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9136F8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85.05pt;margin-top:722.65pt;width:198pt;height:19.85pt;z-index:1;mso-position-horizontal-relative:page" filled="f" stroked="f">
            <v:textbox inset="0,0,0,0">
              <w:txbxContent>
                <w:p w:rsidR="00461333" w:rsidRPr="00881079" w:rsidRDefault="00461333">
                  <w:r>
                    <w:rPr>
                      <w:lang w:val="en-US"/>
                    </w:rPr>
                    <w:t>GE.</w:t>
                  </w:r>
                  <w:r>
                    <w:t>99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44804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021009     051009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 w:rsidRPr="009322F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5001975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8964CF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>
            <w:pPr>
              <w:spacing w:line="240" w:lineRule="auto"/>
              <w:rPr>
                <w:sz w:val="22"/>
              </w:rPr>
            </w:pPr>
          </w:p>
          <w:p w:rsidR="009136F8" w:rsidRPr="009322FD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9322F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9322FD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9322F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 w:rsidRPr="009322F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9322FD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9322FD">
              <w:rPr>
                <w:sz w:val="22"/>
                <w:lang w:val="en-US"/>
              </w:rPr>
              <w:instrText xml:space="preserve"> </w:instrText>
            </w:r>
            <w:r w:rsidR="00074E33">
              <w:rPr>
                <w:sz w:val="22"/>
                <w:lang w:val="en-US"/>
              </w:rPr>
              <w:fldChar w:fldCharType="separate"/>
            </w:r>
            <w:r w:rsidR="00074E33">
              <w:rPr>
                <w:sz w:val="22"/>
                <w:lang w:val="en-US"/>
              </w:rPr>
              <w:t>CCPR/C/SR.1785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Pr="009322FD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 w:rsidRPr="009322F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 w:rsidRPr="009322FD">
              <w:rPr>
                <w:sz w:val="22"/>
                <w:lang w:val="en-US"/>
              </w:rPr>
              <w:instrText xml:space="preserve">  "</w:instrText>
            </w:r>
            <w:r>
              <w:rPr>
                <w:sz w:val="22"/>
              </w:rPr>
              <w:instrText>Введите</w:instrText>
            </w:r>
            <w:r w:rsidRPr="009322F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дату</w:instrText>
            </w:r>
            <w:r w:rsidRPr="009322FD"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 w:rsidRPr="009322FD">
              <w:rPr>
                <w:sz w:val="22"/>
                <w:lang w:val="en-US"/>
              </w:rPr>
              <w:instrText xml:space="preserve">" \* </w:instrText>
            </w:r>
            <w:r>
              <w:rPr>
                <w:sz w:val="22"/>
                <w:lang w:val="en-US"/>
              </w:rPr>
              <w:instrText>MERGEFORMAT</w:instrText>
            </w:r>
            <w:r w:rsidRPr="009322FD">
              <w:rPr>
                <w:sz w:val="22"/>
                <w:lang w:val="en-US"/>
              </w:rPr>
              <w:instrText xml:space="preserve"> </w:instrText>
            </w:r>
            <w:r w:rsidR="00074E33">
              <w:rPr>
                <w:sz w:val="22"/>
                <w:lang w:val="en-US"/>
              </w:rPr>
              <w:fldChar w:fldCharType="separate"/>
            </w:r>
            <w:r w:rsidR="00074E33">
              <w:rPr>
                <w:sz w:val="22"/>
                <w:lang w:val="en-US"/>
              </w:rPr>
              <w:t>5 October 2009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Pr="009322FD" w:rsidRDefault="009136F8">
            <w:pPr>
              <w:spacing w:line="240" w:lineRule="auto"/>
              <w:rPr>
                <w:sz w:val="22"/>
                <w:lang w:val="en-US"/>
              </w:rPr>
            </w:pP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Default="009136F8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9136F8" w:rsidRPr="009322FD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9136F8" w:rsidRDefault="009136F8">
      <w:pPr>
        <w:rPr>
          <w:lang w:val="en-US"/>
        </w:rPr>
      </w:pPr>
    </w:p>
    <w:p w:rsidR="00117545" w:rsidRPr="009322FD" w:rsidRDefault="00117545" w:rsidP="00117545">
      <w:pPr>
        <w:jc w:val="center"/>
        <w:rPr>
          <w:lang w:val="en-US"/>
        </w:rPr>
      </w:pPr>
    </w:p>
    <w:p w:rsidR="00074E33" w:rsidRPr="00F1559B" w:rsidRDefault="00074E33" w:rsidP="00117545">
      <w:pPr>
        <w:jc w:val="center"/>
      </w:pPr>
      <w:r w:rsidRPr="00F1559B">
        <w:t>КОМИТЕТ ПО ПРАВАМ ЧЕЛОВЕКА</w:t>
      </w:r>
    </w:p>
    <w:p w:rsidR="00074E33" w:rsidRPr="00F1559B" w:rsidRDefault="00074E33" w:rsidP="00117545">
      <w:pPr>
        <w:jc w:val="center"/>
      </w:pPr>
    </w:p>
    <w:p w:rsidR="00074E33" w:rsidRPr="00F1559B" w:rsidRDefault="00074E33" w:rsidP="00117545">
      <w:pPr>
        <w:jc w:val="center"/>
      </w:pPr>
      <w:r w:rsidRPr="00F1559B">
        <w:t xml:space="preserve">Шестьдесят </w:t>
      </w:r>
      <w:r>
        <w:t>седьм</w:t>
      </w:r>
      <w:r w:rsidRPr="00F1559B">
        <w:t>ая сессия</w:t>
      </w:r>
    </w:p>
    <w:p w:rsidR="00074E33" w:rsidRPr="00F1559B" w:rsidRDefault="00074E33" w:rsidP="00117545">
      <w:pPr>
        <w:jc w:val="center"/>
      </w:pPr>
    </w:p>
    <w:p w:rsidR="00074E33" w:rsidRPr="00F1559B" w:rsidRDefault="00074E33" w:rsidP="00117545">
      <w:pPr>
        <w:jc w:val="center"/>
      </w:pPr>
      <w:r w:rsidRPr="00F1559B">
        <w:t>КРАТКИЙ ОТЧЕТ О 17</w:t>
      </w:r>
      <w:r w:rsidRPr="00C4434F">
        <w:t>8</w:t>
      </w:r>
      <w:r w:rsidRPr="00980580">
        <w:t>5</w:t>
      </w:r>
      <w:r w:rsidRPr="00F1559B">
        <w:t>-м ЗАСЕДАНИИ,</w:t>
      </w:r>
      <w:r w:rsidR="00117545">
        <w:rPr>
          <w:rStyle w:val="FootnoteReference"/>
        </w:rPr>
        <w:footnoteReference w:customMarkFollows="1" w:id="1"/>
        <w:t> </w:t>
      </w:r>
    </w:p>
    <w:p w:rsidR="00074E33" w:rsidRPr="00F1559B" w:rsidRDefault="00074E33" w:rsidP="00117545">
      <w:pPr>
        <w:jc w:val="center"/>
      </w:pPr>
    </w:p>
    <w:p w:rsidR="00074E33" w:rsidRPr="00F1559B" w:rsidRDefault="00074E33" w:rsidP="00117545">
      <w:pPr>
        <w:jc w:val="center"/>
      </w:pPr>
      <w:r w:rsidRPr="00F1559B">
        <w:t>состоявшемся во Дворце Наций в Женеве</w:t>
      </w:r>
      <w:r w:rsidR="009322FD">
        <w:br/>
        <w:t>в</w:t>
      </w:r>
      <w:r>
        <w:t>о</w:t>
      </w:r>
      <w:r w:rsidRPr="00F1559B">
        <w:t xml:space="preserve"> </w:t>
      </w:r>
      <w:r>
        <w:t>вторник</w:t>
      </w:r>
      <w:r w:rsidRPr="00F1559B">
        <w:t xml:space="preserve">, </w:t>
      </w:r>
      <w:r>
        <w:t>19 октября</w:t>
      </w:r>
      <w:r w:rsidRPr="00F1559B">
        <w:t xml:space="preserve"> 1999</w:t>
      </w:r>
      <w:r>
        <w:t> </w:t>
      </w:r>
      <w:r w:rsidRPr="00F1559B">
        <w:t>года, в 1</w:t>
      </w:r>
      <w:r>
        <w:t>0</w:t>
      </w:r>
      <w:r w:rsidRPr="00F1559B">
        <w:t xml:space="preserve"> час</w:t>
      </w:r>
      <w:r w:rsidR="009322FD">
        <w:t xml:space="preserve">. </w:t>
      </w:r>
      <w:r w:rsidRPr="00F1559B">
        <w:t>00 мин.</w:t>
      </w:r>
    </w:p>
    <w:p w:rsidR="00074E33" w:rsidRPr="00F1559B" w:rsidRDefault="00074E33" w:rsidP="00117545">
      <w:pPr>
        <w:jc w:val="center"/>
      </w:pPr>
    </w:p>
    <w:p w:rsidR="00074E33" w:rsidRPr="00F1559B" w:rsidRDefault="00074E33" w:rsidP="00117545">
      <w:pPr>
        <w:jc w:val="center"/>
      </w:pPr>
      <w:r w:rsidRPr="00F1559B">
        <w:rPr>
          <w:u w:val="single"/>
        </w:rPr>
        <w:t>Председатель</w:t>
      </w:r>
      <w:r w:rsidRPr="00F1559B">
        <w:t>:  г-жа МЕДИНА КИРОГА</w:t>
      </w:r>
    </w:p>
    <w:p w:rsidR="00074E33" w:rsidRPr="00F1559B" w:rsidRDefault="00074E33" w:rsidP="00117545">
      <w:pPr>
        <w:jc w:val="center"/>
      </w:pPr>
    </w:p>
    <w:p w:rsidR="00074E33" w:rsidRPr="00F1559B" w:rsidRDefault="00074E33" w:rsidP="00117545">
      <w:pPr>
        <w:jc w:val="center"/>
      </w:pPr>
      <w:r w:rsidRPr="00F1559B">
        <w:t>СОДЕРЖАНИЕ</w:t>
      </w:r>
    </w:p>
    <w:p w:rsidR="00074E33" w:rsidRPr="00F1559B" w:rsidRDefault="00074E33" w:rsidP="00117545">
      <w:pPr>
        <w:jc w:val="center"/>
      </w:pPr>
    </w:p>
    <w:p w:rsidR="00074E33" w:rsidRPr="009322FD" w:rsidRDefault="00074E33" w:rsidP="00117545">
      <w:r w:rsidRPr="00F1559B">
        <w:t>РАССМОТРЕНИЕ ДОКЛАДОВ, ПРЕДСТАВЛЕННЫХ ГОСУДАРСТВАМИ-УЧАСТНИКАМИ В СООТВЕТСТВИИ СО СТАТЬЕЙ 40 ПАКТА</w:t>
      </w:r>
      <w:r>
        <w:t xml:space="preserve"> </w:t>
      </w:r>
    </w:p>
    <w:p w:rsidR="009322FD" w:rsidRPr="009322FD" w:rsidRDefault="009322FD" w:rsidP="00117545"/>
    <w:p w:rsidR="00074E33" w:rsidRPr="00F1559B" w:rsidRDefault="00074E33" w:rsidP="00117545">
      <w:r w:rsidRPr="00F1559B">
        <w:tab/>
      </w:r>
      <w:r w:rsidRPr="00F1559B">
        <w:rPr>
          <w:u w:val="single"/>
        </w:rPr>
        <w:t xml:space="preserve">Четвертый периодический доклад </w:t>
      </w:r>
      <w:r>
        <w:rPr>
          <w:u w:val="single"/>
        </w:rPr>
        <w:t>Норвегии</w:t>
      </w:r>
      <w:r>
        <w:t xml:space="preserve"> </w:t>
      </w:r>
    </w:p>
    <w:p w:rsidR="00074E33" w:rsidRPr="00F1559B" w:rsidRDefault="00074E33" w:rsidP="00117545">
      <w:pPr>
        <w:jc w:val="center"/>
        <w:rPr>
          <w:sz w:val="22"/>
          <w:u w:val="single"/>
        </w:rPr>
      </w:pPr>
    </w:p>
    <w:p w:rsidR="00074E33" w:rsidRPr="00881079" w:rsidRDefault="00074E33" w:rsidP="009322FD">
      <w:pPr>
        <w:pageBreakBefore/>
        <w:jc w:val="center"/>
        <w:rPr>
          <w:i/>
          <w:szCs w:val="24"/>
        </w:rPr>
      </w:pPr>
      <w:r w:rsidRPr="00881079">
        <w:rPr>
          <w:i/>
          <w:szCs w:val="24"/>
        </w:rPr>
        <w:t>Заседание открывается в 10 час</w:t>
      </w:r>
      <w:r w:rsidR="009322FD">
        <w:rPr>
          <w:i/>
          <w:szCs w:val="24"/>
        </w:rPr>
        <w:t xml:space="preserve">. </w:t>
      </w:r>
      <w:r w:rsidRPr="00881079">
        <w:rPr>
          <w:i/>
          <w:szCs w:val="24"/>
        </w:rPr>
        <w:t>05 мин.</w:t>
      </w:r>
    </w:p>
    <w:p w:rsidR="00074E33" w:rsidRPr="000655FB" w:rsidRDefault="00074E33" w:rsidP="00117545">
      <w:pPr>
        <w:rPr>
          <w:sz w:val="22"/>
        </w:rPr>
      </w:pPr>
    </w:p>
    <w:p w:rsidR="00074E33" w:rsidRDefault="00074E33" w:rsidP="00117545">
      <w:r w:rsidRPr="000655FB">
        <w:t xml:space="preserve">РАССМОТРЕНИЕ ДОКЛАДОВ, ПРЕДСТАВЛЕННЫХ ГОСУДАРСТВАМИ-УЧАСТНИКАМИ В СООТВЕТСТВИИ СО СТАТЬЕЙ 40 ПАКТА (пункт </w:t>
      </w:r>
      <w:r>
        <w:t>6</w:t>
      </w:r>
      <w:r w:rsidRPr="000655FB">
        <w:t xml:space="preserve"> повестки дня)</w:t>
      </w:r>
      <w:r>
        <w:t xml:space="preserve"> </w:t>
      </w:r>
    </w:p>
    <w:p w:rsidR="00074E33" w:rsidRDefault="00074E33" w:rsidP="00117545">
      <w:pPr>
        <w:ind w:left="720"/>
        <w:rPr>
          <w:u w:val="single"/>
        </w:rPr>
      </w:pPr>
    </w:p>
    <w:p w:rsidR="00074E33" w:rsidRPr="0068711F" w:rsidRDefault="00074E33" w:rsidP="00117545">
      <w:pPr>
        <w:ind w:left="720"/>
        <w:rPr>
          <w:szCs w:val="24"/>
        </w:rPr>
      </w:pPr>
      <w:r w:rsidRPr="0068711F">
        <w:rPr>
          <w:szCs w:val="24"/>
          <w:u w:val="single"/>
        </w:rPr>
        <w:t>Четвертый периодический доклад Норвегии</w:t>
      </w:r>
      <w:r w:rsidRPr="0068711F">
        <w:rPr>
          <w:szCs w:val="24"/>
        </w:rPr>
        <w:t xml:space="preserve"> (CCPR/C/115/Add.2)</w:t>
      </w:r>
    </w:p>
    <w:p w:rsidR="00074E33" w:rsidRPr="000655FB" w:rsidRDefault="00074E33" w:rsidP="00117545">
      <w:pPr>
        <w:rPr>
          <w:sz w:val="22"/>
        </w:rPr>
      </w:pPr>
    </w:p>
    <w:p w:rsidR="00074E33" w:rsidRPr="00E42723" w:rsidRDefault="00074E33" w:rsidP="00117545">
      <w:r>
        <w:t>1.</w:t>
      </w:r>
      <w:r w:rsidRPr="00AB5D2D">
        <w:tab/>
      </w:r>
      <w:r w:rsidRPr="009322FD">
        <w:rPr>
          <w:i/>
        </w:rPr>
        <w:t>По приглашению Председателя г-н Уилл, г-жа Индреберг и г-жа Виннес (Норвегия) занимают места за столом Комитета.</w:t>
      </w:r>
    </w:p>
    <w:p w:rsidR="00074E33" w:rsidRPr="00E42723" w:rsidRDefault="00074E33" w:rsidP="00117545"/>
    <w:p w:rsidR="00074E33" w:rsidRPr="00E42723" w:rsidRDefault="00074E33" w:rsidP="00117545">
      <w:r w:rsidRPr="00E42723">
        <w:t>2.</w:t>
      </w:r>
      <w:r w:rsidRPr="00E42723">
        <w:tab/>
      </w:r>
      <w:r w:rsidRPr="00E42723">
        <w:rPr>
          <w:u w:val="single"/>
        </w:rPr>
        <w:t>ПРЕДСЕДАТЕЛЬ</w:t>
      </w:r>
      <w:r w:rsidRPr="00E42723">
        <w:t xml:space="preserve"> </w:t>
      </w:r>
      <w:r>
        <w:t>предлагает</w:t>
      </w:r>
      <w:r w:rsidRPr="00E42723">
        <w:t xml:space="preserve"> </w:t>
      </w:r>
      <w:r>
        <w:t>норвежской</w:t>
      </w:r>
      <w:r w:rsidRPr="00E42723">
        <w:t xml:space="preserve"> </w:t>
      </w:r>
      <w:r>
        <w:t>делегации</w:t>
      </w:r>
      <w:r w:rsidRPr="00E42723">
        <w:t xml:space="preserve"> </w:t>
      </w:r>
      <w:r>
        <w:t>ответить</w:t>
      </w:r>
      <w:r w:rsidRPr="00E42723">
        <w:t xml:space="preserve"> </w:t>
      </w:r>
      <w:r>
        <w:t>на</w:t>
      </w:r>
      <w:r w:rsidRPr="00E42723">
        <w:t xml:space="preserve"> </w:t>
      </w:r>
      <w:r>
        <w:t>перечень</w:t>
      </w:r>
      <w:r w:rsidRPr="00E42723">
        <w:t xml:space="preserve"> </w:t>
      </w:r>
      <w:r>
        <w:t>вопросов</w:t>
      </w:r>
      <w:r w:rsidRPr="00E42723">
        <w:t xml:space="preserve"> (</w:t>
      </w:r>
      <w:r>
        <w:rPr>
          <w:lang w:val="en-US"/>
        </w:rPr>
        <w:t>CCPR</w:t>
      </w:r>
      <w:r w:rsidRPr="00E42723">
        <w:t>/</w:t>
      </w:r>
      <w:r>
        <w:rPr>
          <w:lang w:val="en-US"/>
        </w:rPr>
        <w:t>C</w:t>
      </w:r>
      <w:r w:rsidRPr="00E42723">
        <w:t>/67/</w:t>
      </w:r>
      <w:r>
        <w:rPr>
          <w:lang w:val="en-US"/>
        </w:rPr>
        <w:t>L</w:t>
      </w:r>
      <w:r w:rsidRPr="00E42723">
        <w:t>/</w:t>
      </w:r>
      <w:r>
        <w:rPr>
          <w:lang w:val="en-US"/>
        </w:rPr>
        <w:t>NOR</w:t>
      </w:r>
      <w:r w:rsidRPr="00E42723">
        <w:t>)</w:t>
      </w:r>
      <w:r>
        <w:t xml:space="preserve">, подготовленных Комитетом, а именно: </w:t>
      </w:r>
    </w:p>
    <w:p w:rsidR="00074E33" w:rsidRPr="00E42723" w:rsidRDefault="00074E33" w:rsidP="00117545"/>
    <w:p w:rsidR="00074E33" w:rsidRPr="0068711F" w:rsidRDefault="00074E33" w:rsidP="0068711F">
      <w:pPr>
        <w:ind w:left="567"/>
      </w:pPr>
      <w:r w:rsidRPr="00E42723">
        <w:rPr>
          <w:u w:val="single"/>
        </w:rPr>
        <w:t xml:space="preserve">«Конституционная и правовая </w:t>
      </w:r>
      <w:r>
        <w:rPr>
          <w:u w:val="single"/>
        </w:rPr>
        <w:t>основа</w:t>
      </w:r>
      <w:r w:rsidRPr="00E42723">
        <w:rPr>
          <w:u w:val="single"/>
        </w:rPr>
        <w:t xml:space="preserve"> примен</w:t>
      </w:r>
      <w:r>
        <w:rPr>
          <w:u w:val="single"/>
        </w:rPr>
        <w:t>ения</w:t>
      </w:r>
      <w:r w:rsidRPr="00E42723">
        <w:rPr>
          <w:u w:val="single"/>
        </w:rPr>
        <w:t xml:space="preserve"> Пакт</w:t>
      </w:r>
      <w:r>
        <w:rPr>
          <w:u w:val="single"/>
        </w:rPr>
        <w:t>а</w:t>
      </w:r>
      <w:r w:rsidRPr="00E42723">
        <w:rPr>
          <w:u w:val="single"/>
        </w:rPr>
        <w:t xml:space="preserve"> (статьи 2 и 4</w:t>
      </w:r>
      <w:r w:rsidRPr="0068711F">
        <w:t>)</w:t>
      </w:r>
      <w:r w:rsidRPr="00E42723">
        <w:rPr>
          <w:u w:val="single"/>
        </w:rPr>
        <w:t xml:space="preserve"> </w:t>
      </w:r>
    </w:p>
    <w:p w:rsidR="00074E33" w:rsidRPr="00E42723" w:rsidRDefault="00074E33" w:rsidP="0068711F"/>
    <w:p w:rsidR="00074E33" w:rsidRPr="004B2787" w:rsidRDefault="00074E33" w:rsidP="0068711F">
      <w:pPr>
        <w:ind w:left="567"/>
      </w:pPr>
      <w:r w:rsidRPr="004B2787">
        <w:t>1.</w:t>
      </w:r>
      <w:r w:rsidRPr="004B2787">
        <w:tab/>
      </w:r>
      <w:r>
        <w:t>Каков</w:t>
      </w:r>
      <w:r w:rsidRPr="004B2787">
        <w:t xml:space="preserve"> </w:t>
      </w:r>
      <w:r>
        <w:t>статус</w:t>
      </w:r>
      <w:r w:rsidRPr="004B2787">
        <w:t xml:space="preserve"> </w:t>
      </w:r>
      <w:r>
        <w:t>Пакта</w:t>
      </w:r>
      <w:r w:rsidRPr="004B2787">
        <w:t xml:space="preserve"> </w:t>
      </w:r>
      <w:r>
        <w:t>в</w:t>
      </w:r>
      <w:r w:rsidRPr="004B2787">
        <w:t xml:space="preserve"> </w:t>
      </w:r>
      <w:r>
        <w:t>настоящее</w:t>
      </w:r>
      <w:r w:rsidRPr="004B2787">
        <w:t xml:space="preserve"> </w:t>
      </w:r>
      <w:r>
        <w:t>время</w:t>
      </w:r>
      <w:r w:rsidRPr="004B2787">
        <w:t xml:space="preserve"> </w:t>
      </w:r>
      <w:r>
        <w:t>в</w:t>
      </w:r>
      <w:r w:rsidRPr="004B2787">
        <w:t xml:space="preserve"> </w:t>
      </w:r>
      <w:r>
        <w:t>правовой</w:t>
      </w:r>
      <w:r w:rsidRPr="004B2787">
        <w:t xml:space="preserve"> </w:t>
      </w:r>
      <w:r>
        <w:t>системе</w:t>
      </w:r>
      <w:r w:rsidRPr="004B2787">
        <w:t xml:space="preserve"> </w:t>
      </w:r>
      <w:r>
        <w:t>после</w:t>
      </w:r>
      <w:r w:rsidRPr="004B2787">
        <w:t xml:space="preserve"> </w:t>
      </w:r>
      <w:r>
        <w:t>вступления в</w:t>
      </w:r>
      <w:r w:rsidR="0068711F">
        <w:t> </w:t>
      </w:r>
      <w:r>
        <w:t>силу Закона о правах человека?</w:t>
      </w:r>
    </w:p>
    <w:p w:rsidR="00074E33" w:rsidRPr="004B2787" w:rsidRDefault="00074E33" w:rsidP="0068711F">
      <w:pPr>
        <w:ind w:left="567"/>
      </w:pPr>
    </w:p>
    <w:p w:rsidR="00074E33" w:rsidRPr="00400E86" w:rsidRDefault="00074E33" w:rsidP="0068711F">
      <w:pPr>
        <w:ind w:left="567"/>
      </w:pPr>
      <w:r w:rsidRPr="004B2787">
        <w:t>2.</w:t>
      </w:r>
      <w:r>
        <w:tab/>
        <w:t>Просьба представить</w:t>
      </w:r>
      <w:r w:rsidRPr="004B2787">
        <w:t xml:space="preserve"> </w:t>
      </w:r>
      <w:r>
        <w:t>информацию</w:t>
      </w:r>
      <w:r w:rsidRPr="004B2787">
        <w:t xml:space="preserve"> </w:t>
      </w:r>
      <w:r>
        <w:t>о</w:t>
      </w:r>
      <w:r w:rsidRPr="004B2787">
        <w:t xml:space="preserve"> </w:t>
      </w:r>
      <w:r>
        <w:t>наличии законодательства</w:t>
      </w:r>
      <w:r w:rsidRPr="004B2787">
        <w:t xml:space="preserve">, </w:t>
      </w:r>
      <w:r>
        <w:t>позволяющего придавать силу соображениям Комитета в соответствии со статьей 5 Факультативного протокола</w:t>
      </w:r>
      <w:r w:rsidR="009322FD">
        <w:t xml:space="preserve">.  </w:t>
      </w:r>
    </w:p>
    <w:p w:rsidR="00074E33" w:rsidRPr="00400E86" w:rsidRDefault="00074E33" w:rsidP="0068711F">
      <w:pPr>
        <w:ind w:left="567"/>
      </w:pPr>
    </w:p>
    <w:p w:rsidR="00074E33" w:rsidRPr="0068711F" w:rsidRDefault="00074E33" w:rsidP="0068711F">
      <w:pPr>
        <w:ind w:left="567"/>
      </w:pPr>
      <w:r>
        <w:rPr>
          <w:u w:val="single"/>
        </w:rPr>
        <w:t>Равенство</w:t>
      </w:r>
      <w:r w:rsidRPr="0058462C">
        <w:rPr>
          <w:u w:val="single"/>
        </w:rPr>
        <w:t xml:space="preserve"> </w:t>
      </w:r>
      <w:r>
        <w:rPr>
          <w:u w:val="single"/>
        </w:rPr>
        <w:t>полов</w:t>
      </w:r>
      <w:r w:rsidRPr="0058462C">
        <w:rPr>
          <w:u w:val="single"/>
        </w:rPr>
        <w:t xml:space="preserve"> </w:t>
      </w:r>
      <w:r>
        <w:rPr>
          <w:u w:val="single"/>
        </w:rPr>
        <w:t>и</w:t>
      </w:r>
      <w:r w:rsidRPr="0058462C">
        <w:rPr>
          <w:u w:val="single"/>
        </w:rPr>
        <w:t xml:space="preserve"> </w:t>
      </w:r>
      <w:r>
        <w:rPr>
          <w:u w:val="single"/>
        </w:rPr>
        <w:t>недискриминация</w:t>
      </w:r>
      <w:r w:rsidRPr="0058462C">
        <w:rPr>
          <w:u w:val="single"/>
        </w:rPr>
        <w:t xml:space="preserve"> (</w:t>
      </w:r>
      <w:r>
        <w:rPr>
          <w:u w:val="single"/>
        </w:rPr>
        <w:t>статьи</w:t>
      </w:r>
      <w:r w:rsidRPr="0058462C">
        <w:rPr>
          <w:u w:val="single"/>
        </w:rPr>
        <w:t xml:space="preserve"> 3 </w:t>
      </w:r>
      <w:r>
        <w:rPr>
          <w:u w:val="single"/>
        </w:rPr>
        <w:t>и</w:t>
      </w:r>
      <w:r w:rsidRPr="0058462C">
        <w:rPr>
          <w:u w:val="single"/>
        </w:rPr>
        <w:t xml:space="preserve"> 26</w:t>
      </w:r>
      <w:r w:rsidRPr="0068711F">
        <w:t>)</w:t>
      </w:r>
    </w:p>
    <w:p w:rsidR="00074E33" w:rsidRDefault="00074E33" w:rsidP="0068711F">
      <w:pPr>
        <w:ind w:left="567"/>
        <w:rPr>
          <w:u w:val="single"/>
        </w:rPr>
      </w:pPr>
    </w:p>
    <w:p w:rsidR="00074E33" w:rsidRPr="005040E3" w:rsidRDefault="00074E33" w:rsidP="0068711F">
      <w:pPr>
        <w:ind w:left="567"/>
      </w:pPr>
      <w:r>
        <w:t>3.</w:t>
      </w:r>
      <w:r>
        <w:tab/>
        <w:t>Просьба представить</w:t>
      </w:r>
      <w:r w:rsidRPr="005040E3">
        <w:t xml:space="preserve"> </w:t>
      </w:r>
      <w:r>
        <w:t>информацию</w:t>
      </w:r>
      <w:r w:rsidRPr="005040E3">
        <w:t xml:space="preserve"> </w:t>
      </w:r>
      <w:r>
        <w:t>о</w:t>
      </w:r>
      <w:r w:rsidRPr="005040E3">
        <w:t xml:space="preserve"> </w:t>
      </w:r>
      <w:r>
        <w:t>применении на практике</w:t>
      </w:r>
      <w:r w:rsidRPr="005040E3">
        <w:t xml:space="preserve"> </w:t>
      </w:r>
      <w:r>
        <w:t>статьи</w:t>
      </w:r>
      <w:r w:rsidRPr="005040E3">
        <w:t xml:space="preserve"> 3 </w:t>
      </w:r>
      <w:r>
        <w:t>Закона</w:t>
      </w:r>
      <w:r w:rsidRPr="005040E3">
        <w:t xml:space="preserve"> </w:t>
      </w:r>
      <w:r>
        <w:t>о</w:t>
      </w:r>
      <w:r w:rsidR="009322FD">
        <w:t> </w:t>
      </w:r>
      <w:r>
        <w:t>равенстве</w:t>
      </w:r>
      <w:r w:rsidRPr="005040E3">
        <w:t xml:space="preserve"> </w:t>
      </w:r>
      <w:r>
        <w:t>полов</w:t>
      </w:r>
      <w:r w:rsidRPr="005040E3">
        <w:t xml:space="preserve"> </w:t>
      </w:r>
      <w:r>
        <w:t>при решении вопросов, связанных с высокой концентрацией женщин в определенных секторах занятости</w:t>
      </w:r>
      <w:r w:rsidR="009322FD">
        <w:t xml:space="preserve">.  </w:t>
      </w:r>
      <w:r>
        <w:t>Были</w:t>
      </w:r>
      <w:r w:rsidRPr="005040E3">
        <w:t xml:space="preserve"> </w:t>
      </w:r>
      <w:r>
        <w:t>ли</w:t>
      </w:r>
      <w:r w:rsidRPr="005040E3">
        <w:t xml:space="preserve"> </w:t>
      </w:r>
      <w:r>
        <w:t>предприняты</w:t>
      </w:r>
      <w:r w:rsidRPr="005040E3">
        <w:t xml:space="preserve"> </w:t>
      </w:r>
      <w:r>
        <w:t>конкретные</w:t>
      </w:r>
      <w:r w:rsidRPr="005040E3">
        <w:t xml:space="preserve"> </w:t>
      </w:r>
      <w:r>
        <w:t>действия</w:t>
      </w:r>
      <w:r w:rsidRPr="005040E3">
        <w:t xml:space="preserve"> </w:t>
      </w:r>
      <w:r>
        <w:t>для</w:t>
      </w:r>
      <w:r w:rsidRPr="005040E3">
        <w:t xml:space="preserve"> </w:t>
      </w:r>
      <w:r>
        <w:t>повышения значимости «традиционно женских профессий» (п</w:t>
      </w:r>
      <w:r w:rsidR="009322FD">
        <w:t xml:space="preserve">. </w:t>
      </w:r>
      <w:r>
        <w:t>33)?</w:t>
      </w:r>
    </w:p>
    <w:p w:rsidR="00074E33" w:rsidRPr="005040E3" w:rsidRDefault="00074E33" w:rsidP="0068711F">
      <w:pPr>
        <w:ind w:left="567"/>
      </w:pPr>
    </w:p>
    <w:p w:rsidR="00074E33" w:rsidRPr="006F2FE6" w:rsidRDefault="00074E33" w:rsidP="0068711F">
      <w:pPr>
        <w:ind w:left="567"/>
        <w:rPr>
          <w:u w:val="single"/>
        </w:rPr>
      </w:pPr>
      <w:r>
        <w:rPr>
          <w:u w:val="single"/>
        </w:rPr>
        <w:t>Права</w:t>
      </w:r>
      <w:r w:rsidRPr="006F2FE6">
        <w:rPr>
          <w:u w:val="single"/>
        </w:rPr>
        <w:t xml:space="preserve"> </w:t>
      </w:r>
      <w:r>
        <w:rPr>
          <w:u w:val="single"/>
        </w:rPr>
        <w:t>меньшинств</w:t>
      </w:r>
      <w:r w:rsidRPr="006F2FE6">
        <w:rPr>
          <w:u w:val="single"/>
        </w:rPr>
        <w:t xml:space="preserve"> </w:t>
      </w:r>
      <w:r>
        <w:rPr>
          <w:u w:val="single"/>
        </w:rPr>
        <w:t>и</w:t>
      </w:r>
      <w:r w:rsidRPr="006F2FE6">
        <w:rPr>
          <w:u w:val="single"/>
        </w:rPr>
        <w:t xml:space="preserve"> </w:t>
      </w:r>
      <w:r>
        <w:rPr>
          <w:u w:val="single"/>
        </w:rPr>
        <w:t>право</w:t>
      </w:r>
      <w:r w:rsidRPr="006F2FE6">
        <w:rPr>
          <w:u w:val="single"/>
        </w:rPr>
        <w:t xml:space="preserve"> </w:t>
      </w:r>
      <w:r>
        <w:rPr>
          <w:u w:val="single"/>
        </w:rPr>
        <w:t>на</w:t>
      </w:r>
      <w:r w:rsidRPr="006F2FE6">
        <w:rPr>
          <w:u w:val="single"/>
        </w:rPr>
        <w:t xml:space="preserve"> </w:t>
      </w:r>
      <w:r>
        <w:rPr>
          <w:u w:val="single"/>
        </w:rPr>
        <w:t>самоопределение</w:t>
      </w:r>
      <w:r w:rsidRPr="006F2FE6">
        <w:rPr>
          <w:u w:val="single"/>
        </w:rPr>
        <w:t xml:space="preserve"> (</w:t>
      </w:r>
      <w:r>
        <w:rPr>
          <w:u w:val="single"/>
        </w:rPr>
        <w:t>статьи</w:t>
      </w:r>
      <w:r w:rsidRPr="006F2FE6">
        <w:rPr>
          <w:u w:val="single"/>
        </w:rPr>
        <w:t xml:space="preserve"> 1 </w:t>
      </w:r>
      <w:r>
        <w:rPr>
          <w:u w:val="single"/>
        </w:rPr>
        <w:t>и</w:t>
      </w:r>
      <w:r w:rsidRPr="006F2FE6">
        <w:rPr>
          <w:u w:val="single"/>
        </w:rPr>
        <w:t xml:space="preserve"> 27</w:t>
      </w:r>
      <w:r w:rsidRPr="0068711F">
        <w:t>)</w:t>
      </w:r>
      <w:r w:rsidRPr="006F2FE6">
        <w:rPr>
          <w:u w:val="single"/>
        </w:rPr>
        <w:t xml:space="preserve"> </w:t>
      </w:r>
    </w:p>
    <w:p w:rsidR="00074E33" w:rsidRPr="006F2FE6" w:rsidRDefault="00074E33" w:rsidP="0068711F"/>
    <w:p w:rsidR="00074E33" w:rsidRPr="00415454" w:rsidRDefault="00074E33" w:rsidP="0068711F">
      <w:pPr>
        <w:ind w:left="567"/>
      </w:pPr>
      <w:r w:rsidRPr="00C3208B">
        <w:t>4.</w:t>
      </w:r>
      <w:r w:rsidRPr="00C3208B">
        <w:tab/>
      </w:r>
      <w:r>
        <w:t xml:space="preserve">Какие меры позитивной дискриминации были приняты для предоставления меньшинствам возможности пользоваться своим языком и культурой? </w:t>
      </w:r>
    </w:p>
    <w:p w:rsidR="00074E33" w:rsidRPr="00415454" w:rsidRDefault="00074E33" w:rsidP="0068711F">
      <w:pPr>
        <w:ind w:left="567"/>
      </w:pPr>
    </w:p>
    <w:p w:rsidR="00074E33" w:rsidRPr="009922F2" w:rsidRDefault="00074E33" w:rsidP="0068711F">
      <w:pPr>
        <w:ind w:left="567"/>
      </w:pPr>
      <w:r>
        <w:t>5.</w:t>
      </w:r>
      <w:r>
        <w:tab/>
        <w:t>Как</w:t>
      </w:r>
      <w:r w:rsidRPr="009922F2">
        <w:t xml:space="preserve"> </w:t>
      </w:r>
      <w:r>
        <w:t>защищается</w:t>
      </w:r>
      <w:r w:rsidRPr="009922F2">
        <w:t xml:space="preserve"> </w:t>
      </w:r>
      <w:r>
        <w:t>устойчивость</w:t>
      </w:r>
      <w:r w:rsidRPr="009922F2">
        <w:t xml:space="preserve"> </w:t>
      </w:r>
      <w:r>
        <w:t>традиционного уклада жизни</w:t>
      </w:r>
      <w:r w:rsidRPr="009922F2">
        <w:t xml:space="preserve"> </w:t>
      </w:r>
      <w:r>
        <w:t xml:space="preserve">саамов с учетом конкурирующих запросов на использование земель и природных ресурсов? </w:t>
      </w:r>
    </w:p>
    <w:p w:rsidR="00074E33" w:rsidRPr="009922F2" w:rsidRDefault="00074E33" w:rsidP="0068711F">
      <w:pPr>
        <w:ind w:left="567"/>
      </w:pPr>
    </w:p>
    <w:p w:rsidR="00074E33" w:rsidRPr="00074E33" w:rsidRDefault="00074E33" w:rsidP="0068711F">
      <w:pPr>
        <w:ind w:left="567"/>
      </w:pPr>
      <w:r w:rsidRPr="002A6454">
        <w:t>6.</w:t>
      </w:r>
      <w:r>
        <w:tab/>
        <w:t>Насколько были расширены директивные полномочия</w:t>
      </w:r>
      <w:r w:rsidRPr="002A6454">
        <w:t xml:space="preserve"> </w:t>
      </w:r>
      <w:r>
        <w:t xml:space="preserve">Саамской ассамблеи </w:t>
      </w:r>
      <w:r w:rsidRPr="002A6454">
        <w:t>(</w:t>
      </w:r>
      <w:r>
        <w:t>п</w:t>
      </w:r>
      <w:r w:rsidR="009322FD">
        <w:t>.</w:t>
      </w:r>
      <w:r w:rsidR="0068711F">
        <w:t> </w:t>
      </w:r>
      <w:r w:rsidRPr="002A6454">
        <w:t xml:space="preserve">266)? </w:t>
      </w:r>
      <w:r w:rsidR="0068711F">
        <w:t xml:space="preserve"> </w:t>
      </w:r>
      <w:r>
        <w:t>И</w:t>
      </w:r>
      <w:r w:rsidRPr="002A6454">
        <w:t xml:space="preserve"> </w:t>
      </w:r>
      <w:r>
        <w:t>какова</w:t>
      </w:r>
      <w:r w:rsidRPr="002A6454">
        <w:t xml:space="preserve"> </w:t>
      </w:r>
      <w:r>
        <w:t>позиция</w:t>
      </w:r>
      <w:r w:rsidRPr="002A6454">
        <w:t xml:space="preserve"> </w:t>
      </w:r>
      <w:r>
        <w:t>Норвегии</w:t>
      </w:r>
      <w:r w:rsidRPr="002A6454">
        <w:t xml:space="preserve"> </w:t>
      </w:r>
      <w:r>
        <w:t>в</w:t>
      </w:r>
      <w:r w:rsidRPr="002A6454">
        <w:t xml:space="preserve"> </w:t>
      </w:r>
      <w:r>
        <w:t>отношении</w:t>
      </w:r>
      <w:r w:rsidRPr="002A6454">
        <w:t xml:space="preserve"> </w:t>
      </w:r>
      <w:r>
        <w:t>права</w:t>
      </w:r>
      <w:r w:rsidRPr="002A6454">
        <w:t xml:space="preserve"> </w:t>
      </w:r>
      <w:r>
        <w:t>саамского</w:t>
      </w:r>
      <w:r w:rsidRPr="002A6454">
        <w:t xml:space="preserve"> </w:t>
      </w:r>
      <w:r>
        <w:t xml:space="preserve">народа на самоопределение? </w:t>
      </w:r>
    </w:p>
    <w:p w:rsidR="00074E33" w:rsidRPr="00074E33" w:rsidRDefault="00074E33" w:rsidP="009E4866">
      <w:pPr>
        <w:ind w:left="567"/>
      </w:pPr>
    </w:p>
    <w:p w:rsidR="00074E33" w:rsidRPr="007D169D" w:rsidRDefault="00074E33" w:rsidP="009E4866">
      <w:pPr>
        <w:ind w:left="567"/>
        <w:rPr>
          <w:u w:val="single"/>
        </w:rPr>
      </w:pPr>
      <w:r>
        <w:rPr>
          <w:u w:val="single"/>
        </w:rPr>
        <w:t>Право</w:t>
      </w:r>
      <w:r w:rsidRPr="007D169D">
        <w:rPr>
          <w:u w:val="single"/>
        </w:rPr>
        <w:t xml:space="preserve"> </w:t>
      </w:r>
      <w:r>
        <w:rPr>
          <w:u w:val="single"/>
        </w:rPr>
        <w:t>на</w:t>
      </w:r>
      <w:r w:rsidRPr="007D169D">
        <w:rPr>
          <w:u w:val="single"/>
        </w:rPr>
        <w:t xml:space="preserve"> </w:t>
      </w:r>
      <w:r>
        <w:rPr>
          <w:u w:val="single"/>
        </w:rPr>
        <w:t>свободу</w:t>
      </w:r>
      <w:r w:rsidRPr="007D169D">
        <w:rPr>
          <w:u w:val="single"/>
        </w:rPr>
        <w:t xml:space="preserve"> </w:t>
      </w:r>
      <w:r>
        <w:rPr>
          <w:u w:val="single"/>
        </w:rPr>
        <w:t>и</w:t>
      </w:r>
      <w:r w:rsidRPr="007D169D">
        <w:rPr>
          <w:u w:val="single"/>
        </w:rPr>
        <w:t xml:space="preserve"> </w:t>
      </w:r>
      <w:r>
        <w:rPr>
          <w:u w:val="single"/>
        </w:rPr>
        <w:t>личную безопасность</w:t>
      </w:r>
      <w:r w:rsidRPr="007D169D">
        <w:rPr>
          <w:u w:val="single"/>
        </w:rPr>
        <w:t xml:space="preserve"> </w:t>
      </w:r>
      <w:r>
        <w:rPr>
          <w:u w:val="single"/>
        </w:rPr>
        <w:t>и</w:t>
      </w:r>
      <w:r w:rsidRPr="007D169D">
        <w:rPr>
          <w:u w:val="single"/>
        </w:rPr>
        <w:t xml:space="preserve"> </w:t>
      </w:r>
      <w:r>
        <w:rPr>
          <w:u w:val="single"/>
        </w:rPr>
        <w:t>гуманное</w:t>
      </w:r>
      <w:r w:rsidRPr="007D169D">
        <w:rPr>
          <w:u w:val="single"/>
        </w:rPr>
        <w:t xml:space="preserve"> </w:t>
      </w:r>
      <w:r>
        <w:rPr>
          <w:u w:val="single"/>
        </w:rPr>
        <w:t>обращение</w:t>
      </w:r>
      <w:r w:rsidRPr="007D169D">
        <w:rPr>
          <w:u w:val="single"/>
        </w:rPr>
        <w:t xml:space="preserve"> </w:t>
      </w:r>
      <w:r>
        <w:rPr>
          <w:u w:val="single"/>
        </w:rPr>
        <w:t>в</w:t>
      </w:r>
      <w:r w:rsidRPr="007D169D">
        <w:rPr>
          <w:u w:val="single"/>
        </w:rPr>
        <w:t xml:space="preserve"> </w:t>
      </w:r>
      <w:r>
        <w:rPr>
          <w:u w:val="single"/>
        </w:rPr>
        <w:t>местах</w:t>
      </w:r>
      <w:r w:rsidRPr="007D169D">
        <w:rPr>
          <w:u w:val="single"/>
        </w:rPr>
        <w:t xml:space="preserve"> </w:t>
      </w:r>
      <w:r>
        <w:rPr>
          <w:u w:val="single"/>
        </w:rPr>
        <w:t>лишения</w:t>
      </w:r>
      <w:r w:rsidRPr="007D169D">
        <w:rPr>
          <w:u w:val="single"/>
        </w:rPr>
        <w:t xml:space="preserve"> </w:t>
      </w:r>
      <w:r>
        <w:rPr>
          <w:u w:val="single"/>
        </w:rPr>
        <w:t>свободы</w:t>
      </w:r>
      <w:r w:rsidRPr="007D169D">
        <w:rPr>
          <w:u w:val="single"/>
        </w:rPr>
        <w:t xml:space="preserve"> (</w:t>
      </w:r>
      <w:r>
        <w:rPr>
          <w:u w:val="single"/>
        </w:rPr>
        <w:t>статьи 7, 9 и 10</w:t>
      </w:r>
      <w:r w:rsidRPr="0068711F">
        <w:t>)</w:t>
      </w:r>
    </w:p>
    <w:p w:rsidR="00074E33" w:rsidRPr="007D169D" w:rsidRDefault="00074E33" w:rsidP="009E4866"/>
    <w:p w:rsidR="00074E33" w:rsidRPr="007E4502" w:rsidRDefault="00074E33" w:rsidP="0068711F">
      <w:pPr>
        <w:ind w:left="567"/>
      </w:pPr>
      <w:r>
        <w:t>7.</w:t>
      </w:r>
      <w:r>
        <w:tab/>
        <w:t>Объясните основания для принятия решения о заключении подозреваемого под</w:t>
      </w:r>
      <w:r w:rsidR="009322FD">
        <w:t> </w:t>
      </w:r>
      <w:r>
        <w:t>стражу до суда и почему ряд лиц, как сказано в пункте 105, находился в предварительном заключении столь долгое время</w:t>
      </w:r>
      <w:r w:rsidR="009322FD">
        <w:t xml:space="preserve">.  </w:t>
      </w:r>
      <w:r>
        <w:t>Были</w:t>
      </w:r>
      <w:r w:rsidRPr="004A0C4F">
        <w:t xml:space="preserve"> </w:t>
      </w:r>
      <w:r>
        <w:t>ли</w:t>
      </w:r>
      <w:r w:rsidRPr="004A0C4F">
        <w:t xml:space="preserve"> </w:t>
      </w:r>
      <w:r>
        <w:t>приняты</w:t>
      </w:r>
      <w:r w:rsidRPr="004A0C4F">
        <w:t xml:space="preserve"> </w:t>
      </w:r>
      <w:r>
        <w:t>меры</w:t>
      </w:r>
      <w:r w:rsidRPr="004A0C4F">
        <w:t xml:space="preserve"> </w:t>
      </w:r>
      <w:r>
        <w:t>для</w:t>
      </w:r>
      <w:r w:rsidRPr="004A0C4F">
        <w:t xml:space="preserve"> </w:t>
      </w:r>
      <w:r>
        <w:t>сокращения</w:t>
      </w:r>
      <w:r w:rsidRPr="004A0C4F">
        <w:t xml:space="preserve"> </w:t>
      </w:r>
      <w:r>
        <w:t>сроков</w:t>
      </w:r>
      <w:r w:rsidRPr="004A0C4F">
        <w:t xml:space="preserve"> </w:t>
      </w:r>
      <w:r>
        <w:t>предварительного</w:t>
      </w:r>
      <w:r w:rsidRPr="004A0C4F">
        <w:t xml:space="preserve"> </w:t>
      </w:r>
      <w:r>
        <w:t>заключения</w:t>
      </w:r>
      <w:r w:rsidRPr="004A0C4F">
        <w:t xml:space="preserve"> </w:t>
      </w:r>
      <w:r>
        <w:t>и применения этой меры только в</w:t>
      </w:r>
      <w:r w:rsidR="0068711F">
        <w:t> </w:t>
      </w:r>
      <w:r>
        <w:t xml:space="preserve">качестве исключения? </w:t>
      </w:r>
      <w:r w:rsidR="0068711F">
        <w:t xml:space="preserve"> </w:t>
      </w:r>
      <w:r>
        <w:t>Опишите</w:t>
      </w:r>
      <w:r w:rsidRPr="007E4502">
        <w:t xml:space="preserve"> </w:t>
      </w:r>
      <w:r>
        <w:t>условия</w:t>
      </w:r>
      <w:r w:rsidRPr="007E4502">
        <w:t xml:space="preserve"> </w:t>
      </w:r>
      <w:r>
        <w:t>предварительного</w:t>
      </w:r>
      <w:r w:rsidRPr="007E4502">
        <w:t xml:space="preserve"> </w:t>
      </w:r>
      <w:r>
        <w:t>заключения</w:t>
      </w:r>
      <w:r w:rsidR="009322FD">
        <w:t xml:space="preserve">.  </w:t>
      </w:r>
    </w:p>
    <w:p w:rsidR="00074E33" w:rsidRPr="007E4502" w:rsidRDefault="00074E33" w:rsidP="0068711F"/>
    <w:p w:rsidR="00074E33" w:rsidRPr="00BD345A" w:rsidRDefault="00074E33" w:rsidP="0068711F">
      <w:pPr>
        <w:ind w:left="567"/>
      </w:pPr>
      <w:r w:rsidRPr="0009700C">
        <w:t>8.</w:t>
      </w:r>
      <w:r w:rsidRPr="0009700C">
        <w:tab/>
      </w:r>
      <w:r>
        <w:t>В</w:t>
      </w:r>
      <w:r w:rsidRPr="0009700C">
        <w:t xml:space="preserve"> </w:t>
      </w:r>
      <w:r>
        <w:t>том</w:t>
      </w:r>
      <w:r w:rsidRPr="0009700C">
        <w:t xml:space="preserve"> </w:t>
      </w:r>
      <w:r>
        <w:t>что</w:t>
      </w:r>
      <w:r w:rsidRPr="0009700C">
        <w:t xml:space="preserve"> </w:t>
      </w:r>
      <w:r>
        <w:t>касается</w:t>
      </w:r>
      <w:r w:rsidRPr="0009700C">
        <w:t xml:space="preserve"> </w:t>
      </w:r>
      <w:r>
        <w:t>лечения</w:t>
      </w:r>
      <w:r w:rsidRPr="0009700C">
        <w:t xml:space="preserve"> </w:t>
      </w:r>
      <w:r>
        <w:t>умственно</w:t>
      </w:r>
      <w:r w:rsidRPr="0009700C">
        <w:t>-</w:t>
      </w:r>
      <w:r>
        <w:t>отсталых</w:t>
      </w:r>
      <w:r w:rsidRPr="0009700C">
        <w:t xml:space="preserve"> </w:t>
      </w:r>
      <w:r>
        <w:t>людей</w:t>
      </w:r>
      <w:r w:rsidRPr="0009700C">
        <w:t xml:space="preserve">, </w:t>
      </w:r>
      <w:r>
        <w:t>просьба представить</w:t>
      </w:r>
      <w:r w:rsidRPr="0009700C">
        <w:t xml:space="preserve"> </w:t>
      </w:r>
      <w:r>
        <w:t>дополнительную</w:t>
      </w:r>
      <w:r w:rsidRPr="0009700C">
        <w:t xml:space="preserve"> </w:t>
      </w:r>
      <w:r>
        <w:t>информацию</w:t>
      </w:r>
      <w:r w:rsidRPr="0009700C">
        <w:t xml:space="preserve"> </w:t>
      </w:r>
      <w:r>
        <w:t>об</w:t>
      </w:r>
      <w:r w:rsidRPr="0009700C">
        <w:t xml:space="preserve"> </w:t>
      </w:r>
      <w:r>
        <w:t>использовании</w:t>
      </w:r>
      <w:r w:rsidRPr="0009700C">
        <w:t xml:space="preserve"> </w:t>
      </w:r>
      <w:r>
        <w:t>принудительных</w:t>
      </w:r>
      <w:r w:rsidRPr="0009700C">
        <w:t xml:space="preserve"> </w:t>
      </w:r>
      <w:r>
        <w:t>мер</w:t>
      </w:r>
      <w:r w:rsidRPr="0009700C">
        <w:t xml:space="preserve">, </w:t>
      </w:r>
      <w:r>
        <w:t>предусмотренных</w:t>
      </w:r>
      <w:r w:rsidRPr="0009700C">
        <w:t xml:space="preserve"> </w:t>
      </w:r>
      <w:r>
        <w:t>в</w:t>
      </w:r>
      <w:r w:rsidRPr="0009700C">
        <w:t xml:space="preserve"> </w:t>
      </w:r>
      <w:r>
        <w:t>главе</w:t>
      </w:r>
      <w:r w:rsidRPr="0009700C">
        <w:t xml:space="preserve"> 6</w:t>
      </w:r>
      <w:r>
        <w:t>А</w:t>
      </w:r>
      <w:r w:rsidRPr="0009700C">
        <w:t xml:space="preserve"> </w:t>
      </w:r>
      <w:r>
        <w:t>Закона</w:t>
      </w:r>
      <w:r w:rsidRPr="0009700C">
        <w:t xml:space="preserve"> </w:t>
      </w:r>
      <w:r>
        <w:t>о</w:t>
      </w:r>
      <w:r w:rsidRPr="0009700C">
        <w:t xml:space="preserve"> </w:t>
      </w:r>
      <w:r>
        <w:t>социальных</w:t>
      </w:r>
      <w:r w:rsidRPr="0009700C">
        <w:t xml:space="preserve"> </w:t>
      </w:r>
      <w:r>
        <w:t>службах</w:t>
      </w:r>
      <w:r w:rsidRPr="0009700C">
        <w:t xml:space="preserve"> (</w:t>
      </w:r>
      <w:r>
        <w:t>пп</w:t>
      </w:r>
      <w:r w:rsidR="009322FD">
        <w:t xml:space="preserve">.  </w:t>
      </w:r>
      <w:r w:rsidRPr="0009700C">
        <w:t>91-93)</w:t>
      </w:r>
      <w:r w:rsidR="009322FD">
        <w:t xml:space="preserve">.  </w:t>
      </w:r>
      <w:r>
        <w:t>В</w:t>
      </w:r>
      <w:r w:rsidR="009322FD">
        <w:t> </w:t>
      </w:r>
      <w:r>
        <w:t>частности</w:t>
      </w:r>
      <w:r w:rsidRPr="0009700C">
        <w:t xml:space="preserve">, </w:t>
      </w:r>
      <w:r>
        <w:t>прокомментируйте</w:t>
      </w:r>
      <w:r w:rsidRPr="0009700C">
        <w:t xml:space="preserve"> </w:t>
      </w:r>
      <w:r>
        <w:t>степень точности</w:t>
      </w:r>
      <w:r w:rsidRPr="0009700C">
        <w:t xml:space="preserve"> </w:t>
      </w:r>
      <w:r>
        <w:t>закона</w:t>
      </w:r>
      <w:r w:rsidRPr="0009700C">
        <w:t xml:space="preserve">, </w:t>
      </w:r>
      <w:r>
        <w:t>допускающего</w:t>
      </w:r>
      <w:r w:rsidRPr="0009700C">
        <w:t xml:space="preserve"> </w:t>
      </w:r>
      <w:r>
        <w:t>использование</w:t>
      </w:r>
      <w:r w:rsidRPr="0009700C">
        <w:t xml:space="preserve"> </w:t>
      </w:r>
      <w:r>
        <w:t>принудительных</w:t>
      </w:r>
      <w:r w:rsidRPr="0009700C">
        <w:t xml:space="preserve"> </w:t>
      </w:r>
      <w:r>
        <w:t xml:space="preserve">мер, и вопрос о том, насколько такие меры соответствуют Пакту? </w:t>
      </w:r>
    </w:p>
    <w:p w:rsidR="00074E33" w:rsidRPr="00BD345A" w:rsidRDefault="00074E33" w:rsidP="0068711F">
      <w:pPr>
        <w:ind w:left="567"/>
      </w:pPr>
    </w:p>
    <w:p w:rsidR="00074E33" w:rsidRPr="00BD345A" w:rsidRDefault="00074E33" w:rsidP="0068711F">
      <w:pPr>
        <w:ind w:left="567"/>
      </w:pPr>
      <w:r>
        <w:t>9.</w:t>
      </w:r>
      <w:r>
        <w:tab/>
        <w:t>Просьба представить дополнительную</w:t>
      </w:r>
      <w:r w:rsidRPr="00570D0D">
        <w:t xml:space="preserve"> </w:t>
      </w:r>
      <w:r>
        <w:t>информацию</w:t>
      </w:r>
      <w:r w:rsidRPr="00570D0D">
        <w:t xml:space="preserve"> </w:t>
      </w:r>
      <w:r>
        <w:t>о законодательной</w:t>
      </w:r>
      <w:r w:rsidRPr="00570D0D">
        <w:t xml:space="preserve"> </w:t>
      </w:r>
      <w:r>
        <w:t>базе</w:t>
      </w:r>
      <w:r w:rsidRPr="00570D0D">
        <w:t xml:space="preserve"> </w:t>
      </w:r>
      <w:r>
        <w:t>использования</w:t>
      </w:r>
      <w:r w:rsidRPr="00570D0D">
        <w:t xml:space="preserve"> </w:t>
      </w:r>
      <w:r>
        <w:t>принудительных</w:t>
      </w:r>
      <w:r w:rsidRPr="00570D0D">
        <w:t xml:space="preserve"> </w:t>
      </w:r>
      <w:r>
        <w:t>мер</w:t>
      </w:r>
      <w:r w:rsidRPr="00570D0D">
        <w:t xml:space="preserve"> </w:t>
      </w:r>
      <w:r>
        <w:t>к психиатрическим пациентам и привести статистику использования таких мер</w:t>
      </w:r>
      <w:r w:rsidR="009322FD">
        <w:t xml:space="preserve">.  </w:t>
      </w:r>
      <w:r>
        <w:t>Просьба предоставить</w:t>
      </w:r>
      <w:r w:rsidRPr="00570D0D">
        <w:t xml:space="preserve"> </w:t>
      </w:r>
      <w:r>
        <w:t>разъяснения в отношении</w:t>
      </w:r>
      <w:r w:rsidRPr="00570D0D">
        <w:t xml:space="preserve"> </w:t>
      </w:r>
      <w:r>
        <w:t>прав</w:t>
      </w:r>
      <w:r w:rsidRPr="00570D0D">
        <w:t xml:space="preserve"> </w:t>
      </w:r>
      <w:r>
        <w:t>пациентов</w:t>
      </w:r>
      <w:r w:rsidRPr="00570D0D">
        <w:t xml:space="preserve"> </w:t>
      </w:r>
      <w:r>
        <w:t>на</w:t>
      </w:r>
      <w:r w:rsidRPr="00570D0D">
        <w:t xml:space="preserve"> </w:t>
      </w:r>
      <w:r>
        <w:t>обжалование в случае</w:t>
      </w:r>
      <w:r w:rsidRPr="00570D0D">
        <w:t xml:space="preserve"> </w:t>
      </w:r>
      <w:r>
        <w:t>применения</w:t>
      </w:r>
      <w:r w:rsidRPr="00570D0D">
        <w:t xml:space="preserve"> </w:t>
      </w:r>
      <w:r>
        <w:t>принудительных</w:t>
      </w:r>
      <w:r w:rsidRPr="00570D0D">
        <w:t xml:space="preserve"> </w:t>
      </w:r>
      <w:r>
        <w:t>мер</w:t>
      </w:r>
      <w:r w:rsidRPr="00570D0D">
        <w:t xml:space="preserve"> </w:t>
      </w:r>
      <w:r>
        <w:t>при психиатрическом лечении (пп</w:t>
      </w:r>
      <w:r w:rsidR="009322FD">
        <w:t xml:space="preserve">. </w:t>
      </w:r>
      <w:r>
        <w:t>97-100)</w:t>
      </w:r>
      <w:r w:rsidR="009322FD">
        <w:t xml:space="preserve">.  </w:t>
      </w:r>
    </w:p>
    <w:p w:rsidR="00074E33" w:rsidRPr="00BD345A" w:rsidRDefault="00074E33" w:rsidP="009E4866">
      <w:pPr>
        <w:ind w:left="567"/>
      </w:pPr>
    </w:p>
    <w:p w:rsidR="00074E33" w:rsidRPr="00A5438E" w:rsidRDefault="00074E33" w:rsidP="009E4866">
      <w:pPr>
        <w:ind w:left="567"/>
        <w:rPr>
          <w:u w:val="single"/>
        </w:rPr>
      </w:pPr>
      <w:r>
        <w:rPr>
          <w:u w:val="single"/>
        </w:rPr>
        <w:t>Право на справедливое судебное разбирательство (статья 14</w:t>
      </w:r>
      <w:r w:rsidRPr="0068711F">
        <w:t>)</w:t>
      </w:r>
    </w:p>
    <w:p w:rsidR="00074E33" w:rsidRPr="00A5438E" w:rsidRDefault="00074E33" w:rsidP="009E4866"/>
    <w:p w:rsidR="00074E33" w:rsidRPr="00D41B96" w:rsidRDefault="00074E33" w:rsidP="0068711F">
      <w:pPr>
        <w:ind w:left="567"/>
      </w:pPr>
      <w:r w:rsidRPr="00977EBB">
        <w:t>10.</w:t>
      </w:r>
      <w:r w:rsidRPr="00977EBB">
        <w:tab/>
      </w:r>
      <w:r>
        <w:t>В</w:t>
      </w:r>
      <w:r w:rsidRPr="00977EBB">
        <w:t xml:space="preserve"> </w:t>
      </w:r>
      <w:r>
        <w:t>том, что касается</w:t>
      </w:r>
      <w:r w:rsidRPr="00977EBB">
        <w:t xml:space="preserve"> </w:t>
      </w:r>
      <w:r>
        <w:t>опроса</w:t>
      </w:r>
      <w:r w:rsidRPr="00977EBB">
        <w:t xml:space="preserve"> </w:t>
      </w:r>
      <w:r>
        <w:t>несовершеннолетних,</w:t>
      </w:r>
      <w:r w:rsidRPr="00977EBB">
        <w:t xml:space="preserve"> </w:t>
      </w:r>
      <w:r>
        <w:t>пострадавших</w:t>
      </w:r>
      <w:r w:rsidRPr="00977EBB">
        <w:t xml:space="preserve"> </w:t>
      </w:r>
      <w:r>
        <w:t>от</w:t>
      </w:r>
      <w:r w:rsidRPr="00977EBB">
        <w:t xml:space="preserve"> </w:t>
      </w:r>
      <w:r>
        <w:t>сексуального</w:t>
      </w:r>
      <w:r w:rsidRPr="00977EBB">
        <w:t xml:space="preserve"> </w:t>
      </w:r>
      <w:r>
        <w:t>насилия, просьба подробнее сообщить о правилах и нормах в отношении присутствия защитника и его участия в опросе потерпевших (п</w:t>
      </w:r>
      <w:r w:rsidR="009322FD">
        <w:t xml:space="preserve">. </w:t>
      </w:r>
      <w:r>
        <w:t>159).</w:t>
      </w:r>
    </w:p>
    <w:p w:rsidR="00074E33" w:rsidRPr="00D41B96" w:rsidRDefault="00074E33" w:rsidP="009E4866">
      <w:pPr>
        <w:ind w:left="567"/>
      </w:pPr>
    </w:p>
    <w:p w:rsidR="00074E33" w:rsidRPr="0068711F" w:rsidRDefault="00074E33" w:rsidP="009E4866">
      <w:pPr>
        <w:ind w:left="567"/>
      </w:pPr>
      <w:r>
        <w:rPr>
          <w:u w:val="single"/>
        </w:rPr>
        <w:t>Право на частную жизнь (статья 17</w:t>
      </w:r>
      <w:r w:rsidRPr="0068711F">
        <w:t>)</w:t>
      </w:r>
      <w:r w:rsidRPr="00D41B96">
        <w:rPr>
          <w:u w:val="single"/>
        </w:rPr>
        <w:t xml:space="preserve"> </w:t>
      </w:r>
    </w:p>
    <w:p w:rsidR="00074E33" w:rsidRPr="00D41B96" w:rsidRDefault="00074E33" w:rsidP="009E4866"/>
    <w:p w:rsidR="00074E33" w:rsidRPr="00EC3FCB" w:rsidRDefault="00074E33" w:rsidP="0068711F">
      <w:pPr>
        <w:ind w:left="567"/>
      </w:pPr>
      <w:r w:rsidRPr="00D41B96">
        <w:t>11.</w:t>
      </w:r>
      <w:r w:rsidRPr="00D41B96">
        <w:tab/>
      </w:r>
      <w:r>
        <w:t>Просьба представить информацию</w:t>
      </w:r>
      <w:r w:rsidRPr="00D41B96">
        <w:t xml:space="preserve"> </w:t>
      </w:r>
      <w:r>
        <w:t>о</w:t>
      </w:r>
      <w:r w:rsidRPr="00D41B96">
        <w:t xml:space="preserve"> </w:t>
      </w:r>
      <w:r>
        <w:t>всех</w:t>
      </w:r>
      <w:r w:rsidRPr="00D41B96">
        <w:t xml:space="preserve"> </w:t>
      </w:r>
      <w:r>
        <w:t>средствах правовой защиты</w:t>
      </w:r>
      <w:r w:rsidRPr="00D41B96">
        <w:t xml:space="preserve">, </w:t>
      </w:r>
      <w:r>
        <w:t>предоставленных</w:t>
      </w:r>
      <w:r w:rsidRPr="00D41B96">
        <w:t xml:space="preserve"> </w:t>
      </w:r>
      <w:r>
        <w:t>потерпевшим от прослушивания</w:t>
      </w:r>
      <w:r w:rsidRPr="00D41B96">
        <w:t xml:space="preserve"> </w:t>
      </w:r>
      <w:r>
        <w:t>их телефонных</w:t>
      </w:r>
      <w:r w:rsidRPr="00D41B96">
        <w:t xml:space="preserve"> </w:t>
      </w:r>
      <w:r>
        <w:t>разговоров</w:t>
      </w:r>
      <w:r w:rsidRPr="00D41B96">
        <w:t xml:space="preserve">, </w:t>
      </w:r>
      <w:r>
        <w:t xml:space="preserve">раскрытого в ходе расследования </w:t>
      </w:r>
      <w:r w:rsidRPr="00D41B96">
        <w:t>«</w:t>
      </w:r>
      <w:r>
        <w:t>Комиссии</w:t>
      </w:r>
      <w:r w:rsidRPr="00D41B96">
        <w:t xml:space="preserve"> </w:t>
      </w:r>
      <w:r>
        <w:t>Лунда</w:t>
      </w:r>
      <w:r w:rsidRPr="00D41B96">
        <w:t>»</w:t>
      </w:r>
      <w:r>
        <w:t>, а также каких-либо мерах для</w:t>
      </w:r>
      <w:r w:rsidR="0068711F">
        <w:t> </w:t>
      </w:r>
      <w:r>
        <w:t>недопущения впредь подобных действий (пп</w:t>
      </w:r>
      <w:r w:rsidR="009322FD">
        <w:t xml:space="preserve">. </w:t>
      </w:r>
      <w:r>
        <w:t>187-194)</w:t>
      </w:r>
      <w:r w:rsidR="009322FD">
        <w:t xml:space="preserve">.  </w:t>
      </w:r>
    </w:p>
    <w:p w:rsidR="00074E33" w:rsidRPr="00EC3FCB" w:rsidRDefault="00074E33" w:rsidP="009E4866">
      <w:pPr>
        <w:ind w:left="567"/>
      </w:pPr>
    </w:p>
    <w:p w:rsidR="00074E33" w:rsidRPr="00437E5D" w:rsidRDefault="00074E33" w:rsidP="009E4866">
      <w:pPr>
        <w:keepNext/>
        <w:ind w:left="567"/>
        <w:rPr>
          <w:u w:val="single"/>
        </w:rPr>
      </w:pPr>
      <w:r>
        <w:rPr>
          <w:u w:val="single"/>
        </w:rPr>
        <w:t>Право на свободу вероисповедания (статья 18</w:t>
      </w:r>
      <w:r w:rsidRPr="0068711F">
        <w:t xml:space="preserve">) </w:t>
      </w:r>
    </w:p>
    <w:p w:rsidR="00074E33" w:rsidRPr="00437E5D" w:rsidRDefault="00074E33" w:rsidP="009E4866">
      <w:pPr>
        <w:keepNext/>
      </w:pPr>
    </w:p>
    <w:p w:rsidR="00074E33" w:rsidRPr="008C075C" w:rsidRDefault="00074E33" w:rsidP="0068711F">
      <w:pPr>
        <w:keepNext/>
        <w:ind w:left="567"/>
      </w:pPr>
      <w:r w:rsidRPr="00462252">
        <w:t>12.</w:t>
      </w:r>
      <w:r w:rsidRPr="00462252">
        <w:tab/>
      </w:r>
      <w:r>
        <w:t>Просьба представить информацию</w:t>
      </w:r>
      <w:r w:rsidRPr="00462252">
        <w:t xml:space="preserve"> </w:t>
      </w:r>
      <w:r>
        <w:t>о</w:t>
      </w:r>
      <w:r w:rsidRPr="00462252">
        <w:t xml:space="preserve"> </w:t>
      </w:r>
      <w:r>
        <w:t>результатах начатого</w:t>
      </w:r>
      <w:r w:rsidRPr="00462252">
        <w:t xml:space="preserve"> </w:t>
      </w:r>
      <w:r>
        <w:t>по</w:t>
      </w:r>
      <w:r w:rsidRPr="00462252">
        <w:t xml:space="preserve"> </w:t>
      </w:r>
      <w:r>
        <w:t>инициативе</w:t>
      </w:r>
      <w:r w:rsidRPr="00462252">
        <w:t xml:space="preserve"> </w:t>
      </w:r>
      <w:r>
        <w:t>Стортин</w:t>
      </w:r>
      <w:r w:rsidRPr="00462252">
        <w:t>г</w:t>
      </w:r>
      <w:r>
        <w:t>а</w:t>
      </w:r>
      <w:r w:rsidRPr="00462252">
        <w:t xml:space="preserve"> </w:t>
      </w:r>
      <w:r>
        <w:t>исследования</w:t>
      </w:r>
      <w:r w:rsidRPr="008C075C">
        <w:t xml:space="preserve"> </w:t>
      </w:r>
      <w:r>
        <w:t>требований</w:t>
      </w:r>
      <w:r w:rsidRPr="00462252">
        <w:t xml:space="preserve"> </w:t>
      </w:r>
      <w:r>
        <w:t>международных</w:t>
      </w:r>
      <w:r w:rsidRPr="00462252">
        <w:t xml:space="preserve"> </w:t>
      </w:r>
      <w:r>
        <w:t>конвенций</w:t>
      </w:r>
      <w:r w:rsidRPr="00462252">
        <w:t xml:space="preserve"> </w:t>
      </w:r>
      <w:r>
        <w:t>по</w:t>
      </w:r>
      <w:r w:rsidRPr="00462252">
        <w:t xml:space="preserve"> </w:t>
      </w:r>
      <w:r>
        <w:t>правам</w:t>
      </w:r>
      <w:r w:rsidRPr="00462252">
        <w:t xml:space="preserve"> </w:t>
      </w:r>
      <w:r>
        <w:t>человека применительно к преподаванию религии</w:t>
      </w:r>
      <w:r w:rsidRPr="00462252">
        <w:t xml:space="preserve"> </w:t>
      </w:r>
      <w:r>
        <w:t>в начальной и в первых классах средней школы</w:t>
      </w:r>
      <w:r w:rsidRPr="00462252">
        <w:t xml:space="preserve"> </w:t>
      </w:r>
      <w:r>
        <w:t>(пункт 218)</w:t>
      </w:r>
      <w:r w:rsidR="009322FD">
        <w:t xml:space="preserve">.  </w:t>
      </w:r>
    </w:p>
    <w:p w:rsidR="00074E33" w:rsidRPr="008C075C" w:rsidRDefault="00074E33" w:rsidP="009E4866">
      <w:pPr>
        <w:spacing w:line="240" w:lineRule="auto"/>
        <w:ind w:left="567"/>
      </w:pPr>
    </w:p>
    <w:p w:rsidR="00074E33" w:rsidRPr="00F54531" w:rsidRDefault="00074E33" w:rsidP="009E4866">
      <w:pPr>
        <w:spacing w:line="240" w:lineRule="auto"/>
        <w:ind w:left="567"/>
        <w:rPr>
          <w:u w:val="single"/>
        </w:rPr>
      </w:pPr>
      <w:r>
        <w:rPr>
          <w:u w:val="single"/>
        </w:rPr>
        <w:t>Право</w:t>
      </w:r>
      <w:r w:rsidRPr="00F54531">
        <w:rPr>
          <w:u w:val="single"/>
        </w:rPr>
        <w:t xml:space="preserve"> </w:t>
      </w:r>
      <w:r>
        <w:rPr>
          <w:u w:val="single"/>
        </w:rPr>
        <w:t>на</w:t>
      </w:r>
      <w:r w:rsidRPr="00F54531">
        <w:rPr>
          <w:u w:val="single"/>
        </w:rPr>
        <w:t xml:space="preserve"> </w:t>
      </w:r>
      <w:r>
        <w:rPr>
          <w:u w:val="single"/>
        </w:rPr>
        <w:t>свободное</w:t>
      </w:r>
      <w:r w:rsidRPr="00F54531">
        <w:rPr>
          <w:u w:val="single"/>
        </w:rPr>
        <w:t xml:space="preserve"> </w:t>
      </w:r>
      <w:r>
        <w:rPr>
          <w:u w:val="single"/>
        </w:rPr>
        <w:t>выражение</w:t>
      </w:r>
      <w:r w:rsidRPr="00F54531">
        <w:rPr>
          <w:u w:val="single"/>
        </w:rPr>
        <w:t xml:space="preserve"> </w:t>
      </w:r>
      <w:r>
        <w:rPr>
          <w:u w:val="single"/>
        </w:rPr>
        <w:t>своего</w:t>
      </w:r>
      <w:r w:rsidRPr="00F54531">
        <w:rPr>
          <w:u w:val="single"/>
        </w:rPr>
        <w:t xml:space="preserve"> </w:t>
      </w:r>
      <w:r>
        <w:rPr>
          <w:u w:val="single"/>
        </w:rPr>
        <w:t>мнения</w:t>
      </w:r>
      <w:r w:rsidRPr="00F54531">
        <w:rPr>
          <w:u w:val="single"/>
        </w:rPr>
        <w:t xml:space="preserve"> </w:t>
      </w:r>
      <w:r>
        <w:rPr>
          <w:u w:val="single"/>
        </w:rPr>
        <w:t>и</w:t>
      </w:r>
      <w:r w:rsidRPr="00F54531">
        <w:rPr>
          <w:u w:val="single"/>
        </w:rPr>
        <w:t xml:space="preserve"> </w:t>
      </w:r>
      <w:r>
        <w:rPr>
          <w:u w:val="single"/>
        </w:rPr>
        <w:t>право</w:t>
      </w:r>
      <w:r w:rsidRPr="00F54531">
        <w:rPr>
          <w:u w:val="single"/>
        </w:rPr>
        <w:t xml:space="preserve"> </w:t>
      </w:r>
      <w:r>
        <w:rPr>
          <w:u w:val="single"/>
        </w:rPr>
        <w:t>на</w:t>
      </w:r>
      <w:r w:rsidRPr="00F54531">
        <w:rPr>
          <w:u w:val="single"/>
        </w:rPr>
        <w:t xml:space="preserve"> </w:t>
      </w:r>
      <w:r>
        <w:rPr>
          <w:u w:val="single"/>
        </w:rPr>
        <w:t>мирные</w:t>
      </w:r>
      <w:r w:rsidRPr="00F54531">
        <w:rPr>
          <w:u w:val="single"/>
        </w:rPr>
        <w:t xml:space="preserve"> </w:t>
      </w:r>
      <w:r>
        <w:rPr>
          <w:u w:val="single"/>
        </w:rPr>
        <w:t>собрания</w:t>
      </w:r>
      <w:r w:rsidRPr="00F54531">
        <w:rPr>
          <w:u w:val="single"/>
        </w:rPr>
        <w:t xml:space="preserve"> </w:t>
      </w:r>
      <w:r w:rsidRPr="0068711F">
        <w:t>(</w:t>
      </w:r>
      <w:r>
        <w:rPr>
          <w:u w:val="single"/>
        </w:rPr>
        <w:t>статьи</w:t>
      </w:r>
      <w:r w:rsidR="0068711F">
        <w:rPr>
          <w:u w:val="single"/>
        </w:rPr>
        <w:t> </w:t>
      </w:r>
      <w:r>
        <w:rPr>
          <w:u w:val="single"/>
        </w:rPr>
        <w:t>19 и 21</w:t>
      </w:r>
      <w:r w:rsidRPr="0068711F">
        <w:t>)</w:t>
      </w:r>
      <w:r w:rsidRPr="00F54531">
        <w:rPr>
          <w:u w:val="single"/>
        </w:rPr>
        <w:t xml:space="preserve"> </w:t>
      </w:r>
    </w:p>
    <w:p w:rsidR="00074E33" w:rsidRPr="00F54531" w:rsidRDefault="00074E33" w:rsidP="009E4866">
      <w:pPr>
        <w:spacing w:line="240" w:lineRule="auto"/>
      </w:pPr>
    </w:p>
    <w:p w:rsidR="00074E33" w:rsidRPr="00F54531" w:rsidRDefault="00074E33" w:rsidP="0068711F">
      <w:pPr>
        <w:ind w:left="567"/>
      </w:pPr>
      <w:r w:rsidRPr="00F54531">
        <w:t>13.</w:t>
      </w:r>
      <w:r w:rsidRPr="00F54531">
        <w:tab/>
      </w:r>
      <w:r>
        <w:t>В свете заключительных замечаний Комитета по третьему периодическому докладу Норвегии просьба прокомментировать положения Уголовного кодекса, регулирующие диффамацию, и их влияние на право выражения своего мнения</w:t>
      </w:r>
      <w:r w:rsidR="009322FD">
        <w:t xml:space="preserve">.  </w:t>
      </w:r>
      <w:r>
        <w:t>Просьба также представить</w:t>
      </w:r>
      <w:r w:rsidRPr="00F54531">
        <w:t xml:space="preserve"> </w:t>
      </w:r>
      <w:r>
        <w:t>информацию</w:t>
      </w:r>
      <w:r w:rsidRPr="00F54531">
        <w:t xml:space="preserve"> </w:t>
      </w:r>
      <w:r>
        <w:t>о</w:t>
      </w:r>
      <w:r w:rsidRPr="00F54531">
        <w:t xml:space="preserve"> </w:t>
      </w:r>
      <w:r>
        <w:t>последних</w:t>
      </w:r>
      <w:r w:rsidRPr="00F54531">
        <w:t xml:space="preserve"> </w:t>
      </w:r>
      <w:r>
        <w:t>событиях</w:t>
      </w:r>
      <w:r w:rsidRPr="00F54531">
        <w:t xml:space="preserve"> </w:t>
      </w:r>
      <w:r>
        <w:t>и практике по этому вопросу</w:t>
      </w:r>
      <w:r w:rsidR="009322FD">
        <w:t xml:space="preserve">.  </w:t>
      </w:r>
    </w:p>
    <w:p w:rsidR="00074E33" w:rsidRPr="00F54531" w:rsidRDefault="00074E33" w:rsidP="009E4866">
      <w:pPr>
        <w:spacing w:line="240" w:lineRule="auto"/>
        <w:ind w:left="567"/>
      </w:pPr>
    </w:p>
    <w:p w:rsidR="00074E33" w:rsidRPr="00E61CA6" w:rsidRDefault="00074E33" w:rsidP="009E4866">
      <w:pPr>
        <w:spacing w:line="240" w:lineRule="auto"/>
        <w:ind w:left="567"/>
        <w:rPr>
          <w:u w:val="single"/>
        </w:rPr>
      </w:pPr>
      <w:r>
        <w:rPr>
          <w:u w:val="single"/>
        </w:rPr>
        <w:t>Право</w:t>
      </w:r>
      <w:r w:rsidRPr="00E61CA6">
        <w:rPr>
          <w:u w:val="single"/>
        </w:rPr>
        <w:t xml:space="preserve"> </w:t>
      </w:r>
      <w:r>
        <w:rPr>
          <w:u w:val="single"/>
        </w:rPr>
        <w:t>на</w:t>
      </w:r>
      <w:r w:rsidRPr="00E61CA6">
        <w:rPr>
          <w:u w:val="single"/>
        </w:rPr>
        <w:t xml:space="preserve"> </w:t>
      </w:r>
      <w:r>
        <w:rPr>
          <w:u w:val="single"/>
        </w:rPr>
        <w:t>семью</w:t>
      </w:r>
      <w:r w:rsidRPr="00E61CA6">
        <w:rPr>
          <w:u w:val="single"/>
        </w:rPr>
        <w:t xml:space="preserve"> </w:t>
      </w:r>
      <w:r>
        <w:rPr>
          <w:u w:val="single"/>
        </w:rPr>
        <w:t>и</w:t>
      </w:r>
      <w:r w:rsidRPr="00E61CA6">
        <w:rPr>
          <w:u w:val="single"/>
        </w:rPr>
        <w:t xml:space="preserve"> </w:t>
      </w:r>
      <w:r>
        <w:rPr>
          <w:u w:val="single"/>
        </w:rPr>
        <w:t>недискриминацию (статья 23)</w:t>
      </w:r>
      <w:r w:rsidRPr="00E61CA6">
        <w:rPr>
          <w:u w:val="single"/>
        </w:rPr>
        <w:t xml:space="preserve"> </w:t>
      </w:r>
    </w:p>
    <w:p w:rsidR="00074E33" w:rsidRPr="00E61CA6" w:rsidRDefault="00074E33" w:rsidP="009E4866">
      <w:pPr>
        <w:spacing w:line="240" w:lineRule="auto"/>
      </w:pPr>
    </w:p>
    <w:p w:rsidR="00074E33" w:rsidRPr="00CF4D64" w:rsidRDefault="00074E33" w:rsidP="0068711F">
      <w:pPr>
        <w:ind w:left="567"/>
      </w:pPr>
      <w:r w:rsidRPr="00CF4D64">
        <w:t>14.</w:t>
      </w:r>
      <w:r w:rsidRPr="00CF4D64">
        <w:tab/>
      </w:r>
      <w:r>
        <w:t>Просьба представить</w:t>
      </w:r>
      <w:r w:rsidRPr="00CF4D64">
        <w:t xml:space="preserve"> </w:t>
      </w:r>
      <w:r>
        <w:t>дальнейшую</w:t>
      </w:r>
      <w:r w:rsidRPr="00CF4D64">
        <w:t xml:space="preserve"> </w:t>
      </w:r>
      <w:r>
        <w:t>информацию</w:t>
      </w:r>
      <w:r w:rsidRPr="00CF4D64">
        <w:t xml:space="preserve"> </w:t>
      </w:r>
      <w:r>
        <w:t>и</w:t>
      </w:r>
      <w:r w:rsidRPr="00CF4D64">
        <w:t xml:space="preserve"> </w:t>
      </w:r>
      <w:r>
        <w:t>прокомментировать</w:t>
      </w:r>
      <w:r w:rsidRPr="00CF4D64">
        <w:t xml:space="preserve"> </w:t>
      </w:r>
      <w:r>
        <w:t>положения</w:t>
      </w:r>
      <w:r w:rsidRPr="00CF4D64">
        <w:t xml:space="preserve"> </w:t>
      </w:r>
      <w:r>
        <w:t>Закона</w:t>
      </w:r>
      <w:r w:rsidRPr="00CF4D64">
        <w:t xml:space="preserve"> </w:t>
      </w:r>
      <w:r>
        <w:t>о</w:t>
      </w:r>
      <w:r w:rsidRPr="00CF4D64">
        <w:t xml:space="preserve"> </w:t>
      </w:r>
      <w:r>
        <w:t>семье</w:t>
      </w:r>
      <w:r w:rsidRPr="00CF4D64">
        <w:t xml:space="preserve">, </w:t>
      </w:r>
      <w:r>
        <w:t>согласно</w:t>
      </w:r>
      <w:r w:rsidRPr="00CF4D64">
        <w:t xml:space="preserve"> </w:t>
      </w:r>
      <w:r>
        <w:t>которому</w:t>
      </w:r>
      <w:r w:rsidRPr="00CF4D64">
        <w:t xml:space="preserve"> </w:t>
      </w:r>
      <w:r>
        <w:t>иностранному</w:t>
      </w:r>
      <w:r w:rsidRPr="00CF4D64">
        <w:t xml:space="preserve"> </w:t>
      </w:r>
      <w:r>
        <w:t>гражданину</w:t>
      </w:r>
      <w:r w:rsidRPr="00CF4D64">
        <w:t xml:space="preserve"> </w:t>
      </w:r>
      <w:r>
        <w:t>для заключения брака в Норвегии необходимо</w:t>
      </w:r>
      <w:r w:rsidRPr="00CF4D64">
        <w:t xml:space="preserve"> </w:t>
      </w:r>
      <w:r>
        <w:t>постоянно</w:t>
      </w:r>
      <w:r w:rsidRPr="00CF4D64">
        <w:t xml:space="preserve"> </w:t>
      </w:r>
      <w:r>
        <w:t>проживать</w:t>
      </w:r>
      <w:r w:rsidRPr="00CF4D64">
        <w:t xml:space="preserve"> </w:t>
      </w:r>
      <w:r>
        <w:t>на законных основаниях в Норвегии</w:t>
      </w:r>
      <w:r w:rsidRPr="00CF4D64">
        <w:t xml:space="preserve"> </w:t>
      </w:r>
      <w:r>
        <w:t>(п</w:t>
      </w:r>
      <w:r w:rsidR="009322FD">
        <w:t xml:space="preserve">. </w:t>
      </w:r>
      <w:r>
        <w:t>242).</w:t>
      </w:r>
    </w:p>
    <w:p w:rsidR="00074E33" w:rsidRPr="00CF4D64" w:rsidRDefault="00074E33" w:rsidP="009E4866">
      <w:pPr>
        <w:spacing w:line="240" w:lineRule="auto"/>
      </w:pPr>
    </w:p>
    <w:p w:rsidR="00074E33" w:rsidRPr="00AB74FA" w:rsidRDefault="00074E33" w:rsidP="009E4866">
      <w:pPr>
        <w:spacing w:line="240" w:lineRule="auto"/>
        <w:ind w:left="567"/>
        <w:rPr>
          <w:u w:val="single"/>
        </w:rPr>
      </w:pPr>
      <w:r>
        <w:rPr>
          <w:u w:val="single"/>
        </w:rPr>
        <w:t>Недискриминация</w:t>
      </w:r>
      <w:r w:rsidRPr="00AB74FA">
        <w:rPr>
          <w:u w:val="single"/>
        </w:rPr>
        <w:t xml:space="preserve"> (</w:t>
      </w:r>
      <w:r>
        <w:rPr>
          <w:u w:val="single"/>
        </w:rPr>
        <w:t>статья</w:t>
      </w:r>
      <w:r w:rsidRPr="00AB74FA">
        <w:rPr>
          <w:u w:val="single"/>
        </w:rPr>
        <w:t xml:space="preserve"> 26) </w:t>
      </w:r>
    </w:p>
    <w:p w:rsidR="00074E33" w:rsidRPr="00AB74FA" w:rsidRDefault="00074E33" w:rsidP="009E4866">
      <w:pPr>
        <w:spacing w:line="240" w:lineRule="auto"/>
      </w:pPr>
    </w:p>
    <w:p w:rsidR="00074E33" w:rsidRPr="007D1834" w:rsidRDefault="00074E33" w:rsidP="0068711F">
      <w:pPr>
        <w:ind w:left="567"/>
      </w:pPr>
      <w:r w:rsidRPr="007D1834">
        <w:t>15.</w:t>
      </w:r>
      <w:r w:rsidRPr="007D1834">
        <w:tab/>
      </w:r>
      <w:r>
        <w:t>В какой степени</w:t>
      </w:r>
      <w:r w:rsidRPr="007D1834">
        <w:t xml:space="preserve"> </w:t>
      </w:r>
      <w:r>
        <w:t>государство</w:t>
      </w:r>
      <w:r w:rsidRPr="007D1834">
        <w:t>-</w:t>
      </w:r>
      <w:r>
        <w:t>участник выполнило</w:t>
      </w:r>
      <w:r w:rsidRPr="007D1834">
        <w:t xml:space="preserve"> </w:t>
      </w:r>
      <w:r>
        <w:t>положительное</w:t>
      </w:r>
      <w:r w:rsidRPr="007D1834">
        <w:t xml:space="preserve"> </w:t>
      </w:r>
      <w:r>
        <w:t>обязательство</w:t>
      </w:r>
      <w:r w:rsidRPr="007D1834">
        <w:t xml:space="preserve"> </w:t>
      </w:r>
      <w:r>
        <w:t>в</w:t>
      </w:r>
      <w:r w:rsidRPr="007D1834">
        <w:t xml:space="preserve"> </w:t>
      </w:r>
      <w:r>
        <w:t>соответствии</w:t>
      </w:r>
      <w:r w:rsidRPr="007D1834">
        <w:t xml:space="preserve"> </w:t>
      </w:r>
      <w:r>
        <w:t>со</w:t>
      </w:r>
      <w:r w:rsidRPr="007D1834">
        <w:t xml:space="preserve"> </w:t>
      </w:r>
      <w:r>
        <w:t>статьей</w:t>
      </w:r>
      <w:r w:rsidRPr="007D1834">
        <w:t xml:space="preserve"> 26 </w:t>
      </w:r>
      <w:r>
        <w:t>о</w:t>
      </w:r>
      <w:r w:rsidRPr="007D1834">
        <w:t xml:space="preserve"> </w:t>
      </w:r>
      <w:r>
        <w:t>запрещении</w:t>
      </w:r>
      <w:r w:rsidRPr="007D1834">
        <w:t xml:space="preserve"> </w:t>
      </w:r>
      <w:r>
        <w:t>дискриминации</w:t>
      </w:r>
      <w:r w:rsidRPr="007D1834">
        <w:t xml:space="preserve"> </w:t>
      </w:r>
      <w:r>
        <w:t>и</w:t>
      </w:r>
      <w:r w:rsidRPr="007D1834">
        <w:t xml:space="preserve"> </w:t>
      </w:r>
      <w:r>
        <w:t>гарантировании</w:t>
      </w:r>
      <w:r w:rsidRPr="007D1834">
        <w:t xml:space="preserve"> </w:t>
      </w:r>
      <w:r>
        <w:t>всем</w:t>
      </w:r>
      <w:r w:rsidRPr="007D1834">
        <w:t xml:space="preserve"> </w:t>
      </w:r>
      <w:r>
        <w:t>лицам</w:t>
      </w:r>
      <w:r w:rsidRPr="007D1834">
        <w:t xml:space="preserve"> </w:t>
      </w:r>
      <w:r>
        <w:t>равной</w:t>
      </w:r>
      <w:r w:rsidRPr="007D1834">
        <w:t xml:space="preserve"> </w:t>
      </w:r>
      <w:r>
        <w:t>и</w:t>
      </w:r>
      <w:r w:rsidRPr="007D1834">
        <w:t xml:space="preserve"> </w:t>
      </w:r>
      <w:r>
        <w:t>эффективной</w:t>
      </w:r>
      <w:r w:rsidRPr="007D1834">
        <w:t xml:space="preserve"> </w:t>
      </w:r>
      <w:r>
        <w:t>защиты</w:t>
      </w:r>
      <w:r w:rsidRPr="007D1834">
        <w:t xml:space="preserve"> </w:t>
      </w:r>
      <w:r>
        <w:t>от</w:t>
      </w:r>
      <w:r w:rsidRPr="007D1834">
        <w:t xml:space="preserve"> </w:t>
      </w:r>
      <w:r>
        <w:t>дискриминации</w:t>
      </w:r>
      <w:r w:rsidRPr="007D1834">
        <w:t xml:space="preserve"> </w:t>
      </w:r>
      <w:r>
        <w:t>по</w:t>
      </w:r>
      <w:r w:rsidRPr="007D1834">
        <w:t xml:space="preserve"> </w:t>
      </w:r>
      <w:r>
        <w:t>какому бы то</w:t>
      </w:r>
      <w:r w:rsidRPr="007D1834">
        <w:t xml:space="preserve"> </w:t>
      </w:r>
      <w:r>
        <w:t>ни</w:t>
      </w:r>
      <w:r w:rsidRPr="007D1834">
        <w:t xml:space="preserve"> </w:t>
      </w:r>
      <w:r>
        <w:t>было</w:t>
      </w:r>
      <w:r w:rsidRPr="007D1834">
        <w:t xml:space="preserve"> </w:t>
      </w:r>
      <w:r>
        <w:t>признаку? Запрещает</w:t>
      </w:r>
      <w:r w:rsidRPr="007D1834">
        <w:t xml:space="preserve"> </w:t>
      </w:r>
      <w:r>
        <w:t>ли</w:t>
      </w:r>
      <w:r w:rsidRPr="007D1834">
        <w:t xml:space="preserve">, </w:t>
      </w:r>
      <w:r>
        <w:t>например</w:t>
      </w:r>
      <w:r w:rsidRPr="007D1834">
        <w:t xml:space="preserve">, </w:t>
      </w:r>
      <w:r>
        <w:t>законодательство</w:t>
      </w:r>
      <w:r w:rsidRPr="007D1834">
        <w:t xml:space="preserve"> </w:t>
      </w:r>
      <w:r>
        <w:t>в</w:t>
      </w:r>
      <w:r w:rsidRPr="007D1834">
        <w:t xml:space="preserve"> </w:t>
      </w:r>
      <w:r>
        <w:t>целом</w:t>
      </w:r>
      <w:r w:rsidRPr="007D1834">
        <w:t xml:space="preserve"> </w:t>
      </w:r>
      <w:r>
        <w:t>дискриминационную</w:t>
      </w:r>
      <w:r w:rsidRPr="007D1834">
        <w:t xml:space="preserve"> </w:t>
      </w:r>
      <w:r>
        <w:t>практику</w:t>
      </w:r>
      <w:r w:rsidRPr="007D1834">
        <w:t xml:space="preserve"> </w:t>
      </w:r>
      <w:r>
        <w:t>со стороны частных</w:t>
      </w:r>
      <w:r w:rsidRPr="007D1834">
        <w:t xml:space="preserve"> </w:t>
      </w:r>
      <w:r>
        <w:t>субъектов, например, при приеме на работу, в школу, пользовании транспортными средствами, проживании в</w:t>
      </w:r>
      <w:r w:rsidR="009E4866">
        <w:t> </w:t>
      </w:r>
      <w:r>
        <w:t>гостиницах, посещении ресторанов и т.д</w:t>
      </w:r>
      <w:r w:rsidR="009322FD">
        <w:t xml:space="preserve">.  </w:t>
      </w:r>
      <w:r>
        <w:t>В частности, прокомментируйте, какие юридические и позитивные меры предпринимаются для преодоления расовой дискриминации</w:t>
      </w:r>
      <w:r w:rsidRPr="007D1834">
        <w:t>.</w:t>
      </w:r>
    </w:p>
    <w:p w:rsidR="00074E33" w:rsidRPr="007D1834" w:rsidRDefault="00074E33" w:rsidP="009E4866">
      <w:pPr>
        <w:spacing w:line="240" w:lineRule="auto"/>
        <w:ind w:left="567"/>
      </w:pPr>
    </w:p>
    <w:p w:rsidR="00074E33" w:rsidRPr="00EC605F" w:rsidRDefault="00074E33" w:rsidP="009E4866">
      <w:pPr>
        <w:spacing w:line="240" w:lineRule="auto"/>
        <w:ind w:left="567"/>
        <w:rPr>
          <w:u w:val="single"/>
        </w:rPr>
      </w:pPr>
      <w:r>
        <w:rPr>
          <w:u w:val="single"/>
        </w:rPr>
        <w:t>Распространение информации о Пакте (статья 2</w:t>
      </w:r>
      <w:r w:rsidRPr="009E4866">
        <w:t>)</w:t>
      </w:r>
    </w:p>
    <w:p w:rsidR="00074E33" w:rsidRPr="00EC605F" w:rsidRDefault="00074E33" w:rsidP="009E4866">
      <w:pPr>
        <w:spacing w:line="240" w:lineRule="auto"/>
      </w:pPr>
    </w:p>
    <w:p w:rsidR="00074E33" w:rsidRPr="001743CD" w:rsidRDefault="00074E33" w:rsidP="0068711F">
      <w:pPr>
        <w:ind w:left="567"/>
      </w:pPr>
      <w:r w:rsidRPr="001743CD">
        <w:t>16.</w:t>
      </w:r>
      <w:r w:rsidRPr="001743CD">
        <w:tab/>
      </w:r>
      <w:r>
        <w:t>Просьба</w:t>
      </w:r>
      <w:r w:rsidRPr="001743CD">
        <w:t xml:space="preserve"> </w:t>
      </w:r>
      <w:r>
        <w:t>указать</w:t>
      </w:r>
      <w:r w:rsidRPr="001743CD">
        <w:t xml:space="preserve">, </w:t>
      </w:r>
      <w:r>
        <w:t>какие</w:t>
      </w:r>
      <w:r w:rsidRPr="001743CD">
        <w:t xml:space="preserve"> </w:t>
      </w:r>
      <w:r>
        <w:t>шаги</w:t>
      </w:r>
      <w:r w:rsidRPr="001743CD">
        <w:t xml:space="preserve"> </w:t>
      </w:r>
      <w:r>
        <w:t>были</w:t>
      </w:r>
      <w:r w:rsidRPr="001743CD">
        <w:t xml:space="preserve"> </w:t>
      </w:r>
      <w:r>
        <w:t>предприняты</w:t>
      </w:r>
      <w:r w:rsidRPr="001743CD">
        <w:t xml:space="preserve"> </w:t>
      </w:r>
      <w:r>
        <w:t>для</w:t>
      </w:r>
      <w:r w:rsidRPr="001743CD">
        <w:t xml:space="preserve"> </w:t>
      </w:r>
      <w:r>
        <w:t>того</w:t>
      </w:r>
      <w:r w:rsidRPr="001743CD">
        <w:t xml:space="preserve">, </w:t>
      </w:r>
      <w:r>
        <w:t>чтобы</w:t>
      </w:r>
      <w:r w:rsidRPr="001743CD">
        <w:t xml:space="preserve"> </w:t>
      </w:r>
      <w:r>
        <w:t>распространить</w:t>
      </w:r>
      <w:r w:rsidRPr="001743CD">
        <w:t xml:space="preserve"> </w:t>
      </w:r>
      <w:r>
        <w:t>информацию</w:t>
      </w:r>
      <w:r w:rsidRPr="001743CD">
        <w:t xml:space="preserve"> </w:t>
      </w:r>
      <w:r>
        <w:t>о</w:t>
      </w:r>
      <w:r w:rsidRPr="001743CD">
        <w:t xml:space="preserve"> </w:t>
      </w:r>
      <w:r>
        <w:t>представлении</w:t>
      </w:r>
      <w:r w:rsidRPr="001743CD">
        <w:t xml:space="preserve"> </w:t>
      </w:r>
      <w:r>
        <w:t>четвертого</w:t>
      </w:r>
      <w:r w:rsidRPr="001743CD">
        <w:t xml:space="preserve"> </w:t>
      </w:r>
      <w:r>
        <w:t>периодического</w:t>
      </w:r>
      <w:r w:rsidRPr="001743CD">
        <w:t xml:space="preserve"> </w:t>
      </w:r>
      <w:r>
        <w:t>доклада и</w:t>
      </w:r>
      <w:r w:rsidR="009E4866">
        <w:t> </w:t>
      </w:r>
      <w:r>
        <w:t>его рассмотрении Комитетом, и в частности о заключительных замечаниях по третьему периодическому докладу».</w:t>
      </w:r>
    </w:p>
    <w:p w:rsidR="00074E33" w:rsidRPr="001743CD" w:rsidRDefault="00074E33" w:rsidP="00117545"/>
    <w:p w:rsidR="00074E33" w:rsidRPr="00753EEB" w:rsidRDefault="00074E33" w:rsidP="00117545">
      <w:r w:rsidRPr="00044FEB">
        <w:t>3.</w:t>
      </w:r>
      <w:r w:rsidRPr="00044FEB">
        <w:tab/>
      </w:r>
      <w:r w:rsidRPr="005C0277">
        <w:rPr>
          <w:u w:val="single"/>
        </w:rPr>
        <w:t>Г-н УИЛЛ</w:t>
      </w:r>
      <w:r>
        <w:t xml:space="preserve"> (Норвегия) говорит, что за два года, прошедших с момента представления Норвегией четвертого периодического доклада, в области прав человека произошел ряд новых событий</w:t>
      </w:r>
      <w:r w:rsidR="009322FD">
        <w:t xml:space="preserve">.  </w:t>
      </w:r>
      <w:r>
        <w:t>Нынешнее</w:t>
      </w:r>
      <w:r w:rsidRPr="00044FEB">
        <w:t xml:space="preserve"> </w:t>
      </w:r>
      <w:r>
        <w:t>правительство</w:t>
      </w:r>
      <w:r w:rsidRPr="00044FEB">
        <w:t xml:space="preserve">, </w:t>
      </w:r>
      <w:r>
        <w:t>которое</w:t>
      </w:r>
      <w:r w:rsidRPr="00044FEB">
        <w:t xml:space="preserve"> </w:t>
      </w:r>
      <w:r>
        <w:t>пришло</w:t>
      </w:r>
      <w:r w:rsidRPr="00044FEB">
        <w:t xml:space="preserve"> </w:t>
      </w:r>
      <w:r>
        <w:t>к</w:t>
      </w:r>
      <w:r w:rsidRPr="00044FEB">
        <w:t xml:space="preserve"> </w:t>
      </w:r>
      <w:r>
        <w:t>власти</w:t>
      </w:r>
      <w:r w:rsidRPr="00044FEB">
        <w:t xml:space="preserve"> </w:t>
      </w:r>
      <w:r>
        <w:t>осенью</w:t>
      </w:r>
      <w:r w:rsidRPr="00044FEB">
        <w:t xml:space="preserve"> 1997 </w:t>
      </w:r>
      <w:r>
        <w:t>года</w:t>
      </w:r>
      <w:r w:rsidRPr="00044FEB">
        <w:t xml:space="preserve">, </w:t>
      </w:r>
      <w:r>
        <w:t>назначило</w:t>
      </w:r>
      <w:r w:rsidRPr="00044FEB">
        <w:t xml:space="preserve"> </w:t>
      </w:r>
      <w:r>
        <w:t>министра</w:t>
      </w:r>
      <w:r w:rsidRPr="00044FEB">
        <w:t xml:space="preserve"> </w:t>
      </w:r>
      <w:r>
        <w:t>с</w:t>
      </w:r>
      <w:r w:rsidRPr="00044FEB">
        <w:t xml:space="preserve"> </w:t>
      </w:r>
      <w:r>
        <w:t>особыми</w:t>
      </w:r>
      <w:r w:rsidRPr="00044FEB">
        <w:t xml:space="preserve"> </w:t>
      </w:r>
      <w:r>
        <w:t>полномочиями</w:t>
      </w:r>
      <w:r w:rsidRPr="00044FEB">
        <w:t xml:space="preserve"> </w:t>
      </w:r>
      <w:r>
        <w:t>в</w:t>
      </w:r>
      <w:r w:rsidRPr="00044FEB">
        <w:t xml:space="preserve"> </w:t>
      </w:r>
      <w:r>
        <w:t>области</w:t>
      </w:r>
      <w:r w:rsidRPr="00044FEB">
        <w:t xml:space="preserve"> </w:t>
      </w:r>
      <w:r>
        <w:t>развития</w:t>
      </w:r>
      <w:r w:rsidRPr="00044FEB">
        <w:t xml:space="preserve"> </w:t>
      </w:r>
      <w:r>
        <w:t>и</w:t>
      </w:r>
      <w:r w:rsidRPr="00044FEB">
        <w:t xml:space="preserve"> </w:t>
      </w:r>
      <w:r>
        <w:t>прав</w:t>
      </w:r>
      <w:r w:rsidRPr="00044FEB">
        <w:t xml:space="preserve"> </w:t>
      </w:r>
      <w:r>
        <w:t>человека</w:t>
      </w:r>
      <w:r w:rsidRPr="00044FEB">
        <w:t xml:space="preserve"> </w:t>
      </w:r>
      <w:r>
        <w:t>и сделало права человека одной из своих первоочередных задач</w:t>
      </w:r>
      <w:r w:rsidR="009322FD">
        <w:t xml:space="preserve">.  </w:t>
      </w:r>
      <w:r>
        <w:t>Всеобъемлющий план действий по правам человека, находящийся в настоящее время в стадии подготовки, должен быть представлен в парламент 10 декабря 1999 года</w:t>
      </w:r>
      <w:r w:rsidR="009322FD">
        <w:t xml:space="preserve">.  </w:t>
      </w:r>
      <w:r>
        <w:t>Этот план</w:t>
      </w:r>
      <w:r w:rsidRPr="00E3110E">
        <w:t xml:space="preserve">, </w:t>
      </w:r>
      <w:r>
        <w:t>который</w:t>
      </w:r>
      <w:r w:rsidRPr="00E3110E">
        <w:t xml:space="preserve"> </w:t>
      </w:r>
      <w:r>
        <w:t>первоначально рассчитан на</w:t>
      </w:r>
      <w:r w:rsidRPr="00E3110E">
        <w:t xml:space="preserve"> </w:t>
      </w:r>
      <w:r>
        <w:t>пять лет, будет состоять из национальных, а также международных компонентов</w:t>
      </w:r>
      <w:r w:rsidR="009322FD">
        <w:t xml:space="preserve">.  </w:t>
      </w:r>
      <w:r>
        <w:t>В</w:t>
      </w:r>
      <w:r w:rsidRPr="00C337C5">
        <w:t xml:space="preserve"> 1998 </w:t>
      </w:r>
      <w:r>
        <w:t>году</w:t>
      </w:r>
      <w:r w:rsidRPr="00C337C5">
        <w:t xml:space="preserve"> </w:t>
      </w:r>
      <w:r>
        <w:t>правительство</w:t>
      </w:r>
      <w:r w:rsidRPr="00C337C5">
        <w:t xml:space="preserve"> </w:t>
      </w:r>
      <w:r>
        <w:t>опубликовало доклад с описанием своей политики и предпринятыми мерами по улучшению положения в области прав человека в Норвегии в течение года</w:t>
      </w:r>
      <w:r w:rsidR="009322FD">
        <w:t xml:space="preserve">.  </w:t>
      </w:r>
      <w:r>
        <w:t>Такие</w:t>
      </w:r>
      <w:r w:rsidRPr="00C337C5">
        <w:t xml:space="preserve"> </w:t>
      </w:r>
      <w:r>
        <w:t>доклады</w:t>
      </w:r>
      <w:r w:rsidRPr="00C337C5">
        <w:t xml:space="preserve">, </w:t>
      </w:r>
      <w:r>
        <w:t>являющиеся</w:t>
      </w:r>
      <w:r w:rsidRPr="00C337C5">
        <w:t xml:space="preserve"> </w:t>
      </w:r>
      <w:r>
        <w:t>механизмами</w:t>
      </w:r>
      <w:r w:rsidRPr="00C337C5">
        <w:t xml:space="preserve"> </w:t>
      </w:r>
      <w:r>
        <w:t>слежения</w:t>
      </w:r>
      <w:r w:rsidRPr="00C337C5">
        <w:t xml:space="preserve"> </w:t>
      </w:r>
      <w:r>
        <w:t>за</w:t>
      </w:r>
      <w:r w:rsidRPr="00C337C5">
        <w:t xml:space="preserve"> </w:t>
      </w:r>
      <w:r>
        <w:t>процессом</w:t>
      </w:r>
      <w:r w:rsidRPr="00C337C5">
        <w:t xml:space="preserve"> </w:t>
      </w:r>
      <w:r>
        <w:t>выполнения плана действий и средствами повышения осведомленности о них граждан, отныне будут представляться ежегодно</w:t>
      </w:r>
      <w:r w:rsidR="009322FD">
        <w:t xml:space="preserve">.  </w:t>
      </w:r>
      <w:r>
        <w:t>И</w:t>
      </w:r>
      <w:r w:rsidRPr="00753EEB">
        <w:t xml:space="preserve"> </w:t>
      </w:r>
      <w:r>
        <w:t>последнее</w:t>
      </w:r>
      <w:r w:rsidRPr="00753EEB">
        <w:t xml:space="preserve">, </w:t>
      </w:r>
      <w:r>
        <w:t>он</w:t>
      </w:r>
      <w:r w:rsidR="009E4866">
        <w:t> </w:t>
      </w:r>
      <w:r>
        <w:t>обращает</w:t>
      </w:r>
      <w:r w:rsidRPr="00753EEB">
        <w:t xml:space="preserve"> </w:t>
      </w:r>
      <w:r>
        <w:t>внимание</w:t>
      </w:r>
      <w:r w:rsidRPr="00753EEB">
        <w:t xml:space="preserve"> </w:t>
      </w:r>
      <w:r>
        <w:t>на</w:t>
      </w:r>
      <w:r w:rsidRPr="00753EEB">
        <w:t xml:space="preserve"> </w:t>
      </w:r>
      <w:r>
        <w:t>доклад</w:t>
      </w:r>
      <w:r w:rsidRPr="00753EEB">
        <w:t xml:space="preserve"> </w:t>
      </w:r>
      <w:r>
        <w:t xml:space="preserve">правительственной </w:t>
      </w:r>
      <w:r w:rsidRPr="00A712BD">
        <w:t>комиссии по свободе выражения мнений</w:t>
      </w:r>
      <w:r>
        <w:t>,</w:t>
      </w:r>
      <w:r w:rsidRPr="00753EEB">
        <w:t xml:space="preserve"> </w:t>
      </w:r>
      <w:r>
        <w:t>представленный</w:t>
      </w:r>
      <w:r w:rsidRPr="00753EEB">
        <w:t xml:space="preserve"> </w:t>
      </w:r>
      <w:r>
        <w:t>этой</w:t>
      </w:r>
      <w:r w:rsidRPr="00753EEB">
        <w:t xml:space="preserve"> </w:t>
      </w:r>
      <w:r>
        <w:t>осенью</w:t>
      </w:r>
      <w:r w:rsidRPr="00753EEB">
        <w:t xml:space="preserve">, </w:t>
      </w:r>
      <w:r>
        <w:t>где, среди прочего, предлагается внести поправку в</w:t>
      </w:r>
      <w:r w:rsidR="009E4866">
        <w:t> </w:t>
      </w:r>
      <w:r>
        <w:t>статью 100 норвежской Конституции.</w:t>
      </w:r>
    </w:p>
    <w:p w:rsidR="00074E33" w:rsidRPr="00753EEB" w:rsidRDefault="00074E33" w:rsidP="00117545"/>
    <w:p w:rsidR="00074E33" w:rsidRPr="005C0277" w:rsidRDefault="00074E33" w:rsidP="00117545">
      <w:r>
        <w:t>4.</w:t>
      </w:r>
      <w:r>
        <w:tab/>
      </w:r>
      <w:r w:rsidRPr="005C0277">
        <w:rPr>
          <w:u w:val="single"/>
        </w:rPr>
        <w:t>Г-жа ИНДРЕБЕРГ</w:t>
      </w:r>
      <w:r w:rsidRPr="005C0277">
        <w:t xml:space="preserve"> (</w:t>
      </w:r>
      <w:r>
        <w:t>Норвегия</w:t>
      </w:r>
      <w:r w:rsidRPr="005C0277">
        <w:t xml:space="preserve">), </w:t>
      </w:r>
      <w:r>
        <w:t>отвечая</w:t>
      </w:r>
      <w:r w:rsidRPr="005C0277">
        <w:t xml:space="preserve"> </w:t>
      </w:r>
      <w:r>
        <w:t>на</w:t>
      </w:r>
      <w:r w:rsidRPr="005C0277">
        <w:t xml:space="preserve"> </w:t>
      </w:r>
      <w:r>
        <w:t>вопрос</w:t>
      </w:r>
      <w:r w:rsidRPr="005C0277">
        <w:t xml:space="preserve"> 1 </w:t>
      </w:r>
      <w:r>
        <w:t>перечня</w:t>
      </w:r>
      <w:r w:rsidRPr="005C0277">
        <w:t xml:space="preserve">, </w:t>
      </w:r>
      <w:r>
        <w:t>говорит</w:t>
      </w:r>
      <w:r w:rsidRPr="005C0277">
        <w:t xml:space="preserve">, </w:t>
      </w:r>
      <w:r>
        <w:t>что</w:t>
      </w:r>
      <w:r w:rsidRPr="005C0277">
        <w:t xml:space="preserve"> </w:t>
      </w:r>
      <w:r>
        <w:t>Закон</w:t>
      </w:r>
      <w:r w:rsidRPr="005C0277">
        <w:t xml:space="preserve"> </w:t>
      </w:r>
      <w:r>
        <w:t>о</w:t>
      </w:r>
      <w:r w:rsidRPr="005C0277">
        <w:t xml:space="preserve"> </w:t>
      </w:r>
      <w:r>
        <w:t>правах</w:t>
      </w:r>
      <w:r w:rsidRPr="005C0277">
        <w:t xml:space="preserve"> </w:t>
      </w:r>
      <w:r>
        <w:t>человека, который вступил в силу 21 мая 1999 года, официально предоставил Пакту и его протоколам статус законодательства</w:t>
      </w:r>
      <w:r w:rsidR="009322FD">
        <w:t xml:space="preserve">.  </w:t>
      </w:r>
      <w:r>
        <w:t>На самом деле этот статус можно назвать полуконституционным на основании</w:t>
      </w:r>
      <w:r w:rsidRPr="005C0277">
        <w:t xml:space="preserve"> </w:t>
      </w:r>
      <w:r>
        <w:t>статьи</w:t>
      </w:r>
      <w:r w:rsidRPr="005C0277">
        <w:t xml:space="preserve"> 3 </w:t>
      </w:r>
      <w:r>
        <w:t>Закона</w:t>
      </w:r>
      <w:r w:rsidRPr="005C0277">
        <w:t xml:space="preserve">, </w:t>
      </w:r>
      <w:r>
        <w:t>которая предусматривает, что им будет отдаваться предпочтение в случае любых противоречий с положениями законодательства</w:t>
      </w:r>
      <w:r w:rsidRPr="005C0277">
        <w:t>.</w:t>
      </w:r>
    </w:p>
    <w:p w:rsidR="00074E33" w:rsidRPr="005C0277" w:rsidRDefault="00074E33" w:rsidP="00117545"/>
    <w:p w:rsidR="00074E33" w:rsidRPr="00860208" w:rsidRDefault="00074E33" w:rsidP="00117545">
      <w:r>
        <w:t>5.</w:t>
      </w:r>
      <w:r>
        <w:tab/>
        <w:t>Отвечая</w:t>
      </w:r>
      <w:r w:rsidRPr="009E227A">
        <w:t xml:space="preserve"> </w:t>
      </w:r>
      <w:r>
        <w:t>на</w:t>
      </w:r>
      <w:r w:rsidRPr="009E227A">
        <w:t xml:space="preserve"> </w:t>
      </w:r>
      <w:r>
        <w:t>вопрос</w:t>
      </w:r>
      <w:r w:rsidRPr="009E227A">
        <w:t xml:space="preserve"> 2, </w:t>
      </w:r>
      <w:r>
        <w:t>она</w:t>
      </w:r>
      <w:r w:rsidRPr="009E227A">
        <w:t xml:space="preserve"> </w:t>
      </w:r>
      <w:r>
        <w:t>говорит</w:t>
      </w:r>
      <w:r w:rsidRPr="009E227A">
        <w:t xml:space="preserve">, </w:t>
      </w:r>
      <w:r>
        <w:t>что</w:t>
      </w:r>
      <w:r w:rsidRPr="009E227A">
        <w:t xml:space="preserve"> </w:t>
      </w:r>
      <w:r>
        <w:t>если</w:t>
      </w:r>
      <w:r w:rsidRPr="009E227A">
        <w:t xml:space="preserve"> </w:t>
      </w:r>
      <w:r>
        <w:t>Комитет</w:t>
      </w:r>
      <w:r w:rsidRPr="009E227A">
        <w:t xml:space="preserve"> </w:t>
      </w:r>
      <w:r>
        <w:t>придет к мнению, что</w:t>
      </w:r>
      <w:r w:rsidRPr="009E227A">
        <w:t xml:space="preserve"> </w:t>
      </w:r>
      <w:r>
        <w:t>автор</w:t>
      </w:r>
      <w:r w:rsidRPr="009E227A">
        <w:t xml:space="preserve"> </w:t>
      </w:r>
      <w:r>
        <w:t>сообщения</w:t>
      </w:r>
      <w:r w:rsidRPr="009E227A">
        <w:t xml:space="preserve"> </w:t>
      </w:r>
      <w:r>
        <w:t>в</w:t>
      </w:r>
      <w:r w:rsidRPr="009E227A">
        <w:t xml:space="preserve"> </w:t>
      </w:r>
      <w:r>
        <w:t>соответствии</w:t>
      </w:r>
      <w:r w:rsidRPr="009E227A">
        <w:t xml:space="preserve"> </w:t>
      </w:r>
      <w:r>
        <w:t>с</w:t>
      </w:r>
      <w:r w:rsidRPr="009E227A">
        <w:t xml:space="preserve"> </w:t>
      </w:r>
      <w:r>
        <w:t>Факультативным</w:t>
      </w:r>
      <w:r w:rsidRPr="009E227A">
        <w:t xml:space="preserve"> </w:t>
      </w:r>
      <w:r>
        <w:t>протоколом</w:t>
      </w:r>
      <w:r w:rsidRPr="009E227A">
        <w:t xml:space="preserve"> </w:t>
      </w:r>
      <w:r>
        <w:t>стал</w:t>
      </w:r>
      <w:r w:rsidRPr="009E227A">
        <w:t xml:space="preserve"> </w:t>
      </w:r>
      <w:r>
        <w:t>жертвой</w:t>
      </w:r>
      <w:r w:rsidRPr="009E227A">
        <w:t xml:space="preserve"> </w:t>
      </w:r>
      <w:r>
        <w:t>нарушения</w:t>
      </w:r>
      <w:r w:rsidRPr="009E227A">
        <w:t xml:space="preserve"> </w:t>
      </w:r>
      <w:r>
        <w:t>права</w:t>
      </w:r>
      <w:r w:rsidRPr="009E227A">
        <w:t xml:space="preserve">, </w:t>
      </w:r>
      <w:r>
        <w:t>предусмотренного</w:t>
      </w:r>
      <w:r w:rsidRPr="009E227A">
        <w:t xml:space="preserve"> </w:t>
      </w:r>
      <w:r>
        <w:t>в</w:t>
      </w:r>
      <w:r w:rsidRPr="009E227A">
        <w:t xml:space="preserve"> </w:t>
      </w:r>
      <w:r>
        <w:t>Пакте</w:t>
      </w:r>
      <w:r w:rsidRPr="009E227A">
        <w:t xml:space="preserve">, </w:t>
      </w:r>
      <w:r>
        <w:t>государство попытается исправить ситуацию</w:t>
      </w:r>
      <w:r w:rsidR="009322FD">
        <w:t xml:space="preserve">.  </w:t>
      </w:r>
      <w:r>
        <w:t>В</w:t>
      </w:r>
      <w:r w:rsidRPr="00860208">
        <w:t xml:space="preserve"> </w:t>
      </w:r>
      <w:r>
        <w:t>некоторых</w:t>
      </w:r>
      <w:r w:rsidRPr="00860208">
        <w:t xml:space="preserve"> </w:t>
      </w:r>
      <w:r>
        <w:t>случаях</w:t>
      </w:r>
      <w:r w:rsidRPr="00860208">
        <w:t xml:space="preserve"> </w:t>
      </w:r>
      <w:r>
        <w:t>одного</w:t>
      </w:r>
      <w:r w:rsidRPr="00860208">
        <w:t xml:space="preserve"> </w:t>
      </w:r>
      <w:r>
        <w:t>только</w:t>
      </w:r>
      <w:r w:rsidRPr="00860208">
        <w:t xml:space="preserve"> </w:t>
      </w:r>
      <w:r>
        <w:t>факта</w:t>
      </w:r>
      <w:r w:rsidRPr="00860208">
        <w:t xml:space="preserve"> </w:t>
      </w:r>
      <w:r>
        <w:t>выражения</w:t>
      </w:r>
      <w:r w:rsidRPr="00860208">
        <w:t xml:space="preserve"> </w:t>
      </w:r>
      <w:r>
        <w:t>Комитетом</w:t>
      </w:r>
      <w:r w:rsidRPr="00860208">
        <w:t xml:space="preserve"> </w:t>
      </w:r>
      <w:r>
        <w:t>такого</w:t>
      </w:r>
      <w:r w:rsidRPr="00860208">
        <w:t xml:space="preserve"> </w:t>
      </w:r>
      <w:r>
        <w:t>мнения</w:t>
      </w:r>
      <w:r w:rsidRPr="00860208">
        <w:t xml:space="preserve"> </w:t>
      </w:r>
      <w:r>
        <w:t>будет</w:t>
      </w:r>
      <w:r w:rsidRPr="00860208">
        <w:t xml:space="preserve"> </w:t>
      </w:r>
      <w:r>
        <w:t>достаточно</w:t>
      </w:r>
      <w:r w:rsidRPr="00860208">
        <w:t xml:space="preserve">, </w:t>
      </w:r>
      <w:r>
        <w:t>чтобы</w:t>
      </w:r>
      <w:r w:rsidRPr="00860208">
        <w:t xml:space="preserve"> </w:t>
      </w:r>
      <w:r>
        <w:t>удовлетворить</w:t>
      </w:r>
      <w:r w:rsidRPr="00860208">
        <w:t xml:space="preserve"> </w:t>
      </w:r>
      <w:r>
        <w:t>автора</w:t>
      </w:r>
      <w:r w:rsidRPr="00860208">
        <w:t xml:space="preserve"> </w:t>
      </w:r>
      <w:r>
        <w:t>сообщения</w:t>
      </w:r>
      <w:r w:rsidRPr="00860208">
        <w:t xml:space="preserve">; </w:t>
      </w:r>
      <w:r>
        <w:t>в</w:t>
      </w:r>
      <w:r w:rsidRPr="00860208">
        <w:t xml:space="preserve"> </w:t>
      </w:r>
      <w:r>
        <w:t>других</w:t>
      </w:r>
      <w:r w:rsidRPr="00860208">
        <w:t xml:space="preserve">, </w:t>
      </w:r>
      <w:r>
        <w:t>ему будет предоставлена правовая защита в виде отмены</w:t>
      </w:r>
      <w:r w:rsidRPr="00860208">
        <w:t xml:space="preserve"> </w:t>
      </w:r>
      <w:r>
        <w:t>принятого административного</w:t>
      </w:r>
      <w:r w:rsidRPr="00860208">
        <w:t xml:space="preserve"> </w:t>
      </w:r>
      <w:r>
        <w:t>решения, что часто представляется действенным в подобных случаях, в виде повторного открытия дела и/ или предоставления финансовой компенсации.</w:t>
      </w:r>
    </w:p>
    <w:p w:rsidR="00074E33" w:rsidRPr="00860208" w:rsidRDefault="00074E33" w:rsidP="00117545"/>
    <w:p w:rsidR="00074E33" w:rsidRPr="001B11F6" w:rsidRDefault="00074E33" w:rsidP="00117545">
      <w:r>
        <w:t>6.</w:t>
      </w:r>
      <w:r>
        <w:tab/>
        <w:t>Возобновление</w:t>
      </w:r>
      <w:r w:rsidRPr="00C56A40">
        <w:t xml:space="preserve"> </w:t>
      </w:r>
      <w:r>
        <w:t>уголовных</w:t>
      </w:r>
      <w:r w:rsidRPr="00C56A40">
        <w:t xml:space="preserve"> </w:t>
      </w:r>
      <w:r>
        <w:t>дел</w:t>
      </w:r>
      <w:r w:rsidRPr="00C56A40">
        <w:t xml:space="preserve"> </w:t>
      </w:r>
      <w:r>
        <w:t>регулируется</w:t>
      </w:r>
      <w:r w:rsidRPr="00C56A40">
        <w:t xml:space="preserve"> </w:t>
      </w:r>
      <w:r>
        <w:t>статьей</w:t>
      </w:r>
      <w:r w:rsidRPr="00C56A40">
        <w:t xml:space="preserve"> 391 (2) </w:t>
      </w:r>
      <w:r>
        <w:t>Уголовно-процессуального кодекса, проект поправки к которой был подготовлен министерством юстиции и, в целом, получил положительную оценку различных общественных и частных органов</w:t>
      </w:r>
      <w:r w:rsidR="009322FD">
        <w:t xml:space="preserve">.  </w:t>
      </w:r>
      <w:r>
        <w:t>В</w:t>
      </w:r>
      <w:r w:rsidRPr="00C56A40">
        <w:t xml:space="preserve"> </w:t>
      </w:r>
      <w:r>
        <w:t>соответствии</w:t>
      </w:r>
      <w:r w:rsidRPr="00C56A40">
        <w:t xml:space="preserve"> </w:t>
      </w:r>
      <w:r>
        <w:t>с</w:t>
      </w:r>
      <w:r w:rsidRPr="00C56A40">
        <w:t xml:space="preserve"> </w:t>
      </w:r>
      <w:r>
        <w:t>этой</w:t>
      </w:r>
      <w:r w:rsidRPr="00C56A40">
        <w:t xml:space="preserve"> </w:t>
      </w:r>
      <w:r>
        <w:t>поправкой</w:t>
      </w:r>
      <w:r w:rsidRPr="00C56A40">
        <w:t xml:space="preserve"> </w:t>
      </w:r>
      <w:r>
        <w:t>мнения</w:t>
      </w:r>
      <w:r w:rsidRPr="00C56A40">
        <w:t xml:space="preserve"> </w:t>
      </w:r>
      <w:r>
        <w:t>Комитета</w:t>
      </w:r>
      <w:r w:rsidRPr="00C56A40">
        <w:t xml:space="preserve"> </w:t>
      </w:r>
      <w:r>
        <w:t>по</w:t>
      </w:r>
      <w:r w:rsidRPr="00C56A40">
        <w:t xml:space="preserve"> </w:t>
      </w:r>
      <w:r>
        <w:t>Факультативному</w:t>
      </w:r>
      <w:r w:rsidRPr="00C56A40">
        <w:t xml:space="preserve"> </w:t>
      </w:r>
      <w:r>
        <w:t>протоколу</w:t>
      </w:r>
      <w:r w:rsidRPr="00C56A40">
        <w:t xml:space="preserve"> </w:t>
      </w:r>
      <w:r>
        <w:t>в</w:t>
      </w:r>
      <w:r w:rsidRPr="00C56A40">
        <w:t xml:space="preserve"> </w:t>
      </w:r>
      <w:r>
        <w:t>деле против Норвегии будут иметь такой же вес, как и судебное решение международного суда</w:t>
      </w:r>
      <w:r w:rsidR="009322FD">
        <w:t xml:space="preserve">.  </w:t>
      </w:r>
      <w:r>
        <w:t>Еще</w:t>
      </w:r>
      <w:r w:rsidRPr="00C56A40">
        <w:t xml:space="preserve"> </w:t>
      </w:r>
      <w:r>
        <w:t>рано</w:t>
      </w:r>
      <w:r w:rsidRPr="00C56A40">
        <w:t xml:space="preserve"> </w:t>
      </w:r>
      <w:r>
        <w:t>говорить</w:t>
      </w:r>
      <w:r w:rsidRPr="00C56A40">
        <w:t xml:space="preserve"> </w:t>
      </w:r>
      <w:r>
        <w:t>о</w:t>
      </w:r>
      <w:r w:rsidRPr="00C56A40">
        <w:t xml:space="preserve"> </w:t>
      </w:r>
      <w:r>
        <w:t>том</w:t>
      </w:r>
      <w:r w:rsidRPr="00C56A40">
        <w:t xml:space="preserve">, </w:t>
      </w:r>
      <w:r>
        <w:t>будет</w:t>
      </w:r>
      <w:r w:rsidRPr="00C56A40">
        <w:t xml:space="preserve"> </w:t>
      </w:r>
      <w:r>
        <w:t>ли</w:t>
      </w:r>
      <w:r w:rsidRPr="00C56A40">
        <w:t xml:space="preserve"> </w:t>
      </w:r>
      <w:r>
        <w:t>проект</w:t>
      </w:r>
      <w:r w:rsidRPr="00C56A40">
        <w:t xml:space="preserve"> </w:t>
      </w:r>
      <w:r>
        <w:t>поправки</w:t>
      </w:r>
      <w:r w:rsidRPr="00C56A40">
        <w:t xml:space="preserve"> </w:t>
      </w:r>
      <w:r>
        <w:t>представлен</w:t>
      </w:r>
      <w:r w:rsidRPr="00C56A40">
        <w:t xml:space="preserve"> </w:t>
      </w:r>
      <w:r>
        <w:t>в</w:t>
      </w:r>
      <w:r w:rsidR="009E4866">
        <w:t> </w:t>
      </w:r>
      <w:r>
        <w:t>парламент</w:t>
      </w:r>
      <w:r w:rsidRPr="00C56A40">
        <w:t xml:space="preserve">, </w:t>
      </w:r>
      <w:r>
        <w:t>но</w:t>
      </w:r>
      <w:r w:rsidRPr="00C56A40">
        <w:t xml:space="preserve"> </w:t>
      </w:r>
      <w:r>
        <w:t>даже</w:t>
      </w:r>
      <w:r w:rsidRPr="00C56A40">
        <w:t xml:space="preserve"> </w:t>
      </w:r>
      <w:r>
        <w:t>сегодня</w:t>
      </w:r>
      <w:r w:rsidRPr="00C56A40">
        <w:t xml:space="preserve"> </w:t>
      </w:r>
      <w:r>
        <w:t>возобновление</w:t>
      </w:r>
      <w:r w:rsidRPr="00C56A40">
        <w:t xml:space="preserve"> </w:t>
      </w:r>
      <w:r>
        <w:t>дела</w:t>
      </w:r>
      <w:r w:rsidRPr="00C56A40">
        <w:t xml:space="preserve"> </w:t>
      </w:r>
      <w:r>
        <w:t>может</w:t>
      </w:r>
      <w:r w:rsidRPr="00C56A40">
        <w:t xml:space="preserve"> </w:t>
      </w:r>
      <w:r>
        <w:t>быть</w:t>
      </w:r>
      <w:r w:rsidRPr="00C56A40">
        <w:t xml:space="preserve"> </w:t>
      </w:r>
      <w:r>
        <w:t>разрешено</w:t>
      </w:r>
      <w:r w:rsidRPr="00C56A40">
        <w:t xml:space="preserve">, </w:t>
      </w:r>
      <w:r>
        <w:t>если</w:t>
      </w:r>
      <w:r w:rsidRPr="00C56A40">
        <w:t xml:space="preserve"> </w:t>
      </w:r>
      <w:r>
        <w:t>возникают</w:t>
      </w:r>
      <w:r w:rsidRPr="00C56A40">
        <w:t xml:space="preserve"> </w:t>
      </w:r>
      <w:r>
        <w:t>особые</w:t>
      </w:r>
      <w:r w:rsidRPr="00C56A40">
        <w:t xml:space="preserve"> </w:t>
      </w:r>
      <w:r>
        <w:t>обстоятельства, при которых ставится под сомнение правильность решения суда</w:t>
      </w:r>
      <w:r w:rsidR="009322FD">
        <w:t xml:space="preserve">.  </w:t>
      </w:r>
      <w:r>
        <w:t>Подобная</w:t>
      </w:r>
      <w:r w:rsidRPr="001B11F6">
        <w:t xml:space="preserve"> </w:t>
      </w:r>
      <w:r>
        <w:t>поправка</w:t>
      </w:r>
      <w:r w:rsidRPr="001B11F6">
        <w:t xml:space="preserve"> </w:t>
      </w:r>
      <w:r>
        <w:t>к</w:t>
      </w:r>
      <w:r w:rsidRPr="001B11F6">
        <w:t xml:space="preserve"> </w:t>
      </w:r>
      <w:r>
        <w:t>соответствующему</w:t>
      </w:r>
      <w:r w:rsidRPr="001B11F6">
        <w:t xml:space="preserve"> </w:t>
      </w:r>
      <w:r>
        <w:t>положению</w:t>
      </w:r>
      <w:r w:rsidRPr="001B11F6">
        <w:t xml:space="preserve"> </w:t>
      </w:r>
      <w:r>
        <w:t>Гражданского</w:t>
      </w:r>
      <w:r w:rsidRPr="001B11F6">
        <w:t xml:space="preserve"> </w:t>
      </w:r>
      <w:r>
        <w:t>процессуального</w:t>
      </w:r>
      <w:r w:rsidRPr="001B11F6">
        <w:t xml:space="preserve"> </w:t>
      </w:r>
      <w:r>
        <w:t>кодекса</w:t>
      </w:r>
      <w:r w:rsidRPr="00DE6D5B">
        <w:t xml:space="preserve"> </w:t>
      </w:r>
      <w:r>
        <w:t>рассматривается</w:t>
      </w:r>
      <w:r w:rsidRPr="00DE6D5B">
        <w:t xml:space="preserve"> </w:t>
      </w:r>
      <w:r>
        <w:t>и в отношении гражданских дел</w:t>
      </w:r>
      <w:r w:rsidR="009322FD">
        <w:t xml:space="preserve">.  </w:t>
      </w:r>
      <w:r>
        <w:t>Компенсация может быть выплачена государством</w:t>
      </w:r>
      <w:r w:rsidRPr="001B11F6">
        <w:t xml:space="preserve"> </w:t>
      </w:r>
      <w:r>
        <w:t>в</w:t>
      </w:r>
      <w:r w:rsidRPr="001B11F6">
        <w:t xml:space="preserve"> </w:t>
      </w:r>
      <w:r>
        <w:t>соответствии</w:t>
      </w:r>
      <w:r w:rsidRPr="001B11F6">
        <w:t xml:space="preserve"> </w:t>
      </w:r>
      <w:r>
        <w:t>с</w:t>
      </w:r>
      <w:r w:rsidRPr="001B11F6">
        <w:t xml:space="preserve"> </w:t>
      </w:r>
      <w:r>
        <w:t>существующими</w:t>
      </w:r>
      <w:r w:rsidRPr="001B11F6">
        <w:t xml:space="preserve"> </w:t>
      </w:r>
      <w:r>
        <w:t>общими</w:t>
      </w:r>
      <w:r w:rsidRPr="001B11F6">
        <w:t xml:space="preserve"> </w:t>
      </w:r>
      <w:r>
        <w:t>писанными</w:t>
      </w:r>
      <w:r w:rsidRPr="001B11F6">
        <w:t xml:space="preserve"> </w:t>
      </w:r>
      <w:r>
        <w:t>и</w:t>
      </w:r>
      <w:r w:rsidRPr="001B11F6">
        <w:t xml:space="preserve"> </w:t>
      </w:r>
      <w:r>
        <w:t>неписаными</w:t>
      </w:r>
      <w:r w:rsidRPr="001B11F6">
        <w:t xml:space="preserve"> </w:t>
      </w:r>
      <w:r>
        <w:t>правилами о компенсации за действия, совершенные представителями общественной власти.</w:t>
      </w:r>
    </w:p>
    <w:p w:rsidR="00074E33" w:rsidRPr="001B11F6" w:rsidRDefault="00074E33" w:rsidP="00117545">
      <w:r w:rsidRPr="001B11F6">
        <w:t xml:space="preserve"> </w:t>
      </w:r>
    </w:p>
    <w:p w:rsidR="00074E33" w:rsidRPr="00755EEF" w:rsidRDefault="00074E33" w:rsidP="00117545">
      <w:r w:rsidRPr="00E6521A">
        <w:t>7.</w:t>
      </w:r>
      <w:r>
        <w:tab/>
      </w:r>
      <w:r w:rsidRPr="00C70D12">
        <w:rPr>
          <w:u w:val="single"/>
        </w:rPr>
        <w:t>Г</w:t>
      </w:r>
      <w:r w:rsidRPr="00E6521A">
        <w:rPr>
          <w:u w:val="single"/>
        </w:rPr>
        <w:t>-</w:t>
      </w:r>
      <w:r w:rsidRPr="00C70D12">
        <w:rPr>
          <w:u w:val="single"/>
        </w:rPr>
        <w:t>жа</w:t>
      </w:r>
      <w:r w:rsidRPr="00E6521A">
        <w:rPr>
          <w:u w:val="single"/>
        </w:rPr>
        <w:t xml:space="preserve"> </w:t>
      </w:r>
      <w:r w:rsidRPr="00C70D12">
        <w:rPr>
          <w:u w:val="single"/>
        </w:rPr>
        <w:t>ВИННЕС</w:t>
      </w:r>
      <w:r w:rsidRPr="00E6521A">
        <w:t xml:space="preserve"> (</w:t>
      </w:r>
      <w:r>
        <w:t>Норвегия</w:t>
      </w:r>
      <w:r w:rsidRPr="00E6521A">
        <w:t xml:space="preserve">), </w:t>
      </w:r>
      <w:r>
        <w:t>отвечая</w:t>
      </w:r>
      <w:r w:rsidRPr="00E6521A">
        <w:t xml:space="preserve"> </w:t>
      </w:r>
      <w:r>
        <w:t>на</w:t>
      </w:r>
      <w:r w:rsidRPr="00E6521A">
        <w:t xml:space="preserve"> </w:t>
      </w:r>
      <w:r>
        <w:t>вопрос</w:t>
      </w:r>
      <w:r w:rsidRPr="00E6521A">
        <w:t xml:space="preserve"> 3, </w:t>
      </w:r>
      <w:r>
        <w:t>говорит</w:t>
      </w:r>
      <w:r w:rsidRPr="00E6521A">
        <w:t xml:space="preserve">, </w:t>
      </w:r>
      <w:r>
        <w:t>что</w:t>
      </w:r>
      <w:r w:rsidRPr="00E6521A">
        <w:t xml:space="preserve"> </w:t>
      </w:r>
      <w:r>
        <w:t>проблема высокой</w:t>
      </w:r>
      <w:r w:rsidRPr="00E6521A">
        <w:t xml:space="preserve"> </w:t>
      </w:r>
      <w:r>
        <w:t>концентрации</w:t>
      </w:r>
      <w:r w:rsidRPr="00E6521A">
        <w:t xml:space="preserve"> </w:t>
      </w:r>
      <w:r>
        <w:t>женщин</w:t>
      </w:r>
      <w:r w:rsidRPr="00E6521A">
        <w:t xml:space="preserve"> </w:t>
      </w:r>
      <w:r>
        <w:t>в</w:t>
      </w:r>
      <w:r w:rsidRPr="00E6521A">
        <w:t xml:space="preserve"> </w:t>
      </w:r>
      <w:r>
        <w:t>определенных</w:t>
      </w:r>
      <w:r w:rsidRPr="00E6521A">
        <w:t xml:space="preserve"> </w:t>
      </w:r>
      <w:r>
        <w:t>сферах</w:t>
      </w:r>
      <w:r w:rsidRPr="00E6521A">
        <w:t xml:space="preserve"> </w:t>
      </w:r>
      <w:r>
        <w:t>занятости</w:t>
      </w:r>
      <w:r w:rsidRPr="00E6521A">
        <w:t xml:space="preserve"> </w:t>
      </w:r>
      <w:r>
        <w:t>решается как через систему образования, так и через систему занятости</w:t>
      </w:r>
      <w:r w:rsidR="009322FD">
        <w:t xml:space="preserve">.  </w:t>
      </w:r>
      <w:r>
        <w:t>Женщины</w:t>
      </w:r>
      <w:r w:rsidRPr="00A81A23">
        <w:t xml:space="preserve"> </w:t>
      </w:r>
      <w:r>
        <w:t>уже</w:t>
      </w:r>
      <w:r w:rsidRPr="00A81A23">
        <w:t xml:space="preserve"> </w:t>
      </w:r>
      <w:r>
        <w:t>составляют</w:t>
      </w:r>
      <w:r w:rsidRPr="00A81A23">
        <w:t xml:space="preserve"> </w:t>
      </w:r>
      <w:r>
        <w:t>более 50 процентов всех студентов университетов и колледжей, но при выборе профессии у них все</w:t>
      </w:r>
      <w:r w:rsidR="009E4866">
        <w:t> </w:t>
      </w:r>
      <w:r>
        <w:t>еще сохраняется тенденция обходить естественные науки и технические предметы</w:t>
      </w:r>
      <w:r w:rsidR="009322FD">
        <w:t xml:space="preserve">.  </w:t>
      </w:r>
      <w:r>
        <w:t>Предпринимаются</w:t>
      </w:r>
      <w:r w:rsidRPr="00A81A23">
        <w:t xml:space="preserve"> </w:t>
      </w:r>
      <w:r>
        <w:t>меры</w:t>
      </w:r>
      <w:r w:rsidRPr="00A81A23">
        <w:t xml:space="preserve"> </w:t>
      </w:r>
      <w:r>
        <w:t>для поощрения девушек к выбору этих предметов и повышения числа женщин, изучающих информационные технологии</w:t>
      </w:r>
      <w:r w:rsidR="009322FD">
        <w:t xml:space="preserve">.  </w:t>
      </w:r>
      <w:r>
        <w:t>Правительство</w:t>
      </w:r>
      <w:r w:rsidRPr="002B33FA">
        <w:t xml:space="preserve"> </w:t>
      </w:r>
      <w:r>
        <w:t>начало</w:t>
      </w:r>
      <w:r w:rsidRPr="002B33FA">
        <w:t xml:space="preserve"> </w:t>
      </w:r>
      <w:r>
        <w:t>комплексный</w:t>
      </w:r>
      <w:r w:rsidRPr="002B33FA">
        <w:t xml:space="preserve"> </w:t>
      </w:r>
      <w:r>
        <w:t>трехлетний</w:t>
      </w:r>
      <w:r w:rsidRPr="002B33FA">
        <w:t xml:space="preserve"> </w:t>
      </w:r>
      <w:r>
        <w:t>проект</w:t>
      </w:r>
      <w:r w:rsidRPr="002B33FA">
        <w:t xml:space="preserve"> </w:t>
      </w:r>
      <w:r>
        <w:t>под</w:t>
      </w:r>
      <w:r w:rsidRPr="002B33FA">
        <w:t xml:space="preserve"> </w:t>
      </w:r>
      <w:r>
        <w:t>названием</w:t>
      </w:r>
      <w:r w:rsidRPr="002B33FA">
        <w:t xml:space="preserve"> «</w:t>
      </w:r>
      <w:r>
        <w:t>Обоснованный выбор будущей профессии</w:t>
      </w:r>
      <w:r w:rsidRPr="002B33FA">
        <w:t>»</w:t>
      </w:r>
      <w:r>
        <w:t xml:space="preserve"> для мотивации студентов обоих полов выбирать профессии или образование независимо от традиционного распределения ролей между полами</w:t>
      </w:r>
      <w:r w:rsidR="009322FD">
        <w:t xml:space="preserve">.  </w:t>
      </w:r>
      <w:r>
        <w:t>Системы квот используются в большинстве политических партий Норвегии и, при условии особых договоренностей, в отраслях рынка труда, где женщины представлены в недостаточном количестве</w:t>
      </w:r>
      <w:r w:rsidR="009322FD">
        <w:t xml:space="preserve">.  </w:t>
      </w:r>
      <w:r>
        <w:t>В</w:t>
      </w:r>
      <w:r w:rsidRPr="0058165D">
        <w:t xml:space="preserve"> 1995 </w:t>
      </w:r>
      <w:r>
        <w:t>году</w:t>
      </w:r>
      <w:r w:rsidRPr="0058165D">
        <w:t xml:space="preserve"> </w:t>
      </w:r>
      <w:r>
        <w:t>в</w:t>
      </w:r>
      <w:r w:rsidRPr="0058165D">
        <w:t xml:space="preserve"> </w:t>
      </w:r>
      <w:r>
        <w:t>Закон</w:t>
      </w:r>
      <w:r w:rsidRPr="0058165D">
        <w:t xml:space="preserve"> </w:t>
      </w:r>
      <w:r>
        <w:t>о</w:t>
      </w:r>
      <w:r w:rsidRPr="0058165D">
        <w:t xml:space="preserve"> </w:t>
      </w:r>
      <w:r>
        <w:t>равенстве</w:t>
      </w:r>
      <w:r w:rsidRPr="0058165D">
        <w:t xml:space="preserve"> </w:t>
      </w:r>
      <w:r>
        <w:t>полов</w:t>
      </w:r>
      <w:r w:rsidRPr="0058165D">
        <w:t xml:space="preserve"> </w:t>
      </w:r>
      <w:r>
        <w:t>была</w:t>
      </w:r>
      <w:r w:rsidRPr="0058165D">
        <w:t xml:space="preserve"> </w:t>
      </w:r>
      <w:r>
        <w:t>внесена</w:t>
      </w:r>
      <w:r w:rsidRPr="0058165D">
        <w:t xml:space="preserve"> </w:t>
      </w:r>
      <w:r>
        <w:t>поправка</w:t>
      </w:r>
      <w:r w:rsidRPr="0058165D">
        <w:t xml:space="preserve">, </w:t>
      </w:r>
      <w:r>
        <w:t>дающая</w:t>
      </w:r>
      <w:r w:rsidRPr="0058165D">
        <w:t xml:space="preserve"> </w:t>
      </w:r>
      <w:r>
        <w:t>право</w:t>
      </w:r>
      <w:r w:rsidRPr="0058165D">
        <w:t xml:space="preserve"> </w:t>
      </w:r>
      <w:r>
        <w:t>мужчинам</w:t>
      </w:r>
      <w:r w:rsidRPr="0058165D">
        <w:t xml:space="preserve"> </w:t>
      </w:r>
      <w:r>
        <w:t>определенных</w:t>
      </w:r>
      <w:r w:rsidRPr="0058165D">
        <w:t xml:space="preserve"> </w:t>
      </w:r>
      <w:r>
        <w:t>профессий, связанных с преподаванием и уходом за детьми,</w:t>
      </w:r>
      <w:r w:rsidRPr="0058165D">
        <w:t xml:space="preserve"> </w:t>
      </w:r>
      <w:r>
        <w:t>на</w:t>
      </w:r>
      <w:r w:rsidR="009E4866">
        <w:t> </w:t>
      </w:r>
      <w:r>
        <w:t>льготные условия</w:t>
      </w:r>
      <w:r w:rsidR="009322FD">
        <w:t xml:space="preserve">.  </w:t>
      </w:r>
      <w:r>
        <w:t>И</w:t>
      </w:r>
      <w:r w:rsidRPr="0058165D">
        <w:t xml:space="preserve"> </w:t>
      </w:r>
      <w:r>
        <w:t>наоборот</w:t>
      </w:r>
      <w:r w:rsidRPr="0058165D">
        <w:t xml:space="preserve">, </w:t>
      </w:r>
      <w:r>
        <w:t>учитывая,</w:t>
      </w:r>
      <w:r w:rsidRPr="0058165D">
        <w:t xml:space="preserve"> </w:t>
      </w:r>
      <w:r>
        <w:t>что много</w:t>
      </w:r>
      <w:r w:rsidRPr="0058165D">
        <w:t xml:space="preserve"> </w:t>
      </w:r>
      <w:r>
        <w:t>женщин</w:t>
      </w:r>
      <w:r w:rsidRPr="0058165D">
        <w:t xml:space="preserve"> </w:t>
      </w:r>
      <w:r>
        <w:t>покидают</w:t>
      </w:r>
      <w:r w:rsidRPr="0058165D">
        <w:t xml:space="preserve"> </w:t>
      </w:r>
      <w:r>
        <w:t>сельскую</w:t>
      </w:r>
      <w:r w:rsidRPr="0058165D">
        <w:t xml:space="preserve"> </w:t>
      </w:r>
      <w:r>
        <w:t>местность</w:t>
      </w:r>
      <w:r w:rsidRPr="0058165D">
        <w:t xml:space="preserve">, </w:t>
      </w:r>
      <w:r>
        <w:t>в</w:t>
      </w:r>
      <w:r w:rsidRPr="0058165D">
        <w:t xml:space="preserve"> </w:t>
      </w:r>
      <w:r>
        <w:t>проекте</w:t>
      </w:r>
      <w:r w:rsidRPr="0058165D">
        <w:t xml:space="preserve"> </w:t>
      </w:r>
      <w:r>
        <w:t>по</w:t>
      </w:r>
      <w:r w:rsidRPr="0058165D">
        <w:t xml:space="preserve"> </w:t>
      </w:r>
      <w:r>
        <w:t>поддержке</w:t>
      </w:r>
      <w:r w:rsidRPr="0058165D">
        <w:t xml:space="preserve"> </w:t>
      </w:r>
      <w:r>
        <w:t>сельского развития</w:t>
      </w:r>
      <w:r w:rsidRPr="00AA1BAB">
        <w:t xml:space="preserve"> </w:t>
      </w:r>
      <w:r>
        <w:t>женщинам</w:t>
      </w:r>
      <w:r w:rsidRPr="0058165D">
        <w:t xml:space="preserve"> </w:t>
      </w:r>
      <w:r>
        <w:t>предоставляются</w:t>
      </w:r>
      <w:r w:rsidRPr="0058165D">
        <w:t xml:space="preserve"> </w:t>
      </w:r>
      <w:r>
        <w:t>преимущества, и избран новый стратегический курс для того, чтобы дать женщинам возможность выбора традиционно мужских занятий и создать новые рабочие места в сельской местности.</w:t>
      </w:r>
    </w:p>
    <w:p w:rsidR="00074E33" w:rsidRPr="00755EEF" w:rsidRDefault="00074E33" w:rsidP="00117545"/>
    <w:p w:rsidR="00074E33" w:rsidRPr="006B136A" w:rsidRDefault="00074E33" w:rsidP="00117545">
      <w:r>
        <w:t>8.</w:t>
      </w:r>
      <w:r>
        <w:tab/>
        <w:t>Женщины</w:t>
      </w:r>
      <w:r w:rsidRPr="00755EEF">
        <w:t xml:space="preserve"> </w:t>
      </w:r>
      <w:r>
        <w:t>все</w:t>
      </w:r>
      <w:r w:rsidRPr="00755EEF">
        <w:t xml:space="preserve"> </w:t>
      </w:r>
      <w:r>
        <w:t>еще</w:t>
      </w:r>
      <w:r w:rsidRPr="00755EEF">
        <w:t xml:space="preserve"> </w:t>
      </w:r>
      <w:r>
        <w:t>слабо</w:t>
      </w:r>
      <w:r w:rsidRPr="00755EEF">
        <w:t xml:space="preserve"> </w:t>
      </w:r>
      <w:r>
        <w:t>представлены</w:t>
      </w:r>
      <w:r w:rsidRPr="00755EEF">
        <w:t xml:space="preserve"> </w:t>
      </w:r>
      <w:r>
        <w:t>на</w:t>
      </w:r>
      <w:r w:rsidRPr="00755EEF">
        <w:t xml:space="preserve"> </w:t>
      </w:r>
      <w:r>
        <w:t>научных</w:t>
      </w:r>
      <w:r w:rsidRPr="00755EEF">
        <w:t xml:space="preserve"> </w:t>
      </w:r>
      <w:r>
        <w:t>должностях высокого уровня</w:t>
      </w:r>
      <w:r w:rsidRPr="00755EEF">
        <w:t xml:space="preserve">; </w:t>
      </w:r>
      <w:r>
        <w:t>была введена система стипендий для женщин, обладающим научной степенью, для того чтобы они могли подготовиться к участию в конкурсах на замещение руководящих должностей внутри университетской системы</w:t>
      </w:r>
      <w:r w:rsidR="009322FD">
        <w:t xml:space="preserve">.  </w:t>
      </w:r>
      <w:r>
        <w:t>Были</w:t>
      </w:r>
      <w:r w:rsidRPr="00991361">
        <w:t xml:space="preserve"> </w:t>
      </w:r>
      <w:r>
        <w:t>начаты</w:t>
      </w:r>
      <w:r w:rsidRPr="00991361">
        <w:t xml:space="preserve"> </w:t>
      </w:r>
      <w:r>
        <w:t>различные</w:t>
      </w:r>
      <w:r w:rsidRPr="00991361">
        <w:t xml:space="preserve"> </w:t>
      </w:r>
      <w:r>
        <w:t>программы с</w:t>
      </w:r>
      <w:r w:rsidR="009E4866">
        <w:t> </w:t>
      </w:r>
      <w:r>
        <w:t>целью</w:t>
      </w:r>
      <w:r w:rsidRPr="00991361">
        <w:t xml:space="preserve"> </w:t>
      </w:r>
      <w:r>
        <w:t>набора возможно большего числа</w:t>
      </w:r>
      <w:r w:rsidRPr="00991361">
        <w:t xml:space="preserve"> </w:t>
      </w:r>
      <w:r>
        <w:t>женщин</w:t>
      </w:r>
      <w:r w:rsidRPr="00991361">
        <w:t xml:space="preserve"> </w:t>
      </w:r>
      <w:r>
        <w:t>на руководящие посты в государственном и частном секторах</w:t>
      </w:r>
      <w:r w:rsidR="009322FD">
        <w:t xml:space="preserve">.  </w:t>
      </w:r>
      <w:r>
        <w:t>В</w:t>
      </w:r>
      <w:r w:rsidRPr="006B136A">
        <w:t xml:space="preserve"> </w:t>
      </w:r>
      <w:r>
        <w:t>настоящий</w:t>
      </w:r>
      <w:r w:rsidRPr="006B136A">
        <w:t xml:space="preserve"> </w:t>
      </w:r>
      <w:r>
        <w:t>момент</w:t>
      </w:r>
      <w:r w:rsidRPr="006B136A">
        <w:t xml:space="preserve"> </w:t>
      </w:r>
      <w:r>
        <w:t>осуществляется</w:t>
      </w:r>
      <w:r w:rsidRPr="006B136A">
        <w:t xml:space="preserve"> </w:t>
      </w:r>
      <w:r>
        <w:t>проект</w:t>
      </w:r>
      <w:r w:rsidRPr="006B136A">
        <w:t xml:space="preserve">, </w:t>
      </w:r>
      <w:r>
        <w:t>направленный</w:t>
      </w:r>
      <w:r w:rsidRPr="006B136A">
        <w:t xml:space="preserve"> </w:t>
      </w:r>
      <w:r>
        <w:t>на</w:t>
      </w:r>
      <w:r w:rsidRPr="006B136A">
        <w:t xml:space="preserve"> </w:t>
      </w:r>
      <w:r>
        <w:t>повышение</w:t>
      </w:r>
      <w:r w:rsidRPr="006B136A">
        <w:t xml:space="preserve"> </w:t>
      </w:r>
      <w:r>
        <w:t>числа</w:t>
      </w:r>
      <w:r w:rsidRPr="006B136A">
        <w:t xml:space="preserve"> </w:t>
      </w:r>
      <w:r>
        <w:t>женщин</w:t>
      </w:r>
      <w:r w:rsidRPr="006B136A">
        <w:t xml:space="preserve"> </w:t>
      </w:r>
      <w:r>
        <w:t>на</w:t>
      </w:r>
      <w:r w:rsidRPr="006B136A">
        <w:t xml:space="preserve"> </w:t>
      </w:r>
      <w:r>
        <w:t>руководящих</w:t>
      </w:r>
      <w:r w:rsidRPr="006B136A">
        <w:t xml:space="preserve"> </w:t>
      </w:r>
      <w:r>
        <w:t>постах</w:t>
      </w:r>
      <w:r w:rsidRPr="006B136A">
        <w:t xml:space="preserve"> </w:t>
      </w:r>
      <w:r>
        <w:t>в</w:t>
      </w:r>
      <w:r w:rsidRPr="006B136A">
        <w:t xml:space="preserve"> </w:t>
      </w:r>
      <w:r>
        <w:t>государственной</w:t>
      </w:r>
      <w:r w:rsidRPr="006B136A">
        <w:t xml:space="preserve"> </w:t>
      </w:r>
      <w:r>
        <w:t>администрации</w:t>
      </w:r>
      <w:r w:rsidRPr="006B136A">
        <w:t xml:space="preserve">; </w:t>
      </w:r>
      <w:r>
        <w:t>и</w:t>
      </w:r>
      <w:r w:rsidRPr="006B136A">
        <w:t xml:space="preserve"> </w:t>
      </w:r>
      <w:r>
        <w:t>был</w:t>
      </w:r>
      <w:r w:rsidRPr="006B136A">
        <w:t xml:space="preserve"> </w:t>
      </w:r>
      <w:r>
        <w:t>учрежден</w:t>
      </w:r>
      <w:r w:rsidRPr="006B136A">
        <w:t xml:space="preserve"> </w:t>
      </w:r>
      <w:r>
        <w:t>центральный</w:t>
      </w:r>
      <w:r w:rsidRPr="006B136A">
        <w:t xml:space="preserve"> </w:t>
      </w:r>
      <w:r>
        <w:t>реестр</w:t>
      </w:r>
      <w:r w:rsidRPr="006B136A">
        <w:t xml:space="preserve"> </w:t>
      </w:r>
      <w:r>
        <w:t>женщин, рассматриваемых в качестве потенциальных кандидаток на занятие руководящих должностей в частном бизнесе и государственной администрации.</w:t>
      </w:r>
    </w:p>
    <w:p w:rsidR="00074E33" w:rsidRPr="006B136A" w:rsidRDefault="00074E33" w:rsidP="00117545"/>
    <w:p w:rsidR="00074E33" w:rsidRPr="00A626E8" w:rsidRDefault="00074E33" w:rsidP="00117545">
      <w:r>
        <w:t>9.</w:t>
      </w:r>
      <w:r>
        <w:tab/>
        <w:t>Что</w:t>
      </w:r>
      <w:r w:rsidRPr="00AC31E8">
        <w:t xml:space="preserve"> </w:t>
      </w:r>
      <w:r>
        <w:t>касается</w:t>
      </w:r>
      <w:r w:rsidRPr="00AC31E8">
        <w:t xml:space="preserve"> </w:t>
      </w:r>
      <w:r>
        <w:t>практических</w:t>
      </w:r>
      <w:r w:rsidRPr="00AC31E8">
        <w:t xml:space="preserve"> </w:t>
      </w:r>
      <w:r>
        <w:t>шагов</w:t>
      </w:r>
      <w:r w:rsidRPr="00AC31E8">
        <w:t xml:space="preserve">, </w:t>
      </w:r>
      <w:r>
        <w:t>предпринимаемых</w:t>
      </w:r>
      <w:r w:rsidRPr="00AC31E8">
        <w:t xml:space="preserve"> </w:t>
      </w:r>
      <w:r>
        <w:t>для</w:t>
      </w:r>
      <w:r w:rsidRPr="00AC31E8">
        <w:t xml:space="preserve"> </w:t>
      </w:r>
      <w:r>
        <w:t>того</w:t>
      </w:r>
      <w:r w:rsidRPr="00AC31E8">
        <w:t xml:space="preserve">, </w:t>
      </w:r>
      <w:r>
        <w:t>чтобы</w:t>
      </w:r>
      <w:r w:rsidRPr="00AC31E8">
        <w:t xml:space="preserve"> </w:t>
      </w:r>
      <w:r>
        <w:t>поднять</w:t>
      </w:r>
      <w:r w:rsidRPr="00AC31E8">
        <w:t xml:space="preserve"> </w:t>
      </w:r>
      <w:r>
        <w:t>значимость</w:t>
      </w:r>
      <w:r w:rsidRPr="00AC31E8">
        <w:t xml:space="preserve"> </w:t>
      </w:r>
      <w:r>
        <w:t>традиционно</w:t>
      </w:r>
      <w:r w:rsidRPr="00AC31E8">
        <w:t xml:space="preserve"> «</w:t>
      </w:r>
      <w:r>
        <w:t>женских</w:t>
      </w:r>
      <w:r w:rsidRPr="00AC31E8">
        <w:t xml:space="preserve"> </w:t>
      </w:r>
      <w:r>
        <w:t>профессий</w:t>
      </w:r>
      <w:r w:rsidRPr="00AC31E8">
        <w:t xml:space="preserve">», </w:t>
      </w:r>
      <w:r>
        <w:t>то в</w:t>
      </w:r>
      <w:r w:rsidRPr="00AC31E8">
        <w:t xml:space="preserve"> </w:t>
      </w:r>
      <w:r>
        <w:t>результате</w:t>
      </w:r>
      <w:r w:rsidRPr="00AC31E8">
        <w:t xml:space="preserve"> </w:t>
      </w:r>
      <w:r>
        <w:t>образовательной</w:t>
      </w:r>
      <w:r w:rsidRPr="00AC31E8">
        <w:t xml:space="preserve"> </w:t>
      </w:r>
      <w:r>
        <w:t>реформы</w:t>
      </w:r>
      <w:r w:rsidRPr="00AC31E8">
        <w:t xml:space="preserve"> </w:t>
      </w:r>
      <w:r>
        <w:t>теперь</w:t>
      </w:r>
      <w:r w:rsidRPr="00AC31E8">
        <w:t xml:space="preserve"> </w:t>
      </w:r>
      <w:r>
        <w:t>есть</w:t>
      </w:r>
      <w:r w:rsidRPr="00AC31E8">
        <w:t xml:space="preserve"> </w:t>
      </w:r>
      <w:r>
        <w:t>возможность</w:t>
      </w:r>
      <w:r w:rsidRPr="00AC31E8">
        <w:t xml:space="preserve"> </w:t>
      </w:r>
      <w:r>
        <w:t>получить</w:t>
      </w:r>
      <w:r w:rsidRPr="00AC31E8">
        <w:t xml:space="preserve"> </w:t>
      </w:r>
      <w:r>
        <w:t>официальную квалификацию по ряду специальностей, которые раньше считались неквалифицированным трудом</w:t>
      </w:r>
      <w:r w:rsidR="009322FD">
        <w:t xml:space="preserve">.  </w:t>
      </w:r>
      <w:r>
        <w:t>Как правительство, так и работодатели и служащие частного сектора придают принципу</w:t>
      </w:r>
      <w:r w:rsidRPr="004F3C4E">
        <w:t xml:space="preserve"> </w:t>
      </w:r>
      <w:r>
        <w:t>равной</w:t>
      </w:r>
      <w:r w:rsidRPr="004F3C4E">
        <w:t xml:space="preserve"> </w:t>
      </w:r>
      <w:r>
        <w:t>оплаты</w:t>
      </w:r>
      <w:r w:rsidRPr="004F3C4E">
        <w:t xml:space="preserve"> </w:t>
      </w:r>
      <w:r>
        <w:t>за</w:t>
      </w:r>
      <w:r w:rsidRPr="004F3C4E">
        <w:t xml:space="preserve"> </w:t>
      </w:r>
      <w:r>
        <w:t>равный</w:t>
      </w:r>
      <w:r w:rsidRPr="004F3C4E">
        <w:t xml:space="preserve"> </w:t>
      </w:r>
      <w:r>
        <w:t>труд, сформулированному в Законе о равенстве полов, большое значение</w:t>
      </w:r>
      <w:r w:rsidR="009322FD">
        <w:t xml:space="preserve">.  </w:t>
      </w:r>
      <w:r>
        <w:t>Омбудсмен</w:t>
      </w:r>
      <w:r w:rsidRPr="004F3C4E">
        <w:t xml:space="preserve"> </w:t>
      </w:r>
      <w:r>
        <w:t>по</w:t>
      </w:r>
      <w:r w:rsidR="00746626">
        <w:t> </w:t>
      </w:r>
      <w:r>
        <w:t>гендерному равенству предложил</w:t>
      </w:r>
      <w:r w:rsidRPr="004F3C4E">
        <w:t xml:space="preserve"> </w:t>
      </w:r>
      <w:r>
        <w:t>сделать</w:t>
      </w:r>
      <w:r w:rsidRPr="004F3C4E">
        <w:t xml:space="preserve"> </w:t>
      </w:r>
      <w:r>
        <w:t>этот</w:t>
      </w:r>
      <w:r w:rsidRPr="004F3C4E">
        <w:t xml:space="preserve"> </w:t>
      </w:r>
      <w:r>
        <w:t>Закон</w:t>
      </w:r>
      <w:r w:rsidRPr="004F3C4E">
        <w:t xml:space="preserve"> </w:t>
      </w:r>
      <w:r>
        <w:t>еще</w:t>
      </w:r>
      <w:r w:rsidRPr="004F3C4E">
        <w:t xml:space="preserve"> </w:t>
      </w:r>
      <w:r>
        <w:t>более</w:t>
      </w:r>
      <w:r w:rsidRPr="004F3C4E">
        <w:t xml:space="preserve"> </w:t>
      </w:r>
      <w:r>
        <w:t>эффективным</w:t>
      </w:r>
      <w:r w:rsidRPr="004F3C4E">
        <w:t xml:space="preserve"> </w:t>
      </w:r>
      <w:r>
        <w:t>за счет более эффективной системы сопоставления различных должностей, относящихся к разным видам профессиональной деятельности</w:t>
      </w:r>
      <w:r w:rsidR="009322FD">
        <w:t xml:space="preserve">.  </w:t>
      </w:r>
      <w:r>
        <w:t>Введение</w:t>
      </w:r>
      <w:r w:rsidRPr="00A626E8">
        <w:t xml:space="preserve"> </w:t>
      </w:r>
      <w:r>
        <w:t>в</w:t>
      </w:r>
      <w:r w:rsidRPr="00A626E8">
        <w:t xml:space="preserve"> </w:t>
      </w:r>
      <w:r>
        <w:t>августе</w:t>
      </w:r>
      <w:r w:rsidRPr="00A626E8">
        <w:t xml:space="preserve"> 1998 </w:t>
      </w:r>
      <w:r>
        <w:t>года</w:t>
      </w:r>
      <w:r w:rsidRPr="00A626E8">
        <w:t xml:space="preserve"> </w:t>
      </w:r>
      <w:r>
        <w:t>денежных пособий семьям с детьми в возрасте одного и двух лет повысило престиж работы по уходу за ребенком.</w:t>
      </w:r>
    </w:p>
    <w:p w:rsidR="00074E33" w:rsidRPr="00A626E8" w:rsidRDefault="00074E33" w:rsidP="00117545"/>
    <w:p w:rsidR="00074E33" w:rsidRPr="00580AC6" w:rsidRDefault="00074E33" w:rsidP="00117545">
      <w:r w:rsidRPr="001425B3">
        <w:t>10.</w:t>
      </w:r>
      <w:r w:rsidRPr="001425B3">
        <w:tab/>
      </w:r>
      <w:r w:rsidRPr="001425B3">
        <w:rPr>
          <w:u w:val="single"/>
        </w:rPr>
        <w:t>Г-н УИЛЛ</w:t>
      </w:r>
      <w:r>
        <w:t xml:space="preserve"> (Норвегия), отвечая на вопрос 4, говорит, что в дневных детских учреждениях для саамов в местах их проживания используется саамский язык и учитывается культура саамов</w:t>
      </w:r>
      <w:r w:rsidR="009322FD">
        <w:t xml:space="preserve">.  </w:t>
      </w:r>
      <w:r>
        <w:t>В 1987 году на основании соглашения с Саамской ассамблеей была введена программа</w:t>
      </w:r>
      <w:r w:rsidRPr="00580AC6">
        <w:t xml:space="preserve"> </w:t>
      </w:r>
      <w:r>
        <w:t>обучения</w:t>
      </w:r>
      <w:r w:rsidRPr="00580AC6">
        <w:t xml:space="preserve"> </w:t>
      </w:r>
      <w:r>
        <w:t>для</w:t>
      </w:r>
      <w:r w:rsidRPr="00580AC6">
        <w:t xml:space="preserve"> </w:t>
      </w:r>
      <w:r>
        <w:t>начальных</w:t>
      </w:r>
      <w:r w:rsidRPr="00580AC6">
        <w:t xml:space="preserve"> </w:t>
      </w:r>
      <w:r>
        <w:t>и</w:t>
      </w:r>
      <w:r w:rsidRPr="00580AC6">
        <w:t xml:space="preserve"> </w:t>
      </w:r>
      <w:r>
        <w:t>первых классах</w:t>
      </w:r>
      <w:r w:rsidRPr="00580AC6">
        <w:t xml:space="preserve"> </w:t>
      </w:r>
      <w:r>
        <w:t>средних</w:t>
      </w:r>
      <w:r w:rsidRPr="00580AC6">
        <w:t xml:space="preserve"> </w:t>
      </w:r>
      <w:r>
        <w:t>саамских школ, которая аналогична</w:t>
      </w:r>
      <w:r w:rsidRPr="00580AC6">
        <w:t xml:space="preserve"> </w:t>
      </w:r>
      <w:r>
        <w:t>общенациональной</w:t>
      </w:r>
      <w:r w:rsidRPr="00580AC6">
        <w:t xml:space="preserve"> </w:t>
      </w:r>
      <w:r>
        <w:t>программе, но основывается на культуре и традициях саамов</w:t>
      </w:r>
      <w:r w:rsidR="009322FD">
        <w:t xml:space="preserve">.  </w:t>
      </w:r>
      <w:r>
        <w:t>С тех пор число учеников, выбравших обучение на саамском языке, возросло</w:t>
      </w:r>
      <w:r w:rsidR="009322FD">
        <w:t xml:space="preserve">.  </w:t>
      </w:r>
      <w:r>
        <w:t>Новый Закон об образовании, который был принят парламентом в 1998 году и вступил силу 1 августа 1999 года, гарантирует право на образование на саамском языке в начальной и средней школах всем саамским учащимся, проживающим где бы то ни было в Норвегии</w:t>
      </w:r>
      <w:r w:rsidR="009322FD">
        <w:t xml:space="preserve">.  </w:t>
      </w:r>
      <w:r>
        <w:t>Он также дает саамским учащимся право получать все образование на родном языке, если в данном населенном пункте проживает не менее 10 учеников, говорящих на саамском языке</w:t>
      </w:r>
      <w:r w:rsidR="009322FD">
        <w:t xml:space="preserve">.  </w:t>
      </w:r>
      <w:r>
        <w:t>Саамской ассамблее предоставляется больше возможностей высказаться по поводу содержания саамских образовательных программ, и в январе 2000 года функции совета по образованию для саамов будут переданы от министерства образования Саамской ассамблее.</w:t>
      </w:r>
    </w:p>
    <w:p w:rsidR="00074E33" w:rsidRPr="00845097" w:rsidRDefault="00074E33" w:rsidP="00117545"/>
    <w:p w:rsidR="00074E33" w:rsidRPr="00B8122C" w:rsidRDefault="00074E33" w:rsidP="00117545">
      <w:r>
        <w:t>11.</w:t>
      </w:r>
      <w:r>
        <w:tab/>
        <w:t>В марте 1999 года Норвегия</w:t>
      </w:r>
      <w:r w:rsidRPr="000A3653">
        <w:t xml:space="preserve"> </w:t>
      </w:r>
      <w:r>
        <w:t>ратифицировала</w:t>
      </w:r>
      <w:r w:rsidRPr="000A3653">
        <w:t xml:space="preserve"> </w:t>
      </w:r>
      <w:r>
        <w:t>Рамочную</w:t>
      </w:r>
      <w:r w:rsidRPr="000A3653">
        <w:t xml:space="preserve"> </w:t>
      </w:r>
      <w:r>
        <w:t>конвенцию</w:t>
      </w:r>
      <w:r w:rsidRPr="000A3653">
        <w:t xml:space="preserve"> </w:t>
      </w:r>
      <w:r>
        <w:t>Совета</w:t>
      </w:r>
      <w:r w:rsidRPr="000A3653">
        <w:t xml:space="preserve"> </w:t>
      </w:r>
      <w:r>
        <w:t>Европы</w:t>
      </w:r>
      <w:r w:rsidRPr="000A3653">
        <w:t xml:space="preserve"> </w:t>
      </w:r>
      <w:r>
        <w:t>по</w:t>
      </w:r>
      <w:r w:rsidRPr="000A3653">
        <w:t xml:space="preserve"> </w:t>
      </w:r>
      <w:r>
        <w:t>защите</w:t>
      </w:r>
      <w:r w:rsidRPr="000A3653">
        <w:t xml:space="preserve"> </w:t>
      </w:r>
      <w:r>
        <w:t>национальных</w:t>
      </w:r>
      <w:r w:rsidRPr="000A3653">
        <w:t xml:space="preserve"> </w:t>
      </w:r>
      <w:r>
        <w:t>меньшинств</w:t>
      </w:r>
      <w:r w:rsidRPr="000A3653">
        <w:t xml:space="preserve"> </w:t>
      </w:r>
      <w:r>
        <w:t>и</w:t>
      </w:r>
      <w:r w:rsidRPr="000A3653">
        <w:t xml:space="preserve"> </w:t>
      </w:r>
      <w:r>
        <w:t>объявила</w:t>
      </w:r>
      <w:r w:rsidRPr="000A3653">
        <w:t xml:space="preserve">, </w:t>
      </w:r>
      <w:r>
        <w:t>что</w:t>
      </w:r>
      <w:r w:rsidRPr="000A3653">
        <w:t xml:space="preserve"> </w:t>
      </w:r>
      <w:r>
        <w:t>саамы</w:t>
      </w:r>
      <w:r w:rsidRPr="000A3653">
        <w:t xml:space="preserve">, </w:t>
      </w:r>
      <w:r>
        <w:t>квены</w:t>
      </w:r>
      <w:r w:rsidRPr="000A3653">
        <w:t xml:space="preserve">, </w:t>
      </w:r>
      <w:r>
        <w:t>евреи</w:t>
      </w:r>
      <w:r w:rsidRPr="000A3653">
        <w:t xml:space="preserve">, </w:t>
      </w:r>
      <w:r>
        <w:t>рома</w:t>
      </w:r>
      <w:r w:rsidRPr="000A3653">
        <w:t xml:space="preserve">, </w:t>
      </w:r>
      <w:r>
        <w:t>цыгане</w:t>
      </w:r>
      <w:r w:rsidRPr="000A3653">
        <w:t>/</w:t>
      </w:r>
      <w:r>
        <w:t>путники</w:t>
      </w:r>
      <w:r w:rsidRPr="000A3653">
        <w:t xml:space="preserve"> </w:t>
      </w:r>
      <w:r>
        <w:t>и</w:t>
      </w:r>
      <w:r w:rsidRPr="000A3653">
        <w:t xml:space="preserve"> </w:t>
      </w:r>
      <w:r>
        <w:t>скогфинны</w:t>
      </w:r>
      <w:r w:rsidRPr="000A3653">
        <w:t xml:space="preserve"> </w:t>
      </w:r>
      <w:r>
        <w:t>отвечают</w:t>
      </w:r>
      <w:r w:rsidRPr="000A3653">
        <w:t xml:space="preserve"> </w:t>
      </w:r>
      <w:r>
        <w:t>необходимым условиям для их признания национальными меньшинствами</w:t>
      </w:r>
      <w:r w:rsidR="009322FD">
        <w:t xml:space="preserve">.  </w:t>
      </w:r>
      <w:r>
        <w:t>Доклад</w:t>
      </w:r>
      <w:r w:rsidRPr="00A712BD">
        <w:t xml:space="preserve"> </w:t>
      </w:r>
      <w:r>
        <w:t>о</w:t>
      </w:r>
      <w:r w:rsidRPr="00A712BD">
        <w:t xml:space="preserve"> </w:t>
      </w:r>
      <w:r>
        <w:t>правительственной</w:t>
      </w:r>
      <w:r w:rsidRPr="00A712BD">
        <w:t xml:space="preserve"> </w:t>
      </w:r>
      <w:r>
        <w:t>политике</w:t>
      </w:r>
      <w:r w:rsidRPr="00A712BD">
        <w:t xml:space="preserve"> </w:t>
      </w:r>
      <w:r>
        <w:t>в</w:t>
      </w:r>
      <w:r w:rsidRPr="00A712BD">
        <w:t xml:space="preserve"> </w:t>
      </w:r>
      <w:r>
        <w:t>отношении</w:t>
      </w:r>
      <w:r w:rsidRPr="00A712BD">
        <w:t xml:space="preserve"> </w:t>
      </w:r>
      <w:r>
        <w:t>национальных</w:t>
      </w:r>
      <w:r w:rsidRPr="00A712BD">
        <w:t xml:space="preserve"> </w:t>
      </w:r>
      <w:r>
        <w:t>меньшинств</w:t>
      </w:r>
      <w:r w:rsidRPr="00A712BD">
        <w:t xml:space="preserve"> </w:t>
      </w:r>
      <w:r>
        <w:t>должен</w:t>
      </w:r>
      <w:r w:rsidRPr="00A712BD">
        <w:t xml:space="preserve"> </w:t>
      </w:r>
      <w:r>
        <w:t>быть</w:t>
      </w:r>
      <w:r w:rsidRPr="00A712BD">
        <w:t xml:space="preserve"> </w:t>
      </w:r>
      <w:r>
        <w:t>представлен</w:t>
      </w:r>
      <w:r w:rsidRPr="00A712BD">
        <w:t xml:space="preserve"> </w:t>
      </w:r>
      <w:r>
        <w:t>в</w:t>
      </w:r>
      <w:r w:rsidRPr="00A712BD">
        <w:t xml:space="preserve"> </w:t>
      </w:r>
      <w:r>
        <w:t>парламент</w:t>
      </w:r>
      <w:r w:rsidRPr="00A712BD">
        <w:t xml:space="preserve"> </w:t>
      </w:r>
      <w:r>
        <w:t>в</w:t>
      </w:r>
      <w:r w:rsidRPr="00A712BD">
        <w:t xml:space="preserve"> 2000 </w:t>
      </w:r>
      <w:r>
        <w:t>году, диалог с</w:t>
      </w:r>
      <w:r w:rsidR="00746626">
        <w:t> </w:t>
      </w:r>
      <w:r>
        <w:t>организациями меньшинств – это важная составляющая процесса выработки политических решений</w:t>
      </w:r>
      <w:r w:rsidR="009322FD">
        <w:t xml:space="preserve">.  </w:t>
      </w:r>
      <w:r>
        <w:t>Была</w:t>
      </w:r>
      <w:r w:rsidRPr="007F0C05">
        <w:t xml:space="preserve"> </w:t>
      </w:r>
      <w:r>
        <w:t>введена</w:t>
      </w:r>
      <w:r w:rsidRPr="007F0C05">
        <w:t xml:space="preserve"> </w:t>
      </w:r>
      <w:r>
        <w:t>новая</w:t>
      </w:r>
      <w:r w:rsidRPr="007F0C05">
        <w:t xml:space="preserve"> </w:t>
      </w:r>
      <w:r>
        <w:t>система</w:t>
      </w:r>
      <w:r w:rsidRPr="007F0C05">
        <w:t xml:space="preserve"> </w:t>
      </w:r>
      <w:r>
        <w:t>субсидий</w:t>
      </w:r>
      <w:r w:rsidRPr="007F0C05">
        <w:t xml:space="preserve"> </w:t>
      </w:r>
      <w:r>
        <w:t>на сумму</w:t>
      </w:r>
      <w:r w:rsidRPr="007F0C05">
        <w:t xml:space="preserve"> 2,5 </w:t>
      </w:r>
      <w:r>
        <w:t>миллионов</w:t>
      </w:r>
      <w:r w:rsidRPr="007F0C05">
        <w:t xml:space="preserve"> </w:t>
      </w:r>
      <w:r>
        <w:t>норвежских</w:t>
      </w:r>
      <w:r w:rsidRPr="007F0C05">
        <w:t xml:space="preserve"> </w:t>
      </w:r>
      <w:r>
        <w:t>крон</w:t>
      </w:r>
      <w:r w:rsidRPr="007F0C05">
        <w:t xml:space="preserve"> (</w:t>
      </w:r>
      <w:r>
        <w:t>НКР), направленная на укрепление организационных усилий национальных меньшинств и поддержку проектов для борьбы с расизмом и дискриминацией</w:t>
      </w:r>
      <w:r w:rsidR="009322FD">
        <w:t xml:space="preserve">.  </w:t>
      </w:r>
      <w:r>
        <w:t>В</w:t>
      </w:r>
      <w:r w:rsidRPr="00B8122C">
        <w:t xml:space="preserve"> 1999 </w:t>
      </w:r>
      <w:r>
        <w:t>году</w:t>
      </w:r>
      <w:r w:rsidRPr="00B8122C">
        <w:t xml:space="preserve"> </w:t>
      </w:r>
      <w:r>
        <w:t>примерно</w:t>
      </w:r>
      <w:r w:rsidRPr="00B8122C">
        <w:t xml:space="preserve"> 10,5 </w:t>
      </w:r>
      <w:r>
        <w:t>миллионов</w:t>
      </w:r>
      <w:r w:rsidRPr="00B8122C">
        <w:t xml:space="preserve"> </w:t>
      </w:r>
      <w:r>
        <w:t>НКР</w:t>
      </w:r>
      <w:r w:rsidRPr="00B8122C">
        <w:t xml:space="preserve"> </w:t>
      </w:r>
      <w:r>
        <w:t>будет</w:t>
      </w:r>
      <w:r w:rsidRPr="00B8122C">
        <w:t xml:space="preserve"> </w:t>
      </w:r>
      <w:r>
        <w:t>выделено</w:t>
      </w:r>
      <w:r w:rsidRPr="00B8122C">
        <w:t xml:space="preserve"> </w:t>
      </w:r>
      <w:r>
        <w:t>местным</w:t>
      </w:r>
      <w:r w:rsidRPr="00B8122C">
        <w:t xml:space="preserve"> </w:t>
      </w:r>
      <w:r>
        <w:t>иммигрантским</w:t>
      </w:r>
      <w:r w:rsidRPr="00B8122C">
        <w:t xml:space="preserve"> </w:t>
      </w:r>
      <w:r>
        <w:t>организациям,</w:t>
      </w:r>
      <w:r w:rsidRPr="00B8122C">
        <w:t xml:space="preserve"> </w:t>
      </w:r>
      <w:r>
        <w:t>на</w:t>
      </w:r>
      <w:r w:rsidRPr="00B8122C">
        <w:t xml:space="preserve"> </w:t>
      </w:r>
      <w:r>
        <w:t>деятельность в интересах</w:t>
      </w:r>
      <w:r w:rsidRPr="00B8122C">
        <w:t xml:space="preserve"> </w:t>
      </w:r>
      <w:r>
        <w:t>иммигрантов</w:t>
      </w:r>
      <w:r w:rsidRPr="00B8122C">
        <w:t xml:space="preserve"> </w:t>
      </w:r>
      <w:r>
        <w:t>и</w:t>
      </w:r>
      <w:r w:rsidRPr="00B8122C">
        <w:t xml:space="preserve"> </w:t>
      </w:r>
      <w:r>
        <w:t>благотворительные акции с целью поддержания культурного плюрализма и диалога,</w:t>
      </w:r>
      <w:r w:rsidRPr="00B8122C">
        <w:t xml:space="preserve"> </w:t>
      </w:r>
      <w:r>
        <w:t>а</w:t>
      </w:r>
      <w:r w:rsidR="00746626">
        <w:t> </w:t>
      </w:r>
      <w:r>
        <w:t>еще</w:t>
      </w:r>
      <w:r w:rsidR="00746626">
        <w:t> </w:t>
      </w:r>
      <w:r>
        <w:t>7 миллионов НКР будет направлено организациям, занимающимся той же деятельностью на общенациональном уровне.</w:t>
      </w:r>
    </w:p>
    <w:p w:rsidR="00074E33" w:rsidRPr="00B8122C" w:rsidRDefault="00074E33" w:rsidP="00117545"/>
    <w:p w:rsidR="00074E33" w:rsidRPr="00E34015" w:rsidRDefault="00074E33" w:rsidP="00117545">
      <w:r>
        <w:t>12</w:t>
      </w:r>
      <w:r>
        <w:tab/>
      </w:r>
      <w:r w:rsidRPr="00D21417">
        <w:t xml:space="preserve"> В </w:t>
      </w:r>
      <w:r>
        <w:t>дополнение</w:t>
      </w:r>
      <w:r w:rsidRPr="00D21417">
        <w:t xml:space="preserve"> </w:t>
      </w:r>
      <w:r>
        <w:t>к</w:t>
      </w:r>
      <w:r w:rsidRPr="00D21417">
        <w:t xml:space="preserve"> </w:t>
      </w:r>
      <w:r>
        <w:t>библиотекам</w:t>
      </w:r>
      <w:r w:rsidRPr="00D21417">
        <w:t xml:space="preserve"> </w:t>
      </w:r>
      <w:r>
        <w:t>и</w:t>
      </w:r>
      <w:r w:rsidRPr="00D21417">
        <w:t xml:space="preserve"> </w:t>
      </w:r>
      <w:r>
        <w:t>теле</w:t>
      </w:r>
      <w:r w:rsidRPr="00D21417">
        <w:t xml:space="preserve">- </w:t>
      </w:r>
      <w:r>
        <w:t>и</w:t>
      </w:r>
      <w:r w:rsidRPr="00D21417">
        <w:t xml:space="preserve"> </w:t>
      </w:r>
      <w:r>
        <w:t>радиопередачам</w:t>
      </w:r>
      <w:r w:rsidRPr="00D21417">
        <w:t xml:space="preserve"> </w:t>
      </w:r>
      <w:r>
        <w:t>для</w:t>
      </w:r>
      <w:r w:rsidRPr="00D21417">
        <w:t xml:space="preserve"> </w:t>
      </w:r>
      <w:r>
        <w:t>иммигрантов</w:t>
      </w:r>
      <w:r w:rsidRPr="00D21417">
        <w:t xml:space="preserve">, </w:t>
      </w:r>
      <w:r>
        <w:t>о которых упоминалось</w:t>
      </w:r>
      <w:r w:rsidRPr="00D21417">
        <w:t xml:space="preserve"> </w:t>
      </w:r>
      <w:r>
        <w:t>в</w:t>
      </w:r>
      <w:r w:rsidRPr="00D21417">
        <w:t xml:space="preserve"> </w:t>
      </w:r>
      <w:r>
        <w:t>третьем</w:t>
      </w:r>
      <w:r w:rsidRPr="00D21417">
        <w:t xml:space="preserve"> </w:t>
      </w:r>
      <w:r>
        <w:t>периодическом</w:t>
      </w:r>
      <w:r w:rsidRPr="00D21417">
        <w:t xml:space="preserve"> </w:t>
      </w:r>
      <w:r>
        <w:t>докладе</w:t>
      </w:r>
      <w:r w:rsidRPr="00D21417">
        <w:t xml:space="preserve"> (</w:t>
      </w:r>
      <w:r w:rsidRPr="008919F2">
        <w:rPr>
          <w:lang w:val="en-US"/>
        </w:rPr>
        <w:t>CCPR</w:t>
      </w:r>
      <w:r w:rsidRPr="00D21417">
        <w:t>/</w:t>
      </w:r>
      <w:r w:rsidRPr="008919F2">
        <w:rPr>
          <w:lang w:val="en-US"/>
        </w:rPr>
        <w:t>C</w:t>
      </w:r>
      <w:r w:rsidRPr="00D21417">
        <w:t>/70/</w:t>
      </w:r>
      <w:r w:rsidRPr="008919F2">
        <w:rPr>
          <w:lang w:val="en-US"/>
        </w:rPr>
        <w:t>Add</w:t>
      </w:r>
      <w:r w:rsidRPr="00D21417">
        <w:t>.2)</w:t>
      </w:r>
      <w:r>
        <w:t>,</w:t>
      </w:r>
      <w:r w:rsidRPr="00D21417">
        <w:t xml:space="preserve"> </w:t>
      </w:r>
      <w:r>
        <w:t>в</w:t>
      </w:r>
      <w:r w:rsidRPr="00D21417">
        <w:t xml:space="preserve"> 1998 </w:t>
      </w:r>
      <w:r>
        <w:t>году</w:t>
      </w:r>
      <w:r w:rsidRPr="00D21417">
        <w:t xml:space="preserve"> </w:t>
      </w:r>
      <w:r>
        <w:t>была</w:t>
      </w:r>
      <w:r w:rsidRPr="00D21417">
        <w:t xml:space="preserve"> </w:t>
      </w:r>
      <w:r>
        <w:t>начата</w:t>
      </w:r>
      <w:r w:rsidRPr="00D21417">
        <w:t xml:space="preserve"> </w:t>
      </w:r>
      <w:r>
        <w:t>программа</w:t>
      </w:r>
      <w:r w:rsidRPr="00D21417">
        <w:t xml:space="preserve"> </w:t>
      </w:r>
      <w:r>
        <w:t>в</w:t>
      </w:r>
      <w:r w:rsidRPr="00D21417">
        <w:t xml:space="preserve"> </w:t>
      </w:r>
      <w:r>
        <w:t>поддержку</w:t>
      </w:r>
      <w:r w:rsidRPr="00D21417">
        <w:t xml:space="preserve"> </w:t>
      </w:r>
      <w:r>
        <w:t>многонациональных инициатив в учреждениях культуры на национальном, региональном и местном уровнях; а норвежский концертный институт учредил многонациональный центр культуры</w:t>
      </w:r>
      <w:r w:rsidR="009322FD">
        <w:t xml:space="preserve">.  </w:t>
      </w:r>
      <w:r>
        <w:t>И</w:t>
      </w:r>
      <w:r w:rsidRPr="00E34015">
        <w:t xml:space="preserve"> </w:t>
      </w:r>
      <w:r>
        <w:t>последнее</w:t>
      </w:r>
      <w:r w:rsidRPr="00E34015">
        <w:t xml:space="preserve">, </w:t>
      </w:r>
      <w:r>
        <w:t>следует</w:t>
      </w:r>
      <w:r w:rsidRPr="00E34015">
        <w:t xml:space="preserve"> </w:t>
      </w:r>
      <w:r>
        <w:t>отметить</w:t>
      </w:r>
      <w:r w:rsidRPr="00E34015">
        <w:t xml:space="preserve">, </w:t>
      </w:r>
      <w:r>
        <w:t>что</w:t>
      </w:r>
      <w:r w:rsidRPr="00E34015">
        <w:t xml:space="preserve"> </w:t>
      </w:r>
      <w:r>
        <w:t>все</w:t>
      </w:r>
      <w:r w:rsidRPr="00E34015">
        <w:t xml:space="preserve"> </w:t>
      </w:r>
      <w:r>
        <w:t>учащиеся</w:t>
      </w:r>
      <w:r w:rsidRPr="00E34015">
        <w:t xml:space="preserve"> </w:t>
      </w:r>
      <w:r>
        <w:t>начальных</w:t>
      </w:r>
      <w:r w:rsidRPr="00E34015">
        <w:t xml:space="preserve"> </w:t>
      </w:r>
      <w:r>
        <w:t>школ, не владеющие в достаточной степени</w:t>
      </w:r>
      <w:r w:rsidRPr="00E34015">
        <w:t xml:space="preserve"> </w:t>
      </w:r>
      <w:r>
        <w:t>норвежским</w:t>
      </w:r>
      <w:r w:rsidRPr="00E34015">
        <w:t xml:space="preserve"> </w:t>
      </w:r>
      <w:r>
        <w:t>языком, теперь</w:t>
      </w:r>
      <w:r w:rsidRPr="00E34015">
        <w:t xml:space="preserve"> </w:t>
      </w:r>
      <w:r>
        <w:t>имеют</w:t>
      </w:r>
      <w:r w:rsidRPr="00E34015">
        <w:t xml:space="preserve"> </w:t>
      </w:r>
      <w:r>
        <w:t>право на обучение и на своем родном языке, и на норвежском, в качестве второго языка.</w:t>
      </w:r>
    </w:p>
    <w:p w:rsidR="00074E33" w:rsidRPr="00E34015" w:rsidRDefault="00074E33" w:rsidP="00117545"/>
    <w:p w:rsidR="00074E33" w:rsidRPr="00072BFB" w:rsidRDefault="00074E33" w:rsidP="00117545">
      <w:r>
        <w:t>13.</w:t>
      </w:r>
      <w:r>
        <w:tab/>
        <w:t>Отвечая</w:t>
      </w:r>
      <w:r w:rsidRPr="008A3EAD">
        <w:t xml:space="preserve"> </w:t>
      </w:r>
      <w:r>
        <w:t>на</w:t>
      </w:r>
      <w:r w:rsidRPr="008A3EAD">
        <w:t xml:space="preserve"> </w:t>
      </w:r>
      <w:r>
        <w:t>вопрос</w:t>
      </w:r>
      <w:r w:rsidRPr="008A3EAD">
        <w:t xml:space="preserve"> 5, </w:t>
      </w:r>
      <w:r>
        <w:t>он</w:t>
      </w:r>
      <w:r w:rsidRPr="008A3EAD">
        <w:t xml:space="preserve"> </w:t>
      </w:r>
      <w:r>
        <w:t>говорит</w:t>
      </w:r>
      <w:r w:rsidRPr="008A3EAD">
        <w:t xml:space="preserve">, </w:t>
      </w:r>
      <w:r>
        <w:t>что</w:t>
      </w:r>
      <w:r w:rsidRPr="008A3EAD">
        <w:t xml:space="preserve"> </w:t>
      </w:r>
      <w:r>
        <w:t>правительство</w:t>
      </w:r>
      <w:r w:rsidRPr="008A3EAD">
        <w:t xml:space="preserve"> </w:t>
      </w:r>
      <w:r>
        <w:t>в консультации</w:t>
      </w:r>
      <w:r w:rsidRPr="008A3EAD">
        <w:t xml:space="preserve"> </w:t>
      </w:r>
      <w:r>
        <w:t>с</w:t>
      </w:r>
      <w:r w:rsidRPr="008A3EAD">
        <w:t xml:space="preserve"> </w:t>
      </w:r>
      <w:r>
        <w:t>Саамской ассамблеей</w:t>
      </w:r>
      <w:r w:rsidRPr="008A3EAD">
        <w:t xml:space="preserve"> </w:t>
      </w:r>
      <w:r>
        <w:t>и Советом фюльке Финмарк готовится представить законопроект, призванный четко определить и обеспечить сохранение традиционного уклада жизни саамов</w:t>
      </w:r>
      <w:r w:rsidR="009322FD">
        <w:t xml:space="preserve">.  </w:t>
      </w:r>
      <w:r>
        <w:t>Новый</w:t>
      </w:r>
      <w:r w:rsidRPr="00654ECB">
        <w:t xml:space="preserve"> </w:t>
      </w:r>
      <w:r>
        <w:t>закон</w:t>
      </w:r>
      <w:r w:rsidRPr="00654ECB">
        <w:t xml:space="preserve"> </w:t>
      </w:r>
      <w:r>
        <w:t>о</w:t>
      </w:r>
      <w:r w:rsidRPr="00654ECB">
        <w:t xml:space="preserve"> </w:t>
      </w:r>
      <w:r>
        <w:t>горной добыче</w:t>
      </w:r>
      <w:r w:rsidRPr="00654ECB">
        <w:t xml:space="preserve">, </w:t>
      </w:r>
      <w:r>
        <w:t>закрепляющий</w:t>
      </w:r>
      <w:r w:rsidRPr="00654ECB">
        <w:t xml:space="preserve"> </w:t>
      </w:r>
      <w:r>
        <w:t>отлагательное право</w:t>
      </w:r>
      <w:r w:rsidRPr="00654ECB">
        <w:t xml:space="preserve"> </w:t>
      </w:r>
      <w:r>
        <w:t>вето</w:t>
      </w:r>
      <w:r w:rsidRPr="00654ECB">
        <w:t xml:space="preserve"> </w:t>
      </w:r>
      <w:r>
        <w:t>за Саамской ассамблеей на случай серьезного конфликта с традиционными видами землепользования саамов, уже находится в парламенте</w:t>
      </w:r>
      <w:r w:rsidR="009322FD">
        <w:t xml:space="preserve">.  </w:t>
      </w:r>
      <w:r>
        <w:t>Следует</w:t>
      </w:r>
      <w:r w:rsidRPr="001A4A9C">
        <w:t xml:space="preserve"> </w:t>
      </w:r>
      <w:r>
        <w:t>отметить</w:t>
      </w:r>
      <w:r w:rsidRPr="001A4A9C">
        <w:t xml:space="preserve">, </w:t>
      </w:r>
      <w:r>
        <w:t>что</w:t>
      </w:r>
      <w:r w:rsidRPr="001A4A9C">
        <w:t xml:space="preserve"> </w:t>
      </w:r>
      <w:r>
        <w:t>благодаря растущим возможностям и полномочиям Саамской ассамблеи, Закон</w:t>
      </w:r>
      <w:r w:rsidRPr="001A4A9C">
        <w:t xml:space="preserve"> </w:t>
      </w:r>
      <w:r>
        <w:t>о саамах</w:t>
      </w:r>
      <w:r w:rsidRPr="001A4A9C">
        <w:t xml:space="preserve"> 1987 </w:t>
      </w:r>
      <w:r>
        <w:t>года</w:t>
      </w:r>
      <w:r w:rsidRPr="001A4A9C">
        <w:t xml:space="preserve">, </w:t>
      </w:r>
      <w:r>
        <w:t>о котором подробно говорилось в</w:t>
      </w:r>
      <w:r w:rsidRPr="001A4A9C">
        <w:t xml:space="preserve"> </w:t>
      </w:r>
      <w:r>
        <w:t>предыдущих</w:t>
      </w:r>
      <w:r w:rsidRPr="001A4A9C">
        <w:t xml:space="preserve"> </w:t>
      </w:r>
      <w:r>
        <w:t>докладах</w:t>
      </w:r>
      <w:r w:rsidRPr="001A4A9C">
        <w:t xml:space="preserve">, </w:t>
      </w:r>
      <w:r>
        <w:t>постепенно</w:t>
      </w:r>
      <w:r w:rsidRPr="001A4A9C">
        <w:t xml:space="preserve"> </w:t>
      </w:r>
      <w:r>
        <w:t>становится</w:t>
      </w:r>
      <w:r w:rsidRPr="001A4A9C">
        <w:t xml:space="preserve"> </w:t>
      </w:r>
      <w:r>
        <w:t>более</w:t>
      </w:r>
      <w:r w:rsidRPr="001A4A9C">
        <w:t xml:space="preserve"> </w:t>
      </w:r>
      <w:r>
        <w:t>эффективным</w:t>
      </w:r>
      <w:r w:rsidR="009322FD">
        <w:t xml:space="preserve">.  </w:t>
      </w:r>
    </w:p>
    <w:p w:rsidR="00074E33" w:rsidRPr="00072BFB" w:rsidRDefault="00074E33" w:rsidP="00117545"/>
    <w:p w:rsidR="00074E33" w:rsidRPr="00D2445F" w:rsidRDefault="00074E33" w:rsidP="00117545">
      <w:r>
        <w:t>14.</w:t>
      </w:r>
      <w:r>
        <w:tab/>
        <w:t>Переходя</w:t>
      </w:r>
      <w:r w:rsidRPr="00072BFB">
        <w:t xml:space="preserve"> </w:t>
      </w:r>
      <w:r>
        <w:t>к</w:t>
      </w:r>
      <w:r w:rsidRPr="00072BFB">
        <w:t xml:space="preserve"> </w:t>
      </w:r>
      <w:r>
        <w:t>вопросу</w:t>
      </w:r>
      <w:r w:rsidRPr="00072BFB">
        <w:t xml:space="preserve"> 6, </w:t>
      </w:r>
      <w:r>
        <w:t>он</w:t>
      </w:r>
      <w:r w:rsidRPr="00072BFB">
        <w:t xml:space="preserve"> </w:t>
      </w:r>
      <w:r>
        <w:t>говорит, что передача полномочий</w:t>
      </w:r>
      <w:r w:rsidRPr="00845097">
        <w:t xml:space="preserve"> </w:t>
      </w:r>
      <w:r>
        <w:t>Саамской ассамблее – это непре</w:t>
      </w:r>
      <w:r w:rsidRPr="00847C41">
        <w:t>рывный</w:t>
      </w:r>
      <w:r>
        <w:t xml:space="preserve"> процесс; недавно под ее управление были переданы несколько важных культурных учреждений саамов</w:t>
      </w:r>
      <w:r w:rsidR="009322FD">
        <w:t xml:space="preserve">.  </w:t>
      </w:r>
      <w:r>
        <w:t>В</w:t>
      </w:r>
      <w:r w:rsidRPr="00072BFB">
        <w:t xml:space="preserve"> 1998 </w:t>
      </w:r>
      <w:r>
        <w:t>году</w:t>
      </w:r>
      <w:r w:rsidRPr="00072BFB">
        <w:t xml:space="preserve"> </w:t>
      </w:r>
      <w:r>
        <w:t>парламент</w:t>
      </w:r>
      <w:r w:rsidRPr="00072BFB">
        <w:t xml:space="preserve"> </w:t>
      </w:r>
      <w:r>
        <w:t>принял поправку к Закону о саамах, которая позволяет министерствам передавать полномочия по управлению средствами, выделенными для саамов</w:t>
      </w:r>
      <w:r w:rsidR="009322FD">
        <w:t xml:space="preserve">.  </w:t>
      </w:r>
      <w:r>
        <w:t>Общий</w:t>
      </w:r>
      <w:r w:rsidRPr="00845097">
        <w:t xml:space="preserve"> </w:t>
      </w:r>
      <w:r>
        <w:t>бюджет таких ассигнований в 1999 году составил</w:t>
      </w:r>
      <w:r w:rsidRPr="00845097">
        <w:t xml:space="preserve"> 500 </w:t>
      </w:r>
      <w:r>
        <w:t>миллионов</w:t>
      </w:r>
      <w:r w:rsidRPr="00845097">
        <w:t xml:space="preserve"> </w:t>
      </w:r>
      <w:r>
        <w:t>НКР</w:t>
      </w:r>
      <w:r w:rsidRPr="00845097">
        <w:t xml:space="preserve">, </w:t>
      </w:r>
      <w:r>
        <w:t>из</w:t>
      </w:r>
      <w:r w:rsidRPr="00845097">
        <w:t xml:space="preserve"> </w:t>
      </w:r>
      <w:r>
        <w:t>которых</w:t>
      </w:r>
      <w:r w:rsidRPr="00845097">
        <w:t xml:space="preserve"> 100 </w:t>
      </w:r>
      <w:r>
        <w:t>миллионов</w:t>
      </w:r>
      <w:r w:rsidRPr="00845097">
        <w:t xml:space="preserve"> </w:t>
      </w:r>
      <w:r>
        <w:t>НКР</w:t>
      </w:r>
      <w:r w:rsidRPr="00845097">
        <w:t xml:space="preserve"> </w:t>
      </w:r>
      <w:r>
        <w:t>поступают в распоряжение Саамской ассамблеи</w:t>
      </w:r>
      <w:r w:rsidR="009322FD">
        <w:t xml:space="preserve">.  </w:t>
      </w:r>
      <w:r>
        <w:t>Правительство</w:t>
      </w:r>
      <w:r w:rsidRPr="00845097">
        <w:t xml:space="preserve"> </w:t>
      </w:r>
      <w:r>
        <w:t>объявило</w:t>
      </w:r>
      <w:r w:rsidRPr="00845097">
        <w:t xml:space="preserve"> </w:t>
      </w:r>
      <w:r>
        <w:t>о</w:t>
      </w:r>
      <w:r w:rsidRPr="00845097">
        <w:t xml:space="preserve"> </w:t>
      </w:r>
      <w:r>
        <w:t>своем</w:t>
      </w:r>
      <w:r w:rsidRPr="00845097">
        <w:t xml:space="preserve"> </w:t>
      </w:r>
      <w:r>
        <w:t>намерении</w:t>
      </w:r>
      <w:r w:rsidRPr="00845097">
        <w:t xml:space="preserve"> </w:t>
      </w:r>
      <w:r>
        <w:t>повысить</w:t>
      </w:r>
      <w:r w:rsidRPr="00845097">
        <w:t xml:space="preserve"> </w:t>
      </w:r>
      <w:r>
        <w:t>роль</w:t>
      </w:r>
      <w:r w:rsidRPr="00845097">
        <w:t xml:space="preserve"> </w:t>
      </w:r>
      <w:r>
        <w:t>Саамской ассамблеи в области образования, развития бизнеса, языка и культуры</w:t>
      </w:r>
      <w:r w:rsidR="009322FD">
        <w:t xml:space="preserve">.  </w:t>
      </w:r>
      <w:r>
        <w:t>Конвенция</w:t>
      </w:r>
      <w:r w:rsidRPr="00D2445F">
        <w:t xml:space="preserve"> № 169 </w:t>
      </w:r>
      <w:r>
        <w:t>МОТ</w:t>
      </w:r>
      <w:r w:rsidRPr="00D2445F">
        <w:t xml:space="preserve"> </w:t>
      </w:r>
      <w:r>
        <w:t>о</w:t>
      </w:r>
      <w:r w:rsidRPr="00D2445F">
        <w:t xml:space="preserve"> </w:t>
      </w:r>
      <w:r>
        <w:t>правах</w:t>
      </w:r>
      <w:r w:rsidRPr="00D2445F">
        <w:t xml:space="preserve"> </w:t>
      </w:r>
      <w:r>
        <w:t>коренных народов</w:t>
      </w:r>
      <w:r w:rsidRPr="00D2445F">
        <w:t xml:space="preserve"> </w:t>
      </w:r>
      <w:r>
        <w:t>станет</w:t>
      </w:r>
      <w:r w:rsidRPr="00D2445F">
        <w:t xml:space="preserve"> </w:t>
      </w:r>
      <w:r>
        <w:t>решающим</w:t>
      </w:r>
      <w:r w:rsidRPr="00D2445F">
        <w:t xml:space="preserve"> </w:t>
      </w:r>
      <w:r>
        <w:t>фактором</w:t>
      </w:r>
      <w:r w:rsidRPr="00D2445F">
        <w:t xml:space="preserve"> </w:t>
      </w:r>
      <w:r>
        <w:t>в контексте предстоящего рассмотрения правительством вопроса о правах на землю в соответствии с докладом Комиссии по правам саамов.</w:t>
      </w:r>
    </w:p>
    <w:p w:rsidR="00074E33" w:rsidRPr="00D2445F" w:rsidRDefault="00074E33" w:rsidP="00117545"/>
    <w:p w:rsidR="00074E33" w:rsidRPr="00A35EC4" w:rsidRDefault="00074E33" w:rsidP="00117545">
      <w:r w:rsidRPr="00D2445F">
        <w:t>15.</w:t>
      </w:r>
      <w:r>
        <w:tab/>
      </w:r>
      <w:r w:rsidRPr="00D2445F">
        <w:rPr>
          <w:u w:val="single"/>
        </w:rPr>
        <w:t>Г-жа ИНДРЕБЕРГ</w:t>
      </w:r>
      <w:r w:rsidRPr="00D2445F">
        <w:t xml:space="preserve"> (</w:t>
      </w:r>
      <w:r>
        <w:t>Норвегия</w:t>
      </w:r>
      <w:r w:rsidRPr="00D2445F">
        <w:t xml:space="preserve">), </w:t>
      </w:r>
      <w:r>
        <w:t>отвечая</w:t>
      </w:r>
      <w:r w:rsidRPr="00D2445F">
        <w:t xml:space="preserve"> </w:t>
      </w:r>
      <w:r>
        <w:t>на</w:t>
      </w:r>
      <w:r w:rsidRPr="00D2445F">
        <w:t xml:space="preserve"> </w:t>
      </w:r>
      <w:r>
        <w:t>вопрос</w:t>
      </w:r>
      <w:r w:rsidRPr="00D2445F">
        <w:t xml:space="preserve"> 7, </w:t>
      </w:r>
      <w:r>
        <w:t>объясняет</w:t>
      </w:r>
      <w:r w:rsidRPr="00D2445F">
        <w:t xml:space="preserve">, </w:t>
      </w:r>
      <w:r>
        <w:t>что</w:t>
      </w:r>
      <w:r w:rsidRPr="00D2445F">
        <w:t xml:space="preserve"> </w:t>
      </w:r>
      <w:r>
        <w:t>в</w:t>
      </w:r>
      <w:r w:rsidRPr="00D2445F">
        <w:t xml:space="preserve"> </w:t>
      </w:r>
      <w:r>
        <w:t>соответствии</w:t>
      </w:r>
      <w:r w:rsidRPr="00D2445F">
        <w:t xml:space="preserve"> </w:t>
      </w:r>
      <w:r>
        <w:t>с</w:t>
      </w:r>
      <w:r w:rsidR="00746626">
        <w:t> </w:t>
      </w:r>
      <w:r>
        <w:t>статьей</w:t>
      </w:r>
      <w:r w:rsidRPr="00D2445F">
        <w:t xml:space="preserve"> 184 </w:t>
      </w:r>
      <w:r>
        <w:t>Уголовно</w:t>
      </w:r>
      <w:r w:rsidRPr="00D2445F">
        <w:t>-</w:t>
      </w:r>
      <w:r>
        <w:t>процессуального</w:t>
      </w:r>
      <w:r w:rsidRPr="00D2445F">
        <w:t xml:space="preserve"> </w:t>
      </w:r>
      <w:r>
        <w:t>кодекса</w:t>
      </w:r>
      <w:r w:rsidRPr="00D2445F">
        <w:t xml:space="preserve"> </w:t>
      </w:r>
      <w:r>
        <w:t>суд</w:t>
      </w:r>
      <w:r w:rsidRPr="00D2445F">
        <w:t xml:space="preserve"> </w:t>
      </w:r>
      <w:r>
        <w:t>может отдать распоряжение</w:t>
      </w:r>
      <w:r w:rsidRPr="00D2445F">
        <w:t xml:space="preserve"> </w:t>
      </w:r>
      <w:r>
        <w:t>о</w:t>
      </w:r>
      <w:r w:rsidRPr="00D2445F">
        <w:t xml:space="preserve"> </w:t>
      </w:r>
      <w:r>
        <w:t>предварительном</w:t>
      </w:r>
      <w:r w:rsidRPr="00D2445F">
        <w:t xml:space="preserve"> </w:t>
      </w:r>
      <w:r>
        <w:t>заключении подозреваемого в случае</w:t>
      </w:r>
      <w:r w:rsidRPr="00D2445F">
        <w:t xml:space="preserve">, </w:t>
      </w:r>
      <w:r>
        <w:t>если</w:t>
      </w:r>
      <w:r w:rsidRPr="00D2445F">
        <w:t xml:space="preserve"> </w:t>
      </w:r>
      <w:r>
        <w:t>необходимая</w:t>
      </w:r>
      <w:r w:rsidRPr="00D2445F">
        <w:t xml:space="preserve"> </w:t>
      </w:r>
      <w:r>
        <w:t>цель</w:t>
      </w:r>
      <w:r w:rsidRPr="00D2445F">
        <w:t xml:space="preserve"> </w:t>
      </w:r>
      <w:r>
        <w:t>не</w:t>
      </w:r>
      <w:r w:rsidRPr="00D2445F">
        <w:t xml:space="preserve"> </w:t>
      </w:r>
      <w:r>
        <w:t>может</w:t>
      </w:r>
      <w:r w:rsidRPr="00D2445F">
        <w:t xml:space="preserve"> </w:t>
      </w:r>
      <w:r>
        <w:t>быть</w:t>
      </w:r>
      <w:r w:rsidRPr="00D2445F">
        <w:t xml:space="preserve"> </w:t>
      </w:r>
      <w:r>
        <w:t>достигнута</w:t>
      </w:r>
      <w:r w:rsidRPr="00D2445F">
        <w:t xml:space="preserve"> </w:t>
      </w:r>
      <w:r>
        <w:t>менее</w:t>
      </w:r>
      <w:r w:rsidRPr="00D2445F">
        <w:t xml:space="preserve"> </w:t>
      </w:r>
      <w:r>
        <w:t>строгими</w:t>
      </w:r>
      <w:r w:rsidRPr="00D2445F">
        <w:t xml:space="preserve"> </w:t>
      </w:r>
      <w:r>
        <w:t>мерами</w:t>
      </w:r>
      <w:r w:rsidRPr="00D2445F">
        <w:t xml:space="preserve">, </w:t>
      </w:r>
      <w:r>
        <w:t>если</w:t>
      </w:r>
      <w:r w:rsidRPr="00D2445F">
        <w:t xml:space="preserve"> </w:t>
      </w:r>
      <w:r>
        <w:t>эта</w:t>
      </w:r>
      <w:r w:rsidRPr="00D2445F">
        <w:t xml:space="preserve"> </w:t>
      </w:r>
      <w:r>
        <w:t>мера</w:t>
      </w:r>
      <w:r w:rsidRPr="00D2445F">
        <w:t xml:space="preserve"> </w:t>
      </w:r>
      <w:r>
        <w:t>не является чрезмерной в свете обстоятельств дела и других обстоятельств и если при этом соблюдается ряд других условий, установленных Законом</w:t>
      </w:r>
      <w:r w:rsidR="009322FD">
        <w:t xml:space="preserve">.  </w:t>
      </w:r>
      <w:r>
        <w:t>Власти очень серьезно обеспокоены по поводу длительных сроков содержания под стражей</w:t>
      </w:r>
      <w:r w:rsidRPr="00A010DB">
        <w:t xml:space="preserve"> </w:t>
      </w:r>
      <w:r>
        <w:t>некоторых</w:t>
      </w:r>
      <w:r w:rsidRPr="00A010DB">
        <w:t xml:space="preserve"> </w:t>
      </w:r>
      <w:r>
        <w:t>подозреваемых</w:t>
      </w:r>
      <w:r w:rsidRPr="00A010DB">
        <w:t xml:space="preserve"> </w:t>
      </w:r>
      <w:r>
        <w:t>в</w:t>
      </w:r>
      <w:r w:rsidRPr="00A010DB">
        <w:t xml:space="preserve"> </w:t>
      </w:r>
      <w:r>
        <w:t>ожидании</w:t>
      </w:r>
      <w:r w:rsidRPr="00A010DB">
        <w:t xml:space="preserve"> </w:t>
      </w:r>
      <w:r>
        <w:t>окончательного</w:t>
      </w:r>
      <w:r w:rsidRPr="00A010DB">
        <w:t xml:space="preserve"> </w:t>
      </w:r>
      <w:r>
        <w:t>решения суда - проблемой,</w:t>
      </w:r>
      <w:r w:rsidRPr="00A010DB">
        <w:t xml:space="preserve"> </w:t>
      </w:r>
      <w:r>
        <w:t>которая в известном смысле</w:t>
      </w:r>
      <w:r w:rsidRPr="00A010DB">
        <w:t xml:space="preserve"> </w:t>
      </w:r>
      <w:r>
        <w:t>является</w:t>
      </w:r>
      <w:r w:rsidRPr="00A010DB">
        <w:t xml:space="preserve"> </w:t>
      </w:r>
      <w:r>
        <w:t>следствием</w:t>
      </w:r>
      <w:r w:rsidRPr="00A010DB">
        <w:t xml:space="preserve"> </w:t>
      </w:r>
      <w:r>
        <w:t>реформы</w:t>
      </w:r>
      <w:r w:rsidRPr="00A010DB">
        <w:t xml:space="preserve"> 1995 </w:t>
      </w:r>
      <w:r>
        <w:t>года</w:t>
      </w:r>
      <w:r w:rsidRPr="00A010DB">
        <w:t xml:space="preserve">, </w:t>
      </w:r>
      <w:r>
        <w:t>вводящей</w:t>
      </w:r>
      <w:r w:rsidRPr="00A010DB">
        <w:t xml:space="preserve"> </w:t>
      </w:r>
      <w:r>
        <w:t>двухэтапное рассмотрение всех уголовных дел</w:t>
      </w:r>
      <w:r w:rsidR="009322FD">
        <w:t xml:space="preserve">.  </w:t>
      </w:r>
      <w:r>
        <w:t>Министерство</w:t>
      </w:r>
      <w:r w:rsidRPr="00A010DB">
        <w:t xml:space="preserve"> </w:t>
      </w:r>
      <w:r>
        <w:t>юстиции</w:t>
      </w:r>
      <w:r w:rsidRPr="00A010DB">
        <w:t xml:space="preserve"> </w:t>
      </w:r>
      <w:r>
        <w:t>назначило</w:t>
      </w:r>
      <w:r w:rsidRPr="00A010DB">
        <w:t xml:space="preserve"> </w:t>
      </w:r>
      <w:r>
        <w:t>две</w:t>
      </w:r>
      <w:r w:rsidRPr="00A010DB">
        <w:t xml:space="preserve"> </w:t>
      </w:r>
      <w:r>
        <w:t>рабочие</w:t>
      </w:r>
      <w:r w:rsidRPr="00A010DB">
        <w:t xml:space="preserve"> </w:t>
      </w:r>
      <w:r>
        <w:t>группы</w:t>
      </w:r>
      <w:r w:rsidRPr="00A010DB">
        <w:t xml:space="preserve"> </w:t>
      </w:r>
      <w:r>
        <w:t>для поиска</w:t>
      </w:r>
      <w:r w:rsidRPr="00A010DB">
        <w:t xml:space="preserve"> </w:t>
      </w:r>
      <w:r>
        <w:t>путей</w:t>
      </w:r>
      <w:r w:rsidRPr="00A010DB">
        <w:t xml:space="preserve"> </w:t>
      </w:r>
      <w:r>
        <w:t>ускорения</w:t>
      </w:r>
      <w:r w:rsidRPr="00A010DB">
        <w:t xml:space="preserve"> </w:t>
      </w:r>
      <w:r>
        <w:t>процесса</w:t>
      </w:r>
      <w:r w:rsidR="009322FD">
        <w:t xml:space="preserve">.  </w:t>
      </w:r>
      <w:r>
        <w:t>Предполагается</w:t>
      </w:r>
      <w:r w:rsidRPr="00A010DB">
        <w:t xml:space="preserve">, </w:t>
      </w:r>
      <w:r>
        <w:t>что</w:t>
      </w:r>
      <w:r w:rsidRPr="00A010DB">
        <w:t xml:space="preserve"> </w:t>
      </w:r>
      <w:r>
        <w:t>рабочие</w:t>
      </w:r>
      <w:r w:rsidRPr="00A010DB">
        <w:t xml:space="preserve"> </w:t>
      </w:r>
      <w:r>
        <w:t>группы</w:t>
      </w:r>
      <w:r w:rsidRPr="00A010DB">
        <w:t xml:space="preserve"> </w:t>
      </w:r>
      <w:r>
        <w:t>закончат</w:t>
      </w:r>
      <w:r w:rsidRPr="00A010DB">
        <w:t xml:space="preserve"> </w:t>
      </w:r>
      <w:r>
        <w:t>свою</w:t>
      </w:r>
      <w:r w:rsidRPr="00A010DB">
        <w:t xml:space="preserve"> </w:t>
      </w:r>
      <w:r>
        <w:t>работу</w:t>
      </w:r>
      <w:r w:rsidRPr="00A010DB">
        <w:t xml:space="preserve"> </w:t>
      </w:r>
      <w:r>
        <w:t>к</w:t>
      </w:r>
      <w:r w:rsidRPr="00A010DB">
        <w:t xml:space="preserve"> </w:t>
      </w:r>
      <w:r>
        <w:t>июню</w:t>
      </w:r>
      <w:r w:rsidRPr="00A010DB">
        <w:t xml:space="preserve"> 2000 </w:t>
      </w:r>
      <w:r>
        <w:t>года</w:t>
      </w:r>
      <w:r w:rsidRPr="00A010DB">
        <w:t xml:space="preserve">, </w:t>
      </w:r>
      <w:r>
        <w:t>и</w:t>
      </w:r>
      <w:r w:rsidR="00746626">
        <w:t> </w:t>
      </w:r>
      <w:r>
        <w:t>Министерство</w:t>
      </w:r>
      <w:r w:rsidRPr="00A010DB">
        <w:t xml:space="preserve"> </w:t>
      </w:r>
      <w:r>
        <w:t>выполнит их рекомендации, предложив внесение необходимых законодательных поправок.</w:t>
      </w:r>
    </w:p>
    <w:p w:rsidR="00074E33" w:rsidRPr="00A35EC4" w:rsidRDefault="00074E33" w:rsidP="00117545"/>
    <w:p w:rsidR="00074E33" w:rsidRPr="00C14CCE" w:rsidRDefault="00074E33" w:rsidP="00117545">
      <w:r w:rsidRPr="00D26CD4">
        <w:t>16.</w:t>
      </w:r>
      <w:r w:rsidRPr="00D26CD4">
        <w:tab/>
      </w:r>
      <w:r>
        <w:t>Условия предварительного заключения считаются хорошими, за одним исключением</w:t>
      </w:r>
      <w:r w:rsidR="009322FD">
        <w:t xml:space="preserve">.  </w:t>
      </w:r>
      <w:r>
        <w:t>Некоторым заключенным отказывают в контактах с другими заключенными, свиданиях и переписке, если это может помешать следствия или привести к уничтожению улик</w:t>
      </w:r>
      <w:r w:rsidR="009322FD">
        <w:t xml:space="preserve">.  </w:t>
      </w:r>
      <w:r w:rsidRPr="00B821DD">
        <w:t xml:space="preserve">В соответствии с </w:t>
      </w:r>
      <w:r>
        <w:t>требованиями</w:t>
      </w:r>
      <w:r w:rsidRPr="00B821DD">
        <w:t xml:space="preserve"> </w:t>
      </w:r>
      <w:r>
        <w:t>Европейского</w:t>
      </w:r>
      <w:r w:rsidRPr="00B821DD">
        <w:t xml:space="preserve"> </w:t>
      </w:r>
      <w:r>
        <w:t>комитета</w:t>
      </w:r>
      <w:r w:rsidRPr="00B821DD">
        <w:t xml:space="preserve"> </w:t>
      </w:r>
      <w:r>
        <w:t>по</w:t>
      </w:r>
      <w:r w:rsidRPr="00B821DD">
        <w:t xml:space="preserve"> </w:t>
      </w:r>
      <w:r>
        <w:t>предотвращению</w:t>
      </w:r>
      <w:r w:rsidRPr="00B821DD">
        <w:t xml:space="preserve"> </w:t>
      </w:r>
      <w:r>
        <w:t>пыток</w:t>
      </w:r>
      <w:r w:rsidRPr="00B821DD">
        <w:t xml:space="preserve">, </w:t>
      </w:r>
      <w:r>
        <w:t>всему руководству норвежских тюрем была дана инструкция обеспечить заключенным возможности для общения и медицинскую помощь</w:t>
      </w:r>
      <w:r w:rsidR="009322FD">
        <w:t xml:space="preserve">.  </w:t>
      </w:r>
      <w:r>
        <w:t>Генеральный</w:t>
      </w:r>
      <w:r w:rsidRPr="00B821DD">
        <w:t xml:space="preserve"> </w:t>
      </w:r>
      <w:r>
        <w:t>директор</w:t>
      </w:r>
      <w:r w:rsidRPr="00B821DD">
        <w:t xml:space="preserve"> </w:t>
      </w:r>
      <w:r>
        <w:t>уголовно-следственного управления проинструктировал</w:t>
      </w:r>
      <w:r w:rsidRPr="00B821DD">
        <w:t xml:space="preserve"> </w:t>
      </w:r>
      <w:r>
        <w:t>прокуроров о том, чтобы они</w:t>
      </w:r>
      <w:r w:rsidRPr="00B821DD">
        <w:t xml:space="preserve"> </w:t>
      </w:r>
      <w:r>
        <w:t>обращались</w:t>
      </w:r>
      <w:r w:rsidRPr="00B821DD">
        <w:t xml:space="preserve"> </w:t>
      </w:r>
      <w:r>
        <w:t>в</w:t>
      </w:r>
      <w:r w:rsidRPr="00B821DD">
        <w:t xml:space="preserve"> </w:t>
      </w:r>
      <w:r>
        <w:t>суд с просьбой</w:t>
      </w:r>
      <w:r w:rsidRPr="00B821DD">
        <w:t xml:space="preserve"> </w:t>
      </w:r>
      <w:r>
        <w:t>о применении</w:t>
      </w:r>
      <w:r w:rsidRPr="00B821DD">
        <w:t xml:space="preserve"> </w:t>
      </w:r>
      <w:r>
        <w:t>таких</w:t>
      </w:r>
      <w:r w:rsidRPr="00B821DD">
        <w:t xml:space="preserve"> </w:t>
      </w:r>
      <w:r>
        <w:t>ограничений</w:t>
      </w:r>
      <w:r w:rsidRPr="00B821DD">
        <w:t xml:space="preserve"> </w:t>
      </w:r>
      <w:r>
        <w:t>только в случае крайней необходимости и не более чем на четырехнедельный срок</w:t>
      </w:r>
      <w:r w:rsidR="009322FD">
        <w:t xml:space="preserve">.  </w:t>
      </w:r>
      <w:r>
        <w:t>Министерство</w:t>
      </w:r>
      <w:r w:rsidRPr="00C14CCE">
        <w:t xml:space="preserve"> </w:t>
      </w:r>
      <w:r>
        <w:t>юстиции</w:t>
      </w:r>
      <w:r w:rsidRPr="00C14CCE">
        <w:t xml:space="preserve"> </w:t>
      </w:r>
      <w:r>
        <w:t>будет</w:t>
      </w:r>
      <w:r w:rsidRPr="00C14CCE">
        <w:t xml:space="preserve"> </w:t>
      </w:r>
      <w:r>
        <w:t>держать</w:t>
      </w:r>
      <w:r w:rsidRPr="00C14CCE">
        <w:t xml:space="preserve"> </w:t>
      </w:r>
      <w:r>
        <w:t>ситуацию</w:t>
      </w:r>
      <w:r w:rsidRPr="00C14CCE">
        <w:t xml:space="preserve"> </w:t>
      </w:r>
      <w:r>
        <w:t>под</w:t>
      </w:r>
      <w:r w:rsidRPr="00C14CCE">
        <w:t xml:space="preserve"> </w:t>
      </w:r>
      <w:r>
        <w:t>контролем и рассмотрит вопрос о принятии дальнейших шагов для улучшения положения.</w:t>
      </w:r>
    </w:p>
    <w:p w:rsidR="00074E33" w:rsidRPr="00C14CCE" w:rsidRDefault="00074E33" w:rsidP="00117545"/>
    <w:p w:rsidR="00074E33" w:rsidRDefault="00074E33" w:rsidP="00117545">
      <w:r>
        <w:t>17.</w:t>
      </w:r>
      <w:r>
        <w:tab/>
        <w:t>Отвечая</w:t>
      </w:r>
      <w:r w:rsidRPr="00280599">
        <w:t xml:space="preserve"> </w:t>
      </w:r>
      <w:r>
        <w:t>на</w:t>
      </w:r>
      <w:r w:rsidRPr="00280599">
        <w:t xml:space="preserve"> </w:t>
      </w:r>
      <w:r>
        <w:t>вопрос</w:t>
      </w:r>
      <w:r w:rsidRPr="00280599">
        <w:t xml:space="preserve"> 8, </w:t>
      </w:r>
      <w:r>
        <w:t>она</w:t>
      </w:r>
      <w:r w:rsidRPr="00280599">
        <w:t xml:space="preserve"> </w:t>
      </w:r>
      <w:r>
        <w:t>говорит</w:t>
      </w:r>
      <w:r w:rsidRPr="00280599">
        <w:t xml:space="preserve">, </w:t>
      </w:r>
      <w:r>
        <w:t>что губернатор фюльке должен быть проинформирован обо всех решениях, связанных с применением принудительных мер по</w:t>
      </w:r>
      <w:r w:rsidR="00746626">
        <w:t> </w:t>
      </w:r>
      <w:r>
        <w:t>отношению к людям, страдающим задержками умственного развития</w:t>
      </w:r>
      <w:r w:rsidR="009322FD">
        <w:t xml:space="preserve">.  </w:t>
      </w:r>
      <w:r>
        <w:t>До</w:t>
      </w:r>
      <w:r w:rsidRPr="00280599">
        <w:t xml:space="preserve"> </w:t>
      </w:r>
      <w:r>
        <w:t>сих</w:t>
      </w:r>
      <w:r w:rsidRPr="00280599">
        <w:t xml:space="preserve"> </w:t>
      </w:r>
      <w:r>
        <w:t>пор</w:t>
      </w:r>
      <w:r w:rsidRPr="00280599">
        <w:t xml:space="preserve"> </w:t>
      </w:r>
      <w:r>
        <w:t>таких</w:t>
      </w:r>
      <w:r w:rsidRPr="00280599">
        <w:t xml:space="preserve"> </w:t>
      </w:r>
      <w:r>
        <w:t>случаев</w:t>
      </w:r>
      <w:r w:rsidRPr="00280599">
        <w:t xml:space="preserve"> </w:t>
      </w:r>
      <w:r>
        <w:t>было</w:t>
      </w:r>
      <w:r w:rsidRPr="00280599">
        <w:t xml:space="preserve"> </w:t>
      </w:r>
      <w:r>
        <w:t>всего</w:t>
      </w:r>
      <w:r w:rsidRPr="00280599">
        <w:t xml:space="preserve"> </w:t>
      </w:r>
      <w:r>
        <w:t>несколько</w:t>
      </w:r>
      <w:r w:rsidRPr="00280599">
        <w:t xml:space="preserve">, </w:t>
      </w:r>
      <w:r>
        <w:t>и</w:t>
      </w:r>
      <w:r w:rsidRPr="00280599">
        <w:t xml:space="preserve"> </w:t>
      </w:r>
      <w:r>
        <w:t>раньше 2000 года от</w:t>
      </w:r>
      <w:r w:rsidRPr="00280599">
        <w:t xml:space="preserve"> </w:t>
      </w:r>
      <w:r>
        <w:t>Министерства</w:t>
      </w:r>
      <w:r w:rsidRPr="00280599">
        <w:t xml:space="preserve"> </w:t>
      </w:r>
      <w:r>
        <w:t>здравоохранения</w:t>
      </w:r>
      <w:r w:rsidRPr="00280599">
        <w:t xml:space="preserve"> </w:t>
      </w:r>
      <w:r>
        <w:t>и</w:t>
      </w:r>
      <w:r w:rsidRPr="00280599">
        <w:t xml:space="preserve"> </w:t>
      </w:r>
      <w:r>
        <w:t>социальных</w:t>
      </w:r>
      <w:r w:rsidRPr="00280599">
        <w:t xml:space="preserve"> </w:t>
      </w:r>
      <w:r>
        <w:t>дел</w:t>
      </w:r>
      <w:r w:rsidRPr="00280599">
        <w:t xml:space="preserve"> </w:t>
      </w:r>
      <w:r>
        <w:t>нельзя</w:t>
      </w:r>
      <w:r w:rsidRPr="00280599">
        <w:t xml:space="preserve"> </w:t>
      </w:r>
      <w:r>
        <w:t>ждать</w:t>
      </w:r>
      <w:r w:rsidRPr="00280599">
        <w:t xml:space="preserve"> </w:t>
      </w:r>
      <w:r>
        <w:t>более</w:t>
      </w:r>
      <w:r w:rsidRPr="00280599">
        <w:t xml:space="preserve"> </w:t>
      </w:r>
      <w:r>
        <w:t>подробных</w:t>
      </w:r>
      <w:r w:rsidRPr="00280599">
        <w:t xml:space="preserve"> </w:t>
      </w:r>
      <w:r>
        <w:t>комментариев</w:t>
      </w:r>
      <w:r w:rsidRPr="00280599">
        <w:t xml:space="preserve"> </w:t>
      </w:r>
      <w:r>
        <w:t>о том, как применяется законодательство</w:t>
      </w:r>
      <w:r w:rsidR="009322FD">
        <w:t xml:space="preserve">.  </w:t>
      </w:r>
      <w:r>
        <w:t>Положения</w:t>
      </w:r>
      <w:r w:rsidRPr="00280599">
        <w:t xml:space="preserve"> </w:t>
      </w:r>
      <w:r>
        <w:t>предназначены</w:t>
      </w:r>
      <w:r w:rsidRPr="00280599">
        <w:t xml:space="preserve"> </w:t>
      </w:r>
      <w:r>
        <w:t>только</w:t>
      </w:r>
      <w:r w:rsidRPr="00280599">
        <w:t xml:space="preserve"> </w:t>
      </w:r>
      <w:r>
        <w:t>в</w:t>
      </w:r>
      <w:r w:rsidRPr="00280599">
        <w:t xml:space="preserve"> </w:t>
      </w:r>
      <w:r>
        <w:t>отношении</w:t>
      </w:r>
      <w:r w:rsidRPr="00280599">
        <w:t xml:space="preserve"> </w:t>
      </w:r>
      <w:r>
        <w:t>умственно</w:t>
      </w:r>
      <w:r w:rsidRPr="00280599">
        <w:t>-</w:t>
      </w:r>
      <w:r>
        <w:t>отсталых</w:t>
      </w:r>
      <w:r w:rsidRPr="00280599">
        <w:t xml:space="preserve"> </w:t>
      </w:r>
      <w:r>
        <w:t>людей</w:t>
      </w:r>
      <w:r w:rsidRPr="00280599">
        <w:t xml:space="preserve"> </w:t>
      </w:r>
      <w:r>
        <w:t>с</w:t>
      </w:r>
      <w:r w:rsidRPr="00280599">
        <w:t xml:space="preserve"> </w:t>
      </w:r>
      <w:r>
        <w:t>серьезными</w:t>
      </w:r>
      <w:r w:rsidRPr="00280599">
        <w:t xml:space="preserve"> </w:t>
      </w:r>
      <w:r>
        <w:t>проблемами, такими как буйное или</w:t>
      </w:r>
      <w:r w:rsidRPr="00280599">
        <w:t xml:space="preserve"> </w:t>
      </w:r>
      <w:r>
        <w:t>суицидальное поведение</w:t>
      </w:r>
      <w:r w:rsidR="009322FD">
        <w:t xml:space="preserve">.  </w:t>
      </w:r>
      <w:r>
        <w:t>Использование механических средств ограничения свободы движения запрещено</w:t>
      </w:r>
      <w:r w:rsidR="009322FD">
        <w:t xml:space="preserve">.  </w:t>
      </w:r>
      <w:r>
        <w:t>По мнению ее правительства положения соответствующей части Закона о системе социального обслуживания, который вступил в силу 1 января 1999 года, согласуются с обязательствами Норвегии в отношении прав человека.</w:t>
      </w:r>
    </w:p>
    <w:p w:rsidR="00074E33" w:rsidRDefault="00074E33" w:rsidP="00117545"/>
    <w:p w:rsidR="00074E33" w:rsidRPr="000B33D5" w:rsidRDefault="00074E33" w:rsidP="00117545">
      <w:r w:rsidRPr="00441825">
        <w:t>18.</w:t>
      </w:r>
      <w:r>
        <w:tab/>
        <w:t>Переходя</w:t>
      </w:r>
      <w:r w:rsidRPr="00441825">
        <w:t xml:space="preserve"> </w:t>
      </w:r>
      <w:r>
        <w:t>к</w:t>
      </w:r>
      <w:r w:rsidRPr="00441825">
        <w:t xml:space="preserve"> </w:t>
      </w:r>
      <w:r>
        <w:t>вопросу</w:t>
      </w:r>
      <w:r w:rsidRPr="00441825">
        <w:t xml:space="preserve"> 9, </w:t>
      </w:r>
      <w:r>
        <w:t>она</w:t>
      </w:r>
      <w:r w:rsidRPr="00441825">
        <w:t xml:space="preserve"> </w:t>
      </w:r>
      <w:r>
        <w:t>говорит</w:t>
      </w:r>
      <w:r w:rsidRPr="00441825">
        <w:t xml:space="preserve">, </w:t>
      </w:r>
      <w:r>
        <w:t>что</w:t>
      </w:r>
      <w:r w:rsidRPr="00441825">
        <w:t xml:space="preserve"> </w:t>
      </w:r>
      <w:r>
        <w:t>новый</w:t>
      </w:r>
      <w:r w:rsidRPr="00441825">
        <w:t xml:space="preserve"> </w:t>
      </w:r>
      <w:r>
        <w:t>закон</w:t>
      </w:r>
      <w:r w:rsidRPr="00441825">
        <w:t xml:space="preserve">, </w:t>
      </w:r>
      <w:r>
        <w:t>касающийся</w:t>
      </w:r>
      <w:r w:rsidRPr="00441825">
        <w:t xml:space="preserve"> </w:t>
      </w:r>
      <w:r>
        <w:t>охраны психического здоровья, заменяющий действующий закон 1961 года, был принят 2 июля 1999 года и должен вступить в силу в 2001 году</w:t>
      </w:r>
      <w:r w:rsidR="009322FD">
        <w:t xml:space="preserve">.  </w:t>
      </w:r>
      <w:r>
        <w:t>Новый закон будет подробно описан в</w:t>
      </w:r>
      <w:r w:rsidR="00746626">
        <w:t> </w:t>
      </w:r>
      <w:r>
        <w:t>следующем периодическом докладе Норвегии</w:t>
      </w:r>
      <w:r w:rsidR="009322FD">
        <w:t xml:space="preserve">.  </w:t>
      </w:r>
      <w:r>
        <w:t>В</w:t>
      </w:r>
      <w:r w:rsidRPr="00EC3D3D">
        <w:t xml:space="preserve"> </w:t>
      </w:r>
      <w:r>
        <w:t>соответствии</w:t>
      </w:r>
      <w:r w:rsidRPr="00EC3D3D">
        <w:t xml:space="preserve"> </w:t>
      </w:r>
      <w:r>
        <w:t>с</w:t>
      </w:r>
      <w:r w:rsidRPr="00EC3D3D">
        <w:t xml:space="preserve"> </w:t>
      </w:r>
      <w:r>
        <w:t>законом</w:t>
      </w:r>
      <w:r w:rsidRPr="00EC3D3D">
        <w:t xml:space="preserve"> 1961 </w:t>
      </w:r>
      <w:r>
        <w:t>года</w:t>
      </w:r>
      <w:r w:rsidRPr="00EC3D3D">
        <w:t xml:space="preserve">, </w:t>
      </w:r>
      <w:r>
        <w:t>который</w:t>
      </w:r>
      <w:r w:rsidRPr="00EC3D3D">
        <w:t xml:space="preserve"> </w:t>
      </w:r>
      <w:r>
        <w:t>все еще находится в</w:t>
      </w:r>
      <w:r w:rsidRPr="00EC3D3D">
        <w:t xml:space="preserve"> </w:t>
      </w:r>
      <w:r>
        <w:t>силе</w:t>
      </w:r>
      <w:r w:rsidRPr="00EC3D3D">
        <w:t xml:space="preserve">, </w:t>
      </w:r>
      <w:r>
        <w:t>решение о психиатрической госпитализации</w:t>
      </w:r>
      <w:r w:rsidRPr="00EC3D3D">
        <w:t xml:space="preserve"> </w:t>
      </w:r>
      <w:r>
        <w:t>против</w:t>
      </w:r>
      <w:r w:rsidRPr="00EC3D3D">
        <w:t xml:space="preserve"> </w:t>
      </w:r>
      <w:r>
        <w:t>воли</w:t>
      </w:r>
      <w:r w:rsidRPr="00EC3D3D">
        <w:t xml:space="preserve"> </w:t>
      </w:r>
      <w:r>
        <w:t>пациента</w:t>
      </w:r>
      <w:r w:rsidRPr="00EC3D3D">
        <w:t xml:space="preserve"> </w:t>
      </w:r>
      <w:r>
        <w:t>может</w:t>
      </w:r>
      <w:r w:rsidRPr="00EC3D3D">
        <w:t xml:space="preserve"> </w:t>
      </w:r>
      <w:r>
        <w:t>быть</w:t>
      </w:r>
      <w:r w:rsidRPr="00EC3D3D">
        <w:t xml:space="preserve"> </w:t>
      </w:r>
      <w:r>
        <w:t>принято</w:t>
      </w:r>
      <w:r w:rsidRPr="00EC3D3D">
        <w:t xml:space="preserve"> </w:t>
      </w:r>
      <w:r>
        <w:t>в</w:t>
      </w:r>
      <w:r w:rsidRPr="00EC3D3D">
        <w:t xml:space="preserve"> </w:t>
      </w:r>
      <w:r>
        <w:t>случае</w:t>
      </w:r>
      <w:r w:rsidRPr="00EC3D3D">
        <w:t xml:space="preserve">, </w:t>
      </w:r>
      <w:r>
        <w:t>если не прибегая к этой мере здоровью пациента, уже страдающего</w:t>
      </w:r>
      <w:r w:rsidRPr="00EC3D3D">
        <w:t xml:space="preserve"> </w:t>
      </w:r>
      <w:r>
        <w:t>серьезной</w:t>
      </w:r>
      <w:r w:rsidRPr="00EC3D3D">
        <w:t xml:space="preserve"> </w:t>
      </w:r>
      <w:r>
        <w:t>душевной</w:t>
      </w:r>
      <w:r w:rsidRPr="00EC3D3D">
        <w:t xml:space="preserve"> </w:t>
      </w:r>
      <w:r>
        <w:t>болезнью, будет</w:t>
      </w:r>
      <w:r w:rsidRPr="00EC3D3D">
        <w:t xml:space="preserve"> </w:t>
      </w:r>
      <w:r>
        <w:t>причинен</w:t>
      </w:r>
      <w:r w:rsidRPr="00EC3D3D">
        <w:t xml:space="preserve"> </w:t>
      </w:r>
      <w:r>
        <w:t>дополнительный вред</w:t>
      </w:r>
      <w:r w:rsidRPr="00EC3D3D">
        <w:t xml:space="preserve">, </w:t>
      </w:r>
      <w:r>
        <w:t>если</w:t>
      </w:r>
      <w:r w:rsidRPr="00EC3D3D">
        <w:t xml:space="preserve"> </w:t>
      </w:r>
      <w:r>
        <w:t>шанс на полное</w:t>
      </w:r>
      <w:r w:rsidRPr="00EC3D3D">
        <w:t xml:space="preserve"> </w:t>
      </w:r>
      <w:r>
        <w:t>излечение</w:t>
      </w:r>
      <w:r w:rsidRPr="00EC3D3D">
        <w:t xml:space="preserve"> </w:t>
      </w:r>
      <w:r>
        <w:t>или</w:t>
      </w:r>
      <w:r w:rsidRPr="00EC3D3D">
        <w:t xml:space="preserve"> </w:t>
      </w:r>
      <w:r>
        <w:t>значительное</w:t>
      </w:r>
      <w:r w:rsidRPr="00EC3D3D">
        <w:t xml:space="preserve"> </w:t>
      </w:r>
      <w:r>
        <w:t>улучшение</w:t>
      </w:r>
      <w:r w:rsidRPr="00EC3D3D">
        <w:t xml:space="preserve"> </w:t>
      </w:r>
      <w:r>
        <w:t>будет упущен или если пациент представляет серьезную опасность для самого себя или окружающих</w:t>
      </w:r>
      <w:r w:rsidR="009322FD">
        <w:t xml:space="preserve">.  </w:t>
      </w:r>
      <w:r>
        <w:t>Пациентов также могут положить на срок не более трех недель на обследование в</w:t>
      </w:r>
      <w:r w:rsidRPr="00EC3D3D">
        <w:t xml:space="preserve"> </w:t>
      </w:r>
      <w:r>
        <w:t>психиатрическую</w:t>
      </w:r>
      <w:r w:rsidRPr="00EC3D3D">
        <w:t xml:space="preserve"> </w:t>
      </w:r>
      <w:r>
        <w:t>больницу</w:t>
      </w:r>
      <w:r w:rsidR="009322FD">
        <w:t xml:space="preserve">.  </w:t>
      </w:r>
      <w:r>
        <w:t>В</w:t>
      </w:r>
      <w:r w:rsidRPr="00EC3D3D">
        <w:t xml:space="preserve"> </w:t>
      </w:r>
      <w:r>
        <w:t>соответствии</w:t>
      </w:r>
      <w:r w:rsidRPr="00EC3D3D">
        <w:t xml:space="preserve"> </w:t>
      </w:r>
      <w:r>
        <w:t>с</w:t>
      </w:r>
      <w:r w:rsidRPr="00EC3D3D">
        <w:t xml:space="preserve"> </w:t>
      </w:r>
      <w:r>
        <w:t>дополнительным</w:t>
      </w:r>
      <w:r w:rsidRPr="00EC3D3D">
        <w:t xml:space="preserve"> </w:t>
      </w:r>
      <w:r>
        <w:t>законом</w:t>
      </w:r>
      <w:r w:rsidRPr="00EC3D3D">
        <w:t xml:space="preserve">, </w:t>
      </w:r>
      <w:r>
        <w:t>принятым</w:t>
      </w:r>
      <w:r w:rsidRPr="00EC3D3D">
        <w:t xml:space="preserve"> </w:t>
      </w:r>
      <w:r>
        <w:t>в</w:t>
      </w:r>
      <w:r w:rsidRPr="00EC3D3D">
        <w:t xml:space="preserve"> </w:t>
      </w:r>
      <w:r>
        <w:t>июне</w:t>
      </w:r>
      <w:r w:rsidRPr="00EC3D3D">
        <w:t xml:space="preserve"> 1997 </w:t>
      </w:r>
      <w:r>
        <w:t>года</w:t>
      </w:r>
      <w:r w:rsidRPr="00EC3D3D">
        <w:t xml:space="preserve">, </w:t>
      </w:r>
      <w:r>
        <w:t>пользоваться принудительными</w:t>
      </w:r>
      <w:r w:rsidRPr="00EC3D3D">
        <w:t xml:space="preserve"> </w:t>
      </w:r>
      <w:r>
        <w:t>мерами можно</w:t>
      </w:r>
      <w:r w:rsidRPr="00EC3D3D">
        <w:t xml:space="preserve"> </w:t>
      </w:r>
      <w:r>
        <w:t>только</w:t>
      </w:r>
      <w:r w:rsidRPr="00EC3D3D">
        <w:t xml:space="preserve"> </w:t>
      </w:r>
      <w:r>
        <w:t>для предотвращения вероятности того, что пациент причинит вред себе или окружающим при условии, что применение менее строгих мер оказалось недостаточным</w:t>
      </w:r>
      <w:r w:rsidR="009322FD">
        <w:t xml:space="preserve">.  </w:t>
      </w:r>
      <w:r>
        <w:t>Кроме</w:t>
      </w:r>
      <w:r w:rsidRPr="006305E1">
        <w:t xml:space="preserve"> </w:t>
      </w:r>
      <w:r>
        <w:t>того</w:t>
      </w:r>
      <w:r w:rsidRPr="006305E1">
        <w:t xml:space="preserve">, </w:t>
      </w:r>
      <w:r>
        <w:t>еще</w:t>
      </w:r>
      <w:r w:rsidRPr="006305E1">
        <w:t xml:space="preserve"> </w:t>
      </w:r>
      <w:r>
        <w:t>одно</w:t>
      </w:r>
      <w:r w:rsidRPr="006305E1">
        <w:t xml:space="preserve"> </w:t>
      </w:r>
      <w:r>
        <w:t>постановление от</w:t>
      </w:r>
      <w:r w:rsidRPr="006305E1">
        <w:t xml:space="preserve"> </w:t>
      </w:r>
      <w:r>
        <w:t>сентября</w:t>
      </w:r>
      <w:r w:rsidRPr="006305E1">
        <w:t xml:space="preserve"> 1984 </w:t>
      </w:r>
      <w:r>
        <w:t>года предусматривает, что принудительное лечение может применяться только в том случае, если оно вероятнее всего приведет к излечению больного или значительному улучшению, и если без него шанс на излечение или улучшение будет упущен</w:t>
      </w:r>
      <w:r w:rsidR="009322FD">
        <w:t xml:space="preserve">.  </w:t>
      </w:r>
      <w:r>
        <w:t>Решение</w:t>
      </w:r>
      <w:r w:rsidRPr="00F43265">
        <w:t xml:space="preserve"> </w:t>
      </w:r>
      <w:r>
        <w:t>о</w:t>
      </w:r>
      <w:r w:rsidRPr="00F43265">
        <w:t xml:space="preserve"> </w:t>
      </w:r>
      <w:r>
        <w:t>принудительном</w:t>
      </w:r>
      <w:r w:rsidRPr="00F43265">
        <w:t xml:space="preserve"> </w:t>
      </w:r>
      <w:r>
        <w:t>лечении</w:t>
      </w:r>
      <w:r w:rsidRPr="00F43265">
        <w:t xml:space="preserve"> </w:t>
      </w:r>
      <w:r>
        <w:t>может</w:t>
      </w:r>
      <w:r w:rsidRPr="00F43265">
        <w:t xml:space="preserve"> </w:t>
      </w:r>
      <w:r>
        <w:t>быть</w:t>
      </w:r>
      <w:r w:rsidRPr="00F43265">
        <w:t xml:space="preserve"> </w:t>
      </w:r>
      <w:r>
        <w:t>принято</w:t>
      </w:r>
      <w:r w:rsidRPr="00F43265">
        <w:t xml:space="preserve"> </w:t>
      </w:r>
      <w:r>
        <w:t>только</w:t>
      </w:r>
      <w:r w:rsidRPr="00F43265">
        <w:t xml:space="preserve"> </w:t>
      </w:r>
      <w:r>
        <w:t>лишь</w:t>
      </w:r>
      <w:r w:rsidRPr="00F43265">
        <w:t xml:space="preserve"> </w:t>
      </w:r>
      <w:r>
        <w:t>после</w:t>
      </w:r>
      <w:r w:rsidRPr="00F43265">
        <w:t xml:space="preserve"> </w:t>
      </w:r>
      <w:r>
        <w:t>тщательного</w:t>
      </w:r>
      <w:r w:rsidRPr="00F43265">
        <w:t xml:space="preserve"> </w:t>
      </w:r>
      <w:r>
        <w:t>продолжительного</w:t>
      </w:r>
      <w:r w:rsidRPr="00F43265">
        <w:t xml:space="preserve"> </w:t>
      </w:r>
      <w:r>
        <w:t>обследования</w:t>
      </w:r>
      <w:r w:rsidRPr="00F43265">
        <w:t xml:space="preserve"> </w:t>
      </w:r>
      <w:r>
        <w:t>в клинике; более того, должны быть приложены усилия для получения согласия пациента</w:t>
      </w:r>
      <w:r w:rsidR="009322FD">
        <w:t xml:space="preserve">.  </w:t>
      </w:r>
    </w:p>
    <w:p w:rsidR="00074E33" w:rsidRPr="000B33D5" w:rsidRDefault="00074E33" w:rsidP="00E85E17">
      <w:pPr>
        <w:spacing w:line="240" w:lineRule="auto"/>
      </w:pPr>
    </w:p>
    <w:p w:rsidR="00074E33" w:rsidRPr="007B2184" w:rsidRDefault="00074E33" w:rsidP="00117545">
      <w:r w:rsidRPr="00924C9F">
        <w:t>19.</w:t>
      </w:r>
      <w:r>
        <w:tab/>
        <w:t>Законом</w:t>
      </w:r>
      <w:r w:rsidRPr="00924C9F">
        <w:t xml:space="preserve"> 1961 </w:t>
      </w:r>
      <w:r>
        <w:t>года</w:t>
      </w:r>
      <w:r w:rsidRPr="00924C9F">
        <w:t xml:space="preserve"> </w:t>
      </w:r>
      <w:r>
        <w:t>были учреждены</w:t>
      </w:r>
      <w:r w:rsidRPr="00924C9F">
        <w:t xml:space="preserve"> </w:t>
      </w:r>
      <w:r>
        <w:t>местные</w:t>
      </w:r>
      <w:r w:rsidRPr="00924C9F">
        <w:t xml:space="preserve"> </w:t>
      </w:r>
      <w:r>
        <w:t>контрольные</w:t>
      </w:r>
      <w:r w:rsidRPr="00924C9F">
        <w:t xml:space="preserve"> </w:t>
      </w:r>
      <w:r>
        <w:t>комиссии</w:t>
      </w:r>
      <w:r w:rsidRPr="00924C9F">
        <w:t xml:space="preserve"> </w:t>
      </w:r>
      <w:r>
        <w:t>по</w:t>
      </w:r>
      <w:r w:rsidRPr="00924C9F">
        <w:t xml:space="preserve"> </w:t>
      </w:r>
      <w:r>
        <w:t>наблюдению</w:t>
      </w:r>
      <w:r w:rsidRPr="00924C9F">
        <w:t xml:space="preserve"> </w:t>
      </w:r>
      <w:r>
        <w:t>за</w:t>
      </w:r>
      <w:r w:rsidRPr="00924C9F">
        <w:t xml:space="preserve"> </w:t>
      </w:r>
      <w:r>
        <w:t>психиатрическими</w:t>
      </w:r>
      <w:r w:rsidRPr="00924C9F">
        <w:t xml:space="preserve"> </w:t>
      </w:r>
      <w:r>
        <w:t>лечебницами в</w:t>
      </w:r>
      <w:r w:rsidRPr="00924C9F">
        <w:t xml:space="preserve"> </w:t>
      </w:r>
      <w:r>
        <w:t>стране</w:t>
      </w:r>
      <w:r w:rsidRPr="00924C9F">
        <w:t xml:space="preserve"> </w:t>
      </w:r>
      <w:r>
        <w:t>и рассмотрению жалоб пациентов</w:t>
      </w:r>
      <w:r w:rsidR="009322FD">
        <w:t xml:space="preserve">.  </w:t>
      </w:r>
      <w:r>
        <w:t>Пациенты</w:t>
      </w:r>
      <w:r w:rsidRPr="00247FBA">
        <w:t xml:space="preserve">, </w:t>
      </w:r>
      <w:r>
        <w:t>которые</w:t>
      </w:r>
      <w:r w:rsidRPr="00247FBA">
        <w:t xml:space="preserve"> </w:t>
      </w:r>
      <w:r>
        <w:t>обращаются</w:t>
      </w:r>
      <w:r w:rsidRPr="00247FBA">
        <w:t xml:space="preserve"> </w:t>
      </w:r>
      <w:r>
        <w:t>с жалобами в</w:t>
      </w:r>
      <w:r w:rsidRPr="00247FBA">
        <w:t xml:space="preserve"> </w:t>
      </w:r>
      <w:r>
        <w:t>контрольные</w:t>
      </w:r>
      <w:r w:rsidRPr="00247FBA">
        <w:t xml:space="preserve"> </w:t>
      </w:r>
      <w:r>
        <w:t>комиссии</w:t>
      </w:r>
      <w:r w:rsidRPr="00247FBA">
        <w:t xml:space="preserve"> </w:t>
      </w:r>
      <w:r>
        <w:t>или</w:t>
      </w:r>
      <w:r w:rsidRPr="00247FBA">
        <w:t xml:space="preserve"> </w:t>
      </w:r>
      <w:r>
        <w:t>суды</w:t>
      </w:r>
      <w:r w:rsidRPr="00247FBA">
        <w:t xml:space="preserve">, </w:t>
      </w:r>
      <w:r>
        <w:t>имеют право на юридическое представительство, оплачиваемое государством</w:t>
      </w:r>
      <w:r w:rsidR="009322FD">
        <w:t xml:space="preserve">.  </w:t>
      </w:r>
      <w:r>
        <w:t>Из</w:t>
      </w:r>
      <w:r w:rsidRPr="007B2184">
        <w:t xml:space="preserve"> </w:t>
      </w:r>
      <w:r>
        <w:t>доклада</w:t>
      </w:r>
      <w:r w:rsidRPr="007B2184">
        <w:t xml:space="preserve"> </w:t>
      </w:r>
      <w:r>
        <w:t>норвежского</w:t>
      </w:r>
      <w:r w:rsidRPr="007B2184">
        <w:t xml:space="preserve"> </w:t>
      </w:r>
      <w:r>
        <w:t>научно-исследовательского института</w:t>
      </w:r>
      <w:r w:rsidRPr="007B2184">
        <w:t xml:space="preserve">, </w:t>
      </w:r>
      <w:r>
        <w:t>опубликованного</w:t>
      </w:r>
      <w:r w:rsidRPr="007B2184">
        <w:t xml:space="preserve"> </w:t>
      </w:r>
      <w:r>
        <w:t>в</w:t>
      </w:r>
      <w:r w:rsidRPr="007B2184">
        <w:t xml:space="preserve"> 1998 </w:t>
      </w:r>
      <w:r>
        <w:t>году</w:t>
      </w:r>
      <w:r w:rsidRPr="007B2184">
        <w:t xml:space="preserve">, </w:t>
      </w:r>
      <w:r>
        <w:t>видно, что в 1994</w:t>
      </w:r>
      <w:r w:rsidR="00E85E17">
        <w:t> </w:t>
      </w:r>
      <w:r>
        <w:t>году принудительные меры применялись примерно к 630 пациентам или 6 процентам всех пациентов, помещенных в психиатрические лечебницы</w:t>
      </w:r>
      <w:r w:rsidR="009322FD">
        <w:t xml:space="preserve">.  </w:t>
      </w:r>
      <w:r>
        <w:t>Правительство</w:t>
      </w:r>
      <w:r w:rsidRPr="007B2184">
        <w:t xml:space="preserve"> </w:t>
      </w:r>
      <w:r>
        <w:t>считает своей первоочередной задачей</w:t>
      </w:r>
      <w:r w:rsidRPr="007B2184">
        <w:t xml:space="preserve"> </w:t>
      </w:r>
      <w:r>
        <w:t>принятие мер для сокращения масштабов принудительного лечения</w:t>
      </w:r>
      <w:r w:rsidRPr="007B2184">
        <w:t xml:space="preserve"> </w:t>
      </w:r>
      <w:r>
        <w:t>и</w:t>
      </w:r>
      <w:r w:rsidRPr="007B2184">
        <w:t xml:space="preserve"> </w:t>
      </w:r>
      <w:r>
        <w:t>надеется</w:t>
      </w:r>
      <w:r w:rsidRPr="007B2184">
        <w:t xml:space="preserve">, </w:t>
      </w:r>
      <w:r>
        <w:t>что повышение доступности добровольного</w:t>
      </w:r>
      <w:r w:rsidRPr="007B2184">
        <w:t xml:space="preserve"> </w:t>
      </w:r>
      <w:r>
        <w:t>психиатрического</w:t>
      </w:r>
      <w:r w:rsidRPr="007B2184">
        <w:t xml:space="preserve"> </w:t>
      </w:r>
      <w:r>
        <w:t>лечения поможет достижению цели</w:t>
      </w:r>
      <w:r w:rsidRPr="007B2184">
        <w:t>.</w:t>
      </w:r>
    </w:p>
    <w:p w:rsidR="00074E33" w:rsidRPr="007B2184" w:rsidRDefault="00074E33" w:rsidP="00E85E17">
      <w:pPr>
        <w:spacing w:line="240" w:lineRule="auto"/>
      </w:pPr>
    </w:p>
    <w:p w:rsidR="00074E33" w:rsidRPr="00964CDE" w:rsidRDefault="00074E33" w:rsidP="00117545">
      <w:r>
        <w:t>20.</w:t>
      </w:r>
      <w:r>
        <w:tab/>
        <w:t>Отвечая</w:t>
      </w:r>
      <w:r w:rsidRPr="00BF3AD4">
        <w:t xml:space="preserve"> </w:t>
      </w:r>
      <w:r>
        <w:t>на</w:t>
      </w:r>
      <w:r w:rsidRPr="00BF3AD4">
        <w:t xml:space="preserve"> </w:t>
      </w:r>
      <w:r>
        <w:t>вопрос</w:t>
      </w:r>
      <w:r w:rsidRPr="00BF3AD4">
        <w:t xml:space="preserve"> 10, </w:t>
      </w:r>
      <w:r>
        <w:t>она</w:t>
      </w:r>
      <w:r w:rsidRPr="00BF3AD4">
        <w:t xml:space="preserve"> </w:t>
      </w:r>
      <w:r>
        <w:t>ссылается</w:t>
      </w:r>
      <w:r w:rsidRPr="00BF3AD4">
        <w:t xml:space="preserve"> </w:t>
      </w:r>
      <w:r>
        <w:t>на</w:t>
      </w:r>
      <w:r w:rsidRPr="00BF3AD4">
        <w:t xml:space="preserve"> </w:t>
      </w:r>
      <w:r>
        <w:t>пункты</w:t>
      </w:r>
      <w:r w:rsidRPr="00BF3AD4">
        <w:t xml:space="preserve"> 159</w:t>
      </w:r>
      <w:r>
        <w:t>-161 доклада, которые поясняют положения Уголовно-процессуального кодекса (ст</w:t>
      </w:r>
      <w:r w:rsidR="009322FD">
        <w:t xml:space="preserve">.  </w:t>
      </w:r>
      <w:r w:rsidRPr="00534480">
        <w:t>239)</w:t>
      </w:r>
      <w:r w:rsidR="009322FD">
        <w:t xml:space="preserve">.  </w:t>
      </w:r>
      <w:r>
        <w:t>Со времени</w:t>
      </w:r>
      <w:r w:rsidRPr="00071CC9">
        <w:t xml:space="preserve"> </w:t>
      </w:r>
      <w:r>
        <w:t>подготовки</w:t>
      </w:r>
      <w:r w:rsidRPr="00071CC9">
        <w:t xml:space="preserve"> </w:t>
      </w:r>
      <w:r>
        <w:t>доклада эту статью были внесены изменения</w:t>
      </w:r>
      <w:r w:rsidRPr="00071CC9">
        <w:t xml:space="preserve">, </w:t>
      </w:r>
      <w:r>
        <w:t>и</w:t>
      </w:r>
      <w:r w:rsidRPr="00071CC9">
        <w:t xml:space="preserve"> </w:t>
      </w:r>
      <w:r>
        <w:t>теперь</w:t>
      </w:r>
      <w:r w:rsidRPr="00071CC9">
        <w:t xml:space="preserve"> </w:t>
      </w:r>
      <w:r>
        <w:t>она требует</w:t>
      </w:r>
      <w:r w:rsidRPr="00071CC9">
        <w:t xml:space="preserve">, </w:t>
      </w:r>
      <w:r>
        <w:t>чтобы</w:t>
      </w:r>
      <w:r w:rsidRPr="00071CC9">
        <w:t xml:space="preserve"> </w:t>
      </w:r>
      <w:r>
        <w:t>судья</w:t>
      </w:r>
      <w:r w:rsidRPr="00071CC9">
        <w:t xml:space="preserve"> </w:t>
      </w:r>
      <w:r>
        <w:t>приглашал</w:t>
      </w:r>
      <w:r w:rsidRPr="00071CC9">
        <w:t xml:space="preserve"> </w:t>
      </w:r>
      <w:r>
        <w:t>специалиста-психолога</w:t>
      </w:r>
      <w:r w:rsidRPr="00071CC9">
        <w:t xml:space="preserve"> </w:t>
      </w:r>
      <w:r>
        <w:t>для оказания помощи при</w:t>
      </w:r>
      <w:r w:rsidRPr="00071CC9">
        <w:t xml:space="preserve"> </w:t>
      </w:r>
      <w:r>
        <w:t>проведении</w:t>
      </w:r>
      <w:r w:rsidRPr="00071CC9">
        <w:t xml:space="preserve"> </w:t>
      </w:r>
      <w:r>
        <w:t>допроса</w:t>
      </w:r>
      <w:r w:rsidRPr="00071CC9">
        <w:t xml:space="preserve"> </w:t>
      </w:r>
      <w:r>
        <w:t>несовершеннолетнего или проведения такого допроса под контролем судьи</w:t>
      </w:r>
      <w:r w:rsidR="009322FD">
        <w:t xml:space="preserve">.  </w:t>
      </w:r>
      <w:r>
        <w:t>Как</w:t>
      </w:r>
      <w:r w:rsidRPr="00964CDE">
        <w:t xml:space="preserve"> </w:t>
      </w:r>
      <w:r>
        <w:t>правило</w:t>
      </w:r>
      <w:r w:rsidRPr="00964CDE">
        <w:t xml:space="preserve">, </w:t>
      </w:r>
      <w:r>
        <w:t>защитнику</w:t>
      </w:r>
      <w:r w:rsidRPr="00964CDE">
        <w:t xml:space="preserve"> </w:t>
      </w:r>
      <w:r>
        <w:t>обвиняемого</w:t>
      </w:r>
      <w:r w:rsidRPr="00964CDE">
        <w:t xml:space="preserve"> </w:t>
      </w:r>
      <w:r>
        <w:t>дают</w:t>
      </w:r>
      <w:r w:rsidRPr="00964CDE">
        <w:t xml:space="preserve"> </w:t>
      </w:r>
      <w:r>
        <w:t>возможность</w:t>
      </w:r>
      <w:r w:rsidRPr="00964CDE">
        <w:t xml:space="preserve"> </w:t>
      </w:r>
      <w:r>
        <w:t>присутствовать</w:t>
      </w:r>
      <w:r w:rsidRPr="00964CDE">
        <w:t xml:space="preserve"> </w:t>
      </w:r>
      <w:r>
        <w:t>во</w:t>
      </w:r>
      <w:r w:rsidRPr="00964CDE">
        <w:t xml:space="preserve"> </w:t>
      </w:r>
      <w:r>
        <w:t>время</w:t>
      </w:r>
      <w:r w:rsidRPr="00964CDE">
        <w:t xml:space="preserve"> </w:t>
      </w:r>
      <w:r>
        <w:t>допроса</w:t>
      </w:r>
      <w:r w:rsidRPr="00964CDE">
        <w:t xml:space="preserve"> </w:t>
      </w:r>
      <w:r>
        <w:t>там</w:t>
      </w:r>
      <w:r w:rsidRPr="00964CDE">
        <w:t xml:space="preserve">, </w:t>
      </w:r>
      <w:r>
        <w:t>где</w:t>
      </w:r>
      <w:r w:rsidRPr="00964CDE">
        <w:t xml:space="preserve"> </w:t>
      </w:r>
      <w:r>
        <w:t>это</w:t>
      </w:r>
      <w:r w:rsidRPr="00964CDE">
        <w:t xml:space="preserve"> </w:t>
      </w:r>
      <w:r>
        <w:t>возможно</w:t>
      </w:r>
      <w:r w:rsidRPr="00964CDE">
        <w:t xml:space="preserve">, </w:t>
      </w:r>
      <w:r>
        <w:t>и</w:t>
      </w:r>
      <w:r w:rsidRPr="00964CDE">
        <w:t xml:space="preserve"> </w:t>
      </w:r>
      <w:r>
        <w:t>в ситуациях, когда должная защита интересов свидетеля или характер снимаемых показаний не требуют обратного.</w:t>
      </w:r>
    </w:p>
    <w:p w:rsidR="00074E33" w:rsidRPr="00964CDE" w:rsidRDefault="00074E33" w:rsidP="00E85E17">
      <w:pPr>
        <w:spacing w:line="240" w:lineRule="auto"/>
      </w:pPr>
    </w:p>
    <w:p w:rsidR="00074E33" w:rsidRPr="00C559CD" w:rsidRDefault="00074E33" w:rsidP="00117545">
      <w:r w:rsidRPr="00964CDE">
        <w:t>21.</w:t>
      </w:r>
      <w:r w:rsidRPr="00964CDE">
        <w:tab/>
      </w:r>
      <w:r>
        <w:t>В постановлении</w:t>
      </w:r>
      <w:r w:rsidRPr="00964CDE">
        <w:t xml:space="preserve">, </w:t>
      </w:r>
      <w:r>
        <w:t>принятом</w:t>
      </w:r>
      <w:r w:rsidRPr="00964CDE">
        <w:t xml:space="preserve"> 2 </w:t>
      </w:r>
      <w:r>
        <w:t>октября</w:t>
      </w:r>
      <w:r w:rsidRPr="00964CDE">
        <w:t xml:space="preserve"> 1998 </w:t>
      </w:r>
      <w:r>
        <w:t>года</w:t>
      </w:r>
      <w:r w:rsidRPr="00964CDE">
        <w:t xml:space="preserve">, </w:t>
      </w:r>
      <w:r>
        <w:t>содержатся</w:t>
      </w:r>
      <w:r w:rsidRPr="00964CDE">
        <w:t xml:space="preserve"> </w:t>
      </w:r>
      <w:r>
        <w:t>более подробные положения</w:t>
      </w:r>
      <w:r w:rsidR="009322FD">
        <w:t xml:space="preserve">.  </w:t>
      </w:r>
      <w:r>
        <w:t>В</w:t>
      </w:r>
      <w:r w:rsidRPr="00964CDE">
        <w:t xml:space="preserve"> </w:t>
      </w:r>
      <w:r>
        <w:t>соответствии</w:t>
      </w:r>
      <w:r w:rsidRPr="00964CDE">
        <w:t xml:space="preserve"> </w:t>
      </w:r>
      <w:r>
        <w:t>со статьей</w:t>
      </w:r>
      <w:r w:rsidRPr="00964CDE">
        <w:t xml:space="preserve"> 3, </w:t>
      </w:r>
      <w:r>
        <w:t>прокурор</w:t>
      </w:r>
      <w:r w:rsidRPr="00964CDE">
        <w:t xml:space="preserve"> </w:t>
      </w:r>
      <w:r>
        <w:t>при обращении</w:t>
      </w:r>
      <w:r w:rsidRPr="00964CDE">
        <w:t xml:space="preserve"> </w:t>
      </w:r>
      <w:r>
        <w:t>за разрешением на проведение допроса вне зала суда обязан объяснить, чего он хочет добиться в результате допроса</w:t>
      </w:r>
      <w:r w:rsidR="009322FD">
        <w:t xml:space="preserve">.  </w:t>
      </w:r>
      <w:r>
        <w:t>Перед</w:t>
      </w:r>
      <w:r w:rsidRPr="00577F31">
        <w:t xml:space="preserve"> </w:t>
      </w:r>
      <w:r>
        <w:t>допросом</w:t>
      </w:r>
      <w:r w:rsidRPr="00577F31">
        <w:t xml:space="preserve"> </w:t>
      </w:r>
      <w:r>
        <w:t>судья</w:t>
      </w:r>
      <w:r w:rsidRPr="00577F31">
        <w:t xml:space="preserve"> </w:t>
      </w:r>
      <w:r>
        <w:t>должен</w:t>
      </w:r>
      <w:r w:rsidRPr="00577F31">
        <w:t xml:space="preserve"> </w:t>
      </w:r>
      <w:r>
        <w:t>провести</w:t>
      </w:r>
      <w:r w:rsidRPr="00577F31">
        <w:t xml:space="preserve"> </w:t>
      </w:r>
      <w:r>
        <w:t>беседу</w:t>
      </w:r>
      <w:r w:rsidRPr="00577F31">
        <w:t xml:space="preserve"> </w:t>
      </w:r>
      <w:r>
        <w:t>с</w:t>
      </w:r>
      <w:r w:rsidRPr="00577F31">
        <w:t xml:space="preserve"> </w:t>
      </w:r>
      <w:r>
        <w:t>лицами</w:t>
      </w:r>
      <w:r w:rsidRPr="00577F31">
        <w:t xml:space="preserve">, </w:t>
      </w:r>
      <w:r>
        <w:t>которые</w:t>
      </w:r>
      <w:r w:rsidRPr="00577F31">
        <w:t xml:space="preserve"> </w:t>
      </w:r>
      <w:r>
        <w:t>будут</w:t>
      </w:r>
      <w:r w:rsidRPr="00577F31">
        <w:t xml:space="preserve"> </w:t>
      </w:r>
      <w:r>
        <w:t>принимать</w:t>
      </w:r>
      <w:r w:rsidRPr="00577F31">
        <w:t xml:space="preserve"> </w:t>
      </w:r>
      <w:r>
        <w:t>в</w:t>
      </w:r>
      <w:r w:rsidRPr="00577F31">
        <w:t xml:space="preserve"> </w:t>
      </w:r>
      <w:r>
        <w:t>нем</w:t>
      </w:r>
      <w:r w:rsidRPr="00577F31">
        <w:t xml:space="preserve"> </w:t>
      </w:r>
      <w:r>
        <w:t>участие</w:t>
      </w:r>
      <w:r w:rsidRPr="00577F31">
        <w:t xml:space="preserve">, </w:t>
      </w:r>
      <w:r>
        <w:t>для</w:t>
      </w:r>
      <w:r w:rsidRPr="00577F31">
        <w:t xml:space="preserve"> </w:t>
      </w:r>
      <w:r>
        <w:t>того</w:t>
      </w:r>
      <w:r w:rsidRPr="00577F31">
        <w:t xml:space="preserve"> </w:t>
      </w:r>
      <w:r>
        <w:t>чтобы</w:t>
      </w:r>
      <w:r w:rsidRPr="00577F31">
        <w:t xml:space="preserve"> </w:t>
      </w:r>
      <w:r>
        <w:t>выяснить</w:t>
      </w:r>
      <w:r w:rsidRPr="00577F31">
        <w:t xml:space="preserve">, </w:t>
      </w:r>
      <w:r>
        <w:t>на</w:t>
      </w:r>
      <w:r w:rsidRPr="00577F31">
        <w:t xml:space="preserve"> </w:t>
      </w:r>
      <w:r>
        <w:t>какие</w:t>
      </w:r>
      <w:r w:rsidRPr="00577F31">
        <w:t xml:space="preserve"> </w:t>
      </w:r>
      <w:r>
        <w:t>вопросы</w:t>
      </w:r>
      <w:r w:rsidRPr="00577F31">
        <w:t xml:space="preserve"> </w:t>
      </w:r>
      <w:r>
        <w:t>стороны</w:t>
      </w:r>
      <w:r w:rsidRPr="00577F31">
        <w:t xml:space="preserve"> </w:t>
      </w:r>
      <w:r>
        <w:t>хотели</w:t>
      </w:r>
      <w:r w:rsidRPr="00577F31">
        <w:t xml:space="preserve"> </w:t>
      </w:r>
      <w:r>
        <w:t>бы</w:t>
      </w:r>
      <w:r w:rsidR="00E85E17">
        <w:t> </w:t>
      </w:r>
      <w:r>
        <w:t>получить</w:t>
      </w:r>
      <w:r w:rsidRPr="00577F31">
        <w:t xml:space="preserve"> </w:t>
      </w:r>
      <w:r>
        <w:t>ответы</w:t>
      </w:r>
      <w:r w:rsidRPr="00577F31">
        <w:t xml:space="preserve"> </w:t>
      </w:r>
      <w:r>
        <w:t>ребенка, и характер организации допроса и перерывов или дополнительных вопросов</w:t>
      </w:r>
      <w:r w:rsidR="009322FD">
        <w:t xml:space="preserve">.  </w:t>
      </w:r>
      <w:r>
        <w:t>Защитник</w:t>
      </w:r>
      <w:r w:rsidRPr="008C723C">
        <w:t xml:space="preserve"> </w:t>
      </w:r>
      <w:r>
        <w:t>имеет право просмотреть документы по делу и должен получить их до начала допроса</w:t>
      </w:r>
      <w:r w:rsidR="009322FD">
        <w:t xml:space="preserve">.  </w:t>
      </w:r>
      <w:r>
        <w:t>Статья 12 постановления дает защитнику право задавать вопросы во время допроса, но только через судью</w:t>
      </w:r>
      <w:r w:rsidR="009322FD">
        <w:t xml:space="preserve">.  </w:t>
      </w:r>
      <w:r>
        <w:t>Однако</w:t>
      </w:r>
      <w:r w:rsidRPr="008C723C">
        <w:t xml:space="preserve"> </w:t>
      </w:r>
      <w:r>
        <w:t>в</w:t>
      </w:r>
      <w:r w:rsidRPr="008C723C">
        <w:t xml:space="preserve"> </w:t>
      </w:r>
      <w:r>
        <w:t>циркуляре</w:t>
      </w:r>
      <w:r w:rsidRPr="008C723C">
        <w:t xml:space="preserve">, </w:t>
      </w:r>
      <w:r>
        <w:t>поясняющем</w:t>
      </w:r>
      <w:r w:rsidRPr="008C723C">
        <w:t xml:space="preserve"> </w:t>
      </w:r>
      <w:r>
        <w:t>эти</w:t>
      </w:r>
      <w:r w:rsidRPr="008C723C">
        <w:t xml:space="preserve"> </w:t>
      </w:r>
      <w:r>
        <w:t>положения</w:t>
      </w:r>
      <w:r w:rsidRPr="008C723C">
        <w:t xml:space="preserve">, </w:t>
      </w:r>
      <w:r>
        <w:t>министерство</w:t>
      </w:r>
      <w:r w:rsidRPr="008C723C">
        <w:t xml:space="preserve"> </w:t>
      </w:r>
      <w:r>
        <w:t>юстиции</w:t>
      </w:r>
      <w:r w:rsidRPr="008C723C">
        <w:t xml:space="preserve"> </w:t>
      </w:r>
      <w:r>
        <w:t>подчеркивает</w:t>
      </w:r>
      <w:r w:rsidRPr="008C723C">
        <w:t xml:space="preserve"> </w:t>
      </w:r>
      <w:r>
        <w:t>необходимость</w:t>
      </w:r>
      <w:r w:rsidRPr="008C723C">
        <w:t xml:space="preserve"> </w:t>
      </w:r>
      <w:r>
        <w:t>позволить</w:t>
      </w:r>
      <w:r w:rsidRPr="008C723C">
        <w:t xml:space="preserve"> </w:t>
      </w:r>
      <w:r>
        <w:t>защитнику</w:t>
      </w:r>
      <w:r w:rsidRPr="008C723C">
        <w:t xml:space="preserve"> </w:t>
      </w:r>
      <w:r>
        <w:t>задать все вопросы, которые он пожелает задать, во избежание последующей просьбы о повторном допросе ребенка</w:t>
      </w:r>
      <w:r w:rsidR="009322FD">
        <w:t xml:space="preserve">.  </w:t>
      </w:r>
      <w:r>
        <w:t>Также</w:t>
      </w:r>
      <w:r w:rsidRPr="00153204">
        <w:t xml:space="preserve"> </w:t>
      </w:r>
      <w:r>
        <w:t>подчеркивается</w:t>
      </w:r>
      <w:r w:rsidRPr="00153204">
        <w:t xml:space="preserve">, </w:t>
      </w:r>
      <w:r>
        <w:t>что</w:t>
      </w:r>
      <w:r w:rsidRPr="00153204">
        <w:t xml:space="preserve"> </w:t>
      </w:r>
      <w:r>
        <w:t>если</w:t>
      </w:r>
      <w:r w:rsidRPr="00153204">
        <w:t xml:space="preserve"> </w:t>
      </w:r>
      <w:r>
        <w:t>результаты</w:t>
      </w:r>
      <w:r w:rsidRPr="00153204">
        <w:t xml:space="preserve"> </w:t>
      </w:r>
      <w:r>
        <w:t>допроса</w:t>
      </w:r>
      <w:r w:rsidRPr="00153204">
        <w:t xml:space="preserve"> </w:t>
      </w:r>
      <w:r>
        <w:t>станут основными доказательствами по делу, а защитнику было отказано в праве задать вопросы, это можно расценивать как нарушение права на справедливый суд, а точнее, права на заслушивание и допрос свидетелей</w:t>
      </w:r>
      <w:r w:rsidR="009322FD">
        <w:t xml:space="preserve">.  </w:t>
      </w:r>
    </w:p>
    <w:p w:rsidR="00074E33" w:rsidRPr="00C559CD" w:rsidRDefault="00074E33" w:rsidP="00E85E17">
      <w:pPr>
        <w:spacing w:line="240" w:lineRule="auto"/>
      </w:pPr>
    </w:p>
    <w:p w:rsidR="00074E33" w:rsidRPr="005B7F76" w:rsidRDefault="00074E33" w:rsidP="00117545">
      <w:r w:rsidRPr="00DC5C0A">
        <w:t>22.</w:t>
      </w:r>
      <w:r w:rsidRPr="00DC5C0A">
        <w:tab/>
      </w:r>
      <w:r>
        <w:t>В</w:t>
      </w:r>
      <w:r w:rsidRPr="00DC5C0A">
        <w:t xml:space="preserve"> </w:t>
      </w:r>
      <w:r>
        <w:t>исключительных</w:t>
      </w:r>
      <w:r w:rsidRPr="00DC5C0A">
        <w:t xml:space="preserve"> </w:t>
      </w:r>
      <w:r>
        <w:t>обстоятельствах</w:t>
      </w:r>
      <w:r w:rsidRPr="00DC5C0A">
        <w:t xml:space="preserve">, </w:t>
      </w:r>
      <w:r>
        <w:t>когда судья</w:t>
      </w:r>
      <w:r w:rsidRPr="00DC5C0A">
        <w:t xml:space="preserve"> </w:t>
      </w:r>
      <w:r>
        <w:t>решает</w:t>
      </w:r>
      <w:r w:rsidRPr="00DC5C0A">
        <w:t xml:space="preserve">, </w:t>
      </w:r>
      <w:r>
        <w:t>что</w:t>
      </w:r>
      <w:r w:rsidRPr="00DC5C0A">
        <w:t xml:space="preserve"> </w:t>
      </w:r>
      <w:r>
        <w:t>защитнику</w:t>
      </w:r>
      <w:r w:rsidRPr="00DC5C0A">
        <w:t xml:space="preserve"> </w:t>
      </w:r>
      <w:r>
        <w:t>не</w:t>
      </w:r>
      <w:r w:rsidRPr="00DC5C0A">
        <w:t xml:space="preserve"> </w:t>
      </w:r>
      <w:r>
        <w:t>следует</w:t>
      </w:r>
      <w:r w:rsidRPr="00DC5C0A">
        <w:t xml:space="preserve"> </w:t>
      </w:r>
      <w:r>
        <w:t>присутствовать</w:t>
      </w:r>
      <w:r w:rsidRPr="00DC5C0A">
        <w:t xml:space="preserve"> </w:t>
      </w:r>
      <w:r>
        <w:t>на</w:t>
      </w:r>
      <w:r w:rsidRPr="00DC5C0A">
        <w:t xml:space="preserve"> </w:t>
      </w:r>
      <w:r>
        <w:t>допросе</w:t>
      </w:r>
      <w:r w:rsidRPr="00DC5C0A">
        <w:t xml:space="preserve">, </w:t>
      </w:r>
      <w:r>
        <w:t>ему</w:t>
      </w:r>
      <w:r w:rsidRPr="00DC5C0A">
        <w:t xml:space="preserve"> </w:t>
      </w:r>
      <w:r>
        <w:t>должны</w:t>
      </w:r>
      <w:r w:rsidRPr="00DC5C0A">
        <w:t xml:space="preserve"> </w:t>
      </w:r>
      <w:r>
        <w:t>быть</w:t>
      </w:r>
      <w:r w:rsidRPr="00DC5C0A">
        <w:t xml:space="preserve"> </w:t>
      </w:r>
      <w:r>
        <w:t>предоставлены</w:t>
      </w:r>
      <w:r w:rsidRPr="00DC5C0A">
        <w:t xml:space="preserve"> </w:t>
      </w:r>
      <w:r>
        <w:t>видеокассета, запись или копия записи</w:t>
      </w:r>
      <w:r w:rsidR="009322FD">
        <w:t xml:space="preserve">.  </w:t>
      </w:r>
      <w:r>
        <w:t>Защитник</w:t>
      </w:r>
      <w:r w:rsidRPr="0062032C">
        <w:t xml:space="preserve"> </w:t>
      </w:r>
      <w:r>
        <w:t>может</w:t>
      </w:r>
      <w:r w:rsidRPr="0062032C">
        <w:t xml:space="preserve"> </w:t>
      </w:r>
      <w:r>
        <w:t>обратиться с просьбой</w:t>
      </w:r>
      <w:r w:rsidRPr="0062032C">
        <w:t xml:space="preserve"> </w:t>
      </w:r>
      <w:r>
        <w:t>о</w:t>
      </w:r>
      <w:r w:rsidRPr="0062032C">
        <w:t xml:space="preserve"> </w:t>
      </w:r>
      <w:r>
        <w:t>новом</w:t>
      </w:r>
      <w:r w:rsidRPr="0062032C">
        <w:t xml:space="preserve"> </w:t>
      </w:r>
      <w:r>
        <w:t>допросе</w:t>
      </w:r>
      <w:r w:rsidRPr="0062032C">
        <w:t xml:space="preserve">, </w:t>
      </w:r>
      <w:r>
        <w:t>но</w:t>
      </w:r>
      <w:r w:rsidRPr="0062032C">
        <w:t xml:space="preserve"> </w:t>
      </w:r>
      <w:r>
        <w:t>в</w:t>
      </w:r>
      <w:r w:rsidRPr="0062032C">
        <w:t xml:space="preserve"> </w:t>
      </w:r>
      <w:r>
        <w:t>этом</w:t>
      </w:r>
      <w:r w:rsidRPr="0062032C">
        <w:t xml:space="preserve"> </w:t>
      </w:r>
      <w:r>
        <w:t>случае</w:t>
      </w:r>
      <w:r w:rsidRPr="0062032C">
        <w:t xml:space="preserve"> </w:t>
      </w:r>
      <w:r>
        <w:t>судья</w:t>
      </w:r>
      <w:r w:rsidRPr="0062032C">
        <w:t xml:space="preserve"> </w:t>
      </w:r>
      <w:r>
        <w:t>должен</w:t>
      </w:r>
      <w:r w:rsidRPr="0062032C">
        <w:t xml:space="preserve"> </w:t>
      </w:r>
      <w:r>
        <w:t>взвесить «</w:t>
      </w:r>
      <w:r w:rsidRPr="00F94CA3">
        <w:t>за</w:t>
      </w:r>
      <w:r>
        <w:t>»</w:t>
      </w:r>
      <w:r w:rsidRPr="00F94CA3">
        <w:t xml:space="preserve"> и </w:t>
      </w:r>
      <w:r>
        <w:t>«</w:t>
      </w:r>
      <w:r w:rsidRPr="00F94CA3">
        <w:t>против</w:t>
      </w:r>
      <w:r>
        <w:t>»</w:t>
      </w:r>
      <w:r w:rsidRPr="00F94CA3">
        <w:t xml:space="preserve"> в том, что касается уважения прав ребенка </w:t>
      </w:r>
      <w:r>
        <w:t>и</w:t>
      </w:r>
      <w:r w:rsidRPr="00F94CA3">
        <w:t xml:space="preserve"> обязательств по обеспечению права обвиняемого на справедливый суд и полное прояснение обстоятельств дела</w:t>
      </w:r>
      <w:r w:rsidR="009322FD">
        <w:t xml:space="preserve">.  </w:t>
      </w:r>
      <w:r w:rsidRPr="00F94CA3">
        <w:t>С</w:t>
      </w:r>
      <w:r>
        <w:t>лужащие</w:t>
      </w:r>
      <w:r w:rsidRPr="0062032C">
        <w:t xml:space="preserve"> </w:t>
      </w:r>
      <w:r>
        <w:t>центрального отделения</w:t>
      </w:r>
      <w:r w:rsidRPr="0062032C">
        <w:t xml:space="preserve"> </w:t>
      </w:r>
      <w:r>
        <w:t>полиции</w:t>
      </w:r>
      <w:r w:rsidRPr="0062032C">
        <w:t xml:space="preserve"> </w:t>
      </w:r>
      <w:r>
        <w:t>в</w:t>
      </w:r>
      <w:r w:rsidRPr="0062032C">
        <w:t xml:space="preserve"> </w:t>
      </w:r>
      <w:r>
        <w:t>Осло</w:t>
      </w:r>
      <w:r w:rsidRPr="0062032C">
        <w:t xml:space="preserve">, </w:t>
      </w:r>
      <w:r>
        <w:t>где</w:t>
      </w:r>
      <w:r w:rsidRPr="0062032C">
        <w:t xml:space="preserve"> </w:t>
      </w:r>
      <w:r>
        <w:t>проводится</w:t>
      </w:r>
      <w:r w:rsidRPr="0062032C">
        <w:t xml:space="preserve"> </w:t>
      </w:r>
      <w:r>
        <w:t>много</w:t>
      </w:r>
      <w:r w:rsidRPr="0062032C">
        <w:t xml:space="preserve"> </w:t>
      </w:r>
      <w:r>
        <w:t>допросов</w:t>
      </w:r>
      <w:r w:rsidRPr="0062032C">
        <w:t xml:space="preserve">, </w:t>
      </w:r>
      <w:r>
        <w:t>положительно отзываются о действии статьи</w:t>
      </w:r>
      <w:r w:rsidRPr="0062032C">
        <w:t xml:space="preserve"> 239 </w:t>
      </w:r>
      <w:r>
        <w:t>Уголовно-процессуального кодекса</w:t>
      </w:r>
      <w:r w:rsidRPr="0062032C">
        <w:t xml:space="preserve"> </w:t>
      </w:r>
      <w:r>
        <w:t>с внесенной в нее поправкой</w:t>
      </w:r>
      <w:r w:rsidR="009322FD">
        <w:t xml:space="preserve">.  </w:t>
      </w:r>
      <w:r>
        <w:t>Они</w:t>
      </w:r>
      <w:r w:rsidRPr="005B7F76">
        <w:t xml:space="preserve"> </w:t>
      </w:r>
      <w:r>
        <w:t>говорят</w:t>
      </w:r>
      <w:r w:rsidRPr="005B7F76">
        <w:t xml:space="preserve">, </w:t>
      </w:r>
      <w:r>
        <w:t>что</w:t>
      </w:r>
      <w:r w:rsidRPr="005B7F76">
        <w:t xml:space="preserve"> </w:t>
      </w:r>
      <w:r>
        <w:t>рекомендации</w:t>
      </w:r>
      <w:r w:rsidRPr="005B7F76">
        <w:t xml:space="preserve">, </w:t>
      </w:r>
      <w:r>
        <w:t>сформулированные</w:t>
      </w:r>
      <w:r w:rsidRPr="005B7F76">
        <w:t xml:space="preserve"> </w:t>
      </w:r>
      <w:r>
        <w:t>в</w:t>
      </w:r>
      <w:r w:rsidRPr="005B7F76">
        <w:t xml:space="preserve"> </w:t>
      </w:r>
      <w:r>
        <w:t>этом</w:t>
      </w:r>
      <w:r w:rsidRPr="005B7F76">
        <w:t xml:space="preserve"> </w:t>
      </w:r>
      <w:r>
        <w:t>законе</w:t>
      </w:r>
      <w:r w:rsidRPr="005B7F76">
        <w:t xml:space="preserve">, </w:t>
      </w:r>
      <w:r>
        <w:t>и</w:t>
      </w:r>
      <w:r w:rsidRPr="005B7F76">
        <w:t xml:space="preserve"> </w:t>
      </w:r>
      <w:r>
        <w:t>соответствующие</w:t>
      </w:r>
      <w:r w:rsidRPr="005B7F76">
        <w:t xml:space="preserve"> </w:t>
      </w:r>
      <w:r>
        <w:t>правила</w:t>
      </w:r>
      <w:r w:rsidRPr="005B7F76">
        <w:t xml:space="preserve"> </w:t>
      </w:r>
      <w:r>
        <w:t>и</w:t>
      </w:r>
      <w:r w:rsidRPr="005B7F76">
        <w:t xml:space="preserve"> </w:t>
      </w:r>
      <w:r>
        <w:t>циркуляр</w:t>
      </w:r>
      <w:r w:rsidRPr="005B7F76">
        <w:t xml:space="preserve"> </w:t>
      </w:r>
      <w:r>
        <w:t>ясны и легко выполнимы</w:t>
      </w:r>
      <w:r w:rsidR="009322FD">
        <w:t xml:space="preserve">.  </w:t>
      </w:r>
      <w:r>
        <w:t>У</w:t>
      </w:r>
      <w:r w:rsidRPr="005B7F76">
        <w:t xml:space="preserve"> </w:t>
      </w:r>
      <w:r>
        <w:t>них</w:t>
      </w:r>
      <w:r w:rsidRPr="005B7F76">
        <w:t xml:space="preserve"> </w:t>
      </w:r>
      <w:r>
        <w:t>также</w:t>
      </w:r>
      <w:r w:rsidRPr="005B7F76">
        <w:t xml:space="preserve"> </w:t>
      </w:r>
      <w:r>
        <w:t>есть</w:t>
      </w:r>
      <w:r w:rsidRPr="005B7F76">
        <w:t xml:space="preserve"> </w:t>
      </w:r>
      <w:r>
        <w:t>ощущение</w:t>
      </w:r>
      <w:r w:rsidRPr="005B7F76">
        <w:t xml:space="preserve">, </w:t>
      </w:r>
      <w:r>
        <w:t>что</w:t>
      </w:r>
      <w:r w:rsidRPr="005B7F76">
        <w:t xml:space="preserve"> </w:t>
      </w:r>
      <w:r>
        <w:t>защитники</w:t>
      </w:r>
      <w:r w:rsidRPr="005B7F76">
        <w:t xml:space="preserve"> </w:t>
      </w:r>
      <w:r>
        <w:t>чаще готовы и выражают пожелание присутствовать</w:t>
      </w:r>
      <w:r w:rsidRPr="005B7F76">
        <w:t xml:space="preserve"> </w:t>
      </w:r>
      <w:r>
        <w:t>на допросах, чем это было раньше.</w:t>
      </w:r>
    </w:p>
    <w:p w:rsidR="00074E33" w:rsidRPr="005B7F76" w:rsidRDefault="00074E33" w:rsidP="00E85E17">
      <w:pPr>
        <w:spacing w:line="240" w:lineRule="auto"/>
      </w:pPr>
    </w:p>
    <w:p w:rsidR="00074E33" w:rsidRPr="00762CBF" w:rsidRDefault="00074E33" w:rsidP="00117545">
      <w:r>
        <w:t>23.</w:t>
      </w:r>
      <w:r>
        <w:tab/>
        <w:t>Переходя</w:t>
      </w:r>
      <w:r w:rsidRPr="00FC7647">
        <w:t xml:space="preserve"> </w:t>
      </w:r>
      <w:r>
        <w:t>к</w:t>
      </w:r>
      <w:r w:rsidRPr="00FC7647">
        <w:t xml:space="preserve"> </w:t>
      </w:r>
      <w:r>
        <w:t>вопросу</w:t>
      </w:r>
      <w:r w:rsidRPr="00FC7647">
        <w:t xml:space="preserve"> 11, </w:t>
      </w:r>
      <w:r>
        <w:t>касающемуся</w:t>
      </w:r>
      <w:r w:rsidRPr="00FC7647">
        <w:t xml:space="preserve"> </w:t>
      </w:r>
      <w:r>
        <w:t>предоставления</w:t>
      </w:r>
      <w:r w:rsidRPr="00FC7647">
        <w:t xml:space="preserve"> </w:t>
      </w:r>
      <w:r>
        <w:t>средств</w:t>
      </w:r>
      <w:r w:rsidRPr="00FC7647">
        <w:t xml:space="preserve"> </w:t>
      </w:r>
      <w:r>
        <w:t>судебной</w:t>
      </w:r>
      <w:r w:rsidRPr="00FC7647">
        <w:t xml:space="preserve"> </w:t>
      </w:r>
      <w:r>
        <w:t>защиты</w:t>
      </w:r>
      <w:r w:rsidRPr="00FC7647">
        <w:t xml:space="preserve"> </w:t>
      </w:r>
      <w:r>
        <w:t>пострадавшим</w:t>
      </w:r>
      <w:r w:rsidRPr="00FC7647">
        <w:t xml:space="preserve"> </w:t>
      </w:r>
      <w:r>
        <w:t>от</w:t>
      </w:r>
      <w:r w:rsidRPr="00FC7647">
        <w:t xml:space="preserve"> </w:t>
      </w:r>
      <w:r>
        <w:t>прослушивании</w:t>
      </w:r>
      <w:r w:rsidRPr="00FC7647">
        <w:t xml:space="preserve"> </w:t>
      </w:r>
      <w:r>
        <w:t>телефонных</w:t>
      </w:r>
      <w:r w:rsidRPr="00FC7647">
        <w:t xml:space="preserve"> </w:t>
      </w:r>
      <w:r>
        <w:t>разговоров</w:t>
      </w:r>
      <w:r w:rsidRPr="00FC7647">
        <w:t xml:space="preserve">, </w:t>
      </w:r>
      <w:r>
        <w:t>вскрытого</w:t>
      </w:r>
      <w:r w:rsidRPr="00FC7647">
        <w:t xml:space="preserve"> «</w:t>
      </w:r>
      <w:r>
        <w:t>Комиссией</w:t>
      </w:r>
      <w:r w:rsidRPr="00FC7647">
        <w:t xml:space="preserve"> </w:t>
      </w:r>
      <w:r>
        <w:t>Лунда</w:t>
      </w:r>
      <w:r w:rsidRPr="00FC7647">
        <w:t xml:space="preserve">», </w:t>
      </w:r>
      <w:r>
        <w:t>она</w:t>
      </w:r>
      <w:r w:rsidRPr="00FC7647">
        <w:t xml:space="preserve"> </w:t>
      </w:r>
      <w:r>
        <w:t>говорит</w:t>
      </w:r>
      <w:r w:rsidRPr="00FC7647">
        <w:t xml:space="preserve">, </w:t>
      </w:r>
      <w:r>
        <w:t>что</w:t>
      </w:r>
      <w:r w:rsidRPr="00FC7647">
        <w:t xml:space="preserve"> 16 </w:t>
      </w:r>
      <w:r>
        <w:t>июня</w:t>
      </w:r>
      <w:r w:rsidRPr="00FC7647">
        <w:t xml:space="preserve"> 1997 </w:t>
      </w:r>
      <w:r>
        <w:t>года</w:t>
      </w:r>
      <w:r w:rsidRPr="00FC7647">
        <w:t xml:space="preserve"> </w:t>
      </w:r>
      <w:r>
        <w:t>парламент</w:t>
      </w:r>
      <w:r w:rsidRPr="00FC7647">
        <w:t xml:space="preserve"> </w:t>
      </w:r>
      <w:r>
        <w:t>завершил</w:t>
      </w:r>
      <w:r w:rsidRPr="00FC7647">
        <w:t xml:space="preserve"> </w:t>
      </w:r>
      <w:r>
        <w:t>изучение</w:t>
      </w:r>
      <w:r w:rsidRPr="00FC7647">
        <w:t xml:space="preserve"> </w:t>
      </w:r>
      <w:r>
        <w:t>доклада</w:t>
      </w:r>
      <w:r w:rsidRPr="00FC7647">
        <w:t xml:space="preserve"> «</w:t>
      </w:r>
      <w:r>
        <w:t>Комиссии</w:t>
      </w:r>
      <w:r w:rsidRPr="00FC7647">
        <w:t xml:space="preserve"> </w:t>
      </w:r>
      <w:r>
        <w:t>Лунда</w:t>
      </w:r>
      <w:r w:rsidRPr="00FC7647">
        <w:t xml:space="preserve">» </w:t>
      </w:r>
      <w:r>
        <w:t>и обратился с просьбой к правительству подготовить закон о праве доступа к делам и записям, хранящимся в архивах спецслужб</w:t>
      </w:r>
      <w:r w:rsidR="009322FD">
        <w:t xml:space="preserve">.  </w:t>
      </w:r>
      <w:r>
        <w:t>Разработанный в результате закон был принят 17 сентября 1999 года и вступает в силу 1 января 2000 года</w:t>
      </w:r>
      <w:r w:rsidR="009322FD">
        <w:t xml:space="preserve">.  </w:t>
      </w:r>
      <w:r>
        <w:t>Он</w:t>
      </w:r>
      <w:r w:rsidRPr="00F23C0E">
        <w:t xml:space="preserve"> </w:t>
      </w:r>
      <w:r>
        <w:t>дает</w:t>
      </w:r>
      <w:r w:rsidRPr="00F23C0E">
        <w:t xml:space="preserve"> </w:t>
      </w:r>
      <w:r>
        <w:t>лицу</w:t>
      </w:r>
      <w:r w:rsidRPr="00F23C0E">
        <w:t xml:space="preserve">, </w:t>
      </w:r>
      <w:r>
        <w:t>которому</w:t>
      </w:r>
      <w:r w:rsidRPr="00F23C0E">
        <w:t xml:space="preserve"> </w:t>
      </w:r>
      <w:r>
        <w:t>предоставили</w:t>
      </w:r>
      <w:r w:rsidRPr="00F23C0E">
        <w:t xml:space="preserve"> </w:t>
      </w:r>
      <w:r>
        <w:t>право</w:t>
      </w:r>
      <w:r w:rsidRPr="00F23C0E">
        <w:t xml:space="preserve"> </w:t>
      </w:r>
      <w:r>
        <w:t>просмотреть</w:t>
      </w:r>
      <w:r w:rsidRPr="00F23C0E">
        <w:t xml:space="preserve"> </w:t>
      </w:r>
      <w:r>
        <w:t>свое</w:t>
      </w:r>
      <w:r w:rsidRPr="00F23C0E">
        <w:t xml:space="preserve"> </w:t>
      </w:r>
      <w:r>
        <w:t>дело</w:t>
      </w:r>
      <w:r w:rsidRPr="00F23C0E">
        <w:t xml:space="preserve"> </w:t>
      </w:r>
      <w:r>
        <w:t>и</w:t>
      </w:r>
      <w:r w:rsidRPr="00F23C0E">
        <w:t xml:space="preserve"> </w:t>
      </w:r>
      <w:r>
        <w:t>которому нанесли</w:t>
      </w:r>
      <w:r w:rsidRPr="00F23C0E">
        <w:t xml:space="preserve"> </w:t>
      </w:r>
      <w:r>
        <w:t>серьезный ущерб</w:t>
      </w:r>
      <w:r w:rsidRPr="00F23C0E">
        <w:t xml:space="preserve">, </w:t>
      </w:r>
      <w:r>
        <w:t>право на компенсацию в сумме до порядка 13 000 долл</w:t>
      </w:r>
      <w:r w:rsidR="009322FD">
        <w:t xml:space="preserve">.  </w:t>
      </w:r>
      <w:r>
        <w:t>США</w:t>
      </w:r>
      <w:r w:rsidR="009322FD">
        <w:t xml:space="preserve">.  </w:t>
      </w:r>
      <w:r>
        <w:t>Ущерб</w:t>
      </w:r>
      <w:r w:rsidRPr="000002A5">
        <w:t xml:space="preserve"> </w:t>
      </w:r>
      <w:r>
        <w:t>должен</w:t>
      </w:r>
      <w:r w:rsidRPr="000002A5">
        <w:t xml:space="preserve"> </w:t>
      </w:r>
      <w:r>
        <w:t>быть нанесен</w:t>
      </w:r>
      <w:r w:rsidRPr="000002A5">
        <w:t xml:space="preserve"> </w:t>
      </w:r>
      <w:r>
        <w:t>незаконным</w:t>
      </w:r>
      <w:r w:rsidRPr="000002A5">
        <w:t xml:space="preserve"> </w:t>
      </w:r>
      <w:r>
        <w:t>сбором</w:t>
      </w:r>
      <w:r w:rsidRPr="000002A5">
        <w:t xml:space="preserve"> </w:t>
      </w:r>
      <w:r>
        <w:t>или</w:t>
      </w:r>
      <w:r w:rsidRPr="000002A5">
        <w:t xml:space="preserve"> </w:t>
      </w:r>
      <w:r>
        <w:t>записью</w:t>
      </w:r>
      <w:r w:rsidRPr="000002A5">
        <w:t xml:space="preserve"> </w:t>
      </w:r>
      <w:r>
        <w:t>информации</w:t>
      </w:r>
      <w:r w:rsidRPr="000002A5">
        <w:t xml:space="preserve"> </w:t>
      </w:r>
      <w:r>
        <w:t>либо</w:t>
      </w:r>
      <w:r w:rsidRPr="000002A5">
        <w:t xml:space="preserve"> </w:t>
      </w:r>
      <w:r>
        <w:t>прослушкой</w:t>
      </w:r>
      <w:r w:rsidRPr="000002A5">
        <w:t xml:space="preserve"> </w:t>
      </w:r>
      <w:r>
        <w:t>телефонных</w:t>
      </w:r>
      <w:r w:rsidRPr="000002A5">
        <w:t xml:space="preserve"> </w:t>
      </w:r>
      <w:r>
        <w:t>разговоров</w:t>
      </w:r>
      <w:r w:rsidR="009322FD">
        <w:t xml:space="preserve">.  </w:t>
      </w:r>
      <w:r>
        <w:t>Для</w:t>
      </w:r>
      <w:r w:rsidRPr="000002A5">
        <w:t xml:space="preserve"> </w:t>
      </w:r>
      <w:r>
        <w:t>недопущения впредь</w:t>
      </w:r>
      <w:r w:rsidRPr="000002A5">
        <w:t xml:space="preserve"> </w:t>
      </w:r>
      <w:r>
        <w:t>подобных действий</w:t>
      </w:r>
      <w:r w:rsidRPr="000002A5">
        <w:t xml:space="preserve"> </w:t>
      </w:r>
      <w:r>
        <w:t>в</w:t>
      </w:r>
      <w:r w:rsidRPr="000002A5">
        <w:t xml:space="preserve"> 1995 </w:t>
      </w:r>
      <w:r>
        <w:t>году</w:t>
      </w:r>
      <w:r w:rsidRPr="000002A5">
        <w:t xml:space="preserve"> </w:t>
      </w:r>
      <w:r>
        <w:t>парламент</w:t>
      </w:r>
      <w:r w:rsidRPr="000002A5">
        <w:t xml:space="preserve"> </w:t>
      </w:r>
      <w:r>
        <w:t>принял</w:t>
      </w:r>
      <w:r w:rsidRPr="000002A5">
        <w:t xml:space="preserve"> </w:t>
      </w:r>
      <w:r>
        <w:t>закон, предусматривающий создание комитета для контроля за всей деятельностью разведслужб, деятельностью по обеспечению безопасности и наблюдения; такой комитет уже работает</w:t>
      </w:r>
      <w:r w:rsidR="009322FD">
        <w:t xml:space="preserve">.  </w:t>
      </w:r>
      <w:r>
        <w:t>Доклад</w:t>
      </w:r>
      <w:r w:rsidRPr="00922376">
        <w:t xml:space="preserve"> «</w:t>
      </w:r>
      <w:r>
        <w:t>Комиссии</w:t>
      </w:r>
      <w:r w:rsidRPr="00922376">
        <w:t xml:space="preserve"> </w:t>
      </w:r>
      <w:r>
        <w:t>Лунда</w:t>
      </w:r>
      <w:r w:rsidRPr="00922376">
        <w:t xml:space="preserve">» </w:t>
      </w:r>
      <w:r>
        <w:t>открыл глаза всему населению на</w:t>
      </w:r>
      <w:r w:rsidR="00E85E17">
        <w:t> </w:t>
      </w:r>
      <w:r>
        <w:t>проблемы, связанные с тайным наблюдением и правом на личную жизнь</w:t>
      </w:r>
      <w:r w:rsidR="009322FD">
        <w:t xml:space="preserve">.  </w:t>
      </w:r>
      <w:r>
        <w:t>Есть</w:t>
      </w:r>
      <w:r w:rsidRPr="00922376">
        <w:t xml:space="preserve"> </w:t>
      </w:r>
      <w:r>
        <w:t>все основания считать, что он повысил информированность всех</w:t>
      </w:r>
      <w:r w:rsidRPr="00922376">
        <w:t xml:space="preserve">, </w:t>
      </w:r>
      <w:r>
        <w:t>кто</w:t>
      </w:r>
      <w:r w:rsidRPr="00922376">
        <w:t xml:space="preserve"> </w:t>
      </w:r>
      <w:r>
        <w:t>имеет отношение к</w:t>
      </w:r>
      <w:r w:rsidRPr="00922376">
        <w:t xml:space="preserve"> </w:t>
      </w:r>
      <w:r>
        <w:t>работе</w:t>
      </w:r>
      <w:r w:rsidRPr="00922376">
        <w:t xml:space="preserve"> </w:t>
      </w:r>
      <w:r>
        <w:t>разведывательных служб, органов безопасности и служб наблюдения и, особенно, судебных служащих</w:t>
      </w:r>
      <w:r w:rsidR="009322FD">
        <w:t xml:space="preserve">.  </w:t>
      </w:r>
    </w:p>
    <w:p w:rsidR="00074E33" w:rsidRPr="00762CBF" w:rsidRDefault="00074E33" w:rsidP="00117545"/>
    <w:p w:rsidR="00074E33" w:rsidRPr="009B148A" w:rsidRDefault="00074E33" w:rsidP="00117545">
      <w:r w:rsidRPr="001B1010">
        <w:t>24.</w:t>
      </w:r>
      <w:r>
        <w:tab/>
      </w:r>
      <w:r w:rsidRPr="001B1010">
        <w:rPr>
          <w:u w:val="single"/>
        </w:rPr>
        <w:t>Г-жа ВИННЕС</w:t>
      </w:r>
      <w:r w:rsidRPr="001B1010">
        <w:t xml:space="preserve"> (</w:t>
      </w:r>
      <w:r>
        <w:t>Норвегия</w:t>
      </w:r>
      <w:r w:rsidRPr="001B1010">
        <w:t xml:space="preserve">), </w:t>
      </w:r>
      <w:r>
        <w:t>ссылаясь</w:t>
      </w:r>
      <w:r w:rsidRPr="001B1010">
        <w:t xml:space="preserve"> </w:t>
      </w:r>
      <w:r>
        <w:t>на</w:t>
      </w:r>
      <w:r w:rsidRPr="001B1010">
        <w:t xml:space="preserve"> </w:t>
      </w:r>
      <w:r>
        <w:t>вопрос</w:t>
      </w:r>
      <w:r w:rsidRPr="001B1010">
        <w:t xml:space="preserve"> 12, </w:t>
      </w:r>
      <w:r>
        <w:t>говорит</w:t>
      </w:r>
      <w:r w:rsidRPr="001B1010">
        <w:t xml:space="preserve">, </w:t>
      </w:r>
      <w:r>
        <w:t>что</w:t>
      </w:r>
      <w:r w:rsidRPr="001B1010">
        <w:t xml:space="preserve"> </w:t>
      </w:r>
      <w:r>
        <w:t>в</w:t>
      </w:r>
      <w:r w:rsidRPr="001B1010">
        <w:t xml:space="preserve"> </w:t>
      </w:r>
      <w:r>
        <w:t>январе</w:t>
      </w:r>
      <w:r w:rsidRPr="001B1010">
        <w:t xml:space="preserve"> 1997 </w:t>
      </w:r>
      <w:r>
        <w:t>года</w:t>
      </w:r>
      <w:r w:rsidRPr="001B1010">
        <w:t xml:space="preserve"> </w:t>
      </w:r>
      <w:r>
        <w:t>был</w:t>
      </w:r>
      <w:r w:rsidRPr="001B1010">
        <w:t xml:space="preserve"> </w:t>
      </w:r>
      <w:r>
        <w:t>представлен</w:t>
      </w:r>
      <w:r w:rsidRPr="001B1010">
        <w:t xml:space="preserve"> </w:t>
      </w:r>
      <w:r>
        <w:t>доклад</w:t>
      </w:r>
      <w:r w:rsidRPr="001B1010">
        <w:t xml:space="preserve"> </w:t>
      </w:r>
      <w:r>
        <w:t>о</w:t>
      </w:r>
      <w:r w:rsidRPr="001B1010">
        <w:t xml:space="preserve"> </w:t>
      </w:r>
      <w:r>
        <w:t>требованиях</w:t>
      </w:r>
      <w:r w:rsidRPr="001B1010">
        <w:t xml:space="preserve"> </w:t>
      </w:r>
      <w:r>
        <w:t>международных</w:t>
      </w:r>
      <w:r w:rsidRPr="001B1010">
        <w:t xml:space="preserve"> </w:t>
      </w:r>
      <w:r>
        <w:t>конвенций</w:t>
      </w:r>
      <w:r w:rsidRPr="001B1010">
        <w:t xml:space="preserve"> </w:t>
      </w:r>
      <w:r>
        <w:t>по</w:t>
      </w:r>
      <w:r w:rsidRPr="001B1010">
        <w:t xml:space="preserve"> </w:t>
      </w:r>
      <w:r>
        <w:t>правам</w:t>
      </w:r>
      <w:r w:rsidRPr="001B1010">
        <w:t xml:space="preserve"> </w:t>
      </w:r>
      <w:r>
        <w:t>человека</w:t>
      </w:r>
      <w:r w:rsidRPr="001B1010">
        <w:t xml:space="preserve"> </w:t>
      </w:r>
      <w:r>
        <w:t>в</w:t>
      </w:r>
      <w:r w:rsidRPr="001B1010">
        <w:t xml:space="preserve"> </w:t>
      </w:r>
      <w:r>
        <w:t>свете</w:t>
      </w:r>
      <w:r w:rsidRPr="001B1010">
        <w:t xml:space="preserve"> </w:t>
      </w:r>
      <w:r>
        <w:t>религиозного</w:t>
      </w:r>
      <w:r w:rsidRPr="001B1010">
        <w:t xml:space="preserve"> </w:t>
      </w:r>
      <w:r>
        <w:t>образования для учащихся</w:t>
      </w:r>
      <w:r w:rsidRPr="001B1010">
        <w:t xml:space="preserve"> </w:t>
      </w:r>
      <w:r>
        <w:t>начальных и</w:t>
      </w:r>
      <w:r w:rsidRPr="001B1010">
        <w:t xml:space="preserve"> </w:t>
      </w:r>
      <w:r>
        <w:t>первых классов</w:t>
      </w:r>
      <w:r w:rsidRPr="001B1010">
        <w:t xml:space="preserve"> </w:t>
      </w:r>
      <w:r>
        <w:t>средних</w:t>
      </w:r>
      <w:r w:rsidRPr="001B1010">
        <w:t xml:space="preserve"> </w:t>
      </w:r>
      <w:r>
        <w:t>школ</w:t>
      </w:r>
      <w:r w:rsidR="009322FD">
        <w:t xml:space="preserve">.  </w:t>
      </w:r>
      <w:r>
        <w:t>Его</w:t>
      </w:r>
      <w:r w:rsidRPr="00EB080F">
        <w:t xml:space="preserve"> </w:t>
      </w:r>
      <w:r>
        <w:t>главный</w:t>
      </w:r>
      <w:r w:rsidRPr="00EB080F">
        <w:t xml:space="preserve"> </w:t>
      </w:r>
      <w:r>
        <w:t>вывод</w:t>
      </w:r>
      <w:r w:rsidRPr="00EB080F">
        <w:t xml:space="preserve"> </w:t>
      </w:r>
      <w:r>
        <w:t>заключается</w:t>
      </w:r>
      <w:r w:rsidRPr="00EB080F">
        <w:t xml:space="preserve"> </w:t>
      </w:r>
      <w:r>
        <w:t>в</w:t>
      </w:r>
      <w:r w:rsidRPr="00EB080F">
        <w:t xml:space="preserve"> </w:t>
      </w:r>
      <w:r>
        <w:t>том</w:t>
      </w:r>
      <w:r w:rsidRPr="00EB080F">
        <w:t xml:space="preserve">, </w:t>
      </w:r>
      <w:r>
        <w:t>что</w:t>
      </w:r>
      <w:r w:rsidRPr="00EB080F">
        <w:t xml:space="preserve"> </w:t>
      </w:r>
      <w:r>
        <w:t>лучшим</w:t>
      </w:r>
      <w:r w:rsidRPr="00EB080F">
        <w:t xml:space="preserve"> </w:t>
      </w:r>
      <w:r>
        <w:t>решением</w:t>
      </w:r>
      <w:r w:rsidRPr="00EB080F">
        <w:t xml:space="preserve"> </w:t>
      </w:r>
      <w:r>
        <w:t>проблемы</w:t>
      </w:r>
      <w:r w:rsidRPr="00EB080F">
        <w:t xml:space="preserve"> </w:t>
      </w:r>
      <w:r>
        <w:t>было бы</w:t>
      </w:r>
      <w:r w:rsidRPr="00EB080F">
        <w:t xml:space="preserve"> </w:t>
      </w:r>
      <w:r>
        <w:t>общее право</w:t>
      </w:r>
      <w:r w:rsidRPr="00EB080F">
        <w:t xml:space="preserve"> </w:t>
      </w:r>
      <w:r>
        <w:t>на освобождение от предмета</w:t>
      </w:r>
      <w:r w:rsidRPr="00EB080F">
        <w:t xml:space="preserve">, </w:t>
      </w:r>
      <w:r>
        <w:t>но</w:t>
      </w:r>
      <w:r w:rsidRPr="00EB080F">
        <w:t xml:space="preserve"> </w:t>
      </w:r>
      <w:r>
        <w:t>ограниченное</w:t>
      </w:r>
      <w:r w:rsidRPr="00EB080F">
        <w:t xml:space="preserve"> </w:t>
      </w:r>
      <w:r>
        <w:t>освобождение</w:t>
      </w:r>
      <w:r w:rsidRPr="00EB080F">
        <w:t xml:space="preserve"> </w:t>
      </w:r>
      <w:r>
        <w:t>совсем не обязательно</w:t>
      </w:r>
      <w:r w:rsidRPr="00EB080F">
        <w:t xml:space="preserve"> </w:t>
      </w:r>
      <w:r>
        <w:t>будет</w:t>
      </w:r>
      <w:r w:rsidRPr="00EB080F">
        <w:t xml:space="preserve"> </w:t>
      </w:r>
      <w:r>
        <w:t>противоречить положениям Пактов, поскольку норвежская система соответствует им на практике.</w:t>
      </w:r>
    </w:p>
    <w:p w:rsidR="00074E33" w:rsidRPr="009B148A" w:rsidRDefault="00074E33" w:rsidP="00117545"/>
    <w:p w:rsidR="00074E33" w:rsidRPr="003C36C1" w:rsidRDefault="00074E33" w:rsidP="00117545">
      <w:r w:rsidRPr="00813ABF">
        <w:t>25</w:t>
      </w:r>
      <w:r w:rsidR="009322FD">
        <w:t xml:space="preserve">.  </w:t>
      </w:r>
      <w:r>
        <w:t>Один</w:t>
      </w:r>
      <w:r w:rsidRPr="00813ABF">
        <w:t xml:space="preserve"> </w:t>
      </w:r>
      <w:r>
        <w:t>из</w:t>
      </w:r>
      <w:r w:rsidRPr="00813ABF">
        <w:t xml:space="preserve"> </w:t>
      </w:r>
      <w:r>
        <w:t>главных</w:t>
      </w:r>
      <w:r w:rsidRPr="00813ABF">
        <w:t xml:space="preserve"> </w:t>
      </w:r>
      <w:r>
        <w:t>принципов</w:t>
      </w:r>
      <w:r w:rsidRPr="00813ABF">
        <w:t xml:space="preserve"> </w:t>
      </w:r>
      <w:r>
        <w:t>норвежской</w:t>
      </w:r>
      <w:r w:rsidRPr="00813ABF">
        <w:t xml:space="preserve"> </w:t>
      </w:r>
      <w:r>
        <w:t>образовательной</w:t>
      </w:r>
      <w:r w:rsidRPr="00813ABF">
        <w:t xml:space="preserve"> </w:t>
      </w:r>
      <w:r>
        <w:t>системы</w:t>
      </w:r>
      <w:r w:rsidRPr="00813ABF">
        <w:t xml:space="preserve"> – </w:t>
      </w:r>
      <w:r>
        <w:t>это</w:t>
      </w:r>
      <w:r w:rsidRPr="00813ABF">
        <w:t xml:space="preserve"> </w:t>
      </w:r>
      <w:r>
        <w:t>принцип школы</w:t>
      </w:r>
      <w:r w:rsidRPr="00813ABF">
        <w:t xml:space="preserve"> </w:t>
      </w:r>
      <w:r>
        <w:t>для</w:t>
      </w:r>
      <w:r w:rsidRPr="00813ABF">
        <w:t xml:space="preserve"> </w:t>
      </w:r>
      <w:r>
        <w:t>всех</w:t>
      </w:r>
      <w:r w:rsidRPr="00813ABF">
        <w:t xml:space="preserve">: </w:t>
      </w:r>
      <w:r>
        <w:t>это место для всех</w:t>
      </w:r>
      <w:r w:rsidRPr="00813ABF">
        <w:t xml:space="preserve"> </w:t>
      </w:r>
      <w:r>
        <w:t>людей</w:t>
      </w:r>
      <w:r w:rsidRPr="00813ABF">
        <w:t xml:space="preserve">, </w:t>
      </w:r>
      <w:r>
        <w:t>независимо</w:t>
      </w:r>
      <w:r w:rsidRPr="00813ABF">
        <w:t xml:space="preserve"> </w:t>
      </w:r>
      <w:r>
        <w:t>от</w:t>
      </w:r>
      <w:r w:rsidRPr="00813ABF">
        <w:t xml:space="preserve"> </w:t>
      </w:r>
      <w:r>
        <w:t>пола</w:t>
      </w:r>
      <w:r w:rsidRPr="00813ABF">
        <w:t xml:space="preserve"> </w:t>
      </w:r>
      <w:r>
        <w:t>или</w:t>
      </w:r>
      <w:r w:rsidRPr="00813ABF">
        <w:t xml:space="preserve"> </w:t>
      </w:r>
      <w:r>
        <w:t>религиозного</w:t>
      </w:r>
      <w:r w:rsidRPr="00813ABF">
        <w:t xml:space="preserve"> </w:t>
      </w:r>
      <w:r>
        <w:t>или</w:t>
      </w:r>
      <w:r w:rsidRPr="00813ABF">
        <w:t xml:space="preserve"> </w:t>
      </w:r>
      <w:r>
        <w:t>этнического</w:t>
      </w:r>
      <w:r w:rsidRPr="00813ABF">
        <w:t xml:space="preserve"> </w:t>
      </w:r>
      <w:r>
        <w:t>происхождения, где они встречаются и учатся пониманию, уважению и умению общаться друг с другом</w:t>
      </w:r>
      <w:r w:rsidR="009322FD">
        <w:t xml:space="preserve">.  </w:t>
      </w:r>
      <w:r>
        <w:t>Именно</w:t>
      </w:r>
      <w:r w:rsidRPr="00A03634">
        <w:t xml:space="preserve"> </w:t>
      </w:r>
      <w:r>
        <w:t>в</w:t>
      </w:r>
      <w:r w:rsidRPr="00A03634">
        <w:t xml:space="preserve"> </w:t>
      </w:r>
      <w:r>
        <w:t>этом</w:t>
      </w:r>
      <w:r w:rsidRPr="00A03634">
        <w:t xml:space="preserve"> </w:t>
      </w:r>
      <w:r>
        <w:t>контексте</w:t>
      </w:r>
      <w:r w:rsidRPr="00A03634">
        <w:t xml:space="preserve"> </w:t>
      </w:r>
      <w:r>
        <w:t>с 1 июля 1997 года в</w:t>
      </w:r>
      <w:r w:rsidRPr="00A03634">
        <w:t xml:space="preserve"> </w:t>
      </w:r>
      <w:r>
        <w:t>качестве</w:t>
      </w:r>
      <w:r w:rsidRPr="00A03634">
        <w:t xml:space="preserve"> </w:t>
      </w:r>
      <w:r>
        <w:t>обязательного</w:t>
      </w:r>
      <w:r w:rsidRPr="00A03634">
        <w:t xml:space="preserve"> </w:t>
      </w:r>
      <w:r>
        <w:t>предмета</w:t>
      </w:r>
      <w:r w:rsidRPr="00A03634">
        <w:t xml:space="preserve"> </w:t>
      </w:r>
      <w:r>
        <w:t>в</w:t>
      </w:r>
      <w:r w:rsidRPr="001B1010">
        <w:t xml:space="preserve"> </w:t>
      </w:r>
      <w:r>
        <w:t>начальной</w:t>
      </w:r>
      <w:r w:rsidRPr="001B1010">
        <w:t xml:space="preserve"> </w:t>
      </w:r>
      <w:r>
        <w:t>и</w:t>
      </w:r>
      <w:r w:rsidRPr="001B1010">
        <w:t xml:space="preserve"> </w:t>
      </w:r>
      <w:r>
        <w:t>на</w:t>
      </w:r>
      <w:r w:rsidRPr="001B1010">
        <w:t xml:space="preserve"> </w:t>
      </w:r>
      <w:r>
        <w:t>первой</w:t>
      </w:r>
      <w:r w:rsidRPr="001B1010">
        <w:t xml:space="preserve"> </w:t>
      </w:r>
      <w:r>
        <w:t>стадии</w:t>
      </w:r>
      <w:r w:rsidRPr="001B1010">
        <w:t xml:space="preserve"> </w:t>
      </w:r>
      <w:r>
        <w:t>средней</w:t>
      </w:r>
      <w:r w:rsidRPr="001B1010">
        <w:t xml:space="preserve"> </w:t>
      </w:r>
      <w:r>
        <w:t>школы</w:t>
      </w:r>
      <w:r w:rsidRPr="00A03634">
        <w:t xml:space="preserve"> </w:t>
      </w:r>
      <w:r>
        <w:t>было</w:t>
      </w:r>
      <w:r w:rsidRPr="00A03634">
        <w:t xml:space="preserve"> </w:t>
      </w:r>
      <w:r>
        <w:t>введены основы</w:t>
      </w:r>
      <w:r w:rsidRPr="00A03634">
        <w:t xml:space="preserve"> </w:t>
      </w:r>
      <w:r>
        <w:t>христианства</w:t>
      </w:r>
      <w:r w:rsidRPr="00A03634">
        <w:t xml:space="preserve"> </w:t>
      </w:r>
      <w:r>
        <w:t>и</w:t>
      </w:r>
      <w:r w:rsidRPr="00A03634">
        <w:t xml:space="preserve"> </w:t>
      </w:r>
      <w:r>
        <w:t>религиозное</w:t>
      </w:r>
      <w:r w:rsidRPr="00A03634">
        <w:t xml:space="preserve"> </w:t>
      </w:r>
      <w:r>
        <w:t>воспитание</w:t>
      </w:r>
      <w:r w:rsidR="009322FD">
        <w:t xml:space="preserve">.  </w:t>
      </w:r>
      <w:r>
        <w:t>Существует</w:t>
      </w:r>
      <w:r w:rsidRPr="001C661E">
        <w:t xml:space="preserve"> </w:t>
      </w:r>
      <w:r>
        <w:t>установленное</w:t>
      </w:r>
      <w:r w:rsidRPr="001C661E">
        <w:t xml:space="preserve"> </w:t>
      </w:r>
      <w:r>
        <w:t>законом</w:t>
      </w:r>
      <w:r w:rsidRPr="001C661E">
        <w:t xml:space="preserve"> </w:t>
      </w:r>
      <w:r>
        <w:t>право</w:t>
      </w:r>
      <w:r w:rsidRPr="001C661E">
        <w:t xml:space="preserve"> </w:t>
      </w:r>
      <w:r>
        <w:t>на</w:t>
      </w:r>
      <w:r w:rsidRPr="001C661E">
        <w:t xml:space="preserve"> </w:t>
      </w:r>
      <w:r>
        <w:t>освобождение от изучения отдельных частей этого курса</w:t>
      </w:r>
      <w:r w:rsidR="009322FD">
        <w:t xml:space="preserve">.  </w:t>
      </w:r>
      <w:r>
        <w:t>В</w:t>
      </w:r>
      <w:r w:rsidRPr="001C661E">
        <w:t xml:space="preserve"> </w:t>
      </w:r>
      <w:r>
        <w:t>Законе</w:t>
      </w:r>
      <w:r w:rsidRPr="001C661E">
        <w:t xml:space="preserve"> </w:t>
      </w:r>
      <w:r>
        <w:t>об</w:t>
      </w:r>
      <w:r w:rsidRPr="001C661E">
        <w:t xml:space="preserve"> </w:t>
      </w:r>
      <w:r>
        <w:t>образовании</w:t>
      </w:r>
      <w:r w:rsidRPr="001C661E">
        <w:t xml:space="preserve"> </w:t>
      </w:r>
      <w:r>
        <w:t>говорится, что по письменному заявлению от родителей ученики</w:t>
      </w:r>
      <w:r w:rsidRPr="001C661E">
        <w:t xml:space="preserve"> </w:t>
      </w:r>
      <w:r>
        <w:t>освобождаются</w:t>
      </w:r>
      <w:r w:rsidRPr="001C661E">
        <w:t xml:space="preserve"> </w:t>
      </w:r>
      <w:r>
        <w:t>от</w:t>
      </w:r>
      <w:r w:rsidRPr="001C661E">
        <w:t xml:space="preserve"> </w:t>
      </w:r>
      <w:r>
        <w:t>изучения</w:t>
      </w:r>
      <w:r w:rsidRPr="001C661E">
        <w:t xml:space="preserve"> </w:t>
      </w:r>
      <w:r>
        <w:t>той части курса, которую они за счет своей собственной религии или житейской философии</w:t>
      </w:r>
      <w:r w:rsidRPr="001C661E">
        <w:t xml:space="preserve"> </w:t>
      </w:r>
      <w:r>
        <w:t>воспринимают как практику чуждой религии или принадлежность к чуждой философии</w:t>
      </w:r>
      <w:r w:rsidR="009322FD">
        <w:t xml:space="preserve">.  </w:t>
      </w:r>
      <w:r>
        <w:t>Ученики</w:t>
      </w:r>
      <w:r w:rsidRPr="001C661E">
        <w:t xml:space="preserve">, </w:t>
      </w:r>
      <w:r>
        <w:t>достигшие</w:t>
      </w:r>
      <w:r w:rsidRPr="001C661E">
        <w:t xml:space="preserve"> 15 </w:t>
      </w:r>
      <w:r>
        <w:t>лет</w:t>
      </w:r>
      <w:r w:rsidRPr="001C661E">
        <w:t xml:space="preserve">, </w:t>
      </w:r>
      <w:r>
        <w:t>могут</w:t>
      </w:r>
      <w:r w:rsidRPr="001C661E">
        <w:t xml:space="preserve"> </w:t>
      </w:r>
      <w:r>
        <w:t>подавать</w:t>
      </w:r>
      <w:r w:rsidRPr="001C661E">
        <w:t xml:space="preserve"> </w:t>
      </w:r>
      <w:r>
        <w:t>письменное</w:t>
      </w:r>
      <w:r w:rsidRPr="001C661E">
        <w:t xml:space="preserve"> </w:t>
      </w:r>
      <w:r>
        <w:t>заявление</w:t>
      </w:r>
      <w:r w:rsidRPr="001C661E">
        <w:t xml:space="preserve"> </w:t>
      </w:r>
      <w:r>
        <w:t>об освобождении от своего имени</w:t>
      </w:r>
      <w:r w:rsidR="009322FD">
        <w:t xml:space="preserve">.  </w:t>
      </w:r>
      <w:r>
        <w:t>Освобождение</w:t>
      </w:r>
      <w:r w:rsidRPr="003C36C1">
        <w:t xml:space="preserve"> </w:t>
      </w:r>
      <w:r>
        <w:t>распространяется</w:t>
      </w:r>
      <w:r w:rsidRPr="003C36C1">
        <w:t xml:space="preserve"> </w:t>
      </w:r>
      <w:r>
        <w:t>на</w:t>
      </w:r>
      <w:r w:rsidRPr="003C36C1">
        <w:t xml:space="preserve"> </w:t>
      </w:r>
      <w:r>
        <w:t>такую</w:t>
      </w:r>
      <w:r w:rsidRPr="003C36C1">
        <w:t xml:space="preserve"> </w:t>
      </w:r>
      <w:r>
        <w:t>религиозную</w:t>
      </w:r>
      <w:r w:rsidRPr="003C36C1">
        <w:t xml:space="preserve"> </w:t>
      </w:r>
      <w:r>
        <w:t>деятельность</w:t>
      </w:r>
      <w:r w:rsidRPr="003C36C1">
        <w:t xml:space="preserve">, </w:t>
      </w:r>
      <w:r>
        <w:t>как</w:t>
      </w:r>
      <w:r w:rsidRPr="003C36C1">
        <w:t xml:space="preserve"> </w:t>
      </w:r>
      <w:r>
        <w:t>вероисповедание, молитвы, заучивание религиозных текстов, участие в религиозном песнопении, служебных проповедях и т.д</w:t>
      </w:r>
      <w:r w:rsidR="009322FD">
        <w:t xml:space="preserve">.  </w:t>
      </w:r>
      <w:r>
        <w:t>и в стенах</w:t>
      </w:r>
      <w:r w:rsidRPr="003C36C1">
        <w:t xml:space="preserve"> </w:t>
      </w:r>
      <w:r>
        <w:t>школы, и</w:t>
      </w:r>
      <w:r w:rsidRPr="003C36C1">
        <w:t xml:space="preserve"> </w:t>
      </w:r>
      <w:r>
        <w:t>за ее пределами</w:t>
      </w:r>
      <w:r w:rsidR="009322FD">
        <w:t xml:space="preserve">.  </w:t>
      </w:r>
      <w:r>
        <w:t>В</w:t>
      </w:r>
      <w:r w:rsidRPr="001C661E">
        <w:t xml:space="preserve"> </w:t>
      </w:r>
      <w:r>
        <w:t>Законе</w:t>
      </w:r>
      <w:r w:rsidRPr="001C661E">
        <w:t xml:space="preserve"> </w:t>
      </w:r>
      <w:r>
        <w:t>об</w:t>
      </w:r>
      <w:r w:rsidRPr="001C661E">
        <w:t xml:space="preserve"> </w:t>
      </w:r>
      <w:r>
        <w:t>образовании</w:t>
      </w:r>
      <w:r w:rsidRPr="001C661E">
        <w:t xml:space="preserve"> </w:t>
      </w:r>
      <w:r>
        <w:t>говорится, что преподавание предмета не должно включать в себя чтение проповедей, и</w:t>
      </w:r>
      <w:r w:rsidR="00E85E17">
        <w:t> </w:t>
      </w:r>
      <w:r>
        <w:t>в</w:t>
      </w:r>
      <w:r w:rsidR="00E85E17">
        <w:t> </w:t>
      </w:r>
      <w:r>
        <w:t>соответствующих подготовительных материалах четко определено, что право на освобождение необходимо использовать в соответствии с международными обязательствами Норвегии.</w:t>
      </w:r>
    </w:p>
    <w:p w:rsidR="00074E33" w:rsidRPr="003C36C1" w:rsidRDefault="00074E33" w:rsidP="00117545"/>
    <w:p w:rsidR="00074E33" w:rsidRPr="00C11380" w:rsidRDefault="00074E33" w:rsidP="00117545">
      <w:r>
        <w:t>26.</w:t>
      </w:r>
      <w:r>
        <w:tab/>
        <w:t>Введение нового предмета вызвало некоторую критику</w:t>
      </w:r>
      <w:r w:rsidR="009322FD">
        <w:t xml:space="preserve">.  </w:t>
      </w:r>
      <w:r>
        <w:t>Норвежская</w:t>
      </w:r>
      <w:r w:rsidRPr="00C728C2">
        <w:t xml:space="preserve"> </w:t>
      </w:r>
      <w:r>
        <w:t>гуманитарная</w:t>
      </w:r>
      <w:r w:rsidRPr="00C728C2">
        <w:t xml:space="preserve"> </w:t>
      </w:r>
      <w:r>
        <w:t>ассоциация</w:t>
      </w:r>
      <w:r w:rsidRPr="00C728C2">
        <w:t xml:space="preserve"> </w:t>
      </w:r>
      <w:r>
        <w:t>и</w:t>
      </w:r>
      <w:r w:rsidRPr="00C728C2">
        <w:t xml:space="preserve"> </w:t>
      </w:r>
      <w:r>
        <w:t>Исламский</w:t>
      </w:r>
      <w:r w:rsidRPr="00C728C2">
        <w:t xml:space="preserve"> </w:t>
      </w:r>
      <w:r>
        <w:t>совет</w:t>
      </w:r>
      <w:r w:rsidRPr="00C728C2">
        <w:t xml:space="preserve"> </w:t>
      </w:r>
      <w:r>
        <w:t>возбудили дело против Министерства образования, требуя полного освобождения от предмета</w:t>
      </w:r>
      <w:r w:rsidR="009322FD">
        <w:t xml:space="preserve">.  </w:t>
      </w:r>
      <w:r>
        <w:t>Гуманитарная ассоциация проиграла дело и подала на апелляцию, а дело, возбужденное Исламским советом, будет слушаться в скором времени</w:t>
      </w:r>
      <w:r w:rsidR="009322FD">
        <w:t xml:space="preserve">.  </w:t>
      </w:r>
      <w:r>
        <w:t>Национальное</w:t>
      </w:r>
      <w:r w:rsidRPr="00C728C2">
        <w:t xml:space="preserve"> </w:t>
      </w:r>
      <w:r>
        <w:t>управление</w:t>
      </w:r>
      <w:r w:rsidRPr="00C728C2">
        <w:t xml:space="preserve"> </w:t>
      </w:r>
      <w:r>
        <w:t>образования</w:t>
      </w:r>
      <w:r w:rsidRPr="00C728C2">
        <w:t xml:space="preserve"> </w:t>
      </w:r>
      <w:r>
        <w:t>отвечает</w:t>
      </w:r>
      <w:r w:rsidRPr="00C728C2">
        <w:t xml:space="preserve"> </w:t>
      </w:r>
      <w:r>
        <w:t>за</w:t>
      </w:r>
      <w:r w:rsidRPr="00C728C2">
        <w:t xml:space="preserve"> </w:t>
      </w:r>
      <w:r>
        <w:t>регулярный</w:t>
      </w:r>
      <w:r w:rsidRPr="00C728C2">
        <w:t xml:space="preserve"> </w:t>
      </w:r>
      <w:r>
        <w:t>контроль над тем</w:t>
      </w:r>
      <w:r w:rsidRPr="00C728C2">
        <w:t xml:space="preserve">, </w:t>
      </w:r>
      <w:r>
        <w:t>как</w:t>
      </w:r>
      <w:r w:rsidRPr="00C728C2">
        <w:t xml:space="preserve"> </w:t>
      </w:r>
      <w:r>
        <w:t>осуществляется</w:t>
      </w:r>
      <w:r w:rsidRPr="00C728C2">
        <w:t xml:space="preserve"> </w:t>
      </w:r>
      <w:r>
        <w:t>право</w:t>
      </w:r>
      <w:r w:rsidRPr="00C728C2">
        <w:t xml:space="preserve"> </w:t>
      </w:r>
      <w:r>
        <w:t>на</w:t>
      </w:r>
      <w:r w:rsidRPr="00C728C2">
        <w:t xml:space="preserve"> </w:t>
      </w:r>
      <w:r>
        <w:t>освобождение</w:t>
      </w:r>
      <w:r w:rsidRPr="00C728C2">
        <w:t xml:space="preserve">, </w:t>
      </w:r>
      <w:r>
        <w:t>и</w:t>
      </w:r>
      <w:r w:rsidRPr="00C728C2">
        <w:t xml:space="preserve"> </w:t>
      </w:r>
      <w:r>
        <w:t>ежегодные представляет соответствующие доклады об этом</w:t>
      </w:r>
      <w:r w:rsidR="009322FD">
        <w:t xml:space="preserve">.  </w:t>
      </w:r>
      <w:r>
        <w:t>Самый</w:t>
      </w:r>
      <w:r w:rsidRPr="00C11380">
        <w:t xml:space="preserve"> </w:t>
      </w:r>
      <w:r>
        <w:t>последний</w:t>
      </w:r>
      <w:r w:rsidRPr="00C11380">
        <w:t xml:space="preserve"> </w:t>
      </w:r>
      <w:r>
        <w:t>доклад</w:t>
      </w:r>
      <w:r w:rsidRPr="00C11380">
        <w:t xml:space="preserve"> </w:t>
      </w:r>
      <w:r>
        <w:t>оставляет</w:t>
      </w:r>
      <w:r w:rsidRPr="00C11380">
        <w:t xml:space="preserve"> </w:t>
      </w:r>
      <w:r>
        <w:t>общее</w:t>
      </w:r>
      <w:r w:rsidRPr="00C11380">
        <w:t xml:space="preserve"> </w:t>
      </w:r>
      <w:r>
        <w:t>впечатление</w:t>
      </w:r>
      <w:r w:rsidRPr="00C11380">
        <w:t xml:space="preserve">, </w:t>
      </w:r>
      <w:r>
        <w:t>что</w:t>
      </w:r>
      <w:r w:rsidRPr="00C11380">
        <w:t xml:space="preserve"> </w:t>
      </w:r>
      <w:r>
        <w:t>преподавание</w:t>
      </w:r>
      <w:r w:rsidRPr="00C11380">
        <w:t xml:space="preserve"> </w:t>
      </w:r>
      <w:r>
        <w:t>предмета</w:t>
      </w:r>
      <w:r w:rsidRPr="00C11380">
        <w:t xml:space="preserve"> </w:t>
      </w:r>
      <w:r>
        <w:t>и</w:t>
      </w:r>
      <w:r w:rsidRPr="00C11380">
        <w:t xml:space="preserve">, </w:t>
      </w:r>
      <w:r>
        <w:t>соответственно</w:t>
      </w:r>
      <w:r w:rsidRPr="00C11380">
        <w:t xml:space="preserve">, </w:t>
      </w:r>
      <w:r>
        <w:t>использование права на частичное от него освобождение проходят удовлетворительно</w:t>
      </w:r>
      <w:r w:rsidR="009322FD">
        <w:t xml:space="preserve">.  </w:t>
      </w:r>
      <w:r>
        <w:t>Родителям</w:t>
      </w:r>
      <w:r w:rsidRPr="00C11380">
        <w:t xml:space="preserve"> </w:t>
      </w:r>
      <w:r>
        <w:t>предоставляется</w:t>
      </w:r>
      <w:r w:rsidRPr="00C11380">
        <w:t xml:space="preserve"> </w:t>
      </w:r>
      <w:r>
        <w:t>соответствующая</w:t>
      </w:r>
      <w:r w:rsidRPr="00C11380">
        <w:t xml:space="preserve"> </w:t>
      </w:r>
      <w:r>
        <w:t>информация</w:t>
      </w:r>
      <w:r w:rsidRPr="00C11380">
        <w:t xml:space="preserve"> </w:t>
      </w:r>
      <w:r>
        <w:t>о</w:t>
      </w:r>
      <w:r w:rsidRPr="00C11380">
        <w:t xml:space="preserve"> </w:t>
      </w:r>
      <w:r>
        <w:t>содержании</w:t>
      </w:r>
      <w:r w:rsidRPr="00C11380">
        <w:t xml:space="preserve"> </w:t>
      </w:r>
      <w:r>
        <w:t>курса и</w:t>
      </w:r>
      <w:r w:rsidRPr="00C11380">
        <w:t xml:space="preserve"> </w:t>
      </w:r>
      <w:r>
        <w:t>методике преподавания</w:t>
      </w:r>
      <w:r w:rsidR="009322FD">
        <w:t xml:space="preserve">.  </w:t>
      </w:r>
      <w:r>
        <w:t>С</w:t>
      </w:r>
      <w:r w:rsidRPr="00C11380">
        <w:t xml:space="preserve"> 1997 </w:t>
      </w:r>
      <w:r>
        <w:t>года</w:t>
      </w:r>
      <w:r w:rsidRPr="00C11380">
        <w:t xml:space="preserve"> </w:t>
      </w:r>
      <w:r>
        <w:t>число</w:t>
      </w:r>
      <w:r w:rsidRPr="00C11380">
        <w:t xml:space="preserve"> </w:t>
      </w:r>
      <w:r>
        <w:t>апелляций</w:t>
      </w:r>
      <w:r w:rsidRPr="00C11380">
        <w:t xml:space="preserve"> </w:t>
      </w:r>
      <w:r>
        <w:t>на</w:t>
      </w:r>
      <w:r w:rsidRPr="00C11380">
        <w:t xml:space="preserve"> </w:t>
      </w:r>
      <w:r>
        <w:t>решения</w:t>
      </w:r>
      <w:r w:rsidRPr="00C11380">
        <w:t xml:space="preserve"> </w:t>
      </w:r>
      <w:r>
        <w:t>об</w:t>
      </w:r>
      <w:r w:rsidRPr="00C11380">
        <w:t xml:space="preserve"> </w:t>
      </w:r>
      <w:r>
        <w:t>отказе</w:t>
      </w:r>
      <w:r w:rsidRPr="00C11380">
        <w:t xml:space="preserve"> </w:t>
      </w:r>
      <w:r>
        <w:t>в полном</w:t>
      </w:r>
      <w:r w:rsidRPr="00C11380">
        <w:t xml:space="preserve"> </w:t>
      </w:r>
      <w:r>
        <w:t>освобождении значительно снизилось</w:t>
      </w:r>
      <w:r w:rsidR="009322FD">
        <w:t xml:space="preserve">.  </w:t>
      </w:r>
      <w:r>
        <w:t>Парламент</w:t>
      </w:r>
      <w:r w:rsidRPr="00C11380">
        <w:t xml:space="preserve"> </w:t>
      </w:r>
      <w:r>
        <w:t>обратился</w:t>
      </w:r>
      <w:r w:rsidRPr="00C11380">
        <w:t xml:space="preserve"> </w:t>
      </w:r>
      <w:r>
        <w:t>с</w:t>
      </w:r>
      <w:r w:rsidRPr="00C11380">
        <w:t xml:space="preserve"> </w:t>
      </w:r>
      <w:r>
        <w:t>просьбой</w:t>
      </w:r>
      <w:r w:rsidRPr="00C11380">
        <w:t xml:space="preserve"> </w:t>
      </w:r>
      <w:r>
        <w:t>проанализировать этот вопрос по истечении трехлетнего периода; к осени 2000 года проведение такого анализа должно быть завершено Нрвежским исследовательским советом.</w:t>
      </w:r>
    </w:p>
    <w:p w:rsidR="00074E33" w:rsidRPr="00C11380" w:rsidRDefault="00074E33" w:rsidP="00040C3E">
      <w:pPr>
        <w:spacing w:line="240" w:lineRule="auto"/>
      </w:pPr>
    </w:p>
    <w:p w:rsidR="00074E33" w:rsidRPr="00D82712" w:rsidRDefault="00074E33" w:rsidP="00117545">
      <w:r w:rsidRPr="00556E5D">
        <w:t>27.</w:t>
      </w:r>
      <w:r w:rsidRPr="00556E5D">
        <w:tab/>
      </w:r>
      <w:r w:rsidRPr="00556E5D">
        <w:rPr>
          <w:u w:val="single"/>
        </w:rPr>
        <w:t>Г-жа ИНДРЕБЕРГ</w:t>
      </w:r>
      <w:r w:rsidRPr="00556E5D">
        <w:t xml:space="preserve"> (</w:t>
      </w:r>
      <w:r>
        <w:t>Норвегия</w:t>
      </w:r>
      <w:r w:rsidRPr="00556E5D">
        <w:t xml:space="preserve">), </w:t>
      </w:r>
      <w:r>
        <w:t>отвечая</w:t>
      </w:r>
      <w:r w:rsidRPr="00556E5D">
        <w:t xml:space="preserve"> </w:t>
      </w:r>
      <w:r>
        <w:t>на</w:t>
      </w:r>
      <w:r w:rsidRPr="00556E5D">
        <w:t xml:space="preserve"> </w:t>
      </w:r>
      <w:r>
        <w:t>вопрос</w:t>
      </w:r>
      <w:r w:rsidRPr="00556E5D">
        <w:t xml:space="preserve"> 13, </w:t>
      </w:r>
      <w:r>
        <w:t>говорит</w:t>
      </w:r>
      <w:r w:rsidRPr="00556E5D">
        <w:t xml:space="preserve">, </w:t>
      </w:r>
      <w:r>
        <w:t>что</w:t>
      </w:r>
      <w:r w:rsidRPr="00556E5D">
        <w:t xml:space="preserve"> </w:t>
      </w:r>
      <w:r>
        <w:t>Комиссия</w:t>
      </w:r>
      <w:r w:rsidRPr="00556E5D">
        <w:t xml:space="preserve"> </w:t>
      </w:r>
      <w:r>
        <w:t>по</w:t>
      </w:r>
      <w:r w:rsidRPr="00556E5D">
        <w:t xml:space="preserve"> </w:t>
      </w:r>
      <w:r>
        <w:t>свободе</w:t>
      </w:r>
      <w:r w:rsidRPr="00556E5D">
        <w:t xml:space="preserve"> </w:t>
      </w:r>
      <w:r>
        <w:t>выражения мнений</w:t>
      </w:r>
      <w:r w:rsidRPr="00556E5D">
        <w:t xml:space="preserve"> </w:t>
      </w:r>
      <w:r>
        <w:t>недавно</w:t>
      </w:r>
      <w:r w:rsidRPr="00556E5D">
        <w:t xml:space="preserve"> </w:t>
      </w:r>
      <w:r>
        <w:t>представила</w:t>
      </w:r>
      <w:r w:rsidRPr="00556E5D">
        <w:t xml:space="preserve"> </w:t>
      </w:r>
      <w:r>
        <w:t>доклад</w:t>
      </w:r>
      <w:r w:rsidRPr="00556E5D">
        <w:t xml:space="preserve">, </w:t>
      </w:r>
      <w:r>
        <w:t>в</w:t>
      </w:r>
      <w:r w:rsidRPr="00556E5D">
        <w:t xml:space="preserve"> </w:t>
      </w:r>
      <w:r>
        <w:t>котором</w:t>
      </w:r>
      <w:r w:rsidRPr="00556E5D">
        <w:t xml:space="preserve"> </w:t>
      </w:r>
      <w:r>
        <w:t>предлагает</w:t>
      </w:r>
      <w:r w:rsidRPr="00556E5D">
        <w:t xml:space="preserve"> </w:t>
      </w:r>
      <w:r>
        <w:t>внести</w:t>
      </w:r>
      <w:r w:rsidRPr="00556E5D">
        <w:t xml:space="preserve"> </w:t>
      </w:r>
      <w:r>
        <w:t>изменения в</w:t>
      </w:r>
      <w:r w:rsidRPr="00556E5D">
        <w:t xml:space="preserve"> </w:t>
      </w:r>
      <w:r>
        <w:t>статью</w:t>
      </w:r>
      <w:r w:rsidRPr="00556E5D">
        <w:t xml:space="preserve"> </w:t>
      </w:r>
      <w:r w:rsidRPr="00F26E8B">
        <w:t xml:space="preserve">100 </w:t>
      </w:r>
      <w:r>
        <w:t>Конституции для того, чтобы предоставить</w:t>
      </w:r>
      <w:r w:rsidRPr="00F26E8B">
        <w:t xml:space="preserve"> </w:t>
      </w:r>
      <w:r>
        <w:t>большую защиту</w:t>
      </w:r>
      <w:r w:rsidRPr="00F26E8B">
        <w:t xml:space="preserve"> </w:t>
      </w:r>
      <w:r>
        <w:t>свободы</w:t>
      </w:r>
      <w:r w:rsidRPr="00F26E8B">
        <w:t xml:space="preserve"> </w:t>
      </w:r>
      <w:r>
        <w:t>мнений</w:t>
      </w:r>
      <w:r w:rsidR="009322FD">
        <w:t xml:space="preserve">.  </w:t>
      </w:r>
      <w:r>
        <w:t>Любое</w:t>
      </w:r>
      <w:r w:rsidRPr="006668F0">
        <w:t xml:space="preserve"> </w:t>
      </w:r>
      <w:r>
        <w:t>воспрепятствование осуществлению</w:t>
      </w:r>
      <w:r w:rsidRPr="006668F0">
        <w:t xml:space="preserve"> </w:t>
      </w:r>
      <w:r>
        <w:t>свободе</w:t>
      </w:r>
      <w:r w:rsidRPr="006668F0">
        <w:t xml:space="preserve"> </w:t>
      </w:r>
      <w:r>
        <w:t>слова</w:t>
      </w:r>
      <w:r w:rsidRPr="006668F0">
        <w:t xml:space="preserve"> </w:t>
      </w:r>
      <w:r>
        <w:t>должно</w:t>
      </w:r>
      <w:r w:rsidRPr="006668F0">
        <w:t xml:space="preserve"> </w:t>
      </w:r>
      <w:r>
        <w:t>быть</w:t>
      </w:r>
      <w:r w:rsidRPr="006668F0">
        <w:t xml:space="preserve"> </w:t>
      </w:r>
      <w:r>
        <w:t>иметь под собой веские основания для отказа в этом праве</w:t>
      </w:r>
      <w:r w:rsidRPr="006668F0">
        <w:t xml:space="preserve">, </w:t>
      </w:r>
      <w:r>
        <w:t>необходимость в предоставлении которого объясняется</w:t>
      </w:r>
      <w:r w:rsidRPr="006668F0">
        <w:t xml:space="preserve"> </w:t>
      </w:r>
      <w:r>
        <w:t>поиском</w:t>
      </w:r>
      <w:r w:rsidRPr="006668F0">
        <w:t xml:space="preserve"> </w:t>
      </w:r>
      <w:r>
        <w:t>истины</w:t>
      </w:r>
      <w:r w:rsidRPr="006668F0">
        <w:t xml:space="preserve">, </w:t>
      </w:r>
      <w:r>
        <w:t>содействием</w:t>
      </w:r>
      <w:r w:rsidRPr="006668F0">
        <w:t xml:space="preserve"> </w:t>
      </w:r>
      <w:r>
        <w:t>демократии</w:t>
      </w:r>
      <w:r w:rsidRPr="006668F0">
        <w:t xml:space="preserve"> </w:t>
      </w:r>
      <w:r>
        <w:t>и</w:t>
      </w:r>
      <w:r w:rsidRPr="006668F0">
        <w:t xml:space="preserve"> </w:t>
      </w:r>
      <w:r>
        <w:t>свободой</w:t>
      </w:r>
      <w:r w:rsidRPr="006668F0">
        <w:t xml:space="preserve"> </w:t>
      </w:r>
      <w:r>
        <w:t>отдельного</w:t>
      </w:r>
      <w:r w:rsidRPr="006668F0">
        <w:t xml:space="preserve"> </w:t>
      </w:r>
      <w:r>
        <w:t>лица</w:t>
      </w:r>
      <w:r w:rsidRPr="006668F0">
        <w:t xml:space="preserve"> </w:t>
      </w:r>
      <w:r>
        <w:t>на</w:t>
      </w:r>
      <w:r w:rsidRPr="006668F0">
        <w:t xml:space="preserve"> </w:t>
      </w:r>
      <w:r>
        <w:t>выражение</w:t>
      </w:r>
      <w:r w:rsidRPr="006668F0">
        <w:t xml:space="preserve"> </w:t>
      </w:r>
      <w:r>
        <w:t>собственного</w:t>
      </w:r>
      <w:r w:rsidRPr="006668F0">
        <w:t xml:space="preserve"> </w:t>
      </w:r>
      <w:r>
        <w:t>мнения</w:t>
      </w:r>
      <w:r w:rsidR="009322FD">
        <w:t xml:space="preserve">.  </w:t>
      </w:r>
      <w:r>
        <w:t>Комиссия</w:t>
      </w:r>
      <w:r w:rsidRPr="00D82712">
        <w:t xml:space="preserve"> </w:t>
      </w:r>
      <w:r>
        <w:t>предлагает не считать</w:t>
      </w:r>
      <w:r w:rsidRPr="00D82712">
        <w:t xml:space="preserve"> </w:t>
      </w:r>
      <w:r>
        <w:t>человека виновным в распространении</w:t>
      </w:r>
      <w:r w:rsidRPr="00D82712">
        <w:t xml:space="preserve"> </w:t>
      </w:r>
      <w:r>
        <w:t>ложных</w:t>
      </w:r>
      <w:r w:rsidRPr="00D82712">
        <w:t xml:space="preserve"> </w:t>
      </w:r>
      <w:r>
        <w:t>сведений</w:t>
      </w:r>
      <w:r w:rsidRPr="00D82712">
        <w:t xml:space="preserve">, </w:t>
      </w:r>
      <w:r>
        <w:t>если он</w:t>
      </w:r>
      <w:r w:rsidRPr="00D82712">
        <w:t xml:space="preserve"> </w:t>
      </w:r>
      <w:r>
        <w:t>распространяет соответствующую информацию по</w:t>
      </w:r>
      <w:r w:rsidRPr="00D82712">
        <w:t xml:space="preserve"> </w:t>
      </w:r>
      <w:r>
        <w:t>не</w:t>
      </w:r>
      <w:r w:rsidRPr="00D82712">
        <w:t xml:space="preserve"> </w:t>
      </w:r>
      <w:r>
        <w:t>злому</w:t>
      </w:r>
      <w:r w:rsidRPr="00D82712">
        <w:t xml:space="preserve"> </w:t>
      </w:r>
      <w:r>
        <w:t>умыслу</w:t>
      </w:r>
      <w:r w:rsidR="009322FD">
        <w:t xml:space="preserve">.  </w:t>
      </w:r>
      <w:r>
        <w:t>Комиссия</w:t>
      </w:r>
      <w:r w:rsidRPr="00D82712">
        <w:t xml:space="preserve"> </w:t>
      </w:r>
      <w:r>
        <w:t>также</w:t>
      </w:r>
      <w:r w:rsidRPr="00D82712">
        <w:t xml:space="preserve"> </w:t>
      </w:r>
      <w:r>
        <w:t>инициировало</w:t>
      </w:r>
      <w:r w:rsidRPr="00D82712">
        <w:t xml:space="preserve"> </w:t>
      </w:r>
      <w:r>
        <w:t>и</w:t>
      </w:r>
      <w:r w:rsidRPr="00D82712">
        <w:t xml:space="preserve"> </w:t>
      </w:r>
      <w:r>
        <w:t>финансировала</w:t>
      </w:r>
      <w:r w:rsidRPr="00D82712">
        <w:t xml:space="preserve"> </w:t>
      </w:r>
      <w:r>
        <w:t>дополнительное исследование по международным обязательствам Норвегии в отношении свободы выражения мнения.</w:t>
      </w:r>
    </w:p>
    <w:p w:rsidR="00074E33" w:rsidRPr="00D82712" w:rsidRDefault="00074E33" w:rsidP="00040C3E">
      <w:pPr>
        <w:spacing w:line="240" w:lineRule="auto"/>
      </w:pPr>
    </w:p>
    <w:p w:rsidR="00074E33" w:rsidRPr="00A3410E" w:rsidRDefault="00074E33" w:rsidP="00117545">
      <w:r w:rsidRPr="00A3410E">
        <w:t>28.</w:t>
      </w:r>
      <w:r w:rsidRPr="00A3410E">
        <w:tab/>
      </w:r>
      <w:r>
        <w:t>В</w:t>
      </w:r>
      <w:r w:rsidRPr="00A3410E">
        <w:t xml:space="preserve"> </w:t>
      </w:r>
      <w:r>
        <w:t>мае</w:t>
      </w:r>
      <w:r w:rsidRPr="00A3410E">
        <w:t xml:space="preserve"> 1999 </w:t>
      </w:r>
      <w:r>
        <w:t>года</w:t>
      </w:r>
      <w:r w:rsidRPr="00A3410E">
        <w:t xml:space="preserve"> </w:t>
      </w:r>
      <w:r>
        <w:t>Европейский</w:t>
      </w:r>
      <w:r w:rsidRPr="00A3410E">
        <w:t xml:space="preserve"> </w:t>
      </w:r>
      <w:r>
        <w:t>суд</w:t>
      </w:r>
      <w:r w:rsidRPr="00A3410E">
        <w:t xml:space="preserve"> </w:t>
      </w:r>
      <w:r>
        <w:t>по</w:t>
      </w:r>
      <w:r w:rsidRPr="00A3410E">
        <w:t xml:space="preserve"> </w:t>
      </w:r>
      <w:r>
        <w:t>правам</w:t>
      </w:r>
      <w:r w:rsidRPr="00A3410E">
        <w:t xml:space="preserve"> </w:t>
      </w:r>
      <w:r>
        <w:t>человека</w:t>
      </w:r>
      <w:r w:rsidRPr="00A3410E">
        <w:t xml:space="preserve"> </w:t>
      </w:r>
      <w:r>
        <w:t>установил нарушение</w:t>
      </w:r>
      <w:r w:rsidRPr="00A3410E">
        <w:t xml:space="preserve"> </w:t>
      </w:r>
      <w:r>
        <w:t>статьи</w:t>
      </w:r>
      <w:r w:rsidRPr="00A3410E">
        <w:t xml:space="preserve"> 10 </w:t>
      </w:r>
      <w:r>
        <w:t>Европейской</w:t>
      </w:r>
      <w:r w:rsidRPr="00A3410E">
        <w:t xml:space="preserve"> </w:t>
      </w:r>
      <w:r>
        <w:t>конвенции</w:t>
      </w:r>
      <w:r w:rsidRPr="00A3410E">
        <w:t xml:space="preserve"> </w:t>
      </w:r>
      <w:r>
        <w:t>о</w:t>
      </w:r>
      <w:r w:rsidRPr="00A3410E">
        <w:t xml:space="preserve"> </w:t>
      </w:r>
      <w:r>
        <w:t>защите</w:t>
      </w:r>
      <w:r w:rsidRPr="00A3410E">
        <w:t xml:space="preserve"> </w:t>
      </w:r>
      <w:r>
        <w:t>прав</w:t>
      </w:r>
      <w:r w:rsidRPr="00A3410E">
        <w:t xml:space="preserve"> </w:t>
      </w:r>
      <w:r>
        <w:t>человека</w:t>
      </w:r>
      <w:r w:rsidRPr="00A3410E">
        <w:t xml:space="preserve"> </w:t>
      </w:r>
      <w:r>
        <w:t>и</w:t>
      </w:r>
      <w:r w:rsidRPr="00A3410E">
        <w:t xml:space="preserve"> </w:t>
      </w:r>
      <w:r>
        <w:t>основных</w:t>
      </w:r>
      <w:r w:rsidRPr="00A3410E">
        <w:t xml:space="preserve"> </w:t>
      </w:r>
      <w:r>
        <w:t>свобод в деле об обвинении газеты «Бладет Тромсо» и ее редактора в диффамации</w:t>
      </w:r>
      <w:r w:rsidR="009322FD">
        <w:t xml:space="preserve">.  </w:t>
      </w:r>
      <w:r>
        <w:t>В этом деле встал вопрос о</w:t>
      </w:r>
      <w:r w:rsidRPr="00A3410E">
        <w:t xml:space="preserve"> </w:t>
      </w:r>
      <w:r>
        <w:t>том</w:t>
      </w:r>
      <w:r w:rsidRPr="00A3410E">
        <w:t xml:space="preserve">, </w:t>
      </w:r>
      <w:r>
        <w:t>может ли возникнуть</w:t>
      </w:r>
      <w:r w:rsidRPr="00A3410E">
        <w:t xml:space="preserve"> </w:t>
      </w:r>
      <w:r>
        <w:t>необходимость во</w:t>
      </w:r>
      <w:r w:rsidRPr="00A3410E">
        <w:t xml:space="preserve"> </w:t>
      </w:r>
      <w:r>
        <w:t>вмешательстве</w:t>
      </w:r>
      <w:r w:rsidRPr="00A3410E">
        <w:t xml:space="preserve"> </w:t>
      </w:r>
      <w:r>
        <w:t>в</w:t>
      </w:r>
      <w:r w:rsidRPr="00A3410E">
        <w:t xml:space="preserve"> </w:t>
      </w:r>
      <w:r>
        <w:t>свободу</w:t>
      </w:r>
      <w:r w:rsidRPr="00A3410E">
        <w:t xml:space="preserve"> </w:t>
      </w:r>
      <w:r>
        <w:t>слова</w:t>
      </w:r>
      <w:r w:rsidRPr="00A3410E">
        <w:t xml:space="preserve"> </w:t>
      </w:r>
      <w:r>
        <w:t>периодического издания</w:t>
      </w:r>
      <w:r w:rsidRPr="00A3410E">
        <w:t xml:space="preserve"> </w:t>
      </w:r>
      <w:r>
        <w:t>и</w:t>
      </w:r>
      <w:r w:rsidRPr="00A3410E">
        <w:t xml:space="preserve"> </w:t>
      </w:r>
      <w:r>
        <w:t>ее</w:t>
      </w:r>
      <w:r w:rsidRPr="00A3410E">
        <w:t xml:space="preserve"> </w:t>
      </w:r>
      <w:r>
        <w:t>редактора</w:t>
      </w:r>
      <w:r w:rsidRPr="00597EF4">
        <w:t xml:space="preserve"> </w:t>
      </w:r>
      <w:r>
        <w:t>в</w:t>
      </w:r>
      <w:r w:rsidRPr="00A3410E">
        <w:t xml:space="preserve"> </w:t>
      </w:r>
      <w:r>
        <w:t>демократическом</w:t>
      </w:r>
      <w:r w:rsidRPr="00A3410E">
        <w:t xml:space="preserve"> </w:t>
      </w:r>
      <w:r>
        <w:t>обществе</w:t>
      </w:r>
      <w:r w:rsidR="009322FD">
        <w:t xml:space="preserve">.  </w:t>
      </w:r>
      <w:r>
        <w:t>Суд постановил, что нет, вынуждая тем самым Норвегию изменить соответствующее законодательство</w:t>
      </w:r>
      <w:r w:rsidR="009322FD">
        <w:t xml:space="preserve">.  </w:t>
      </w:r>
      <w:r>
        <w:t>Теперь представителям</w:t>
      </w:r>
      <w:r w:rsidRPr="00A3410E">
        <w:t xml:space="preserve"> </w:t>
      </w:r>
      <w:r>
        <w:t>властей</w:t>
      </w:r>
      <w:r w:rsidRPr="00A3410E">
        <w:t xml:space="preserve"> </w:t>
      </w:r>
      <w:r>
        <w:t>нужно хорошо</w:t>
      </w:r>
      <w:r w:rsidRPr="00A3410E">
        <w:t xml:space="preserve"> </w:t>
      </w:r>
      <w:r>
        <w:t>подумать над тем, как регламентировать свободу на выражение мнений в законодательстве.</w:t>
      </w:r>
    </w:p>
    <w:p w:rsidR="00074E33" w:rsidRPr="00A3410E" w:rsidRDefault="00074E33" w:rsidP="00040C3E">
      <w:pPr>
        <w:spacing w:line="240" w:lineRule="auto"/>
      </w:pPr>
    </w:p>
    <w:p w:rsidR="00074E33" w:rsidRPr="00495E4A" w:rsidRDefault="00074E33" w:rsidP="00117545">
      <w:r w:rsidRPr="00E71BD4">
        <w:t>29.</w:t>
      </w:r>
      <w:r>
        <w:tab/>
        <w:t>Переходя</w:t>
      </w:r>
      <w:r w:rsidRPr="00E71BD4">
        <w:t xml:space="preserve"> </w:t>
      </w:r>
      <w:r>
        <w:t>к</w:t>
      </w:r>
      <w:r w:rsidRPr="00E71BD4">
        <w:t xml:space="preserve"> </w:t>
      </w:r>
      <w:r>
        <w:t>вопросу</w:t>
      </w:r>
      <w:r w:rsidRPr="00E71BD4">
        <w:t xml:space="preserve"> 14, </w:t>
      </w:r>
      <w:r>
        <w:t>она</w:t>
      </w:r>
      <w:r w:rsidRPr="00E71BD4">
        <w:t xml:space="preserve"> </w:t>
      </w:r>
      <w:r>
        <w:t>объясняет</w:t>
      </w:r>
      <w:r w:rsidRPr="00E71BD4">
        <w:t xml:space="preserve">, </w:t>
      </w:r>
      <w:r>
        <w:t>что</w:t>
      </w:r>
      <w:r w:rsidRPr="00E71BD4">
        <w:t xml:space="preserve"> </w:t>
      </w:r>
      <w:r>
        <w:t>под словом</w:t>
      </w:r>
      <w:r w:rsidRPr="00E71BD4">
        <w:t xml:space="preserve"> «</w:t>
      </w:r>
      <w:r>
        <w:t>проживающий</w:t>
      </w:r>
      <w:r w:rsidRPr="00E71BD4">
        <w:t>»</w:t>
      </w:r>
      <w:r>
        <w:t>, как оно употребляется</w:t>
      </w:r>
      <w:r w:rsidRPr="00E71BD4">
        <w:t xml:space="preserve"> </w:t>
      </w:r>
      <w:r>
        <w:t>в</w:t>
      </w:r>
      <w:r w:rsidRPr="00E71BD4">
        <w:t xml:space="preserve"> </w:t>
      </w:r>
      <w:r>
        <w:t>переводе</w:t>
      </w:r>
      <w:r w:rsidRPr="00E71BD4">
        <w:t xml:space="preserve"> </w:t>
      </w:r>
      <w:r>
        <w:t>с</w:t>
      </w:r>
      <w:r w:rsidRPr="00E71BD4">
        <w:t xml:space="preserve"> </w:t>
      </w:r>
      <w:r>
        <w:t>норвежского</w:t>
      </w:r>
      <w:r w:rsidRPr="00E71BD4">
        <w:t xml:space="preserve"> </w:t>
      </w:r>
      <w:r>
        <w:t>языка четвертого периодического доклада, не имеется ввиду «постоянно проживающий»</w:t>
      </w:r>
      <w:r w:rsidR="009322FD">
        <w:t xml:space="preserve">.  </w:t>
      </w:r>
      <w:r>
        <w:t>Поэтому туристы</w:t>
      </w:r>
      <w:r w:rsidRPr="00E71BD4">
        <w:t xml:space="preserve"> </w:t>
      </w:r>
      <w:r>
        <w:t>с</w:t>
      </w:r>
      <w:r w:rsidRPr="00E71BD4">
        <w:t xml:space="preserve"> </w:t>
      </w:r>
      <w:r>
        <w:t>визами</w:t>
      </w:r>
      <w:r w:rsidRPr="00E71BD4">
        <w:t xml:space="preserve">, </w:t>
      </w:r>
      <w:r>
        <w:t>туристы</w:t>
      </w:r>
      <w:r w:rsidRPr="00E71BD4">
        <w:t xml:space="preserve">, </w:t>
      </w:r>
      <w:r>
        <w:t>которым</w:t>
      </w:r>
      <w:r w:rsidRPr="00E71BD4">
        <w:t xml:space="preserve"> </w:t>
      </w:r>
      <w:r>
        <w:t>не</w:t>
      </w:r>
      <w:r w:rsidRPr="00E71BD4">
        <w:t xml:space="preserve"> </w:t>
      </w:r>
      <w:r>
        <w:t>требуется</w:t>
      </w:r>
      <w:r w:rsidRPr="00E71BD4">
        <w:t xml:space="preserve"> </w:t>
      </w:r>
      <w:r>
        <w:t>виза</w:t>
      </w:r>
      <w:r w:rsidRPr="00E71BD4">
        <w:t xml:space="preserve">, </w:t>
      </w:r>
      <w:r>
        <w:t>и</w:t>
      </w:r>
      <w:r w:rsidRPr="00E71BD4">
        <w:t xml:space="preserve"> </w:t>
      </w:r>
      <w:r>
        <w:t>просители политического убежища в Норвегии в ожидании решения по поданным ими заявлениям могут жениться</w:t>
      </w:r>
      <w:r w:rsidR="009322FD">
        <w:t xml:space="preserve">.  </w:t>
      </w:r>
      <w:r>
        <w:t>Лица</w:t>
      </w:r>
      <w:r w:rsidRPr="00E71BD4">
        <w:t xml:space="preserve">, </w:t>
      </w:r>
      <w:r>
        <w:t>которых</w:t>
      </w:r>
      <w:r w:rsidRPr="00E71BD4">
        <w:t xml:space="preserve"> </w:t>
      </w:r>
      <w:r>
        <w:t>касаются</w:t>
      </w:r>
      <w:r w:rsidRPr="00E71BD4">
        <w:t xml:space="preserve"> </w:t>
      </w:r>
      <w:r>
        <w:t>положения</w:t>
      </w:r>
      <w:r w:rsidRPr="00E71BD4">
        <w:t xml:space="preserve"> </w:t>
      </w:r>
      <w:r>
        <w:t>Закона</w:t>
      </w:r>
      <w:r w:rsidRPr="00E71BD4">
        <w:t xml:space="preserve"> </w:t>
      </w:r>
      <w:r>
        <w:t>о</w:t>
      </w:r>
      <w:r w:rsidRPr="00E71BD4">
        <w:t xml:space="preserve"> </w:t>
      </w:r>
      <w:r>
        <w:t>семье,</w:t>
      </w:r>
      <w:r w:rsidRPr="00E71BD4">
        <w:t xml:space="preserve"> – </w:t>
      </w:r>
      <w:r>
        <w:t>это</w:t>
      </w:r>
      <w:r w:rsidRPr="00E71BD4">
        <w:t xml:space="preserve"> </w:t>
      </w:r>
      <w:r>
        <w:t>те</w:t>
      </w:r>
      <w:r w:rsidRPr="00E71BD4">
        <w:t xml:space="preserve">, </w:t>
      </w:r>
      <w:r>
        <w:t>кто нелегально</w:t>
      </w:r>
      <w:r w:rsidRPr="00E71BD4">
        <w:t xml:space="preserve"> </w:t>
      </w:r>
      <w:r>
        <w:t>въехал</w:t>
      </w:r>
      <w:r w:rsidRPr="00E71BD4">
        <w:t xml:space="preserve"> </w:t>
      </w:r>
      <w:r>
        <w:t>в</w:t>
      </w:r>
      <w:r w:rsidRPr="00E71BD4">
        <w:t xml:space="preserve"> </w:t>
      </w:r>
      <w:r>
        <w:t>страну</w:t>
      </w:r>
      <w:r w:rsidRPr="00E71BD4">
        <w:t xml:space="preserve">, </w:t>
      </w:r>
      <w:r>
        <w:t>кто</w:t>
      </w:r>
      <w:r w:rsidRPr="00E71BD4">
        <w:t xml:space="preserve"> </w:t>
      </w:r>
      <w:r>
        <w:t>остался</w:t>
      </w:r>
      <w:r w:rsidRPr="00E71BD4">
        <w:t xml:space="preserve"> </w:t>
      </w:r>
      <w:r>
        <w:t>дольше</w:t>
      </w:r>
      <w:r w:rsidRPr="00E71BD4">
        <w:t xml:space="preserve"> </w:t>
      </w:r>
      <w:r>
        <w:t>положенного</w:t>
      </w:r>
      <w:r w:rsidRPr="00E71BD4">
        <w:t xml:space="preserve"> </w:t>
      </w:r>
      <w:r>
        <w:t>им</w:t>
      </w:r>
      <w:r w:rsidRPr="00E71BD4">
        <w:t xml:space="preserve"> </w:t>
      </w:r>
      <w:r>
        <w:t>срока</w:t>
      </w:r>
      <w:r w:rsidRPr="00E71BD4">
        <w:t xml:space="preserve"> </w:t>
      </w:r>
      <w:r>
        <w:t>или</w:t>
      </w:r>
      <w:r w:rsidRPr="00E71BD4">
        <w:t xml:space="preserve"> </w:t>
      </w:r>
      <w:r>
        <w:t>просители политического убежища, которым было отказано в его предоставлении</w:t>
      </w:r>
      <w:r w:rsidR="009322FD">
        <w:t xml:space="preserve">.  </w:t>
      </w:r>
      <w:r>
        <w:t>Положение</w:t>
      </w:r>
      <w:r w:rsidRPr="001C4AEB">
        <w:t xml:space="preserve"> </w:t>
      </w:r>
      <w:r>
        <w:t>не</w:t>
      </w:r>
      <w:r w:rsidRPr="001C4AEB">
        <w:t xml:space="preserve"> </w:t>
      </w:r>
      <w:r>
        <w:t>распространяется</w:t>
      </w:r>
      <w:r w:rsidRPr="001C4AEB">
        <w:t xml:space="preserve"> </w:t>
      </w:r>
      <w:r>
        <w:t>на</w:t>
      </w:r>
      <w:r w:rsidRPr="001C4AEB">
        <w:t xml:space="preserve"> </w:t>
      </w:r>
      <w:r>
        <w:t>территории</w:t>
      </w:r>
      <w:r w:rsidRPr="001C4AEB">
        <w:t xml:space="preserve"> </w:t>
      </w:r>
      <w:r>
        <w:t>за пределами</w:t>
      </w:r>
      <w:r w:rsidRPr="001C4AEB">
        <w:t xml:space="preserve"> </w:t>
      </w:r>
      <w:r>
        <w:t>Норвегии</w:t>
      </w:r>
      <w:r w:rsidRPr="001C4AEB">
        <w:t xml:space="preserve">, </w:t>
      </w:r>
      <w:r>
        <w:t>соответственно</w:t>
      </w:r>
      <w:r w:rsidRPr="001C4AEB">
        <w:t xml:space="preserve">, </w:t>
      </w:r>
      <w:r>
        <w:t>заключение брака в норвежском посольстве, например</w:t>
      </w:r>
      <w:r w:rsidRPr="001C4AEB">
        <w:t>,</w:t>
      </w:r>
      <w:r>
        <w:t xml:space="preserve"> не запрещено</w:t>
      </w:r>
      <w:r w:rsidR="009322FD">
        <w:t xml:space="preserve">.  </w:t>
      </w:r>
      <w:r>
        <w:t>Причина, по которой возникло это положение, заключается в росте тенденции, когда иностранные граждане, находящихся в Норвегии на незаконных основаниях, вступают в фиктивные браки для того, чтобы избежать депортации</w:t>
      </w:r>
      <w:r w:rsidR="009322FD">
        <w:t xml:space="preserve">.  </w:t>
      </w:r>
      <w:r>
        <w:t xml:space="preserve"> </w:t>
      </w:r>
    </w:p>
    <w:p w:rsidR="00074E33" w:rsidRPr="00495E4A" w:rsidRDefault="00074E33" w:rsidP="00040C3E">
      <w:pPr>
        <w:spacing w:line="240" w:lineRule="auto"/>
      </w:pPr>
    </w:p>
    <w:p w:rsidR="00074E33" w:rsidRPr="00D850A8" w:rsidRDefault="00074E33" w:rsidP="00117545">
      <w:r w:rsidRPr="00711159">
        <w:t>30.</w:t>
      </w:r>
      <w:r>
        <w:tab/>
      </w:r>
      <w:r w:rsidRPr="00711159">
        <w:rPr>
          <w:u w:val="single"/>
        </w:rPr>
        <w:t>Г-жа ВИННЕС</w:t>
      </w:r>
      <w:r w:rsidRPr="00711159">
        <w:t xml:space="preserve"> (</w:t>
      </w:r>
      <w:r>
        <w:t>Норвегия</w:t>
      </w:r>
      <w:r w:rsidRPr="00711159">
        <w:t xml:space="preserve">), </w:t>
      </w:r>
      <w:r>
        <w:t>отвечая</w:t>
      </w:r>
      <w:r w:rsidRPr="00711159">
        <w:t xml:space="preserve"> </w:t>
      </w:r>
      <w:r>
        <w:t>на</w:t>
      </w:r>
      <w:r w:rsidRPr="00711159">
        <w:t xml:space="preserve"> </w:t>
      </w:r>
      <w:r>
        <w:t>вопрос</w:t>
      </w:r>
      <w:r w:rsidRPr="00711159">
        <w:t xml:space="preserve"> 15, </w:t>
      </w:r>
      <w:r>
        <w:t>говорит</w:t>
      </w:r>
      <w:r w:rsidRPr="00711159">
        <w:t xml:space="preserve">, </w:t>
      </w:r>
      <w:r>
        <w:t>что</w:t>
      </w:r>
      <w:r w:rsidRPr="00711159">
        <w:t xml:space="preserve"> </w:t>
      </w:r>
      <w:r>
        <w:t>с</w:t>
      </w:r>
      <w:r w:rsidRPr="00711159">
        <w:t xml:space="preserve"> </w:t>
      </w:r>
      <w:r>
        <w:t>принятием</w:t>
      </w:r>
      <w:r w:rsidRPr="00711159">
        <w:t xml:space="preserve"> </w:t>
      </w:r>
      <w:r>
        <w:t>нового</w:t>
      </w:r>
      <w:r w:rsidRPr="00711159">
        <w:t xml:space="preserve"> </w:t>
      </w:r>
      <w:r>
        <w:t>Закона</w:t>
      </w:r>
      <w:r w:rsidRPr="00711159">
        <w:t xml:space="preserve"> </w:t>
      </w:r>
      <w:r>
        <w:t>о</w:t>
      </w:r>
      <w:r w:rsidRPr="00711159">
        <w:t xml:space="preserve"> </w:t>
      </w:r>
      <w:r>
        <w:t>правах</w:t>
      </w:r>
      <w:r w:rsidRPr="00711159">
        <w:t xml:space="preserve"> </w:t>
      </w:r>
      <w:r>
        <w:t>человека</w:t>
      </w:r>
      <w:r w:rsidRPr="00711159">
        <w:t xml:space="preserve"> </w:t>
      </w:r>
      <w:r>
        <w:t>Европейская</w:t>
      </w:r>
      <w:r w:rsidRPr="00711159">
        <w:t xml:space="preserve"> </w:t>
      </w:r>
      <w:r>
        <w:t>конвенция</w:t>
      </w:r>
      <w:r w:rsidRPr="00711159">
        <w:t xml:space="preserve"> </w:t>
      </w:r>
      <w:r>
        <w:t>по</w:t>
      </w:r>
      <w:r w:rsidRPr="00711159">
        <w:t xml:space="preserve"> </w:t>
      </w:r>
      <w:r>
        <w:t>правам</w:t>
      </w:r>
      <w:r w:rsidRPr="00711159">
        <w:t xml:space="preserve"> </w:t>
      </w:r>
      <w:r>
        <w:t>человека</w:t>
      </w:r>
      <w:r w:rsidRPr="00711159">
        <w:t xml:space="preserve"> </w:t>
      </w:r>
      <w:r>
        <w:t>и международные соглашения стали частью внутреннего законодательства Норвегии</w:t>
      </w:r>
      <w:r w:rsidR="009322FD">
        <w:t xml:space="preserve">.  </w:t>
      </w:r>
      <w:r>
        <w:t>В</w:t>
      </w:r>
      <w:r w:rsidRPr="00711159">
        <w:t xml:space="preserve"> </w:t>
      </w:r>
      <w:r>
        <w:t>норвежской</w:t>
      </w:r>
      <w:r w:rsidRPr="00711159">
        <w:t xml:space="preserve"> </w:t>
      </w:r>
      <w:r>
        <w:t>Конституции</w:t>
      </w:r>
      <w:r w:rsidRPr="00711159">
        <w:t xml:space="preserve"> </w:t>
      </w:r>
      <w:r>
        <w:t>нет</w:t>
      </w:r>
      <w:r w:rsidRPr="00711159">
        <w:t xml:space="preserve"> </w:t>
      </w:r>
      <w:r>
        <w:t>специального</w:t>
      </w:r>
      <w:r w:rsidRPr="00711159">
        <w:t xml:space="preserve"> </w:t>
      </w:r>
      <w:r>
        <w:t>положения, прямо</w:t>
      </w:r>
      <w:r w:rsidRPr="00711159">
        <w:t xml:space="preserve"> </w:t>
      </w:r>
      <w:r>
        <w:t>запрещающего</w:t>
      </w:r>
      <w:r w:rsidRPr="00711159">
        <w:t xml:space="preserve"> </w:t>
      </w:r>
      <w:r>
        <w:t>расовую</w:t>
      </w:r>
      <w:r w:rsidRPr="00711159">
        <w:t xml:space="preserve"> </w:t>
      </w:r>
      <w:r>
        <w:t>дискриминацию,</w:t>
      </w:r>
      <w:r w:rsidRPr="00711159">
        <w:t xml:space="preserve"> </w:t>
      </w:r>
      <w:r>
        <w:t>и нет юридических положений, запрещающих дискриминационную практику в целом</w:t>
      </w:r>
      <w:r w:rsidR="009322FD">
        <w:t xml:space="preserve">.  </w:t>
      </w:r>
      <w:r>
        <w:t>Расовая</w:t>
      </w:r>
      <w:r w:rsidRPr="00B02945">
        <w:t xml:space="preserve"> </w:t>
      </w:r>
      <w:r>
        <w:t>дискриминация</w:t>
      </w:r>
      <w:r w:rsidRPr="00B02945">
        <w:t xml:space="preserve"> </w:t>
      </w:r>
      <w:r>
        <w:t>регулируется</w:t>
      </w:r>
      <w:r w:rsidRPr="00B02945">
        <w:t xml:space="preserve"> </w:t>
      </w:r>
      <w:r>
        <w:t>рядом</w:t>
      </w:r>
      <w:r w:rsidRPr="00B02945">
        <w:t xml:space="preserve"> </w:t>
      </w:r>
      <w:r>
        <w:t>документов</w:t>
      </w:r>
      <w:r w:rsidRPr="00B02945">
        <w:t xml:space="preserve">, </w:t>
      </w:r>
      <w:r>
        <w:t>включая</w:t>
      </w:r>
      <w:r w:rsidRPr="00B02945">
        <w:t xml:space="preserve"> </w:t>
      </w:r>
      <w:r>
        <w:t>Уголовный</w:t>
      </w:r>
      <w:r w:rsidRPr="00B02945">
        <w:t xml:space="preserve"> </w:t>
      </w:r>
      <w:r>
        <w:t>кодекс</w:t>
      </w:r>
      <w:r w:rsidR="009322FD">
        <w:t xml:space="preserve">.  </w:t>
      </w:r>
      <w:r>
        <w:t>Правительство</w:t>
      </w:r>
      <w:r w:rsidRPr="00871AD5">
        <w:t xml:space="preserve"> </w:t>
      </w:r>
      <w:r>
        <w:t>решило</w:t>
      </w:r>
      <w:r w:rsidRPr="00871AD5">
        <w:t xml:space="preserve"> </w:t>
      </w:r>
      <w:r>
        <w:t>создать</w:t>
      </w:r>
      <w:r w:rsidRPr="00871AD5">
        <w:t xml:space="preserve"> </w:t>
      </w:r>
      <w:r>
        <w:t>комитет</w:t>
      </w:r>
      <w:r w:rsidRPr="00871AD5">
        <w:t xml:space="preserve">, </w:t>
      </w:r>
      <w:r>
        <w:t>который</w:t>
      </w:r>
      <w:r w:rsidRPr="00871AD5">
        <w:t xml:space="preserve"> </w:t>
      </w:r>
      <w:r>
        <w:t>в</w:t>
      </w:r>
      <w:r w:rsidRPr="00871AD5">
        <w:t xml:space="preserve"> </w:t>
      </w:r>
      <w:r>
        <w:t>течение</w:t>
      </w:r>
      <w:r w:rsidRPr="00871AD5">
        <w:t xml:space="preserve"> </w:t>
      </w:r>
      <w:r>
        <w:t>года</w:t>
      </w:r>
      <w:r w:rsidRPr="00871AD5">
        <w:t xml:space="preserve">, </w:t>
      </w:r>
      <w:r>
        <w:t>начиная</w:t>
      </w:r>
      <w:r w:rsidRPr="00871AD5">
        <w:t xml:space="preserve"> </w:t>
      </w:r>
      <w:r>
        <w:t>с</w:t>
      </w:r>
      <w:r w:rsidRPr="00871AD5">
        <w:t xml:space="preserve"> </w:t>
      </w:r>
      <w:r>
        <w:t>января</w:t>
      </w:r>
      <w:r w:rsidRPr="00871AD5">
        <w:t xml:space="preserve"> 2000 </w:t>
      </w:r>
      <w:r>
        <w:t>года</w:t>
      </w:r>
      <w:r w:rsidRPr="00871AD5">
        <w:t xml:space="preserve">, </w:t>
      </w:r>
      <w:r>
        <w:t>подготовит новый</w:t>
      </w:r>
      <w:r w:rsidRPr="00871AD5">
        <w:t xml:space="preserve"> </w:t>
      </w:r>
      <w:r>
        <w:t>закон для борьбы с этнической дискриминацией</w:t>
      </w:r>
      <w:r w:rsidR="009322FD">
        <w:t xml:space="preserve">.  </w:t>
      </w:r>
      <w:r>
        <w:t>Комитету</w:t>
      </w:r>
      <w:r w:rsidRPr="00871AD5">
        <w:t xml:space="preserve"> </w:t>
      </w:r>
      <w:r>
        <w:t>поручено изучить способы укрепления законодательства по борьбе против этнической дискриминации и рассмотреть все соответствующие законы по этой теме</w:t>
      </w:r>
      <w:r w:rsidR="009322FD">
        <w:t xml:space="preserve">.  </w:t>
      </w:r>
      <w:r>
        <w:t>Ему также поручено рассмотреть вопрос о законодательной регламентации</w:t>
      </w:r>
      <w:r w:rsidRPr="00D850A8">
        <w:t xml:space="preserve"> </w:t>
      </w:r>
      <w:r>
        <w:t>этнической</w:t>
      </w:r>
      <w:r w:rsidRPr="00D850A8">
        <w:t xml:space="preserve"> </w:t>
      </w:r>
      <w:r>
        <w:t>дискриминации</w:t>
      </w:r>
      <w:r w:rsidRPr="00D850A8">
        <w:t xml:space="preserve"> </w:t>
      </w:r>
      <w:r>
        <w:t>в таких</w:t>
      </w:r>
      <w:r w:rsidRPr="00D850A8">
        <w:t xml:space="preserve"> </w:t>
      </w:r>
      <w:r>
        <w:t>особых</w:t>
      </w:r>
      <w:r w:rsidRPr="00D850A8">
        <w:t xml:space="preserve"> </w:t>
      </w:r>
      <w:r>
        <w:t>областях</w:t>
      </w:r>
      <w:r w:rsidRPr="00D850A8">
        <w:t xml:space="preserve">, </w:t>
      </w:r>
      <w:r>
        <w:t>как</w:t>
      </w:r>
      <w:r w:rsidRPr="00D850A8">
        <w:t xml:space="preserve"> </w:t>
      </w:r>
      <w:r>
        <w:t>рынок</w:t>
      </w:r>
      <w:r w:rsidRPr="00D850A8">
        <w:t xml:space="preserve"> </w:t>
      </w:r>
      <w:r>
        <w:t>труда</w:t>
      </w:r>
      <w:r w:rsidRPr="00D850A8">
        <w:t xml:space="preserve"> </w:t>
      </w:r>
      <w:r>
        <w:t>и</w:t>
      </w:r>
      <w:r w:rsidRPr="00D850A8">
        <w:t xml:space="preserve"> </w:t>
      </w:r>
      <w:r>
        <w:t>рынок</w:t>
      </w:r>
      <w:r w:rsidRPr="00D850A8">
        <w:t xml:space="preserve"> </w:t>
      </w:r>
      <w:r>
        <w:t>жилья</w:t>
      </w:r>
      <w:r w:rsidRPr="00D850A8">
        <w:t xml:space="preserve">, </w:t>
      </w:r>
      <w:r>
        <w:t>и</w:t>
      </w:r>
      <w:r w:rsidRPr="00D850A8">
        <w:t xml:space="preserve"> </w:t>
      </w:r>
      <w:r>
        <w:t>уделить особое внимание</w:t>
      </w:r>
      <w:r w:rsidRPr="00D850A8">
        <w:t xml:space="preserve"> </w:t>
      </w:r>
      <w:r>
        <w:t>обеспечению</w:t>
      </w:r>
      <w:r w:rsidRPr="00D850A8">
        <w:t xml:space="preserve"> </w:t>
      </w:r>
      <w:r>
        <w:t>полного</w:t>
      </w:r>
      <w:r w:rsidRPr="00D850A8">
        <w:t xml:space="preserve"> </w:t>
      </w:r>
      <w:r>
        <w:t>соблюдения обязательств Норвегии в соответствии с международной Конвенцией о ликвидации всех форм расовой дискриминации и другими договорами по правам человека.</w:t>
      </w:r>
    </w:p>
    <w:p w:rsidR="00074E33" w:rsidRPr="00D850A8" w:rsidRDefault="00074E33" w:rsidP="00040C3E">
      <w:pPr>
        <w:spacing w:line="240" w:lineRule="auto"/>
      </w:pPr>
    </w:p>
    <w:p w:rsidR="00074E33" w:rsidRPr="00190A47" w:rsidRDefault="00074E33" w:rsidP="00117545">
      <w:r w:rsidRPr="00521B8C">
        <w:t>31.</w:t>
      </w:r>
      <w:r>
        <w:tab/>
        <w:t>В</w:t>
      </w:r>
      <w:r w:rsidRPr="00521B8C">
        <w:t xml:space="preserve"> 1999 </w:t>
      </w:r>
      <w:r>
        <w:t>году</w:t>
      </w:r>
      <w:r w:rsidRPr="00521B8C">
        <w:t xml:space="preserve"> </w:t>
      </w:r>
      <w:r>
        <w:t>внутри</w:t>
      </w:r>
      <w:r w:rsidRPr="00521B8C">
        <w:t xml:space="preserve"> </w:t>
      </w:r>
      <w:r>
        <w:t>Министерства</w:t>
      </w:r>
      <w:r w:rsidRPr="00521B8C">
        <w:t xml:space="preserve"> </w:t>
      </w:r>
      <w:r>
        <w:t>регионального</w:t>
      </w:r>
      <w:r w:rsidRPr="00521B8C">
        <w:t xml:space="preserve"> </w:t>
      </w:r>
      <w:r>
        <w:t>развития</w:t>
      </w:r>
      <w:r w:rsidRPr="00521B8C">
        <w:t xml:space="preserve"> </w:t>
      </w:r>
      <w:r>
        <w:t>и местного</w:t>
      </w:r>
      <w:r w:rsidRPr="00521B8C">
        <w:t xml:space="preserve"> </w:t>
      </w:r>
      <w:r>
        <w:t>самоуправления</w:t>
      </w:r>
      <w:r w:rsidRPr="00521B8C">
        <w:t xml:space="preserve"> </w:t>
      </w:r>
      <w:r>
        <w:t>был</w:t>
      </w:r>
      <w:r w:rsidRPr="00521B8C">
        <w:t xml:space="preserve"> </w:t>
      </w:r>
      <w:r>
        <w:t>создан новый</w:t>
      </w:r>
      <w:r w:rsidRPr="00521B8C">
        <w:t xml:space="preserve"> </w:t>
      </w:r>
      <w:r>
        <w:t>департамент по делам коренного населения, меньшинств и иммигрантов</w:t>
      </w:r>
      <w:r w:rsidR="009322FD">
        <w:t xml:space="preserve">.  </w:t>
      </w:r>
      <w:r>
        <w:t>Это привело к лучшему согласованию усилий властей в борьбе против расизма и дискриминации</w:t>
      </w:r>
      <w:r w:rsidR="009322FD">
        <w:t xml:space="preserve">.  </w:t>
      </w:r>
      <w:r>
        <w:t>План</w:t>
      </w:r>
      <w:r w:rsidRPr="00190A47">
        <w:t xml:space="preserve"> </w:t>
      </w:r>
      <w:r>
        <w:t>правительства</w:t>
      </w:r>
      <w:r w:rsidRPr="00190A47">
        <w:t xml:space="preserve"> </w:t>
      </w:r>
      <w:r>
        <w:t>по</w:t>
      </w:r>
      <w:r w:rsidRPr="00190A47">
        <w:t xml:space="preserve"> </w:t>
      </w:r>
      <w:r>
        <w:t>борьбе</w:t>
      </w:r>
      <w:r w:rsidRPr="00190A47">
        <w:t xml:space="preserve"> </w:t>
      </w:r>
      <w:r>
        <w:t>с</w:t>
      </w:r>
      <w:r w:rsidRPr="00190A47">
        <w:t xml:space="preserve"> </w:t>
      </w:r>
      <w:r>
        <w:t>расизмом</w:t>
      </w:r>
      <w:r w:rsidRPr="00190A47">
        <w:t xml:space="preserve"> </w:t>
      </w:r>
      <w:r>
        <w:t>и</w:t>
      </w:r>
      <w:r w:rsidRPr="00190A47">
        <w:t xml:space="preserve"> </w:t>
      </w:r>
      <w:r>
        <w:t>дискриминацией</w:t>
      </w:r>
      <w:r w:rsidRPr="00190A47">
        <w:t xml:space="preserve"> </w:t>
      </w:r>
      <w:r>
        <w:t>на</w:t>
      </w:r>
      <w:r w:rsidRPr="00190A47">
        <w:t xml:space="preserve"> </w:t>
      </w:r>
      <w:r>
        <w:t>период</w:t>
      </w:r>
      <w:r w:rsidRPr="00190A47">
        <w:t xml:space="preserve"> 1998</w:t>
      </w:r>
      <w:r>
        <w:t>-</w:t>
      </w:r>
      <w:r w:rsidRPr="00190A47">
        <w:t xml:space="preserve">2001 </w:t>
      </w:r>
      <w:r>
        <w:t>годов ориентирован на борьбу с дискриминацией на</w:t>
      </w:r>
      <w:r w:rsidR="00040C3E">
        <w:t> </w:t>
      </w:r>
      <w:r>
        <w:t>рынке труда, в жилищном секторе, в начальных и средних школах, ресторанах, барах и</w:t>
      </w:r>
      <w:r w:rsidR="00E85E17">
        <w:t> </w:t>
      </w:r>
      <w:r>
        <w:t>т.д</w:t>
      </w:r>
      <w:r w:rsidR="009322FD">
        <w:t xml:space="preserve">.  </w:t>
      </w:r>
      <w:r>
        <w:t>Был учрежден центр по борьбе с этнической дискриминацией</w:t>
      </w:r>
      <w:r w:rsidR="009322FD">
        <w:t xml:space="preserve">.  </w:t>
      </w:r>
      <w:r>
        <w:t>Это</w:t>
      </w:r>
      <w:r w:rsidRPr="00190A47">
        <w:t xml:space="preserve"> </w:t>
      </w:r>
      <w:r>
        <w:t>независимый</w:t>
      </w:r>
      <w:r w:rsidRPr="00190A47">
        <w:t xml:space="preserve"> </w:t>
      </w:r>
      <w:r>
        <w:t>правительственный</w:t>
      </w:r>
      <w:r w:rsidRPr="00190A47">
        <w:t xml:space="preserve"> </w:t>
      </w:r>
      <w:r>
        <w:t>орган</w:t>
      </w:r>
      <w:r w:rsidRPr="00190A47">
        <w:t xml:space="preserve">, </w:t>
      </w:r>
      <w:r>
        <w:t>который предоставляет</w:t>
      </w:r>
      <w:r w:rsidRPr="00190A47">
        <w:t xml:space="preserve"> </w:t>
      </w:r>
      <w:r>
        <w:t>юридическую</w:t>
      </w:r>
      <w:r w:rsidRPr="00190A47">
        <w:t xml:space="preserve"> </w:t>
      </w:r>
      <w:r>
        <w:t>помощь</w:t>
      </w:r>
      <w:r w:rsidRPr="00190A47">
        <w:t xml:space="preserve"> </w:t>
      </w:r>
      <w:r>
        <w:t>отдельным</w:t>
      </w:r>
      <w:r w:rsidRPr="00190A47">
        <w:t xml:space="preserve"> </w:t>
      </w:r>
      <w:r>
        <w:t>лицам, утверждающим, что они пострадали от религиозной, расовой или этнической дискриминации, и следит за характером и масштабами расовой дискриминации в Норвегии.</w:t>
      </w:r>
    </w:p>
    <w:p w:rsidR="00074E33" w:rsidRPr="00190A47" w:rsidRDefault="00074E33" w:rsidP="00040C3E">
      <w:pPr>
        <w:spacing w:line="240" w:lineRule="auto"/>
      </w:pPr>
    </w:p>
    <w:p w:rsidR="00074E33" w:rsidRPr="00D276D0" w:rsidRDefault="00074E33" w:rsidP="00117545">
      <w:r w:rsidRPr="002C4259">
        <w:t>32.</w:t>
      </w:r>
      <w:r>
        <w:tab/>
        <w:t>В</w:t>
      </w:r>
      <w:r w:rsidRPr="002C4259">
        <w:t xml:space="preserve"> </w:t>
      </w:r>
      <w:r>
        <w:t>соответствии</w:t>
      </w:r>
      <w:r w:rsidRPr="002C4259">
        <w:t xml:space="preserve"> </w:t>
      </w:r>
      <w:r>
        <w:t>с</w:t>
      </w:r>
      <w:r w:rsidRPr="002C4259">
        <w:t xml:space="preserve"> </w:t>
      </w:r>
      <w:r>
        <w:t>действующим</w:t>
      </w:r>
      <w:r w:rsidRPr="002C4259">
        <w:t xml:space="preserve"> </w:t>
      </w:r>
      <w:r>
        <w:t>законом</w:t>
      </w:r>
      <w:r w:rsidRPr="002C4259">
        <w:t xml:space="preserve"> </w:t>
      </w:r>
      <w:r>
        <w:t>об</w:t>
      </w:r>
      <w:r w:rsidRPr="002C4259">
        <w:t xml:space="preserve"> </w:t>
      </w:r>
      <w:r>
        <w:t>аренде</w:t>
      </w:r>
      <w:r w:rsidRPr="002C4259">
        <w:t xml:space="preserve"> </w:t>
      </w:r>
      <w:r>
        <w:t>жилья</w:t>
      </w:r>
      <w:r w:rsidRPr="002C4259">
        <w:t xml:space="preserve"> </w:t>
      </w:r>
      <w:r>
        <w:t>при</w:t>
      </w:r>
      <w:r w:rsidRPr="002C4259">
        <w:t xml:space="preserve"> </w:t>
      </w:r>
      <w:r>
        <w:t>субаренде</w:t>
      </w:r>
      <w:r w:rsidRPr="002C4259">
        <w:t xml:space="preserve"> </w:t>
      </w:r>
      <w:r>
        <w:t>жилья</w:t>
      </w:r>
      <w:r w:rsidRPr="002C4259">
        <w:t xml:space="preserve"> </w:t>
      </w:r>
      <w:r>
        <w:t>необходимо получение разрешения арендодателя</w:t>
      </w:r>
      <w:r w:rsidR="009322FD">
        <w:t xml:space="preserve">.  </w:t>
      </w:r>
      <w:r>
        <w:t>Новый</w:t>
      </w:r>
      <w:r w:rsidRPr="002C4259">
        <w:t xml:space="preserve"> </w:t>
      </w:r>
      <w:r>
        <w:t>закон</w:t>
      </w:r>
      <w:r w:rsidRPr="002C4259">
        <w:t xml:space="preserve"> </w:t>
      </w:r>
      <w:r>
        <w:t>об</w:t>
      </w:r>
      <w:r w:rsidRPr="002C4259">
        <w:t xml:space="preserve"> </w:t>
      </w:r>
      <w:r>
        <w:t>аренде</w:t>
      </w:r>
      <w:r w:rsidRPr="002C4259">
        <w:t xml:space="preserve"> </w:t>
      </w:r>
      <w:r>
        <w:t>жилья</w:t>
      </w:r>
      <w:r w:rsidRPr="002C4259">
        <w:t xml:space="preserve">, </w:t>
      </w:r>
      <w:r>
        <w:t>вступающий</w:t>
      </w:r>
      <w:r w:rsidRPr="002C4259">
        <w:t xml:space="preserve"> </w:t>
      </w:r>
      <w:r>
        <w:t>в</w:t>
      </w:r>
      <w:r w:rsidRPr="002C4259">
        <w:t xml:space="preserve"> </w:t>
      </w:r>
      <w:r>
        <w:t>силу</w:t>
      </w:r>
      <w:r w:rsidRPr="002C4259">
        <w:t xml:space="preserve"> </w:t>
      </w:r>
      <w:r>
        <w:t>в</w:t>
      </w:r>
      <w:r w:rsidRPr="002C4259">
        <w:t xml:space="preserve"> </w:t>
      </w:r>
      <w:r>
        <w:t>январе</w:t>
      </w:r>
      <w:r w:rsidRPr="002C4259">
        <w:t xml:space="preserve"> 2000 </w:t>
      </w:r>
      <w:r>
        <w:t>года,</w:t>
      </w:r>
      <w:r w:rsidRPr="002C4259">
        <w:t xml:space="preserve"> </w:t>
      </w:r>
      <w:r>
        <w:t>предусматривает, что арендодатель не может отказать в субаренде, не имея на то веских причин</w:t>
      </w:r>
      <w:r w:rsidR="009322FD">
        <w:t xml:space="preserve">.  </w:t>
      </w:r>
      <w:r>
        <w:t>Такие</w:t>
      </w:r>
      <w:r w:rsidRPr="002C4259">
        <w:t xml:space="preserve"> </w:t>
      </w:r>
      <w:r>
        <w:t>причины</w:t>
      </w:r>
      <w:r w:rsidRPr="002C4259">
        <w:t xml:space="preserve">, </w:t>
      </w:r>
      <w:r>
        <w:t>как</w:t>
      </w:r>
      <w:r w:rsidRPr="002C4259">
        <w:t xml:space="preserve"> </w:t>
      </w:r>
      <w:r>
        <w:t>национальность арендатора или его этническое происхождение расцениваются как дискриминационные</w:t>
      </w:r>
      <w:r w:rsidR="009322FD">
        <w:t xml:space="preserve">.  </w:t>
      </w:r>
      <w:r>
        <w:t>Информационный</w:t>
      </w:r>
      <w:r w:rsidRPr="002C4259">
        <w:t xml:space="preserve"> </w:t>
      </w:r>
      <w:r>
        <w:t>материал</w:t>
      </w:r>
      <w:r w:rsidRPr="002C4259">
        <w:t xml:space="preserve">, </w:t>
      </w:r>
      <w:r>
        <w:t>разъясняющий</w:t>
      </w:r>
      <w:r w:rsidRPr="002C4259">
        <w:t xml:space="preserve">, </w:t>
      </w:r>
      <w:r>
        <w:t>что</w:t>
      </w:r>
      <w:r w:rsidRPr="002C4259">
        <w:t xml:space="preserve"> </w:t>
      </w:r>
      <w:r>
        <w:t>в</w:t>
      </w:r>
      <w:r w:rsidRPr="002C4259">
        <w:t xml:space="preserve"> </w:t>
      </w:r>
      <w:r>
        <w:t>соответствии</w:t>
      </w:r>
      <w:r w:rsidRPr="002C4259">
        <w:t xml:space="preserve"> </w:t>
      </w:r>
      <w:r>
        <w:t>с</w:t>
      </w:r>
      <w:r w:rsidRPr="002C4259">
        <w:t xml:space="preserve"> </w:t>
      </w:r>
      <w:r>
        <w:t>действующим</w:t>
      </w:r>
      <w:r w:rsidRPr="002C4259">
        <w:t xml:space="preserve"> </w:t>
      </w:r>
      <w:r>
        <w:t>жилищным</w:t>
      </w:r>
      <w:r w:rsidRPr="002C4259">
        <w:t xml:space="preserve"> </w:t>
      </w:r>
      <w:r>
        <w:t>и</w:t>
      </w:r>
      <w:r w:rsidRPr="002C4259">
        <w:t xml:space="preserve"> </w:t>
      </w:r>
      <w:r>
        <w:t>уголовным</w:t>
      </w:r>
      <w:r w:rsidRPr="002C4259">
        <w:t xml:space="preserve"> </w:t>
      </w:r>
      <w:r>
        <w:t>законодательством</w:t>
      </w:r>
      <w:r w:rsidRPr="002C4259">
        <w:t xml:space="preserve"> </w:t>
      </w:r>
      <w:r>
        <w:t>отказ</w:t>
      </w:r>
      <w:r w:rsidRPr="002C4259">
        <w:t xml:space="preserve"> </w:t>
      </w:r>
      <w:r>
        <w:t>человеку</w:t>
      </w:r>
      <w:r w:rsidRPr="002C4259">
        <w:t xml:space="preserve"> </w:t>
      </w:r>
      <w:r>
        <w:t>в</w:t>
      </w:r>
      <w:r w:rsidRPr="002C4259">
        <w:t xml:space="preserve"> </w:t>
      </w:r>
      <w:r>
        <w:t>товаре</w:t>
      </w:r>
      <w:r w:rsidRPr="002C4259">
        <w:t xml:space="preserve"> </w:t>
      </w:r>
      <w:r>
        <w:t>или</w:t>
      </w:r>
      <w:r w:rsidRPr="002C4259">
        <w:t xml:space="preserve"> </w:t>
      </w:r>
      <w:r>
        <w:t>услугах</w:t>
      </w:r>
      <w:r w:rsidRPr="002C4259">
        <w:t xml:space="preserve"> </w:t>
      </w:r>
      <w:r>
        <w:t>по</w:t>
      </w:r>
      <w:r w:rsidRPr="002C4259">
        <w:t xml:space="preserve"> </w:t>
      </w:r>
      <w:r>
        <w:t>мотивам</w:t>
      </w:r>
      <w:r w:rsidRPr="002C4259">
        <w:t xml:space="preserve"> </w:t>
      </w:r>
      <w:r>
        <w:t>религиозного</w:t>
      </w:r>
      <w:r w:rsidRPr="002C4259">
        <w:t xml:space="preserve">, </w:t>
      </w:r>
      <w:r>
        <w:t>расового или этнического происхождения является правонарушением, готовится к распространению среди агентств по сдаче жилья, жилищных кооперативов и других учреждений</w:t>
      </w:r>
      <w:r w:rsidR="009322FD">
        <w:t xml:space="preserve">.  </w:t>
      </w:r>
      <w:r>
        <w:t>Была разработана программа развития и</w:t>
      </w:r>
      <w:r w:rsidR="00040C3E">
        <w:t> </w:t>
      </w:r>
      <w:r>
        <w:t>исследований с целью укрепления добрососедских отношений в многонациональных кварталах.</w:t>
      </w:r>
    </w:p>
    <w:p w:rsidR="00074E33" w:rsidRPr="00D276D0" w:rsidRDefault="00074E33" w:rsidP="00117545"/>
    <w:p w:rsidR="00074E33" w:rsidRPr="00981B8B" w:rsidRDefault="00074E33" w:rsidP="00117545">
      <w:r>
        <w:t>33.</w:t>
      </w:r>
      <w:r>
        <w:tab/>
        <w:t>В</w:t>
      </w:r>
      <w:r w:rsidRPr="00054AF7">
        <w:t xml:space="preserve"> </w:t>
      </w:r>
      <w:r>
        <w:t>мае</w:t>
      </w:r>
      <w:r w:rsidRPr="00054AF7">
        <w:t xml:space="preserve"> 1999 </w:t>
      </w:r>
      <w:r>
        <w:t>года</w:t>
      </w:r>
      <w:r w:rsidRPr="00054AF7">
        <w:t xml:space="preserve"> </w:t>
      </w:r>
      <w:r>
        <w:t>уровень</w:t>
      </w:r>
      <w:r w:rsidRPr="00054AF7">
        <w:t xml:space="preserve"> </w:t>
      </w:r>
      <w:r>
        <w:t>безработицы</w:t>
      </w:r>
      <w:r w:rsidRPr="00054AF7">
        <w:t xml:space="preserve"> </w:t>
      </w:r>
      <w:r>
        <w:t>среди</w:t>
      </w:r>
      <w:r w:rsidRPr="00054AF7">
        <w:t xml:space="preserve"> </w:t>
      </w:r>
      <w:r>
        <w:t>иммигрантов</w:t>
      </w:r>
      <w:r w:rsidRPr="00054AF7">
        <w:t xml:space="preserve"> </w:t>
      </w:r>
      <w:r>
        <w:t>составил</w:t>
      </w:r>
      <w:r w:rsidRPr="00054AF7">
        <w:t xml:space="preserve"> 6,3 </w:t>
      </w:r>
      <w:r>
        <w:t>процента</w:t>
      </w:r>
      <w:r w:rsidRPr="00054AF7">
        <w:t xml:space="preserve"> </w:t>
      </w:r>
      <w:r>
        <w:t>по</w:t>
      </w:r>
      <w:r w:rsidRPr="00054AF7">
        <w:t xml:space="preserve"> </w:t>
      </w:r>
      <w:r>
        <w:t>сравнению</w:t>
      </w:r>
      <w:r w:rsidRPr="00054AF7">
        <w:t xml:space="preserve"> </w:t>
      </w:r>
      <w:r>
        <w:t>с</w:t>
      </w:r>
      <w:r w:rsidRPr="00054AF7">
        <w:t xml:space="preserve"> </w:t>
      </w:r>
      <w:r>
        <w:t>2,2 процентами по всему населению в целом; и это было воспринято в качестве серьезной проблемы</w:t>
      </w:r>
      <w:r w:rsidR="009322FD">
        <w:t xml:space="preserve">.  </w:t>
      </w:r>
      <w:r>
        <w:t>Правительство</w:t>
      </w:r>
      <w:r w:rsidRPr="00054AF7">
        <w:t xml:space="preserve"> </w:t>
      </w:r>
      <w:r>
        <w:t>разработало</w:t>
      </w:r>
      <w:r w:rsidRPr="00054AF7">
        <w:t xml:space="preserve"> </w:t>
      </w:r>
      <w:r>
        <w:t>план</w:t>
      </w:r>
      <w:r w:rsidRPr="00054AF7">
        <w:t xml:space="preserve"> </w:t>
      </w:r>
      <w:r>
        <w:t>действий</w:t>
      </w:r>
      <w:r w:rsidRPr="00054AF7">
        <w:t xml:space="preserve"> </w:t>
      </w:r>
      <w:r>
        <w:t>по</w:t>
      </w:r>
      <w:r w:rsidRPr="00054AF7">
        <w:t xml:space="preserve"> </w:t>
      </w:r>
      <w:r>
        <w:t>найму</w:t>
      </w:r>
      <w:r w:rsidRPr="00054AF7">
        <w:t xml:space="preserve"> </w:t>
      </w:r>
      <w:r>
        <w:t>лиц</w:t>
      </w:r>
      <w:r w:rsidRPr="00054AF7">
        <w:t xml:space="preserve"> </w:t>
      </w:r>
      <w:r>
        <w:t>иммигрантского происхождения на работу в государственный сектор</w:t>
      </w:r>
      <w:r w:rsidR="009322FD">
        <w:t xml:space="preserve">.  </w:t>
      </w:r>
      <w:r>
        <w:t>В</w:t>
      </w:r>
      <w:r w:rsidRPr="00054AF7">
        <w:t xml:space="preserve"> 1998 </w:t>
      </w:r>
      <w:r>
        <w:t>году в Закон</w:t>
      </w:r>
      <w:r w:rsidRPr="00054AF7">
        <w:t xml:space="preserve"> </w:t>
      </w:r>
      <w:r>
        <w:t>об</w:t>
      </w:r>
      <w:r w:rsidRPr="00054AF7">
        <w:t xml:space="preserve"> </w:t>
      </w:r>
      <w:r>
        <w:t>условиях</w:t>
      </w:r>
      <w:r w:rsidRPr="00054AF7">
        <w:t xml:space="preserve"> </w:t>
      </w:r>
      <w:r>
        <w:t>труда была внесена поправка, запрещающая расовую и этническую дискриминацию при приеме на работу</w:t>
      </w:r>
      <w:r w:rsidR="009322FD">
        <w:t xml:space="preserve">.  </w:t>
      </w:r>
      <w:r>
        <w:t>В</w:t>
      </w:r>
      <w:r w:rsidRPr="00981B8B">
        <w:t xml:space="preserve"> </w:t>
      </w:r>
      <w:r>
        <w:t>январе</w:t>
      </w:r>
      <w:r w:rsidRPr="00981B8B">
        <w:t xml:space="preserve"> 1999 </w:t>
      </w:r>
      <w:r>
        <w:t>года</w:t>
      </w:r>
      <w:r w:rsidRPr="00981B8B">
        <w:t xml:space="preserve"> </w:t>
      </w:r>
      <w:r>
        <w:t>была проведена оценка плана</w:t>
      </w:r>
      <w:r w:rsidRPr="00981B8B">
        <w:t xml:space="preserve"> </w:t>
      </w:r>
      <w:r>
        <w:t>действий</w:t>
      </w:r>
      <w:r w:rsidRPr="00981B8B">
        <w:t xml:space="preserve"> </w:t>
      </w:r>
      <w:r>
        <w:t>по</w:t>
      </w:r>
      <w:r w:rsidRPr="00981B8B">
        <w:t xml:space="preserve"> </w:t>
      </w:r>
      <w:r>
        <w:t>более эффективному использованию профессиональных навыков</w:t>
      </w:r>
      <w:r w:rsidRPr="00981B8B">
        <w:t xml:space="preserve"> </w:t>
      </w:r>
      <w:r>
        <w:t>иммигрантов</w:t>
      </w:r>
      <w:r w:rsidR="009322FD">
        <w:t xml:space="preserve">.  </w:t>
      </w:r>
      <w:r>
        <w:t>Время</w:t>
      </w:r>
      <w:r w:rsidRPr="00981B8B">
        <w:t xml:space="preserve"> </w:t>
      </w:r>
      <w:r>
        <w:t>на</w:t>
      </w:r>
      <w:r w:rsidRPr="00981B8B">
        <w:t xml:space="preserve"> </w:t>
      </w:r>
      <w:r>
        <w:t>процесс подтверждения полученного за границей образования сократилось, но главные проблемы остаются и необходимо создать базу данных для упрощения этого процесса.</w:t>
      </w:r>
    </w:p>
    <w:p w:rsidR="00074E33" w:rsidRPr="00981B8B" w:rsidRDefault="00074E33" w:rsidP="00117545"/>
    <w:p w:rsidR="00074E33" w:rsidRPr="00470186" w:rsidRDefault="00074E33" w:rsidP="00117545">
      <w:r w:rsidRPr="00981B8B">
        <w:t>34.</w:t>
      </w:r>
      <w:r>
        <w:tab/>
        <w:t>Набор</w:t>
      </w:r>
      <w:r w:rsidRPr="00981B8B">
        <w:t xml:space="preserve"> </w:t>
      </w:r>
      <w:r>
        <w:t>кадетов, имеющих</w:t>
      </w:r>
      <w:r w:rsidRPr="00981B8B">
        <w:t xml:space="preserve"> </w:t>
      </w:r>
      <w:r>
        <w:t>иммигрантское происхождение, является одной из</w:t>
      </w:r>
      <w:r w:rsidRPr="00981B8B">
        <w:t xml:space="preserve"> </w:t>
      </w:r>
      <w:r>
        <w:t>целей Национальной полицейской академии на общенациональном уровне</w:t>
      </w:r>
      <w:r w:rsidR="009322FD">
        <w:t xml:space="preserve">.  </w:t>
      </w:r>
      <w:r>
        <w:t>В</w:t>
      </w:r>
      <w:r w:rsidRPr="00981B8B">
        <w:t xml:space="preserve"> 1998 </w:t>
      </w:r>
      <w:r>
        <w:t>году</w:t>
      </w:r>
      <w:r w:rsidRPr="00981B8B">
        <w:t xml:space="preserve"> </w:t>
      </w:r>
      <w:r>
        <w:t>министерство</w:t>
      </w:r>
      <w:r w:rsidRPr="00981B8B">
        <w:t xml:space="preserve"> </w:t>
      </w:r>
      <w:r>
        <w:t>обороны представило план действий по увеличению набора лиц иммигрантского происхождения в вооруженные силы</w:t>
      </w:r>
      <w:r w:rsidR="009322FD">
        <w:t xml:space="preserve">.  </w:t>
      </w:r>
      <w:r>
        <w:t>Правительство</w:t>
      </w:r>
      <w:r w:rsidRPr="00470186">
        <w:t xml:space="preserve"> </w:t>
      </w:r>
      <w:r>
        <w:t>взяло на себя</w:t>
      </w:r>
      <w:r w:rsidRPr="00470186">
        <w:t xml:space="preserve"> </w:t>
      </w:r>
      <w:r>
        <w:t>ряд</w:t>
      </w:r>
      <w:r w:rsidRPr="00470186">
        <w:t xml:space="preserve"> </w:t>
      </w:r>
      <w:r>
        <w:t>исследовательских проектов</w:t>
      </w:r>
      <w:r w:rsidRPr="00470186">
        <w:t xml:space="preserve"> </w:t>
      </w:r>
      <w:r>
        <w:t>в отношении дискриминации на рынке труда</w:t>
      </w:r>
      <w:r w:rsidR="009322FD">
        <w:t xml:space="preserve">.  </w:t>
      </w:r>
    </w:p>
    <w:p w:rsidR="00074E33" w:rsidRPr="00470186" w:rsidRDefault="00074E33" w:rsidP="00117545"/>
    <w:p w:rsidR="00074E33" w:rsidRPr="00891FE5" w:rsidRDefault="00074E33" w:rsidP="00117545">
      <w:r w:rsidRPr="003E3E48">
        <w:t>35.</w:t>
      </w:r>
      <w:r>
        <w:tab/>
        <w:t>В</w:t>
      </w:r>
      <w:r w:rsidRPr="003E3E48">
        <w:t xml:space="preserve"> </w:t>
      </w:r>
      <w:r>
        <w:t>законодательстве</w:t>
      </w:r>
      <w:r w:rsidRPr="003E3E48">
        <w:t xml:space="preserve"> </w:t>
      </w:r>
      <w:r>
        <w:t>об</w:t>
      </w:r>
      <w:r w:rsidRPr="003E3E48">
        <w:t xml:space="preserve"> </w:t>
      </w:r>
      <w:r>
        <w:t>образовании</w:t>
      </w:r>
      <w:r w:rsidRPr="003E3E48">
        <w:t xml:space="preserve"> </w:t>
      </w:r>
      <w:r>
        <w:t>и</w:t>
      </w:r>
      <w:r w:rsidRPr="003E3E48">
        <w:t xml:space="preserve"> </w:t>
      </w:r>
      <w:r>
        <w:t>в</w:t>
      </w:r>
      <w:r w:rsidRPr="003E3E48">
        <w:t xml:space="preserve"> </w:t>
      </w:r>
      <w:r>
        <w:t>национальном</w:t>
      </w:r>
      <w:r w:rsidRPr="003E3E48">
        <w:t xml:space="preserve"> </w:t>
      </w:r>
      <w:r>
        <w:t>учебном</w:t>
      </w:r>
      <w:r w:rsidRPr="003E3E48">
        <w:t xml:space="preserve"> </w:t>
      </w:r>
      <w:r>
        <w:t>плане</w:t>
      </w:r>
      <w:r w:rsidRPr="003E3E48">
        <w:t xml:space="preserve"> </w:t>
      </w:r>
      <w:r>
        <w:t>четко</w:t>
      </w:r>
      <w:r w:rsidRPr="003E3E48">
        <w:t xml:space="preserve"> </w:t>
      </w:r>
      <w:r>
        <w:t>сказано</w:t>
      </w:r>
      <w:r w:rsidRPr="003E3E48">
        <w:t xml:space="preserve">, </w:t>
      </w:r>
      <w:r>
        <w:t>что</w:t>
      </w:r>
      <w:r w:rsidRPr="003E3E48">
        <w:t xml:space="preserve"> </w:t>
      </w:r>
      <w:r>
        <w:t>одна</w:t>
      </w:r>
      <w:r w:rsidRPr="003E3E48">
        <w:t xml:space="preserve"> </w:t>
      </w:r>
      <w:r>
        <w:t>из</w:t>
      </w:r>
      <w:r w:rsidRPr="003E3E48">
        <w:t xml:space="preserve"> </w:t>
      </w:r>
      <w:r>
        <w:t>первоочередных</w:t>
      </w:r>
      <w:r w:rsidRPr="003E3E48">
        <w:t xml:space="preserve"> </w:t>
      </w:r>
      <w:r>
        <w:t>задач</w:t>
      </w:r>
      <w:r w:rsidRPr="003E3E48">
        <w:t xml:space="preserve"> </w:t>
      </w:r>
      <w:r>
        <w:t>образования</w:t>
      </w:r>
      <w:r w:rsidRPr="003E3E48">
        <w:t xml:space="preserve"> – </w:t>
      </w:r>
      <w:r>
        <w:t>это</w:t>
      </w:r>
      <w:r w:rsidRPr="003E3E48">
        <w:t xml:space="preserve"> </w:t>
      </w:r>
      <w:r>
        <w:t>предоставление</w:t>
      </w:r>
      <w:r w:rsidRPr="003E3E48">
        <w:t xml:space="preserve"> </w:t>
      </w:r>
      <w:r>
        <w:t>равных</w:t>
      </w:r>
      <w:r w:rsidRPr="003E3E48">
        <w:t xml:space="preserve"> </w:t>
      </w:r>
      <w:r>
        <w:t>возможностей</w:t>
      </w:r>
      <w:r w:rsidRPr="003E3E48">
        <w:t xml:space="preserve"> </w:t>
      </w:r>
      <w:r>
        <w:t>и недопущение тенденциозного подхода</w:t>
      </w:r>
      <w:r w:rsidR="009322FD">
        <w:t xml:space="preserve">.  </w:t>
      </w:r>
      <w:r>
        <w:t>Учебники должны отражать многонациональный состав общества и избегать оскорбительных, расистских и ксенофобных оценок</w:t>
      </w:r>
      <w:r w:rsidR="009322FD">
        <w:t xml:space="preserve">.  </w:t>
      </w:r>
      <w:r>
        <w:t>В последних классах средней школы учащимся из иммигрантской среды преподается ряд специальных предметов</w:t>
      </w:r>
      <w:r w:rsidR="009322FD">
        <w:t xml:space="preserve">.  </w:t>
      </w:r>
      <w:r>
        <w:t>Они включают в себя дополнительную языковую подготовку и профессиональную ориентацию</w:t>
      </w:r>
      <w:r w:rsidR="009322FD">
        <w:t xml:space="preserve">.  </w:t>
      </w:r>
      <w:r>
        <w:t>Пять</w:t>
      </w:r>
      <w:r w:rsidRPr="00DE449B">
        <w:t xml:space="preserve"> </w:t>
      </w:r>
      <w:r>
        <w:t>специальных</w:t>
      </w:r>
      <w:r w:rsidRPr="00DE449B">
        <w:t xml:space="preserve"> </w:t>
      </w:r>
      <w:r>
        <w:t>учебных</w:t>
      </w:r>
      <w:r w:rsidRPr="00DE449B">
        <w:t xml:space="preserve"> </w:t>
      </w:r>
      <w:r>
        <w:t>заведений</w:t>
      </w:r>
      <w:r w:rsidRPr="00DE449B">
        <w:t xml:space="preserve"> </w:t>
      </w:r>
      <w:r>
        <w:t>инициировали</w:t>
      </w:r>
      <w:r w:rsidRPr="00DE449B">
        <w:t xml:space="preserve"> </w:t>
      </w:r>
      <w:r>
        <w:t>проект</w:t>
      </w:r>
      <w:r w:rsidRPr="00DE449B">
        <w:t xml:space="preserve"> </w:t>
      </w:r>
      <w:r>
        <w:t>по</w:t>
      </w:r>
      <w:r w:rsidRPr="00DE449B">
        <w:t xml:space="preserve"> </w:t>
      </w:r>
      <w:r>
        <w:t>внедрению</w:t>
      </w:r>
      <w:r w:rsidRPr="00DE449B">
        <w:t xml:space="preserve"> </w:t>
      </w:r>
      <w:r>
        <w:t>в</w:t>
      </w:r>
      <w:r w:rsidRPr="00DE449B">
        <w:t xml:space="preserve"> </w:t>
      </w:r>
      <w:r>
        <w:t>программу</w:t>
      </w:r>
      <w:r w:rsidRPr="00DE449B">
        <w:t xml:space="preserve"> </w:t>
      </w:r>
      <w:r>
        <w:t>обучения</w:t>
      </w:r>
      <w:r w:rsidRPr="00DE449B">
        <w:t xml:space="preserve"> </w:t>
      </w:r>
      <w:r>
        <w:t>навыков межкультурного общения, с тем чтобы</w:t>
      </w:r>
      <w:r w:rsidRPr="00DE449B">
        <w:t xml:space="preserve"> </w:t>
      </w:r>
      <w:r>
        <w:t>улучшить уровень подготовки будущих полицейских, преподавателей, медсестер, работников здравоохранения и других</w:t>
      </w:r>
      <w:r w:rsidR="009322FD">
        <w:t xml:space="preserve">.  </w:t>
      </w:r>
      <w:r>
        <w:t>Основные направления</w:t>
      </w:r>
      <w:r w:rsidRPr="00DE449B">
        <w:t xml:space="preserve"> </w:t>
      </w:r>
      <w:r>
        <w:t>и</w:t>
      </w:r>
      <w:r w:rsidRPr="00DE449B">
        <w:t xml:space="preserve"> </w:t>
      </w:r>
      <w:r>
        <w:t>система</w:t>
      </w:r>
      <w:r w:rsidRPr="00DE449B">
        <w:t xml:space="preserve"> </w:t>
      </w:r>
      <w:r>
        <w:t>обучения</w:t>
      </w:r>
      <w:r w:rsidRPr="00DE449B">
        <w:t xml:space="preserve"> </w:t>
      </w:r>
      <w:r>
        <w:t>преподавателей</w:t>
      </w:r>
      <w:r w:rsidRPr="00DE449B">
        <w:t xml:space="preserve"> </w:t>
      </w:r>
      <w:r>
        <w:t>были</w:t>
      </w:r>
      <w:r w:rsidRPr="00DE449B">
        <w:t xml:space="preserve"> </w:t>
      </w:r>
      <w:r>
        <w:t>пересмотрены</w:t>
      </w:r>
      <w:r w:rsidRPr="00DE449B">
        <w:t xml:space="preserve">, </w:t>
      </w:r>
      <w:r>
        <w:t>и</w:t>
      </w:r>
      <w:r w:rsidRPr="00DE449B">
        <w:t xml:space="preserve"> </w:t>
      </w:r>
      <w:r>
        <w:t>теперь</w:t>
      </w:r>
      <w:r w:rsidRPr="00DE449B">
        <w:t xml:space="preserve"> </w:t>
      </w:r>
      <w:r>
        <w:t>они предусматривают</w:t>
      </w:r>
      <w:r w:rsidRPr="00DE449B">
        <w:t xml:space="preserve">, </w:t>
      </w:r>
      <w:r>
        <w:t>что</w:t>
      </w:r>
      <w:r w:rsidRPr="00DE449B">
        <w:t xml:space="preserve"> </w:t>
      </w:r>
      <w:r>
        <w:t>обучение</w:t>
      </w:r>
      <w:r w:rsidRPr="00DE449B">
        <w:t xml:space="preserve"> </w:t>
      </w:r>
      <w:r>
        <w:t>должно</w:t>
      </w:r>
      <w:r w:rsidRPr="00DE449B">
        <w:t xml:space="preserve"> </w:t>
      </w:r>
      <w:r>
        <w:t>стимулировать</w:t>
      </w:r>
      <w:r w:rsidRPr="00DE449B">
        <w:t xml:space="preserve"> </w:t>
      </w:r>
      <w:r>
        <w:t>уважение и терпимость к разным культурам и убеждениям и должно бороться с дискриминацией.</w:t>
      </w:r>
    </w:p>
    <w:p w:rsidR="00074E33" w:rsidRPr="00891FE5" w:rsidRDefault="00074E33" w:rsidP="00117545"/>
    <w:p w:rsidR="00074E33" w:rsidRPr="00F94807" w:rsidRDefault="00074E33" w:rsidP="00117545">
      <w:r w:rsidRPr="0009382B">
        <w:t>36.</w:t>
      </w:r>
      <w:r>
        <w:tab/>
        <w:t>В</w:t>
      </w:r>
      <w:r w:rsidRPr="0009382B">
        <w:t xml:space="preserve"> </w:t>
      </w:r>
      <w:r>
        <w:t>качестве</w:t>
      </w:r>
      <w:r w:rsidRPr="0009382B">
        <w:t xml:space="preserve"> </w:t>
      </w:r>
      <w:r>
        <w:t>меры</w:t>
      </w:r>
      <w:r w:rsidRPr="0009382B">
        <w:t xml:space="preserve"> </w:t>
      </w:r>
      <w:r>
        <w:t>по</w:t>
      </w:r>
      <w:r w:rsidRPr="0009382B">
        <w:t xml:space="preserve"> </w:t>
      </w:r>
      <w:r>
        <w:t>предотвращению</w:t>
      </w:r>
      <w:r w:rsidRPr="0009382B">
        <w:t xml:space="preserve"> </w:t>
      </w:r>
      <w:r>
        <w:t>дискриминации</w:t>
      </w:r>
      <w:r w:rsidRPr="0009382B">
        <w:t xml:space="preserve"> </w:t>
      </w:r>
      <w:r>
        <w:t>при</w:t>
      </w:r>
      <w:r w:rsidRPr="0009382B">
        <w:t xml:space="preserve"> </w:t>
      </w:r>
      <w:r>
        <w:t>посещении</w:t>
      </w:r>
      <w:r w:rsidRPr="0009382B">
        <w:t xml:space="preserve"> </w:t>
      </w:r>
      <w:r>
        <w:t>ресторанов</w:t>
      </w:r>
      <w:r w:rsidRPr="0009382B">
        <w:t xml:space="preserve">, </w:t>
      </w:r>
      <w:r>
        <w:t>клубов</w:t>
      </w:r>
      <w:r w:rsidRPr="0009382B">
        <w:t xml:space="preserve">, </w:t>
      </w:r>
      <w:r>
        <w:t>баров</w:t>
      </w:r>
      <w:r w:rsidRPr="0009382B">
        <w:t xml:space="preserve"> </w:t>
      </w:r>
      <w:r>
        <w:t>и</w:t>
      </w:r>
      <w:r w:rsidRPr="0009382B">
        <w:t xml:space="preserve"> </w:t>
      </w:r>
      <w:r>
        <w:t>т</w:t>
      </w:r>
      <w:r w:rsidRPr="0009382B">
        <w:t>.</w:t>
      </w:r>
      <w:r>
        <w:t>д</w:t>
      </w:r>
      <w:r w:rsidR="009322FD">
        <w:t xml:space="preserve">.  </w:t>
      </w:r>
      <w:r>
        <w:t>в 1998 году полиция</w:t>
      </w:r>
      <w:r w:rsidRPr="0009382B">
        <w:t xml:space="preserve"> </w:t>
      </w:r>
      <w:r>
        <w:t>Осло организовала курсы для швейцаров, которые, как полагают, привели к положительным результатам</w:t>
      </w:r>
      <w:r w:rsidR="009322FD">
        <w:t xml:space="preserve">.  </w:t>
      </w:r>
      <w:r>
        <w:t>Они продолжатся и в 1999 году и будут организованы и в других городах</w:t>
      </w:r>
      <w:r w:rsidR="009322FD">
        <w:t xml:space="preserve">.  </w:t>
      </w:r>
      <w:r>
        <w:t>Брошюра</w:t>
      </w:r>
      <w:r w:rsidRPr="00F94807">
        <w:t xml:space="preserve"> </w:t>
      </w:r>
      <w:r>
        <w:t>с</w:t>
      </w:r>
      <w:r w:rsidRPr="00F94807">
        <w:t xml:space="preserve"> </w:t>
      </w:r>
      <w:r>
        <w:t>описанием действий окружной</w:t>
      </w:r>
      <w:r w:rsidRPr="00F94807">
        <w:t xml:space="preserve"> </w:t>
      </w:r>
      <w:r>
        <w:t>полиции</w:t>
      </w:r>
      <w:r w:rsidRPr="00F94807">
        <w:t xml:space="preserve"> </w:t>
      </w:r>
      <w:r>
        <w:t>Осло</w:t>
      </w:r>
      <w:r w:rsidRPr="00F94807">
        <w:t xml:space="preserve"> </w:t>
      </w:r>
      <w:r>
        <w:t>по жалобам</w:t>
      </w:r>
      <w:r w:rsidRPr="00F94807">
        <w:t xml:space="preserve"> </w:t>
      </w:r>
      <w:r>
        <w:t>на дискриминацию</w:t>
      </w:r>
      <w:r w:rsidRPr="00F94807">
        <w:t xml:space="preserve"> </w:t>
      </w:r>
      <w:r>
        <w:t>в таких общественных местах будет распространена по всем полицейским округам.</w:t>
      </w:r>
    </w:p>
    <w:p w:rsidR="00074E33" w:rsidRPr="00F94807" w:rsidRDefault="00074E33" w:rsidP="00117545"/>
    <w:p w:rsidR="00074E33" w:rsidRPr="001126D1" w:rsidRDefault="00074E33" w:rsidP="00117545">
      <w:r w:rsidRPr="0032116C">
        <w:t>37.</w:t>
      </w:r>
      <w:r>
        <w:tab/>
      </w:r>
      <w:r w:rsidRPr="003521DD">
        <w:rPr>
          <w:u w:val="single"/>
        </w:rPr>
        <w:t>Г-н УИЛЛ</w:t>
      </w:r>
      <w:r w:rsidRPr="0032116C">
        <w:t xml:space="preserve"> (</w:t>
      </w:r>
      <w:r>
        <w:t>Норвегия</w:t>
      </w:r>
      <w:r w:rsidRPr="0032116C">
        <w:t>)</w:t>
      </w:r>
      <w:r>
        <w:t xml:space="preserve"> по</w:t>
      </w:r>
      <w:r w:rsidRPr="0032116C">
        <w:t xml:space="preserve"> </w:t>
      </w:r>
      <w:r>
        <w:t>вопросу</w:t>
      </w:r>
      <w:r w:rsidRPr="0032116C">
        <w:t xml:space="preserve"> 16 </w:t>
      </w:r>
      <w:r>
        <w:t>говорит</w:t>
      </w:r>
      <w:r w:rsidRPr="0032116C">
        <w:t xml:space="preserve">, </w:t>
      </w:r>
      <w:r>
        <w:t>что</w:t>
      </w:r>
      <w:r w:rsidRPr="0032116C">
        <w:t xml:space="preserve"> </w:t>
      </w:r>
      <w:r>
        <w:t>в соответствии со сложившейся</w:t>
      </w:r>
      <w:r w:rsidRPr="0032116C">
        <w:t xml:space="preserve"> </w:t>
      </w:r>
      <w:r>
        <w:t>практикой</w:t>
      </w:r>
      <w:r w:rsidRPr="0032116C">
        <w:t xml:space="preserve"> </w:t>
      </w:r>
      <w:r>
        <w:t>проект</w:t>
      </w:r>
      <w:r w:rsidRPr="0032116C">
        <w:t xml:space="preserve"> </w:t>
      </w:r>
      <w:r>
        <w:t>доклада</w:t>
      </w:r>
      <w:r w:rsidRPr="0032116C">
        <w:t xml:space="preserve"> </w:t>
      </w:r>
      <w:r>
        <w:t>представляется консультативному комитету, состоящему из членов парламента, представителей НПО, органов по правам человека и Саамской ассамблеи</w:t>
      </w:r>
      <w:r w:rsidR="009322FD">
        <w:t xml:space="preserve">.  </w:t>
      </w:r>
      <w:r>
        <w:t>Разрабатывается</w:t>
      </w:r>
      <w:r w:rsidRPr="0018441C">
        <w:t xml:space="preserve"> </w:t>
      </w:r>
      <w:r>
        <w:t>план</w:t>
      </w:r>
      <w:r w:rsidRPr="0018441C">
        <w:t xml:space="preserve"> </w:t>
      </w:r>
      <w:r>
        <w:t>действий</w:t>
      </w:r>
      <w:r w:rsidRPr="0018441C">
        <w:t xml:space="preserve"> </w:t>
      </w:r>
      <w:r>
        <w:t>по правам человека</w:t>
      </w:r>
      <w:r w:rsidRPr="0018441C">
        <w:t xml:space="preserve"> </w:t>
      </w:r>
      <w:r>
        <w:t>и</w:t>
      </w:r>
      <w:r w:rsidRPr="0018441C">
        <w:t xml:space="preserve"> </w:t>
      </w:r>
      <w:r>
        <w:t>обсуждаются вопросы более тесного вовлечения</w:t>
      </w:r>
      <w:r w:rsidRPr="0018441C">
        <w:t xml:space="preserve"> </w:t>
      </w:r>
      <w:r>
        <w:t>гражданского</w:t>
      </w:r>
      <w:r w:rsidRPr="0018441C">
        <w:t xml:space="preserve"> </w:t>
      </w:r>
      <w:r>
        <w:t>общества</w:t>
      </w:r>
      <w:r w:rsidRPr="0018441C">
        <w:t xml:space="preserve"> </w:t>
      </w:r>
      <w:r>
        <w:t>к</w:t>
      </w:r>
      <w:r w:rsidRPr="0018441C">
        <w:t xml:space="preserve"> </w:t>
      </w:r>
      <w:r>
        <w:t>подготовке</w:t>
      </w:r>
      <w:r w:rsidRPr="0018441C">
        <w:t xml:space="preserve"> </w:t>
      </w:r>
      <w:r>
        <w:t>докладов</w:t>
      </w:r>
      <w:r w:rsidRPr="0018441C">
        <w:t xml:space="preserve"> </w:t>
      </w:r>
      <w:r>
        <w:t>для органов, занимающихся правами человека</w:t>
      </w:r>
      <w:r w:rsidR="009322FD">
        <w:t xml:space="preserve">.  </w:t>
      </w:r>
      <w:r>
        <w:t>Заключительные</w:t>
      </w:r>
      <w:r w:rsidRPr="0018441C">
        <w:t xml:space="preserve"> </w:t>
      </w:r>
      <w:r>
        <w:t>замечания</w:t>
      </w:r>
      <w:r w:rsidRPr="0018441C">
        <w:t xml:space="preserve"> </w:t>
      </w:r>
      <w:r>
        <w:t>Комитета</w:t>
      </w:r>
      <w:r w:rsidRPr="0018441C">
        <w:t xml:space="preserve"> </w:t>
      </w:r>
      <w:r>
        <w:t>по</w:t>
      </w:r>
      <w:r w:rsidRPr="0018441C">
        <w:t xml:space="preserve"> </w:t>
      </w:r>
      <w:r>
        <w:t>итогам рассмотрения</w:t>
      </w:r>
      <w:r w:rsidRPr="0018441C">
        <w:t xml:space="preserve"> </w:t>
      </w:r>
      <w:r>
        <w:t>третьего</w:t>
      </w:r>
      <w:r w:rsidRPr="0018441C">
        <w:t xml:space="preserve"> </w:t>
      </w:r>
      <w:r>
        <w:t>периодического</w:t>
      </w:r>
      <w:r w:rsidRPr="0018441C">
        <w:t xml:space="preserve"> </w:t>
      </w:r>
      <w:r>
        <w:t>доклада Норвегии были направлены в соответствующие министерства и были ими использованы при подготовке четвертого периодического доклада</w:t>
      </w:r>
      <w:r w:rsidR="009322FD">
        <w:t xml:space="preserve">.  </w:t>
      </w:r>
      <w:r>
        <w:t>Заключительным</w:t>
      </w:r>
      <w:r w:rsidRPr="001126D1">
        <w:t xml:space="preserve"> </w:t>
      </w:r>
      <w:r>
        <w:t>замечаниям</w:t>
      </w:r>
      <w:r w:rsidRPr="001126D1">
        <w:t xml:space="preserve"> </w:t>
      </w:r>
      <w:r>
        <w:t>придается большое значение</w:t>
      </w:r>
      <w:r w:rsidRPr="001126D1">
        <w:t xml:space="preserve">, </w:t>
      </w:r>
      <w:r>
        <w:t>и</w:t>
      </w:r>
      <w:r w:rsidRPr="001126D1">
        <w:t xml:space="preserve"> </w:t>
      </w:r>
      <w:r>
        <w:t>рассматривается</w:t>
      </w:r>
      <w:r w:rsidRPr="001126D1">
        <w:t xml:space="preserve"> </w:t>
      </w:r>
      <w:r>
        <w:t>вопрос об их включении в план действий по правам человека</w:t>
      </w:r>
      <w:r w:rsidR="009322FD">
        <w:t xml:space="preserve">.  </w:t>
      </w:r>
      <w:r>
        <w:t>Для</w:t>
      </w:r>
      <w:r w:rsidRPr="001126D1">
        <w:t xml:space="preserve"> </w:t>
      </w:r>
      <w:r>
        <w:t>этого</w:t>
      </w:r>
      <w:r w:rsidRPr="001126D1">
        <w:t xml:space="preserve"> </w:t>
      </w:r>
      <w:r>
        <w:t>необходимо вновь рассмотреть все</w:t>
      </w:r>
      <w:r w:rsidRPr="001126D1">
        <w:t xml:space="preserve"> </w:t>
      </w:r>
      <w:r>
        <w:t>заключительные</w:t>
      </w:r>
      <w:r w:rsidRPr="001126D1">
        <w:t xml:space="preserve"> </w:t>
      </w:r>
      <w:r>
        <w:t>замечания</w:t>
      </w:r>
      <w:r w:rsidRPr="001126D1">
        <w:t xml:space="preserve"> </w:t>
      </w:r>
      <w:r>
        <w:t>по докладам Норвегии в органы по правам человека.</w:t>
      </w:r>
    </w:p>
    <w:p w:rsidR="00074E33" w:rsidRPr="001126D1" w:rsidRDefault="00074E33" w:rsidP="00117545"/>
    <w:p w:rsidR="00074E33" w:rsidRPr="003521DD" w:rsidRDefault="00074E33" w:rsidP="00117545">
      <w:r w:rsidRPr="003521DD">
        <w:t>38.</w:t>
      </w:r>
      <w:r>
        <w:tab/>
      </w:r>
      <w:r w:rsidRPr="003521DD">
        <w:rPr>
          <w:u w:val="single"/>
        </w:rPr>
        <w:t>ПРЕДСЕДАТЕЛЬ</w:t>
      </w:r>
      <w:r w:rsidRPr="003521DD">
        <w:t xml:space="preserve"> </w:t>
      </w:r>
      <w:r>
        <w:t>благодарит</w:t>
      </w:r>
      <w:r w:rsidRPr="003521DD">
        <w:t xml:space="preserve"> </w:t>
      </w:r>
      <w:r>
        <w:t>норвежскую</w:t>
      </w:r>
      <w:r w:rsidRPr="003521DD">
        <w:t xml:space="preserve"> </w:t>
      </w:r>
      <w:r>
        <w:t>делегацию</w:t>
      </w:r>
      <w:r w:rsidRPr="003521DD">
        <w:t xml:space="preserve"> </w:t>
      </w:r>
      <w:r>
        <w:t>за</w:t>
      </w:r>
      <w:r w:rsidRPr="003521DD">
        <w:t xml:space="preserve"> </w:t>
      </w:r>
      <w:r>
        <w:t>ее ответы и предлагает Комитету задавать дополнительные вопросы по перечню.</w:t>
      </w:r>
    </w:p>
    <w:p w:rsidR="00074E33" w:rsidRPr="003521DD" w:rsidRDefault="00074E33" w:rsidP="00117545"/>
    <w:p w:rsidR="00074E33" w:rsidRPr="000064D1" w:rsidRDefault="00074E33" w:rsidP="00117545">
      <w:r w:rsidRPr="003521DD">
        <w:t>39.</w:t>
      </w:r>
      <w:r>
        <w:tab/>
      </w:r>
      <w:r w:rsidRPr="00D84D8C">
        <w:rPr>
          <w:u w:val="single"/>
        </w:rPr>
        <w:t>Лорд КОЛВИЛЛ</w:t>
      </w:r>
      <w:r w:rsidRPr="003521DD">
        <w:t xml:space="preserve"> </w:t>
      </w:r>
      <w:r>
        <w:t>говорит</w:t>
      </w:r>
      <w:r w:rsidRPr="003521DD">
        <w:t xml:space="preserve">, </w:t>
      </w:r>
      <w:r>
        <w:t>что прибытие норвежской делегации со столь хорошо подготовленными ответами по поводу событий в стране с 1996 года, которым датирован четвертый периодический доклад,</w:t>
      </w:r>
      <w:r w:rsidRPr="000D46C2">
        <w:t xml:space="preserve"> </w:t>
      </w:r>
      <w:r>
        <w:t>служит свидетельством эффективности</w:t>
      </w:r>
      <w:r w:rsidRPr="003521DD">
        <w:t xml:space="preserve"> </w:t>
      </w:r>
      <w:r>
        <w:t>новой</w:t>
      </w:r>
      <w:r w:rsidRPr="003521DD">
        <w:t xml:space="preserve"> </w:t>
      </w:r>
      <w:r>
        <w:t>системы</w:t>
      </w:r>
      <w:r w:rsidRPr="003521DD">
        <w:t xml:space="preserve"> </w:t>
      </w:r>
      <w:r>
        <w:t>подготовки Комитетом</w:t>
      </w:r>
      <w:r w:rsidRPr="003521DD">
        <w:t xml:space="preserve"> </w:t>
      </w:r>
      <w:r>
        <w:t>перечня вопросов</w:t>
      </w:r>
      <w:r w:rsidRPr="003521DD">
        <w:t xml:space="preserve"> </w:t>
      </w:r>
      <w:r>
        <w:t>на</w:t>
      </w:r>
      <w:r w:rsidRPr="003521DD">
        <w:t xml:space="preserve"> </w:t>
      </w:r>
      <w:r>
        <w:t>одну</w:t>
      </w:r>
      <w:r w:rsidRPr="003521DD">
        <w:t xml:space="preserve"> </w:t>
      </w:r>
      <w:r>
        <w:t>сессию</w:t>
      </w:r>
      <w:r w:rsidRPr="003521DD">
        <w:t xml:space="preserve"> </w:t>
      </w:r>
      <w:r>
        <w:t>до рассмотрения доклада</w:t>
      </w:r>
      <w:r w:rsidR="009322FD">
        <w:t xml:space="preserve">.  </w:t>
      </w:r>
      <w:r>
        <w:t>Все услышанное Комитетом</w:t>
      </w:r>
      <w:r w:rsidRPr="00A633AE">
        <w:t xml:space="preserve"> </w:t>
      </w:r>
      <w:r>
        <w:t>чрезвычайно воодушевляет.</w:t>
      </w:r>
    </w:p>
    <w:p w:rsidR="00074E33" w:rsidRPr="00D84D8C" w:rsidRDefault="00074E33" w:rsidP="00117545"/>
    <w:p w:rsidR="00074E33" w:rsidRPr="00C5370D" w:rsidRDefault="00074E33" w:rsidP="00117545">
      <w:r w:rsidRPr="00F63AAB">
        <w:t>40.</w:t>
      </w:r>
      <w:r>
        <w:tab/>
        <w:t>Значительная</w:t>
      </w:r>
      <w:r w:rsidRPr="00F63AAB">
        <w:t xml:space="preserve"> </w:t>
      </w:r>
      <w:r>
        <w:t>часть</w:t>
      </w:r>
      <w:r w:rsidRPr="00F63AAB">
        <w:t xml:space="preserve"> </w:t>
      </w:r>
      <w:r>
        <w:t>оговорки</w:t>
      </w:r>
      <w:r w:rsidRPr="00F63AAB">
        <w:t xml:space="preserve"> </w:t>
      </w:r>
      <w:r>
        <w:t>Норвегии</w:t>
      </w:r>
      <w:r w:rsidRPr="00F63AAB">
        <w:t xml:space="preserve"> </w:t>
      </w:r>
      <w:r>
        <w:t>в</w:t>
      </w:r>
      <w:r w:rsidRPr="00F63AAB">
        <w:t xml:space="preserve"> </w:t>
      </w:r>
      <w:r>
        <w:t>отношении</w:t>
      </w:r>
      <w:r w:rsidRPr="00F63AAB">
        <w:t xml:space="preserve"> </w:t>
      </w:r>
      <w:r>
        <w:t>пункта</w:t>
      </w:r>
      <w:r w:rsidRPr="00F63AAB">
        <w:t xml:space="preserve"> 5 </w:t>
      </w:r>
      <w:r>
        <w:t>статьи</w:t>
      </w:r>
      <w:r w:rsidRPr="00F63AAB">
        <w:t xml:space="preserve"> 14 </w:t>
      </w:r>
      <w:r>
        <w:t>Пакта</w:t>
      </w:r>
      <w:r w:rsidRPr="00F63AAB">
        <w:t xml:space="preserve"> </w:t>
      </w:r>
      <w:r>
        <w:t>перестала действовать после</w:t>
      </w:r>
      <w:r w:rsidRPr="00F63AAB">
        <w:t xml:space="preserve"> </w:t>
      </w:r>
      <w:r>
        <w:t>принятия</w:t>
      </w:r>
      <w:r w:rsidRPr="00F63AAB">
        <w:t xml:space="preserve"> </w:t>
      </w:r>
      <w:r>
        <w:t>в</w:t>
      </w:r>
      <w:r w:rsidRPr="00F63AAB">
        <w:t xml:space="preserve"> 1993 </w:t>
      </w:r>
      <w:r>
        <w:t>году</w:t>
      </w:r>
      <w:r w:rsidRPr="00F63AAB">
        <w:t xml:space="preserve"> </w:t>
      </w:r>
      <w:r>
        <w:t>Уголовно</w:t>
      </w:r>
      <w:r w:rsidRPr="00F63AAB">
        <w:t>-</w:t>
      </w:r>
      <w:r>
        <w:t>процессуального</w:t>
      </w:r>
      <w:r w:rsidRPr="00F63AAB">
        <w:t xml:space="preserve"> </w:t>
      </w:r>
      <w:r>
        <w:t>кодекса</w:t>
      </w:r>
      <w:r w:rsidRPr="00F63AAB">
        <w:t xml:space="preserve">, </w:t>
      </w:r>
      <w:r>
        <w:t>но</w:t>
      </w:r>
      <w:r w:rsidRPr="00F63AAB">
        <w:t xml:space="preserve"> </w:t>
      </w:r>
      <w:r>
        <w:t>оговорка</w:t>
      </w:r>
      <w:r w:rsidRPr="00F63AAB">
        <w:t xml:space="preserve"> </w:t>
      </w:r>
      <w:r>
        <w:t>по-прежнему применяется в определенных обстоятельствах, описанных в пункте 168 доклада</w:t>
      </w:r>
      <w:r w:rsidR="009322FD">
        <w:t xml:space="preserve">.  </w:t>
      </w:r>
      <w:r>
        <w:t>Один</w:t>
      </w:r>
      <w:r w:rsidRPr="00F63AAB">
        <w:t xml:space="preserve"> </w:t>
      </w:r>
      <w:r>
        <w:t>из</w:t>
      </w:r>
      <w:r w:rsidRPr="00F63AAB">
        <w:t xml:space="preserve"> </w:t>
      </w:r>
      <w:r>
        <w:t>таких</w:t>
      </w:r>
      <w:r w:rsidRPr="00F63AAB">
        <w:t xml:space="preserve"> </w:t>
      </w:r>
      <w:r>
        <w:t>примеров</w:t>
      </w:r>
      <w:r w:rsidRPr="00F63AAB">
        <w:t xml:space="preserve"> – </w:t>
      </w:r>
      <w:r>
        <w:t>это</w:t>
      </w:r>
      <w:r w:rsidRPr="00F63AAB">
        <w:t xml:space="preserve"> </w:t>
      </w:r>
      <w:r>
        <w:t>когда</w:t>
      </w:r>
      <w:r w:rsidRPr="00F63AAB">
        <w:t xml:space="preserve"> </w:t>
      </w:r>
      <w:r>
        <w:t>обвиняемый</w:t>
      </w:r>
      <w:r w:rsidRPr="00F63AAB">
        <w:t xml:space="preserve"> </w:t>
      </w:r>
      <w:r>
        <w:t>был</w:t>
      </w:r>
      <w:r w:rsidRPr="00F63AAB">
        <w:t xml:space="preserve"> </w:t>
      </w:r>
      <w:r>
        <w:t>оправдан</w:t>
      </w:r>
      <w:r w:rsidRPr="00F63AAB">
        <w:t xml:space="preserve"> </w:t>
      </w:r>
      <w:r>
        <w:t>в</w:t>
      </w:r>
      <w:r w:rsidRPr="00F63AAB">
        <w:t xml:space="preserve"> </w:t>
      </w:r>
      <w:r>
        <w:t>первой</w:t>
      </w:r>
      <w:r w:rsidRPr="00F63AAB">
        <w:t xml:space="preserve"> </w:t>
      </w:r>
      <w:r>
        <w:t>инстанции</w:t>
      </w:r>
      <w:r w:rsidRPr="00F63AAB">
        <w:t xml:space="preserve">, </w:t>
      </w:r>
      <w:r>
        <w:t>но</w:t>
      </w:r>
      <w:r w:rsidRPr="00F63AAB">
        <w:t xml:space="preserve"> </w:t>
      </w:r>
      <w:r>
        <w:t>был признан виновным апелляционным судом</w:t>
      </w:r>
      <w:r w:rsidR="009322FD">
        <w:t xml:space="preserve">.  </w:t>
      </w:r>
      <w:r>
        <w:t>Насколько он понимает, обвинение может обжаловать оправдательное решение в первой инстанции в отношении данного лица</w:t>
      </w:r>
      <w:r w:rsidR="009322FD">
        <w:t xml:space="preserve">.  </w:t>
      </w:r>
      <w:r>
        <w:t>В этом случае апелляционный</w:t>
      </w:r>
      <w:r w:rsidRPr="00BF1F99">
        <w:t xml:space="preserve"> </w:t>
      </w:r>
      <w:r>
        <w:t>суд</w:t>
      </w:r>
      <w:r w:rsidRPr="00BF1F99">
        <w:t xml:space="preserve"> </w:t>
      </w:r>
      <w:r>
        <w:t>или</w:t>
      </w:r>
      <w:r w:rsidRPr="00BF1F99">
        <w:t xml:space="preserve"> </w:t>
      </w:r>
      <w:r>
        <w:t>Верховный</w:t>
      </w:r>
      <w:r w:rsidRPr="00BF1F99">
        <w:t xml:space="preserve"> </w:t>
      </w:r>
      <w:r>
        <w:t>суд могут признать человека виновным, и во втором случае у подсудимого нет никаких возможностей для обжалования этого решения</w:t>
      </w:r>
      <w:r w:rsidR="009322FD">
        <w:t xml:space="preserve">.  </w:t>
      </w:r>
      <w:r>
        <w:t>Он</w:t>
      </w:r>
      <w:r w:rsidRPr="00BF1F99">
        <w:t xml:space="preserve"> </w:t>
      </w:r>
      <w:r>
        <w:t>хотел</w:t>
      </w:r>
      <w:r w:rsidRPr="00BF1F99">
        <w:t xml:space="preserve"> </w:t>
      </w:r>
      <w:r>
        <w:t>бы</w:t>
      </w:r>
      <w:r w:rsidRPr="00BF1F99">
        <w:t xml:space="preserve"> </w:t>
      </w:r>
      <w:r>
        <w:t>знать</w:t>
      </w:r>
      <w:r w:rsidRPr="00BF1F99">
        <w:t xml:space="preserve">, </w:t>
      </w:r>
      <w:r>
        <w:t>считает</w:t>
      </w:r>
      <w:r w:rsidRPr="00BF1F99">
        <w:t xml:space="preserve"> </w:t>
      </w:r>
      <w:r>
        <w:t>ли</w:t>
      </w:r>
      <w:r w:rsidRPr="00BF1F99">
        <w:t xml:space="preserve"> </w:t>
      </w:r>
      <w:r>
        <w:t>делегация</w:t>
      </w:r>
      <w:r w:rsidRPr="00BF1F99">
        <w:t xml:space="preserve">, </w:t>
      </w:r>
      <w:r>
        <w:t>что</w:t>
      </w:r>
      <w:r w:rsidRPr="00BF1F99">
        <w:t xml:space="preserve"> </w:t>
      </w:r>
      <w:r>
        <w:t>такая</w:t>
      </w:r>
      <w:r w:rsidRPr="00BF1F99">
        <w:t xml:space="preserve"> </w:t>
      </w:r>
      <w:r>
        <w:t>система имеет право на дальнейшее существование</w:t>
      </w:r>
      <w:r w:rsidR="009322FD">
        <w:t xml:space="preserve">.  </w:t>
      </w:r>
      <w:r>
        <w:t>Может быть</w:t>
      </w:r>
      <w:r w:rsidRPr="00BF1F99">
        <w:t xml:space="preserve">, </w:t>
      </w:r>
      <w:r>
        <w:t>стоит</w:t>
      </w:r>
      <w:r w:rsidRPr="00BF1F99">
        <w:t xml:space="preserve"> </w:t>
      </w:r>
      <w:r>
        <w:t>подумать</w:t>
      </w:r>
      <w:r w:rsidRPr="00BF1F99">
        <w:t xml:space="preserve"> </w:t>
      </w:r>
      <w:r>
        <w:t>о</w:t>
      </w:r>
      <w:r w:rsidRPr="00BF1F99">
        <w:t xml:space="preserve"> </w:t>
      </w:r>
      <w:r>
        <w:t>том, как обеспечить возможность обжалования решений о признании человека виновных судами всех инстанций, чтобы избежать судебных ошибок</w:t>
      </w:r>
      <w:r w:rsidR="009322FD">
        <w:t xml:space="preserve">.  </w:t>
      </w:r>
      <w:r w:rsidRPr="00BF1F99">
        <w:t xml:space="preserve"> </w:t>
      </w:r>
    </w:p>
    <w:p w:rsidR="00074E33" w:rsidRPr="00C5370D" w:rsidRDefault="00074E33" w:rsidP="00117545"/>
    <w:p w:rsidR="00074E33" w:rsidRPr="00C5370D" w:rsidRDefault="00074E33" w:rsidP="00117545">
      <w:r w:rsidRPr="00C5370D">
        <w:t>41.</w:t>
      </w:r>
      <w:r>
        <w:tab/>
        <w:t>Его</w:t>
      </w:r>
      <w:r w:rsidRPr="00C5370D">
        <w:t xml:space="preserve"> </w:t>
      </w:r>
      <w:r>
        <w:t>особенно</w:t>
      </w:r>
      <w:r w:rsidRPr="00C5370D">
        <w:t xml:space="preserve"> </w:t>
      </w:r>
      <w:r>
        <w:t>впечатлил</w:t>
      </w:r>
      <w:r w:rsidRPr="00C5370D">
        <w:t xml:space="preserve"> </w:t>
      </w:r>
      <w:r>
        <w:t>ответ</w:t>
      </w:r>
      <w:r w:rsidRPr="00C5370D">
        <w:t xml:space="preserve"> </w:t>
      </w:r>
      <w:r>
        <w:t>делегации</w:t>
      </w:r>
      <w:r w:rsidRPr="00C5370D">
        <w:t xml:space="preserve"> </w:t>
      </w:r>
      <w:r>
        <w:t>на</w:t>
      </w:r>
      <w:r w:rsidRPr="00C5370D">
        <w:t xml:space="preserve"> </w:t>
      </w:r>
      <w:r>
        <w:t>вопрос</w:t>
      </w:r>
      <w:r w:rsidRPr="00C5370D">
        <w:t xml:space="preserve"> 10 </w:t>
      </w:r>
      <w:r>
        <w:t>о</w:t>
      </w:r>
      <w:r w:rsidRPr="00C5370D">
        <w:t xml:space="preserve"> </w:t>
      </w:r>
      <w:r>
        <w:t>том</w:t>
      </w:r>
      <w:r w:rsidRPr="00C5370D">
        <w:t xml:space="preserve">, </w:t>
      </w:r>
      <w:r>
        <w:t>как</w:t>
      </w:r>
      <w:r w:rsidRPr="00C5370D">
        <w:t xml:space="preserve"> </w:t>
      </w:r>
      <w:r>
        <w:t>далеко</w:t>
      </w:r>
      <w:r w:rsidRPr="00C5370D">
        <w:t xml:space="preserve"> </w:t>
      </w:r>
      <w:r>
        <w:t>ушла Норвегия</w:t>
      </w:r>
      <w:r w:rsidRPr="00C5370D">
        <w:t xml:space="preserve"> </w:t>
      </w:r>
      <w:r>
        <w:t>в разработке правил ведения</w:t>
      </w:r>
      <w:r w:rsidRPr="00C5370D">
        <w:t xml:space="preserve"> </w:t>
      </w:r>
      <w:r>
        <w:t>допроса</w:t>
      </w:r>
      <w:r w:rsidRPr="00C5370D">
        <w:t xml:space="preserve"> </w:t>
      </w:r>
      <w:r>
        <w:t>малолетних свидетелей</w:t>
      </w:r>
      <w:r w:rsidR="009322FD">
        <w:t xml:space="preserve">.  </w:t>
      </w:r>
      <w:r>
        <w:t>Новая</w:t>
      </w:r>
      <w:r w:rsidRPr="00C5370D">
        <w:t xml:space="preserve"> </w:t>
      </w:r>
      <w:r>
        <w:t>система</w:t>
      </w:r>
      <w:r w:rsidRPr="00C5370D">
        <w:t xml:space="preserve"> </w:t>
      </w:r>
      <w:r>
        <w:t>могла</w:t>
      </w:r>
      <w:r w:rsidRPr="00C5370D">
        <w:t xml:space="preserve"> </w:t>
      </w:r>
      <w:r>
        <w:t>бы</w:t>
      </w:r>
      <w:r w:rsidRPr="00C5370D">
        <w:t xml:space="preserve"> </w:t>
      </w:r>
      <w:r>
        <w:t>также</w:t>
      </w:r>
      <w:r w:rsidRPr="00C5370D">
        <w:t xml:space="preserve"> </w:t>
      </w:r>
      <w:r>
        <w:t>служить</w:t>
      </w:r>
      <w:r w:rsidRPr="00C5370D">
        <w:t xml:space="preserve"> </w:t>
      </w:r>
      <w:r>
        <w:t>образцом</w:t>
      </w:r>
      <w:r w:rsidRPr="00C5370D">
        <w:t xml:space="preserve"> </w:t>
      </w:r>
      <w:r>
        <w:t>для подражания в других странах, и информацию об этом необходимо широко распространить.</w:t>
      </w:r>
    </w:p>
    <w:p w:rsidR="00074E33" w:rsidRPr="00C5370D" w:rsidRDefault="00074E33" w:rsidP="00040C3E">
      <w:pPr>
        <w:spacing w:line="240" w:lineRule="auto"/>
      </w:pPr>
    </w:p>
    <w:p w:rsidR="00074E33" w:rsidRPr="00607533" w:rsidRDefault="00074E33" w:rsidP="00117545">
      <w:r>
        <w:t>42.</w:t>
      </w:r>
      <w:r>
        <w:tab/>
        <w:t>Он</w:t>
      </w:r>
      <w:r w:rsidRPr="00C367A8">
        <w:t xml:space="preserve"> </w:t>
      </w:r>
      <w:r>
        <w:t>хотел</w:t>
      </w:r>
      <w:r w:rsidRPr="00C367A8">
        <w:t xml:space="preserve"> </w:t>
      </w:r>
      <w:r>
        <w:t>бы</w:t>
      </w:r>
      <w:r w:rsidRPr="00C367A8">
        <w:t xml:space="preserve"> </w:t>
      </w:r>
      <w:r>
        <w:t>узнать, что было сделано для подготовки кадров с целью их ознакомления со статьей</w:t>
      </w:r>
      <w:r w:rsidRPr="00C367A8">
        <w:t xml:space="preserve"> 3 </w:t>
      </w:r>
      <w:r>
        <w:t>Закона</w:t>
      </w:r>
      <w:r w:rsidRPr="00C367A8">
        <w:t xml:space="preserve"> </w:t>
      </w:r>
      <w:r>
        <w:t>о</w:t>
      </w:r>
      <w:r w:rsidRPr="00C367A8">
        <w:t xml:space="preserve"> </w:t>
      </w:r>
      <w:r>
        <w:t>правах</w:t>
      </w:r>
      <w:r w:rsidRPr="00C367A8">
        <w:t xml:space="preserve"> </w:t>
      </w:r>
      <w:r>
        <w:t>человека</w:t>
      </w:r>
      <w:r w:rsidRPr="00C367A8">
        <w:t xml:space="preserve">, </w:t>
      </w:r>
      <w:r>
        <w:t>который</w:t>
      </w:r>
      <w:r w:rsidRPr="00C367A8">
        <w:t xml:space="preserve"> </w:t>
      </w:r>
      <w:r>
        <w:t>предусматривает</w:t>
      </w:r>
      <w:r w:rsidRPr="00C367A8">
        <w:t xml:space="preserve">, </w:t>
      </w:r>
      <w:r>
        <w:t>что</w:t>
      </w:r>
      <w:r w:rsidRPr="00C367A8">
        <w:t xml:space="preserve"> </w:t>
      </w:r>
      <w:r>
        <w:t>Пакту</w:t>
      </w:r>
      <w:r w:rsidRPr="00C367A8">
        <w:t xml:space="preserve"> </w:t>
      </w:r>
      <w:r>
        <w:t>и</w:t>
      </w:r>
      <w:r w:rsidRPr="00C367A8">
        <w:t xml:space="preserve"> </w:t>
      </w:r>
      <w:r>
        <w:t>Европейской</w:t>
      </w:r>
      <w:r w:rsidRPr="00C367A8">
        <w:t xml:space="preserve"> </w:t>
      </w:r>
      <w:r>
        <w:t>конвенции</w:t>
      </w:r>
      <w:r w:rsidRPr="00C367A8">
        <w:t xml:space="preserve"> </w:t>
      </w:r>
      <w:r>
        <w:t>по</w:t>
      </w:r>
      <w:r w:rsidRPr="00C367A8">
        <w:t xml:space="preserve"> </w:t>
      </w:r>
      <w:r>
        <w:t>правам</w:t>
      </w:r>
      <w:r w:rsidRPr="00C367A8">
        <w:t xml:space="preserve"> </w:t>
      </w:r>
      <w:r>
        <w:t>человека</w:t>
      </w:r>
      <w:r w:rsidRPr="00C367A8">
        <w:t xml:space="preserve"> </w:t>
      </w:r>
      <w:r>
        <w:t>отдается предпочтение</w:t>
      </w:r>
      <w:r w:rsidRPr="00C367A8">
        <w:t xml:space="preserve"> </w:t>
      </w:r>
      <w:r>
        <w:t>в случае, если им противоречит любое положение внутреннего законодательства</w:t>
      </w:r>
      <w:r w:rsidR="009322FD">
        <w:t xml:space="preserve">.  </w:t>
      </w:r>
      <w:r>
        <w:t>Как показывает</w:t>
      </w:r>
      <w:r w:rsidRPr="00C367A8">
        <w:t xml:space="preserve"> </w:t>
      </w:r>
      <w:r>
        <w:t>опыт</w:t>
      </w:r>
      <w:r w:rsidRPr="00C367A8">
        <w:t xml:space="preserve"> </w:t>
      </w:r>
      <w:r>
        <w:t>его</w:t>
      </w:r>
      <w:r w:rsidRPr="00C367A8">
        <w:t xml:space="preserve"> </w:t>
      </w:r>
      <w:r>
        <w:t>страны, необходимо организовать широкомасштабную подготовку органов судебной власти</w:t>
      </w:r>
      <w:r w:rsidRPr="00C367A8">
        <w:t xml:space="preserve">, </w:t>
      </w:r>
      <w:r>
        <w:t>адвокатов</w:t>
      </w:r>
      <w:r w:rsidRPr="00C367A8">
        <w:t xml:space="preserve"> </w:t>
      </w:r>
      <w:r>
        <w:t>и</w:t>
      </w:r>
      <w:r w:rsidRPr="00C367A8">
        <w:t xml:space="preserve"> </w:t>
      </w:r>
      <w:r>
        <w:t>полиции</w:t>
      </w:r>
      <w:r w:rsidRPr="00C367A8">
        <w:t xml:space="preserve">, </w:t>
      </w:r>
      <w:r>
        <w:t>а</w:t>
      </w:r>
      <w:r w:rsidRPr="00C367A8">
        <w:t xml:space="preserve"> </w:t>
      </w:r>
      <w:r>
        <w:t>также</w:t>
      </w:r>
      <w:r w:rsidRPr="00C367A8">
        <w:t xml:space="preserve"> </w:t>
      </w:r>
      <w:r>
        <w:t>многих</w:t>
      </w:r>
      <w:r w:rsidRPr="00C367A8">
        <w:t xml:space="preserve"> </w:t>
      </w:r>
      <w:r>
        <w:t>других</w:t>
      </w:r>
      <w:r w:rsidRPr="00C367A8">
        <w:t xml:space="preserve"> </w:t>
      </w:r>
      <w:r>
        <w:t>сотрудников социальной сферы, образования, жилищной сферы и т.д</w:t>
      </w:r>
      <w:r w:rsidR="009322FD">
        <w:t xml:space="preserve">.  </w:t>
      </w:r>
      <w:r>
        <w:t>Любая</w:t>
      </w:r>
      <w:r w:rsidRPr="00607533">
        <w:t xml:space="preserve"> </w:t>
      </w:r>
      <w:r>
        <w:t>информация о такой подготовке</w:t>
      </w:r>
      <w:r w:rsidRPr="00607533">
        <w:t xml:space="preserve">, </w:t>
      </w:r>
      <w:r>
        <w:t>которую</w:t>
      </w:r>
      <w:r w:rsidRPr="00607533">
        <w:t xml:space="preserve"> </w:t>
      </w:r>
      <w:r>
        <w:t>делегация</w:t>
      </w:r>
      <w:r w:rsidRPr="00607533">
        <w:t xml:space="preserve"> </w:t>
      </w:r>
      <w:r>
        <w:t>могла</w:t>
      </w:r>
      <w:r w:rsidRPr="00607533">
        <w:t xml:space="preserve"> </w:t>
      </w:r>
      <w:r>
        <w:t>бы</w:t>
      </w:r>
      <w:r w:rsidRPr="00607533">
        <w:t xml:space="preserve"> </w:t>
      </w:r>
      <w:r>
        <w:t>предоставить,</w:t>
      </w:r>
      <w:r w:rsidRPr="00607533">
        <w:t xml:space="preserve"> </w:t>
      </w:r>
      <w:r>
        <w:t>будет полезна и для других стран в подобной ситуации.</w:t>
      </w:r>
    </w:p>
    <w:p w:rsidR="00074E33" w:rsidRPr="00607533" w:rsidRDefault="00074E33" w:rsidP="00040C3E">
      <w:pPr>
        <w:spacing w:line="240" w:lineRule="auto"/>
      </w:pPr>
    </w:p>
    <w:p w:rsidR="00074E33" w:rsidRPr="00F80AAF" w:rsidRDefault="00074E33" w:rsidP="00117545">
      <w:r w:rsidRPr="00F82222">
        <w:t>43.</w:t>
      </w:r>
      <w:r>
        <w:tab/>
      </w:r>
      <w:r w:rsidRPr="00F82222">
        <w:rPr>
          <w:u w:val="single"/>
        </w:rPr>
        <w:t>Г-н ШЕЙНИН</w:t>
      </w:r>
      <w:r w:rsidRPr="00F82222">
        <w:t xml:space="preserve"> </w:t>
      </w:r>
      <w:r>
        <w:t>говорит</w:t>
      </w:r>
      <w:r w:rsidRPr="00F82222">
        <w:t xml:space="preserve">, </w:t>
      </w:r>
      <w:r>
        <w:t>что</w:t>
      </w:r>
      <w:r w:rsidRPr="00F82222">
        <w:t xml:space="preserve"> </w:t>
      </w:r>
      <w:r>
        <w:t>в Норвегии многое делается для укрепления и защиты прав человека</w:t>
      </w:r>
      <w:r w:rsidR="009322FD">
        <w:t xml:space="preserve">.  </w:t>
      </w:r>
      <w:r>
        <w:t>В</w:t>
      </w:r>
      <w:r w:rsidRPr="009B15C0">
        <w:t xml:space="preserve"> </w:t>
      </w:r>
      <w:r>
        <w:t>продолжение</w:t>
      </w:r>
      <w:r w:rsidRPr="009B15C0">
        <w:t xml:space="preserve"> </w:t>
      </w:r>
      <w:r>
        <w:t>вопроса</w:t>
      </w:r>
      <w:r w:rsidRPr="009B15C0">
        <w:t xml:space="preserve"> 1 </w:t>
      </w:r>
      <w:r>
        <w:t>перечня</w:t>
      </w:r>
      <w:r w:rsidRPr="009B15C0">
        <w:t xml:space="preserve"> </w:t>
      </w:r>
      <w:r>
        <w:t>он</w:t>
      </w:r>
      <w:r w:rsidRPr="009B15C0">
        <w:t xml:space="preserve"> </w:t>
      </w:r>
      <w:r>
        <w:t>просит</w:t>
      </w:r>
      <w:r w:rsidRPr="009B15C0">
        <w:t xml:space="preserve"> </w:t>
      </w:r>
      <w:r>
        <w:t>делегацию</w:t>
      </w:r>
      <w:r w:rsidRPr="009B15C0">
        <w:t xml:space="preserve"> </w:t>
      </w:r>
      <w:r>
        <w:t>привести</w:t>
      </w:r>
      <w:r w:rsidRPr="009B15C0">
        <w:t xml:space="preserve"> </w:t>
      </w:r>
      <w:r>
        <w:t>примеры</w:t>
      </w:r>
      <w:r w:rsidRPr="009B15C0">
        <w:t xml:space="preserve">, </w:t>
      </w:r>
      <w:r>
        <w:t>или,</w:t>
      </w:r>
      <w:r w:rsidRPr="009B15C0">
        <w:t xml:space="preserve"> </w:t>
      </w:r>
      <w:r>
        <w:t>если</w:t>
      </w:r>
      <w:r w:rsidRPr="009B15C0">
        <w:t xml:space="preserve"> </w:t>
      </w:r>
      <w:r>
        <w:t>нет</w:t>
      </w:r>
      <w:r w:rsidRPr="009B15C0">
        <w:t xml:space="preserve"> </w:t>
      </w:r>
      <w:r>
        <w:t>примеров</w:t>
      </w:r>
      <w:r w:rsidRPr="009B15C0">
        <w:t xml:space="preserve">, </w:t>
      </w:r>
      <w:r>
        <w:t>то</w:t>
      </w:r>
      <w:r w:rsidRPr="009B15C0">
        <w:t xml:space="preserve"> </w:t>
      </w:r>
      <w:r>
        <w:t>дать</w:t>
      </w:r>
      <w:r w:rsidRPr="009B15C0">
        <w:t xml:space="preserve"> </w:t>
      </w:r>
      <w:r>
        <w:t>прогноз</w:t>
      </w:r>
      <w:r w:rsidRPr="009B15C0">
        <w:t xml:space="preserve"> </w:t>
      </w:r>
      <w:r>
        <w:t>о</w:t>
      </w:r>
      <w:r w:rsidRPr="009B15C0">
        <w:t xml:space="preserve"> </w:t>
      </w:r>
      <w:r>
        <w:t>том</w:t>
      </w:r>
      <w:r w:rsidRPr="009B15C0">
        <w:t xml:space="preserve">, </w:t>
      </w:r>
      <w:r>
        <w:t>какое</w:t>
      </w:r>
      <w:r w:rsidRPr="009B15C0">
        <w:t xml:space="preserve"> </w:t>
      </w:r>
      <w:r>
        <w:t>влияние</w:t>
      </w:r>
      <w:r w:rsidRPr="009B15C0">
        <w:t xml:space="preserve"> </w:t>
      </w:r>
      <w:r>
        <w:t>на</w:t>
      </w:r>
      <w:r w:rsidRPr="009B15C0">
        <w:t xml:space="preserve"> </w:t>
      </w:r>
      <w:r>
        <w:t>норвежскую</w:t>
      </w:r>
      <w:r w:rsidRPr="009B15C0">
        <w:t xml:space="preserve"> </w:t>
      </w:r>
      <w:r>
        <w:t>судебную</w:t>
      </w:r>
      <w:r w:rsidRPr="009B15C0">
        <w:t xml:space="preserve"> </w:t>
      </w:r>
      <w:r>
        <w:t>практику</w:t>
      </w:r>
      <w:r w:rsidRPr="009B15C0">
        <w:t xml:space="preserve"> </w:t>
      </w:r>
      <w:r>
        <w:t>окажет</w:t>
      </w:r>
      <w:r w:rsidRPr="009B15C0">
        <w:t xml:space="preserve"> </w:t>
      </w:r>
      <w:r>
        <w:t>недавно</w:t>
      </w:r>
      <w:r w:rsidRPr="009B15C0">
        <w:t xml:space="preserve"> </w:t>
      </w:r>
      <w:r>
        <w:t>принятый Закон о правах человека, и особенно статья 3, которая предусматривает приоритет Пакта над внутренним законодательством</w:t>
      </w:r>
      <w:r w:rsidR="009322FD">
        <w:t xml:space="preserve">.  </w:t>
      </w:r>
      <w:r>
        <w:t>В</w:t>
      </w:r>
      <w:r w:rsidR="00040C3E">
        <w:t> </w:t>
      </w:r>
      <w:r>
        <w:t>пунктах</w:t>
      </w:r>
      <w:r w:rsidRPr="009B15C0">
        <w:t xml:space="preserve"> 133</w:t>
      </w:r>
      <w:r>
        <w:t>-</w:t>
      </w:r>
      <w:r w:rsidRPr="009B15C0">
        <w:t xml:space="preserve">148 </w:t>
      </w:r>
      <w:r>
        <w:t>доклада упомянуты</w:t>
      </w:r>
      <w:r w:rsidRPr="009B15C0">
        <w:t xml:space="preserve"> </w:t>
      </w:r>
      <w:r>
        <w:t>несколько</w:t>
      </w:r>
      <w:r w:rsidRPr="009B15C0">
        <w:t xml:space="preserve"> </w:t>
      </w:r>
      <w:r>
        <w:t>решений</w:t>
      </w:r>
      <w:r w:rsidRPr="009B15C0">
        <w:t xml:space="preserve"> </w:t>
      </w:r>
      <w:r>
        <w:t>Верховного</w:t>
      </w:r>
      <w:r w:rsidRPr="009B15C0">
        <w:t xml:space="preserve"> </w:t>
      </w:r>
      <w:r>
        <w:t>суда о высылке и депортации иностранцев</w:t>
      </w:r>
      <w:r w:rsidR="009322FD">
        <w:t xml:space="preserve">.  </w:t>
      </w:r>
      <w:r>
        <w:t>Повлияет ли включение</w:t>
      </w:r>
      <w:r w:rsidRPr="00F80AAF">
        <w:t xml:space="preserve"> </w:t>
      </w:r>
      <w:r>
        <w:t>Пакта</w:t>
      </w:r>
      <w:r w:rsidRPr="00F80AAF">
        <w:t xml:space="preserve"> </w:t>
      </w:r>
      <w:r>
        <w:t>во внутреннее законодательство на основании</w:t>
      </w:r>
      <w:r w:rsidRPr="00F80AAF">
        <w:t xml:space="preserve"> </w:t>
      </w:r>
      <w:r>
        <w:t>Закона</w:t>
      </w:r>
      <w:r w:rsidRPr="00F80AAF">
        <w:t xml:space="preserve"> </w:t>
      </w:r>
      <w:r>
        <w:t>о</w:t>
      </w:r>
      <w:r w:rsidRPr="00F80AAF">
        <w:t xml:space="preserve"> </w:t>
      </w:r>
      <w:r>
        <w:t>правах</w:t>
      </w:r>
      <w:r w:rsidRPr="00F80AAF">
        <w:t xml:space="preserve"> </w:t>
      </w:r>
      <w:r>
        <w:t>человека</w:t>
      </w:r>
      <w:r w:rsidRPr="00F80AAF">
        <w:t xml:space="preserve"> </w:t>
      </w:r>
      <w:r>
        <w:t>на подобные решения в будущем?</w:t>
      </w:r>
      <w:r w:rsidRPr="00F80AAF">
        <w:t xml:space="preserve"> </w:t>
      </w:r>
      <w:r w:rsidR="00040C3E">
        <w:t xml:space="preserve"> </w:t>
      </w:r>
      <w:r>
        <w:t>В</w:t>
      </w:r>
      <w:r w:rsidRPr="00F80AAF">
        <w:t xml:space="preserve"> </w:t>
      </w:r>
      <w:r>
        <w:t>частности,</w:t>
      </w:r>
      <w:r w:rsidRPr="00F80AAF">
        <w:t xml:space="preserve"> </w:t>
      </w:r>
      <w:r>
        <w:t>он</w:t>
      </w:r>
      <w:r w:rsidR="00040C3E">
        <w:t> </w:t>
      </w:r>
      <w:r>
        <w:t>имеет в</w:t>
      </w:r>
      <w:r w:rsidR="00040C3E">
        <w:t xml:space="preserve"> </w:t>
      </w:r>
      <w:r>
        <w:t>виду</w:t>
      </w:r>
      <w:r w:rsidRPr="00F80AAF">
        <w:t xml:space="preserve"> </w:t>
      </w:r>
      <w:r>
        <w:t>пункт</w:t>
      </w:r>
      <w:r w:rsidRPr="00F80AAF">
        <w:t xml:space="preserve"> 4 </w:t>
      </w:r>
      <w:r>
        <w:t>статьи</w:t>
      </w:r>
      <w:r w:rsidRPr="00F80AAF">
        <w:t xml:space="preserve"> 12 </w:t>
      </w:r>
      <w:r>
        <w:t>Пакта</w:t>
      </w:r>
      <w:r w:rsidRPr="00F80AAF">
        <w:t xml:space="preserve">, </w:t>
      </w:r>
      <w:r>
        <w:t>касающийся недопустимости</w:t>
      </w:r>
      <w:r w:rsidRPr="00F80AAF">
        <w:t xml:space="preserve"> </w:t>
      </w:r>
      <w:r>
        <w:t>депортации</w:t>
      </w:r>
      <w:r w:rsidRPr="00F80AAF">
        <w:t xml:space="preserve"> </w:t>
      </w:r>
      <w:r>
        <w:t>лиц</w:t>
      </w:r>
      <w:r w:rsidRPr="00F80AAF">
        <w:t xml:space="preserve">, </w:t>
      </w:r>
      <w:r>
        <w:t>которые</w:t>
      </w:r>
      <w:r w:rsidRPr="00F80AAF">
        <w:t xml:space="preserve"> </w:t>
      </w:r>
      <w:r>
        <w:t>проживают</w:t>
      </w:r>
      <w:r w:rsidRPr="00F80AAF">
        <w:t xml:space="preserve"> </w:t>
      </w:r>
      <w:r>
        <w:t>в</w:t>
      </w:r>
      <w:r w:rsidRPr="00F80AAF">
        <w:t xml:space="preserve"> </w:t>
      </w:r>
      <w:r>
        <w:t>своей</w:t>
      </w:r>
      <w:r w:rsidRPr="00F80AAF">
        <w:t xml:space="preserve"> «</w:t>
      </w:r>
      <w:r>
        <w:t>собственной</w:t>
      </w:r>
      <w:r w:rsidRPr="00F80AAF">
        <w:t xml:space="preserve">» </w:t>
      </w:r>
      <w:r>
        <w:t>стране</w:t>
      </w:r>
      <w:r w:rsidR="009322FD">
        <w:t xml:space="preserve">.  </w:t>
      </w:r>
      <w:r>
        <w:t>Возможно</w:t>
      </w:r>
      <w:r w:rsidRPr="00F80AAF">
        <w:t xml:space="preserve">, </w:t>
      </w:r>
      <w:r>
        <w:t>Норвегии</w:t>
      </w:r>
      <w:r w:rsidRPr="00F80AAF">
        <w:t xml:space="preserve"> </w:t>
      </w:r>
      <w:r>
        <w:t>необходимо</w:t>
      </w:r>
      <w:r w:rsidRPr="00F80AAF">
        <w:t xml:space="preserve"> </w:t>
      </w:r>
      <w:r>
        <w:t>пересмотреть</w:t>
      </w:r>
      <w:r w:rsidRPr="00F80AAF">
        <w:t xml:space="preserve"> </w:t>
      </w:r>
      <w:r>
        <w:t>трактовку</w:t>
      </w:r>
      <w:r w:rsidRPr="00F80AAF">
        <w:t xml:space="preserve"> </w:t>
      </w:r>
      <w:r>
        <w:t>вида на жительство таким образом, чтобы</w:t>
      </w:r>
      <w:r w:rsidRPr="00F80AAF">
        <w:t xml:space="preserve"> </w:t>
      </w:r>
      <w:r>
        <w:t>можно</w:t>
      </w:r>
      <w:r w:rsidRPr="00F80AAF">
        <w:t xml:space="preserve"> </w:t>
      </w:r>
      <w:r>
        <w:t>было</w:t>
      </w:r>
      <w:r w:rsidRPr="00F80AAF">
        <w:t xml:space="preserve"> </w:t>
      </w:r>
      <w:r>
        <w:t>рассматривать</w:t>
      </w:r>
      <w:r w:rsidRPr="00F80AAF">
        <w:t xml:space="preserve"> </w:t>
      </w:r>
      <w:r>
        <w:t>определенных</w:t>
      </w:r>
      <w:r w:rsidRPr="00F80AAF">
        <w:t xml:space="preserve"> </w:t>
      </w:r>
      <w:r>
        <w:t>лиц</w:t>
      </w:r>
      <w:r w:rsidRPr="00F80AAF">
        <w:t xml:space="preserve"> </w:t>
      </w:r>
      <w:r>
        <w:t>в</w:t>
      </w:r>
      <w:r w:rsidRPr="00F80AAF">
        <w:t xml:space="preserve"> </w:t>
      </w:r>
      <w:r>
        <w:t>качестве</w:t>
      </w:r>
      <w:r w:rsidRPr="00F80AAF">
        <w:t xml:space="preserve"> </w:t>
      </w:r>
      <w:r>
        <w:t>проживающих</w:t>
      </w:r>
      <w:r w:rsidRPr="00F80AAF">
        <w:t xml:space="preserve"> </w:t>
      </w:r>
      <w:r>
        <w:t>в своей собственной стране, даже если они и не являются гражданами Норвегии.</w:t>
      </w:r>
    </w:p>
    <w:p w:rsidR="00074E33" w:rsidRPr="00F80AAF" w:rsidRDefault="00074E33" w:rsidP="00040C3E">
      <w:pPr>
        <w:spacing w:line="240" w:lineRule="auto"/>
      </w:pPr>
    </w:p>
    <w:p w:rsidR="00074E33" w:rsidRPr="00F02144" w:rsidRDefault="00074E33" w:rsidP="00117545">
      <w:r>
        <w:t>44.</w:t>
      </w:r>
      <w:r>
        <w:tab/>
        <w:t>По</w:t>
      </w:r>
      <w:r w:rsidRPr="00442DF9">
        <w:t xml:space="preserve"> </w:t>
      </w:r>
      <w:r>
        <w:t>вопросам</w:t>
      </w:r>
      <w:r w:rsidRPr="00442DF9">
        <w:t xml:space="preserve"> 5 </w:t>
      </w:r>
      <w:r>
        <w:t>и</w:t>
      </w:r>
      <w:r w:rsidRPr="00442DF9">
        <w:t xml:space="preserve"> 6, </w:t>
      </w:r>
      <w:r>
        <w:t>касающимся</w:t>
      </w:r>
      <w:r w:rsidRPr="00442DF9">
        <w:t xml:space="preserve"> </w:t>
      </w:r>
      <w:r>
        <w:t>саамов</w:t>
      </w:r>
      <w:r w:rsidRPr="00442DF9">
        <w:t xml:space="preserve">, </w:t>
      </w:r>
      <w:r>
        <w:t>он</w:t>
      </w:r>
      <w:r w:rsidRPr="00442DF9">
        <w:t xml:space="preserve"> </w:t>
      </w:r>
      <w:r>
        <w:t>ссылается</w:t>
      </w:r>
      <w:r w:rsidRPr="00442DF9">
        <w:t xml:space="preserve"> </w:t>
      </w:r>
      <w:r>
        <w:t>на</w:t>
      </w:r>
      <w:r w:rsidRPr="00442DF9">
        <w:t xml:space="preserve"> </w:t>
      </w:r>
      <w:r>
        <w:t>рассмотренное Верховным судом</w:t>
      </w:r>
      <w:r w:rsidRPr="00442DF9">
        <w:t xml:space="preserve"> </w:t>
      </w:r>
      <w:r>
        <w:t>дело</w:t>
      </w:r>
      <w:r w:rsidRPr="00442DF9">
        <w:t xml:space="preserve"> </w:t>
      </w:r>
      <w:r>
        <w:t>в</w:t>
      </w:r>
      <w:r w:rsidRPr="00442DF9">
        <w:t xml:space="preserve"> </w:t>
      </w:r>
      <w:r>
        <w:t>октябре</w:t>
      </w:r>
      <w:r w:rsidRPr="00442DF9">
        <w:t xml:space="preserve"> 1997 </w:t>
      </w:r>
      <w:r>
        <w:t>года</w:t>
      </w:r>
      <w:r w:rsidRPr="00442DF9">
        <w:t xml:space="preserve"> </w:t>
      </w:r>
      <w:r>
        <w:t>по гражданскому иску, возбужденному частными землевладельцами с целью запрещения выпаса северных оленей в частных лесах</w:t>
      </w:r>
      <w:r w:rsidR="009322FD">
        <w:t xml:space="preserve">.  </w:t>
      </w:r>
      <w:r>
        <w:t>Насколько ему известно, Верховный</w:t>
      </w:r>
      <w:r w:rsidRPr="005B1A3D">
        <w:t xml:space="preserve"> </w:t>
      </w:r>
      <w:r>
        <w:t>суд вынес судебный запрет на этот счет</w:t>
      </w:r>
      <w:r w:rsidR="009322FD">
        <w:t xml:space="preserve">.  </w:t>
      </w:r>
      <w:r>
        <w:t>Применяется ли какой-либо особый порядок</w:t>
      </w:r>
      <w:r w:rsidRPr="00442DF9">
        <w:t xml:space="preserve"> </w:t>
      </w:r>
      <w:r>
        <w:t>в</w:t>
      </w:r>
      <w:r w:rsidRPr="00442DF9">
        <w:t xml:space="preserve"> </w:t>
      </w:r>
      <w:r>
        <w:t>Финнмарке, самой</w:t>
      </w:r>
      <w:r w:rsidRPr="00442DF9">
        <w:t xml:space="preserve"> </w:t>
      </w:r>
      <w:r>
        <w:t>северной</w:t>
      </w:r>
      <w:r w:rsidRPr="00442DF9">
        <w:t xml:space="preserve"> </w:t>
      </w:r>
      <w:r>
        <w:t>фюльке страны, для защиты образа жизни саамов и считается ли подобная защита необходимой в</w:t>
      </w:r>
      <w:r w:rsidR="00040C3E">
        <w:t> </w:t>
      </w:r>
      <w:r>
        <w:t>других частях Норвегии, включая земли в частном владении?</w:t>
      </w:r>
      <w:r w:rsidRPr="00442DF9">
        <w:t xml:space="preserve"> </w:t>
      </w:r>
      <w:r>
        <w:t>В связи с делом в</w:t>
      </w:r>
      <w:r w:rsidRPr="00F02144">
        <w:t xml:space="preserve"> </w:t>
      </w:r>
      <w:r>
        <w:t>Верховном</w:t>
      </w:r>
      <w:r w:rsidRPr="00F02144">
        <w:t xml:space="preserve"> </w:t>
      </w:r>
      <w:r>
        <w:t>суде</w:t>
      </w:r>
      <w:r w:rsidRPr="00F02144">
        <w:t xml:space="preserve"> </w:t>
      </w:r>
      <w:r>
        <w:t>также</w:t>
      </w:r>
      <w:r w:rsidRPr="00F02144">
        <w:t xml:space="preserve"> </w:t>
      </w:r>
      <w:r>
        <w:t>возникает</w:t>
      </w:r>
      <w:r w:rsidRPr="00F02144">
        <w:t xml:space="preserve"> </w:t>
      </w:r>
      <w:r>
        <w:t>вопрос</w:t>
      </w:r>
      <w:r w:rsidRPr="00F02144">
        <w:t xml:space="preserve"> </w:t>
      </w:r>
      <w:r>
        <w:t>о судебных издержках, что также может ограничивать способность саамов защищать свои права</w:t>
      </w:r>
      <w:r w:rsidR="009322FD">
        <w:t xml:space="preserve">.  </w:t>
      </w:r>
      <w:r>
        <w:t>В</w:t>
      </w:r>
      <w:r w:rsidRPr="00F02144">
        <w:t xml:space="preserve"> </w:t>
      </w:r>
      <w:r>
        <w:t>пункте</w:t>
      </w:r>
      <w:r w:rsidRPr="00F02144">
        <w:t xml:space="preserve"> 18 </w:t>
      </w:r>
      <w:r>
        <w:t>доклада</w:t>
      </w:r>
      <w:r w:rsidRPr="00F02144">
        <w:t xml:space="preserve"> </w:t>
      </w:r>
      <w:r>
        <w:t>описывается положение о предоставлении бесплатной юридической помощи, но ее нельзя использовать в спорах частных сторон, и соответственно это может негативно отразиться на использовании прав на основании статьи 27</w:t>
      </w:r>
      <w:r w:rsidRPr="00F02144">
        <w:t>.</w:t>
      </w:r>
    </w:p>
    <w:p w:rsidR="00074E33" w:rsidRPr="00F02144" w:rsidRDefault="00074E33" w:rsidP="00040C3E">
      <w:pPr>
        <w:spacing w:line="240" w:lineRule="auto"/>
      </w:pPr>
    </w:p>
    <w:p w:rsidR="00074E33" w:rsidRPr="00507565" w:rsidRDefault="00074E33" w:rsidP="00117545">
      <w:r w:rsidRPr="000478B8">
        <w:t>45.</w:t>
      </w:r>
      <w:r>
        <w:tab/>
        <w:t>Он</w:t>
      </w:r>
      <w:r w:rsidRPr="000478B8">
        <w:t xml:space="preserve"> </w:t>
      </w:r>
      <w:r>
        <w:t>приветствует</w:t>
      </w:r>
      <w:r w:rsidRPr="000478B8">
        <w:t xml:space="preserve"> </w:t>
      </w:r>
      <w:r>
        <w:t>сообщение</w:t>
      </w:r>
      <w:r w:rsidRPr="000478B8">
        <w:t xml:space="preserve"> </w:t>
      </w:r>
      <w:r>
        <w:t>о</w:t>
      </w:r>
      <w:r w:rsidRPr="000478B8">
        <w:t xml:space="preserve"> </w:t>
      </w:r>
      <w:r>
        <w:t>том</w:t>
      </w:r>
      <w:r w:rsidRPr="000478B8">
        <w:t xml:space="preserve">, </w:t>
      </w:r>
      <w:r>
        <w:t>что</w:t>
      </w:r>
      <w:r w:rsidRPr="000478B8">
        <w:t xml:space="preserve"> </w:t>
      </w:r>
      <w:r>
        <w:t>теперь норвежские</w:t>
      </w:r>
      <w:r w:rsidRPr="000478B8">
        <w:t xml:space="preserve"> </w:t>
      </w:r>
      <w:r>
        <w:t>парламент</w:t>
      </w:r>
      <w:r w:rsidRPr="000478B8">
        <w:t xml:space="preserve"> </w:t>
      </w:r>
      <w:r>
        <w:t>и</w:t>
      </w:r>
      <w:r w:rsidRPr="000478B8">
        <w:t xml:space="preserve"> </w:t>
      </w:r>
      <w:r>
        <w:t>правительство</w:t>
      </w:r>
      <w:r w:rsidRPr="000478B8">
        <w:t xml:space="preserve"> </w:t>
      </w:r>
      <w:r>
        <w:t>рассматривают</w:t>
      </w:r>
      <w:r w:rsidRPr="000478B8">
        <w:t xml:space="preserve"> </w:t>
      </w:r>
      <w:r>
        <w:t>положение</w:t>
      </w:r>
      <w:r w:rsidRPr="000478B8">
        <w:t xml:space="preserve"> </w:t>
      </w:r>
      <w:r>
        <w:t>саамского</w:t>
      </w:r>
      <w:r w:rsidRPr="000478B8">
        <w:t xml:space="preserve"> </w:t>
      </w:r>
      <w:r>
        <w:t>народа</w:t>
      </w:r>
      <w:r w:rsidRPr="000478B8">
        <w:t xml:space="preserve"> </w:t>
      </w:r>
      <w:r>
        <w:t>через призму</w:t>
      </w:r>
      <w:r w:rsidRPr="000478B8">
        <w:t xml:space="preserve"> </w:t>
      </w:r>
      <w:r>
        <w:t>самоопределения</w:t>
      </w:r>
      <w:r w:rsidRPr="000478B8">
        <w:t xml:space="preserve">, </w:t>
      </w:r>
      <w:r>
        <w:t>но</w:t>
      </w:r>
      <w:r w:rsidRPr="000478B8">
        <w:t xml:space="preserve"> </w:t>
      </w:r>
      <w:r>
        <w:t>в</w:t>
      </w:r>
      <w:r w:rsidRPr="000478B8">
        <w:t xml:space="preserve"> </w:t>
      </w:r>
      <w:r>
        <w:t>свете</w:t>
      </w:r>
      <w:r w:rsidRPr="000478B8">
        <w:t xml:space="preserve"> </w:t>
      </w:r>
      <w:r>
        <w:t>этих</w:t>
      </w:r>
      <w:r w:rsidRPr="000478B8">
        <w:t xml:space="preserve"> </w:t>
      </w:r>
      <w:r>
        <w:t>событий</w:t>
      </w:r>
      <w:r w:rsidRPr="000478B8">
        <w:t xml:space="preserve"> </w:t>
      </w:r>
      <w:r>
        <w:t>освещение вопроса о самоопределении в пункте 5 доклада представляется неадекватным</w:t>
      </w:r>
      <w:r w:rsidR="009322FD">
        <w:t xml:space="preserve">.  </w:t>
      </w:r>
      <w:r>
        <w:t>В</w:t>
      </w:r>
      <w:r w:rsidRPr="000478B8">
        <w:t xml:space="preserve"> </w:t>
      </w:r>
      <w:r>
        <w:t>будущих</w:t>
      </w:r>
      <w:r w:rsidRPr="000478B8">
        <w:t xml:space="preserve"> </w:t>
      </w:r>
      <w:r>
        <w:t>докладах</w:t>
      </w:r>
      <w:r w:rsidRPr="000478B8">
        <w:t xml:space="preserve"> </w:t>
      </w:r>
      <w:r>
        <w:t>необходимо</w:t>
      </w:r>
      <w:r w:rsidRPr="000478B8">
        <w:t xml:space="preserve"> </w:t>
      </w:r>
      <w:r>
        <w:t>представить</w:t>
      </w:r>
      <w:r w:rsidRPr="000478B8">
        <w:t xml:space="preserve"> </w:t>
      </w:r>
      <w:r>
        <w:t>информацию</w:t>
      </w:r>
      <w:r w:rsidRPr="000478B8">
        <w:t xml:space="preserve"> </w:t>
      </w:r>
      <w:r>
        <w:t>по</w:t>
      </w:r>
      <w:r w:rsidRPr="000478B8">
        <w:t xml:space="preserve"> </w:t>
      </w:r>
      <w:r>
        <w:t>правам</w:t>
      </w:r>
      <w:r w:rsidRPr="000478B8">
        <w:t xml:space="preserve"> </w:t>
      </w:r>
      <w:r>
        <w:t>саамского</w:t>
      </w:r>
      <w:r w:rsidRPr="000478B8">
        <w:t xml:space="preserve"> </w:t>
      </w:r>
      <w:r>
        <w:t>народа</w:t>
      </w:r>
      <w:r w:rsidRPr="000478B8">
        <w:t xml:space="preserve"> </w:t>
      </w:r>
      <w:r>
        <w:t>на</w:t>
      </w:r>
      <w:r w:rsidRPr="000478B8">
        <w:t xml:space="preserve"> </w:t>
      </w:r>
      <w:r>
        <w:t>ресурсы</w:t>
      </w:r>
      <w:r w:rsidRPr="000478B8">
        <w:t xml:space="preserve"> </w:t>
      </w:r>
      <w:r>
        <w:t>в</w:t>
      </w:r>
      <w:r w:rsidRPr="000478B8">
        <w:t xml:space="preserve"> </w:t>
      </w:r>
      <w:r>
        <w:t>контексте</w:t>
      </w:r>
      <w:r w:rsidRPr="000478B8">
        <w:t xml:space="preserve"> </w:t>
      </w:r>
      <w:r>
        <w:t>пункта</w:t>
      </w:r>
      <w:r w:rsidRPr="000478B8">
        <w:t xml:space="preserve"> 2 </w:t>
      </w:r>
      <w:r>
        <w:t>статьи</w:t>
      </w:r>
      <w:r w:rsidRPr="000478B8">
        <w:t xml:space="preserve"> 1</w:t>
      </w:r>
      <w:r>
        <w:t xml:space="preserve"> Пакта.</w:t>
      </w:r>
    </w:p>
    <w:p w:rsidR="00074E33" w:rsidRPr="00507565" w:rsidRDefault="00074E33" w:rsidP="00117545"/>
    <w:p w:rsidR="00074E33" w:rsidRPr="00844F9E" w:rsidRDefault="00074E33" w:rsidP="00117545">
      <w:r w:rsidRPr="00507565">
        <w:t>46.</w:t>
      </w:r>
      <w:r>
        <w:tab/>
        <w:t>В</w:t>
      </w:r>
      <w:r w:rsidRPr="00507565">
        <w:t xml:space="preserve"> </w:t>
      </w:r>
      <w:r>
        <w:t>связи</w:t>
      </w:r>
      <w:r w:rsidRPr="00507565">
        <w:t xml:space="preserve"> </w:t>
      </w:r>
      <w:r>
        <w:t>с</w:t>
      </w:r>
      <w:r w:rsidRPr="00507565">
        <w:t xml:space="preserve"> </w:t>
      </w:r>
      <w:r>
        <w:t>вопросами</w:t>
      </w:r>
      <w:r w:rsidRPr="00507565">
        <w:t xml:space="preserve"> 8 </w:t>
      </w:r>
      <w:r>
        <w:t>и</w:t>
      </w:r>
      <w:r w:rsidRPr="00507565">
        <w:t xml:space="preserve"> 9 </w:t>
      </w:r>
      <w:r>
        <w:t>он просит предоставить дополнительную информацию о продолжительности судебных разбирательств в случаях любых задержаний, а не только задержания лиц, подозреваемых в совершении уголовных преступлений</w:t>
      </w:r>
      <w:r w:rsidR="009322FD">
        <w:t xml:space="preserve">.  </w:t>
      </w:r>
      <w:r>
        <w:t>Ссылаясь</w:t>
      </w:r>
      <w:r w:rsidRPr="00194C26">
        <w:t xml:space="preserve"> </w:t>
      </w:r>
      <w:r>
        <w:t>на</w:t>
      </w:r>
      <w:r w:rsidRPr="00194C26">
        <w:t xml:space="preserve"> </w:t>
      </w:r>
      <w:r>
        <w:t>пункты</w:t>
      </w:r>
      <w:r w:rsidRPr="00194C26">
        <w:t xml:space="preserve"> 99</w:t>
      </w:r>
      <w:r>
        <w:t>-</w:t>
      </w:r>
      <w:r w:rsidRPr="00194C26">
        <w:t xml:space="preserve">102 </w:t>
      </w:r>
      <w:r>
        <w:t>доклада</w:t>
      </w:r>
      <w:r w:rsidRPr="00194C26">
        <w:t xml:space="preserve"> </w:t>
      </w:r>
      <w:r>
        <w:t>о</w:t>
      </w:r>
      <w:r w:rsidRPr="00194C26">
        <w:t xml:space="preserve"> </w:t>
      </w:r>
      <w:r>
        <w:t>задержании</w:t>
      </w:r>
      <w:r w:rsidRPr="00194C26">
        <w:t xml:space="preserve"> </w:t>
      </w:r>
      <w:r>
        <w:t>беременных</w:t>
      </w:r>
      <w:r w:rsidRPr="00194C26">
        <w:t xml:space="preserve"> </w:t>
      </w:r>
      <w:r>
        <w:t>женщин</w:t>
      </w:r>
      <w:r w:rsidRPr="00194C26">
        <w:t xml:space="preserve">, </w:t>
      </w:r>
      <w:r>
        <w:t>которые злоупотребляют алкоголем и наркотиками</w:t>
      </w:r>
      <w:r w:rsidRPr="00194C26">
        <w:t xml:space="preserve">, </w:t>
      </w:r>
      <w:r>
        <w:t>и</w:t>
      </w:r>
      <w:r w:rsidRPr="00194C26">
        <w:t xml:space="preserve"> </w:t>
      </w:r>
      <w:r>
        <w:t>незаконно находящихся в стране иностранцев он спрашивает, предусмотрен ли в таких случаях оперативный судебный пересмотр решений по таким делам</w:t>
      </w:r>
      <w:r w:rsidR="009322FD">
        <w:t xml:space="preserve">.  </w:t>
      </w:r>
      <w:r w:rsidRPr="00194C26">
        <w:t xml:space="preserve"> </w:t>
      </w:r>
    </w:p>
    <w:p w:rsidR="00074E33" w:rsidRPr="00844F9E" w:rsidRDefault="00074E33" w:rsidP="00117545"/>
    <w:p w:rsidR="00074E33" w:rsidRPr="007D56FD" w:rsidRDefault="00074E33" w:rsidP="00117545">
      <w:r w:rsidRPr="007D56FD">
        <w:t>47.</w:t>
      </w:r>
      <w:r>
        <w:tab/>
        <w:t>По</w:t>
      </w:r>
      <w:r w:rsidRPr="007D56FD">
        <w:t xml:space="preserve"> </w:t>
      </w:r>
      <w:r>
        <w:t>вопросу</w:t>
      </w:r>
      <w:r w:rsidRPr="007D56FD">
        <w:t xml:space="preserve"> 12, </w:t>
      </w:r>
      <w:r>
        <w:t>касающемуся</w:t>
      </w:r>
      <w:r w:rsidRPr="007D56FD">
        <w:t xml:space="preserve"> </w:t>
      </w:r>
      <w:r>
        <w:t>религиозного</w:t>
      </w:r>
      <w:r w:rsidRPr="007D56FD">
        <w:t xml:space="preserve"> </w:t>
      </w:r>
      <w:r>
        <w:t>обучения</w:t>
      </w:r>
      <w:r w:rsidRPr="007D56FD">
        <w:t xml:space="preserve"> </w:t>
      </w:r>
      <w:r>
        <w:t>в</w:t>
      </w:r>
      <w:r w:rsidRPr="007D56FD">
        <w:t xml:space="preserve"> </w:t>
      </w:r>
      <w:r>
        <w:t>школах</w:t>
      </w:r>
      <w:r w:rsidRPr="007D56FD">
        <w:t xml:space="preserve">, </w:t>
      </w:r>
      <w:r>
        <w:t>он</w:t>
      </w:r>
      <w:r w:rsidRPr="007D56FD">
        <w:t xml:space="preserve"> </w:t>
      </w:r>
      <w:r>
        <w:t>просит</w:t>
      </w:r>
      <w:r w:rsidRPr="007D56FD">
        <w:t xml:space="preserve"> </w:t>
      </w:r>
      <w:r>
        <w:t>уточнить</w:t>
      </w:r>
      <w:r w:rsidRPr="007D56FD">
        <w:t xml:space="preserve"> </w:t>
      </w:r>
      <w:r>
        <w:t>формулировку</w:t>
      </w:r>
      <w:r w:rsidRPr="007D56FD">
        <w:t xml:space="preserve"> «</w:t>
      </w:r>
      <w:r>
        <w:t>общее</w:t>
      </w:r>
      <w:r w:rsidRPr="007D56FD">
        <w:t xml:space="preserve"> </w:t>
      </w:r>
      <w:r>
        <w:t>право</w:t>
      </w:r>
      <w:r w:rsidRPr="007D56FD">
        <w:t xml:space="preserve"> </w:t>
      </w:r>
      <w:r>
        <w:t>на</w:t>
      </w:r>
      <w:r w:rsidRPr="007D56FD">
        <w:t xml:space="preserve"> </w:t>
      </w:r>
      <w:r>
        <w:t>освобождение</w:t>
      </w:r>
      <w:r w:rsidRPr="007D56FD">
        <w:t>»</w:t>
      </w:r>
      <w:r>
        <w:t>, которую</w:t>
      </w:r>
      <w:r w:rsidRPr="007D56FD">
        <w:t xml:space="preserve"> </w:t>
      </w:r>
      <w:r>
        <w:t>использовала</w:t>
      </w:r>
      <w:r w:rsidRPr="007D56FD">
        <w:t xml:space="preserve"> </w:t>
      </w:r>
      <w:r>
        <w:t>делегация</w:t>
      </w:r>
      <w:r w:rsidRPr="007D56FD">
        <w:t xml:space="preserve"> </w:t>
      </w:r>
      <w:r>
        <w:t>в</w:t>
      </w:r>
      <w:r w:rsidRPr="007D56FD">
        <w:t xml:space="preserve"> </w:t>
      </w:r>
      <w:r>
        <w:t>этом</w:t>
      </w:r>
      <w:r w:rsidRPr="007D56FD">
        <w:t xml:space="preserve"> </w:t>
      </w:r>
      <w:r>
        <w:t>контексте</w:t>
      </w:r>
      <w:r w:rsidR="009322FD">
        <w:t xml:space="preserve">.  </w:t>
      </w:r>
      <w:r>
        <w:t>Имеется</w:t>
      </w:r>
      <w:r w:rsidRPr="007D56FD">
        <w:t xml:space="preserve"> </w:t>
      </w:r>
      <w:r>
        <w:t>ли</w:t>
      </w:r>
      <w:r w:rsidRPr="007D56FD">
        <w:t xml:space="preserve"> </w:t>
      </w:r>
      <w:r>
        <w:t>ввиду</w:t>
      </w:r>
      <w:r w:rsidRPr="007D56FD">
        <w:t xml:space="preserve">, </w:t>
      </w:r>
      <w:r>
        <w:t>что</w:t>
      </w:r>
      <w:r w:rsidRPr="007D56FD">
        <w:t xml:space="preserve"> </w:t>
      </w:r>
      <w:r>
        <w:t>религиозная принадлежность учащегося или его родителя не проверяется и даже прихожане церкви имеют на освобождение?</w:t>
      </w:r>
    </w:p>
    <w:p w:rsidR="00074E33" w:rsidRPr="007D56FD" w:rsidRDefault="00074E33" w:rsidP="00117545"/>
    <w:p w:rsidR="00074E33" w:rsidRPr="00510720" w:rsidRDefault="00074E33" w:rsidP="00117545">
      <w:r w:rsidRPr="007D56FD">
        <w:t>48.</w:t>
      </w:r>
      <w:r>
        <w:tab/>
        <w:t>В</w:t>
      </w:r>
      <w:r w:rsidRPr="007D56FD">
        <w:t xml:space="preserve"> </w:t>
      </w:r>
      <w:r>
        <w:t>отношении</w:t>
      </w:r>
      <w:r w:rsidRPr="007D56FD">
        <w:t xml:space="preserve"> </w:t>
      </w:r>
      <w:r>
        <w:t>вопроса</w:t>
      </w:r>
      <w:r w:rsidRPr="007D56FD">
        <w:t xml:space="preserve"> 10 </w:t>
      </w:r>
      <w:r>
        <w:t>в</w:t>
      </w:r>
      <w:r w:rsidRPr="007D56FD">
        <w:t xml:space="preserve"> </w:t>
      </w:r>
      <w:r>
        <w:t>пункте</w:t>
      </w:r>
      <w:r w:rsidRPr="007D56FD">
        <w:t xml:space="preserve"> 75 </w:t>
      </w:r>
      <w:r>
        <w:t>доклада</w:t>
      </w:r>
      <w:r w:rsidRPr="007D56FD">
        <w:t xml:space="preserve"> </w:t>
      </w:r>
      <w:r>
        <w:t>говорится</w:t>
      </w:r>
      <w:r w:rsidRPr="007D56FD">
        <w:t xml:space="preserve">, </w:t>
      </w:r>
      <w:r>
        <w:t>что</w:t>
      </w:r>
      <w:r w:rsidRPr="007D56FD">
        <w:t xml:space="preserve"> </w:t>
      </w:r>
      <w:r>
        <w:t>в</w:t>
      </w:r>
      <w:r w:rsidRPr="007D56FD">
        <w:t xml:space="preserve"> </w:t>
      </w:r>
      <w:r>
        <w:t>соответствии</w:t>
      </w:r>
      <w:r w:rsidRPr="007D56FD">
        <w:t xml:space="preserve"> </w:t>
      </w:r>
      <w:r>
        <w:t>с</w:t>
      </w:r>
      <w:r w:rsidRPr="007D56FD">
        <w:t xml:space="preserve"> </w:t>
      </w:r>
      <w:r>
        <w:t>норвежским</w:t>
      </w:r>
      <w:r w:rsidRPr="007D56FD">
        <w:t xml:space="preserve"> </w:t>
      </w:r>
      <w:r>
        <w:t>законодательством</w:t>
      </w:r>
      <w:r w:rsidRPr="007D56FD">
        <w:t xml:space="preserve"> </w:t>
      </w:r>
      <w:r>
        <w:t>могут</w:t>
      </w:r>
      <w:r w:rsidRPr="007D56FD">
        <w:t xml:space="preserve"> </w:t>
      </w:r>
      <w:r>
        <w:t>предъявляться обвинения в серьезных сексуальных правонарушениях, совершенных заграницей против детей в возрасте моложе 14 лет, даже если эти действия не рассматриваются как правонарушение в данной стране</w:t>
      </w:r>
      <w:r w:rsidR="009322FD">
        <w:t xml:space="preserve">.  </w:t>
      </w:r>
      <w:r>
        <w:t>Есть</w:t>
      </w:r>
      <w:r w:rsidRPr="00510720">
        <w:t xml:space="preserve"> </w:t>
      </w:r>
      <w:r>
        <w:t>ли</w:t>
      </w:r>
      <w:r w:rsidRPr="00510720">
        <w:t xml:space="preserve"> </w:t>
      </w:r>
      <w:r>
        <w:t>у</w:t>
      </w:r>
      <w:r w:rsidRPr="00510720">
        <w:t xml:space="preserve"> </w:t>
      </w:r>
      <w:r>
        <w:t>Норвегии</w:t>
      </w:r>
      <w:r w:rsidRPr="00510720">
        <w:t xml:space="preserve"> </w:t>
      </w:r>
      <w:r>
        <w:t>какие</w:t>
      </w:r>
      <w:r w:rsidRPr="00510720">
        <w:t>-</w:t>
      </w:r>
      <w:r>
        <w:t>нибудь</w:t>
      </w:r>
      <w:r w:rsidRPr="00510720">
        <w:t xml:space="preserve"> </w:t>
      </w:r>
      <w:r>
        <w:t>специальные</w:t>
      </w:r>
      <w:r w:rsidRPr="00510720">
        <w:t xml:space="preserve"> </w:t>
      </w:r>
      <w:r>
        <w:t>программы</w:t>
      </w:r>
      <w:r w:rsidRPr="00510720">
        <w:t xml:space="preserve"> </w:t>
      </w:r>
      <w:r>
        <w:t>сотрудничества</w:t>
      </w:r>
      <w:r w:rsidRPr="00510720">
        <w:t xml:space="preserve"> </w:t>
      </w:r>
      <w:r>
        <w:t>с</w:t>
      </w:r>
      <w:r w:rsidRPr="00510720">
        <w:t xml:space="preserve"> </w:t>
      </w:r>
      <w:r>
        <w:t>другими</w:t>
      </w:r>
      <w:r w:rsidRPr="00510720">
        <w:t xml:space="preserve"> </w:t>
      </w:r>
      <w:r>
        <w:t>странами</w:t>
      </w:r>
      <w:r w:rsidRPr="00510720">
        <w:t xml:space="preserve"> </w:t>
      </w:r>
      <w:r>
        <w:t>для</w:t>
      </w:r>
      <w:r w:rsidRPr="00510720">
        <w:t xml:space="preserve"> </w:t>
      </w:r>
      <w:r>
        <w:t>упрощения</w:t>
      </w:r>
      <w:r w:rsidRPr="00510720">
        <w:t xml:space="preserve"> </w:t>
      </w:r>
      <w:r>
        <w:t>уголовного преследования в таких случаях, учитывая, что многие страны, в</w:t>
      </w:r>
      <w:r w:rsidR="00040C3E">
        <w:t> </w:t>
      </w:r>
      <w:r>
        <w:t>которых детская проституция широко распространена, считают, что они практически ничего не могут сделать для борьбы с ней, так как виновные не являются их гражданами.</w:t>
      </w:r>
    </w:p>
    <w:p w:rsidR="00074E33" w:rsidRPr="00510720" w:rsidRDefault="00074E33" w:rsidP="00117545"/>
    <w:p w:rsidR="00074E33" w:rsidRPr="002F2038" w:rsidRDefault="00074E33" w:rsidP="00117545">
      <w:r w:rsidRPr="00CE7BFE">
        <w:t>49.</w:t>
      </w:r>
      <w:r>
        <w:tab/>
      </w:r>
      <w:r w:rsidRPr="00CE7BFE">
        <w:rPr>
          <w:u w:val="single"/>
        </w:rPr>
        <w:t>Г-жа ЭВАТ</w:t>
      </w:r>
      <w:r>
        <w:t xml:space="preserve"> отмечает тщательное рассмотрение в докладе вопросов, поднятых Комитетом</w:t>
      </w:r>
      <w:r w:rsidR="009322FD">
        <w:t xml:space="preserve">.  </w:t>
      </w:r>
    </w:p>
    <w:p w:rsidR="00074E33" w:rsidRPr="002F2038" w:rsidRDefault="00074E33" w:rsidP="00117545"/>
    <w:p w:rsidR="00074E33" w:rsidRPr="00D318ED" w:rsidRDefault="00074E33" w:rsidP="00117545">
      <w:r w:rsidRPr="004F7C1A">
        <w:t>50.</w:t>
      </w:r>
      <w:r>
        <w:tab/>
        <w:t>В</w:t>
      </w:r>
      <w:r w:rsidRPr="004F7C1A">
        <w:t xml:space="preserve"> </w:t>
      </w:r>
      <w:r>
        <w:t>статье</w:t>
      </w:r>
      <w:r w:rsidRPr="004F7C1A">
        <w:t xml:space="preserve"> 3 </w:t>
      </w:r>
      <w:r>
        <w:t>недавно принятого</w:t>
      </w:r>
      <w:r w:rsidRPr="004F7C1A">
        <w:t xml:space="preserve"> </w:t>
      </w:r>
      <w:r>
        <w:t>Закона</w:t>
      </w:r>
      <w:r w:rsidRPr="004F7C1A">
        <w:t xml:space="preserve"> </w:t>
      </w:r>
      <w:r>
        <w:t>Норвегии</w:t>
      </w:r>
      <w:r w:rsidRPr="004F7C1A">
        <w:t xml:space="preserve"> </w:t>
      </w:r>
      <w:r>
        <w:t>о</w:t>
      </w:r>
      <w:r w:rsidRPr="004F7C1A">
        <w:t xml:space="preserve"> </w:t>
      </w:r>
      <w:r>
        <w:t>правах</w:t>
      </w:r>
      <w:r w:rsidRPr="004F7C1A">
        <w:t xml:space="preserve"> </w:t>
      </w:r>
      <w:r>
        <w:t>человека</w:t>
      </w:r>
      <w:r w:rsidRPr="004F7C1A">
        <w:t xml:space="preserve"> </w:t>
      </w:r>
      <w:r>
        <w:t>сказано</w:t>
      </w:r>
      <w:r w:rsidRPr="004F7C1A">
        <w:t xml:space="preserve">, </w:t>
      </w:r>
      <w:r>
        <w:t>что</w:t>
      </w:r>
      <w:r w:rsidRPr="004F7C1A">
        <w:t xml:space="preserve"> </w:t>
      </w:r>
      <w:r>
        <w:t>положениям</w:t>
      </w:r>
      <w:r w:rsidRPr="004F7C1A">
        <w:t xml:space="preserve"> </w:t>
      </w:r>
      <w:r>
        <w:t>конвенций</w:t>
      </w:r>
      <w:r w:rsidRPr="004F7C1A">
        <w:t xml:space="preserve"> </w:t>
      </w:r>
      <w:r>
        <w:t>по</w:t>
      </w:r>
      <w:r w:rsidRPr="004F7C1A">
        <w:t xml:space="preserve"> </w:t>
      </w:r>
      <w:r>
        <w:t>правам</w:t>
      </w:r>
      <w:r w:rsidRPr="004F7C1A">
        <w:t xml:space="preserve"> </w:t>
      </w:r>
      <w:r>
        <w:t>человека</w:t>
      </w:r>
      <w:r w:rsidRPr="004F7C1A">
        <w:t xml:space="preserve"> </w:t>
      </w:r>
      <w:r>
        <w:t>и</w:t>
      </w:r>
      <w:r w:rsidRPr="004F7C1A">
        <w:t xml:space="preserve"> </w:t>
      </w:r>
      <w:r>
        <w:t>протоколов</w:t>
      </w:r>
      <w:r w:rsidRPr="004F7C1A">
        <w:t xml:space="preserve">, </w:t>
      </w:r>
      <w:r>
        <w:t>обязательных</w:t>
      </w:r>
      <w:r w:rsidRPr="004F7C1A">
        <w:t xml:space="preserve"> </w:t>
      </w:r>
      <w:r>
        <w:t>для</w:t>
      </w:r>
      <w:r w:rsidRPr="004F7C1A">
        <w:t xml:space="preserve"> </w:t>
      </w:r>
      <w:r>
        <w:t>Норвегии</w:t>
      </w:r>
      <w:r w:rsidRPr="004F7C1A">
        <w:t xml:space="preserve">, </w:t>
      </w:r>
      <w:r>
        <w:t>будет</w:t>
      </w:r>
      <w:r w:rsidRPr="004F7C1A">
        <w:t xml:space="preserve"> </w:t>
      </w:r>
      <w:r>
        <w:t>отдаваться предпочтения в случае любых</w:t>
      </w:r>
      <w:r w:rsidRPr="004F7C1A">
        <w:t xml:space="preserve"> </w:t>
      </w:r>
      <w:r>
        <w:t>противоречий с внутренним законодательством</w:t>
      </w:r>
      <w:r w:rsidR="009322FD">
        <w:t xml:space="preserve">.  </w:t>
      </w:r>
      <w:r>
        <w:t>Она спрашивает, касается ли это только действующего законодательства, или же распространяется на законодательство, которое может быть принято в будущем</w:t>
      </w:r>
      <w:r w:rsidR="009322FD">
        <w:t xml:space="preserve">.  </w:t>
      </w:r>
      <w:r>
        <w:t>Ей известно, что</w:t>
      </w:r>
      <w:r w:rsidRPr="00D318ED">
        <w:t xml:space="preserve"> </w:t>
      </w:r>
      <w:r>
        <w:t>Норвегия</w:t>
      </w:r>
      <w:r w:rsidRPr="00D318ED">
        <w:t xml:space="preserve"> </w:t>
      </w:r>
      <w:r>
        <w:t>принимает у себя много</w:t>
      </w:r>
      <w:r w:rsidRPr="00D318ED">
        <w:t xml:space="preserve"> </w:t>
      </w:r>
      <w:r>
        <w:t>беженцев</w:t>
      </w:r>
      <w:r w:rsidRPr="00D318ED">
        <w:t xml:space="preserve"> </w:t>
      </w:r>
      <w:r>
        <w:t>и</w:t>
      </w:r>
      <w:r w:rsidRPr="00D318ED">
        <w:t xml:space="preserve"> </w:t>
      </w:r>
      <w:r>
        <w:t>просителей</w:t>
      </w:r>
      <w:r w:rsidRPr="00D318ED">
        <w:t xml:space="preserve"> </w:t>
      </w:r>
      <w:r>
        <w:t>убежища</w:t>
      </w:r>
      <w:r w:rsidRPr="00D318ED">
        <w:t xml:space="preserve">, </w:t>
      </w:r>
      <w:r>
        <w:t>тем</w:t>
      </w:r>
      <w:r w:rsidRPr="00D318ED">
        <w:t xml:space="preserve"> </w:t>
      </w:r>
      <w:r>
        <w:t>не</w:t>
      </w:r>
      <w:r w:rsidRPr="00D318ED">
        <w:t xml:space="preserve"> </w:t>
      </w:r>
      <w:r>
        <w:t>менее,</w:t>
      </w:r>
      <w:r w:rsidRPr="00D318ED">
        <w:t xml:space="preserve"> </w:t>
      </w:r>
      <w:r>
        <w:t>она</w:t>
      </w:r>
      <w:r w:rsidRPr="00D318ED">
        <w:t xml:space="preserve"> </w:t>
      </w:r>
      <w:r>
        <w:t>хотела</w:t>
      </w:r>
      <w:r w:rsidRPr="00D318ED">
        <w:t xml:space="preserve"> </w:t>
      </w:r>
      <w:r>
        <w:t>бы</w:t>
      </w:r>
      <w:r w:rsidRPr="00D318ED">
        <w:t xml:space="preserve"> </w:t>
      </w:r>
      <w:r>
        <w:t>знать</w:t>
      </w:r>
      <w:r w:rsidRPr="00D318ED">
        <w:t xml:space="preserve">, </w:t>
      </w:r>
      <w:r>
        <w:t>какой доле</w:t>
      </w:r>
      <w:r w:rsidRPr="00D318ED">
        <w:t xml:space="preserve"> </w:t>
      </w:r>
      <w:r>
        <w:t>лиц</w:t>
      </w:r>
      <w:r w:rsidRPr="00D318ED">
        <w:t xml:space="preserve">, </w:t>
      </w:r>
      <w:r>
        <w:t>которым было разрешено</w:t>
      </w:r>
      <w:r w:rsidRPr="00D318ED">
        <w:t xml:space="preserve"> </w:t>
      </w:r>
      <w:r>
        <w:t>остаться</w:t>
      </w:r>
      <w:r w:rsidRPr="00D318ED">
        <w:t xml:space="preserve"> </w:t>
      </w:r>
      <w:r>
        <w:t>в</w:t>
      </w:r>
      <w:r w:rsidRPr="00D318ED">
        <w:t xml:space="preserve"> </w:t>
      </w:r>
      <w:r>
        <w:t>Норвегии, был официально предоставлен статус беженцев в соответствии с Конвенцией 1951 года и есть ли какие-либо различия между правами и свободами официально признанных беженцев и лиц других категорий</w:t>
      </w:r>
      <w:r w:rsidR="009322FD">
        <w:t xml:space="preserve">.  </w:t>
      </w:r>
      <w:r>
        <w:t>Каковы гарантии того, что лица, обратившиеся с просьбой о предоставлении им убежища в Норвегии до принятия решения по их заявлению, не будут высланы в места, где им могут угрожать пытки или другие нарушения прав человека</w:t>
      </w:r>
      <w:r w:rsidRPr="00D318ED">
        <w:t>?</w:t>
      </w:r>
    </w:p>
    <w:p w:rsidR="00074E33" w:rsidRPr="00D318ED" w:rsidRDefault="00074E33" w:rsidP="00117545"/>
    <w:p w:rsidR="00074E33" w:rsidRPr="006C21D1" w:rsidRDefault="00074E33" w:rsidP="00117545">
      <w:r>
        <w:t>51.</w:t>
      </w:r>
      <w:r>
        <w:tab/>
        <w:t>Со ссылкой на вопрос 5 она спрашивает, будет ли новое законодательство, на которое ссылалась делегация, касаться таких вопросов, как владение землей и самоопределение в отношении использования земли и традиционных промыслов? Утверждалось</w:t>
      </w:r>
      <w:r w:rsidRPr="006C21D1">
        <w:t xml:space="preserve">, </w:t>
      </w:r>
      <w:r>
        <w:t>что</w:t>
      </w:r>
      <w:r w:rsidRPr="006C21D1">
        <w:t xml:space="preserve"> </w:t>
      </w:r>
      <w:r>
        <w:t>Саамская ассамблея</w:t>
      </w:r>
      <w:r w:rsidRPr="006C21D1">
        <w:t xml:space="preserve"> </w:t>
      </w:r>
      <w:r>
        <w:t>может</w:t>
      </w:r>
      <w:r w:rsidRPr="006C21D1">
        <w:t xml:space="preserve"> </w:t>
      </w:r>
      <w:r>
        <w:t>запретить</w:t>
      </w:r>
      <w:r w:rsidRPr="006C21D1">
        <w:t xml:space="preserve"> </w:t>
      </w:r>
      <w:r>
        <w:t>занятие</w:t>
      </w:r>
      <w:r w:rsidRPr="006C21D1">
        <w:t xml:space="preserve"> </w:t>
      </w:r>
      <w:r>
        <w:t>определенной</w:t>
      </w:r>
      <w:r w:rsidRPr="006C21D1">
        <w:t xml:space="preserve"> </w:t>
      </w:r>
      <w:r>
        <w:t>деятельностью</w:t>
      </w:r>
      <w:r w:rsidRPr="006C21D1">
        <w:t xml:space="preserve">, </w:t>
      </w:r>
      <w:r>
        <w:t>такой</w:t>
      </w:r>
      <w:r w:rsidRPr="006C21D1">
        <w:t xml:space="preserve"> </w:t>
      </w:r>
      <w:r>
        <w:t>как</w:t>
      </w:r>
      <w:r w:rsidRPr="006C21D1">
        <w:t xml:space="preserve"> </w:t>
      </w:r>
      <w:r>
        <w:t>разработка полезных ископаемых</w:t>
      </w:r>
      <w:r w:rsidR="009322FD">
        <w:t xml:space="preserve">.  </w:t>
      </w:r>
      <w:r>
        <w:t>Может</w:t>
      </w:r>
      <w:r w:rsidRPr="006C21D1">
        <w:t xml:space="preserve"> </w:t>
      </w:r>
      <w:r>
        <w:t>ли</w:t>
      </w:r>
      <w:r w:rsidRPr="006C21D1">
        <w:t xml:space="preserve"> </w:t>
      </w:r>
      <w:r>
        <w:t>этот</w:t>
      </w:r>
      <w:r w:rsidRPr="006C21D1">
        <w:t xml:space="preserve"> </w:t>
      </w:r>
      <w:r>
        <w:t>запрет</w:t>
      </w:r>
      <w:r w:rsidRPr="006C21D1">
        <w:t xml:space="preserve"> </w:t>
      </w:r>
      <w:r>
        <w:t>быть</w:t>
      </w:r>
      <w:r w:rsidRPr="006C21D1">
        <w:t xml:space="preserve"> </w:t>
      </w:r>
      <w:r>
        <w:t>признан</w:t>
      </w:r>
      <w:r w:rsidRPr="006C21D1">
        <w:t xml:space="preserve"> </w:t>
      </w:r>
      <w:r>
        <w:t>недействительным, или же он рассматривается как обязательный</w:t>
      </w:r>
      <w:r w:rsidRPr="006C21D1">
        <w:t xml:space="preserve">? </w:t>
      </w:r>
    </w:p>
    <w:p w:rsidR="00074E33" w:rsidRPr="006C21D1" w:rsidRDefault="00074E33" w:rsidP="00117545"/>
    <w:p w:rsidR="00074E33" w:rsidRPr="00E5067E" w:rsidRDefault="00074E33" w:rsidP="00117545">
      <w:r>
        <w:t>52.</w:t>
      </w:r>
      <w:r>
        <w:tab/>
        <w:t>По</w:t>
      </w:r>
      <w:r w:rsidRPr="00E5067E">
        <w:t xml:space="preserve"> </w:t>
      </w:r>
      <w:r>
        <w:t>вопросу</w:t>
      </w:r>
      <w:r w:rsidRPr="00E5067E">
        <w:t xml:space="preserve"> 12</w:t>
      </w:r>
      <w:r>
        <w:t>, могут ли</w:t>
      </w:r>
      <w:r w:rsidRPr="00E5067E">
        <w:t xml:space="preserve"> </w:t>
      </w:r>
      <w:r>
        <w:t>лица</w:t>
      </w:r>
      <w:r w:rsidRPr="00E5067E">
        <w:t xml:space="preserve">, </w:t>
      </w:r>
      <w:r>
        <w:t>которые</w:t>
      </w:r>
      <w:r w:rsidRPr="00E5067E">
        <w:t xml:space="preserve"> </w:t>
      </w:r>
      <w:r>
        <w:t>хотели</w:t>
      </w:r>
      <w:r w:rsidRPr="00E5067E">
        <w:t xml:space="preserve"> </w:t>
      </w:r>
      <w:r>
        <w:t>бы</w:t>
      </w:r>
      <w:r w:rsidRPr="00E5067E">
        <w:t xml:space="preserve"> </w:t>
      </w:r>
      <w:r>
        <w:t>освободить своих детей от религиозного образования, делать это только в том случае, если они исповедуют религию, не являющуюся господствующей? И</w:t>
      </w:r>
      <w:r w:rsidRPr="00E5067E">
        <w:t xml:space="preserve"> </w:t>
      </w:r>
      <w:r>
        <w:t>должны ли они заявить о своей религиозной принадлежности, чтобы просить о таком освобождении? Действительно</w:t>
      </w:r>
      <w:r w:rsidRPr="00E5067E">
        <w:t xml:space="preserve"> </w:t>
      </w:r>
      <w:r>
        <w:t>ли</w:t>
      </w:r>
      <w:r w:rsidRPr="00E5067E">
        <w:t xml:space="preserve"> </w:t>
      </w:r>
      <w:r>
        <w:t>работодатели</w:t>
      </w:r>
      <w:r w:rsidRPr="00E5067E">
        <w:t xml:space="preserve"> </w:t>
      </w:r>
      <w:r>
        <w:t>в</w:t>
      </w:r>
      <w:r w:rsidR="00066306">
        <w:t> </w:t>
      </w:r>
      <w:r>
        <w:t>некоторых</w:t>
      </w:r>
      <w:r w:rsidRPr="00E5067E">
        <w:t xml:space="preserve"> </w:t>
      </w:r>
      <w:r>
        <w:t>учреждениях</w:t>
      </w:r>
      <w:r w:rsidRPr="00E5067E">
        <w:t xml:space="preserve"> </w:t>
      </w:r>
      <w:r>
        <w:t>могут просить кандидатов предоставить информацию о своей религиозной принадлежности?</w:t>
      </w:r>
    </w:p>
    <w:p w:rsidR="00074E33" w:rsidRPr="00E5067E" w:rsidRDefault="00074E33" w:rsidP="00117545"/>
    <w:p w:rsidR="00074E33" w:rsidRPr="0016230B" w:rsidRDefault="00074E33" w:rsidP="00117545">
      <w:r>
        <w:t>53.</w:t>
      </w:r>
      <w:r>
        <w:tab/>
        <w:t>Касаясь</w:t>
      </w:r>
      <w:r w:rsidRPr="00285BD8">
        <w:t xml:space="preserve"> </w:t>
      </w:r>
      <w:r>
        <w:t>вопроса</w:t>
      </w:r>
      <w:r w:rsidRPr="00285BD8">
        <w:t xml:space="preserve"> 7</w:t>
      </w:r>
      <w:r>
        <w:t>,</w:t>
      </w:r>
      <w:r w:rsidRPr="00285BD8">
        <w:t xml:space="preserve"> </w:t>
      </w:r>
      <w:r>
        <w:t>она</w:t>
      </w:r>
      <w:r w:rsidRPr="00285BD8">
        <w:t xml:space="preserve"> </w:t>
      </w:r>
      <w:r>
        <w:t>хотела</w:t>
      </w:r>
      <w:r w:rsidRPr="00285BD8">
        <w:t xml:space="preserve"> </w:t>
      </w:r>
      <w:r>
        <w:t>бы</w:t>
      </w:r>
      <w:r w:rsidRPr="00285BD8">
        <w:t xml:space="preserve"> </w:t>
      </w:r>
      <w:r>
        <w:t>знать</w:t>
      </w:r>
      <w:r w:rsidRPr="00285BD8">
        <w:t xml:space="preserve">, </w:t>
      </w:r>
      <w:r>
        <w:t>могут ли человека поместить в одиночную камеру (пункты 79 и 80 доклада) на стадии предварительного заключения</w:t>
      </w:r>
      <w:r w:rsidR="009322FD">
        <w:t xml:space="preserve">.  </w:t>
      </w:r>
      <w:r>
        <w:t xml:space="preserve">И если это так, предусмотрен ли независимый надзор?  </w:t>
      </w:r>
    </w:p>
    <w:p w:rsidR="00074E33" w:rsidRDefault="00074E33" w:rsidP="00117545"/>
    <w:p w:rsidR="00074E33" w:rsidRPr="007E4E1C" w:rsidRDefault="00074E33" w:rsidP="00117545">
      <w:r w:rsidRPr="00444BFA">
        <w:t>54.</w:t>
      </w:r>
      <w:r>
        <w:tab/>
        <w:t>И</w:t>
      </w:r>
      <w:r w:rsidRPr="00444BFA">
        <w:t xml:space="preserve"> </w:t>
      </w:r>
      <w:r>
        <w:t>последнее</w:t>
      </w:r>
      <w:r w:rsidRPr="00444BFA">
        <w:t xml:space="preserve">, </w:t>
      </w:r>
      <w:r>
        <w:t>к</w:t>
      </w:r>
      <w:r w:rsidRPr="00444BFA">
        <w:t xml:space="preserve"> </w:t>
      </w:r>
      <w:r>
        <w:t>вопросу</w:t>
      </w:r>
      <w:r w:rsidRPr="00444BFA">
        <w:t xml:space="preserve"> </w:t>
      </w:r>
      <w:r>
        <w:t>о</w:t>
      </w:r>
      <w:r w:rsidRPr="00444BFA">
        <w:t xml:space="preserve"> </w:t>
      </w:r>
      <w:r>
        <w:t>гендерном равенстве,</w:t>
      </w:r>
      <w:r w:rsidRPr="00444BFA">
        <w:t xml:space="preserve"> </w:t>
      </w:r>
      <w:r>
        <w:t>были</w:t>
      </w:r>
      <w:r w:rsidRPr="00444BFA">
        <w:t xml:space="preserve"> </w:t>
      </w:r>
      <w:r>
        <w:t>ли</w:t>
      </w:r>
      <w:r w:rsidRPr="00444BFA">
        <w:t xml:space="preserve"> </w:t>
      </w:r>
      <w:r>
        <w:t>меры</w:t>
      </w:r>
      <w:r w:rsidRPr="00444BFA">
        <w:t xml:space="preserve">, </w:t>
      </w:r>
      <w:r>
        <w:t>предпринятые</w:t>
      </w:r>
      <w:r w:rsidRPr="00444BFA">
        <w:t xml:space="preserve"> </w:t>
      </w:r>
      <w:r>
        <w:t>для</w:t>
      </w:r>
      <w:r w:rsidRPr="00444BFA">
        <w:t xml:space="preserve"> </w:t>
      </w:r>
      <w:r>
        <w:t>предотвращения</w:t>
      </w:r>
      <w:r w:rsidRPr="00444BFA">
        <w:t xml:space="preserve"> </w:t>
      </w:r>
      <w:r>
        <w:t>насилия</w:t>
      </w:r>
      <w:r w:rsidRPr="00444BFA">
        <w:t xml:space="preserve"> </w:t>
      </w:r>
      <w:r>
        <w:t>и</w:t>
      </w:r>
      <w:r w:rsidRPr="00444BFA">
        <w:t xml:space="preserve"> </w:t>
      </w:r>
      <w:r>
        <w:t>сексуального</w:t>
      </w:r>
      <w:r w:rsidRPr="00444BFA">
        <w:t xml:space="preserve"> </w:t>
      </w:r>
      <w:r>
        <w:t>домогательства в отношении женщин, эффективны? И были ли разработаны программы для обеспечения того, чтобы о таких правонарушениях сообщалось и чтобы полиция проводила по ним разбирательства в конфиденциальном порядке?</w:t>
      </w:r>
    </w:p>
    <w:p w:rsidR="00074E33" w:rsidRPr="007E4E1C" w:rsidRDefault="00074E33" w:rsidP="00117545"/>
    <w:p w:rsidR="00074E33" w:rsidRPr="007D3B5A" w:rsidRDefault="00074E33" w:rsidP="00117545">
      <w:r w:rsidRPr="007D3B5A">
        <w:t>55.</w:t>
      </w:r>
      <w:r>
        <w:tab/>
      </w:r>
      <w:r w:rsidRPr="007D3B5A">
        <w:rPr>
          <w:u w:val="single"/>
        </w:rPr>
        <w:t>Г-н ЯЛДЕН</w:t>
      </w:r>
      <w:r>
        <w:t xml:space="preserve"> говорит, что ему было особенно интересно узнать о недавно принятом законе Норвегии о правах человека</w:t>
      </w:r>
      <w:r w:rsidR="009322FD">
        <w:t xml:space="preserve">.  </w:t>
      </w:r>
      <w:r>
        <w:t>Норвегия</w:t>
      </w:r>
      <w:r w:rsidRPr="007D3B5A">
        <w:t xml:space="preserve"> </w:t>
      </w:r>
      <w:r>
        <w:t>ранее</w:t>
      </w:r>
      <w:r w:rsidRPr="007D3B5A">
        <w:t xml:space="preserve"> </w:t>
      </w:r>
      <w:r>
        <w:t>утверждала</w:t>
      </w:r>
      <w:r w:rsidRPr="007D3B5A">
        <w:t xml:space="preserve">, </w:t>
      </w:r>
      <w:r>
        <w:t>что</w:t>
      </w:r>
      <w:r w:rsidRPr="007D3B5A">
        <w:t xml:space="preserve"> </w:t>
      </w:r>
      <w:r>
        <w:t>специальный</w:t>
      </w:r>
      <w:r w:rsidRPr="007D3B5A">
        <w:t xml:space="preserve"> </w:t>
      </w:r>
      <w:r>
        <w:t>орган</w:t>
      </w:r>
      <w:r w:rsidRPr="007D3B5A">
        <w:t xml:space="preserve">, </w:t>
      </w:r>
      <w:r>
        <w:t>контролирующий</w:t>
      </w:r>
      <w:r w:rsidRPr="007D3B5A">
        <w:t xml:space="preserve"> </w:t>
      </w:r>
      <w:r>
        <w:t>обеспечение</w:t>
      </w:r>
      <w:r w:rsidRPr="007D3B5A">
        <w:t xml:space="preserve"> </w:t>
      </w:r>
      <w:r>
        <w:t>прав</w:t>
      </w:r>
      <w:r w:rsidRPr="007D3B5A">
        <w:t xml:space="preserve"> </w:t>
      </w:r>
      <w:r>
        <w:t>человека, еще не был создан</w:t>
      </w:r>
      <w:r w:rsidR="009322FD">
        <w:t xml:space="preserve">.  </w:t>
      </w:r>
      <w:r>
        <w:t xml:space="preserve">Изменилась ли ситуация с того времени и есть ли какое-либо упоминание о таком органе в новом законе? </w:t>
      </w:r>
      <w:r w:rsidRPr="007D3B5A">
        <w:t xml:space="preserve"> </w:t>
      </w:r>
    </w:p>
    <w:p w:rsidR="00074E33" w:rsidRPr="007D3B5A" w:rsidRDefault="00074E33" w:rsidP="00117545"/>
    <w:p w:rsidR="00074E33" w:rsidRPr="00645B1A" w:rsidRDefault="00074E33" w:rsidP="00117545">
      <w:r w:rsidRPr="00F067DF">
        <w:t>56.</w:t>
      </w:r>
      <w:r>
        <w:tab/>
        <w:t>Существует</w:t>
      </w:r>
      <w:r w:rsidRPr="00F067DF">
        <w:t xml:space="preserve"> </w:t>
      </w:r>
      <w:r>
        <w:t>ли</w:t>
      </w:r>
      <w:r w:rsidRPr="00F067DF">
        <w:t xml:space="preserve"> </w:t>
      </w:r>
      <w:r>
        <w:t>какое</w:t>
      </w:r>
      <w:r w:rsidRPr="00F067DF">
        <w:t>-</w:t>
      </w:r>
      <w:r>
        <w:t>либо</w:t>
      </w:r>
      <w:r w:rsidRPr="00F067DF">
        <w:t xml:space="preserve"> </w:t>
      </w:r>
      <w:r>
        <w:t>учреждение</w:t>
      </w:r>
      <w:r w:rsidRPr="00F067DF">
        <w:t xml:space="preserve"> </w:t>
      </w:r>
      <w:r>
        <w:t>по</w:t>
      </w:r>
      <w:r w:rsidRPr="00F067DF">
        <w:t xml:space="preserve"> </w:t>
      </w:r>
      <w:r>
        <w:t>контролю</w:t>
      </w:r>
      <w:r w:rsidRPr="00F067DF">
        <w:t xml:space="preserve"> </w:t>
      </w:r>
      <w:r>
        <w:t>и</w:t>
      </w:r>
      <w:r w:rsidRPr="00F067DF">
        <w:t xml:space="preserve"> </w:t>
      </w:r>
      <w:r>
        <w:t>исполнению</w:t>
      </w:r>
      <w:r w:rsidRPr="00F067DF">
        <w:t xml:space="preserve"> </w:t>
      </w:r>
      <w:r>
        <w:t>законодательства о гендерном равенстве и, в частности, равной платы за труд равной ценности? Ему хотелось бы</w:t>
      </w:r>
      <w:r w:rsidRPr="008C56A0">
        <w:t xml:space="preserve"> </w:t>
      </w:r>
      <w:r>
        <w:t>получить</w:t>
      </w:r>
      <w:r w:rsidRPr="008C56A0">
        <w:t xml:space="preserve"> </w:t>
      </w:r>
      <w:r>
        <w:t>больше</w:t>
      </w:r>
      <w:r w:rsidRPr="008C56A0">
        <w:t xml:space="preserve"> </w:t>
      </w:r>
      <w:r>
        <w:t>информации</w:t>
      </w:r>
      <w:r w:rsidRPr="008C56A0">
        <w:t xml:space="preserve"> </w:t>
      </w:r>
      <w:r>
        <w:t>о</w:t>
      </w:r>
      <w:r w:rsidRPr="008C56A0">
        <w:t xml:space="preserve"> </w:t>
      </w:r>
      <w:r>
        <w:t>роли</w:t>
      </w:r>
      <w:r w:rsidRPr="008C56A0">
        <w:t xml:space="preserve"> </w:t>
      </w:r>
      <w:r>
        <w:t>различных</w:t>
      </w:r>
      <w:r w:rsidRPr="008C56A0">
        <w:t xml:space="preserve"> </w:t>
      </w:r>
      <w:r>
        <w:t>управлений омбудсменов в Норвегии в отношении прав человека</w:t>
      </w:r>
      <w:r w:rsidR="009322FD">
        <w:t xml:space="preserve">.  </w:t>
      </w:r>
      <w:r>
        <w:t>Были</w:t>
      </w:r>
      <w:r w:rsidRPr="008C56A0">
        <w:t xml:space="preserve"> </w:t>
      </w:r>
      <w:r>
        <w:t>ли</w:t>
      </w:r>
      <w:r w:rsidRPr="008C56A0">
        <w:t xml:space="preserve"> </w:t>
      </w:r>
      <w:r>
        <w:t>разработаны</w:t>
      </w:r>
      <w:r w:rsidRPr="008C56A0">
        <w:t xml:space="preserve"> </w:t>
      </w:r>
      <w:r>
        <w:t>какие</w:t>
      </w:r>
      <w:r w:rsidRPr="008C56A0">
        <w:t>-</w:t>
      </w:r>
      <w:r>
        <w:t>либо</w:t>
      </w:r>
      <w:r w:rsidRPr="008C56A0">
        <w:t xml:space="preserve"> </w:t>
      </w:r>
      <w:r>
        <w:t>контролирующие</w:t>
      </w:r>
      <w:r w:rsidRPr="008C56A0">
        <w:t xml:space="preserve"> </w:t>
      </w:r>
      <w:r>
        <w:t>и</w:t>
      </w:r>
      <w:r w:rsidRPr="008C56A0">
        <w:t xml:space="preserve"> </w:t>
      </w:r>
      <w:r>
        <w:t>исполнительные механизмы для выполнения положений законодательства по борьбе с дискриминацией? Заявлялось</w:t>
      </w:r>
      <w:r w:rsidRPr="008C56A0">
        <w:t xml:space="preserve">, </w:t>
      </w:r>
      <w:r>
        <w:t>например</w:t>
      </w:r>
      <w:r w:rsidRPr="008C56A0">
        <w:t xml:space="preserve">, </w:t>
      </w:r>
      <w:r>
        <w:t>что</w:t>
      </w:r>
      <w:r w:rsidRPr="008C56A0">
        <w:t xml:space="preserve"> </w:t>
      </w:r>
      <w:r>
        <w:t>отказ</w:t>
      </w:r>
      <w:r w:rsidRPr="008C56A0">
        <w:t xml:space="preserve"> </w:t>
      </w:r>
      <w:r>
        <w:t>в</w:t>
      </w:r>
      <w:r w:rsidRPr="008C56A0">
        <w:t xml:space="preserve"> </w:t>
      </w:r>
      <w:r>
        <w:t>предоставлении</w:t>
      </w:r>
      <w:r w:rsidRPr="008C56A0">
        <w:t xml:space="preserve"> </w:t>
      </w:r>
      <w:r>
        <w:t>жилья</w:t>
      </w:r>
      <w:r w:rsidRPr="008C56A0">
        <w:t xml:space="preserve"> </w:t>
      </w:r>
      <w:r>
        <w:t>или</w:t>
      </w:r>
      <w:r w:rsidRPr="008C56A0">
        <w:t xml:space="preserve"> </w:t>
      </w:r>
      <w:r>
        <w:t>отказ</w:t>
      </w:r>
      <w:r w:rsidRPr="008C56A0">
        <w:t xml:space="preserve"> </w:t>
      </w:r>
      <w:r>
        <w:t>во входе в ресторан является правонарушением</w:t>
      </w:r>
      <w:r w:rsidR="009322FD">
        <w:t xml:space="preserve">.  </w:t>
      </w:r>
      <w:r>
        <w:t>Было</w:t>
      </w:r>
      <w:r w:rsidRPr="008C56A0">
        <w:t xml:space="preserve"> </w:t>
      </w:r>
      <w:r>
        <w:t>бы</w:t>
      </w:r>
      <w:r w:rsidRPr="008C56A0">
        <w:t xml:space="preserve"> </w:t>
      </w:r>
      <w:r>
        <w:t>полезно</w:t>
      </w:r>
      <w:r w:rsidRPr="008C56A0">
        <w:t xml:space="preserve"> </w:t>
      </w:r>
      <w:r>
        <w:t>знать о числе подобных</w:t>
      </w:r>
      <w:r w:rsidRPr="008C56A0">
        <w:t xml:space="preserve"> </w:t>
      </w:r>
      <w:r>
        <w:t>случаев, принятых по ним мерам и их результатам</w:t>
      </w:r>
      <w:r w:rsidR="009322FD">
        <w:t xml:space="preserve">.  </w:t>
      </w:r>
      <w:r w:rsidRPr="008C56A0">
        <w:t xml:space="preserve"> </w:t>
      </w:r>
    </w:p>
    <w:p w:rsidR="00074E33" w:rsidRPr="00645B1A" w:rsidRDefault="00074E33" w:rsidP="00117545"/>
    <w:p w:rsidR="00074E33" w:rsidRPr="003D2DCF" w:rsidRDefault="00074E33" w:rsidP="00117545">
      <w:r>
        <w:t>57.</w:t>
      </w:r>
      <w:r>
        <w:tab/>
        <w:t>Как и предыдущие выступающие, он был бы признателен получить более подробную информацию в отношении вопроса 6, касающегося саамского народа</w:t>
      </w:r>
      <w:r w:rsidR="009322FD">
        <w:t xml:space="preserve">.  </w:t>
      </w:r>
      <w:r>
        <w:t>В</w:t>
      </w:r>
      <w:r w:rsidR="00066306">
        <w:t> </w:t>
      </w:r>
      <w:r>
        <w:t>пунктах</w:t>
      </w:r>
      <w:r w:rsidRPr="00183B4B">
        <w:t xml:space="preserve"> 1</w:t>
      </w:r>
      <w:r>
        <w:t>-</w:t>
      </w:r>
      <w:r w:rsidRPr="00183B4B">
        <w:t xml:space="preserve">3 </w:t>
      </w:r>
      <w:r>
        <w:t>третьего</w:t>
      </w:r>
      <w:r w:rsidRPr="00183B4B">
        <w:t xml:space="preserve"> </w:t>
      </w:r>
      <w:r>
        <w:t>периодического</w:t>
      </w:r>
      <w:r w:rsidRPr="00183B4B">
        <w:t xml:space="preserve"> </w:t>
      </w:r>
      <w:r>
        <w:t>доклада</w:t>
      </w:r>
      <w:r w:rsidRPr="00183B4B">
        <w:t xml:space="preserve"> </w:t>
      </w:r>
      <w:r>
        <w:t xml:space="preserve">Норвегии </w:t>
      </w:r>
      <w:r w:rsidRPr="003D2DCF">
        <w:t>(</w:t>
      </w:r>
      <w:r w:rsidRPr="008919F2">
        <w:rPr>
          <w:lang w:val="en-US"/>
        </w:rPr>
        <w:t>CCPR</w:t>
      </w:r>
      <w:r w:rsidRPr="003D2DCF">
        <w:t>/</w:t>
      </w:r>
      <w:r w:rsidRPr="008919F2">
        <w:rPr>
          <w:lang w:val="en-US"/>
        </w:rPr>
        <w:t>C</w:t>
      </w:r>
      <w:r w:rsidRPr="003D2DCF">
        <w:t>/72/</w:t>
      </w:r>
      <w:r w:rsidRPr="008919F2">
        <w:rPr>
          <w:lang w:val="en-US"/>
        </w:rPr>
        <w:t>Add</w:t>
      </w:r>
      <w:r w:rsidRPr="003D2DCF">
        <w:t xml:space="preserve">.1) </w:t>
      </w:r>
      <w:r>
        <w:t>лишь</w:t>
      </w:r>
      <w:r w:rsidRPr="00183B4B">
        <w:t xml:space="preserve"> </w:t>
      </w:r>
      <w:r>
        <w:t>упомянуто о том</w:t>
      </w:r>
      <w:r w:rsidRPr="00183B4B">
        <w:t xml:space="preserve">, </w:t>
      </w:r>
      <w:r>
        <w:t>что</w:t>
      </w:r>
      <w:r w:rsidRPr="00183B4B">
        <w:t xml:space="preserve"> </w:t>
      </w:r>
      <w:r>
        <w:t>правительство</w:t>
      </w:r>
      <w:r w:rsidRPr="00183B4B">
        <w:t xml:space="preserve"> </w:t>
      </w:r>
      <w:r>
        <w:t>признает</w:t>
      </w:r>
      <w:r w:rsidRPr="00183B4B">
        <w:t xml:space="preserve"> </w:t>
      </w:r>
      <w:r>
        <w:t>права</w:t>
      </w:r>
      <w:r w:rsidRPr="00183B4B">
        <w:t xml:space="preserve"> </w:t>
      </w:r>
      <w:r>
        <w:t>всех</w:t>
      </w:r>
      <w:r w:rsidRPr="00183B4B">
        <w:t xml:space="preserve"> </w:t>
      </w:r>
      <w:r>
        <w:t>народов</w:t>
      </w:r>
      <w:r w:rsidRPr="00183B4B">
        <w:t xml:space="preserve"> </w:t>
      </w:r>
      <w:r>
        <w:t>на</w:t>
      </w:r>
      <w:r w:rsidRPr="00183B4B">
        <w:t xml:space="preserve"> </w:t>
      </w:r>
      <w:r>
        <w:t>самоопределение, но</w:t>
      </w:r>
      <w:r w:rsidR="00066306">
        <w:t> </w:t>
      </w:r>
      <w:r>
        <w:t>нет прямой ссылки на саамский народ</w:t>
      </w:r>
      <w:r w:rsidR="009322FD">
        <w:t xml:space="preserve">.  </w:t>
      </w:r>
      <w:r>
        <w:t>Нет</w:t>
      </w:r>
      <w:r w:rsidRPr="003D2DCF">
        <w:t xml:space="preserve"> </w:t>
      </w:r>
      <w:r>
        <w:t>такой</w:t>
      </w:r>
      <w:r w:rsidRPr="003D2DCF">
        <w:t xml:space="preserve"> </w:t>
      </w:r>
      <w:r>
        <w:t>ссылки</w:t>
      </w:r>
      <w:r w:rsidRPr="003D2DCF">
        <w:t xml:space="preserve"> </w:t>
      </w:r>
      <w:r>
        <w:t>и</w:t>
      </w:r>
      <w:r w:rsidRPr="003D2DCF">
        <w:t xml:space="preserve"> </w:t>
      </w:r>
      <w:r>
        <w:t>в</w:t>
      </w:r>
      <w:r w:rsidRPr="003D2DCF">
        <w:t xml:space="preserve"> </w:t>
      </w:r>
      <w:r>
        <w:t>четвертом</w:t>
      </w:r>
      <w:r w:rsidRPr="003D2DCF">
        <w:t xml:space="preserve"> </w:t>
      </w:r>
      <w:r>
        <w:t>докладе</w:t>
      </w:r>
      <w:r w:rsidRPr="003D2DCF">
        <w:t xml:space="preserve">, </w:t>
      </w:r>
      <w:r>
        <w:t>в</w:t>
      </w:r>
      <w:r w:rsidR="00066306">
        <w:t> </w:t>
      </w:r>
      <w:r>
        <w:t>частности</w:t>
      </w:r>
      <w:r w:rsidRPr="003D2DCF">
        <w:t xml:space="preserve"> </w:t>
      </w:r>
      <w:r>
        <w:t>в</w:t>
      </w:r>
      <w:r w:rsidRPr="003D2DCF">
        <w:t xml:space="preserve"> </w:t>
      </w:r>
      <w:r>
        <w:t>отношении</w:t>
      </w:r>
      <w:r w:rsidRPr="003D2DCF">
        <w:t xml:space="preserve"> </w:t>
      </w:r>
      <w:r>
        <w:t>ключевого вопроса о правах на землю.</w:t>
      </w:r>
    </w:p>
    <w:p w:rsidR="00074E33" w:rsidRPr="003D2DCF" w:rsidRDefault="00074E33" w:rsidP="00117545"/>
    <w:p w:rsidR="00074E33" w:rsidRPr="003D2DCF" w:rsidRDefault="00074E33" w:rsidP="00117545">
      <w:r w:rsidRPr="003D2DCF">
        <w:t>58.</w:t>
      </w:r>
      <w:r>
        <w:tab/>
      </w:r>
      <w:r w:rsidRPr="003D2DCF">
        <w:rPr>
          <w:u w:val="single"/>
        </w:rPr>
        <w:t>Г-н КЛЯЙН</w:t>
      </w:r>
      <w:r>
        <w:t xml:space="preserve"> благодарит делегацию за четкие и прямые ответы на вопросы Комитета.</w:t>
      </w:r>
    </w:p>
    <w:p w:rsidR="00074E33" w:rsidRPr="003D2DCF" w:rsidRDefault="00074E33" w:rsidP="00117545"/>
    <w:p w:rsidR="00074E33" w:rsidRPr="005A3420" w:rsidRDefault="00074E33" w:rsidP="00117545">
      <w:r>
        <w:t>59.</w:t>
      </w:r>
      <w:r>
        <w:tab/>
        <w:t>Он</w:t>
      </w:r>
      <w:r w:rsidRPr="00EB1F5C">
        <w:t xml:space="preserve"> </w:t>
      </w:r>
      <w:r>
        <w:t>обращает</w:t>
      </w:r>
      <w:r w:rsidRPr="00EB1F5C">
        <w:t xml:space="preserve"> </w:t>
      </w:r>
      <w:r>
        <w:t>внимание</w:t>
      </w:r>
      <w:r w:rsidRPr="00EB1F5C">
        <w:t xml:space="preserve">, </w:t>
      </w:r>
      <w:r>
        <w:t>что</w:t>
      </w:r>
      <w:r w:rsidRPr="00EB1F5C">
        <w:t xml:space="preserve"> </w:t>
      </w:r>
      <w:r>
        <w:t>в</w:t>
      </w:r>
      <w:r w:rsidRPr="00EB1F5C">
        <w:t xml:space="preserve"> </w:t>
      </w:r>
      <w:r>
        <w:t>пункте</w:t>
      </w:r>
      <w:r w:rsidRPr="00EB1F5C">
        <w:t xml:space="preserve"> 50 </w:t>
      </w:r>
      <w:r>
        <w:t>доклада</w:t>
      </w:r>
      <w:r w:rsidRPr="00EB1F5C">
        <w:t xml:space="preserve"> </w:t>
      </w:r>
      <w:r>
        <w:t>сказано, что общий пересмотр законодательства о чрезвычайных ситуациях, будет проведен в 1997 году</w:t>
      </w:r>
      <w:r w:rsidR="009322FD">
        <w:t xml:space="preserve">.  </w:t>
      </w:r>
      <w:r>
        <w:t xml:space="preserve">Чем он закончился? </w:t>
      </w:r>
      <w:r w:rsidR="00066306">
        <w:t xml:space="preserve"> </w:t>
      </w:r>
      <w:r>
        <w:t>Согласно пункту 72 пока еще нет конкретных планов в отношении легализации эвтаназии, и он интересуется, произошли ли с тех пор какие-либо изменения</w:t>
      </w:r>
      <w:r w:rsidR="009322FD">
        <w:t xml:space="preserve">.  </w:t>
      </w:r>
      <w:r>
        <w:t>Со</w:t>
      </w:r>
      <w:r w:rsidRPr="00BF0C71">
        <w:t xml:space="preserve"> </w:t>
      </w:r>
      <w:r>
        <w:t>ссылкой</w:t>
      </w:r>
      <w:r w:rsidRPr="00BF0C71">
        <w:t xml:space="preserve"> </w:t>
      </w:r>
      <w:r>
        <w:t>на</w:t>
      </w:r>
      <w:r w:rsidRPr="00BF0C71">
        <w:t xml:space="preserve"> </w:t>
      </w:r>
      <w:r>
        <w:t>пункт</w:t>
      </w:r>
      <w:r w:rsidRPr="00BF0C71">
        <w:t xml:space="preserve"> 131</w:t>
      </w:r>
      <w:r>
        <w:t xml:space="preserve"> он спрашивает,</w:t>
      </w:r>
      <w:r w:rsidRPr="00BF0C71">
        <w:t xml:space="preserve"> </w:t>
      </w:r>
      <w:r>
        <w:t>вступил ли в силу</w:t>
      </w:r>
      <w:r w:rsidRPr="00BF0C71">
        <w:t xml:space="preserve"> </w:t>
      </w:r>
      <w:r>
        <w:t>закон</w:t>
      </w:r>
      <w:r w:rsidRPr="00BF0C71">
        <w:t xml:space="preserve"> </w:t>
      </w:r>
      <w:r>
        <w:t>о</w:t>
      </w:r>
      <w:r w:rsidRPr="00BF0C71">
        <w:t xml:space="preserve"> </w:t>
      </w:r>
      <w:r>
        <w:t>паспортах, и</w:t>
      </w:r>
      <w:r w:rsidRPr="00BF0C71">
        <w:t xml:space="preserve"> </w:t>
      </w:r>
      <w:r>
        <w:t>если</w:t>
      </w:r>
      <w:r w:rsidRPr="00BF0C71">
        <w:t xml:space="preserve"> </w:t>
      </w:r>
      <w:r>
        <w:t>да</w:t>
      </w:r>
      <w:r w:rsidRPr="00BF0C71">
        <w:t xml:space="preserve">, </w:t>
      </w:r>
      <w:r>
        <w:t>то</w:t>
      </w:r>
      <w:r w:rsidRPr="00BF0C71">
        <w:t xml:space="preserve"> </w:t>
      </w:r>
      <w:r>
        <w:t>каковы основания для отказа в выдаче паспорта или конфискации паспортов?</w:t>
      </w:r>
      <w:r w:rsidRPr="00BF0C71">
        <w:t xml:space="preserve"> </w:t>
      </w:r>
    </w:p>
    <w:p w:rsidR="00074E33" w:rsidRPr="005A3420" w:rsidRDefault="00074E33" w:rsidP="00117545"/>
    <w:p w:rsidR="00074E33" w:rsidRPr="003432F2" w:rsidRDefault="00074E33" w:rsidP="00117545">
      <w:r>
        <w:t>60.</w:t>
      </w:r>
      <w:r>
        <w:tab/>
        <w:t>Переходя</w:t>
      </w:r>
      <w:r w:rsidRPr="00BF0C71">
        <w:t xml:space="preserve"> </w:t>
      </w:r>
      <w:r>
        <w:t>к</w:t>
      </w:r>
      <w:r w:rsidRPr="00BF0C71">
        <w:t xml:space="preserve"> </w:t>
      </w:r>
      <w:r>
        <w:t>вопросу</w:t>
      </w:r>
      <w:r w:rsidRPr="00BF0C71">
        <w:t xml:space="preserve"> 11 </w:t>
      </w:r>
      <w:r>
        <w:t>перечня</w:t>
      </w:r>
      <w:r w:rsidRPr="00BF0C71">
        <w:t xml:space="preserve"> (</w:t>
      </w:r>
      <w:r>
        <w:t>право</w:t>
      </w:r>
      <w:r w:rsidRPr="00BF0C71">
        <w:t xml:space="preserve"> </w:t>
      </w:r>
      <w:r>
        <w:t>на</w:t>
      </w:r>
      <w:r w:rsidRPr="00BF0C71">
        <w:t xml:space="preserve"> </w:t>
      </w:r>
      <w:r>
        <w:t>частную</w:t>
      </w:r>
      <w:r w:rsidRPr="00BF0C71">
        <w:t xml:space="preserve"> </w:t>
      </w:r>
      <w:r>
        <w:t>жизнь</w:t>
      </w:r>
      <w:r w:rsidRPr="00BF0C71">
        <w:t xml:space="preserve">), </w:t>
      </w:r>
      <w:r>
        <w:t>он</w:t>
      </w:r>
      <w:r w:rsidRPr="00BF0C71">
        <w:t xml:space="preserve"> </w:t>
      </w:r>
      <w:r>
        <w:t>спрашивает</w:t>
      </w:r>
      <w:r w:rsidRPr="00BF0C71">
        <w:t xml:space="preserve">, </w:t>
      </w:r>
      <w:r>
        <w:t>что имеет место в случае, когда</w:t>
      </w:r>
      <w:r w:rsidRPr="00BF0C71">
        <w:t xml:space="preserve"> </w:t>
      </w:r>
      <w:r>
        <w:t>в результате</w:t>
      </w:r>
      <w:r w:rsidRPr="00BF0C71">
        <w:t xml:space="preserve"> </w:t>
      </w:r>
      <w:r>
        <w:t>прослушивания</w:t>
      </w:r>
      <w:r w:rsidRPr="00BF0C71">
        <w:t xml:space="preserve"> </w:t>
      </w:r>
      <w:r>
        <w:t>телефонных</w:t>
      </w:r>
      <w:r w:rsidRPr="00BF0C71">
        <w:t xml:space="preserve"> </w:t>
      </w:r>
      <w:r>
        <w:t>разговоров</w:t>
      </w:r>
      <w:r w:rsidRPr="00BF0C71">
        <w:t xml:space="preserve"> </w:t>
      </w:r>
      <w:r>
        <w:t>выясняется, что подозреваемый на самом деле не виновен</w:t>
      </w:r>
      <w:r w:rsidR="009322FD">
        <w:t xml:space="preserve">.  </w:t>
      </w:r>
      <w:r>
        <w:t>В</w:t>
      </w:r>
      <w:r w:rsidRPr="00202DDB">
        <w:t xml:space="preserve"> </w:t>
      </w:r>
      <w:r>
        <w:t>пункте</w:t>
      </w:r>
      <w:r w:rsidRPr="00202DDB">
        <w:t xml:space="preserve"> 181 </w:t>
      </w:r>
      <w:r>
        <w:t>доклада</w:t>
      </w:r>
      <w:r w:rsidRPr="00202DDB">
        <w:t xml:space="preserve"> </w:t>
      </w:r>
      <w:r>
        <w:t>утверждается</w:t>
      </w:r>
      <w:r w:rsidRPr="00202DDB">
        <w:t xml:space="preserve">, </w:t>
      </w:r>
      <w:r>
        <w:t>что</w:t>
      </w:r>
      <w:r w:rsidRPr="00202DDB">
        <w:t xml:space="preserve"> </w:t>
      </w:r>
      <w:r>
        <w:t>подозреваемые</w:t>
      </w:r>
      <w:r w:rsidRPr="00202DDB">
        <w:t xml:space="preserve"> </w:t>
      </w:r>
      <w:r>
        <w:t>могут</w:t>
      </w:r>
      <w:r w:rsidRPr="00202DDB">
        <w:t xml:space="preserve"> </w:t>
      </w:r>
      <w:r>
        <w:t>быть</w:t>
      </w:r>
      <w:r w:rsidRPr="00202DDB">
        <w:t xml:space="preserve"> </w:t>
      </w:r>
      <w:r>
        <w:t>проинформированы</w:t>
      </w:r>
      <w:r w:rsidRPr="00202DDB">
        <w:t xml:space="preserve"> «</w:t>
      </w:r>
      <w:r>
        <w:t>по</w:t>
      </w:r>
      <w:r w:rsidRPr="00202DDB">
        <w:t xml:space="preserve"> </w:t>
      </w:r>
      <w:r>
        <w:t>их просьбе</w:t>
      </w:r>
      <w:r w:rsidRPr="00202DDB">
        <w:t xml:space="preserve">» </w:t>
      </w:r>
      <w:r>
        <w:t>о</w:t>
      </w:r>
      <w:r w:rsidRPr="00202DDB">
        <w:t xml:space="preserve"> </w:t>
      </w:r>
      <w:r>
        <w:t>проведении такой прослушки</w:t>
      </w:r>
      <w:r w:rsidRPr="00202DDB">
        <w:t xml:space="preserve">, </w:t>
      </w:r>
      <w:r>
        <w:t>однако</w:t>
      </w:r>
      <w:r w:rsidRPr="00202DDB">
        <w:t xml:space="preserve"> </w:t>
      </w:r>
      <w:r>
        <w:t>поскольку никаких</w:t>
      </w:r>
      <w:r w:rsidRPr="00202DDB">
        <w:t xml:space="preserve"> </w:t>
      </w:r>
      <w:r>
        <w:t>требований</w:t>
      </w:r>
      <w:r w:rsidRPr="00202DDB">
        <w:t xml:space="preserve"> </w:t>
      </w:r>
      <w:r>
        <w:t>о</w:t>
      </w:r>
      <w:r w:rsidRPr="00202DDB">
        <w:t xml:space="preserve"> </w:t>
      </w:r>
      <w:r>
        <w:t>компенсациях</w:t>
      </w:r>
      <w:r w:rsidRPr="00202DDB">
        <w:t xml:space="preserve"> </w:t>
      </w:r>
      <w:r>
        <w:t>не</w:t>
      </w:r>
      <w:r w:rsidRPr="00202DDB">
        <w:t xml:space="preserve"> </w:t>
      </w:r>
      <w:r>
        <w:t>предъявлялось</w:t>
      </w:r>
      <w:r w:rsidRPr="00202DDB">
        <w:t xml:space="preserve">, </w:t>
      </w:r>
      <w:r>
        <w:t>мало кто знает о такой возможности</w:t>
      </w:r>
      <w:r w:rsidR="009322FD">
        <w:t xml:space="preserve">.  </w:t>
      </w:r>
      <w:r>
        <w:t>Поэтому лица, телефонные разговоры которых прослушивались</w:t>
      </w:r>
      <w:r w:rsidRPr="003432F2">
        <w:t xml:space="preserve">, </w:t>
      </w:r>
      <w:r>
        <w:t>должны</w:t>
      </w:r>
      <w:r w:rsidRPr="003432F2">
        <w:t xml:space="preserve"> </w:t>
      </w:r>
      <w:r>
        <w:t>после этого уведомляться об этом,</w:t>
      </w:r>
      <w:r w:rsidRPr="003432F2">
        <w:t xml:space="preserve"> </w:t>
      </w:r>
      <w:r>
        <w:t>чтобы</w:t>
      </w:r>
      <w:r w:rsidRPr="003432F2">
        <w:t xml:space="preserve"> </w:t>
      </w:r>
      <w:r>
        <w:t>получить правовую защиту в случае любого нарушения их права на личную жизнь</w:t>
      </w:r>
      <w:r w:rsidRPr="003432F2">
        <w:t>.</w:t>
      </w:r>
    </w:p>
    <w:p w:rsidR="00074E33" w:rsidRPr="003432F2" w:rsidRDefault="00074E33" w:rsidP="00117545"/>
    <w:p w:rsidR="00074E33" w:rsidRDefault="00074E33" w:rsidP="00117545">
      <w:r w:rsidRPr="006115C7">
        <w:t>61.</w:t>
      </w:r>
      <w:r>
        <w:tab/>
        <w:t>Касаясь</w:t>
      </w:r>
      <w:r w:rsidRPr="006115C7">
        <w:t xml:space="preserve"> </w:t>
      </w:r>
      <w:r>
        <w:t>статьи</w:t>
      </w:r>
      <w:r w:rsidRPr="006115C7">
        <w:t xml:space="preserve"> 17 </w:t>
      </w:r>
      <w:r>
        <w:t>Пакта</w:t>
      </w:r>
      <w:r w:rsidRPr="006115C7">
        <w:t xml:space="preserve"> (</w:t>
      </w:r>
      <w:r>
        <w:t>право</w:t>
      </w:r>
      <w:r w:rsidRPr="006115C7">
        <w:t xml:space="preserve"> </w:t>
      </w:r>
      <w:r>
        <w:t>на</w:t>
      </w:r>
      <w:r w:rsidRPr="006115C7">
        <w:t xml:space="preserve"> </w:t>
      </w:r>
      <w:r>
        <w:t>признание</w:t>
      </w:r>
      <w:r w:rsidRPr="006115C7">
        <w:t xml:space="preserve"> </w:t>
      </w:r>
      <w:r>
        <w:t>правосубъектности</w:t>
      </w:r>
      <w:r w:rsidRPr="006115C7">
        <w:t xml:space="preserve">), </w:t>
      </w:r>
      <w:r>
        <w:t>он</w:t>
      </w:r>
      <w:r w:rsidRPr="006115C7">
        <w:t xml:space="preserve"> </w:t>
      </w:r>
      <w:r>
        <w:t>хотел</w:t>
      </w:r>
      <w:r w:rsidRPr="006115C7">
        <w:t xml:space="preserve"> </w:t>
      </w:r>
      <w:r>
        <w:t>бы</w:t>
      </w:r>
      <w:r w:rsidRPr="006115C7">
        <w:t xml:space="preserve"> </w:t>
      </w:r>
      <w:r>
        <w:t>знать</w:t>
      </w:r>
      <w:r w:rsidRPr="006115C7">
        <w:t xml:space="preserve">, </w:t>
      </w:r>
      <w:r>
        <w:t>имеет</w:t>
      </w:r>
      <w:r w:rsidRPr="006115C7">
        <w:t xml:space="preserve"> </w:t>
      </w:r>
      <w:r>
        <w:t>ли</w:t>
      </w:r>
      <w:r w:rsidRPr="006115C7">
        <w:t xml:space="preserve"> </w:t>
      </w:r>
      <w:r>
        <w:t>усыновленный ребенок</w:t>
      </w:r>
      <w:r w:rsidRPr="006115C7">
        <w:t xml:space="preserve"> </w:t>
      </w:r>
      <w:r>
        <w:t>право</w:t>
      </w:r>
      <w:r w:rsidRPr="006115C7">
        <w:t xml:space="preserve"> </w:t>
      </w:r>
      <w:r>
        <w:t>знать</w:t>
      </w:r>
      <w:r w:rsidRPr="006115C7">
        <w:t xml:space="preserve"> </w:t>
      </w:r>
      <w:r>
        <w:t>своих</w:t>
      </w:r>
      <w:r w:rsidRPr="006115C7">
        <w:t xml:space="preserve"> </w:t>
      </w:r>
      <w:r>
        <w:t>физических</w:t>
      </w:r>
      <w:r w:rsidRPr="006115C7">
        <w:t xml:space="preserve"> </w:t>
      </w:r>
      <w:r>
        <w:t>родителей</w:t>
      </w:r>
      <w:r w:rsidRPr="006115C7">
        <w:t xml:space="preserve"> </w:t>
      </w:r>
      <w:r>
        <w:t>и держится ли в</w:t>
      </w:r>
      <w:r w:rsidR="00066306">
        <w:t> </w:t>
      </w:r>
      <w:r>
        <w:t>тайне</w:t>
      </w:r>
      <w:r w:rsidRPr="006115C7">
        <w:t xml:space="preserve">, </w:t>
      </w:r>
      <w:r>
        <w:t>в</w:t>
      </w:r>
      <w:r w:rsidRPr="006115C7">
        <w:t xml:space="preserve"> </w:t>
      </w:r>
      <w:r>
        <w:t>случае</w:t>
      </w:r>
      <w:r w:rsidRPr="006115C7">
        <w:t xml:space="preserve"> </w:t>
      </w:r>
      <w:r>
        <w:t>искусственного</w:t>
      </w:r>
      <w:r w:rsidRPr="006115C7">
        <w:t xml:space="preserve"> </w:t>
      </w:r>
      <w:r>
        <w:t>оплодотворения</w:t>
      </w:r>
      <w:r w:rsidRPr="006115C7">
        <w:t xml:space="preserve">, </w:t>
      </w:r>
      <w:r>
        <w:t>личность донора</w:t>
      </w:r>
      <w:r w:rsidR="009322FD">
        <w:t xml:space="preserve">.  </w:t>
      </w:r>
      <w:r>
        <w:t>И</w:t>
      </w:r>
      <w:r w:rsidRPr="006115C7">
        <w:t xml:space="preserve"> </w:t>
      </w:r>
      <w:r>
        <w:t>последнее</w:t>
      </w:r>
      <w:r w:rsidRPr="006115C7">
        <w:t xml:space="preserve">, </w:t>
      </w:r>
      <w:r>
        <w:t>в</w:t>
      </w:r>
      <w:r w:rsidRPr="006115C7">
        <w:t xml:space="preserve"> </w:t>
      </w:r>
      <w:r>
        <w:t>отношении</w:t>
      </w:r>
      <w:r w:rsidRPr="006115C7">
        <w:t xml:space="preserve"> </w:t>
      </w:r>
      <w:r>
        <w:t>статьи</w:t>
      </w:r>
      <w:r w:rsidRPr="006115C7">
        <w:t xml:space="preserve"> 21 </w:t>
      </w:r>
      <w:r>
        <w:t>Пакта</w:t>
      </w:r>
      <w:r w:rsidRPr="006115C7">
        <w:t xml:space="preserve"> (</w:t>
      </w:r>
      <w:r>
        <w:t>право</w:t>
      </w:r>
      <w:r w:rsidRPr="006115C7">
        <w:t xml:space="preserve"> </w:t>
      </w:r>
      <w:r>
        <w:t>на</w:t>
      </w:r>
      <w:r w:rsidRPr="006115C7">
        <w:t xml:space="preserve"> </w:t>
      </w:r>
      <w:r>
        <w:t>мирные</w:t>
      </w:r>
      <w:r w:rsidRPr="006115C7">
        <w:t xml:space="preserve"> </w:t>
      </w:r>
      <w:r>
        <w:t>собрания</w:t>
      </w:r>
      <w:r w:rsidRPr="006115C7">
        <w:t xml:space="preserve">) </w:t>
      </w:r>
      <w:r>
        <w:t>в</w:t>
      </w:r>
      <w:r w:rsidRPr="006115C7">
        <w:t xml:space="preserve"> </w:t>
      </w:r>
      <w:r>
        <w:t>докладе</w:t>
      </w:r>
      <w:r w:rsidRPr="006115C7">
        <w:t xml:space="preserve"> </w:t>
      </w:r>
      <w:r>
        <w:t>утверждается</w:t>
      </w:r>
      <w:r w:rsidRPr="006115C7">
        <w:t xml:space="preserve">, </w:t>
      </w:r>
      <w:r>
        <w:t>что</w:t>
      </w:r>
      <w:r w:rsidRPr="006115C7">
        <w:t xml:space="preserve"> </w:t>
      </w:r>
      <w:r>
        <w:t>организаторы демонстрации обязаны заранее предупредить полицию, а невыполнение этого требования карается штрафом или тюремным заключением</w:t>
      </w:r>
      <w:r w:rsidR="009322FD">
        <w:t xml:space="preserve">.  </w:t>
      </w:r>
      <w:r>
        <w:t>Предусмотрена ли законом возможность проведения спонтанных демонстраций в некоторых ситуациях</w:t>
      </w:r>
      <w:r w:rsidRPr="00966611">
        <w:t>?</w:t>
      </w:r>
    </w:p>
    <w:p w:rsidR="00074E33" w:rsidRPr="00966611" w:rsidRDefault="00074E33" w:rsidP="00117545">
      <w:r w:rsidRPr="00966611">
        <w:t xml:space="preserve"> </w:t>
      </w:r>
    </w:p>
    <w:p w:rsidR="00074E33" w:rsidRPr="004D695A" w:rsidRDefault="00074E33" w:rsidP="00117545">
      <w:r w:rsidRPr="00966611">
        <w:t>62.</w:t>
      </w:r>
      <w:r>
        <w:tab/>
      </w:r>
      <w:r w:rsidRPr="00966611">
        <w:rPr>
          <w:u w:val="single"/>
        </w:rPr>
        <w:t xml:space="preserve">Г-н </w:t>
      </w:r>
      <w:r w:rsidR="009929CB">
        <w:rPr>
          <w:u w:val="single"/>
        </w:rPr>
        <w:t>ВЕРУШЕВСКИЙ</w:t>
      </w:r>
      <w:r>
        <w:t xml:space="preserve"> глубоко впечатлен серьезным отношением Норвегии к выполнению своих обязательств по Пакту и считает этот пример достойным для подражания</w:t>
      </w:r>
      <w:r w:rsidR="009322FD">
        <w:t xml:space="preserve">.  </w:t>
      </w:r>
    </w:p>
    <w:p w:rsidR="00074E33" w:rsidRPr="004D695A" w:rsidRDefault="00074E33" w:rsidP="009929CB">
      <w:pPr>
        <w:spacing w:line="240" w:lineRule="auto"/>
      </w:pPr>
    </w:p>
    <w:p w:rsidR="00074E33" w:rsidRPr="00465AEE" w:rsidRDefault="00074E33" w:rsidP="00117545">
      <w:r>
        <w:t>63.</w:t>
      </w:r>
      <w:r>
        <w:tab/>
        <w:t>Он</w:t>
      </w:r>
      <w:r w:rsidRPr="00DF4320">
        <w:t xml:space="preserve"> </w:t>
      </w:r>
      <w:r>
        <w:t>спрашивает</w:t>
      </w:r>
      <w:r w:rsidRPr="00DF4320">
        <w:t xml:space="preserve">, </w:t>
      </w:r>
      <w:r>
        <w:t>не</w:t>
      </w:r>
      <w:r w:rsidRPr="00DF4320">
        <w:t xml:space="preserve"> </w:t>
      </w:r>
      <w:r>
        <w:t>нарушает</w:t>
      </w:r>
      <w:r w:rsidRPr="00DF4320">
        <w:t xml:space="preserve"> </w:t>
      </w:r>
      <w:r>
        <w:t>ли</w:t>
      </w:r>
      <w:r w:rsidRPr="00DF4320">
        <w:t xml:space="preserve"> </w:t>
      </w:r>
      <w:r>
        <w:t>лишение свободы до суда лишь</w:t>
      </w:r>
      <w:r w:rsidRPr="00DF4320">
        <w:t xml:space="preserve"> </w:t>
      </w:r>
      <w:r>
        <w:t>на</w:t>
      </w:r>
      <w:r w:rsidRPr="00DF4320">
        <w:t xml:space="preserve"> </w:t>
      </w:r>
      <w:r>
        <w:t>том основании</w:t>
      </w:r>
      <w:r w:rsidRPr="00DF4320">
        <w:t xml:space="preserve">, </w:t>
      </w:r>
      <w:r>
        <w:t>что</w:t>
      </w:r>
      <w:r w:rsidRPr="00DF4320">
        <w:t xml:space="preserve"> </w:t>
      </w:r>
      <w:r>
        <w:t>человек</w:t>
      </w:r>
      <w:r w:rsidRPr="00DF4320">
        <w:t xml:space="preserve"> </w:t>
      </w:r>
      <w:r>
        <w:t>может</w:t>
      </w:r>
      <w:r w:rsidRPr="00DF4320">
        <w:t xml:space="preserve"> </w:t>
      </w:r>
      <w:r>
        <w:t>покинуть</w:t>
      </w:r>
      <w:r w:rsidRPr="00DF4320">
        <w:t xml:space="preserve"> </w:t>
      </w:r>
      <w:r>
        <w:t>страну</w:t>
      </w:r>
      <w:r w:rsidRPr="00DF4320">
        <w:t xml:space="preserve">, </w:t>
      </w:r>
      <w:r>
        <w:t>презумпцию</w:t>
      </w:r>
      <w:r w:rsidRPr="00DF4320">
        <w:t xml:space="preserve"> </w:t>
      </w:r>
      <w:r>
        <w:t>невиновности</w:t>
      </w:r>
      <w:r w:rsidRPr="00DF4320">
        <w:t xml:space="preserve">, </w:t>
      </w:r>
      <w:r>
        <w:t>предусмотренную</w:t>
      </w:r>
      <w:r w:rsidRPr="00DF4320">
        <w:t xml:space="preserve"> </w:t>
      </w:r>
      <w:r>
        <w:t>в</w:t>
      </w:r>
      <w:r w:rsidRPr="00DF4320">
        <w:t xml:space="preserve"> </w:t>
      </w:r>
      <w:r>
        <w:t>пункте</w:t>
      </w:r>
      <w:r w:rsidRPr="00DF4320">
        <w:t xml:space="preserve"> 2</w:t>
      </w:r>
      <w:r>
        <w:t xml:space="preserve"> статьи 14 Пакта</w:t>
      </w:r>
      <w:r w:rsidR="009322FD">
        <w:t xml:space="preserve">.  </w:t>
      </w:r>
      <w:r>
        <w:t>Могут ли задержанные таким образом лица</w:t>
      </w:r>
      <w:r w:rsidRPr="00DF4320">
        <w:t xml:space="preserve">, </w:t>
      </w:r>
      <w:r>
        <w:t>которые впоследствии признаются невиновными и освобождаются, потребовать компенсации? Согласно</w:t>
      </w:r>
      <w:r w:rsidRPr="00DF4320">
        <w:t xml:space="preserve"> </w:t>
      </w:r>
      <w:r>
        <w:t>пункту</w:t>
      </w:r>
      <w:r w:rsidRPr="00DF4320">
        <w:t xml:space="preserve"> 99 </w:t>
      </w:r>
      <w:r>
        <w:t>доклада</w:t>
      </w:r>
      <w:r w:rsidRPr="00DF4320">
        <w:t xml:space="preserve"> </w:t>
      </w:r>
      <w:r>
        <w:t>беременные</w:t>
      </w:r>
      <w:r w:rsidRPr="00DF4320">
        <w:t xml:space="preserve"> </w:t>
      </w:r>
      <w:r>
        <w:t>женщины, которые злоупотребляют алкоголем или наркотиками, могут быть заключены в тюрьму</w:t>
      </w:r>
      <w:r w:rsidR="009322FD">
        <w:t xml:space="preserve">.  </w:t>
      </w:r>
      <w:r>
        <w:t xml:space="preserve">Предусмотрен ли какой-либо судебный контроль в таких случаях, или же это решение полностью остается за социальными службами?  </w:t>
      </w:r>
    </w:p>
    <w:p w:rsidR="00074E33" w:rsidRPr="00465AEE" w:rsidRDefault="00074E33" w:rsidP="009929CB">
      <w:pPr>
        <w:spacing w:line="240" w:lineRule="auto"/>
      </w:pPr>
    </w:p>
    <w:p w:rsidR="00074E33" w:rsidRPr="006E331A" w:rsidRDefault="00074E33" w:rsidP="00117545">
      <w:r w:rsidRPr="006E331A">
        <w:t>64.</w:t>
      </w:r>
      <w:r>
        <w:tab/>
        <w:t>Его</w:t>
      </w:r>
      <w:r w:rsidRPr="006E331A">
        <w:t xml:space="preserve"> </w:t>
      </w:r>
      <w:r>
        <w:t>также</w:t>
      </w:r>
      <w:r w:rsidRPr="006E331A">
        <w:t xml:space="preserve"> </w:t>
      </w:r>
      <w:r>
        <w:t>беспокоит</w:t>
      </w:r>
      <w:r w:rsidRPr="006E331A">
        <w:t xml:space="preserve"> </w:t>
      </w:r>
      <w:r>
        <w:t>вопрос</w:t>
      </w:r>
      <w:r w:rsidRPr="006E331A">
        <w:t xml:space="preserve">, </w:t>
      </w:r>
      <w:r>
        <w:t>как</w:t>
      </w:r>
      <w:r w:rsidRPr="006E331A">
        <w:t xml:space="preserve"> </w:t>
      </w:r>
      <w:r>
        <w:t>высылка иностранцев согласуется с новым Законом Норвегии о правах человека</w:t>
      </w:r>
      <w:r w:rsidR="009322FD">
        <w:t xml:space="preserve">.  </w:t>
      </w:r>
      <w:r>
        <w:t>Насколько известно Комитету, статус беженцев на основании Конвенции 1951 года был предоставлен в Норвегии очень небольшому числу лиц.</w:t>
      </w:r>
    </w:p>
    <w:p w:rsidR="00074E33" w:rsidRPr="006E331A" w:rsidRDefault="00074E33" w:rsidP="009929CB">
      <w:pPr>
        <w:spacing w:line="240" w:lineRule="auto"/>
      </w:pPr>
    </w:p>
    <w:p w:rsidR="00074E33" w:rsidRPr="00681D5A" w:rsidRDefault="00074E33" w:rsidP="00117545">
      <w:r>
        <w:t>65.</w:t>
      </w:r>
      <w:r>
        <w:tab/>
        <w:t>В</w:t>
      </w:r>
      <w:r w:rsidRPr="006E331A">
        <w:t xml:space="preserve"> </w:t>
      </w:r>
      <w:r>
        <w:t>пункте 170 доклада говорится, что все апелляции сначала рассматриваются «комитетом по апелляциям»</w:t>
      </w:r>
      <w:r w:rsidR="009322FD">
        <w:t xml:space="preserve">.  </w:t>
      </w:r>
      <w:r>
        <w:t>Он</w:t>
      </w:r>
      <w:r w:rsidRPr="00681D5A">
        <w:t xml:space="preserve"> </w:t>
      </w:r>
      <w:r>
        <w:t>хотел</w:t>
      </w:r>
      <w:r w:rsidRPr="00681D5A">
        <w:t xml:space="preserve"> </w:t>
      </w:r>
      <w:r>
        <w:t>бы</w:t>
      </w:r>
      <w:r w:rsidRPr="00681D5A">
        <w:t xml:space="preserve"> </w:t>
      </w:r>
      <w:r>
        <w:t>больше</w:t>
      </w:r>
      <w:r w:rsidRPr="00681D5A">
        <w:t xml:space="preserve"> </w:t>
      </w:r>
      <w:r>
        <w:t>узнать</w:t>
      </w:r>
      <w:r w:rsidRPr="00681D5A">
        <w:t xml:space="preserve"> </w:t>
      </w:r>
      <w:r>
        <w:t>о</w:t>
      </w:r>
      <w:r w:rsidRPr="00681D5A">
        <w:t xml:space="preserve"> </w:t>
      </w:r>
      <w:r>
        <w:t>том</w:t>
      </w:r>
      <w:r w:rsidRPr="00681D5A">
        <w:t xml:space="preserve">, </w:t>
      </w:r>
      <w:r>
        <w:t>как</w:t>
      </w:r>
      <w:r w:rsidRPr="00681D5A">
        <w:t xml:space="preserve"> </w:t>
      </w:r>
      <w:r>
        <w:t>этот</w:t>
      </w:r>
      <w:r w:rsidRPr="00681D5A">
        <w:t xml:space="preserve"> </w:t>
      </w:r>
      <w:r>
        <w:t>комитет</w:t>
      </w:r>
      <w:r w:rsidRPr="00681D5A">
        <w:t xml:space="preserve"> </w:t>
      </w:r>
      <w:r>
        <w:t>работает</w:t>
      </w:r>
      <w:r w:rsidRPr="00681D5A">
        <w:t xml:space="preserve"> </w:t>
      </w:r>
      <w:r>
        <w:t>и</w:t>
      </w:r>
      <w:r w:rsidRPr="00681D5A">
        <w:t xml:space="preserve"> </w:t>
      </w:r>
      <w:r>
        <w:t>на</w:t>
      </w:r>
      <w:r w:rsidRPr="00681D5A">
        <w:t xml:space="preserve"> </w:t>
      </w:r>
      <w:r>
        <w:t>основании каких</w:t>
      </w:r>
      <w:r w:rsidRPr="00681D5A">
        <w:t xml:space="preserve"> </w:t>
      </w:r>
      <w:r>
        <w:t>критерий</w:t>
      </w:r>
      <w:r w:rsidRPr="00681D5A">
        <w:t xml:space="preserve"> </w:t>
      </w:r>
      <w:r>
        <w:t>он принимает свои решения</w:t>
      </w:r>
      <w:r w:rsidR="009322FD">
        <w:t xml:space="preserve">.  </w:t>
      </w:r>
      <w:r>
        <w:t>И</w:t>
      </w:r>
      <w:r w:rsidRPr="00681D5A">
        <w:t xml:space="preserve"> </w:t>
      </w:r>
      <w:r>
        <w:t>последнее</w:t>
      </w:r>
      <w:r w:rsidRPr="00681D5A">
        <w:t xml:space="preserve">, </w:t>
      </w:r>
      <w:r>
        <w:t>касаясь</w:t>
      </w:r>
      <w:r w:rsidRPr="00681D5A">
        <w:t xml:space="preserve"> </w:t>
      </w:r>
      <w:r>
        <w:t>статьи</w:t>
      </w:r>
      <w:r w:rsidRPr="00681D5A">
        <w:t xml:space="preserve"> 26 </w:t>
      </w:r>
      <w:r>
        <w:t>Пакта</w:t>
      </w:r>
      <w:r w:rsidRPr="00681D5A">
        <w:t xml:space="preserve">, </w:t>
      </w:r>
      <w:r>
        <w:t>в</w:t>
      </w:r>
      <w:r w:rsidRPr="00681D5A">
        <w:t xml:space="preserve"> </w:t>
      </w:r>
      <w:r>
        <w:t>пункте</w:t>
      </w:r>
      <w:r w:rsidRPr="00681D5A">
        <w:t xml:space="preserve"> 258 </w:t>
      </w:r>
      <w:r>
        <w:rPr>
          <w:lang w:val="en-US"/>
        </w:rPr>
        <w:t>f</w:t>
      </w:r>
      <w:r w:rsidRPr="00465AEE">
        <w:t xml:space="preserve">) </w:t>
      </w:r>
      <w:r>
        <w:t>доклада</w:t>
      </w:r>
      <w:r w:rsidRPr="00681D5A">
        <w:t xml:space="preserve"> </w:t>
      </w:r>
      <w:r>
        <w:t>говорится</w:t>
      </w:r>
      <w:r w:rsidRPr="00681D5A">
        <w:t xml:space="preserve">, </w:t>
      </w:r>
      <w:r>
        <w:t>что была</w:t>
      </w:r>
      <w:r w:rsidRPr="00681D5A">
        <w:t xml:space="preserve"> </w:t>
      </w:r>
      <w:r>
        <w:t>начата</w:t>
      </w:r>
      <w:r w:rsidRPr="00681D5A">
        <w:t xml:space="preserve"> </w:t>
      </w:r>
      <w:r>
        <w:t>проверка</w:t>
      </w:r>
      <w:r w:rsidRPr="00681D5A">
        <w:t xml:space="preserve"> </w:t>
      </w:r>
      <w:r>
        <w:t>ведения следствия по уголовным делам, в которых были выявлены явные доказательства расовой дискриминации</w:t>
      </w:r>
      <w:r w:rsidR="009322FD">
        <w:t xml:space="preserve">.  </w:t>
      </w:r>
      <w:r>
        <w:t>Он</w:t>
      </w:r>
      <w:r w:rsidRPr="00681D5A">
        <w:t xml:space="preserve"> </w:t>
      </w:r>
      <w:r>
        <w:t>хотел бы</w:t>
      </w:r>
      <w:r w:rsidRPr="00681D5A">
        <w:t xml:space="preserve"> </w:t>
      </w:r>
      <w:r>
        <w:t>узнать</w:t>
      </w:r>
      <w:r w:rsidRPr="00681D5A">
        <w:t xml:space="preserve"> </w:t>
      </w:r>
      <w:r>
        <w:t>о</w:t>
      </w:r>
      <w:r w:rsidRPr="00681D5A">
        <w:t xml:space="preserve"> </w:t>
      </w:r>
      <w:r>
        <w:t>результатах</w:t>
      </w:r>
      <w:r w:rsidRPr="00681D5A">
        <w:t xml:space="preserve"> </w:t>
      </w:r>
      <w:r>
        <w:t>такой</w:t>
      </w:r>
      <w:r w:rsidRPr="00681D5A">
        <w:t xml:space="preserve"> </w:t>
      </w:r>
      <w:r>
        <w:t>проверки</w:t>
      </w:r>
      <w:r w:rsidRPr="00681D5A">
        <w:t xml:space="preserve"> </w:t>
      </w:r>
      <w:r>
        <w:t>и</w:t>
      </w:r>
      <w:r w:rsidRPr="00681D5A">
        <w:t xml:space="preserve"> </w:t>
      </w:r>
      <w:r>
        <w:t>принятых</w:t>
      </w:r>
      <w:r w:rsidRPr="00681D5A">
        <w:t xml:space="preserve"> </w:t>
      </w:r>
      <w:r>
        <w:t>мерах.</w:t>
      </w:r>
    </w:p>
    <w:p w:rsidR="00074E33" w:rsidRPr="00681D5A" w:rsidRDefault="00074E33" w:rsidP="009929CB">
      <w:pPr>
        <w:spacing w:line="240" w:lineRule="auto"/>
      </w:pPr>
    </w:p>
    <w:p w:rsidR="00074E33" w:rsidRPr="00EA7EA0" w:rsidRDefault="00074E33" w:rsidP="00117545">
      <w:r w:rsidRPr="00EA7EA0">
        <w:t>66.</w:t>
      </w:r>
      <w:r>
        <w:tab/>
      </w:r>
      <w:r w:rsidRPr="00EA7EA0">
        <w:rPr>
          <w:u w:val="single"/>
        </w:rPr>
        <w:t>Г-н АМОР</w:t>
      </w:r>
      <w:r w:rsidRPr="00EA7EA0">
        <w:t xml:space="preserve"> </w:t>
      </w:r>
      <w:r>
        <w:t>высоко оценивает</w:t>
      </w:r>
      <w:r w:rsidRPr="00EA7EA0">
        <w:t xml:space="preserve"> </w:t>
      </w:r>
      <w:r>
        <w:t>доклад</w:t>
      </w:r>
      <w:r w:rsidRPr="00EA7EA0">
        <w:t xml:space="preserve"> </w:t>
      </w:r>
      <w:r>
        <w:t>Норвегии</w:t>
      </w:r>
      <w:r w:rsidRPr="00EA7EA0">
        <w:t xml:space="preserve"> </w:t>
      </w:r>
      <w:r>
        <w:t>и</w:t>
      </w:r>
      <w:r w:rsidRPr="00EA7EA0">
        <w:t xml:space="preserve"> </w:t>
      </w:r>
      <w:r>
        <w:t>ее</w:t>
      </w:r>
      <w:r w:rsidRPr="00EA7EA0">
        <w:t xml:space="preserve"> </w:t>
      </w:r>
      <w:r>
        <w:t>деятельность по защите</w:t>
      </w:r>
      <w:r w:rsidRPr="00EA7EA0">
        <w:t xml:space="preserve"> </w:t>
      </w:r>
      <w:r>
        <w:t>прав</w:t>
      </w:r>
      <w:r w:rsidRPr="00EA7EA0">
        <w:t xml:space="preserve"> </w:t>
      </w:r>
      <w:r>
        <w:t>человека, которые</w:t>
      </w:r>
      <w:r w:rsidRPr="00EA7EA0">
        <w:t xml:space="preserve"> </w:t>
      </w:r>
      <w:r>
        <w:t>могут</w:t>
      </w:r>
      <w:r w:rsidRPr="00EA7EA0">
        <w:t xml:space="preserve"> </w:t>
      </w:r>
      <w:r>
        <w:t>служить примером для всех</w:t>
      </w:r>
      <w:r w:rsidRPr="00EA7EA0">
        <w:t>.</w:t>
      </w:r>
    </w:p>
    <w:p w:rsidR="00074E33" w:rsidRPr="00EA7EA0" w:rsidRDefault="00074E33" w:rsidP="009929CB">
      <w:pPr>
        <w:spacing w:line="240" w:lineRule="auto"/>
      </w:pPr>
    </w:p>
    <w:p w:rsidR="00074E33" w:rsidRDefault="00074E33" w:rsidP="00117545">
      <w:r w:rsidRPr="00EA7EA0">
        <w:t>67.</w:t>
      </w:r>
      <w:r>
        <w:tab/>
        <w:t>В докладе сказано, что государство поддерживает тесные отношения с лютеранской церковью, и ему хотелось бы получить больше информации по этому поводу</w:t>
      </w:r>
      <w:r w:rsidR="009322FD">
        <w:t xml:space="preserve">.  </w:t>
      </w:r>
      <w:r>
        <w:t>Например</w:t>
      </w:r>
      <w:r w:rsidRPr="00EA7EA0">
        <w:t xml:space="preserve">, </w:t>
      </w:r>
      <w:r>
        <w:t>предоставляет ли</w:t>
      </w:r>
      <w:r w:rsidRPr="00EA7EA0">
        <w:t xml:space="preserve"> </w:t>
      </w:r>
      <w:r>
        <w:t>государство</w:t>
      </w:r>
      <w:r w:rsidRPr="00EA7EA0">
        <w:t xml:space="preserve"> </w:t>
      </w:r>
      <w:r>
        <w:t>налоговые льготы</w:t>
      </w:r>
      <w:r w:rsidRPr="00EA7EA0">
        <w:t xml:space="preserve"> </w:t>
      </w:r>
      <w:r>
        <w:t>лютеранской</w:t>
      </w:r>
      <w:r w:rsidRPr="00EA7EA0">
        <w:t xml:space="preserve"> </w:t>
      </w:r>
      <w:r>
        <w:t xml:space="preserve">церкви, и если это так, то предоставляет ли оно такие же льготы другим церквам? </w:t>
      </w:r>
      <w:r w:rsidR="009929CB">
        <w:t xml:space="preserve"> </w:t>
      </w:r>
      <w:r>
        <w:t>В</w:t>
      </w:r>
      <w:r w:rsidRPr="000D095E">
        <w:t xml:space="preserve"> </w:t>
      </w:r>
      <w:r>
        <w:t>пункте</w:t>
      </w:r>
      <w:r w:rsidRPr="000D095E">
        <w:t xml:space="preserve"> 213 </w:t>
      </w:r>
      <w:r>
        <w:t>доклада</w:t>
      </w:r>
      <w:r w:rsidRPr="000D095E">
        <w:t xml:space="preserve"> </w:t>
      </w:r>
      <w:r>
        <w:t>говорится</w:t>
      </w:r>
      <w:r w:rsidRPr="000D095E">
        <w:t xml:space="preserve">, </w:t>
      </w:r>
      <w:r>
        <w:t>что дети</w:t>
      </w:r>
      <w:r w:rsidRPr="000D095E">
        <w:t xml:space="preserve"> </w:t>
      </w:r>
      <w:r>
        <w:t>родителей</w:t>
      </w:r>
      <w:r w:rsidRPr="000D095E">
        <w:t xml:space="preserve">, </w:t>
      </w:r>
      <w:r>
        <w:t>являющимся прихожанами норвежской</w:t>
      </w:r>
      <w:r w:rsidRPr="000D095E">
        <w:t xml:space="preserve"> </w:t>
      </w:r>
      <w:r>
        <w:t>церкви, автоматически становятся прихожанами этой церкви</w:t>
      </w:r>
      <w:r w:rsidR="009322FD">
        <w:t xml:space="preserve">.  </w:t>
      </w:r>
      <w:r>
        <w:t>А как обстоит дело</w:t>
      </w:r>
      <w:r w:rsidRPr="00DF4647">
        <w:t xml:space="preserve"> </w:t>
      </w:r>
      <w:r>
        <w:t>в</w:t>
      </w:r>
      <w:r w:rsidRPr="00DF4647">
        <w:t xml:space="preserve"> </w:t>
      </w:r>
      <w:r>
        <w:t>случае</w:t>
      </w:r>
      <w:r w:rsidRPr="00DF4647">
        <w:t xml:space="preserve"> </w:t>
      </w:r>
      <w:r>
        <w:t>других</w:t>
      </w:r>
      <w:r w:rsidRPr="00DF4647">
        <w:t xml:space="preserve"> </w:t>
      </w:r>
      <w:r>
        <w:t>религий</w:t>
      </w:r>
      <w:r w:rsidRPr="00DF4647">
        <w:t xml:space="preserve">? </w:t>
      </w:r>
      <w:r w:rsidR="009929CB">
        <w:t xml:space="preserve"> </w:t>
      </w:r>
      <w:r w:rsidRPr="000D095E">
        <w:t>«</w:t>
      </w:r>
      <w:r>
        <w:t>Моральное</w:t>
      </w:r>
      <w:r w:rsidRPr="000D095E">
        <w:t xml:space="preserve"> </w:t>
      </w:r>
      <w:r>
        <w:t>обязательство</w:t>
      </w:r>
      <w:r w:rsidRPr="000D095E">
        <w:t xml:space="preserve">» </w:t>
      </w:r>
      <w:r>
        <w:t>родителей</w:t>
      </w:r>
      <w:r w:rsidRPr="000D095E">
        <w:t xml:space="preserve">, </w:t>
      </w:r>
      <w:r>
        <w:t>являющихся прихожанами</w:t>
      </w:r>
      <w:r w:rsidRPr="000D095E">
        <w:t xml:space="preserve"> </w:t>
      </w:r>
      <w:r>
        <w:t>этой</w:t>
      </w:r>
      <w:r w:rsidRPr="000D095E">
        <w:t xml:space="preserve"> </w:t>
      </w:r>
      <w:r>
        <w:t>церкви</w:t>
      </w:r>
      <w:r w:rsidRPr="000D095E">
        <w:t xml:space="preserve">, </w:t>
      </w:r>
      <w:r>
        <w:t>воспитывать</w:t>
      </w:r>
      <w:r w:rsidRPr="000D095E">
        <w:t xml:space="preserve"> </w:t>
      </w:r>
      <w:r>
        <w:t>своих</w:t>
      </w:r>
      <w:r w:rsidRPr="000D095E">
        <w:t xml:space="preserve"> </w:t>
      </w:r>
      <w:r>
        <w:t>детей</w:t>
      </w:r>
      <w:r w:rsidRPr="000D095E">
        <w:t xml:space="preserve"> </w:t>
      </w:r>
      <w:r>
        <w:t>в том же вере, кажется ему не совместимым ни с Пактом, ни</w:t>
      </w:r>
      <w:r w:rsidR="009929CB">
        <w:t> </w:t>
      </w:r>
      <w:r>
        <w:t>с</w:t>
      </w:r>
      <w:r w:rsidR="009929CB">
        <w:t> </w:t>
      </w:r>
      <w:r>
        <w:t>Конвенцией о правах ребенка</w:t>
      </w:r>
      <w:r w:rsidR="009322FD">
        <w:t xml:space="preserve">.  </w:t>
      </w:r>
      <w:r>
        <w:t>Планируется</w:t>
      </w:r>
      <w:r w:rsidRPr="00F055FD">
        <w:t xml:space="preserve"> </w:t>
      </w:r>
      <w:r>
        <w:t>ли</w:t>
      </w:r>
      <w:r w:rsidRPr="00F055FD">
        <w:t xml:space="preserve"> </w:t>
      </w:r>
      <w:r>
        <w:t>принять</w:t>
      </w:r>
      <w:r w:rsidRPr="00F055FD">
        <w:t xml:space="preserve"> </w:t>
      </w:r>
      <w:r>
        <w:t>какие</w:t>
      </w:r>
      <w:r w:rsidRPr="00F055FD">
        <w:t>-</w:t>
      </w:r>
      <w:r>
        <w:t>либо</w:t>
      </w:r>
      <w:r w:rsidRPr="00F055FD">
        <w:t xml:space="preserve"> </w:t>
      </w:r>
      <w:r>
        <w:t>меры, чтобы</w:t>
      </w:r>
      <w:r w:rsidRPr="00F055FD">
        <w:t xml:space="preserve"> </w:t>
      </w:r>
      <w:r>
        <w:t>обеспечить</w:t>
      </w:r>
      <w:r w:rsidRPr="00F055FD">
        <w:t xml:space="preserve"> </w:t>
      </w:r>
      <w:r>
        <w:t>женщинам</w:t>
      </w:r>
      <w:r w:rsidRPr="00F055FD">
        <w:t xml:space="preserve"> </w:t>
      </w:r>
      <w:r>
        <w:t>равный</w:t>
      </w:r>
      <w:r w:rsidRPr="00F055FD">
        <w:t xml:space="preserve"> </w:t>
      </w:r>
      <w:r>
        <w:t>с</w:t>
      </w:r>
      <w:r w:rsidRPr="00F055FD">
        <w:t xml:space="preserve"> </w:t>
      </w:r>
      <w:r>
        <w:t>мужчинами</w:t>
      </w:r>
      <w:r w:rsidRPr="00F055FD">
        <w:t xml:space="preserve"> </w:t>
      </w:r>
      <w:r>
        <w:t>статус при</w:t>
      </w:r>
      <w:r w:rsidRPr="00F055FD">
        <w:t xml:space="preserve"> </w:t>
      </w:r>
      <w:r>
        <w:t>назначении</w:t>
      </w:r>
      <w:r w:rsidRPr="00F055FD">
        <w:t xml:space="preserve"> </w:t>
      </w:r>
      <w:r>
        <w:t>на</w:t>
      </w:r>
      <w:r w:rsidRPr="00F055FD">
        <w:t xml:space="preserve"> </w:t>
      </w:r>
      <w:r>
        <w:t xml:space="preserve">должности в церковной иерархии? </w:t>
      </w:r>
      <w:r w:rsidRPr="00F055FD">
        <w:t xml:space="preserve"> </w:t>
      </w:r>
    </w:p>
    <w:p w:rsidR="00074E33" w:rsidRPr="00DF4647" w:rsidRDefault="00074E33" w:rsidP="009929CB">
      <w:pPr>
        <w:spacing w:line="240" w:lineRule="auto"/>
      </w:pPr>
    </w:p>
    <w:p w:rsidR="00074E33" w:rsidRPr="00074E33" w:rsidRDefault="00074E33" w:rsidP="00117545">
      <w:r w:rsidRPr="00F055FD">
        <w:t>68.</w:t>
      </w:r>
      <w:r>
        <w:tab/>
        <w:t>В</w:t>
      </w:r>
      <w:r w:rsidRPr="00F055FD">
        <w:t xml:space="preserve"> </w:t>
      </w:r>
      <w:r>
        <w:t>докладе сказано</w:t>
      </w:r>
      <w:r w:rsidRPr="00F055FD">
        <w:t xml:space="preserve">, </w:t>
      </w:r>
      <w:r>
        <w:t>что</w:t>
      </w:r>
      <w:r w:rsidRPr="00F055FD">
        <w:t xml:space="preserve"> </w:t>
      </w:r>
      <w:r>
        <w:t>иностранцы</w:t>
      </w:r>
      <w:r w:rsidRPr="00F055FD">
        <w:t xml:space="preserve"> </w:t>
      </w:r>
      <w:r>
        <w:t>обладают</w:t>
      </w:r>
      <w:r w:rsidRPr="00F055FD">
        <w:t xml:space="preserve"> </w:t>
      </w:r>
      <w:r>
        <w:t>теми</w:t>
      </w:r>
      <w:r w:rsidRPr="00F055FD">
        <w:t xml:space="preserve"> </w:t>
      </w:r>
      <w:r>
        <w:t>же</w:t>
      </w:r>
      <w:r w:rsidRPr="00F055FD">
        <w:t xml:space="preserve"> </w:t>
      </w:r>
      <w:r>
        <w:t>правами и обязанностями, что и граждане Норвегии</w:t>
      </w:r>
      <w:r w:rsidR="009322FD">
        <w:t xml:space="preserve">.  </w:t>
      </w:r>
      <w:r>
        <w:t xml:space="preserve">Распространяется ли этот принцип и на право участия в местных и национальных выборах? </w:t>
      </w:r>
      <w:r w:rsidRPr="00F055FD">
        <w:t xml:space="preserve"> </w:t>
      </w:r>
      <w:r>
        <w:t>Будет ли разрешено иностранцам принимать участие в деятельности на территории Норвегии, которая могла бы кому-то показаться экстремистской или способствующей разжиганию межрелигиозной ненависти?</w:t>
      </w:r>
      <w:r w:rsidRPr="00F055FD">
        <w:t xml:space="preserve"> </w:t>
      </w:r>
      <w:r w:rsidR="009929CB">
        <w:t xml:space="preserve"> </w:t>
      </w:r>
      <w:r>
        <w:t>Может ли</w:t>
      </w:r>
      <w:r w:rsidRPr="00F85F36">
        <w:t xml:space="preserve"> </w:t>
      </w:r>
      <w:r>
        <w:t>быть признана приемлемой</w:t>
      </w:r>
      <w:r w:rsidRPr="00F85F36">
        <w:t xml:space="preserve"> </w:t>
      </w:r>
      <w:r>
        <w:t>практика</w:t>
      </w:r>
      <w:r w:rsidRPr="00F85F36">
        <w:t xml:space="preserve"> </w:t>
      </w:r>
      <w:r>
        <w:t>многобрачия</w:t>
      </w:r>
      <w:r w:rsidRPr="00F85F36">
        <w:t xml:space="preserve"> </w:t>
      </w:r>
      <w:r>
        <w:t>со</w:t>
      </w:r>
      <w:r w:rsidRPr="00F85F36">
        <w:t xml:space="preserve"> </w:t>
      </w:r>
      <w:r>
        <w:t>стороны</w:t>
      </w:r>
      <w:r w:rsidRPr="00F85F36">
        <w:t xml:space="preserve"> </w:t>
      </w:r>
      <w:r>
        <w:t>определенных</w:t>
      </w:r>
      <w:r w:rsidRPr="00F85F36">
        <w:t xml:space="preserve"> </w:t>
      </w:r>
      <w:r>
        <w:t xml:space="preserve">культурных групп? </w:t>
      </w:r>
      <w:r w:rsidR="009929CB">
        <w:t xml:space="preserve"> </w:t>
      </w:r>
      <w:r>
        <w:t>Он</w:t>
      </w:r>
      <w:r w:rsidRPr="00F85F36">
        <w:t xml:space="preserve"> </w:t>
      </w:r>
      <w:r>
        <w:t>очень</w:t>
      </w:r>
      <w:r w:rsidRPr="00F85F36">
        <w:t xml:space="preserve"> </w:t>
      </w:r>
      <w:r>
        <w:t>хотел</w:t>
      </w:r>
      <w:r w:rsidRPr="00F85F36">
        <w:t xml:space="preserve"> </w:t>
      </w:r>
      <w:r>
        <w:t>бы получить больше информации по вопросу об эвтаназии, упомянутому в пункте 72</w:t>
      </w:r>
      <w:r w:rsidR="009322FD">
        <w:t xml:space="preserve">.  </w:t>
      </w:r>
      <w:r>
        <w:t>Как</w:t>
      </w:r>
      <w:r w:rsidRPr="00074E33">
        <w:t xml:space="preserve"> </w:t>
      </w:r>
      <w:r>
        <w:t>развивалась</w:t>
      </w:r>
      <w:r w:rsidRPr="00074E33">
        <w:t xml:space="preserve"> </w:t>
      </w:r>
      <w:r>
        <w:t>ситуация</w:t>
      </w:r>
      <w:r w:rsidRPr="00074E33">
        <w:t xml:space="preserve"> </w:t>
      </w:r>
      <w:r>
        <w:t>в</w:t>
      </w:r>
      <w:r w:rsidRPr="00074E33">
        <w:t xml:space="preserve"> </w:t>
      </w:r>
      <w:r>
        <w:t>период</w:t>
      </w:r>
      <w:r w:rsidRPr="00074E33">
        <w:t xml:space="preserve"> </w:t>
      </w:r>
      <w:r>
        <w:t>с</w:t>
      </w:r>
      <w:r w:rsidRPr="00074E33">
        <w:t xml:space="preserve"> </w:t>
      </w:r>
      <w:r>
        <w:t>момента</w:t>
      </w:r>
      <w:r w:rsidRPr="00074E33">
        <w:t xml:space="preserve"> </w:t>
      </w:r>
      <w:r>
        <w:t>подготовки</w:t>
      </w:r>
      <w:r w:rsidRPr="00074E33">
        <w:t xml:space="preserve"> </w:t>
      </w:r>
      <w:r>
        <w:t>доклада</w:t>
      </w:r>
      <w:r w:rsidRPr="00074E33">
        <w:t xml:space="preserve">? </w:t>
      </w:r>
      <w:r w:rsidR="009929CB">
        <w:t xml:space="preserve"> </w:t>
      </w:r>
      <w:r>
        <w:t>И</w:t>
      </w:r>
      <w:r w:rsidRPr="007266C4">
        <w:t xml:space="preserve"> </w:t>
      </w:r>
      <w:r>
        <w:t>есть</w:t>
      </w:r>
      <w:r w:rsidRPr="007266C4">
        <w:t xml:space="preserve"> </w:t>
      </w:r>
      <w:r>
        <w:t>ли</w:t>
      </w:r>
      <w:r w:rsidRPr="007266C4">
        <w:t xml:space="preserve"> </w:t>
      </w:r>
      <w:r>
        <w:t>вероятность</w:t>
      </w:r>
      <w:r w:rsidRPr="007266C4">
        <w:t xml:space="preserve"> </w:t>
      </w:r>
      <w:r>
        <w:t>того</w:t>
      </w:r>
      <w:r w:rsidRPr="007266C4">
        <w:t xml:space="preserve">, </w:t>
      </w:r>
      <w:r>
        <w:t>что</w:t>
      </w:r>
      <w:r w:rsidRPr="007266C4">
        <w:t xml:space="preserve"> </w:t>
      </w:r>
      <w:r>
        <w:t>право</w:t>
      </w:r>
      <w:r w:rsidRPr="007266C4">
        <w:t xml:space="preserve"> </w:t>
      </w:r>
      <w:r>
        <w:t>на</w:t>
      </w:r>
      <w:r w:rsidRPr="007266C4">
        <w:t xml:space="preserve"> </w:t>
      </w:r>
      <w:r>
        <w:t xml:space="preserve">достойную смерть будет теперь признано властями? </w:t>
      </w:r>
      <w:r w:rsidR="009929CB">
        <w:t xml:space="preserve"> </w:t>
      </w:r>
      <w:r>
        <w:t>Он с интересом отмечает представленную информацию</w:t>
      </w:r>
      <w:r w:rsidRPr="007266C4">
        <w:t xml:space="preserve"> </w:t>
      </w:r>
      <w:r>
        <w:t>о</w:t>
      </w:r>
      <w:r w:rsidRPr="007266C4">
        <w:t xml:space="preserve"> </w:t>
      </w:r>
      <w:r>
        <w:t>норвежском</w:t>
      </w:r>
      <w:r w:rsidRPr="007266C4">
        <w:t xml:space="preserve"> </w:t>
      </w:r>
      <w:r>
        <w:t>законодательстве</w:t>
      </w:r>
      <w:r w:rsidRPr="007266C4">
        <w:t xml:space="preserve"> </w:t>
      </w:r>
      <w:r>
        <w:t>в отношении сексуальных посягательств на несовершеннолетних за границей</w:t>
      </w:r>
      <w:r w:rsidR="009322FD">
        <w:t xml:space="preserve">.  </w:t>
      </w:r>
      <w:r>
        <w:t>Слушались ли какие-либо дела такого рода в норвежских судах?</w:t>
      </w:r>
      <w:r w:rsidRPr="007266C4">
        <w:t xml:space="preserve"> </w:t>
      </w:r>
      <w:r>
        <w:t>И</w:t>
      </w:r>
      <w:r w:rsidRPr="00074E33">
        <w:t xml:space="preserve"> </w:t>
      </w:r>
      <w:r>
        <w:t>какие</w:t>
      </w:r>
      <w:r w:rsidRPr="00074E33">
        <w:t xml:space="preserve"> </w:t>
      </w:r>
      <w:r>
        <w:t>решения</w:t>
      </w:r>
      <w:r w:rsidRPr="00074E33">
        <w:t xml:space="preserve"> </w:t>
      </w:r>
      <w:r>
        <w:t>были</w:t>
      </w:r>
      <w:r w:rsidRPr="00074E33">
        <w:t xml:space="preserve"> </w:t>
      </w:r>
      <w:r>
        <w:t>вынесены</w:t>
      </w:r>
      <w:r w:rsidRPr="00074E33">
        <w:t>?</w:t>
      </w:r>
    </w:p>
    <w:p w:rsidR="00074E33" w:rsidRPr="00074E33" w:rsidRDefault="00074E33" w:rsidP="00117545"/>
    <w:p w:rsidR="00074E33" w:rsidRPr="003E7574" w:rsidRDefault="00074E33" w:rsidP="00117545">
      <w:r w:rsidRPr="000B1D48">
        <w:t>69.</w:t>
      </w:r>
      <w:r>
        <w:tab/>
        <w:t>И</w:t>
      </w:r>
      <w:r w:rsidRPr="003E7574">
        <w:t xml:space="preserve"> </w:t>
      </w:r>
      <w:r>
        <w:t>последнее</w:t>
      </w:r>
      <w:r w:rsidRPr="003E7574">
        <w:t xml:space="preserve">, </w:t>
      </w:r>
      <w:r>
        <w:t>из</w:t>
      </w:r>
      <w:r w:rsidRPr="003E7574">
        <w:t xml:space="preserve"> </w:t>
      </w:r>
      <w:r>
        <w:t>пункта</w:t>
      </w:r>
      <w:r w:rsidRPr="003E7574">
        <w:t xml:space="preserve"> 37</w:t>
      </w:r>
      <w:r>
        <w:t xml:space="preserve"> доклада</w:t>
      </w:r>
      <w:r w:rsidRPr="003E7574">
        <w:t xml:space="preserve"> </w:t>
      </w:r>
      <w:r>
        <w:t>он</w:t>
      </w:r>
      <w:r w:rsidRPr="003E7574">
        <w:t xml:space="preserve"> </w:t>
      </w:r>
      <w:r>
        <w:t>отмечает</w:t>
      </w:r>
      <w:r w:rsidRPr="003E7574">
        <w:t xml:space="preserve">, </w:t>
      </w:r>
      <w:r>
        <w:t>что</w:t>
      </w:r>
      <w:r w:rsidRPr="003E7574">
        <w:t xml:space="preserve"> </w:t>
      </w:r>
      <w:r>
        <w:t>бремя доказывания того, что разница в вознаграждении между мужчиной и женщиной не связана с полом служащего, возлагается на работодателя</w:t>
      </w:r>
      <w:r w:rsidR="009322FD">
        <w:t xml:space="preserve">.  </w:t>
      </w:r>
      <w:r>
        <w:t>Он</w:t>
      </w:r>
      <w:r w:rsidRPr="003E7574">
        <w:t xml:space="preserve"> </w:t>
      </w:r>
      <w:r>
        <w:t>не</w:t>
      </w:r>
      <w:r w:rsidRPr="003E7574">
        <w:t xml:space="preserve"> </w:t>
      </w:r>
      <w:r>
        <w:t>считает</w:t>
      </w:r>
      <w:r w:rsidRPr="003E7574">
        <w:t xml:space="preserve">, </w:t>
      </w:r>
      <w:r>
        <w:t>что</w:t>
      </w:r>
      <w:r w:rsidRPr="003E7574">
        <w:t xml:space="preserve"> </w:t>
      </w:r>
      <w:r>
        <w:t>презумпция</w:t>
      </w:r>
      <w:r w:rsidRPr="003E7574">
        <w:t xml:space="preserve"> </w:t>
      </w:r>
      <w:r>
        <w:t>вины</w:t>
      </w:r>
      <w:r w:rsidRPr="003E7574">
        <w:t xml:space="preserve"> </w:t>
      </w:r>
      <w:r>
        <w:t>со</w:t>
      </w:r>
      <w:r w:rsidRPr="003E7574">
        <w:t xml:space="preserve"> </w:t>
      </w:r>
      <w:r>
        <w:t>стороны</w:t>
      </w:r>
      <w:r w:rsidRPr="003E7574">
        <w:t xml:space="preserve"> </w:t>
      </w:r>
      <w:r>
        <w:t>работодателя</w:t>
      </w:r>
      <w:r w:rsidRPr="003E7574">
        <w:t xml:space="preserve"> </w:t>
      </w:r>
      <w:r>
        <w:t>должна</w:t>
      </w:r>
      <w:r w:rsidRPr="003E7574">
        <w:t xml:space="preserve"> </w:t>
      </w:r>
      <w:r>
        <w:t>применяться в таких случаях</w:t>
      </w:r>
      <w:r w:rsidRPr="003E7574">
        <w:t>.</w:t>
      </w:r>
    </w:p>
    <w:p w:rsidR="00074E33" w:rsidRPr="003E7574" w:rsidRDefault="00074E33" w:rsidP="00117545"/>
    <w:p w:rsidR="00074E33" w:rsidRPr="006945ED" w:rsidRDefault="00074E33" w:rsidP="00117545">
      <w:r>
        <w:t>70.</w:t>
      </w:r>
      <w:r>
        <w:tab/>
        <w:t xml:space="preserve"> </w:t>
      </w:r>
      <w:r w:rsidRPr="000D3386">
        <w:rPr>
          <w:u w:val="single"/>
        </w:rPr>
        <w:t>Г-н ЛАЛЛАХ</w:t>
      </w:r>
      <w:r w:rsidRPr="00B57488">
        <w:t xml:space="preserve"> </w:t>
      </w:r>
      <w:r>
        <w:t>выражает</w:t>
      </w:r>
      <w:r w:rsidRPr="00B57488">
        <w:t xml:space="preserve"> </w:t>
      </w:r>
      <w:r>
        <w:t>свое</w:t>
      </w:r>
      <w:r w:rsidRPr="00B57488">
        <w:t xml:space="preserve"> </w:t>
      </w:r>
      <w:r>
        <w:t>удовлетворение</w:t>
      </w:r>
      <w:r w:rsidRPr="00B57488">
        <w:t xml:space="preserve"> </w:t>
      </w:r>
      <w:r>
        <w:t>по</w:t>
      </w:r>
      <w:r w:rsidRPr="00B57488">
        <w:t xml:space="preserve"> </w:t>
      </w:r>
      <w:r>
        <w:t>поводу</w:t>
      </w:r>
      <w:r w:rsidRPr="00B57488">
        <w:t xml:space="preserve"> </w:t>
      </w:r>
      <w:r>
        <w:t>того</w:t>
      </w:r>
      <w:r w:rsidRPr="00B57488">
        <w:t xml:space="preserve">, </w:t>
      </w:r>
      <w:r>
        <w:t>что</w:t>
      </w:r>
      <w:r w:rsidRPr="00B57488">
        <w:t xml:space="preserve"> </w:t>
      </w:r>
      <w:r>
        <w:t>Норвегия,</w:t>
      </w:r>
      <w:r w:rsidRPr="00B57488">
        <w:t xml:space="preserve"> </w:t>
      </w:r>
      <w:r>
        <w:t>наконец,</w:t>
      </w:r>
      <w:r w:rsidRPr="00B57488">
        <w:t xml:space="preserve"> </w:t>
      </w:r>
      <w:r>
        <w:t>приняла</w:t>
      </w:r>
      <w:r w:rsidRPr="00B57488">
        <w:t xml:space="preserve"> </w:t>
      </w:r>
      <w:r>
        <w:t>закон</w:t>
      </w:r>
      <w:r w:rsidRPr="00B57488">
        <w:t xml:space="preserve"> </w:t>
      </w:r>
      <w:r>
        <w:t>о</w:t>
      </w:r>
      <w:r w:rsidRPr="00B57488">
        <w:t xml:space="preserve"> </w:t>
      </w:r>
      <w:r>
        <w:t>правах</w:t>
      </w:r>
      <w:r w:rsidRPr="00B57488">
        <w:t xml:space="preserve"> </w:t>
      </w:r>
      <w:r>
        <w:t>человека</w:t>
      </w:r>
      <w:r w:rsidRPr="00B57488">
        <w:t xml:space="preserve">, </w:t>
      </w:r>
      <w:r>
        <w:t>обеспечив</w:t>
      </w:r>
      <w:r w:rsidRPr="00B57488">
        <w:t xml:space="preserve"> </w:t>
      </w:r>
      <w:r>
        <w:t>с</w:t>
      </w:r>
      <w:r w:rsidRPr="00B57488">
        <w:t xml:space="preserve">ебя </w:t>
      </w:r>
      <w:r>
        <w:t>документом</w:t>
      </w:r>
      <w:r w:rsidRPr="00B57488">
        <w:t xml:space="preserve">, </w:t>
      </w:r>
      <w:r>
        <w:t>по</w:t>
      </w:r>
      <w:r w:rsidRPr="00B57488">
        <w:t xml:space="preserve"> </w:t>
      </w:r>
      <w:r>
        <w:t>которому</w:t>
      </w:r>
      <w:r w:rsidRPr="00B57488">
        <w:t xml:space="preserve"> </w:t>
      </w:r>
      <w:r>
        <w:t>она</w:t>
      </w:r>
      <w:r w:rsidRPr="00B57488">
        <w:t xml:space="preserve"> </w:t>
      </w:r>
      <w:r>
        <w:t>может</w:t>
      </w:r>
      <w:r w:rsidRPr="00B57488">
        <w:t xml:space="preserve"> </w:t>
      </w:r>
      <w:r>
        <w:t>оценивать</w:t>
      </w:r>
      <w:r w:rsidRPr="00B57488">
        <w:t xml:space="preserve"> </w:t>
      </w:r>
      <w:r>
        <w:t>свое</w:t>
      </w:r>
      <w:r w:rsidRPr="00B57488">
        <w:t xml:space="preserve"> </w:t>
      </w:r>
      <w:r>
        <w:t>законодательство</w:t>
      </w:r>
      <w:r w:rsidRPr="00B57488">
        <w:t xml:space="preserve"> </w:t>
      </w:r>
      <w:r>
        <w:t>и</w:t>
      </w:r>
      <w:r w:rsidRPr="00B57488">
        <w:t xml:space="preserve"> </w:t>
      </w:r>
      <w:r>
        <w:t>административные</w:t>
      </w:r>
      <w:r w:rsidRPr="00B57488">
        <w:t xml:space="preserve"> </w:t>
      </w:r>
      <w:r>
        <w:t>акты</w:t>
      </w:r>
      <w:r w:rsidRPr="00B57488">
        <w:t xml:space="preserve"> </w:t>
      </w:r>
      <w:r>
        <w:t>и противоправные действия со стороны своих граждан</w:t>
      </w:r>
      <w:r w:rsidR="009322FD">
        <w:t xml:space="preserve">.  </w:t>
      </w:r>
      <w:r>
        <w:t>Закон</w:t>
      </w:r>
      <w:r w:rsidRPr="00670755">
        <w:t xml:space="preserve"> </w:t>
      </w:r>
      <w:r>
        <w:t>будет</w:t>
      </w:r>
      <w:r w:rsidRPr="00670755">
        <w:t xml:space="preserve">, </w:t>
      </w:r>
      <w:r>
        <w:t>как</w:t>
      </w:r>
      <w:r w:rsidRPr="00670755">
        <w:t xml:space="preserve"> </w:t>
      </w:r>
      <w:r>
        <w:t>он</w:t>
      </w:r>
      <w:r w:rsidRPr="00670755">
        <w:t xml:space="preserve"> </w:t>
      </w:r>
      <w:r>
        <w:t>полагает</w:t>
      </w:r>
      <w:r w:rsidRPr="00670755">
        <w:t xml:space="preserve">, </w:t>
      </w:r>
      <w:r>
        <w:t>распространяться</w:t>
      </w:r>
      <w:r w:rsidRPr="00670755">
        <w:t xml:space="preserve"> </w:t>
      </w:r>
      <w:r>
        <w:t>на</w:t>
      </w:r>
      <w:r w:rsidRPr="00670755">
        <w:t xml:space="preserve"> </w:t>
      </w:r>
      <w:r>
        <w:t>прошлое</w:t>
      </w:r>
      <w:r w:rsidRPr="00670755">
        <w:t xml:space="preserve"> </w:t>
      </w:r>
      <w:r>
        <w:t>и</w:t>
      </w:r>
      <w:r w:rsidRPr="00670755">
        <w:t xml:space="preserve"> </w:t>
      </w:r>
      <w:r>
        <w:t>будущее</w:t>
      </w:r>
      <w:r w:rsidRPr="00670755">
        <w:t xml:space="preserve"> </w:t>
      </w:r>
      <w:r>
        <w:t>законодательство</w:t>
      </w:r>
      <w:r w:rsidRPr="00670755">
        <w:t xml:space="preserve">, </w:t>
      </w:r>
      <w:r>
        <w:t>давая</w:t>
      </w:r>
      <w:r w:rsidRPr="00670755">
        <w:t xml:space="preserve"> </w:t>
      </w:r>
      <w:r>
        <w:t>возможность</w:t>
      </w:r>
      <w:r w:rsidRPr="00670755">
        <w:t xml:space="preserve"> </w:t>
      </w:r>
      <w:r>
        <w:t>судебной</w:t>
      </w:r>
      <w:r w:rsidRPr="00670755">
        <w:t xml:space="preserve"> </w:t>
      </w:r>
      <w:r>
        <w:t>власти</w:t>
      </w:r>
      <w:r w:rsidRPr="00670755">
        <w:t xml:space="preserve"> </w:t>
      </w:r>
      <w:r>
        <w:t>провести те реформы, которые законодатели не провели в прошлом</w:t>
      </w:r>
      <w:r w:rsidR="009322FD">
        <w:t xml:space="preserve">.  </w:t>
      </w:r>
      <w:r>
        <w:t>В</w:t>
      </w:r>
      <w:r w:rsidRPr="00164760">
        <w:t xml:space="preserve"> </w:t>
      </w:r>
      <w:r>
        <w:t>свете</w:t>
      </w:r>
      <w:r w:rsidRPr="00164760">
        <w:t xml:space="preserve"> </w:t>
      </w:r>
      <w:r>
        <w:t>критики</w:t>
      </w:r>
      <w:r w:rsidRPr="00164760">
        <w:t xml:space="preserve">, </w:t>
      </w:r>
      <w:r>
        <w:t>направленной</w:t>
      </w:r>
      <w:r w:rsidRPr="00164760">
        <w:t xml:space="preserve"> </w:t>
      </w:r>
      <w:r>
        <w:t>на</w:t>
      </w:r>
      <w:r w:rsidRPr="00164760">
        <w:t xml:space="preserve"> </w:t>
      </w:r>
      <w:r>
        <w:t>статью</w:t>
      </w:r>
      <w:r w:rsidRPr="00164760">
        <w:t xml:space="preserve"> 5 </w:t>
      </w:r>
      <w:r>
        <w:t>закона</w:t>
      </w:r>
      <w:r w:rsidRPr="00164760">
        <w:t xml:space="preserve"> </w:t>
      </w:r>
      <w:r>
        <w:t>о</w:t>
      </w:r>
      <w:r w:rsidRPr="00164760">
        <w:t xml:space="preserve"> </w:t>
      </w:r>
      <w:r>
        <w:t>гендерном равенстве</w:t>
      </w:r>
      <w:r w:rsidRPr="00164760">
        <w:t xml:space="preserve">, </w:t>
      </w:r>
      <w:r>
        <w:t>он</w:t>
      </w:r>
      <w:r w:rsidRPr="00164760">
        <w:t xml:space="preserve"> </w:t>
      </w:r>
      <w:r>
        <w:t>с удовлетворением отмечает</w:t>
      </w:r>
      <w:r w:rsidRPr="00164760">
        <w:t xml:space="preserve"> </w:t>
      </w:r>
      <w:r>
        <w:t>из</w:t>
      </w:r>
      <w:r w:rsidRPr="00164760">
        <w:t xml:space="preserve"> </w:t>
      </w:r>
      <w:r>
        <w:t>пункта</w:t>
      </w:r>
      <w:r w:rsidRPr="00164760">
        <w:t xml:space="preserve"> 38 </w:t>
      </w:r>
      <w:r>
        <w:t>доклада</w:t>
      </w:r>
      <w:r w:rsidRPr="00164760">
        <w:t xml:space="preserve">, </w:t>
      </w:r>
      <w:r>
        <w:t>что законодатели рассматривают возможность внесения изменений в этот закон</w:t>
      </w:r>
      <w:r w:rsidR="009322FD">
        <w:t xml:space="preserve">.  </w:t>
      </w:r>
      <w:r>
        <w:t>Однако</w:t>
      </w:r>
      <w:r w:rsidRPr="00164760">
        <w:t xml:space="preserve"> </w:t>
      </w:r>
      <w:r>
        <w:t>он задается вопросом о том</w:t>
      </w:r>
      <w:r w:rsidRPr="00164760">
        <w:t xml:space="preserve">, </w:t>
      </w:r>
      <w:r>
        <w:t>не</w:t>
      </w:r>
      <w:r w:rsidRPr="00164760">
        <w:t xml:space="preserve"> </w:t>
      </w:r>
      <w:r>
        <w:t>могут</w:t>
      </w:r>
      <w:r w:rsidRPr="00164760">
        <w:t xml:space="preserve"> </w:t>
      </w:r>
      <w:r>
        <w:t>ли</w:t>
      </w:r>
      <w:r w:rsidRPr="00164760">
        <w:t xml:space="preserve"> </w:t>
      </w:r>
      <w:r>
        <w:t>сами</w:t>
      </w:r>
      <w:r w:rsidRPr="00164760">
        <w:t xml:space="preserve"> </w:t>
      </w:r>
      <w:r>
        <w:t>суды воспользоваться этой возможностью, чтобы улучшить</w:t>
      </w:r>
      <w:r w:rsidRPr="00164760">
        <w:t xml:space="preserve"> </w:t>
      </w:r>
      <w:r>
        <w:t>положение</w:t>
      </w:r>
      <w:r w:rsidRPr="00164760">
        <w:t xml:space="preserve"> </w:t>
      </w:r>
      <w:r>
        <w:t>с оплатой труда</w:t>
      </w:r>
      <w:r w:rsidRPr="00164760">
        <w:t xml:space="preserve"> </w:t>
      </w:r>
      <w:r>
        <w:t>женщин</w:t>
      </w:r>
      <w:r w:rsidRPr="00164760">
        <w:t xml:space="preserve"> </w:t>
      </w:r>
      <w:r>
        <w:t>во</w:t>
      </w:r>
      <w:r w:rsidRPr="00164760">
        <w:t xml:space="preserve"> </w:t>
      </w:r>
      <w:r>
        <w:t>всех</w:t>
      </w:r>
      <w:r w:rsidRPr="00164760">
        <w:t xml:space="preserve"> </w:t>
      </w:r>
      <w:r>
        <w:t>областях</w:t>
      </w:r>
      <w:r w:rsidRPr="00164760">
        <w:t xml:space="preserve"> </w:t>
      </w:r>
      <w:r>
        <w:t>на</w:t>
      </w:r>
      <w:r w:rsidRPr="00164760">
        <w:t xml:space="preserve"> </w:t>
      </w:r>
      <w:r>
        <w:t>основе</w:t>
      </w:r>
      <w:r w:rsidRPr="00164760">
        <w:t xml:space="preserve"> </w:t>
      </w:r>
      <w:r>
        <w:t>объективных критериев</w:t>
      </w:r>
      <w:r w:rsidR="009322FD">
        <w:t xml:space="preserve">.  </w:t>
      </w:r>
    </w:p>
    <w:p w:rsidR="00074E33" w:rsidRPr="006945ED" w:rsidRDefault="00074E33" w:rsidP="00117545"/>
    <w:p w:rsidR="00074E33" w:rsidRPr="006945ED" w:rsidRDefault="00074E33" w:rsidP="00117545">
      <w:r>
        <w:t>71.</w:t>
      </w:r>
      <w:r>
        <w:tab/>
        <w:t>Он</w:t>
      </w:r>
      <w:r w:rsidRPr="002771B2">
        <w:t xml:space="preserve"> </w:t>
      </w:r>
      <w:r>
        <w:t>отметил</w:t>
      </w:r>
      <w:r w:rsidRPr="002771B2">
        <w:t xml:space="preserve"> </w:t>
      </w:r>
      <w:r>
        <w:t>любопытный</w:t>
      </w:r>
      <w:r w:rsidRPr="002771B2">
        <w:t xml:space="preserve"> </w:t>
      </w:r>
      <w:r>
        <w:t>тип</w:t>
      </w:r>
      <w:r w:rsidRPr="002771B2">
        <w:t xml:space="preserve"> </w:t>
      </w:r>
      <w:r>
        <w:t>дискриминации</w:t>
      </w:r>
      <w:r w:rsidRPr="002771B2">
        <w:t xml:space="preserve"> </w:t>
      </w:r>
      <w:r>
        <w:t>в</w:t>
      </w:r>
      <w:r w:rsidRPr="002771B2">
        <w:t xml:space="preserve"> </w:t>
      </w:r>
      <w:r>
        <w:t>статье</w:t>
      </w:r>
      <w:r w:rsidRPr="002771B2">
        <w:t xml:space="preserve"> 2 </w:t>
      </w:r>
      <w:r>
        <w:t>Закона</w:t>
      </w:r>
      <w:r w:rsidRPr="002771B2">
        <w:t xml:space="preserve"> № 4 1977 </w:t>
      </w:r>
      <w:r>
        <w:t>года</w:t>
      </w:r>
      <w:r w:rsidRPr="002771B2">
        <w:t xml:space="preserve">, </w:t>
      </w:r>
      <w:r>
        <w:t>которая</w:t>
      </w:r>
      <w:r w:rsidRPr="002771B2">
        <w:t xml:space="preserve"> </w:t>
      </w:r>
      <w:r>
        <w:t>лишает</w:t>
      </w:r>
      <w:r w:rsidRPr="002771B2">
        <w:t xml:space="preserve"> </w:t>
      </w:r>
      <w:r>
        <w:t>работников</w:t>
      </w:r>
      <w:r w:rsidRPr="002771B2">
        <w:t xml:space="preserve"> </w:t>
      </w:r>
      <w:r>
        <w:t>рыбных промыслов</w:t>
      </w:r>
      <w:r w:rsidRPr="002771B2">
        <w:t xml:space="preserve">, </w:t>
      </w:r>
      <w:r>
        <w:t>охотников</w:t>
      </w:r>
      <w:r w:rsidRPr="002771B2">
        <w:t xml:space="preserve"> </w:t>
      </w:r>
      <w:r>
        <w:t>и</w:t>
      </w:r>
      <w:r w:rsidRPr="002771B2">
        <w:t xml:space="preserve"> </w:t>
      </w:r>
      <w:r>
        <w:t>работников военной</w:t>
      </w:r>
      <w:r w:rsidRPr="002771B2">
        <w:t xml:space="preserve"> </w:t>
      </w:r>
      <w:r>
        <w:t>авиации</w:t>
      </w:r>
      <w:r w:rsidRPr="002771B2">
        <w:t xml:space="preserve"> </w:t>
      </w:r>
      <w:r>
        <w:t>защиты от дискриминации</w:t>
      </w:r>
      <w:r w:rsidR="009322FD">
        <w:t xml:space="preserve">.  </w:t>
      </w:r>
      <w:r>
        <w:t>Существуют</w:t>
      </w:r>
      <w:r w:rsidRPr="002771B2">
        <w:t xml:space="preserve"> </w:t>
      </w:r>
      <w:r>
        <w:t>ли</w:t>
      </w:r>
      <w:r w:rsidRPr="002771B2">
        <w:t xml:space="preserve"> </w:t>
      </w:r>
      <w:r>
        <w:t>какие</w:t>
      </w:r>
      <w:r w:rsidRPr="002771B2">
        <w:t>-</w:t>
      </w:r>
      <w:r>
        <w:t>либо</w:t>
      </w:r>
      <w:r w:rsidRPr="002771B2">
        <w:t xml:space="preserve"> </w:t>
      </w:r>
      <w:r>
        <w:t>исторические предпосылки отнесения этих конкретных работников к одной и той же категории? Не</w:t>
      </w:r>
      <w:r w:rsidRPr="00B159E4">
        <w:t xml:space="preserve"> </w:t>
      </w:r>
      <w:r>
        <w:t>могла</w:t>
      </w:r>
      <w:r w:rsidRPr="00B159E4">
        <w:t xml:space="preserve"> </w:t>
      </w:r>
      <w:r>
        <w:t>бы</w:t>
      </w:r>
      <w:r w:rsidRPr="00B159E4">
        <w:t xml:space="preserve"> </w:t>
      </w:r>
      <w:r>
        <w:t>судебная</w:t>
      </w:r>
      <w:r w:rsidRPr="00B159E4">
        <w:t xml:space="preserve"> </w:t>
      </w:r>
      <w:r>
        <w:t>власть</w:t>
      </w:r>
      <w:r w:rsidRPr="00B159E4">
        <w:t xml:space="preserve"> </w:t>
      </w:r>
      <w:r>
        <w:t>изменить</w:t>
      </w:r>
      <w:r w:rsidRPr="00B159E4">
        <w:t xml:space="preserve"> </w:t>
      </w:r>
      <w:r>
        <w:t>ситуацию</w:t>
      </w:r>
      <w:r w:rsidRPr="00B159E4">
        <w:t xml:space="preserve">, </w:t>
      </w:r>
      <w:r>
        <w:t>заявив</w:t>
      </w:r>
      <w:r w:rsidRPr="00B159E4">
        <w:t xml:space="preserve">, </w:t>
      </w:r>
      <w:r>
        <w:t>что</w:t>
      </w:r>
      <w:r w:rsidRPr="00B159E4">
        <w:t xml:space="preserve"> </w:t>
      </w:r>
      <w:r>
        <w:t xml:space="preserve">данное положение не соответствует закону о правах человека? </w:t>
      </w:r>
    </w:p>
    <w:p w:rsidR="00074E33" w:rsidRPr="006945ED" w:rsidRDefault="00074E33" w:rsidP="00117545"/>
    <w:p w:rsidR="00074E33" w:rsidRPr="00E802EA" w:rsidRDefault="00074E33" w:rsidP="00117545">
      <w:r>
        <w:t>72.</w:t>
      </w:r>
      <w:r>
        <w:tab/>
        <w:t>Он</w:t>
      </w:r>
      <w:r w:rsidRPr="00CB4229">
        <w:t xml:space="preserve"> </w:t>
      </w:r>
      <w:r>
        <w:t>хотел</w:t>
      </w:r>
      <w:r w:rsidRPr="00CB4229">
        <w:t xml:space="preserve"> </w:t>
      </w:r>
      <w:r>
        <w:t>бы</w:t>
      </w:r>
      <w:r w:rsidRPr="00CB4229">
        <w:t xml:space="preserve"> </w:t>
      </w:r>
      <w:r>
        <w:t>узнать</w:t>
      </w:r>
      <w:r w:rsidRPr="00CB4229">
        <w:t xml:space="preserve">, </w:t>
      </w:r>
      <w:r>
        <w:t>что</w:t>
      </w:r>
      <w:r w:rsidRPr="00CB4229">
        <w:t xml:space="preserve"> </w:t>
      </w:r>
      <w:r>
        <w:t>делегация</w:t>
      </w:r>
      <w:r w:rsidRPr="00CB4229">
        <w:t xml:space="preserve"> </w:t>
      </w:r>
      <w:r>
        <w:t>думает</w:t>
      </w:r>
      <w:r w:rsidRPr="00CB4229">
        <w:t xml:space="preserve"> </w:t>
      </w:r>
      <w:r>
        <w:t>по</w:t>
      </w:r>
      <w:r w:rsidRPr="00CB4229">
        <w:t xml:space="preserve"> </w:t>
      </w:r>
      <w:r>
        <w:t>поводу</w:t>
      </w:r>
      <w:r w:rsidRPr="00CB4229">
        <w:t xml:space="preserve"> </w:t>
      </w:r>
      <w:r>
        <w:t>статьи</w:t>
      </w:r>
      <w:r w:rsidRPr="00CB4229">
        <w:t xml:space="preserve"> 27 </w:t>
      </w:r>
      <w:r>
        <w:t>Пакта</w:t>
      </w:r>
      <w:r w:rsidRPr="00CB4229">
        <w:t xml:space="preserve"> </w:t>
      </w:r>
      <w:r>
        <w:t>и Европейской рамочной конвенции по защите национальных меньшинств</w:t>
      </w:r>
      <w:r w:rsidR="009322FD">
        <w:t xml:space="preserve">.  </w:t>
      </w:r>
      <w:r>
        <w:t>Существует</w:t>
      </w:r>
      <w:r w:rsidRPr="00CB4229">
        <w:t xml:space="preserve"> </w:t>
      </w:r>
      <w:r>
        <w:t>риск</w:t>
      </w:r>
      <w:r w:rsidRPr="00CB4229">
        <w:t xml:space="preserve"> </w:t>
      </w:r>
      <w:r>
        <w:t>дискриминации</w:t>
      </w:r>
      <w:r w:rsidRPr="00CB4229">
        <w:t xml:space="preserve">, </w:t>
      </w:r>
      <w:r>
        <w:t>особенно</w:t>
      </w:r>
      <w:r w:rsidRPr="00CB4229">
        <w:t xml:space="preserve"> </w:t>
      </w:r>
      <w:r>
        <w:t>в</w:t>
      </w:r>
      <w:r w:rsidRPr="00CB4229">
        <w:t xml:space="preserve"> </w:t>
      </w:r>
      <w:r>
        <w:t>случаях</w:t>
      </w:r>
      <w:r w:rsidRPr="00CB4229">
        <w:t xml:space="preserve"> </w:t>
      </w:r>
      <w:r>
        <w:t>любых</w:t>
      </w:r>
      <w:r w:rsidRPr="00CB4229">
        <w:t xml:space="preserve"> «</w:t>
      </w:r>
      <w:r>
        <w:t>позитивных</w:t>
      </w:r>
      <w:r w:rsidRPr="00CB4229">
        <w:t xml:space="preserve"> </w:t>
      </w:r>
      <w:r>
        <w:t>действий</w:t>
      </w:r>
      <w:r w:rsidRPr="00CB4229">
        <w:t>»</w:t>
      </w:r>
      <w:r>
        <w:t xml:space="preserve"> в пользу определенных меньшинств</w:t>
      </w:r>
      <w:r w:rsidR="009322FD">
        <w:t xml:space="preserve">.  </w:t>
      </w:r>
      <w:r>
        <w:t>Не усматривает</w:t>
      </w:r>
      <w:r w:rsidRPr="00CB4229">
        <w:t xml:space="preserve"> </w:t>
      </w:r>
      <w:r>
        <w:t>ли</w:t>
      </w:r>
      <w:r w:rsidRPr="00CB4229">
        <w:t xml:space="preserve"> </w:t>
      </w:r>
      <w:r>
        <w:t>делегация</w:t>
      </w:r>
      <w:r w:rsidRPr="00CB4229">
        <w:t xml:space="preserve"> </w:t>
      </w:r>
      <w:r>
        <w:t>каких-либо противоречий между статьей 2 Пакта и Европейской конвенцией о меньшинствах, согласно которой государства-участники не должны принимать позитивных действий, которые могут повлечь за собой дискриминацию против какого-либо меньшинства?</w:t>
      </w:r>
    </w:p>
    <w:p w:rsidR="00074E33" w:rsidRPr="00E802EA" w:rsidRDefault="00074E33" w:rsidP="00117545"/>
    <w:p w:rsidR="00074E33" w:rsidRPr="00074E33" w:rsidRDefault="00074E33" w:rsidP="00117545">
      <w:r w:rsidRPr="008957A3">
        <w:t>73.</w:t>
      </w:r>
      <w:r>
        <w:tab/>
        <w:t>Его озадачило признание делегации о том</w:t>
      </w:r>
      <w:r w:rsidRPr="008957A3">
        <w:t xml:space="preserve">, </w:t>
      </w:r>
      <w:r>
        <w:t>что</w:t>
      </w:r>
      <w:r w:rsidRPr="008957A3">
        <w:t xml:space="preserve"> </w:t>
      </w:r>
      <w:r>
        <w:t>в</w:t>
      </w:r>
      <w:r w:rsidRPr="008957A3">
        <w:t xml:space="preserve"> </w:t>
      </w:r>
      <w:r>
        <w:t>положение</w:t>
      </w:r>
      <w:r w:rsidRPr="008957A3">
        <w:t xml:space="preserve"> </w:t>
      </w:r>
      <w:r>
        <w:t>Конституции</w:t>
      </w:r>
      <w:r w:rsidRPr="008957A3">
        <w:t xml:space="preserve">, </w:t>
      </w:r>
      <w:r>
        <w:t>согласно</w:t>
      </w:r>
      <w:r w:rsidRPr="008957A3">
        <w:t xml:space="preserve"> </w:t>
      </w:r>
      <w:r>
        <w:t>которому</w:t>
      </w:r>
      <w:r w:rsidRPr="008957A3">
        <w:t xml:space="preserve"> </w:t>
      </w:r>
      <w:r>
        <w:t>прихожане</w:t>
      </w:r>
      <w:r w:rsidRPr="008957A3">
        <w:t xml:space="preserve"> </w:t>
      </w:r>
      <w:r>
        <w:t>лютеранской церкви</w:t>
      </w:r>
      <w:r w:rsidRPr="008957A3">
        <w:t xml:space="preserve"> </w:t>
      </w:r>
      <w:r>
        <w:t>обязаны</w:t>
      </w:r>
      <w:r w:rsidRPr="008957A3">
        <w:t xml:space="preserve"> </w:t>
      </w:r>
      <w:r>
        <w:t>воспитывать</w:t>
      </w:r>
      <w:r w:rsidRPr="008957A3">
        <w:t xml:space="preserve"> </w:t>
      </w:r>
      <w:r>
        <w:t>своих</w:t>
      </w:r>
      <w:r w:rsidRPr="008957A3">
        <w:t xml:space="preserve"> </w:t>
      </w:r>
      <w:r>
        <w:t>детей</w:t>
      </w:r>
      <w:r w:rsidRPr="008957A3">
        <w:t xml:space="preserve"> </w:t>
      </w:r>
      <w:r>
        <w:t>в</w:t>
      </w:r>
      <w:r w:rsidRPr="008957A3">
        <w:t xml:space="preserve"> </w:t>
      </w:r>
      <w:r>
        <w:t>этой вере</w:t>
      </w:r>
      <w:r w:rsidRPr="008957A3">
        <w:t xml:space="preserve">, </w:t>
      </w:r>
      <w:r>
        <w:t>не</w:t>
      </w:r>
      <w:r w:rsidRPr="008957A3">
        <w:t xml:space="preserve"> </w:t>
      </w:r>
      <w:r>
        <w:t>были</w:t>
      </w:r>
      <w:r w:rsidRPr="008957A3">
        <w:t xml:space="preserve"> </w:t>
      </w:r>
      <w:r>
        <w:t>внесены</w:t>
      </w:r>
      <w:r w:rsidRPr="008957A3">
        <w:t xml:space="preserve"> </w:t>
      </w:r>
      <w:r>
        <w:t>поправки</w:t>
      </w:r>
      <w:r w:rsidRPr="008957A3">
        <w:t xml:space="preserve">, </w:t>
      </w:r>
      <w:r>
        <w:t>несмотря</w:t>
      </w:r>
      <w:r w:rsidRPr="008957A3">
        <w:t xml:space="preserve"> </w:t>
      </w:r>
      <w:r>
        <w:t>на</w:t>
      </w:r>
      <w:r w:rsidRPr="008957A3">
        <w:t xml:space="preserve"> </w:t>
      </w:r>
      <w:r>
        <w:t>констатацию Комитетом</w:t>
      </w:r>
      <w:r w:rsidRPr="008957A3">
        <w:t xml:space="preserve"> </w:t>
      </w:r>
      <w:r>
        <w:t>после</w:t>
      </w:r>
      <w:r w:rsidRPr="008957A3">
        <w:t xml:space="preserve"> </w:t>
      </w:r>
      <w:r>
        <w:t>рассмотрения</w:t>
      </w:r>
      <w:r w:rsidRPr="008957A3">
        <w:t xml:space="preserve"> </w:t>
      </w:r>
      <w:r>
        <w:t>третьего</w:t>
      </w:r>
      <w:r w:rsidRPr="008957A3">
        <w:t xml:space="preserve"> </w:t>
      </w:r>
      <w:r>
        <w:t>периодического</w:t>
      </w:r>
      <w:r w:rsidRPr="008957A3">
        <w:t xml:space="preserve"> </w:t>
      </w:r>
      <w:r>
        <w:t>доклада</w:t>
      </w:r>
      <w:r w:rsidRPr="008957A3">
        <w:t xml:space="preserve"> </w:t>
      </w:r>
      <w:r>
        <w:t>Норвегии</w:t>
      </w:r>
      <w:r w:rsidRPr="008957A3">
        <w:t xml:space="preserve"> </w:t>
      </w:r>
      <w:r>
        <w:t>того, что это положение противоречит статье 18 Пакта</w:t>
      </w:r>
      <w:r w:rsidR="009322FD">
        <w:t xml:space="preserve">.  </w:t>
      </w:r>
      <w:r>
        <w:t>Довод о том</w:t>
      </w:r>
      <w:r w:rsidRPr="00AD3919">
        <w:t xml:space="preserve">, </w:t>
      </w:r>
      <w:r>
        <w:t>что</w:t>
      </w:r>
      <w:r w:rsidRPr="00AD3919">
        <w:t xml:space="preserve"> </w:t>
      </w:r>
      <w:r>
        <w:t>речь идет не о положении закона, предусматривающем наказание нарушителям, а лишь о моральным обязательстве, сам по себе носит дискриминационный характер, поскольку это касается только лютеранской</w:t>
      </w:r>
      <w:r w:rsidRPr="008957A3">
        <w:t xml:space="preserve"> </w:t>
      </w:r>
      <w:r>
        <w:t>веры</w:t>
      </w:r>
      <w:r w:rsidR="009322FD">
        <w:t xml:space="preserve">.  </w:t>
      </w:r>
      <w:r>
        <w:t>Дискриминация</w:t>
      </w:r>
      <w:r w:rsidRPr="00AD3919">
        <w:t xml:space="preserve"> </w:t>
      </w:r>
      <w:r>
        <w:t>имеет</w:t>
      </w:r>
      <w:r w:rsidRPr="00AD3919">
        <w:t xml:space="preserve"> </w:t>
      </w:r>
      <w:r>
        <w:t>далеко</w:t>
      </w:r>
      <w:r w:rsidRPr="00AD3919">
        <w:t xml:space="preserve"> </w:t>
      </w:r>
      <w:r>
        <w:t>идущие</w:t>
      </w:r>
      <w:r w:rsidRPr="00AD3919">
        <w:t xml:space="preserve"> </w:t>
      </w:r>
      <w:r>
        <w:t>последствия</w:t>
      </w:r>
      <w:r w:rsidRPr="00AD3919">
        <w:t xml:space="preserve">, </w:t>
      </w:r>
      <w:r>
        <w:t>и</w:t>
      </w:r>
      <w:r w:rsidRPr="00AD3919">
        <w:t xml:space="preserve"> </w:t>
      </w:r>
      <w:r>
        <w:t>исключение</w:t>
      </w:r>
      <w:r w:rsidRPr="00AD3919">
        <w:t xml:space="preserve"> </w:t>
      </w:r>
      <w:r>
        <w:t>также оскорбительно для человеческого достоинства</w:t>
      </w:r>
      <w:r w:rsidR="009322FD">
        <w:t xml:space="preserve">.  </w:t>
      </w:r>
      <w:r>
        <w:t>В</w:t>
      </w:r>
      <w:r w:rsidRPr="00AD3919">
        <w:t xml:space="preserve"> </w:t>
      </w:r>
      <w:r>
        <w:t>Конституцию</w:t>
      </w:r>
      <w:r w:rsidRPr="00AD3919">
        <w:t xml:space="preserve"> </w:t>
      </w:r>
      <w:r>
        <w:t>должны</w:t>
      </w:r>
      <w:r w:rsidRPr="00AD3919">
        <w:t xml:space="preserve"> </w:t>
      </w:r>
      <w:r>
        <w:t>быть</w:t>
      </w:r>
      <w:r w:rsidRPr="00AD3919">
        <w:t xml:space="preserve"> </w:t>
      </w:r>
      <w:r>
        <w:t>внесены</w:t>
      </w:r>
      <w:r w:rsidRPr="00AD3919">
        <w:t xml:space="preserve"> </w:t>
      </w:r>
      <w:r>
        <w:t>поправки</w:t>
      </w:r>
      <w:r w:rsidRPr="00AD3919">
        <w:t xml:space="preserve">, </w:t>
      </w:r>
      <w:r>
        <w:t>так</w:t>
      </w:r>
      <w:r w:rsidRPr="00AD3919">
        <w:t xml:space="preserve"> </w:t>
      </w:r>
      <w:r>
        <w:t>как</w:t>
      </w:r>
      <w:r w:rsidRPr="00AD3919">
        <w:t xml:space="preserve"> </w:t>
      </w:r>
      <w:r>
        <w:t>основания</w:t>
      </w:r>
      <w:r w:rsidRPr="00AD3919">
        <w:t xml:space="preserve"> </w:t>
      </w:r>
      <w:r>
        <w:t>для</w:t>
      </w:r>
      <w:r w:rsidRPr="00AD3919">
        <w:t xml:space="preserve"> </w:t>
      </w:r>
      <w:r>
        <w:t>выделения</w:t>
      </w:r>
      <w:r w:rsidRPr="00AD3919">
        <w:t xml:space="preserve"> </w:t>
      </w:r>
      <w:r>
        <w:t>морального обязательства для лютеран нет</w:t>
      </w:r>
      <w:r w:rsidR="009322FD">
        <w:t xml:space="preserve">.  </w:t>
      </w:r>
      <w:r>
        <w:t xml:space="preserve"> </w:t>
      </w:r>
    </w:p>
    <w:p w:rsidR="00074E33" w:rsidRPr="00074E33" w:rsidRDefault="00074E33" w:rsidP="00117545"/>
    <w:p w:rsidR="00074E33" w:rsidRPr="00BA5502" w:rsidRDefault="00074E33" w:rsidP="00117545">
      <w:r>
        <w:t>74.</w:t>
      </w:r>
      <w:r>
        <w:tab/>
        <w:t>И</w:t>
      </w:r>
      <w:r w:rsidRPr="009B2B4C">
        <w:t xml:space="preserve"> </w:t>
      </w:r>
      <w:r>
        <w:t>последнее</w:t>
      </w:r>
      <w:r w:rsidRPr="009B2B4C">
        <w:t xml:space="preserve">, </w:t>
      </w:r>
      <w:r>
        <w:t>он</w:t>
      </w:r>
      <w:r w:rsidRPr="009B2B4C">
        <w:t xml:space="preserve"> </w:t>
      </w:r>
      <w:r>
        <w:t>хотел</w:t>
      </w:r>
      <w:r w:rsidRPr="009B2B4C">
        <w:t xml:space="preserve"> </w:t>
      </w:r>
      <w:r>
        <w:t>бы</w:t>
      </w:r>
      <w:r w:rsidRPr="009B2B4C">
        <w:t xml:space="preserve"> </w:t>
      </w:r>
      <w:r>
        <w:t>знать</w:t>
      </w:r>
      <w:r w:rsidRPr="009B2B4C">
        <w:t xml:space="preserve">, </w:t>
      </w:r>
      <w:r>
        <w:t>каким образом Норвегии</w:t>
      </w:r>
      <w:r w:rsidRPr="009B2B4C">
        <w:t xml:space="preserve"> </w:t>
      </w:r>
      <w:r>
        <w:t>популяризирует свои усилия по</w:t>
      </w:r>
      <w:r w:rsidRPr="009B2B4C">
        <w:t xml:space="preserve"> </w:t>
      </w:r>
      <w:r>
        <w:t>поощрению</w:t>
      </w:r>
      <w:r w:rsidRPr="009B2B4C">
        <w:t xml:space="preserve"> </w:t>
      </w:r>
      <w:r>
        <w:t>и</w:t>
      </w:r>
      <w:r w:rsidRPr="009B2B4C">
        <w:t xml:space="preserve"> </w:t>
      </w:r>
      <w:r>
        <w:t>защите</w:t>
      </w:r>
      <w:r w:rsidRPr="009B2B4C">
        <w:t xml:space="preserve"> </w:t>
      </w:r>
      <w:r>
        <w:t>прав</w:t>
      </w:r>
      <w:r w:rsidRPr="009B2B4C">
        <w:t xml:space="preserve"> </w:t>
      </w:r>
      <w:r>
        <w:t>человека и что произойдет по возвращении делегации в Норвегию</w:t>
      </w:r>
      <w:r w:rsidR="009322FD">
        <w:t xml:space="preserve">.  </w:t>
      </w:r>
      <w:r>
        <w:t xml:space="preserve">Представит ли она отчет парламенту, соответствующим министерствам или широкой общественности? </w:t>
      </w:r>
    </w:p>
    <w:p w:rsidR="00074E33" w:rsidRPr="00BA5502" w:rsidRDefault="00074E33" w:rsidP="00117545"/>
    <w:p w:rsidR="00074E33" w:rsidRPr="003C46F3" w:rsidRDefault="00074E33" w:rsidP="00117545">
      <w:r w:rsidRPr="003C46F3">
        <w:t>75.</w:t>
      </w:r>
      <w:r>
        <w:tab/>
      </w:r>
      <w:r w:rsidRPr="003C46F3">
        <w:rPr>
          <w:u w:val="single"/>
        </w:rPr>
        <w:t>Г-н ХЕНКИН</w:t>
      </w:r>
      <w:r w:rsidRPr="003C46F3">
        <w:t xml:space="preserve"> </w:t>
      </w:r>
      <w:r>
        <w:t>просит</w:t>
      </w:r>
      <w:r w:rsidRPr="003C46F3">
        <w:t xml:space="preserve"> </w:t>
      </w:r>
      <w:r>
        <w:t>делегацию</w:t>
      </w:r>
      <w:r w:rsidRPr="003C46F3">
        <w:t xml:space="preserve"> </w:t>
      </w:r>
      <w:r>
        <w:t>подробнее прокомментировать ее утверждение</w:t>
      </w:r>
      <w:r w:rsidRPr="003C46F3">
        <w:t xml:space="preserve"> </w:t>
      </w:r>
      <w:r>
        <w:t>о</w:t>
      </w:r>
      <w:r w:rsidRPr="003C46F3">
        <w:t xml:space="preserve"> </w:t>
      </w:r>
      <w:r>
        <w:t>том</w:t>
      </w:r>
      <w:r w:rsidRPr="003C46F3">
        <w:t xml:space="preserve">, </w:t>
      </w:r>
      <w:r>
        <w:t>что</w:t>
      </w:r>
      <w:r w:rsidRPr="003C46F3">
        <w:t xml:space="preserve"> </w:t>
      </w:r>
      <w:r>
        <w:t>Пакт пользуется полуконституционным статусом</w:t>
      </w:r>
      <w:r w:rsidR="009322FD">
        <w:t xml:space="preserve">.  </w:t>
      </w:r>
      <w:r>
        <w:t>Означает ли это, что он стоит выше законодательства, но ниже Конституции? Несмотря</w:t>
      </w:r>
      <w:r w:rsidRPr="003C46F3">
        <w:t xml:space="preserve"> </w:t>
      </w:r>
      <w:r>
        <w:t>на</w:t>
      </w:r>
      <w:r w:rsidRPr="003C46F3">
        <w:t xml:space="preserve"> </w:t>
      </w:r>
      <w:r>
        <w:t>то,</w:t>
      </w:r>
      <w:r w:rsidRPr="003C46F3">
        <w:t xml:space="preserve"> </w:t>
      </w:r>
      <w:r>
        <w:t>что</w:t>
      </w:r>
      <w:r w:rsidRPr="003C46F3">
        <w:t xml:space="preserve"> </w:t>
      </w:r>
      <w:r>
        <w:t>исчерпание</w:t>
      </w:r>
      <w:r w:rsidRPr="003C46F3">
        <w:t xml:space="preserve"> </w:t>
      </w:r>
      <w:r>
        <w:t>средств</w:t>
      </w:r>
      <w:r w:rsidRPr="003C46F3">
        <w:t xml:space="preserve"> </w:t>
      </w:r>
      <w:r>
        <w:t>правовой</w:t>
      </w:r>
      <w:r w:rsidRPr="003C46F3">
        <w:t xml:space="preserve"> </w:t>
      </w:r>
      <w:r>
        <w:t>защиты</w:t>
      </w:r>
      <w:r w:rsidRPr="003C46F3">
        <w:t xml:space="preserve"> </w:t>
      </w:r>
      <w:r>
        <w:t>является</w:t>
      </w:r>
      <w:r w:rsidRPr="003C46F3">
        <w:t xml:space="preserve"> </w:t>
      </w:r>
      <w:r>
        <w:t>важным</w:t>
      </w:r>
      <w:r w:rsidRPr="003C46F3">
        <w:t xml:space="preserve"> </w:t>
      </w:r>
      <w:r>
        <w:t>условием</w:t>
      </w:r>
      <w:r w:rsidRPr="003C46F3">
        <w:t xml:space="preserve"> </w:t>
      </w:r>
      <w:r>
        <w:t>для рассмотрения сообщений, оно не должно препятствовать такому рассмотрению</w:t>
      </w:r>
      <w:r w:rsidR="009322FD">
        <w:t xml:space="preserve">.  </w:t>
      </w:r>
      <w:r>
        <w:t>Он</w:t>
      </w:r>
      <w:r w:rsidRPr="003C46F3">
        <w:t xml:space="preserve"> </w:t>
      </w:r>
      <w:r>
        <w:t>хотел</w:t>
      </w:r>
      <w:r w:rsidRPr="003C46F3">
        <w:t xml:space="preserve"> </w:t>
      </w:r>
      <w:r>
        <w:t>бы</w:t>
      </w:r>
      <w:r w:rsidRPr="003C46F3">
        <w:t xml:space="preserve"> </w:t>
      </w:r>
      <w:r>
        <w:t>знать</w:t>
      </w:r>
      <w:r w:rsidRPr="003C46F3">
        <w:t xml:space="preserve">, </w:t>
      </w:r>
      <w:r>
        <w:t>информированы</w:t>
      </w:r>
      <w:r w:rsidRPr="003C46F3">
        <w:t xml:space="preserve"> </w:t>
      </w:r>
      <w:r>
        <w:t>ли</w:t>
      </w:r>
      <w:r w:rsidRPr="003C46F3">
        <w:t xml:space="preserve"> </w:t>
      </w:r>
      <w:r>
        <w:t>лица</w:t>
      </w:r>
      <w:r w:rsidRPr="003C46F3">
        <w:t xml:space="preserve">, </w:t>
      </w:r>
      <w:r>
        <w:t>подающие</w:t>
      </w:r>
      <w:r w:rsidRPr="003C46F3">
        <w:t xml:space="preserve"> </w:t>
      </w:r>
      <w:r>
        <w:t>иск</w:t>
      </w:r>
      <w:r w:rsidRPr="003C46F3">
        <w:t xml:space="preserve">, </w:t>
      </w:r>
      <w:r>
        <w:t>обо</w:t>
      </w:r>
      <w:r w:rsidRPr="003C46F3">
        <w:t xml:space="preserve"> </w:t>
      </w:r>
      <w:r>
        <w:t>всех</w:t>
      </w:r>
      <w:r w:rsidRPr="003C46F3">
        <w:t xml:space="preserve"> </w:t>
      </w:r>
      <w:r>
        <w:t>им</w:t>
      </w:r>
      <w:r w:rsidRPr="003C46F3">
        <w:t xml:space="preserve"> </w:t>
      </w:r>
      <w:r>
        <w:t>предоставленных</w:t>
      </w:r>
      <w:r w:rsidRPr="003C46F3">
        <w:t xml:space="preserve"> </w:t>
      </w:r>
      <w:r>
        <w:t>средствах</w:t>
      </w:r>
      <w:r w:rsidRPr="003C46F3">
        <w:t xml:space="preserve"> </w:t>
      </w:r>
      <w:r>
        <w:t>правовой</w:t>
      </w:r>
      <w:r w:rsidRPr="003C46F3">
        <w:t xml:space="preserve"> </w:t>
      </w:r>
      <w:r>
        <w:t>защиты и получают ли они какое-либо содействие в их применении.</w:t>
      </w:r>
    </w:p>
    <w:p w:rsidR="00074E33" w:rsidRPr="003C46F3" w:rsidRDefault="00074E33" w:rsidP="00117545"/>
    <w:p w:rsidR="00074E33" w:rsidRPr="00F246DA" w:rsidRDefault="00074E33" w:rsidP="00117545">
      <w:r>
        <w:t>76.</w:t>
      </w:r>
      <w:r>
        <w:tab/>
        <w:t>Он</w:t>
      </w:r>
      <w:r w:rsidRPr="00CD4A39">
        <w:t xml:space="preserve"> </w:t>
      </w:r>
      <w:r>
        <w:t>спрашивает</w:t>
      </w:r>
      <w:r w:rsidRPr="00CD4A39">
        <w:t xml:space="preserve">, </w:t>
      </w:r>
      <w:r>
        <w:t>удовлетворено</w:t>
      </w:r>
      <w:r w:rsidRPr="00CD4A39">
        <w:t xml:space="preserve"> </w:t>
      </w:r>
      <w:r>
        <w:t>ли</w:t>
      </w:r>
      <w:r w:rsidRPr="00CD4A39">
        <w:t xml:space="preserve"> </w:t>
      </w:r>
      <w:r>
        <w:t>саамское население теми мерами, которые приняты для улучшения положения этого меньшинства</w:t>
      </w:r>
      <w:r w:rsidR="009322FD">
        <w:t xml:space="preserve">.  </w:t>
      </w:r>
      <w:r>
        <w:t>Он</w:t>
      </w:r>
      <w:r w:rsidRPr="00CD4A39">
        <w:t xml:space="preserve"> </w:t>
      </w:r>
      <w:r>
        <w:t>также</w:t>
      </w:r>
      <w:r w:rsidRPr="00CD4A39">
        <w:t xml:space="preserve"> </w:t>
      </w:r>
      <w:r>
        <w:t>хотел</w:t>
      </w:r>
      <w:r w:rsidRPr="00CD4A39">
        <w:t xml:space="preserve"> </w:t>
      </w:r>
      <w:r>
        <w:t>бы</w:t>
      </w:r>
      <w:r w:rsidRPr="00CD4A39">
        <w:t xml:space="preserve"> </w:t>
      </w:r>
      <w:r>
        <w:t>знать, что думает делегация о возможности предоставления саамам</w:t>
      </w:r>
      <w:r w:rsidRPr="00CD4A39">
        <w:t xml:space="preserve"> </w:t>
      </w:r>
      <w:r>
        <w:t>компенсации</w:t>
      </w:r>
      <w:r w:rsidRPr="00CD4A39">
        <w:t xml:space="preserve"> </w:t>
      </w:r>
      <w:r>
        <w:t>за прошлые нарушения, а также за продолжающуюся дискриминацию</w:t>
      </w:r>
      <w:r w:rsidR="009322FD">
        <w:t xml:space="preserve">.  </w:t>
      </w:r>
      <w:r>
        <w:t>У</w:t>
      </w:r>
      <w:r w:rsidRPr="00CD4A39">
        <w:t xml:space="preserve"> </w:t>
      </w:r>
      <w:r>
        <w:t>государств</w:t>
      </w:r>
      <w:r w:rsidRPr="00CD4A39">
        <w:t>-</w:t>
      </w:r>
      <w:r>
        <w:t>участников</w:t>
      </w:r>
      <w:r w:rsidRPr="00CD4A39">
        <w:t xml:space="preserve"> </w:t>
      </w:r>
      <w:r>
        <w:t>Пакта</w:t>
      </w:r>
      <w:r w:rsidRPr="00CD4A39">
        <w:t xml:space="preserve"> </w:t>
      </w:r>
      <w:r>
        <w:t>имеется</w:t>
      </w:r>
      <w:r w:rsidRPr="00CD4A39">
        <w:t xml:space="preserve"> </w:t>
      </w:r>
      <w:r>
        <w:t>обязательство</w:t>
      </w:r>
      <w:r w:rsidRPr="00CD4A39">
        <w:t xml:space="preserve"> </w:t>
      </w:r>
      <w:r>
        <w:t>и</w:t>
      </w:r>
      <w:r w:rsidRPr="00CD4A39">
        <w:t xml:space="preserve"> </w:t>
      </w:r>
      <w:r>
        <w:t>возможность</w:t>
      </w:r>
      <w:r w:rsidRPr="00CD4A39">
        <w:t xml:space="preserve"> </w:t>
      </w:r>
      <w:r>
        <w:t>сотрудничать</w:t>
      </w:r>
      <w:r w:rsidRPr="00CD4A39">
        <w:t xml:space="preserve"> </w:t>
      </w:r>
      <w:r>
        <w:t>с</w:t>
      </w:r>
      <w:r w:rsidRPr="00CD4A39">
        <w:t xml:space="preserve"> </w:t>
      </w:r>
      <w:r>
        <w:t>Комитетом</w:t>
      </w:r>
      <w:r w:rsidRPr="00CD4A39">
        <w:t xml:space="preserve"> </w:t>
      </w:r>
      <w:r>
        <w:t>по</w:t>
      </w:r>
      <w:r w:rsidRPr="00CD4A39">
        <w:t xml:space="preserve"> </w:t>
      </w:r>
      <w:r>
        <w:t>правам</w:t>
      </w:r>
      <w:r w:rsidRPr="00CD4A39">
        <w:t xml:space="preserve"> </w:t>
      </w:r>
      <w:r>
        <w:t>человека</w:t>
      </w:r>
      <w:r w:rsidRPr="00CD4A39">
        <w:t xml:space="preserve"> </w:t>
      </w:r>
      <w:r>
        <w:t>для</w:t>
      </w:r>
      <w:r w:rsidRPr="00CD4A39">
        <w:t xml:space="preserve"> </w:t>
      </w:r>
      <w:r>
        <w:t>обеспечения того, чтобы они сами и другие соблюдали положения Пакта</w:t>
      </w:r>
      <w:r w:rsidR="009322FD">
        <w:t xml:space="preserve">.  </w:t>
      </w:r>
      <w:r>
        <w:t>Хотя это касается не только статьи 41, он был бы признателен, если бы Норвегия обратила внимание Комитета на положение в других странах в связи с этой статьей</w:t>
      </w:r>
      <w:r w:rsidR="009322FD">
        <w:t xml:space="preserve">.  </w:t>
      </w:r>
      <w:r>
        <w:t>Одним из форумов, в которых Норвегия могла бы оказывать нажим на другие страны с целью соблюдения ими этой статьи, является Международный</w:t>
      </w:r>
      <w:r w:rsidRPr="00F246DA">
        <w:t xml:space="preserve"> </w:t>
      </w:r>
      <w:r>
        <w:t>Суд.</w:t>
      </w:r>
    </w:p>
    <w:p w:rsidR="00074E33" w:rsidRPr="00F246DA" w:rsidRDefault="00074E33" w:rsidP="00117545"/>
    <w:p w:rsidR="00074E33" w:rsidRPr="008C3E49" w:rsidRDefault="00074E33" w:rsidP="00117545">
      <w:r w:rsidRPr="00165C00">
        <w:t>77.</w:t>
      </w:r>
      <w:r>
        <w:tab/>
      </w:r>
      <w:r w:rsidRPr="00165C00">
        <w:rPr>
          <w:u w:val="single"/>
        </w:rPr>
        <w:t>Г-н СОЛАРИ ИРИГОЙЕН</w:t>
      </w:r>
      <w:r w:rsidRPr="00165C00">
        <w:t xml:space="preserve"> </w:t>
      </w:r>
      <w:r>
        <w:t>присоединяется</w:t>
      </w:r>
      <w:r w:rsidRPr="00165C00">
        <w:t xml:space="preserve"> </w:t>
      </w:r>
      <w:r>
        <w:t>к</w:t>
      </w:r>
      <w:r w:rsidRPr="00165C00">
        <w:t xml:space="preserve"> </w:t>
      </w:r>
      <w:r>
        <w:t>высокой</w:t>
      </w:r>
      <w:r w:rsidRPr="00165C00">
        <w:t xml:space="preserve"> </w:t>
      </w:r>
      <w:r>
        <w:t>оценке</w:t>
      </w:r>
      <w:r w:rsidRPr="00165C00">
        <w:t xml:space="preserve"> </w:t>
      </w:r>
      <w:r>
        <w:t>своими</w:t>
      </w:r>
      <w:r w:rsidRPr="00165C00">
        <w:t xml:space="preserve"> </w:t>
      </w:r>
      <w:r>
        <w:t>коллегами соблюдения Норвегией норм по правам человека</w:t>
      </w:r>
      <w:r w:rsidR="009322FD">
        <w:t xml:space="preserve">.  </w:t>
      </w:r>
      <w:r>
        <w:t>У</w:t>
      </w:r>
      <w:r w:rsidRPr="00F37B3A">
        <w:t xml:space="preserve"> </w:t>
      </w:r>
      <w:r>
        <w:t>него</w:t>
      </w:r>
      <w:r w:rsidRPr="00F37B3A">
        <w:t xml:space="preserve"> </w:t>
      </w:r>
      <w:r>
        <w:t>есть</w:t>
      </w:r>
      <w:r w:rsidRPr="00F37B3A">
        <w:t xml:space="preserve"> </w:t>
      </w:r>
      <w:r>
        <w:t>два</w:t>
      </w:r>
      <w:r w:rsidRPr="00F37B3A">
        <w:t xml:space="preserve"> </w:t>
      </w:r>
      <w:r>
        <w:t>вопроса</w:t>
      </w:r>
      <w:r w:rsidRPr="00F37B3A">
        <w:t xml:space="preserve"> </w:t>
      </w:r>
      <w:r>
        <w:t>относительно</w:t>
      </w:r>
      <w:r w:rsidRPr="00F37B3A">
        <w:t xml:space="preserve"> </w:t>
      </w:r>
      <w:r>
        <w:t>реализации</w:t>
      </w:r>
      <w:r w:rsidRPr="00F37B3A">
        <w:t xml:space="preserve"> </w:t>
      </w:r>
      <w:r>
        <w:t>статьи</w:t>
      </w:r>
      <w:r w:rsidRPr="00F37B3A">
        <w:t xml:space="preserve"> 18 </w:t>
      </w:r>
      <w:r>
        <w:t>Пакта</w:t>
      </w:r>
      <w:r w:rsidR="009322FD">
        <w:t xml:space="preserve">.  </w:t>
      </w:r>
      <w:r>
        <w:t>Во</w:t>
      </w:r>
      <w:r w:rsidRPr="004F50D9">
        <w:t>-</w:t>
      </w:r>
      <w:r>
        <w:t>первых</w:t>
      </w:r>
      <w:r w:rsidRPr="004F50D9">
        <w:t xml:space="preserve">, </w:t>
      </w:r>
      <w:r>
        <w:t>статья</w:t>
      </w:r>
      <w:r w:rsidRPr="004F50D9">
        <w:t xml:space="preserve"> 2 </w:t>
      </w:r>
      <w:r>
        <w:t>Конституции</w:t>
      </w:r>
      <w:r w:rsidRPr="004F50D9">
        <w:t xml:space="preserve">, </w:t>
      </w:r>
      <w:r>
        <w:t>в</w:t>
      </w:r>
      <w:r w:rsidRPr="004F50D9">
        <w:t xml:space="preserve"> </w:t>
      </w:r>
      <w:r>
        <w:t>которой</w:t>
      </w:r>
      <w:r w:rsidRPr="004F50D9">
        <w:t xml:space="preserve"> </w:t>
      </w:r>
      <w:r>
        <w:t>предусматривается</w:t>
      </w:r>
      <w:r w:rsidRPr="004F50D9">
        <w:t xml:space="preserve">, </w:t>
      </w:r>
      <w:r>
        <w:t>что</w:t>
      </w:r>
      <w:r w:rsidRPr="004F50D9">
        <w:t xml:space="preserve"> </w:t>
      </w:r>
      <w:r>
        <w:t>лютеране</w:t>
      </w:r>
      <w:r w:rsidRPr="004F50D9">
        <w:t xml:space="preserve"> </w:t>
      </w:r>
      <w:r>
        <w:t>должны</w:t>
      </w:r>
      <w:r w:rsidRPr="004F50D9">
        <w:t xml:space="preserve"> </w:t>
      </w:r>
      <w:r>
        <w:t>воспитывать</w:t>
      </w:r>
      <w:r w:rsidRPr="004F50D9">
        <w:t xml:space="preserve"> </w:t>
      </w:r>
      <w:r>
        <w:t>своих</w:t>
      </w:r>
      <w:r w:rsidRPr="004F50D9">
        <w:t xml:space="preserve"> </w:t>
      </w:r>
      <w:r>
        <w:t>детей</w:t>
      </w:r>
      <w:r w:rsidRPr="004F50D9">
        <w:t xml:space="preserve"> </w:t>
      </w:r>
      <w:r>
        <w:t>в</w:t>
      </w:r>
      <w:r w:rsidRPr="004F50D9">
        <w:t xml:space="preserve"> </w:t>
      </w:r>
      <w:r>
        <w:t>своей</w:t>
      </w:r>
      <w:r w:rsidRPr="004F50D9">
        <w:t xml:space="preserve"> </w:t>
      </w:r>
      <w:r>
        <w:t>вере</w:t>
      </w:r>
      <w:r w:rsidRPr="004F50D9">
        <w:t xml:space="preserve">, </w:t>
      </w:r>
      <w:r>
        <w:t>явно противоречит статье 18 Пакта</w:t>
      </w:r>
      <w:r w:rsidR="009322FD">
        <w:t xml:space="preserve">.  </w:t>
      </w:r>
      <w:r>
        <w:t>В</w:t>
      </w:r>
      <w:r w:rsidRPr="004F50D9">
        <w:t xml:space="preserve"> </w:t>
      </w:r>
      <w:r>
        <w:t>своем</w:t>
      </w:r>
      <w:r w:rsidRPr="004F50D9">
        <w:t xml:space="preserve"> </w:t>
      </w:r>
      <w:r>
        <w:t>ответе</w:t>
      </w:r>
      <w:r w:rsidRPr="004F50D9">
        <w:t xml:space="preserve"> </w:t>
      </w:r>
      <w:r>
        <w:t>на</w:t>
      </w:r>
      <w:r w:rsidRPr="004F50D9">
        <w:t xml:space="preserve"> </w:t>
      </w:r>
      <w:r>
        <w:t>вопрос</w:t>
      </w:r>
      <w:r w:rsidRPr="004F50D9">
        <w:t xml:space="preserve"> 12 </w:t>
      </w:r>
      <w:r>
        <w:t>норвежская</w:t>
      </w:r>
      <w:r w:rsidRPr="004F50D9">
        <w:t xml:space="preserve"> </w:t>
      </w:r>
      <w:r>
        <w:t>представительница</w:t>
      </w:r>
      <w:r w:rsidRPr="004F50D9">
        <w:t xml:space="preserve"> </w:t>
      </w:r>
      <w:r>
        <w:t>сказала</w:t>
      </w:r>
      <w:r w:rsidRPr="004F50D9">
        <w:t xml:space="preserve">, </w:t>
      </w:r>
      <w:r>
        <w:t>что</w:t>
      </w:r>
      <w:r w:rsidRPr="004F50D9">
        <w:t xml:space="preserve"> </w:t>
      </w:r>
      <w:r>
        <w:t>предусмотренные в стране ограниченные</w:t>
      </w:r>
      <w:r w:rsidRPr="004F50D9">
        <w:t xml:space="preserve"> </w:t>
      </w:r>
      <w:r>
        <w:t>исключения по религиозным вопросам не соответствуют Пакту</w:t>
      </w:r>
      <w:r w:rsidR="009322FD">
        <w:t xml:space="preserve">.  </w:t>
      </w:r>
      <w:r w:rsidRPr="004F50D9">
        <w:t xml:space="preserve"> </w:t>
      </w:r>
      <w:r>
        <w:t>Он</w:t>
      </w:r>
      <w:r w:rsidRPr="004F50D9">
        <w:t xml:space="preserve"> </w:t>
      </w:r>
      <w:r>
        <w:t>хотел</w:t>
      </w:r>
      <w:r w:rsidRPr="004F50D9">
        <w:t xml:space="preserve"> </w:t>
      </w:r>
      <w:r>
        <w:t>бы</w:t>
      </w:r>
      <w:r w:rsidRPr="004F50D9">
        <w:t xml:space="preserve"> </w:t>
      </w:r>
      <w:r>
        <w:t>спросить</w:t>
      </w:r>
      <w:r w:rsidRPr="004F50D9">
        <w:t xml:space="preserve">, </w:t>
      </w:r>
      <w:r>
        <w:t>означает ли</w:t>
      </w:r>
      <w:r w:rsidRPr="004F50D9">
        <w:t xml:space="preserve"> </w:t>
      </w:r>
      <w:r>
        <w:t xml:space="preserve">столь откровенное признание отказ выполнить рекомендацию Комитета по итогам рассмотрения третьего периодического доклада Норвегии о изменении статьи </w:t>
      </w:r>
      <w:r w:rsidRPr="00F37B3A">
        <w:t xml:space="preserve">2 </w:t>
      </w:r>
      <w:r>
        <w:t>Конституции</w:t>
      </w:r>
      <w:r w:rsidR="009322FD">
        <w:t xml:space="preserve">.  </w:t>
      </w:r>
      <w:r>
        <w:t>Он</w:t>
      </w:r>
      <w:r w:rsidRPr="008C3E49">
        <w:t xml:space="preserve"> </w:t>
      </w:r>
      <w:r>
        <w:t>также</w:t>
      </w:r>
      <w:r w:rsidRPr="008C3E49">
        <w:t xml:space="preserve"> </w:t>
      </w:r>
      <w:r>
        <w:t>хотел</w:t>
      </w:r>
      <w:r w:rsidRPr="008C3E49">
        <w:t xml:space="preserve"> </w:t>
      </w:r>
      <w:r>
        <w:t>бы</w:t>
      </w:r>
      <w:r w:rsidRPr="008C3E49">
        <w:t xml:space="preserve"> </w:t>
      </w:r>
      <w:r>
        <w:t>знать</w:t>
      </w:r>
      <w:r w:rsidRPr="008C3E49">
        <w:t xml:space="preserve">, </w:t>
      </w:r>
      <w:r>
        <w:t>предусматривается</w:t>
      </w:r>
      <w:r w:rsidRPr="008C3E49">
        <w:t xml:space="preserve"> </w:t>
      </w:r>
      <w:r>
        <w:t>ли</w:t>
      </w:r>
      <w:r w:rsidRPr="008C3E49">
        <w:t xml:space="preserve"> </w:t>
      </w:r>
      <w:r>
        <w:t>какая</w:t>
      </w:r>
      <w:r w:rsidRPr="008C3E49">
        <w:t>-</w:t>
      </w:r>
      <w:r>
        <w:t>либо</w:t>
      </w:r>
      <w:r w:rsidRPr="008C3E49">
        <w:t xml:space="preserve"> </w:t>
      </w:r>
      <w:r>
        <w:t>поправка</w:t>
      </w:r>
      <w:r w:rsidRPr="008C3E49">
        <w:t xml:space="preserve"> </w:t>
      </w:r>
      <w:r>
        <w:t>к</w:t>
      </w:r>
      <w:r w:rsidRPr="008C3E49">
        <w:t xml:space="preserve"> </w:t>
      </w:r>
      <w:r>
        <w:t>этой</w:t>
      </w:r>
      <w:r w:rsidRPr="008C3E49">
        <w:t xml:space="preserve"> </w:t>
      </w:r>
      <w:r>
        <w:t>статье</w:t>
      </w:r>
      <w:r w:rsidRPr="008C3E49">
        <w:t xml:space="preserve">, </w:t>
      </w:r>
      <w:r>
        <w:t>ввиду</w:t>
      </w:r>
      <w:r w:rsidRPr="008C3E49">
        <w:t xml:space="preserve"> </w:t>
      </w:r>
      <w:r>
        <w:t>того</w:t>
      </w:r>
      <w:r w:rsidRPr="008C3E49">
        <w:t xml:space="preserve"> </w:t>
      </w:r>
      <w:r>
        <w:t>что</w:t>
      </w:r>
      <w:r w:rsidRPr="008C3E49">
        <w:t xml:space="preserve"> </w:t>
      </w:r>
      <w:r>
        <w:t>в докладе ничего определенного по этому поводу сказано не было.</w:t>
      </w:r>
    </w:p>
    <w:p w:rsidR="00074E33" w:rsidRPr="008C3E49" w:rsidRDefault="00074E33" w:rsidP="00117545"/>
    <w:p w:rsidR="00074E33" w:rsidRPr="009B2208" w:rsidRDefault="00074E33" w:rsidP="00117545">
      <w:r w:rsidRPr="008B745E">
        <w:t>78.</w:t>
      </w:r>
      <w:r>
        <w:tab/>
        <w:t>Во</w:t>
      </w:r>
      <w:r w:rsidRPr="008B745E">
        <w:t>-</w:t>
      </w:r>
      <w:r>
        <w:t>вторых</w:t>
      </w:r>
      <w:r w:rsidRPr="008B745E">
        <w:t xml:space="preserve">, </w:t>
      </w:r>
      <w:r>
        <w:t>согласно</w:t>
      </w:r>
      <w:r w:rsidRPr="008B745E">
        <w:t xml:space="preserve"> </w:t>
      </w:r>
      <w:r>
        <w:t>докладу</w:t>
      </w:r>
      <w:r w:rsidRPr="008B745E">
        <w:t xml:space="preserve"> </w:t>
      </w:r>
      <w:r>
        <w:t>религиозное обучение предоставляется в начальной школе и первых классах средней школы</w:t>
      </w:r>
      <w:r w:rsidR="009322FD">
        <w:t xml:space="preserve">.  </w:t>
      </w:r>
      <w:r>
        <w:t>Родители нелютеранской веры или сами учащиеся, если они старше 15 лет, могут сделать запрос в письменном виде об освобождении от такого обучения</w:t>
      </w:r>
      <w:r w:rsidR="009322FD">
        <w:t xml:space="preserve">.  </w:t>
      </w:r>
      <w:r>
        <w:t>Норвежское</w:t>
      </w:r>
      <w:r w:rsidRPr="008B745E">
        <w:t xml:space="preserve"> </w:t>
      </w:r>
      <w:r>
        <w:t>законодательство</w:t>
      </w:r>
      <w:r w:rsidRPr="008B745E">
        <w:t xml:space="preserve">, </w:t>
      </w:r>
      <w:r>
        <w:t>которое</w:t>
      </w:r>
      <w:r w:rsidRPr="008B745E">
        <w:t xml:space="preserve"> </w:t>
      </w:r>
      <w:r>
        <w:t>предусматривает</w:t>
      </w:r>
      <w:r w:rsidRPr="008B745E">
        <w:t xml:space="preserve">, </w:t>
      </w:r>
      <w:r>
        <w:t>что</w:t>
      </w:r>
      <w:r w:rsidRPr="008B745E">
        <w:t xml:space="preserve"> </w:t>
      </w:r>
      <w:r>
        <w:t>ученики</w:t>
      </w:r>
      <w:r w:rsidRPr="008B745E">
        <w:t xml:space="preserve"> </w:t>
      </w:r>
      <w:r>
        <w:t>должны</w:t>
      </w:r>
      <w:r w:rsidRPr="008B745E">
        <w:t xml:space="preserve"> </w:t>
      </w:r>
      <w:r>
        <w:t>получать</w:t>
      </w:r>
      <w:r w:rsidRPr="008B745E">
        <w:t xml:space="preserve"> </w:t>
      </w:r>
      <w:r>
        <w:t>должное</w:t>
      </w:r>
      <w:r w:rsidRPr="008B745E">
        <w:t xml:space="preserve"> </w:t>
      </w:r>
      <w:r>
        <w:t>обучение</w:t>
      </w:r>
      <w:r w:rsidRPr="008B745E">
        <w:t xml:space="preserve"> </w:t>
      </w:r>
      <w:r>
        <w:t>по</w:t>
      </w:r>
      <w:r w:rsidRPr="008B745E">
        <w:t xml:space="preserve"> </w:t>
      </w:r>
      <w:r>
        <w:t>Библии</w:t>
      </w:r>
      <w:r w:rsidRPr="008B745E">
        <w:t xml:space="preserve"> </w:t>
      </w:r>
      <w:r>
        <w:t>и</w:t>
      </w:r>
      <w:r w:rsidRPr="008B745E">
        <w:t xml:space="preserve"> </w:t>
      </w:r>
      <w:r>
        <w:t>христианству</w:t>
      </w:r>
      <w:r w:rsidRPr="008B745E">
        <w:t xml:space="preserve"> </w:t>
      </w:r>
      <w:r>
        <w:t>как части культурного наследия страны и лютеранской веры, явно ставит эту веру выше других</w:t>
      </w:r>
      <w:r w:rsidR="009322FD">
        <w:t xml:space="preserve">.  </w:t>
      </w:r>
      <w:r>
        <w:t>Первоначальные положения, согласно которым учителя, не принадлежащие к церкви Норвегии, могут быть освобождены от преподавания этой религии, были отменены парламентом, поэтому если учащиеся могут воспользоваться таким освобождением, то учителя не могут</w:t>
      </w:r>
      <w:r w:rsidR="009322FD">
        <w:t xml:space="preserve">.  </w:t>
      </w:r>
      <w:r>
        <w:t>Можно ли в самом деле ждать от учителя нелютеранской веры адекватного преподавания Библии и христианства как культурного наследия лютеранской веры? Аналогичным образом,</w:t>
      </w:r>
      <w:r w:rsidRPr="009B2208">
        <w:t xml:space="preserve"> </w:t>
      </w:r>
      <w:r>
        <w:t>ему</w:t>
      </w:r>
      <w:r w:rsidRPr="009B2208">
        <w:t xml:space="preserve"> </w:t>
      </w:r>
      <w:r>
        <w:t>было</w:t>
      </w:r>
      <w:r w:rsidRPr="009B2208">
        <w:t xml:space="preserve"> </w:t>
      </w:r>
      <w:r>
        <w:t>бы</w:t>
      </w:r>
      <w:r w:rsidRPr="009B2208">
        <w:t xml:space="preserve"> </w:t>
      </w:r>
      <w:r>
        <w:t>интересно</w:t>
      </w:r>
      <w:r w:rsidRPr="009B2208">
        <w:t xml:space="preserve"> </w:t>
      </w:r>
      <w:r>
        <w:t>узнать</w:t>
      </w:r>
      <w:r w:rsidRPr="009B2208">
        <w:t xml:space="preserve">, </w:t>
      </w:r>
      <w:r>
        <w:t>как</w:t>
      </w:r>
      <w:r w:rsidRPr="009B2208">
        <w:t xml:space="preserve"> </w:t>
      </w:r>
      <w:r>
        <w:t>гарантируется</w:t>
      </w:r>
      <w:r w:rsidRPr="009B2208">
        <w:t xml:space="preserve"> </w:t>
      </w:r>
      <w:r>
        <w:t>преподавание</w:t>
      </w:r>
      <w:r w:rsidRPr="009B2208">
        <w:t xml:space="preserve"> </w:t>
      </w:r>
      <w:r>
        <w:t>других</w:t>
      </w:r>
      <w:r w:rsidRPr="009B2208">
        <w:t xml:space="preserve"> </w:t>
      </w:r>
      <w:r>
        <w:t>религий</w:t>
      </w:r>
      <w:r w:rsidRPr="009B2208">
        <w:t xml:space="preserve"> </w:t>
      </w:r>
      <w:r>
        <w:t>и</w:t>
      </w:r>
      <w:r w:rsidRPr="009B2208">
        <w:t xml:space="preserve"> </w:t>
      </w:r>
      <w:r>
        <w:t>как</w:t>
      </w:r>
      <w:r w:rsidRPr="009B2208">
        <w:t xml:space="preserve"> </w:t>
      </w:r>
      <w:r>
        <w:t>это</w:t>
      </w:r>
      <w:r w:rsidRPr="009B2208">
        <w:t xml:space="preserve"> </w:t>
      </w:r>
      <w:r>
        <w:t>согласуется</w:t>
      </w:r>
      <w:r w:rsidRPr="009B2208">
        <w:t xml:space="preserve"> </w:t>
      </w:r>
      <w:r>
        <w:t>с</w:t>
      </w:r>
      <w:r w:rsidRPr="009B2208">
        <w:t xml:space="preserve"> </w:t>
      </w:r>
      <w:r>
        <w:t>привилегией, отданной лютеранской вере.</w:t>
      </w:r>
    </w:p>
    <w:p w:rsidR="00074E33" w:rsidRPr="009B2208" w:rsidRDefault="00074E33" w:rsidP="00117545"/>
    <w:p w:rsidR="00074E33" w:rsidRPr="00D42687" w:rsidRDefault="00074E33" w:rsidP="00117545">
      <w:r w:rsidRPr="004217A3">
        <w:t>79.</w:t>
      </w:r>
      <w:r>
        <w:tab/>
      </w:r>
      <w:r w:rsidRPr="004217A3">
        <w:rPr>
          <w:u w:val="single"/>
        </w:rPr>
        <w:t>Г-н БХАГВАТТИ</w:t>
      </w:r>
      <w:r>
        <w:t xml:space="preserve"> просит подробнее сообщить о новом Законе о правах человека, который сделал Пакта частью внутреннего законодательства</w:t>
      </w:r>
      <w:r w:rsidR="009322FD">
        <w:t xml:space="preserve">.  </w:t>
      </w:r>
      <w:r>
        <w:t>Поскольку в статье 3 предусмотрено, что Пакту будет отдано предпочтение в случае любых коллизий, он полагает, что речь идет как о действующем, так и любом будущем законодательстве</w:t>
      </w:r>
      <w:r w:rsidR="009322FD">
        <w:t xml:space="preserve">.  </w:t>
      </w:r>
      <w:r>
        <w:t>Предусматриваются какие</w:t>
      </w:r>
      <w:r w:rsidRPr="004217A3">
        <w:t>-</w:t>
      </w:r>
      <w:r>
        <w:t>либо</w:t>
      </w:r>
      <w:r w:rsidRPr="004217A3">
        <w:t xml:space="preserve"> </w:t>
      </w:r>
      <w:r>
        <w:t>меры</w:t>
      </w:r>
      <w:r w:rsidRPr="004217A3">
        <w:t xml:space="preserve"> </w:t>
      </w:r>
      <w:r>
        <w:t>для</w:t>
      </w:r>
      <w:r w:rsidRPr="004217A3">
        <w:t xml:space="preserve"> </w:t>
      </w:r>
      <w:r>
        <w:t xml:space="preserve">приведения действующего законодательства в соответствие с положениями Пакта? </w:t>
      </w:r>
      <w:r w:rsidRPr="004217A3">
        <w:t xml:space="preserve"> </w:t>
      </w:r>
    </w:p>
    <w:p w:rsidR="00074E33" w:rsidRPr="00D42687" w:rsidRDefault="00074E33" w:rsidP="00117545"/>
    <w:p w:rsidR="00074E33" w:rsidRPr="0078398C" w:rsidRDefault="00074E33" w:rsidP="00117545">
      <w:r>
        <w:t>80.</w:t>
      </w:r>
      <w:r>
        <w:tab/>
        <w:t>Насколько ему известно</w:t>
      </w:r>
      <w:r w:rsidRPr="001D5F5C">
        <w:t xml:space="preserve">, </w:t>
      </w:r>
      <w:r>
        <w:t>многие</w:t>
      </w:r>
      <w:r w:rsidRPr="001D5F5C">
        <w:t xml:space="preserve"> </w:t>
      </w:r>
      <w:r>
        <w:t>дети</w:t>
      </w:r>
      <w:r w:rsidRPr="001D5F5C">
        <w:t xml:space="preserve"> </w:t>
      </w:r>
      <w:r>
        <w:t>из</w:t>
      </w:r>
      <w:r w:rsidRPr="001D5F5C">
        <w:t xml:space="preserve"> </w:t>
      </w:r>
      <w:r>
        <w:t>азиатских</w:t>
      </w:r>
      <w:r w:rsidRPr="001D5F5C">
        <w:t xml:space="preserve"> </w:t>
      </w:r>
      <w:r>
        <w:t>и</w:t>
      </w:r>
      <w:r w:rsidRPr="001D5F5C">
        <w:t xml:space="preserve"> </w:t>
      </w:r>
      <w:r>
        <w:t>латиноамериканских</w:t>
      </w:r>
      <w:r w:rsidRPr="001D5F5C">
        <w:t xml:space="preserve"> </w:t>
      </w:r>
      <w:r>
        <w:t>стран</w:t>
      </w:r>
      <w:r w:rsidRPr="001D5F5C">
        <w:t xml:space="preserve"> </w:t>
      </w:r>
      <w:r>
        <w:t>усыновляются</w:t>
      </w:r>
      <w:r w:rsidRPr="001D5F5C">
        <w:t xml:space="preserve"> </w:t>
      </w:r>
      <w:r>
        <w:t>норвежцами</w:t>
      </w:r>
      <w:r w:rsidRPr="001D5F5C">
        <w:t xml:space="preserve">, </w:t>
      </w:r>
      <w:r>
        <w:t>и</w:t>
      </w:r>
      <w:r w:rsidRPr="001D5F5C">
        <w:t xml:space="preserve"> </w:t>
      </w:r>
      <w:r>
        <w:t>он хотел</w:t>
      </w:r>
      <w:r w:rsidRPr="001D5F5C">
        <w:t xml:space="preserve"> </w:t>
      </w:r>
      <w:r>
        <w:t>бы</w:t>
      </w:r>
      <w:r w:rsidRPr="001D5F5C">
        <w:t xml:space="preserve"> </w:t>
      </w:r>
      <w:r>
        <w:t>знать</w:t>
      </w:r>
      <w:r w:rsidRPr="001D5F5C">
        <w:t xml:space="preserve">, </w:t>
      </w:r>
      <w:r>
        <w:t>определяется</w:t>
      </w:r>
      <w:r w:rsidRPr="001D5F5C">
        <w:t xml:space="preserve"> </w:t>
      </w:r>
      <w:r>
        <w:t>ли</w:t>
      </w:r>
      <w:r w:rsidRPr="001D5F5C">
        <w:t xml:space="preserve"> </w:t>
      </w:r>
      <w:r>
        <w:t>порядок</w:t>
      </w:r>
      <w:r w:rsidRPr="001D5F5C">
        <w:t xml:space="preserve"> </w:t>
      </w:r>
      <w:r>
        <w:t>усыновления</w:t>
      </w:r>
      <w:r w:rsidRPr="001D5F5C">
        <w:t xml:space="preserve"> </w:t>
      </w:r>
      <w:r>
        <w:t>детей</w:t>
      </w:r>
      <w:r w:rsidRPr="001D5F5C">
        <w:t xml:space="preserve">, </w:t>
      </w:r>
      <w:r>
        <w:t>привезенных</w:t>
      </w:r>
      <w:r w:rsidRPr="001D5F5C">
        <w:t xml:space="preserve"> </w:t>
      </w:r>
      <w:r>
        <w:t>из</w:t>
      </w:r>
      <w:r w:rsidRPr="001D5F5C">
        <w:t xml:space="preserve"> </w:t>
      </w:r>
      <w:r>
        <w:t>других</w:t>
      </w:r>
      <w:r w:rsidRPr="001D5F5C">
        <w:t xml:space="preserve"> </w:t>
      </w:r>
      <w:r>
        <w:t>стран</w:t>
      </w:r>
      <w:r w:rsidRPr="001D5F5C">
        <w:t xml:space="preserve">, </w:t>
      </w:r>
      <w:r>
        <w:t>каким</w:t>
      </w:r>
      <w:r w:rsidRPr="001D5F5C">
        <w:t>-</w:t>
      </w:r>
      <w:r>
        <w:t>либо</w:t>
      </w:r>
      <w:r w:rsidRPr="001D5F5C">
        <w:t xml:space="preserve"> </w:t>
      </w:r>
      <w:r>
        <w:t>законом</w:t>
      </w:r>
      <w:r w:rsidRPr="001D5F5C">
        <w:t xml:space="preserve"> </w:t>
      </w:r>
      <w:r>
        <w:t>или</w:t>
      </w:r>
      <w:r w:rsidRPr="001D5F5C">
        <w:t xml:space="preserve"> </w:t>
      </w:r>
      <w:r>
        <w:t>постановлением, и как защищаются их интересы</w:t>
      </w:r>
      <w:r w:rsidR="009322FD">
        <w:t xml:space="preserve">.  </w:t>
      </w:r>
      <w:r>
        <w:t>Он</w:t>
      </w:r>
      <w:r w:rsidRPr="001D5F5C">
        <w:t xml:space="preserve"> </w:t>
      </w:r>
      <w:r>
        <w:t>также</w:t>
      </w:r>
      <w:r w:rsidRPr="001D5F5C">
        <w:t xml:space="preserve"> </w:t>
      </w:r>
      <w:r>
        <w:t>хотел</w:t>
      </w:r>
      <w:r w:rsidRPr="001D5F5C">
        <w:t xml:space="preserve"> </w:t>
      </w:r>
      <w:r>
        <w:t>бы</w:t>
      </w:r>
      <w:r w:rsidRPr="001D5F5C">
        <w:t xml:space="preserve"> </w:t>
      </w:r>
      <w:r>
        <w:t>знать</w:t>
      </w:r>
      <w:r w:rsidRPr="001D5F5C">
        <w:t xml:space="preserve">, </w:t>
      </w:r>
      <w:r>
        <w:t>проводятся</w:t>
      </w:r>
      <w:r w:rsidRPr="001D5F5C">
        <w:t xml:space="preserve"> </w:t>
      </w:r>
      <w:r>
        <w:t>ли</w:t>
      </w:r>
      <w:r w:rsidRPr="001D5F5C">
        <w:t xml:space="preserve"> </w:t>
      </w:r>
      <w:r>
        <w:t>какие</w:t>
      </w:r>
      <w:r w:rsidRPr="001D5F5C">
        <w:t>-</w:t>
      </w:r>
      <w:r>
        <w:t>либо</w:t>
      </w:r>
      <w:r w:rsidRPr="001D5F5C">
        <w:t xml:space="preserve"> </w:t>
      </w:r>
      <w:r>
        <w:t>мероприятия по подготовке судей и адвокатов по положениям Пакта, с тех пор как он стал частью внутреннего законодательства</w:t>
      </w:r>
      <w:r w:rsidR="009322FD">
        <w:t xml:space="preserve">.  </w:t>
      </w:r>
      <w:r>
        <w:t xml:space="preserve">Дала ли какие-либо рекомендации вновь назначенная судебная комиссия, упомянутая в пункте 149 доклада, и если да, то каков их результат? </w:t>
      </w:r>
    </w:p>
    <w:p w:rsidR="00074E33" w:rsidRPr="0078398C" w:rsidRDefault="00074E33" w:rsidP="00117545"/>
    <w:p w:rsidR="00074E33" w:rsidRPr="00CD0BDB" w:rsidRDefault="00074E33" w:rsidP="00117545">
      <w:r>
        <w:t>81.</w:t>
      </w:r>
      <w:r>
        <w:tab/>
        <w:t>Он</w:t>
      </w:r>
      <w:r w:rsidRPr="006C2882">
        <w:t xml:space="preserve"> </w:t>
      </w:r>
      <w:r>
        <w:t>также</w:t>
      </w:r>
      <w:r w:rsidRPr="006C2882">
        <w:t xml:space="preserve"> </w:t>
      </w:r>
      <w:r>
        <w:t>хотел</w:t>
      </w:r>
      <w:r w:rsidRPr="006C2882">
        <w:t xml:space="preserve"> </w:t>
      </w:r>
      <w:r>
        <w:t>бы</w:t>
      </w:r>
      <w:r w:rsidRPr="006C2882">
        <w:t xml:space="preserve"> </w:t>
      </w:r>
      <w:r>
        <w:t>узнать</w:t>
      </w:r>
      <w:r w:rsidRPr="006C2882">
        <w:t xml:space="preserve">, </w:t>
      </w:r>
      <w:r>
        <w:t>может ли</w:t>
      </w:r>
      <w:r w:rsidRPr="006C2882">
        <w:t xml:space="preserve"> </w:t>
      </w:r>
      <w:r>
        <w:t>правительство</w:t>
      </w:r>
      <w:r w:rsidRPr="006C2882">
        <w:t xml:space="preserve"> </w:t>
      </w:r>
      <w:r>
        <w:t>запрещать</w:t>
      </w:r>
      <w:r w:rsidRPr="006C2882">
        <w:t xml:space="preserve"> </w:t>
      </w:r>
      <w:r>
        <w:t>забастовки</w:t>
      </w:r>
      <w:r w:rsidRPr="006C2882">
        <w:t xml:space="preserve"> </w:t>
      </w:r>
      <w:r>
        <w:t>путем</w:t>
      </w:r>
      <w:r w:rsidRPr="006C2882">
        <w:t xml:space="preserve"> </w:t>
      </w:r>
      <w:r>
        <w:t>осуществления</w:t>
      </w:r>
      <w:r w:rsidRPr="006C2882">
        <w:t xml:space="preserve"> </w:t>
      </w:r>
      <w:r>
        <w:t>обязательного</w:t>
      </w:r>
      <w:r w:rsidRPr="006C2882">
        <w:t xml:space="preserve"> </w:t>
      </w:r>
      <w:r>
        <w:t>арбитражного разбирательства с</w:t>
      </w:r>
      <w:r w:rsidRPr="006C2882">
        <w:t xml:space="preserve"> </w:t>
      </w:r>
      <w:r>
        <w:t>профсоюзами</w:t>
      </w:r>
      <w:r w:rsidRPr="006C2882">
        <w:t xml:space="preserve"> </w:t>
      </w:r>
      <w:r>
        <w:t>в</w:t>
      </w:r>
      <w:r w:rsidRPr="006C2882">
        <w:t xml:space="preserve"> </w:t>
      </w:r>
      <w:r>
        <w:t>нефтяной</w:t>
      </w:r>
      <w:r w:rsidRPr="006C2882">
        <w:t xml:space="preserve"> </w:t>
      </w:r>
      <w:r>
        <w:t>промышленности и некоторых других отраслях экономики</w:t>
      </w:r>
      <w:r w:rsidR="009322FD">
        <w:t xml:space="preserve">.  </w:t>
      </w:r>
      <w:r>
        <w:t>Если</w:t>
      </w:r>
      <w:r w:rsidRPr="006C2882">
        <w:t xml:space="preserve"> </w:t>
      </w:r>
      <w:r>
        <w:t>да</w:t>
      </w:r>
      <w:r w:rsidRPr="006C2882">
        <w:t xml:space="preserve">, </w:t>
      </w:r>
      <w:r>
        <w:t>то</w:t>
      </w:r>
      <w:r w:rsidRPr="006C2882">
        <w:t xml:space="preserve"> </w:t>
      </w:r>
      <w:r>
        <w:t>как</w:t>
      </w:r>
      <w:r w:rsidRPr="006C2882">
        <w:t xml:space="preserve"> </w:t>
      </w:r>
      <w:r>
        <w:t>это</w:t>
      </w:r>
      <w:r w:rsidRPr="006C2882">
        <w:t xml:space="preserve"> </w:t>
      </w:r>
      <w:r>
        <w:t>положение</w:t>
      </w:r>
      <w:r w:rsidRPr="006C2882">
        <w:t xml:space="preserve"> </w:t>
      </w:r>
      <w:r>
        <w:t>согласуется со статьей 22 Пакта? Он</w:t>
      </w:r>
      <w:r w:rsidRPr="006C2882">
        <w:t xml:space="preserve"> </w:t>
      </w:r>
      <w:r>
        <w:t>спрашивает</w:t>
      </w:r>
      <w:r w:rsidRPr="006C2882">
        <w:t xml:space="preserve">, </w:t>
      </w:r>
      <w:r>
        <w:t>был</w:t>
      </w:r>
      <w:r w:rsidRPr="006C2882">
        <w:t xml:space="preserve"> </w:t>
      </w:r>
      <w:r>
        <w:t>ли</w:t>
      </w:r>
      <w:r w:rsidRPr="006C2882">
        <w:t xml:space="preserve"> </w:t>
      </w:r>
      <w:r>
        <w:t>принят</w:t>
      </w:r>
      <w:r w:rsidRPr="006C2882">
        <w:t xml:space="preserve"> </w:t>
      </w:r>
      <w:r>
        <w:t>закон</w:t>
      </w:r>
      <w:r w:rsidRPr="006C2882">
        <w:t xml:space="preserve"> </w:t>
      </w:r>
      <w:r>
        <w:t>о</w:t>
      </w:r>
      <w:r w:rsidRPr="006C2882">
        <w:t xml:space="preserve"> </w:t>
      </w:r>
      <w:r>
        <w:t>трудовых</w:t>
      </w:r>
      <w:r w:rsidRPr="006C2882">
        <w:t xml:space="preserve"> </w:t>
      </w:r>
      <w:r>
        <w:t>спорах</w:t>
      </w:r>
      <w:r w:rsidRPr="006C2882">
        <w:t xml:space="preserve">, </w:t>
      </w:r>
      <w:r>
        <w:t>находящийся</w:t>
      </w:r>
      <w:r w:rsidRPr="006C2882">
        <w:t xml:space="preserve"> </w:t>
      </w:r>
      <w:r>
        <w:t>на</w:t>
      </w:r>
      <w:r w:rsidRPr="006C2882">
        <w:t xml:space="preserve"> </w:t>
      </w:r>
      <w:r>
        <w:t>рассмотрении</w:t>
      </w:r>
      <w:r w:rsidRPr="006C2882">
        <w:t xml:space="preserve"> </w:t>
      </w:r>
      <w:r>
        <w:t>в</w:t>
      </w:r>
      <w:r w:rsidRPr="006C2882">
        <w:t xml:space="preserve"> 1997 </w:t>
      </w:r>
      <w:r>
        <w:t>году</w:t>
      </w:r>
      <w:r w:rsidRPr="006C2882">
        <w:t>,</w:t>
      </w:r>
      <w:r>
        <w:t xml:space="preserve"> и было ли положение об обязательном арбитраже удалено из законодательства</w:t>
      </w:r>
      <w:r w:rsidR="009322FD">
        <w:t xml:space="preserve">.  </w:t>
      </w:r>
      <w:r>
        <w:t>Он</w:t>
      </w:r>
      <w:r w:rsidRPr="00D266D3">
        <w:t xml:space="preserve"> </w:t>
      </w:r>
      <w:r>
        <w:t>просит</w:t>
      </w:r>
      <w:r w:rsidRPr="00D266D3">
        <w:t xml:space="preserve"> </w:t>
      </w:r>
      <w:r>
        <w:t>предоставить</w:t>
      </w:r>
      <w:r w:rsidRPr="00D266D3">
        <w:t xml:space="preserve"> </w:t>
      </w:r>
      <w:r>
        <w:t>разъяснения о том,</w:t>
      </w:r>
      <w:r w:rsidRPr="00D266D3">
        <w:t xml:space="preserve"> </w:t>
      </w:r>
      <w:r>
        <w:t>следует ли из утверждения</w:t>
      </w:r>
      <w:r w:rsidRPr="00D266D3">
        <w:t xml:space="preserve"> </w:t>
      </w:r>
      <w:r>
        <w:t>в</w:t>
      </w:r>
      <w:r w:rsidRPr="00D266D3">
        <w:t xml:space="preserve"> </w:t>
      </w:r>
      <w:r>
        <w:t>пункте</w:t>
      </w:r>
      <w:r w:rsidRPr="00D266D3">
        <w:t xml:space="preserve"> 20 </w:t>
      </w:r>
      <w:r>
        <w:t xml:space="preserve">доклада, согласно которому действие статьи </w:t>
      </w:r>
      <w:r w:rsidRPr="00D266D3">
        <w:t xml:space="preserve">9 </w:t>
      </w:r>
      <w:r>
        <w:t>Уголовно</w:t>
      </w:r>
      <w:r w:rsidRPr="00D266D3">
        <w:t>-</w:t>
      </w:r>
      <w:r>
        <w:t>процессуального</w:t>
      </w:r>
      <w:r w:rsidRPr="00D266D3">
        <w:t xml:space="preserve"> </w:t>
      </w:r>
      <w:r>
        <w:t>кодекса в</w:t>
      </w:r>
      <w:r w:rsidRPr="00D266D3">
        <w:t xml:space="preserve"> 1995 </w:t>
      </w:r>
      <w:r>
        <w:t>году было</w:t>
      </w:r>
      <w:r w:rsidRPr="00D266D3">
        <w:t xml:space="preserve"> </w:t>
      </w:r>
      <w:r>
        <w:t>распространено</w:t>
      </w:r>
      <w:r w:rsidRPr="00D266D3">
        <w:t xml:space="preserve"> </w:t>
      </w:r>
      <w:r>
        <w:t>на жертв более широкого круга сексуальных и других правонарушений, то, что все еще существуют категории потерпевших, которые не имеют право на получение юридической помощи</w:t>
      </w:r>
      <w:r w:rsidR="009322FD">
        <w:t xml:space="preserve">.  </w:t>
      </w:r>
      <w:r>
        <w:t>Распространяются ли положения о предоставлении юридической помощи на все гражданские и уголовные дела? При существовании каких</w:t>
      </w:r>
      <w:r w:rsidRPr="00CD0BDB">
        <w:t>-</w:t>
      </w:r>
      <w:r>
        <w:t>либо</w:t>
      </w:r>
      <w:r w:rsidRPr="00CD0BDB">
        <w:t xml:space="preserve"> </w:t>
      </w:r>
      <w:r>
        <w:t>другие</w:t>
      </w:r>
      <w:r w:rsidRPr="00CD0BDB">
        <w:t xml:space="preserve"> </w:t>
      </w:r>
      <w:r>
        <w:t>ограничений, помимо дохода, он хотел бы знать, каковы они и к каким делам они относятся.</w:t>
      </w:r>
    </w:p>
    <w:p w:rsidR="00074E33" w:rsidRPr="00CD0BDB" w:rsidRDefault="00074E33" w:rsidP="00117545"/>
    <w:p w:rsidR="00074E33" w:rsidRPr="000C366D" w:rsidRDefault="00074E33" w:rsidP="00117545">
      <w:r w:rsidRPr="000C366D">
        <w:t>82.</w:t>
      </w:r>
      <w:r>
        <w:tab/>
      </w:r>
      <w:r w:rsidRPr="000C366D">
        <w:rPr>
          <w:u w:val="single"/>
        </w:rPr>
        <w:t>ПРЕДСЕДАТЕЛЬ</w:t>
      </w:r>
      <w:r w:rsidRPr="000C366D">
        <w:t xml:space="preserve"> </w:t>
      </w:r>
      <w:r>
        <w:t>предлагает делегации Норвегии ответить на вопросы, поставленные членами Комитета.</w:t>
      </w:r>
    </w:p>
    <w:p w:rsidR="00074E33" w:rsidRPr="000C366D" w:rsidRDefault="00074E33" w:rsidP="00117545"/>
    <w:p w:rsidR="00074E33" w:rsidRDefault="00074E33" w:rsidP="00117545">
      <w:r w:rsidRPr="000C366D">
        <w:t>83.</w:t>
      </w:r>
      <w:r>
        <w:tab/>
      </w:r>
      <w:r w:rsidRPr="000C366D">
        <w:rPr>
          <w:u w:val="single"/>
        </w:rPr>
        <w:t>Г-н УИЛЛ</w:t>
      </w:r>
      <w:r w:rsidRPr="000C366D">
        <w:t xml:space="preserve"> (</w:t>
      </w:r>
      <w:r>
        <w:t>Норвегия</w:t>
      </w:r>
      <w:r w:rsidRPr="000C366D">
        <w:t xml:space="preserve">), </w:t>
      </w:r>
      <w:r>
        <w:t>отвечая</w:t>
      </w:r>
      <w:r w:rsidRPr="000C366D">
        <w:t xml:space="preserve"> </w:t>
      </w:r>
      <w:r>
        <w:t>на</w:t>
      </w:r>
      <w:r w:rsidRPr="000C366D">
        <w:t xml:space="preserve"> </w:t>
      </w:r>
      <w:r>
        <w:t>вопрос</w:t>
      </w:r>
      <w:r w:rsidRPr="000C366D">
        <w:t xml:space="preserve"> </w:t>
      </w:r>
      <w:r>
        <w:t>г</w:t>
      </w:r>
      <w:r w:rsidRPr="000C366D">
        <w:t>-</w:t>
      </w:r>
      <w:r>
        <w:t>на</w:t>
      </w:r>
      <w:r w:rsidRPr="000C366D">
        <w:t xml:space="preserve"> </w:t>
      </w:r>
      <w:r>
        <w:t>Лаллаха</w:t>
      </w:r>
      <w:r w:rsidRPr="000C366D">
        <w:t xml:space="preserve"> </w:t>
      </w:r>
      <w:r>
        <w:t>об</w:t>
      </w:r>
      <w:r w:rsidRPr="000C366D">
        <w:t xml:space="preserve"> </w:t>
      </w:r>
      <w:r>
        <w:t>освещении</w:t>
      </w:r>
      <w:r w:rsidRPr="000C366D">
        <w:t xml:space="preserve"> </w:t>
      </w:r>
      <w:r>
        <w:t>текущих</w:t>
      </w:r>
      <w:r w:rsidRPr="000C366D">
        <w:t xml:space="preserve"> </w:t>
      </w:r>
      <w:r>
        <w:t>процедур</w:t>
      </w:r>
      <w:r w:rsidRPr="000C366D">
        <w:t xml:space="preserve"> </w:t>
      </w:r>
      <w:r>
        <w:t>контроля, говорит, что сообщество НПО и гражданская общество хорошо о них осведомлены</w:t>
      </w:r>
      <w:r w:rsidR="009322FD">
        <w:t xml:space="preserve">.  </w:t>
      </w:r>
      <w:r>
        <w:t>Эти вопросы</w:t>
      </w:r>
      <w:r w:rsidRPr="00E24723">
        <w:t xml:space="preserve"> </w:t>
      </w:r>
      <w:r>
        <w:t>обсуждались</w:t>
      </w:r>
      <w:r w:rsidRPr="00E24723">
        <w:t xml:space="preserve"> </w:t>
      </w:r>
      <w:r>
        <w:t>не</w:t>
      </w:r>
      <w:r w:rsidRPr="00E24723">
        <w:t xml:space="preserve"> </w:t>
      </w:r>
      <w:r>
        <w:t>только</w:t>
      </w:r>
      <w:r w:rsidRPr="00E24723">
        <w:t xml:space="preserve"> </w:t>
      </w:r>
      <w:r>
        <w:t>на</w:t>
      </w:r>
      <w:r w:rsidRPr="00E24723">
        <w:t xml:space="preserve"> </w:t>
      </w:r>
      <w:r>
        <w:t>межминистерских совещаниях</w:t>
      </w:r>
      <w:r w:rsidRPr="00E24723">
        <w:t xml:space="preserve">, </w:t>
      </w:r>
      <w:r>
        <w:t>но</w:t>
      </w:r>
      <w:r w:rsidR="007F2449">
        <w:t> </w:t>
      </w:r>
      <w:r>
        <w:t>и</w:t>
      </w:r>
      <w:r w:rsidRPr="00E24723">
        <w:t xml:space="preserve"> </w:t>
      </w:r>
      <w:r>
        <w:t>с</w:t>
      </w:r>
      <w:r w:rsidRPr="00E24723">
        <w:t xml:space="preserve"> </w:t>
      </w:r>
      <w:r>
        <w:t>гражданским</w:t>
      </w:r>
      <w:r w:rsidRPr="00E24723">
        <w:t xml:space="preserve"> </w:t>
      </w:r>
      <w:r>
        <w:t>обществом</w:t>
      </w:r>
      <w:r w:rsidRPr="00E24723">
        <w:t xml:space="preserve"> </w:t>
      </w:r>
      <w:r>
        <w:t>на</w:t>
      </w:r>
      <w:r w:rsidRPr="00E24723">
        <w:t xml:space="preserve"> </w:t>
      </w:r>
      <w:r>
        <w:t>совещании</w:t>
      </w:r>
      <w:r w:rsidRPr="00E24723">
        <w:t xml:space="preserve"> </w:t>
      </w:r>
      <w:r>
        <w:t>правительственного</w:t>
      </w:r>
      <w:r w:rsidRPr="00E24723">
        <w:t xml:space="preserve"> </w:t>
      </w:r>
      <w:r>
        <w:t>консультативного</w:t>
      </w:r>
      <w:r w:rsidRPr="00E24723">
        <w:t xml:space="preserve"> </w:t>
      </w:r>
      <w:r>
        <w:t>комитета</w:t>
      </w:r>
      <w:r w:rsidRPr="00E24723">
        <w:t xml:space="preserve"> </w:t>
      </w:r>
      <w:r>
        <w:t>по</w:t>
      </w:r>
      <w:r w:rsidRPr="00E24723">
        <w:t xml:space="preserve"> </w:t>
      </w:r>
      <w:r>
        <w:t>правам</w:t>
      </w:r>
      <w:r w:rsidRPr="00E24723">
        <w:t xml:space="preserve"> </w:t>
      </w:r>
      <w:r>
        <w:t>человека</w:t>
      </w:r>
      <w:r w:rsidRPr="00E24723">
        <w:t xml:space="preserve">, </w:t>
      </w:r>
      <w:r>
        <w:t>следующая встреча</w:t>
      </w:r>
      <w:r w:rsidRPr="00E24723">
        <w:t xml:space="preserve"> </w:t>
      </w:r>
      <w:r>
        <w:t>которого состоится 29 октября для обсуждения результатов рассмотрения доклада</w:t>
      </w:r>
      <w:r w:rsidR="009322FD">
        <w:t xml:space="preserve">.  </w:t>
      </w:r>
      <w:r>
        <w:t>Заключительные замечания Комитета по</w:t>
      </w:r>
      <w:r w:rsidR="007F2449">
        <w:t> </w:t>
      </w:r>
      <w:r>
        <w:t>правам человека будут распространены и на этом совещании и среди соответствующих министерств для принятия последующих мер</w:t>
      </w:r>
      <w:r w:rsidR="009322FD">
        <w:t xml:space="preserve">.  </w:t>
      </w:r>
      <w:r>
        <w:t>В</w:t>
      </w:r>
      <w:r w:rsidRPr="00E24723">
        <w:t xml:space="preserve"> </w:t>
      </w:r>
      <w:r>
        <w:t>любом</w:t>
      </w:r>
      <w:r w:rsidRPr="00E24723">
        <w:t xml:space="preserve"> </w:t>
      </w:r>
      <w:r>
        <w:t>случае,</w:t>
      </w:r>
      <w:r w:rsidRPr="00E24723">
        <w:t xml:space="preserve"> </w:t>
      </w:r>
      <w:r>
        <w:t>правительство</w:t>
      </w:r>
      <w:r w:rsidRPr="00E24723">
        <w:t xml:space="preserve"> </w:t>
      </w:r>
      <w:r>
        <w:t>будет</w:t>
      </w:r>
      <w:r w:rsidRPr="00E24723">
        <w:t xml:space="preserve"> </w:t>
      </w:r>
      <w:r>
        <w:t>только приветствовать</w:t>
      </w:r>
      <w:r w:rsidRPr="00E24723">
        <w:t xml:space="preserve"> </w:t>
      </w:r>
      <w:r>
        <w:t>предложения</w:t>
      </w:r>
      <w:r w:rsidRPr="00E24723">
        <w:t xml:space="preserve"> </w:t>
      </w:r>
      <w:r>
        <w:t>всех</w:t>
      </w:r>
      <w:r w:rsidRPr="00E24723">
        <w:t xml:space="preserve"> </w:t>
      </w:r>
      <w:r>
        <w:t>договорных</w:t>
      </w:r>
      <w:r w:rsidRPr="00E24723">
        <w:t xml:space="preserve"> </w:t>
      </w:r>
      <w:r>
        <w:t>органов</w:t>
      </w:r>
      <w:r w:rsidRPr="00E24723">
        <w:t xml:space="preserve"> </w:t>
      </w:r>
      <w:r>
        <w:t>о</w:t>
      </w:r>
      <w:r w:rsidRPr="00E24723">
        <w:t xml:space="preserve"> </w:t>
      </w:r>
      <w:r>
        <w:t>том</w:t>
      </w:r>
      <w:r w:rsidRPr="00E24723">
        <w:t xml:space="preserve">, </w:t>
      </w:r>
      <w:r>
        <w:t>каким</w:t>
      </w:r>
      <w:r w:rsidRPr="00E24723">
        <w:t xml:space="preserve"> </w:t>
      </w:r>
      <w:r>
        <w:t>образом</w:t>
      </w:r>
      <w:r w:rsidRPr="00E24723">
        <w:t xml:space="preserve"> </w:t>
      </w:r>
      <w:r>
        <w:t>оно</w:t>
      </w:r>
      <w:r w:rsidRPr="00E24723">
        <w:t xml:space="preserve"> </w:t>
      </w:r>
      <w:r>
        <w:t>может</w:t>
      </w:r>
      <w:r w:rsidRPr="00E24723">
        <w:t xml:space="preserve"> </w:t>
      </w:r>
      <w:r>
        <w:t>расширить</w:t>
      </w:r>
      <w:r w:rsidRPr="00E24723">
        <w:t xml:space="preserve"> </w:t>
      </w:r>
      <w:r>
        <w:t>сотрудничество</w:t>
      </w:r>
      <w:r w:rsidRPr="00E24723">
        <w:t xml:space="preserve"> </w:t>
      </w:r>
      <w:r>
        <w:t>с гражданским обществом в своих усилиях в отношении прав человека, и этот вопрос будет учтен в плане действий, который должен быть представлен 10 декабря.</w:t>
      </w:r>
    </w:p>
    <w:p w:rsidR="00074E33" w:rsidRPr="007C6913" w:rsidRDefault="00074E33" w:rsidP="00117545"/>
    <w:p w:rsidR="00074E33" w:rsidRPr="007C6913" w:rsidRDefault="00074E33" w:rsidP="00117545">
      <w:r>
        <w:t>84</w:t>
      </w:r>
      <w:r>
        <w:tab/>
        <w:t xml:space="preserve"> </w:t>
      </w:r>
      <w:r w:rsidRPr="00D11F08">
        <w:rPr>
          <w:u w:val="single"/>
        </w:rPr>
        <w:t>Г-жа ИНД</w:t>
      </w:r>
      <w:r>
        <w:rPr>
          <w:u w:val="single"/>
        </w:rPr>
        <w:t>Р</w:t>
      </w:r>
      <w:r w:rsidRPr="00D11F08">
        <w:rPr>
          <w:u w:val="single"/>
        </w:rPr>
        <w:t>ЕБЕРГ</w:t>
      </w:r>
      <w:r w:rsidRPr="00D11F08">
        <w:t xml:space="preserve"> (</w:t>
      </w:r>
      <w:r>
        <w:t>Норвегия</w:t>
      </w:r>
      <w:r w:rsidRPr="00D11F08">
        <w:t xml:space="preserve">) </w:t>
      </w:r>
      <w:r>
        <w:t>говорит</w:t>
      </w:r>
      <w:r w:rsidRPr="00D11F08">
        <w:t xml:space="preserve">, </w:t>
      </w:r>
      <w:r>
        <w:t>что</w:t>
      </w:r>
      <w:r w:rsidRPr="00D11F08">
        <w:t xml:space="preserve"> </w:t>
      </w:r>
      <w:r>
        <w:t>статья</w:t>
      </w:r>
      <w:r w:rsidRPr="00D11F08">
        <w:t xml:space="preserve"> 3 </w:t>
      </w:r>
      <w:r>
        <w:t>норвежского</w:t>
      </w:r>
      <w:r w:rsidRPr="00D11F08">
        <w:t xml:space="preserve"> </w:t>
      </w:r>
      <w:r>
        <w:t>Закона</w:t>
      </w:r>
      <w:r w:rsidRPr="00D11F08">
        <w:t xml:space="preserve"> </w:t>
      </w:r>
      <w:r>
        <w:t>о</w:t>
      </w:r>
      <w:r w:rsidRPr="00D11F08">
        <w:t xml:space="preserve"> </w:t>
      </w:r>
      <w:r>
        <w:t>правах</w:t>
      </w:r>
      <w:r w:rsidRPr="00D11F08">
        <w:t xml:space="preserve"> </w:t>
      </w:r>
      <w:r>
        <w:t>человека</w:t>
      </w:r>
      <w:r w:rsidRPr="00D11F08">
        <w:t xml:space="preserve">, </w:t>
      </w:r>
      <w:r>
        <w:t>которая</w:t>
      </w:r>
      <w:r w:rsidRPr="00D11F08">
        <w:t xml:space="preserve"> </w:t>
      </w:r>
      <w:r>
        <w:t>была</w:t>
      </w:r>
      <w:r w:rsidRPr="00D11F08">
        <w:t xml:space="preserve"> </w:t>
      </w:r>
      <w:r>
        <w:t>распространена</w:t>
      </w:r>
      <w:r w:rsidRPr="00D11F08">
        <w:t xml:space="preserve"> </w:t>
      </w:r>
      <w:r>
        <w:t>среди</w:t>
      </w:r>
      <w:r w:rsidRPr="00D11F08">
        <w:t xml:space="preserve"> </w:t>
      </w:r>
      <w:r>
        <w:t>членов</w:t>
      </w:r>
      <w:r w:rsidRPr="00D11F08">
        <w:t xml:space="preserve"> </w:t>
      </w:r>
      <w:r>
        <w:t>Комитета</w:t>
      </w:r>
      <w:r w:rsidRPr="00D11F08">
        <w:t xml:space="preserve">, </w:t>
      </w:r>
      <w:r>
        <w:t>относится как к будущему, так и к нынешнему законодательству</w:t>
      </w:r>
      <w:r w:rsidR="009322FD">
        <w:t xml:space="preserve">.  </w:t>
      </w:r>
      <w:r>
        <w:t>Когда она говорила ранее о</w:t>
      </w:r>
      <w:r w:rsidRPr="00D11F08">
        <w:t xml:space="preserve"> «</w:t>
      </w:r>
      <w:r>
        <w:t>полуконституционном</w:t>
      </w:r>
      <w:r w:rsidRPr="00D11F08">
        <w:t xml:space="preserve">» </w:t>
      </w:r>
      <w:r>
        <w:t>статусе Пакта, она имела в</w:t>
      </w:r>
      <w:r w:rsidR="007F2449">
        <w:t xml:space="preserve"> </w:t>
      </w:r>
      <w:r>
        <w:t>виду, что</w:t>
      </w:r>
      <w:r w:rsidRPr="00D11F08">
        <w:t xml:space="preserve"> </w:t>
      </w:r>
      <w:r>
        <w:t>суды</w:t>
      </w:r>
      <w:r w:rsidRPr="00D11F08">
        <w:t xml:space="preserve"> </w:t>
      </w:r>
      <w:r>
        <w:t>могут</w:t>
      </w:r>
      <w:r w:rsidRPr="00D11F08">
        <w:t xml:space="preserve"> </w:t>
      </w:r>
      <w:r>
        <w:t>применять другие законы только в случае, если они соответствуют Пакту</w:t>
      </w:r>
      <w:r w:rsidR="009322FD">
        <w:t xml:space="preserve">.  </w:t>
      </w:r>
      <w:r>
        <w:t>Однако</w:t>
      </w:r>
      <w:r w:rsidRPr="007C6913">
        <w:t xml:space="preserve">, </w:t>
      </w:r>
      <w:r>
        <w:t>будучи</w:t>
      </w:r>
      <w:r w:rsidRPr="007C6913">
        <w:t xml:space="preserve"> </w:t>
      </w:r>
      <w:r>
        <w:t>только</w:t>
      </w:r>
      <w:r w:rsidRPr="007C6913">
        <w:t xml:space="preserve"> </w:t>
      </w:r>
      <w:r>
        <w:t>статутным положением</w:t>
      </w:r>
      <w:r w:rsidRPr="007C6913">
        <w:t xml:space="preserve">, </w:t>
      </w:r>
      <w:r>
        <w:t>он</w:t>
      </w:r>
      <w:r w:rsidRPr="007C6913">
        <w:t xml:space="preserve"> </w:t>
      </w:r>
      <w:r>
        <w:t>может</w:t>
      </w:r>
      <w:r w:rsidRPr="007C6913">
        <w:t xml:space="preserve"> </w:t>
      </w:r>
      <w:r>
        <w:t>быть</w:t>
      </w:r>
      <w:r w:rsidRPr="007C6913">
        <w:t xml:space="preserve"> </w:t>
      </w:r>
      <w:r>
        <w:t>отменен</w:t>
      </w:r>
      <w:r w:rsidRPr="007C6913">
        <w:t xml:space="preserve"> </w:t>
      </w:r>
      <w:r>
        <w:t>посредством</w:t>
      </w:r>
      <w:r w:rsidRPr="007C6913">
        <w:t xml:space="preserve"> </w:t>
      </w:r>
      <w:r>
        <w:t>последующего</w:t>
      </w:r>
      <w:r w:rsidRPr="007C6913">
        <w:t xml:space="preserve"> </w:t>
      </w:r>
      <w:r>
        <w:t>законодательного</w:t>
      </w:r>
      <w:r w:rsidRPr="007C6913">
        <w:t xml:space="preserve"> </w:t>
      </w:r>
      <w:r>
        <w:t>акта, поэтому у него нет статуса полноправного конституционного законодательства</w:t>
      </w:r>
      <w:r w:rsidR="009322FD">
        <w:t xml:space="preserve">.  </w:t>
      </w:r>
    </w:p>
    <w:p w:rsidR="00074E33" w:rsidRPr="007C6913" w:rsidRDefault="00074E33" w:rsidP="00117545"/>
    <w:p w:rsidR="00074E33" w:rsidRPr="00506F1E" w:rsidRDefault="00074E33" w:rsidP="00117545">
      <w:r>
        <w:t>85.</w:t>
      </w:r>
      <w:r>
        <w:tab/>
        <w:t>Специального</w:t>
      </w:r>
      <w:r w:rsidRPr="006E770D">
        <w:t xml:space="preserve"> </w:t>
      </w:r>
      <w:r>
        <w:t>органа</w:t>
      </w:r>
      <w:r w:rsidRPr="006E770D">
        <w:t xml:space="preserve">, </w:t>
      </w:r>
      <w:r>
        <w:t>контролирующего</w:t>
      </w:r>
      <w:r w:rsidRPr="006E770D">
        <w:t xml:space="preserve"> </w:t>
      </w:r>
      <w:r>
        <w:t>это</w:t>
      </w:r>
      <w:r w:rsidRPr="006E770D">
        <w:t xml:space="preserve"> </w:t>
      </w:r>
      <w:r>
        <w:t>соответствие</w:t>
      </w:r>
      <w:r w:rsidRPr="006E770D">
        <w:t xml:space="preserve"> </w:t>
      </w:r>
      <w:r>
        <w:t>нет</w:t>
      </w:r>
      <w:r w:rsidRPr="006E770D">
        <w:t xml:space="preserve">, </w:t>
      </w:r>
      <w:r>
        <w:t>поэтому</w:t>
      </w:r>
      <w:r w:rsidRPr="006E770D">
        <w:t xml:space="preserve"> </w:t>
      </w:r>
      <w:r>
        <w:t>этот</w:t>
      </w:r>
      <w:r w:rsidRPr="006E770D">
        <w:t xml:space="preserve"> </w:t>
      </w:r>
      <w:r>
        <w:t>вопрос</w:t>
      </w:r>
      <w:r w:rsidRPr="006E770D">
        <w:t xml:space="preserve"> </w:t>
      </w:r>
      <w:r>
        <w:t>останется</w:t>
      </w:r>
      <w:r w:rsidRPr="006E770D">
        <w:t xml:space="preserve"> </w:t>
      </w:r>
      <w:r>
        <w:t>в</w:t>
      </w:r>
      <w:r w:rsidRPr="006E770D">
        <w:t xml:space="preserve"> </w:t>
      </w:r>
      <w:r>
        <w:t>компетенции судов и других контролирующих организаций</w:t>
      </w:r>
      <w:r w:rsidR="009322FD">
        <w:t xml:space="preserve">.  </w:t>
      </w:r>
      <w:r>
        <w:t>В Норвегии также не приводилось обзора действующего законодательства на предмет обеспечения его соответствия Пакту</w:t>
      </w:r>
      <w:r w:rsidR="009322FD">
        <w:t xml:space="preserve">.  </w:t>
      </w:r>
      <w:r>
        <w:t>Это было сделано во время ратификации Пакта, и на стране лежит обязательство делать это на основе принимаемых Комитетом замечаний общего порядка</w:t>
      </w:r>
      <w:r w:rsidR="009322FD">
        <w:t xml:space="preserve">.  </w:t>
      </w:r>
      <w:r>
        <w:t>Проведение такого обзора лишь по причине принятия Закона о правах человека не было сочтено необходимым</w:t>
      </w:r>
      <w:r w:rsidR="009322FD">
        <w:t xml:space="preserve">.  </w:t>
      </w:r>
    </w:p>
    <w:p w:rsidR="00074E33" w:rsidRPr="00506F1E" w:rsidRDefault="00074E33" w:rsidP="00117545"/>
    <w:p w:rsidR="00074E33" w:rsidRPr="007011AD" w:rsidRDefault="00074E33" w:rsidP="00117545">
      <w:r>
        <w:t>86.</w:t>
      </w:r>
      <w:r>
        <w:tab/>
        <w:t>Еще</w:t>
      </w:r>
      <w:r w:rsidRPr="0000073C">
        <w:t xml:space="preserve"> </w:t>
      </w:r>
      <w:r>
        <w:t>рано</w:t>
      </w:r>
      <w:r w:rsidRPr="0000073C">
        <w:t xml:space="preserve"> </w:t>
      </w:r>
      <w:r>
        <w:t>давать</w:t>
      </w:r>
      <w:r w:rsidRPr="0000073C">
        <w:t xml:space="preserve"> </w:t>
      </w:r>
      <w:r>
        <w:t>оценку</w:t>
      </w:r>
      <w:r w:rsidRPr="0000073C">
        <w:t xml:space="preserve"> </w:t>
      </w:r>
      <w:r>
        <w:t>результатам применения</w:t>
      </w:r>
      <w:r w:rsidRPr="0000073C">
        <w:t xml:space="preserve"> </w:t>
      </w:r>
      <w:r>
        <w:t>нового Закона</w:t>
      </w:r>
      <w:r w:rsidR="009322FD">
        <w:t xml:space="preserve">.  </w:t>
      </w:r>
      <w:r>
        <w:t>Однако</w:t>
      </w:r>
      <w:r w:rsidRPr="0000073C">
        <w:t xml:space="preserve">, </w:t>
      </w:r>
      <w:r>
        <w:t>как</w:t>
      </w:r>
      <w:r w:rsidRPr="0000073C">
        <w:t xml:space="preserve"> </w:t>
      </w:r>
      <w:r>
        <w:t>отметил один из членов Комитета, Норвегия давно применяет Пакт и другие документы по правам человека</w:t>
      </w:r>
      <w:r w:rsidR="009322FD">
        <w:t xml:space="preserve">.  </w:t>
      </w:r>
      <w:r>
        <w:t>Например, закон об иммиграции конкретно предусматривает, что его положения не применяются, если они противоречат международным публично-правовым обязательствам страны</w:t>
      </w:r>
      <w:r w:rsidR="009322FD">
        <w:t xml:space="preserve">.  </w:t>
      </w:r>
      <w:r>
        <w:t>Закон</w:t>
      </w:r>
      <w:r w:rsidRPr="007011AD">
        <w:t xml:space="preserve">, </w:t>
      </w:r>
      <w:r>
        <w:t>несомненно</w:t>
      </w:r>
      <w:r w:rsidRPr="007011AD">
        <w:t xml:space="preserve">, </w:t>
      </w:r>
      <w:r>
        <w:t>дополнительно напомнит судьям</w:t>
      </w:r>
      <w:r w:rsidRPr="007011AD">
        <w:t xml:space="preserve"> </w:t>
      </w:r>
      <w:r>
        <w:t>и</w:t>
      </w:r>
      <w:r w:rsidRPr="007011AD">
        <w:t xml:space="preserve"> </w:t>
      </w:r>
      <w:r>
        <w:t>другим</w:t>
      </w:r>
      <w:r w:rsidRPr="007011AD">
        <w:t xml:space="preserve"> </w:t>
      </w:r>
      <w:r>
        <w:t>должностным</w:t>
      </w:r>
      <w:r w:rsidRPr="007011AD">
        <w:t xml:space="preserve"> </w:t>
      </w:r>
      <w:r>
        <w:t>лицам об обязательствах Норвегии в области прав человека, которым отныне будет отдаваться приоритет во всех областях.</w:t>
      </w:r>
    </w:p>
    <w:p w:rsidR="00074E33" w:rsidRPr="007011AD" w:rsidRDefault="00074E33" w:rsidP="00117545"/>
    <w:p w:rsidR="00074E33" w:rsidRPr="00074E33" w:rsidRDefault="00074E33" w:rsidP="00117545">
      <w:r>
        <w:t>87.</w:t>
      </w:r>
      <w:r>
        <w:tab/>
        <w:t>В</w:t>
      </w:r>
      <w:r w:rsidRPr="00D37C74">
        <w:t xml:space="preserve"> </w:t>
      </w:r>
      <w:r>
        <w:t>отношении</w:t>
      </w:r>
      <w:r w:rsidRPr="00D37C74">
        <w:t xml:space="preserve"> </w:t>
      </w:r>
      <w:r>
        <w:t>подготовки</w:t>
      </w:r>
      <w:r w:rsidRPr="00D37C74">
        <w:t xml:space="preserve"> </w:t>
      </w:r>
      <w:r>
        <w:t>судей, насколько ей известно</w:t>
      </w:r>
      <w:r w:rsidRPr="00D37C74">
        <w:t xml:space="preserve">, </w:t>
      </w:r>
      <w:r>
        <w:t>все</w:t>
      </w:r>
      <w:r w:rsidRPr="00D37C74">
        <w:t xml:space="preserve"> </w:t>
      </w:r>
      <w:r>
        <w:t>государственные должностные лица должны быть хорошо ознакомлены с новым Законом</w:t>
      </w:r>
      <w:r w:rsidR="009322FD">
        <w:t xml:space="preserve">.  </w:t>
      </w:r>
      <w:r>
        <w:t>При принятии закона</w:t>
      </w:r>
      <w:r w:rsidRPr="00D37C74">
        <w:t xml:space="preserve"> </w:t>
      </w:r>
      <w:r>
        <w:t>парламент</w:t>
      </w:r>
      <w:r w:rsidRPr="00D37C74">
        <w:t xml:space="preserve"> </w:t>
      </w:r>
      <w:r>
        <w:t>конкретно рекомендовал</w:t>
      </w:r>
      <w:r w:rsidRPr="00D37C74">
        <w:t xml:space="preserve"> </w:t>
      </w:r>
      <w:r>
        <w:t>принять</w:t>
      </w:r>
      <w:r w:rsidRPr="00D37C74">
        <w:t xml:space="preserve"> </w:t>
      </w:r>
      <w:r>
        <w:t>план</w:t>
      </w:r>
      <w:r w:rsidRPr="00D37C74">
        <w:t xml:space="preserve"> </w:t>
      </w:r>
      <w:r>
        <w:t>действий</w:t>
      </w:r>
      <w:r w:rsidRPr="00D37C74">
        <w:t xml:space="preserve"> </w:t>
      </w:r>
      <w:r>
        <w:t>по</w:t>
      </w:r>
      <w:r w:rsidRPr="00D37C74">
        <w:t xml:space="preserve"> </w:t>
      </w:r>
      <w:r>
        <w:t>такой подготовке, в</w:t>
      </w:r>
      <w:r w:rsidR="007F2449">
        <w:t> </w:t>
      </w:r>
      <w:r>
        <w:t>частности, для государственных должностных лиц</w:t>
      </w:r>
      <w:r w:rsidR="009322FD">
        <w:t xml:space="preserve">.  </w:t>
      </w:r>
      <w:r>
        <w:t>Этот</w:t>
      </w:r>
      <w:r w:rsidRPr="00D37C74">
        <w:t xml:space="preserve"> </w:t>
      </w:r>
      <w:r>
        <w:t>план</w:t>
      </w:r>
      <w:r w:rsidRPr="00D37C74">
        <w:t xml:space="preserve"> </w:t>
      </w:r>
      <w:r>
        <w:t>готовится</w:t>
      </w:r>
      <w:r w:rsidRPr="00D37C74">
        <w:t xml:space="preserve"> </w:t>
      </w:r>
      <w:r>
        <w:t>и</w:t>
      </w:r>
      <w:r w:rsidRPr="00D37C74">
        <w:t xml:space="preserve"> </w:t>
      </w:r>
      <w:r>
        <w:t>будет</w:t>
      </w:r>
      <w:r w:rsidRPr="00D37C74">
        <w:t xml:space="preserve"> </w:t>
      </w:r>
      <w:r>
        <w:t>представлен</w:t>
      </w:r>
      <w:r w:rsidRPr="00D37C74">
        <w:t xml:space="preserve"> 10 </w:t>
      </w:r>
      <w:r>
        <w:t>декабря</w:t>
      </w:r>
      <w:r w:rsidRPr="00D37C74">
        <w:t>.</w:t>
      </w:r>
    </w:p>
    <w:p w:rsidR="00074E33" w:rsidRPr="00E42723" w:rsidRDefault="00074E33" w:rsidP="00117545"/>
    <w:p w:rsidR="00074E33" w:rsidRPr="00896B47" w:rsidRDefault="00074E33" w:rsidP="00117545">
      <w:r w:rsidRPr="00896B47">
        <w:t>88.</w:t>
      </w:r>
      <w:r>
        <w:tab/>
      </w:r>
      <w:r w:rsidRPr="00896B47">
        <w:rPr>
          <w:u w:val="single"/>
        </w:rPr>
        <w:t>Г-н УИЛЛ</w:t>
      </w:r>
      <w:r w:rsidRPr="00896B47">
        <w:t xml:space="preserve"> (</w:t>
      </w:r>
      <w:r>
        <w:t>Норвегия</w:t>
      </w:r>
      <w:r w:rsidRPr="00896B47">
        <w:t xml:space="preserve">) </w:t>
      </w:r>
      <w:r>
        <w:t>говорит</w:t>
      </w:r>
      <w:r w:rsidRPr="00896B47">
        <w:t xml:space="preserve">, </w:t>
      </w:r>
      <w:r>
        <w:t>что</w:t>
      </w:r>
      <w:r w:rsidRPr="00896B47">
        <w:t xml:space="preserve"> </w:t>
      </w:r>
      <w:r>
        <w:t>насколько</w:t>
      </w:r>
      <w:r w:rsidRPr="00896B47">
        <w:t xml:space="preserve"> </w:t>
      </w:r>
      <w:r>
        <w:t>он</w:t>
      </w:r>
      <w:r w:rsidRPr="00896B47">
        <w:t xml:space="preserve"> </w:t>
      </w:r>
      <w:r>
        <w:t>знает</w:t>
      </w:r>
      <w:r w:rsidRPr="00896B47">
        <w:t xml:space="preserve">, </w:t>
      </w:r>
      <w:r>
        <w:t>статья</w:t>
      </w:r>
      <w:r w:rsidRPr="00896B47">
        <w:t xml:space="preserve"> 41 </w:t>
      </w:r>
      <w:r>
        <w:t>ни разу</w:t>
      </w:r>
      <w:r w:rsidRPr="00896B47">
        <w:t xml:space="preserve"> </w:t>
      </w:r>
      <w:r>
        <w:t>не</w:t>
      </w:r>
      <w:r w:rsidRPr="00896B47">
        <w:t xml:space="preserve"> </w:t>
      </w:r>
      <w:r>
        <w:t>задействовалась ни одной</w:t>
      </w:r>
      <w:r w:rsidRPr="00896B47">
        <w:t xml:space="preserve"> </w:t>
      </w:r>
      <w:r>
        <w:t>страной</w:t>
      </w:r>
      <w:r w:rsidRPr="00896B47">
        <w:t xml:space="preserve"> </w:t>
      </w:r>
      <w:r>
        <w:t>и</w:t>
      </w:r>
      <w:r w:rsidRPr="00896B47">
        <w:t xml:space="preserve"> </w:t>
      </w:r>
      <w:r>
        <w:t>ее</w:t>
      </w:r>
      <w:r w:rsidRPr="00896B47">
        <w:t xml:space="preserve"> </w:t>
      </w:r>
      <w:r>
        <w:t>использование</w:t>
      </w:r>
      <w:r w:rsidRPr="00896B47">
        <w:t xml:space="preserve"> </w:t>
      </w:r>
      <w:r>
        <w:t>никогда не обсуждалось Норвегией, которая пользовалась европейской системой и была стороной трех межгосударственных дел: двух против Греции и одного против Турции.</w:t>
      </w:r>
    </w:p>
    <w:p w:rsidR="00074E33" w:rsidRPr="00896B47" w:rsidRDefault="00074E33" w:rsidP="00117545"/>
    <w:p w:rsidR="00074E33" w:rsidRPr="00896B47" w:rsidRDefault="00074E33" w:rsidP="00117545">
      <w:r w:rsidRPr="00896B47">
        <w:t>89.</w:t>
      </w:r>
      <w:r>
        <w:tab/>
      </w:r>
      <w:r w:rsidRPr="00896B47">
        <w:rPr>
          <w:u w:val="single"/>
        </w:rPr>
        <w:t>ПРЕДСЕДАТЕЛЬ</w:t>
      </w:r>
      <w:r>
        <w:t xml:space="preserve"> предлагает норвежской делегации ответить на оставшиеся вопросы на следующем заседании.</w:t>
      </w:r>
    </w:p>
    <w:p w:rsidR="00074E33" w:rsidRPr="00896B47" w:rsidRDefault="00074E33" w:rsidP="00117545">
      <w:r w:rsidRPr="00896B47">
        <w:t xml:space="preserve"> </w:t>
      </w:r>
    </w:p>
    <w:p w:rsidR="00074E33" w:rsidRPr="00074E33" w:rsidRDefault="00074E33" w:rsidP="00117545">
      <w:pPr>
        <w:jc w:val="center"/>
        <w:rPr>
          <w:i/>
        </w:rPr>
      </w:pPr>
      <w:r w:rsidRPr="00074E33">
        <w:rPr>
          <w:i/>
        </w:rPr>
        <w:t>Заседание закрывается в 12 час</w:t>
      </w:r>
      <w:r w:rsidR="009322FD">
        <w:rPr>
          <w:i/>
        </w:rPr>
        <w:t xml:space="preserve">.  </w:t>
      </w:r>
      <w:r w:rsidRPr="00074E33">
        <w:rPr>
          <w:i/>
        </w:rPr>
        <w:t>55 мин.</w:t>
      </w:r>
    </w:p>
    <w:p w:rsidR="00074E33" w:rsidRPr="00074E33" w:rsidRDefault="00074E33" w:rsidP="00117545"/>
    <w:p w:rsidR="009136F8" w:rsidRPr="00074E33" w:rsidRDefault="00074E33" w:rsidP="00117545">
      <w:pPr>
        <w:jc w:val="center"/>
      </w:pPr>
      <w:r>
        <w:t>-------</w:t>
      </w:r>
    </w:p>
    <w:sectPr w:rsidR="009136F8" w:rsidRPr="00074E33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5DC" w:rsidRDefault="00C425DC">
      <w:r>
        <w:separator/>
      </w:r>
    </w:p>
  </w:endnote>
  <w:endnote w:type="continuationSeparator" w:id="0">
    <w:p w:rsidR="00C425DC" w:rsidRDefault="00C425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5DC" w:rsidRDefault="00C425DC">
      <w:r>
        <w:separator/>
      </w:r>
    </w:p>
  </w:footnote>
  <w:footnote w:type="continuationSeparator" w:id="0">
    <w:p w:rsidR="00C425DC" w:rsidRDefault="00C425DC">
      <w:r>
        <w:continuationSeparator/>
      </w:r>
    </w:p>
  </w:footnote>
  <w:footnote w:id="1">
    <w:p w:rsidR="00461333" w:rsidRPr="00881079" w:rsidRDefault="00461333" w:rsidP="00881079">
      <w:pPr>
        <w:spacing w:line="240" w:lineRule="auto"/>
        <w:rPr>
          <w:sz w:val="22"/>
          <w:szCs w:val="22"/>
        </w:rPr>
      </w:pPr>
      <w:r w:rsidRPr="00881079">
        <w:rPr>
          <w:rStyle w:val="FootnoteReference"/>
          <w:sz w:val="22"/>
          <w:szCs w:val="22"/>
        </w:rPr>
        <w:t> </w:t>
      </w:r>
      <w:r w:rsidRPr="00881079">
        <w:rPr>
          <w:sz w:val="22"/>
          <w:szCs w:val="22"/>
        </w:rPr>
        <w:tab/>
        <w:t>В настоящий отчет могут вноситься поправки.</w:t>
      </w:r>
    </w:p>
    <w:p w:rsidR="00461333" w:rsidRPr="00881079" w:rsidRDefault="00461333" w:rsidP="00881079">
      <w:pPr>
        <w:spacing w:line="240" w:lineRule="auto"/>
        <w:rPr>
          <w:sz w:val="22"/>
          <w:szCs w:val="22"/>
        </w:rPr>
      </w:pPr>
    </w:p>
    <w:p w:rsidR="00461333" w:rsidRPr="00881079" w:rsidRDefault="00461333" w:rsidP="00881079">
      <w:pPr>
        <w:spacing w:line="240" w:lineRule="auto"/>
        <w:rPr>
          <w:sz w:val="22"/>
          <w:szCs w:val="22"/>
        </w:rPr>
      </w:pPr>
      <w:r w:rsidRPr="00881079">
        <w:rPr>
          <w:sz w:val="22"/>
          <w:szCs w:val="22"/>
        </w:rPr>
        <w:tab/>
        <w:t>Поправки должны представляться на одном из рабочих языков</w:t>
      </w:r>
      <w:r>
        <w:rPr>
          <w:sz w:val="22"/>
          <w:szCs w:val="22"/>
        </w:rPr>
        <w:t xml:space="preserve">. </w:t>
      </w:r>
      <w:r w:rsidRPr="00881079">
        <w:rPr>
          <w:sz w:val="22"/>
          <w:szCs w:val="22"/>
        </w:rPr>
        <w:t xml:space="preserve"> Они должны быть изложены в пояснительной записке, а также внесены в один из экземпляров отчета</w:t>
      </w:r>
      <w:r>
        <w:rPr>
          <w:sz w:val="22"/>
          <w:szCs w:val="22"/>
        </w:rPr>
        <w:t xml:space="preserve">. </w:t>
      </w:r>
      <w:r w:rsidRPr="00881079">
        <w:rPr>
          <w:sz w:val="22"/>
          <w:szCs w:val="22"/>
        </w:rPr>
        <w:t xml:space="preserve"> Поправки следует направлять </w:t>
      </w:r>
      <w:r w:rsidRPr="00881079">
        <w:rPr>
          <w:sz w:val="22"/>
          <w:szCs w:val="22"/>
          <w:u w:val="single"/>
        </w:rPr>
        <w:t>в течение одной недели с момента выпуска настоящего документа</w:t>
      </w:r>
      <w:r w:rsidRPr="00881079">
        <w:rPr>
          <w:sz w:val="22"/>
          <w:szCs w:val="22"/>
        </w:rPr>
        <w:t xml:space="preserve"> в Секцию редактирования официальных отчетов, ком</w:t>
      </w:r>
      <w:r>
        <w:rPr>
          <w:sz w:val="22"/>
          <w:szCs w:val="22"/>
        </w:rPr>
        <w:t xml:space="preserve">.  </w:t>
      </w:r>
      <w:r w:rsidRPr="00881079">
        <w:rPr>
          <w:sz w:val="22"/>
          <w:szCs w:val="22"/>
        </w:rPr>
        <w:t>Е.4108, Дворец Наций, Женева.</w:t>
      </w:r>
    </w:p>
    <w:p w:rsidR="00461333" w:rsidRPr="00881079" w:rsidRDefault="00461333" w:rsidP="00881079">
      <w:pPr>
        <w:spacing w:line="240" w:lineRule="auto"/>
        <w:rPr>
          <w:sz w:val="22"/>
          <w:szCs w:val="22"/>
        </w:rPr>
      </w:pPr>
    </w:p>
    <w:p w:rsidR="00461333" w:rsidRPr="00881079" w:rsidRDefault="00461333" w:rsidP="00881079">
      <w:pPr>
        <w:spacing w:line="240" w:lineRule="auto"/>
        <w:rPr>
          <w:sz w:val="22"/>
          <w:szCs w:val="22"/>
        </w:rPr>
      </w:pPr>
      <w:r w:rsidRPr="00881079">
        <w:rPr>
          <w:sz w:val="22"/>
          <w:szCs w:val="22"/>
        </w:rPr>
        <w:tab/>
        <w:t>Любые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333" w:rsidRPr="00881079" w:rsidRDefault="00461333">
    <w:pPr>
      <w:pStyle w:val="Header"/>
      <w:rPr>
        <w:lang w:val="en-US"/>
      </w:rPr>
    </w:pPr>
    <w:r>
      <w:rPr>
        <w:lang w:val="en-US"/>
      </w:rPr>
      <w:t>CCPR/C/SR.1785</w:t>
    </w:r>
  </w:p>
  <w:p w:rsidR="00461333" w:rsidRDefault="00461333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964CF">
      <w:rPr>
        <w:rStyle w:val="PageNumber"/>
        <w:noProof/>
      </w:rPr>
      <w:t>26</w:t>
    </w:r>
    <w:r>
      <w:rPr>
        <w:rStyle w:val="PageNumber"/>
      </w:rPr>
      <w:fldChar w:fldCharType="end"/>
    </w:r>
  </w:p>
  <w:p w:rsidR="00461333" w:rsidRDefault="00461333">
    <w:pPr>
      <w:pStyle w:val="Header"/>
      <w:rPr>
        <w:rStyle w:val="PageNumber"/>
        <w:lang w:val="en-US"/>
      </w:rPr>
    </w:pPr>
  </w:p>
  <w:p w:rsidR="00461333" w:rsidRDefault="00461333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1333" w:rsidRDefault="00461333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CCPR/C/SR.1785</w:t>
    </w:r>
  </w:p>
  <w:p w:rsidR="00461333" w:rsidRDefault="00461333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964CF">
      <w:rPr>
        <w:rStyle w:val="PageNumber"/>
        <w:noProof/>
      </w:rPr>
      <w:t>25</w:t>
    </w:r>
    <w:r>
      <w:rPr>
        <w:rStyle w:val="PageNumber"/>
      </w:rPr>
      <w:fldChar w:fldCharType="end"/>
    </w:r>
  </w:p>
  <w:p w:rsidR="00461333" w:rsidRDefault="00461333">
    <w:pPr>
      <w:pStyle w:val="Header"/>
      <w:tabs>
        <w:tab w:val="left" w:pos="6237"/>
      </w:tabs>
      <w:rPr>
        <w:rStyle w:val="PageNumber"/>
        <w:lang w:val="en-US"/>
      </w:rPr>
    </w:pPr>
  </w:p>
  <w:p w:rsidR="00461333" w:rsidRDefault="00461333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CE72D2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2B3F49C6"/>
    <w:multiLevelType w:val="singleLevel"/>
    <w:tmpl w:val="720CB540"/>
    <w:lvl w:ilvl="0">
      <w:start w:val="1"/>
      <w:numFmt w:val="lowerRoman"/>
      <w:pStyle w:val="Rom2"/>
      <w:lvlText w:val="(%1)"/>
      <w:lvlJc w:val="right"/>
      <w:pPr>
        <w:tabs>
          <w:tab w:val="num" w:pos="2160"/>
        </w:tabs>
        <w:ind w:left="2160" w:hanging="516"/>
      </w:pPr>
    </w:lvl>
  </w:abstractNum>
  <w:abstractNum w:abstractNumId="4">
    <w:nsid w:val="36255761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CB061AB"/>
    <w:multiLevelType w:val="singleLevel"/>
    <w:tmpl w:val="66CAD4C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6">
    <w:nsid w:val="40221049"/>
    <w:multiLevelType w:val="singleLevel"/>
    <w:tmpl w:val="04D4B0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89F3657"/>
    <w:multiLevelType w:val="singleLevel"/>
    <w:tmpl w:val="2AB2508E"/>
    <w:lvl w:ilvl="0">
      <w:start w:val="1"/>
      <w:numFmt w:val="decimal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8">
    <w:nsid w:val="4EFA259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5D15DFE"/>
    <w:multiLevelType w:val="singleLevel"/>
    <w:tmpl w:val="475E6D3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ACA643D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CF349BD"/>
    <w:multiLevelType w:val="singleLevel"/>
    <w:tmpl w:val="51D4BF5A"/>
    <w:lvl w:ilvl="0">
      <w:start w:val="1"/>
      <w:numFmt w:val="lowerRoman"/>
      <w:pStyle w:val="Rom1"/>
      <w:lvlText w:val="(%1)"/>
      <w:lvlJc w:val="right"/>
      <w:pPr>
        <w:tabs>
          <w:tab w:val="num" w:pos="1440"/>
        </w:tabs>
        <w:ind w:left="1440" w:hanging="589"/>
      </w:pPr>
      <w:rPr>
        <w:rFonts w:hint="default"/>
      </w:rPr>
    </w:lvl>
  </w:abstractNum>
  <w:abstractNum w:abstractNumId="12">
    <w:nsid w:val="7DBF6B5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10"/>
  </w:num>
  <w:num w:numId="9">
    <w:abstractNumId w:val="8"/>
  </w:num>
  <w:num w:numId="10">
    <w:abstractNumId w:val="12"/>
  </w:num>
  <w:num w:numId="11">
    <w:abstractNumId w:val="7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90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4E33"/>
    <w:rsid w:val="00040C3E"/>
    <w:rsid w:val="00066306"/>
    <w:rsid w:val="00074E33"/>
    <w:rsid w:val="00117545"/>
    <w:rsid w:val="001246E5"/>
    <w:rsid w:val="0021616D"/>
    <w:rsid w:val="003B3D36"/>
    <w:rsid w:val="003F2026"/>
    <w:rsid w:val="00413AAC"/>
    <w:rsid w:val="00425C75"/>
    <w:rsid w:val="00461333"/>
    <w:rsid w:val="0068711F"/>
    <w:rsid w:val="00746626"/>
    <w:rsid w:val="007F2449"/>
    <w:rsid w:val="00881079"/>
    <w:rsid w:val="008964CF"/>
    <w:rsid w:val="008F754A"/>
    <w:rsid w:val="009136F8"/>
    <w:rsid w:val="009322FD"/>
    <w:rsid w:val="009929CB"/>
    <w:rsid w:val="009E4866"/>
    <w:rsid w:val="00B877D0"/>
    <w:rsid w:val="00C425DC"/>
    <w:rsid w:val="00E85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paragraph" w:customStyle="1" w:styleId="Rom1">
    <w:name w:val="Rom1"/>
    <w:basedOn w:val="Normal"/>
    <w:rsid w:val="00074E33"/>
    <w:pPr>
      <w:numPr>
        <w:numId w:val="3"/>
      </w:num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37" w:lineRule="exact"/>
    </w:pPr>
    <w:rPr>
      <w:lang w:val="fr-CH"/>
    </w:rPr>
  </w:style>
  <w:style w:type="paragraph" w:customStyle="1" w:styleId="Rom2">
    <w:name w:val="Rom2"/>
    <w:basedOn w:val="Normal"/>
    <w:rsid w:val="00074E33"/>
    <w:pPr>
      <w:numPr>
        <w:numId w:val="4"/>
      </w:num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37" w:lineRule="exact"/>
    </w:pPr>
    <w:rPr>
      <w:lang w:val="fr-CH"/>
    </w:rPr>
  </w:style>
  <w:style w:type="paragraph" w:customStyle="1" w:styleId="ParaNo">
    <w:name w:val="ParaNo."/>
    <w:basedOn w:val="Normal"/>
    <w:rsid w:val="00074E33"/>
    <w:pPr>
      <w:numPr>
        <w:numId w:val="13"/>
      </w:numPr>
      <w:tabs>
        <w:tab w:val="clear" w:pos="360"/>
        <w:tab w:val="clear" w:pos="567"/>
        <w:tab w:val="clear" w:pos="1134"/>
        <w:tab w:val="clear" w:pos="1701"/>
        <w:tab w:val="clear" w:pos="2268"/>
        <w:tab w:val="clear" w:pos="6237"/>
        <w:tab w:val="left" w:pos="737"/>
      </w:tabs>
      <w:spacing w:line="240" w:lineRule="auto"/>
    </w:pPr>
    <w:rPr>
      <w:lang w:val="fr-CH"/>
    </w:rPr>
  </w:style>
  <w:style w:type="paragraph" w:styleId="BodyTextIndent">
    <w:name w:val="Body Text Indent"/>
    <w:basedOn w:val="Normal"/>
    <w:rsid w:val="00074E33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ind w:left="720"/>
    </w:pPr>
    <w:rPr>
      <w:u w:val="single"/>
      <w:lang w:val="en-GB"/>
    </w:rPr>
  </w:style>
  <w:style w:type="paragraph" w:styleId="BodyText">
    <w:name w:val="Body Text"/>
    <w:basedOn w:val="Normal"/>
    <w:rsid w:val="00074E33"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720" w:lineRule="auto"/>
    </w:pPr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9632</Words>
  <Characters>54907</Characters>
  <Application>Microsoft Office Word</Application>
  <DocSecurity>4</DocSecurity>
  <Lines>457</Lines>
  <Paragraphs>128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64411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Лариса Майковская</dc:creator>
  <cp:keywords/>
  <dc:description/>
  <cp:lastModifiedBy>Лариса Майковская</cp:lastModifiedBy>
  <cp:revision>3</cp:revision>
  <cp:lastPrinted>2009-10-05T09:11:00Z</cp:lastPrinted>
  <dcterms:created xsi:type="dcterms:W3CDTF">2009-10-05T09:11:00Z</dcterms:created>
  <dcterms:modified xsi:type="dcterms:W3CDTF">2009-10-05T09:11:00Z</dcterms:modified>
</cp:coreProperties>
</file>