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922148D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2B42CA" w14:textId="77777777" w:rsidR="002D5AAC" w:rsidRDefault="002D5AAC" w:rsidP="0078314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3AE2A3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B96F42B" w14:textId="750CFDE8" w:rsidR="002D5AAC" w:rsidRDefault="00783148" w:rsidP="00783148">
            <w:pPr>
              <w:jc w:val="right"/>
            </w:pPr>
            <w:r w:rsidRPr="00783148">
              <w:rPr>
                <w:sz w:val="40"/>
              </w:rPr>
              <w:t>CCPR</w:t>
            </w:r>
            <w:r>
              <w:t>/C/143/D/J/2</w:t>
            </w:r>
          </w:p>
        </w:tc>
      </w:tr>
      <w:tr w:rsidR="002D5AAC" w:rsidRPr="0075735F" w14:paraId="5DBA581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7B33AC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0ED5D0A" wp14:editId="1D17195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7A2E24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6024C5E" w14:textId="77777777" w:rsidR="00783148" w:rsidRPr="00783148" w:rsidRDefault="00783148" w:rsidP="00783148">
            <w:pPr>
              <w:spacing w:before="240" w:line="240" w:lineRule="exact"/>
              <w:rPr>
                <w:lang w:val="en-US"/>
              </w:rPr>
            </w:pPr>
            <w:r w:rsidRPr="00783148">
              <w:rPr>
                <w:lang w:val="en-US"/>
              </w:rPr>
              <w:t>Distr.: General</w:t>
            </w:r>
          </w:p>
          <w:p w14:paraId="71387CA0" w14:textId="77777777" w:rsidR="00783148" w:rsidRPr="00783148" w:rsidRDefault="00783148" w:rsidP="00783148">
            <w:pPr>
              <w:spacing w:line="240" w:lineRule="exact"/>
              <w:rPr>
                <w:lang w:val="en-US"/>
              </w:rPr>
            </w:pPr>
            <w:r w:rsidRPr="00783148">
              <w:rPr>
                <w:lang w:val="en-US"/>
              </w:rPr>
              <w:t>22 August 2025</w:t>
            </w:r>
          </w:p>
          <w:p w14:paraId="1F11F519" w14:textId="591C1D16" w:rsidR="00783148" w:rsidRPr="00783148" w:rsidRDefault="00783148" w:rsidP="0078314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A49010D" w14:textId="0EF47403" w:rsidR="00783148" w:rsidRPr="00783148" w:rsidRDefault="00783148" w:rsidP="00783148">
            <w:pPr>
              <w:spacing w:line="240" w:lineRule="exact"/>
              <w:rPr>
                <w:lang w:val="en-US"/>
              </w:rPr>
            </w:pPr>
            <w:r w:rsidRPr="00783148">
              <w:rPr>
                <w:lang w:val="en-US"/>
              </w:rPr>
              <w:t>Original: English</w:t>
            </w:r>
          </w:p>
        </w:tc>
      </w:tr>
    </w:tbl>
    <w:p w14:paraId="438BC6F7" w14:textId="77777777" w:rsidR="005C4744" w:rsidRPr="006E2412" w:rsidRDefault="005C4744" w:rsidP="005C4744">
      <w:pPr>
        <w:spacing w:before="120"/>
        <w:rPr>
          <w:b/>
          <w:sz w:val="32"/>
          <w:szCs w:val="32"/>
        </w:rPr>
      </w:pPr>
      <w:r w:rsidRPr="006E2412">
        <w:rPr>
          <w:b/>
          <w:bCs/>
          <w:sz w:val="24"/>
          <w:szCs w:val="28"/>
        </w:rPr>
        <w:t>Комитет по правам человека</w:t>
      </w:r>
    </w:p>
    <w:p w14:paraId="645CD23C" w14:textId="674B9CE5" w:rsidR="005C4744" w:rsidRPr="0075735F" w:rsidRDefault="005C4744" w:rsidP="005C4744">
      <w:pPr>
        <w:pStyle w:val="HChG"/>
      </w:pPr>
      <w:r>
        <w:tab/>
      </w:r>
      <w:r>
        <w:tab/>
      </w:r>
      <w:r w:rsidRPr="00395748">
        <w:t xml:space="preserve">Решение, принятое Комитетом в соответствии </w:t>
      </w:r>
      <w:r w:rsidR="00395748" w:rsidRPr="0075735F">
        <w:br/>
      </w:r>
      <w:r w:rsidRPr="00395748">
        <w:t xml:space="preserve">с Факультативным протоколом, в отношении </w:t>
      </w:r>
      <w:r w:rsidR="00395748" w:rsidRPr="0075735F">
        <w:br/>
      </w:r>
      <w:r w:rsidRPr="00395748">
        <w:t xml:space="preserve">сообщений № 3821/2020, № 3848/2020, № 3873/2021, </w:t>
      </w:r>
      <w:r w:rsidR="00395748" w:rsidRPr="0075735F">
        <w:br/>
      </w:r>
      <w:r w:rsidRPr="00395748">
        <w:t xml:space="preserve">№ 3942/2021, № 4011/2021, № 4017/2021, № 4021/2021, </w:t>
      </w:r>
      <w:r w:rsidR="00395748" w:rsidRPr="0075735F">
        <w:br/>
      </w:r>
      <w:r w:rsidRPr="00395748">
        <w:t xml:space="preserve">№ 4022/2021, № 4051/2021, № 4075/2021, № 4096/2022 </w:t>
      </w:r>
      <w:r w:rsidR="00395748" w:rsidRPr="0075735F">
        <w:br/>
      </w:r>
      <w:r w:rsidRPr="00395748">
        <w:t>и № 4108/2022</w:t>
      </w:r>
      <w:r w:rsidRPr="00395748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r w:rsidR="00395748" w:rsidRPr="00395748">
        <w:rPr>
          <w:bCs/>
          <w:sz w:val="20"/>
        </w:rPr>
        <w:t xml:space="preserve"> </w:t>
      </w:r>
      <w:r w:rsidRPr="00395748">
        <w:rPr>
          <w:rStyle w:val="aa"/>
          <w:b w:val="0"/>
          <w:bCs/>
          <w:sz w:val="20"/>
          <w:vertAlign w:val="baseline"/>
        </w:rPr>
        <w:footnoteReference w:customMarkFollows="1" w:id="2"/>
        <w:t>**</w:t>
      </w:r>
      <w:r>
        <w:t xml:space="preserve"> 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395748" w:rsidRPr="0064331C" w14:paraId="3BBAC609" w14:textId="77777777" w:rsidTr="00395748">
        <w:tc>
          <w:tcPr>
            <w:tcW w:w="2936" w:type="dxa"/>
            <w:hideMark/>
          </w:tcPr>
          <w:p w14:paraId="4F6629CA" w14:textId="6BD630B3" w:rsidR="00395748" w:rsidRPr="0064331C" w:rsidRDefault="00395748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</w:rPr>
              <w:t>Сообщения п</w:t>
            </w:r>
            <w:r w:rsidRPr="0064331C">
              <w:rPr>
                <w:i/>
              </w:rPr>
              <w:t>редставлен</w:t>
            </w:r>
            <w:r>
              <w:rPr>
                <w:i/>
              </w:rPr>
              <w:t>ы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14:paraId="1D5E0A38" w14:textId="0011DDCA" w:rsidR="00395748" w:rsidRPr="0064331C" w:rsidRDefault="00395748">
            <w:pPr>
              <w:spacing w:after="120"/>
            </w:pPr>
            <w:r>
              <w:t xml:space="preserve">В.Н. (сообщение № 3821/2020) </w:t>
            </w:r>
            <w:r w:rsidR="009D2E06">
              <w:br/>
            </w:r>
            <w:r>
              <w:t xml:space="preserve">Н.Ч. (сообщение № 3848/2020) </w:t>
            </w:r>
            <w:r w:rsidR="009D2E06">
              <w:br/>
            </w:r>
            <w:r>
              <w:t xml:space="preserve">А.П. (сообщение № 3873/2021) </w:t>
            </w:r>
            <w:r w:rsidR="009D2E06">
              <w:br/>
            </w:r>
            <w:r>
              <w:t xml:space="preserve">И.К. (сообщение № 3942/2021) </w:t>
            </w:r>
            <w:r w:rsidR="009D2E06">
              <w:br/>
            </w:r>
            <w:r>
              <w:t xml:space="preserve">А.С. (сообщение № 4011/2021) </w:t>
            </w:r>
            <w:r w:rsidR="009D2E06">
              <w:br/>
            </w:r>
            <w:r>
              <w:t xml:space="preserve">А.С. (сообщение № 4017/2021) </w:t>
            </w:r>
            <w:r w:rsidR="009D2E06">
              <w:br/>
            </w:r>
            <w:r>
              <w:t xml:space="preserve">Е.М. (сообщение № 4021/2021) </w:t>
            </w:r>
            <w:r w:rsidR="009D2E06">
              <w:br/>
            </w:r>
            <w:r>
              <w:t xml:space="preserve">Н.Г. и О.Л. (сообщение № 4022/2021) </w:t>
            </w:r>
            <w:r w:rsidR="009D2E06">
              <w:br/>
            </w:r>
            <w:r>
              <w:t xml:space="preserve">Д.З. и Е.З. (сообщение № 4051/2021) </w:t>
            </w:r>
            <w:r w:rsidR="009D2E06">
              <w:br/>
            </w:r>
            <w:r>
              <w:t xml:space="preserve">Л.П. (сообщение № 4075/2021) </w:t>
            </w:r>
            <w:r w:rsidR="009D2E06">
              <w:br/>
            </w:r>
            <w:r>
              <w:t xml:space="preserve">И.М. (сообщение № 4096/2022) </w:t>
            </w:r>
            <w:r w:rsidR="009D2E06">
              <w:br/>
            </w:r>
            <w:r>
              <w:t>Ю.А. (сообщение № 4108/2022)</w:t>
            </w:r>
          </w:p>
        </w:tc>
      </w:tr>
      <w:tr w:rsidR="00395748" w:rsidRPr="0064331C" w14:paraId="7BABFDC0" w14:textId="77777777" w:rsidTr="00395748">
        <w:tc>
          <w:tcPr>
            <w:tcW w:w="2936" w:type="dxa"/>
            <w:hideMark/>
          </w:tcPr>
          <w:p w14:paraId="074C09E2" w14:textId="12BB1B6C" w:rsidR="00395748" w:rsidRPr="0064331C" w:rsidRDefault="00395748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Предполагаем</w:t>
            </w:r>
            <w:r>
              <w:rPr>
                <w:i/>
              </w:rPr>
              <w:t>ые</w:t>
            </w:r>
            <w:r w:rsidRPr="0064331C">
              <w:rPr>
                <w:i/>
              </w:rPr>
              <w:t xml:space="preserve"> жертв</w:t>
            </w:r>
            <w:r>
              <w:rPr>
                <w:i/>
              </w:rPr>
              <w:t>ы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14:paraId="0B23E8F0" w14:textId="0FAF0C8E" w:rsidR="00395748" w:rsidRPr="0064331C" w:rsidRDefault="00395748">
            <w:pPr>
              <w:spacing w:after="120"/>
            </w:pPr>
            <w:r>
              <w:t>авторы сообщений</w:t>
            </w:r>
          </w:p>
        </w:tc>
      </w:tr>
      <w:tr w:rsidR="00395748" w:rsidRPr="0064331C" w14:paraId="785FE6AB" w14:textId="77777777" w:rsidTr="00395748">
        <w:tc>
          <w:tcPr>
            <w:tcW w:w="2936" w:type="dxa"/>
            <w:hideMark/>
          </w:tcPr>
          <w:p w14:paraId="1032A24B" w14:textId="77777777" w:rsidR="00395748" w:rsidRPr="0064331C" w:rsidRDefault="00395748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14:paraId="0188CE53" w14:textId="75B42761" w:rsidR="00395748" w:rsidRPr="0064331C" w:rsidRDefault="00395748">
            <w:pPr>
              <w:spacing w:after="120"/>
            </w:pPr>
            <w:r>
              <w:t>Беларусь</w:t>
            </w:r>
          </w:p>
        </w:tc>
      </w:tr>
      <w:tr w:rsidR="00395748" w:rsidRPr="0064331C" w14:paraId="36182C66" w14:textId="77777777" w:rsidTr="00395748">
        <w:tc>
          <w:tcPr>
            <w:tcW w:w="2936" w:type="dxa"/>
            <w:hideMark/>
          </w:tcPr>
          <w:p w14:paraId="122127E2" w14:textId="0EDD5D2F" w:rsidR="00395748" w:rsidRPr="0064331C" w:rsidRDefault="00395748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</w:t>
            </w:r>
            <w:r>
              <w:rPr>
                <w:i/>
              </w:rPr>
              <w:t>ы</w:t>
            </w:r>
            <w:r w:rsidRPr="0064331C">
              <w:rPr>
                <w:i/>
              </w:rPr>
              <w:t xml:space="preserve"> сообщени</w:t>
            </w:r>
            <w:r>
              <w:rPr>
                <w:i/>
              </w:rPr>
              <w:t>й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14:paraId="1D03CE90" w14:textId="43B56F58" w:rsidR="00395748" w:rsidRPr="0064331C" w:rsidRDefault="00395748">
            <w:pPr>
              <w:spacing w:after="120"/>
            </w:pPr>
            <w:r>
              <w:t xml:space="preserve">25 ноября 2017 </w:t>
            </w:r>
            <w:r w:rsidR="006E2412">
              <w:t xml:space="preserve">года </w:t>
            </w:r>
            <w:r>
              <w:t xml:space="preserve">(сообщение 3821/2020) </w:t>
            </w:r>
            <w:r>
              <w:br/>
              <w:t xml:space="preserve">29 мая 2018 </w:t>
            </w:r>
            <w:r w:rsidR="006E2412">
              <w:t xml:space="preserve">года </w:t>
            </w:r>
            <w:r>
              <w:t>(сообщение 3848/2020) 7</w:t>
            </w:r>
            <w:r w:rsidR="006E2412">
              <w:t> </w:t>
            </w:r>
            <w:r>
              <w:t xml:space="preserve">января 2019 </w:t>
            </w:r>
            <w:r w:rsidR="006E2412">
              <w:t xml:space="preserve">года </w:t>
            </w:r>
            <w:r>
              <w:t xml:space="preserve">(сообщение 3873/2021) </w:t>
            </w:r>
            <w:r w:rsidR="006E2412">
              <w:br/>
            </w:r>
            <w:r>
              <w:t xml:space="preserve">29 октября 2020 </w:t>
            </w:r>
            <w:r w:rsidR="006E2412">
              <w:t xml:space="preserve">года </w:t>
            </w:r>
            <w:r>
              <w:t xml:space="preserve">(сообщение 3942/2021) 20 июля 2020 </w:t>
            </w:r>
            <w:r w:rsidR="006E2412">
              <w:t xml:space="preserve">года </w:t>
            </w:r>
            <w:r>
              <w:t xml:space="preserve">(сообщение 4011/2021) </w:t>
            </w:r>
            <w:r w:rsidR="006E2412">
              <w:br/>
            </w:r>
            <w:r>
              <w:t xml:space="preserve">18 июля 2020 </w:t>
            </w:r>
            <w:r w:rsidR="006E2412">
              <w:t xml:space="preserve">года </w:t>
            </w:r>
            <w:r>
              <w:t>(сообщение 4017/2021) 3</w:t>
            </w:r>
            <w:r w:rsidR="006E2412">
              <w:t> </w:t>
            </w:r>
            <w:r>
              <w:t xml:space="preserve">ноября 2020 </w:t>
            </w:r>
            <w:r w:rsidR="006E2412">
              <w:t xml:space="preserve">года </w:t>
            </w:r>
            <w:r>
              <w:t>(сообщение 4021/2021) 10</w:t>
            </w:r>
            <w:r w:rsidR="006E2412">
              <w:t> </w:t>
            </w:r>
            <w:r>
              <w:t xml:space="preserve">декабря 2020 </w:t>
            </w:r>
            <w:r w:rsidR="006E2412">
              <w:t xml:space="preserve">года </w:t>
            </w:r>
            <w:r>
              <w:t>(сообщение 4022/2021) 30</w:t>
            </w:r>
            <w:r w:rsidR="006E2412">
              <w:t> </w:t>
            </w:r>
            <w:r>
              <w:t xml:space="preserve">ноября 2020 </w:t>
            </w:r>
            <w:r w:rsidR="006E2412">
              <w:t xml:space="preserve">года </w:t>
            </w:r>
            <w:r>
              <w:t>(сообщение 4051/2021) 3</w:t>
            </w:r>
            <w:r w:rsidR="006E2412">
              <w:t> </w:t>
            </w:r>
            <w:r>
              <w:t xml:space="preserve">сентября 2020 </w:t>
            </w:r>
            <w:r w:rsidR="006E2412">
              <w:t xml:space="preserve">года </w:t>
            </w:r>
            <w:r>
              <w:t>(сообщение 4075/2021) 28</w:t>
            </w:r>
            <w:r w:rsidR="006E2412">
              <w:t> </w:t>
            </w:r>
            <w:r>
              <w:t xml:space="preserve">декабря 2020 </w:t>
            </w:r>
            <w:r w:rsidR="006E2412">
              <w:t xml:space="preserve">года </w:t>
            </w:r>
            <w:r>
              <w:t>(сообщение 4096/2022) 18</w:t>
            </w:r>
            <w:r w:rsidR="006E2412">
              <w:t> </w:t>
            </w:r>
            <w:r>
              <w:t xml:space="preserve">декабря 2020 </w:t>
            </w:r>
            <w:r w:rsidR="006E2412">
              <w:t xml:space="preserve">года </w:t>
            </w:r>
            <w:r>
              <w:t>(сообщение 4108/2022)</w:t>
            </w:r>
          </w:p>
        </w:tc>
      </w:tr>
      <w:tr w:rsidR="00395748" w:rsidRPr="0064331C" w14:paraId="0C743DAC" w14:textId="77777777" w:rsidTr="00395748">
        <w:tc>
          <w:tcPr>
            <w:tcW w:w="2936" w:type="dxa"/>
            <w:hideMark/>
          </w:tcPr>
          <w:p w14:paraId="414B508C" w14:textId="488213DA" w:rsidR="00395748" w:rsidRPr="0064331C" w:rsidRDefault="00395748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lastRenderedPageBreak/>
              <w:t>Вопрос существа:</w:t>
            </w:r>
          </w:p>
        </w:tc>
        <w:tc>
          <w:tcPr>
            <w:tcW w:w="3874" w:type="dxa"/>
          </w:tcPr>
          <w:p w14:paraId="015DF45D" w14:textId="298AAFAC" w:rsidR="00395748" w:rsidRPr="0064331C" w:rsidRDefault="00395748">
            <w:pPr>
              <w:spacing w:after="120"/>
            </w:pPr>
            <w:r>
              <w:t>санкции, наложенные за участие в мирной акции протеста</w:t>
            </w:r>
          </w:p>
        </w:tc>
      </w:tr>
    </w:tbl>
    <w:p w14:paraId="435A5740" w14:textId="625A65F6" w:rsidR="005C4744" w:rsidRPr="00ED3E2D" w:rsidRDefault="005C4744" w:rsidP="009D2E06">
      <w:pPr>
        <w:pStyle w:val="SingleTxtG"/>
        <w:spacing w:before="120"/>
        <w:rPr>
          <w:spacing w:val="-2"/>
        </w:rPr>
      </w:pPr>
      <w:r>
        <w:tab/>
        <w:t xml:space="preserve">На заседании 25 марта 2025 года Комитет на том основании, что он утратил связь с авторами, постановил прекратить рассмотрение сообщений № 3821/2020, </w:t>
      </w:r>
      <w:r w:rsidR="00395748">
        <w:br/>
      </w:r>
      <w:r>
        <w:t xml:space="preserve">№ 3848/2020, № 3873/2021, № 3942/2021, № 4011/2021, № 4017/2021, № 4021/2021, </w:t>
      </w:r>
      <w:r w:rsidR="00395748">
        <w:br/>
      </w:r>
      <w:r>
        <w:t>№ 4022/2021, № 4051/2021, № 4075/2021, № 4096/2022 и № 4108/2022.</w:t>
      </w:r>
    </w:p>
    <w:p w14:paraId="7BD20C89" w14:textId="77777777" w:rsidR="005C4744" w:rsidRPr="00ED3E2D" w:rsidRDefault="005C4744" w:rsidP="005C4744">
      <w:pPr>
        <w:jc w:val="center"/>
        <w:rPr>
          <w:u w:val="single"/>
        </w:rPr>
      </w:pPr>
      <w:r w:rsidRPr="00ED3E2D">
        <w:rPr>
          <w:u w:val="single"/>
        </w:rPr>
        <w:tab/>
      </w:r>
      <w:r w:rsidRPr="00ED3E2D">
        <w:rPr>
          <w:u w:val="single"/>
        </w:rPr>
        <w:tab/>
      </w:r>
      <w:r w:rsidRPr="00ED3E2D">
        <w:rPr>
          <w:u w:val="single"/>
        </w:rPr>
        <w:tab/>
      </w:r>
    </w:p>
    <w:p w14:paraId="50D25AAC" w14:textId="1A3B8889" w:rsidR="00783148" w:rsidRPr="005C4744" w:rsidRDefault="00783148" w:rsidP="0075523D"/>
    <w:p w14:paraId="6FC8788E" w14:textId="77777777" w:rsidR="00381C24" w:rsidRPr="005C4744" w:rsidRDefault="00381C24" w:rsidP="0075523D"/>
    <w:sectPr w:rsidR="00381C24" w:rsidRPr="005C4744" w:rsidSect="007831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40316" w14:textId="77777777" w:rsidR="00D55952" w:rsidRPr="00A312BC" w:rsidRDefault="00D55952" w:rsidP="00A312BC"/>
  </w:endnote>
  <w:endnote w:type="continuationSeparator" w:id="0">
    <w:p w14:paraId="48C55777" w14:textId="77777777" w:rsidR="00D55952" w:rsidRPr="00A312BC" w:rsidRDefault="00D559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33B0" w14:textId="12C80CBC" w:rsidR="00783148" w:rsidRPr="00783148" w:rsidRDefault="00783148">
    <w:pPr>
      <w:pStyle w:val="a8"/>
    </w:pPr>
    <w:r w:rsidRPr="00783148">
      <w:rPr>
        <w:b/>
        <w:sz w:val="18"/>
      </w:rPr>
      <w:fldChar w:fldCharType="begin"/>
    </w:r>
    <w:r w:rsidRPr="00783148">
      <w:rPr>
        <w:b/>
        <w:sz w:val="18"/>
      </w:rPr>
      <w:instrText xml:space="preserve"> PAGE  \* MERGEFORMAT </w:instrText>
    </w:r>
    <w:r w:rsidRPr="00783148">
      <w:rPr>
        <w:b/>
        <w:sz w:val="18"/>
      </w:rPr>
      <w:fldChar w:fldCharType="separate"/>
    </w:r>
    <w:r w:rsidRPr="00783148">
      <w:rPr>
        <w:b/>
        <w:noProof/>
        <w:sz w:val="18"/>
      </w:rPr>
      <w:t>2</w:t>
    </w:r>
    <w:r w:rsidRPr="00783148">
      <w:rPr>
        <w:b/>
        <w:sz w:val="18"/>
      </w:rPr>
      <w:fldChar w:fldCharType="end"/>
    </w:r>
    <w:r>
      <w:rPr>
        <w:b/>
        <w:sz w:val="18"/>
      </w:rPr>
      <w:tab/>
    </w:r>
    <w:r>
      <w:t>GE.25-09446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7DA53" w14:textId="30AE2441" w:rsidR="00783148" w:rsidRPr="00783148" w:rsidRDefault="00783148" w:rsidP="00783148">
    <w:pPr>
      <w:pStyle w:val="a8"/>
      <w:tabs>
        <w:tab w:val="clear" w:pos="9639"/>
        <w:tab w:val="right" w:pos="9638"/>
      </w:tabs>
      <w:rPr>
        <w:b/>
        <w:sz w:val="18"/>
      </w:rPr>
    </w:pPr>
    <w:r>
      <w:t>GE.25-09446</w:t>
    </w:r>
    <w:r>
      <w:tab/>
    </w:r>
    <w:r w:rsidRPr="00783148">
      <w:rPr>
        <w:b/>
        <w:sz w:val="18"/>
      </w:rPr>
      <w:fldChar w:fldCharType="begin"/>
    </w:r>
    <w:r w:rsidRPr="00783148">
      <w:rPr>
        <w:b/>
        <w:sz w:val="18"/>
      </w:rPr>
      <w:instrText xml:space="preserve"> PAGE  \* MERGEFORMAT </w:instrText>
    </w:r>
    <w:r w:rsidRPr="00783148">
      <w:rPr>
        <w:b/>
        <w:sz w:val="18"/>
      </w:rPr>
      <w:fldChar w:fldCharType="separate"/>
    </w:r>
    <w:r w:rsidRPr="00783148">
      <w:rPr>
        <w:b/>
        <w:noProof/>
        <w:sz w:val="18"/>
      </w:rPr>
      <w:t>3</w:t>
    </w:r>
    <w:r w:rsidRPr="0078314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58B83" w14:textId="31F4B5D4" w:rsidR="00042B72" w:rsidRPr="00AD3F03" w:rsidRDefault="00783148" w:rsidP="0078314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4E48744" wp14:editId="75B710B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25-09446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BF5F76" wp14:editId="76723BF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3F03">
      <w:rPr>
        <w:lang w:val="en-US"/>
      </w:rPr>
      <w:t xml:space="preserve">  260925  011025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A7C37" w14:textId="77777777" w:rsidR="00D55952" w:rsidRPr="001075E9" w:rsidRDefault="00D559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A0F7F77" w14:textId="77777777" w:rsidR="00D55952" w:rsidRDefault="00D559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437DF40" w14:textId="79BAEA6A" w:rsidR="005C4744" w:rsidRPr="00ED3E2D" w:rsidRDefault="005C4744" w:rsidP="005C4744">
      <w:pPr>
        <w:pStyle w:val="ad"/>
      </w:pPr>
      <w:r>
        <w:tab/>
      </w:r>
      <w:r w:rsidRPr="00395748">
        <w:rPr>
          <w:sz w:val="20"/>
          <w:szCs w:val="22"/>
        </w:rPr>
        <w:t>*</w:t>
      </w:r>
      <w:r>
        <w:tab/>
        <w:t xml:space="preserve">Принято Комитетом на его </w:t>
      </w:r>
      <w:r w:rsidR="00395748">
        <w:t>сто сорок третьей</w:t>
      </w:r>
      <w:r>
        <w:t xml:space="preserve"> сессии (3–28 марта 2025 года).</w:t>
      </w:r>
    </w:p>
  </w:footnote>
  <w:footnote w:id="2">
    <w:p w14:paraId="2E7C8147" w14:textId="77777777" w:rsidR="005C4744" w:rsidRPr="00BC6933" w:rsidRDefault="005C4744" w:rsidP="005C4744">
      <w:pPr>
        <w:pStyle w:val="ad"/>
      </w:pPr>
      <w:r>
        <w:tab/>
      </w:r>
      <w:r w:rsidRPr="00395748">
        <w:rPr>
          <w:sz w:val="20"/>
          <w:szCs w:val="22"/>
        </w:rPr>
        <w:t>**</w:t>
      </w:r>
      <w:r>
        <w:tab/>
        <w:t xml:space="preserve">В соответствии с пунктом 3 правила 97 своих правил процедуры Комитет постановил объединить эти сообщения для принятия по ним совместного решения о прекращении рассмотрения. В рассмотрении этих сообщений приняли участие следующие члены Комитета: Тания Мария Абдо </w:t>
      </w:r>
      <w:proofErr w:type="spellStart"/>
      <w:r>
        <w:t>Рочоль</w:t>
      </w:r>
      <w:proofErr w:type="spellEnd"/>
      <w:r>
        <w:t xml:space="preserve">, Вафа Ашраф </w:t>
      </w:r>
      <w:proofErr w:type="spellStart"/>
      <w:r>
        <w:t>Мохаррам</w:t>
      </w:r>
      <w:proofErr w:type="spellEnd"/>
      <w:r>
        <w:t xml:space="preserve"> </w:t>
      </w:r>
      <w:proofErr w:type="spellStart"/>
      <w:r>
        <w:t>Бассим</w:t>
      </w:r>
      <w:proofErr w:type="spellEnd"/>
      <w:r>
        <w:t xml:space="preserve">, Родриго А. </w:t>
      </w:r>
      <w:proofErr w:type="spellStart"/>
      <w:r>
        <w:t>Карасо</w:t>
      </w:r>
      <w:proofErr w:type="spellEnd"/>
      <w:r>
        <w:t xml:space="preserve">, Ивонна </w:t>
      </w:r>
      <w:proofErr w:type="spellStart"/>
      <w:r>
        <w:t>Дондерс</w:t>
      </w:r>
      <w:proofErr w:type="spellEnd"/>
      <w:r>
        <w:t xml:space="preserve">, </w:t>
      </w:r>
      <w:proofErr w:type="spellStart"/>
      <w:r>
        <w:t>Махджуб</w:t>
      </w:r>
      <w:proofErr w:type="spellEnd"/>
      <w:r>
        <w:t xml:space="preserve"> эль-</w:t>
      </w:r>
      <w:proofErr w:type="spellStart"/>
      <w:r>
        <w:t>Хайба</w:t>
      </w:r>
      <w:proofErr w:type="spellEnd"/>
      <w:r>
        <w:t xml:space="preserve">, Карлос Рамон Фернандес </w:t>
      </w:r>
      <w:proofErr w:type="spellStart"/>
      <w:r>
        <w:t>Льеса</w:t>
      </w:r>
      <w:proofErr w:type="spellEnd"/>
      <w:r>
        <w:t xml:space="preserve">, Лоренс Р. </w:t>
      </w:r>
      <w:proofErr w:type="spellStart"/>
      <w:r>
        <w:t>Хелфер</w:t>
      </w:r>
      <w:proofErr w:type="spellEnd"/>
      <w:r>
        <w:t xml:space="preserve">, Константин </w:t>
      </w:r>
      <w:proofErr w:type="spellStart"/>
      <w:r>
        <w:t>Коркелия</w:t>
      </w:r>
      <w:proofErr w:type="spellEnd"/>
      <w:r>
        <w:t xml:space="preserve">, Даля </w:t>
      </w:r>
      <w:proofErr w:type="spellStart"/>
      <w:r>
        <w:t>Лейнарте</w:t>
      </w:r>
      <w:proofErr w:type="spellEnd"/>
      <w:r>
        <w:t xml:space="preserve">, Бакр Вали </w:t>
      </w:r>
      <w:proofErr w:type="spellStart"/>
      <w:r>
        <w:t>Ндиай</w:t>
      </w:r>
      <w:proofErr w:type="spellEnd"/>
      <w:r>
        <w:t xml:space="preserve">, Эрнан </w:t>
      </w:r>
      <w:proofErr w:type="spellStart"/>
      <w:r>
        <w:t>Кесада</w:t>
      </w:r>
      <w:proofErr w:type="spellEnd"/>
      <w:r>
        <w:t xml:space="preserve"> Кабрера, Акмал Саидов, Иван </w:t>
      </w:r>
      <w:proofErr w:type="spellStart"/>
      <w:r>
        <w:t>Шимонович</w:t>
      </w:r>
      <w:proofErr w:type="spellEnd"/>
      <w:r>
        <w:t xml:space="preserve">, Чан Рок Со, Кодзи </w:t>
      </w:r>
      <w:proofErr w:type="spellStart"/>
      <w:r>
        <w:t>Тэрая</w:t>
      </w:r>
      <w:proofErr w:type="spellEnd"/>
      <w:r>
        <w:t xml:space="preserve">, Элен </w:t>
      </w:r>
      <w:proofErr w:type="spellStart"/>
      <w:r>
        <w:t>Тигруджа</w:t>
      </w:r>
      <w:proofErr w:type="spellEnd"/>
      <w:r>
        <w:t xml:space="preserve"> и </w:t>
      </w:r>
      <w:proofErr w:type="spellStart"/>
      <w:r>
        <w:t>Имэру</w:t>
      </w:r>
      <w:proofErr w:type="spellEnd"/>
      <w:r>
        <w:t xml:space="preserve"> </w:t>
      </w:r>
      <w:proofErr w:type="spellStart"/>
      <w:r>
        <w:t>Тэмэрэт</w:t>
      </w:r>
      <w:proofErr w:type="spellEnd"/>
      <w:r>
        <w:t xml:space="preserve"> </w:t>
      </w:r>
      <w:proofErr w:type="spellStart"/>
      <w:r>
        <w:t>Йыгэзу</w:t>
      </w:r>
      <w:proofErr w:type="spellEnd"/>
      <w:r>
        <w:t>.</w:t>
      </w:r>
      <w:bookmarkStart w:id="0" w:name="OLE_LINK1"/>
      <w:bookmarkStart w:id="1" w:name="OLE_LINK2"/>
      <w:r>
        <w:fldChar w:fldCharType="begin"/>
      </w:r>
      <w:r>
        <w:instrText>HYPERLINK</w:instrText>
      </w:r>
      <w:r w:rsidRPr="00BC6933">
        <w:instrText xml:space="preserve"> "</w:instrText>
      </w:r>
      <w:r>
        <w:instrText>https</w:instrText>
      </w:r>
      <w:r w:rsidRPr="00BC6933">
        <w:instrText>://</w:instrText>
      </w:r>
      <w:r>
        <w:instrText>www</w:instrText>
      </w:r>
      <w:r w:rsidRPr="00BC6933">
        <w:instrText>.</w:instrText>
      </w:r>
      <w:r>
        <w:instrText>ohchr</w:instrText>
      </w:r>
      <w:r w:rsidRPr="00BC6933">
        <w:instrText>.</w:instrText>
      </w:r>
      <w:r>
        <w:instrText>org</w:instrText>
      </w:r>
      <w:r w:rsidRPr="00BC6933">
        <w:instrText>/</w:instrText>
      </w:r>
      <w:r>
        <w:instrText>Documents</w:instrText>
      </w:r>
      <w:r w:rsidRPr="00BC6933">
        <w:instrText>/</w:instrText>
      </w:r>
      <w:r>
        <w:instrText>HRBodies</w:instrText>
      </w:r>
      <w:r w:rsidRPr="00BC6933">
        <w:instrText>/</w:instrText>
      </w:r>
      <w:r>
        <w:instrText>CCPR</w:instrText>
      </w:r>
      <w:r w:rsidRPr="00BC6933">
        <w:instrText>/</w:instrText>
      </w:r>
      <w:r>
        <w:instrText>Membership</w:instrText>
      </w:r>
      <w:r w:rsidRPr="00BC6933">
        <w:instrText>/</w:instrText>
      </w:r>
      <w:r>
        <w:instrText>CV</w:instrText>
      </w:r>
      <w:r w:rsidRPr="00BC6933">
        <w:instrText>_</w:instrText>
      </w:r>
      <w:r>
        <w:instrText>ABDO</w:instrText>
      </w:r>
      <w:r w:rsidRPr="00BC6933">
        <w:instrText>_</w:instrText>
      </w:r>
      <w:r>
        <w:instrText>ROCHOLL</w:instrText>
      </w:r>
      <w:r w:rsidRPr="00BC6933">
        <w:instrText>.</w:instrText>
      </w:r>
      <w:r>
        <w:instrText>docx</w:instrText>
      </w:r>
      <w:r w:rsidRPr="00BC6933">
        <w:instrText>"</w:instrText>
      </w:r>
      <w:r>
        <w:fldChar w:fldCharType="separate"/>
      </w:r>
      <w:r>
        <w:fldChar w:fldCharType="end"/>
      </w:r>
      <w:bookmarkStart w:id="2" w:name="_Hlk150850104"/>
      <w:bookmarkEnd w:id="0"/>
      <w:bookmarkEnd w:id="1"/>
      <w:bookmarkEnd w:id="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722BF" w14:textId="7155B4D7" w:rsidR="00783148" w:rsidRPr="00783148" w:rsidRDefault="00783148">
    <w:pPr>
      <w:pStyle w:val="a5"/>
    </w:pPr>
    <w:fldSimple w:instr=" TITLE  \* MERGEFORMAT ">
      <w:r w:rsidR="00543094">
        <w:t>CCPR/C/143/D/J/2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8A5E5" w14:textId="3C5DF2F8" w:rsidR="00783148" w:rsidRPr="00783148" w:rsidRDefault="00783148" w:rsidP="00783148">
    <w:pPr>
      <w:pStyle w:val="a5"/>
      <w:jc w:val="right"/>
    </w:pPr>
    <w:fldSimple w:instr=" TITLE  \* MERGEFORMAT ">
      <w:r w:rsidR="00543094">
        <w:t>CCPR/C/143/D/J/2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952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748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43094"/>
    <w:rsid w:val="005513F3"/>
    <w:rsid w:val="005709E0"/>
    <w:rsid w:val="00572E19"/>
    <w:rsid w:val="005961C8"/>
    <w:rsid w:val="005C4744"/>
    <w:rsid w:val="005D7914"/>
    <w:rsid w:val="005E2B41"/>
    <w:rsid w:val="005F0B42"/>
    <w:rsid w:val="00666B97"/>
    <w:rsid w:val="00681A10"/>
    <w:rsid w:val="006A1ED8"/>
    <w:rsid w:val="006B3942"/>
    <w:rsid w:val="006C2031"/>
    <w:rsid w:val="006D461A"/>
    <w:rsid w:val="006E2412"/>
    <w:rsid w:val="006F35EE"/>
    <w:rsid w:val="007021FF"/>
    <w:rsid w:val="007117DB"/>
    <w:rsid w:val="00712895"/>
    <w:rsid w:val="0075523D"/>
    <w:rsid w:val="00757357"/>
    <w:rsid w:val="0075735F"/>
    <w:rsid w:val="00783148"/>
    <w:rsid w:val="00787D3A"/>
    <w:rsid w:val="00791B9D"/>
    <w:rsid w:val="00825F8D"/>
    <w:rsid w:val="00834B71"/>
    <w:rsid w:val="008525FE"/>
    <w:rsid w:val="0086445C"/>
    <w:rsid w:val="00870D61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9D2E06"/>
    <w:rsid w:val="009D583E"/>
    <w:rsid w:val="00A14DA8"/>
    <w:rsid w:val="00A312BC"/>
    <w:rsid w:val="00A34D07"/>
    <w:rsid w:val="00A84021"/>
    <w:rsid w:val="00A84D35"/>
    <w:rsid w:val="00A917B3"/>
    <w:rsid w:val="00AB4B51"/>
    <w:rsid w:val="00AD3F03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55952"/>
    <w:rsid w:val="00D90028"/>
    <w:rsid w:val="00D90138"/>
    <w:rsid w:val="00D9090B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7C1D08"/>
  <w15:docId w15:val="{E1AFE973-A1D2-4A70-8D91-E50EAC714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5C474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</Pages>
  <Words>255</Words>
  <Characters>1567</Characters>
  <Application>Microsoft Office Word</Application>
  <DocSecurity>0</DocSecurity>
  <Lines>60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CCPR/C/143/D/J/2</dc:title>
  <dc:subject/>
  <dc:creator>Ekaterina SALYNSKAYA</dc:creator>
  <cp:keywords/>
  <cp:lastModifiedBy>Ekaterina Salynskaya</cp:lastModifiedBy>
  <cp:revision>3</cp:revision>
  <cp:lastPrinted>2025-10-01T17:21:00Z</cp:lastPrinted>
  <dcterms:created xsi:type="dcterms:W3CDTF">2025-10-01T17:21:00Z</dcterms:created>
  <dcterms:modified xsi:type="dcterms:W3CDTF">2025-10-01T17:21:00Z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