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spacing w:line="228" w:lineRule="auto"/>
        <w:jc w:val="left"/>
      </w:pPr>
      <w:r>
        <w:t>Distr.</w:t>
      </w:r>
    </w:p>
    <w:p w:rsidR="00000000" w:rsidRDefault="00000000">
      <w:pPr>
        <w:spacing w:line="228" w:lineRule="auto"/>
        <w:jc w:val="left"/>
      </w:pPr>
      <w:r>
        <w:t>GENERAL</w:t>
      </w:r>
    </w:p>
    <w:p w:rsidR="00000000" w:rsidRDefault="00000000">
      <w:pPr>
        <w:spacing w:line="228" w:lineRule="auto"/>
        <w:jc w:val="left"/>
      </w:pPr>
    </w:p>
    <w:p w:rsidR="00000000" w:rsidRDefault="00000000">
      <w:pPr>
        <w:spacing w:line="228" w:lineRule="auto"/>
        <w:jc w:val="left"/>
      </w:pPr>
      <w:r>
        <w:t>CRC/C/SR.434</w:t>
      </w:r>
    </w:p>
    <w:p w:rsidR="00000000" w:rsidRDefault="00000000">
      <w:pPr>
        <w:spacing w:line="228" w:lineRule="auto"/>
        <w:jc w:val="left"/>
      </w:pPr>
      <w:r>
        <w:t>13 January 1998</w:t>
      </w:r>
    </w:p>
    <w:p w:rsidR="00000000" w:rsidRDefault="00000000">
      <w:pPr>
        <w:spacing w:line="228" w:lineRule="auto"/>
        <w:jc w:val="left"/>
      </w:pPr>
      <w:r>
        <w:t>ARABIC</w:t>
      </w:r>
    </w:p>
    <w:p w:rsidR="00000000" w:rsidRDefault="00000000">
      <w:pPr>
        <w:spacing w:line="228" w:lineRule="auto"/>
        <w:jc w:val="left"/>
      </w:pPr>
      <w:r>
        <w:t>Original: ENGLISH</w:t>
      </w:r>
    </w:p>
    <w:p w:rsidR="00000000" w:rsidRDefault="00000000">
      <w:pPr>
        <w:spacing w:line="228" w:lineRule="auto"/>
      </w:pPr>
    </w:p>
    <w:p w:rsidR="00000000" w:rsidRDefault="00000000">
      <w:pPr>
        <w:spacing w:line="228" w:lineRule="auto"/>
        <w:jc w:val="center"/>
      </w:pPr>
      <w:r>
        <w:t>áÌäÉ ÍÞæÞ ÇáØÝá</w:t>
      </w:r>
    </w:p>
    <w:p w:rsidR="00000000" w:rsidRDefault="00000000">
      <w:pPr>
        <w:spacing w:line="228" w:lineRule="auto"/>
      </w:pPr>
    </w:p>
    <w:p w:rsidR="00000000" w:rsidRDefault="00000000">
      <w:pPr>
        <w:spacing w:line="228" w:lineRule="auto"/>
        <w:jc w:val="center"/>
      </w:pPr>
      <w:r>
        <w:t>ÇáÏæÑÉ ÇáÓÇÈÚÉ ÚÔÑÉ</w:t>
      </w:r>
    </w:p>
    <w:p w:rsidR="00000000" w:rsidRDefault="00000000">
      <w:pPr>
        <w:spacing w:line="228" w:lineRule="auto"/>
      </w:pPr>
    </w:p>
    <w:p w:rsidR="00000000" w:rsidRDefault="00000000">
      <w:pPr>
        <w:spacing w:line="228" w:lineRule="auto"/>
        <w:jc w:val="center"/>
      </w:pPr>
      <w:r>
        <w:t>ãÍÖÑ ãæÌÒ ááÌáÓÉ ÇáÑÇÈÚÉ æÇáËáÇËíä ÈÚÏ ÇáÃÑÈÚãÇÆÉ</w:t>
      </w:r>
    </w:p>
    <w:p w:rsidR="00000000" w:rsidRDefault="00000000">
      <w:pPr>
        <w:spacing w:line="228" w:lineRule="auto"/>
      </w:pPr>
    </w:p>
    <w:p w:rsidR="00000000" w:rsidRDefault="00000000">
      <w:pPr>
        <w:spacing w:line="228" w:lineRule="auto"/>
        <w:jc w:val="center"/>
      </w:pPr>
      <w:r>
        <w:t>ÇáãÚÞæÏÉ Ýí ÞÕÑ ÇáÃãã¡ ÌäíÝ¡</w:t>
      </w:r>
    </w:p>
    <w:p w:rsidR="00000000" w:rsidRDefault="00000000">
      <w:pPr>
        <w:spacing w:line="228" w:lineRule="auto"/>
        <w:jc w:val="center"/>
      </w:pPr>
      <w:r>
        <w:t>íæã ÇáÌãÚÉ 9 ßÇäæä ÇáËÇäí/íäÇíÑ¡ 1998 ÇáÓÇÚÉ 00/10</w:t>
      </w:r>
    </w:p>
    <w:p w:rsidR="00000000" w:rsidRDefault="00000000">
      <w:pPr>
        <w:spacing w:line="228" w:lineRule="auto"/>
      </w:pPr>
    </w:p>
    <w:p w:rsidR="00000000" w:rsidRDefault="00000000">
      <w:pPr>
        <w:spacing w:line="228" w:lineRule="auto"/>
        <w:jc w:val="center"/>
      </w:pPr>
      <w:r>
        <w:rPr>
          <w:u w:val="single"/>
        </w:rPr>
        <w:t>ÇáÑÆíÓÉ</w:t>
      </w:r>
      <w:r>
        <w:t>: ÇáÂäÓÉ ãíÓæä</w:t>
      </w:r>
    </w:p>
    <w:p w:rsidR="00000000" w:rsidRDefault="00000000">
      <w:pPr>
        <w:spacing w:line="228" w:lineRule="auto"/>
      </w:pPr>
    </w:p>
    <w:p w:rsidR="00000000" w:rsidRDefault="00000000">
      <w:pPr>
        <w:spacing w:line="228" w:lineRule="auto"/>
        <w:jc w:val="center"/>
      </w:pPr>
      <w:r>
        <w:t>ÇáãÍÊæíÇÊ</w:t>
      </w:r>
    </w:p>
    <w:p w:rsidR="00000000" w:rsidRDefault="00000000">
      <w:pPr>
        <w:spacing w:line="228" w:lineRule="auto"/>
      </w:pPr>
    </w:p>
    <w:p w:rsidR="00000000" w:rsidRDefault="00000000">
      <w:pPr>
        <w:spacing w:line="228" w:lineRule="auto"/>
      </w:pPr>
      <w:r>
        <w:t>ÇáäÙÑ Ýí ÇáÊÞÇÑíÑ ÇáãÞÏãÉ ãä ÇáÏæá ÇáÃØÑÇÝ (</w:t>
      </w:r>
      <w:r>
        <w:rPr>
          <w:u w:val="single"/>
        </w:rPr>
        <w:t>ÊÇÈÚ</w:t>
      </w:r>
      <w:r>
        <w:t>)</w:t>
      </w:r>
    </w:p>
    <w:p w:rsidR="00000000" w:rsidRDefault="00000000">
      <w:pPr>
        <w:spacing w:line="228" w:lineRule="auto"/>
      </w:pPr>
    </w:p>
    <w:p w:rsidR="00000000" w:rsidRDefault="00000000">
      <w:pPr>
        <w:spacing w:line="228" w:lineRule="auto"/>
      </w:pPr>
      <w:r>
        <w:tab/>
      </w:r>
      <w:r>
        <w:rPr>
          <w:u w:val="single"/>
        </w:rPr>
        <w:t>ÇáÊÞÑíÑ ÇáÃæøóáí ãä ÇáÌãÇåíÑíÉ ÇáÚÑÈíÉ ÇááíÈíÉ</w:t>
      </w:r>
      <w:r>
        <w:t xml:space="preserve"> (</w:t>
      </w:r>
      <w:r>
        <w:rPr>
          <w:u w:val="single"/>
        </w:rPr>
        <w:t>ÊÇÈÚ</w:t>
      </w:r>
      <w:r>
        <w:t>)</w:t>
      </w:r>
    </w:p>
    <w:p w:rsidR="00000000" w:rsidRDefault="00000000">
      <w:pPr>
        <w:spacing w:line="228" w:lineRule="auto"/>
      </w:pPr>
    </w:p>
    <w:p w:rsidR="00000000" w:rsidRDefault="00000000">
      <w:pPr>
        <w:spacing w:line="228" w:lineRule="auto"/>
      </w:pPr>
    </w:p>
    <w:p w:rsidR="00000000" w:rsidRDefault="00000000">
      <w:pPr>
        <w:spacing w:line="228" w:lineRule="auto"/>
      </w:pPr>
    </w:p>
    <w:p w:rsidR="00000000" w:rsidRDefault="00000000">
      <w:pPr>
        <w:spacing w:line="228" w:lineRule="auto"/>
      </w:pPr>
    </w:p>
    <w:p w:rsidR="00000000" w:rsidRDefault="00000000">
      <w:pPr>
        <w:spacing w:line="228" w:lineRule="auto"/>
      </w:pPr>
      <w:r>
        <w:t>ÜÜÜÜÜÜÜÜÜÜÜÜÜÜÜÜÜÜÜÜÜÜÜÜÜÜÜÜÜÜ</w:t>
      </w:r>
    </w:p>
    <w:p w:rsidR="00000000" w:rsidRDefault="00000000">
      <w:pPr>
        <w:spacing w:line="228" w:lineRule="auto"/>
      </w:pPr>
      <w:r>
        <w:tab/>
        <w:t>åÐÇ ÇáãÍÖÑ ÞÇÈá ááÊÕæíÈ.</w:t>
      </w:r>
    </w:p>
    <w:p w:rsidR="00000000" w:rsidRDefault="00000000">
      <w:pPr>
        <w:spacing w:line="228" w:lineRule="auto"/>
      </w:pPr>
    </w:p>
    <w:p w:rsidR="00000000" w:rsidRDefault="00000000">
      <w:pPr>
        <w:spacing w:line="228" w:lineRule="auto"/>
      </w:pPr>
      <w:r>
        <w:tab/>
        <w:t xml:space="preserve">æíäÈÛí Ãä ÊÞÏã ÇáÊÕæíÈÇÊ ÈæÇÍÏÉ ãä áÛÇÊ ÇáÚãá¡ ßãÇ íäÈÛí Ãä ÊÚÑÖ ÇáÊÕæíÈÇÊ Ýí ãÐßÑÉ ãÚ ÅÏÎÇáåÜÜÇ Úáì äÓÎÉ ãä ÇáãÍÖÑ. æíäÈÛí Ãä ÊÑÓá </w:t>
      </w:r>
      <w:r>
        <w:rPr>
          <w:u w:val="single"/>
        </w:rPr>
        <w:t>ÎáÇá ÃÓÈæÚ ãä ÊÇÑíÎ åÐå ÇáæËíÞÉ</w:t>
      </w:r>
      <w:r>
        <w:t xml:space="preserve"> Åáì Official Records</w:t>
      </w:r>
    </w:p>
    <w:p w:rsidR="00000000" w:rsidRDefault="00000000">
      <w:pPr>
        <w:spacing w:line="228" w:lineRule="auto"/>
        <w:jc w:val="left"/>
      </w:pPr>
      <w:r>
        <w:t>Editing Section, room E.4108, Palais des Nations, Geneva.</w:t>
      </w:r>
    </w:p>
    <w:p w:rsidR="00000000" w:rsidRDefault="00000000">
      <w:pPr>
        <w:spacing w:line="228" w:lineRule="auto"/>
      </w:pPr>
    </w:p>
    <w:p w:rsidR="00000000" w:rsidRDefault="00000000">
      <w:pPr>
        <w:spacing w:line="228" w:lineRule="auto"/>
      </w:pPr>
      <w:r>
        <w:tab/>
        <w:t>æÓÊõÏãÌ ÃíÉ ÊÕæíÈÇÊ ÊÑÏ Úáì ãÍÇÖÑ ÌáÓÇÊ ÇááÌäÉ Ýí æËíÞÉ ÊÕæíÈ æÇÍÏÉ ÊÕÏÑ ÈÚÏ ÇÎÊÊÇã ÇáÏæÑÉ ÈÃãÏ æÌíÒ.</w:t>
      </w:r>
    </w:p>
    <w:p w:rsidR="00000000" w:rsidRDefault="00000000">
      <w:pPr>
        <w:jc w:val="center"/>
        <w:rPr>
          <w:u w:val="single"/>
        </w:rPr>
      </w:pPr>
      <w:r>
        <w:br w:type="page"/>
      </w:r>
      <w:r>
        <w:rPr>
          <w:u w:val="single"/>
        </w:rPr>
        <w:t>ÇÝÊÊÍÊ ÇáÌáÓÉ ÇáÓÇÚÉ 05/10</w:t>
      </w:r>
    </w:p>
    <w:p w:rsidR="00000000" w:rsidRDefault="00000000"/>
    <w:p w:rsidR="00000000" w:rsidRDefault="00000000">
      <w:pPr>
        <w:jc w:val="both"/>
      </w:pPr>
      <w:r>
        <w:t>ÇáäÙÑ Ýí ÊÞÇÑíÑ ÇáÏæá ÇáÃØÑÇÝ (ÇáÈäÏ 4 ãä ÌÏæá ÇáÃÚãÇá) (</w:t>
      </w:r>
      <w:r>
        <w:rPr>
          <w:u w:val="single"/>
        </w:rPr>
        <w:t>ÊÇÈÚ</w:t>
      </w:r>
      <w:r>
        <w:t>)</w:t>
      </w:r>
    </w:p>
    <w:p w:rsidR="00000000" w:rsidRDefault="00000000"/>
    <w:p w:rsidR="00000000" w:rsidRDefault="00000000">
      <w:pPr>
        <w:jc w:val="both"/>
      </w:pPr>
      <w:r>
        <w:rPr>
          <w:u w:val="single"/>
        </w:rPr>
        <w:t>ÇáÊÞÑíÑ ÇáÃæøóáí ãä ÇáÌãÇåíÑíÉ ÇáÚÑÈíÉ ÇááíÈíÉ</w:t>
      </w:r>
      <w:r>
        <w:t xml:space="preserve"> [(CRC/C/28/Add.6 æHRI/CORE/1/Add.77 æCRC/C/Q/LIBYA/1).(</w:t>
      </w:r>
      <w:r>
        <w:rPr>
          <w:u w:val="single"/>
        </w:rPr>
        <w:t>ÊÇÈÚ</w:t>
      </w:r>
      <w:r>
        <w:t>)</w:t>
      </w:r>
    </w:p>
    <w:p w:rsidR="00000000" w:rsidRDefault="00000000"/>
    <w:p w:rsidR="00000000" w:rsidRDefault="00000000">
      <w:pPr>
        <w:jc w:val="both"/>
      </w:pPr>
      <w:r>
        <w:t>1-</w:t>
      </w:r>
      <w:r>
        <w:tab/>
      </w:r>
      <w:r>
        <w:rPr>
          <w:u w:val="single"/>
        </w:rPr>
        <w:t>ÈäÇÁ Úáì ÏÚæÉ ãä ÇáÑÆíÓÉ ÇÊÎÐ ßá ãä ÇáÓíÏ ÞØíä æÇáÓíÏ ÑÍíá¡ æÇáÓíÏ ãÍÓä æÇáÓíÏÉ ÓÍíáí¡ æÇáÓíÏ ÇáÚæÖ æÇáÓíÏ ÚãÑ (ÇáÌãÇåíÑíÉ ÇáÚÑÈíÉ ÇááíÈíÉ) ãßÇäåã Íæá ãÇÆÏÉ ÇáÇÌÊãÇÚ</w:t>
      </w:r>
      <w:r>
        <w:t>.</w:t>
      </w:r>
    </w:p>
    <w:p w:rsidR="00000000" w:rsidRDefault="00000000"/>
    <w:p w:rsidR="00000000" w:rsidRDefault="00000000">
      <w:pPr>
        <w:jc w:val="both"/>
      </w:pPr>
      <w:r>
        <w:t>2-</w:t>
      </w:r>
      <w:r>
        <w:tab/>
      </w:r>
      <w:r>
        <w:rPr>
          <w:u w:val="single"/>
        </w:rPr>
        <w:t>ÇáÓíÏ ÞØíä</w:t>
      </w:r>
      <w:r>
        <w:t xml:space="preserve"> (ÇáÌãÇåíÑíÉ ÇáÚÑÈíÉ ÇááíÈíÉ)¡ ÑÏÇð Úáì ÇáÃÓÆáÉ ÇáÊí ØÑÍåÇ ÃÚÖÇÁ ÇááÌäÉ Ýí ÇáÌáÓÇÊ ÇáÓÇÈÞÉ ÞÇá Åä ãÓÄæáíÉ ÇáÂÈÇÁ åí ÊäÙíã ÍÞ ÇáÃØÝÇá Ýí ÇáÓÑíÉ¡ ãÚ ãÑÇÚÇÉ ÃÝÖá ãÇ Ýí ãÕáÍÊåã. æåÐå ÇáãÕÇáÍ áÇ ÊÊÝÞ ÈÇáÖÑæÑÉ ãÚ ÑÛÈÇÊ ÇáØÝá äÝÓå æÎÕæÕÇð Ýí ÇáØÝæáÉ ÇáãÈßÑÉ ÚäÏãÇ íÝÊÞÑ ÇáØÝá Åáì ãáßÉ ÇáÍßã ÇáÕÍíÍ. Èá Åä ÇáÃØÝÇá Ýí Óä ÃßÈÑ ãä Ðáß íÍÊÇÌæä Åáì ÇáÊæÌíå æÇáÍãÇíÉ æÑÈãÇ Åáì ÇáÅÕáÇÍ Ýí ÈÚÖ ÇáÍÇáÇÊ. æÚáì Ðáß ÝÅäå áÇ íÓÊØíÚ Ãä íÄßÏ Ãä ÇáÃØÝÇá ÇááíÈííä íÍÕáæä Úáì ÍÞ ÇáÓÑíÉ ÈÕÝÉ ÊáÞÇÆíÉ Ýí ÓäæÇÊåã ÇáãÈßÑÉ. æåÐÇ ÇáÍÞ ãßÝæá áåã æáßäå íÍÊÇÌ Åáì ÈÚÖ ÇáÞíæÏ.</w:t>
      </w:r>
    </w:p>
    <w:p w:rsidR="00000000" w:rsidRDefault="00000000">
      <w:pPr>
        <w:jc w:val="both"/>
      </w:pPr>
    </w:p>
    <w:p w:rsidR="00000000" w:rsidRDefault="00000000">
      <w:pPr>
        <w:jc w:val="both"/>
      </w:pPr>
      <w:r>
        <w:t>3-</w:t>
      </w:r>
      <w:r>
        <w:tab/>
        <w:t>æÞÇá Åä ÇáäÓÇÁ ÇáÍæÇãá ÇááÇÊí íÚãáä áåä ÇáÍÞ Ýí ËáÇËÉ ÃÔåÑ ÈÃÌÑ ßÇãá æåí ÅÌÇÒÉ ÇáæÖÚ ÞÈá ÇáæáÇÏÉ. æÈÚÏ Ðáß áåä ÇáÍÞ Ýí ÓÇÚÉ Ýí ßá ÝÊÑÉ ÕÈÇÍíÉ æÓÇÚÉ Ýí ßá ÝÊÑÉ ãÓÇÆíÉ ãä ÃÌá ÅÑÖÇÚ ÇáÃØÝÇá.</w:t>
      </w:r>
    </w:p>
    <w:p w:rsidR="00000000" w:rsidRDefault="00000000">
      <w:pPr>
        <w:jc w:val="both"/>
      </w:pPr>
    </w:p>
    <w:p w:rsidR="00000000" w:rsidRDefault="00000000">
      <w:pPr>
        <w:jc w:val="both"/>
      </w:pPr>
      <w:r>
        <w:t>4-</w:t>
      </w:r>
      <w:r>
        <w:tab/>
        <w:t>æÈãæÌÈ ÇáÊÔÑíÚ ÇááíÈí ÊÞÚ Úáì ßáÇ ÇáÃÈæíä ãÓÄæáíÉ ÊæÝíÑ ÍÞ ÇáÊÚáíã ááØÝá. æÊäÕ ÇáãÇÏÉ 62 ãä ÇáÞÇäæä ÇáÐí íäÙã ÇáÒæÇÌ æÇáØáÇÞ äÕÇð ÕÑíÍÇð Úáì ÖÑæÑÉ ÖãÇä ÇáÍãÇíÉ æÇáÊÑÈíÉ ááÃØÝÇá ãäÐ ÇáãíáÇÏ ÍÊì Óä ÇáÑÔÏ Ýí ÍÇáÉ ÇáÕÈíÇä¡ æÍÊì ÇáÒæÇÌ Ýí ÍÇáÉ ÇáÝÊíÇÊ - æåí ãÓÄæáíÉ íÊÍãáåÇ ÇáÒæÌÇä ÓæíÇð. ßãÇ Ãä ÇáãÇÏÉ ÊäÕ Úáì Ãäå Ýí ÍÇáÉ ÇäÝÕÇá ÇáÃÈæíä ÊÞÚ ÇáãÓÄæáíÉ Úáì ÇáÃã ÝÅÐÇ ßÇäÊ ÇáÃã ÛíÑ ãæÌæÏÉ Ãæ ÛíÑ ÞÇÏÑÉ ÊÞÚ ÇáãÓÄæáíÉ Úáì ÇáÌÏÉ áÃã Ëã Úáì ÇáÃÈ Ëã Úáì ÇáÌÏ áÃã Ãæ Úáì Ãí æÇÍÏÉ ÃÎÑì ãä äÓÇÁ ÇáÚÇÆáÉ ÈåÐÇ ÇáÊÑÊíÈ. ÝÅÐÇ ßÇäÊ ÇáÃã ÞÏ ÛÇÏÑÊ ÇáãäÒá áÃí ÓÈÈ ÊÈÞì ÑÚÇíÉ ÇáÃØÝÇá ãä ãÓÄæáíÊåÇ ÍÊì ÊÞÑÑ ÇáãÍßãÉ ãÇ ÊÑÇå Ýí ãÕáÍÉ ÇáÃæáÇÏ.</w:t>
      </w:r>
    </w:p>
    <w:p w:rsidR="00000000" w:rsidRDefault="00000000">
      <w:pPr>
        <w:jc w:val="both"/>
      </w:pPr>
    </w:p>
    <w:p w:rsidR="00000000" w:rsidRDefault="00000000">
      <w:pPr>
        <w:jc w:val="both"/>
      </w:pPr>
      <w:r>
        <w:t>5-</w:t>
      </w:r>
      <w:r>
        <w:tab/>
        <w:t>æÝíãÇ íÊÚáÞ ÈãÓÃáÉ ÊÚÏÏ ÇáÒíÌÇÊ ÝÅä ÇáÞÑÂä ÇáßÑíã ÃÔÇÑ Åáì Ãä ÇáÑÌá íÓÊØíÚ Ãä íÊÒæÌ ÇËäÊíä Ãæ ËáÇË äÓÇÁ Ãæ ÃÑÈÚÉ æáßäå ÍÖ ÇáÑÌÇá Úáì Ãä íßÊÝæÇ ÈæÇÍÏÉ ÅáÇ ÅÐÇ ÇÓÊØÇÚæÇ Ãä íÚÏáæÇ Èíä ÃßËÑ ãä æÇÍÏÉ¡ æÍÐÑ ÇáÑÌÇá ãä Ãäåã áä íÓÊØíÚæÇ Ãä íÚÏáæÇ Èíä ÃßËÑ ãä æÇÍÏÉ. æÞÏ ÌÇÁ ÐßÑ ÊÚÏÏ ÇáÒæÌÇÊ Ýí ÇáÞÑÂä ÇáßÑíã¡ ÑÛã Ãäå æÖÚ ÇÓÊËäÇÆí¡ ãä ÃÌá ãÚÇáÌÉ ÈÚÖ ÇáÃæÖÇÚ ÇáÇÌÊãÇÚíÉ ÇáÊí ÊÙåÑ ÚÑÖÇð Ýí ãÌÊãÚ ãÇ. ÝãËáÇ ÅÐÇ ßÇäÊ ÇáãÑÃÉ ÊÚÇäí ãä ãÑÖ ãÒãä æáÇ ÊÓÊØíÚ ÃÏÇÁ æÇÌÈÇÊåÇ ÇáÒæÌíÉ ÝÇáÓÄÇá åæ åá ãä ÇáÃÝÖá ááÒæÌ Ãä íØáÞåÇ æíÊÑßåÇ ÍÑÉ Ýí ÇáØÑíÞ Ãæ Ãä íÊÒæÌ æíÈÞíåÇ ãÚå ããÇ íÍÝÙ áåÇ ßÑÇãÊåÇ æíÍÞÞ ÍãÇíÊåÇ.</w:t>
      </w:r>
    </w:p>
    <w:p w:rsidR="00000000" w:rsidRDefault="00000000">
      <w:pPr>
        <w:jc w:val="both"/>
      </w:pPr>
    </w:p>
    <w:p w:rsidR="00000000" w:rsidRDefault="00000000">
      <w:pPr>
        <w:jc w:val="both"/>
      </w:pPr>
      <w:r>
        <w:t>6-</w:t>
      </w:r>
      <w:r>
        <w:tab/>
        <w:t>æíËæÑ äÝÓ ÇáÓÄÇá ÅÐÇ ßÇä ÇáÒæÌ æÇáÒæÌÉ íÚíÔÇä Ýí æÆÇã æãÍÈÉ æíæÏÇä ÇáÅäÌÇÈ æáßä ËÈÊ ØÈíÇð Ãä ÇáÒæÌÉ áÇ ÊÓÊØíÚ ÇáÅäÌÇÈ. æåäÇ íãäÚ ÇáãÌÊãÚ ÇáÅÓáÇãí¡ æÑÈãÇ Ãí ãÌÊãÚ ÊæÍíÏí¡ ßá ÚáÇÞÉ ÌäÓíÉ ÎÇÑÌ ÇáÒæÇÌ ãäÚÇð ÊÇãÇð. æÚáì Ðáß ÝÅä ÊÚÏÏ ÇáÒæÌÇÊ íãßä Ãä íäÙÑ Åáíå Úáì Ãäå æÓíáÉ áãäÚ ÇáÇäÍÑÇÝ ÇáÎáÞí ÈÇáãÌÊãÚ æÊäÙíã åÐå ÇáÃæÖÇÚ ÇáÊí ÊÚÊÈÑ ÇÓÊËäÇÆíÉ æÑÈãÇ áÇ ÊãËá ÃßËÑ ãä 1 Ýí ÇáãÇÆÉ ãä ÍÇáÇÊ ÇáÒæÇÌ.</w:t>
      </w:r>
    </w:p>
    <w:p w:rsidR="00000000" w:rsidRDefault="00000000">
      <w:pPr>
        <w:jc w:val="both"/>
      </w:pPr>
    </w:p>
    <w:p w:rsidR="00000000" w:rsidRDefault="00000000">
      <w:pPr>
        <w:jc w:val="both"/>
      </w:pPr>
      <w:r>
        <w:t>7-</w:t>
      </w:r>
      <w:r>
        <w:tab/>
        <w:t>æíãßä ÃíÖÇð ÊÈÑíÑ ÊÚÏÏ ÇáÒæÌÇÊ ÈÃäå æÓíáÉ áÊÕÍíÍ ÇáÇÎÊáÇáÇÊ ÇáÏíãÛÑÇÝíÉ ÇáÊí ÊäÔÃ ãä ÊäÇÞÕ ÃÚÏÇÏ ÇáÐßæÑ ÃËäÇÁ ÇáÍÑæÈ. æíÈÏæ Ãä ÇáÈæäÏÓÊÇÛ ÇáÃáãÇäí ÊäÇÞÔ Ýí ãÔÑæÚ ÞÇäæä íÈíÍ ÊÚÏÏ ÇáÒæÌÇÊ Ýí ÃÚÞÇÈ ÇáÍÑÈ ÇáÚÇáãíÉ ÇáËÇäíÉ - æÅä ßÇä ÇáãÔÑæÚ ÞÏ ÑÝÖ ÈÚÏ Ðáß ÈÓÈÈ ÚÏã ÊæÇÝÞå ãÚ ÇáÃÎáÇÞ ÇáãÓíÍíÉ. æÈÇÎÊÕÇÑ ÝÅä ÊÚÏÏ ÇáÒæÌÇÊ áíÓ åæ ÇáÃÕá æåæ Úáì ßá ÍÇá áÇ íÞáá ãä ÍÞæÞ ÇáãÑÃÉ ÈÃí Ôßá ãä ÇáÃÔßÇá.</w:t>
      </w:r>
    </w:p>
    <w:p w:rsidR="00000000" w:rsidRDefault="00000000">
      <w:pPr>
        <w:jc w:val="both"/>
      </w:pPr>
    </w:p>
    <w:p w:rsidR="00000000" w:rsidRDefault="00000000">
      <w:pPr>
        <w:jc w:val="both"/>
      </w:pPr>
      <w:r>
        <w:t>8-</w:t>
      </w:r>
      <w:r>
        <w:tab/>
      </w:r>
      <w:r>
        <w:rPr>
          <w:u w:val="single"/>
        </w:rPr>
        <w:t>ÇáÓíÏ ßæáæÓæÝ</w:t>
      </w:r>
      <w:r>
        <w:t>¡ ÓÃá ÅÐÇ ßÇäÊ äÝÓ åÐå ÇáÍÌÌ ÊÞÇá Ýí ÊÈÑíÑ ÊÚÏÏ ÇáÃÒæÇÌ¡ ãÚ ÅÌÑÇÁ ãÇ íáÒã ãä ÊÚÏíá.</w:t>
      </w:r>
    </w:p>
    <w:p w:rsidR="00000000" w:rsidRDefault="00000000">
      <w:pPr>
        <w:jc w:val="both"/>
      </w:pPr>
    </w:p>
    <w:p w:rsidR="00000000" w:rsidRDefault="00000000">
      <w:pPr>
        <w:jc w:val="both"/>
      </w:pPr>
      <w:r>
        <w:t>9-</w:t>
      </w:r>
      <w:r>
        <w:tab/>
      </w:r>
      <w:r>
        <w:rPr>
          <w:u w:val="single"/>
        </w:rPr>
        <w:t>ÇáÓíÏ ÞØíä</w:t>
      </w:r>
      <w:r>
        <w:t xml:space="preserve"> (ÇáÌãÇåíÑíÉ ÇáÚÑÈíÉ ÇááíÈíÉ)¡ ÞÇá Åä ááäÓÇÁ ÍÞæÞÇð ßÇãáÉ ÈãæÌÈ ÇáÔÑíÚÉ ÇáÅÓáÇãíÉ æáåä ÇáÊØáíÞ ãä ÃÒæÇÌåä æÇáÒæÇÌ ãÑÉ ÃÎÑì ãä ÃÌá ÇáÅäÌÇÈ Ãæ ãä ÃÌá Ãí ÓÈÈ ÕÍíÍ ÂÎÑ.</w:t>
      </w:r>
    </w:p>
    <w:p w:rsidR="00000000" w:rsidRDefault="00000000">
      <w:pPr>
        <w:jc w:val="both"/>
      </w:pPr>
    </w:p>
    <w:p w:rsidR="00000000" w:rsidRDefault="00000000">
      <w:pPr>
        <w:jc w:val="both"/>
      </w:pPr>
      <w:r>
        <w:t>10-</w:t>
      </w:r>
      <w:r>
        <w:tab/>
      </w:r>
      <w:r>
        <w:rPr>
          <w:u w:val="single"/>
        </w:rPr>
        <w:t>ÇáÓíÏ ÇáÚæÖ</w:t>
      </w:r>
      <w:r>
        <w:t xml:space="preserve"> (ÇáÌãÇåíÑíÉ ÇáÚÑÈíÉ ÇááíÈíÉ)¡ ÞÇá Åäå æÝÞÇð ááÔÑíÚÉ íÈíÍ ÇáÊÔÑíÚ ÇááíÈí ÊÚÏÏ ÇáÒæÌÇÊ. æáßä Ýí ÍÇáÇÊ ÇÓÊËäÇÆíÉ ãÚíäÉ æÐáß ãä ÃÌá ãÕáÍÉ ÇáãÌÊãÚ Ãæ áãÑÇÚÇÉ ÕÍÉ ÇáÑÌá Ãæ ÇáãÑÃÉ. ßãÇ Ãäå íÔÊÑØ ÇáãæÇÝÞÉ ÇáãßÊæÈÉ ãä ÇáãÑÃÉ Úáì Ðáß. æáíÓ ãä ÇáäÇÏÑ Ãä Êßæä ÇáãÑÃÉ åí ÇáÊí ØáÈÊ ãä ÒæÌåÇ Ãä íÊÒæÌ ÃÎÑì ÚáíåÇ. æÞÇá Åäå ÃËäÇÁ ÈÍæËå ÇáÃßÇÏíãíÉ áÇÍÙ Ãä ÍÇáÇÊ ÊÚÏÏ ÇáÒæÌÇÊ ÇäÎÝÖÊ ÇäÎÝÇÖÇ ßÈíÑÇð ÇÓÊÌÇÈÉ ááÊÛíÑÇÊ ÇáÇÌÊãÇÚíÉ æÇáÇÞÊÕÇÏíÉ æÇáØÈíÉ. æáßä ãÚ Ðáß áÇ íÒÇá ÇáÊÔÑíÚ ÇááíÈí ãÊÝÞÇð ãÚ ÇáÔÑíÚÉ æáåÐÇ ÝÅä ÊÚÏÏ ÇáÒæÌÇÊ ãÓãæÍ Èå.</w:t>
      </w:r>
    </w:p>
    <w:p w:rsidR="00000000" w:rsidRDefault="00000000">
      <w:pPr>
        <w:jc w:val="both"/>
      </w:pPr>
    </w:p>
    <w:p w:rsidR="00000000" w:rsidRDefault="00000000">
      <w:pPr>
        <w:jc w:val="both"/>
      </w:pPr>
      <w:r>
        <w:t>11-</w:t>
      </w:r>
      <w:r>
        <w:tab/>
        <w:t>æÑÏÇð Úáì ÓÄÇá Úä ÇáãÓÇÚÏÉ ÇáãÊÇÍÉ áÖÍÇíÇ ÇáÇÛÊÕÇÈ ÞÇá Åä ÇáÇÛÊÕÇÈ ÙÇåÑÉ äÇÏÑÉ ÌÏÇð Ýí ÇáÌãÇåíÑíÉ ÈÓÈÈ ÇáÖæÇÈØ ÇáÇÌÊãÇÚíÉ ÇáãæÌæÏÉ. ÝÅÐÇ ÍÏËÊ ãËá åÐå ÇáÍÇáÇÊ íÓÊØíÚ ÇáÝÇÚá Ãä íÎÊÇÑ Èíä ÇáÒæÇÌ ÈÇáÖÍíÉ Ãæ ÇáÍßã Úáíå ÈÚÞæÈÉ ÊÕá Åáì 25 ÓäÉ ÓÌä æÝÞÇð ááÞÇäæä ÇááíÈí. æÃãÇ Úä ÇáÖÍíÉ ÝÅä ÇáÍÇáÉ ÊÚÑÖ Úáì ÇáÊÔÎíÕ Ýí ÅÍÏì ÇáÚíÇÏÇÊ¡ æÊÍÕá Úáì ÇáÚáÇÌ ÇáäÝÓÇäí ÅÐÇ ÇÞÊÖì ÇáÃãÑ. Ãæ íãßä Ãä ÊÍÕá Úáì ÇáãÓÇÚÏÉ ãä ÇáÃÞÇÑÈ ÇáÃÞÑÈíä ÅÐÇ ßÇäæÇ ÑÇÛÈíä Ýí Ðáß.</w:t>
      </w:r>
    </w:p>
    <w:p w:rsidR="00000000" w:rsidRDefault="00000000">
      <w:pPr>
        <w:jc w:val="both"/>
      </w:pPr>
    </w:p>
    <w:p w:rsidR="00000000" w:rsidRDefault="00000000">
      <w:pPr>
        <w:jc w:val="both"/>
      </w:pPr>
      <w:r>
        <w:t>12-</w:t>
      </w:r>
      <w:r>
        <w:tab/>
        <w:t>ÝÅÐÇ áã íßä ááÖÍíÉ ÚÇÆáÉ Ãæ ßÇäÊ åäÇß ÚÞÈÇÊ ÃÎÑì ÃãÇã ãÚÇáÌÉ ÇáãÓÃáÉ ÈåÐå ÇáØÑíÞÉ íãßä ÅíÏÇÚåÇ Ýí ÃÍÏ ÇáãÑÇßÒ ÍíË ÊÍÕá Úáì ÇáÊÑÈíÉ æÇáÊÏÑíÈ Çáãåäí ãÚ ÛíÑåÇ ãä ÇáäÓÇÁ. æÝí åÐå ÇáÍÇáÉ íãßä Ýí ÇáãÚÊÇÏ ÅíÌÇÏ ÒæÌ áåÇ¡ æåí ÊÓÊØíÚ Ãä ÊÊÒæÌ ÈãÚæäÉ ãÇÏíÉ ãä ÇáÏæáÉ. æãËá åÐå ÇáÍÇáÇÊ ÊËíÑ ãÔÇßá ßÈíÑÉ¡ æÇáÌãÇåíÑíÉ¡ ÈæÕÝåÇ ÏæáÉ ÊÞÏãíÉ¡ íÓÑåÇ Ãä ÊÊÚáã ãä ÊÌÇÑÈ ÇáÈáÏÇä ÇáÃÎÑì Ýí åÐÇ ÇáÎÕæÕ.</w:t>
      </w:r>
    </w:p>
    <w:p w:rsidR="00000000" w:rsidRDefault="00000000">
      <w:pPr>
        <w:jc w:val="both"/>
      </w:pPr>
    </w:p>
    <w:p w:rsidR="00000000" w:rsidRDefault="00000000">
      <w:pPr>
        <w:jc w:val="both"/>
      </w:pPr>
      <w:r>
        <w:t>13-</w:t>
      </w:r>
      <w:r>
        <w:tab/>
      </w:r>
      <w:r>
        <w:rPr>
          <w:u w:val="single"/>
        </w:rPr>
        <w:t>ÇáÓíÏ ãÍÓä</w:t>
      </w:r>
      <w:r>
        <w:t xml:space="preserve"> (ÇáÌãÇåíÑíÉ ÇáÚÑÈíÉ ÇááíÈíÉ)¡ ÞÇá Åä ÇáÚáÇÞÉ ÇáÌäÓíÉ Èíä ÇáãÍÇÑã æÍÇáÇÊ ÇáÇÛÊÕÇÈ ÛíÑ ãæÌæÏÉ ÊÞÑíÈÇð Ýí ÇáãÌÊãÚ ÇááíÈí. æãÚ Ðáß ÝÅä ÇáÞÇäæä íäÕ Úáì ÛÑÇãÇÊ Ãæ ÚÞæÈÇÊ ÓÇáÈÉ ááÍÑíÉ Ýí ÍÇáÉ åÐå ÇáÌÑÇÆã. æÃãÇ Úáì ãÓÊæì ÇáæÞÇíÉ ÝÅä ÃÞÓÇã Úáã ÇáäÝÓ Ýí ÇáÌÇãÚÇÊ ÊÒæÏ ÇáÚÇãáíä ÇáÇÌÊãÇÚííä - æåã Ýí ÇáÚÇÏÉ ãä ÇáäÓÇÁ - ÈÇáÊÏÑíÈ Úáì ÃÍÏË ÊÞäíÇÊ ÚáÇÌ ÇáÖÍÇíÇ.</w:t>
      </w:r>
    </w:p>
    <w:p w:rsidR="00000000" w:rsidRDefault="00000000">
      <w:pPr>
        <w:jc w:val="both"/>
      </w:pPr>
    </w:p>
    <w:p w:rsidR="00000000" w:rsidRDefault="00000000">
      <w:pPr>
        <w:jc w:val="both"/>
      </w:pPr>
      <w:r>
        <w:t>14-</w:t>
      </w:r>
      <w:r>
        <w:tab/>
        <w:t>æÃãÇ Úä ÍÇáÇÊ ÇáÚäÝ ÏÇÎá ÇáÃÓÑÉ ÝÞÇá Åä åäÇß ÕÚæÈÇÊ ÊËæÑ Ýí ßËíÑ ãä ÇáÍÇáÇÊ áÝåã ÝßÑÉ ÇáÚäÝ ÏÇÎá ÇáÃÓÑÉ ßãÇ ÌÇÁ Ýí ÇáÕßæß ÇáÏæáíÉ. Ýåá åÐÇ ÇáÚäÝ åæ ÚäÝ ÈÏäí ÝÍÓÈ¡ Ãã íãßä Ãä íßæä ÃíÖÇ ÚäÝÇð äÝÓÇäíÇð ãä ÇáäæÚ ÇáÐí íäÔÃ ÏÇÎá ÇáÃÓÑ ÇáÊí áÇ ÊÚíÔ Ýí ÓÚÇÏÉ ææÆÇã¿ æÚáì ßá ÍÇá ÝåäÇß ÏÑÇÓÇÊ ÌÇÑíÉ áÊÍÏíÏ ãÏì åÐÇ ÇáÚäÝ æÃÓÈÇÈå æÃÔßÇáå.</w:t>
      </w:r>
    </w:p>
    <w:p w:rsidR="00000000" w:rsidRDefault="00000000">
      <w:pPr>
        <w:jc w:val="both"/>
      </w:pPr>
    </w:p>
    <w:p w:rsidR="00000000" w:rsidRDefault="00000000">
      <w:pPr>
        <w:jc w:val="both"/>
      </w:pPr>
      <w:r>
        <w:t>15-</w:t>
      </w:r>
      <w:r>
        <w:tab/>
      </w:r>
      <w:r>
        <w:rPr>
          <w:u w:val="single"/>
        </w:rPr>
        <w:t>ÇáÓíÏ ÞØíä</w:t>
      </w:r>
      <w:r>
        <w:t xml:space="preserve"> (ÇáÌãÇåíÑíÉ ÇáÚÑÈíÉ ÇááíÈíÉ)¡ ÑÏÇð Úáì ÓÄÇá ÎÇÕ ÈÓæÁ ÇáÊÛÐíÉ ÞÇá Åä ÇáÃØÝÇá ÇááíÈííä ßÇäæÇ íÊãÊÚæä ÈãÓÊæì ÚÇá ãä ÇáãÚíÔÉ æÇáÊÛÐíÉ æÇáÑÚÇíÉ ÇáÕÍíÉ ÍÊì ÝÑÖ ÇáÚÞæÈÇÊ ÈæÇÓØÉ ÇáÃãã ÇáãÊÍÏÉ ãäÐ ÎãÓ ÓäæÇÊ. æßÇä áåÐå ÇáÚÞæÈÇÊ¡ áÇ ãÍÇáÉ¡ ÃËÑ ÓíÆ Úáì ÍÕæáåã Úáì ÇáÃÛÐíÉ æÇáÃÏæíÉ æÇááÞÇÍÇÊ æÇáãæÇÏ ÇáÊÚáíãíÉ. ßãÇ Ãä ÇáÍÙÑ ÇáÇÞÊÕÇÏí æÇáÚÞæÈÇÊ ÇáÇÞÊÕÇÏíÉ ÍÇáÊ Ïæä ÊÍáíá ÃæÖÇÚ ãÑÖ ÇáÅíÏÒ ÊÍáíáÇð ÓáíãÇð. æÃãÇ Úä ÇáÓÄÇá ÇáÎÇÕ ÈÍÇáÇÊ ÈÊÑ ÇáÃÚÖÇÁ ÝÞÇá Åä ãËá åÐå ÇáÍÇáÇÊ áÇ ÊæÌÏ Ýí ÇáÌãÇåíÑíÉ.</w:t>
      </w:r>
    </w:p>
    <w:p w:rsidR="00000000" w:rsidRDefault="00000000">
      <w:pPr>
        <w:jc w:val="both"/>
      </w:pPr>
    </w:p>
    <w:p w:rsidR="00000000" w:rsidRDefault="00000000">
      <w:pPr>
        <w:jc w:val="both"/>
      </w:pPr>
      <w:r>
        <w:t>16-</w:t>
      </w:r>
      <w:r>
        <w:tab/>
      </w:r>
      <w:r>
        <w:rPr>
          <w:u w:val="single"/>
        </w:rPr>
        <w:t>ÇáÓíÏ ÑÍíá</w:t>
      </w:r>
      <w:r>
        <w:t xml:space="preserve"> (ÇáÌãÇåíÑíÉ ÇáÚÑÈíÉ ÇááíÈíÉ)¡ ÞÇá Åä ÇáÏÑÇÓÉ ÇáÊí ÃÌÑÊåÇ ÇáÍßæãÇÊ ÇáÚÑÈíÉ ÈÇáÊÚÇæä ãÚ ãäÙãÉ ÇáÕÍÉ ÇáÚÇáãíÉ æÕäÏæÞ ÇáÃãã ÇáãÊÍÏÉ ááØÝæáÉ¡ ãä Èíä ÌãáÉ ãäÙãÇÊ¡ ÈíøóäÊ Ãä ÓæÁ ÇáÊÛÐíÉ ÇäÎÝÖ Ýí ÇáÚÔÑ ÓäæÇÊ ÇáÃÎíÑÉ æÃäå ÇäÎÝÖ ÃíÖÇ ÈÇáãÞÇÑäÉ ãÚ ÇáÈáÏÇä ÇáÚÑÈíÉ ÇáãÌÇæÑÉ. æÞÇá Åä ãÚÏá ÓæÁ ÇáÊÛÐíÉ åæ 4.6 Ýí ÇáãÇÆÉ æáíÓ åäÇß ÝÇÑÞ ßÈíÑ Èíä ÇáãäÇØÞ ÇáÑíÝíÉ æÇáÍÖÑíÉ. æÞÇá Åä ÇäÎÝÇÖ ÓæÁ ÇáÊÛÐíÉ áå ÃÓÈÇÈ ÚÏíÏÉ: ÝÃæáÇð ØÈÞÊ ÇáÌãÇåíÑíÉ ÌãíÚ ÃÍßÇã ÇáÅÚáÇä ÇáÚÇáãí ÈÔÃä ÇáÞÖÇÁ Úáì ÇáÌæÚ æÓæÁ ÇáÊÛÐíÉ ÇáÕÇÏÑ ÚÇã 1974. æËÇäíÇð äÝÐÊ ÇáÍßæãÉ ÈÑäÇãÌÇ ááÊËÞíÝ ÇáÛÐÇÆí Ýí ÇáãÏÇÑÓ. æÈÇáãäÇÓÈÉ ÝÅÐÇ ßÇä ÏÎá ÇáÃÓÑÉ ÇááíÈíÉ ãÑÊÝÚÇð äÓÈíÇð ÝÅä ÇáÃÛäíÇÁ íÃßáæä ÈØÑíÞÉ ÓíÆÉ ãä ÇáäÇÍíÉ ÇáÛÐÇÆíÉ æÇáÝÞÑÇÁ íÃßáæä ÈØÑíÞÉ ÃÍÓä. æËÇáËÇ ÒÇÏÊ ÇáÍßæãÉ ãä ÚÏÏ ãÑÇßÒ ÇáÑÚÇíÉ ÇáÕÍíÉ ááÃãåÇÊ æÇáÃØÝÇá æÍÞÞÊ ÎÝÖÇð Ýí ÇäÊÔÇÑ ÃãÑÇÖ ÇáÅÓåÇá. æÃßÏÊ ÇáÏÑÇÓÉ ÃíÖÇð ÃåãíÉ ÇáÅÑÖÇÚº æáÇ ÊÞÏã ÇáÃÛÐíÉ ÇáÌÇåÒÉ ááÑÖÚ Ýí áíÈíÇ ÅáÇ Ýí ÍÇáÇÊ ÇÓÊËäÇÆíÉ.</w:t>
      </w:r>
    </w:p>
    <w:p w:rsidR="00000000" w:rsidRDefault="00000000">
      <w:pPr>
        <w:jc w:val="both"/>
      </w:pPr>
    </w:p>
    <w:p w:rsidR="00000000" w:rsidRDefault="00000000">
      <w:pPr>
        <w:jc w:val="both"/>
      </w:pPr>
      <w:r>
        <w:t>17-</w:t>
      </w:r>
      <w:r>
        <w:tab/>
        <w:t>æÞÇá Åä ÇáãÕÏÑ ÇáÑÆíÓí áãÑÖ ÇáÅíÏÒ åæ ÇáÚáÇÞÇÊ ÇáÌäÓíÉ æáßä áíÈíÇ ãÌÊãÚ ãÓáã íÍÊÑã ÊÞÇáíÏ ÇáÔÑíÚÉ ÈãÇ Ýí Ðáß ÇáÇãÊäÇÚ Úä ÇáÚáÇÞÇÊ ÇáÌäÓíÉ ÎÇÑÌ ÏÇÆÑÉ ÇáÒæÇÌ. æÇááíÈíæä ßáåã ãÓáãæä Èá Åä ÇáÚÇãáíä ÇáÃÌÇäÈ Ýí áíÈíÇ ãä ÈáÏÇä ãËá ÊÔÇÏ æÇáäíÌÑ æãÇáí æÈÇßÓÊÇä æÇáÝáÈíä åã ÃíÖÇð ãä ÇáãÓáãíä. æÇáÒæÌ ÇáãÓáã áÇ íÞÊÑÝ ÇáÒäÇ.</w:t>
      </w:r>
    </w:p>
    <w:p w:rsidR="00000000" w:rsidRDefault="00000000">
      <w:pPr>
        <w:jc w:val="both"/>
      </w:pPr>
    </w:p>
    <w:p w:rsidR="00000000" w:rsidRDefault="00000000">
      <w:pPr>
        <w:jc w:val="both"/>
      </w:pPr>
      <w:r>
        <w:t>18-</w:t>
      </w:r>
      <w:r>
        <w:tab/>
        <w:t>æÞÇá Åä ÍßæãÊå ÚäÏãÇ ÚáãÊ ÈæÌæÏ ÇáÅíÏÒ ÃäÔÃÊ ÇáãÑßÒ ÇáÏæáí ááÅíÏÒ Ýí ãÏíäÉ ØÑÇÈáÓ ÇáÐí ÊÏíÑå áÌäÉ ÈÑíØÇäíÉ æÝÑäÓíÉ ãÔÊÑßÉ æÇáÐí íÞÏã ÇáÎÏãÇÊ áÃÝÑíÞíÇ ÈÃßãáåÇ. æÅÐÇ ßÇä ÇáãÑßÒ ÞÏ ÚÇáÌ äÍæ 80 ÍÇáÉ Ýáã ÊÙåÑ Ãí ÍÇáÇÊ ÅíÏÒ Èíä ÇáãæÇØäíä ÇááíÈííä. æíÎÖÚ ÌãíÚ ÇáÃÌÇäÈ ÇáÚÇãáíä ÈÕæÑÉ ÞÇäæäíÉ Ýí áíÈíÇ ááÝÍæÕ ÇáØÈíÉº æáßä ãä ÇáÕÚÈ ÅÌÑÇÁ ÝÍæÕ ØÈíÉ Úáì ÇáÚÇãáíä ÈÕæÑÉ ÛíÑ ÞÇäæäíÉ. æããÇ íÐßÑ Ãä åäÇß ÔÑßÉ ÝÑäÓíÉ ßÇäÊ ÞÏ ÞÏãÊ ãÕáÇð ááÊØÚíã ãáæËÇð ÈÇáÅíÏÒ ÚÇã 1993 æÃä ÇáÍßæãÉ ÞÏãÊ ÇÚÊÑÇÖÇð Úáì Ðáß Åáì ãäÙãÉ ÇáÕÍÉ ÇáÚÇáãíÉ æÅáì ÇáÔÑßÉ ÇáãÚäíÉ æåí áÇ ÊÒÇá ÊÊÇÈÚ åÐå ÇáÔßæì.</w:t>
      </w:r>
    </w:p>
    <w:p w:rsidR="00000000" w:rsidRDefault="00000000">
      <w:pPr>
        <w:jc w:val="both"/>
      </w:pPr>
    </w:p>
    <w:p w:rsidR="00000000" w:rsidRDefault="00000000">
      <w:pPr>
        <w:jc w:val="both"/>
      </w:pPr>
      <w:r>
        <w:t>19-</w:t>
      </w:r>
      <w:r>
        <w:tab/>
        <w:t>æÞÏ ÌÇÁ ÐßÑ ÍÇáÉ áæßÑÈí. æíÑì æÝÏå Ãä ÇááÌäÉ áíÓÊ åí ÇáãÍÝá ÇáãäÇÓÈ áÊäÇæá ãÓÃáÉ ÐÇÊ ØÈíÚÉ ÓíÇÓíÉ. íÖÇÝ Åáì Ðáß Ãä ÇáæáÇíÇÊ ÇáãÊÍÏÉ ÇáÃãÑíßíÉ æÇáããáßÉ ÇáãÊÍÏÉ ÊÚáãÇä ÌíÏÇð Ãä ÍßæãÊå áã ÊáÚÈ Ãí ÏæÑ Ýí åÐå ÇáÍÇÏËÉ. æåäÇß ãæÇØäÇä áíÈíÇä ßÇäÇ ÞÏ ÞÏãÇ ÍÞíÈÉ Ýí ãÇáØÉ Úáì ÅÍÏì ÑÍáÇÊ ÔÑßÉ ÈÇä ÃãÑíßÇä ÇáãÓÇÝÑÉ Åáì ÝÑÇäßÝæÑÊ æåí ÇáØÇÆÑÉ ÇáÊí ÇäÝÌÑÊ ÈÚÏ Ðáß ÝæÞ áæßÑÈí. æáíÓ åäÇß ÚáÇÞÉ Èíä ÇáÍÞíÈÉ æÍßæãÊå.</w:t>
      </w:r>
    </w:p>
    <w:p w:rsidR="00000000" w:rsidRDefault="00000000">
      <w:pPr>
        <w:jc w:val="both"/>
      </w:pPr>
    </w:p>
    <w:p w:rsidR="00000000" w:rsidRDefault="00000000">
      <w:pPr>
        <w:jc w:val="both"/>
      </w:pPr>
      <w:r>
        <w:t>20-</w:t>
      </w:r>
      <w:r>
        <w:tab/>
        <w:t>æÞÇá Åä ÇáÚÞæÈÇÊ ÞÏ æÞÚÊ Úáì ÇáÌãÇåíÑíÉ æãÇ ÒÇáÊ ÓÇÑíÉ ÈÚÏ ÓäæÇÊ ãä åÐå ÇáæÇÞÚÉ. æÝÞÏ ÇáÈáÏ ÇáÇÊÕÇáÇÊ ÇáÌæíÉ æÇáäÊíÌÉ åí ÍÏæË ÊÃÎÑ Ýí æÕæá ÇááÈä æÇáÅãÏÇÏÇÊ ÇáØÈíÉ ÈãÇ Ýí Ðáß ÇáÃãÕÇá. æÊÝíÏ ÃÑÞÇã ãäÙãÉ ÇáÕÍÉ ÇáÚÇáãíÉ Ãä ÍÇáÇÊ ÇáÊÍÕíä ÈáÛÊ Ýí ÇáÌãÇåíÑíÉ äÓÈÉ 95 Ýí ÇáãÇÆÉ ÚÇã 1991 æáßäåÇ ÇäÎÝÖÊ ÈÚÏ Ðáß Åáì 50 Ýí ÇáãÇÆÉ. æÅáì ÌÇäÈ Ðáß åäÇß ãÑÖì áíÈíæä íÍÊÇÌæä Ýí ÈÚÖ ÇáÍÇáÇÊ Åáì ÚáÇÌ áÇ ÊÓÊØíÚ ÇáÎÏãÇÊ ÇáØÈíÉ ÇááíÈíÉ ÊæÝíÑå æÊÖØÑ ÇáÍßæãÉ Åáì Ãä ÊØáÈ ÇáÅÐä ãä ãÞÑ ÇáÃãã ÇáãÊÍÏÉ Ýí äíæíæÑß áäÞáåã ÈØÑíÞ ÇáÌæ Åáì ÅíØÇáíÇ Ãæ ÓæíÓÑÇ¡  æÝí ãÚÙã ÇáÍÇáÇÊ ßÇä ÇáãÑÖì íãæÊæä ÞÈá Ãä íÕá åÐÇ ÇáÅÐä.</w:t>
      </w:r>
    </w:p>
    <w:p w:rsidR="00000000" w:rsidRDefault="00000000">
      <w:pPr>
        <w:jc w:val="both"/>
      </w:pPr>
    </w:p>
    <w:p w:rsidR="00000000" w:rsidRDefault="00000000">
      <w:pPr>
        <w:jc w:val="both"/>
      </w:pPr>
      <w:r>
        <w:t>21-</w:t>
      </w:r>
      <w:r>
        <w:tab/>
        <w:t>æÞÇá Åä æÒÇÑÉ ÇáÕÍÉ Ýí ÈáÇÏå ØáÈÊ ãÄÎÑÇð ãä ãÌáÓ ÇáÃãä æãä ÇáÃãíä ÇáÚÇã Ãä íÓãÍ áåÇ ÈäÞá ÇáÃÏæíÉ æÇáÃãÕÇá ÈØÑíÞ ÇáÌæ¡ æÈÒíÇÏÉ ÚÏÏ ÇáÈáÏÇä ÇáÊí íãßä Ãä ÊÞÏã ÇáÚáÇÌ ÇáØÈí ááãæÇØäíä ÇááíÈííä. æÊÑì ÍßæãÊå Ãä ÇáÍÙÑ áÇ íÌÈ ÇÓÊãÑÇÑå ÅÐÇ ßÇäÊ áå äÊÇÆÌ ãÏãÑÉ Úáì ÕÍÉ ÔÚÈ ÈÃßãáå. æÞÏ Íá ÇáÚÞÇÈ ÈÔÚÈ ßÇãá ÈÓÈÈ ÍÞíÈÉ æÇÍÏÉ.</w:t>
      </w:r>
    </w:p>
    <w:p w:rsidR="00000000" w:rsidRDefault="00000000">
      <w:pPr>
        <w:jc w:val="both"/>
      </w:pPr>
    </w:p>
    <w:p w:rsidR="00000000" w:rsidRDefault="00000000">
      <w:pPr>
        <w:jc w:val="both"/>
      </w:pPr>
      <w:r>
        <w:t>22-</w:t>
      </w:r>
      <w:r>
        <w:tab/>
      </w:r>
      <w:r>
        <w:rPr>
          <w:u w:val="single"/>
        </w:rPr>
        <w:t>ÇáÓíÏÉ ÇáÓÍíáí</w:t>
      </w:r>
      <w:r>
        <w:t xml:space="preserve"> (ÇáÌãÇåíÑíÉ ÇáÚÑÈíÉ ÇááíÈíÉ)¡ ÞÇáÊ Åä ÇáäÓÇÁ íÊãÊÚä ÈÇáãÓÇæÇÉ Ýí ÇáÍÕæá Úáì ÇáÎÏãÇÊ ÇáÇÌÊãÇÚíÉ æÊÏÇÈíÑ ÇáÍãÇíÉ ÇáÇÌÊãÇÚíÉ. æÞÏ ÞÇá ÇáÑÓæá Õáì Çááå Úáíå æÓáã Åä ßá æÇÍÏ ãÓÄæá Úä ÈÞíÉ ÃÝÑÇÏ ÇáÃãÉ æåÐÇ ÇáãÈÏÃ åæ ÃÓÇÓ ÝßÑÉ ÇáãÓÇæÇÉ. æÞÏ ßÇäÊ ÇáÃÓÑ ÝíãÇ ãÖì ÊÝÊÎÑ ÈÅäÌÇÈ ÃØÝÇá íÚãáæä Ýí ÇáÍÞæá Ãæ Ýí ÇáÊÌÇÑÉ. æáßä ÃäãÇØ ÇáÍíÇÉ ÊÛíÑÊ æÃÕÈÍ ÇáÒæÌÇä íãíáÇä Åáì ÊÎØíØ ÍÌã ÇáÃÓÑÉ æÅáì ÇÓÊÎÏÇã ãæÇäÚ ÇáÍãá. æÇáÍßæãÉ áÇ ÊÌÈÑ ÇáÚÇÆáÇÊ Úáì ÇÎÊíÇÑ ÚÏÏ ãÚíä ãä ÇáÃØÝÇáº ÝÇáÇÎÊíÇÑ ÍÑ Ýí ÃíÏí ÇáÚÇÆáÇÊ æÝÞÇð áÇÞÊäÇÚåÇ æÑÛÈÇÊåÇ. æãÊæÓØ ÚÏÏ ÇáÃØÝÇá Ýí ÇáÃÓÑÉ ÇáÍÏíËÉ åæ ãä 3 Åáì 5 ãÞÇÈá 8 Åáì 14 Ýí ÇáÃÓÑ ÇáÊÞáíÏíÉ.</w:t>
      </w:r>
    </w:p>
    <w:p w:rsidR="00000000" w:rsidRDefault="00000000">
      <w:pPr>
        <w:jc w:val="both"/>
      </w:pPr>
    </w:p>
    <w:p w:rsidR="00000000" w:rsidRDefault="00000000">
      <w:pPr>
        <w:jc w:val="both"/>
      </w:pPr>
      <w:r>
        <w:t>23-</w:t>
      </w:r>
      <w:r>
        <w:tab/>
      </w:r>
      <w:r>
        <w:rPr>
          <w:u w:val="single"/>
        </w:rPr>
        <w:t>ÇáÓíÏ ÞØíä</w:t>
      </w:r>
      <w:r>
        <w:t xml:space="preserve"> (ÇáÌãÇåíÑíÉ ÇáÚÑÈíÉ ÇááíÈíÉ)¡ ÞÇá Åä ÇáÊÔÑíÚ ÇáÐí ÕÏÑ ÚÇã 1991 ÚÑøóÝ ÇáãÚæÞ ÈÃäå ÇáÔÎÕ ÇáÐí íÚÇäí ãä ÍÇáÉ ÊãäÚå ãä ÇáÚãá æÇáÍíÇÉ ÈÕæÑÉ ãÚÊÇÏÉ Ýí ÇáãÌÊãÚ¡ æåÐÇ ÇáæÖÚ ÞÏ íßæä ãæÑæËÇð Ãæ ãßÊÓÈÇð. æåäÇß ÎãÓÉ ÊÕäíÝÇÊ ááãÚæÞíä: ÃæáÇð ÇáãÊÎáÝæä ÚÞáíÇð Ãæ ÃæáÆß ÇáÐíä áÇ íÓÊØíÚæä ÈÓÈÈ ÍÇáÊåã ÇáÚÞáíÉ Ãä íÚíÔæÇ ÍíÇÉ ÚÇÏíÉº æËÇäíÇð ÇáÃÔÎÇÕ ÇáÐíä íÚÇäæä ãä ÖÚÝ ÇáÍæÇÓ ãËá ÇáÚãì Ãæ ÇáÚãì ÇáÌÒÆí ããÇ íãäÚåã ãä ÇáÚíÔÉ ÇáãÚÊÇÏÉ¡ ÍÊì ÅÐÇ ÇÓÊØÇÚæÇ Ãä íÚãáæÇº æËÇáËÇ ÇáÃÔÎÇÕ ÇáÐíä íÚÇäæä ãä ÚÌÒ ÈÏäí ãËá Ôáá ÃÍÏ ÇáÃØÑÇÝº æÑÇÈÚÇð ÇáÃÔÎÇÕ ÇáÐíä íÚÇäæä ãä ÃãÑÇÖ ÊãäÚåã ãä ÇáÚãáº æÎÇãÓÇð ÇáÃÔÎÇÕ ÇáãÕÇÈæä ÈÚÇåÉ ãÓÊÏíãÉ ÊÄËÑ Ýí Ãí ÌÒÁ ãä ÃÌÒÇÁ ÇáÌÓã. æÌãíÚ åÐå ÇáÝÆÇÊ ÇáÎãÓ ÊÍÕá Úáì ÇáÅÓßÇä æÇáÑÚÇíÉ ÇáãäÒáíÉ æÇáÊÑÈíÉ æÇáÑÚÇíÉ ÇáØÈíÉ æÇáãÚÏÇÊ ÇáØÈíÉ æÅÚÇÏÉ ÇáÊÃåíá¡ æåã ãÚÝæä ãä ÇáÖÑÇÆÈ. æíÓÊÝíÏ ÇáãÚæÞæä ÃíÖÇð ãä ÊÎÝíÖ ÞÏÑå 50 Ýí ÇáãÇÆÉ Ýí ÇáäÞá ÇáÚÇã.</w:t>
      </w:r>
    </w:p>
    <w:p w:rsidR="00000000" w:rsidRDefault="00000000">
      <w:pPr>
        <w:jc w:val="both"/>
      </w:pPr>
    </w:p>
    <w:p w:rsidR="00000000" w:rsidRDefault="00000000">
      <w:pPr>
        <w:jc w:val="both"/>
      </w:pPr>
      <w:r>
        <w:t>24-</w:t>
      </w:r>
      <w:r>
        <w:tab/>
      </w:r>
      <w:r>
        <w:rPr>
          <w:u w:val="single"/>
        </w:rPr>
        <w:t>ÇáÓíÏÉ ÇáÓÍíáí</w:t>
      </w:r>
      <w:r>
        <w:t xml:space="preserve"> (ÇáÌãÇåíÑíÉ ÇáÚÑÈíÉ ÇááíÈíÉ)¡ ÞÇáÊ Åä ÇáÈÑÇãÌ ÇáãæÖæÚÉ áãÕáÍÉ ÇáãÚæÞíä ÊÊÖãä ÈÍæËÇð Ýí ãÌÇáÇÊ ÇáßÔÝ Úä åÐå ÇáÍÇáÇÊ æÇáæÞÇíÉ ãäåÇ æÑÚÇíÊåÇ. æÞÏ ÃäÔÆ ÕäÏæÞ áÑÕÏ ÍÇáÇÊ ÇáãÚæÞíä æáÊæÝíÑ ÇáÊÃåíá áåã. ßãÇ ÃÞíãÊ ãÑÇßÒ ááÚáÇÌ ÇáãÊÎÕÕ áÇ Ýí ÇáãÏä ÝÍÓÈ¡ Èá ÃíÖÇ Ýí ÇáãÑÇßÒ ÇáÕÛíÑÉ æÇáÞÑì æÇáãäÇØÞ ÇáÑíÝíÉ. æåäÇß ÇÞÊÑÇÍÇÊ ÈÅÌÑÇÁ ÝÍæÕ ØÈíÉ áÑÇÛÈí ÇáÒæÇÌ ãä ÃÌá ßÔÝ ãÇ ÞÏ íßæä åäÇß ãä ÍÇáÇÊ ÇáÅÚÇÞÉ.</w:t>
      </w:r>
    </w:p>
    <w:p w:rsidR="00000000" w:rsidRDefault="00000000">
      <w:pPr>
        <w:jc w:val="both"/>
      </w:pPr>
    </w:p>
    <w:p w:rsidR="00000000" w:rsidRDefault="00000000">
      <w:pPr>
        <w:jc w:val="both"/>
      </w:pPr>
      <w:r>
        <w:t>25-</w:t>
      </w:r>
      <w:r>
        <w:tab/>
      </w:r>
      <w:r>
        <w:rPr>
          <w:u w:val="single"/>
        </w:rPr>
        <w:t>ÇáÓíÏ ãÍÓä</w:t>
      </w:r>
      <w:r>
        <w:t xml:space="preserve"> (ÇáÌãÇåíÑíÉ ÇáÚÑÈíÉ ÇááíÈíÉ)¡ ÞÇá Åä åäÇß ÊãííÒÇð Èíä ÇáÚÇåÇÊ ÇáÚÞáíÉ æÇáÈÏäíÉ æáßä ÇáÝÆÊíä ÊÊãÊÚÇä ÈÇáÚáÇÌ ãä ãÑÇßÒ æÈÑÇãÌ ãÎÊáÝÉ. ßãÇ Ãä ÇáãÚæÞíä ÚÞáíÇð íÞÓãæä Åáì ãÌãæÚÊíä¡ ÇÓÊäÇÏÇð Åáì ÇÎÊÈÇÑÇÊ ÇáÐßÇÁ¡ æÊØÈÞ ÂÎÑ ÇáÃÓÇáíÈ ÇáÈíÏÇÛæÌíÉ Ýí ÚáÇÌ ãÔÇßá ÇáÊÚáã.</w:t>
      </w:r>
    </w:p>
    <w:p w:rsidR="00000000" w:rsidRDefault="00000000">
      <w:pPr>
        <w:jc w:val="both"/>
      </w:pPr>
    </w:p>
    <w:p w:rsidR="00000000" w:rsidRDefault="00000000">
      <w:pPr>
        <w:jc w:val="both"/>
      </w:pPr>
      <w:r>
        <w:t>26-</w:t>
      </w:r>
      <w:r>
        <w:tab/>
      </w:r>
      <w:r>
        <w:rPr>
          <w:u w:val="single"/>
        </w:rPr>
        <w:t>ÇáÑÆíÓÉ</w:t>
      </w:r>
      <w:r>
        <w:t>¡ ÏÚÊ ÃÚÖÇÁ ÇááÌäÉ Åáì ÊÞÏíã ÃÓÆáÉ æÊÚáíÞÇÊ Úáì ÌæÇäÈ ÇáÊÑÈíÉ¡ æÃäÔØÉ ÃæÞÇÊ ÇáÝÑÇÛ æÇáÃäÔØÉ ÇáËÞÇÝíÉ (ÇáãæÇÏ 28 æ29 æ31) æÚáì ÊÏÇÈíÑ ÇáÍãÇíÉ ÇáÎÇÕÉ (ÇáãæÇÏ 22 æ30 æãä 32 Åáì 40).</w:t>
      </w:r>
    </w:p>
    <w:p w:rsidR="00000000" w:rsidRDefault="00000000">
      <w:pPr>
        <w:jc w:val="both"/>
      </w:pPr>
    </w:p>
    <w:p w:rsidR="00000000" w:rsidRDefault="00000000">
      <w:pPr>
        <w:jc w:val="both"/>
      </w:pPr>
      <w:r>
        <w:t>27-</w:t>
      </w:r>
      <w:r>
        <w:tab/>
      </w:r>
      <w:r>
        <w:rPr>
          <w:u w:val="single"/>
        </w:rPr>
        <w:t>ÇáÓíÏÉ ãÈæí</w:t>
      </w:r>
      <w:r>
        <w:t>¡ ÓÃáÊ ÅÐÇ ßÇä ÇáæÝÏ íÓÊØíÚ Ãä íÞÏã ÈíÇäÇÊ Úä ÓæÁ ÇáÊÛÐíÉ ÇáãÒãä Ãæ "ÊÃÎÑ Çáäãæ"¡ ÅÐ Ãäå íÕíÈ äÍæ 15.1 ãä ÌãíÚ ÇáÃØÝÇá æä Óä ÇáÎÇãÓÉ¡ æÐáß æÝÞÇð ááÃÑÞÇã ÇáÊí ÍÕáÊ ÚáíåÇº æÞÇáÊ Åä ÇáÑÞã ááÃØÝÇá ÇáÐßæÑ åæ 16.5 Ýí ÇáãÇÆÉ¡ æááÃØÝÇá Ýí ÇáãäÇØÞ ÇáÑíÝíÉ 18.1 Ýí ÇáãÇÆÉ.</w:t>
      </w:r>
    </w:p>
    <w:p w:rsidR="00000000" w:rsidRDefault="00000000">
      <w:pPr>
        <w:jc w:val="both"/>
      </w:pPr>
    </w:p>
    <w:p w:rsidR="00000000" w:rsidRDefault="00000000">
      <w:pPr>
        <w:jc w:val="both"/>
      </w:pPr>
      <w:r>
        <w:t>28-</w:t>
      </w:r>
      <w:r>
        <w:tab/>
        <w:t>æÅÐÇ ßÇä ÇáÞØÑ ÎÇáíÇð ÊãÇãÇð ÈÇáÝÚá ãä ÍÇáÇÊ ãÊáÇÒãÉ äÞÕ ÇáãäÇÚÉ ÇáãßÊÓÈ Ãæ ÇáÅíÏÒ ÝáÇ ÈÏ ãä ÊåäÆÉ ÇáÌãÇåíÑíÉ. æáßä åÐÇ ÇáæÖÚ áÇ íãßä Ãä íßæä ÑÇÌÚÇð Åáì ÇáÏíä ÇáÅÓáÇãí áÃä åäÇß ÃÚÖÇÁ Ýí ßËíÑ ãä ÇáÃÓÑ ÇáãÓáãÉ ÇáÕÇáÍÉ Ýí ÇáÚÇáã ßáå ÃÕíÈæÇ ÈÇáãÑÖ áÇ ÈÓÈÈ ÇáÚáÇÞÇÊ ÇáÌäÓíÉ Èá ÈÓÈÈ ÅÓÇÁÉ ÇÓÊÚãÇá ÇáãÎÏÑÇÊ. æãä Çáãåã ÌÏÇð ÃáÇ ÊäßÑ ÇáÍßæãÉ æÌæÏ ãÊáÇÒãÉ äÞÕ ÇáãäÇÚÉ ÇáãßÊÓÈ Ãæ ÇáÅíÏÒ áÃÓÈÇÈ ÏíäíÉ.</w:t>
      </w:r>
    </w:p>
    <w:p w:rsidR="00000000" w:rsidRDefault="00000000">
      <w:pPr>
        <w:jc w:val="both"/>
      </w:pPr>
    </w:p>
    <w:p w:rsidR="00000000" w:rsidRDefault="00000000">
      <w:pPr>
        <w:jc w:val="both"/>
      </w:pPr>
      <w:r>
        <w:t>29-</w:t>
      </w:r>
      <w:r>
        <w:tab/>
        <w:t>æÞÇáÊ ÅäåÇ ÊÃÓÝ áÚÏã ÊÞÏíã ÈíÇäÇÊ Úä ÕÍÉ ÇáßÈÇÑ Ýí æÞÊ íÒÏÇÏ Ýíå ÊÚÑÖ ÇáÃØÝÇá Ýí ÇáãÌãæÚÉ ÇáÚãÑíÉ ãä 11 Åáì 18 ÓäÉ áÃÎØÇÑ ØÈíÉ ÈÓÈÈ ÇáÊÍÖÑ æÇáÚæáãÉ æÚãá ÇáÃÈæíä ÎÇÑÌ ÇáãäÒá æßËÑÉ ÇáãÇá ÇáãÊÏÇæá. ÝãÔÇßá ÇáÍãá Ýí Óä ãÈßÑ¡ æÇáÅÌåÇÖ¡ æÇáÇäÊÍÇÑ¡ æÇáÍæÇÏË¡ æÅÓÇÁÉ ÇÓÊÎÏÇã ÇáãÎÏÑÇÊ æÛíÑåÇ ãä ÇáãæÇÏ ÊÊÒÇíÏ Ýí ßá ãßÇä. Ýåá åäÇß ÃÍßÇã áÑÕÏ ÕÍÉ ÇáßÈÇÑ Ýí ÇáÌãÇåíÑíÉ¿</w:t>
      </w:r>
    </w:p>
    <w:p w:rsidR="00000000" w:rsidRDefault="00000000">
      <w:pPr>
        <w:jc w:val="both"/>
      </w:pPr>
    </w:p>
    <w:p w:rsidR="00000000" w:rsidRDefault="00000000">
      <w:pPr>
        <w:jc w:val="both"/>
      </w:pPr>
      <w:r>
        <w:t>30-</w:t>
      </w:r>
      <w:r>
        <w:tab/>
      </w:r>
      <w:r>
        <w:rPr>
          <w:u w:val="single"/>
        </w:rPr>
        <w:t>ÇáÓíÏ ÇáÚæÖ</w:t>
      </w:r>
      <w:r>
        <w:t xml:space="preserve"> (ÇáÌãÇåíÑíÉ ÇáÚÑÈíÉ ÇááíÈíÉ)¡ ÞÇá Åä åäÇß ÓíÇÓÉ ÇÌÊãÇÚíÉ ãæÖæÚÉ ÎÕíÕÇð ááßÈÇÑ ÊÓíÑ ÚáíåÇ æÒÇÑÉ ÇáÔÈÇÈ æÇáÑíÇÖÉ¡ ææÒÇÑÉ ÇáÊÑÈíÉ æÇáÈÍË ÇáÚáãí¡ ææÒÇÑÉ ÇáËÞÇÝÉ¡ æÐáß Ýí ßá ãä ÇáãÏÇÑÓ æäæÇÏí ÇáÔÈÇÈ æÛíÑ Ðáß ãä ÇáÃÌåÒÉ. æÊÄÏí åÐå ÇáæÒÇÑÇÊ ÚãáÇð æÞÇÆíÇð íÓÊäÏ Åáì ÏÑÇÓÇÊ ÚáãíÉ Úä ÙæÇåÑ ãËá ÇáÇäÊÍÇÑ æÇáÚäÝ æÅÓÇÁÉ ÇÓÊÎÏÇã ÇáãÎÏÑÇÊ¡ æåí ÊÞÊÑÍ ÇáÚáÇÌ ÅãÇ ÈÇÊÈÇÚ ÓíÇÓÇÊ ÊÚáíãíÉ ÌÏíÏÉ Ãæ ÈÊÚÏíá ÇáÓíÇÓÇÊ ÇáÞÇÆãÉ. æÃËäÇÁ ÔåæÑ ÇáÕíÝ ÊäÙã ÈÑÇãÌ áÔÛá æÞÊ ÇáÔÈÇÈ¡ ãËá ÃäæÇÚ ÇáãÚÓßÑÇÊ ÇáÕíÝíÉ æÇáãäÇÓÈÇÊ ÇáÑíÇÖíÉ æÇáäÔÇØ ÇáßÔÝí. æãä ÇáãÎØØ Úãá ÇÓÊÚÑÇÖ ÔÇãá ááÃæÖÇÚ ÇáÇÌÊãÇÚíÉ ááÃØÝÇá æÇáÈÇáÛíä æÇáäÓÇÁ æÐáß Ýí ÅØÇÑ ÇáÏÑÇÓÇÊ ÇáÌÇÑíÉ Úä ÊäãíÉ ÇáãæÇÑÏ æÇáÞÏÑÇÊ ÇáÈÔÑíÉ¡ ÇáÊí ÊÌÑí ÈÇáÇÔÊÑÇß ãÚ ÈÑäÇãÌ ÇáÃãã ÇáãÊÍÏÉ ÇáÅäãÇÆí æÇáíæäíÓíÝ. æÓÊÚÏá ÇáÈÑÇãÌ ÇáãæÌæÏÉ Ýí ÖæÁ äÊÇÆÌ åÐå ÇáÏÑÇÓÇÊ.</w:t>
      </w:r>
    </w:p>
    <w:p w:rsidR="00000000" w:rsidRDefault="00000000">
      <w:pPr>
        <w:jc w:val="both"/>
      </w:pPr>
    </w:p>
    <w:p w:rsidR="00000000" w:rsidRDefault="00000000">
      <w:pPr>
        <w:jc w:val="both"/>
      </w:pPr>
      <w:r>
        <w:t>31-</w:t>
      </w:r>
      <w:r>
        <w:tab/>
      </w:r>
      <w:r>
        <w:rPr>
          <w:u w:val="single"/>
        </w:rPr>
        <w:t>ÇáÓíÏÉ ÈÇáãå</w:t>
      </w:r>
      <w:r>
        <w:t>¡ ÞÇáÊ ÅäåÇ áÇ ÊÓÊØíÚ Ãä ÊÝåã ßíÝ ÊÞÈá ÖÍíÉ ÇáÇÛÊÕÇÈ Íá ÇáãÔßáÉ ÈÇáÒæÇÌ ããä ÇÛÊÕÈåÇ.</w:t>
      </w:r>
    </w:p>
    <w:p w:rsidR="00000000" w:rsidRDefault="00000000">
      <w:pPr>
        <w:jc w:val="both"/>
      </w:pPr>
    </w:p>
    <w:p w:rsidR="00000000" w:rsidRDefault="00000000">
      <w:pPr>
        <w:jc w:val="both"/>
      </w:pPr>
      <w:r>
        <w:t>32-</w:t>
      </w:r>
      <w:r>
        <w:tab/>
      </w:r>
      <w:r>
        <w:rPr>
          <w:u w:val="single"/>
        </w:rPr>
        <w:t>ÇáÑÆíÓÉ</w:t>
      </w:r>
      <w:r>
        <w:t>¡ ÓÃáÊ ÅÐÇ ßÇäÊ åäÇß Ãí ÃÍßÇã áãÚÇáÌÉ ÇáÔÈÇä ÇáÐíä íÕÇÈæä ÈÕÏãÉ ÈÓÈÈ ÇáÇÊÕÇá ÇáÌäÓí ãÚ ÑÌÇá ÃßÈÑ ÓäÇð.</w:t>
      </w:r>
    </w:p>
    <w:p w:rsidR="00000000" w:rsidRDefault="00000000">
      <w:pPr>
        <w:jc w:val="both"/>
      </w:pPr>
    </w:p>
    <w:p w:rsidR="00000000" w:rsidRDefault="00000000">
      <w:pPr>
        <w:jc w:val="both"/>
      </w:pPr>
      <w:r>
        <w:t>33-</w:t>
      </w:r>
      <w:r>
        <w:tab/>
      </w:r>
      <w:r>
        <w:rPr>
          <w:u w:val="single"/>
        </w:rPr>
        <w:t>ÇáÓíÏÉ ãæÎæÇä</w:t>
      </w:r>
      <w:r>
        <w:t>¡ ÓÃáÊ ÅÐÇ ßÇäÊ åäÇß Ãí ÃÑÞÇã ÊÈíä ÇÊÌÇåÇÊ ÍÇáÇÊ ÇáÅÌåÇÖ ÇáÞÇäæäí áÃÓÈÇÈ ØÈíÉ æãÇ åí ØÑíÞÉ ÊäÙíã ÇáÍãá æåá åäÇß ÇÊÌÇåÇÊ ãáãæÓÉ ÕÚæÏíÉ Ãæ åÈæØíÉ Ýí ÇÓÊÎÏÇã ãæÇäÚ ÇáÍãá¿ æÞÇáÊ Åä ÅÍÕÇÁÇÊ ÇáÇäÊÍÇÑ áÇ ÊÛØí ÅáÇ ÍÊì ÓäÉ 1992 æåí ÊæÏ ÇáÍÕæá Úáì ÅÍÕÇÁÇÊ ÃÍÏË Úä ÍÇáÇÊ ÇáÇäÊÍÇÑ æãÍÇæáÉ ÇáÇäÊÍÇÑ. æåí ÊÑÍÈ ÈãÚáæãÇÊ ÃßËÑ ÊÝÕíáÇð Úä ÇÊÌÇåÇÊ ÚÏÏ ÇáÃØÝÇá ãÊÎáÝí Çáäãæ Ýí ÇáÓäÉ ÇáÃæáì ãä ÇáÚãÑ æÈÕÝÉ ÚÇãÉ ãä ÚãÑ ÕÝÑ Åáì 10 ÓäæÇÊ æÃãÇ Úä ÕÍÉ ÇáÃãåÇÊ Ýåí ÊæÏ Ãä ÊÚÑÝ ÅÐÇ ßÇä åäÇß ÈÑäÇãÌ áÑÕÏ ÚÏÏ ÇáÒíÇÑÇÊ ÇáØÈíÉ ÇáÅÌÈÇÑíÉ ááäÓÇÁ ÞÈá ÇáÍãá æÈÚÏ ÇáæáÇÏÉ.</w:t>
      </w:r>
    </w:p>
    <w:p w:rsidR="00000000" w:rsidRDefault="00000000">
      <w:pPr>
        <w:jc w:val="both"/>
      </w:pPr>
    </w:p>
    <w:p w:rsidR="00000000" w:rsidRDefault="00000000">
      <w:pPr>
        <w:jc w:val="both"/>
      </w:pPr>
      <w:r>
        <w:t>34-</w:t>
      </w:r>
      <w:r>
        <w:tab/>
      </w:r>
      <w:r>
        <w:rPr>
          <w:u w:val="single"/>
        </w:rPr>
        <w:t>ÇáÓíÏÉ ßÇÑÈ</w:t>
      </w:r>
      <w:r>
        <w:t>¡ ÓÃáÊ ÅÐÇ ßÇä ÊÚÑíÝ áíÈíÇ áÍÇáÇÊ ÇáÇÛÊÕÇÈ æÇáÚäÝ ÇáãäÒáí íÔãá ÇáÇÛÊÕÇÈ ÏÇÎá ÇáÚáÇÞÉ ÇáÒæÌíÉ¡ æÅÐÇ ßÇä ÇáÃãÑ ßÐáß Ýåá ÇáÞÇäæä äÇÝÐ Ýí åÐÇ ÇáãÌÇá. æäÈåÊ Åáì ãÇ íãßä Ãä íßæä ááÇÛÊÕÇÈ ÇáãäÒáí ãä ÊÃËíÑ Úáì ÇáÃØÝÇá ÇáÐíä íÔåÏæäå Ýí ÇáãäÒá æÇáÐíä íÚÇäæä ÌäÈÇð Åáì ÌäÈ ãÚ ÇáÖÍÇíÇ. æåá ÇáÎÏãÇÊ ÇáãæÌæÏÉ ÊÚäì ÈÇÍÊíÇÌÇÊ ÇáÃØÝÇá ÇáäÇÔÆÉ Úä ÚäÝ ÛíÑ ãÈÇÔÑ æÞÚ Úáì æÇÍÏ ãä ÇáÃÈæíä¿</w:t>
      </w:r>
    </w:p>
    <w:p w:rsidR="00000000" w:rsidRDefault="00000000">
      <w:pPr>
        <w:jc w:val="both"/>
      </w:pPr>
    </w:p>
    <w:p w:rsidR="00000000" w:rsidRDefault="00000000">
      <w:pPr>
        <w:jc w:val="both"/>
      </w:pPr>
      <w:r>
        <w:t>35-</w:t>
      </w:r>
      <w:r>
        <w:tab/>
        <w:t>æÞÇáÊ Åäå íÈÏæ Ãä åäÇß ÈÍËÇð ÌÇÑíÇð Úä ÍÇáÇÊ ÇáÇÛÊÕÇÈ ÇáÌäÓí ÏÇÎá ÇáÚÇÆáÉ æåí ÊæÏ Ãä ÊÚÑÝ ÇáÇÓÊäÊÇÌÇÊ. Ýåá åäÇß ÍÙÑ Úáì äÔÑ ÃÓãÇÁ ÖÍÇíÇ ÇáÇÛÊÕÇÈ Ãæ ãæÇÞÚÉ ÇáÃØÝÇá¿ æåäÇß ÃÓÈÇÈ ãÎÊáÝÉ ÊÌÚá ãä Çáãåã ÊæÝíÑ ÇáÞÏÑÉ ááÖÍÇíÇ Úáì ÇáÊÍÏË Ïæä ÎæÝ ãä ÇáÚáäíÉ¡ æãä Ãåã åÐå ÇáÃÓÈÇÈ ÇáÇÖØåÇÏ ÇáãÒÏæÌ ÇáÐí íÞÚ Úáì ÇáÖÍÇíÇ ÇáãÛÊÕÈÇÊ.</w:t>
      </w:r>
    </w:p>
    <w:p w:rsidR="00000000" w:rsidRDefault="00000000">
      <w:pPr>
        <w:jc w:val="both"/>
      </w:pPr>
    </w:p>
    <w:p w:rsidR="00000000" w:rsidRDefault="00000000">
      <w:pPr>
        <w:jc w:val="both"/>
      </w:pPr>
      <w:r>
        <w:t>36-</w:t>
      </w:r>
      <w:r>
        <w:tab/>
        <w:t>æåá åäÇß ãæÇÑÏ ÈÔÑíÉ æÃãæÇá ãÊæÇÝÑÉ áÈÑÇãÌ ÑÚÇíÉ ÇáãÚæÞíä æÊßÝí áÊÛØíÉ ÌãíÚ ÇáÇÍÊíÇÌÇÊ Ãã Ãä åäÇß ÈÚÖ ÇáÃØÝÇá ÇáÐíä íÖØÑæä Åáì ÇáÇäÊÙÇÑ ãÏÏÇð ØæíáÉ ÞÈá ÇáÍÕæá Úáì ÇáÑÚÇíÉ.</w:t>
      </w:r>
    </w:p>
    <w:p w:rsidR="00000000" w:rsidRDefault="00000000">
      <w:pPr>
        <w:jc w:val="both"/>
      </w:pPr>
    </w:p>
    <w:p w:rsidR="00000000" w:rsidRDefault="00000000">
      <w:pPr>
        <w:jc w:val="both"/>
      </w:pPr>
      <w:r>
        <w:t>37-</w:t>
      </w:r>
      <w:r>
        <w:tab/>
        <w:t>æßã ÚÏÏ ÇáÃØÝÇá ÇáãÍÈæÓíä ÇáÂä ÞÈá ÇáãÍÇßãÉ Ãæ ÇáãæÌæÏíä Ýí ÇáÓÌæä¿ æãÇ åí ÇáÊåã ÇáãæÌåÉ Åáíåã Ýí ÇáÚÇÏÉ æãÇ åí ãÏÉ ÇáÍÌÒ ÈÓÈÈ åÐå ÇáÊåã¿ æåá åäÇß ÈÏÇÆá ÃÎÑì ÛíÑ ÇáÍÈÓ ÇáÚÞÇÈí ááÃÍÏÇË¿ æÑÛã Ãä ÇáÃØÝÇá ÞÈá Óä 14 áíÓæÇ ãÓÄæáíä ÌäÇÆíÇð ÝíÈÏæ Ãä ÇáãÍÇßã ÊÓÊØíÚ Ãä ÊÊÎÐ ÅÌÑÇÁÇÊ ÛíÑ ÚÞÇÈíÉ ÖÏ ÇáÃÍÏÇË ÇáÌÇäÍíä. æßíÝ íÓÊØíÚ åÄáÇÁ ÇáÃØÝÇá ÇáÏÝÇÚ Úä ÃäÝÓåã ãËáÇð ÚäÏ ÅÑÓÇáåã Åáì ÅÕáÇÍíÉ Ïæä ÅÌÑÇÁ ÞÇäæäí¿</w:t>
      </w:r>
    </w:p>
    <w:p w:rsidR="00000000" w:rsidRDefault="00000000">
      <w:pPr>
        <w:jc w:val="both"/>
      </w:pPr>
    </w:p>
    <w:p w:rsidR="00000000" w:rsidRDefault="00000000">
      <w:pPr>
        <w:jc w:val="both"/>
      </w:pPr>
      <w:r>
        <w:t>38-</w:t>
      </w:r>
      <w:r>
        <w:tab/>
      </w:r>
      <w:r>
        <w:rPr>
          <w:u w:val="single"/>
        </w:rPr>
        <w:t>ÇáÓíÏÉ æÏÑÇæÛæ</w:t>
      </w:r>
      <w:r>
        <w:t>¡ áÇÍÙÊ Ãä ÇáÊÚáíã ÅÌÈÇÑí æãÌÇäí. æÓÃáÊ ÅÐÇ ßÇä ÇáÊÓÌíá Ýí ÇáãÏÇÑÓ æÇáÍÕæá Úáì ÇáßÊÈ ÇáãÏÑÓíÉ ãÌÇäíÇð ÃíÖÇð æåá ÊÍÕá ÇáÃÓÑ ÇáÝÞíÑÉ Úáì Ãí äæÚ ãä ÇáãÓÇÚÏÉ. æãÇ åí ÇáÊÏÇÈíÑ ÇáÊí ÊÊÎÐ¡ æÎÕæÕÇð Ýí ÇáãäÇØÞ ÇáäÇÆíÉ¡ áÅÚáÇã ÇáäÇÓ ÈÃä ÇáÊÚáíã ÅÌÈÇÑí æáÑÕÏ ÇáÇãÊËÇá ááÞÇäæä¿ æØáÈÊ ÅÍÕÇÁÇÊ Úä ãÚÏáÇÊ ÇáÅÚÇÏÉ¡ æÚä ÇáÞíÏ Ýí ÇáÌÇãÚÇÊ æÚä ãÚÏá ÇáÃãíÉ. æßíÝ ÊæÇÌå ÇáÍßæãÉ ãÔÇßá ÊÔÛíá ÇáÔÈÇÈ¡ ÎÕæÕÇð ãä íÛÇÏÑæä ÇáãÏÑÓÉ¿</w:t>
      </w:r>
    </w:p>
    <w:p w:rsidR="00000000" w:rsidRDefault="00000000">
      <w:pPr>
        <w:jc w:val="both"/>
      </w:pPr>
    </w:p>
    <w:p w:rsidR="00000000" w:rsidRDefault="00000000">
      <w:pPr>
        <w:jc w:val="both"/>
      </w:pPr>
      <w:r>
        <w:t>39-</w:t>
      </w:r>
      <w:r>
        <w:tab/>
        <w:t>æÞÇáÊ ÅäåÇ ÊÑÍÈ ÈÇáÈÑäÇãÌ ÇááíÈí áãÓÇÚÏÉ ÇáÃØÝÇá Ýí ÍÇáÇÊ ÇáØæÇÑÆ áßäåÇ ÊæÏ Ãä ÊÚÑÝ ãÇ åí ÇáÊÏÇÈíÑ ÇáÊí ÊÊÎÐ ááÃØÝÇá ãä ÇáÈæÓäÉ æÇáåÑÓß æÇáÕæãÇá æÇáÓæÏÇä æáÈäÇä. Ýåá åäÇß ÈÑäÇãÌ ÎÇÕ Ãã Ãä ÑÚÇíÊåã ÊÏÎá Ýí ÎØØ ÇáÑÚÇíÉ ÇáÇÌÊãÇÚíÉ ÇáÚÇãÉ¿ æãÇ åæ ÇáæÖÚ ÈÇáäÓÈÉ áÚÇÆáÇÊåã¿</w:t>
      </w:r>
    </w:p>
    <w:p w:rsidR="00000000" w:rsidRDefault="00000000">
      <w:pPr>
        <w:jc w:val="both"/>
      </w:pPr>
    </w:p>
    <w:p w:rsidR="00000000" w:rsidRDefault="00000000">
      <w:pPr>
        <w:jc w:val="both"/>
      </w:pPr>
      <w:r>
        <w:t>40-</w:t>
      </w:r>
      <w:r>
        <w:tab/>
      </w:r>
      <w:r>
        <w:rPr>
          <w:u w:val="single"/>
        </w:rPr>
        <w:t>ÇáÓíÏÉ ÈÇáãå</w:t>
      </w:r>
      <w:r>
        <w:t>¡ ÓÃáÊ Úä æÖÚ ÇáÌãÇåíÑíÉ ÈÇáäÓÈÉ áãÎÊáÝ ÇáÕßæß ÇáÏæáíÉ ÇáÎÇÕÉ ÈÇááÇÌÆíä¡ æáÇ ÓíãÇ ÇáÇÊÝÇÞíÉ ÇáÎÇÕÉ ÈæÖÚ ÇááÇÌÆíä áÚÇã 1951 æÈÑæÊæßæáåÇ áÚÇã 1967¡ æÇáÇÊÝÇÞíÉ ÈÔÇä æÖÚ ÇáÃÔÎÇÕ ÚÏíãí ÇáÌäÓíÉ áÚÇã 1954¡ æÇáÇÊÝÇÞíÉ ÈÔÃä ÎÝÖ ÍÇáÇÊ ÇäÚÏÇã ÇáÌäÓíÉ áÚÇã 1961.</w:t>
      </w:r>
    </w:p>
    <w:p w:rsidR="00000000" w:rsidRDefault="00000000">
      <w:pPr>
        <w:jc w:val="both"/>
      </w:pPr>
    </w:p>
    <w:p w:rsidR="00000000" w:rsidRDefault="00000000">
      <w:pPr>
        <w:jc w:val="both"/>
      </w:pPr>
      <w:r>
        <w:t>41-</w:t>
      </w:r>
      <w:r>
        <w:tab/>
        <w:t>æÞÇáÊ Åä æÝÏÇð áíÈíÇð ÍÖÑ ÇáãÄÊãÑ ÇáÚÇáãí ÇáÐí ÚÞÏ 1996 áãäÚ ÇáÇÓÊÛáÇá ÇáÊÌÇÑí ááÃØÝÇá Ýí ÇáÌäÓ¡ ÍíË ÏÇÑ ÇáäÞÇÔ Ýí ãäÙæÑ ÔÇãá ááãÇÏÉ 34 ãä ÇáÇÊÝÇÞíÉ æÇÚÊãÏ ÇáãÄÊãÑ ÅÚáÇäÇð æÃÌäÏÉ ááÚãá. æÞÇáÊ ÅäåÇ ÊæÏ Ãä ÊÚÑÝ ßíÝ íÓíÑ ÇáÚãá Ýí æÖÚ ÎØÉ Úãá ÞæãíÉ Ýí áíÈíÇ.</w:t>
      </w:r>
    </w:p>
    <w:p w:rsidR="00000000" w:rsidRDefault="00000000">
      <w:pPr>
        <w:jc w:val="both"/>
      </w:pPr>
    </w:p>
    <w:p w:rsidR="00000000" w:rsidRDefault="00000000">
      <w:pPr>
        <w:jc w:val="both"/>
      </w:pPr>
      <w:r>
        <w:t>42-</w:t>
      </w:r>
      <w:r>
        <w:tab/>
      </w:r>
      <w:r>
        <w:rPr>
          <w:u w:val="single"/>
        </w:rPr>
        <w:t>ÇáÓíÏÉ ãæÎæÇä</w:t>
      </w:r>
      <w:r>
        <w:t>¡ ÓÃáÊ Úä ÃÓÈÇÈ æÌæÏ äÓÈÉ 10 Ýí ÇáãÇÆÉ ãä ÇáÊÓÑÈ ãä ÇáãÏÇÑÓ ÇááíÈíÉ. æåá åäÇß ãäÍ ÏÑÇÓíÉ ÊÓãÍ ááÃØÝÇá ÝæÞ Óä ÇáÎÇãÓÉ ÚÔÑÉ ÈÇÓÊãÑÇÑ ÏÑÇÓÊåã ÈÚÏ ÝÊÑÉ ÇáÊÚáíã ÇáÅÌÈÇÑí¿ æÊÓÇÁáÊ ÃíÖÇð åá ãä ÇáÔÇÆÚ Ãä íÔÊÑß ÇáÂÈÇÁ Ýí ÇááÚÈ ãÚ ÇáÃØÝÇá. æÞÇáÊ ÅäåÇ ÊæÏ Ãä ÊÚÑÝ ãÇ åí ÇáÃáÚÇÈ ÇáÚÇÆáíÉ ÇáÊÞáíÏíÉ ÇáÊí íÔÊÑß ÝíåÇ ÇáÂÈÇÁ æÇáÃØÝÇá.</w:t>
      </w:r>
    </w:p>
    <w:p w:rsidR="00000000" w:rsidRDefault="00000000">
      <w:pPr>
        <w:jc w:val="both"/>
      </w:pPr>
    </w:p>
    <w:p w:rsidR="00000000" w:rsidRDefault="00000000">
      <w:pPr>
        <w:jc w:val="both"/>
      </w:pPr>
      <w:r>
        <w:t>43-</w:t>
      </w:r>
      <w:r>
        <w:tab/>
      </w:r>
      <w:r>
        <w:rPr>
          <w:u w:val="single"/>
        </w:rPr>
        <w:t>ÇáÓíÏÉ ãÈæí</w:t>
      </w:r>
      <w:r>
        <w:t>¡ ÓÃáÊ Úä ÇáÃØÝÇá ÇáÐíä íÚãáæä Ýí ÃæÖÇÚ ÎØÑÉ íãßä Ãä ÊÄËÑ Ýí äãæåã. æáÇÍÙÊ Ãä ÞÇäæä ÇáÚãá ÇááíÈí íãäÚ ÈÚÖ ÇáÝÆÇÊ ãä ÇÓÊÎÏÇã ÇáÃØÝÇá æáßäå íÓÊËäí ÍÇáÉ ÇáãäÔÂÊ ÇáÚÇÆáíÉ æÈÚÖ ÃäæÇÚ ÇáÚãá ÇáÒÑÇÚí¡ ÑÛã Ãä ÇáÚãá Ýí ãËá åÐå ÇáÙÑæÝ ÞÏ íßæä ÎØÑÇð. Ýåá åäÇß Ãí ØÑíÞÉ áÑÕÏ åÐå ÇáÃæÖÇÚ æÍãÇíÉ ÇáÃØÝÇá¿</w:t>
      </w:r>
    </w:p>
    <w:p w:rsidR="00000000" w:rsidRDefault="00000000">
      <w:pPr>
        <w:jc w:val="both"/>
      </w:pPr>
    </w:p>
    <w:p w:rsidR="00000000" w:rsidRDefault="00000000">
      <w:pPr>
        <w:jc w:val="both"/>
      </w:pPr>
      <w:r>
        <w:t>44-</w:t>
      </w:r>
      <w:r>
        <w:tab/>
      </w:r>
      <w:r>
        <w:rPr>
          <w:u w:val="single"/>
        </w:rPr>
        <w:t>ÇáÑÆíÓÉ</w:t>
      </w:r>
      <w:r>
        <w:t>¡ ÓÃáÊ Úä ÇáãæÇÞÝ ÊÌÇå ÅÏÎÇá ÇáäÓÇÁ Ýí ãåäÉ ÇáÊÏÑíÓ Ýí ÇáÌãÇåíÑíÉ. æåá ãä Çáããßä ááäÓÇÁ ÇáÊÏÑíÓ áØáÇÈ ÐßæÑ æÇáÚßÓ ÈÇáÚßÓ¿</w:t>
      </w:r>
    </w:p>
    <w:p w:rsidR="00000000" w:rsidRDefault="00000000">
      <w:pPr>
        <w:jc w:val="both"/>
      </w:pPr>
    </w:p>
    <w:p w:rsidR="00000000" w:rsidRDefault="00000000">
      <w:pPr>
        <w:jc w:val="both"/>
      </w:pPr>
      <w:r>
        <w:t>45-</w:t>
      </w:r>
      <w:r>
        <w:tab/>
        <w:t>æÈÇáÅÔÇÑÉ Åáì ÇáÝÞÑÉ 140 ãä ÇáÊÞÑíÑ áÇÍÙÊ Ãä ÇáÏæáÉ ÚáíåÇ æÇÌÈ ãÓÇÚÏÉ ÇáÃÝÑÇÏ Ýí ããÇÑÓÉ ÍÞåã Ýí ÇáÊÚáíã¡ æÐáß ÈÕÑÝ ÇáäÙÑ Úä ÚÞÇÆÏåã ÇáÏíäíÉ Ãæ ÇäÊãÇÁÇÊåã ÇáÓíÇÓíÉ. æáãÇ ßÇä ÃÍÏ ÃÚÖÇÁ ÇáæÝÏ ÞÏ ÐßÑ Ãä ÇáÅÓáÇã åæ ÇáÏíä ÇáæÍíÏ Ýí ÇáÞØÑ ÝÅäåÇ ÊæÏ Ãä ÊÚÑÝ ßíÝ íãßä ãä ÇáäÇÍíÉ ÇáÚãáíÉ ãÑÇÚÇÉ ÍÞ ÇáÔÎÕ ÇáÐí íÏíä ÈãÚÊÞÏÇÊ ÏíäíÉ ãÎÊáÝÉ.</w:t>
      </w:r>
    </w:p>
    <w:p w:rsidR="00000000" w:rsidRDefault="00000000">
      <w:pPr>
        <w:jc w:val="both"/>
      </w:pPr>
    </w:p>
    <w:p w:rsidR="00000000" w:rsidRDefault="00000000">
      <w:pPr>
        <w:jc w:val="both"/>
      </w:pPr>
      <w:r>
        <w:t>46-</w:t>
      </w:r>
      <w:r>
        <w:tab/>
        <w:t>æÝí ÖæÁ ãÇ ÌÇÁ Ýí ÇáÝÞÑÉ 160 ãä ÇáÊÞÑíÑ Úä ÇáÊäÏíÏ ÈÇáÎÏãÉ ÇáãäÒáíÉ ÈÇÚÊÈÇÑåÇ äæÚÇð ãä ÃäæÇÚ ÇáÇÓÊÛáÇá Ãæ ÍÊì ÇáÇÓÊÚÈÇÏ¡ ÝÅäåÇ ÊÓÃá ÅÐÇ ßÇä ãä ÇáÕÍíÍ Ãä åäÇß ÚÏÏÇð ãä ÇáÃÌÇäÈ íÚãáæä Ýí ÇáÎÏãÉ ÇáãäÒáíÉ Ýí ÇáÌãÇåíÑíÉ¿</w:t>
      </w:r>
    </w:p>
    <w:p w:rsidR="00000000" w:rsidRDefault="00000000">
      <w:pPr>
        <w:jc w:val="both"/>
      </w:pPr>
    </w:p>
    <w:p w:rsidR="00000000" w:rsidRDefault="00000000">
      <w:pPr>
        <w:jc w:val="both"/>
      </w:pPr>
      <w:r>
        <w:t>47-</w:t>
      </w:r>
      <w:r>
        <w:tab/>
      </w:r>
      <w:r>
        <w:rPr>
          <w:u w:val="single"/>
        </w:rPr>
        <w:t>ÇáÓíÏ ÞØíä</w:t>
      </w:r>
      <w:r>
        <w:t xml:space="preserve"> (ÇáÌãÇåíÑíÉ ÇáÚÑÈíÉ ÇááíÈíÉ)¡ ÞÇá Åä ÇáÞÇäæä ÇááíÈí íÞÑÑ ááÌäíä ÇáÈÔÑí ÇáÍÞ Ýí ÇáÍíÇÉ ãäÐ ÈÏÁ Êßæíäå æáåÐÇ ÝÅä ÇáÅÌåÇÖ íÚÊÈÑ ÌÑíãÉ æÇáÇÓÊËäÇÁ ÇáæÍíÏ åæ Ãä íßæä Ýí ÇÓÊãÑÇÑ ÇáÍãá Åáì äåÇíÊå ÊåÏíÏ ßÈíÑ áÍíÇÉ ÇáÃã.</w:t>
      </w:r>
    </w:p>
    <w:p w:rsidR="00000000" w:rsidRDefault="00000000">
      <w:pPr>
        <w:jc w:val="both"/>
      </w:pPr>
    </w:p>
    <w:p w:rsidR="00000000" w:rsidRDefault="00000000">
      <w:pPr>
        <w:jc w:val="both"/>
      </w:pPr>
      <w:r>
        <w:t>48-</w:t>
      </w:r>
      <w:r>
        <w:tab/>
      </w:r>
      <w:r>
        <w:rPr>
          <w:u w:val="single"/>
        </w:rPr>
        <w:t>ÇáÓíÏ ÑÍíá</w:t>
      </w:r>
      <w:r>
        <w:t xml:space="preserve"> (ÇáÌãÇåíÑíÉ ÇáÚÑÈíÉ ÇááíÈíÉ)¡ ÐßÑ ÍÇáÉ ÇãÑÃÉ ÊÚÇäí ãä äÞÕ ÊÏÝÞ ÇáÏã ãä ÇáÞáÈ æÃÌÑíÊ áåÇ ÚãáíÉ ÅÌåÇÖ. æáãÇ ßÇäÊ ÞÏ ãÑÊ ÞÈá Ðáß ÈËáÇË ÚãáíÇÊ ÞíÕÑíÉ Ýáã íßä áåÇ ÇáÍÞ ÞÇäæäÇð Ýí ÇáÍãá áãÑÉ ÃÎÑì. æÇáãÚÊÇÏ Ýí åÐå ÇáÍÇáÇÊ Ãä ÊäÕÍ ÇáãÓÊÔÝíÇÊ ÇáÒæÌíä ÈÚÏã ÇáÅäÌÇÈ æáßä ÇáäÕíÍÉ áÇ ÊæÖÚ ãæÖÚ ÇáÊØÈíÞ ÏÇÆãÇð. ßãÇ íÌæÒ ÇáÅÌåÇÖ Ýí ÍÇáÇÊ ÇáÃãÑÇÖ ÇáãÚÏíÉ Ãæ ÇáßÔÝ ÇáãÈßÑ Úä ÍÇáÇÊ ÇáÊÔæå.</w:t>
      </w:r>
    </w:p>
    <w:p w:rsidR="00000000" w:rsidRDefault="00000000">
      <w:pPr>
        <w:jc w:val="both"/>
      </w:pPr>
    </w:p>
    <w:p w:rsidR="00000000" w:rsidRDefault="00000000">
      <w:pPr>
        <w:jc w:val="both"/>
      </w:pPr>
      <w:r>
        <w:t>49-</w:t>
      </w:r>
      <w:r>
        <w:tab/>
      </w:r>
      <w:r>
        <w:rPr>
          <w:u w:val="single"/>
        </w:rPr>
        <w:t xml:space="preserve">ÇáÓíÏ </w:t>
      </w:r>
      <w:r>
        <w:t>ÞØíä (ÇáÌãÇåíÑíÉ ÇáÚÑÈíÉ ÇááíÈíÉ)¡ ÞÇá Åä ÇáÓáæß ÇáÌäÓí ÇáãäÍÑÝ íÚÊÈÑ ãæÌÈÇð ááÚÞæÈÉ ÏíäíÇð æÞÇäæäíÇð Ýí ÇáÌãÇåíÑíÉ. æáåÐÇ ÝÅäå ÛíÑ ãæÌæÏ áÇ ÑÓãíÇð æáÇ ÇÌÊãÇÚíÇð. æíäÙÑ ÇáÏíä ÇáÅÓáÇãí æÇáÞÇäæä ÇááíÈí Åáì åÐÇ ÇáÓáæß áÇ Úáì Ãäå ãÓÃáÉ ÍÑíÉ ÔÎÕíÉ Èá Úáì Ãäå ãÔßáÉ ÇÌÊãÇÚíÉ ßÈíÑÉ.</w:t>
      </w:r>
    </w:p>
    <w:p w:rsidR="00000000" w:rsidRDefault="00000000">
      <w:pPr>
        <w:jc w:val="both"/>
      </w:pPr>
      <w:r>
        <w:t>50-</w:t>
      </w:r>
      <w:r>
        <w:tab/>
        <w:t>æáíÓ ãä ÇáÖÑæÑí Ãä ÊÄÏí ßá ÍÇáÇÊ ÇáÇÛÊÕÇÈ Åáì ÒæÇÌ ÅÌÈÇÑí. æÇáãåã åæ Ãä ÇáØÑÝ ÇáãÐäÈ íÚÇÞÈ ÚÞÇÈÇð ÔÏíÏÇð. æÚáì ÇáÞÇÖí Ãä íÑÇÚí ãÎÊáÝ ÇáÙÑæÝ æÃä íÝÍÕ ãÇ ÅÐÇ ßÇä ÇáÒæÇÌ íÚÊÈÑ ãËáÇð äæÚÇð ãä ÇáÚÞÇÈ ááÖÍíÉ. ÝÅÐÇ ÇÞÊäÚ ÈÃä ÇáÙÑæÝ ÊÈÑÑ ÇáÒæÇÌ íßæä Úáì ãÑÊßÈ ÇáÇÛÊÕÇÈ Ãä íÞÈáå æÅáÇ ÝíÍßã Úáíå ÈÇáÓÌä.</w:t>
      </w:r>
    </w:p>
    <w:p w:rsidR="00000000" w:rsidRDefault="00000000">
      <w:pPr>
        <w:jc w:val="both"/>
      </w:pPr>
    </w:p>
    <w:p w:rsidR="00000000" w:rsidRDefault="00000000">
      <w:pPr>
        <w:jc w:val="both"/>
      </w:pPr>
      <w:r>
        <w:t>51-</w:t>
      </w:r>
      <w:r>
        <w:tab/>
      </w:r>
      <w:r>
        <w:rPr>
          <w:u w:val="single"/>
        </w:rPr>
        <w:t>ÇáÓíÏ ÇáÚæÖ</w:t>
      </w:r>
      <w:r>
        <w:t xml:space="preserve"> (ÇáÌãÇåíÑíÉ ÇáÚÑÈíÉ ÇááíÈíÉ)¡ ÊÚáíÞÇð Úáì ÍãÇíÉ ÇáÃØÝÇá ÞÇá Åä ÇáÃØÝÇá íÍÕáæä Úáì ÑÚÇíÉ ØÈíÉ Ýí ÇáãÑÇßÒ ÇáãáÍÞÉ ÈÇáãÓÊÔÝíÇÊ æÇáÚíÇÏÇÊ ßãÇ íÍÕáæä Úáì ÇáäÕÍ ÇáäÝÓÇäí æÇáÇÌÊãÇÚí ãä ÇáÃÎÕÇÆííä Ýí ÇáãÏÇÑÓ. æÊÖÚ æÒÇÑÉ ÇáÊÑÈíÉ ÏÑÇÓÇÊ áÊÞííã ÊäÝíÐ ÈÑäÇãÌ ÍãÇíÉ ÇáÃØÝÇá¡ æÐáß ÈÇáÊÚÇæä ãÚ ÇáÌÇãÚÇÊ æÇáãäÙãÇÊ ÇáãÔÊÑßÉ Èíä ÚÏÉ ÏæÇÆÑ ÍßæãíÉ. æÝí ÚÇã 1993 æÖÚÊ áÌäÉ ãÔÇßá ÇáÔÈÇÈ ÊÞííãÇð ááÍÇáÉ æÈäÇÁ Úáì Ðáß ÃÏÎáÊ ÊÛííÑÇÊ Úáì ÇáäÙÇã.</w:t>
      </w:r>
    </w:p>
    <w:p w:rsidR="00000000" w:rsidRDefault="00000000">
      <w:pPr>
        <w:jc w:val="both"/>
      </w:pPr>
    </w:p>
    <w:p w:rsidR="00000000" w:rsidRDefault="00000000">
      <w:pPr>
        <w:jc w:val="both"/>
      </w:pPr>
      <w:r>
        <w:t>52-</w:t>
      </w:r>
      <w:r>
        <w:tab/>
        <w:t>æÞÇá Åä ÇáÚæáãÉ ÃÏÊ Åáì ÚÏÏ ãä ÇáÊÍæáÇÊ ÇáÇÌÊãÇÚíÉ. ÝÇáÚÇáã ÞÏ ÃÕÈÍ ÈÇáÝÚá ãÊßÇÝáÇð æáßä ãÇ ÒÇáÊ åäÇß ãÓÇÍÉ ááÊäæÚ ÇáÇÌÊãÇÚí. æáÇ íäÈÛí Ãä Êßæä ÇáÚæáãÉ ÊåÏíÏÇð ááÞíã ÇáÏíäíÉ æÇáËÞÇÝíÉ Ýí Ãí ÈáÏ.</w:t>
      </w:r>
    </w:p>
    <w:p w:rsidR="00000000" w:rsidRDefault="00000000">
      <w:pPr>
        <w:jc w:val="both"/>
      </w:pPr>
    </w:p>
    <w:p w:rsidR="00000000" w:rsidRDefault="00000000">
      <w:pPr>
        <w:jc w:val="both"/>
      </w:pPr>
      <w:r>
        <w:t>53-</w:t>
      </w:r>
      <w:r>
        <w:tab/>
        <w:t>æÞÇá Åäå ßãÊÎÕÕ Ýí Úáã ÇáÇÌÊãÇÚ íÏÑß Ãä ÇáÇÛÊÕÇÈ ÞÏ íÞÚ ÏÇÎá ÇáÚáÇÞÉ ÇáÒæÌíÉ. ÝÇáÅäÓÇä áíÓ ãáÇßÇð æáíÓ ãä ÇáãÓÊÍíá æÞæÚ Ðáß Ýí Ãí ãÌÊãÚ. æáßä ÇáÞíã ÇáÏíäíÉ æÇáËÞÇÝíÉ ÇáÓÇÆÏÉ Ýí ÇáÌãÇåíÑíÉ ÊãäÚ ÙåæÑ ãËá åÐå ÇáÃæÖÇÚ. ÝÅÐÇ ÇÔÊßÊ ÇáãÑÃÉ - Ãæ ÇáÑÌá - ãä ÅåãÇá Ãæ ÞÓæÉ ãä ÌÇäÈ ÇáÒæÌ¡ æåæ ÃãÑ ÞÏ íÍÏË Ýí Ãí ãÌÊãÚ¡ ÝÇáãÚÊÇÏ åæ ÅíÌÇÏ Íá ááãÔßá ÏÇÎá ÇáãÌÊãÚ. ÝÇáãÑÃÉ ÇáÊí ÊÞÇÓí ãä ÇáãÚÇãáÉ ÇáÓíÆÉ ÓÊÈæÍ ÈÍÇáÊåÇ áÓíÏÉ ßÈíÑÉ Ýí ÇáÓä ÊÊÕá ÈÇáÒæÌ æÊÈíä áå ÎØÃå. æíãßä ßÐáß Ãä íÊÏÎá ÇáÃÞÇÑÈ Ãæ ÑÌÇá ÇáÏíä.</w:t>
      </w:r>
    </w:p>
    <w:p w:rsidR="00000000" w:rsidRDefault="00000000">
      <w:pPr>
        <w:jc w:val="both"/>
      </w:pPr>
    </w:p>
    <w:p w:rsidR="00000000" w:rsidRDefault="00000000">
      <w:pPr>
        <w:jc w:val="both"/>
      </w:pPr>
      <w:r>
        <w:t>54-</w:t>
      </w:r>
      <w:r>
        <w:tab/>
        <w:t>æÊæÌÏ Ýí ßá ÅÞáíã áÌÇä ÔÚÈíÉ ãÍáíÉ ÊÍßã Ýí ÇáãÓÇÆá ÇáÇÌÊãÇÚíÉ¡ ãËá ÇÎÊáÇÝ ÇáÑÃí Èíä ÇáÃã æØÝáåÇ¡ Ãæ ÇáÇÎÊáÇÝÇÊ Èíä ÇáÒæÌ æÇáÒæÌÉ Úáì ãÓÇÆá ãÇáíÉ. ÝÅÐÇ áã íãßä Íá åÐÇ ÇáæÖÚ íÌæÒ ÅÍÇáÉ ÇáãÓÃáÉ Åáì ãÍßãÉ íäÙÑ ÝíåÇ ÞÇÖ ãÎÊÕ ÈÇáãÓÇÆá ÇáÇÌÊãÇÚíÉ æÐáß æÝÞÇð ááÔÑíÚÉ ÇáÅÓáÇãíÉ.</w:t>
      </w:r>
    </w:p>
    <w:p w:rsidR="00000000" w:rsidRDefault="00000000">
      <w:pPr>
        <w:jc w:val="both"/>
      </w:pPr>
    </w:p>
    <w:p w:rsidR="00000000" w:rsidRDefault="00000000">
      <w:pPr>
        <w:jc w:val="both"/>
      </w:pPr>
      <w:r>
        <w:t>55-</w:t>
      </w:r>
      <w:r>
        <w:tab/>
        <w:t>æíãäÚ ÇáÞÇäæä ÇááíÈí ÊÔÛíá ÇáÃØÝÇá ÞÈá Óä ÇáËÇãäÉ ÚÔÑÉ. æíÌæÒ ááÃØÝÇá Ãä íÓÇÚÏæÇ ÇáæÇáÏíä Ýí ÇáÞØÇÚ ÇáÒÑÇÚí æáßä ÅÐÇ ÚãáæÇ Ýí ÇáãÕÇäÚ ÝÅä ãßÇÊÈ ÔÄæä ÇáÃÝÑÇÏ Ýí ßá ãæÞÚ Úãá¡ ÊÍÊ ÓáØÉ æÒÇÑÉ ÇáÚãá¡ ÊäÙÑ Ýí ÇáãÓÃáÉ æíãßä ÇáÞÈÖ Úáì ÕÇÍÈ ÇáÚãá æÊæÞíÚ ÚÞÇÈ Úáíå.</w:t>
      </w:r>
    </w:p>
    <w:p w:rsidR="00000000" w:rsidRDefault="00000000">
      <w:pPr>
        <w:jc w:val="both"/>
      </w:pPr>
    </w:p>
    <w:p w:rsidR="00000000" w:rsidRDefault="00000000">
      <w:pPr>
        <w:jc w:val="both"/>
      </w:pPr>
      <w:r>
        <w:t>56-</w:t>
      </w:r>
      <w:r>
        <w:tab/>
        <w:t>æáÇ íÚÊÈÑ ÇáÃØÝÇá Ïæä Óä ÇáËÇãäÉ ÚÔÑÉ ãÓÄæáíä ÌäÇÆíÇð. æÇáØÝá ÇáÐí íÑÊßÈ ÌÑíãÉ íÍÇßã ÃãÇã ãÍßãÉ ÇáÃÍÏÇË æíæÏÚ Ýí ãÑßÒ ÅÕáÇÍ ÎÇÕ áÇ Ýí ÇáÓÌä. æÑÈãÇ ÊÞÑÑ ÇáãÍßãÉ ÊÎÝíÖ ÇáÚÞæÈÉ ÇáãäÕæÕ ÚáíåÇ.</w:t>
      </w:r>
    </w:p>
    <w:p w:rsidR="00000000" w:rsidRDefault="00000000">
      <w:pPr>
        <w:jc w:val="both"/>
      </w:pPr>
    </w:p>
    <w:p w:rsidR="00000000" w:rsidRDefault="00000000">
      <w:pPr>
        <w:jc w:val="both"/>
      </w:pPr>
      <w:r>
        <w:t>57-</w:t>
      </w:r>
      <w:r>
        <w:tab/>
        <w:t>æáíÓ åäÇß ÃØÝÇá áÇÌÆæä ÈÇáãÚäì ÇáÕÍíÍ Ýí ÇáÌãÇåíÑíÉ. æÝí ÇáÓäÉ ÇáãÇÖíÉ ÌÇÁ ÈÚÖ ÇáÃØÝÇá ãä ÇáÈæÓäÉ ááÒíÇÑÉ¡ ãÕÍæÈíä ÈãÚáãíåã ÇáÐíä ßÇäæÇ íÏÑÓæä áåã ÈáÛÊåã æÈÍÓÈ ãäÇåÌåã. æÞÏ ÚÇÏæÇ ÈÚÏ Ðáß Åáì ÃæØÇäåã.</w:t>
      </w:r>
    </w:p>
    <w:p w:rsidR="00000000" w:rsidRDefault="00000000">
      <w:pPr>
        <w:jc w:val="both"/>
      </w:pPr>
    </w:p>
    <w:p w:rsidR="00000000" w:rsidRDefault="00000000">
      <w:pPr>
        <w:jc w:val="both"/>
      </w:pPr>
      <w:r>
        <w:t>58-</w:t>
      </w:r>
      <w:r>
        <w:tab/>
      </w:r>
      <w:r>
        <w:rPr>
          <w:u w:val="single"/>
        </w:rPr>
        <w:t>ÇáÓíÏ ÞØíä</w:t>
      </w:r>
      <w:r>
        <w:t xml:space="preserve"> (ÇáÌãÇåíÑíÉ ÇáÚÑÈíÉ ÇááíÈíÉ)¡ ÞÇá Åä äÓÈÉ ÇáÐßæÑ æÇáÅäÇË Ýí ÇáÊÚáíã ãÊÓÇæíÉ ÊÞÑíÈÇð æÅä ÇáÝÊíÇÊ íÏÑÓä Ýí ÇáÌÇãÚÇÊ. æåäÇß 000 80 ãÏÑÓ ÑÌá¡ Ãí äÍæ 45 Ýí ÇáãÇÆÉ ãä ãÌãæÚ ÇáãåäÉ. æÚáì ÇáÂÈÇÁ ÇáÊÒÇã ÞÇäæäí ÈÅÑÓÇá ÃØÝÇáåã Åáì ÇáãÏÑÓÉ æÅáÇ ÊÚÑÖæÇ ááÛÑÇãÉ. æááÃØÝÇá ÇááíÈííä æÇáÃØÝÇá ÇáÃÌÇäÈ ÇáãÞíãíä Ýí áíÈíÇ ÇáÍÞ Ýí ÊÚáíã ãÌÇäí¡ æÇáãäÇåÌ æÇÍÏÉ ááÌãíÚ. æÃÓÇáíÈ ÇáÊÏÑíÓ åí Êáß ÇáãÚÊãÏÉ Ýí ÌãíÚ ÇáÈáÏÇä ÇáÚÑÈíÉ.</w:t>
      </w:r>
    </w:p>
    <w:p w:rsidR="00000000" w:rsidRDefault="00000000">
      <w:pPr>
        <w:jc w:val="both"/>
      </w:pPr>
    </w:p>
    <w:p w:rsidR="00000000" w:rsidRDefault="00000000">
      <w:pPr>
        <w:jc w:val="both"/>
      </w:pPr>
      <w:r>
        <w:t>59-</w:t>
      </w:r>
      <w:r>
        <w:tab/>
        <w:t>æÇáãáíæä æäÕÝ ãáíæä ÃÌäÈí ÇáãÞíãíä Ýí áíÈíÇ áåã ÃíÖÇð ÇáÍÞ Ýí ÅÑÓÇá ÃØÝÇáåã Åáì ãÏÇÑÓ ÎÇÕÉ æÝí ÅäÔÇÁ ãËá åÐå ÇáãÏÇÑÓ ÅÐÇ ÑÛÈæÇ Ýí Ðáß. æåäÇß ãÏÇÑÓ ÃÌäÈíÉ ßËíÑÉ ÊÏÑøöÓ ÇáãäÇåÌ ÇáÝÑäÓíÉ Ãæ ÇáÅäßáíÒíÉ Ãæ ÇáåäÏíÉ Ãæ ÇáÈÇßÓÊÇäíÉ.</w:t>
      </w:r>
    </w:p>
    <w:p w:rsidR="00000000" w:rsidRDefault="00000000">
      <w:pPr>
        <w:jc w:val="both"/>
      </w:pPr>
    </w:p>
    <w:p w:rsidR="00000000" w:rsidRDefault="00000000">
      <w:pPr>
        <w:jc w:val="both"/>
      </w:pPr>
      <w:r>
        <w:t>60-</w:t>
      </w:r>
      <w:r>
        <w:tab/>
      </w:r>
      <w:r>
        <w:rPr>
          <w:u w:val="single"/>
        </w:rPr>
        <w:t>ÇáÑÆíÓÉ</w:t>
      </w:r>
      <w:r>
        <w:t>¡ ÞÇáÊ Åä ÇááÌäÉ ÊæÏ Ãä ÊæÌå ÇáÇäÊÈÇå Åáì ÚÏÏ ãä ãÌÇáÇÊ ÇáÞáÞ ÈãÇ Ýí Ðáß ÇáÑÛÈÉ Ýí ÅÞÇãÉ ÂáíÉ áãÓÇÚÏÉ ãÎÊáÝ ÇáæÒÇÑÇÊ Úáì ÊäÓíÞ ÊØÈíÞ ÇáÇÊÝÇÞíÉ. æÑÈãÇ íÑÛÈ ÇáæÝÏ ÃíÖÇð Ýí Ãä íÚíÏ ÇáäÙÑ Ýí ÑÃíå ÈÚÏã ÇáÍÇÌÉ Åáì ÂáíÉ ááäÙÑ Ýí ÔßÇæì ÇáÃØÝÇá. æÊÏÚæ ÇáÍÇÌÉ ÃíÖÇð Åáì ãÒíÏ ãä ÅÐÇÚÉ ÇáÇÊÝÇÞíÉ Ýí ßá ãä ÇáãäÇØÞ ÇáÑíÝíÉ æÇáÍÖÑíÉ. æÝí ÇáÚÇÏÉ ÊæÕí ÇááÌäÉ ÃíÖÇð ÈÃä íßæä åäÇß ÊÏÑíÈ ÎÇÕ áãä íÚãá Ýí ÊØÈíÞ ÇáÇÊÝÇÞíÉ Ýí ÇáãÌÇáÇÊ ÇáÊÑÈæíÉ æÇáÇÌÊãÇÚíÉ æÇáÞÇäæäíÉ.</w:t>
      </w:r>
    </w:p>
    <w:p w:rsidR="00000000" w:rsidRDefault="00000000">
      <w:pPr>
        <w:jc w:val="both"/>
      </w:pPr>
    </w:p>
    <w:p w:rsidR="00000000" w:rsidRDefault="00000000">
      <w:pPr>
        <w:jc w:val="both"/>
      </w:pPr>
      <w:r>
        <w:t>61-</w:t>
      </w:r>
      <w:r>
        <w:tab/>
        <w:t>ßÐáß ÊÔÚÑ ÇááÌäÉ ÈÞáÞ ãä äÞÕ ÙÇåÑ åæ ÚÏã ÇÔÊÑÇß ãäÙãÇÊ ÛíÑ ÍßæãíÉ Ýí ÅÚÏÇÏ ÊÞÑíÑ ÇáÈáÏ¡ æÐáß áÃåãíÉ æÌæÏ ÂÑÇÁ ãÊÚÏÏÉ ãä ÃÌá ÇáÍíÇÏ. æÝí ÍÇáÉ ÇááÌäÉ ÇáÚáíÇ áÑÚÇíÉ ÇáØÝá ãËáÇð íÈÏæ Ãä "ÇáãäÙãÉ ÛíÑ ÇáÍßæãíÉ" åí æÇáÍßæãÉ ÔíÁ æÇÍÏ.</w:t>
      </w:r>
    </w:p>
    <w:p w:rsidR="00000000" w:rsidRDefault="00000000">
      <w:pPr>
        <w:jc w:val="both"/>
      </w:pPr>
    </w:p>
    <w:p w:rsidR="00000000" w:rsidRDefault="00000000">
      <w:pPr>
        <w:jc w:val="both"/>
      </w:pPr>
      <w:r>
        <w:t>62-</w:t>
      </w:r>
      <w:r>
        <w:tab/>
        <w:t>æÓÊËíÑ ÇááÌäÉ ÃíÖÇð Ýí ãáÇÍÙÇÊåÇ ÇáÎÊÇãíÉ ãÓÃáÉ ÇáÒæÇÌ ÇáãÈßÑ æÇáÅÌÈÇÑí. æåäÇß ÈÚÖ ÇáãÈÇÏÆ ÇáÚÇãÉ ÇáÎÇÕÉ ÈÍÞæÞ ÇáÃØÝÇá ÊÍÊÇÌ Åáì ãÒíÏ ãä ÇáÊÍÏíÏ Ýí áíÈíÇ ßãÇ Ýí ÍÇáÉ ÇáÃØÝÇá ÇáãæáæÏíä "ÎÇÑÌ ÝÑÇÔ ÇáÒæÌíÉ". ÝãËá åÐå ÇáÚÈÇÑÇÊ íÌÈ ÍÐÝåÇ ãä ÌãíÚ ÇáÊæÌíåÇÊ ÇáÅÏÇÑíÉ æÇáÊÔÑíÚÇÊ ãä ÃÌá ÇáÞÖÇÁ Úáì ÇáÊãííÒ ÇáÞÇäæäí ÇáãæÌæÏ ÇáÂä. ßÐáß íÍÊÇÌ ÇáÃãÑ Åáì ãÒíÏ ãä ÏÑÓ ãÓÃáÉ ÇáÚäÝ ÇáãäÒáí¡ ÓæÇÁ ßÇä ÌäÓíÇð Ãã ÈÏäíÇð. æÇááÌäÉ ãØãÆäÉ Åáì ÇÑÊÝÇÚ ãÓÊæì ÕÍÉ ÇáÃØÝÇá æÊÚáíãåã Ýí áíÈíÇ æáßäåÇ ÊÑÍÈ ÈÅÍÕÇÁÇÊ ÅÖÇÝíÉ¡ ÈãÇ Ýí Ðáß ÈíÇäÇÊ Úä ãÚÏáÇÊ ÇáÊÓÑÈ.</w:t>
      </w:r>
    </w:p>
    <w:p w:rsidR="00000000" w:rsidRDefault="00000000">
      <w:pPr>
        <w:jc w:val="both"/>
      </w:pPr>
    </w:p>
    <w:p w:rsidR="00000000" w:rsidRDefault="00000000">
      <w:pPr>
        <w:jc w:val="both"/>
      </w:pPr>
      <w:r>
        <w:t>63-</w:t>
      </w:r>
      <w:r>
        <w:tab/>
      </w:r>
      <w:r>
        <w:rPr>
          <w:u w:val="single"/>
        </w:rPr>
        <w:t>ÇáÓíÏÉ ßÇÑÈ</w:t>
      </w:r>
      <w:r>
        <w:t>¡ ÃßÏÊ ááæÝÏ Ãä ÇáÌæÇäÈ ÇáÅíÌÇÈíÉ Ýí ÍãÇíÉ ÍÞæÞ ÇáÃØÝÇá Ýí áíÈíÇ ÓíÃÊí ÐßÑåÇ Ýí ÇáãáÇÍÙÇÊ ÇáÎÊÇãíÉ ááÌäÉ. æáßäåÇ ÃßÏÊ ãÚ Ðáß ÃåãíÉ ÌãÚ ÈíÇäÇÊ ãÝÖæÖÉ áÊÔãá ÌãíÚ ãÌÇáÇÊ ÍÞæÞ ÇáØÝá¡ ÈãÇ Ýí Ðáß ÇáÃØÝÇá Ýí ÃæÖÇÚ ÎÇÕÉ¡ ÍÊì íßæä ÊÞííã ÇáÈÑÇãÌ æÇáããÇÑÓÇÊ ÇáãÊÕáÉ¡ ãä Èíä ÌãáÉ ÃãæÑ¡ ÈÇáÃØÝÇá ÇáãÚæÞíä Ãæ ÇáÃØÝÇá ÇáÎÇÖÚíä áäÙÇã ÇáÃÍÏÇË¡ ÊÞííãÇð ÞÇÆãÇð Úáì ãÚÑÝÉ ÃßËÑ ÊÝÕíáÇð. æíÌÈ ÊÑÌãÉ ÍÞæÞ ÇáÃØÝÇá Åáì ãÏæäÉ ÚãáíÉ ááÊØÈíÞ æÇáÃÎáÇÞíÇÊ Ýí ãÎÊáÝ Çáãåä ÇáÊí ÊÊÚÇãá ãÚ ÇáÃØÝÇá ÈãÇ Ýí Ðáß ÇáãÔÑÚæä¡ æÇáÎÈÑÇÁ ÇáÇÌÊãÇÚíæä¡ æÇáäÝÓÇäíæä¡ æãæÙÝæ ÅäÝÇÐ ÇáÞæÇäíä.</w:t>
      </w:r>
    </w:p>
    <w:p w:rsidR="00000000" w:rsidRDefault="00000000">
      <w:pPr>
        <w:jc w:val="both"/>
      </w:pPr>
    </w:p>
    <w:p w:rsidR="00000000" w:rsidRDefault="00000000">
      <w:pPr>
        <w:jc w:val="both"/>
      </w:pPr>
      <w:r>
        <w:t>64-</w:t>
      </w:r>
      <w:r>
        <w:tab/>
      </w:r>
      <w:r>
        <w:rPr>
          <w:u w:val="single"/>
        </w:rPr>
        <w:t>ÇáÓíÏÉ ÈÇáãå</w:t>
      </w:r>
      <w:r>
        <w:t>¡ ÑÍÈÊ ÈÇáÊÞÏã ÇáÐí ÍÞÞÊå ÇáÌãÇåíÑíÉ Ýí ãÌÇá ÕÍÉ ÇáÃØÝÇá æÊÚáíãåã æåæ ÊÞÏã ÈÇÑÒ ÈÇáãÞÇÑäÉ ãÚ ÈÞíÉ ÈáÏÇä ÇáÅÞáíã. ßÐáß ÍÏËÊ ÊÍÓíäÇÊ Ýí ãÌÇá ÊÛÐíÉ ÇáÃØÝÇá æÅä ßÇäÊ ãÇ ÒÇáÊ åäÇß ãÔÇßá Ýí ÚæÇÆÞ Çáäãæ ÃãÑÇÖ ÇáÅÓåÇá. æããÇ íÓÊÍÞ ÇáËäÇÁ ÃíÖÇð Ðáß ÇáÈÑäÇãÌ ÇáÍßæãí ÇáØãæÍ ÇáÐí íÑãí Åáì ßÝÇáÉ äãæ ÇáÃØÝÇá ÇáãÚæÞíä ãÚ ÃÓÑåã æÊÚáíãåã Ýí ÇáãÏÇÑÓ ÇáÚÇÏíÉ ãÚ ÚÏã ÖíÇÚ ÝÑÕÊåã Ýí ÇáÍÕæá Úáì ÏÚã ãÊÎÕÕ.</w:t>
      </w:r>
    </w:p>
    <w:p w:rsidR="00000000" w:rsidRDefault="00000000">
      <w:pPr>
        <w:jc w:val="both"/>
      </w:pPr>
    </w:p>
    <w:p w:rsidR="00000000" w:rsidRDefault="00000000">
      <w:pPr>
        <w:jc w:val="both"/>
      </w:pPr>
      <w:r>
        <w:t>65-</w:t>
      </w:r>
      <w:r>
        <w:tab/>
        <w:t>æåäÇß äÇÍíÉ ÞáÞ æåí Ãäå ÑÛã ÍÏæË ÊÞÏã ÖÎã Ýí ÇáãÓÇæÇÉ Èíä ÇáÕÈíÇä æÇáÈäÇÊ Ýí ãÌÇá ÇáÕÍÉ ÝíÈÏæ Ãäå ãÇ ÒÇáÊ åäÇß ÈÚÖ ÚäÇÕÑ ÇáÊÝÑÞÉ Ýí ãÚÇãáÉ ÇáÌäÓíä¡ æÎÇÕÉ ÝíãÇ íÊÚáÞ ÈÇáãæÇÑíË.</w:t>
      </w:r>
    </w:p>
    <w:p w:rsidR="00000000" w:rsidRDefault="00000000">
      <w:pPr>
        <w:jc w:val="both"/>
      </w:pPr>
    </w:p>
    <w:p w:rsidR="00000000" w:rsidRDefault="00000000">
      <w:pPr>
        <w:jc w:val="both"/>
      </w:pPr>
      <w:r>
        <w:t>66-</w:t>
      </w:r>
      <w:r>
        <w:tab/>
      </w:r>
      <w:r>
        <w:rPr>
          <w:u w:val="single"/>
        </w:rPr>
        <w:t>ÇáÓíÏ ßæáæÓæÝ</w:t>
      </w:r>
      <w:r>
        <w:t>¡ ÞÇá Åä ÇááÌäÉ íÌÈ Ãä ÊÚÊÑÝ ÈÇáÂËÇÑ ÇáÓáÈíÉ ááÍÙÑ ÇáÐí ÝÑÖÊå ÇáÃãã ÇáãÊÍÏÉ¡ Úáì ÍÇáÉ ÇáÃØÝÇá Ýí ÇáÌãÇåíÑíÉ¡ æÎÕæÕÇð Ýí ÖæÁ ÇáÊÚáíÞ ÇáÚÇã ÑÞã 8 ãä ÇááÌäÉ Úä ÇáÍÞæÞ ÇáÇÞÊÕÇÏíÉ æÇáÇÌÊãÇÚíÉ æÇáËÞÇÝíÉ.</w:t>
      </w:r>
    </w:p>
    <w:p w:rsidR="00000000" w:rsidRDefault="00000000">
      <w:pPr>
        <w:jc w:val="both"/>
      </w:pPr>
    </w:p>
    <w:p w:rsidR="00000000" w:rsidRDefault="00000000">
      <w:pPr>
        <w:jc w:val="both"/>
      </w:pPr>
      <w:r>
        <w:t>67-</w:t>
      </w:r>
      <w:r>
        <w:tab/>
        <w:t>æÝíãÇ íÊÚáÞ ÈãæÖæÚ ÇáÊÔÑíÚ ÞÇá Åä åÐå Ãæá ÍÇáÉ íÚÑÝåÇ íãäÚ ÝíåÇ ÇáÃØÝÇá Ïæä Óä ÇáÓÇÈÚÉ ãä ÍÞåã Ýí ÅÈÏÇÁ ÂÑÇÆåã ÇáÎÇÕÉ. æíÌÈ Ãä Êßæä åäÇß ÅÔÇÑÉ ÎÇÕÉ ááÃØÝÇá Ýí ÌãíÚ ÇáÞæÇäíä áÃä ÇáÌãåæÑ ÇáÚÇã áÇ íÏÑß ÏÇÆãÇð Ãä ßáãÉ "ãæÇØä" ÊÔãá ÌãíÚ ÇáäÇÓ Èãä Ýíåã ÃæáÆß ÇáÐíä áã íÈáÛæÇ Óä ÇáÑÔÏ. æíÍÊÇÌ ÇáÃãÑ Åáì ÞÇäæä ÎÇÕ ÈÇáÃØÝÇá¡ ÍÊì æáæ ßÇäÊ ÇáÇÊÝÇÞíÉ ÞÏ ÃÕÈÍÊ ÌÒÁÇð ãä ÇáÊÔÑíÚ ÇáãÍáí¡ æåÐÇ ÃãÑ íÊØáÈ ãÒíÏÇð ãä ÇáÊÝßíÑ æÇáãäÇÞÔÉ ãä ÌÇäÈ ÇáÍßæãÉ.</w:t>
      </w:r>
    </w:p>
    <w:p w:rsidR="00000000" w:rsidRDefault="00000000">
      <w:pPr>
        <w:jc w:val="both"/>
      </w:pPr>
    </w:p>
    <w:p w:rsidR="00000000" w:rsidRDefault="00000000">
      <w:pPr>
        <w:jc w:val="both"/>
      </w:pPr>
      <w:r>
        <w:t>68-</w:t>
      </w:r>
      <w:r>
        <w:tab/>
        <w:t>æáÇ íäÈÛí Ãä íÛíÈ Úä ÇáÈÇá Ãä Ãí ÍßæãÉ ãÓÄæáÉ Úä ÌãíÚ ÇáÃØÝÇá ÇáãæÌæÏíä Úáì ÃÑÖåÇ¡ ÈãÇ Ýí Ðáß ÃØÝÇá ÛíÑ ÇáãæÇØäíä ãËá ÇáÚãÇá ÇáãåÇÌÑíä. æÍÊì ÅÐÇ áã íßä åäÇß ÊãííÒ Ýí ÇáæÞÊ ÇáÍÇÖÑ ÝÅä ÇáããÇÑÓÇÊ ÞÏ ÊÊÛíÑ ÝíãÇ ÈÚÏ. æáåÐÇ íäÈÛí Ãä ÊÔíÑ ÇáÞæÇäíä áÇ Åáì ÇáãæÇØäíä ÝÞØ Èá Åáì ßá ãä íÏÎá ÊÍÊ æáÇíÉ ÇáÌãÇåíÑíÉ.</w:t>
      </w:r>
    </w:p>
    <w:p w:rsidR="00000000" w:rsidRDefault="00000000">
      <w:pPr>
        <w:jc w:val="both"/>
      </w:pPr>
    </w:p>
    <w:p w:rsidR="00000000" w:rsidRDefault="00000000">
      <w:pPr>
        <w:jc w:val="both"/>
      </w:pPr>
      <w:r>
        <w:t>69-</w:t>
      </w:r>
      <w:r>
        <w:tab/>
        <w:t>æãä ÇáäÞÇØ ÇáÊí ÊØãÍ ÅáíåÇ ÇÊÝÇÞíÉ ÍÞæÞ ÇáØÝá ÇáÞÖÇÁ Úáì ÍÇáÇÊ ÇäÚÏÇã ÇáÌäÓíÉ æáåÐÇ ÝÅä ÇáãÇÏÉ 7¡ ÇáÝÞÑÉ 2¡ ÊáÒã ÇáÏæá ÈÇÊÎÇÐ ÌãíÚ ÇáÊÏÇÈíÑ ÇáããßäÉ áÖãÇä ÍÞæá ÇáØÝá Úáì ÌäÓíÉ. æåÐÇ ÇáäÕ íäØÈÞ ÃíÖÇð Úáì ÇáÌãÇåíÑíÉ ÍÊì ÅÐÇ ßÇä ÚÏÏ ÇáÍÇáÇÊ ãÍÏæÏÇð.</w:t>
      </w:r>
    </w:p>
    <w:p w:rsidR="00000000" w:rsidRDefault="00000000">
      <w:pPr>
        <w:jc w:val="both"/>
      </w:pPr>
    </w:p>
    <w:p w:rsidR="00000000" w:rsidRDefault="00000000">
      <w:pPr>
        <w:jc w:val="both"/>
      </w:pPr>
      <w:r>
        <w:t>70-</w:t>
      </w:r>
      <w:r>
        <w:tab/>
      </w:r>
      <w:r>
        <w:rPr>
          <w:u w:val="single"/>
        </w:rPr>
        <w:t>ÇáÓíÏ ÞØíä</w:t>
      </w:r>
      <w:r>
        <w:t xml:space="preserve"> (ÇáÌãÇåíÑíÉ ÇáÚÑÈíÉ ÇááíÈíÉ)¡ ÞÇá Åä åäÇß ÇÊÝÇÞÇð ÚÇãÇð Úáì ÃÍßÇã ÇáÇÊÝÇÞíÉ æÃåÏÇÝåÇ. æÈáÏå ÞÏ ÕÏÞÊ ÈÇáÖÈØ Úáì åÐÇ ÇáÕß áÃä ÇáÍßæãÉ ÊÄãä ÈÃåãíÊå. æáßä ÅÐÇ ßÇä Úáì ÇáÍßæãÇÊ Ãä ÊÌãÚ ÑÃíåÇ Úáì ãÈÇÏÆ ãÞÈæáÉ ÏæáíÇð ÝáÇ íÛíÈ Úä ÇáÈÇá Ãä ÇáãÌÊãÚÇÊ ÇáãÎÊáÝÉ ÊÚÊäÞ ÃÝßÇÑÇð æÏíÇäÇÊ ãÎÊáÝÉ æÃäåÇ ÞÏ áÇ ÊäÙÑ Åáì äÝÓ ÇáãÓÃáÉ ãä äÝÓ ÇáãäÙæÑ. æíãßä ÇáÇÊÝÇÞ Úáì ÇáÃåÏÇÝ æáßä áÇ íãßä ÝÑÖ ÂáíÇÊ ááÊØÈíÞ æÇáÊäÓíÞ. æáßá ÈáÏ Þíãå æÚÇÏÇÊå æÃí ãÍÇæáÉ áÕÈ ÌãíÚ ÇáÈáÏÇä Ýí ÞÇáÈ æÇÍÏ ÓÊÄÏí áÇ ãÍÇáÉ Åáì ÚßÓ ÇáãØáæÈ ãäåÇ.</w:t>
      </w:r>
    </w:p>
    <w:p w:rsidR="00000000" w:rsidRDefault="00000000">
      <w:pPr>
        <w:jc w:val="both"/>
      </w:pPr>
    </w:p>
    <w:p w:rsidR="00000000" w:rsidRDefault="00000000">
      <w:pPr>
        <w:jc w:val="both"/>
      </w:pPr>
      <w:r>
        <w:t>71-</w:t>
      </w:r>
      <w:r>
        <w:tab/>
        <w:t>æÇáÅÍÕÇÁÇÊ Úä ÇáÒæÇÌ ÇáãÈßÑ ãÊæÇÝÑÉ æáßä åÐå ÇáãÓÃáÉ ÊãÓ ÞÖÇíÇ ÏíäíÉ. æíäÈÛí ÇáÊÃßíÏ Ãä Ãí ÊÔÑíÚ Ãæ ãÈÏÃ ÎáÞí ÞÇÆã Úáì ÇáÅÓáÇã áÇ íãßä ÊÛííÑå. ÝÇáÇÊÝÇÞíÇÊ æÇáÞæÇäíä íãßä ÊÚÏíáåÇ æáßä ÇáÏíä áÇ íãßä ÊÚÏíáå áÃäå åæ ÃÓÇÓ æÚãÇÏ ÇáãÌÊãÚ ÇááíÈí. æááÃÓÝ áã íÓãÍ ÇáæÞÊ ááãäÇÞÔÉ Ýí ãæÖæÚ ÇáÚáÇÞÇÊ ÇáÌäÓíÉ Èíä ÇáãÍÇÑã.</w:t>
      </w:r>
    </w:p>
    <w:p w:rsidR="00000000" w:rsidRDefault="00000000">
      <w:pPr>
        <w:jc w:val="both"/>
      </w:pPr>
    </w:p>
    <w:p w:rsidR="00000000" w:rsidRDefault="00000000">
      <w:pPr>
        <w:jc w:val="both"/>
      </w:pPr>
      <w:r>
        <w:t>72-</w:t>
      </w:r>
      <w:r>
        <w:tab/>
        <w:t>æÞÇá Åä ÇááÌäÉ ÇáÚáíÇ áÑÚÇíÉ ÇáØÝá åí ãäÙãÉ ÛíÑ ÍßæãíÉ ÈÇáãÚäì ÇáÕÍíÍ. æåí ÊÊæáì ãÊÇÈÚÉ ÇáÞÖÇíÇ ÇáãÊÕáÉ ÈÍÞæÞ ÇáÃØÝÇá¡ ÎÇÑÌ ÅØÇÑ ÇáíæäíÓíÝ¡ æÈÇáÇÊÕÇá ãÚ ÇáÍßæãÉ.</w:t>
      </w:r>
    </w:p>
    <w:p w:rsidR="00000000" w:rsidRDefault="00000000">
      <w:pPr>
        <w:jc w:val="both"/>
      </w:pPr>
    </w:p>
    <w:p w:rsidR="00000000" w:rsidRDefault="00000000">
      <w:pPr>
        <w:jc w:val="both"/>
      </w:pPr>
      <w:r>
        <w:t>73-</w:t>
      </w:r>
      <w:r>
        <w:tab/>
        <w:t>æÓÊÄÎÐ ÇáÊÚáíÞÇÊ ÇáÞíøöãÉ ÇáÊí ÃÈÏÊåÇ ÇááÌäÉ ãÃÎÐ ÇáÇÚÊÈÇÑ áÃäåÇ ÞÇÆãÉ Úáì ÑÛÈÉ Ýí ÊÍÓíä æÖÚ ÇáÃØÝÇá Ýí ÇáÚÇáã ÈÃßãáå. æãä ÇáãÃãæá Ãä ÊÃÎÐ ÇááÌäÉ ÈÏæÑåÇ Ýí ÇáÇÚÊÈÇÑ ãÚÇäÇÉ ÇáÃØÝÇá ÇááíÈííä ÇáäÇÔÆÉ Úä ÇáÍÙÑ ÇáÙÇáã ÇáÐí ÝÑÖÊå ÇáÃãã ÇáãÊÍÏÉ¡ æÃä ÊÊÎÐ ãæÞÝÇð ÅíÌÇÈíÇð Ýí åÐÇ ÇáÕÏÏ.</w:t>
      </w:r>
    </w:p>
    <w:p w:rsidR="00000000" w:rsidRDefault="00000000">
      <w:pPr>
        <w:jc w:val="both"/>
      </w:pPr>
    </w:p>
    <w:p w:rsidR="00000000" w:rsidRDefault="00000000">
      <w:pPr>
        <w:jc w:val="both"/>
      </w:pPr>
      <w:r>
        <w:t>74-</w:t>
      </w:r>
      <w:r>
        <w:tab/>
      </w:r>
      <w:r>
        <w:rPr>
          <w:u w:val="single"/>
        </w:rPr>
        <w:t>ÇáÑÆíÓÉ</w:t>
      </w:r>
      <w:r>
        <w:t>¡ ÞÇáÊ Åä ÇáÇÊÝÇÞíÉ ÞÏ ÕíÛÊ ÈÚäÇíÉ ÈÍíË ÊäØÈÞ Úáì ãÎÊáÝ ÇáÃäÙãÉ ÇáÏíäíÉ æÇáÞÇäæäíÉ ÇáãÊäæÚÉ Ýí ÇáÚÇáã. æáÇ íäÈÛí ÇáäÙÑ Åáì ÅÌÑÇÁ ÊÞÏíã ÇáÊÞÇÑíÑ Úáì Ãäå ÚãáíÉ ÈíÑæÞÑÇØíÉ Èá Úáì Ãäå ÊÍÏò ãÓÊãÑ áÌãíÚ ÇáÏæá ÇáÃØÑÇÝ Ýí ÇáÇÊÝÇÞíÉ. æÚáì Ðáß ÝÅä ÇááÌäÉ ÊÊØáÚ Åáì ÇáÍÕæá Úáì ÊÝÇÕíá Ýí ÇáÊÞÑíÑ ÇáÏæÑí ÇáËÇäí ãä ÇáÌãÇåíÑíÉ Úä ÇáÊÒÇãåÇ ÇáãÓÊãÑ ÈÊÍÓíä æÖÚ ÇáÃØÝÇá Ýí ÇáÈáÏ.</w:t>
      </w:r>
    </w:p>
    <w:p w:rsidR="00000000" w:rsidRDefault="00000000">
      <w:pPr>
        <w:jc w:val="both"/>
      </w:pPr>
    </w:p>
    <w:p w:rsidR="00000000" w:rsidRDefault="00000000">
      <w:pPr>
        <w:jc w:val="center"/>
        <w:rPr>
          <w:u w:val="single"/>
        </w:rPr>
      </w:pPr>
      <w:r>
        <w:rPr>
          <w:u w:val="single"/>
        </w:rPr>
        <w:t>ÑÝÚÊ ÇáÌáÓÉ ÇáÓÇÚÉ 05/13</w:t>
      </w:r>
    </w:p>
    <w:p w:rsidR="00000000" w:rsidRDefault="00000000">
      <w:pPr>
        <w:jc w:val="both"/>
      </w:pPr>
    </w:p>
    <w:p w:rsidR="00000000" w:rsidRDefault="00000000">
      <w:pPr>
        <w:jc w:val="both"/>
      </w:pPr>
    </w:p>
    <w:sectPr w:rsidR="00000000">
      <w:headerReference w:type="even" r:id="rId6"/>
      <w:headerReference w:type="default" r:id="rId7"/>
      <w:endnotePr>
        <w:numFmt w:val="lowerLetter"/>
      </w:endnotePr>
      <w:pgSz w:w="11907" w:h="16834" w:code="9"/>
      <w:pgMar w:top="1440" w:right="1797" w:bottom="1440" w:left="179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946"/>
      </w:tabs>
      <w:jc w:val="left"/>
    </w:pPr>
    <w:r>
      <w:tab/>
      <w:t>CRC/C/SR.434</w:t>
    </w:r>
  </w:p>
  <w:p w:rsidR="00000000" w:rsidRDefault="00000000">
    <w:pPr>
      <w:pStyle w:val="Header"/>
      <w:tabs>
        <w:tab w:val="clear" w:pos="4153"/>
        <w:tab w:val="left" w:pos="6946"/>
      </w:tabs>
      <w:jc w:val="left"/>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CRC/C/SR.434</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oNotTrackMoves/>
  <w:defaultTabStop w:val="720"/>
  <w:doNotHyphenateCaps/>
  <w:evenAndOddHeaders/>
  <w:drawingGridHorizontalSpacing w:val="120"/>
  <w:drawingGridVerticalSpacing w:val="120"/>
  <w:displayVerticalDrawingGridEvery w:val="0"/>
  <w:doNotUseMarginsForDrawingGridOrigin/>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right"/>
      <w:textAlignment w:val="baseline"/>
    </w:pPr>
    <w:rPr>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4015</Words>
  <Characters>22890</Characters>
  <Application>Microsoft Office Word</Application>
  <DocSecurity>4</DocSecurity>
  <Lines>190</Lines>
  <Paragraphs>45</Paragraphs>
  <ScaleCrop>false</ScaleCrop>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ÇáÚÇãÑ ßãÈíæÊÑ ÓæÈÑãÇÑßÊ</dc:creator>
  <cp:keywords/>
  <dc:description/>
  <cp:lastModifiedBy>ÇáÚÇãÑ ßãÈíæÊÑ ÓæÈÑãÇÑßÊ</cp:lastModifiedBy>
  <cp:revision>1</cp:revision>
  <cp:lastPrinted>1999-09-06T17:36:00Z</cp:lastPrinted>
  <dcterms:created xsi:type="dcterms:W3CDTF">1999-08-31T17:51:00Z</dcterms:created>
  <dcterms:modified xsi:type="dcterms:W3CDTF">1999-10-29T13:54:00Z</dcterms:modified>
</cp:coreProperties>
</file>