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4CC" w:rsidRDefault="006414CC" w:rsidP="006414CC">
      <w:pPr>
        <w:spacing w:line="240" w:lineRule="auto"/>
        <w:rPr>
          <w:sz w:val="6"/>
        </w:rPr>
        <w:sectPr w:rsidR="006414CC" w:rsidSect="0060748F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>
        <w:rPr>
          <w:rStyle w:val="CommentReference"/>
        </w:rPr>
        <w:commentReference w:id="0"/>
      </w:r>
    </w:p>
    <w:p w:rsidR="006414CC" w:rsidRDefault="006414CC" w:rsidP="006414CC">
      <w:pPr>
        <w:pStyle w:val="H1"/>
      </w:pPr>
      <w:r>
        <w:t>Committee on the Elimination of Discrimination</w:t>
      </w:r>
    </w:p>
    <w:p w:rsidR="006414CC" w:rsidRDefault="006414CC" w:rsidP="006414CC">
      <w:pPr>
        <w:pStyle w:val="H1"/>
      </w:pPr>
      <w:r>
        <w:t>against Women</w:t>
      </w:r>
    </w:p>
    <w:p w:rsidR="006414CC" w:rsidRDefault="006F6247" w:rsidP="006414CC">
      <w:pPr>
        <w:pStyle w:val="H23"/>
      </w:pPr>
      <w:r>
        <w:t xml:space="preserve">Fortieth </w:t>
      </w:r>
      <w:r w:rsidR="006414CC">
        <w:t>session</w:t>
      </w:r>
    </w:p>
    <w:p w:rsidR="006414CC" w:rsidRDefault="006414CC" w:rsidP="006414CC">
      <w:pPr>
        <w:spacing w:line="240" w:lineRule="auto"/>
        <w:rPr>
          <w:sz w:val="12"/>
        </w:rPr>
      </w:pPr>
    </w:p>
    <w:p w:rsidR="006414CC" w:rsidRDefault="006414CC" w:rsidP="006414CC">
      <w:pPr>
        <w:pStyle w:val="H23"/>
      </w:pPr>
      <w:r>
        <w:t>Summary record of the 828th meeting</w:t>
      </w:r>
    </w:p>
    <w:p w:rsidR="006414CC" w:rsidRDefault="006414CC" w:rsidP="006414CC">
      <w:r>
        <w:t xml:space="preserve">Held at </w:t>
      </w:r>
      <w:r w:rsidR="006F6247">
        <w:t>Palais des Nations</w:t>
      </w:r>
      <w:r>
        <w:t xml:space="preserve">, </w:t>
      </w:r>
      <w:smartTag w:uri="urn:schemas-microsoft-com:office:smarttags" w:element="place">
        <w:smartTag w:uri="urn:schemas-microsoft-com:office:smarttags" w:element="City">
          <w:r w:rsidR="006F6247">
            <w:t>Geneva</w:t>
          </w:r>
        </w:smartTag>
      </w:smartTag>
      <w:r>
        <w:t>, on</w:t>
      </w:r>
      <w:r w:rsidR="006F6247">
        <w:t xml:space="preserve"> Monday, 28 January 2008, at 10 a.m.</w:t>
      </w:r>
    </w:p>
    <w:p w:rsidR="006414CC" w:rsidRPr="006414CC" w:rsidRDefault="006414CC" w:rsidP="006414CC">
      <w:pPr>
        <w:spacing w:line="120" w:lineRule="exact"/>
        <w:rPr>
          <w:sz w:val="10"/>
        </w:rPr>
      </w:pPr>
    </w:p>
    <w:p w:rsidR="006414CC" w:rsidRDefault="006414CC" w:rsidP="006414CC">
      <w:pPr>
        <w:tabs>
          <w:tab w:val="right" w:pos="907"/>
          <w:tab w:val="left" w:pos="1267"/>
          <w:tab w:val="right" w:leader="dot" w:pos="8568"/>
        </w:tabs>
        <w:ind w:right="1267"/>
      </w:pPr>
      <w:r>
        <w:rPr>
          <w:i/>
        </w:rPr>
        <w:tab/>
        <w:t>Chair</w:t>
      </w:r>
      <w:r w:rsidR="0060748F">
        <w:rPr>
          <w:i/>
        </w:rPr>
        <w:t>perso</w:t>
      </w:r>
      <w:r>
        <w:rPr>
          <w:i/>
        </w:rPr>
        <w:t>n</w:t>
      </w:r>
      <w:r w:rsidRPr="00185060">
        <w:t>:</w:t>
      </w:r>
      <w:r>
        <w:tab/>
      </w:r>
      <w:r w:rsidR="0060748F">
        <w:t>Ms. Šimonović</w:t>
      </w:r>
    </w:p>
    <w:p w:rsidR="006414CC" w:rsidRPr="006414CC" w:rsidRDefault="006414CC" w:rsidP="006414CC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z w:val="10"/>
        </w:rPr>
      </w:pPr>
    </w:p>
    <w:p w:rsidR="006414CC" w:rsidRPr="006414CC" w:rsidRDefault="006414CC" w:rsidP="006414CC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z w:val="10"/>
        </w:rPr>
      </w:pPr>
    </w:p>
    <w:p w:rsidR="006414CC" w:rsidRPr="006414CC" w:rsidRDefault="006414CC" w:rsidP="006414CC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z w:val="10"/>
        </w:rPr>
      </w:pPr>
    </w:p>
    <w:p w:rsidR="006414CC" w:rsidRDefault="006414CC" w:rsidP="006414CC">
      <w:pPr>
        <w:pStyle w:val="HCh"/>
        <w:rPr>
          <w:b w:val="0"/>
        </w:rPr>
      </w:pPr>
      <w:r>
        <w:rPr>
          <w:b w:val="0"/>
        </w:rPr>
        <w:t>Contents</w:t>
      </w:r>
    </w:p>
    <w:p w:rsidR="006414CC" w:rsidRDefault="006414CC" w:rsidP="006414CC">
      <w:pPr>
        <w:pStyle w:val="HCh"/>
        <w:spacing w:line="240" w:lineRule="auto"/>
        <w:rPr>
          <w:b w:val="0"/>
          <w:sz w:val="12"/>
        </w:rPr>
      </w:pPr>
    </w:p>
    <w:p w:rsidR="0060748F" w:rsidRDefault="0060748F" w:rsidP="006414CC">
      <w:pPr>
        <w:pStyle w:val="SingleTxt"/>
        <w:jc w:val="left"/>
      </w:pPr>
      <w:r>
        <w:t>Solemn declaration by a new member of the Committee</w:t>
      </w:r>
    </w:p>
    <w:p w:rsidR="0060748F" w:rsidRPr="0060748F" w:rsidRDefault="0060748F" w:rsidP="0060748F">
      <w:pPr>
        <w:pStyle w:val="SingleTxt"/>
        <w:spacing w:after="0" w:line="240" w:lineRule="auto"/>
        <w:jc w:val="left"/>
        <w:rPr>
          <w:sz w:val="2"/>
        </w:rPr>
        <w:sectPr w:rsidR="0060748F" w:rsidRPr="0060748F" w:rsidSect="0060748F">
          <w:type w:val="continuous"/>
          <w:pgSz w:w="12240" w:h="15840" w:code="1"/>
          <w:pgMar w:top="1742" w:right="1195" w:bottom="1901" w:left="1195" w:header="576" w:footer="1037" w:gutter="0"/>
          <w:cols w:space="708"/>
          <w:noEndnote/>
          <w:docGrid w:linePitch="360"/>
        </w:sectPr>
      </w:pPr>
      <w:r>
        <w:br w:type="page"/>
      </w:r>
    </w:p>
    <w:p w:rsidR="0060748F" w:rsidRDefault="0060748F" w:rsidP="0060748F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</w:pPr>
      <w:r>
        <w:t>The meeting was called to order at 10.10 a.m.</w:t>
      </w:r>
    </w:p>
    <w:p w:rsidR="006C3DF0" w:rsidRPr="006C3DF0" w:rsidRDefault="006C3DF0" w:rsidP="006C3DF0">
      <w:pPr>
        <w:pStyle w:val="DualTxt"/>
        <w:spacing w:after="0" w:line="120" w:lineRule="exact"/>
        <w:rPr>
          <w:sz w:val="10"/>
        </w:rPr>
      </w:pPr>
    </w:p>
    <w:p w:rsidR="0060748F" w:rsidRPr="0060748F" w:rsidRDefault="0060748F" w:rsidP="0060748F">
      <w:pPr>
        <w:pStyle w:val="DualTxt"/>
        <w:spacing w:after="0" w:line="120" w:lineRule="exact"/>
        <w:rPr>
          <w:sz w:val="10"/>
        </w:rPr>
      </w:pPr>
    </w:p>
    <w:p w:rsidR="0060748F" w:rsidRDefault="0060748F" w:rsidP="0060748F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0" w:right="0" w:firstLine="0"/>
      </w:pPr>
      <w:r>
        <w:t xml:space="preserve">Solemn declaration by a new member of </w:t>
      </w:r>
      <w:r>
        <w:br/>
        <w:t>the Committee</w:t>
      </w:r>
    </w:p>
    <w:p w:rsidR="0060748F" w:rsidRPr="0060748F" w:rsidRDefault="0060748F" w:rsidP="0060748F">
      <w:pPr>
        <w:pStyle w:val="DualTxt"/>
        <w:spacing w:after="0" w:line="120" w:lineRule="exact"/>
        <w:rPr>
          <w:sz w:val="10"/>
        </w:rPr>
      </w:pPr>
    </w:p>
    <w:p w:rsidR="00546F5D" w:rsidRPr="006C3DF0" w:rsidRDefault="0060748F" w:rsidP="006C3DF0">
      <w:pPr>
        <w:pStyle w:val="DualTxt"/>
        <w:rPr>
          <w:i/>
        </w:rPr>
      </w:pPr>
      <w:r w:rsidRPr="006C3DF0">
        <w:rPr>
          <w:i/>
        </w:rPr>
        <w:tab/>
        <w:t>Ms. Hayashi made the solemn declaration provided for in rule 15 of the Committee’s rules of procedure.</w:t>
      </w:r>
    </w:p>
    <w:p w:rsidR="006C3DF0" w:rsidRPr="006C3DF0" w:rsidRDefault="006C3DF0" w:rsidP="006C3DF0">
      <w:pPr>
        <w:pStyle w:val="DualTxt"/>
        <w:rPr>
          <w:i/>
        </w:rPr>
      </w:pPr>
      <w:r w:rsidRPr="006C3DF0">
        <w:rPr>
          <w:i/>
        </w:rPr>
        <w:t>The meeting rose at 10.15 a.m.</w:t>
      </w:r>
    </w:p>
    <w:sectPr w:rsidR="006C3DF0" w:rsidRPr="006C3DF0" w:rsidSect="0060748F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2-11T16:52:00Z" w:initials="Start">
    <w:p w:rsidR="00A465A4" w:rsidRDefault="00A465A4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NO&gt;&gt;N0823365E&lt;&lt;ODS JOB NO&gt;&gt;</w:t>
      </w:r>
    </w:p>
    <w:p w:rsidR="00A465A4" w:rsidRDefault="00A465A4">
      <w:pPr>
        <w:pStyle w:val="CommentText"/>
      </w:pPr>
      <w:r>
        <w:t>&lt;&lt;ODS DOC SYMBOL1&gt;&gt;CEDAW/C/SR.828&lt;&lt;ODS DOC SYMBOL1&gt;&gt;</w:t>
      </w:r>
    </w:p>
    <w:p w:rsidR="00A465A4" w:rsidRDefault="00A465A4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B91" w:rsidRDefault="00203B91">
      <w:r>
        <w:separator/>
      </w:r>
    </w:p>
  </w:endnote>
  <w:endnote w:type="continuationSeparator" w:id="0">
    <w:p w:rsidR="00203B91" w:rsidRDefault="00203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465A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A465A4" w:rsidRPr="006414CC" w:rsidRDefault="00A465A4" w:rsidP="006414CC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08-23365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A465A4" w:rsidRPr="006414CC" w:rsidRDefault="00A465A4" w:rsidP="006414CC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683EBE"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A465A4" w:rsidRPr="006414CC" w:rsidRDefault="00A465A4" w:rsidP="006414C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465A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A465A4" w:rsidRPr="006414CC" w:rsidRDefault="00A465A4" w:rsidP="006414CC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A465A4" w:rsidRPr="006414CC" w:rsidRDefault="00A465A4" w:rsidP="006414CC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08-23365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A465A4" w:rsidRPr="006414CC" w:rsidRDefault="00A465A4" w:rsidP="006414C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5A4" w:rsidRDefault="00A465A4" w:rsidP="006414CC">
    <w:pPr>
      <w:pStyle w:val="Footer"/>
      <w:pBdr>
        <w:top w:val="single" w:sz="2" w:space="1" w:color="auto"/>
      </w:pBdr>
      <w:rPr>
        <w:sz w:val="2"/>
      </w:rPr>
    </w:pPr>
  </w:p>
  <w:p w:rsidR="00A465A4" w:rsidRDefault="00A465A4" w:rsidP="006414CC">
    <w:pPr>
      <w:pStyle w:val="FootnoteText"/>
      <w:spacing w:after="120"/>
      <w:ind w:left="1267" w:right="1267" w:firstLine="0"/>
    </w:pPr>
    <w:r>
      <w:t>This record is subject to correction.</w:t>
    </w:r>
  </w:p>
  <w:p w:rsidR="00A465A4" w:rsidRDefault="00A465A4" w:rsidP="006414CC">
    <w:pPr>
      <w:pStyle w:val="FootnoteText"/>
      <w:spacing w:after="120"/>
      <w:ind w:left="1267" w:right="1267" w:firstLine="0"/>
    </w:pPr>
    <w:r>
      <w:t xml:space="preserve">Corrections should be submitted in one of the working languages. They should be set forth in a memorandum and also incorporated in a copy of the record. They should be sent </w:t>
    </w:r>
    <w:r>
      <w:rPr>
        <w:i/>
      </w:rPr>
      <w:t>within one week of the date of this document</w:t>
    </w:r>
    <w:r>
      <w:t xml:space="preserve"> to the Chief, Official Records Editing Section, room DC2-750, 2 United Nations Plaza.</w:t>
    </w:r>
  </w:p>
  <w:p w:rsidR="00A465A4" w:rsidRDefault="00A465A4" w:rsidP="006414CC">
    <w:pPr>
      <w:pStyle w:val="FootnoteText"/>
      <w:spacing w:after="120"/>
      <w:ind w:left="1267" w:right="1267" w:firstLine="0"/>
    </w:pPr>
    <w:r>
      <w:t>Any corrections to the record of the meetings of this session will be consolidated in a single corrigendum, to be issued shortly after the end of the session.</w:t>
    </w:r>
  </w:p>
  <w:p w:rsidR="00A465A4" w:rsidRDefault="00A465A4" w:rsidP="006414CC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08-23365 (E)</w:t>
    </w:r>
    <w:r>
      <w:rPr>
        <w:b w:val="0"/>
        <w:sz w:val="20"/>
      </w:rPr>
      <w:fldChar w:fldCharType="end"/>
    </w:r>
  </w:p>
  <w:p w:rsidR="00A465A4" w:rsidRPr="006414CC" w:rsidRDefault="00A465A4" w:rsidP="006414CC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*0823365*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B91" w:rsidRDefault="00203B91">
      <w:r>
        <w:separator/>
      </w:r>
    </w:p>
  </w:footnote>
  <w:footnote w:type="continuationSeparator" w:id="0">
    <w:p w:rsidR="00203B91" w:rsidRDefault="00203B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465A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465A4" w:rsidRPr="006414CC" w:rsidRDefault="00A465A4" w:rsidP="006414C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CEDAW/C/SR.828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465A4" w:rsidRDefault="00A465A4" w:rsidP="006414CC">
          <w:pPr>
            <w:pStyle w:val="Header"/>
          </w:pPr>
        </w:p>
      </w:tc>
    </w:tr>
  </w:tbl>
  <w:p w:rsidR="00A465A4" w:rsidRPr="006414CC" w:rsidRDefault="00A465A4" w:rsidP="006414C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465A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465A4" w:rsidRDefault="00A465A4" w:rsidP="006414C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465A4" w:rsidRPr="006414CC" w:rsidRDefault="00A465A4" w:rsidP="006414C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CEDAW/C/SR.828</w:t>
          </w:r>
          <w:r>
            <w:rPr>
              <w:b/>
            </w:rPr>
            <w:fldChar w:fldCharType="end"/>
          </w:r>
        </w:p>
      </w:tc>
    </w:tr>
  </w:tbl>
  <w:p w:rsidR="00A465A4" w:rsidRPr="006414CC" w:rsidRDefault="00A465A4" w:rsidP="006414C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A465A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465A4" w:rsidRDefault="00A465A4" w:rsidP="006414CC">
          <w:pPr>
            <w:pStyle w:val="Header"/>
            <w:spacing w:after="120"/>
          </w:pPr>
        </w:p>
      </w:tc>
      <w:tc>
        <w:tcPr>
          <w:tcW w:w="187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465A4" w:rsidRPr="006414CC" w:rsidRDefault="00A465A4" w:rsidP="006414C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465A4" w:rsidRDefault="00A465A4" w:rsidP="006414CC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A465A4" w:rsidRPr="006414CC" w:rsidRDefault="00A465A4" w:rsidP="006414CC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/C/SR.828</w:t>
          </w:r>
        </w:p>
      </w:tc>
    </w:tr>
    <w:tr w:rsidR="00A465A4" w:rsidRPr="006414CC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465A4" w:rsidRDefault="00A465A4" w:rsidP="006414C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A465A4" w:rsidRPr="006414CC" w:rsidRDefault="00A465A4" w:rsidP="006414C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465A4" w:rsidRPr="006414CC" w:rsidRDefault="00A465A4" w:rsidP="006414C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465A4" w:rsidRPr="006414CC" w:rsidRDefault="00A465A4" w:rsidP="006414CC">
          <w:pPr>
            <w:pStyle w:val="Header"/>
            <w:spacing w:before="109"/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465A4" w:rsidRDefault="00A465A4" w:rsidP="006414CC">
          <w:pPr>
            <w:spacing w:before="240"/>
          </w:pPr>
          <w:r>
            <w:t>Distr.: General</w:t>
          </w:r>
        </w:p>
        <w:p w:rsidR="00A465A4" w:rsidRDefault="00A465A4" w:rsidP="006414CC">
          <w:r>
            <w:t>11 March 2008</w:t>
          </w:r>
        </w:p>
        <w:p w:rsidR="00A465A4" w:rsidRDefault="00A465A4" w:rsidP="006414CC"/>
        <w:p w:rsidR="00A465A4" w:rsidRPr="006414CC" w:rsidRDefault="00A465A4" w:rsidP="006414CC">
          <w:r>
            <w:t>Original: English</w:t>
          </w:r>
        </w:p>
      </w:tc>
    </w:tr>
  </w:tbl>
  <w:p w:rsidR="00A465A4" w:rsidRPr="006414CC" w:rsidRDefault="00A465A4" w:rsidP="006414CC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209"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3365*"/>
    <w:docVar w:name="CreationDt" w:val="11/02/2008 16:52:44"/>
    <w:docVar w:name="DocCategory" w:val="SROthers"/>
    <w:docVar w:name="DocType" w:val="Final"/>
    <w:docVar w:name="FooterJN" w:val="08-23365"/>
    <w:docVar w:name="jobn" w:val="08-23365 (E)"/>
    <w:docVar w:name="jobnDT" w:val="08-23365 (E)   110208"/>
    <w:docVar w:name="jobnDTDT" w:val="08-23365 (E)   110208   110208"/>
    <w:docVar w:name="JobNo" w:val="0823365E"/>
    <w:docVar w:name="OandT" w:val=" "/>
    <w:docVar w:name="sss1" w:val="CEDAW/C/SR.828"/>
    <w:docVar w:name="sss2" w:val="-"/>
    <w:docVar w:name="Symbol1" w:val="CEDAW/C/SR.828"/>
    <w:docVar w:name="Symbol2" w:val="-"/>
  </w:docVars>
  <w:rsids>
    <w:rsidRoot w:val="002D52F0"/>
    <w:rsid w:val="00001AD3"/>
    <w:rsid w:val="00062E0F"/>
    <w:rsid w:val="000930EA"/>
    <w:rsid w:val="001745C0"/>
    <w:rsid w:val="00184193"/>
    <w:rsid w:val="00185060"/>
    <w:rsid w:val="0019245C"/>
    <w:rsid w:val="001C266D"/>
    <w:rsid w:val="00203B91"/>
    <w:rsid w:val="002141E3"/>
    <w:rsid w:val="002D52F0"/>
    <w:rsid w:val="003928D1"/>
    <w:rsid w:val="00441EF4"/>
    <w:rsid w:val="0045397A"/>
    <w:rsid w:val="004D0839"/>
    <w:rsid w:val="004D7A08"/>
    <w:rsid w:val="00542A9C"/>
    <w:rsid w:val="00546F5D"/>
    <w:rsid w:val="00584D8F"/>
    <w:rsid w:val="00594A53"/>
    <w:rsid w:val="005C2255"/>
    <w:rsid w:val="005D6250"/>
    <w:rsid w:val="00600132"/>
    <w:rsid w:val="0060748F"/>
    <w:rsid w:val="006414CC"/>
    <w:rsid w:val="00683EBE"/>
    <w:rsid w:val="006A012D"/>
    <w:rsid w:val="006C3DF0"/>
    <w:rsid w:val="006F6247"/>
    <w:rsid w:val="0079386A"/>
    <w:rsid w:val="007F3C8D"/>
    <w:rsid w:val="008306E4"/>
    <w:rsid w:val="0087399C"/>
    <w:rsid w:val="00885F41"/>
    <w:rsid w:val="00902F4F"/>
    <w:rsid w:val="009406BC"/>
    <w:rsid w:val="00956D53"/>
    <w:rsid w:val="00961E03"/>
    <w:rsid w:val="009946BE"/>
    <w:rsid w:val="009B3BF5"/>
    <w:rsid w:val="009E6C4F"/>
    <w:rsid w:val="00A12857"/>
    <w:rsid w:val="00A251C7"/>
    <w:rsid w:val="00A465A4"/>
    <w:rsid w:val="00AA3E9F"/>
    <w:rsid w:val="00B10B5D"/>
    <w:rsid w:val="00BD0DCE"/>
    <w:rsid w:val="00C027EF"/>
    <w:rsid w:val="00C307BD"/>
    <w:rsid w:val="00C82D8A"/>
    <w:rsid w:val="00CD362B"/>
    <w:rsid w:val="00D379B4"/>
    <w:rsid w:val="00DF41F4"/>
    <w:rsid w:val="00E05A3F"/>
    <w:rsid w:val="00E64F8A"/>
    <w:rsid w:val="00E76523"/>
    <w:rsid w:val="00EA67AC"/>
    <w:rsid w:val="00EB57BD"/>
    <w:rsid w:val="00F701D3"/>
    <w:rsid w:val="00F90544"/>
    <w:rsid w:val="00F9421B"/>
    <w:rsid w:val="00FB040A"/>
    <w:rsid w:val="00FF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6F5D"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semiHidden/>
    <w:rsid w:val="00546F5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46F5D"/>
  </w:style>
  <w:style w:type="paragraph" w:customStyle="1" w:styleId="H1">
    <w:name w:val="_ H_1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546F5D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546F5D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rsid w:val="00546F5D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rsid w:val="00546F5D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546F5D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546F5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546F5D"/>
    <w:pPr>
      <w:ind w:left="1267" w:right="1267"/>
    </w:pPr>
  </w:style>
  <w:style w:type="paragraph" w:customStyle="1" w:styleId="SingleTxt">
    <w:name w:val="__Single Txt"/>
    <w:basedOn w:val="Normal"/>
    <w:rsid w:val="00546F5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546F5D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546F5D"/>
    <w:rPr>
      <w:sz w:val="6"/>
    </w:rPr>
  </w:style>
  <w:style w:type="character" w:styleId="FootnoteReference">
    <w:name w:val="footnote reference"/>
    <w:semiHidden/>
    <w:rsid w:val="00546F5D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546F5D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546F5D"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546F5D"/>
  </w:style>
  <w:style w:type="paragraph" w:styleId="Footer">
    <w:name w:val="footer"/>
    <w:rsid w:val="00546F5D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546F5D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546F5D"/>
    <w:rPr>
      <w:sz w:val="14"/>
    </w:rPr>
  </w:style>
  <w:style w:type="paragraph" w:customStyle="1" w:styleId="Small">
    <w:name w:val="Small"/>
    <w:basedOn w:val="Normal"/>
    <w:next w:val="Normal"/>
    <w:rsid w:val="00546F5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546F5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546F5D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6414CC"/>
  </w:style>
  <w:style w:type="paragraph" w:styleId="CommentSubject">
    <w:name w:val="annotation subject"/>
    <w:basedOn w:val="CommentText"/>
    <w:next w:val="CommentText"/>
    <w:semiHidden/>
    <w:rsid w:val="006414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86</Words>
  <Characters>439</Characters>
  <Application>Microsoft Office Word</Application>
  <DocSecurity>4</DocSecurity>
  <Lines>29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MaryLee.Kortes</dc:creator>
  <cp:keywords/>
  <dc:description/>
  <cp:lastModifiedBy>Estela.Evangelista</cp:lastModifiedBy>
  <cp:revision>12</cp:revision>
  <cp:lastPrinted>2008-03-10T13:44:00Z</cp:lastPrinted>
  <dcterms:created xsi:type="dcterms:W3CDTF">2008-03-10T13:43:00Z</dcterms:created>
  <dcterms:modified xsi:type="dcterms:W3CDTF">2008-03-10T13:47:00Z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0823365</vt:lpwstr>
  </property>
  <property fmtid="{D5CDD505-2E9C-101B-9397-08002B2CF9AE}" pid="3" name="Symbol1">
    <vt:lpwstr>CEDAW/C/SR.828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2 pp FINAL</vt:lpwstr>
  </property>
  <property fmtid="{D5CDD505-2E9C-101B-9397-08002B2CF9AE}" pid="8" name="Operator">
    <vt:lpwstr>ts (F)</vt:lpwstr>
  </property>
</Properties>
</file>