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EF01AD" w14:paraId="549E8A89" w14:textId="77777777" w:rsidTr="0031031F">
        <w:trPr>
          <w:trHeight w:hRule="exact" w:val="851"/>
        </w:trPr>
        <w:tc>
          <w:tcPr>
            <w:tcW w:w="1280" w:type="dxa"/>
            <w:tcBorders>
              <w:bottom w:val="single" w:sz="4" w:space="0" w:color="auto"/>
            </w:tcBorders>
          </w:tcPr>
          <w:p w14:paraId="675853DB" w14:textId="77777777" w:rsidR="002D5AAC" w:rsidRPr="00EF01AD" w:rsidRDefault="002D5AAC" w:rsidP="0031031F">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4295EF78" w14:textId="77777777" w:rsidR="002D5AAC" w:rsidRPr="00EF01AD" w:rsidRDefault="00BD33EE" w:rsidP="00C6457C">
            <w:pPr>
              <w:spacing w:after="80" w:line="300" w:lineRule="exact"/>
              <w:rPr>
                <w:sz w:val="28"/>
              </w:rPr>
            </w:pPr>
            <w:r w:rsidRPr="00EF01AD">
              <w:rPr>
                <w:sz w:val="28"/>
              </w:rPr>
              <w:t>Naciones Unidas</w:t>
            </w:r>
          </w:p>
        </w:tc>
        <w:tc>
          <w:tcPr>
            <w:tcW w:w="6086" w:type="dxa"/>
            <w:gridSpan w:val="2"/>
            <w:tcBorders>
              <w:bottom w:val="single" w:sz="4" w:space="0" w:color="auto"/>
            </w:tcBorders>
            <w:vAlign w:val="bottom"/>
          </w:tcPr>
          <w:p w14:paraId="0D10B28D" w14:textId="32FB0D9E" w:rsidR="002D5AAC" w:rsidRPr="00EF01AD" w:rsidRDefault="0031031F" w:rsidP="0031031F">
            <w:pPr>
              <w:jc w:val="right"/>
            </w:pPr>
            <w:r w:rsidRPr="001C7F57">
              <w:rPr>
                <w:sz w:val="40"/>
              </w:rPr>
              <w:t>CRPD</w:t>
            </w:r>
            <w:r w:rsidRPr="001C7F57">
              <w:t>/C/26/1</w:t>
            </w:r>
          </w:p>
        </w:tc>
      </w:tr>
      <w:tr w:rsidR="002D5AAC" w:rsidRPr="00EF01AD" w14:paraId="09D8B024" w14:textId="77777777" w:rsidTr="0031031F">
        <w:trPr>
          <w:trHeight w:hRule="exact" w:val="2835"/>
        </w:trPr>
        <w:tc>
          <w:tcPr>
            <w:tcW w:w="1280" w:type="dxa"/>
            <w:tcBorders>
              <w:top w:val="single" w:sz="4" w:space="0" w:color="auto"/>
              <w:bottom w:val="single" w:sz="12" w:space="0" w:color="auto"/>
            </w:tcBorders>
          </w:tcPr>
          <w:p w14:paraId="61359644" w14:textId="77777777" w:rsidR="002D5AAC" w:rsidRPr="00EF01AD" w:rsidRDefault="00952284" w:rsidP="00C6457C">
            <w:pPr>
              <w:spacing w:before="120"/>
              <w:jc w:val="center"/>
            </w:pPr>
            <w:r w:rsidRPr="00EF01AD">
              <w:rPr>
                <w:noProof/>
              </w:rPr>
              <w:drawing>
                <wp:inline distT="0" distB="0" distL="0" distR="0" wp14:anchorId="240C7022" wp14:editId="0C3688F1">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FD28924" w14:textId="77777777" w:rsidR="002D5AAC" w:rsidRPr="00EF01AD" w:rsidRDefault="000221D5" w:rsidP="00C6457C">
            <w:pPr>
              <w:spacing w:before="120" w:line="360" w:lineRule="exact"/>
              <w:rPr>
                <w:b/>
                <w:sz w:val="34"/>
                <w:szCs w:val="34"/>
              </w:rPr>
            </w:pPr>
            <w:r w:rsidRPr="00EF01AD">
              <w:rPr>
                <w:b/>
                <w:sz w:val="34"/>
                <w:szCs w:val="34"/>
              </w:rPr>
              <w:t xml:space="preserve">Convención sobre los </w:t>
            </w:r>
            <w:r w:rsidR="009D2588" w:rsidRPr="00EF01AD">
              <w:rPr>
                <w:b/>
                <w:sz w:val="34"/>
                <w:szCs w:val="34"/>
              </w:rPr>
              <w:t>Derechos</w:t>
            </w:r>
            <w:r w:rsidRPr="00EF01AD">
              <w:rPr>
                <w:b/>
                <w:sz w:val="34"/>
                <w:szCs w:val="34"/>
              </w:rPr>
              <w:br/>
              <w:t xml:space="preserve">de las </w:t>
            </w:r>
            <w:r w:rsidR="009D2588" w:rsidRPr="00EF01AD">
              <w:rPr>
                <w:b/>
                <w:sz w:val="34"/>
                <w:szCs w:val="34"/>
              </w:rPr>
              <w:t xml:space="preserve">Personas </w:t>
            </w:r>
            <w:r w:rsidRPr="00EF01AD">
              <w:rPr>
                <w:b/>
                <w:sz w:val="34"/>
                <w:szCs w:val="34"/>
              </w:rPr>
              <w:t xml:space="preserve">con </w:t>
            </w:r>
            <w:r w:rsidR="009D2588" w:rsidRPr="00EF01AD">
              <w:rPr>
                <w:b/>
                <w:sz w:val="34"/>
                <w:szCs w:val="34"/>
              </w:rPr>
              <w:t>Discapacidad</w:t>
            </w:r>
          </w:p>
        </w:tc>
        <w:tc>
          <w:tcPr>
            <w:tcW w:w="2819" w:type="dxa"/>
            <w:tcBorders>
              <w:top w:val="single" w:sz="4" w:space="0" w:color="auto"/>
              <w:bottom w:val="single" w:sz="12" w:space="0" w:color="auto"/>
            </w:tcBorders>
          </w:tcPr>
          <w:p w14:paraId="681C239C" w14:textId="77777777" w:rsidR="002D5AAC" w:rsidRPr="00EF01AD" w:rsidRDefault="0031031F" w:rsidP="00C6457C">
            <w:pPr>
              <w:spacing w:before="240"/>
            </w:pPr>
            <w:r w:rsidRPr="00EF01AD">
              <w:t>Distr. general</w:t>
            </w:r>
          </w:p>
          <w:p w14:paraId="0938E84F" w14:textId="77777777" w:rsidR="0031031F" w:rsidRPr="00EF01AD" w:rsidRDefault="0031031F" w:rsidP="0031031F">
            <w:pPr>
              <w:spacing w:line="240" w:lineRule="exact"/>
            </w:pPr>
            <w:r w:rsidRPr="00EF01AD">
              <w:t>4 de enero de 2022</w:t>
            </w:r>
          </w:p>
          <w:p w14:paraId="66CAD6DB" w14:textId="77777777" w:rsidR="0031031F" w:rsidRPr="00EF01AD" w:rsidRDefault="0031031F" w:rsidP="0031031F">
            <w:pPr>
              <w:spacing w:line="240" w:lineRule="exact"/>
            </w:pPr>
            <w:r w:rsidRPr="00EF01AD">
              <w:t>Español</w:t>
            </w:r>
          </w:p>
          <w:p w14:paraId="1B730DA2" w14:textId="77777777" w:rsidR="0031031F" w:rsidRPr="00EF01AD" w:rsidRDefault="0031031F" w:rsidP="0031031F">
            <w:pPr>
              <w:spacing w:line="240" w:lineRule="exact"/>
            </w:pPr>
            <w:r w:rsidRPr="00EF01AD">
              <w:t>Original: inglés</w:t>
            </w:r>
          </w:p>
          <w:p w14:paraId="2AE40D23" w14:textId="056BF023" w:rsidR="0031031F" w:rsidRPr="00EF01AD" w:rsidRDefault="0031031F" w:rsidP="0031031F">
            <w:pPr>
              <w:spacing w:line="240" w:lineRule="exact"/>
            </w:pPr>
            <w:r w:rsidRPr="00EF01AD">
              <w:t>Español, francés e inglés únicamente</w:t>
            </w:r>
          </w:p>
        </w:tc>
      </w:tr>
    </w:tbl>
    <w:p w14:paraId="3C2CBEBC" w14:textId="77777777" w:rsidR="0031031F" w:rsidRPr="0031031F" w:rsidRDefault="0031031F" w:rsidP="0031031F">
      <w:pPr>
        <w:spacing w:before="120"/>
        <w:rPr>
          <w:b/>
          <w:bCs/>
          <w:sz w:val="24"/>
          <w:szCs w:val="24"/>
        </w:rPr>
      </w:pPr>
      <w:r w:rsidRPr="0031031F">
        <w:rPr>
          <w:b/>
          <w:bCs/>
          <w:sz w:val="24"/>
          <w:szCs w:val="24"/>
        </w:rPr>
        <w:t>Comité sobre los Derechos de las Personas con Discapacidad</w:t>
      </w:r>
    </w:p>
    <w:p w14:paraId="1B9E082B" w14:textId="2AD179F4" w:rsidR="0031031F" w:rsidRPr="0031031F" w:rsidRDefault="0031031F" w:rsidP="0031031F">
      <w:pPr>
        <w:rPr>
          <w:b/>
          <w:bCs/>
        </w:rPr>
      </w:pPr>
      <w:r w:rsidRPr="0031031F">
        <w:rPr>
          <w:b/>
          <w:bCs/>
        </w:rPr>
        <w:t>26</w:t>
      </w:r>
      <w:r w:rsidR="001865F7" w:rsidRPr="00EF01AD">
        <w:rPr>
          <w:b/>
          <w:bCs/>
        </w:rPr>
        <w:t>º</w:t>
      </w:r>
      <w:r w:rsidRPr="0031031F">
        <w:rPr>
          <w:b/>
          <w:bCs/>
        </w:rPr>
        <w:t xml:space="preserve"> período de sesiones</w:t>
      </w:r>
    </w:p>
    <w:p w14:paraId="18AC133E" w14:textId="77777777" w:rsidR="0031031F" w:rsidRPr="0031031F" w:rsidRDefault="0031031F" w:rsidP="0031031F">
      <w:r w:rsidRPr="0031031F">
        <w:t>7 a 25 de marzo de 2022</w:t>
      </w:r>
    </w:p>
    <w:p w14:paraId="1C6AFF27" w14:textId="77777777" w:rsidR="0031031F" w:rsidRPr="0031031F" w:rsidRDefault="0031031F" w:rsidP="0031031F">
      <w:r w:rsidRPr="0031031F">
        <w:t>Tema 1 del programa provisional</w:t>
      </w:r>
    </w:p>
    <w:p w14:paraId="4FCB3589" w14:textId="77777777" w:rsidR="0031031F" w:rsidRPr="0031031F" w:rsidRDefault="0031031F" w:rsidP="0031031F">
      <w:pPr>
        <w:rPr>
          <w:b/>
          <w:bCs/>
        </w:rPr>
      </w:pPr>
      <w:r w:rsidRPr="0031031F">
        <w:rPr>
          <w:b/>
          <w:bCs/>
        </w:rPr>
        <w:t>Aprobación del programa</w:t>
      </w:r>
    </w:p>
    <w:p w14:paraId="41D1B5B7" w14:textId="77777777" w:rsidR="0031031F" w:rsidRPr="00EF01AD" w:rsidRDefault="0031031F" w:rsidP="0031031F">
      <w:pPr>
        <w:pStyle w:val="HChG"/>
      </w:pPr>
      <w:r w:rsidRPr="00EF01AD">
        <w:tab/>
      </w:r>
      <w:r w:rsidRPr="00EF01AD">
        <w:tab/>
        <w:t>Programa provisional anotado</w:t>
      </w:r>
    </w:p>
    <w:p w14:paraId="58E9FFF0" w14:textId="25350B5E" w:rsidR="0031031F" w:rsidRPr="00EF01AD" w:rsidRDefault="0031031F" w:rsidP="0031031F">
      <w:pPr>
        <w:pStyle w:val="H1G"/>
      </w:pPr>
      <w:r w:rsidRPr="00EF01AD">
        <w:tab/>
      </w:r>
      <w:r w:rsidRPr="00EF01AD">
        <w:tab/>
        <w:t>Programa provisional</w:t>
      </w:r>
    </w:p>
    <w:p w14:paraId="4DF6C7E6" w14:textId="77777777" w:rsidR="0031031F" w:rsidRPr="0031031F" w:rsidRDefault="0031031F" w:rsidP="0031031F">
      <w:pPr>
        <w:pStyle w:val="SingleTxtG"/>
      </w:pPr>
      <w:r w:rsidRPr="0031031F">
        <w:t>1.</w:t>
      </w:r>
      <w:r w:rsidRPr="0031031F">
        <w:tab/>
        <w:t>Aprobación del programa.</w:t>
      </w:r>
    </w:p>
    <w:p w14:paraId="0F5F9F05" w14:textId="77777777" w:rsidR="0031031F" w:rsidRPr="0031031F" w:rsidRDefault="0031031F" w:rsidP="0031031F">
      <w:pPr>
        <w:pStyle w:val="SingleTxtG"/>
      </w:pPr>
      <w:r w:rsidRPr="0031031F">
        <w:t>2.</w:t>
      </w:r>
      <w:r w:rsidRPr="0031031F">
        <w:tab/>
        <w:t>Cuestiones de organización.</w:t>
      </w:r>
    </w:p>
    <w:p w14:paraId="62643BD6" w14:textId="77777777" w:rsidR="0031031F" w:rsidRPr="0031031F" w:rsidRDefault="0031031F" w:rsidP="003F3F6F">
      <w:pPr>
        <w:pStyle w:val="SingleTxtG"/>
        <w:ind w:left="1701" w:hanging="567"/>
      </w:pPr>
      <w:r w:rsidRPr="0031031F">
        <w:t>3.</w:t>
      </w:r>
      <w:r w:rsidRPr="0031031F">
        <w:tab/>
        <w:t>Informe de la Presidencia sobre las actividades realizadas entre los períodos de sesiones 25º y 26º del Comité.</w:t>
      </w:r>
    </w:p>
    <w:p w14:paraId="3A586359" w14:textId="77777777" w:rsidR="0031031F" w:rsidRPr="0031031F" w:rsidRDefault="0031031F" w:rsidP="0031031F">
      <w:pPr>
        <w:pStyle w:val="SingleTxtG"/>
      </w:pPr>
      <w:r w:rsidRPr="0031031F">
        <w:t>4.</w:t>
      </w:r>
      <w:r w:rsidRPr="0031031F">
        <w:tab/>
        <w:t>Presentación de informes por las partes en la Convención en virtud del artículo 35.</w:t>
      </w:r>
    </w:p>
    <w:p w14:paraId="6BE828AB" w14:textId="77777777" w:rsidR="0031031F" w:rsidRPr="0031031F" w:rsidRDefault="0031031F" w:rsidP="0031031F">
      <w:pPr>
        <w:pStyle w:val="SingleTxtG"/>
        <w:ind w:left="1701" w:hanging="567"/>
      </w:pPr>
      <w:r w:rsidRPr="0031031F">
        <w:t>5.</w:t>
      </w:r>
      <w:r w:rsidRPr="0031031F">
        <w:tab/>
        <w:t>Examen de los informes presentados por las partes en la Convención en virtud del artículo 35.</w:t>
      </w:r>
    </w:p>
    <w:p w14:paraId="446D1212" w14:textId="77777777" w:rsidR="0031031F" w:rsidRPr="0031031F" w:rsidRDefault="0031031F" w:rsidP="0031031F">
      <w:pPr>
        <w:pStyle w:val="SingleTxtG"/>
      </w:pPr>
      <w:r w:rsidRPr="0031031F">
        <w:t>6.</w:t>
      </w:r>
      <w:r w:rsidRPr="0031031F">
        <w:tab/>
        <w:t>Aprobación de listas de cuestiones sobre los informes de las partes en la Convención.</w:t>
      </w:r>
    </w:p>
    <w:p w14:paraId="275B1063" w14:textId="77777777" w:rsidR="0031031F" w:rsidRPr="0031031F" w:rsidRDefault="0031031F" w:rsidP="0031031F">
      <w:pPr>
        <w:pStyle w:val="SingleTxtG"/>
        <w:ind w:left="1701" w:hanging="567"/>
      </w:pPr>
      <w:r w:rsidRPr="0031031F">
        <w:t>7.</w:t>
      </w:r>
      <w:r w:rsidRPr="0031031F">
        <w:tab/>
        <w:t>Cooperación con otros órganos de las Naciones Unidas, organismos especializados, organizaciones de personas con discapacidad y otras entidades competentes.</w:t>
      </w:r>
    </w:p>
    <w:p w14:paraId="6B906341" w14:textId="77777777" w:rsidR="0031031F" w:rsidRPr="0031031F" w:rsidRDefault="0031031F" w:rsidP="0031031F">
      <w:pPr>
        <w:pStyle w:val="SingleTxtG"/>
      </w:pPr>
      <w:r w:rsidRPr="0031031F">
        <w:t>8.</w:t>
      </w:r>
      <w:r w:rsidRPr="0031031F">
        <w:tab/>
        <w:t>Observaciones generales.</w:t>
      </w:r>
    </w:p>
    <w:p w14:paraId="1D3CA4C9" w14:textId="77777777" w:rsidR="0031031F" w:rsidRPr="0031031F" w:rsidRDefault="0031031F" w:rsidP="0031031F">
      <w:pPr>
        <w:pStyle w:val="SingleTxtG"/>
      </w:pPr>
      <w:r w:rsidRPr="0031031F">
        <w:t>9.</w:t>
      </w:r>
      <w:r w:rsidRPr="0031031F">
        <w:tab/>
        <w:t>Métodos de trabajo del Comité.</w:t>
      </w:r>
    </w:p>
    <w:p w14:paraId="3A8A6359" w14:textId="77777777" w:rsidR="0031031F" w:rsidRPr="0031031F" w:rsidRDefault="0031031F" w:rsidP="0031031F">
      <w:pPr>
        <w:pStyle w:val="SingleTxtG"/>
      </w:pPr>
      <w:r w:rsidRPr="0031031F">
        <w:t>10.</w:t>
      </w:r>
      <w:r w:rsidRPr="0031031F">
        <w:tab/>
        <w:t>Actividades en el marco del Protocolo Facultativo de la Convención.</w:t>
      </w:r>
    </w:p>
    <w:p w14:paraId="6A122D3D" w14:textId="77777777" w:rsidR="0031031F" w:rsidRPr="0031031F" w:rsidRDefault="0031031F" w:rsidP="0031031F">
      <w:pPr>
        <w:pStyle w:val="SingleTxtG"/>
      </w:pPr>
      <w:r w:rsidRPr="0031031F">
        <w:t>11.</w:t>
      </w:r>
      <w:r w:rsidRPr="0031031F">
        <w:tab/>
        <w:t>Reuniones futuras.</w:t>
      </w:r>
    </w:p>
    <w:p w14:paraId="565E6A2E" w14:textId="77777777" w:rsidR="0031031F" w:rsidRPr="0031031F" w:rsidRDefault="0031031F" w:rsidP="0031031F">
      <w:pPr>
        <w:pStyle w:val="SingleTxtG"/>
      </w:pPr>
      <w:r w:rsidRPr="0031031F">
        <w:t>12.</w:t>
      </w:r>
      <w:r w:rsidRPr="0031031F">
        <w:tab/>
        <w:t>Otros asuntos.</w:t>
      </w:r>
    </w:p>
    <w:p w14:paraId="7F1C4B90" w14:textId="77777777" w:rsidR="0031031F" w:rsidRPr="0031031F" w:rsidRDefault="0031031F" w:rsidP="0031031F">
      <w:pPr>
        <w:pStyle w:val="SingleTxtG"/>
      </w:pPr>
      <w:r w:rsidRPr="0031031F">
        <w:t>13.</w:t>
      </w:r>
      <w:r w:rsidRPr="0031031F">
        <w:tab/>
        <w:t>Aprobación del informe sobre el 26º período de sesiones.</w:t>
      </w:r>
    </w:p>
    <w:p w14:paraId="7B8BBFE1" w14:textId="77777777" w:rsidR="0031031F" w:rsidRPr="00EF01AD" w:rsidRDefault="0031031F" w:rsidP="0031031F">
      <w:pPr>
        <w:pStyle w:val="H1G"/>
      </w:pPr>
      <w:r w:rsidRPr="00EF01AD">
        <w:tab/>
      </w:r>
      <w:r w:rsidRPr="00EF01AD">
        <w:tab/>
        <w:t>Anotaciones</w:t>
      </w:r>
    </w:p>
    <w:p w14:paraId="3B4D2295" w14:textId="77777777" w:rsidR="0031031F" w:rsidRPr="00EF01AD" w:rsidRDefault="0031031F" w:rsidP="0031031F">
      <w:pPr>
        <w:pStyle w:val="H23G"/>
      </w:pPr>
      <w:r w:rsidRPr="00EF01AD">
        <w:tab/>
        <w:t>1.</w:t>
      </w:r>
      <w:r w:rsidRPr="00EF01AD">
        <w:tab/>
        <w:t>Aprobación del programa</w:t>
      </w:r>
    </w:p>
    <w:p w14:paraId="1934941C" w14:textId="71D0EF04" w:rsidR="0031031F" w:rsidRPr="0031031F" w:rsidRDefault="0031031F" w:rsidP="0031031F">
      <w:pPr>
        <w:pStyle w:val="SingleTxtG"/>
      </w:pPr>
      <w:r w:rsidRPr="00EF01AD">
        <w:tab/>
      </w:r>
      <w:r w:rsidRPr="0031031F">
        <w:t>De conformidad con el artículo 9 del reglamento del Comité, el primer tema del programa provisional de cada período de sesiones será la aprobación del programa, salvo cuando en virtud del artículo 20 deban elegirse los miembros de la Mesa. De conformidad con el artículo 10, durante un período de sesiones el Comité podrá revisar el programa y, según proceda, añadir, aplazar o suprimir temas.</w:t>
      </w:r>
    </w:p>
    <w:p w14:paraId="1122B1D1" w14:textId="776E63D0" w:rsidR="0031031F" w:rsidRPr="0031031F" w:rsidRDefault="0031031F" w:rsidP="0031031F">
      <w:pPr>
        <w:pStyle w:val="SingleTxtG"/>
      </w:pPr>
      <w:r w:rsidRPr="00EF01AD">
        <w:tab/>
      </w:r>
      <w:r w:rsidRPr="0031031F">
        <w:t>El secretario general preparó el programa provisional del 26º período de sesiones en consulta con la Presidencia del Comité, de conformidad con el artículo 8 del reglamento.</w:t>
      </w:r>
    </w:p>
    <w:p w14:paraId="7B0C68E0" w14:textId="77777777" w:rsidR="0031031F" w:rsidRPr="00EF01AD" w:rsidRDefault="0031031F" w:rsidP="0031031F">
      <w:pPr>
        <w:pStyle w:val="H23G"/>
      </w:pPr>
      <w:r w:rsidRPr="00EF01AD">
        <w:lastRenderedPageBreak/>
        <w:tab/>
        <w:t>2.</w:t>
      </w:r>
      <w:r w:rsidRPr="00EF01AD">
        <w:tab/>
        <w:t>Cuestiones de organización</w:t>
      </w:r>
    </w:p>
    <w:p w14:paraId="2620644B" w14:textId="6C3A96B5" w:rsidR="0031031F" w:rsidRPr="0031031F" w:rsidRDefault="0031031F" w:rsidP="0031031F">
      <w:pPr>
        <w:pStyle w:val="SingleTxtG"/>
      </w:pPr>
      <w:r w:rsidRPr="00EF01AD">
        <w:tab/>
      </w:r>
      <w:r w:rsidRPr="0031031F">
        <w:t>El 26º período de sesiones del Comité se celebrará en la Oficina de las Naciones Unidas en Ginebra, en la sala XVII del Palacio de las Naciones, del 7 al 25 de marzo de 2022. La primera sesión tendrá lugar el lunes 7 de marzo a las 10.00 horas. Un representante del</w:t>
      </w:r>
      <w:r w:rsidR="00A33105" w:rsidRPr="00EF01AD">
        <w:t> </w:t>
      </w:r>
      <w:r w:rsidRPr="0031031F">
        <w:t>Secretario General declarará abierto el período de sesiones.</w:t>
      </w:r>
    </w:p>
    <w:p w14:paraId="43B46218" w14:textId="26A5F5A1" w:rsidR="0031031F" w:rsidRPr="0031031F" w:rsidRDefault="0031031F" w:rsidP="0031031F">
      <w:pPr>
        <w:pStyle w:val="SingleTxtG"/>
      </w:pPr>
      <w:r w:rsidRPr="00EF01AD">
        <w:tab/>
      </w:r>
      <w:r w:rsidRPr="0031031F">
        <w:t>De conformidad con el artículo 29 del reglamento, las sesiones del Comité serán públicas a menos que el Comité decida otra cosa.</w:t>
      </w:r>
    </w:p>
    <w:p w14:paraId="7A240C2E" w14:textId="47CCECB7" w:rsidR="0031031F" w:rsidRPr="0031031F" w:rsidRDefault="0031031F" w:rsidP="0031031F">
      <w:pPr>
        <w:pStyle w:val="SingleTxtG"/>
      </w:pPr>
      <w:r w:rsidRPr="00EF01AD">
        <w:tab/>
      </w:r>
      <w:r w:rsidRPr="0031031F">
        <w:t>El Comité examinará cuestiones relativas a la organización del 26º período de sesiones, en particular la aprobación de su programa de trabajo.</w:t>
      </w:r>
    </w:p>
    <w:p w14:paraId="53F43C44" w14:textId="710206A0" w:rsidR="0031031F" w:rsidRPr="00EF01AD" w:rsidRDefault="0031031F" w:rsidP="0031031F">
      <w:pPr>
        <w:pStyle w:val="H23G"/>
      </w:pPr>
      <w:r w:rsidRPr="00EF01AD">
        <w:tab/>
        <w:t>3.</w:t>
      </w:r>
      <w:r w:rsidRPr="00EF01AD">
        <w:tab/>
        <w:t>Informe de la Presidencia sobre las actividades realizadas entre los períodos de</w:t>
      </w:r>
      <w:r w:rsidR="003F3F6F" w:rsidRPr="00EF01AD">
        <w:t> </w:t>
      </w:r>
      <w:r w:rsidRPr="00EF01AD">
        <w:t>sesiones 25º y 26º del Comité</w:t>
      </w:r>
    </w:p>
    <w:p w14:paraId="5BB8EAC5" w14:textId="1BA21069" w:rsidR="0031031F" w:rsidRPr="0031031F" w:rsidRDefault="0031031F" w:rsidP="0031031F">
      <w:pPr>
        <w:pStyle w:val="SingleTxtG"/>
      </w:pPr>
      <w:r w:rsidRPr="00EF01AD">
        <w:tab/>
      </w:r>
      <w:r w:rsidRPr="0031031F">
        <w:t>El Comité examinará el informe de la Presidencia sobre las actividades realizadas entre los períodos de sesiones 25º y 26º.</w:t>
      </w:r>
    </w:p>
    <w:p w14:paraId="60138140" w14:textId="75C525ED" w:rsidR="0031031F" w:rsidRPr="00EF01AD" w:rsidRDefault="0031031F" w:rsidP="0031031F">
      <w:pPr>
        <w:pStyle w:val="H23G"/>
      </w:pPr>
      <w:r w:rsidRPr="00EF01AD">
        <w:tab/>
        <w:t>4.</w:t>
      </w:r>
      <w:r w:rsidRPr="00EF01AD">
        <w:tab/>
        <w:t xml:space="preserve">Presentación de informes por las partes en la Convención en virtud </w:t>
      </w:r>
      <w:r w:rsidR="003F3F6F" w:rsidRPr="00EF01AD">
        <w:br/>
      </w:r>
      <w:r w:rsidRPr="00EF01AD">
        <w:t>del artículo 35</w:t>
      </w:r>
    </w:p>
    <w:p w14:paraId="52A34CAE" w14:textId="335C3D26" w:rsidR="0031031F" w:rsidRPr="00EF01AD" w:rsidRDefault="0031031F" w:rsidP="0031031F">
      <w:pPr>
        <w:pStyle w:val="SingleTxtG"/>
      </w:pPr>
      <w:r w:rsidRPr="00EF01AD">
        <w:tab/>
      </w:r>
      <w:r w:rsidRPr="00786DF8">
        <w:t>Se facilitará al Comité información actualizada sobre los informes presentados por las partes en la Convención en virtud del artículo 35. En el momento de la publicación del presente programa provisional se habían recibido los siguientes informes cuyo examen tenía pendiente el Comité.</w:t>
      </w:r>
    </w:p>
    <w:tbl>
      <w:tblPr>
        <w:tblW w:w="7370" w:type="dxa"/>
        <w:tblInd w:w="1134" w:type="dxa"/>
        <w:tblBorders>
          <w:top w:val="single" w:sz="4" w:space="0" w:color="auto"/>
        </w:tblBorders>
        <w:tblCellMar>
          <w:left w:w="0" w:type="dxa"/>
          <w:right w:w="113" w:type="dxa"/>
        </w:tblCellMar>
        <w:tblLook w:val="01E0" w:firstRow="1" w:lastRow="1" w:firstColumn="1" w:lastColumn="1" w:noHBand="0" w:noVBand="0"/>
      </w:tblPr>
      <w:tblGrid>
        <w:gridCol w:w="2016"/>
        <w:gridCol w:w="1022"/>
        <w:gridCol w:w="2207"/>
        <w:gridCol w:w="2125"/>
      </w:tblGrid>
      <w:tr w:rsidR="0019393F" w:rsidRPr="00EF01AD" w14:paraId="31209BF1" w14:textId="77777777" w:rsidTr="00A67157">
        <w:trPr>
          <w:trHeight w:val="240"/>
          <w:tblHeader/>
        </w:trPr>
        <w:tc>
          <w:tcPr>
            <w:tcW w:w="2016" w:type="dxa"/>
            <w:tcBorders>
              <w:top w:val="single" w:sz="4" w:space="0" w:color="auto"/>
              <w:bottom w:val="single" w:sz="12" w:space="0" w:color="auto"/>
            </w:tcBorders>
            <w:shd w:val="clear" w:color="auto" w:fill="auto"/>
            <w:vAlign w:val="bottom"/>
          </w:tcPr>
          <w:p w14:paraId="02640E15" w14:textId="01E1FA62" w:rsidR="0031031F" w:rsidRPr="00786DF8" w:rsidRDefault="0031031F" w:rsidP="0019393F">
            <w:pPr>
              <w:spacing w:before="80" w:after="80" w:line="200" w:lineRule="exact"/>
              <w:rPr>
                <w:i/>
                <w:sz w:val="16"/>
              </w:rPr>
            </w:pPr>
            <w:r w:rsidRPr="00786DF8">
              <w:rPr>
                <w:i/>
                <w:iCs/>
                <w:sz w:val="16"/>
              </w:rPr>
              <w:t>Parte</w:t>
            </w:r>
          </w:p>
        </w:tc>
        <w:tc>
          <w:tcPr>
            <w:tcW w:w="1022" w:type="dxa"/>
            <w:tcBorders>
              <w:top w:val="single" w:sz="4" w:space="0" w:color="auto"/>
              <w:bottom w:val="single" w:sz="12" w:space="0" w:color="auto"/>
            </w:tcBorders>
            <w:shd w:val="clear" w:color="auto" w:fill="auto"/>
            <w:vAlign w:val="bottom"/>
          </w:tcPr>
          <w:p w14:paraId="537CEAD5" w14:textId="77777777" w:rsidR="0031031F" w:rsidRPr="00786DF8" w:rsidRDefault="0031031F" w:rsidP="0019393F">
            <w:pPr>
              <w:spacing w:before="80" w:after="80" w:line="200" w:lineRule="exact"/>
              <w:rPr>
                <w:i/>
                <w:sz w:val="16"/>
              </w:rPr>
            </w:pPr>
            <w:r w:rsidRPr="00786DF8">
              <w:rPr>
                <w:i/>
                <w:iCs/>
                <w:sz w:val="16"/>
              </w:rPr>
              <w:t>Fecha en que debía presentarse</w:t>
            </w:r>
          </w:p>
        </w:tc>
        <w:tc>
          <w:tcPr>
            <w:tcW w:w="2207" w:type="dxa"/>
            <w:tcBorders>
              <w:top w:val="single" w:sz="4" w:space="0" w:color="auto"/>
              <w:bottom w:val="single" w:sz="12" w:space="0" w:color="auto"/>
            </w:tcBorders>
            <w:shd w:val="clear" w:color="auto" w:fill="auto"/>
            <w:vAlign w:val="bottom"/>
          </w:tcPr>
          <w:p w14:paraId="7A49D7DA" w14:textId="77777777" w:rsidR="0031031F" w:rsidRPr="00786DF8" w:rsidRDefault="0031031F" w:rsidP="0019393F">
            <w:pPr>
              <w:spacing w:before="80" w:after="80" w:line="200" w:lineRule="exact"/>
              <w:rPr>
                <w:i/>
                <w:sz w:val="16"/>
              </w:rPr>
            </w:pPr>
            <w:r w:rsidRPr="00786DF8">
              <w:rPr>
                <w:i/>
                <w:iCs/>
                <w:sz w:val="16"/>
              </w:rPr>
              <w:t>Fecha de recepción</w:t>
            </w:r>
          </w:p>
        </w:tc>
        <w:tc>
          <w:tcPr>
            <w:tcW w:w="2125" w:type="dxa"/>
            <w:tcBorders>
              <w:top w:val="single" w:sz="4" w:space="0" w:color="auto"/>
              <w:bottom w:val="single" w:sz="12" w:space="0" w:color="auto"/>
            </w:tcBorders>
            <w:shd w:val="clear" w:color="auto" w:fill="auto"/>
            <w:vAlign w:val="bottom"/>
          </w:tcPr>
          <w:p w14:paraId="7DEABB4E" w14:textId="77777777" w:rsidR="0031031F" w:rsidRPr="00786DF8" w:rsidRDefault="0031031F" w:rsidP="0019393F">
            <w:pPr>
              <w:spacing w:before="80" w:after="80" w:line="200" w:lineRule="exact"/>
              <w:rPr>
                <w:i/>
                <w:sz w:val="16"/>
              </w:rPr>
            </w:pPr>
            <w:r w:rsidRPr="00786DF8">
              <w:rPr>
                <w:i/>
                <w:iCs/>
                <w:sz w:val="16"/>
              </w:rPr>
              <w:t>Signatura</w:t>
            </w:r>
          </w:p>
        </w:tc>
      </w:tr>
      <w:tr w:rsidR="0019393F" w:rsidRPr="00EF01AD" w14:paraId="3AF94B9F" w14:textId="77777777" w:rsidTr="00A67157">
        <w:trPr>
          <w:trHeight w:hRule="exact" w:val="113"/>
          <w:tblHeader/>
        </w:trPr>
        <w:tc>
          <w:tcPr>
            <w:tcW w:w="2016" w:type="dxa"/>
            <w:tcBorders>
              <w:top w:val="single" w:sz="12" w:space="0" w:color="auto"/>
            </w:tcBorders>
            <w:shd w:val="clear" w:color="auto" w:fill="auto"/>
          </w:tcPr>
          <w:p w14:paraId="4B0B4916" w14:textId="77777777" w:rsidR="0031031F" w:rsidRPr="00786DF8" w:rsidRDefault="0031031F" w:rsidP="0019393F">
            <w:pPr>
              <w:spacing w:before="40" w:after="120"/>
            </w:pPr>
          </w:p>
        </w:tc>
        <w:tc>
          <w:tcPr>
            <w:tcW w:w="1022" w:type="dxa"/>
            <w:tcBorders>
              <w:top w:val="single" w:sz="12" w:space="0" w:color="auto"/>
            </w:tcBorders>
            <w:shd w:val="clear" w:color="auto" w:fill="auto"/>
          </w:tcPr>
          <w:p w14:paraId="0AFFB759" w14:textId="77777777" w:rsidR="0031031F" w:rsidRPr="00786DF8" w:rsidRDefault="0031031F" w:rsidP="0019393F">
            <w:pPr>
              <w:spacing w:before="40" w:after="120"/>
            </w:pPr>
          </w:p>
        </w:tc>
        <w:tc>
          <w:tcPr>
            <w:tcW w:w="2207" w:type="dxa"/>
            <w:tcBorders>
              <w:top w:val="single" w:sz="12" w:space="0" w:color="auto"/>
            </w:tcBorders>
            <w:shd w:val="clear" w:color="auto" w:fill="auto"/>
          </w:tcPr>
          <w:p w14:paraId="0F298975" w14:textId="77777777" w:rsidR="0031031F" w:rsidRPr="00786DF8" w:rsidRDefault="0031031F" w:rsidP="0019393F">
            <w:pPr>
              <w:spacing w:before="40" w:after="120"/>
            </w:pPr>
          </w:p>
        </w:tc>
        <w:tc>
          <w:tcPr>
            <w:tcW w:w="2125" w:type="dxa"/>
            <w:tcBorders>
              <w:top w:val="single" w:sz="12" w:space="0" w:color="auto"/>
            </w:tcBorders>
            <w:shd w:val="clear" w:color="auto" w:fill="auto"/>
          </w:tcPr>
          <w:p w14:paraId="478B02DA" w14:textId="77777777" w:rsidR="0031031F" w:rsidRPr="00786DF8" w:rsidRDefault="0031031F" w:rsidP="0019393F">
            <w:pPr>
              <w:spacing w:before="40" w:after="120"/>
            </w:pPr>
          </w:p>
        </w:tc>
      </w:tr>
      <w:tr w:rsidR="0019393F" w:rsidRPr="00EF01AD" w14:paraId="1E69A483" w14:textId="77777777" w:rsidTr="00A67157">
        <w:trPr>
          <w:trHeight w:val="240"/>
        </w:trPr>
        <w:tc>
          <w:tcPr>
            <w:tcW w:w="2016" w:type="dxa"/>
            <w:shd w:val="clear" w:color="auto" w:fill="auto"/>
          </w:tcPr>
          <w:p w14:paraId="37D0B43B" w14:textId="77777777" w:rsidR="0031031F" w:rsidRPr="00786DF8" w:rsidRDefault="0031031F" w:rsidP="0019393F">
            <w:pPr>
              <w:spacing w:before="40" w:after="120"/>
            </w:pPr>
            <w:r w:rsidRPr="00786DF8">
              <w:t>Afganistán</w:t>
            </w:r>
          </w:p>
        </w:tc>
        <w:tc>
          <w:tcPr>
            <w:tcW w:w="1022" w:type="dxa"/>
            <w:shd w:val="clear" w:color="auto" w:fill="auto"/>
          </w:tcPr>
          <w:p w14:paraId="5C9F08E8" w14:textId="77777777" w:rsidR="0031031F" w:rsidRPr="00786DF8" w:rsidRDefault="0031031F" w:rsidP="0019393F">
            <w:pPr>
              <w:spacing w:before="40" w:after="120"/>
            </w:pPr>
            <w:r w:rsidRPr="00786DF8">
              <w:t>2014</w:t>
            </w:r>
          </w:p>
        </w:tc>
        <w:tc>
          <w:tcPr>
            <w:tcW w:w="2207" w:type="dxa"/>
            <w:shd w:val="clear" w:color="auto" w:fill="auto"/>
          </w:tcPr>
          <w:p w14:paraId="5C25A570" w14:textId="77777777" w:rsidR="0031031F" w:rsidRPr="00786DF8" w:rsidRDefault="0031031F" w:rsidP="0019393F">
            <w:pPr>
              <w:spacing w:before="40" w:after="120"/>
            </w:pPr>
            <w:r w:rsidRPr="00786DF8">
              <w:t>1 de diciembre de 2020</w:t>
            </w:r>
          </w:p>
        </w:tc>
        <w:tc>
          <w:tcPr>
            <w:tcW w:w="2125" w:type="dxa"/>
            <w:shd w:val="clear" w:color="auto" w:fill="auto"/>
          </w:tcPr>
          <w:p w14:paraId="2B48AEE0" w14:textId="05F881BE" w:rsidR="0031031F" w:rsidRPr="00786DF8" w:rsidRDefault="008800FA" w:rsidP="0019393F">
            <w:pPr>
              <w:spacing w:before="40" w:after="120"/>
              <w:rPr>
                <w:rStyle w:val="Hipervnculo"/>
              </w:rPr>
            </w:pPr>
            <w:hyperlink r:id="rId8" w:history="1">
              <w:r w:rsidR="0031031F" w:rsidRPr="00786DF8">
                <w:rPr>
                  <w:rStyle w:val="Hipervnculo"/>
                </w:rPr>
                <w:t>CRPD/C/</w:t>
              </w:r>
              <w:proofErr w:type="spellStart"/>
              <w:r w:rsidR="0031031F" w:rsidRPr="00786DF8">
                <w:rPr>
                  <w:rStyle w:val="Hipervnculo"/>
                </w:rPr>
                <w:t>AFG</w:t>
              </w:r>
              <w:proofErr w:type="spellEnd"/>
              <w:r w:rsidR="0031031F" w:rsidRPr="00786DF8">
                <w:rPr>
                  <w:rStyle w:val="Hipervnculo"/>
                </w:rPr>
                <w:t>/1</w:t>
              </w:r>
            </w:hyperlink>
          </w:p>
        </w:tc>
      </w:tr>
      <w:tr w:rsidR="0019393F" w:rsidRPr="00EF01AD" w14:paraId="13802FD0" w14:textId="77777777" w:rsidTr="00A67157">
        <w:trPr>
          <w:trHeight w:val="240"/>
        </w:trPr>
        <w:tc>
          <w:tcPr>
            <w:tcW w:w="2016" w:type="dxa"/>
            <w:shd w:val="clear" w:color="auto" w:fill="auto"/>
          </w:tcPr>
          <w:p w14:paraId="55D906F6" w14:textId="77777777" w:rsidR="0031031F" w:rsidRPr="00786DF8" w:rsidRDefault="0031031F" w:rsidP="0019393F">
            <w:pPr>
              <w:spacing w:before="40" w:after="120"/>
            </w:pPr>
            <w:r w:rsidRPr="00786DF8">
              <w:t>Alemania</w:t>
            </w:r>
          </w:p>
        </w:tc>
        <w:tc>
          <w:tcPr>
            <w:tcW w:w="1022" w:type="dxa"/>
            <w:shd w:val="clear" w:color="auto" w:fill="auto"/>
          </w:tcPr>
          <w:p w14:paraId="01ECEF40" w14:textId="77777777" w:rsidR="0031031F" w:rsidRPr="00786DF8" w:rsidRDefault="0031031F" w:rsidP="0019393F">
            <w:pPr>
              <w:spacing w:before="40" w:after="120"/>
            </w:pPr>
            <w:r w:rsidRPr="00786DF8">
              <w:t>2019</w:t>
            </w:r>
          </w:p>
        </w:tc>
        <w:tc>
          <w:tcPr>
            <w:tcW w:w="2207" w:type="dxa"/>
            <w:shd w:val="clear" w:color="auto" w:fill="auto"/>
          </w:tcPr>
          <w:p w14:paraId="79A32298" w14:textId="77777777" w:rsidR="0031031F" w:rsidRPr="00786DF8" w:rsidRDefault="0031031F" w:rsidP="0019393F">
            <w:pPr>
              <w:spacing w:before="40" w:after="120"/>
            </w:pPr>
            <w:r w:rsidRPr="00786DF8">
              <w:t>25 de septiembre de 2019</w:t>
            </w:r>
          </w:p>
        </w:tc>
        <w:tc>
          <w:tcPr>
            <w:tcW w:w="2125" w:type="dxa"/>
            <w:shd w:val="clear" w:color="auto" w:fill="auto"/>
          </w:tcPr>
          <w:p w14:paraId="027311D8" w14:textId="299611D1" w:rsidR="0031031F" w:rsidRPr="00786DF8" w:rsidRDefault="008800FA" w:rsidP="0019393F">
            <w:pPr>
              <w:spacing w:before="40" w:after="120"/>
              <w:rPr>
                <w:rStyle w:val="Hipervnculo"/>
              </w:rPr>
            </w:pPr>
            <w:hyperlink r:id="rId9" w:history="1">
              <w:r w:rsidR="0031031F" w:rsidRPr="00631065">
                <w:rPr>
                  <w:rStyle w:val="Hipervnculo"/>
                </w:rPr>
                <w:t>CRPD/C/DEU/2-3</w:t>
              </w:r>
            </w:hyperlink>
          </w:p>
        </w:tc>
      </w:tr>
      <w:tr w:rsidR="0019393F" w:rsidRPr="00EF01AD" w14:paraId="279F61B2" w14:textId="77777777" w:rsidTr="00A67157">
        <w:trPr>
          <w:trHeight w:val="240"/>
        </w:trPr>
        <w:tc>
          <w:tcPr>
            <w:tcW w:w="2016" w:type="dxa"/>
            <w:shd w:val="clear" w:color="auto" w:fill="auto"/>
          </w:tcPr>
          <w:p w14:paraId="37B6F5B7" w14:textId="77777777" w:rsidR="0031031F" w:rsidRPr="00786DF8" w:rsidRDefault="0031031F" w:rsidP="0019393F">
            <w:pPr>
              <w:spacing w:before="40" w:after="120"/>
            </w:pPr>
            <w:r w:rsidRPr="00786DF8">
              <w:t>Andorra</w:t>
            </w:r>
          </w:p>
        </w:tc>
        <w:tc>
          <w:tcPr>
            <w:tcW w:w="1022" w:type="dxa"/>
            <w:shd w:val="clear" w:color="auto" w:fill="auto"/>
          </w:tcPr>
          <w:p w14:paraId="00FD2BFA" w14:textId="77777777" w:rsidR="0031031F" w:rsidRPr="00786DF8" w:rsidRDefault="0031031F" w:rsidP="0019393F">
            <w:pPr>
              <w:spacing w:before="40" w:after="120"/>
            </w:pPr>
            <w:r w:rsidRPr="00786DF8">
              <w:t>2016</w:t>
            </w:r>
          </w:p>
        </w:tc>
        <w:tc>
          <w:tcPr>
            <w:tcW w:w="2207" w:type="dxa"/>
            <w:shd w:val="clear" w:color="auto" w:fill="auto"/>
          </w:tcPr>
          <w:p w14:paraId="0B8CB5AB" w14:textId="77777777" w:rsidR="0031031F" w:rsidRPr="00786DF8" w:rsidRDefault="0031031F" w:rsidP="0019393F">
            <w:pPr>
              <w:spacing w:before="40" w:after="120"/>
            </w:pPr>
            <w:r w:rsidRPr="00786DF8">
              <w:t>30 de marzo de 2017</w:t>
            </w:r>
          </w:p>
        </w:tc>
        <w:tc>
          <w:tcPr>
            <w:tcW w:w="2125" w:type="dxa"/>
            <w:shd w:val="clear" w:color="auto" w:fill="auto"/>
          </w:tcPr>
          <w:p w14:paraId="30221C2B" w14:textId="7D3656D0" w:rsidR="0031031F" w:rsidRPr="00786DF8" w:rsidRDefault="008800FA" w:rsidP="0019393F">
            <w:pPr>
              <w:spacing w:before="40" w:after="120"/>
              <w:rPr>
                <w:rStyle w:val="Hipervnculo"/>
              </w:rPr>
            </w:pPr>
            <w:hyperlink r:id="rId10" w:history="1">
              <w:r w:rsidR="0031031F" w:rsidRPr="00631065">
                <w:rPr>
                  <w:rStyle w:val="Hipervnculo"/>
                </w:rPr>
                <w:t>CRPD/C/AND/1</w:t>
              </w:r>
            </w:hyperlink>
          </w:p>
        </w:tc>
      </w:tr>
      <w:tr w:rsidR="0019393F" w:rsidRPr="00EF01AD" w14:paraId="27E2B8DD" w14:textId="77777777" w:rsidTr="00A67157">
        <w:trPr>
          <w:trHeight w:val="240"/>
        </w:trPr>
        <w:tc>
          <w:tcPr>
            <w:tcW w:w="2016" w:type="dxa"/>
            <w:shd w:val="clear" w:color="auto" w:fill="auto"/>
          </w:tcPr>
          <w:p w14:paraId="2873B11C" w14:textId="77777777" w:rsidR="0031031F" w:rsidRPr="00786DF8" w:rsidRDefault="0031031F" w:rsidP="0019393F">
            <w:pPr>
              <w:spacing w:before="40" w:after="120"/>
            </w:pPr>
            <w:r w:rsidRPr="00786DF8">
              <w:t>Angola</w:t>
            </w:r>
          </w:p>
        </w:tc>
        <w:tc>
          <w:tcPr>
            <w:tcW w:w="1022" w:type="dxa"/>
            <w:shd w:val="clear" w:color="auto" w:fill="auto"/>
          </w:tcPr>
          <w:p w14:paraId="795E4D48" w14:textId="77777777" w:rsidR="0031031F" w:rsidRPr="00786DF8" w:rsidRDefault="0031031F" w:rsidP="0019393F">
            <w:pPr>
              <w:spacing w:before="40" w:after="120"/>
            </w:pPr>
            <w:r w:rsidRPr="00786DF8">
              <w:t>2016</w:t>
            </w:r>
          </w:p>
        </w:tc>
        <w:tc>
          <w:tcPr>
            <w:tcW w:w="2207" w:type="dxa"/>
            <w:shd w:val="clear" w:color="auto" w:fill="auto"/>
          </w:tcPr>
          <w:p w14:paraId="31C7BE01" w14:textId="77777777" w:rsidR="0031031F" w:rsidRPr="00786DF8" w:rsidRDefault="0031031F" w:rsidP="0019393F">
            <w:pPr>
              <w:spacing w:before="40" w:after="120"/>
            </w:pPr>
            <w:r w:rsidRPr="00786DF8">
              <w:t>26 de enero de 2017</w:t>
            </w:r>
          </w:p>
        </w:tc>
        <w:tc>
          <w:tcPr>
            <w:tcW w:w="2125" w:type="dxa"/>
            <w:shd w:val="clear" w:color="auto" w:fill="auto"/>
          </w:tcPr>
          <w:p w14:paraId="56D0EB60" w14:textId="28AD6C3D" w:rsidR="0031031F" w:rsidRPr="00786DF8" w:rsidRDefault="008800FA" w:rsidP="0019393F">
            <w:pPr>
              <w:spacing w:before="40" w:after="120"/>
              <w:rPr>
                <w:rStyle w:val="Hipervnculo"/>
              </w:rPr>
            </w:pPr>
            <w:hyperlink r:id="rId11" w:history="1">
              <w:r w:rsidR="0031031F" w:rsidRPr="00631065">
                <w:rPr>
                  <w:rStyle w:val="Hipervnculo"/>
                </w:rPr>
                <w:t>CRPD/C/AGO/1</w:t>
              </w:r>
            </w:hyperlink>
          </w:p>
        </w:tc>
      </w:tr>
      <w:tr w:rsidR="0019393F" w:rsidRPr="00EF01AD" w14:paraId="05462C08" w14:textId="77777777" w:rsidTr="00A67157">
        <w:trPr>
          <w:trHeight w:val="240"/>
        </w:trPr>
        <w:tc>
          <w:tcPr>
            <w:tcW w:w="2016" w:type="dxa"/>
            <w:shd w:val="clear" w:color="auto" w:fill="auto"/>
          </w:tcPr>
          <w:p w14:paraId="3FDABAD8" w14:textId="77777777" w:rsidR="0031031F" w:rsidRPr="00786DF8" w:rsidRDefault="0031031F" w:rsidP="0019393F">
            <w:pPr>
              <w:spacing w:before="40" w:after="120"/>
            </w:pPr>
            <w:r w:rsidRPr="00786DF8">
              <w:t xml:space="preserve">Argentina </w:t>
            </w:r>
          </w:p>
        </w:tc>
        <w:tc>
          <w:tcPr>
            <w:tcW w:w="1022" w:type="dxa"/>
            <w:shd w:val="clear" w:color="auto" w:fill="auto"/>
          </w:tcPr>
          <w:p w14:paraId="453ED207" w14:textId="77777777" w:rsidR="0031031F" w:rsidRPr="00786DF8" w:rsidRDefault="0031031F" w:rsidP="0019393F">
            <w:pPr>
              <w:spacing w:before="40" w:after="120"/>
            </w:pPr>
            <w:r w:rsidRPr="00786DF8">
              <w:t>2018</w:t>
            </w:r>
          </w:p>
        </w:tc>
        <w:tc>
          <w:tcPr>
            <w:tcW w:w="2207" w:type="dxa"/>
            <w:shd w:val="clear" w:color="auto" w:fill="auto"/>
          </w:tcPr>
          <w:p w14:paraId="160C1D0E" w14:textId="77777777" w:rsidR="0031031F" w:rsidRPr="00786DF8" w:rsidRDefault="0031031F" w:rsidP="0019393F">
            <w:pPr>
              <w:spacing w:before="40" w:after="120"/>
            </w:pPr>
            <w:r w:rsidRPr="00786DF8">
              <w:t>2 de octubre de 2018</w:t>
            </w:r>
          </w:p>
        </w:tc>
        <w:tc>
          <w:tcPr>
            <w:tcW w:w="2125" w:type="dxa"/>
            <w:shd w:val="clear" w:color="auto" w:fill="auto"/>
          </w:tcPr>
          <w:p w14:paraId="69C352A3" w14:textId="201E319C" w:rsidR="0031031F" w:rsidRPr="00786DF8" w:rsidRDefault="008800FA" w:rsidP="0019393F">
            <w:pPr>
              <w:spacing w:before="40" w:after="120"/>
              <w:rPr>
                <w:rStyle w:val="Hipervnculo"/>
              </w:rPr>
            </w:pPr>
            <w:hyperlink r:id="rId12" w:history="1">
              <w:r w:rsidR="0031031F" w:rsidRPr="00631065">
                <w:rPr>
                  <w:rStyle w:val="Hipervnculo"/>
                </w:rPr>
                <w:t>CRPD/C/ARG/2-3</w:t>
              </w:r>
            </w:hyperlink>
          </w:p>
        </w:tc>
      </w:tr>
      <w:tr w:rsidR="0019393F" w:rsidRPr="00EF01AD" w14:paraId="1758872D" w14:textId="77777777" w:rsidTr="00A67157">
        <w:trPr>
          <w:trHeight w:val="240"/>
        </w:trPr>
        <w:tc>
          <w:tcPr>
            <w:tcW w:w="2016" w:type="dxa"/>
            <w:shd w:val="clear" w:color="auto" w:fill="auto"/>
          </w:tcPr>
          <w:p w14:paraId="7013E933" w14:textId="77777777" w:rsidR="0031031F" w:rsidRPr="00786DF8" w:rsidRDefault="0031031F" w:rsidP="0019393F">
            <w:pPr>
              <w:spacing w:before="40" w:after="120"/>
            </w:pPr>
            <w:r w:rsidRPr="00786DF8">
              <w:t xml:space="preserve">Armenia </w:t>
            </w:r>
          </w:p>
        </w:tc>
        <w:tc>
          <w:tcPr>
            <w:tcW w:w="1022" w:type="dxa"/>
            <w:shd w:val="clear" w:color="auto" w:fill="auto"/>
          </w:tcPr>
          <w:p w14:paraId="46E62F81" w14:textId="77777777" w:rsidR="0031031F" w:rsidRPr="00786DF8" w:rsidRDefault="0031031F" w:rsidP="0019393F">
            <w:pPr>
              <w:spacing w:before="40" w:after="120"/>
            </w:pPr>
            <w:r w:rsidRPr="00786DF8">
              <w:t>2020</w:t>
            </w:r>
          </w:p>
        </w:tc>
        <w:tc>
          <w:tcPr>
            <w:tcW w:w="2207" w:type="dxa"/>
            <w:shd w:val="clear" w:color="auto" w:fill="auto"/>
          </w:tcPr>
          <w:p w14:paraId="07B949F3" w14:textId="77777777" w:rsidR="0031031F" w:rsidRPr="00786DF8" w:rsidRDefault="0031031F" w:rsidP="0019393F">
            <w:pPr>
              <w:spacing w:before="40" w:after="120"/>
            </w:pPr>
            <w:r w:rsidRPr="00786DF8">
              <w:t>14 de septiembre de 2020</w:t>
            </w:r>
          </w:p>
        </w:tc>
        <w:tc>
          <w:tcPr>
            <w:tcW w:w="2125" w:type="dxa"/>
            <w:shd w:val="clear" w:color="auto" w:fill="auto"/>
          </w:tcPr>
          <w:p w14:paraId="6A5699D6" w14:textId="77777777" w:rsidR="0031031F" w:rsidRPr="00786DF8" w:rsidRDefault="0031031F" w:rsidP="0019393F">
            <w:pPr>
              <w:spacing w:before="40" w:after="120"/>
              <w:rPr>
                <w:rStyle w:val="Hipervnculo"/>
                <w:color w:val="auto"/>
              </w:rPr>
            </w:pPr>
            <w:r w:rsidRPr="00786DF8">
              <w:rPr>
                <w:rStyle w:val="Hipervnculo"/>
                <w:color w:val="auto"/>
              </w:rPr>
              <w:t>–</w:t>
            </w:r>
          </w:p>
        </w:tc>
      </w:tr>
      <w:tr w:rsidR="0019393F" w:rsidRPr="00EF01AD" w14:paraId="16256AB7" w14:textId="77777777" w:rsidTr="00A67157">
        <w:trPr>
          <w:trHeight w:val="240"/>
        </w:trPr>
        <w:tc>
          <w:tcPr>
            <w:tcW w:w="2016" w:type="dxa"/>
            <w:shd w:val="clear" w:color="auto" w:fill="auto"/>
          </w:tcPr>
          <w:p w14:paraId="3A469A6C" w14:textId="77777777" w:rsidR="0031031F" w:rsidRPr="00786DF8" w:rsidRDefault="0031031F" w:rsidP="0019393F">
            <w:pPr>
              <w:spacing w:before="40" w:after="120"/>
            </w:pPr>
            <w:r w:rsidRPr="00786DF8">
              <w:t>Austria</w:t>
            </w:r>
          </w:p>
        </w:tc>
        <w:tc>
          <w:tcPr>
            <w:tcW w:w="1022" w:type="dxa"/>
            <w:shd w:val="clear" w:color="auto" w:fill="auto"/>
          </w:tcPr>
          <w:p w14:paraId="419EE93E" w14:textId="77777777" w:rsidR="0031031F" w:rsidRPr="00786DF8" w:rsidRDefault="0031031F" w:rsidP="0019393F">
            <w:pPr>
              <w:spacing w:before="40" w:after="120"/>
            </w:pPr>
            <w:r w:rsidRPr="00786DF8">
              <w:t>2019</w:t>
            </w:r>
          </w:p>
        </w:tc>
        <w:tc>
          <w:tcPr>
            <w:tcW w:w="2207" w:type="dxa"/>
            <w:shd w:val="clear" w:color="auto" w:fill="auto"/>
          </w:tcPr>
          <w:p w14:paraId="0866B85C" w14:textId="77777777" w:rsidR="0031031F" w:rsidRPr="00786DF8" w:rsidRDefault="0031031F" w:rsidP="0019393F">
            <w:pPr>
              <w:spacing w:before="40" w:after="120"/>
            </w:pPr>
            <w:r w:rsidRPr="00786DF8">
              <w:t>17 de octubre de 2019</w:t>
            </w:r>
          </w:p>
        </w:tc>
        <w:tc>
          <w:tcPr>
            <w:tcW w:w="2125" w:type="dxa"/>
            <w:shd w:val="clear" w:color="auto" w:fill="auto"/>
          </w:tcPr>
          <w:p w14:paraId="67BB43D0" w14:textId="77777777" w:rsidR="0031031F" w:rsidRPr="00786DF8" w:rsidRDefault="0031031F" w:rsidP="0019393F">
            <w:pPr>
              <w:spacing w:before="40" w:after="120"/>
              <w:rPr>
                <w:rStyle w:val="Hipervnculo"/>
                <w:color w:val="auto"/>
              </w:rPr>
            </w:pPr>
            <w:r w:rsidRPr="00786DF8">
              <w:rPr>
                <w:rStyle w:val="Hipervnculo"/>
                <w:color w:val="auto"/>
              </w:rPr>
              <w:t>–</w:t>
            </w:r>
          </w:p>
        </w:tc>
      </w:tr>
      <w:tr w:rsidR="0019393F" w:rsidRPr="00EF01AD" w14:paraId="471C0F7D" w14:textId="77777777" w:rsidTr="00A67157">
        <w:trPr>
          <w:trHeight w:val="240"/>
        </w:trPr>
        <w:tc>
          <w:tcPr>
            <w:tcW w:w="2016" w:type="dxa"/>
            <w:shd w:val="clear" w:color="auto" w:fill="auto"/>
          </w:tcPr>
          <w:p w14:paraId="347BB464" w14:textId="77777777" w:rsidR="0031031F" w:rsidRPr="00786DF8" w:rsidRDefault="0031031F" w:rsidP="0019393F">
            <w:pPr>
              <w:spacing w:before="40" w:after="120"/>
            </w:pPr>
            <w:r w:rsidRPr="00786DF8">
              <w:t>Azerbaiyán</w:t>
            </w:r>
          </w:p>
        </w:tc>
        <w:tc>
          <w:tcPr>
            <w:tcW w:w="1022" w:type="dxa"/>
            <w:shd w:val="clear" w:color="auto" w:fill="auto"/>
          </w:tcPr>
          <w:p w14:paraId="08C425DE" w14:textId="77777777" w:rsidR="0031031F" w:rsidRPr="00786DF8" w:rsidRDefault="0031031F" w:rsidP="0019393F">
            <w:pPr>
              <w:spacing w:before="40" w:after="120"/>
            </w:pPr>
            <w:r w:rsidRPr="00786DF8">
              <w:t>2019</w:t>
            </w:r>
          </w:p>
        </w:tc>
        <w:tc>
          <w:tcPr>
            <w:tcW w:w="2207" w:type="dxa"/>
            <w:shd w:val="clear" w:color="auto" w:fill="auto"/>
          </w:tcPr>
          <w:p w14:paraId="67ED5857" w14:textId="77777777" w:rsidR="0031031F" w:rsidRPr="00786DF8" w:rsidRDefault="0031031F" w:rsidP="0019393F">
            <w:pPr>
              <w:spacing w:before="40" w:after="120"/>
            </w:pPr>
            <w:r w:rsidRPr="00786DF8">
              <w:t>17 de diciembre de 2019</w:t>
            </w:r>
          </w:p>
        </w:tc>
        <w:tc>
          <w:tcPr>
            <w:tcW w:w="2125" w:type="dxa"/>
            <w:shd w:val="clear" w:color="auto" w:fill="auto"/>
          </w:tcPr>
          <w:p w14:paraId="1762DF45" w14:textId="4161F228" w:rsidR="0031031F" w:rsidRPr="00786DF8" w:rsidRDefault="008800FA" w:rsidP="0019393F">
            <w:pPr>
              <w:spacing w:before="40" w:after="120"/>
              <w:rPr>
                <w:rStyle w:val="Hipervnculo"/>
              </w:rPr>
            </w:pPr>
            <w:hyperlink r:id="rId13" w:history="1">
              <w:r w:rsidR="0031031F" w:rsidRPr="00631065">
                <w:rPr>
                  <w:rStyle w:val="Hipervnculo"/>
                </w:rPr>
                <w:t>CRPD/C/AZE/2-3</w:t>
              </w:r>
            </w:hyperlink>
          </w:p>
        </w:tc>
      </w:tr>
      <w:tr w:rsidR="0019393F" w:rsidRPr="00EF01AD" w14:paraId="26235E42" w14:textId="77777777" w:rsidTr="00A67157">
        <w:trPr>
          <w:trHeight w:val="240"/>
        </w:trPr>
        <w:tc>
          <w:tcPr>
            <w:tcW w:w="2016" w:type="dxa"/>
            <w:shd w:val="clear" w:color="auto" w:fill="auto"/>
          </w:tcPr>
          <w:p w14:paraId="1A8B1BCF" w14:textId="77777777" w:rsidR="0031031F" w:rsidRPr="00786DF8" w:rsidRDefault="0031031F" w:rsidP="0019393F">
            <w:pPr>
              <w:spacing w:before="40" w:after="120"/>
            </w:pPr>
            <w:r w:rsidRPr="00786DF8">
              <w:t>Bahrein</w:t>
            </w:r>
          </w:p>
        </w:tc>
        <w:tc>
          <w:tcPr>
            <w:tcW w:w="1022" w:type="dxa"/>
            <w:shd w:val="clear" w:color="auto" w:fill="auto"/>
          </w:tcPr>
          <w:p w14:paraId="65B68F2A" w14:textId="77777777" w:rsidR="0031031F" w:rsidRPr="00786DF8" w:rsidRDefault="0031031F" w:rsidP="0019393F">
            <w:pPr>
              <w:spacing w:before="40" w:after="120"/>
            </w:pPr>
            <w:r w:rsidRPr="00786DF8">
              <w:t>2013</w:t>
            </w:r>
          </w:p>
        </w:tc>
        <w:tc>
          <w:tcPr>
            <w:tcW w:w="2207" w:type="dxa"/>
            <w:shd w:val="clear" w:color="auto" w:fill="auto"/>
          </w:tcPr>
          <w:p w14:paraId="279F3C97" w14:textId="77777777" w:rsidR="0031031F" w:rsidRPr="00786DF8" w:rsidRDefault="0031031F" w:rsidP="0019393F">
            <w:pPr>
              <w:spacing w:before="40" w:after="120"/>
            </w:pPr>
            <w:r w:rsidRPr="00786DF8">
              <w:t>12 de octubre de 2017</w:t>
            </w:r>
          </w:p>
        </w:tc>
        <w:tc>
          <w:tcPr>
            <w:tcW w:w="2125" w:type="dxa"/>
            <w:shd w:val="clear" w:color="auto" w:fill="auto"/>
          </w:tcPr>
          <w:p w14:paraId="22E429C6" w14:textId="6593C31E" w:rsidR="0031031F" w:rsidRPr="00786DF8" w:rsidRDefault="008800FA" w:rsidP="0019393F">
            <w:pPr>
              <w:spacing w:before="40" w:after="120"/>
              <w:rPr>
                <w:rStyle w:val="Hipervnculo"/>
              </w:rPr>
            </w:pPr>
            <w:hyperlink r:id="rId14" w:history="1">
              <w:r w:rsidR="0031031F" w:rsidRPr="00786DF8">
                <w:rPr>
                  <w:rStyle w:val="Hipervnculo"/>
                </w:rPr>
                <w:t>CRPD/C/BHR/1</w:t>
              </w:r>
            </w:hyperlink>
          </w:p>
        </w:tc>
      </w:tr>
      <w:tr w:rsidR="0019393F" w:rsidRPr="00EF01AD" w14:paraId="0AC1B3E2" w14:textId="77777777" w:rsidTr="00A67157">
        <w:trPr>
          <w:trHeight w:val="240"/>
        </w:trPr>
        <w:tc>
          <w:tcPr>
            <w:tcW w:w="2016" w:type="dxa"/>
            <w:shd w:val="clear" w:color="auto" w:fill="auto"/>
          </w:tcPr>
          <w:p w14:paraId="35E3CED6" w14:textId="77777777" w:rsidR="0031031F" w:rsidRPr="00786DF8" w:rsidRDefault="0031031F" w:rsidP="0019393F">
            <w:pPr>
              <w:spacing w:before="40" w:after="120"/>
            </w:pPr>
            <w:r w:rsidRPr="00786DF8">
              <w:t xml:space="preserve">Belarús </w:t>
            </w:r>
          </w:p>
        </w:tc>
        <w:tc>
          <w:tcPr>
            <w:tcW w:w="1022" w:type="dxa"/>
            <w:shd w:val="clear" w:color="auto" w:fill="auto"/>
          </w:tcPr>
          <w:p w14:paraId="7F82BECE" w14:textId="77777777" w:rsidR="0031031F" w:rsidRPr="00786DF8" w:rsidRDefault="0031031F" w:rsidP="0019393F">
            <w:pPr>
              <w:spacing w:before="40" w:after="120"/>
            </w:pPr>
            <w:r w:rsidRPr="00786DF8">
              <w:t>2018</w:t>
            </w:r>
          </w:p>
        </w:tc>
        <w:tc>
          <w:tcPr>
            <w:tcW w:w="2207" w:type="dxa"/>
            <w:shd w:val="clear" w:color="auto" w:fill="auto"/>
          </w:tcPr>
          <w:p w14:paraId="55DEE796" w14:textId="77777777" w:rsidR="0031031F" w:rsidRPr="00786DF8" w:rsidRDefault="0031031F" w:rsidP="0019393F">
            <w:pPr>
              <w:spacing w:before="40" w:after="120"/>
            </w:pPr>
            <w:r w:rsidRPr="00786DF8">
              <w:t>28 de diciembre de 2018</w:t>
            </w:r>
          </w:p>
        </w:tc>
        <w:tc>
          <w:tcPr>
            <w:tcW w:w="2125" w:type="dxa"/>
            <w:shd w:val="clear" w:color="auto" w:fill="auto"/>
          </w:tcPr>
          <w:p w14:paraId="63673DFB" w14:textId="70B146E3" w:rsidR="0031031F" w:rsidRPr="00786DF8" w:rsidRDefault="008800FA" w:rsidP="0019393F">
            <w:pPr>
              <w:spacing w:before="40" w:after="120"/>
              <w:rPr>
                <w:rStyle w:val="Hipervnculo"/>
              </w:rPr>
            </w:pPr>
            <w:hyperlink r:id="rId15" w:history="1">
              <w:r w:rsidR="0031031F" w:rsidRPr="00786DF8">
                <w:rPr>
                  <w:rStyle w:val="Hipervnculo"/>
                </w:rPr>
                <w:t>CRPD/C/BLR/1</w:t>
              </w:r>
            </w:hyperlink>
          </w:p>
        </w:tc>
      </w:tr>
      <w:tr w:rsidR="0019393F" w:rsidRPr="00EF01AD" w14:paraId="4010C4C4" w14:textId="77777777" w:rsidTr="00A67157">
        <w:trPr>
          <w:trHeight w:val="240"/>
        </w:trPr>
        <w:tc>
          <w:tcPr>
            <w:tcW w:w="2016" w:type="dxa"/>
            <w:shd w:val="clear" w:color="auto" w:fill="auto"/>
          </w:tcPr>
          <w:p w14:paraId="441E9595" w14:textId="77777777" w:rsidR="0031031F" w:rsidRPr="00786DF8" w:rsidRDefault="0031031F" w:rsidP="0019393F">
            <w:pPr>
              <w:spacing w:before="40" w:after="120"/>
            </w:pPr>
            <w:r w:rsidRPr="00786DF8">
              <w:t>Bélgica</w:t>
            </w:r>
          </w:p>
        </w:tc>
        <w:tc>
          <w:tcPr>
            <w:tcW w:w="1022" w:type="dxa"/>
            <w:shd w:val="clear" w:color="auto" w:fill="auto"/>
          </w:tcPr>
          <w:p w14:paraId="645D3C9C" w14:textId="77777777" w:rsidR="0031031F" w:rsidRPr="00786DF8" w:rsidRDefault="0031031F" w:rsidP="0019393F">
            <w:pPr>
              <w:spacing w:before="40" w:after="120"/>
            </w:pPr>
            <w:r w:rsidRPr="00786DF8">
              <w:t>2019</w:t>
            </w:r>
          </w:p>
        </w:tc>
        <w:tc>
          <w:tcPr>
            <w:tcW w:w="2207" w:type="dxa"/>
            <w:shd w:val="clear" w:color="auto" w:fill="auto"/>
          </w:tcPr>
          <w:p w14:paraId="67EB1173" w14:textId="77777777" w:rsidR="0031031F" w:rsidRPr="00786DF8" w:rsidRDefault="0031031F" w:rsidP="0019393F">
            <w:pPr>
              <w:spacing w:before="40" w:after="120"/>
            </w:pPr>
            <w:r w:rsidRPr="00786DF8">
              <w:t>14 de abril de 2020</w:t>
            </w:r>
          </w:p>
        </w:tc>
        <w:tc>
          <w:tcPr>
            <w:tcW w:w="2125" w:type="dxa"/>
            <w:shd w:val="clear" w:color="auto" w:fill="auto"/>
          </w:tcPr>
          <w:p w14:paraId="40094E61" w14:textId="77777777" w:rsidR="0031031F" w:rsidRPr="00786DF8" w:rsidRDefault="0031031F" w:rsidP="0019393F">
            <w:pPr>
              <w:spacing w:before="40" w:after="120"/>
              <w:rPr>
                <w:rStyle w:val="Hipervnculo"/>
              </w:rPr>
            </w:pPr>
            <w:r w:rsidRPr="00786DF8">
              <w:rPr>
                <w:rStyle w:val="Hipervnculo"/>
                <w:color w:val="auto"/>
              </w:rPr>
              <w:t>–</w:t>
            </w:r>
          </w:p>
        </w:tc>
      </w:tr>
      <w:tr w:rsidR="0019393F" w:rsidRPr="00EF01AD" w14:paraId="72AAC1EC" w14:textId="77777777" w:rsidTr="00A67157">
        <w:trPr>
          <w:trHeight w:val="240"/>
        </w:trPr>
        <w:tc>
          <w:tcPr>
            <w:tcW w:w="2016" w:type="dxa"/>
            <w:shd w:val="clear" w:color="auto" w:fill="auto"/>
          </w:tcPr>
          <w:p w14:paraId="5E5971C3" w14:textId="77777777" w:rsidR="0031031F" w:rsidRPr="00786DF8" w:rsidDel="00317E3E" w:rsidRDefault="0031031F" w:rsidP="0019393F">
            <w:pPr>
              <w:spacing w:before="40" w:after="120"/>
            </w:pPr>
            <w:r w:rsidRPr="00786DF8">
              <w:t>Benin</w:t>
            </w:r>
          </w:p>
        </w:tc>
        <w:tc>
          <w:tcPr>
            <w:tcW w:w="1022" w:type="dxa"/>
            <w:shd w:val="clear" w:color="auto" w:fill="auto"/>
          </w:tcPr>
          <w:p w14:paraId="286E2886" w14:textId="77777777" w:rsidR="0031031F" w:rsidRPr="00786DF8" w:rsidRDefault="0031031F" w:rsidP="0019393F">
            <w:pPr>
              <w:spacing w:before="40" w:after="120"/>
            </w:pPr>
            <w:r w:rsidRPr="00786DF8">
              <w:t>2014</w:t>
            </w:r>
          </w:p>
        </w:tc>
        <w:tc>
          <w:tcPr>
            <w:tcW w:w="2207" w:type="dxa"/>
            <w:shd w:val="clear" w:color="auto" w:fill="auto"/>
          </w:tcPr>
          <w:p w14:paraId="251558A0" w14:textId="77777777" w:rsidR="0031031F" w:rsidRPr="00786DF8" w:rsidDel="00317E3E" w:rsidRDefault="0031031F" w:rsidP="0019393F">
            <w:pPr>
              <w:spacing w:before="40" w:after="120"/>
            </w:pPr>
            <w:r w:rsidRPr="00786DF8">
              <w:t>5 de septiembre de 2018</w:t>
            </w:r>
          </w:p>
        </w:tc>
        <w:tc>
          <w:tcPr>
            <w:tcW w:w="2125" w:type="dxa"/>
            <w:shd w:val="clear" w:color="auto" w:fill="auto"/>
          </w:tcPr>
          <w:p w14:paraId="3EF5B197" w14:textId="5BF96F5E" w:rsidR="0031031F" w:rsidRPr="00786DF8" w:rsidRDefault="008800FA" w:rsidP="0019393F">
            <w:pPr>
              <w:spacing w:before="40" w:after="120"/>
              <w:rPr>
                <w:rStyle w:val="Hipervnculo"/>
              </w:rPr>
            </w:pPr>
            <w:hyperlink r:id="rId16" w:history="1">
              <w:r w:rsidR="0031031F" w:rsidRPr="00786DF8">
                <w:rPr>
                  <w:rStyle w:val="Hipervnculo"/>
                </w:rPr>
                <w:t>CRPD/C/BEN/1</w:t>
              </w:r>
            </w:hyperlink>
          </w:p>
        </w:tc>
      </w:tr>
      <w:tr w:rsidR="0019393F" w:rsidRPr="00EF01AD" w14:paraId="19A3BD47" w14:textId="77777777" w:rsidTr="00A67157">
        <w:trPr>
          <w:trHeight w:val="240"/>
        </w:trPr>
        <w:tc>
          <w:tcPr>
            <w:tcW w:w="2016" w:type="dxa"/>
            <w:shd w:val="clear" w:color="auto" w:fill="auto"/>
          </w:tcPr>
          <w:p w14:paraId="1BDE734C" w14:textId="77777777" w:rsidR="0031031F" w:rsidRPr="00786DF8" w:rsidRDefault="0031031F" w:rsidP="0019393F">
            <w:pPr>
              <w:spacing w:before="40" w:after="120"/>
            </w:pPr>
            <w:r w:rsidRPr="00786DF8">
              <w:t>Bosnia y Herzegovina</w:t>
            </w:r>
          </w:p>
        </w:tc>
        <w:tc>
          <w:tcPr>
            <w:tcW w:w="1022" w:type="dxa"/>
            <w:shd w:val="clear" w:color="auto" w:fill="auto"/>
          </w:tcPr>
          <w:p w14:paraId="3FF9E820" w14:textId="77777777" w:rsidR="0031031F" w:rsidRPr="00786DF8" w:rsidRDefault="0031031F" w:rsidP="0019393F">
            <w:pPr>
              <w:spacing w:before="40" w:after="120"/>
            </w:pPr>
            <w:r w:rsidRPr="00786DF8">
              <w:t>2020</w:t>
            </w:r>
          </w:p>
        </w:tc>
        <w:tc>
          <w:tcPr>
            <w:tcW w:w="2207" w:type="dxa"/>
            <w:shd w:val="clear" w:color="auto" w:fill="auto"/>
          </w:tcPr>
          <w:p w14:paraId="714AF255" w14:textId="77777777" w:rsidR="0031031F" w:rsidRPr="00786DF8" w:rsidRDefault="0031031F" w:rsidP="0019393F">
            <w:pPr>
              <w:spacing w:before="40" w:after="120"/>
            </w:pPr>
            <w:r w:rsidRPr="00786DF8">
              <w:t>20 de octubre de 2020</w:t>
            </w:r>
          </w:p>
        </w:tc>
        <w:tc>
          <w:tcPr>
            <w:tcW w:w="2125" w:type="dxa"/>
            <w:shd w:val="clear" w:color="auto" w:fill="auto"/>
          </w:tcPr>
          <w:p w14:paraId="633F977F" w14:textId="77777777" w:rsidR="0031031F" w:rsidRPr="00786DF8" w:rsidRDefault="0031031F" w:rsidP="0019393F">
            <w:pPr>
              <w:spacing w:before="40" w:after="120"/>
              <w:rPr>
                <w:rStyle w:val="Hipervnculo"/>
              </w:rPr>
            </w:pPr>
            <w:r w:rsidRPr="00786DF8">
              <w:rPr>
                <w:rStyle w:val="Hipervnculo"/>
                <w:color w:val="auto"/>
              </w:rPr>
              <w:t>–</w:t>
            </w:r>
          </w:p>
        </w:tc>
      </w:tr>
      <w:tr w:rsidR="0019393F" w:rsidRPr="00EF01AD" w14:paraId="663E8C13" w14:textId="77777777" w:rsidTr="00A67157">
        <w:trPr>
          <w:trHeight w:val="240"/>
        </w:trPr>
        <w:tc>
          <w:tcPr>
            <w:tcW w:w="2016" w:type="dxa"/>
            <w:shd w:val="clear" w:color="auto" w:fill="auto"/>
          </w:tcPr>
          <w:p w14:paraId="39A113FA" w14:textId="77777777" w:rsidR="0031031F" w:rsidRPr="00786DF8" w:rsidRDefault="0031031F" w:rsidP="0019393F">
            <w:pPr>
              <w:spacing w:before="40" w:after="120"/>
            </w:pPr>
            <w:r w:rsidRPr="00786DF8">
              <w:t>Burkina Faso</w:t>
            </w:r>
          </w:p>
        </w:tc>
        <w:tc>
          <w:tcPr>
            <w:tcW w:w="1022" w:type="dxa"/>
            <w:shd w:val="clear" w:color="auto" w:fill="auto"/>
          </w:tcPr>
          <w:p w14:paraId="738826B9" w14:textId="77777777" w:rsidR="0031031F" w:rsidRPr="00786DF8" w:rsidRDefault="0031031F" w:rsidP="0019393F">
            <w:pPr>
              <w:spacing w:before="40" w:after="120"/>
            </w:pPr>
            <w:r w:rsidRPr="00786DF8">
              <w:t>2011</w:t>
            </w:r>
          </w:p>
        </w:tc>
        <w:tc>
          <w:tcPr>
            <w:tcW w:w="2207" w:type="dxa"/>
            <w:shd w:val="clear" w:color="auto" w:fill="auto"/>
          </w:tcPr>
          <w:p w14:paraId="49427D4B" w14:textId="77777777" w:rsidR="0031031F" w:rsidRPr="00786DF8" w:rsidRDefault="0031031F" w:rsidP="0019393F">
            <w:pPr>
              <w:spacing w:before="40" w:after="120"/>
            </w:pPr>
            <w:r w:rsidRPr="00786DF8">
              <w:t>30 de noviembre de 2018</w:t>
            </w:r>
          </w:p>
        </w:tc>
        <w:tc>
          <w:tcPr>
            <w:tcW w:w="2125" w:type="dxa"/>
            <w:shd w:val="clear" w:color="auto" w:fill="auto"/>
          </w:tcPr>
          <w:p w14:paraId="16CD8A47" w14:textId="0B326190" w:rsidR="0031031F" w:rsidRPr="00786DF8" w:rsidRDefault="008800FA" w:rsidP="0019393F">
            <w:pPr>
              <w:spacing w:before="40" w:after="120"/>
              <w:rPr>
                <w:rStyle w:val="Hipervnculo"/>
              </w:rPr>
            </w:pPr>
            <w:hyperlink r:id="rId17" w:history="1">
              <w:r w:rsidR="0031031F" w:rsidRPr="00786DF8">
                <w:rPr>
                  <w:rStyle w:val="Hipervnculo"/>
                </w:rPr>
                <w:t>CRPD/C/</w:t>
              </w:r>
              <w:proofErr w:type="spellStart"/>
              <w:r w:rsidR="0031031F" w:rsidRPr="00786DF8">
                <w:rPr>
                  <w:rStyle w:val="Hipervnculo"/>
                </w:rPr>
                <w:t>BFA</w:t>
              </w:r>
              <w:proofErr w:type="spellEnd"/>
              <w:r w:rsidR="0031031F" w:rsidRPr="00786DF8">
                <w:rPr>
                  <w:rStyle w:val="Hipervnculo"/>
                </w:rPr>
                <w:t>/1</w:t>
              </w:r>
            </w:hyperlink>
          </w:p>
        </w:tc>
      </w:tr>
      <w:tr w:rsidR="0019393F" w:rsidRPr="00EF01AD" w14:paraId="546A7F66" w14:textId="77777777" w:rsidTr="00A67157">
        <w:trPr>
          <w:trHeight w:val="240"/>
        </w:trPr>
        <w:tc>
          <w:tcPr>
            <w:tcW w:w="2016" w:type="dxa"/>
            <w:shd w:val="clear" w:color="auto" w:fill="auto"/>
          </w:tcPr>
          <w:p w14:paraId="08909D48" w14:textId="77777777" w:rsidR="0031031F" w:rsidRPr="00786DF8" w:rsidRDefault="0031031F" w:rsidP="0019393F">
            <w:pPr>
              <w:spacing w:before="40" w:after="120"/>
            </w:pPr>
            <w:r w:rsidRPr="00786DF8">
              <w:t>Burundi</w:t>
            </w:r>
          </w:p>
        </w:tc>
        <w:tc>
          <w:tcPr>
            <w:tcW w:w="1022" w:type="dxa"/>
            <w:shd w:val="clear" w:color="auto" w:fill="auto"/>
          </w:tcPr>
          <w:p w14:paraId="2EEE879C" w14:textId="77777777" w:rsidR="0031031F" w:rsidRPr="00786DF8" w:rsidRDefault="0031031F" w:rsidP="0019393F">
            <w:pPr>
              <w:spacing w:before="40" w:after="120"/>
            </w:pPr>
            <w:r w:rsidRPr="00786DF8">
              <w:t>2016</w:t>
            </w:r>
          </w:p>
        </w:tc>
        <w:tc>
          <w:tcPr>
            <w:tcW w:w="2207" w:type="dxa"/>
            <w:shd w:val="clear" w:color="auto" w:fill="auto"/>
          </w:tcPr>
          <w:p w14:paraId="0FD524D8" w14:textId="77777777" w:rsidR="0031031F" w:rsidRPr="00786DF8" w:rsidRDefault="0031031F" w:rsidP="0019393F">
            <w:pPr>
              <w:spacing w:before="40" w:after="120"/>
            </w:pPr>
            <w:r w:rsidRPr="00786DF8">
              <w:t>3 de diciembre de 2021</w:t>
            </w:r>
          </w:p>
        </w:tc>
        <w:tc>
          <w:tcPr>
            <w:tcW w:w="2125" w:type="dxa"/>
            <w:shd w:val="clear" w:color="auto" w:fill="auto"/>
          </w:tcPr>
          <w:p w14:paraId="7EF33CA5" w14:textId="77777777" w:rsidR="0031031F" w:rsidRPr="00786DF8" w:rsidRDefault="0031031F" w:rsidP="0019393F">
            <w:pPr>
              <w:spacing w:before="40" w:after="120"/>
              <w:rPr>
                <w:rStyle w:val="Hipervnculo"/>
                <w:color w:val="auto"/>
              </w:rPr>
            </w:pPr>
            <w:r w:rsidRPr="00786DF8">
              <w:rPr>
                <w:rStyle w:val="Hipervnculo"/>
                <w:color w:val="auto"/>
              </w:rPr>
              <w:t>–</w:t>
            </w:r>
          </w:p>
        </w:tc>
      </w:tr>
      <w:tr w:rsidR="0019393F" w:rsidRPr="00EF01AD" w14:paraId="6350A30C" w14:textId="77777777" w:rsidTr="00A67157">
        <w:trPr>
          <w:trHeight w:val="240"/>
        </w:trPr>
        <w:tc>
          <w:tcPr>
            <w:tcW w:w="2016" w:type="dxa"/>
            <w:shd w:val="clear" w:color="auto" w:fill="auto"/>
          </w:tcPr>
          <w:p w14:paraId="14A656D5" w14:textId="77777777" w:rsidR="0031031F" w:rsidRPr="00786DF8" w:rsidRDefault="0031031F" w:rsidP="0019393F">
            <w:pPr>
              <w:spacing w:before="40" w:after="120"/>
            </w:pPr>
            <w:r w:rsidRPr="00786DF8">
              <w:t>China</w:t>
            </w:r>
          </w:p>
        </w:tc>
        <w:tc>
          <w:tcPr>
            <w:tcW w:w="1022" w:type="dxa"/>
            <w:shd w:val="clear" w:color="auto" w:fill="auto"/>
          </w:tcPr>
          <w:p w14:paraId="4C5DD6A3" w14:textId="77777777" w:rsidR="0031031F" w:rsidRPr="00786DF8" w:rsidRDefault="0031031F" w:rsidP="0019393F">
            <w:pPr>
              <w:spacing w:before="40" w:after="120"/>
            </w:pPr>
            <w:r w:rsidRPr="00786DF8">
              <w:t>2018</w:t>
            </w:r>
          </w:p>
        </w:tc>
        <w:tc>
          <w:tcPr>
            <w:tcW w:w="2207" w:type="dxa"/>
            <w:shd w:val="clear" w:color="auto" w:fill="auto"/>
          </w:tcPr>
          <w:p w14:paraId="46FFF9F7" w14:textId="77777777" w:rsidR="0031031F" w:rsidRPr="00786DF8" w:rsidRDefault="0031031F" w:rsidP="0019393F">
            <w:pPr>
              <w:spacing w:before="40" w:after="120"/>
            </w:pPr>
            <w:r w:rsidRPr="00786DF8">
              <w:t>31 de agosto de 2018</w:t>
            </w:r>
          </w:p>
        </w:tc>
        <w:tc>
          <w:tcPr>
            <w:tcW w:w="2125" w:type="dxa"/>
            <w:shd w:val="clear" w:color="auto" w:fill="auto"/>
          </w:tcPr>
          <w:p w14:paraId="65254EE5" w14:textId="26D580D2" w:rsidR="0031031F" w:rsidRPr="00786DF8" w:rsidRDefault="008800FA" w:rsidP="0019393F">
            <w:pPr>
              <w:spacing w:before="40" w:after="120"/>
              <w:rPr>
                <w:rStyle w:val="Hipervnculo"/>
              </w:rPr>
            </w:pPr>
            <w:hyperlink r:id="rId18" w:history="1">
              <w:r w:rsidR="0031031F" w:rsidRPr="00786DF8">
                <w:rPr>
                  <w:rStyle w:val="Hipervnculo"/>
                </w:rPr>
                <w:t>CRPD/C/</w:t>
              </w:r>
              <w:proofErr w:type="spellStart"/>
              <w:r w:rsidR="0031031F" w:rsidRPr="00786DF8">
                <w:rPr>
                  <w:rStyle w:val="Hipervnculo"/>
                </w:rPr>
                <w:t>CHN</w:t>
              </w:r>
              <w:proofErr w:type="spellEnd"/>
              <w:r w:rsidR="0031031F" w:rsidRPr="00786DF8">
                <w:rPr>
                  <w:rStyle w:val="Hipervnculo"/>
                </w:rPr>
                <w:t>/2-3</w:t>
              </w:r>
            </w:hyperlink>
          </w:p>
        </w:tc>
      </w:tr>
      <w:tr w:rsidR="00485C64" w:rsidRPr="00EF01AD" w14:paraId="65E7DD5C" w14:textId="77777777" w:rsidTr="00A67157">
        <w:trPr>
          <w:trHeight w:val="240"/>
        </w:trPr>
        <w:tc>
          <w:tcPr>
            <w:tcW w:w="2016" w:type="dxa"/>
            <w:shd w:val="clear" w:color="auto" w:fill="auto"/>
          </w:tcPr>
          <w:p w14:paraId="730C9F99" w14:textId="04E163FB" w:rsidR="0031031F" w:rsidRPr="00EF01AD" w:rsidRDefault="0031031F" w:rsidP="00485C64">
            <w:pPr>
              <w:spacing w:before="40" w:after="120"/>
              <w:ind w:left="284"/>
            </w:pPr>
            <w:r w:rsidRPr="00786DF8">
              <w:t>Hong Kong (China)</w:t>
            </w:r>
          </w:p>
        </w:tc>
        <w:tc>
          <w:tcPr>
            <w:tcW w:w="1022" w:type="dxa"/>
            <w:shd w:val="clear" w:color="auto" w:fill="auto"/>
          </w:tcPr>
          <w:p w14:paraId="4653AF49" w14:textId="4E13BEE4" w:rsidR="0031031F" w:rsidRPr="00EF01AD" w:rsidRDefault="0031031F" w:rsidP="0019393F">
            <w:pPr>
              <w:spacing w:before="40" w:after="120"/>
            </w:pPr>
            <w:r w:rsidRPr="00786DF8">
              <w:t>2018</w:t>
            </w:r>
          </w:p>
        </w:tc>
        <w:tc>
          <w:tcPr>
            <w:tcW w:w="2207" w:type="dxa"/>
            <w:shd w:val="clear" w:color="auto" w:fill="auto"/>
          </w:tcPr>
          <w:p w14:paraId="1378635B" w14:textId="668F111C" w:rsidR="0031031F" w:rsidRPr="00EF01AD" w:rsidRDefault="0031031F" w:rsidP="0019393F">
            <w:pPr>
              <w:spacing w:before="40" w:after="120"/>
            </w:pPr>
            <w:r w:rsidRPr="00786DF8">
              <w:t>31 de agosto de 2018</w:t>
            </w:r>
          </w:p>
        </w:tc>
        <w:tc>
          <w:tcPr>
            <w:tcW w:w="2125" w:type="dxa"/>
            <w:shd w:val="clear" w:color="auto" w:fill="auto"/>
          </w:tcPr>
          <w:p w14:paraId="0C8859C0" w14:textId="26A50546" w:rsidR="0031031F" w:rsidRPr="00EF01AD" w:rsidRDefault="008800FA" w:rsidP="0019393F">
            <w:pPr>
              <w:spacing w:before="40" w:after="120"/>
              <w:rPr>
                <w:rStyle w:val="Hipervnculo"/>
              </w:rPr>
            </w:pPr>
            <w:hyperlink r:id="rId19" w:history="1">
              <w:r w:rsidR="00A67157" w:rsidRPr="00EF01AD">
                <w:rPr>
                  <w:rStyle w:val="Hipervnculo"/>
                </w:rPr>
                <w:t>CRPD/C/</w:t>
              </w:r>
              <w:proofErr w:type="spellStart"/>
              <w:r w:rsidR="00A67157" w:rsidRPr="00EF01AD">
                <w:rPr>
                  <w:rStyle w:val="Hipervnculo"/>
                </w:rPr>
                <w:t>CHN-HKG</w:t>
              </w:r>
              <w:proofErr w:type="spellEnd"/>
              <w:r w:rsidR="00A67157" w:rsidRPr="00EF01AD">
                <w:rPr>
                  <w:rStyle w:val="Hipervnculo"/>
                </w:rPr>
                <w:t>/2-3</w:t>
              </w:r>
            </w:hyperlink>
            <w:r w:rsidR="00A67157" w:rsidRPr="00EF01AD">
              <w:rPr>
                <w:rStyle w:val="Hipervnculo"/>
              </w:rPr>
              <w:t xml:space="preserve"> </w:t>
            </w:r>
            <w:r w:rsidR="00A67157" w:rsidRPr="00786DF8">
              <w:rPr>
                <w:rStyle w:val="Hipervnculo"/>
                <w:color w:val="auto"/>
              </w:rPr>
              <w:t xml:space="preserve">y </w:t>
            </w:r>
            <w:hyperlink r:id="rId20" w:history="1">
              <w:r w:rsidR="00A67157" w:rsidRPr="00786DF8">
                <w:rPr>
                  <w:rStyle w:val="Hipervnculo"/>
                </w:rPr>
                <w:t>CRPD/C/</w:t>
              </w:r>
              <w:proofErr w:type="spellStart"/>
              <w:r w:rsidR="00A67157" w:rsidRPr="00786DF8">
                <w:rPr>
                  <w:rStyle w:val="Hipervnculo"/>
                </w:rPr>
                <w:t>CHN-HKG</w:t>
              </w:r>
              <w:proofErr w:type="spellEnd"/>
              <w:r w:rsidR="00A67157" w:rsidRPr="00786DF8">
                <w:rPr>
                  <w:rStyle w:val="Hipervnculo"/>
                </w:rPr>
                <w:t>/2-3/</w:t>
              </w:r>
              <w:proofErr w:type="spellStart"/>
              <w:r w:rsidR="00A67157" w:rsidRPr="00786DF8">
                <w:rPr>
                  <w:rStyle w:val="Hipervnculo"/>
                </w:rPr>
                <w:t>Corr.1</w:t>
              </w:r>
              <w:proofErr w:type="spellEnd"/>
            </w:hyperlink>
          </w:p>
        </w:tc>
      </w:tr>
      <w:tr w:rsidR="001865F7" w:rsidRPr="00EF01AD" w14:paraId="48B5E3CE" w14:textId="77777777" w:rsidTr="00A67157">
        <w:trPr>
          <w:trHeight w:val="240"/>
        </w:trPr>
        <w:tc>
          <w:tcPr>
            <w:tcW w:w="2016" w:type="dxa"/>
            <w:shd w:val="clear" w:color="auto" w:fill="auto"/>
          </w:tcPr>
          <w:p w14:paraId="30E166F0" w14:textId="6B4FA58B" w:rsidR="001865F7" w:rsidRPr="00EF01AD" w:rsidRDefault="001865F7" w:rsidP="00485C64">
            <w:pPr>
              <w:spacing w:before="40" w:after="120"/>
              <w:ind w:left="284"/>
            </w:pPr>
            <w:r w:rsidRPr="00786DF8">
              <w:lastRenderedPageBreak/>
              <w:t>Macao (China)</w:t>
            </w:r>
          </w:p>
        </w:tc>
        <w:tc>
          <w:tcPr>
            <w:tcW w:w="1022" w:type="dxa"/>
            <w:shd w:val="clear" w:color="auto" w:fill="auto"/>
          </w:tcPr>
          <w:p w14:paraId="5236E0E6" w14:textId="51595AFA" w:rsidR="001865F7" w:rsidRPr="00EF01AD" w:rsidRDefault="001865F7" w:rsidP="001865F7">
            <w:pPr>
              <w:spacing w:before="40" w:after="120"/>
            </w:pPr>
            <w:r w:rsidRPr="00786DF8">
              <w:t>2018</w:t>
            </w:r>
          </w:p>
        </w:tc>
        <w:tc>
          <w:tcPr>
            <w:tcW w:w="2207" w:type="dxa"/>
            <w:shd w:val="clear" w:color="auto" w:fill="auto"/>
          </w:tcPr>
          <w:p w14:paraId="1E5EBDFC" w14:textId="6C041ADC" w:rsidR="001865F7" w:rsidRPr="00EF01AD" w:rsidRDefault="001865F7" w:rsidP="001865F7">
            <w:pPr>
              <w:spacing w:before="40" w:after="120"/>
            </w:pPr>
            <w:r w:rsidRPr="00786DF8">
              <w:t>31 de agosto de 2018</w:t>
            </w:r>
          </w:p>
        </w:tc>
        <w:tc>
          <w:tcPr>
            <w:tcW w:w="2125" w:type="dxa"/>
            <w:shd w:val="clear" w:color="auto" w:fill="auto"/>
          </w:tcPr>
          <w:p w14:paraId="33AB2BA3" w14:textId="23C808CD" w:rsidR="001865F7" w:rsidRPr="00EF01AD" w:rsidRDefault="008800FA" w:rsidP="001865F7">
            <w:pPr>
              <w:spacing w:before="40" w:after="120"/>
              <w:rPr>
                <w:rStyle w:val="Hipervnculo"/>
                <w:spacing w:val="-2"/>
              </w:rPr>
            </w:pPr>
            <w:hyperlink r:id="rId21" w:history="1">
              <w:r w:rsidR="001865F7" w:rsidRPr="00786DF8">
                <w:rPr>
                  <w:rStyle w:val="Hipervnculo"/>
                  <w:spacing w:val="-2"/>
                </w:rPr>
                <w:t>CRPD/C/</w:t>
              </w:r>
              <w:proofErr w:type="spellStart"/>
              <w:r w:rsidR="001865F7" w:rsidRPr="00786DF8">
                <w:rPr>
                  <w:rStyle w:val="Hipervnculo"/>
                  <w:spacing w:val="-2"/>
                </w:rPr>
                <w:t>CHN</w:t>
              </w:r>
              <w:proofErr w:type="spellEnd"/>
              <w:r w:rsidR="001865F7" w:rsidRPr="00786DF8">
                <w:rPr>
                  <w:rStyle w:val="Hipervnculo"/>
                  <w:spacing w:val="-2"/>
                </w:rPr>
                <w:t>-MAC/2-3</w:t>
              </w:r>
            </w:hyperlink>
          </w:p>
        </w:tc>
      </w:tr>
      <w:tr w:rsidR="0019393F" w:rsidRPr="00EF01AD" w14:paraId="0E6FF0F0" w14:textId="77777777" w:rsidTr="00A67157">
        <w:trPr>
          <w:trHeight w:val="240"/>
        </w:trPr>
        <w:tc>
          <w:tcPr>
            <w:tcW w:w="2016" w:type="dxa"/>
            <w:shd w:val="clear" w:color="auto" w:fill="auto"/>
          </w:tcPr>
          <w:p w14:paraId="278BE6DE" w14:textId="77777777" w:rsidR="0031031F" w:rsidRPr="00786DF8" w:rsidRDefault="0031031F" w:rsidP="0019393F">
            <w:pPr>
              <w:spacing w:before="40" w:after="120"/>
            </w:pPr>
            <w:r w:rsidRPr="00786DF8">
              <w:t>Colombia</w:t>
            </w:r>
          </w:p>
        </w:tc>
        <w:tc>
          <w:tcPr>
            <w:tcW w:w="1022" w:type="dxa"/>
            <w:shd w:val="clear" w:color="auto" w:fill="auto"/>
          </w:tcPr>
          <w:p w14:paraId="3D248E84" w14:textId="77777777" w:rsidR="0031031F" w:rsidRPr="00786DF8" w:rsidRDefault="0031031F" w:rsidP="0019393F">
            <w:pPr>
              <w:spacing w:before="40" w:after="120"/>
            </w:pPr>
            <w:r w:rsidRPr="00786DF8">
              <w:t>2021</w:t>
            </w:r>
          </w:p>
        </w:tc>
        <w:tc>
          <w:tcPr>
            <w:tcW w:w="2207" w:type="dxa"/>
            <w:shd w:val="clear" w:color="auto" w:fill="auto"/>
          </w:tcPr>
          <w:p w14:paraId="3E7C3CD0" w14:textId="77777777" w:rsidR="0031031F" w:rsidRPr="00786DF8" w:rsidRDefault="0031031F" w:rsidP="0019393F">
            <w:pPr>
              <w:spacing w:before="40" w:after="120"/>
            </w:pPr>
            <w:r w:rsidRPr="00786DF8">
              <w:t>9 de junio de 2021</w:t>
            </w:r>
          </w:p>
        </w:tc>
        <w:tc>
          <w:tcPr>
            <w:tcW w:w="2125" w:type="dxa"/>
            <w:shd w:val="clear" w:color="auto" w:fill="auto"/>
          </w:tcPr>
          <w:p w14:paraId="3F35CFC1" w14:textId="77777777" w:rsidR="0031031F" w:rsidRPr="00786DF8" w:rsidRDefault="0031031F" w:rsidP="0019393F">
            <w:pPr>
              <w:spacing w:before="40" w:after="120"/>
              <w:rPr>
                <w:rStyle w:val="Hipervnculo"/>
                <w:color w:val="auto"/>
              </w:rPr>
            </w:pPr>
            <w:r w:rsidRPr="00786DF8">
              <w:rPr>
                <w:rStyle w:val="Hipervnculo"/>
                <w:color w:val="auto"/>
              </w:rPr>
              <w:t>–</w:t>
            </w:r>
          </w:p>
        </w:tc>
      </w:tr>
      <w:tr w:rsidR="0019393F" w:rsidRPr="00EF01AD" w14:paraId="397F7BB0" w14:textId="77777777" w:rsidTr="00A67157">
        <w:trPr>
          <w:trHeight w:val="240"/>
        </w:trPr>
        <w:tc>
          <w:tcPr>
            <w:tcW w:w="2016" w:type="dxa"/>
            <w:shd w:val="clear" w:color="auto" w:fill="auto"/>
          </w:tcPr>
          <w:p w14:paraId="777AE826" w14:textId="77777777" w:rsidR="0031031F" w:rsidRPr="00786DF8" w:rsidRDefault="0031031F" w:rsidP="0019393F">
            <w:pPr>
              <w:spacing w:before="40" w:after="120"/>
            </w:pPr>
            <w:r w:rsidRPr="00786DF8">
              <w:t>Costa Rica</w:t>
            </w:r>
          </w:p>
        </w:tc>
        <w:tc>
          <w:tcPr>
            <w:tcW w:w="1022" w:type="dxa"/>
            <w:shd w:val="clear" w:color="auto" w:fill="auto"/>
          </w:tcPr>
          <w:p w14:paraId="4128E627" w14:textId="77777777" w:rsidR="0031031F" w:rsidRPr="00786DF8" w:rsidRDefault="0031031F" w:rsidP="0019393F">
            <w:pPr>
              <w:spacing w:before="40" w:after="120"/>
            </w:pPr>
            <w:r w:rsidRPr="00786DF8">
              <w:t>2018</w:t>
            </w:r>
          </w:p>
        </w:tc>
        <w:tc>
          <w:tcPr>
            <w:tcW w:w="2207" w:type="dxa"/>
            <w:shd w:val="clear" w:color="auto" w:fill="auto"/>
          </w:tcPr>
          <w:p w14:paraId="591232D2" w14:textId="77777777" w:rsidR="0031031F" w:rsidRPr="00786DF8" w:rsidRDefault="0031031F" w:rsidP="0019393F">
            <w:pPr>
              <w:spacing w:before="40" w:after="120"/>
            </w:pPr>
            <w:r w:rsidRPr="00786DF8">
              <w:t>3 de abril de 2020</w:t>
            </w:r>
          </w:p>
        </w:tc>
        <w:tc>
          <w:tcPr>
            <w:tcW w:w="2125" w:type="dxa"/>
            <w:shd w:val="clear" w:color="auto" w:fill="auto"/>
          </w:tcPr>
          <w:p w14:paraId="2A347529" w14:textId="77777777" w:rsidR="0031031F" w:rsidRPr="00786DF8" w:rsidRDefault="0031031F" w:rsidP="0019393F">
            <w:pPr>
              <w:spacing w:before="40" w:after="120"/>
              <w:rPr>
                <w:rStyle w:val="Hipervnculo"/>
                <w:color w:val="auto"/>
              </w:rPr>
            </w:pPr>
            <w:r w:rsidRPr="00786DF8">
              <w:rPr>
                <w:rStyle w:val="Hipervnculo"/>
                <w:color w:val="auto"/>
              </w:rPr>
              <w:t>–</w:t>
            </w:r>
          </w:p>
        </w:tc>
      </w:tr>
      <w:tr w:rsidR="0019393F" w:rsidRPr="00EF01AD" w14:paraId="0269292F" w14:textId="77777777" w:rsidTr="00A67157">
        <w:trPr>
          <w:trHeight w:val="240"/>
        </w:trPr>
        <w:tc>
          <w:tcPr>
            <w:tcW w:w="2016" w:type="dxa"/>
            <w:shd w:val="clear" w:color="auto" w:fill="auto"/>
          </w:tcPr>
          <w:p w14:paraId="6AB8E7F3" w14:textId="77777777" w:rsidR="0031031F" w:rsidRPr="00786DF8" w:rsidRDefault="0031031F" w:rsidP="0019393F">
            <w:pPr>
              <w:spacing w:before="40" w:after="120"/>
            </w:pPr>
            <w:r w:rsidRPr="00786DF8">
              <w:t>Dinamarca</w:t>
            </w:r>
          </w:p>
        </w:tc>
        <w:tc>
          <w:tcPr>
            <w:tcW w:w="1022" w:type="dxa"/>
            <w:shd w:val="clear" w:color="auto" w:fill="auto"/>
          </w:tcPr>
          <w:p w14:paraId="52A74D63" w14:textId="77777777" w:rsidR="0031031F" w:rsidRPr="00786DF8" w:rsidRDefault="0031031F" w:rsidP="0019393F">
            <w:pPr>
              <w:spacing w:before="40" w:after="120"/>
            </w:pPr>
            <w:r w:rsidRPr="00786DF8">
              <w:t>2019</w:t>
            </w:r>
          </w:p>
        </w:tc>
        <w:tc>
          <w:tcPr>
            <w:tcW w:w="2207" w:type="dxa"/>
            <w:shd w:val="clear" w:color="auto" w:fill="auto"/>
          </w:tcPr>
          <w:p w14:paraId="7750AF52" w14:textId="77777777" w:rsidR="0031031F" w:rsidRPr="00786DF8" w:rsidRDefault="0031031F" w:rsidP="0019393F">
            <w:pPr>
              <w:spacing w:before="40" w:after="120"/>
            </w:pPr>
            <w:r w:rsidRPr="00786DF8">
              <w:t>25 de abril de 2020</w:t>
            </w:r>
          </w:p>
        </w:tc>
        <w:tc>
          <w:tcPr>
            <w:tcW w:w="2125" w:type="dxa"/>
            <w:shd w:val="clear" w:color="auto" w:fill="auto"/>
          </w:tcPr>
          <w:p w14:paraId="6D62CD41" w14:textId="4C06670E" w:rsidR="0031031F" w:rsidRPr="00786DF8" w:rsidRDefault="008800FA" w:rsidP="0019393F">
            <w:pPr>
              <w:spacing w:before="40" w:after="120"/>
              <w:rPr>
                <w:rStyle w:val="Hipervnculo"/>
              </w:rPr>
            </w:pPr>
            <w:hyperlink r:id="rId22" w:history="1">
              <w:r w:rsidR="0031031F" w:rsidRPr="00786DF8">
                <w:rPr>
                  <w:rStyle w:val="Hipervnculo"/>
                </w:rPr>
                <w:t>CRPD/C/</w:t>
              </w:r>
              <w:proofErr w:type="spellStart"/>
              <w:r w:rsidR="0031031F" w:rsidRPr="00786DF8">
                <w:rPr>
                  <w:rStyle w:val="Hipervnculo"/>
                </w:rPr>
                <w:t>DNK</w:t>
              </w:r>
              <w:proofErr w:type="spellEnd"/>
              <w:r w:rsidR="0031031F" w:rsidRPr="00786DF8">
                <w:rPr>
                  <w:rStyle w:val="Hipervnculo"/>
                </w:rPr>
                <w:t>/2-3</w:t>
              </w:r>
            </w:hyperlink>
          </w:p>
        </w:tc>
      </w:tr>
      <w:tr w:rsidR="0019393F" w:rsidRPr="00EF01AD" w14:paraId="7C773310" w14:textId="77777777" w:rsidTr="00A67157">
        <w:trPr>
          <w:trHeight w:val="240"/>
        </w:trPr>
        <w:tc>
          <w:tcPr>
            <w:tcW w:w="2016" w:type="dxa"/>
            <w:shd w:val="clear" w:color="auto" w:fill="auto"/>
          </w:tcPr>
          <w:p w14:paraId="175D9936" w14:textId="77777777" w:rsidR="0031031F" w:rsidRPr="00786DF8" w:rsidRDefault="0031031F" w:rsidP="0019393F">
            <w:pPr>
              <w:spacing w:before="40" w:after="120"/>
            </w:pPr>
            <w:r w:rsidRPr="00786DF8">
              <w:t>Egipto</w:t>
            </w:r>
          </w:p>
        </w:tc>
        <w:tc>
          <w:tcPr>
            <w:tcW w:w="1022" w:type="dxa"/>
            <w:shd w:val="clear" w:color="auto" w:fill="auto"/>
          </w:tcPr>
          <w:p w14:paraId="7CCB7BBE" w14:textId="77777777" w:rsidR="0031031F" w:rsidRPr="00786DF8" w:rsidRDefault="0031031F" w:rsidP="0019393F">
            <w:pPr>
              <w:spacing w:before="40" w:after="120"/>
            </w:pPr>
            <w:r w:rsidRPr="00786DF8">
              <w:t>2010</w:t>
            </w:r>
          </w:p>
        </w:tc>
        <w:tc>
          <w:tcPr>
            <w:tcW w:w="2207" w:type="dxa"/>
            <w:shd w:val="clear" w:color="auto" w:fill="auto"/>
          </w:tcPr>
          <w:p w14:paraId="255711AD" w14:textId="77777777" w:rsidR="0031031F" w:rsidRPr="00786DF8" w:rsidRDefault="0031031F" w:rsidP="0019393F">
            <w:pPr>
              <w:spacing w:before="40" w:after="120"/>
            </w:pPr>
            <w:r w:rsidRPr="00786DF8">
              <w:t>4 de febrero de 2020</w:t>
            </w:r>
          </w:p>
        </w:tc>
        <w:tc>
          <w:tcPr>
            <w:tcW w:w="2125" w:type="dxa"/>
            <w:shd w:val="clear" w:color="auto" w:fill="auto"/>
          </w:tcPr>
          <w:p w14:paraId="184DD1D2" w14:textId="77777777" w:rsidR="0031031F" w:rsidRPr="00786DF8" w:rsidRDefault="0031031F" w:rsidP="0019393F">
            <w:pPr>
              <w:spacing w:before="40" w:after="120"/>
              <w:rPr>
                <w:rStyle w:val="Hipervnculo"/>
                <w:color w:val="auto"/>
              </w:rPr>
            </w:pPr>
            <w:r w:rsidRPr="00786DF8">
              <w:rPr>
                <w:rStyle w:val="Hipervnculo"/>
                <w:color w:val="auto"/>
              </w:rPr>
              <w:t>–</w:t>
            </w:r>
          </w:p>
        </w:tc>
      </w:tr>
      <w:tr w:rsidR="0019393F" w:rsidRPr="00EF01AD" w14:paraId="6E87DEE5" w14:textId="77777777" w:rsidTr="00A67157">
        <w:trPr>
          <w:trHeight w:val="240"/>
        </w:trPr>
        <w:tc>
          <w:tcPr>
            <w:tcW w:w="2016" w:type="dxa"/>
            <w:shd w:val="clear" w:color="auto" w:fill="auto"/>
          </w:tcPr>
          <w:p w14:paraId="03EEDB7C" w14:textId="77777777" w:rsidR="0031031F" w:rsidRPr="00786DF8" w:rsidRDefault="0031031F" w:rsidP="0019393F">
            <w:pPr>
              <w:spacing w:before="40" w:after="120"/>
            </w:pPr>
            <w:r w:rsidRPr="00786DF8">
              <w:t>Eslovaquia</w:t>
            </w:r>
          </w:p>
        </w:tc>
        <w:tc>
          <w:tcPr>
            <w:tcW w:w="1022" w:type="dxa"/>
            <w:shd w:val="clear" w:color="auto" w:fill="auto"/>
          </w:tcPr>
          <w:p w14:paraId="7D66E275" w14:textId="77777777" w:rsidR="0031031F" w:rsidRPr="00786DF8" w:rsidRDefault="0031031F" w:rsidP="0019393F">
            <w:pPr>
              <w:spacing w:before="40" w:after="120"/>
            </w:pPr>
            <w:r w:rsidRPr="00786DF8">
              <w:t>2020</w:t>
            </w:r>
          </w:p>
        </w:tc>
        <w:tc>
          <w:tcPr>
            <w:tcW w:w="2207" w:type="dxa"/>
            <w:shd w:val="clear" w:color="auto" w:fill="auto"/>
          </w:tcPr>
          <w:p w14:paraId="6F0AAE78" w14:textId="77777777" w:rsidR="0031031F" w:rsidRPr="00786DF8" w:rsidRDefault="0031031F" w:rsidP="0019393F">
            <w:pPr>
              <w:spacing w:before="40" w:after="120"/>
              <w:rPr>
                <w:spacing w:val="-1"/>
              </w:rPr>
            </w:pPr>
            <w:r w:rsidRPr="00786DF8">
              <w:rPr>
                <w:spacing w:val="-1"/>
              </w:rPr>
              <w:t>30 de septiembre de 2020</w:t>
            </w:r>
          </w:p>
        </w:tc>
        <w:tc>
          <w:tcPr>
            <w:tcW w:w="2125" w:type="dxa"/>
            <w:shd w:val="clear" w:color="auto" w:fill="auto"/>
          </w:tcPr>
          <w:p w14:paraId="07D41720" w14:textId="77777777" w:rsidR="0031031F" w:rsidRPr="00786DF8" w:rsidRDefault="0031031F" w:rsidP="0019393F">
            <w:pPr>
              <w:spacing w:before="40" w:after="120"/>
              <w:rPr>
                <w:rStyle w:val="Hipervnculo"/>
                <w:color w:val="auto"/>
              </w:rPr>
            </w:pPr>
            <w:r w:rsidRPr="00786DF8">
              <w:rPr>
                <w:rStyle w:val="Hipervnculo"/>
                <w:color w:val="auto"/>
              </w:rPr>
              <w:t>–</w:t>
            </w:r>
          </w:p>
        </w:tc>
      </w:tr>
      <w:tr w:rsidR="0019393F" w:rsidRPr="00EF01AD" w14:paraId="5B67BB88" w14:textId="77777777" w:rsidTr="00A67157">
        <w:trPr>
          <w:trHeight w:val="240"/>
        </w:trPr>
        <w:tc>
          <w:tcPr>
            <w:tcW w:w="2016" w:type="dxa"/>
            <w:shd w:val="clear" w:color="auto" w:fill="auto"/>
          </w:tcPr>
          <w:p w14:paraId="6D7EE0D6" w14:textId="77777777" w:rsidR="0031031F" w:rsidRPr="00786DF8" w:rsidRDefault="0031031F" w:rsidP="0019393F">
            <w:pPr>
              <w:spacing w:before="40" w:after="120"/>
            </w:pPr>
            <w:r w:rsidRPr="00786DF8">
              <w:t>Estado de Palestina</w:t>
            </w:r>
          </w:p>
        </w:tc>
        <w:tc>
          <w:tcPr>
            <w:tcW w:w="1022" w:type="dxa"/>
            <w:shd w:val="clear" w:color="auto" w:fill="auto"/>
          </w:tcPr>
          <w:p w14:paraId="37847671" w14:textId="77777777" w:rsidR="0031031F" w:rsidRPr="00786DF8" w:rsidRDefault="0031031F" w:rsidP="0019393F">
            <w:pPr>
              <w:spacing w:before="40" w:after="120"/>
            </w:pPr>
            <w:r w:rsidRPr="00786DF8">
              <w:t>2016</w:t>
            </w:r>
          </w:p>
        </w:tc>
        <w:tc>
          <w:tcPr>
            <w:tcW w:w="2207" w:type="dxa"/>
            <w:shd w:val="clear" w:color="auto" w:fill="auto"/>
          </w:tcPr>
          <w:p w14:paraId="6FC09AE6" w14:textId="77777777" w:rsidR="0031031F" w:rsidRPr="00786DF8" w:rsidDel="00280565" w:rsidRDefault="0031031F" w:rsidP="0019393F">
            <w:pPr>
              <w:spacing w:before="40" w:after="120"/>
            </w:pPr>
            <w:r w:rsidRPr="00786DF8">
              <w:t>14 de junio de 2019</w:t>
            </w:r>
          </w:p>
        </w:tc>
        <w:tc>
          <w:tcPr>
            <w:tcW w:w="2125" w:type="dxa"/>
            <w:shd w:val="clear" w:color="auto" w:fill="auto"/>
          </w:tcPr>
          <w:p w14:paraId="4B035F31" w14:textId="2CAC61F9" w:rsidR="0031031F" w:rsidRPr="00786DF8" w:rsidRDefault="008800FA" w:rsidP="0019393F">
            <w:pPr>
              <w:spacing w:before="40" w:after="120"/>
              <w:rPr>
                <w:rStyle w:val="Hipervnculo"/>
              </w:rPr>
            </w:pPr>
            <w:hyperlink r:id="rId23" w:history="1">
              <w:r w:rsidR="0031031F" w:rsidRPr="00786DF8">
                <w:rPr>
                  <w:rStyle w:val="Hipervnculo"/>
                </w:rPr>
                <w:t>CRPD/C/PSE/1</w:t>
              </w:r>
            </w:hyperlink>
          </w:p>
        </w:tc>
      </w:tr>
      <w:tr w:rsidR="0019393F" w:rsidRPr="00EF01AD" w14:paraId="153EAC3A" w14:textId="77777777" w:rsidTr="00A67157">
        <w:trPr>
          <w:trHeight w:val="240"/>
        </w:trPr>
        <w:tc>
          <w:tcPr>
            <w:tcW w:w="2016" w:type="dxa"/>
            <w:shd w:val="clear" w:color="auto" w:fill="auto"/>
          </w:tcPr>
          <w:p w14:paraId="35923D5A" w14:textId="77777777" w:rsidR="0031031F" w:rsidRPr="00786DF8" w:rsidRDefault="0031031F" w:rsidP="0019393F">
            <w:pPr>
              <w:spacing w:before="40" w:after="120"/>
            </w:pPr>
            <w:r w:rsidRPr="00786DF8">
              <w:t>Finlandia</w:t>
            </w:r>
          </w:p>
        </w:tc>
        <w:tc>
          <w:tcPr>
            <w:tcW w:w="1022" w:type="dxa"/>
            <w:shd w:val="clear" w:color="auto" w:fill="auto"/>
          </w:tcPr>
          <w:p w14:paraId="46488395" w14:textId="77777777" w:rsidR="0031031F" w:rsidRPr="00786DF8" w:rsidRDefault="0031031F" w:rsidP="0019393F">
            <w:pPr>
              <w:spacing w:before="40" w:after="120"/>
            </w:pPr>
            <w:r w:rsidRPr="00786DF8">
              <w:t>2018</w:t>
            </w:r>
          </w:p>
        </w:tc>
        <w:tc>
          <w:tcPr>
            <w:tcW w:w="2207" w:type="dxa"/>
            <w:shd w:val="clear" w:color="auto" w:fill="auto"/>
          </w:tcPr>
          <w:p w14:paraId="66ECB575" w14:textId="77777777" w:rsidR="0031031F" w:rsidRPr="00786DF8" w:rsidRDefault="0031031F" w:rsidP="0019393F">
            <w:pPr>
              <w:spacing w:before="40" w:after="120"/>
            </w:pPr>
            <w:r w:rsidRPr="00786DF8">
              <w:t>9 de agosto de 2019</w:t>
            </w:r>
          </w:p>
        </w:tc>
        <w:tc>
          <w:tcPr>
            <w:tcW w:w="2125" w:type="dxa"/>
            <w:shd w:val="clear" w:color="auto" w:fill="auto"/>
          </w:tcPr>
          <w:p w14:paraId="21FA2A8A" w14:textId="6C3757C9" w:rsidR="0031031F" w:rsidRPr="00786DF8" w:rsidRDefault="008800FA" w:rsidP="0019393F">
            <w:pPr>
              <w:spacing w:before="40" w:after="120"/>
              <w:rPr>
                <w:rStyle w:val="Hipervnculo"/>
              </w:rPr>
            </w:pPr>
            <w:hyperlink r:id="rId24" w:history="1">
              <w:r w:rsidR="0031031F" w:rsidRPr="00786DF8">
                <w:rPr>
                  <w:rStyle w:val="Hipervnculo"/>
                </w:rPr>
                <w:t>CRPD/C/FIN/1</w:t>
              </w:r>
            </w:hyperlink>
          </w:p>
        </w:tc>
      </w:tr>
      <w:tr w:rsidR="0019393F" w:rsidRPr="00EF01AD" w14:paraId="5E780AAA" w14:textId="77777777" w:rsidTr="00A67157">
        <w:trPr>
          <w:trHeight w:val="240"/>
        </w:trPr>
        <w:tc>
          <w:tcPr>
            <w:tcW w:w="2016" w:type="dxa"/>
            <w:shd w:val="clear" w:color="auto" w:fill="auto"/>
          </w:tcPr>
          <w:p w14:paraId="2061FA79" w14:textId="77777777" w:rsidR="0031031F" w:rsidRPr="00786DF8" w:rsidRDefault="0031031F" w:rsidP="0019393F">
            <w:pPr>
              <w:spacing w:before="40" w:after="120"/>
            </w:pPr>
            <w:r w:rsidRPr="00786DF8">
              <w:t>Georgia</w:t>
            </w:r>
          </w:p>
        </w:tc>
        <w:tc>
          <w:tcPr>
            <w:tcW w:w="1022" w:type="dxa"/>
            <w:shd w:val="clear" w:color="auto" w:fill="auto"/>
          </w:tcPr>
          <w:p w14:paraId="69D2BFC8" w14:textId="77777777" w:rsidR="0031031F" w:rsidRPr="00786DF8" w:rsidRDefault="0031031F" w:rsidP="0019393F">
            <w:pPr>
              <w:spacing w:before="40" w:after="120"/>
            </w:pPr>
            <w:r w:rsidRPr="00786DF8">
              <w:t>2016</w:t>
            </w:r>
          </w:p>
        </w:tc>
        <w:tc>
          <w:tcPr>
            <w:tcW w:w="2207" w:type="dxa"/>
            <w:shd w:val="clear" w:color="auto" w:fill="auto"/>
          </w:tcPr>
          <w:p w14:paraId="551454F7" w14:textId="77777777" w:rsidR="0031031F" w:rsidRPr="00786DF8" w:rsidRDefault="0031031F" w:rsidP="0019393F">
            <w:pPr>
              <w:spacing w:before="40" w:after="120"/>
            </w:pPr>
            <w:r w:rsidRPr="00786DF8">
              <w:t>19 de julio de 2018</w:t>
            </w:r>
          </w:p>
        </w:tc>
        <w:tc>
          <w:tcPr>
            <w:tcW w:w="2125" w:type="dxa"/>
            <w:shd w:val="clear" w:color="auto" w:fill="auto"/>
          </w:tcPr>
          <w:p w14:paraId="080C647F" w14:textId="222F9B0E" w:rsidR="0031031F" w:rsidRPr="00786DF8" w:rsidRDefault="008800FA" w:rsidP="0019393F">
            <w:pPr>
              <w:spacing w:before="40" w:after="120"/>
              <w:rPr>
                <w:rStyle w:val="Hipervnculo"/>
              </w:rPr>
            </w:pPr>
            <w:hyperlink r:id="rId25" w:history="1">
              <w:r w:rsidR="0031031F" w:rsidRPr="00786DF8">
                <w:rPr>
                  <w:rStyle w:val="Hipervnculo"/>
                </w:rPr>
                <w:t>CRPD/C/GEO/1</w:t>
              </w:r>
            </w:hyperlink>
          </w:p>
        </w:tc>
      </w:tr>
      <w:tr w:rsidR="0019393F" w:rsidRPr="00EF01AD" w14:paraId="4D583545" w14:textId="77777777" w:rsidTr="00A67157">
        <w:trPr>
          <w:trHeight w:val="240"/>
        </w:trPr>
        <w:tc>
          <w:tcPr>
            <w:tcW w:w="2016" w:type="dxa"/>
            <w:shd w:val="clear" w:color="auto" w:fill="auto"/>
          </w:tcPr>
          <w:p w14:paraId="3E3E143E" w14:textId="77777777" w:rsidR="0031031F" w:rsidRPr="00786DF8" w:rsidRDefault="0031031F" w:rsidP="0019393F">
            <w:pPr>
              <w:spacing w:before="40" w:after="120"/>
            </w:pPr>
            <w:r w:rsidRPr="00786DF8">
              <w:t>Ghana</w:t>
            </w:r>
          </w:p>
        </w:tc>
        <w:tc>
          <w:tcPr>
            <w:tcW w:w="1022" w:type="dxa"/>
            <w:shd w:val="clear" w:color="auto" w:fill="auto"/>
          </w:tcPr>
          <w:p w14:paraId="6E9B6B5B" w14:textId="77777777" w:rsidR="0031031F" w:rsidRPr="00786DF8" w:rsidRDefault="0031031F" w:rsidP="0019393F">
            <w:pPr>
              <w:spacing w:before="40" w:after="120"/>
            </w:pPr>
            <w:r w:rsidRPr="00786DF8">
              <w:t>2014</w:t>
            </w:r>
          </w:p>
        </w:tc>
        <w:tc>
          <w:tcPr>
            <w:tcW w:w="2207" w:type="dxa"/>
            <w:shd w:val="clear" w:color="auto" w:fill="auto"/>
          </w:tcPr>
          <w:p w14:paraId="5B728448" w14:textId="77777777" w:rsidR="0031031F" w:rsidRPr="00786DF8" w:rsidRDefault="0031031F" w:rsidP="0019393F">
            <w:pPr>
              <w:spacing w:before="40" w:after="120"/>
            </w:pPr>
            <w:r w:rsidRPr="00786DF8">
              <w:t>5 de junio de 2018</w:t>
            </w:r>
          </w:p>
        </w:tc>
        <w:tc>
          <w:tcPr>
            <w:tcW w:w="2125" w:type="dxa"/>
            <w:shd w:val="clear" w:color="auto" w:fill="auto"/>
          </w:tcPr>
          <w:p w14:paraId="5349B2AB" w14:textId="175C2442" w:rsidR="0031031F" w:rsidRPr="00786DF8" w:rsidRDefault="008800FA" w:rsidP="0019393F">
            <w:pPr>
              <w:spacing w:before="40" w:after="120"/>
              <w:rPr>
                <w:rStyle w:val="Hipervnculo"/>
              </w:rPr>
            </w:pPr>
            <w:hyperlink r:id="rId26" w:history="1">
              <w:r w:rsidR="0031031F" w:rsidRPr="00786DF8">
                <w:rPr>
                  <w:rStyle w:val="Hipervnculo"/>
                </w:rPr>
                <w:t>CRPD/C/</w:t>
              </w:r>
              <w:proofErr w:type="spellStart"/>
              <w:r w:rsidR="0031031F" w:rsidRPr="00786DF8">
                <w:rPr>
                  <w:rStyle w:val="Hipervnculo"/>
                </w:rPr>
                <w:t>GHA</w:t>
              </w:r>
              <w:proofErr w:type="spellEnd"/>
              <w:r w:rsidR="0031031F" w:rsidRPr="00786DF8">
                <w:rPr>
                  <w:rStyle w:val="Hipervnculo"/>
                </w:rPr>
                <w:t>/1</w:t>
              </w:r>
            </w:hyperlink>
          </w:p>
        </w:tc>
      </w:tr>
      <w:tr w:rsidR="0019393F" w:rsidRPr="00EF01AD" w14:paraId="5351E89E" w14:textId="77777777" w:rsidTr="00A67157">
        <w:trPr>
          <w:trHeight w:val="240"/>
        </w:trPr>
        <w:tc>
          <w:tcPr>
            <w:tcW w:w="2016" w:type="dxa"/>
            <w:shd w:val="clear" w:color="auto" w:fill="auto"/>
          </w:tcPr>
          <w:p w14:paraId="1D2DCEF3" w14:textId="77777777" w:rsidR="0031031F" w:rsidRPr="00786DF8" w:rsidRDefault="0031031F" w:rsidP="0019393F">
            <w:pPr>
              <w:spacing w:before="40" w:after="120"/>
            </w:pPr>
            <w:r w:rsidRPr="00786DF8">
              <w:t>Indonesia</w:t>
            </w:r>
          </w:p>
        </w:tc>
        <w:tc>
          <w:tcPr>
            <w:tcW w:w="1022" w:type="dxa"/>
            <w:shd w:val="clear" w:color="auto" w:fill="auto"/>
          </w:tcPr>
          <w:p w14:paraId="016913D4" w14:textId="77777777" w:rsidR="0031031F" w:rsidRPr="00786DF8" w:rsidRDefault="0031031F" w:rsidP="0019393F">
            <w:pPr>
              <w:spacing w:before="40" w:after="120"/>
            </w:pPr>
            <w:r w:rsidRPr="00786DF8">
              <w:t>2013</w:t>
            </w:r>
          </w:p>
        </w:tc>
        <w:tc>
          <w:tcPr>
            <w:tcW w:w="2207" w:type="dxa"/>
            <w:shd w:val="clear" w:color="auto" w:fill="auto"/>
          </w:tcPr>
          <w:p w14:paraId="372A4D6F" w14:textId="77777777" w:rsidR="0031031F" w:rsidRPr="00786DF8" w:rsidRDefault="0031031F" w:rsidP="0019393F">
            <w:pPr>
              <w:spacing w:before="40" w:after="120"/>
            </w:pPr>
            <w:r w:rsidRPr="00786DF8">
              <w:t>3 de enero de 2017</w:t>
            </w:r>
          </w:p>
        </w:tc>
        <w:tc>
          <w:tcPr>
            <w:tcW w:w="2125" w:type="dxa"/>
            <w:shd w:val="clear" w:color="auto" w:fill="auto"/>
          </w:tcPr>
          <w:p w14:paraId="6CE9759D" w14:textId="44E7A5FC" w:rsidR="0031031F" w:rsidRPr="00786DF8" w:rsidRDefault="008800FA" w:rsidP="0019393F">
            <w:pPr>
              <w:spacing w:before="40" w:after="120"/>
              <w:rPr>
                <w:rStyle w:val="Hipervnculo"/>
              </w:rPr>
            </w:pPr>
            <w:hyperlink r:id="rId27" w:history="1">
              <w:r w:rsidR="0031031F" w:rsidRPr="00786DF8">
                <w:rPr>
                  <w:rStyle w:val="Hipervnculo"/>
                </w:rPr>
                <w:t>CRPD/C/</w:t>
              </w:r>
              <w:proofErr w:type="spellStart"/>
              <w:r w:rsidR="0031031F" w:rsidRPr="00786DF8">
                <w:rPr>
                  <w:rStyle w:val="Hipervnculo"/>
                </w:rPr>
                <w:t>IDN</w:t>
              </w:r>
              <w:proofErr w:type="spellEnd"/>
              <w:r w:rsidR="0031031F" w:rsidRPr="00786DF8">
                <w:rPr>
                  <w:rStyle w:val="Hipervnculo"/>
                </w:rPr>
                <w:t>/1</w:t>
              </w:r>
            </w:hyperlink>
          </w:p>
        </w:tc>
      </w:tr>
      <w:tr w:rsidR="0019393F" w:rsidRPr="00EF01AD" w14:paraId="02DEEE55" w14:textId="77777777" w:rsidTr="00A67157">
        <w:trPr>
          <w:trHeight w:val="240"/>
        </w:trPr>
        <w:tc>
          <w:tcPr>
            <w:tcW w:w="2016" w:type="dxa"/>
            <w:shd w:val="clear" w:color="auto" w:fill="auto"/>
          </w:tcPr>
          <w:p w14:paraId="0855D47C" w14:textId="77777777" w:rsidR="0031031F" w:rsidRPr="00786DF8" w:rsidRDefault="0031031F" w:rsidP="0019393F">
            <w:pPr>
              <w:spacing w:before="40" w:after="120"/>
            </w:pPr>
            <w:r w:rsidRPr="00786DF8">
              <w:t>Irlanda</w:t>
            </w:r>
          </w:p>
        </w:tc>
        <w:tc>
          <w:tcPr>
            <w:tcW w:w="1022" w:type="dxa"/>
            <w:shd w:val="clear" w:color="auto" w:fill="auto"/>
          </w:tcPr>
          <w:p w14:paraId="5FC55FC7" w14:textId="77777777" w:rsidR="0031031F" w:rsidRPr="00786DF8" w:rsidRDefault="0031031F" w:rsidP="0019393F">
            <w:pPr>
              <w:spacing w:before="40" w:after="120"/>
            </w:pPr>
            <w:r w:rsidRPr="00786DF8">
              <w:t>2020</w:t>
            </w:r>
          </w:p>
        </w:tc>
        <w:tc>
          <w:tcPr>
            <w:tcW w:w="2207" w:type="dxa"/>
            <w:shd w:val="clear" w:color="auto" w:fill="auto"/>
          </w:tcPr>
          <w:p w14:paraId="31F8411E" w14:textId="77777777" w:rsidR="0031031F" w:rsidRPr="00786DF8" w:rsidRDefault="0031031F" w:rsidP="0019393F">
            <w:pPr>
              <w:spacing w:before="40" w:after="120"/>
            </w:pPr>
            <w:r w:rsidRPr="00786DF8">
              <w:t>8 de noviembre de 2021</w:t>
            </w:r>
          </w:p>
        </w:tc>
        <w:tc>
          <w:tcPr>
            <w:tcW w:w="2125" w:type="dxa"/>
            <w:shd w:val="clear" w:color="auto" w:fill="auto"/>
          </w:tcPr>
          <w:p w14:paraId="1BE6DDFD" w14:textId="77777777" w:rsidR="0031031F" w:rsidRPr="00786DF8" w:rsidRDefault="0031031F" w:rsidP="0019393F">
            <w:pPr>
              <w:spacing w:before="40" w:after="120"/>
              <w:rPr>
                <w:rStyle w:val="Hipervnculo"/>
                <w:color w:val="auto"/>
              </w:rPr>
            </w:pPr>
            <w:r w:rsidRPr="00786DF8">
              <w:rPr>
                <w:rStyle w:val="Hipervnculo"/>
                <w:color w:val="auto"/>
              </w:rPr>
              <w:t>–</w:t>
            </w:r>
          </w:p>
        </w:tc>
      </w:tr>
      <w:tr w:rsidR="0019393F" w:rsidRPr="00EF01AD" w14:paraId="29FAA32D" w14:textId="77777777" w:rsidTr="00A67157">
        <w:trPr>
          <w:trHeight w:val="240"/>
        </w:trPr>
        <w:tc>
          <w:tcPr>
            <w:tcW w:w="2016" w:type="dxa"/>
            <w:shd w:val="clear" w:color="auto" w:fill="auto"/>
          </w:tcPr>
          <w:p w14:paraId="3D69E7EE" w14:textId="77777777" w:rsidR="0031031F" w:rsidRPr="00786DF8" w:rsidRDefault="0031031F" w:rsidP="0019393F">
            <w:pPr>
              <w:spacing w:before="40" w:after="120"/>
            </w:pPr>
            <w:r w:rsidRPr="00786DF8">
              <w:t>Islandia</w:t>
            </w:r>
          </w:p>
        </w:tc>
        <w:tc>
          <w:tcPr>
            <w:tcW w:w="1022" w:type="dxa"/>
            <w:shd w:val="clear" w:color="auto" w:fill="auto"/>
          </w:tcPr>
          <w:p w14:paraId="22F36005" w14:textId="77777777" w:rsidR="0031031F" w:rsidRPr="00786DF8" w:rsidRDefault="0031031F" w:rsidP="0019393F">
            <w:pPr>
              <w:spacing w:before="40" w:after="120"/>
            </w:pPr>
            <w:r w:rsidRPr="00786DF8">
              <w:t>2018</w:t>
            </w:r>
          </w:p>
        </w:tc>
        <w:tc>
          <w:tcPr>
            <w:tcW w:w="2207" w:type="dxa"/>
            <w:shd w:val="clear" w:color="auto" w:fill="auto"/>
          </w:tcPr>
          <w:p w14:paraId="6DB76007" w14:textId="77777777" w:rsidR="0031031F" w:rsidRPr="00786DF8" w:rsidRDefault="0031031F" w:rsidP="0019393F">
            <w:pPr>
              <w:spacing w:before="40" w:after="120"/>
            </w:pPr>
            <w:r w:rsidRPr="00786DF8">
              <w:t>5 de mayo de 2021</w:t>
            </w:r>
          </w:p>
        </w:tc>
        <w:tc>
          <w:tcPr>
            <w:tcW w:w="2125" w:type="dxa"/>
            <w:shd w:val="clear" w:color="auto" w:fill="auto"/>
          </w:tcPr>
          <w:p w14:paraId="2EEBDFEF" w14:textId="77777777" w:rsidR="0031031F" w:rsidRPr="00786DF8" w:rsidRDefault="0031031F" w:rsidP="0019393F">
            <w:pPr>
              <w:spacing w:before="40" w:after="120"/>
              <w:rPr>
                <w:rStyle w:val="Hipervnculo"/>
                <w:color w:val="auto"/>
              </w:rPr>
            </w:pPr>
            <w:r w:rsidRPr="00786DF8">
              <w:rPr>
                <w:rStyle w:val="Hipervnculo"/>
                <w:color w:val="auto"/>
              </w:rPr>
              <w:t>–</w:t>
            </w:r>
          </w:p>
        </w:tc>
      </w:tr>
      <w:tr w:rsidR="0019393F" w:rsidRPr="00EF01AD" w14:paraId="6D96FC7C" w14:textId="77777777" w:rsidTr="00A67157">
        <w:trPr>
          <w:trHeight w:val="240"/>
        </w:trPr>
        <w:tc>
          <w:tcPr>
            <w:tcW w:w="2016" w:type="dxa"/>
            <w:shd w:val="clear" w:color="auto" w:fill="auto"/>
          </w:tcPr>
          <w:p w14:paraId="0F52B68A" w14:textId="77777777" w:rsidR="0031031F" w:rsidRPr="00786DF8" w:rsidRDefault="0031031F" w:rsidP="0019393F">
            <w:pPr>
              <w:spacing w:before="40" w:after="120"/>
            </w:pPr>
            <w:r w:rsidRPr="00786DF8">
              <w:t>Islas Marshall</w:t>
            </w:r>
          </w:p>
        </w:tc>
        <w:tc>
          <w:tcPr>
            <w:tcW w:w="1022" w:type="dxa"/>
            <w:shd w:val="clear" w:color="auto" w:fill="auto"/>
          </w:tcPr>
          <w:p w14:paraId="733180A8" w14:textId="77777777" w:rsidR="0031031F" w:rsidRPr="00786DF8" w:rsidRDefault="0031031F" w:rsidP="0019393F">
            <w:pPr>
              <w:spacing w:before="40" w:after="120"/>
            </w:pPr>
            <w:r w:rsidRPr="00786DF8">
              <w:t>2017</w:t>
            </w:r>
          </w:p>
        </w:tc>
        <w:tc>
          <w:tcPr>
            <w:tcW w:w="2207" w:type="dxa"/>
            <w:shd w:val="clear" w:color="auto" w:fill="auto"/>
          </w:tcPr>
          <w:p w14:paraId="4D219388" w14:textId="77777777" w:rsidR="0031031F" w:rsidRPr="00786DF8" w:rsidRDefault="0031031F" w:rsidP="0019393F">
            <w:pPr>
              <w:spacing w:before="40" w:after="120"/>
            </w:pPr>
            <w:r w:rsidRPr="00786DF8">
              <w:t xml:space="preserve">22 de agosto de 2019 </w:t>
            </w:r>
          </w:p>
        </w:tc>
        <w:tc>
          <w:tcPr>
            <w:tcW w:w="2125" w:type="dxa"/>
            <w:shd w:val="clear" w:color="auto" w:fill="auto"/>
          </w:tcPr>
          <w:p w14:paraId="1C25B4D4" w14:textId="05D77C42" w:rsidR="0031031F" w:rsidRPr="00786DF8" w:rsidRDefault="008800FA" w:rsidP="0019393F">
            <w:pPr>
              <w:spacing w:before="40" w:after="120"/>
              <w:rPr>
                <w:rStyle w:val="Hipervnculo"/>
              </w:rPr>
            </w:pPr>
            <w:hyperlink r:id="rId28" w:history="1">
              <w:r w:rsidR="0031031F" w:rsidRPr="00786DF8">
                <w:rPr>
                  <w:rStyle w:val="Hipervnculo"/>
                </w:rPr>
                <w:t>CRPD/C/</w:t>
              </w:r>
              <w:proofErr w:type="spellStart"/>
              <w:r w:rsidR="0031031F" w:rsidRPr="00786DF8">
                <w:rPr>
                  <w:rStyle w:val="Hipervnculo"/>
                </w:rPr>
                <w:t>MHL</w:t>
              </w:r>
              <w:proofErr w:type="spellEnd"/>
              <w:r w:rsidR="0031031F" w:rsidRPr="00786DF8">
                <w:rPr>
                  <w:rStyle w:val="Hipervnculo"/>
                </w:rPr>
                <w:t>/1</w:t>
              </w:r>
            </w:hyperlink>
          </w:p>
        </w:tc>
      </w:tr>
      <w:tr w:rsidR="0019393F" w:rsidRPr="00EF01AD" w14:paraId="3D7486FB" w14:textId="77777777" w:rsidTr="00A67157">
        <w:trPr>
          <w:trHeight w:val="240"/>
        </w:trPr>
        <w:tc>
          <w:tcPr>
            <w:tcW w:w="2016" w:type="dxa"/>
            <w:shd w:val="clear" w:color="auto" w:fill="auto"/>
          </w:tcPr>
          <w:p w14:paraId="54610839" w14:textId="77777777" w:rsidR="0031031F" w:rsidRPr="00786DF8" w:rsidRDefault="0031031F" w:rsidP="0019393F">
            <w:pPr>
              <w:spacing w:before="40" w:after="120"/>
            </w:pPr>
            <w:r w:rsidRPr="00786DF8">
              <w:t>Israel</w:t>
            </w:r>
          </w:p>
        </w:tc>
        <w:tc>
          <w:tcPr>
            <w:tcW w:w="1022" w:type="dxa"/>
            <w:shd w:val="clear" w:color="auto" w:fill="auto"/>
          </w:tcPr>
          <w:p w14:paraId="29855131" w14:textId="77777777" w:rsidR="0031031F" w:rsidRPr="00786DF8" w:rsidRDefault="0031031F" w:rsidP="0019393F">
            <w:pPr>
              <w:spacing w:before="40" w:after="120"/>
            </w:pPr>
            <w:r w:rsidRPr="00786DF8">
              <w:t>2014</w:t>
            </w:r>
          </w:p>
        </w:tc>
        <w:tc>
          <w:tcPr>
            <w:tcW w:w="2207" w:type="dxa"/>
            <w:shd w:val="clear" w:color="auto" w:fill="auto"/>
          </w:tcPr>
          <w:p w14:paraId="7A88A082" w14:textId="77777777" w:rsidR="0031031F" w:rsidRPr="00786DF8" w:rsidRDefault="0031031F" w:rsidP="0019393F">
            <w:pPr>
              <w:spacing w:before="40" w:after="120"/>
            </w:pPr>
            <w:r w:rsidRPr="00786DF8">
              <w:t>18 de mayo de 2017</w:t>
            </w:r>
          </w:p>
        </w:tc>
        <w:tc>
          <w:tcPr>
            <w:tcW w:w="2125" w:type="dxa"/>
            <w:shd w:val="clear" w:color="auto" w:fill="auto"/>
          </w:tcPr>
          <w:p w14:paraId="6682A804" w14:textId="36C69CEF" w:rsidR="0031031F" w:rsidRPr="00786DF8" w:rsidRDefault="008800FA" w:rsidP="0019393F">
            <w:pPr>
              <w:spacing w:before="40" w:after="120"/>
              <w:rPr>
                <w:rStyle w:val="Hipervnculo"/>
              </w:rPr>
            </w:pPr>
            <w:hyperlink r:id="rId29" w:history="1">
              <w:r w:rsidR="0031031F" w:rsidRPr="00786DF8">
                <w:rPr>
                  <w:rStyle w:val="Hipervnculo"/>
                </w:rPr>
                <w:t>CRPD/C/ISR/1</w:t>
              </w:r>
            </w:hyperlink>
          </w:p>
        </w:tc>
      </w:tr>
      <w:tr w:rsidR="0019393F" w:rsidRPr="00EF01AD" w14:paraId="4307F2D8" w14:textId="77777777" w:rsidTr="00A67157">
        <w:trPr>
          <w:trHeight w:val="240"/>
        </w:trPr>
        <w:tc>
          <w:tcPr>
            <w:tcW w:w="2016" w:type="dxa"/>
            <w:shd w:val="clear" w:color="auto" w:fill="auto"/>
          </w:tcPr>
          <w:p w14:paraId="3A6B29BE" w14:textId="77777777" w:rsidR="0031031F" w:rsidRPr="00786DF8" w:rsidRDefault="0031031F" w:rsidP="0019393F">
            <w:pPr>
              <w:spacing w:before="40" w:after="120"/>
            </w:pPr>
            <w:r w:rsidRPr="00786DF8">
              <w:t>Kazajstán</w:t>
            </w:r>
          </w:p>
        </w:tc>
        <w:tc>
          <w:tcPr>
            <w:tcW w:w="1022" w:type="dxa"/>
            <w:shd w:val="clear" w:color="auto" w:fill="auto"/>
          </w:tcPr>
          <w:p w14:paraId="3C2D40B4" w14:textId="77777777" w:rsidR="0031031F" w:rsidRPr="00786DF8" w:rsidRDefault="0031031F" w:rsidP="0019393F">
            <w:pPr>
              <w:spacing w:before="40" w:after="120"/>
            </w:pPr>
            <w:r w:rsidRPr="00786DF8">
              <w:t>2017</w:t>
            </w:r>
          </w:p>
        </w:tc>
        <w:tc>
          <w:tcPr>
            <w:tcW w:w="2207" w:type="dxa"/>
            <w:shd w:val="clear" w:color="auto" w:fill="auto"/>
          </w:tcPr>
          <w:p w14:paraId="2F181BB3" w14:textId="77777777" w:rsidR="0031031F" w:rsidRPr="00786DF8" w:rsidRDefault="0031031F" w:rsidP="0019393F">
            <w:pPr>
              <w:spacing w:before="40" w:after="120"/>
            </w:pPr>
            <w:r w:rsidRPr="00786DF8">
              <w:t>9 de junio de 2017</w:t>
            </w:r>
          </w:p>
        </w:tc>
        <w:tc>
          <w:tcPr>
            <w:tcW w:w="2125" w:type="dxa"/>
            <w:shd w:val="clear" w:color="auto" w:fill="auto"/>
          </w:tcPr>
          <w:p w14:paraId="4AEB617E" w14:textId="7C7F560F" w:rsidR="0031031F" w:rsidRPr="00786DF8" w:rsidRDefault="008800FA" w:rsidP="0019393F">
            <w:pPr>
              <w:spacing w:before="40" w:after="120"/>
              <w:rPr>
                <w:rStyle w:val="Hipervnculo"/>
              </w:rPr>
            </w:pPr>
            <w:hyperlink r:id="rId30" w:history="1">
              <w:r w:rsidR="0031031F" w:rsidRPr="00786DF8">
                <w:rPr>
                  <w:rStyle w:val="Hipervnculo"/>
                </w:rPr>
                <w:t>CRPD/C/</w:t>
              </w:r>
              <w:proofErr w:type="spellStart"/>
              <w:r w:rsidR="0031031F" w:rsidRPr="00786DF8">
                <w:rPr>
                  <w:rStyle w:val="Hipervnculo"/>
                </w:rPr>
                <w:t>KAZ</w:t>
              </w:r>
              <w:proofErr w:type="spellEnd"/>
              <w:r w:rsidR="0031031F" w:rsidRPr="00786DF8">
                <w:rPr>
                  <w:rStyle w:val="Hipervnculo"/>
                </w:rPr>
                <w:t>/1</w:t>
              </w:r>
            </w:hyperlink>
          </w:p>
        </w:tc>
      </w:tr>
      <w:tr w:rsidR="0019393F" w:rsidRPr="00EF01AD" w14:paraId="57444A8E" w14:textId="77777777" w:rsidTr="00A67157">
        <w:trPr>
          <w:trHeight w:val="240"/>
        </w:trPr>
        <w:tc>
          <w:tcPr>
            <w:tcW w:w="2016" w:type="dxa"/>
            <w:shd w:val="clear" w:color="auto" w:fill="auto"/>
          </w:tcPr>
          <w:p w14:paraId="22FC1AAB" w14:textId="77777777" w:rsidR="0031031F" w:rsidRPr="00786DF8" w:rsidRDefault="0031031F" w:rsidP="0019393F">
            <w:pPr>
              <w:spacing w:before="40" w:after="120"/>
            </w:pPr>
            <w:r w:rsidRPr="00786DF8">
              <w:t>Kiribati</w:t>
            </w:r>
          </w:p>
        </w:tc>
        <w:tc>
          <w:tcPr>
            <w:tcW w:w="1022" w:type="dxa"/>
            <w:shd w:val="clear" w:color="auto" w:fill="auto"/>
          </w:tcPr>
          <w:p w14:paraId="3C97CF90" w14:textId="77777777" w:rsidR="0031031F" w:rsidRPr="00786DF8" w:rsidRDefault="0031031F" w:rsidP="0019393F">
            <w:pPr>
              <w:spacing w:before="40" w:after="120"/>
            </w:pPr>
            <w:r w:rsidRPr="00786DF8">
              <w:t>2015</w:t>
            </w:r>
          </w:p>
        </w:tc>
        <w:tc>
          <w:tcPr>
            <w:tcW w:w="2207" w:type="dxa"/>
            <w:shd w:val="clear" w:color="auto" w:fill="auto"/>
          </w:tcPr>
          <w:p w14:paraId="27029F0E" w14:textId="77777777" w:rsidR="0031031F" w:rsidRPr="00786DF8" w:rsidRDefault="0031031F" w:rsidP="0019393F">
            <w:pPr>
              <w:spacing w:before="40" w:after="120"/>
            </w:pPr>
            <w:r w:rsidRPr="00786DF8">
              <w:t>12 de febrero de 2019</w:t>
            </w:r>
          </w:p>
        </w:tc>
        <w:tc>
          <w:tcPr>
            <w:tcW w:w="2125" w:type="dxa"/>
            <w:shd w:val="clear" w:color="auto" w:fill="auto"/>
          </w:tcPr>
          <w:p w14:paraId="2A9CAA76" w14:textId="3C158A77" w:rsidR="0031031F" w:rsidRPr="00786DF8" w:rsidRDefault="008800FA" w:rsidP="0019393F">
            <w:pPr>
              <w:spacing w:before="40" w:after="120"/>
              <w:rPr>
                <w:rStyle w:val="Hipervnculo"/>
              </w:rPr>
            </w:pPr>
            <w:hyperlink r:id="rId31" w:history="1">
              <w:r w:rsidR="0031031F" w:rsidRPr="00786DF8">
                <w:rPr>
                  <w:rStyle w:val="Hipervnculo"/>
                </w:rPr>
                <w:t>CRPD/C/</w:t>
              </w:r>
              <w:proofErr w:type="spellStart"/>
              <w:r w:rsidR="0031031F" w:rsidRPr="00786DF8">
                <w:rPr>
                  <w:rStyle w:val="Hipervnculo"/>
                </w:rPr>
                <w:t>KIR</w:t>
              </w:r>
              <w:proofErr w:type="spellEnd"/>
              <w:r w:rsidR="0031031F" w:rsidRPr="00786DF8">
                <w:rPr>
                  <w:rStyle w:val="Hipervnculo"/>
                </w:rPr>
                <w:t>/1</w:t>
              </w:r>
            </w:hyperlink>
          </w:p>
        </w:tc>
      </w:tr>
      <w:tr w:rsidR="0019393F" w:rsidRPr="00EF01AD" w14:paraId="67F1EECC" w14:textId="77777777" w:rsidTr="00A67157">
        <w:trPr>
          <w:trHeight w:val="240"/>
        </w:trPr>
        <w:tc>
          <w:tcPr>
            <w:tcW w:w="2016" w:type="dxa"/>
            <w:shd w:val="clear" w:color="auto" w:fill="auto"/>
          </w:tcPr>
          <w:p w14:paraId="71ED13AF" w14:textId="77777777" w:rsidR="0031031F" w:rsidRPr="00786DF8" w:rsidRDefault="0031031F" w:rsidP="0019393F">
            <w:pPr>
              <w:spacing w:before="40" w:after="120"/>
            </w:pPr>
            <w:r w:rsidRPr="00786DF8">
              <w:t>Letonia</w:t>
            </w:r>
          </w:p>
        </w:tc>
        <w:tc>
          <w:tcPr>
            <w:tcW w:w="1022" w:type="dxa"/>
            <w:shd w:val="clear" w:color="auto" w:fill="auto"/>
          </w:tcPr>
          <w:p w14:paraId="2F190235" w14:textId="77777777" w:rsidR="0031031F" w:rsidRPr="00786DF8" w:rsidRDefault="0031031F" w:rsidP="0019393F">
            <w:pPr>
              <w:spacing w:before="40" w:after="120"/>
            </w:pPr>
            <w:r w:rsidRPr="00786DF8">
              <w:t>2020</w:t>
            </w:r>
          </w:p>
        </w:tc>
        <w:tc>
          <w:tcPr>
            <w:tcW w:w="2207" w:type="dxa"/>
            <w:shd w:val="clear" w:color="auto" w:fill="auto"/>
          </w:tcPr>
          <w:p w14:paraId="6D7678CD" w14:textId="77777777" w:rsidR="0031031F" w:rsidRPr="00786DF8" w:rsidRDefault="0031031F" w:rsidP="0019393F">
            <w:pPr>
              <w:spacing w:before="40" w:after="120"/>
            </w:pPr>
            <w:r w:rsidRPr="00786DF8">
              <w:t>17 de septiembre de 2021</w:t>
            </w:r>
          </w:p>
        </w:tc>
        <w:tc>
          <w:tcPr>
            <w:tcW w:w="2125" w:type="dxa"/>
            <w:shd w:val="clear" w:color="auto" w:fill="auto"/>
          </w:tcPr>
          <w:p w14:paraId="75055099" w14:textId="77777777" w:rsidR="0031031F" w:rsidRPr="00786DF8" w:rsidRDefault="0031031F" w:rsidP="0019393F">
            <w:pPr>
              <w:spacing w:before="40" w:after="120"/>
              <w:rPr>
                <w:rStyle w:val="Hipervnculo"/>
                <w:color w:val="auto"/>
              </w:rPr>
            </w:pPr>
            <w:r w:rsidRPr="00786DF8">
              <w:rPr>
                <w:rStyle w:val="Hipervnculo"/>
                <w:color w:val="auto"/>
              </w:rPr>
              <w:t>–</w:t>
            </w:r>
          </w:p>
        </w:tc>
      </w:tr>
      <w:tr w:rsidR="0019393F" w:rsidRPr="00EF01AD" w14:paraId="4D1E162B" w14:textId="77777777" w:rsidTr="00A67157">
        <w:trPr>
          <w:trHeight w:val="240"/>
        </w:trPr>
        <w:tc>
          <w:tcPr>
            <w:tcW w:w="2016" w:type="dxa"/>
            <w:shd w:val="clear" w:color="auto" w:fill="auto"/>
          </w:tcPr>
          <w:p w14:paraId="4762F3A2" w14:textId="77777777" w:rsidR="0031031F" w:rsidRPr="00786DF8" w:rsidRDefault="0031031F" w:rsidP="0019393F">
            <w:pPr>
              <w:spacing w:before="40" w:after="120"/>
            </w:pPr>
            <w:r w:rsidRPr="00786DF8">
              <w:t>Liberia</w:t>
            </w:r>
          </w:p>
        </w:tc>
        <w:tc>
          <w:tcPr>
            <w:tcW w:w="1022" w:type="dxa"/>
            <w:shd w:val="clear" w:color="auto" w:fill="auto"/>
          </w:tcPr>
          <w:p w14:paraId="3A295A6E" w14:textId="77777777" w:rsidR="0031031F" w:rsidRPr="00786DF8" w:rsidRDefault="0031031F" w:rsidP="0019393F">
            <w:pPr>
              <w:spacing w:before="40" w:after="120"/>
            </w:pPr>
            <w:r w:rsidRPr="00786DF8">
              <w:t>2014</w:t>
            </w:r>
          </w:p>
        </w:tc>
        <w:tc>
          <w:tcPr>
            <w:tcW w:w="2207" w:type="dxa"/>
            <w:shd w:val="clear" w:color="auto" w:fill="auto"/>
          </w:tcPr>
          <w:p w14:paraId="5F7EF9DD" w14:textId="77777777" w:rsidR="0031031F" w:rsidRPr="00786DF8" w:rsidRDefault="0031031F" w:rsidP="0019393F">
            <w:pPr>
              <w:spacing w:before="40" w:after="120"/>
            </w:pPr>
            <w:r w:rsidRPr="00786DF8">
              <w:t>1 de octubre de 2019</w:t>
            </w:r>
          </w:p>
        </w:tc>
        <w:tc>
          <w:tcPr>
            <w:tcW w:w="2125" w:type="dxa"/>
            <w:shd w:val="clear" w:color="auto" w:fill="auto"/>
          </w:tcPr>
          <w:p w14:paraId="25446D33" w14:textId="216DCB61" w:rsidR="0031031F" w:rsidRPr="00786DF8" w:rsidRDefault="008800FA" w:rsidP="0019393F">
            <w:pPr>
              <w:spacing w:before="40" w:after="120"/>
              <w:rPr>
                <w:rStyle w:val="Hipervnculo"/>
              </w:rPr>
            </w:pPr>
            <w:hyperlink r:id="rId32" w:history="1">
              <w:r w:rsidR="0031031F" w:rsidRPr="00786DF8">
                <w:rPr>
                  <w:rStyle w:val="Hipervnculo"/>
                </w:rPr>
                <w:t>CRPD/C/</w:t>
              </w:r>
              <w:proofErr w:type="spellStart"/>
              <w:r w:rsidR="0031031F" w:rsidRPr="00786DF8">
                <w:rPr>
                  <w:rStyle w:val="Hipervnculo"/>
                </w:rPr>
                <w:t>LBR</w:t>
              </w:r>
              <w:proofErr w:type="spellEnd"/>
              <w:r w:rsidR="0031031F" w:rsidRPr="00786DF8">
                <w:rPr>
                  <w:rStyle w:val="Hipervnculo"/>
                </w:rPr>
                <w:t>/1</w:t>
              </w:r>
            </w:hyperlink>
          </w:p>
        </w:tc>
      </w:tr>
      <w:tr w:rsidR="0019393F" w:rsidRPr="00EF01AD" w14:paraId="14E07087" w14:textId="77777777" w:rsidTr="00A67157">
        <w:trPr>
          <w:trHeight w:val="240"/>
        </w:trPr>
        <w:tc>
          <w:tcPr>
            <w:tcW w:w="2016" w:type="dxa"/>
            <w:shd w:val="clear" w:color="auto" w:fill="auto"/>
          </w:tcPr>
          <w:p w14:paraId="164544E4" w14:textId="77777777" w:rsidR="0031031F" w:rsidRPr="00786DF8" w:rsidRDefault="0031031F" w:rsidP="0019393F">
            <w:pPr>
              <w:spacing w:before="40" w:after="120"/>
            </w:pPr>
            <w:r w:rsidRPr="00786DF8">
              <w:t>Lituania</w:t>
            </w:r>
          </w:p>
        </w:tc>
        <w:tc>
          <w:tcPr>
            <w:tcW w:w="1022" w:type="dxa"/>
            <w:shd w:val="clear" w:color="auto" w:fill="auto"/>
          </w:tcPr>
          <w:p w14:paraId="7A70AD6D" w14:textId="77777777" w:rsidR="0031031F" w:rsidRPr="00786DF8" w:rsidRDefault="0031031F" w:rsidP="0019393F">
            <w:pPr>
              <w:spacing w:before="40" w:after="120"/>
            </w:pPr>
            <w:r w:rsidRPr="00786DF8">
              <w:t>2020</w:t>
            </w:r>
          </w:p>
        </w:tc>
        <w:tc>
          <w:tcPr>
            <w:tcW w:w="2207" w:type="dxa"/>
            <w:shd w:val="clear" w:color="auto" w:fill="auto"/>
          </w:tcPr>
          <w:p w14:paraId="4FBA1D31" w14:textId="77777777" w:rsidR="0031031F" w:rsidRPr="00786DF8" w:rsidRDefault="0031031F" w:rsidP="0019393F">
            <w:pPr>
              <w:spacing w:before="40" w:after="120"/>
            </w:pPr>
            <w:r w:rsidRPr="00786DF8">
              <w:t>15 de febrero de 2021</w:t>
            </w:r>
          </w:p>
        </w:tc>
        <w:tc>
          <w:tcPr>
            <w:tcW w:w="2125" w:type="dxa"/>
            <w:shd w:val="clear" w:color="auto" w:fill="auto"/>
          </w:tcPr>
          <w:p w14:paraId="31FEBE8A" w14:textId="77777777" w:rsidR="0031031F" w:rsidRPr="00786DF8" w:rsidRDefault="0031031F" w:rsidP="0019393F">
            <w:pPr>
              <w:spacing w:before="40" w:after="120"/>
              <w:rPr>
                <w:rStyle w:val="Hipervnculo"/>
                <w:color w:val="auto"/>
              </w:rPr>
            </w:pPr>
            <w:r w:rsidRPr="00786DF8">
              <w:rPr>
                <w:rStyle w:val="Hipervnculo"/>
                <w:color w:val="auto"/>
              </w:rPr>
              <w:t>–</w:t>
            </w:r>
          </w:p>
        </w:tc>
      </w:tr>
      <w:tr w:rsidR="0019393F" w:rsidRPr="00EF01AD" w14:paraId="5E70F058" w14:textId="77777777" w:rsidTr="00A67157">
        <w:trPr>
          <w:trHeight w:val="240"/>
        </w:trPr>
        <w:tc>
          <w:tcPr>
            <w:tcW w:w="2016" w:type="dxa"/>
            <w:shd w:val="clear" w:color="auto" w:fill="auto"/>
          </w:tcPr>
          <w:p w14:paraId="0064AEDF" w14:textId="77777777" w:rsidR="0031031F" w:rsidRPr="00786DF8" w:rsidRDefault="0031031F" w:rsidP="0019393F">
            <w:pPr>
              <w:spacing w:before="40" w:after="120"/>
            </w:pPr>
            <w:r w:rsidRPr="00786DF8">
              <w:t>Malawi</w:t>
            </w:r>
          </w:p>
        </w:tc>
        <w:tc>
          <w:tcPr>
            <w:tcW w:w="1022" w:type="dxa"/>
            <w:shd w:val="clear" w:color="auto" w:fill="auto"/>
          </w:tcPr>
          <w:p w14:paraId="3195426E" w14:textId="77777777" w:rsidR="0031031F" w:rsidRPr="00786DF8" w:rsidRDefault="0031031F" w:rsidP="0019393F">
            <w:pPr>
              <w:spacing w:before="40" w:after="120"/>
            </w:pPr>
            <w:r w:rsidRPr="00786DF8">
              <w:t>2011</w:t>
            </w:r>
          </w:p>
        </w:tc>
        <w:tc>
          <w:tcPr>
            <w:tcW w:w="2207" w:type="dxa"/>
            <w:shd w:val="clear" w:color="auto" w:fill="auto"/>
          </w:tcPr>
          <w:p w14:paraId="46225040" w14:textId="77777777" w:rsidR="0031031F" w:rsidRPr="00786DF8" w:rsidRDefault="0031031F" w:rsidP="0019393F">
            <w:pPr>
              <w:spacing w:before="40" w:after="120"/>
            </w:pPr>
            <w:r w:rsidRPr="00786DF8">
              <w:t>16 de febrero de 2017</w:t>
            </w:r>
          </w:p>
        </w:tc>
        <w:tc>
          <w:tcPr>
            <w:tcW w:w="2125" w:type="dxa"/>
            <w:shd w:val="clear" w:color="auto" w:fill="auto"/>
          </w:tcPr>
          <w:p w14:paraId="2D6D8AC2" w14:textId="0C1FFB0B" w:rsidR="0031031F" w:rsidRPr="00786DF8" w:rsidRDefault="008800FA" w:rsidP="0019393F">
            <w:pPr>
              <w:spacing w:before="40" w:after="120"/>
              <w:rPr>
                <w:rStyle w:val="Hipervnculo"/>
              </w:rPr>
            </w:pPr>
            <w:hyperlink r:id="rId33" w:history="1">
              <w:r w:rsidR="0031031F" w:rsidRPr="00786DF8">
                <w:rPr>
                  <w:rStyle w:val="Hipervnculo"/>
                </w:rPr>
                <w:t>CRPD/C/</w:t>
              </w:r>
              <w:proofErr w:type="spellStart"/>
              <w:r w:rsidR="0031031F" w:rsidRPr="00786DF8">
                <w:rPr>
                  <w:rStyle w:val="Hipervnculo"/>
                </w:rPr>
                <w:t>MWI</w:t>
              </w:r>
              <w:proofErr w:type="spellEnd"/>
              <w:r w:rsidR="0031031F" w:rsidRPr="00786DF8">
                <w:rPr>
                  <w:rStyle w:val="Hipervnculo"/>
                </w:rPr>
                <w:t>/1-2</w:t>
              </w:r>
            </w:hyperlink>
          </w:p>
        </w:tc>
      </w:tr>
      <w:tr w:rsidR="0019393F" w:rsidRPr="00EF01AD" w14:paraId="7ECF277D" w14:textId="77777777" w:rsidTr="00A67157">
        <w:trPr>
          <w:trHeight w:val="240"/>
        </w:trPr>
        <w:tc>
          <w:tcPr>
            <w:tcW w:w="2016" w:type="dxa"/>
            <w:shd w:val="clear" w:color="auto" w:fill="auto"/>
          </w:tcPr>
          <w:p w14:paraId="2DC13ED4" w14:textId="77777777" w:rsidR="0031031F" w:rsidRPr="00786DF8" w:rsidRDefault="0031031F" w:rsidP="0019393F">
            <w:pPr>
              <w:spacing w:before="40" w:after="120"/>
            </w:pPr>
            <w:r w:rsidRPr="00786DF8">
              <w:t>Maldivas</w:t>
            </w:r>
          </w:p>
        </w:tc>
        <w:tc>
          <w:tcPr>
            <w:tcW w:w="1022" w:type="dxa"/>
            <w:shd w:val="clear" w:color="auto" w:fill="auto"/>
          </w:tcPr>
          <w:p w14:paraId="69942334" w14:textId="77777777" w:rsidR="0031031F" w:rsidRPr="00786DF8" w:rsidRDefault="0031031F" w:rsidP="0019393F">
            <w:pPr>
              <w:spacing w:before="40" w:after="120"/>
            </w:pPr>
            <w:r w:rsidRPr="00786DF8">
              <w:t>2012</w:t>
            </w:r>
          </w:p>
        </w:tc>
        <w:tc>
          <w:tcPr>
            <w:tcW w:w="2207" w:type="dxa"/>
            <w:shd w:val="clear" w:color="auto" w:fill="auto"/>
          </w:tcPr>
          <w:p w14:paraId="73177A13" w14:textId="77777777" w:rsidR="0031031F" w:rsidRPr="00786DF8" w:rsidRDefault="0031031F" w:rsidP="0019393F">
            <w:pPr>
              <w:spacing w:before="40" w:after="120"/>
            </w:pPr>
            <w:r w:rsidRPr="00786DF8">
              <w:t>8 de octubre de 2018</w:t>
            </w:r>
          </w:p>
        </w:tc>
        <w:tc>
          <w:tcPr>
            <w:tcW w:w="2125" w:type="dxa"/>
            <w:shd w:val="clear" w:color="auto" w:fill="auto"/>
          </w:tcPr>
          <w:p w14:paraId="66B3123A" w14:textId="41EE8E51" w:rsidR="0031031F" w:rsidRPr="00786DF8" w:rsidRDefault="008800FA" w:rsidP="0019393F">
            <w:pPr>
              <w:spacing w:before="40" w:after="120"/>
              <w:rPr>
                <w:rStyle w:val="Hipervnculo"/>
              </w:rPr>
            </w:pPr>
            <w:hyperlink r:id="rId34" w:history="1">
              <w:r w:rsidR="0031031F" w:rsidRPr="00786DF8">
                <w:rPr>
                  <w:rStyle w:val="Hipervnculo"/>
                </w:rPr>
                <w:t>CRPD/C/MDV/1</w:t>
              </w:r>
            </w:hyperlink>
          </w:p>
        </w:tc>
      </w:tr>
      <w:tr w:rsidR="0019393F" w:rsidRPr="00EF01AD" w14:paraId="4DBB47F4" w14:textId="77777777" w:rsidTr="00A67157">
        <w:trPr>
          <w:trHeight w:val="240"/>
        </w:trPr>
        <w:tc>
          <w:tcPr>
            <w:tcW w:w="2016" w:type="dxa"/>
            <w:shd w:val="clear" w:color="auto" w:fill="auto"/>
          </w:tcPr>
          <w:p w14:paraId="6C2AE03E" w14:textId="77777777" w:rsidR="0031031F" w:rsidRPr="00786DF8" w:rsidRDefault="0031031F" w:rsidP="0019393F">
            <w:pPr>
              <w:spacing w:before="40" w:after="120"/>
            </w:pPr>
            <w:r w:rsidRPr="00786DF8">
              <w:t>Malí</w:t>
            </w:r>
          </w:p>
        </w:tc>
        <w:tc>
          <w:tcPr>
            <w:tcW w:w="1022" w:type="dxa"/>
            <w:shd w:val="clear" w:color="auto" w:fill="auto"/>
          </w:tcPr>
          <w:p w14:paraId="43E991DA" w14:textId="77777777" w:rsidR="0031031F" w:rsidRPr="00786DF8" w:rsidRDefault="0031031F" w:rsidP="0019393F">
            <w:pPr>
              <w:spacing w:before="40" w:after="120"/>
            </w:pPr>
            <w:r w:rsidRPr="00786DF8">
              <w:t>2010</w:t>
            </w:r>
          </w:p>
        </w:tc>
        <w:tc>
          <w:tcPr>
            <w:tcW w:w="2207" w:type="dxa"/>
            <w:shd w:val="clear" w:color="auto" w:fill="auto"/>
          </w:tcPr>
          <w:p w14:paraId="728D1E40" w14:textId="77777777" w:rsidR="0031031F" w:rsidRPr="00786DF8" w:rsidRDefault="0031031F" w:rsidP="0019393F">
            <w:pPr>
              <w:spacing w:before="40" w:after="120"/>
            </w:pPr>
            <w:r w:rsidRPr="00786DF8">
              <w:t>24 de junio de 2019</w:t>
            </w:r>
          </w:p>
        </w:tc>
        <w:tc>
          <w:tcPr>
            <w:tcW w:w="2125" w:type="dxa"/>
            <w:shd w:val="clear" w:color="auto" w:fill="auto"/>
          </w:tcPr>
          <w:p w14:paraId="2ACE7716" w14:textId="77D6918A" w:rsidR="0031031F" w:rsidRPr="00786DF8" w:rsidRDefault="008800FA" w:rsidP="0019393F">
            <w:pPr>
              <w:spacing w:before="40" w:after="120"/>
              <w:rPr>
                <w:rStyle w:val="Hipervnculo"/>
              </w:rPr>
            </w:pPr>
            <w:hyperlink r:id="rId35" w:history="1">
              <w:r w:rsidR="0031031F" w:rsidRPr="00786DF8">
                <w:rPr>
                  <w:rStyle w:val="Hipervnculo"/>
                </w:rPr>
                <w:t>CRPD/C/MLI/1</w:t>
              </w:r>
            </w:hyperlink>
          </w:p>
        </w:tc>
      </w:tr>
      <w:tr w:rsidR="0019393F" w:rsidRPr="00EF01AD" w14:paraId="70184141" w14:textId="77777777" w:rsidTr="00A67157">
        <w:trPr>
          <w:trHeight w:val="240"/>
        </w:trPr>
        <w:tc>
          <w:tcPr>
            <w:tcW w:w="2016" w:type="dxa"/>
            <w:shd w:val="clear" w:color="auto" w:fill="auto"/>
          </w:tcPr>
          <w:p w14:paraId="24C447FD" w14:textId="77777777" w:rsidR="0031031F" w:rsidRPr="00786DF8" w:rsidRDefault="0031031F" w:rsidP="0019393F">
            <w:pPr>
              <w:spacing w:before="40" w:after="120"/>
            </w:pPr>
            <w:r w:rsidRPr="00786DF8">
              <w:t>Mauricio</w:t>
            </w:r>
          </w:p>
        </w:tc>
        <w:tc>
          <w:tcPr>
            <w:tcW w:w="1022" w:type="dxa"/>
            <w:shd w:val="clear" w:color="auto" w:fill="auto"/>
          </w:tcPr>
          <w:p w14:paraId="190A816A" w14:textId="77777777" w:rsidR="0031031F" w:rsidRPr="00786DF8" w:rsidRDefault="0031031F" w:rsidP="0019393F">
            <w:pPr>
              <w:spacing w:before="40" w:after="120"/>
            </w:pPr>
            <w:r w:rsidRPr="00786DF8">
              <w:t>2020</w:t>
            </w:r>
          </w:p>
        </w:tc>
        <w:tc>
          <w:tcPr>
            <w:tcW w:w="2207" w:type="dxa"/>
            <w:shd w:val="clear" w:color="auto" w:fill="auto"/>
          </w:tcPr>
          <w:p w14:paraId="43138471" w14:textId="77777777" w:rsidR="0031031F" w:rsidRPr="00786DF8" w:rsidRDefault="0031031F" w:rsidP="0019393F">
            <w:pPr>
              <w:spacing w:before="40" w:after="120"/>
            </w:pPr>
            <w:r w:rsidRPr="00786DF8">
              <w:t>2 de octubre de 2020</w:t>
            </w:r>
          </w:p>
        </w:tc>
        <w:tc>
          <w:tcPr>
            <w:tcW w:w="2125" w:type="dxa"/>
            <w:shd w:val="clear" w:color="auto" w:fill="auto"/>
          </w:tcPr>
          <w:p w14:paraId="5ECCC116" w14:textId="77777777" w:rsidR="0031031F" w:rsidRPr="00786DF8" w:rsidRDefault="0031031F" w:rsidP="0019393F">
            <w:pPr>
              <w:spacing w:before="40" w:after="120"/>
              <w:rPr>
                <w:rStyle w:val="Hipervnculo"/>
                <w:color w:val="auto"/>
              </w:rPr>
            </w:pPr>
            <w:r w:rsidRPr="00786DF8">
              <w:rPr>
                <w:rStyle w:val="Hipervnculo"/>
                <w:color w:val="auto"/>
              </w:rPr>
              <w:t>–</w:t>
            </w:r>
          </w:p>
        </w:tc>
      </w:tr>
      <w:tr w:rsidR="0019393F" w:rsidRPr="00EF01AD" w14:paraId="77DB7D40" w14:textId="77777777" w:rsidTr="00A67157">
        <w:trPr>
          <w:trHeight w:val="240"/>
        </w:trPr>
        <w:tc>
          <w:tcPr>
            <w:tcW w:w="2016" w:type="dxa"/>
            <w:shd w:val="clear" w:color="auto" w:fill="auto"/>
          </w:tcPr>
          <w:p w14:paraId="6D8C59C4" w14:textId="77777777" w:rsidR="0031031F" w:rsidRPr="00786DF8" w:rsidRDefault="0031031F" w:rsidP="0019393F">
            <w:pPr>
              <w:spacing w:before="40" w:after="120"/>
            </w:pPr>
            <w:r w:rsidRPr="00786DF8">
              <w:t>Mauritania</w:t>
            </w:r>
          </w:p>
        </w:tc>
        <w:tc>
          <w:tcPr>
            <w:tcW w:w="1022" w:type="dxa"/>
            <w:shd w:val="clear" w:color="auto" w:fill="auto"/>
          </w:tcPr>
          <w:p w14:paraId="3C5C977C" w14:textId="77777777" w:rsidR="0031031F" w:rsidRPr="00786DF8" w:rsidRDefault="0031031F" w:rsidP="0019393F">
            <w:pPr>
              <w:spacing w:before="40" w:after="120"/>
            </w:pPr>
            <w:r w:rsidRPr="00786DF8">
              <w:t>2014</w:t>
            </w:r>
          </w:p>
        </w:tc>
        <w:tc>
          <w:tcPr>
            <w:tcW w:w="2207" w:type="dxa"/>
            <w:shd w:val="clear" w:color="auto" w:fill="auto"/>
          </w:tcPr>
          <w:p w14:paraId="472C3D73" w14:textId="77777777" w:rsidR="0031031F" w:rsidRPr="00786DF8" w:rsidRDefault="0031031F" w:rsidP="0019393F">
            <w:pPr>
              <w:spacing w:before="40" w:after="120"/>
            </w:pPr>
            <w:r w:rsidRPr="00786DF8">
              <w:t>31 de enero de 2017</w:t>
            </w:r>
          </w:p>
        </w:tc>
        <w:tc>
          <w:tcPr>
            <w:tcW w:w="2125" w:type="dxa"/>
            <w:shd w:val="clear" w:color="auto" w:fill="auto"/>
          </w:tcPr>
          <w:p w14:paraId="073E309C" w14:textId="7D9A4C59" w:rsidR="0031031F" w:rsidRPr="00786DF8" w:rsidRDefault="008800FA" w:rsidP="0019393F">
            <w:pPr>
              <w:spacing w:before="40" w:after="120"/>
              <w:rPr>
                <w:rStyle w:val="Hipervnculo"/>
              </w:rPr>
            </w:pPr>
            <w:hyperlink r:id="rId36" w:history="1">
              <w:r w:rsidR="0031031F" w:rsidRPr="00786DF8">
                <w:rPr>
                  <w:rStyle w:val="Hipervnculo"/>
                </w:rPr>
                <w:t>CRPD/C/</w:t>
              </w:r>
              <w:proofErr w:type="spellStart"/>
              <w:r w:rsidR="0031031F" w:rsidRPr="00786DF8">
                <w:rPr>
                  <w:rStyle w:val="Hipervnculo"/>
                </w:rPr>
                <w:t>MRT</w:t>
              </w:r>
              <w:proofErr w:type="spellEnd"/>
              <w:r w:rsidR="0031031F" w:rsidRPr="00786DF8">
                <w:rPr>
                  <w:rStyle w:val="Hipervnculo"/>
                </w:rPr>
                <w:t>/1</w:t>
              </w:r>
            </w:hyperlink>
          </w:p>
        </w:tc>
      </w:tr>
      <w:tr w:rsidR="0019393F" w:rsidRPr="00EF01AD" w14:paraId="024DC934" w14:textId="77777777" w:rsidTr="00A67157">
        <w:trPr>
          <w:trHeight w:val="240"/>
        </w:trPr>
        <w:tc>
          <w:tcPr>
            <w:tcW w:w="2016" w:type="dxa"/>
            <w:shd w:val="clear" w:color="auto" w:fill="auto"/>
          </w:tcPr>
          <w:p w14:paraId="3A610360" w14:textId="77777777" w:rsidR="0031031F" w:rsidRPr="00786DF8" w:rsidRDefault="0031031F" w:rsidP="0019393F">
            <w:pPr>
              <w:spacing w:before="40" w:after="120"/>
            </w:pPr>
            <w:r w:rsidRPr="00786DF8">
              <w:t>Mónaco</w:t>
            </w:r>
          </w:p>
        </w:tc>
        <w:tc>
          <w:tcPr>
            <w:tcW w:w="1022" w:type="dxa"/>
            <w:shd w:val="clear" w:color="auto" w:fill="auto"/>
          </w:tcPr>
          <w:p w14:paraId="36CB4EEB" w14:textId="77777777" w:rsidR="0031031F" w:rsidRPr="00786DF8" w:rsidRDefault="0031031F" w:rsidP="0019393F">
            <w:pPr>
              <w:spacing w:before="40" w:after="120"/>
            </w:pPr>
            <w:r w:rsidRPr="00786DF8">
              <w:t>2019</w:t>
            </w:r>
          </w:p>
        </w:tc>
        <w:tc>
          <w:tcPr>
            <w:tcW w:w="2207" w:type="dxa"/>
            <w:shd w:val="clear" w:color="auto" w:fill="auto"/>
          </w:tcPr>
          <w:p w14:paraId="309F6D6E" w14:textId="77777777" w:rsidR="0031031F" w:rsidRPr="00786DF8" w:rsidRDefault="0031031F" w:rsidP="0019393F">
            <w:pPr>
              <w:spacing w:before="40" w:after="120"/>
            </w:pPr>
            <w:r w:rsidRPr="00786DF8">
              <w:t>18 de octubre de 2019</w:t>
            </w:r>
          </w:p>
        </w:tc>
        <w:tc>
          <w:tcPr>
            <w:tcW w:w="2125" w:type="dxa"/>
            <w:shd w:val="clear" w:color="auto" w:fill="auto"/>
          </w:tcPr>
          <w:p w14:paraId="6F35E98D" w14:textId="236FDDDB" w:rsidR="0031031F" w:rsidRPr="00786DF8" w:rsidRDefault="008800FA" w:rsidP="0019393F">
            <w:pPr>
              <w:spacing w:before="40" w:after="120"/>
              <w:rPr>
                <w:rStyle w:val="Hipervnculo"/>
              </w:rPr>
            </w:pPr>
            <w:hyperlink r:id="rId37" w:history="1">
              <w:r w:rsidR="0031031F" w:rsidRPr="00786DF8">
                <w:rPr>
                  <w:rStyle w:val="Hipervnculo"/>
                </w:rPr>
                <w:t>CRPD/C/</w:t>
              </w:r>
              <w:proofErr w:type="spellStart"/>
              <w:r w:rsidR="0031031F" w:rsidRPr="00786DF8">
                <w:rPr>
                  <w:rStyle w:val="Hipervnculo"/>
                </w:rPr>
                <w:t>MCO</w:t>
              </w:r>
              <w:proofErr w:type="spellEnd"/>
              <w:r w:rsidR="0031031F" w:rsidRPr="00786DF8">
                <w:rPr>
                  <w:rStyle w:val="Hipervnculo"/>
                </w:rPr>
                <w:t>/1</w:t>
              </w:r>
            </w:hyperlink>
          </w:p>
        </w:tc>
      </w:tr>
      <w:tr w:rsidR="0019393F" w:rsidRPr="00EF01AD" w14:paraId="4BA9C5C7" w14:textId="77777777" w:rsidTr="00A67157">
        <w:trPr>
          <w:trHeight w:val="240"/>
        </w:trPr>
        <w:tc>
          <w:tcPr>
            <w:tcW w:w="2016" w:type="dxa"/>
            <w:shd w:val="clear" w:color="auto" w:fill="auto"/>
          </w:tcPr>
          <w:p w14:paraId="7D2C707B" w14:textId="77777777" w:rsidR="0031031F" w:rsidRPr="00786DF8" w:rsidRDefault="0031031F" w:rsidP="0019393F">
            <w:pPr>
              <w:spacing w:before="40" w:after="120"/>
            </w:pPr>
            <w:r w:rsidRPr="00786DF8">
              <w:t>Mongolia</w:t>
            </w:r>
          </w:p>
        </w:tc>
        <w:tc>
          <w:tcPr>
            <w:tcW w:w="1022" w:type="dxa"/>
            <w:shd w:val="clear" w:color="auto" w:fill="auto"/>
          </w:tcPr>
          <w:p w14:paraId="2CE41F6A" w14:textId="77777777" w:rsidR="0031031F" w:rsidRPr="00786DF8" w:rsidRDefault="0031031F" w:rsidP="0019393F">
            <w:pPr>
              <w:spacing w:before="40" w:after="120"/>
            </w:pPr>
            <w:r w:rsidRPr="00786DF8">
              <w:t>2019</w:t>
            </w:r>
          </w:p>
        </w:tc>
        <w:tc>
          <w:tcPr>
            <w:tcW w:w="2207" w:type="dxa"/>
            <w:shd w:val="clear" w:color="auto" w:fill="auto"/>
          </w:tcPr>
          <w:p w14:paraId="4695F24F" w14:textId="77777777" w:rsidR="0031031F" w:rsidRPr="00786DF8" w:rsidRDefault="0031031F" w:rsidP="0019393F">
            <w:pPr>
              <w:spacing w:before="40" w:after="120"/>
            </w:pPr>
            <w:r w:rsidRPr="00786DF8">
              <w:t>13 de noviembre de 2019</w:t>
            </w:r>
          </w:p>
        </w:tc>
        <w:tc>
          <w:tcPr>
            <w:tcW w:w="2125" w:type="dxa"/>
            <w:shd w:val="clear" w:color="auto" w:fill="auto"/>
          </w:tcPr>
          <w:p w14:paraId="017DA183" w14:textId="159EE737" w:rsidR="0031031F" w:rsidRPr="00786DF8" w:rsidRDefault="008800FA" w:rsidP="0019393F">
            <w:pPr>
              <w:spacing w:before="40" w:after="120"/>
              <w:rPr>
                <w:rStyle w:val="Hipervnculo"/>
              </w:rPr>
            </w:pPr>
            <w:hyperlink r:id="rId38" w:history="1">
              <w:r w:rsidR="0031031F" w:rsidRPr="00786DF8">
                <w:rPr>
                  <w:rStyle w:val="Hipervnculo"/>
                </w:rPr>
                <w:t>CRPD/C/</w:t>
              </w:r>
              <w:proofErr w:type="spellStart"/>
              <w:r w:rsidR="0031031F" w:rsidRPr="00786DF8">
                <w:rPr>
                  <w:rStyle w:val="Hipervnculo"/>
                </w:rPr>
                <w:t>MNG</w:t>
              </w:r>
              <w:proofErr w:type="spellEnd"/>
              <w:r w:rsidR="0031031F" w:rsidRPr="00786DF8">
                <w:rPr>
                  <w:rStyle w:val="Hipervnculo"/>
                </w:rPr>
                <w:t>/2-3</w:t>
              </w:r>
            </w:hyperlink>
          </w:p>
        </w:tc>
      </w:tr>
      <w:tr w:rsidR="0019393F" w:rsidRPr="00EF01AD" w14:paraId="4F7EFD1C" w14:textId="77777777" w:rsidTr="00A67157">
        <w:trPr>
          <w:trHeight w:val="240"/>
        </w:trPr>
        <w:tc>
          <w:tcPr>
            <w:tcW w:w="2016" w:type="dxa"/>
            <w:shd w:val="clear" w:color="auto" w:fill="auto"/>
          </w:tcPr>
          <w:p w14:paraId="4B153D0F" w14:textId="77777777" w:rsidR="0031031F" w:rsidRPr="00786DF8" w:rsidRDefault="0031031F" w:rsidP="0019393F">
            <w:pPr>
              <w:spacing w:before="40" w:after="120"/>
            </w:pPr>
            <w:r w:rsidRPr="00786DF8">
              <w:t>Mozambique</w:t>
            </w:r>
          </w:p>
        </w:tc>
        <w:tc>
          <w:tcPr>
            <w:tcW w:w="1022" w:type="dxa"/>
            <w:shd w:val="clear" w:color="auto" w:fill="auto"/>
          </w:tcPr>
          <w:p w14:paraId="08D43E9F" w14:textId="77777777" w:rsidR="0031031F" w:rsidRPr="00786DF8" w:rsidRDefault="0031031F" w:rsidP="0019393F">
            <w:pPr>
              <w:spacing w:before="40" w:after="120"/>
            </w:pPr>
            <w:r w:rsidRPr="00786DF8">
              <w:t>2014</w:t>
            </w:r>
          </w:p>
        </w:tc>
        <w:tc>
          <w:tcPr>
            <w:tcW w:w="2207" w:type="dxa"/>
            <w:shd w:val="clear" w:color="auto" w:fill="auto"/>
          </w:tcPr>
          <w:p w14:paraId="517308E4" w14:textId="77777777" w:rsidR="0031031F" w:rsidRPr="00786DF8" w:rsidRDefault="0031031F" w:rsidP="0019393F">
            <w:pPr>
              <w:spacing w:before="40" w:after="120"/>
            </w:pPr>
            <w:r w:rsidRPr="00786DF8">
              <w:t>3 de enero de 2020</w:t>
            </w:r>
          </w:p>
        </w:tc>
        <w:tc>
          <w:tcPr>
            <w:tcW w:w="2125" w:type="dxa"/>
            <w:shd w:val="clear" w:color="auto" w:fill="auto"/>
          </w:tcPr>
          <w:p w14:paraId="4528F655" w14:textId="0C18D57E" w:rsidR="0031031F" w:rsidRPr="00786DF8" w:rsidRDefault="008800FA" w:rsidP="0019393F">
            <w:pPr>
              <w:spacing w:before="40" w:after="120"/>
              <w:rPr>
                <w:rStyle w:val="Hipervnculo"/>
              </w:rPr>
            </w:pPr>
            <w:hyperlink r:id="rId39" w:history="1">
              <w:r w:rsidR="0031031F" w:rsidRPr="00786DF8">
                <w:rPr>
                  <w:rStyle w:val="Hipervnculo"/>
                </w:rPr>
                <w:t>CRPD/C/</w:t>
              </w:r>
              <w:proofErr w:type="spellStart"/>
              <w:r w:rsidR="0031031F" w:rsidRPr="00786DF8">
                <w:rPr>
                  <w:rStyle w:val="Hipervnculo"/>
                </w:rPr>
                <w:t>MOZ</w:t>
              </w:r>
              <w:proofErr w:type="spellEnd"/>
              <w:r w:rsidR="0031031F" w:rsidRPr="00786DF8">
                <w:rPr>
                  <w:rStyle w:val="Hipervnculo"/>
                </w:rPr>
                <w:t>/1</w:t>
              </w:r>
            </w:hyperlink>
          </w:p>
        </w:tc>
      </w:tr>
      <w:tr w:rsidR="0019393F" w:rsidRPr="00EF01AD" w14:paraId="6B68E8DE" w14:textId="77777777" w:rsidTr="00A67157">
        <w:trPr>
          <w:trHeight w:val="240"/>
        </w:trPr>
        <w:tc>
          <w:tcPr>
            <w:tcW w:w="2016" w:type="dxa"/>
            <w:shd w:val="clear" w:color="auto" w:fill="auto"/>
          </w:tcPr>
          <w:p w14:paraId="55C0FA08" w14:textId="77777777" w:rsidR="0031031F" w:rsidRPr="00786DF8" w:rsidRDefault="0031031F" w:rsidP="0019393F">
            <w:pPr>
              <w:spacing w:before="40" w:after="120"/>
            </w:pPr>
            <w:r w:rsidRPr="00786DF8">
              <w:t xml:space="preserve">Namibia </w:t>
            </w:r>
          </w:p>
        </w:tc>
        <w:tc>
          <w:tcPr>
            <w:tcW w:w="1022" w:type="dxa"/>
            <w:shd w:val="clear" w:color="auto" w:fill="auto"/>
          </w:tcPr>
          <w:p w14:paraId="6744DD18" w14:textId="77777777" w:rsidR="0031031F" w:rsidRPr="00786DF8" w:rsidRDefault="0031031F" w:rsidP="0019393F">
            <w:pPr>
              <w:spacing w:before="40" w:after="120"/>
            </w:pPr>
            <w:r w:rsidRPr="00786DF8">
              <w:t>2010</w:t>
            </w:r>
          </w:p>
        </w:tc>
        <w:tc>
          <w:tcPr>
            <w:tcW w:w="2207" w:type="dxa"/>
            <w:shd w:val="clear" w:color="auto" w:fill="auto"/>
          </w:tcPr>
          <w:p w14:paraId="57E2D9E7" w14:textId="77777777" w:rsidR="0031031F" w:rsidRPr="00786DF8" w:rsidRDefault="0031031F" w:rsidP="0019393F">
            <w:pPr>
              <w:spacing w:before="40" w:after="120"/>
            </w:pPr>
            <w:r w:rsidRPr="00786DF8">
              <w:t>1 de mayo de 2020</w:t>
            </w:r>
          </w:p>
        </w:tc>
        <w:tc>
          <w:tcPr>
            <w:tcW w:w="2125" w:type="dxa"/>
            <w:shd w:val="clear" w:color="auto" w:fill="auto"/>
          </w:tcPr>
          <w:p w14:paraId="34CE5A3F" w14:textId="77777777" w:rsidR="0031031F" w:rsidRPr="00786DF8" w:rsidRDefault="0031031F" w:rsidP="0019393F">
            <w:pPr>
              <w:spacing w:before="40" w:after="120"/>
              <w:rPr>
                <w:rStyle w:val="Hipervnculo"/>
                <w:color w:val="auto"/>
              </w:rPr>
            </w:pPr>
            <w:r w:rsidRPr="00786DF8">
              <w:rPr>
                <w:rStyle w:val="Hipervnculo"/>
                <w:color w:val="auto"/>
              </w:rPr>
              <w:t>–</w:t>
            </w:r>
          </w:p>
        </w:tc>
      </w:tr>
      <w:tr w:rsidR="0019393F" w:rsidRPr="00EF01AD" w14:paraId="79039331" w14:textId="77777777" w:rsidTr="00A67157">
        <w:trPr>
          <w:trHeight w:val="240"/>
        </w:trPr>
        <w:tc>
          <w:tcPr>
            <w:tcW w:w="2016" w:type="dxa"/>
            <w:shd w:val="clear" w:color="auto" w:fill="auto"/>
          </w:tcPr>
          <w:p w14:paraId="32BA7F84" w14:textId="77777777" w:rsidR="0031031F" w:rsidRPr="00786DF8" w:rsidRDefault="0031031F" w:rsidP="0019393F">
            <w:pPr>
              <w:spacing w:before="40" w:after="120"/>
            </w:pPr>
            <w:r w:rsidRPr="00786DF8">
              <w:t>Nicaragua</w:t>
            </w:r>
          </w:p>
        </w:tc>
        <w:tc>
          <w:tcPr>
            <w:tcW w:w="1022" w:type="dxa"/>
            <w:shd w:val="clear" w:color="auto" w:fill="auto"/>
          </w:tcPr>
          <w:p w14:paraId="37BAAFF7" w14:textId="77777777" w:rsidR="0031031F" w:rsidRPr="00786DF8" w:rsidRDefault="0031031F" w:rsidP="0019393F">
            <w:pPr>
              <w:spacing w:before="40" w:after="120"/>
            </w:pPr>
            <w:r w:rsidRPr="00786DF8">
              <w:t>2010</w:t>
            </w:r>
          </w:p>
        </w:tc>
        <w:tc>
          <w:tcPr>
            <w:tcW w:w="2207" w:type="dxa"/>
            <w:shd w:val="clear" w:color="auto" w:fill="auto"/>
          </w:tcPr>
          <w:p w14:paraId="0FFD5560" w14:textId="77777777" w:rsidR="0031031F" w:rsidRPr="00786DF8" w:rsidRDefault="0031031F" w:rsidP="0019393F">
            <w:pPr>
              <w:spacing w:before="40" w:after="120"/>
            </w:pPr>
            <w:r w:rsidRPr="00786DF8">
              <w:t>8 de mayo de 2019</w:t>
            </w:r>
          </w:p>
        </w:tc>
        <w:tc>
          <w:tcPr>
            <w:tcW w:w="2125" w:type="dxa"/>
            <w:shd w:val="clear" w:color="auto" w:fill="auto"/>
          </w:tcPr>
          <w:p w14:paraId="04C0F1A9" w14:textId="2FC2F234" w:rsidR="0031031F" w:rsidRPr="00786DF8" w:rsidRDefault="008800FA" w:rsidP="0019393F">
            <w:pPr>
              <w:spacing w:before="40" w:after="120"/>
              <w:rPr>
                <w:rStyle w:val="Hipervnculo"/>
              </w:rPr>
            </w:pPr>
            <w:hyperlink r:id="rId40" w:history="1">
              <w:r w:rsidR="0031031F" w:rsidRPr="00786DF8">
                <w:rPr>
                  <w:rStyle w:val="Hipervnculo"/>
                </w:rPr>
                <w:t>CRPD/C/NIC/1</w:t>
              </w:r>
            </w:hyperlink>
          </w:p>
        </w:tc>
      </w:tr>
      <w:tr w:rsidR="0019393F" w:rsidRPr="00EF01AD" w14:paraId="1E899480" w14:textId="77777777" w:rsidTr="00A67157">
        <w:trPr>
          <w:trHeight w:val="240"/>
        </w:trPr>
        <w:tc>
          <w:tcPr>
            <w:tcW w:w="2016" w:type="dxa"/>
            <w:shd w:val="clear" w:color="auto" w:fill="auto"/>
          </w:tcPr>
          <w:p w14:paraId="1932C4DA" w14:textId="77777777" w:rsidR="0031031F" w:rsidRPr="00786DF8" w:rsidRDefault="0031031F" w:rsidP="0019393F">
            <w:pPr>
              <w:spacing w:before="40" w:after="120"/>
            </w:pPr>
            <w:r w:rsidRPr="00786DF8">
              <w:t>Nicaragua</w:t>
            </w:r>
          </w:p>
        </w:tc>
        <w:tc>
          <w:tcPr>
            <w:tcW w:w="1022" w:type="dxa"/>
            <w:shd w:val="clear" w:color="auto" w:fill="auto"/>
          </w:tcPr>
          <w:p w14:paraId="4BB69106" w14:textId="77777777" w:rsidR="0031031F" w:rsidRPr="00786DF8" w:rsidRDefault="0031031F" w:rsidP="0019393F">
            <w:pPr>
              <w:spacing w:before="40" w:after="120"/>
            </w:pPr>
            <w:r w:rsidRPr="00786DF8">
              <w:t>2013</w:t>
            </w:r>
          </w:p>
        </w:tc>
        <w:tc>
          <w:tcPr>
            <w:tcW w:w="2207" w:type="dxa"/>
            <w:shd w:val="clear" w:color="auto" w:fill="auto"/>
          </w:tcPr>
          <w:p w14:paraId="35E66501" w14:textId="77777777" w:rsidR="0031031F" w:rsidRPr="00786DF8" w:rsidRDefault="0031031F" w:rsidP="0019393F">
            <w:pPr>
              <w:spacing w:before="40" w:after="120"/>
            </w:pPr>
            <w:r w:rsidRPr="00786DF8">
              <w:t>8 de mayo de 2019</w:t>
            </w:r>
          </w:p>
        </w:tc>
        <w:tc>
          <w:tcPr>
            <w:tcW w:w="2125" w:type="dxa"/>
            <w:shd w:val="clear" w:color="auto" w:fill="auto"/>
          </w:tcPr>
          <w:p w14:paraId="62BD9853" w14:textId="64D28DE7" w:rsidR="0031031F" w:rsidRPr="00786DF8" w:rsidRDefault="008800FA" w:rsidP="0019393F">
            <w:pPr>
              <w:spacing w:before="40" w:after="120"/>
              <w:rPr>
                <w:rStyle w:val="Hipervnculo"/>
              </w:rPr>
            </w:pPr>
            <w:hyperlink r:id="rId41" w:history="1">
              <w:r w:rsidR="0031031F" w:rsidRPr="00786DF8">
                <w:rPr>
                  <w:rStyle w:val="Hipervnculo"/>
                </w:rPr>
                <w:t>CRPD/C/NIC/2</w:t>
              </w:r>
            </w:hyperlink>
          </w:p>
        </w:tc>
      </w:tr>
      <w:tr w:rsidR="0019393F" w:rsidRPr="00EF01AD" w14:paraId="516E630B" w14:textId="77777777" w:rsidTr="00A67157">
        <w:trPr>
          <w:trHeight w:val="240"/>
        </w:trPr>
        <w:tc>
          <w:tcPr>
            <w:tcW w:w="2016" w:type="dxa"/>
            <w:shd w:val="clear" w:color="auto" w:fill="auto"/>
          </w:tcPr>
          <w:p w14:paraId="1F12BF01" w14:textId="77777777" w:rsidR="0031031F" w:rsidRPr="00786DF8" w:rsidRDefault="0031031F" w:rsidP="0019393F">
            <w:pPr>
              <w:spacing w:before="40" w:after="120"/>
            </w:pPr>
            <w:r w:rsidRPr="00786DF8">
              <w:t>Nicaragua</w:t>
            </w:r>
          </w:p>
        </w:tc>
        <w:tc>
          <w:tcPr>
            <w:tcW w:w="1022" w:type="dxa"/>
            <w:shd w:val="clear" w:color="auto" w:fill="auto"/>
          </w:tcPr>
          <w:p w14:paraId="2D364E4C" w14:textId="77777777" w:rsidR="0031031F" w:rsidRPr="00786DF8" w:rsidRDefault="0031031F" w:rsidP="0019393F">
            <w:pPr>
              <w:spacing w:before="40" w:after="120"/>
            </w:pPr>
            <w:r w:rsidRPr="00786DF8">
              <w:t>2017</w:t>
            </w:r>
          </w:p>
        </w:tc>
        <w:tc>
          <w:tcPr>
            <w:tcW w:w="2207" w:type="dxa"/>
            <w:shd w:val="clear" w:color="auto" w:fill="auto"/>
          </w:tcPr>
          <w:p w14:paraId="176697A6" w14:textId="77777777" w:rsidR="0031031F" w:rsidRPr="00786DF8" w:rsidRDefault="0031031F" w:rsidP="0019393F">
            <w:pPr>
              <w:spacing w:before="40" w:after="120"/>
            </w:pPr>
            <w:r w:rsidRPr="00786DF8">
              <w:t>8 de mayo de 2019</w:t>
            </w:r>
          </w:p>
        </w:tc>
        <w:tc>
          <w:tcPr>
            <w:tcW w:w="2125" w:type="dxa"/>
            <w:shd w:val="clear" w:color="auto" w:fill="auto"/>
          </w:tcPr>
          <w:p w14:paraId="55D46D35" w14:textId="7C9ACF06" w:rsidR="0031031F" w:rsidRPr="00786DF8" w:rsidRDefault="008800FA" w:rsidP="0019393F">
            <w:pPr>
              <w:spacing w:before="40" w:after="120"/>
              <w:rPr>
                <w:rStyle w:val="Hipervnculo"/>
              </w:rPr>
            </w:pPr>
            <w:hyperlink r:id="rId42" w:history="1">
              <w:r w:rsidR="0031031F" w:rsidRPr="00786DF8">
                <w:rPr>
                  <w:rStyle w:val="Hipervnculo"/>
                </w:rPr>
                <w:t>CRPD/C/NIC/3</w:t>
              </w:r>
            </w:hyperlink>
          </w:p>
        </w:tc>
      </w:tr>
      <w:tr w:rsidR="0019393F" w:rsidRPr="00EF01AD" w14:paraId="7CC89688" w14:textId="77777777" w:rsidTr="00A67157">
        <w:trPr>
          <w:trHeight w:val="240"/>
        </w:trPr>
        <w:tc>
          <w:tcPr>
            <w:tcW w:w="2016" w:type="dxa"/>
            <w:shd w:val="clear" w:color="auto" w:fill="auto"/>
          </w:tcPr>
          <w:p w14:paraId="12DA8034" w14:textId="77777777" w:rsidR="0031031F" w:rsidRPr="00786DF8" w:rsidRDefault="0031031F" w:rsidP="0019393F">
            <w:pPr>
              <w:spacing w:before="40" w:after="120"/>
            </w:pPr>
            <w:r w:rsidRPr="00786DF8">
              <w:t>Nigeria</w:t>
            </w:r>
          </w:p>
        </w:tc>
        <w:tc>
          <w:tcPr>
            <w:tcW w:w="1022" w:type="dxa"/>
            <w:shd w:val="clear" w:color="auto" w:fill="auto"/>
          </w:tcPr>
          <w:p w14:paraId="6375113F" w14:textId="77777777" w:rsidR="0031031F" w:rsidRPr="00786DF8" w:rsidRDefault="0031031F" w:rsidP="0019393F">
            <w:pPr>
              <w:spacing w:before="40" w:after="120"/>
            </w:pPr>
            <w:r w:rsidRPr="00786DF8">
              <w:t>2012</w:t>
            </w:r>
          </w:p>
        </w:tc>
        <w:tc>
          <w:tcPr>
            <w:tcW w:w="2207" w:type="dxa"/>
            <w:shd w:val="clear" w:color="auto" w:fill="auto"/>
          </w:tcPr>
          <w:p w14:paraId="1D238D3C" w14:textId="77777777" w:rsidR="0031031F" w:rsidRPr="00786DF8" w:rsidRDefault="0031031F" w:rsidP="0019393F">
            <w:pPr>
              <w:spacing w:before="40" w:after="120"/>
            </w:pPr>
            <w:r w:rsidRPr="00786DF8">
              <w:t>26 de marzo de 2021</w:t>
            </w:r>
          </w:p>
        </w:tc>
        <w:tc>
          <w:tcPr>
            <w:tcW w:w="2125" w:type="dxa"/>
            <w:shd w:val="clear" w:color="auto" w:fill="auto"/>
          </w:tcPr>
          <w:p w14:paraId="77EDE71F" w14:textId="77777777" w:rsidR="0031031F" w:rsidRPr="00786DF8" w:rsidRDefault="0031031F" w:rsidP="0019393F">
            <w:pPr>
              <w:spacing w:before="40" w:after="120"/>
              <w:rPr>
                <w:rStyle w:val="Hipervnculo"/>
                <w:color w:val="auto"/>
              </w:rPr>
            </w:pPr>
            <w:r w:rsidRPr="00786DF8">
              <w:rPr>
                <w:rStyle w:val="Hipervnculo"/>
                <w:color w:val="auto"/>
              </w:rPr>
              <w:t>–</w:t>
            </w:r>
          </w:p>
        </w:tc>
      </w:tr>
      <w:tr w:rsidR="0019393F" w:rsidRPr="00EF01AD" w14:paraId="00AA92CD" w14:textId="77777777" w:rsidTr="00A67157">
        <w:trPr>
          <w:trHeight w:val="240"/>
        </w:trPr>
        <w:tc>
          <w:tcPr>
            <w:tcW w:w="2016" w:type="dxa"/>
            <w:shd w:val="clear" w:color="auto" w:fill="auto"/>
          </w:tcPr>
          <w:p w14:paraId="3643CC6E" w14:textId="77777777" w:rsidR="0031031F" w:rsidRPr="00786DF8" w:rsidRDefault="0031031F" w:rsidP="0019393F">
            <w:pPr>
              <w:spacing w:before="40" w:after="120"/>
            </w:pPr>
            <w:r w:rsidRPr="00786DF8">
              <w:lastRenderedPageBreak/>
              <w:t>Nueva Zelandia</w:t>
            </w:r>
          </w:p>
        </w:tc>
        <w:tc>
          <w:tcPr>
            <w:tcW w:w="1022" w:type="dxa"/>
            <w:shd w:val="clear" w:color="auto" w:fill="auto"/>
          </w:tcPr>
          <w:p w14:paraId="62065686" w14:textId="77777777" w:rsidR="0031031F" w:rsidRPr="00786DF8" w:rsidRDefault="0031031F" w:rsidP="0019393F">
            <w:pPr>
              <w:spacing w:before="40" w:after="120"/>
            </w:pPr>
            <w:r w:rsidRPr="00786DF8">
              <w:t>2019</w:t>
            </w:r>
          </w:p>
        </w:tc>
        <w:tc>
          <w:tcPr>
            <w:tcW w:w="2207" w:type="dxa"/>
            <w:shd w:val="clear" w:color="auto" w:fill="auto"/>
          </w:tcPr>
          <w:p w14:paraId="28324639" w14:textId="77777777" w:rsidR="0031031F" w:rsidRPr="00786DF8" w:rsidRDefault="0031031F" w:rsidP="0019393F">
            <w:pPr>
              <w:spacing w:before="40" w:after="120"/>
            </w:pPr>
            <w:r w:rsidRPr="00786DF8">
              <w:t>8 de marzo de 2019</w:t>
            </w:r>
          </w:p>
        </w:tc>
        <w:tc>
          <w:tcPr>
            <w:tcW w:w="2125" w:type="dxa"/>
            <w:shd w:val="clear" w:color="auto" w:fill="auto"/>
          </w:tcPr>
          <w:p w14:paraId="2BBCAFA2" w14:textId="5A051FE6" w:rsidR="0031031F" w:rsidRPr="00786DF8" w:rsidRDefault="008800FA" w:rsidP="0019393F">
            <w:pPr>
              <w:spacing w:before="40" w:after="120"/>
              <w:rPr>
                <w:rStyle w:val="Hipervnculo"/>
              </w:rPr>
            </w:pPr>
            <w:hyperlink r:id="rId43" w:history="1">
              <w:r w:rsidR="0031031F" w:rsidRPr="00786DF8">
                <w:rPr>
                  <w:rStyle w:val="Hipervnculo"/>
                </w:rPr>
                <w:t>CRPD/C/</w:t>
              </w:r>
              <w:proofErr w:type="spellStart"/>
              <w:r w:rsidR="0031031F" w:rsidRPr="00786DF8">
                <w:rPr>
                  <w:rStyle w:val="Hipervnculo"/>
                </w:rPr>
                <w:t>NZL</w:t>
              </w:r>
              <w:proofErr w:type="spellEnd"/>
              <w:r w:rsidR="0031031F" w:rsidRPr="00786DF8">
                <w:rPr>
                  <w:rStyle w:val="Hipervnculo"/>
                </w:rPr>
                <w:t>/2-3</w:t>
              </w:r>
            </w:hyperlink>
          </w:p>
        </w:tc>
      </w:tr>
      <w:tr w:rsidR="0019393F" w:rsidRPr="00EF01AD" w14:paraId="62857E17" w14:textId="77777777" w:rsidTr="00A67157">
        <w:trPr>
          <w:trHeight w:val="240"/>
        </w:trPr>
        <w:tc>
          <w:tcPr>
            <w:tcW w:w="2016" w:type="dxa"/>
            <w:shd w:val="clear" w:color="auto" w:fill="auto"/>
          </w:tcPr>
          <w:p w14:paraId="2ACE77C0" w14:textId="77777777" w:rsidR="0031031F" w:rsidRPr="00786DF8" w:rsidRDefault="0031031F" w:rsidP="0019393F">
            <w:pPr>
              <w:spacing w:before="40" w:after="120"/>
            </w:pPr>
            <w:r w:rsidRPr="00786DF8">
              <w:t>Países Bajos</w:t>
            </w:r>
          </w:p>
        </w:tc>
        <w:tc>
          <w:tcPr>
            <w:tcW w:w="1022" w:type="dxa"/>
            <w:shd w:val="clear" w:color="auto" w:fill="auto"/>
          </w:tcPr>
          <w:p w14:paraId="4DD4B9D9" w14:textId="77777777" w:rsidR="0031031F" w:rsidRPr="00786DF8" w:rsidRDefault="0031031F" w:rsidP="0019393F">
            <w:pPr>
              <w:spacing w:before="40" w:after="120"/>
            </w:pPr>
            <w:r w:rsidRPr="00786DF8">
              <w:t>2018</w:t>
            </w:r>
          </w:p>
        </w:tc>
        <w:tc>
          <w:tcPr>
            <w:tcW w:w="2207" w:type="dxa"/>
            <w:shd w:val="clear" w:color="auto" w:fill="auto"/>
          </w:tcPr>
          <w:p w14:paraId="74EA888B" w14:textId="77777777" w:rsidR="0031031F" w:rsidRPr="00786DF8" w:rsidRDefault="0031031F" w:rsidP="0019393F">
            <w:pPr>
              <w:spacing w:before="40" w:after="120"/>
            </w:pPr>
            <w:r w:rsidRPr="00786DF8">
              <w:t>13 de julio de 2018</w:t>
            </w:r>
          </w:p>
        </w:tc>
        <w:tc>
          <w:tcPr>
            <w:tcW w:w="2125" w:type="dxa"/>
            <w:shd w:val="clear" w:color="auto" w:fill="auto"/>
          </w:tcPr>
          <w:p w14:paraId="64852266" w14:textId="11A5AB2D" w:rsidR="0031031F" w:rsidRPr="00786DF8" w:rsidRDefault="008800FA" w:rsidP="0019393F">
            <w:pPr>
              <w:spacing w:before="40" w:after="120"/>
              <w:rPr>
                <w:rStyle w:val="Hipervnculo"/>
              </w:rPr>
            </w:pPr>
            <w:hyperlink r:id="rId44" w:history="1">
              <w:r w:rsidR="0031031F" w:rsidRPr="00786DF8">
                <w:rPr>
                  <w:rStyle w:val="Hipervnculo"/>
                </w:rPr>
                <w:t>CRPD/C/</w:t>
              </w:r>
              <w:proofErr w:type="spellStart"/>
              <w:r w:rsidR="0031031F" w:rsidRPr="00786DF8">
                <w:rPr>
                  <w:rStyle w:val="Hipervnculo"/>
                </w:rPr>
                <w:t>NLD</w:t>
              </w:r>
              <w:proofErr w:type="spellEnd"/>
              <w:r w:rsidR="0031031F" w:rsidRPr="00786DF8">
                <w:rPr>
                  <w:rStyle w:val="Hipervnculo"/>
                </w:rPr>
                <w:t>/1</w:t>
              </w:r>
            </w:hyperlink>
          </w:p>
        </w:tc>
      </w:tr>
      <w:tr w:rsidR="0019393F" w:rsidRPr="00EF01AD" w14:paraId="29B2EF97" w14:textId="77777777" w:rsidTr="00A67157">
        <w:trPr>
          <w:trHeight w:val="240"/>
        </w:trPr>
        <w:tc>
          <w:tcPr>
            <w:tcW w:w="2016" w:type="dxa"/>
            <w:shd w:val="clear" w:color="auto" w:fill="auto"/>
          </w:tcPr>
          <w:p w14:paraId="36432CCC" w14:textId="77777777" w:rsidR="0031031F" w:rsidRPr="00786DF8" w:rsidRDefault="0031031F" w:rsidP="0019393F">
            <w:pPr>
              <w:spacing w:before="40" w:after="120"/>
            </w:pPr>
            <w:r w:rsidRPr="00786DF8">
              <w:t>Pakistán</w:t>
            </w:r>
          </w:p>
        </w:tc>
        <w:tc>
          <w:tcPr>
            <w:tcW w:w="1022" w:type="dxa"/>
            <w:shd w:val="clear" w:color="auto" w:fill="auto"/>
          </w:tcPr>
          <w:p w14:paraId="4A1A4BED" w14:textId="77777777" w:rsidR="0031031F" w:rsidRPr="00786DF8" w:rsidRDefault="0031031F" w:rsidP="0019393F">
            <w:pPr>
              <w:spacing w:before="40" w:after="120"/>
            </w:pPr>
            <w:r w:rsidRPr="00786DF8">
              <w:t>2013</w:t>
            </w:r>
          </w:p>
        </w:tc>
        <w:tc>
          <w:tcPr>
            <w:tcW w:w="2207" w:type="dxa"/>
            <w:shd w:val="clear" w:color="auto" w:fill="auto"/>
          </w:tcPr>
          <w:p w14:paraId="6DDF9751" w14:textId="77777777" w:rsidR="0031031F" w:rsidRPr="00786DF8" w:rsidRDefault="0031031F" w:rsidP="0019393F">
            <w:pPr>
              <w:spacing w:before="40" w:after="120"/>
            </w:pPr>
            <w:r w:rsidRPr="00786DF8">
              <w:t>18 de octubre de 2019</w:t>
            </w:r>
          </w:p>
        </w:tc>
        <w:tc>
          <w:tcPr>
            <w:tcW w:w="2125" w:type="dxa"/>
            <w:shd w:val="clear" w:color="auto" w:fill="auto"/>
          </w:tcPr>
          <w:p w14:paraId="35BCDE8F" w14:textId="1BA4910D" w:rsidR="0031031F" w:rsidRPr="00786DF8" w:rsidRDefault="008800FA" w:rsidP="0019393F">
            <w:pPr>
              <w:spacing w:before="40" w:after="120"/>
              <w:rPr>
                <w:rStyle w:val="Hipervnculo"/>
              </w:rPr>
            </w:pPr>
            <w:hyperlink r:id="rId45" w:history="1">
              <w:r w:rsidR="0031031F" w:rsidRPr="00786DF8">
                <w:rPr>
                  <w:rStyle w:val="Hipervnculo"/>
                </w:rPr>
                <w:t>CRPD/C/PAK/1</w:t>
              </w:r>
            </w:hyperlink>
          </w:p>
        </w:tc>
      </w:tr>
      <w:tr w:rsidR="0019393F" w:rsidRPr="00EF01AD" w14:paraId="1184B6C5" w14:textId="77777777" w:rsidTr="00A67157">
        <w:trPr>
          <w:trHeight w:val="240"/>
        </w:trPr>
        <w:tc>
          <w:tcPr>
            <w:tcW w:w="2016" w:type="dxa"/>
            <w:shd w:val="clear" w:color="auto" w:fill="auto"/>
          </w:tcPr>
          <w:p w14:paraId="509E2CF3" w14:textId="77777777" w:rsidR="0031031F" w:rsidRPr="00786DF8" w:rsidRDefault="0031031F" w:rsidP="0019393F">
            <w:pPr>
              <w:spacing w:before="40" w:after="120"/>
            </w:pPr>
            <w:r w:rsidRPr="00786DF8">
              <w:t>Palau</w:t>
            </w:r>
          </w:p>
        </w:tc>
        <w:tc>
          <w:tcPr>
            <w:tcW w:w="1022" w:type="dxa"/>
            <w:shd w:val="clear" w:color="auto" w:fill="auto"/>
          </w:tcPr>
          <w:p w14:paraId="5F2F4FDA" w14:textId="77777777" w:rsidR="0031031F" w:rsidRPr="00786DF8" w:rsidRDefault="0031031F" w:rsidP="0019393F">
            <w:pPr>
              <w:spacing w:before="40" w:after="120"/>
            </w:pPr>
            <w:r w:rsidRPr="00786DF8">
              <w:t>2015</w:t>
            </w:r>
          </w:p>
        </w:tc>
        <w:tc>
          <w:tcPr>
            <w:tcW w:w="2207" w:type="dxa"/>
            <w:shd w:val="clear" w:color="auto" w:fill="auto"/>
          </w:tcPr>
          <w:p w14:paraId="3517356A" w14:textId="77777777" w:rsidR="0031031F" w:rsidRPr="00786DF8" w:rsidRDefault="0031031F" w:rsidP="0019393F">
            <w:pPr>
              <w:spacing w:before="40" w:after="120"/>
            </w:pPr>
            <w:r w:rsidRPr="00786DF8">
              <w:t>2 de febrero de 2018</w:t>
            </w:r>
          </w:p>
        </w:tc>
        <w:tc>
          <w:tcPr>
            <w:tcW w:w="2125" w:type="dxa"/>
            <w:shd w:val="clear" w:color="auto" w:fill="auto"/>
          </w:tcPr>
          <w:p w14:paraId="5668E777" w14:textId="135D5FF0" w:rsidR="0031031F" w:rsidRPr="00786DF8" w:rsidRDefault="008800FA" w:rsidP="0019393F">
            <w:pPr>
              <w:spacing w:before="40" w:after="120"/>
              <w:rPr>
                <w:rStyle w:val="Hipervnculo"/>
              </w:rPr>
            </w:pPr>
            <w:hyperlink r:id="rId46" w:history="1">
              <w:r w:rsidR="0031031F" w:rsidRPr="00786DF8">
                <w:rPr>
                  <w:rStyle w:val="Hipervnculo"/>
                </w:rPr>
                <w:t>CRPD/C/</w:t>
              </w:r>
              <w:proofErr w:type="spellStart"/>
              <w:r w:rsidR="0031031F" w:rsidRPr="00786DF8">
                <w:rPr>
                  <w:rStyle w:val="Hipervnculo"/>
                </w:rPr>
                <w:t>PLW</w:t>
              </w:r>
              <w:proofErr w:type="spellEnd"/>
              <w:r w:rsidR="0031031F" w:rsidRPr="00786DF8">
                <w:rPr>
                  <w:rStyle w:val="Hipervnculo"/>
                </w:rPr>
                <w:t>/1</w:t>
              </w:r>
            </w:hyperlink>
          </w:p>
        </w:tc>
      </w:tr>
      <w:tr w:rsidR="0019393F" w:rsidRPr="00EF01AD" w14:paraId="117DE8D7" w14:textId="77777777" w:rsidTr="00A67157">
        <w:trPr>
          <w:trHeight w:val="240"/>
        </w:trPr>
        <w:tc>
          <w:tcPr>
            <w:tcW w:w="2016" w:type="dxa"/>
            <w:shd w:val="clear" w:color="auto" w:fill="auto"/>
          </w:tcPr>
          <w:p w14:paraId="2B6464AE" w14:textId="77777777" w:rsidR="0031031F" w:rsidRPr="00786DF8" w:rsidRDefault="0031031F" w:rsidP="0019393F">
            <w:pPr>
              <w:spacing w:before="40" w:after="120"/>
            </w:pPr>
            <w:r w:rsidRPr="00786DF8">
              <w:t>Panamá</w:t>
            </w:r>
          </w:p>
        </w:tc>
        <w:tc>
          <w:tcPr>
            <w:tcW w:w="1022" w:type="dxa"/>
            <w:shd w:val="clear" w:color="auto" w:fill="auto"/>
          </w:tcPr>
          <w:p w14:paraId="45773B21" w14:textId="77777777" w:rsidR="0031031F" w:rsidRPr="00786DF8" w:rsidRDefault="0031031F" w:rsidP="0019393F">
            <w:pPr>
              <w:spacing w:before="40" w:after="120"/>
            </w:pPr>
            <w:r w:rsidRPr="00786DF8">
              <w:t>2021</w:t>
            </w:r>
          </w:p>
        </w:tc>
        <w:tc>
          <w:tcPr>
            <w:tcW w:w="2207" w:type="dxa"/>
            <w:shd w:val="clear" w:color="auto" w:fill="auto"/>
          </w:tcPr>
          <w:p w14:paraId="0A244B9D" w14:textId="77777777" w:rsidR="0031031F" w:rsidRPr="00786DF8" w:rsidRDefault="0031031F" w:rsidP="0019393F">
            <w:pPr>
              <w:spacing w:before="40" w:after="120"/>
            </w:pPr>
            <w:r w:rsidRPr="00786DF8">
              <w:t>29 de septiembre de 2021</w:t>
            </w:r>
          </w:p>
        </w:tc>
        <w:tc>
          <w:tcPr>
            <w:tcW w:w="2125" w:type="dxa"/>
            <w:shd w:val="clear" w:color="auto" w:fill="auto"/>
          </w:tcPr>
          <w:p w14:paraId="2D758BB8" w14:textId="77777777" w:rsidR="0031031F" w:rsidRPr="00786DF8" w:rsidRDefault="0031031F" w:rsidP="0019393F">
            <w:pPr>
              <w:spacing w:before="40" w:after="120"/>
              <w:rPr>
                <w:rStyle w:val="Hipervnculo"/>
                <w:color w:val="auto"/>
              </w:rPr>
            </w:pPr>
            <w:r w:rsidRPr="00786DF8">
              <w:rPr>
                <w:rStyle w:val="Hipervnculo"/>
                <w:color w:val="auto"/>
              </w:rPr>
              <w:t>–</w:t>
            </w:r>
          </w:p>
        </w:tc>
      </w:tr>
      <w:tr w:rsidR="0019393F" w:rsidRPr="00EF01AD" w14:paraId="68CD7B50" w14:textId="77777777" w:rsidTr="00A67157">
        <w:trPr>
          <w:trHeight w:val="240"/>
        </w:trPr>
        <w:tc>
          <w:tcPr>
            <w:tcW w:w="2016" w:type="dxa"/>
            <w:shd w:val="clear" w:color="auto" w:fill="auto"/>
          </w:tcPr>
          <w:p w14:paraId="265A2F2A" w14:textId="77777777" w:rsidR="0031031F" w:rsidRPr="00786DF8" w:rsidRDefault="0031031F" w:rsidP="0019393F">
            <w:pPr>
              <w:spacing w:before="40" w:after="120"/>
            </w:pPr>
            <w:r w:rsidRPr="00786DF8">
              <w:t>Paraguay</w:t>
            </w:r>
          </w:p>
        </w:tc>
        <w:tc>
          <w:tcPr>
            <w:tcW w:w="1022" w:type="dxa"/>
            <w:shd w:val="clear" w:color="auto" w:fill="auto"/>
          </w:tcPr>
          <w:p w14:paraId="6CD0146E" w14:textId="77777777" w:rsidR="0031031F" w:rsidRPr="00786DF8" w:rsidRDefault="0031031F" w:rsidP="0019393F">
            <w:pPr>
              <w:spacing w:before="40" w:after="120"/>
            </w:pPr>
            <w:r w:rsidRPr="00786DF8">
              <w:t>2019</w:t>
            </w:r>
          </w:p>
        </w:tc>
        <w:tc>
          <w:tcPr>
            <w:tcW w:w="2207" w:type="dxa"/>
            <w:shd w:val="clear" w:color="auto" w:fill="auto"/>
          </w:tcPr>
          <w:p w14:paraId="05ACA651" w14:textId="77777777" w:rsidR="0031031F" w:rsidRPr="00786DF8" w:rsidRDefault="0031031F" w:rsidP="0019393F">
            <w:pPr>
              <w:spacing w:before="40" w:after="120"/>
            </w:pPr>
            <w:r w:rsidRPr="00786DF8">
              <w:t>19 de marzo de 2019</w:t>
            </w:r>
          </w:p>
        </w:tc>
        <w:tc>
          <w:tcPr>
            <w:tcW w:w="2125" w:type="dxa"/>
            <w:shd w:val="clear" w:color="auto" w:fill="auto"/>
          </w:tcPr>
          <w:p w14:paraId="4B7529B2" w14:textId="77777777" w:rsidR="0031031F" w:rsidRPr="00786DF8" w:rsidRDefault="0031031F" w:rsidP="0019393F">
            <w:pPr>
              <w:spacing w:before="40" w:after="120"/>
              <w:rPr>
                <w:rStyle w:val="Hipervnculo"/>
                <w:color w:val="auto"/>
              </w:rPr>
            </w:pPr>
            <w:r w:rsidRPr="00786DF8">
              <w:rPr>
                <w:rStyle w:val="Hipervnculo"/>
                <w:color w:val="auto"/>
              </w:rPr>
              <w:t>–</w:t>
            </w:r>
          </w:p>
        </w:tc>
      </w:tr>
      <w:tr w:rsidR="0019393F" w:rsidRPr="00EF01AD" w14:paraId="3D725CB1" w14:textId="77777777" w:rsidTr="00A67157">
        <w:trPr>
          <w:trHeight w:val="240"/>
        </w:trPr>
        <w:tc>
          <w:tcPr>
            <w:tcW w:w="2016" w:type="dxa"/>
            <w:shd w:val="clear" w:color="auto" w:fill="auto"/>
          </w:tcPr>
          <w:p w14:paraId="2E008A40" w14:textId="77777777" w:rsidR="0031031F" w:rsidRPr="00786DF8" w:rsidRDefault="0031031F" w:rsidP="0019393F">
            <w:pPr>
              <w:spacing w:before="40" w:after="120"/>
            </w:pPr>
            <w:r w:rsidRPr="00786DF8">
              <w:t>Perú</w:t>
            </w:r>
          </w:p>
        </w:tc>
        <w:tc>
          <w:tcPr>
            <w:tcW w:w="1022" w:type="dxa"/>
            <w:shd w:val="clear" w:color="auto" w:fill="auto"/>
          </w:tcPr>
          <w:p w14:paraId="65C47916" w14:textId="77777777" w:rsidR="0031031F" w:rsidRPr="00786DF8" w:rsidRDefault="0031031F" w:rsidP="0019393F">
            <w:pPr>
              <w:spacing w:before="40" w:after="120"/>
            </w:pPr>
            <w:r w:rsidRPr="00786DF8">
              <w:t>2018</w:t>
            </w:r>
          </w:p>
        </w:tc>
        <w:tc>
          <w:tcPr>
            <w:tcW w:w="2207" w:type="dxa"/>
            <w:shd w:val="clear" w:color="auto" w:fill="auto"/>
          </w:tcPr>
          <w:p w14:paraId="3D6637E7" w14:textId="77777777" w:rsidR="0031031F" w:rsidRPr="00786DF8" w:rsidRDefault="0031031F" w:rsidP="0019393F">
            <w:pPr>
              <w:spacing w:before="40" w:after="120"/>
            </w:pPr>
            <w:r w:rsidRPr="00786DF8">
              <w:t>7 de septiembre de 2018</w:t>
            </w:r>
          </w:p>
        </w:tc>
        <w:tc>
          <w:tcPr>
            <w:tcW w:w="2125" w:type="dxa"/>
            <w:shd w:val="clear" w:color="auto" w:fill="auto"/>
          </w:tcPr>
          <w:p w14:paraId="157B7CE0" w14:textId="00364738" w:rsidR="0031031F" w:rsidRPr="00786DF8" w:rsidRDefault="008800FA" w:rsidP="0019393F">
            <w:pPr>
              <w:spacing w:before="40" w:after="120"/>
              <w:rPr>
                <w:rStyle w:val="Hipervnculo"/>
              </w:rPr>
            </w:pPr>
            <w:hyperlink r:id="rId47" w:history="1">
              <w:r w:rsidR="0031031F" w:rsidRPr="00786DF8">
                <w:rPr>
                  <w:rStyle w:val="Hipervnculo"/>
                </w:rPr>
                <w:t>CRPD/C/PER/2-3</w:t>
              </w:r>
            </w:hyperlink>
          </w:p>
        </w:tc>
      </w:tr>
      <w:tr w:rsidR="0019393F" w:rsidRPr="00EF01AD" w14:paraId="30DA320B" w14:textId="77777777" w:rsidTr="00A67157">
        <w:trPr>
          <w:trHeight w:val="240"/>
        </w:trPr>
        <w:tc>
          <w:tcPr>
            <w:tcW w:w="2016" w:type="dxa"/>
            <w:shd w:val="clear" w:color="auto" w:fill="auto"/>
          </w:tcPr>
          <w:p w14:paraId="675AB86E" w14:textId="77777777" w:rsidR="0031031F" w:rsidRPr="00786DF8" w:rsidRDefault="0031031F" w:rsidP="0019393F">
            <w:pPr>
              <w:spacing w:before="40" w:after="120"/>
            </w:pPr>
            <w:r w:rsidRPr="00786DF8">
              <w:t>República de Corea</w:t>
            </w:r>
          </w:p>
        </w:tc>
        <w:tc>
          <w:tcPr>
            <w:tcW w:w="1022" w:type="dxa"/>
            <w:shd w:val="clear" w:color="auto" w:fill="auto"/>
          </w:tcPr>
          <w:p w14:paraId="1E6254C4" w14:textId="77777777" w:rsidR="0031031F" w:rsidRPr="00786DF8" w:rsidRDefault="0031031F" w:rsidP="0019393F">
            <w:pPr>
              <w:spacing w:before="40" w:after="120"/>
            </w:pPr>
            <w:r w:rsidRPr="00786DF8">
              <w:t>2019</w:t>
            </w:r>
          </w:p>
        </w:tc>
        <w:tc>
          <w:tcPr>
            <w:tcW w:w="2207" w:type="dxa"/>
            <w:shd w:val="clear" w:color="auto" w:fill="auto"/>
          </w:tcPr>
          <w:p w14:paraId="3D5A9FE5" w14:textId="77777777" w:rsidR="0031031F" w:rsidRPr="00786DF8" w:rsidRDefault="0031031F" w:rsidP="0019393F">
            <w:pPr>
              <w:spacing w:before="40" w:after="120"/>
            </w:pPr>
            <w:r w:rsidRPr="00786DF8">
              <w:t>8 de marzo de 2019</w:t>
            </w:r>
          </w:p>
        </w:tc>
        <w:tc>
          <w:tcPr>
            <w:tcW w:w="2125" w:type="dxa"/>
            <w:shd w:val="clear" w:color="auto" w:fill="auto"/>
          </w:tcPr>
          <w:p w14:paraId="58B4F2F9" w14:textId="3D56D854" w:rsidR="0031031F" w:rsidRPr="00786DF8" w:rsidRDefault="008800FA" w:rsidP="0019393F">
            <w:pPr>
              <w:spacing w:before="40" w:after="120"/>
              <w:rPr>
                <w:rStyle w:val="Hipervnculo"/>
              </w:rPr>
            </w:pPr>
            <w:hyperlink r:id="rId48" w:history="1">
              <w:r w:rsidR="0031031F" w:rsidRPr="00786DF8">
                <w:rPr>
                  <w:rStyle w:val="Hipervnculo"/>
                </w:rPr>
                <w:t>CRPD/C/</w:t>
              </w:r>
              <w:proofErr w:type="spellStart"/>
              <w:r w:rsidR="0031031F" w:rsidRPr="00786DF8">
                <w:rPr>
                  <w:rStyle w:val="Hipervnculo"/>
                </w:rPr>
                <w:t>KOR</w:t>
              </w:r>
              <w:proofErr w:type="spellEnd"/>
              <w:r w:rsidR="0031031F" w:rsidRPr="00786DF8">
                <w:rPr>
                  <w:rStyle w:val="Hipervnculo"/>
                </w:rPr>
                <w:t>/2-3</w:t>
              </w:r>
            </w:hyperlink>
          </w:p>
        </w:tc>
      </w:tr>
      <w:tr w:rsidR="0019393F" w:rsidRPr="00EF01AD" w14:paraId="1C665139" w14:textId="77777777" w:rsidTr="00A67157">
        <w:trPr>
          <w:trHeight w:val="240"/>
        </w:trPr>
        <w:tc>
          <w:tcPr>
            <w:tcW w:w="2016" w:type="dxa"/>
            <w:shd w:val="clear" w:color="auto" w:fill="auto"/>
          </w:tcPr>
          <w:p w14:paraId="3DBEA5F0" w14:textId="77777777" w:rsidR="0031031F" w:rsidRPr="00786DF8" w:rsidRDefault="0031031F" w:rsidP="0019393F">
            <w:pPr>
              <w:spacing w:before="40" w:after="120"/>
            </w:pPr>
            <w:r w:rsidRPr="00786DF8">
              <w:t>República de Moldova</w:t>
            </w:r>
          </w:p>
        </w:tc>
        <w:tc>
          <w:tcPr>
            <w:tcW w:w="1022" w:type="dxa"/>
            <w:shd w:val="clear" w:color="auto" w:fill="auto"/>
          </w:tcPr>
          <w:p w14:paraId="55F0CF23" w14:textId="77777777" w:rsidR="0031031F" w:rsidRPr="00786DF8" w:rsidRDefault="0031031F" w:rsidP="0019393F">
            <w:pPr>
              <w:spacing w:before="40" w:after="120"/>
            </w:pPr>
            <w:r w:rsidRPr="00786DF8">
              <w:t>2020</w:t>
            </w:r>
          </w:p>
        </w:tc>
        <w:tc>
          <w:tcPr>
            <w:tcW w:w="2207" w:type="dxa"/>
            <w:shd w:val="clear" w:color="auto" w:fill="auto"/>
          </w:tcPr>
          <w:p w14:paraId="12476196" w14:textId="77777777" w:rsidR="0031031F" w:rsidRPr="00786DF8" w:rsidRDefault="0031031F" w:rsidP="0019393F">
            <w:pPr>
              <w:spacing w:before="40" w:after="120"/>
            </w:pPr>
            <w:r w:rsidRPr="00786DF8">
              <w:t>28 de octubre de 2020</w:t>
            </w:r>
          </w:p>
        </w:tc>
        <w:tc>
          <w:tcPr>
            <w:tcW w:w="2125" w:type="dxa"/>
            <w:shd w:val="clear" w:color="auto" w:fill="auto"/>
          </w:tcPr>
          <w:p w14:paraId="5777723C" w14:textId="77777777" w:rsidR="0031031F" w:rsidRPr="00786DF8" w:rsidRDefault="0031031F" w:rsidP="0019393F">
            <w:pPr>
              <w:spacing w:before="40" w:after="120"/>
              <w:rPr>
                <w:rStyle w:val="Hipervnculo"/>
                <w:color w:val="auto"/>
              </w:rPr>
            </w:pPr>
            <w:r w:rsidRPr="00786DF8">
              <w:rPr>
                <w:rStyle w:val="Hipervnculo"/>
                <w:color w:val="auto"/>
              </w:rPr>
              <w:t>–</w:t>
            </w:r>
          </w:p>
        </w:tc>
      </w:tr>
      <w:tr w:rsidR="0019393F" w:rsidRPr="00EF01AD" w14:paraId="131AC973" w14:textId="77777777" w:rsidTr="00A67157">
        <w:trPr>
          <w:trHeight w:val="240"/>
        </w:trPr>
        <w:tc>
          <w:tcPr>
            <w:tcW w:w="2016" w:type="dxa"/>
            <w:shd w:val="clear" w:color="auto" w:fill="auto"/>
          </w:tcPr>
          <w:p w14:paraId="1C46C0FD" w14:textId="77777777" w:rsidR="0031031F" w:rsidRPr="00786DF8" w:rsidRDefault="0031031F" w:rsidP="0019393F">
            <w:pPr>
              <w:spacing w:before="40" w:after="120"/>
            </w:pPr>
            <w:r w:rsidRPr="00786DF8">
              <w:t>República Popular Democrática de Corea</w:t>
            </w:r>
          </w:p>
        </w:tc>
        <w:tc>
          <w:tcPr>
            <w:tcW w:w="1022" w:type="dxa"/>
            <w:shd w:val="clear" w:color="auto" w:fill="auto"/>
          </w:tcPr>
          <w:p w14:paraId="6166761C" w14:textId="77777777" w:rsidR="0031031F" w:rsidRPr="00786DF8" w:rsidRDefault="0031031F" w:rsidP="0019393F">
            <w:pPr>
              <w:spacing w:before="40" w:after="120"/>
            </w:pPr>
            <w:r w:rsidRPr="00786DF8">
              <w:t>2019</w:t>
            </w:r>
          </w:p>
        </w:tc>
        <w:tc>
          <w:tcPr>
            <w:tcW w:w="2207" w:type="dxa"/>
            <w:shd w:val="clear" w:color="auto" w:fill="auto"/>
          </w:tcPr>
          <w:p w14:paraId="32CE05F6" w14:textId="77777777" w:rsidR="0031031F" w:rsidRPr="00786DF8" w:rsidRDefault="0031031F" w:rsidP="0019393F">
            <w:pPr>
              <w:spacing w:before="40" w:after="120"/>
            </w:pPr>
            <w:r w:rsidRPr="00786DF8">
              <w:t>19 de diciembre de 2018</w:t>
            </w:r>
          </w:p>
        </w:tc>
        <w:tc>
          <w:tcPr>
            <w:tcW w:w="2125" w:type="dxa"/>
            <w:shd w:val="clear" w:color="auto" w:fill="auto"/>
          </w:tcPr>
          <w:p w14:paraId="24C77686" w14:textId="47B5F611" w:rsidR="0031031F" w:rsidRPr="00786DF8" w:rsidRDefault="008800FA" w:rsidP="0019393F">
            <w:pPr>
              <w:spacing w:before="40" w:after="120"/>
              <w:rPr>
                <w:rStyle w:val="Hipervnculo"/>
              </w:rPr>
            </w:pPr>
            <w:hyperlink r:id="rId49" w:history="1">
              <w:r w:rsidR="0031031F" w:rsidRPr="00786DF8">
                <w:rPr>
                  <w:rStyle w:val="Hipervnculo"/>
                </w:rPr>
                <w:t>CRPD/C/</w:t>
              </w:r>
              <w:proofErr w:type="spellStart"/>
              <w:r w:rsidR="0031031F" w:rsidRPr="00786DF8">
                <w:rPr>
                  <w:rStyle w:val="Hipervnculo"/>
                </w:rPr>
                <w:t>PRK</w:t>
              </w:r>
              <w:proofErr w:type="spellEnd"/>
              <w:r w:rsidR="0031031F" w:rsidRPr="00786DF8">
                <w:rPr>
                  <w:rStyle w:val="Hipervnculo"/>
                </w:rPr>
                <w:t>/1</w:t>
              </w:r>
            </w:hyperlink>
          </w:p>
        </w:tc>
      </w:tr>
      <w:tr w:rsidR="0019393F" w:rsidRPr="00EF01AD" w14:paraId="6A62411E" w14:textId="77777777" w:rsidTr="00A67157">
        <w:trPr>
          <w:trHeight w:val="240"/>
        </w:trPr>
        <w:tc>
          <w:tcPr>
            <w:tcW w:w="2016" w:type="dxa"/>
            <w:shd w:val="clear" w:color="auto" w:fill="auto"/>
          </w:tcPr>
          <w:p w14:paraId="05AF014B" w14:textId="77777777" w:rsidR="0031031F" w:rsidRPr="00786DF8" w:rsidRDefault="0031031F" w:rsidP="0019393F">
            <w:pPr>
              <w:spacing w:before="40" w:after="120"/>
            </w:pPr>
            <w:r w:rsidRPr="00786DF8">
              <w:t>Sierra Leona</w:t>
            </w:r>
          </w:p>
        </w:tc>
        <w:tc>
          <w:tcPr>
            <w:tcW w:w="1022" w:type="dxa"/>
            <w:shd w:val="clear" w:color="auto" w:fill="auto"/>
          </w:tcPr>
          <w:p w14:paraId="25D15CC9" w14:textId="77777777" w:rsidR="0031031F" w:rsidRPr="00786DF8" w:rsidRDefault="0031031F" w:rsidP="0019393F">
            <w:pPr>
              <w:spacing w:before="40" w:after="120"/>
            </w:pPr>
            <w:r w:rsidRPr="00786DF8">
              <w:t>2012</w:t>
            </w:r>
          </w:p>
        </w:tc>
        <w:tc>
          <w:tcPr>
            <w:tcW w:w="2207" w:type="dxa"/>
            <w:shd w:val="clear" w:color="auto" w:fill="auto"/>
          </w:tcPr>
          <w:p w14:paraId="6BE149E2" w14:textId="77777777" w:rsidR="0031031F" w:rsidRPr="00786DF8" w:rsidRDefault="0031031F" w:rsidP="0019393F">
            <w:pPr>
              <w:spacing w:before="40" w:after="120"/>
            </w:pPr>
            <w:r w:rsidRPr="00786DF8">
              <w:t>29 de agosto de 2020</w:t>
            </w:r>
          </w:p>
        </w:tc>
        <w:tc>
          <w:tcPr>
            <w:tcW w:w="2125" w:type="dxa"/>
            <w:shd w:val="clear" w:color="auto" w:fill="auto"/>
          </w:tcPr>
          <w:p w14:paraId="3CDC4C27" w14:textId="77777777" w:rsidR="0031031F" w:rsidRPr="00786DF8" w:rsidRDefault="0031031F" w:rsidP="0019393F">
            <w:pPr>
              <w:spacing w:before="40" w:after="120"/>
              <w:rPr>
                <w:rStyle w:val="Hipervnculo"/>
                <w:color w:val="auto"/>
              </w:rPr>
            </w:pPr>
          </w:p>
        </w:tc>
      </w:tr>
      <w:tr w:rsidR="0019393F" w:rsidRPr="00EF01AD" w14:paraId="6E4EB0F2" w14:textId="77777777" w:rsidTr="00A67157">
        <w:trPr>
          <w:trHeight w:val="240"/>
        </w:trPr>
        <w:tc>
          <w:tcPr>
            <w:tcW w:w="2016" w:type="dxa"/>
            <w:shd w:val="clear" w:color="auto" w:fill="auto"/>
          </w:tcPr>
          <w:p w14:paraId="56690AA4" w14:textId="77777777" w:rsidR="0031031F" w:rsidRPr="00786DF8" w:rsidRDefault="0031031F" w:rsidP="0019393F">
            <w:pPr>
              <w:spacing w:before="40" w:after="120"/>
            </w:pPr>
            <w:r w:rsidRPr="00786DF8">
              <w:t>Singapur</w:t>
            </w:r>
          </w:p>
        </w:tc>
        <w:tc>
          <w:tcPr>
            <w:tcW w:w="1022" w:type="dxa"/>
            <w:shd w:val="clear" w:color="auto" w:fill="auto"/>
          </w:tcPr>
          <w:p w14:paraId="16CA2141" w14:textId="77777777" w:rsidR="0031031F" w:rsidRPr="00786DF8" w:rsidRDefault="0031031F" w:rsidP="0019393F">
            <w:pPr>
              <w:spacing w:before="40" w:after="120"/>
            </w:pPr>
            <w:r w:rsidRPr="00786DF8">
              <w:t>2015</w:t>
            </w:r>
          </w:p>
        </w:tc>
        <w:tc>
          <w:tcPr>
            <w:tcW w:w="2207" w:type="dxa"/>
            <w:shd w:val="clear" w:color="auto" w:fill="auto"/>
          </w:tcPr>
          <w:p w14:paraId="636A6EC3" w14:textId="77777777" w:rsidR="0031031F" w:rsidRPr="00786DF8" w:rsidRDefault="0031031F" w:rsidP="0019393F">
            <w:pPr>
              <w:spacing w:before="40" w:after="120"/>
            </w:pPr>
            <w:r w:rsidRPr="00786DF8">
              <w:t>30 de junio de 2016</w:t>
            </w:r>
          </w:p>
        </w:tc>
        <w:tc>
          <w:tcPr>
            <w:tcW w:w="2125" w:type="dxa"/>
            <w:shd w:val="clear" w:color="auto" w:fill="auto"/>
          </w:tcPr>
          <w:p w14:paraId="052818DE" w14:textId="2AADD374" w:rsidR="0031031F" w:rsidRPr="00786DF8" w:rsidRDefault="008800FA" w:rsidP="0019393F">
            <w:pPr>
              <w:spacing w:before="40" w:after="120"/>
              <w:rPr>
                <w:rStyle w:val="Hipervnculo"/>
              </w:rPr>
            </w:pPr>
            <w:hyperlink r:id="rId50" w:history="1">
              <w:r w:rsidR="0031031F" w:rsidRPr="00786DF8">
                <w:rPr>
                  <w:rStyle w:val="Hipervnculo"/>
                </w:rPr>
                <w:t>CRPD/C/</w:t>
              </w:r>
              <w:proofErr w:type="spellStart"/>
              <w:r w:rsidR="0031031F" w:rsidRPr="00786DF8">
                <w:rPr>
                  <w:rStyle w:val="Hipervnculo"/>
                </w:rPr>
                <w:t>SGP</w:t>
              </w:r>
              <w:proofErr w:type="spellEnd"/>
              <w:r w:rsidR="0031031F" w:rsidRPr="00786DF8">
                <w:rPr>
                  <w:rStyle w:val="Hipervnculo"/>
                </w:rPr>
                <w:t>/1</w:t>
              </w:r>
            </w:hyperlink>
          </w:p>
        </w:tc>
      </w:tr>
      <w:tr w:rsidR="0019393F" w:rsidRPr="00EF01AD" w14:paraId="3AFDB2CE" w14:textId="77777777" w:rsidTr="00A67157">
        <w:trPr>
          <w:trHeight w:val="240"/>
        </w:trPr>
        <w:tc>
          <w:tcPr>
            <w:tcW w:w="2016" w:type="dxa"/>
            <w:shd w:val="clear" w:color="auto" w:fill="auto"/>
          </w:tcPr>
          <w:p w14:paraId="5BE72BDF" w14:textId="77777777" w:rsidR="0031031F" w:rsidRPr="00786DF8" w:rsidRDefault="0031031F" w:rsidP="0019393F">
            <w:pPr>
              <w:spacing w:before="40" w:after="120"/>
            </w:pPr>
            <w:r w:rsidRPr="00786DF8">
              <w:t>Sri Lanka</w:t>
            </w:r>
          </w:p>
        </w:tc>
        <w:tc>
          <w:tcPr>
            <w:tcW w:w="1022" w:type="dxa"/>
            <w:shd w:val="clear" w:color="auto" w:fill="auto"/>
          </w:tcPr>
          <w:p w14:paraId="4E8B02DF" w14:textId="77777777" w:rsidR="0031031F" w:rsidRPr="00786DF8" w:rsidRDefault="0031031F" w:rsidP="0019393F">
            <w:pPr>
              <w:spacing w:before="40" w:after="120"/>
            </w:pPr>
            <w:r w:rsidRPr="00786DF8">
              <w:t>2018</w:t>
            </w:r>
          </w:p>
        </w:tc>
        <w:tc>
          <w:tcPr>
            <w:tcW w:w="2207" w:type="dxa"/>
            <w:shd w:val="clear" w:color="auto" w:fill="auto"/>
          </w:tcPr>
          <w:p w14:paraId="45F9FE54" w14:textId="77777777" w:rsidR="0031031F" w:rsidRPr="00786DF8" w:rsidRDefault="0031031F" w:rsidP="0019393F">
            <w:pPr>
              <w:spacing w:before="40" w:after="120"/>
            </w:pPr>
            <w:r w:rsidRPr="00786DF8">
              <w:t>18 de octubre de 2019</w:t>
            </w:r>
          </w:p>
        </w:tc>
        <w:tc>
          <w:tcPr>
            <w:tcW w:w="2125" w:type="dxa"/>
            <w:shd w:val="clear" w:color="auto" w:fill="auto"/>
          </w:tcPr>
          <w:p w14:paraId="229EA3C6" w14:textId="77777777" w:rsidR="0031031F" w:rsidRPr="00786DF8" w:rsidRDefault="0031031F" w:rsidP="0019393F">
            <w:pPr>
              <w:spacing w:before="40" w:after="120"/>
              <w:rPr>
                <w:rStyle w:val="Hipervnculo"/>
                <w:color w:val="auto"/>
              </w:rPr>
            </w:pPr>
            <w:r w:rsidRPr="00786DF8">
              <w:rPr>
                <w:rStyle w:val="Hipervnculo"/>
                <w:color w:val="auto"/>
              </w:rPr>
              <w:t>–</w:t>
            </w:r>
          </w:p>
        </w:tc>
      </w:tr>
      <w:tr w:rsidR="0019393F" w:rsidRPr="00EF01AD" w14:paraId="06A9A0D5" w14:textId="77777777" w:rsidTr="00A67157">
        <w:trPr>
          <w:trHeight w:val="240"/>
        </w:trPr>
        <w:tc>
          <w:tcPr>
            <w:tcW w:w="2016" w:type="dxa"/>
            <w:shd w:val="clear" w:color="auto" w:fill="auto"/>
          </w:tcPr>
          <w:p w14:paraId="31C15471" w14:textId="77777777" w:rsidR="0031031F" w:rsidRPr="00786DF8" w:rsidRDefault="0031031F" w:rsidP="0019393F">
            <w:pPr>
              <w:spacing w:before="40" w:after="120"/>
            </w:pPr>
            <w:r w:rsidRPr="00786DF8">
              <w:t>Suecia</w:t>
            </w:r>
          </w:p>
        </w:tc>
        <w:tc>
          <w:tcPr>
            <w:tcW w:w="1022" w:type="dxa"/>
            <w:shd w:val="clear" w:color="auto" w:fill="auto"/>
          </w:tcPr>
          <w:p w14:paraId="60D13117" w14:textId="77777777" w:rsidR="0031031F" w:rsidRPr="00786DF8" w:rsidRDefault="0031031F" w:rsidP="0019393F">
            <w:pPr>
              <w:spacing w:before="40" w:after="120"/>
            </w:pPr>
            <w:r w:rsidRPr="00786DF8">
              <w:t>2019</w:t>
            </w:r>
          </w:p>
        </w:tc>
        <w:tc>
          <w:tcPr>
            <w:tcW w:w="2207" w:type="dxa"/>
            <w:shd w:val="clear" w:color="auto" w:fill="auto"/>
          </w:tcPr>
          <w:p w14:paraId="5455287B" w14:textId="77777777" w:rsidR="0031031F" w:rsidRPr="00786DF8" w:rsidRDefault="0031031F" w:rsidP="0019393F">
            <w:pPr>
              <w:spacing w:before="40" w:after="120"/>
            </w:pPr>
            <w:r w:rsidRPr="00786DF8">
              <w:t>25 de noviembre de 2019</w:t>
            </w:r>
          </w:p>
        </w:tc>
        <w:tc>
          <w:tcPr>
            <w:tcW w:w="2125" w:type="dxa"/>
            <w:shd w:val="clear" w:color="auto" w:fill="auto"/>
          </w:tcPr>
          <w:p w14:paraId="61FECA74" w14:textId="77777777" w:rsidR="0031031F" w:rsidRPr="00786DF8" w:rsidRDefault="0031031F" w:rsidP="0019393F">
            <w:pPr>
              <w:spacing w:before="40" w:after="120"/>
              <w:rPr>
                <w:rStyle w:val="Hipervnculo"/>
                <w:color w:val="auto"/>
              </w:rPr>
            </w:pPr>
            <w:r w:rsidRPr="00786DF8">
              <w:rPr>
                <w:rStyle w:val="Hipervnculo"/>
                <w:color w:val="auto"/>
              </w:rPr>
              <w:t>–</w:t>
            </w:r>
          </w:p>
        </w:tc>
      </w:tr>
      <w:tr w:rsidR="0019393F" w:rsidRPr="00EF01AD" w14:paraId="733538A2" w14:textId="77777777" w:rsidTr="00A67157">
        <w:trPr>
          <w:trHeight w:val="240"/>
        </w:trPr>
        <w:tc>
          <w:tcPr>
            <w:tcW w:w="2016" w:type="dxa"/>
            <w:shd w:val="clear" w:color="auto" w:fill="auto"/>
          </w:tcPr>
          <w:p w14:paraId="348BB2F1" w14:textId="77777777" w:rsidR="0031031F" w:rsidRPr="00786DF8" w:rsidRDefault="0031031F" w:rsidP="0019393F">
            <w:pPr>
              <w:spacing w:before="40" w:after="120"/>
            </w:pPr>
            <w:r w:rsidRPr="00786DF8">
              <w:t>Togo</w:t>
            </w:r>
          </w:p>
        </w:tc>
        <w:tc>
          <w:tcPr>
            <w:tcW w:w="1022" w:type="dxa"/>
            <w:shd w:val="clear" w:color="auto" w:fill="auto"/>
          </w:tcPr>
          <w:p w14:paraId="6E5C9DCA" w14:textId="77777777" w:rsidR="0031031F" w:rsidRPr="00786DF8" w:rsidRDefault="0031031F" w:rsidP="0019393F">
            <w:pPr>
              <w:spacing w:before="40" w:after="120"/>
            </w:pPr>
            <w:r w:rsidRPr="00786DF8">
              <w:t>2013</w:t>
            </w:r>
          </w:p>
        </w:tc>
        <w:tc>
          <w:tcPr>
            <w:tcW w:w="2207" w:type="dxa"/>
            <w:shd w:val="clear" w:color="auto" w:fill="auto"/>
          </w:tcPr>
          <w:p w14:paraId="721E5134" w14:textId="77777777" w:rsidR="0031031F" w:rsidRPr="00786DF8" w:rsidRDefault="0031031F" w:rsidP="0019393F">
            <w:pPr>
              <w:spacing w:before="40" w:after="120"/>
            </w:pPr>
            <w:r w:rsidRPr="00786DF8">
              <w:t>4 de agosto de 2016</w:t>
            </w:r>
          </w:p>
        </w:tc>
        <w:tc>
          <w:tcPr>
            <w:tcW w:w="2125" w:type="dxa"/>
            <w:shd w:val="clear" w:color="auto" w:fill="auto"/>
          </w:tcPr>
          <w:p w14:paraId="101E3DCA" w14:textId="6995C47B" w:rsidR="0031031F" w:rsidRPr="00786DF8" w:rsidRDefault="008800FA" w:rsidP="0019393F">
            <w:pPr>
              <w:spacing w:before="40" w:after="120"/>
              <w:rPr>
                <w:rStyle w:val="Hipervnculo"/>
              </w:rPr>
            </w:pPr>
            <w:hyperlink r:id="rId51" w:history="1">
              <w:r w:rsidR="0031031F" w:rsidRPr="00786DF8">
                <w:rPr>
                  <w:rStyle w:val="Hipervnculo"/>
                </w:rPr>
                <w:t>CRPD/C/</w:t>
              </w:r>
              <w:proofErr w:type="spellStart"/>
              <w:r w:rsidR="0031031F" w:rsidRPr="00786DF8">
                <w:rPr>
                  <w:rStyle w:val="Hipervnculo"/>
                </w:rPr>
                <w:t>TGO</w:t>
              </w:r>
              <w:proofErr w:type="spellEnd"/>
              <w:r w:rsidR="0031031F" w:rsidRPr="00786DF8">
                <w:rPr>
                  <w:rStyle w:val="Hipervnculo"/>
                </w:rPr>
                <w:t>/1</w:t>
              </w:r>
            </w:hyperlink>
          </w:p>
        </w:tc>
      </w:tr>
      <w:tr w:rsidR="0019393F" w:rsidRPr="00EF01AD" w14:paraId="69F9F1A3" w14:textId="77777777" w:rsidTr="00A67157">
        <w:trPr>
          <w:trHeight w:val="240"/>
        </w:trPr>
        <w:tc>
          <w:tcPr>
            <w:tcW w:w="2016" w:type="dxa"/>
            <w:shd w:val="clear" w:color="auto" w:fill="auto"/>
          </w:tcPr>
          <w:p w14:paraId="5BCA9F47" w14:textId="77777777" w:rsidR="0031031F" w:rsidRPr="00786DF8" w:rsidRDefault="0031031F" w:rsidP="0019393F">
            <w:pPr>
              <w:spacing w:before="40" w:after="120"/>
            </w:pPr>
            <w:r w:rsidRPr="00786DF8">
              <w:t>Trinidad y Tabago</w:t>
            </w:r>
          </w:p>
        </w:tc>
        <w:tc>
          <w:tcPr>
            <w:tcW w:w="1022" w:type="dxa"/>
            <w:shd w:val="clear" w:color="auto" w:fill="auto"/>
          </w:tcPr>
          <w:p w14:paraId="074D4D86" w14:textId="77777777" w:rsidR="0031031F" w:rsidRPr="00786DF8" w:rsidRDefault="0031031F" w:rsidP="0019393F">
            <w:pPr>
              <w:spacing w:before="40" w:after="120"/>
            </w:pPr>
            <w:r w:rsidRPr="00786DF8">
              <w:t>2017</w:t>
            </w:r>
          </w:p>
        </w:tc>
        <w:tc>
          <w:tcPr>
            <w:tcW w:w="2207" w:type="dxa"/>
            <w:shd w:val="clear" w:color="auto" w:fill="auto"/>
          </w:tcPr>
          <w:p w14:paraId="3BA3C248" w14:textId="77777777" w:rsidR="0031031F" w:rsidRPr="00786DF8" w:rsidRDefault="0031031F" w:rsidP="0019393F">
            <w:pPr>
              <w:spacing w:before="40" w:after="120"/>
            </w:pPr>
            <w:r w:rsidRPr="00786DF8">
              <w:t>9 de junio de 2021</w:t>
            </w:r>
          </w:p>
        </w:tc>
        <w:tc>
          <w:tcPr>
            <w:tcW w:w="2125" w:type="dxa"/>
            <w:shd w:val="clear" w:color="auto" w:fill="auto"/>
          </w:tcPr>
          <w:p w14:paraId="14610B44" w14:textId="77777777" w:rsidR="0031031F" w:rsidRPr="00786DF8" w:rsidRDefault="0031031F" w:rsidP="0019393F">
            <w:pPr>
              <w:spacing w:before="40" w:after="120"/>
              <w:rPr>
                <w:rStyle w:val="Hipervnculo"/>
                <w:color w:val="auto"/>
              </w:rPr>
            </w:pPr>
            <w:r w:rsidRPr="00786DF8">
              <w:rPr>
                <w:rStyle w:val="Hipervnculo"/>
                <w:color w:val="auto"/>
              </w:rPr>
              <w:t>–</w:t>
            </w:r>
          </w:p>
        </w:tc>
      </w:tr>
      <w:tr w:rsidR="0019393F" w:rsidRPr="00EF01AD" w14:paraId="28E57F89" w14:textId="77777777" w:rsidTr="00A67157">
        <w:trPr>
          <w:trHeight w:val="240"/>
        </w:trPr>
        <w:tc>
          <w:tcPr>
            <w:tcW w:w="2016" w:type="dxa"/>
            <w:shd w:val="clear" w:color="auto" w:fill="auto"/>
          </w:tcPr>
          <w:p w14:paraId="34B7F46D" w14:textId="77777777" w:rsidR="0031031F" w:rsidRPr="00786DF8" w:rsidRDefault="0031031F" w:rsidP="0019393F">
            <w:pPr>
              <w:spacing w:before="40" w:after="120"/>
            </w:pPr>
            <w:r w:rsidRPr="00786DF8">
              <w:t>Tuvalu</w:t>
            </w:r>
          </w:p>
        </w:tc>
        <w:tc>
          <w:tcPr>
            <w:tcW w:w="1022" w:type="dxa"/>
            <w:shd w:val="clear" w:color="auto" w:fill="auto"/>
          </w:tcPr>
          <w:p w14:paraId="1028B6E4" w14:textId="77777777" w:rsidR="0031031F" w:rsidRPr="00786DF8" w:rsidRDefault="0031031F" w:rsidP="0019393F">
            <w:pPr>
              <w:spacing w:before="40" w:after="120"/>
            </w:pPr>
            <w:r w:rsidRPr="00786DF8">
              <w:t>2016</w:t>
            </w:r>
          </w:p>
        </w:tc>
        <w:tc>
          <w:tcPr>
            <w:tcW w:w="2207" w:type="dxa"/>
            <w:shd w:val="clear" w:color="auto" w:fill="auto"/>
          </w:tcPr>
          <w:p w14:paraId="04FD12A3" w14:textId="77777777" w:rsidR="0031031F" w:rsidRPr="00786DF8" w:rsidRDefault="0031031F" w:rsidP="0019393F">
            <w:pPr>
              <w:spacing w:before="40" w:after="120"/>
            </w:pPr>
            <w:r w:rsidRPr="00786DF8">
              <w:t>9 de marzo de 2018</w:t>
            </w:r>
          </w:p>
        </w:tc>
        <w:tc>
          <w:tcPr>
            <w:tcW w:w="2125" w:type="dxa"/>
            <w:shd w:val="clear" w:color="auto" w:fill="auto"/>
          </w:tcPr>
          <w:p w14:paraId="7BC0A777" w14:textId="319F9D7E" w:rsidR="0031031F" w:rsidRPr="00786DF8" w:rsidRDefault="008800FA" w:rsidP="0019393F">
            <w:pPr>
              <w:spacing w:before="40" w:after="120"/>
              <w:rPr>
                <w:rStyle w:val="Hipervnculo"/>
              </w:rPr>
            </w:pPr>
            <w:hyperlink r:id="rId52" w:history="1">
              <w:r w:rsidR="0031031F" w:rsidRPr="00786DF8">
                <w:rPr>
                  <w:rStyle w:val="Hipervnculo"/>
                </w:rPr>
                <w:t>CRPD/C/</w:t>
              </w:r>
              <w:proofErr w:type="spellStart"/>
              <w:r w:rsidR="0031031F" w:rsidRPr="00786DF8">
                <w:rPr>
                  <w:rStyle w:val="Hipervnculo"/>
                </w:rPr>
                <w:t>TUV</w:t>
              </w:r>
              <w:proofErr w:type="spellEnd"/>
              <w:r w:rsidR="0031031F" w:rsidRPr="00786DF8">
                <w:rPr>
                  <w:rStyle w:val="Hipervnculo"/>
                </w:rPr>
                <w:t>/1</w:t>
              </w:r>
            </w:hyperlink>
          </w:p>
        </w:tc>
      </w:tr>
      <w:tr w:rsidR="0019393F" w:rsidRPr="00EF01AD" w14:paraId="606D1442" w14:textId="77777777" w:rsidTr="00A67157">
        <w:trPr>
          <w:trHeight w:val="240"/>
        </w:trPr>
        <w:tc>
          <w:tcPr>
            <w:tcW w:w="2016" w:type="dxa"/>
            <w:shd w:val="clear" w:color="auto" w:fill="auto"/>
          </w:tcPr>
          <w:p w14:paraId="075A75A0" w14:textId="77777777" w:rsidR="0031031F" w:rsidRPr="00786DF8" w:rsidRDefault="0031031F" w:rsidP="0019393F">
            <w:pPr>
              <w:spacing w:before="40" w:after="120"/>
            </w:pPr>
            <w:r w:rsidRPr="00786DF8">
              <w:t>Ucrania</w:t>
            </w:r>
          </w:p>
        </w:tc>
        <w:tc>
          <w:tcPr>
            <w:tcW w:w="1022" w:type="dxa"/>
            <w:shd w:val="clear" w:color="auto" w:fill="auto"/>
          </w:tcPr>
          <w:p w14:paraId="345F4036" w14:textId="77777777" w:rsidR="0031031F" w:rsidRPr="00786DF8" w:rsidRDefault="0031031F" w:rsidP="0019393F">
            <w:pPr>
              <w:spacing w:before="40" w:after="120"/>
            </w:pPr>
            <w:r w:rsidRPr="00786DF8">
              <w:t>2020</w:t>
            </w:r>
          </w:p>
        </w:tc>
        <w:tc>
          <w:tcPr>
            <w:tcW w:w="2207" w:type="dxa"/>
            <w:shd w:val="clear" w:color="auto" w:fill="auto"/>
          </w:tcPr>
          <w:p w14:paraId="452F1D3A" w14:textId="77777777" w:rsidR="0031031F" w:rsidRPr="00786DF8" w:rsidRDefault="0031031F" w:rsidP="0019393F">
            <w:pPr>
              <w:spacing w:before="40" w:after="120"/>
            </w:pPr>
            <w:r w:rsidRPr="00786DF8">
              <w:t>5 de octubre de 2020</w:t>
            </w:r>
          </w:p>
        </w:tc>
        <w:tc>
          <w:tcPr>
            <w:tcW w:w="2125" w:type="dxa"/>
            <w:shd w:val="clear" w:color="auto" w:fill="auto"/>
          </w:tcPr>
          <w:p w14:paraId="3B810A18" w14:textId="77777777" w:rsidR="0031031F" w:rsidRPr="00786DF8" w:rsidRDefault="0031031F" w:rsidP="0019393F">
            <w:pPr>
              <w:spacing w:before="40" w:after="120"/>
              <w:rPr>
                <w:rStyle w:val="Hipervnculo"/>
                <w:color w:val="auto"/>
              </w:rPr>
            </w:pPr>
            <w:r w:rsidRPr="00786DF8">
              <w:rPr>
                <w:rStyle w:val="Hipervnculo"/>
                <w:color w:val="auto"/>
              </w:rPr>
              <w:t>–</w:t>
            </w:r>
          </w:p>
        </w:tc>
      </w:tr>
      <w:tr w:rsidR="0019393F" w:rsidRPr="00EF01AD" w14:paraId="6409F5C4" w14:textId="77777777" w:rsidTr="00A67157">
        <w:trPr>
          <w:trHeight w:val="240"/>
        </w:trPr>
        <w:tc>
          <w:tcPr>
            <w:tcW w:w="2016" w:type="dxa"/>
            <w:shd w:val="clear" w:color="auto" w:fill="auto"/>
          </w:tcPr>
          <w:p w14:paraId="53AF0423" w14:textId="77777777" w:rsidR="0031031F" w:rsidRPr="00786DF8" w:rsidRDefault="0031031F" w:rsidP="0019393F">
            <w:pPr>
              <w:spacing w:before="40" w:after="120"/>
            </w:pPr>
            <w:r w:rsidRPr="00786DF8">
              <w:t>Viet Nam</w:t>
            </w:r>
          </w:p>
        </w:tc>
        <w:tc>
          <w:tcPr>
            <w:tcW w:w="1022" w:type="dxa"/>
            <w:shd w:val="clear" w:color="auto" w:fill="auto"/>
          </w:tcPr>
          <w:p w14:paraId="7C3E9C96" w14:textId="77777777" w:rsidR="0031031F" w:rsidRPr="00786DF8" w:rsidRDefault="0031031F" w:rsidP="0019393F">
            <w:pPr>
              <w:spacing w:before="40" w:after="120"/>
            </w:pPr>
            <w:r w:rsidRPr="00786DF8">
              <w:t>2017</w:t>
            </w:r>
          </w:p>
        </w:tc>
        <w:tc>
          <w:tcPr>
            <w:tcW w:w="2207" w:type="dxa"/>
            <w:shd w:val="clear" w:color="auto" w:fill="auto"/>
          </w:tcPr>
          <w:p w14:paraId="090A1996" w14:textId="77777777" w:rsidR="0031031F" w:rsidRPr="00786DF8" w:rsidRDefault="0031031F" w:rsidP="0019393F">
            <w:pPr>
              <w:spacing w:before="40" w:after="120"/>
            </w:pPr>
            <w:r w:rsidRPr="00786DF8">
              <w:t>4 de abril de 2018</w:t>
            </w:r>
          </w:p>
        </w:tc>
        <w:tc>
          <w:tcPr>
            <w:tcW w:w="2125" w:type="dxa"/>
            <w:shd w:val="clear" w:color="auto" w:fill="auto"/>
          </w:tcPr>
          <w:p w14:paraId="638442F7" w14:textId="5369B973" w:rsidR="0031031F" w:rsidRPr="00786DF8" w:rsidRDefault="008800FA" w:rsidP="0019393F">
            <w:pPr>
              <w:spacing w:before="40" w:after="120"/>
              <w:rPr>
                <w:rStyle w:val="Hipervnculo"/>
              </w:rPr>
            </w:pPr>
            <w:hyperlink r:id="rId53" w:history="1">
              <w:r w:rsidR="0031031F" w:rsidRPr="00786DF8">
                <w:rPr>
                  <w:rStyle w:val="Hipervnculo"/>
                </w:rPr>
                <w:t>CRPD/C/</w:t>
              </w:r>
              <w:proofErr w:type="spellStart"/>
              <w:r w:rsidR="0031031F" w:rsidRPr="00786DF8">
                <w:rPr>
                  <w:rStyle w:val="Hipervnculo"/>
                </w:rPr>
                <w:t>VNM</w:t>
              </w:r>
              <w:proofErr w:type="spellEnd"/>
              <w:r w:rsidR="0031031F" w:rsidRPr="00786DF8">
                <w:rPr>
                  <w:rStyle w:val="Hipervnculo"/>
                </w:rPr>
                <w:t>/1</w:t>
              </w:r>
            </w:hyperlink>
          </w:p>
        </w:tc>
      </w:tr>
      <w:tr w:rsidR="0019393F" w:rsidRPr="00EF01AD" w14:paraId="4501F256" w14:textId="77777777" w:rsidTr="00A67157">
        <w:trPr>
          <w:trHeight w:val="240"/>
        </w:trPr>
        <w:tc>
          <w:tcPr>
            <w:tcW w:w="2016" w:type="dxa"/>
            <w:tcBorders>
              <w:bottom w:val="single" w:sz="12" w:space="0" w:color="auto"/>
            </w:tcBorders>
            <w:shd w:val="clear" w:color="auto" w:fill="auto"/>
          </w:tcPr>
          <w:p w14:paraId="6D263997" w14:textId="77777777" w:rsidR="0031031F" w:rsidRPr="00786DF8" w:rsidRDefault="0031031F" w:rsidP="0019393F">
            <w:pPr>
              <w:spacing w:before="40" w:after="120"/>
            </w:pPr>
            <w:r w:rsidRPr="00786DF8">
              <w:t>Zambia</w:t>
            </w:r>
          </w:p>
        </w:tc>
        <w:tc>
          <w:tcPr>
            <w:tcW w:w="1022" w:type="dxa"/>
            <w:tcBorders>
              <w:bottom w:val="single" w:sz="12" w:space="0" w:color="auto"/>
            </w:tcBorders>
            <w:shd w:val="clear" w:color="auto" w:fill="auto"/>
          </w:tcPr>
          <w:p w14:paraId="6E7C4A71" w14:textId="77777777" w:rsidR="0031031F" w:rsidRPr="00786DF8" w:rsidRDefault="0031031F" w:rsidP="0019393F">
            <w:pPr>
              <w:spacing w:before="40" w:after="120"/>
            </w:pPr>
            <w:r w:rsidRPr="00786DF8">
              <w:t>2012</w:t>
            </w:r>
          </w:p>
        </w:tc>
        <w:tc>
          <w:tcPr>
            <w:tcW w:w="2207" w:type="dxa"/>
            <w:tcBorders>
              <w:bottom w:val="single" w:sz="12" w:space="0" w:color="auto"/>
            </w:tcBorders>
            <w:shd w:val="clear" w:color="auto" w:fill="auto"/>
          </w:tcPr>
          <w:p w14:paraId="3140C32B" w14:textId="77777777" w:rsidR="0031031F" w:rsidRPr="00786DF8" w:rsidRDefault="0031031F" w:rsidP="0019393F">
            <w:pPr>
              <w:spacing w:before="40" w:after="120"/>
            </w:pPr>
            <w:r w:rsidRPr="00786DF8">
              <w:t>19 de septiembre de 2017</w:t>
            </w:r>
          </w:p>
        </w:tc>
        <w:tc>
          <w:tcPr>
            <w:tcW w:w="2125" w:type="dxa"/>
            <w:tcBorders>
              <w:bottom w:val="single" w:sz="12" w:space="0" w:color="auto"/>
            </w:tcBorders>
            <w:shd w:val="clear" w:color="auto" w:fill="auto"/>
          </w:tcPr>
          <w:p w14:paraId="1C8C14AD" w14:textId="19FC3FFB" w:rsidR="0031031F" w:rsidRPr="00786DF8" w:rsidRDefault="008800FA" w:rsidP="0019393F">
            <w:pPr>
              <w:spacing w:before="40" w:after="120"/>
              <w:rPr>
                <w:rStyle w:val="Hipervnculo"/>
              </w:rPr>
            </w:pPr>
            <w:hyperlink r:id="rId54" w:history="1">
              <w:r w:rsidR="0031031F" w:rsidRPr="00786DF8">
                <w:rPr>
                  <w:rStyle w:val="Hipervnculo"/>
                </w:rPr>
                <w:t>CRPD/C/</w:t>
              </w:r>
              <w:proofErr w:type="spellStart"/>
              <w:r w:rsidR="0031031F" w:rsidRPr="00786DF8">
                <w:rPr>
                  <w:rStyle w:val="Hipervnculo"/>
                </w:rPr>
                <w:t>ZMB</w:t>
              </w:r>
              <w:proofErr w:type="spellEnd"/>
              <w:r w:rsidR="0031031F" w:rsidRPr="00786DF8">
                <w:rPr>
                  <w:rStyle w:val="Hipervnculo"/>
                </w:rPr>
                <w:t>/1</w:t>
              </w:r>
            </w:hyperlink>
          </w:p>
        </w:tc>
      </w:tr>
    </w:tbl>
    <w:p w14:paraId="07624796" w14:textId="4E48DE45" w:rsidR="0019393F" w:rsidRPr="00EF01AD" w:rsidRDefault="0019393F" w:rsidP="0019393F">
      <w:pPr>
        <w:pStyle w:val="H23G"/>
      </w:pPr>
      <w:r w:rsidRPr="00EF01AD">
        <w:tab/>
        <w:t>5.</w:t>
      </w:r>
      <w:r w:rsidRPr="00EF01AD">
        <w:tab/>
        <w:t>Examen de los informes presentados por las partes en la Convención en virtud del</w:t>
      </w:r>
      <w:r w:rsidR="003F3F6F" w:rsidRPr="00EF01AD">
        <w:t> </w:t>
      </w:r>
      <w:r w:rsidRPr="00EF01AD">
        <w:t>artículo 35</w:t>
      </w:r>
    </w:p>
    <w:p w14:paraId="60610794" w14:textId="47902133" w:rsidR="0019393F" w:rsidRPr="0019393F" w:rsidRDefault="0019393F" w:rsidP="0019393F">
      <w:pPr>
        <w:pStyle w:val="SingleTxtG"/>
      </w:pPr>
      <w:r w:rsidRPr="00EF01AD">
        <w:tab/>
      </w:r>
      <w:r w:rsidRPr="0019393F">
        <w:t>En su 26º período de sesiones, el Comité examinará los informes iniciales de Jamaica, Suiza y Venezuela (República Bolivariana de) y los informes periódicos segundo y tercero combinados de Hungría, México y Túnez.</w:t>
      </w:r>
    </w:p>
    <w:p w14:paraId="056C9A8D" w14:textId="7F5669AE" w:rsidR="0019393F" w:rsidRPr="0019393F" w:rsidRDefault="0019393F" w:rsidP="0019393F">
      <w:pPr>
        <w:pStyle w:val="SingleTxtG"/>
      </w:pPr>
      <w:r w:rsidRPr="00EF01AD">
        <w:tab/>
      </w:r>
      <w:r w:rsidRPr="0019393F">
        <w:t>Siguiendo la práctica habitual y de conformidad con el artículo 41 del reglamento, el Secretario General ha comunicado a las partes interesadas las fechas provisionales en que el Comité ha previsto examinar sus informes. En el programa de trabajo provisional que se publicará en la página web del Comité figura el calendario para el examen de los informes.</w:t>
      </w:r>
    </w:p>
    <w:p w14:paraId="3271C846" w14:textId="5C83E883" w:rsidR="0019393F" w:rsidRPr="00EF01AD" w:rsidRDefault="0019393F" w:rsidP="0019393F">
      <w:pPr>
        <w:pStyle w:val="H23G"/>
      </w:pPr>
      <w:r w:rsidRPr="00EF01AD">
        <w:tab/>
        <w:t>6.</w:t>
      </w:r>
      <w:r w:rsidRPr="00EF01AD">
        <w:tab/>
        <w:t xml:space="preserve">Aprobación de listas de cuestiones sobre los informes de las partes </w:t>
      </w:r>
      <w:r w:rsidR="003F3F6F" w:rsidRPr="00EF01AD">
        <w:br/>
      </w:r>
      <w:r w:rsidRPr="00EF01AD">
        <w:t>en la Convención</w:t>
      </w:r>
    </w:p>
    <w:p w14:paraId="521CEFFC" w14:textId="31213558" w:rsidR="0019393F" w:rsidRPr="0019393F" w:rsidRDefault="0019393F" w:rsidP="0019393F">
      <w:pPr>
        <w:pStyle w:val="SingleTxtG"/>
      </w:pPr>
      <w:r w:rsidRPr="00EF01AD">
        <w:tab/>
      </w:r>
      <w:r w:rsidRPr="0019393F">
        <w:t>El Comité aprobará listas de cuestiones sobre los informes iniciales. También aprobará listas de cuestiones previas a la presentación de informes, con arreglo al procedimiento simplificado, para los informes periódicos.</w:t>
      </w:r>
    </w:p>
    <w:p w14:paraId="3B2F661F" w14:textId="68BCC555" w:rsidR="0019393F" w:rsidRPr="00EF01AD" w:rsidRDefault="0019393F" w:rsidP="0019393F">
      <w:pPr>
        <w:pStyle w:val="H23G"/>
      </w:pPr>
      <w:r w:rsidRPr="00EF01AD">
        <w:lastRenderedPageBreak/>
        <w:tab/>
        <w:t>7.</w:t>
      </w:r>
      <w:r w:rsidRPr="00EF01AD">
        <w:tab/>
      </w:r>
      <w:r w:rsidRPr="00EF01AD">
        <w:tab/>
        <w:t xml:space="preserve">Cooperación con otros órganos de las Naciones Unidas, organismos </w:t>
      </w:r>
      <w:r w:rsidR="003F3F6F" w:rsidRPr="00EF01AD">
        <w:br/>
      </w:r>
      <w:r w:rsidRPr="00EF01AD">
        <w:t xml:space="preserve">especializados, organizaciones de personas con discapacidad y otras </w:t>
      </w:r>
      <w:r w:rsidR="003F3F6F" w:rsidRPr="00EF01AD">
        <w:br/>
      </w:r>
      <w:r w:rsidRPr="00EF01AD">
        <w:t>entidades competentes</w:t>
      </w:r>
    </w:p>
    <w:p w14:paraId="246D895B" w14:textId="620831A1" w:rsidR="0019393F" w:rsidRPr="0019393F" w:rsidRDefault="0019393F" w:rsidP="0019393F">
      <w:pPr>
        <w:pStyle w:val="SingleTxtG"/>
      </w:pPr>
      <w:r w:rsidRPr="00EF01AD">
        <w:tab/>
      </w:r>
      <w:r w:rsidRPr="0019393F">
        <w:t>El Comité examinará el modo de intensificar la cooperación con los órganos de las Naciones Unidas, los organismos especializados, las organizaciones no gubernamentales, incluidas las organizaciones de personas con discapacidad, y otras entidades competentes para mejorar la promoción y protección de los derechos de dichas personas, lo que incluye potenciar y promover los derechos de las mujeres y las niñas con discapacidad. Los representantes de tales organizaciones y entidades podrán dirigirse al Comité.</w:t>
      </w:r>
    </w:p>
    <w:p w14:paraId="193B3696" w14:textId="77777777" w:rsidR="0019393F" w:rsidRPr="00EF01AD" w:rsidRDefault="0019393F" w:rsidP="0019393F">
      <w:pPr>
        <w:pStyle w:val="H23G"/>
      </w:pPr>
      <w:r w:rsidRPr="00EF01AD">
        <w:tab/>
        <w:t>8.</w:t>
      </w:r>
      <w:r w:rsidRPr="00EF01AD">
        <w:tab/>
        <w:t>Observaciones generales</w:t>
      </w:r>
    </w:p>
    <w:p w14:paraId="0FA9D9C2" w14:textId="6F64E452" w:rsidR="0019393F" w:rsidRPr="0019393F" w:rsidRDefault="0019393F" w:rsidP="0019393F">
      <w:pPr>
        <w:pStyle w:val="SingleTxtG"/>
      </w:pPr>
      <w:r w:rsidRPr="00EF01AD">
        <w:tab/>
      </w:r>
      <w:r w:rsidRPr="0019393F">
        <w:t>El Comité continuará su labor de redacción de una observación general sobre el artículo 27 de la Convención, relativo al derecho de las personas con discapacidad al trabajo y al empleo. El Comité examinará los progresos realizados por el grupo de trabajo establecido para redactar las directrices sobre la desinstitucionalización de las personas con discapacidad, incluso en situaciones de emergencia, que completarán la observación general núm. 5 (2017), sobre el derecho a vivir de forma independiente y a ser incluido en la comunidad.</w:t>
      </w:r>
    </w:p>
    <w:p w14:paraId="0213A2F9" w14:textId="77777777" w:rsidR="0019393F" w:rsidRPr="00EF01AD" w:rsidRDefault="0019393F" w:rsidP="0019393F">
      <w:pPr>
        <w:pStyle w:val="H23G"/>
      </w:pPr>
      <w:r w:rsidRPr="00EF01AD">
        <w:tab/>
        <w:t>9.</w:t>
      </w:r>
      <w:r w:rsidRPr="00EF01AD">
        <w:tab/>
        <w:t>Métodos de trabajo del Comité</w:t>
      </w:r>
    </w:p>
    <w:p w14:paraId="465FE679" w14:textId="0C982124" w:rsidR="0019393F" w:rsidRPr="0019393F" w:rsidRDefault="0019393F" w:rsidP="0019393F">
      <w:pPr>
        <w:pStyle w:val="SingleTxtG"/>
      </w:pPr>
      <w:r w:rsidRPr="00EF01AD">
        <w:tab/>
      </w:r>
      <w:r w:rsidRPr="0019393F">
        <w:t>El Comité examinará sus métodos de trabajo.</w:t>
      </w:r>
    </w:p>
    <w:p w14:paraId="68199CC1" w14:textId="77777777" w:rsidR="0019393F" w:rsidRPr="00EF01AD" w:rsidRDefault="0019393F" w:rsidP="0019393F">
      <w:pPr>
        <w:pStyle w:val="H23G"/>
      </w:pPr>
      <w:r w:rsidRPr="00EF01AD">
        <w:tab/>
        <w:t>10.</w:t>
      </w:r>
      <w:r w:rsidRPr="00EF01AD">
        <w:tab/>
        <w:t>Actividades en el marco del Protocolo Facultativo de la Convención</w:t>
      </w:r>
    </w:p>
    <w:p w14:paraId="399F7F11" w14:textId="433C2597" w:rsidR="0019393F" w:rsidRPr="0019393F" w:rsidRDefault="0019393F" w:rsidP="0019393F">
      <w:pPr>
        <w:pStyle w:val="SingleTxtG"/>
      </w:pPr>
      <w:r w:rsidRPr="00EF01AD">
        <w:tab/>
      </w:r>
      <w:r w:rsidRPr="0019393F">
        <w:t>El Comité examinará las comunicaciones presentadas en virtud del Protocolo Facultativo de la Convención. También examinará cuestiones relacionadas con las investigaciones en el marco del Protocolo Facultativo.</w:t>
      </w:r>
    </w:p>
    <w:p w14:paraId="36DA78AE" w14:textId="77777777" w:rsidR="0019393F" w:rsidRPr="00EF01AD" w:rsidRDefault="0019393F" w:rsidP="0019393F">
      <w:pPr>
        <w:pStyle w:val="H23G"/>
      </w:pPr>
      <w:r w:rsidRPr="00EF01AD">
        <w:tab/>
        <w:t>11.</w:t>
      </w:r>
      <w:r w:rsidRPr="00EF01AD">
        <w:tab/>
        <w:t>Reuniones futuras</w:t>
      </w:r>
    </w:p>
    <w:p w14:paraId="76548C51" w14:textId="757ADE94" w:rsidR="0019393F" w:rsidRPr="0019393F" w:rsidRDefault="0019393F" w:rsidP="0019393F">
      <w:pPr>
        <w:pStyle w:val="SingleTxtG"/>
      </w:pPr>
      <w:r w:rsidRPr="00EF01AD">
        <w:tab/>
      </w:r>
      <w:r w:rsidRPr="0019393F">
        <w:t>Se informará al Comité de cualquier novedad que guarde relación con sus reuniones futuras. El Comité también estudiará la organización futura de su labor.</w:t>
      </w:r>
    </w:p>
    <w:p w14:paraId="2497E8DA" w14:textId="77777777" w:rsidR="0019393F" w:rsidRPr="00EF01AD" w:rsidRDefault="0019393F" w:rsidP="0019393F">
      <w:pPr>
        <w:pStyle w:val="H23G"/>
      </w:pPr>
      <w:r w:rsidRPr="00EF01AD">
        <w:tab/>
        <w:t>12.</w:t>
      </w:r>
      <w:r w:rsidRPr="00EF01AD">
        <w:tab/>
        <w:t>Otros asuntos</w:t>
      </w:r>
    </w:p>
    <w:p w14:paraId="72CCBC8C" w14:textId="05B9D3F9" w:rsidR="0019393F" w:rsidRPr="0019393F" w:rsidRDefault="0019393F" w:rsidP="0019393F">
      <w:pPr>
        <w:pStyle w:val="SingleTxtG"/>
      </w:pPr>
      <w:r w:rsidRPr="00EF01AD">
        <w:tab/>
      </w:r>
      <w:r w:rsidRPr="0019393F">
        <w:t>Los miembros del Comité examinarán otros asuntos relativos a la labor de este, según proceda.</w:t>
      </w:r>
    </w:p>
    <w:p w14:paraId="336A4065" w14:textId="77777777" w:rsidR="0019393F" w:rsidRPr="00EF01AD" w:rsidRDefault="0019393F" w:rsidP="0019393F">
      <w:pPr>
        <w:pStyle w:val="H23G"/>
      </w:pPr>
      <w:r w:rsidRPr="00EF01AD">
        <w:tab/>
        <w:t>13.</w:t>
      </w:r>
      <w:r w:rsidRPr="00EF01AD">
        <w:tab/>
        <w:t>Aprobación del informe sobre el 26º período de sesiones</w:t>
      </w:r>
    </w:p>
    <w:p w14:paraId="2D5A8B27" w14:textId="4505A2D7" w:rsidR="0019393F" w:rsidRPr="00EF01AD" w:rsidRDefault="0019393F" w:rsidP="0019393F">
      <w:pPr>
        <w:pStyle w:val="SingleTxtG"/>
      </w:pPr>
      <w:r w:rsidRPr="00EF01AD">
        <w:tab/>
      </w:r>
      <w:r w:rsidRPr="00786DF8">
        <w:t xml:space="preserve">De conformidad con el artículo 38 </w:t>
      </w:r>
      <w:r w:rsidRPr="00786DF8">
        <w:rPr>
          <w:i/>
          <w:iCs/>
        </w:rPr>
        <w:t>bis</w:t>
      </w:r>
      <w:r w:rsidRPr="00786DF8">
        <w:t xml:space="preserve"> de su reglamento, el Comité podrá examinar y aprobar el informe sobre su 26º período de sesiones.</w:t>
      </w:r>
    </w:p>
    <w:p w14:paraId="1F284C7F" w14:textId="68DACF96" w:rsidR="006F35EE" w:rsidRPr="00EF01AD" w:rsidRDefault="0031031F" w:rsidP="0031031F">
      <w:pPr>
        <w:pStyle w:val="SingleTxtG"/>
        <w:suppressAutoHyphens/>
        <w:spacing w:before="240" w:after="0"/>
        <w:jc w:val="center"/>
      </w:pPr>
      <w:r w:rsidRPr="00EF01AD">
        <w:rPr>
          <w:u w:val="single"/>
        </w:rPr>
        <w:tab/>
      </w:r>
      <w:r w:rsidRPr="00EF01AD">
        <w:rPr>
          <w:u w:val="single"/>
        </w:rPr>
        <w:tab/>
      </w:r>
      <w:r w:rsidRPr="00EF01AD">
        <w:rPr>
          <w:u w:val="single"/>
        </w:rPr>
        <w:tab/>
      </w:r>
    </w:p>
    <w:sectPr w:rsidR="006F35EE" w:rsidRPr="00EF01AD" w:rsidSect="0031031F">
      <w:headerReference w:type="even" r:id="rId55"/>
      <w:headerReference w:type="default" r:id="rId56"/>
      <w:footerReference w:type="even" r:id="rId57"/>
      <w:footerReference w:type="default" r:id="rId58"/>
      <w:footerReference w:type="first" r:id="rId5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BC04E6" w14:textId="77777777" w:rsidR="00C20851" w:rsidRPr="0071316C" w:rsidRDefault="00C20851" w:rsidP="0071316C">
      <w:pPr>
        <w:pStyle w:val="Piedepgina"/>
      </w:pPr>
    </w:p>
  </w:endnote>
  <w:endnote w:type="continuationSeparator" w:id="0">
    <w:p w14:paraId="5855F757" w14:textId="77777777" w:rsidR="00C20851" w:rsidRPr="0071316C" w:rsidRDefault="00C20851"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664A46" w14:textId="57B85F98" w:rsidR="0031031F" w:rsidRPr="0031031F" w:rsidRDefault="0031031F" w:rsidP="0031031F">
    <w:pPr>
      <w:pStyle w:val="Piedepgina"/>
      <w:tabs>
        <w:tab w:val="right" w:pos="9638"/>
      </w:tabs>
    </w:pPr>
    <w:r w:rsidRPr="0031031F">
      <w:rPr>
        <w:b/>
        <w:sz w:val="18"/>
      </w:rPr>
      <w:fldChar w:fldCharType="begin"/>
    </w:r>
    <w:r w:rsidRPr="0031031F">
      <w:rPr>
        <w:b/>
        <w:sz w:val="18"/>
      </w:rPr>
      <w:instrText xml:space="preserve"> PAGE  \* MERGEFORMAT </w:instrText>
    </w:r>
    <w:r w:rsidRPr="0031031F">
      <w:rPr>
        <w:b/>
        <w:sz w:val="18"/>
      </w:rPr>
      <w:fldChar w:fldCharType="separate"/>
    </w:r>
    <w:r w:rsidRPr="0031031F">
      <w:rPr>
        <w:b/>
        <w:noProof/>
        <w:sz w:val="18"/>
      </w:rPr>
      <w:t>2</w:t>
    </w:r>
    <w:r w:rsidRPr="0031031F">
      <w:rPr>
        <w:b/>
        <w:sz w:val="18"/>
      </w:rPr>
      <w:fldChar w:fldCharType="end"/>
    </w:r>
    <w:r>
      <w:rPr>
        <w:b/>
        <w:sz w:val="18"/>
      </w:rPr>
      <w:tab/>
    </w:r>
    <w:r>
      <w:t>GE.22-00032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599B84" w14:textId="77E0857C" w:rsidR="0031031F" w:rsidRPr="0031031F" w:rsidRDefault="0031031F" w:rsidP="0031031F">
    <w:pPr>
      <w:pStyle w:val="Piedepgina"/>
      <w:tabs>
        <w:tab w:val="right" w:pos="9638"/>
      </w:tabs>
      <w:rPr>
        <w:b/>
        <w:sz w:val="18"/>
      </w:rPr>
    </w:pPr>
    <w:r>
      <w:t>GE.22-00032</w:t>
    </w:r>
    <w:r>
      <w:tab/>
    </w:r>
    <w:r w:rsidRPr="0031031F">
      <w:rPr>
        <w:b/>
        <w:sz w:val="18"/>
      </w:rPr>
      <w:fldChar w:fldCharType="begin"/>
    </w:r>
    <w:r w:rsidRPr="0031031F">
      <w:rPr>
        <w:b/>
        <w:sz w:val="18"/>
      </w:rPr>
      <w:instrText xml:space="preserve"> PAGE  \* MERGEFORMAT </w:instrText>
    </w:r>
    <w:r w:rsidRPr="0031031F">
      <w:rPr>
        <w:b/>
        <w:sz w:val="18"/>
      </w:rPr>
      <w:fldChar w:fldCharType="separate"/>
    </w:r>
    <w:r w:rsidRPr="0031031F">
      <w:rPr>
        <w:b/>
        <w:noProof/>
        <w:sz w:val="18"/>
      </w:rPr>
      <w:t>3</w:t>
    </w:r>
    <w:r w:rsidRPr="003103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9B7263" w14:textId="4A42F731" w:rsidR="00763AC2" w:rsidRPr="0031031F" w:rsidRDefault="0031031F" w:rsidP="0031031F">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2BB77388" wp14:editId="6566C7A4">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22-00032  (S)</w:t>
    </w:r>
    <w:r>
      <w:rPr>
        <w:noProof/>
        <w:sz w:val="20"/>
      </w:rPr>
      <w:drawing>
        <wp:anchor distT="0" distB="0" distL="114300" distR="114300" simplePos="0" relativeHeight="251658752" behindDoc="0" locked="0" layoutInCell="1" allowOverlap="1" wp14:anchorId="30F7714C" wp14:editId="70DB0BF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B55E3">
      <w:rPr>
        <w:sz w:val="20"/>
      </w:rPr>
      <w:t xml:space="preserve">    120122    130122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304F0F" w14:textId="77777777" w:rsidR="00C20851" w:rsidRPr="001075E9" w:rsidRDefault="00C20851" w:rsidP="001075E9">
      <w:pPr>
        <w:tabs>
          <w:tab w:val="right" w:pos="2155"/>
        </w:tabs>
        <w:spacing w:after="80" w:line="240" w:lineRule="auto"/>
        <w:ind w:left="680"/>
        <w:rPr>
          <w:u w:val="single"/>
        </w:rPr>
      </w:pPr>
      <w:r>
        <w:rPr>
          <w:u w:val="single"/>
        </w:rPr>
        <w:tab/>
      </w:r>
    </w:p>
  </w:footnote>
  <w:footnote w:type="continuationSeparator" w:id="0">
    <w:p w14:paraId="64E21A39" w14:textId="77777777" w:rsidR="00C20851" w:rsidRDefault="00C20851" w:rsidP="0071316C">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03DA43" w14:textId="4DE865FD" w:rsidR="0031031F" w:rsidRPr="0031031F" w:rsidRDefault="0031031F">
    <w:pPr>
      <w:pStyle w:val="Encabezado"/>
    </w:pPr>
    <w:fldSimple w:instr=" TITLE  \* MERGEFORMAT ">
      <w:r w:rsidR="008800FA">
        <w:t>CRPD/C/26/1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D0CC57" w14:textId="1EAA4A7E" w:rsidR="0031031F" w:rsidRPr="0031031F" w:rsidRDefault="0031031F" w:rsidP="0031031F">
    <w:pPr>
      <w:pStyle w:val="Encabezado"/>
      <w:jc w:val="right"/>
    </w:pPr>
    <w:fldSimple w:instr=" TITLE  \* MERGEFORMAT ">
      <w:r w:rsidR="008800FA">
        <w:t>CRPD/C/26/1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851"/>
    <w:rsid w:val="00006BB9"/>
    <w:rsid w:val="000221D5"/>
    <w:rsid w:val="00042677"/>
    <w:rsid w:val="000A36A2"/>
    <w:rsid w:val="000B53F5"/>
    <w:rsid w:val="000B57E7"/>
    <w:rsid w:val="000F09DF"/>
    <w:rsid w:val="000F61B2"/>
    <w:rsid w:val="001075E9"/>
    <w:rsid w:val="00160FF7"/>
    <w:rsid w:val="0016400B"/>
    <w:rsid w:val="00180183"/>
    <w:rsid w:val="001865F7"/>
    <w:rsid w:val="0019393F"/>
    <w:rsid w:val="00196389"/>
    <w:rsid w:val="001C7A89"/>
    <w:rsid w:val="001C7F57"/>
    <w:rsid w:val="002172D2"/>
    <w:rsid w:val="0022765D"/>
    <w:rsid w:val="002A061F"/>
    <w:rsid w:val="002A2EFC"/>
    <w:rsid w:val="002A6FA7"/>
    <w:rsid w:val="002C0E18"/>
    <w:rsid w:val="002C33BB"/>
    <w:rsid w:val="002D5AAC"/>
    <w:rsid w:val="002F13FE"/>
    <w:rsid w:val="00301299"/>
    <w:rsid w:val="0031031F"/>
    <w:rsid w:val="00322004"/>
    <w:rsid w:val="003402C2"/>
    <w:rsid w:val="00381C24"/>
    <w:rsid w:val="003958D0"/>
    <w:rsid w:val="003977DE"/>
    <w:rsid w:val="003B6D6D"/>
    <w:rsid w:val="003E1F6E"/>
    <w:rsid w:val="003F3F6F"/>
    <w:rsid w:val="00454E07"/>
    <w:rsid w:val="00455B2C"/>
    <w:rsid w:val="00485C64"/>
    <w:rsid w:val="004875CF"/>
    <w:rsid w:val="00494F64"/>
    <w:rsid w:val="004E4B46"/>
    <w:rsid w:val="0050108D"/>
    <w:rsid w:val="0056415C"/>
    <w:rsid w:val="00572E19"/>
    <w:rsid w:val="005C09D4"/>
    <w:rsid w:val="005D4E88"/>
    <w:rsid w:val="005D6145"/>
    <w:rsid w:val="005F0B42"/>
    <w:rsid w:val="00614642"/>
    <w:rsid w:val="00631065"/>
    <w:rsid w:val="00655A21"/>
    <w:rsid w:val="006808A9"/>
    <w:rsid w:val="006C2D34"/>
    <w:rsid w:val="006E1835"/>
    <w:rsid w:val="006F35EE"/>
    <w:rsid w:val="007021FF"/>
    <w:rsid w:val="007076CB"/>
    <w:rsid w:val="0071316C"/>
    <w:rsid w:val="00763AC2"/>
    <w:rsid w:val="007709CC"/>
    <w:rsid w:val="007967DF"/>
    <w:rsid w:val="00834B71"/>
    <w:rsid w:val="0085517D"/>
    <w:rsid w:val="008626C7"/>
    <w:rsid w:val="0086445C"/>
    <w:rsid w:val="008800FA"/>
    <w:rsid w:val="00885453"/>
    <w:rsid w:val="008A08D7"/>
    <w:rsid w:val="008A13F9"/>
    <w:rsid w:val="008D5DB6"/>
    <w:rsid w:val="00906890"/>
    <w:rsid w:val="00911E66"/>
    <w:rsid w:val="00951972"/>
    <w:rsid w:val="00952284"/>
    <w:rsid w:val="00963777"/>
    <w:rsid w:val="00993207"/>
    <w:rsid w:val="0099724E"/>
    <w:rsid w:val="009B452A"/>
    <w:rsid w:val="009B4E5E"/>
    <w:rsid w:val="009D2588"/>
    <w:rsid w:val="00A17DFD"/>
    <w:rsid w:val="00A33105"/>
    <w:rsid w:val="00A67157"/>
    <w:rsid w:val="00A764E4"/>
    <w:rsid w:val="00A917B3"/>
    <w:rsid w:val="00AA704D"/>
    <w:rsid w:val="00AB4B51"/>
    <w:rsid w:val="00AE4CC4"/>
    <w:rsid w:val="00B10CC7"/>
    <w:rsid w:val="00B1521B"/>
    <w:rsid w:val="00B37C3B"/>
    <w:rsid w:val="00B5520E"/>
    <w:rsid w:val="00B62458"/>
    <w:rsid w:val="00BD33EE"/>
    <w:rsid w:val="00C20851"/>
    <w:rsid w:val="00C42C28"/>
    <w:rsid w:val="00C60F0C"/>
    <w:rsid w:val="00C6457C"/>
    <w:rsid w:val="00C76505"/>
    <w:rsid w:val="00C805C9"/>
    <w:rsid w:val="00C94626"/>
    <w:rsid w:val="00CA1679"/>
    <w:rsid w:val="00CB55E3"/>
    <w:rsid w:val="00CE0BB2"/>
    <w:rsid w:val="00D31070"/>
    <w:rsid w:val="00D5042C"/>
    <w:rsid w:val="00D80BBB"/>
    <w:rsid w:val="00D90138"/>
    <w:rsid w:val="00DB2215"/>
    <w:rsid w:val="00E50C33"/>
    <w:rsid w:val="00E73F76"/>
    <w:rsid w:val="00E973E2"/>
    <w:rsid w:val="00ED0DC1"/>
    <w:rsid w:val="00EF01AD"/>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E255B5"/>
  <w15:docId w15:val="{1068BBA7-1D72-42FD-B042-B86C3E322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485C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undocs.org/es/CRPD/C/AZE/2-3" TargetMode="External"/><Relationship Id="rId18" Type="http://schemas.openxmlformats.org/officeDocument/2006/relationships/hyperlink" Target="http://undocs.org/es/CRPD/C/CHN/2-3" TargetMode="External"/><Relationship Id="rId26" Type="http://schemas.openxmlformats.org/officeDocument/2006/relationships/hyperlink" Target="http://undocs.org/es/CRPD/C/GHA/1" TargetMode="External"/><Relationship Id="rId39" Type="http://schemas.openxmlformats.org/officeDocument/2006/relationships/hyperlink" Target="http://undocs.org/es/CRPD/C/MOZ/1" TargetMode="External"/><Relationship Id="rId21" Type="http://schemas.openxmlformats.org/officeDocument/2006/relationships/hyperlink" Target="http://undocs.org/es/CRPD/C/CHN-MAC/2-3" TargetMode="External"/><Relationship Id="rId34" Type="http://schemas.openxmlformats.org/officeDocument/2006/relationships/hyperlink" Target="http://undocs.org/es/CRPD/C/MDV/1" TargetMode="External"/><Relationship Id="rId42" Type="http://schemas.openxmlformats.org/officeDocument/2006/relationships/hyperlink" Target="http://undocs.org/es/CRPD/C/NIC/3" TargetMode="External"/><Relationship Id="rId47" Type="http://schemas.openxmlformats.org/officeDocument/2006/relationships/hyperlink" Target="http://undocs.org/es/CRPD/C/PER/2-3" TargetMode="External"/><Relationship Id="rId50" Type="http://schemas.openxmlformats.org/officeDocument/2006/relationships/hyperlink" Target="http://undocs.org/es/CRPD/C/SGP/1" TargetMode="External"/><Relationship Id="rId55" Type="http://schemas.openxmlformats.org/officeDocument/2006/relationships/header" Target="header1.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hyperlink" Target="http://undocs.org/es/CRPD/C/BEN/1" TargetMode="External"/><Relationship Id="rId20" Type="http://schemas.openxmlformats.org/officeDocument/2006/relationships/hyperlink" Target="http://undocs.org/es/CRPD/C/CHN-HKG/2-3/Corr.1" TargetMode="External"/><Relationship Id="rId29" Type="http://schemas.openxmlformats.org/officeDocument/2006/relationships/hyperlink" Target="http://undocs.org/es/CRPD/C/ISR/1" TargetMode="External"/><Relationship Id="rId41" Type="http://schemas.openxmlformats.org/officeDocument/2006/relationships/hyperlink" Target="http://undocs.org/es/CRPD/C/NIC/2" TargetMode="External"/><Relationship Id="rId54" Type="http://schemas.openxmlformats.org/officeDocument/2006/relationships/hyperlink" Target="http://undocs.org/es/CRPD/C/ZMB/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s/CRPD/C/AGO/1" TargetMode="External"/><Relationship Id="rId24" Type="http://schemas.openxmlformats.org/officeDocument/2006/relationships/hyperlink" Target="http://undocs.org/es/CRPD/C/FIN/1" TargetMode="External"/><Relationship Id="rId32" Type="http://schemas.openxmlformats.org/officeDocument/2006/relationships/hyperlink" Target="http://undocs.org/es/CRPD/C/LBR/1" TargetMode="External"/><Relationship Id="rId37" Type="http://schemas.openxmlformats.org/officeDocument/2006/relationships/hyperlink" Target="http://undocs.org/es/CRPD/C/MCO/1" TargetMode="External"/><Relationship Id="rId40" Type="http://schemas.openxmlformats.org/officeDocument/2006/relationships/hyperlink" Target="http://undocs.org/es/CRPD/C/NIC/1" TargetMode="External"/><Relationship Id="rId45" Type="http://schemas.openxmlformats.org/officeDocument/2006/relationships/hyperlink" Target="http://undocs.org/es/CRPD/C/PAK/1" TargetMode="External"/><Relationship Id="rId53" Type="http://schemas.openxmlformats.org/officeDocument/2006/relationships/hyperlink" Target="http://undocs.org/es/CRPD/C/VNM/1" TargetMode="External"/><Relationship Id="rId58"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undocs.org/es/CRPD/C/BLR/1" TargetMode="External"/><Relationship Id="rId23" Type="http://schemas.openxmlformats.org/officeDocument/2006/relationships/hyperlink" Target="http://undocs.org/es/CRPD/C/PSE/1" TargetMode="External"/><Relationship Id="rId28" Type="http://schemas.openxmlformats.org/officeDocument/2006/relationships/hyperlink" Target="http://undocs.org/es/CRPD/C/MHL/1" TargetMode="External"/><Relationship Id="rId36" Type="http://schemas.openxmlformats.org/officeDocument/2006/relationships/hyperlink" Target="http://undocs.org/es/CRPD/C/MRT/1" TargetMode="External"/><Relationship Id="rId49" Type="http://schemas.openxmlformats.org/officeDocument/2006/relationships/hyperlink" Target="http://undocs.org/es/CRPD/C/PRK/1" TargetMode="External"/><Relationship Id="rId57" Type="http://schemas.openxmlformats.org/officeDocument/2006/relationships/footer" Target="footer1.xml"/><Relationship Id="rId61" Type="http://schemas.openxmlformats.org/officeDocument/2006/relationships/theme" Target="theme/theme1.xml"/><Relationship Id="rId10" Type="http://schemas.openxmlformats.org/officeDocument/2006/relationships/hyperlink" Target="http://undocs.org/es/CRPD/C/AND/1" TargetMode="External"/><Relationship Id="rId19" Type="http://schemas.openxmlformats.org/officeDocument/2006/relationships/hyperlink" Target="https://undocs.org/es/CRPD/C/CHN-HKG/2-3" TargetMode="External"/><Relationship Id="rId31" Type="http://schemas.openxmlformats.org/officeDocument/2006/relationships/hyperlink" Target="http://undocs.org/es/CRPD/C/KIR/1" TargetMode="External"/><Relationship Id="rId44" Type="http://schemas.openxmlformats.org/officeDocument/2006/relationships/hyperlink" Target="http://undocs.org/es/CRPD/C/NLD/1" TargetMode="External"/><Relationship Id="rId52" Type="http://schemas.openxmlformats.org/officeDocument/2006/relationships/hyperlink" Target="http://undocs.org/es/CRPD/C/TUV/1"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s/CRPD/C/DEU/2-3" TargetMode="External"/><Relationship Id="rId14" Type="http://schemas.openxmlformats.org/officeDocument/2006/relationships/hyperlink" Target="http://undocs.org/es/CRPD/C/BHR/1" TargetMode="External"/><Relationship Id="rId22" Type="http://schemas.openxmlformats.org/officeDocument/2006/relationships/hyperlink" Target="http://undocs.org/es/CRPD/C/DNK/2-3" TargetMode="External"/><Relationship Id="rId27" Type="http://schemas.openxmlformats.org/officeDocument/2006/relationships/hyperlink" Target="http://undocs.org/es/CRPD/C/IDN/1" TargetMode="External"/><Relationship Id="rId30" Type="http://schemas.openxmlformats.org/officeDocument/2006/relationships/hyperlink" Target="http://undocs.org/es/CRPD/C/KAZ/1" TargetMode="External"/><Relationship Id="rId35" Type="http://schemas.openxmlformats.org/officeDocument/2006/relationships/hyperlink" Target="http://undocs.org/es/CRPD/C/MLI/1" TargetMode="External"/><Relationship Id="rId43" Type="http://schemas.openxmlformats.org/officeDocument/2006/relationships/hyperlink" Target="http://undocs.org/es/CRPD/C/NZL/2-3" TargetMode="External"/><Relationship Id="rId48" Type="http://schemas.openxmlformats.org/officeDocument/2006/relationships/hyperlink" Target="http://undocs.org/es/CRPD/C/KOR/2-3" TargetMode="External"/><Relationship Id="rId56" Type="http://schemas.openxmlformats.org/officeDocument/2006/relationships/header" Target="header2.xml"/><Relationship Id="rId8" Type="http://schemas.openxmlformats.org/officeDocument/2006/relationships/hyperlink" Target="http://undocs.org/es/CRPD/C/AFG/1" TargetMode="External"/><Relationship Id="rId51" Type="http://schemas.openxmlformats.org/officeDocument/2006/relationships/hyperlink" Target="http://undocs.org/es/CRPD/C/TGO/1" TargetMode="External"/><Relationship Id="rId3" Type="http://schemas.openxmlformats.org/officeDocument/2006/relationships/settings" Target="settings.xml"/><Relationship Id="rId12" Type="http://schemas.openxmlformats.org/officeDocument/2006/relationships/hyperlink" Target="http://undocs.org/es/CRPD/C/ARG/2-3" TargetMode="External"/><Relationship Id="rId17" Type="http://schemas.openxmlformats.org/officeDocument/2006/relationships/hyperlink" Target="http://undocs.org/es/CRPD/C/BFA/1" TargetMode="External"/><Relationship Id="rId25" Type="http://schemas.openxmlformats.org/officeDocument/2006/relationships/hyperlink" Target="http://undocs.org/es/CRPD/C/GEO/1" TargetMode="External"/><Relationship Id="rId33" Type="http://schemas.openxmlformats.org/officeDocument/2006/relationships/hyperlink" Target="http://undocs.org/es/CRPD/C/MWI/1-2" TargetMode="External"/><Relationship Id="rId38" Type="http://schemas.openxmlformats.org/officeDocument/2006/relationships/hyperlink" Target="http://undocs.org/es/CRPD/C/MNG/2-3" TargetMode="External"/><Relationship Id="rId46" Type="http://schemas.openxmlformats.org/officeDocument/2006/relationships/hyperlink" Target="http://undocs.org/es/CRPD/C/PLW/1" TargetMode="External"/><Relationship Id="rId59"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5</Pages>
  <Words>1527</Words>
  <Characters>7908</Characters>
  <Application>Microsoft Office Word</Application>
  <DocSecurity>0</DocSecurity>
  <Lines>402</Lines>
  <Paragraphs>319</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CRPD/C/26/1</dc:title>
  <dc:subject/>
  <dc:creator>Marcel GONZALEZ-PEREZ</dc:creator>
  <cp:keywords/>
  <cp:lastModifiedBy>Angel ANGEL-MORENO-TORRES</cp:lastModifiedBy>
  <cp:revision>3</cp:revision>
  <cp:lastPrinted>2022-01-13T07:39:00Z</cp:lastPrinted>
  <dcterms:created xsi:type="dcterms:W3CDTF">2022-01-13T07:39:00Z</dcterms:created>
  <dcterms:modified xsi:type="dcterms:W3CDTF">2022-01-13T07:40:00Z</dcterms:modified>
</cp:coreProperties>
</file>