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4012"/>
        <w:gridCol w:w="3650"/>
      </w:tblGrid>
      <w:tr w:rsidR="0042684E" w:rsidRPr="00B419A4" w:rsidTr="00187C98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684E" w:rsidRPr="00B419A4" w:rsidRDefault="0095584A">
            <w:pPr>
              <w:spacing w:after="0"/>
              <w:rPr>
                <w:rFonts w:ascii="Arial" w:hAnsi="Arial" w:cs="Arial"/>
                <w:b/>
                <w:sz w:val="16"/>
                <w:lang w:val="es-ES_tradnl"/>
              </w:rPr>
            </w:pPr>
            <w:r w:rsidRPr="00B419A4">
              <w:rPr>
                <w:rFonts w:ascii="Arial" w:hAnsi="Arial" w:cs="Arial"/>
                <w:b/>
                <w:noProof/>
                <w:sz w:val="28"/>
                <w:lang w:val="es-ES_tradnl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margin-left:-14.15pt;margin-top:564.05pt;width:483pt;height:166.1pt;z-index:2;mso-position-horizontal-relative:margin;mso-position-vertical-relative:margin" stroked="f">
                  <v:textbox style="mso-next-textbox:#_x0000_s1037" inset="7.09pt,3.69pt,7.09pt,3.69pt">
                    <w:txbxContent>
                      <w:p w:rsidR="00C42863" w:rsidRPr="0094773E" w:rsidRDefault="008D5031" w:rsidP="0094773E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>
                          <w:tab/>
                        </w:r>
                        <w:r w:rsidR="00C42863" w:rsidRPr="00A258CF">
                          <w:rPr>
                            <w:lang w:val="es-ES_tradnl"/>
                          </w:rPr>
                          <w:t>La presente acta podrá ser objeto de correcciones</w:t>
                        </w:r>
                        <w:r w:rsidR="00C42863" w:rsidRPr="0094773E">
                          <w:rPr>
                            <w:lang w:val="es-ES_tradnl"/>
                          </w:rPr>
                          <w:t>.</w:t>
                        </w:r>
                      </w:p>
                      <w:p w:rsidR="00C42863" w:rsidRPr="0094773E" w:rsidRDefault="00C42863" w:rsidP="0094773E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 w:rsidRPr="0094773E">
                          <w:rPr>
                            <w:lang w:val="es-ES_tradnl"/>
                          </w:rPr>
                          <w:tab/>
                        </w:r>
                        <w:r w:rsidRPr="00A258CF">
                          <w:rPr>
                            <w:lang w:val="es-ES_tradnl"/>
                          </w:rPr>
                          <w:t xml:space="preserve">Las correcciones deberán redactarse en uno de los idiomas de trabajo.  Deberán presentarse en forma de memorando, incorporarse en un ejemplar del acta y enviarse, </w:t>
                        </w:r>
                        <w:r w:rsidRPr="00A258CF">
                          <w:rPr>
                            <w:b/>
                            <w:bCs/>
                            <w:lang w:val="es-ES_tradnl"/>
                          </w:rPr>
                          <w:t>dentro del plazo de una semana a partir de la fecha del presente documento</w:t>
                        </w:r>
                        <w:r w:rsidRPr="00A258CF">
                          <w:rPr>
                            <w:lang w:val="es-ES_tradnl"/>
                          </w:rPr>
                          <w:t xml:space="preserve">, a la </w:t>
                        </w:r>
                        <w:r>
                          <w:rPr>
                            <w:lang w:val="es-ES_tradnl"/>
                          </w:rPr>
                          <w:t>Dependencia</w:t>
                        </w:r>
                        <w:r w:rsidRPr="00A258CF">
                          <w:rPr>
                            <w:lang w:val="es-ES_tradnl"/>
                          </w:rPr>
                          <w:t xml:space="preserve"> de Edición, oficina E.4108, Palacio de las Naciones, Ginebra</w:t>
                        </w:r>
                        <w:r w:rsidRPr="0094773E">
                          <w:rPr>
                            <w:lang w:val="es-ES_tradnl"/>
                          </w:rPr>
                          <w:t>.</w:t>
                        </w:r>
                      </w:p>
                      <w:p w:rsidR="00C42863" w:rsidRPr="007F7FBF" w:rsidRDefault="00C42863" w:rsidP="0094773E">
                        <w:pPr>
                          <w:pBdr>
                            <w:top w:val="single" w:sz="4" w:space="1" w:color="auto"/>
                          </w:pBdr>
                          <w:rPr>
                            <w:lang w:val="es-ES_tradnl"/>
                          </w:rPr>
                        </w:pPr>
                        <w:r w:rsidRPr="0094773E">
                          <w:rPr>
                            <w:lang w:val="es-ES_tradnl"/>
                          </w:rPr>
                          <w:tab/>
                        </w:r>
                        <w:r>
                          <w:rPr>
                            <w:lang w:val="es-ES_tradnl"/>
                          </w:rPr>
                          <w:t>Las correcciones que se introduzcan en las actas de las sesiones públicas del Comité se reunirán en un único documento que se publicará poco después del período de sesiones</w:t>
                        </w:r>
                        <w:r w:rsidRPr="007F7FBF">
                          <w:rPr>
                            <w:lang w:val="es-ES_tradnl"/>
                          </w:rPr>
                          <w:t>.</w:t>
                        </w:r>
                      </w:p>
                      <w:p w:rsidR="00C42863" w:rsidRPr="0095584A" w:rsidRDefault="00F46A49" w:rsidP="0095584A">
                        <w:pPr>
                          <w:pBdr>
                            <w:top w:val="single" w:sz="4" w:space="1" w:color="auto"/>
                          </w:pBdr>
                        </w:pPr>
                        <w:r>
                          <w:t>GE.08-41655</w:t>
                        </w:r>
                        <w:r w:rsidR="00C42863">
                          <w:t xml:space="preserve">  (</w:t>
                        </w:r>
                        <w:r w:rsidR="008D5031">
                          <w:t>EXT)</w:t>
                        </w:r>
                      </w:p>
                    </w:txbxContent>
                  </v:textbox>
                  <w10:wrap anchorx="margin" anchory="margin"/>
                </v:shape>
              </w:pict>
            </w:r>
            <w:r w:rsidR="006F3C3A" w:rsidRPr="00B419A4">
              <w:rPr>
                <w:rFonts w:ascii="Arial" w:hAnsi="Arial" w:cs="Arial"/>
                <w:b/>
                <w:sz w:val="28"/>
                <w:lang w:val="es-ES_tradnl"/>
              </w:rPr>
              <w:t>NACIONES</w:t>
            </w:r>
            <w:r w:rsidR="0042684E" w:rsidRPr="00B419A4">
              <w:rPr>
                <w:rFonts w:ascii="Arial" w:hAnsi="Arial" w:cs="Arial"/>
                <w:b/>
                <w:sz w:val="28"/>
                <w:lang w:val="es-ES_tradnl"/>
              </w:rPr>
              <w:br/>
            </w:r>
            <w:r w:rsidR="006F3C3A" w:rsidRPr="00B419A4">
              <w:rPr>
                <w:rFonts w:ascii="Arial" w:hAnsi="Arial" w:cs="Arial"/>
                <w:b/>
                <w:sz w:val="28"/>
                <w:lang w:val="es-ES_tradnl"/>
              </w:rPr>
              <w:t>UNIDAS</w:t>
            </w:r>
          </w:p>
        </w:tc>
        <w:tc>
          <w:tcPr>
            <w:tcW w:w="401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684E" w:rsidRPr="00B419A4" w:rsidRDefault="0042684E">
            <w:pPr>
              <w:rPr>
                <w:lang w:val="es-ES_tradnl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42684E" w:rsidRPr="00B419A4" w:rsidRDefault="00A06BDC">
            <w:pPr>
              <w:spacing w:after="0"/>
              <w:jc w:val="right"/>
              <w:rPr>
                <w:rFonts w:ascii="Arial" w:hAnsi="Arial" w:cs="Arial"/>
                <w:b/>
                <w:sz w:val="72"/>
                <w:lang w:val="es-ES_tradnl"/>
              </w:rPr>
            </w:pPr>
            <w:r>
              <w:rPr>
                <w:rFonts w:ascii="Arial" w:hAnsi="Arial" w:cs="Arial"/>
                <w:b/>
                <w:sz w:val="72"/>
                <w:lang w:val="es-ES_tradnl"/>
              </w:rPr>
              <w:t>E</w:t>
            </w:r>
          </w:p>
        </w:tc>
      </w:tr>
      <w:tr w:rsidR="0042684E" w:rsidRPr="00B419A4" w:rsidTr="00187C98">
        <w:tblPrEx>
          <w:tblCellMar>
            <w:top w:w="0" w:type="dxa"/>
            <w:bottom w:w="0" w:type="dxa"/>
          </w:tblCellMar>
        </w:tblPrEx>
        <w:tc>
          <w:tcPr>
            <w:tcW w:w="180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B419A4" w:rsidRDefault="0042684E">
            <w:pPr>
              <w:rPr>
                <w:lang w:val="es-ES_tradnl"/>
              </w:rPr>
            </w:pPr>
            <w:r w:rsidRPr="00B419A4">
              <w:rPr>
                <w:noProof/>
                <w:sz w:val="20"/>
                <w:lang w:val="es-ES_tradn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6" type="#_x0000_t75" style="position:absolute;margin-left:5.65pt;margin-top:6.75pt;width:68.05pt;height:63.9pt;z-index:1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36" DrawAspect="Content" ObjectID="_1444036922" r:id="rId8"/>
              </w:pict>
            </w:r>
          </w:p>
        </w:tc>
        <w:tc>
          <w:tcPr>
            <w:tcW w:w="4012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B419A4" w:rsidRDefault="00F4506F">
            <w:pPr>
              <w:spacing w:before="360" w:after="0"/>
              <w:rPr>
                <w:rFonts w:ascii="Arial" w:hAnsi="Arial" w:cs="Arial"/>
                <w:b/>
                <w:sz w:val="34"/>
                <w:lang w:val="es-ES_tradnl"/>
              </w:rPr>
            </w:pPr>
            <w:r w:rsidRPr="00B419A4">
              <w:rPr>
                <w:rFonts w:ascii="Arial" w:hAnsi="Arial" w:cs="Arial"/>
                <w:b/>
                <w:bCs/>
                <w:sz w:val="34"/>
                <w:lang w:val="es-ES_tradnl"/>
              </w:rPr>
              <w:t>Consejo Económico</w:t>
            </w:r>
            <w:r w:rsidRPr="00B419A4">
              <w:rPr>
                <w:rFonts w:ascii="Arial" w:hAnsi="Arial" w:cs="Arial"/>
                <w:b/>
                <w:bCs/>
                <w:sz w:val="34"/>
                <w:lang w:val="es-ES_tradnl"/>
              </w:rPr>
              <w:br/>
              <w:t>y Social</w:t>
            </w:r>
          </w:p>
          <w:p w:rsidR="0042684E" w:rsidRPr="00B419A4" w:rsidRDefault="0042684E">
            <w:pPr>
              <w:rPr>
                <w:rFonts w:ascii="Arial" w:hAnsi="Arial" w:cs="Arial"/>
                <w:b/>
                <w:sz w:val="34"/>
                <w:lang w:val="es-ES_tradnl"/>
              </w:rPr>
            </w:pPr>
          </w:p>
        </w:tc>
        <w:tc>
          <w:tcPr>
            <w:tcW w:w="3650" w:type="dxa"/>
            <w:tcBorders>
              <w:top w:val="single" w:sz="6" w:space="0" w:color="auto"/>
              <w:left w:val="nil"/>
              <w:bottom w:val="single" w:sz="36" w:space="0" w:color="auto"/>
              <w:right w:val="nil"/>
            </w:tcBorders>
          </w:tcPr>
          <w:p w:rsidR="0042684E" w:rsidRPr="00B419A4" w:rsidRDefault="0042684E">
            <w:pPr>
              <w:spacing w:before="480" w:after="0"/>
              <w:rPr>
                <w:lang w:val="es-ES_tradnl"/>
              </w:rPr>
            </w:pPr>
            <w:r w:rsidRPr="00B419A4">
              <w:rPr>
                <w:lang w:val="es-ES_tradnl"/>
              </w:rPr>
              <w:t>Distr.</w:t>
            </w:r>
          </w:p>
          <w:p w:rsidR="0042684E" w:rsidRPr="00B419A4" w:rsidRDefault="0042684E">
            <w:pPr>
              <w:rPr>
                <w:lang w:val="es-ES_tradnl"/>
              </w:rPr>
            </w:pPr>
            <w:r w:rsidRPr="00B419A4">
              <w:rPr>
                <w:lang w:val="es-ES_tradnl"/>
              </w:rPr>
              <w:fldChar w:fldCharType="begin"/>
            </w:r>
            <w:r w:rsidRPr="00B419A4">
              <w:rPr>
                <w:lang w:val="es-ES_tradnl"/>
              </w:rPr>
              <w:instrText xml:space="preserve"> FILLIN "Distr." \* MERGEFORMAT </w:instrText>
            </w:r>
            <w:r w:rsidR="00B97D38" w:rsidRPr="00B419A4">
              <w:rPr>
                <w:lang w:val="es-ES_tradnl"/>
              </w:rPr>
              <w:fldChar w:fldCharType="separate"/>
            </w:r>
            <w:r w:rsidR="00B97D38" w:rsidRPr="00B419A4">
              <w:rPr>
                <w:lang w:val="es-ES_tradnl"/>
              </w:rPr>
              <w:t>GENERAL</w:t>
            </w:r>
            <w:r w:rsidRPr="00B419A4">
              <w:rPr>
                <w:lang w:val="es-ES_tradnl"/>
              </w:rPr>
              <w:fldChar w:fldCharType="end"/>
            </w:r>
          </w:p>
          <w:p w:rsidR="0042684E" w:rsidRPr="00B419A4" w:rsidRDefault="0042684E">
            <w:pPr>
              <w:spacing w:after="0"/>
              <w:rPr>
                <w:lang w:val="es-ES_tradnl"/>
              </w:rPr>
            </w:pPr>
            <w:r w:rsidRPr="00B419A4">
              <w:rPr>
                <w:lang w:val="es-ES_tradnl"/>
              </w:rPr>
              <w:fldChar w:fldCharType="begin"/>
            </w:r>
            <w:r w:rsidRPr="00B419A4">
              <w:rPr>
                <w:lang w:val="es-ES_tradnl"/>
              </w:rPr>
              <w:instrText xml:space="preserve"> FILLIN "Symbol" \* MERGEFORMAT </w:instrText>
            </w:r>
            <w:r w:rsidR="00B97D38" w:rsidRPr="00B419A4">
              <w:rPr>
                <w:lang w:val="es-ES_tradnl"/>
              </w:rPr>
              <w:fldChar w:fldCharType="separate"/>
            </w:r>
            <w:r w:rsidR="00B97D38" w:rsidRPr="00B419A4">
              <w:rPr>
                <w:lang w:val="es-ES_tradnl"/>
              </w:rPr>
              <w:t>E/C.12/2008/SR.12</w:t>
            </w:r>
            <w:r w:rsidRPr="00B419A4">
              <w:rPr>
                <w:lang w:val="es-ES_tradnl"/>
              </w:rPr>
              <w:fldChar w:fldCharType="end"/>
            </w:r>
          </w:p>
          <w:p w:rsidR="003D50D9" w:rsidRPr="00B419A4" w:rsidRDefault="00903C22" w:rsidP="003D50D9">
            <w:pPr>
              <w:rPr>
                <w:lang w:val="es-ES_tradnl"/>
              </w:rPr>
            </w:pPr>
            <w:r>
              <w:rPr>
                <w:lang w:val="es-ES_tradnl"/>
              </w:rPr>
              <w:t>18</w:t>
            </w:r>
            <w:r w:rsidRPr="008B0C7A">
              <w:rPr>
                <w:lang w:val="es-ES_tradnl"/>
              </w:rPr>
              <w:t xml:space="preserve"> de </w:t>
            </w:r>
            <w:r>
              <w:rPr>
                <w:lang w:val="es-ES_tradnl"/>
              </w:rPr>
              <w:t>enero</w:t>
            </w:r>
            <w:r w:rsidRPr="008B0C7A">
              <w:rPr>
                <w:lang w:val="es-ES_tradnl"/>
              </w:rPr>
              <w:t xml:space="preserve"> de 20</w:t>
            </w:r>
            <w:r>
              <w:rPr>
                <w:lang w:val="es-ES_tradnl"/>
              </w:rPr>
              <w:t>10</w:t>
            </w:r>
          </w:p>
          <w:p w:rsidR="0042684E" w:rsidRPr="00B419A4" w:rsidRDefault="003D50D9" w:rsidP="003D50D9">
            <w:pPr>
              <w:rPr>
                <w:lang w:val="es-ES_tradnl"/>
              </w:rPr>
            </w:pPr>
            <w:r w:rsidRPr="00B419A4">
              <w:rPr>
                <w:lang w:val="es-ES_tradnl"/>
              </w:rPr>
              <w:t>ESPAÑOL</w:t>
            </w:r>
            <w:r w:rsidRPr="00B419A4">
              <w:rPr>
                <w:lang w:val="es-ES_tradnl"/>
              </w:rPr>
              <w:br/>
              <w:t>Original:  INGLÉS</w:t>
            </w:r>
          </w:p>
        </w:tc>
      </w:tr>
    </w:tbl>
    <w:p w:rsidR="00E55AE8" w:rsidRPr="00B419A4" w:rsidRDefault="0042684E" w:rsidP="00E55AE8">
      <w:pPr>
        <w:jc w:val="center"/>
        <w:rPr>
          <w:lang w:val="es-ES_tradnl"/>
        </w:rPr>
      </w:pPr>
      <w:r w:rsidRPr="00B419A4">
        <w:rPr>
          <w:lang w:val="es-ES_tradnl"/>
        </w:rPr>
        <w:br/>
      </w:r>
      <w:r w:rsidR="00E55AE8" w:rsidRPr="00B419A4">
        <w:rPr>
          <w:b/>
          <w:bCs/>
          <w:lang w:val="es-ES_tradnl"/>
        </w:rPr>
        <w:t>COMITÉ DE DERECHOS ECONÓMICOS, SOCIALES Y CULTURALES</w:t>
      </w:r>
    </w:p>
    <w:p w:rsidR="0095584A" w:rsidRPr="00B419A4" w:rsidRDefault="00E55AE8" w:rsidP="00E55AE8">
      <w:pPr>
        <w:jc w:val="center"/>
        <w:rPr>
          <w:lang w:val="es-ES_tradnl"/>
        </w:rPr>
      </w:pPr>
      <w:r w:rsidRPr="00B419A4">
        <w:rPr>
          <w:b/>
          <w:lang w:val="es-ES_tradnl"/>
        </w:rPr>
        <w:t>40º período de sesiones</w:t>
      </w:r>
    </w:p>
    <w:p w:rsidR="00D6494D" w:rsidRPr="00B419A4" w:rsidRDefault="00D6494D" w:rsidP="00D6494D">
      <w:pPr>
        <w:jc w:val="center"/>
        <w:rPr>
          <w:b/>
          <w:lang w:val="es-ES_tradnl"/>
        </w:rPr>
      </w:pPr>
      <w:r w:rsidRPr="00B419A4">
        <w:rPr>
          <w:b/>
          <w:bCs/>
          <w:lang w:val="es-ES_tradnl"/>
        </w:rPr>
        <w:t>ACTA RESUMIDA DE LA 1</w:t>
      </w:r>
      <w:r w:rsidR="00F429F5" w:rsidRPr="00B419A4">
        <w:rPr>
          <w:b/>
          <w:bCs/>
          <w:lang w:val="es-ES_tradnl"/>
        </w:rPr>
        <w:t>2</w:t>
      </w:r>
      <w:r w:rsidRPr="00B419A4">
        <w:rPr>
          <w:b/>
          <w:bCs/>
          <w:lang w:val="es-ES_tradnl"/>
        </w:rPr>
        <w:t>ª SESIÓN</w:t>
      </w:r>
    </w:p>
    <w:p w:rsidR="00D6494D" w:rsidRPr="00B419A4" w:rsidRDefault="00D6494D" w:rsidP="00D6494D">
      <w:pPr>
        <w:jc w:val="center"/>
        <w:rPr>
          <w:lang w:val="es-ES_tradnl"/>
        </w:rPr>
      </w:pPr>
      <w:r w:rsidRPr="00B419A4">
        <w:rPr>
          <w:lang w:val="es-ES_tradnl"/>
        </w:rPr>
        <w:t xml:space="preserve">celebrada en el </w:t>
      </w:r>
      <w:r w:rsidRPr="00B419A4">
        <w:rPr>
          <w:szCs w:val="28"/>
          <w:lang w:val="es-ES_tradnl"/>
        </w:rPr>
        <w:t>Palais Wilson</w:t>
      </w:r>
      <w:r w:rsidRPr="00B419A4">
        <w:rPr>
          <w:lang w:val="es-ES_tradnl"/>
        </w:rPr>
        <w:t>, Ginebra,</w:t>
      </w:r>
      <w:r w:rsidRPr="00B419A4">
        <w:rPr>
          <w:lang w:val="es-ES_tradnl"/>
        </w:rPr>
        <w:br/>
        <w:t>el martes 6 de mayo de 2008, a las 15.00 horas</w:t>
      </w:r>
    </w:p>
    <w:p w:rsidR="00D6494D" w:rsidRPr="00B419A4" w:rsidRDefault="00D6494D" w:rsidP="00D6494D">
      <w:pPr>
        <w:jc w:val="center"/>
        <w:rPr>
          <w:lang w:val="es-ES_tradnl"/>
        </w:rPr>
      </w:pPr>
      <w:r w:rsidRPr="00B419A4">
        <w:rPr>
          <w:b/>
          <w:lang w:val="es-ES_tradnl"/>
        </w:rPr>
        <w:t>Presidente</w:t>
      </w:r>
      <w:r w:rsidRPr="00B419A4">
        <w:rPr>
          <w:lang w:val="es-ES_tradnl"/>
        </w:rPr>
        <w:t>: Sr. TEXIER</w:t>
      </w:r>
    </w:p>
    <w:p w:rsidR="0095584A" w:rsidRPr="00B419A4" w:rsidRDefault="00D6494D" w:rsidP="00D6494D">
      <w:pPr>
        <w:jc w:val="center"/>
        <w:rPr>
          <w:lang w:val="es-ES_tradnl"/>
        </w:rPr>
      </w:pPr>
      <w:r w:rsidRPr="00B419A4">
        <w:rPr>
          <w:b/>
          <w:lang w:val="es-ES_tradnl"/>
        </w:rPr>
        <w:t>SUMARIO</w:t>
      </w:r>
    </w:p>
    <w:p w:rsidR="00517106" w:rsidRPr="00B419A4" w:rsidRDefault="00517106" w:rsidP="00517106">
      <w:pPr>
        <w:rPr>
          <w:lang w:val="es-ES_tradnl"/>
        </w:rPr>
      </w:pPr>
      <w:r w:rsidRPr="00B419A4">
        <w:rPr>
          <w:b/>
          <w:bCs/>
          <w:szCs w:val="24"/>
          <w:lang w:val="es-ES_tradnl" w:eastAsia="es-ES_tradnl"/>
        </w:rPr>
        <w:t>Examen de los informes</w:t>
      </w:r>
    </w:p>
    <w:p w:rsidR="00517106" w:rsidRPr="00B419A4" w:rsidRDefault="00517106" w:rsidP="00E10EED">
      <w:pPr>
        <w:autoSpaceDE w:val="0"/>
        <w:autoSpaceDN w:val="0"/>
        <w:adjustRightInd w:val="0"/>
        <w:ind w:left="567" w:hanging="567"/>
        <w:rPr>
          <w:lang w:val="es-ES_tradnl"/>
        </w:rPr>
      </w:pPr>
      <w:r w:rsidRPr="00B419A4">
        <w:rPr>
          <w:b/>
          <w:lang w:val="es-ES_tradnl"/>
        </w:rPr>
        <w:t>a)</w:t>
      </w:r>
      <w:r w:rsidRPr="00B419A4">
        <w:rPr>
          <w:b/>
          <w:lang w:val="es-ES_tradnl"/>
        </w:rPr>
        <w:tab/>
      </w:r>
      <w:r w:rsidRPr="00B419A4">
        <w:rPr>
          <w:b/>
          <w:bCs/>
          <w:szCs w:val="24"/>
          <w:lang w:val="es-ES_tradnl" w:eastAsia="es-ES_tradnl"/>
        </w:rPr>
        <w:t>Informes presentados por los Estados partes de conformidad con los</w:t>
      </w:r>
      <w:r w:rsidR="00E10EED">
        <w:rPr>
          <w:b/>
          <w:bCs/>
          <w:szCs w:val="24"/>
          <w:lang w:val="es-ES_tradnl" w:eastAsia="es-ES_tradnl"/>
        </w:rPr>
        <w:br/>
      </w:r>
      <w:r w:rsidRPr="00B419A4">
        <w:rPr>
          <w:b/>
          <w:bCs/>
          <w:szCs w:val="24"/>
          <w:lang w:val="es-ES_tradnl" w:eastAsia="es-ES_tradnl"/>
        </w:rPr>
        <w:t>artículos 16 y 17 del Pacto</w:t>
      </w:r>
      <w:r w:rsidRPr="00B419A4">
        <w:rPr>
          <w:i/>
          <w:iCs/>
          <w:szCs w:val="24"/>
          <w:lang w:val="es-ES_tradnl" w:eastAsia="es-ES_tradnl"/>
        </w:rPr>
        <w:t xml:space="preserve"> (continuación)</w:t>
      </w:r>
    </w:p>
    <w:p w:rsidR="004624B1" w:rsidRPr="00B419A4" w:rsidRDefault="00517106" w:rsidP="00517106">
      <w:pPr>
        <w:ind w:left="567"/>
        <w:rPr>
          <w:lang w:val="es-ES_tradnl"/>
        </w:rPr>
      </w:pPr>
      <w:r w:rsidRPr="00B419A4">
        <w:rPr>
          <w:b/>
          <w:lang w:val="es-ES_tradnl"/>
        </w:rPr>
        <w:t>Segundo informe periódico de Bolivia</w:t>
      </w:r>
      <w:r w:rsidR="00B419A4">
        <w:rPr>
          <w:b/>
          <w:lang w:val="es-ES_tradnl"/>
        </w:rPr>
        <w:t xml:space="preserve"> </w:t>
      </w:r>
      <w:r w:rsidRPr="00B419A4">
        <w:rPr>
          <w:i/>
          <w:iCs/>
          <w:szCs w:val="24"/>
          <w:lang w:val="es-ES_tradnl" w:eastAsia="es-ES_tradnl"/>
        </w:rPr>
        <w:t>(continuación</w:t>
      </w:r>
      <w:r w:rsidR="00F83B43" w:rsidRPr="00B419A4">
        <w:rPr>
          <w:lang w:val="es-ES_tradnl"/>
        </w:rPr>
        <w:t>)</w:t>
      </w:r>
    </w:p>
    <w:p w:rsidR="00BF3EC7" w:rsidRPr="00B419A4" w:rsidRDefault="004624B1" w:rsidP="00C21764">
      <w:pPr>
        <w:adjustRightInd w:val="0"/>
        <w:snapToGrid w:val="0"/>
        <w:jc w:val="center"/>
        <w:rPr>
          <w:u w:val="single"/>
          <w:lang w:val="es-ES_tradnl"/>
        </w:rPr>
      </w:pPr>
      <w:r w:rsidRPr="00B419A4">
        <w:rPr>
          <w:lang w:val="es-ES_tradnl"/>
        </w:rPr>
        <w:br w:type="page"/>
      </w:r>
      <w:r w:rsidR="00187C98" w:rsidRPr="00F46A49">
        <w:rPr>
          <w:b/>
          <w:i/>
          <w:lang w:val="es-ES_tradnl"/>
        </w:rPr>
        <w:t>Se declara abierta la sesión a las 15.15 horas</w:t>
      </w:r>
      <w:r w:rsidR="00C21764" w:rsidRPr="00B419A4">
        <w:rPr>
          <w:lang w:val="es-ES_tradnl"/>
        </w:rPr>
        <w:t>.</w:t>
      </w:r>
    </w:p>
    <w:p w:rsidR="00617AA6" w:rsidRPr="00B419A4" w:rsidRDefault="00617AA6" w:rsidP="00617AA6">
      <w:pPr>
        <w:rPr>
          <w:lang w:val="es-ES_tradnl"/>
        </w:rPr>
      </w:pPr>
      <w:r w:rsidRPr="00B419A4">
        <w:rPr>
          <w:b/>
          <w:bCs/>
          <w:lang w:val="es-ES_tradnl"/>
        </w:rPr>
        <w:t>EXAMEN DE LOS INFORMES</w:t>
      </w:r>
    </w:p>
    <w:p w:rsidR="00617AA6" w:rsidRPr="00B419A4" w:rsidRDefault="00617AA6" w:rsidP="00617AA6">
      <w:pPr>
        <w:ind w:left="567" w:hanging="567"/>
        <w:rPr>
          <w:lang w:val="es-ES_tradnl"/>
        </w:rPr>
      </w:pPr>
      <w:r w:rsidRPr="00B419A4">
        <w:rPr>
          <w:b/>
          <w:lang w:val="es-ES_tradnl"/>
        </w:rPr>
        <w:t>a)</w:t>
      </w:r>
      <w:r w:rsidRPr="00B419A4">
        <w:rPr>
          <w:lang w:val="es-ES_tradnl"/>
        </w:rPr>
        <w:tab/>
      </w:r>
      <w:r w:rsidRPr="00B419A4">
        <w:rPr>
          <w:b/>
          <w:bCs/>
          <w:lang w:val="es-ES_tradnl"/>
        </w:rPr>
        <w:t>INFORMES PRESENTADOS POR LOS ESTADOS PARTES DE CONFORMIDAD CON LOS ARTÍCULOS 16 Y 17 DEL PACTO</w:t>
      </w:r>
      <w:r w:rsidRPr="00B419A4">
        <w:rPr>
          <w:lang w:val="es-ES_tradnl"/>
        </w:rPr>
        <w:t xml:space="preserve"> </w:t>
      </w:r>
      <w:r w:rsidRPr="00B419A4">
        <w:rPr>
          <w:i/>
          <w:iCs/>
          <w:lang w:val="es-ES_tradnl"/>
        </w:rPr>
        <w:t>(continuación</w:t>
      </w:r>
      <w:r w:rsidRPr="00B419A4">
        <w:rPr>
          <w:lang w:val="es-ES_tradnl"/>
        </w:rPr>
        <w:t>)</w:t>
      </w:r>
    </w:p>
    <w:p w:rsidR="00420ABD" w:rsidRPr="00B419A4" w:rsidRDefault="00617AA6" w:rsidP="00617AA6">
      <w:pPr>
        <w:adjustRightInd w:val="0"/>
        <w:snapToGrid w:val="0"/>
        <w:ind w:left="600"/>
        <w:rPr>
          <w:snapToGrid w:val="0"/>
          <w:lang w:val="es-ES_tradnl"/>
        </w:rPr>
      </w:pPr>
      <w:r w:rsidRPr="00B419A4">
        <w:rPr>
          <w:b/>
          <w:lang w:val="es-ES_tradnl"/>
        </w:rPr>
        <w:t>SEGUNDO INFORME PERIÓDICO DE BOLIVIA</w:t>
      </w:r>
      <w:r w:rsidRPr="00B419A4">
        <w:rPr>
          <w:lang w:val="es-ES_tradnl"/>
        </w:rPr>
        <w:t xml:space="preserve"> </w:t>
      </w:r>
      <w:r w:rsidR="005544FC" w:rsidRPr="00B419A4">
        <w:rPr>
          <w:i/>
          <w:iCs/>
          <w:lang w:val="es-ES_tradnl"/>
        </w:rPr>
        <w:t>(continuación</w:t>
      </w:r>
      <w:r w:rsidR="005544FC" w:rsidRPr="00B419A4">
        <w:rPr>
          <w:lang w:val="es-ES_tradnl"/>
        </w:rPr>
        <w:t>)</w:t>
      </w:r>
      <w:r w:rsidRPr="00B419A4">
        <w:rPr>
          <w:lang w:val="es-ES_tradnl"/>
        </w:rPr>
        <w:t xml:space="preserve"> </w:t>
      </w:r>
      <w:r w:rsidR="00420ABD" w:rsidRPr="00B419A4">
        <w:rPr>
          <w:snapToGrid w:val="0"/>
          <w:lang w:val="es-ES_tradnl"/>
        </w:rPr>
        <w:t>(E/C</w:t>
      </w:r>
      <w:r w:rsidR="003331FA" w:rsidRPr="00B419A4">
        <w:rPr>
          <w:snapToGrid w:val="0"/>
          <w:lang w:val="es-ES_tradnl"/>
        </w:rPr>
        <w:t>.</w:t>
      </w:r>
      <w:r w:rsidR="00420ABD" w:rsidRPr="00B419A4">
        <w:rPr>
          <w:snapToGrid w:val="0"/>
          <w:lang w:val="es-ES_tradnl"/>
        </w:rPr>
        <w:t>12/B</w:t>
      </w:r>
      <w:r w:rsidR="00D7098F" w:rsidRPr="00B419A4">
        <w:rPr>
          <w:snapToGrid w:val="0"/>
          <w:lang w:val="es-ES_tradnl"/>
        </w:rPr>
        <w:t>OL</w:t>
      </w:r>
      <w:r w:rsidR="00420ABD" w:rsidRPr="00B419A4">
        <w:rPr>
          <w:snapToGrid w:val="0"/>
          <w:lang w:val="es-ES_tradnl"/>
        </w:rPr>
        <w:t>/2</w:t>
      </w:r>
      <w:r w:rsidR="00E56E9E">
        <w:rPr>
          <w:snapToGrid w:val="0"/>
          <w:lang w:val="es-ES_tradnl"/>
        </w:rPr>
        <w:t>;</w:t>
      </w:r>
      <w:r w:rsidR="003331FA" w:rsidRPr="00B419A4">
        <w:rPr>
          <w:snapToGrid w:val="0"/>
          <w:lang w:val="es-ES_tradnl"/>
        </w:rPr>
        <w:t xml:space="preserve"> E/C.12/B</w:t>
      </w:r>
      <w:r w:rsidR="00D7098F" w:rsidRPr="00B419A4">
        <w:rPr>
          <w:snapToGrid w:val="0"/>
          <w:lang w:val="es-ES_tradnl"/>
        </w:rPr>
        <w:t>OL</w:t>
      </w:r>
      <w:r w:rsidR="003331FA" w:rsidRPr="00B419A4">
        <w:rPr>
          <w:snapToGrid w:val="0"/>
          <w:lang w:val="es-ES_tradnl"/>
        </w:rPr>
        <w:t>/Q/2;</w:t>
      </w:r>
      <w:r w:rsidR="00D7098F" w:rsidRPr="00B419A4">
        <w:rPr>
          <w:snapToGrid w:val="0"/>
          <w:lang w:val="es-ES_tradnl"/>
        </w:rPr>
        <w:t xml:space="preserve"> </w:t>
      </w:r>
      <w:r w:rsidR="005544FC" w:rsidRPr="00B419A4">
        <w:rPr>
          <w:snapToGrid w:val="0"/>
          <w:lang w:val="es-ES_tradnl"/>
        </w:rPr>
        <w:t xml:space="preserve">respuestas por escrito presentadas por el Gobierno de Bolivia </w:t>
      </w:r>
      <w:r w:rsidR="00D7098F" w:rsidRPr="00B419A4">
        <w:rPr>
          <w:snapToGrid w:val="0"/>
          <w:lang w:val="es-ES_tradnl"/>
        </w:rPr>
        <w:t>(</w:t>
      </w:r>
      <w:r w:rsidR="005544FC" w:rsidRPr="00B419A4">
        <w:rPr>
          <w:snapToGrid w:val="0"/>
          <w:lang w:val="es-ES_tradnl"/>
        </w:rPr>
        <w:t xml:space="preserve">documento distribuido en la sala de la reunión </w:t>
      </w:r>
      <w:r w:rsidR="00264E21">
        <w:rPr>
          <w:snapToGrid w:val="0"/>
          <w:lang w:val="es-ES_tradnl"/>
        </w:rPr>
        <w:t>solo</w:t>
      </w:r>
      <w:r w:rsidR="005544FC" w:rsidRPr="00B419A4">
        <w:rPr>
          <w:snapToGrid w:val="0"/>
          <w:lang w:val="es-ES_tradnl"/>
        </w:rPr>
        <w:t xml:space="preserve"> en español</w:t>
      </w:r>
      <w:r w:rsidR="00D7098F" w:rsidRPr="00B419A4">
        <w:rPr>
          <w:snapToGrid w:val="0"/>
          <w:lang w:val="es-ES_tradnl"/>
        </w:rPr>
        <w:t>)</w:t>
      </w:r>
      <w:r w:rsidR="00420ABD" w:rsidRPr="00B419A4">
        <w:rPr>
          <w:snapToGrid w:val="0"/>
          <w:lang w:val="es-ES_tradnl"/>
        </w:rPr>
        <w:t>)</w:t>
      </w:r>
    </w:p>
    <w:p w:rsidR="00420ABD" w:rsidRPr="00B419A4" w:rsidRDefault="008D411C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i/>
          <w:lang w:val="es-ES_tradnl"/>
        </w:rPr>
        <w:t>Por invitación del Presidente, los miembros de la delegación de Bolivia vuelve</w:t>
      </w:r>
      <w:r w:rsidR="000C2503" w:rsidRPr="00B419A4">
        <w:rPr>
          <w:i/>
          <w:lang w:val="es-ES_tradnl"/>
        </w:rPr>
        <w:t>n</w:t>
      </w:r>
      <w:r w:rsidRPr="00B419A4">
        <w:rPr>
          <w:i/>
          <w:lang w:val="es-ES_tradnl"/>
        </w:rPr>
        <w:t xml:space="preserve"> a</w:t>
      </w:r>
      <w:r w:rsidRPr="00B419A4">
        <w:rPr>
          <w:lang w:val="es-ES_tradnl"/>
        </w:rPr>
        <w:t xml:space="preserve"> </w:t>
      </w:r>
      <w:r w:rsidRPr="00B419A4">
        <w:rPr>
          <w:i/>
          <w:lang w:val="es-ES_tradnl"/>
        </w:rPr>
        <w:t>tomar asiento a la mesa del Comité</w:t>
      </w:r>
      <w:r w:rsidR="00420ABD" w:rsidRPr="00B419A4">
        <w:rPr>
          <w:snapToGrid w:val="0"/>
          <w:lang w:val="es-ES_tradnl"/>
        </w:rPr>
        <w:t>.</w:t>
      </w:r>
    </w:p>
    <w:p w:rsidR="00D7098F" w:rsidRPr="00B419A4" w:rsidRDefault="005544FC" w:rsidP="008D5031">
      <w:pPr>
        <w:pStyle w:val="ParaNo"/>
        <w:tabs>
          <w:tab w:val="clear" w:pos="360"/>
          <w:tab w:val="clear" w:pos="737"/>
          <w:tab w:val="left" w:pos="-709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PRESIDENTE</w:t>
      </w:r>
      <w:r w:rsidRPr="00B419A4">
        <w:rPr>
          <w:snapToGrid w:val="0"/>
          <w:lang w:val="es-ES_tradnl"/>
        </w:rPr>
        <w:t xml:space="preserve"> </w:t>
      </w:r>
      <w:r w:rsidR="00F509B3" w:rsidRPr="00B419A4">
        <w:rPr>
          <w:snapToGrid w:val="0"/>
          <w:lang w:val="es-ES_tradnl"/>
        </w:rPr>
        <w:t xml:space="preserve">invita a los miembros del Comité a formular sus preguntas a la delegación de </w:t>
      </w:r>
      <w:r w:rsidR="003D720D" w:rsidRPr="00B419A4">
        <w:rPr>
          <w:snapToGrid w:val="0"/>
          <w:lang w:val="es-ES_tradnl"/>
        </w:rPr>
        <w:t>Bolivia.</w:t>
      </w:r>
    </w:p>
    <w:p w:rsidR="00420ABD" w:rsidRPr="00E56E9E" w:rsidRDefault="00420ABD" w:rsidP="008D5031">
      <w:pPr>
        <w:adjustRightInd w:val="0"/>
        <w:snapToGrid w:val="0"/>
        <w:rPr>
          <w:i/>
          <w:snapToGrid w:val="0"/>
          <w:lang w:val="es-ES_tradnl"/>
        </w:rPr>
      </w:pPr>
      <w:r w:rsidRPr="00E56E9E">
        <w:rPr>
          <w:i/>
          <w:snapToGrid w:val="0"/>
          <w:lang w:val="es-ES_tradnl"/>
        </w:rPr>
        <w:t>Art</w:t>
      </w:r>
      <w:r w:rsidR="008A5EFA" w:rsidRPr="00E56E9E">
        <w:rPr>
          <w:i/>
          <w:snapToGrid w:val="0"/>
          <w:lang w:val="es-ES_tradnl"/>
        </w:rPr>
        <w:t xml:space="preserve">ículos </w:t>
      </w:r>
      <w:r w:rsidRPr="00E56E9E">
        <w:rPr>
          <w:i/>
          <w:snapToGrid w:val="0"/>
          <w:lang w:val="es-ES_tradnl"/>
        </w:rPr>
        <w:t xml:space="preserve">6 </w:t>
      </w:r>
      <w:r w:rsidR="008A5EFA" w:rsidRPr="00E56E9E">
        <w:rPr>
          <w:i/>
          <w:snapToGrid w:val="0"/>
          <w:lang w:val="es-ES_tradnl"/>
        </w:rPr>
        <w:t>a</w:t>
      </w:r>
      <w:r w:rsidRPr="00E56E9E">
        <w:rPr>
          <w:i/>
          <w:snapToGrid w:val="0"/>
          <w:lang w:val="es-ES_tradnl"/>
        </w:rPr>
        <w:t xml:space="preserve"> 9</w:t>
      </w:r>
      <w:r w:rsidR="00D7098F" w:rsidRPr="00E56E9E">
        <w:rPr>
          <w:i/>
          <w:snapToGrid w:val="0"/>
          <w:lang w:val="es-ES_tradnl"/>
        </w:rPr>
        <w:t xml:space="preserve"> </w:t>
      </w:r>
      <w:r w:rsidR="008A5EFA" w:rsidRPr="00E56E9E">
        <w:rPr>
          <w:i/>
          <w:snapToGrid w:val="0"/>
          <w:lang w:val="es-ES_tradnl"/>
        </w:rPr>
        <w:t>del Pacto</w:t>
      </w:r>
    </w:p>
    <w:p w:rsidR="003D720D" w:rsidRPr="00B419A4" w:rsidRDefault="00915CAE" w:rsidP="008D5031">
      <w:pPr>
        <w:pStyle w:val="ParaNo"/>
        <w:tabs>
          <w:tab w:val="clear" w:pos="360"/>
          <w:tab w:val="clear" w:pos="737"/>
          <w:tab w:val="left" w:pos="-709"/>
        </w:tabs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5E4883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BRAS GOMES</w:t>
      </w:r>
      <w:r w:rsidR="00420ABD" w:rsidRPr="00B419A4">
        <w:rPr>
          <w:snapToGrid w:val="0"/>
          <w:lang w:val="es-ES_tradnl"/>
        </w:rPr>
        <w:t xml:space="preserve"> </w:t>
      </w:r>
      <w:r w:rsidR="006E729F" w:rsidRPr="00B419A4">
        <w:rPr>
          <w:snapToGrid w:val="0"/>
          <w:lang w:val="es-ES_tradnl"/>
        </w:rPr>
        <w:t>observa que</w:t>
      </w:r>
      <w:r w:rsidR="00446290">
        <w:rPr>
          <w:snapToGrid w:val="0"/>
          <w:lang w:val="es-ES_tradnl"/>
        </w:rPr>
        <w:t>, debido a</w:t>
      </w:r>
      <w:r w:rsidR="006E729F" w:rsidRPr="00B419A4">
        <w:rPr>
          <w:snapToGrid w:val="0"/>
          <w:lang w:val="es-ES_tradnl"/>
        </w:rPr>
        <w:t xml:space="preserve"> la pérdida de trabajo en el sector del empleo </w:t>
      </w:r>
      <w:r w:rsidR="004516E6">
        <w:rPr>
          <w:snapToGrid w:val="0"/>
          <w:lang w:val="es-ES_tradnl"/>
        </w:rPr>
        <w:t>estructurado</w:t>
      </w:r>
      <w:r w:rsidR="00446290">
        <w:rPr>
          <w:snapToGrid w:val="0"/>
          <w:lang w:val="es-ES_tradnl"/>
        </w:rPr>
        <w:t xml:space="preserve">, muchos </w:t>
      </w:r>
      <w:r w:rsidR="006E729F" w:rsidRPr="00B419A4">
        <w:rPr>
          <w:snapToGrid w:val="0"/>
          <w:lang w:val="es-ES_tradnl"/>
        </w:rPr>
        <w:t xml:space="preserve">trabajadores, sobre todo mujeres, se </w:t>
      </w:r>
      <w:r w:rsidR="00905456">
        <w:rPr>
          <w:snapToGrid w:val="0"/>
          <w:lang w:val="es-ES_tradnl"/>
        </w:rPr>
        <w:t>han visto</w:t>
      </w:r>
      <w:r w:rsidR="006E729F" w:rsidRPr="00B419A4">
        <w:rPr>
          <w:snapToGrid w:val="0"/>
          <w:lang w:val="es-ES_tradnl"/>
        </w:rPr>
        <w:t xml:space="preserve"> obligados a aceptar </w:t>
      </w:r>
      <w:r w:rsidR="00881495" w:rsidRPr="00B419A4">
        <w:rPr>
          <w:snapToGrid w:val="0"/>
          <w:lang w:val="es-ES_tradnl"/>
        </w:rPr>
        <w:t>ocupaciones</w:t>
      </w:r>
      <w:r w:rsidR="006E729F" w:rsidRPr="00B419A4">
        <w:rPr>
          <w:snapToGrid w:val="0"/>
          <w:lang w:val="es-ES_tradnl"/>
        </w:rPr>
        <w:t xml:space="preserve"> de emergencia o de corta duración, con frecuencia en el sector no estructurado. Además, un tercio de la población trabajadora</w:t>
      </w:r>
      <w:r w:rsidR="00446290">
        <w:rPr>
          <w:snapToGrid w:val="0"/>
          <w:lang w:val="es-ES_tradnl"/>
        </w:rPr>
        <w:t xml:space="preserve"> está </w:t>
      </w:r>
      <w:r w:rsidR="006E729F" w:rsidRPr="00B419A4">
        <w:rPr>
          <w:snapToGrid w:val="0"/>
          <w:lang w:val="es-ES_tradnl"/>
        </w:rPr>
        <w:t>subempleada</w:t>
      </w:r>
      <w:r w:rsidR="00420ABD" w:rsidRPr="00B419A4">
        <w:rPr>
          <w:snapToGrid w:val="0"/>
          <w:lang w:val="es-ES_tradnl"/>
        </w:rPr>
        <w:t xml:space="preserve">. </w:t>
      </w:r>
      <w:r w:rsidR="00881495" w:rsidRPr="00B419A4">
        <w:rPr>
          <w:snapToGrid w:val="0"/>
          <w:lang w:val="es-ES_tradnl"/>
        </w:rPr>
        <w:t xml:space="preserve">Pregunta qué está haciendo el Gobierno para garantizar una mejor reglamentación del sector no estructurado y </w:t>
      </w:r>
      <w:r w:rsidR="00905456">
        <w:rPr>
          <w:snapToGrid w:val="0"/>
          <w:lang w:val="es-ES_tradnl"/>
        </w:rPr>
        <w:t xml:space="preserve">para </w:t>
      </w:r>
      <w:r w:rsidR="00881495" w:rsidRPr="00B419A4">
        <w:rPr>
          <w:snapToGrid w:val="0"/>
          <w:lang w:val="es-ES_tradnl"/>
        </w:rPr>
        <w:t>proporcionar</w:t>
      </w:r>
      <w:r w:rsidR="00446290">
        <w:rPr>
          <w:snapToGrid w:val="0"/>
          <w:lang w:val="es-ES_tradnl"/>
        </w:rPr>
        <w:t xml:space="preserve"> las prestaciones </w:t>
      </w:r>
      <w:r w:rsidR="00881495" w:rsidRPr="00B419A4">
        <w:rPr>
          <w:snapToGrid w:val="0"/>
          <w:lang w:val="es-ES_tradnl"/>
        </w:rPr>
        <w:t>de la seguridad social a la población trabajadora pobre</w:t>
      </w:r>
      <w:r w:rsidR="00420ABD" w:rsidRPr="00B419A4">
        <w:rPr>
          <w:snapToGrid w:val="0"/>
          <w:lang w:val="es-ES_tradnl"/>
        </w:rPr>
        <w:t xml:space="preserve">. </w:t>
      </w:r>
      <w:r w:rsidR="00881495" w:rsidRPr="00B419A4">
        <w:rPr>
          <w:snapToGrid w:val="0"/>
          <w:lang w:val="es-ES_tradnl"/>
        </w:rPr>
        <w:t xml:space="preserve">Se pregunta si el salario mínimo actual de </w:t>
      </w:r>
      <w:r w:rsidR="00420ABD" w:rsidRPr="00B419A4">
        <w:rPr>
          <w:snapToGrid w:val="0"/>
          <w:lang w:val="es-ES_tradnl"/>
        </w:rPr>
        <w:t xml:space="preserve">440 </w:t>
      </w:r>
      <w:r w:rsidR="00994B64" w:rsidRPr="00B419A4">
        <w:rPr>
          <w:snapToGrid w:val="0"/>
          <w:lang w:val="es-ES_tradnl"/>
        </w:rPr>
        <w:t>b</w:t>
      </w:r>
      <w:r w:rsidR="003D720D" w:rsidRPr="00B419A4">
        <w:rPr>
          <w:snapToGrid w:val="0"/>
          <w:lang w:val="es-ES_tradnl"/>
        </w:rPr>
        <w:t>olivianos</w:t>
      </w:r>
      <w:r w:rsidR="00420ABD" w:rsidRPr="00B419A4">
        <w:rPr>
          <w:snapToGrid w:val="0"/>
          <w:lang w:val="es-ES_tradnl"/>
        </w:rPr>
        <w:t xml:space="preserve"> </w:t>
      </w:r>
      <w:r w:rsidR="00881495" w:rsidRPr="00B419A4">
        <w:rPr>
          <w:snapToGrid w:val="0"/>
          <w:lang w:val="es-ES_tradnl"/>
        </w:rPr>
        <w:t xml:space="preserve">es suficiente para garantizar un nivel de vida adecuado </w:t>
      </w:r>
      <w:r w:rsidR="004516E6">
        <w:rPr>
          <w:snapToGrid w:val="0"/>
          <w:lang w:val="es-ES_tradnl"/>
        </w:rPr>
        <w:t xml:space="preserve">y </w:t>
      </w:r>
      <w:r w:rsidR="00881495" w:rsidRPr="00B419A4">
        <w:rPr>
          <w:snapToGrid w:val="0"/>
          <w:lang w:val="es-ES_tradnl"/>
        </w:rPr>
        <w:t>cuál</w:t>
      </w:r>
      <w:r w:rsidR="004516E6">
        <w:rPr>
          <w:snapToGrid w:val="0"/>
          <w:lang w:val="es-ES_tradnl"/>
        </w:rPr>
        <w:t xml:space="preserve"> </w:t>
      </w:r>
      <w:r w:rsidR="00881495" w:rsidRPr="00B419A4">
        <w:rPr>
          <w:snapToGrid w:val="0"/>
          <w:lang w:val="es-ES_tradnl"/>
        </w:rPr>
        <w:t>es el umbral de la pobreza. Pregunta asimismo por</w:t>
      </w:r>
      <w:r w:rsidR="00446290">
        <w:rPr>
          <w:snapToGrid w:val="0"/>
          <w:lang w:val="es-ES_tradnl"/>
        </w:rPr>
        <w:t xml:space="preserve"> qué</w:t>
      </w:r>
      <w:r w:rsidR="00881495" w:rsidRPr="00B419A4">
        <w:rPr>
          <w:snapToGrid w:val="0"/>
          <w:lang w:val="es-ES_tradnl"/>
        </w:rPr>
        <w:t xml:space="preserve"> en 2004 </w:t>
      </w:r>
      <w:r w:rsidR="00446290">
        <w:rPr>
          <w:snapToGrid w:val="0"/>
          <w:lang w:val="es-ES_tradnl"/>
        </w:rPr>
        <w:t>sol</w:t>
      </w:r>
      <w:r w:rsidR="00905456">
        <w:rPr>
          <w:snapToGrid w:val="0"/>
          <w:lang w:val="es-ES_tradnl"/>
        </w:rPr>
        <w:t>amente</w:t>
      </w:r>
      <w:r w:rsidR="00446290" w:rsidRPr="00B419A4">
        <w:rPr>
          <w:snapToGrid w:val="0"/>
          <w:lang w:val="es-ES_tradnl"/>
        </w:rPr>
        <w:t xml:space="preserve"> </w:t>
      </w:r>
      <w:r w:rsidR="00881495" w:rsidRPr="00B419A4">
        <w:rPr>
          <w:snapToGrid w:val="0"/>
          <w:lang w:val="es-ES_tradnl"/>
        </w:rPr>
        <w:t>aumentaron los salarios en los sectores de la salud y la educación</w:t>
      </w:r>
      <w:r w:rsidR="00905456">
        <w:rPr>
          <w:snapToGrid w:val="0"/>
          <w:lang w:val="es-ES_tradnl"/>
        </w:rPr>
        <w:t>.</w:t>
      </w:r>
    </w:p>
    <w:p w:rsidR="00420ABD" w:rsidRPr="00B419A4" w:rsidRDefault="008E4453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Insta al Estado parte a</w:t>
      </w:r>
      <w:r w:rsidR="008A61CC" w:rsidRPr="00B419A4">
        <w:rPr>
          <w:snapToGrid w:val="0"/>
          <w:lang w:val="es-ES_tradnl"/>
        </w:rPr>
        <w:t xml:space="preserve"> que adopte </w:t>
      </w:r>
      <w:r w:rsidRPr="00B419A4">
        <w:rPr>
          <w:snapToGrid w:val="0"/>
          <w:lang w:val="es-ES_tradnl"/>
        </w:rPr>
        <w:t xml:space="preserve">medidas selectivas para prestar asistencia a las mujeres, que tienen tasas </w:t>
      </w:r>
      <w:r w:rsidR="008A61CC" w:rsidRPr="00B419A4">
        <w:rPr>
          <w:snapToGrid w:val="0"/>
          <w:lang w:val="es-ES_tradnl"/>
        </w:rPr>
        <w:t xml:space="preserve">de cesantía y desempleo </w:t>
      </w:r>
      <w:r w:rsidRPr="00B419A4">
        <w:rPr>
          <w:snapToGrid w:val="0"/>
          <w:lang w:val="es-ES_tradnl"/>
        </w:rPr>
        <w:t>más elevadas</w:t>
      </w:r>
      <w:r w:rsidR="008A61CC" w:rsidRPr="00B419A4">
        <w:rPr>
          <w:snapToGrid w:val="0"/>
          <w:lang w:val="es-ES_tradnl"/>
        </w:rPr>
        <w:t xml:space="preserve"> y ganan un 20% menos que los hombres</w:t>
      </w:r>
      <w:r w:rsidR="00420ABD" w:rsidRPr="00B419A4">
        <w:rPr>
          <w:snapToGrid w:val="0"/>
          <w:lang w:val="es-ES_tradnl"/>
        </w:rPr>
        <w:t>.</w:t>
      </w:r>
      <w:r w:rsidR="0061103A" w:rsidRPr="00B419A4">
        <w:rPr>
          <w:snapToGrid w:val="0"/>
          <w:lang w:val="es-ES_tradnl"/>
        </w:rPr>
        <w:t xml:space="preserve"> Pregunta si se aplica la </w:t>
      </w:r>
      <w:r w:rsidR="00446290">
        <w:rPr>
          <w:bCs/>
          <w:lang w:val="es-ES_tradnl"/>
        </w:rPr>
        <w:t>Ley n</w:t>
      </w:r>
      <w:r w:rsidR="00B419A4">
        <w:rPr>
          <w:bCs/>
          <w:lang w:val="es-ES_tradnl"/>
        </w:rPr>
        <w:t>úm.</w:t>
      </w:r>
      <w:r w:rsidR="0061103A" w:rsidRPr="00B419A4">
        <w:rPr>
          <w:bCs/>
          <w:lang w:val="es-ES_tradnl"/>
        </w:rPr>
        <w:t> 2450 que regula el trabajo en el hogar</w:t>
      </w:r>
      <w:r w:rsidR="004B5011" w:rsidRPr="00B419A4">
        <w:rPr>
          <w:snapToGrid w:val="0"/>
          <w:lang w:val="es-ES_tradnl"/>
        </w:rPr>
        <w:t>.</w:t>
      </w:r>
      <w:r w:rsidR="00420ABD" w:rsidRPr="00B419A4">
        <w:rPr>
          <w:snapToGrid w:val="0"/>
          <w:lang w:val="es-ES_tradnl"/>
        </w:rPr>
        <w:t xml:space="preserve"> </w:t>
      </w:r>
      <w:r w:rsidR="0061103A" w:rsidRPr="00B419A4">
        <w:rPr>
          <w:snapToGrid w:val="0"/>
          <w:lang w:val="es-ES_tradnl"/>
        </w:rPr>
        <w:t>Alienta al Estado parte a adoptar medidas para mejorar las condiciones de trabajo en las minas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4A1E59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 Comité</w:t>
      </w:r>
      <w:r w:rsidR="004868A6" w:rsidRPr="00B419A4">
        <w:rPr>
          <w:snapToGrid w:val="0"/>
          <w:lang w:val="es-ES_tradnl"/>
        </w:rPr>
        <w:t xml:space="preserve"> tiene </w:t>
      </w:r>
      <w:r w:rsidRPr="00B419A4">
        <w:rPr>
          <w:snapToGrid w:val="0"/>
          <w:lang w:val="es-ES_tradnl"/>
        </w:rPr>
        <w:t>información de que incluso en el sector público, a pesar de la ley,</w:t>
      </w:r>
      <w:r w:rsidR="004868A6" w:rsidRPr="00B419A4">
        <w:rPr>
          <w:snapToGrid w:val="0"/>
          <w:lang w:val="es-ES_tradnl"/>
        </w:rPr>
        <w:t xml:space="preserve"> se suele despedir </w:t>
      </w:r>
      <w:r w:rsidRPr="00B419A4">
        <w:rPr>
          <w:snapToGrid w:val="0"/>
          <w:lang w:val="es-ES_tradnl"/>
        </w:rPr>
        <w:t>a las mujeres que</w:t>
      </w:r>
      <w:r w:rsidR="004868A6" w:rsidRPr="00B419A4">
        <w:rPr>
          <w:snapToGrid w:val="0"/>
          <w:lang w:val="es-ES_tradnl"/>
        </w:rPr>
        <w:t xml:space="preserve"> quedan </w:t>
      </w:r>
      <w:r w:rsidRPr="00B419A4">
        <w:rPr>
          <w:snapToGrid w:val="0"/>
          <w:lang w:val="es-ES_tradnl"/>
        </w:rPr>
        <w:t>embarazadas</w:t>
      </w:r>
      <w:r w:rsidR="00420ABD" w:rsidRPr="00B419A4">
        <w:rPr>
          <w:snapToGrid w:val="0"/>
          <w:lang w:val="es-ES_tradnl"/>
        </w:rPr>
        <w:t xml:space="preserve">; </w:t>
      </w:r>
      <w:r w:rsidR="004868A6" w:rsidRPr="00B419A4">
        <w:rPr>
          <w:snapToGrid w:val="0"/>
          <w:lang w:val="es-ES_tradnl"/>
        </w:rPr>
        <w:t>el Estado parte debe garantizar que se protejan los derechos de los trabajadores, en particular de las mujeres, y que se beneficien de la protección plena de la seguridad social</w:t>
      </w:r>
      <w:r w:rsidR="00420ABD" w:rsidRPr="00B419A4">
        <w:rPr>
          <w:snapToGrid w:val="0"/>
          <w:lang w:val="es-ES_tradnl"/>
        </w:rPr>
        <w:t>.</w:t>
      </w:r>
      <w:r w:rsidR="00DE3F9B">
        <w:rPr>
          <w:snapToGrid w:val="0"/>
          <w:lang w:val="es-ES_tradnl"/>
        </w:rPr>
        <w:t xml:space="preserve"> A</w:t>
      </w:r>
      <w:r w:rsidR="00965548">
        <w:rPr>
          <w:snapToGrid w:val="0"/>
          <w:lang w:val="es-ES_tradnl"/>
        </w:rPr>
        <w:t xml:space="preserve"> ese</w:t>
      </w:r>
      <w:r w:rsidR="00DE3F9B">
        <w:rPr>
          <w:snapToGrid w:val="0"/>
          <w:lang w:val="es-ES_tradnl"/>
        </w:rPr>
        <w:t xml:space="preserve"> respecto, solicita </w:t>
      </w:r>
      <w:r w:rsidR="004868A6" w:rsidRPr="00B419A4">
        <w:rPr>
          <w:snapToGrid w:val="0"/>
          <w:lang w:val="es-ES_tradnl"/>
        </w:rPr>
        <w:t xml:space="preserve">más información sobre el proyecto de decreto para incorporar </w:t>
      </w:r>
      <w:r w:rsidR="00631AAF" w:rsidRPr="00B419A4">
        <w:rPr>
          <w:snapToGrid w:val="0"/>
          <w:lang w:val="es-ES_tradnl"/>
        </w:rPr>
        <w:t xml:space="preserve">a grupos como los </w:t>
      </w:r>
      <w:r w:rsidR="00631AAF" w:rsidRPr="00B419A4">
        <w:rPr>
          <w:lang w:val="es-ES_tradnl"/>
        </w:rPr>
        <w:t xml:space="preserve">gremiales, </w:t>
      </w:r>
      <w:r w:rsidR="00DE3F9B">
        <w:rPr>
          <w:lang w:val="es-ES_tradnl"/>
        </w:rPr>
        <w:t xml:space="preserve">los </w:t>
      </w:r>
      <w:r w:rsidR="00631AAF" w:rsidRPr="00B419A4">
        <w:rPr>
          <w:lang w:val="es-ES_tradnl"/>
        </w:rPr>
        <w:t>microempresarios</w:t>
      </w:r>
      <w:r w:rsidR="004516E6">
        <w:rPr>
          <w:lang w:val="es-ES_tradnl"/>
        </w:rPr>
        <w:t xml:space="preserve"> y</w:t>
      </w:r>
      <w:r w:rsidR="00DE3F9B">
        <w:rPr>
          <w:lang w:val="es-ES_tradnl"/>
        </w:rPr>
        <w:t xml:space="preserve"> los conductores </w:t>
      </w:r>
      <w:r w:rsidR="00631AAF" w:rsidRPr="00B419A4">
        <w:rPr>
          <w:lang w:val="es-ES_tradnl"/>
        </w:rPr>
        <w:t>a su régimen de seguridad social de corto plazo</w:t>
      </w:r>
      <w:r w:rsidR="00836FFC" w:rsidRPr="00B419A4">
        <w:rPr>
          <w:snapToGrid w:val="0"/>
          <w:lang w:val="es-ES_tradnl"/>
        </w:rPr>
        <w:t xml:space="preserve">. </w:t>
      </w:r>
      <w:r w:rsidR="00631AAF" w:rsidRPr="00B419A4">
        <w:rPr>
          <w:snapToGrid w:val="0"/>
          <w:lang w:val="es-ES_tradnl"/>
        </w:rPr>
        <w:t xml:space="preserve">También desea recibir más información sobre la situación actual y los resultados de la reforma de las pensiones, incluida la mejora de </w:t>
      </w:r>
      <w:r w:rsidR="00905456">
        <w:rPr>
          <w:snapToGrid w:val="0"/>
          <w:lang w:val="es-ES_tradnl"/>
        </w:rPr>
        <w:t>sus prestaciones</w:t>
      </w:r>
      <w:r w:rsidR="00420ABD" w:rsidRPr="00B419A4">
        <w:rPr>
          <w:snapToGrid w:val="0"/>
          <w:lang w:val="es-ES_tradnl"/>
        </w:rPr>
        <w:t xml:space="preserve">. </w:t>
      </w:r>
      <w:r w:rsidR="00631AAF" w:rsidRPr="00B419A4">
        <w:rPr>
          <w:snapToGrid w:val="0"/>
          <w:lang w:val="es-ES_tradnl"/>
        </w:rPr>
        <w:t>Expres</w:t>
      </w:r>
      <w:r w:rsidR="004516E6">
        <w:rPr>
          <w:snapToGrid w:val="0"/>
          <w:lang w:val="es-ES_tradnl"/>
        </w:rPr>
        <w:t>a</w:t>
      </w:r>
      <w:r w:rsidR="00631AAF" w:rsidRPr="00B419A4">
        <w:rPr>
          <w:snapToGrid w:val="0"/>
          <w:lang w:val="es-ES_tradnl"/>
        </w:rPr>
        <w:t xml:space="preserve"> su preocupación porque las pensiones de las mujeres en particular </w:t>
      </w:r>
      <w:r w:rsidR="004516E6">
        <w:rPr>
          <w:snapToGrid w:val="0"/>
          <w:lang w:val="es-ES_tradnl"/>
        </w:rPr>
        <w:t>so</w:t>
      </w:r>
      <w:r w:rsidR="00631AAF" w:rsidRPr="00B419A4">
        <w:rPr>
          <w:snapToGrid w:val="0"/>
          <w:lang w:val="es-ES_tradnl"/>
        </w:rPr>
        <w:t>n más bajas que las de la población</w:t>
      </w:r>
      <w:r w:rsidR="00155D24" w:rsidRPr="00B419A4">
        <w:rPr>
          <w:snapToGrid w:val="0"/>
          <w:lang w:val="es-ES_tradnl"/>
        </w:rPr>
        <w:t xml:space="preserve"> en conjunto</w:t>
      </w:r>
      <w:r w:rsidR="00DE3F9B">
        <w:rPr>
          <w:snapToGrid w:val="0"/>
          <w:lang w:val="es-ES_tradnl"/>
        </w:rPr>
        <w:t>,</w:t>
      </w:r>
      <w:r w:rsidR="00155D24" w:rsidRPr="00B419A4">
        <w:rPr>
          <w:snapToGrid w:val="0"/>
          <w:lang w:val="es-ES_tradnl"/>
        </w:rPr>
        <w:t xml:space="preserve"> debido a que</w:t>
      </w:r>
      <w:r w:rsidR="00DE3F9B">
        <w:rPr>
          <w:snapToGrid w:val="0"/>
          <w:lang w:val="es-ES_tradnl"/>
        </w:rPr>
        <w:t xml:space="preserve"> con </w:t>
      </w:r>
      <w:r w:rsidR="00155D24" w:rsidRPr="00B419A4">
        <w:rPr>
          <w:snapToGrid w:val="0"/>
          <w:lang w:val="es-ES_tradnl"/>
        </w:rPr>
        <w:t>frecuencia contribu</w:t>
      </w:r>
      <w:r w:rsidR="004516E6">
        <w:rPr>
          <w:snapToGrid w:val="0"/>
          <w:lang w:val="es-ES_tradnl"/>
        </w:rPr>
        <w:t>ye</w:t>
      </w:r>
      <w:r w:rsidR="00155D24" w:rsidRPr="00B419A4">
        <w:rPr>
          <w:snapToGrid w:val="0"/>
          <w:lang w:val="es-ES_tradnl"/>
        </w:rPr>
        <w:t>n durante períodos más cortos a causa de los embarazos y las obligaciones familiares o por trabajar en el sector no estructurado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  <w:tab w:val="left" w:pos="-709"/>
        </w:tabs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6E466E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ZHAN Daode</w:t>
      </w:r>
      <w:r w:rsidR="00420ABD" w:rsidRPr="00B419A4">
        <w:rPr>
          <w:snapToGrid w:val="0"/>
          <w:lang w:val="es-ES_tradnl"/>
        </w:rPr>
        <w:t xml:space="preserve"> </w:t>
      </w:r>
      <w:r w:rsidR="00F639D1" w:rsidRPr="00B419A4">
        <w:rPr>
          <w:snapToGrid w:val="0"/>
          <w:lang w:val="es-ES_tradnl"/>
        </w:rPr>
        <w:t>pregunta si el salario mínimo nacional es suficiente para cubrir las necesidades de una familia</w:t>
      </w:r>
      <w:r w:rsidR="00836FFC" w:rsidRPr="00B419A4">
        <w:rPr>
          <w:snapToGrid w:val="0"/>
          <w:lang w:val="es-ES_tradnl"/>
        </w:rPr>
        <w:t>.</w:t>
      </w:r>
      <w:r w:rsidR="00DE3F9B">
        <w:rPr>
          <w:snapToGrid w:val="0"/>
          <w:lang w:val="es-ES_tradnl"/>
        </w:rPr>
        <w:t xml:space="preserve"> Desea </w:t>
      </w:r>
      <w:r w:rsidR="00F639D1" w:rsidRPr="00B419A4">
        <w:rPr>
          <w:snapToGrid w:val="0"/>
          <w:lang w:val="es-ES_tradnl"/>
        </w:rPr>
        <w:t>recibir información sobre las medidas adoptadas por el Estado parte para abordar la malnutrición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  <w:tab w:val="left" w:pos="-709"/>
        </w:tabs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6E466E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WILSON</w:t>
      </w:r>
      <w:r w:rsidR="00420ABD" w:rsidRPr="00B419A4">
        <w:rPr>
          <w:snapToGrid w:val="0"/>
          <w:lang w:val="es-ES_tradnl"/>
        </w:rPr>
        <w:t xml:space="preserve"> </w:t>
      </w:r>
      <w:r w:rsidR="00036890" w:rsidRPr="00B419A4">
        <w:rPr>
          <w:snapToGrid w:val="0"/>
          <w:lang w:val="es-ES_tradnl"/>
        </w:rPr>
        <w:t>destaca la importancia de adoptar medidas para eliminar el trabajo</w:t>
      </w:r>
      <w:r w:rsidR="00910228">
        <w:rPr>
          <w:snapToGrid w:val="0"/>
          <w:lang w:val="es-ES_tradnl"/>
        </w:rPr>
        <w:t xml:space="preserve"> forzoso</w:t>
      </w:r>
      <w:r w:rsidR="00036890" w:rsidRPr="00B419A4">
        <w:rPr>
          <w:snapToGrid w:val="0"/>
          <w:lang w:val="es-ES_tradnl"/>
        </w:rPr>
        <w:t xml:space="preserve">, incluso frente a la oposición de intereses económicos poderosos. También es esencial </w:t>
      </w:r>
      <w:r w:rsidR="004516E6">
        <w:rPr>
          <w:snapToGrid w:val="0"/>
          <w:lang w:val="es-ES_tradnl"/>
        </w:rPr>
        <w:t>que</w:t>
      </w:r>
      <w:r w:rsidR="00036890" w:rsidRPr="00B419A4">
        <w:rPr>
          <w:snapToGrid w:val="0"/>
          <w:lang w:val="es-ES_tradnl"/>
        </w:rPr>
        <w:t xml:space="preserve"> el Estado parte garanti</w:t>
      </w:r>
      <w:r w:rsidR="004516E6">
        <w:rPr>
          <w:snapToGrid w:val="0"/>
          <w:lang w:val="es-ES_tradnl"/>
        </w:rPr>
        <w:t>ce</w:t>
      </w:r>
      <w:r w:rsidR="00910228">
        <w:rPr>
          <w:snapToGrid w:val="0"/>
          <w:lang w:val="es-ES_tradnl"/>
        </w:rPr>
        <w:t xml:space="preserve"> a </w:t>
      </w:r>
      <w:r w:rsidR="00036890" w:rsidRPr="00B419A4">
        <w:rPr>
          <w:snapToGrid w:val="0"/>
          <w:lang w:val="es-ES_tradnl"/>
        </w:rPr>
        <w:t xml:space="preserve">las mujeres igual </w:t>
      </w:r>
      <w:r w:rsidR="00D82F2C" w:rsidRPr="00B419A4">
        <w:rPr>
          <w:snapToGrid w:val="0"/>
          <w:lang w:val="es-ES_tradnl"/>
        </w:rPr>
        <w:t>remuneración</w:t>
      </w:r>
      <w:r w:rsidR="00036890" w:rsidRPr="00B419A4">
        <w:rPr>
          <w:snapToGrid w:val="0"/>
          <w:lang w:val="es-ES_tradnl"/>
        </w:rPr>
        <w:t xml:space="preserve"> por el mismo trabajo</w:t>
      </w:r>
      <w:r w:rsidR="00420ABD" w:rsidRPr="00B419A4">
        <w:rPr>
          <w:snapToGrid w:val="0"/>
          <w:lang w:val="es-ES_tradnl"/>
        </w:rPr>
        <w:t xml:space="preserve">. </w:t>
      </w:r>
      <w:r w:rsidR="00036890" w:rsidRPr="00B419A4">
        <w:rPr>
          <w:snapToGrid w:val="0"/>
          <w:lang w:val="es-ES_tradnl"/>
        </w:rPr>
        <w:t xml:space="preserve">Pregunta si las mujeres que no reciben igual </w:t>
      </w:r>
      <w:r w:rsidR="00D82F2C" w:rsidRPr="00B419A4">
        <w:rPr>
          <w:snapToGrid w:val="0"/>
          <w:lang w:val="es-ES_tradnl"/>
        </w:rPr>
        <w:t>remuneración</w:t>
      </w:r>
      <w:r w:rsidR="00036890" w:rsidRPr="00B419A4">
        <w:rPr>
          <w:snapToGrid w:val="0"/>
          <w:lang w:val="es-ES_tradnl"/>
        </w:rPr>
        <w:t xml:space="preserve"> por el mismo trabajo pueden recurrir a los tribunales o al Defensor del Pueblo </w:t>
      </w:r>
      <w:r w:rsidR="00D82F2C" w:rsidRPr="00B419A4">
        <w:rPr>
          <w:snapToGrid w:val="0"/>
          <w:lang w:val="es-ES_tradnl"/>
        </w:rPr>
        <w:t>y</w:t>
      </w:r>
      <w:r w:rsidR="00910228">
        <w:rPr>
          <w:snapToGrid w:val="0"/>
          <w:lang w:val="es-ES_tradnl"/>
        </w:rPr>
        <w:t xml:space="preserve"> </w:t>
      </w:r>
      <w:r w:rsidR="006A7A6B">
        <w:rPr>
          <w:snapToGrid w:val="0"/>
          <w:lang w:val="es-ES_tradnl"/>
        </w:rPr>
        <w:t xml:space="preserve">si </w:t>
      </w:r>
      <w:r w:rsidR="00910228">
        <w:rPr>
          <w:snapToGrid w:val="0"/>
          <w:lang w:val="es-ES_tradnl"/>
        </w:rPr>
        <w:t xml:space="preserve">se verían </w:t>
      </w:r>
      <w:r w:rsidR="006A7A6B">
        <w:rPr>
          <w:snapToGrid w:val="0"/>
          <w:lang w:val="es-ES_tradnl"/>
        </w:rPr>
        <w:t>victimizadas</w:t>
      </w:r>
      <w:r w:rsidR="00910228">
        <w:rPr>
          <w:snapToGrid w:val="0"/>
          <w:lang w:val="es-ES_tradnl"/>
        </w:rPr>
        <w:t xml:space="preserve"> </w:t>
      </w:r>
      <w:r w:rsidR="00D82F2C" w:rsidRPr="00B419A4">
        <w:rPr>
          <w:snapToGrid w:val="0"/>
          <w:lang w:val="es-ES_tradnl"/>
        </w:rPr>
        <w:t xml:space="preserve">en el lugar de trabajo en el caso de </w:t>
      </w:r>
      <w:r w:rsidR="00905456">
        <w:rPr>
          <w:snapToGrid w:val="0"/>
          <w:lang w:val="es-ES_tradnl"/>
        </w:rPr>
        <w:t xml:space="preserve">que </w:t>
      </w:r>
      <w:r w:rsidR="00D82F2C" w:rsidRPr="00B419A4">
        <w:rPr>
          <w:snapToGrid w:val="0"/>
          <w:lang w:val="es-ES_tradnl"/>
        </w:rPr>
        <w:t>present</w:t>
      </w:r>
      <w:r w:rsidR="00905456">
        <w:rPr>
          <w:snapToGrid w:val="0"/>
          <w:lang w:val="es-ES_tradnl"/>
        </w:rPr>
        <w:t>en</w:t>
      </w:r>
      <w:r w:rsidR="00D82F2C" w:rsidRPr="00B419A4">
        <w:rPr>
          <w:snapToGrid w:val="0"/>
          <w:lang w:val="es-ES_tradnl"/>
        </w:rPr>
        <w:t xml:space="preserve"> una denuncia</w:t>
      </w:r>
      <w:r w:rsidR="00905456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6E466E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ABDEL-MONEIM</w:t>
      </w:r>
      <w:r w:rsidR="00420ABD" w:rsidRPr="00B419A4">
        <w:rPr>
          <w:snapToGrid w:val="0"/>
          <w:lang w:val="es-ES_tradnl"/>
        </w:rPr>
        <w:t xml:space="preserve"> </w:t>
      </w:r>
      <w:r w:rsidR="00A156EB" w:rsidRPr="00B419A4">
        <w:rPr>
          <w:snapToGrid w:val="0"/>
          <w:lang w:val="es-ES_tradnl"/>
        </w:rPr>
        <w:t xml:space="preserve">dice que los cuadros sobre el empleo rural y urbano que figuran en el informe </w:t>
      </w:r>
      <w:r w:rsidR="00420ABD" w:rsidRPr="00B419A4">
        <w:rPr>
          <w:snapToGrid w:val="0"/>
          <w:lang w:val="es-ES_tradnl"/>
        </w:rPr>
        <w:t>(</w:t>
      </w:r>
      <w:r w:rsidR="007B0132" w:rsidRPr="00B419A4">
        <w:rPr>
          <w:snapToGrid w:val="0"/>
          <w:lang w:val="es-ES_tradnl"/>
        </w:rPr>
        <w:t xml:space="preserve">E/C.12/BOL/2, </w:t>
      </w:r>
      <w:r w:rsidR="00420ABD" w:rsidRPr="00B419A4">
        <w:rPr>
          <w:snapToGrid w:val="0"/>
          <w:lang w:val="es-ES_tradnl"/>
        </w:rPr>
        <w:t>p</w:t>
      </w:r>
      <w:r w:rsidR="00D82F2C" w:rsidRPr="00B419A4">
        <w:rPr>
          <w:snapToGrid w:val="0"/>
          <w:lang w:val="es-ES_tradnl"/>
        </w:rPr>
        <w:t>árr</w:t>
      </w:r>
      <w:r w:rsidR="007B0132" w:rsidRPr="00B419A4">
        <w:rPr>
          <w:snapToGrid w:val="0"/>
          <w:lang w:val="es-ES_tradnl"/>
        </w:rPr>
        <w:t>.</w:t>
      </w:r>
      <w:r w:rsidR="00420ABD" w:rsidRPr="00B419A4">
        <w:rPr>
          <w:snapToGrid w:val="0"/>
          <w:lang w:val="es-ES_tradnl"/>
        </w:rPr>
        <w:t xml:space="preserve"> 33)</w:t>
      </w:r>
      <w:r w:rsidR="00A156EB" w:rsidRPr="00B419A4">
        <w:rPr>
          <w:snapToGrid w:val="0"/>
          <w:lang w:val="es-ES_tradnl"/>
        </w:rPr>
        <w:t xml:space="preserve"> son algo confusos</w:t>
      </w:r>
      <w:r w:rsidR="007B0132" w:rsidRPr="00B419A4">
        <w:rPr>
          <w:snapToGrid w:val="0"/>
          <w:lang w:val="es-ES_tradnl"/>
        </w:rPr>
        <w:t>.</w:t>
      </w:r>
      <w:r w:rsidR="00420ABD" w:rsidRPr="00B419A4">
        <w:rPr>
          <w:snapToGrid w:val="0"/>
          <w:lang w:val="es-ES_tradnl"/>
        </w:rPr>
        <w:t xml:space="preserve"> </w:t>
      </w:r>
      <w:r w:rsidR="005E3C6F" w:rsidRPr="00B419A4">
        <w:rPr>
          <w:snapToGrid w:val="0"/>
          <w:lang w:val="es-ES_tradnl"/>
        </w:rPr>
        <w:t xml:space="preserve">No entiende la distinción entre </w:t>
      </w:r>
      <w:r w:rsidR="00715206" w:rsidRPr="00B419A4">
        <w:rPr>
          <w:snapToGrid w:val="0"/>
          <w:lang w:val="es-ES_tradnl"/>
        </w:rPr>
        <w:t>desocupados</w:t>
      </w:r>
      <w:r w:rsidR="005E3C6F" w:rsidRPr="00B419A4">
        <w:rPr>
          <w:snapToGrid w:val="0"/>
          <w:lang w:val="es-ES_tradnl"/>
        </w:rPr>
        <w:t xml:space="preserve"> y </w:t>
      </w:r>
      <w:r w:rsidR="00715206" w:rsidRPr="00B419A4">
        <w:rPr>
          <w:snapToGrid w:val="0"/>
          <w:lang w:val="es-ES_tradnl"/>
        </w:rPr>
        <w:t>aspirantes</w:t>
      </w:r>
      <w:r w:rsidR="005E3C6F" w:rsidRPr="00B419A4">
        <w:rPr>
          <w:snapToGrid w:val="0"/>
          <w:lang w:val="es-ES_tradnl"/>
        </w:rPr>
        <w:t>, si bien las cifras correspondientes a los aspirantes y los cesantes equivalen en conjunto a la de desocupados</w:t>
      </w:r>
      <w:r w:rsidR="00420ABD" w:rsidRPr="00B419A4">
        <w:rPr>
          <w:snapToGrid w:val="0"/>
          <w:lang w:val="es-ES_tradnl"/>
        </w:rPr>
        <w:t xml:space="preserve">. </w:t>
      </w:r>
      <w:r w:rsidR="00544054" w:rsidRPr="00B419A4">
        <w:rPr>
          <w:snapToGrid w:val="0"/>
          <w:lang w:val="es-ES_tradnl"/>
        </w:rPr>
        <w:t xml:space="preserve">El número de desocupados tanto en el medio rural como en el urbano aumentó entre </w:t>
      </w:r>
      <w:r w:rsidR="00420ABD" w:rsidRPr="00B419A4">
        <w:rPr>
          <w:snapToGrid w:val="0"/>
          <w:lang w:val="es-ES_tradnl"/>
        </w:rPr>
        <w:t xml:space="preserve">1999 </w:t>
      </w:r>
      <w:r w:rsidR="00544054" w:rsidRPr="00B419A4">
        <w:rPr>
          <w:snapToGrid w:val="0"/>
          <w:lang w:val="es-ES_tradnl"/>
        </w:rPr>
        <w:t>y</w:t>
      </w:r>
      <w:r w:rsidR="00420ABD" w:rsidRPr="00B419A4">
        <w:rPr>
          <w:snapToGrid w:val="0"/>
          <w:lang w:val="es-ES_tradnl"/>
        </w:rPr>
        <w:t xml:space="preserve"> 2002</w:t>
      </w:r>
      <w:r w:rsidR="007B0132" w:rsidRPr="00B419A4">
        <w:rPr>
          <w:snapToGrid w:val="0"/>
          <w:lang w:val="es-ES_tradnl"/>
        </w:rPr>
        <w:t>,</w:t>
      </w:r>
      <w:r w:rsidR="00420ABD" w:rsidRPr="00B419A4">
        <w:rPr>
          <w:snapToGrid w:val="0"/>
          <w:lang w:val="es-ES_tradnl"/>
        </w:rPr>
        <w:t xml:space="preserve"> </w:t>
      </w:r>
      <w:r w:rsidR="00905456">
        <w:rPr>
          <w:snapToGrid w:val="0"/>
          <w:lang w:val="es-ES_tradnl"/>
        </w:rPr>
        <w:t xml:space="preserve">y </w:t>
      </w:r>
      <w:r w:rsidR="00E2335E" w:rsidRPr="00B419A4">
        <w:rPr>
          <w:snapToGrid w:val="0"/>
          <w:lang w:val="es-ES_tradnl"/>
        </w:rPr>
        <w:t>sin embargo parece haber menos desocupados en las zonas rurales que en las urbanas</w:t>
      </w:r>
      <w:r w:rsidR="00420ABD" w:rsidRPr="00B419A4">
        <w:rPr>
          <w:snapToGrid w:val="0"/>
          <w:lang w:val="es-ES_tradnl"/>
        </w:rPr>
        <w:t xml:space="preserve">. </w:t>
      </w:r>
      <w:r w:rsidR="00E2335E" w:rsidRPr="00B419A4">
        <w:rPr>
          <w:snapToGrid w:val="0"/>
          <w:lang w:val="es-ES_tradnl"/>
        </w:rPr>
        <w:t>Se pregunta si la delegación puede aclar</w:t>
      </w:r>
      <w:r w:rsidR="00905456">
        <w:rPr>
          <w:snapToGrid w:val="0"/>
          <w:lang w:val="es-ES_tradnl"/>
        </w:rPr>
        <w:t>ar es</w:t>
      </w:r>
      <w:r w:rsidR="00E2335E" w:rsidRPr="00B419A4">
        <w:rPr>
          <w:snapToGrid w:val="0"/>
          <w:lang w:val="es-ES_tradnl"/>
        </w:rPr>
        <w:t>as cifras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6E466E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BARAHONA RIERA</w:t>
      </w:r>
      <w:r w:rsidR="00420ABD" w:rsidRPr="00B419A4">
        <w:rPr>
          <w:snapToGrid w:val="0"/>
          <w:lang w:val="es-ES_tradnl"/>
        </w:rPr>
        <w:t xml:space="preserve"> </w:t>
      </w:r>
      <w:r w:rsidR="002F0A7F" w:rsidRPr="00B419A4">
        <w:rPr>
          <w:snapToGrid w:val="0"/>
          <w:lang w:val="es-ES_tradnl"/>
        </w:rPr>
        <w:t>solicita más información sobre la justicia comunitaria y expresa su preocupación por el hecho de que la justicia tradicional o comunitaria no siempre está en conformidad con las normas internacionales sobre los derechos humanos</w:t>
      </w:r>
      <w:r w:rsidR="00420ABD" w:rsidRPr="00B419A4">
        <w:rPr>
          <w:snapToGrid w:val="0"/>
          <w:lang w:val="es-ES_tradnl"/>
        </w:rPr>
        <w:t xml:space="preserve">. </w:t>
      </w:r>
      <w:r w:rsidR="007D0C2C" w:rsidRPr="00B419A4">
        <w:rPr>
          <w:snapToGrid w:val="0"/>
          <w:lang w:val="es-ES_tradnl"/>
        </w:rPr>
        <w:t>Pregunta de qué manera piensa garantizar el Estado parte que la justicia tradicional</w:t>
      </w:r>
      <w:r w:rsidR="00910228">
        <w:rPr>
          <w:snapToGrid w:val="0"/>
          <w:lang w:val="es-ES_tradnl"/>
        </w:rPr>
        <w:t xml:space="preserve"> se ajuste a </w:t>
      </w:r>
      <w:r w:rsidR="007D0C2C" w:rsidRPr="00B419A4">
        <w:rPr>
          <w:snapToGrid w:val="0"/>
          <w:lang w:val="es-ES_tradnl"/>
        </w:rPr>
        <w:t xml:space="preserve">la legislación interna y las normas sobre los derechos humanos, </w:t>
      </w:r>
      <w:r w:rsidR="00E5548E">
        <w:rPr>
          <w:snapToGrid w:val="0"/>
          <w:lang w:val="es-ES_tradnl"/>
        </w:rPr>
        <w:t>especialmente</w:t>
      </w:r>
      <w:r w:rsidR="007D0C2C" w:rsidRPr="00B419A4">
        <w:rPr>
          <w:snapToGrid w:val="0"/>
          <w:lang w:val="es-ES_tradnl"/>
        </w:rPr>
        <w:t xml:space="preserve"> en </w:t>
      </w:r>
      <w:r w:rsidR="00910228">
        <w:rPr>
          <w:snapToGrid w:val="0"/>
          <w:lang w:val="es-ES_tradnl"/>
        </w:rPr>
        <w:t xml:space="preserve">los </w:t>
      </w:r>
      <w:r w:rsidR="007D0C2C" w:rsidRPr="00B419A4">
        <w:rPr>
          <w:snapToGrid w:val="0"/>
          <w:lang w:val="es-ES_tradnl"/>
        </w:rPr>
        <w:t>asuntos relativos a la familia, la mujer y la violencia doméstica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7D0C2C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Pide más información</w:t>
      </w:r>
      <w:r w:rsidR="00904156">
        <w:rPr>
          <w:snapToGrid w:val="0"/>
          <w:lang w:val="es-ES_tradnl"/>
        </w:rPr>
        <w:t xml:space="preserve"> acerca </w:t>
      </w:r>
      <w:r w:rsidR="00E0573D">
        <w:rPr>
          <w:snapToGrid w:val="0"/>
          <w:lang w:val="es-ES_tradnl"/>
        </w:rPr>
        <w:t xml:space="preserve">del plan de reforma agraria y </w:t>
      </w:r>
      <w:r w:rsidRPr="00B419A4">
        <w:rPr>
          <w:snapToGrid w:val="0"/>
          <w:lang w:val="es-ES_tradnl"/>
        </w:rPr>
        <w:t>tenencia de tierras</w:t>
      </w:r>
      <w:r w:rsidR="00905456">
        <w:rPr>
          <w:snapToGrid w:val="0"/>
          <w:lang w:val="es-ES_tradnl"/>
        </w:rPr>
        <w:t xml:space="preserve"> y desea saber</w:t>
      </w:r>
      <w:r w:rsidRPr="00B419A4">
        <w:rPr>
          <w:snapToGrid w:val="0"/>
          <w:lang w:val="es-ES_tradnl"/>
        </w:rPr>
        <w:t xml:space="preserve"> </w:t>
      </w:r>
      <w:r w:rsidR="00E5548E">
        <w:rPr>
          <w:snapToGrid w:val="0"/>
          <w:lang w:val="es-ES_tradnl"/>
        </w:rPr>
        <w:t>en particular</w:t>
      </w:r>
      <w:r w:rsidRPr="00B419A4">
        <w:rPr>
          <w:snapToGrid w:val="0"/>
          <w:lang w:val="es-ES_tradnl"/>
        </w:rPr>
        <w:t xml:space="preserve"> si se</w:t>
      </w:r>
      <w:r w:rsidR="00E525D2">
        <w:rPr>
          <w:snapToGrid w:val="0"/>
          <w:lang w:val="es-ES_tradnl"/>
        </w:rPr>
        <w:t xml:space="preserve"> aplicará</w:t>
      </w:r>
      <w:r w:rsidR="00E0573D">
        <w:rPr>
          <w:snapToGrid w:val="0"/>
          <w:lang w:val="es-ES_tradnl"/>
        </w:rPr>
        <w:t xml:space="preserve"> </w:t>
      </w:r>
      <w:r w:rsidRPr="00B419A4">
        <w:rPr>
          <w:snapToGrid w:val="0"/>
          <w:lang w:val="es-ES_tradnl"/>
        </w:rPr>
        <w:t>a las tierras que previamente no se consideraban territorio indígena tradicional y</w:t>
      </w:r>
      <w:r w:rsidR="00E0573D">
        <w:rPr>
          <w:snapToGrid w:val="0"/>
          <w:lang w:val="es-ES_tradnl"/>
        </w:rPr>
        <w:t xml:space="preserve"> se garantizará </w:t>
      </w:r>
      <w:r w:rsidRPr="00B419A4">
        <w:rPr>
          <w:snapToGrid w:val="0"/>
          <w:lang w:val="es-ES_tradnl"/>
        </w:rPr>
        <w:t>el derecho de la mujer a poseer tierras</w:t>
      </w:r>
      <w:r w:rsidR="00420ABD" w:rsidRPr="00B419A4">
        <w:rPr>
          <w:snapToGrid w:val="0"/>
          <w:lang w:val="es-ES_tradnl"/>
        </w:rPr>
        <w:t>.</w:t>
      </w:r>
      <w:r w:rsidR="00E0573D">
        <w:rPr>
          <w:snapToGrid w:val="0"/>
          <w:lang w:val="es-ES_tradnl"/>
        </w:rPr>
        <w:t xml:space="preserve"> Con respecto </w:t>
      </w:r>
      <w:r w:rsidR="001B7B67" w:rsidRPr="00B419A4">
        <w:rPr>
          <w:snapToGrid w:val="0"/>
          <w:lang w:val="es-ES_tradnl"/>
        </w:rPr>
        <w:t>al asunto de la incorporación de las cuestiones de género, subraya que la</w:t>
      </w:r>
      <w:r w:rsidR="00420ABD" w:rsidRPr="00B419A4">
        <w:rPr>
          <w:snapToGrid w:val="0"/>
          <w:lang w:val="es-ES_tradnl"/>
        </w:rPr>
        <w:t xml:space="preserve"> </w:t>
      </w:r>
      <w:r w:rsidR="001B7B67" w:rsidRPr="00B419A4">
        <w:rPr>
          <w:lang w:val="es-ES_tradnl"/>
        </w:rPr>
        <w:t>Estrategia Nacional de Derechos Humanos</w:t>
      </w:r>
      <w:r w:rsidR="001B7B67" w:rsidRPr="00B419A4">
        <w:rPr>
          <w:snapToGrid w:val="0"/>
          <w:lang w:val="es-ES_tradnl"/>
        </w:rPr>
        <w:t xml:space="preserve"> debe</w:t>
      </w:r>
      <w:r w:rsidR="009B4D0C" w:rsidRPr="00B419A4">
        <w:rPr>
          <w:snapToGrid w:val="0"/>
          <w:lang w:val="es-ES_tradnl"/>
        </w:rPr>
        <w:t xml:space="preserve"> asegurar </w:t>
      </w:r>
      <w:r w:rsidR="001B7B67" w:rsidRPr="00B419A4">
        <w:rPr>
          <w:snapToGrid w:val="0"/>
          <w:lang w:val="es-ES_tradnl"/>
        </w:rPr>
        <w:t>que</w:t>
      </w:r>
      <w:r w:rsidR="009B4D0C" w:rsidRPr="00B419A4">
        <w:rPr>
          <w:snapToGrid w:val="0"/>
          <w:lang w:val="es-ES_tradnl"/>
        </w:rPr>
        <w:t xml:space="preserve"> se asignen suficientes </w:t>
      </w:r>
      <w:r w:rsidR="00E0573D" w:rsidRPr="00B419A4">
        <w:rPr>
          <w:snapToGrid w:val="0"/>
          <w:lang w:val="es-ES_tradnl"/>
        </w:rPr>
        <w:t xml:space="preserve">recursos financieros y humanos </w:t>
      </w:r>
      <w:r w:rsidR="009B4D0C" w:rsidRPr="00B419A4">
        <w:rPr>
          <w:snapToGrid w:val="0"/>
          <w:lang w:val="es-ES_tradnl"/>
        </w:rPr>
        <w:t>para promover programas y legislación</w:t>
      </w:r>
      <w:r w:rsidR="00E0573D">
        <w:rPr>
          <w:snapToGrid w:val="0"/>
          <w:lang w:val="es-ES_tradnl"/>
        </w:rPr>
        <w:t xml:space="preserve"> que garanticen </w:t>
      </w:r>
      <w:r w:rsidR="009B4D0C" w:rsidRPr="00B419A4">
        <w:rPr>
          <w:snapToGrid w:val="0"/>
          <w:lang w:val="es-ES_tradnl"/>
        </w:rPr>
        <w:t>los derechos de la mujer</w:t>
      </w:r>
      <w:r w:rsidR="004C25B9" w:rsidRPr="00B419A4">
        <w:rPr>
          <w:snapToGrid w:val="0"/>
          <w:lang w:val="es-ES_tradnl"/>
        </w:rPr>
        <w:t>;</w:t>
      </w:r>
      <w:r w:rsidR="00420ABD" w:rsidRPr="00B419A4">
        <w:rPr>
          <w:snapToGrid w:val="0"/>
          <w:lang w:val="es-ES_tradnl"/>
        </w:rPr>
        <w:t xml:space="preserve"> </w:t>
      </w:r>
      <w:r w:rsidR="009B4D0C" w:rsidRPr="00B419A4">
        <w:rPr>
          <w:snapToGrid w:val="0"/>
          <w:lang w:val="es-ES_tradnl"/>
        </w:rPr>
        <w:t xml:space="preserve">igualmente, el Plan </w:t>
      </w:r>
      <w:r w:rsidR="00E96E50">
        <w:rPr>
          <w:snapToGrid w:val="0"/>
          <w:lang w:val="es-ES_tradnl"/>
        </w:rPr>
        <w:t>n</w:t>
      </w:r>
      <w:r w:rsidR="009B4D0C" w:rsidRPr="00B419A4">
        <w:rPr>
          <w:snapToGrid w:val="0"/>
          <w:lang w:val="es-ES_tradnl"/>
        </w:rPr>
        <w:t xml:space="preserve">acional de </w:t>
      </w:r>
      <w:r w:rsidR="00E96E50">
        <w:rPr>
          <w:snapToGrid w:val="0"/>
          <w:lang w:val="es-ES_tradnl"/>
        </w:rPr>
        <w:t>d</w:t>
      </w:r>
      <w:r w:rsidR="009B4D0C" w:rsidRPr="00B419A4">
        <w:rPr>
          <w:snapToGrid w:val="0"/>
          <w:lang w:val="es-ES_tradnl"/>
        </w:rPr>
        <w:t xml:space="preserve">esarrollo debería contener garantías relativas a sectores como la vivienda y la salud, </w:t>
      </w:r>
      <w:r w:rsidR="00E5548E">
        <w:rPr>
          <w:snapToGrid w:val="0"/>
          <w:lang w:val="es-ES_tradnl"/>
        </w:rPr>
        <w:t xml:space="preserve">tal </w:t>
      </w:r>
      <w:r w:rsidR="009B4D0C" w:rsidRPr="00B419A4">
        <w:rPr>
          <w:snapToGrid w:val="0"/>
          <w:lang w:val="es-ES_tradnl"/>
        </w:rPr>
        <w:t>como se estipula en la Constitución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9B4D0C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TIRADO MEJ</w:t>
      </w:r>
      <w:r w:rsidR="000E1355" w:rsidRPr="00B419A4">
        <w:rPr>
          <w:b/>
          <w:lang w:val="es-ES_tradnl"/>
        </w:rPr>
        <w:t>Í</w:t>
      </w:r>
      <w:r w:rsidR="00420ABD" w:rsidRPr="00B419A4">
        <w:rPr>
          <w:b/>
          <w:snapToGrid w:val="0"/>
          <w:lang w:val="es-ES_tradnl"/>
        </w:rPr>
        <w:t>A</w:t>
      </w:r>
      <w:r w:rsidR="00420ABD" w:rsidRPr="00B419A4">
        <w:rPr>
          <w:snapToGrid w:val="0"/>
          <w:lang w:val="es-ES_tradnl"/>
        </w:rPr>
        <w:t xml:space="preserve"> </w:t>
      </w:r>
      <w:r w:rsidR="00E37251" w:rsidRPr="00B419A4">
        <w:rPr>
          <w:snapToGrid w:val="0"/>
          <w:lang w:val="es-ES_tradnl"/>
        </w:rPr>
        <w:t xml:space="preserve">pide información sobre las medidas adoptadas por el Estado parte para prestar asistencia a los numerosos </w:t>
      </w:r>
      <w:r w:rsidR="00E0573D">
        <w:rPr>
          <w:snapToGrid w:val="0"/>
          <w:lang w:val="es-ES_tradnl"/>
        </w:rPr>
        <w:t xml:space="preserve">ciudadanos </w:t>
      </w:r>
      <w:r w:rsidR="00E37251" w:rsidRPr="00B419A4">
        <w:rPr>
          <w:snapToGrid w:val="0"/>
          <w:lang w:val="es-ES_tradnl"/>
        </w:rPr>
        <w:t>bolivianos que trabajan</w:t>
      </w:r>
      <w:r w:rsidR="00E0573D">
        <w:rPr>
          <w:snapToGrid w:val="0"/>
          <w:lang w:val="es-ES_tradnl"/>
        </w:rPr>
        <w:t xml:space="preserve"> fuera </w:t>
      </w:r>
      <w:r w:rsidR="00E37251" w:rsidRPr="00B419A4">
        <w:rPr>
          <w:snapToGrid w:val="0"/>
          <w:lang w:val="es-ES_tradnl"/>
        </w:rPr>
        <w:t xml:space="preserve">del país y </w:t>
      </w:r>
      <w:r w:rsidR="00905456">
        <w:rPr>
          <w:snapToGrid w:val="0"/>
          <w:lang w:val="es-ES_tradnl"/>
        </w:rPr>
        <w:t xml:space="preserve">para </w:t>
      </w:r>
      <w:r w:rsidR="00E37251" w:rsidRPr="00B419A4">
        <w:rPr>
          <w:snapToGrid w:val="0"/>
          <w:lang w:val="es-ES_tradnl"/>
        </w:rPr>
        <w:t>garantizar la protección de sus derechos humanos</w:t>
      </w:r>
      <w:r w:rsidR="006D4B01" w:rsidRPr="00B419A4">
        <w:rPr>
          <w:snapToGrid w:val="0"/>
          <w:lang w:val="es-ES_tradnl"/>
        </w:rPr>
        <w:t xml:space="preserve"> en los países de acogida</w:t>
      </w:r>
      <w:r w:rsidR="00420ABD" w:rsidRPr="00B419A4">
        <w:rPr>
          <w:snapToGrid w:val="0"/>
          <w:lang w:val="es-ES_tradnl"/>
        </w:rPr>
        <w:t>.</w:t>
      </w:r>
    </w:p>
    <w:p w:rsidR="00420ABD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9B4D0C" w:rsidRPr="00B419A4">
        <w:rPr>
          <w:b/>
          <w:snapToGrid w:val="0"/>
          <w:lang w:val="es-ES_tradnl"/>
        </w:rPr>
        <w:t xml:space="preserve"> </w:t>
      </w:r>
      <w:r w:rsidR="00420ABD" w:rsidRPr="00B419A4">
        <w:rPr>
          <w:b/>
          <w:snapToGrid w:val="0"/>
          <w:lang w:val="es-ES_tradnl"/>
        </w:rPr>
        <w:t>BRAS GOMES</w:t>
      </w:r>
      <w:r w:rsidR="00420ABD" w:rsidRPr="00B419A4">
        <w:rPr>
          <w:snapToGrid w:val="0"/>
          <w:lang w:val="es-ES_tradnl"/>
        </w:rPr>
        <w:t xml:space="preserve"> </w:t>
      </w:r>
      <w:r w:rsidR="00FF23C4" w:rsidRPr="00B419A4">
        <w:rPr>
          <w:snapToGrid w:val="0"/>
          <w:lang w:val="es-ES_tradnl"/>
        </w:rPr>
        <w:t>pregunta si el Estado parte ha tomado medidas para promover el derecho a organizarse en sindicatos y entablar negociaciones colectivas, sobre todo con respecto al servicio público</w:t>
      </w:r>
      <w:r w:rsidR="008F157D" w:rsidRPr="00B419A4">
        <w:rPr>
          <w:snapToGrid w:val="0"/>
          <w:lang w:val="es-ES_tradnl"/>
        </w:rPr>
        <w:t>.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9B4D0C" w:rsidRPr="00B419A4">
        <w:rPr>
          <w:b/>
          <w:snapToGrid w:val="0"/>
          <w:lang w:val="es-ES_tradnl"/>
        </w:rPr>
        <w:t xml:space="preserve"> </w:t>
      </w:r>
      <w:r w:rsidR="009976B4" w:rsidRPr="00B419A4">
        <w:rPr>
          <w:b/>
          <w:snapToGrid w:val="0"/>
          <w:lang w:val="es-ES_tradnl"/>
        </w:rPr>
        <w:t>MARTYNOV</w:t>
      </w:r>
      <w:r w:rsidR="009976B4" w:rsidRPr="00B419A4">
        <w:rPr>
          <w:snapToGrid w:val="0"/>
          <w:lang w:val="es-ES_tradnl"/>
        </w:rPr>
        <w:t xml:space="preserve"> </w:t>
      </w:r>
      <w:r w:rsidR="00FF23C4" w:rsidRPr="00B419A4">
        <w:rPr>
          <w:snapToGrid w:val="0"/>
          <w:lang w:val="es-ES_tradnl"/>
        </w:rPr>
        <w:t xml:space="preserve">solicita más información sobre el sistema </w:t>
      </w:r>
      <w:r w:rsidR="00537D49" w:rsidRPr="00B419A4">
        <w:rPr>
          <w:snapToGrid w:val="0"/>
          <w:lang w:val="es-ES_tradnl"/>
        </w:rPr>
        <w:t>de</w:t>
      </w:r>
      <w:r w:rsidR="00FF23C4" w:rsidRPr="00B419A4">
        <w:rPr>
          <w:snapToGrid w:val="0"/>
          <w:lang w:val="es-ES_tradnl"/>
        </w:rPr>
        <w:t xml:space="preserve"> formación profesional en el Estado parte, en particular sobre cualquier ampliación del sistema desde el informe anterior </w:t>
      </w:r>
      <w:r w:rsidR="00537D49" w:rsidRPr="00B419A4">
        <w:rPr>
          <w:snapToGrid w:val="0"/>
          <w:lang w:val="es-ES_tradnl"/>
        </w:rPr>
        <w:t>y sobre</w:t>
      </w:r>
      <w:r w:rsidR="00FF23C4" w:rsidRPr="00B419A4">
        <w:rPr>
          <w:snapToGrid w:val="0"/>
          <w:lang w:val="es-ES_tradnl"/>
        </w:rPr>
        <w:t xml:space="preserve"> el número de personas</w:t>
      </w:r>
      <w:r w:rsidR="000021BE">
        <w:rPr>
          <w:snapToGrid w:val="0"/>
          <w:lang w:val="es-ES_tradnl"/>
        </w:rPr>
        <w:t xml:space="preserve"> que han recibido formación</w:t>
      </w:r>
      <w:r w:rsidR="00905456">
        <w:rPr>
          <w:snapToGrid w:val="0"/>
          <w:lang w:val="es-ES_tradnl"/>
        </w:rPr>
        <w:t>, así como</w:t>
      </w:r>
      <w:r w:rsidR="00FF23C4" w:rsidRPr="00B419A4">
        <w:rPr>
          <w:snapToGrid w:val="0"/>
          <w:lang w:val="es-ES_tradnl"/>
        </w:rPr>
        <w:t xml:space="preserve"> </w:t>
      </w:r>
      <w:r w:rsidR="00537D49" w:rsidRPr="00B419A4">
        <w:rPr>
          <w:snapToGrid w:val="0"/>
          <w:lang w:val="es-ES_tradnl"/>
        </w:rPr>
        <w:t>el tipo</w:t>
      </w:r>
      <w:r w:rsidR="00FF23C4" w:rsidRPr="00B419A4">
        <w:rPr>
          <w:snapToGrid w:val="0"/>
          <w:lang w:val="es-ES_tradnl"/>
        </w:rPr>
        <w:t xml:space="preserve"> de conocimientos </w:t>
      </w:r>
      <w:r w:rsidR="00660886">
        <w:rPr>
          <w:snapToGrid w:val="0"/>
          <w:lang w:val="es-ES_tradnl"/>
        </w:rPr>
        <w:t>adquiridos</w:t>
      </w:r>
      <w:r w:rsidR="00AD6F46" w:rsidRPr="00B419A4">
        <w:rPr>
          <w:snapToGrid w:val="0"/>
          <w:lang w:val="es-ES_tradnl"/>
        </w:rPr>
        <w:t>.</w:t>
      </w:r>
      <w:r w:rsidR="00537D49" w:rsidRPr="00B419A4">
        <w:rPr>
          <w:snapToGrid w:val="0"/>
          <w:lang w:val="es-ES_tradnl"/>
        </w:rPr>
        <w:t xml:space="preserve"> Pregunta</w:t>
      </w:r>
      <w:r w:rsidR="000021BE">
        <w:rPr>
          <w:snapToGrid w:val="0"/>
          <w:lang w:val="es-ES_tradnl"/>
        </w:rPr>
        <w:t xml:space="preserve"> si ha entrado en vigor la Ley n</w:t>
      </w:r>
      <w:r w:rsidR="00537D49" w:rsidRPr="00B419A4">
        <w:rPr>
          <w:snapToGrid w:val="0"/>
          <w:lang w:val="es-ES_tradnl"/>
        </w:rPr>
        <w:t>úm</w:t>
      </w:r>
      <w:r w:rsidR="009976B4" w:rsidRPr="00B419A4">
        <w:rPr>
          <w:snapToGrid w:val="0"/>
          <w:lang w:val="es-ES_tradnl"/>
        </w:rPr>
        <w:t>.</w:t>
      </w:r>
      <w:r w:rsidR="00905456">
        <w:rPr>
          <w:snapToGrid w:val="0"/>
          <w:lang w:val="es-ES_tradnl"/>
        </w:rPr>
        <w:t> </w:t>
      </w:r>
      <w:r w:rsidR="009976B4" w:rsidRPr="00B419A4">
        <w:rPr>
          <w:snapToGrid w:val="0"/>
          <w:lang w:val="es-ES_tradnl"/>
        </w:rPr>
        <w:t xml:space="preserve">2450 </w:t>
      </w:r>
      <w:r w:rsidR="00537D49" w:rsidRPr="00B419A4">
        <w:rPr>
          <w:snapToGrid w:val="0"/>
          <w:lang w:val="es-ES_tradnl"/>
        </w:rPr>
        <w:t>que regula el trabajo en el hogar</w:t>
      </w:r>
      <w:r w:rsidR="000021BE">
        <w:rPr>
          <w:snapToGrid w:val="0"/>
          <w:lang w:val="es-ES_tradnl"/>
        </w:rPr>
        <w:t>,</w:t>
      </w:r>
      <w:r w:rsidR="00537D49" w:rsidRPr="00B419A4">
        <w:rPr>
          <w:snapToGrid w:val="0"/>
          <w:lang w:val="es-ES_tradnl"/>
        </w:rPr>
        <w:t xml:space="preserve"> y si se ha aprobado su reglamentación</w:t>
      </w:r>
      <w:r w:rsidR="009976B4" w:rsidRPr="00B419A4">
        <w:rPr>
          <w:snapToGrid w:val="0"/>
          <w:lang w:val="es-ES_tradnl"/>
        </w:rPr>
        <w:t xml:space="preserve">. </w:t>
      </w:r>
      <w:r w:rsidR="00537D49" w:rsidRPr="00B419A4">
        <w:rPr>
          <w:snapToGrid w:val="0"/>
          <w:lang w:val="es-ES_tradnl"/>
        </w:rPr>
        <w:t>Pregunta quién</w:t>
      </w:r>
      <w:r w:rsidR="000021BE">
        <w:rPr>
          <w:snapToGrid w:val="0"/>
          <w:lang w:val="es-ES_tradnl"/>
        </w:rPr>
        <w:t xml:space="preserve"> se encarga </w:t>
      </w:r>
      <w:r w:rsidR="00537D49" w:rsidRPr="00B419A4">
        <w:rPr>
          <w:snapToGrid w:val="0"/>
          <w:lang w:val="es-ES_tradnl"/>
        </w:rPr>
        <w:t>de la aplicación de la ley:</w:t>
      </w:r>
      <w:r w:rsidR="000021BE">
        <w:rPr>
          <w:snapToGrid w:val="0"/>
          <w:lang w:val="es-ES_tradnl"/>
        </w:rPr>
        <w:t xml:space="preserve"> cuántos </w:t>
      </w:r>
      <w:r w:rsidR="00537D49" w:rsidRPr="00B419A4">
        <w:rPr>
          <w:snapToGrid w:val="0"/>
          <w:lang w:val="es-ES_tradnl"/>
        </w:rPr>
        <w:t>inspectores de trabajo ha</w:t>
      </w:r>
      <w:r w:rsidR="00441486">
        <w:rPr>
          <w:snapToGrid w:val="0"/>
          <w:lang w:val="es-ES_tradnl"/>
        </w:rPr>
        <w:t>y</w:t>
      </w:r>
      <w:r w:rsidR="00537D49" w:rsidRPr="00B419A4">
        <w:rPr>
          <w:snapToGrid w:val="0"/>
          <w:lang w:val="es-ES_tradnl"/>
        </w:rPr>
        <w:t xml:space="preserve"> y qué atribuciones legales t</w:t>
      </w:r>
      <w:r w:rsidR="00441486">
        <w:rPr>
          <w:snapToGrid w:val="0"/>
          <w:lang w:val="es-ES_tradnl"/>
        </w:rPr>
        <w:t>ienen</w:t>
      </w:r>
      <w:r w:rsidR="000772CC" w:rsidRPr="00B419A4">
        <w:rPr>
          <w:snapToGrid w:val="0"/>
          <w:lang w:val="es-ES_tradnl"/>
        </w:rPr>
        <w:t>.</w:t>
      </w:r>
    </w:p>
    <w:p w:rsidR="009976B4" w:rsidRPr="00B419A4" w:rsidRDefault="008A5EFA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PRESIDENTE</w:t>
      </w:r>
      <w:r w:rsidRPr="00B419A4">
        <w:rPr>
          <w:snapToGrid w:val="0"/>
          <w:lang w:val="es-ES_tradnl"/>
        </w:rPr>
        <w:t xml:space="preserve"> </w:t>
      </w:r>
      <w:r w:rsidR="000772CC" w:rsidRPr="00B419A4">
        <w:rPr>
          <w:snapToGrid w:val="0"/>
          <w:lang w:val="es-ES_tradnl"/>
        </w:rPr>
        <w:t xml:space="preserve">recuerda las obligaciones del Estado </w:t>
      </w:r>
      <w:r w:rsidR="000021BE">
        <w:rPr>
          <w:snapToGrid w:val="0"/>
          <w:lang w:val="es-ES_tradnl"/>
        </w:rPr>
        <w:t>parte en el marco del Convenio n</w:t>
      </w:r>
      <w:r w:rsidR="000772CC" w:rsidRPr="00B419A4">
        <w:rPr>
          <w:snapToGrid w:val="0"/>
          <w:lang w:val="es-ES_tradnl"/>
        </w:rPr>
        <w:t>úm.</w:t>
      </w:r>
      <w:r w:rsidR="00905456">
        <w:rPr>
          <w:snapToGrid w:val="0"/>
          <w:lang w:val="es-ES_tradnl"/>
        </w:rPr>
        <w:t> </w:t>
      </w:r>
      <w:r w:rsidR="009976B4" w:rsidRPr="00B419A4">
        <w:rPr>
          <w:snapToGrid w:val="0"/>
          <w:lang w:val="es-ES_tradnl"/>
        </w:rPr>
        <w:t xml:space="preserve">98 </w:t>
      </w:r>
      <w:r w:rsidR="000772CC" w:rsidRPr="00B419A4">
        <w:rPr>
          <w:snapToGrid w:val="0"/>
          <w:lang w:val="es-ES_tradnl"/>
        </w:rPr>
        <w:t>de la OIT relativo a la aplicación de los principios del derecho de sindicación y de negociación colectiva</w:t>
      </w:r>
      <w:r w:rsidR="0066785C" w:rsidRPr="00B419A4">
        <w:rPr>
          <w:snapToGrid w:val="0"/>
          <w:lang w:val="es-ES_tradnl"/>
        </w:rPr>
        <w:t xml:space="preserve"> </w:t>
      </w:r>
      <w:r w:rsidR="000772CC" w:rsidRPr="00B419A4">
        <w:rPr>
          <w:snapToGrid w:val="0"/>
          <w:lang w:val="es-ES_tradnl"/>
        </w:rPr>
        <w:t>y</w:t>
      </w:r>
      <w:r w:rsidR="000021BE">
        <w:rPr>
          <w:snapToGrid w:val="0"/>
          <w:lang w:val="es-ES_tradnl"/>
        </w:rPr>
        <w:t xml:space="preserve"> del </w:t>
      </w:r>
      <w:r w:rsidR="000772CC" w:rsidRPr="00B419A4">
        <w:rPr>
          <w:snapToGrid w:val="0"/>
          <w:lang w:val="es-ES_tradnl"/>
        </w:rPr>
        <w:t>artículo</w:t>
      </w:r>
      <w:r w:rsidR="00905456">
        <w:rPr>
          <w:snapToGrid w:val="0"/>
          <w:lang w:val="es-ES_tradnl"/>
        </w:rPr>
        <w:t> </w:t>
      </w:r>
      <w:r w:rsidR="009976B4" w:rsidRPr="00B419A4">
        <w:rPr>
          <w:snapToGrid w:val="0"/>
          <w:lang w:val="es-ES_tradnl"/>
        </w:rPr>
        <w:t xml:space="preserve">8 </w:t>
      </w:r>
      <w:r w:rsidR="000772CC" w:rsidRPr="00B419A4">
        <w:rPr>
          <w:snapToGrid w:val="0"/>
          <w:lang w:val="es-ES_tradnl"/>
        </w:rPr>
        <w:t>del Pacto</w:t>
      </w:r>
      <w:r w:rsidR="009976B4" w:rsidRPr="00B419A4">
        <w:rPr>
          <w:snapToGrid w:val="0"/>
          <w:lang w:val="es-ES_tradnl"/>
        </w:rPr>
        <w:t xml:space="preserve">. </w:t>
      </w:r>
      <w:r w:rsidR="00984502" w:rsidRPr="00B419A4">
        <w:rPr>
          <w:snapToGrid w:val="0"/>
          <w:lang w:val="es-ES_tradnl"/>
        </w:rPr>
        <w:t>Pide información sobre los progresos realizados en la promoción del</w:t>
      </w:r>
      <w:r w:rsidR="003657EF">
        <w:rPr>
          <w:snapToGrid w:val="0"/>
          <w:lang w:val="es-ES_tradnl"/>
        </w:rPr>
        <w:t xml:space="preserve"> derecho</w:t>
      </w:r>
      <w:r w:rsidR="00984502" w:rsidRPr="00B419A4">
        <w:rPr>
          <w:snapToGrid w:val="0"/>
          <w:lang w:val="es-ES_tradnl"/>
        </w:rPr>
        <w:t xml:space="preserve"> de negociación colectiva, incluso en </w:t>
      </w:r>
      <w:r w:rsidR="003657EF">
        <w:rPr>
          <w:snapToGrid w:val="0"/>
          <w:lang w:val="es-ES_tradnl"/>
        </w:rPr>
        <w:t>la administración</w:t>
      </w:r>
      <w:r w:rsidR="00984502" w:rsidRPr="00B419A4">
        <w:rPr>
          <w:snapToGrid w:val="0"/>
          <w:lang w:val="es-ES_tradnl"/>
        </w:rPr>
        <w:t xml:space="preserve"> públic</w:t>
      </w:r>
      <w:r w:rsidR="003657EF">
        <w:rPr>
          <w:snapToGrid w:val="0"/>
          <w:lang w:val="es-ES_tradnl"/>
        </w:rPr>
        <w:t>a</w:t>
      </w:r>
      <w:r w:rsidR="009976B4" w:rsidRPr="00B419A4">
        <w:rPr>
          <w:snapToGrid w:val="0"/>
          <w:lang w:val="es-ES_tradnl"/>
        </w:rPr>
        <w:t>.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A12AC9" w:rsidRPr="00B419A4">
        <w:rPr>
          <w:b/>
          <w:snapToGrid w:val="0"/>
          <w:lang w:val="es-ES_tradnl"/>
        </w:rPr>
        <w:t xml:space="preserve"> </w:t>
      </w:r>
      <w:r w:rsidR="00001E01" w:rsidRPr="00B419A4">
        <w:rPr>
          <w:b/>
          <w:snapToGrid w:val="0"/>
          <w:lang w:val="es-ES_tradnl"/>
        </w:rPr>
        <w:t>CHÁ</w:t>
      </w:r>
      <w:r w:rsidR="009976B4" w:rsidRPr="00B419A4">
        <w:rPr>
          <w:b/>
          <w:snapToGrid w:val="0"/>
          <w:lang w:val="es-ES_tradnl"/>
        </w:rPr>
        <w:t>VEZ</w:t>
      </w:r>
      <w:r w:rsidR="009976B4" w:rsidRPr="00B419A4">
        <w:rPr>
          <w:snapToGrid w:val="0"/>
          <w:lang w:val="es-ES_tradnl"/>
        </w:rPr>
        <w:t xml:space="preserve"> (Bolivia) </w:t>
      </w:r>
      <w:r w:rsidR="003935EF" w:rsidRPr="00B419A4">
        <w:rPr>
          <w:snapToGrid w:val="0"/>
          <w:lang w:val="es-ES_tradnl"/>
        </w:rPr>
        <w:t xml:space="preserve">dice que su Gobierno se ha comprometido a eliminar </w:t>
      </w:r>
      <w:r w:rsidR="004D0301">
        <w:rPr>
          <w:snapToGrid w:val="0"/>
          <w:lang w:val="es-ES_tradnl"/>
        </w:rPr>
        <w:t xml:space="preserve">los </w:t>
      </w:r>
      <w:r w:rsidR="003935EF" w:rsidRPr="00B419A4">
        <w:rPr>
          <w:snapToGrid w:val="0"/>
          <w:lang w:val="es-ES_tradnl"/>
        </w:rPr>
        <w:t xml:space="preserve">abusos </w:t>
      </w:r>
      <w:r w:rsidR="00441486">
        <w:rPr>
          <w:snapToGrid w:val="0"/>
          <w:lang w:val="es-ES_tradnl"/>
        </w:rPr>
        <w:t>laborales</w:t>
      </w:r>
      <w:r w:rsidR="004D0301">
        <w:rPr>
          <w:snapToGrid w:val="0"/>
          <w:lang w:val="es-ES_tradnl"/>
        </w:rPr>
        <w:t>,</w:t>
      </w:r>
      <w:r w:rsidR="00441486">
        <w:rPr>
          <w:snapToGrid w:val="0"/>
          <w:lang w:val="es-ES_tradnl"/>
        </w:rPr>
        <w:t xml:space="preserve"> </w:t>
      </w:r>
      <w:r w:rsidR="003935EF" w:rsidRPr="00B419A4">
        <w:rPr>
          <w:snapToGrid w:val="0"/>
          <w:lang w:val="es-ES_tradnl"/>
        </w:rPr>
        <w:t>como el trabajo en condiciones de servidumbre o de “criadito”</w:t>
      </w:r>
      <w:r w:rsidR="00133960" w:rsidRPr="00B419A4">
        <w:rPr>
          <w:snapToGrid w:val="0"/>
          <w:lang w:val="es-ES_tradnl"/>
        </w:rPr>
        <w:t>,</w:t>
      </w:r>
      <w:r w:rsidR="009976B4" w:rsidRPr="00B419A4">
        <w:rPr>
          <w:snapToGrid w:val="0"/>
          <w:lang w:val="es-ES_tradnl"/>
        </w:rPr>
        <w:t xml:space="preserve"> </w:t>
      </w:r>
      <w:r w:rsidR="003935EF" w:rsidRPr="00B419A4">
        <w:rPr>
          <w:snapToGrid w:val="0"/>
          <w:lang w:val="es-ES_tradnl"/>
        </w:rPr>
        <w:t xml:space="preserve">sobre todo en zonas como el </w:t>
      </w:r>
      <w:r w:rsidR="009976B4" w:rsidRPr="00B419A4">
        <w:rPr>
          <w:snapToGrid w:val="0"/>
          <w:lang w:val="es-ES_tradnl"/>
        </w:rPr>
        <w:t>Chaco</w:t>
      </w:r>
      <w:r w:rsidR="003935EF" w:rsidRPr="00B419A4">
        <w:rPr>
          <w:snapToGrid w:val="0"/>
          <w:lang w:val="es-ES_tradnl"/>
        </w:rPr>
        <w:t xml:space="preserve"> boliviano</w:t>
      </w:r>
      <w:r w:rsidR="009976B4" w:rsidRPr="00B419A4">
        <w:rPr>
          <w:snapToGrid w:val="0"/>
          <w:lang w:val="es-ES_tradnl"/>
        </w:rPr>
        <w:t>.</w:t>
      </w:r>
      <w:r w:rsidR="003935EF" w:rsidRPr="00B419A4">
        <w:rPr>
          <w:snapToGrid w:val="0"/>
          <w:lang w:val="es-ES_tradnl"/>
        </w:rPr>
        <w:t xml:space="preserve"> Dice que las autoridades de la capital o de las grandes ciudades no siempre son conscientes de que sigue existiendo</w:t>
      </w:r>
      <w:r w:rsidR="004D0301" w:rsidRPr="004D0301">
        <w:rPr>
          <w:snapToGrid w:val="0"/>
          <w:lang w:val="es-ES_tradnl"/>
        </w:rPr>
        <w:t xml:space="preserve"> </w:t>
      </w:r>
      <w:r w:rsidR="004D0301" w:rsidRPr="00B419A4">
        <w:rPr>
          <w:snapToGrid w:val="0"/>
          <w:lang w:val="es-ES_tradnl"/>
        </w:rPr>
        <w:t>el trabajo forzoso</w:t>
      </w:r>
      <w:r w:rsidR="009976B4" w:rsidRPr="00B419A4">
        <w:rPr>
          <w:snapToGrid w:val="0"/>
          <w:lang w:val="es-ES_tradnl"/>
        </w:rPr>
        <w:t xml:space="preserve">. </w:t>
      </w:r>
      <w:r w:rsidR="003935EF" w:rsidRPr="00B419A4">
        <w:rPr>
          <w:snapToGrid w:val="0"/>
          <w:lang w:val="es-ES_tradnl"/>
        </w:rPr>
        <w:t xml:space="preserve">Además, los esfuerzos para realizar reformas </w:t>
      </w:r>
      <w:r w:rsidR="00441486">
        <w:rPr>
          <w:snapToGrid w:val="0"/>
          <w:lang w:val="es-ES_tradnl"/>
        </w:rPr>
        <w:t>suelen encontrar</w:t>
      </w:r>
      <w:r w:rsidR="003935EF" w:rsidRPr="00B419A4">
        <w:rPr>
          <w:snapToGrid w:val="0"/>
          <w:lang w:val="es-ES_tradnl"/>
        </w:rPr>
        <w:t xml:space="preserve"> la oposición, incluso violenta, de los intereses creados</w:t>
      </w:r>
      <w:r w:rsidR="00D226F5" w:rsidRPr="00B419A4">
        <w:rPr>
          <w:snapToGrid w:val="0"/>
          <w:lang w:val="es-ES_tradnl"/>
        </w:rPr>
        <w:t>.</w:t>
      </w:r>
      <w:r w:rsidR="009976B4" w:rsidRPr="00B419A4">
        <w:rPr>
          <w:snapToGrid w:val="0"/>
          <w:lang w:val="es-ES_tradnl"/>
        </w:rPr>
        <w:t xml:space="preserve"> </w:t>
      </w:r>
      <w:r w:rsidR="003935EF" w:rsidRPr="00B419A4">
        <w:rPr>
          <w:snapToGrid w:val="0"/>
          <w:lang w:val="es-ES_tradnl"/>
        </w:rPr>
        <w:t>No obstante, su Gobierno se ha comprometido a eliminar las prácticas abusivas</w:t>
      </w:r>
      <w:r w:rsidR="009976B4" w:rsidRPr="00B419A4">
        <w:rPr>
          <w:snapToGrid w:val="0"/>
          <w:lang w:val="es-ES_tradnl"/>
        </w:rPr>
        <w:t>,</w:t>
      </w:r>
      <w:r w:rsidR="003935EF" w:rsidRPr="00B419A4">
        <w:rPr>
          <w:snapToGrid w:val="0"/>
          <w:lang w:val="es-ES_tradnl"/>
        </w:rPr>
        <w:t xml:space="preserve"> sobre todo mediante la reforma agraria y la redistribución de la tierra, a fin de garantizar que los pueblos indígenas en particular recuperen la propiedad de sus tierras tradicionales</w:t>
      </w:r>
      <w:r w:rsidR="009976B4" w:rsidRPr="00B419A4">
        <w:rPr>
          <w:snapToGrid w:val="0"/>
          <w:lang w:val="es-ES_tradnl"/>
        </w:rPr>
        <w:t xml:space="preserve">. </w:t>
      </w:r>
      <w:r w:rsidR="003935EF" w:rsidRPr="00B419A4">
        <w:rPr>
          <w:snapToGrid w:val="0"/>
          <w:lang w:val="es-ES_tradnl"/>
        </w:rPr>
        <w:t xml:space="preserve">En el pasado, el Estado expropió las tierras indígenas para explotar sus recursos naturales, </w:t>
      </w:r>
      <w:r w:rsidR="00441486">
        <w:rPr>
          <w:snapToGrid w:val="0"/>
          <w:lang w:val="es-ES_tradnl"/>
        </w:rPr>
        <w:t>por ejemplo</w:t>
      </w:r>
      <w:r w:rsidR="003935EF" w:rsidRPr="00B419A4">
        <w:rPr>
          <w:snapToGrid w:val="0"/>
          <w:lang w:val="es-ES_tradnl"/>
        </w:rPr>
        <w:t xml:space="preserve"> el petróleo, y en muchos casos las traspasó </w:t>
      </w:r>
      <w:r w:rsidR="00441486">
        <w:rPr>
          <w:snapToGrid w:val="0"/>
          <w:lang w:val="es-ES_tradnl"/>
        </w:rPr>
        <w:t>al sector privado</w:t>
      </w:r>
      <w:r w:rsidR="009976B4" w:rsidRPr="00B419A4">
        <w:rPr>
          <w:snapToGrid w:val="0"/>
          <w:lang w:val="es-ES_tradnl"/>
        </w:rPr>
        <w:t xml:space="preserve">. </w:t>
      </w:r>
      <w:r w:rsidR="00D072BF" w:rsidRPr="00B419A4">
        <w:rPr>
          <w:snapToGrid w:val="0"/>
          <w:lang w:val="es-ES_tradnl"/>
        </w:rPr>
        <w:t>Su Gobierno está intentando fomentar la sensibilización sobre la necesidad de garantizar que los pueblos indígenas desempeñen la función que les corresponde en la gestión de sus tierras tradicionales y se beneficien de sus recursos</w:t>
      </w:r>
      <w:r w:rsidR="009976B4" w:rsidRPr="00B419A4">
        <w:rPr>
          <w:snapToGrid w:val="0"/>
          <w:lang w:val="es-ES_tradnl"/>
        </w:rPr>
        <w:t>.</w:t>
      </w:r>
    </w:p>
    <w:p w:rsidR="009976B4" w:rsidRPr="00B419A4" w:rsidRDefault="003657EF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>
        <w:rPr>
          <w:snapToGrid w:val="0"/>
          <w:lang w:val="es-ES_tradnl"/>
        </w:rPr>
        <w:t>Sobre</w:t>
      </w:r>
      <w:r w:rsidR="00720226" w:rsidRPr="00B419A4">
        <w:rPr>
          <w:snapToGrid w:val="0"/>
          <w:lang w:val="es-ES_tradnl"/>
        </w:rPr>
        <w:t xml:space="preserve"> la cuestión </w:t>
      </w:r>
      <w:r w:rsidR="0000567A" w:rsidRPr="00B419A4">
        <w:rPr>
          <w:snapToGrid w:val="0"/>
          <w:lang w:val="es-ES_tradnl"/>
        </w:rPr>
        <w:t>del</w:t>
      </w:r>
      <w:r w:rsidR="00720226" w:rsidRPr="00B419A4">
        <w:rPr>
          <w:snapToGrid w:val="0"/>
          <w:lang w:val="es-ES_tradnl"/>
        </w:rPr>
        <w:t xml:space="preserve"> sistema comunitario o tradicional</w:t>
      </w:r>
      <w:r w:rsidR="004D0301" w:rsidRPr="004D0301">
        <w:rPr>
          <w:snapToGrid w:val="0"/>
          <w:lang w:val="es-ES_tradnl"/>
        </w:rPr>
        <w:t xml:space="preserve"> </w:t>
      </w:r>
      <w:r w:rsidR="004D0301" w:rsidRPr="00B419A4">
        <w:rPr>
          <w:snapToGrid w:val="0"/>
          <w:lang w:val="es-ES_tradnl"/>
        </w:rPr>
        <w:t>de justicia</w:t>
      </w:r>
      <w:r w:rsidR="00720226" w:rsidRPr="00B419A4">
        <w:rPr>
          <w:snapToGrid w:val="0"/>
          <w:lang w:val="es-ES_tradnl"/>
        </w:rPr>
        <w:t xml:space="preserve">, dice que la nueva Constitución reconoce </w:t>
      </w:r>
      <w:r w:rsidR="0000567A" w:rsidRPr="00B419A4">
        <w:rPr>
          <w:snapToGrid w:val="0"/>
          <w:lang w:val="es-ES_tradnl"/>
        </w:rPr>
        <w:t>ese</w:t>
      </w:r>
      <w:r w:rsidR="00720226" w:rsidRPr="00B419A4">
        <w:rPr>
          <w:snapToGrid w:val="0"/>
          <w:lang w:val="es-ES_tradnl"/>
        </w:rPr>
        <w:t xml:space="preserve"> sistema de justicia como una jurisdicción paralela. Sin embargo, subraya que el </w:t>
      </w:r>
      <w:r w:rsidR="0000567A" w:rsidRPr="00B419A4">
        <w:rPr>
          <w:snapToGrid w:val="0"/>
          <w:lang w:val="es-ES_tradnl"/>
        </w:rPr>
        <w:t xml:space="preserve">Tribunal Constitucional </w:t>
      </w:r>
      <w:r w:rsidR="00720226" w:rsidRPr="00B419A4">
        <w:rPr>
          <w:snapToGrid w:val="0"/>
          <w:lang w:val="es-ES_tradnl"/>
        </w:rPr>
        <w:t xml:space="preserve">es el árbitro último en cualquier caso de conflicto entre </w:t>
      </w:r>
      <w:r w:rsidR="008D5031">
        <w:rPr>
          <w:snapToGrid w:val="0"/>
          <w:lang w:val="es-ES_tradnl"/>
        </w:rPr>
        <w:t>el </w:t>
      </w:r>
      <w:r w:rsidR="0000567A" w:rsidRPr="00B419A4">
        <w:rPr>
          <w:snapToGrid w:val="0"/>
          <w:lang w:val="es-ES_tradnl"/>
        </w:rPr>
        <w:t>sistema de justicia oficial y el comunitario</w:t>
      </w:r>
      <w:r w:rsidR="009976B4" w:rsidRPr="00B419A4">
        <w:rPr>
          <w:snapToGrid w:val="0"/>
          <w:lang w:val="es-ES_tradnl"/>
        </w:rPr>
        <w:t xml:space="preserve">. </w:t>
      </w:r>
      <w:r w:rsidR="0000567A" w:rsidRPr="00B419A4">
        <w:rPr>
          <w:snapToGrid w:val="0"/>
          <w:lang w:val="es-ES_tradnl"/>
        </w:rPr>
        <w:t>La única diferencia e</w:t>
      </w:r>
      <w:r w:rsidR="008D5031">
        <w:rPr>
          <w:snapToGrid w:val="0"/>
          <w:lang w:val="es-ES_tradnl"/>
        </w:rPr>
        <w:t>ntre los dos sistemas radica en </w:t>
      </w:r>
      <w:r w:rsidR="0000567A" w:rsidRPr="00B419A4">
        <w:rPr>
          <w:snapToGrid w:val="0"/>
          <w:lang w:val="es-ES_tradnl"/>
        </w:rPr>
        <w:t>el enfoque utilizado</w:t>
      </w:r>
      <w:r w:rsidR="004D0301">
        <w:rPr>
          <w:snapToGrid w:val="0"/>
          <w:lang w:val="es-ES_tradnl"/>
        </w:rPr>
        <w:t>,</w:t>
      </w:r>
      <w:r w:rsidR="0000567A" w:rsidRPr="00B419A4">
        <w:rPr>
          <w:snapToGrid w:val="0"/>
          <w:lang w:val="es-ES_tradnl"/>
        </w:rPr>
        <w:t xml:space="preserve"> y</w:t>
      </w:r>
      <w:r w:rsidR="004D0301">
        <w:rPr>
          <w:snapToGrid w:val="0"/>
          <w:lang w:val="es-ES_tradnl"/>
        </w:rPr>
        <w:t xml:space="preserve"> en algunos casos</w:t>
      </w:r>
      <w:r w:rsidR="0000567A" w:rsidRPr="00B419A4">
        <w:rPr>
          <w:snapToGrid w:val="0"/>
          <w:lang w:val="es-ES_tradnl"/>
        </w:rPr>
        <w:t xml:space="preserve"> en el tipo de sanciones impuestas. El sistema de justicia comunitario tal vez sea más flexible en las sentencias y ofrezca más alternativas a la reclusión</w:t>
      </w:r>
      <w:r w:rsidR="004D0301">
        <w:rPr>
          <w:snapToGrid w:val="0"/>
          <w:lang w:val="es-ES_tradnl"/>
        </w:rPr>
        <w:t>,</w:t>
      </w:r>
      <w:r w:rsidR="0000567A" w:rsidRPr="00B419A4">
        <w:rPr>
          <w:snapToGrid w:val="0"/>
          <w:lang w:val="es-ES_tradnl"/>
        </w:rPr>
        <w:t xml:space="preserve"> en función de la gravedad del delito</w:t>
      </w:r>
      <w:r w:rsidR="00A14A14" w:rsidRPr="00B419A4">
        <w:rPr>
          <w:snapToGrid w:val="0"/>
          <w:lang w:val="es-ES_tradnl"/>
        </w:rPr>
        <w:t>.</w:t>
      </w:r>
      <w:r w:rsidR="009976B4" w:rsidRPr="00B419A4">
        <w:rPr>
          <w:snapToGrid w:val="0"/>
          <w:lang w:val="es-ES_tradnl"/>
        </w:rPr>
        <w:t xml:space="preserve"> </w:t>
      </w:r>
      <w:r w:rsidR="00085708" w:rsidRPr="00B419A4">
        <w:rPr>
          <w:snapToGrid w:val="0"/>
          <w:lang w:val="es-ES_tradnl"/>
        </w:rPr>
        <w:t>Alerta contra la tendencia a suponer que el sistema judicial</w:t>
      </w:r>
      <w:r w:rsidR="004D0301">
        <w:rPr>
          <w:snapToGrid w:val="0"/>
          <w:lang w:val="es-ES_tradnl"/>
        </w:rPr>
        <w:t xml:space="preserve"> de </w:t>
      </w:r>
      <w:r w:rsidR="00085708" w:rsidRPr="00B419A4">
        <w:rPr>
          <w:snapToGrid w:val="0"/>
          <w:lang w:val="es-ES_tradnl"/>
        </w:rPr>
        <w:t>estilo europeo es inherentemente superior al tradicional o indígena</w:t>
      </w:r>
      <w:r w:rsidR="009976B4" w:rsidRPr="00B419A4">
        <w:rPr>
          <w:snapToGrid w:val="0"/>
          <w:lang w:val="es-ES_tradnl"/>
        </w:rPr>
        <w:t>.</w:t>
      </w:r>
    </w:p>
    <w:p w:rsidR="009976B4" w:rsidRPr="00B419A4" w:rsidRDefault="00767EEC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En cuanto a si los tribunales tradicionales protegen los derechos de la mujer,</w:t>
      </w:r>
      <w:r w:rsidR="00B42E9B">
        <w:rPr>
          <w:snapToGrid w:val="0"/>
          <w:lang w:val="es-ES_tradnl"/>
        </w:rPr>
        <w:t xml:space="preserve"> admite</w:t>
      </w:r>
      <w:r w:rsidRPr="00B419A4">
        <w:rPr>
          <w:snapToGrid w:val="0"/>
          <w:lang w:val="es-ES_tradnl"/>
        </w:rPr>
        <w:t xml:space="preserve"> que hay una larga tradición de machismo, pero la clave para superar ese problema</w:t>
      </w:r>
      <w:r w:rsidR="00B42E9B">
        <w:rPr>
          <w:snapToGrid w:val="0"/>
          <w:lang w:val="es-ES_tradnl"/>
        </w:rPr>
        <w:t xml:space="preserve"> está en </w:t>
      </w:r>
      <w:r w:rsidRPr="00B419A4">
        <w:rPr>
          <w:snapToGrid w:val="0"/>
          <w:lang w:val="es-ES_tradnl"/>
        </w:rPr>
        <w:t xml:space="preserve">aumentar la sensibilización no </w:t>
      </w:r>
      <w:r w:rsidR="00264E21">
        <w:rPr>
          <w:snapToGrid w:val="0"/>
          <w:lang w:val="es-ES_tradnl"/>
        </w:rPr>
        <w:t>solo</w:t>
      </w:r>
      <w:r w:rsidRPr="00B419A4">
        <w:rPr>
          <w:snapToGrid w:val="0"/>
          <w:lang w:val="es-ES_tradnl"/>
        </w:rPr>
        <w:t xml:space="preserve"> entre la población indígena, sino también en la población general</w:t>
      </w:r>
      <w:r w:rsidR="009976B4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Su Gobierno está de acuerdo en que hay que proteger los derechos de la mujer, pero no considera que encarcelar al marido por violencia doméstica, privando de esta manera a la familia de su principal sostén, sea necesariamente la solución ideal</w:t>
      </w:r>
      <w:r w:rsidR="00B42E9B">
        <w:rPr>
          <w:snapToGrid w:val="0"/>
          <w:lang w:val="es-ES_tradnl"/>
        </w:rPr>
        <w:t>,</w:t>
      </w:r>
      <w:r w:rsidRPr="00B419A4">
        <w:rPr>
          <w:snapToGrid w:val="0"/>
          <w:lang w:val="es-ES_tradnl"/>
        </w:rPr>
        <w:t xml:space="preserve"> y reitera q</w:t>
      </w:r>
      <w:r w:rsidR="008D5031">
        <w:rPr>
          <w:snapToGrid w:val="0"/>
          <w:lang w:val="es-ES_tradnl"/>
        </w:rPr>
        <w:t>ue a largo plazo la educación y </w:t>
      </w:r>
      <w:r w:rsidRPr="00B419A4">
        <w:rPr>
          <w:snapToGrid w:val="0"/>
          <w:lang w:val="es-ES_tradnl"/>
        </w:rPr>
        <w:t>la sensibilización son las mejores soluciones</w:t>
      </w:r>
      <w:r w:rsidR="009976B4" w:rsidRPr="00B419A4">
        <w:rPr>
          <w:snapToGrid w:val="0"/>
          <w:lang w:val="es-ES_tradnl"/>
        </w:rPr>
        <w:t>.</w:t>
      </w:r>
    </w:p>
    <w:p w:rsidR="009976B4" w:rsidRPr="00B419A4" w:rsidRDefault="00633D5F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 salario mínimo, que no</w:t>
      </w:r>
      <w:r w:rsidR="00B42E9B">
        <w:rPr>
          <w:snapToGrid w:val="0"/>
          <w:lang w:val="es-ES_tradnl"/>
        </w:rPr>
        <w:t xml:space="preserve"> cambió </w:t>
      </w:r>
      <w:r w:rsidRPr="00B419A4">
        <w:rPr>
          <w:snapToGrid w:val="0"/>
          <w:lang w:val="es-ES_tradnl"/>
        </w:rPr>
        <w:t>durante algunos años,</w:t>
      </w:r>
      <w:r w:rsidR="00B42E9B">
        <w:rPr>
          <w:snapToGrid w:val="0"/>
          <w:lang w:val="es-ES_tradnl"/>
        </w:rPr>
        <w:t xml:space="preserve"> ha aumentado </w:t>
      </w:r>
      <w:r w:rsidRPr="00B419A4">
        <w:rPr>
          <w:snapToGrid w:val="0"/>
          <w:lang w:val="es-ES_tradnl"/>
        </w:rPr>
        <w:t xml:space="preserve">recientemente a </w:t>
      </w:r>
      <w:r w:rsidR="009976B4" w:rsidRPr="00B419A4">
        <w:rPr>
          <w:snapToGrid w:val="0"/>
          <w:lang w:val="es-ES_tradnl"/>
        </w:rPr>
        <w:t>577 boliv</w:t>
      </w:r>
      <w:r w:rsidR="00315DBE" w:rsidRPr="00B419A4">
        <w:rPr>
          <w:snapToGrid w:val="0"/>
          <w:lang w:val="es-ES_tradnl"/>
        </w:rPr>
        <w:t>i</w:t>
      </w:r>
      <w:r w:rsidR="009976B4" w:rsidRPr="00B419A4">
        <w:rPr>
          <w:snapToGrid w:val="0"/>
          <w:lang w:val="es-ES_tradnl"/>
        </w:rPr>
        <w:t>anos</w:t>
      </w:r>
      <w:r w:rsidR="00931AF6" w:rsidRPr="00B419A4">
        <w:rPr>
          <w:snapToGrid w:val="0"/>
          <w:lang w:val="es-ES_tradnl"/>
        </w:rPr>
        <w:t>.</w:t>
      </w:r>
      <w:r w:rsidR="009976B4" w:rsidRPr="00B419A4">
        <w:rPr>
          <w:snapToGrid w:val="0"/>
          <w:lang w:val="es-ES_tradnl"/>
        </w:rPr>
        <w:t xml:space="preserve"> </w:t>
      </w:r>
      <w:r w:rsidRPr="00B419A4">
        <w:rPr>
          <w:snapToGrid w:val="0"/>
          <w:lang w:val="es-ES_tradnl"/>
        </w:rPr>
        <w:t>Esa cantidad no es todavía totalmente satisfactoria, pero el Gobierno está tratando de aumentar</w:t>
      </w:r>
      <w:r w:rsidR="00CF3F12">
        <w:rPr>
          <w:snapToGrid w:val="0"/>
          <w:lang w:val="es-ES_tradnl"/>
        </w:rPr>
        <w:t>la</w:t>
      </w:r>
      <w:r w:rsidRPr="00B419A4">
        <w:rPr>
          <w:snapToGrid w:val="0"/>
          <w:lang w:val="es-ES_tradnl"/>
        </w:rPr>
        <w:t xml:space="preserve"> a fin de</w:t>
      </w:r>
      <w:r w:rsidR="00B42E9B">
        <w:rPr>
          <w:snapToGrid w:val="0"/>
          <w:lang w:val="es-ES_tradnl"/>
        </w:rPr>
        <w:t xml:space="preserve"> </w:t>
      </w:r>
      <w:r w:rsidR="00CF3F12">
        <w:rPr>
          <w:snapToGrid w:val="0"/>
          <w:lang w:val="es-ES_tradnl"/>
        </w:rPr>
        <w:t xml:space="preserve">que </w:t>
      </w:r>
      <w:r w:rsidR="003657EF">
        <w:rPr>
          <w:snapToGrid w:val="0"/>
          <w:lang w:val="es-ES_tradnl"/>
        </w:rPr>
        <w:t>siga creciendo</w:t>
      </w:r>
      <w:r w:rsidR="00CF3F12">
        <w:rPr>
          <w:snapToGrid w:val="0"/>
          <w:lang w:val="es-ES_tradnl"/>
        </w:rPr>
        <w:t xml:space="preserve"> </w:t>
      </w:r>
      <w:r w:rsidR="003657EF">
        <w:rPr>
          <w:snapToGrid w:val="0"/>
          <w:lang w:val="es-ES_tradnl"/>
        </w:rPr>
        <w:t>a</w:t>
      </w:r>
      <w:r w:rsidR="00B42E9B">
        <w:rPr>
          <w:snapToGrid w:val="0"/>
          <w:lang w:val="es-ES_tradnl"/>
        </w:rPr>
        <w:t xml:space="preserve">l </w:t>
      </w:r>
      <w:r w:rsidRPr="00B419A4">
        <w:rPr>
          <w:snapToGrid w:val="0"/>
          <w:lang w:val="es-ES_tradnl"/>
        </w:rPr>
        <w:t>ritmo del desarrollo económico</w:t>
      </w:r>
      <w:r w:rsidR="009976B4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También está aumentando</w:t>
      </w:r>
      <w:r w:rsidR="00B42E9B">
        <w:rPr>
          <w:snapToGrid w:val="0"/>
          <w:lang w:val="es-ES_tradnl"/>
        </w:rPr>
        <w:t xml:space="preserve"> las prestaciones </w:t>
      </w:r>
      <w:r w:rsidRPr="00B419A4">
        <w:rPr>
          <w:snapToGrid w:val="0"/>
          <w:lang w:val="es-ES_tradnl"/>
        </w:rPr>
        <w:t>sociales, como la subvención por hijos a cargo y los complementos de los ingresos para las familias y los ancianos</w:t>
      </w:r>
      <w:r w:rsidR="009976B4" w:rsidRPr="00B419A4">
        <w:rPr>
          <w:snapToGrid w:val="0"/>
          <w:lang w:val="es-ES_tradnl"/>
        </w:rPr>
        <w:t xml:space="preserve">. </w:t>
      </w:r>
      <w:r w:rsidR="00C31F4D" w:rsidRPr="00B419A4">
        <w:rPr>
          <w:snapToGrid w:val="0"/>
          <w:lang w:val="es-ES_tradnl"/>
        </w:rPr>
        <w:t>Las tasas de mortalidad materna se</w:t>
      </w:r>
      <w:r w:rsidR="00B42E9B">
        <w:rPr>
          <w:snapToGrid w:val="0"/>
          <w:lang w:val="es-ES_tradnl"/>
        </w:rPr>
        <w:t xml:space="preserve"> ha</w:t>
      </w:r>
      <w:r w:rsidR="00CF3F12">
        <w:rPr>
          <w:snapToGrid w:val="0"/>
          <w:lang w:val="es-ES_tradnl"/>
        </w:rPr>
        <w:t>n</w:t>
      </w:r>
      <w:r w:rsidR="00B42E9B">
        <w:rPr>
          <w:snapToGrid w:val="0"/>
          <w:lang w:val="es-ES_tradnl"/>
        </w:rPr>
        <w:t xml:space="preserve"> reducido </w:t>
      </w:r>
      <w:r w:rsidR="00C31F4D" w:rsidRPr="00B419A4">
        <w:rPr>
          <w:snapToGrid w:val="0"/>
          <w:lang w:val="es-ES_tradnl"/>
        </w:rPr>
        <w:t>de manera considerable, incluso en las zonas rurales, g</w:t>
      </w:r>
      <w:r w:rsidRPr="00B419A4">
        <w:rPr>
          <w:snapToGrid w:val="0"/>
          <w:lang w:val="es-ES_tradnl"/>
        </w:rPr>
        <w:t>racias a la disponibilidad de un seguro</w:t>
      </w:r>
      <w:r w:rsidR="00B42E9B">
        <w:rPr>
          <w:snapToGrid w:val="0"/>
          <w:lang w:val="es-ES_tradnl"/>
        </w:rPr>
        <w:t xml:space="preserve"> médico </w:t>
      </w:r>
      <w:r w:rsidRPr="00B419A4">
        <w:rPr>
          <w:snapToGrid w:val="0"/>
          <w:lang w:val="es-ES_tradnl"/>
        </w:rPr>
        <w:t>universal para madres e hijos</w:t>
      </w:r>
      <w:r w:rsidR="009976B4" w:rsidRPr="00B419A4">
        <w:rPr>
          <w:snapToGrid w:val="0"/>
          <w:lang w:val="es-ES_tradnl"/>
        </w:rPr>
        <w:t xml:space="preserve">. </w:t>
      </w:r>
      <w:r w:rsidR="003324E0" w:rsidRPr="003324E0">
        <w:rPr>
          <w:snapToGrid w:val="0"/>
          <w:lang w:val="es-ES_tradnl"/>
        </w:rPr>
        <w:t>También se</w:t>
      </w:r>
      <w:r w:rsidR="00B42E9B">
        <w:rPr>
          <w:snapToGrid w:val="0"/>
          <w:lang w:val="es-ES_tradnl"/>
        </w:rPr>
        <w:t xml:space="preserve"> ha prestado </w:t>
      </w:r>
      <w:r w:rsidR="003324E0" w:rsidRPr="003324E0">
        <w:rPr>
          <w:snapToGrid w:val="0"/>
          <w:lang w:val="es-ES_tradnl"/>
        </w:rPr>
        <w:t xml:space="preserve">asistencia a los </w:t>
      </w:r>
      <w:r w:rsidR="000612CA">
        <w:rPr>
          <w:snapToGrid w:val="0"/>
          <w:lang w:val="es-ES_tradnl"/>
        </w:rPr>
        <w:t>agentes</w:t>
      </w:r>
      <w:r w:rsidR="003324E0" w:rsidRPr="003324E0">
        <w:rPr>
          <w:snapToGrid w:val="0"/>
          <w:lang w:val="es-ES_tradnl"/>
        </w:rPr>
        <w:t xml:space="preserve"> de atención </w:t>
      </w:r>
      <w:r w:rsidR="003324E0">
        <w:rPr>
          <w:snapToGrid w:val="0"/>
          <w:lang w:val="es-ES_tradnl"/>
        </w:rPr>
        <w:t>sa</w:t>
      </w:r>
      <w:r w:rsidR="000612CA">
        <w:rPr>
          <w:snapToGrid w:val="0"/>
          <w:lang w:val="es-ES_tradnl"/>
        </w:rPr>
        <w:t>nitaria</w:t>
      </w:r>
      <w:r w:rsidR="003324E0">
        <w:rPr>
          <w:snapToGrid w:val="0"/>
          <w:lang w:val="es-ES_tradnl"/>
        </w:rPr>
        <w:t xml:space="preserve"> tradicional</w:t>
      </w:r>
      <w:r w:rsidR="009976B4" w:rsidRPr="003324E0">
        <w:rPr>
          <w:snapToGrid w:val="0"/>
          <w:lang w:val="es-ES_tradnl"/>
        </w:rPr>
        <w:t xml:space="preserve">. </w:t>
      </w:r>
      <w:r w:rsidR="00C31F4D" w:rsidRPr="00B419A4">
        <w:rPr>
          <w:snapToGrid w:val="0"/>
          <w:lang w:val="es-ES_tradnl"/>
        </w:rPr>
        <w:t>En general</w:t>
      </w:r>
      <w:r w:rsidR="00B42E9B">
        <w:rPr>
          <w:snapToGrid w:val="0"/>
          <w:lang w:val="es-ES_tradnl"/>
        </w:rPr>
        <w:t>,</w:t>
      </w:r>
      <w:r w:rsidR="00C31F4D" w:rsidRPr="00B419A4">
        <w:rPr>
          <w:snapToGrid w:val="0"/>
          <w:lang w:val="es-ES_tradnl"/>
        </w:rPr>
        <w:t xml:space="preserve"> la situación social en Bolivia</w:t>
      </w:r>
      <w:r w:rsidR="00B42E9B">
        <w:rPr>
          <w:snapToGrid w:val="0"/>
          <w:lang w:val="es-ES_tradnl"/>
        </w:rPr>
        <w:t xml:space="preserve"> ha mejorado </w:t>
      </w:r>
      <w:r w:rsidR="00C31F4D" w:rsidRPr="00B419A4">
        <w:rPr>
          <w:snapToGrid w:val="0"/>
          <w:lang w:val="es-ES_tradnl"/>
        </w:rPr>
        <w:t>notablemente durante el mandato de su Gobierno</w:t>
      </w:r>
      <w:r w:rsidR="000612CA">
        <w:rPr>
          <w:snapToGrid w:val="0"/>
          <w:lang w:val="es-ES_tradnl"/>
        </w:rPr>
        <w:t>.</w:t>
      </w:r>
    </w:p>
    <w:p w:rsidR="009976B4" w:rsidRPr="00B419A4" w:rsidRDefault="00152032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La mayor parte de los bolivianos que trabajan en el</w:t>
      </w:r>
      <w:r w:rsidR="00CF3F12">
        <w:rPr>
          <w:snapToGrid w:val="0"/>
          <w:lang w:val="es-ES_tradnl"/>
        </w:rPr>
        <w:t xml:space="preserve"> extranjero </w:t>
      </w:r>
      <w:r w:rsidRPr="00B419A4">
        <w:rPr>
          <w:snapToGrid w:val="0"/>
          <w:lang w:val="es-ES_tradnl"/>
        </w:rPr>
        <w:t>se encuentran en la Argentina, el Brasil, Italia, España y los Estados Unidos</w:t>
      </w:r>
      <w:r w:rsidR="00931AF6" w:rsidRPr="00B419A4">
        <w:rPr>
          <w:snapToGrid w:val="0"/>
          <w:lang w:val="es-ES_tradnl"/>
        </w:rPr>
        <w:t>.</w:t>
      </w:r>
      <w:r w:rsidR="009976B4" w:rsidRPr="00B419A4">
        <w:rPr>
          <w:snapToGrid w:val="0"/>
          <w:lang w:val="es-ES_tradnl"/>
        </w:rPr>
        <w:t xml:space="preserve"> </w:t>
      </w:r>
      <w:r w:rsidRPr="00B419A4">
        <w:rPr>
          <w:snapToGrid w:val="0"/>
          <w:lang w:val="es-ES_tradnl"/>
        </w:rPr>
        <w:t>Muchos son trabajadores ilegales o indocumentados y el Gobierno</w:t>
      </w:r>
      <w:r w:rsidR="00CF3F12">
        <w:rPr>
          <w:snapToGrid w:val="0"/>
          <w:lang w:val="es-ES_tradnl"/>
        </w:rPr>
        <w:t xml:space="preserve"> trata de </w:t>
      </w:r>
      <w:r w:rsidRPr="00B419A4">
        <w:rPr>
          <w:snapToGrid w:val="0"/>
          <w:lang w:val="es-ES_tradnl"/>
        </w:rPr>
        <w:t>regularizar su situación, en parte mediante un sistema de consulados móviles</w:t>
      </w:r>
      <w:r w:rsidR="000612CA">
        <w:rPr>
          <w:snapToGrid w:val="0"/>
          <w:lang w:val="es-ES_tradnl"/>
        </w:rPr>
        <w:t>,</w:t>
      </w:r>
      <w:r w:rsidRPr="00B419A4">
        <w:rPr>
          <w:snapToGrid w:val="0"/>
          <w:lang w:val="es-ES_tradnl"/>
        </w:rPr>
        <w:t xml:space="preserve"> a fin de prestarles servicios consulares</w:t>
      </w:r>
      <w:r w:rsidR="009976B4" w:rsidRPr="00B419A4">
        <w:rPr>
          <w:snapToGrid w:val="0"/>
          <w:lang w:val="es-ES_tradnl"/>
        </w:rPr>
        <w:t xml:space="preserve">. </w:t>
      </w:r>
      <w:r w:rsidR="008E1186" w:rsidRPr="00B419A4">
        <w:rPr>
          <w:snapToGrid w:val="0"/>
          <w:lang w:val="es-ES_tradnl"/>
        </w:rPr>
        <w:t>E</w:t>
      </w:r>
      <w:r w:rsidR="000612CA">
        <w:rPr>
          <w:snapToGrid w:val="0"/>
          <w:lang w:val="es-ES_tradnl"/>
        </w:rPr>
        <w:t>l</w:t>
      </w:r>
      <w:r w:rsidR="008E1186" w:rsidRPr="00B419A4">
        <w:rPr>
          <w:snapToGrid w:val="0"/>
          <w:lang w:val="es-ES_tradnl"/>
        </w:rPr>
        <w:t xml:space="preserve"> Gobierno también</w:t>
      </w:r>
      <w:r w:rsidR="00CF3F12">
        <w:rPr>
          <w:snapToGrid w:val="0"/>
          <w:lang w:val="es-ES_tradnl"/>
        </w:rPr>
        <w:t xml:space="preserve"> ha </w:t>
      </w:r>
      <w:r w:rsidR="000612CA">
        <w:rPr>
          <w:snapToGrid w:val="0"/>
          <w:lang w:val="es-ES_tradnl"/>
        </w:rPr>
        <w:t>concedido</w:t>
      </w:r>
      <w:r w:rsidR="00CF3F12">
        <w:rPr>
          <w:snapToGrid w:val="0"/>
          <w:lang w:val="es-ES_tradnl"/>
        </w:rPr>
        <w:t xml:space="preserve"> </w:t>
      </w:r>
      <w:r w:rsidR="008E1186" w:rsidRPr="00B419A4">
        <w:rPr>
          <w:snapToGrid w:val="0"/>
          <w:lang w:val="es-ES_tradnl"/>
        </w:rPr>
        <w:t>a los bolivianos que trabajan en el</w:t>
      </w:r>
      <w:r w:rsidR="00CF3F12">
        <w:rPr>
          <w:snapToGrid w:val="0"/>
          <w:lang w:val="es-ES_tradnl"/>
        </w:rPr>
        <w:t xml:space="preserve"> extranjero </w:t>
      </w:r>
      <w:r w:rsidR="008E1186" w:rsidRPr="00B419A4">
        <w:rPr>
          <w:snapToGrid w:val="0"/>
          <w:lang w:val="es-ES_tradnl"/>
        </w:rPr>
        <w:t xml:space="preserve">el derecho a votar en las elecciones de </w:t>
      </w:r>
      <w:r w:rsidR="009976B4" w:rsidRPr="00B419A4">
        <w:rPr>
          <w:snapToGrid w:val="0"/>
          <w:lang w:val="es-ES_tradnl"/>
        </w:rPr>
        <w:t>Bolivia.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AE69CE" w:rsidRPr="00B419A4">
        <w:rPr>
          <w:b/>
          <w:snapToGrid w:val="0"/>
          <w:lang w:val="es-ES_tradnl"/>
        </w:rPr>
        <w:t xml:space="preserve"> </w:t>
      </w:r>
      <w:r w:rsidR="009976B4" w:rsidRPr="00B419A4">
        <w:rPr>
          <w:b/>
          <w:snapToGrid w:val="0"/>
          <w:lang w:val="es-ES_tradnl"/>
        </w:rPr>
        <w:t>KOLOSOV</w:t>
      </w:r>
      <w:r w:rsidR="009976B4" w:rsidRPr="00B419A4">
        <w:rPr>
          <w:snapToGrid w:val="0"/>
          <w:lang w:val="es-ES_tradnl"/>
        </w:rPr>
        <w:t xml:space="preserve"> </w:t>
      </w:r>
      <w:r w:rsidR="00ED1469" w:rsidRPr="00B419A4">
        <w:rPr>
          <w:snapToGrid w:val="0"/>
          <w:lang w:val="es-ES_tradnl"/>
        </w:rPr>
        <w:t>pide más información sobre</w:t>
      </w:r>
      <w:r w:rsidR="00522C91">
        <w:rPr>
          <w:snapToGrid w:val="0"/>
          <w:lang w:val="es-ES_tradnl"/>
        </w:rPr>
        <w:t xml:space="preserve"> la idea de los </w:t>
      </w:r>
      <w:r w:rsidR="00ED1469" w:rsidRPr="00B419A4">
        <w:rPr>
          <w:snapToGrid w:val="0"/>
          <w:lang w:val="es-ES_tradnl"/>
        </w:rPr>
        <w:t>consulados móviles</w:t>
      </w:r>
      <w:r w:rsidR="000612CA">
        <w:rPr>
          <w:snapToGrid w:val="0"/>
          <w:lang w:val="es-ES_tradnl"/>
        </w:rPr>
        <w:t>, que es</w:t>
      </w:r>
      <w:r w:rsidR="000612CA" w:rsidRPr="000612CA">
        <w:rPr>
          <w:snapToGrid w:val="0"/>
          <w:lang w:val="es-ES_tradnl"/>
        </w:rPr>
        <w:t xml:space="preserve"> </w:t>
      </w:r>
      <w:r w:rsidR="000612CA">
        <w:rPr>
          <w:snapToGrid w:val="0"/>
          <w:lang w:val="es-ES_tradnl"/>
        </w:rPr>
        <w:t>muy interesante</w:t>
      </w:r>
      <w:r w:rsidR="00ED1469" w:rsidRPr="00B419A4">
        <w:rPr>
          <w:snapToGrid w:val="0"/>
          <w:lang w:val="es-ES_tradnl"/>
        </w:rPr>
        <w:t>. Se pregunta cuál sería su condición jurídica con respecto a la</w:t>
      </w:r>
      <w:r w:rsidR="009976B4" w:rsidRPr="00B419A4">
        <w:rPr>
          <w:snapToGrid w:val="0"/>
          <w:lang w:val="es-ES_tradnl"/>
        </w:rPr>
        <w:t xml:space="preserve"> </w:t>
      </w:r>
      <w:r w:rsidR="00ED1469" w:rsidRPr="00B419A4">
        <w:rPr>
          <w:snapToGrid w:val="0"/>
          <w:lang w:val="es-ES_tradnl"/>
        </w:rPr>
        <w:t xml:space="preserve">Convención de Viena </w:t>
      </w:r>
      <w:r w:rsidR="00D149DF" w:rsidRPr="00B419A4">
        <w:rPr>
          <w:snapToGrid w:val="0"/>
          <w:lang w:val="es-ES_tradnl"/>
        </w:rPr>
        <w:t>de</w:t>
      </w:r>
      <w:r w:rsidR="00522C91">
        <w:rPr>
          <w:snapToGrid w:val="0"/>
          <w:lang w:val="es-ES_tradnl"/>
        </w:rPr>
        <w:t xml:space="preserve"> </w:t>
      </w:r>
      <w:r w:rsidR="00D149DF" w:rsidRPr="00B419A4">
        <w:rPr>
          <w:snapToGrid w:val="0"/>
          <w:lang w:val="es-ES_tradnl"/>
        </w:rPr>
        <w:t>1963</w:t>
      </w:r>
      <w:r w:rsidR="00667DB9">
        <w:rPr>
          <w:snapToGrid w:val="0"/>
          <w:lang w:val="es-ES_tradnl"/>
        </w:rPr>
        <w:t xml:space="preserve"> </w:t>
      </w:r>
      <w:r w:rsidR="00ED1469" w:rsidRPr="00B419A4">
        <w:rPr>
          <w:snapToGrid w:val="0"/>
          <w:lang w:val="es-ES_tradnl"/>
        </w:rPr>
        <w:t>sobre Relaciones Consulares</w:t>
      </w:r>
      <w:r w:rsidR="00BC266F" w:rsidRPr="00B419A4">
        <w:rPr>
          <w:snapToGrid w:val="0"/>
          <w:lang w:val="es-ES_tradnl"/>
        </w:rPr>
        <w:t>.</w:t>
      </w:r>
      <w:r w:rsidR="009976B4" w:rsidRPr="00B419A4">
        <w:rPr>
          <w:snapToGrid w:val="0"/>
          <w:lang w:val="es-ES_tradnl"/>
        </w:rPr>
        <w:t xml:space="preserve"> </w:t>
      </w:r>
      <w:r w:rsidR="00D149DF" w:rsidRPr="00B419A4">
        <w:rPr>
          <w:snapToGrid w:val="0"/>
          <w:lang w:val="es-ES_tradnl"/>
        </w:rPr>
        <w:t>¿</w:t>
      </w:r>
      <w:r w:rsidR="00522C91">
        <w:rPr>
          <w:snapToGrid w:val="0"/>
          <w:lang w:val="es-ES_tradnl"/>
        </w:rPr>
        <w:t xml:space="preserve">Ha concertado </w:t>
      </w:r>
      <w:r w:rsidR="00D149DF" w:rsidRPr="00B419A4">
        <w:rPr>
          <w:snapToGrid w:val="0"/>
          <w:lang w:val="es-ES_tradnl"/>
        </w:rPr>
        <w:t>el Gobierno de Bolivia acuerdos consulares especiales con los países que acogen un</w:t>
      </w:r>
      <w:r w:rsidR="00522C91">
        <w:rPr>
          <w:snapToGrid w:val="0"/>
          <w:lang w:val="es-ES_tradnl"/>
        </w:rPr>
        <w:t xml:space="preserve"> número elevado</w:t>
      </w:r>
      <w:r w:rsidR="00522C91" w:rsidRPr="00B419A4">
        <w:rPr>
          <w:snapToGrid w:val="0"/>
          <w:lang w:val="es-ES_tradnl"/>
        </w:rPr>
        <w:t xml:space="preserve"> </w:t>
      </w:r>
      <w:r w:rsidR="00D149DF" w:rsidRPr="00B419A4">
        <w:rPr>
          <w:snapToGrid w:val="0"/>
          <w:lang w:val="es-ES_tradnl"/>
        </w:rPr>
        <w:t>de trabajadores bolivianos</w:t>
      </w:r>
      <w:r w:rsidR="00BC266F" w:rsidRPr="00B419A4">
        <w:rPr>
          <w:snapToGrid w:val="0"/>
          <w:lang w:val="es-ES_tradnl"/>
        </w:rPr>
        <w:t>?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 xml:space="preserve">El </w:t>
      </w:r>
      <w:r w:rsidRPr="00B419A4">
        <w:rPr>
          <w:b/>
          <w:lang w:val="es-ES_tradnl"/>
        </w:rPr>
        <w:t>Sr.</w:t>
      </w:r>
      <w:r w:rsidR="00AE69CE" w:rsidRPr="00B419A4">
        <w:rPr>
          <w:b/>
          <w:lang w:val="es-ES_tradnl"/>
        </w:rPr>
        <w:t xml:space="preserve"> </w:t>
      </w:r>
      <w:r w:rsidR="009976B4" w:rsidRPr="00B419A4">
        <w:rPr>
          <w:b/>
          <w:lang w:val="es-ES_tradnl"/>
        </w:rPr>
        <w:t>TIRADO MEJÍA</w:t>
      </w:r>
      <w:r w:rsidR="009976B4" w:rsidRPr="00B419A4">
        <w:rPr>
          <w:lang w:val="es-ES_tradnl"/>
        </w:rPr>
        <w:t xml:space="preserve"> </w:t>
      </w:r>
      <w:r w:rsidR="00D149DF" w:rsidRPr="00B419A4">
        <w:rPr>
          <w:lang w:val="es-ES_tradnl"/>
        </w:rPr>
        <w:t>observ</w:t>
      </w:r>
      <w:r w:rsidR="00292E2D" w:rsidRPr="00B419A4">
        <w:rPr>
          <w:lang w:val="es-ES_tradnl"/>
        </w:rPr>
        <w:t>a</w:t>
      </w:r>
      <w:r w:rsidR="00D149DF" w:rsidRPr="00B419A4">
        <w:rPr>
          <w:lang w:val="es-ES_tradnl"/>
        </w:rPr>
        <w:t xml:space="preserve"> que otros países d</w:t>
      </w:r>
      <w:r w:rsidR="006671D4">
        <w:rPr>
          <w:lang w:val="es-ES_tradnl"/>
        </w:rPr>
        <w:t>e América L</w:t>
      </w:r>
      <w:r w:rsidR="00D149DF" w:rsidRPr="00B419A4">
        <w:rPr>
          <w:lang w:val="es-ES_tradnl"/>
        </w:rPr>
        <w:t>atina también</w:t>
      </w:r>
      <w:r w:rsidR="006671D4">
        <w:rPr>
          <w:lang w:val="es-ES_tradnl"/>
        </w:rPr>
        <w:t xml:space="preserve"> establecieron </w:t>
      </w:r>
      <w:r w:rsidR="00D149DF" w:rsidRPr="00B419A4">
        <w:rPr>
          <w:lang w:val="es-ES_tradnl"/>
        </w:rPr>
        <w:t xml:space="preserve">tribunales especiales para las poblaciones indígenas, pero </w:t>
      </w:r>
      <w:r w:rsidR="00667DB9">
        <w:rPr>
          <w:lang w:val="es-ES_tradnl"/>
        </w:rPr>
        <w:t>se registra</w:t>
      </w:r>
      <w:r w:rsidR="000612CA">
        <w:rPr>
          <w:lang w:val="es-ES_tradnl"/>
        </w:rPr>
        <w:t>ron</w:t>
      </w:r>
      <w:r w:rsidR="006671D4">
        <w:rPr>
          <w:lang w:val="es-ES_tradnl"/>
        </w:rPr>
        <w:t xml:space="preserve"> varios </w:t>
      </w:r>
      <w:r w:rsidR="00D149DF" w:rsidRPr="00B419A4">
        <w:rPr>
          <w:lang w:val="es-ES_tradnl"/>
        </w:rPr>
        <w:t>problemas</w:t>
      </w:r>
      <w:r w:rsidR="000612CA">
        <w:rPr>
          <w:lang w:val="es-ES_tradnl"/>
        </w:rPr>
        <w:t>,</w:t>
      </w:r>
      <w:r w:rsidR="00D149DF" w:rsidRPr="00B419A4">
        <w:rPr>
          <w:lang w:val="es-ES_tradnl"/>
        </w:rPr>
        <w:t xml:space="preserve"> porque algunas sanciones tradicionales </w:t>
      </w:r>
      <w:r w:rsidR="00237C26" w:rsidRPr="00B419A4">
        <w:rPr>
          <w:lang w:val="es-ES_tradnl"/>
        </w:rPr>
        <w:t>de</w:t>
      </w:r>
      <w:r w:rsidR="00D149DF" w:rsidRPr="00B419A4">
        <w:rPr>
          <w:lang w:val="es-ES_tradnl"/>
        </w:rPr>
        <w:t xml:space="preserve"> </w:t>
      </w:r>
      <w:r w:rsidR="000612CA">
        <w:rPr>
          <w:lang w:val="es-ES_tradnl"/>
        </w:rPr>
        <w:t>es</w:t>
      </w:r>
      <w:r w:rsidR="004605E4" w:rsidRPr="00B419A4">
        <w:rPr>
          <w:lang w:val="es-ES_tradnl"/>
        </w:rPr>
        <w:t>as</w:t>
      </w:r>
      <w:r w:rsidR="00D149DF" w:rsidRPr="00B419A4">
        <w:rPr>
          <w:lang w:val="es-ES_tradnl"/>
        </w:rPr>
        <w:t xml:space="preserve"> comunidades</w:t>
      </w:r>
      <w:r w:rsidR="009976B4" w:rsidRPr="00B419A4">
        <w:rPr>
          <w:lang w:val="es-ES_tradnl"/>
        </w:rPr>
        <w:t xml:space="preserve">, </w:t>
      </w:r>
      <w:r w:rsidR="00237C26" w:rsidRPr="00B419A4">
        <w:rPr>
          <w:lang w:val="es-ES_tradnl"/>
        </w:rPr>
        <w:t xml:space="preserve">como </w:t>
      </w:r>
      <w:r w:rsidR="008D5031">
        <w:rPr>
          <w:lang w:val="es-ES_tradnl"/>
        </w:rPr>
        <w:t>el uso del látigo y </w:t>
      </w:r>
      <w:r w:rsidR="00237C26" w:rsidRPr="00B419A4">
        <w:rPr>
          <w:lang w:val="es-ES_tradnl"/>
        </w:rPr>
        <w:t>del cepo,</w:t>
      </w:r>
      <w:r w:rsidR="006671D4">
        <w:rPr>
          <w:lang w:val="es-ES_tradnl"/>
        </w:rPr>
        <w:t xml:space="preserve"> son </w:t>
      </w:r>
      <w:r w:rsidR="00237C26" w:rsidRPr="00B419A4">
        <w:rPr>
          <w:lang w:val="es-ES_tradnl"/>
        </w:rPr>
        <w:t>crueles e inhumanas y</w:t>
      </w:r>
      <w:r w:rsidR="006671D4">
        <w:rPr>
          <w:lang w:val="es-ES_tradnl"/>
        </w:rPr>
        <w:t xml:space="preserve"> violan </w:t>
      </w:r>
      <w:r w:rsidR="00237C26" w:rsidRPr="00B419A4">
        <w:rPr>
          <w:lang w:val="es-ES_tradnl"/>
        </w:rPr>
        <w:t>la legislación internacional sobre los derechos humanos</w:t>
      </w:r>
      <w:r w:rsidR="009976B4" w:rsidRPr="00B419A4">
        <w:rPr>
          <w:lang w:val="es-ES_tradnl"/>
        </w:rPr>
        <w:t xml:space="preserve">. </w:t>
      </w:r>
      <w:r w:rsidR="00237C26" w:rsidRPr="00B419A4">
        <w:rPr>
          <w:lang w:val="es-ES_tradnl"/>
        </w:rPr>
        <w:t>Su comentario no</w:t>
      </w:r>
      <w:r w:rsidR="006671D4">
        <w:rPr>
          <w:lang w:val="es-ES_tradnl"/>
        </w:rPr>
        <w:t xml:space="preserve"> constituye </w:t>
      </w:r>
      <w:r w:rsidR="00292E2D" w:rsidRPr="00B419A4">
        <w:rPr>
          <w:lang w:val="es-ES_tradnl"/>
        </w:rPr>
        <w:t>una crítica</w:t>
      </w:r>
      <w:r w:rsidR="006671D4">
        <w:rPr>
          <w:lang w:val="es-ES_tradnl"/>
        </w:rPr>
        <w:t xml:space="preserve"> del </w:t>
      </w:r>
      <w:r w:rsidR="00237C26" w:rsidRPr="00B419A4">
        <w:rPr>
          <w:lang w:val="es-ES_tradnl"/>
        </w:rPr>
        <w:t>enfoque del</w:t>
      </w:r>
      <w:r w:rsidR="008D5031">
        <w:rPr>
          <w:lang w:val="es-ES_tradnl"/>
        </w:rPr>
        <w:t xml:space="preserve"> Estado parte con respecto a la </w:t>
      </w:r>
      <w:r w:rsidR="00237C26" w:rsidRPr="00B419A4">
        <w:rPr>
          <w:lang w:val="es-ES_tradnl"/>
        </w:rPr>
        <w:t>administración de justicia de las comunidades indígenas; simplemente dese</w:t>
      </w:r>
      <w:r w:rsidR="00292E2D" w:rsidRPr="00B419A4">
        <w:rPr>
          <w:lang w:val="es-ES_tradnl"/>
        </w:rPr>
        <w:t>a formular una advertencia</w:t>
      </w:r>
      <w:r w:rsidR="009976B4" w:rsidRPr="00B419A4">
        <w:rPr>
          <w:lang w:val="es-ES_tradnl"/>
        </w:rPr>
        <w:t>.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 xml:space="preserve">La </w:t>
      </w:r>
      <w:r w:rsidRPr="00B419A4">
        <w:rPr>
          <w:b/>
          <w:lang w:val="es-ES_tradnl"/>
        </w:rPr>
        <w:t>Sra.</w:t>
      </w:r>
      <w:r w:rsidR="00AE69CE" w:rsidRPr="00B419A4">
        <w:rPr>
          <w:b/>
          <w:lang w:val="es-ES_tradnl"/>
        </w:rPr>
        <w:t xml:space="preserve"> </w:t>
      </w:r>
      <w:r w:rsidR="009976B4" w:rsidRPr="00B419A4">
        <w:rPr>
          <w:b/>
          <w:lang w:val="es-ES_tradnl"/>
        </w:rPr>
        <w:t>BARAHONA RIERA</w:t>
      </w:r>
      <w:r w:rsidR="009976B4" w:rsidRPr="00B419A4">
        <w:rPr>
          <w:lang w:val="es-ES_tradnl"/>
        </w:rPr>
        <w:t xml:space="preserve"> </w:t>
      </w:r>
      <w:r w:rsidR="00294442" w:rsidRPr="00B419A4">
        <w:rPr>
          <w:lang w:val="es-ES_tradnl"/>
        </w:rPr>
        <w:t xml:space="preserve">pregunta de qué manera </w:t>
      </w:r>
      <w:r w:rsidR="006671D4" w:rsidRPr="00B419A4">
        <w:rPr>
          <w:lang w:val="es-ES_tradnl"/>
        </w:rPr>
        <w:t xml:space="preserve">ayudarán a conseguir la cobertura universal </w:t>
      </w:r>
      <w:r w:rsidR="00294442" w:rsidRPr="00B419A4">
        <w:rPr>
          <w:lang w:val="es-ES_tradnl"/>
        </w:rPr>
        <w:t xml:space="preserve">las reformas de la seguridad social y la atención </w:t>
      </w:r>
      <w:r w:rsidR="004605E4" w:rsidRPr="00B419A4">
        <w:rPr>
          <w:lang w:val="es-ES_tradnl"/>
        </w:rPr>
        <w:t>de la salud</w:t>
      </w:r>
      <w:r w:rsidR="00294442" w:rsidRPr="00B419A4">
        <w:rPr>
          <w:lang w:val="es-ES_tradnl"/>
        </w:rPr>
        <w:t xml:space="preserve"> actualmente en curso</w:t>
      </w:r>
      <w:r w:rsidR="009976B4" w:rsidRPr="00B419A4">
        <w:rPr>
          <w:lang w:val="es-ES_tradnl"/>
        </w:rPr>
        <w:t>.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 xml:space="preserve">La </w:t>
      </w:r>
      <w:r w:rsidRPr="00B419A4">
        <w:rPr>
          <w:b/>
          <w:lang w:val="es-ES_tradnl"/>
        </w:rPr>
        <w:t>Sra.</w:t>
      </w:r>
      <w:r w:rsidR="00AE69CE" w:rsidRPr="00B419A4">
        <w:rPr>
          <w:b/>
          <w:lang w:val="es-ES_tradnl"/>
        </w:rPr>
        <w:t xml:space="preserve"> </w:t>
      </w:r>
      <w:r w:rsidR="009976B4" w:rsidRPr="00B419A4">
        <w:rPr>
          <w:b/>
          <w:lang w:val="es-ES_tradnl"/>
        </w:rPr>
        <w:t>BRAS GOMES</w:t>
      </w:r>
      <w:r w:rsidR="009976B4" w:rsidRPr="00B419A4">
        <w:rPr>
          <w:lang w:val="es-ES_tradnl"/>
        </w:rPr>
        <w:t xml:space="preserve"> </w:t>
      </w:r>
      <w:r w:rsidR="00294442" w:rsidRPr="00B419A4">
        <w:rPr>
          <w:lang w:val="es-ES_tradnl"/>
        </w:rPr>
        <w:t xml:space="preserve">pregunta si ha comprendido correctamente que los sistemas de seguridad social y atención </w:t>
      </w:r>
      <w:r w:rsidR="000C6FB0" w:rsidRPr="00B419A4">
        <w:rPr>
          <w:lang w:val="es-ES_tradnl"/>
        </w:rPr>
        <w:t>de la salud</w:t>
      </w:r>
      <w:r w:rsidR="00294442" w:rsidRPr="00B419A4">
        <w:rPr>
          <w:lang w:val="es-ES_tradnl"/>
        </w:rPr>
        <w:t xml:space="preserve"> tienen</w:t>
      </w:r>
      <w:r w:rsidR="000E146D">
        <w:rPr>
          <w:lang w:val="es-ES_tradnl"/>
        </w:rPr>
        <w:t xml:space="preserve"> ahora</w:t>
      </w:r>
      <w:r w:rsidR="00294442" w:rsidRPr="00B419A4">
        <w:rPr>
          <w:lang w:val="es-ES_tradnl"/>
        </w:rPr>
        <w:t xml:space="preserve"> un fuerte componente público</w:t>
      </w:r>
      <w:r w:rsidR="009976B4" w:rsidRPr="00B419A4">
        <w:rPr>
          <w:lang w:val="es-ES_tradnl"/>
        </w:rPr>
        <w:t xml:space="preserve">. </w:t>
      </w:r>
      <w:r w:rsidR="00294442" w:rsidRPr="00B419A4">
        <w:rPr>
          <w:lang w:val="es-ES_tradnl"/>
        </w:rPr>
        <w:t>Se pregunta cómo se financian</w:t>
      </w:r>
      <w:r w:rsidR="009976B4" w:rsidRPr="00B419A4">
        <w:rPr>
          <w:lang w:val="es-ES_tradnl"/>
        </w:rPr>
        <w:t xml:space="preserve">. </w:t>
      </w:r>
      <w:r w:rsidR="00294442" w:rsidRPr="00B419A4">
        <w:rPr>
          <w:lang w:val="es-ES_tradnl"/>
        </w:rPr>
        <w:t>¿Es consciente el Estado parte de que las personas cuyo nacimiento no se</w:t>
      </w:r>
      <w:r w:rsidR="000E146D">
        <w:rPr>
          <w:lang w:val="es-ES_tradnl"/>
        </w:rPr>
        <w:t xml:space="preserve"> ha registrado </w:t>
      </w:r>
      <w:r w:rsidR="00294442" w:rsidRPr="00B419A4">
        <w:rPr>
          <w:lang w:val="es-ES_tradnl"/>
        </w:rPr>
        <w:t>tienen problemas de acceso a</w:t>
      </w:r>
      <w:r w:rsidR="000E146D">
        <w:rPr>
          <w:lang w:val="es-ES_tradnl"/>
        </w:rPr>
        <w:t xml:space="preserve"> las prestaciones </w:t>
      </w:r>
      <w:r w:rsidR="00294442" w:rsidRPr="00B419A4">
        <w:rPr>
          <w:lang w:val="es-ES_tradnl"/>
        </w:rPr>
        <w:t>de la seguridad social a</w:t>
      </w:r>
      <w:r w:rsidR="000E146D">
        <w:rPr>
          <w:lang w:val="es-ES_tradnl"/>
        </w:rPr>
        <w:t xml:space="preserve"> las que </w:t>
      </w:r>
      <w:r w:rsidR="00294442" w:rsidRPr="00B419A4">
        <w:rPr>
          <w:lang w:val="es-ES_tradnl"/>
        </w:rPr>
        <w:t>tienen derecho</w:t>
      </w:r>
      <w:r w:rsidR="00CC481D" w:rsidRPr="00B419A4">
        <w:rPr>
          <w:lang w:val="es-ES_tradnl"/>
        </w:rPr>
        <w:t>?</w:t>
      </w:r>
      <w:r w:rsidR="009976B4" w:rsidRPr="00B419A4">
        <w:rPr>
          <w:lang w:val="es-ES_tradnl"/>
        </w:rPr>
        <w:t xml:space="preserve"> </w:t>
      </w:r>
      <w:r w:rsidR="00294442" w:rsidRPr="00B419A4">
        <w:rPr>
          <w:lang w:val="es-ES_tradnl"/>
        </w:rPr>
        <w:t>¿</w:t>
      </w:r>
      <w:r w:rsidR="000C6FB0" w:rsidRPr="00B419A4">
        <w:rPr>
          <w:lang w:val="es-ES_tradnl"/>
        </w:rPr>
        <w:t>Se ha reflexionado sobre la manera de solucionar el problema</w:t>
      </w:r>
      <w:r w:rsidR="009976B4" w:rsidRPr="00B419A4">
        <w:rPr>
          <w:lang w:val="es-ES_tradnl"/>
        </w:rPr>
        <w:t>?</w:t>
      </w:r>
    </w:p>
    <w:p w:rsidR="009976B4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 xml:space="preserve">El </w:t>
      </w:r>
      <w:r w:rsidRPr="00B419A4">
        <w:rPr>
          <w:b/>
          <w:lang w:val="es-ES_tradnl"/>
        </w:rPr>
        <w:t>Sr.</w:t>
      </w:r>
      <w:r w:rsidR="00AE69CE" w:rsidRPr="00B419A4">
        <w:rPr>
          <w:b/>
          <w:lang w:val="es-ES_tradnl"/>
        </w:rPr>
        <w:t xml:space="preserve"> </w:t>
      </w:r>
      <w:r w:rsidR="009976B4" w:rsidRPr="00B419A4">
        <w:rPr>
          <w:b/>
          <w:lang w:val="es-ES_tradnl"/>
        </w:rPr>
        <w:t>CHÁVEZ</w:t>
      </w:r>
      <w:r w:rsidR="009976B4" w:rsidRPr="00B419A4">
        <w:rPr>
          <w:lang w:val="es-ES_tradnl"/>
        </w:rPr>
        <w:t xml:space="preserve"> (Bolivia) </w:t>
      </w:r>
      <w:r w:rsidR="003B5908" w:rsidRPr="00B419A4">
        <w:rPr>
          <w:lang w:val="es-ES_tradnl"/>
        </w:rPr>
        <w:t>dice que, aunque el Tribunal Constitucional</w:t>
      </w:r>
      <w:r w:rsidR="000E146D">
        <w:rPr>
          <w:lang w:val="es-ES_tradnl"/>
        </w:rPr>
        <w:t xml:space="preserve"> ha reconocido </w:t>
      </w:r>
      <w:r w:rsidR="008D5031">
        <w:rPr>
          <w:lang w:val="es-ES_tradnl"/>
        </w:rPr>
        <w:t>la </w:t>
      </w:r>
      <w:r w:rsidR="003B5908" w:rsidRPr="00B419A4">
        <w:rPr>
          <w:lang w:val="es-ES_tradnl"/>
        </w:rPr>
        <w:t>jurisdicción de las autoridades indígenas, no</w:t>
      </w:r>
      <w:r w:rsidR="000E146D">
        <w:rPr>
          <w:lang w:val="es-ES_tradnl"/>
        </w:rPr>
        <w:t xml:space="preserve"> permitirá </w:t>
      </w:r>
      <w:r w:rsidR="003B5908" w:rsidRPr="00B419A4">
        <w:rPr>
          <w:lang w:val="es-ES_tradnl"/>
        </w:rPr>
        <w:t>la imposición de sanciones crueles o inhumanas. No se puede permitir la violación de los derechos humanos en nombre de la cultura</w:t>
      </w:r>
      <w:r w:rsidR="005202B6">
        <w:rPr>
          <w:lang w:val="es-ES_tradnl"/>
        </w:rPr>
        <w:t>.</w:t>
      </w:r>
    </w:p>
    <w:p w:rsidR="009976B4" w:rsidRPr="00B419A4" w:rsidRDefault="0050313D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>Las reformas de la seguridad social y el seguro</w:t>
      </w:r>
      <w:r w:rsidR="000E146D">
        <w:rPr>
          <w:lang w:val="es-ES_tradnl"/>
        </w:rPr>
        <w:t xml:space="preserve"> médico </w:t>
      </w:r>
      <w:r w:rsidRPr="00B419A4">
        <w:rPr>
          <w:lang w:val="es-ES_tradnl"/>
        </w:rPr>
        <w:t>actualmente en curso tiene</w:t>
      </w:r>
      <w:r w:rsidR="00DA4F90" w:rsidRPr="00B419A4">
        <w:rPr>
          <w:lang w:val="es-ES_tradnl"/>
        </w:rPr>
        <w:t>n</w:t>
      </w:r>
      <w:r w:rsidRPr="00B419A4">
        <w:rPr>
          <w:lang w:val="es-ES_tradnl"/>
        </w:rPr>
        <w:t xml:space="preserve"> por objeto corregir los problemas creados por la privatización irresponsable de los sistemas que llevó a cabo el Gobierno anterior</w:t>
      </w:r>
      <w:r w:rsidR="009976B4" w:rsidRPr="00B419A4">
        <w:rPr>
          <w:lang w:val="es-ES_tradnl"/>
        </w:rPr>
        <w:t>.</w:t>
      </w:r>
      <w:r w:rsidR="00E47AF2">
        <w:rPr>
          <w:lang w:val="es-ES_tradnl"/>
        </w:rPr>
        <w:t xml:space="preserve"> La legislación</w:t>
      </w:r>
      <w:r w:rsidR="000E146D">
        <w:rPr>
          <w:lang w:val="es-ES_tradnl"/>
        </w:rPr>
        <w:t xml:space="preserve"> de </w:t>
      </w:r>
      <w:r w:rsidR="00E47AF2">
        <w:rPr>
          <w:lang w:val="es-ES_tradnl"/>
        </w:rPr>
        <w:t xml:space="preserve">reforma de </w:t>
      </w:r>
      <w:r w:rsidR="000E146D">
        <w:rPr>
          <w:lang w:val="es-ES_tradnl"/>
        </w:rPr>
        <w:t xml:space="preserve">las </w:t>
      </w:r>
      <w:r w:rsidR="00E47AF2">
        <w:rPr>
          <w:lang w:val="es-ES_tradnl"/>
        </w:rPr>
        <w:t xml:space="preserve">pensiones </w:t>
      </w:r>
      <w:r w:rsidR="000E146D">
        <w:rPr>
          <w:lang w:val="es-ES_tradnl"/>
        </w:rPr>
        <w:t xml:space="preserve">que se está examinando reduce la </w:t>
      </w:r>
      <w:r w:rsidRPr="00B419A4">
        <w:rPr>
          <w:lang w:val="es-ES_tradnl"/>
        </w:rPr>
        <w:t>edad de jubilación y establece una contribución del Estado</w:t>
      </w:r>
      <w:r w:rsidR="000E146D">
        <w:rPr>
          <w:lang w:val="es-ES_tradnl"/>
        </w:rPr>
        <w:t xml:space="preserve"> a los fondos </w:t>
      </w:r>
      <w:r w:rsidRPr="00B419A4">
        <w:rPr>
          <w:lang w:val="es-ES_tradnl"/>
        </w:rPr>
        <w:t>de pensiones. Se está consultando a representantes sindicales y otras partes interesadas sobre</w:t>
      </w:r>
      <w:r w:rsidR="000E146D">
        <w:rPr>
          <w:lang w:val="es-ES_tradnl"/>
        </w:rPr>
        <w:t xml:space="preserve"> las reformas </w:t>
      </w:r>
      <w:r w:rsidRPr="00B419A4">
        <w:rPr>
          <w:lang w:val="es-ES_tradnl"/>
        </w:rPr>
        <w:t>de las pensiones</w:t>
      </w:r>
      <w:r w:rsidR="000E146D">
        <w:rPr>
          <w:lang w:val="es-ES_tradnl"/>
        </w:rPr>
        <w:t xml:space="preserve"> propuestas</w:t>
      </w:r>
      <w:r w:rsidR="009976B4" w:rsidRPr="00B419A4">
        <w:rPr>
          <w:lang w:val="es-ES_tradnl"/>
        </w:rPr>
        <w:t xml:space="preserve">. </w:t>
      </w:r>
      <w:r w:rsidRPr="00B419A4">
        <w:rPr>
          <w:lang w:val="es-ES_tradnl"/>
        </w:rPr>
        <w:t>El Gobierno actual</w:t>
      </w:r>
      <w:r w:rsidR="000E146D">
        <w:rPr>
          <w:lang w:val="es-ES_tradnl"/>
        </w:rPr>
        <w:t xml:space="preserve"> tiene el firme compromiso de llevar adelante </w:t>
      </w:r>
      <w:r w:rsidRPr="00B419A4">
        <w:rPr>
          <w:lang w:val="es-ES_tradnl"/>
        </w:rPr>
        <w:t>la reforma de la seguridad social, pero dicha reforma es delicada y</w:t>
      </w:r>
      <w:r w:rsidR="000E146D">
        <w:rPr>
          <w:lang w:val="es-ES_tradnl"/>
        </w:rPr>
        <w:t xml:space="preserve"> requiere </w:t>
      </w:r>
      <w:r w:rsidRPr="00B419A4">
        <w:rPr>
          <w:lang w:val="es-ES_tradnl"/>
        </w:rPr>
        <w:t>tiempo</w:t>
      </w:r>
      <w:r w:rsidR="009976B4" w:rsidRPr="00B419A4">
        <w:rPr>
          <w:lang w:val="es-ES_tradnl"/>
        </w:rPr>
        <w:t>.</w:t>
      </w:r>
      <w:r w:rsidR="00D24D5C" w:rsidRPr="00B419A4">
        <w:rPr>
          <w:lang w:val="es-ES_tradnl"/>
        </w:rPr>
        <w:t xml:space="preserve"> Es necesario proceder con</w:t>
      </w:r>
      <w:r w:rsidR="000E146D">
        <w:rPr>
          <w:lang w:val="es-ES_tradnl"/>
        </w:rPr>
        <w:t xml:space="preserve"> cautela, </w:t>
      </w:r>
      <w:r w:rsidR="00D24D5C" w:rsidRPr="00B419A4">
        <w:rPr>
          <w:lang w:val="es-ES_tradnl"/>
        </w:rPr>
        <w:t xml:space="preserve">porque hay una </w:t>
      </w:r>
      <w:r w:rsidR="00E47AF2">
        <w:rPr>
          <w:lang w:val="es-ES_tradnl"/>
        </w:rPr>
        <w:t>importante</w:t>
      </w:r>
      <w:r w:rsidR="00D24D5C" w:rsidRPr="00B419A4">
        <w:rPr>
          <w:lang w:val="es-ES_tradnl"/>
        </w:rPr>
        <w:t xml:space="preserve"> cantidad de dinero en juego</w:t>
      </w:r>
      <w:r w:rsidR="009976B4" w:rsidRPr="00B419A4">
        <w:rPr>
          <w:lang w:val="es-ES_tradnl"/>
        </w:rPr>
        <w:t xml:space="preserve">. </w:t>
      </w:r>
    </w:p>
    <w:p w:rsidR="009976B4" w:rsidRPr="00B419A4" w:rsidRDefault="00DA4F90" w:rsidP="008D5031">
      <w:pPr>
        <w:pStyle w:val="ParaNo"/>
        <w:tabs>
          <w:tab w:val="clear" w:pos="360"/>
          <w:tab w:val="clear" w:pos="737"/>
        </w:tabs>
        <w:ind w:left="0" w:firstLine="0"/>
        <w:rPr>
          <w:lang w:val="es-ES_tradnl"/>
        </w:rPr>
      </w:pPr>
      <w:r w:rsidRPr="00B419A4">
        <w:rPr>
          <w:lang w:val="es-ES_tradnl"/>
        </w:rPr>
        <w:t xml:space="preserve">El Gobierno es consciente de los problemas </w:t>
      </w:r>
      <w:r w:rsidR="006910EB" w:rsidRPr="00B419A4">
        <w:rPr>
          <w:lang w:val="es-ES_tradnl"/>
        </w:rPr>
        <w:t>que acarrea</w:t>
      </w:r>
      <w:r w:rsidRPr="00B419A4">
        <w:rPr>
          <w:lang w:val="es-ES_tradnl"/>
        </w:rPr>
        <w:t xml:space="preserve"> la falta de documentos de identidad </w:t>
      </w:r>
      <w:r w:rsidR="006910EB" w:rsidRPr="00B419A4">
        <w:rPr>
          <w:lang w:val="es-ES_tradnl"/>
        </w:rPr>
        <w:t xml:space="preserve">y </w:t>
      </w:r>
      <w:r w:rsidRPr="00B419A4">
        <w:rPr>
          <w:lang w:val="es-ES_tradnl"/>
        </w:rPr>
        <w:t xml:space="preserve">está realizando campañas masivas para garantizar que todos los bolivianos </w:t>
      </w:r>
      <w:r w:rsidR="00CA1147" w:rsidRPr="00B419A4">
        <w:rPr>
          <w:lang w:val="es-ES_tradnl"/>
        </w:rPr>
        <w:t xml:space="preserve">los </w:t>
      </w:r>
      <w:r w:rsidRPr="00B419A4">
        <w:rPr>
          <w:lang w:val="es-ES_tradnl"/>
        </w:rPr>
        <w:t>tenga</w:t>
      </w:r>
      <w:r w:rsidR="006910EB" w:rsidRPr="00B419A4">
        <w:rPr>
          <w:lang w:val="es-ES_tradnl"/>
        </w:rPr>
        <w:t>n</w:t>
      </w:r>
      <w:r w:rsidRPr="00B419A4">
        <w:rPr>
          <w:lang w:val="es-ES_tradnl"/>
        </w:rPr>
        <w:t xml:space="preserve">. </w:t>
      </w:r>
      <w:r w:rsidR="006910EB" w:rsidRPr="00B419A4">
        <w:rPr>
          <w:lang w:val="es-ES_tradnl"/>
        </w:rPr>
        <w:t>Se han logrado importantes progresos en la reducción del número de personas "invisibles"</w:t>
      </w:r>
      <w:r w:rsidR="009976B4" w:rsidRPr="00B419A4">
        <w:rPr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lang w:val="es-ES_tradnl"/>
        </w:rPr>
        <w:t xml:space="preserve">La </w:t>
      </w:r>
      <w:r w:rsidRPr="00B419A4">
        <w:rPr>
          <w:b/>
          <w:lang w:val="es-ES_tradnl"/>
        </w:rPr>
        <w:t>Sra.</w:t>
      </w:r>
      <w:r w:rsidR="00DA4F90" w:rsidRPr="00B419A4">
        <w:rPr>
          <w:b/>
          <w:lang w:val="es-ES_tradnl"/>
        </w:rPr>
        <w:t xml:space="preserve"> </w:t>
      </w:r>
      <w:r w:rsidR="009976B4" w:rsidRPr="00B419A4">
        <w:rPr>
          <w:b/>
          <w:lang w:val="es-ES_tradnl"/>
        </w:rPr>
        <w:t>NAVARRO</w:t>
      </w:r>
      <w:r w:rsidR="009976B4" w:rsidRPr="00B419A4">
        <w:rPr>
          <w:lang w:val="es-ES_tradnl"/>
        </w:rPr>
        <w:t xml:space="preserve"> (Bolivia) </w:t>
      </w:r>
      <w:r w:rsidR="009A5993" w:rsidRPr="00B419A4">
        <w:rPr>
          <w:lang w:val="es-ES_tradnl"/>
        </w:rPr>
        <w:t>dice que los consulados móviles no son instituciones nuevas que requieran la negociación de acuerdos bilaterales. Son una ampliación de los consulados existentes. La idea es poner los servicios consulares a disposición de los bolivianos en el</w:t>
      </w:r>
      <w:r w:rsidR="00FF03B4">
        <w:rPr>
          <w:lang w:val="es-ES_tradnl"/>
        </w:rPr>
        <w:t xml:space="preserve"> extranjero </w:t>
      </w:r>
      <w:r w:rsidR="009A5993" w:rsidRPr="00B419A4">
        <w:rPr>
          <w:lang w:val="es-ES_tradnl"/>
        </w:rPr>
        <w:t>en los lugares donde realmente viven y trabajan</w:t>
      </w:r>
      <w:r w:rsidR="005202B6">
        <w:rPr>
          <w:snapToGrid w:val="0"/>
          <w:lang w:val="es-ES_tradnl"/>
        </w:rPr>
        <w:t>.</w:t>
      </w:r>
    </w:p>
    <w:p w:rsidR="00BF3EC7" w:rsidRPr="00B419A4" w:rsidRDefault="004D4B84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Con respecto a las preguntas relativas a las formas contemp</w:t>
      </w:r>
      <w:r w:rsidR="008D5031">
        <w:rPr>
          <w:snapToGrid w:val="0"/>
          <w:lang w:val="es-ES_tradnl"/>
        </w:rPr>
        <w:t>oráneas de esclavitud, dice que </w:t>
      </w:r>
      <w:r w:rsidRPr="00B419A4">
        <w:rPr>
          <w:snapToGrid w:val="0"/>
          <w:lang w:val="es-ES_tradnl"/>
        </w:rPr>
        <w:t xml:space="preserve">el Gobierno se esfuerza por llevar a cabo las recomendaciones del Comité sobre la reforma agraria y la propiedad de la tierra </w:t>
      </w:r>
      <w:r w:rsidR="00BF3EC7" w:rsidRPr="00B419A4">
        <w:rPr>
          <w:snapToGrid w:val="0"/>
          <w:lang w:val="es-ES_tradnl"/>
        </w:rPr>
        <w:t>(E/C.12/1/Add.60, p</w:t>
      </w:r>
      <w:r w:rsidRPr="00B419A4">
        <w:rPr>
          <w:snapToGrid w:val="0"/>
          <w:lang w:val="es-ES_tradnl"/>
        </w:rPr>
        <w:t>árr</w:t>
      </w:r>
      <w:r w:rsidR="00BF3EC7" w:rsidRPr="00B419A4">
        <w:rPr>
          <w:snapToGrid w:val="0"/>
          <w:lang w:val="es-ES_tradnl"/>
        </w:rPr>
        <w:t xml:space="preserve">. 40), </w:t>
      </w:r>
      <w:r w:rsidR="000C63D3" w:rsidRPr="00B419A4">
        <w:rPr>
          <w:snapToGrid w:val="0"/>
          <w:lang w:val="es-ES_tradnl"/>
        </w:rPr>
        <w:t xml:space="preserve">pero sus intentos de aplicar </w:t>
      </w:r>
      <w:r w:rsidR="005D1AC9">
        <w:rPr>
          <w:snapToGrid w:val="0"/>
          <w:lang w:val="es-ES_tradnl"/>
        </w:rPr>
        <w:t>los</w:t>
      </w:r>
      <w:r w:rsidR="008D5031">
        <w:rPr>
          <w:snapToGrid w:val="0"/>
          <w:lang w:val="es-ES_tradnl"/>
        </w:rPr>
        <w:t> </w:t>
      </w:r>
      <w:r w:rsidR="000C63D3" w:rsidRPr="00B419A4">
        <w:rPr>
          <w:snapToGrid w:val="0"/>
          <w:lang w:val="es-ES_tradnl"/>
        </w:rPr>
        <w:t>planes y programas chocan con la fuerte resistencia de los</w:t>
      </w:r>
      <w:r w:rsidR="005D1AC9">
        <w:rPr>
          <w:snapToGrid w:val="0"/>
          <w:lang w:val="es-ES_tradnl"/>
        </w:rPr>
        <w:t xml:space="preserve"> principales</w:t>
      </w:r>
      <w:r w:rsidR="000C63D3" w:rsidRPr="00B419A4">
        <w:rPr>
          <w:snapToGrid w:val="0"/>
          <w:lang w:val="es-ES_tradnl"/>
        </w:rPr>
        <w:t xml:space="preserve"> terratenientes, </w:t>
      </w:r>
      <w:r w:rsidR="00E47AF2">
        <w:rPr>
          <w:snapToGrid w:val="0"/>
          <w:lang w:val="es-ES_tradnl"/>
        </w:rPr>
        <w:t>que recurren incluso a</w:t>
      </w:r>
      <w:r w:rsidR="000C63D3" w:rsidRPr="00B419A4">
        <w:rPr>
          <w:snapToGrid w:val="0"/>
          <w:lang w:val="es-ES_tradnl"/>
        </w:rPr>
        <w:t xml:space="preserve"> emboscadas y ataques violentos</w:t>
      </w:r>
      <w:r w:rsidR="00BF3EC7" w:rsidRPr="00B419A4">
        <w:rPr>
          <w:snapToGrid w:val="0"/>
          <w:lang w:val="es-ES_tradnl"/>
        </w:rPr>
        <w:t xml:space="preserve">. </w:t>
      </w:r>
      <w:r w:rsidR="000C63D3" w:rsidRPr="00B419A4">
        <w:rPr>
          <w:snapToGrid w:val="0"/>
          <w:lang w:val="es-ES_tradnl"/>
        </w:rPr>
        <w:t xml:space="preserve">El Gobierno necesita la ayuda y la orientación del Comité para </w:t>
      </w:r>
      <w:r w:rsidR="00F0137F">
        <w:rPr>
          <w:snapToGrid w:val="0"/>
          <w:lang w:val="es-ES_tradnl"/>
        </w:rPr>
        <w:t xml:space="preserve">hacer frente a </w:t>
      </w:r>
      <w:r w:rsidR="000C63D3" w:rsidRPr="00B419A4">
        <w:rPr>
          <w:snapToGrid w:val="0"/>
          <w:lang w:val="es-ES_tradnl"/>
        </w:rPr>
        <w:t>una resistencia de este tipo</w:t>
      </w:r>
      <w:r w:rsidR="005202B6">
        <w:rPr>
          <w:snapToGrid w:val="0"/>
          <w:lang w:val="es-ES_tradnl"/>
        </w:rPr>
        <w:t>.</w:t>
      </w:r>
    </w:p>
    <w:p w:rsidR="00BF3EC7" w:rsidRPr="00A076AD" w:rsidRDefault="00141130" w:rsidP="008D5031">
      <w:pPr>
        <w:adjustRightInd w:val="0"/>
        <w:snapToGrid w:val="0"/>
        <w:rPr>
          <w:i/>
          <w:iCs/>
          <w:snapToGrid w:val="0"/>
          <w:lang w:val="es-ES_tradnl"/>
        </w:rPr>
      </w:pPr>
      <w:r w:rsidRPr="00A076AD">
        <w:rPr>
          <w:i/>
          <w:iCs/>
          <w:snapToGrid w:val="0"/>
          <w:lang w:val="es-ES_tradnl"/>
        </w:rPr>
        <w:t>Artículos</w:t>
      </w:r>
      <w:r w:rsidR="00BF3EC7" w:rsidRPr="00A076AD">
        <w:rPr>
          <w:i/>
          <w:iCs/>
          <w:snapToGrid w:val="0"/>
          <w:lang w:val="es-ES_tradnl"/>
        </w:rPr>
        <w:t xml:space="preserve"> 10 </w:t>
      </w:r>
      <w:r w:rsidRPr="00A076AD">
        <w:rPr>
          <w:i/>
          <w:iCs/>
          <w:snapToGrid w:val="0"/>
          <w:lang w:val="es-ES_tradnl"/>
        </w:rPr>
        <w:t>a</w:t>
      </w:r>
      <w:r w:rsidR="00BF3EC7" w:rsidRPr="00A076AD">
        <w:rPr>
          <w:i/>
          <w:iCs/>
          <w:snapToGrid w:val="0"/>
          <w:lang w:val="es-ES_tradnl"/>
        </w:rPr>
        <w:t xml:space="preserve"> 12 </w:t>
      </w:r>
      <w:r w:rsidRPr="00A076AD">
        <w:rPr>
          <w:i/>
          <w:iCs/>
          <w:snapToGrid w:val="0"/>
          <w:lang w:val="es-ES_tradnl"/>
        </w:rPr>
        <w:t>del Pacto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0C63D3" w:rsidRPr="00B419A4">
        <w:rPr>
          <w:b/>
          <w:snapToGrid w:val="0"/>
          <w:lang w:val="es-ES_tradnl"/>
        </w:rPr>
        <w:t xml:space="preserve"> </w:t>
      </w:r>
      <w:r w:rsidR="003E4BBC" w:rsidRPr="00B419A4">
        <w:rPr>
          <w:b/>
          <w:snapToGrid w:val="0"/>
          <w:lang w:val="es-ES_tradnl"/>
        </w:rPr>
        <w:t>TIRADO</w:t>
      </w:r>
      <w:r w:rsidR="003E4BBC" w:rsidRPr="00B419A4">
        <w:rPr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 xml:space="preserve">MEJÍA </w:t>
      </w:r>
      <w:r w:rsidR="00601E16" w:rsidRPr="00B419A4">
        <w:rPr>
          <w:snapToGrid w:val="0"/>
          <w:lang w:val="es-ES_tradnl"/>
        </w:rPr>
        <w:t>dice que, aunque Bolivia ha logrado progresos en la reducción de la mortalidad materna, las tasas siguen siendo alarmantemente elevadas</w:t>
      </w:r>
      <w:r w:rsidR="00BF3EC7" w:rsidRPr="00B419A4">
        <w:rPr>
          <w:snapToGrid w:val="0"/>
          <w:lang w:val="es-ES_tradnl"/>
        </w:rPr>
        <w:t xml:space="preserve">. </w:t>
      </w:r>
      <w:r w:rsidR="005054C0" w:rsidRPr="00B419A4">
        <w:rPr>
          <w:snapToGrid w:val="0"/>
          <w:lang w:val="es-ES_tradnl"/>
        </w:rPr>
        <w:t>El número de muertes por aborto es especialmente preocupante</w:t>
      </w:r>
      <w:r w:rsidR="00BF3EC7" w:rsidRPr="00B419A4">
        <w:rPr>
          <w:snapToGrid w:val="0"/>
          <w:lang w:val="es-ES_tradnl"/>
        </w:rPr>
        <w:t xml:space="preserve">. </w:t>
      </w:r>
      <w:r w:rsidR="005054C0" w:rsidRPr="00B419A4">
        <w:rPr>
          <w:snapToGrid w:val="0"/>
          <w:lang w:val="es-ES_tradnl"/>
        </w:rPr>
        <w:t>Se pregunta qué está haciendo el Estado parte para hacer frente a ese problema</w:t>
      </w:r>
      <w:r w:rsidR="00BF3EC7" w:rsidRPr="00B419A4">
        <w:rPr>
          <w:snapToGrid w:val="0"/>
          <w:lang w:val="es-ES_tradnl"/>
        </w:rPr>
        <w:t xml:space="preserve">. </w:t>
      </w:r>
      <w:r w:rsidR="005054C0" w:rsidRPr="00B419A4">
        <w:rPr>
          <w:snapToGrid w:val="0"/>
          <w:lang w:val="es-ES_tradnl"/>
        </w:rPr>
        <w:t>Entiende que</w:t>
      </w:r>
      <w:r w:rsidR="005D1AC9">
        <w:rPr>
          <w:snapToGrid w:val="0"/>
          <w:lang w:val="es-ES_tradnl"/>
        </w:rPr>
        <w:t xml:space="preserve"> hay</w:t>
      </w:r>
      <w:r w:rsidR="005054C0" w:rsidRPr="00B419A4">
        <w:rPr>
          <w:snapToGrid w:val="0"/>
          <w:lang w:val="es-ES_tradnl"/>
        </w:rPr>
        <w:t xml:space="preserve"> factores sociales, sobre todo la influencia de la Iglesia Católica,</w:t>
      </w:r>
      <w:r w:rsidR="005D1AC9">
        <w:rPr>
          <w:snapToGrid w:val="0"/>
          <w:lang w:val="es-ES_tradnl"/>
        </w:rPr>
        <w:t xml:space="preserve"> que hacen difícil abordar el problema </w:t>
      </w:r>
      <w:r w:rsidR="005054C0" w:rsidRPr="00B419A4">
        <w:rPr>
          <w:snapToGrid w:val="0"/>
          <w:lang w:val="es-ES_tradnl"/>
        </w:rPr>
        <w:t>del aborto, pero no</w:t>
      </w:r>
      <w:r w:rsidR="005D1AC9">
        <w:rPr>
          <w:snapToGrid w:val="0"/>
          <w:lang w:val="es-ES_tradnl"/>
        </w:rPr>
        <w:t xml:space="preserve"> justifican </w:t>
      </w:r>
      <w:r w:rsidR="005054C0" w:rsidRPr="00B419A4">
        <w:rPr>
          <w:snapToGrid w:val="0"/>
          <w:lang w:val="es-ES_tradnl"/>
        </w:rPr>
        <w:t>la inacción</w:t>
      </w:r>
      <w:r w:rsidR="00BF3EC7" w:rsidRPr="00B419A4">
        <w:rPr>
          <w:snapToGrid w:val="0"/>
          <w:lang w:val="es-ES_tradnl"/>
        </w:rPr>
        <w:t xml:space="preserve">. </w:t>
      </w:r>
      <w:r w:rsidR="005054C0" w:rsidRPr="00B419A4">
        <w:rPr>
          <w:snapToGrid w:val="0"/>
          <w:lang w:val="es-ES_tradnl"/>
        </w:rPr>
        <w:t>En particular, desea saber qué medidas se han adoptado para aplicar el artículo</w:t>
      </w:r>
      <w:r w:rsidR="003E4BBC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>266</w:t>
      </w:r>
      <w:r w:rsidR="005054C0" w:rsidRPr="00B419A4">
        <w:rPr>
          <w:snapToGrid w:val="0"/>
          <w:lang w:val="es-ES_tradnl"/>
        </w:rPr>
        <w:t xml:space="preserve"> del</w:t>
      </w:r>
      <w:r w:rsidR="008D5031">
        <w:rPr>
          <w:snapToGrid w:val="0"/>
          <w:lang w:val="es-ES_tradnl"/>
        </w:rPr>
        <w:t> </w:t>
      </w:r>
      <w:r w:rsidR="005054C0" w:rsidRPr="00B419A4">
        <w:rPr>
          <w:snapToGrid w:val="0"/>
          <w:lang w:val="es-ES_tradnl"/>
        </w:rPr>
        <w:t>Código Penal</w:t>
      </w:r>
      <w:r w:rsidR="00BF3EC7" w:rsidRPr="00B419A4">
        <w:rPr>
          <w:snapToGrid w:val="0"/>
          <w:lang w:val="es-ES_tradnl"/>
        </w:rPr>
        <w:t xml:space="preserve">, </w:t>
      </w:r>
      <w:r w:rsidR="005054C0" w:rsidRPr="00B419A4">
        <w:rPr>
          <w:snapToGrid w:val="0"/>
          <w:lang w:val="es-ES_tradnl"/>
        </w:rPr>
        <w:t>que legaliza el aborto en algunos casos</w:t>
      </w:r>
      <w:r w:rsidR="00A0702B">
        <w:rPr>
          <w:snapToGrid w:val="0"/>
          <w:lang w:val="es-ES_tradnl"/>
        </w:rPr>
        <w:t>,</w:t>
      </w:r>
      <w:r w:rsidR="005054C0" w:rsidRPr="00B419A4">
        <w:rPr>
          <w:snapToGrid w:val="0"/>
          <w:lang w:val="es-ES_tradnl"/>
        </w:rPr>
        <w:t xml:space="preserve"> y</w:t>
      </w:r>
      <w:r w:rsidR="005D1AC9">
        <w:rPr>
          <w:snapToGrid w:val="0"/>
          <w:lang w:val="es-ES_tradnl"/>
        </w:rPr>
        <w:t xml:space="preserve"> cuál es la política </w:t>
      </w:r>
      <w:r w:rsidR="005054C0" w:rsidRPr="00B419A4">
        <w:rPr>
          <w:snapToGrid w:val="0"/>
          <w:lang w:val="es-ES_tradnl"/>
        </w:rPr>
        <w:t>del Gobierno sobre el tratamiento de las mujeres que han abortado</w:t>
      </w:r>
      <w:r w:rsidR="003E4BBC">
        <w:rPr>
          <w:snapToGrid w:val="0"/>
          <w:lang w:val="es-ES_tradnl"/>
        </w:rPr>
        <w:t>.</w:t>
      </w:r>
    </w:p>
    <w:p w:rsidR="00BF3EC7" w:rsidRPr="00B419A4" w:rsidRDefault="00185D42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Dice</w:t>
      </w:r>
      <w:r w:rsidR="002733E4">
        <w:rPr>
          <w:snapToGrid w:val="0"/>
          <w:lang w:val="es-ES_tradnl"/>
        </w:rPr>
        <w:t xml:space="preserve"> que se siente </w:t>
      </w:r>
      <w:r w:rsidR="00362AB8" w:rsidRPr="00B419A4">
        <w:rPr>
          <w:snapToGrid w:val="0"/>
          <w:lang w:val="es-ES_tradnl"/>
        </w:rPr>
        <w:t xml:space="preserve">impresionado por una declaración en las respuestas por escrito del Gobierno </w:t>
      </w:r>
      <w:r w:rsidR="00BF3EC7" w:rsidRPr="00B419A4">
        <w:rPr>
          <w:snapToGrid w:val="0"/>
          <w:lang w:val="es-ES_tradnl"/>
        </w:rPr>
        <w:t>(E/C.12/BOL/Q/2/Add.1)</w:t>
      </w:r>
      <w:r w:rsidRPr="00B419A4">
        <w:rPr>
          <w:snapToGrid w:val="0"/>
          <w:lang w:val="es-ES_tradnl"/>
        </w:rPr>
        <w:t xml:space="preserve"> en la</w:t>
      </w:r>
      <w:r w:rsidR="00BF3EC7" w:rsidRPr="00B419A4">
        <w:rPr>
          <w:snapToGrid w:val="0"/>
          <w:lang w:val="es-ES_tradnl"/>
        </w:rPr>
        <w:t xml:space="preserve"> </w:t>
      </w:r>
      <w:r w:rsidR="00362AB8" w:rsidRPr="00B419A4">
        <w:rPr>
          <w:snapToGrid w:val="0"/>
          <w:lang w:val="es-ES_tradnl"/>
        </w:rPr>
        <w:t xml:space="preserve">que </w:t>
      </w:r>
      <w:r w:rsidRPr="00B419A4">
        <w:rPr>
          <w:snapToGrid w:val="0"/>
          <w:lang w:val="es-ES_tradnl"/>
        </w:rPr>
        <w:t>se</w:t>
      </w:r>
      <w:r w:rsidR="002733E4">
        <w:rPr>
          <w:snapToGrid w:val="0"/>
          <w:lang w:val="es-ES_tradnl"/>
        </w:rPr>
        <w:t xml:space="preserve"> asocia </w:t>
      </w:r>
      <w:r w:rsidR="00362AB8" w:rsidRPr="00B419A4">
        <w:rPr>
          <w:snapToGrid w:val="0"/>
          <w:lang w:val="es-ES_tradnl"/>
        </w:rPr>
        <w:t>el</w:t>
      </w:r>
      <w:r w:rsidR="008D5031">
        <w:rPr>
          <w:snapToGrid w:val="0"/>
          <w:lang w:val="es-ES_tradnl"/>
        </w:rPr>
        <w:t xml:space="preserve"> SIDA con la homosexualidad. El </w:t>
      </w:r>
      <w:r w:rsidR="00362AB8" w:rsidRPr="00B419A4">
        <w:rPr>
          <w:snapToGrid w:val="0"/>
          <w:lang w:val="es-ES_tradnl"/>
        </w:rPr>
        <w:t xml:space="preserve">SIDA no es </w:t>
      </w:r>
      <w:r w:rsidR="00264E21">
        <w:rPr>
          <w:snapToGrid w:val="0"/>
          <w:lang w:val="es-ES_tradnl"/>
        </w:rPr>
        <w:t>sol</w:t>
      </w:r>
      <w:r w:rsidR="003E4BBC">
        <w:rPr>
          <w:snapToGrid w:val="0"/>
          <w:lang w:val="es-ES_tradnl"/>
        </w:rPr>
        <w:t>amente</w:t>
      </w:r>
      <w:r w:rsidR="00362AB8" w:rsidRPr="00B419A4">
        <w:rPr>
          <w:snapToGrid w:val="0"/>
          <w:lang w:val="es-ES_tradnl"/>
        </w:rPr>
        <w:t xml:space="preserve"> un problema de homosexuales</w:t>
      </w:r>
      <w:r w:rsidR="003E4BBC">
        <w:rPr>
          <w:snapToGrid w:val="0"/>
          <w:lang w:val="es-ES_tradnl"/>
        </w:rPr>
        <w:t>,</w:t>
      </w:r>
      <w:r w:rsidR="00362AB8" w:rsidRPr="00B419A4">
        <w:rPr>
          <w:snapToGrid w:val="0"/>
          <w:lang w:val="es-ES_tradnl"/>
        </w:rPr>
        <w:t xml:space="preserve"> y </w:t>
      </w:r>
      <w:r w:rsidR="008D5031">
        <w:rPr>
          <w:snapToGrid w:val="0"/>
          <w:lang w:val="es-ES_tradnl"/>
        </w:rPr>
        <w:t>los esfuerzos para abordarlo no </w:t>
      </w:r>
      <w:r w:rsidR="00362AB8" w:rsidRPr="00B419A4">
        <w:rPr>
          <w:snapToGrid w:val="0"/>
          <w:lang w:val="es-ES_tradnl"/>
        </w:rPr>
        <w:t>serán</w:t>
      </w:r>
      <w:r w:rsidR="008D5031">
        <w:rPr>
          <w:snapToGrid w:val="0"/>
          <w:lang w:val="es-ES_tradnl"/>
        </w:rPr>
        <w:t> </w:t>
      </w:r>
      <w:r w:rsidR="002733E4">
        <w:rPr>
          <w:snapToGrid w:val="0"/>
          <w:lang w:val="es-ES_tradnl"/>
        </w:rPr>
        <w:t xml:space="preserve">eficaces </w:t>
      </w:r>
      <w:r w:rsidR="00613793" w:rsidRPr="00B419A4">
        <w:rPr>
          <w:snapToGrid w:val="0"/>
          <w:lang w:val="es-ES_tradnl"/>
        </w:rPr>
        <w:t>si se concentran de manera</w:t>
      </w:r>
      <w:r w:rsidR="002733E4">
        <w:rPr>
          <w:snapToGrid w:val="0"/>
          <w:lang w:val="es-ES_tradnl"/>
        </w:rPr>
        <w:t xml:space="preserve"> casi exclusiva </w:t>
      </w:r>
      <w:r w:rsidR="00613793" w:rsidRPr="00B419A4">
        <w:rPr>
          <w:snapToGrid w:val="0"/>
          <w:lang w:val="es-ES_tradnl"/>
        </w:rPr>
        <w:t xml:space="preserve">en </w:t>
      </w:r>
      <w:r w:rsidR="00362AB8" w:rsidRPr="00B419A4">
        <w:rPr>
          <w:snapToGrid w:val="0"/>
          <w:lang w:val="es-ES_tradnl"/>
        </w:rPr>
        <w:t>la comunidad homosexual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613793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Por último, </w:t>
      </w:r>
      <w:r w:rsidR="008C5814">
        <w:rPr>
          <w:snapToGrid w:val="0"/>
          <w:lang w:val="es-ES_tradnl"/>
        </w:rPr>
        <w:t>muestra su preocupación</w:t>
      </w:r>
      <w:r w:rsidRPr="00B419A4">
        <w:rPr>
          <w:snapToGrid w:val="0"/>
          <w:lang w:val="es-ES_tradnl"/>
        </w:rPr>
        <w:t xml:space="preserve"> por las condiciones en los centros penitenciarios bolivianos. Entiende que los países pobres sean reticentes a dedicar sus escasos recursos a los reclusos, pero los Estados partes tienen la obligación de mantener</w:t>
      </w:r>
      <w:r w:rsidR="002733E4">
        <w:rPr>
          <w:snapToGrid w:val="0"/>
          <w:lang w:val="es-ES_tradnl"/>
        </w:rPr>
        <w:t xml:space="preserve"> un nivel mínimo </w:t>
      </w:r>
      <w:r w:rsidRPr="00B419A4">
        <w:rPr>
          <w:snapToGrid w:val="0"/>
          <w:lang w:val="es-ES_tradnl"/>
        </w:rPr>
        <w:t xml:space="preserve">de </w:t>
      </w:r>
      <w:r w:rsidR="002733E4">
        <w:rPr>
          <w:snapToGrid w:val="0"/>
          <w:lang w:val="es-ES_tradnl"/>
        </w:rPr>
        <w:t xml:space="preserve">los </w:t>
      </w:r>
      <w:r w:rsidRPr="00B419A4">
        <w:rPr>
          <w:snapToGrid w:val="0"/>
          <w:lang w:val="es-ES_tradnl"/>
        </w:rPr>
        <w:t>derechos humanos en las prisiones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EF5374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KOLOSOV</w:t>
      </w:r>
      <w:r w:rsidR="00BF3EC7" w:rsidRPr="00B419A4">
        <w:rPr>
          <w:snapToGrid w:val="0"/>
          <w:lang w:val="es-ES_tradnl"/>
        </w:rPr>
        <w:t xml:space="preserve"> </w:t>
      </w:r>
      <w:r w:rsidR="00CF170C" w:rsidRPr="00B419A4">
        <w:rPr>
          <w:snapToGrid w:val="0"/>
          <w:lang w:val="es-ES_tradnl"/>
        </w:rPr>
        <w:t>pregunta qué medidas se han</w:t>
      </w:r>
      <w:r w:rsidR="00B462C5">
        <w:rPr>
          <w:snapToGrid w:val="0"/>
          <w:lang w:val="es-ES_tradnl"/>
        </w:rPr>
        <w:t xml:space="preserve"> adoptado </w:t>
      </w:r>
      <w:r w:rsidR="00CF170C" w:rsidRPr="00B419A4">
        <w:rPr>
          <w:snapToGrid w:val="0"/>
          <w:lang w:val="es-ES_tradnl"/>
        </w:rPr>
        <w:t xml:space="preserve">desde el informe inicial del Estado parte </w:t>
      </w:r>
      <w:r w:rsidR="00BF3EC7" w:rsidRPr="00B419A4">
        <w:rPr>
          <w:snapToGrid w:val="0"/>
          <w:lang w:val="es-ES_tradnl"/>
        </w:rPr>
        <w:t xml:space="preserve">(E/1990/5/Add.44) </w:t>
      </w:r>
      <w:r w:rsidR="00197EEB" w:rsidRPr="00B419A4">
        <w:rPr>
          <w:snapToGrid w:val="0"/>
          <w:lang w:val="es-ES_tradnl"/>
        </w:rPr>
        <w:t>para mejorar la protección de los niños, de conformidad con el</w:t>
      </w:r>
      <w:r w:rsidR="008D5031">
        <w:rPr>
          <w:snapToGrid w:val="0"/>
          <w:lang w:val="es-ES_tradnl"/>
        </w:rPr>
        <w:t> </w:t>
      </w:r>
      <w:r w:rsidR="00197EEB" w:rsidRPr="00B419A4">
        <w:rPr>
          <w:snapToGrid w:val="0"/>
          <w:lang w:val="es-ES_tradnl"/>
        </w:rPr>
        <w:t>artículo</w:t>
      </w:r>
      <w:r w:rsidR="003E4BBC">
        <w:rPr>
          <w:snapToGrid w:val="0"/>
          <w:lang w:val="es-ES_tradnl"/>
        </w:rPr>
        <w:t> </w:t>
      </w:r>
      <w:r w:rsidR="00197EEB" w:rsidRPr="00B419A4">
        <w:rPr>
          <w:snapToGrid w:val="0"/>
          <w:lang w:val="es-ES_tradnl"/>
        </w:rPr>
        <w:t>10 del Pacto, y combatir problemas como el trabajo infantil y el maltrato de los niños</w:t>
      </w:r>
      <w:r w:rsidR="00BF3EC7" w:rsidRPr="00B419A4">
        <w:rPr>
          <w:snapToGrid w:val="0"/>
          <w:lang w:val="es-ES_tradnl"/>
        </w:rPr>
        <w:t xml:space="preserve">. </w:t>
      </w:r>
      <w:r w:rsidR="00197EEB" w:rsidRPr="00B419A4">
        <w:rPr>
          <w:snapToGrid w:val="0"/>
          <w:lang w:val="es-ES_tradnl"/>
        </w:rPr>
        <w:t>¿</w:t>
      </w:r>
      <w:r w:rsidR="00B462C5">
        <w:rPr>
          <w:snapToGrid w:val="0"/>
          <w:lang w:val="es-ES_tradnl"/>
        </w:rPr>
        <w:t xml:space="preserve">Ha mejorado </w:t>
      </w:r>
      <w:r w:rsidR="008C5814" w:rsidRPr="00B419A4">
        <w:rPr>
          <w:snapToGrid w:val="0"/>
          <w:lang w:val="es-ES_tradnl"/>
        </w:rPr>
        <w:t xml:space="preserve">en Bolivia </w:t>
      </w:r>
      <w:r w:rsidR="00197EEB" w:rsidRPr="00B419A4">
        <w:rPr>
          <w:snapToGrid w:val="0"/>
          <w:lang w:val="es-ES_tradnl"/>
        </w:rPr>
        <w:t>la situación de los niños durante el período objeto de examen</w:t>
      </w:r>
      <w:r w:rsidR="003E4BBC">
        <w:rPr>
          <w:snapToGrid w:val="0"/>
          <w:lang w:val="es-ES_tradnl"/>
        </w:rPr>
        <w:t>?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EF5374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PILLAY</w:t>
      </w:r>
      <w:r w:rsidR="00BF3EC7" w:rsidRPr="00B419A4">
        <w:rPr>
          <w:snapToGrid w:val="0"/>
          <w:lang w:val="es-ES_tradnl"/>
        </w:rPr>
        <w:t xml:space="preserve"> </w:t>
      </w:r>
      <w:r w:rsidR="00197EEB" w:rsidRPr="00B419A4">
        <w:rPr>
          <w:snapToGrid w:val="0"/>
          <w:lang w:val="es-ES_tradnl"/>
        </w:rPr>
        <w:t>dice que en el segundo informe periódico del Estado parte no se aborda la cuestión de la vivienda, a pesar de la</w:t>
      </w:r>
      <w:r w:rsidR="001F73C6" w:rsidRPr="00B419A4">
        <w:rPr>
          <w:snapToGrid w:val="0"/>
          <w:lang w:val="es-ES_tradnl"/>
        </w:rPr>
        <w:t xml:space="preserve"> gran inquietud </w:t>
      </w:r>
      <w:r w:rsidR="00197EEB" w:rsidRPr="00B419A4">
        <w:rPr>
          <w:snapToGrid w:val="0"/>
          <w:lang w:val="es-ES_tradnl"/>
        </w:rPr>
        <w:t>del Comité por</w:t>
      </w:r>
      <w:r w:rsidR="001F73C6" w:rsidRPr="00B419A4">
        <w:rPr>
          <w:snapToGrid w:val="0"/>
          <w:lang w:val="es-ES_tradnl"/>
        </w:rPr>
        <w:t xml:space="preserve"> el déficit </w:t>
      </w:r>
      <w:r w:rsidR="00197EEB" w:rsidRPr="00B419A4">
        <w:rPr>
          <w:snapToGrid w:val="0"/>
          <w:lang w:val="es-ES_tradnl"/>
        </w:rPr>
        <w:t>de viviendas, los desalojos forz</w:t>
      </w:r>
      <w:r w:rsidR="003E4BBC">
        <w:rPr>
          <w:snapToGrid w:val="0"/>
          <w:lang w:val="es-ES_tradnl"/>
        </w:rPr>
        <w:t>os</w:t>
      </w:r>
      <w:r w:rsidR="00197EEB" w:rsidRPr="00B419A4">
        <w:rPr>
          <w:snapToGrid w:val="0"/>
          <w:lang w:val="es-ES_tradnl"/>
        </w:rPr>
        <w:t xml:space="preserve">os de campesinos y poblaciones indígenas </w:t>
      </w:r>
      <w:r w:rsidR="001F73C6" w:rsidRPr="00B419A4">
        <w:rPr>
          <w:lang w:val="es-ES_tradnl"/>
        </w:rPr>
        <w:t>y la falta de medidas efectivas para proporcionar unidades de vivienda de interés social a los grupos de bajos ing</w:t>
      </w:r>
      <w:r w:rsidR="00475A4E" w:rsidRPr="00B419A4">
        <w:rPr>
          <w:lang w:val="es-ES_tradnl"/>
        </w:rPr>
        <w:t>resos, vulnerables y marginados</w:t>
      </w:r>
      <w:r w:rsidR="00197EEB" w:rsidRPr="00B419A4">
        <w:rPr>
          <w:snapToGrid w:val="0"/>
          <w:lang w:val="es-ES_tradnl"/>
        </w:rPr>
        <w:t xml:space="preserve"> </w:t>
      </w:r>
      <w:r w:rsidR="00BF3EC7" w:rsidRPr="00B419A4">
        <w:rPr>
          <w:snapToGrid w:val="0"/>
          <w:lang w:val="es-ES_tradnl"/>
        </w:rPr>
        <w:t>(E/C.12/1/Add.60,</w:t>
      </w:r>
      <w:r w:rsidR="00742355" w:rsidRPr="00B419A4">
        <w:rPr>
          <w:snapToGrid w:val="0"/>
          <w:lang w:val="es-ES_tradnl"/>
        </w:rPr>
        <w:t xml:space="preserve"> </w:t>
      </w:r>
      <w:r w:rsidR="00BF3EC7" w:rsidRPr="00B419A4">
        <w:rPr>
          <w:snapToGrid w:val="0"/>
          <w:lang w:val="es-ES_tradnl"/>
        </w:rPr>
        <w:t>p</w:t>
      </w:r>
      <w:r w:rsidR="00197EEB" w:rsidRPr="00B419A4">
        <w:rPr>
          <w:snapToGrid w:val="0"/>
          <w:lang w:val="es-ES_tradnl"/>
        </w:rPr>
        <w:t>árr</w:t>
      </w:r>
      <w:r w:rsidR="00BF3EC7" w:rsidRPr="00B419A4">
        <w:rPr>
          <w:snapToGrid w:val="0"/>
          <w:lang w:val="es-ES_tradnl"/>
        </w:rPr>
        <w:t xml:space="preserve">. 21). </w:t>
      </w:r>
      <w:r w:rsidR="00475A4E" w:rsidRPr="00B419A4">
        <w:rPr>
          <w:snapToGrid w:val="0"/>
          <w:lang w:val="es-ES_tradnl"/>
        </w:rPr>
        <w:t>¿</w:t>
      </w:r>
      <w:r w:rsidR="00B462C5">
        <w:rPr>
          <w:snapToGrid w:val="0"/>
          <w:lang w:val="es-ES_tradnl"/>
        </w:rPr>
        <w:t xml:space="preserve">Puede </w:t>
      </w:r>
      <w:r w:rsidR="00475A4E" w:rsidRPr="00B419A4">
        <w:rPr>
          <w:snapToGrid w:val="0"/>
          <w:lang w:val="es-ES_tradnl"/>
        </w:rPr>
        <w:t xml:space="preserve">facilitar </w:t>
      </w:r>
      <w:r w:rsidR="00246BFA" w:rsidRPr="00B419A4">
        <w:rPr>
          <w:snapToGrid w:val="0"/>
          <w:lang w:val="es-ES_tradnl"/>
        </w:rPr>
        <w:t xml:space="preserve">la delegación </w:t>
      </w:r>
      <w:r w:rsidR="00475A4E" w:rsidRPr="00B419A4">
        <w:rPr>
          <w:snapToGrid w:val="0"/>
          <w:lang w:val="es-ES_tradnl"/>
        </w:rPr>
        <w:t xml:space="preserve">alguna información sobre la situación actual de la vivienda en </w:t>
      </w:r>
      <w:r w:rsidR="003E4BBC">
        <w:rPr>
          <w:snapToGrid w:val="0"/>
          <w:lang w:val="es-ES_tradnl"/>
        </w:rPr>
        <w:t>Bolivia?</w:t>
      </w:r>
    </w:p>
    <w:p w:rsidR="00BF3EC7" w:rsidRPr="00B419A4" w:rsidRDefault="00092BA2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En el informe se indica que</w:t>
      </w:r>
      <w:r w:rsidR="00B462C5">
        <w:rPr>
          <w:snapToGrid w:val="0"/>
          <w:lang w:val="es-ES_tradnl"/>
        </w:rPr>
        <w:t xml:space="preserve"> en algunos grupos de la población está</w:t>
      </w:r>
      <w:r w:rsidR="00193F15">
        <w:rPr>
          <w:snapToGrid w:val="0"/>
          <w:lang w:val="es-ES_tradnl"/>
        </w:rPr>
        <w:t>n</w:t>
      </w:r>
      <w:r w:rsidR="00B462C5">
        <w:rPr>
          <w:snapToGrid w:val="0"/>
          <w:lang w:val="es-ES_tradnl"/>
        </w:rPr>
        <w:t xml:space="preserve"> empeorando la pobreza y el hambre, así como </w:t>
      </w:r>
      <w:r w:rsidRPr="00B419A4">
        <w:rPr>
          <w:snapToGrid w:val="0"/>
          <w:lang w:val="es-ES_tradnl"/>
        </w:rPr>
        <w:t>las desigualdades económicas y sociales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Se pregunta qué medidas se e</w:t>
      </w:r>
      <w:r w:rsidR="00193F15">
        <w:rPr>
          <w:snapToGrid w:val="0"/>
          <w:lang w:val="es-ES_tradnl"/>
        </w:rPr>
        <w:t>stán adoptando para invertir es</w:t>
      </w:r>
      <w:r w:rsidRPr="00B419A4">
        <w:rPr>
          <w:snapToGrid w:val="0"/>
          <w:lang w:val="es-ES_tradnl"/>
        </w:rPr>
        <w:t>a tendencia tan preocupante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092BA2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ATANGANA</w:t>
      </w:r>
      <w:r w:rsidR="00BF3EC7" w:rsidRPr="00B419A4">
        <w:rPr>
          <w:snapToGrid w:val="0"/>
          <w:lang w:val="es-ES_tradnl"/>
        </w:rPr>
        <w:t xml:space="preserve"> </w:t>
      </w:r>
      <w:r w:rsidR="006609B3" w:rsidRPr="00B419A4">
        <w:rPr>
          <w:snapToGrid w:val="0"/>
          <w:lang w:val="es-ES_tradnl"/>
        </w:rPr>
        <w:t xml:space="preserve">señala que el Estado parte no </w:t>
      </w:r>
      <w:r w:rsidR="003B6F33">
        <w:rPr>
          <w:snapToGrid w:val="0"/>
          <w:lang w:val="es-ES_tradnl"/>
        </w:rPr>
        <w:t>ha proporcionado</w:t>
      </w:r>
      <w:r w:rsidR="006609B3" w:rsidRPr="00B419A4">
        <w:rPr>
          <w:snapToGrid w:val="0"/>
          <w:lang w:val="es-ES_tradnl"/>
        </w:rPr>
        <w:t xml:space="preserve"> las estadísticas que </w:t>
      </w:r>
      <w:r w:rsidR="003B6F33">
        <w:rPr>
          <w:snapToGrid w:val="0"/>
          <w:lang w:val="es-ES_tradnl"/>
        </w:rPr>
        <w:t>solicitó</w:t>
      </w:r>
      <w:r w:rsidR="006609B3" w:rsidRPr="00B419A4">
        <w:rPr>
          <w:snapToGrid w:val="0"/>
          <w:lang w:val="es-ES_tradnl"/>
        </w:rPr>
        <w:t xml:space="preserve"> el Comité sobre la violencia contra la mujer </w:t>
      </w:r>
      <w:r w:rsidR="00BF3EC7" w:rsidRPr="00B419A4">
        <w:rPr>
          <w:snapToGrid w:val="0"/>
          <w:lang w:val="es-ES_tradnl"/>
        </w:rPr>
        <w:t>(E/C.12/1/Add.60, p</w:t>
      </w:r>
      <w:r w:rsidR="006609B3" w:rsidRPr="00B419A4">
        <w:rPr>
          <w:snapToGrid w:val="0"/>
          <w:lang w:val="es-ES_tradnl"/>
        </w:rPr>
        <w:t>árr</w:t>
      </w:r>
      <w:r w:rsidR="00BF3EC7" w:rsidRPr="00B419A4">
        <w:rPr>
          <w:snapToGrid w:val="0"/>
          <w:lang w:val="es-ES_tradnl"/>
        </w:rPr>
        <w:t xml:space="preserve">. 37). </w:t>
      </w:r>
      <w:r w:rsidR="006609B3" w:rsidRPr="00B419A4">
        <w:rPr>
          <w:snapToGrid w:val="0"/>
          <w:lang w:val="es-ES_tradnl"/>
        </w:rPr>
        <w:t xml:space="preserve">Desea recibir información más detallada </w:t>
      </w:r>
      <w:r w:rsidR="00892D80">
        <w:rPr>
          <w:snapToGrid w:val="0"/>
          <w:lang w:val="es-ES_tradnl"/>
        </w:rPr>
        <w:t>acerca de</w:t>
      </w:r>
      <w:r w:rsidR="006609B3" w:rsidRPr="00B419A4">
        <w:rPr>
          <w:snapToGrid w:val="0"/>
          <w:lang w:val="es-ES_tradnl"/>
        </w:rPr>
        <w:t xml:space="preserve"> las disposiciones de la Ley</w:t>
      </w:r>
      <w:r w:rsidR="00BF3EC7" w:rsidRPr="00B419A4">
        <w:rPr>
          <w:snapToGrid w:val="0"/>
          <w:lang w:val="es-ES_tradnl"/>
        </w:rPr>
        <w:t xml:space="preserve"> </w:t>
      </w:r>
      <w:r w:rsidR="00723076" w:rsidRPr="00B419A4">
        <w:rPr>
          <w:color w:val="000000"/>
          <w:lang w:val="es-ES_tradnl"/>
        </w:rPr>
        <w:t xml:space="preserve">contra la violencia en la familia o doméstica </w:t>
      </w:r>
      <w:r w:rsidR="00BF3EC7" w:rsidRPr="00B419A4">
        <w:rPr>
          <w:snapToGrid w:val="0"/>
          <w:lang w:val="es-ES_tradnl"/>
        </w:rPr>
        <w:t>(</w:t>
      </w:r>
      <w:r w:rsidR="00AC26E8">
        <w:rPr>
          <w:color w:val="000000"/>
          <w:lang w:val="es-ES_tradnl"/>
        </w:rPr>
        <w:t>Ley n</w:t>
      </w:r>
      <w:r w:rsidR="00723076" w:rsidRPr="00B419A4">
        <w:rPr>
          <w:color w:val="000000"/>
          <w:lang w:val="es-ES_tradnl"/>
        </w:rPr>
        <w:t>úm.</w:t>
      </w:r>
      <w:r w:rsidR="00892D80">
        <w:rPr>
          <w:color w:val="000000"/>
          <w:lang w:val="es-ES_tradnl"/>
        </w:rPr>
        <w:t> </w:t>
      </w:r>
      <w:r w:rsidR="00723076" w:rsidRPr="00B419A4">
        <w:rPr>
          <w:color w:val="000000"/>
          <w:lang w:val="es-ES_tradnl"/>
        </w:rPr>
        <w:t>1674</w:t>
      </w:r>
      <w:r w:rsidR="00BF3EC7" w:rsidRPr="00B419A4">
        <w:rPr>
          <w:snapToGrid w:val="0"/>
          <w:lang w:val="es-ES_tradnl"/>
        </w:rPr>
        <w:t xml:space="preserve">) </w:t>
      </w:r>
      <w:r w:rsidR="00723076" w:rsidRPr="00B419A4">
        <w:rPr>
          <w:snapToGrid w:val="0"/>
          <w:lang w:val="es-ES_tradnl"/>
        </w:rPr>
        <w:t xml:space="preserve">mencionada en el informe del Estado parte </w:t>
      </w:r>
      <w:r w:rsidR="00BF3EC7" w:rsidRPr="00B419A4">
        <w:rPr>
          <w:snapToGrid w:val="0"/>
          <w:lang w:val="es-ES_tradnl"/>
        </w:rPr>
        <w:t>(E/C.12/BOL/2, p</w:t>
      </w:r>
      <w:r w:rsidR="00723076" w:rsidRPr="00B419A4">
        <w:rPr>
          <w:snapToGrid w:val="0"/>
          <w:lang w:val="es-ES_tradnl"/>
        </w:rPr>
        <w:t>árr</w:t>
      </w:r>
      <w:r w:rsidR="00BF3EC7" w:rsidRPr="00B419A4">
        <w:rPr>
          <w:snapToGrid w:val="0"/>
          <w:lang w:val="es-ES_tradnl"/>
        </w:rPr>
        <w:t>.</w:t>
      </w:r>
      <w:r w:rsidR="00892D80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 xml:space="preserve">68). </w:t>
      </w:r>
      <w:r w:rsidR="00B05202" w:rsidRPr="00B419A4">
        <w:rPr>
          <w:snapToGrid w:val="0"/>
          <w:lang w:val="es-ES_tradnl"/>
        </w:rPr>
        <w:t>También desea recibir información</w:t>
      </w:r>
      <w:r w:rsidR="00AC26E8">
        <w:rPr>
          <w:snapToGrid w:val="0"/>
          <w:lang w:val="es-ES_tradnl"/>
        </w:rPr>
        <w:t xml:space="preserve"> </w:t>
      </w:r>
      <w:r w:rsidR="00892D80">
        <w:rPr>
          <w:snapToGrid w:val="0"/>
          <w:lang w:val="es-ES_tradnl"/>
        </w:rPr>
        <w:t>relativa a</w:t>
      </w:r>
      <w:r w:rsidR="00AC26E8">
        <w:rPr>
          <w:snapToGrid w:val="0"/>
          <w:lang w:val="es-ES_tradnl"/>
        </w:rPr>
        <w:t xml:space="preserve"> </w:t>
      </w:r>
      <w:r w:rsidR="00B05202" w:rsidRPr="00B419A4">
        <w:rPr>
          <w:snapToGrid w:val="0"/>
          <w:lang w:val="es-ES_tradnl"/>
        </w:rPr>
        <w:t>las repercusiones</w:t>
      </w:r>
      <w:r w:rsidR="00AC26E8">
        <w:rPr>
          <w:snapToGrid w:val="0"/>
          <w:lang w:val="es-ES_tradnl"/>
        </w:rPr>
        <w:t xml:space="preserve"> de la Ley n</w:t>
      </w:r>
      <w:r w:rsidR="00B05202" w:rsidRPr="00B419A4">
        <w:rPr>
          <w:snapToGrid w:val="0"/>
          <w:lang w:val="es-ES_tradnl"/>
        </w:rPr>
        <w:t>úm.</w:t>
      </w:r>
      <w:r w:rsidR="00892D80">
        <w:rPr>
          <w:snapToGrid w:val="0"/>
          <w:lang w:val="es-ES_tradnl"/>
        </w:rPr>
        <w:t> </w:t>
      </w:r>
      <w:r w:rsidR="00B05202" w:rsidRPr="00B419A4">
        <w:rPr>
          <w:snapToGrid w:val="0"/>
          <w:lang w:val="es-ES_tradnl"/>
        </w:rPr>
        <w:t>3</w:t>
      </w:r>
      <w:r w:rsidR="00BF3EC7" w:rsidRPr="00B419A4">
        <w:rPr>
          <w:snapToGrid w:val="0"/>
          <w:lang w:val="es-ES_tradnl"/>
        </w:rPr>
        <w:t>325</w:t>
      </w:r>
      <w:r w:rsidR="00B05202" w:rsidRPr="00B419A4">
        <w:rPr>
          <w:snapToGrid w:val="0"/>
          <w:lang w:val="es-ES_tradnl"/>
        </w:rPr>
        <w:t>,</w:t>
      </w:r>
      <w:r w:rsidR="00BF3EC7" w:rsidRPr="00B419A4">
        <w:rPr>
          <w:snapToGrid w:val="0"/>
          <w:lang w:val="es-ES_tradnl"/>
        </w:rPr>
        <w:t xml:space="preserve"> </w:t>
      </w:r>
      <w:r w:rsidR="00B05202" w:rsidRPr="00B419A4">
        <w:rPr>
          <w:snapToGrid w:val="0"/>
          <w:lang w:val="es-ES_tradnl"/>
        </w:rPr>
        <w:t>de</w:t>
      </w:r>
      <w:r w:rsidR="008D5031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>18</w:t>
      </w:r>
      <w:r w:rsidR="00B05202" w:rsidRPr="00B419A4">
        <w:rPr>
          <w:snapToGrid w:val="0"/>
          <w:lang w:val="es-ES_tradnl"/>
        </w:rPr>
        <w:t xml:space="preserve"> de enero de </w:t>
      </w:r>
      <w:r w:rsidR="00BF3EC7" w:rsidRPr="00B419A4">
        <w:rPr>
          <w:snapToGrid w:val="0"/>
          <w:lang w:val="es-ES_tradnl"/>
        </w:rPr>
        <w:t xml:space="preserve">2006, </w:t>
      </w:r>
      <w:r w:rsidR="00B05202" w:rsidRPr="00B419A4">
        <w:rPr>
          <w:snapToGrid w:val="0"/>
          <w:lang w:val="es-ES_tradnl"/>
        </w:rPr>
        <w:t xml:space="preserve">mencionada en las respuestas por escrito del Gobierno </w:t>
      </w:r>
      <w:r w:rsidR="00BF3EC7" w:rsidRPr="00B419A4">
        <w:rPr>
          <w:snapToGrid w:val="0"/>
          <w:lang w:val="es-ES_tradnl"/>
        </w:rPr>
        <w:t>(E/C.12/BOL/Q/2/Add.1, p</w:t>
      </w:r>
      <w:r w:rsidR="00B05202" w:rsidRPr="00B419A4">
        <w:rPr>
          <w:snapToGrid w:val="0"/>
          <w:lang w:val="es-ES_tradnl"/>
        </w:rPr>
        <w:t>árr</w:t>
      </w:r>
      <w:r w:rsidR="00BF3EC7" w:rsidRPr="00B419A4">
        <w:rPr>
          <w:snapToGrid w:val="0"/>
          <w:lang w:val="es-ES_tradnl"/>
        </w:rPr>
        <w:t>.</w:t>
      </w:r>
      <w:r w:rsidR="00892D80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 xml:space="preserve">112). </w:t>
      </w:r>
      <w:r w:rsidR="00B05202" w:rsidRPr="00B419A4">
        <w:rPr>
          <w:snapToGrid w:val="0"/>
          <w:lang w:val="es-ES_tradnl"/>
        </w:rPr>
        <w:t>Se pregunta qué medidas</w:t>
      </w:r>
      <w:r w:rsidR="00AC26E8">
        <w:rPr>
          <w:snapToGrid w:val="0"/>
          <w:lang w:val="es-ES_tradnl"/>
        </w:rPr>
        <w:t xml:space="preserve"> hay previstas </w:t>
      </w:r>
      <w:r w:rsidR="008D5031">
        <w:rPr>
          <w:snapToGrid w:val="0"/>
          <w:lang w:val="es-ES_tradnl"/>
        </w:rPr>
        <w:t>para abordar el </w:t>
      </w:r>
      <w:r w:rsidR="00B05202" w:rsidRPr="00B419A4">
        <w:rPr>
          <w:snapToGrid w:val="0"/>
          <w:lang w:val="es-ES_tradnl"/>
        </w:rPr>
        <w:t>problema de los nacimientos no registrados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32746B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BRAS GOMES</w:t>
      </w:r>
      <w:r w:rsidR="00BF3EC7" w:rsidRPr="00B419A4">
        <w:rPr>
          <w:snapToGrid w:val="0"/>
          <w:lang w:val="es-ES_tradnl"/>
        </w:rPr>
        <w:t xml:space="preserve"> </w:t>
      </w:r>
      <w:r w:rsidR="009A56A9" w:rsidRPr="00B419A4">
        <w:rPr>
          <w:snapToGrid w:val="0"/>
          <w:lang w:val="es-ES_tradnl"/>
        </w:rPr>
        <w:t>pregunta qué servicios hay a disposición de las personas con problemas de salud mental</w:t>
      </w:r>
      <w:r w:rsidR="00BF3EC7" w:rsidRPr="00B419A4">
        <w:rPr>
          <w:snapToGrid w:val="0"/>
          <w:lang w:val="es-ES_tradnl"/>
        </w:rPr>
        <w:t xml:space="preserve">. </w:t>
      </w:r>
      <w:r w:rsidR="009A56A9" w:rsidRPr="00B419A4">
        <w:rPr>
          <w:snapToGrid w:val="0"/>
          <w:lang w:val="es-ES_tradnl"/>
        </w:rPr>
        <w:t>Se pregunta qué se</w:t>
      </w:r>
      <w:r w:rsidR="00AC26E8">
        <w:rPr>
          <w:snapToGrid w:val="0"/>
          <w:lang w:val="es-ES_tradnl"/>
        </w:rPr>
        <w:t xml:space="preserve"> está haciendo </w:t>
      </w:r>
      <w:r w:rsidR="009A56A9" w:rsidRPr="00B419A4">
        <w:rPr>
          <w:snapToGrid w:val="0"/>
          <w:lang w:val="es-ES_tradnl"/>
        </w:rPr>
        <w:t>para afrontar las deficiencias en la atención sanitaria de las mujeres en las zonas rurales, en particular con respecto a la</w:t>
      </w:r>
      <w:r w:rsidR="00AC26E8">
        <w:rPr>
          <w:snapToGrid w:val="0"/>
          <w:lang w:val="es-ES_tradnl"/>
        </w:rPr>
        <w:t xml:space="preserve"> formación </w:t>
      </w:r>
      <w:r w:rsidR="009A56A9" w:rsidRPr="00B419A4">
        <w:rPr>
          <w:snapToGrid w:val="0"/>
          <w:lang w:val="es-ES_tradnl"/>
        </w:rPr>
        <w:t xml:space="preserve">del personal </w:t>
      </w:r>
      <w:r w:rsidR="00F603EE">
        <w:rPr>
          <w:snapToGrid w:val="0"/>
          <w:lang w:val="es-ES_tradnl"/>
        </w:rPr>
        <w:t>de atención de la salud</w:t>
      </w:r>
      <w:r w:rsidR="009A56A9" w:rsidRPr="00B419A4">
        <w:rPr>
          <w:snapToGrid w:val="0"/>
          <w:lang w:val="es-ES_tradnl"/>
        </w:rPr>
        <w:t xml:space="preserve"> </w:t>
      </w:r>
      <w:r w:rsidR="00AC26E8">
        <w:rPr>
          <w:snapToGrid w:val="0"/>
          <w:lang w:val="es-ES_tradnl"/>
        </w:rPr>
        <w:t xml:space="preserve">sobre </w:t>
      </w:r>
      <w:r w:rsidR="00AC26E8" w:rsidRPr="00B419A4">
        <w:rPr>
          <w:snapToGrid w:val="0"/>
          <w:lang w:val="es-ES_tradnl"/>
        </w:rPr>
        <w:t xml:space="preserve">sensibilidad cultural </w:t>
      </w:r>
      <w:r w:rsidR="009A56A9" w:rsidRPr="00B419A4">
        <w:rPr>
          <w:snapToGrid w:val="0"/>
          <w:lang w:val="es-ES_tradnl"/>
        </w:rPr>
        <w:t>y la difusión de información para que las mujeres rurales sean conscientes de la disponibilidad de los servicios.</w:t>
      </w:r>
      <w:r w:rsidR="00AC26E8">
        <w:rPr>
          <w:snapToGrid w:val="0"/>
          <w:lang w:val="es-ES_tradnl"/>
        </w:rPr>
        <w:t xml:space="preserve"> Asimismo</w:t>
      </w:r>
      <w:r w:rsidR="009A56A9" w:rsidRPr="00B419A4">
        <w:rPr>
          <w:snapToGrid w:val="0"/>
          <w:lang w:val="es-ES_tradnl"/>
        </w:rPr>
        <w:t>, desea saber qué medidas se están adoptando para contrarrestar</w:t>
      </w:r>
      <w:r w:rsidR="00AC26E8">
        <w:rPr>
          <w:snapToGrid w:val="0"/>
          <w:lang w:val="es-ES_tradnl"/>
        </w:rPr>
        <w:t xml:space="preserve"> las ideas </w:t>
      </w:r>
      <w:r w:rsidR="009A56A9" w:rsidRPr="00B419A4">
        <w:rPr>
          <w:snapToGrid w:val="0"/>
          <w:lang w:val="es-ES_tradnl"/>
        </w:rPr>
        <w:t xml:space="preserve">y </w:t>
      </w:r>
      <w:r w:rsidR="00AC26E8">
        <w:rPr>
          <w:snapToGrid w:val="0"/>
          <w:lang w:val="es-ES_tradnl"/>
        </w:rPr>
        <w:t xml:space="preserve">las </w:t>
      </w:r>
      <w:r w:rsidR="009A56A9" w:rsidRPr="00B419A4">
        <w:rPr>
          <w:snapToGrid w:val="0"/>
          <w:lang w:val="es-ES_tradnl"/>
        </w:rPr>
        <w:t>prácticas culturales perjudiciales con respecto al cuidado y la salud de los niños</w:t>
      </w:r>
      <w:r w:rsidR="00892D80">
        <w:rPr>
          <w:snapToGrid w:val="0"/>
          <w:lang w:val="es-ES_tradnl"/>
        </w:rPr>
        <w:t>.</w:t>
      </w:r>
    </w:p>
    <w:p w:rsidR="00BF3EC7" w:rsidRPr="00B419A4" w:rsidRDefault="007F23BF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 plan de atención básica de salud de Bolivia para los niños menores de cinco años y sus madres es digno de elogio, pero no proporciona cobertura a todos los niños y sus madres, y algunos sectores de la población, en particular los grupos indígenas,</w:t>
      </w:r>
      <w:r w:rsidR="00AC26E8">
        <w:rPr>
          <w:snapToGrid w:val="0"/>
          <w:lang w:val="es-ES_tradnl"/>
        </w:rPr>
        <w:t xml:space="preserve"> pueden </w:t>
      </w:r>
      <w:r w:rsidRPr="00B419A4">
        <w:rPr>
          <w:snapToGrid w:val="0"/>
          <w:lang w:val="es-ES_tradnl"/>
        </w:rPr>
        <w:t>tener</w:t>
      </w:r>
      <w:r w:rsidR="00AC26E8">
        <w:rPr>
          <w:snapToGrid w:val="0"/>
          <w:lang w:val="es-ES_tradnl"/>
        </w:rPr>
        <w:t xml:space="preserve"> dificultades particulares </w:t>
      </w:r>
      <w:r w:rsidRPr="00B419A4">
        <w:rPr>
          <w:snapToGrid w:val="0"/>
          <w:lang w:val="es-ES_tradnl"/>
        </w:rPr>
        <w:t>para acceder a ellos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815EE9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WILSON</w:t>
      </w:r>
      <w:r w:rsidR="00BF3EC7" w:rsidRPr="00B419A4">
        <w:rPr>
          <w:snapToGrid w:val="0"/>
          <w:lang w:val="es-ES_tradnl"/>
        </w:rPr>
        <w:t xml:space="preserve"> </w:t>
      </w:r>
      <w:r w:rsidR="007F23BF" w:rsidRPr="00B419A4">
        <w:rPr>
          <w:snapToGrid w:val="0"/>
          <w:lang w:val="es-ES_tradnl"/>
        </w:rPr>
        <w:t>pregunta por qué el Estado parte no promulga legislación</w:t>
      </w:r>
      <w:r w:rsidR="0020094C">
        <w:rPr>
          <w:snapToGrid w:val="0"/>
          <w:lang w:val="es-ES_tradnl"/>
        </w:rPr>
        <w:t xml:space="preserve"> tipificando </w:t>
      </w:r>
      <w:r w:rsidR="007F23BF" w:rsidRPr="00B419A4">
        <w:rPr>
          <w:snapToGrid w:val="0"/>
          <w:lang w:val="es-ES_tradnl"/>
        </w:rPr>
        <w:t>el castigo corporal</w:t>
      </w:r>
      <w:r w:rsidR="00BF3EC7" w:rsidRPr="00B419A4">
        <w:rPr>
          <w:snapToGrid w:val="0"/>
          <w:lang w:val="es-ES_tradnl"/>
        </w:rPr>
        <w:t xml:space="preserve">. </w:t>
      </w:r>
      <w:r w:rsidR="007F23BF" w:rsidRPr="00B419A4">
        <w:rPr>
          <w:snapToGrid w:val="0"/>
          <w:lang w:val="es-ES_tradnl"/>
        </w:rPr>
        <w:t>Pregunta también</w:t>
      </w:r>
      <w:r w:rsidR="0020094C">
        <w:rPr>
          <w:snapToGrid w:val="0"/>
          <w:lang w:val="es-ES_tradnl"/>
        </w:rPr>
        <w:t xml:space="preserve"> qué </w:t>
      </w:r>
      <w:r w:rsidR="007F23BF" w:rsidRPr="00B419A4">
        <w:rPr>
          <w:snapToGrid w:val="0"/>
          <w:lang w:val="es-ES_tradnl"/>
        </w:rPr>
        <w:t>medidas se están tomando para impedir los malos tratos físicos y psicológicos de los niños y para frenar el fenómeno de</w:t>
      </w:r>
      <w:r w:rsidR="00782219" w:rsidRPr="00B419A4">
        <w:rPr>
          <w:snapToGrid w:val="0"/>
          <w:lang w:val="es-ES_tradnl"/>
        </w:rPr>
        <w:t xml:space="preserve"> los</w:t>
      </w:r>
      <w:r w:rsidR="007F23BF" w:rsidRPr="00B419A4">
        <w:rPr>
          <w:snapToGrid w:val="0"/>
          <w:lang w:val="es-ES_tradnl"/>
        </w:rPr>
        <w:t xml:space="preserve"> </w:t>
      </w:r>
      <w:r w:rsidR="00BF3EC7" w:rsidRPr="00892D80">
        <w:rPr>
          <w:iCs/>
          <w:snapToGrid w:val="0"/>
          <w:lang w:val="es-ES_tradnl"/>
        </w:rPr>
        <w:t xml:space="preserve">criaditos </w:t>
      </w:r>
      <w:r w:rsidR="00BF3EC7" w:rsidRPr="00B419A4">
        <w:rPr>
          <w:snapToGrid w:val="0"/>
          <w:lang w:val="es-ES_tradnl"/>
        </w:rPr>
        <w:t>(</w:t>
      </w:r>
      <w:r w:rsidR="007F23BF" w:rsidRPr="00B419A4">
        <w:rPr>
          <w:bCs/>
          <w:lang w:val="es-ES_tradnl"/>
        </w:rPr>
        <w:t>trabajo dom</w:t>
      </w:r>
      <w:r w:rsidR="00892D80">
        <w:rPr>
          <w:bCs/>
          <w:lang w:val="es-ES_tradnl"/>
        </w:rPr>
        <w:t>é</w:t>
      </w:r>
      <w:r w:rsidR="007F23BF" w:rsidRPr="00B419A4">
        <w:rPr>
          <w:bCs/>
          <w:lang w:val="es-ES_tradnl"/>
        </w:rPr>
        <w:t>stico de niños indígenas</w:t>
      </w:r>
      <w:r w:rsidR="00BF3EC7" w:rsidRPr="00B419A4">
        <w:rPr>
          <w:snapToGrid w:val="0"/>
          <w:lang w:val="es-ES_tradnl"/>
        </w:rPr>
        <w:t>)</w:t>
      </w:r>
      <w:r w:rsidR="00892D80">
        <w:rPr>
          <w:iCs/>
          <w:snapToGrid w:val="0"/>
          <w:lang w:val="es-ES_tradnl"/>
        </w:rPr>
        <w:t>.</w:t>
      </w:r>
    </w:p>
    <w:p w:rsidR="00BF3EC7" w:rsidRPr="00B419A4" w:rsidRDefault="00FB5C1F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Felicita al Estado parte por su </w:t>
      </w:r>
      <w:r w:rsidRPr="00B419A4">
        <w:rPr>
          <w:rFonts w:cs="Tahoma"/>
          <w:lang w:val="es-ES_tradnl"/>
        </w:rPr>
        <w:t>Programa de Desnutrición Cero</w:t>
      </w:r>
      <w:r w:rsidR="0030269A" w:rsidRPr="00B419A4">
        <w:rPr>
          <w:rFonts w:cs="Tahoma"/>
          <w:lang w:val="es-ES_tradnl"/>
        </w:rPr>
        <w:t>, pero se pregunta si aborda de manera</w:t>
      </w:r>
      <w:r w:rsidR="0020094C">
        <w:rPr>
          <w:rFonts w:cs="Tahoma"/>
          <w:lang w:val="es-ES_tradnl"/>
        </w:rPr>
        <w:t xml:space="preserve"> eficaz </w:t>
      </w:r>
      <w:r w:rsidR="0030269A" w:rsidRPr="00B419A4">
        <w:rPr>
          <w:rFonts w:cs="Tahoma"/>
          <w:lang w:val="es-ES_tradnl"/>
        </w:rPr>
        <w:t>la malnutrición crónica</w:t>
      </w:r>
      <w:r w:rsidR="00BF3EC7" w:rsidRPr="00B419A4">
        <w:rPr>
          <w:snapToGrid w:val="0"/>
          <w:lang w:val="es-ES_tradnl"/>
        </w:rPr>
        <w:t xml:space="preserve">. </w:t>
      </w:r>
      <w:r w:rsidR="00D657A2" w:rsidRPr="00B419A4">
        <w:rPr>
          <w:snapToGrid w:val="0"/>
          <w:lang w:val="es-ES_tradnl"/>
        </w:rPr>
        <w:t>También pide información sobre las repercusiones de la iniciativa</w:t>
      </w:r>
      <w:r w:rsidR="0020094C">
        <w:rPr>
          <w:snapToGrid w:val="0"/>
          <w:lang w:val="es-ES_tradnl"/>
        </w:rPr>
        <w:t xml:space="preserve"> de </w:t>
      </w:r>
      <w:r w:rsidR="00D657A2" w:rsidRPr="00B419A4">
        <w:rPr>
          <w:snapToGrid w:val="0"/>
          <w:lang w:val="es-ES_tradnl"/>
        </w:rPr>
        <w:t>promover las inversiones en la agricultura en pequeña escala</w:t>
      </w:r>
      <w:r w:rsidR="00BF3EC7" w:rsidRPr="00B419A4">
        <w:rPr>
          <w:snapToGrid w:val="0"/>
          <w:lang w:val="es-ES_tradnl"/>
        </w:rPr>
        <w:t xml:space="preserve">. </w:t>
      </w:r>
      <w:r w:rsidR="008D5031">
        <w:rPr>
          <w:snapToGrid w:val="0"/>
          <w:lang w:val="es-ES_tradnl"/>
        </w:rPr>
        <w:t>Se pregunta por qué </w:t>
      </w:r>
      <w:r w:rsidR="00D657A2" w:rsidRPr="00B419A4">
        <w:rPr>
          <w:snapToGrid w:val="0"/>
          <w:lang w:val="es-ES_tradnl"/>
        </w:rPr>
        <w:t xml:space="preserve">la cuestión de la seguridad alimentaria no se consideró suficientemente importante para incorporarla al </w:t>
      </w:r>
      <w:r w:rsidR="00541887" w:rsidRPr="00B419A4">
        <w:rPr>
          <w:color w:val="000000"/>
          <w:lang w:val="es-ES_tradnl"/>
        </w:rPr>
        <w:t xml:space="preserve">Plan </w:t>
      </w:r>
      <w:r w:rsidR="00E96E50">
        <w:rPr>
          <w:color w:val="000000"/>
          <w:lang w:val="es-ES_tradnl"/>
        </w:rPr>
        <w:t>g</w:t>
      </w:r>
      <w:r w:rsidR="00541887" w:rsidRPr="00B419A4">
        <w:rPr>
          <w:color w:val="000000"/>
          <w:lang w:val="es-ES_tradnl"/>
        </w:rPr>
        <w:t xml:space="preserve">eneral de </w:t>
      </w:r>
      <w:r w:rsidR="00E96E50">
        <w:rPr>
          <w:color w:val="000000"/>
          <w:lang w:val="es-ES_tradnl"/>
        </w:rPr>
        <w:t>d</w:t>
      </w:r>
      <w:r w:rsidR="00541887" w:rsidRPr="00B419A4">
        <w:rPr>
          <w:color w:val="000000"/>
          <w:lang w:val="es-ES_tradnl"/>
        </w:rPr>
        <w:t xml:space="preserve">esarrollo </w:t>
      </w:r>
      <w:r w:rsidR="00E96E50">
        <w:rPr>
          <w:color w:val="000000"/>
          <w:lang w:val="es-ES_tradnl"/>
        </w:rPr>
        <w:t>e</w:t>
      </w:r>
      <w:r w:rsidR="00541887" w:rsidRPr="00B419A4">
        <w:rPr>
          <w:color w:val="000000"/>
          <w:lang w:val="es-ES_tradnl"/>
        </w:rPr>
        <w:t xml:space="preserve">conómico </w:t>
      </w:r>
      <w:r w:rsidR="00F603EE">
        <w:rPr>
          <w:color w:val="000000"/>
          <w:lang w:val="es-ES_tradnl"/>
        </w:rPr>
        <w:t xml:space="preserve">y </w:t>
      </w:r>
      <w:r w:rsidR="00E96E50">
        <w:rPr>
          <w:color w:val="000000"/>
          <w:lang w:val="es-ES_tradnl"/>
        </w:rPr>
        <w:t>s</w:t>
      </w:r>
      <w:r w:rsidR="00541887" w:rsidRPr="00B419A4">
        <w:rPr>
          <w:color w:val="000000"/>
          <w:lang w:val="es-ES_tradnl"/>
        </w:rPr>
        <w:t>ocial</w:t>
      </w:r>
      <w:r w:rsidR="00BF3EC7" w:rsidRPr="00B419A4">
        <w:rPr>
          <w:snapToGrid w:val="0"/>
          <w:lang w:val="es-ES_tradnl"/>
        </w:rPr>
        <w:t xml:space="preserve">. </w:t>
      </w:r>
      <w:r w:rsidR="008000EA" w:rsidRPr="00B419A4">
        <w:rPr>
          <w:snapToGrid w:val="0"/>
          <w:lang w:val="es-ES_tradnl"/>
        </w:rPr>
        <w:t>También desea saber qué progreso</w:t>
      </w:r>
      <w:r w:rsidR="00F603EE">
        <w:rPr>
          <w:snapToGrid w:val="0"/>
          <w:lang w:val="es-ES_tradnl"/>
        </w:rPr>
        <w:t>s</w:t>
      </w:r>
      <w:r w:rsidR="008000EA" w:rsidRPr="00B419A4">
        <w:rPr>
          <w:snapToGrid w:val="0"/>
          <w:lang w:val="es-ES_tradnl"/>
        </w:rPr>
        <w:t xml:space="preserve"> se</w:t>
      </w:r>
      <w:r w:rsidR="00F603EE">
        <w:rPr>
          <w:snapToGrid w:val="0"/>
          <w:lang w:val="es-ES_tradnl"/>
        </w:rPr>
        <w:t xml:space="preserve"> h</w:t>
      </w:r>
      <w:r w:rsidR="008000EA" w:rsidRPr="00B419A4">
        <w:rPr>
          <w:snapToGrid w:val="0"/>
          <w:lang w:val="es-ES_tradnl"/>
        </w:rPr>
        <w:t>an realizado en el proyecto de ley marco sobre</w:t>
      </w:r>
      <w:r w:rsidR="008000EA" w:rsidRPr="00B419A4">
        <w:rPr>
          <w:color w:val="000000"/>
          <w:lang w:val="es-ES_tradnl"/>
        </w:rPr>
        <w:t xml:space="preserve"> seguridad alimentaria y nutricional</w:t>
      </w:r>
      <w:r w:rsidR="008000EA" w:rsidRPr="00B419A4">
        <w:rPr>
          <w:snapToGrid w:val="0"/>
          <w:lang w:val="es-ES_tradnl"/>
        </w:rPr>
        <w:t xml:space="preserve"> </w:t>
      </w:r>
      <w:r w:rsidR="00BF3EC7" w:rsidRPr="00B419A4">
        <w:rPr>
          <w:snapToGrid w:val="0"/>
          <w:lang w:val="es-ES_tradnl"/>
        </w:rPr>
        <w:t>(E/C.12/BOL/2, p</w:t>
      </w:r>
      <w:r w:rsidR="00541887" w:rsidRPr="00B419A4">
        <w:rPr>
          <w:snapToGrid w:val="0"/>
          <w:lang w:val="es-ES_tradnl"/>
        </w:rPr>
        <w:t>árr</w:t>
      </w:r>
      <w:r w:rsidR="00892D80">
        <w:rPr>
          <w:snapToGrid w:val="0"/>
          <w:lang w:val="es-ES_tradnl"/>
        </w:rPr>
        <w:t>. 98).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7F23BF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SADI</w:t>
      </w:r>
      <w:r w:rsidR="00BF3EC7" w:rsidRPr="00B419A4">
        <w:rPr>
          <w:snapToGrid w:val="0"/>
          <w:lang w:val="es-ES_tradnl"/>
        </w:rPr>
        <w:t xml:space="preserve"> </w:t>
      </w:r>
      <w:r w:rsidR="00F3742A" w:rsidRPr="00B419A4">
        <w:rPr>
          <w:snapToGrid w:val="0"/>
          <w:lang w:val="es-ES_tradnl"/>
        </w:rPr>
        <w:t xml:space="preserve">pide información sobre la prevalencia del aborto </w:t>
      </w:r>
      <w:r w:rsidR="0020094C">
        <w:rPr>
          <w:snapToGrid w:val="0"/>
          <w:lang w:val="es-ES_tradnl"/>
        </w:rPr>
        <w:t>entre las jóvenes y pregunta qué</w:t>
      </w:r>
      <w:r w:rsidR="00F3742A" w:rsidRPr="00B419A4">
        <w:rPr>
          <w:snapToGrid w:val="0"/>
          <w:lang w:val="es-ES_tradnl"/>
        </w:rPr>
        <w:t xml:space="preserve"> se está haciendo para garantizar la observancia de la legislación en materia de trabajo infantil</w:t>
      </w:r>
      <w:r w:rsidR="00BF3EC7" w:rsidRPr="00B419A4">
        <w:rPr>
          <w:snapToGrid w:val="0"/>
          <w:lang w:val="es-ES_tradnl"/>
        </w:rPr>
        <w:t xml:space="preserve">. </w:t>
      </w:r>
      <w:r w:rsidR="00F3742A" w:rsidRPr="00B419A4">
        <w:rPr>
          <w:snapToGrid w:val="0"/>
          <w:lang w:val="es-ES_tradnl"/>
        </w:rPr>
        <w:t xml:space="preserve">Se pregunta </w:t>
      </w:r>
      <w:r w:rsidR="0020094C">
        <w:rPr>
          <w:snapToGrid w:val="0"/>
          <w:lang w:val="es-ES_tradnl"/>
        </w:rPr>
        <w:t>qué</w:t>
      </w:r>
      <w:r w:rsidR="0020094C" w:rsidRPr="00B419A4">
        <w:rPr>
          <w:snapToGrid w:val="0"/>
          <w:lang w:val="es-ES_tradnl"/>
        </w:rPr>
        <w:t xml:space="preserve"> </w:t>
      </w:r>
      <w:r w:rsidR="00F3742A" w:rsidRPr="00B419A4">
        <w:rPr>
          <w:snapToGrid w:val="0"/>
          <w:lang w:val="es-ES_tradnl"/>
        </w:rPr>
        <w:t xml:space="preserve">repercusiones </w:t>
      </w:r>
      <w:r w:rsidR="0020094C">
        <w:rPr>
          <w:snapToGrid w:val="0"/>
          <w:lang w:val="es-ES_tradnl"/>
        </w:rPr>
        <w:t xml:space="preserve">tiene </w:t>
      </w:r>
      <w:r w:rsidR="007C3A5E" w:rsidRPr="00B419A4">
        <w:rPr>
          <w:snapToGrid w:val="0"/>
          <w:lang w:val="es-ES_tradnl"/>
        </w:rPr>
        <w:t>en Bolivia</w:t>
      </w:r>
      <w:r w:rsidR="0020094C">
        <w:rPr>
          <w:snapToGrid w:val="0"/>
          <w:lang w:val="es-ES_tradnl"/>
        </w:rPr>
        <w:t xml:space="preserve"> la </w:t>
      </w:r>
      <w:r w:rsidR="00F603EE">
        <w:rPr>
          <w:snapToGrid w:val="0"/>
          <w:lang w:val="es-ES_tradnl"/>
        </w:rPr>
        <w:t xml:space="preserve">presente </w:t>
      </w:r>
      <w:r w:rsidR="00F3742A" w:rsidRPr="00B419A4">
        <w:rPr>
          <w:snapToGrid w:val="0"/>
          <w:lang w:val="es-ES_tradnl"/>
        </w:rPr>
        <w:t xml:space="preserve">crisis alimentaria mundial y </w:t>
      </w:r>
      <w:r w:rsidR="0020094C">
        <w:rPr>
          <w:snapToGrid w:val="0"/>
          <w:lang w:val="es-ES_tradnl"/>
        </w:rPr>
        <w:t>qué</w:t>
      </w:r>
      <w:r w:rsidR="0020094C" w:rsidRPr="00B419A4">
        <w:rPr>
          <w:snapToGrid w:val="0"/>
          <w:lang w:val="es-ES_tradnl"/>
        </w:rPr>
        <w:t xml:space="preserve"> </w:t>
      </w:r>
      <w:r w:rsidR="00F3742A" w:rsidRPr="00B419A4">
        <w:rPr>
          <w:snapToGrid w:val="0"/>
          <w:lang w:val="es-ES_tradnl"/>
        </w:rPr>
        <w:t>medidas está adoptando el Gobierno para afrontarla</w:t>
      </w:r>
      <w:r w:rsidR="00BF3EC7" w:rsidRPr="00B419A4">
        <w:rPr>
          <w:snapToGrid w:val="0"/>
          <w:lang w:val="es-ES_tradnl"/>
        </w:rPr>
        <w:t xml:space="preserve">. </w:t>
      </w:r>
      <w:r w:rsidR="00F3742A" w:rsidRPr="00B419A4">
        <w:rPr>
          <w:snapToGrid w:val="0"/>
          <w:lang w:val="es-ES_tradnl"/>
        </w:rPr>
        <w:t>También desea saber qué prioridad asigna el Gobierno a la cuestión de la deforestación en la cuenca amazónica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7F23BF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ZHAN Daode</w:t>
      </w:r>
      <w:r w:rsidR="00A55DC5" w:rsidRPr="00B419A4">
        <w:rPr>
          <w:snapToGrid w:val="0"/>
          <w:lang w:val="es-ES_tradnl"/>
        </w:rPr>
        <w:t xml:space="preserve"> pide información sobre las medidas para combatir la pobreza, que parece ser la raíz de muchos de los problemas sobre derechos humanos del Estado parte</w:t>
      </w:r>
      <w:r w:rsidR="00E96E50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E952CD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ABDEL-MONEIM</w:t>
      </w:r>
      <w:r w:rsidR="00BF3EC7" w:rsidRPr="00B419A4">
        <w:rPr>
          <w:snapToGrid w:val="0"/>
          <w:lang w:val="es-ES_tradnl"/>
        </w:rPr>
        <w:t xml:space="preserve"> </w:t>
      </w:r>
      <w:r w:rsidR="00662A3C" w:rsidRPr="00B419A4">
        <w:rPr>
          <w:snapToGrid w:val="0"/>
          <w:lang w:val="es-ES_tradnl"/>
        </w:rPr>
        <w:t>dice que e</w:t>
      </w:r>
      <w:r w:rsidR="00662A3C" w:rsidRPr="00B419A4">
        <w:rPr>
          <w:color w:val="000000"/>
          <w:lang w:val="es-ES_tradnl"/>
        </w:rPr>
        <w:t>l</w:t>
      </w:r>
      <w:r w:rsidR="005E32A4">
        <w:rPr>
          <w:color w:val="000000"/>
          <w:lang w:val="es-ES_tradnl"/>
        </w:rPr>
        <w:t xml:space="preserve"> </w:t>
      </w:r>
      <w:r w:rsidR="00E96E50">
        <w:rPr>
          <w:color w:val="000000"/>
          <w:lang w:val="es-ES_tradnl"/>
        </w:rPr>
        <w:t>P</w:t>
      </w:r>
      <w:r w:rsidR="005E32A4">
        <w:rPr>
          <w:color w:val="000000"/>
          <w:lang w:val="es-ES_tradnl"/>
        </w:rPr>
        <w:t xml:space="preserve">rograma </w:t>
      </w:r>
      <w:r w:rsidR="00662A3C" w:rsidRPr="00B419A4">
        <w:rPr>
          <w:color w:val="000000"/>
          <w:lang w:val="es-ES_tradnl"/>
        </w:rPr>
        <w:t>escolar</w:t>
      </w:r>
      <w:r w:rsidR="005E32A4">
        <w:rPr>
          <w:color w:val="000000"/>
          <w:lang w:val="es-ES_tradnl"/>
        </w:rPr>
        <w:t xml:space="preserve"> del </w:t>
      </w:r>
      <w:r w:rsidR="00662A3C" w:rsidRPr="00B419A4">
        <w:rPr>
          <w:color w:val="000000"/>
          <w:lang w:val="es-ES_tradnl"/>
        </w:rPr>
        <w:t xml:space="preserve">Ministerio de Salud y Deportes </w:t>
      </w:r>
      <w:r w:rsidR="00662A3C" w:rsidRPr="00B419A4">
        <w:rPr>
          <w:snapToGrid w:val="0"/>
          <w:lang w:val="es-ES_tradnl"/>
        </w:rPr>
        <w:t>de</w:t>
      </w:r>
      <w:r w:rsidR="00742355" w:rsidRPr="00B419A4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 xml:space="preserve">2005 </w:t>
      </w:r>
      <w:r w:rsidR="00662A3C" w:rsidRPr="00B419A4">
        <w:rPr>
          <w:color w:val="000000"/>
          <w:lang w:val="es-ES_tradnl"/>
        </w:rPr>
        <w:t xml:space="preserve">y el Programa de desayuno escolar </w:t>
      </w:r>
      <w:r w:rsidR="00BF3EC7" w:rsidRPr="00B419A4">
        <w:rPr>
          <w:snapToGrid w:val="0"/>
          <w:lang w:val="es-ES_tradnl"/>
        </w:rPr>
        <w:t>(ibid., p</w:t>
      </w:r>
      <w:r w:rsidR="00662A3C" w:rsidRPr="00B419A4">
        <w:rPr>
          <w:snapToGrid w:val="0"/>
          <w:lang w:val="es-ES_tradnl"/>
        </w:rPr>
        <w:t>árrs</w:t>
      </w:r>
      <w:r w:rsidR="00BF3EC7" w:rsidRPr="00B419A4">
        <w:rPr>
          <w:snapToGrid w:val="0"/>
          <w:lang w:val="es-ES_tradnl"/>
        </w:rPr>
        <w:t xml:space="preserve">. 107-108) </w:t>
      </w:r>
      <w:r w:rsidR="00662A3C" w:rsidRPr="00B419A4">
        <w:rPr>
          <w:snapToGrid w:val="0"/>
          <w:lang w:val="es-ES_tradnl"/>
        </w:rPr>
        <w:t>fueron iniciativas particularmente sorprendentes</w:t>
      </w:r>
      <w:r w:rsidR="00BF3EC7" w:rsidRPr="00B419A4">
        <w:rPr>
          <w:snapToGrid w:val="0"/>
          <w:lang w:val="es-ES_tradnl"/>
        </w:rPr>
        <w:t xml:space="preserve">. </w:t>
      </w:r>
      <w:r w:rsidR="00A607C1" w:rsidRPr="00B419A4">
        <w:rPr>
          <w:snapToGrid w:val="0"/>
          <w:lang w:val="es-ES_tradnl"/>
        </w:rPr>
        <w:t xml:space="preserve">Se pregunta si el Gobierno ha considerado la posibilidad de introducir las subvenciones </w:t>
      </w:r>
      <w:r w:rsidR="00E96E50">
        <w:rPr>
          <w:snapToGrid w:val="0"/>
          <w:lang w:val="es-ES_tradnl"/>
        </w:rPr>
        <w:t>para</w:t>
      </w:r>
      <w:r w:rsidR="00A607C1" w:rsidRPr="00B419A4">
        <w:rPr>
          <w:snapToGrid w:val="0"/>
          <w:lang w:val="es-ES_tradnl"/>
        </w:rPr>
        <w:t xml:space="preserve"> alimentos en su política económica y social</w:t>
      </w:r>
      <w:r w:rsidR="007C3A5E" w:rsidRPr="00B419A4">
        <w:rPr>
          <w:snapToGrid w:val="0"/>
          <w:lang w:val="es-ES_tradnl"/>
        </w:rPr>
        <w:t>,</w:t>
      </w:r>
      <w:r w:rsidR="00A607C1" w:rsidRPr="00B419A4">
        <w:rPr>
          <w:snapToGrid w:val="0"/>
          <w:lang w:val="es-ES_tradnl"/>
        </w:rPr>
        <w:t xml:space="preserve"> y en caso negativo por qué no</w:t>
      </w:r>
      <w:r w:rsidR="00BF3EC7" w:rsidRPr="00B419A4">
        <w:rPr>
          <w:snapToGrid w:val="0"/>
          <w:lang w:val="es-ES_tradnl"/>
        </w:rPr>
        <w:t xml:space="preserve">. </w:t>
      </w:r>
      <w:r w:rsidR="007C3A5E">
        <w:rPr>
          <w:snapToGrid w:val="0"/>
          <w:lang w:val="es-ES_tradnl"/>
        </w:rPr>
        <w:t>Señala</w:t>
      </w:r>
      <w:r w:rsidR="00003EC4" w:rsidRPr="00B419A4">
        <w:rPr>
          <w:snapToGrid w:val="0"/>
          <w:lang w:val="es-ES_tradnl"/>
        </w:rPr>
        <w:t xml:space="preserve"> que la sección del informe titulad</w:t>
      </w:r>
      <w:r w:rsidR="004828D5" w:rsidRPr="00B419A4">
        <w:rPr>
          <w:snapToGrid w:val="0"/>
          <w:lang w:val="es-ES_tradnl"/>
        </w:rPr>
        <w:t>a</w:t>
      </w:r>
      <w:r w:rsidR="00003EC4" w:rsidRPr="00B419A4">
        <w:rPr>
          <w:snapToGrid w:val="0"/>
          <w:lang w:val="es-ES_tradnl"/>
        </w:rPr>
        <w:t xml:space="preserve"> </w:t>
      </w:r>
      <w:r w:rsidR="00BF3EC7" w:rsidRPr="00B419A4">
        <w:rPr>
          <w:snapToGrid w:val="0"/>
          <w:lang w:val="es-ES_tradnl"/>
        </w:rPr>
        <w:t>“</w:t>
      </w:r>
      <w:r w:rsidR="004828D5" w:rsidRPr="00B419A4">
        <w:rPr>
          <w:bCs/>
          <w:snapToGrid w:val="0"/>
          <w:lang w:val="es-ES_tradnl"/>
        </w:rPr>
        <w:t>Protección contra el hambre</w:t>
      </w:r>
      <w:r w:rsidR="00BF3EC7" w:rsidRPr="00B419A4">
        <w:rPr>
          <w:snapToGrid w:val="0"/>
          <w:lang w:val="es-ES_tradnl"/>
        </w:rPr>
        <w:t>” (ibid., p</w:t>
      </w:r>
      <w:r w:rsidR="00003EC4" w:rsidRPr="00B419A4">
        <w:rPr>
          <w:snapToGrid w:val="0"/>
          <w:lang w:val="es-ES_tradnl"/>
        </w:rPr>
        <w:t>árrs</w:t>
      </w:r>
      <w:r w:rsidR="00BF3EC7" w:rsidRPr="00B419A4">
        <w:rPr>
          <w:snapToGrid w:val="0"/>
          <w:lang w:val="es-ES_tradnl"/>
        </w:rPr>
        <w:t>.</w:t>
      </w:r>
      <w:r w:rsidR="00E96E50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 xml:space="preserve">79-108) </w:t>
      </w:r>
      <w:r w:rsidR="004828D5" w:rsidRPr="00B419A4">
        <w:rPr>
          <w:snapToGrid w:val="0"/>
          <w:lang w:val="es-ES_tradnl"/>
        </w:rPr>
        <w:t>en realidad trata de la malnutrición, que no es lo mismo que el hambre</w:t>
      </w:r>
      <w:r w:rsidR="00BF3EC7" w:rsidRPr="00B419A4">
        <w:rPr>
          <w:snapToGrid w:val="0"/>
          <w:lang w:val="es-ES_tradnl"/>
        </w:rPr>
        <w:t xml:space="preserve">. </w:t>
      </w:r>
      <w:r w:rsidR="001F1DE8" w:rsidRPr="00B419A4">
        <w:rPr>
          <w:snapToGrid w:val="0"/>
          <w:lang w:val="es-ES_tradnl"/>
        </w:rPr>
        <w:t>Observa que el título del estudio del Banco Mundial</w:t>
      </w:r>
      <w:r w:rsidR="00B327B7" w:rsidRPr="00B419A4">
        <w:rPr>
          <w:snapToGrid w:val="0"/>
          <w:lang w:val="es-ES_tradnl"/>
        </w:rPr>
        <w:t xml:space="preserve"> mencionado </w:t>
      </w:r>
      <w:r w:rsidR="00122A7B" w:rsidRPr="00B419A4">
        <w:rPr>
          <w:snapToGrid w:val="0"/>
          <w:lang w:val="es-ES_tradnl"/>
        </w:rPr>
        <w:t xml:space="preserve">en </w:t>
      </w:r>
      <w:r w:rsidR="00B327B7" w:rsidRPr="00B419A4">
        <w:rPr>
          <w:snapToGrid w:val="0"/>
          <w:lang w:val="es-ES_tradnl"/>
        </w:rPr>
        <w:t xml:space="preserve">el informe </w:t>
      </w:r>
      <w:r w:rsidR="00BF3EC7" w:rsidRPr="00B419A4">
        <w:rPr>
          <w:snapToGrid w:val="0"/>
          <w:lang w:val="es-ES_tradnl"/>
        </w:rPr>
        <w:t xml:space="preserve">(ibid., </w:t>
      </w:r>
      <w:r w:rsidR="00B327B7" w:rsidRPr="00B419A4">
        <w:rPr>
          <w:snapToGrid w:val="0"/>
          <w:lang w:val="es-ES_tradnl"/>
        </w:rPr>
        <w:t>párr</w:t>
      </w:r>
      <w:r w:rsidR="00BF3EC7" w:rsidRPr="00B419A4">
        <w:rPr>
          <w:snapToGrid w:val="0"/>
          <w:lang w:val="es-ES_tradnl"/>
        </w:rPr>
        <w:t>.</w:t>
      </w:r>
      <w:r w:rsidR="00E96E50">
        <w:rPr>
          <w:snapToGrid w:val="0"/>
          <w:lang w:val="es-ES_tradnl"/>
        </w:rPr>
        <w:t> </w:t>
      </w:r>
      <w:r w:rsidR="00AD7556">
        <w:rPr>
          <w:snapToGrid w:val="0"/>
          <w:lang w:val="es-ES_tradnl"/>
        </w:rPr>
        <w:t>99) -L</w:t>
      </w:r>
      <w:r w:rsidR="00122A7B" w:rsidRPr="00B419A4">
        <w:rPr>
          <w:lang w:val="es-ES_tradnl"/>
        </w:rPr>
        <w:t>os lími</w:t>
      </w:r>
      <w:r w:rsidR="00E96E50">
        <w:rPr>
          <w:lang w:val="es-ES_tradnl"/>
        </w:rPr>
        <w:t xml:space="preserve">tes al crecimiento en Bolivia: </w:t>
      </w:r>
      <w:r w:rsidR="00122A7B" w:rsidRPr="00B419A4">
        <w:rPr>
          <w:lang w:val="es-ES_tradnl"/>
        </w:rPr>
        <w:t>cómo los programas de nutrición pueden contribuir a la reducción de la pobreza</w:t>
      </w:r>
      <w:r w:rsidR="00BF3EC7" w:rsidRPr="00B419A4">
        <w:rPr>
          <w:i/>
          <w:iCs/>
          <w:snapToGrid w:val="0"/>
          <w:lang w:val="es-ES_tradnl"/>
        </w:rPr>
        <w:t>-</w:t>
      </w:r>
      <w:r w:rsidR="00BF3EC7" w:rsidRPr="00B419A4">
        <w:rPr>
          <w:iCs/>
          <w:snapToGrid w:val="0"/>
          <w:lang w:val="es-ES_tradnl"/>
        </w:rPr>
        <w:t xml:space="preserve"> </w:t>
      </w:r>
      <w:r w:rsidR="00122A7B" w:rsidRPr="00B419A4">
        <w:rPr>
          <w:iCs/>
          <w:snapToGrid w:val="0"/>
          <w:lang w:val="es-ES_tradnl"/>
        </w:rPr>
        <w:t>no es lógico, porque</w:t>
      </w:r>
      <w:r w:rsidR="005E32A4">
        <w:rPr>
          <w:iCs/>
          <w:snapToGrid w:val="0"/>
          <w:lang w:val="es-ES_tradnl"/>
        </w:rPr>
        <w:t xml:space="preserve"> sin duda </w:t>
      </w:r>
      <w:r w:rsidR="00122A7B" w:rsidRPr="00B419A4">
        <w:rPr>
          <w:iCs/>
          <w:snapToGrid w:val="0"/>
          <w:lang w:val="es-ES_tradnl"/>
        </w:rPr>
        <w:t xml:space="preserve">es la reducción de la pobreza lo que </w:t>
      </w:r>
      <w:r w:rsidR="00AD7556">
        <w:rPr>
          <w:iCs/>
          <w:snapToGrid w:val="0"/>
          <w:lang w:val="es-ES_tradnl"/>
        </w:rPr>
        <w:t>influye</w:t>
      </w:r>
      <w:r w:rsidR="00122A7B" w:rsidRPr="00B419A4">
        <w:rPr>
          <w:iCs/>
          <w:snapToGrid w:val="0"/>
          <w:lang w:val="es-ES_tradnl"/>
        </w:rPr>
        <w:t xml:space="preserve"> en la nutrición</w:t>
      </w:r>
      <w:r w:rsidR="00001E01" w:rsidRPr="00B419A4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DD4838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BARAHONA RIERA</w:t>
      </w:r>
      <w:r w:rsidR="00C961CF" w:rsidRPr="00B419A4">
        <w:rPr>
          <w:snapToGrid w:val="0"/>
          <w:lang w:val="es-ES_tradnl"/>
        </w:rPr>
        <w:t xml:space="preserve"> solicita más información sobre el a</w:t>
      </w:r>
      <w:r w:rsidR="00A0410D">
        <w:rPr>
          <w:snapToGrid w:val="0"/>
          <w:lang w:val="es-ES_tradnl"/>
        </w:rPr>
        <w:t>lcance de la reciente ley sobre</w:t>
      </w:r>
      <w:r w:rsidR="00C961CF" w:rsidRPr="00B419A4">
        <w:rPr>
          <w:snapToGrid w:val="0"/>
          <w:lang w:val="es-ES_tradnl"/>
        </w:rPr>
        <w:t xml:space="preserve"> salud sexual y reproductiva y los obstáculos para su aplicación, como la presión de los grupos religiosos</w:t>
      </w:r>
      <w:r w:rsidR="00BF3EC7" w:rsidRPr="00B419A4">
        <w:rPr>
          <w:snapToGrid w:val="0"/>
          <w:lang w:val="es-ES_tradnl"/>
        </w:rPr>
        <w:t xml:space="preserve">. </w:t>
      </w:r>
      <w:r w:rsidR="004C4E67" w:rsidRPr="00B419A4">
        <w:rPr>
          <w:snapToGrid w:val="0"/>
          <w:lang w:val="es-ES_tradnl"/>
        </w:rPr>
        <w:t>Con respecto a la reforma del Código Penal, pregunta si el Gobierno tiene intención de modificar el artículo sobre el aborto</w:t>
      </w:r>
      <w:r w:rsidR="00BF3EC7" w:rsidRPr="00B419A4">
        <w:rPr>
          <w:snapToGrid w:val="0"/>
          <w:lang w:val="es-ES_tradnl"/>
        </w:rPr>
        <w:t>.</w:t>
      </w:r>
      <w:r w:rsidR="0041258C" w:rsidRPr="00B419A4">
        <w:rPr>
          <w:snapToGrid w:val="0"/>
          <w:lang w:val="es-ES_tradnl"/>
        </w:rPr>
        <w:t xml:space="preserve"> Acoge </w:t>
      </w:r>
      <w:r w:rsidR="00A6798F" w:rsidRPr="00B419A4">
        <w:rPr>
          <w:snapToGrid w:val="0"/>
          <w:lang w:val="es-ES_tradnl"/>
        </w:rPr>
        <w:t>con satisfacción la</w:t>
      </w:r>
      <w:r w:rsidR="007935F5">
        <w:rPr>
          <w:snapToGrid w:val="0"/>
          <w:lang w:val="es-ES_tradnl"/>
        </w:rPr>
        <w:t xml:space="preserve"> aprobación </w:t>
      </w:r>
      <w:r w:rsidR="00A6798F" w:rsidRPr="00B419A4">
        <w:rPr>
          <w:snapToGrid w:val="0"/>
          <w:lang w:val="es-ES_tradnl"/>
        </w:rPr>
        <w:t xml:space="preserve">del </w:t>
      </w:r>
      <w:r w:rsidR="0041258C" w:rsidRPr="00B419A4">
        <w:rPr>
          <w:snapToGrid w:val="0"/>
          <w:lang w:val="es-ES_tradnl"/>
        </w:rPr>
        <w:t xml:space="preserve">plan nacional de salud, en particular la revalorización de la medicina tradicional, </w:t>
      </w:r>
      <w:r w:rsidR="007935F5">
        <w:rPr>
          <w:snapToGrid w:val="0"/>
          <w:lang w:val="es-ES_tradnl"/>
        </w:rPr>
        <w:t>pero se pregunta qué protección distinta del plan</w:t>
      </w:r>
      <w:r w:rsidR="0041258C" w:rsidRPr="00B419A4">
        <w:rPr>
          <w:snapToGrid w:val="0"/>
          <w:lang w:val="es-ES_tradnl"/>
        </w:rPr>
        <w:t xml:space="preserve"> está a disposición de los grupos vulnerables</w:t>
      </w:r>
      <w:r w:rsidR="00BF3EC7" w:rsidRPr="00B419A4">
        <w:rPr>
          <w:snapToGrid w:val="0"/>
          <w:lang w:val="es-ES_tradnl"/>
        </w:rPr>
        <w:t xml:space="preserve">. </w:t>
      </w:r>
      <w:r w:rsidR="0041258C" w:rsidRPr="00B419A4">
        <w:rPr>
          <w:snapToGrid w:val="0"/>
          <w:lang w:val="es-ES_tradnl"/>
        </w:rPr>
        <w:t>Pregunta si el plan cubre el cuidado dental</w:t>
      </w:r>
      <w:r w:rsidR="00E96E50">
        <w:rPr>
          <w:snapToGrid w:val="0"/>
          <w:lang w:val="es-ES_tradnl"/>
        </w:rPr>
        <w:t>.</w:t>
      </w:r>
    </w:p>
    <w:p w:rsidR="00BF3EC7" w:rsidRPr="00B419A4" w:rsidRDefault="0039716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Pregunta si </w:t>
      </w:r>
      <w:r w:rsidR="003A3358" w:rsidRPr="00B419A4">
        <w:rPr>
          <w:snapToGrid w:val="0"/>
          <w:lang w:val="es-ES_tradnl"/>
        </w:rPr>
        <w:t xml:space="preserve">en el proyecto de </w:t>
      </w:r>
      <w:r w:rsidR="00E96E50">
        <w:rPr>
          <w:snapToGrid w:val="0"/>
          <w:lang w:val="es-ES_tradnl"/>
        </w:rPr>
        <w:t>C</w:t>
      </w:r>
      <w:r w:rsidR="003A3358" w:rsidRPr="00B419A4">
        <w:rPr>
          <w:snapToGrid w:val="0"/>
          <w:lang w:val="es-ES_tradnl"/>
        </w:rPr>
        <w:t xml:space="preserve">ódigo </w:t>
      </w:r>
      <w:r w:rsidR="00E96E50">
        <w:rPr>
          <w:snapToGrid w:val="0"/>
          <w:lang w:val="es-ES_tradnl"/>
        </w:rPr>
        <w:t>P</w:t>
      </w:r>
      <w:r w:rsidR="003A3358" w:rsidRPr="00B419A4">
        <w:rPr>
          <w:snapToGrid w:val="0"/>
          <w:lang w:val="es-ES_tradnl"/>
        </w:rPr>
        <w:t xml:space="preserve">enal propuesto están definidos como delitos </w:t>
      </w:r>
      <w:r w:rsidRPr="00B419A4">
        <w:rPr>
          <w:snapToGrid w:val="0"/>
          <w:lang w:val="es-ES_tradnl"/>
        </w:rPr>
        <w:t>la violencia doméstica y la trata de personas</w:t>
      </w:r>
      <w:r w:rsidR="00BF3EC7" w:rsidRPr="00B419A4">
        <w:rPr>
          <w:snapToGrid w:val="0"/>
          <w:lang w:val="es-ES_tradnl"/>
        </w:rPr>
        <w:t>,</w:t>
      </w:r>
      <w:r w:rsidRPr="00B419A4">
        <w:rPr>
          <w:snapToGrid w:val="0"/>
          <w:lang w:val="es-ES_tradnl"/>
        </w:rPr>
        <w:t xml:space="preserve"> </w:t>
      </w:r>
      <w:r w:rsidR="003A3358" w:rsidRPr="00B419A4">
        <w:rPr>
          <w:snapToGrid w:val="0"/>
          <w:lang w:val="es-ES_tradnl"/>
        </w:rPr>
        <w:t xml:space="preserve">y </w:t>
      </w:r>
      <w:r w:rsidRPr="00B419A4">
        <w:rPr>
          <w:snapToGrid w:val="0"/>
          <w:lang w:val="es-ES_tradnl"/>
        </w:rPr>
        <w:t>en caso afirmativo qué sanciones se aplica</w:t>
      </w:r>
      <w:r w:rsidR="003A3358" w:rsidRPr="00B419A4">
        <w:rPr>
          <w:snapToGrid w:val="0"/>
          <w:lang w:val="es-ES_tradnl"/>
        </w:rPr>
        <w:t>n</w:t>
      </w:r>
      <w:r w:rsidR="00BF3EC7" w:rsidRPr="00B419A4">
        <w:rPr>
          <w:snapToGrid w:val="0"/>
          <w:lang w:val="es-ES_tradnl"/>
        </w:rPr>
        <w:t xml:space="preserve">. </w:t>
      </w:r>
      <w:r w:rsidR="003A3358" w:rsidRPr="00B419A4">
        <w:rPr>
          <w:snapToGrid w:val="0"/>
          <w:lang w:val="es-ES_tradnl"/>
        </w:rPr>
        <w:t>Desea saber qué medidas hay en vigor para proteger a las mujeres y los niños de la prostitución y la explotación sexual comercial</w:t>
      </w:r>
      <w:r w:rsidR="00E96E50">
        <w:rPr>
          <w:snapToGrid w:val="0"/>
          <w:lang w:val="es-ES_tradnl"/>
        </w:rPr>
        <w:t>.</w:t>
      </w:r>
    </w:p>
    <w:p w:rsidR="00BF3EC7" w:rsidRPr="00B419A4" w:rsidRDefault="00176DB4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Por último, dice que</w:t>
      </w:r>
      <w:r w:rsidR="007935F5">
        <w:rPr>
          <w:snapToGrid w:val="0"/>
          <w:lang w:val="es-ES_tradnl"/>
        </w:rPr>
        <w:t xml:space="preserve"> tiene </w:t>
      </w:r>
      <w:r w:rsidRPr="00B419A4">
        <w:rPr>
          <w:snapToGrid w:val="0"/>
          <w:lang w:val="es-ES_tradnl"/>
        </w:rPr>
        <w:t xml:space="preserve">interés en conocer la política </w:t>
      </w:r>
      <w:r w:rsidR="007935F5">
        <w:rPr>
          <w:snapToGrid w:val="0"/>
          <w:lang w:val="es-ES_tradnl"/>
        </w:rPr>
        <w:t xml:space="preserve">general </w:t>
      </w:r>
      <w:r w:rsidR="007935F5" w:rsidRPr="00B419A4">
        <w:rPr>
          <w:snapToGrid w:val="0"/>
          <w:lang w:val="es-ES_tradnl"/>
        </w:rPr>
        <w:t xml:space="preserve">del Estado parte </w:t>
      </w:r>
      <w:r w:rsidRPr="00B419A4">
        <w:rPr>
          <w:snapToGrid w:val="0"/>
          <w:lang w:val="es-ES_tradnl"/>
        </w:rPr>
        <w:t>en materia de medio ambiente</w:t>
      </w:r>
      <w:r w:rsidR="00E96E50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8D7599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MARTYNOV</w:t>
      </w:r>
      <w:r w:rsidR="00BF3EC7" w:rsidRPr="00B419A4">
        <w:rPr>
          <w:snapToGrid w:val="0"/>
          <w:lang w:val="es-ES_tradnl"/>
        </w:rPr>
        <w:t xml:space="preserve"> </w:t>
      </w:r>
      <w:r w:rsidR="00C42863" w:rsidRPr="00B419A4">
        <w:rPr>
          <w:snapToGrid w:val="0"/>
          <w:lang w:val="es-ES_tradnl"/>
        </w:rPr>
        <w:t>se pregunta por qué las estadísticas</w:t>
      </w:r>
      <w:r w:rsidR="007935F5">
        <w:rPr>
          <w:snapToGrid w:val="0"/>
          <w:lang w:val="es-ES_tradnl"/>
        </w:rPr>
        <w:t xml:space="preserve"> que figuran </w:t>
      </w:r>
      <w:r w:rsidR="00C42863" w:rsidRPr="00B419A4">
        <w:rPr>
          <w:snapToGrid w:val="0"/>
          <w:lang w:val="es-ES_tradnl"/>
        </w:rPr>
        <w:t xml:space="preserve">en el informe comprenden </w:t>
      </w:r>
      <w:r w:rsidR="00264E21">
        <w:rPr>
          <w:snapToGrid w:val="0"/>
          <w:lang w:val="es-ES_tradnl"/>
        </w:rPr>
        <w:t>solo</w:t>
      </w:r>
      <w:r w:rsidR="00C42863" w:rsidRPr="00B419A4">
        <w:rPr>
          <w:snapToGrid w:val="0"/>
          <w:lang w:val="es-ES_tradnl"/>
        </w:rPr>
        <w:t xml:space="preserve"> el período hasta </w:t>
      </w:r>
      <w:r w:rsidR="00BF3EC7" w:rsidRPr="00B419A4">
        <w:rPr>
          <w:snapToGrid w:val="0"/>
          <w:lang w:val="es-ES_tradnl"/>
        </w:rPr>
        <w:t>2003.</w:t>
      </w:r>
      <w:r w:rsidR="00C42863" w:rsidRPr="00B419A4">
        <w:rPr>
          <w:snapToGrid w:val="0"/>
          <w:lang w:val="es-ES_tradnl"/>
        </w:rPr>
        <w:t xml:space="preserve"> Si hay datos más recientes, acogería con satisfacción en particular las cifras sobre la mortalidad y la malnutrición infantiles</w:t>
      </w:r>
      <w:r w:rsidR="00BF3EC7" w:rsidRPr="00B419A4">
        <w:rPr>
          <w:snapToGrid w:val="0"/>
          <w:lang w:val="es-ES_tradnl"/>
        </w:rPr>
        <w:t xml:space="preserve">. </w:t>
      </w:r>
      <w:r w:rsidR="00C42863" w:rsidRPr="00B419A4">
        <w:rPr>
          <w:snapToGrid w:val="0"/>
          <w:lang w:val="es-ES_tradnl"/>
        </w:rPr>
        <w:t>La declaración reconociendo la necesidad de una ley marco para la aplicación de la</w:t>
      </w:r>
      <w:r w:rsidR="00C42863" w:rsidRPr="00B419A4">
        <w:rPr>
          <w:color w:val="000000"/>
          <w:lang w:val="es-ES_tradnl"/>
        </w:rPr>
        <w:t xml:space="preserve"> estrategia de seguridad alimentaria y nutricional es</w:t>
      </w:r>
      <w:r w:rsidR="00B60428" w:rsidRPr="00B419A4">
        <w:rPr>
          <w:color w:val="000000"/>
          <w:lang w:val="es-ES_tradnl"/>
        </w:rPr>
        <w:t xml:space="preserve"> loable</w:t>
      </w:r>
      <w:r w:rsidR="00BF3EC7" w:rsidRPr="00B419A4">
        <w:rPr>
          <w:snapToGrid w:val="0"/>
          <w:lang w:val="es-ES_tradnl"/>
        </w:rPr>
        <w:t xml:space="preserve">: </w:t>
      </w:r>
      <w:r w:rsidR="00C42863" w:rsidRPr="00B419A4">
        <w:rPr>
          <w:snapToGrid w:val="0"/>
          <w:lang w:val="es-ES_tradnl"/>
        </w:rPr>
        <w:t>¿ha comenzado ya el Gobierno a trabajar en esa ley</w:t>
      </w:r>
      <w:r w:rsidR="007935F5">
        <w:rPr>
          <w:snapToGrid w:val="0"/>
          <w:lang w:val="es-ES_tradnl"/>
        </w:rPr>
        <w:t xml:space="preserve">? En </w:t>
      </w:r>
      <w:r w:rsidR="00A0410D">
        <w:rPr>
          <w:snapToGrid w:val="0"/>
          <w:lang w:val="es-ES_tradnl"/>
        </w:rPr>
        <w:t>caso afirmativo</w:t>
      </w:r>
      <w:r w:rsidR="007935F5">
        <w:rPr>
          <w:snapToGrid w:val="0"/>
          <w:lang w:val="es-ES_tradnl"/>
        </w:rPr>
        <w:t>, ¿</w:t>
      </w:r>
      <w:r w:rsidR="00C42863" w:rsidRPr="00B419A4">
        <w:rPr>
          <w:snapToGrid w:val="0"/>
          <w:lang w:val="es-ES_tradnl"/>
        </w:rPr>
        <w:t>cuál es su situación</w:t>
      </w:r>
      <w:r w:rsidR="002D3321">
        <w:rPr>
          <w:snapToGrid w:val="0"/>
          <w:lang w:val="es-ES_tradnl"/>
        </w:rPr>
        <w:t>?</w:t>
      </w:r>
    </w:p>
    <w:p w:rsidR="00BF3EC7" w:rsidRPr="00B419A4" w:rsidRDefault="002C4BC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Señala que, aunque el número de médicos del sistema de salud</w:t>
      </w:r>
      <w:r w:rsidR="00E36A5C">
        <w:rPr>
          <w:snapToGrid w:val="0"/>
          <w:lang w:val="es-ES_tradnl"/>
        </w:rPr>
        <w:t xml:space="preserve"> pública </w:t>
      </w:r>
      <w:r w:rsidRPr="00B419A4">
        <w:rPr>
          <w:snapToGrid w:val="0"/>
          <w:lang w:val="es-ES_tradnl"/>
        </w:rPr>
        <w:t xml:space="preserve">ha aumentado </w:t>
      </w:r>
      <w:r w:rsidR="00DA2464">
        <w:rPr>
          <w:snapToGrid w:val="0"/>
          <w:lang w:val="es-ES_tradnl"/>
        </w:rPr>
        <w:t xml:space="preserve">de manera </w:t>
      </w:r>
      <w:r w:rsidRPr="00B419A4">
        <w:rPr>
          <w:snapToGrid w:val="0"/>
          <w:lang w:val="es-ES_tradnl"/>
        </w:rPr>
        <w:t>significativa</w:t>
      </w:r>
      <w:r w:rsidR="00DA2464">
        <w:rPr>
          <w:snapToGrid w:val="0"/>
          <w:lang w:val="es-ES_tradnl"/>
        </w:rPr>
        <w:t xml:space="preserve"> en</w:t>
      </w:r>
      <w:r w:rsidRPr="00B419A4">
        <w:rPr>
          <w:snapToGrid w:val="0"/>
          <w:lang w:val="es-ES_tradnl"/>
        </w:rPr>
        <w:t xml:space="preserve"> los últimos años, sigue habiendo disparidades entre las zonas urbanas y rurales, y pregunta si se hace algún esfuerzo para corregir esa situación</w:t>
      </w:r>
      <w:r w:rsidR="002D3321">
        <w:rPr>
          <w:snapToGrid w:val="0"/>
          <w:lang w:val="es-ES_tradnl"/>
        </w:rPr>
        <w:t>.</w:t>
      </w:r>
    </w:p>
    <w:p w:rsidR="00BF3EC7" w:rsidRPr="00B419A4" w:rsidRDefault="00724CFF" w:rsidP="008D5031">
      <w:pPr>
        <w:adjustRightInd w:val="0"/>
        <w:snapToGrid w:val="0"/>
        <w:jc w:val="center"/>
        <w:rPr>
          <w:i/>
          <w:snapToGrid w:val="0"/>
          <w:lang w:val="es-ES_tradnl"/>
        </w:rPr>
      </w:pPr>
      <w:r w:rsidRPr="00E36A5C">
        <w:rPr>
          <w:b/>
          <w:i/>
          <w:spacing w:val="-2"/>
          <w:lang w:val="es-ES_tradnl"/>
        </w:rPr>
        <w:t>Se suspende la sesión a las 17.15 horas y se reanuda a las 17.25 horas</w:t>
      </w:r>
      <w:r w:rsidR="00BF3EC7" w:rsidRPr="00B419A4">
        <w:rPr>
          <w:i/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Pr="00B419A4">
        <w:rPr>
          <w:b/>
          <w:snapToGrid w:val="0"/>
          <w:lang w:val="es-ES_tradnl"/>
        </w:rPr>
        <w:t>Sr.</w:t>
      </w:r>
      <w:r w:rsidR="008D7599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CHÁVEZ</w:t>
      </w:r>
      <w:r w:rsidR="00BF3EC7" w:rsidRPr="00B419A4">
        <w:rPr>
          <w:snapToGrid w:val="0"/>
          <w:lang w:val="es-ES_tradnl"/>
        </w:rPr>
        <w:t xml:space="preserve"> (Bolivia) </w:t>
      </w:r>
      <w:r w:rsidR="005C32A1" w:rsidRPr="00B419A4">
        <w:rPr>
          <w:snapToGrid w:val="0"/>
          <w:lang w:val="es-ES_tradnl"/>
        </w:rPr>
        <w:t>dice que en las respuestas por escrito del Gobierno se describe la</w:t>
      </w:r>
      <w:r w:rsidR="00E36A5C">
        <w:rPr>
          <w:snapToGrid w:val="0"/>
          <w:lang w:val="es-ES_tradnl"/>
        </w:rPr>
        <w:t xml:space="preserve"> aprobación </w:t>
      </w:r>
      <w:r w:rsidR="005C32A1" w:rsidRPr="00B419A4">
        <w:rPr>
          <w:snapToGrid w:val="0"/>
          <w:lang w:val="es-ES_tradnl"/>
        </w:rPr>
        <w:t xml:space="preserve">en 2006 de un programa de viviendas de bajo costo a fin </w:t>
      </w:r>
      <w:r w:rsidR="00DA2464">
        <w:rPr>
          <w:snapToGrid w:val="0"/>
          <w:lang w:val="es-ES_tradnl"/>
        </w:rPr>
        <w:t>de</w:t>
      </w:r>
      <w:r w:rsidR="00E36A5C">
        <w:rPr>
          <w:snapToGrid w:val="0"/>
          <w:lang w:val="es-ES_tradnl"/>
        </w:rPr>
        <w:t xml:space="preserve"> proporcionar </w:t>
      </w:r>
      <w:r w:rsidR="005C32A1" w:rsidRPr="00B419A4">
        <w:rPr>
          <w:snapToGrid w:val="0"/>
          <w:lang w:val="es-ES_tradnl"/>
        </w:rPr>
        <w:t>alojamiento a los sectores más vulnerables de la sociedad.</w:t>
      </w:r>
      <w:r w:rsidR="00E36A5C">
        <w:rPr>
          <w:snapToGrid w:val="0"/>
          <w:lang w:val="es-ES_tradnl"/>
        </w:rPr>
        <w:t xml:space="preserve"> Se asignó un volumen sustancial de recursos financieros </w:t>
      </w:r>
      <w:r w:rsidR="005C32A1" w:rsidRPr="00B419A4">
        <w:rPr>
          <w:snapToGrid w:val="0"/>
          <w:lang w:val="es-ES_tradnl"/>
        </w:rPr>
        <w:t xml:space="preserve">y el Gobierno </w:t>
      </w:r>
      <w:r w:rsidR="00DA2464">
        <w:rPr>
          <w:snapToGrid w:val="0"/>
          <w:lang w:val="es-ES_tradnl"/>
        </w:rPr>
        <w:t>estableció</w:t>
      </w:r>
      <w:r w:rsidR="00E36A5C">
        <w:rPr>
          <w:snapToGrid w:val="0"/>
          <w:lang w:val="es-ES_tradnl"/>
        </w:rPr>
        <w:t xml:space="preserve"> como </w:t>
      </w:r>
      <w:r w:rsidR="005C32A1" w:rsidRPr="00B419A4">
        <w:rPr>
          <w:snapToGrid w:val="0"/>
          <w:lang w:val="es-ES_tradnl"/>
        </w:rPr>
        <w:t>objetivo</w:t>
      </w:r>
      <w:r w:rsidR="00E36A5C">
        <w:rPr>
          <w:snapToGrid w:val="0"/>
          <w:lang w:val="es-ES_tradnl"/>
        </w:rPr>
        <w:t xml:space="preserve"> la </w:t>
      </w:r>
      <w:r w:rsidR="005C32A1" w:rsidRPr="00B419A4">
        <w:rPr>
          <w:snapToGrid w:val="0"/>
          <w:lang w:val="es-ES_tradnl"/>
        </w:rPr>
        <w:t>construcción de 10.</w:t>
      </w:r>
      <w:r w:rsidR="00BF3EC7" w:rsidRPr="00B419A4">
        <w:rPr>
          <w:snapToGrid w:val="0"/>
          <w:lang w:val="es-ES_tradnl"/>
        </w:rPr>
        <w:t>000</w:t>
      </w:r>
      <w:r w:rsidR="005C32A1" w:rsidRPr="00B419A4">
        <w:rPr>
          <w:snapToGrid w:val="0"/>
          <w:lang w:val="es-ES_tradnl"/>
        </w:rPr>
        <w:t xml:space="preserve"> viviendas </w:t>
      </w:r>
      <w:r w:rsidR="002D3321">
        <w:rPr>
          <w:snapToGrid w:val="0"/>
          <w:lang w:val="es-ES_tradnl"/>
        </w:rPr>
        <w:t xml:space="preserve">en </w:t>
      </w:r>
      <w:r w:rsidR="005C32A1" w:rsidRPr="00B419A4">
        <w:rPr>
          <w:snapToGrid w:val="0"/>
          <w:lang w:val="es-ES_tradnl"/>
        </w:rPr>
        <w:t>ese año</w:t>
      </w:r>
      <w:r w:rsidR="002D3321">
        <w:rPr>
          <w:snapToGrid w:val="0"/>
          <w:lang w:val="es-ES_tradnl"/>
        </w:rPr>
        <w:t>.</w:t>
      </w:r>
    </w:p>
    <w:p w:rsidR="00BF3EC7" w:rsidRPr="00B419A4" w:rsidRDefault="00CC1884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Se</w:t>
      </w:r>
      <w:r w:rsidR="00E36A5C">
        <w:rPr>
          <w:snapToGrid w:val="0"/>
          <w:lang w:val="es-ES_tradnl"/>
        </w:rPr>
        <w:t xml:space="preserve"> han adoptado </w:t>
      </w:r>
      <w:r w:rsidRPr="00B419A4">
        <w:rPr>
          <w:snapToGrid w:val="0"/>
          <w:lang w:val="es-ES_tradnl"/>
        </w:rPr>
        <w:t xml:space="preserve">una serie de medidas sobre la atención </w:t>
      </w:r>
      <w:r w:rsidR="00DA2464">
        <w:rPr>
          <w:snapToGrid w:val="0"/>
          <w:lang w:val="es-ES_tradnl"/>
        </w:rPr>
        <w:t>de la salud</w:t>
      </w:r>
      <w:r w:rsidRPr="00B419A4">
        <w:rPr>
          <w:snapToGrid w:val="0"/>
          <w:lang w:val="es-ES_tradnl"/>
        </w:rPr>
        <w:t xml:space="preserve"> en los centros penitenciarios, en particular campañas para combatir la tuberculosis y </w:t>
      </w:r>
      <w:r w:rsidR="002D3321">
        <w:rPr>
          <w:snapToGrid w:val="0"/>
          <w:lang w:val="es-ES_tradnl"/>
        </w:rPr>
        <w:t xml:space="preserve">el </w:t>
      </w:r>
      <w:r w:rsidRPr="00B419A4">
        <w:rPr>
          <w:snapToGrid w:val="0"/>
          <w:lang w:val="es-ES_tradnl"/>
        </w:rPr>
        <w:t>VIH/SIDA y</w:t>
      </w:r>
      <w:r w:rsidR="00E36A5C">
        <w:rPr>
          <w:snapToGrid w:val="0"/>
          <w:lang w:val="es-ES_tradnl"/>
        </w:rPr>
        <w:t xml:space="preserve"> de </w:t>
      </w:r>
      <w:r w:rsidRPr="00B419A4">
        <w:rPr>
          <w:snapToGrid w:val="0"/>
          <w:lang w:val="es-ES_tradnl"/>
        </w:rPr>
        <w:t>vacunación contra la fiebre amarilla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Una delegación médica cubana</w:t>
      </w:r>
      <w:r w:rsidR="00E36A5C">
        <w:rPr>
          <w:snapToGrid w:val="0"/>
          <w:lang w:val="es-ES_tradnl"/>
        </w:rPr>
        <w:t xml:space="preserve"> presta </w:t>
      </w:r>
      <w:r w:rsidRPr="00B419A4">
        <w:rPr>
          <w:snapToGrid w:val="0"/>
          <w:lang w:val="es-ES_tradnl"/>
        </w:rPr>
        <w:t>asistencia en oftalmología y cirugía y se</w:t>
      </w:r>
      <w:r w:rsidR="00E36A5C">
        <w:rPr>
          <w:snapToGrid w:val="0"/>
          <w:lang w:val="es-ES_tradnl"/>
        </w:rPr>
        <w:t xml:space="preserve"> han distribuido </w:t>
      </w:r>
      <w:r w:rsidRPr="00B419A4">
        <w:rPr>
          <w:snapToGrid w:val="0"/>
          <w:lang w:val="es-ES_tradnl"/>
        </w:rPr>
        <w:t>equipos dentales en</w:t>
      </w:r>
      <w:r w:rsidR="00E36A5C">
        <w:rPr>
          <w:snapToGrid w:val="0"/>
          <w:lang w:val="es-ES_tradnl"/>
        </w:rPr>
        <w:t xml:space="preserve"> diversas </w:t>
      </w:r>
      <w:r w:rsidRPr="00B419A4">
        <w:rPr>
          <w:snapToGrid w:val="0"/>
          <w:lang w:val="es-ES_tradnl"/>
        </w:rPr>
        <w:t>prisiones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Se</w:t>
      </w:r>
      <w:r w:rsidR="00E36A5C">
        <w:rPr>
          <w:snapToGrid w:val="0"/>
          <w:lang w:val="es-ES_tradnl"/>
        </w:rPr>
        <w:t xml:space="preserve"> han organizado </w:t>
      </w:r>
      <w:r w:rsidRPr="00B419A4">
        <w:rPr>
          <w:snapToGrid w:val="0"/>
          <w:lang w:val="es-ES_tradnl"/>
        </w:rPr>
        <w:t>talleres para las reclusas que</w:t>
      </w:r>
      <w:r w:rsidR="00E36A5C">
        <w:rPr>
          <w:snapToGrid w:val="0"/>
          <w:lang w:val="es-ES_tradnl"/>
        </w:rPr>
        <w:t xml:space="preserve"> viven </w:t>
      </w:r>
      <w:r w:rsidR="00C10CBE" w:rsidRPr="00B419A4">
        <w:rPr>
          <w:snapToGrid w:val="0"/>
          <w:lang w:val="es-ES_tradnl"/>
        </w:rPr>
        <w:t xml:space="preserve">en la prisión </w:t>
      </w:r>
      <w:r w:rsidRPr="00B419A4">
        <w:rPr>
          <w:snapToGrid w:val="0"/>
          <w:lang w:val="es-ES_tradnl"/>
        </w:rPr>
        <w:t>con sus hijos</w:t>
      </w:r>
      <w:r w:rsidR="00BF3EC7" w:rsidRPr="00B419A4">
        <w:rPr>
          <w:snapToGrid w:val="0"/>
          <w:lang w:val="es-ES_tradnl"/>
        </w:rPr>
        <w:t xml:space="preserve">. </w:t>
      </w:r>
      <w:r w:rsidR="00E36A5C">
        <w:rPr>
          <w:snapToGrid w:val="0"/>
          <w:lang w:val="es-ES_tradnl"/>
        </w:rPr>
        <w:t xml:space="preserve">Al final de 2008 entrará en funcionamiento un </w:t>
      </w:r>
      <w:r w:rsidRPr="00B419A4">
        <w:rPr>
          <w:snapToGrid w:val="0"/>
          <w:lang w:val="es-ES_tradnl"/>
        </w:rPr>
        <w:t xml:space="preserve">centro modelo de rehabilitación para jóvenes delincuentes, </w:t>
      </w:r>
      <w:r w:rsidR="00E36A5C">
        <w:rPr>
          <w:snapToGrid w:val="0"/>
          <w:lang w:val="es-ES_tradnl"/>
        </w:rPr>
        <w:t xml:space="preserve">por </w:t>
      </w:r>
      <w:r w:rsidRPr="00B419A4">
        <w:rPr>
          <w:snapToGrid w:val="0"/>
          <w:lang w:val="es-ES_tradnl"/>
        </w:rPr>
        <w:t>iniciativa de la sociedad civil</w:t>
      </w:r>
      <w:r w:rsidR="002D3321">
        <w:rPr>
          <w:snapToGrid w:val="0"/>
          <w:lang w:val="es-ES_tradnl"/>
        </w:rPr>
        <w:t>.</w:t>
      </w:r>
    </w:p>
    <w:p w:rsidR="00BF3EC7" w:rsidRPr="00B419A4" w:rsidRDefault="004D0552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</w:t>
      </w:r>
      <w:r w:rsidR="00BF3EC7" w:rsidRPr="00B419A4">
        <w:rPr>
          <w:snapToGrid w:val="0"/>
          <w:lang w:val="es-ES_tradnl"/>
        </w:rPr>
        <w:t xml:space="preserve"> </w:t>
      </w:r>
      <w:r w:rsidRPr="00B419A4">
        <w:rPr>
          <w:rFonts w:cs="Tahoma"/>
          <w:lang w:val="es-ES_tradnl"/>
        </w:rPr>
        <w:t xml:space="preserve">Consejo Nacional de Alimentación y Nutrición </w:t>
      </w:r>
      <w:r w:rsidR="00C10CBE">
        <w:rPr>
          <w:rFonts w:cs="Tahoma"/>
          <w:lang w:val="es-ES_tradnl"/>
        </w:rPr>
        <w:t>creado</w:t>
      </w:r>
      <w:r w:rsidRPr="00B419A4">
        <w:rPr>
          <w:rFonts w:cs="Tahoma"/>
          <w:lang w:val="es-ES_tradnl"/>
        </w:rPr>
        <w:t xml:space="preserve"> en 2003 se reestructuró en</w:t>
      </w:r>
      <w:r w:rsidR="00742355" w:rsidRPr="00B419A4">
        <w:rPr>
          <w:snapToGrid w:val="0"/>
          <w:lang w:val="es-ES_tradnl"/>
        </w:rPr>
        <w:t> </w:t>
      </w:r>
      <w:r w:rsidR="00BF3EC7" w:rsidRPr="00B419A4">
        <w:rPr>
          <w:snapToGrid w:val="0"/>
          <w:lang w:val="es-ES_tradnl"/>
        </w:rPr>
        <w:t xml:space="preserve">2006 </w:t>
      </w:r>
      <w:r w:rsidRPr="00B419A4">
        <w:rPr>
          <w:snapToGrid w:val="0"/>
          <w:lang w:val="es-ES_tradnl"/>
        </w:rPr>
        <w:t>para aplicar la nueva política de seguridad alimentaria y nutrici</w:t>
      </w:r>
      <w:r w:rsidR="003A5DE0">
        <w:rPr>
          <w:snapToGrid w:val="0"/>
          <w:lang w:val="es-ES_tradnl"/>
        </w:rPr>
        <w:t>onal</w:t>
      </w:r>
      <w:r w:rsidRPr="00B419A4">
        <w:rPr>
          <w:snapToGrid w:val="0"/>
          <w:lang w:val="es-ES_tradnl"/>
        </w:rPr>
        <w:t xml:space="preserve"> y coordinar el trabajo de las instituciones públicas y las organizaciones de la sociedad civil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Los esfuerzos para erradicar la malnutrición</w:t>
      </w:r>
      <w:r w:rsidR="005A0BD4">
        <w:rPr>
          <w:snapToGrid w:val="0"/>
          <w:lang w:val="es-ES_tradnl"/>
        </w:rPr>
        <w:t xml:space="preserve"> han dado </w:t>
      </w:r>
      <w:r w:rsidRPr="00B419A4">
        <w:rPr>
          <w:snapToGrid w:val="0"/>
          <w:lang w:val="es-ES_tradnl"/>
        </w:rPr>
        <w:t>algunos resultados positivos con respecto a la alimentación y el cuidado de los niños menores de cinco años</w:t>
      </w:r>
      <w:r w:rsidR="00BF3EC7" w:rsidRPr="00B419A4">
        <w:rPr>
          <w:snapToGrid w:val="0"/>
          <w:lang w:val="es-ES_tradnl"/>
        </w:rPr>
        <w:t xml:space="preserve">, </w:t>
      </w:r>
      <w:r w:rsidRPr="00B419A4">
        <w:rPr>
          <w:snapToGrid w:val="0"/>
          <w:lang w:val="es-ES_tradnl"/>
        </w:rPr>
        <w:t>como se describe con detalle en las respuestas por escrito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 xml:space="preserve">Aunque la mortalidad infantil </w:t>
      </w:r>
      <w:r w:rsidR="002D3321">
        <w:rPr>
          <w:snapToGrid w:val="0"/>
          <w:lang w:val="es-ES_tradnl"/>
        </w:rPr>
        <w:t>registró una</w:t>
      </w:r>
      <w:r w:rsidRPr="00B419A4">
        <w:rPr>
          <w:snapToGrid w:val="0"/>
          <w:lang w:val="es-ES_tradnl"/>
        </w:rPr>
        <w:t xml:space="preserve"> redu</w:t>
      </w:r>
      <w:r w:rsidR="002D3321">
        <w:rPr>
          <w:snapToGrid w:val="0"/>
          <w:lang w:val="es-ES_tradnl"/>
        </w:rPr>
        <w:t>cción del</w:t>
      </w:r>
      <w:r w:rsidRPr="00B419A4">
        <w:rPr>
          <w:snapToGrid w:val="0"/>
          <w:lang w:val="es-ES_tradnl"/>
        </w:rPr>
        <w:t xml:space="preserve"> 41% en 10 años, el </w:t>
      </w:r>
      <w:r w:rsidR="00C10CBE">
        <w:rPr>
          <w:snapToGrid w:val="0"/>
          <w:lang w:val="es-ES_tradnl"/>
        </w:rPr>
        <w:t>G</w:t>
      </w:r>
      <w:r w:rsidRPr="00B419A4">
        <w:rPr>
          <w:snapToGrid w:val="0"/>
          <w:lang w:val="es-ES_tradnl"/>
        </w:rPr>
        <w:t>obierno es consciente de que la situación sigue siendo preocupante</w:t>
      </w:r>
      <w:r w:rsidR="002D3321">
        <w:rPr>
          <w:snapToGrid w:val="0"/>
          <w:lang w:val="es-ES_tradnl"/>
        </w:rPr>
        <w:t>.</w:t>
      </w:r>
    </w:p>
    <w:p w:rsidR="00BF3EC7" w:rsidRPr="00B419A4" w:rsidRDefault="00201E55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Reconoce que </w:t>
      </w:r>
      <w:r w:rsidR="00892D93" w:rsidRPr="00B419A4">
        <w:rPr>
          <w:snapToGrid w:val="0"/>
          <w:lang w:val="es-ES_tradnl"/>
        </w:rPr>
        <w:t xml:space="preserve">en el Estado parte </w:t>
      </w:r>
      <w:r w:rsidRPr="00B419A4">
        <w:rPr>
          <w:snapToGrid w:val="0"/>
          <w:lang w:val="es-ES_tradnl"/>
        </w:rPr>
        <w:t>hay niveles elevados de aborto y que la edad media de las muchachas que tratan</w:t>
      </w:r>
      <w:r w:rsidR="003A5DE0">
        <w:rPr>
          <w:snapToGrid w:val="0"/>
          <w:lang w:val="es-ES_tradnl"/>
        </w:rPr>
        <w:t xml:space="preserve"> de</w:t>
      </w:r>
      <w:r w:rsidRPr="00B419A4">
        <w:rPr>
          <w:snapToGrid w:val="0"/>
          <w:lang w:val="es-ES_tradnl"/>
        </w:rPr>
        <w:t xml:space="preserve"> abortar es muy baja</w:t>
      </w:r>
      <w:r w:rsidR="00E24629" w:rsidRPr="00E24629">
        <w:rPr>
          <w:snapToGrid w:val="0"/>
          <w:lang w:val="es-ES_tradnl"/>
        </w:rPr>
        <w:t xml:space="preserve"> </w:t>
      </w:r>
      <w:r w:rsidR="00E24629" w:rsidRPr="00B419A4">
        <w:rPr>
          <w:snapToGrid w:val="0"/>
          <w:lang w:val="es-ES_tradnl"/>
        </w:rPr>
        <w:t>en ciertas zonas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La educación en el entorno familiar es muy i</w:t>
      </w:r>
      <w:r w:rsidR="002D3321">
        <w:rPr>
          <w:snapToGrid w:val="0"/>
          <w:lang w:val="es-ES_tradnl"/>
        </w:rPr>
        <w:t>mportante a es</w:t>
      </w:r>
      <w:r w:rsidRPr="00B419A4">
        <w:rPr>
          <w:snapToGrid w:val="0"/>
          <w:lang w:val="es-ES_tradnl"/>
        </w:rPr>
        <w:t>e respecto. El debate nacional sobre el aborto es complejo y la cuestión de las disposiciones</w:t>
      </w:r>
      <w:r w:rsidR="00892D93">
        <w:rPr>
          <w:snapToGrid w:val="0"/>
          <w:lang w:val="es-ES_tradnl"/>
        </w:rPr>
        <w:t xml:space="preserve"> relativas al </w:t>
      </w:r>
      <w:r w:rsidRPr="00B419A4">
        <w:rPr>
          <w:snapToGrid w:val="0"/>
          <w:lang w:val="es-ES_tradnl"/>
        </w:rPr>
        <w:t xml:space="preserve">aborto en el proyecto de nuevo </w:t>
      </w:r>
      <w:r w:rsidR="002D3321">
        <w:rPr>
          <w:snapToGrid w:val="0"/>
          <w:lang w:val="es-ES_tradnl"/>
        </w:rPr>
        <w:t>C</w:t>
      </w:r>
      <w:r w:rsidRPr="00B419A4">
        <w:rPr>
          <w:snapToGrid w:val="0"/>
          <w:lang w:val="es-ES_tradnl"/>
        </w:rPr>
        <w:t xml:space="preserve">ódigo </w:t>
      </w:r>
      <w:r w:rsidR="002D3321">
        <w:rPr>
          <w:snapToGrid w:val="0"/>
          <w:lang w:val="es-ES_tradnl"/>
        </w:rPr>
        <w:t>P</w:t>
      </w:r>
      <w:r w:rsidRPr="00B419A4">
        <w:rPr>
          <w:snapToGrid w:val="0"/>
          <w:lang w:val="es-ES_tradnl"/>
        </w:rPr>
        <w:t>enal</w:t>
      </w:r>
      <w:r w:rsidR="00892D93">
        <w:rPr>
          <w:snapToGrid w:val="0"/>
          <w:lang w:val="es-ES_tradnl"/>
        </w:rPr>
        <w:t xml:space="preserve"> es muy delicada</w:t>
      </w:r>
      <w:r w:rsidR="00BF3EC7" w:rsidRPr="00B419A4">
        <w:rPr>
          <w:snapToGrid w:val="0"/>
          <w:lang w:val="es-ES_tradnl"/>
        </w:rPr>
        <w:t xml:space="preserve">; </w:t>
      </w:r>
      <w:r w:rsidRPr="00B419A4">
        <w:rPr>
          <w:snapToGrid w:val="0"/>
          <w:lang w:val="es-ES_tradnl"/>
        </w:rPr>
        <w:t>hay algunas influencias conservadoras, como la Iglesia Católica, que conviene tener en</w:t>
      </w:r>
      <w:r w:rsidR="00E10EED">
        <w:rPr>
          <w:snapToGrid w:val="0"/>
          <w:lang w:val="es-ES_tradnl"/>
        </w:rPr>
        <w:t> </w:t>
      </w:r>
      <w:r w:rsidRPr="00B419A4">
        <w:rPr>
          <w:snapToGrid w:val="0"/>
          <w:lang w:val="es-ES_tradnl"/>
        </w:rPr>
        <w:t>cuenta</w:t>
      </w:r>
      <w:r w:rsidR="00BF3EC7" w:rsidRPr="00B419A4">
        <w:rPr>
          <w:snapToGrid w:val="0"/>
          <w:lang w:val="es-ES_tradnl"/>
        </w:rPr>
        <w:t xml:space="preserve">. </w:t>
      </w:r>
      <w:r w:rsidR="008E2489" w:rsidRPr="00B419A4">
        <w:rPr>
          <w:snapToGrid w:val="0"/>
          <w:lang w:val="es-ES_tradnl"/>
        </w:rPr>
        <w:t>En el marco del Código Penal vigente el aborto</w:t>
      </w:r>
      <w:r w:rsidR="00892D93">
        <w:rPr>
          <w:snapToGrid w:val="0"/>
          <w:lang w:val="es-ES_tradnl"/>
        </w:rPr>
        <w:t xml:space="preserve"> está permitido </w:t>
      </w:r>
      <w:r w:rsidR="008E2489" w:rsidRPr="00B419A4">
        <w:rPr>
          <w:snapToGrid w:val="0"/>
          <w:lang w:val="es-ES_tradnl"/>
        </w:rPr>
        <w:t xml:space="preserve">en determinadas circunstancias, pero ha habido casos en </w:t>
      </w:r>
      <w:r w:rsidR="00892D93">
        <w:rPr>
          <w:snapToGrid w:val="0"/>
          <w:lang w:val="es-ES_tradnl"/>
        </w:rPr>
        <w:t xml:space="preserve">los </w:t>
      </w:r>
      <w:r w:rsidR="008E2489" w:rsidRPr="00B419A4">
        <w:rPr>
          <w:snapToGrid w:val="0"/>
          <w:lang w:val="es-ES_tradnl"/>
        </w:rPr>
        <w:t xml:space="preserve">que el fallo judicial </w:t>
      </w:r>
      <w:r w:rsidR="00892D93">
        <w:rPr>
          <w:snapToGrid w:val="0"/>
          <w:lang w:val="es-ES_tradnl"/>
        </w:rPr>
        <w:t xml:space="preserve">no </w:t>
      </w:r>
      <w:r w:rsidR="008E2489" w:rsidRPr="00B419A4">
        <w:rPr>
          <w:snapToGrid w:val="0"/>
          <w:lang w:val="es-ES_tradnl"/>
        </w:rPr>
        <w:t>se produjo</w:t>
      </w:r>
      <w:r w:rsidR="00892D93">
        <w:rPr>
          <w:snapToGrid w:val="0"/>
          <w:lang w:val="es-ES_tradnl"/>
        </w:rPr>
        <w:t xml:space="preserve"> hasta </w:t>
      </w:r>
      <w:r w:rsidR="008E2489" w:rsidRPr="00B419A4">
        <w:rPr>
          <w:snapToGrid w:val="0"/>
          <w:lang w:val="es-ES_tradnl"/>
        </w:rPr>
        <w:t>después del nacimiento del niño</w:t>
      </w:r>
      <w:r w:rsidR="00BF3EC7" w:rsidRPr="00B419A4">
        <w:rPr>
          <w:snapToGrid w:val="0"/>
          <w:lang w:val="es-ES_tradnl"/>
        </w:rPr>
        <w:t xml:space="preserve">. </w:t>
      </w:r>
      <w:r w:rsidR="008E2489" w:rsidRPr="00B419A4">
        <w:rPr>
          <w:snapToGrid w:val="0"/>
          <w:lang w:val="es-ES_tradnl"/>
        </w:rPr>
        <w:t xml:space="preserve">Antes de completar el proyecto del nuevo </w:t>
      </w:r>
      <w:r w:rsidR="002D3321">
        <w:rPr>
          <w:snapToGrid w:val="0"/>
          <w:lang w:val="es-ES_tradnl"/>
        </w:rPr>
        <w:t>C</w:t>
      </w:r>
      <w:r w:rsidR="008E2489" w:rsidRPr="00B419A4">
        <w:rPr>
          <w:snapToGrid w:val="0"/>
          <w:lang w:val="es-ES_tradnl"/>
        </w:rPr>
        <w:t>ódigo</w:t>
      </w:r>
      <w:r w:rsidR="00892D93">
        <w:rPr>
          <w:snapToGrid w:val="0"/>
          <w:lang w:val="es-ES_tradnl"/>
        </w:rPr>
        <w:t xml:space="preserve"> </w:t>
      </w:r>
      <w:r w:rsidR="002D3321">
        <w:rPr>
          <w:snapToGrid w:val="0"/>
          <w:lang w:val="es-ES_tradnl"/>
        </w:rPr>
        <w:t>P</w:t>
      </w:r>
      <w:r w:rsidR="00892D93">
        <w:rPr>
          <w:snapToGrid w:val="0"/>
          <w:lang w:val="es-ES_tradnl"/>
        </w:rPr>
        <w:t xml:space="preserve">enal </w:t>
      </w:r>
      <w:r w:rsidR="000F5E2A" w:rsidRPr="00B419A4">
        <w:rPr>
          <w:snapToGrid w:val="0"/>
          <w:lang w:val="es-ES_tradnl"/>
        </w:rPr>
        <w:t xml:space="preserve">para el </w:t>
      </w:r>
      <w:r w:rsidR="008E2489" w:rsidRPr="00B419A4">
        <w:rPr>
          <w:snapToGrid w:val="0"/>
          <w:lang w:val="es-ES_tradnl"/>
        </w:rPr>
        <w:t>final del año, se mantendrán consultas con todas las partes interesadas</w:t>
      </w:r>
      <w:r w:rsidR="002D3321">
        <w:rPr>
          <w:snapToGrid w:val="0"/>
          <w:lang w:val="es-ES_tradnl"/>
        </w:rPr>
        <w:t>.</w:t>
      </w:r>
    </w:p>
    <w:p w:rsidR="00BF3EC7" w:rsidRPr="00B419A4" w:rsidRDefault="00BF3EC7" w:rsidP="00E10EED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Bolivia </w:t>
      </w:r>
      <w:r w:rsidR="000F5E2A" w:rsidRPr="00B419A4">
        <w:rPr>
          <w:snapToGrid w:val="0"/>
          <w:lang w:val="es-ES_tradnl"/>
        </w:rPr>
        <w:t>es en realidad un país muy pobre</w:t>
      </w:r>
      <w:r w:rsidRPr="00B419A4">
        <w:rPr>
          <w:snapToGrid w:val="0"/>
          <w:lang w:val="es-ES_tradnl"/>
        </w:rPr>
        <w:t xml:space="preserve">. </w:t>
      </w:r>
      <w:r w:rsidR="000F5E2A" w:rsidRPr="00B419A4">
        <w:rPr>
          <w:snapToGrid w:val="0"/>
          <w:lang w:val="es-ES_tradnl"/>
        </w:rPr>
        <w:t xml:space="preserve">La sociedad civil y todas las </w:t>
      </w:r>
      <w:r w:rsidR="002D3321">
        <w:rPr>
          <w:snapToGrid w:val="0"/>
          <w:lang w:val="es-ES_tradnl"/>
        </w:rPr>
        <w:t>demás</w:t>
      </w:r>
      <w:r w:rsidR="000F5E2A" w:rsidRPr="00B419A4">
        <w:rPr>
          <w:snapToGrid w:val="0"/>
          <w:lang w:val="es-ES_tradnl"/>
        </w:rPr>
        <w:t xml:space="preserve"> partes interesadas</w:t>
      </w:r>
      <w:r w:rsidR="00892D93">
        <w:rPr>
          <w:snapToGrid w:val="0"/>
          <w:lang w:val="es-ES_tradnl"/>
        </w:rPr>
        <w:t xml:space="preserve"> pueden ayudar a solucionar el </w:t>
      </w:r>
      <w:r w:rsidR="000F5E2A" w:rsidRPr="00B419A4">
        <w:rPr>
          <w:snapToGrid w:val="0"/>
          <w:lang w:val="es-ES_tradnl"/>
        </w:rPr>
        <w:t>problema</w:t>
      </w:r>
      <w:r w:rsidRPr="00B419A4">
        <w:rPr>
          <w:snapToGrid w:val="0"/>
          <w:lang w:val="es-ES_tradnl"/>
        </w:rPr>
        <w:t xml:space="preserve">. </w:t>
      </w:r>
      <w:r w:rsidR="000F5E2A" w:rsidRPr="00B419A4">
        <w:rPr>
          <w:snapToGrid w:val="0"/>
          <w:lang w:val="es-ES_tradnl"/>
        </w:rPr>
        <w:t xml:space="preserve">El Gobierno es consciente de que debe </w:t>
      </w:r>
      <w:r w:rsidR="00E3353E" w:rsidRPr="00B419A4">
        <w:rPr>
          <w:snapToGrid w:val="0"/>
          <w:lang w:val="es-ES_tradnl"/>
        </w:rPr>
        <w:t>recuperar el tiempo perdido</w:t>
      </w:r>
      <w:r w:rsidR="00892D93">
        <w:rPr>
          <w:snapToGrid w:val="0"/>
          <w:lang w:val="es-ES_tradnl"/>
        </w:rPr>
        <w:t xml:space="preserve"> </w:t>
      </w:r>
      <w:r w:rsidR="002D3321">
        <w:rPr>
          <w:snapToGrid w:val="0"/>
          <w:lang w:val="es-ES_tradnl"/>
        </w:rPr>
        <w:t>antes de</w:t>
      </w:r>
      <w:r w:rsidR="00892D93">
        <w:rPr>
          <w:snapToGrid w:val="0"/>
          <w:lang w:val="es-ES_tradnl"/>
        </w:rPr>
        <w:t xml:space="preserve"> </w:t>
      </w:r>
      <w:r w:rsidR="00E24629">
        <w:rPr>
          <w:snapToGrid w:val="0"/>
          <w:lang w:val="es-ES_tradnl"/>
        </w:rPr>
        <w:t>abordar</w:t>
      </w:r>
      <w:r w:rsidR="00E3353E" w:rsidRPr="00B419A4">
        <w:rPr>
          <w:snapToGrid w:val="0"/>
          <w:lang w:val="es-ES_tradnl"/>
        </w:rPr>
        <w:t xml:space="preserve"> el problema</w:t>
      </w:r>
      <w:r w:rsidRPr="00B419A4">
        <w:rPr>
          <w:snapToGrid w:val="0"/>
          <w:lang w:val="es-ES_tradnl"/>
        </w:rPr>
        <w:t xml:space="preserve"> </w:t>
      </w:r>
      <w:r w:rsidR="00E3353E" w:rsidRPr="00B419A4">
        <w:rPr>
          <w:snapToGrid w:val="0"/>
          <w:lang w:val="es-ES_tradnl"/>
        </w:rPr>
        <w:t>y</w:t>
      </w:r>
      <w:r w:rsidR="00892D93">
        <w:rPr>
          <w:snapToGrid w:val="0"/>
          <w:lang w:val="es-ES_tradnl"/>
        </w:rPr>
        <w:t xml:space="preserve"> ahora está tomando </w:t>
      </w:r>
      <w:r w:rsidR="00E3353E" w:rsidRPr="00B419A4">
        <w:rPr>
          <w:snapToGrid w:val="0"/>
          <w:lang w:val="es-ES_tradnl"/>
        </w:rPr>
        <w:t>medidas</w:t>
      </w:r>
      <w:r w:rsidRPr="00B419A4">
        <w:rPr>
          <w:snapToGrid w:val="0"/>
          <w:lang w:val="es-ES_tradnl"/>
        </w:rPr>
        <w:t xml:space="preserve">. </w:t>
      </w:r>
      <w:r w:rsidR="00E10EED">
        <w:rPr>
          <w:snapToGrid w:val="0"/>
          <w:lang w:val="es-ES_tradnl"/>
        </w:rPr>
        <w:t>La </w:t>
      </w:r>
      <w:r w:rsidR="00C36666" w:rsidRPr="00B419A4">
        <w:rPr>
          <w:snapToGrid w:val="0"/>
          <w:lang w:val="es-ES_tradnl"/>
        </w:rPr>
        <w:t>cancelación de la deuda externa en 2000 no fue suficiente y no benefici</w:t>
      </w:r>
      <w:r w:rsidR="00E24629">
        <w:rPr>
          <w:snapToGrid w:val="0"/>
          <w:lang w:val="es-ES_tradnl"/>
        </w:rPr>
        <w:t>ó</w:t>
      </w:r>
      <w:r w:rsidR="00C36666" w:rsidRPr="00B419A4">
        <w:rPr>
          <w:snapToGrid w:val="0"/>
          <w:lang w:val="es-ES_tradnl"/>
        </w:rPr>
        <w:t xml:space="preserve"> al pueblo boliviano</w:t>
      </w:r>
      <w:r w:rsidRPr="00B419A4">
        <w:rPr>
          <w:snapToGrid w:val="0"/>
          <w:lang w:val="es-ES_tradnl"/>
        </w:rPr>
        <w:t xml:space="preserve">. </w:t>
      </w:r>
      <w:r w:rsidR="00C36666" w:rsidRPr="00B419A4">
        <w:rPr>
          <w:snapToGrid w:val="0"/>
          <w:lang w:val="es-ES_tradnl"/>
        </w:rPr>
        <w:t>La</w:t>
      </w:r>
      <w:r w:rsidR="00E10EED">
        <w:rPr>
          <w:snapToGrid w:val="0"/>
          <w:lang w:val="es-ES_tradnl"/>
        </w:rPr>
        <w:t> </w:t>
      </w:r>
      <w:r w:rsidR="00C36666" w:rsidRPr="00B419A4">
        <w:rPr>
          <w:snapToGrid w:val="0"/>
          <w:lang w:val="es-ES_tradnl"/>
        </w:rPr>
        <w:t>pobreza no es un</w:t>
      </w:r>
      <w:r w:rsidR="00892D93">
        <w:rPr>
          <w:snapToGrid w:val="0"/>
          <w:lang w:val="es-ES_tradnl"/>
        </w:rPr>
        <w:t xml:space="preserve"> problema fácil de </w:t>
      </w:r>
      <w:r w:rsidR="00C36666" w:rsidRPr="00B419A4">
        <w:rPr>
          <w:snapToGrid w:val="0"/>
          <w:lang w:val="es-ES_tradnl"/>
        </w:rPr>
        <w:t>resolver</w:t>
      </w:r>
      <w:r w:rsidR="00892D93">
        <w:rPr>
          <w:snapToGrid w:val="0"/>
          <w:lang w:val="es-ES_tradnl"/>
        </w:rPr>
        <w:t>,</w:t>
      </w:r>
      <w:r w:rsidR="00C36666" w:rsidRPr="00B419A4">
        <w:rPr>
          <w:snapToGrid w:val="0"/>
          <w:lang w:val="es-ES_tradnl"/>
        </w:rPr>
        <w:t xml:space="preserve"> y el Gobierno actual lleva </w:t>
      </w:r>
      <w:r w:rsidR="002D3321">
        <w:rPr>
          <w:snapToGrid w:val="0"/>
          <w:lang w:val="es-ES_tradnl"/>
        </w:rPr>
        <w:t>apenas</w:t>
      </w:r>
      <w:r w:rsidR="00E10EED">
        <w:rPr>
          <w:snapToGrid w:val="0"/>
          <w:lang w:val="es-ES_tradnl"/>
        </w:rPr>
        <w:t xml:space="preserve"> dos años en el </w:t>
      </w:r>
      <w:r w:rsidR="00C36666" w:rsidRPr="00B419A4">
        <w:rPr>
          <w:snapToGrid w:val="0"/>
          <w:lang w:val="es-ES_tradnl"/>
        </w:rPr>
        <w:t>poder</w:t>
      </w:r>
      <w:r w:rsidRPr="00B419A4">
        <w:rPr>
          <w:snapToGrid w:val="0"/>
          <w:lang w:val="es-ES_tradnl"/>
        </w:rPr>
        <w:t xml:space="preserve">. </w:t>
      </w:r>
      <w:r w:rsidR="00E24629">
        <w:rPr>
          <w:snapToGrid w:val="0"/>
          <w:lang w:val="es-ES_tradnl"/>
        </w:rPr>
        <w:t>En l</w:t>
      </w:r>
      <w:r w:rsidR="00C36666" w:rsidRPr="00B419A4">
        <w:rPr>
          <w:snapToGrid w:val="0"/>
          <w:lang w:val="es-ES_tradnl"/>
        </w:rPr>
        <w:t xml:space="preserve">as respuestas por escrito </w:t>
      </w:r>
      <w:r w:rsidR="00E24629">
        <w:rPr>
          <w:snapToGrid w:val="0"/>
          <w:lang w:val="es-ES_tradnl"/>
        </w:rPr>
        <w:t xml:space="preserve">se </w:t>
      </w:r>
      <w:r w:rsidR="00C36666" w:rsidRPr="00B419A4">
        <w:rPr>
          <w:snapToGrid w:val="0"/>
          <w:lang w:val="es-ES_tradnl"/>
        </w:rPr>
        <w:t>descri</w:t>
      </w:r>
      <w:r w:rsidR="00E24629">
        <w:rPr>
          <w:snapToGrid w:val="0"/>
          <w:lang w:val="es-ES_tradnl"/>
        </w:rPr>
        <w:t>ben</w:t>
      </w:r>
      <w:r w:rsidR="00C36666" w:rsidRPr="00B419A4">
        <w:rPr>
          <w:snapToGrid w:val="0"/>
          <w:lang w:val="es-ES_tradnl"/>
        </w:rPr>
        <w:t xml:space="preserve"> algunas iniciativas en esa esfera</w:t>
      </w:r>
      <w:r w:rsidR="002D3321">
        <w:rPr>
          <w:snapToGrid w:val="0"/>
          <w:lang w:val="es-ES_tradnl"/>
        </w:rPr>
        <w:t>.</w:t>
      </w:r>
    </w:p>
    <w:p w:rsidR="00BF3EC7" w:rsidRPr="00B419A4" w:rsidRDefault="003E7EC4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 Gobierno se compromet</w:t>
      </w:r>
      <w:r w:rsidR="003A5DE0">
        <w:rPr>
          <w:snapToGrid w:val="0"/>
          <w:lang w:val="es-ES_tradnl"/>
        </w:rPr>
        <w:t>e</w:t>
      </w:r>
      <w:r w:rsidRPr="00B419A4">
        <w:rPr>
          <w:snapToGrid w:val="0"/>
          <w:lang w:val="es-ES_tradnl"/>
        </w:rPr>
        <w:t xml:space="preserve"> a combatir la deforestación y el contrabando de madera</w:t>
      </w:r>
      <w:r w:rsidR="00BF3EC7" w:rsidRPr="00B419A4">
        <w:rPr>
          <w:snapToGrid w:val="0"/>
          <w:lang w:val="es-ES_tradnl"/>
        </w:rPr>
        <w:t xml:space="preserve">. Bolivia </w:t>
      </w:r>
      <w:r w:rsidRPr="00B419A4">
        <w:rPr>
          <w:snapToGrid w:val="0"/>
          <w:lang w:val="es-ES_tradnl"/>
        </w:rPr>
        <w:t xml:space="preserve">tiene la </w:t>
      </w:r>
      <w:r w:rsidR="00E30105">
        <w:rPr>
          <w:snapToGrid w:val="0"/>
          <w:lang w:val="es-ES_tradnl"/>
        </w:rPr>
        <w:t xml:space="preserve">mayor </w:t>
      </w:r>
      <w:r w:rsidRPr="00B419A4">
        <w:rPr>
          <w:snapToGrid w:val="0"/>
          <w:lang w:val="es-ES_tradnl"/>
        </w:rPr>
        <w:t>superficie de bosques certificados de la región</w:t>
      </w:r>
      <w:r w:rsidR="00BF3EC7" w:rsidRPr="00B419A4">
        <w:rPr>
          <w:snapToGrid w:val="0"/>
          <w:lang w:val="es-ES_tradnl"/>
        </w:rPr>
        <w:t xml:space="preserve">. </w:t>
      </w:r>
      <w:r w:rsidR="00D32BE6" w:rsidRPr="00B419A4">
        <w:rPr>
          <w:snapToGrid w:val="0"/>
          <w:lang w:val="es-ES_tradnl"/>
        </w:rPr>
        <w:t>La cuestión de la deforestación está estrechamente relacionada con el derecho al agua y e</w:t>
      </w:r>
      <w:r w:rsidR="00E30105">
        <w:rPr>
          <w:snapToGrid w:val="0"/>
          <w:lang w:val="es-ES_tradnl"/>
        </w:rPr>
        <w:t>l</w:t>
      </w:r>
      <w:r w:rsidR="00D32BE6" w:rsidRPr="00B419A4">
        <w:rPr>
          <w:snapToGrid w:val="0"/>
          <w:lang w:val="es-ES_tradnl"/>
        </w:rPr>
        <w:t xml:space="preserve"> Gobierno</w:t>
      </w:r>
      <w:r w:rsidR="003A5DE0">
        <w:rPr>
          <w:snapToGrid w:val="0"/>
          <w:lang w:val="es-ES_tradnl"/>
        </w:rPr>
        <w:t xml:space="preserve"> ha establecido </w:t>
      </w:r>
      <w:r w:rsidR="00D32BE6" w:rsidRPr="00B419A4">
        <w:rPr>
          <w:snapToGrid w:val="0"/>
          <w:lang w:val="es-ES_tradnl"/>
        </w:rPr>
        <w:t>un</w:t>
      </w:r>
      <w:r w:rsidR="00EB745E" w:rsidRPr="00B419A4">
        <w:rPr>
          <w:snapToGrid w:val="0"/>
          <w:lang w:val="es-ES_tradnl"/>
        </w:rPr>
        <w:t xml:space="preserve"> Ministerio de Medio Ambiente y Agua</w:t>
      </w:r>
      <w:r w:rsidR="00BF3EC7" w:rsidRPr="00B419A4">
        <w:rPr>
          <w:snapToGrid w:val="0"/>
          <w:lang w:val="es-ES_tradnl"/>
        </w:rPr>
        <w:t>.</w:t>
      </w:r>
      <w:r w:rsidR="003A5DE0">
        <w:rPr>
          <w:snapToGrid w:val="0"/>
          <w:lang w:val="es-ES_tradnl"/>
        </w:rPr>
        <w:t xml:space="preserve"> Cuando </w:t>
      </w:r>
      <w:r w:rsidR="00EB745E" w:rsidRPr="00B419A4">
        <w:rPr>
          <w:snapToGrid w:val="0"/>
          <w:lang w:val="es-ES_tradnl"/>
        </w:rPr>
        <w:t>el agua se contamina</w:t>
      </w:r>
      <w:r w:rsidR="002D3321">
        <w:rPr>
          <w:snapToGrid w:val="0"/>
          <w:lang w:val="es-ES_tradnl"/>
        </w:rPr>
        <w:t>,</w:t>
      </w:r>
      <w:r w:rsidR="003A5DE0">
        <w:rPr>
          <w:snapToGrid w:val="0"/>
          <w:lang w:val="es-ES_tradnl"/>
        </w:rPr>
        <w:t xml:space="preserve"> es necesaria la </w:t>
      </w:r>
      <w:r w:rsidR="00EB745E" w:rsidRPr="00B419A4">
        <w:rPr>
          <w:snapToGrid w:val="0"/>
          <w:lang w:val="es-ES_tradnl"/>
        </w:rPr>
        <w:t>coordinación con la industria</w:t>
      </w:r>
      <w:r w:rsidR="00BF3EC7" w:rsidRPr="00B419A4">
        <w:rPr>
          <w:snapToGrid w:val="0"/>
          <w:lang w:val="es-ES_tradnl"/>
        </w:rPr>
        <w:t xml:space="preserve">. </w:t>
      </w:r>
      <w:r w:rsidR="00EB745E" w:rsidRPr="00B419A4">
        <w:rPr>
          <w:snapToGrid w:val="0"/>
          <w:lang w:val="es-ES_tradnl"/>
        </w:rPr>
        <w:t xml:space="preserve">El Gobierno muestra </w:t>
      </w:r>
      <w:r w:rsidR="00E30105">
        <w:rPr>
          <w:snapToGrid w:val="0"/>
          <w:lang w:val="es-ES_tradnl"/>
        </w:rPr>
        <w:t xml:space="preserve">su </w:t>
      </w:r>
      <w:r w:rsidR="00EB745E" w:rsidRPr="00B419A4">
        <w:rPr>
          <w:snapToGrid w:val="0"/>
          <w:lang w:val="es-ES_tradnl"/>
        </w:rPr>
        <w:t>inquietud por los proyectos de desarrollo transfronterizos que pueden afectar al ecosistema boliviano, en particular la propuesta de presa del río Madera</w:t>
      </w:r>
      <w:r w:rsidR="002D3321">
        <w:rPr>
          <w:snapToGrid w:val="0"/>
          <w:lang w:val="es-ES_tradnl"/>
        </w:rPr>
        <w:t>,</w:t>
      </w:r>
      <w:r w:rsidR="00EB745E" w:rsidRPr="00B419A4">
        <w:rPr>
          <w:snapToGrid w:val="0"/>
          <w:lang w:val="es-ES_tradnl"/>
        </w:rPr>
        <w:t xml:space="preserve"> entre el Brasil y Bolivia</w:t>
      </w:r>
      <w:r w:rsidR="00BF3EC7" w:rsidRPr="00B419A4">
        <w:rPr>
          <w:snapToGrid w:val="0"/>
          <w:lang w:val="es-ES_tradnl"/>
        </w:rPr>
        <w:t xml:space="preserve">. </w:t>
      </w:r>
      <w:r w:rsidR="00EB745E" w:rsidRPr="00B419A4">
        <w:rPr>
          <w:snapToGrid w:val="0"/>
          <w:lang w:val="es-ES_tradnl"/>
        </w:rPr>
        <w:t>El Gobierno confía en la filosofía tradicional indígena de protección del medio ambiente</w:t>
      </w:r>
      <w:r w:rsidR="002D3321">
        <w:rPr>
          <w:snapToGrid w:val="0"/>
          <w:lang w:val="es-ES_tradnl"/>
        </w:rPr>
        <w:t>.</w:t>
      </w:r>
    </w:p>
    <w:p w:rsidR="00BF3EC7" w:rsidRPr="00B419A4" w:rsidRDefault="00BD5C40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El </w:t>
      </w:r>
      <w:r w:rsidR="00E30105">
        <w:rPr>
          <w:snapToGrid w:val="0"/>
          <w:lang w:val="es-ES_tradnl"/>
        </w:rPr>
        <w:t>sector</w:t>
      </w:r>
      <w:r w:rsidRPr="00B419A4">
        <w:rPr>
          <w:snapToGrid w:val="0"/>
          <w:lang w:val="es-ES_tradnl"/>
        </w:rPr>
        <w:t xml:space="preserve"> de la salud mental</w:t>
      </w:r>
      <w:r w:rsidR="00E30105">
        <w:rPr>
          <w:snapToGrid w:val="0"/>
          <w:lang w:val="es-ES_tradnl"/>
        </w:rPr>
        <w:t xml:space="preserve"> </w:t>
      </w:r>
      <w:r w:rsidR="003A5DE0">
        <w:rPr>
          <w:snapToGrid w:val="0"/>
          <w:lang w:val="es-ES_tradnl"/>
        </w:rPr>
        <w:t xml:space="preserve">ha estado descuidado </w:t>
      </w:r>
      <w:r w:rsidRPr="00B419A4">
        <w:rPr>
          <w:snapToGrid w:val="0"/>
          <w:lang w:val="es-ES_tradnl"/>
        </w:rPr>
        <w:t>durante mucho tiempo, pero ahora se están aplicando iniciativas para mejorar los servicios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Hay un impo</w:t>
      </w:r>
      <w:r w:rsidR="00E10EED">
        <w:rPr>
          <w:snapToGrid w:val="0"/>
          <w:lang w:val="es-ES_tradnl"/>
        </w:rPr>
        <w:t>rtante hospital psiquiátrico en </w:t>
      </w:r>
      <w:r w:rsidR="00BF3EC7" w:rsidRPr="00B419A4">
        <w:rPr>
          <w:snapToGrid w:val="0"/>
          <w:lang w:val="es-ES_tradnl"/>
        </w:rPr>
        <w:t>Sucre</w:t>
      </w:r>
      <w:r w:rsidRPr="00B419A4">
        <w:rPr>
          <w:snapToGrid w:val="0"/>
          <w:lang w:val="es-ES_tradnl"/>
        </w:rPr>
        <w:t xml:space="preserve"> y </w:t>
      </w:r>
      <w:r w:rsidR="003A5DE0">
        <w:rPr>
          <w:snapToGrid w:val="0"/>
          <w:lang w:val="es-ES_tradnl"/>
        </w:rPr>
        <w:t xml:space="preserve">algunos </w:t>
      </w:r>
      <w:r w:rsidRPr="00B419A4">
        <w:rPr>
          <w:snapToGrid w:val="0"/>
          <w:lang w:val="es-ES_tradnl"/>
        </w:rPr>
        <w:t>pequeños centros</w:t>
      </w:r>
      <w:r w:rsidR="003A5DE0">
        <w:rPr>
          <w:snapToGrid w:val="0"/>
          <w:lang w:val="es-ES_tradnl"/>
        </w:rPr>
        <w:t xml:space="preserve"> en </w:t>
      </w:r>
      <w:r w:rsidRPr="00B419A4">
        <w:rPr>
          <w:snapToGrid w:val="0"/>
          <w:lang w:val="es-ES_tradnl"/>
        </w:rPr>
        <w:t>capitales de departamento</w:t>
      </w:r>
      <w:r w:rsidR="002D3321">
        <w:rPr>
          <w:snapToGrid w:val="0"/>
          <w:lang w:val="es-ES_tradnl"/>
        </w:rPr>
        <w:t>.</w:t>
      </w:r>
    </w:p>
    <w:p w:rsidR="00BF3EC7" w:rsidRPr="00E30105" w:rsidRDefault="008E2D2A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La salud es</w:t>
      </w:r>
      <w:r w:rsidR="003A5DE0">
        <w:rPr>
          <w:snapToGrid w:val="0"/>
          <w:lang w:val="es-ES_tradnl"/>
        </w:rPr>
        <w:t xml:space="preserve"> un sector prioritario </w:t>
      </w:r>
      <w:r w:rsidRPr="00B419A4">
        <w:rPr>
          <w:snapToGrid w:val="0"/>
          <w:lang w:val="es-ES_tradnl"/>
        </w:rPr>
        <w:t>para el Gobierno</w:t>
      </w:r>
      <w:r w:rsidR="00D75916">
        <w:rPr>
          <w:snapToGrid w:val="0"/>
          <w:lang w:val="es-ES_tradnl"/>
        </w:rPr>
        <w:t>,</w:t>
      </w:r>
      <w:r w:rsidRPr="00B419A4">
        <w:rPr>
          <w:snapToGrid w:val="0"/>
          <w:lang w:val="es-ES_tradnl"/>
        </w:rPr>
        <w:t xml:space="preserve"> y sus planes para establecer un servicio universal </w:t>
      </w:r>
      <w:r w:rsidR="00731221">
        <w:rPr>
          <w:snapToGrid w:val="0"/>
          <w:lang w:val="es-ES_tradnl"/>
        </w:rPr>
        <w:t xml:space="preserve">de salud </w:t>
      </w:r>
      <w:r w:rsidRPr="00B419A4">
        <w:rPr>
          <w:snapToGrid w:val="0"/>
          <w:lang w:val="es-ES_tradnl"/>
        </w:rPr>
        <w:t>est</w:t>
      </w:r>
      <w:r w:rsidR="000E1C34" w:rsidRPr="00B419A4">
        <w:rPr>
          <w:snapToGrid w:val="0"/>
          <w:lang w:val="es-ES_tradnl"/>
        </w:rPr>
        <w:t>án</w:t>
      </w:r>
      <w:r w:rsidRPr="00B419A4">
        <w:rPr>
          <w:snapToGrid w:val="0"/>
          <w:lang w:val="es-ES_tradnl"/>
        </w:rPr>
        <w:t xml:space="preserve"> a la espera de</w:t>
      </w:r>
      <w:r w:rsidR="00731221">
        <w:rPr>
          <w:snapToGrid w:val="0"/>
          <w:lang w:val="es-ES_tradnl"/>
        </w:rPr>
        <w:t xml:space="preserve"> su</w:t>
      </w:r>
      <w:r w:rsidRPr="00B419A4">
        <w:rPr>
          <w:snapToGrid w:val="0"/>
          <w:lang w:val="es-ES_tradnl"/>
        </w:rPr>
        <w:t xml:space="preserve"> examen en el Congreso</w:t>
      </w:r>
      <w:r w:rsidR="00BF3EC7" w:rsidRPr="00B419A4">
        <w:rPr>
          <w:snapToGrid w:val="0"/>
          <w:lang w:val="es-ES_tradnl"/>
        </w:rPr>
        <w:t xml:space="preserve">. </w:t>
      </w:r>
      <w:r w:rsidR="000E1C34" w:rsidRPr="00B419A4">
        <w:rPr>
          <w:snapToGrid w:val="0"/>
          <w:lang w:val="es-ES_tradnl"/>
        </w:rPr>
        <w:t>Dado que la Cámara del Senado que examina las leyes no está bajo el control del partido gobernante, con frecuencia se bloquean las iniciativas sociales</w:t>
      </w:r>
      <w:r w:rsidR="00BF3EC7" w:rsidRPr="00B419A4">
        <w:rPr>
          <w:snapToGrid w:val="0"/>
          <w:lang w:val="es-ES_tradnl"/>
        </w:rPr>
        <w:t xml:space="preserve">. </w:t>
      </w:r>
      <w:r w:rsidR="00E30105" w:rsidRPr="00E30105">
        <w:rPr>
          <w:snapToGrid w:val="0"/>
          <w:lang w:val="es-ES_tradnl"/>
        </w:rPr>
        <w:t>Los recursos para la aplicación vendrían de</w:t>
      </w:r>
      <w:r w:rsidR="00E30105">
        <w:rPr>
          <w:snapToGrid w:val="0"/>
          <w:lang w:val="es-ES_tradnl"/>
        </w:rPr>
        <w:t xml:space="preserve"> un</w:t>
      </w:r>
      <w:r w:rsidR="00E30105" w:rsidRPr="00E30105">
        <w:rPr>
          <w:snapToGrid w:val="0"/>
          <w:lang w:val="es-ES_tradnl"/>
        </w:rPr>
        <w:t xml:space="preserve"> impuesto sobre los hidrocarburos y la cooperaci</w:t>
      </w:r>
      <w:r w:rsidR="00E30105">
        <w:rPr>
          <w:snapToGrid w:val="0"/>
          <w:lang w:val="es-ES_tradnl"/>
        </w:rPr>
        <w:t>ón internacional</w:t>
      </w:r>
      <w:r w:rsidR="00BF3EC7" w:rsidRPr="00E30105">
        <w:rPr>
          <w:snapToGrid w:val="0"/>
          <w:lang w:val="es-ES_tradnl"/>
        </w:rPr>
        <w:t>.</w:t>
      </w:r>
    </w:p>
    <w:p w:rsidR="00BF3EC7" w:rsidRPr="00B419A4" w:rsidRDefault="005964E6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Con respecto a la protección de los niños</w:t>
      </w:r>
      <w:r w:rsidR="00246795">
        <w:rPr>
          <w:snapToGrid w:val="0"/>
          <w:lang w:val="es-ES_tradnl"/>
        </w:rPr>
        <w:t xml:space="preserve"> frente a </w:t>
      </w:r>
      <w:r w:rsidRPr="00B419A4">
        <w:rPr>
          <w:snapToGrid w:val="0"/>
          <w:lang w:val="es-ES_tradnl"/>
        </w:rPr>
        <w:t>los malos tratos</w:t>
      </w:r>
      <w:r w:rsidR="00BF3EC7" w:rsidRPr="00B419A4">
        <w:rPr>
          <w:snapToGrid w:val="0"/>
          <w:lang w:val="es-ES_tradnl"/>
        </w:rPr>
        <w:t xml:space="preserve">, </w:t>
      </w:r>
      <w:r w:rsidRPr="00B419A4">
        <w:rPr>
          <w:snapToGrid w:val="0"/>
          <w:lang w:val="es-ES_tradnl"/>
        </w:rPr>
        <w:t>dice que las cifras que se citan le parecen muy altas y</w:t>
      </w:r>
      <w:r w:rsidR="00246795">
        <w:rPr>
          <w:snapToGrid w:val="0"/>
          <w:lang w:val="es-ES_tradnl"/>
        </w:rPr>
        <w:t xml:space="preserve"> habrá </w:t>
      </w:r>
      <w:r w:rsidRPr="00B419A4">
        <w:rPr>
          <w:snapToGrid w:val="0"/>
          <w:lang w:val="es-ES_tradnl"/>
        </w:rPr>
        <w:t>que investigarlas</w:t>
      </w:r>
      <w:r w:rsidR="00BF3EC7" w:rsidRPr="00B419A4">
        <w:rPr>
          <w:snapToGrid w:val="0"/>
          <w:lang w:val="es-ES_tradnl"/>
        </w:rPr>
        <w:t xml:space="preserve">. </w:t>
      </w:r>
      <w:r w:rsidRPr="00B419A4">
        <w:rPr>
          <w:snapToGrid w:val="0"/>
          <w:lang w:val="es-ES_tradnl"/>
        </w:rPr>
        <w:t>Si bien</w:t>
      </w:r>
      <w:r w:rsidR="00246795">
        <w:rPr>
          <w:snapToGrid w:val="0"/>
          <w:lang w:val="es-ES_tradnl"/>
        </w:rPr>
        <w:t xml:space="preserve"> hay </w:t>
      </w:r>
      <w:r w:rsidRPr="00B419A4">
        <w:rPr>
          <w:snapToGrid w:val="0"/>
          <w:lang w:val="es-ES_tradnl"/>
        </w:rPr>
        <w:t>constancia de castigos</w:t>
      </w:r>
      <w:r w:rsidR="00246795">
        <w:rPr>
          <w:snapToGrid w:val="0"/>
          <w:lang w:val="es-ES_tradnl"/>
        </w:rPr>
        <w:t xml:space="preserve"> corporales</w:t>
      </w:r>
      <w:r w:rsidRPr="00B419A4">
        <w:rPr>
          <w:snapToGrid w:val="0"/>
          <w:lang w:val="es-ES_tradnl"/>
        </w:rPr>
        <w:t>, no</w:t>
      </w:r>
      <w:r w:rsidR="00246795">
        <w:rPr>
          <w:snapToGrid w:val="0"/>
          <w:lang w:val="es-ES_tradnl"/>
        </w:rPr>
        <w:t xml:space="preserve"> son legales y se deben </w:t>
      </w:r>
      <w:r w:rsidRPr="00B419A4">
        <w:rPr>
          <w:snapToGrid w:val="0"/>
          <w:lang w:val="es-ES_tradnl"/>
        </w:rPr>
        <w:t>sancionar</w:t>
      </w:r>
      <w:r w:rsidR="002D3321">
        <w:rPr>
          <w:snapToGrid w:val="0"/>
          <w:lang w:val="es-ES_tradnl"/>
        </w:rPr>
        <w:t>.</w:t>
      </w:r>
    </w:p>
    <w:p w:rsidR="00BF3EC7" w:rsidRPr="00B419A4" w:rsidRDefault="0027400C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>El Defensor del Pueblo</w:t>
      </w:r>
      <w:r w:rsidR="00443247">
        <w:rPr>
          <w:snapToGrid w:val="0"/>
          <w:lang w:val="es-ES_tradnl"/>
        </w:rPr>
        <w:t xml:space="preserve"> ha organizado </w:t>
      </w:r>
      <w:r w:rsidRPr="00B419A4">
        <w:rPr>
          <w:snapToGrid w:val="0"/>
          <w:lang w:val="es-ES_tradnl"/>
        </w:rPr>
        <w:t>campañas contra el trabajo infantil</w:t>
      </w:r>
      <w:r w:rsidR="00443247">
        <w:rPr>
          <w:snapToGrid w:val="0"/>
          <w:lang w:val="es-ES_tradnl"/>
        </w:rPr>
        <w:t xml:space="preserve"> y adoptado </w:t>
      </w:r>
      <w:r w:rsidRPr="00B419A4">
        <w:rPr>
          <w:snapToGrid w:val="0"/>
          <w:lang w:val="es-ES_tradnl"/>
        </w:rPr>
        <w:t>una serie de medidas en favor de los niños</w:t>
      </w:r>
      <w:r w:rsidR="00BF3EC7" w:rsidRPr="00B419A4">
        <w:rPr>
          <w:snapToGrid w:val="0"/>
          <w:lang w:val="es-ES_tradnl"/>
        </w:rPr>
        <w:t>,</w:t>
      </w:r>
      <w:r w:rsidR="00443247">
        <w:rPr>
          <w:snapToGrid w:val="0"/>
          <w:lang w:val="es-ES_tradnl"/>
        </w:rPr>
        <w:t xml:space="preserve"> incluida </w:t>
      </w:r>
      <w:r w:rsidRPr="00B419A4">
        <w:rPr>
          <w:snapToGrid w:val="0"/>
          <w:lang w:val="es-ES_tradnl"/>
        </w:rPr>
        <w:t xml:space="preserve">una subvención para alentar a los niños a completar la </w:t>
      </w:r>
      <w:r w:rsidR="002D3321">
        <w:rPr>
          <w:snapToGrid w:val="0"/>
          <w:lang w:val="es-ES_tradnl"/>
        </w:rPr>
        <w:t>enseñanza</w:t>
      </w:r>
      <w:r w:rsidRPr="00B419A4">
        <w:rPr>
          <w:snapToGrid w:val="0"/>
          <w:lang w:val="es-ES_tradnl"/>
        </w:rPr>
        <w:t xml:space="preserve"> primaria, como se describe en las respuestas por escrito </w:t>
      </w:r>
      <w:r w:rsidR="00BF3EC7" w:rsidRPr="00B419A4">
        <w:rPr>
          <w:snapToGrid w:val="0"/>
          <w:lang w:val="es-ES_tradnl"/>
        </w:rPr>
        <w:t>(p</w:t>
      </w:r>
      <w:r w:rsidRPr="00B419A4">
        <w:rPr>
          <w:snapToGrid w:val="0"/>
          <w:lang w:val="es-ES_tradnl"/>
        </w:rPr>
        <w:t>árr</w:t>
      </w:r>
      <w:r w:rsidR="002D3321">
        <w:rPr>
          <w:snapToGrid w:val="0"/>
          <w:lang w:val="es-ES_tradnl"/>
        </w:rPr>
        <w:t>. 52).</w:t>
      </w:r>
    </w:p>
    <w:p w:rsidR="00BF3EC7" w:rsidRPr="00B419A4" w:rsidRDefault="00443247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>
        <w:rPr>
          <w:snapToGrid w:val="0"/>
          <w:lang w:val="es-ES_tradnl"/>
        </w:rPr>
        <w:t xml:space="preserve">Por lo que respecta </w:t>
      </w:r>
      <w:r w:rsidR="00B8167F" w:rsidRPr="00B419A4">
        <w:rPr>
          <w:snapToGrid w:val="0"/>
          <w:lang w:val="es-ES_tradnl"/>
        </w:rPr>
        <w:t>a la crisis alimentaria, dice que</w:t>
      </w:r>
      <w:r>
        <w:rPr>
          <w:snapToGrid w:val="0"/>
          <w:lang w:val="es-ES_tradnl"/>
        </w:rPr>
        <w:t>,</w:t>
      </w:r>
      <w:r w:rsidR="00B8167F" w:rsidRPr="00B419A4">
        <w:rPr>
          <w:snapToGrid w:val="0"/>
          <w:lang w:val="es-ES_tradnl"/>
        </w:rPr>
        <w:t xml:space="preserve"> </w:t>
      </w:r>
      <w:r w:rsidRPr="00B419A4">
        <w:rPr>
          <w:snapToGrid w:val="0"/>
          <w:lang w:val="es-ES_tradnl"/>
        </w:rPr>
        <w:t xml:space="preserve">si bien </w:t>
      </w:r>
      <w:r w:rsidR="00B8167F" w:rsidRPr="00B419A4">
        <w:rPr>
          <w:snapToGrid w:val="0"/>
          <w:lang w:val="es-ES_tradnl"/>
        </w:rPr>
        <w:t>el mantenimiento de las subvenciones para</w:t>
      </w:r>
      <w:r>
        <w:rPr>
          <w:snapToGrid w:val="0"/>
          <w:lang w:val="es-ES_tradnl"/>
        </w:rPr>
        <w:t xml:space="preserve"> las familias de bajos ingresos</w:t>
      </w:r>
      <w:r w:rsidR="00B8167F" w:rsidRPr="00B419A4">
        <w:rPr>
          <w:snapToGrid w:val="0"/>
          <w:lang w:val="es-ES_tradnl"/>
        </w:rPr>
        <w:t xml:space="preserve"> no es una buena idea a largo plazo, es necesaria como medida de transición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F94BDF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Es cierto que algunas estadísticas del informe datan de </w:t>
      </w:r>
      <w:r w:rsidR="00BF3EC7" w:rsidRPr="00B419A4">
        <w:rPr>
          <w:snapToGrid w:val="0"/>
          <w:lang w:val="es-ES_tradnl"/>
        </w:rPr>
        <w:t xml:space="preserve">2003, </w:t>
      </w:r>
      <w:r w:rsidRPr="00B419A4">
        <w:rPr>
          <w:snapToGrid w:val="0"/>
          <w:lang w:val="es-ES_tradnl"/>
        </w:rPr>
        <w:t>pero se complementan con cifras más recientes en las respuestas por escrito</w:t>
      </w:r>
      <w:r w:rsidR="00BF3EC7" w:rsidRPr="00B419A4">
        <w:rPr>
          <w:snapToGrid w:val="0"/>
          <w:lang w:val="es-ES_tradnl"/>
        </w:rPr>
        <w:t>.</w:t>
      </w:r>
    </w:p>
    <w:p w:rsidR="00BF3EC7" w:rsidRPr="00B419A4" w:rsidRDefault="00E9336A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Hay iniciativas municipales para </w:t>
      </w:r>
      <w:r w:rsidR="004C18D3" w:rsidRPr="00B419A4">
        <w:rPr>
          <w:snapToGrid w:val="0"/>
          <w:lang w:val="es-ES_tradnl"/>
        </w:rPr>
        <w:t>reduci</w:t>
      </w:r>
      <w:r w:rsidRPr="00B419A4">
        <w:rPr>
          <w:snapToGrid w:val="0"/>
          <w:lang w:val="es-ES_tradnl"/>
        </w:rPr>
        <w:t>r y controlar la prostitución,</w:t>
      </w:r>
      <w:r w:rsidR="00BD201D" w:rsidRPr="00B419A4">
        <w:rPr>
          <w:snapToGrid w:val="0"/>
          <w:lang w:val="es-ES_tradnl"/>
        </w:rPr>
        <w:t xml:space="preserve"> que no es punible por ley</w:t>
      </w:r>
      <w:r w:rsidR="00BF3EC7" w:rsidRPr="00B419A4">
        <w:rPr>
          <w:snapToGrid w:val="0"/>
          <w:lang w:val="es-ES_tradnl"/>
        </w:rPr>
        <w:t>.</w:t>
      </w:r>
      <w:r w:rsidR="004C18D3" w:rsidRPr="00B419A4">
        <w:rPr>
          <w:snapToGrid w:val="0"/>
          <w:lang w:val="es-ES_tradnl"/>
        </w:rPr>
        <w:t xml:space="preserve"> Se</w:t>
      </w:r>
      <w:r w:rsidR="00443247">
        <w:rPr>
          <w:snapToGrid w:val="0"/>
          <w:lang w:val="es-ES_tradnl"/>
        </w:rPr>
        <w:t xml:space="preserve"> ha abolido </w:t>
      </w:r>
      <w:r w:rsidR="004C18D3" w:rsidRPr="00B419A4">
        <w:rPr>
          <w:snapToGrid w:val="0"/>
          <w:lang w:val="es-ES_tradnl"/>
        </w:rPr>
        <w:t xml:space="preserve">el </w:t>
      </w:r>
      <w:r w:rsidR="00731221" w:rsidRPr="00B419A4">
        <w:rPr>
          <w:snapToGrid w:val="0"/>
          <w:lang w:val="es-ES_tradnl"/>
        </w:rPr>
        <w:t xml:space="preserve">anterior </w:t>
      </w:r>
      <w:r w:rsidR="004C18D3" w:rsidRPr="00B419A4">
        <w:rPr>
          <w:snapToGrid w:val="0"/>
          <w:lang w:val="es-ES_tradnl"/>
        </w:rPr>
        <w:t>sistema de control</w:t>
      </w:r>
      <w:r w:rsidR="00731221" w:rsidRPr="00731221">
        <w:rPr>
          <w:snapToGrid w:val="0"/>
          <w:lang w:val="es-ES_tradnl"/>
        </w:rPr>
        <w:t xml:space="preserve"> </w:t>
      </w:r>
      <w:r w:rsidR="00731221" w:rsidRPr="00B419A4">
        <w:rPr>
          <w:snapToGrid w:val="0"/>
          <w:lang w:val="es-ES_tradnl"/>
        </w:rPr>
        <w:t>de la policía</w:t>
      </w:r>
      <w:r w:rsidR="004C18D3" w:rsidRPr="00B419A4">
        <w:rPr>
          <w:snapToGrid w:val="0"/>
          <w:lang w:val="es-ES_tradnl"/>
        </w:rPr>
        <w:t xml:space="preserve">, discriminatorio y abusivo, y el interés se </w:t>
      </w:r>
      <w:r w:rsidR="00731221">
        <w:rPr>
          <w:snapToGrid w:val="0"/>
          <w:lang w:val="es-ES_tradnl"/>
        </w:rPr>
        <w:t>ha concentrado</w:t>
      </w:r>
      <w:r w:rsidR="004C18D3" w:rsidRPr="00B419A4">
        <w:rPr>
          <w:snapToGrid w:val="0"/>
          <w:lang w:val="es-ES_tradnl"/>
        </w:rPr>
        <w:t xml:space="preserve"> en los controles sanitarios</w:t>
      </w:r>
      <w:r w:rsidR="002D3321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9404EB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URENA</w:t>
      </w:r>
      <w:r w:rsidR="00BF3EC7" w:rsidRPr="00B419A4">
        <w:rPr>
          <w:snapToGrid w:val="0"/>
          <w:lang w:val="es-ES_tradnl"/>
        </w:rPr>
        <w:t xml:space="preserve"> (Bolivia) </w:t>
      </w:r>
      <w:r w:rsidR="004C18D3" w:rsidRPr="00B419A4">
        <w:rPr>
          <w:snapToGrid w:val="0"/>
          <w:lang w:val="es-ES_tradnl"/>
        </w:rPr>
        <w:t xml:space="preserve">señala a la atención del Comité el informe del Relator Especial sobre el derecho a los alimentos </w:t>
      </w:r>
      <w:r w:rsidR="00734B29">
        <w:rPr>
          <w:snapToGrid w:val="0"/>
          <w:lang w:val="es-ES_tradnl"/>
        </w:rPr>
        <w:t>relativo a</w:t>
      </w:r>
      <w:r w:rsidR="004C18D3" w:rsidRPr="00B419A4">
        <w:rPr>
          <w:snapToGrid w:val="0"/>
          <w:lang w:val="es-ES_tradnl"/>
        </w:rPr>
        <w:t xml:space="preserve"> su visita de </w:t>
      </w:r>
      <w:r w:rsidR="00BF3EC7" w:rsidRPr="00B419A4">
        <w:rPr>
          <w:snapToGrid w:val="0"/>
          <w:lang w:val="es-ES_tradnl"/>
        </w:rPr>
        <w:t>2006</w:t>
      </w:r>
      <w:r w:rsidR="005C0AF6" w:rsidRPr="005C0AF6">
        <w:rPr>
          <w:snapToGrid w:val="0"/>
          <w:lang w:val="es-ES_tradnl"/>
        </w:rPr>
        <w:t xml:space="preserve"> </w:t>
      </w:r>
      <w:r w:rsidR="005C0AF6" w:rsidRPr="00B419A4">
        <w:rPr>
          <w:snapToGrid w:val="0"/>
          <w:lang w:val="es-ES_tradnl"/>
        </w:rPr>
        <w:t>a Bolivia</w:t>
      </w:r>
      <w:r w:rsidR="00BF3EC7" w:rsidRPr="00B419A4">
        <w:rPr>
          <w:snapToGrid w:val="0"/>
          <w:lang w:val="es-ES_tradnl"/>
        </w:rPr>
        <w:t xml:space="preserve">, </w:t>
      </w:r>
      <w:r w:rsidR="004C18D3" w:rsidRPr="00B419A4">
        <w:rPr>
          <w:snapToGrid w:val="0"/>
          <w:lang w:val="es-ES_tradnl"/>
        </w:rPr>
        <w:t xml:space="preserve">que contiene recomendaciones </w:t>
      </w:r>
      <w:r w:rsidR="005C0AF6" w:rsidRPr="00B419A4">
        <w:rPr>
          <w:snapToGrid w:val="0"/>
          <w:lang w:val="es-ES_tradnl"/>
        </w:rPr>
        <w:t xml:space="preserve">interesantes </w:t>
      </w:r>
      <w:r w:rsidR="00734B29">
        <w:rPr>
          <w:snapToGrid w:val="0"/>
          <w:lang w:val="es-ES_tradnl"/>
        </w:rPr>
        <w:t>acerca de</w:t>
      </w:r>
      <w:r w:rsidR="004C18D3" w:rsidRPr="00B419A4">
        <w:rPr>
          <w:snapToGrid w:val="0"/>
          <w:lang w:val="es-ES_tradnl"/>
        </w:rPr>
        <w:t xml:space="preserve"> </w:t>
      </w:r>
      <w:r w:rsidR="00734B29">
        <w:rPr>
          <w:snapToGrid w:val="0"/>
          <w:lang w:val="es-ES_tradnl"/>
        </w:rPr>
        <w:t>es</w:t>
      </w:r>
      <w:r w:rsidR="00731221">
        <w:rPr>
          <w:snapToGrid w:val="0"/>
          <w:lang w:val="es-ES_tradnl"/>
        </w:rPr>
        <w:t>a cuestión</w:t>
      </w:r>
      <w:r w:rsidR="004C18D3" w:rsidRPr="00B419A4">
        <w:rPr>
          <w:snapToGrid w:val="0"/>
          <w:lang w:val="es-ES_tradnl"/>
        </w:rPr>
        <w:t xml:space="preserve"> y reconoce los esfuerzos del Gobierno en es</w:t>
      </w:r>
      <w:r w:rsidR="00734B29">
        <w:rPr>
          <w:snapToGrid w:val="0"/>
          <w:lang w:val="es-ES_tradnl"/>
        </w:rPr>
        <w:t>e</w:t>
      </w:r>
      <w:r w:rsidR="004C18D3" w:rsidRPr="00B419A4">
        <w:rPr>
          <w:snapToGrid w:val="0"/>
          <w:lang w:val="es-ES_tradnl"/>
        </w:rPr>
        <w:t xml:space="preserve"> </w:t>
      </w:r>
      <w:r w:rsidR="00734B29">
        <w:rPr>
          <w:snapToGrid w:val="0"/>
          <w:lang w:val="es-ES_tradnl"/>
        </w:rPr>
        <w:t>ámbito</w:t>
      </w:r>
      <w:r w:rsidR="004C18D3" w:rsidRPr="00B419A4">
        <w:rPr>
          <w:snapToGrid w:val="0"/>
          <w:lang w:val="es-ES_tradnl"/>
        </w:rPr>
        <w:t xml:space="preserve"> </w:t>
      </w:r>
      <w:r w:rsidR="00BF3EC7" w:rsidRPr="00B419A4">
        <w:rPr>
          <w:snapToGrid w:val="0"/>
          <w:lang w:val="es-ES_tradnl"/>
        </w:rPr>
        <w:t xml:space="preserve">(A/HRC/4/30/Add.2). </w:t>
      </w:r>
      <w:r w:rsidR="004C18D3" w:rsidRPr="00B419A4">
        <w:rPr>
          <w:snapToGrid w:val="0"/>
          <w:lang w:val="es-ES_tradnl"/>
        </w:rPr>
        <w:t xml:space="preserve">Bolivia copatrocina en la actualidad una resolución en el Consejo de Derechos Humanos </w:t>
      </w:r>
      <w:r w:rsidR="00F3444A" w:rsidRPr="00B419A4">
        <w:rPr>
          <w:snapToGrid w:val="0"/>
          <w:lang w:val="es-ES_tradnl"/>
        </w:rPr>
        <w:t>proponiendo un</w:t>
      </w:r>
      <w:r w:rsidR="005C0AF6">
        <w:rPr>
          <w:snapToGrid w:val="0"/>
          <w:lang w:val="es-ES_tradnl"/>
        </w:rPr>
        <w:t xml:space="preserve"> período </w:t>
      </w:r>
      <w:r w:rsidR="00F3444A" w:rsidRPr="00B419A4">
        <w:rPr>
          <w:snapToGrid w:val="0"/>
          <w:lang w:val="es-ES_tradnl"/>
        </w:rPr>
        <w:t xml:space="preserve">extraordinario </w:t>
      </w:r>
      <w:r w:rsidR="005C0AF6" w:rsidRPr="00B419A4">
        <w:rPr>
          <w:snapToGrid w:val="0"/>
          <w:lang w:val="es-ES_tradnl"/>
        </w:rPr>
        <w:t xml:space="preserve">de sesiones </w:t>
      </w:r>
      <w:r w:rsidR="00F3444A" w:rsidRPr="00B419A4">
        <w:rPr>
          <w:snapToGrid w:val="0"/>
          <w:lang w:val="es-ES_tradnl"/>
        </w:rPr>
        <w:t>del Consejo sobre la crisis alimentaria</w:t>
      </w:r>
      <w:r w:rsidR="00BF3EC7" w:rsidRPr="00B419A4">
        <w:rPr>
          <w:snapToGrid w:val="0"/>
          <w:lang w:val="es-ES_tradnl"/>
        </w:rPr>
        <w:t xml:space="preserve">. </w:t>
      </w:r>
      <w:r w:rsidR="00DE7317" w:rsidRPr="00B419A4">
        <w:rPr>
          <w:snapToGrid w:val="0"/>
          <w:lang w:val="es-ES_tradnl"/>
        </w:rPr>
        <w:t>El Gobierno</w:t>
      </w:r>
      <w:r w:rsidR="005C0AF6">
        <w:rPr>
          <w:snapToGrid w:val="0"/>
          <w:lang w:val="es-ES_tradnl"/>
        </w:rPr>
        <w:t xml:space="preserve"> comenzó </w:t>
      </w:r>
      <w:r w:rsidR="00DE7317" w:rsidRPr="00B419A4">
        <w:rPr>
          <w:snapToGrid w:val="0"/>
          <w:lang w:val="es-ES_tradnl"/>
        </w:rPr>
        <w:t>a trabajar para combatir la malnutrición cuando estalló la crisis alimentaria mundial</w:t>
      </w:r>
      <w:r w:rsidR="00BF3EC7" w:rsidRPr="00B419A4">
        <w:rPr>
          <w:snapToGrid w:val="0"/>
          <w:lang w:val="es-ES_tradnl"/>
        </w:rPr>
        <w:t xml:space="preserve">. </w:t>
      </w:r>
      <w:r w:rsidR="005730D1" w:rsidRPr="00B419A4">
        <w:rPr>
          <w:snapToGrid w:val="0"/>
          <w:lang w:val="es-ES_tradnl"/>
        </w:rPr>
        <w:t>Ningún país tiene la solución</w:t>
      </w:r>
      <w:r w:rsidR="00BF3EC7" w:rsidRPr="00B419A4">
        <w:rPr>
          <w:snapToGrid w:val="0"/>
          <w:lang w:val="es-ES_tradnl"/>
        </w:rPr>
        <w:t xml:space="preserve">; </w:t>
      </w:r>
      <w:r w:rsidR="005730D1" w:rsidRPr="00B419A4">
        <w:rPr>
          <w:snapToGrid w:val="0"/>
          <w:lang w:val="es-ES_tradnl"/>
        </w:rPr>
        <w:t xml:space="preserve">la propia </w:t>
      </w:r>
      <w:r w:rsidR="00BF3EC7" w:rsidRPr="00B419A4">
        <w:rPr>
          <w:snapToGrid w:val="0"/>
          <w:lang w:val="es-ES_tradnl"/>
        </w:rPr>
        <w:t xml:space="preserve">Bolivia </w:t>
      </w:r>
      <w:r w:rsidR="005730D1" w:rsidRPr="00B419A4">
        <w:rPr>
          <w:snapToGrid w:val="0"/>
          <w:lang w:val="es-ES_tradnl"/>
        </w:rPr>
        <w:t xml:space="preserve">adoptó una posición </w:t>
      </w:r>
      <w:r w:rsidR="005C0AF6" w:rsidRPr="00B419A4">
        <w:rPr>
          <w:snapToGrid w:val="0"/>
          <w:lang w:val="es-ES_tradnl"/>
        </w:rPr>
        <w:t xml:space="preserve">clara </w:t>
      </w:r>
      <w:r w:rsidR="005730D1" w:rsidRPr="00B419A4">
        <w:rPr>
          <w:snapToGrid w:val="0"/>
          <w:lang w:val="es-ES_tradnl"/>
        </w:rPr>
        <w:t>contra el uso de los biocombustibles</w:t>
      </w:r>
      <w:r w:rsidR="00BF3EC7" w:rsidRPr="00B419A4">
        <w:rPr>
          <w:snapToGrid w:val="0"/>
          <w:lang w:val="es-ES_tradnl"/>
        </w:rPr>
        <w:t xml:space="preserve">, </w:t>
      </w:r>
      <w:r w:rsidR="005D7B2D" w:rsidRPr="00B419A4">
        <w:rPr>
          <w:snapToGrid w:val="0"/>
          <w:lang w:val="es-ES_tradnl"/>
        </w:rPr>
        <w:t xml:space="preserve">considerando que el derecho a la alimentación debía </w:t>
      </w:r>
      <w:r w:rsidR="00731221">
        <w:rPr>
          <w:snapToGrid w:val="0"/>
          <w:lang w:val="es-ES_tradnl"/>
        </w:rPr>
        <w:t>ser prioritario</w:t>
      </w:r>
      <w:r w:rsidR="00734B29">
        <w:rPr>
          <w:snapToGrid w:val="0"/>
          <w:lang w:val="es-ES_tradnl"/>
        </w:rPr>
        <w:t>.</w:t>
      </w:r>
    </w:p>
    <w:p w:rsidR="00BF3EC7" w:rsidRPr="00B419A4" w:rsidRDefault="00915CAE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La </w:t>
      </w:r>
      <w:r w:rsidRPr="00B419A4">
        <w:rPr>
          <w:b/>
          <w:snapToGrid w:val="0"/>
          <w:lang w:val="es-ES_tradnl"/>
        </w:rPr>
        <w:t>Sra.</w:t>
      </w:r>
      <w:r w:rsidR="00D14011" w:rsidRPr="00B419A4">
        <w:rPr>
          <w:b/>
          <w:snapToGrid w:val="0"/>
          <w:lang w:val="es-ES_tradnl"/>
        </w:rPr>
        <w:t xml:space="preserve"> </w:t>
      </w:r>
      <w:r w:rsidR="00BF3EC7" w:rsidRPr="00B419A4">
        <w:rPr>
          <w:b/>
          <w:snapToGrid w:val="0"/>
          <w:lang w:val="es-ES_tradnl"/>
        </w:rPr>
        <w:t>NAVARRO</w:t>
      </w:r>
      <w:r w:rsidR="00BF3EC7" w:rsidRPr="00B419A4">
        <w:rPr>
          <w:snapToGrid w:val="0"/>
          <w:lang w:val="es-ES_tradnl"/>
        </w:rPr>
        <w:t xml:space="preserve"> (Bolivia)</w:t>
      </w:r>
      <w:r w:rsidR="002C5E07" w:rsidRPr="00B419A4">
        <w:rPr>
          <w:snapToGrid w:val="0"/>
          <w:lang w:val="es-ES_tradnl"/>
        </w:rPr>
        <w:t xml:space="preserve"> dice que en </w:t>
      </w:r>
      <w:r w:rsidR="00BF3EC7" w:rsidRPr="00B419A4">
        <w:rPr>
          <w:snapToGrid w:val="0"/>
          <w:lang w:val="es-ES_tradnl"/>
        </w:rPr>
        <w:t xml:space="preserve">1952, </w:t>
      </w:r>
      <w:r w:rsidR="002C5E07" w:rsidRPr="00B419A4">
        <w:rPr>
          <w:snapToGrid w:val="0"/>
          <w:lang w:val="es-ES_tradnl"/>
        </w:rPr>
        <w:t xml:space="preserve">tras la primera revolución, </w:t>
      </w:r>
      <w:r w:rsidR="00BF3EC7" w:rsidRPr="00B419A4">
        <w:rPr>
          <w:snapToGrid w:val="0"/>
          <w:lang w:val="es-ES_tradnl"/>
        </w:rPr>
        <w:t>Bolivia</w:t>
      </w:r>
      <w:r w:rsidR="002C5E07" w:rsidRPr="00B419A4">
        <w:rPr>
          <w:snapToGrid w:val="0"/>
          <w:lang w:val="es-ES_tradnl"/>
        </w:rPr>
        <w:t xml:space="preserve"> necesitó ayuda alimentaria de</w:t>
      </w:r>
      <w:r w:rsidR="005C0AF6">
        <w:rPr>
          <w:snapToGrid w:val="0"/>
          <w:lang w:val="es-ES_tradnl"/>
        </w:rPr>
        <w:t xml:space="preserve"> urgencia</w:t>
      </w:r>
      <w:r w:rsidR="00734B29">
        <w:rPr>
          <w:snapToGrid w:val="0"/>
          <w:lang w:val="es-ES_tradnl"/>
        </w:rPr>
        <w:t>,</w:t>
      </w:r>
      <w:r w:rsidR="005C0AF6">
        <w:rPr>
          <w:snapToGrid w:val="0"/>
          <w:lang w:val="es-ES_tradnl"/>
        </w:rPr>
        <w:t xml:space="preserve"> </w:t>
      </w:r>
      <w:r w:rsidR="002C5E07" w:rsidRPr="00B419A4">
        <w:rPr>
          <w:snapToGrid w:val="0"/>
          <w:lang w:val="es-ES_tradnl"/>
        </w:rPr>
        <w:t xml:space="preserve">y ahora, más de 60 años después, </w:t>
      </w:r>
      <w:r w:rsidR="00DA5A8A">
        <w:rPr>
          <w:snapToGrid w:val="0"/>
          <w:lang w:val="es-ES_tradnl"/>
        </w:rPr>
        <w:t>sigue</w:t>
      </w:r>
      <w:r w:rsidR="002C5E07" w:rsidRPr="00B419A4">
        <w:rPr>
          <w:snapToGrid w:val="0"/>
          <w:lang w:val="es-ES_tradnl"/>
        </w:rPr>
        <w:t xml:space="preserve"> dependiendo de la misma ayuda procedente del mismo país</w:t>
      </w:r>
      <w:r w:rsidR="00BF3EC7" w:rsidRPr="00B419A4">
        <w:rPr>
          <w:snapToGrid w:val="0"/>
          <w:lang w:val="es-ES_tradnl"/>
        </w:rPr>
        <w:t xml:space="preserve">. </w:t>
      </w:r>
      <w:r w:rsidR="002C5E07" w:rsidRPr="00B419A4">
        <w:rPr>
          <w:snapToGrid w:val="0"/>
          <w:lang w:val="es-ES_tradnl"/>
        </w:rPr>
        <w:t>La situación de la seguridad alimentaria en Bolivia es</w:t>
      </w:r>
      <w:r w:rsidR="005C0AF6">
        <w:rPr>
          <w:snapToGrid w:val="0"/>
          <w:lang w:val="es-ES_tradnl"/>
        </w:rPr>
        <w:t xml:space="preserve"> consecuencia </w:t>
      </w:r>
      <w:r w:rsidR="002C5E07" w:rsidRPr="00B419A4">
        <w:rPr>
          <w:snapToGrid w:val="0"/>
          <w:lang w:val="es-ES_tradnl"/>
        </w:rPr>
        <w:t>de las políticas económicas a nivel internacional. Los países que reciben</w:t>
      </w:r>
      <w:r w:rsidR="005C0AF6">
        <w:rPr>
          <w:snapToGrid w:val="0"/>
          <w:lang w:val="es-ES_tradnl"/>
        </w:rPr>
        <w:t xml:space="preserve"> casi todas las </w:t>
      </w:r>
      <w:r w:rsidR="002C5E07" w:rsidRPr="00B419A4">
        <w:rPr>
          <w:snapToGrid w:val="0"/>
          <w:lang w:val="es-ES_tradnl"/>
        </w:rPr>
        <w:t xml:space="preserve">subvenciones están en el mundo desarrollado y esas políticas de liberalización </w:t>
      </w:r>
      <w:r w:rsidR="00264E21">
        <w:rPr>
          <w:snapToGrid w:val="0"/>
          <w:lang w:val="es-ES_tradnl"/>
        </w:rPr>
        <w:t>sol</w:t>
      </w:r>
      <w:r w:rsidR="00734B29">
        <w:rPr>
          <w:snapToGrid w:val="0"/>
          <w:lang w:val="es-ES_tradnl"/>
        </w:rPr>
        <w:t>amente</w:t>
      </w:r>
      <w:r w:rsidR="002C5E07" w:rsidRPr="00B419A4">
        <w:rPr>
          <w:snapToGrid w:val="0"/>
          <w:lang w:val="es-ES_tradnl"/>
        </w:rPr>
        <w:t xml:space="preserve"> fomentan la exportación</w:t>
      </w:r>
      <w:r w:rsidR="00734B29">
        <w:rPr>
          <w:snapToGrid w:val="0"/>
          <w:lang w:val="es-ES_tradnl"/>
        </w:rPr>
        <w:t>.</w:t>
      </w:r>
    </w:p>
    <w:p w:rsidR="00BF3EC7" w:rsidRPr="00B419A4" w:rsidRDefault="002A682A" w:rsidP="008D5031">
      <w:pPr>
        <w:pStyle w:val="ParaNo"/>
        <w:tabs>
          <w:tab w:val="clear" w:pos="360"/>
          <w:tab w:val="clear" w:pos="737"/>
        </w:tabs>
        <w:ind w:left="0" w:firstLine="0"/>
        <w:rPr>
          <w:snapToGrid w:val="0"/>
          <w:lang w:val="es-ES_tradnl"/>
        </w:rPr>
      </w:pPr>
      <w:r w:rsidRPr="00B419A4">
        <w:rPr>
          <w:snapToGrid w:val="0"/>
          <w:lang w:val="es-ES_tradnl"/>
        </w:rPr>
        <w:t xml:space="preserve">Por último, a fin de aclarar la posición de Bolivia sobre el medio ambiente, la oradora lee </w:t>
      </w:r>
      <w:r w:rsidR="001679C1" w:rsidRPr="00B419A4">
        <w:rPr>
          <w:snapToGrid w:val="0"/>
          <w:lang w:val="es-ES_tradnl"/>
        </w:rPr>
        <w:t xml:space="preserve">parte de </w:t>
      </w:r>
      <w:r w:rsidRPr="00B419A4">
        <w:rPr>
          <w:snapToGrid w:val="0"/>
          <w:lang w:val="es-ES_tradnl"/>
        </w:rPr>
        <w:t xml:space="preserve">una declaración </w:t>
      </w:r>
      <w:r w:rsidR="00DA5A8A">
        <w:rPr>
          <w:snapToGrid w:val="0"/>
          <w:lang w:val="es-ES_tradnl"/>
        </w:rPr>
        <w:t>pronunciada</w:t>
      </w:r>
      <w:r w:rsidRPr="00B419A4">
        <w:rPr>
          <w:snapToGrid w:val="0"/>
          <w:lang w:val="es-ES_tradnl"/>
        </w:rPr>
        <w:t xml:space="preserve"> por el Presidente Morales en </w:t>
      </w:r>
      <w:r w:rsidR="001679C1" w:rsidRPr="00B419A4">
        <w:rPr>
          <w:snapToGrid w:val="0"/>
          <w:lang w:val="es-ES_tradnl"/>
        </w:rPr>
        <w:t>el</w:t>
      </w:r>
      <w:r w:rsidR="005C5FB9" w:rsidRPr="00B419A4">
        <w:rPr>
          <w:snapToGrid w:val="0"/>
          <w:lang w:val="es-ES_tradnl"/>
        </w:rPr>
        <w:t xml:space="preserve"> 70º</w:t>
      </w:r>
      <w:r w:rsidRPr="00B419A4">
        <w:rPr>
          <w:snapToGrid w:val="0"/>
          <w:lang w:val="es-ES_tradnl"/>
        </w:rPr>
        <w:t xml:space="preserve"> períodos de sesiones</w:t>
      </w:r>
      <w:r w:rsidR="005C5FB9" w:rsidRPr="00B419A4">
        <w:rPr>
          <w:snapToGrid w:val="0"/>
          <w:lang w:val="es-ES_tradnl"/>
        </w:rPr>
        <w:t xml:space="preserve"> del </w:t>
      </w:r>
      <w:r w:rsidRPr="00B419A4">
        <w:rPr>
          <w:snapToGrid w:val="0"/>
          <w:lang w:val="es-ES_tradnl"/>
        </w:rPr>
        <w:t xml:space="preserve">Foro Permanente </w:t>
      </w:r>
      <w:r w:rsidR="005C5FB9" w:rsidRPr="00B419A4">
        <w:rPr>
          <w:snapToGrid w:val="0"/>
          <w:lang w:val="es-ES_tradnl"/>
        </w:rPr>
        <w:t xml:space="preserve">de las Naciones Unidas </w:t>
      </w:r>
      <w:r w:rsidRPr="00B419A4">
        <w:rPr>
          <w:snapToGrid w:val="0"/>
          <w:lang w:val="es-ES_tradnl"/>
        </w:rPr>
        <w:t>para las Cuestiones Indígenas</w:t>
      </w:r>
      <w:r w:rsidR="00BF3EC7" w:rsidRPr="00B419A4">
        <w:rPr>
          <w:snapToGrid w:val="0"/>
          <w:lang w:val="es-ES_tradnl"/>
        </w:rPr>
        <w:t xml:space="preserve">, </w:t>
      </w:r>
      <w:r w:rsidR="001679C1" w:rsidRPr="00B419A4">
        <w:rPr>
          <w:snapToGrid w:val="0"/>
          <w:lang w:val="es-ES_tradnl"/>
        </w:rPr>
        <w:t>titulada</w:t>
      </w:r>
      <w:r w:rsidR="00BF3EC7" w:rsidRPr="00B419A4">
        <w:rPr>
          <w:snapToGrid w:val="0"/>
          <w:lang w:val="es-ES_tradnl"/>
        </w:rPr>
        <w:t xml:space="preserve"> “</w:t>
      </w:r>
      <w:r w:rsidR="005C5FB9" w:rsidRPr="00B419A4">
        <w:rPr>
          <w:snapToGrid w:val="0"/>
          <w:lang w:val="es-ES_tradnl"/>
        </w:rPr>
        <w:t xml:space="preserve">Los </w:t>
      </w:r>
      <w:r w:rsidR="00BF3EC7" w:rsidRPr="00B419A4">
        <w:rPr>
          <w:snapToGrid w:val="0"/>
          <w:lang w:val="es-ES_tradnl"/>
        </w:rPr>
        <w:t xml:space="preserve">10 </w:t>
      </w:r>
      <w:r w:rsidR="005C5FB9" w:rsidRPr="00B419A4">
        <w:rPr>
          <w:snapToGrid w:val="0"/>
          <w:lang w:val="es-ES_tradnl"/>
        </w:rPr>
        <w:t>mandamientos para salvar el planeta, la humanidad y la vida</w:t>
      </w:r>
      <w:r w:rsidR="00734B29">
        <w:rPr>
          <w:snapToGrid w:val="0"/>
          <w:lang w:val="es-ES_tradnl"/>
        </w:rPr>
        <w:t>”.</w:t>
      </w:r>
    </w:p>
    <w:p w:rsidR="009976B4" w:rsidRDefault="004E6D41" w:rsidP="008D5031">
      <w:pPr>
        <w:adjustRightInd w:val="0"/>
        <w:snapToGrid w:val="0"/>
        <w:jc w:val="center"/>
        <w:rPr>
          <w:snapToGrid w:val="0"/>
          <w:lang w:val="es-ES_tradnl"/>
        </w:rPr>
      </w:pPr>
      <w:r w:rsidRPr="00C345DF">
        <w:rPr>
          <w:b/>
          <w:i/>
          <w:spacing w:val="-2"/>
          <w:lang w:val="es-ES_tradnl"/>
        </w:rPr>
        <w:t xml:space="preserve">Se levanta la sesión a las </w:t>
      </w:r>
      <w:r w:rsidRPr="00C345DF">
        <w:rPr>
          <w:b/>
          <w:i/>
          <w:snapToGrid w:val="0"/>
          <w:lang w:val="es-ES_tradnl"/>
        </w:rPr>
        <w:t>18</w:t>
      </w:r>
      <w:r w:rsidR="00BF3EC7" w:rsidRPr="00C345DF">
        <w:rPr>
          <w:b/>
          <w:i/>
          <w:snapToGrid w:val="0"/>
          <w:lang w:val="es-ES_tradnl"/>
        </w:rPr>
        <w:t xml:space="preserve">.05 </w:t>
      </w:r>
      <w:r w:rsidRPr="00C345DF">
        <w:rPr>
          <w:b/>
          <w:i/>
          <w:snapToGrid w:val="0"/>
          <w:lang w:val="es-ES_tradnl"/>
        </w:rPr>
        <w:t>horas</w:t>
      </w:r>
      <w:r w:rsidR="00BF3EC7" w:rsidRPr="00B419A4">
        <w:rPr>
          <w:snapToGrid w:val="0"/>
          <w:lang w:val="es-ES_tradnl"/>
        </w:rPr>
        <w:t>.</w:t>
      </w:r>
    </w:p>
    <w:p w:rsidR="001B2CCC" w:rsidRPr="00B419A4" w:rsidRDefault="001B2CCC" w:rsidP="008D5031">
      <w:pPr>
        <w:adjustRightInd w:val="0"/>
        <w:snapToGrid w:val="0"/>
        <w:jc w:val="center"/>
        <w:rPr>
          <w:snapToGrid w:val="0"/>
          <w:u w:val="single"/>
          <w:lang w:val="es-ES_tradnl"/>
        </w:rPr>
      </w:pPr>
      <w:r>
        <w:rPr>
          <w:snapToGrid w:val="0"/>
          <w:lang w:val="es-ES_tradnl"/>
        </w:rPr>
        <w:t>-----</w:t>
      </w:r>
    </w:p>
    <w:sectPr w:rsidR="001B2CCC" w:rsidRPr="00B419A4" w:rsidSect="008D5031">
      <w:headerReference w:type="even" r:id="rId9"/>
      <w:headerReference w:type="default" r:id="rId10"/>
      <w:endnotePr>
        <w:numFmt w:val="decimal"/>
      </w:endnotePr>
      <w:type w:val="continuous"/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E21" w:rsidRDefault="00AC1E21">
      <w:pPr>
        <w:pStyle w:val="Footer"/>
      </w:pPr>
    </w:p>
  </w:endnote>
  <w:endnote w:type="continuationSeparator" w:id="0">
    <w:p w:rsidR="00AC1E21" w:rsidRDefault="00AC1E21">
      <w:pPr>
        <w:spacing w:after="0"/>
      </w:pPr>
    </w:p>
  </w:endnote>
  <w:endnote w:type="continuationNotice" w:id="1">
    <w:p w:rsidR="00AC1E21" w:rsidRDefault="00AC1E2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E21" w:rsidRDefault="00AC1E21">
      <w:pPr>
        <w:spacing w:after="0"/>
      </w:pPr>
      <w:r>
        <w:separator/>
      </w:r>
    </w:p>
  </w:footnote>
  <w:footnote w:type="continuationSeparator" w:id="0">
    <w:p w:rsidR="00AC1E21" w:rsidRDefault="00AC1E21">
      <w:pPr>
        <w:spacing w:after="0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AC1E21" w:rsidRDefault="00AC1E21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863" w:rsidRDefault="00C42863" w:rsidP="00BF3EC7">
    <w:pPr>
      <w:pStyle w:val="Header"/>
      <w:spacing w:after="0"/>
    </w:pPr>
    <w:r>
      <w:t>E/C.12/2008/SR.12</w:t>
    </w:r>
  </w:p>
  <w:p w:rsidR="00C42863" w:rsidRDefault="00C42863" w:rsidP="00BF3EC7">
    <w:pPr>
      <w:pStyle w:val="Header"/>
      <w:spacing w:after="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03C22">
      <w:rPr>
        <w:noProof/>
      </w:rPr>
      <w:t>10</w:t>
    </w:r>
    <w:r>
      <w:fldChar w:fldCharType="end"/>
    </w:r>
  </w:p>
  <w:p w:rsidR="00C42863" w:rsidRDefault="00C42863" w:rsidP="00BF3EC7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863" w:rsidRDefault="00C42863" w:rsidP="00BF3EC7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>E/C.12/2008/SR.12</w:t>
    </w:r>
  </w:p>
  <w:p w:rsidR="00C42863" w:rsidRDefault="00C42863" w:rsidP="00BF3EC7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  <w:r>
      <w:tab/>
    </w: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903C22">
      <w:rPr>
        <w:noProof/>
      </w:rPr>
      <w:t>9</w:t>
    </w:r>
    <w:r>
      <w:fldChar w:fldCharType="end"/>
    </w:r>
  </w:p>
  <w:p w:rsidR="00C42863" w:rsidRDefault="00C42863" w:rsidP="00BF3EC7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71BCF"/>
    <w:multiLevelType w:val="hybridMultilevel"/>
    <w:tmpl w:val="275A1682"/>
    <w:lvl w:ilvl="0" w:tplc="41DE5E26">
      <w:start w:val="1"/>
      <w:numFmt w:val="bullet"/>
      <w:pStyle w:val="Bullet"/>
      <w:lvlText w:val="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3F49C6"/>
    <w:multiLevelType w:val="singleLevel"/>
    <w:tmpl w:val="3CF288AC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2">
    <w:nsid w:val="311A7890"/>
    <w:multiLevelType w:val="hybridMultilevel"/>
    <w:tmpl w:val="151405B6"/>
    <w:lvl w:ilvl="0" w:tplc="E230D148">
      <w:start w:val="1"/>
      <w:numFmt w:val="bullet"/>
      <w:pStyle w:val="Dash"/>
      <w:lvlText w:val=""/>
      <w:lvlJc w:val="left"/>
      <w:pPr>
        <w:tabs>
          <w:tab w:val="num" w:pos="-32767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CB061AB"/>
    <w:multiLevelType w:val="singleLevel"/>
    <w:tmpl w:val="EC60B6A8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  <w:lang w:val="es-ES_tradnl"/>
      </w:rPr>
    </w:lvl>
  </w:abstractNum>
  <w:abstractNum w:abstractNumId="4">
    <w:nsid w:val="7CF349BD"/>
    <w:multiLevelType w:val="singleLevel"/>
    <w:tmpl w:val="7EC6DC90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6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8FB1434F-21FD-4CB2-8D18-676EA92B7C8A}"/>
    <w:docVar w:name="dgnword-eventsink" w:val="28327112"/>
  </w:docVars>
  <w:rsids>
    <w:rsidRoot w:val="00B97D38"/>
    <w:rsid w:val="00000670"/>
    <w:rsid w:val="00001E01"/>
    <w:rsid w:val="000021BE"/>
    <w:rsid w:val="00003EC4"/>
    <w:rsid w:val="0000567A"/>
    <w:rsid w:val="00036890"/>
    <w:rsid w:val="000612CA"/>
    <w:rsid w:val="00073833"/>
    <w:rsid w:val="000772CC"/>
    <w:rsid w:val="00085708"/>
    <w:rsid w:val="0009283F"/>
    <w:rsid w:val="00092BA2"/>
    <w:rsid w:val="000C2503"/>
    <w:rsid w:val="000C63D3"/>
    <w:rsid w:val="000C6FB0"/>
    <w:rsid w:val="000C71C8"/>
    <w:rsid w:val="000E1355"/>
    <w:rsid w:val="000E146D"/>
    <w:rsid w:val="000E1C34"/>
    <w:rsid w:val="000F5E2A"/>
    <w:rsid w:val="00122A7B"/>
    <w:rsid w:val="00124F19"/>
    <w:rsid w:val="001250D5"/>
    <w:rsid w:val="00133960"/>
    <w:rsid w:val="00141130"/>
    <w:rsid w:val="00143FA2"/>
    <w:rsid w:val="00147F10"/>
    <w:rsid w:val="00152032"/>
    <w:rsid w:val="00155D24"/>
    <w:rsid w:val="001629F2"/>
    <w:rsid w:val="001679C1"/>
    <w:rsid w:val="00170BF2"/>
    <w:rsid w:val="00176DB4"/>
    <w:rsid w:val="00183E42"/>
    <w:rsid w:val="00185D42"/>
    <w:rsid w:val="00187C98"/>
    <w:rsid w:val="00193F15"/>
    <w:rsid w:val="00195BBC"/>
    <w:rsid w:val="00197EEB"/>
    <w:rsid w:val="001B2CCC"/>
    <w:rsid w:val="001B7B67"/>
    <w:rsid w:val="001D3D42"/>
    <w:rsid w:val="001F1DE8"/>
    <w:rsid w:val="001F3238"/>
    <w:rsid w:val="001F73C6"/>
    <w:rsid w:val="0020094C"/>
    <w:rsid w:val="00201E55"/>
    <w:rsid w:val="00237C26"/>
    <w:rsid w:val="00246795"/>
    <w:rsid w:val="00246BFA"/>
    <w:rsid w:val="0025207A"/>
    <w:rsid w:val="0026072F"/>
    <w:rsid w:val="00264BB7"/>
    <w:rsid w:val="00264E21"/>
    <w:rsid w:val="002733E4"/>
    <w:rsid w:val="0027400C"/>
    <w:rsid w:val="00292E2D"/>
    <w:rsid w:val="00294442"/>
    <w:rsid w:val="0029541A"/>
    <w:rsid w:val="002A682A"/>
    <w:rsid w:val="002C4BCE"/>
    <w:rsid w:val="002C5E07"/>
    <w:rsid w:val="002D3321"/>
    <w:rsid w:val="002F0A7F"/>
    <w:rsid w:val="002F5FD4"/>
    <w:rsid w:val="0030269A"/>
    <w:rsid w:val="00302D1B"/>
    <w:rsid w:val="00315DBE"/>
    <w:rsid w:val="00324B36"/>
    <w:rsid w:val="0032746B"/>
    <w:rsid w:val="003324E0"/>
    <w:rsid w:val="003331FA"/>
    <w:rsid w:val="00347D28"/>
    <w:rsid w:val="00356E96"/>
    <w:rsid w:val="00362AB8"/>
    <w:rsid w:val="003657EF"/>
    <w:rsid w:val="003935EF"/>
    <w:rsid w:val="00394439"/>
    <w:rsid w:val="0039716E"/>
    <w:rsid w:val="003A103A"/>
    <w:rsid w:val="003A3358"/>
    <w:rsid w:val="003A5DE0"/>
    <w:rsid w:val="003B5908"/>
    <w:rsid w:val="003B6F33"/>
    <w:rsid w:val="003D0629"/>
    <w:rsid w:val="003D50D9"/>
    <w:rsid w:val="003D720D"/>
    <w:rsid w:val="003E4BBC"/>
    <w:rsid w:val="003E7EC4"/>
    <w:rsid w:val="0041258C"/>
    <w:rsid w:val="00420ABD"/>
    <w:rsid w:val="0042684E"/>
    <w:rsid w:val="00441486"/>
    <w:rsid w:val="00443247"/>
    <w:rsid w:val="00446290"/>
    <w:rsid w:val="004516E6"/>
    <w:rsid w:val="004605E4"/>
    <w:rsid w:val="004624B1"/>
    <w:rsid w:val="00475A4E"/>
    <w:rsid w:val="004828D5"/>
    <w:rsid w:val="004868A6"/>
    <w:rsid w:val="004A1E59"/>
    <w:rsid w:val="004B5011"/>
    <w:rsid w:val="004C18D3"/>
    <w:rsid w:val="004C25B9"/>
    <w:rsid w:val="004C31AF"/>
    <w:rsid w:val="004C4E67"/>
    <w:rsid w:val="004D0301"/>
    <w:rsid w:val="004D0552"/>
    <w:rsid w:val="004D4B84"/>
    <w:rsid w:val="004E6D41"/>
    <w:rsid w:val="0050313D"/>
    <w:rsid w:val="005054C0"/>
    <w:rsid w:val="00513F74"/>
    <w:rsid w:val="005161FF"/>
    <w:rsid w:val="00517106"/>
    <w:rsid w:val="005202B6"/>
    <w:rsid w:val="00522C91"/>
    <w:rsid w:val="00537D49"/>
    <w:rsid w:val="00541887"/>
    <w:rsid w:val="00544054"/>
    <w:rsid w:val="005544FC"/>
    <w:rsid w:val="00557139"/>
    <w:rsid w:val="005730D1"/>
    <w:rsid w:val="005964E6"/>
    <w:rsid w:val="005A0BD4"/>
    <w:rsid w:val="005C0AF6"/>
    <w:rsid w:val="005C32A1"/>
    <w:rsid w:val="005C5FB9"/>
    <w:rsid w:val="005D16D3"/>
    <w:rsid w:val="005D1AC9"/>
    <w:rsid w:val="005D7B2D"/>
    <w:rsid w:val="005E0493"/>
    <w:rsid w:val="005E32A4"/>
    <w:rsid w:val="005E3C6F"/>
    <w:rsid w:val="005E40C4"/>
    <w:rsid w:val="005E4883"/>
    <w:rsid w:val="005E6D6F"/>
    <w:rsid w:val="005F431F"/>
    <w:rsid w:val="00601E16"/>
    <w:rsid w:val="0061103A"/>
    <w:rsid w:val="00613793"/>
    <w:rsid w:val="00617AA6"/>
    <w:rsid w:val="00621C06"/>
    <w:rsid w:val="00631AAF"/>
    <w:rsid w:val="00633D5F"/>
    <w:rsid w:val="00660886"/>
    <w:rsid w:val="006609B3"/>
    <w:rsid w:val="00662A3C"/>
    <w:rsid w:val="006671D4"/>
    <w:rsid w:val="0066785C"/>
    <w:rsid w:val="00667DB9"/>
    <w:rsid w:val="006900C9"/>
    <w:rsid w:val="006910EB"/>
    <w:rsid w:val="006A7A6B"/>
    <w:rsid w:val="006D2CBB"/>
    <w:rsid w:val="006D4B01"/>
    <w:rsid w:val="006E466E"/>
    <w:rsid w:val="006E729F"/>
    <w:rsid w:val="006F379D"/>
    <w:rsid w:val="006F3C3A"/>
    <w:rsid w:val="007029DA"/>
    <w:rsid w:val="0071092E"/>
    <w:rsid w:val="0071196F"/>
    <w:rsid w:val="00715206"/>
    <w:rsid w:val="00720226"/>
    <w:rsid w:val="00723076"/>
    <w:rsid w:val="00724CFF"/>
    <w:rsid w:val="00731221"/>
    <w:rsid w:val="00734B29"/>
    <w:rsid w:val="00742355"/>
    <w:rsid w:val="0074688B"/>
    <w:rsid w:val="00767EEC"/>
    <w:rsid w:val="007750DC"/>
    <w:rsid w:val="00782219"/>
    <w:rsid w:val="007935F5"/>
    <w:rsid w:val="007B0132"/>
    <w:rsid w:val="007C3A5E"/>
    <w:rsid w:val="007D0C2C"/>
    <w:rsid w:val="007F23BF"/>
    <w:rsid w:val="007F7077"/>
    <w:rsid w:val="007F7FBF"/>
    <w:rsid w:val="008000EA"/>
    <w:rsid w:val="00815EE9"/>
    <w:rsid w:val="0082087C"/>
    <w:rsid w:val="00836FFC"/>
    <w:rsid w:val="00851DD6"/>
    <w:rsid w:val="00881495"/>
    <w:rsid w:val="00892D80"/>
    <w:rsid w:val="00892D93"/>
    <w:rsid w:val="00892F85"/>
    <w:rsid w:val="008A5EFA"/>
    <w:rsid w:val="008A61CC"/>
    <w:rsid w:val="008A6D2E"/>
    <w:rsid w:val="008C5814"/>
    <w:rsid w:val="008D411C"/>
    <w:rsid w:val="008D5031"/>
    <w:rsid w:val="008D7599"/>
    <w:rsid w:val="008E1186"/>
    <w:rsid w:val="008E2489"/>
    <w:rsid w:val="008E28E2"/>
    <w:rsid w:val="008E2D2A"/>
    <w:rsid w:val="008E4453"/>
    <w:rsid w:val="008F157D"/>
    <w:rsid w:val="00903C22"/>
    <w:rsid w:val="00904156"/>
    <w:rsid w:val="00905456"/>
    <w:rsid w:val="00910228"/>
    <w:rsid w:val="009146BC"/>
    <w:rsid w:val="00915CAE"/>
    <w:rsid w:val="00931AF6"/>
    <w:rsid w:val="009404EB"/>
    <w:rsid w:val="0094773E"/>
    <w:rsid w:val="0095584A"/>
    <w:rsid w:val="00965548"/>
    <w:rsid w:val="00965B71"/>
    <w:rsid w:val="0098301E"/>
    <w:rsid w:val="00984502"/>
    <w:rsid w:val="0098467F"/>
    <w:rsid w:val="00987263"/>
    <w:rsid w:val="00994B64"/>
    <w:rsid w:val="009976B4"/>
    <w:rsid w:val="00997D6D"/>
    <w:rsid w:val="009A56A9"/>
    <w:rsid w:val="009A5993"/>
    <w:rsid w:val="009B4D0C"/>
    <w:rsid w:val="009E243E"/>
    <w:rsid w:val="00A0410D"/>
    <w:rsid w:val="00A06BDC"/>
    <w:rsid w:val="00A0702B"/>
    <w:rsid w:val="00A076AD"/>
    <w:rsid w:val="00A12AC9"/>
    <w:rsid w:val="00A14A14"/>
    <w:rsid w:val="00A156EB"/>
    <w:rsid w:val="00A3225E"/>
    <w:rsid w:val="00A55DC5"/>
    <w:rsid w:val="00A607C1"/>
    <w:rsid w:val="00A6798F"/>
    <w:rsid w:val="00A71EBC"/>
    <w:rsid w:val="00A71FAE"/>
    <w:rsid w:val="00A72F9B"/>
    <w:rsid w:val="00A75987"/>
    <w:rsid w:val="00AC1E21"/>
    <w:rsid w:val="00AC26E8"/>
    <w:rsid w:val="00AD6F46"/>
    <w:rsid w:val="00AD7556"/>
    <w:rsid w:val="00AE69CE"/>
    <w:rsid w:val="00AE6C1F"/>
    <w:rsid w:val="00B05202"/>
    <w:rsid w:val="00B05FF8"/>
    <w:rsid w:val="00B1162D"/>
    <w:rsid w:val="00B327B7"/>
    <w:rsid w:val="00B40FB3"/>
    <w:rsid w:val="00B419A4"/>
    <w:rsid w:val="00B42E9B"/>
    <w:rsid w:val="00B462C5"/>
    <w:rsid w:val="00B60428"/>
    <w:rsid w:val="00B8167F"/>
    <w:rsid w:val="00B97D38"/>
    <w:rsid w:val="00BB4C15"/>
    <w:rsid w:val="00BC266F"/>
    <w:rsid w:val="00BD201D"/>
    <w:rsid w:val="00BD5C40"/>
    <w:rsid w:val="00BF14BD"/>
    <w:rsid w:val="00BF3EC7"/>
    <w:rsid w:val="00C10CBE"/>
    <w:rsid w:val="00C137AB"/>
    <w:rsid w:val="00C13800"/>
    <w:rsid w:val="00C21764"/>
    <w:rsid w:val="00C24393"/>
    <w:rsid w:val="00C3089B"/>
    <w:rsid w:val="00C31F4D"/>
    <w:rsid w:val="00C345DF"/>
    <w:rsid w:val="00C36666"/>
    <w:rsid w:val="00C40AA6"/>
    <w:rsid w:val="00C42863"/>
    <w:rsid w:val="00C65445"/>
    <w:rsid w:val="00C7587E"/>
    <w:rsid w:val="00C759FF"/>
    <w:rsid w:val="00C8079E"/>
    <w:rsid w:val="00C852F4"/>
    <w:rsid w:val="00C961CF"/>
    <w:rsid w:val="00C962BF"/>
    <w:rsid w:val="00CA1147"/>
    <w:rsid w:val="00CC1884"/>
    <w:rsid w:val="00CC2AC5"/>
    <w:rsid w:val="00CC481D"/>
    <w:rsid w:val="00CD3C10"/>
    <w:rsid w:val="00CF170C"/>
    <w:rsid w:val="00CF3F12"/>
    <w:rsid w:val="00D072BF"/>
    <w:rsid w:val="00D14011"/>
    <w:rsid w:val="00D149DF"/>
    <w:rsid w:val="00D226F5"/>
    <w:rsid w:val="00D24D5C"/>
    <w:rsid w:val="00D31142"/>
    <w:rsid w:val="00D32BE6"/>
    <w:rsid w:val="00D34DCA"/>
    <w:rsid w:val="00D6457C"/>
    <w:rsid w:val="00D6494D"/>
    <w:rsid w:val="00D657A2"/>
    <w:rsid w:val="00D7098F"/>
    <w:rsid w:val="00D75916"/>
    <w:rsid w:val="00D82F2C"/>
    <w:rsid w:val="00DA2464"/>
    <w:rsid w:val="00DA4F90"/>
    <w:rsid w:val="00DA5A8A"/>
    <w:rsid w:val="00DD4838"/>
    <w:rsid w:val="00DE3F9B"/>
    <w:rsid w:val="00DE7317"/>
    <w:rsid w:val="00DF15E5"/>
    <w:rsid w:val="00DF37F3"/>
    <w:rsid w:val="00E0573D"/>
    <w:rsid w:val="00E10EED"/>
    <w:rsid w:val="00E2335E"/>
    <w:rsid w:val="00E24629"/>
    <w:rsid w:val="00E30105"/>
    <w:rsid w:val="00E3353E"/>
    <w:rsid w:val="00E35FC5"/>
    <w:rsid w:val="00E36A5C"/>
    <w:rsid w:val="00E37251"/>
    <w:rsid w:val="00E418BC"/>
    <w:rsid w:val="00E47AF2"/>
    <w:rsid w:val="00E47F62"/>
    <w:rsid w:val="00E525D2"/>
    <w:rsid w:val="00E5548E"/>
    <w:rsid w:val="00E55AE8"/>
    <w:rsid w:val="00E56E9E"/>
    <w:rsid w:val="00E57AC7"/>
    <w:rsid w:val="00E9336A"/>
    <w:rsid w:val="00E952CD"/>
    <w:rsid w:val="00E96E50"/>
    <w:rsid w:val="00EB745E"/>
    <w:rsid w:val="00EC640A"/>
    <w:rsid w:val="00ED1469"/>
    <w:rsid w:val="00EF5374"/>
    <w:rsid w:val="00F0137F"/>
    <w:rsid w:val="00F25776"/>
    <w:rsid w:val="00F3444A"/>
    <w:rsid w:val="00F36181"/>
    <w:rsid w:val="00F3742A"/>
    <w:rsid w:val="00F429F5"/>
    <w:rsid w:val="00F4506F"/>
    <w:rsid w:val="00F46A49"/>
    <w:rsid w:val="00F509B3"/>
    <w:rsid w:val="00F603EE"/>
    <w:rsid w:val="00F639D1"/>
    <w:rsid w:val="00F83B43"/>
    <w:rsid w:val="00F94BDF"/>
    <w:rsid w:val="00FB5C1F"/>
    <w:rsid w:val="00FF03B4"/>
    <w:rsid w:val="00FF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40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i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caps/>
    </w:rPr>
  </w:style>
  <w:style w:type="paragraph" w:styleId="Heading7">
    <w:name w:val="heading 7"/>
    <w:basedOn w:val="Normal"/>
    <w:next w:val="Normal"/>
    <w:qFormat/>
    <w:pPr>
      <w:jc w:val="center"/>
      <w:outlineLvl w:val="6"/>
    </w:pPr>
    <w:rPr>
      <w:caps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outlineLvl w:val="8"/>
    </w:p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next w:val="Normal"/>
    <w:pPr>
      <w:tabs>
        <w:tab w:val="center" w:pos="4320"/>
        <w:tab w:val="right" w:pos="8640"/>
      </w:tabs>
      <w:spacing w:after="0"/>
    </w:pPr>
  </w:style>
  <w:style w:type="paragraph" w:customStyle="1" w:styleId="Rom1">
    <w:name w:val="Rom1"/>
    <w:basedOn w:val="Normal"/>
    <w:pPr>
      <w:numPr>
        <w:numId w:val="2"/>
      </w:numPr>
      <w:tabs>
        <w:tab w:val="clear" w:pos="1440"/>
      </w:tabs>
      <w:ind w:left="1135" w:hanging="284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2160"/>
      </w:tabs>
      <w:ind w:left="1702" w:hanging="284"/>
    </w:pPr>
  </w:style>
  <w:style w:type="paragraph" w:customStyle="1" w:styleId="ParaNo">
    <w:name w:val="ParaNo."/>
    <w:basedOn w:val="Normal"/>
    <w:pPr>
      <w:numPr>
        <w:numId w:val="1"/>
      </w:numPr>
      <w:tabs>
        <w:tab w:val="left" w:pos="737"/>
      </w:tabs>
    </w:pPr>
    <w:rPr>
      <w:lang w:val="fr-CH"/>
    </w:rPr>
  </w:style>
  <w:style w:type="character" w:styleId="FootnoteReference">
    <w:name w:val="footnote reference"/>
    <w:rPr>
      <w:b/>
      <w:sz w:val="24"/>
      <w:vertAlign w:val="superscript"/>
    </w:rPr>
  </w:style>
  <w:style w:type="paragraph" w:styleId="FootnoteText">
    <w:name w:val="footnote text"/>
    <w:basedOn w:val="Normal"/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next w:val="Normal"/>
    <w:rsid w:val="003A103A"/>
    <w:pPr>
      <w:ind w:left="567"/>
    </w:pPr>
  </w:style>
  <w:style w:type="paragraph" w:styleId="EndnoteText">
    <w:name w:val="endnote text"/>
    <w:basedOn w:val="Normal"/>
  </w:style>
  <w:style w:type="character" w:styleId="EndnoteReference">
    <w:name w:val="endnote reference"/>
    <w:rPr>
      <w:b/>
      <w:sz w:val="24"/>
      <w:vertAlign w:val="superscript"/>
    </w:rPr>
  </w:style>
  <w:style w:type="paragraph" w:customStyle="1" w:styleId="Bullet">
    <w:name w:val="Bullet"/>
    <w:basedOn w:val="Normal"/>
    <w:rsid w:val="003A103A"/>
    <w:pPr>
      <w:numPr>
        <w:numId w:val="4"/>
      </w:numPr>
    </w:pPr>
  </w:style>
  <w:style w:type="paragraph" w:customStyle="1" w:styleId="Dash">
    <w:name w:val="Dash"/>
    <w:basedOn w:val="Normal"/>
    <w:rsid w:val="003A103A"/>
    <w:pPr>
      <w:numPr>
        <w:numId w:val="5"/>
      </w:numPr>
      <w:adjustRightInd w:val="0"/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over%20Pages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4455</Words>
  <Characters>25394</Characters>
  <Application>Microsoft Office Word</Application>
  <DocSecurity>4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0841653</vt:lpstr>
    </vt:vector>
  </TitlesOfParts>
  <Company>ONU</Company>
  <LinksUpToDate>false</LinksUpToDate>
  <CharactersWithSpaces>29790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0841653</dc:title>
  <dc:subject/>
  <dc:creator>PACIS MAMANGUN</dc:creator>
  <cp:keywords>E/C.12/2008/SR.12</cp:keywords>
  <dc:description>FINAL</dc:description>
  <cp:lastModifiedBy>CSD</cp:lastModifiedBy>
  <cp:revision>2</cp:revision>
  <cp:lastPrinted>2009-12-23T11:40:00Z</cp:lastPrinted>
  <dcterms:created xsi:type="dcterms:W3CDTF">2010-01-15T16:02:00Z</dcterms:created>
  <dcterms:modified xsi:type="dcterms:W3CDTF">2010-01-15T16:02:00Z</dcterms:modified>
</cp:coreProperties>
</file>