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11" w:rsidRPr="006F6B56" w:rsidRDefault="00603911">
      <w:pPr>
        <w:rPr>
          <w:sz w:val="2"/>
        </w:rPr>
      </w:pPr>
    </w:p>
    <w:tbl>
      <w:tblPr>
        <w:tblW w:w="9455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274"/>
      </w:tblGrid>
      <w:tr w:rsidR="00603911" w:rsidRPr="006F6B56" w:rsidTr="00C467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603911" w:rsidRPr="006F6B56" w:rsidRDefault="00603911">
            <w:pPr>
              <w:spacing w:line="240" w:lineRule="auto"/>
              <w:rPr>
                <w:b/>
                <w:sz w:val="30"/>
              </w:rPr>
            </w:pPr>
            <w:r w:rsidRPr="006F6B56">
              <w:rPr>
                <w:b/>
                <w:sz w:val="30"/>
              </w:rPr>
              <w:t xml:space="preserve">ОРГАНИЗАЦИЯ </w:t>
            </w:r>
            <w:r w:rsidRPr="006F6B56">
              <w:rPr>
                <w:b/>
                <w:sz w:val="30"/>
              </w:rPr>
              <w:br/>
              <w:t>ОБЪЕДИНЕННЫХ НАЦИЙ</w:t>
            </w:r>
          </w:p>
          <w:p w:rsidR="00603911" w:rsidRPr="006F6B56" w:rsidRDefault="0060391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274" w:type="dxa"/>
          </w:tcPr>
          <w:p w:rsidR="00603911" w:rsidRPr="006F6B56" w:rsidRDefault="00603911">
            <w:pPr>
              <w:pStyle w:val="Heading1"/>
              <w:jc w:val="right"/>
              <w:rPr>
                <w:sz w:val="72"/>
              </w:rPr>
            </w:pPr>
            <w:r w:rsidRPr="006F6B56">
              <w:rPr>
                <w:sz w:val="72"/>
              </w:rPr>
              <w:t>CCPR</w:t>
            </w:r>
          </w:p>
        </w:tc>
      </w:tr>
    </w:tbl>
    <w:p w:rsidR="00603911" w:rsidRPr="006F6B56" w:rsidRDefault="00603911"/>
    <w:tbl>
      <w:tblPr>
        <w:tblW w:w="9441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78"/>
        <w:gridCol w:w="2645"/>
      </w:tblGrid>
      <w:tr w:rsidR="00603911" w:rsidRPr="00860D94" w:rsidTr="006B2E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603911" w:rsidRPr="006F6B56" w:rsidRDefault="00603911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 w:rsidRPr="006F6B56"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69768" r:id="rId8"/>
              </w:object>
            </w:r>
          </w:p>
          <w:p w:rsidR="00603911" w:rsidRPr="006F6B56" w:rsidRDefault="0060391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6F6B56">
              <w:rPr>
                <w:vanish/>
                <w:sz w:val="20"/>
              </w:rPr>
              <w:fldChar w:fldCharType="begin"/>
            </w:r>
            <w:r w:rsidRPr="006F6B56">
              <w:rPr>
                <w:vanish/>
                <w:sz w:val="20"/>
              </w:rPr>
              <w:instrText>SEQ _endnote  \* ARABIC</w:instrText>
            </w:r>
            <w:r w:rsidRPr="006F6B56">
              <w:rPr>
                <w:vanish/>
                <w:sz w:val="20"/>
              </w:rPr>
              <w:fldChar w:fldCharType="separate"/>
            </w:r>
            <w:r w:rsidR="00E20263">
              <w:rPr>
                <w:noProof/>
                <w:vanish/>
                <w:sz w:val="20"/>
              </w:rPr>
              <w:t>1</w:t>
            </w:r>
            <w:r w:rsidRPr="006F6B56">
              <w:rPr>
                <w:vanish/>
                <w:sz w:val="20"/>
              </w:rPr>
              <w:fldChar w:fldCharType="end"/>
            </w:r>
          </w:p>
          <w:p w:rsidR="00603911" w:rsidRPr="006F6B56" w:rsidRDefault="0060391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378" w:type="dxa"/>
          </w:tcPr>
          <w:p w:rsidR="00603911" w:rsidRPr="006F6B56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 w:rsidRPr="006F6B56">
              <w:rPr>
                <w:sz w:val="32"/>
              </w:rPr>
              <w:t xml:space="preserve">МЕЖДУНАРОДНЫЙ ПАКТ </w:t>
            </w:r>
            <w:r w:rsidRPr="006F6B56">
              <w:rPr>
                <w:sz w:val="32"/>
              </w:rPr>
              <w:br/>
              <w:t xml:space="preserve">О ГРАЖДАНСКИХ </w:t>
            </w:r>
            <w:r w:rsidRPr="006F6B56">
              <w:rPr>
                <w:sz w:val="32"/>
              </w:rPr>
              <w:br/>
              <w:t xml:space="preserve">И ПОЛИТИЧЕСКИХ </w:t>
            </w:r>
            <w:r w:rsidRPr="006F6B56">
              <w:rPr>
                <w:sz w:val="32"/>
              </w:rPr>
              <w:br/>
              <w:t>ПРАВАХ</w:t>
            </w:r>
          </w:p>
          <w:p w:rsidR="00603911" w:rsidRPr="006F6B56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2645" w:type="dxa"/>
          </w:tcPr>
          <w:p w:rsidR="00603911" w:rsidRPr="006F6B56" w:rsidRDefault="00603911">
            <w:pPr>
              <w:spacing w:line="240" w:lineRule="auto"/>
              <w:rPr>
                <w:sz w:val="22"/>
              </w:rPr>
            </w:pPr>
            <w:r w:rsidRPr="006F6B56">
              <w:rPr>
                <w:sz w:val="22"/>
              </w:rPr>
              <w:t>Distr.</w:t>
            </w:r>
          </w:p>
          <w:p w:rsidR="00603911" w:rsidRPr="006F6B56" w:rsidRDefault="00603911">
            <w:pPr>
              <w:spacing w:line="240" w:lineRule="auto"/>
              <w:rPr>
                <w:sz w:val="22"/>
              </w:rPr>
            </w:pPr>
            <w:r w:rsidRPr="006F6B56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6F6B56">
              <w:rPr>
                <w:sz w:val="22"/>
              </w:rPr>
              <w:instrText xml:space="preserve"> FORMDROPDOWN </w:instrText>
            </w:r>
            <w:r w:rsidRPr="006F6B56">
              <w:rPr>
                <w:sz w:val="22"/>
              </w:rPr>
            </w:r>
            <w:r w:rsidRPr="006F6B56">
              <w:rPr>
                <w:sz w:val="22"/>
              </w:rPr>
              <w:fldChar w:fldCharType="end"/>
            </w:r>
            <w:bookmarkEnd w:id="1"/>
          </w:p>
          <w:p w:rsidR="00603911" w:rsidRPr="006F6B56" w:rsidRDefault="00603911">
            <w:pPr>
              <w:spacing w:line="240" w:lineRule="auto"/>
              <w:rPr>
                <w:sz w:val="22"/>
              </w:rPr>
            </w:pPr>
          </w:p>
          <w:p w:rsidR="00603911" w:rsidRPr="00860D94" w:rsidRDefault="00806ED8">
            <w:pPr>
              <w:spacing w:line="240" w:lineRule="auto"/>
              <w:rPr>
                <w:sz w:val="22"/>
                <w:lang w:val="en-US"/>
              </w:rPr>
            </w:pPr>
            <w:r w:rsidRPr="006F6B56">
              <w:rPr>
                <w:sz w:val="22"/>
              </w:rPr>
              <w:fldChar w:fldCharType="begin"/>
            </w:r>
            <w:r w:rsidRPr="00860D94">
              <w:rPr>
                <w:sz w:val="22"/>
                <w:lang w:val="en-US"/>
              </w:rPr>
              <w:instrText xml:space="preserve"> FILLIN  "</w:instrText>
            </w:r>
            <w:r w:rsidRPr="006F6B56">
              <w:rPr>
                <w:sz w:val="22"/>
              </w:rPr>
              <w:instrText>Введите</w:instrText>
            </w:r>
            <w:r w:rsidRPr="00860D94">
              <w:rPr>
                <w:sz w:val="22"/>
                <w:lang w:val="en-US"/>
              </w:rPr>
              <w:instrText xml:space="preserve"> </w:instrText>
            </w:r>
            <w:r w:rsidRPr="006F6B56">
              <w:rPr>
                <w:sz w:val="22"/>
              </w:rPr>
              <w:instrText>символ</w:instrText>
            </w:r>
            <w:r w:rsidRPr="00860D94">
              <w:rPr>
                <w:sz w:val="22"/>
                <w:lang w:val="en-US"/>
              </w:rPr>
              <w:instrText xml:space="preserve"> </w:instrText>
            </w:r>
            <w:r w:rsidRPr="006F6B56">
              <w:rPr>
                <w:sz w:val="22"/>
              </w:rPr>
              <w:instrText>документа</w:instrText>
            </w:r>
            <w:r w:rsidRPr="00860D94">
              <w:rPr>
                <w:sz w:val="22"/>
                <w:lang w:val="en-US"/>
              </w:rPr>
              <w:instrText xml:space="preserve">" \* MERGEFORMAT </w:instrText>
            </w:r>
            <w:r w:rsidRPr="006F6B56">
              <w:rPr>
                <w:sz w:val="22"/>
              </w:rPr>
              <w:fldChar w:fldCharType="separate"/>
            </w:r>
            <w:r w:rsidRPr="00860D94">
              <w:rPr>
                <w:sz w:val="22"/>
                <w:lang w:val="en-US"/>
              </w:rPr>
              <w:t>CCPR/C/SR.19</w:t>
            </w:r>
            <w:r w:rsidR="00BA72AB" w:rsidRPr="00860D94">
              <w:rPr>
                <w:sz w:val="22"/>
                <w:lang w:val="en-US"/>
              </w:rPr>
              <w:t>4</w:t>
            </w:r>
            <w:r w:rsidRPr="00860D94">
              <w:rPr>
                <w:sz w:val="22"/>
                <w:lang w:val="en-US"/>
              </w:rPr>
              <w:t>4</w:t>
            </w:r>
            <w:r w:rsidRPr="006F6B56">
              <w:rPr>
                <w:sz w:val="22"/>
              </w:rPr>
              <w:fldChar w:fldCharType="end"/>
            </w:r>
          </w:p>
          <w:p w:rsidR="00603911" w:rsidRPr="00860D94" w:rsidRDefault="00A223EC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28 November</w:t>
            </w:r>
            <w:r w:rsidR="00092D5E" w:rsidRPr="00860D94">
              <w:rPr>
                <w:sz w:val="22"/>
                <w:lang w:val="en-US"/>
              </w:rPr>
              <w:t xml:space="preserve"> </w:t>
            </w:r>
            <w:r w:rsidR="00603911" w:rsidRPr="00860D94">
              <w:rPr>
                <w:sz w:val="22"/>
                <w:lang w:val="en-US"/>
              </w:rPr>
              <w:t>200</w:t>
            </w:r>
            <w:r w:rsidR="00C4679D">
              <w:rPr>
                <w:sz w:val="22"/>
                <w:lang w:val="en-US"/>
              </w:rPr>
              <w:t>8</w:t>
            </w:r>
          </w:p>
          <w:p w:rsidR="00603911" w:rsidRPr="00860D94" w:rsidRDefault="00603911">
            <w:pPr>
              <w:spacing w:line="240" w:lineRule="auto"/>
              <w:rPr>
                <w:sz w:val="22"/>
                <w:lang w:val="en-US"/>
              </w:rPr>
            </w:pPr>
          </w:p>
          <w:p w:rsidR="00603911" w:rsidRPr="00860D94" w:rsidRDefault="00603911">
            <w:pPr>
              <w:spacing w:line="240" w:lineRule="auto"/>
              <w:rPr>
                <w:sz w:val="22"/>
                <w:lang w:val="en-US"/>
              </w:rPr>
            </w:pPr>
            <w:r w:rsidRPr="00860D94">
              <w:rPr>
                <w:sz w:val="22"/>
                <w:lang w:val="en-US"/>
              </w:rPr>
              <w:t>RUSSIAN</w:t>
            </w:r>
          </w:p>
          <w:p w:rsidR="00603911" w:rsidRPr="00860D94" w:rsidRDefault="00603911">
            <w:pPr>
              <w:spacing w:line="240" w:lineRule="auto"/>
              <w:rPr>
                <w:sz w:val="22"/>
                <w:lang w:val="en-US"/>
              </w:rPr>
            </w:pPr>
            <w:r w:rsidRPr="00860D94">
              <w:rPr>
                <w:sz w:val="22"/>
                <w:lang w:val="en-US"/>
              </w:rPr>
              <w:t xml:space="preserve">Original:  </w:t>
            </w:r>
            <w:r w:rsidR="00806ED8" w:rsidRPr="00860D94">
              <w:rPr>
                <w:sz w:val="22"/>
                <w:lang w:val="en-US"/>
              </w:rPr>
              <w:t>ENGLISH</w:t>
            </w:r>
          </w:p>
          <w:p w:rsidR="00603911" w:rsidRPr="00860D94" w:rsidRDefault="0060391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603911" w:rsidRPr="006F6B56" w:rsidRDefault="00603911" w:rsidP="006B2EA2">
      <w:pPr>
        <w:spacing w:before="240" w:line="240" w:lineRule="auto"/>
        <w:jc w:val="center"/>
      </w:pPr>
      <w:r w:rsidRPr="006F6B56">
        <w:t>КОМИТЕТ ПО ПРАВАМ ЧЕЛОВЕКА</w:t>
      </w:r>
    </w:p>
    <w:p w:rsidR="00603911" w:rsidRPr="006F6B56" w:rsidRDefault="00603911" w:rsidP="006C0393">
      <w:pPr>
        <w:spacing w:line="240" w:lineRule="auto"/>
        <w:jc w:val="center"/>
      </w:pPr>
    </w:p>
    <w:p w:rsidR="00603911" w:rsidRPr="006F6B56" w:rsidRDefault="0052721A" w:rsidP="006C0393">
      <w:pPr>
        <w:spacing w:line="240" w:lineRule="auto"/>
        <w:jc w:val="center"/>
      </w:pPr>
      <w:r w:rsidRPr="006F6B56">
        <w:t>Семьдесят</w:t>
      </w:r>
      <w:r w:rsidR="00FE205C" w:rsidRPr="006F6B56">
        <w:t xml:space="preserve"> вторая</w:t>
      </w:r>
      <w:r w:rsidR="00603911" w:rsidRPr="006F6B56">
        <w:t xml:space="preserve"> сессия</w:t>
      </w:r>
    </w:p>
    <w:p w:rsidR="00603911" w:rsidRPr="006F6B56" w:rsidRDefault="00603911" w:rsidP="006C0393">
      <w:pPr>
        <w:spacing w:line="240" w:lineRule="auto"/>
        <w:jc w:val="center"/>
      </w:pPr>
    </w:p>
    <w:p w:rsidR="00603911" w:rsidRPr="006F6B56" w:rsidRDefault="00A34BF8" w:rsidP="006C0393">
      <w:pPr>
        <w:spacing w:line="240" w:lineRule="auto"/>
        <w:jc w:val="center"/>
      </w:pPr>
      <w:r w:rsidRPr="006F6B56">
        <w:t>КРАТКИЙ ОТЧЕТ О 19</w:t>
      </w:r>
      <w:r w:rsidR="005C7A32" w:rsidRPr="006F6B56">
        <w:t>4</w:t>
      </w:r>
      <w:r w:rsidR="00092D5E" w:rsidRPr="006F6B56">
        <w:t>4</w:t>
      </w:r>
      <w:r w:rsidR="00603911" w:rsidRPr="006F6B56">
        <w:t>-</w:t>
      </w:r>
      <w:r w:rsidR="00092D5E" w:rsidRPr="006F6B56">
        <w:t>м ЗАСЕДАНИИ</w:t>
      </w:r>
      <w:r w:rsidR="00603911" w:rsidRPr="006F6B56">
        <w:t>,</w:t>
      </w:r>
    </w:p>
    <w:p w:rsidR="00603911" w:rsidRPr="006F6B56" w:rsidRDefault="00603911" w:rsidP="006C0393">
      <w:pPr>
        <w:spacing w:line="240" w:lineRule="auto"/>
        <w:jc w:val="center"/>
      </w:pPr>
    </w:p>
    <w:p w:rsidR="00603911" w:rsidRPr="006F6B56" w:rsidRDefault="00AB33A1" w:rsidP="006C0393">
      <w:pPr>
        <w:spacing w:line="240" w:lineRule="auto"/>
        <w:jc w:val="center"/>
      </w:pPr>
      <w:r w:rsidRPr="006F6B56">
        <w:t>состоявше</w:t>
      </w:r>
      <w:r w:rsidR="00860D94">
        <w:t>м</w:t>
      </w:r>
      <w:r w:rsidR="005C7A32" w:rsidRPr="006F6B56">
        <w:t>ся во Дворце Вильсона в Женеве</w:t>
      </w:r>
      <w:r w:rsidR="005C7A32" w:rsidRPr="006F6B56">
        <w:br/>
        <w:t xml:space="preserve">в </w:t>
      </w:r>
      <w:r w:rsidR="00092D5E" w:rsidRPr="006F6B56">
        <w:t>четверг</w:t>
      </w:r>
      <w:r w:rsidR="00603911" w:rsidRPr="006F6B56">
        <w:t xml:space="preserve">, </w:t>
      </w:r>
      <w:r w:rsidR="00A34BF8" w:rsidRPr="006F6B56">
        <w:t>1</w:t>
      </w:r>
      <w:r w:rsidR="00092D5E" w:rsidRPr="006F6B56">
        <w:t>9</w:t>
      </w:r>
      <w:r w:rsidR="00603911" w:rsidRPr="006F6B56">
        <w:t xml:space="preserve"> </w:t>
      </w:r>
      <w:r w:rsidR="006C0393" w:rsidRPr="006F6B56">
        <w:t xml:space="preserve">июля </w:t>
      </w:r>
      <w:r w:rsidR="00603911" w:rsidRPr="006F6B56">
        <w:t>200</w:t>
      </w:r>
      <w:r w:rsidR="006C0393" w:rsidRPr="006F6B56">
        <w:t>1</w:t>
      </w:r>
      <w:r w:rsidR="00603911" w:rsidRPr="006F6B56">
        <w:t> года, в 1</w:t>
      </w:r>
      <w:r w:rsidR="00806ED8" w:rsidRPr="006F6B56">
        <w:t>5</w:t>
      </w:r>
      <w:r w:rsidR="00603911" w:rsidRPr="006F6B56">
        <w:t> час. </w:t>
      </w:r>
      <w:r w:rsidR="00A34BF8" w:rsidRPr="006F6B56">
        <w:t>0</w:t>
      </w:r>
      <w:r w:rsidR="00603911" w:rsidRPr="006F6B56">
        <w:t>0 мин.</w:t>
      </w:r>
    </w:p>
    <w:p w:rsidR="00603911" w:rsidRPr="006F6B56" w:rsidRDefault="00603911" w:rsidP="006C0393">
      <w:pPr>
        <w:spacing w:line="240" w:lineRule="auto"/>
        <w:jc w:val="center"/>
      </w:pPr>
    </w:p>
    <w:p w:rsidR="00603911" w:rsidRPr="006F6B56" w:rsidRDefault="00603911" w:rsidP="006C0393">
      <w:pPr>
        <w:spacing w:line="240" w:lineRule="auto"/>
        <w:jc w:val="center"/>
      </w:pPr>
      <w:r w:rsidRPr="006F6B56">
        <w:rPr>
          <w:u w:val="single"/>
        </w:rPr>
        <w:t>Председатель</w:t>
      </w:r>
      <w:r w:rsidR="006C0393" w:rsidRPr="006F6B56">
        <w:t xml:space="preserve">:  </w:t>
      </w:r>
      <w:r w:rsidR="005527BE">
        <w:t>г</w:t>
      </w:r>
      <w:r w:rsidR="00A34BF8" w:rsidRPr="006F6B56">
        <w:t>-н БХАГВАТИ</w:t>
      </w:r>
    </w:p>
    <w:p w:rsidR="00603911" w:rsidRPr="006F6B56" w:rsidRDefault="00603911" w:rsidP="006C0393">
      <w:pPr>
        <w:spacing w:line="240" w:lineRule="auto"/>
        <w:jc w:val="center"/>
        <w:rPr>
          <w:u w:val="single"/>
        </w:rPr>
      </w:pPr>
    </w:p>
    <w:p w:rsidR="00603911" w:rsidRPr="006F6B56" w:rsidRDefault="00603911" w:rsidP="006C0393">
      <w:pPr>
        <w:spacing w:line="240" w:lineRule="auto"/>
        <w:jc w:val="center"/>
      </w:pPr>
      <w:r w:rsidRPr="006F6B56">
        <w:t>СОДЕРЖАНИЕ</w:t>
      </w:r>
    </w:p>
    <w:p w:rsidR="00603911" w:rsidRPr="006F6B56" w:rsidRDefault="00603911" w:rsidP="006C0393">
      <w:pPr>
        <w:spacing w:line="240" w:lineRule="auto"/>
        <w:jc w:val="center"/>
      </w:pPr>
    </w:p>
    <w:p w:rsidR="00603911" w:rsidRPr="006F6B56" w:rsidRDefault="00A34BF8" w:rsidP="006C0393">
      <w:pPr>
        <w:spacing w:line="240" w:lineRule="auto"/>
      </w:pPr>
      <w:r w:rsidRPr="006F6B56">
        <w:t>РАССМОТРЕНИЕ ДОКЛАДОВ, ПРЕДСТАВЛЕННЫХ ГОСУДАРСТВАМИ-УЧАСТНИКАМИ В СООТВЕТСТВИИ СО СТАТЬЕЙ 40 ПАКТА</w:t>
      </w:r>
      <w:r w:rsidR="008D4BB2" w:rsidRPr="006F6B56">
        <w:t xml:space="preserve"> (</w:t>
      </w:r>
      <w:r w:rsidR="008D4BB2" w:rsidRPr="006F6B56">
        <w:rPr>
          <w:i/>
        </w:rPr>
        <w:t>продолжение</w:t>
      </w:r>
      <w:r w:rsidR="008D4BB2" w:rsidRPr="006F6B56">
        <w:t>)</w:t>
      </w:r>
    </w:p>
    <w:p w:rsidR="00A34BF8" w:rsidRPr="006F6B56" w:rsidRDefault="00A34BF8" w:rsidP="006C0393">
      <w:pPr>
        <w:spacing w:line="240" w:lineRule="auto"/>
      </w:pPr>
    </w:p>
    <w:p w:rsidR="00A34BF8" w:rsidRPr="006F6B56" w:rsidRDefault="00A34BF8" w:rsidP="006B2EA2">
      <w:pPr>
        <w:spacing w:after="1800" w:line="240" w:lineRule="auto"/>
      </w:pPr>
      <w:r w:rsidRPr="006F6B56">
        <w:tab/>
      </w:r>
      <w:r w:rsidR="005C7A32" w:rsidRPr="006F6B56">
        <w:rPr>
          <w:u w:val="single"/>
        </w:rPr>
        <w:t xml:space="preserve">Второй периодический доклад </w:t>
      </w:r>
      <w:r w:rsidR="00331F3E" w:rsidRPr="006F6B56">
        <w:rPr>
          <w:u w:val="single"/>
        </w:rPr>
        <w:t>Корейской Народно-Демократической Республики</w:t>
      </w:r>
      <w:r w:rsidR="005C7A32" w:rsidRPr="006F6B56">
        <w:t xml:space="preserve"> </w:t>
      </w:r>
    </w:p>
    <w:p w:rsidR="00603911" w:rsidRPr="006F6B56" w:rsidRDefault="00603911" w:rsidP="00C4679D">
      <w:pPr>
        <w:spacing w:after="120"/>
      </w:pPr>
      <w:r w:rsidRPr="006F6B56">
        <w:t>_______________</w:t>
      </w:r>
    </w:p>
    <w:p w:rsidR="00603911" w:rsidRPr="006F6B56" w:rsidRDefault="00603911" w:rsidP="006C0393">
      <w:pPr>
        <w:spacing w:line="240" w:lineRule="auto"/>
      </w:pPr>
      <w:r w:rsidRPr="006F6B56">
        <w:tab/>
        <w:t>В настоящий отчет могут вноситься поправки.</w:t>
      </w:r>
    </w:p>
    <w:p w:rsidR="00603911" w:rsidRPr="006F6B56" w:rsidRDefault="00603911" w:rsidP="006C0393">
      <w:pPr>
        <w:spacing w:line="240" w:lineRule="auto"/>
      </w:pPr>
    </w:p>
    <w:p w:rsidR="00603911" w:rsidRPr="006F6B56" w:rsidRDefault="00603911" w:rsidP="006C0393">
      <w:pPr>
        <w:spacing w:line="240" w:lineRule="auto"/>
      </w:pPr>
      <w:r w:rsidRPr="006F6B56"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</w:t>
      </w:r>
      <w:r w:rsidR="00072EC7" w:rsidRPr="006F6B56">
        <w:t xml:space="preserve">Они </w:t>
      </w:r>
      <w:r w:rsidRPr="006F6B56">
        <w:t xml:space="preserve">должны направляться </w:t>
      </w:r>
      <w:r w:rsidRPr="006F6B56">
        <w:rPr>
          <w:u w:val="single"/>
        </w:rPr>
        <w:t>в течение одной недели с момента выпуска настоящего документа</w:t>
      </w:r>
      <w:r w:rsidR="00AB33A1" w:rsidRPr="006F6B56">
        <w:t xml:space="preserve"> в </w:t>
      </w:r>
      <w:r w:rsidRPr="006F6B56">
        <w:t>Секцию редактирования официальных отчетов, комната Е4108, Дворец Наций, Женева.</w:t>
      </w:r>
    </w:p>
    <w:p w:rsidR="00603911" w:rsidRPr="006F6B56" w:rsidRDefault="00603911" w:rsidP="006C0393">
      <w:pPr>
        <w:spacing w:line="240" w:lineRule="auto"/>
      </w:pPr>
    </w:p>
    <w:p w:rsidR="00603911" w:rsidRPr="006F6B56" w:rsidRDefault="00072EC7" w:rsidP="00C4679D">
      <w:pPr>
        <w:spacing w:after="240" w:line="240" w:lineRule="auto"/>
      </w:pPr>
      <w:r w:rsidRPr="006F6B56">
        <w:tab/>
        <w:t>Любые поправки к отчетам о</w:t>
      </w:r>
      <w:r w:rsidR="00603911" w:rsidRPr="006F6B56">
        <w:t xml:space="preserve"> заседаниях Комитета будут сведены в единое исправление, которое будет </w:t>
      </w:r>
      <w:r w:rsidRPr="006F6B56">
        <w:t xml:space="preserve">выпущено вскоре </w:t>
      </w:r>
      <w:r w:rsidR="00603911" w:rsidRPr="006F6B56">
        <w:t>после окончания сессии.</w:t>
      </w:r>
    </w:p>
    <w:p w:rsidR="00603911" w:rsidRPr="006F6B56" w:rsidRDefault="00331F3E" w:rsidP="00072EC7">
      <w:pPr>
        <w:jc w:val="center"/>
        <w:rPr>
          <w:i/>
        </w:rPr>
      </w:pPr>
      <w:r w:rsidRPr="006F6B56">
        <w:rPr>
          <w:i/>
        </w:rPr>
        <w:t xml:space="preserve">Заседание </w:t>
      </w:r>
      <w:r w:rsidR="008D4BB2" w:rsidRPr="006F6B56">
        <w:rPr>
          <w:i/>
        </w:rPr>
        <w:t xml:space="preserve">открывается в </w:t>
      </w:r>
      <w:r w:rsidR="00603911" w:rsidRPr="006F6B56">
        <w:rPr>
          <w:i/>
        </w:rPr>
        <w:t>1</w:t>
      </w:r>
      <w:r w:rsidR="00686BF9" w:rsidRPr="006F6B56">
        <w:rPr>
          <w:i/>
        </w:rPr>
        <w:t>5</w:t>
      </w:r>
      <w:r w:rsidR="00603911" w:rsidRPr="006F6B56">
        <w:rPr>
          <w:i/>
        </w:rPr>
        <w:t xml:space="preserve"> час. </w:t>
      </w:r>
      <w:r w:rsidR="005C7A32" w:rsidRPr="006F6B56">
        <w:rPr>
          <w:i/>
        </w:rPr>
        <w:t>0</w:t>
      </w:r>
      <w:r w:rsidR="00686BF9" w:rsidRPr="006F6B56">
        <w:rPr>
          <w:i/>
        </w:rPr>
        <w:t>5</w:t>
      </w:r>
      <w:r w:rsidR="00603911" w:rsidRPr="006F6B56">
        <w:rPr>
          <w:i/>
        </w:rPr>
        <w:t xml:space="preserve"> мин.</w:t>
      </w:r>
    </w:p>
    <w:p w:rsidR="00603911" w:rsidRPr="006F6B56" w:rsidRDefault="00603911">
      <w:pPr>
        <w:jc w:val="center"/>
      </w:pPr>
    </w:p>
    <w:p w:rsidR="00603911" w:rsidRPr="006F6B56" w:rsidRDefault="008D4BB2">
      <w:r w:rsidRPr="006F6B56">
        <w:t>РАССМОТРЕНИЕ ДОКЛАДОВ, П</w:t>
      </w:r>
      <w:r w:rsidR="00686BF9" w:rsidRPr="006F6B56">
        <w:t>РЕДСТАВЛЕННЫХ</w:t>
      </w:r>
      <w:r w:rsidRPr="006F6B56">
        <w:t xml:space="preserve"> ГОСУДАРСТВАМИ-УЧАСТНИКАМИ В СООТВЕТСТВИИ СО СТАТЬЕЙ 40 ПАКТА </w:t>
      </w:r>
      <w:r w:rsidR="00A34BF8" w:rsidRPr="006F6B56">
        <w:t>(пункт </w:t>
      </w:r>
      <w:r w:rsidRPr="006F6B56">
        <w:t>5</w:t>
      </w:r>
      <w:r w:rsidR="00A34BF8" w:rsidRPr="006F6B56">
        <w:t xml:space="preserve"> повестки дня) (</w:t>
      </w:r>
      <w:r w:rsidR="00A34BF8" w:rsidRPr="006F6B56">
        <w:rPr>
          <w:i/>
        </w:rPr>
        <w:t>продолжение</w:t>
      </w:r>
      <w:r w:rsidR="00A34BF8" w:rsidRPr="006F6B56">
        <w:t>)</w:t>
      </w:r>
    </w:p>
    <w:p w:rsidR="00A34BF8" w:rsidRPr="006F6B56" w:rsidRDefault="008D4BB2" w:rsidP="00D22C05">
      <w:pPr>
        <w:spacing w:before="240"/>
        <w:ind w:left="567" w:hanging="567"/>
      </w:pPr>
      <w:r w:rsidRPr="006F6B56">
        <w:tab/>
      </w:r>
      <w:r w:rsidR="005C7A32" w:rsidRPr="006F6B56">
        <w:rPr>
          <w:u w:val="single"/>
        </w:rPr>
        <w:t xml:space="preserve">Второй периодический доклад </w:t>
      </w:r>
      <w:r w:rsidR="00331F3E" w:rsidRPr="006F6B56">
        <w:rPr>
          <w:u w:val="single"/>
        </w:rPr>
        <w:t xml:space="preserve">Корейской Народно-Демократической Республики </w:t>
      </w:r>
      <w:r w:rsidR="00331F3E" w:rsidRPr="006F6B56">
        <w:t>(CCPR/C/PRK/2000/2;  CCPR/C/72/L/PRK;  HRI/CORE/1/Add.108)</w:t>
      </w:r>
    </w:p>
    <w:p w:rsidR="00A34BF8" w:rsidRPr="006F6B56" w:rsidRDefault="00A34BF8"/>
    <w:p w:rsidR="00603911" w:rsidRPr="006F6B56" w:rsidRDefault="00603911">
      <w:r w:rsidRPr="006F6B56">
        <w:t>1.</w:t>
      </w:r>
      <w:r w:rsidRPr="006F6B56">
        <w:tab/>
      </w:r>
      <w:r w:rsidR="00331F3E" w:rsidRPr="006F6B56">
        <w:rPr>
          <w:i/>
        </w:rPr>
        <w:t>По приглашению Председателя члены делегации Корейской Народно-Демократической Республики занимают места за столом Комитета.</w:t>
      </w:r>
    </w:p>
    <w:p w:rsidR="004776BE" w:rsidRPr="006F6B56" w:rsidRDefault="004776BE"/>
    <w:p w:rsidR="004776BE" w:rsidRPr="006F6B56" w:rsidRDefault="004776BE">
      <w:r w:rsidRPr="006F6B56">
        <w:t>2.</w:t>
      </w:r>
      <w:r w:rsidRPr="006F6B56">
        <w:tab/>
      </w:r>
      <w:r w:rsidR="00331F3E" w:rsidRPr="006F6B56">
        <w:rPr>
          <w:u w:val="single"/>
        </w:rPr>
        <w:t>ПРЕДСЕДАТЕЛЬ</w:t>
      </w:r>
      <w:r w:rsidR="00331F3E" w:rsidRPr="006F6B56">
        <w:t xml:space="preserve"> пред</w:t>
      </w:r>
      <w:r w:rsidR="00860D94">
        <w:t xml:space="preserve">оставляет </w:t>
      </w:r>
      <w:r w:rsidR="00331F3E" w:rsidRPr="006F6B56">
        <w:t xml:space="preserve">главе делегации </w:t>
      </w:r>
      <w:r w:rsidR="00860D94">
        <w:t>слово для</w:t>
      </w:r>
      <w:r w:rsidR="00331F3E" w:rsidRPr="006F6B56">
        <w:t xml:space="preserve"> вступительн</w:t>
      </w:r>
      <w:r w:rsidR="00860D94">
        <w:t>ого</w:t>
      </w:r>
      <w:r w:rsidR="00331F3E" w:rsidRPr="006F6B56">
        <w:t xml:space="preserve"> заявлени</w:t>
      </w:r>
      <w:r w:rsidR="00860D94">
        <w:t>я</w:t>
      </w:r>
      <w:r w:rsidR="00331F3E" w:rsidRPr="006F6B56">
        <w:t>.</w:t>
      </w:r>
    </w:p>
    <w:p w:rsidR="00AD66B5" w:rsidRPr="006F6B56" w:rsidRDefault="00AD66B5"/>
    <w:p w:rsidR="00AD66B5" w:rsidRPr="006F6B56" w:rsidRDefault="00AD66B5">
      <w:r w:rsidRPr="006F6B56">
        <w:t>3.</w:t>
      </w:r>
      <w:r w:rsidRPr="006F6B56">
        <w:tab/>
      </w:r>
      <w:r w:rsidR="00331F3E" w:rsidRPr="006F6B56">
        <w:rPr>
          <w:u w:val="single"/>
        </w:rPr>
        <w:t>Г-н ЛИ Ч</w:t>
      </w:r>
      <w:r w:rsidR="009D7C38">
        <w:rPr>
          <w:u w:val="single"/>
        </w:rPr>
        <w:t>ой</w:t>
      </w:r>
      <w:r w:rsidRPr="006F6B56">
        <w:t xml:space="preserve"> </w:t>
      </w:r>
      <w:r w:rsidR="00331F3E" w:rsidRPr="006F6B56">
        <w:t xml:space="preserve">(Корейская Народно-Демократическая Республика) говорит, что его страна в своем подходе к правам человека руководствуется </w:t>
      </w:r>
      <w:r w:rsidR="00860D94">
        <w:t>учением ч</w:t>
      </w:r>
      <w:r w:rsidR="00331F3E" w:rsidRPr="006F6B56">
        <w:t xml:space="preserve">учхе.  Согласно этой философии человек </w:t>
      </w:r>
      <w:r w:rsidR="00860D94">
        <w:t xml:space="preserve">- </w:t>
      </w:r>
      <w:r w:rsidR="00331F3E" w:rsidRPr="006F6B56">
        <w:t xml:space="preserve">хозяин своей судьбы и </w:t>
      </w:r>
      <w:r w:rsidR="00382102">
        <w:t xml:space="preserve">призван преодолевать </w:t>
      </w:r>
      <w:r w:rsidR="003E4A62">
        <w:t>трудност</w:t>
      </w:r>
      <w:r w:rsidR="00382102">
        <w:t>и</w:t>
      </w:r>
      <w:r w:rsidR="003E4A62">
        <w:t xml:space="preserve"> с опорой на собственные силы</w:t>
      </w:r>
      <w:r w:rsidR="00331F3E" w:rsidRPr="006F6B56">
        <w:t>, принос</w:t>
      </w:r>
      <w:r w:rsidR="003E4A62">
        <w:t>я при этом</w:t>
      </w:r>
      <w:r w:rsidR="00331F3E" w:rsidRPr="006F6B56">
        <w:t xml:space="preserve"> пользу людям.  Его правительство считает, что </w:t>
      </w:r>
      <w:r w:rsidR="00D57934">
        <w:t>воля</w:t>
      </w:r>
      <w:r w:rsidR="00331F3E" w:rsidRPr="006F6B56">
        <w:t xml:space="preserve"> народа </w:t>
      </w:r>
      <w:r w:rsidR="006F6B56" w:rsidRPr="006F6B56">
        <w:t>является</w:t>
      </w:r>
      <w:r w:rsidR="00331F3E" w:rsidRPr="006F6B56">
        <w:t xml:space="preserve"> определяющим фактором </w:t>
      </w:r>
      <w:r w:rsidR="00382102">
        <w:t xml:space="preserve">в </w:t>
      </w:r>
      <w:r w:rsidR="00331F3E" w:rsidRPr="006F6B56">
        <w:t>соблюдени</w:t>
      </w:r>
      <w:r w:rsidR="00382102">
        <w:t>и</w:t>
      </w:r>
      <w:r w:rsidR="00331F3E" w:rsidRPr="006F6B56">
        <w:t xml:space="preserve"> прав человека, и </w:t>
      </w:r>
      <w:r w:rsidR="00D57934">
        <w:t xml:space="preserve">его подход </w:t>
      </w:r>
      <w:r w:rsidR="00331F3E" w:rsidRPr="006F6B56">
        <w:t xml:space="preserve">к этим </w:t>
      </w:r>
      <w:r w:rsidR="00382102">
        <w:t>правам</w:t>
      </w:r>
      <w:r w:rsidR="00331F3E" w:rsidRPr="006F6B56">
        <w:t xml:space="preserve"> </w:t>
      </w:r>
      <w:r w:rsidR="00D57934">
        <w:t>является воплощением этой воли</w:t>
      </w:r>
      <w:r w:rsidR="00331F3E" w:rsidRPr="006F6B56">
        <w:t>.</w:t>
      </w:r>
    </w:p>
    <w:p w:rsidR="00331F3E" w:rsidRPr="006F6B56" w:rsidRDefault="00331F3E"/>
    <w:p w:rsidR="00331F3E" w:rsidRPr="006F6B56" w:rsidRDefault="00331F3E">
      <w:r w:rsidRPr="006F6B56">
        <w:t>4.</w:t>
      </w:r>
      <w:r w:rsidRPr="006F6B56">
        <w:tab/>
        <w:t xml:space="preserve">Законодательство его страны не допускает неравенства, нестабильности, эксплуатации и других социальных зол.  Каждый гражданин имеет право на </w:t>
      </w:r>
      <w:r w:rsidR="006F6B56" w:rsidRPr="006F6B56">
        <w:t>бесплатное</w:t>
      </w:r>
      <w:r w:rsidRPr="006F6B56">
        <w:t xml:space="preserve"> образование и медицинское обслуживание, а также на жилье и работу в соответствии со своими возможностями.  Общество уделяет особое внимание защите женщин и детей, стариков и инвалидов.  Такие проблемы, как безработица, неграмотность, бездомность, наркотики и проституция не</w:t>
      </w:r>
      <w:r w:rsidR="00382102">
        <w:t xml:space="preserve"> </w:t>
      </w:r>
      <w:r w:rsidRPr="006F6B56">
        <w:t xml:space="preserve">ведомы </w:t>
      </w:r>
      <w:r w:rsidR="00382102">
        <w:t xml:space="preserve">народу </w:t>
      </w:r>
      <w:r w:rsidRPr="006F6B56">
        <w:t>Корейской Народно-Демократической Республик</w:t>
      </w:r>
      <w:r w:rsidR="00382102">
        <w:t>и</w:t>
      </w:r>
      <w:r w:rsidRPr="006F6B56">
        <w:t xml:space="preserve"> (КНДР).</w:t>
      </w:r>
      <w:r w:rsidR="000E6D2D" w:rsidRPr="006F6B56">
        <w:t xml:space="preserve">  Он глубоко горд</w:t>
      </w:r>
      <w:r w:rsidR="00382102">
        <w:t>ится</w:t>
      </w:r>
      <w:r w:rsidR="000E6D2D" w:rsidRPr="006F6B56">
        <w:t xml:space="preserve"> достижениями своей страны на пути </w:t>
      </w:r>
      <w:r w:rsidR="00382102">
        <w:t>претворения в жизнь</w:t>
      </w:r>
      <w:r w:rsidR="000E6D2D" w:rsidRPr="006F6B56">
        <w:t xml:space="preserve"> народной политики с момента основания Республики.</w:t>
      </w:r>
    </w:p>
    <w:p w:rsidR="000E6D2D" w:rsidRPr="006F6B56" w:rsidRDefault="000E6D2D"/>
    <w:p w:rsidR="00AA3C26" w:rsidRPr="006F6B56" w:rsidRDefault="000E6D2D" w:rsidP="00C4679D">
      <w:pPr>
        <w:spacing w:after="240"/>
      </w:pPr>
      <w:r w:rsidRPr="006F6B56">
        <w:t>5.</w:t>
      </w:r>
      <w:r w:rsidRPr="006F6B56">
        <w:tab/>
        <w:t xml:space="preserve">Тем не менее враждебные силы </w:t>
      </w:r>
      <w:r w:rsidR="00382102">
        <w:t>чинят</w:t>
      </w:r>
      <w:r w:rsidRPr="006F6B56">
        <w:t xml:space="preserve"> большие преп</w:t>
      </w:r>
      <w:r w:rsidR="00382102">
        <w:t>оны</w:t>
      </w:r>
      <w:r w:rsidRPr="006F6B56">
        <w:t xml:space="preserve"> на пути </w:t>
      </w:r>
      <w:r w:rsidR="00382102">
        <w:t xml:space="preserve">к </w:t>
      </w:r>
      <w:r w:rsidRPr="006F6B56">
        <w:t>полно</w:t>
      </w:r>
      <w:r w:rsidR="00382102">
        <w:t>му</w:t>
      </w:r>
      <w:r w:rsidRPr="006F6B56">
        <w:t xml:space="preserve"> </w:t>
      </w:r>
      <w:r w:rsidR="00382102">
        <w:t>торжеству</w:t>
      </w:r>
      <w:r w:rsidRPr="006F6B56">
        <w:t xml:space="preserve"> прав человека в КНДР, в частности путем оказания одностороннего политического давления, </w:t>
      </w:r>
      <w:r w:rsidR="00382102">
        <w:t xml:space="preserve">выступления с </w:t>
      </w:r>
      <w:r w:rsidR="006F6B56" w:rsidRPr="006F6B56">
        <w:t>неприкрыты</w:t>
      </w:r>
      <w:r w:rsidR="00382102">
        <w:t>ми</w:t>
      </w:r>
      <w:r w:rsidRPr="006F6B56">
        <w:t xml:space="preserve"> военны</w:t>
      </w:r>
      <w:r w:rsidR="00382102">
        <w:t>ми</w:t>
      </w:r>
      <w:r w:rsidRPr="006F6B56">
        <w:t xml:space="preserve"> угроз</w:t>
      </w:r>
      <w:r w:rsidR="00382102">
        <w:t>а</w:t>
      </w:r>
      <w:r w:rsidRPr="006F6B56">
        <w:t xml:space="preserve"> и экономически</w:t>
      </w:r>
      <w:r w:rsidR="00382102">
        <w:t>ми</w:t>
      </w:r>
      <w:r w:rsidRPr="006F6B56">
        <w:t xml:space="preserve"> санкци</w:t>
      </w:r>
      <w:r w:rsidR="00382102">
        <w:t>ями</w:t>
      </w:r>
      <w:r w:rsidRPr="006F6B56">
        <w:t>, нацеленны</w:t>
      </w:r>
      <w:r w:rsidR="00382102">
        <w:t>ми</w:t>
      </w:r>
      <w:r w:rsidRPr="006F6B56">
        <w:t xml:space="preserve"> на удушение страны и ее народа.  Эти трудности усугубля</w:t>
      </w:r>
      <w:r w:rsidR="00382102">
        <w:t>ет</w:t>
      </w:r>
      <w:r w:rsidRPr="006F6B56">
        <w:t xml:space="preserve"> исчезновение главного торгового партнера его страны и </w:t>
      </w:r>
      <w:r w:rsidR="00382102">
        <w:t>череда</w:t>
      </w:r>
      <w:r w:rsidRPr="006F6B56">
        <w:t xml:space="preserve"> поразивших ее стихийных бедствий</w:t>
      </w:r>
      <w:r w:rsidR="00AA3C26" w:rsidRPr="006F6B56">
        <w:t>.  Однако народ страны спло</w:t>
      </w:r>
      <w:r w:rsidR="00382102">
        <w:t>чен</w:t>
      </w:r>
      <w:r w:rsidR="00AA3C26" w:rsidRPr="006F6B56">
        <w:t xml:space="preserve"> вокруг своего лидера Ким Чен Ира, и правительство </w:t>
      </w:r>
      <w:r w:rsidR="00382102">
        <w:t>с удвоенной энергией борется за продвижение</w:t>
      </w:r>
      <w:r w:rsidR="00AA3C26" w:rsidRPr="006F6B56">
        <w:t xml:space="preserve"> и защит</w:t>
      </w:r>
      <w:r w:rsidR="00382102">
        <w:t>у</w:t>
      </w:r>
      <w:r w:rsidR="00AA3C26" w:rsidRPr="006F6B56">
        <w:t xml:space="preserve"> прав человека.</w:t>
      </w:r>
    </w:p>
    <w:p w:rsidR="00AA3C26" w:rsidRPr="006F6B56" w:rsidRDefault="00AA3C26">
      <w:r w:rsidRPr="006F6B56">
        <w:t>6.</w:t>
      </w:r>
      <w:r w:rsidRPr="006F6B56">
        <w:tab/>
        <w:t>За период, прошедший после рассмотрения первоначального доклада</w:t>
      </w:r>
      <w:r w:rsidR="00382102">
        <w:t xml:space="preserve"> его</w:t>
      </w:r>
      <w:r w:rsidRPr="006F6B56">
        <w:t xml:space="preserve"> страны</w:t>
      </w:r>
      <w:r w:rsidR="00382102">
        <w:t>,</w:t>
      </w:r>
      <w:r w:rsidRPr="006F6B56">
        <w:t xml:space="preserve"> КНДР дважды вносила поправки и дополнения в свою Конституцию, приняла 49 новых законов и внесла поправки и дополнения в 11 важнейших законов с целью </w:t>
      </w:r>
      <w:r w:rsidR="006F6B56" w:rsidRPr="006F6B56">
        <w:t>совершенствования</w:t>
      </w:r>
      <w:r w:rsidRPr="006F6B56">
        <w:t xml:space="preserve"> правовой базы в области прав человека.  Недавно принятый Закон о договорах гласит, что международные соглашения, ратифицированные государством, имеют тот же статус, что и внутренние законы.  Его правительство </w:t>
      </w:r>
      <w:r w:rsidR="005C119C">
        <w:t xml:space="preserve">обеспечило </w:t>
      </w:r>
      <w:r w:rsidRPr="006F6B56">
        <w:t>перев</w:t>
      </w:r>
      <w:r w:rsidR="005C119C">
        <w:t>од</w:t>
      </w:r>
      <w:r w:rsidRPr="006F6B56">
        <w:t>, публик</w:t>
      </w:r>
      <w:r w:rsidR="005C119C">
        <w:t>ацию</w:t>
      </w:r>
      <w:r w:rsidRPr="006F6B56">
        <w:t xml:space="preserve"> и широко</w:t>
      </w:r>
      <w:r w:rsidR="005C119C">
        <w:t>е</w:t>
      </w:r>
      <w:r w:rsidRPr="006F6B56">
        <w:t xml:space="preserve"> распростран</w:t>
      </w:r>
      <w:r w:rsidR="005C119C">
        <w:t>ение</w:t>
      </w:r>
      <w:r w:rsidRPr="006F6B56">
        <w:t xml:space="preserve"> международны</w:t>
      </w:r>
      <w:r w:rsidR="005C119C">
        <w:t>х</w:t>
      </w:r>
      <w:r w:rsidRPr="006F6B56">
        <w:t xml:space="preserve"> инструмент</w:t>
      </w:r>
      <w:r w:rsidR="005C119C">
        <w:t>ов</w:t>
      </w:r>
      <w:r w:rsidRPr="006F6B56">
        <w:t xml:space="preserve">, включая Пакт о </w:t>
      </w:r>
      <w:r w:rsidR="006F6B56" w:rsidRPr="006F6B56">
        <w:t>гражданских</w:t>
      </w:r>
      <w:r w:rsidRPr="006F6B56">
        <w:t xml:space="preserve"> и политических правах</w:t>
      </w:r>
      <w:r w:rsidR="005C119C">
        <w:t>,</w:t>
      </w:r>
      <w:r w:rsidRPr="006F6B56">
        <w:t xml:space="preserve"> и организ</w:t>
      </w:r>
      <w:r w:rsidR="005C119C">
        <w:t>ует</w:t>
      </w:r>
      <w:r w:rsidRPr="006F6B56">
        <w:t xml:space="preserve"> учебные курсы, направленные на то, чтобы сотрудники правозащитных структур были хорошо ознакомлены с их </w:t>
      </w:r>
      <w:r w:rsidR="005C119C">
        <w:t>содержанием</w:t>
      </w:r>
      <w:r w:rsidRPr="006F6B56">
        <w:t>.</w:t>
      </w:r>
    </w:p>
    <w:p w:rsidR="00AA3C26" w:rsidRPr="006F6B56" w:rsidRDefault="00AA3C26"/>
    <w:p w:rsidR="00AA3C26" w:rsidRPr="006F6B56" w:rsidRDefault="00AA3C26">
      <w:r w:rsidRPr="006F6B56">
        <w:t>7.</w:t>
      </w:r>
      <w:r w:rsidRPr="006F6B56">
        <w:tab/>
        <w:t xml:space="preserve">Право народов на самоопределение является одной из предпосылок осуществления прав человека.  Конституция гласит, что </w:t>
      </w:r>
      <w:r w:rsidR="005C119C">
        <w:t xml:space="preserve">основу </w:t>
      </w:r>
      <w:r w:rsidRPr="006F6B56">
        <w:t>суверенитет</w:t>
      </w:r>
      <w:r w:rsidR="005C119C">
        <w:t>а</w:t>
      </w:r>
      <w:r w:rsidRPr="006F6B56">
        <w:t xml:space="preserve"> государства </w:t>
      </w:r>
      <w:r w:rsidR="005C119C">
        <w:t>составляют</w:t>
      </w:r>
      <w:r w:rsidRPr="006F6B56">
        <w:t xml:space="preserve"> рабочи</w:t>
      </w:r>
      <w:r w:rsidR="005C119C">
        <w:t>е</w:t>
      </w:r>
      <w:r w:rsidRPr="006F6B56">
        <w:t>, крестьян</w:t>
      </w:r>
      <w:r w:rsidR="005C119C">
        <w:t>е</w:t>
      </w:r>
      <w:r w:rsidRPr="006F6B56">
        <w:t xml:space="preserve">, </w:t>
      </w:r>
      <w:r w:rsidR="005C119C">
        <w:t>пролетарская</w:t>
      </w:r>
      <w:r w:rsidRPr="006F6B56">
        <w:t xml:space="preserve"> интеллигенци</w:t>
      </w:r>
      <w:r w:rsidR="005C119C">
        <w:t>я</w:t>
      </w:r>
      <w:r w:rsidRPr="006F6B56">
        <w:t xml:space="preserve"> и все други</w:t>
      </w:r>
      <w:r w:rsidR="005C119C">
        <w:t>е категории</w:t>
      </w:r>
      <w:r w:rsidRPr="006F6B56">
        <w:t xml:space="preserve"> трудящи</w:t>
      </w:r>
      <w:r w:rsidR="005C119C">
        <w:t>х</w:t>
      </w:r>
      <w:r w:rsidRPr="006F6B56">
        <w:t>ся.  Они добровольно избрали корейск</w:t>
      </w:r>
      <w:r w:rsidR="005C119C">
        <w:t>ую модель</w:t>
      </w:r>
      <w:r w:rsidRPr="006F6B56">
        <w:t xml:space="preserve"> социализма, основанную на </w:t>
      </w:r>
      <w:r w:rsidR="005C119C">
        <w:t xml:space="preserve">всеобщем </w:t>
      </w:r>
      <w:r w:rsidRPr="006F6B56">
        <w:t xml:space="preserve">равенстве и свободе от </w:t>
      </w:r>
      <w:r w:rsidR="005C119C">
        <w:t>угнетения</w:t>
      </w:r>
      <w:r w:rsidRPr="006F6B56">
        <w:t>.</w:t>
      </w:r>
    </w:p>
    <w:p w:rsidR="00AA3C26" w:rsidRPr="006F6B56" w:rsidRDefault="00AA3C26"/>
    <w:p w:rsidR="00AA3C26" w:rsidRPr="006F6B56" w:rsidRDefault="00AA3C26">
      <w:r w:rsidRPr="006F6B56">
        <w:t>8.</w:t>
      </w:r>
      <w:r w:rsidRPr="006F6B56">
        <w:tab/>
      </w:r>
      <w:r w:rsidR="006F6B56" w:rsidRPr="006F6B56">
        <w:t>Правительство</w:t>
      </w:r>
      <w:r w:rsidRPr="006F6B56">
        <w:t xml:space="preserve"> уделяет п</w:t>
      </w:r>
      <w:r w:rsidR="005C119C">
        <w:t>ервоочередное</w:t>
      </w:r>
      <w:r w:rsidRPr="006F6B56">
        <w:t xml:space="preserve"> </w:t>
      </w:r>
      <w:r w:rsidR="004A1C68">
        <w:t>внимание защите права на жизнь и с этой целью борется за</w:t>
      </w:r>
      <w:r w:rsidRPr="006F6B56">
        <w:t xml:space="preserve"> предотвращени</w:t>
      </w:r>
      <w:r w:rsidR="004A1C68">
        <w:t>е военной</w:t>
      </w:r>
      <w:r w:rsidRPr="006F6B56">
        <w:t xml:space="preserve"> угрозы </w:t>
      </w:r>
      <w:r w:rsidR="004A1C68">
        <w:t>н</w:t>
      </w:r>
      <w:r w:rsidRPr="006F6B56">
        <w:t xml:space="preserve">а Корейском полуострове.  Оно приняло </w:t>
      </w:r>
      <w:r w:rsidR="004A1C68">
        <w:t xml:space="preserve">в </w:t>
      </w:r>
      <w:r w:rsidR="004A1C68" w:rsidRPr="006F6B56">
        <w:t>1986 год</w:t>
      </w:r>
      <w:r w:rsidR="004A1C68">
        <w:t>у</w:t>
      </w:r>
      <w:r w:rsidR="004A1C68" w:rsidRPr="006F6B56">
        <w:t xml:space="preserve"> </w:t>
      </w:r>
      <w:r w:rsidRPr="006F6B56">
        <w:t>Закон о защите окружающей среды и предприняло ряд практических</w:t>
      </w:r>
      <w:r w:rsidR="006F6B56">
        <w:t xml:space="preserve"> </w:t>
      </w:r>
      <w:r w:rsidRPr="006F6B56">
        <w:t>мер по предупреждению загрязнения.  Оно также консолидировало законодатель</w:t>
      </w:r>
      <w:r w:rsidR="004A1C68">
        <w:t xml:space="preserve">ную базу </w:t>
      </w:r>
      <w:r w:rsidRPr="006F6B56">
        <w:t>здравоохранени</w:t>
      </w:r>
      <w:r w:rsidR="004A1C68">
        <w:t>я</w:t>
      </w:r>
      <w:r w:rsidRPr="006F6B56">
        <w:t xml:space="preserve"> путем принятия таких законов, как Закон о здравоохранении, Закон о профилактике инфекционных заболеваний и Закон об обеспечении лекарствами.  Правительство значительно сократило сферу применения смертной казни тем, что изъяло это положение из 32 статей Уголовного кодекса, </w:t>
      </w:r>
      <w:r w:rsidR="00790F63">
        <w:t xml:space="preserve">в </w:t>
      </w:r>
      <w:r w:rsidRPr="006F6B56">
        <w:t>целом насчитыва</w:t>
      </w:r>
      <w:r w:rsidR="00790F63">
        <w:t>ющего</w:t>
      </w:r>
      <w:r w:rsidRPr="006F6B56">
        <w:t xml:space="preserve"> 37 статей, и повы</w:t>
      </w:r>
      <w:r w:rsidR="00790F63">
        <w:t>сило</w:t>
      </w:r>
      <w:r w:rsidRPr="006F6B56">
        <w:t xml:space="preserve"> минимальн</w:t>
      </w:r>
      <w:r w:rsidR="00790F63">
        <w:t>ый</w:t>
      </w:r>
      <w:r w:rsidRPr="006F6B56">
        <w:t xml:space="preserve"> возраст</w:t>
      </w:r>
      <w:r w:rsidR="00790F63">
        <w:t xml:space="preserve"> для</w:t>
      </w:r>
      <w:r w:rsidRPr="006F6B56">
        <w:t xml:space="preserve"> ее применения до 18 лет.  Применение оружия сотрудниками сил безопасности </w:t>
      </w:r>
      <w:r w:rsidR="00790F63">
        <w:t>контролируется</w:t>
      </w:r>
      <w:r w:rsidRPr="006F6B56">
        <w:t xml:space="preserve"> новым Законом об охране общественной безопасности.</w:t>
      </w:r>
    </w:p>
    <w:p w:rsidR="00AD66B5" w:rsidRPr="006F6B56" w:rsidRDefault="00AD66B5"/>
    <w:p w:rsidR="00A72057" w:rsidRPr="006F6B56" w:rsidRDefault="00AA3C26" w:rsidP="006B2EA2">
      <w:pPr>
        <w:spacing w:after="240"/>
      </w:pPr>
      <w:r w:rsidRPr="006F6B56">
        <w:t>9.</w:t>
      </w:r>
      <w:r w:rsidRPr="006F6B56">
        <w:tab/>
        <w:t xml:space="preserve">В январе 1992 года в Уголовно-процессуальный </w:t>
      </w:r>
      <w:r w:rsidR="00F8020B">
        <w:t>акт</w:t>
      </w:r>
      <w:r w:rsidR="00F8020B" w:rsidRPr="00F8020B">
        <w:t xml:space="preserve"> </w:t>
      </w:r>
      <w:r w:rsidR="00F8020B" w:rsidRPr="006F6B56">
        <w:t>были внесены поправки и дополнения</w:t>
      </w:r>
      <w:r w:rsidRPr="006F6B56">
        <w:t xml:space="preserve">, которые повысили уровень защиты прав человека </w:t>
      </w:r>
      <w:r w:rsidR="00F8020B">
        <w:t>в</w:t>
      </w:r>
      <w:r w:rsidRPr="006F6B56">
        <w:t xml:space="preserve"> уголовном </w:t>
      </w:r>
      <w:r w:rsidR="00F8020B">
        <w:t>процессе</w:t>
      </w:r>
      <w:r w:rsidRPr="006F6B56">
        <w:t>, в</w:t>
      </w:r>
      <w:r w:rsidR="00F8020B">
        <w:t xml:space="preserve"> том числе в направлении</w:t>
      </w:r>
      <w:r w:rsidRPr="006F6B56">
        <w:t xml:space="preserve"> усилени</w:t>
      </w:r>
      <w:r w:rsidR="00F8020B">
        <w:t>я</w:t>
      </w:r>
      <w:r w:rsidRPr="006F6B56">
        <w:t xml:space="preserve"> права на помощь адвоката.  Новый Закон о</w:t>
      </w:r>
      <w:r w:rsidR="00F8020B">
        <w:t xml:space="preserve"> юристах</w:t>
      </w:r>
      <w:r w:rsidRPr="006F6B56">
        <w:t>, приняты</w:t>
      </w:r>
      <w:r w:rsidR="00F8020B">
        <w:t>й</w:t>
      </w:r>
      <w:r w:rsidRPr="006F6B56">
        <w:t xml:space="preserve"> в декабре 1994 года, содержит </w:t>
      </w:r>
      <w:r w:rsidR="00F8020B">
        <w:t>подробные</w:t>
      </w:r>
      <w:r w:rsidRPr="006F6B56">
        <w:t xml:space="preserve"> положения об обязанностях и функциях юридических работников.  Пересмотренные Правила </w:t>
      </w:r>
      <w:r w:rsidR="00F8020B">
        <w:t>распорядка в</w:t>
      </w:r>
      <w:r w:rsidRPr="006F6B56">
        <w:t xml:space="preserve"> тюр</w:t>
      </w:r>
      <w:r w:rsidR="00F8020B">
        <w:t>ьмах</w:t>
      </w:r>
      <w:r w:rsidRPr="006F6B56">
        <w:t xml:space="preserve"> и исправительных учреждени</w:t>
      </w:r>
      <w:r w:rsidR="00F8020B">
        <w:t>ях соответствуют М</w:t>
      </w:r>
      <w:r w:rsidRPr="006F6B56">
        <w:t xml:space="preserve">инимальным </w:t>
      </w:r>
      <w:r w:rsidR="00F8020B">
        <w:t xml:space="preserve">стандартным </w:t>
      </w:r>
      <w:r w:rsidRPr="006F6B56">
        <w:t xml:space="preserve">правилам обращения с заключенными и обеспечивают полную защиту прав заключенных.  Приняты Правила о компенсации по уголовным делам, которые предусматривают компенсацию </w:t>
      </w:r>
      <w:r w:rsidR="00A72057" w:rsidRPr="006F6B56">
        <w:t>жертв необоснованного ареста или осуждения.</w:t>
      </w:r>
    </w:p>
    <w:p w:rsidR="00A72057" w:rsidRPr="006F6B56" w:rsidRDefault="00A72057" w:rsidP="00AA3C26">
      <w:r w:rsidRPr="006F6B56">
        <w:t>10.</w:t>
      </w:r>
      <w:r w:rsidRPr="006F6B56">
        <w:tab/>
        <w:t>Принят новый Закон о семье, в котором нашл</w:t>
      </w:r>
      <w:r w:rsidR="00F8020B">
        <w:t>а</w:t>
      </w:r>
      <w:r w:rsidRPr="006F6B56">
        <w:t xml:space="preserve"> </w:t>
      </w:r>
      <w:r w:rsidR="00F8020B">
        <w:t>отражение</w:t>
      </w:r>
      <w:r w:rsidRPr="006F6B56">
        <w:t xml:space="preserve"> </w:t>
      </w:r>
      <w:r w:rsidR="00F8020B">
        <w:t>практика</w:t>
      </w:r>
      <w:r w:rsidRPr="006F6B56">
        <w:t xml:space="preserve"> защиты интересов семьи, с</w:t>
      </w:r>
      <w:r w:rsidR="00F8020B">
        <w:t>ложившаяся</w:t>
      </w:r>
      <w:r w:rsidRPr="006F6B56">
        <w:t xml:space="preserve"> за пр</w:t>
      </w:r>
      <w:r w:rsidR="00F8020B">
        <w:t xml:space="preserve">ошедшие </w:t>
      </w:r>
      <w:r w:rsidRPr="006F6B56">
        <w:t xml:space="preserve">годы.  Его правительство глубоко убеждено в том, что будущее наций зависит от образования.  Соответственно, оно прилагает огромные усилия для развития дошкольного образования, а также </w:t>
      </w:r>
      <w:r w:rsidR="003649E2">
        <w:t>для</w:t>
      </w:r>
      <w:r w:rsidRPr="006F6B56">
        <w:t xml:space="preserve"> консолидации системы 11</w:t>
      </w:r>
      <w:r w:rsidRPr="006F6B56">
        <w:noBreakHyphen/>
        <w:t xml:space="preserve">летнего бесплатного и обязательного образования.  Конституция гарантирует равенство между </w:t>
      </w:r>
      <w:r w:rsidR="006F6B56" w:rsidRPr="006F6B56">
        <w:t>мужчиной</w:t>
      </w:r>
      <w:r w:rsidRPr="006F6B56">
        <w:t xml:space="preserve"> и женщиной во всех областях жизни, что включает право </w:t>
      </w:r>
      <w:r w:rsidR="006F6B56" w:rsidRPr="006F6B56">
        <w:t>голосовать</w:t>
      </w:r>
      <w:r w:rsidRPr="006F6B56">
        <w:t xml:space="preserve"> и быть избранным.  Особой заботой окружены матери и дети</w:t>
      </w:r>
      <w:r w:rsidR="003649E2">
        <w:t xml:space="preserve">: </w:t>
      </w:r>
      <w:r w:rsidRPr="006F6B56">
        <w:t xml:space="preserve">гарантирован отпуск по беременности и родам, </w:t>
      </w:r>
      <w:r w:rsidR="003649E2">
        <w:t>предусмотрен укороченный</w:t>
      </w:r>
      <w:r w:rsidRPr="006F6B56">
        <w:t xml:space="preserve"> рабочий день для многодетных матерей, расширен</w:t>
      </w:r>
      <w:r w:rsidR="003649E2">
        <w:t>а</w:t>
      </w:r>
      <w:r w:rsidRPr="006F6B56">
        <w:t xml:space="preserve"> сет</w:t>
      </w:r>
      <w:r w:rsidR="003649E2">
        <w:t>ь</w:t>
      </w:r>
      <w:r w:rsidRPr="006F6B56">
        <w:t xml:space="preserve"> родильных домов и пров</w:t>
      </w:r>
      <w:r w:rsidR="003649E2">
        <w:t>одится</w:t>
      </w:r>
      <w:r w:rsidRPr="006F6B56">
        <w:t xml:space="preserve"> друг</w:t>
      </w:r>
      <w:r w:rsidR="003649E2">
        <w:t>ая</w:t>
      </w:r>
      <w:r w:rsidRPr="006F6B56">
        <w:t xml:space="preserve"> политик</w:t>
      </w:r>
      <w:r w:rsidR="003649E2">
        <w:t>а с целью выполнения</w:t>
      </w:r>
      <w:r w:rsidRPr="006F6B56">
        <w:t xml:space="preserve"> Закона о труде и Закона о </w:t>
      </w:r>
      <w:r w:rsidR="003649E2">
        <w:t xml:space="preserve">народном </w:t>
      </w:r>
      <w:r w:rsidRPr="006F6B56">
        <w:t>здравоохранении.</w:t>
      </w:r>
    </w:p>
    <w:p w:rsidR="00A72057" w:rsidRPr="006F6B56" w:rsidRDefault="00A72057" w:rsidP="00AA3C26"/>
    <w:p w:rsidR="00A72057" w:rsidRPr="006F6B56" w:rsidRDefault="00A72057" w:rsidP="00AA3C26">
      <w:r w:rsidRPr="006F6B56">
        <w:t>11.</w:t>
      </w:r>
      <w:r w:rsidRPr="006F6B56">
        <w:tab/>
      </w:r>
      <w:r w:rsidR="004C7E4F" w:rsidRPr="006F6B56">
        <w:t xml:space="preserve">Каждому гражданину предоставлено право участвовать в управлении страной через представительные народные органы и ассамблеи, включая </w:t>
      </w:r>
      <w:r w:rsidR="003649E2">
        <w:t>В</w:t>
      </w:r>
      <w:r w:rsidR="00197BBA">
        <w:t>ерховное</w:t>
      </w:r>
      <w:r w:rsidR="004C7E4F" w:rsidRPr="006F6B56">
        <w:t xml:space="preserve"> народн</w:t>
      </w:r>
      <w:r w:rsidR="003649E2">
        <w:t>о</w:t>
      </w:r>
      <w:r w:rsidR="004C7E4F" w:rsidRPr="006F6B56">
        <w:t>е собрани</w:t>
      </w:r>
      <w:r w:rsidR="003649E2">
        <w:t>е</w:t>
      </w:r>
      <w:r w:rsidR="004C7E4F" w:rsidRPr="006F6B56">
        <w:t xml:space="preserve">.  Избирательный закон от 1992 года был принят в развитие конституционного положения о том, что все граждане </w:t>
      </w:r>
      <w:r w:rsidR="003649E2">
        <w:t>от</w:t>
      </w:r>
      <w:r w:rsidR="004C7E4F" w:rsidRPr="006F6B56">
        <w:t xml:space="preserve"> 17 лет и старше обладают правом </w:t>
      </w:r>
      <w:r w:rsidR="006F6B56">
        <w:t>участвовать в выборах и быть изб</w:t>
      </w:r>
      <w:r w:rsidR="004C7E4F" w:rsidRPr="006F6B56">
        <w:t>ранными независимо от пола, расы, рода занятия, продолжительности проживания в стране, имущественного положения, образования, партийной принадлежности, политических воззрений или религи</w:t>
      </w:r>
      <w:r w:rsidR="003649E2">
        <w:t>и</w:t>
      </w:r>
      <w:r w:rsidR="004C7E4F" w:rsidRPr="006F6B56">
        <w:t xml:space="preserve">.  Выборы проводятся на основе всеобщего, равного и прямого тайного голосования.  В соответствии с правилами избрания слуг народа каждый, кто готов служить народу и обладает достаточной компетенцией, имеет право </w:t>
      </w:r>
      <w:r w:rsidR="003649E2">
        <w:t>быть государственным деятелем</w:t>
      </w:r>
      <w:r w:rsidR="004C7E4F" w:rsidRPr="006F6B56">
        <w:t>.</w:t>
      </w:r>
    </w:p>
    <w:p w:rsidR="004C7E4F" w:rsidRPr="006F6B56" w:rsidRDefault="004C7E4F" w:rsidP="00AA3C26"/>
    <w:p w:rsidR="004C7E4F" w:rsidRPr="006F6B56" w:rsidRDefault="004C7E4F" w:rsidP="00AA3C26">
      <w:r w:rsidRPr="006F6B56">
        <w:t>12.</w:t>
      </w:r>
      <w:r w:rsidRPr="006F6B56">
        <w:tab/>
        <w:t xml:space="preserve">Разобщение наций, </w:t>
      </w:r>
      <w:r w:rsidR="006F6B56" w:rsidRPr="006F6B56">
        <w:t>навязанное</w:t>
      </w:r>
      <w:r w:rsidRPr="006F6B56">
        <w:t xml:space="preserve"> внешними силами, является огромным препятствием на пути </w:t>
      </w:r>
      <w:r w:rsidR="003649E2">
        <w:t>реализации</w:t>
      </w:r>
      <w:r w:rsidRPr="006F6B56">
        <w:t xml:space="preserve"> правительством своих целей в области право человека.  Политическое и военное противостояние между Севером и Югом, </w:t>
      </w:r>
      <w:r w:rsidR="003649E2">
        <w:t>сохраняющееся</w:t>
      </w:r>
      <w:r w:rsidRPr="006F6B56">
        <w:t xml:space="preserve"> более пол</w:t>
      </w:r>
      <w:r w:rsidR="003649E2">
        <w:t>увека</w:t>
      </w:r>
      <w:r w:rsidRPr="006F6B56">
        <w:t>, нанесло не</w:t>
      </w:r>
      <w:r w:rsidR="003649E2">
        <w:t xml:space="preserve">исчислимый урон </w:t>
      </w:r>
      <w:r w:rsidR="00745FF9">
        <w:t>борьбе</w:t>
      </w:r>
      <w:r w:rsidRPr="006F6B56">
        <w:t xml:space="preserve"> народ</w:t>
      </w:r>
      <w:r w:rsidR="00745FF9">
        <w:t>а страны за</w:t>
      </w:r>
      <w:r w:rsidR="003649E2">
        <w:t xml:space="preserve"> осуществлени</w:t>
      </w:r>
      <w:r w:rsidR="00745FF9">
        <w:t>е</w:t>
      </w:r>
      <w:r w:rsidRPr="006F6B56">
        <w:t xml:space="preserve"> прав человека и </w:t>
      </w:r>
      <w:r w:rsidR="00745FF9">
        <w:t>порождает</w:t>
      </w:r>
      <w:r w:rsidRPr="006F6B56">
        <w:t xml:space="preserve"> ненужную конфронтацию на международных форумах.  Однако</w:t>
      </w:r>
      <w:r w:rsidR="00745FF9">
        <w:t xml:space="preserve"> благодаря</w:t>
      </w:r>
      <w:r w:rsidRPr="006F6B56">
        <w:t xml:space="preserve"> историческо</w:t>
      </w:r>
      <w:r w:rsidR="00745FF9">
        <w:t>й встрече</w:t>
      </w:r>
      <w:r w:rsidRPr="006F6B56">
        <w:t xml:space="preserve"> в Пхеньяне и совместн</w:t>
      </w:r>
      <w:r w:rsidR="00745FF9">
        <w:t>ой</w:t>
      </w:r>
      <w:r w:rsidRPr="006F6B56">
        <w:t xml:space="preserve"> деклараци</w:t>
      </w:r>
      <w:r w:rsidR="00745FF9">
        <w:t>и</w:t>
      </w:r>
      <w:r w:rsidRPr="006F6B56">
        <w:t xml:space="preserve"> Севера и Юга от 15 июня 2000 года </w:t>
      </w:r>
      <w:r w:rsidR="00745FF9">
        <w:t>удалось добиться</w:t>
      </w:r>
      <w:r w:rsidRPr="006F6B56">
        <w:t xml:space="preserve"> потеплени</w:t>
      </w:r>
      <w:r w:rsidR="00745FF9">
        <w:t>я</w:t>
      </w:r>
      <w:r w:rsidRPr="006F6B56">
        <w:t xml:space="preserve"> отношений и </w:t>
      </w:r>
      <w:r w:rsidR="006F6B56" w:rsidRPr="006F6B56">
        <w:t>открыти</w:t>
      </w:r>
      <w:r w:rsidR="00745FF9">
        <w:t>я</w:t>
      </w:r>
      <w:r w:rsidRPr="006F6B56">
        <w:t xml:space="preserve"> пути к обменам и сотрудничеству.  В будущем </w:t>
      </w:r>
      <w:r w:rsidR="00745FF9">
        <w:t>возможны</w:t>
      </w:r>
      <w:r w:rsidRPr="006F6B56">
        <w:t xml:space="preserve"> другие возможности</w:t>
      </w:r>
      <w:r w:rsidR="00D813EC" w:rsidRPr="006F6B56">
        <w:t xml:space="preserve"> для дальнейшего диалога и контактов в политической, военной, экономической, культурной и гуманитарной сферах.  Эти события показывают, что Север и Юг Кореи могут у</w:t>
      </w:r>
      <w:r w:rsidR="00745FF9">
        <w:t>ладить</w:t>
      </w:r>
      <w:r w:rsidR="00D813EC" w:rsidRPr="006F6B56">
        <w:t xml:space="preserve"> свои </w:t>
      </w:r>
      <w:r w:rsidR="00745FF9">
        <w:t>противоречия</w:t>
      </w:r>
      <w:r w:rsidR="00D813EC" w:rsidRPr="006F6B56">
        <w:t xml:space="preserve"> и добиться </w:t>
      </w:r>
      <w:r w:rsidR="00745FF9">
        <w:t xml:space="preserve">национального </w:t>
      </w:r>
      <w:r w:rsidR="00D813EC" w:rsidRPr="006F6B56">
        <w:t>воссоединения собственными силами.  Он просит Комитет оказать поддержку усилиям его страны в поисках путей к воссоединению</w:t>
      </w:r>
      <w:r w:rsidR="00745FF9">
        <w:t>.</w:t>
      </w:r>
    </w:p>
    <w:p w:rsidR="00D813EC" w:rsidRPr="006F6B56" w:rsidRDefault="00D813EC" w:rsidP="00AA3C26"/>
    <w:p w:rsidR="00D842F9" w:rsidRPr="006F6B56" w:rsidRDefault="00D813EC" w:rsidP="00C4679D">
      <w:pPr>
        <w:spacing w:after="240"/>
      </w:pPr>
      <w:r w:rsidRPr="006F6B56">
        <w:t>13.</w:t>
      </w:r>
      <w:r w:rsidRPr="006F6B56">
        <w:tab/>
        <w:t xml:space="preserve">Его правительство придает большое значение диалогу с договорными органами Организации Объединенных Наций.  Оно недавно присоединилось к Конвенции о ликвидации всех форм дискриминации в отношении женщин и подготовило свой второй периодический доклад в </w:t>
      </w:r>
      <w:r w:rsidR="006F6B56" w:rsidRPr="006F6B56">
        <w:t>соответствии</w:t>
      </w:r>
      <w:r w:rsidRPr="006F6B56">
        <w:t xml:space="preserve"> с Конвенцией о правах ребенка.  Он </w:t>
      </w:r>
      <w:r w:rsidR="00D842F9" w:rsidRPr="006F6B56">
        <w:t>готов к конструктивному диалогу с Комитетом.</w:t>
      </w:r>
    </w:p>
    <w:p w:rsidR="00D842F9" w:rsidRPr="006F6B56" w:rsidRDefault="00D842F9" w:rsidP="00AA3C26">
      <w:r w:rsidRPr="006F6B56">
        <w:t>14.</w:t>
      </w:r>
      <w:r w:rsidRPr="006F6B56">
        <w:tab/>
      </w:r>
      <w:r w:rsidRPr="006F6B56">
        <w:rPr>
          <w:u w:val="single"/>
        </w:rPr>
        <w:t>ПРЕДСЕДАТЕЛЬ</w:t>
      </w:r>
      <w:r w:rsidRPr="006F6B56">
        <w:t xml:space="preserve"> </w:t>
      </w:r>
      <w:r w:rsidR="006F6B56" w:rsidRPr="006F6B56">
        <w:t>предлагает</w:t>
      </w:r>
      <w:r w:rsidRPr="006F6B56">
        <w:t xml:space="preserve"> делегации ответить на вопросы 1–14 перечня</w:t>
      </w:r>
      <w:r w:rsidR="00745FF9">
        <w:t>, в частности, относительно</w:t>
      </w:r>
      <w:r w:rsidRPr="006F6B56">
        <w:t xml:space="preserve"> статус</w:t>
      </w:r>
      <w:r w:rsidR="00745FF9">
        <w:t>а</w:t>
      </w:r>
      <w:r w:rsidRPr="006F6B56">
        <w:t xml:space="preserve"> Пакта в судах;  </w:t>
      </w:r>
      <w:r w:rsidR="00745FF9">
        <w:t>утверждения</w:t>
      </w:r>
      <w:r w:rsidR="001150E3" w:rsidRPr="006F6B56">
        <w:t xml:space="preserve">, что "государство не приемлет никакого толкования, которое ограничивает права и свободы, предусмотренные Пактом";  ратификации первого Факультативного протокола к Пакту;  правового статуса неправительственных организаций (НПО);  права на самоопределение согласно статье 1 Пакта; защиты права на жизнь, включая право на достаточное питание;  сообщения о случаях насильственного или недобровольного исчезновения лиц;  применения смертной казни;  сообщений об актах пыток и плохого обращения;  </w:t>
      </w:r>
      <w:r w:rsidR="00745FF9">
        <w:t>содержания</w:t>
      </w:r>
      <w:r w:rsidR="001150E3" w:rsidRPr="006F6B56">
        <w:t xml:space="preserve"> в "</w:t>
      </w:r>
      <w:r w:rsidR="00745FF9">
        <w:t>исправительных</w:t>
      </w:r>
      <w:r w:rsidR="001150E3" w:rsidRPr="006F6B56">
        <w:t xml:space="preserve"> учреждениях" и "лагерях</w:t>
      </w:r>
      <w:r w:rsidR="00745FF9">
        <w:t xml:space="preserve"> заключенных</w:t>
      </w:r>
      <w:r w:rsidR="001150E3" w:rsidRPr="006F6B56">
        <w:t xml:space="preserve">";  </w:t>
      </w:r>
      <w:r w:rsidR="009D7C38">
        <w:t>подневольного</w:t>
      </w:r>
      <w:r w:rsidR="001150E3" w:rsidRPr="006F6B56">
        <w:t xml:space="preserve"> или </w:t>
      </w:r>
      <w:r w:rsidR="00745FF9">
        <w:t>принудительного</w:t>
      </w:r>
      <w:r w:rsidR="001150E3" w:rsidRPr="006F6B56">
        <w:t xml:space="preserve"> труда на объектах общественн</w:t>
      </w:r>
      <w:r w:rsidR="009D7C38">
        <w:t>ых работ</w:t>
      </w:r>
      <w:r w:rsidR="001150E3" w:rsidRPr="006F6B56">
        <w:t>;  предварительного и превентивного заключения;  разрешения на выезд из страны и перемещение внутри страны;  и обращения с гражданами, насильственно возвращенными в страну.</w:t>
      </w:r>
    </w:p>
    <w:p w:rsidR="001150E3" w:rsidRPr="006F6B56" w:rsidRDefault="001150E3" w:rsidP="00AA3C26"/>
    <w:p w:rsidR="001150E3" w:rsidRPr="006F6B56" w:rsidRDefault="001150E3" w:rsidP="00AA3C26">
      <w:r w:rsidRPr="006F6B56">
        <w:t>15.</w:t>
      </w:r>
      <w:r w:rsidRPr="006F6B56">
        <w:tab/>
      </w:r>
      <w:r w:rsidRPr="006F6B56">
        <w:rPr>
          <w:u w:val="single"/>
        </w:rPr>
        <w:t>Г-н КИМ Чон Ир</w:t>
      </w:r>
      <w:r w:rsidR="003A2564" w:rsidRPr="006F6B56">
        <w:t xml:space="preserve"> (Корейская Народно-Демократическая Республика), отвечая на вопрос 1 (статус Пакта), говорит, что международные соглашения имеют тот же статус, что и внутреннее законодательство, и что если то или иное положение Пакта вступает в коллизию с внутренним законодательством, то положение Пакта</w:t>
      </w:r>
      <w:r w:rsidR="009D7C38">
        <w:t xml:space="preserve"> имеет приоритет</w:t>
      </w:r>
      <w:r w:rsidR="003A2564" w:rsidRPr="006F6B56">
        <w:t xml:space="preserve">.  Например, в соответствии с ранее действовавшим </w:t>
      </w:r>
      <w:r w:rsidR="009D7C38">
        <w:t>У</w:t>
      </w:r>
      <w:r w:rsidR="003A2564" w:rsidRPr="006F6B56">
        <w:t xml:space="preserve">головным кодексом минимальный возраст для </w:t>
      </w:r>
      <w:r w:rsidR="009D7C38">
        <w:t xml:space="preserve">применения </w:t>
      </w:r>
      <w:r w:rsidR="003A2564" w:rsidRPr="006F6B56">
        <w:t xml:space="preserve">смертной казни составлял 17 лет, но суды напрямую применяли </w:t>
      </w:r>
      <w:r w:rsidR="006F6B56" w:rsidRPr="006F6B56">
        <w:t>положения</w:t>
      </w:r>
      <w:r w:rsidR="003A2564" w:rsidRPr="006F6B56">
        <w:t xml:space="preserve"> Пакта, предусматривающие в качестве такого минимального возраста 18 лет</w:t>
      </w:r>
      <w:r w:rsidR="009D7C38">
        <w:t>, даже</w:t>
      </w:r>
      <w:r w:rsidR="003A2564" w:rsidRPr="006F6B56">
        <w:t xml:space="preserve"> до того, как Кодекс не был в конце концов пересмотрен и приведен в соответствие с Пактом.  Примат Пакта </w:t>
      </w:r>
      <w:r w:rsidR="009D7C38">
        <w:t>предусматривается</w:t>
      </w:r>
      <w:r w:rsidR="003A2564" w:rsidRPr="006F6B56">
        <w:t xml:space="preserve"> Законом о договорах, </w:t>
      </w:r>
      <w:r w:rsidR="009D7C38">
        <w:t>Г</w:t>
      </w:r>
      <w:r w:rsidR="003A2564" w:rsidRPr="006F6B56">
        <w:t>р</w:t>
      </w:r>
      <w:r w:rsidR="009D7C38">
        <w:t>ажданским кодексом, З</w:t>
      </w:r>
      <w:r w:rsidR="003A2564" w:rsidRPr="006F6B56">
        <w:t xml:space="preserve">аконом о внешних гражданских отношениях, </w:t>
      </w:r>
      <w:r w:rsidR="009D7C38">
        <w:t>З</w:t>
      </w:r>
      <w:r w:rsidR="003A2564" w:rsidRPr="006F6B56">
        <w:t xml:space="preserve">аконом о деловых предприятиях с участием иностранных инвестиций, </w:t>
      </w:r>
      <w:r w:rsidR="009D7C38">
        <w:t>З</w:t>
      </w:r>
      <w:r w:rsidR="003A2564" w:rsidRPr="006F6B56">
        <w:t xml:space="preserve">аконом </w:t>
      </w:r>
      <w:r w:rsidR="009D7C38">
        <w:t xml:space="preserve">о таможне </w:t>
      </w:r>
      <w:r w:rsidR="003A2564" w:rsidRPr="006F6B56">
        <w:t xml:space="preserve">и </w:t>
      </w:r>
      <w:r w:rsidR="009D7C38">
        <w:t>З</w:t>
      </w:r>
      <w:r w:rsidR="003A2564" w:rsidRPr="006F6B56">
        <w:t>аконом об авторском праве.</w:t>
      </w:r>
    </w:p>
    <w:p w:rsidR="003A2564" w:rsidRPr="006F6B56" w:rsidRDefault="003A2564" w:rsidP="00AA3C26"/>
    <w:p w:rsidR="003A2564" w:rsidRPr="006F6B56" w:rsidRDefault="003A2564" w:rsidP="00AA3C26">
      <w:r w:rsidRPr="006F6B56">
        <w:t>16.</w:t>
      </w:r>
      <w:r w:rsidR="00E81707" w:rsidRPr="006F6B56">
        <w:tab/>
        <w:t xml:space="preserve">Отвечая на вопрос 2 (толкование Пакта), он говорит, что в целях недопущения произвольного толкования Пакта, </w:t>
      </w:r>
      <w:r w:rsidR="009D7C38">
        <w:t>которое</w:t>
      </w:r>
      <w:r w:rsidR="00E81707" w:rsidRPr="006F6B56">
        <w:t xml:space="preserve"> могло бы </w:t>
      </w:r>
      <w:r w:rsidR="009D7C38">
        <w:t>противоречить</w:t>
      </w:r>
      <w:r w:rsidR="00E81707" w:rsidRPr="006F6B56">
        <w:t xml:space="preserve"> его дух</w:t>
      </w:r>
      <w:r w:rsidR="009D7C38">
        <w:t>у</w:t>
      </w:r>
      <w:r w:rsidR="00E81707" w:rsidRPr="006F6B56">
        <w:t xml:space="preserve"> и </w:t>
      </w:r>
      <w:r w:rsidR="009D7C38">
        <w:t>принципам</w:t>
      </w:r>
      <w:r w:rsidR="00E81707" w:rsidRPr="006F6B56">
        <w:t xml:space="preserve">, государство возложило ответственность за вопросы толкования на свой высший орган – Президиум </w:t>
      </w:r>
      <w:r w:rsidR="009D7C38">
        <w:t>В</w:t>
      </w:r>
      <w:r w:rsidR="00197BBA">
        <w:t>ерховного</w:t>
      </w:r>
      <w:r w:rsidR="00E81707" w:rsidRPr="006F6B56">
        <w:t xml:space="preserve"> народного собрания.  Внутреннее законодательство запрещает судам и административным органам ограничивать прав</w:t>
      </w:r>
      <w:r w:rsidR="00197BBA">
        <w:t>а</w:t>
      </w:r>
      <w:r w:rsidR="00E81707" w:rsidRPr="006F6B56">
        <w:t xml:space="preserve"> и свобод</w:t>
      </w:r>
      <w:r w:rsidR="00197BBA">
        <w:t>ы</w:t>
      </w:r>
      <w:r w:rsidR="00E81707" w:rsidRPr="006F6B56">
        <w:t>, провозглашенны</w:t>
      </w:r>
      <w:r w:rsidR="00197BBA">
        <w:t>е</w:t>
      </w:r>
      <w:r w:rsidR="00E81707" w:rsidRPr="006F6B56">
        <w:t xml:space="preserve"> Пактом</w:t>
      </w:r>
      <w:r w:rsidR="00197BBA">
        <w:t>, или</w:t>
      </w:r>
      <w:r w:rsidR="00197BBA" w:rsidRPr="00197BBA">
        <w:t xml:space="preserve"> </w:t>
      </w:r>
      <w:r w:rsidR="00197BBA" w:rsidRPr="006F6B56">
        <w:t>отступать</w:t>
      </w:r>
      <w:r w:rsidR="00197BBA">
        <w:t xml:space="preserve"> от них</w:t>
      </w:r>
      <w:r w:rsidR="00E81707" w:rsidRPr="006F6B56">
        <w:t>.</w:t>
      </w:r>
    </w:p>
    <w:p w:rsidR="00E81707" w:rsidRPr="006F6B56" w:rsidRDefault="00E81707" w:rsidP="00AA3C26"/>
    <w:p w:rsidR="00E81707" w:rsidRPr="006F6B56" w:rsidRDefault="00E81707" w:rsidP="00C4679D">
      <w:pPr>
        <w:spacing w:after="240"/>
      </w:pPr>
      <w:r w:rsidRPr="006F6B56">
        <w:t>17.</w:t>
      </w:r>
      <w:r w:rsidRPr="006F6B56">
        <w:tab/>
        <w:t>Отвечая на вопрос 3 относительно ратификации первого Факультативного протокола, он говорит, что</w:t>
      </w:r>
      <w:r w:rsidR="006F6B56">
        <w:t xml:space="preserve"> </w:t>
      </w:r>
      <w:r w:rsidRPr="006F6B56">
        <w:t>в его стране это</w:t>
      </w:r>
      <w:r w:rsidR="00197BBA">
        <w:t>т</w:t>
      </w:r>
      <w:r w:rsidRPr="006F6B56">
        <w:t xml:space="preserve"> вопрос</w:t>
      </w:r>
      <w:r w:rsidR="00197BBA">
        <w:t xml:space="preserve"> вызвал</w:t>
      </w:r>
      <w:r w:rsidRPr="006F6B56">
        <w:t xml:space="preserve"> оживленн</w:t>
      </w:r>
      <w:r w:rsidR="00197BBA">
        <w:t>ую</w:t>
      </w:r>
      <w:r w:rsidRPr="006F6B56">
        <w:t xml:space="preserve"> дискусси</w:t>
      </w:r>
      <w:r w:rsidR="00197BBA">
        <w:t>ю</w:t>
      </w:r>
      <w:r w:rsidRPr="006F6B56">
        <w:t xml:space="preserve">.  Те, кто </w:t>
      </w:r>
      <w:r w:rsidR="00197BBA">
        <w:t>ратовали</w:t>
      </w:r>
      <w:r w:rsidRPr="006F6B56">
        <w:t xml:space="preserve"> за ратификацию, утверждали, что у Народной Республики нет никаких причин </w:t>
      </w:r>
      <w:r w:rsidR="00197BBA">
        <w:t>не ратифицировать ее</w:t>
      </w:r>
      <w:r w:rsidRPr="006F6B56">
        <w:t xml:space="preserve">, поскольку она уже ратифицировала </w:t>
      </w:r>
      <w:r w:rsidR="00197BBA" w:rsidRPr="006F6B56">
        <w:t xml:space="preserve">без оговорок </w:t>
      </w:r>
      <w:r w:rsidRPr="006F6B56">
        <w:t xml:space="preserve">Пакт и приводит внутреннее законодательство в соответствие с его положениями.  Противники ратификации ссылались на то, что в стране уже </w:t>
      </w:r>
      <w:r w:rsidR="00197BBA">
        <w:t>действует отлаженная</w:t>
      </w:r>
      <w:r w:rsidRPr="006F6B56">
        <w:t xml:space="preserve"> и </w:t>
      </w:r>
      <w:r w:rsidR="00197BBA">
        <w:t>четкая</w:t>
      </w:r>
      <w:r w:rsidRPr="006F6B56">
        <w:t xml:space="preserve"> система подачи жалоб и петиций и что </w:t>
      </w:r>
      <w:r w:rsidR="00053518">
        <w:t>на</w:t>
      </w:r>
      <w:r w:rsidRPr="006F6B56">
        <w:t xml:space="preserve"> компетентны</w:t>
      </w:r>
      <w:r w:rsidR="00053518">
        <w:t>е</w:t>
      </w:r>
      <w:r w:rsidRPr="006F6B56">
        <w:t xml:space="preserve"> </w:t>
      </w:r>
      <w:r w:rsidR="006F6B56">
        <w:t>госу</w:t>
      </w:r>
      <w:r w:rsidRPr="006F6B56">
        <w:t>д</w:t>
      </w:r>
      <w:r w:rsidR="006F6B56">
        <w:t>а</w:t>
      </w:r>
      <w:r w:rsidRPr="006F6B56">
        <w:t>рст</w:t>
      </w:r>
      <w:r w:rsidR="006F6B56">
        <w:t>в</w:t>
      </w:r>
      <w:r w:rsidRPr="006F6B56">
        <w:t>енны</w:t>
      </w:r>
      <w:r w:rsidR="00053518">
        <w:t>е</w:t>
      </w:r>
      <w:r w:rsidRPr="006F6B56">
        <w:t xml:space="preserve"> орган</w:t>
      </w:r>
      <w:r w:rsidR="00053518">
        <w:t>ы возложена функция беспристрастного решения</w:t>
      </w:r>
      <w:r w:rsidRPr="006F6B56">
        <w:t xml:space="preserve"> всех поднимаемых </w:t>
      </w:r>
      <w:r w:rsidR="006F6B56" w:rsidRPr="006F6B56">
        <w:t>вопросов</w:t>
      </w:r>
      <w:r w:rsidRPr="006F6B56">
        <w:t xml:space="preserve">.  Это </w:t>
      </w:r>
      <w:r w:rsidR="00053518">
        <w:t>делает ненужным</w:t>
      </w:r>
      <w:r w:rsidRPr="006F6B56">
        <w:t xml:space="preserve"> рассмотрени</w:t>
      </w:r>
      <w:r w:rsidR="00053518">
        <w:t>е</w:t>
      </w:r>
      <w:r w:rsidRPr="006F6B56">
        <w:t xml:space="preserve"> жалоб за рубежом.  Никакого окончательного решения по этому вопросу еще не вынесено.</w:t>
      </w:r>
    </w:p>
    <w:p w:rsidR="00E81707" w:rsidRPr="006F6B56" w:rsidRDefault="00E81707" w:rsidP="00AA3C26">
      <w:r w:rsidRPr="006F6B56">
        <w:t>18.</w:t>
      </w:r>
      <w:r w:rsidRPr="006F6B56">
        <w:tab/>
        <w:t>Отвечая на вопрос 4 относительно НПО и процедур рассмотрения жалоб и петиций, он говорит, что до 1990</w:t>
      </w:r>
      <w:r w:rsidRPr="006F6B56">
        <w:noBreakHyphen/>
        <w:t xml:space="preserve">х годов защитой и </w:t>
      </w:r>
      <w:r w:rsidR="006F6B56" w:rsidRPr="006F6B56">
        <w:t>отстаиванием</w:t>
      </w:r>
      <w:r w:rsidRPr="006F6B56">
        <w:t xml:space="preserve"> прав человека применительно к своим членам занимались общественные организации, такие, как Федерация профсоюзов, Союз </w:t>
      </w:r>
      <w:r w:rsidR="008F0EE1">
        <w:t>работников</w:t>
      </w:r>
      <w:r w:rsidRPr="006F6B56">
        <w:t xml:space="preserve"> сельского хозяйства, </w:t>
      </w:r>
      <w:r w:rsidR="008F0EE1">
        <w:t>Коммунистический союз молодежи</w:t>
      </w:r>
      <w:r w:rsidRPr="006F6B56">
        <w:t xml:space="preserve"> и</w:t>
      </w:r>
      <w:r w:rsidR="0012561A">
        <w:t xml:space="preserve"> Д</w:t>
      </w:r>
      <w:r w:rsidR="003B4B05">
        <w:t>емократически</w:t>
      </w:r>
      <w:r w:rsidR="0012561A">
        <w:t>й союз</w:t>
      </w:r>
      <w:r w:rsidR="003B4B05">
        <w:t xml:space="preserve"> </w:t>
      </w:r>
      <w:r w:rsidRPr="006F6B56">
        <w:t xml:space="preserve">женщин.  </w:t>
      </w:r>
      <w:r w:rsidR="003B4B05">
        <w:t>Адвокатская к</w:t>
      </w:r>
      <w:r w:rsidRPr="006F6B56">
        <w:t>оллегия и Демократическая ассоциация юристов занимались исключительно вопросами прав человека.  В 1990</w:t>
      </w:r>
      <w:r w:rsidR="001E68D2" w:rsidRPr="006F6B56">
        <w:t xml:space="preserve"> году с ростом внимания к правам человека и </w:t>
      </w:r>
      <w:r w:rsidR="0012561A">
        <w:t>выполнению</w:t>
      </w:r>
      <w:r w:rsidR="001E68D2" w:rsidRPr="006F6B56">
        <w:t xml:space="preserve"> недавно ратифицированных международных инструментов был создан ряд независимых правозащитных организаций, таких, как </w:t>
      </w:r>
      <w:r w:rsidR="0012561A">
        <w:t>Институт по изучению прав человека</w:t>
      </w:r>
      <w:r w:rsidR="001E68D2" w:rsidRPr="006F6B56">
        <w:t xml:space="preserve">, Ассоциация помощи инвалидам и Комитет за компенсацию "женщин для утех" военного времени и жертв Второй мировой войны.  На основе результатов </w:t>
      </w:r>
      <w:r w:rsidR="0012561A">
        <w:t xml:space="preserve">научных изысканий, </w:t>
      </w:r>
      <w:r w:rsidR="001E68D2" w:rsidRPr="006F6B56">
        <w:t xml:space="preserve">коллективного обсуждения и принятия решений они </w:t>
      </w:r>
      <w:r w:rsidR="0012561A">
        <w:t>выходят с законодательными инициативами</w:t>
      </w:r>
      <w:r w:rsidR="001E68D2" w:rsidRPr="006F6B56">
        <w:t>, административны</w:t>
      </w:r>
      <w:r w:rsidR="0012561A">
        <w:t>ми</w:t>
      </w:r>
      <w:r w:rsidR="001E68D2" w:rsidRPr="006F6B56">
        <w:t xml:space="preserve"> предложения</w:t>
      </w:r>
      <w:r w:rsidR="0012561A">
        <w:t>ми</w:t>
      </w:r>
      <w:r w:rsidR="001E68D2" w:rsidRPr="006F6B56">
        <w:t xml:space="preserve"> и план</w:t>
      </w:r>
      <w:r w:rsidR="0012561A">
        <w:t xml:space="preserve">ами по </w:t>
      </w:r>
      <w:r w:rsidR="001E68D2" w:rsidRPr="006F6B56">
        <w:t>вопрос</w:t>
      </w:r>
      <w:r w:rsidR="0012561A">
        <w:t>ам</w:t>
      </w:r>
      <w:r w:rsidR="001E68D2" w:rsidRPr="006F6B56">
        <w:t xml:space="preserve"> прав человека, которые </w:t>
      </w:r>
      <w:r w:rsidR="0012561A">
        <w:t>заслуживают постановки</w:t>
      </w:r>
      <w:r w:rsidR="001E68D2" w:rsidRPr="006F6B56">
        <w:t xml:space="preserve"> в высших органах государства и других компетентных </w:t>
      </w:r>
      <w:r w:rsidR="0012561A">
        <w:t>инстанциях</w:t>
      </w:r>
      <w:r w:rsidR="001E68D2" w:rsidRPr="006F6B56">
        <w:t>.</w:t>
      </w:r>
    </w:p>
    <w:p w:rsidR="001E68D2" w:rsidRPr="006F6B56" w:rsidRDefault="001E68D2" w:rsidP="00AA3C26"/>
    <w:p w:rsidR="001E68D2" w:rsidRPr="006F6B56" w:rsidRDefault="001E68D2" w:rsidP="00AA3C26">
      <w:r w:rsidRPr="006F6B56">
        <w:t>19.</w:t>
      </w:r>
      <w:r w:rsidRPr="006F6B56">
        <w:tab/>
      </w:r>
      <w:r w:rsidR="003E0B54" w:rsidRPr="006F6B56">
        <w:t xml:space="preserve">Закон о жалобах и петициях устанавливает процедуры представления, принятия, регистрации, рассмотрения и удовлетворения жалоб и петиций, определяет принципы отслеживания государством этой системы и устанавливает гарантии их эффективного выполнения.  Любой гражданин имеет право обращаться с жалобами или петициями напрямую или через </w:t>
      </w:r>
      <w:r w:rsidR="000230A1">
        <w:t>опекуна</w:t>
      </w:r>
      <w:r w:rsidR="003E0B54" w:rsidRPr="006F6B56">
        <w:t xml:space="preserve"> или адвоката, устно или письменно в любое учреждение, предприятие, организацию или </w:t>
      </w:r>
      <w:r w:rsidR="000230A1">
        <w:t>к</w:t>
      </w:r>
      <w:r w:rsidR="003E0B54" w:rsidRPr="006F6B56">
        <w:t xml:space="preserve"> официально</w:t>
      </w:r>
      <w:r w:rsidR="000230A1">
        <w:t>му</w:t>
      </w:r>
      <w:r w:rsidR="003E0B54" w:rsidRPr="006F6B56">
        <w:t xml:space="preserve"> лиц</w:t>
      </w:r>
      <w:r w:rsidR="000230A1">
        <w:t>у</w:t>
      </w:r>
      <w:r w:rsidR="003E0B54" w:rsidRPr="006F6B56">
        <w:t xml:space="preserve">, в том числе в </w:t>
      </w:r>
      <w:r w:rsidR="006F6B56" w:rsidRPr="006F6B56">
        <w:t>высшие</w:t>
      </w:r>
      <w:r w:rsidR="003E0B54" w:rsidRPr="006F6B56">
        <w:t xml:space="preserve"> органы государства.  Любая жалоба</w:t>
      </w:r>
      <w:r w:rsidR="004C0B4A" w:rsidRPr="006F6B56">
        <w:t xml:space="preserve"> подлежит тщательному и беспристрастному </w:t>
      </w:r>
      <w:r w:rsidR="006F6B56" w:rsidRPr="006F6B56">
        <w:t>рассмотрению</w:t>
      </w:r>
      <w:r w:rsidR="004C0B4A" w:rsidRPr="006F6B56">
        <w:t xml:space="preserve"> и официальные лица обязаны ответить на нее в </w:t>
      </w:r>
      <w:r w:rsidR="000230A1">
        <w:t>установленный срок</w:t>
      </w:r>
      <w:r w:rsidR="004C0B4A" w:rsidRPr="006F6B56">
        <w:t xml:space="preserve">.  Центральная </w:t>
      </w:r>
      <w:r w:rsidR="006F6B56" w:rsidRPr="006F6B56">
        <w:t>инстанция</w:t>
      </w:r>
      <w:r w:rsidR="004C0B4A" w:rsidRPr="006F6B56">
        <w:t xml:space="preserve"> по </w:t>
      </w:r>
      <w:r w:rsidR="006F6B56" w:rsidRPr="006F6B56">
        <w:t>рассмотрению</w:t>
      </w:r>
      <w:r w:rsidR="000230A1">
        <w:t xml:space="preserve"> ж</w:t>
      </w:r>
      <w:r w:rsidR="004C0B4A" w:rsidRPr="006F6B56">
        <w:t>алоб осуществляет надзор над отделениями</w:t>
      </w:r>
      <w:r w:rsidR="000230A1">
        <w:t xml:space="preserve"> на местах</w:t>
      </w:r>
      <w:r w:rsidR="004C0B4A" w:rsidRPr="006F6B56">
        <w:t xml:space="preserve"> и следит за тем, чтобы на истцов не оказывалось никакого давления</w:t>
      </w:r>
      <w:r w:rsidR="000230A1">
        <w:t>, а</w:t>
      </w:r>
      <w:r w:rsidR="004C0B4A" w:rsidRPr="006F6B56">
        <w:t xml:space="preserve"> их жалобам уделялось должное внимание.  </w:t>
      </w:r>
      <w:r w:rsidR="000230A1">
        <w:t>Нарушители</w:t>
      </w:r>
      <w:r w:rsidR="004C0B4A" w:rsidRPr="006F6B56">
        <w:t xml:space="preserve"> инструкций подвергается критике, дисциплинарному или уголовному наказанию в зависимости от тяжести пр</w:t>
      </w:r>
      <w:r w:rsidR="000230A1">
        <w:t>авонарушения</w:t>
      </w:r>
      <w:r w:rsidR="004C0B4A" w:rsidRPr="006F6B56">
        <w:t>.</w:t>
      </w:r>
    </w:p>
    <w:p w:rsidR="004C0B4A" w:rsidRPr="006F6B56" w:rsidRDefault="004C0B4A" w:rsidP="00AA3C26"/>
    <w:p w:rsidR="004C0B4A" w:rsidRPr="006F6B56" w:rsidRDefault="004C0B4A" w:rsidP="00AA3C26">
      <w:r w:rsidRPr="006F6B56">
        <w:t>20.</w:t>
      </w:r>
      <w:r w:rsidRPr="006F6B56">
        <w:tab/>
      </w:r>
      <w:r w:rsidR="00B87755" w:rsidRPr="006F6B56">
        <w:t xml:space="preserve">Отвечая на вопрос 5 относительно статьи 1 Пакта, он говорит, что социально-политическая система Корейской Народно-Демократической Республики воплощает в себя волю народных масс и идеал "веры в народ как в бога".  После освобождения страны от японского колониального ига по инициативе населения были созданы народные комитеты </w:t>
      </w:r>
      <w:r w:rsidR="00467A58">
        <w:t>как</w:t>
      </w:r>
      <w:r w:rsidR="00B87755" w:rsidRPr="006F6B56">
        <w:t xml:space="preserve"> краеугольн</w:t>
      </w:r>
      <w:r w:rsidR="00467A58">
        <w:t>ый</w:t>
      </w:r>
      <w:r w:rsidR="00B87755" w:rsidRPr="006F6B56">
        <w:t xml:space="preserve"> кам</w:t>
      </w:r>
      <w:r w:rsidR="00467A58">
        <w:t>ень</w:t>
      </w:r>
      <w:r w:rsidR="00B87755" w:rsidRPr="006F6B56">
        <w:t xml:space="preserve"> демократической системы.  </w:t>
      </w:r>
      <w:r w:rsidR="00467A58">
        <w:t>Ф</w:t>
      </w:r>
      <w:r w:rsidR="00B87755" w:rsidRPr="006F6B56">
        <w:t>еодализм</w:t>
      </w:r>
      <w:r w:rsidR="00467A58">
        <w:t>у</w:t>
      </w:r>
      <w:r w:rsidR="00B87755" w:rsidRPr="006F6B56">
        <w:t xml:space="preserve"> </w:t>
      </w:r>
      <w:r w:rsidR="00467A58">
        <w:t>положила конец</w:t>
      </w:r>
      <w:r w:rsidR="00B87755" w:rsidRPr="006F6B56">
        <w:t xml:space="preserve"> земельн</w:t>
      </w:r>
      <w:r w:rsidR="00467A58">
        <w:t>ая</w:t>
      </w:r>
      <w:r w:rsidR="00B87755" w:rsidRPr="006F6B56">
        <w:t xml:space="preserve"> реформ</w:t>
      </w:r>
      <w:r w:rsidR="00467A58">
        <w:t>а</w:t>
      </w:r>
      <w:r w:rsidR="00B87755" w:rsidRPr="006F6B56">
        <w:t xml:space="preserve">, в рамках которой земля была перераспределена между крестьянами, составляющими более 85 процентов населения страны.  </w:t>
      </w:r>
      <w:r w:rsidR="00467A58">
        <w:t>В целях укрепления</w:t>
      </w:r>
      <w:r w:rsidR="00B87755" w:rsidRPr="006F6B56">
        <w:t xml:space="preserve"> демократи</w:t>
      </w:r>
      <w:r w:rsidR="00467A58">
        <w:t>и</w:t>
      </w:r>
      <w:r w:rsidR="00467A58" w:rsidRPr="00467A58">
        <w:t xml:space="preserve"> </w:t>
      </w:r>
      <w:r w:rsidR="00467A58" w:rsidRPr="006F6B56">
        <w:t>были приняты</w:t>
      </w:r>
      <w:r w:rsidR="00467A58" w:rsidRPr="00467A58">
        <w:t xml:space="preserve"> </w:t>
      </w:r>
      <w:r w:rsidR="00467A58" w:rsidRPr="006F6B56">
        <w:t xml:space="preserve">Закон о национализации </w:t>
      </w:r>
      <w:r w:rsidR="00467A58">
        <w:t>ведущих</w:t>
      </w:r>
      <w:r w:rsidR="00467A58" w:rsidRPr="006F6B56">
        <w:t xml:space="preserve"> отраслей, Закон о рав</w:t>
      </w:r>
      <w:r w:rsidR="00467A58">
        <w:t>ноправии мужчин и женщин</w:t>
      </w:r>
      <w:r w:rsidR="00467A58" w:rsidRPr="006F6B56">
        <w:t xml:space="preserve"> и другие </w:t>
      </w:r>
      <w:r w:rsidR="00467A58">
        <w:t>акты</w:t>
      </w:r>
      <w:r w:rsidR="00B87755" w:rsidRPr="006F6B56">
        <w:t xml:space="preserve">.  </w:t>
      </w:r>
      <w:r w:rsidR="00467A58">
        <w:t>В</w:t>
      </w:r>
      <w:r w:rsidR="00B87755" w:rsidRPr="006F6B56">
        <w:t>сенародн</w:t>
      </w:r>
      <w:r w:rsidR="00467A58">
        <w:t>ым голосованием на</w:t>
      </w:r>
      <w:r w:rsidR="00B87755" w:rsidRPr="006F6B56">
        <w:t xml:space="preserve"> всеобщих </w:t>
      </w:r>
      <w:r w:rsidR="00467A58">
        <w:t>выборах</w:t>
      </w:r>
      <w:r w:rsidR="00B87755" w:rsidRPr="006F6B56">
        <w:t xml:space="preserve"> в 1948 году была основана Корейская Народно-Демократическая Республика (КНДР).</w:t>
      </w:r>
      <w:r w:rsidR="00F651BC" w:rsidRPr="006F6B56">
        <w:t xml:space="preserve">  Однако страна была разорена</w:t>
      </w:r>
      <w:r w:rsidR="00467A58">
        <w:t xml:space="preserve"> К</w:t>
      </w:r>
      <w:r w:rsidR="00F651BC" w:rsidRPr="006F6B56">
        <w:t>орейской войной, и ее экономика</w:t>
      </w:r>
      <w:r w:rsidR="00467A58">
        <w:t>, основанная на деятельности</w:t>
      </w:r>
      <w:r w:rsidR="00F651BC" w:rsidRPr="006F6B56">
        <w:t xml:space="preserve"> м</w:t>
      </w:r>
      <w:r w:rsidR="00467A58">
        <w:t>а</w:t>
      </w:r>
      <w:r w:rsidR="00F651BC" w:rsidRPr="006F6B56">
        <w:t>л</w:t>
      </w:r>
      <w:r w:rsidR="00467A58">
        <w:t>ых</w:t>
      </w:r>
      <w:r w:rsidR="00F651BC" w:rsidRPr="006F6B56">
        <w:t xml:space="preserve"> частных предприятий</w:t>
      </w:r>
      <w:r w:rsidR="00467A58">
        <w:t>,</w:t>
      </w:r>
      <w:r w:rsidR="00F651BC" w:rsidRPr="006F6B56">
        <w:t xml:space="preserve"> не была готова к </w:t>
      </w:r>
      <w:r w:rsidR="006F6B56" w:rsidRPr="006F6B56">
        <w:t>устойчиво</w:t>
      </w:r>
      <w:r w:rsidR="00467A58">
        <w:t>му подъему</w:t>
      </w:r>
      <w:r w:rsidR="00F651BC" w:rsidRPr="006F6B56">
        <w:t>.  Поэтому была создана уникальная социалистическая система, основанная на коллективном ведении сельского хозяйства и перевода на социалистическ</w:t>
      </w:r>
      <w:r w:rsidR="00467A58">
        <w:t>ие рельсы</w:t>
      </w:r>
      <w:r w:rsidR="00F651BC" w:rsidRPr="006F6B56">
        <w:t xml:space="preserve"> частной торговли и производства</w:t>
      </w:r>
      <w:r w:rsidR="00696CCE">
        <w:t xml:space="preserve">, но </w:t>
      </w:r>
      <w:r w:rsidR="00F651BC" w:rsidRPr="006F6B56">
        <w:t xml:space="preserve">не </w:t>
      </w:r>
      <w:r w:rsidR="00696CCE">
        <w:t>через копирование</w:t>
      </w:r>
      <w:r w:rsidR="00F651BC" w:rsidRPr="006F6B56">
        <w:t xml:space="preserve"> </w:t>
      </w:r>
      <w:r w:rsidR="00696CCE">
        <w:t>чужого опыта</w:t>
      </w:r>
      <w:r w:rsidR="00F651BC" w:rsidRPr="006F6B56">
        <w:t xml:space="preserve">, а </w:t>
      </w:r>
      <w:r w:rsidR="00696CCE">
        <w:t xml:space="preserve">путем творческого переосмысления чаяний </w:t>
      </w:r>
      <w:r w:rsidR="00F651BC" w:rsidRPr="006F6B56">
        <w:t>народ</w:t>
      </w:r>
      <w:r w:rsidR="00696CCE">
        <w:t>ных масс</w:t>
      </w:r>
      <w:r w:rsidR="00F651BC" w:rsidRPr="006F6B56">
        <w:t>.</w:t>
      </w:r>
    </w:p>
    <w:p w:rsidR="00F651BC" w:rsidRPr="006F6B56" w:rsidRDefault="00F651BC" w:rsidP="00AA3C26"/>
    <w:p w:rsidR="00F651BC" w:rsidRPr="006F6B56" w:rsidRDefault="00F651BC" w:rsidP="00AA3C26">
      <w:r w:rsidRPr="006F6B56">
        <w:t>21.</w:t>
      </w:r>
      <w:r w:rsidRPr="006F6B56">
        <w:tab/>
      </w:r>
      <w:r w:rsidR="004C79CF" w:rsidRPr="006F6B56">
        <w:t xml:space="preserve">Отвечая на вопрос 6 относительно права на жизнь и мер, принимаемых для удовлетворения основных </w:t>
      </w:r>
      <w:r w:rsidR="00696CCE">
        <w:t>потребностей</w:t>
      </w:r>
      <w:r w:rsidR="004C79CF" w:rsidRPr="006F6B56">
        <w:t xml:space="preserve"> </w:t>
      </w:r>
      <w:r w:rsidR="006F6B56" w:rsidRPr="006F6B56">
        <w:t>населения</w:t>
      </w:r>
      <w:r w:rsidR="004C79CF" w:rsidRPr="006F6B56">
        <w:t xml:space="preserve">, он говорит, что государство принимает решительные меры для </w:t>
      </w:r>
      <w:r w:rsidR="00696CCE">
        <w:t>ликвидации</w:t>
      </w:r>
      <w:r w:rsidR="004C79CF" w:rsidRPr="006F6B56">
        <w:t xml:space="preserve"> последстви</w:t>
      </w:r>
      <w:r w:rsidR="00696CCE">
        <w:t>й</w:t>
      </w:r>
      <w:r w:rsidR="004C79CF" w:rsidRPr="006F6B56">
        <w:t xml:space="preserve"> ряда </w:t>
      </w:r>
      <w:r w:rsidR="00696CCE">
        <w:t xml:space="preserve">поразивших страну </w:t>
      </w:r>
      <w:r w:rsidR="004C79CF" w:rsidRPr="006F6B56">
        <w:t>стихийных бедствий</w:t>
      </w:r>
      <w:r w:rsidR="00696CCE">
        <w:t>,</w:t>
      </w:r>
      <w:r w:rsidR="004C79CF" w:rsidRPr="006F6B56">
        <w:t xml:space="preserve"> </w:t>
      </w:r>
      <w:r w:rsidR="00696CCE">
        <w:t>подъема</w:t>
      </w:r>
      <w:r w:rsidR="004C79CF" w:rsidRPr="006F6B56">
        <w:t xml:space="preserve"> экономики и обеспечения должного </w:t>
      </w:r>
      <w:r w:rsidR="00696CCE">
        <w:t>обеспечения населения</w:t>
      </w:r>
      <w:r w:rsidR="004C79CF" w:rsidRPr="006F6B56">
        <w:t xml:space="preserve"> продовольствием, в частности через </w:t>
      </w:r>
      <w:r w:rsidR="003B4750" w:rsidRPr="006F6B56">
        <w:t>"</w:t>
      </w:r>
      <w:r w:rsidR="003B4750">
        <w:t xml:space="preserve">зеленую </w:t>
      </w:r>
      <w:r w:rsidR="004C79CF" w:rsidRPr="006F6B56">
        <w:t>революцию</w:t>
      </w:r>
      <w:r w:rsidR="003B4750" w:rsidRPr="006F6B56">
        <w:t>"</w:t>
      </w:r>
      <w:r w:rsidR="004C79CF" w:rsidRPr="006F6B56">
        <w:t>, развитие картофелеводства, ведения хозяйства по принципу "два урожая в год", внедрени</w:t>
      </w:r>
      <w:r w:rsidR="00696CCE">
        <w:t>е</w:t>
      </w:r>
      <w:r w:rsidR="004C79CF" w:rsidRPr="006F6B56">
        <w:t xml:space="preserve"> проектов </w:t>
      </w:r>
      <w:r w:rsidR="006F6B56" w:rsidRPr="006F6B56">
        <w:t>террасно</w:t>
      </w:r>
      <w:r w:rsidR="003B4750">
        <w:t>го</w:t>
      </w:r>
      <w:r w:rsidR="004C79CF" w:rsidRPr="006F6B56">
        <w:t xml:space="preserve"> земледели</w:t>
      </w:r>
      <w:r w:rsidR="003B4750">
        <w:t>я и зонирования</w:t>
      </w:r>
      <w:r w:rsidR="004C79CF" w:rsidRPr="006F6B56">
        <w:t>, проведение кампаний по разведению травоядных, таких, как кролики и козы, и создани</w:t>
      </w:r>
      <w:r w:rsidR="003B4750">
        <w:t>е</w:t>
      </w:r>
      <w:r w:rsidR="004C79CF" w:rsidRPr="006F6B56">
        <w:t xml:space="preserve"> или модернизаци</w:t>
      </w:r>
      <w:r w:rsidR="003B4750">
        <w:t>ю</w:t>
      </w:r>
      <w:r w:rsidR="004C79CF" w:rsidRPr="006F6B56">
        <w:t xml:space="preserve"> рыбоводческих, птицеводческих и даже</w:t>
      </w:r>
      <w:r w:rsidR="007442FE" w:rsidRPr="006F6B56">
        <w:t xml:space="preserve"> страусиных хозяйств.  Проведена реорганизация </w:t>
      </w:r>
      <w:r w:rsidR="003B4750">
        <w:t xml:space="preserve">ведущих </w:t>
      </w:r>
      <w:r w:rsidR="007442FE" w:rsidRPr="006F6B56">
        <w:t>предприятий</w:t>
      </w:r>
      <w:r w:rsidR="003B4750" w:rsidRPr="003B4750">
        <w:t xml:space="preserve"> </w:t>
      </w:r>
      <w:r w:rsidR="003B4750">
        <w:t xml:space="preserve">пищевой и </w:t>
      </w:r>
      <w:r w:rsidR="003B4750" w:rsidRPr="006F6B56">
        <w:t>легкой промышленности</w:t>
      </w:r>
      <w:r w:rsidR="007442FE" w:rsidRPr="006F6B56">
        <w:t xml:space="preserve">, </w:t>
      </w:r>
      <w:r w:rsidR="003B4750">
        <w:t>снабжающих население</w:t>
      </w:r>
      <w:r w:rsidR="007442FE" w:rsidRPr="006F6B56">
        <w:t xml:space="preserve"> основны</w:t>
      </w:r>
      <w:r w:rsidR="003B4750">
        <w:t>ми</w:t>
      </w:r>
      <w:r w:rsidR="007442FE" w:rsidRPr="006F6B56">
        <w:t xml:space="preserve"> вид</w:t>
      </w:r>
      <w:r w:rsidR="003B4750">
        <w:t>ами</w:t>
      </w:r>
      <w:r w:rsidR="007442FE" w:rsidRPr="006F6B56">
        <w:t xml:space="preserve"> </w:t>
      </w:r>
      <w:r w:rsidR="003B4750">
        <w:t xml:space="preserve">товаров народного </w:t>
      </w:r>
      <w:r w:rsidR="007442FE" w:rsidRPr="006F6B56">
        <w:t>потреб</w:t>
      </w:r>
      <w:r w:rsidR="003B4750">
        <w:t>ления</w:t>
      </w:r>
      <w:r w:rsidR="007442FE" w:rsidRPr="006F6B56">
        <w:t>, продовольстви</w:t>
      </w:r>
      <w:r w:rsidR="003B4750">
        <w:t>ем</w:t>
      </w:r>
      <w:r w:rsidR="007442FE" w:rsidRPr="006F6B56">
        <w:t xml:space="preserve"> и други</w:t>
      </w:r>
      <w:r w:rsidR="003B4750">
        <w:t>ми</w:t>
      </w:r>
      <w:r w:rsidR="007442FE" w:rsidRPr="006F6B56">
        <w:t xml:space="preserve"> необходимы</w:t>
      </w:r>
      <w:r w:rsidR="003B4750">
        <w:t>ми</w:t>
      </w:r>
      <w:r w:rsidR="007442FE" w:rsidRPr="006F6B56">
        <w:t xml:space="preserve"> товар</w:t>
      </w:r>
      <w:r w:rsidR="003B4750">
        <w:t>ами</w:t>
      </w:r>
      <w:r w:rsidR="007442FE" w:rsidRPr="006F6B56">
        <w:t>, с тем чтобы они могли работать на полную мощность.</w:t>
      </w:r>
    </w:p>
    <w:p w:rsidR="007442FE" w:rsidRPr="006F6B56" w:rsidRDefault="007442FE" w:rsidP="00AA3C26"/>
    <w:p w:rsidR="007442FE" w:rsidRPr="006F6B56" w:rsidRDefault="007442FE" w:rsidP="00AA3C26">
      <w:r w:rsidRPr="006F6B56">
        <w:t>22.</w:t>
      </w:r>
      <w:r w:rsidRPr="006F6B56">
        <w:tab/>
      </w:r>
      <w:r w:rsidR="004C5378" w:rsidRPr="006F6B56">
        <w:t xml:space="preserve">В целях улучшения жилищных условий ведется строительство десятков тысяч современных жилых домов и предприятий </w:t>
      </w:r>
      <w:r w:rsidR="003B4750">
        <w:t>службы быта</w:t>
      </w:r>
      <w:r w:rsidR="004C5378" w:rsidRPr="006F6B56">
        <w:t>.  Для решения проблемы нехватки энергоресурсов ведется строительство малых, средних и крупных гидроэнергетических станций.</w:t>
      </w:r>
    </w:p>
    <w:p w:rsidR="004C5378" w:rsidRPr="006F6B56" w:rsidRDefault="004C5378" w:rsidP="00AA3C26"/>
    <w:p w:rsidR="004C5378" w:rsidRPr="006F6B56" w:rsidRDefault="004C5378" w:rsidP="006B2EA2">
      <w:pPr>
        <w:spacing w:after="240"/>
      </w:pPr>
      <w:r w:rsidRPr="006F6B56">
        <w:t>23.</w:t>
      </w:r>
      <w:r w:rsidRPr="006F6B56">
        <w:tab/>
        <w:t xml:space="preserve">Отвечая на вопрос </w:t>
      </w:r>
      <w:r w:rsidR="003B4750">
        <w:t xml:space="preserve">7 </w:t>
      </w:r>
      <w:r w:rsidRPr="006F6B56">
        <w:t xml:space="preserve">относительно сообщений о якобы имеющих место случаях </w:t>
      </w:r>
      <w:r w:rsidR="00F9104D">
        <w:t xml:space="preserve">пропажи </w:t>
      </w:r>
      <w:r w:rsidRPr="006F6B56">
        <w:t>л</w:t>
      </w:r>
      <w:r w:rsidR="00F9104D">
        <w:t>юдей</w:t>
      </w:r>
      <w:r w:rsidRPr="006F6B56">
        <w:t xml:space="preserve">, он говорит, что эти беспочвенные слухи об исчезновении или содержании под стражей государственных служащих </w:t>
      </w:r>
      <w:r w:rsidR="00F9104D">
        <w:t xml:space="preserve">являются домыслами </w:t>
      </w:r>
      <w:r w:rsidR="006F6B56" w:rsidRPr="006F6B56">
        <w:t>враждебны</w:t>
      </w:r>
      <w:r w:rsidR="00F9104D">
        <w:t>х иностранных</w:t>
      </w:r>
      <w:r w:rsidRPr="006F6B56">
        <w:t xml:space="preserve"> элемент</w:t>
      </w:r>
      <w:r w:rsidR="00F9104D">
        <w:t>ов</w:t>
      </w:r>
      <w:r w:rsidRPr="006F6B56">
        <w:t>,</w:t>
      </w:r>
      <w:r w:rsidR="00F9104D">
        <w:t xml:space="preserve"> возникающими каждый раз,</w:t>
      </w:r>
      <w:r w:rsidRPr="006F6B56">
        <w:t xml:space="preserve"> когда </w:t>
      </w:r>
      <w:r w:rsidR="00F9104D">
        <w:t>имя того или иного официального</w:t>
      </w:r>
      <w:r w:rsidRPr="006F6B56">
        <w:t xml:space="preserve"> лиц</w:t>
      </w:r>
      <w:r w:rsidR="00F9104D">
        <w:t>а</w:t>
      </w:r>
      <w:r w:rsidRPr="006F6B56">
        <w:t xml:space="preserve"> в течение какого</w:t>
      </w:r>
      <w:r w:rsidRPr="006F6B56">
        <w:noBreakHyphen/>
        <w:t>то времени не появляется в газет</w:t>
      </w:r>
      <w:r w:rsidR="00F9104D">
        <w:t>ах</w:t>
      </w:r>
      <w:r w:rsidRPr="006F6B56">
        <w:t>.  В КНДР не</w:t>
      </w:r>
      <w:r w:rsidR="00F9104D">
        <w:t xml:space="preserve">т места </w:t>
      </w:r>
      <w:r w:rsidRPr="006F6B56">
        <w:t>насильственно</w:t>
      </w:r>
      <w:r w:rsidR="00F9104D">
        <w:t>му</w:t>
      </w:r>
      <w:r w:rsidRPr="006F6B56">
        <w:t xml:space="preserve"> или недобровольно</w:t>
      </w:r>
      <w:r w:rsidR="00F9104D">
        <w:t>му</w:t>
      </w:r>
      <w:r w:rsidRPr="006F6B56">
        <w:t xml:space="preserve"> исчезновени</w:t>
      </w:r>
      <w:r w:rsidR="00F9104D">
        <w:t>ю</w:t>
      </w:r>
      <w:r w:rsidRPr="006F6B56">
        <w:t xml:space="preserve"> лиц.  </w:t>
      </w:r>
      <w:r w:rsidR="00F9104D">
        <w:t>Люди могут пропадать</w:t>
      </w:r>
      <w:r w:rsidRPr="006F6B56">
        <w:t xml:space="preserve"> только после наводнений или других стихийных бедствий.  В </w:t>
      </w:r>
      <w:r w:rsidR="00F9104D">
        <w:t>таких</w:t>
      </w:r>
      <w:r w:rsidRPr="006F6B56">
        <w:t xml:space="preserve"> случаях народные комитеты и службы безопасности проводят общенациональный поиск </w:t>
      </w:r>
      <w:r w:rsidR="00F9104D">
        <w:t>пропавших</w:t>
      </w:r>
      <w:r w:rsidRPr="006F6B56">
        <w:t>.  После беспрецедентных наводнений 1995 года, например, старики, лишившиеся своего крова, были расселены у ближайших родственников или помещены в дома для престарелых, а беспризорные дет</w:t>
      </w:r>
      <w:r w:rsidR="00902BAC" w:rsidRPr="006F6B56">
        <w:t>и были направлены в детские дома, детские сады или специальные школы.</w:t>
      </w:r>
    </w:p>
    <w:p w:rsidR="00902BAC" w:rsidRPr="006F6B56" w:rsidRDefault="00902BAC" w:rsidP="00AA3C26">
      <w:r w:rsidRPr="006F6B56">
        <w:t>24.</w:t>
      </w:r>
      <w:r w:rsidRPr="006F6B56">
        <w:tab/>
        <w:t xml:space="preserve">Отвечая на вопрос 8 относительно смертной казни и </w:t>
      </w:r>
      <w:r w:rsidR="006A7EDF">
        <w:t xml:space="preserve">утверждений о случаях ее </w:t>
      </w:r>
      <w:r w:rsidRPr="006F6B56">
        <w:t>публичн</w:t>
      </w:r>
      <w:r w:rsidR="006A7EDF">
        <w:t>ого</w:t>
      </w:r>
      <w:r w:rsidRPr="006F6B56">
        <w:t xml:space="preserve"> приведени</w:t>
      </w:r>
      <w:r w:rsidR="006A7EDF">
        <w:t>я</w:t>
      </w:r>
      <w:r w:rsidRPr="006F6B56">
        <w:t xml:space="preserve"> в исполнение, он называет пять </w:t>
      </w:r>
      <w:r w:rsidR="006A7EDF">
        <w:t xml:space="preserve">категорий </w:t>
      </w:r>
      <w:r w:rsidRPr="006F6B56">
        <w:t xml:space="preserve">преступлений, </w:t>
      </w:r>
      <w:r w:rsidR="006A7EDF">
        <w:t xml:space="preserve">которые </w:t>
      </w:r>
      <w:r w:rsidRPr="006F6B56">
        <w:t>по</w:t>
      </w:r>
      <w:r w:rsidRPr="006F6B56">
        <w:noBreakHyphen/>
        <w:t xml:space="preserve">прежнему </w:t>
      </w:r>
      <w:r w:rsidR="006A7EDF">
        <w:t>наказуемы</w:t>
      </w:r>
      <w:r w:rsidRPr="006F6B56">
        <w:t xml:space="preserve"> смертн</w:t>
      </w:r>
      <w:r w:rsidR="006A7EDF">
        <w:t>ой</w:t>
      </w:r>
      <w:r w:rsidRPr="006F6B56">
        <w:t xml:space="preserve"> казнь</w:t>
      </w:r>
      <w:r w:rsidR="006A7EDF">
        <w:t>ю</w:t>
      </w:r>
      <w:r w:rsidRPr="006F6B56">
        <w:t xml:space="preserve">:  антигосударственный заговор, государственная измена, терроризм, измена родине и преднамеренное убийство при отягчающих обстоятельствах.  </w:t>
      </w:r>
      <w:r w:rsidR="00936603">
        <w:t xml:space="preserve">В случае </w:t>
      </w:r>
      <w:r w:rsidR="00936603" w:rsidRPr="006F6B56">
        <w:t>антигосударственно</w:t>
      </w:r>
      <w:r w:rsidR="00936603">
        <w:t>го</w:t>
      </w:r>
      <w:r w:rsidR="00936603" w:rsidRPr="006F6B56">
        <w:t xml:space="preserve"> заговор</w:t>
      </w:r>
      <w:r w:rsidR="00936603">
        <w:t>а</w:t>
      </w:r>
      <w:r w:rsidR="00936603" w:rsidRPr="006F6B56">
        <w:t xml:space="preserve"> смертный приговор </w:t>
      </w:r>
      <w:r w:rsidR="00936603">
        <w:t>грозит</w:t>
      </w:r>
      <w:r w:rsidR="00936603" w:rsidRPr="006F6B56">
        <w:t xml:space="preserve"> </w:t>
      </w:r>
      <w:r w:rsidR="00936603">
        <w:t>инициатору</w:t>
      </w:r>
      <w:r w:rsidR="00936603" w:rsidRPr="006F6B56">
        <w:t>, руководител</w:t>
      </w:r>
      <w:r w:rsidR="00936603">
        <w:t>ю</w:t>
      </w:r>
      <w:r w:rsidR="00936603" w:rsidRPr="006F6B56">
        <w:t xml:space="preserve"> или главно</w:t>
      </w:r>
      <w:r w:rsidR="00936603">
        <w:t>му</w:t>
      </w:r>
      <w:r w:rsidR="00936603" w:rsidRPr="006F6B56">
        <w:t xml:space="preserve"> </w:t>
      </w:r>
      <w:r w:rsidR="00936603">
        <w:t xml:space="preserve">участнику сговора </w:t>
      </w:r>
      <w:r w:rsidR="00936603" w:rsidRPr="006F6B56">
        <w:t xml:space="preserve">с целью совершения вооруженного переворота или восстания против Республики;  в случае государственной измены смертная казнь грозит </w:t>
      </w:r>
      <w:r w:rsidR="00936603">
        <w:t xml:space="preserve">корейскому </w:t>
      </w:r>
      <w:r w:rsidR="00936603" w:rsidRPr="006F6B56">
        <w:t xml:space="preserve">гражданину, бежавшему за рубеж, с целью свержения Республики;  </w:t>
      </w:r>
      <w:r w:rsidRPr="006F6B56">
        <w:t xml:space="preserve">в случае терроризма – в отношении лица, признанного виновным в </w:t>
      </w:r>
      <w:r w:rsidR="008110B3">
        <w:t>особо тяжком</w:t>
      </w:r>
      <w:r w:rsidRPr="006F6B56">
        <w:t xml:space="preserve"> преступлении терроризма против должностных лиц или патриотов с целью борьбы против Республики;  в случае измены родине – в отношении корейского гражданина, противостоявшего национально</w:t>
      </w:r>
      <w:r w:rsidR="008110B3">
        <w:t>-</w:t>
      </w:r>
      <w:r w:rsidRPr="006F6B56">
        <w:t>освобо</w:t>
      </w:r>
      <w:r w:rsidR="008110B3">
        <w:t>дительной</w:t>
      </w:r>
      <w:r w:rsidRPr="006F6B56">
        <w:t xml:space="preserve"> и революционной борьбе в сговоре с империалистами и под их </w:t>
      </w:r>
      <w:r w:rsidR="008110B3">
        <w:t>руководством</w:t>
      </w:r>
      <w:r w:rsidRPr="006F6B56">
        <w:t xml:space="preserve">, или в отношении того, кто </w:t>
      </w:r>
      <w:r w:rsidR="008110B3">
        <w:t>совершил измену</w:t>
      </w:r>
      <w:r w:rsidRPr="006F6B56">
        <w:t xml:space="preserve"> корейск</w:t>
      </w:r>
      <w:r w:rsidR="008110B3">
        <w:t>ой</w:t>
      </w:r>
      <w:r w:rsidRPr="006F6B56">
        <w:t xml:space="preserve"> наци</w:t>
      </w:r>
      <w:r w:rsidR="008110B3">
        <w:t>и</w:t>
      </w:r>
      <w:r w:rsidRPr="006F6B56">
        <w:t>, предав ее интересы;  в случае преднамеренного убийства при отягчающих обстоятельствах – в отношении лица, совершившего убийство из материальных соображений, из ревности или по другим низменн</w:t>
      </w:r>
      <w:r w:rsidR="006F6B56">
        <w:t>ым побуждениям или с целью сокр</w:t>
      </w:r>
      <w:r w:rsidRPr="006F6B56">
        <w:t>ы</w:t>
      </w:r>
      <w:r w:rsidR="006F6B56">
        <w:t>т</w:t>
      </w:r>
      <w:r w:rsidRPr="006F6B56">
        <w:t>ия серьезного преступления, убийство</w:t>
      </w:r>
      <w:r w:rsidR="0006608E" w:rsidRPr="006F6B56">
        <w:t xml:space="preserve"> с особой жестокостью или </w:t>
      </w:r>
      <w:r w:rsidR="008110B3">
        <w:t xml:space="preserve">с </w:t>
      </w:r>
      <w:r w:rsidR="0006608E" w:rsidRPr="006F6B56">
        <w:t>применением методов, представляющих угрозу для жизни нескольких лиц</w:t>
      </w:r>
      <w:r w:rsidR="008110B3">
        <w:t>,</w:t>
      </w:r>
      <w:r w:rsidR="0006608E" w:rsidRPr="006F6B56">
        <w:t xml:space="preserve"> или убийство одного или нескольких </w:t>
      </w:r>
      <w:r w:rsidR="008110B3">
        <w:t>иждивенцев</w:t>
      </w:r>
      <w:r w:rsidR="0006608E" w:rsidRPr="006F6B56">
        <w:t xml:space="preserve"> или лиц, наход</w:t>
      </w:r>
      <w:r w:rsidR="007925DA">
        <w:t>ившихся</w:t>
      </w:r>
      <w:r w:rsidR="0006608E" w:rsidRPr="006F6B56">
        <w:t xml:space="preserve"> на его или ее попечении.  С 1998 года было вынесено 15 смертных приговоров, из которых 13 были приведены в исполнение, и 2 заменены пожизненным заключением.  Единственная публичная казнь в КНДР состоялась в октябре 1992 года</w:t>
      </w:r>
      <w:r w:rsidR="001B1512" w:rsidRPr="006F6B56">
        <w:t xml:space="preserve"> по единогласной просьбе жителей района, где было совершено преступление.  </w:t>
      </w:r>
      <w:r w:rsidR="007925DA">
        <w:t>К ней был приговорен</w:t>
      </w:r>
      <w:r w:rsidR="001B1512" w:rsidRPr="006F6B56">
        <w:t xml:space="preserve"> известный </w:t>
      </w:r>
      <w:r w:rsidR="007925DA">
        <w:t>рецидивист</w:t>
      </w:r>
      <w:r w:rsidR="001B1512" w:rsidRPr="006F6B56">
        <w:t>, неоднократно соверш</w:t>
      </w:r>
      <w:r w:rsidR="007925DA">
        <w:t>авший</w:t>
      </w:r>
      <w:r w:rsidR="001B1512" w:rsidRPr="006F6B56">
        <w:t xml:space="preserve"> акты насилия, </w:t>
      </w:r>
      <w:r w:rsidR="00286B8B" w:rsidRPr="006F6B56">
        <w:t>за жестокое убийство сво</w:t>
      </w:r>
      <w:r w:rsidR="007925DA">
        <w:t>их прародителей</w:t>
      </w:r>
      <w:r w:rsidR="00286B8B" w:rsidRPr="006F6B56">
        <w:t>.</w:t>
      </w:r>
    </w:p>
    <w:p w:rsidR="00286B8B" w:rsidRPr="006F6B56" w:rsidRDefault="00286B8B" w:rsidP="00AA3C26"/>
    <w:p w:rsidR="00286B8B" w:rsidRPr="006F6B56" w:rsidRDefault="00286B8B" w:rsidP="00AA3C26">
      <w:r w:rsidRPr="006F6B56">
        <w:t>25.</w:t>
      </w:r>
      <w:r w:rsidRPr="006F6B56">
        <w:tab/>
        <w:t>Отвечая на вопрос 9, он говорит, что утверждени</w:t>
      </w:r>
      <w:r w:rsidR="007925DA">
        <w:t>я</w:t>
      </w:r>
      <w:r w:rsidRPr="006F6B56">
        <w:t xml:space="preserve"> относительно широкого распространения пыток и плохого обращения </w:t>
      </w:r>
      <w:r w:rsidR="007925DA">
        <w:t xml:space="preserve">с подопечными </w:t>
      </w:r>
      <w:r w:rsidRPr="006F6B56">
        <w:t>в трудов</w:t>
      </w:r>
      <w:r w:rsidR="007925DA">
        <w:t>ых колониях</w:t>
      </w:r>
      <w:r w:rsidRPr="006F6B56">
        <w:t xml:space="preserve"> и тюрьмах являются необоснованными.  Пытки и плохое обращение запрещены </w:t>
      </w:r>
      <w:r w:rsidR="007925DA">
        <w:t>У</w:t>
      </w:r>
      <w:r w:rsidRPr="006F6B56">
        <w:t xml:space="preserve">головно-процессуальным </w:t>
      </w:r>
      <w:r w:rsidR="007925DA">
        <w:t>актом</w:t>
      </w:r>
      <w:r w:rsidRPr="006F6B56">
        <w:t xml:space="preserve">, </w:t>
      </w:r>
      <w:r w:rsidR="007925DA">
        <w:t>П</w:t>
      </w:r>
      <w:r w:rsidRPr="006F6B56">
        <w:t>равилами содержания в тюрьмах и другими законами, которые строго выполняются на практике</w:t>
      </w:r>
      <w:r w:rsidR="009E1142" w:rsidRPr="006F6B56">
        <w:t xml:space="preserve">  Отдельные </w:t>
      </w:r>
      <w:r w:rsidR="006F6B56" w:rsidRPr="006F6B56">
        <w:t>сотрудники</w:t>
      </w:r>
      <w:r w:rsidR="009E1142" w:rsidRPr="006F6B56">
        <w:t xml:space="preserve"> правоохранительных структур применяют физическую силу к заключенным, нарушающим тюремный распорядок.  Такие сотрудники неизменно становятся объектом критики или наказания.  С 1998 года поступило шесть жалоб на пытки или плохое обращение, и во всех случаях виновные понесли административное наказание.</w:t>
      </w:r>
    </w:p>
    <w:p w:rsidR="009E1142" w:rsidRPr="006F6B56" w:rsidRDefault="009E1142" w:rsidP="00AA3C26"/>
    <w:p w:rsidR="009E1142" w:rsidRPr="006F6B56" w:rsidRDefault="009E1142" w:rsidP="00AA3C26">
      <w:r w:rsidRPr="006F6B56">
        <w:t>26.</w:t>
      </w:r>
      <w:r w:rsidRPr="006F6B56">
        <w:tab/>
        <w:t>Отвечая на вопрос 10 (а), он говорит, что виновны</w:t>
      </w:r>
      <w:r w:rsidR="007925DA">
        <w:t>х</w:t>
      </w:r>
      <w:r w:rsidRPr="006F6B56">
        <w:t xml:space="preserve"> могут направлять в исправительные учреждения </w:t>
      </w:r>
      <w:r w:rsidR="007925DA">
        <w:t>в нака</w:t>
      </w:r>
      <w:r w:rsidRPr="006F6B56">
        <w:t>за</w:t>
      </w:r>
      <w:r w:rsidR="007925DA">
        <w:t>ние за</w:t>
      </w:r>
      <w:r w:rsidRPr="006F6B56">
        <w:t xml:space="preserve"> 12 видов государственных преступлений, таких, как антигосударственный заговор, шпионаж, подрывная деятельность и саботаж;  41 </w:t>
      </w:r>
      <w:r w:rsidR="009C29CA">
        <w:t xml:space="preserve">вид </w:t>
      </w:r>
      <w:r w:rsidRPr="006F6B56">
        <w:t>экономическ</w:t>
      </w:r>
      <w:r w:rsidR="009C29CA">
        <w:t>их</w:t>
      </w:r>
      <w:r w:rsidRPr="006F6B56">
        <w:t xml:space="preserve"> преступлени</w:t>
      </w:r>
      <w:r w:rsidR="009C29CA">
        <w:t>й</w:t>
      </w:r>
      <w:r w:rsidRPr="006F6B56">
        <w:t>, таки</w:t>
      </w:r>
      <w:r w:rsidR="009C29CA">
        <w:t>х</w:t>
      </w:r>
      <w:r w:rsidRPr="006F6B56">
        <w:t xml:space="preserve">, как кража государственного имущества, мошенничество, присвоение средств, контрабанда, нарушение природоохранного законодательства, нарушение правил техники безопасности и </w:t>
      </w:r>
      <w:r w:rsidR="009C29CA">
        <w:t xml:space="preserve">правил </w:t>
      </w:r>
      <w:r w:rsidRPr="006F6B56">
        <w:t>дорожн</w:t>
      </w:r>
      <w:r w:rsidR="009C29CA">
        <w:t>ого движения</w:t>
      </w:r>
      <w:r w:rsidRPr="006F6B56">
        <w:t xml:space="preserve">;  шесть </w:t>
      </w:r>
      <w:r w:rsidR="009C29CA">
        <w:t xml:space="preserve">видов </w:t>
      </w:r>
      <w:r w:rsidRPr="006F6B56">
        <w:t>преступлений этического характера, таких, как нарушение врачебной этики и потребление наркотик</w:t>
      </w:r>
      <w:r w:rsidR="009C29CA">
        <w:t>ов</w:t>
      </w:r>
      <w:r w:rsidRPr="006F6B56">
        <w:t>;  38 </w:t>
      </w:r>
      <w:r w:rsidR="009C29CA">
        <w:t>видов нарушений</w:t>
      </w:r>
      <w:r w:rsidRPr="006F6B56">
        <w:t xml:space="preserve"> общественного порядка и административных проступков, таких, как разглашение тайны, </w:t>
      </w:r>
      <w:r w:rsidR="009C29CA">
        <w:t>преступная халатность</w:t>
      </w:r>
      <w:r w:rsidRPr="006F6B56">
        <w:t xml:space="preserve">, игнорирование жалобы или петиции, </w:t>
      </w:r>
      <w:r w:rsidR="009C29CA">
        <w:t>хулиганство</w:t>
      </w:r>
      <w:r w:rsidRPr="006F6B56">
        <w:t xml:space="preserve"> и азартные игры;  и 21 </w:t>
      </w:r>
      <w:r w:rsidR="009C29CA">
        <w:t xml:space="preserve">вид </w:t>
      </w:r>
      <w:r w:rsidRPr="006F6B56">
        <w:t>преступлени</w:t>
      </w:r>
      <w:r w:rsidR="009C29CA">
        <w:t>й</w:t>
      </w:r>
      <w:r w:rsidRPr="006F6B56">
        <w:t xml:space="preserve"> против жизни и имущества</w:t>
      </w:r>
      <w:r w:rsidR="009C29CA" w:rsidRPr="009C29CA">
        <w:t xml:space="preserve"> </w:t>
      </w:r>
      <w:r w:rsidR="009C29CA" w:rsidRPr="006F6B56">
        <w:t>других людей</w:t>
      </w:r>
      <w:r w:rsidRPr="006F6B56">
        <w:t>, таки</w:t>
      </w:r>
      <w:r w:rsidR="009C29CA">
        <w:t>х</w:t>
      </w:r>
      <w:r w:rsidRPr="006F6B56">
        <w:t xml:space="preserve">, как убийство, клевета, изнасилование, </w:t>
      </w:r>
      <w:r w:rsidR="009C29CA">
        <w:t>грабеж</w:t>
      </w:r>
      <w:r w:rsidRPr="006F6B56">
        <w:t xml:space="preserve"> и подлог.  Срок содержания в исправительном учреждении колеблется от шести месяцев до 15 лет, и средний срок составляет три года. </w:t>
      </w:r>
      <w:r w:rsidR="00E7048A">
        <w:t xml:space="preserve">В стране действуют </w:t>
      </w:r>
      <w:r w:rsidR="00E7048A" w:rsidRPr="006F6B56">
        <w:t>три исправительных учреждения</w:t>
      </w:r>
      <w:r w:rsidR="00E7048A">
        <w:t>, в которых н</w:t>
      </w:r>
      <w:r w:rsidR="009C29CA">
        <w:t>а конец</w:t>
      </w:r>
      <w:r w:rsidRPr="006F6B56">
        <w:t> 1998 год</w:t>
      </w:r>
      <w:r w:rsidR="00E7048A">
        <w:t>а</w:t>
      </w:r>
      <w:r w:rsidRPr="006F6B56">
        <w:t xml:space="preserve"> </w:t>
      </w:r>
      <w:r w:rsidR="006F6B56" w:rsidRPr="006F6B56">
        <w:t>содержалось</w:t>
      </w:r>
      <w:r w:rsidRPr="006F6B56">
        <w:t xml:space="preserve"> 1153, на конец 1999 года </w:t>
      </w:r>
      <w:r w:rsidR="00E7048A" w:rsidRPr="006F6B56">
        <w:t xml:space="preserve"> – </w:t>
      </w:r>
      <w:r w:rsidRPr="006F6B56">
        <w:t>3049</w:t>
      </w:r>
      <w:r w:rsidR="00E7048A">
        <w:t xml:space="preserve"> и </w:t>
      </w:r>
      <w:r w:rsidRPr="006F6B56">
        <w:t>на</w:t>
      </w:r>
      <w:r w:rsidR="00E7048A">
        <w:t xml:space="preserve"> </w:t>
      </w:r>
      <w:r w:rsidRPr="006F6B56">
        <w:t>конец 2000 года – 1426 </w:t>
      </w:r>
      <w:r w:rsidR="00E7048A">
        <w:t>человек</w:t>
      </w:r>
      <w:r w:rsidRPr="006F6B56">
        <w:t>.</w:t>
      </w:r>
    </w:p>
    <w:p w:rsidR="009E1142" w:rsidRPr="006F6B56" w:rsidRDefault="009E1142" w:rsidP="00AA3C26"/>
    <w:p w:rsidR="009E1142" w:rsidRPr="006F6B56" w:rsidRDefault="009E1142" w:rsidP="00AA3C26">
      <w:r w:rsidRPr="006F6B56">
        <w:t>27.</w:t>
      </w:r>
      <w:r w:rsidRPr="006F6B56">
        <w:tab/>
      </w:r>
      <w:r w:rsidR="00401D0C" w:rsidRPr="006F6B56">
        <w:t>Отвечая на вопрос 10 (b), он говорит, что утверждение о существовании или деятельности так называемых секретных "лагерей</w:t>
      </w:r>
      <w:r w:rsidR="00E7048A">
        <w:t xml:space="preserve"> заключенных</w:t>
      </w:r>
      <w:r w:rsidR="00401D0C" w:rsidRPr="006F6B56">
        <w:t>" является плодом вымысла тех, к</w:t>
      </w:r>
      <w:r w:rsidR="00E7048A">
        <w:t>то</w:t>
      </w:r>
      <w:r w:rsidR="00401D0C" w:rsidRPr="006F6B56">
        <w:t xml:space="preserve"> пыта</w:t>
      </w:r>
      <w:r w:rsidR="00E7048A">
        <w:t>е</w:t>
      </w:r>
      <w:r w:rsidR="00401D0C" w:rsidRPr="006F6B56">
        <w:t>тся опорочить Корейскую Народно-Демократическую Республику.</w:t>
      </w:r>
    </w:p>
    <w:p w:rsidR="009F5A19" w:rsidRPr="006F6B56" w:rsidRDefault="009F5A19" w:rsidP="00AA3C26"/>
    <w:p w:rsidR="009F5A19" w:rsidRPr="006F6B56" w:rsidRDefault="009F5A19" w:rsidP="00AA3C26">
      <w:r w:rsidRPr="006F6B56">
        <w:t>28.</w:t>
      </w:r>
      <w:r w:rsidRPr="006F6B56">
        <w:tab/>
        <w:t xml:space="preserve">Отвечая на вопрос 10 (с), он говорит, что </w:t>
      </w:r>
      <w:r w:rsidR="00E7048A">
        <w:t>П</w:t>
      </w:r>
      <w:r w:rsidRPr="006F6B56">
        <w:t xml:space="preserve">равила </w:t>
      </w:r>
      <w:r w:rsidR="00463717">
        <w:t>тюремного содержания</w:t>
      </w:r>
      <w:r w:rsidRPr="006F6B56">
        <w:t xml:space="preserve">, устанавливающие условия содержания в исправительных учреждениях, строго соблюдаются.  Исправительные учреждения </w:t>
      </w:r>
      <w:r w:rsidR="00E7048A">
        <w:t>имеют помещения для сна</w:t>
      </w:r>
      <w:r w:rsidRPr="006F6B56">
        <w:t xml:space="preserve">, </w:t>
      </w:r>
      <w:r w:rsidR="00E7048A">
        <w:t>санузлы</w:t>
      </w:r>
      <w:r w:rsidRPr="006F6B56">
        <w:t>, столовы</w:t>
      </w:r>
      <w:r w:rsidR="00E7048A">
        <w:t>е</w:t>
      </w:r>
      <w:r w:rsidRPr="006F6B56">
        <w:t>, рабочи</w:t>
      </w:r>
      <w:r w:rsidR="00E7048A">
        <w:t>е</w:t>
      </w:r>
      <w:r w:rsidRPr="006F6B56">
        <w:t xml:space="preserve"> мастерски</w:t>
      </w:r>
      <w:r w:rsidR="00E7048A">
        <w:t>е</w:t>
      </w:r>
      <w:r w:rsidRPr="006F6B56">
        <w:t>, учебны</w:t>
      </w:r>
      <w:r w:rsidR="00E7048A">
        <w:t>е</w:t>
      </w:r>
      <w:r w:rsidRPr="006F6B56">
        <w:t xml:space="preserve"> класс</w:t>
      </w:r>
      <w:r w:rsidR="00E7048A">
        <w:t>ы</w:t>
      </w:r>
      <w:r w:rsidRPr="006F6B56">
        <w:t>, библиотек</w:t>
      </w:r>
      <w:r w:rsidR="00E7048A">
        <w:t>и</w:t>
      </w:r>
      <w:r w:rsidRPr="006F6B56">
        <w:t>, медпункт</w:t>
      </w:r>
      <w:r w:rsidR="00E7048A">
        <w:t>ы</w:t>
      </w:r>
      <w:r w:rsidRPr="006F6B56">
        <w:t xml:space="preserve"> и други</w:t>
      </w:r>
      <w:r w:rsidR="00E7048A">
        <w:t>е</w:t>
      </w:r>
      <w:r w:rsidRPr="006F6B56">
        <w:t xml:space="preserve"> удобства, </w:t>
      </w:r>
      <w:r w:rsidR="00E7048A">
        <w:t>в них есть</w:t>
      </w:r>
      <w:r w:rsidRPr="006F6B56">
        <w:t xml:space="preserve"> также естественное и искусственное освещение, вентиляци</w:t>
      </w:r>
      <w:r w:rsidR="00E7048A">
        <w:t>я</w:t>
      </w:r>
      <w:r w:rsidRPr="006F6B56">
        <w:t xml:space="preserve"> и отопление.  Их подопечные </w:t>
      </w:r>
      <w:r w:rsidR="00E7048A">
        <w:t>получает еду</w:t>
      </w:r>
      <w:r w:rsidRPr="006F6B56">
        <w:t>, питьев</w:t>
      </w:r>
      <w:r w:rsidR="00E7048A">
        <w:t>ую</w:t>
      </w:r>
      <w:r w:rsidRPr="006F6B56">
        <w:t xml:space="preserve"> вод</w:t>
      </w:r>
      <w:r w:rsidR="00E7048A">
        <w:t>у</w:t>
      </w:r>
      <w:r w:rsidRPr="006F6B56">
        <w:t>, одежд</w:t>
      </w:r>
      <w:r w:rsidR="00E7048A">
        <w:t>у</w:t>
      </w:r>
      <w:r w:rsidRPr="006F6B56">
        <w:t>, постельн</w:t>
      </w:r>
      <w:r w:rsidR="00E7048A">
        <w:t>ое</w:t>
      </w:r>
      <w:r w:rsidRPr="006F6B56">
        <w:t xml:space="preserve"> бель и мед</w:t>
      </w:r>
      <w:r w:rsidR="00A36D75">
        <w:t>обслуживание</w:t>
      </w:r>
      <w:r w:rsidRPr="006F6B56">
        <w:t xml:space="preserve">.  Врачи следят за их физическим состоянием и оказывают бесплатную медицинскую помощью.  Сотрудники исправительных учреждений проходят специальную подготовку, и им запрещено пытать или оскорблять подопечных.  В учреждениях </w:t>
      </w:r>
      <w:r w:rsidR="00A36D75">
        <w:t>практикуется</w:t>
      </w:r>
      <w:r w:rsidRPr="006F6B56">
        <w:t xml:space="preserve"> 8</w:t>
      </w:r>
      <w:r w:rsidRPr="006F6B56">
        <w:noBreakHyphen/>
        <w:t>часовой рабочий день, и содержащиеся в них лица получают воз</w:t>
      </w:r>
      <w:r w:rsidR="00A36D75">
        <w:t>награждение в</w:t>
      </w:r>
      <w:r w:rsidRPr="006F6B56">
        <w:t xml:space="preserve"> со</w:t>
      </w:r>
      <w:r w:rsidR="00D828DE" w:rsidRPr="006F6B56">
        <w:t xml:space="preserve">ответствии </w:t>
      </w:r>
      <w:r w:rsidR="00A36D75">
        <w:t xml:space="preserve">с </w:t>
      </w:r>
      <w:r w:rsidR="00D828DE" w:rsidRPr="006F6B56">
        <w:t xml:space="preserve">качеством и количеством своего труда.  Они имеют доступ к книгам, журналам и газетам, могут смотреть кино и телевидение, слушать радио, участвовать в играх или заниматься спортом.  Они имеют право </w:t>
      </w:r>
      <w:r w:rsidR="00A36D75">
        <w:t xml:space="preserve">на свидание с </w:t>
      </w:r>
      <w:r w:rsidR="00D828DE" w:rsidRPr="006F6B56">
        <w:t xml:space="preserve">родственниками и членами семьи и на общение с ними.  </w:t>
      </w:r>
      <w:r w:rsidR="00936603" w:rsidRPr="006F6B56">
        <w:t>Лица</w:t>
      </w:r>
      <w:r w:rsidR="00936603">
        <w:t>м</w:t>
      </w:r>
      <w:r w:rsidR="00936603" w:rsidRPr="006F6B56">
        <w:t xml:space="preserve">, которые раскаялись в содеянном, сознательно соблюдают нормы и активно </w:t>
      </w:r>
      <w:r w:rsidR="00936603">
        <w:t xml:space="preserve">занимаются </w:t>
      </w:r>
      <w:r w:rsidR="00936603" w:rsidRPr="006F6B56">
        <w:t>труд</w:t>
      </w:r>
      <w:r w:rsidR="00936603">
        <w:t>ом</w:t>
      </w:r>
      <w:r w:rsidR="00936603" w:rsidRPr="006F6B56">
        <w:t>, срок</w:t>
      </w:r>
      <w:r w:rsidR="00936603">
        <w:t xml:space="preserve"> тюремного заключения может быть сокращен</w:t>
      </w:r>
      <w:r w:rsidR="00936603" w:rsidRPr="006F6B56">
        <w:t>.</w:t>
      </w:r>
    </w:p>
    <w:p w:rsidR="00D828DE" w:rsidRPr="006F6B56" w:rsidRDefault="00D828DE" w:rsidP="00AA3C26"/>
    <w:p w:rsidR="00D828DE" w:rsidRPr="006F6B56" w:rsidRDefault="00D828DE" w:rsidP="00C4679D">
      <w:pPr>
        <w:spacing w:after="240"/>
      </w:pPr>
      <w:r w:rsidRPr="006F6B56">
        <w:t>29.</w:t>
      </w:r>
      <w:r w:rsidRPr="006F6B56">
        <w:tab/>
        <w:t xml:space="preserve">Отвечая на вопрос 10 (d) относительно доступа Международного комитета Красного Креста к </w:t>
      </w:r>
      <w:r w:rsidR="00A36D75">
        <w:t>местам заключения</w:t>
      </w:r>
      <w:r w:rsidRPr="006F6B56">
        <w:t xml:space="preserve"> и исправительным учреждениям, он говорит, что КНДР придает большое значение диалогу с международными правозащитными и гуманитарными организациями.  Делегация Международной амнистии дважды посетила страну и </w:t>
      </w:r>
      <w:r w:rsidR="006F6B56" w:rsidRPr="006F6B56">
        <w:t>проинспектировала</w:t>
      </w:r>
      <w:r w:rsidRPr="006F6B56">
        <w:t xml:space="preserve"> </w:t>
      </w:r>
      <w:r w:rsidR="00A36D75">
        <w:t>места заключения</w:t>
      </w:r>
      <w:r w:rsidRPr="006F6B56">
        <w:t xml:space="preserve"> и исправительные учреждения.  Однако он указывает на то, что соответствующие власти весьма болезненно относятся к таким посещениям ввиду напряженной военно-политической обстановки на Корейском полуострове и откровенны</w:t>
      </w:r>
      <w:r w:rsidR="00A36D75">
        <w:t>х</w:t>
      </w:r>
      <w:r w:rsidRPr="006F6B56">
        <w:t xml:space="preserve"> попыт</w:t>
      </w:r>
      <w:r w:rsidR="00A36D75">
        <w:t>ок</w:t>
      </w:r>
      <w:r w:rsidRPr="006F6B56">
        <w:t xml:space="preserve"> бесчестных враж</w:t>
      </w:r>
      <w:r w:rsidR="00A36D75">
        <w:t>дебных стране</w:t>
      </w:r>
      <w:r w:rsidRPr="006F6B56">
        <w:t xml:space="preserve"> сил в последние год</w:t>
      </w:r>
      <w:r w:rsidR="00A36D75">
        <w:t>ы</w:t>
      </w:r>
      <w:r w:rsidRPr="006F6B56">
        <w:t xml:space="preserve"> </w:t>
      </w:r>
      <w:r w:rsidR="00A36D75">
        <w:t>спекулировать на</w:t>
      </w:r>
      <w:r w:rsidRPr="006F6B56">
        <w:t xml:space="preserve"> вопрос</w:t>
      </w:r>
      <w:r w:rsidR="00A36D75">
        <w:t>ах</w:t>
      </w:r>
      <w:r w:rsidRPr="006F6B56">
        <w:t xml:space="preserve"> прав человека в политических целях.</w:t>
      </w:r>
    </w:p>
    <w:p w:rsidR="00D828DE" w:rsidRPr="006F6B56" w:rsidRDefault="00D828DE" w:rsidP="00AA3C26">
      <w:r w:rsidRPr="006F6B56">
        <w:t>30.</w:t>
      </w:r>
      <w:r w:rsidRPr="006F6B56">
        <w:tab/>
      </w:r>
      <w:r w:rsidR="006F6B56" w:rsidRPr="006F6B56">
        <w:t>Отвечая</w:t>
      </w:r>
      <w:r w:rsidRPr="006F6B56">
        <w:t xml:space="preserve"> на вопрос 11, он говорит, что утверждени</w:t>
      </w:r>
      <w:r w:rsidR="00A36D75">
        <w:t>я</w:t>
      </w:r>
      <w:r w:rsidRPr="006F6B56">
        <w:t xml:space="preserve"> о якобы существующем в стране насильственном или принудительном труде на </w:t>
      </w:r>
      <w:r w:rsidR="00A36D75">
        <w:t xml:space="preserve">народных стройках и </w:t>
      </w:r>
      <w:r w:rsidRPr="006F6B56">
        <w:t xml:space="preserve">государственных объектах, несомненно, основаны на недопонимании.  Труд бойцов </w:t>
      </w:r>
      <w:r w:rsidR="00A36D75">
        <w:t>Н</w:t>
      </w:r>
      <w:r w:rsidRPr="006F6B56">
        <w:t>ародной армии на крупных стро</w:t>
      </w:r>
      <w:r w:rsidR="00A36D75">
        <w:t>йках</w:t>
      </w:r>
      <w:r w:rsidRPr="006F6B56">
        <w:t xml:space="preserve">, выполнение проектов по </w:t>
      </w:r>
      <w:r w:rsidR="00A36D75">
        <w:t>обустройству</w:t>
      </w:r>
      <w:r w:rsidRPr="006F6B56">
        <w:t xml:space="preserve"> территори</w:t>
      </w:r>
      <w:r w:rsidR="00A36D75">
        <w:t>и в форме весенней и осенней посадки деревьев</w:t>
      </w:r>
      <w:r w:rsidRPr="006F6B56">
        <w:t xml:space="preserve"> или трудовая практика студентов на заводах и сельско</w:t>
      </w:r>
      <w:r w:rsidR="00A36D75">
        <w:t>хозяйственных работах</w:t>
      </w:r>
      <w:r w:rsidRPr="006F6B56">
        <w:t xml:space="preserve"> в соответствии с политикой сочетания учебы с </w:t>
      </w:r>
      <w:r w:rsidR="006F6B56" w:rsidRPr="006F6B56">
        <w:t>продуктивным</w:t>
      </w:r>
      <w:r w:rsidRPr="006F6B56">
        <w:t xml:space="preserve"> трудом не могут рассматриваться как принудительный или обязательный труд в силу того, что </w:t>
      </w:r>
      <w:r w:rsidR="00163692">
        <w:t>эти</w:t>
      </w:r>
      <w:r w:rsidRPr="006F6B56">
        <w:t xml:space="preserve"> люди </w:t>
      </w:r>
      <w:r w:rsidR="00163692">
        <w:t>трудятся</w:t>
      </w:r>
      <w:r w:rsidRPr="006F6B56">
        <w:t xml:space="preserve"> </w:t>
      </w:r>
      <w:r w:rsidR="00163692">
        <w:t>для</w:t>
      </w:r>
      <w:r w:rsidRPr="006F6B56">
        <w:t xml:space="preserve"> себя и </w:t>
      </w:r>
      <w:r w:rsidR="00163692">
        <w:t>для народа</w:t>
      </w:r>
      <w:r w:rsidRPr="006F6B56">
        <w:t>.</w:t>
      </w:r>
    </w:p>
    <w:p w:rsidR="00510080" w:rsidRPr="006F6B56" w:rsidRDefault="00510080" w:rsidP="00AA3C26"/>
    <w:p w:rsidR="00510080" w:rsidRPr="006F6B56" w:rsidRDefault="00510080" w:rsidP="00AA3C26">
      <w:r w:rsidRPr="006F6B56">
        <w:t>31.</w:t>
      </w:r>
      <w:r w:rsidRPr="006F6B56">
        <w:tab/>
        <w:t xml:space="preserve">Отвечая на вопрос 12 о предварительном и превентивном заключении, он говорит, что лицо может быть помещено </w:t>
      </w:r>
      <w:r w:rsidR="00163692">
        <w:t>следственный изолятор</w:t>
      </w:r>
      <w:r w:rsidRPr="006F6B56">
        <w:t xml:space="preserve">, если </w:t>
      </w:r>
      <w:r w:rsidR="00163692">
        <w:t>по его делу ведется</w:t>
      </w:r>
      <w:r w:rsidRPr="006F6B56">
        <w:t xml:space="preserve"> предварительно</w:t>
      </w:r>
      <w:r w:rsidR="00163692">
        <w:t>е следствие</w:t>
      </w:r>
      <w:r w:rsidRPr="006F6B56">
        <w:t xml:space="preserve"> или ему предъявлено обвинение в преступлении, которое наказуемо смертной казнью или тюремным заключением на срок от одного года и более.  Цель </w:t>
      </w:r>
      <w:r w:rsidR="00163692">
        <w:t>помещения в СИЗО</w:t>
      </w:r>
      <w:r w:rsidRPr="006F6B56">
        <w:t xml:space="preserve"> состоит в том, чтобы воспрепятствовать подозреваемому в сокрытии от правосудия, уничтожении улик или совершении дальнейших правонарушений.  Если нич</w:t>
      </w:r>
      <w:r w:rsidR="00163692">
        <w:t>то из вышесказанного не возможно</w:t>
      </w:r>
      <w:r w:rsidRPr="006F6B56">
        <w:t xml:space="preserve">, </w:t>
      </w:r>
      <w:r w:rsidR="00163692">
        <w:t>такая мера пресечения к нему не применяется</w:t>
      </w:r>
      <w:r w:rsidRPr="006F6B56">
        <w:t xml:space="preserve">.  </w:t>
      </w:r>
      <w:r w:rsidR="00936603" w:rsidRPr="006F6B56">
        <w:t xml:space="preserve">Беременная женщина не может быть </w:t>
      </w:r>
      <w:r w:rsidR="00936603">
        <w:t xml:space="preserve">помещена в следственный изолятор </w:t>
      </w:r>
      <w:r w:rsidR="00936603" w:rsidRPr="006F6B56">
        <w:t>в</w:t>
      </w:r>
      <w:r w:rsidR="00936603">
        <w:t xml:space="preserve"> </w:t>
      </w:r>
      <w:r w:rsidR="00936603" w:rsidRPr="006F6B56">
        <w:t>последни</w:t>
      </w:r>
      <w:r w:rsidR="00936603">
        <w:t>е</w:t>
      </w:r>
      <w:r w:rsidR="00936603" w:rsidRPr="006F6B56">
        <w:t xml:space="preserve"> тр</w:t>
      </w:r>
      <w:r w:rsidR="00936603">
        <w:t>и</w:t>
      </w:r>
      <w:r w:rsidR="00936603" w:rsidRPr="006F6B56">
        <w:t xml:space="preserve"> месяц</w:t>
      </w:r>
      <w:r w:rsidR="00936603">
        <w:t>а беременности</w:t>
      </w:r>
      <w:r w:rsidR="00936603" w:rsidRPr="006F6B56">
        <w:t xml:space="preserve"> или в </w:t>
      </w:r>
      <w:r w:rsidR="00936603">
        <w:t>первые</w:t>
      </w:r>
      <w:r w:rsidR="00936603" w:rsidRPr="006F6B56">
        <w:t xml:space="preserve"> сем</w:t>
      </w:r>
      <w:r w:rsidR="00936603">
        <w:t>ь</w:t>
      </w:r>
      <w:r w:rsidR="00936603" w:rsidRPr="006F6B56">
        <w:t xml:space="preserve"> месяцев после ро</w:t>
      </w:r>
      <w:r w:rsidR="00936603">
        <w:t>дов</w:t>
      </w:r>
      <w:r w:rsidR="00936603" w:rsidRPr="006F6B56">
        <w:t>.</w:t>
      </w:r>
    </w:p>
    <w:p w:rsidR="00510080" w:rsidRPr="006F6B56" w:rsidRDefault="00510080" w:rsidP="00AA3C26"/>
    <w:p w:rsidR="00182952" w:rsidRPr="006F6B56" w:rsidRDefault="00510080" w:rsidP="00AA3C26">
      <w:r w:rsidRPr="006F6B56">
        <w:t>32.</w:t>
      </w:r>
      <w:r w:rsidRPr="006F6B56">
        <w:tab/>
      </w:r>
      <w:r w:rsidR="00182952" w:rsidRPr="006F6B56">
        <w:t>Решение о возбуждении уголовного дела принимается государственным прокурором, который может вынести постановление об освобождении незаконно арестованного лица.  Лиц</w:t>
      </w:r>
      <w:r w:rsidR="00163692">
        <w:t>у</w:t>
      </w:r>
      <w:r w:rsidR="00182952" w:rsidRPr="006F6B56">
        <w:t xml:space="preserve">, в отношении которого возбуждено уголовное дело, </w:t>
      </w:r>
      <w:r w:rsidR="00163692">
        <w:t>вручается</w:t>
      </w:r>
      <w:r w:rsidR="00182952" w:rsidRPr="006F6B56">
        <w:t xml:space="preserve"> орден на арест с изложением причин задержания и члены его семьи или организация ставятся в известность о дате ареста, причине задержания и других деталях.  Обвиняемое лицо считается невиновным до признания </w:t>
      </w:r>
      <w:r w:rsidR="00163692">
        <w:t xml:space="preserve">его </w:t>
      </w:r>
      <w:r w:rsidR="00182952" w:rsidRPr="006F6B56">
        <w:t>вин</w:t>
      </w:r>
      <w:r w:rsidR="00163692">
        <w:t>ы</w:t>
      </w:r>
      <w:r w:rsidR="00182952" w:rsidRPr="006F6B56">
        <w:t xml:space="preserve"> в соответствии с Правилами </w:t>
      </w:r>
      <w:r w:rsidR="00463717">
        <w:t xml:space="preserve">тюремного </w:t>
      </w:r>
      <w:r w:rsidR="00182952" w:rsidRPr="006F6B56">
        <w:t>содержания и ему гарантируется соблюдение прав человека.</w:t>
      </w:r>
    </w:p>
    <w:p w:rsidR="00182952" w:rsidRPr="006F6B56" w:rsidRDefault="00182952" w:rsidP="00AA3C26"/>
    <w:p w:rsidR="00510080" w:rsidRPr="006F6B56" w:rsidRDefault="00182952" w:rsidP="006B2EA2">
      <w:pPr>
        <w:spacing w:after="240"/>
      </w:pPr>
      <w:r w:rsidRPr="006F6B56">
        <w:t>33.</w:t>
      </w:r>
      <w:r w:rsidRPr="006F6B56">
        <w:tab/>
        <w:t>Предвари</w:t>
      </w:r>
      <w:r w:rsidR="006F6B56">
        <w:t>те</w:t>
      </w:r>
      <w:r w:rsidRPr="006F6B56">
        <w:t>льное задержание совершается в форме домашнего ареста или подписк</w:t>
      </w:r>
      <w:r w:rsidR="00463717">
        <w:t>и</w:t>
      </w:r>
      <w:r w:rsidRPr="006F6B56">
        <w:t xml:space="preserve"> о невыезде из города или села</w:t>
      </w:r>
      <w:r w:rsidR="00463717">
        <w:t>, являющегося местом</w:t>
      </w:r>
      <w:r w:rsidRPr="006F6B56">
        <w:t xml:space="preserve"> постоянного проживания обвиняемого.  Домашний арест совершается </w:t>
      </w:r>
      <w:r w:rsidR="00463717">
        <w:t>в присутствии не менее</w:t>
      </w:r>
      <w:r w:rsidRPr="006F6B56">
        <w:t xml:space="preserve"> двух понятых и арестовываемое лицо должно подписать письменное согласие на соблюдение правил домашнего ареста.</w:t>
      </w:r>
    </w:p>
    <w:p w:rsidR="00182952" w:rsidRPr="006F6B56" w:rsidRDefault="00182952" w:rsidP="00AA3C26">
      <w:r w:rsidRPr="006F6B56">
        <w:t>34.</w:t>
      </w:r>
      <w:r w:rsidRPr="006F6B56">
        <w:tab/>
        <w:t xml:space="preserve">В Республике нет </w:t>
      </w:r>
      <w:r w:rsidR="00463717">
        <w:t>института</w:t>
      </w:r>
      <w:r w:rsidRPr="006F6B56">
        <w:t xml:space="preserve"> превентивного задержания.  Превентивное задержание практиковалось в период японского колониального правления и было отменено с </w:t>
      </w:r>
      <w:r w:rsidR="00463717">
        <w:t xml:space="preserve">восстановлением </w:t>
      </w:r>
      <w:r w:rsidR="00463717" w:rsidRPr="006F6B56">
        <w:t>независимости</w:t>
      </w:r>
      <w:r w:rsidRPr="006F6B56">
        <w:t xml:space="preserve"> КНДР.</w:t>
      </w:r>
    </w:p>
    <w:p w:rsidR="00182952" w:rsidRPr="006F6B56" w:rsidRDefault="00182952" w:rsidP="00AA3C26"/>
    <w:p w:rsidR="00182952" w:rsidRPr="006F6B56" w:rsidRDefault="00182952" w:rsidP="00AA3C26">
      <w:r w:rsidRPr="006F6B56">
        <w:t>35.</w:t>
      </w:r>
      <w:r w:rsidRPr="006F6B56">
        <w:tab/>
        <w:t xml:space="preserve">Отвечая на вопрос 13 относительно ограничений на передвижение, он говорит, что гражданам требуется разрешение на передвижение для посещения </w:t>
      </w:r>
      <w:r w:rsidR="00261A52">
        <w:t xml:space="preserve">зоны </w:t>
      </w:r>
      <w:r w:rsidRPr="006F6B56">
        <w:t xml:space="preserve">военной </w:t>
      </w:r>
      <w:r w:rsidR="00261A52">
        <w:t>разделительной линии</w:t>
      </w:r>
      <w:r w:rsidRPr="006F6B56">
        <w:t xml:space="preserve"> (на границе с Республикой Корея)</w:t>
      </w:r>
      <w:r w:rsidR="00261A52">
        <w:t>,</w:t>
      </w:r>
      <w:r w:rsidRPr="006F6B56">
        <w:t xml:space="preserve"> военных баз, оборонных заводов и других закрытых зон.  Разрешения необходимы также для поездок в другие районы страны, но они могут быть получены без каких-либо </w:t>
      </w:r>
      <w:r w:rsidR="00261A52">
        <w:t>проблем</w:t>
      </w:r>
      <w:r w:rsidRPr="006F6B56">
        <w:t>.  Разрешительная система на поездк</w:t>
      </w:r>
      <w:r w:rsidR="00261A52">
        <w:t>и</w:t>
      </w:r>
      <w:r w:rsidRPr="006F6B56">
        <w:t xml:space="preserve"> необходима для гарантий </w:t>
      </w:r>
      <w:r w:rsidR="006F6B56" w:rsidRPr="006F6B56">
        <w:t>национальной</w:t>
      </w:r>
      <w:r w:rsidRPr="006F6B56">
        <w:t xml:space="preserve"> безопасности и пресечения </w:t>
      </w:r>
      <w:r w:rsidR="006F6B56" w:rsidRPr="006F6B56">
        <w:t>деятельности</w:t>
      </w:r>
      <w:r w:rsidRPr="006F6B56">
        <w:t xml:space="preserve"> шпионов и саботажников.</w:t>
      </w:r>
    </w:p>
    <w:p w:rsidR="00182952" w:rsidRPr="006F6B56" w:rsidRDefault="00182952" w:rsidP="00AA3C26"/>
    <w:p w:rsidR="00182952" w:rsidRPr="006F6B56" w:rsidRDefault="00182952" w:rsidP="00AA3C26">
      <w:r w:rsidRPr="006F6B56">
        <w:t>36.</w:t>
      </w:r>
      <w:r w:rsidRPr="006F6B56">
        <w:tab/>
      </w:r>
      <w:r w:rsidR="003B7D58" w:rsidRPr="006F6B56">
        <w:t xml:space="preserve">Граждане вольны выезжать за рубеж с разрешения министерства иностранных дел или иммиграционных властей.  </w:t>
      </w:r>
      <w:r w:rsidR="00261A52">
        <w:t>Выезд ограничен для</w:t>
      </w:r>
      <w:r w:rsidR="003B7D58" w:rsidRPr="006F6B56">
        <w:t xml:space="preserve"> уголовн</w:t>
      </w:r>
      <w:r w:rsidR="00141D01">
        <w:t>ых преступников</w:t>
      </w:r>
      <w:r w:rsidR="003B7D58" w:rsidRPr="006F6B56">
        <w:t>, психически ненормальны</w:t>
      </w:r>
      <w:r w:rsidR="00141D01">
        <w:t>х</w:t>
      </w:r>
      <w:r w:rsidR="003B7D58" w:rsidRPr="006F6B56">
        <w:t xml:space="preserve"> или инфекционных </w:t>
      </w:r>
      <w:r w:rsidR="00141D01">
        <w:t>больных</w:t>
      </w:r>
      <w:r w:rsidR="003B7D58" w:rsidRPr="006F6B56">
        <w:t>,</w:t>
      </w:r>
      <w:r w:rsidR="00141D01">
        <w:t xml:space="preserve"> а также лицам, не имеющим</w:t>
      </w:r>
      <w:r w:rsidR="003B7D58" w:rsidRPr="006F6B56">
        <w:t xml:space="preserve"> разрешения на въезд в страну назначения.  </w:t>
      </w:r>
      <w:r w:rsidR="001B7D1B" w:rsidRPr="006F6B56">
        <w:t xml:space="preserve">В 1998 году из 17 440 заявлений на выезд за рубеж было отклонено 65.  Один из просителей был замешан в уголовном </w:t>
      </w:r>
      <w:r w:rsidR="006F6B56" w:rsidRPr="006F6B56">
        <w:t>преступлении</w:t>
      </w:r>
      <w:r w:rsidR="001B7D1B" w:rsidRPr="006F6B56">
        <w:t>, а остальные лица, которым было отказано в выезде, не имели разрешения на въезд в страну назначения.  В 1999 году из 29 875 заявлений было отклонено 104.  Двое из заявителей</w:t>
      </w:r>
      <w:r w:rsidR="00722ED7" w:rsidRPr="006F6B56">
        <w:t xml:space="preserve"> страдали психическими расстройствами или инфекционным заболеванием, а остальные не получили разрешения на въезд в страну назначения.  В 2000 году заявления подали 35 650 человек и 91 из них было отказано в разрешении на выезд ввиду неполучения ими въездной визы в страну назначения.</w:t>
      </w:r>
    </w:p>
    <w:p w:rsidR="00E874A8" w:rsidRPr="006F6B56" w:rsidRDefault="00E874A8" w:rsidP="00AA3C26"/>
    <w:p w:rsidR="00E874A8" w:rsidRPr="006F6B56" w:rsidRDefault="00E874A8" w:rsidP="00AA3C26">
      <w:r w:rsidRPr="006F6B56">
        <w:t>37.</w:t>
      </w:r>
      <w:r w:rsidRPr="006F6B56">
        <w:tab/>
        <w:t xml:space="preserve">В ответ на вопрос 14 относительно обращения с гражданами, которые были насильственно возвращены в Республику, он говорит, что как в законах, так и на практике признается, что отдельные люди ищут убежища в других странах.  </w:t>
      </w:r>
      <w:r w:rsidR="00735FD2">
        <w:t>По тем</w:t>
      </w:r>
      <w:r w:rsidRPr="006F6B56">
        <w:t xml:space="preserve">, кто был репатриирован или экстрадирован в соответствии с двусторонними соглашениями, </w:t>
      </w:r>
      <w:r w:rsidR="00735FD2">
        <w:t xml:space="preserve">проводится </w:t>
      </w:r>
      <w:r w:rsidRPr="006F6B56">
        <w:t xml:space="preserve">следствие с целью выяснения, не были ли они замешаны в контрабанде или других преступлениях, и при доказательстве обратного </w:t>
      </w:r>
      <w:r w:rsidR="00735FD2">
        <w:t>они остаются на свободе</w:t>
      </w:r>
      <w:r w:rsidRPr="006F6B56">
        <w:t>.</w:t>
      </w:r>
    </w:p>
    <w:p w:rsidR="00E874A8" w:rsidRPr="006F6B56" w:rsidRDefault="00E874A8" w:rsidP="00AA3C26"/>
    <w:p w:rsidR="00E874A8" w:rsidRPr="006F6B56" w:rsidRDefault="00E874A8" w:rsidP="00AA3C26">
      <w:r w:rsidRPr="006F6B56">
        <w:t>38.</w:t>
      </w:r>
      <w:r w:rsidRPr="006F6B56">
        <w:tab/>
        <w:t>В вопросе говорилось о нескольких беженцах, которы</w:t>
      </w:r>
      <w:r w:rsidR="00735FD2">
        <w:t>х Китай</w:t>
      </w:r>
      <w:r w:rsidRPr="006F6B56">
        <w:t xml:space="preserve"> в</w:t>
      </w:r>
      <w:r w:rsidR="00735FD2">
        <w:t>ернул</w:t>
      </w:r>
      <w:r w:rsidRPr="006F6B56">
        <w:t xml:space="preserve"> в Республику январе 2000 года.  </w:t>
      </w:r>
      <w:r w:rsidR="00735FD2">
        <w:t>Речь идет о</w:t>
      </w:r>
      <w:r w:rsidRPr="006F6B56">
        <w:t xml:space="preserve"> шест</w:t>
      </w:r>
      <w:r w:rsidR="00735FD2">
        <w:t>и лицах</w:t>
      </w:r>
      <w:r w:rsidRPr="006F6B56">
        <w:t xml:space="preserve">.  Двое из них – Хо Йон Ир и Пан Йон Сил – были признаны виновными в краже </w:t>
      </w:r>
      <w:r w:rsidR="00D139E0">
        <w:t xml:space="preserve">со склада </w:t>
      </w:r>
      <w:r w:rsidRPr="006F6B56">
        <w:t>и</w:t>
      </w:r>
      <w:r w:rsidR="00D139E0">
        <w:t xml:space="preserve"> его</w:t>
      </w:r>
      <w:r w:rsidRPr="006F6B56">
        <w:t xml:space="preserve"> поджоге в провинции Северный Хамхун в июне 1999 года с </w:t>
      </w:r>
      <w:r w:rsidR="00D139E0">
        <w:t xml:space="preserve">причинением </w:t>
      </w:r>
      <w:r w:rsidRPr="006F6B56">
        <w:t>материальн</w:t>
      </w:r>
      <w:r w:rsidR="00D139E0">
        <w:t>ого</w:t>
      </w:r>
      <w:r w:rsidRPr="006F6B56">
        <w:t xml:space="preserve"> ущерб</w:t>
      </w:r>
      <w:r w:rsidR="00D139E0">
        <w:t>а в размере</w:t>
      </w:r>
      <w:r w:rsidRPr="006F6B56">
        <w:t xml:space="preserve"> 1 миллиард</w:t>
      </w:r>
      <w:r w:rsidR="00D139E0">
        <w:t>а</w:t>
      </w:r>
      <w:r w:rsidRPr="006F6B56">
        <w:t xml:space="preserve"> вонов.  По возвращению в Республику они были </w:t>
      </w:r>
      <w:r w:rsidR="00D139E0">
        <w:t>приговорены к</w:t>
      </w:r>
      <w:r w:rsidRPr="006F6B56">
        <w:t xml:space="preserve"> исправительны</w:t>
      </w:r>
      <w:r w:rsidR="00D139E0">
        <w:t>м</w:t>
      </w:r>
      <w:r w:rsidRPr="006F6B56">
        <w:t xml:space="preserve"> работ</w:t>
      </w:r>
      <w:r w:rsidR="00D139E0">
        <w:t>ам</w:t>
      </w:r>
      <w:r w:rsidRPr="006F6B56">
        <w:t xml:space="preserve"> сроком на девять и пять лет, соответственно.  </w:t>
      </w:r>
      <w:r w:rsidR="00D139E0">
        <w:t>Судьба остальных ч</w:t>
      </w:r>
      <w:r w:rsidR="006F6B56" w:rsidRPr="006F6B56">
        <w:t>ет</w:t>
      </w:r>
      <w:r w:rsidR="00D139E0">
        <w:t>верых сложилась следующим образом</w:t>
      </w:r>
      <w:r w:rsidRPr="006F6B56">
        <w:t>:  Ли Д</w:t>
      </w:r>
      <w:r w:rsidR="00D139E0">
        <w:t>о</w:t>
      </w:r>
      <w:r w:rsidRPr="006F6B56">
        <w:t>нг Мен</w:t>
      </w:r>
      <w:r w:rsidR="00D139E0">
        <w:t xml:space="preserve"> является </w:t>
      </w:r>
      <w:r w:rsidRPr="006F6B56">
        <w:t>работ</w:t>
      </w:r>
      <w:r w:rsidR="00D139E0">
        <w:t>ником спортзала</w:t>
      </w:r>
      <w:r w:rsidRPr="006F6B56">
        <w:t xml:space="preserve"> в Пхеньян</w:t>
      </w:r>
      <w:r w:rsidR="00D139E0">
        <w:t>е</w:t>
      </w:r>
      <w:r w:rsidRPr="006F6B56">
        <w:t>; Хо Чанг Бен</w:t>
      </w:r>
      <w:r w:rsidR="00D139E0">
        <w:t xml:space="preserve"> трудится</w:t>
      </w:r>
      <w:r w:rsidRPr="006F6B56">
        <w:t xml:space="preserve"> на мебельной фабрике;  Ким Хван Хо строител</w:t>
      </w:r>
      <w:r w:rsidR="00D139E0">
        <w:t>ь</w:t>
      </w:r>
      <w:r w:rsidRPr="006F6B56">
        <w:t xml:space="preserve"> в Хамхун</w:t>
      </w:r>
      <w:r w:rsidR="00D139E0">
        <w:t>е</w:t>
      </w:r>
      <w:r w:rsidRPr="006F6B56">
        <w:t xml:space="preserve">;  </w:t>
      </w:r>
      <w:r w:rsidR="00C50E82">
        <w:t>а подросток</w:t>
      </w:r>
      <w:r w:rsidRPr="006F6B56">
        <w:t xml:space="preserve"> Ким Сун Ир</w:t>
      </w:r>
      <w:r w:rsidR="00C50E82">
        <w:t xml:space="preserve"> </w:t>
      </w:r>
      <w:r w:rsidRPr="006F6B56">
        <w:t>возвращен в среднюю школу.</w:t>
      </w:r>
    </w:p>
    <w:p w:rsidR="00E874A8" w:rsidRPr="006F6B56" w:rsidRDefault="00E874A8" w:rsidP="00AA3C26"/>
    <w:p w:rsidR="00E874A8" w:rsidRPr="006F6B56" w:rsidRDefault="00E874A8" w:rsidP="00AA3C26">
      <w:r w:rsidRPr="006F6B56">
        <w:t>39.</w:t>
      </w:r>
      <w:r w:rsidRPr="006F6B56">
        <w:tab/>
      </w:r>
      <w:r w:rsidRPr="006F6B56">
        <w:rPr>
          <w:u w:val="single"/>
        </w:rPr>
        <w:t>Г-н АМОР</w:t>
      </w:r>
      <w:r w:rsidRPr="006F6B56">
        <w:t xml:space="preserve"> благодарит делегацию за ее доклад и за исчерпывающие и четкие ответы на вопросы, заданные Комитетом.  Он сожалеет, однако, о том, что в докладе не было дано больше информации о фактическом положении вещей в государстве-участнике, чего нельзя сказать о законодательстве.  В адрес Комитета поступил ряд сообщений из нескольких источников, которые свидетельствуют о неудовлетворительном положении с правами человека в КНДР;  они, возможно, </w:t>
      </w:r>
      <w:r w:rsidR="009C78F7">
        <w:t>несколько сгущают краски</w:t>
      </w:r>
      <w:r w:rsidRPr="006F6B56">
        <w:t xml:space="preserve">, но </w:t>
      </w:r>
      <w:r w:rsidR="009C78F7">
        <w:t>их нельзя отказать в</w:t>
      </w:r>
      <w:r w:rsidRPr="006F6B56">
        <w:t xml:space="preserve"> </w:t>
      </w:r>
      <w:r w:rsidR="009C78F7">
        <w:t>детализации</w:t>
      </w:r>
      <w:r w:rsidRPr="006F6B56">
        <w:t xml:space="preserve"> и соглас</w:t>
      </w:r>
      <w:r w:rsidR="009C78F7">
        <w:t>ованности</w:t>
      </w:r>
      <w:r w:rsidRPr="006F6B56">
        <w:t xml:space="preserve"> между собой.  Особую озабоченность у него вызывают сообщения о насильственной репатриации, смертной казни, содержании под</w:t>
      </w:r>
      <w:r w:rsidR="006F6B56">
        <w:t xml:space="preserve"> </w:t>
      </w:r>
      <w:r w:rsidRPr="006F6B56">
        <w:t>стражей и условиях с</w:t>
      </w:r>
      <w:r w:rsidR="009C78F7">
        <w:t>одержания в тюрьмах.  Комитет ничего</w:t>
      </w:r>
      <w:r w:rsidRPr="006F6B56">
        <w:t xml:space="preserve"> правительства</w:t>
      </w:r>
      <w:r w:rsidR="009C78F7">
        <w:t xml:space="preserve"> не инкриминирует, но</w:t>
      </w:r>
      <w:r w:rsidRPr="006F6B56">
        <w:t xml:space="preserve"> хотел бы </w:t>
      </w:r>
      <w:r w:rsidR="009C78F7">
        <w:t>знать</w:t>
      </w:r>
      <w:r w:rsidRPr="006F6B56">
        <w:t xml:space="preserve"> реальн</w:t>
      </w:r>
      <w:r w:rsidR="009C78F7">
        <w:t>ое положение вещей</w:t>
      </w:r>
      <w:r w:rsidRPr="006F6B56">
        <w:t>.</w:t>
      </w:r>
    </w:p>
    <w:p w:rsidR="00E874A8" w:rsidRPr="006F6B56" w:rsidRDefault="00E874A8" w:rsidP="00AA3C26"/>
    <w:p w:rsidR="00E874A8" w:rsidRPr="006F6B56" w:rsidRDefault="00E874A8" w:rsidP="00AA3C26">
      <w:r w:rsidRPr="006F6B56">
        <w:t>40.</w:t>
      </w:r>
      <w:r w:rsidRPr="006F6B56">
        <w:tab/>
        <w:t xml:space="preserve">Еще одной причиной озабоченности является явная эластичность многих правовых норм и концепций в законодательной системе государства-участника.  Например, смертная казнь, как представляется, может быть применена за весьма </w:t>
      </w:r>
      <w:r w:rsidR="009C78F7">
        <w:t>об</w:t>
      </w:r>
      <w:r w:rsidRPr="006F6B56">
        <w:t>шир</w:t>
      </w:r>
      <w:r w:rsidR="009C78F7">
        <w:t>ный</w:t>
      </w:r>
      <w:r w:rsidRPr="006F6B56">
        <w:t xml:space="preserve"> ряд преступлений.  Справедливость основана на</w:t>
      </w:r>
      <w:r w:rsidR="00DF4B4D" w:rsidRPr="006F6B56">
        <w:t xml:space="preserve"> законе, и закон должен быть точным.</w:t>
      </w:r>
    </w:p>
    <w:p w:rsidR="00DF4B4D" w:rsidRPr="006F6B56" w:rsidRDefault="00DF4B4D" w:rsidP="00AA3C26"/>
    <w:p w:rsidR="00DF4B4D" w:rsidRPr="006F6B56" w:rsidRDefault="00DF4B4D" w:rsidP="00AA3C26">
      <w:r w:rsidRPr="006F6B56">
        <w:t>41.</w:t>
      </w:r>
      <w:r w:rsidRPr="006F6B56">
        <w:tab/>
        <w:t xml:space="preserve">Он задает вопрос о месте Пакта в правовой системе страны.  Правда ли, что </w:t>
      </w:r>
      <w:r w:rsidR="005F783E">
        <w:t>В</w:t>
      </w:r>
      <w:r w:rsidRPr="006F6B56">
        <w:t>ерховное народное собрание приняло стандартное толкование Пакта, которое является обязательным для судов?</w:t>
      </w:r>
      <w:r w:rsidR="00D116F4" w:rsidRPr="006F6B56">
        <w:t xml:space="preserve">  </w:t>
      </w:r>
      <w:r w:rsidR="005F783E">
        <w:t>Чем р</w:t>
      </w:r>
      <w:r w:rsidR="00D116F4" w:rsidRPr="006F6B56">
        <w:t>уководствуются суды</w:t>
      </w:r>
      <w:r w:rsidR="005F783E">
        <w:t>:</w:t>
      </w:r>
      <w:r w:rsidR="00D116F4" w:rsidRPr="006F6B56">
        <w:t xml:space="preserve"> самим Пактом, его </w:t>
      </w:r>
      <w:r w:rsidR="006F6B56" w:rsidRPr="006F6B56">
        <w:t>толкованием</w:t>
      </w:r>
      <w:r w:rsidR="00D116F4" w:rsidRPr="006F6B56">
        <w:t xml:space="preserve"> </w:t>
      </w:r>
      <w:r w:rsidR="005F783E">
        <w:t>В</w:t>
      </w:r>
      <w:r w:rsidR="00D116F4" w:rsidRPr="006F6B56">
        <w:t xml:space="preserve">ерховным народным собранием или соответствующими положениями национального законодательства?  Какой свободой пользуется судья в </w:t>
      </w:r>
      <w:r w:rsidR="006F6B56" w:rsidRPr="006F6B56">
        <w:t>толковании</w:t>
      </w:r>
      <w:r w:rsidR="00D116F4" w:rsidRPr="006F6B56">
        <w:t xml:space="preserve"> положений Пакта применительно к конкретному делу?</w:t>
      </w:r>
      <w:r w:rsidR="00A12015" w:rsidRPr="006F6B56">
        <w:t xml:space="preserve">  Некоторые части законодательства государства-участника весьма отличаются от Пакта, например, правила, определяющие порядок передвижения внутри страны, которые описала делегация.</w:t>
      </w:r>
    </w:p>
    <w:p w:rsidR="00A12015" w:rsidRPr="006F6B56" w:rsidRDefault="00A12015" w:rsidP="00AA3C26"/>
    <w:p w:rsidR="00A12015" w:rsidRPr="006F6B56" w:rsidRDefault="00A12015" w:rsidP="00AA3C26">
      <w:r w:rsidRPr="006F6B56">
        <w:t>42.</w:t>
      </w:r>
      <w:r w:rsidRPr="006F6B56">
        <w:tab/>
      </w:r>
      <w:r w:rsidR="00967098" w:rsidRPr="0055527B">
        <w:t>Он не понял</w:t>
      </w:r>
      <w:r w:rsidR="00967098" w:rsidRPr="006F6B56">
        <w:t>, какое положение занима</w:t>
      </w:r>
      <w:r w:rsidR="0055527B">
        <w:t>ю</w:t>
      </w:r>
      <w:r w:rsidR="00967098" w:rsidRPr="006F6B56">
        <w:t>т в государстве-участнике неправительственные организации.  Общественные и профессиональные организации были созданы в 1980</w:t>
      </w:r>
      <w:r w:rsidR="00967098" w:rsidRPr="006F6B56">
        <w:noBreakHyphen/>
        <w:t xml:space="preserve">х годах и </w:t>
      </w:r>
      <w:r w:rsidR="0055527B">
        <w:t>ввели</w:t>
      </w:r>
      <w:r w:rsidR="00967098" w:rsidRPr="006F6B56">
        <w:t xml:space="preserve"> процедуру подачи жалоб в 1990</w:t>
      </w:r>
      <w:r w:rsidR="00967098" w:rsidRPr="006F6B56">
        <w:noBreakHyphen/>
        <w:t>х годах, но напрашивается вопрос, соответствуют ли они определению Комитет</w:t>
      </w:r>
      <w:r w:rsidR="0055527B">
        <w:t>а для НПО</w:t>
      </w:r>
      <w:r w:rsidR="00967098" w:rsidRPr="006F6B56">
        <w:t xml:space="preserve">:  независимые организации, выступающие в защиту прав человека?  </w:t>
      </w:r>
      <w:r w:rsidR="0055527B">
        <w:t xml:space="preserve">Сколько </w:t>
      </w:r>
      <w:r w:rsidR="00967098" w:rsidRPr="006F6B56">
        <w:t>такого рода организаций</w:t>
      </w:r>
      <w:r w:rsidR="0055527B">
        <w:t xml:space="preserve"> насчитывается в стране</w:t>
      </w:r>
      <w:r w:rsidR="00967098" w:rsidRPr="006F6B56">
        <w:t>, чем они конкретно занимаются и в каких условиях работают?  Допускаются ли зарубежные правозащитные организации к деятельности на территории Республики?</w:t>
      </w:r>
    </w:p>
    <w:p w:rsidR="00967098" w:rsidRPr="006F6B56" w:rsidRDefault="00967098" w:rsidP="00AA3C26"/>
    <w:p w:rsidR="00967098" w:rsidRPr="006F6B56" w:rsidRDefault="00967098" w:rsidP="00AA3C26">
      <w:r w:rsidRPr="006F6B56">
        <w:t>43.</w:t>
      </w:r>
      <w:r w:rsidRPr="006F6B56">
        <w:tab/>
        <w:t>У него вызывает озабоченности широ</w:t>
      </w:r>
      <w:r w:rsidR="0055527B">
        <w:t>кое</w:t>
      </w:r>
      <w:r w:rsidRPr="006F6B56">
        <w:t xml:space="preserve"> определени</w:t>
      </w:r>
      <w:r w:rsidR="0055527B">
        <w:t>е видов</w:t>
      </w:r>
      <w:r w:rsidRPr="006F6B56">
        <w:t xml:space="preserve"> преступлений, караемых смертной казнью (пункт 35 доклада).  Несмотря на то, что в последние годы смертная казнь </w:t>
      </w:r>
      <w:r w:rsidR="0055527B" w:rsidRPr="006F6B56">
        <w:t xml:space="preserve">применяется </w:t>
      </w:r>
      <w:r w:rsidRPr="006F6B56">
        <w:t>редко, пять категорий правонарушений, наказуемых смертной казнью, охватывают очень широкий круг преступлений.</w:t>
      </w:r>
    </w:p>
    <w:p w:rsidR="00967098" w:rsidRPr="006F6B56" w:rsidRDefault="00967098" w:rsidP="00AA3C26"/>
    <w:p w:rsidR="00967098" w:rsidRPr="006F6B56" w:rsidRDefault="00967098" w:rsidP="00AA3C26">
      <w:r w:rsidRPr="006F6B56">
        <w:t>44.</w:t>
      </w:r>
      <w:r w:rsidRPr="006F6B56">
        <w:tab/>
        <w:t>Делегация указала на то, что с 1998 года было зарегистрировано шесть случаев пыток и что виновные в них понесли наказание.  Однако он обращает внимание на то, что даже в наиболее демократических странах случа</w:t>
      </w:r>
      <w:r w:rsidR="0055527B">
        <w:t>и</w:t>
      </w:r>
      <w:r w:rsidRPr="006F6B56">
        <w:t xml:space="preserve"> пыток, насилия и других видов жестокого, бесчеловечного или унижающего достоинство обращения, которые запрещены статьей 7 Пакта</w:t>
      </w:r>
      <w:r w:rsidR="0055527B">
        <w:t>, исчисляются сотнями, а не единицами</w:t>
      </w:r>
      <w:r w:rsidRPr="006F6B56">
        <w:t xml:space="preserve">.  Ему хотелось бы получить </w:t>
      </w:r>
      <w:r w:rsidR="0055527B" w:rsidRPr="006F6B56">
        <w:t xml:space="preserve">от делегации </w:t>
      </w:r>
      <w:r w:rsidRPr="006F6B56">
        <w:t>дополнительную информацию на этот счет.</w:t>
      </w:r>
    </w:p>
    <w:p w:rsidR="00967098" w:rsidRPr="006F6B56" w:rsidRDefault="00967098" w:rsidP="00AA3C26"/>
    <w:p w:rsidR="00967098" w:rsidRPr="006F6B56" w:rsidRDefault="00967098" w:rsidP="00AA3C26">
      <w:r w:rsidRPr="006F6B56">
        <w:t>45.</w:t>
      </w:r>
      <w:r w:rsidRPr="006F6B56">
        <w:tab/>
      </w:r>
      <w:r w:rsidR="00DE4AF5" w:rsidRPr="006F6B56">
        <w:t xml:space="preserve">Он просит представить более подробную информацию о </w:t>
      </w:r>
      <w:r w:rsidR="00354E8D">
        <w:t xml:space="preserve">процедуре </w:t>
      </w:r>
      <w:r w:rsidR="0055527B">
        <w:t>задержани</w:t>
      </w:r>
      <w:r w:rsidR="00354E8D">
        <w:t>я</w:t>
      </w:r>
      <w:r w:rsidR="00DE4AF5" w:rsidRPr="006F6B56">
        <w:t xml:space="preserve"> подозреваемых или обвиняемых лиц.  Как долго лиц</w:t>
      </w:r>
      <w:r w:rsidR="00354E8D">
        <w:t>о</w:t>
      </w:r>
      <w:r w:rsidR="00DE4AF5" w:rsidRPr="006F6B56">
        <w:t>, арестованн</w:t>
      </w:r>
      <w:r w:rsidR="00354E8D">
        <w:t>о</w:t>
      </w:r>
      <w:r w:rsidR="00DE4AF5" w:rsidRPr="006F6B56">
        <w:t>е полицией, мо</w:t>
      </w:r>
      <w:r w:rsidR="00354E8D">
        <w:t>жет</w:t>
      </w:r>
      <w:r w:rsidR="00DE4AF5" w:rsidRPr="006F6B56">
        <w:t xml:space="preserve"> содержаться под </w:t>
      </w:r>
      <w:r w:rsidR="00354E8D">
        <w:t>стражей в</w:t>
      </w:r>
      <w:r w:rsidR="00DE4AF5" w:rsidRPr="006F6B56">
        <w:t xml:space="preserve"> полиции </w:t>
      </w:r>
      <w:r w:rsidR="00354E8D">
        <w:t>в ожидании суда</w:t>
      </w:r>
      <w:r w:rsidR="00DE4AF5" w:rsidRPr="006F6B56">
        <w:t>: 24 часа, 48 часов, два месяца или какой-либо иной период?</w:t>
      </w:r>
      <w:r w:rsidR="00A94104" w:rsidRPr="006F6B56">
        <w:t xml:space="preserve">  Имеет ли </w:t>
      </w:r>
      <w:r w:rsidR="00354E8D" w:rsidRPr="006F6B56">
        <w:t xml:space="preserve">в этот период </w:t>
      </w:r>
      <w:r w:rsidR="00A94104" w:rsidRPr="006F6B56">
        <w:t>подозреваем</w:t>
      </w:r>
      <w:r w:rsidR="00354E8D">
        <w:t>ый/подозреваемая</w:t>
      </w:r>
      <w:r w:rsidR="00A94104" w:rsidRPr="006F6B56">
        <w:t xml:space="preserve"> доступ к </w:t>
      </w:r>
      <w:r w:rsidR="006F6B56" w:rsidRPr="006F6B56">
        <w:t>услугам</w:t>
      </w:r>
      <w:r w:rsidR="00A94104" w:rsidRPr="006F6B56">
        <w:t xml:space="preserve"> адвоката или врача и ставится ли он/она в известность о</w:t>
      </w:r>
      <w:r w:rsidR="00354E8D">
        <w:t xml:space="preserve"> </w:t>
      </w:r>
      <w:r w:rsidR="00A94104" w:rsidRPr="006F6B56">
        <w:t>преступлении</w:t>
      </w:r>
      <w:r w:rsidR="00354E8D">
        <w:t>, в котором он/она подозревается</w:t>
      </w:r>
      <w:r w:rsidR="00A94104" w:rsidRPr="006F6B56">
        <w:t xml:space="preserve">?  Как долго после предъявления обвинения лицо может находиться в </w:t>
      </w:r>
      <w:r w:rsidR="00354E8D">
        <w:t>следственном изоляторе</w:t>
      </w:r>
      <w:r w:rsidR="00A94104" w:rsidRPr="006F6B56">
        <w:t>?  Какими гарантиями соблюдения своих прав они пользуются в это время?  Как они готовят свою защиту?  Какие меры принима</w:t>
      </w:r>
      <w:r w:rsidR="00354E8D">
        <w:t>ет</w:t>
      </w:r>
      <w:r w:rsidR="00A94104" w:rsidRPr="006F6B56">
        <w:t xml:space="preserve"> государство для гарантии соблюдения положений статьи 14 Пакта (право на справедливое разбирательство)?</w:t>
      </w:r>
    </w:p>
    <w:p w:rsidR="00A94104" w:rsidRPr="006F6B56" w:rsidRDefault="00A94104" w:rsidP="00AA3C26"/>
    <w:p w:rsidR="00A94104" w:rsidRPr="006F6B56" w:rsidRDefault="00A94104" w:rsidP="00AA3C26">
      <w:r w:rsidRPr="006F6B56">
        <w:t>46.</w:t>
      </w:r>
      <w:r w:rsidRPr="006F6B56">
        <w:tab/>
      </w:r>
      <w:r w:rsidR="00FA29B8" w:rsidRPr="006F6B56">
        <w:t xml:space="preserve">Делегация отрицает существование в стране принудительного труда;  однако приведенные ею примеры являются образцами добровольного труда, что ни одно и то же.  Он не видит, </w:t>
      </w:r>
      <w:r w:rsidR="00354E8D">
        <w:t>чем</w:t>
      </w:r>
      <w:r w:rsidR="00FA29B8" w:rsidRPr="006F6B56">
        <w:t xml:space="preserve"> "</w:t>
      </w:r>
      <w:r w:rsidR="00354E8D">
        <w:t xml:space="preserve">трудовое </w:t>
      </w:r>
      <w:r w:rsidR="00FA29B8" w:rsidRPr="006F6B56">
        <w:t>перевоспитание", о котором говорится в пункте 55 доклада, отличается от принудительного труда.</w:t>
      </w:r>
    </w:p>
    <w:p w:rsidR="00FA29B8" w:rsidRPr="006F6B56" w:rsidRDefault="00FA29B8" w:rsidP="00AA3C26"/>
    <w:p w:rsidR="00FA29B8" w:rsidRPr="006F6B56" w:rsidRDefault="00FA29B8" w:rsidP="00AA3C26">
      <w:r w:rsidRPr="006F6B56">
        <w:t>47.</w:t>
      </w:r>
      <w:r w:rsidRPr="006F6B56">
        <w:tab/>
      </w:r>
      <w:r w:rsidRPr="006F6B56">
        <w:rPr>
          <w:u w:val="single"/>
        </w:rPr>
        <w:t>Г-н ШЕЙНИН</w:t>
      </w:r>
      <w:r w:rsidRPr="006F6B56">
        <w:t xml:space="preserve"> приветствует членов делегации, чьи обширные знания будут весьма полезными для Комитета с учетом </w:t>
      </w:r>
      <w:r w:rsidR="00354E8D">
        <w:t xml:space="preserve"> затруднительности получения</w:t>
      </w:r>
      <w:r w:rsidRPr="006F6B56">
        <w:t xml:space="preserve"> информации о государстве-участнике из других источников.  </w:t>
      </w:r>
      <w:r w:rsidR="00354E8D">
        <w:t>Он все же</w:t>
      </w:r>
      <w:r w:rsidRPr="006F6B56">
        <w:t xml:space="preserve"> сожале</w:t>
      </w:r>
      <w:r w:rsidR="00354E8D">
        <w:t>ет, что</w:t>
      </w:r>
      <w:r w:rsidRPr="006F6B56">
        <w:t xml:space="preserve"> представленный </w:t>
      </w:r>
      <w:r w:rsidR="00354E8D">
        <w:t xml:space="preserve">вниманию </w:t>
      </w:r>
      <w:r w:rsidRPr="006F6B56">
        <w:t>Комитет</w:t>
      </w:r>
      <w:r w:rsidR="00354E8D">
        <w:t>а</w:t>
      </w:r>
      <w:r w:rsidRPr="006F6B56">
        <w:t xml:space="preserve"> доклад является только вторым </w:t>
      </w:r>
      <w:r w:rsidR="006F6B56" w:rsidRPr="006F6B56">
        <w:t>периодическим</w:t>
      </w:r>
      <w:r w:rsidRPr="006F6B56">
        <w:t xml:space="preserve"> докладом, хотя КНДР присоединилась к Пакту в 1981 году.</w:t>
      </w:r>
    </w:p>
    <w:p w:rsidR="00FA29B8" w:rsidRPr="006F6B56" w:rsidRDefault="00FA29B8" w:rsidP="00AA3C26"/>
    <w:p w:rsidR="00FA29B8" w:rsidRPr="006F6B56" w:rsidRDefault="00FA29B8" w:rsidP="00AA3C26">
      <w:r w:rsidRPr="006F6B56">
        <w:t>48.</w:t>
      </w:r>
      <w:r w:rsidRPr="006F6B56">
        <w:tab/>
        <w:t xml:space="preserve">Он с удовлетворением отмечает заявленную государством-участником приверженность делу запрещения смертной казни (пункт 40 доклада).  Какие шаги оно намерено предпринять для достижения </w:t>
      </w:r>
      <w:r w:rsidR="00693E79">
        <w:t xml:space="preserve">ее </w:t>
      </w:r>
      <w:r w:rsidRPr="006F6B56">
        <w:t>полного запрета?  У него вызывает озабоченность тот факт, что преступления, наказуемые смертной казнью (пункт 35), составляют значительно более широкую группу преступлений, чем "самые тяжкие преступления", о которых говорится в статье 6 Пакта.  Четверо из пяти являются политическими преступлениями, то есть</w:t>
      </w:r>
      <w:r w:rsidR="006F6B56">
        <w:t xml:space="preserve"> </w:t>
      </w:r>
      <w:r w:rsidRPr="006F6B56">
        <w:t xml:space="preserve">преступлениями скорее против государства, чем против жизни или физической </w:t>
      </w:r>
      <w:r w:rsidR="00693E79">
        <w:t>неприкосновенности</w:t>
      </w:r>
      <w:r w:rsidRPr="006F6B56">
        <w:t xml:space="preserve"> человека.  У него вызывает особую озабоченность обязательная смертная казнь за попытки "п</w:t>
      </w:r>
      <w:r w:rsidR="00693E79">
        <w:t>одавление</w:t>
      </w:r>
      <w:r w:rsidRPr="006F6B56">
        <w:t xml:space="preserve"> и преследовани</w:t>
      </w:r>
      <w:r w:rsidR="00693E79">
        <w:t>е</w:t>
      </w:r>
      <w:r w:rsidRPr="006F6B56">
        <w:t xml:space="preserve"> участников национально-освободительной борьбы" (статья 52 Уголовного кодекса) и возможность вынесения смертного приговора за бегство из страны (пункт 47 Уголовного кодекса).  Последнее положение явно не </w:t>
      </w:r>
      <w:r w:rsidR="006F6B56" w:rsidRPr="006F6B56">
        <w:t>соответствует</w:t>
      </w:r>
      <w:r w:rsidRPr="006F6B56">
        <w:t xml:space="preserve"> статье 12 (2) Пакта о праве покидать любую страну, включая </w:t>
      </w:r>
      <w:r w:rsidR="00693E79">
        <w:t xml:space="preserve">свою </w:t>
      </w:r>
      <w:r w:rsidRPr="006F6B56">
        <w:t xml:space="preserve">собственную.  Делегация поделилась </w:t>
      </w:r>
      <w:r w:rsidR="00693E79">
        <w:t>статистикой</w:t>
      </w:r>
      <w:r w:rsidRPr="006F6B56">
        <w:t xml:space="preserve"> сметных приговоров, вынесенных с 1998 года:  </w:t>
      </w:r>
      <w:r w:rsidR="00693E79">
        <w:t>на каких основаниях</w:t>
      </w:r>
      <w:r w:rsidRPr="006F6B56">
        <w:t xml:space="preserve"> они выносились?</w:t>
      </w:r>
    </w:p>
    <w:p w:rsidR="00FA29B8" w:rsidRPr="006F6B56" w:rsidRDefault="00FA29B8" w:rsidP="00AA3C26"/>
    <w:p w:rsidR="00FA29B8" w:rsidRPr="006F6B56" w:rsidRDefault="00FA29B8" w:rsidP="00AA3C26">
      <w:r w:rsidRPr="006F6B56">
        <w:t>49.</w:t>
      </w:r>
      <w:r w:rsidRPr="006F6B56">
        <w:tab/>
        <w:t>Согласно пункту 24 доклад в стране отсутствует законодательство, регулирующее введение чрезвычайного положения.  Однако согласно статье 103 Конституции Комисс</w:t>
      </w:r>
      <w:r w:rsidR="00693E79">
        <w:t xml:space="preserve">ия национальной обороны, верховная </w:t>
      </w:r>
      <w:r w:rsidRPr="006F6B56">
        <w:t>военн</w:t>
      </w:r>
      <w:r w:rsidR="00693E79">
        <w:t>ая инстанция</w:t>
      </w:r>
      <w:r w:rsidRPr="006F6B56">
        <w:t xml:space="preserve">, может объявлять "состояние войны".  Как может государство-участник оправдать тот факт, что состояние войны </w:t>
      </w:r>
      <w:r w:rsidR="00693E79">
        <w:t>может быть введено решением</w:t>
      </w:r>
      <w:r w:rsidRPr="006F6B56">
        <w:t xml:space="preserve"> военн</w:t>
      </w:r>
      <w:r w:rsidR="00693E79">
        <w:t>ой инстанции</w:t>
      </w:r>
      <w:r w:rsidRPr="006F6B56">
        <w:t xml:space="preserve">, </w:t>
      </w:r>
      <w:r w:rsidR="00693E79">
        <w:t>тогда как</w:t>
      </w:r>
      <w:r w:rsidRPr="006F6B56">
        <w:t xml:space="preserve">, вероятно, </w:t>
      </w:r>
      <w:r w:rsidR="00D429ED">
        <w:t xml:space="preserve">такое решение </w:t>
      </w:r>
      <w:r w:rsidRPr="006F6B56">
        <w:t>скажется на нормальном функционировании общества и деятельности директивных органов?</w:t>
      </w:r>
    </w:p>
    <w:p w:rsidR="00FA29B8" w:rsidRPr="006F6B56" w:rsidRDefault="00FA29B8" w:rsidP="00AA3C26"/>
    <w:p w:rsidR="00FA29B8" w:rsidRPr="006F6B56" w:rsidRDefault="00FA29B8" w:rsidP="00AA3C26">
      <w:r w:rsidRPr="006F6B56">
        <w:t>50.</w:t>
      </w:r>
      <w:r w:rsidRPr="006F6B56">
        <w:tab/>
      </w:r>
      <w:r w:rsidR="007B2E1B" w:rsidRPr="006F6B56">
        <w:t xml:space="preserve">В пункте 24 говорится о толковании статьи 103 Конституции </w:t>
      </w:r>
      <w:r w:rsidR="00D429ED">
        <w:t>П</w:t>
      </w:r>
      <w:r w:rsidR="007B2E1B" w:rsidRPr="006F6B56">
        <w:t>резидиум</w:t>
      </w:r>
      <w:r w:rsidR="00D429ED">
        <w:t>ом</w:t>
      </w:r>
      <w:r w:rsidR="007B2E1B" w:rsidRPr="006F6B56">
        <w:t xml:space="preserve"> В</w:t>
      </w:r>
      <w:r w:rsidR="00D429ED">
        <w:t>ерховного</w:t>
      </w:r>
      <w:r w:rsidR="007B2E1B" w:rsidRPr="006F6B56">
        <w:t xml:space="preserve"> народного собрания и констатируется, что "неотъемлемые права" граждан не могут ограничиваться даже при </w:t>
      </w:r>
      <w:r w:rsidR="00D429ED">
        <w:t xml:space="preserve">объявлении </w:t>
      </w:r>
      <w:r w:rsidR="007B2E1B" w:rsidRPr="006F6B56">
        <w:t xml:space="preserve">состоянии войны, что, вероятно, означает возможность ограничения </w:t>
      </w:r>
      <w:r w:rsidR="00D429ED">
        <w:t>в</w:t>
      </w:r>
      <w:r w:rsidR="007B2E1B" w:rsidRPr="006F6B56">
        <w:t xml:space="preserve"> таких обстоятельствах других основных прав.  Однако сама Конституция не содержит никакого положения об ограничении каких-либо прав при </w:t>
      </w:r>
      <w:r w:rsidR="00D429ED">
        <w:t xml:space="preserve">объявлении </w:t>
      </w:r>
      <w:r w:rsidR="007B2E1B" w:rsidRPr="006F6B56">
        <w:t xml:space="preserve">состоянии войны.  Он хотел бы получить </w:t>
      </w:r>
      <w:r w:rsidR="00D429ED">
        <w:t>разъяснения</w:t>
      </w:r>
      <w:r w:rsidR="007B2E1B" w:rsidRPr="006F6B56">
        <w:t xml:space="preserve"> делегации на этот счет.  </w:t>
      </w:r>
      <w:r w:rsidR="00D429ED">
        <w:t>Подразумеваются ли под</w:t>
      </w:r>
      <w:r w:rsidR="007B2E1B" w:rsidRPr="006F6B56">
        <w:t xml:space="preserve"> "неотъемлемы</w:t>
      </w:r>
      <w:r w:rsidR="00D429ED">
        <w:t>ми</w:t>
      </w:r>
      <w:r w:rsidR="007B2E1B" w:rsidRPr="006F6B56">
        <w:t xml:space="preserve"> права</w:t>
      </w:r>
      <w:r w:rsidR="00D429ED">
        <w:t>ми</w:t>
      </w:r>
      <w:r w:rsidR="007B2E1B" w:rsidRPr="006F6B56">
        <w:t>" те же</w:t>
      </w:r>
      <w:r w:rsidR="00D429ED">
        <w:t xml:space="preserve"> права</w:t>
      </w:r>
      <w:r w:rsidR="007B2E1B" w:rsidRPr="006F6B56">
        <w:t xml:space="preserve">, которые </w:t>
      </w:r>
      <w:r w:rsidR="00D429ED">
        <w:t>перечислены в</w:t>
      </w:r>
      <w:r w:rsidR="007B2E1B" w:rsidRPr="006F6B56">
        <w:t xml:space="preserve"> статье 4 (2) Пакта?</w:t>
      </w:r>
    </w:p>
    <w:p w:rsidR="007B2E1B" w:rsidRPr="006F6B56" w:rsidRDefault="007B2E1B" w:rsidP="00AA3C26"/>
    <w:p w:rsidR="007B2E1B" w:rsidRPr="006F6B56" w:rsidRDefault="007B2E1B" w:rsidP="00AA3C26">
      <w:r w:rsidRPr="006F6B56">
        <w:t>51.</w:t>
      </w:r>
      <w:r w:rsidRPr="006F6B56">
        <w:tab/>
        <w:t>Статья 83 Конституции гласит, что труд является "</w:t>
      </w:r>
      <w:r w:rsidR="00D429ED">
        <w:t>благородным долгом и почетной</w:t>
      </w:r>
      <w:r w:rsidRPr="006F6B56">
        <w:t xml:space="preserve"> обязанностью гражданина" и что "граждане </w:t>
      </w:r>
      <w:r w:rsidR="00D429ED">
        <w:t>добровольно</w:t>
      </w:r>
      <w:r w:rsidRPr="006F6B56">
        <w:t xml:space="preserve"> и сознательно занимаются трудом".  Носят ли эти заявления характер правового обязательства</w:t>
      </w:r>
      <w:r w:rsidR="00D429ED">
        <w:t xml:space="preserve"> и</w:t>
      </w:r>
      <w:r w:rsidRPr="006F6B56">
        <w:t xml:space="preserve">, если да, </w:t>
      </w:r>
      <w:r w:rsidR="00D429ED">
        <w:t xml:space="preserve">то </w:t>
      </w:r>
      <w:r w:rsidRPr="006F6B56">
        <w:t xml:space="preserve">существуют ли какие-либо законы </w:t>
      </w:r>
      <w:r w:rsidR="00D429ED">
        <w:t>о его исполнении</w:t>
      </w:r>
      <w:r w:rsidRPr="006F6B56">
        <w:t xml:space="preserve">?  Может ли невыполнение или отказ от выполнения такого обязательства </w:t>
      </w:r>
      <w:r w:rsidR="00D429ED">
        <w:t>приравниваться к правонарушению</w:t>
      </w:r>
      <w:r w:rsidRPr="006F6B56">
        <w:t xml:space="preserve">, </w:t>
      </w:r>
      <w:r w:rsidR="007C5889">
        <w:t>влекущему за собой</w:t>
      </w:r>
      <w:r w:rsidRPr="006F6B56">
        <w:t xml:space="preserve"> </w:t>
      </w:r>
      <w:r w:rsidR="00D429ED">
        <w:t>принудительн</w:t>
      </w:r>
      <w:r w:rsidR="007C5889">
        <w:t>ое</w:t>
      </w:r>
      <w:r w:rsidRPr="006F6B56">
        <w:t xml:space="preserve"> привлечение к труду или как</w:t>
      </w:r>
      <w:r w:rsidR="007C5889">
        <w:t>ую</w:t>
      </w:r>
      <w:r w:rsidRPr="006F6B56">
        <w:t>-либо ин</w:t>
      </w:r>
      <w:r w:rsidR="007C5889">
        <w:t>ую</w:t>
      </w:r>
      <w:r w:rsidRPr="006F6B56">
        <w:t xml:space="preserve"> форм</w:t>
      </w:r>
      <w:r w:rsidR="007C5889">
        <w:t>у</w:t>
      </w:r>
      <w:r w:rsidRPr="006F6B56">
        <w:t xml:space="preserve"> наказания?</w:t>
      </w:r>
    </w:p>
    <w:p w:rsidR="007B2E1B" w:rsidRPr="006F6B56" w:rsidRDefault="007B2E1B" w:rsidP="00AA3C26"/>
    <w:p w:rsidR="007B2E1B" w:rsidRPr="006F6B56" w:rsidRDefault="007B2E1B" w:rsidP="006B2EA2">
      <w:pPr>
        <w:spacing w:after="240"/>
      </w:pPr>
      <w:r w:rsidRPr="006F6B56">
        <w:t>52.</w:t>
      </w:r>
      <w:r w:rsidRPr="006F6B56">
        <w:tab/>
        <w:t xml:space="preserve">Он просит дать более подробную информацию о толковании государствам-участникам статьи 9 (3) Пакта о праве на справедливое разбирательство.  Как скоро лицо, попавшее под стражу в полицию, должно престать перед судьей?  На основании изучения </w:t>
      </w:r>
      <w:r w:rsidR="007C5889">
        <w:t>У</w:t>
      </w:r>
      <w:r w:rsidRPr="006F6B56">
        <w:t xml:space="preserve">головно-процессуального </w:t>
      </w:r>
      <w:r w:rsidR="007C5889">
        <w:t>акта</w:t>
      </w:r>
      <w:r w:rsidRPr="006F6B56">
        <w:t xml:space="preserve"> он </w:t>
      </w:r>
      <w:r w:rsidR="007C5889">
        <w:t>заметил</w:t>
      </w:r>
      <w:r w:rsidRPr="006F6B56">
        <w:t xml:space="preserve">, что такой срок может </w:t>
      </w:r>
      <w:r w:rsidR="007C5889">
        <w:t>доходить</w:t>
      </w:r>
      <w:r w:rsidRPr="006F6B56">
        <w:t xml:space="preserve"> до восьми </w:t>
      </w:r>
      <w:r w:rsidR="007C5889">
        <w:t>суток</w:t>
      </w:r>
      <w:r w:rsidRPr="006F6B56">
        <w:t xml:space="preserve">, что, несомненно, противоречит статье 9 (3).  </w:t>
      </w:r>
      <w:r w:rsidR="002B75FF" w:rsidRPr="006F6B56">
        <w:t xml:space="preserve">В статье 65 Уголовно-процессуального </w:t>
      </w:r>
      <w:r w:rsidR="007C5889">
        <w:t>акта</w:t>
      </w:r>
      <w:r w:rsidR="002B75FF" w:rsidRPr="006F6B56">
        <w:t xml:space="preserve"> говорится о</w:t>
      </w:r>
      <w:r w:rsidR="007C5889">
        <w:t>б</w:t>
      </w:r>
      <w:r w:rsidR="002B75FF" w:rsidRPr="006F6B56">
        <w:t xml:space="preserve"> "аресте" подозреваемого:  относится ли </w:t>
      </w:r>
      <w:r w:rsidR="006F6B56" w:rsidRPr="006F6B56">
        <w:t>термин</w:t>
      </w:r>
      <w:r w:rsidR="002B75FF" w:rsidRPr="006F6B56">
        <w:t xml:space="preserve"> "арест" к моменту задержания подозреваемого или к </w:t>
      </w:r>
      <w:r w:rsidR="007C5889">
        <w:t xml:space="preserve">какому-либо </w:t>
      </w:r>
      <w:r w:rsidR="002B75FF" w:rsidRPr="006F6B56">
        <w:t xml:space="preserve">официальному действию, </w:t>
      </w:r>
      <w:r w:rsidR="007C5889">
        <w:t>совершаемому</w:t>
      </w:r>
      <w:r w:rsidR="002B75FF" w:rsidRPr="006F6B56">
        <w:t xml:space="preserve"> полицией </w:t>
      </w:r>
      <w:r w:rsidR="007C5889">
        <w:t>на</w:t>
      </w:r>
      <w:r w:rsidR="002B75FF" w:rsidRPr="006F6B56">
        <w:t xml:space="preserve"> последующем</w:t>
      </w:r>
      <w:r w:rsidR="007C5889">
        <w:t xml:space="preserve"> этапе</w:t>
      </w:r>
      <w:r w:rsidR="002B75FF" w:rsidRPr="006F6B56">
        <w:t>?</w:t>
      </w:r>
    </w:p>
    <w:p w:rsidR="002B75FF" w:rsidRPr="006F6B56" w:rsidRDefault="002B75FF" w:rsidP="00AA3C26">
      <w:r w:rsidRPr="006F6B56">
        <w:t>53.</w:t>
      </w:r>
      <w:r w:rsidRPr="006F6B56">
        <w:tab/>
      </w:r>
      <w:r w:rsidRPr="006F6B56">
        <w:rPr>
          <w:u w:val="single"/>
        </w:rPr>
        <w:t>Г-н АНДО</w:t>
      </w:r>
      <w:r w:rsidRPr="006F6B56">
        <w:t xml:space="preserve"> выражает делегации </w:t>
      </w:r>
      <w:r w:rsidR="007C5889" w:rsidRPr="006F6B56">
        <w:t xml:space="preserve">признательность </w:t>
      </w:r>
      <w:r w:rsidRPr="006F6B56">
        <w:t xml:space="preserve">за представленную </w:t>
      </w:r>
      <w:r w:rsidR="007C5889" w:rsidRPr="006F6B56">
        <w:t xml:space="preserve">в форме брошюры </w:t>
      </w:r>
      <w:r w:rsidRPr="006F6B56">
        <w:t>информацию о правовой системе КНДР.  Он разделяет озабоченность г</w:t>
      </w:r>
      <w:r w:rsidRPr="006F6B56">
        <w:noBreakHyphen/>
        <w:t>на Шейнина по поводу долгой задержки с представлением второго периодического доклада.  В рамках системы Пакта Комитету следует иметь возможность рассматривать положени</w:t>
      </w:r>
      <w:r w:rsidR="007C5889">
        <w:t>е</w:t>
      </w:r>
      <w:r w:rsidRPr="006F6B56">
        <w:t xml:space="preserve"> с правами человека в государствах-участниках с регулярной периодичностью на основании </w:t>
      </w:r>
      <w:r w:rsidR="007C5889">
        <w:t>представляемых ими</w:t>
      </w:r>
      <w:r w:rsidRPr="006F6B56">
        <w:t xml:space="preserve"> докладов.  Знач</w:t>
      </w:r>
      <w:r w:rsidR="007C5889">
        <w:t>имость</w:t>
      </w:r>
      <w:r w:rsidRPr="006F6B56">
        <w:t xml:space="preserve"> такого </w:t>
      </w:r>
      <w:r w:rsidR="006F6B56" w:rsidRPr="006F6B56">
        <w:t>предприятия</w:t>
      </w:r>
      <w:r w:rsidRPr="006F6B56">
        <w:t xml:space="preserve"> снижается в случае нерегулярного представления доклад</w:t>
      </w:r>
      <w:r w:rsidR="007C5889">
        <w:t>ов</w:t>
      </w:r>
      <w:r w:rsidRPr="006F6B56">
        <w:t xml:space="preserve">.  Кроме того, в </w:t>
      </w:r>
      <w:r w:rsidR="007C5889">
        <w:t xml:space="preserve">этом </w:t>
      </w:r>
      <w:r w:rsidRPr="006F6B56">
        <w:t xml:space="preserve">докладе содержится мало информации о </w:t>
      </w:r>
      <w:r w:rsidR="007C5889">
        <w:t xml:space="preserve">реальном </w:t>
      </w:r>
      <w:r w:rsidRPr="006F6B56">
        <w:t>положении с правами человека в</w:t>
      </w:r>
      <w:r w:rsidR="007C5889">
        <w:t xml:space="preserve"> </w:t>
      </w:r>
      <w:r w:rsidRPr="006F6B56">
        <w:t xml:space="preserve">стране, к тому же </w:t>
      </w:r>
      <w:r w:rsidR="007C5889">
        <w:t>не следует</w:t>
      </w:r>
      <w:r w:rsidRPr="006F6B56">
        <w:t xml:space="preserve"> ожида</w:t>
      </w:r>
      <w:r w:rsidR="007C5889">
        <w:t>ть большой информации</w:t>
      </w:r>
      <w:r w:rsidRPr="006F6B56">
        <w:t xml:space="preserve"> от неправительственных или иных источников.  Как явствует из Конституции, </w:t>
      </w:r>
      <w:r w:rsidR="007C5889" w:rsidRPr="006F6B56">
        <w:t xml:space="preserve">в КНДР </w:t>
      </w:r>
      <w:r w:rsidRPr="006F6B56">
        <w:t>большое внимание уделяется коллективной</w:t>
      </w:r>
      <w:r w:rsidR="007C5889">
        <w:t xml:space="preserve">, а не индивидуальной </w:t>
      </w:r>
      <w:r w:rsidRPr="006F6B56">
        <w:t>стороне прав и обязанностей человека.  Например, статья 10 Конституции гласит, что КНДР "</w:t>
      </w:r>
      <w:r w:rsidR="00392E9F">
        <w:t>опирается на идейно-политическое единство всего народа, основанное на союзе рабочих и крестьян, руководимом рабочим классом</w:t>
      </w:r>
      <w:r w:rsidR="00392E9F" w:rsidRPr="006F6B56">
        <w:t xml:space="preserve"> </w:t>
      </w:r>
      <w:r w:rsidRPr="006F6B56">
        <w:t xml:space="preserve">".  Статья 11 Конституции </w:t>
      </w:r>
      <w:r w:rsidR="00392E9F">
        <w:t>гласит, что</w:t>
      </w:r>
      <w:r w:rsidRPr="006F6B56">
        <w:t xml:space="preserve"> "</w:t>
      </w:r>
      <w:r w:rsidR="00392E9F" w:rsidRPr="00392E9F">
        <w:t xml:space="preserve"> </w:t>
      </w:r>
      <w:r w:rsidR="00392E9F">
        <w:t>КНДР осуществляет всю свою деятельность под руководством Трудовой партии Кореи</w:t>
      </w:r>
      <w:r w:rsidRPr="006F6B56">
        <w:t>", а в статье 12 говорится, что государство "</w:t>
      </w:r>
      <w:r w:rsidR="00392E9F">
        <w:t>защищает народную власть, социалистический строй от подрывных акций внутренних и внешних враждебных элементов</w:t>
      </w:r>
      <w:r w:rsidRPr="006F6B56">
        <w:t xml:space="preserve">".  Он подчеркивает, что </w:t>
      </w:r>
      <w:r w:rsidR="006F6B56" w:rsidRPr="006F6B56">
        <w:t>права</w:t>
      </w:r>
      <w:r w:rsidRPr="006F6B56">
        <w:t xml:space="preserve"> </w:t>
      </w:r>
      <w:r w:rsidR="006F6B56" w:rsidRPr="006F6B56">
        <w:t>человека</w:t>
      </w:r>
      <w:r w:rsidRPr="006F6B56">
        <w:t xml:space="preserve"> являются </w:t>
      </w:r>
      <w:r w:rsidR="00392E9F">
        <w:t xml:space="preserve">индивидуальными </w:t>
      </w:r>
      <w:r w:rsidRPr="006F6B56">
        <w:t xml:space="preserve">правами и демократия предполагает свободу выбора:  индивиды должны иметь возможность сами выбирать свою систему ценностей, и их выбор должен уважаться.  Влияет ли коллективистский подход к правам человека в том виде, в котором он определяется статьей 63 Конституции, на толкование или применение положений внутреннего законодательства, </w:t>
      </w:r>
      <w:r w:rsidR="00E5159F" w:rsidRPr="006F6B56">
        <w:t xml:space="preserve">которые отражают статьи Пакта?  Согласно </w:t>
      </w:r>
      <w:r w:rsidR="00392E9F">
        <w:t>З</w:t>
      </w:r>
      <w:r w:rsidR="00E5159F" w:rsidRPr="006F6B56">
        <w:t xml:space="preserve">акону о договорах от </w:t>
      </w:r>
      <w:r w:rsidR="006F6B56" w:rsidRPr="006F6B56">
        <w:t>декабря</w:t>
      </w:r>
      <w:r w:rsidR="00E5159F" w:rsidRPr="006F6B56">
        <w:t xml:space="preserve"> 1998 года статус Пакта в КНДР предположительно должен быть тем же, что и </w:t>
      </w:r>
      <w:r w:rsidR="006F6B56" w:rsidRPr="006F6B56">
        <w:t>внутреннее</w:t>
      </w:r>
      <w:r w:rsidR="00E5159F" w:rsidRPr="006F6B56">
        <w:t xml:space="preserve"> законодательство.  Однако ни одно конкретное конституционное положение не </w:t>
      </w:r>
      <w:r w:rsidR="00392E9F">
        <w:t xml:space="preserve">дает </w:t>
      </w:r>
      <w:r w:rsidR="00E5159F" w:rsidRPr="006F6B56">
        <w:t>определ</w:t>
      </w:r>
      <w:r w:rsidR="00392E9F">
        <w:t>ение</w:t>
      </w:r>
      <w:r w:rsidR="00E5159F" w:rsidRPr="006F6B56">
        <w:t xml:space="preserve"> зависимости между </w:t>
      </w:r>
      <w:r w:rsidR="004D6DBF" w:rsidRPr="006F6B56">
        <w:t xml:space="preserve">внутренним законодательством </w:t>
      </w:r>
      <w:r w:rsidR="004D6DBF">
        <w:t xml:space="preserve">и </w:t>
      </w:r>
      <w:r w:rsidR="00E5159F" w:rsidRPr="006F6B56">
        <w:t xml:space="preserve">международными договорами.  Означает ли это, что статус Пакта и его взаимосвязь с внутренним законодательством могут изменяться законодательным решением </w:t>
      </w:r>
      <w:r w:rsidR="004D6DBF">
        <w:t>Верховного народного собрания</w:t>
      </w:r>
      <w:r w:rsidR="00E5159F" w:rsidRPr="006F6B56">
        <w:t>?  В Конституции говорится о состоянии войны, но ничего не сказано о чрезвычайном положении, являющемся значительно более широкой концепцией.  Означает ли это, что договорное право Пакта (статья 4) может применяться при чрезвычайном положении?</w:t>
      </w:r>
    </w:p>
    <w:p w:rsidR="00E5159F" w:rsidRPr="006F6B56" w:rsidRDefault="00E5159F" w:rsidP="00AA3C26"/>
    <w:p w:rsidR="00E5159F" w:rsidRPr="006F6B56" w:rsidRDefault="00E5159F" w:rsidP="00AA3C26">
      <w:r w:rsidRPr="006F6B56">
        <w:t>54.</w:t>
      </w:r>
      <w:r w:rsidRPr="006F6B56">
        <w:tab/>
      </w:r>
      <w:r w:rsidR="00B55AC3" w:rsidRPr="006F6B56">
        <w:t xml:space="preserve">Уголовный </w:t>
      </w:r>
      <w:r w:rsidR="004D6DBF">
        <w:t>акт</w:t>
      </w:r>
      <w:r w:rsidR="00B55AC3" w:rsidRPr="006F6B56">
        <w:t xml:space="preserve"> имеет весьма широкую </w:t>
      </w:r>
      <w:r w:rsidR="004D6DBF">
        <w:t>сферу охвата</w:t>
      </w:r>
      <w:r w:rsidR="00B55AC3" w:rsidRPr="006F6B56">
        <w:t>, и его положения открыты для злоупотребления и вольного толкования.  Согласно статье 50 "лицо, совершившее диверси</w:t>
      </w:r>
      <w:r w:rsidR="004D6DBF">
        <w:t>ю</w:t>
      </w:r>
      <w:r w:rsidR="00B55AC3" w:rsidRPr="006F6B56">
        <w:t xml:space="preserve"> или саботаж против страны, помеща</w:t>
      </w:r>
      <w:r w:rsidR="004D6DBF">
        <w:t>ют</w:t>
      </w:r>
      <w:r w:rsidR="00B55AC3" w:rsidRPr="006F6B56">
        <w:t xml:space="preserve"> в </w:t>
      </w:r>
      <w:r w:rsidR="004D6DBF">
        <w:t xml:space="preserve">реабилитационное </w:t>
      </w:r>
      <w:r w:rsidR="00B55AC3" w:rsidRPr="006F6B56">
        <w:t xml:space="preserve">учреждение на строк от пяти до восьми лет", а "лицо, которое нанесло ущерб </w:t>
      </w:r>
      <w:r w:rsidR="004D6DBF">
        <w:t>особо важному строению</w:t>
      </w:r>
      <w:r w:rsidR="00B55AC3" w:rsidRPr="006F6B56">
        <w:t xml:space="preserve"> или объекту …, помеща</w:t>
      </w:r>
      <w:r w:rsidR="004D6DBF">
        <w:t>ю</w:t>
      </w:r>
      <w:r w:rsidR="00B55AC3" w:rsidRPr="006F6B56">
        <w:t xml:space="preserve">т в </w:t>
      </w:r>
      <w:r w:rsidR="004D6DBF">
        <w:t>реабилитационное</w:t>
      </w:r>
      <w:r w:rsidR="004D6DBF" w:rsidRPr="006F6B56">
        <w:t xml:space="preserve"> </w:t>
      </w:r>
      <w:r w:rsidR="00B55AC3" w:rsidRPr="006F6B56">
        <w:t>учреждение</w:t>
      </w:r>
      <w:r w:rsidR="004D6DBF">
        <w:t xml:space="preserve"> на</w:t>
      </w:r>
      <w:r w:rsidR="00B55AC3" w:rsidRPr="006F6B56">
        <w:t xml:space="preserve"> срок не менее восьми лет".  Эти преступления имеют самую широкую формулировку.  То же можно сказать о статье 47, относящейся к "случаям совершения лицом </w:t>
      </w:r>
      <w:r w:rsidR="004D6DBF">
        <w:t>особо тяжких</w:t>
      </w:r>
      <w:r w:rsidR="00B55AC3" w:rsidRPr="006F6B56">
        <w:t xml:space="preserve"> преступлений".  Второй периодический доклад в пункте 35 действительно содержит определения пяти категорий "</w:t>
      </w:r>
      <w:r w:rsidR="004D6DBF">
        <w:t>особо тяжких</w:t>
      </w:r>
      <w:r w:rsidR="00B55AC3" w:rsidRPr="006F6B56">
        <w:t xml:space="preserve">" преступлений.  Однако </w:t>
      </w:r>
      <w:r w:rsidR="00B47FCF">
        <w:t xml:space="preserve">в </w:t>
      </w:r>
      <w:r w:rsidR="00B55AC3" w:rsidRPr="006F6B56">
        <w:t>стать</w:t>
      </w:r>
      <w:r w:rsidR="00B47FCF">
        <w:t>е</w:t>
      </w:r>
      <w:r w:rsidR="00B55AC3" w:rsidRPr="006F6B56">
        <w:t xml:space="preserve"> 141 Конституции </w:t>
      </w:r>
      <w:r w:rsidR="00B47FCF">
        <w:t xml:space="preserve">говорится об </w:t>
      </w:r>
      <w:r w:rsidR="00B55AC3" w:rsidRPr="006F6B56">
        <w:t>убийств</w:t>
      </w:r>
      <w:r w:rsidR="00B47FCF">
        <w:t>е с целью</w:t>
      </w:r>
      <w:r w:rsidR="00B55AC3" w:rsidRPr="006F6B56">
        <w:t xml:space="preserve"> "сокрытия серьезного преступления".  Неясно, идет ли речь о том же преступлении, что и в пункте 35 доклада.  Кроме того, различные преступления, упоминаемые в </w:t>
      </w:r>
      <w:r w:rsidR="00B47FCF">
        <w:t>У</w:t>
      </w:r>
      <w:r w:rsidR="00B55AC3" w:rsidRPr="006F6B56">
        <w:t xml:space="preserve">головном </w:t>
      </w:r>
      <w:r w:rsidR="00B47FCF">
        <w:t>акте</w:t>
      </w:r>
      <w:r w:rsidR="00B55AC3" w:rsidRPr="006F6B56">
        <w:t>, как представляется, не имеют верхнего</w:t>
      </w:r>
      <w:r w:rsidR="006F6B56">
        <w:t xml:space="preserve"> </w:t>
      </w:r>
      <w:r w:rsidR="00B55AC3" w:rsidRPr="006F6B56">
        <w:t>предела наказания.  В статье 50 говорится о "не менее восьми годах" и в статье 53 – "не менее пяти годах".  Каков максимальный срок наказания</w:t>
      </w:r>
      <w:r w:rsidR="00B47FCF">
        <w:t>,</w:t>
      </w:r>
      <w:r w:rsidR="00B55AC3" w:rsidRPr="006F6B56">
        <w:t xml:space="preserve"> </w:t>
      </w:r>
      <w:r w:rsidR="00B47FCF">
        <w:t>предусмотренный</w:t>
      </w:r>
      <w:r w:rsidR="00B55AC3" w:rsidRPr="006F6B56">
        <w:t xml:space="preserve"> этим</w:t>
      </w:r>
      <w:r w:rsidR="00B47FCF">
        <w:t>и</w:t>
      </w:r>
      <w:r w:rsidR="00B55AC3" w:rsidRPr="006F6B56">
        <w:t xml:space="preserve"> положениям</w:t>
      </w:r>
      <w:r w:rsidR="00B47FCF">
        <w:t>и</w:t>
      </w:r>
      <w:r w:rsidR="00B55AC3" w:rsidRPr="006F6B56">
        <w:t xml:space="preserve">?  В отличие от этого статьи 141 и 143, в свою очередь, оговаривают крайние </w:t>
      </w:r>
      <w:r w:rsidR="00B47FCF">
        <w:t>сроки</w:t>
      </w:r>
      <w:r w:rsidR="00B55AC3" w:rsidRPr="006F6B56">
        <w:t xml:space="preserve"> в десять и три года, соответственно, за убийство при </w:t>
      </w:r>
      <w:r w:rsidR="00B47FCF">
        <w:t>особо</w:t>
      </w:r>
      <w:r w:rsidR="00B55AC3" w:rsidRPr="006F6B56">
        <w:t xml:space="preserve"> отягчающих обстоятельствах и за лишения человека жизни.</w:t>
      </w:r>
    </w:p>
    <w:p w:rsidR="00B55AC3" w:rsidRPr="006F6B56" w:rsidRDefault="00B55AC3" w:rsidP="00AA3C26"/>
    <w:p w:rsidR="00B55AC3" w:rsidRPr="006F6B56" w:rsidRDefault="00B55AC3" w:rsidP="00AA3C26">
      <w:r w:rsidRPr="006F6B56">
        <w:t>55.</w:t>
      </w:r>
      <w:r w:rsidRPr="006F6B56">
        <w:tab/>
      </w:r>
      <w:r w:rsidR="00F85A19" w:rsidRPr="006F6B56">
        <w:t xml:space="preserve">В статье 53 Уголовного </w:t>
      </w:r>
      <w:r w:rsidR="00B47FCF">
        <w:t>акта</w:t>
      </w:r>
      <w:r w:rsidR="00F85A19" w:rsidRPr="006F6B56">
        <w:t xml:space="preserve"> говорится о лице, не являющемся гражданином КНДР и "совершившем враждебный акт в виде </w:t>
      </w:r>
      <w:r w:rsidR="00B47FCF" w:rsidRPr="006F6B56">
        <w:t>п</w:t>
      </w:r>
      <w:r w:rsidR="00B47FCF">
        <w:t>одавления</w:t>
      </w:r>
      <w:r w:rsidR="00B47FCF" w:rsidRPr="006F6B56">
        <w:t xml:space="preserve"> и преследовани</w:t>
      </w:r>
      <w:r w:rsidR="00B47FCF">
        <w:t>я</w:t>
      </w:r>
      <w:r w:rsidR="00B47FCF" w:rsidRPr="006F6B56">
        <w:t xml:space="preserve"> участников национально-освободительной борьбы </w:t>
      </w:r>
      <w:r w:rsidR="00F85A19" w:rsidRPr="006F6B56">
        <w:t>корейского народа… и борьбы зарубежных корейцев за свои национальн</w:t>
      </w:r>
      <w:r w:rsidR="00B47FCF">
        <w:t>о-</w:t>
      </w:r>
      <w:r w:rsidR="00F85A19" w:rsidRPr="006F6B56">
        <w:t xml:space="preserve">демократические права и законные права согласно международному праву".  Уголовная юрисдикция КНДР не может распространяться на действия, совершаемые за рубежом лицами, не являющимися гражданами страны.  Статья 121 Уголовного </w:t>
      </w:r>
      <w:r w:rsidR="00B47FCF">
        <w:t>акта</w:t>
      </w:r>
      <w:r w:rsidR="00F85A19" w:rsidRPr="006F6B56">
        <w:t xml:space="preserve"> квалифицирует </w:t>
      </w:r>
      <w:r w:rsidR="00B47FCF">
        <w:t>укрывательство правонарушителя</w:t>
      </w:r>
      <w:r w:rsidR="00B47FCF" w:rsidRPr="006F6B56">
        <w:t xml:space="preserve"> </w:t>
      </w:r>
      <w:r w:rsidR="00F85A19" w:rsidRPr="006F6B56">
        <w:t>как преступление:  распространяется ли она, например, на отца, скрывающего сына или дочь?</w:t>
      </w:r>
      <w:r w:rsidR="009558E7" w:rsidRPr="006F6B56">
        <w:t xml:space="preserve">  Предусматриваются ли каки</w:t>
      </w:r>
      <w:r w:rsidR="006F6B56">
        <w:t>е</w:t>
      </w:r>
      <w:r w:rsidR="009558E7" w:rsidRPr="006F6B56">
        <w:t>-либо смягчающие обстоятельства для членов одной семьи?</w:t>
      </w:r>
    </w:p>
    <w:p w:rsidR="009558E7" w:rsidRPr="006F6B56" w:rsidRDefault="009558E7" w:rsidP="00AA3C26"/>
    <w:p w:rsidR="009558E7" w:rsidRPr="006F6B56" w:rsidRDefault="009558E7" w:rsidP="00AA3C26">
      <w:r w:rsidRPr="006F6B56">
        <w:t>56.</w:t>
      </w:r>
      <w:r w:rsidRPr="006F6B56">
        <w:tab/>
      </w:r>
      <w:r w:rsidRPr="00B31F63">
        <w:t>Согласно пункту</w:t>
      </w:r>
      <w:r w:rsidRPr="006F6B56">
        <w:t xml:space="preserve"> 47 (b) второго периодического доклада в обязанности государственного прокурора по статьям 69 и 79 Уголовно-процессуального </w:t>
      </w:r>
      <w:r w:rsidR="00B31F63">
        <w:t>акта</w:t>
      </w:r>
      <w:r w:rsidRPr="006F6B56">
        <w:t xml:space="preserve"> входит надзор над предварительным следствием.  Эти статьи не возлагают на государственного прокурора никакого обязательства </w:t>
      </w:r>
      <w:r w:rsidR="00B31F63">
        <w:t>отдавать под суд</w:t>
      </w:r>
      <w:r w:rsidRPr="006F6B56">
        <w:t xml:space="preserve"> лиц</w:t>
      </w:r>
      <w:r w:rsidR="00B31F63">
        <w:t>о</w:t>
      </w:r>
      <w:r w:rsidRPr="006F6B56">
        <w:t xml:space="preserve">, </w:t>
      </w:r>
      <w:r w:rsidR="00B31F63">
        <w:t>допустившее</w:t>
      </w:r>
      <w:r w:rsidRPr="006F6B56">
        <w:t xml:space="preserve"> процессуальные </w:t>
      </w:r>
      <w:r w:rsidR="00B31F63">
        <w:t>право</w:t>
      </w:r>
      <w:r w:rsidRPr="006F6B56">
        <w:t xml:space="preserve">нарушения </w:t>
      </w:r>
      <w:r w:rsidR="00B31F63">
        <w:t>на этапе</w:t>
      </w:r>
      <w:r w:rsidRPr="006F6B56">
        <w:t xml:space="preserve"> следствия.  Несомненно, </w:t>
      </w:r>
      <w:r w:rsidR="00B31F63">
        <w:t>на нем лежит такая обязанность</w:t>
      </w:r>
      <w:r w:rsidRPr="006F6B56">
        <w:t>.  То же самое замечание относится к пункту 4</w:t>
      </w:r>
      <w:r w:rsidR="00B31F63">
        <w:t>7</w:t>
      </w:r>
      <w:r w:rsidRPr="006F6B56">
        <w:t> (с)</w:t>
      </w:r>
      <w:r w:rsidR="00B31F63">
        <w:t xml:space="preserve"> при его прочтении </w:t>
      </w:r>
      <w:r w:rsidRPr="006F6B56">
        <w:t xml:space="preserve">в связи со статьей 296 </w:t>
      </w:r>
      <w:r w:rsidR="00B31F63">
        <w:t>Акта</w:t>
      </w:r>
      <w:r w:rsidRPr="006F6B56">
        <w:t>, в котором на государственного прокурора не возлагается никакого обязательства осуществлять надзор над исполнением приговор</w:t>
      </w:r>
      <w:r w:rsidR="00B31F63">
        <w:t>а и тем самым предупреждать</w:t>
      </w:r>
      <w:r w:rsidRPr="006F6B56">
        <w:t xml:space="preserve"> </w:t>
      </w:r>
      <w:r w:rsidR="00B31F63">
        <w:t xml:space="preserve">применение </w:t>
      </w:r>
      <w:r w:rsidR="009C117E">
        <w:t xml:space="preserve">к заключенным </w:t>
      </w:r>
      <w:r w:rsidRPr="006F6B56">
        <w:t>пыт</w:t>
      </w:r>
      <w:r w:rsidR="00B31F63">
        <w:t>ок или бесчеловечн</w:t>
      </w:r>
      <w:r w:rsidR="009C117E">
        <w:t>ых видов</w:t>
      </w:r>
      <w:r w:rsidRPr="006F6B56">
        <w:t xml:space="preserve"> обращени</w:t>
      </w:r>
      <w:r w:rsidR="009C117E">
        <w:t>я</w:t>
      </w:r>
      <w:r w:rsidRPr="006F6B56">
        <w:t xml:space="preserve"> и наказани</w:t>
      </w:r>
      <w:r w:rsidR="009C117E">
        <w:t>я</w:t>
      </w:r>
      <w:r w:rsidRPr="006F6B56">
        <w:t>.</w:t>
      </w:r>
    </w:p>
    <w:p w:rsidR="009558E7" w:rsidRPr="006F6B56" w:rsidRDefault="009558E7" w:rsidP="00AA3C26"/>
    <w:p w:rsidR="009558E7" w:rsidRPr="006F6B56" w:rsidRDefault="009558E7" w:rsidP="00AA3C26">
      <w:r w:rsidRPr="006F6B56">
        <w:t>57.</w:t>
      </w:r>
      <w:r w:rsidRPr="006F6B56">
        <w:tab/>
      </w:r>
      <w:r w:rsidR="00286158" w:rsidRPr="006F6B56">
        <w:t xml:space="preserve">В пунктах 76 и 77 доклада говорится о свободе передвижения и проживания как для граждан, так и иностранцев.  Согласно </w:t>
      </w:r>
      <w:r w:rsidR="009C117E">
        <w:t>имеющейся</w:t>
      </w:r>
      <w:r w:rsidR="00286158" w:rsidRPr="006F6B56">
        <w:t xml:space="preserve"> в его распоряжение информации одна французская группа по оказанию помощи покинула КНДР после того, как ей отказали в поездке на место с целью </w:t>
      </w:r>
      <w:r w:rsidR="009C117E">
        <w:t>удостовериться в том</w:t>
      </w:r>
      <w:r w:rsidR="00286158" w:rsidRPr="006F6B56">
        <w:t xml:space="preserve">, </w:t>
      </w:r>
      <w:r w:rsidR="009C117E">
        <w:t xml:space="preserve">что </w:t>
      </w:r>
      <w:r w:rsidR="00286158" w:rsidRPr="006F6B56">
        <w:t xml:space="preserve">бесплатная продовольственная помощь </w:t>
      </w:r>
      <w:r w:rsidR="009C117E">
        <w:t>дошла до</w:t>
      </w:r>
      <w:r w:rsidR="00286158" w:rsidRPr="006F6B56">
        <w:t xml:space="preserve"> адреса</w:t>
      </w:r>
      <w:r w:rsidR="009C117E">
        <w:t>тов</w:t>
      </w:r>
      <w:r w:rsidR="00286158" w:rsidRPr="006F6B56">
        <w:t xml:space="preserve">.  </w:t>
      </w:r>
      <w:r w:rsidR="009C117E">
        <w:t>Чем может быть мотивирован такой отказ</w:t>
      </w:r>
      <w:r w:rsidR="00286158" w:rsidRPr="006F6B56">
        <w:t>?</w:t>
      </w:r>
    </w:p>
    <w:p w:rsidR="00286158" w:rsidRPr="006F6B56" w:rsidRDefault="00286158" w:rsidP="00AA3C26"/>
    <w:p w:rsidR="00FA3E4E" w:rsidRPr="006F6B56" w:rsidRDefault="00286158" w:rsidP="00C4679D">
      <w:pPr>
        <w:spacing w:after="240"/>
      </w:pPr>
      <w:r w:rsidRPr="006F6B56">
        <w:t>58.</w:t>
      </w:r>
      <w:r w:rsidRPr="006F6B56">
        <w:tab/>
      </w:r>
      <w:r w:rsidRPr="006F6B56">
        <w:rPr>
          <w:u w:val="single"/>
        </w:rPr>
        <w:t>Г-н ЯЛДЕН</w:t>
      </w:r>
      <w:r w:rsidRPr="006F6B56">
        <w:t xml:space="preserve"> выражает согласие с г</w:t>
      </w:r>
      <w:r w:rsidRPr="006F6B56">
        <w:noBreakHyphen/>
        <w:t>ном Амором в том, что доклад содержит мало фактологической информации о положении с правами человека</w:t>
      </w:r>
      <w:r w:rsidR="009C117E" w:rsidRPr="009C117E">
        <w:t xml:space="preserve"> </w:t>
      </w:r>
      <w:r w:rsidR="009C117E" w:rsidRPr="006F6B56">
        <w:t>в стране</w:t>
      </w:r>
      <w:r w:rsidRPr="006F6B56">
        <w:t>, и напоминает делегации о</w:t>
      </w:r>
      <w:r w:rsidR="009C117E">
        <w:t xml:space="preserve"> том, что </w:t>
      </w:r>
      <w:r w:rsidRPr="006F6B56">
        <w:t>Комитет</w:t>
      </w:r>
      <w:r w:rsidR="009C117E">
        <w:t xml:space="preserve"> интересует как правовое обеспечение прав, так и </w:t>
      </w:r>
      <w:r w:rsidRPr="006F6B56">
        <w:t>фактическ</w:t>
      </w:r>
      <w:r w:rsidR="009C117E">
        <w:t>ое</w:t>
      </w:r>
      <w:r w:rsidRPr="006F6B56">
        <w:t xml:space="preserve"> положение</w:t>
      </w:r>
      <w:r w:rsidR="009C117E">
        <w:t xml:space="preserve"> вещей</w:t>
      </w:r>
      <w:r w:rsidRPr="006F6B56">
        <w:t>.  По вопросу выплат</w:t>
      </w:r>
      <w:r w:rsidR="009C117E">
        <w:t>ы</w:t>
      </w:r>
      <w:r w:rsidRPr="006F6B56">
        <w:t xml:space="preserve"> компенсаци</w:t>
      </w:r>
      <w:r w:rsidR="009C117E">
        <w:t>и</w:t>
      </w:r>
      <w:r w:rsidRPr="006F6B56">
        <w:t xml:space="preserve"> жертвам </w:t>
      </w:r>
      <w:r w:rsidR="009C117E">
        <w:t>противоправного</w:t>
      </w:r>
      <w:r w:rsidRPr="006F6B56">
        <w:t xml:space="preserve"> ареста и задержания, плохого обращения, пыток и незаконной казни он хотел бы знать, сколько раз выплачивалась компенсация, на каких основаниях и в каких размерах?  В КНДР, как </w:t>
      </w:r>
      <w:r w:rsidR="009C117E">
        <w:t>ему представляется</w:t>
      </w:r>
      <w:r w:rsidRPr="006F6B56">
        <w:t>,</w:t>
      </w:r>
      <w:r w:rsidR="009C117E">
        <w:t xml:space="preserve"> </w:t>
      </w:r>
      <w:r w:rsidRPr="006F6B56">
        <w:t>смертная казнь по</w:t>
      </w:r>
      <w:r w:rsidRPr="006F6B56">
        <w:noBreakHyphen/>
        <w:t>прежнему предусмотрена для пяти категорий "</w:t>
      </w:r>
      <w:r w:rsidR="009C117E">
        <w:t>чрезвычайно тяжких</w:t>
      </w:r>
      <w:r w:rsidRPr="006F6B56">
        <w:t>" преступлений.  А каково положение с политическими преступлениями:  относятся ли они к категории "</w:t>
      </w:r>
      <w:r w:rsidR="00AB6519">
        <w:t>самых</w:t>
      </w:r>
      <w:r w:rsidRPr="006F6B56">
        <w:t xml:space="preserve"> тяжких преступлений", упоминаемых в статье 6 (2) Пакта?</w:t>
      </w:r>
      <w:r w:rsidR="00FA3E4E" w:rsidRPr="006F6B56">
        <w:t xml:space="preserve">  Что означает понятие "измена родине", о которой говорится в пункте 35 доклада?  Он считает, что статья 52 Уголовного </w:t>
      </w:r>
      <w:r w:rsidR="00AB6519">
        <w:t>акта</w:t>
      </w:r>
      <w:r w:rsidR="00FA3E4E" w:rsidRPr="006F6B56">
        <w:t xml:space="preserve"> не вносит ясности в </w:t>
      </w:r>
      <w:r w:rsidR="00AB6519">
        <w:t xml:space="preserve">этот </w:t>
      </w:r>
      <w:r w:rsidR="00FA3E4E" w:rsidRPr="006F6B56">
        <w:t xml:space="preserve">вопрос, когда </w:t>
      </w:r>
      <w:r w:rsidR="00AB6519">
        <w:t>говорит о</w:t>
      </w:r>
      <w:r w:rsidR="00FA3E4E" w:rsidRPr="006F6B56">
        <w:t xml:space="preserve"> "</w:t>
      </w:r>
      <w:r w:rsidR="00AB6519">
        <w:t xml:space="preserve">корейском </w:t>
      </w:r>
      <w:r w:rsidR="00FA3E4E" w:rsidRPr="006F6B56">
        <w:t>гражданин</w:t>
      </w:r>
      <w:r w:rsidR="00AB6519">
        <w:t>е</w:t>
      </w:r>
      <w:r w:rsidR="00FA3E4E" w:rsidRPr="006F6B56">
        <w:t xml:space="preserve">, </w:t>
      </w:r>
      <w:r w:rsidR="00AB6519" w:rsidRPr="006F6B56">
        <w:t>совершившем враждебный акт в виде п</w:t>
      </w:r>
      <w:r w:rsidR="00AB6519">
        <w:t>одавления</w:t>
      </w:r>
      <w:r w:rsidR="00AB6519" w:rsidRPr="006F6B56">
        <w:t xml:space="preserve"> и преследовани</w:t>
      </w:r>
      <w:r w:rsidR="00AB6519">
        <w:t>я</w:t>
      </w:r>
      <w:r w:rsidR="00AB6519" w:rsidRPr="006F6B56">
        <w:t xml:space="preserve"> участников национально-освободительной борьбы корейского народа </w:t>
      </w:r>
      <w:r w:rsidR="00FA3E4E" w:rsidRPr="006F6B56">
        <w:t xml:space="preserve">… в сговоре с империалистами".  Ему хотелось бы точно знать, </w:t>
      </w:r>
      <w:r w:rsidR="00AB6519">
        <w:t xml:space="preserve">за </w:t>
      </w:r>
      <w:r w:rsidR="00FA3E4E" w:rsidRPr="006F6B56">
        <w:t xml:space="preserve">какие преступления </w:t>
      </w:r>
      <w:r w:rsidR="00AB6519">
        <w:t>предусмотрена</w:t>
      </w:r>
      <w:r w:rsidR="00FA3E4E" w:rsidRPr="006F6B56">
        <w:t xml:space="preserve"> смертн</w:t>
      </w:r>
      <w:r w:rsidR="00AB6519">
        <w:t>ая</w:t>
      </w:r>
      <w:r w:rsidR="00FA3E4E" w:rsidRPr="006F6B56">
        <w:t xml:space="preserve"> казнь.</w:t>
      </w:r>
    </w:p>
    <w:p w:rsidR="00FA3E4E" w:rsidRPr="006F6B56" w:rsidRDefault="00FA3E4E" w:rsidP="00AA3C26">
      <w:r w:rsidRPr="006F6B56">
        <w:t>59.</w:t>
      </w:r>
      <w:r w:rsidRPr="006F6B56">
        <w:tab/>
      </w:r>
      <w:r w:rsidR="00881CFE" w:rsidRPr="006F6B56">
        <w:t xml:space="preserve">Пункты 76 и 77 доклада упоминают </w:t>
      </w:r>
      <w:r w:rsidR="00485090" w:rsidRPr="006F6B56">
        <w:t xml:space="preserve">строгие ограничения на свободу передвижения и проживания.  Передвижение внутри страны возможно при наличии разрешения, выдаваемого "народными комитетами".  Район южной границы и участки, прилегающие к военным базам, вообще </w:t>
      </w:r>
      <w:r w:rsidR="00AB6519">
        <w:t>недоступны</w:t>
      </w:r>
      <w:r w:rsidR="00485090" w:rsidRPr="006F6B56">
        <w:t>.  Он предлагает делегации пояснить, как эти ограничения согласуются со ст</w:t>
      </w:r>
      <w:r w:rsidR="006F6B56">
        <w:t>ат</w:t>
      </w:r>
      <w:r w:rsidR="00485090" w:rsidRPr="006F6B56">
        <w:t xml:space="preserve">ьей 12 Пакта о свободе передвижения.  В пункте 17 доклада </w:t>
      </w:r>
      <w:r w:rsidR="006F6B56" w:rsidRPr="006F6B56">
        <w:t>описывается</w:t>
      </w:r>
      <w:r w:rsidR="00485090" w:rsidRPr="006F6B56">
        <w:t xml:space="preserve"> процедура подачи жалоб на нарушения прав человека.  Ему хотелось бы знать, какие подавались жалобы, их число и </w:t>
      </w:r>
      <w:r w:rsidR="00AB6519">
        <w:t>какие были приняты по ним меры</w:t>
      </w:r>
      <w:r w:rsidR="00485090" w:rsidRPr="006F6B56">
        <w:t xml:space="preserve">?  </w:t>
      </w:r>
      <w:r w:rsidR="00AB6519">
        <w:t>Ничтожное ч</w:t>
      </w:r>
      <w:r w:rsidR="00485090" w:rsidRPr="006F6B56">
        <w:t xml:space="preserve">исло жалоб на плохое обращение в учреждениях, названное Комитету, – </w:t>
      </w:r>
      <w:r w:rsidR="00AB6519">
        <w:t>не более шести</w:t>
      </w:r>
      <w:r w:rsidR="00485090" w:rsidRPr="006F6B56">
        <w:t> – вызывает у него большое удивление</w:t>
      </w:r>
      <w:r w:rsidR="00AB6519">
        <w:t xml:space="preserve"> с учетом</w:t>
      </w:r>
      <w:r w:rsidR="00485090" w:rsidRPr="006F6B56">
        <w:t xml:space="preserve"> размеров страны.  </w:t>
      </w:r>
      <w:r w:rsidR="00AB6519">
        <w:t>В</w:t>
      </w:r>
      <w:r w:rsidR="00485090" w:rsidRPr="006F6B56">
        <w:t xml:space="preserve">опрос о независимых органах по наблюдению за правами человека (вопрос 4 перечня) не получил достойного ответа:  как представляется, в КНДР нет никакого законодательного положения относительно таких органов.  Делегации, несомненно, известно об интенсивной работе, </w:t>
      </w:r>
      <w:r w:rsidR="00AB6519">
        <w:t>ведущейся</w:t>
      </w:r>
      <w:r w:rsidR="00485090" w:rsidRPr="006F6B56">
        <w:t xml:space="preserve"> с 1993 года для создания таких учреждений на основании "Парижских принципов", утвержденных Генеральной Ассамблеей.  Те немногочисленные неправительственные организации, </w:t>
      </w:r>
      <w:r w:rsidR="00B964A7">
        <w:t xml:space="preserve">которые </w:t>
      </w:r>
      <w:r w:rsidR="00485090" w:rsidRPr="006F6B56">
        <w:t>существую</w:t>
      </w:r>
      <w:r w:rsidR="00B964A7">
        <w:t>т</w:t>
      </w:r>
      <w:r w:rsidR="00485090" w:rsidRPr="006F6B56">
        <w:t xml:space="preserve"> в КНДР, такие, как </w:t>
      </w:r>
      <w:r w:rsidR="00B964A7">
        <w:t>Ассоциация</w:t>
      </w:r>
      <w:r w:rsidR="00485090" w:rsidRPr="006F6B56">
        <w:t xml:space="preserve"> адвокатов, не отвечают этим стандартам.  </w:t>
      </w:r>
      <w:r w:rsidR="00B964A7">
        <w:t>Планируется</w:t>
      </w:r>
      <w:r w:rsidR="00485090" w:rsidRPr="006F6B56">
        <w:t xml:space="preserve"> ли создани</w:t>
      </w:r>
      <w:r w:rsidR="00B964A7">
        <w:t>е</w:t>
      </w:r>
      <w:r w:rsidR="00485090" w:rsidRPr="006F6B56">
        <w:t xml:space="preserve"> независимых </w:t>
      </w:r>
      <w:r w:rsidR="00B964A7">
        <w:t>правозащитных учреждений</w:t>
      </w:r>
      <w:r w:rsidR="00485090" w:rsidRPr="006F6B56">
        <w:t xml:space="preserve">?  Практикуемая в учреждениях страны система "ящика для жалоб" не обеспечивает необходимой степени независимости </w:t>
      </w:r>
      <w:r w:rsidR="00B964A7">
        <w:t xml:space="preserve">в деятельности системы надзора за </w:t>
      </w:r>
      <w:r w:rsidR="00485090" w:rsidRPr="006F6B56">
        <w:t>соблюдени</w:t>
      </w:r>
      <w:r w:rsidR="00B964A7">
        <w:t>ем</w:t>
      </w:r>
      <w:r w:rsidR="00485090" w:rsidRPr="006F6B56">
        <w:t xml:space="preserve"> прав, предусмотренных Пактом.</w:t>
      </w:r>
    </w:p>
    <w:p w:rsidR="00485090" w:rsidRPr="006F6B56" w:rsidRDefault="00485090" w:rsidP="00AA3C26"/>
    <w:p w:rsidR="00485090" w:rsidRPr="006F6B56" w:rsidRDefault="00485090" w:rsidP="00AA3C26">
      <w:r w:rsidRPr="006F6B56">
        <w:t>60.</w:t>
      </w:r>
      <w:r w:rsidRPr="006F6B56">
        <w:tab/>
      </w:r>
      <w:r w:rsidRPr="006F6B56">
        <w:rPr>
          <w:u w:val="single"/>
        </w:rPr>
        <w:t>Г-жа ШАНЭ</w:t>
      </w:r>
      <w:r w:rsidRPr="006F6B56">
        <w:t xml:space="preserve"> разделяет озабоченность других членов Комитета относительно </w:t>
      </w:r>
      <w:r w:rsidR="005E7D63">
        <w:t>обрывочного характера</w:t>
      </w:r>
      <w:r w:rsidRPr="006F6B56">
        <w:t xml:space="preserve"> </w:t>
      </w:r>
      <w:r w:rsidR="005E7D63" w:rsidRPr="006F6B56">
        <w:t xml:space="preserve">представленной в докладе </w:t>
      </w:r>
      <w:r w:rsidRPr="006F6B56">
        <w:t xml:space="preserve">информации.  Остается неясным, в какой степени Пакт </w:t>
      </w:r>
      <w:r w:rsidR="005E7D63">
        <w:t>интегрирован</w:t>
      </w:r>
      <w:r w:rsidRPr="006F6B56">
        <w:t xml:space="preserve"> во внутреннее законодательство КНДР.  Неясно и то, как государство выполняет</w:t>
      </w:r>
      <w:r w:rsidR="006F6B56">
        <w:t xml:space="preserve"> </w:t>
      </w:r>
      <w:r w:rsidRPr="006F6B56">
        <w:t xml:space="preserve">свое обязательство, о котором говорится в пункте 26 доклада "не допускать какого-либо толкования, которое ограничивает права и свободы, предусмотренные Пактом", или как  </w:t>
      </w:r>
      <w:r w:rsidR="006F6B56" w:rsidRPr="006F6B56">
        <w:t>права</w:t>
      </w:r>
      <w:r w:rsidRPr="006F6B56">
        <w:t xml:space="preserve"> по Пакту интерпретируются парламентом или судами с учетом того, что они не включены в Конституцию?</w:t>
      </w:r>
      <w:r w:rsidR="0062453D" w:rsidRPr="006F6B56">
        <w:t xml:space="preserve">  Какова иерархия норм </w:t>
      </w:r>
      <w:r w:rsidR="005E7D63">
        <w:t>в области</w:t>
      </w:r>
      <w:r w:rsidR="0062453D" w:rsidRPr="006F6B56">
        <w:t xml:space="preserve"> прав человека?  Почему одни права по Пакту гарантируются Конституцией, а другие нет?  Является ли решение Верховного народного собрания об определенном толковании норм обязательным для судов?  Глава V Конституции наделяет правами "граждан";  означает ли это, что иностранцам в них может быть отказано вопреки статье 2 Пакта?  Она соглашается с г</w:t>
      </w:r>
      <w:r w:rsidR="0062453D" w:rsidRPr="006F6B56">
        <w:noBreakHyphen/>
        <w:t xml:space="preserve">ном Амором в том, что критерии для наказания смертной казнью являются весьма </w:t>
      </w:r>
      <w:r w:rsidR="005E7D63">
        <w:t>растяжимыми</w:t>
      </w:r>
      <w:r w:rsidR="0062453D" w:rsidRPr="006F6B56">
        <w:t xml:space="preserve"> по сравнению с нормой</w:t>
      </w:r>
      <w:r w:rsidR="005E7D63">
        <w:t xml:space="preserve">, </w:t>
      </w:r>
      <w:r w:rsidR="0062453D" w:rsidRPr="006F6B56">
        <w:t xml:space="preserve"> </w:t>
      </w:r>
      <w:r w:rsidR="005E7D63">
        <w:t xml:space="preserve">закрепленной </w:t>
      </w:r>
      <w:r w:rsidR="0062453D" w:rsidRPr="006F6B56">
        <w:t xml:space="preserve">в статье 6 Пакта.  Критерии, изложенные в статье 52 Уголовного </w:t>
      </w:r>
      <w:r w:rsidR="005E7D63">
        <w:t>акта,</w:t>
      </w:r>
      <w:r w:rsidR="0062453D" w:rsidRPr="006F6B56">
        <w:t xml:space="preserve"> носят особенно расплывчатый характер.  </w:t>
      </w:r>
      <w:r w:rsidR="009A6F83">
        <w:t>Что представляют собой</w:t>
      </w:r>
      <w:r w:rsidR="0062453D" w:rsidRPr="006F6B56">
        <w:t xml:space="preserve"> "</w:t>
      </w:r>
      <w:r w:rsidR="006F6B56" w:rsidRPr="006F6B56">
        <w:t>чрезвычайно</w:t>
      </w:r>
      <w:r w:rsidR="0062453D" w:rsidRPr="006F6B56">
        <w:t xml:space="preserve"> </w:t>
      </w:r>
      <w:r w:rsidR="009A6F83">
        <w:t>тяжкие</w:t>
      </w:r>
      <w:r w:rsidR="0062453D" w:rsidRPr="006F6B56">
        <w:t xml:space="preserve">" </w:t>
      </w:r>
      <w:r w:rsidR="006F6B56" w:rsidRPr="006F6B56">
        <w:t>преступления</w:t>
      </w:r>
      <w:r w:rsidR="0062453D" w:rsidRPr="006F6B56">
        <w:t>, о которых говорится в статье 47?</w:t>
      </w:r>
      <w:r w:rsidR="00FD096A" w:rsidRPr="006F6B56">
        <w:t xml:space="preserve">  </w:t>
      </w:r>
      <w:r w:rsidR="009A6F83">
        <w:t>Рамки охвата</w:t>
      </w:r>
      <w:r w:rsidR="00FD096A" w:rsidRPr="006F6B56">
        <w:t xml:space="preserve"> определения, как представляется, </w:t>
      </w:r>
      <w:r w:rsidR="009A6F83">
        <w:t>ориентированы</w:t>
      </w:r>
      <w:r w:rsidR="00FD096A" w:rsidRPr="006F6B56">
        <w:t xml:space="preserve"> на </w:t>
      </w:r>
      <w:r w:rsidR="006F6B56" w:rsidRPr="006F6B56">
        <w:t>защиту</w:t>
      </w:r>
      <w:r w:rsidR="00FD096A" w:rsidRPr="006F6B56">
        <w:t xml:space="preserve"> </w:t>
      </w:r>
      <w:r w:rsidR="006F6B56" w:rsidRPr="006F6B56">
        <w:t>интересов</w:t>
      </w:r>
      <w:r w:rsidR="00FD096A" w:rsidRPr="006F6B56">
        <w:t xml:space="preserve"> государства.  Каков </w:t>
      </w:r>
      <w:r w:rsidR="009A6F83">
        <w:t>предельный срок</w:t>
      </w:r>
      <w:r w:rsidR="00FD096A" w:rsidRPr="006F6B56">
        <w:t xml:space="preserve"> </w:t>
      </w:r>
      <w:r w:rsidR="009A6F83">
        <w:t>содержания в следственном изоляторе и меры пресечения в виде взятия под стражу</w:t>
      </w:r>
      <w:r w:rsidR="00FD096A" w:rsidRPr="006F6B56">
        <w:t>?</w:t>
      </w:r>
      <w:r w:rsidR="00631E27" w:rsidRPr="006F6B56">
        <w:t xml:space="preserve">  Соответствует ли период 48 часов, о котором говорится в пункте 61 доклада, </w:t>
      </w:r>
      <w:r w:rsidR="009A6F83">
        <w:t>предельному сроку содержания в сизо,</w:t>
      </w:r>
      <w:r w:rsidR="00631E27" w:rsidRPr="006F6B56">
        <w:t xml:space="preserve"> и как он соотносится с правилом в статье 9 (2) Пакта?  </w:t>
      </w:r>
      <w:r w:rsidR="009A6F83">
        <w:t>Встречаются</w:t>
      </w:r>
      <w:r w:rsidR="00631E27" w:rsidRPr="006F6B56">
        <w:t xml:space="preserve"> ли случаи, когда лица содержались под страже</w:t>
      </w:r>
      <w:r w:rsidR="009A6F83">
        <w:t>й</w:t>
      </w:r>
      <w:r w:rsidR="00631E27" w:rsidRPr="006F6B56">
        <w:t xml:space="preserve"> без предъявления им обвинения?  Некоторые наказания, оговариваемые </w:t>
      </w:r>
      <w:r w:rsidR="009A6F83">
        <w:t>У</w:t>
      </w:r>
      <w:r w:rsidR="00631E27" w:rsidRPr="006F6B56">
        <w:t xml:space="preserve">головным </w:t>
      </w:r>
      <w:r w:rsidR="009A6F83">
        <w:t>актом</w:t>
      </w:r>
      <w:r w:rsidR="00631E27" w:rsidRPr="006F6B56">
        <w:t>, как представляется, не имеют верхне</w:t>
      </w:r>
      <w:r w:rsidR="009A6F83">
        <w:t>го предела</w:t>
      </w:r>
      <w:r w:rsidR="00631E27" w:rsidRPr="006F6B56">
        <w:t xml:space="preserve">:  означает ли это возможность вынесения приговора с неограниченным сроком заключения, может ли окончательный приговор быть пересмотрен, и если да, то кем?  Действуют ли временные ограничения для этапов </w:t>
      </w:r>
      <w:r w:rsidR="00E7115F">
        <w:t xml:space="preserve">уголовного </w:t>
      </w:r>
      <w:r w:rsidR="00631E27" w:rsidRPr="006F6B56">
        <w:t>преследования, о которых говорится в пункте 61 до</w:t>
      </w:r>
      <w:r w:rsidR="003F4C57" w:rsidRPr="006F6B56">
        <w:t>клада?  Согласно статье 5</w:t>
      </w:r>
      <w:r w:rsidR="006F6B56">
        <w:t>1 Уголовно</w:t>
      </w:r>
      <w:r w:rsidR="00631E27" w:rsidRPr="006F6B56">
        <w:t xml:space="preserve">-процессуального </w:t>
      </w:r>
      <w:r w:rsidR="00E7115F">
        <w:t>акта</w:t>
      </w:r>
      <w:r w:rsidR="00631E27" w:rsidRPr="006F6B56">
        <w:t xml:space="preserve"> уголовная процедура начинается с принятия решения следователем:  каков статус таких лиц?  </w:t>
      </w:r>
      <w:r w:rsidR="006F6B56" w:rsidRPr="006F6B56">
        <w:t>Являются</w:t>
      </w:r>
      <w:r w:rsidR="00631E27" w:rsidRPr="006F6B56">
        <w:t xml:space="preserve"> ли они </w:t>
      </w:r>
      <w:r w:rsidR="006F6B56" w:rsidRPr="006F6B56">
        <w:t>сотрудниками</w:t>
      </w:r>
      <w:r w:rsidR="00631E27" w:rsidRPr="006F6B56">
        <w:t xml:space="preserve"> прокуратуры и действуют ли они</w:t>
      </w:r>
      <w:r w:rsidR="003F4C57" w:rsidRPr="006F6B56">
        <w:t xml:space="preserve"> отдельно от полиции?  Согласно статье 17 обвиняемый по уголовному делу имеет право на защитника:  на каком этапе процесса наступает это право?  Вольны ли защитники организовывать защиту клиентов по своему усмотрению?  Являются ли они гражданскими служащими или </w:t>
      </w:r>
      <w:r w:rsidR="00E7115F">
        <w:t>занимаются частной практикой;</w:t>
      </w:r>
      <w:r w:rsidR="003F4C57" w:rsidRPr="006F6B56">
        <w:t xml:space="preserve"> как организована коллегия адвокатов?  Как </w:t>
      </w:r>
      <w:r w:rsidR="00E7115F">
        <w:t>наказание в виде</w:t>
      </w:r>
      <w:r w:rsidR="003F4C57" w:rsidRPr="006F6B56">
        <w:t xml:space="preserve"> смертной казни</w:t>
      </w:r>
      <w:r w:rsidR="00E7115F">
        <w:t>,</w:t>
      </w:r>
      <w:r w:rsidR="003F4C57" w:rsidRPr="006F6B56">
        <w:t xml:space="preserve"> согласно статье 47 Уголовного</w:t>
      </w:r>
      <w:r w:rsidR="00E7115F">
        <w:t xml:space="preserve"> акта,</w:t>
      </w:r>
      <w:r w:rsidR="003F4C57" w:rsidRPr="006F6B56">
        <w:t xml:space="preserve"> согласуется с </w:t>
      </w:r>
      <w:r w:rsidR="006F6B56" w:rsidRPr="006F6B56">
        <w:t>соответствующим</w:t>
      </w:r>
      <w:r w:rsidR="003F4C57" w:rsidRPr="006F6B56">
        <w:t xml:space="preserve"> положением Пакта?  Относительно статьи 13 </w:t>
      </w:r>
      <w:r w:rsidR="00E7115F">
        <w:t xml:space="preserve">в </w:t>
      </w:r>
      <w:r w:rsidR="003F4C57" w:rsidRPr="006F6B56">
        <w:t>пункт</w:t>
      </w:r>
      <w:r w:rsidR="00E7115F">
        <w:t>е</w:t>
      </w:r>
      <w:r w:rsidR="003F4C57" w:rsidRPr="006F6B56">
        <w:t xml:space="preserve"> 83 доклада </w:t>
      </w:r>
      <w:r w:rsidR="00E7115F">
        <w:t>нет</w:t>
      </w:r>
      <w:r w:rsidR="003F4C57" w:rsidRPr="006F6B56">
        <w:t xml:space="preserve"> никакого упоминания о процедуре принятия решения о выдворении из страны иностранцев.  </w:t>
      </w:r>
      <w:r w:rsidR="00E7115F">
        <w:t>Допустимо ли обжалование ордера на</w:t>
      </w:r>
      <w:r w:rsidR="003F4C57" w:rsidRPr="006F6B56">
        <w:t xml:space="preserve"> высылк</w:t>
      </w:r>
      <w:r w:rsidR="00E7115F">
        <w:t>у</w:t>
      </w:r>
      <w:r w:rsidR="003F4C57" w:rsidRPr="006F6B56">
        <w:t xml:space="preserve"> из страны?</w:t>
      </w:r>
    </w:p>
    <w:p w:rsidR="003F4C57" w:rsidRPr="006F6B56" w:rsidRDefault="003F4C57" w:rsidP="00AA3C26"/>
    <w:p w:rsidR="003F4C57" w:rsidRPr="006F6B56" w:rsidRDefault="003F4C57" w:rsidP="003F4C57">
      <w:pPr>
        <w:jc w:val="center"/>
        <w:rPr>
          <w:i/>
        </w:rPr>
      </w:pPr>
      <w:r w:rsidRPr="006F6B56">
        <w:rPr>
          <w:i/>
        </w:rPr>
        <w:t>Заседание закрывается в 18 час. 10 мин.</w:t>
      </w:r>
    </w:p>
    <w:p w:rsidR="00AA3C26" w:rsidRPr="006F6B56" w:rsidRDefault="00AA3C26" w:rsidP="00AA3C26"/>
    <w:p w:rsidR="003F4C57" w:rsidRPr="00BF1A16" w:rsidRDefault="00BF1A16" w:rsidP="003F4C57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3F4C57" w:rsidRPr="00BF1A16" w:rsidSect="006B2EA2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172" w:rsidRDefault="00214172">
      <w:r>
        <w:separator/>
      </w:r>
    </w:p>
  </w:endnote>
  <w:endnote w:type="continuationSeparator" w:id="0">
    <w:p w:rsidR="00214172" w:rsidRDefault="00214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92" w:rsidRPr="00092D5E" w:rsidRDefault="00163692">
    <w:pPr>
      <w:pStyle w:val="Footer"/>
    </w:pPr>
    <w:r>
      <w:rPr>
        <w:lang w:val="en-US"/>
      </w:rPr>
      <w:t>GE.01-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E20263">
      <w:rPr>
        <w:lang w:val="en-US"/>
      </w:rPr>
      <w:t>43621</w:t>
    </w:r>
    <w:r>
      <w:rPr>
        <w:lang w:val="en-US"/>
      </w:rPr>
      <w:fldChar w:fldCharType="end"/>
    </w:r>
    <w:r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172" w:rsidRDefault="00214172">
      <w:r>
        <w:separator/>
      </w:r>
    </w:p>
  </w:footnote>
  <w:footnote w:type="continuationSeparator" w:id="0">
    <w:p w:rsidR="00214172" w:rsidRDefault="00214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92" w:rsidRPr="003F6724" w:rsidRDefault="00163692">
    <w:pPr>
      <w:pStyle w:val="Header"/>
      <w:rPr>
        <w:lang w:val="en-US"/>
      </w:rPr>
    </w:pPr>
    <w:r>
      <w:rPr>
        <w:lang w:val="en-US"/>
      </w:rPr>
      <w:t>CCPR/C/SR.1</w:t>
    </w:r>
    <w:r>
      <w:t>944</w:t>
    </w:r>
  </w:p>
  <w:p w:rsidR="00163692" w:rsidRDefault="00163692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20263">
      <w:rPr>
        <w:rStyle w:val="PageNumber"/>
        <w:noProof/>
      </w:rPr>
      <w:t>18</w:t>
    </w:r>
    <w:r>
      <w:rPr>
        <w:rStyle w:val="PageNumber"/>
      </w:rPr>
      <w:fldChar w:fldCharType="end"/>
    </w:r>
  </w:p>
  <w:p w:rsidR="00163692" w:rsidRDefault="00163692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92" w:rsidRPr="00A43836" w:rsidRDefault="00163692" w:rsidP="00C4679D">
    <w:pPr>
      <w:pStyle w:val="Header"/>
      <w:tabs>
        <w:tab w:val="left" w:pos="7088"/>
      </w:tabs>
    </w:pPr>
    <w:r>
      <w:rPr>
        <w:lang w:val="en-US"/>
      </w:rPr>
      <w:tab/>
    </w:r>
    <w:r>
      <w:rPr>
        <w:lang w:val="en-US"/>
      </w:rPr>
      <w:tab/>
      <w:t>CCPR/C/SR.1</w:t>
    </w:r>
    <w:r>
      <w:t>944</w:t>
    </w:r>
  </w:p>
  <w:p w:rsidR="00163692" w:rsidRDefault="00163692" w:rsidP="00C4679D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20263">
      <w:rPr>
        <w:rStyle w:val="PageNumber"/>
        <w:noProof/>
      </w:rPr>
      <w:t>17</w:t>
    </w:r>
    <w:r>
      <w:rPr>
        <w:rStyle w:val="PageNumber"/>
      </w:rPr>
      <w:fldChar w:fldCharType="end"/>
    </w:r>
  </w:p>
  <w:p w:rsidR="00163692" w:rsidRDefault="00163692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911"/>
    <w:rsid w:val="0000241D"/>
    <w:rsid w:val="00004485"/>
    <w:rsid w:val="00011FFB"/>
    <w:rsid w:val="00013585"/>
    <w:rsid w:val="000230A1"/>
    <w:rsid w:val="000255F9"/>
    <w:rsid w:val="00031C6C"/>
    <w:rsid w:val="0004052C"/>
    <w:rsid w:val="00045A65"/>
    <w:rsid w:val="00046A08"/>
    <w:rsid w:val="0004773A"/>
    <w:rsid w:val="00053518"/>
    <w:rsid w:val="0006007F"/>
    <w:rsid w:val="00064FF3"/>
    <w:rsid w:val="00065F77"/>
    <w:rsid w:val="0006608E"/>
    <w:rsid w:val="00072EC7"/>
    <w:rsid w:val="00073DC0"/>
    <w:rsid w:val="0007683D"/>
    <w:rsid w:val="00087CD1"/>
    <w:rsid w:val="00092D5E"/>
    <w:rsid w:val="000A0346"/>
    <w:rsid w:val="000A0FEA"/>
    <w:rsid w:val="000A2EC7"/>
    <w:rsid w:val="000B20F0"/>
    <w:rsid w:val="000B5C21"/>
    <w:rsid w:val="000C2F8E"/>
    <w:rsid w:val="000C7A93"/>
    <w:rsid w:val="000D65F4"/>
    <w:rsid w:val="000D77AF"/>
    <w:rsid w:val="000E23E1"/>
    <w:rsid w:val="000E23FE"/>
    <w:rsid w:val="000E6D2D"/>
    <w:rsid w:val="000F4343"/>
    <w:rsid w:val="00100872"/>
    <w:rsid w:val="00106037"/>
    <w:rsid w:val="001150E3"/>
    <w:rsid w:val="00121114"/>
    <w:rsid w:val="0012561A"/>
    <w:rsid w:val="0013362C"/>
    <w:rsid w:val="001378C9"/>
    <w:rsid w:val="00141D01"/>
    <w:rsid w:val="001522BF"/>
    <w:rsid w:val="0016159A"/>
    <w:rsid w:val="001618B7"/>
    <w:rsid w:val="001631A5"/>
    <w:rsid w:val="00163692"/>
    <w:rsid w:val="00164680"/>
    <w:rsid w:val="001802CD"/>
    <w:rsid w:val="00182952"/>
    <w:rsid w:val="00184E1E"/>
    <w:rsid w:val="00187BCD"/>
    <w:rsid w:val="00193513"/>
    <w:rsid w:val="00194C6C"/>
    <w:rsid w:val="00197913"/>
    <w:rsid w:val="00197BBA"/>
    <w:rsid w:val="001A5453"/>
    <w:rsid w:val="001A5653"/>
    <w:rsid w:val="001A7BA1"/>
    <w:rsid w:val="001B1512"/>
    <w:rsid w:val="001B1612"/>
    <w:rsid w:val="001B35C2"/>
    <w:rsid w:val="001B7D1B"/>
    <w:rsid w:val="001C733A"/>
    <w:rsid w:val="001C7873"/>
    <w:rsid w:val="001D008E"/>
    <w:rsid w:val="001D2AF1"/>
    <w:rsid w:val="001D52AA"/>
    <w:rsid w:val="001E68D2"/>
    <w:rsid w:val="001F4076"/>
    <w:rsid w:val="0020111C"/>
    <w:rsid w:val="00204478"/>
    <w:rsid w:val="00211E7B"/>
    <w:rsid w:val="00214172"/>
    <w:rsid w:val="00234C41"/>
    <w:rsid w:val="00234EFF"/>
    <w:rsid w:val="00245E64"/>
    <w:rsid w:val="00261A52"/>
    <w:rsid w:val="00261D1D"/>
    <w:rsid w:val="002648D7"/>
    <w:rsid w:val="00275249"/>
    <w:rsid w:val="00280C95"/>
    <w:rsid w:val="002846AB"/>
    <w:rsid w:val="00286158"/>
    <w:rsid w:val="00286B8B"/>
    <w:rsid w:val="00293703"/>
    <w:rsid w:val="0029443F"/>
    <w:rsid w:val="0029788B"/>
    <w:rsid w:val="002A0CFC"/>
    <w:rsid w:val="002B22F4"/>
    <w:rsid w:val="002B32CA"/>
    <w:rsid w:val="002B75FF"/>
    <w:rsid w:val="002C5B39"/>
    <w:rsid w:val="002D16E0"/>
    <w:rsid w:val="002D2A86"/>
    <w:rsid w:val="002D63E7"/>
    <w:rsid w:val="002E1DC2"/>
    <w:rsid w:val="002E78CF"/>
    <w:rsid w:val="002F26D4"/>
    <w:rsid w:val="002F4134"/>
    <w:rsid w:val="00317679"/>
    <w:rsid w:val="00331F3E"/>
    <w:rsid w:val="00341A77"/>
    <w:rsid w:val="00345B26"/>
    <w:rsid w:val="003467D0"/>
    <w:rsid w:val="003548EC"/>
    <w:rsid w:val="00354E8D"/>
    <w:rsid w:val="003569A9"/>
    <w:rsid w:val="003649E2"/>
    <w:rsid w:val="00372834"/>
    <w:rsid w:val="003758CF"/>
    <w:rsid w:val="00376380"/>
    <w:rsid w:val="0038048A"/>
    <w:rsid w:val="00382102"/>
    <w:rsid w:val="0038636D"/>
    <w:rsid w:val="00392E9F"/>
    <w:rsid w:val="003A2564"/>
    <w:rsid w:val="003A47C8"/>
    <w:rsid w:val="003A4F86"/>
    <w:rsid w:val="003B4750"/>
    <w:rsid w:val="003B4B05"/>
    <w:rsid w:val="003B6157"/>
    <w:rsid w:val="003B7D58"/>
    <w:rsid w:val="003C3CE6"/>
    <w:rsid w:val="003C4A46"/>
    <w:rsid w:val="003D09A5"/>
    <w:rsid w:val="003D78E5"/>
    <w:rsid w:val="003E0B54"/>
    <w:rsid w:val="003E4A62"/>
    <w:rsid w:val="003E7D23"/>
    <w:rsid w:val="003F4C57"/>
    <w:rsid w:val="003F6724"/>
    <w:rsid w:val="00401D0C"/>
    <w:rsid w:val="0040339F"/>
    <w:rsid w:val="00411528"/>
    <w:rsid w:val="0041249C"/>
    <w:rsid w:val="00413A65"/>
    <w:rsid w:val="00425907"/>
    <w:rsid w:val="0043774F"/>
    <w:rsid w:val="00443381"/>
    <w:rsid w:val="00463717"/>
    <w:rsid w:val="00467A58"/>
    <w:rsid w:val="00472F01"/>
    <w:rsid w:val="00473297"/>
    <w:rsid w:val="00474677"/>
    <w:rsid w:val="004776BE"/>
    <w:rsid w:val="00483710"/>
    <w:rsid w:val="0048403B"/>
    <w:rsid w:val="00485090"/>
    <w:rsid w:val="0049626D"/>
    <w:rsid w:val="00496F0C"/>
    <w:rsid w:val="004A1C68"/>
    <w:rsid w:val="004B1A72"/>
    <w:rsid w:val="004C0B4A"/>
    <w:rsid w:val="004C2E54"/>
    <w:rsid w:val="004C5378"/>
    <w:rsid w:val="004C79CF"/>
    <w:rsid w:val="004C7E4F"/>
    <w:rsid w:val="004D4DA2"/>
    <w:rsid w:val="004D524C"/>
    <w:rsid w:val="004D6DBF"/>
    <w:rsid w:val="004E215A"/>
    <w:rsid w:val="004E69A1"/>
    <w:rsid w:val="00510080"/>
    <w:rsid w:val="005174A1"/>
    <w:rsid w:val="00520E70"/>
    <w:rsid w:val="0052721A"/>
    <w:rsid w:val="005363CB"/>
    <w:rsid w:val="005527BE"/>
    <w:rsid w:val="005538B4"/>
    <w:rsid w:val="0055527B"/>
    <w:rsid w:val="005606F4"/>
    <w:rsid w:val="00573320"/>
    <w:rsid w:val="00585031"/>
    <w:rsid w:val="005919CB"/>
    <w:rsid w:val="005B423D"/>
    <w:rsid w:val="005B4241"/>
    <w:rsid w:val="005B6788"/>
    <w:rsid w:val="005B7018"/>
    <w:rsid w:val="005C119C"/>
    <w:rsid w:val="005C7A32"/>
    <w:rsid w:val="005E2408"/>
    <w:rsid w:val="005E37E9"/>
    <w:rsid w:val="005E5ED4"/>
    <w:rsid w:val="005E7D63"/>
    <w:rsid w:val="005F20A1"/>
    <w:rsid w:val="005F2717"/>
    <w:rsid w:val="005F3199"/>
    <w:rsid w:val="005F783E"/>
    <w:rsid w:val="00603911"/>
    <w:rsid w:val="00612531"/>
    <w:rsid w:val="00617783"/>
    <w:rsid w:val="00622E53"/>
    <w:rsid w:val="0062453D"/>
    <w:rsid w:val="00631E27"/>
    <w:rsid w:val="0063324A"/>
    <w:rsid w:val="006378A5"/>
    <w:rsid w:val="006403B9"/>
    <w:rsid w:val="00647085"/>
    <w:rsid w:val="00650F76"/>
    <w:rsid w:val="00653D13"/>
    <w:rsid w:val="006662BD"/>
    <w:rsid w:val="00666F0B"/>
    <w:rsid w:val="006747E7"/>
    <w:rsid w:val="00685647"/>
    <w:rsid w:val="00686BF9"/>
    <w:rsid w:val="00693E79"/>
    <w:rsid w:val="00696CCE"/>
    <w:rsid w:val="006A645C"/>
    <w:rsid w:val="006A66F4"/>
    <w:rsid w:val="006A7EDF"/>
    <w:rsid w:val="006B0553"/>
    <w:rsid w:val="006B2EA2"/>
    <w:rsid w:val="006B6908"/>
    <w:rsid w:val="006C0393"/>
    <w:rsid w:val="006E09CF"/>
    <w:rsid w:val="006F6B56"/>
    <w:rsid w:val="007005F7"/>
    <w:rsid w:val="00700FBA"/>
    <w:rsid w:val="00702634"/>
    <w:rsid w:val="00702793"/>
    <w:rsid w:val="00704404"/>
    <w:rsid w:val="0070610C"/>
    <w:rsid w:val="0071265D"/>
    <w:rsid w:val="007169F3"/>
    <w:rsid w:val="00716A26"/>
    <w:rsid w:val="00720D8B"/>
    <w:rsid w:val="00722ED7"/>
    <w:rsid w:val="00731E50"/>
    <w:rsid w:val="00735FD2"/>
    <w:rsid w:val="00743E0C"/>
    <w:rsid w:val="007442FE"/>
    <w:rsid w:val="00744CA3"/>
    <w:rsid w:val="00745FF9"/>
    <w:rsid w:val="00767DD2"/>
    <w:rsid w:val="0077721B"/>
    <w:rsid w:val="00783C97"/>
    <w:rsid w:val="00790F63"/>
    <w:rsid w:val="007925DA"/>
    <w:rsid w:val="00793539"/>
    <w:rsid w:val="00796E85"/>
    <w:rsid w:val="007A52CA"/>
    <w:rsid w:val="007A52FB"/>
    <w:rsid w:val="007A5555"/>
    <w:rsid w:val="007B2E1B"/>
    <w:rsid w:val="007B3977"/>
    <w:rsid w:val="007C5889"/>
    <w:rsid w:val="007D3430"/>
    <w:rsid w:val="007E3949"/>
    <w:rsid w:val="007F62BC"/>
    <w:rsid w:val="00801E5E"/>
    <w:rsid w:val="008031AB"/>
    <w:rsid w:val="00806ED8"/>
    <w:rsid w:val="00807E5C"/>
    <w:rsid w:val="008110B3"/>
    <w:rsid w:val="008422D9"/>
    <w:rsid w:val="00853F8F"/>
    <w:rsid w:val="00860D94"/>
    <w:rsid w:val="00871603"/>
    <w:rsid w:val="00872E16"/>
    <w:rsid w:val="00881CFE"/>
    <w:rsid w:val="0089251A"/>
    <w:rsid w:val="008A4285"/>
    <w:rsid w:val="008A48A1"/>
    <w:rsid w:val="008A7C48"/>
    <w:rsid w:val="008D24E1"/>
    <w:rsid w:val="008D4BB2"/>
    <w:rsid w:val="008E1322"/>
    <w:rsid w:val="008F0EE1"/>
    <w:rsid w:val="008F28B8"/>
    <w:rsid w:val="008F4DFA"/>
    <w:rsid w:val="008F6ADA"/>
    <w:rsid w:val="009023C7"/>
    <w:rsid w:val="00902BAC"/>
    <w:rsid w:val="00906E18"/>
    <w:rsid w:val="00907B17"/>
    <w:rsid w:val="00935551"/>
    <w:rsid w:val="009365C1"/>
    <w:rsid w:val="00936603"/>
    <w:rsid w:val="00936EC6"/>
    <w:rsid w:val="00944DB6"/>
    <w:rsid w:val="009468A9"/>
    <w:rsid w:val="00950A4E"/>
    <w:rsid w:val="009558E7"/>
    <w:rsid w:val="009635BE"/>
    <w:rsid w:val="00967098"/>
    <w:rsid w:val="00970FD3"/>
    <w:rsid w:val="00980C71"/>
    <w:rsid w:val="00983971"/>
    <w:rsid w:val="0098404E"/>
    <w:rsid w:val="00985F23"/>
    <w:rsid w:val="009875F3"/>
    <w:rsid w:val="009A0DD6"/>
    <w:rsid w:val="009A6F83"/>
    <w:rsid w:val="009B488A"/>
    <w:rsid w:val="009B5EEC"/>
    <w:rsid w:val="009C117E"/>
    <w:rsid w:val="009C1561"/>
    <w:rsid w:val="009C29CA"/>
    <w:rsid w:val="009C78F7"/>
    <w:rsid w:val="009D7B49"/>
    <w:rsid w:val="009D7C38"/>
    <w:rsid w:val="009E1142"/>
    <w:rsid w:val="009E1E5E"/>
    <w:rsid w:val="009F5A19"/>
    <w:rsid w:val="00A0432B"/>
    <w:rsid w:val="00A0555B"/>
    <w:rsid w:val="00A103C3"/>
    <w:rsid w:val="00A12015"/>
    <w:rsid w:val="00A16ECF"/>
    <w:rsid w:val="00A20F61"/>
    <w:rsid w:val="00A2102E"/>
    <w:rsid w:val="00A21C62"/>
    <w:rsid w:val="00A223EC"/>
    <w:rsid w:val="00A34BF8"/>
    <w:rsid w:val="00A36D75"/>
    <w:rsid w:val="00A41D3D"/>
    <w:rsid w:val="00A42AC7"/>
    <w:rsid w:val="00A43836"/>
    <w:rsid w:val="00A47FDE"/>
    <w:rsid w:val="00A6241D"/>
    <w:rsid w:val="00A72057"/>
    <w:rsid w:val="00A8206A"/>
    <w:rsid w:val="00A87478"/>
    <w:rsid w:val="00A93DA5"/>
    <w:rsid w:val="00A94104"/>
    <w:rsid w:val="00AA3C26"/>
    <w:rsid w:val="00AB33A1"/>
    <w:rsid w:val="00AB4042"/>
    <w:rsid w:val="00AB4145"/>
    <w:rsid w:val="00AB6519"/>
    <w:rsid w:val="00AC4EA0"/>
    <w:rsid w:val="00AC5F2D"/>
    <w:rsid w:val="00AC7ED2"/>
    <w:rsid w:val="00AD625C"/>
    <w:rsid w:val="00AD66B5"/>
    <w:rsid w:val="00AE4899"/>
    <w:rsid w:val="00AF6B11"/>
    <w:rsid w:val="00B31F63"/>
    <w:rsid w:val="00B34D72"/>
    <w:rsid w:val="00B35E12"/>
    <w:rsid w:val="00B37DE9"/>
    <w:rsid w:val="00B447D4"/>
    <w:rsid w:val="00B47FCF"/>
    <w:rsid w:val="00B54856"/>
    <w:rsid w:val="00B55AC3"/>
    <w:rsid w:val="00B56282"/>
    <w:rsid w:val="00B571ED"/>
    <w:rsid w:val="00B632DF"/>
    <w:rsid w:val="00B7540A"/>
    <w:rsid w:val="00B77059"/>
    <w:rsid w:val="00B83723"/>
    <w:rsid w:val="00B87755"/>
    <w:rsid w:val="00B95323"/>
    <w:rsid w:val="00B964A7"/>
    <w:rsid w:val="00B96BF2"/>
    <w:rsid w:val="00BA3281"/>
    <w:rsid w:val="00BA72AB"/>
    <w:rsid w:val="00BB59BC"/>
    <w:rsid w:val="00BC30A1"/>
    <w:rsid w:val="00BC3656"/>
    <w:rsid w:val="00BC4288"/>
    <w:rsid w:val="00BD441F"/>
    <w:rsid w:val="00BF1A16"/>
    <w:rsid w:val="00BF491F"/>
    <w:rsid w:val="00C159E2"/>
    <w:rsid w:val="00C24171"/>
    <w:rsid w:val="00C34768"/>
    <w:rsid w:val="00C458C8"/>
    <w:rsid w:val="00C4679D"/>
    <w:rsid w:val="00C50E82"/>
    <w:rsid w:val="00C51315"/>
    <w:rsid w:val="00C57F21"/>
    <w:rsid w:val="00C630EB"/>
    <w:rsid w:val="00C64693"/>
    <w:rsid w:val="00C67E92"/>
    <w:rsid w:val="00C70D1A"/>
    <w:rsid w:val="00C77B0E"/>
    <w:rsid w:val="00C8198F"/>
    <w:rsid w:val="00C9038C"/>
    <w:rsid w:val="00C92A0B"/>
    <w:rsid w:val="00CA57A9"/>
    <w:rsid w:val="00CA5BAA"/>
    <w:rsid w:val="00CC1AF8"/>
    <w:rsid w:val="00CC369D"/>
    <w:rsid w:val="00CC7CFF"/>
    <w:rsid w:val="00CE54B3"/>
    <w:rsid w:val="00CF5D51"/>
    <w:rsid w:val="00CF5F4A"/>
    <w:rsid w:val="00CF71F1"/>
    <w:rsid w:val="00D01C89"/>
    <w:rsid w:val="00D116F4"/>
    <w:rsid w:val="00D139E0"/>
    <w:rsid w:val="00D20DD6"/>
    <w:rsid w:val="00D22C05"/>
    <w:rsid w:val="00D26465"/>
    <w:rsid w:val="00D3230A"/>
    <w:rsid w:val="00D429ED"/>
    <w:rsid w:val="00D432C2"/>
    <w:rsid w:val="00D432DC"/>
    <w:rsid w:val="00D465E9"/>
    <w:rsid w:val="00D57934"/>
    <w:rsid w:val="00D71437"/>
    <w:rsid w:val="00D74A69"/>
    <w:rsid w:val="00D74A6C"/>
    <w:rsid w:val="00D74B5B"/>
    <w:rsid w:val="00D76A69"/>
    <w:rsid w:val="00D813EC"/>
    <w:rsid w:val="00D828DE"/>
    <w:rsid w:val="00D82A57"/>
    <w:rsid w:val="00D842F9"/>
    <w:rsid w:val="00D855FC"/>
    <w:rsid w:val="00D93AAE"/>
    <w:rsid w:val="00DA1216"/>
    <w:rsid w:val="00DB12F8"/>
    <w:rsid w:val="00DB60E4"/>
    <w:rsid w:val="00DC1993"/>
    <w:rsid w:val="00DD0992"/>
    <w:rsid w:val="00DE4AF5"/>
    <w:rsid w:val="00DF0AFA"/>
    <w:rsid w:val="00DF4B4D"/>
    <w:rsid w:val="00E007CC"/>
    <w:rsid w:val="00E04564"/>
    <w:rsid w:val="00E20263"/>
    <w:rsid w:val="00E22B4D"/>
    <w:rsid w:val="00E45F94"/>
    <w:rsid w:val="00E50534"/>
    <w:rsid w:val="00E5159F"/>
    <w:rsid w:val="00E5264D"/>
    <w:rsid w:val="00E54124"/>
    <w:rsid w:val="00E62B90"/>
    <w:rsid w:val="00E63271"/>
    <w:rsid w:val="00E64E3D"/>
    <w:rsid w:val="00E7048A"/>
    <w:rsid w:val="00E70BCD"/>
    <w:rsid w:val="00E7115F"/>
    <w:rsid w:val="00E81707"/>
    <w:rsid w:val="00E874A8"/>
    <w:rsid w:val="00E92899"/>
    <w:rsid w:val="00EB0931"/>
    <w:rsid w:val="00EB596C"/>
    <w:rsid w:val="00EC18D1"/>
    <w:rsid w:val="00EC36AB"/>
    <w:rsid w:val="00EC5F77"/>
    <w:rsid w:val="00EC5FE1"/>
    <w:rsid w:val="00EC750E"/>
    <w:rsid w:val="00ED7135"/>
    <w:rsid w:val="00EE1026"/>
    <w:rsid w:val="00EF1D0F"/>
    <w:rsid w:val="00EF6213"/>
    <w:rsid w:val="00F01E8E"/>
    <w:rsid w:val="00F05A97"/>
    <w:rsid w:val="00F05DFE"/>
    <w:rsid w:val="00F063DE"/>
    <w:rsid w:val="00F215BC"/>
    <w:rsid w:val="00F23F43"/>
    <w:rsid w:val="00F2771E"/>
    <w:rsid w:val="00F329DD"/>
    <w:rsid w:val="00F4261D"/>
    <w:rsid w:val="00F625F6"/>
    <w:rsid w:val="00F64121"/>
    <w:rsid w:val="00F651BC"/>
    <w:rsid w:val="00F652D2"/>
    <w:rsid w:val="00F67DDD"/>
    <w:rsid w:val="00F702DD"/>
    <w:rsid w:val="00F70947"/>
    <w:rsid w:val="00F8020B"/>
    <w:rsid w:val="00F85A19"/>
    <w:rsid w:val="00F86968"/>
    <w:rsid w:val="00F9104D"/>
    <w:rsid w:val="00FA29B8"/>
    <w:rsid w:val="00FA3E4E"/>
    <w:rsid w:val="00FA54E5"/>
    <w:rsid w:val="00FB0AC8"/>
    <w:rsid w:val="00FB1F01"/>
    <w:rsid w:val="00FB55AA"/>
    <w:rsid w:val="00FB7D40"/>
    <w:rsid w:val="00FC3071"/>
    <w:rsid w:val="00FC4224"/>
    <w:rsid w:val="00FD096A"/>
    <w:rsid w:val="00FD680B"/>
    <w:rsid w:val="00FE205C"/>
    <w:rsid w:val="00FF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11</TotalTime>
  <Pages>1</Pages>
  <Words>7005</Words>
  <Characters>39932</Characters>
  <Application>Microsoft Office Word</Application>
  <DocSecurity>4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46844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Kasparova</dc:creator>
  <cp:keywords/>
  <dc:description/>
  <cp:lastModifiedBy>CSD</cp:lastModifiedBy>
  <cp:revision>3</cp:revision>
  <cp:lastPrinted>2008-11-25T08:33:00Z</cp:lastPrinted>
  <dcterms:created xsi:type="dcterms:W3CDTF">2008-11-25T08:33:00Z</dcterms:created>
  <dcterms:modified xsi:type="dcterms:W3CDTF">2008-11-25T08:43:00Z</dcterms:modified>
</cp:coreProperties>
</file>