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9D" w:rsidRDefault="00F2169D" w:rsidP="00BC08C7">
      <w:pPr>
        <w:spacing w:line="240" w:lineRule="auto"/>
        <w:rPr>
          <w:sz w:val="6"/>
        </w:rPr>
      </w:pPr>
      <w:r>
        <w:rPr>
          <w:rStyle w:val="CommentReference"/>
        </w:rPr>
        <w:commentReference w:id="0"/>
      </w:r>
    </w:p>
    <w:p w:rsidR="00BC08C7" w:rsidRPr="00F2169D" w:rsidRDefault="00BC08C7" w:rsidP="00F2169D">
      <w:pPr>
        <w:spacing w:line="20" w:lineRule="exact"/>
        <w:rPr>
          <w:sz w:val="2"/>
        </w:rPr>
        <w:sectPr w:rsidR="00BC08C7" w:rsidRPr="00F2169D" w:rsidSect="004C74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</w:p>
    <w:p w:rsidR="00FC00EC" w:rsidRPr="008C65FA" w:rsidRDefault="00FC00EC" w:rsidP="00777D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80" w:lineRule="exact"/>
        <w:ind w:left="0" w:right="1260" w:firstLine="0"/>
        <w:rPr>
          <w:lang w:val="fr-CA"/>
        </w:rPr>
      </w:pPr>
      <w:r>
        <w:tab/>
      </w:r>
      <w:r w:rsidR="008C65FA" w:rsidRPr="00777DFF">
        <w:rPr>
          <w:lang w:val="fr-CA"/>
        </w:rPr>
        <w:t>Comité pour l</w:t>
      </w:r>
      <w:r w:rsidR="00E175FB">
        <w:rPr>
          <w:lang w:val="fr-CA"/>
        </w:rPr>
        <w:t>’</w:t>
      </w:r>
      <w:r w:rsidR="008C65FA" w:rsidRPr="00777DFF">
        <w:rPr>
          <w:lang w:val="fr-CA"/>
        </w:rPr>
        <w:t xml:space="preserve">élimination de la discrimination </w:t>
      </w:r>
      <w:r w:rsidR="009D6486">
        <w:rPr>
          <w:lang w:val="fr-CA"/>
        </w:rPr>
        <w:br/>
      </w:r>
      <w:r w:rsidR="008C65FA" w:rsidRPr="00777DFF">
        <w:rPr>
          <w:lang w:val="fr-CA"/>
        </w:rPr>
        <w:t>à l</w:t>
      </w:r>
      <w:r w:rsidR="00E175FB">
        <w:rPr>
          <w:lang w:val="fr-CA"/>
        </w:rPr>
        <w:t>’</w:t>
      </w:r>
      <w:r w:rsidR="008C65FA" w:rsidRPr="00777DFF">
        <w:rPr>
          <w:lang w:val="fr-CA"/>
        </w:rPr>
        <w:t>égard des femmes</w:t>
      </w:r>
    </w:p>
    <w:p w:rsidR="00FC00EC" w:rsidRPr="008C65FA" w:rsidRDefault="008C65FA" w:rsidP="00FC00EC">
      <w:pPr>
        <w:rPr>
          <w:b/>
          <w:lang w:val="fr-CA"/>
        </w:rPr>
      </w:pPr>
      <w:r w:rsidRPr="00777DFF">
        <w:rPr>
          <w:b/>
          <w:lang w:val="fr-CA"/>
        </w:rPr>
        <w:t>Groupe de travail présession</w:t>
      </w:r>
    </w:p>
    <w:p w:rsidR="00FC00EC" w:rsidRPr="008C65FA" w:rsidRDefault="008C65FA" w:rsidP="00FC00EC">
      <w:pPr>
        <w:rPr>
          <w:b/>
          <w:lang w:val="fr-CA"/>
        </w:rPr>
      </w:pPr>
      <w:r w:rsidRPr="00777DFF">
        <w:rPr>
          <w:b/>
          <w:lang w:val="fr-CA"/>
        </w:rPr>
        <w:t>Quarante-cinquième session</w:t>
      </w:r>
    </w:p>
    <w:p w:rsidR="00FC00EC" w:rsidRPr="008C65FA" w:rsidRDefault="008C65FA" w:rsidP="00FC00EC">
      <w:pPr>
        <w:rPr>
          <w:lang w:val="fr-CA"/>
        </w:rPr>
      </w:pPr>
      <w:r w:rsidRPr="00777DFF">
        <w:rPr>
          <w:lang w:val="fr-CA"/>
        </w:rPr>
        <w:t>Janvier-février 2010</w:t>
      </w:r>
    </w:p>
    <w:p w:rsidR="00FC00EC" w:rsidRPr="008C65F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8C65F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8C65F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8C65FA" w:rsidRDefault="00FC00EC" w:rsidP="00777DFF">
      <w:pPr>
        <w:pStyle w:val="HCh"/>
        <w:ind w:left="1267" w:right="1260" w:hanging="1267"/>
        <w:rPr>
          <w:lang w:val="fr-CA"/>
        </w:rPr>
      </w:pPr>
      <w:r w:rsidRPr="008C65FA">
        <w:rPr>
          <w:lang w:val="fr-CA"/>
        </w:rPr>
        <w:tab/>
      </w:r>
      <w:r w:rsidRPr="008C65FA">
        <w:rPr>
          <w:lang w:val="fr-CA"/>
        </w:rPr>
        <w:tab/>
      </w:r>
      <w:r w:rsidR="008C65FA" w:rsidRPr="00777DFF">
        <w:rPr>
          <w:lang w:val="fr-CA"/>
        </w:rPr>
        <w:t xml:space="preserve">Liste des questions </w:t>
      </w:r>
      <w:r w:rsidR="00777DFF" w:rsidRPr="00777DFF">
        <w:rPr>
          <w:lang w:val="fr-CA"/>
        </w:rPr>
        <w:t xml:space="preserve">relatives à </w:t>
      </w:r>
      <w:r w:rsidR="008C65FA" w:rsidRPr="00777DFF">
        <w:rPr>
          <w:lang w:val="fr-CA"/>
        </w:rPr>
        <w:t>l</w:t>
      </w:r>
      <w:r w:rsidR="00E175FB">
        <w:rPr>
          <w:lang w:val="fr-CA"/>
        </w:rPr>
        <w:t>’</w:t>
      </w:r>
      <w:r w:rsidR="008C65FA" w:rsidRPr="00777DFF">
        <w:rPr>
          <w:lang w:val="fr-CA"/>
        </w:rPr>
        <w:t>examen des rapports périodiques</w:t>
      </w:r>
    </w:p>
    <w:p w:rsidR="00FC00EC" w:rsidRPr="008C65F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8C65F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777DFF" w:rsidRDefault="00FC00EC" w:rsidP="00777DFF">
      <w:pPr>
        <w:pStyle w:val="H1"/>
        <w:spacing w:line="280" w:lineRule="exact"/>
        <w:ind w:right="1260"/>
        <w:rPr>
          <w:lang w:val="fr-CA"/>
        </w:rPr>
      </w:pPr>
      <w:r w:rsidRPr="008C65FA">
        <w:rPr>
          <w:lang w:val="fr-CA"/>
        </w:rPr>
        <w:tab/>
      </w:r>
      <w:r w:rsidRPr="008C65FA">
        <w:rPr>
          <w:lang w:val="fr-CA"/>
        </w:rPr>
        <w:tab/>
      </w:r>
      <w:r w:rsidR="008C65FA" w:rsidRPr="00777DFF">
        <w:rPr>
          <w:lang w:val="fr-CA"/>
        </w:rPr>
        <w:t>Panama</w:t>
      </w:r>
    </w:p>
    <w:p w:rsidR="00FC00EC" w:rsidRPr="00777DFF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777DFF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777DFF" w:rsidRDefault="00FC00EC" w:rsidP="00777DFF">
      <w:pPr>
        <w:pStyle w:val="SingleTxt"/>
        <w:rPr>
          <w:lang w:val="fr-CA"/>
        </w:rPr>
      </w:pPr>
      <w:r w:rsidRPr="00777DFF">
        <w:rPr>
          <w:lang w:val="fr-CA"/>
        </w:rPr>
        <w:tab/>
      </w:r>
      <w:r w:rsidR="008C65FA" w:rsidRPr="00777DFF">
        <w:rPr>
          <w:lang w:val="fr-CA"/>
        </w:rPr>
        <w:t>Le Groupe de travail présession a e</w:t>
      </w:r>
      <w:r w:rsidR="000B328A" w:rsidRPr="00777DFF">
        <w:rPr>
          <w:lang w:val="fr-CA"/>
        </w:rPr>
        <w:t xml:space="preserve">xaminé les quatrième, cinquième, </w:t>
      </w:r>
      <w:r w:rsidR="008C65FA" w:rsidRPr="00777DFF">
        <w:rPr>
          <w:lang w:val="fr-CA"/>
        </w:rPr>
        <w:t xml:space="preserve">sixième </w:t>
      </w:r>
      <w:r w:rsidR="000B328A" w:rsidRPr="00777DFF">
        <w:rPr>
          <w:lang w:val="fr-CA"/>
        </w:rPr>
        <w:t xml:space="preserve">et septième </w:t>
      </w:r>
      <w:r w:rsidR="008C65FA" w:rsidRPr="00777DFF">
        <w:rPr>
          <w:lang w:val="fr-CA"/>
        </w:rPr>
        <w:t xml:space="preserve">rapports </w:t>
      </w:r>
      <w:r w:rsidR="000B328A" w:rsidRPr="00777DFF">
        <w:rPr>
          <w:lang w:val="fr-CA"/>
        </w:rPr>
        <w:t xml:space="preserve">périodiques </w:t>
      </w:r>
      <w:r w:rsidR="008C65FA" w:rsidRPr="00777DFF">
        <w:rPr>
          <w:lang w:val="fr-CA"/>
        </w:rPr>
        <w:t xml:space="preserve">combinés </w:t>
      </w:r>
      <w:r w:rsidR="000B328A" w:rsidRPr="00777DFF">
        <w:rPr>
          <w:lang w:val="fr-CA"/>
        </w:rPr>
        <w:t>du Panama (CEDAW/C/PAN</w:t>
      </w:r>
      <w:r w:rsidR="008C65FA" w:rsidRPr="00777DFF">
        <w:rPr>
          <w:lang w:val="fr-CA"/>
        </w:rPr>
        <w:t>/</w:t>
      </w:r>
      <w:r w:rsidR="000B328A" w:rsidRPr="00777DFF">
        <w:rPr>
          <w:lang w:val="fr-CA"/>
        </w:rPr>
        <w:t>7</w:t>
      </w:r>
      <w:r w:rsidR="008C65FA" w:rsidRPr="00777DFF">
        <w:rPr>
          <w:lang w:val="fr-CA"/>
        </w:rPr>
        <w:t>).</w:t>
      </w:r>
    </w:p>
    <w:p w:rsidR="00FC00EC" w:rsidRPr="00777DFF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0B328A" w:rsidRDefault="00FC00EC" w:rsidP="00706D62">
      <w:pPr>
        <w:pStyle w:val="H23"/>
        <w:ind w:right="1260"/>
        <w:rPr>
          <w:lang w:val="fr-CA"/>
        </w:rPr>
      </w:pPr>
      <w:r w:rsidRPr="00777DFF">
        <w:rPr>
          <w:lang w:val="fr-CA"/>
        </w:rPr>
        <w:tab/>
      </w:r>
      <w:r w:rsidRPr="00777DFF">
        <w:rPr>
          <w:lang w:val="fr-CA"/>
        </w:rPr>
        <w:tab/>
      </w:r>
      <w:r w:rsidR="000B328A" w:rsidRPr="00777DFF">
        <w:rPr>
          <w:lang w:val="fr-CA"/>
        </w:rPr>
        <w:t>Généralités</w:t>
      </w:r>
    </w:p>
    <w:p w:rsidR="00FC00EC" w:rsidRPr="000B328A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0B328A" w:rsidRDefault="00FC00EC" w:rsidP="00777DFF">
      <w:pPr>
        <w:pStyle w:val="SingleTxt"/>
        <w:rPr>
          <w:lang w:val="fr-CA"/>
        </w:rPr>
      </w:pPr>
      <w:r w:rsidRPr="000B328A">
        <w:rPr>
          <w:lang w:val="fr-CA"/>
        </w:rPr>
        <w:t>1.</w:t>
      </w:r>
      <w:r w:rsidRPr="000B328A">
        <w:rPr>
          <w:lang w:val="fr-CA"/>
        </w:rPr>
        <w:tab/>
      </w:r>
      <w:r w:rsidR="000B328A" w:rsidRPr="00777DFF">
        <w:rPr>
          <w:lang w:val="fr-CA"/>
        </w:rPr>
        <w:t xml:space="preserve">Veuillez fournir des informations sur le processus </w:t>
      </w:r>
      <w:r w:rsidR="00777DFF" w:rsidRPr="00777DFF">
        <w:rPr>
          <w:lang w:val="fr-CA"/>
        </w:rPr>
        <w:t>d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 xml:space="preserve">élaboration </w:t>
      </w:r>
      <w:r w:rsidR="000B328A" w:rsidRPr="00777DFF">
        <w:rPr>
          <w:lang w:val="fr-CA"/>
        </w:rPr>
        <w:t>du rapport.</w:t>
      </w:r>
      <w:r w:rsidRPr="000B328A">
        <w:rPr>
          <w:lang w:val="fr-CA"/>
        </w:rPr>
        <w:t xml:space="preserve"> </w:t>
      </w:r>
      <w:r w:rsidR="000B328A" w:rsidRPr="00777DFF">
        <w:rPr>
          <w:lang w:val="fr-CA"/>
        </w:rPr>
        <w:t xml:space="preserve">Ces informations </w:t>
      </w:r>
      <w:r w:rsidR="00777DFF" w:rsidRPr="00777DFF">
        <w:rPr>
          <w:lang w:val="fr-CA"/>
        </w:rPr>
        <w:t xml:space="preserve">devraient indiquer quels </w:t>
      </w:r>
      <w:r w:rsidR="000B328A" w:rsidRPr="00777DFF">
        <w:rPr>
          <w:lang w:val="fr-CA"/>
        </w:rPr>
        <w:t xml:space="preserve">ministères et institutions </w:t>
      </w:r>
      <w:r w:rsidR="00777DFF" w:rsidRPr="00777DFF">
        <w:rPr>
          <w:lang w:val="fr-CA"/>
        </w:rPr>
        <w:t xml:space="preserve">ont </w:t>
      </w:r>
      <w:r w:rsidR="000B328A" w:rsidRPr="00777DFF">
        <w:rPr>
          <w:lang w:val="fr-CA"/>
        </w:rPr>
        <w:t xml:space="preserve">participé à </w:t>
      </w:r>
      <w:r w:rsidR="00777DFF" w:rsidRPr="00777DFF">
        <w:rPr>
          <w:lang w:val="fr-CA"/>
        </w:rPr>
        <w:t>l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 xml:space="preserve">élaboration </w:t>
      </w:r>
      <w:r w:rsidR="000B328A" w:rsidRPr="00777DFF">
        <w:rPr>
          <w:lang w:val="fr-CA"/>
        </w:rPr>
        <w:t xml:space="preserve">ainsi que la nature et </w:t>
      </w:r>
      <w:r w:rsidR="00777DFF" w:rsidRPr="00777DFF">
        <w:rPr>
          <w:lang w:val="fr-CA"/>
        </w:rPr>
        <w:t xml:space="preserve">la portée </w:t>
      </w:r>
      <w:r w:rsidR="000B328A" w:rsidRPr="00777DFF">
        <w:rPr>
          <w:lang w:val="fr-CA"/>
        </w:rPr>
        <w:t xml:space="preserve">de leur participation, si des </w:t>
      </w:r>
      <w:r w:rsidR="00777DFF" w:rsidRPr="00777DFF">
        <w:rPr>
          <w:lang w:val="fr-CA"/>
        </w:rPr>
        <w:t>consultations ont eu lieu avec d</w:t>
      </w:r>
      <w:r w:rsidR="000B328A" w:rsidRPr="00777DFF">
        <w:rPr>
          <w:lang w:val="fr-CA"/>
        </w:rPr>
        <w:t xml:space="preserve">es organisations non gouvernementales et si le rapport a été adopté par le Gouvernement et </w:t>
      </w:r>
      <w:r w:rsidR="00777DFF" w:rsidRPr="00777DFF">
        <w:rPr>
          <w:lang w:val="fr-CA"/>
        </w:rPr>
        <w:t xml:space="preserve">soumis </w:t>
      </w:r>
      <w:r w:rsidR="000B328A" w:rsidRPr="00777DFF">
        <w:rPr>
          <w:lang w:val="fr-CA"/>
        </w:rPr>
        <w:t>au Parlement.</w:t>
      </w:r>
    </w:p>
    <w:p w:rsidR="00FC00EC" w:rsidRPr="00777DFF" w:rsidRDefault="00FC00EC" w:rsidP="00777DFF">
      <w:pPr>
        <w:pStyle w:val="SingleTxt"/>
        <w:rPr>
          <w:lang w:val="fr-CA"/>
        </w:rPr>
      </w:pPr>
      <w:r w:rsidRPr="002A0921">
        <w:rPr>
          <w:lang w:val="fr-CA"/>
        </w:rPr>
        <w:t>2.</w:t>
      </w:r>
      <w:r w:rsidRPr="002A0921">
        <w:rPr>
          <w:lang w:val="fr-CA"/>
        </w:rPr>
        <w:tab/>
      </w:r>
      <w:r w:rsidR="000B328A" w:rsidRPr="00777DFF">
        <w:rPr>
          <w:lang w:val="fr-CA"/>
        </w:rPr>
        <w:t xml:space="preserve">Le rapport </w:t>
      </w:r>
      <w:r w:rsidR="00777DFF" w:rsidRPr="00777DFF">
        <w:rPr>
          <w:lang w:val="fr-CA"/>
        </w:rPr>
        <w:t xml:space="preserve">ne </w:t>
      </w:r>
      <w:r w:rsidR="000B328A" w:rsidRPr="00777DFF">
        <w:rPr>
          <w:lang w:val="fr-CA"/>
        </w:rPr>
        <w:t xml:space="preserve">contient </w:t>
      </w:r>
      <w:r w:rsidR="00777DFF" w:rsidRPr="00777DFF">
        <w:rPr>
          <w:lang w:val="fr-CA"/>
        </w:rPr>
        <w:t>que des</w:t>
      </w:r>
      <w:r w:rsidR="000B328A" w:rsidRPr="00777DFF">
        <w:rPr>
          <w:lang w:val="fr-CA"/>
        </w:rPr>
        <w:t xml:space="preserve"> données statistiques </w:t>
      </w:r>
      <w:r w:rsidR="00E175FB">
        <w:rPr>
          <w:lang w:val="fr-CA"/>
        </w:rPr>
        <w:t xml:space="preserve">très limitées </w:t>
      </w:r>
      <w:r w:rsidR="000B328A" w:rsidRPr="00777DFF">
        <w:rPr>
          <w:lang w:val="fr-CA"/>
        </w:rPr>
        <w:t>ventilées par sexe sur la situation des femmes dans les domaines couverts par la Convention.</w:t>
      </w:r>
      <w:r w:rsidRPr="002A0921">
        <w:rPr>
          <w:lang w:val="fr-CA"/>
        </w:rPr>
        <w:t xml:space="preserve"> </w:t>
      </w:r>
      <w:r w:rsidR="00777DFF" w:rsidRPr="00777DFF">
        <w:rPr>
          <w:lang w:val="fr-CA"/>
        </w:rPr>
        <w:t>Veuillez fournir des informations sur l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>état de la collecte et de l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>analyse des données dans le pays en général, et indiquer dans quelle mesure la collecte de ces données s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>effectue d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>une manière ventilée par sexe. Veuillez décrire de quelle manière le Gouvernement entend améliorer la collecte de données ventilées par sexe concernant tous les domaines couverts par la Convention</w:t>
      </w:r>
      <w:r w:rsidR="000B328A" w:rsidRPr="00777DFF">
        <w:rPr>
          <w:lang w:val="fr-CA"/>
        </w:rPr>
        <w:t xml:space="preserve"> et la façon dont ces données sont utilisées dans l</w:t>
      </w:r>
      <w:r w:rsidR="00E175FB">
        <w:rPr>
          <w:lang w:val="fr-CA"/>
        </w:rPr>
        <w:t>’</w:t>
      </w:r>
      <w:r w:rsidR="000B328A" w:rsidRPr="00777DFF">
        <w:rPr>
          <w:lang w:val="fr-CA"/>
        </w:rPr>
        <w:t>élaboration des politiques et des programmes et dans le suivi des progrès vers la réalisation de l</w:t>
      </w:r>
      <w:r w:rsidR="00E175FB">
        <w:rPr>
          <w:lang w:val="fr-CA"/>
        </w:rPr>
        <w:t>’</w:t>
      </w:r>
      <w:r w:rsidR="000B328A" w:rsidRPr="00777DFF">
        <w:rPr>
          <w:lang w:val="fr-CA"/>
        </w:rPr>
        <w:t>égalité de fait des femmes et des hommes.</w:t>
      </w:r>
    </w:p>
    <w:p w:rsidR="00FC00EC" w:rsidRPr="00777DFF" w:rsidRDefault="00FC00EC" w:rsidP="00FC00EC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0B328A" w:rsidRDefault="009E3856" w:rsidP="009E3856">
      <w:pPr>
        <w:pStyle w:val="H23"/>
        <w:ind w:right="1260"/>
        <w:rPr>
          <w:lang w:val="fr-CA"/>
        </w:rPr>
      </w:pPr>
      <w:r w:rsidRPr="00777DFF">
        <w:rPr>
          <w:lang w:val="fr-CA"/>
        </w:rPr>
        <w:tab/>
      </w:r>
      <w:r w:rsidRPr="00777DFF">
        <w:rPr>
          <w:lang w:val="fr-CA"/>
        </w:rPr>
        <w:tab/>
      </w:r>
      <w:r w:rsidR="000B328A" w:rsidRPr="00777DFF">
        <w:rPr>
          <w:lang w:val="fr-CA"/>
        </w:rPr>
        <w:t>Cadre constitutionnel, législatif et institutionnel</w:t>
      </w:r>
    </w:p>
    <w:p w:rsidR="009E3856" w:rsidRPr="000B328A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0B328A" w:rsidRDefault="00FC00EC" w:rsidP="00777DFF">
      <w:pPr>
        <w:pStyle w:val="SingleTxt"/>
        <w:rPr>
          <w:lang w:val="fr-CA"/>
        </w:rPr>
      </w:pPr>
      <w:r w:rsidRPr="000B328A">
        <w:rPr>
          <w:lang w:val="fr-CA"/>
        </w:rPr>
        <w:t>3.</w:t>
      </w:r>
      <w:r w:rsidR="009E3856" w:rsidRPr="000B328A">
        <w:rPr>
          <w:lang w:val="fr-CA"/>
        </w:rPr>
        <w:tab/>
      </w:r>
      <w:r w:rsidR="000B328A" w:rsidRPr="00777DFF">
        <w:rPr>
          <w:lang w:val="fr-CA"/>
        </w:rPr>
        <w:t>Veuillez préciser le statut juridique de la Convention au Panama et, en particulier, si ses dispositions sont directement applicables par les tribunaux.</w:t>
      </w:r>
      <w:r w:rsidRPr="000B328A">
        <w:rPr>
          <w:lang w:val="fr-CA"/>
        </w:rPr>
        <w:t xml:space="preserve"> </w:t>
      </w:r>
      <w:r w:rsidR="00E175FB">
        <w:rPr>
          <w:lang w:val="fr-CA"/>
        </w:rPr>
        <w:t xml:space="preserve">Dans l’affirmative, </w:t>
      </w:r>
      <w:r w:rsidR="000B328A" w:rsidRPr="00777DFF">
        <w:rPr>
          <w:lang w:val="fr-CA"/>
        </w:rPr>
        <w:t>veuillez indiquer si les dispositions de la Convention ont été invoquées par des tribunaux nation</w:t>
      </w:r>
      <w:r w:rsidR="00777DFF" w:rsidRPr="00777DFF">
        <w:rPr>
          <w:lang w:val="fr-CA"/>
        </w:rPr>
        <w:t xml:space="preserve">aux et </w:t>
      </w:r>
      <w:r w:rsidR="000B328A" w:rsidRPr="00777DFF">
        <w:rPr>
          <w:lang w:val="fr-CA"/>
        </w:rPr>
        <w:t>fournir des exemples de toute jurisprudence pertinente.</w:t>
      </w:r>
      <w:r w:rsidRPr="000B328A">
        <w:rPr>
          <w:lang w:val="fr-CA"/>
        </w:rPr>
        <w:t xml:space="preserve"> </w:t>
      </w:r>
    </w:p>
    <w:p w:rsidR="00FC00EC" w:rsidRPr="00F6440F" w:rsidRDefault="00FC00EC" w:rsidP="00777DFF">
      <w:pPr>
        <w:pStyle w:val="SingleTxt"/>
        <w:rPr>
          <w:lang w:val="fr-CA"/>
        </w:rPr>
      </w:pPr>
      <w:r w:rsidRPr="00F6440F">
        <w:rPr>
          <w:lang w:val="fr-CA"/>
        </w:rPr>
        <w:t>4.</w:t>
      </w:r>
      <w:r w:rsidR="009E3856" w:rsidRPr="00F6440F">
        <w:rPr>
          <w:lang w:val="fr-CA"/>
        </w:rPr>
        <w:tab/>
      </w:r>
      <w:r w:rsidR="00777DFF" w:rsidRPr="00777DFF">
        <w:rPr>
          <w:lang w:val="fr-CA"/>
        </w:rPr>
        <w:t>Le Comité, dans ses conclusions antérieures</w:t>
      </w:r>
      <w:r w:rsidR="000B328A" w:rsidRPr="00777DFF">
        <w:rPr>
          <w:lang w:val="fr-CA"/>
        </w:rPr>
        <w:t xml:space="preserve">, a recommandé </w:t>
      </w:r>
      <w:r w:rsidR="00777DFF" w:rsidRPr="00777DFF">
        <w:rPr>
          <w:lang w:val="fr-CA"/>
        </w:rPr>
        <w:t xml:space="preserve">à </w:t>
      </w:r>
      <w:r w:rsidR="000B328A" w:rsidRPr="00777DFF">
        <w:rPr>
          <w:lang w:val="fr-CA"/>
        </w:rPr>
        <w:t>l</w:t>
      </w:r>
      <w:r w:rsidR="00E175FB">
        <w:rPr>
          <w:lang w:val="fr-CA"/>
        </w:rPr>
        <w:t>’</w:t>
      </w:r>
      <w:r w:rsidR="000B328A" w:rsidRPr="00777DFF">
        <w:rPr>
          <w:lang w:val="fr-CA"/>
        </w:rPr>
        <w:t xml:space="preserve">État partie </w:t>
      </w:r>
      <w:r w:rsidR="00777DFF" w:rsidRPr="00777DFF">
        <w:rPr>
          <w:lang w:val="fr-CA"/>
        </w:rPr>
        <w:t xml:space="preserve">de </w:t>
      </w:r>
      <w:r w:rsidR="000B328A" w:rsidRPr="00777DFF">
        <w:rPr>
          <w:lang w:val="fr-CA"/>
        </w:rPr>
        <w:t>révise</w:t>
      </w:r>
      <w:r w:rsidR="00777DFF" w:rsidRPr="00777DFF">
        <w:rPr>
          <w:lang w:val="fr-CA"/>
        </w:rPr>
        <w:t>r</w:t>
      </w:r>
      <w:r w:rsidR="000B328A" w:rsidRPr="00777DFF">
        <w:rPr>
          <w:lang w:val="fr-CA"/>
        </w:rPr>
        <w:t xml:space="preserve"> toutes les lois </w:t>
      </w:r>
      <w:r w:rsidR="00777DFF" w:rsidRPr="00777DFF">
        <w:rPr>
          <w:lang w:val="fr-CA"/>
        </w:rPr>
        <w:t>afin d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 xml:space="preserve">y prévoir </w:t>
      </w:r>
      <w:r w:rsidR="000B328A" w:rsidRPr="00777DFF">
        <w:rPr>
          <w:lang w:val="fr-CA"/>
        </w:rPr>
        <w:t>expressément l</w:t>
      </w:r>
      <w:r w:rsidR="00E175FB">
        <w:rPr>
          <w:lang w:val="fr-CA"/>
        </w:rPr>
        <w:t>’</w:t>
      </w:r>
      <w:r w:rsidR="000B328A" w:rsidRPr="00777DFF">
        <w:rPr>
          <w:lang w:val="fr-CA"/>
        </w:rPr>
        <w:t xml:space="preserve">élimination de la discrimination </w:t>
      </w:r>
      <w:r w:rsidR="00F6440F" w:rsidRPr="00777DFF">
        <w:rPr>
          <w:lang w:val="fr-CA"/>
        </w:rPr>
        <w:t>à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>égard d</w:t>
      </w:r>
      <w:r w:rsidR="000B328A" w:rsidRPr="00777DFF">
        <w:rPr>
          <w:lang w:val="fr-CA"/>
        </w:rPr>
        <w:t>es femmes.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Le rapport </w:t>
      </w:r>
      <w:r w:rsidR="00777DFF" w:rsidRPr="00777DFF">
        <w:rPr>
          <w:lang w:val="fr-CA"/>
        </w:rPr>
        <w:t>mentionne différentes</w:t>
      </w:r>
      <w:r w:rsidR="00F6440F" w:rsidRPr="00777DFF">
        <w:rPr>
          <w:lang w:val="fr-CA"/>
        </w:rPr>
        <w:t xml:space="preserve"> lois et mesures qui ont été adoptées </w:t>
      </w:r>
      <w:r w:rsidR="00777DFF" w:rsidRPr="00777DFF">
        <w:rPr>
          <w:lang w:val="fr-CA"/>
        </w:rPr>
        <w:t xml:space="preserve">afin </w:t>
      </w:r>
      <w:r w:rsidR="00F6440F" w:rsidRPr="00777DFF">
        <w:rPr>
          <w:lang w:val="fr-CA"/>
        </w:rPr>
        <w:t>de réduire et d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>éliminer la discrimination à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>égard des femmes.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Veuillez fournir des informations détaillées sur les efforts déployés par le Gouvernement pour </w:t>
      </w:r>
      <w:r w:rsidR="00777DFF" w:rsidRPr="00777DFF">
        <w:rPr>
          <w:lang w:val="fr-CA"/>
        </w:rPr>
        <w:t xml:space="preserve">parvenir à </w:t>
      </w:r>
      <w:r w:rsidR="00F6440F" w:rsidRPr="00777DFF">
        <w:rPr>
          <w:lang w:val="fr-CA"/>
        </w:rPr>
        <w:t xml:space="preserve">la mise en œuvre effective de ces lois et mesures dans </w:t>
      </w:r>
      <w:r w:rsidR="00777DFF" w:rsidRPr="00777DFF">
        <w:rPr>
          <w:lang w:val="fr-CA"/>
        </w:rPr>
        <w:t xml:space="preserve">tout le </w:t>
      </w:r>
      <w:r w:rsidR="00F6440F" w:rsidRPr="00777DFF">
        <w:rPr>
          <w:lang w:val="fr-CA"/>
        </w:rPr>
        <w:t>pays au cours de la période</w:t>
      </w:r>
      <w:r w:rsidR="00777DFF" w:rsidRPr="00777DFF">
        <w:rPr>
          <w:lang w:val="fr-CA"/>
        </w:rPr>
        <w:t xml:space="preserve"> considérée</w:t>
      </w:r>
      <w:r w:rsidR="00F6440F" w:rsidRPr="00777DFF">
        <w:rPr>
          <w:lang w:val="fr-CA"/>
        </w:rPr>
        <w:t>.</w:t>
      </w:r>
      <w:r w:rsidRPr="00F6440F">
        <w:rPr>
          <w:lang w:val="fr-CA"/>
        </w:rPr>
        <w:t xml:space="preserve"> </w:t>
      </w:r>
    </w:p>
    <w:p w:rsidR="00FC00EC" w:rsidRPr="00F6440F" w:rsidRDefault="00FC00EC" w:rsidP="00777DFF">
      <w:pPr>
        <w:pStyle w:val="SingleTxt"/>
        <w:rPr>
          <w:lang w:val="fr-CA"/>
        </w:rPr>
      </w:pPr>
      <w:r w:rsidRPr="00F6440F">
        <w:rPr>
          <w:lang w:val="fr-CA"/>
        </w:rPr>
        <w:t>5.</w:t>
      </w:r>
      <w:r w:rsidR="009E3856" w:rsidRPr="00F6440F">
        <w:rPr>
          <w:lang w:val="fr-CA"/>
        </w:rPr>
        <w:tab/>
      </w:r>
      <w:r w:rsidR="00F6440F" w:rsidRPr="00777DFF">
        <w:rPr>
          <w:lang w:val="fr-CA"/>
        </w:rPr>
        <w:t>Le rapport se réfère à la loi No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4 du 29 janvier 1999 </w:t>
      </w:r>
      <w:r w:rsidR="00777DFF" w:rsidRPr="00777DFF">
        <w:rPr>
          <w:lang w:val="fr-CA"/>
        </w:rPr>
        <w:t>comme étant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 xml:space="preserve">instrument </w:t>
      </w:r>
      <w:r w:rsidR="00777DFF" w:rsidRPr="00777DFF">
        <w:rPr>
          <w:lang w:val="fr-CA"/>
        </w:rPr>
        <w:t>de réglementation et d</w:t>
      </w:r>
      <w:r w:rsidR="00E175FB">
        <w:rPr>
          <w:lang w:val="fr-CA"/>
        </w:rPr>
        <w:t>’</w:t>
      </w:r>
      <w:r w:rsidR="00777DFF" w:rsidRPr="00777DFF">
        <w:rPr>
          <w:lang w:val="fr-CA"/>
        </w:rPr>
        <w:t xml:space="preserve">établissement de </w:t>
      </w:r>
      <w:r w:rsidR="00F6440F" w:rsidRPr="00777DFF">
        <w:rPr>
          <w:lang w:val="fr-CA"/>
        </w:rPr>
        <w:t>la politique régissant le traitement des femmes de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 xml:space="preserve">État partie, </w:t>
      </w:r>
      <w:r w:rsidR="00777DFF" w:rsidRPr="00777DFF">
        <w:rPr>
          <w:lang w:val="fr-CA"/>
        </w:rPr>
        <w:t xml:space="preserve">fondée </w:t>
      </w:r>
      <w:r w:rsidR="00F6440F" w:rsidRPr="00777DFF">
        <w:rPr>
          <w:lang w:val="fr-CA"/>
        </w:rPr>
        <w:t>sur le principe « de non-discrimination ».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Veuillez fournir des informations </w:t>
      </w:r>
      <w:r w:rsidR="00777DFF" w:rsidRPr="00777DFF">
        <w:rPr>
          <w:lang w:val="fr-CA"/>
        </w:rPr>
        <w:t xml:space="preserve">supplémentaires </w:t>
      </w:r>
      <w:r w:rsidR="00F6440F" w:rsidRPr="00777DFF">
        <w:rPr>
          <w:lang w:val="fr-CA"/>
        </w:rPr>
        <w:t xml:space="preserve">détaillées </w:t>
      </w:r>
      <w:r w:rsidR="00777DFF" w:rsidRPr="00777DFF">
        <w:rPr>
          <w:lang w:val="fr-CA"/>
        </w:rPr>
        <w:t xml:space="preserve">concernant </w:t>
      </w:r>
      <w:r w:rsidR="00F6440F" w:rsidRPr="00777DFF">
        <w:rPr>
          <w:lang w:val="fr-CA"/>
        </w:rPr>
        <w:t>le décret No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53 </w:t>
      </w:r>
      <w:r w:rsidR="00777DFF" w:rsidRPr="00777DFF">
        <w:rPr>
          <w:lang w:val="fr-CA"/>
        </w:rPr>
        <w:t xml:space="preserve">promulgué </w:t>
      </w:r>
      <w:r w:rsidR="00F6440F" w:rsidRPr="00777DFF">
        <w:rPr>
          <w:lang w:val="fr-CA"/>
        </w:rPr>
        <w:t>en 2002</w:t>
      </w:r>
      <w:r w:rsidR="00777DFF" w:rsidRPr="00777DFF">
        <w:rPr>
          <w:lang w:val="fr-CA"/>
        </w:rPr>
        <w:t xml:space="preserve"> afin de </w:t>
      </w:r>
      <w:r w:rsidR="00F6440F" w:rsidRPr="00777DFF">
        <w:rPr>
          <w:lang w:val="fr-CA"/>
        </w:rPr>
        <w:t>réglementer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 xml:space="preserve">application de la loi et </w:t>
      </w:r>
      <w:r w:rsidR="00777DFF" w:rsidRPr="00777DFF">
        <w:rPr>
          <w:lang w:val="fr-CA"/>
        </w:rPr>
        <w:t xml:space="preserve">la </w:t>
      </w:r>
      <w:r w:rsidR="00F6440F" w:rsidRPr="00777DFF">
        <w:rPr>
          <w:lang w:val="fr-CA"/>
        </w:rPr>
        <w:t>manière dont il a favorisé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 xml:space="preserve">égalité des chances pour les femmes, </w:t>
      </w:r>
      <w:r w:rsidR="00777DFF" w:rsidRPr="00777DFF">
        <w:rPr>
          <w:lang w:val="fr-CA"/>
        </w:rPr>
        <w:t xml:space="preserve">tel que </w:t>
      </w:r>
      <w:r w:rsidR="00F6440F" w:rsidRPr="00777DFF">
        <w:rPr>
          <w:lang w:val="fr-CA"/>
        </w:rPr>
        <w:t>stipulé au paragraphe 19 du rapport de l</w:t>
      </w:r>
      <w:r w:rsidR="00E175FB">
        <w:rPr>
          <w:lang w:val="fr-CA"/>
        </w:rPr>
        <w:t>’</w:t>
      </w:r>
      <w:r w:rsidR="00F6440F" w:rsidRPr="00777DFF">
        <w:rPr>
          <w:lang w:val="fr-CA"/>
        </w:rPr>
        <w:t>État.</w:t>
      </w:r>
      <w:r w:rsidRPr="00F6440F">
        <w:rPr>
          <w:lang w:val="fr-CA"/>
        </w:rPr>
        <w:t xml:space="preserve"> </w:t>
      </w:r>
      <w:r w:rsidR="00F6440F" w:rsidRPr="00777DFF">
        <w:rPr>
          <w:lang w:val="fr-CA"/>
        </w:rPr>
        <w:t xml:space="preserve">Veuillez fournir </w:t>
      </w:r>
      <w:r w:rsidR="00777DFF" w:rsidRPr="00777DFF">
        <w:rPr>
          <w:lang w:val="fr-CA"/>
        </w:rPr>
        <w:t xml:space="preserve">des informations plus détaillées </w:t>
      </w:r>
      <w:r w:rsidR="00F6440F" w:rsidRPr="00777DFF">
        <w:rPr>
          <w:lang w:val="fr-CA"/>
        </w:rPr>
        <w:t>sur les mécanismes et procédures institutionnels qui, selon le rapport, ont été établis pour sa mise en œuvre.</w:t>
      </w:r>
      <w:r w:rsidRPr="00F6440F">
        <w:rPr>
          <w:lang w:val="fr-CA"/>
        </w:rPr>
        <w:t xml:space="preserve"> </w:t>
      </w:r>
    </w:p>
    <w:p w:rsidR="00FC00EC" w:rsidRPr="00F6440F" w:rsidRDefault="00FC00EC" w:rsidP="0093098F">
      <w:pPr>
        <w:pStyle w:val="SingleTxt"/>
        <w:rPr>
          <w:lang w:val="fr-CA"/>
        </w:rPr>
      </w:pPr>
      <w:r w:rsidRPr="00F6440F">
        <w:rPr>
          <w:lang w:val="fr-CA"/>
        </w:rPr>
        <w:t>6.</w:t>
      </w:r>
      <w:r w:rsidR="009E3856" w:rsidRPr="00F6440F">
        <w:rPr>
          <w:lang w:val="fr-CA"/>
        </w:rPr>
        <w:tab/>
      </w:r>
      <w:r w:rsidR="00777DFF" w:rsidRPr="0093098F">
        <w:rPr>
          <w:lang w:val="fr-CA"/>
        </w:rPr>
        <w:t>Le Comité, d</w:t>
      </w:r>
      <w:r w:rsidR="00F6440F" w:rsidRPr="0093098F">
        <w:rPr>
          <w:lang w:val="fr-CA"/>
        </w:rPr>
        <w:t xml:space="preserve">ans ses </w:t>
      </w:r>
      <w:r w:rsidR="00777DFF" w:rsidRPr="0093098F">
        <w:rPr>
          <w:lang w:val="fr-CA"/>
        </w:rPr>
        <w:t>conclusions antérieures</w:t>
      </w:r>
      <w:r w:rsidR="00F6440F" w:rsidRPr="0093098F">
        <w:rPr>
          <w:lang w:val="fr-CA"/>
        </w:rPr>
        <w:t>, a noté avec pr</w:t>
      </w:r>
      <w:r w:rsidR="00777DFF" w:rsidRPr="0093098F">
        <w:rPr>
          <w:lang w:val="fr-CA"/>
        </w:rPr>
        <w:t>éoccupation l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absence de diffusion de la Convention à divers niveaux de la société panaméenne et a recommandé qu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une vaste campagne soit montée pour diffuser les principes de la Convention et assurer une éducation et une formation dans ce contexte, en particulier à l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intention des juges, des avocats, des journalistes, des enseignants et des femmes panaméennes.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>Veuillez fournir des informations sur toute campagne ou toute autre initiative menée par le Gouvernement afin de diffuser les principes de la Convention.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Veuillez décrire les mesures prises par le Gouvernement pour fournir des informations et une formation adéquates aux juristes, </w:t>
      </w:r>
      <w:r w:rsidR="0093098F" w:rsidRPr="0093098F">
        <w:rPr>
          <w:lang w:val="fr-CA"/>
        </w:rPr>
        <w:t xml:space="preserve">y compris </w:t>
      </w:r>
      <w:r w:rsidR="00F6440F" w:rsidRPr="0093098F">
        <w:rPr>
          <w:lang w:val="fr-CA"/>
        </w:rPr>
        <w:t xml:space="preserve">les avocats, les juges et les procureurs, ainsi que les autres acteurs chargés de la mise en œuvre de la Convention, </w:t>
      </w:r>
      <w:r w:rsidR="0093098F" w:rsidRPr="0093098F">
        <w:rPr>
          <w:lang w:val="fr-CA"/>
        </w:rPr>
        <w:t>concernant les</w:t>
      </w:r>
      <w:r w:rsidR="00F6440F" w:rsidRPr="0093098F">
        <w:rPr>
          <w:lang w:val="fr-CA"/>
        </w:rPr>
        <w:t xml:space="preserve"> obligations juridiques de l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État partie en vertu de la Convention.</w:t>
      </w:r>
      <w:r w:rsidRPr="00F6440F">
        <w:rPr>
          <w:lang w:val="fr-CA"/>
        </w:rPr>
        <w:t xml:space="preserve"> 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93098F">
        <w:rPr>
          <w:lang w:val="fr-CA"/>
        </w:rPr>
        <w:t>Mécanisme</w:t>
      </w:r>
      <w:r w:rsidR="0093098F" w:rsidRPr="0093098F">
        <w:rPr>
          <w:lang w:val="fr-CA"/>
        </w:rPr>
        <w:t>s nationaux pour la</w:t>
      </w:r>
      <w:r w:rsidR="00F6440F" w:rsidRPr="0093098F">
        <w:rPr>
          <w:lang w:val="fr-CA"/>
        </w:rPr>
        <w:t xml:space="preserve"> promotion de</w:t>
      </w:r>
      <w:r w:rsidR="0093098F">
        <w:rPr>
          <w:lang w:val="fr-CA"/>
        </w:rPr>
        <w:t xml:space="preserve"> la</w:t>
      </w:r>
      <w:r w:rsidR="0093098F" w:rsidRPr="0093098F">
        <w:rPr>
          <w:lang w:val="fr-CA"/>
        </w:rPr>
        <w:t xml:space="preserve"> femme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FC00EC" w:rsidP="0093098F">
      <w:pPr>
        <w:pStyle w:val="SingleTxt"/>
        <w:rPr>
          <w:lang w:val="fr-CA"/>
        </w:rPr>
      </w:pPr>
      <w:r w:rsidRPr="00F6440F">
        <w:rPr>
          <w:lang w:val="fr-CA"/>
        </w:rPr>
        <w:t>7.</w:t>
      </w:r>
      <w:r w:rsidR="009E3856" w:rsidRPr="00F6440F">
        <w:rPr>
          <w:lang w:val="fr-CA"/>
        </w:rPr>
        <w:tab/>
      </w:r>
      <w:r w:rsidR="00F6440F" w:rsidRPr="0093098F">
        <w:rPr>
          <w:lang w:val="fr-CA"/>
        </w:rPr>
        <w:t>Veuillez fournir des informations supplémentaires détaillées sur le mécanisme</w:t>
      </w:r>
      <w:r w:rsidR="0093098F" w:rsidRPr="0093098F">
        <w:rPr>
          <w:lang w:val="fr-CA"/>
        </w:rPr>
        <w:t xml:space="preserve"> national pour la</w:t>
      </w:r>
      <w:r w:rsidR="00F6440F" w:rsidRPr="0093098F">
        <w:rPr>
          <w:lang w:val="fr-CA"/>
        </w:rPr>
        <w:t xml:space="preserve"> promotion de la femme au Panama, à savoir le Ministère de la jeunesse, des femmes, des enfants et de la famille, y compris son rôle dans la structure gouvernementale et </w:t>
      </w:r>
      <w:r w:rsidR="0093098F" w:rsidRPr="0093098F">
        <w:rPr>
          <w:lang w:val="fr-CA"/>
        </w:rPr>
        <w:t>ses interactions avec d</w:t>
      </w:r>
      <w:r w:rsidR="00E175FB">
        <w:rPr>
          <w:lang w:val="fr-CA"/>
        </w:rPr>
        <w:t>’</w:t>
      </w:r>
      <w:r w:rsidR="0093098F" w:rsidRPr="0093098F">
        <w:rPr>
          <w:lang w:val="fr-CA"/>
        </w:rPr>
        <w:t>autres mécanismes de l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 xml:space="preserve">État </w:t>
      </w:r>
      <w:r w:rsidR="0093098F" w:rsidRPr="0093098F">
        <w:rPr>
          <w:lang w:val="fr-CA"/>
        </w:rPr>
        <w:t xml:space="preserve">en ce qui concerne les </w:t>
      </w:r>
      <w:r w:rsidR="00F6440F" w:rsidRPr="0093098F">
        <w:rPr>
          <w:lang w:val="fr-CA"/>
        </w:rPr>
        <w:t>politiques publiques.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Veuillez fournir des informations détaillées sur </w:t>
      </w:r>
      <w:r w:rsidR="0093098F" w:rsidRPr="0093098F">
        <w:rPr>
          <w:lang w:val="fr-CA"/>
        </w:rPr>
        <w:t xml:space="preserve">les </w:t>
      </w:r>
      <w:r w:rsidR="00F6440F" w:rsidRPr="0093098F">
        <w:rPr>
          <w:lang w:val="fr-CA"/>
        </w:rPr>
        <w:t xml:space="preserve">ressources humaines et financières </w:t>
      </w:r>
      <w:r w:rsidR="0093098F" w:rsidRPr="0093098F">
        <w:rPr>
          <w:lang w:val="fr-CA"/>
        </w:rPr>
        <w:t xml:space="preserve">du Ministère </w:t>
      </w:r>
      <w:r w:rsidR="00F6440F" w:rsidRPr="0093098F">
        <w:rPr>
          <w:lang w:val="fr-CA"/>
        </w:rPr>
        <w:t xml:space="preserve">à tous les niveaux et </w:t>
      </w:r>
      <w:r w:rsidR="0093098F" w:rsidRPr="0093098F">
        <w:rPr>
          <w:lang w:val="fr-CA"/>
        </w:rPr>
        <w:t xml:space="preserve">sur </w:t>
      </w:r>
      <w:r w:rsidR="00F6440F" w:rsidRPr="0093098F">
        <w:rPr>
          <w:lang w:val="fr-CA"/>
        </w:rPr>
        <w:t xml:space="preserve">la </w:t>
      </w:r>
      <w:r w:rsidR="0093098F" w:rsidRPr="0093098F">
        <w:rPr>
          <w:lang w:val="fr-CA"/>
        </w:rPr>
        <w:t xml:space="preserve">manière </w:t>
      </w:r>
      <w:r w:rsidR="00F6440F" w:rsidRPr="0093098F">
        <w:rPr>
          <w:lang w:val="fr-CA"/>
        </w:rPr>
        <w:t xml:space="preserve">dont le </w:t>
      </w:r>
      <w:r w:rsidR="0093098F" w:rsidRPr="0093098F">
        <w:rPr>
          <w:lang w:val="fr-CA"/>
        </w:rPr>
        <w:t>G</w:t>
      </w:r>
      <w:r w:rsidR="00F6440F" w:rsidRPr="0093098F">
        <w:rPr>
          <w:lang w:val="fr-CA"/>
        </w:rPr>
        <w:t xml:space="preserve">ouvernement </w:t>
      </w:r>
      <w:r w:rsidR="0093098F" w:rsidRPr="0093098F">
        <w:rPr>
          <w:lang w:val="fr-CA"/>
        </w:rPr>
        <w:t xml:space="preserve">estime que </w:t>
      </w:r>
      <w:r w:rsidR="00F6440F" w:rsidRPr="0093098F">
        <w:rPr>
          <w:lang w:val="fr-CA"/>
        </w:rPr>
        <w:t xml:space="preserve">son budget </w:t>
      </w:r>
      <w:r w:rsidR="0093098F" w:rsidRPr="0093098F">
        <w:rPr>
          <w:lang w:val="fr-CA"/>
        </w:rPr>
        <w:t>correspond aux politiques qu</w:t>
      </w:r>
      <w:r w:rsidR="00E175FB">
        <w:rPr>
          <w:lang w:val="fr-CA"/>
        </w:rPr>
        <w:t>’</w:t>
      </w:r>
      <w:r w:rsidR="0093098F" w:rsidRPr="0093098F">
        <w:rPr>
          <w:lang w:val="fr-CA"/>
        </w:rPr>
        <w:t>il est censé appliquer.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93098F">
        <w:rPr>
          <w:lang w:val="fr-CA"/>
        </w:rPr>
        <w:t>Programmes et plans d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action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FC00EC" w:rsidP="0093098F">
      <w:pPr>
        <w:pStyle w:val="SingleTxt"/>
        <w:rPr>
          <w:lang w:val="fr-CA"/>
        </w:rPr>
      </w:pPr>
      <w:r w:rsidRPr="00F6440F">
        <w:rPr>
          <w:lang w:val="fr-CA"/>
        </w:rPr>
        <w:t>8.</w:t>
      </w:r>
      <w:r w:rsidR="009E3856" w:rsidRPr="00F6440F">
        <w:rPr>
          <w:lang w:val="fr-CA"/>
        </w:rPr>
        <w:tab/>
      </w:r>
      <w:r w:rsidR="00F6440F" w:rsidRPr="0093098F">
        <w:rPr>
          <w:lang w:val="fr-CA"/>
        </w:rPr>
        <w:t xml:space="preserve">Le rapport </w:t>
      </w:r>
      <w:r w:rsidR="0093098F" w:rsidRPr="0093098F">
        <w:rPr>
          <w:lang w:val="fr-CA"/>
        </w:rPr>
        <w:t xml:space="preserve">se réfère </w:t>
      </w:r>
      <w:r w:rsidR="00F6440F" w:rsidRPr="0093098F">
        <w:rPr>
          <w:lang w:val="fr-CA"/>
        </w:rPr>
        <w:t xml:space="preserve">au </w:t>
      </w:r>
      <w:r w:rsidR="002F6BBA">
        <w:rPr>
          <w:lang w:val="fr-CA"/>
        </w:rPr>
        <w:t>P</w:t>
      </w:r>
      <w:r w:rsidR="00F6440F" w:rsidRPr="0093098F">
        <w:rPr>
          <w:lang w:val="fr-CA"/>
        </w:rPr>
        <w:t xml:space="preserve">lan national </w:t>
      </w:r>
      <w:r w:rsidR="0093098F" w:rsidRPr="0093098F">
        <w:rPr>
          <w:lang w:val="fr-CA"/>
        </w:rPr>
        <w:t xml:space="preserve">de lutte contre la violence familiale </w:t>
      </w:r>
      <w:r w:rsidR="00F6440F" w:rsidRPr="0093098F">
        <w:rPr>
          <w:lang w:val="fr-CA"/>
        </w:rPr>
        <w:t xml:space="preserve">et </w:t>
      </w:r>
      <w:r w:rsidR="0093098F" w:rsidRPr="0093098F">
        <w:rPr>
          <w:lang w:val="fr-CA"/>
        </w:rPr>
        <w:t xml:space="preserve">de </w:t>
      </w:r>
      <w:r w:rsidR="00F6440F" w:rsidRPr="0093098F">
        <w:rPr>
          <w:lang w:val="fr-CA"/>
        </w:rPr>
        <w:t xml:space="preserve">politiques de solidarité urbaine, </w:t>
      </w:r>
      <w:r w:rsidR="0093098F" w:rsidRPr="0093098F">
        <w:rPr>
          <w:lang w:val="fr-CA"/>
        </w:rPr>
        <w:t xml:space="preserve">en vigueur depuis </w:t>
      </w:r>
      <w:r w:rsidR="00F6440F" w:rsidRPr="0093098F">
        <w:rPr>
          <w:lang w:val="fr-CA"/>
        </w:rPr>
        <w:t>2004.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Veuillez fournir des informations supplémentaires sur le </w:t>
      </w:r>
      <w:r w:rsidR="00E175FB">
        <w:rPr>
          <w:lang w:val="fr-CA"/>
        </w:rPr>
        <w:t>P</w:t>
      </w:r>
      <w:r w:rsidR="00F6440F" w:rsidRPr="0093098F">
        <w:rPr>
          <w:lang w:val="fr-CA"/>
        </w:rPr>
        <w:t xml:space="preserve">lan national, y compris des informations détaillées sur les ressources financières et humaines qui sont </w:t>
      </w:r>
      <w:r w:rsidR="0093098F" w:rsidRPr="0093098F">
        <w:rPr>
          <w:lang w:val="fr-CA"/>
        </w:rPr>
        <w:t xml:space="preserve">allouées </w:t>
      </w:r>
      <w:r w:rsidR="00F6440F" w:rsidRPr="0093098F">
        <w:rPr>
          <w:lang w:val="fr-CA"/>
        </w:rPr>
        <w:t xml:space="preserve">au </w:t>
      </w:r>
      <w:r w:rsidR="00E175FB">
        <w:rPr>
          <w:lang w:val="fr-CA"/>
        </w:rPr>
        <w:t>P</w:t>
      </w:r>
      <w:r w:rsidR="0093098F" w:rsidRPr="0093098F">
        <w:rPr>
          <w:lang w:val="fr-CA"/>
        </w:rPr>
        <w:t xml:space="preserve">lan, </w:t>
      </w:r>
      <w:r w:rsidR="00F6440F" w:rsidRPr="0093098F">
        <w:rPr>
          <w:lang w:val="fr-CA"/>
        </w:rPr>
        <w:t xml:space="preserve">et </w:t>
      </w:r>
      <w:r w:rsidR="0093098F" w:rsidRPr="0093098F">
        <w:rPr>
          <w:lang w:val="fr-CA"/>
        </w:rPr>
        <w:t xml:space="preserve">mentionner </w:t>
      </w:r>
      <w:r w:rsidR="00F6440F" w:rsidRPr="0093098F">
        <w:rPr>
          <w:lang w:val="fr-CA"/>
        </w:rPr>
        <w:t xml:space="preserve">si des indicateurs ainsi que des objectifs </w:t>
      </w:r>
      <w:r w:rsidR="0093098F" w:rsidRPr="0093098F">
        <w:rPr>
          <w:lang w:val="fr-CA"/>
        </w:rPr>
        <w:t xml:space="preserve">assortis de délais </w:t>
      </w:r>
      <w:r w:rsidR="00F6440F" w:rsidRPr="0093098F">
        <w:rPr>
          <w:lang w:val="fr-CA"/>
        </w:rPr>
        <w:t xml:space="preserve">ont été </w:t>
      </w:r>
      <w:r w:rsidR="0093098F" w:rsidRPr="0093098F">
        <w:rPr>
          <w:lang w:val="fr-CA"/>
        </w:rPr>
        <w:t>établis afin d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évaluer la mise en œuvre de ce plan dans toutes les régions du pays.</w:t>
      </w:r>
      <w:r w:rsidRPr="00F6440F">
        <w:rPr>
          <w:lang w:val="fr-CA"/>
        </w:rPr>
        <w:t xml:space="preserve"> 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E175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93098F">
        <w:rPr>
          <w:lang w:val="fr-CA"/>
        </w:rPr>
        <w:t>Violence à l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égard des femmes</w:t>
      </w:r>
    </w:p>
    <w:p w:rsidR="009E3856" w:rsidRPr="00F6440F" w:rsidRDefault="009E3856" w:rsidP="00E175FB">
      <w:pPr>
        <w:pStyle w:val="SingleTxt"/>
        <w:keepNext/>
        <w:spacing w:after="0" w:line="120" w:lineRule="exact"/>
        <w:ind w:left="1264"/>
        <w:rPr>
          <w:sz w:val="10"/>
          <w:lang w:val="fr-CA"/>
        </w:rPr>
      </w:pPr>
    </w:p>
    <w:p w:rsidR="00FC00EC" w:rsidRPr="00F6440F" w:rsidRDefault="00FC00EC" w:rsidP="002F6BBA">
      <w:pPr>
        <w:pStyle w:val="SingleTxt"/>
        <w:rPr>
          <w:lang w:val="fr-CA"/>
        </w:rPr>
      </w:pPr>
      <w:r w:rsidRPr="00F6440F">
        <w:rPr>
          <w:lang w:val="fr-CA"/>
        </w:rPr>
        <w:t>9.</w:t>
      </w:r>
      <w:r w:rsidR="009E3856" w:rsidRPr="00F6440F">
        <w:rPr>
          <w:lang w:val="fr-CA"/>
        </w:rPr>
        <w:tab/>
      </w:r>
      <w:r w:rsidR="00F6440F" w:rsidRPr="0093098F">
        <w:rPr>
          <w:lang w:val="fr-CA"/>
        </w:rPr>
        <w:t xml:space="preserve">Veuillez fournir des informations statistiques sur le nombre de cas de violence </w:t>
      </w:r>
      <w:r w:rsidR="0093098F" w:rsidRPr="0093098F">
        <w:rPr>
          <w:lang w:val="fr-CA"/>
        </w:rPr>
        <w:t>à l</w:t>
      </w:r>
      <w:r w:rsidR="00E175FB">
        <w:rPr>
          <w:lang w:val="fr-CA"/>
        </w:rPr>
        <w:t>’</w:t>
      </w:r>
      <w:r w:rsidR="0093098F" w:rsidRPr="0093098F">
        <w:rPr>
          <w:lang w:val="fr-CA"/>
        </w:rPr>
        <w:t xml:space="preserve">égard </w:t>
      </w:r>
      <w:r w:rsidR="00F6440F" w:rsidRPr="0093098F">
        <w:rPr>
          <w:lang w:val="fr-CA"/>
        </w:rPr>
        <w:t>des femmes et des filles qui ont été signalés au cours de la période considérée.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Veuillez également </w:t>
      </w:r>
      <w:r w:rsidR="0093098F" w:rsidRPr="0093098F">
        <w:rPr>
          <w:lang w:val="fr-CA"/>
        </w:rPr>
        <w:t xml:space="preserve">fournir </w:t>
      </w:r>
      <w:r w:rsidR="00F6440F" w:rsidRPr="0093098F">
        <w:rPr>
          <w:lang w:val="fr-CA"/>
        </w:rPr>
        <w:t>des informations détaillées sur le nombre d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>auteurs d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 xml:space="preserve">actes de violence </w:t>
      </w:r>
      <w:r w:rsidR="0093098F" w:rsidRPr="0093098F">
        <w:rPr>
          <w:lang w:val="fr-CA"/>
        </w:rPr>
        <w:t>à l</w:t>
      </w:r>
      <w:r w:rsidR="00E175FB">
        <w:rPr>
          <w:lang w:val="fr-CA"/>
        </w:rPr>
        <w:t>’</w:t>
      </w:r>
      <w:r w:rsidR="0093098F" w:rsidRPr="0093098F">
        <w:rPr>
          <w:lang w:val="fr-CA"/>
        </w:rPr>
        <w:t xml:space="preserve">égard des </w:t>
      </w:r>
      <w:r w:rsidR="00F6440F" w:rsidRPr="0093098F">
        <w:rPr>
          <w:lang w:val="fr-CA"/>
        </w:rPr>
        <w:t xml:space="preserve">femmes qui ont été poursuivis et </w:t>
      </w:r>
      <w:r w:rsidR="0093098F" w:rsidRPr="0093098F">
        <w:rPr>
          <w:lang w:val="fr-CA"/>
        </w:rPr>
        <w:t xml:space="preserve">punis au cours de </w:t>
      </w:r>
      <w:r w:rsidR="00F6440F" w:rsidRPr="0093098F">
        <w:rPr>
          <w:lang w:val="fr-CA"/>
        </w:rPr>
        <w:t>la même période.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Veuillez </w:t>
      </w:r>
      <w:r w:rsidR="0093098F" w:rsidRPr="0093098F">
        <w:rPr>
          <w:lang w:val="fr-CA"/>
        </w:rPr>
        <w:t xml:space="preserve">fournir </w:t>
      </w:r>
      <w:r w:rsidR="00F6440F" w:rsidRPr="0093098F">
        <w:rPr>
          <w:lang w:val="fr-CA"/>
        </w:rPr>
        <w:t xml:space="preserve">des informations statistiques sur le nombre de femmes qui ont été assassinées </w:t>
      </w:r>
      <w:r w:rsidR="0093098F" w:rsidRPr="0093098F">
        <w:rPr>
          <w:lang w:val="fr-CA"/>
        </w:rPr>
        <w:t xml:space="preserve">chaque année à la </w:t>
      </w:r>
      <w:r w:rsidR="00F6440F" w:rsidRPr="0093098F">
        <w:rPr>
          <w:lang w:val="fr-CA"/>
        </w:rPr>
        <w:t xml:space="preserve">suite de violence </w:t>
      </w:r>
      <w:r w:rsidR="0093098F" w:rsidRPr="0093098F">
        <w:rPr>
          <w:lang w:val="fr-CA"/>
        </w:rPr>
        <w:t xml:space="preserve">au sein de la famille </w:t>
      </w:r>
      <w:r w:rsidR="00F6440F" w:rsidRPr="0093098F">
        <w:rPr>
          <w:lang w:val="fr-CA"/>
        </w:rPr>
        <w:t>au cours de la période considérée.</w:t>
      </w:r>
      <w:r w:rsidRPr="00F6440F">
        <w:rPr>
          <w:lang w:val="fr-CA"/>
        </w:rPr>
        <w:t xml:space="preserve"> </w:t>
      </w:r>
      <w:r w:rsidR="00F6440F" w:rsidRPr="0093098F">
        <w:rPr>
          <w:lang w:val="fr-CA"/>
        </w:rPr>
        <w:t xml:space="preserve">Le rapport </w:t>
      </w:r>
      <w:r w:rsidR="0093098F" w:rsidRPr="0093098F">
        <w:rPr>
          <w:lang w:val="fr-CA"/>
        </w:rPr>
        <w:t xml:space="preserve">se réfère </w:t>
      </w:r>
      <w:r w:rsidR="00F6440F" w:rsidRPr="0093098F">
        <w:rPr>
          <w:lang w:val="fr-CA"/>
        </w:rPr>
        <w:t>à un projet visant à constituer un système unique d</w:t>
      </w:r>
      <w:r w:rsidR="00E175FB">
        <w:rPr>
          <w:lang w:val="fr-CA"/>
        </w:rPr>
        <w:t>’</w:t>
      </w:r>
      <w:r w:rsidR="00F6440F" w:rsidRPr="0093098F">
        <w:rPr>
          <w:lang w:val="fr-CA"/>
        </w:rPr>
        <w:t xml:space="preserve">enregistrement des données </w:t>
      </w:r>
      <w:r w:rsidR="0093098F" w:rsidRPr="0093098F">
        <w:rPr>
          <w:lang w:val="fr-CA"/>
        </w:rPr>
        <w:t xml:space="preserve">statistiques </w:t>
      </w:r>
      <w:r w:rsidR="00F6440F" w:rsidRPr="0093098F">
        <w:rPr>
          <w:lang w:val="fr-CA"/>
        </w:rPr>
        <w:t>sur la violence sexiste.</w:t>
      </w:r>
      <w:r w:rsidRPr="00F6440F">
        <w:rPr>
          <w:lang w:val="fr-CA"/>
        </w:rPr>
        <w:t xml:space="preserve"> </w:t>
      </w:r>
      <w:r w:rsidR="00F6440F" w:rsidRPr="002F6BBA">
        <w:rPr>
          <w:lang w:val="fr-CA"/>
        </w:rPr>
        <w:t xml:space="preserve">Veuillez fournir des informations sur </w:t>
      </w:r>
      <w:r w:rsidR="002F6BBA" w:rsidRPr="002F6BBA">
        <w:rPr>
          <w:lang w:val="fr-CA"/>
        </w:rPr>
        <w:t xml:space="preserve">la mise au point de </w:t>
      </w:r>
      <w:r w:rsidR="00F6440F" w:rsidRPr="002F6BBA">
        <w:rPr>
          <w:lang w:val="fr-CA"/>
        </w:rPr>
        <w:t>ce projet entre la Direction nationale de la femme au sein du Ministère du développement social (Ministerio de Desarrollo Social – MIDES) et la Direction de la statistique et du recensement de l</w:t>
      </w:r>
      <w:r w:rsidR="00E175FB">
        <w:rPr>
          <w:lang w:val="fr-CA"/>
        </w:rPr>
        <w:t>’</w:t>
      </w:r>
      <w:r w:rsidR="00F6440F" w:rsidRPr="002F6BBA">
        <w:rPr>
          <w:lang w:val="fr-CA"/>
        </w:rPr>
        <w:t>Office du Contrôleur général de la République.</w:t>
      </w:r>
    </w:p>
    <w:p w:rsidR="00FC00EC" w:rsidRPr="00F6440F" w:rsidRDefault="00FC00EC" w:rsidP="002B53AC">
      <w:pPr>
        <w:pStyle w:val="SingleTxt"/>
        <w:rPr>
          <w:lang w:val="fr-CA"/>
        </w:rPr>
      </w:pPr>
      <w:r w:rsidRPr="00F6440F">
        <w:rPr>
          <w:lang w:val="fr-CA"/>
        </w:rPr>
        <w:t>10.</w:t>
      </w:r>
      <w:r w:rsidR="009E3856" w:rsidRPr="00F6440F">
        <w:rPr>
          <w:lang w:val="fr-CA"/>
        </w:rPr>
        <w:tab/>
      </w:r>
      <w:r w:rsidR="00F6440F" w:rsidRPr="002F6BBA">
        <w:rPr>
          <w:lang w:val="fr-CA"/>
        </w:rPr>
        <w:t xml:space="preserve">Le rapport se réfère au Plan national </w:t>
      </w:r>
      <w:r w:rsidR="002F6BBA" w:rsidRPr="002F6BBA">
        <w:rPr>
          <w:lang w:val="fr-CA"/>
        </w:rPr>
        <w:t xml:space="preserve">pour la </w:t>
      </w:r>
      <w:r w:rsidR="00F6440F" w:rsidRPr="002F6BBA">
        <w:rPr>
          <w:lang w:val="fr-CA"/>
        </w:rPr>
        <w:t xml:space="preserve">prévention et </w:t>
      </w:r>
      <w:r w:rsidR="002F6BBA" w:rsidRPr="002F6BBA">
        <w:rPr>
          <w:lang w:val="fr-CA"/>
        </w:rPr>
        <w:t xml:space="preserve">la </w:t>
      </w:r>
      <w:r w:rsidR="00F6440F" w:rsidRPr="002F6BBA">
        <w:rPr>
          <w:lang w:val="fr-CA"/>
        </w:rPr>
        <w:t xml:space="preserve">lutte contre la violence familiale et la coexistence civile, qui </w:t>
      </w:r>
      <w:r w:rsidR="002F6BBA" w:rsidRPr="002F6BBA">
        <w:rPr>
          <w:lang w:val="fr-CA"/>
        </w:rPr>
        <w:t>s</w:t>
      </w:r>
      <w:r w:rsidR="00E175FB">
        <w:rPr>
          <w:lang w:val="fr-CA"/>
        </w:rPr>
        <w:t>’</w:t>
      </w:r>
      <w:r w:rsidR="002F6BBA" w:rsidRPr="002F6BBA">
        <w:rPr>
          <w:lang w:val="fr-CA"/>
        </w:rPr>
        <w:t xml:space="preserve">articule </w:t>
      </w:r>
      <w:r w:rsidR="00F6440F" w:rsidRPr="002F6BBA">
        <w:rPr>
          <w:lang w:val="fr-CA"/>
        </w:rPr>
        <w:t xml:space="preserve">autour de cinq grands domaines, </w:t>
      </w:r>
      <w:r w:rsidR="002F6BBA" w:rsidRPr="002F6BBA">
        <w:rPr>
          <w:lang w:val="fr-CA"/>
        </w:rPr>
        <w:t xml:space="preserve">à savoir </w:t>
      </w:r>
      <w:r w:rsidR="00F6440F" w:rsidRPr="002F6BBA">
        <w:rPr>
          <w:lang w:val="fr-CA"/>
        </w:rPr>
        <w:t xml:space="preserve">la prévention, les soins et la réadaptation </w:t>
      </w:r>
      <w:r w:rsidR="002F6BBA" w:rsidRPr="002F6BBA">
        <w:rPr>
          <w:lang w:val="fr-CA"/>
        </w:rPr>
        <w:t xml:space="preserve">ainsi que </w:t>
      </w:r>
      <w:r w:rsidR="00F6440F" w:rsidRPr="002F6BBA">
        <w:rPr>
          <w:lang w:val="fr-CA"/>
        </w:rPr>
        <w:t xml:space="preserve">des programmes </w:t>
      </w:r>
      <w:r w:rsidR="002F6BBA" w:rsidRPr="002F6BBA">
        <w:rPr>
          <w:lang w:val="fr-CA"/>
        </w:rPr>
        <w:t xml:space="preserve">locaux </w:t>
      </w:r>
      <w:r w:rsidR="002B53AC">
        <w:rPr>
          <w:lang w:val="fr-CA"/>
        </w:rPr>
        <w:t xml:space="preserve">de </w:t>
      </w:r>
      <w:r w:rsidR="00F6440F" w:rsidRPr="002F6BBA">
        <w:rPr>
          <w:lang w:val="fr-CA"/>
        </w:rPr>
        <w:t xml:space="preserve">renforcement des activités de </w:t>
      </w:r>
      <w:r w:rsidR="002B53AC">
        <w:rPr>
          <w:lang w:val="fr-CA"/>
        </w:rPr>
        <w:t xml:space="preserve">soins et </w:t>
      </w:r>
      <w:r w:rsidR="00E175FB">
        <w:rPr>
          <w:lang w:val="fr-CA"/>
        </w:rPr>
        <w:t xml:space="preserve">de </w:t>
      </w:r>
      <w:r w:rsidR="00F6440F" w:rsidRPr="002F6BBA">
        <w:rPr>
          <w:lang w:val="fr-CA"/>
        </w:rPr>
        <w:t xml:space="preserve">prévention de la violence </w:t>
      </w:r>
      <w:r w:rsidR="002F6BBA" w:rsidRPr="002F6BBA">
        <w:rPr>
          <w:lang w:val="fr-CA"/>
        </w:rPr>
        <w:t>familiale</w:t>
      </w:r>
      <w:r w:rsidR="00F6440F" w:rsidRPr="002F6BBA">
        <w:rPr>
          <w:lang w:val="fr-CA"/>
        </w:rPr>
        <w:t>.</w:t>
      </w:r>
      <w:r w:rsidRPr="00F6440F">
        <w:rPr>
          <w:lang w:val="fr-CA"/>
        </w:rPr>
        <w:t xml:space="preserve"> </w:t>
      </w:r>
      <w:r w:rsidR="00F6440F" w:rsidRPr="002B53AC">
        <w:rPr>
          <w:lang w:val="fr-CA"/>
        </w:rPr>
        <w:t xml:space="preserve">Veuillez fournir des informations sur </w:t>
      </w:r>
      <w:r w:rsidR="002B53AC">
        <w:rPr>
          <w:lang w:val="fr-CA"/>
        </w:rPr>
        <w:t>ce qu</w:t>
      </w:r>
      <w:r w:rsidR="00E175FB">
        <w:rPr>
          <w:lang w:val="fr-CA"/>
        </w:rPr>
        <w:t>’</w:t>
      </w:r>
      <w:r w:rsidR="002B53AC">
        <w:rPr>
          <w:lang w:val="fr-CA"/>
        </w:rPr>
        <w:t xml:space="preserve">entend faire le </w:t>
      </w:r>
      <w:r w:rsidR="00F6440F" w:rsidRPr="002B53AC">
        <w:rPr>
          <w:lang w:val="fr-CA"/>
        </w:rPr>
        <w:t xml:space="preserve">Gouvernement </w:t>
      </w:r>
      <w:r w:rsidR="002F6BBA" w:rsidRPr="002B53AC">
        <w:rPr>
          <w:lang w:val="fr-CA"/>
        </w:rPr>
        <w:t xml:space="preserve">pour </w:t>
      </w:r>
      <w:r w:rsidR="00F6440F" w:rsidRPr="002B53AC">
        <w:rPr>
          <w:lang w:val="fr-CA"/>
        </w:rPr>
        <w:t xml:space="preserve">étendre les réseaux locaux </w:t>
      </w:r>
      <w:r w:rsidR="002B53AC">
        <w:rPr>
          <w:lang w:val="fr-CA"/>
        </w:rPr>
        <w:t>et la fourniture d</w:t>
      </w:r>
      <w:r w:rsidR="00E175FB">
        <w:rPr>
          <w:lang w:val="fr-CA"/>
        </w:rPr>
        <w:t>’</w:t>
      </w:r>
      <w:r w:rsidR="002B53AC">
        <w:rPr>
          <w:lang w:val="fr-CA"/>
        </w:rPr>
        <w:t xml:space="preserve">abris </w:t>
      </w:r>
      <w:r w:rsidR="00F6440F" w:rsidRPr="002B53AC">
        <w:rPr>
          <w:lang w:val="fr-CA"/>
        </w:rPr>
        <w:t xml:space="preserve">à toutes les régions du pays, y compris les </w:t>
      </w:r>
      <w:r w:rsidR="002B53AC" w:rsidRPr="002B53AC">
        <w:rPr>
          <w:lang w:val="fr-CA"/>
        </w:rPr>
        <w:t xml:space="preserve">régions </w:t>
      </w:r>
      <w:r w:rsidR="00F6440F" w:rsidRPr="002B53AC">
        <w:rPr>
          <w:lang w:val="fr-CA"/>
        </w:rPr>
        <w:t xml:space="preserve">autochtones et les </w:t>
      </w:r>
      <w:r w:rsidR="002B53AC" w:rsidRPr="002B53AC">
        <w:rPr>
          <w:lang w:val="fr-CA"/>
        </w:rPr>
        <w:t xml:space="preserve">régions </w:t>
      </w:r>
      <w:r w:rsidR="00F6440F" w:rsidRPr="002B53AC">
        <w:rPr>
          <w:lang w:val="fr-CA"/>
        </w:rPr>
        <w:t>les plus défavorisées.</w:t>
      </w:r>
      <w:r w:rsidRPr="00F6440F">
        <w:rPr>
          <w:lang w:val="fr-CA"/>
        </w:rPr>
        <w:t xml:space="preserve"> </w:t>
      </w:r>
      <w:r w:rsidR="002B53AC" w:rsidRPr="002B53AC">
        <w:rPr>
          <w:lang w:val="fr-CA"/>
        </w:rPr>
        <w:t>V</w:t>
      </w:r>
      <w:r w:rsidR="00F6440F" w:rsidRPr="002B53AC">
        <w:rPr>
          <w:lang w:val="fr-CA"/>
        </w:rPr>
        <w:t xml:space="preserve">euillez </w:t>
      </w:r>
      <w:r w:rsidR="002B53AC" w:rsidRPr="002B53AC">
        <w:rPr>
          <w:lang w:val="fr-CA"/>
        </w:rPr>
        <w:t xml:space="preserve">également fournir </w:t>
      </w:r>
      <w:r w:rsidR="00F6440F" w:rsidRPr="002B53AC">
        <w:rPr>
          <w:lang w:val="fr-CA"/>
        </w:rPr>
        <w:t xml:space="preserve">des informations détaillées sur </w:t>
      </w:r>
      <w:r w:rsidR="002B53AC" w:rsidRPr="002B53AC">
        <w:rPr>
          <w:lang w:val="fr-CA"/>
        </w:rPr>
        <w:t>le nombre de</w:t>
      </w:r>
      <w:r w:rsidR="00F6440F" w:rsidRPr="002B53AC">
        <w:rPr>
          <w:lang w:val="fr-CA"/>
        </w:rPr>
        <w:t xml:space="preserve"> femmes et </w:t>
      </w:r>
      <w:r w:rsidR="002B53AC" w:rsidRPr="002B53AC">
        <w:rPr>
          <w:lang w:val="fr-CA"/>
        </w:rPr>
        <w:t xml:space="preserve">de </w:t>
      </w:r>
      <w:r w:rsidR="00F6440F" w:rsidRPr="002B53AC">
        <w:rPr>
          <w:lang w:val="fr-CA"/>
        </w:rPr>
        <w:t>filles</w:t>
      </w:r>
      <w:r w:rsidR="002B53AC" w:rsidRPr="002B53AC">
        <w:rPr>
          <w:lang w:val="fr-CA"/>
        </w:rPr>
        <w:t xml:space="preserve"> qui ont bénéficié, au niveau local, </w:t>
      </w:r>
      <w:r w:rsidR="00F6440F" w:rsidRPr="002B53AC">
        <w:rPr>
          <w:lang w:val="fr-CA"/>
        </w:rPr>
        <w:t>de ces mesures de protection au cours de la période</w:t>
      </w:r>
      <w:r w:rsidR="002B53AC" w:rsidRPr="002B53AC">
        <w:rPr>
          <w:lang w:val="fr-CA"/>
        </w:rPr>
        <w:t xml:space="preserve"> considérée</w:t>
      </w:r>
      <w:r w:rsidR="00F6440F" w:rsidRPr="002B53AC">
        <w:rPr>
          <w:lang w:val="fr-CA"/>
        </w:rPr>
        <w:t>.</w:t>
      </w:r>
      <w:r w:rsidRPr="00F6440F">
        <w:rPr>
          <w:lang w:val="fr-CA"/>
        </w:rPr>
        <w:t xml:space="preserve"> </w:t>
      </w:r>
    </w:p>
    <w:p w:rsidR="00FC00EC" w:rsidRPr="00F6440F" w:rsidRDefault="00FC00EC" w:rsidP="002B53AC">
      <w:pPr>
        <w:pStyle w:val="SingleTxt"/>
        <w:rPr>
          <w:lang w:val="fr-CA"/>
        </w:rPr>
      </w:pPr>
      <w:r w:rsidRPr="00F6440F">
        <w:rPr>
          <w:lang w:val="fr-CA"/>
        </w:rPr>
        <w:t>11.</w:t>
      </w:r>
      <w:r w:rsidR="009E3856" w:rsidRPr="00F6440F">
        <w:rPr>
          <w:lang w:val="fr-CA"/>
        </w:rPr>
        <w:tab/>
      </w:r>
      <w:r w:rsidR="00F6440F" w:rsidRPr="002B53AC">
        <w:rPr>
          <w:lang w:val="fr-CA"/>
        </w:rPr>
        <w:t xml:space="preserve">Veuillez préciser si le viol </w:t>
      </w:r>
      <w:r w:rsidR="002B53AC" w:rsidRPr="002B53AC">
        <w:rPr>
          <w:lang w:val="fr-CA"/>
        </w:rPr>
        <w:t xml:space="preserve">conjugal </w:t>
      </w:r>
      <w:r w:rsidR="00F6440F" w:rsidRPr="002B53AC">
        <w:rPr>
          <w:lang w:val="fr-CA"/>
        </w:rPr>
        <w:t>est considéré comme un</w:t>
      </w:r>
      <w:r w:rsidR="002B53AC">
        <w:rPr>
          <w:lang w:val="fr-CA"/>
        </w:rPr>
        <w:t>e infraction pénale</w:t>
      </w:r>
      <w:r w:rsidR="00F6440F" w:rsidRPr="002B53AC">
        <w:rPr>
          <w:lang w:val="fr-CA"/>
        </w:rPr>
        <w:t>.</w:t>
      </w:r>
      <w:r w:rsidRPr="00F6440F">
        <w:rPr>
          <w:lang w:val="fr-CA"/>
        </w:rPr>
        <w:t xml:space="preserve"> </w:t>
      </w:r>
      <w:r w:rsidR="00F6440F" w:rsidRPr="002B53AC">
        <w:rPr>
          <w:lang w:val="fr-CA"/>
        </w:rPr>
        <w:t xml:space="preserve">Sinon, le Gouvernement envisage-t-il de le </w:t>
      </w:r>
      <w:r w:rsidR="002B53AC" w:rsidRPr="002B53AC">
        <w:rPr>
          <w:lang w:val="fr-CA"/>
        </w:rPr>
        <w:t>considérer comme tel</w:t>
      </w:r>
      <w:r w:rsidR="00F6440F" w:rsidRPr="002B53AC">
        <w:rPr>
          <w:lang w:val="fr-CA"/>
        </w:rPr>
        <w:t>?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2B53AC">
        <w:rPr>
          <w:lang w:val="fr-CA"/>
        </w:rPr>
        <w:t>La traite et 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sexuelle des femmes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2B53AC">
      <w:pPr>
        <w:pStyle w:val="SingleTxt"/>
        <w:rPr>
          <w:lang w:val="fr-CA"/>
        </w:rPr>
      </w:pPr>
      <w:r w:rsidRPr="00F6440F">
        <w:rPr>
          <w:lang w:val="fr-CA"/>
        </w:rPr>
        <w:t>12.</w:t>
      </w:r>
      <w:r w:rsidRPr="00F6440F">
        <w:rPr>
          <w:lang w:val="fr-CA"/>
        </w:rPr>
        <w:tab/>
      </w:r>
      <w:r w:rsidR="00F6440F" w:rsidRPr="002B53AC">
        <w:rPr>
          <w:lang w:val="fr-CA"/>
        </w:rPr>
        <w:t xml:space="preserve">Le présent rapport </w:t>
      </w:r>
      <w:r w:rsidR="002B53AC" w:rsidRPr="002B53AC">
        <w:rPr>
          <w:lang w:val="fr-CA"/>
        </w:rPr>
        <w:t xml:space="preserve">mentionne </w:t>
      </w:r>
      <w:r w:rsidR="00F6440F" w:rsidRPr="002B53AC">
        <w:rPr>
          <w:lang w:val="fr-CA"/>
        </w:rPr>
        <w:t>que ces dernières années, pour la première fois, un effort a été fait pour enquêter sur les facteurs, les causes profondes et les répercussions liées à la traite des personnes et 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de la prostitution et pour analyser le modus operandi de ceux qui se livrent à de telles pratiques.</w:t>
      </w:r>
      <w:r w:rsidR="00FC00EC" w:rsidRPr="00F6440F">
        <w:rPr>
          <w:lang w:val="fr-CA"/>
        </w:rPr>
        <w:t xml:space="preserve"> </w:t>
      </w:r>
      <w:r w:rsidR="00F6440F" w:rsidRPr="002B53AC">
        <w:rPr>
          <w:lang w:val="fr-CA"/>
        </w:rPr>
        <w:t>Toutefois, le rapport ne fournit aucune information sur les conclusions de ces études.</w:t>
      </w:r>
      <w:r w:rsidR="00FC00EC" w:rsidRPr="00F6440F">
        <w:rPr>
          <w:lang w:val="fr-CA"/>
        </w:rPr>
        <w:t xml:space="preserve"> </w:t>
      </w:r>
      <w:r w:rsidR="00F6440F" w:rsidRPr="002B53AC">
        <w:rPr>
          <w:lang w:val="fr-CA"/>
        </w:rPr>
        <w:t>Veuillez fournir des informations sur 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commerciale et sexuelle des femmes, des filles et des adolescent</w:t>
      </w:r>
      <w:r w:rsidR="00E175FB">
        <w:rPr>
          <w:lang w:val="fr-CA"/>
        </w:rPr>
        <w:t>e</w:t>
      </w:r>
      <w:r w:rsidR="00F6440F" w:rsidRPr="002B53AC">
        <w:rPr>
          <w:lang w:val="fr-CA"/>
        </w:rPr>
        <w:t xml:space="preserve">s, notamment par le biais de la traite, son incidence, </w:t>
      </w:r>
      <w:r w:rsidR="002B53AC" w:rsidRPr="002B53AC">
        <w:rPr>
          <w:lang w:val="fr-CA"/>
        </w:rPr>
        <w:t xml:space="preserve">ses </w:t>
      </w:r>
      <w:r w:rsidR="00F6440F" w:rsidRPr="002B53AC">
        <w:rPr>
          <w:lang w:val="fr-CA"/>
        </w:rPr>
        <w:t xml:space="preserve">causes et </w:t>
      </w:r>
      <w:r w:rsidR="002B53AC" w:rsidRPr="002B53AC">
        <w:rPr>
          <w:lang w:val="fr-CA"/>
        </w:rPr>
        <w:t>s</w:t>
      </w:r>
      <w:r w:rsidR="00F6440F" w:rsidRPr="002B53AC">
        <w:rPr>
          <w:lang w:val="fr-CA"/>
        </w:rPr>
        <w:t>es conséquences.</w:t>
      </w:r>
      <w:r w:rsidR="00FC00EC" w:rsidRPr="00F6440F">
        <w:rPr>
          <w:lang w:val="fr-CA"/>
        </w:rPr>
        <w:t xml:space="preserve"> </w:t>
      </w:r>
      <w:r w:rsidR="00F6440F" w:rsidRPr="002B53AC">
        <w:rPr>
          <w:lang w:val="fr-CA"/>
        </w:rPr>
        <w:t xml:space="preserve">Veuillez également fournir des informations sur les </w:t>
      </w:r>
      <w:r w:rsidR="002B53AC" w:rsidRPr="002B53AC">
        <w:rPr>
          <w:lang w:val="fr-CA"/>
        </w:rPr>
        <w:t xml:space="preserve">mesures ou les programmes </w:t>
      </w:r>
      <w:r w:rsidR="002B53AC">
        <w:rPr>
          <w:lang w:val="fr-CA"/>
        </w:rPr>
        <w:t xml:space="preserve">existants </w:t>
      </w:r>
      <w:r w:rsidR="00F6440F" w:rsidRPr="002B53AC">
        <w:rPr>
          <w:lang w:val="fr-CA"/>
        </w:rPr>
        <w:t>pour remédier à ce problème.</w:t>
      </w:r>
      <w:r w:rsidR="00FC00EC" w:rsidRPr="00F6440F">
        <w:rPr>
          <w:lang w:val="fr-CA"/>
        </w:rPr>
        <w:t xml:space="preserve"> </w:t>
      </w:r>
    </w:p>
    <w:p w:rsidR="00FC00EC" w:rsidRPr="00F6440F" w:rsidRDefault="00FC00EC" w:rsidP="002B53AC">
      <w:pPr>
        <w:pStyle w:val="SingleTxt"/>
        <w:rPr>
          <w:lang w:val="fr-CA"/>
        </w:rPr>
      </w:pPr>
      <w:r w:rsidRPr="00F6440F">
        <w:rPr>
          <w:lang w:val="fr-CA"/>
        </w:rPr>
        <w:t>13.</w:t>
      </w:r>
      <w:r w:rsidR="009E3856" w:rsidRPr="00F6440F">
        <w:rPr>
          <w:lang w:val="fr-CA"/>
        </w:rPr>
        <w:tab/>
      </w:r>
      <w:r w:rsidR="00F6440F" w:rsidRPr="002B53AC">
        <w:rPr>
          <w:lang w:val="fr-CA"/>
        </w:rPr>
        <w:t xml:space="preserve">Le rapport </w:t>
      </w:r>
      <w:r w:rsidR="002B53AC" w:rsidRPr="002B53AC">
        <w:rPr>
          <w:lang w:val="fr-CA"/>
        </w:rPr>
        <w:t xml:space="preserve">se réfère </w:t>
      </w:r>
      <w:r w:rsidR="00F6440F" w:rsidRPr="002B53AC">
        <w:rPr>
          <w:lang w:val="fr-CA"/>
        </w:rPr>
        <w:t xml:space="preserve">à </w:t>
      </w:r>
      <w:r w:rsidR="002B53AC" w:rsidRPr="002B53AC">
        <w:rPr>
          <w:lang w:val="fr-CA"/>
        </w:rPr>
        <w:t xml:space="preserve">différentes </w:t>
      </w:r>
      <w:r w:rsidR="00F6440F" w:rsidRPr="002B53AC">
        <w:rPr>
          <w:lang w:val="fr-CA"/>
        </w:rPr>
        <w:t xml:space="preserve">dispositions qui sanctionnent les pratiques criminelles associées à la traite des personnes et </w:t>
      </w:r>
      <w:r w:rsidR="002B53AC" w:rsidRPr="002B53AC">
        <w:rPr>
          <w:lang w:val="fr-CA"/>
        </w:rPr>
        <w:t xml:space="preserve">à </w:t>
      </w:r>
      <w:r w:rsidR="00F6440F" w:rsidRPr="002B53AC">
        <w:rPr>
          <w:lang w:val="fr-CA"/>
        </w:rPr>
        <w:t>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de la prostitution.</w:t>
      </w:r>
      <w:r w:rsidRPr="00F6440F">
        <w:rPr>
          <w:lang w:val="fr-CA"/>
        </w:rPr>
        <w:t xml:space="preserve"> </w:t>
      </w:r>
      <w:r w:rsidR="00F6440F" w:rsidRPr="002B53AC">
        <w:rPr>
          <w:lang w:val="fr-CA"/>
        </w:rPr>
        <w:t xml:space="preserve">Veuillez fournir des informations statistiques sur le nombre de personnes </w:t>
      </w:r>
      <w:r w:rsidR="002B53AC" w:rsidRPr="002B53AC">
        <w:rPr>
          <w:lang w:val="fr-CA"/>
        </w:rPr>
        <w:t xml:space="preserve">qui ont </w:t>
      </w:r>
      <w:r w:rsidR="00F6440F" w:rsidRPr="002B53AC">
        <w:rPr>
          <w:lang w:val="fr-CA"/>
        </w:rPr>
        <w:t xml:space="preserve">été poursuivies et condamnées pour ces crimes, au cours de la période considérée, et sur le nombre de femmes </w:t>
      </w:r>
      <w:r w:rsidR="002B53AC" w:rsidRPr="002B53AC">
        <w:rPr>
          <w:lang w:val="fr-CA"/>
        </w:rPr>
        <w:t xml:space="preserve">qui ont </w:t>
      </w:r>
      <w:r w:rsidR="00F6440F" w:rsidRPr="002B53AC">
        <w:rPr>
          <w:lang w:val="fr-CA"/>
        </w:rPr>
        <w:t xml:space="preserve">affirmé </w:t>
      </w:r>
      <w:r w:rsidR="002B53AC" w:rsidRPr="002B53AC">
        <w:rPr>
          <w:lang w:val="fr-CA"/>
        </w:rPr>
        <w:t xml:space="preserve">avoir </w:t>
      </w:r>
      <w:r w:rsidR="00F6440F" w:rsidRPr="002B53AC">
        <w:rPr>
          <w:lang w:val="fr-CA"/>
        </w:rPr>
        <w:t xml:space="preserve">été victimes de la traite et de </w:t>
      </w:r>
      <w:r w:rsidR="002B53AC" w:rsidRPr="002B53AC">
        <w:rPr>
          <w:lang w:val="fr-CA"/>
        </w:rPr>
        <w:t>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sexuelle.</w:t>
      </w:r>
      <w:r w:rsidRPr="00F6440F">
        <w:rPr>
          <w:lang w:val="fr-CA"/>
        </w:rPr>
        <w:t xml:space="preserve"> </w:t>
      </w:r>
      <w:r w:rsidR="00F6440F" w:rsidRPr="002B53AC">
        <w:rPr>
          <w:lang w:val="fr-CA"/>
        </w:rPr>
        <w:t>Veuillez également préciser les efforts qui sont faits pour sensibiliser les femmes et les filles à l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importance de signaler les cas de traite et d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>exploitation de la prostitution.</w:t>
      </w:r>
      <w:r w:rsidR="00F34A3E" w:rsidRPr="00F6440F">
        <w:rPr>
          <w:lang w:val="fr-CA"/>
        </w:rPr>
        <w:t xml:space="preserve"> </w:t>
      </w:r>
    </w:p>
    <w:p w:rsidR="00FC00EC" w:rsidRPr="00F6440F" w:rsidRDefault="00FC00EC" w:rsidP="00FC5FEF">
      <w:pPr>
        <w:pStyle w:val="SingleTxt"/>
        <w:rPr>
          <w:lang w:val="fr-CA"/>
        </w:rPr>
      </w:pPr>
      <w:r w:rsidRPr="00F6440F">
        <w:rPr>
          <w:lang w:val="fr-CA"/>
        </w:rPr>
        <w:t>14.</w:t>
      </w:r>
      <w:r w:rsidR="009E3856" w:rsidRPr="00F6440F">
        <w:rPr>
          <w:lang w:val="fr-CA"/>
        </w:rPr>
        <w:tab/>
      </w:r>
      <w:r w:rsidR="002B53AC" w:rsidRPr="002B53AC">
        <w:rPr>
          <w:lang w:val="fr-CA"/>
        </w:rPr>
        <w:t>En 1999, le Comité, d</w:t>
      </w:r>
      <w:r w:rsidR="00F6440F" w:rsidRPr="002B53AC">
        <w:rPr>
          <w:lang w:val="fr-CA"/>
        </w:rPr>
        <w:t xml:space="preserve">ans ses </w:t>
      </w:r>
      <w:r w:rsidR="002B53AC" w:rsidRPr="002B53AC">
        <w:rPr>
          <w:lang w:val="fr-CA"/>
        </w:rPr>
        <w:t xml:space="preserve">conclusions antérieures, </w:t>
      </w:r>
      <w:r w:rsidR="00F6440F" w:rsidRPr="002B53AC">
        <w:rPr>
          <w:lang w:val="fr-CA"/>
        </w:rPr>
        <w:t>s</w:t>
      </w:r>
      <w:r w:rsidR="00E175FB">
        <w:rPr>
          <w:lang w:val="fr-CA"/>
        </w:rPr>
        <w:t>’</w:t>
      </w:r>
      <w:r w:rsidR="00F6440F" w:rsidRPr="002B53AC">
        <w:rPr>
          <w:lang w:val="fr-CA"/>
        </w:rPr>
        <w:t xml:space="preserve">est déclaré préoccupé par le traitement discriminatoire subi par les femmes se livrant à la prostitution au Panama, notamment en ce qui concerne les difficultés liées à </w:t>
      </w:r>
      <w:r w:rsidR="002B53AC" w:rsidRPr="002B53AC">
        <w:rPr>
          <w:lang w:val="fr-CA"/>
        </w:rPr>
        <w:t xml:space="preserve">la demande de </w:t>
      </w:r>
      <w:r w:rsidR="00F6440F" w:rsidRPr="002B53AC">
        <w:rPr>
          <w:lang w:val="fr-CA"/>
        </w:rPr>
        <w:t>réparation en cas de viol.</w:t>
      </w:r>
      <w:r w:rsidRPr="00F6440F">
        <w:rPr>
          <w:lang w:val="fr-CA"/>
        </w:rPr>
        <w:t xml:space="preserve"> </w:t>
      </w:r>
      <w:r w:rsidR="00F6440F" w:rsidRPr="00FC5FEF">
        <w:rPr>
          <w:lang w:val="fr-CA"/>
        </w:rPr>
        <w:t xml:space="preserve">Veuillez fournir des informations sur les </w:t>
      </w:r>
      <w:r w:rsidR="004F41F1">
        <w:rPr>
          <w:lang w:val="fr-CA"/>
        </w:rPr>
        <w:t xml:space="preserve">actions et les efforts menés </w:t>
      </w:r>
      <w:r w:rsidR="00F6440F" w:rsidRPr="00FC5FEF">
        <w:rPr>
          <w:lang w:val="fr-CA"/>
        </w:rPr>
        <w:t xml:space="preserve">pour </w:t>
      </w:r>
      <w:r w:rsidR="00FC5FEF" w:rsidRPr="00FC5FEF">
        <w:rPr>
          <w:lang w:val="fr-CA"/>
        </w:rPr>
        <w:t xml:space="preserve">venir à bout de </w:t>
      </w:r>
      <w:r w:rsidR="00F6440F" w:rsidRPr="00FC5FEF">
        <w:rPr>
          <w:lang w:val="fr-CA"/>
        </w:rPr>
        <w:t>ces difficultés.</w:t>
      </w:r>
      <w:r w:rsidRPr="00F6440F">
        <w:rPr>
          <w:lang w:val="fr-CA"/>
        </w:rPr>
        <w:t xml:space="preserve"> </w:t>
      </w:r>
      <w:r w:rsidR="00FC5FEF" w:rsidRPr="00FC5FEF">
        <w:rPr>
          <w:lang w:val="fr-CA"/>
        </w:rPr>
        <w:t>V</w:t>
      </w:r>
      <w:r w:rsidR="00F6440F" w:rsidRPr="00FC5FEF">
        <w:rPr>
          <w:lang w:val="fr-CA"/>
        </w:rPr>
        <w:t xml:space="preserve">euillez </w:t>
      </w:r>
      <w:r w:rsidR="00FC5FEF" w:rsidRPr="00FC5FEF">
        <w:rPr>
          <w:lang w:val="fr-CA"/>
        </w:rPr>
        <w:t xml:space="preserve">également </w:t>
      </w:r>
      <w:r w:rsidR="00F6440F" w:rsidRPr="00FC5FEF">
        <w:rPr>
          <w:lang w:val="fr-CA"/>
        </w:rPr>
        <w:t xml:space="preserve">préciser si une unité spéciale a été </w:t>
      </w:r>
      <w:r w:rsidR="00FC5FEF" w:rsidRPr="00FC5FEF">
        <w:rPr>
          <w:lang w:val="fr-CA"/>
        </w:rPr>
        <w:t xml:space="preserve">créée </w:t>
      </w:r>
      <w:r w:rsidR="00F6440F" w:rsidRPr="00FC5FEF">
        <w:rPr>
          <w:lang w:val="fr-CA"/>
        </w:rPr>
        <w:t>à cet égard.</w:t>
      </w:r>
      <w:r w:rsidRPr="00F6440F">
        <w:rPr>
          <w:lang w:val="fr-CA"/>
        </w:rPr>
        <w:t xml:space="preserve"> 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FC5FEF">
        <w:rPr>
          <w:lang w:val="fr-CA"/>
        </w:rPr>
        <w:t>Participation politique et participation à la vie publique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FC00EC" w:rsidP="00F83F60">
      <w:pPr>
        <w:pStyle w:val="SingleTxt"/>
        <w:rPr>
          <w:lang w:val="fr-CA"/>
        </w:rPr>
      </w:pPr>
      <w:r w:rsidRPr="00F6440F">
        <w:rPr>
          <w:lang w:val="fr-CA"/>
        </w:rPr>
        <w:t>15.</w:t>
      </w:r>
      <w:r w:rsidR="009E3856" w:rsidRPr="00F6440F">
        <w:rPr>
          <w:lang w:val="fr-CA"/>
        </w:rPr>
        <w:tab/>
      </w:r>
      <w:r w:rsidR="00F6440F" w:rsidRPr="00FC5FEF">
        <w:rPr>
          <w:lang w:val="fr-CA"/>
        </w:rPr>
        <w:t>Selon le rapport, la loi No 4 « instituant l</w:t>
      </w:r>
      <w:r w:rsidR="00E175FB">
        <w:rPr>
          <w:lang w:val="fr-CA"/>
        </w:rPr>
        <w:t>’</w:t>
      </w:r>
      <w:r w:rsidR="00F6440F" w:rsidRPr="00FC5FEF">
        <w:rPr>
          <w:lang w:val="fr-CA"/>
        </w:rPr>
        <w:t>égalité des chances », qui modifie le code électoral, établit l</w:t>
      </w:r>
      <w:r w:rsidR="00E175FB">
        <w:rPr>
          <w:lang w:val="fr-CA"/>
        </w:rPr>
        <w:t>’</w:t>
      </w:r>
      <w:r w:rsidR="00F6440F" w:rsidRPr="00FC5FEF">
        <w:rPr>
          <w:lang w:val="fr-CA"/>
        </w:rPr>
        <w:t>obligation du Gouvernement de garantir la participation d</w:t>
      </w:r>
      <w:r w:rsidR="00E175FB">
        <w:rPr>
          <w:lang w:val="fr-CA"/>
        </w:rPr>
        <w:t>’</w:t>
      </w:r>
      <w:r w:rsidR="00F6440F" w:rsidRPr="00FC5FEF">
        <w:rPr>
          <w:lang w:val="fr-CA"/>
        </w:rPr>
        <w:t>au moins 30 % de femmes aux postes de ministres, de vice-ministres et de directrices d</w:t>
      </w:r>
      <w:r w:rsidR="00E175FB">
        <w:rPr>
          <w:lang w:val="fr-CA"/>
        </w:rPr>
        <w:t>’</w:t>
      </w:r>
      <w:r w:rsidR="00F6440F" w:rsidRPr="00FC5FEF">
        <w:rPr>
          <w:lang w:val="fr-CA"/>
        </w:rPr>
        <w:t>administrations a</w:t>
      </w:r>
      <w:r w:rsidR="00FC5FEF" w:rsidRPr="00FC5FEF">
        <w:rPr>
          <w:lang w:val="fr-CA"/>
        </w:rPr>
        <w:t xml:space="preserve">utonomes et semi-autonomes et </w:t>
      </w:r>
      <w:r w:rsidR="00F6440F" w:rsidRPr="00FC5FEF">
        <w:rPr>
          <w:lang w:val="fr-CA"/>
        </w:rPr>
        <w:t>autres entités gouvernementales.</w:t>
      </w:r>
      <w:r w:rsidRPr="00F6440F">
        <w:rPr>
          <w:lang w:val="fr-CA"/>
        </w:rPr>
        <w:t xml:space="preserve"> </w:t>
      </w:r>
      <w:r w:rsidR="00F6440F" w:rsidRPr="00FC5FEF">
        <w:rPr>
          <w:lang w:val="fr-CA"/>
        </w:rPr>
        <w:t>Veuillez fournir des informations détaillées sur les mesures prises afin de mettre en œuvre la loi No</w:t>
      </w:r>
      <w:r w:rsidRPr="00F6440F">
        <w:rPr>
          <w:lang w:val="fr-CA"/>
        </w:rPr>
        <w:t xml:space="preserve"> 4. </w:t>
      </w:r>
      <w:r w:rsidR="00FC5FEF" w:rsidRPr="00F83F60">
        <w:rPr>
          <w:lang w:val="fr-CA"/>
        </w:rPr>
        <w:t>V</w:t>
      </w:r>
      <w:r w:rsidR="00F6440F" w:rsidRPr="00F83F60">
        <w:rPr>
          <w:lang w:val="fr-CA"/>
        </w:rPr>
        <w:t xml:space="preserve">euillez </w:t>
      </w:r>
      <w:r w:rsidR="00FC5FEF" w:rsidRPr="00F83F60">
        <w:rPr>
          <w:lang w:val="fr-CA"/>
        </w:rPr>
        <w:t xml:space="preserve">également </w:t>
      </w:r>
      <w:r w:rsidR="00F6440F" w:rsidRPr="00F83F60">
        <w:rPr>
          <w:lang w:val="fr-CA"/>
        </w:rPr>
        <w:t>fournir des informations sur les campagnes ou programmes de formation qui ont été menés pour encourager la participation des femmes en politique, aux postes de décision et à la vie publique, à la suite de la recommandation précédente du Comité.</w:t>
      </w:r>
      <w:r w:rsidRPr="00F6440F">
        <w:rPr>
          <w:lang w:val="fr-CA"/>
        </w:rPr>
        <w:t xml:space="preserve"> </w:t>
      </w:r>
    </w:p>
    <w:p w:rsidR="00FC00EC" w:rsidRPr="00F6440F" w:rsidRDefault="00FC00EC" w:rsidP="00F83F60">
      <w:pPr>
        <w:pStyle w:val="SingleTxt"/>
        <w:rPr>
          <w:lang w:val="fr-CA"/>
        </w:rPr>
      </w:pPr>
      <w:r w:rsidRPr="00F6440F">
        <w:rPr>
          <w:lang w:val="fr-CA"/>
        </w:rPr>
        <w:t>16.</w:t>
      </w:r>
      <w:r w:rsidR="009E3856" w:rsidRPr="00F6440F">
        <w:rPr>
          <w:lang w:val="fr-CA"/>
        </w:rPr>
        <w:tab/>
      </w:r>
      <w:r w:rsidR="00F6440F" w:rsidRPr="00F83F60">
        <w:rPr>
          <w:lang w:val="fr-CA"/>
        </w:rPr>
        <w:t xml:space="preserve">Le rapport </w:t>
      </w:r>
      <w:r w:rsidR="00F83F60" w:rsidRPr="00F83F60">
        <w:rPr>
          <w:lang w:val="fr-CA"/>
        </w:rPr>
        <w:t xml:space="preserve">se réfère </w:t>
      </w:r>
      <w:r w:rsidR="00F6440F" w:rsidRPr="00F83F60">
        <w:rPr>
          <w:lang w:val="fr-CA"/>
        </w:rPr>
        <w:t>également à la loi No 6 du 17 décembre 2002, qui établit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obligation «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allouer au moins 10 % desdits financements à la formation des femmes ». 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fournir des informations détaillées quant à savoir si cette obligation a été </w:t>
      </w:r>
      <w:r w:rsidR="00F83F60" w:rsidRPr="00F83F60">
        <w:rPr>
          <w:lang w:val="fr-CA"/>
        </w:rPr>
        <w:t xml:space="preserve">exécutée </w:t>
      </w:r>
      <w:r w:rsidR="00F6440F" w:rsidRPr="00F83F60">
        <w:rPr>
          <w:lang w:val="fr-CA"/>
        </w:rPr>
        <w:t xml:space="preserve">et les résultats de cette </w:t>
      </w:r>
      <w:r w:rsidR="00F83F60" w:rsidRPr="00F83F60">
        <w:rPr>
          <w:lang w:val="fr-CA"/>
        </w:rPr>
        <w:t>exécution</w:t>
      </w:r>
      <w:r w:rsidR="00F6440F" w:rsidRPr="00F83F60">
        <w:rPr>
          <w:lang w:val="fr-CA"/>
        </w:rPr>
        <w:t>.</w:t>
      </w:r>
      <w:r w:rsidRPr="00F6440F">
        <w:rPr>
          <w:lang w:val="fr-CA"/>
        </w:rPr>
        <w:t xml:space="preserve"> 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F83F60">
        <w:rPr>
          <w:lang w:val="fr-CA"/>
        </w:rPr>
        <w:t>Éducation et stéréotypes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FC00EC" w:rsidP="00F83F60">
      <w:pPr>
        <w:pStyle w:val="SingleTxt"/>
        <w:rPr>
          <w:lang w:val="fr-CA"/>
        </w:rPr>
      </w:pPr>
      <w:r w:rsidRPr="00F6440F">
        <w:rPr>
          <w:lang w:val="fr-CA"/>
        </w:rPr>
        <w:t>17.</w:t>
      </w:r>
      <w:r w:rsidR="009E3856" w:rsidRPr="00F6440F">
        <w:rPr>
          <w:lang w:val="fr-CA"/>
        </w:rPr>
        <w:tab/>
      </w:r>
      <w:r w:rsidR="00F6440F" w:rsidRPr="00F83F60">
        <w:rPr>
          <w:lang w:val="fr-CA"/>
        </w:rPr>
        <w:t>Le rapport signale qu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en dépit de la féminisation des effectifs universitaires que connaît le pays,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analyse des programmes dans lesquels les </w:t>
      </w:r>
      <w:r w:rsidR="00F83F60" w:rsidRPr="00F83F60">
        <w:rPr>
          <w:lang w:val="fr-CA"/>
        </w:rPr>
        <w:t xml:space="preserve">étudiantes </w:t>
      </w:r>
      <w:r w:rsidR="00F6440F" w:rsidRPr="00F83F60">
        <w:rPr>
          <w:lang w:val="fr-CA"/>
        </w:rPr>
        <w:t xml:space="preserve">prédominent porte à croire que des </w:t>
      </w:r>
      <w:r w:rsidR="00F83F60" w:rsidRPr="00F83F60">
        <w:rPr>
          <w:lang w:val="fr-CA"/>
        </w:rPr>
        <w:t>facteurs culturels</w:t>
      </w:r>
      <w:r w:rsidR="00F6440F" w:rsidRPr="00F83F60">
        <w:rPr>
          <w:lang w:val="fr-CA"/>
        </w:rPr>
        <w:t xml:space="preserve"> les empêchent encore de choisir certains programmes non traditionnels.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fournir des informations précises sur ces programmes et sur les efforts déployés par le Gouvernement pour éliminer </w:t>
      </w:r>
      <w:r w:rsidR="00F83F60" w:rsidRPr="00F83F60">
        <w:rPr>
          <w:lang w:val="fr-CA"/>
        </w:rPr>
        <w:t xml:space="preserve">tous </w:t>
      </w:r>
      <w:r w:rsidR="00F6440F" w:rsidRPr="00F83F60">
        <w:rPr>
          <w:lang w:val="fr-CA"/>
        </w:rPr>
        <w:t>les stéréotypes discriminatoires à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égard des femmes dans le domaine de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éducation.</w:t>
      </w:r>
      <w:r w:rsidRPr="00F6440F">
        <w:rPr>
          <w:lang w:val="fr-CA"/>
        </w:rPr>
        <w:t xml:space="preserve"> </w:t>
      </w:r>
    </w:p>
    <w:p w:rsidR="00FC00EC" w:rsidRPr="00F6440F" w:rsidRDefault="00FC00EC" w:rsidP="00F83F60">
      <w:pPr>
        <w:pStyle w:val="SingleTxt"/>
        <w:rPr>
          <w:lang w:val="fr-CA"/>
        </w:rPr>
      </w:pPr>
      <w:r w:rsidRPr="00F6440F">
        <w:rPr>
          <w:lang w:val="fr-CA"/>
        </w:rPr>
        <w:t>18.</w:t>
      </w:r>
      <w:r w:rsidR="009E3856" w:rsidRPr="00F6440F">
        <w:rPr>
          <w:lang w:val="fr-CA"/>
        </w:rPr>
        <w:tab/>
      </w:r>
      <w:r w:rsidR="00F6440F" w:rsidRPr="00F83F60">
        <w:rPr>
          <w:lang w:val="fr-CA"/>
        </w:rPr>
        <w:t xml:space="preserve">Au paragraphe 129, le rapport </w:t>
      </w:r>
      <w:r w:rsidR="00F83F60" w:rsidRPr="00F83F60">
        <w:rPr>
          <w:lang w:val="fr-CA"/>
        </w:rPr>
        <w:t xml:space="preserve">mentionne </w:t>
      </w:r>
      <w:r w:rsidR="00F6440F" w:rsidRPr="00F83F60">
        <w:rPr>
          <w:lang w:val="fr-CA"/>
        </w:rPr>
        <w:t>que, selon un rapport de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Institut de formation et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avancement </w:t>
      </w:r>
      <w:r w:rsidR="00F83F60" w:rsidRPr="00F83F60">
        <w:rPr>
          <w:lang w:val="fr-CA"/>
        </w:rPr>
        <w:t>d</w:t>
      </w:r>
      <w:r w:rsidR="00F6440F" w:rsidRPr="00F83F60">
        <w:rPr>
          <w:lang w:val="fr-CA"/>
        </w:rPr>
        <w:t>es ressources humaines (Instituto para la Formación y Aprovechamiento de Recursos Humanos – IFARHU), les femmes reçoivent plus de bourses que les hommes à tous les niveaux :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>primaire, secondaire et/ou universitaire.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fournir des informations détaillées ventilées par thème et zone urbaine</w:t>
      </w:r>
      <w:r w:rsidR="00F83F60" w:rsidRPr="00F83F60">
        <w:rPr>
          <w:lang w:val="fr-CA"/>
        </w:rPr>
        <w:t>/zone rurale</w:t>
      </w:r>
      <w:r w:rsidR="00F6440F" w:rsidRPr="00F83F60">
        <w:rPr>
          <w:lang w:val="fr-CA"/>
        </w:rPr>
        <w:t xml:space="preserve"> sur les bourses reçues par les femmes.</w:t>
      </w:r>
      <w:r w:rsidRPr="00F6440F">
        <w:rPr>
          <w:lang w:val="fr-CA"/>
        </w:rPr>
        <w:t xml:space="preserve"> </w:t>
      </w: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19.</w:t>
      </w:r>
      <w:r w:rsidRPr="00F6440F">
        <w:rPr>
          <w:lang w:val="fr-CA"/>
        </w:rPr>
        <w:tab/>
      </w:r>
      <w:r w:rsidR="00F6440F" w:rsidRPr="00F83F60">
        <w:rPr>
          <w:lang w:val="fr-CA"/>
        </w:rPr>
        <w:t>Veuillez</w:t>
      </w:r>
      <w:r w:rsidR="00F83F60" w:rsidRPr="00F83F60">
        <w:rPr>
          <w:lang w:val="fr-CA"/>
        </w:rPr>
        <w:t xml:space="preserve"> fournir des informations sur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incidence </w:t>
      </w:r>
      <w:r w:rsidR="00F83F60" w:rsidRPr="00F83F60">
        <w:rPr>
          <w:lang w:val="fr-CA"/>
        </w:rPr>
        <w:t xml:space="preserve">de la </w:t>
      </w:r>
      <w:r w:rsidR="00F6440F" w:rsidRPr="00F83F60">
        <w:rPr>
          <w:lang w:val="fr-CA"/>
        </w:rPr>
        <w:t>gr</w:t>
      </w:r>
      <w:r w:rsidR="00F83F60" w:rsidRPr="00F83F60">
        <w:rPr>
          <w:lang w:val="fr-CA"/>
        </w:rPr>
        <w:t>ossesse</w:t>
      </w:r>
      <w:r w:rsidR="00F6440F" w:rsidRPr="00F83F60">
        <w:rPr>
          <w:lang w:val="fr-CA"/>
        </w:rPr>
        <w:t xml:space="preserve"> chez les adolescentes au Panama et </w:t>
      </w:r>
      <w:r w:rsidR="00F83F60" w:rsidRPr="00F83F60">
        <w:rPr>
          <w:lang w:val="fr-CA"/>
        </w:rPr>
        <w:t xml:space="preserve">ses répercussions </w:t>
      </w:r>
      <w:r w:rsidR="00F6440F" w:rsidRPr="00F83F60">
        <w:rPr>
          <w:lang w:val="fr-CA"/>
        </w:rPr>
        <w:t>sur la réussite scolaire des filles.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également fournir des informations sur le soutien apporté aux adolescentes enceintes ou aux jeunes mères pour leur permettre de poursuivre leurs études, y compris des données statistiques sur le nombre de jeunes mères ayant bénéficié de programmes de soutien afin de poursuivre leurs études.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À cet égard, le rapport </w:t>
      </w:r>
      <w:r w:rsidR="00F83F60" w:rsidRPr="00F83F60">
        <w:rPr>
          <w:lang w:val="fr-CA"/>
        </w:rPr>
        <w:t xml:space="preserve">se réfère </w:t>
      </w:r>
      <w:r w:rsidR="00F6440F" w:rsidRPr="00F83F60">
        <w:rPr>
          <w:lang w:val="fr-CA"/>
        </w:rPr>
        <w:t>à loi No 2 du 3 juin 2002, garantissant la santé et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éducation des adolescentes enceintes.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préciser quels mécanismes de contrôle, </w:t>
      </w:r>
      <w:r w:rsidR="00F83F60" w:rsidRPr="00F83F60">
        <w:rPr>
          <w:lang w:val="fr-CA"/>
        </w:rPr>
        <w:t>s</w:t>
      </w:r>
      <w:r w:rsidR="00E175FB">
        <w:rPr>
          <w:lang w:val="fr-CA"/>
        </w:rPr>
        <w:t>’</w:t>
      </w:r>
      <w:r w:rsidR="00F83F60" w:rsidRPr="00F83F60">
        <w:rPr>
          <w:lang w:val="fr-CA"/>
        </w:rPr>
        <w:t xml:space="preserve">il en existe, assurent </w:t>
      </w:r>
      <w:r w:rsidR="00F6440F" w:rsidRPr="00F83F60">
        <w:rPr>
          <w:lang w:val="fr-CA"/>
        </w:rPr>
        <w:t>la mise en œuvre effective de cette loi.</w:t>
      </w:r>
      <w:r w:rsidR="00F34A3E" w:rsidRPr="00F6440F">
        <w:rPr>
          <w:lang w:val="fr-CA"/>
        </w:rPr>
        <w:t xml:space="preserve"> 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F83F60">
        <w:rPr>
          <w:lang w:val="fr-CA"/>
        </w:rPr>
        <w:t>Emploi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20.</w:t>
      </w:r>
      <w:r w:rsidRPr="00F6440F">
        <w:rPr>
          <w:lang w:val="fr-CA"/>
        </w:rPr>
        <w:tab/>
      </w:r>
      <w:r w:rsidR="00F6440F" w:rsidRPr="00F83F60">
        <w:rPr>
          <w:lang w:val="fr-CA"/>
        </w:rPr>
        <w:t>Le rapport signale que les femmes représentent 72,7 % de la population non active.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Il </w:t>
      </w:r>
      <w:r w:rsidR="00F83F60" w:rsidRPr="00F83F60">
        <w:rPr>
          <w:lang w:val="fr-CA"/>
        </w:rPr>
        <w:t xml:space="preserve">mentionne </w:t>
      </w:r>
      <w:r w:rsidR="00F6440F" w:rsidRPr="00F83F60">
        <w:rPr>
          <w:lang w:val="fr-CA"/>
        </w:rPr>
        <w:t>également que les femmes salariées occupent des emplois principalement dans le commerce de gros et de déta</w:t>
      </w:r>
      <w:r w:rsidR="00F83F60" w:rsidRPr="00F83F60">
        <w:rPr>
          <w:lang w:val="fr-CA"/>
        </w:rPr>
        <w:t>il, les services domestiques,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industrie manufacturière,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hôtellerie et la restauration </w:t>
      </w:r>
      <w:r w:rsidR="00F83F60" w:rsidRPr="00F83F60">
        <w:rPr>
          <w:lang w:val="fr-CA"/>
        </w:rPr>
        <w:t>et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enseignement.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fournir des informations sur les plans de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État partie pour réduire le taux de chômage élevé chez les femmes.</w:t>
      </w:r>
      <w:r w:rsidR="00FC00EC" w:rsidRPr="00F6440F">
        <w:rPr>
          <w:lang w:val="fr-CA"/>
        </w:rPr>
        <w:t xml:space="preserve"> </w:t>
      </w:r>
      <w:r w:rsidR="00F83F60" w:rsidRPr="00F83F60">
        <w:rPr>
          <w:lang w:val="fr-CA"/>
        </w:rPr>
        <w:t>V</w:t>
      </w:r>
      <w:r w:rsidR="00F6440F" w:rsidRPr="00F83F60">
        <w:rPr>
          <w:lang w:val="fr-CA"/>
        </w:rPr>
        <w:t xml:space="preserve">euillez </w:t>
      </w:r>
      <w:r w:rsidR="00F83F60" w:rsidRPr="00F83F60">
        <w:rPr>
          <w:lang w:val="fr-CA"/>
        </w:rPr>
        <w:t xml:space="preserve">également fournir </w:t>
      </w:r>
      <w:r w:rsidR="00F6440F" w:rsidRPr="00F83F60">
        <w:rPr>
          <w:lang w:val="fr-CA"/>
        </w:rPr>
        <w:t>des informations sur les niveaux de rémunération des hommes et des femmes effectuant le même travail dans les secteurs public et privé.</w:t>
      </w:r>
      <w:r w:rsidR="00FC00EC" w:rsidRPr="00F6440F">
        <w:rPr>
          <w:lang w:val="fr-CA"/>
        </w:rPr>
        <w:t xml:space="preserve"> </w:t>
      </w:r>
      <w:r w:rsidR="00F83F60" w:rsidRPr="00F83F60">
        <w:rPr>
          <w:lang w:val="fr-CA"/>
        </w:rPr>
        <w:t>V</w:t>
      </w:r>
      <w:r w:rsidR="00F6440F" w:rsidRPr="00F83F60">
        <w:rPr>
          <w:lang w:val="fr-CA"/>
        </w:rPr>
        <w:t xml:space="preserve">euillez </w:t>
      </w:r>
      <w:r w:rsidR="00F83F60" w:rsidRPr="00F83F60">
        <w:rPr>
          <w:lang w:val="fr-CA"/>
        </w:rPr>
        <w:t xml:space="preserve">également fournir </w:t>
      </w:r>
      <w:r w:rsidR="00F6440F" w:rsidRPr="00F83F60">
        <w:rPr>
          <w:lang w:val="fr-CA"/>
        </w:rPr>
        <w:t>des informations détaillées sur les activités et les conditions des femmes travaillant dans le secteur informel.</w:t>
      </w:r>
      <w:r w:rsidR="00FC00EC" w:rsidRPr="00F6440F">
        <w:rPr>
          <w:lang w:val="fr-CA"/>
        </w:rPr>
        <w:t xml:space="preserve"> </w:t>
      </w: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21.</w:t>
      </w:r>
      <w:r w:rsidRPr="00F6440F">
        <w:rPr>
          <w:lang w:val="fr-CA"/>
        </w:rPr>
        <w:tab/>
      </w:r>
      <w:r w:rsidR="00F6440F" w:rsidRPr="00F83F60">
        <w:rPr>
          <w:lang w:val="fr-CA"/>
        </w:rPr>
        <w:t xml:space="preserve">Au paragraphe 135, le rapport </w:t>
      </w:r>
      <w:r w:rsidR="00F83F60" w:rsidRPr="00F83F60">
        <w:rPr>
          <w:lang w:val="fr-CA"/>
        </w:rPr>
        <w:t xml:space="preserve">se réfère </w:t>
      </w:r>
      <w:r w:rsidR="00F6440F" w:rsidRPr="00F83F60">
        <w:rPr>
          <w:lang w:val="fr-CA"/>
        </w:rPr>
        <w:t>aux différentes mesures qui ont été élaborées pour éliminer la discrimination à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égard des femmes dans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emploi.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fournir des informations détaillées sur ces mesures et leur impact.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également fournir des informations supplémentaires concernant les activités menées par la Commission de la parité et du travail du Ministère du travail pour renforcer la capacité institutionnelle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intégration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une perspective sexospécifique sur le lieu de travail, notamment </w:t>
      </w:r>
      <w:r w:rsidR="00F83F60" w:rsidRPr="00F83F60">
        <w:rPr>
          <w:lang w:val="fr-CA"/>
        </w:rPr>
        <w:t xml:space="preserve">des </w:t>
      </w:r>
      <w:r w:rsidR="00F6440F" w:rsidRPr="00F83F60">
        <w:rPr>
          <w:lang w:val="fr-CA"/>
        </w:rPr>
        <w:t>information</w:t>
      </w:r>
      <w:r w:rsidR="00F83F60" w:rsidRPr="00F83F60">
        <w:rPr>
          <w:lang w:val="fr-CA"/>
        </w:rPr>
        <w:t>s</w:t>
      </w:r>
      <w:r w:rsidR="00F6440F" w:rsidRPr="00F83F60">
        <w:rPr>
          <w:lang w:val="fr-CA"/>
        </w:rPr>
        <w:t xml:space="preserve"> sur sa composition, son fonctionnement, sa structur</w:t>
      </w:r>
      <w:r w:rsidR="00F83F60" w:rsidRPr="00F83F60">
        <w:rPr>
          <w:lang w:val="fr-CA"/>
        </w:rPr>
        <w:t>e</w:t>
      </w:r>
      <w:r w:rsidR="00F6440F" w:rsidRPr="00F83F60">
        <w:rPr>
          <w:lang w:val="fr-CA"/>
        </w:rPr>
        <w:t xml:space="preserve"> et ses activités.</w:t>
      </w: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22.</w:t>
      </w:r>
      <w:r w:rsidRPr="00F6440F">
        <w:rPr>
          <w:lang w:val="fr-CA"/>
        </w:rPr>
        <w:tab/>
      </w:r>
      <w:r w:rsidR="00F6440F" w:rsidRPr="00F83F60">
        <w:rPr>
          <w:lang w:val="fr-CA"/>
        </w:rPr>
        <w:t xml:space="preserve">Le rapport </w:t>
      </w:r>
      <w:r w:rsidR="00F83F60" w:rsidRPr="00F83F60">
        <w:rPr>
          <w:lang w:val="fr-CA"/>
        </w:rPr>
        <w:t xml:space="preserve">mentionne </w:t>
      </w:r>
      <w:r w:rsidR="00F6440F" w:rsidRPr="00F83F60">
        <w:rPr>
          <w:lang w:val="fr-CA"/>
        </w:rPr>
        <w:t>que le Panama n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a </w:t>
      </w:r>
      <w:r w:rsidR="00E175FB">
        <w:rPr>
          <w:lang w:val="fr-CA"/>
        </w:rPr>
        <w:t>pas de loi</w:t>
      </w:r>
      <w:r w:rsidR="00F6440F" w:rsidRPr="00F83F60">
        <w:rPr>
          <w:lang w:val="fr-CA"/>
        </w:rPr>
        <w:t xml:space="preserve"> ciblant spécifiquement le harcèlement sexuel mais que certaines lois condamnent </w:t>
      </w:r>
      <w:r w:rsidR="00F83F60" w:rsidRPr="00F83F60">
        <w:rPr>
          <w:lang w:val="fr-CA"/>
        </w:rPr>
        <w:t>ce comportement</w:t>
      </w:r>
      <w:r w:rsidR="00F6440F" w:rsidRPr="00F83F60">
        <w:rPr>
          <w:lang w:val="fr-CA"/>
        </w:rPr>
        <w:t>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préciser si le Gouvernement envisage de </w:t>
      </w:r>
      <w:r w:rsidR="00F83F60" w:rsidRPr="00F83F60">
        <w:rPr>
          <w:lang w:val="fr-CA"/>
        </w:rPr>
        <w:t xml:space="preserve">considérer </w:t>
      </w:r>
      <w:r w:rsidR="00F6440F" w:rsidRPr="00F83F60">
        <w:rPr>
          <w:lang w:val="fr-CA"/>
        </w:rPr>
        <w:t>le harcèlement sexuel sur le lieu de travail</w:t>
      </w:r>
      <w:r w:rsidR="00F83F60" w:rsidRPr="00F83F60">
        <w:rPr>
          <w:lang w:val="fr-CA"/>
        </w:rPr>
        <w:t xml:space="preserve"> comme une infraction pénale</w:t>
      </w:r>
      <w:r w:rsidR="00F6440F" w:rsidRPr="00F83F60">
        <w:rPr>
          <w:lang w:val="fr-CA"/>
        </w:rPr>
        <w:t>.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F6440F">
        <w:rPr>
          <w:lang w:val="fr-CA"/>
        </w:rPr>
        <w:tab/>
      </w:r>
      <w:r w:rsidRPr="00F6440F">
        <w:rPr>
          <w:lang w:val="fr-CA"/>
        </w:rPr>
        <w:tab/>
      </w:r>
      <w:r w:rsidR="00F6440F" w:rsidRPr="00F83F60">
        <w:rPr>
          <w:lang w:val="fr-CA"/>
        </w:rPr>
        <w:t>Santé</w:t>
      </w:r>
    </w:p>
    <w:p w:rsidR="009E3856" w:rsidRPr="00F6440F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23.</w:t>
      </w:r>
      <w:r w:rsidRPr="00F6440F">
        <w:rPr>
          <w:lang w:val="fr-CA"/>
        </w:rPr>
        <w:tab/>
      </w:r>
      <w:r w:rsidR="00F83F60" w:rsidRPr="00F83F60">
        <w:rPr>
          <w:lang w:val="fr-CA"/>
        </w:rPr>
        <w:t>En 1999, le Comité, d</w:t>
      </w:r>
      <w:r w:rsidR="00F6440F" w:rsidRPr="00F83F60">
        <w:rPr>
          <w:lang w:val="fr-CA"/>
        </w:rPr>
        <w:t xml:space="preserve">ans ses </w:t>
      </w:r>
      <w:r w:rsidR="00F83F60" w:rsidRPr="00F83F60">
        <w:rPr>
          <w:lang w:val="fr-CA"/>
        </w:rPr>
        <w:t>conclusions antérieures, s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est déclaré </w:t>
      </w:r>
      <w:r w:rsidR="00F83F60" w:rsidRPr="00F83F60">
        <w:rPr>
          <w:lang w:val="fr-CA"/>
        </w:rPr>
        <w:t xml:space="preserve">vivement </w:t>
      </w:r>
      <w:r w:rsidR="00F6440F" w:rsidRPr="00F83F60">
        <w:rPr>
          <w:lang w:val="fr-CA"/>
        </w:rPr>
        <w:t xml:space="preserve">préoccupé </w:t>
      </w:r>
      <w:r w:rsidR="00F83F60" w:rsidRPr="00F83F60">
        <w:rPr>
          <w:lang w:val="fr-CA"/>
        </w:rPr>
        <w:t xml:space="preserve">au sujet de </w:t>
      </w:r>
      <w:r w:rsidR="00F6440F" w:rsidRPr="00F83F60">
        <w:rPr>
          <w:lang w:val="fr-CA"/>
        </w:rPr>
        <w:t xml:space="preserve">la santé </w:t>
      </w:r>
      <w:r w:rsidR="00F83F60" w:rsidRPr="00F83F60">
        <w:rPr>
          <w:lang w:val="fr-CA"/>
        </w:rPr>
        <w:t>des femmes</w:t>
      </w:r>
      <w:r w:rsidR="00F6440F" w:rsidRPr="00F83F60">
        <w:rPr>
          <w:lang w:val="fr-CA"/>
        </w:rPr>
        <w:t xml:space="preserve"> panaméennes </w:t>
      </w:r>
      <w:r w:rsidR="00F83F60" w:rsidRPr="00F83F60">
        <w:rPr>
          <w:lang w:val="fr-CA"/>
        </w:rPr>
        <w:t xml:space="preserve">en matière de procréation </w:t>
      </w:r>
      <w:r w:rsidR="00F6440F" w:rsidRPr="00F83F60">
        <w:rPr>
          <w:lang w:val="fr-CA"/>
        </w:rPr>
        <w:t xml:space="preserve">et </w:t>
      </w:r>
      <w:r w:rsidR="00F83F60" w:rsidRPr="00F83F60">
        <w:rPr>
          <w:lang w:val="fr-CA"/>
        </w:rPr>
        <w:t xml:space="preserve">du recul </w:t>
      </w:r>
      <w:r w:rsidR="00F6440F" w:rsidRPr="00F83F60">
        <w:rPr>
          <w:lang w:val="fr-CA"/>
        </w:rPr>
        <w:t>apparent au droit à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avortement dans</w:t>
      </w:r>
      <w:r w:rsidR="00F83F60" w:rsidRPr="00F83F60">
        <w:rPr>
          <w:lang w:val="fr-CA"/>
        </w:rPr>
        <w:t xml:space="preserve"> le </w:t>
      </w:r>
      <w:r w:rsidR="00F6440F" w:rsidRPr="00F83F60">
        <w:rPr>
          <w:lang w:val="fr-CA"/>
        </w:rPr>
        <w:t xml:space="preserve">cas </w:t>
      </w:r>
      <w:r w:rsidR="00F83F60" w:rsidRPr="00F83F60">
        <w:rPr>
          <w:lang w:val="fr-CA"/>
        </w:rPr>
        <w:t>d</w:t>
      </w:r>
      <w:r w:rsidR="00E175FB">
        <w:rPr>
          <w:lang w:val="fr-CA"/>
        </w:rPr>
        <w:t>’</w:t>
      </w:r>
      <w:r w:rsidR="00F83F60" w:rsidRPr="00F83F60">
        <w:rPr>
          <w:lang w:val="fr-CA"/>
        </w:rPr>
        <w:t xml:space="preserve">une </w:t>
      </w:r>
      <w:r w:rsidR="00F6440F" w:rsidRPr="00F83F60">
        <w:rPr>
          <w:lang w:val="fr-CA"/>
        </w:rPr>
        <w:t xml:space="preserve">grossesse </w:t>
      </w:r>
      <w:r w:rsidR="00F83F60" w:rsidRPr="00F83F60">
        <w:rPr>
          <w:lang w:val="fr-CA"/>
        </w:rPr>
        <w:t xml:space="preserve">survenant </w:t>
      </w:r>
      <w:r w:rsidR="00F6440F" w:rsidRPr="00F83F60">
        <w:rPr>
          <w:lang w:val="fr-CA"/>
        </w:rPr>
        <w:t>à la suite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un viol.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Le Comité a recommandé que les femmes panaméennes </w:t>
      </w:r>
      <w:r w:rsidR="00F83F60" w:rsidRPr="00F83F60">
        <w:rPr>
          <w:lang w:val="fr-CA"/>
        </w:rPr>
        <w:t>qui sont enceintes à la suite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un viol </w:t>
      </w:r>
      <w:r w:rsidR="00E175FB">
        <w:rPr>
          <w:lang w:val="fr-CA"/>
        </w:rPr>
        <w:t xml:space="preserve">aient </w:t>
      </w:r>
      <w:r w:rsidR="00F6440F" w:rsidRPr="00F83F60">
        <w:rPr>
          <w:lang w:val="fr-CA"/>
        </w:rPr>
        <w:t xml:space="preserve">la </w:t>
      </w:r>
      <w:r w:rsidR="00F83F60" w:rsidRPr="00F83F60">
        <w:rPr>
          <w:lang w:val="fr-CA"/>
        </w:rPr>
        <w:t xml:space="preserve">possibilité </w:t>
      </w:r>
      <w:r w:rsidR="00F6440F" w:rsidRPr="00F83F60">
        <w:rPr>
          <w:lang w:val="fr-CA"/>
        </w:rPr>
        <w:t>de demander une interruption de grossesse.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fournir des informations précises et détaillées </w:t>
      </w:r>
      <w:r w:rsidR="00F83F60" w:rsidRPr="00F83F60">
        <w:rPr>
          <w:lang w:val="fr-CA"/>
        </w:rPr>
        <w:t xml:space="preserve">concernant </w:t>
      </w:r>
      <w:r w:rsidR="00F6440F" w:rsidRPr="00F83F60">
        <w:rPr>
          <w:lang w:val="fr-CA"/>
        </w:rPr>
        <w:t>les mesures prises par le Gouvernement pour donner suite à la recommandation du Comité.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également fournir des informations statistiques sur le nombre </w:t>
      </w:r>
      <w:r w:rsidR="00F83F60" w:rsidRPr="00F83F60">
        <w:rPr>
          <w:lang w:val="fr-CA"/>
        </w:rPr>
        <w:t>de femmes enc</w:t>
      </w:r>
      <w:r w:rsidR="00E175FB">
        <w:rPr>
          <w:lang w:val="fr-CA"/>
        </w:rPr>
        <w:t xml:space="preserve">eintes suite à </w:t>
      </w:r>
      <w:r w:rsidR="00F83F60" w:rsidRPr="00F83F60">
        <w:rPr>
          <w:lang w:val="fr-CA"/>
        </w:rPr>
        <w:t xml:space="preserve">un viol </w:t>
      </w:r>
      <w:r w:rsidR="00E175FB">
        <w:rPr>
          <w:lang w:val="fr-CA"/>
        </w:rPr>
        <w:t xml:space="preserve">ayant </w:t>
      </w:r>
      <w:r w:rsidR="00F83F60" w:rsidRPr="00F83F60">
        <w:rPr>
          <w:lang w:val="fr-CA"/>
        </w:rPr>
        <w:t>subi un avortement</w:t>
      </w:r>
      <w:r w:rsidR="00F6440F" w:rsidRPr="00F83F60">
        <w:rPr>
          <w:lang w:val="fr-CA"/>
        </w:rPr>
        <w:t>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fournir des informations sur les mesures prises pour sensibiliser les victimes à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 xml:space="preserve">importance de </w:t>
      </w:r>
      <w:r w:rsidR="00F83F60" w:rsidRPr="00F83F60">
        <w:rPr>
          <w:lang w:val="fr-CA"/>
        </w:rPr>
        <w:t xml:space="preserve">recevoir des soins médicaux suite à une agression sexuelle et autres agressions et de les </w:t>
      </w:r>
      <w:r w:rsidR="00F6440F" w:rsidRPr="00F83F60">
        <w:rPr>
          <w:lang w:val="fr-CA"/>
        </w:rPr>
        <w:t>signaler.</w:t>
      </w:r>
    </w:p>
    <w:p w:rsidR="00FC00EC" w:rsidRPr="00F6440F" w:rsidRDefault="00E3310A" w:rsidP="00F83F60">
      <w:pPr>
        <w:pStyle w:val="SingleTxt"/>
        <w:rPr>
          <w:lang w:val="fr-CA"/>
        </w:rPr>
      </w:pPr>
      <w:r w:rsidRPr="00F6440F">
        <w:rPr>
          <w:lang w:val="fr-CA"/>
        </w:rPr>
        <w:t>24.</w:t>
      </w:r>
      <w:r w:rsidRPr="00F6440F">
        <w:rPr>
          <w:lang w:val="fr-CA"/>
        </w:rPr>
        <w:tab/>
      </w:r>
      <w:r w:rsidR="00F6440F" w:rsidRPr="00F83F60">
        <w:rPr>
          <w:lang w:val="fr-CA"/>
        </w:rPr>
        <w:t xml:space="preserve">Le rapport </w:t>
      </w:r>
      <w:r w:rsidR="00F83F60" w:rsidRPr="00F83F60">
        <w:rPr>
          <w:lang w:val="fr-CA"/>
        </w:rPr>
        <w:t xml:space="preserve">se réfère </w:t>
      </w:r>
      <w:r w:rsidR="00F6440F" w:rsidRPr="00F83F60">
        <w:rPr>
          <w:lang w:val="fr-CA"/>
        </w:rPr>
        <w:t xml:space="preserve">à la santé des adolescentes et, à cet égard, il </w:t>
      </w:r>
      <w:r w:rsidR="00F83F60" w:rsidRPr="00F83F60">
        <w:rPr>
          <w:lang w:val="fr-CA"/>
        </w:rPr>
        <w:t xml:space="preserve">mentionne </w:t>
      </w:r>
      <w:r w:rsidR="00F6440F" w:rsidRPr="00F83F60">
        <w:rPr>
          <w:lang w:val="fr-CA"/>
        </w:rPr>
        <w:t>que 29,1 % des adolescentes enceintes reçoivent des soins prénatals.</w:t>
      </w:r>
      <w:r w:rsidR="00FC00EC"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expliquer pourquoi le taux est si bas et fournir des informations sur les mesures prises par le Gouvernement </w:t>
      </w:r>
      <w:r w:rsidR="00F83F60" w:rsidRPr="00F83F60">
        <w:rPr>
          <w:lang w:val="fr-CA"/>
        </w:rPr>
        <w:t>pour augmenter le pourcentage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adolescentes enceintes recevant des soins prénatals.</w:t>
      </w:r>
      <w:r w:rsidR="00FC00EC" w:rsidRPr="00F6440F">
        <w:rPr>
          <w:lang w:val="fr-CA"/>
        </w:rPr>
        <w:t xml:space="preserve"> </w:t>
      </w:r>
    </w:p>
    <w:p w:rsidR="00FC00EC" w:rsidRPr="00F6440F" w:rsidRDefault="00FC00EC" w:rsidP="00F83F60">
      <w:pPr>
        <w:pStyle w:val="SingleTxt"/>
        <w:rPr>
          <w:lang w:val="fr-CA"/>
        </w:rPr>
      </w:pPr>
      <w:r w:rsidRPr="00F6440F">
        <w:rPr>
          <w:lang w:val="fr-CA"/>
        </w:rPr>
        <w:t>25.</w:t>
      </w:r>
      <w:r w:rsidR="00E3310A" w:rsidRPr="00F6440F">
        <w:rPr>
          <w:lang w:val="fr-CA"/>
        </w:rPr>
        <w:tab/>
      </w:r>
      <w:r w:rsidR="00F6440F" w:rsidRPr="00F83F60">
        <w:rPr>
          <w:lang w:val="fr-CA"/>
        </w:rPr>
        <w:t xml:space="preserve">Le rapport </w:t>
      </w:r>
      <w:r w:rsidR="00F83F60" w:rsidRPr="00F83F60">
        <w:rPr>
          <w:lang w:val="fr-CA"/>
        </w:rPr>
        <w:t xml:space="preserve">se réfère </w:t>
      </w:r>
      <w:r w:rsidR="00F6440F" w:rsidRPr="00F83F60">
        <w:rPr>
          <w:lang w:val="fr-CA"/>
        </w:rPr>
        <w:t xml:space="preserve">au rapport de 2005 sur la santé des femmes au Panama qui met en évidence les cinq causes principales de décès </w:t>
      </w:r>
      <w:r w:rsidR="00F83F60" w:rsidRPr="00F83F60">
        <w:rPr>
          <w:lang w:val="fr-CA"/>
        </w:rPr>
        <w:t>chez l</w:t>
      </w:r>
      <w:r w:rsidR="00F83F60">
        <w:rPr>
          <w:lang w:val="fr-CA"/>
        </w:rPr>
        <w:t>es</w:t>
      </w:r>
      <w:r w:rsidR="00F83F60" w:rsidRPr="00F83F60">
        <w:rPr>
          <w:lang w:val="fr-CA"/>
        </w:rPr>
        <w:t xml:space="preserve"> femme</w:t>
      </w:r>
      <w:r w:rsidR="00F83F60">
        <w:rPr>
          <w:lang w:val="fr-CA"/>
        </w:rPr>
        <w:t>s</w:t>
      </w:r>
      <w:r w:rsidR="00F6440F" w:rsidRPr="00F83F60">
        <w:rPr>
          <w:lang w:val="fr-CA"/>
        </w:rPr>
        <w:t xml:space="preserve"> : les infections des voies respiratoires supérieures, la grippe, les infections de la peau et des tissus sous-cutanés, la diarrhée et les maladies du système urinaire.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expliquer si une évaluation épidémiologique a été effectuée pour analyser les raisons de ces causes de décès et si </w:t>
      </w:r>
      <w:r w:rsidR="00F83F60" w:rsidRPr="00F83F60">
        <w:rPr>
          <w:lang w:val="fr-CA"/>
        </w:rPr>
        <w:t>certaines d</w:t>
      </w:r>
      <w:r w:rsidR="00E175FB">
        <w:rPr>
          <w:lang w:val="fr-CA"/>
        </w:rPr>
        <w:t>’</w:t>
      </w:r>
      <w:r w:rsidR="00F83F60" w:rsidRPr="00F83F60">
        <w:rPr>
          <w:lang w:val="fr-CA"/>
        </w:rPr>
        <w:t xml:space="preserve">entre elles </w:t>
      </w:r>
      <w:r w:rsidR="00F6440F" w:rsidRPr="00F83F60">
        <w:rPr>
          <w:lang w:val="fr-CA"/>
        </w:rPr>
        <w:t xml:space="preserve">sont </w:t>
      </w:r>
      <w:r w:rsidR="00F83F60" w:rsidRPr="00F83F60">
        <w:rPr>
          <w:lang w:val="fr-CA"/>
        </w:rPr>
        <w:t xml:space="preserve">en rapport avec le </w:t>
      </w:r>
      <w:r w:rsidR="00F6440F" w:rsidRPr="00F83F60">
        <w:rPr>
          <w:lang w:val="fr-CA"/>
        </w:rPr>
        <w:t>milieu de vie des femmes ou une activité liée au travail.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>Veuillez également fournir des informations statistiques sur les taux de mortalité maternelle, ainsi que sur d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autres causes de décès chez les femme</w:t>
      </w:r>
      <w:r w:rsidR="00F83F60" w:rsidRPr="00F83F60">
        <w:rPr>
          <w:lang w:val="fr-CA"/>
        </w:rPr>
        <w:t>s, ventilées par zone</w:t>
      </w:r>
      <w:r w:rsidR="00F6440F" w:rsidRPr="00F83F60">
        <w:rPr>
          <w:lang w:val="fr-CA"/>
        </w:rPr>
        <w:t xml:space="preserve"> urbaine/</w:t>
      </w:r>
      <w:r w:rsidR="00F83F60" w:rsidRPr="00F83F60">
        <w:rPr>
          <w:lang w:val="fr-CA"/>
        </w:rPr>
        <w:t>zone rurale</w:t>
      </w:r>
      <w:r w:rsidR="00F6440F" w:rsidRPr="00F83F60">
        <w:rPr>
          <w:lang w:val="fr-CA"/>
        </w:rPr>
        <w:t>.</w:t>
      </w:r>
      <w:r w:rsidRPr="00F6440F">
        <w:rPr>
          <w:lang w:val="fr-CA"/>
        </w:rPr>
        <w:t xml:space="preserve"> </w:t>
      </w:r>
      <w:r w:rsidR="00F83F60" w:rsidRPr="00F83F60">
        <w:rPr>
          <w:lang w:val="fr-CA"/>
        </w:rPr>
        <w:t>V</w:t>
      </w:r>
      <w:r w:rsidR="00F6440F" w:rsidRPr="00F83F60">
        <w:rPr>
          <w:lang w:val="fr-CA"/>
        </w:rPr>
        <w:t xml:space="preserve">euillez </w:t>
      </w:r>
      <w:r w:rsidR="00F83F60" w:rsidRPr="00F83F60">
        <w:rPr>
          <w:lang w:val="fr-CA"/>
        </w:rPr>
        <w:t xml:space="preserve">également </w:t>
      </w:r>
      <w:r w:rsidR="00F6440F" w:rsidRPr="00F83F60">
        <w:rPr>
          <w:lang w:val="fr-CA"/>
        </w:rPr>
        <w:t>fournir des informations sur l</w:t>
      </w:r>
      <w:r w:rsidR="00E175FB">
        <w:rPr>
          <w:lang w:val="fr-CA"/>
        </w:rPr>
        <w:t>’</w:t>
      </w:r>
      <w:r w:rsidR="00F6440F" w:rsidRPr="00F83F60">
        <w:rPr>
          <w:lang w:val="fr-CA"/>
        </w:rPr>
        <w:t>accès aux services de santé des femmes âgées.</w:t>
      </w:r>
    </w:p>
    <w:p w:rsidR="00FC00EC" w:rsidRPr="00F6440F" w:rsidRDefault="00FC00EC" w:rsidP="002D1088">
      <w:pPr>
        <w:pStyle w:val="SingleTxt"/>
        <w:rPr>
          <w:lang w:val="fr-CA"/>
        </w:rPr>
      </w:pPr>
      <w:r w:rsidRPr="00F6440F">
        <w:rPr>
          <w:lang w:val="fr-CA"/>
        </w:rPr>
        <w:t>26.</w:t>
      </w:r>
      <w:r w:rsidR="00E3310A" w:rsidRPr="00F6440F">
        <w:rPr>
          <w:lang w:val="fr-CA"/>
        </w:rPr>
        <w:tab/>
      </w:r>
      <w:r w:rsidR="00F6440F" w:rsidRPr="00F83F60">
        <w:rPr>
          <w:lang w:val="fr-CA"/>
        </w:rPr>
        <w:t>Le rapport ne fournit aucune information sur les taux actuels de femmes infectées par le VIH/sida.</w:t>
      </w:r>
      <w:r w:rsidRPr="00F6440F">
        <w:rPr>
          <w:lang w:val="fr-CA"/>
        </w:rPr>
        <w:t xml:space="preserve"> </w:t>
      </w:r>
      <w:r w:rsidR="00F6440F" w:rsidRPr="00F83F60">
        <w:rPr>
          <w:lang w:val="fr-CA"/>
        </w:rPr>
        <w:t xml:space="preserve">Veuillez fournir des </w:t>
      </w:r>
      <w:r w:rsidR="00F83F60" w:rsidRPr="00F83F60">
        <w:rPr>
          <w:lang w:val="fr-CA"/>
        </w:rPr>
        <w:t xml:space="preserve">informations et des </w:t>
      </w:r>
      <w:r w:rsidR="00F6440F" w:rsidRPr="00F83F60">
        <w:rPr>
          <w:lang w:val="fr-CA"/>
        </w:rPr>
        <w:t xml:space="preserve">statistiques à jour sur les femmes et </w:t>
      </w:r>
      <w:r w:rsidR="00F83F60" w:rsidRPr="00F83F60">
        <w:rPr>
          <w:lang w:val="fr-CA"/>
        </w:rPr>
        <w:t xml:space="preserve">les </w:t>
      </w:r>
      <w:r w:rsidR="00F6440F" w:rsidRPr="00F83F60">
        <w:rPr>
          <w:lang w:val="fr-CA"/>
        </w:rPr>
        <w:t>filles infectées par le VIH/sida, ainsi que des informations détaillées sur les activités et initiatives menées par le Gouvernement pour lutter contre ce problème.</w:t>
      </w:r>
      <w:r w:rsidRPr="00F6440F">
        <w:rPr>
          <w:lang w:val="fr-CA"/>
        </w:rPr>
        <w:t xml:space="preserve"> </w:t>
      </w:r>
      <w:r w:rsidR="00F6440F" w:rsidRPr="002D1088">
        <w:rPr>
          <w:lang w:val="fr-CA"/>
        </w:rPr>
        <w:t>À cet égard, veuillez fournir des informations supplémentaires sur l</w:t>
      </w:r>
      <w:r w:rsidR="002D1088" w:rsidRPr="002D1088">
        <w:rPr>
          <w:lang w:val="fr-CA"/>
        </w:rPr>
        <w:t>a consolidation du réseau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ONG et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ONUSIDA et l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organisation et le développement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un réseau du secteur religieux pour la prévention du VIH/sida</w:t>
      </w:r>
      <w:r w:rsidR="00F6440F" w:rsidRPr="002D1088">
        <w:rPr>
          <w:lang w:val="fr-CA"/>
        </w:rPr>
        <w:t>, mentionné dans le rapport comme l</w:t>
      </w:r>
      <w:r w:rsidR="00E175FB">
        <w:rPr>
          <w:lang w:val="fr-CA"/>
        </w:rPr>
        <w:t>’</w:t>
      </w:r>
      <w:r w:rsidR="00F6440F" w:rsidRPr="002D1088">
        <w:rPr>
          <w:lang w:val="fr-CA"/>
        </w:rPr>
        <w:t>une des initiatives pour lutte</w:t>
      </w:r>
      <w:r w:rsidR="006A18A6" w:rsidRPr="002D1088">
        <w:rPr>
          <w:lang w:val="fr-CA"/>
        </w:rPr>
        <w:t>r</w:t>
      </w:r>
      <w:r w:rsidR="00F6440F" w:rsidRPr="002D1088">
        <w:rPr>
          <w:lang w:val="fr-CA"/>
        </w:rPr>
        <w:t xml:space="preserve"> contre ce problème.</w:t>
      </w:r>
      <w:r w:rsidRPr="00F6440F">
        <w:rPr>
          <w:lang w:val="fr-CA"/>
        </w:rPr>
        <w:t xml:space="preserve"> </w:t>
      </w:r>
    </w:p>
    <w:p w:rsidR="00FC00EC" w:rsidRPr="002A0921" w:rsidRDefault="00FC00EC" w:rsidP="002D1088">
      <w:pPr>
        <w:pStyle w:val="SingleTxt"/>
        <w:rPr>
          <w:lang w:val="fr-CA"/>
        </w:rPr>
      </w:pPr>
      <w:r w:rsidRPr="00F6440F">
        <w:rPr>
          <w:lang w:val="fr-CA"/>
        </w:rPr>
        <w:t>27.</w:t>
      </w:r>
      <w:r w:rsidR="00E3310A" w:rsidRPr="00F6440F">
        <w:rPr>
          <w:lang w:val="fr-CA"/>
        </w:rPr>
        <w:tab/>
      </w:r>
      <w:r w:rsidR="00F6440F" w:rsidRPr="002D1088">
        <w:rPr>
          <w:lang w:val="fr-CA"/>
        </w:rPr>
        <w:t xml:space="preserve">Au paragraphe 152, le rapport fait référence aux progrès réalisés </w:t>
      </w:r>
      <w:r w:rsidR="002D1088" w:rsidRPr="002D1088">
        <w:rPr>
          <w:lang w:val="fr-CA"/>
        </w:rPr>
        <w:t>au Panama en matière de politique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hygiène sexuelle et de santé procréative</w:t>
      </w:r>
      <w:r w:rsidR="00F6440F" w:rsidRPr="002D1088">
        <w:rPr>
          <w:lang w:val="fr-CA"/>
        </w:rPr>
        <w:t xml:space="preserve">, y compris </w:t>
      </w:r>
      <w:r w:rsidR="002D1088" w:rsidRPr="002D1088">
        <w:rPr>
          <w:lang w:val="fr-CA"/>
        </w:rPr>
        <w:t xml:space="preserve">une baisse du taux global de fécondité qui est tombé </w:t>
      </w:r>
      <w:r w:rsidR="00F6440F" w:rsidRPr="002D1088">
        <w:rPr>
          <w:lang w:val="fr-CA"/>
        </w:rPr>
        <w:t>de 2,7 en 1990-1999 à 2,43 en 2004.</w:t>
      </w:r>
      <w:r w:rsidRPr="00F6440F">
        <w:rPr>
          <w:lang w:val="fr-CA"/>
        </w:rPr>
        <w:t xml:space="preserve"> </w:t>
      </w:r>
      <w:r w:rsidR="00F6440F" w:rsidRPr="002D1088">
        <w:rPr>
          <w:lang w:val="fr-CA"/>
        </w:rPr>
        <w:t xml:space="preserve">Veuillez fournir des informations </w:t>
      </w:r>
      <w:r w:rsidR="002D1088" w:rsidRPr="002D1088">
        <w:rPr>
          <w:lang w:val="fr-CA"/>
        </w:rPr>
        <w:t xml:space="preserve">et des </w:t>
      </w:r>
      <w:r w:rsidR="00F6440F" w:rsidRPr="002D1088">
        <w:rPr>
          <w:lang w:val="fr-CA"/>
        </w:rPr>
        <w:t xml:space="preserve">statistiques à jour </w:t>
      </w:r>
      <w:r w:rsidR="002D1088" w:rsidRPr="002D1088">
        <w:rPr>
          <w:lang w:val="fr-CA"/>
        </w:rPr>
        <w:t>sur l</w:t>
      </w:r>
      <w:r w:rsidR="00F6440F" w:rsidRPr="002D1088">
        <w:rPr>
          <w:lang w:val="fr-CA"/>
        </w:rPr>
        <w:t>es taux de fécondité au cours de toute la période considérée, ventilées par âge.</w:t>
      </w:r>
      <w:r w:rsidRPr="00F6440F">
        <w:rPr>
          <w:lang w:val="fr-CA"/>
        </w:rPr>
        <w:t xml:space="preserve"> </w:t>
      </w:r>
      <w:r w:rsidR="002D1088" w:rsidRPr="002D1088">
        <w:rPr>
          <w:lang w:val="fr-CA"/>
        </w:rPr>
        <w:t>V</w:t>
      </w:r>
      <w:r w:rsidR="00F6440F" w:rsidRPr="002D1088">
        <w:rPr>
          <w:lang w:val="fr-CA"/>
        </w:rPr>
        <w:t xml:space="preserve">euillez </w:t>
      </w:r>
      <w:r w:rsidR="002D1088" w:rsidRPr="002D1088">
        <w:rPr>
          <w:lang w:val="fr-CA"/>
        </w:rPr>
        <w:t xml:space="preserve">également </w:t>
      </w:r>
      <w:r w:rsidR="00F6440F" w:rsidRPr="002D1088">
        <w:rPr>
          <w:lang w:val="fr-CA"/>
        </w:rPr>
        <w:t>fournir des informations sur la loi No 48 du 13 mai 1941</w:t>
      </w:r>
      <w:r w:rsidR="002D1088" w:rsidRPr="002D1088">
        <w:rPr>
          <w:lang w:val="fr-CA"/>
        </w:rPr>
        <w:t xml:space="preserve"> autorisant</w:t>
      </w:r>
      <w:r w:rsidR="00F6440F" w:rsidRPr="002D1088">
        <w:rPr>
          <w:lang w:val="fr-CA"/>
        </w:rPr>
        <w:t xml:space="preserve"> la stérilisation :</w:t>
      </w:r>
      <w:r w:rsidRPr="00F6440F">
        <w:rPr>
          <w:lang w:val="fr-CA"/>
        </w:rPr>
        <w:t xml:space="preserve"> </w:t>
      </w:r>
      <w:r w:rsidR="002D1088" w:rsidRPr="002D1088">
        <w:rPr>
          <w:lang w:val="fr-CA"/>
        </w:rPr>
        <w:t xml:space="preserve">texte </w:t>
      </w:r>
      <w:r w:rsidR="00F6440F" w:rsidRPr="002D1088">
        <w:rPr>
          <w:lang w:val="fr-CA"/>
        </w:rPr>
        <w:t>de la loi et si elle est toujours en vigueur.</w:t>
      </w:r>
      <w:r w:rsidRPr="002A0921">
        <w:rPr>
          <w:lang w:val="fr-CA"/>
        </w:rPr>
        <w:t xml:space="preserve"> </w:t>
      </w:r>
    </w:p>
    <w:p w:rsidR="009E3856" w:rsidRPr="002A0921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2A0921">
        <w:rPr>
          <w:lang w:val="fr-CA"/>
        </w:rPr>
        <w:tab/>
      </w:r>
      <w:r w:rsidRPr="002A0921">
        <w:rPr>
          <w:lang w:val="fr-CA"/>
        </w:rPr>
        <w:tab/>
      </w:r>
      <w:r w:rsidR="009B2C25" w:rsidRPr="002D1088">
        <w:rPr>
          <w:lang w:val="fr-CA"/>
        </w:rPr>
        <w:t>Avantages sociaux et économiques</w:t>
      </w:r>
    </w:p>
    <w:p w:rsidR="009E3856" w:rsidRPr="009B2C25" w:rsidRDefault="009E3856" w:rsidP="009E3856">
      <w:pPr>
        <w:pStyle w:val="SingleTxt"/>
        <w:keepNext/>
        <w:keepLines/>
        <w:spacing w:after="0" w:line="120" w:lineRule="exact"/>
        <w:rPr>
          <w:sz w:val="10"/>
          <w:lang w:val="fr-CA"/>
        </w:rPr>
      </w:pP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28.</w:t>
      </w:r>
      <w:r w:rsidR="009E3856" w:rsidRPr="009B2C25">
        <w:rPr>
          <w:lang w:val="fr-CA"/>
        </w:rPr>
        <w:tab/>
      </w:r>
      <w:r w:rsidR="009B2C25" w:rsidRPr="002D1088">
        <w:rPr>
          <w:lang w:val="fr-CA"/>
        </w:rPr>
        <w:t xml:space="preserve">Veuillez fournir des informations spécifiques et détaillées sur les </w:t>
      </w:r>
      <w:r w:rsidR="002D1088" w:rsidRPr="002D1088">
        <w:rPr>
          <w:lang w:val="fr-CA"/>
        </w:rPr>
        <w:t xml:space="preserve">obstacles que peuvent rencontrés </w:t>
      </w:r>
      <w:r w:rsidR="009B2C25" w:rsidRPr="002D1088">
        <w:rPr>
          <w:lang w:val="fr-CA"/>
        </w:rPr>
        <w:t xml:space="preserve">les femmes </w:t>
      </w:r>
      <w:r w:rsidR="002D1088" w:rsidRPr="002D1088">
        <w:rPr>
          <w:lang w:val="fr-CA"/>
        </w:rPr>
        <w:t>concernant l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 xml:space="preserve">accès à </w:t>
      </w:r>
      <w:r w:rsidR="009B2C25" w:rsidRPr="002D1088">
        <w:rPr>
          <w:lang w:val="fr-CA"/>
        </w:rPr>
        <w:t xml:space="preserve">des lignes de crédit, </w:t>
      </w:r>
      <w:r w:rsidR="002D1088" w:rsidRPr="002D1088">
        <w:rPr>
          <w:lang w:val="fr-CA"/>
        </w:rPr>
        <w:t xml:space="preserve">à </w:t>
      </w:r>
      <w:r w:rsidR="009B2C25" w:rsidRPr="002D1088">
        <w:rPr>
          <w:lang w:val="fr-CA"/>
        </w:rPr>
        <w:t>des prêts h</w:t>
      </w:r>
      <w:r w:rsidR="002D1088" w:rsidRPr="002D1088">
        <w:rPr>
          <w:lang w:val="fr-CA"/>
        </w:rPr>
        <w:t>ypothécaires et à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autres formes d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aide financière.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 xml:space="preserve">Veuillez préciser si des efforts sont </w:t>
      </w:r>
      <w:r w:rsidR="002D1088" w:rsidRPr="002D1088">
        <w:rPr>
          <w:lang w:val="fr-CA"/>
        </w:rPr>
        <w:t xml:space="preserve">faits </w:t>
      </w:r>
      <w:r w:rsidR="009B2C25" w:rsidRPr="002D1088">
        <w:rPr>
          <w:lang w:val="fr-CA"/>
        </w:rPr>
        <w:t xml:space="preserve">par le Gouvernement </w:t>
      </w:r>
      <w:r w:rsidR="002D1088" w:rsidRPr="002D1088">
        <w:rPr>
          <w:lang w:val="fr-CA"/>
        </w:rPr>
        <w:t xml:space="preserve">pour </w:t>
      </w:r>
      <w:r w:rsidR="009B2C25" w:rsidRPr="002D1088">
        <w:rPr>
          <w:lang w:val="fr-CA"/>
        </w:rPr>
        <w:t>éliminer toute inégalité de fait entre les femmes et les hommes sur ces questions.</w:t>
      </w:r>
      <w:r w:rsidRPr="009B2C25">
        <w:rPr>
          <w:lang w:val="fr-CA"/>
        </w:rPr>
        <w:t xml:space="preserve"> 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9E3856" w:rsidP="009E3856">
      <w:pPr>
        <w:pStyle w:val="H23"/>
        <w:ind w:right="1260"/>
        <w:rPr>
          <w:lang w:val="fr-CA"/>
        </w:rPr>
      </w:pPr>
      <w:r w:rsidRPr="009B2C25">
        <w:rPr>
          <w:lang w:val="fr-CA"/>
        </w:rPr>
        <w:tab/>
      </w:r>
      <w:r w:rsidRPr="009B2C25">
        <w:rPr>
          <w:lang w:val="fr-CA"/>
        </w:rPr>
        <w:tab/>
      </w:r>
      <w:r w:rsidR="009B2C25" w:rsidRPr="002D1088">
        <w:rPr>
          <w:lang w:val="fr-CA"/>
        </w:rPr>
        <w:t>Femmes rurales et autochtones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29.</w:t>
      </w:r>
      <w:r w:rsidR="009E3856" w:rsidRPr="009B2C25">
        <w:rPr>
          <w:lang w:val="fr-CA"/>
        </w:rPr>
        <w:tab/>
      </w:r>
      <w:r w:rsidR="009B2C25" w:rsidRPr="002D1088">
        <w:rPr>
          <w:lang w:val="fr-CA"/>
        </w:rPr>
        <w:t>Selon le rapport,</w:t>
      </w:r>
      <w:r w:rsidR="002D1088" w:rsidRPr="002D1088">
        <w:rPr>
          <w:lang w:val="fr-CA"/>
        </w:rPr>
        <w:t xml:space="preserve"> les pauvres représentent 98,4 % de la population autochtone et 90 % 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>entre eux vivent dans une pauvreté extrême.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 xml:space="preserve">Veuillez indiquer quelles mesures ont été prises par le Gouvernement pour améliorer les conditions de vie des </w:t>
      </w:r>
      <w:r w:rsidR="002D1088" w:rsidRPr="002D1088">
        <w:rPr>
          <w:lang w:val="fr-CA"/>
        </w:rPr>
        <w:t xml:space="preserve">femmes </w:t>
      </w:r>
      <w:r w:rsidR="009B2C25" w:rsidRPr="002D1088">
        <w:rPr>
          <w:lang w:val="fr-CA"/>
        </w:rPr>
        <w:t>rurales</w:t>
      </w:r>
      <w:r w:rsidR="002D1088">
        <w:rPr>
          <w:lang w:val="fr-CA"/>
        </w:rPr>
        <w:t xml:space="preserve"> et autochtones</w:t>
      </w:r>
      <w:r w:rsidR="009B2C25" w:rsidRPr="002D1088">
        <w:rPr>
          <w:lang w:val="fr-CA"/>
        </w:rPr>
        <w:t>, ainsi que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accès à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emploi.</w:t>
      </w:r>
      <w:r w:rsidRPr="009B2C25">
        <w:rPr>
          <w:lang w:val="fr-CA"/>
        </w:rPr>
        <w:t xml:space="preserve"> </w:t>
      </w:r>
      <w:r w:rsidR="002D1088" w:rsidRPr="002D1088">
        <w:rPr>
          <w:lang w:val="fr-CA"/>
        </w:rPr>
        <w:t>V</w:t>
      </w:r>
      <w:r w:rsidR="009B2C25" w:rsidRPr="002D1088">
        <w:rPr>
          <w:lang w:val="fr-CA"/>
        </w:rPr>
        <w:t xml:space="preserve">euillez </w:t>
      </w:r>
      <w:r w:rsidR="002D1088" w:rsidRPr="002D1088">
        <w:rPr>
          <w:lang w:val="fr-CA"/>
        </w:rPr>
        <w:t xml:space="preserve">également </w:t>
      </w:r>
      <w:r w:rsidR="009B2C25" w:rsidRPr="002D1088">
        <w:rPr>
          <w:lang w:val="fr-CA"/>
        </w:rPr>
        <w:t xml:space="preserve">fournir des informations sur les résultats obtenus afin </w:t>
      </w:r>
      <w:r w:rsidR="002D1088" w:rsidRPr="002D1088">
        <w:rPr>
          <w:lang w:val="fr-CA"/>
        </w:rPr>
        <w:t>d</w:t>
      </w:r>
      <w:r w:rsidR="00E175FB">
        <w:rPr>
          <w:lang w:val="fr-CA"/>
        </w:rPr>
        <w:t>’</w:t>
      </w:r>
      <w:r w:rsidR="002D1088" w:rsidRPr="002D1088">
        <w:rPr>
          <w:lang w:val="fr-CA"/>
        </w:rPr>
        <w:t xml:space="preserve">assurer </w:t>
      </w:r>
      <w:r w:rsidR="009B2C25" w:rsidRPr="002D1088">
        <w:rPr>
          <w:lang w:val="fr-CA"/>
        </w:rPr>
        <w:t xml:space="preserve">aux filles et aux femmes autochtones </w:t>
      </w:r>
      <w:r w:rsidR="002D1088" w:rsidRPr="002D1088">
        <w:rPr>
          <w:lang w:val="fr-CA"/>
        </w:rPr>
        <w:t xml:space="preserve">un </w:t>
      </w:r>
      <w:r w:rsidR="009B2C25" w:rsidRPr="002D1088">
        <w:rPr>
          <w:lang w:val="fr-CA"/>
        </w:rPr>
        <w:t xml:space="preserve">accès à des services de santé et </w:t>
      </w:r>
      <w:r w:rsidR="002D1088" w:rsidRPr="002D1088">
        <w:rPr>
          <w:lang w:val="fr-CA"/>
        </w:rPr>
        <w:t>à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éducation.</w:t>
      </w:r>
      <w:r w:rsidRPr="009B2C25">
        <w:rPr>
          <w:lang w:val="fr-CA"/>
        </w:rPr>
        <w:t xml:space="preserve"> </w:t>
      </w: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30.</w:t>
      </w:r>
      <w:r w:rsidR="009E3856" w:rsidRPr="009B2C25">
        <w:rPr>
          <w:lang w:val="fr-CA"/>
        </w:rPr>
        <w:tab/>
      </w:r>
      <w:r w:rsidR="002D1088" w:rsidRPr="002D1088">
        <w:rPr>
          <w:lang w:val="fr-CA"/>
        </w:rPr>
        <w:t xml:space="preserve">Le Comité, dans ses conclusions antérieures, </w:t>
      </w:r>
      <w:r w:rsidR="009B2C25" w:rsidRPr="002D1088">
        <w:rPr>
          <w:lang w:val="fr-CA"/>
        </w:rPr>
        <w:t>s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est dit préoccupé par le fait que 53 % de la population féminine était analphabète, la majorité étant des femmes autochtones.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fournir des informations sur les initiatives et les efforts menés pour réduire le taux d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analphabétisme parmi les femmes rurales et autochtones, ainsi que les résultats de telles initiatives.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 xml:space="preserve">À cet égard, veuillez fournir des informations sur la mise en œuvre </w:t>
      </w:r>
      <w:r w:rsidR="002D1088" w:rsidRPr="002D1088">
        <w:rPr>
          <w:lang w:val="fr-CA"/>
        </w:rPr>
        <w:t xml:space="preserve">du </w:t>
      </w:r>
      <w:r w:rsidR="009B2C25" w:rsidRPr="002D1088">
        <w:rPr>
          <w:lang w:val="fr-CA"/>
        </w:rPr>
        <w:t>programme d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alphabétisation des femmes autochtones de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Unité interculturelle bilingue du Ministère de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éducation.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fournir des informations supplémentaire</w:t>
      </w:r>
      <w:r w:rsidR="00E175FB">
        <w:rPr>
          <w:lang w:val="fr-CA"/>
        </w:rPr>
        <w:t>s</w:t>
      </w:r>
      <w:r w:rsidR="009B2C25" w:rsidRPr="002D1088">
        <w:rPr>
          <w:lang w:val="fr-CA"/>
        </w:rPr>
        <w:t xml:space="preserve"> sur la campagne d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 xml:space="preserve">alphabétisation « </w:t>
      </w:r>
      <w:r w:rsidR="009B2C25" w:rsidRPr="002D1088">
        <w:rPr>
          <w:i/>
          <w:lang w:val="fr-CA"/>
        </w:rPr>
        <w:t>Muévete por Panamá</w:t>
      </w:r>
      <w:r w:rsidR="009B2C25" w:rsidRPr="002D1088">
        <w:rPr>
          <w:lang w:val="fr-CA"/>
        </w:rPr>
        <w:t xml:space="preserve"> » et sur le programme du Réseau d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égalité des chances.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préciser quelles ont été les résultats de ces programmes au cours de la période considérée.</w:t>
      </w:r>
      <w:r w:rsidRPr="009B2C25">
        <w:rPr>
          <w:lang w:val="fr-CA"/>
        </w:rPr>
        <w:t xml:space="preserve"> </w:t>
      </w: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31.</w:t>
      </w:r>
      <w:r w:rsidR="009E3856" w:rsidRPr="009B2C25">
        <w:rPr>
          <w:lang w:val="fr-CA"/>
        </w:rPr>
        <w:tab/>
      </w:r>
      <w:r w:rsidR="009B2C25" w:rsidRPr="002D1088">
        <w:rPr>
          <w:lang w:val="fr-CA"/>
        </w:rPr>
        <w:t>Le rapport fait référence à un projet connu sous le nom de « Avec les femmes des zones rurales » (</w:t>
      </w:r>
      <w:r w:rsidR="009B2C25" w:rsidRPr="002D1088">
        <w:rPr>
          <w:i/>
          <w:lang w:val="fr-CA"/>
        </w:rPr>
        <w:t>Contigo Mujer Rural</w:t>
      </w:r>
      <w:r w:rsidR="009B2C25" w:rsidRPr="002D1088">
        <w:rPr>
          <w:lang w:val="fr-CA"/>
        </w:rPr>
        <w:t>), qui accorde des microcrédits au</w:t>
      </w:r>
      <w:r w:rsidR="002D1088" w:rsidRPr="002D1088">
        <w:rPr>
          <w:lang w:val="fr-CA"/>
        </w:rPr>
        <w:t>x</w:t>
      </w:r>
      <w:r w:rsidR="009B2C25" w:rsidRPr="002D1088">
        <w:rPr>
          <w:lang w:val="fr-CA"/>
        </w:rPr>
        <w:t xml:space="preserve"> femmes des </w:t>
      </w:r>
      <w:r w:rsidR="002D1088">
        <w:rPr>
          <w:lang w:val="fr-CA"/>
        </w:rPr>
        <w:t>collectivi</w:t>
      </w:r>
      <w:r w:rsidR="009B2C25" w:rsidRPr="002D1088">
        <w:rPr>
          <w:lang w:val="fr-CA"/>
        </w:rPr>
        <w:t>tés rurales et autochtones.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fournir des informations sur les efforts déployés pour accroître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accès des femmes rurales et autochtones à ces microcrédits.</w:t>
      </w:r>
      <w:r w:rsidRPr="009B2C25">
        <w:rPr>
          <w:lang w:val="fr-CA"/>
        </w:rPr>
        <w:t xml:space="preserve"> 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9B2C25">
        <w:rPr>
          <w:lang w:val="fr-CA"/>
        </w:rPr>
        <w:tab/>
      </w:r>
      <w:r w:rsidRPr="009B2C25">
        <w:rPr>
          <w:lang w:val="fr-CA"/>
        </w:rPr>
        <w:tab/>
      </w:r>
      <w:r w:rsidR="009B2C25" w:rsidRPr="002D1088">
        <w:rPr>
          <w:lang w:val="fr-CA"/>
        </w:rPr>
        <w:t>Les femmes migrantes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32.</w:t>
      </w:r>
      <w:r w:rsidR="009E3856" w:rsidRPr="009B2C25">
        <w:rPr>
          <w:lang w:val="fr-CA"/>
        </w:rPr>
        <w:tab/>
      </w:r>
      <w:r w:rsidR="009B2C25" w:rsidRPr="002D1088">
        <w:rPr>
          <w:lang w:val="fr-CA"/>
        </w:rPr>
        <w:t xml:space="preserve">Veuillez fournir des informations sur la situation de la migration des femmes et des filles au Panama, à la fois sur les migrations internes et internationales, y compris des informations au sujet du nombre </w:t>
      </w:r>
      <w:r w:rsidR="002D1088" w:rsidRPr="002D1088">
        <w:rPr>
          <w:lang w:val="fr-CA"/>
        </w:rPr>
        <w:t>de femmes et de</w:t>
      </w:r>
      <w:r w:rsidR="009B2C25" w:rsidRPr="002D1088">
        <w:rPr>
          <w:lang w:val="fr-CA"/>
        </w:rPr>
        <w:t xml:space="preserve"> filles migrantes et </w:t>
      </w:r>
      <w:r w:rsidR="002D1088" w:rsidRPr="002D1088">
        <w:rPr>
          <w:lang w:val="fr-CA"/>
        </w:rPr>
        <w:t xml:space="preserve">de leur profil et </w:t>
      </w:r>
      <w:r w:rsidR="009B2C25" w:rsidRPr="002D1088">
        <w:rPr>
          <w:lang w:val="fr-CA"/>
        </w:rPr>
        <w:t>des mesures prises pour protéger les femmes migrantes contre les abus,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exploitation et la violence.</w:t>
      </w:r>
      <w:r w:rsidRPr="009B2C25">
        <w:rPr>
          <w:lang w:val="fr-CA"/>
        </w:rPr>
        <w:t xml:space="preserve"> 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9E3856" w:rsidP="009E38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CA"/>
        </w:rPr>
      </w:pPr>
      <w:r w:rsidRPr="009B2C25">
        <w:rPr>
          <w:lang w:val="fr-CA"/>
        </w:rPr>
        <w:tab/>
      </w:r>
      <w:r w:rsidRPr="009B2C25">
        <w:rPr>
          <w:lang w:val="fr-CA"/>
        </w:rPr>
        <w:tab/>
      </w:r>
      <w:r w:rsidR="009B2C25" w:rsidRPr="002D1088">
        <w:rPr>
          <w:lang w:val="fr-CA"/>
        </w:rPr>
        <w:t>Mariage et relations familiales</w:t>
      </w:r>
    </w:p>
    <w:p w:rsidR="009E3856" w:rsidRPr="009B2C25" w:rsidRDefault="009E3856" w:rsidP="009E3856">
      <w:pPr>
        <w:pStyle w:val="SingleTxt"/>
        <w:spacing w:after="0" w:line="120" w:lineRule="exact"/>
        <w:rPr>
          <w:sz w:val="10"/>
          <w:lang w:val="fr-CA"/>
        </w:rPr>
      </w:pPr>
    </w:p>
    <w:p w:rsidR="00FC00EC" w:rsidRPr="009B2C25" w:rsidRDefault="00FC00EC" w:rsidP="002D1088">
      <w:pPr>
        <w:pStyle w:val="SingleTxt"/>
        <w:rPr>
          <w:lang w:val="fr-CA"/>
        </w:rPr>
      </w:pPr>
      <w:r w:rsidRPr="009B2C25">
        <w:rPr>
          <w:lang w:val="fr-CA"/>
        </w:rPr>
        <w:t>33.</w:t>
      </w:r>
      <w:r w:rsidR="009E3856" w:rsidRPr="009B2C25">
        <w:rPr>
          <w:lang w:val="fr-CA"/>
        </w:rPr>
        <w:tab/>
      </w:r>
      <w:r w:rsidR="009B2C25" w:rsidRPr="002D1088">
        <w:rPr>
          <w:lang w:val="fr-CA"/>
        </w:rPr>
        <w:t>Au paragraphe 178 de son rapport,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État partie indique que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âge minimum pour contracter mariage est de 14 ans pour les filles et de 16 ans pour les garçons.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indiquer si des mesures ont été prises pour élever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âge minimum du mariage pour les filles, conformément à la Convention relative aux droits de l</w:t>
      </w:r>
      <w:r w:rsidR="00E175FB">
        <w:rPr>
          <w:lang w:val="fr-CA"/>
        </w:rPr>
        <w:t>’</w:t>
      </w:r>
      <w:r w:rsidR="009B2C25" w:rsidRPr="002D1088">
        <w:rPr>
          <w:lang w:val="fr-CA"/>
        </w:rPr>
        <w:t>enfant.</w:t>
      </w:r>
      <w:r w:rsidRPr="009B2C25">
        <w:rPr>
          <w:lang w:val="fr-CA"/>
        </w:rPr>
        <w:t xml:space="preserve"> </w:t>
      </w:r>
      <w:r w:rsidR="009B2C25" w:rsidRPr="002D1088">
        <w:rPr>
          <w:lang w:val="fr-CA"/>
        </w:rPr>
        <w:t>Veuillez fournir des informations sur les mesures ou initiatives menées pour prévenir et éliminer la pratique du mariage précoce.</w:t>
      </w:r>
      <w:r w:rsidRPr="009B2C25">
        <w:rPr>
          <w:lang w:val="fr-CA"/>
        </w:rPr>
        <w:t xml:space="preserve"> </w:t>
      </w:r>
    </w:p>
    <w:p w:rsidR="00546F5D" w:rsidRPr="004C7404" w:rsidRDefault="00FC00EC" w:rsidP="00FC00EC">
      <w:pPr>
        <w:pStyle w:val="SingleTxt"/>
      </w:pPr>
      <w:r>
        <w:rPr>
          <w:noProof/>
          <w:w w:val="100"/>
          <w:lang w:val="en-US"/>
        </w:rPr>
        <w:pict>
          <v:line id="_x0000_s1026" style="position:absolute;left:0;text-align:left;z-index:1;visibility:visible" from="210.2pt,24pt" to="282.2pt,24pt" strokeweight=".25pt"/>
        </w:pict>
      </w:r>
    </w:p>
    <w:sectPr w:rsidR="00546F5D" w:rsidRPr="004C7404" w:rsidSect="004C7404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9T18:53:00Z" w:initials="Start">
    <w:p w:rsidR="00F2169D" w:rsidRDefault="00F2169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NO&gt;&gt;N0926634f&lt;&lt;ODS JOB NO&gt;&gt;</w:t>
      </w:r>
    </w:p>
    <w:p w:rsidR="00F2169D" w:rsidRDefault="00F2169D">
      <w:pPr>
        <w:pStyle w:val="CommentText"/>
      </w:pPr>
      <w:r>
        <w:t>&lt;&lt;ODS DOC SYMBOL1&gt;&gt;CEDAW/C/PAN/Q/7&lt;&lt;ODS DOC SYMBOL1&gt;&gt;</w:t>
      </w:r>
    </w:p>
    <w:p w:rsidR="00F2169D" w:rsidRDefault="00F2169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486" w:rsidRDefault="009D6486" w:rsidP="00BC08C7">
      <w:r>
        <w:separator/>
      </w:r>
    </w:p>
  </w:endnote>
  <w:endnote w:type="continuationSeparator" w:id="0">
    <w:p w:rsidR="009D6486" w:rsidRDefault="009D6486" w:rsidP="00BC0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6486" w:rsidTr="00BC08C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D6486" w:rsidRPr="00BC08C7" w:rsidRDefault="009D6486" w:rsidP="00C527F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85D56">
            <w:rPr>
              <w:b w:val="0"/>
              <w:w w:val="103"/>
              <w:sz w:val="14"/>
            </w:rPr>
            <w:t>09-26633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9D6486" w:rsidRPr="00BC08C7" w:rsidRDefault="009D6486" w:rsidP="00BC08C7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85D56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9D6486" w:rsidRPr="00BC08C7" w:rsidRDefault="009D6486" w:rsidP="00BC08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D6486" w:rsidTr="00BC08C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D6486" w:rsidRPr="00BC08C7" w:rsidRDefault="009D6486" w:rsidP="00BC08C7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85D56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9D6486" w:rsidRPr="00BC08C7" w:rsidRDefault="009D6486" w:rsidP="00C527F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85D56">
            <w:rPr>
              <w:b w:val="0"/>
              <w:w w:val="103"/>
              <w:sz w:val="14"/>
            </w:rPr>
            <w:t>09-26633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9D6486" w:rsidRPr="00BC08C7" w:rsidRDefault="009D6486" w:rsidP="00BC08C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86" w:rsidRDefault="009D6486" w:rsidP="009D6486">
    <w:pPr>
      <w:tabs>
        <w:tab w:val="right" w:pos="9823"/>
      </w:tabs>
      <w:spacing w:line="240" w:lineRule="atLeast"/>
    </w:pPr>
    <w:r>
      <w:t>09-26634 (F)</w:t>
    </w:r>
    <w:r>
      <w:tab/>
    </w:r>
    <w:r w:rsidRPr="00906534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9pt;height:22.5pt">
          <v:imagedata r:id="rId1" o:title="PleaseRecycleFrench"/>
        </v:shape>
      </w:pict>
    </w:r>
  </w:p>
  <w:p w:rsidR="009D6486" w:rsidRPr="009D6486" w:rsidRDefault="009D6486" w:rsidP="009D6486">
    <w:pPr>
      <w:tabs>
        <w:tab w:val="right" w:pos="9823"/>
      </w:tabs>
      <w:spacing w:before="80" w:line="210" w:lineRule="exact"/>
      <w:rPr>
        <w:rFonts w:ascii="Barcode 3 of 9 by request" w:hAnsi="Barcode 3 of 9 by request"/>
        <w:w w:val="100"/>
        <w:sz w:val="24"/>
      </w:rPr>
    </w:pPr>
    <w:r>
      <w:rPr>
        <w:rFonts w:ascii="Barcode 3 of 9 by request" w:hAnsi="Barcode 3 of 9 by request"/>
        <w:w w:val="100"/>
        <w:sz w:val="24"/>
      </w:rPr>
      <w:t>*0926634*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486" w:rsidRDefault="009D6486" w:rsidP="00BC08C7">
      <w:r>
        <w:separator/>
      </w:r>
    </w:p>
  </w:footnote>
  <w:footnote w:type="continuationSeparator" w:id="0">
    <w:p w:rsidR="009D6486" w:rsidRDefault="009D6486" w:rsidP="00BC0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D6486" w:rsidTr="00BC08C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6486" w:rsidRPr="00BC08C7" w:rsidRDefault="009D6486" w:rsidP="00BC08C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5D56">
            <w:rPr>
              <w:b/>
            </w:rPr>
            <w:t>CEDAW/C/PAN/Q/7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D6486" w:rsidRDefault="009D6486" w:rsidP="00BC08C7">
          <w:pPr>
            <w:pStyle w:val="Header"/>
          </w:pPr>
        </w:p>
      </w:tc>
    </w:tr>
  </w:tbl>
  <w:p w:rsidR="009D6486" w:rsidRPr="00BC08C7" w:rsidRDefault="009D6486" w:rsidP="00BC08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D6486" w:rsidTr="00BC08C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6486" w:rsidRDefault="009D6486" w:rsidP="00BC08C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D6486" w:rsidRPr="00BC08C7" w:rsidRDefault="009D6486" w:rsidP="00BC08C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5D56">
            <w:rPr>
              <w:b/>
            </w:rPr>
            <w:t>CEDAW/C/PAN/Q/7</w:t>
          </w:r>
          <w:r>
            <w:rPr>
              <w:b/>
            </w:rPr>
            <w:fldChar w:fldCharType="end"/>
          </w:r>
        </w:p>
      </w:tc>
    </w:tr>
  </w:tbl>
  <w:p w:rsidR="009D6486" w:rsidRPr="00BC08C7" w:rsidRDefault="009D6486" w:rsidP="00BC08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9D6486" w:rsidTr="00BC08C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6486" w:rsidRDefault="009D6486" w:rsidP="00BC08C7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6486" w:rsidRPr="00BC08C7" w:rsidRDefault="009D6486" w:rsidP="00BC08C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6486" w:rsidRDefault="009D6486" w:rsidP="00BC08C7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9D6486" w:rsidRPr="00BC08C7" w:rsidRDefault="009D6486" w:rsidP="00BC08C7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/C/PAN/Q/7</w:t>
          </w:r>
        </w:p>
      </w:tc>
    </w:tr>
    <w:tr w:rsidR="009D6486" w:rsidRPr="00E175FB" w:rsidTr="00BC08C7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6486" w:rsidRDefault="009D6486" w:rsidP="00BC08C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D6486" w:rsidRPr="00BC08C7" w:rsidRDefault="009D6486" w:rsidP="00BC08C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6486" w:rsidRPr="00E175FB" w:rsidRDefault="009D6486" w:rsidP="00E175FB">
          <w:pPr>
            <w:pStyle w:val="XLarge"/>
            <w:spacing w:before="109" w:line="330" w:lineRule="exact"/>
            <w:rPr>
              <w:sz w:val="34"/>
              <w:lang w:val="fr-CA"/>
            </w:rPr>
          </w:pPr>
          <w:r w:rsidRPr="00E175FB">
            <w:rPr>
              <w:sz w:val="34"/>
              <w:lang w:val="fr-CA"/>
            </w:rPr>
            <w:t>Convention sur l’élimination</w:t>
          </w:r>
          <w:r w:rsidRPr="00E175FB">
            <w:rPr>
              <w:sz w:val="34"/>
              <w:lang w:val="fr-CA"/>
            </w:rPr>
            <w:br/>
            <w:t>de toutes les formes</w:t>
          </w:r>
          <w:r>
            <w:rPr>
              <w:sz w:val="34"/>
              <w:lang w:val="fr-CA"/>
            </w:rPr>
            <w:br/>
            <w:t>de</w:t>
          </w:r>
          <w:r w:rsidRPr="00E175FB">
            <w:rPr>
              <w:sz w:val="34"/>
              <w:lang w:val="fr-CA"/>
            </w:rPr>
            <w:t xml:space="preserve"> </w:t>
          </w:r>
          <w:r>
            <w:rPr>
              <w:sz w:val="34"/>
              <w:lang w:val="fr-CA"/>
            </w:rPr>
            <w:t>d</w:t>
          </w:r>
          <w:r w:rsidRPr="00E175FB">
            <w:rPr>
              <w:sz w:val="34"/>
              <w:lang w:val="fr-CA"/>
            </w:rPr>
            <w:t>iscrimination à l’égard</w:t>
          </w:r>
          <w:r w:rsidRPr="00E175FB">
            <w:rPr>
              <w:sz w:val="34"/>
              <w:lang w:val="fr-CA"/>
            </w:rPr>
            <w:br/>
          </w:r>
          <w:r>
            <w:rPr>
              <w:sz w:val="34"/>
              <w:lang w:val="fr-CA"/>
            </w:rPr>
            <w:t>des femmes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6486" w:rsidRPr="00E175FB" w:rsidRDefault="009D6486" w:rsidP="00BC08C7">
          <w:pPr>
            <w:pStyle w:val="Header"/>
            <w:spacing w:before="109"/>
            <w:rPr>
              <w:lang w:val="fr-CA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6486" w:rsidRPr="00E175FB" w:rsidRDefault="009D6486" w:rsidP="00BC08C7">
          <w:pPr>
            <w:spacing w:before="240"/>
            <w:rPr>
              <w:lang w:val="fr-CA"/>
            </w:rPr>
          </w:pPr>
          <w:r w:rsidRPr="00E175FB">
            <w:rPr>
              <w:lang w:val="fr-CA"/>
            </w:rPr>
            <w:t xml:space="preserve">Distr. </w:t>
          </w:r>
          <w:r>
            <w:rPr>
              <w:lang w:val="fr-CA"/>
            </w:rPr>
            <w:t>générale</w:t>
          </w:r>
        </w:p>
        <w:p w:rsidR="009D6486" w:rsidRPr="00E175FB" w:rsidRDefault="009D6486" w:rsidP="00BC08C7">
          <w:pPr>
            <w:rPr>
              <w:lang w:val="fr-CA"/>
            </w:rPr>
          </w:pPr>
          <w:r w:rsidRPr="00E175FB">
            <w:rPr>
              <w:lang w:val="fr-CA"/>
            </w:rPr>
            <w:t xml:space="preserve">13 </w:t>
          </w:r>
          <w:r>
            <w:rPr>
              <w:lang w:val="fr-CA"/>
            </w:rPr>
            <w:t xml:space="preserve">mars </w:t>
          </w:r>
          <w:r w:rsidRPr="00E175FB">
            <w:rPr>
              <w:lang w:val="fr-CA"/>
            </w:rPr>
            <w:t>2009</w:t>
          </w:r>
        </w:p>
        <w:p w:rsidR="009D6486" w:rsidRPr="00E175FB" w:rsidRDefault="009D6486" w:rsidP="00BC08C7">
          <w:pPr>
            <w:rPr>
              <w:lang w:val="fr-CA"/>
            </w:rPr>
          </w:pPr>
          <w:r>
            <w:rPr>
              <w:lang w:val="fr-CA"/>
            </w:rPr>
            <w:t>Français</w:t>
          </w:r>
        </w:p>
        <w:p w:rsidR="009D6486" w:rsidRPr="00E175FB" w:rsidRDefault="009D6486" w:rsidP="00E175FB">
          <w:pPr>
            <w:rPr>
              <w:lang w:val="fr-CA"/>
            </w:rPr>
          </w:pPr>
          <w:r w:rsidRPr="00E175FB">
            <w:rPr>
              <w:lang w:val="fr-CA"/>
            </w:rPr>
            <w:t>Original</w:t>
          </w:r>
          <w:r>
            <w:rPr>
              <w:lang w:val="fr-CA"/>
            </w:rPr>
            <w:t> </w:t>
          </w:r>
          <w:r w:rsidRPr="00E175FB">
            <w:rPr>
              <w:lang w:val="fr-CA"/>
            </w:rPr>
            <w:t xml:space="preserve">: </w:t>
          </w:r>
          <w:r>
            <w:rPr>
              <w:lang w:val="fr-CA"/>
            </w:rPr>
            <w:t>anglais</w:t>
          </w:r>
        </w:p>
      </w:tc>
    </w:tr>
  </w:tbl>
  <w:p w:rsidR="009D6486" w:rsidRPr="00E175FB" w:rsidRDefault="009D6486" w:rsidP="00BC08C7">
    <w:pPr>
      <w:pStyle w:val="Header"/>
      <w:rPr>
        <w:sz w:val="2"/>
        <w:lang w:val="fr-C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633*"/>
    <w:docVar w:name="CreationDt" w:val="27/03/2009 3:04: PM"/>
    <w:docVar w:name="DocCategory" w:val="Doc"/>
    <w:docVar w:name="DocType" w:val="Final"/>
    <w:docVar w:name="FooterJN" w:val="09-26633"/>
    <w:docVar w:name="jobn" w:val="09-26633 (E)"/>
    <w:docVar w:name="jobnDT" w:val="09-26633 (E)   270309"/>
    <w:docVar w:name="jobnDTDT" w:val="09-26633 (E)   270309   270309"/>
    <w:docVar w:name="JobNo" w:val="0926633E"/>
    <w:docVar w:name="OandT" w:val="ts (C/E)"/>
    <w:docVar w:name="sss1" w:val="CEDAW/C/PAN/Q/7"/>
    <w:docVar w:name="sss2" w:val="-"/>
    <w:docVar w:name="Symbol1" w:val="CEDAW/C/PAN/Q/7"/>
    <w:docVar w:name="Symbol2" w:val="-"/>
  </w:docVars>
  <w:rsids>
    <w:rsidRoot w:val="00006F8B"/>
    <w:rsid w:val="000000A5"/>
    <w:rsid w:val="00006F8B"/>
    <w:rsid w:val="00033AD1"/>
    <w:rsid w:val="00062E0F"/>
    <w:rsid w:val="000930EA"/>
    <w:rsid w:val="000B328A"/>
    <w:rsid w:val="001303CA"/>
    <w:rsid w:val="001745C0"/>
    <w:rsid w:val="00184193"/>
    <w:rsid w:val="0019245C"/>
    <w:rsid w:val="001C266D"/>
    <w:rsid w:val="002141E3"/>
    <w:rsid w:val="002A0921"/>
    <w:rsid w:val="002B53AC"/>
    <w:rsid w:val="002B729A"/>
    <w:rsid w:val="002D1088"/>
    <w:rsid w:val="002F6BBA"/>
    <w:rsid w:val="00306158"/>
    <w:rsid w:val="003928D1"/>
    <w:rsid w:val="00401F5D"/>
    <w:rsid w:val="00414454"/>
    <w:rsid w:val="00441EF4"/>
    <w:rsid w:val="0045397A"/>
    <w:rsid w:val="004A665A"/>
    <w:rsid w:val="004C7404"/>
    <w:rsid w:val="004D0839"/>
    <w:rsid w:val="004D7A08"/>
    <w:rsid w:val="004F41F1"/>
    <w:rsid w:val="00502499"/>
    <w:rsid w:val="00524909"/>
    <w:rsid w:val="00542A9C"/>
    <w:rsid w:val="00546F5D"/>
    <w:rsid w:val="00594A53"/>
    <w:rsid w:val="005C1C5F"/>
    <w:rsid w:val="00600132"/>
    <w:rsid w:val="006304F0"/>
    <w:rsid w:val="006414B8"/>
    <w:rsid w:val="006A012D"/>
    <w:rsid w:val="006A18A6"/>
    <w:rsid w:val="006B56EA"/>
    <w:rsid w:val="006C2994"/>
    <w:rsid w:val="00706D62"/>
    <w:rsid w:val="00777DFF"/>
    <w:rsid w:val="00783860"/>
    <w:rsid w:val="0079386A"/>
    <w:rsid w:val="00794F73"/>
    <w:rsid w:val="007F3C8D"/>
    <w:rsid w:val="0083296E"/>
    <w:rsid w:val="00885F41"/>
    <w:rsid w:val="008C65FA"/>
    <w:rsid w:val="00902F4F"/>
    <w:rsid w:val="00912415"/>
    <w:rsid w:val="00912A13"/>
    <w:rsid w:val="0093098F"/>
    <w:rsid w:val="00935B3A"/>
    <w:rsid w:val="00956D53"/>
    <w:rsid w:val="00961E03"/>
    <w:rsid w:val="00961E46"/>
    <w:rsid w:val="0098602D"/>
    <w:rsid w:val="009946BE"/>
    <w:rsid w:val="009A7043"/>
    <w:rsid w:val="009B2C25"/>
    <w:rsid w:val="009D6486"/>
    <w:rsid w:val="009E3856"/>
    <w:rsid w:val="009E6C4F"/>
    <w:rsid w:val="00A12857"/>
    <w:rsid w:val="00A251C7"/>
    <w:rsid w:val="00AC71A1"/>
    <w:rsid w:val="00B10B5D"/>
    <w:rsid w:val="00BC08C7"/>
    <w:rsid w:val="00BD0DCE"/>
    <w:rsid w:val="00BF72C9"/>
    <w:rsid w:val="00C307BD"/>
    <w:rsid w:val="00C440AC"/>
    <w:rsid w:val="00C527FE"/>
    <w:rsid w:val="00C85D56"/>
    <w:rsid w:val="00C93919"/>
    <w:rsid w:val="00CC211C"/>
    <w:rsid w:val="00CD362B"/>
    <w:rsid w:val="00D3311D"/>
    <w:rsid w:val="00D379B4"/>
    <w:rsid w:val="00D6082C"/>
    <w:rsid w:val="00E05A3F"/>
    <w:rsid w:val="00E175FB"/>
    <w:rsid w:val="00E3310A"/>
    <w:rsid w:val="00E64F8A"/>
    <w:rsid w:val="00E76523"/>
    <w:rsid w:val="00EC1DCF"/>
    <w:rsid w:val="00F2169D"/>
    <w:rsid w:val="00F34A3E"/>
    <w:rsid w:val="00F545E5"/>
    <w:rsid w:val="00F6440F"/>
    <w:rsid w:val="00F83F60"/>
    <w:rsid w:val="00F90544"/>
    <w:rsid w:val="00F9421B"/>
    <w:rsid w:val="00FC00EC"/>
    <w:rsid w:val="00FC5FEF"/>
    <w:rsid w:val="00FF0D7D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C08C7"/>
  </w:style>
  <w:style w:type="paragraph" w:styleId="CommentSubject">
    <w:name w:val="annotation subject"/>
    <w:basedOn w:val="CommentText"/>
    <w:next w:val="CommentText"/>
    <w:semiHidden/>
    <w:rsid w:val="00BC0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7</Pages>
  <Words>2937</Words>
  <Characters>16805</Characters>
  <Application>Microsoft Office Word</Application>
  <DocSecurity>4</DocSecurity>
  <Lines>342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Etpu</vt:lpstr>
      <vt:lpstr>Etpu</vt:lpstr>
    </vt:vector>
  </TitlesOfParts>
  <Company>United Nations</Company>
  <LinksUpToDate>false</LinksUpToDate>
  <CharactersWithSpaces>19664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Theresa Speizio</dc:creator>
  <cp:keywords/>
  <dc:description/>
  <cp:lastModifiedBy>FTPU User</cp:lastModifiedBy>
  <cp:revision>5</cp:revision>
  <cp:lastPrinted>2009-04-09T18:54:00Z</cp:lastPrinted>
  <dcterms:created xsi:type="dcterms:W3CDTF">2009-04-09T17:46:00Z</dcterms:created>
  <dcterms:modified xsi:type="dcterms:W3CDTF">2009-04-09T18:54:00Z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0926633</vt:lpwstr>
  </property>
  <property fmtid="{D5CDD505-2E9C-101B-9397-08002B2CF9AE}" pid="3" name="Symbol1">
    <vt:lpwstr>CEDAW/C/PAN/Q/7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Final - 6pp</vt:lpwstr>
  </property>
  <property fmtid="{D5CDD505-2E9C-101B-9397-08002B2CF9AE}" pid="8" name="Operator">
    <vt:lpwstr>scc (F) (LL : arch.)</vt:lpwstr>
  </property>
</Properties>
</file>