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07678E">
                <w:t>C.12/KGZ/Q/2-3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07678E">
              <w:rPr>
                <w:lang w:val="en-US"/>
              </w:rPr>
              <w:fldChar w:fldCharType="separate"/>
            </w:r>
            <w:r w:rsidR="0007678E">
              <w:rPr>
                <w:lang w:val="en-US"/>
              </w:rPr>
              <w:t>9 December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7678E" w:rsidRPr="0007678E" w:rsidRDefault="0007678E" w:rsidP="0007678E">
      <w:pPr>
        <w:spacing w:before="120"/>
        <w:rPr>
          <w:b/>
          <w:sz w:val="24"/>
          <w:szCs w:val="24"/>
        </w:rPr>
      </w:pPr>
      <w:r w:rsidRPr="0007678E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  <w:lang w:val="en-US"/>
        </w:rPr>
        <w:br/>
      </w:r>
      <w:r w:rsidRPr="0007678E">
        <w:rPr>
          <w:b/>
          <w:sz w:val="24"/>
          <w:szCs w:val="24"/>
        </w:rPr>
        <w:t>и культурным правам</w:t>
      </w:r>
    </w:p>
    <w:p w:rsidR="0007678E" w:rsidRPr="0007678E" w:rsidRDefault="0007678E" w:rsidP="0007678E">
      <w:pPr>
        <w:pStyle w:val="HChGR"/>
      </w:pPr>
      <w:r w:rsidRPr="0007678E">
        <w:tab/>
      </w:r>
      <w:r w:rsidRPr="0007678E">
        <w:tab/>
        <w:t>Перечень вопросов, связанных с рассмотрением объединенных второго и третьего периодических докладов Кыргызстана</w:t>
      </w:r>
      <w:r w:rsidR="00CF629B" w:rsidRPr="00AF7F0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7678E" w:rsidRPr="0007678E" w:rsidRDefault="0007678E" w:rsidP="0007678E">
      <w:pPr>
        <w:pStyle w:val="SingleTxtGR"/>
      </w:pPr>
      <w:r w:rsidRPr="0007678E">
        <w:t>1.</w:t>
      </w:r>
      <w:r w:rsidRPr="0007678E">
        <w:tab/>
        <w:t>Просьба сообщить Комитету о правовом статусе Международного пакта об экономических, социальных и культурных правах в национальном законод</w:t>
      </w:r>
      <w:r w:rsidRPr="0007678E">
        <w:t>а</w:t>
      </w:r>
      <w:r w:rsidRPr="0007678E">
        <w:t>тельстве. Просьба привести примеры случаев, когда на положения Пакта дел</w:t>
      </w:r>
      <w:r w:rsidRPr="0007678E">
        <w:t>а</w:t>
      </w:r>
      <w:r w:rsidRPr="0007678E">
        <w:t xml:space="preserve">лись ссылки в судах и/или когда они применялись судами. </w:t>
      </w:r>
    </w:p>
    <w:p w:rsidR="0007678E" w:rsidRPr="0007678E" w:rsidRDefault="0007678E" w:rsidP="0007678E">
      <w:pPr>
        <w:pStyle w:val="SingleTxtGR"/>
      </w:pPr>
      <w:r w:rsidRPr="0007678E">
        <w:t>2.</w:t>
      </w:r>
      <w:r w:rsidRPr="0007678E">
        <w:tab/>
        <w:t>Просьба представить информацию о мерах, принятых для приведения мандата Аппарата Омбудсмена (</w:t>
      </w:r>
      <w:proofErr w:type="spellStart"/>
      <w:r w:rsidRPr="0007678E">
        <w:rPr>
          <w:i/>
        </w:rPr>
        <w:t>Акыйкатчы</w:t>
      </w:r>
      <w:proofErr w:type="spellEnd"/>
      <w:r w:rsidRPr="0007678E">
        <w:t>) в полное соответствие с Принц</w:t>
      </w:r>
      <w:r w:rsidRPr="0007678E">
        <w:t>и</w:t>
      </w:r>
      <w:r w:rsidRPr="0007678E">
        <w:t>пами, касающимися статуса национальных учреждений (Парижскими принц</w:t>
      </w:r>
      <w:r w:rsidRPr="0007678E">
        <w:t>и</w:t>
      </w:r>
      <w:r w:rsidRPr="0007678E">
        <w:t>пами), которые содержатся в приложении к резолюции 48/134 Генеральной А</w:t>
      </w:r>
      <w:r w:rsidRPr="0007678E">
        <w:t>с</w:t>
      </w:r>
      <w:r w:rsidRPr="0007678E">
        <w:t>самблеи. Просьба указать, предоставлены ли Аппарату Омбудсмена необход</w:t>
      </w:r>
      <w:r w:rsidRPr="0007678E">
        <w:t>и</w:t>
      </w:r>
      <w:r w:rsidRPr="0007678E">
        <w:t>мые финансовые и людские ресурсы, с тем чтобы он имел возможность эффе</w:t>
      </w:r>
      <w:r w:rsidRPr="0007678E">
        <w:t>к</w:t>
      </w:r>
      <w:r w:rsidRPr="0007678E">
        <w:t xml:space="preserve">тивно осуществлять свой мандат. </w:t>
      </w:r>
    </w:p>
    <w:p w:rsidR="0007678E" w:rsidRPr="0007678E" w:rsidRDefault="0007678E" w:rsidP="0007678E">
      <w:pPr>
        <w:pStyle w:val="HChGR"/>
      </w:pPr>
      <w:r>
        <w:rPr>
          <w:lang w:val="en-US"/>
        </w:rPr>
        <w:tab/>
      </w:r>
      <w:r w:rsidRPr="0007678E">
        <w:t>I.</w:t>
      </w:r>
      <w:r w:rsidRPr="0007678E">
        <w:tab/>
        <w:t>Вопросы, касающиеся общих положений Пакта (статьи 1</w:t>
      </w:r>
      <w:r>
        <w:rPr>
          <w:lang w:val="en-US"/>
        </w:rPr>
        <w:t>−</w:t>
      </w:r>
      <w:r w:rsidRPr="0007678E">
        <w:t>5)</w:t>
      </w:r>
    </w:p>
    <w:p w:rsidR="0007678E" w:rsidRPr="0007678E" w:rsidRDefault="0007678E" w:rsidP="0007678E">
      <w:pPr>
        <w:pStyle w:val="H1GR"/>
      </w:pPr>
      <w:r w:rsidRPr="0007678E">
        <w:tab/>
      </w:r>
      <w:r w:rsidRPr="0007678E">
        <w:tab/>
        <w:t>Пункт 1 статьи 2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Максимальные имеющиеся ресурсы </w:t>
      </w:r>
    </w:p>
    <w:p w:rsidR="0007678E" w:rsidRPr="0007678E" w:rsidRDefault="0007678E" w:rsidP="0007678E">
      <w:pPr>
        <w:pStyle w:val="SingleTxtGR"/>
      </w:pPr>
      <w:r w:rsidRPr="0007678E">
        <w:t>3.</w:t>
      </w:r>
      <w:r w:rsidRPr="0007678E">
        <w:tab/>
        <w:t xml:space="preserve">Просьба предоставить ежегодные сравнительные статистические данные за последние пять лет, показывающие процентную долю валового внутреннего продукта и государственного бюджета, выделяемой на осуществление прав, предусмотренных Пактом. </w:t>
      </w:r>
    </w:p>
    <w:p w:rsidR="0007678E" w:rsidRPr="0007678E" w:rsidRDefault="0007678E" w:rsidP="0007678E">
      <w:pPr>
        <w:pStyle w:val="SingleTxtGR"/>
      </w:pPr>
      <w:r w:rsidRPr="0007678E">
        <w:t>4.</w:t>
      </w:r>
      <w:r w:rsidRPr="0007678E">
        <w:tab/>
        <w:t>Просьба предоставить информацию об эффективности мер по борьбе с коррупцией в контексте максимизации ресурсов, которые имеются для поощр</w:t>
      </w:r>
      <w:r w:rsidRPr="0007678E">
        <w:t>е</w:t>
      </w:r>
      <w:r w:rsidRPr="0007678E">
        <w:t>ния и реализации экономических, социальных и культурных прав. Просьба также представить информацию о количестве и характере возбужденных дел и привлечении к ответственности виновных.</w:t>
      </w:r>
    </w:p>
    <w:p w:rsidR="0007678E" w:rsidRPr="0007678E" w:rsidRDefault="0007678E" w:rsidP="00CF629B">
      <w:pPr>
        <w:pStyle w:val="H1GR"/>
      </w:pPr>
      <w:r w:rsidRPr="0007678E">
        <w:tab/>
      </w:r>
      <w:r w:rsidRPr="0007678E">
        <w:tab/>
        <w:t>Пункт 2 статьи 2</w:t>
      </w:r>
      <w:r w:rsidRPr="0007678E">
        <w:rPr>
          <w:lang w:val="fr-CH"/>
        </w:rPr>
        <w:t> </w:t>
      </w:r>
      <w:r w:rsidR="00CF629B">
        <w:rPr>
          <w:lang w:val="fr-CH"/>
        </w:rPr>
        <w:t>−</w:t>
      </w:r>
      <w:r w:rsidRPr="0007678E">
        <w:rPr>
          <w:lang w:val="fr-CH"/>
        </w:rPr>
        <w:t xml:space="preserve"> </w:t>
      </w:r>
      <w:proofErr w:type="spellStart"/>
      <w:r w:rsidRPr="0007678E">
        <w:t>Недискриминация</w:t>
      </w:r>
      <w:proofErr w:type="spellEnd"/>
      <w:r w:rsidRPr="0007678E">
        <w:t xml:space="preserve"> </w:t>
      </w:r>
    </w:p>
    <w:p w:rsidR="0007678E" w:rsidRPr="0007678E" w:rsidRDefault="0007678E" w:rsidP="0007678E">
      <w:pPr>
        <w:pStyle w:val="SingleTxtGR"/>
      </w:pPr>
      <w:r w:rsidRPr="0007678E">
        <w:t>5.</w:t>
      </w:r>
      <w:r w:rsidRPr="0007678E">
        <w:tab/>
        <w:t>Просьба указать, какие меры были приняты с целью принятия всеобъе</w:t>
      </w:r>
      <w:r w:rsidRPr="0007678E">
        <w:t>м</w:t>
      </w:r>
      <w:r w:rsidRPr="0007678E">
        <w:t>лющего законодательства по борьбе с дискриминацией.</w:t>
      </w:r>
    </w:p>
    <w:p w:rsidR="0007678E" w:rsidRPr="0007678E" w:rsidRDefault="0007678E" w:rsidP="0007678E">
      <w:pPr>
        <w:pStyle w:val="SingleTxtGR"/>
      </w:pPr>
      <w:r w:rsidRPr="0007678E">
        <w:t>6.</w:t>
      </w:r>
      <w:r w:rsidRPr="0007678E">
        <w:tab/>
        <w:t>Просьба представить информацию о мерах по искоренению и предотвр</w:t>
      </w:r>
      <w:r w:rsidRPr="0007678E">
        <w:t>а</w:t>
      </w:r>
      <w:r w:rsidRPr="0007678E">
        <w:t>щению социальной стигматизации и дискриминации лиц, живущих с ВИЧ/</w:t>
      </w:r>
      <w:proofErr w:type="spellStart"/>
      <w:r w:rsidRPr="0007678E">
        <w:t>СПИДом</w:t>
      </w:r>
      <w:proofErr w:type="spellEnd"/>
      <w:r w:rsidRPr="0007678E">
        <w:t xml:space="preserve"> или затронутых ВИЧ/</w:t>
      </w:r>
      <w:proofErr w:type="spellStart"/>
      <w:r w:rsidRPr="0007678E">
        <w:t>СПИДом</w:t>
      </w:r>
      <w:proofErr w:type="spellEnd"/>
      <w:r w:rsidRPr="0007678E">
        <w:t>, инвалидов и других уязвимых групп. Просьба представить информацию о новом законопроекте, направле</w:t>
      </w:r>
      <w:r w:rsidRPr="0007678E">
        <w:t>н</w:t>
      </w:r>
      <w:r w:rsidRPr="0007678E">
        <w:t>ном на введение ответственности за акт распространения информации или пр</w:t>
      </w:r>
      <w:r w:rsidRPr="0007678E">
        <w:t>о</w:t>
      </w:r>
      <w:r w:rsidRPr="0007678E">
        <w:t>ведение любых публичных мероприятий, направленных на "формирование п</w:t>
      </w:r>
      <w:r w:rsidRPr="0007678E">
        <w:t>о</w:t>
      </w:r>
      <w:r w:rsidRPr="0007678E">
        <w:t>зитивного отношения к нетрадиционным формам сексуальных отношений".</w:t>
      </w:r>
    </w:p>
    <w:p w:rsidR="0007678E" w:rsidRPr="0007678E" w:rsidRDefault="0007678E" w:rsidP="0007678E">
      <w:pPr>
        <w:pStyle w:val="SingleTxtGR"/>
      </w:pPr>
      <w:r w:rsidRPr="0007678E">
        <w:t>7.</w:t>
      </w:r>
      <w:r w:rsidRPr="0007678E">
        <w:tab/>
        <w:t>Просьба представить информацию о мерах, принятых с целью устран</w:t>
      </w:r>
      <w:r w:rsidRPr="0007678E">
        <w:t>е</w:t>
      </w:r>
      <w:r w:rsidRPr="0007678E">
        <w:t>ния неравенства между различными этническими общинами и между сельск</w:t>
      </w:r>
      <w:r w:rsidRPr="0007678E">
        <w:t>и</w:t>
      </w:r>
      <w:r w:rsidRPr="0007678E">
        <w:t>ми и городскими районами. Просьба также представить информацию о прин</w:t>
      </w:r>
      <w:r w:rsidRPr="0007678E">
        <w:t>и</w:t>
      </w:r>
      <w:r w:rsidRPr="0007678E">
        <w:t>маемых мерах по поощрению участия меньшинств в политических и общес</w:t>
      </w:r>
      <w:r w:rsidRPr="0007678E">
        <w:t>т</w:t>
      </w:r>
      <w:r w:rsidRPr="0007678E">
        <w:t xml:space="preserve">венных делах. </w:t>
      </w:r>
    </w:p>
    <w:p w:rsidR="0007678E" w:rsidRPr="0007678E" w:rsidRDefault="0007678E" w:rsidP="00CF629B">
      <w:pPr>
        <w:pStyle w:val="H1GR"/>
      </w:pPr>
      <w:r w:rsidRPr="0007678E">
        <w:tab/>
      </w:r>
      <w:r w:rsidRPr="0007678E">
        <w:tab/>
        <w:t>Статья 3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Равные права мужчин и женщин</w:t>
      </w:r>
    </w:p>
    <w:p w:rsidR="0007678E" w:rsidRPr="0007678E" w:rsidRDefault="0007678E" w:rsidP="0007678E">
      <w:pPr>
        <w:pStyle w:val="SingleTxtGR"/>
      </w:pPr>
      <w:r w:rsidRPr="0007678E">
        <w:t>8.</w:t>
      </w:r>
      <w:r w:rsidRPr="0007678E">
        <w:tab/>
        <w:t xml:space="preserve">Просьба представить информацию о воздействии национального плана действий по обеспечению </w:t>
      </w:r>
      <w:proofErr w:type="spellStart"/>
      <w:r w:rsidRPr="0007678E">
        <w:t>гендерного</w:t>
      </w:r>
      <w:proofErr w:type="spellEnd"/>
      <w:r w:rsidRPr="0007678E">
        <w:t xml:space="preserve"> равенства на 2007</w:t>
      </w:r>
      <w:r>
        <w:t>−</w:t>
      </w:r>
      <w:r w:rsidRPr="0007678E">
        <w:t>2010 годы (През</w:t>
      </w:r>
      <w:r w:rsidRPr="0007678E">
        <w:t>и</w:t>
      </w:r>
      <w:r w:rsidRPr="0007678E">
        <w:t>дентский указ № 369 от 20 августа 2007 года) на осуществление экономич</w:t>
      </w:r>
      <w:r w:rsidRPr="0007678E">
        <w:t>е</w:t>
      </w:r>
      <w:r w:rsidRPr="0007678E">
        <w:t>ских, социальных и культурных прав женщин и девочек. Просьба пояснить, был ли принят проект национального плана действий на 2012−2014 годы (E/C.12/KGZ/2</w:t>
      </w:r>
      <w:r w:rsidR="00AF7F0D">
        <w:t>-</w:t>
      </w:r>
      <w:r w:rsidRPr="0007678E">
        <w:t>3, пункт 24) и если да, то каким образом он развил предыд</w:t>
      </w:r>
      <w:r w:rsidRPr="0007678E">
        <w:t>у</w:t>
      </w:r>
      <w:r w:rsidRPr="0007678E">
        <w:t xml:space="preserve">щий национальный план действий по достижению </w:t>
      </w:r>
      <w:proofErr w:type="spellStart"/>
      <w:r w:rsidRPr="0007678E">
        <w:t>гендерного</w:t>
      </w:r>
      <w:proofErr w:type="spellEnd"/>
      <w:r w:rsidRPr="0007678E">
        <w:t xml:space="preserve"> равенства. </w:t>
      </w:r>
    </w:p>
    <w:p w:rsidR="0007678E" w:rsidRPr="0007678E" w:rsidRDefault="0007678E" w:rsidP="0007678E">
      <w:pPr>
        <w:pStyle w:val="SingleTxtGR"/>
      </w:pPr>
      <w:r w:rsidRPr="0007678E">
        <w:t>9.</w:t>
      </w:r>
      <w:r w:rsidRPr="0007678E">
        <w:tab/>
        <w:t>Просьба представить информацию о принимаемых мерах, включая вр</w:t>
      </w:r>
      <w:r w:rsidRPr="0007678E">
        <w:t>е</w:t>
      </w:r>
      <w:r w:rsidRPr="0007678E">
        <w:t xml:space="preserve">менные специальные меры, с целью увеличения </w:t>
      </w:r>
      <w:proofErr w:type="spellStart"/>
      <w:r w:rsidRPr="0007678E">
        <w:t>представленности</w:t>
      </w:r>
      <w:proofErr w:type="spellEnd"/>
      <w:r w:rsidRPr="0007678E">
        <w:t xml:space="preserve"> женщин в парламенте, правительстве, на руководящих должностях в системе государс</w:t>
      </w:r>
      <w:r w:rsidRPr="0007678E">
        <w:t>т</w:t>
      </w:r>
      <w:r w:rsidRPr="0007678E">
        <w:t xml:space="preserve">венной службы и в правоохранительной системе. </w:t>
      </w:r>
    </w:p>
    <w:p w:rsidR="0007678E" w:rsidRPr="0007678E" w:rsidRDefault="0007678E" w:rsidP="00CF629B">
      <w:pPr>
        <w:pStyle w:val="HChGR"/>
      </w:pPr>
      <w:r w:rsidRPr="0007678E">
        <w:tab/>
        <w:t>II.</w:t>
      </w:r>
      <w:r w:rsidRPr="0007678E">
        <w:tab/>
        <w:t>Вопросы, касающиеся конкретных положений Пакта (статьи 6</w:t>
      </w:r>
      <w:r>
        <w:t>−</w:t>
      </w:r>
      <w:r w:rsidRPr="0007678E">
        <w:t>15)</w:t>
      </w:r>
    </w:p>
    <w:p w:rsidR="0007678E" w:rsidRPr="0007678E" w:rsidRDefault="0007678E" w:rsidP="00CF629B">
      <w:pPr>
        <w:pStyle w:val="H1GR"/>
      </w:pPr>
      <w:r w:rsidRPr="0007678E">
        <w:tab/>
      </w:r>
      <w:r w:rsidRPr="0007678E">
        <w:tab/>
        <w:t>Статья 6</w:t>
      </w:r>
      <w:r w:rsidRPr="0007678E">
        <w:rPr>
          <w:lang w:val="fr-CH"/>
        </w:rPr>
        <w:t> </w:t>
      </w:r>
      <w:r w:rsidR="00CF629B">
        <w:rPr>
          <w:lang w:val="fr-CH"/>
        </w:rPr>
        <w:t>−</w:t>
      </w:r>
      <w:r w:rsidRPr="0007678E">
        <w:rPr>
          <w:lang w:val="fr-CH"/>
        </w:rPr>
        <w:t xml:space="preserve"> </w:t>
      </w:r>
      <w:r w:rsidRPr="0007678E">
        <w:t>Право на труд</w:t>
      </w:r>
    </w:p>
    <w:p w:rsidR="0007678E" w:rsidRPr="0007678E" w:rsidRDefault="0007678E" w:rsidP="0007678E">
      <w:pPr>
        <w:pStyle w:val="SingleTxtGR"/>
      </w:pPr>
      <w:r w:rsidRPr="0007678E">
        <w:t>10.</w:t>
      </w:r>
      <w:r w:rsidRPr="0007678E">
        <w:tab/>
        <w:t>Просьба представить обновленную информацию об уровне безработицы с разбивкой по полу, возрасту и сельским/городским районам. Просьба также представить информацию о воздействии мер, направленных на сокращение безработицы, в том числе о влиянии национальной политики в области занят</w:t>
      </w:r>
      <w:r w:rsidRPr="0007678E">
        <w:t>о</w:t>
      </w:r>
      <w:r w:rsidRPr="0007678E">
        <w:t>сти, и о мерах, принятых для решения проблемы широкомасштабной миграции рабочей силы за границу. Просьба представить также обновленную информ</w:t>
      </w:r>
      <w:r w:rsidRPr="0007678E">
        <w:t>а</w:t>
      </w:r>
      <w:r w:rsidRPr="0007678E">
        <w:t xml:space="preserve">цию о </w:t>
      </w:r>
      <w:proofErr w:type="spellStart"/>
      <w:r w:rsidRPr="0007678E">
        <w:t>Страновой</w:t>
      </w:r>
      <w:proofErr w:type="spellEnd"/>
      <w:r w:rsidRPr="0007678E">
        <w:t xml:space="preserve"> программе </w:t>
      </w:r>
      <w:proofErr w:type="spellStart"/>
      <w:r w:rsidRPr="0007678E">
        <w:t>Кыргызской</w:t>
      </w:r>
      <w:proofErr w:type="spellEnd"/>
      <w:r w:rsidRPr="0007678E">
        <w:t xml:space="preserve"> Республики по достойному труду до 2012</w:t>
      </w:r>
      <w:r>
        <w:t>−</w:t>
      </w:r>
      <w:r w:rsidRPr="0007678E">
        <w:t>2015 года (E/C.12/KGZ/2-3, пункты 52 и 53).</w:t>
      </w:r>
    </w:p>
    <w:p w:rsidR="0007678E" w:rsidRPr="0007678E" w:rsidRDefault="0007678E" w:rsidP="0007678E">
      <w:pPr>
        <w:pStyle w:val="SingleTxtGR"/>
      </w:pPr>
      <w:r w:rsidRPr="0007678E">
        <w:t>11.</w:t>
      </w:r>
      <w:r w:rsidRPr="0007678E">
        <w:tab/>
        <w:t>Просьба уточнить, какие меры принимаются в целях сокращения ма</w:t>
      </w:r>
      <w:r w:rsidRPr="0007678E">
        <w:t>с</w:t>
      </w:r>
      <w:r w:rsidRPr="0007678E">
        <w:t>штабов неформальной экономики и обеспечения гарантий доступа лиц, раб</w:t>
      </w:r>
      <w:r w:rsidRPr="0007678E">
        <w:t>о</w:t>
      </w:r>
      <w:r w:rsidRPr="0007678E">
        <w:t xml:space="preserve">тающих в неформальном секторе, к базовым услугам и социальной защите. </w:t>
      </w:r>
    </w:p>
    <w:p w:rsidR="0007678E" w:rsidRPr="0007678E" w:rsidRDefault="0007678E" w:rsidP="0007678E">
      <w:pPr>
        <w:pStyle w:val="SingleTxtGR"/>
      </w:pPr>
      <w:r w:rsidRPr="0007678E">
        <w:t>12.</w:t>
      </w:r>
      <w:r w:rsidRPr="0007678E">
        <w:tab/>
        <w:t>Просьба также представить информацию о принимаемых мерах с целью облегчения доступа беженцев, лиц без гражданства и просителей убежища к работе.</w:t>
      </w:r>
    </w:p>
    <w:p w:rsidR="0007678E" w:rsidRPr="0007678E" w:rsidRDefault="0007678E" w:rsidP="00CF629B">
      <w:pPr>
        <w:pStyle w:val="H1GR"/>
      </w:pPr>
      <w:r w:rsidRPr="0007678E">
        <w:tab/>
      </w:r>
      <w:r w:rsidRPr="0007678E">
        <w:tab/>
        <w:t>Статья 7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Право на справедливые и благоприятные у</w:t>
      </w:r>
      <w:r w:rsidRPr="0007678E">
        <w:t>с</w:t>
      </w:r>
      <w:r w:rsidRPr="0007678E">
        <w:t>ловия труда</w:t>
      </w:r>
    </w:p>
    <w:p w:rsidR="0007678E" w:rsidRPr="0007678E" w:rsidRDefault="0007678E" w:rsidP="0007678E">
      <w:pPr>
        <w:pStyle w:val="SingleTxtGR"/>
      </w:pPr>
      <w:r w:rsidRPr="0007678E">
        <w:t>13.</w:t>
      </w:r>
      <w:r w:rsidRPr="0007678E">
        <w:tab/>
        <w:t>Просьба представить информацию о мерах, принятых для повышения минимального размера заработной платы до уровня конституционно устано</w:t>
      </w:r>
      <w:r w:rsidRPr="0007678E">
        <w:t>в</w:t>
      </w:r>
      <w:r w:rsidRPr="0007678E">
        <w:t>ленных ориентиров в размере прожиточного минимума (E/C.12/KGZ/2-3, пункт</w:t>
      </w:r>
      <w:r w:rsidR="00CF629B">
        <w:rPr>
          <w:lang w:val="en-US"/>
        </w:rPr>
        <w:t> </w:t>
      </w:r>
      <w:r w:rsidRPr="0007678E">
        <w:t xml:space="preserve">64). Просьба также представить информацию о том, обеспечивают ли ориентиры в размере прожиточного минимума достойную жизнь мигрантам и членам их семей. </w:t>
      </w:r>
    </w:p>
    <w:p w:rsidR="0007678E" w:rsidRPr="0007678E" w:rsidRDefault="0007678E" w:rsidP="0007678E">
      <w:pPr>
        <w:pStyle w:val="SingleTxtGR"/>
      </w:pPr>
      <w:r w:rsidRPr="0007678E">
        <w:t>14.</w:t>
      </w:r>
      <w:r w:rsidRPr="0007678E">
        <w:tab/>
        <w:t xml:space="preserve">Просьба проинформировать Комитет о мерах, принятых государством-участником в целях реализации принципа равенства мужчин и женщин с точки зрения заработной платы, условий труда и доступа к занятости в соответствии с предыдущими заключительными замечаниями Комитета (E/C.12/1/Add.49, пункт 18). </w:t>
      </w:r>
    </w:p>
    <w:p w:rsidR="0007678E" w:rsidRPr="0007678E" w:rsidRDefault="0007678E" w:rsidP="0007678E">
      <w:pPr>
        <w:pStyle w:val="SingleTxtGR"/>
      </w:pPr>
      <w:r w:rsidRPr="0007678E">
        <w:t>15.</w:t>
      </w:r>
      <w:r w:rsidRPr="0007678E">
        <w:tab/>
        <w:t>Просьба представить информацию о конкретных мерах, принятых для решения проблемы высокого уровня профзаболеваний и травматизма (E/C.12/KGZ/2-3, пункт 76). Просьба также представить информацию об обе</w:t>
      </w:r>
      <w:r w:rsidRPr="0007678E">
        <w:t>с</w:t>
      </w:r>
      <w:r w:rsidRPr="0007678E">
        <w:t xml:space="preserve">печении соблюдения правил техники безопасности и гигиены и о применяемых санкциях в случае их несоблюдения. </w:t>
      </w:r>
    </w:p>
    <w:p w:rsidR="0007678E" w:rsidRPr="0007678E" w:rsidRDefault="0007678E" w:rsidP="00CF629B">
      <w:pPr>
        <w:pStyle w:val="H1GR"/>
      </w:pPr>
      <w:r w:rsidRPr="0007678E">
        <w:tab/>
      </w:r>
      <w:r w:rsidRPr="0007678E">
        <w:tab/>
        <w:t>Статья 8</w:t>
      </w:r>
      <w:r w:rsidRPr="0007678E">
        <w:rPr>
          <w:lang w:val="fr-CH"/>
        </w:rPr>
        <w:t> </w:t>
      </w:r>
      <w:r w:rsidR="00CF629B">
        <w:rPr>
          <w:lang w:val="fr-CH"/>
        </w:rPr>
        <w:t>−</w:t>
      </w:r>
      <w:r w:rsidRPr="0007678E">
        <w:rPr>
          <w:lang w:val="fr-CH"/>
        </w:rPr>
        <w:t xml:space="preserve"> </w:t>
      </w:r>
      <w:r w:rsidRPr="0007678E">
        <w:t xml:space="preserve">Права профессиональных союзов </w:t>
      </w:r>
    </w:p>
    <w:p w:rsidR="0007678E" w:rsidRPr="0007678E" w:rsidRDefault="0007678E" w:rsidP="0007678E">
      <w:pPr>
        <w:pStyle w:val="SingleTxtGR"/>
      </w:pPr>
      <w:r w:rsidRPr="0007678E">
        <w:t>16.</w:t>
      </w:r>
      <w:r w:rsidRPr="0007678E">
        <w:tab/>
        <w:t>Просьба представить информацию о правовых нормах и процедурах, к</w:t>
      </w:r>
      <w:r w:rsidRPr="0007678E">
        <w:t>а</w:t>
      </w:r>
      <w:r w:rsidRPr="0007678E">
        <w:t>сающихся создания профсоюзов, и принятых мерах для обеспечения полного соблюдения права создавать профсоюзы и вступать в них. Просьба представить обновленную информацию о поправках, внесенных в Уголовный кодекс в фе</w:t>
      </w:r>
      <w:r w:rsidRPr="0007678E">
        <w:t>в</w:t>
      </w:r>
      <w:r w:rsidRPr="0007678E">
        <w:t xml:space="preserve">рале 2014 года, согласно которым руководители и сотрудники предприятий стратегического значения могут быть подвергнуты тюремному заключению на срок до 15 лет за срыв или остановку производства. </w:t>
      </w:r>
    </w:p>
    <w:p w:rsidR="0007678E" w:rsidRPr="0007678E" w:rsidRDefault="0007678E" w:rsidP="00CF629B">
      <w:pPr>
        <w:pStyle w:val="H1GR"/>
      </w:pPr>
      <w:r w:rsidRPr="0007678E">
        <w:tab/>
      </w:r>
      <w:r w:rsidRPr="0007678E">
        <w:tab/>
        <w:t>Статья 9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Право на социальное обеспечение</w:t>
      </w:r>
    </w:p>
    <w:p w:rsidR="0007678E" w:rsidRPr="0007678E" w:rsidRDefault="0007678E" w:rsidP="0007678E">
      <w:pPr>
        <w:pStyle w:val="SingleTxtGR"/>
      </w:pPr>
      <w:r w:rsidRPr="0007678E">
        <w:t>17.</w:t>
      </w:r>
      <w:r w:rsidRPr="0007678E">
        <w:tab/>
        <w:t>Просьба уточнить, создана ли система пересмотра социальных пособий с целью гарантировать, чтобы такие пособия обеспечивали достойный уровень жизни, и указать методологию определения получателей пособий. Просьба также представить информацию о том, каким образом данная система пер</w:t>
      </w:r>
      <w:r w:rsidRPr="0007678E">
        <w:t>е</w:t>
      </w:r>
      <w:r w:rsidRPr="0007678E">
        <w:t>смотра применяется в условиях накопительной и распределительной пенсио</w:t>
      </w:r>
      <w:r w:rsidRPr="0007678E">
        <w:t>н</w:t>
      </w:r>
      <w:r w:rsidRPr="0007678E">
        <w:t xml:space="preserve">ных систем (E/C.12/KGZ/2-3, пункт 141). </w:t>
      </w:r>
    </w:p>
    <w:p w:rsidR="0007678E" w:rsidRPr="0007678E" w:rsidRDefault="0007678E" w:rsidP="0007678E">
      <w:pPr>
        <w:pStyle w:val="SingleTxtGR"/>
      </w:pPr>
      <w:r w:rsidRPr="0007678E">
        <w:t>18.</w:t>
      </w:r>
      <w:r w:rsidRPr="0007678E">
        <w:tab/>
        <w:t>Просьба представить подробную информацию о социальных пособиях, предусмотренных для инвалидов. В частности, просьба представить информ</w:t>
      </w:r>
      <w:r w:rsidRPr="0007678E">
        <w:t>а</w:t>
      </w:r>
      <w:r w:rsidRPr="0007678E">
        <w:t>цию о том, эффективно ли содействовало принятие двух положений о мин</w:t>
      </w:r>
      <w:r w:rsidRPr="0007678E">
        <w:t>и</w:t>
      </w:r>
      <w:r w:rsidRPr="0007678E">
        <w:t>мальных стандартах социального обслуживания инвалидов их социальной и</w:t>
      </w:r>
      <w:r w:rsidRPr="0007678E">
        <w:t>н</w:t>
      </w:r>
      <w:r w:rsidRPr="0007678E">
        <w:t>теграции.</w:t>
      </w:r>
    </w:p>
    <w:p w:rsidR="0007678E" w:rsidRPr="0007678E" w:rsidRDefault="0007678E" w:rsidP="0007678E">
      <w:pPr>
        <w:pStyle w:val="SingleTxtGR"/>
      </w:pPr>
      <w:r w:rsidRPr="0007678E">
        <w:t>19.</w:t>
      </w:r>
      <w:r w:rsidRPr="0007678E">
        <w:tab/>
        <w:t>Просьба представить информацию о результатах осуществления Страт</w:t>
      </w:r>
      <w:r w:rsidRPr="0007678E">
        <w:t>е</w:t>
      </w:r>
      <w:r w:rsidRPr="0007678E">
        <w:t>гии развития социальной защиты на 2012−2014 годы и мерах, принятых с ц</w:t>
      </w:r>
      <w:r w:rsidRPr="0007678E">
        <w:t>е</w:t>
      </w:r>
      <w:r w:rsidRPr="0007678E">
        <w:t xml:space="preserve">лью увеличения пособий по линии социальной помощи малообеспеченным семьям с детьми. </w:t>
      </w:r>
    </w:p>
    <w:p w:rsidR="0007678E" w:rsidRPr="0007678E" w:rsidRDefault="0007678E" w:rsidP="0007678E">
      <w:pPr>
        <w:pStyle w:val="SingleTxtGR"/>
      </w:pPr>
      <w:r w:rsidRPr="0007678E">
        <w:t>20.</w:t>
      </w:r>
      <w:r w:rsidRPr="0007678E">
        <w:tab/>
        <w:t>Просьба представить информацию о мерах, принятых с целью предо</w:t>
      </w:r>
      <w:r w:rsidRPr="0007678E">
        <w:t>с</w:t>
      </w:r>
      <w:r w:rsidRPr="0007678E">
        <w:t>тавления беженцам, просителям убежища и лицам без гражданства доступа к пособиям по линии системы социального обеспечения.</w:t>
      </w:r>
    </w:p>
    <w:p w:rsidR="0007678E" w:rsidRPr="0007678E" w:rsidRDefault="0007678E" w:rsidP="00941362">
      <w:pPr>
        <w:pStyle w:val="H1GR"/>
      </w:pPr>
      <w:r w:rsidRPr="0007678E">
        <w:tab/>
      </w:r>
      <w:r w:rsidRPr="0007678E">
        <w:tab/>
        <w:t>Статья 10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Защита семьи, матери и ребенка</w:t>
      </w:r>
    </w:p>
    <w:p w:rsidR="0007678E" w:rsidRPr="0007678E" w:rsidRDefault="0007678E" w:rsidP="0007678E">
      <w:pPr>
        <w:pStyle w:val="SingleTxtGR"/>
      </w:pPr>
      <w:r w:rsidRPr="0007678E">
        <w:t>21.</w:t>
      </w:r>
      <w:r w:rsidRPr="0007678E">
        <w:tab/>
        <w:t>Просьба представить информацию о результатах адресных мер по борьбе с детским трудом.</w:t>
      </w:r>
    </w:p>
    <w:p w:rsidR="0007678E" w:rsidRPr="0007678E" w:rsidRDefault="0007678E" w:rsidP="0007678E">
      <w:pPr>
        <w:pStyle w:val="SingleTxtGR"/>
      </w:pPr>
      <w:r w:rsidRPr="0007678E">
        <w:t>22.</w:t>
      </w:r>
      <w:r w:rsidRPr="0007678E">
        <w:tab/>
        <w:t>Просьба представить информацию о принятых мерах законодательного или иного характера в целях предотвращения и пресечения бытового насилия, особенно в отношении женщин и детей, и обеспечения надлежащего наказания виновных, а также предоставления жертвам доступа к непосредственной защ</w:t>
      </w:r>
      <w:r w:rsidRPr="0007678E">
        <w:t>и</w:t>
      </w:r>
      <w:r w:rsidRPr="0007678E">
        <w:t xml:space="preserve">те и эффективным средствам обеспечения возмещения. </w:t>
      </w:r>
    </w:p>
    <w:p w:rsidR="0007678E" w:rsidRPr="0007678E" w:rsidRDefault="0007678E" w:rsidP="00941362">
      <w:pPr>
        <w:pStyle w:val="H1GR"/>
      </w:pPr>
      <w:r w:rsidRPr="0007678E">
        <w:tab/>
      </w:r>
      <w:r w:rsidRPr="0007678E">
        <w:tab/>
        <w:t>Статья 11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Право на достаточный жизненный уровень </w:t>
      </w:r>
    </w:p>
    <w:p w:rsidR="0007678E" w:rsidRPr="0007678E" w:rsidRDefault="0007678E" w:rsidP="0007678E">
      <w:pPr>
        <w:pStyle w:val="SingleTxtGR"/>
      </w:pPr>
      <w:r w:rsidRPr="0007678E">
        <w:t>23.</w:t>
      </w:r>
      <w:r w:rsidRPr="0007678E">
        <w:tab/>
        <w:t>Просьба представить обновленные статистические данные о доле насел</w:t>
      </w:r>
      <w:r w:rsidRPr="0007678E">
        <w:t>е</w:t>
      </w:r>
      <w:r w:rsidRPr="0007678E">
        <w:t>ния, находящегося за чертой бедности, в разбивке по полу, возрасту и сельским/ городским районам и о результатах конкретных мер, принятых для решения проблемы бедности.</w:t>
      </w:r>
    </w:p>
    <w:p w:rsidR="0007678E" w:rsidRPr="0007678E" w:rsidRDefault="0007678E" w:rsidP="0007678E">
      <w:pPr>
        <w:pStyle w:val="SingleTxtGR"/>
      </w:pPr>
      <w:r w:rsidRPr="0007678E">
        <w:t>24.</w:t>
      </w:r>
      <w:r w:rsidRPr="0007678E">
        <w:tab/>
        <w:t>Просьба сообщить Комитету, приняло ли государство-участник меры, в том числе меры законодательного характера, с тем чтобы обеспечить доступ к доступному и достаточному жилью, особенно для неблагополучных и обезд</w:t>
      </w:r>
      <w:r w:rsidRPr="0007678E">
        <w:t>о</w:t>
      </w:r>
      <w:r w:rsidRPr="0007678E">
        <w:t xml:space="preserve">ленных лиц и групп. Просьба представить информацию о доле бездомных лиц в государстве-участнике. Просьба представить информацию о мерах, принятых в целях решения проблемы незаконных построек, неформальных и </w:t>
      </w:r>
      <w:proofErr w:type="spellStart"/>
      <w:r w:rsidRPr="0007678E">
        <w:t>полунефо</w:t>
      </w:r>
      <w:r w:rsidRPr="0007678E">
        <w:t>р</w:t>
      </w:r>
      <w:r w:rsidRPr="0007678E">
        <w:t>мальных</w:t>
      </w:r>
      <w:proofErr w:type="spellEnd"/>
      <w:r w:rsidRPr="0007678E">
        <w:t xml:space="preserve"> поселений в городских районах, особенно в городах Бишкек и Ош. Просьба также представить информацию о мерах, принятых для обеспечения того, чтобы принудительные выселения производились только в самых искл</w:t>
      </w:r>
      <w:r w:rsidRPr="0007678E">
        <w:t>ю</w:t>
      </w:r>
      <w:r w:rsidRPr="0007678E">
        <w:t>чительных обстоятельствах и согласно соответствующим принципам междун</w:t>
      </w:r>
      <w:r w:rsidRPr="0007678E">
        <w:t>а</w:t>
      </w:r>
      <w:r w:rsidRPr="0007678E">
        <w:t xml:space="preserve">родного права. Просьба сообщить о механизмах предоставления собственникам адекватной компенсации за экспроприированное имущество. </w:t>
      </w:r>
    </w:p>
    <w:p w:rsidR="0007678E" w:rsidRPr="0007678E" w:rsidRDefault="0007678E" w:rsidP="0007678E">
      <w:pPr>
        <w:pStyle w:val="SingleTxtGR"/>
      </w:pPr>
      <w:r w:rsidRPr="0007678E">
        <w:t>25.</w:t>
      </w:r>
      <w:r w:rsidRPr="0007678E">
        <w:tab/>
        <w:t>Просьба информировать Комитет о мерах, принятых согласно Закону о продовольственной безопасности в целях улучшения доступа к продуктам п</w:t>
      </w:r>
      <w:r w:rsidRPr="0007678E">
        <w:t>и</w:t>
      </w:r>
      <w:r w:rsidRPr="0007678E">
        <w:t>тания, особенно для наиболее неблагополучных и обездоленных лиц и групп. Просьба представить информацию о мерах, принятых в целях борьбы с недо</w:t>
      </w:r>
      <w:r w:rsidRPr="0007678E">
        <w:t>е</w:t>
      </w:r>
      <w:r w:rsidRPr="0007678E">
        <w:t>данием, улучшения программы школьного питания и обеспечения запасов пр</w:t>
      </w:r>
      <w:r w:rsidRPr="0007678E">
        <w:t>о</w:t>
      </w:r>
      <w:r w:rsidRPr="0007678E">
        <w:t xml:space="preserve">довольствия. </w:t>
      </w:r>
    </w:p>
    <w:p w:rsidR="0007678E" w:rsidRPr="0007678E" w:rsidRDefault="0007678E" w:rsidP="00941362">
      <w:pPr>
        <w:pStyle w:val="H1GR"/>
      </w:pPr>
      <w:r w:rsidRPr="0007678E">
        <w:tab/>
      </w:r>
      <w:r w:rsidRPr="0007678E">
        <w:tab/>
        <w:t>Статья 12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Право на физическое и психическое здор</w:t>
      </w:r>
      <w:r w:rsidRPr="0007678E">
        <w:t>о</w:t>
      </w:r>
      <w:r w:rsidRPr="0007678E">
        <w:t xml:space="preserve">вье </w:t>
      </w:r>
    </w:p>
    <w:p w:rsidR="0007678E" w:rsidRPr="0007678E" w:rsidRDefault="0007678E" w:rsidP="00941362">
      <w:pPr>
        <w:pStyle w:val="SingleTxtGR"/>
        <w:keepLines/>
      </w:pPr>
      <w:r w:rsidRPr="0007678E">
        <w:t>26.</w:t>
      </w:r>
      <w:r w:rsidRPr="0007678E">
        <w:tab/>
        <w:t>Просьба представить информацию о конкретных мерах, принятых для улучшения доступности и качества медицинских услуг, особенно в сельских районах и для неблагополучных и обездоленных лиц и групп. Просьба предст</w:t>
      </w:r>
      <w:r w:rsidRPr="0007678E">
        <w:t>а</w:t>
      </w:r>
      <w:r w:rsidRPr="0007678E">
        <w:t>вить информацию о результатах Национальной программы реформирования системы здравоохранения "</w:t>
      </w:r>
      <w:proofErr w:type="spellStart"/>
      <w:r w:rsidRPr="0007678E">
        <w:t>Ден</w:t>
      </w:r>
      <w:proofErr w:type="spellEnd"/>
      <w:r w:rsidRPr="0007678E">
        <w:t xml:space="preserve"> </w:t>
      </w:r>
      <w:proofErr w:type="spellStart"/>
      <w:r w:rsidRPr="0007678E">
        <w:t>соолук</w:t>
      </w:r>
      <w:proofErr w:type="spellEnd"/>
      <w:r w:rsidRPr="0007678E">
        <w:t>" на 2012−2016 годы и программы гара</w:t>
      </w:r>
      <w:r w:rsidRPr="0007678E">
        <w:t>н</w:t>
      </w:r>
      <w:r w:rsidRPr="0007678E">
        <w:t>тированной государственной медицинской помощи, предусматривающей до</w:t>
      </w:r>
      <w:r w:rsidRPr="0007678E">
        <w:t>с</w:t>
      </w:r>
      <w:r w:rsidRPr="0007678E">
        <w:t xml:space="preserve">туп к бесплатной медицинской помощи. </w:t>
      </w:r>
    </w:p>
    <w:p w:rsidR="0007678E" w:rsidRPr="0007678E" w:rsidRDefault="0007678E" w:rsidP="0007678E">
      <w:pPr>
        <w:pStyle w:val="SingleTxtGR"/>
      </w:pPr>
      <w:r w:rsidRPr="0007678E">
        <w:t>27.</w:t>
      </w:r>
      <w:r w:rsidRPr="0007678E">
        <w:tab/>
        <w:t>Просьба представить информацию о воздействии мер, принятых в целях сокращения показателей ВИЧ-инфицирования и решения проблемы ограниче</w:t>
      </w:r>
      <w:r w:rsidRPr="0007678E">
        <w:t>н</w:t>
      </w:r>
      <w:r w:rsidRPr="0007678E">
        <w:t xml:space="preserve">ного охвата адекватной </w:t>
      </w:r>
      <w:proofErr w:type="spellStart"/>
      <w:r w:rsidRPr="0007678E">
        <w:t>антиретровирусной</w:t>
      </w:r>
      <w:proofErr w:type="spellEnd"/>
      <w:r w:rsidRPr="0007678E">
        <w:t xml:space="preserve"> терапией. Просьба представить и</w:t>
      </w:r>
      <w:r w:rsidRPr="0007678E">
        <w:t>н</w:t>
      </w:r>
      <w:r w:rsidRPr="0007678E">
        <w:t>формацию о мерах, принятых в целях повышения уровня осведомленности и информированности по вопросам ВИЧ/</w:t>
      </w:r>
      <w:proofErr w:type="spellStart"/>
      <w:r w:rsidRPr="0007678E">
        <w:t>СПИДа</w:t>
      </w:r>
      <w:proofErr w:type="spellEnd"/>
      <w:r w:rsidRPr="0007678E">
        <w:t xml:space="preserve">, особенно среди молодежи. </w:t>
      </w:r>
    </w:p>
    <w:p w:rsidR="0007678E" w:rsidRPr="0007678E" w:rsidRDefault="0007678E" w:rsidP="0007678E">
      <w:pPr>
        <w:pStyle w:val="SingleTxtGR"/>
      </w:pPr>
      <w:r w:rsidRPr="0007678E">
        <w:t>28.</w:t>
      </w:r>
      <w:r w:rsidRPr="0007678E">
        <w:tab/>
        <w:t>Просьба представить информацию о принятых мерах для снижения мат</w:t>
      </w:r>
      <w:r w:rsidRPr="0007678E">
        <w:t>е</w:t>
      </w:r>
      <w:r w:rsidRPr="0007678E">
        <w:t>ринской смертности и младенческой и детской смертности, и об их результатах. Просьба также представить информацию о мерах, принятых в целях обеспеч</w:t>
      </w:r>
      <w:r w:rsidRPr="0007678E">
        <w:t>е</w:t>
      </w:r>
      <w:r w:rsidRPr="0007678E">
        <w:t xml:space="preserve">ния доступа к услугам в области сексуального и репродуктивного здоровья для всех. </w:t>
      </w:r>
    </w:p>
    <w:p w:rsidR="0007678E" w:rsidRPr="0007678E" w:rsidRDefault="0007678E" w:rsidP="00941362">
      <w:pPr>
        <w:pStyle w:val="H1GR"/>
      </w:pPr>
      <w:r w:rsidRPr="0007678E">
        <w:tab/>
      </w:r>
      <w:r w:rsidRPr="0007678E">
        <w:tab/>
        <w:t>Статьи 13 и 14</w:t>
      </w:r>
      <w:r w:rsidRPr="0007678E">
        <w:rPr>
          <w:lang w:val="fr-CH"/>
        </w:rPr>
        <w:t> </w:t>
      </w:r>
      <w:r w:rsidR="00CF629B">
        <w:t>−</w:t>
      </w:r>
      <w:r w:rsidRPr="0007678E">
        <w:t xml:space="preserve"> Право на образование</w:t>
      </w:r>
    </w:p>
    <w:p w:rsidR="0007678E" w:rsidRPr="0007678E" w:rsidRDefault="0007678E" w:rsidP="0007678E">
      <w:pPr>
        <w:pStyle w:val="SingleTxtGR"/>
      </w:pPr>
      <w:r w:rsidRPr="0007678E">
        <w:t>29.</w:t>
      </w:r>
      <w:r w:rsidRPr="0007678E">
        <w:tab/>
        <w:t xml:space="preserve">Просьба представить информацию о доле учеников, бросивших учебу или не посещающих занятия на уровнях начального и среднего образования, в частности из числа детей общины люли. Просьба представить информацию о мерах, принятых в целях поощрения посещаемости школ девочками, детьми из сельских районов, детьми, принадлежащими к национальным меньшинствам, детьми-инвалидами и детьми мигрантов и лиц без гражданства, в частности детьми из </w:t>
      </w:r>
      <w:proofErr w:type="spellStart"/>
      <w:r w:rsidRPr="0007678E">
        <w:t>центральноазиатской</w:t>
      </w:r>
      <w:proofErr w:type="spellEnd"/>
      <w:r w:rsidRPr="0007678E">
        <w:t xml:space="preserve"> этнической общины рома, которые не имеют свидетельств о рождении.</w:t>
      </w:r>
    </w:p>
    <w:p w:rsidR="0007678E" w:rsidRPr="0007678E" w:rsidRDefault="0007678E" w:rsidP="0007678E">
      <w:pPr>
        <w:pStyle w:val="SingleTxtGR"/>
      </w:pPr>
      <w:r w:rsidRPr="0007678E">
        <w:t>30.</w:t>
      </w:r>
      <w:r w:rsidRPr="0007678E">
        <w:tab/>
        <w:t>Просьба представить информацию о мерах, принятых для удовлетвор</w:t>
      </w:r>
      <w:r w:rsidRPr="0007678E">
        <w:t>е</w:t>
      </w:r>
      <w:r w:rsidRPr="0007678E">
        <w:t>ния потребностей в области обеспечения качественного образования. Просьба также представить информацию о мерах, принятых в целях повышения качес</w:t>
      </w:r>
      <w:r w:rsidRPr="0007678E">
        <w:t>т</w:t>
      </w:r>
      <w:r w:rsidRPr="0007678E">
        <w:t xml:space="preserve">ва школьной инфраструктуры, включая мебель и школьные принадлежности, отопление и электричество, и поощрения использования Интернета в школах. </w:t>
      </w:r>
    </w:p>
    <w:p w:rsidR="0007678E" w:rsidRPr="0007678E" w:rsidRDefault="0007678E" w:rsidP="0007678E">
      <w:pPr>
        <w:pStyle w:val="SingleTxtGR"/>
      </w:pPr>
      <w:r w:rsidRPr="0007678E">
        <w:t>31.</w:t>
      </w:r>
      <w:r w:rsidRPr="0007678E">
        <w:tab/>
        <w:t>Просьба представить информацию о целях и ожидаемых итогах осущес</w:t>
      </w:r>
      <w:r w:rsidRPr="0007678E">
        <w:t>т</w:t>
      </w:r>
      <w:r w:rsidRPr="0007678E">
        <w:t>вления Национальной программы развития государственного языка и сове</w:t>
      </w:r>
      <w:r w:rsidRPr="0007678E">
        <w:t>р</w:t>
      </w:r>
      <w:r w:rsidRPr="0007678E">
        <w:t xml:space="preserve">шенствования языковой политики в </w:t>
      </w:r>
      <w:proofErr w:type="spellStart"/>
      <w:r w:rsidRPr="0007678E">
        <w:t>Кыргызской</w:t>
      </w:r>
      <w:proofErr w:type="spellEnd"/>
      <w:r w:rsidRPr="0007678E">
        <w:t xml:space="preserve"> Республике на 2014</w:t>
      </w:r>
      <w:r>
        <w:t>−</w:t>
      </w:r>
      <w:r w:rsidRPr="0007678E">
        <w:t>2020 годы в том, что касается доступа представителей меньшинств к обучению на их ро</w:t>
      </w:r>
      <w:r w:rsidRPr="0007678E">
        <w:t>д</w:t>
      </w:r>
      <w:r w:rsidRPr="0007678E">
        <w:t xml:space="preserve">ном языке. </w:t>
      </w:r>
    </w:p>
    <w:p w:rsidR="0007678E" w:rsidRPr="0007678E" w:rsidRDefault="00941362" w:rsidP="00941362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07678E" w:rsidRPr="0007678E">
        <w:t>Статья 15</w:t>
      </w:r>
      <w:r w:rsidR="0007678E" w:rsidRPr="0007678E">
        <w:rPr>
          <w:lang w:val="fr-CH"/>
        </w:rPr>
        <w:t> </w:t>
      </w:r>
      <w:r w:rsidR="00CF629B">
        <w:rPr>
          <w:lang w:val="fr-CH"/>
        </w:rPr>
        <w:t>−</w:t>
      </w:r>
      <w:r w:rsidR="0007678E" w:rsidRPr="0007678E">
        <w:rPr>
          <w:lang w:val="fr-CH"/>
        </w:rPr>
        <w:t xml:space="preserve"> </w:t>
      </w:r>
      <w:r w:rsidR="0007678E" w:rsidRPr="0007678E">
        <w:t xml:space="preserve">Культурные права </w:t>
      </w:r>
    </w:p>
    <w:p w:rsidR="00D14A2A" w:rsidRDefault="0007678E" w:rsidP="0007678E">
      <w:pPr>
        <w:pStyle w:val="SingleTxtGR"/>
        <w:rPr>
          <w:lang w:val="en-US"/>
        </w:rPr>
      </w:pPr>
      <w:r w:rsidRPr="0007678E">
        <w:t>32.</w:t>
      </w:r>
      <w:r w:rsidRPr="0007678E">
        <w:tab/>
        <w:t>Просьба сообщить о мерах, принятых в целях защиты культурного разн</w:t>
      </w:r>
      <w:r w:rsidRPr="0007678E">
        <w:t>о</w:t>
      </w:r>
      <w:r w:rsidRPr="0007678E">
        <w:t>образия, поощрения осведомленности о культурном наследии этнических, р</w:t>
      </w:r>
      <w:r w:rsidRPr="0007678E">
        <w:t>е</w:t>
      </w:r>
      <w:r w:rsidRPr="0007678E">
        <w:t>лигиозных или языковых меньшинств и создания благоприятных условий для сохранения, развития, выражения и популяризации ими своей идентичности, истории, культуры, языка, традиций и обычаев.</w:t>
      </w:r>
    </w:p>
    <w:p w:rsidR="0007678E" w:rsidRPr="0007678E" w:rsidRDefault="0007678E" w:rsidP="0007678E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7678E" w:rsidRPr="0007678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95F" w:rsidRDefault="00C9095F">
      <w:r>
        <w:rPr>
          <w:lang w:val="en-US"/>
        </w:rPr>
        <w:tab/>
      </w:r>
      <w:r>
        <w:separator/>
      </w:r>
    </w:p>
  </w:endnote>
  <w:endnote w:type="continuationSeparator" w:id="0">
    <w:p w:rsidR="00C9095F" w:rsidRDefault="00C9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5F" w:rsidRPr="009A6F4A" w:rsidRDefault="00C9095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GE.14-23896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5F" w:rsidRPr="009A6F4A" w:rsidRDefault="00C9095F">
    <w:pPr>
      <w:pStyle w:val="Footer"/>
      <w:rPr>
        <w:lang w:val="en-US"/>
      </w:rPr>
    </w:pPr>
    <w:r>
      <w:rPr>
        <w:lang w:val="en-US"/>
      </w:rPr>
      <w:t>GE.14-23896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C9095F" w:rsidTr="000B3266">
      <w:trPr>
        <w:trHeight w:val="438"/>
      </w:trPr>
      <w:tc>
        <w:tcPr>
          <w:tcW w:w="4068" w:type="dxa"/>
          <w:vAlign w:val="bottom"/>
        </w:tcPr>
        <w:p w:rsidR="00C9095F" w:rsidRDefault="00C9095F" w:rsidP="000B3266">
          <w:r>
            <w:rPr>
              <w:lang w:val="en-US"/>
            </w:rPr>
            <w:t>GE.14-23896   (R)   221214   221214</w:t>
          </w:r>
        </w:p>
      </w:tc>
      <w:tc>
        <w:tcPr>
          <w:tcW w:w="4663" w:type="dxa"/>
          <w:vMerge w:val="restart"/>
          <w:vAlign w:val="bottom"/>
        </w:tcPr>
        <w:p w:rsidR="00C9095F" w:rsidRDefault="00C9095F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9095F" w:rsidRDefault="00C9095F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C9095F" w:rsidTr="000B3266">
      <w:tc>
        <w:tcPr>
          <w:tcW w:w="4068" w:type="dxa"/>
          <w:vAlign w:val="bottom"/>
        </w:tcPr>
        <w:p w:rsidR="00C9095F" w:rsidRPr="00941362" w:rsidRDefault="00C9095F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413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9095F" w:rsidRDefault="00C9095F" w:rsidP="000B3266"/>
      </w:tc>
      <w:tc>
        <w:tcPr>
          <w:tcW w:w="1124" w:type="dxa"/>
          <w:vMerge/>
        </w:tcPr>
        <w:p w:rsidR="00C9095F" w:rsidRDefault="00C9095F" w:rsidP="000B3266"/>
      </w:tc>
    </w:tr>
  </w:tbl>
  <w:p w:rsidR="00C9095F" w:rsidRPr="007A36B5" w:rsidRDefault="00C9095F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95F" w:rsidRPr="00F71F63" w:rsidRDefault="00C9095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9095F" w:rsidRPr="00F71F63" w:rsidRDefault="00C9095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9095F" w:rsidRPr="00635E86" w:rsidRDefault="00C9095F" w:rsidP="00635E86">
      <w:pPr>
        <w:pStyle w:val="Footer"/>
      </w:pPr>
    </w:p>
  </w:footnote>
  <w:footnote w:id="1">
    <w:p w:rsidR="00C9095F" w:rsidRPr="00CF629B" w:rsidRDefault="00C9095F">
      <w:pPr>
        <w:pStyle w:val="FootnoteText"/>
        <w:rPr>
          <w:lang w:val="en-US"/>
        </w:rPr>
      </w:pPr>
      <w:r>
        <w:tab/>
      </w:r>
      <w:r w:rsidRPr="00CF629B">
        <w:rPr>
          <w:rStyle w:val="FootnoteReference"/>
          <w:vertAlign w:val="baseline"/>
        </w:rPr>
        <w:t>*</w:t>
      </w:r>
      <w:r w:rsidRPr="00CF629B">
        <w:t xml:space="preserve"> </w:t>
      </w:r>
      <w:r>
        <w:tab/>
      </w:r>
      <w:r w:rsidRPr="00CF629B">
        <w:rPr>
          <w:lang w:val="ru-RU"/>
        </w:rPr>
        <w:t>Принят предсессионной рабочей группой на ее пятьдесят четвертой сессии (1−5</w:t>
      </w:r>
      <w:r>
        <w:rPr>
          <w:lang w:val="en-US"/>
        </w:rPr>
        <w:t> </w:t>
      </w:r>
      <w:r w:rsidRPr="00CF629B">
        <w:rPr>
          <w:lang w:val="ru-RU"/>
        </w:rPr>
        <w:t>декабря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5F" w:rsidRPr="00941362" w:rsidRDefault="00C9095F" w:rsidP="00941362">
    <w:pPr>
      <w:pStyle w:val="Header"/>
      <w:rPr>
        <w:lang w:val="en-US"/>
      </w:rPr>
    </w:pPr>
    <w:r w:rsidRPr="00941362">
      <w:rPr>
        <w:lang w:val="en-US"/>
      </w:rPr>
      <w:t>E/C.12/KGZ/Q/2-3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5F" w:rsidRPr="00941362" w:rsidRDefault="00C9095F">
    <w:pPr>
      <w:pStyle w:val="Header"/>
      <w:rPr>
        <w:lang w:val="en-US"/>
      </w:rPr>
    </w:pPr>
    <w:r>
      <w:rPr>
        <w:lang w:val="en-US"/>
      </w:rPr>
      <w:tab/>
    </w:r>
    <w:r w:rsidRPr="00941362">
      <w:rPr>
        <w:lang w:val="en-US"/>
      </w:rPr>
      <w:t>E/C.12/KGZ/Q/2-3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78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78E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1E28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136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7F0D"/>
    <w:rsid w:val="00B0169F"/>
    <w:rsid w:val="00B05F21"/>
    <w:rsid w:val="00B1357C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17110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95F"/>
    <w:rsid w:val="00C90D5C"/>
    <w:rsid w:val="00CA609E"/>
    <w:rsid w:val="00CA7DA4"/>
    <w:rsid w:val="00CB31FB"/>
    <w:rsid w:val="00CE3D6F"/>
    <w:rsid w:val="00CE79A5"/>
    <w:rsid w:val="00CF0042"/>
    <w:rsid w:val="00CF262F"/>
    <w:rsid w:val="00CF629B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532A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1497</Words>
  <Characters>10288</Characters>
  <Application>Microsoft Office Word</Application>
  <DocSecurity>4</DocSecurity>
  <Lines>203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1423896</vt:lpstr>
    </vt:vector>
  </TitlesOfParts>
  <Manager>Блохин</Manager>
  <Company>CSD</Company>
  <LinksUpToDate>false</LinksUpToDate>
  <CharactersWithSpaces>11808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1423896</dc:title>
  <dc:subject>E/C.12/KGZ/Q/2-3</dc:subject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2014-12-22T15:34:00Z</dcterms:created>
  <dcterms:modified xsi:type="dcterms:W3CDTF">2014-12-22T15:34:00Z</dcterms:modified>
</cp:coreProperties>
</file>