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42" w:rightFromText="142" w:vertAnchor="page" w:horzAnchor="page" w:tblpX="1134" w:tblpY="284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717266" w:rsidTr="000D1B89">
        <w:trPr>
          <w:cantSplit/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717266" w:rsidRDefault="00717266" w:rsidP="000D1B89">
            <w:pPr>
              <w:spacing w:after="80"/>
            </w:pPr>
          </w:p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:rsidR="00717266" w:rsidRPr="00B97172" w:rsidRDefault="00717266" w:rsidP="000D1B89">
            <w:pPr>
              <w:spacing w:after="80" w:line="300" w:lineRule="exact"/>
              <w:rPr>
                <w:b/>
                <w:sz w:val="24"/>
                <w:szCs w:val="24"/>
              </w:rPr>
            </w:pPr>
            <w:r>
              <w:rPr>
                <w:sz w:val="28"/>
                <w:szCs w:val="28"/>
              </w:rPr>
              <w:t>United</w:t>
            </w:r>
            <w:r w:rsidR="00291854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Nations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:rsidR="00717266" w:rsidRPr="00D47EEA" w:rsidRDefault="00B879D6" w:rsidP="00B879D6">
            <w:pPr>
              <w:suppressAutoHyphens w:val="0"/>
              <w:spacing w:after="20"/>
              <w:jc w:val="right"/>
            </w:pPr>
            <w:r w:rsidRPr="00B879D6">
              <w:rPr>
                <w:sz w:val="40"/>
              </w:rPr>
              <w:t>E</w:t>
            </w:r>
            <w:r>
              <w:t>/C.12/67/1</w:t>
            </w:r>
          </w:p>
        </w:tc>
      </w:tr>
      <w:tr w:rsidR="00717266" w:rsidTr="000D1B89">
        <w:trPr>
          <w:cantSplit/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717266" w:rsidP="000D1B89">
            <w:pPr>
              <w:spacing w:before="120"/>
            </w:pPr>
            <w:r>
              <w:rPr>
                <w:noProof/>
                <w:lang w:val="en-US" w:eastAsia="zh-CN"/>
              </w:rPr>
              <w:drawing>
                <wp:inline distT="0" distB="0" distL="0" distR="0" wp14:anchorId="72310D29" wp14:editId="5ED2DEC5">
                  <wp:extent cx="714375" cy="590550"/>
                  <wp:effectExtent l="0" t="0" r="9525" b="0"/>
                  <wp:docPr id="1" name="Pictur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17266" w:rsidRPr="00D773DF" w:rsidRDefault="00717266" w:rsidP="000D1B89">
            <w:pPr>
              <w:spacing w:before="120" w:line="420" w:lineRule="exact"/>
              <w:rPr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Economic</w:t>
            </w:r>
            <w:r w:rsidR="0029185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and</w:t>
            </w:r>
            <w:r w:rsidR="0029185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Social</w:t>
            </w:r>
            <w:r w:rsidR="00291854">
              <w:rPr>
                <w:b/>
                <w:sz w:val="40"/>
                <w:szCs w:val="40"/>
              </w:rPr>
              <w:t xml:space="preserve"> </w:t>
            </w:r>
            <w:r>
              <w:rPr>
                <w:b/>
                <w:sz w:val="40"/>
                <w:szCs w:val="40"/>
              </w:rPr>
              <w:t>Council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:rsidR="00717266" w:rsidRDefault="00B879D6" w:rsidP="00B879D6">
            <w:pPr>
              <w:spacing w:before="240"/>
            </w:pPr>
            <w:r>
              <w:t>Distr.:</w:t>
            </w:r>
            <w:r w:rsidR="00291854">
              <w:t xml:space="preserve"> </w:t>
            </w:r>
            <w:r>
              <w:t>General</w:t>
            </w:r>
          </w:p>
          <w:p w:rsidR="00B879D6" w:rsidRDefault="00B879D6" w:rsidP="00B879D6">
            <w:pPr>
              <w:suppressAutoHyphens w:val="0"/>
            </w:pPr>
            <w:r>
              <w:t>23</w:t>
            </w:r>
            <w:r w:rsidR="00291854">
              <w:t xml:space="preserve"> </w:t>
            </w:r>
            <w:r>
              <w:t>December</w:t>
            </w:r>
            <w:r w:rsidR="00291854">
              <w:t xml:space="preserve"> </w:t>
            </w:r>
            <w:r>
              <w:t>2019</w:t>
            </w:r>
          </w:p>
          <w:p w:rsidR="00B879D6" w:rsidRDefault="00B879D6" w:rsidP="00B879D6">
            <w:pPr>
              <w:suppressAutoHyphens w:val="0"/>
            </w:pPr>
          </w:p>
          <w:p w:rsidR="00B879D6" w:rsidRDefault="00B879D6" w:rsidP="00B879D6">
            <w:pPr>
              <w:suppressAutoHyphens w:val="0"/>
            </w:pPr>
            <w:r>
              <w:t>Original:</w:t>
            </w:r>
            <w:r w:rsidR="00291854">
              <w:t xml:space="preserve"> </w:t>
            </w:r>
            <w:r>
              <w:t>English</w:t>
            </w:r>
          </w:p>
          <w:p w:rsidR="00E51662" w:rsidRDefault="00E51662" w:rsidP="00B879D6">
            <w:pPr>
              <w:suppressAutoHyphens w:val="0"/>
            </w:pPr>
            <w:r>
              <w:t>English, French and Spanish only</w:t>
            </w:r>
          </w:p>
          <w:p w:rsidR="00B879D6" w:rsidRDefault="00B879D6" w:rsidP="00B879D6">
            <w:pPr>
              <w:suppressAutoHyphens w:val="0"/>
            </w:pPr>
          </w:p>
        </w:tc>
      </w:tr>
    </w:tbl>
    <w:p w:rsidR="00EF06EF" w:rsidRPr="00EF06EF" w:rsidRDefault="00EF06EF" w:rsidP="00EF06EF">
      <w:pPr>
        <w:spacing w:before="120"/>
        <w:rPr>
          <w:b/>
          <w:bCs/>
          <w:sz w:val="24"/>
          <w:szCs w:val="24"/>
        </w:rPr>
      </w:pPr>
      <w:r w:rsidRPr="00EF06EF">
        <w:rPr>
          <w:b/>
          <w:bCs/>
          <w:sz w:val="24"/>
          <w:szCs w:val="24"/>
        </w:rPr>
        <w:t>Committee</w:t>
      </w:r>
      <w:r w:rsidR="00291854">
        <w:rPr>
          <w:b/>
          <w:bCs/>
          <w:sz w:val="24"/>
          <w:szCs w:val="24"/>
        </w:rPr>
        <w:t xml:space="preserve"> </w:t>
      </w:r>
      <w:r w:rsidRPr="00EF06EF">
        <w:rPr>
          <w:b/>
          <w:bCs/>
          <w:sz w:val="24"/>
          <w:szCs w:val="24"/>
        </w:rPr>
        <w:t>on</w:t>
      </w:r>
      <w:r w:rsidR="00291854">
        <w:rPr>
          <w:b/>
          <w:bCs/>
          <w:sz w:val="24"/>
          <w:szCs w:val="24"/>
        </w:rPr>
        <w:t xml:space="preserve"> </w:t>
      </w:r>
      <w:r w:rsidRPr="00EF06EF">
        <w:rPr>
          <w:b/>
          <w:bCs/>
          <w:sz w:val="24"/>
          <w:szCs w:val="24"/>
        </w:rPr>
        <w:t>Economic,</w:t>
      </w:r>
      <w:r w:rsidR="00291854">
        <w:rPr>
          <w:b/>
          <w:bCs/>
          <w:sz w:val="24"/>
          <w:szCs w:val="24"/>
        </w:rPr>
        <w:t xml:space="preserve"> </w:t>
      </w:r>
      <w:r w:rsidRPr="00EF06EF">
        <w:rPr>
          <w:b/>
          <w:bCs/>
          <w:sz w:val="24"/>
          <w:szCs w:val="24"/>
        </w:rPr>
        <w:t>Social</w:t>
      </w:r>
      <w:r w:rsidR="00291854">
        <w:rPr>
          <w:b/>
          <w:bCs/>
          <w:sz w:val="24"/>
          <w:szCs w:val="24"/>
        </w:rPr>
        <w:t xml:space="preserve"> </w:t>
      </w:r>
      <w:r w:rsidRPr="00EF06EF">
        <w:rPr>
          <w:b/>
          <w:bCs/>
          <w:sz w:val="24"/>
          <w:szCs w:val="24"/>
        </w:rPr>
        <w:t>and</w:t>
      </w:r>
      <w:r w:rsidR="00291854">
        <w:rPr>
          <w:b/>
          <w:bCs/>
          <w:sz w:val="24"/>
          <w:szCs w:val="24"/>
        </w:rPr>
        <w:t xml:space="preserve"> </w:t>
      </w:r>
      <w:r w:rsidRPr="00EF06EF">
        <w:rPr>
          <w:b/>
          <w:bCs/>
          <w:sz w:val="24"/>
          <w:szCs w:val="24"/>
        </w:rPr>
        <w:t>Cultural</w:t>
      </w:r>
      <w:r w:rsidR="00291854">
        <w:rPr>
          <w:b/>
          <w:bCs/>
          <w:sz w:val="24"/>
          <w:szCs w:val="24"/>
        </w:rPr>
        <w:t xml:space="preserve"> </w:t>
      </w:r>
      <w:r w:rsidRPr="00EF06EF">
        <w:rPr>
          <w:b/>
          <w:bCs/>
          <w:sz w:val="24"/>
          <w:szCs w:val="24"/>
        </w:rPr>
        <w:t>Rights</w:t>
      </w:r>
    </w:p>
    <w:p w:rsidR="00EF06EF" w:rsidRPr="00EF06EF" w:rsidRDefault="00EF06EF" w:rsidP="00EF06EF">
      <w:pPr>
        <w:rPr>
          <w:b/>
          <w:bCs/>
        </w:rPr>
      </w:pPr>
      <w:r w:rsidRPr="00EF06EF">
        <w:rPr>
          <w:b/>
          <w:bCs/>
        </w:rPr>
        <w:t>Sixty-seventh</w:t>
      </w:r>
      <w:r w:rsidR="00291854">
        <w:rPr>
          <w:b/>
          <w:bCs/>
        </w:rPr>
        <w:t xml:space="preserve"> </w:t>
      </w:r>
      <w:r w:rsidRPr="00EF06EF">
        <w:rPr>
          <w:b/>
          <w:bCs/>
        </w:rPr>
        <w:t>session</w:t>
      </w:r>
    </w:p>
    <w:p w:rsidR="00EF06EF" w:rsidRPr="006E5B4C" w:rsidRDefault="00EF06EF" w:rsidP="00EF06EF">
      <w:r w:rsidRPr="006E5B4C">
        <w:t>17</w:t>
      </w:r>
      <w:r w:rsidR="00291854">
        <w:t xml:space="preserve"> </w:t>
      </w:r>
      <w:r w:rsidRPr="006E5B4C">
        <w:t>February–6</w:t>
      </w:r>
      <w:r w:rsidR="00291854">
        <w:t xml:space="preserve"> </w:t>
      </w:r>
      <w:r w:rsidRPr="006E5B4C">
        <w:t>March</w:t>
      </w:r>
      <w:r w:rsidR="00291854">
        <w:t xml:space="preserve"> </w:t>
      </w:r>
      <w:r w:rsidRPr="006E5B4C">
        <w:t>2020</w:t>
      </w:r>
    </w:p>
    <w:p w:rsidR="00EF06EF" w:rsidRPr="006E5B4C" w:rsidRDefault="00EF06EF" w:rsidP="00EF06EF">
      <w:r w:rsidRPr="006E5B4C">
        <w:t>Item</w:t>
      </w:r>
      <w:r w:rsidR="00291854">
        <w:t xml:space="preserve"> </w:t>
      </w:r>
      <w:r w:rsidRPr="006E5B4C">
        <w:t>1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provisional</w:t>
      </w:r>
      <w:r w:rsidR="00291854">
        <w:t xml:space="preserve"> </w:t>
      </w:r>
      <w:r w:rsidRPr="006E5B4C">
        <w:t>agenda</w:t>
      </w:r>
    </w:p>
    <w:p w:rsidR="00EF06EF" w:rsidRPr="00EF06EF" w:rsidRDefault="00EF06EF" w:rsidP="00EF06EF">
      <w:pPr>
        <w:rPr>
          <w:b/>
          <w:bCs/>
        </w:rPr>
      </w:pPr>
      <w:bookmarkStart w:id="0" w:name="_GoBack"/>
      <w:r w:rsidRPr="00EF06EF">
        <w:rPr>
          <w:b/>
          <w:bCs/>
        </w:rPr>
        <w:t>A</w:t>
      </w:r>
      <w:bookmarkEnd w:id="0"/>
      <w:r w:rsidRPr="00EF06EF">
        <w:rPr>
          <w:b/>
          <w:bCs/>
        </w:rPr>
        <w:t>doption</w:t>
      </w:r>
      <w:r w:rsidR="00291854">
        <w:rPr>
          <w:b/>
          <w:bCs/>
        </w:rPr>
        <w:t xml:space="preserve"> </w:t>
      </w:r>
      <w:r w:rsidRPr="00EF06EF">
        <w:rPr>
          <w:b/>
          <w:bCs/>
        </w:rPr>
        <w:t>of</w:t>
      </w:r>
      <w:r w:rsidR="00291854">
        <w:rPr>
          <w:b/>
          <w:bCs/>
        </w:rPr>
        <w:t xml:space="preserve"> </w:t>
      </w:r>
      <w:r w:rsidRPr="00EF06EF">
        <w:rPr>
          <w:b/>
          <w:bCs/>
        </w:rPr>
        <w:t>the</w:t>
      </w:r>
      <w:r w:rsidR="00291854">
        <w:rPr>
          <w:b/>
          <w:bCs/>
        </w:rPr>
        <w:t xml:space="preserve"> </w:t>
      </w:r>
      <w:r w:rsidRPr="00EF06EF">
        <w:rPr>
          <w:b/>
          <w:bCs/>
        </w:rPr>
        <w:t>agenda</w:t>
      </w:r>
    </w:p>
    <w:p w:rsidR="00EF06EF" w:rsidRPr="006E5B4C" w:rsidRDefault="00EF06EF" w:rsidP="00A92F5C">
      <w:pPr>
        <w:pStyle w:val="HChG"/>
      </w:pPr>
      <w:r w:rsidRPr="006E5B4C">
        <w:tab/>
      </w:r>
      <w:r w:rsidRPr="006E5B4C">
        <w:tab/>
        <w:t>Annotated</w:t>
      </w:r>
      <w:r w:rsidR="00291854">
        <w:t xml:space="preserve"> </w:t>
      </w:r>
      <w:r w:rsidRPr="006E5B4C">
        <w:t>provisional</w:t>
      </w:r>
      <w:r w:rsidR="00291854">
        <w:t xml:space="preserve"> </w:t>
      </w:r>
      <w:r w:rsidRPr="006E5B4C">
        <w:t>agenda</w:t>
      </w:r>
    </w:p>
    <w:p w:rsidR="00EF06EF" w:rsidRPr="006E5B4C" w:rsidRDefault="00EF06EF" w:rsidP="00A92F5C">
      <w:pPr>
        <w:pStyle w:val="H1G"/>
      </w:pPr>
      <w:r w:rsidRPr="006E5B4C">
        <w:tab/>
      </w:r>
      <w:r w:rsidRPr="006E5B4C">
        <w:tab/>
        <w:t>Provisional</w:t>
      </w:r>
      <w:r w:rsidR="00291854">
        <w:t xml:space="preserve"> </w:t>
      </w:r>
      <w:r w:rsidRPr="006E5B4C">
        <w:t>agenda</w:t>
      </w:r>
    </w:p>
    <w:p w:rsidR="00EF06EF" w:rsidRPr="006E5B4C" w:rsidRDefault="00EF06EF" w:rsidP="00A92F5C">
      <w:pPr>
        <w:pStyle w:val="SingleTxtG"/>
      </w:pPr>
      <w:r w:rsidRPr="006E5B4C">
        <w:t>1.</w:t>
      </w:r>
      <w:r w:rsidRPr="006E5B4C">
        <w:tab/>
        <w:t>Adoption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agenda.</w:t>
      </w:r>
    </w:p>
    <w:p w:rsidR="00EF06EF" w:rsidRPr="006E5B4C" w:rsidRDefault="00EF06EF" w:rsidP="00A92F5C">
      <w:pPr>
        <w:pStyle w:val="SingleTxtG"/>
      </w:pPr>
      <w:r w:rsidRPr="006E5B4C">
        <w:t>2.</w:t>
      </w:r>
      <w:r w:rsidRPr="006E5B4C">
        <w:tab/>
        <w:t>Organization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work.</w:t>
      </w:r>
    </w:p>
    <w:p w:rsidR="00EF06EF" w:rsidRPr="006E5B4C" w:rsidRDefault="00EF06EF" w:rsidP="00A92F5C">
      <w:pPr>
        <w:pStyle w:val="SingleTxtG"/>
      </w:pPr>
      <w:r w:rsidRPr="006E5B4C">
        <w:t>3.</w:t>
      </w:r>
      <w:r w:rsidRPr="006E5B4C">
        <w:tab/>
        <w:t>Substantive</w:t>
      </w:r>
      <w:r w:rsidR="00291854">
        <w:t xml:space="preserve"> </w:t>
      </w:r>
      <w:r w:rsidRPr="006E5B4C">
        <w:t>issues</w:t>
      </w:r>
      <w:r w:rsidR="00291854">
        <w:t xml:space="preserve"> </w:t>
      </w:r>
      <w:r w:rsidRPr="006E5B4C">
        <w:t>arising</w:t>
      </w:r>
      <w:r w:rsidR="00291854">
        <w:t xml:space="preserve"> </w:t>
      </w:r>
      <w:r w:rsidRPr="006E5B4C">
        <w:t>from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implementation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International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on</w:t>
      </w:r>
      <w:r w:rsidR="00291854">
        <w:t xml:space="preserve"> </w:t>
      </w:r>
      <w:r w:rsidR="00B86690">
        <w:tab/>
      </w:r>
      <w:r w:rsidRPr="006E5B4C">
        <w:t>Economic,</w:t>
      </w:r>
      <w:r w:rsidR="00291854">
        <w:t xml:space="preserve"> </w:t>
      </w:r>
      <w:r w:rsidRPr="006E5B4C">
        <w:t>Social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Cultural</w:t>
      </w:r>
      <w:r w:rsidR="00291854">
        <w:t xml:space="preserve"> </w:t>
      </w:r>
      <w:r w:rsidRPr="006E5B4C">
        <w:t>Rights.</w:t>
      </w:r>
    </w:p>
    <w:p w:rsidR="00EF06EF" w:rsidRPr="006E5B4C" w:rsidRDefault="00EF06EF" w:rsidP="00A92F5C">
      <w:pPr>
        <w:pStyle w:val="SingleTxtG"/>
      </w:pPr>
      <w:r w:rsidRPr="006E5B4C">
        <w:t>4.</w:t>
      </w:r>
      <w:r w:rsidRPr="006E5B4C">
        <w:tab/>
        <w:t>Follow-up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16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Covenant.</w:t>
      </w:r>
    </w:p>
    <w:p w:rsidR="00EF06EF" w:rsidRPr="006E5B4C" w:rsidRDefault="00EF06EF" w:rsidP="00A92F5C">
      <w:pPr>
        <w:pStyle w:val="SingleTxtG"/>
      </w:pPr>
      <w:r w:rsidRPr="006E5B4C">
        <w:t>5.</w:t>
      </w:r>
      <w:r w:rsidRPr="006E5B4C">
        <w:tab/>
        <w:t>Relations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United</w:t>
      </w:r>
      <w:r w:rsidR="00291854">
        <w:t xml:space="preserve"> </w:t>
      </w:r>
      <w:r w:rsidRPr="006E5B4C">
        <w:t>Nations</w:t>
      </w:r>
      <w:r w:rsidR="00291854">
        <w:t xml:space="preserve"> </w:t>
      </w:r>
      <w:r w:rsidRPr="006E5B4C">
        <w:t>organs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other</w:t>
      </w:r>
      <w:r w:rsidR="00291854">
        <w:t xml:space="preserve"> </w:t>
      </w:r>
      <w:r w:rsidRPr="006E5B4C">
        <w:t>treaty</w:t>
      </w:r>
      <w:r w:rsidR="00291854">
        <w:t xml:space="preserve"> </w:t>
      </w:r>
      <w:r w:rsidRPr="006E5B4C">
        <w:t>bodies.</w:t>
      </w:r>
    </w:p>
    <w:p w:rsidR="00EF06EF" w:rsidRPr="006E5B4C" w:rsidRDefault="00EF06EF" w:rsidP="00A92F5C">
      <w:pPr>
        <w:pStyle w:val="SingleTxtG"/>
      </w:pPr>
      <w:r w:rsidRPr="006E5B4C">
        <w:t>6.</w:t>
      </w:r>
      <w:r w:rsidRPr="006E5B4C">
        <w:tab/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reports:</w:t>
      </w:r>
    </w:p>
    <w:p w:rsidR="00EF06EF" w:rsidRPr="006E5B4C" w:rsidRDefault="00A92F5C" w:rsidP="00A92F5C">
      <w:pPr>
        <w:pStyle w:val="SingleTxtG"/>
      </w:pPr>
      <w:r>
        <w:tab/>
      </w:r>
      <w:r w:rsidR="00EF06EF" w:rsidRPr="006E5B4C">
        <w:t>(a)</w:t>
      </w:r>
      <w:r w:rsidR="00EF06EF" w:rsidRPr="006E5B4C">
        <w:tab/>
        <w:t>Reports</w:t>
      </w:r>
      <w:r w:rsidR="00291854">
        <w:t xml:space="preserve"> </w:t>
      </w:r>
      <w:r w:rsidR="00EF06EF" w:rsidRPr="006E5B4C">
        <w:t>submitted</w:t>
      </w:r>
      <w:r w:rsidR="00291854">
        <w:t xml:space="preserve"> </w:t>
      </w:r>
      <w:r w:rsidR="00EF06EF" w:rsidRPr="006E5B4C">
        <w:t>by</w:t>
      </w:r>
      <w:r w:rsidR="00291854">
        <w:t xml:space="preserve"> </w:t>
      </w:r>
      <w:r w:rsidR="00EF06EF" w:rsidRPr="006E5B4C">
        <w:t>States</w:t>
      </w:r>
      <w:r w:rsidR="00291854">
        <w:t xml:space="preserve"> </w:t>
      </w:r>
      <w:r w:rsidR="00EF06EF" w:rsidRPr="006E5B4C">
        <w:t>parties</w:t>
      </w:r>
      <w:r w:rsidR="00291854">
        <w:t xml:space="preserve"> </w:t>
      </w:r>
      <w:r w:rsidR="00EF06EF" w:rsidRPr="006E5B4C">
        <w:t>in</w:t>
      </w:r>
      <w:r w:rsidR="00291854">
        <w:t xml:space="preserve"> </w:t>
      </w:r>
      <w:r w:rsidR="00EF06EF" w:rsidRPr="006E5B4C">
        <w:t>accordance</w:t>
      </w:r>
      <w:r w:rsidR="00291854">
        <w:t xml:space="preserve"> </w:t>
      </w:r>
      <w:r w:rsidR="00EF06EF" w:rsidRPr="006E5B4C">
        <w:t>with</w:t>
      </w:r>
      <w:r w:rsidR="00291854">
        <w:t xml:space="preserve"> </w:t>
      </w:r>
      <w:r w:rsidR="00EF06EF" w:rsidRPr="006E5B4C">
        <w:t>articles</w:t>
      </w:r>
      <w:r w:rsidR="00291854">
        <w:t xml:space="preserve"> </w:t>
      </w:r>
      <w:r w:rsidR="00EF06EF" w:rsidRPr="006E5B4C">
        <w:t>16</w:t>
      </w:r>
      <w:r w:rsidR="00291854">
        <w:t xml:space="preserve"> </w:t>
      </w:r>
      <w:r w:rsidR="00EF06EF" w:rsidRPr="006E5B4C">
        <w:t>and</w:t>
      </w:r>
      <w:r w:rsidR="00291854">
        <w:t xml:space="preserve"> </w:t>
      </w:r>
      <w:r w:rsidR="00EF06EF" w:rsidRPr="006E5B4C">
        <w:t>17</w:t>
      </w:r>
      <w:r w:rsidR="00291854">
        <w:t xml:space="preserve"> </w:t>
      </w:r>
      <w:r w:rsidR="00EF06EF" w:rsidRPr="006E5B4C">
        <w:t>of</w:t>
      </w:r>
      <w:r w:rsidR="00291854">
        <w:t xml:space="preserve"> </w:t>
      </w:r>
      <w:r>
        <w:tab/>
      </w:r>
      <w:r>
        <w:tab/>
      </w:r>
      <w:r w:rsidR="00EF06EF" w:rsidRPr="006E5B4C">
        <w:t>the</w:t>
      </w:r>
      <w:r w:rsidR="00291854">
        <w:t xml:space="preserve"> </w:t>
      </w:r>
      <w:r w:rsidR="00EF06EF" w:rsidRPr="006E5B4C">
        <w:t>Covenant;</w:t>
      </w:r>
    </w:p>
    <w:p w:rsidR="00EF06EF" w:rsidRPr="006E5B4C" w:rsidRDefault="00A92F5C" w:rsidP="00A92F5C">
      <w:pPr>
        <w:pStyle w:val="SingleTxtG"/>
        <w:ind w:left="1701" w:hanging="567"/>
      </w:pPr>
      <w:r>
        <w:tab/>
      </w:r>
      <w:r w:rsidR="00EF06EF" w:rsidRPr="006E5B4C">
        <w:t>(b)</w:t>
      </w:r>
      <w:r w:rsidR="00EF06EF" w:rsidRPr="006E5B4C">
        <w:tab/>
        <w:t>Reports</w:t>
      </w:r>
      <w:r w:rsidR="00291854">
        <w:t xml:space="preserve"> </w:t>
      </w:r>
      <w:r w:rsidR="00EF06EF" w:rsidRPr="006E5B4C">
        <w:t>submitted</w:t>
      </w:r>
      <w:r w:rsidR="00291854">
        <w:t xml:space="preserve"> </w:t>
      </w:r>
      <w:r w:rsidR="00EF06EF" w:rsidRPr="006E5B4C">
        <w:t>by</w:t>
      </w:r>
      <w:r w:rsidR="00291854">
        <w:t xml:space="preserve"> </w:t>
      </w:r>
      <w:r w:rsidR="00EF06EF" w:rsidRPr="006E5B4C">
        <w:t>specialized</w:t>
      </w:r>
      <w:r w:rsidR="00291854">
        <w:t xml:space="preserve"> </w:t>
      </w:r>
      <w:r w:rsidR="00EF06EF" w:rsidRPr="006E5B4C">
        <w:t>agencies</w:t>
      </w:r>
      <w:r w:rsidR="00291854">
        <w:t xml:space="preserve"> </w:t>
      </w:r>
      <w:r w:rsidR="00EF06EF" w:rsidRPr="006E5B4C">
        <w:t>in</w:t>
      </w:r>
      <w:r w:rsidR="00291854">
        <w:t xml:space="preserve"> </w:t>
      </w:r>
      <w:r w:rsidR="00EF06EF" w:rsidRPr="006E5B4C">
        <w:t>accordance</w:t>
      </w:r>
      <w:r w:rsidR="00291854">
        <w:t xml:space="preserve"> </w:t>
      </w:r>
      <w:r w:rsidR="00EF06EF" w:rsidRPr="006E5B4C">
        <w:t>with</w:t>
      </w:r>
      <w:r w:rsidR="00291854">
        <w:t xml:space="preserve"> </w:t>
      </w:r>
      <w:r w:rsidR="00EF06EF" w:rsidRPr="006E5B4C">
        <w:t>article</w:t>
      </w:r>
      <w:r w:rsidR="00291854">
        <w:t xml:space="preserve"> </w:t>
      </w:r>
      <w:r w:rsidR="00EF06EF" w:rsidRPr="006E5B4C">
        <w:t>18</w:t>
      </w:r>
      <w:r w:rsidR="00291854">
        <w:t xml:space="preserve"> </w:t>
      </w:r>
      <w:r w:rsidR="00EF06EF" w:rsidRPr="006E5B4C">
        <w:t>of</w:t>
      </w:r>
      <w:r w:rsidR="00291854">
        <w:t xml:space="preserve"> </w:t>
      </w:r>
      <w:r>
        <w:tab/>
      </w:r>
      <w:r w:rsidR="00EF06EF" w:rsidRPr="006E5B4C">
        <w:t>the</w:t>
      </w:r>
      <w:r w:rsidR="00291854">
        <w:t xml:space="preserve"> </w:t>
      </w:r>
      <w:r w:rsidR="00EF06EF" w:rsidRPr="006E5B4C">
        <w:t>Covenant.</w:t>
      </w:r>
    </w:p>
    <w:p w:rsidR="00EF06EF" w:rsidRPr="006E5B4C" w:rsidRDefault="00EF06EF" w:rsidP="00A92F5C">
      <w:pPr>
        <w:pStyle w:val="SingleTxtG"/>
      </w:pPr>
      <w:r w:rsidRPr="006E5B4C">
        <w:t>7.</w:t>
      </w:r>
      <w:r w:rsidRPr="006E5B4C">
        <w:tab/>
        <w:t>Submission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16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="002B6346">
        <w:tab/>
      </w:r>
      <w:r w:rsidRPr="006E5B4C">
        <w:t>Covenant.</w:t>
      </w:r>
    </w:p>
    <w:p w:rsidR="00EF06EF" w:rsidRPr="006E5B4C" w:rsidRDefault="00EF06EF" w:rsidP="002B6346">
      <w:pPr>
        <w:pStyle w:val="SingleTxtG"/>
        <w:ind w:left="1701" w:hanging="567"/>
      </w:pPr>
      <w:r w:rsidRPr="006E5B4C">
        <w:t>8.</w:t>
      </w:r>
      <w:r w:rsidRPr="006E5B4C">
        <w:tab/>
        <w:t>Formulation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suggestions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recommendations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a</w:t>
      </w:r>
      <w:r w:rsidR="00291854">
        <w:t xml:space="preserve"> </w:t>
      </w:r>
      <w:r w:rsidRPr="006E5B4C">
        <w:t>general</w:t>
      </w:r>
      <w:r w:rsidR="00291854">
        <w:t xml:space="preserve"> </w:t>
      </w:r>
      <w:r w:rsidRPr="006E5B4C">
        <w:t>nature</w:t>
      </w:r>
      <w:r w:rsidR="00291854">
        <w:t xml:space="preserve"> </w:t>
      </w:r>
      <w:r w:rsidRPr="006E5B4C">
        <w:t>based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the</w:t>
      </w:r>
      <w:r w:rsidR="00291854">
        <w:t xml:space="preserve"> </w:t>
      </w:r>
      <w:proofErr w:type="gramStart"/>
      <w:r w:rsidRPr="006E5B4C">
        <w:t>consideration</w:t>
      </w:r>
      <w:proofErr w:type="gramEnd"/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specialized</w:t>
      </w:r>
      <w:r w:rsidR="00291854">
        <w:t xml:space="preserve"> </w:t>
      </w:r>
      <w:r w:rsidRPr="006E5B4C">
        <w:t>agencies.</w:t>
      </w:r>
    </w:p>
    <w:p w:rsidR="00EF06EF" w:rsidRPr="006E5B4C" w:rsidRDefault="00EF06EF" w:rsidP="00A92F5C">
      <w:pPr>
        <w:pStyle w:val="SingleTxtG"/>
      </w:pPr>
      <w:r w:rsidRPr="006E5B4C">
        <w:t>9.</w:t>
      </w:r>
      <w:r w:rsidRPr="006E5B4C">
        <w:tab/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communications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Optional</w:t>
      </w:r>
      <w:r w:rsidR="00291854">
        <w:t xml:space="preserve"> </w:t>
      </w:r>
      <w:r w:rsidRPr="006E5B4C">
        <w:t>Protocol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Covenant.</w:t>
      </w:r>
    </w:p>
    <w:p w:rsidR="00EF06EF" w:rsidRPr="006E5B4C" w:rsidRDefault="00EF06EF" w:rsidP="00A92F5C">
      <w:pPr>
        <w:pStyle w:val="SingleTxtG"/>
      </w:pPr>
      <w:r w:rsidRPr="006E5B4C">
        <w:t>10.</w:t>
      </w:r>
      <w:r w:rsidRPr="006E5B4C">
        <w:tab/>
        <w:t>Miscellaneous</w:t>
      </w:r>
      <w:r w:rsidR="00291854">
        <w:t xml:space="preserve"> </w:t>
      </w:r>
      <w:r w:rsidRPr="006E5B4C">
        <w:t>matters.</w:t>
      </w:r>
    </w:p>
    <w:p w:rsidR="00EF06EF" w:rsidRPr="006E5B4C" w:rsidRDefault="00EF06EF" w:rsidP="002B6346">
      <w:pPr>
        <w:pStyle w:val="HChG"/>
      </w:pPr>
      <w:r w:rsidRPr="006E5B4C">
        <w:tab/>
      </w:r>
      <w:r w:rsidRPr="006E5B4C">
        <w:tab/>
        <w:t>Annotations</w:t>
      </w:r>
    </w:p>
    <w:p w:rsidR="00EF06EF" w:rsidRPr="006E5B4C" w:rsidRDefault="00EF06EF" w:rsidP="002B6346">
      <w:pPr>
        <w:pStyle w:val="H23G"/>
      </w:pPr>
      <w:r w:rsidRPr="006E5B4C">
        <w:tab/>
        <w:t>1.</w:t>
      </w:r>
      <w:r w:rsidRPr="006E5B4C">
        <w:tab/>
        <w:t>Adoption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agenda</w:t>
      </w:r>
    </w:p>
    <w:p w:rsidR="00EF06EF" w:rsidRPr="006E5B4C" w:rsidRDefault="00EF06EF" w:rsidP="00A92F5C">
      <w:pPr>
        <w:pStyle w:val="SingleTxtG"/>
      </w:pPr>
      <w:r w:rsidRPr="006E5B4C">
        <w:t>Under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5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982066">
        <w:t>’</w:t>
      </w:r>
      <w:r w:rsidRPr="006E5B4C">
        <w:t>s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first</w:t>
      </w:r>
      <w:r w:rsidR="00291854">
        <w:t xml:space="preserve"> </w:t>
      </w:r>
      <w:r w:rsidRPr="006E5B4C">
        <w:t>item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agenda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any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shall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adoption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agenda,</w:t>
      </w:r>
      <w:r w:rsidR="00291854">
        <w:t xml:space="preserve"> </w:t>
      </w:r>
      <w:r w:rsidRPr="006E5B4C">
        <w:t>except</w:t>
      </w:r>
      <w:r w:rsidR="00291854">
        <w:t xml:space="preserve"> </w:t>
      </w:r>
      <w:r w:rsidRPr="006E5B4C">
        <w:t>when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election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officers</w:t>
      </w:r>
      <w:r w:rsidR="00291854">
        <w:t xml:space="preserve"> </w:t>
      </w:r>
      <w:r w:rsidRPr="006E5B4C">
        <w:t>is</w:t>
      </w:r>
      <w:r w:rsidR="00291854">
        <w:t xml:space="preserve"> </w:t>
      </w:r>
      <w:r w:rsidRPr="006E5B4C">
        <w:t>required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14.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6,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revise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agenda</w:t>
      </w:r>
      <w:r w:rsidR="00291854">
        <w:t xml:space="preserve"> </w:t>
      </w:r>
      <w:r w:rsidRPr="006E5B4C">
        <w:t>during</w:t>
      </w:r>
      <w:r w:rsidR="00291854">
        <w:t xml:space="preserve"> </w:t>
      </w:r>
      <w:r w:rsidRPr="006E5B4C">
        <w:t>a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may,</w:t>
      </w:r>
      <w:r w:rsidR="00291854">
        <w:t xml:space="preserve"> </w:t>
      </w:r>
      <w:r w:rsidRPr="006E5B4C">
        <w:t>as</w:t>
      </w:r>
      <w:r w:rsidR="00291854">
        <w:t xml:space="preserve"> </w:t>
      </w:r>
      <w:r w:rsidRPr="006E5B4C">
        <w:t>appropriate,</w:t>
      </w:r>
      <w:r w:rsidR="00291854">
        <w:t xml:space="preserve"> </w:t>
      </w:r>
      <w:r w:rsidRPr="006E5B4C">
        <w:t>add,</w:t>
      </w:r>
      <w:r w:rsidR="00291854">
        <w:t xml:space="preserve"> </w:t>
      </w:r>
      <w:r w:rsidRPr="006E5B4C">
        <w:t>delete</w:t>
      </w:r>
      <w:r w:rsidR="00291854">
        <w:t xml:space="preserve"> </w:t>
      </w:r>
      <w:r w:rsidRPr="006E5B4C">
        <w:t>or</w:t>
      </w:r>
      <w:r w:rsidR="00291854">
        <w:t xml:space="preserve"> </w:t>
      </w:r>
      <w:r w:rsidRPr="006E5B4C">
        <w:t>defer</w:t>
      </w:r>
      <w:r w:rsidR="00291854">
        <w:t xml:space="preserve"> </w:t>
      </w:r>
      <w:r w:rsidRPr="006E5B4C">
        <w:t>items.</w:t>
      </w:r>
    </w:p>
    <w:p w:rsidR="00EF06EF" w:rsidRPr="006E5B4C" w:rsidRDefault="00EF06EF" w:rsidP="00A92F5C">
      <w:pPr>
        <w:pStyle w:val="SingleTxtG"/>
      </w:pPr>
      <w:r w:rsidRPr="006E5B4C">
        <w:lastRenderedPageBreak/>
        <w:t>The</w:t>
      </w:r>
      <w:r w:rsidR="00291854">
        <w:t xml:space="preserve"> </w:t>
      </w:r>
      <w:r w:rsidRPr="006E5B4C">
        <w:t>provisional</w:t>
      </w:r>
      <w:r w:rsidR="00291854">
        <w:t xml:space="preserve"> </w:t>
      </w:r>
      <w:r w:rsidRPr="006E5B4C">
        <w:t>agenda</w:t>
      </w:r>
      <w:r w:rsidR="00291854">
        <w:t xml:space="preserve"> </w:t>
      </w:r>
      <w:r w:rsidRPr="006E5B4C">
        <w:t>for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sixty-seventh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was</w:t>
      </w:r>
      <w:r w:rsidR="00291854">
        <w:t xml:space="preserve"> </w:t>
      </w:r>
      <w:r w:rsidRPr="006E5B4C">
        <w:t>prepared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Secretary-General,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4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procedure.</w:t>
      </w:r>
    </w:p>
    <w:p w:rsidR="00EF06EF" w:rsidRPr="006E5B4C" w:rsidRDefault="00EF06EF" w:rsidP="002B6346">
      <w:pPr>
        <w:pStyle w:val="H23G"/>
      </w:pPr>
      <w:r w:rsidRPr="006E5B4C">
        <w:tab/>
        <w:t>2.</w:t>
      </w:r>
      <w:r w:rsidRPr="006E5B4C">
        <w:tab/>
        <w:t>Organization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work</w:t>
      </w:r>
    </w:p>
    <w:p w:rsidR="00EF06EF" w:rsidRPr="006E5B4C" w:rsidRDefault="00EF06EF" w:rsidP="00A92F5C">
      <w:pPr>
        <w:pStyle w:val="SingleTxtG"/>
      </w:pPr>
      <w:r w:rsidRPr="006E5B4C">
        <w:t>The</w:t>
      </w:r>
      <w:r w:rsidR="00291854">
        <w:t xml:space="preserve"> </w:t>
      </w:r>
      <w:r w:rsidRPr="006E5B4C">
        <w:t>sixty-seventh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Committee,</w:t>
      </w:r>
      <w:r w:rsidR="00291854">
        <w:t xml:space="preserve"> </w:t>
      </w:r>
      <w:r w:rsidRPr="006E5B4C">
        <w:t>established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Economic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Social</w:t>
      </w:r>
      <w:r w:rsidR="00291854">
        <w:t xml:space="preserve"> </w:t>
      </w:r>
      <w:r w:rsidRPr="006E5B4C">
        <w:t>Council</w:t>
      </w:r>
      <w:r w:rsidR="00291854">
        <w:t xml:space="preserve"> </w:t>
      </w:r>
      <w:r w:rsidRPr="006E5B4C">
        <w:t>resolution</w:t>
      </w:r>
      <w:r w:rsidR="00291854">
        <w:t xml:space="preserve"> </w:t>
      </w:r>
      <w:r w:rsidRPr="006E5B4C">
        <w:t>1985/17,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held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United</w:t>
      </w:r>
      <w:r w:rsidR="00291854">
        <w:t xml:space="preserve"> </w:t>
      </w:r>
      <w:r w:rsidRPr="006E5B4C">
        <w:t>Nations</w:t>
      </w:r>
      <w:r w:rsidR="00291854">
        <w:t xml:space="preserve"> </w:t>
      </w:r>
      <w:r w:rsidRPr="006E5B4C">
        <w:t>Office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Geneva</w:t>
      </w:r>
      <w:r w:rsidR="00291854">
        <w:t xml:space="preserve"> </w:t>
      </w:r>
      <w:r w:rsidRPr="006E5B4C">
        <w:t>from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February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6</w:t>
      </w:r>
      <w:r w:rsidR="00291854">
        <w:t xml:space="preserve"> </w:t>
      </w:r>
      <w:r w:rsidRPr="006E5B4C">
        <w:t>March</w:t>
      </w:r>
      <w:r w:rsidR="00291854">
        <w:t xml:space="preserve"> </w:t>
      </w:r>
      <w:r w:rsidRPr="006E5B4C">
        <w:t>2020.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first</w:t>
      </w:r>
      <w:r w:rsidR="00291854">
        <w:t xml:space="preserve"> </w:t>
      </w:r>
      <w:r w:rsidRPr="006E5B4C">
        <w:t>meeting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convened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Monday,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February</w:t>
      </w:r>
      <w:r w:rsidR="00291854">
        <w:t xml:space="preserve"> </w:t>
      </w:r>
      <w:r w:rsidRPr="006E5B4C">
        <w:t>2020,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10</w:t>
      </w:r>
      <w:r w:rsidR="00291854">
        <w:t xml:space="preserve"> </w:t>
      </w:r>
      <w:r w:rsidRPr="006E5B4C">
        <w:t>a.m.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8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beginning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each</w:t>
      </w:r>
      <w:r w:rsidR="00291854">
        <w:t xml:space="preserve"> </w:t>
      </w:r>
      <w:r w:rsidRPr="006E5B4C">
        <w:t>session,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shall</w:t>
      </w:r>
      <w:r w:rsidR="00291854">
        <w:t xml:space="preserve"> </w:t>
      </w:r>
      <w:r w:rsidRPr="006E5B4C">
        <w:t>consider</w:t>
      </w:r>
      <w:r w:rsidR="00291854">
        <w:t xml:space="preserve"> </w:t>
      </w:r>
      <w:r w:rsidRPr="006E5B4C">
        <w:t>appropriate</w:t>
      </w:r>
      <w:r w:rsidR="00291854">
        <w:t xml:space="preserve"> </w:t>
      </w:r>
      <w:r w:rsidRPr="006E5B4C">
        <w:t>organizational</w:t>
      </w:r>
      <w:r w:rsidR="00291854">
        <w:t xml:space="preserve"> </w:t>
      </w:r>
      <w:r w:rsidRPr="006E5B4C">
        <w:t>matters,</w:t>
      </w:r>
      <w:r w:rsidR="00291854">
        <w:t xml:space="preserve"> </w:t>
      </w:r>
      <w:r w:rsidRPr="006E5B4C">
        <w:t>including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meetings</w:t>
      </w:r>
      <w:r w:rsidR="00291854">
        <w:t xml:space="preserve"> </w:t>
      </w:r>
      <w:r w:rsidRPr="006E5B4C">
        <w:t>schedule.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attention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is</w:t>
      </w:r>
      <w:r w:rsidR="00291854">
        <w:t xml:space="preserve"> </w:t>
      </w:r>
      <w:r w:rsidRPr="006E5B4C">
        <w:t>drawn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tentative</w:t>
      </w:r>
      <w:r w:rsidR="00291854">
        <w:t xml:space="preserve"> </w:t>
      </w:r>
      <w:r w:rsidRPr="006E5B4C">
        <w:t>programme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work</w:t>
      </w:r>
      <w:r w:rsidR="00291854">
        <w:t xml:space="preserve"> </w:t>
      </w:r>
      <w:r w:rsidRPr="006E5B4C">
        <w:t>for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annexed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present</w:t>
      </w:r>
      <w:r w:rsidR="00291854">
        <w:t xml:space="preserve"> </w:t>
      </w:r>
      <w:r w:rsidRPr="006E5B4C">
        <w:t>document,</w:t>
      </w:r>
      <w:r w:rsidR="00291854">
        <w:t xml:space="preserve"> </w:t>
      </w:r>
      <w:r w:rsidRPr="006E5B4C">
        <w:t>which</w:t>
      </w:r>
      <w:r w:rsidR="00291854">
        <w:t xml:space="preserve"> </w:t>
      </w:r>
      <w:r w:rsidRPr="006E5B4C">
        <w:t>was</w:t>
      </w:r>
      <w:r w:rsidR="00291854">
        <w:t xml:space="preserve"> </w:t>
      </w:r>
      <w:r w:rsidRPr="006E5B4C">
        <w:t>prepared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Secretary-General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consultation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Chair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established</w:t>
      </w:r>
      <w:r w:rsidR="00291854">
        <w:t xml:space="preserve"> </w:t>
      </w:r>
      <w:r w:rsidRPr="006E5B4C">
        <w:t>practice.</w:t>
      </w:r>
    </w:p>
    <w:p w:rsidR="00EF06EF" w:rsidRPr="006E5B4C" w:rsidRDefault="00EF06EF" w:rsidP="00291854">
      <w:pPr>
        <w:pStyle w:val="H23G"/>
      </w:pPr>
      <w:r w:rsidRPr="006E5B4C">
        <w:tab/>
        <w:t>3.</w:t>
      </w:r>
      <w:r w:rsidRPr="006E5B4C">
        <w:tab/>
        <w:t>Substantive</w:t>
      </w:r>
      <w:r w:rsidR="00291854">
        <w:t xml:space="preserve"> </w:t>
      </w:r>
      <w:r w:rsidRPr="006E5B4C">
        <w:t>issues</w:t>
      </w:r>
      <w:r w:rsidR="00291854">
        <w:t xml:space="preserve"> </w:t>
      </w:r>
      <w:r w:rsidRPr="006E5B4C">
        <w:t>arising</w:t>
      </w:r>
      <w:r w:rsidR="00291854">
        <w:t xml:space="preserve"> </w:t>
      </w:r>
      <w:r w:rsidRPr="006E5B4C">
        <w:t>from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implementation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International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Economic,</w:t>
      </w:r>
      <w:r w:rsidR="00291854">
        <w:t xml:space="preserve"> </w:t>
      </w:r>
      <w:r w:rsidRPr="006E5B4C">
        <w:t>Social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Cultural</w:t>
      </w:r>
      <w:r w:rsidR="00291854">
        <w:t xml:space="preserve"> </w:t>
      </w:r>
      <w:r w:rsidRPr="006E5B4C">
        <w:t>Rights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65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prepare</w:t>
      </w:r>
      <w:r w:rsidR="00291854">
        <w:t xml:space="preserve"> </w:t>
      </w:r>
      <w:r w:rsidRPr="006E5B4C">
        <w:t>general</w:t>
      </w:r>
      <w:r w:rsidR="00291854">
        <w:t xml:space="preserve"> </w:t>
      </w:r>
      <w:r w:rsidRPr="006E5B4C">
        <w:t>comments</w:t>
      </w:r>
      <w:r w:rsidR="00291854">
        <w:t xml:space="preserve"> </w:t>
      </w:r>
      <w:r w:rsidRPr="006E5B4C">
        <w:t>based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various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provisions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Covenant.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decided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fourteenth</w:t>
      </w:r>
      <w:r w:rsidR="00291854">
        <w:t xml:space="preserve"> </w:t>
      </w:r>
      <w:r w:rsidRPr="006E5B4C">
        <w:t>session,</w:t>
      </w:r>
      <w:r w:rsidR="00291854">
        <w:t xml:space="preserve"> </w:t>
      </w:r>
      <w:r w:rsidRPr="006E5B4C">
        <w:t>held</w:t>
      </w:r>
      <w:r w:rsidR="00291854">
        <w:t xml:space="preserve"> </w:t>
      </w:r>
      <w:r w:rsidRPr="006E5B4C">
        <w:t>from</w:t>
      </w:r>
      <w:r w:rsidR="00291854">
        <w:t xml:space="preserve"> </w:t>
      </w:r>
      <w:r w:rsidRPr="006E5B4C">
        <w:t>28</w:t>
      </w:r>
      <w:r w:rsidR="00291854">
        <w:t xml:space="preserve"> </w:t>
      </w:r>
      <w:r w:rsidRPr="006E5B4C">
        <w:t>April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1996,</w:t>
      </w:r>
      <w:r w:rsidR="00291854">
        <w:t xml:space="preserve"> </w:t>
      </w:r>
      <w:r w:rsidRPr="006E5B4C">
        <w:t>that,</w:t>
      </w:r>
      <w:r w:rsidR="00291854">
        <w:t xml:space="preserve"> </w:t>
      </w:r>
      <w:r w:rsidRPr="006E5B4C">
        <w:t>as</w:t>
      </w:r>
      <w:r w:rsidR="00291854">
        <w:t xml:space="preserve"> </w:t>
      </w:r>
      <w:r w:rsidRPr="006E5B4C">
        <w:t>from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fifteenth</w:t>
      </w:r>
      <w:r w:rsidR="00291854">
        <w:t xml:space="preserve"> </w:t>
      </w:r>
      <w:r w:rsidRPr="006E5B4C">
        <w:t>session,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discussions</w:t>
      </w:r>
      <w:r w:rsidR="00291854">
        <w:t xml:space="preserve"> </w:t>
      </w:r>
      <w:r w:rsidRPr="006E5B4C">
        <w:t>relating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implementation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(such</w:t>
      </w:r>
      <w:r w:rsidR="00291854">
        <w:t xml:space="preserve"> </w:t>
      </w:r>
      <w:r w:rsidRPr="006E5B4C">
        <w:t>as</w:t>
      </w:r>
      <w:r w:rsidR="00291854">
        <w:t xml:space="preserve"> </w:t>
      </w:r>
      <w:r w:rsidRPr="006E5B4C">
        <w:t>days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general</w:t>
      </w:r>
      <w:r w:rsidR="00291854">
        <w:t xml:space="preserve"> </w:t>
      </w:r>
      <w:r w:rsidRPr="006E5B4C">
        <w:t>discussion,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adoption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general</w:t>
      </w:r>
      <w:r w:rsidR="00291854">
        <w:t xml:space="preserve"> </w:t>
      </w:r>
      <w:r w:rsidRPr="006E5B4C">
        <w:t>comments,</w:t>
      </w:r>
      <w:r w:rsidR="00291854">
        <w:t xml:space="preserve"> </w:t>
      </w:r>
      <w:r w:rsidRPr="006E5B4C">
        <w:t>methods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work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submissions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non-governmental</w:t>
      </w:r>
      <w:r w:rsidR="00291854">
        <w:t xml:space="preserve"> </w:t>
      </w:r>
      <w:r w:rsidRPr="006E5B4C">
        <w:t>organizations)</w:t>
      </w:r>
      <w:r w:rsidR="00291854">
        <w:t xml:space="preserve"> </w:t>
      </w:r>
      <w:r w:rsidRPr="006E5B4C">
        <w:t>would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conducted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this</w:t>
      </w:r>
      <w:r w:rsidR="00291854">
        <w:t xml:space="preserve"> </w:t>
      </w:r>
      <w:r w:rsidRPr="006E5B4C">
        <w:t>agenda</w:t>
      </w:r>
      <w:r w:rsidR="00291854">
        <w:t xml:space="preserve"> </w:t>
      </w:r>
      <w:r w:rsidRPr="006E5B4C">
        <w:t>item.</w:t>
      </w:r>
    </w:p>
    <w:p w:rsidR="00EF06EF" w:rsidRPr="006E5B4C" w:rsidRDefault="00EF06EF" w:rsidP="00A92F5C">
      <w:pPr>
        <w:pStyle w:val="SingleTxtG"/>
      </w:pPr>
      <w:r w:rsidRPr="006E5B4C">
        <w:t>During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session,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discuss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general</w:t>
      </w:r>
      <w:r w:rsidR="00291854">
        <w:t xml:space="preserve"> </w:t>
      </w:r>
      <w:r w:rsidRPr="006E5B4C">
        <w:t>comments</w:t>
      </w:r>
      <w:r w:rsidR="00291854">
        <w:t xml:space="preserve"> </w:t>
      </w:r>
      <w:r w:rsidRPr="006E5B4C">
        <w:t>that</w:t>
      </w:r>
      <w:r w:rsidR="00291854">
        <w:t xml:space="preserve"> </w:t>
      </w:r>
      <w:r w:rsidRPr="006E5B4C">
        <w:t>are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preparation.</w:t>
      </w:r>
    </w:p>
    <w:p w:rsidR="00EF06EF" w:rsidRPr="006E5B4C" w:rsidRDefault="00EF06EF" w:rsidP="00A92F5C">
      <w:pPr>
        <w:pStyle w:val="SingleTxtG"/>
      </w:pPr>
      <w:r w:rsidRPr="006E5B4C">
        <w:t>Regarding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working</w:t>
      </w:r>
      <w:r w:rsidR="00291854">
        <w:t xml:space="preserve"> </w:t>
      </w:r>
      <w:r w:rsidRPr="006E5B4C">
        <w:t>methods,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discuss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revision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provisional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Optional</w:t>
      </w:r>
      <w:r w:rsidR="00291854">
        <w:t xml:space="preserve"> </w:t>
      </w:r>
      <w:r w:rsidRPr="006E5B4C">
        <w:t>Protocol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Covenant.</w:t>
      </w:r>
    </w:p>
    <w:p w:rsidR="00EF06EF" w:rsidRPr="006E5B4C" w:rsidRDefault="00EF06EF" w:rsidP="00291854">
      <w:pPr>
        <w:pStyle w:val="H23G"/>
      </w:pPr>
      <w:r w:rsidRPr="006E5B4C">
        <w:tab/>
        <w:t>4.</w:t>
      </w:r>
      <w:r w:rsidRPr="006E5B4C">
        <w:tab/>
        <w:t>Follow-up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16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</w:p>
    <w:p w:rsidR="00EF06EF" w:rsidRPr="006E5B4C" w:rsidRDefault="00EF06EF" w:rsidP="00A92F5C">
      <w:pPr>
        <w:pStyle w:val="SingleTxtG"/>
      </w:pP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has</w:t>
      </w:r>
      <w:r w:rsidR="00291854">
        <w:t xml:space="preserve"> </w:t>
      </w:r>
      <w:r w:rsidRPr="006E5B4C">
        <w:t>been</w:t>
      </w:r>
      <w:r w:rsidR="00291854">
        <w:t xml:space="preserve"> </w:t>
      </w:r>
      <w:r w:rsidRPr="006E5B4C">
        <w:t>discussing</w:t>
      </w:r>
      <w:r w:rsidR="00291854">
        <w:t xml:space="preserve"> </w:t>
      </w:r>
      <w:r w:rsidRPr="006E5B4C">
        <w:t>follow-up</w:t>
      </w:r>
      <w:r w:rsidR="00291854">
        <w:t xml:space="preserve"> </w:t>
      </w:r>
      <w:r w:rsidRPr="006E5B4C">
        <w:t>consistently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sessions,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issue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follow-up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previous</w:t>
      </w:r>
      <w:r w:rsidR="00291854">
        <w:t xml:space="preserve"> </w:t>
      </w:r>
      <w:r w:rsidRPr="006E5B4C">
        <w:t>concluding</w:t>
      </w:r>
      <w:r w:rsidR="00291854">
        <w:t xml:space="preserve"> </w:t>
      </w:r>
      <w:r w:rsidRPr="006E5B4C">
        <w:t>observations</w:t>
      </w:r>
      <w:r w:rsidR="00291854">
        <w:t xml:space="preserve"> </w:t>
      </w:r>
      <w:r w:rsidRPr="006E5B4C">
        <w:t>is</w:t>
      </w:r>
      <w:r w:rsidR="00291854">
        <w:t xml:space="preserve"> </w:t>
      </w:r>
      <w:r w:rsidRPr="006E5B4C">
        <w:t>included</w:t>
      </w:r>
      <w:r w:rsidR="00291854">
        <w:t xml:space="preserve"> </w:t>
      </w:r>
      <w:r w:rsidRPr="006E5B4C">
        <w:t>as</w:t>
      </w:r>
      <w:r w:rsidR="00291854">
        <w:t xml:space="preserve"> </w:t>
      </w:r>
      <w:r w:rsidRPr="006E5B4C">
        <w:t>an</w:t>
      </w:r>
      <w:r w:rsidR="00291854">
        <w:t xml:space="preserve"> </w:t>
      </w:r>
      <w:r w:rsidRPr="006E5B4C">
        <w:t>item</w:t>
      </w:r>
      <w:r w:rsidR="00291854">
        <w:t xml:space="preserve"> </w:t>
      </w:r>
      <w:r w:rsidRPr="006E5B4C">
        <w:t>for</w:t>
      </w:r>
      <w:r w:rsidR="00291854">
        <w:t xml:space="preserve"> </w:t>
      </w:r>
      <w:r w:rsidRPr="006E5B4C">
        <w:t>discussion</w:t>
      </w:r>
      <w:r w:rsidR="00291854">
        <w:t xml:space="preserve"> </w:t>
      </w:r>
      <w:r w:rsidRPr="006E5B4C">
        <w:t>during</w:t>
      </w:r>
      <w:r w:rsidR="00291854">
        <w:t xml:space="preserve"> </w:t>
      </w:r>
      <w:r w:rsidRPr="006E5B4C">
        <w:t>dialogues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delegations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during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subsequent</w:t>
      </w:r>
      <w:r w:rsidR="00291854">
        <w:t xml:space="preserve"> </w:t>
      </w:r>
      <w:r w:rsidRPr="006E5B4C">
        <w:t>periodic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working</w:t>
      </w:r>
      <w:r w:rsidR="00291854">
        <w:t xml:space="preserve"> </w:t>
      </w:r>
      <w:r w:rsidRPr="006E5B4C">
        <w:t>methods.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adopted</w:t>
      </w:r>
      <w:r w:rsidR="00291854">
        <w:t xml:space="preserve"> </w:t>
      </w:r>
      <w:r w:rsidRPr="006E5B4C">
        <w:t>a</w:t>
      </w:r>
      <w:r w:rsidR="00291854">
        <w:t xml:space="preserve"> </w:t>
      </w:r>
      <w:r w:rsidRPr="006E5B4C">
        <w:t>written</w:t>
      </w:r>
      <w:r w:rsidR="00291854">
        <w:t xml:space="preserve"> </w:t>
      </w:r>
      <w:r w:rsidRPr="006E5B4C">
        <w:t>follow-up</w:t>
      </w:r>
      <w:r w:rsidR="00291854">
        <w:t xml:space="preserve"> </w:t>
      </w:r>
      <w:r w:rsidRPr="006E5B4C">
        <w:t>procedure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sixty-first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continue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identify</w:t>
      </w:r>
      <w:r w:rsidR="00291854">
        <w:t xml:space="preserve"> </w:t>
      </w:r>
      <w:r w:rsidRPr="006E5B4C">
        <w:t>issues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concluding</w:t>
      </w:r>
      <w:r w:rsidR="00291854">
        <w:t xml:space="preserve"> </w:t>
      </w:r>
      <w:r w:rsidRPr="006E5B4C">
        <w:t>observations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included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this</w:t>
      </w:r>
      <w:r w:rsidR="00291854">
        <w:t xml:space="preserve"> </w:t>
      </w:r>
      <w:r w:rsidRPr="006E5B4C">
        <w:t>procedure.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sixty-seventh</w:t>
      </w:r>
      <w:r w:rsidR="00291854">
        <w:t xml:space="preserve"> </w:t>
      </w:r>
      <w:r w:rsidRPr="006E5B4C">
        <w:t>session,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consider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follow-up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concluding</w:t>
      </w:r>
      <w:r w:rsidR="00291854">
        <w:t xml:space="preserve"> </w:t>
      </w:r>
      <w:r w:rsidRPr="006E5B4C">
        <w:t>observations</w:t>
      </w:r>
      <w:r w:rsidR="00291854">
        <w:t xml:space="preserve"> </w:t>
      </w:r>
      <w:r w:rsidRPr="006E5B4C">
        <w:t>adopted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sixty-first,</w:t>
      </w:r>
      <w:r w:rsidR="00291854">
        <w:t xml:space="preserve"> </w:t>
      </w:r>
      <w:r w:rsidRPr="006E5B4C">
        <w:t>sixty-second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sixty-third</w:t>
      </w:r>
      <w:r w:rsidR="00291854">
        <w:t xml:space="preserve"> </w:t>
      </w:r>
      <w:r w:rsidRPr="006E5B4C">
        <w:t>sessions,</w:t>
      </w:r>
      <w:r w:rsidR="00291854">
        <w:t xml:space="preserve"> </w:t>
      </w:r>
      <w:r w:rsidRPr="006E5B4C">
        <w:t>as</w:t>
      </w:r>
      <w:r w:rsidR="00291854">
        <w:t xml:space="preserve"> </w:t>
      </w:r>
      <w:r w:rsidRPr="006E5B4C">
        <w:t>available.</w:t>
      </w:r>
    </w:p>
    <w:p w:rsidR="00EF06EF" w:rsidRPr="006E5B4C" w:rsidRDefault="00EF06EF" w:rsidP="00291854">
      <w:pPr>
        <w:pStyle w:val="H23G"/>
      </w:pPr>
      <w:r w:rsidRPr="006E5B4C">
        <w:tab/>
        <w:t>5.</w:t>
      </w:r>
      <w:r w:rsidRPr="006E5B4C">
        <w:tab/>
        <w:t>Relations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United</w:t>
      </w:r>
      <w:r w:rsidR="00291854">
        <w:t xml:space="preserve"> </w:t>
      </w:r>
      <w:r w:rsidRPr="006E5B4C">
        <w:t>Nations</w:t>
      </w:r>
      <w:r w:rsidR="00291854">
        <w:t xml:space="preserve"> </w:t>
      </w:r>
      <w:r w:rsidRPr="006E5B4C">
        <w:t>organs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other</w:t>
      </w:r>
      <w:r w:rsidR="00291854">
        <w:t xml:space="preserve"> </w:t>
      </w:r>
      <w:r w:rsidRPr="006E5B4C">
        <w:t>treaty</w:t>
      </w:r>
      <w:r w:rsidR="00291854">
        <w:t xml:space="preserve"> </w:t>
      </w:r>
      <w:r w:rsidRPr="006E5B4C">
        <w:t>bodies</w:t>
      </w:r>
    </w:p>
    <w:p w:rsidR="00EF06EF" w:rsidRPr="006E5B4C" w:rsidRDefault="00EF06EF" w:rsidP="00A92F5C">
      <w:pPr>
        <w:pStyle w:val="SingleTxtG"/>
      </w:pPr>
      <w:r w:rsidRPr="006E5B4C">
        <w:t>Under</w:t>
      </w:r>
      <w:r w:rsidR="00291854">
        <w:t xml:space="preserve"> </w:t>
      </w:r>
      <w:r w:rsidRPr="006E5B4C">
        <w:t>this</w:t>
      </w:r>
      <w:r w:rsidR="00291854">
        <w:t xml:space="preserve"> </w:t>
      </w:r>
      <w:r w:rsidRPr="006E5B4C">
        <w:t>agenda</w:t>
      </w:r>
      <w:r w:rsidR="00291854">
        <w:t xml:space="preserve"> </w:t>
      </w:r>
      <w:r w:rsidRPr="006E5B4C">
        <w:t>item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continue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consider,</w:t>
      </w:r>
      <w:r w:rsidR="00291854">
        <w:t xml:space="preserve"> </w:t>
      </w:r>
      <w:r w:rsidRPr="006E5B4C">
        <w:t>as</w:t>
      </w:r>
      <w:r w:rsidR="00291854">
        <w:t xml:space="preserve"> </w:t>
      </w:r>
      <w:r w:rsidRPr="006E5B4C">
        <w:t>required,</w:t>
      </w:r>
      <w:r w:rsidR="00291854">
        <w:t xml:space="preserve"> </w:t>
      </w:r>
      <w:r w:rsidRPr="006E5B4C">
        <w:t>matters</w:t>
      </w:r>
      <w:r w:rsidR="00291854">
        <w:t xml:space="preserve"> </w:t>
      </w:r>
      <w:r w:rsidRPr="006E5B4C">
        <w:t>arising</w:t>
      </w:r>
      <w:r w:rsidR="00291854">
        <w:t xml:space="preserve"> </w:t>
      </w:r>
      <w:r w:rsidRPr="006E5B4C">
        <w:t>from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meeting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Chairs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human</w:t>
      </w:r>
      <w:r w:rsidR="00291854">
        <w:t xml:space="preserve"> </w:t>
      </w:r>
      <w:r w:rsidRPr="006E5B4C">
        <w:t>rights</w:t>
      </w:r>
      <w:r w:rsidR="00291854">
        <w:t xml:space="preserve"> </w:t>
      </w:r>
      <w:r w:rsidRPr="006E5B4C">
        <w:t>treaty</w:t>
      </w:r>
      <w:r w:rsidR="00291854">
        <w:t xml:space="preserve"> </w:t>
      </w:r>
      <w:r w:rsidRPr="006E5B4C">
        <w:t>bodies.</w:t>
      </w:r>
      <w:r w:rsidR="00291854">
        <w:t xml:space="preserve"> </w:t>
      </w:r>
      <w:r w:rsidRPr="006E5B4C">
        <w:t>Documentation</w:t>
      </w:r>
      <w:r w:rsidR="00291854">
        <w:t xml:space="preserve"> </w:t>
      </w:r>
      <w:r w:rsidRPr="006E5B4C">
        <w:t>relating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that</w:t>
      </w:r>
      <w:r w:rsidR="00291854">
        <w:t xml:space="preserve"> </w:t>
      </w:r>
      <w:r w:rsidRPr="006E5B4C">
        <w:t>meeting</w:t>
      </w:r>
      <w:r w:rsidR="00291854">
        <w:t xml:space="preserve"> </w:t>
      </w:r>
      <w:r w:rsidRPr="006E5B4C">
        <w:t>is</w:t>
      </w:r>
      <w:r w:rsidR="00291854">
        <w:t xml:space="preserve"> </w:t>
      </w:r>
      <w:r w:rsidRPr="006E5B4C">
        <w:t>being</w:t>
      </w:r>
      <w:r w:rsidR="00291854">
        <w:t xml:space="preserve"> </w:t>
      </w:r>
      <w:r w:rsidRPr="006E5B4C">
        <w:t>made</w:t>
      </w:r>
      <w:r w:rsidR="00291854">
        <w:t xml:space="preserve"> </w:t>
      </w:r>
      <w:r w:rsidRPr="006E5B4C">
        <w:t>available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members.</w:t>
      </w:r>
      <w:r w:rsidR="00291854">
        <w:t xml:space="preserve"> </w:t>
      </w:r>
      <w:r w:rsidRPr="006E5B4C">
        <w:t>Members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also</w:t>
      </w:r>
      <w:r w:rsidR="00291854">
        <w:t xml:space="preserve"> </w:t>
      </w:r>
      <w:r w:rsidRPr="006E5B4C">
        <w:t>meet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or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informed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activities</w:t>
      </w:r>
      <w:r w:rsidR="00291854">
        <w:t xml:space="preserve"> </w:t>
      </w:r>
      <w:r w:rsidRPr="006E5B4C">
        <w:t>undertaken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other</w:t>
      </w:r>
      <w:r w:rsidR="00291854">
        <w:t xml:space="preserve"> </w:t>
      </w:r>
      <w:r w:rsidRPr="006E5B4C">
        <w:t>treaty</w:t>
      </w:r>
      <w:r w:rsidR="00291854">
        <w:t xml:space="preserve"> </w:t>
      </w:r>
      <w:r w:rsidRPr="006E5B4C">
        <w:t>bodies,</w:t>
      </w:r>
      <w:r w:rsidR="00291854">
        <w:t xml:space="preserve"> </w:t>
      </w:r>
      <w:r w:rsidRPr="006E5B4C">
        <w:t>where</w:t>
      </w:r>
      <w:r w:rsidR="00291854">
        <w:t xml:space="preserve"> </w:t>
      </w:r>
      <w:r w:rsidRPr="006E5B4C">
        <w:t>relevant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their</w:t>
      </w:r>
      <w:r w:rsidR="00291854">
        <w:t xml:space="preserve"> </w:t>
      </w:r>
      <w:r w:rsidRPr="006E5B4C">
        <w:t>work.</w:t>
      </w:r>
      <w:r w:rsidR="00291854">
        <w:t xml:space="preserve"> </w:t>
      </w:r>
    </w:p>
    <w:p w:rsidR="00EF06EF" w:rsidRPr="006E5B4C" w:rsidRDefault="00EF06EF" w:rsidP="00291854">
      <w:pPr>
        <w:pStyle w:val="H23G"/>
      </w:pPr>
      <w:r w:rsidRPr="006E5B4C">
        <w:tab/>
        <w:t>6.</w:t>
      </w:r>
      <w:r w:rsidRPr="006E5B4C">
        <w:tab/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</w:p>
    <w:p w:rsidR="00EF06EF" w:rsidRPr="006E5B4C" w:rsidRDefault="00EF06EF" w:rsidP="00291854">
      <w:pPr>
        <w:pStyle w:val="H23G"/>
      </w:pPr>
      <w:r w:rsidRPr="006E5B4C">
        <w:tab/>
        <w:t>(a)</w:t>
      </w:r>
      <w:r w:rsidRPr="006E5B4C">
        <w:tab/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16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61,</w:t>
      </w:r>
      <w:r w:rsidR="00291854">
        <w:t xml:space="preserve"> </w:t>
      </w:r>
      <w:r w:rsidRPr="006E5B4C">
        <w:t>paragraph</w:t>
      </w:r>
      <w:r w:rsidR="00291854">
        <w:t xml:space="preserve"> </w:t>
      </w:r>
      <w:r w:rsidRPr="006E5B4C">
        <w:t>2,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shall</w:t>
      </w:r>
      <w:r w:rsidR="00291854">
        <w:t xml:space="preserve"> </w:t>
      </w:r>
      <w:r w:rsidRPr="006E5B4C">
        <w:t>normally</w:t>
      </w:r>
      <w:r w:rsidR="00291854">
        <w:t xml:space="preserve"> </w:t>
      </w:r>
      <w:r w:rsidRPr="006E5B4C">
        <w:t>consider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article</w:t>
      </w:r>
      <w:r w:rsidR="00291854">
        <w:t xml:space="preserve"> </w:t>
      </w:r>
      <w:r w:rsidRPr="006E5B4C">
        <w:t>16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order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which</w:t>
      </w:r>
      <w:r w:rsidR="00291854">
        <w:t xml:space="preserve"> </w:t>
      </w:r>
      <w:r w:rsidRPr="006E5B4C">
        <w:t>they</w:t>
      </w:r>
      <w:r w:rsidR="00291854">
        <w:t xml:space="preserve"> </w:t>
      </w:r>
      <w:r w:rsidRPr="006E5B4C">
        <w:t>have</w:t>
      </w:r>
      <w:r w:rsidR="00291854">
        <w:t xml:space="preserve"> </w:t>
      </w:r>
      <w:r w:rsidRPr="006E5B4C">
        <w:t>been</w:t>
      </w:r>
      <w:r w:rsidR="00291854">
        <w:t xml:space="preserve"> </w:t>
      </w:r>
      <w:r w:rsidRPr="006E5B4C">
        <w:t>received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Secretary-General.</w:t>
      </w:r>
      <w:r w:rsidR="00291854">
        <w:t xml:space="preserve"> </w:t>
      </w:r>
      <w:r w:rsidRPr="006E5B4C">
        <w:t>Long-overdue</w:t>
      </w:r>
      <w:r w:rsidR="00291854">
        <w:t xml:space="preserve"> </w:t>
      </w:r>
      <w:r w:rsidRPr="006E5B4C">
        <w:t>initial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given</w:t>
      </w:r>
      <w:r w:rsidR="00291854">
        <w:t xml:space="preserve"> </w:t>
      </w:r>
      <w:r w:rsidRPr="006E5B4C">
        <w:t>priority,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extent</w:t>
      </w:r>
      <w:r w:rsidR="00291854">
        <w:t xml:space="preserve"> </w:t>
      </w:r>
      <w:r w:rsidRPr="006E5B4C">
        <w:t>possible.</w:t>
      </w:r>
      <w:r w:rsidR="00291854">
        <w:t xml:space="preserve"> </w:t>
      </w:r>
      <w:r w:rsidRPr="006E5B4C">
        <w:t>Representatives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reporting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are</w:t>
      </w:r>
      <w:r w:rsidR="00291854">
        <w:t xml:space="preserve"> </w:t>
      </w:r>
      <w:r w:rsidRPr="006E5B4C">
        <w:t>invited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meetings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when</w:t>
      </w:r>
      <w:r w:rsidR="00291854">
        <w:t xml:space="preserve"> </w:t>
      </w:r>
      <w:r w:rsidRPr="006E5B4C">
        <w:t>their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are</w:t>
      </w:r>
      <w:r w:rsidR="00291854">
        <w:t xml:space="preserve"> </w:t>
      </w:r>
      <w:r w:rsidRPr="006E5B4C">
        <w:t>examined.</w:t>
      </w:r>
      <w:r w:rsidR="00291854">
        <w:t xml:space="preserve"> </w:t>
      </w:r>
      <w:r w:rsidRPr="006E5B4C">
        <w:t>Such</w:t>
      </w:r>
      <w:r w:rsidR="00291854">
        <w:t xml:space="preserve"> </w:t>
      </w:r>
      <w:r w:rsidRPr="006E5B4C">
        <w:t>representatives</w:t>
      </w:r>
      <w:r w:rsidR="00291854">
        <w:t xml:space="preserve"> </w:t>
      </w:r>
      <w:r w:rsidRPr="006E5B4C">
        <w:t>should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able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make</w:t>
      </w:r>
      <w:r w:rsidR="00291854">
        <w:t xml:space="preserve"> </w:t>
      </w:r>
      <w:r w:rsidRPr="006E5B4C">
        <w:t>statements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their</w:t>
      </w:r>
      <w:r w:rsidR="00291854">
        <w:t xml:space="preserve"> </w:t>
      </w:r>
      <w:r w:rsidRPr="006E5B4C">
        <w:lastRenderedPageBreak/>
        <w:t>Governments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reply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questions</w:t>
      </w:r>
      <w:r w:rsidR="00291854">
        <w:t xml:space="preserve"> </w:t>
      </w:r>
      <w:r w:rsidRPr="006E5B4C">
        <w:t>that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put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them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members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Committee.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62,</w:t>
      </w:r>
      <w:r w:rsidR="00291854">
        <w:t xml:space="preserve"> </w:t>
      </w:r>
      <w:r w:rsidRPr="006E5B4C">
        <w:t>paragraph</w:t>
      </w:r>
      <w:r w:rsidR="00291854">
        <w:t xml:space="preserve"> </w:t>
      </w:r>
      <w:r w:rsidRPr="006E5B4C">
        <w:t>2,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982066">
        <w:t>’</w:t>
      </w:r>
      <w:r w:rsidRPr="006E5B4C">
        <w:t>s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Secretary-General</w:t>
      </w:r>
      <w:r w:rsidR="00291854">
        <w:t xml:space="preserve"> </w:t>
      </w:r>
      <w:r w:rsidRPr="006E5B4C">
        <w:t>has</w:t>
      </w:r>
      <w:r w:rsidR="00291854">
        <w:t xml:space="preserve"> </w:t>
      </w:r>
      <w:r w:rsidRPr="006E5B4C">
        <w:t>informed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opening</w:t>
      </w:r>
      <w:r w:rsidR="00291854">
        <w:t xml:space="preserve"> </w:t>
      </w:r>
      <w:r w:rsidRPr="006E5B4C">
        <w:t>date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duration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sixty-seventh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Committee.</w:t>
      </w:r>
    </w:p>
    <w:p w:rsidR="00EF06EF" w:rsidRPr="006E5B4C" w:rsidRDefault="00EF06EF" w:rsidP="00A92F5C">
      <w:pPr>
        <w:pStyle w:val="SingleTxtG"/>
      </w:pPr>
      <w:r w:rsidRPr="006E5B4C">
        <w:t>As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13</w:t>
      </w:r>
      <w:r w:rsidR="00291854">
        <w:t xml:space="preserve"> </w:t>
      </w:r>
      <w:r w:rsidRPr="006E5B4C">
        <w:t>December</w:t>
      </w:r>
      <w:r w:rsidR="00291854">
        <w:t xml:space="preserve"> </w:t>
      </w:r>
      <w:r w:rsidRPr="006E5B4C">
        <w:t>2019,</w:t>
      </w:r>
      <w:r w:rsidR="00291854">
        <w:t xml:space="preserve"> </w:t>
      </w:r>
      <w:r w:rsidRPr="006E5B4C">
        <w:t>19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had</w:t>
      </w:r>
      <w:r w:rsidR="00291854">
        <w:t xml:space="preserve"> </w:t>
      </w:r>
      <w:r w:rsidRPr="006E5B4C">
        <w:t>been</w:t>
      </w:r>
      <w:r w:rsidR="00291854">
        <w:t xml:space="preserve"> </w:t>
      </w:r>
      <w:r w:rsidRPr="006E5B4C">
        <w:t>received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Secretary-General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were</w:t>
      </w:r>
      <w:r w:rsidR="00291854">
        <w:t xml:space="preserve"> </w:t>
      </w:r>
      <w:r w:rsidRPr="006E5B4C">
        <w:t>pending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Committee.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that</w:t>
      </w:r>
      <w:r w:rsidR="00291854">
        <w:t xml:space="preserve"> </w:t>
      </w:r>
      <w:r w:rsidRPr="006E5B4C">
        <w:t>are</w:t>
      </w:r>
      <w:r w:rsidR="00291854">
        <w:t xml:space="preserve"> </w:t>
      </w:r>
      <w:r w:rsidRPr="006E5B4C">
        <w:t>tentatively</w:t>
      </w:r>
      <w:r w:rsidR="00291854">
        <w:t xml:space="preserve"> </w:t>
      </w:r>
      <w:r w:rsidRPr="006E5B4C">
        <w:t>scheduled</w:t>
      </w:r>
      <w:r w:rsidR="00291854">
        <w:t xml:space="preserve"> </w:t>
      </w:r>
      <w:r w:rsidRPr="006E5B4C">
        <w:t>for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sixty-seventh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future</w:t>
      </w:r>
      <w:r w:rsidR="00291854">
        <w:t xml:space="preserve"> </w:t>
      </w:r>
      <w:r w:rsidRPr="006E5B4C">
        <w:t>sessions</w:t>
      </w:r>
      <w:r w:rsidR="00291854">
        <w:t xml:space="preserve"> </w:t>
      </w:r>
      <w:r w:rsidRPr="006E5B4C">
        <w:t>are</w:t>
      </w:r>
      <w:r w:rsidR="00291854">
        <w:t xml:space="preserve"> </w:t>
      </w:r>
      <w:r w:rsidRPr="006E5B4C">
        <w:t>set</w:t>
      </w:r>
      <w:r w:rsidR="00291854">
        <w:t xml:space="preserve"> </w:t>
      </w:r>
      <w:r w:rsidRPr="006E5B4C">
        <w:t>out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table</w:t>
      </w:r>
      <w:r w:rsidR="00291854">
        <w:t xml:space="preserve"> </w:t>
      </w:r>
      <w:r w:rsidRPr="006E5B4C">
        <w:t>below.</w:t>
      </w:r>
      <w:r w:rsidR="00291854">
        <w:t xml:space="preserve"> </w:t>
      </w:r>
      <w:r w:rsidRPr="006E5B4C">
        <w:t>Other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scheduled</w:t>
      </w:r>
      <w:r w:rsidR="00291854">
        <w:t xml:space="preserve"> </w:t>
      </w:r>
      <w:r w:rsidRPr="006E5B4C">
        <w:t>for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subsequent</w:t>
      </w:r>
      <w:r w:rsidR="00291854">
        <w:t xml:space="preserve"> </w:t>
      </w:r>
      <w:r w:rsidRPr="006E5B4C">
        <w:t>sessions,</w:t>
      </w:r>
      <w:r w:rsidR="00291854">
        <w:t xml:space="preserve"> </w:t>
      </w:r>
      <w:r w:rsidRPr="006E5B4C">
        <w:t>subject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approval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Committee,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next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received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Committee,</w:t>
      </w:r>
      <w:r w:rsidR="00291854">
        <w:t xml:space="preserve"> </w:t>
      </w:r>
      <w:r w:rsidRPr="006E5B4C">
        <w:t>generally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chronological</w:t>
      </w:r>
      <w:r w:rsidR="00291854">
        <w:t xml:space="preserve"> </w:t>
      </w:r>
      <w:r w:rsidRPr="006E5B4C">
        <w:t>order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receipt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duration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session.</w:t>
      </w:r>
    </w:p>
    <w:p w:rsidR="00EF06EF" w:rsidRPr="006E5B4C" w:rsidRDefault="00EF06EF" w:rsidP="00291854">
      <w:pPr>
        <w:pStyle w:val="H23G"/>
      </w:pPr>
      <w:r w:rsidRPr="006E5B4C">
        <w:tab/>
      </w:r>
      <w:r w:rsidRPr="006E5B4C">
        <w:tab/>
        <w:t>Status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State</w:t>
      </w:r>
      <w:r w:rsidR="00291854">
        <w:t xml:space="preserve"> </w:t>
      </w:r>
      <w:r w:rsidRPr="006E5B4C">
        <w:t>party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pending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</w:p>
    <w:tbl>
      <w:tblPr>
        <w:tblW w:w="8505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52"/>
        <w:gridCol w:w="1778"/>
        <w:gridCol w:w="1624"/>
        <w:gridCol w:w="1354"/>
        <w:gridCol w:w="1197"/>
      </w:tblGrid>
      <w:tr w:rsidR="00291854" w:rsidRPr="00291854" w:rsidTr="00300A84">
        <w:trPr>
          <w:tblHeader/>
        </w:trPr>
        <w:tc>
          <w:tcPr>
            <w:tcW w:w="255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EF" w:rsidRPr="00291854" w:rsidRDefault="00EF06EF" w:rsidP="00291854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91854">
              <w:rPr>
                <w:i/>
                <w:sz w:val="16"/>
              </w:rPr>
              <w:br w:type="page"/>
              <w:t>Reporting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State</w:t>
            </w:r>
          </w:p>
        </w:tc>
        <w:tc>
          <w:tcPr>
            <w:tcW w:w="177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EF" w:rsidRPr="00291854" w:rsidRDefault="00EF06EF" w:rsidP="00291854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91854">
              <w:rPr>
                <w:i/>
                <w:sz w:val="16"/>
              </w:rPr>
              <w:t>Symbol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of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report</w:t>
            </w:r>
          </w:p>
        </w:tc>
        <w:tc>
          <w:tcPr>
            <w:tcW w:w="16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EF" w:rsidRPr="00291854" w:rsidRDefault="00EF06EF" w:rsidP="00291854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91854">
              <w:rPr>
                <w:i/>
                <w:sz w:val="16"/>
              </w:rPr>
              <w:t>Date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received</w:t>
            </w:r>
          </w:p>
        </w:tc>
        <w:tc>
          <w:tcPr>
            <w:tcW w:w="135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EF" w:rsidRPr="00291854" w:rsidRDefault="00EF06EF" w:rsidP="00291854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91854">
              <w:rPr>
                <w:i/>
                <w:sz w:val="16"/>
              </w:rPr>
              <w:t>Date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due</w:t>
            </w:r>
          </w:p>
        </w:tc>
        <w:tc>
          <w:tcPr>
            <w:tcW w:w="119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EF" w:rsidRPr="00291854" w:rsidRDefault="00EF06EF" w:rsidP="00291854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291854">
              <w:rPr>
                <w:i/>
                <w:sz w:val="16"/>
              </w:rPr>
              <w:t>Session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at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which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the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report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is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tentatively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scheduled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for</w:t>
            </w:r>
            <w:r w:rsidR="00291854" w:rsidRPr="00291854">
              <w:rPr>
                <w:i/>
                <w:sz w:val="16"/>
              </w:rPr>
              <w:t xml:space="preserve"> </w:t>
            </w:r>
            <w:r w:rsidRPr="00291854">
              <w:rPr>
                <w:i/>
                <w:sz w:val="16"/>
              </w:rPr>
              <w:t>consideration</w:t>
            </w:r>
          </w:p>
        </w:tc>
      </w:tr>
      <w:tr w:rsidR="00291854" w:rsidRPr="00291854" w:rsidTr="00300A84">
        <w:trPr>
          <w:trHeight w:hRule="exact" w:val="113"/>
          <w:tblHeader/>
        </w:trPr>
        <w:tc>
          <w:tcPr>
            <w:tcW w:w="2552" w:type="dxa"/>
            <w:tcBorders>
              <w:top w:val="single" w:sz="12" w:space="0" w:color="auto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778" w:type="dxa"/>
            <w:tcBorders>
              <w:top w:val="single" w:sz="12" w:space="0" w:color="auto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624" w:type="dxa"/>
            <w:tcBorders>
              <w:top w:val="single" w:sz="12" w:space="0" w:color="auto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354" w:type="dxa"/>
            <w:tcBorders>
              <w:top w:val="single" w:sz="12" w:space="0" w:color="auto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197" w:type="dxa"/>
            <w:tcBorders>
              <w:top w:val="single" w:sz="12" w:space="0" w:color="auto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Del="003846EF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1.</w:t>
            </w:r>
            <w:r w:rsidR="00291854" w:rsidRPr="00291854">
              <w:t xml:space="preserve"> </w:t>
            </w:r>
            <w:r w:rsidRPr="00291854">
              <w:t>Azerbaijan</w:t>
            </w:r>
            <w:r w:rsidR="00291854" w:rsidRPr="00291854">
              <w:t xml:space="preserve"> </w:t>
            </w:r>
            <w:r w:rsidRPr="00291854">
              <w:t>(fourth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E/C.12/AZE/4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27</w:t>
            </w:r>
            <w:r w:rsidR="00291854" w:rsidRPr="00291854">
              <w:t xml:space="preserve"> </w:t>
            </w:r>
            <w:r w:rsidRPr="00291854">
              <w:t>December</w:t>
            </w:r>
            <w:r w:rsidR="00291854" w:rsidRPr="00291854">
              <w:t xml:space="preserve"> </w:t>
            </w:r>
            <w:r w:rsidRPr="00291854">
              <w:t>2018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31</w:t>
            </w:r>
            <w:r w:rsidR="00291854" w:rsidRPr="00291854">
              <w:t xml:space="preserve"> </w:t>
            </w:r>
            <w:r w:rsidRPr="00291854">
              <w:t>May</w:t>
            </w:r>
            <w:r w:rsidR="00291854" w:rsidRPr="00291854">
              <w:t xml:space="preserve"> </w:t>
            </w:r>
            <w:r w:rsidRPr="00291854">
              <w:t>2018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2.</w:t>
            </w:r>
            <w:r w:rsidR="00291854" w:rsidRPr="00291854">
              <w:t xml:space="preserve"> </w:t>
            </w:r>
            <w:r w:rsidRPr="00291854">
              <w:t>Bahrain</w:t>
            </w:r>
            <w:r w:rsidR="00291854" w:rsidRPr="00291854">
              <w:t xml:space="preserve"> </w:t>
            </w:r>
            <w:r w:rsidRPr="00291854">
              <w:t>(initial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E/C.12/BHR/1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</w:t>
            </w:r>
            <w:r w:rsidR="00291854" w:rsidRPr="00291854">
              <w:t xml:space="preserve"> </w:t>
            </w:r>
            <w:r w:rsidRPr="00291854">
              <w:t>December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2009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3.</w:t>
            </w:r>
            <w:r w:rsidR="00291854" w:rsidRPr="00291854">
              <w:t xml:space="preserve"> </w:t>
            </w:r>
            <w:r w:rsidRPr="00291854">
              <w:t>Belgium</w:t>
            </w:r>
            <w:r w:rsidR="00291854" w:rsidRPr="00291854">
              <w:t xml:space="preserve"> </w:t>
            </w:r>
            <w:r w:rsidRPr="00291854">
              <w:t>(fifth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E/C.12/BEL/5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9</w:t>
            </w:r>
            <w:r w:rsidR="00291854" w:rsidRPr="00291854">
              <w:t xml:space="preserve"> </w:t>
            </w:r>
            <w:r w:rsidRPr="00291854">
              <w:t>December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31</w:t>
            </w:r>
            <w:r w:rsidR="00291854" w:rsidRPr="00291854">
              <w:t xml:space="preserve"> </w:t>
            </w:r>
            <w:r w:rsidRPr="00291854">
              <w:t>October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Sixty-seventh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4.</w:t>
            </w:r>
            <w:r w:rsidR="00291854" w:rsidRPr="00291854">
              <w:t xml:space="preserve"> </w:t>
            </w:r>
            <w:r w:rsidRPr="00291854">
              <w:t>Benin</w:t>
            </w:r>
            <w:r w:rsidR="00291854" w:rsidRPr="00291854">
              <w:t xml:space="preserve"> </w:t>
            </w:r>
            <w:r w:rsidRPr="00291854">
              <w:t>(third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E/C.12/BEN/3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15</w:t>
            </w:r>
            <w:r w:rsidR="00291854" w:rsidRPr="00291854">
              <w:t xml:space="preserve"> </w:t>
            </w:r>
            <w:r w:rsidRPr="00291854">
              <w:t>November</w:t>
            </w:r>
            <w:r w:rsidR="00291854" w:rsidRPr="00291854">
              <w:t xml:space="preserve"> </w:t>
            </w:r>
            <w:r w:rsidRPr="00291854">
              <w:t>2018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2010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Sixty-seventh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5.</w:t>
            </w:r>
            <w:r w:rsidR="00291854" w:rsidRPr="00291854">
              <w:t xml:space="preserve"> </w:t>
            </w:r>
            <w:proofErr w:type="spellStart"/>
            <w:r w:rsidRPr="00291854">
              <w:t>Plurinational</w:t>
            </w:r>
            <w:proofErr w:type="spellEnd"/>
            <w:r w:rsidR="00291854" w:rsidRPr="00291854">
              <w:t xml:space="preserve"> </w:t>
            </w:r>
            <w:r w:rsidRPr="00291854">
              <w:t>State</w:t>
            </w:r>
            <w:r w:rsidR="00291854" w:rsidRPr="00291854">
              <w:t xml:space="preserve"> </w:t>
            </w:r>
            <w:r w:rsidRPr="00291854">
              <w:t>of</w:t>
            </w:r>
            <w:r w:rsidR="00291854" w:rsidRPr="00291854">
              <w:t xml:space="preserve"> </w:t>
            </w:r>
            <w:r w:rsidRPr="00291854">
              <w:t>Bolivia</w:t>
            </w:r>
            <w:r w:rsidR="00291854" w:rsidRPr="00291854">
              <w:t xml:space="preserve"> </w:t>
            </w:r>
            <w:r w:rsidRPr="00291854">
              <w:t>(third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E/C.12/BOL/3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12</w:t>
            </w:r>
            <w:r w:rsidR="00291854" w:rsidRPr="00291854">
              <w:t xml:space="preserve"> </w:t>
            </w:r>
            <w:r w:rsidRPr="00291854">
              <w:t>March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2010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6.</w:t>
            </w:r>
            <w:r w:rsidR="00291854" w:rsidRPr="00291854">
              <w:t xml:space="preserve"> </w:t>
            </w:r>
            <w:r w:rsidRPr="00291854">
              <w:t>Bosnia</w:t>
            </w:r>
            <w:r w:rsidR="00291854" w:rsidRPr="00291854">
              <w:t xml:space="preserve"> </w:t>
            </w:r>
            <w:r w:rsidRPr="00291854">
              <w:t>and</w:t>
            </w:r>
            <w:r w:rsidR="00291854" w:rsidRPr="00291854">
              <w:t xml:space="preserve"> </w:t>
            </w:r>
            <w:r w:rsidRPr="00291854">
              <w:t>Herzegovina</w:t>
            </w:r>
            <w:r w:rsidR="00291854" w:rsidRPr="00291854">
              <w:t xml:space="preserve"> </w:t>
            </w:r>
            <w:r w:rsidRPr="00291854">
              <w:t>(third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E/C.12/BIH/3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11</w:t>
            </w:r>
            <w:r w:rsidR="00291854" w:rsidRPr="00291854">
              <w:t xml:space="preserve"> </w:t>
            </w:r>
            <w:r w:rsidRPr="00291854">
              <w:t>March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November</w:t>
            </w:r>
            <w:r w:rsidR="00291854" w:rsidRPr="00291854">
              <w:t xml:space="preserve"> </w:t>
            </w:r>
            <w:r w:rsidRPr="00291854">
              <w:t>2018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7.</w:t>
            </w:r>
            <w:r w:rsidR="00291854" w:rsidRPr="00291854">
              <w:t xml:space="preserve"> </w:t>
            </w:r>
            <w:proofErr w:type="spellStart"/>
            <w:r w:rsidRPr="00291854">
              <w:t>Czechia</w:t>
            </w:r>
            <w:proofErr w:type="spellEnd"/>
            <w:r w:rsidR="00291854" w:rsidRPr="00291854">
              <w:t xml:space="preserve"> </w:t>
            </w:r>
            <w:r w:rsidRPr="00291854">
              <w:t>(third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E/C.12/CZE/3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9</w:t>
            </w:r>
            <w:r w:rsidR="00291854" w:rsidRPr="00291854">
              <w:t xml:space="preserve"> </w:t>
            </w:r>
            <w:r w:rsidRPr="00291854">
              <w:t>September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May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8.</w:t>
            </w:r>
            <w:r w:rsidR="00291854" w:rsidRPr="00291854">
              <w:t xml:space="preserve"> </w:t>
            </w:r>
            <w:r w:rsidRPr="00291854">
              <w:t>Democratic</w:t>
            </w:r>
            <w:r w:rsidR="00291854" w:rsidRPr="00291854">
              <w:t xml:space="preserve"> </w:t>
            </w:r>
            <w:r w:rsidRPr="00291854">
              <w:t>Republic</w:t>
            </w:r>
            <w:r w:rsidR="00291854" w:rsidRPr="00291854">
              <w:t xml:space="preserve"> </w:t>
            </w:r>
            <w:r w:rsidRPr="00291854">
              <w:t>of</w:t>
            </w:r>
            <w:r w:rsidR="00291854" w:rsidRPr="00291854">
              <w:t xml:space="preserve"> </w:t>
            </w:r>
            <w:r w:rsidRPr="00291854">
              <w:t>the</w:t>
            </w:r>
            <w:r w:rsidR="00291854" w:rsidRPr="00291854">
              <w:t xml:space="preserve"> </w:t>
            </w:r>
            <w:r w:rsidRPr="00291854">
              <w:t>Congo</w:t>
            </w:r>
            <w:r w:rsidR="00291854" w:rsidRPr="00291854">
              <w:t xml:space="preserve"> </w:t>
            </w:r>
            <w:r w:rsidRPr="00291854">
              <w:t>(sixth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E/C.12/COD/6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13</w:t>
            </w:r>
            <w:r w:rsidR="00291854" w:rsidRPr="00291854">
              <w:t xml:space="preserve"> </w:t>
            </w:r>
            <w:r w:rsidRPr="00291854">
              <w:t>August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2013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E51662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lang w:val="es-ES"/>
              </w:rPr>
            </w:pPr>
            <w:r w:rsidRPr="00E51662">
              <w:rPr>
                <w:lang w:val="es-ES"/>
              </w:rPr>
              <w:t>9.</w:t>
            </w:r>
            <w:r w:rsidR="00291854" w:rsidRPr="00E51662">
              <w:rPr>
                <w:lang w:val="es-ES"/>
              </w:rPr>
              <w:t xml:space="preserve"> </w:t>
            </w:r>
            <w:r w:rsidRPr="00E51662">
              <w:rPr>
                <w:lang w:val="es-ES"/>
              </w:rPr>
              <w:t>El</w:t>
            </w:r>
            <w:r w:rsidR="00291854" w:rsidRPr="00E51662">
              <w:rPr>
                <w:lang w:val="es-ES"/>
              </w:rPr>
              <w:t xml:space="preserve"> </w:t>
            </w:r>
            <w:r w:rsidRPr="00E51662">
              <w:rPr>
                <w:lang w:val="es-ES"/>
              </w:rPr>
              <w:t>Salvador</w:t>
            </w:r>
            <w:r w:rsidR="00291854" w:rsidRPr="00E51662">
              <w:rPr>
                <w:lang w:val="es-ES"/>
              </w:rPr>
              <w:t xml:space="preserve"> </w:t>
            </w:r>
            <w:r w:rsidRPr="00E51662">
              <w:rPr>
                <w:lang w:val="es-ES"/>
              </w:rPr>
              <w:t>(</w:t>
            </w:r>
            <w:proofErr w:type="spellStart"/>
            <w:r w:rsidRPr="00E51662">
              <w:rPr>
                <w:lang w:val="es-ES"/>
              </w:rPr>
              <w:t>sixth</w:t>
            </w:r>
            <w:proofErr w:type="spellEnd"/>
            <w:r w:rsidR="00291854" w:rsidRPr="00E51662">
              <w:rPr>
                <w:lang w:val="es-ES"/>
              </w:rPr>
              <w:t xml:space="preserve"> </w:t>
            </w:r>
            <w:proofErr w:type="spellStart"/>
            <w:r w:rsidRPr="00E51662">
              <w:rPr>
                <w:lang w:val="es-ES"/>
              </w:rPr>
              <w:t>periodic</w:t>
            </w:r>
            <w:proofErr w:type="spellEnd"/>
            <w:r w:rsidR="00291854" w:rsidRPr="00E51662">
              <w:rPr>
                <w:lang w:val="es-ES"/>
              </w:rPr>
              <w:t xml:space="preserve"> </w:t>
            </w:r>
            <w:proofErr w:type="spellStart"/>
            <w:r w:rsidRPr="00E51662">
              <w:rPr>
                <w:lang w:val="es-ES"/>
              </w:rPr>
              <w:t>report</w:t>
            </w:r>
            <w:proofErr w:type="spellEnd"/>
            <w:r w:rsidRPr="00E51662">
              <w:rPr>
                <w:lang w:val="es-ES"/>
              </w:rPr>
              <w:t>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E/C.12/SLV/6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31</w:t>
            </w:r>
            <w:r w:rsidR="00291854" w:rsidRPr="00291854">
              <w:t xml:space="preserve"> </w:t>
            </w:r>
            <w:r w:rsidRPr="00291854">
              <w:t>October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May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10.</w:t>
            </w:r>
            <w:r w:rsidR="00291854" w:rsidRPr="00291854">
              <w:t xml:space="preserve"> </w:t>
            </w:r>
            <w:r w:rsidRPr="00291854">
              <w:t>Guatemala</w:t>
            </w:r>
            <w:r w:rsidR="00291854" w:rsidRPr="00291854">
              <w:t xml:space="preserve"> </w:t>
            </w:r>
            <w:r w:rsidRPr="00291854">
              <w:t>(fourth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E/C.12/GTM/4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2</w:t>
            </w:r>
            <w:r w:rsidR="00291854" w:rsidRPr="00291854">
              <w:t xml:space="preserve"> </w:t>
            </w:r>
            <w:r w:rsidRPr="00291854">
              <w:t>December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November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11.</w:t>
            </w:r>
            <w:r w:rsidR="00291854" w:rsidRPr="00291854">
              <w:t xml:space="preserve"> </w:t>
            </w:r>
            <w:r w:rsidRPr="00291854">
              <w:t>Guinea</w:t>
            </w:r>
            <w:r w:rsidR="00291854" w:rsidRPr="00291854">
              <w:t xml:space="preserve"> </w:t>
            </w:r>
            <w:r w:rsidRPr="00291854">
              <w:t>(initial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E/C.12/GIN/1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29</w:t>
            </w:r>
            <w:r w:rsidR="00291854" w:rsidRPr="00291854">
              <w:t xml:space="preserve"> </w:t>
            </w:r>
            <w:r w:rsidRPr="00291854">
              <w:t>March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1990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Sixty-seventh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12.</w:t>
            </w:r>
            <w:r w:rsidR="00291854" w:rsidRPr="00291854">
              <w:t xml:space="preserve"> </w:t>
            </w:r>
            <w:r w:rsidRPr="00291854">
              <w:t>Kuwait</w:t>
            </w:r>
            <w:r w:rsidR="00291854" w:rsidRPr="00291854">
              <w:t xml:space="preserve"> </w:t>
            </w:r>
            <w:r w:rsidRPr="00291854">
              <w:t>(third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Del="00FA6F17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E/C.12/KWT/3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Del="00FA6F17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November</w:t>
            </w:r>
            <w:r w:rsidR="00291854" w:rsidRPr="00291854">
              <w:t xml:space="preserve"> </w:t>
            </w:r>
            <w:r w:rsidRPr="00291854">
              <w:t>2018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Del="00FA6F17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November</w:t>
            </w:r>
            <w:r w:rsidR="00291854" w:rsidRPr="00291854">
              <w:t xml:space="preserve"> </w:t>
            </w:r>
            <w:r w:rsidRPr="00291854">
              <w:t>2018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Del="00FA6F17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13.</w:t>
            </w:r>
            <w:r w:rsidR="00291854" w:rsidRPr="00291854">
              <w:t xml:space="preserve"> </w:t>
            </w:r>
            <w:r w:rsidRPr="00291854">
              <w:t>Latvia</w:t>
            </w:r>
            <w:r w:rsidR="00291854" w:rsidRPr="00291854">
              <w:t xml:space="preserve"> </w:t>
            </w:r>
            <w:r w:rsidRPr="00291854">
              <w:t>(second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E/C.12/LVA/2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</w:t>
            </w:r>
            <w:r w:rsidR="00291854" w:rsidRPr="00291854">
              <w:t xml:space="preserve"> </w:t>
            </w:r>
            <w:r w:rsidRPr="00291854">
              <w:t>April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2009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tcBorders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14.</w:t>
            </w:r>
            <w:r w:rsidR="00291854" w:rsidRPr="00291854">
              <w:t xml:space="preserve"> </w:t>
            </w:r>
            <w:r w:rsidRPr="00291854">
              <w:t>Nicaragua</w:t>
            </w:r>
            <w:r w:rsidR="00291854" w:rsidRPr="00291854">
              <w:t xml:space="preserve"> </w:t>
            </w:r>
            <w:r w:rsidRPr="00291854">
              <w:t>(fifth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tcBorders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E/C.12/NIC/5</w:t>
            </w:r>
          </w:p>
        </w:tc>
        <w:tc>
          <w:tcPr>
            <w:tcW w:w="1624" w:type="dxa"/>
            <w:tcBorders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23</w:t>
            </w:r>
            <w:r w:rsidR="00291854" w:rsidRPr="00291854">
              <w:t xml:space="preserve"> </w:t>
            </w:r>
            <w:r w:rsidRPr="00291854">
              <w:t>May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tcBorders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2013</w:t>
            </w:r>
          </w:p>
        </w:tc>
        <w:tc>
          <w:tcPr>
            <w:tcW w:w="1197" w:type="dxa"/>
            <w:tcBorders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15.</w:t>
            </w:r>
            <w:r w:rsidR="00291854" w:rsidRPr="00291854">
              <w:t xml:space="preserve"> </w:t>
            </w:r>
            <w:r w:rsidRPr="00291854">
              <w:t>Norway</w:t>
            </w:r>
            <w:r w:rsidR="00291854" w:rsidRPr="00291854">
              <w:t xml:space="preserve"> </w:t>
            </w:r>
            <w:r w:rsidRPr="00291854">
              <w:t>(sixth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E/C.12/NOR/6</w:t>
            </w:r>
          </w:p>
        </w:tc>
        <w:tc>
          <w:tcPr>
            <w:tcW w:w="1624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31</w:t>
            </w:r>
            <w:r w:rsidR="00291854" w:rsidRPr="00291854">
              <w:t xml:space="preserve"> </w:t>
            </w:r>
            <w:r w:rsidRPr="00291854">
              <w:t>October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31</w:t>
            </w:r>
            <w:r w:rsidR="00291854" w:rsidRPr="00291854">
              <w:t xml:space="preserve"> </w:t>
            </w:r>
            <w:r w:rsidRPr="00291854">
              <w:t>October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197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Sixty-seventh</w:t>
            </w:r>
          </w:p>
        </w:tc>
      </w:tr>
      <w:tr w:rsidR="00291854" w:rsidRPr="00291854" w:rsidTr="00300A84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16.</w:t>
            </w:r>
            <w:r w:rsidR="00291854" w:rsidRPr="00291854">
              <w:t xml:space="preserve"> </w:t>
            </w:r>
            <w:r w:rsidRPr="00291854">
              <w:t>Serbia</w:t>
            </w:r>
            <w:r w:rsidR="00291854" w:rsidRPr="00291854">
              <w:t xml:space="preserve"> </w:t>
            </w:r>
            <w:r w:rsidRPr="00291854">
              <w:t>(third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lastRenderedPageBreak/>
              <w:t>report)</w:t>
            </w:r>
          </w:p>
        </w:tc>
        <w:tc>
          <w:tcPr>
            <w:tcW w:w="1778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lastRenderedPageBreak/>
              <w:t>E/C.12/SRB/3</w:t>
            </w:r>
          </w:p>
        </w:tc>
        <w:tc>
          <w:tcPr>
            <w:tcW w:w="1624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</w:t>
            </w:r>
            <w:r w:rsidR="00291854" w:rsidRPr="00291854">
              <w:t xml:space="preserve"> </w:t>
            </w:r>
            <w:r w:rsidRPr="00291854">
              <w:t>May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May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197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300A84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17.</w:t>
            </w:r>
            <w:r w:rsidR="00291854" w:rsidRPr="00291854">
              <w:t xml:space="preserve"> </w:t>
            </w:r>
            <w:r w:rsidRPr="00291854">
              <w:t>Ukraine</w:t>
            </w:r>
            <w:r w:rsidR="00291854" w:rsidRPr="00291854">
              <w:t xml:space="preserve"> </w:t>
            </w:r>
            <w:r w:rsidRPr="00291854">
              <w:t>(seventh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300A84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E/C.12/UKR/7</w:t>
            </w:r>
          </w:p>
        </w:tc>
        <w:tc>
          <w:tcPr>
            <w:tcW w:w="1624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300A84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31</w:t>
            </w:r>
            <w:r w:rsidR="00291854" w:rsidRPr="00291854">
              <w:t xml:space="preserve"> </w:t>
            </w:r>
            <w:r w:rsidRPr="00291854">
              <w:t>October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300A84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31</w:t>
            </w:r>
            <w:r w:rsidR="00291854" w:rsidRPr="00291854">
              <w:t xml:space="preserve"> </w:t>
            </w:r>
            <w:r w:rsidRPr="00291854">
              <w:t>October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197" w:type="dxa"/>
            <w:tcBorders>
              <w:top w:val="nil"/>
              <w:bottom w:val="nil"/>
            </w:tcBorders>
            <w:shd w:val="clear" w:color="auto" w:fill="auto"/>
          </w:tcPr>
          <w:p w:rsidR="00EF06EF" w:rsidRPr="00291854" w:rsidRDefault="00EF06EF" w:rsidP="00300A84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Sixty-seventh</w:t>
            </w:r>
          </w:p>
        </w:tc>
      </w:tr>
      <w:tr w:rsidR="00291854" w:rsidRPr="00291854" w:rsidTr="00300A84">
        <w:tc>
          <w:tcPr>
            <w:tcW w:w="2552" w:type="dxa"/>
            <w:tcBorders>
              <w:top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18.</w:t>
            </w:r>
            <w:r w:rsidR="00291854" w:rsidRPr="00291854">
              <w:t xml:space="preserve"> </w:t>
            </w:r>
            <w:r w:rsidRPr="00291854">
              <w:t>Uzbekistan</w:t>
            </w:r>
            <w:r w:rsidR="00291854" w:rsidRPr="00291854">
              <w:t xml:space="preserve"> </w:t>
            </w:r>
            <w:r w:rsidRPr="00291854">
              <w:t>(third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tcBorders>
              <w:top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E/C.12/UZB/3</w:t>
            </w:r>
          </w:p>
        </w:tc>
        <w:tc>
          <w:tcPr>
            <w:tcW w:w="1624" w:type="dxa"/>
            <w:tcBorders>
              <w:top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19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354" w:type="dxa"/>
            <w:tcBorders>
              <w:top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May</w:t>
            </w:r>
            <w:r w:rsidR="00291854" w:rsidRPr="00291854">
              <w:t xml:space="preserve"> </w:t>
            </w:r>
            <w:r w:rsidRPr="00291854">
              <w:t>2019</w:t>
            </w:r>
          </w:p>
        </w:tc>
        <w:tc>
          <w:tcPr>
            <w:tcW w:w="1197" w:type="dxa"/>
            <w:tcBorders>
              <w:top w:val="nil"/>
            </w:tcBorders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  <w:tr w:rsidR="00291854" w:rsidRPr="00291854" w:rsidTr="00300A84">
        <w:tc>
          <w:tcPr>
            <w:tcW w:w="2552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19.</w:t>
            </w:r>
            <w:r w:rsidR="00291854" w:rsidRPr="00291854">
              <w:t xml:space="preserve"> </w:t>
            </w:r>
            <w:r w:rsidRPr="00291854">
              <w:t>Yemen</w:t>
            </w:r>
            <w:r w:rsidR="00291854" w:rsidRPr="00291854">
              <w:t xml:space="preserve"> </w:t>
            </w:r>
            <w:r w:rsidRPr="00291854">
              <w:t>(third</w:t>
            </w:r>
            <w:r w:rsidR="00291854" w:rsidRPr="00291854">
              <w:t xml:space="preserve"> </w:t>
            </w:r>
            <w:r w:rsidRPr="00291854">
              <w:t>periodic</w:t>
            </w:r>
            <w:r w:rsidR="00291854" w:rsidRPr="00291854">
              <w:t xml:space="preserve"> </w:t>
            </w:r>
            <w:r w:rsidRPr="00291854">
              <w:t>report)</w:t>
            </w:r>
          </w:p>
        </w:tc>
        <w:tc>
          <w:tcPr>
            <w:tcW w:w="1778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E/C.12/YEM/3</w:t>
            </w:r>
          </w:p>
        </w:tc>
        <w:tc>
          <w:tcPr>
            <w:tcW w:w="162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11</w:t>
            </w:r>
            <w:r w:rsidR="00291854" w:rsidRPr="00291854">
              <w:t xml:space="preserve"> </w:t>
            </w:r>
            <w:r w:rsidRPr="00291854">
              <w:t>July</w:t>
            </w:r>
            <w:r w:rsidR="00291854" w:rsidRPr="00291854">
              <w:t xml:space="preserve"> </w:t>
            </w:r>
            <w:r w:rsidRPr="00291854">
              <w:t>2013</w:t>
            </w:r>
          </w:p>
        </w:tc>
        <w:tc>
          <w:tcPr>
            <w:tcW w:w="1354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30</w:t>
            </w:r>
            <w:r w:rsidR="00291854" w:rsidRPr="00291854">
              <w:t xml:space="preserve"> </w:t>
            </w:r>
            <w:r w:rsidRPr="00291854">
              <w:t>June</w:t>
            </w:r>
            <w:r w:rsidR="00291854" w:rsidRPr="00291854">
              <w:t xml:space="preserve"> </w:t>
            </w:r>
            <w:r w:rsidRPr="00291854">
              <w:t>2013</w:t>
            </w:r>
          </w:p>
        </w:tc>
        <w:tc>
          <w:tcPr>
            <w:tcW w:w="1197" w:type="dxa"/>
            <w:shd w:val="clear" w:color="auto" w:fill="auto"/>
          </w:tcPr>
          <w:p w:rsidR="00EF06EF" w:rsidRPr="00291854" w:rsidRDefault="00EF06EF" w:rsidP="00291854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291854">
              <w:t>Future</w:t>
            </w:r>
          </w:p>
        </w:tc>
      </w:tr>
    </w:tbl>
    <w:p w:rsidR="00EF06EF" w:rsidRPr="006E5B4C" w:rsidRDefault="00EF06EF" w:rsidP="00291854">
      <w:pPr>
        <w:pStyle w:val="H23G"/>
      </w:pPr>
      <w:r w:rsidRPr="006E5B4C">
        <w:tab/>
        <w:t>(b)</w:t>
      </w:r>
      <w:r w:rsidRPr="006E5B4C">
        <w:tab/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specialized</w:t>
      </w:r>
      <w:r w:rsidR="00291854">
        <w:t xml:space="preserve"> </w:t>
      </w:r>
      <w:r w:rsidRPr="006E5B4C">
        <w:t>agencies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article</w:t>
      </w:r>
      <w:r w:rsidR="00291854">
        <w:t xml:space="preserve"> </w:t>
      </w:r>
      <w:r w:rsidRPr="006E5B4C">
        <w:t>18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67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is</w:t>
      </w:r>
      <w:r w:rsidR="00291854">
        <w:t xml:space="preserve"> </w:t>
      </w:r>
      <w:r w:rsidRPr="006E5B4C">
        <w:t>entrusted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task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considering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specialized</w:t>
      </w:r>
      <w:r w:rsidR="00291854">
        <w:t xml:space="preserve"> </w:t>
      </w:r>
      <w:r w:rsidRPr="006E5B4C">
        <w:t>agencies</w:t>
      </w:r>
      <w:r w:rsidR="00291854">
        <w:t xml:space="preserve"> </w:t>
      </w:r>
      <w:r w:rsidRPr="006E5B4C">
        <w:t>pursuant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article</w:t>
      </w:r>
      <w:r w:rsidR="00291854">
        <w:t xml:space="preserve"> </w:t>
      </w:r>
      <w:r w:rsidRPr="006E5B4C">
        <w:t>18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Covenant.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68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representatives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specialized</w:t>
      </w:r>
      <w:r w:rsidR="00291854">
        <w:t xml:space="preserve"> </w:t>
      </w:r>
      <w:r w:rsidRPr="006E5B4C">
        <w:t>agencies</w:t>
      </w:r>
      <w:r w:rsidR="00291854">
        <w:t xml:space="preserve"> </w:t>
      </w:r>
      <w:r w:rsidRPr="006E5B4C">
        <w:t>concerned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make</w:t>
      </w:r>
      <w:r w:rsidR="00291854">
        <w:t xml:space="preserve"> </w:t>
      </w:r>
      <w:r w:rsidRPr="006E5B4C">
        <w:t>statements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matters</w:t>
      </w:r>
      <w:r w:rsidR="00291854">
        <w:t xml:space="preserve"> </w:t>
      </w:r>
      <w:r w:rsidRPr="006E5B4C">
        <w:t>falling</w:t>
      </w:r>
      <w:r w:rsidR="00291854">
        <w:t xml:space="preserve"> </w:t>
      </w:r>
      <w:r w:rsidRPr="006E5B4C">
        <w:t>within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scope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activities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their</w:t>
      </w:r>
      <w:r w:rsidR="00291854">
        <w:t xml:space="preserve"> </w:t>
      </w:r>
      <w:r w:rsidRPr="006E5B4C">
        <w:t>respective</w:t>
      </w:r>
      <w:r w:rsidR="00291854">
        <w:t xml:space="preserve"> </w:t>
      </w:r>
      <w:r w:rsidRPr="006E5B4C">
        <w:t>organizations.</w:t>
      </w:r>
    </w:p>
    <w:p w:rsidR="00EF06EF" w:rsidRPr="006E5B4C" w:rsidRDefault="00EF06EF" w:rsidP="00A92F5C">
      <w:pPr>
        <w:pStyle w:val="SingleTxtG"/>
      </w:pPr>
      <w:r w:rsidRPr="006E5B4C">
        <w:t>Any</w:t>
      </w:r>
      <w:r w:rsidR="00291854">
        <w:t xml:space="preserve"> </w:t>
      </w:r>
      <w:r w:rsidRPr="006E5B4C">
        <w:t>report</w:t>
      </w:r>
      <w:r w:rsidR="00291854">
        <w:t xml:space="preserve"> </w:t>
      </w:r>
      <w:r w:rsidRPr="006E5B4C">
        <w:t>which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received</w:t>
      </w:r>
      <w:r w:rsidR="00291854">
        <w:t xml:space="preserve"> </w:t>
      </w:r>
      <w:r w:rsidRPr="006E5B4C">
        <w:t>from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specialized</w:t>
      </w:r>
      <w:r w:rsidR="00291854">
        <w:t xml:space="preserve"> </w:t>
      </w:r>
      <w:r w:rsidRPr="006E5B4C">
        <w:t>agencies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article</w:t>
      </w:r>
      <w:r w:rsidR="00291854">
        <w:t xml:space="preserve"> </w:t>
      </w:r>
      <w:r w:rsidRPr="006E5B4C">
        <w:t>18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be</w:t>
      </w:r>
      <w:r w:rsidR="00291854">
        <w:t xml:space="preserve"> </w:t>
      </w:r>
      <w:r w:rsidRPr="006E5B4C">
        <w:t>made</w:t>
      </w:r>
      <w:r w:rsidR="00291854">
        <w:t xml:space="preserve"> </w:t>
      </w:r>
      <w:r w:rsidRPr="006E5B4C">
        <w:t>available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due</w:t>
      </w:r>
      <w:r w:rsidR="00291854">
        <w:t xml:space="preserve"> </w:t>
      </w:r>
      <w:r w:rsidRPr="006E5B4C">
        <w:t>course.</w:t>
      </w:r>
    </w:p>
    <w:p w:rsidR="00EF06EF" w:rsidRPr="006E5B4C" w:rsidRDefault="00EF06EF" w:rsidP="00291854">
      <w:pPr>
        <w:pStyle w:val="H23G"/>
      </w:pPr>
      <w:r w:rsidRPr="006E5B4C">
        <w:tab/>
        <w:t>7.</w:t>
      </w:r>
      <w:r w:rsidRPr="006E5B4C">
        <w:tab/>
        <w:t>Submission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16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59,</w:t>
      </w:r>
      <w:r w:rsidR="00291854">
        <w:t xml:space="preserve"> </w:t>
      </w:r>
      <w:r w:rsidRPr="006E5B4C">
        <w:t>paragraph</w:t>
      </w:r>
      <w:r w:rsidR="00291854">
        <w:t xml:space="preserve"> </w:t>
      </w:r>
      <w:r w:rsidRPr="006E5B4C">
        <w:t>1,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shall</w:t>
      </w:r>
      <w:r w:rsidR="00291854">
        <w:t xml:space="preserve"> </w:t>
      </w:r>
      <w:r w:rsidRPr="006E5B4C">
        <w:t>at</w:t>
      </w:r>
      <w:r w:rsidR="00291854">
        <w:t xml:space="preserve"> </w:t>
      </w:r>
      <w:r w:rsidRPr="006E5B4C">
        <w:t>each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consider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status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submission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16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make</w:t>
      </w:r>
      <w:r w:rsidR="00291854">
        <w:t xml:space="preserve"> </w:t>
      </w:r>
      <w:r w:rsidRPr="006E5B4C">
        <w:t>appropriate</w:t>
      </w:r>
      <w:r w:rsidR="00291854">
        <w:t xml:space="preserve"> </w:t>
      </w:r>
      <w:r w:rsidRPr="006E5B4C">
        <w:t>recommendations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Council,</w:t>
      </w:r>
      <w:r w:rsidR="00291854">
        <w:t xml:space="preserve"> </w:t>
      </w:r>
      <w:r w:rsidRPr="006E5B4C">
        <w:t>including</w:t>
      </w:r>
      <w:r w:rsidR="00291854">
        <w:t xml:space="preserve"> </w:t>
      </w:r>
      <w:r w:rsidRPr="006E5B4C">
        <w:t>recommendations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effect</w:t>
      </w:r>
      <w:r w:rsidR="00291854">
        <w:t xml:space="preserve"> </w:t>
      </w:r>
      <w:r w:rsidRPr="006E5B4C">
        <w:t>that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Secretary-General</w:t>
      </w:r>
      <w:r w:rsidR="00291854">
        <w:t xml:space="preserve"> </w:t>
      </w:r>
      <w:r w:rsidRPr="006E5B4C">
        <w:t>should</w:t>
      </w:r>
      <w:r w:rsidR="00291854">
        <w:t xml:space="preserve"> </w:t>
      </w:r>
      <w:r w:rsidRPr="006E5B4C">
        <w:t>send</w:t>
      </w:r>
      <w:r w:rsidR="00291854">
        <w:t xml:space="preserve"> </w:t>
      </w:r>
      <w:r w:rsidRPr="006E5B4C">
        <w:t>reminders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from</w:t>
      </w:r>
      <w:r w:rsidR="00291854">
        <w:t xml:space="preserve"> </w:t>
      </w:r>
      <w:r w:rsidRPr="006E5B4C">
        <w:t>which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have</w:t>
      </w:r>
      <w:r w:rsidR="00291854">
        <w:t xml:space="preserve"> </w:t>
      </w:r>
      <w:r w:rsidRPr="006E5B4C">
        <w:t>not</w:t>
      </w:r>
      <w:r w:rsidR="00291854">
        <w:t xml:space="preserve"> </w:t>
      </w:r>
      <w:r w:rsidRPr="006E5B4C">
        <w:t>been</w:t>
      </w:r>
      <w:r w:rsidR="00291854">
        <w:t xml:space="preserve"> </w:t>
      </w:r>
      <w:r w:rsidRPr="006E5B4C">
        <w:t>received.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this</w:t>
      </w:r>
      <w:r w:rsidR="00291854">
        <w:t xml:space="preserve"> </w:t>
      </w:r>
      <w:r w:rsidRPr="006E5B4C">
        <w:t>regard,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also</w:t>
      </w:r>
      <w:r w:rsidR="00291854">
        <w:t xml:space="preserve"> </w:t>
      </w:r>
      <w:r w:rsidRPr="006E5B4C">
        <w:t>convene</w:t>
      </w:r>
      <w:r w:rsidR="00291854">
        <w:t xml:space="preserve"> </w:t>
      </w:r>
      <w:r w:rsidRPr="006E5B4C">
        <w:t>informal</w:t>
      </w:r>
      <w:r w:rsidR="00291854">
        <w:t xml:space="preserve"> </w:t>
      </w:r>
      <w:r w:rsidRPr="006E5B4C">
        <w:t>meetings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States.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have</w:t>
      </w:r>
      <w:r w:rsidR="00291854">
        <w:t xml:space="preserve"> </w:t>
      </w:r>
      <w:r w:rsidRPr="006E5B4C">
        <w:t>before</w:t>
      </w:r>
      <w:r w:rsidR="00291854">
        <w:t xml:space="preserve"> </w:t>
      </w:r>
      <w:r w:rsidRPr="006E5B4C">
        <w:t>it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this</w:t>
      </w:r>
      <w:r w:rsidR="00291854">
        <w:t xml:space="preserve"> </w:t>
      </w:r>
      <w:r w:rsidRPr="006E5B4C">
        <w:t>item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note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Secretary-General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status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submission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16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17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(E/C.12/67/2).</w:t>
      </w:r>
    </w:p>
    <w:p w:rsidR="00EF06EF" w:rsidRPr="006E5B4C" w:rsidRDefault="00EF06EF" w:rsidP="00291854">
      <w:pPr>
        <w:pStyle w:val="H23G"/>
      </w:pPr>
      <w:r w:rsidRPr="006E5B4C">
        <w:tab/>
        <w:t>8.</w:t>
      </w:r>
      <w:r w:rsidRPr="006E5B4C">
        <w:tab/>
        <w:t>Formulation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suggestions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recommendations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a</w:t>
      </w:r>
      <w:r w:rsidR="00291854">
        <w:t xml:space="preserve"> </w:t>
      </w:r>
      <w:r w:rsidRPr="006E5B4C">
        <w:t>general</w:t>
      </w:r>
      <w:r w:rsidR="00291854">
        <w:t xml:space="preserve"> </w:t>
      </w:r>
      <w:r w:rsidRPr="006E5B4C">
        <w:t>nature</w:t>
      </w:r>
      <w:r w:rsidR="00291854">
        <w:t xml:space="preserve"> </w:t>
      </w:r>
      <w:r w:rsidRPr="006E5B4C">
        <w:t>based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specialized</w:t>
      </w:r>
      <w:r w:rsidR="00291854">
        <w:t xml:space="preserve"> </w:t>
      </w:r>
      <w:r w:rsidRPr="006E5B4C">
        <w:t>agencies</w:t>
      </w:r>
    </w:p>
    <w:p w:rsidR="00EF06EF" w:rsidRPr="006E5B4C" w:rsidRDefault="00EF06EF" w:rsidP="00A92F5C">
      <w:pPr>
        <w:pStyle w:val="SingleTxtG"/>
      </w:pPr>
      <w:r w:rsidRPr="006E5B4C">
        <w:t>Pursuant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64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wish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make</w:t>
      </w:r>
      <w:r w:rsidR="00291854">
        <w:t xml:space="preserve"> </w:t>
      </w:r>
      <w:r w:rsidRPr="006E5B4C">
        <w:t>suggestions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recommendations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a</w:t>
      </w:r>
      <w:r w:rsidR="00291854">
        <w:t xml:space="preserve"> </w:t>
      </w:r>
      <w:r w:rsidRPr="006E5B4C">
        <w:t>general</w:t>
      </w:r>
      <w:r w:rsidR="00291854">
        <w:t xml:space="preserve"> </w:t>
      </w:r>
      <w:r w:rsidRPr="006E5B4C">
        <w:t>nature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basis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States</w:t>
      </w:r>
      <w:r w:rsidR="00291854">
        <w:t xml:space="preserve"> </w:t>
      </w:r>
      <w:r w:rsidRPr="006E5B4C">
        <w:t>parties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reports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specialized</w:t>
      </w:r>
      <w:r w:rsidR="00291854">
        <w:t xml:space="preserve"> </w:t>
      </w:r>
      <w:r w:rsidRPr="006E5B4C">
        <w:t>agencies,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order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assist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Council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fulfil,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particular,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responsibilities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21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22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Covenant.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may</w:t>
      </w:r>
      <w:r w:rsidR="00291854">
        <w:t xml:space="preserve"> </w:t>
      </w:r>
      <w:r w:rsidRPr="006E5B4C">
        <w:t>also</w:t>
      </w:r>
      <w:r w:rsidR="00291854">
        <w:t xml:space="preserve"> </w:t>
      </w:r>
      <w:r w:rsidRPr="006E5B4C">
        <w:t>wish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make</w:t>
      </w:r>
      <w:r w:rsidR="00291854">
        <w:t xml:space="preserve"> </w:t>
      </w:r>
      <w:r w:rsidRPr="006E5B4C">
        <w:t>suggestions</w:t>
      </w:r>
      <w:r w:rsidR="00291854">
        <w:t xml:space="preserve"> </w:t>
      </w:r>
      <w:r w:rsidRPr="006E5B4C">
        <w:t>for</w:t>
      </w:r>
      <w:r w:rsidR="00291854">
        <w:t xml:space="preserve"> </w:t>
      </w:r>
      <w:r w:rsidRPr="006E5B4C">
        <w:t>consideration</w:t>
      </w:r>
      <w:r w:rsidR="00291854">
        <w:t xml:space="preserve"> </w:t>
      </w:r>
      <w:r w:rsidRPr="006E5B4C">
        <w:t>by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Council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reference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articles</w:t>
      </w:r>
      <w:r w:rsidR="00291854">
        <w:t xml:space="preserve"> </w:t>
      </w:r>
      <w:r w:rsidRPr="006E5B4C">
        <w:t>19,</w:t>
      </w:r>
      <w:r w:rsidR="00291854">
        <w:t xml:space="preserve"> </w:t>
      </w:r>
      <w:r w:rsidRPr="006E5B4C">
        <w:t>22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23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Covenant.</w:t>
      </w:r>
    </w:p>
    <w:p w:rsidR="00EF06EF" w:rsidRPr="006E5B4C" w:rsidRDefault="00EF06EF" w:rsidP="00291854">
      <w:pPr>
        <w:pStyle w:val="H23G"/>
      </w:pPr>
      <w:r w:rsidRPr="006E5B4C">
        <w:tab/>
        <w:t>9.</w:t>
      </w:r>
      <w:r w:rsidRPr="006E5B4C">
        <w:tab/>
        <w:t>Consideration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communications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Optional</w:t>
      </w:r>
      <w:r w:rsidR="00291854">
        <w:t xml:space="preserve"> </w:t>
      </w:r>
      <w:r w:rsidRPr="006E5B4C">
        <w:t>Protocol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Covenant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provisional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Optional</w:t>
      </w:r>
      <w:r w:rsidR="00291854">
        <w:t xml:space="preserve"> </w:t>
      </w:r>
      <w:r w:rsidRPr="006E5B4C">
        <w:t>Protocol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International</w:t>
      </w:r>
      <w:r w:rsidR="00291854">
        <w:t xml:space="preserve"> </w:t>
      </w:r>
      <w:r w:rsidRPr="006E5B4C">
        <w:t>Covenant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Economic,</w:t>
      </w:r>
      <w:r w:rsidR="00291854">
        <w:t xml:space="preserve"> </w:t>
      </w:r>
      <w:r w:rsidRPr="006E5B4C">
        <w:t>Social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Cultural</w:t>
      </w:r>
      <w:r w:rsidR="00291854">
        <w:t xml:space="preserve"> </w:t>
      </w:r>
      <w:r w:rsidRPr="006E5B4C">
        <w:t>Rights,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will</w:t>
      </w:r>
      <w:r w:rsidR="00291854">
        <w:t xml:space="preserve"> </w:t>
      </w:r>
      <w:r w:rsidRPr="006E5B4C">
        <w:t>consider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this</w:t>
      </w:r>
      <w:r w:rsidR="00291854">
        <w:t xml:space="preserve"> </w:t>
      </w:r>
      <w:r w:rsidRPr="006E5B4C">
        <w:t>item</w:t>
      </w:r>
      <w:r w:rsidR="00291854">
        <w:t xml:space="preserve"> </w:t>
      </w:r>
      <w:r w:rsidRPr="006E5B4C">
        <w:t>communications</w:t>
      </w:r>
      <w:r w:rsidR="00291854">
        <w:t xml:space="preserve"> </w:t>
      </w:r>
      <w:r w:rsidRPr="006E5B4C">
        <w:t>that</w:t>
      </w:r>
      <w:r w:rsidR="00291854">
        <w:t xml:space="preserve"> </w:t>
      </w:r>
      <w:r w:rsidRPr="006E5B4C">
        <w:t>are,</w:t>
      </w:r>
      <w:r w:rsidR="00291854">
        <w:t xml:space="preserve"> </w:t>
      </w:r>
      <w:r w:rsidRPr="006E5B4C">
        <w:t>or</w:t>
      </w:r>
      <w:r w:rsidR="00291854">
        <w:t xml:space="preserve"> </w:t>
      </w:r>
      <w:r w:rsidRPr="006E5B4C">
        <w:t>appear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be,</w:t>
      </w:r>
      <w:r w:rsidR="00291854">
        <w:t xml:space="preserve"> </w:t>
      </w:r>
      <w:r w:rsidRPr="006E5B4C">
        <w:t>submitted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it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Optional</w:t>
      </w:r>
      <w:r w:rsidR="00291854">
        <w:t xml:space="preserve"> </w:t>
      </w:r>
      <w:r w:rsidRPr="006E5B4C">
        <w:t>Protocol.</w:t>
      </w:r>
    </w:p>
    <w:p w:rsidR="00EF06EF" w:rsidRPr="006E5B4C" w:rsidRDefault="00EF06EF" w:rsidP="00A92F5C">
      <w:pPr>
        <w:pStyle w:val="SingleTxtG"/>
      </w:pPr>
      <w:r w:rsidRPr="006E5B4C">
        <w:t>In</w:t>
      </w:r>
      <w:r w:rsidR="00291854">
        <w:t xml:space="preserve"> </w:t>
      </w:r>
      <w:r w:rsidRPr="006E5B4C">
        <w:t>accordance</w:t>
      </w:r>
      <w:r w:rsidR="00291854">
        <w:t xml:space="preserve"> </w:t>
      </w:r>
      <w:r w:rsidRPr="006E5B4C">
        <w:t>with</w:t>
      </w:r>
      <w:r w:rsidR="00291854">
        <w:t xml:space="preserve"> </w:t>
      </w:r>
      <w:r w:rsidRPr="006E5B4C">
        <w:t>article</w:t>
      </w:r>
      <w:r w:rsidR="00291854">
        <w:t xml:space="preserve"> </w:t>
      </w:r>
      <w:r w:rsidRPr="006E5B4C">
        <w:t>8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Optional</w:t>
      </w:r>
      <w:r w:rsidR="00291854">
        <w:t xml:space="preserve"> </w:t>
      </w:r>
      <w:r w:rsidRPr="006E5B4C">
        <w:t>Protocol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rule</w:t>
      </w:r>
      <w:r w:rsidR="00291854">
        <w:t xml:space="preserve"> </w:t>
      </w:r>
      <w:r w:rsidRPr="006E5B4C">
        <w:t>19,</w:t>
      </w:r>
      <w:r w:rsidR="00291854">
        <w:t xml:space="preserve"> </w:t>
      </w:r>
      <w:r w:rsidRPr="006E5B4C">
        <w:t>paragraph</w:t>
      </w:r>
      <w:r w:rsidR="00291854">
        <w:t xml:space="preserve"> </w:t>
      </w:r>
      <w:r w:rsidRPr="006E5B4C">
        <w:t>1,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provisional</w:t>
      </w:r>
      <w:r w:rsidR="00291854">
        <w:t xml:space="preserve"> </w:t>
      </w:r>
      <w:r w:rsidRPr="006E5B4C">
        <w:t>rules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procedure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Optional</w:t>
      </w:r>
      <w:r w:rsidR="00291854">
        <w:t xml:space="preserve"> </w:t>
      </w:r>
      <w:r w:rsidRPr="006E5B4C">
        <w:t>Protocol,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or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Working</w:t>
      </w:r>
      <w:r w:rsidR="00291854">
        <w:t xml:space="preserve"> </w:t>
      </w:r>
      <w:r w:rsidRPr="006E5B4C">
        <w:t>Group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Communications</w:t>
      </w:r>
      <w:r w:rsidR="00291854">
        <w:t xml:space="preserve"> </w:t>
      </w:r>
      <w:r w:rsidRPr="006E5B4C">
        <w:t>shall</w:t>
      </w:r>
      <w:r w:rsidR="00291854">
        <w:t xml:space="preserve"> </w:t>
      </w:r>
      <w:r w:rsidRPr="006E5B4C">
        <w:t>examine</w:t>
      </w:r>
      <w:r w:rsidR="00291854">
        <w:t xml:space="preserve"> </w:t>
      </w:r>
      <w:r w:rsidRPr="006E5B4C">
        <w:t>communications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closed</w:t>
      </w:r>
      <w:r w:rsidR="00291854">
        <w:t xml:space="preserve"> </w:t>
      </w:r>
      <w:r w:rsidRPr="006E5B4C">
        <w:t>meetings.</w:t>
      </w:r>
    </w:p>
    <w:p w:rsidR="00EF06EF" w:rsidRPr="006E5B4C" w:rsidRDefault="00EF06EF" w:rsidP="00291854">
      <w:pPr>
        <w:pStyle w:val="H23G"/>
      </w:pPr>
      <w:r w:rsidRPr="006E5B4C">
        <w:lastRenderedPageBreak/>
        <w:tab/>
        <w:t>10.</w:t>
      </w:r>
      <w:r w:rsidRPr="006E5B4C">
        <w:tab/>
        <w:t>Miscellaneous</w:t>
      </w:r>
      <w:r w:rsidR="00291854">
        <w:t xml:space="preserve"> </w:t>
      </w:r>
      <w:r w:rsidRPr="006E5B4C">
        <w:t>matters</w:t>
      </w:r>
    </w:p>
    <w:p w:rsidR="00EF06EF" w:rsidRPr="006E5B4C" w:rsidRDefault="00EF06EF" w:rsidP="00A92F5C">
      <w:pPr>
        <w:pStyle w:val="SingleTxtG"/>
      </w:pPr>
      <w:r w:rsidRPr="006E5B4C">
        <w:t>At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twenty-first</w:t>
      </w:r>
      <w:r w:rsidR="00291854">
        <w:t xml:space="preserve"> </w:t>
      </w:r>
      <w:r w:rsidRPr="006E5B4C">
        <w:t>session,</w:t>
      </w:r>
      <w:r w:rsidR="00291854">
        <w:t xml:space="preserve"> </w:t>
      </w:r>
      <w:r w:rsidRPr="006E5B4C">
        <w:t>held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1999,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decided</w:t>
      </w:r>
      <w:r w:rsidR="00291854">
        <w:t xml:space="preserve"> </w:t>
      </w:r>
      <w:r w:rsidRPr="006E5B4C">
        <w:t>to</w:t>
      </w:r>
      <w:r w:rsidR="00291854">
        <w:t xml:space="preserve"> </w:t>
      </w:r>
      <w:r w:rsidRPr="006E5B4C">
        <w:t>include</w:t>
      </w:r>
      <w:r w:rsidR="00291854">
        <w:t xml:space="preserve"> </w:t>
      </w:r>
      <w:r w:rsidRPr="006E5B4C">
        <w:t>in</w:t>
      </w:r>
      <w:r w:rsidR="00291854">
        <w:t xml:space="preserve"> </w:t>
      </w:r>
      <w:r w:rsidRPr="006E5B4C">
        <w:t>its</w:t>
      </w:r>
      <w:r w:rsidR="00291854">
        <w:t xml:space="preserve"> </w:t>
      </w:r>
      <w:r w:rsidRPr="006E5B4C">
        <w:t>agenda</w:t>
      </w:r>
      <w:r w:rsidR="00291854">
        <w:t xml:space="preserve"> </w:t>
      </w:r>
      <w:r w:rsidRPr="006E5B4C">
        <w:t>a</w:t>
      </w:r>
      <w:r w:rsidR="00291854">
        <w:t xml:space="preserve"> </w:t>
      </w:r>
      <w:r w:rsidRPr="006E5B4C">
        <w:t>standing</w:t>
      </w:r>
      <w:r w:rsidR="00291854">
        <w:t xml:space="preserve"> </w:t>
      </w:r>
      <w:r w:rsidRPr="006E5B4C">
        <w:t>item,</w:t>
      </w:r>
      <w:r w:rsidR="00291854">
        <w:t xml:space="preserve"> </w:t>
      </w:r>
      <w:r w:rsidRPr="006E5B4C">
        <w:t>entitled</w:t>
      </w:r>
      <w:r w:rsidR="00291854">
        <w:t xml:space="preserve"> </w:t>
      </w:r>
      <w:r w:rsidR="00982066">
        <w:t>“</w:t>
      </w:r>
      <w:r w:rsidRPr="006E5B4C">
        <w:t>Miscellaneous</w:t>
      </w:r>
      <w:r w:rsidR="00291854">
        <w:t xml:space="preserve"> </w:t>
      </w:r>
      <w:r w:rsidRPr="006E5B4C">
        <w:t>matters</w:t>
      </w:r>
      <w:r w:rsidR="00982066">
        <w:t>”</w:t>
      </w:r>
      <w:r w:rsidRPr="006E5B4C">
        <w:t>,</w:t>
      </w:r>
      <w:r w:rsidR="00291854">
        <w:t xml:space="preserve"> </w:t>
      </w:r>
      <w:r w:rsidRPr="006E5B4C">
        <w:t>under</w:t>
      </w:r>
      <w:r w:rsidR="00291854">
        <w:t xml:space="preserve"> </w:t>
      </w:r>
      <w:r w:rsidRPr="006E5B4C">
        <w:t>which</w:t>
      </w:r>
      <w:r w:rsidR="00291854">
        <w:t xml:space="preserve"> </w:t>
      </w:r>
      <w:r w:rsidRPr="006E5B4C">
        <w:t>it</w:t>
      </w:r>
      <w:r w:rsidR="00291854">
        <w:t xml:space="preserve"> </w:t>
      </w:r>
      <w:r w:rsidRPr="006E5B4C">
        <w:t>might</w:t>
      </w:r>
      <w:r w:rsidR="00291854">
        <w:t xml:space="preserve"> </w:t>
      </w:r>
      <w:r w:rsidRPr="006E5B4C">
        <w:t>consider</w:t>
      </w:r>
      <w:r w:rsidR="00291854">
        <w:t xml:space="preserve"> </w:t>
      </w:r>
      <w:r w:rsidRPr="006E5B4C">
        <w:t>any</w:t>
      </w:r>
      <w:r w:rsidR="00291854">
        <w:t xml:space="preserve"> </w:t>
      </w:r>
      <w:r w:rsidRPr="006E5B4C">
        <w:t>issue</w:t>
      </w:r>
      <w:r w:rsidR="00291854">
        <w:t xml:space="preserve"> </w:t>
      </w:r>
      <w:r w:rsidRPr="006E5B4C">
        <w:t>falling</w:t>
      </w:r>
      <w:r w:rsidR="00291854">
        <w:t xml:space="preserve"> </w:t>
      </w:r>
      <w:r w:rsidRPr="006E5B4C">
        <w:t>outside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scope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other</w:t>
      </w:r>
      <w:r w:rsidR="00291854">
        <w:t xml:space="preserve"> </w:t>
      </w:r>
      <w:r w:rsidRPr="006E5B4C">
        <w:t>standing</w:t>
      </w:r>
      <w:r w:rsidR="00291854">
        <w:t xml:space="preserve"> </w:t>
      </w:r>
      <w:r w:rsidRPr="006E5B4C">
        <w:t>agenda</w:t>
      </w:r>
      <w:r w:rsidR="00291854">
        <w:t xml:space="preserve"> </w:t>
      </w:r>
      <w:r w:rsidRPr="006E5B4C">
        <w:t>items.</w:t>
      </w:r>
    </w:p>
    <w:p w:rsidR="00EF06EF" w:rsidRPr="006E5B4C" w:rsidRDefault="00EF06EF" w:rsidP="00291854">
      <w:pPr>
        <w:pStyle w:val="HChG"/>
      </w:pPr>
      <w:r w:rsidRPr="006E5B4C">
        <w:br w:type="page"/>
      </w:r>
      <w:r w:rsidRPr="006E5B4C">
        <w:lastRenderedPageBreak/>
        <w:tab/>
        <w:t>Annex</w:t>
      </w:r>
    </w:p>
    <w:p w:rsidR="00EF06EF" w:rsidRPr="006E5B4C" w:rsidRDefault="00EF06EF" w:rsidP="00291854">
      <w:pPr>
        <w:pStyle w:val="HChG"/>
      </w:pPr>
      <w:r w:rsidRPr="006E5B4C">
        <w:tab/>
      </w:r>
      <w:r w:rsidRPr="006E5B4C">
        <w:tab/>
        <w:t>Tentative</w:t>
      </w:r>
      <w:r w:rsidR="00291854">
        <w:t xml:space="preserve"> </w:t>
      </w:r>
      <w:r w:rsidRPr="006E5B4C">
        <w:t>programme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sixty-seventh</w:t>
      </w:r>
      <w:r w:rsidR="00291854">
        <w:t xml:space="preserve"> </w:t>
      </w:r>
      <w:r w:rsidRPr="006E5B4C">
        <w:t>session</w:t>
      </w:r>
      <w:r w:rsidR="00291854">
        <w:t xml:space="preserve"> </w:t>
      </w:r>
      <w:r w:rsidRPr="006E5B4C">
        <w:t>of</w:t>
      </w:r>
      <w:r w:rsidR="00291854">
        <w:t xml:space="preserve"> </w:t>
      </w:r>
      <w:r w:rsidRPr="006E5B4C">
        <w:t>the</w:t>
      </w:r>
      <w:r w:rsidR="00291854">
        <w:t xml:space="preserve"> </w:t>
      </w:r>
      <w:r w:rsidRPr="006E5B4C">
        <w:t>Committee</w:t>
      </w:r>
      <w:r w:rsidR="00291854">
        <w:t xml:space="preserve"> </w:t>
      </w:r>
      <w:r w:rsidRPr="006E5B4C">
        <w:t>on</w:t>
      </w:r>
      <w:r w:rsidR="00291854">
        <w:t xml:space="preserve"> </w:t>
      </w:r>
      <w:r w:rsidRPr="006E5B4C">
        <w:t>Economic,</w:t>
      </w:r>
      <w:r w:rsidR="00291854">
        <w:t xml:space="preserve"> </w:t>
      </w:r>
      <w:r w:rsidRPr="006E5B4C">
        <w:t>Social</w:t>
      </w:r>
      <w:r w:rsidR="00291854">
        <w:t xml:space="preserve"> </w:t>
      </w:r>
      <w:r w:rsidRPr="006E5B4C">
        <w:t>and</w:t>
      </w:r>
      <w:r w:rsidR="00291854">
        <w:t xml:space="preserve"> </w:t>
      </w:r>
      <w:r w:rsidRPr="006E5B4C">
        <w:t>Cultural</w:t>
      </w:r>
      <w:r w:rsidR="00291854">
        <w:t xml:space="preserve"> </w:t>
      </w:r>
      <w:r w:rsidRPr="006E5B4C">
        <w:t>Rights</w:t>
      </w:r>
      <w:r w:rsidR="00291854">
        <w:t xml:space="preserve"> </w:t>
      </w:r>
      <w:r w:rsidR="00291854">
        <w:br/>
      </w:r>
      <w:r w:rsidRPr="006E5B4C">
        <w:t>(17</w:t>
      </w:r>
      <w:r w:rsidR="00291854">
        <w:t xml:space="preserve"> </w:t>
      </w:r>
      <w:r w:rsidRPr="006E5B4C">
        <w:t>February–6</w:t>
      </w:r>
      <w:r w:rsidR="00291854">
        <w:t xml:space="preserve"> </w:t>
      </w:r>
      <w:r w:rsidRPr="006E5B4C">
        <w:t>March</w:t>
      </w:r>
      <w:r w:rsidR="00291854">
        <w:t xml:space="preserve"> </w:t>
      </w:r>
      <w:r w:rsidRPr="006E5B4C">
        <w:t>2020)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0"/>
        <w:gridCol w:w="30"/>
        <w:gridCol w:w="1252"/>
        <w:gridCol w:w="28"/>
        <w:gridCol w:w="1598"/>
        <w:gridCol w:w="54"/>
        <w:gridCol w:w="2848"/>
      </w:tblGrid>
      <w:tr w:rsidR="00EF06EF" w:rsidRPr="00125E0C" w:rsidTr="00125E0C">
        <w:trPr>
          <w:cantSplit/>
          <w:tblHeader/>
        </w:trPr>
        <w:tc>
          <w:tcPr>
            <w:tcW w:w="7370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EF" w:rsidRPr="00125E0C" w:rsidRDefault="00EF06EF" w:rsidP="00125E0C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125E0C">
              <w:rPr>
                <w:i/>
                <w:sz w:val="16"/>
              </w:rPr>
              <w:t>First</w:t>
            </w:r>
            <w:r w:rsidR="00291854" w:rsidRPr="00125E0C">
              <w:rPr>
                <w:i/>
                <w:sz w:val="16"/>
              </w:rPr>
              <w:t xml:space="preserve"> </w:t>
            </w:r>
            <w:r w:rsidRPr="00125E0C">
              <w:rPr>
                <w:i/>
                <w:sz w:val="16"/>
              </w:rPr>
              <w:t>week:</w:t>
            </w:r>
            <w:r w:rsidR="00291854" w:rsidRPr="00125E0C">
              <w:rPr>
                <w:i/>
                <w:sz w:val="16"/>
              </w:rPr>
              <w:t xml:space="preserve"> </w:t>
            </w:r>
            <w:r w:rsidRPr="00125E0C">
              <w:rPr>
                <w:i/>
                <w:sz w:val="16"/>
              </w:rPr>
              <w:t>17–21</w:t>
            </w:r>
            <w:r w:rsidR="00291854" w:rsidRPr="00125E0C">
              <w:rPr>
                <w:i/>
                <w:sz w:val="16"/>
              </w:rPr>
              <w:t xml:space="preserve"> </w:t>
            </w:r>
            <w:r w:rsidRPr="00125E0C">
              <w:rPr>
                <w:i/>
                <w:sz w:val="16"/>
              </w:rPr>
              <w:t>February</w:t>
            </w:r>
            <w:r w:rsidR="00291854" w:rsidRPr="00125E0C">
              <w:rPr>
                <w:i/>
                <w:sz w:val="16"/>
              </w:rPr>
              <w:t xml:space="preserve"> </w:t>
            </w:r>
            <w:r w:rsidRPr="00125E0C">
              <w:rPr>
                <w:i/>
                <w:sz w:val="16"/>
              </w:rPr>
              <w:t>2020</w:t>
            </w:r>
          </w:p>
        </w:tc>
      </w:tr>
      <w:tr w:rsidR="00EF06EF" w:rsidRPr="00125E0C" w:rsidTr="00125E0C">
        <w:trPr>
          <w:cantSplit/>
          <w:trHeight w:hRule="exact" w:val="113"/>
        </w:trPr>
        <w:tc>
          <w:tcPr>
            <w:tcW w:w="7370" w:type="dxa"/>
            <w:gridSpan w:val="7"/>
            <w:tcBorders>
              <w:top w:val="single" w:sz="12" w:space="0" w:color="auto"/>
            </w:tcBorders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EF06EF" w:rsidRPr="00125E0C" w:rsidTr="00125E0C">
        <w:trPr>
          <w:cantSplit/>
        </w:trPr>
        <w:tc>
          <w:tcPr>
            <w:tcW w:w="7370" w:type="dxa"/>
            <w:gridSpan w:val="7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125E0C">
              <w:rPr>
                <w:b/>
                <w:bCs/>
              </w:rPr>
              <w:t>Monday,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17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February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2020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1st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1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Adoption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the</w:t>
            </w:r>
            <w:r w:rsidR="00291854" w:rsidRPr="00125E0C">
              <w:t xml:space="preserve"> </w:t>
            </w:r>
            <w:r w:rsidRPr="00125E0C">
              <w:t>agenda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(private)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2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Del="00C76F1B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Organization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work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5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Relations</w:t>
            </w:r>
            <w:r w:rsidR="00291854" w:rsidRPr="00125E0C">
              <w:t xml:space="preserve"> </w:t>
            </w:r>
            <w:r w:rsidRPr="00125E0C">
              <w:t>with</w:t>
            </w:r>
            <w:r w:rsidR="00291854" w:rsidRPr="00125E0C">
              <w:t xml:space="preserve"> </w:t>
            </w:r>
            <w:r w:rsidRPr="00125E0C">
              <w:t>United</w:t>
            </w:r>
            <w:r w:rsidR="00291854" w:rsidRPr="00125E0C">
              <w:t xml:space="preserve"> </w:t>
            </w:r>
            <w:r w:rsidRPr="00125E0C">
              <w:t>Nations</w:t>
            </w:r>
            <w:r w:rsidR="00291854" w:rsidRPr="00125E0C">
              <w:t xml:space="preserve"> </w:t>
            </w:r>
            <w:r w:rsidRPr="00125E0C">
              <w:t>organs</w:t>
            </w:r>
            <w:r w:rsidR="00291854" w:rsidRPr="00125E0C">
              <w:t xml:space="preserve"> </w:t>
            </w:r>
            <w:r w:rsidRPr="00125E0C">
              <w:t>and</w:t>
            </w:r>
            <w:r w:rsidR="00291854" w:rsidRPr="00125E0C">
              <w:t xml:space="preserve"> </w:t>
            </w:r>
            <w:r w:rsidRPr="00125E0C">
              <w:t>other</w:t>
            </w:r>
            <w:r w:rsidR="00291854" w:rsidRPr="00125E0C">
              <w:t xml:space="preserve"> </w:t>
            </w:r>
            <w:r w:rsidRPr="00125E0C">
              <w:t>treaty</w:t>
            </w:r>
            <w:r w:rsidR="00291854" w:rsidRPr="00125E0C">
              <w:t xml:space="preserve"> </w:t>
            </w:r>
            <w:r w:rsidRPr="00125E0C">
              <w:t>bodies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7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Submission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reports</w:t>
            </w:r>
            <w:r w:rsidR="00291854" w:rsidRPr="00125E0C">
              <w:t xml:space="preserve"> </w:t>
            </w:r>
            <w:r w:rsidRPr="00125E0C">
              <w:t>by</w:t>
            </w:r>
            <w:r w:rsidR="00291854" w:rsidRPr="00125E0C">
              <w:t xml:space="preserve"> </w:t>
            </w:r>
            <w:r w:rsidRPr="00125E0C">
              <w:t>States</w:t>
            </w:r>
            <w:r w:rsidR="00291854" w:rsidRPr="00125E0C">
              <w:t xml:space="preserve"> </w:t>
            </w:r>
            <w:r w:rsidRPr="00125E0C">
              <w:t>parties</w:t>
            </w:r>
            <w:r w:rsidR="00291854" w:rsidRPr="00125E0C">
              <w:t xml:space="preserve"> </w:t>
            </w:r>
            <w:r w:rsidRPr="00125E0C">
              <w:t>in</w:t>
            </w:r>
            <w:r w:rsidR="00291854" w:rsidRPr="00125E0C">
              <w:t xml:space="preserve"> </w:t>
            </w:r>
            <w:r w:rsidRPr="00125E0C">
              <w:t>accordance</w:t>
            </w:r>
            <w:r w:rsidR="00291854" w:rsidRPr="00125E0C">
              <w:t xml:space="preserve"> </w:t>
            </w:r>
            <w:r w:rsidRPr="00125E0C">
              <w:t>with</w:t>
            </w:r>
            <w:r w:rsidR="00291854" w:rsidRPr="00125E0C">
              <w:t xml:space="preserve"> </w:t>
            </w:r>
            <w:r w:rsidRPr="00125E0C">
              <w:t>articles</w:t>
            </w:r>
            <w:r w:rsidR="00291854" w:rsidRPr="00125E0C">
              <w:t xml:space="preserve"> </w:t>
            </w:r>
            <w:r w:rsidRPr="00125E0C">
              <w:t>16</w:t>
            </w:r>
            <w:r w:rsidR="00291854" w:rsidRPr="00125E0C">
              <w:t xml:space="preserve"> </w:t>
            </w:r>
            <w:r w:rsidRPr="00125E0C">
              <w:t>and</w:t>
            </w:r>
            <w:r w:rsidR="00291854" w:rsidRPr="00125E0C">
              <w:t xml:space="preserve"> </w:t>
            </w:r>
            <w:r w:rsidRPr="00125E0C">
              <w:t>17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the</w:t>
            </w:r>
            <w:r w:rsidR="00291854" w:rsidRPr="00125E0C">
              <w:t xml:space="preserve"> </w:t>
            </w:r>
            <w:r w:rsidRPr="00125E0C">
              <w:t>Covenant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10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Miscellaneous</w:t>
            </w:r>
            <w:r w:rsidR="00291854" w:rsidRPr="00125E0C">
              <w:t xml:space="preserve"> </w:t>
            </w:r>
            <w:r w:rsidRPr="00125E0C">
              <w:t>matters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2nd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Items</w:t>
            </w:r>
            <w:r w:rsidR="00291854" w:rsidRPr="00125E0C">
              <w:t xml:space="preserve"> </w:t>
            </w:r>
            <w:r w:rsidRPr="00125E0C">
              <w:t>3,</w:t>
            </w:r>
            <w:r w:rsidR="00291854" w:rsidRPr="00125E0C">
              <w:t xml:space="preserve"> </w:t>
            </w:r>
            <w:r w:rsidRPr="00125E0C">
              <w:t>6</w:t>
            </w:r>
            <w:r w:rsidR="00291854" w:rsidRPr="00125E0C">
              <w:t xml:space="preserve"> </w:t>
            </w:r>
            <w:r w:rsidRPr="00125E0C">
              <w:t>and</w:t>
            </w:r>
            <w:r w:rsidR="00291854" w:rsidRPr="00125E0C">
              <w:t xml:space="preserve"> </w:t>
            </w:r>
            <w:r w:rsidRPr="00125E0C">
              <w:t>10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Meeting</w:t>
            </w:r>
            <w:r w:rsidR="00291854" w:rsidRPr="00125E0C">
              <w:t xml:space="preserve"> </w:t>
            </w:r>
            <w:r w:rsidRPr="00125E0C">
              <w:t>with</w:t>
            </w:r>
            <w:r w:rsidR="00291854" w:rsidRPr="00125E0C">
              <w:t xml:space="preserve"> </w:t>
            </w:r>
            <w:r w:rsidRPr="00125E0C">
              <w:t>civil</w:t>
            </w:r>
            <w:r w:rsidR="00291854" w:rsidRPr="00125E0C">
              <w:t xml:space="preserve"> </w:t>
            </w:r>
            <w:r w:rsidRPr="00125E0C">
              <w:t>society</w:t>
            </w:r>
            <w:r w:rsidR="00291854" w:rsidRPr="00125E0C">
              <w:t xml:space="preserve"> </w:t>
            </w:r>
            <w:r w:rsidRPr="00125E0C">
              <w:t>partners</w:t>
            </w:r>
          </w:p>
        </w:tc>
      </w:tr>
      <w:tr w:rsidR="00EF06EF" w:rsidRPr="00125E0C" w:rsidTr="00125E0C">
        <w:trPr>
          <w:cantSplit/>
        </w:trPr>
        <w:tc>
          <w:tcPr>
            <w:tcW w:w="7370" w:type="dxa"/>
            <w:gridSpan w:val="7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125E0C">
              <w:rPr>
                <w:b/>
                <w:bCs/>
              </w:rPr>
              <w:t>Tuesday,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18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February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2020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3rd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6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Consideration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reports:</w:t>
            </w:r>
            <w:r w:rsidR="00291854" w:rsidRPr="00125E0C">
              <w:t xml:space="preserve"> </w:t>
            </w:r>
            <w:r w:rsidRPr="00125E0C">
              <w:br/>
              <w:t>Guinea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4th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6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Consideration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reports:</w:t>
            </w:r>
            <w:r w:rsidR="00291854" w:rsidRPr="00125E0C">
              <w:t xml:space="preserve"> </w:t>
            </w:r>
            <w:r w:rsidRPr="00125E0C">
              <w:br/>
              <w:t>Guinea</w:t>
            </w:r>
            <w:r w:rsidR="00291854" w:rsidRPr="00125E0C">
              <w:t xml:space="preserve"> </w:t>
            </w:r>
            <w:r w:rsidRPr="00125E0C">
              <w:t>(</w:t>
            </w:r>
            <w:r w:rsidR="00982066" w:rsidRPr="00982066">
              <w:rPr>
                <w:i/>
                <w:iCs/>
              </w:rPr>
              <w:t>continued</w:t>
            </w:r>
            <w:r w:rsidRPr="00125E0C">
              <w:t>)</w:t>
            </w:r>
          </w:p>
        </w:tc>
      </w:tr>
      <w:tr w:rsidR="00EF06EF" w:rsidRPr="00125E0C" w:rsidTr="00125E0C">
        <w:trPr>
          <w:cantSplit/>
        </w:trPr>
        <w:tc>
          <w:tcPr>
            <w:tcW w:w="7370" w:type="dxa"/>
            <w:gridSpan w:val="7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125E0C">
              <w:rPr>
                <w:b/>
                <w:bCs/>
              </w:rPr>
              <w:t>Wednesday,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19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February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2020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5th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6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Consideration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reports:</w:t>
            </w:r>
            <w:r w:rsidR="00291854" w:rsidRPr="00125E0C">
              <w:t xml:space="preserve"> </w:t>
            </w:r>
            <w:r w:rsidRPr="00125E0C">
              <w:br/>
              <w:t>Guinea</w:t>
            </w:r>
            <w:r w:rsidR="00291854" w:rsidRPr="00125E0C">
              <w:t xml:space="preserve"> </w:t>
            </w:r>
            <w:r w:rsidRPr="00125E0C">
              <w:t>(</w:t>
            </w:r>
            <w:r w:rsidR="00982066" w:rsidRPr="00982066">
              <w:rPr>
                <w:i/>
                <w:iCs/>
              </w:rPr>
              <w:t>continued</w:t>
            </w:r>
            <w:r w:rsidRPr="00125E0C">
              <w:t>)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6th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6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Consideration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reports:</w:t>
            </w:r>
            <w:r w:rsidR="00291854" w:rsidRPr="00125E0C">
              <w:t xml:space="preserve"> </w:t>
            </w:r>
            <w:r w:rsidRPr="00125E0C">
              <w:t>Belgium</w:t>
            </w:r>
          </w:p>
        </w:tc>
      </w:tr>
      <w:tr w:rsidR="00EF06EF" w:rsidRPr="00125E0C" w:rsidTr="00125E0C">
        <w:trPr>
          <w:cantSplit/>
        </w:trPr>
        <w:tc>
          <w:tcPr>
            <w:tcW w:w="7370" w:type="dxa"/>
            <w:gridSpan w:val="7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125E0C">
              <w:rPr>
                <w:b/>
                <w:bCs/>
              </w:rPr>
              <w:t>Thursday,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20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February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2020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7th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6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Consideration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reports:</w:t>
            </w:r>
            <w:r w:rsidRPr="00125E0C">
              <w:br/>
              <w:t>Belgium</w:t>
            </w:r>
            <w:r w:rsidR="00291854" w:rsidRPr="00125E0C">
              <w:t xml:space="preserve"> </w:t>
            </w:r>
            <w:r w:rsidRPr="00125E0C">
              <w:t>(</w:t>
            </w:r>
            <w:r w:rsidR="00982066" w:rsidRPr="00982066">
              <w:rPr>
                <w:i/>
                <w:iCs/>
              </w:rPr>
              <w:t>continued</w:t>
            </w:r>
            <w:r w:rsidRPr="00125E0C">
              <w:t>)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8th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6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Consideration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reports:</w:t>
            </w:r>
            <w:r w:rsidRPr="00125E0C">
              <w:br/>
              <w:t>Ukraine</w:t>
            </w:r>
          </w:p>
        </w:tc>
      </w:tr>
      <w:tr w:rsidR="00EF06EF" w:rsidRPr="00125E0C" w:rsidTr="00125E0C">
        <w:trPr>
          <w:cantSplit/>
        </w:trPr>
        <w:tc>
          <w:tcPr>
            <w:tcW w:w="7370" w:type="dxa"/>
            <w:gridSpan w:val="7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125E0C">
              <w:rPr>
                <w:b/>
                <w:bCs/>
              </w:rPr>
              <w:t>Friday,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21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February</w:t>
            </w:r>
            <w:r w:rsidR="00291854" w:rsidRPr="00125E0C">
              <w:rPr>
                <w:b/>
                <w:bCs/>
              </w:rPr>
              <w:t xml:space="preserve"> </w:t>
            </w:r>
            <w:r w:rsidRPr="00125E0C">
              <w:rPr>
                <w:b/>
                <w:bCs/>
              </w:rPr>
              <w:t>2020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9th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(public)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</w:t>
            </w:r>
            <w:r w:rsidR="00291854" w:rsidRPr="00125E0C">
              <w:t xml:space="preserve"> </w:t>
            </w:r>
            <w:r w:rsidRPr="00125E0C">
              <w:t>6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Consideration</w:t>
            </w:r>
            <w:r w:rsidR="00291854" w:rsidRPr="00125E0C">
              <w:t xml:space="preserve"> </w:t>
            </w:r>
            <w:r w:rsidRPr="00125E0C">
              <w:t>of</w:t>
            </w:r>
            <w:r w:rsidR="00291854" w:rsidRPr="00125E0C">
              <w:t xml:space="preserve"> </w:t>
            </w:r>
            <w:r w:rsidRPr="00125E0C">
              <w:t>reports:</w:t>
            </w:r>
            <w:r w:rsidR="00291854" w:rsidRPr="00125E0C">
              <w:t xml:space="preserve"> </w:t>
            </w:r>
            <w:r w:rsidRPr="00125E0C">
              <w:br/>
              <w:t>Ukraine</w:t>
            </w:r>
            <w:r w:rsidR="00291854" w:rsidRPr="00125E0C">
              <w:t xml:space="preserve"> </w:t>
            </w:r>
            <w:r w:rsidRPr="00125E0C">
              <w:t>(</w:t>
            </w:r>
            <w:r w:rsidR="00982066" w:rsidRPr="00982066">
              <w:rPr>
                <w:i/>
                <w:iCs/>
              </w:rPr>
              <w:t>continued</w:t>
            </w:r>
            <w:r w:rsidRPr="00125E0C">
              <w:t>)</w:t>
            </w:r>
          </w:p>
        </w:tc>
      </w:tr>
      <w:tr w:rsidR="00EF06EF" w:rsidRPr="00125E0C" w:rsidTr="00125E0C">
        <w:trPr>
          <w:cantSplit/>
        </w:trPr>
        <w:tc>
          <w:tcPr>
            <w:tcW w:w="159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10th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  <w:tc>
          <w:tcPr>
            <w:tcW w:w="1280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(private)</w:t>
            </w:r>
          </w:p>
        </w:tc>
        <w:tc>
          <w:tcPr>
            <w:tcW w:w="1652" w:type="dxa"/>
            <w:gridSpan w:val="2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Items</w:t>
            </w:r>
            <w:r w:rsidR="00291854" w:rsidRPr="00125E0C">
              <w:t xml:space="preserve"> </w:t>
            </w:r>
            <w:r w:rsidRPr="00125E0C">
              <w:t>2–10</w:t>
            </w:r>
          </w:p>
        </w:tc>
        <w:tc>
          <w:tcPr>
            <w:tcW w:w="2848" w:type="dxa"/>
            <w:shd w:val="clear" w:color="auto" w:fill="auto"/>
          </w:tcPr>
          <w:p w:rsidR="00EF06EF" w:rsidRPr="00125E0C" w:rsidRDefault="00EF06EF" w:rsidP="00125E0C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125E0C">
              <w:t>Closed</w:t>
            </w:r>
            <w:r w:rsidR="00291854" w:rsidRPr="00125E0C">
              <w:t xml:space="preserve"> </w:t>
            </w:r>
            <w:r w:rsidRPr="00125E0C">
              <w:t>meeting</w:t>
            </w:r>
          </w:p>
        </w:tc>
      </w:tr>
      <w:tr w:rsidR="00EF06EF" w:rsidRPr="000B0070" w:rsidTr="000B0070">
        <w:trPr>
          <w:tblHeader/>
        </w:trPr>
        <w:tc>
          <w:tcPr>
            <w:tcW w:w="7370" w:type="dxa"/>
            <w:gridSpan w:val="7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0B0070">
              <w:rPr>
                <w:i/>
                <w:sz w:val="16"/>
              </w:rPr>
              <w:lastRenderedPageBreak/>
              <w:br w:type="page"/>
              <w:t>Second</w:t>
            </w:r>
            <w:r w:rsidR="00291854" w:rsidRPr="000B0070">
              <w:rPr>
                <w:i/>
                <w:sz w:val="16"/>
              </w:rPr>
              <w:t xml:space="preserve"> </w:t>
            </w:r>
            <w:r w:rsidRPr="000B0070">
              <w:rPr>
                <w:i/>
                <w:sz w:val="16"/>
              </w:rPr>
              <w:t>week:</w:t>
            </w:r>
            <w:r w:rsidR="00291854" w:rsidRPr="000B0070">
              <w:rPr>
                <w:i/>
                <w:sz w:val="16"/>
              </w:rPr>
              <w:t xml:space="preserve"> </w:t>
            </w:r>
            <w:r w:rsidRPr="000B0070">
              <w:rPr>
                <w:i/>
                <w:sz w:val="16"/>
              </w:rPr>
              <w:t>24–28</w:t>
            </w:r>
            <w:r w:rsidR="00291854" w:rsidRPr="000B0070">
              <w:rPr>
                <w:i/>
                <w:sz w:val="16"/>
              </w:rPr>
              <w:t xml:space="preserve"> </w:t>
            </w:r>
            <w:r w:rsidRPr="000B0070">
              <w:rPr>
                <w:i/>
                <w:sz w:val="16"/>
              </w:rPr>
              <w:t>February</w:t>
            </w:r>
            <w:r w:rsidR="00291854" w:rsidRPr="000B0070">
              <w:rPr>
                <w:i/>
                <w:sz w:val="16"/>
              </w:rPr>
              <w:t xml:space="preserve"> </w:t>
            </w:r>
            <w:r w:rsidRPr="000B0070">
              <w:rPr>
                <w:i/>
                <w:sz w:val="16"/>
              </w:rPr>
              <w:t>2020</w:t>
            </w:r>
          </w:p>
        </w:tc>
      </w:tr>
      <w:tr w:rsidR="00EF06EF" w:rsidRPr="000B0070" w:rsidTr="000B0070">
        <w:trPr>
          <w:trHeight w:hRule="exact" w:val="113"/>
          <w:tblHeader/>
        </w:trPr>
        <w:tc>
          <w:tcPr>
            <w:tcW w:w="7370" w:type="dxa"/>
            <w:gridSpan w:val="7"/>
            <w:tcBorders>
              <w:top w:val="single" w:sz="12" w:space="0" w:color="auto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EF06EF" w:rsidRPr="000B0070" w:rsidTr="000B0070">
        <w:trPr>
          <w:trHeight w:val="257"/>
        </w:trPr>
        <w:tc>
          <w:tcPr>
            <w:tcW w:w="7370" w:type="dxa"/>
            <w:gridSpan w:val="7"/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Monday,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24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February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rPr>
          <w:trHeight w:val="257"/>
        </w:trPr>
        <w:tc>
          <w:tcPr>
            <w:tcW w:w="1560" w:type="dxa"/>
            <w:tcBorders>
              <w:bottom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11th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tcBorders>
              <w:bottom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(public)</w:t>
            </w:r>
          </w:p>
        </w:tc>
        <w:tc>
          <w:tcPr>
            <w:tcW w:w="1626" w:type="dxa"/>
            <w:gridSpan w:val="2"/>
            <w:tcBorders>
              <w:bottom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3,</w:t>
            </w:r>
            <w:r w:rsidR="00291854" w:rsidRPr="000B0070">
              <w:t xml:space="preserve"> </w:t>
            </w:r>
            <w:r w:rsidRPr="000B0070">
              <w:t>6</w:t>
            </w:r>
            <w:r w:rsidR="00291854" w:rsidRPr="000B0070">
              <w:t xml:space="preserve"> </w:t>
            </w:r>
            <w:r w:rsidRPr="000B0070">
              <w:t>and</w:t>
            </w:r>
            <w:r w:rsidR="00291854" w:rsidRPr="000B0070">
              <w:t xml:space="preserve"> </w:t>
            </w:r>
            <w:r w:rsidRPr="000B0070">
              <w:t>10</w:t>
            </w:r>
          </w:p>
        </w:tc>
        <w:tc>
          <w:tcPr>
            <w:tcW w:w="2902" w:type="dxa"/>
            <w:gridSpan w:val="2"/>
            <w:tcBorders>
              <w:bottom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Meeting</w:t>
            </w:r>
            <w:r w:rsidR="00291854" w:rsidRPr="000B0070">
              <w:t xml:space="preserve"> </w:t>
            </w:r>
            <w:r w:rsidRPr="000B0070">
              <w:t>with</w:t>
            </w:r>
            <w:r w:rsidR="00291854" w:rsidRPr="000B0070">
              <w:t xml:space="preserve"> </w:t>
            </w:r>
            <w:r w:rsidRPr="000B0070">
              <w:t>civil</w:t>
            </w:r>
            <w:r w:rsidR="00291854" w:rsidRPr="000B0070">
              <w:t xml:space="preserve"> </w:t>
            </w:r>
            <w:r w:rsidRPr="000B0070">
              <w:t>society</w:t>
            </w:r>
            <w:r w:rsidR="00291854" w:rsidRPr="000B0070">
              <w:t xml:space="preserve"> </w:t>
            </w:r>
            <w:r w:rsidRPr="000B0070">
              <w:t>partners</w:t>
            </w:r>
          </w:p>
        </w:tc>
      </w:tr>
      <w:tr w:rsidR="00EF06EF" w:rsidRPr="000B0070" w:rsidTr="000B0070">
        <w:trPr>
          <w:trHeight w:val="257"/>
        </w:trPr>
        <w:tc>
          <w:tcPr>
            <w:tcW w:w="1560" w:type="dxa"/>
            <w:tcBorders>
              <w:top w:val="nil"/>
              <w:bottom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12th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(public)</w:t>
            </w:r>
          </w:p>
        </w:tc>
        <w:tc>
          <w:tcPr>
            <w:tcW w:w="1626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</w:t>
            </w:r>
            <w:r w:rsidR="00291854" w:rsidRPr="000B0070">
              <w:t xml:space="preserve"> </w:t>
            </w:r>
            <w:r w:rsidRPr="000B0070">
              <w:t>6</w:t>
            </w:r>
          </w:p>
        </w:tc>
        <w:tc>
          <w:tcPr>
            <w:tcW w:w="2902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Consideration</w:t>
            </w:r>
            <w:r w:rsidR="00291854" w:rsidRPr="000B0070">
              <w:t xml:space="preserve"> </w:t>
            </w:r>
            <w:r w:rsidRPr="000B0070">
              <w:t>of</w:t>
            </w:r>
            <w:r w:rsidR="00291854" w:rsidRPr="000B0070">
              <w:t xml:space="preserve"> </w:t>
            </w:r>
            <w:r w:rsidRPr="000B0070">
              <w:t>reports:</w:t>
            </w:r>
            <w:r w:rsidR="00291854" w:rsidRPr="000B0070">
              <w:t xml:space="preserve"> </w:t>
            </w:r>
            <w:r w:rsidRPr="000B0070">
              <w:br/>
              <w:t>Benin</w:t>
            </w:r>
          </w:p>
        </w:tc>
      </w:tr>
      <w:tr w:rsidR="00EF06EF" w:rsidRPr="000B0070" w:rsidTr="000B0070">
        <w:trPr>
          <w:trHeight w:val="257"/>
        </w:trPr>
        <w:tc>
          <w:tcPr>
            <w:tcW w:w="7370" w:type="dxa"/>
            <w:gridSpan w:val="7"/>
            <w:tcBorders>
              <w:top w:val="nil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keepNext/>
              <w:keepLines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Tuesday,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25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February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rPr>
          <w:trHeight w:val="257"/>
        </w:trPr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13th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(public)</w:t>
            </w:r>
          </w:p>
        </w:tc>
        <w:tc>
          <w:tcPr>
            <w:tcW w:w="1626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</w:t>
            </w:r>
            <w:r w:rsidR="00291854" w:rsidRPr="000B0070">
              <w:t xml:space="preserve"> </w:t>
            </w:r>
            <w:r w:rsidRPr="000B0070">
              <w:t>6</w:t>
            </w:r>
          </w:p>
        </w:tc>
        <w:tc>
          <w:tcPr>
            <w:tcW w:w="290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Consideration</w:t>
            </w:r>
            <w:r w:rsidR="00291854" w:rsidRPr="000B0070">
              <w:t xml:space="preserve"> </w:t>
            </w:r>
            <w:r w:rsidRPr="000B0070">
              <w:t>of</w:t>
            </w:r>
            <w:r w:rsidR="00291854" w:rsidRPr="000B0070">
              <w:t xml:space="preserve"> </w:t>
            </w:r>
            <w:r w:rsidRPr="000B0070">
              <w:t>reports:</w:t>
            </w:r>
            <w:r w:rsidR="00291854" w:rsidRPr="000B0070">
              <w:t xml:space="preserve"> </w:t>
            </w:r>
            <w:r w:rsidRPr="000B0070">
              <w:br/>
              <w:t>Benin</w:t>
            </w:r>
            <w:r w:rsidR="00291854" w:rsidRPr="000B0070">
              <w:t xml:space="preserve"> </w:t>
            </w:r>
            <w:r w:rsidRPr="000B0070">
              <w:t>(</w:t>
            </w:r>
            <w:r w:rsidR="00982066" w:rsidRPr="00982066">
              <w:rPr>
                <w:i/>
                <w:iCs/>
              </w:rPr>
              <w:t>continued</w:t>
            </w:r>
            <w:r w:rsidRPr="000B0070">
              <w:t>)</w:t>
            </w:r>
          </w:p>
        </w:tc>
      </w:tr>
      <w:tr w:rsidR="00EF06EF" w:rsidRPr="000B0070" w:rsidTr="000B0070">
        <w:trPr>
          <w:trHeight w:val="389"/>
        </w:trPr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14th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(public)</w:t>
            </w:r>
          </w:p>
        </w:tc>
        <w:tc>
          <w:tcPr>
            <w:tcW w:w="1626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</w:t>
            </w:r>
            <w:r w:rsidR="00291854" w:rsidRPr="000B0070">
              <w:t xml:space="preserve"> </w:t>
            </w:r>
            <w:r w:rsidRPr="000B0070">
              <w:t>6</w:t>
            </w:r>
          </w:p>
        </w:tc>
        <w:tc>
          <w:tcPr>
            <w:tcW w:w="290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Consideration</w:t>
            </w:r>
            <w:r w:rsidR="00291854" w:rsidRPr="000B0070">
              <w:t xml:space="preserve"> </w:t>
            </w:r>
            <w:r w:rsidRPr="000B0070">
              <w:t>of</w:t>
            </w:r>
            <w:r w:rsidR="00291854" w:rsidRPr="000B0070">
              <w:t xml:space="preserve"> </w:t>
            </w:r>
            <w:r w:rsidRPr="000B0070">
              <w:t>reports:</w:t>
            </w:r>
            <w:r w:rsidR="00291854" w:rsidRPr="000B0070">
              <w:t xml:space="preserve"> </w:t>
            </w:r>
            <w:r w:rsidRPr="000B0070">
              <w:br/>
              <w:t>Norway</w:t>
            </w:r>
          </w:p>
        </w:tc>
      </w:tr>
      <w:tr w:rsidR="00EF06EF" w:rsidRPr="000B0070" w:rsidTr="000B0070">
        <w:tc>
          <w:tcPr>
            <w:tcW w:w="7370" w:type="dxa"/>
            <w:gridSpan w:val="7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Wednesday,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26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February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15th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(public)</w:t>
            </w:r>
          </w:p>
        </w:tc>
        <w:tc>
          <w:tcPr>
            <w:tcW w:w="1626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</w:t>
            </w:r>
            <w:r w:rsidR="00291854" w:rsidRPr="000B0070">
              <w:t xml:space="preserve"> </w:t>
            </w:r>
            <w:r w:rsidRPr="000B0070">
              <w:t>6</w:t>
            </w:r>
          </w:p>
        </w:tc>
        <w:tc>
          <w:tcPr>
            <w:tcW w:w="290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Consideration</w:t>
            </w:r>
            <w:r w:rsidR="00291854" w:rsidRPr="000B0070">
              <w:t xml:space="preserve"> </w:t>
            </w:r>
            <w:r w:rsidRPr="000B0070">
              <w:t>of</w:t>
            </w:r>
            <w:r w:rsidR="00291854" w:rsidRPr="000B0070">
              <w:t xml:space="preserve"> </w:t>
            </w:r>
            <w:r w:rsidRPr="000B0070">
              <w:t>reports:</w:t>
            </w:r>
            <w:r w:rsidR="00291854" w:rsidRPr="000B0070">
              <w:t xml:space="preserve"> </w:t>
            </w:r>
            <w:r w:rsidRPr="000B0070">
              <w:br/>
              <w:t>Norway</w:t>
            </w:r>
            <w:r w:rsidR="00291854" w:rsidRPr="000B0070">
              <w:t xml:space="preserve"> </w:t>
            </w:r>
            <w:r w:rsidRPr="000B0070">
              <w:t>(</w:t>
            </w:r>
            <w:r w:rsidR="00982066" w:rsidRPr="00982066">
              <w:rPr>
                <w:i/>
                <w:iCs/>
              </w:rPr>
              <w:t>continued</w:t>
            </w:r>
            <w:r w:rsidRPr="000B0070">
              <w:t>)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16th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626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0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7370" w:type="dxa"/>
            <w:gridSpan w:val="7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Thursday,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27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February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17th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626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0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18th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626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0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7370" w:type="dxa"/>
            <w:gridSpan w:val="7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Friday,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28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February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19th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28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  <w:r w:rsidR="00291854" w:rsidRPr="000B0070">
              <w:t xml:space="preserve"> </w:t>
            </w:r>
          </w:p>
        </w:tc>
        <w:tc>
          <w:tcPr>
            <w:tcW w:w="1626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0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20th</w:t>
            </w:r>
            <w:r w:rsidR="00291854" w:rsidRPr="000B0070">
              <w:t xml:space="preserve"> </w:t>
            </w:r>
            <w:r w:rsidRPr="000B0070">
              <w:t>meeting</w:t>
            </w:r>
            <w:r w:rsidR="00291854" w:rsidRPr="000B0070">
              <w:t xml:space="preserve"> </w:t>
            </w:r>
          </w:p>
        </w:tc>
        <w:tc>
          <w:tcPr>
            <w:tcW w:w="128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626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02" w:type="dxa"/>
            <w:gridSpan w:val="2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</w:tbl>
    <w:p w:rsidR="00EF06EF" w:rsidRPr="006E5B4C" w:rsidRDefault="00EF06EF" w:rsidP="00A92F5C">
      <w:pPr>
        <w:pStyle w:val="SingleTxtG"/>
      </w:pP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44"/>
        <w:gridCol w:w="1402"/>
        <w:gridCol w:w="1543"/>
        <w:gridCol w:w="2881"/>
      </w:tblGrid>
      <w:tr w:rsidR="00EF06EF" w:rsidRPr="000B0070" w:rsidTr="000B0070">
        <w:trPr>
          <w:tblHeader/>
        </w:trPr>
        <w:tc>
          <w:tcPr>
            <w:tcW w:w="7445" w:type="dxa"/>
            <w:gridSpan w:val="4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:rsidR="00EF06EF" w:rsidRPr="000B0070" w:rsidRDefault="00EF06EF" w:rsidP="000B0070">
            <w:pPr>
              <w:pStyle w:val="SingleTxtG"/>
              <w:suppressAutoHyphens w:val="0"/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  <w:r w:rsidRPr="000B0070">
              <w:rPr>
                <w:i/>
                <w:sz w:val="16"/>
              </w:rPr>
              <w:t>Third</w:t>
            </w:r>
            <w:r w:rsidR="00291854" w:rsidRPr="000B0070">
              <w:rPr>
                <w:i/>
                <w:sz w:val="16"/>
              </w:rPr>
              <w:t xml:space="preserve"> </w:t>
            </w:r>
            <w:r w:rsidRPr="000B0070">
              <w:rPr>
                <w:i/>
                <w:sz w:val="16"/>
              </w:rPr>
              <w:t>week:</w:t>
            </w:r>
            <w:r w:rsidR="00291854" w:rsidRPr="000B0070">
              <w:rPr>
                <w:i/>
                <w:sz w:val="16"/>
              </w:rPr>
              <w:t xml:space="preserve"> </w:t>
            </w:r>
            <w:r w:rsidRPr="000B0070">
              <w:rPr>
                <w:i/>
                <w:sz w:val="16"/>
              </w:rPr>
              <w:t>2–6</w:t>
            </w:r>
            <w:r w:rsidR="00291854" w:rsidRPr="000B0070">
              <w:rPr>
                <w:i/>
                <w:sz w:val="16"/>
              </w:rPr>
              <w:t xml:space="preserve"> </w:t>
            </w:r>
            <w:r w:rsidRPr="000B0070">
              <w:rPr>
                <w:i/>
                <w:sz w:val="16"/>
              </w:rPr>
              <w:t>March</w:t>
            </w:r>
            <w:r w:rsidR="00291854" w:rsidRPr="000B0070">
              <w:rPr>
                <w:i/>
                <w:sz w:val="16"/>
              </w:rPr>
              <w:t xml:space="preserve"> </w:t>
            </w:r>
            <w:r w:rsidRPr="000B0070">
              <w:rPr>
                <w:i/>
                <w:sz w:val="16"/>
              </w:rPr>
              <w:t>2020</w:t>
            </w:r>
          </w:p>
        </w:tc>
      </w:tr>
      <w:tr w:rsidR="00EF06EF" w:rsidRPr="000B0070" w:rsidTr="000B0070">
        <w:trPr>
          <w:trHeight w:hRule="exact" w:val="113"/>
          <w:tblHeader/>
        </w:trPr>
        <w:tc>
          <w:tcPr>
            <w:tcW w:w="7445" w:type="dxa"/>
            <w:gridSpan w:val="4"/>
            <w:tcBorders>
              <w:top w:val="single" w:sz="12" w:space="0" w:color="auto"/>
            </w:tcBorders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</w:p>
        </w:tc>
      </w:tr>
      <w:tr w:rsidR="00EF06EF" w:rsidRPr="000B0070" w:rsidTr="000B0070">
        <w:trPr>
          <w:trHeight w:val="257"/>
        </w:trPr>
        <w:tc>
          <w:tcPr>
            <w:tcW w:w="7445" w:type="dxa"/>
            <w:gridSpan w:val="4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Monday,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March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rPr>
          <w:trHeight w:val="257"/>
        </w:trPr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21st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rPr>
          <w:trHeight w:val="257"/>
        </w:trPr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22nd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rPr>
          <w:trHeight w:val="257"/>
        </w:trPr>
        <w:tc>
          <w:tcPr>
            <w:tcW w:w="7445" w:type="dxa"/>
            <w:gridSpan w:val="4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Tuesday,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3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March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rPr>
          <w:trHeight w:val="257"/>
        </w:trPr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23rd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rPr>
          <w:trHeight w:val="389"/>
        </w:trPr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24th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7445" w:type="dxa"/>
            <w:gridSpan w:val="4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Wednesday,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4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March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25th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26th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7445" w:type="dxa"/>
            <w:gridSpan w:val="4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Thursday,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5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March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Del="006B78ED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27th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Del="006B78ED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28th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7445" w:type="dxa"/>
            <w:gridSpan w:val="4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 w:rsidRPr="000B0070">
              <w:rPr>
                <w:b/>
                <w:bCs/>
              </w:rPr>
              <w:t>Friday,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6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March</w:t>
            </w:r>
            <w:r w:rsidR="00291854" w:rsidRPr="000B0070">
              <w:rPr>
                <w:b/>
                <w:bCs/>
              </w:rPr>
              <w:t xml:space="preserve"> </w:t>
            </w:r>
            <w:r w:rsidRPr="000B0070">
              <w:rPr>
                <w:b/>
                <w:bCs/>
              </w:rPr>
              <w:t>2020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29th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</w:tr>
      <w:tr w:rsidR="00EF06EF" w:rsidRPr="000B0070" w:rsidTr="000B0070">
        <w:tc>
          <w:tcPr>
            <w:tcW w:w="1560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30th</w:t>
            </w:r>
            <w:r w:rsidR="00291854" w:rsidRPr="000B0070">
              <w:t xml:space="preserve"> </w:t>
            </w:r>
            <w:r w:rsidRPr="000B0070">
              <w:t>meeting</w:t>
            </w:r>
          </w:p>
        </w:tc>
        <w:tc>
          <w:tcPr>
            <w:tcW w:w="1417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(private/public)</w:t>
            </w:r>
          </w:p>
        </w:tc>
        <w:tc>
          <w:tcPr>
            <w:tcW w:w="1559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Items</w:t>
            </w:r>
            <w:r w:rsidR="00291854" w:rsidRPr="000B0070">
              <w:t xml:space="preserve"> </w:t>
            </w:r>
            <w:r w:rsidRPr="000B0070">
              <w:t>2–10</w:t>
            </w:r>
          </w:p>
        </w:tc>
        <w:tc>
          <w:tcPr>
            <w:tcW w:w="2911" w:type="dxa"/>
            <w:shd w:val="clear" w:color="auto" w:fill="auto"/>
          </w:tcPr>
          <w:p w:rsidR="00EF06EF" w:rsidRPr="000B0070" w:rsidRDefault="00EF06EF" w:rsidP="000B0070">
            <w:pPr>
              <w:pStyle w:val="SingleTxtG"/>
              <w:suppressAutoHyphens w:val="0"/>
              <w:spacing w:before="40" w:line="220" w:lineRule="exact"/>
              <w:ind w:left="0" w:right="113"/>
              <w:jc w:val="left"/>
            </w:pPr>
            <w:r w:rsidRPr="000B0070">
              <w:t>Closed</w:t>
            </w:r>
            <w:r w:rsidR="00291854" w:rsidRPr="000B0070">
              <w:t xml:space="preserve"> </w:t>
            </w:r>
            <w:r w:rsidRPr="000B0070">
              <w:t>meeting/close</w:t>
            </w:r>
            <w:r w:rsidR="00291854" w:rsidRPr="000B0070">
              <w:t xml:space="preserve"> </w:t>
            </w:r>
            <w:r w:rsidRPr="000B0070">
              <w:t>of</w:t>
            </w:r>
            <w:r w:rsidR="00291854" w:rsidRPr="000B0070">
              <w:t xml:space="preserve"> </w:t>
            </w:r>
            <w:r w:rsidRPr="000B0070">
              <w:t>session</w:t>
            </w:r>
          </w:p>
        </w:tc>
      </w:tr>
    </w:tbl>
    <w:p w:rsidR="007268F9" w:rsidRPr="00342AC8" w:rsidRDefault="000B0070" w:rsidP="000B0070">
      <w:pPr>
        <w:pStyle w:val="SingleTxtG"/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268F9" w:rsidRPr="00342AC8" w:rsidSect="00587690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417" w:right="1134" w:bottom="1134" w:left="1134" w:header="850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91854" w:rsidRPr="00FB1744" w:rsidRDefault="00291854" w:rsidP="00FB1744">
      <w:pPr>
        <w:pStyle w:val="Footer"/>
      </w:pPr>
    </w:p>
  </w:endnote>
  <w:endnote w:type="continuationSeparator" w:id="0">
    <w:p w:rsidR="00291854" w:rsidRPr="00FB1744" w:rsidRDefault="00291854" w:rsidP="00FB1744">
      <w:pPr>
        <w:pStyle w:val="Footer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854" w:rsidRDefault="00291854" w:rsidP="00B879D6">
    <w:pPr>
      <w:pStyle w:val="Footer"/>
      <w:tabs>
        <w:tab w:val="right" w:pos="9638"/>
      </w:tabs>
    </w:pPr>
    <w:r w:rsidRPr="00B879D6">
      <w:rPr>
        <w:b/>
        <w:bCs/>
        <w:sz w:val="18"/>
      </w:rPr>
      <w:fldChar w:fldCharType="begin"/>
    </w:r>
    <w:r w:rsidRPr="00B879D6">
      <w:rPr>
        <w:b/>
        <w:bCs/>
        <w:sz w:val="18"/>
      </w:rPr>
      <w:instrText xml:space="preserve"> PAGE  \* MERGEFORMAT </w:instrText>
    </w:r>
    <w:r w:rsidRPr="00B879D6">
      <w:rPr>
        <w:b/>
        <w:bCs/>
        <w:sz w:val="18"/>
      </w:rPr>
      <w:fldChar w:fldCharType="separate"/>
    </w:r>
    <w:r w:rsidR="006C645E">
      <w:rPr>
        <w:b/>
        <w:bCs/>
        <w:noProof/>
        <w:sz w:val="18"/>
      </w:rPr>
      <w:t>6</w:t>
    </w:r>
    <w:r w:rsidRPr="00B879D6">
      <w:rPr>
        <w:b/>
        <w:bCs/>
        <w:sz w:val="18"/>
      </w:rPr>
      <w:fldChar w:fldCharType="end"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854" w:rsidRDefault="00291854" w:rsidP="00B879D6">
    <w:pPr>
      <w:pStyle w:val="Footer"/>
      <w:tabs>
        <w:tab w:val="right" w:pos="9638"/>
      </w:tabs>
    </w:pPr>
    <w:r>
      <w:tab/>
    </w:r>
    <w:r w:rsidRPr="00B879D6">
      <w:rPr>
        <w:b/>
        <w:bCs/>
        <w:sz w:val="18"/>
      </w:rPr>
      <w:fldChar w:fldCharType="begin"/>
    </w:r>
    <w:r w:rsidRPr="00B879D6">
      <w:rPr>
        <w:b/>
        <w:bCs/>
        <w:sz w:val="18"/>
      </w:rPr>
      <w:instrText xml:space="preserve"> PAGE  \* MERGEFORMAT </w:instrText>
    </w:r>
    <w:r w:rsidRPr="00B879D6">
      <w:rPr>
        <w:b/>
        <w:bCs/>
        <w:sz w:val="18"/>
      </w:rPr>
      <w:fldChar w:fldCharType="separate"/>
    </w:r>
    <w:r w:rsidR="006C645E">
      <w:rPr>
        <w:b/>
        <w:bCs/>
        <w:noProof/>
        <w:sz w:val="18"/>
      </w:rPr>
      <w:t>7</w:t>
    </w:r>
    <w:r w:rsidRPr="00B879D6">
      <w:rPr>
        <w:b/>
        <w:bCs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32EC" w:rsidRDefault="00A632EC" w:rsidP="00A632EC">
    <w:pPr>
      <w:pStyle w:val="Footer"/>
    </w:pPr>
    <w:r>
      <w:rPr>
        <w:noProof/>
        <w:lang w:val="en-US"/>
      </w:rPr>
      <w:drawing>
        <wp:anchor distT="0" distB="0" distL="114300" distR="114300" simplePos="0" relativeHeight="251659264" behindDoc="1" locked="1" layoutInCell="1" allowOverlap="1">
          <wp:simplePos x="0" y="0"/>
          <wp:positionH relativeFrom="margin">
            <wp:posOffset>4320540</wp:posOffset>
          </wp:positionH>
          <wp:positionV relativeFrom="margin">
            <wp:posOffset>9145270</wp:posOffset>
          </wp:positionV>
          <wp:extent cx="932400" cy="230400"/>
          <wp:effectExtent l="0" t="0" r="1270" b="0"/>
          <wp:wrapTight wrapText="bothSides">
            <wp:wrapPolygon edited="0">
              <wp:start x="16332" y="0"/>
              <wp:lineTo x="0" y="8950"/>
              <wp:lineTo x="0" y="19691"/>
              <wp:lineTo x="10153" y="19691"/>
              <wp:lineTo x="20747" y="19691"/>
              <wp:lineTo x="21188" y="16110"/>
              <wp:lineTo x="21188" y="0"/>
              <wp:lineTo x="16332" y="0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2400" cy="230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A632EC" w:rsidRDefault="00A632EC" w:rsidP="00A632EC">
    <w:pPr>
      <w:pStyle w:val="Footer"/>
      <w:ind w:right="1134"/>
      <w:rPr>
        <w:sz w:val="20"/>
      </w:rPr>
    </w:pPr>
    <w:r>
      <w:rPr>
        <w:sz w:val="20"/>
      </w:rPr>
      <w:t>GE.19-22371(E)</w:t>
    </w:r>
  </w:p>
  <w:p w:rsidR="00A632EC" w:rsidRPr="00A632EC" w:rsidRDefault="00A632EC" w:rsidP="00A632EC">
    <w:pPr>
      <w:pStyle w:val="Footer"/>
      <w:ind w:right="1134"/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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</w:t>
    </w:r>
    <w:r>
      <w:rPr>
        <w:rFonts w:ascii="C39T30Lfz" w:hAnsi="C39T30Lfz"/>
        <w:sz w:val="56"/>
      </w:rPr>
      <w:t></w:t>
    </w:r>
    <w:r>
      <w:rPr>
        <w:rFonts w:ascii="C39T30Lfz" w:hAnsi="C39T30Lfz"/>
        <w:sz w:val="56"/>
      </w:rPr>
      <w:t>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  <w:lang w:val="en-U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5478780</wp:posOffset>
          </wp:positionH>
          <wp:positionV relativeFrom="margin">
            <wp:posOffset>8794750</wp:posOffset>
          </wp:positionV>
          <wp:extent cx="561975" cy="561975"/>
          <wp:effectExtent l="0" t="0" r="9525" b="9525"/>
          <wp:wrapNone/>
          <wp:docPr id="2" name="Picture 1" descr="https://undocs.org/m2/QRCode.ashx?DS=E/C.12/67/1&amp;Size=2 &amp;Lang=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67/1&amp;Size=2 &amp;Lang=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91854" w:rsidRPr="00FB1744" w:rsidRDefault="00291854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  <w:footnote w:type="continuationSeparator" w:id="0">
    <w:p w:rsidR="00291854" w:rsidRPr="00FB1744" w:rsidRDefault="00291854" w:rsidP="00FB1744">
      <w:pPr>
        <w:tabs>
          <w:tab w:val="right" w:pos="2155"/>
        </w:tabs>
        <w:spacing w:after="80" w:line="240" w:lineRule="auto"/>
        <w:ind w:left="680"/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854" w:rsidRDefault="00291854" w:rsidP="00B879D6">
    <w:pPr>
      <w:pStyle w:val="Header"/>
    </w:pPr>
    <w:r>
      <w:t>E/C.12/67/1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91854" w:rsidRDefault="00291854" w:rsidP="00B879D6">
    <w:pPr>
      <w:pStyle w:val="Header"/>
      <w:jc w:val="right"/>
    </w:pPr>
    <w:r>
      <w:t>E/C.12/67/1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pStyle w:val="ParaNoG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5DD657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1E253887"/>
    <w:multiLevelType w:val="hybridMultilevel"/>
    <w:tmpl w:val="497EC7CC"/>
    <w:lvl w:ilvl="0" w:tplc="FAE4B37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A12325"/>
    <w:multiLevelType w:val="hybridMultilevel"/>
    <w:tmpl w:val="FF0E5B48"/>
    <w:lvl w:ilvl="0" w:tplc="6D5E22D8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412300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es-ES" w:vendorID="64" w:dllVersion="131078" w:nlCheck="1" w:checkStyle="0"/>
  <w:activeWritingStyle w:appName="MSWord" w:lang="en-GB" w:vendorID="64" w:dllVersion="131078" w:nlCheck="1" w:checkStyle="1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6146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9B6"/>
    <w:rsid w:val="00046E92"/>
    <w:rsid w:val="000B0070"/>
    <w:rsid w:val="000D1B89"/>
    <w:rsid w:val="000F5EAE"/>
    <w:rsid w:val="001170DC"/>
    <w:rsid w:val="00125E0C"/>
    <w:rsid w:val="00247E2C"/>
    <w:rsid w:val="00291854"/>
    <w:rsid w:val="002B6346"/>
    <w:rsid w:val="002D6C53"/>
    <w:rsid w:val="002F5595"/>
    <w:rsid w:val="00300A84"/>
    <w:rsid w:val="00334F6A"/>
    <w:rsid w:val="00342AC8"/>
    <w:rsid w:val="003B4550"/>
    <w:rsid w:val="0043448D"/>
    <w:rsid w:val="00461253"/>
    <w:rsid w:val="005042C2"/>
    <w:rsid w:val="00506C12"/>
    <w:rsid w:val="0056599A"/>
    <w:rsid w:val="00587690"/>
    <w:rsid w:val="005D09B6"/>
    <w:rsid w:val="005F5F90"/>
    <w:rsid w:val="00671529"/>
    <w:rsid w:val="006C645E"/>
    <w:rsid w:val="00717266"/>
    <w:rsid w:val="007268F9"/>
    <w:rsid w:val="007C52B0"/>
    <w:rsid w:val="007D1BD0"/>
    <w:rsid w:val="008A2396"/>
    <w:rsid w:val="009411B4"/>
    <w:rsid w:val="00982066"/>
    <w:rsid w:val="009D0139"/>
    <w:rsid w:val="009F5CDC"/>
    <w:rsid w:val="00A429CD"/>
    <w:rsid w:val="00A632EC"/>
    <w:rsid w:val="00A775CF"/>
    <w:rsid w:val="00A92F5C"/>
    <w:rsid w:val="00AB3C7E"/>
    <w:rsid w:val="00B06045"/>
    <w:rsid w:val="00B86690"/>
    <w:rsid w:val="00B879D6"/>
    <w:rsid w:val="00C35A27"/>
    <w:rsid w:val="00CF7D71"/>
    <w:rsid w:val="00E02C2B"/>
    <w:rsid w:val="00E51662"/>
    <w:rsid w:val="00ED6C48"/>
    <w:rsid w:val="00EF06EF"/>
    <w:rsid w:val="00F23B3E"/>
    <w:rsid w:val="00F65F5D"/>
    <w:rsid w:val="00F86A3A"/>
    <w:rsid w:val="00FB1744"/>
    <w:rsid w:val="00FC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  <w15:docId w15:val="{8DA21F1D-753C-44C7-9587-0572560DE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/>
    <w:lsdException w:name="heading 2" w:semiHidden="1" w:uiPriority="0" w:unhideWhenUsed="1"/>
    <w:lsdException w:name="heading 3" w:semiHidden="1" w:uiPriority="0" w:unhideWhenUsed="1"/>
    <w:lsdException w:name="heading 4" w:semiHidden="1" w:uiPriority="0" w:unhideWhenUsed="1"/>
    <w:lsdException w:name="heading 5" w:semiHidden="1" w:uiPriority="0" w:unhideWhenUsed="1"/>
    <w:lsdException w:name="heading 6" w:semiHidden="1" w:uiPriority="0" w:unhideWhenUsed="1"/>
    <w:lsdException w:name="heading 7" w:semiHidden="1" w:uiPriority="0" w:unhideWhenUsed="1"/>
    <w:lsdException w:name="heading 8" w:semiHidden="1" w:uiPriority="0" w:unhideWhenUsed="1"/>
    <w:lsdException w:name="heading 9" w:semiHidden="1" w:uiPriority="0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Heading1">
    <w:name w:val="heading 1"/>
    <w:aliases w:val="Table_G"/>
    <w:basedOn w:val="SingleTxtG"/>
    <w:next w:val="SingleTxtG"/>
    <w:link w:val="Heading1Char"/>
    <w:semiHidden/>
    <w:rsid w:val="007268F9"/>
    <w:pPr>
      <w:spacing w:after="0" w:line="240" w:lineRule="auto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rsid w:val="007268F9"/>
    <w:pPr>
      <w:spacing w:line="240" w:lineRule="auto"/>
      <w:outlineLvl w:val="1"/>
    </w:pPr>
    <w:rPr>
      <w:rFonts w:eastAsia="SimSun"/>
      <w:lang w:eastAsia="zh-CN"/>
    </w:rPr>
  </w:style>
  <w:style w:type="paragraph" w:styleId="Heading3">
    <w:name w:val="heading 3"/>
    <w:basedOn w:val="Normal"/>
    <w:next w:val="Normal"/>
    <w:link w:val="Heading3Char"/>
    <w:semiHidden/>
    <w:rsid w:val="007268F9"/>
    <w:pPr>
      <w:spacing w:line="240" w:lineRule="auto"/>
      <w:outlineLvl w:val="2"/>
    </w:pPr>
    <w:rPr>
      <w:rFonts w:eastAsia="SimSun"/>
      <w:lang w:eastAsia="zh-CN"/>
    </w:rPr>
  </w:style>
  <w:style w:type="paragraph" w:styleId="Heading4">
    <w:name w:val="heading 4"/>
    <w:basedOn w:val="Normal"/>
    <w:next w:val="Normal"/>
    <w:link w:val="Heading4Char"/>
    <w:semiHidden/>
    <w:rsid w:val="007268F9"/>
    <w:pPr>
      <w:spacing w:line="240" w:lineRule="auto"/>
      <w:outlineLvl w:val="3"/>
    </w:pPr>
    <w:rPr>
      <w:rFonts w:eastAsia="SimSun"/>
      <w:lang w:eastAsia="zh-CN"/>
    </w:rPr>
  </w:style>
  <w:style w:type="paragraph" w:styleId="Heading5">
    <w:name w:val="heading 5"/>
    <w:basedOn w:val="Normal"/>
    <w:next w:val="Normal"/>
    <w:link w:val="Heading5Char"/>
    <w:semiHidden/>
    <w:rsid w:val="007268F9"/>
    <w:pPr>
      <w:spacing w:line="240" w:lineRule="auto"/>
      <w:outlineLvl w:val="4"/>
    </w:pPr>
    <w:rPr>
      <w:rFonts w:eastAsia="SimSun"/>
      <w:lang w:eastAsia="zh-CN"/>
    </w:rPr>
  </w:style>
  <w:style w:type="paragraph" w:styleId="Heading6">
    <w:name w:val="heading 6"/>
    <w:basedOn w:val="Normal"/>
    <w:next w:val="Normal"/>
    <w:link w:val="Heading6Char"/>
    <w:semiHidden/>
    <w:rsid w:val="007268F9"/>
    <w:pPr>
      <w:spacing w:line="240" w:lineRule="auto"/>
      <w:outlineLvl w:val="5"/>
    </w:pPr>
    <w:rPr>
      <w:rFonts w:eastAsia="SimSun"/>
      <w:lang w:eastAsia="zh-CN"/>
    </w:rPr>
  </w:style>
  <w:style w:type="paragraph" w:styleId="Heading7">
    <w:name w:val="heading 7"/>
    <w:basedOn w:val="Normal"/>
    <w:next w:val="Normal"/>
    <w:link w:val="Heading7Char"/>
    <w:semiHidden/>
    <w:rsid w:val="007268F9"/>
    <w:pPr>
      <w:spacing w:line="240" w:lineRule="auto"/>
      <w:outlineLvl w:val="6"/>
    </w:pPr>
    <w:rPr>
      <w:rFonts w:eastAsia="SimSun"/>
      <w:lang w:eastAsia="zh-CN"/>
    </w:rPr>
  </w:style>
  <w:style w:type="paragraph" w:styleId="Heading8">
    <w:name w:val="heading 8"/>
    <w:basedOn w:val="Normal"/>
    <w:next w:val="Normal"/>
    <w:link w:val="Heading8Char"/>
    <w:semiHidden/>
    <w:rsid w:val="007268F9"/>
    <w:pPr>
      <w:spacing w:line="240" w:lineRule="auto"/>
      <w:outlineLvl w:val="7"/>
    </w:pPr>
    <w:rPr>
      <w:rFonts w:eastAsia="SimSun"/>
      <w:lang w:eastAsia="zh-CN"/>
    </w:rPr>
  </w:style>
  <w:style w:type="paragraph" w:styleId="Heading9">
    <w:name w:val="heading 9"/>
    <w:basedOn w:val="Normal"/>
    <w:next w:val="Normal"/>
    <w:link w:val="Heading9Char"/>
    <w:semiHidden/>
    <w:rsid w:val="007268F9"/>
    <w:pPr>
      <w:spacing w:line="240" w:lineRule="auto"/>
      <w:outlineLvl w:val="8"/>
    </w:pPr>
    <w:rPr>
      <w:rFonts w:eastAsia="SimSun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semiHidden/>
    <w:rsid w:val="007268F9"/>
    <w:pPr>
      <w:pBdr>
        <w:bottom w:val="single" w:sz="4" w:space="4" w:color="auto"/>
      </w:pBdr>
      <w:spacing w:line="240" w:lineRule="auto"/>
    </w:pPr>
    <w:rPr>
      <w:rFonts w:eastAsia="SimSun"/>
      <w:b/>
      <w:sz w:val="18"/>
      <w:lang w:eastAsia="zh-CN"/>
    </w:rPr>
  </w:style>
  <w:style w:type="character" w:customStyle="1" w:styleId="HeaderChar">
    <w:name w:val="Header Char"/>
    <w:aliases w:val="6_G Char"/>
    <w:basedOn w:val="DefaultParagraphFont"/>
    <w:link w:val="Header"/>
    <w:semiHidden/>
    <w:rsid w:val="003B4550"/>
    <w:rPr>
      <w:rFonts w:ascii="Times New Roman" w:hAnsi="Times New Roman" w:cs="Times New Roman"/>
      <w:b/>
      <w:sz w:val="18"/>
      <w:szCs w:val="20"/>
    </w:rPr>
  </w:style>
  <w:style w:type="paragraph" w:styleId="Footer">
    <w:name w:val="footer"/>
    <w:aliases w:val="3_G"/>
    <w:basedOn w:val="Normal"/>
    <w:link w:val="FooterChar"/>
    <w:rsid w:val="007268F9"/>
    <w:pPr>
      <w:spacing w:line="240" w:lineRule="auto"/>
    </w:pPr>
    <w:rPr>
      <w:rFonts w:eastAsia="SimSun"/>
      <w:sz w:val="16"/>
      <w:lang w:eastAsia="zh-CN"/>
    </w:rPr>
  </w:style>
  <w:style w:type="character" w:customStyle="1" w:styleId="FooterChar">
    <w:name w:val="Footer Char"/>
    <w:aliases w:val="3_G Char"/>
    <w:basedOn w:val="DefaultParagraphFont"/>
    <w:link w:val="Footer"/>
    <w:rsid w:val="00247E2C"/>
    <w:rPr>
      <w:rFonts w:ascii="Times New Roman" w:eastAsia="SimSun" w:hAnsi="Times New Roman" w:cs="Times New Roman"/>
      <w:sz w:val="16"/>
      <w:szCs w:val="20"/>
    </w:rPr>
  </w:style>
  <w:style w:type="paragraph" w:customStyle="1" w:styleId="HMG">
    <w:name w:val="_ H __M_G"/>
    <w:basedOn w:val="Normal"/>
    <w:next w:val="Normal"/>
    <w:rsid w:val="007268F9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7268F9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rsid w:val="007268F9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7268F9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rsid w:val="007268F9"/>
    <w:pPr>
      <w:spacing w:after="120"/>
      <w:ind w:left="1134" w:right="1134"/>
      <w:jc w:val="both"/>
    </w:pPr>
    <w:rPr>
      <w:rFonts w:eastAsia="SimSun"/>
      <w:lang w:eastAsia="zh-CN"/>
    </w:rPr>
  </w:style>
  <w:style w:type="paragraph" w:customStyle="1" w:styleId="SLG">
    <w:name w:val="__S_L_G"/>
    <w:basedOn w:val="Normal"/>
    <w:next w:val="Normal"/>
    <w:rsid w:val="007268F9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268F9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268F9"/>
    <w:pPr>
      <w:keepNext/>
      <w:keepLines/>
      <w:spacing w:before="240" w:after="240" w:line="420" w:lineRule="exact"/>
      <w:ind w:left="1134" w:right="1134"/>
    </w:pPr>
    <w:rPr>
      <w:rFonts w:eastAsia="SimSun"/>
      <w:b/>
      <w:sz w:val="40"/>
      <w:lang w:eastAsia="zh-CN"/>
    </w:rPr>
  </w:style>
  <w:style w:type="paragraph" w:customStyle="1" w:styleId="Bullet1G">
    <w:name w:val="_Bullet 1_G"/>
    <w:basedOn w:val="Normal"/>
    <w:rsid w:val="007268F9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rsid w:val="007268F9"/>
    <w:pPr>
      <w:numPr>
        <w:numId w:val="2"/>
      </w:numPr>
      <w:spacing w:after="120"/>
      <w:ind w:right="1134"/>
      <w:jc w:val="both"/>
    </w:pPr>
  </w:style>
  <w:style w:type="paragraph" w:customStyle="1" w:styleId="ParaNoG">
    <w:name w:val="_ParaNo._G"/>
    <w:basedOn w:val="SingleTxtG"/>
    <w:rsid w:val="007268F9"/>
    <w:pPr>
      <w:numPr>
        <w:numId w:val="3"/>
      </w:numPr>
    </w:pPr>
  </w:style>
  <w:style w:type="numbering" w:styleId="111111">
    <w:name w:val="Outline List 2"/>
    <w:basedOn w:val="NoList"/>
    <w:semiHidden/>
    <w:rsid w:val="007268F9"/>
    <w:pPr>
      <w:numPr>
        <w:numId w:val="5"/>
      </w:numPr>
    </w:pPr>
  </w:style>
  <w:style w:type="numbering" w:styleId="1ai">
    <w:name w:val="Outline List 1"/>
    <w:basedOn w:val="NoList"/>
    <w:semiHidden/>
    <w:rsid w:val="007268F9"/>
    <w:pPr>
      <w:numPr>
        <w:numId w:val="6"/>
      </w:numPr>
    </w:pPr>
  </w:style>
  <w:style w:type="character" w:styleId="EndnoteReference">
    <w:name w:val="endnote reference"/>
    <w:aliases w:val="1_G"/>
    <w:rsid w:val="007268F9"/>
    <w:rPr>
      <w:rFonts w:ascii="Times New Roman" w:hAnsi="Times New Roman"/>
      <w:sz w:val="18"/>
      <w:vertAlign w:val="superscript"/>
    </w:rPr>
  </w:style>
  <w:style w:type="paragraph" w:styleId="FootnoteText">
    <w:name w:val="footnote text"/>
    <w:aliases w:val="5_G"/>
    <w:basedOn w:val="Normal"/>
    <w:link w:val="FootnoteTextChar"/>
    <w:rsid w:val="007268F9"/>
    <w:pPr>
      <w:tabs>
        <w:tab w:val="right" w:pos="1021"/>
      </w:tabs>
      <w:spacing w:line="220" w:lineRule="exact"/>
      <w:ind w:left="1134" w:right="1134" w:hanging="1134"/>
    </w:pPr>
    <w:rPr>
      <w:rFonts w:eastAsia="SimSun"/>
      <w:sz w:val="18"/>
      <w:lang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7268F9"/>
    <w:rPr>
      <w:rFonts w:ascii="Times New Roman" w:eastAsia="SimSun" w:hAnsi="Times New Roman" w:cs="Times New Roman"/>
      <w:sz w:val="18"/>
      <w:szCs w:val="20"/>
    </w:rPr>
  </w:style>
  <w:style w:type="paragraph" w:styleId="EndnoteText">
    <w:name w:val="endnote text"/>
    <w:aliases w:val="2_G"/>
    <w:basedOn w:val="FootnoteText"/>
    <w:link w:val="EndnoteTextChar"/>
    <w:rsid w:val="007268F9"/>
  </w:style>
  <w:style w:type="character" w:customStyle="1" w:styleId="EndnoteTextChar">
    <w:name w:val="Endnote Text Char"/>
    <w:aliases w:val="2_G Char"/>
    <w:basedOn w:val="DefaultParagraphFont"/>
    <w:link w:val="EndnoteText"/>
    <w:rsid w:val="007268F9"/>
    <w:rPr>
      <w:rFonts w:ascii="Times New Roman" w:eastAsia="SimSun" w:hAnsi="Times New Roman" w:cs="Times New Roman"/>
      <w:sz w:val="18"/>
      <w:szCs w:val="20"/>
    </w:rPr>
  </w:style>
  <w:style w:type="character" w:styleId="FootnoteReference">
    <w:name w:val="footnote reference"/>
    <w:aliases w:val="4_G"/>
    <w:rsid w:val="007268F9"/>
    <w:rPr>
      <w:rFonts w:ascii="Times New Roman" w:hAnsi="Times New Roman"/>
      <w:sz w:val="18"/>
      <w:vertAlign w:val="superscript"/>
    </w:rPr>
  </w:style>
  <w:style w:type="character" w:customStyle="1" w:styleId="Heading1Char">
    <w:name w:val="Heading 1 Char"/>
    <w:aliases w:val="Table_G Char"/>
    <w:basedOn w:val="DefaultParagraphFont"/>
    <w:link w:val="Heading1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4Char">
    <w:name w:val="Heading 4 Char"/>
    <w:basedOn w:val="DefaultParagraphFont"/>
    <w:link w:val="Heading4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5Char">
    <w:name w:val="Heading 5 Char"/>
    <w:basedOn w:val="DefaultParagraphFont"/>
    <w:link w:val="Heading5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6Char">
    <w:name w:val="Heading 6 Char"/>
    <w:basedOn w:val="DefaultParagraphFont"/>
    <w:link w:val="Heading6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7Char">
    <w:name w:val="Heading 7 Char"/>
    <w:basedOn w:val="DefaultParagraphFont"/>
    <w:link w:val="Heading7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8Char">
    <w:name w:val="Heading 8 Char"/>
    <w:basedOn w:val="DefaultParagraphFont"/>
    <w:link w:val="Heading8"/>
    <w:semiHidden/>
    <w:rsid w:val="003B4550"/>
    <w:rPr>
      <w:rFonts w:ascii="Times New Roman" w:hAnsi="Times New Roman" w:cs="Times New Roman"/>
      <w:sz w:val="20"/>
      <w:szCs w:val="20"/>
    </w:rPr>
  </w:style>
  <w:style w:type="character" w:customStyle="1" w:styleId="Heading9Char">
    <w:name w:val="Heading 9 Char"/>
    <w:basedOn w:val="DefaultParagraphFont"/>
    <w:link w:val="Heading9"/>
    <w:semiHidden/>
    <w:rsid w:val="003B4550"/>
    <w:rPr>
      <w:rFonts w:ascii="Times New Roman" w:hAnsi="Times New Roman" w:cs="Times New Roman"/>
      <w:sz w:val="20"/>
      <w:szCs w:val="20"/>
    </w:rPr>
  </w:style>
  <w:style w:type="character" w:styleId="PageNumber">
    <w:name w:val="page number"/>
    <w:aliases w:val="7_G"/>
    <w:semiHidden/>
    <w:rsid w:val="007268F9"/>
    <w:rPr>
      <w:rFonts w:ascii="Times New Roman" w:hAnsi="Times New Roman"/>
      <w:b/>
      <w:sz w:val="18"/>
    </w:rPr>
  </w:style>
  <w:style w:type="character" w:styleId="BookTitle">
    <w:name w:val="Book Title"/>
    <w:basedOn w:val="DefaultParagraphFont"/>
    <w:uiPriority w:val="33"/>
    <w:semiHidden/>
    <w:rsid w:val="007268F9"/>
    <w:rPr>
      <w:b/>
      <w:bCs/>
      <w:smallCaps/>
      <w:spacing w:val="5"/>
    </w:rPr>
  </w:style>
  <w:style w:type="table" w:styleId="TableGrid">
    <w:name w:val="Table Grid"/>
    <w:basedOn w:val="TableNormal"/>
    <w:rsid w:val="00717266"/>
    <w:pPr>
      <w:suppressAutoHyphens/>
      <w:spacing w:after="0" w:line="240" w:lineRule="atLeast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7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266"/>
    <w:rPr>
      <w:rFonts w:ascii="Tahoma" w:eastAsia="Times New Roman" w:hAnsi="Tahoma" w:cs="Tahoma"/>
      <w:sz w:val="16"/>
      <w:szCs w:val="16"/>
      <w:lang w:eastAsia="en-US"/>
    </w:rPr>
  </w:style>
  <w:style w:type="character" w:customStyle="1" w:styleId="SingleTxtGChar">
    <w:name w:val="_ Single Txt_G Char"/>
    <w:basedOn w:val="DefaultParagraphFont"/>
    <w:link w:val="SingleTxtG"/>
    <w:rsid w:val="00FC04AB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7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9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2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6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COVERPAGES\CESCR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514E0-0488-44CC-8ECE-4573778D17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CESCR.dotm</Template>
  <TotalTime>0</TotalTime>
  <Pages>7</Pages>
  <Words>2116</Words>
  <Characters>11542</Characters>
  <Application>Microsoft Office Word</Application>
  <DocSecurity>0</DocSecurity>
  <Lines>464</Lines>
  <Paragraphs>309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E/C.12/67/1</vt:lpstr>
    </vt:vector>
  </TitlesOfParts>
  <Company>DCM</Company>
  <LinksUpToDate>false</LinksUpToDate>
  <CharactersWithSpaces>13373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E/C.12/67/1</dc:title>
  <dc:subject>1922371</dc:subject>
  <dc:creator>Brigoli</dc:creator>
  <cp:keywords/>
  <dc:description/>
  <cp:lastModifiedBy>Generic Pdf eng</cp:lastModifiedBy>
  <cp:revision>2</cp:revision>
  <cp:lastPrinted>2019-12-20T15:47:00Z</cp:lastPrinted>
  <dcterms:created xsi:type="dcterms:W3CDTF">2019-12-23T15:18:00Z</dcterms:created>
  <dcterms:modified xsi:type="dcterms:W3CDTF">2019-12-23T15:18:00Z</dcterms:modified>
</cp:coreProperties>
</file>