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945D6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945D6A" w:rsidP="00945D6A">
            <w:pPr>
              <w:jc w:val="right"/>
            </w:pPr>
            <w:r w:rsidRPr="00945D6A">
              <w:rPr>
                <w:sz w:val="40"/>
              </w:rPr>
              <w:t>A</w:t>
            </w:r>
            <w:r>
              <w:t>/HRC/41/L.5</w:t>
            </w:r>
          </w:p>
        </w:tc>
      </w:tr>
      <w:tr w:rsidR="002D5AAC" w:rsidRPr="00BB4475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945D6A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:rsidR="00945D6A" w:rsidRDefault="00945D6A" w:rsidP="00945D6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 July 2019</w:t>
            </w:r>
          </w:p>
          <w:p w:rsidR="00945D6A" w:rsidRDefault="00945D6A" w:rsidP="00945D6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945D6A" w:rsidRPr="00E71476" w:rsidRDefault="00945D6A" w:rsidP="00945D6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945D6A" w:rsidRPr="00D96492" w:rsidRDefault="00DF71B9" w:rsidP="00D96492">
      <w:pPr>
        <w:spacing w:before="120" w:line="234" w:lineRule="atLeast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D96492" w:rsidRPr="00585EE7" w:rsidRDefault="00D96492" w:rsidP="00D96492">
      <w:pPr>
        <w:spacing w:line="234" w:lineRule="atLeast"/>
        <w:rPr>
          <w:b/>
        </w:rPr>
      </w:pPr>
      <w:r>
        <w:rPr>
          <w:b/>
          <w:bCs/>
        </w:rPr>
        <w:t>Сорок первая сессия</w:t>
      </w:r>
    </w:p>
    <w:p w:rsidR="00D96492" w:rsidRPr="00585EE7" w:rsidRDefault="00D96492" w:rsidP="00D96492">
      <w:pPr>
        <w:spacing w:line="234" w:lineRule="atLeast"/>
      </w:pPr>
      <w:r>
        <w:t>24 июня – 12 июля 2019 года</w:t>
      </w:r>
    </w:p>
    <w:p w:rsidR="00D96492" w:rsidRPr="00585EE7" w:rsidRDefault="00D96492" w:rsidP="00D96492">
      <w:pPr>
        <w:spacing w:line="234" w:lineRule="atLeast"/>
      </w:pPr>
      <w:r>
        <w:t>Пункт 3 повестки дня</w:t>
      </w:r>
    </w:p>
    <w:p w:rsidR="00D96492" w:rsidRPr="00585EE7" w:rsidRDefault="00D96492" w:rsidP="00D96492">
      <w:pPr>
        <w:spacing w:line="234" w:lineRule="atLeast"/>
        <w:rPr>
          <w:b/>
        </w:rPr>
      </w:pPr>
      <w:r>
        <w:rPr>
          <w:b/>
          <w:bCs/>
        </w:rPr>
        <w:t>Поощрение и защита всех прав человека,</w:t>
      </w:r>
      <w:r>
        <w:rPr>
          <w:b/>
          <w:bCs/>
        </w:rPr>
        <w:br/>
        <w:t>гражданских, политических, экономических,</w:t>
      </w:r>
      <w:r>
        <w:rPr>
          <w:b/>
          <w:bCs/>
        </w:rPr>
        <w:br/>
        <w:t>социальных и культурных прав, включая</w:t>
      </w:r>
      <w:r>
        <w:rPr>
          <w:b/>
          <w:bCs/>
        </w:rPr>
        <w:br/>
        <w:t>право на развитие</w:t>
      </w:r>
    </w:p>
    <w:p w:rsidR="00D96492" w:rsidRPr="00585EE7" w:rsidRDefault="00D96492" w:rsidP="00D96492">
      <w:pPr>
        <w:pStyle w:val="H23G"/>
      </w:pPr>
      <w:r>
        <w:tab/>
      </w:r>
      <w:r>
        <w:tab/>
      </w:r>
      <w:r w:rsidRPr="00D96492">
        <w:t>Австралия, Австрия, Албания</w:t>
      </w:r>
      <w:r w:rsidRPr="00D96492">
        <w:rPr>
          <w:rStyle w:val="aa"/>
          <w:b w:val="0"/>
          <w:sz w:val="20"/>
          <w:vertAlign w:val="baseline"/>
        </w:rPr>
        <w:footnoteReference w:customMarkFollows="1" w:id="1"/>
        <w:t>*</w:t>
      </w:r>
      <w:r w:rsidRPr="00D96492">
        <w:t>, Аргентина, Бельгия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Болгария, Боливия (Многонациональное Государство)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Босния и Герцеговина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Венгрия, Гаити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Греция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Грузия</w:t>
      </w:r>
      <w:r w:rsidR="008E268A" w:rsidRPr="00D96492">
        <w:rPr>
          <w:rStyle w:val="aa"/>
          <w:b w:val="0"/>
          <w:sz w:val="20"/>
          <w:vertAlign w:val="baseline"/>
        </w:rPr>
        <w:t>*</w:t>
      </w:r>
      <w:r w:rsidRPr="00D96492">
        <w:t>, Дания, Израиль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Ирландия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Исландия, Испания, Италия, Канада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Кипр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Латвия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Литва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Лихтенштейн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Люксембург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Мальта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Мексика, Монако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Монголия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Нидерланды*, Новая Зеландия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Норвегия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Перу, Республика Молдова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Румыния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Сан-Марино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Словакия, Словения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Тунис, Турция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Украина, Уругвай, Финляндия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Франция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Хорватия, Черногория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Чехия, Швейцария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Швеция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Эквадор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Эстония</w:t>
      </w:r>
      <w:r w:rsidRPr="00D96492">
        <w:rPr>
          <w:rStyle w:val="aa"/>
          <w:b w:val="0"/>
          <w:sz w:val="20"/>
          <w:vertAlign w:val="baseline"/>
        </w:rPr>
        <w:t>*</w:t>
      </w:r>
      <w:r w:rsidRPr="00D96492">
        <w:t>, Япония: проект резолюции</w:t>
      </w:r>
    </w:p>
    <w:p w:rsidR="00D96492" w:rsidRPr="00585EE7" w:rsidRDefault="00D96492" w:rsidP="00D96492">
      <w:pPr>
        <w:pStyle w:val="H1G"/>
        <w:tabs>
          <w:tab w:val="left" w:pos="1843"/>
        </w:tabs>
        <w:spacing w:before="300" w:line="260" w:lineRule="exact"/>
      </w:pPr>
      <w:r>
        <w:tab/>
      </w:r>
      <w:r>
        <w:tab/>
        <w:t>41/…</w:t>
      </w:r>
      <w:r>
        <w:tab/>
        <w:t xml:space="preserve">Активизация усилий по ликвидации всех форм насилия </w:t>
      </w:r>
      <w:r>
        <w:tab/>
        <w:t xml:space="preserve">в  отношении женщин и девочек: предупреждение насилия </w:t>
      </w:r>
      <w:r>
        <w:tab/>
        <w:t xml:space="preserve">и реагирование на насилие в отношении женщин и девочек </w:t>
      </w:r>
      <w:r>
        <w:tab/>
        <w:t>в сфере труда</w:t>
      </w:r>
    </w:p>
    <w:p w:rsidR="00D96492" w:rsidRPr="00585EE7" w:rsidRDefault="00D96492" w:rsidP="00D96492">
      <w:pPr>
        <w:pStyle w:val="SingleTxtG"/>
        <w:spacing w:line="230" w:lineRule="atLeast"/>
      </w:pPr>
      <w:r>
        <w:tab/>
      </w:r>
      <w:r>
        <w:tab/>
      </w:r>
      <w:r>
        <w:rPr>
          <w:i/>
          <w:iCs/>
        </w:rPr>
        <w:t>Совет по правам человека</w:t>
      </w:r>
    </w:p>
    <w:p w:rsidR="00D96492" w:rsidRPr="00585EE7" w:rsidRDefault="00D96492" w:rsidP="00D96492">
      <w:pPr>
        <w:pStyle w:val="SingleTxtG"/>
        <w:spacing w:line="230" w:lineRule="atLeast"/>
      </w:pPr>
      <w:r>
        <w:tab/>
      </w:r>
      <w:r>
        <w:tab/>
      </w:r>
      <w:r>
        <w:rPr>
          <w:i/>
          <w:iCs/>
        </w:rPr>
        <w:t>вновь подтверждая</w:t>
      </w:r>
      <w:r>
        <w:t>, что все государства обязаны уважать, защищать и осуществлять все права человека и основные свободы, и вновь подтверждая также, что все формы дискриминации по признаку пола противоречат Уставу Организации Объединенных Наций, Всеобщей декларации прав человека, Международному пакту о гражданских и политических правах, Международному пакту об экономических, социальных и культурных правах, Конвенции о ликвидации всех форм дискриминации в отношении женщин, Конвенции о правах инвалидов, Конвенции о правах ребенка и Международной конвенции о ликвидации всех форм расовой дискриминации,</w:t>
      </w:r>
    </w:p>
    <w:p w:rsidR="00D96492" w:rsidRPr="00AF7639" w:rsidRDefault="00D96492" w:rsidP="00D96492">
      <w:pPr>
        <w:pStyle w:val="SingleTxtG"/>
        <w:spacing w:line="230" w:lineRule="atLeast"/>
        <w:ind w:firstLine="567"/>
      </w:pPr>
      <w:r>
        <w:rPr>
          <w:i/>
          <w:iCs/>
        </w:rPr>
        <w:t>вновь подтверждая также</w:t>
      </w:r>
      <w:r>
        <w:t xml:space="preserve"> Венскую декларацию и Программу действий, Декларацию об искоренении насилия в отношении женщин, Пекинскую декларацию и Платформу действий, Программу действий Международной конференции по народонаселению и развитию и итоговые документы конференций по их обзору и Декларацию Организации Объединенных Наций о правах коренных народов,</w:t>
      </w:r>
    </w:p>
    <w:p w:rsidR="00D96492" w:rsidRPr="00585EE7" w:rsidRDefault="00D96492" w:rsidP="00D96492">
      <w:pPr>
        <w:pStyle w:val="SingleTxtG"/>
        <w:spacing w:after="80" w:line="230" w:lineRule="atLeast"/>
        <w:ind w:firstLine="567"/>
      </w:pPr>
      <w:r w:rsidRPr="00E63717">
        <w:rPr>
          <w:i/>
          <w:iCs/>
        </w:rPr>
        <w:t>ссылаясь</w:t>
      </w:r>
      <w:r>
        <w:t xml:space="preserve"> на все соответствующие резолюции Совета по правам человека, Комиссии по правам человека, Генеральной Ассамблеи и Совета Безопасности и на соответствующие резолюции и согласованные выводы Комиссии по положению женщин, в которых, в частности, подтверждается необходимость предупреждать, осуждать и искоренять все формы насилия в отношении женщин и девочек,</w:t>
      </w:r>
    </w:p>
    <w:p w:rsidR="00D96492" w:rsidRPr="00585EE7" w:rsidRDefault="00D96492" w:rsidP="00D96492">
      <w:pPr>
        <w:pStyle w:val="SingleTxtG"/>
      </w:pPr>
      <w:r>
        <w:lastRenderedPageBreak/>
        <w:tab/>
      </w:r>
      <w:r>
        <w:tab/>
      </w:r>
      <w:r>
        <w:rPr>
          <w:i/>
          <w:iCs/>
        </w:rPr>
        <w:t>вновь подтверждая</w:t>
      </w:r>
      <w:r>
        <w:t xml:space="preserve"> важность полного осуществления резолюции 70/1 Генеральной Ассамблеи от 25 сентября 2015 года, озаглавленной «Преобразование нашего мира: Повестка дня в области устойчивого развития на период до 2030 года», включая обязательство всех государств по достижению гендерного равенства и расширению прав и возможностей всех женщин и девочек, ликвидации всех форм насилия в отношении всех женщин и девочек в публичной и частной сферах, а также обеспечению полной и производительной занятости и достойной работы для всех женщин и мужчин, в том числе молодых людей и инвалидов, и равной оплаты за труд равной ценности,</w:t>
      </w:r>
    </w:p>
    <w:p w:rsidR="00D96492" w:rsidRPr="000C278C" w:rsidRDefault="00D96492" w:rsidP="00D96492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Декларацию Международной организации труда об основополагающих принципах и правах в сфере труда и ее Конвенцию 1951 года о равном вознаграждении (№ 100), Конвенцию 1958 года о дискриминации (в области труда и занятий) (№ 111), Конвенцию 1973 года о минимальном возрасте (№ 138) и Конвенцию 1999 года о наихудших формах детского труда (№ 182) и другие соответствующие международные стандарты в сфере труда,</w:t>
      </w:r>
    </w:p>
    <w:p w:rsidR="00D96492" w:rsidRPr="00585EE7" w:rsidRDefault="00D96492" w:rsidP="00D96492">
      <w:pPr>
        <w:pStyle w:val="SingleTxtG"/>
        <w:ind w:firstLine="567"/>
      </w:pPr>
      <w:r>
        <w:rPr>
          <w:i/>
          <w:iCs/>
        </w:rPr>
        <w:t>ссылаясь также</w:t>
      </w:r>
      <w:r>
        <w:t xml:space="preserve"> на Руководящие принципы предпринимательской деятельности в аспекте прав человека: осуществление Рамок Организации Объединенных Наций, касающихся «защиты, соблюдения и средств правовой защиты», включая обязанность </w:t>
      </w:r>
      <w:r w:rsidRPr="00D96492">
        <w:t>коммерческих</w:t>
      </w:r>
      <w:r>
        <w:t xml:space="preserve"> предприятий уважать права человека, учитывая при этом неодинаковые риски, которым подвергаются женщины и мужчины,</w:t>
      </w:r>
    </w:p>
    <w:p w:rsidR="00D96492" w:rsidRPr="00585EE7" w:rsidRDefault="00D96492" w:rsidP="00D96492">
      <w:pPr>
        <w:pStyle w:val="SingleTxtG"/>
        <w:ind w:firstLine="567"/>
      </w:pPr>
      <w:r>
        <w:rPr>
          <w:i/>
          <w:iCs/>
        </w:rPr>
        <w:t>принимая к сведению</w:t>
      </w:r>
      <w:r>
        <w:t xml:space="preserve"> руководство по вопросам искоренения насилия и сексуальных домогательств в отношении женщин в сфере труда Структуры Организации Объединенных Наций по вопросам гендерного равенства и расширения прав и возможностей женщин и Международной организации труда,</w:t>
      </w:r>
    </w:p>
    <w:p w:rsidR="00D96492" w:rsidRPr="00585EE7" w:rsidRDefault="00D96492" w:rsidP="00D96492">
      <w:pPr>
        <w:pStyle w:val="SingleTxtG"/>
        <w:ind w:firstLine="567"/>
      </w:pPr>
      <w:r>
        <w:rPr>
          <w:i/>
          <w:iCs/>
        </w:rPr>
        <w:t>признавая</w:t>
      </w:r>
      <w:r>
        <w:t xml:space="preserve"> важную роль, которую играют региональные конвенции, договоры, декларации и инициативы по предупреждению и ликвидации насилия в отношении женщин и девочек,</w:t>
      </w:r>
    </w:p>
    <w:p w:rsidR="00D96492" w:rsidRPr="00585EE7" w:rsidRDefault="00D96492" w:rsidP="00D96492">
      <w:pPr>
        <w:pStyle w:val="SingleTxtG"/>
        <w:ind w:firstLine="567"/>
      </w:pPr>
      <w:r>
        <w:rPr>
          <w:i/>
          <w:iCs/>
        </w:rPr>
        <w:t>с удовлетворением принимая к сведению</w:t>
      </w:r>
      <w:r>
        <w:t xml:space="preserve"> доклады Специального докладчика по вопросу о насилии в отношении женщин, его причинах и последствиях, о насилии в отношении женщин из сферы политики и об </w:t>
      </w:r>
      <w:r w:rsidRPr="00D96492">
        <w:t>итогах 25 лет работы по осуществлению мандата</w:t>
      </w:r>
      <w:r w:rsidRPr="00D96492">
        <w:rPr>
          <w:rStyle w:val="aa"/>
        </w:rPr>
        <w:footnoteReference w:id="2"/>
      </w:r>
      <w:r w:rsidRPr="00D96492">
        <w:t>,</w:t>
      </w:r>
    </w:p>
    <w:p w:rsidR="00D96492" w:rsidRPr="000C278C" w:rsidRDefault="00D96492" w:rsidP="00D96492">
      <w:pPr>
        <w:pStyle w:val="SingleTxtG"/>
        <w:ind w:firstLine="567"/>
      </w:pPr>
      <w:r>
        <w:rPr>
          <w:i/>
          <w:iCs/>
        </w:rPr>
        <w:t>приветствуя</w:t>
      </w:r>
      <w:r>
        <w:t xml:space="preserve"> Конвенцию 2019 года об искоренении насилия и домогательств Международной организации труда (№ 190),</w:t>
      </w:r>
    </w:p>
    <w:p w:rsidR="00D96492" w:rsidRPr="00585EE7" w:rsidRDefault="00D96492" w:rsidP="00D96492">
      <w:pPr>
        <w:pStyle w:val="SingleTxtG"/>
        <w:ind w:firstLine="567"/>
      </w:pPr>
      <w:r>
        <w:rPr>
          <w:i/>
          <w:iCs/>
        </w:rPr>
        <w:t>с удовлетворением принимая к сведению</w:t>
      </w:r>
      <w:r>
        <w:t xml:space="preserve"> доклад Рабочей группы по вопросу о правах человека и транснациональных корпорациях и других предприятиях о путях интеграции гендерного подхода в процесс осуществления Руководящих принципов предпринимательской деятельности в аспекте прав человека</w:t>
      </w:r>
      <w:r>
        <w:rPr>
          <w:rStyle w:val="aa"/>
        </w:rPr>
        <w:footnoteReference w:id="3"/>
      </w:r>
      <w:r>
        <w:t>,</w:t>
      </w:r>
    </w:p>
    <w:p w:rsidR="00D96492" w:rsidRPr="00585EE7" w:rsidRDefault="00D96492" w:rsidP="00D96492">
      <w:pPr>
        <w:pStyle w:val="SingleTxtG"/>
        <w:ind w:firstLine="567"/>
      </w:pPr>
      <w:r>
        <w:rPr>
          <w:i/>
          <w:iCs/>
        </w:rPr>
        <w:t>выражая глубокую обеспокоенность</w:t>
      </w:r>
      <w:r>
        <w:t xml:space="preserve"> по поводу сохраняющейся распространенности насилия в отношении всех женщин и девочек, в особенности женщин и девочек из числа коренных народов, во всех его различных формах и проявлениях во всем мире и вновь подчеркивая, что насилие в отношении женщин и девочек нарушает, ущемляет и умаляет их права человека и поэтому является абсолютно неприемлемым,</w:t>
      </w:r>
    </w:p>
    <w:p w:rsidR="00D96492" w:rsidRPr="00585EE7" w:rsidRDefault="00D96492" w:rsidP="00D96492">
      <w:pPr>
        <w:pStyle w:val="SingleTxtG"/>
        <w:ind w:firstLine="567"/>
      </w:pPr>
      <w:r w:rsidRPr="00DE3B04">
        <w:rPr>
          <w:i/>
          <w:iCs/>
        </w:rPr>
        <w:t>подчеркивая,</w:t>
      </w:r>
      <w:r>
        <w:t xml:space="preserve"> что «насилие в отношении женщин и девочек» означает любой гендерно мотивированный акт насилия, который причиняет или может причинить страдания женщинам и девочкам или вред их физическому, сексуальному и психологическому здоровью, включая угрозы совершения таких актов, принуждение или произвольное лишение свободы, будь то в публичной или частной сфере, </w:t>
      </w:r>
      <w:r w:rsidRPr="00D96492">
        <w:rPr>
          <w:bCs/>
        </w:rPr>
        <w:t>в том числе в цифровых контекстах</w:t>
      </w:r>
      <w:r>
        <w:t>, и во время работы или в связи с ней, а также отмечая экономический и социальный вред такого насилия,</w:t>
      </w:r>
    </w:p>
    <w:p w:rsidR="00D96492" w:rsidRPr="00585EE7" w:rsidRDefault="00D96492" w:rsidP="00D96492">
      <w:pPr>
        <w:pStyle w:val="SingleTxtG"/>
        <w:ind w:firstLine="567"/>
      </w:pPr>
      <w:r>
        <w:rPr>
          <w:i/>
          <w:iCs/>
        </w:rPr>
        <w:t>признавая</w:t>
      </w:r>
      <w:r>
        <w:t>, что девочки, работающие в соответствии с национальным законодательством и на иных условиях, могут сталкиваться с насилием в сфере труда, осуждая детский труд во всех его формах, и вновь подтверждая обязанность государств-членов в соответствии с международным правом защищать детей, в том числе от экономической эксплуатации, злоупотреблений и дискриминации,</w:t>
      </w:r>
    </w:p>
    <w:p w:rsidR="00D96492" w:rsidRPr="00585EE7" w:rsidRDefault="00D96492" w:rsidP="00D96492">
      <w:pPr>
        <w:pStyle w:val="SingleTxtG"/>
        <w:ind w:firstLine="567"/>
      </w:pPr>
      <w:r>
        <w:rPr>
          <w:i/>
          <w:iCs/>
        </w:rPr>
        <w:t xml:space="preserve">подчеркивая </w:t>
      </w:r>
      <w:r>
        <w:t xml:space="preserve">важность партнерства и диалога между государствами и коммерческими </w:t>
      </w:r>
      <w:r w:rsidR="008E268A">
        <w:t xml:space="preserve">предприятиями, включая компании – </w:t>
      </w:r>
      <w:r>
        <w:t xml:space="preserve">владельцы социальных сетей и цифровые технологические компании, в сотрудничестве по осуществлению совместных инициатив в деле предупреждения и пресечения безнаказанности за насилие в отношении женщин и девочек </w:t>
      </w:r>
      <w:r w:rsidRPr="00D96492">
        <w:rPr>
          <w:bCs/>
        </w:rPr>
        <w:t>в контексте цифровых технологий</w:t>
      </w:r>
      <w:r>
        <w:t xml:space="preserve">, уважая при этом права человека и основные свободы, включая право на свободу мнений и их свободное выражение и </w:t>
      </w:r>
      <w:r w:rsidRPr="00DE3B04">
        <w:t>присуще</w:t>
      </w:r>
      <w:r>
        <w:t>е</w:t>
      </w:r>
      <w:r w:rsidRPr="00DE3B04">
        <w:t xml:space="preserve"> человеческой личности</w:t>
      </w:r>
      <w:r>
        <w:t xml:space="preserve"> достоинство женщин и девочек,</w:t>
      </w:r>
    </w:p>
    <w:p w:rsidR="00D96492" w:rsidRPr="00BB4475" w:rsidRDefault="00D96492" w:rsidP="00D96492">
      <w:pPr>
        <w:pStyle w:val="SingleTxtG"/>
        <w:ind w:firstLine="567"/>
      </w:pPr>
      <w:r>
        <w:rPr>
          <w:i/>
          <w:iCs/>
        </w:rPr>
        <w:t>признавая</w:t>
      </w:r>
      <w:r>
        <w:t xml:space="preserve">, что сексуальное домогательство является формой насилия и одним из видов нарушений прав человека и злоупотреблений ими, которое может нанести физический, психологический, сексуальный, экономический или социальный </w:t>
      </w:r>
      <w:proofErr w:type="gramStart"/>
      <w:r>
        <w:t>вред</w:t>
      </w:r>
      <w:proofErr w:type="gramEnd"/>
      <w:r>
        <w:t xml:space="preserve"> или вызвать страдания</w:t>
      </w:r>
      <w:r w:rsidR="00BB4475" w:rsidRPr="00BB4475">
        <w:t>,</w:t>
      </w:r>
    </w:p>
    <w:p w:rsidR="00D96492" w:rsidRPr="00585EE7" w:rsidRDefault="00D96492" w:rsidP="00D96492">
      <w:pPr>
        <w:pStyle w:val="SingleTxtG"/>
        <w:ind w:firstLine="567"/>
      </w:pPr>
      <w:r>
        <w:rPr>
          <w:i/>
          <w:iCs/>
        </w:rPr>
        <w:t>признавая</w:t>
      </w:r>
      <w:r>
        <w:t>, что насили</w:t>
      </w:r>
      <w:r w:rsidR="008E268A">
        <w:t>е в отношении женщин и девочек</w:t>
      </w:r>
      <w:r>
        <w:t xml:space="preserve"> является глобальным явлением, обусловленным исторически и структурно сложившимся неравным соотношением сил между женщинами и мужчинами, которое способствует закреплению гендерных стереотипов и барьеров для женщин и девочек в плане полного осуществления ими всех прав человека, и что все формы насилия в отношении женщин и девочек, включая вредные виды практики, серьезно препятствуют их </w:t>
      </w:r>
      <w:r w:rsidRPr="00D96492">
        <w:t>всестороннему, равному, эффективному и реальному</w:t>
      </w:r>
      <w:r>
        <w:t xml:space="preserve"> участию в жизни общества, экономике и процессах принятия политических и индивидуальных решений, в том числе на руководящих должностях, что затрудняет осуществление и реализацию ими прав человека и основных свобод,</w:t>
      </w:r>
    </w:p>
    <w:p w:rsidR="00D96492" w:rsidRPr="00585EE7" w:rsidRDefault="00D96492" w:rsidP="00D96492">
      <w:pPr>
        <w:pStyle w:val="SingleTxtG"/>
        <w:ind w:firstLine="567"/>
      </w:pPr>
      <w:r>
        <w:rPr>
          <w:i/>
          <w:iCs/>
        </w:rPr>
        <w:t>признавая также</w:t>
      </w:r>
      <w:r>
        <w:t>, что насилие в отношении женщин и девочек является проявлением гендерного неравенства и дискриминации в отношении женщин и девочек и может нарушать их экономические права, препятствовать расширению их экономических прав и возможностей и приводить к прямым и косвенным краткосрочным и долгосрочным издержкам для конкретных лиц и общества, в том числе к потере средств к существованию, а также дополнительным расходам, связанным с медицинским обслуживанием, правовой помощью и социальным обеспечением,</w:t>
      </w:r>
    </w:p>
    <w:p w:rsidR="00D96492" w:rsidRPr="00585EE7" w:rsidRDefault="00D96492" w:rsidP="00D96492">
      <w:pPr>
        <w:pStyle w:val="SingleTxtG"/>
        <w:ind w:firstLine="567"/>
      </w:pPr>
      <w:r>
        <w:rPr>
          <w:i/>
          <w:iCs/>
        </w:rPr>
        <w:t>вновь заявляя</w:t>
      </w:r>
      <w:r>
        <w:t xml:space="preserve"> о необходимости активизировать усилия на всех уровнях и взаимодействовать со всеми заинтересованными сторонами, включая мужчин и женщин, а также женщин и девочек как движущую силу перемен, в целях предотвращения и ликвидации всех форм дискриминации и насилия в отношении женщин и девочек в общественной и частной сферах, включая необходимость преодоления гендерных стереотипов и негативных социальных норм, взглядов и моделей поведения и социально-экономических факторов, которые лежат в основе такого насилия и увековечивают его,</w:t>
      </w:r>
    </w:p>
    <w:p w:rsidR="00D96492" w:rsidRPr="00585EE7" w:rsidRDefault="00D96492" w:rsidP="00D96492">
      <w:pPr>
        <w:pStyle w:val="SingleTxtG"/>
        <w:ind w:firstLine="567"/>
      </w:pPr>
      <w:r>
        <w:rPr>
          <w:i/>
          <w:iCs/>
        </w:rPr>
        <w:t>признавая</w:t>
      </w:r>
      <w:r>
        <w:t xml:space="preserve"> особую опасность насилия, которая угрожает всем женщинам и девочкам, сталкивающимся с множественными и пересекающимися формами дискриминации, и подчеркивая настоятельную необходимость борьбы со всеми формами насилия и дискриминации в отношении них,</w:t>
      </w:r>
    </w:p>
    <w:p w:rsidR="00D96492" w:rsidRPr="00585EE7" w:rsidRDefault="00D96492" w:rsidP="00D96492">
      <w:pPr>
        <w:pStyle w:val="SingleTxtG"/>
        <w:ind w:firstLine="567"/>
      </w:pPr>
      <w:r>
        <w:rPr>
          <w:i/>
          <w:iCs/>
        </w:rPr>
        <w:t>признавая также</w:t>
      </w:r>
      <w:r>
        <w:t>, что нищета, дискриминация и маргинализация женщин и девочек, обусловленная тем, что они не охватываются социальными стратегиями и лишены возможности пользоваться благами образования, здравоохранения, охраны труда и устойчивого развития, могут подвергать женщин и девочек повышенному риску насилия,</w:t>
      </w:r>
    </w:p>
    <w:p w:rsidR="00D96492" w:rsidRPr="00585EE7" w:rsidRDefault="00D96492" w:rsidP="00D96492">
      <w:pPr>
        <w:pStyle w:val="SingleTxtG"/>
        <w:pageBreakBefore/>
        <w:ind w:firstLine="567"/>
      </w:pPr>
      <w:r>
        <w:rPr>
          <w:i/>
          <w:iCs/>
        </w:rPr>
        <w:t>решительно осуждая</w:t>
      </w:r>
      <w:r>
        <w:t xml:space="preserve"> все акты насилия в отношении женщин и девочек, участвующих в политической и общественной жизни, включая женщин-парламентариев, политических кандидатов, журналистов и других работников средств массовой информации и правозащитников,</w:t>
      </w:r>
    </w:p>
    <w:p w:rsidR="00D96492" w:rsidRPr="00585EE7" w:rsidRDefault="00D96492" w:rsidP="00D96492">
      <w:pPr>
        <w:pStyle w:val="SingleTxtG"/>
        <w:ind w:firstLine="567"/>
      </w:pPr>
      <w:r>
        <w:rPr>
          <w:i/>
          <w:iCs/>
        </w:rPr>
        <w:t>отмечая</w:t>
      </w:r>
      <w:r>
        <w:t>, что некоторые формы насилия в сфере труда, такие как сексуальные домогательства, дискриминация и притеснения со стороны коллег, подчиненных или вышестоящих начальников в контексте беременности, грудного вскармливания и отпуска по беременности и родам, особенно затрагивают женщин,</w:t>
      </w:r>
    </w:p>
    <w:p w:rsidR="00D96492" w:rsidRPr="00585EE7" w:rsidRDefault="00D96492" w:rsidP="00D96492">
      <w:pPr>
        <w:pStyle w:val="SingleTxtG"/>
        <w:ind w:firstLine="567"/>
      </w:pPr>
      <w:r>
        <w:rPr>
          <w:i/>
          <w:iCs/>
        </w:rPr>
        <w:t>признавая</w:t>
      </w:r>
      <w:r>
        <w:t>, что насилие, включая сексуальные домогательства, бытовое насилие и насилие со стороны интимного партнера, подрывает полное осуществление права на труд и может приводить к увеличению прогулов, снижению производительности и перерывам в рабочем стаже, ограничивая тем самым возможности женщин продолжать работу и продвигаться по служебной лестнице, а также препятствуя расширению экономических прав и возможностей женщин и девочек,</w:t>
      </w:r>
    </w:p>
    <w:p w:rsidR="00D96492" w:rsidRPr="00585EE7" w:rsidRDefault="00D96492" w:rsidP="00D96492">
      <w:pPr>
        <w:pStyle w:val="SingleTxtG"/>
        <w:ind w:firstLine="567"/>
      </w:pPr>
      <w:r>
        <w:rPr>
          <w:i/>
          <w:iCs/>
        </w:rPr>
        <w:t>подчеркивая</w:t>
      </w:r>
      <w:r>
        <w:t xml:space="preserve">, что законы о борьбе с насилием в отношении женщин и девочек зачастую носят ограниченный характер и могут не охватывать много таких вариантов трудоустройства и договорных статусов, как рабочие места лиц, выполняющих временную работу и работающих в </w:t>
      </w:r>
      <w:r w:rsidRPr="00D96492">
        <w:t>качестве домашней</w:t>
      </w:r>
      <w:r>
        <w:t xml:space="preserve"> прислуги, включая трудящихся-мигрантов, работающих в качестве домашней прислуги, а также неформальный сектор и тех, кто работает в условиях конфликта и в постконфликтных ситуациях, и что существующие пробелы необходимо устранить,</w:t>
      </w:r>
    </w:p>
    <w:p w:rsidR="00D96492" w:rsidRPr="00585EE7" w:rsidRDefault="00D96492" w:rsidP="00D96492">
      <w:pPr>
        <w:pStyle w:val="SingleTxtG"/>
        <w:ind w:firstLine="567"/>
      </w:pPr>
      <w:r>
        <w:rPr>
          <w:i/>
          <w:iCs/>
        </w:rPr>
        <w:t>признавая</w:t>
      </w:r>
      <w:r>
        <w:t>, что женщины и девочки выполняют непропорционально большую долю неоплачиваемой работы и работы по ведению домашнего хозяйства и что стратегии и инициативы, которые способствуют совмещению работы и семейной жизни и равному распределению обязанностей между женщинами и мужчинами, имеют крайне важное значение для достижения гендерного равенства и ликвидации насилия в отношении женщин и девочек,</w:t>
      </w:r>
    </w:p>
    <w:p w:rsidR="00D96492" w:rsidRPr="00585EE7" w:rsidRDefault="00D96492" w:rsidP="00D96492">
      <w:pPr>
        <w:pStyle w:val="SingleTxtG"/>
        <w:ind w:firstLine="567"/>
      </w:pPr>
      <w:r w:rsidRPr="00D96492">
        <w:rPr>
          <w:i/>
          <w:iCs/>
        </w:rPr>
        <w:t>признавая также</w:t>
      </w:r>
      <w:r w:rsidRPr="00D96492">
        <w:t xml:space="preserve"> роль работодателей в разработке эффективных стратегий в области развития людских ресурсов и охраны труда в целях предупреждения и пресечения насилия на рабочем месте, создании механизмов, в рамках которых работники могли бы сообщать информацию в конфиденциальном порядке, защите жертв и пострадавших от вторичной виктимизации, а также защите жертв, свидетелей и лиц, сообщающих о нарушениях, от преследования за то, что они сообщают о случаях насилия, и оказании надлежащей поддержки жертвам и пострадавшим от насилия для устранения последствий такого насилия,</w:t>
      </w:r>
    </w:p>
    <w:p w:rsidR="00D96492" w:rsidRPr="00585EE7" w:rsidRDefault="00D96492" w:rsidP="00D96492">
      <w:pPr>
        <w:pStyle w:val="SingleTxtG"/>
        <w:ind w:firstLine="567"/>
      </w:pPr>
      <w:r w:rsidRPr="00D96492">
        <w:rPr>
          <w:i/>
          <w:iCs/>
        </w:rPr>
        <w:t>признавая далее</w:t>
      </w:r>
      <w:r w:rsidRPr="00D96492">
        <w:t xml:space="preserve"> необходимость поощрять как можно более ранее, всестороннее, эффективное и реальное участие женщин и девочек, в том числе жертв и пострадавших от насилия, в формировании концепции, разработки и осуществлении комплексной гендерной политики, правил и законов, направленных на предотвращение и ликвидацию всех форм насилия в отношении женщин и девочек,</w:t>
      </w:r>
    </w:p>
    <w:p w:rsidR="00D96492" w:rsidRPr="00585EE7" w:rsidRDefault="00D96492" w:rsidP="00D96492">
      <w:pPr>
        <w:pStyle w:val="SingleTxtG"/>
        <w:ind w:firstLine="567"/>
      </w:pPr>
      <w:r>
        <w:rPr>
          <w:i/>
          <w:iCs/>
        </w:rPr>
        <w:t xml:space="preserve">вновь подтверждая </w:t>
      </w:r>
      <w:r>
        <w:t>экономические и социальные права женщин и девочек и подчеркивая важную роль, которую женщины играют в экономическом и социальном развитии и искоренении нищеты, и то, что устойчивое развитие может быть достигнуто только при расширении экономических прав и возможностей женщин и их независимости и равенстве в доступе к экономическим и производственным ресурсам, включая владение и распоряжение земельными, природными и другими производственными ресурсами, имущественные права, право наследования, финансовые услуги, в том числе микрофинансирование, равные возможности женщин для полной и производительной занятости и достойной работы и равную плату за труд равной ценности, юридические консультации и поддержку, профессиональную подготовку, информационно-коммуникационные технологии и рынки, и посредством устранения препятствий для их всестороннего, равного, эффективного и реального участия в местной, национальной и международной экономике,</w:t>
      </w:r>
    </w:p>
    <w:p w:rsidR="00D96492" w:rsidRPr="00585EE7" w:rsidRDefault="00D96492" w:rsidP="00D96492">
      <w:pPr>
        <w:pStyle w:val="SingleTxtG"/>
        <w:pageBreakBefore/>
        <w:ind w:firstLine="567"/>
      </w:pPr>
      <w:r w:rsidRPr="00D96492">
        <w:rPr>
          <w:i/>
          <w:iCs/>
        </w:rPr>
        <w:t>признавая</w:t>
      </w:r>
      <w:r w:rsidRPr="00D96492">
        <w:t xml:space="preserve"> значительный вклад гражданского общества, в том числе женских и общинных организаций, феминистских групп, женщин-правозащитниц, социальных партнеров, таких как профессиональные союзы и организации работодателей, а также организаций девочек и организаций, действующих под началом молодежи, в содействие расширению экономических прав и возможностей женщин и девочек и реализацию их права на достойную</w:t>
      </w:r>
      <w:r w:rsidR="008E268A">
        <w:t xml:space="preserve"> работу и получение образования</w:t>
      </w:r>
      <w:r w:rsidRPr="00D96492">
        <w:t xml:space="preserve"> и признавая также важность открытого, инклюзивного и транспарентного взаимодействия с гражданским обществом в разработке и осуществлении мер по поощрению гендерного равенства и расширению прав и возможностей всех женщин и девочек,</w:t>
      </w:r>
    </w:p>
    <w:p w:rsidR="00D96492" w:rsidRPr="00585EE7" w:rsidRDefault="00D96492" w:rsidP="00D96492">
      <w:pPr>
        <w:pStyle w:val="SingleTxtG"/>
        <w:ind w:firstLine="567"/>
      </w:pPr>
      <w:r>
        <w:rPr>
          <w:i/>
          <w:iCs/>
        </w:rPr>
        <w:t>признавая также</w:t>
      </w:r>
      <w:r>
        <w:t xml:space="preserve"> важную роль семьи в искоренении всех форм насилия в отношении женщин и девочек, включая сексуальные домогательства и бытовое насилие, посредством, в частности, обеспечения благоприятных условий для расширения прав и возможностей всех женщин и девочек, в том числе за счет повышения осведомленности о правах человека женщин и девочек, а также о том, что стратегии, ориентированные на интересы семьи, могут сыграть важную роль в деле предотвращения всех форм насилия и реагирования на них,</w:t>
      </w:r>
    </w:p>
    <w:p w:rsidR="00D96492" w:rsidRPr="00585EE7" w:rsidRDefault="00D96492" w:rsidP="00D96492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выражает возмущение</w:t>
      </w:r>
      <w:r>
        <w:t xml:space="preserve"> в связи с сохранением и широким распространением всех форм насилия в отношении женщин и девочек во всем мире;</w:t>
      </w:r>
    </w:p>
    <w:p w:rsidR="00D96492" w:rsidRPr="00585EE7" w:rsidRDefault="00D96492" w:rsidP="00D96492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самым решительным образом осуждает</w:t>
      </w:r>
      <w:r>
        <w:t xml:space="preserve"> все формы насилия в отношении женщин и девочек, в том числе в сфере труда;</w:t>
      </w:r>
    </w:p>
    <w:p w:rsidR="00D96492" w:rsidRPr="00585EE7" w:rsidRDefault="00D96492" w:rsidP="00D96492">
      <w:pPr>
        <w:pStyle w:val="SingleTxtG"/>
        <w:ind w:firstLine="567"/>
      </w:pPr>
      <w:r>
        <w:t>3.</w:t>
      </w:r>
      <w:r>
        <w:tab/>
      </w:r>
      <w:r>
        <w:rPr>
          <w:i/>
          <w:iCs/>
        </w:rPr>
        <w:t>признает</w:t>
      </w:r>
      <w:r>
        <w:t>, что бытовое насилие не является частным семейным делом и должно быть искоренено;</w:t>
      </w:r>
    </w:p>
    <w:p w:rsidR="00D96492" w:rsidRPr="00585EE7" w:rsidRDefault="00D96492" w:rsidP="00D96492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>выражает глубокую озабоченность</w:t>
      </w:r>
      <w:r>
        <w:t xml:space="preserve"> в связи с тем, что все формы дискриминации, запугивания, притеснений и насилия, в том числе в сфере труда, не позволяют женщинам и девочкам в полной мере пользоваться своими правами человека и основными свободами, что препятствует их всестороннему, равноправному, эффективному и реальному участию в экономической, социальной, культурной, гражданской и политической жизни и является препятствием для достижения гендерного равенства и расширения прав и возможностей всех женщин и девочек;</w:t>
      </w:r>
    </w:p>
    <w:p w:rsidR="00D96492" w:rsidRPr="00585EE7" w:rsidRDefault="00D96492" w:rsidP="00D96492">
      <w:pPr>
        <w:pStyle w:val="SingleTxtG"/>
        <w:ind w:firstLine="567"/>
      </w:pPr>
      <w:r>
        <w:t>5.</w:t>
      </w:r>
      <w:r>
        <w:tab/>
      </w:r>
      <w:r w:rsidRPr="00D8143A">
        <w:rPr>
          <w:i/>
          <w:iCs/>
        </w:rPr>
        <w:t>признает</w:t>
      </w:r>
      <w:r>
        <w:t xml:space="preserve"> право каждого человека на наивысший достижимый уровень физического и психического здоровья и право на справедливые и благоприятные условия труда, включая, в частности, доступ к безопасным и здоровым условиям работы;</w:t>
      </w:r>
    </w:p>
    <w:p w:rsidR="00D96492" w:rsidRPr="00585EE7" w:rsidRDefault="00D96492" w:rsidP="00D96492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>вновь подтверждает</w:t>
      </w:r>
      <w:r>
        <w:t>, что права человека включают право без принуждения, дискриминации и насилия контролировать и свободно и ответственно решать вопросы, касающиеся сексуальности, и право на достижение возможно более высокого уровня сексуального и репродуктивного здоровья, в том числе полное уважение достоинства, физической целостности и неприкосновенности человека;</w:t>
      </w:r>
    </w:p>
    <w:p w:rsidR="00D96492" w:rsidRPr="00585EE7" w:rsidRDefault="00D96492" w:rsidP="00D96492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 xml:space="preserve">подчеркивает </w:t>
      </w:r>
      <w:r>
        <w:t>необходимость устранения множественных и пересекающихся форм дискриминации, которые повышают риск для женщин и девочек подвергнуться эксплуатации, насилию и жестокому обращению, и осуществления мер по предотвращению и искоренению гендерных стереотипов, негативных социальных норм, взглядов и моделей поведения, которые лежат в основе дискриминации по гендерному признаку и насилия в отношении женщин и девочек и увековечивают их;</w:t>
      </w:r>
    </w:p>
    <w:p w:rsidR="00D96492" w:rsidRPr="00585EE7" w:rsidRDefault="00D96492" w:rsidP="00D96492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>признает</w:t>
      </w:r>
      <w:r>
        <w:t>, что для ликвидации насилия в отношении женщин и девочек в сфере труда требуется применение упреждающего и активного многостороннего подхода, предусматривающего взаимодействие со всеми соответствующими сторонами, включая проведение образовательных и медийных кампаний, поощрение культуры уважения, ответственности и недискриминации в сфере труда, и что меры по предупреждению насилия и реа</w:t>
      </w:r>
      <w:r w:rsidR="008E268A">
        <w:t>гированию не него в сфере труда</w:t>
      </w:r>
      <w:r>
        <w:t xml:space="preserve"> могут позитивно влиять и на сокращение масштабов насилия в отношении женщин и девочек вне сферы трудовой деятельности;</w:t>
      </w:r>
    </w:p>
    <w:p w:rsidR="00D96492" w:rsidRPr="00585EE7" w:rsidRDefault="00D96492" w:rsidP="00D96492">
      <w:pPr>
        <w:pStyle w:val="SingleTxtG"/>
        <w:ind w:firstLine="567"/>
      </w:pPr>
      <w:r>
        <w:t>9.</w:t>
      </w:r>
      <w:r>
        <w:tab/>
      </w:r>
      <w:r>
        <w:rPr>
          <w:i/>
          <w:iCs/>
        </w:rPr>
        <w:t xml:space="preserve">настоятельно предлагает </w:t>
      </w:r>
      <w:r>
        <w:t>национальным законодательным органам и политическим партиям принять кодексы поведени</w:t>
      </w:r>
      <w:r w:rsidR="008E268A">
        <w:t>я и создать надзорные механизмы</w:t>
      </w:r>
      <w:r>
        <w:t xml:space="preserve"> или пересмотреть существующие кодексы и механизмы, указав, что в их основе лежит принцип абсолютной нетерпимости ко всем формам насилия в отношении женщин в политической жизни,</w:t>
      </w:r>
      <w:r w:rsidRPr="00D96492">
        <w:t xml:space="preserve"> </w:t>
      </w:r>
      <w:r w:rsidRPr="00D96492">
        <w:rPr>
          <w:bCs/>
        </w:rPr>
        <w:t>в том числе в цифровых контекстах</w:t>
      </w:r>
      <w:r>
        <w:t>;</w:t>
      </w:r>
    </w:p>
    <w:p w:rsidR="00D96492" w:rsidRPr="00585EE7" w:rsidRDefault="00D96492" w:rsidP="00D96492">
      <w:pPr>
        <w:pStyle w:val="SingleTxtG"/>
        <w:ind w:firstLine="567"/>
      </w:pPr>
      <w:r>
        <w:t>10.</w:t>
      </w:r>
      <w:r>
        <w:tab/>
      </w:r>
      <w:r>
        <w:rPr>
          <w:i/>
          <w:iCs/>
        </w:rPr>
        <w:t>призывает</w:t>
      </w:r>
      <w:r>
        <w:t xml:space="preserve"> государства принять незамедлительные и эффективные меры по предотвращению насилия в отношении женщин и девочек путем:</w:t>
      </w:r>
    </w:p>
    <w:p w:rsidR="00D96492" w:rsidRPr="00585EE7" w:rsidRDefault="00D96492" w:rsidP="00D96492">
      <w:pPr>
        <w:pStyle w:val="SingleTxtG"/>
        <w:ind w:firstLine="567"/>
      </w:pPr>
      <w:r>
        <w:t>а)</w:t>
      </w:r>
      <w:r>
        <w:tab/>
        <w:t>разработки, обзора и совершенствования инклюзивных стратегий, в том числе путем выделения достаточных ресурсов на цели устранения исторических, структурных и глубинных причин, включая неравное соотношение сил, гендерные стереотипы, негативные социальные нормы, взгляды и модели поведения, а также факторов риска насилия в отношении женщин и девочек, и обеспечения согласования законов и стратегий в целях борьбы с широко распространенным насилием в отношении женщин и девочек и их осуществления в соответствии с их международными обязательствам</w:t>
      </w:r>
      <w:r w:rsidR="008E268A">
        <w:t>и</w:t>
      </w:r>
      <w:r>
        <w:t xml:space="preserve"> в области прав человека;</w:t>
      </w:r>
    </w:p>
    <w:p w:rsidR="00D96492" w:rsidRPr="00585EE7" w:rsidRDefault="00D96492" w:rsidP="00D96492">
      <w:pPr>
        <w:pStyle w:val="SingleTxtG"/>
        <w:ind w:firstLine="567"/>
      </w:pPr>
      <w:r w:rsidRPr="00D96492">
        <w:t>b)</w:t>
      </w:r>
      <w:r w:rsidRPr="00D96492">
        <w:tab/>
        <w:t>обеспечения как можно более раннего, всестороннего, эффективного и реального участия женщин и девочек, в том числе жертв и пострадавших от насилия, в разработке и осуществлении национальных гендерных стратегий, законов, планов действий, программ, проектов и стратегий, направленных на искоренение насилия в отношении женщин и девочек в сфере труда, и создания механизмов контроля и подотчетности для обеспечения осуществления гендерных стратегий и норм, а также анализа гендерных последствий таких стратегий в консультации и в сотрудничестве с женскими организациями и организациями гражданского общества и активистами движения за гендерное равенство;</w:t>
      </w:r>
    </w:p>
    <w:p w:rsidR="00D96492" w:rsidRPr="00585EE7" w:rsidRDefault="00D96492" w:rsidP="00D96492">
      <w:pPr>
        <w:pStyle w:val="SingleTxtG"/>
        <w:ind w:firstLine="567"/>
      </w:pPr>
      <w:r>
        <w:t>с)</w:t>
      </w:r>
      <w:r>
        <w:tab/>
        <w:t>поддержки инициатив, предпринимаемых, в частности, профильными международными и неправительственными организациями, представителями гражданского общества, частным сектором, компаниями – владельцами социальных сетей, цифровыми технологическими компаниями, религиозными и общинными группами, религиозными лидерами, политиками, парламентариями, журналистами и другими работниками средств массовой информации, правозащитниками, включая женщин-правозащитниц, лидеров и групп коренных народов, профессиональные союзы, организации девочек и организации, действующие под началом молодежи, и другие соответствующие субъекты, в рамках их усилий по разработке целенаправленных и доступных мер, программ и стратегий, в том числе за счет выделения достаточных ресурсов на цели поощрения гендерного равенства и предупреждения, пресечение всех форм насилия в отношении женщин и девочек и их защиты от такого насилия;</w:t>
      </w:r>
    </w:p>
    <w:p w:rsidR="00D96492" w:rsidRPr="00585EE7" w:rsidRDefault="00D96492" w:rsidP="00D96492">
      <w:pPr>
        <w:pStyle w:val="SingleTxtG"/>
        <w:ind w:firstLine="567"/>
      </w:pPr>
      <w:r>
        <w:t>d)</w:t>
      </w:r>
      <w:r>
        <w:tab/>
        <w:t>обращения настоят</w:t>
      </w:r>
      <w:r w:rsidR="008E268A">
        <w:t>ельного призыва к работодателям</w:t>
      </w:r>
      <w:r>
        <w:t xml:space="preserve"> предупреждать насилие на рабочем месте и обеспечивать безопасность и охрану здоровья работников в рамках своей обязанности проявлять заботу путем принятия и осуществления инклюзивной политики по профилактике насилия при всестороннем и эффективном участии работников и их представителей, создания механизмов, в рамках которых работники могли бы сообщать информацию в конфиденциальном порядке, выявления и снижения рисков, связанных со всеми формами насилия, </w:t>
      </w:r>
      <w:r w:rsidRPr="00D96492">
        <w:rPr>
          <w:bCs/>
        </w:rPr>
        <w:t>в том числе в цифровых контекстах</w:t>
      </w:r>
      <w:r w:rsidRPr="00D96492">
        <w:t>,</w:t>
      </w:r>
      <w:r>
        <w:t xml:space="preserve"> а также посредством информирования и обучения всех сотрудников и руководителей по вопросам предупреждения насилия;</w:t>
      </w:r>
    </w:p>
    <w:p w:rsidR="00D96492" w:rsidRPr="00585EE7" w:rsidRDefault="00D96492" w:rsidP="00D96492">
      <w:pPr>
        <w:pStyle w:val="SingleTxtG"/>
        <w:ind w:firstLine="567"/>
      </w:pPr>
      <w:r>
        <w:t>e)</w:t>
      </w:r>
      <w:r>
        <w:tab/>
        <w:t>разработки и осуществления учебных программ и учебных материалов, направленных на повышение осведомленности о насилии в сфере труда, в том числе в рамках научно обоснованного комплексного полового воспитания в соответствии с развивающимися способностями ребенка, которые разъясняют, что представляет собой согласие, соблюдение границ и неприемлемое поведения, в частности, сексуальные домогательства и гендерно мотивированное насилие, и содействуют формированию уважительных отношений в сфере труда на основе гендерного равенства и прав человека;</w:t>
      </w:r>
    </w:p>
    <w:p w:rsidR="00D96492" w:rsidRPr="00585EE7" w:rsidRDefault="00D96492" w:rsidP="00D96492">
      <w:pPr>
        <w:pStyle w:val="SingleTxtG"/>
        <w:pageBreakBefore/>
        <w:ind w:firstLine="567"/>
      </w:pPr>
      <w:r>
        <w:t>f)</w:t>
      </w:r>
      <w:r>
        <w:tab/>
        <w:t>принятия и применения необходимых законодательных или других мер при всестороннем, эффективном и реальном участии соответствующих заинтересованных сторон, в том числе работодателей, работников, профессиональных союзов и организаций гражданского общества, в целях предупреждения и искоренения насилия в сфере труда, ликвидации безнаказанности и обеспечения эффективного возмещения ущерба, в том числе в целях содействия возвращению на рынок труда, для жертв и пострадавших от насилия;</w:t>
      </w:r>
    </w:p>
    <w:p w:rsidR="00D96492" w:rsidRPr="00585EE7" w:rsidRDefault="00D96492" w:rsidP="00D96492">
      <w:pPr>
        <w:pStyle w:val="SingleTxtG"/>
        <w:ind w:firstLine="567"/>
      </w:pPr>
      <w:r w:rsidRPr="00D96492">
        <w:t>g)</w:t>
      </w:r>
      <w:r w:rsidRPr="00D96492">
        <w:tab/>
        <w:t>принятия или укрепления мер по обеспечению соблюдения, защиты и осуществления прав человека всех женщин и девочек, в том числе занятых в сфере неоплачиваемого труда, работающих в неформальном секторе и в условиях конфликта и в постконфликтных ситуациях, а также домашних работников и трудящихся-мигрантов, с целью предупреждения дискриминации и насилия в сфере труда;</w:t>
      </w:r>
    </w:p>
    <w:p w:rsidR="00D96492" w:rsidRPr="00585EE7" w:rsidRDefault="00D96492" w:rsidP="00D96492">
      <w:pPr>
        <w:pStyle w:val="SingleTxtG"/>
        <w:ind w:firstLine="567"/>
      </w:pPr>
      <w:r>
        <w:t>h)</w:t>
      </w:r>
      <w:r>
        <w:tab/>
        <w:t>разработки и осуществления национального законодательства, политики и программ в области уголовного правосудия, учитывающих важную роль и особые потребности женщин и девочек и способствующих принятию учитывающих гендерные аспекты стратегий в области профилактики и защиты от преступности;</w:t>
      </w:r>
    </w:p>
    <w:p w:rsidR="00D96492" w:rsidRPr="00585EE7" w:rsidRDefault="00D96492" w:rsidP="00D96492">
      <w:pPr>
        <w:pStyle w:val="SingleTxtG"/>
        <w:ind w:firstLine="567"/>
      </w:pPr>
      <w:r>
        <w:t>11.</w:t>
      </w:r>
      <w:r>
        <w:tab/>
      </w:r>
      <w:r>
        <w:rPr>
          <w:i/>
          <w:iCs/>
        </w:rPr>
        <w:t>призывает также</w:t>
      </w:r>
      <w:r>
        <w:t xml:space="preserve"> государства принять незамедлительные и эффективные меры по борьбе со всеми формами насилия в отношении женщин и девочек и защите всех жертв насилия и лиц, переживших насилие, путем:</w:t>
      </w:r>
    </w:p>
    <w:p w:rsidR="00D96492" w:rsidRPr="00585EE7" w:rsidRDefault="00D96492" w:rsidP="00D96492">
      <w:pPr>
        <w:pStyle w:val="SingleTxtG"/>
        <w:ind w:firstLine="567"/>
      </w:pPr>
      <w:r>
        <w:t>а)</w:t>
      </w:r>
      <w:r>
        <w:tab/>
        <w:t>привлечения виновных к ответственности и искоренения безнаказанности за все формы насилия в отношении женщин и девочек;</w:t>
      </w:r>
    </w:p>
    <w:p w:rsidR="00D96492" w:rsidRPr="00585EE7" w:rsidRDefault="00D96492" w:rsidP="00D96492">
      <w:pPr>
        <w:pStyle w:val="SingleTxtG"/>
        <w:ind w:firstLine="567"/>
      </w:pPr>
      <w:r>
        <w:t>b)</w:t>
      </w:r>
      <w:r>
        <w:tab/>
        <w:t>обеспечения того, чтобы законодательство предусматривало возможность своевременного и эффективного расследования, судебного преследования, включая преследование виновных ex officio, наказания и меры по возмещению в связи с насилием в отношении женщин и девочек;</w:t>
      </w:r>
    </w:p>
    <w:p w:rsidR="00D96492" w:rsidRPr="00585EE7" w:rsidRDefault="00D96492" w:rsidP="00D96492">
      <w:pPr>
        <w:pStyle w:val="SingleTxtG"/>
        <w:ind w:firstLine="567"/>
      </w:pPr>
      <w:r>
        <w:t>с)</w:t>
      </w:r>
      <w:r>
        <w:tab/>
        <w:t>публичного осуждения всех форм насилия в отношении женщин и девочек, в том числе с использованием средств массовой информации и информационно-пропагандистских кампаний;</w:t>
      </w:r>
    </w:p>
    <w:p w:rsidR="00D96492" w:rsidRPr="00585EE7" w:rsidRDefault="00D96492" w:rsidP="00D96492">
      <w:pPr>
        <w:pStyle w:val="SingleTxtG"/>
        <w:ind w:firstLine="567"/>
      </w:pPr>
      <w:r>
        <w:t>d)</w:t>
      </w:r>
      <w:r>
        <w:tab/>
        <w:t>принятия мер для обеспечения того, чтобы исключить на всех рабочих местах насилие и дискриминацию, включая сексуальн</w:t>
      </w:r>
      <w:r w:rsidR="008E268A">
        <w:t>о</w:t>
      </w:r>
      <w:r>
        <w:t>е и гендерн</w:t>
      </w:r>
      <w:r w:rsidR="008E268A">
        <w:t>о</w:t>
      </w:r>
      <w:r>
        <w:t>е насилие, домогательства и дискриминацию, в том числе с помощью механизмов регулирования и контроля и реформ, независимых механизмов надзора, процедур и механизмов для жертв, свидетелей и лиц, сообщающих о нарушениях, в рамках которых они могут сообщать информацию и заявлять о случаях насилия, коллективных договоров и кодексов поведения, включая надлежащие дисциплинарные меры, протоколы и процедуры, и передачи дел, связанных с насилием, в службы медико-психосоциальной помощи для лечения и органы полиции для расследования, а также посредством повышения осведомленности и наращивания потенциала широкой общественности и в сфере труда, действуя в сотрудничестве с работодателями, профессиональными союзами и работниками;</w:t>
      </w:r>
    </w:p>
    <w:p w:rsidR="00D96492" w:rsidRPr="00585EE7" w:rsidRDefault="00D96492" w:rsidP="00D96492">
      <w:pPr>
        <w:pStyle w:val="SingleTxtG"/>
        <w:ind w:firstLine="567"/>
      </w:pPr>
      <w:r>
        <w:t>e)</w:t>
      </w:r>
      <w:r>
        <w:tab/>
        <w:t>поощрения и защиты сексуального и репродуктивного здоровья и репродуктивных прав, в том числе жертв и лиц, пострадавших от сексуального и гендерного насилия в сфере труда, посредством разработки и применения стратегий и правовой базы, а также укрепления систем здравоохранения, обеспечивающих общедоступность и наличие качественных комплексных услуг по охране сексуального и репродуктивного здоровья, информации и образования, в том числе, в частности, средств экстренной контрацепции и акушерской помощи, постконтактной профилактики ВИЧ и безопасных и легальных абортов там, где они не запрещены национальным законодательством;</w:t>
      </w:r>
    </w:p>
    <w:p w:rsidR="00D96492" w:rsidRPr="00585EE7" w:rsidRDefault="00D96492" w:rsidP="00D96492">
      <w:pPr>
        <w:pStyle w:val="SingleTxtG"/>
        <w:ind w:firstLine="567"/>
      </w:pPr>
      <w:r>
        <w:t>f)</w:t>
      </w:r>
      <w:r>
        <w:tab/>
        <w:t>предоставления жертвам насилия и лицам, пострадавшим от насилия в сфере труда, эффективных средств правовой защиты, включая средства чрезвычайной помощи, правовую, медицинскую, психологическую помощь и конфиденциальные консультативные услуги, а также предоставление разумного и необходимого отпуска для участия в судебных процедурах, получения медицинской помощи или принятия мер для обеспечения собственной безопасности, и соответствующей, всесторонней и ориентированной на жертв/</w:t>
      </w:r>
      <w:r w:rsidR="008E268A">
        <w:t>пострадавших правовой защиты</w:t>
      </w:r>
      <w:r>
        <w:t xml:space="preserve"> с учетом гендерных аспектов, включая защиту жертв и пострадавших от вторичной виктимизации, а также защиты жертв, свидетелей и лиц, сообщающих о нарушениях, от преследования за то, что они заявляют о случаях насилия в сфере труда;</w:t>
      </w:r>
    </w:p>
    <w:p w:rsidR="00D96492" w:rsidRPr="00585EE7" w:rsidRDefault="00D96492" w:rsidP="00D96492">
      <w:pPr>
        <w:pStyle w:val="SingleTxtG"/>
        <w:ind w:firstLine="567"/>
      </w:pPr>
      <w:r>
        <w:t>g)</w:t>
      </w:r>
      <w:r>
        <w:tab/>
        <w:t>поощрения развития и создания служб психологической помощи и реабилитации, с тем чтобы изменить взгляды и поведение лиц, совершающих насилие в отношении женщин и девочек, и содействия исследованиям в области психологической помощи и реабилитации в целях предотвращения возможности повторения такого насилия;</w:t>
      </w:r>
    </w:p>
    <w:p w:rsidR="00D96492" w:rsidRPr="00585EE7" w:rsidRDefault="00D96492" w:rsidP="00D96492">
      <w:pPr>
        <w:pStyle w:val="SingleTxtG"/>
        <w:ind w:firstLine="567"/>
      </w:pPr>
      <w:r>
        <w:t>h)</w:t>
      </w:r>
      <w:r>
        <w:tab/>
        <w:t>поощрения коммерческих предприятий в процессе эффективного осуществления Руководящих принципов предпринимательской деятельности в аспекте прав человека к разработке гендерных стратегий и транспарентных и эффективных механизмов, позволяющих сообщать о случаях насилия в сфере труда, включая защиту от преследования жертв, свидетелей и лиц, заявляющих о нарушениях;</w:t>
      </w:r>
    </w:p>
    <w:p w:rsidR="00D96492" w:rsidRPr="00585EE7" w:rsidRDefault="00D96492" w:rsidP="00D96492">
      <w:pPr>
        <w:pStyle w:val="SingleTxtG"/>
        <w:ind w:firstLine="567"/>
      </w:pPr>
      <w:r>
        <w:t>i)</w:t>
      </w:r>
      <w:r>
        <w:tab/>
        <w:t>поддержки инициатив гражданского общества, направленных на поощрение гендерного равенства и расширение прав и возможностей женщин и девочек, а также предотвращение и пресечение всех форм насилия и защиту от них всех женщин и девочек;</w:t>
      </w:r>
    </w:p>
    <w:p w:rsidR="00D96492" w:rsidRPr="00585EE7" w:rsidRDefault="00D96492" w:rsidP="00D96492">
      <w:pPr>
        <w:pStyle w:val="SingleTxtG"/>
        <w:ind w:firstLine="567"/>
      </w:pPr>
      <w:r>
        <w:t>j)</w:t>
      </w:r>
      <w:r>
        <w:tab/>
        <w:t>укрепления или создания систем регулярного сбора, анализа и публикации статистических данных в разбивке по полу, возрасту, инвалидности и другим соответствующим характеристикам, касающихся жалоб на все формы гендерного насилия в отношении женщин и девочек;</w:t>
      </w:r>
    </w:p>
    <w:p w:rsidR="00D96492" w:rsidRPr="00992303" w:rsidRDefault="00D96492" w:rsidP="00D96492">
      <w:pPr>
        <w:pStyle w:val="SingleTxtG"/>
        <w:ind w:firstLine="567"/>
      </w:pPr>
      <w:r>
        <w:t>12.</w:t>
      </w:r>
      <w:r>
        <w:tab/>
      </w:r>
      <w:r>
        <w:rPr>
          <w:i/>
          <w:iCs/>
        </w:rPr>
        <w:t>предлагает</w:t>
      </w:r>
      <w:r w:rsidR="008E268A">
        <w:t xml:space="preserve"> государствам – </w:t>
      </w:r>
      <w:r>
        <w:t>членам Международной организации труда ратифицировать ее Конвенцию 2</w:t>
      </w:r>
      <w:r w:rsidR="00803816">
        <w:t>019 года об искоренении насилия</w:t>
      </w:r>
      <w:r w:rsidR="00803816">
        <w:br/>
      </w:r>
      <w:r>
        <w:t>и домогательств (№ 190);</w:t>
      </w:r>
    </w:p>
    <w:p w:rsidR="00D96492" w:rsidRPr="00585EE7" w:rsidRDefault="00D96492" w:rsidP="00D96492">
      <w:pPr>
        <w:pStyle w:val="SingleTxtG"/>
        <w:ind w:firstLine="567"/>
      </w:pPr>
      <w:r>
        <w:t>13.</w:t>
      </w:r>
      <w:r>
        <w:tab/>
      </w:r>
      <w:r w:rsidRPr="008E268A">
        <w:rPr>
          <w:i/>
        </w:rPr>
        <w:t>приветствует</w:t>
      </w:r>
      <w:r>
        <w:t xml:space="preserve"> обсуждение вопроса о насилии в отношении женщин и девочек в сфере труда, состоявшееся в формате дискуссионной группы в ходе сорок первой сессии Совета по правам человека в рамках проводимой ежегодно в течение полного рабочего дня дискуссии по правам человека женщин, и просит Управление Верховного комиссара Организации Объединенных Наций по правам человека представить краткий доклад об этой ежегодной дискуссии Совету на его сорок четвертой сессии;</w:t>
      </w:r>
    </w:p>
    <w:p w:rsidR="00D96492" w:rsidRPr="00585EE7" w:rsidRDefault="00D96492" w:rsidP="00D96492">
      <w:pPr>
        <w:pStyle w:val="SingleTxtG"/>
        <w:ind w:firstLine="567"/>
      </w:pPr>
      <w:r>
        <w:t>14.</w:t>
      </w:r>
      <w:r>
        <w:tab/>
      </w:r>
      <w:r>
        <w:rPr>
          <w:i/>
          <w:iCs/>
        </w:rPr>
        <w:t xml:space="preserve">постановляет </w:t>
      </w:r>
      <w:r>
        <w:t xml:space="preserve">продлить на </w:t>
      </w:r>
      <w:bookmarkStart w:id="0" w:name="_GoBack"/>
      <w:bookmarkEnd w:id="0"/>
      <w:r>
        <w:t>три года мандат Специального докладчика по вопросу о насилии в отношении женщин, его причинах и последствиях, изложенный в резолюции 32/19 Совета по правам человека от 1 июля 2016 года;</w:t>
      </w:r>
    </w:p>
    <w:p w:rsidR="00D96492" w:rsidRPr="00585EE7" w:rsidRDefault="00D96492" w:rsidP="00D96492">
      <w:pPr>
        <w:pStyle w:val="SingleTxtG"/>
        <w:ind w:firstLine="567"/>
      </w:pPr>
      <w:r>
        <w:t>15.</w:t>
      </w:r>
      <w:r>
        <w:tab/>
      </w:r>
      <w:r>
        <w:rPr>
          <w:i/>
          <w:iCs/>
        </w:rPr>
        <w:t>призывает</w:t>
      </w:r>
      <w:r>
        <w:t xml:space="preserve"> соответствующие организации системы Организации Объединенных Наций, учреждения, фонды и программы, в частности Структуру Организации Объединенных Наций по вопросам гендерного равенства и расширения прав и возможностей женщин, Целевой фонд Организации Объединенных Наций в поддержку мероприятий по искоренению насилия в отношении женщин, договорные органы и мандатариев специальных процедур, в рамках их соответствующих мандатов, а также организации гражданского общества, включая неправительственные организации, и частный сектор, в полной мере сотрудничать со Специальным докладчиком по вопросу о насилии в отношении женщин, его причинах и последствиях в рамках выполнения ее мандата;</w:t>
      </w:r>
    </w:p>
    <w:p w:rsidR="00D96492" w:rsidRDefault="00D96492" w:rsidP="00803816">
      <w:pPr>
        <w:pStyle w:val="SingleTxtG"/>
        <w:ind w:firstLine="567"/>
      </w:pPr>
      <w:r>
        <w:t>16.</w:t>
      </w:r>
      <w:r>
        <w:tab/>
      </w:r>
      <w:r>
        <w:rPr>
          <w:i/>
          <w:iCs/>
        </w:rPr>
        <w:t xml:space="preserve">постановляет </w:t>
      </w:r>
      <w:r>
        <w:t>продолжить рассмотрение вопроса об искоренении всех форм насилия в отношении женщин и девочек в приоритетном порядке в соответствии со своей программой работы на сорок седьмой сессии Совета по правам человека.</w:t>
      </w:r>
    </w:p>
    <w:p w:rsidR="00803816" w:rsidRPr="00803816" w:rsidRDefault="00803816" w:rsidP="00803816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B0692" w:rsidRPr="00D96492" w:rsidRDefault="00CB0692" w:rsidP="002E5067"/>
    <w:sectPr w:rsidR="00CB0692" w:rsidRPr="00D96492" w:rsidSect="00945D6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BF5" w:rsidRPr="00A312BC" w:rsidRDefault="00715BF5" w:rsidP="00A312BC"/>
  </w:endnote>
  <w:endnote w:type="continuationSeparator" w:id="0">
    <w:p w:rsidR="00715BF5" w:rsidRPr="00A312BC" w:rsidRDefault="00715BF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D6A" w:rsidRPr="00945D6A" w:rsidRDefault="00945D6A">
    <w:pPr>
      <w:pStyle w:val="a8"/>
    </w:pPr>
    <w:r w:rsidRPr="00945D6A">
      <w:rPr>
        <w:b/>
        <w:sz w:val="18"/>
      </w:rPr>
      <w:fldChar w:fldCharType="begin"/>
    </w:r>
    <w:r w:rsidRPr="00945D6A">
      <w:rPr>
        <w:b/>
        <w:sz w:val="18"/>
      </w:rPr>
      <w:instrText xml:space="preserve"> PAGE  \* MERGEFORMAT </w:instrText>
    </w:r>
    <w:r w:rsidRPr="00945D6A">
      <w:rPr>
        <w:b/>
        <w:sz w:val="18"/>
      </w:rPr>
      <w:fldChar w:fldCharType="separate"/>
    </w:r>
    <w:r w:rsidR="00334623">
      <w:rPr>
        <w:b/>
        <w:noProof/>
        <w:sz w:val="18"/>
      </w:rPr>
      <w:t>8</w:t>
    </w:r>
    <w:r w:rsidRPr="00945D6A">
      <w:rPr>
        <w:b/>
        <w:sz w:val="18"/>
      </w:rPr>
      <w:fldChar w:fldCharType="end"/>
    </w:r>
    <w:r>
      <w:rPr>
        <w:b/>
        <w:sz w:val="18"/>
      </w:rPr>
      <w:tab/>
    </w:r>
    <w:r>
      <w:t>GE.19-11570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D6A" w:rsidRPr="00945D6A" w:rsidRDefault="00945D6A" w:rsidP="00945D6A">
    <w:pPr>
      <w:pStyle w:val="a8"/>
      <w:tabs>
        <w:tab w:val="clear" w:pos="9639"/>
        <w:tab w:val="right" w:pos="9638"/>
      </w:tabs>
      <w:rPr>
        <w:b/>
        <w:sz w:val="18"/>
      </w:rPr>
    </w:pPr>
    <w:r>
      <w:t>GE.19-11570</w:t>
    </w:r>
    <w:r>
      <w:tab/>
    </w:r>
    <w:r w:rsidRPr="00945D6A">
      <w:rPr>
        <w:b/>
        <w:sz w:val="18"/>
      </w:rPr>
      <w:fldChar w:fldCharType="begin"/>
    </w:r>
    <w:r w:rsidRPr="00945D6A">
      <w:rPr>
        <w:b/>
        <w:sz w:val="18"/>
      </w:rPr>
      <w:instrText xml:space="preserve"> PAGE  \* MERGEFORMAT </w:instrText>
    </w:r>
    <w:r w:rsidRPr="00945D6A">
      <w:rPr>
        <w:b/>
        <w:sz w:val="18"/>
      </w:rPr>
      <w:fldChar w:fldCharType="separate"/>
    </w:r>
    <w:r w:rsidR="00334623">
      <w:rPr>
        <w:b/>
        <w:noProof/>
        <w:sz w:val="18"/>
      </w:rPr>
      <w:t>7</w:t>
    </w:r>
    <w:r w:rsidRPr="00945D6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945D6A" w:rsidRDefault="00945D6A" w:rsidP="00945D6A">
    <w:pPr>
      <w:spacing w:before="120" w:line="240" w:lineRule="auto"/>
    </w:pPr>
    <w:r>
      <w:t>GE.</w:t>
    </w:r>
    <w:r w:rsidR="00DF71B9"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19-11570  (R)</w:t>
    </w:r>
    <w:r w:rsidR="00D96492">
      <w:rPr>
        <w:lang w:val="en-US"/>
      </w:rPr>
      <w:t xml:space="preserve">  100719  110719</w:t>
    </w:r>
    <w:r>
      <w:br/>
    </w:r>
    <w:r w:rsidRPr="00945D6A">
      <w:rPr>
        <w:rFonts w:ascii="C39T30Lfz" w:hAnsi="C39T30Lfz"/>
        <w:kern w:val="14"/>
        <w:sz w:val="56"/>
      </w:rPr>
      <w:t></w:t>
    </w:r>
    <w:r w:rsidRPr="00945D6A">
      <w:rPr>
        <w:rFonts w:ascii="C39T30Lfz" w:hAnsi="C39T30Lfz"/>
        <w:kern w:val="14"/>
        <w:sz w:val="56"/>
      </w:rPr>
      <w:t></w:t>
    </w:r>
    <w:r w:rsidRPr="00945D6A">
      <w:rPr>
        <w:rFonts w:ascii="C39T30Lfz" w:hAnsi="C39T30Lfz"/>
        <w:kern w:val="14"/>
        <w:sz w:val="56"/>
      </w:rPr>
      <w:t></w:t>
    </w:r>
    <w:r w:rsidRPr="00945D6A">
      <w:rPr>
        <w:rFonts w:ascii="C39T30Lfz" w:hAnsi="C39T30Lfz"/>
        <w:kern w:val="14"/>
        <w:sz w:val="56"/>
      </w:rPr>
      <w:t></w:t>
    </w:r>
    <w:r w:rsidRPr="00945D6A">
      <w:rPr>
        <w:rFonts w:ascii="C39T30Lfz" w:hAnsi="C39T30Lfz"/>
        <w:kern w:val="14"/>
        <w:sz w:val="56"/>
      </w:rPr>
      <w:t></w:t>
    </w:r>
    <w:r w:rsidRPr="00945D6A">
      <w:rPr>
        <w:rFonts w:ascii="C39T30Lfz" w:hAnsi="C39T30Lfz"/>
        <w:kern w:val="14"/>
        <w:sz w:val="56"/>
      </w:rPr>
      <w:t></w:t>
    </w:r>
    <w:r w:rsidRPr="00945D6A">
      <w:rPr>
        <w:rFonts w:ascii="C39T30Lfz" w:hAnsi="C39T30Lfz"/>
        <w:kern w:val="14"/>
        <w:sz w:val="56"/>
      </w:rPr>
      <w:t></w:t>
    </w:r>
    <w:r w:rsidRPr="00945D6A">
      <w:rPr>
        <w:rFonts w:ascii="C39T30Lfz" w:hAnsi="C39T30Lfz"/>
        <w:kern w:val="14"/>
        <w:sz w:val="56"/>
      </w:rPr>
      <w:t></w:t>
    </w:r>
    <w:r w:rsidRPr="00945D6A">
      <w:rPr>
        <w:rFonts w:ascii="C39T30Lfz" w:hAnsi="C39T30Lfz"/>
        <w:kern w:val="14"/>
        <w:sz w:val="56"/>
      </w:rPr>
      <w:t></w:t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41/L.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41/L.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BF5" w:rsidRPr="001075E9" w:rsidRDefault="00715BF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15BF5" w:rsidRDefault="00715BF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D96492" w:rsidRPr="000C278C" w:rsidRDefault="00D96492" w:rsidP="00D96492">
      <w:pPr>
        <w:pStyle w:val="ad"/>
      </w:pPr>
      <w:r>
        <w:tab/>
      </w:r>
      <w:r w:rsidRPr="00D96492">
        <w:rPr>
          <w:sz w:val="20"/>
        </w:rPr>
        <w:t>*</w:t>
      </w:r>
      <w:r>
        <w:tab/>
        <w:t>Государство, не являющееся членом Совета по правам человека.</w:t>
      </w:r>
    </w:p>
  </w:footnote>
  <w:footnote w:id="2">
    <w:p w:rsidR="00D96492" w:rsidRPr="00D96492" w:rsidRDefault="00D96492" w:rsidP="00D96492">
      <w:pPr>
        <w:pStyle w:val="ad"/>
        <w:widowControl w:val="0"/>
        <w:rPr>
          <w:lang w:val="en-US"/>
        </w:rPr>
      </w:pPr>
      <w:r>
        <w:tab/>
      </w:r>
      <w:r>
        <w:rPr>
          <w:rStyle w:val="aa"/>
        </w:rPr>
        <w:footnoteRef/>
      </w:r>
      <w:r w:rsidRPr="00343F94">
        <w:rPr>
          <w:lang w:val="en-US"/>
        </w:rPr>
        <w:tab/>
      </w:r>
      <w:r w:rsidR="008E268A" w:rsidRPr="008E268A">
        <w:rPr>
          <w:lang w:val="en-US"/>
        </w:rPr>
        <w:t>A/73/301 и A/HRC/41/42.</w:t>
      </w:r>
      <w:r w:rsidRPr="00343F94">
        <w:rPr>
          <w:lang w:val="en-US"/>
        </w:rPr>
        <w:t xml:space="preserve"> </w:t>
      </w:r>
    </w:p>
  </w:footnote>
  <w:footnote w:id="3">
    <w:p w:rsidR="00D96492" w:rsidRPr="00D96492" w:rsidRDefault="00D96492" w:rsidP="00D96492">
      <w:pPr>
        <w:pStyle w:val="ad"/>
        <w:widowControl w:val="0"/>
        <w:rPr>
          <w:lang w:val="en-US"/>
        </w:rPr>
      </w:pPr>
      <w:r w:rsidRPr="00343F94">
        <w:rPr>
          <w:lang w:val="en-US"/>
        </w:rPr>
        <w:tab/>
      </w:r>
      <w:r>
        <w:rPr>
          <w:rStyle w:val="aa"/>
        </w:rPr>
        <w:footnoteRef/>
      </w:r>
      <w:r w:rsidRPr="00343F94">
        <w:rPr>
          <w:lang w:val="en-US"/>
        </w:rPr>
        <w:tab/>
        <w:t>A/HRC/41/43.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D6A" w:rsidRPr="00945D6A" w:rsidRDefault="00334623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A/HRC/41/L.5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D6A" w:rsidRPr="00945D6A" w:rsidRDefault="00334623" w:rsidP="00945D6A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A/HRC/41/L.5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BF5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59F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34623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15BF5"/>
    <w:rsid w:val="00757357"/>
    <w:rsid w:val="00782C09"/>
    <w:rsid w:val="007D3BD5"/>
    <w:rsid w:val="007D5A02"/>
    <w:rsid w:val="00803816"/>
    <w:rsid w:val="00825F8D"/>
    <w:rsid w:val="00834B71"/>
    <w:rsid w:val="0086445C"/>
    <w:rsid w:val="00865660"/>
    <w:rsid w:val="00894693"/>
    <w:rsid w:val="008A08D7"/>
    <w:rsid w:val="008B6909"/>
    <w:rsid w:val="008D261C"/>
    <w:rsid w:val="008E268A"/>
    <w:rsid w:val="00906890"/>
    <w:rsid w:val="00911BE4"/>
    <w:rsid w:val="009275CF"/>
    <w:rsid w:val="00936A21"/>
    <w:rsid w:val="00945D6A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B4475"/>
    <w:rsid w:val="00BC18B2"/>
    <w:rsid w:val="00BD33EE"/>
    <w:rsid w:val="00BE0674"/>
    <w:rsid w:val="00C106D6"/>
    <w:rsid w:val="00C41847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96492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DE382F"/>
  <w15:docId w15:val="{3A9F1857-F740-4CF3-954F-AD9BBE08D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D96492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8</Pages>
  <Words>3602</Words>
  <Characters>24068</Characters>
  <Application>Microsoft Office Word</Application>
  <DocSecurity>0</DocSecurity>
  <Lines>422</Lines>
  <Paragraphs>91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A/HRC/41/L.5</vt:lpstr>
      <vt:lpstr>A/</vt:lpstr>
      <vt:lpstr>A/</vt:lpstr>
      <vt:lpstr>A/</vt:lpstr>
    </vt:vector>
  </TitlesOfParts>
  <Company>DCM</Company>
  <LinksUpToDate>false</LinksUpToDate>
  <CharactersWithSpaces>27579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A/HRC/41/L.5</dc:title>
  <dc:subject/>
  <dc:creator>Uliana ANTIPOVA</dc:creator>
  <cp:keywords/>
  <cp:lastModifiedBy>Tatiana Chvets</cp:lastModifiedBy>
  <cp:revision>3</cp:revision>
  <cp:lastPrinted>2019-07-11T07:45:00Z</cp:lastPrinted>
  <dcterms:created xsi:type="dcterms:W3CDTF">2019-07-11T07:45:00Z</dcterms:created>
  <dcterms:modified xsi:type="dcterms:W3CDTF">2019-07-11T07:46:00Z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