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1A659C">
              <w:t>C</w:t>
            </w:r>
            <w:proofErr w:type="spellEnd"/>
            <w:r w:rsidR="001A659C">
              <w:t>/</w:t>
            </w:r>
            <w:proofErr w:type="spellStart"/>
            <w:r w:rsidR="001A659C">
              <w:t>SR.1876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E20EAD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 April 2010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A659C" w:rsidRPr="00EB6073" w:rsidRDefault="001A659C" w:rsidP="00EB6073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EB6073">
        <w:rPr>
          <w:b/>
          <w:sz w:val="24"/>
          <w:szCs w:val="24"/>
        </w:rPr>
        <w:t>Комитет по ликвидации расовой дискриминации</w:t>
      </w:r>
    </w:p>
    <w:p w:rsidR="001A659C" w:rsidRPr="00E0601E" w:rsidRDefault="001A659C" w:rsidP="00EB6073">
      <w:pPr>
        <w:pStyle w:val="SingleTxtGR"/>
        <w:spacing w:after="0"/>
        <w:ind w:left="0"/>
        <w:rPr>
          <w:b/>
        </w:rPr>
      </w:pPr>
      <w:r w:rsidRPr="00E0601E">
        <w:rPr>
          <w:b/>
        </w:rPr>
        <w:t>Семьдесят третья сессия</w:t>
      </w:r>
    </w:p>
    <w:p w:rsidR="001A659C" w:rsidRPr="00E0601E" w:rsidRDefault="001A659C" w:rsidP="00EB6073">
      <w:pPr>
        <w:pStyle w:val="SingleTxtGR"/>
        <w:spacing w:before="120" w:after="0"/>
        <w:ind w:left="0"/>
        <w:jc w:val="left"/>
      </w:pPr>
      <w:r w:rsidRPr="00E0601E">
        <w:rPr>
          <w:b/>
        </w:rPr>
        <w:t>Краткий отчет о 1876-м заседании,</w:t>
      </w:r>
    </w:p>
    <w:p w:rsidR="001A659C" w:rsidRPr="00E0601E" w:rsidRDefault="001A659C" w:rsidP="00EB6073">
      <w:pPr>
        <w:pStyle w:val="SingleTxtGR"/>
        <w:spacing w:after="0"/>
        <w:ind w:left="0"/>
        <w:jc w:val="left"/>
      </w:pPr>
      <w:r w:rsidRPr="00E0601E">
        <w:t xml:space="preserve">состоявшемся во Дворце Вильсона в Женеве, </w:t>
      </w:r>
      <w:r w:rsidRPr="00E0601E">
        <w:br/>
        <w:t>28 июля 2008</w:t>
      </w:r>
      <w:r>
        <w:t xml:space="preserve"> </w:t>
      </w:r>
      <w:r w:rsidRPr="00E0601E">
        <w:t>года, в 15 ч. 00 м.</w:t>
      </w:r>
    </w:p>
    <w:p w:rsidR="001A659C" w:rsidRDefault="001A659C" w:rsidP="00EB6073">
      <w:pPr>
        <w:pStyle w:val="SingleTxtGR"/>
        <w:spacing w:before="120" w:after="0"/>
        <w:ind w:left="0"/>
      </w:pPr>
      <w:r w:rsidRPr="00EB6073">
        <w:rPr>
          <w:i/>
        </w:rPr>
        <w:t>Председатель</w:t>
      </w:r>
      <w:r w:rsidRPr="00E0601E">
        <w:t>:</w:t>
      </w:r>
      <w:r>
        <w:t xml:space="preserve"> </w:t>
      </w:r>
      <w:r w:rsidRPr="00E0601E">
        <w:t xml:space="preserve">г-жа </w:t>
      </w:r>
      <w:proofErr w:type="spellStart"/>
      <w:r w:rsidRPr="00E0601E">
        <w:t>Дах</w:t>
      </w:r>
      <w:proofErr w:type="spellEnd"/>
    </w:p>
    <w:p w:rsidR="001A659C" w:rsidRPr="00EB6073" w:rsidRDefault="001A659C" w:rsidP="00EB6073">
      <w:pPr>
        <w:pStyle w:val="SingleTxtGR"/>
        <w:spacing w:before="360" w:after="240"/>
        <w:ind w:left="0"/>
        <w:rPr>
          <w:sz w:val="28"/>
          <w:szCs w:val="28"/>
        </w:rPr>
      </w:pPr>
      <w:r w:rsidRPr="00EB6073">
        <w:rPr>
          <w:sz w:val="28"/>
          <w:szCs w:val="28"/>
        </w:rPr>
        <w:t>Содержание</w:t>
      </w:r>
    </w:p>
    <w:p w:rsidR="001A659C" w:rsidRPr="00E0601E" w:rsidRDefault="001A659C" w:rsidP="001A659C">
      <w:pPr>
        <w:pStyle w:val="SingleTxtGR"/>
      </w:pPr>
      <w:r w:rsidRPr="00E0601E">
        <w:t>Рассмотрение докладов, замечаний и информации, представляемых государс</w:t>
      </w:r>
      <w:r w:rsidRPr="00E0601E">
        <w:t>т</w:t>
      </w:r>
      <w:r w:rsidRPr="00E0601E">
        <w:t>вами-участниками в соответствии со статьей 9 Конвенции</w:t>
      </w:r>
    </w:p>
    <w:p w:rsidR="001A659C" w:rsidRPr="008D776A" w:rsidRDefault="001A659C" w:rsidP="001A659C">
      <w:pPr>
        <w:pStyle w:val="SingleTxtGR"/>
        <w:rPr>
          <w:i/>
        </w:rPr>
      </w:pPr>
      <w:r w:rsidRPr="00E0601E">
        <w:tab/>
      </w:r>
      <w:proofErr w:type="spellStart"/>
      <w:r w:rsidRPr="00E0601E">
        <w:rPr>
          <w:i/>
        </w:rPr>
        <w:t>Семнадцатый</w:t>
      </w:r>
      <w:r w:rsidR="006A3929">
        <w:rPr>
          <w:i/>
        </w:rPr>
        <w:t>−</w:t>
      </w:r>
      <w:r w:rsidRPr="00E0601E">
        <w:rPr>
          <w:i/>
        </w:rPr>
        <w:t>девятнадцатый</w:t>
      </w:r>
      <w:proofErr w:type="spellEnd"/>
      <w:r w:rsidRPr="00E0601E">
        <w:rPr>
          <w:i/>
        </w:rPr>
        <w:t xml:space="preserve"> периодические доклады Эквадора</w:t>
      </w:r>
    </w:p>
    <w:p w:rsidR="001A659C" w:rsidRPr="00E0601E" w:rsidRDefault="001A659C" w:rsidP="001A659C">
      <w:pPr>
        <w:pStyle w:val="SingleTxtGR"/>
        <w:rPr>
          <w:i/>
        </w:rPr>
      </w:pPr>
      <w:r w:rsidRPr="00E0601E">
        <w:br w:type="page"/>
      </w:r>
      <w:r w:rsidRPr="00E0601E">
        <w:rPr>
          <w:i/>
        </w:rPr>
        <w:t>Заседание открывается в 15 ч. 00 м.</w:t>
      </w:r>
    </w:p>
    <w:p w:rsidR="001A659C" w:rsidRPr="00E0601E" w:rsidRDefault="008D776A" w:rsidP="008D776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A659C" w:rsidRPr="00E0601E">
        <w:t>Рассмотрение докладов, замечаний и информации, представляемой государствами-участниками в соответствии со статьей 9 Конвенции</w:t>
      </w:r>
    </w:p>
    <w:p w:rsidR="001A659C" w:rsidRPr="00E0601E" w:rsidRDefault="001A659C" w:rsidP="001A659C">
      <w:pPr>
        <w:pStyle w:val="SingleTxtGR"/>
        <w:rPr>
          <w:i/>
        </w:rPr>
      </w:pPr>
      <w:r w:rsidRPr="00E0601E">
        <w:rPr>
          <w:i/>
        </w:rPr>
        <w:t xml:space="preserve">Семнадцатый-девятнадцатый периодические доклады Эквадора </w:t>
      </w:r>
      <w:r w:rsidRPr="00A220E7">
        <w:t>(</w:t>
      </w:r>
      <w:r w:rsidRPr="00A220E7">
        <w:rPr>
          <w:lang w:val="en-US"/>
        </w:rPr>
        <w:t>CERD</w:t>
      </w:r>
      <w:r w:rsidRPr="00A220E7">
        <w:t>/</w:t>
      </w:r>
      <w:r w:rsidRPr="00A220E7">
        <w:rPr>
          <w:lang w:val="en-US"/>
        </w:rPr>
        <w:t>C</w:t>
      </w:r>
      <w:r w:rsidRPr="00A220E7">
        <w:t>/</w:t>
      </w:r>
      <w:r w:rsidRPr="00A220E7">
        <w:rPr>
          <w:lang w:val="en-US"/>
        </w:rPr>
        <w:t>ECU</w:t>
      </w:r>
      <w:r w:rsidRPr="00A220E7">
        <w:t xml:space="preserve">/19; </w:t>
      </w:r>
      <w:r w:rsidRPr="00A220E7">
        <w:rPr>
          <w:lang w:val="en-US"/>
        </w:rPr>
        <w:t>CERD</w:t>
      </w:r>
      <w:r w:rsidRPr="00A220E7">
        <w:t>/</w:t>
      </w:r>
      <w:r w:rsidRPr="00A220E7">
        <w:rPr>
          <w:lang w:val="en-US"/>
        </w:rPr>
        <w:t>C</w:t>
      </w:r>
      <w:r w:rsidRPr="00A220E7">
        <w:t>/</w:t>
      </w:r>
      <w:r w:rsidRPr="00A220E7">
        <w:rPr>
          <w:lang w:val="en-US"/>
        </w:rPr>
        <w:t>ECU</w:t>
      </w:r>
      <w:r w:rsidRPr="00A220E7">
        <w:t>/</w:t>
      </w:r>
      <w:r w:rsidRPr="00A220E7">
        <w:rPr>
          <w:lang w:val="en-US"/>
        </w:rPr>
        <w:t>Q</w:t>
      </w:r>
      <w:r w:rsidRPr="00A220E7">
        <w:t xml:space="preserve">/19 и </w:t>
      </w:r>
      <w:r w:rsidRPr="00A220E7">
        <w:rPr>
          <w:lang w:val="en-US"/>
        </w:rPr>
        <w:t>Add</w:t>
      </w:r>
      <w:r w:rsidRPr="00A220E7">
        <w:t>. 1)</w:t>
      </w:r>
    </w:p>
    <w:p w:rsidR="001A659C" w:rsidRPr="00E0601E" w:rsidRDefault="001A659C" w:rsidP="001A659C">
      <w:pPr>
        <w:pStyle w:val="SingleTxtGR"/>
        <w:rPr>
          <w:i/>
        </w:rPr>
      </w:pPr>
      <w:r w:rsidRPr="00E0601E">
        <w:t>1.</w:t>
      </w:r>
      <w:r w:rsidRPr="00E0601E">
        <w:rPr>
          <w:i/>
        </w:rPr>
        <w:tab/>
        <w:t>По приглашению Председателя делегация Эквадора занимает места за столом Комитета.</w:t>
      </w:r>
    </w:p>
    <w:p w:rsidR="001A659C" w:rsidRPr="00E0601E" w:rsidRDefault="001A659C" w:rsidP="001A659C">
      <w:pPr>
        <w:pStyle w:val="SingleTxtGR"/>
      </w:pPr>
      <w:r w:rsidRPr="00E0601E">
        <w:t>2.</w:t>
      </w:r>
      <w:r w:rsidRPr="00E0601E">
        <w:tab/>
      </w:r>
      <w:r w:rsidRPr="00E0601E">
        <w:rPr>
          <w:b/>
        </w:rPr>
        <w:t xml:space="preserve">Г-н </w:t>
      </w:r>
      <w:proofErr w:type="spellStart"/>
      <w:r w:rsidRPr="00E0601E">
        <w:rPr>
          <w:b/>
        </w:rPr>
        <w:t>Холгуин</w:t>
      </w:r>
      <w:proofErr w:type="spellEnd"/>
      <w:r w:rsidRPr="00E0601E">
        <w:t xml:space="preserve"> (Эк</w:t>
      </w:r>
      <w:r w:rsidR="008D776A">
        <w:t xml:space="preserve">вадор), представляя </w:t>
      </w:r>
      <w:proofErr w:type="spellStart"/>
      <w:r w:rsidR="008D776A">
        <w:t>семнадцатый−</w:t>
      </w:r>
      <w:r w:rsidRPr="00E0601E">
        <w:t>девятнадцатый</w:t>
      </w:r>
      <w:proofErr w:type="spellEnd"/>
      <w:r w:rsidRPr="00E0601E">
        <w:t xml:space="preserve"> п</w:t>
      </w:r>
      <w:r w:rsidRPr="00E0601E">
        <w:t>е</w:t>
      </w:r>
      <w:r w:rsidRPr="00E0601E">
        <w:t xml:space="preserve">риодические доклады Эквадора, говорит, что правительство его страны придает исключительно большое значение сотрудничеству с международной системой </w:t>
      </w:r>
      <w:r w:rsidR="008D776A">
        <w:t xml:space="preserve">по правам человека </w:t>
      </w:r>
      <w:r w:rsidRPr="00E0601E">
        <w:t xml:space="preserve">и </w:t>
      </w:r>
      <w:proofErr w:type="spellStart"/>
      <w:r w:rsidRPr="00E0601E">
        <w:t>транспарентности</w:t>
      </w:r>
      <w:proofErr w:type="spellEnd"/>
      <w:r w:rsidRPr="00E0601E">
        <w:t xml:space="preserve"> и откровенности в процессе предста</w:t>
      </w:r>
      <w:r w:rsidRPr="00E0601E">
        <w:t>в</w:t>
      </w:r>
      <w:r w:rsidRPr="00E0601E">
        <w:t>ления докладов.</w:t>
      </w:r>
      <w:r>
        <w:t xml:space="preserve"> </w:t>
      </w:r>
      <w:r w:rsidRPr="00E0601E">
        <w:t>После рассмотрения положения в Эквадоре в рамках униве</w:t>
      </w:r>
      <w:r w:rsidRPr="00E0601E">
        <w:t>р</w:t>
      </w:r>
      <w:r w:rsidRPr="00E0601E">
        <w:t>сального периодического обзора в апреле 2008</w:t>
      </w:r>
      <w:r>
        <w:t xml:space="preserve"> </w:t>
      </w:r>
      <w:r w:rsidRPr="00E0601E">
        <w:t>года эта страна сообщила Сов</w:t>
      </w:r>
      <w:r w:rsidRPr="00E0601E">
        <w:t>е</w:t>
      </w:r>
      <w:r w:rsidRPr="00E0601E">
        <w:t>ту по правам человека о принятии 48 добровольных обязательств, многие из к</w:t>
      </w:r>
      <w:r w:rsidRPr="00E0601E">
        <w:t>о</w:t>
      </w:r>
      <w:r w:rsidRPr="00E0601E">
        <w:t>торых касаются вопросов, имеющих отношение к Конвенции.</w:t>
      </w:r>
      <w:r>
        <w:t xml:space="preserve"> </w:t>
      </w:r>
      <w:r w:rsidRPr="00E0601E">
        <w:t>Испытывая го</w:t>
      </w:r>
      <w:r w:rsidRPr="00E0601E">
        <w:t>р</w:t>
      </w:r>
      <w:r w:rsidRPr="00E0601E">
        <w:t>дость проводимой им открытой политик</w:t>
      </w:r>
      <w:r w:rsidR="00117C76">
        <w:t>и</w:t>
      </w:r>
      <w:r w:rsidRPr="00E0601E">
        <w:t xml:space="preserve"> в области прав человека, Эквадор глубоко привержен поощрению и з</w:t>
      </w:r>
      <w:r w:rsidRPr="00E0601E">
        <w:t>а</w:t>
      </w:r>
      <w:r w:rsidRPr="00E0601E">
        <w:t>щите прав человека.</w:t>
      </w:r>
    </w:p>
    <w:p w:rsidR="00117C76" w:rsidRDefault="001A659C" w:rsidP="001A659C">
      <w:pPr>
        <w:pStyle w:val="SingleTxtGR"/>
      </w:pPr>
      <w:r w:rsidRPr="00E0601E">
        <w:t>3.</w:t>
      </w:r>
      <w:r w:rsidRPr="00E0601E">
        <w:tab/>
      </w:r>
      <w:r w:rsidRPr="00E0601E">
        <w:rPr>
          <w:b/>
        </w:rPr>
        <w:t>Г-жа Мело</w:t>
      </w:r>
      <w:r w:rsidRPr="00E0601E">
        <w:t xml:space="preserve"> (Эквадор) говорит, что Эквадор является одним из авторов Декларации Организации Объединенных Наций о правах коренных народов и активно участвовал в разработке Андской хартии </w:t>
      </w:r>
      <w:r w:rsidR="00117C76">
        <w:t xml:space="preserve">за поощрение и защиту </w:t>
      </w:r>
      <w:r w:rsidRPr="00E0601E">
        <w:t>прав человека.</w:t>
      </w:r>
      <w:r>
        <w:t xml:space="preserve"> </w:t>
      </w:r>
      <w:r w:rsidRPr="00E0601E">
        <w:t>Все подписанные и ратифицированные им международные договоры имеют непосредственное применение на национальном уровне.</w:t>
      </w:r>
      <w:r>
        <w:t xml:space="preserve"> </w:t>
      </w:r>
    </w:p>
    <w:p w:rsidR="001A659C" w:rsidRPr="00E0601E" w:rsidRDefault="00117C76" w:rsidP="001A659C">
      <w:pPr>
        <w:pStyle w:val="SingleTxtGR"/>
      </w:pPr>
      <w:r>
        <w:t>4.</w:t>
      </w:r>
      <w:r>
        <w:tab/>
      </w:r>
      <w:r w:rsidR="001A659C" w:rsidRPr="00E0601E">
        <w:t>К числу национальных правовых документов, имеющих значение для осуществления Конвенции, относятся</w:t>
      </w:r>
      <w:r w:rsidR="00F82DB0">
        <w:t>:</w:t>
      </w:r>
      <w:r w:rsidR="001A659C" w:rsidRPr="00E0601E">
        <w:t xml:space="preserve"> Конституция, Уголовный кодекс, пол</w:t>
      </w:r>
      <w:r w:rsidR="001A659C" w:rsidRPr="00E0601E">
        <w:t>о</w:t>
      </w:r>
      <w:r w:rsidR="001A659C" w:rsidRPr="00E0601E">
        <w:t xml:space="preserve">жения о коллективных правах </w:t>
      </w:r>
      <w:proofErr w:type="spellStart"/>
      <w:r w:rsidR="001A659C" w:rsidRPr="00E0601E">
        <w:t>афроэквадорского</w:t>
      </w:r>
      <w:proofErr w:type="spellEnd"/>
      <w:r w:rsidR="001A659C" w:rsidRPr="00E0601E">
        <w:t xml:space="preserve"> населения и </w:t>
      </w:r>
      <w:r w:rsidRPr="00E0601E">
        <w:t xml:space="preserve">Столичное </w:t>
      </w:r>
      <w:r w:rsidR="001A659C" w:rsidRPr="00E0601E">
        <w:t>пост</w:t>
      </w:r>
      <w:r w:rsidR="001A659C" w:rsidRPr="00E0601E">
        <w:t>а</w:t>
      </w:r>
      <w:r w:rsidR="001A659C" w:rsidRPr="00E0601E">
        <w:t>новление №</w:t>
      </w:r>
      <w:r w:rsidR="001A659C">
        <w:t xml:space="preserve"> </w:t>
      </w:r>
      <w:r w:rsidR="001A659C" w:rsidRPr="00E0601E">
        <w:t xml:space="preserve">216, </w:t>
      </w:r>
      <w:r>
        <w:t>изданное</w:t>
      </w:r>
      <w:r w:rsidR="001A659C" w:rsidRPr="00E0601E">
        <w:t xml:space="preserve"> Столичным советом Киото.</w:t>
      </w:r>
      <w:r w:rsidR="001A659C">
        <w:t xml:space="preserve"> </w:t>
      </w:r>
      <w:r w:rsidR="001A659C" w:rsidRPr="00E0601E">
        <w:t>Конституция предусма</w:t>
      </w:r>
      <w:r w:rsidR="001A659C" w:rsidRPr="00E0601E">
        <w:t>т</w:t>
      </w:r>
      <w:r w:rsidR="001A659C" w:rsidRPr="00E0601E">
        <w:t xml:space="preserve">ривает защиту от дискриминации </w:t>
      </w:r>
      <w:r>
        <w:t>по признаку</w:t>
      </w:r>
      <w:r w:rsidR="001A659C" w:rsidRPr="00E0601E">
        <w:t xml:space="preserve"> расовой принадлежности и г</w:t>
      </w:r>
      <w:r w:rsidR="001A659C" w:rsidRPr="00E0601E">
        <w:t>а</w:t>
      </w:r>
      <w:r w:rsidR="001A659C" w:rsidRPr="00E0601E">
        <w:t xml:space="preserve">рантирует всем эквадорцам </w:t>
      </w:r>
      <w:r w:rsidR="00F82DB0">
        <w:t xml:space="preserve">− </w:t>
      </w:r>
      <w:r w:rsidR="001A659C" w:rsidRPr="00E0601E">
        <w:t>без дискриминации по какому-либо признаку</w:t>
      </w:r>
      <w:r>
        <w:t xml:space="preserve"> −</w:t>
      </w:r>
      <w:r w:rsidR="001A659C" w:rsidRPr="00E0601E">
        <w:t xml:space="preserve"> свободное и эффективное осуществление и реализацию прав человека, закре</w:t>
      </w:r>
      <w:r w:rsidR="001A659C" w:rsidRPr="00E0601E">
        <w:t>п</w:t>
      </w:r>
      <w:r w:rsidR="001A659C" w:rsidRPr="00E0601E">
        <w:t>ленных в национальных и международных договорах.</w:t>
      </w:r>
      <w:r w:rsidR="001A659C">
        <w:t xml:space="preserve"> </w:t>
      </w:r>
      <w:r w:rsidR="001A659C" w:rsidRPr="00E0601E">
        <w:t>Национальная учред</w:t>
      </w:r>
      <w:r w:rsidR="001A659C" w:rsidRPr="00E0601E">
        <w:t>и</w:t>
      </w:r>
      <w:r w:rsidR="001A659C" w:rsidRPr="00E0601E">
        <w:t>тельная ассамблея занимается в настоящее время разработкой проекта новой Конституции, в котором предусмотрена широкая защита прав коренных нар</w:t>
      </w:r>
      <w:r w:rsidR="001A659C" w:rsidRPr="00E0601E">
        <w:t>о</w:t>
      </w:r>
      <w:r w:rsidR="001A659C" w:rsidRPr="00E0601E">
        <w:t>дов.</w:t>
      </w:r>
      <w:r w:rsidR="001A659C">
        <w:t xml:space="preserve"> </w:t>
      </w:r>
      <w:r w:rsidR="001A659C" w:rsidRPr="00E0601E">
        <w:t>В этом проекте установлены неотъемлемые права природы (</w:t>
      </w:r>
      <w:proofErr w:type="spellStart"/>
      <w:r w:rsidR="001A659C" w:rsidRPr="00E0601E">
        <w:rPr>
          <w:i/>
        </w:rPr>
        <w:t>пачамама</w:t>
      </w:r>
      <w:proofErr w:type="spellEnd"/>
      <w:r w:rsidR="001A659C" w:rsidRPr="00E0601E">
        <w:t>) и право на "</w:t>
      </w:r>
      <w:proofErr w:type="spellStart"/>
      <w:r w:rsidRPr="00E0601E">
        <w:t>Сумак</w:t>
      </w:r>
      <w:proofErr w:type="spellEnd"/>
      <w:r w:rsidRPr="00E0601E">
        <w:t xml:space="preserve"> </w:t>
      </w:r>
      <w:proofErr w:type="spellStart"/>
      <w:r w:rsidR="001A659C" w:rsidRPr="00E0601E">
        <w:t>ка</w:t>
      </w:r>
      <w:r>
        <w:t>у</w:t>
      </w:r>
      <w:r w:rsidR="001A659C" w:rsidRPr="00E0601E">
        <w:t>са</w:t>
      </w:r>
      <w:r>
        <w:t>и</w:t>
      </w:r>
      <w:proofErr w:type="spellEnd"/>
      <w:r w:rsidR="001A659C" w:rsidRPr="00E0601E">
        <w:t>" ("достойн</w:t>
      </w:r>
      <w:r>
        <w:t>ую</w:t>
      </w:r>
      <w:r w:rsidR="001A659C" w:rsidRPr="00E0601E">
        <w:t xml:space="preserve"> жизнь" </w:t>
      </w:r>
      <w:r>
        <w:t xml:space="preserve">− </w:t>
      </w:r>
      <w:r w:rsidR="001A659C" w:rsidRPr="00E0601E">
        <w:t>на кечуа) в качестве системы социальной</w:t>
      </w:r>
      <w:r w:rsidR="001A659C">
        <w:t xml:space="preserve"> </w:t>
      </w:r>
      <w:r w:rsidR="001A659C" w:rsidRPr="00E0601E">
        <w:t>справедливости и социальной интеграции.</w:t>
      </w:r>
      <w:r w:rsidR="001A659C">
        <w:t xml:space="preserve"> </w:t>
      </w:r>
      <w:r w:rsidR="001A659C" w:rsidRPr="00E0601E">
        <w:t xml:space="preserve">Статьи </w:t>
      </w:r>
      <w:proofErr w:type="spellStart"/>
      <w:r w:rsidR="001A659C" w:rsidRPr="00E0601E">
        <w:t>212-А</w:t>
      </w:r>
      <w:r w:rsidR="00F82DB0">
        <w:t>−</w:t>
      </w:r>
      <w:r w:rsidR="001A659C" w:rsidRPr="00E0601E">
        <w:t>212-Е</w:t>
      </w:r>
      <w:proofErr w:type="spellEnd"/>
      <w:r w:rsidR="001A659C" w:rsidRPr="00E0601E">
        <w:t xml:space="preserve"> Уголовного кодекса предусматривают меры наказания за распространение идей, основывающихся на расовом превосходстве или расовой ненависти; подстрек</w:t>
      </w:r>
      <w:r w:rsidR="001A659C" w:rsidRPr="00E0601E">
        <w:t>а</w:t>
      </w:r>
      <w:r w:rsidR="001A659C" w:rsidRPr="00E0601E">
        <w:t>тельство к расовой дискриминации</w:t>
      </w:r>
      <w:r w:rsidR="00F82DB0">
        <w:t>;</w:t>
      </w:r>
      <w:r w:rsidR="001A659C" w:rsidRPr="00E0601E">
        <w:t xml:space="preserve"> совершение актов насилия на расовой по</w:t>
      </w:r>
      <w:r w:rsidR="001A659C" w:rsidRPr="00E0601E">
        <w:t>ч</w:t>
      </w:r>
      <w:r w:rsidR="001A659C" w:rsidRPr="00E0601E">
        <w:t>ве</w:t>
      </w:r>
      <w:r w:rsidR="00F82DB0">
        <w:t>;</w:t>
      </w:r>
      <w:r w:rsidR="001A659C" w:rsidRPr="00E0601E">
        <w:t xml:space="preserve"> и финансирование расистской деятельности любого рода, содействие в ее совершении или подстрекательство к ней.</w:t>
      </w:r>
      <w:r w:rsidR="001A659C">
        <w:t xml:space="preserve"> </w:t>
      </w:r>
      <w:r w:rsidR="001A659C" w:rsidRPr="00E0601E">
        <w:t>В случае совершения таких престу</w:t>
      </w:r>
      <w:r w:rsidR="001A659C" w:rsidRPr="00E0601E">
        <w:t>п</w:t>
      </w:r>
      <w:r w:rsidR="001A659C" w:rsidRPr="00E0601E">
        <w:t>лений государственными должностными лицами выносятся более суровые м</w:t>
      </w:r>
      <w:r w:rsidR="001A659C" w:rsidRPr="00E0601E">
        <w:t>е</w:t>
      </w:r>
      <w:r w:rsidR="001A659C" w:rsidRPr="00E0601E">
        <w:t>ры наказания.</w:t>
      </w:r>
      <w:r w:rsidR="001A659C">
        <w:t xml:space="preserve"> </w:t>
      </w:r>
      <w:r w:rsidR="001A659C" w:rsidRPr="00E0601E">
        <w:t>Наличие расовых мотивов при совершении преступления ра</w:t>
      </w:r>
      <w:r w:rsidR="001A659C" w:rsidRPr="00E0601E">
        <w:t>с</w:t>
      </w:r>
      <w:r w:rsidR="001A659C" w:rsidRPr="00E0601E">
        <w:t>сматривается в качестве отягчающего о</w:t>
      </w:r>
      <w:r w:rsidR="001A659C" w:rsidRPr="00E0601E">
        <w:t>б</w:t>
      </w:r>
      <w:r w:rsidR="001A659C" w:rsidRPr="00E0601E">
        <w:t>стоятельства.</w:t>
      </w:r>
    </w:p>
    <w:p w:rsidR="001A659C" w:rsidRPr="00E0601E" w:rsidRDefault="001A659C" w:rsidP="001A659C">
      <w:pPr>
        <w:pStyle w:val="SingleTxtGR"/>
      </w:pPr>
      <w:r w:rsidRPr="00E0601E">
        <w:t>5.</w:t>
      </w:r>
      <w:r w:rsidRPr="00E0601E">
        <w:tab/>
        <w:t xml:space="preserve">В Законе о коллективных правах темнокожего или </w:t>
      </w:r>
      <w:proofErr w:type="spellStart"/>
      <w:r w:rsidRPr="00E0601E">
        <w:t>афроэквадорского</w:t>
      </w:r>
      <w:proofErr w:type="spellEnd"/>
      <w:r w:rsidRPr="00E0601E">
        <w:t xml:space="preserve"> н</w:t>
      </w:r>
      <w:r w:rsidRPr="00E0601E">
        <w:t>а</w:t>
      </w:r>
      <w:r w:rsidRPr="00E0601E">
        <w:t>селения 2006</w:t>
      </w:r>
      <w:r>
        <w:t xml:space="preserve"> </w:t>
      </w:r>
      <w:r w:rsidRPr="00E0601E">
        <w:t xml:space="preserve">года признается право </w:t>
      </w:r>
      <w:proofErr w:type="spellStart"/>
      <w:r w:rsidRPr="00E0601E">
        <w:t>афроэквадорцев</w:t>
      </w:r>
      <w:proofErr w:type="spellEnd"/>
      <w:r w:rsidRPr="00E0601E">
        <w:t xml:space="preserve"> на создание собственных учреждений.</w:t>
      </w:r>
      <w:r>
        <w:t xml:space="preserve"> </w:t>
      </w:r>
      <w:r w:rsidRPr="00E0601E">
        <w:t>Столично</w:t>
      </w:r>
      <w:r w:rsidR="00153DC0">
        <w:t>е</w:t>
      </w:r>
      <w:r w:rsidRPr="00E0601E">
        <w:t xml:space="preserve"> постановлени</w:t>
      </w:r>
      <w:r w:rsidR="00153DC0">
        <w:t>е</w:t>
      </w:r>
      <w:r w:rsidRPr="00E0601E">
        <w:t xml:space="preserve"> № 216 предусм</w:t>
      </w:r>
      <w:r w:rsidR="00153DC0">
        <w:t>а</w:t>
      </w:r>
      <w:r w:rsidRPr="00E0601E">
        <w:t>тр</w:t>
      </w:r>
      <w:r w:rsidR="00153DC0">
        <w:t xml:space="preserve">ивает принятие </w:t>
      </w:r>
      <w:r w:rsidRPr="00E0601E">
        <w:t xml:space="preserve">мер по социальной интеграции </w:t>
      </w:r>
      <w:proofErr w:type="spellStart"/>
      <w:r w:rsidRPr="00E0601E">
        <w:t>афроэквадорского</w:t>
      </w:r>
      <w:proofErr w:type="spellEnd"/>
      <w:r w:rsidRPr="00E0601E">
        <w:t xml:space="preserve"> населения города Киото и созд</w:t>
      </w:r>
      <w:r w:rsidRPr="00E0601E">
        <w:t>а</w:t>
      </w:r>
      <w:r w:rsidRPr="00E0601E">
        <w:t xml:space="preserve">ние </w:t>
      </w:r>
      <w:r w:rsidR="00153DC0" w:rsidRPr="00E0601E">
        <w:t xml:space="preserve">Столичного </w:t>
      </w:r>
      <w:r w:rsidRPr="00E0601E">
        <w:t>социального совета по ликвидации расовой дискримин</w:t>
      </w:r>
      <w:r w:rsidRPr="00E0601E">
        <w:t>а</w:t>
      </w:r>
      <w:r w:rsidRPr="00E0601E">
        <w:t>ции (2007</w:t>
      </w:r>
      <w:r>
        <w:t xml:space="preserve"> </w:t>
      </w:r>
      <w:r w:rsidRPr="00E0601E">
        <w:t>год).</w:t>
      </w:r>
    </w:p>
    <w:p w:rsidR="007511D7" w:rsidRDefault="001A659C" w:rsidP="00EB47E0">
      <w:pPr>
        <w:pStyle w:val="SingleTxtGR"/>
      </w:pPr>
      <w:r w:rsidRPr="00E0601E">
        <w:t>6.</w:t>
      </w:r>
      <w:r w:rsidRPr="00E0601E">
        <w:tab/>
        <w:t>К числу учреждений, занимающихся вопросами защиты прав человека, относятся</w:t>
      </w:r>
      <w:r w:rsidR="00F82DB0">
        <w:t>:</w:t>
      </w:r>
      <w:r w:rsidRPr="00E0601E">
        <w:t xml:space="preserve"> </w:t>
      </w:r>
      <w:r w:rsidR="00153DC0" w:rsidRPr="00E0601E">
        <w:t xml:space="preserve">Секретариат </w:t>
      </w:r>
      <w:r w:rsidRPr="00E0601E">
        <w:t>по вопросам социального движения и участия народов</w:t>
      </w:r>
      <w:r w:rsidR="00153DC0">
        <w:t>,</w:t>
      </w:r>
      <w:r>
        <w:t xml:space="preserve"> </w:t>
      </w:r>
      <w:r w:rsidRPr="00E0601E">
        <w:t xml:space="preserve">Совет по вопросам развития </w:t>
      </w:r>
      <w:proofErr w:type="spellStart"/>
      <w:r w:rsidRPr="00E0601E">
        <w:t>афроэквадорцев</w:t>
      </w:r>
      <w:proofErr w:type="spellEnd"/>
      <w:r w:rsidRPr="00E0601E">
        <w:t xml:space="preserve"> (</w:t>
      </w:r>
      <w:proofErr w:type="spellStart"/>
      <w:r w:rsidRPr="00E0601E">
        <w:t>КОДАЕ</w:t>
      </w:r>
      <w:proofErr w:type="spellEnd"/>
      <w:r w:rsidRPr="00E0601E">
        <w:t>)</w:t>
      </w:r>
      <w:r w:rsidR="00153DC0">
        <w:t>,</w:t>
      </w:r>
      <w:r w:rsidRPr="00E0601E">
        <w:t xml:space="preserve"> Совет по вопросам ра</w:t>
      </w:r>
      <w:r w:rsidRPr="00E0601E">
        <w:t>з</w:t>
      </w:r>
      <w:r w:rsidRPr="00E0601E">
        <w:t>вития национальностей и народ</w:t>
      </w:r>
      <w:r w:rsidR="00153DC0">
        <w:t>ов</w:t>
      </w:r>
      <w:r w:rsidRPr="00E0601E">
        <w:t xml:space="preserve"> Эквадора (</w:t>
      </w:r>
      <w:proofErr w:type="spellStart"/>
      <w:r w:rsidRPr="00E0601E">
        <w:t>КОДЕНПЕ</w:t>
      </w:r>
      <w:proofErr w:type="spellEnd"/>
      <w:r w:rsidRPr="00E0601E">
        <w:t>)</w:t>
      </w:r>
      <w:r w:rsidR="00153DC0">
        <w:t>,</w:t>
      </w:r>
      <w:r w:rsidRPr="00E0601E">
        <w:t xml:space="preserve"> Управление </w:t>
      </w:r>
      <w:r w:rsidR="00153DC0" w:rsidRPr="00E0601E">
        <w:t>Омбу</w:t>
      </w:r>
      <w:r w:rsidR="00153DC0" w:rsidRPr="00E0601E">
        <w:t>д</w:t>
      </w:r>
      <w:r w:rsidR="00153DC0" w:rsidRPr="00E0601E">
        <w:t xml:space="preserve">смена </w:t>
      </w:r>
      <w:r w:rsidRPr="00E0601E">
        <w:t>и Департамент по вопросам межкультурного двуязычного просвещения (</w:t>
      </w:r>
      <w:proofErr w:type="spellStart"/>
      <w:r w:rsidRPr="00E0601E">
        <w:t>ДИНЕИБ</w:t>
      </w:r>
      <w:proofErr w:type="spellEnd"/>
      <w:r w:rsidRPr="00E0601E">
        <w:t>) при Министерстве просвещения.</w:t>
      </w:r>
      <w:r>
        <w:t xml:space="preserve"> </w:t>
      </w:r>
      <w:proofErr w:type="spellStart"/>
      <w:r w:rsidRPr="00E0601E">
        <w:t>ДИНЕИБ</w:t>
      </w:r>
      <w:proofErr w:type="spellEnd"/>
      <w:r w:rsidRPr="00E0601E">
        <w:t xml:space="preserve"> проводит кампании по </w:t>
      </w:r>
      <w:r w:rsidR="00153DC0">
        <w:t>распространению знаний и борьбе с не</w:t>
      </w:r>
      <w:r w:rsidRPr="00E0601E">
        <w:t>грамотност</w:t>
      </w:r>
      <w:r w:rsidR="00153DC0">
        <w:t>ью</w:t>
      </w:r>
      <w:r w:rsidRPr="00E0601E">
        <w:t xml:space="preserve"> на языке кечуа и испа</w:t>
      </w:r>
      <w:r w:rsidRPr="00E0601E">
        <w:t>н</w:t>
      </w:r>
      <w:r w:rsidRPr="00E0601E">
        <w:t>ском языке.</w:t>
      </w:r>
      <w:r>
        <w:t xml:space="preserve"> </w:t>
      </w:r>
      <w:r w:rsidRPr="00E0601E">
        <w:t>Национальный директора</w:t>
      </w:r>
      <w:r w:rsidR="0012547B">
        <w:t>т</w:t>
      </w:r>
      <w:r w:rsidRPr="00E0601E">
        <w:t xml:space="preserve"> по вопросам здравоохранения коренных народов Министерства здравоохранения отвечает за удовлетворение конкре</w:t>
      </w:r>
      <w:r w:rsidRPr="00E0601E">
        <w:t>т</w:t>
      </w:r>
      <w:r w:rsidRPr="00E0601E">
        <w:t>ных потребностей коренных народов в области здрав</w:t>
      </w:r>
      <w:r w:rsidRPr="00E0601E">
        <w:t>о</w:t>
      </w:r>
      <w:r w:rsidRPr="00E0601E">
        <w:t>охранения.</w:t>
      </w:r>
      <w:r>
        <w:t xml:space="preserve"> </w:t>
      </w:r>
    </w:p>
    <w:p w:rsidR="007B5C76" w:rsidRDefault="007B5C76" w:rsidP="00FC03D6">
      <w:pPr>
        <w:pStyle w:val="SingleTxtGR"/>
      </w:pPr>
      <w:r>
        <w:t>7.</w:t>
      </w:r>
      <w:r>
        <w:tab/>
        <w:t>Помимо принятия законов и создания институтов, в стране начато пров</w:t>
      </w:r>
      <w:r>
        <w:t>е</w:t>
      </w:r>
      <w:r>
        <w:t>дение государственной политики, направленной на содействие выполнению международных обязательств Эквадора. К примеру, в национальном плане по правам человека содержатся анализ положения в области прав человека в Экв</w:t>
      </w:r>
      <w:r>
        <w:t>а</w:t>
      </w:r>
      <w:r>
        <w:t xml:space="preserve">доре и предложения по решению ключевых вопросов на основе осуществления конкретных мер и мероприятий, в том числе в рамках оперативного плана по правам темнокожего и </w:t>
      </w:r>
      <w:proofErr w:type="spellStart"/>
      <w:r>
        <w:t>афроэквадорского</w:t>
      </w:r>
      <w:proofErr w:type="spellEnd"/>
      <w:r>
        <w:t xml:space="preserve"> населения страны. В Национальный план по правам человека включена отдельная глава о праве коренных народов на развитие и укрепление их индивидуальной и коллективной идентичности и утверждение их ценностей в целях поощрения их всесторонней интеграции в жизнь эквадорского общества на </w:t>
      </w:r>
      <w:proofErr w:type="spellStart"/>
      <w:r>
        <w:t>недискриминационной</w:t>
      </w:r>
      <w:proofErr w:type="spellEnd"/>
      <w:r>
        <w:t xml:space="preserve"> основе. План пред</w:t>
      </w:r>
      <w:r>
        <w:t>у</w:t>
      </w:r>
      <w:r>
        <w:t>сматривает автономию для коренных народов в пределах, установленных зак</w:t>
      </w:r>
      <w:r>
        <w:t>о</w:t>
      </w:r>
      <w:r>
        <w:t xml:space="preserve">ном, получение свободного, предварительного и обоснованного согласия на эксплуатацию ресурсов исконных земель коренных и </w:t>
      </w:r>
      <w:proofErr w:type="spellStart"/>
      <w:r>
        <w:t>афроэквадорских</w:t>
      </w:r>
      <w:proofErr w:type="spellEnd"/>
      <w:r>
        <w:t xml:space="preserve"> нар</w:t>
      </w:r>
      <w:r>
        <w:t>о</w:t>
      </w:r>
      <w:r>
        <w:t xml:space="preserve">дов; и принятие законодательства, направленного на поощрение прав коренного и </w:t>
      </w:r>
      <w:proofErr w:type="spellStart"/>
      <w:r>
        <w:t>афроэквадорского</w:t>
      </w:r>
      <w:proofErr w:type="spellEnd"/>
      <w:r>
        <w:t xml:space="preserve"> населения.</w:t>
      </w:r>
    </w:p>
    <w:p w:rsidR="007B5C76" w:rsidRDefault="007B5C76" w:rsidP="00FC03D6">
      <w:pPr>
        <w:pStyle w:val="SingleTxtGR"/>
      </w:pPr>
      <w:r>
        <w:t>8.</w:t>
      </w:r>
      <w:r>
        <w:tab/>
        <w:t>Национальный план развития на период 2007−2012 годов гарантирует экономические, социальные и культурные права эквадорского народа и ставит интересы человека в центр государственной политики в области развития. Г</w:t>
      </w:r>
      <w:r>
        <w:t>о</w:t>
      </w:r>
      <w:r>
        <w:t xml:space="preserve">сударственная жилищная политика ориентирована на сельские и маргинальные городские районы, в которых проживает большинство </w:t>
      </w:r>
      <w:proofErr w:type="spellStart"/>
      <w:r>
        <w:t>афроэквадорского</w:t>
      </w:r>
      <w:proofErr w:type="spellEnd"/>
      <w:r>
        <w:t xml:space="preserve"> и к</w:t>
      </w:r>
      <w:r>
        <w:t>о</w:t>
      </w:r>
      <w:r>
        <w:t>ренного населения. Министерство градостроительства и жилищного обеспеч</w:t>
      </w:r>
      <w:r>
        <w:t>е</w:t>
      </w:r>
      <w:r>
        <w:t>ния (</w:t>
      </w:r>
      <w:proofErr w:type="spellStart"/>
      <w:r>
        <w:t>МИДУВИ</w:t>
      </w:r>
      <w:proofErr w:type="spellEnd"/>
      <w:r>
        <w:t>) предоставляет дотации на жилье в размере до 3 500 долл. США малоимущим жителям городских и сельских районов и формирует фонды для субсидирования ремонта и приобретения жилья. Кроме того, малоимущие с</w:t>
      </w:r>
      <w:r>
        <w:t>е</w:t>
      </w:r>
      <w:r>
        <w:t>мьи имеют право на получение льготных кредитов и пособий по линии "Фонда ра</w:t>
      </w:r>
      <w:r>
        <w:t>з</w:t>
      </w:r>
      <w:r>
        <w:t>вития человека".</w:t>
      </w:r>
    </w:p>
    <w:p w:rsidR="007B5C76" w:rsidRDefault="007B5C76" w:rsidP="00FC03D6">
      <w:pPr>
        <w:pStyle w:val="SingleTxtGR"/>
      </w:pPr>
      <w:r>
        <w:t>9.</w:t>
      </w:r>
      <w:r>
        <w:tab/>
        <w:t>Были приняты шаги в направлении к введению системы бесплатного вс</w:t>
      </w:r>
      <w:r>
        <w:t>е</w:t>
      </w:r>
      <w:r>
        <w:t>общего здравоохранения. В целях гарантировать равный доступ к медицинским услугам правительство разработало межкультурные модели в области здрав</w:t>
      </w:r>
      <w:r>
        <w:t>о</w:t>
      </w:r>
      <w:r>
        <w:t>охранения на общинной основе, обеспечило подготовку коллективов медиков во всех провинциях и создало 5 000 новых рабочих мест для врачей. Больным, страдающим от неизлечимых болезней, включая СПИД, медикаменты предо</w:t>
      </w:r>
      <w:r>
        <w:t>с</w:t>
      </w:r>
      <w:r>
        <w:t>тавляются на бесплатной основе.</w:t>
      </w:r>
    </w:p>
    <w:p w:rsidR="007B5C76" w:rsidRDefault="007B5C76" w:rsidP="00FC03D6">
      <w:pPr>
        <w:pStyle w:val="SingleTxtGR"/>
      </w:pPr>
      <w:r>
        <w:t>10.</w:t>
      </w:r>
      <w:r>
        <w:tab/>
        <w:t>К мерам, направленным на расширение доступа к качественному образ</w:t>
      </w:r>
      <w:r>
        <w:t>о</w:t>
      </w:r>
      <w:r>
        <w:t>ванию, относятся: пересмотр школьной учебной программы, создание крупн</w:t>
      </w:r>
      <w:r>
        <w:t>о</w:t>
      </w:r>
      <w:r>
        <w:t>масштабных программ по подготовке преподавателей и устранение барь</w:t>
      </w:r>
      <w:r>
        <w:t>е</w:t>
      </w:r>
      <w:r>
        <w:t>ров на пути к получению образования. Была упразднена плата за прием детей в шк</w:t>
      </w:r>
      <w:r>
        <w:t>о</w:t>
      </w:r>
      <w:r>
        <w:t>лы, внедрены новые процедуры отбора, подготовлены учебные материалы на кечуа и обеспечено бесплатное предоставление школьного питания и школьной формы.</w:t>
      </w:r>
    </w:p>
    <w:p w:rsidR="007B5C76" w:rsidRDefault="007B5C76" w:rsidP="00FC03D6">
      <w:pPr>
        <w:pStyle w:val="SingleTxtGR"/>
      </w:pPr>
      <w:r>
        <w:t>11.</w:t>
      </w:r>
      <w:r>
        <w:tab/>
        <w:t>Предметом обеспокоенности является также продовольственное снабж</w:t>
      </w:r>
      <w:r>
        <w:t>е</w:t>
      </w:r>
      <w:r>
        <w:t>ние. Продовольственная программа "</w:t>
      </w:r>
      <w:proofErr w:type="spellStart"/>
      <w:r>
        <w:t>Алиментате</w:t>
      </w:r>
      <w:proofErr w:type="spellEnd"/>
      <w:r>
        <w:t xml:space="preserve"> Эквадор" направлена на обе</w:t>
      </w:r>
      <w:r>
        <w:t>с</w:t>
      </w:r>
      <w:r>
        <w:t>печение продовольственной безопасности домохозяйств с низким уровнем д</w:t>
      </w:r>
      <w:r>
        <w:t>о</w:t>
      </w:r>
      <w:r>
        <w:t xml:space="preserve">хода и просвещение населения по вопросам здорового питания. Программа стимулирует автономное местное производство и возвращение коренных и </w:t>
      </w:r>
      <w:proofErr w:type="spellStart"/>
      <w:r>
        <w:t>а</w:t>
      </w:r>
      <w:r>
        <w:t>ф</w:t>
      </w:r>
      <w:r>
        <w:t>роэквадорских</w:t>
      </w:r>
      <w:proofErr w:type="spellEnd"/>
      <w:r>
        <w:t xml:space="preserve"> жителей страны к традиционным схемам питания. Данных в разбивке по половой и этнической принадлежности пока еще нет, но намечено разработать соответствующие переменные и показатели, позволяющие оценить воздействие этой программы на положение коренного и </w:t>
      </w:r>
      <w:proofErr w:type="spellStart"/>
      <w:r>
        <w:t>афроэквадорского</w:t>
      </w:r>
      <w:proofErr w:type="spellEnd"/>
      <w:r>
        <w:t xml:space="preserve"> н</w:t>
      </w:r>
      <w:r>
        <w:t>а</w:t>
      </w:r>
      <w:r>
        <w:t>селения. План по обеспечению равных возможностей, подг</w:t>
      </w:r>
      <w:r>
        <w:t>о</w:t>
      </w:r>
      <w:r>
        <w:t>товленный в рамках последующей деятельности по итогам Конференции женщин коренных нар</w:t>
      </w:r>
      <w:r>
        <w:t>о</w:t>
      </w:r>
      <w:r>
        <w:t>дов, состоявшейся в 2004 году, предусматривает решение многих вопросов, в</w:t>
      </w:r>
      <w:r>
        <w:t>ы</w:t>
      </w:r>
      <w:r>
        <w:t>зывающих обеспокоенность у представительниц коренных народов в отнош</w:t>
      </w:r>
      <w:r>
        <w:t>е</w:t>
      </w:r>
      <w:r>
        <w:t>нии их гражданских, политических, экономических, социальных и культу</w:t>
      </w:r>
      <w:r>
        <w:t>р</w:t>
      </w:r>
      <w:r>
        <w:t>ных прав.</w:t>
      </w:r>
    </w:p>
    <w:p w:rsidR="007B5C76" w:rsidRDefault="007B5C76" w:rsidP="00FC03D6">
      <w:pPr>
        <w:pStyle w:val="SingleTxtGR"/>
      </w:pPr>
      <w:r>
        <w:t>12.</w:t>
      </w:r>
      <w:r>
        <w:tab/>
        <w:t xml:space="preserve">Одной из основных проблем в деле обеспечения равенства и </w:t>
      </w:r>
      <w:proofErr w:type="spellStart"/>
      <w:r>
        <w:t>недискр</w:t>
      </w:r>
      <w:r>
        <w:t>и</w:t>
      </w:r>
      <w:r>
        <w:t>минации</w:t>
      </w:r>
      <w:proofErr w:type="spellEnd"/>
      <w:r>
        <w:t xml:space="preserve"> является недостаточный уровень осведомленности государственных должностных лиц и работников судебной системы о явлении расизма как так</w:t>
      </w:r>
      <w:r>
        <w:t>о</w:t>
      </w:r>
      <w:r>
        <w:t>вом и законодательстве, направленном на борьбу с ним. К числу других пр</w:t>
      </w:r>
      <w:r>
        <w:t>о</w:t>
      </w:r>
      <w:r>
        <w:t>блем, требующих решения, относятся наличие факторов, затрудняющих доступ коренного населения к услугам в областях жилищного обеспечения и здрав</w:t>
      </w:r>
      <w:r>
        <w:t>о</w:t>
      </w:r>
      <w:r>
        <w:t xml:space="preserve">охранения; низкие показатели охвата школьным образованием детей коренного и </w:t>
      </w:r>
      <w:proofErr w:type="spellStart"/>
      <w:r>
        <w:t>афроэквадорского</w:t>
      </w:r>
      <w:proofErr w:type="spellEnd"/>
      <w:r>
        <w:t xml:space="preserve"> населения; экономические и структурные трудности на п</w:t>
      </w:r>
      <w:r>
        <w:t>у</w:t>
      </w:r>
      <w:r>
        <w:t xml:space="preserve">ти борьбы с расизмом; недостаточное обеспечение ресурсами механизмов по рассмотрению жалоб; отсутствие эффективной </w:t>
      </w:r>
      <w:proofErr w:type="spellStart"/>
      <w:r>
        <w:t>антидискриминационной</w:t>
      </w:r>
      <w:proofErr w:type="spellEnd"/>
      <w:r>
        <w:t xml:space="preserve"> пол</w:t>
      </w:r>
      <w:r>
        <w:t>и</w:t>
      </w:r>
      <w:r>
        <w:t xml:space="preserve">тики и всеобъемлющего плана по борьбе с расизмом; низкий уровень участия коренных и </w:t>
      </w:r>
      <w:proofErr w:type="spellStart"/>
      <w:r>
        <w:t>афроэквадорских</w:t>
      </w:r>
      <w:proofErr w:type="spellEnd"/>
      <w:r>
        <w:t xml:space="preserve"> народов в управлении государством и принятии решений; недостаточность ресурсов для развития; и сохраняющаяся структу</w:t>
      </w:r>
      <w:r>
        <w:t>р</w:t>
      </w:r>
      <w:r>
        <w:t>ная дискрим</w:t>
      </w:r>
      <w:r>
        <w:t>и</w:t>
      </w:r>
      <w:r>
        <w:t>нация в системе образования.</w:t>
      </w:r>
    </w:p>
    <w:p w:rsidR="007B5C76" w:rsidRDefault="007B5C76" w:rsidP="00FC03D6">
      <w:pPr>
        <w:pStyle w:val="SingleTxtGR"/>
      </w:pPr>
      <w:r>
        <w:t>13.</w:t>
      </w:r>
      <w:r>
        <w:tab/>
        <w:t xml:space="preserve">Правительство в полной мере сознает существование этих проблем и приняло ряд мер по поощрению социальной интеграции и равноправия для всех с </w:t>
      </w:r>
      <w:proofErr w:type="spellStart"/>
      <w:r>
        <w:t>уделением</w:t>
      </w:r>
      <w:proofErr w:type="spellEnd"/>
      <w:r>
        <w:t xml:space="preserve"> особого внимания </w:t>
      </w:r>
      <w:proofErr w:type="spellStart"/>
      <w:r>
        <w:t>маргинализованным</w:t>
      </w:r>
      <w:proofErr w:type="spellEnd"/>
      <w:r>
        <w:t xml:space="preserve"> сегментам общества. Кечуа и </w:t>
      </w:r>
      <w:proofErr w:type="spellStart"/>
      <w:r>
        <w:t>шуар</w:t>
      </w:r>
      <w:proofErr w:type="spellEnd"/>
      <w:r>
        <w:t xml:space="preserve"> были признаны в качестве официальных языков межкультурного общ</w:t>
      </w:r>
      <w:r>
        <w:t>е</w:t>
      </w:r>
      <w:r>
        <w:t>ния. В новой Конституции признается многонациональный характер Эквадора как общества, состоящего из национальностей, народов и общин, обладающих коллективными правами и наследственными титулами на землю. В ней впервые признаны права коренных народов, живущих в добровольной изол</w:t>
      </w:r>
      <w:r>
        <w:t>я</w:t>
      </w:r>
      <w:r>
        <w:t xml:space="preserve">ции. </w:t>
      </w:r>
    </w:p>
    <w:p w:rsidR="007B5C76" w:rsidRDefault="007B5C76" w:rsidP="00FC03D6">
      <w:pPr>
        <w:pStyle w:val="SingleTxtGR"/>
      </w:pPr>
      <w:r>
        <w:t>14.</w:t>
      </w:r>
      <w:r>
        <w:tab/>
        <w:t>Отвечая на вопрос 1 перечня вопросов, она говорит, что перепись насел</w:t>
      </w:r>
      <w:r>
        <w:t>е</w:t>
      </w:r>
      <w:r>
        <w:t>ния и жилищного фонда, проведенная в 2001 году Национальным институтом статистики и переписи (</w:t>
      </w:r>
      <w:proofErr w:type="spellStart"/>
      <w:r>
        <w:t>ИНЕК</w:t>
      </w:r>
      <w:proofErr w:type="spellEnd"/>
      <w:r>
        <w:t>), позволила получить данные об этнич</w:t>
      </w:r>
      <w:r>
        <w:t>е</w:t>
      </w:r>
      <w:r>
        <w:t>ских, языковых и культурных характеристиках населения, согласно которым 6,9% н</w:t>
      </w:r>
      <w:r>
        <w:t>а</w:t>
      </w:r>
      <w:r>
        <w:t xml:space="preserve">селения относят себя к коренным народам, а 4,98% − к </w:t>
      </w:r>
      <w:proofErr w:type="spellStart"/>
      <w:r>
        <w:t>афроэквадорцам</w:t>
      </w:r>
      <w:proofErr w:type="spellEnd"/>
      <w:r>
        <w:t>. Вм</w:t>
      </w:r>
      <w:r>
        <w:t>е</w:t>
      </w:r>
      <w:r>
        <w:t>сте с тем, согласно результатам обследования уровня жизни 2006 года, которые можно считать в чем-то более надежными, к афроэквадорцам о</w:t>
      </w:r>
      <w:r>
        <w:t>т</w:t>
      </w:r>
      <w:r>
        <w:t xml:space="preserve">несли себя 5,7% населения. </w:t>
      </w:r>
      <w:proofErr w:type="spellStart"/>
      <w:r>
        <w:t>ИНЕК</w:t>
      </w:r>
      <w:proofErr w:type="spellEnd"/>
      <w:r>
        <w:t xml:space="preserve"> в сотрудничестве с Национальной комиссией по статистике коренного и </w:t>
      </w:r>
      <w:proofErr w:type="spellStart"/>
      <w:r>
        <w:t>афроэквадорского</w:t>
      </w:r>
      <w:proofErr w:type="spellEnd"/>
      <w:r>
        <w:t xml:space="preserve"> населения уже приступил к сбору данных об э</w:t>
      </w:r>
      <w:r>
        <w:t>т</w:t>
      </w:r>
      <w:r>
        <w:t>ническом происхождении в рамках подготовки к следующей переписи, нам</w:t>
      </w:r>
      <w:r>
        <w:t>е</w:t>
      </w:r>
      <w:r>
        <w:t xml:space="preserve">ченной на 2011 год. </w:t>
      </w:r>
    </w:p>
    <w:p w:rsidR="007B5C76" w:rsidRDefault="007B5C76" w:rsidP="00FC03D6">
      <w:pPr>
        <w:pStyle w:val="SingleTxtGR"/>
      </w:pPr>
      <w:r>
        <w:t>15.</w:t>
      </w:r>
      <w:r>
        <w:tab/>
        <w:t>Переходя к вопросу 2, она говорит, что международные договоры имеют прямое применение на национальном уровне. Нормы, содержащиеся в межд</w:t>
      </w:r>
      <w:r>
        <w:t>у</w:t>
      </w:r>
      <w:r>
        <w:t xml:space="preserve">народных договорах и конвенциях, сразу же после их обнародования в </w:t>
      </w:r>
      <w:r w:rsidRPr="00A73158">
        <w:rPr>
          <w:i/>
        </w:rPr>
        <w:t>Прав</w:t>
      </w:r>
      <w:r w:rsidRPr="00A73158">
        <w:rPr>
          <w:i/>
        </w:rPr>
        <w:t>и</w:t>
      </w:r>
      <w:r w:rsidRPr="00A73158">
        <w:rPr>
          <w:i/>
        </w:rPr>
        <w:t>тельственном вестнике</w:t>
      </w:r>
      <w:r>
        <w:t xml:space="preserve"> становятся частью внутреннего законопорядка и имеют преимущественную силу над законами и другими нормами б</w:t>
      </w:r>
      <w:r>
        <w:t>о</w:t>
      </w:r>
      <w:r>
        <w:t>лее низкого ранга. Большинство положений Конвенции было включено в Ко</w:t>
      </w:r>
      <w:r>
        <w:t>н</w:t>
      </w:r>
      <w:r>
        <w:t xml:space="preserve">ституцию 1998 года. </w:t>
      </w:r>
    </w:p>
    <w:p w:rsidR="007B5C76" w:rsidRDefault="007B5C76" w:rsidP="00FC03D6">
      <w:pPr>
        <w:pStyle w:val="SingleTxtGR"/>
      </w:pPr>
      <w:r>
        <w:t>16.</w:t>
      </w:r>
      <w:r>
        <w:tab/>
        <w:t>В отношении вопроса 3 она говорит, что никакого механизма для оценки воздействия Проекта по развитию в интересах коренного и темнокожего нас</w:t>
      </w:r>
      <w:r>
        <w:t>е</w:t>
      </w:r>
      <w:r>
        <w:t>ления Эквадора (</w:t>
      </w:r>
      <w:proofErr w:type="spellStart"/>
      <w:r>
        <w:t>ПРОДЕПИНЕ</w:t>
      </w:r>
      <w:proofErr w:type="spellEnd"/>
      <w:r>
        <w:t xml:space="preserve">) после его завершения создано не было. Однако, согласно утверждениям Совета по вопросам развития </w:t>
      </w:r>
      <w:proofErr w:type="spellStart"/>
      <w:r>
        <w:t>афроэкв</w:t>
      </w:r>
      <w:r>
        <w:t>а</w:t>
      </w:r>
      <w:r>
        <w:t>дорцев</w:t>
      </w:r>
      <w:proofErr w:type="spellEnd"/>
      <w:r>
        <w:t xml:space="preserve"> (КОДАЕ), этот проект не оказать значительного влияния на положение </w:t>
      </w:r>
      <w:proofErr w:type="spellStart"/>
      <w:r>
        <w:t>афроэ</w:t>
      </w:r>
      <w:r>
        <w:t>к</w:t>
      </w:r>
      <w:r>
        <w:t>вадорцев</w:t>
      </w:r>
      <w:proofErr w:type="spellEnd"/>
      <w:r>
        <w:t>: блага, полученные от его реализации коренными народами, знач</w:t>
      </w:r>
      <w:r>
        <w:t>и</w:t>
      </w:r>
      <w:r>
        <w:t xml:space="preserve">тельно превышают те блага, которые получили </w:t>
      </w:r>
      <w:proofErr w:type="spellStart"/>
      <w:r>
        <w:t>афроэквадорцы</w:t>
      </w:r>
      <w:proofErr w:type="spellEnd"/>
      <w:r>
        <w:t>. В целях устр</w:t>
      </w:r>
      <w:r>
        <w:t>а</w:t>
      </w:r>
      <w:r>
        <w:t>нения существующих недостатков Министерство экономической и соц</w:t>
      </w:r>
      <w:r>
        <w:t>и</w:t>
      </w:r>
      <w:r>
        <w:t>альной интеграции финансируют ряд проектов по развитию сельских и неблагополу</w:t>
      </w:r>
      <w:r>
        <w:t>ч</w:t>
      </w:r>
      <w:r>
        <w:t xml:space="preserve">ных городских районов, которые ориентированы на организации коренного и афроэквадорского населения. </w:t>
      </w:r>
    </w:p>
    <w:p w:rsidR="007B5C76" w:rsidRDefault="007B5C76" w:rsidP="00FC03D6">
      <w:pPr>
        <w:pStyle w:val="SingleTxtGR"/>
      </w:pPr>
      <w:r>
        <w:t>17.</w:t>
      </w:r>
      <w:r>
        <w:tab/>
        <w:t>Отвечая на вопрос 4 перечня вопросов о практическом осуществлении пункта 3 статьи 23 Конвенции, она вновь ссылается на статьи 212-А − 212-Е Уголовного кодекса, предусматривающие меры наказания за преступления на почве расизма, и Столичное постановление № 216 о вопросах, касающихся ди</w:t>
      </w:r>
      <w:r>
        <w:t>с</w:t>
      </w:r>
      <w:r>
        <w:t xml:space="preserve">криминации. </w:t>
      </w:r>
    </w:p>
    <w:p w:rsidR="007B5C76" w:rsidRDefault="007B5C76" w:rsidP="00FC03D6">
      <w:pPr>
        <w:pStyle w:val="SingleTxtGR"/>
      </w:pPr>
      <w:r>
        <w:t>18.</w:t>
      </w:r>
      <w:r>
        <w:tab/>
        <w:t>План по обеспечению равных возможностей (вопрос 5) был подготовлен при широком участии организаций женщин коренных народов: составной ч</w:t>
      </w:r>
      <w:r>
        <w:t>а</w:t>
      </w:r>
      <w:r>
        <w:t>стью этого процесса стала Конференция женщин коренных народностей, сост</w:t>
      </w:r>
      <w:r>
        <w:t>о</w:t>
      </w:r>
      <w:r>
        <w:t xml:space="preserve">явшаяся в марте 2004 года. В этом плане были учтены вопросы, вызывающие наибольшую обеспокоенность у женщин, относящихся к коренным народам, в том числе: насилие на </w:t>
      </w:r>
      <w:proofErr w:type="spellStart"/>
      <w:r>
        <w:t>гендерной</w:t>
      </w:r>
      <w:proofErr w:type="spellEnd"/>
      <w:r>
        <w:t xml:space="preserve"> почве; участие в политической жизни; соц</w:t>
      </w:r>
      <w:r>
        <w:t>и</w:t>
      </w:r>
      <w:r>
        <w:t>альные права, такие, как право на доступ к образованию и здравоохранению, и экономические права, и прежде всего право на доступ к земле и микрокредит</w:t>
      </w:r>
      <w:r>
        <w:t>о</w:t>
      </w:r>
      <w:r>
        <w:t>ванию.</w:t>
      </w:r>
    </w:p>
    <w:p w:rsidR="007B5C76" w:rsidRDefault="007B5C76" w:rsidP="00FC03D6">
      <w:pPr>
        <w:pStyle w:val="SingleTxtGR"/>
      </w:pPr>
      <w:r>
        <w:t>19.</w:t>
      </w:r>
      <w:r>
        <w:tab/>
        <w:t>Переходя к вопросу 6, она говорит, что действия, определенные в качес</w:t>
      </w:r>
      <w:r>
        <w:t>т</w:t>
      </w:r>
      <w:r>
        <w:t>ве пр</w:t>
      </w:r>
      <w:r>
        <w:t>е</w:t>
      </w:r>
      <w:r>
        <w:t xml:space="preserve">ступлений, связанных с расовой дискриминацией, предусмотрены в статьях </w:t>
      </w:r>
      <w:proofErr w:type="spellStart"/>
      <w:r>
        <w:t>212-А−212-Е</w:t>
      </w:r>
      <w:proofErr w:type="spellEnd"/>
      <w:r>
        <w:t xml:space="preserve"> Уголовного кодекса, которые согласуются со статьей 4 Конвенции.</w:t>
      </w:r>
    </w:p>
    <w:p w:rsidR="007B5C76" w:rsidRDefault="007B5C76" w:rsidP="00FC03D6">
      <w:pPr>
        <w:pStyle w:val="SingleTxtGR"/>
      </w:pPr>
      <w:r>
        <w:t>20.</w:t>
      </w:r>
      <w:r>
        <w:tab/>
        <w:t>Законопроект о согласовании функций традиционной системы правос</w:t>
      </w:r>
      <w:r>
        <w:t>у</w:t>
      </w:r>
      <w:r>
        <w:t>дия коренных народов с функциями системы обычного правосудия (вопрос 7) был представлен Конгрессу в 2002 году, но пока еще не обсуждался. После т</w:t>
      </w:r>
      <w:r>
        <w:t>о</w:t>
      </w:r>
      <w:r>
        <w:t>го, как Национальная учредительная ассамблея, которой поручена разработка новой редакции Конституции, завершит свою работу, будет представлен новый законопроект. Министерство юстиции и прав человека определило повторное представление этого закона в качестве одного из ключевых приоритетов в своем плане работы на 2009 год. Коренные народы крайне заинтересованы в поддер</w:t>
      </w:r>
      <w:r>
        <w:t>ж</w:t>
      </w:r>
      <w:r>
        <w:t>ке нормативных положений, направленных на содействие применению их со</w:t>
      </w:r>
      <w:r>
        <w:t>б</w:t>
      </w:r>
      <w:r>
        <w:t xml:space="preserve">ственной системы правосудия в объеме, при котором она будет сопоставима с системой обычного правосудия. </w:t>
      </w:r>
    </w:p>
    <w:p w:rsidR="00003B2E" w:rsidRPr="00A84FBC" w:rsidRDefault="00003B2E" w:rsidP="00FC03D6">
      <w:pPr>
        <w:pStyle w:val="SingleTxtGR"/>
      </w:pPr>
      <w:r w:rsidRPr="00A84FBC">
        <w:t>21.</w:t>
      </w:r>
      <w:r w:rsidRPr="00A84FBC">
        <w:tab/>
        <w:t xml:space="preserve">Отвечая на вопрос 8 перечня вопросов, она говорит, что в пунктах 5 и 6 статьи 84 Конституции закреплено право коренного и </w:t>
      </w:r>
      <w:proofErr w:type="spellStart"/>
      <w:r w:rsidRPr="00A84FBC">
        <w:t>афроэквадорского</w:t>
      </w:r>
      <w:proofErr w:type="spellEnd"/>
      <w:r w:rsidRPr="00A84FBC">
        <w:t xml:space="preserve"> нас</w:t>
      </w:r>
      <w:r w:rsidRPr="00A84FBC">
        <w:t>е</w:t>
      </w:r>
      <w:r w:rsidRPr="00A84FBC">
        <w:t>ления на участие в консультациях в связи с пл</w:t>
      </w:r>
      <w:r w:rsidRPr="00A84FBC">
        <w:t>а</w:t>
      </w:r>
      <w:r w:rsidRPr="00A84FBC">
        <w:t>нами и программами по разведке и разработке ресурсов, которые могут быть найдены на их землях. Ответстве</w:t>
      </w:r>
      <w:r w:rsidRPr="00A84FBC">
        <w:t>н</w:t>
      </w:r>
      <w:r w:rsidRPr="00A84FBC">
        <w:t>ность за осуществление этих положений возложена на Министерство охраны окружающей среды. В соответствии с нормами, регулирующими проведение публичных консультаций, для осуществл</w:t>
      </w:r>
      <w:r w:rsidRPr="00A84FBC">
        <w:t>е</w:t>
      </w:r>
      <w:r w:rsidRPr="00A84FBC">
        <w:t>ния любого проекта, сопряженного с экологическим риском, должно быть получено предварительное надлежащее разрешение по результатам экологической экспертизы. Проведение публичных консульт</w:t>
      </w:r>
      <w:r w:rsidRPr="00A84FBC">
        <w:t>а</w:t>
      </w:r>
      <w:r w:rsidRPr="00A84FBC">
        <w:t>ций предполагает, среди прочего, открытие информационно-справочного бюро, в котором все жители могут получить исчерпывающую и</w:t>
      </w:r>
      <w:r w:rsidRPr="00A84FBC">
        <w:t>н</w:t>
      </w:r>
      <w:r w:rsidRPr="00A84FBC">
        <w:t>формацию о конкретных элементах проекта, его в</w:t>
      </w:r>
      <w:r>
        <w:t>ыгоде и сопряженных с ним рисках</w:t>
      </w:r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22.</w:t>
      </w:r>
      <w:r w:rsidRPr="00A84FBC">
        <w:tab/>
        <w:t>В целях искоренения "культурного насилия" в отношении женщин, и прежде всего женщин, представляющих коренные народ</w:t>
      </w:r>
      <w:r>
        <w:t>ы</w:t>
      </w:r>
      <w:r w:rsidRPr="00A84FBC">
        <w:t xml:space="preserve"> (вопрос 9)</w:t>
      </w:r>
      <w:r>
        <w:t>,</w:t>
      </w:r>
      <w:r w:rsidRPr="00A84FBC">
        <w:t xml:space="preserve"> Наци</w:t>
      </w:r>
      <w:r w:rsidRPr="00A84FBC">
        <w:t>о</w:t>
      </w:r>
      <w:r w:rsidRPr="00A84FBC">
        <w:t>нальный совет по делам женщин (</w:t>
      </w:r>
      <w:proofErr w:type="spellStart"/>
      <w:r w:rsidRPr="00A84FBC">
        <w:t>КОНАМУ</w:t>
      </w:r>
      <w:proofErr w:type="spellEnd"/>
      <w:r w:rsidRPr="00A84FBC">
        <w:t>) в сотрудничестве с органами м</w:t>
      </w:r>
      <w:r w:rsidRPr="00A84FBC">
        <w:t>е</w:t>
      </w:r>
      <w:r w:rsidRPr="00A84FBC">
        <w:t>стного самоуправления проводит программы по ликвидации неграмотности в районах, преимущественно населенных представителями коренных народов. Правительство создало программы кредитования и Женский банк для облегч</w:t>
      </w:r>
      <w:r w:rsidRPr="00A84FBC">
        <w:t>е</w:t>
      </w:r>
      <w:r w:rsidRPr="00A84FBC">
        <w:t>ния доступа женщин, представляющих коренные народы, к образованию, зан</w:t>
      </w:r>
      <w:r w:rsidRPr="00A84FBC">
        <w:t>я</w:t>
      </w:r>
      <w:r w:rsidRPr="00A84FBC">
        <w:t>тости и возможностям начать собственную предпринимательскую деятел</w:t>
      </w:r>
      <w:r w:rsidRPr="00A84FBC">
        <w:t>ь</w:t>
      </w:r>
      <w:r w:rsidRPr="00A84FBC">
        <w:t>ность и улучш</w:t>
      </w:r>
      <w:r>
        <w:t>ения за счет этого</w:t>
      </w:r>
      <w:r w:rsidRPr="00A84FBC">
        <w:t xml:space="preserve"> их обще</w:t>
      </w:r>
      <w:r>
        <w:t>го</w:t>
      </w:r>
      <w:r w:rsidRPr="00A84FBC">
        <w:t xml:space="preserve"> социально-экономическо</w:t>
      </w:r>
      <w:r>
        <w:t>го</w:t>
      </w:r>
      <w:r w:rsidRPr="00A84FBC">
        <w:t xml:space="preserve"> положени</w:t>
      </w:r>
      <w:r>
        <w:t>я</w:t>
      </w:r>
      <w:r w:rsidRPr="00A84FBC">
        <w:t>. Совет по</w:t>
      </w:r>
      <w:r>
        <w:t xml:space="preserve"> вопросам</w:t>
      </w:r>
      <w:r w:rsidRPr="00A84FBC">
        <w:t xml:space="preserve"> развити</w:t>
      </w:r>
      <w:r>
        <w:t>я</w:t>
      </w:r>
      <w:r w:rsidRPr="00A84FBC">
        <w:t xml:space="preserve"> национальностей и народ</w:t>
      </w:r>
      <w:r>
        <w:t>ов</w:t>
      </w:r>
      <w:r w:rsidRPr="00A84FBC">
        <w:t xml:space="preserve"> Эквадора (</w:t>
      </w:r>
      <w:proofErr w:type="spellStart"/>
      <w:r w:rsidRPr="00A84FBC">
        <w:t>КОДЕ</w:t>
      </w:r>
      <w:r>
        <w:t>Н</w:t>
      </w:r>
      <w:r w:rsidRPr="00A84FBC">
        <w:t>ПЕ</w:t>
      </w:r>
      <w:proofErr w:type="spellEnd"/>
      <w:r w:rsidRPr="00A84FBC">
        <w:t xml:space="preserve">) проводил семинары-практикумы </w:t>
      </w:r>
      <w:r>
        <w:t>с целью</w:t>
      </w:r>
      <w:r w:rsidRPr="00A84FBC">
        <w:t xml:space="preserve"> повышени</w:t>
      </w:r>
      <w:r>
        <w:t>я</w:t>
      </w:r>
      <w:r w:rsidRPr="00A84FBC">
        <w:t xml:space="preserve"> уровня осведомленн</w:t>
      </w:r>
      <w:r w:rsidRPr="00A84FBC">
        <w:t>о</w:t>
      </w:r>
      <w:r w:rsidRPr="00A84FBC">
        <w:t>сти представителей коренных общин о коллективных правах, правах женщин и</w:t>
      </w:r>
      <w:r>
        <w:t xml:space="preserve"> проблеме</w:t>
      </w:r>
      <w:r w:rsidRPr="00A84FBC">
        <w:t xml:space="preserve"> бытово</w:t>
      </w:r>
      <w:r>
        <w:t>го</w:t>
      </w:r>
      <w:r w:rsidRPr="00A84FBC">
        <w:t xml:space="preserve"> н</w:t>
      </w:r>
      <w:r w:rsidRPr="00A84FBC">
        <w:t>а</w:t>
      </w:r>
      <w:r w:rsidRPr="00A84FBC">
        <w:t>сили</w:t>
      </w:r>
      <w:r>
        <w:t>я</w:t>
      </w:r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23.</w:t>
      </w:r>
      <w:r w:rsidRPr="00A84FBC">
        <w:tab/>
        <w:t>В отношении практической роли программы социальных пособий</w:t>
      </w:r>
      <w:r>
        <w:t xml:space="preserve"> по л</w:t>
      </w:r>
      <w:r>
        <w:t>и</w:t>
      </w:r>
      <w:r>
        <w:t>нии</w:t>
      </w:r>
      <w:r w:rsidRPr="00A84FBC">
        <w:t xml:space="preserve"> "Фонд</w:t>
      </w:r>
      <w:r>
        <w:t>а</w:t>
      </w:r>
      <w:r w:rsidRPr="00A84FBC">
        <w:t xml:space="preserve"> развития человека" и социальной программы действий (вопрос 10) она говорит, что женщины, возглавляющие домохозяйства, пожилые лица и и</w:t>
      </w:r>
      <w:r w:rsidRPr="00A84FBC">
        <w:t>н</w:t>
      </w:r>
      <w:r w:rsidRPr="00A84FBC">
        <w:t xml:space="preserve">валиды </w:t>
      </w:r>
      <w:r>
        <w:t>имеют право на получение</w:t>
      </w:r>
      <w:r w:rsidRPr="00A84FBC">
        <w:t xml:space="preserve"> из банков пособия в размере 30 долларов США. На данный момент этой программой воспользовались 1 289 158 ч</w:t>
      </w:r>
      <w:r w:rsidRPr="00A84FBC">
        <w:t>е</w:t>
      </w:r>
      <w:r w:rsidRPr="00A84FBC">
        <w:t>ловек. Сбора дезагрегированных данных о получателях помощи по линии смежной программы продовольственной помощи "</w:t>
      </w:r>
      <w:proofErr w:type="spellStart"/>
      <w:r w:rsidRPr="00A84FBC">
        <w:t>Алиментате</w:t>
      </w:r>
      <w:proofErr w:type="spellEnd"/>
      <w:r w:rsidRPr="00A84FBC">
        <w:t xml:space="preserve"> Эквадор", направленной на обеспечение продовольственной безопасности, не провод</w:t>
      </w:r>
      <w:r w:rsidRPr="00A84FBC">
        <w:t>и</w:t>
      </w:r>
      <w:r w:rsidRPr="00A84FBC">
        <w:t>лось.</w:t>
      </w:r>
    </w:p>
    <w:p w:rsidR="00003B2E" w:rsidRPr="00A84FBC" w:rsidRDefault="00003B2E" w:rsidP="00FC03D6">
      <w:pPr>
        <w:pStyle w:val="SingleTxtGR"/>
      </w:pPr>
      <w:r w:rsidRPr="00A84FBC">
        <w:t>24.</w:t>
      </w:r>
      <w:r w:rsidRPr="00A84FBC">
        <w:tab/>
        <w:t>Переходя к вопросу 11, она говорит, что Департамент пограничных св</w:t>
      </w:r>
      <w:r w:rsidRPr="00A84FBC">
        <w:t>я</w:t>
      </w:r>
      <w:r w:rsidRPr="00A84FBC">
        <w:t>зей с Колумбией Мин</w:t>
      </w:r>
      <w:r w:rsidRPr="00A84FBC">
        <w:t>и</w:t>
      </w:r>
      <w:r w:rsidRPr="00A84FBC">
        <w:t>стерства иностранных дел предпринял максимум усилий для достижения договоренности с Колумбией относительно локализации и с</w:t>
      </w:r>
      <w:r w:rsidRPr="00A84FBC">
        <w:t>о</w:t>
      </w:r>
      <w:r w:rsidRPr="00A84FBC">
        <w:t>ответственно уменьшения вредоносных последствий опыления растений с во</w:t>
      </w:r>
      <w:r w:rsidRPr="00A84FBC">
        <w:t>з</w:t>
      </w:r>
      <w:r w:rsidRPr="00A84FBC">
        <w:t xml:space="preserve">духа для коренных народов, проживающих в приграничной области. В рамках этих </w:t>
      </w:r>
      <w:r>
        <w:t>действий</w:t>
      </w:r>
      <w:r w:rsidRPr="00A84FBC">
        <w:t xml:space="preserve"> были учреждены три отдельны</w:t>
      </w:r>
      <w:r>
        <w:t>е</w:t>
      </w:r>
      <w:r w:rsidRPr="00A84FBC">
        <w:t xml:space="preserve"> научны</w:t>
      </w:r>
      <w:r>
        <w:t>е</w:t>
      </w:r>
      <w:r w:rsidRPr="00A84FBC">
        <w:t xml:space="preserve"> комиссии в каждой из двух стран с целью решения вопроса на техническом уровне. К сожал</w:t>
      </w:r>
      <w:r w:rsidRPr="00A84FBC">
        <w:t>е</w:t>
      </w:r>
      <w:r w:rsidRPr="00A84FBC">
        <w:t xml:space="preserve">нию, </w:t>
      </w:r>
      <w:r>
        <w:t>предпринятые усилия так и не дали положительного результата</w:t>
      </w:r>
      <w:r w:rsidRPr="00A84FBC">
        <w:t>, и 31 марта 2008 года правительство Эквадора обратилось с этим вопросом в Междунаро</w:t>
      </w:r>
      <w:r w:rsidRPr="00A84FBC">
        <w:t>д</w:t>
      </w:r>
      <w:r w:rsidRPr="00A84FBC">
        <w:t>ный суд, добиваясь прекращения обработки растений с воздуха и выплаты с</w:t>
      </w:r>
      <w:r w:rsidRPr="00A84FBC">
        <w:t>о</w:t>
      </w:r>
      <w:r w:rsidRPr="00A84FBC">
        <w:t xml:space="preserve">ответствующей компенсации. Внутренний вооруженных конфликт в соседней Колумбии нарушил спокойную и благополучную жизнь </w:t>
      </w:r>
      <w:proofErr w:type="spellStart"/>
      <w:r w:rsidRPr="00A84FBC">
        <w:t>афроэквадорских</w:t>
      </w:r>
      <w:proofErr w:type="spellEnd"/>
      <w:r w:rsidRPr="00A84FBC">
        <w:t xml:space="preserve"> с</w:t>
      </w:r>
      <w:r w:rsidRPr="00A84FBC">
        <w:t>е</w:t>
      </w:r>
      <w:r w:rsidRPr="00A84FBC">
        <w:t>мей, в том числе в результате притока перемещенных колумбийцев, прежде вс</w:t>
      </w:r>
      <w:r w:rsidRPr="00A84FBC">
        <w:t>е</w:t>
      </w:r>
      <w:r w:rsidRPr="00A84FBC">
        <w:t xml:space="preserve">го в провинцию </w:t>
      </w:r>
      <w:proofErr w:type="spellStart"/>
      <w:r w:rsidRPr="00A84FBC">
        <w:t>Эсмеральдас</w:t>
      </w:r>
      <w:proofErr w:type="spellEnd"/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25.</w:t>
      </w:r>
      <w:r w:rsidRPr="00A84FBC">
        <w:tab/>
        <w:t>Министерство охраны окружающей среды, Министерство обороны и Министерство внутренних дел и полиции подписал</w:t>
      </w:r>
      <w:r>
        <w:t>и</w:t>
      </w:r>
      <w:r w:rsidRPr="00A84FBC">
        <w:t xml:space="preserve"> </w:t>
      </w:r>
      <w:proofErr w:type="spellStart"/>
      <w:r>
        <w:t>М</w:t>
      </w:r>
      <w:r w:rsidRPr="00A84FBC">
        <w:t>ежучрежденческое</w:t>
      </w:r>
      <w:proofErr w:type="spellEnd"/>
      <w:r w:rsidRPr="00A84FBC">
        <w:t xml:space="preserve"> с</w:t>
      </w:r>
      <w:r w:rsidRPr="00A84FBC">
        <w:t>о</w:t>
      </w:r>
      <w:r w:rsidRPr="00A84FBC">
        <w:t>глашение о сотрудничестве в осуществлении Плана по принятию мер для защ</w:t>
      </w:r>
      <w:r w:rsidRPr="00A84FBC">
        <w:t>и</w:t>
      </w:r>
      <w:r w:rsidRPr="00A84FBC">
        <w:t>ты народо</w:t>
      </w:r>
      <w:r>
        <w:t>в</w:t>
      </w:r>
      <w:r w:rsidRPr="00A84FBC">
        <w:t xml:space="preserve"> </w:t>
      </w:r>
      <w:proofErr w:type="spellStart"/>
      <w:r w:rsidRPr="00A84FBC">
        <w:t>тароменан</w:t>
      </w:r>
      <w:r>
        <w:t>е</w:t>
      </w:r>
      <w:proofErr w:type="spellEnd"/>
      <w:r w:rsidRPr="00A84FBC">
        <w:t xml:space="preserve"> и </w:t>
      </w:r>
      <w:proofErr w:type="spellStart"/>
      <w:r w:rsidRPr="00A84FBC">
        <w:t>тага</w:t>
      </w:r>
      <w:r>
        <w:t>е</w:t>
      </w:r>
      <w:r w:rsidRPr="00A84FBC">
        <w:t>ри</w:t>
      </w:r>
      <w:proofErr w:type="spellEnd"/>
      <w:r w:rsidRPr="00A84FBC">
        <w:t xml:space="preserve"> (вопрос 12). План по защите коренных нар</w:t>
      </w:r>
      <w:r w:rsidRPr="00A84FBC">
        <w:t>о</w:t>
      </w:r>
      <w:r w:rsidRPr="00A84FBC">
        <w:t>дов, живущих в добровольной изоляции, принятый в рамках этого Соглаш</w:t>
      </w:r>
      <w:r w:rsidRPr="00A84FBC">
        <w:t>е</w:t>
      </w:r>
      <w:r w:rsidRPr="00A84FBC">
        <w:t xml:space="preserve">ния, предусматривает создание совместной </w:t>
      </w:r>
      <w:proofErr w:type="spellStart"/>
      <w:r w:rsidRPr="00A84FBC">
        <w:t>армейско-полицейской</w:t>
      </w:r>
      <w:proofErr w:type="spellEnd"/>
      <w:r w:rsidRPr="00A84FBC">
        <w:t xml:space="preserve"> группы </w:t>
      </w:r>
      <w:r>
        <w:t>в составе</w:t>
      </w:r>
      <w:r w:rsidRPr="00A84FBC">
        <w:t xml:space="preserve"> 18 человек для контроля за ситуацией в соответствующем районе и предупре</w:t>
      </w:r>
      <w:r w:rsidRPr="00A84FBC">
        <w:t>ж</w:t>
      </w:r>
      <w:r w:rsidRPr="00A84FBC">
        <w:t>дения незаконной вырубки леса. Еще одной важной инициативой является пр</w:t>
      </w:r>
      <w:r w:rsidRPr="00A84FBC">
        <w:t>о</w:t>
      </w:r>
      <w:r w:rsidRPr="00A84FBC">
        <w:t>ект, направленный на защиту жителей "неприкосновенных зон", которые стр</w:t>
      </w:r>
      <w:r w:rsidRPr="00A84FBC">
        <w:t>е</w:t>
      </w:r>
      <w:r w:rsidRPr="00A84FBC">
        <w:t xml:space="preserve">мятся </w:t>
      </w:r>
      <w:r>
        <w:t>заручиться</w:t>
      </w:r>
      <w:r w:rsidRPr="00A84FBC">
        <w:t xml:space="preserve"> международн</w:t>
      </w:r>
      <w:r>
        <w:t>ой</w:t>
      </w:r>
      <w:r w:rsidRPr="00A84FBC">
        <w:t xml:space="preserve"> поддержк</w:t>
      </w:r>
      <w:r>
        <w:t>ой</w:t>
      </w:r>
      <w:r w:rsidRPr="00A84FBC">
        <w:t xml:space="preserve"> для предотвращения эксплуат</w:t>
      </w:r>
      <w:r w:rsidRPr="00A84FBC">
        <w:t>а</w:t>
      </w:r>
      <w:r w:rsidRPr="00A84FBC">
        <w:t xml:space="preserve">ции запасов нефти, находящихся на территории заповедника </w:t>
      </w:r>
      <w:proofErr w:type="spellStart"/>
      <w:r w:rsidRPr="00A84FBC">
        <w:t>Ишпинго-Типутини-Тамбокоча</w:t>
      </w:r>
      <w:proofErr w:type="spellEnd"/>
      <w:r w:rsidRPr="00A84FBC">
        <w:t xml:space="preserve"> (</w:t>
      </w:r>
      <w:proofErr w:type="spellStart"/>
      <w:r w:rsidRPr="00A84FBC">
        <w:t>ИТТ</w:t>
      </w:r>
      <w:proofErr w:type="spellEnd"/>
      <w:r w:rsidRPr="00A84FBC">
        <w:t xml:space="preserve">), входящего в состав Национального парка </w:t>
      </w:r>
      <w:proofErr w:type="spellStart"/>
      <w:r w:rsidRPr="00A84FBC">
        <w:t>Ясуни</w:t>
      </w:r>
      <w:proofErr w:type="spellEnd"/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26.</w:t>
      </w:r>
      <w:r w:rsidRPr="00A84FBC">
        <w:tab/>
        <w:t>Переходя к вопросу 13, она говорит, что Национальный совет по делам женщин (</w:t>
      </w:r>
      <w:proofErr w:type="spellStart"/>
      <w:r w:rsidRPr="00A84FBC">
        <w:t>КОНАМУ</w:t>
      </w:r>
      <w:proofErr w:type="spellEnd"/>
      <w:r w:rsidRPr="00A84FBC">
        <w:t>) приступил к осуществлению ряда мероприятий, напра</w:t>
      </w:r>
      <w:r w:rsidRPr="00A84FBC">
        <w:t>в</w:t>
      </w:r>
      <w:r w:rsidRPr="00A84FBC">
        <w:t>ленных на расширение доступа женщин, предста</w:t>
      </w:r>
      <w:r w:rsidRPr="00A84FBC">
        <w:t>в</w:t>
      </w:r>
      <w:r w:rsidRPr="00A84FBC">
        <w:t xml:space="preserve">ляющих коренные народы, к медицинским услугам в </w:t>
      </w:r>
      <w:r>
        <w:t>соответствии с</w:t>
      </w:r>
      <w:r w:rsidRPr="00A84FBC">
        <w:t xml:space="preserve"> Закон</w:t>
      </w:r>
      <w:r>
        <w:t>ом</w:t>
      </w:r>
      <w:r w:rsidRPr="00A84FBC">
        <w:t xml:space="preserve"> о бесплатн</w:t>
      </w:r>
      <w:r>
        <w:t>ых услугах по</w:t>
      </w:r>
      <w:r w:rsidRPr="00A84FBC">
        <w:t xml:space="preserve"> охр</w:t>
      </w:r>
      <w:r w:rsidRPr="00A84FBC">
        <w:t>а</w:t>
      </w:r>
      <w:r w:rsidRPr="00A84FBC">
        <w:t>не здоровья матери и ребенка. В этом Законе признаются услуги, оказываемые традиционными акушерками. Особое внимание уделяется жертвам нас</w:t>
      </w:r>
      <w:r w:rsidRPr="00A84FBC">
        <w:t>и</w:t>
      </w:r>
      <w:r w:rsidRPr="00A84FBC">
        <w:t>лия, и Министерство здравоохранения взяло на себя обязательство обновить руков</w:t>
      </w:r>
      <w:r w:rsidRPr="00A84FBC">
        <w:t>о</w:t>
      </w:r>
      <w:r w:rsidRPr="00A84FBC">
        <w:t>дящие принципы, касающиеся всестороннего медицинского обслужив</w:t>
      </w:r>
      <w:r w:rsidRPr="00A84FBC">
        <w:t>а</w:t>
      </w:r>
      <w:r w:rsidRPr="00A84FBC">
        <w:t xml:space="preserve">ния жертв сексуального и </w:t>
      </w:r>
      <w:proofErr w:type="spellStart"/>
      <w:r w:rsidRPr="00A84FBC">
        <w:t>гендерного</w:t>
      </w:r>
      <w:proofErr w:type="spellEnd"/>
      <w:r w:rsidRPr="00A84FBC">
        <w:t xml:space="preserve"> насилия, и проводить работу по их примен</w:t>
      </w:r>
      <w:r w:rsidRPr="00A84FBC">
        <w:t>е</w:t>
      </w:r>
      <w:r w:rsidRPr="00A84FBC">
        <w:t>нию в ма</w:t>
      </w:r>
      <w:r w:rsidRPr="00A84FBC">
        <w:t>с</w:t>
      </w:r>
      <w:r w:rsidRPr="00A84FBC">
        <w:t>штабах всей страны в координации с правовым сектором.</w:t>
      </w:r>
    </w:p>
    <w:p w:rsidR="00003B2E" w:rsidRPr="00A84FBC" w:rsidRDefault="00003B2E" w:rsidP="00FC03D6">
      <w:pPr>
        <w:pStyle w:val="SingleTxtGR"/>
      </w:pPr>
      <w:r w:rsidRPr="00A84FBC">
        <w:t>27.</w:t>
      </w:r>
      <w:r w:rsidRPr="00A84FBC">
        <w:tab/>
        <w:t>Департамент по вопросам межкультурного двуязычного просвещения (</w:t>
      </w:r>
      <w:proofErr w:type="spellStart"/>
      <w:r w:rsidRPr="00A84FBC">
        <w:t>ДИНЕИБ</w:t>
      </w:r>
      <w:proofErr w:type="spellEnd"/>
      <w:r w:rsidRPr="00A84FBC">
        <w:t>) приступил к осуществлению ряда проектов по ликвидации негр</w:t>
      </w:r>
      <w:r w:rsidRPr="00A84FBC">
        <w:t>а</w:t>
      </w:r>
      <w:r w:rsidRPr="00A84FBC">
        <w:t xml:space="preserve">мотности, ориентированных на коренное и </w:t>
      </w:r>
      <w:proofErr w:type="spellStart"/>
      <w:r w:rsidRPr="00A84FBC">
        <w:t>афроэквадорское</w:t>
      </w:r>
      <w:proofErr w:type="spellEnd"/>
      <w:r w:rsidRPr="00A84FBC">
        <w:t xml:space="preserve"> население (в</w:t>
      </w:r>
      <w:r w:rsidRPr="00A84FBC">
        <w:t>о</w:t>
      </w:r>
      <w:r w:rsidRPr="00A84FBC">
        <w:t>прос</w:t>
      </w:r>
      <w:r>
        <w:t> </w:t>
      </w:r>
      <w:r w:rsidRPr="00A84FBC">
        <w:t>14), включая Национальную программу начального образования для м</w:t>
      </w:r>
      <w:r w:rsidRPr="00A84FBC">
        <w:t>о</w:t>
      </w:r>
      <w:r w:rsidRPr="00A84FBC">
        <w:t xml:space="preserve">лодежи и взрослых, основной акцент в которой делается на </w:t>
      </w:r>
      <w:proofErr w:type="spellStart"/>
      <w:r w:rsidRPr="00A84FBC">
        <w:t>афроэквадорцев</w:t>
      </w:r>
      <w:proofErr w:type="spellEnd"/>
      <w:r w:rsidRPr="00A84FBC">
        <w:t>, метисов и представителей коренных народо</w:t>
      </w:r>
      <w:r>
        <w:t>в</w:t>
      </w:r>
      <w:r w:rsidRPr="00A84FBC">
        <w:t>. С сентября 2007 года по май 2008</w:t>
      </w:r>
      <w:r>
        <w:t> </w:t>
      </w:r>
      <w:r w:rsidRPr="00A84FBC">
        <w:t>года в рамках компонента этой программы, посвященного изучению яз</w:t>
      </w:r>
      <w:r w:rsidRPr="00A84FBC">
        <w:t>ы</w:t>
      </w:r>
      <w:r w:rsidRPr="00A84FBC">
        <w:t>ков коренных народо</w:t>
      </w:r>
      <w:r>
        <w:t>в</w:t>
      </w:r>
      <w:r w:rsidRPr="00A84FBC">
        <w:t>, обучение прошли в общей сложности 9 068 неграмо</w:t>
      </w:r>
      <w:r w:rsidRPr="00A84FBC">
        <w:t>т</w:t>
      </w:r>
      <w:r w:rsidRPr="00A84FBC">
        <w:t xml:space="preserve">ных представителей </w:t>
      </w:r>
      <w:r>
        <w:t>этих</w:t>
      </w:r>
      <w:r w:rsidRPr="00A84FBC">
        <w:t xml:space="preserve"> народо</w:t>
      </w:r>
      <w:r>
        <w:t>в</w:t>
      </w:r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28.</w:t>
      </w:r>
      <w:r w:rsidRPr="00A84FBC">
        <w:tab/>
        <w:t>Стремясь гарантировать, чтобы дети и подростки из числа коренного и афро-эквадорского населения имели доступ к системе образования и не пр</w:t>
      </w:r>
      <w:r w:rsidRPr="00A84FBC">
        <w:t>е</w:t>
      </w:r>
      <w:r w:rsidRPr="00A84FBC">
        <w:t>кращали обучение раньше времени (вопрос 15), правительство осуществляет 10-летний план действий в сфере образования. План предусматривает сове</w:t>
      </w:r>
      <w:r w:rsidRPr="00A84FBC">
        <w:t>р</w:t>
      </w:r>
      <w:r w:rsidRPr="00A84FBC">
        <w:t>шенствование структуры образования; подготовку преподавателей; повышение окладов; упразднение добровольного взноса при наборе в школу в размере 25</w:t>
      </w:r>
      <w:r>
        <w:t> </w:t>
      </w:r>
      <w:proofErr w:type="spellStart"/>
      <w:r w:rsidRPr="00A84FBC">
        <w:t>олл</w:t>
      </w:r>
      <w:proofErr w:type="spellEnd"/>
      <w:r w:rsidRPr="00A84FBC">
        <w:t>. США; и предоставление учебников и школьной формы на бесплатной основе.</w:t>
      </w:r>
    </w:p>
    <w:p w:rsidR="00003B2E" w:rsidRPr="00A84FBC" w:rsidRDefault="00003B2E" w:rsidP="00FC03D6">
      <w:pPr>
        <w:pStyle w:val="SingleTxtGR"/>
      </w:pPr>
      <w:r w:rsidRPr="00A84FBC">
        <w:t>29.</w:t>
      </w:r>
      <w:r w:rsidRPr="00A84FBC">
        <w:tab/>
        <w:t>Отвечая на вопрос 16, она говорит, что Национальный департамент по делам коренных народо</w:t>
      </w:r>
      <w:r>
        <w:t>в</w:t>
      </w:r>
      <w:r w:rsidRPr="00A84FBC">
        <w:t xml:space="preserve"> (</w:t>
      </w:r>
      <w:proofErr w:type="spellStart"/>
      <w:r w:rsidRPr="00A84FBC">
        <w:t>ДИНАПИН</w:t>
      </w:r>
      <w:proofErr w:type="spellEnd"/>
      <w:r w:rsidRPr="00A84FBC">
        <w:t>), на смену которого в феврале 2008 года пришла Национальная комиссия по правам человека коренных народов (</w:t>
      </w:r>
      <w:proofErr w:type="spellStart"/>
      <w:r w:rsidRPr="00A84FBC">
        <w:t>КОНАДПИН</w:t>
      </w:r>
      <w:proofErr w:type="spellEnd"/>
      <w:r w:rsidRPr="00A84FBC">
        <w:t>)</w:t>
      </w:r>
      <w:r>
        <w:t xml:space="preserve">, </w:t>
      </w:r>
      <w:r w:rsidRPr="00A84FBC">
        <w:t>в период 2003</w:t>
      </w:r>
      <w:r>
        <w:t>-</w:t>
      </w:r>
      <w:r w:rsidRPr="00A84FBC">
        <w:t>2006 год</w:t>
      </w:r>
      <w:r>
        <w:t>ов</w:t>
      </w:r>
      <w:r w:rsidRPr="00A84FBC">
        <w:t xml:space="preserve"> оказал помощь в урегулировании в общей сложности 259 споров, из которых 120 с использованием посреднич</w:t>
      </w:r>
      <w:r w:rsidRPr="00A84FBC">
        <w:t>е</w:t>
      </w:r>
      <w:r w:rsidRPr="00A84FBC">
        <w:t>ских услуг</w:t>
      </w:r>
      <w:r>
        <w:t>, а</w:t>
      </w:r>
      <w:r w:rsidRPr="00A84FBC">
        <w:t xml:space="preserve"> 139 −  без посредничества. В число конфликтных ситуаций, урег</w:t>
      </w:r>
      <w:r w:rsidRPr="00A84FBC">
        <w:t>у</w:t>
      </w:r>
      <w:r w:rsidRPr="00A84FBC">
        <w:t xml:space="preserve">лированных </w:t>
      </w:r>
      <w:proofErr w:type="spellStart"/>
      <w:r w:rsidRPr="00A84FBC">
        <w:t>ДИНАПИН</w:t>
      </w:r>
      <w:proofErr w:type="spellEnd"/>
      <w:r w:rsidRPr="00A84FBC">
        <w:t>, входили споры, касавшиеся индивидуальных и ко</w:t>
      </w:r>
      <w:r w:rsidRPr="00A84FBC">
        <w:t>л</w:t>
      </w:r>
      <w:r w:rsidRPr="00A84FBC">
        <w:t>лективных прав собственности; прав</w:t>
      </w:r>
      <w:r>
        <w:t>а</w:t>
      </w:r>
      <w:r w:rsidRPr="00A84FBC">
        <w:t xml:space="preserve"> на труд; прав</w:t>
      </w:r>
      <w:r>
        <w:t>а</w:t>
      </w:r>
      <w:r w:rsidRPr="00A84FBC">
        <w:t xml:space="preserve"> на образование; прав</w:t>
      </w:r>
      <w:r>
        <w:t>а</w:t>
      </w:r>
      <w:r w:rsidRPr="00A84FBC">
        <w:t xml:space="preserve"> на идентичность; прав</w:t>
      </w:r>
      <w:r>
        <w:t>а</w:t>
      </w:r>
      <w:r w:rsidRPr="00A84FBC">
        <w:t xml:space="preserve"> на воду; прав</w:t>
      </w:r>
      <w:r>
        <w:t>а</w:t>
      </w:r>
      <w:r w:rsidRPr="00A84FBC">
        <w:t xml:space="preserve"> на компенсацию; и </w:t>
      </w:r>
      <w:proofErr w:type="spellStart"/>
      <w:r w:rsidRPr="00A84FBC">
        <w:t>межсемейных</w:t>
      </w:r>
      <w:proofErr w:type="spellEnd"/>
      <w:r w:rsidRPr="00A84FBC">
        <w:t xml:space="preserve"> проблем.</w:t>
      </w:r>
    </w:p>
    <w:p w:rsidR="00003B2E" w:rsidRPr="00A84FBC" w:rsidRDefault="00003B2E" w:rsidP="00FC03D6">
      <w:pPr>
        <w:pStyle w:val="SingleTxtGR"/>
      </w:pPr>
      <w:r w:rsidRPr="00A84FBC">
        <w:t>30.</w:t>
      </w:r>
      <w:r w:rsidRPr="00A84FBC">
        <w:tab/>
        <w:t>Отвечая на вопрос 17, она говорит, что Столичный посреднический центр, учрежденный в 2007 году, оказывает юридическую консультативную п</w:t>
      </w:r>
      <w:r w:rsidRPr="00A84FBC">
        <w:t>о</w:t>
      </w:r>
      <w:r w:rsidRPr="00A84FBC">
        <w:t>мощь, посреднические услуги и содействие в соци</w:t>
      </w:r>
      <w:r w:rsidRPr="00A84FBC">
        <w:t>а</w:t>
      </w:r>
      <w:r w:rsidRPr="00A84FBC">
        <w:t xml:space="preserve">лизации </w:t>
      </w:r>
      <w:proofErr w:type="spellStart"/>
      <w:r w:rsidRPr="00A84FBC">
        <w:t>афроэквадорским</w:t>
      </w:r>
      <w:proofErr w:type="spellEnd"/>
      <w:r w:rsidRPr="00A84FBC">
        <w:t xml:space="preserve"> и коренным общинам, проживающим в Столичном округе Киото и прилега</w:t>
      </w:r>
      <w:r w:rsidRPr="00A84FBC">
        <w:t>ю</w:t>
      </w:r>
      <w:r w:rsidRPr="00A84FBC">
        <w:t>щих кантонах. Альтернативные методы урегулирования споров зарекомендовали с</w:t>
      </w:r>
      <w:r w:rsidRPr="00A84FBC">
        <w:t>е</w:t>
      </w:r>
      <w:r w:rsidRPr="00A84FBC">
        <w:t>бя в качестве эффективного средства борьбы с расизмом и расовой дискрим</w:t>
      </w:r>
      <w:r w:rsidRPr="00A84FBC">
        <w:t>и</w:t>
      </w:r>
      <w:r w:rsidRPr="00A84FBC">
        <w:t>нацией.</w:t>
      </w:r>
    </w:p>
    <w:p w:rsidR="00003B2E" w:rsidRPr="00A84FBC" w:rsidRDefault="00003B2E" w:rsidP="00FC03D6">
      <w:pPr>
        <w:pStyle w:val="SingleTxtGR"/>
      </w:pPr>
      <w:r w:rsidRPr="00A84FBC">
        <w:t>31.</w:t>
      </w:r>
      <w:r w:rsidRPr="00A84FBC">
        <w:tab/>
        <w:t>Обращаясь к вопросу 18, она говорит, что за период с 2003 года в рамках Национального плана по правам человека было проведено 63 учебн</w:t>
      </w:r>
      <w:r>
        <w:t>о-практических</w:t>
      </w:r>
      <w:r w:rsidRPr="00A84FBC">
        <w:t xml:space="preserve"> семинара по правам человека, участие в которых принял</w:t>
      </w:r>
      <w:r>
        <w:t>и</w:t>
      </w:r>
      <w:r w:rsidRPr="00A84FBC">
        <w:t xml:space="preserve"> 2 200</w:t>
      </w:r>
      <w:r>
        <w:t> </w:t>
      </w:r>
      <w:r w:rsidRPr="00A84FBC">
        <w:t>человек. На этих семинарах рассматривались вопросы, касающиеся прав лиц, содержащихся под стражей, молодежи, потребителей, пожилых лиц, детей и подростков, мигрантов и беженцев; торговли людьми; пыток; психического здоровья; сексуального разнообразия; Андской хартии</w:t>
      </w:r>
      <w:r>
        <w:t xml:space="preserve"> за поощрение и защиту</w:t>
      </w:r>
      <w:r w:rsidRPr="00A84FBC">
        <w:t xml:space="preserve"> прав человека; государственной политики; и прав человека и местного сам</w:t>
      </w:r>
      <w:r w:rsidRPr="00A84FBC">
        <w:t>о</w:t>
      </w:r>
      <w:r w:rsidRPr="00A84FBC">
        <w:t xml:space="preserve">управления. С учетом важности вопросов, касающихся прав </w:t>
      </w:r>
      <w:proofErr w:type="spellStart"/>
      <w:r w:rsidRPr="00A84FBC">
        <w:t>афроэквадорцев</w:t>
      </w:r>
      <w:proofErr w:type="spellEnd"/>
      <w:r w:rsidRPr="00A84FBC">
        <w:t xml:space="preserve"> и расовой дискриминации, в конце 2009 года будет проведен ряд семинаров с ц</w:t>
      </w:r>
      <w:r w:rsidRPr="00A84FBC">
        <w:t>е</w:t>
      </w:r>
      <w:r w:rsidRPr="00A84FBC">
        <w:t>лью выявления потребностей этой группы населения и повышения уровня их осведо</w:t>
      </w:r>
      <w:r w:rsidRPr="00A84FBC">
        <w:t>м</w:t>
      </w:r>
      <w:r w:rsidRPr="00A84FBC">
        <w:t xml:space="preserve">ленности о своих правах. Итоги семинаров послужат информационной основой для выработки соответствующей политики. </w:t>
      </w:r>
      <w:r>
        <w:t xml:space="preserve">В интересах </w:t>
      </w:r>
      <w:proofErr w:type="spellStart"/>
      <w:r>
        <w:t>а</w:t>
      </w:r>
      <w:r w:rsidRPr="00A84FBC">
        <w:t>фроэквадо</w:t>
      </w:r>
      <w:r w:rsidRPr="00A84FBC">
        <w:t>р</w:t>
      </w:r>
      <w:r w:rsidRPr="00A84FBC">
        <w:t>ц</w:t>
      </w:r>
      <w:r>
        <w:t>ев</w:t>
      </w:r>
      <w:proofErr w:type="spellEnd"/>
      <w:r w:rsidRPr="00A84FBC">
        <w:t xml:space="preserve"> также </w:t>
      </w:r>
      <w:r>
        <w:t>осуществляются</w:t>
      </w:r>
      <w:r w:rsidRPr="00A84FBC">
        <w:t xml:space="preserve"> конкретны</w:t>
      </w:r>
      <w:r>
        <w:t>е</w:t>
      </w:r>
      <w:r w:rsidRPr="00A84FBC">
        <w:t xml:space="preserve"> план</w:t>
      </w:r>
      <w:r>
        <w:t>ы</w:t>
      </w:r>
      <w:r w:rsidRPr="00A84FBC">
        <w:t xml:space="preserve"> практических действий</w:t>
      </w:r>
      <w:r>
        <w:t xml:space="preserve"> по защ</w:t>
      </w:r>
      <w:r>
        <w:t>и</w:t>
      </w:r>
      <w:r>
        <w:t>те их прав</w:t>
      </w:r>
      <w:r w:rsidRPr="00A84FBC">
        <w:t>.</w:t>
      </w:r>
    </w:p>
    <w:p w:rsidR="00003B2E" w:rsidRPr="00A84FBC" w:rsidRDefault="00003B2E" w:rsidP="00FC03D6">
      <w:pPr>
        <w:pStyle w:val="SingleTxtGR"/>
      </w:pPr>
      <w:r w:rsidRPr="00A84FBC">
        <w:t>32.</w:t>
      </w:r>
      <w:r w:rsidRPr="00A84FBC">
        <w:tab/>
        <w:t>Если говорить о мерах, принимаемых с целью искоренения предрассу</w:t>
      </w:r>
      <w:r w:rsidRPr="00A84FBC">
        <w:t>д</w:t>
      </w:r>
      <w:r w:rsidRPr="00A84FBC">
        <w:t xml:space="preserve">ков и негативных стереотипов, </w:t>
      </w:r>
      <w:r>
        <w:t xml:space="preserve">отрицательно </w:t>
      </w:r>
      <w:r w:rsidRPr="00A84FBC">
        <w:t>сказывающихся на положении к</w:t>
      </w:r>
      <w:r w:rsidRPr="00A84FBC">
        <w:t>о</w:t>
      </w:r>
      <w:r w:rsidRPr="00A84FBC">
        <w:t>ренных народностей и лиц африканского происхождения (вопрос 19), то чаще всего они носят образовательный характер. Программа образования в области демократии была создана с целью формирования у ее участников чувства гра</w:t>
      </w:r>
      <w:r w:rsidRPr="00A84FBC">
        <w:t>ж</w:t>
      </w:r>
      <w:r w:rsidRPr="00A84FBC">
        <w:t>данской о</w:t>
      </w:r>
      <w:r w:rsidRPr="00A84FBC">
        <w:t>т</w:t>
      </w:r>
      <w:r w:rsidRPr="00A84FBC">
        <w:t>ветственности, оценки разнообразия страны и содействия тем самым постро</w:t>
      </w:r>
      <w:r w:rsidRPr="00A84FBC">
        <w:t>е</w:t>
      </w:r>
      <w:r w:rsidRPr="00A84FBC">
        <w:t>нию демократического общества в целях обеспечения достойной жизни для всех эквадорцев. Муниципальный департамент образования Столичного с</w:t>
      </w:r>
      <w:r w:rsidRPr="00A84FBC">
        <w:t>о</w:t>
      </w:r>
      <w:r w:rsidRPr="00A84FBC">
        <w:t>вета Киото разработал программу гражданского образования, а еще одним ва</w:t>
      </w:r>
      <w:r w:rsidRPr="00A84FBC">
        <w:t>ж</w:t>
      </w:r>
      <w:r w:rsidRPr="00A84FBC">
        <w:t>ным документом в это</w:t>
      </w:r>
      <w:r>
        <w:t>м плане</w:t>
      </w:r>
      <w:r w:rsidRPr="00A84FBC">
        <w:t xml:space="preserve"> является Столичное постановление № 216.</w:t>
      </w:r>
    </w:p>
    <w:p w:rsidR="00003B2E" w:rsidRPr="00A84FBC" w:rsidRDefault="00003B2E" w:rsidP="00FC03D6">
      <w:pPr>
        <w:pStyle w:val="SingleTxtGR"/>
      </w:pPr>
      <w:r w:rsidRPr="00A84FBC">
        <w:t>33.</w:t>
      </w:r>
      <w:r w:rsidRPr="00A84FBC">
        <w:tab/>
        <w:t>Касаясь вопроса о подготовке государственных должностных лиц по в</w:t>
      </w:r>
      <w:r w:rsidRPr="00A84FBC">
        <w:t>о</w:t>
      </w:r>
      <w:r w:rsidRPr="00A84FBC">
        <w:t>просам поощрения прав человека и недопущения дискриминации (вопрос 20), она говорит, что Министерство юстиции и прав человека планирует провести ряд семинаров для сотрудников полиции и служащих вооруженных сил по ц</w:t>
      </w:r>
      <w:r w:rsidRPr="00A84FBC">
        <w:t>е</w:t>
      </w:r>
      <w:r w:rsidRPr="00A84FBC">
        <w:t>лому комплексу вопросов, касающихся прав человека. Совместно с Министе</w:t>
      </w:r>
      <w:r w:rsidRPr="00A84FBC">
        <w:t>р</w:t>
      </w:r>
      <w:r w:rsidRPr="00A84FBC">
        <w:t xml:space="preserve">ством внутренних дел и полиции им была разработана учебная программа по вопросам прав человека и </w:t>
      </w:r>
      <w:proofErr w:type="spellStart"/>
      <w:r w:rsidRPr="00A84FBC">
        <w:t>недискриминации</w:t>
      </w:r>
      <w:proofErr w:type="spellEnd"/>
      <w:r w:rsidRPr="00A84FBC">
        <w:t xml:space="preserve"> для сотрудников национальной п</w:t>
      </w:r>
      <w:r w:rsidRPr="00A84FBC">
        <w:t>о</w:t>
      </w:r>
      <w:r w:rsidRPr="00A84FBC">
        <w:t>лиции. Совместная антирасистская кампания, разрабатываемая рядом мин</w:t>
      </w:r>
      <w:r w:rsidRPr="00A84FBC">
        <w:t>и</w:t>
      </w:r>
      <w:r w:rsidRPr="00A84FBC">
        <w:t>стерств и организаций гражданского общества, начнет осуществляться во вт</w:t>
      </w:r>
      <w:r w:rsidRPr="00A84FBC">
        <w:t>о</w:t>
      </w:r>
      <w:r w:rsidRPr="00A84FBC">
        <w:t xml:space="preserve">рой половине 2008 года. В рамках </w:t>
      </w:r>
      <w:r>
        <w:t>с</w:t>
      </w:r>
      <w:r w:rsidRPr="00A84FBC">
        <w:t>оглашения о сотрудничестве сотрудники н</w:t>
      </w:r>
      <w:r w:rsidRPr="00A84FBC">
        <w:t>а</w:t>
      </w:r>
      <w:r w:rsidRPr="00A84FBC">
        <w:t>циональной полиции принимают участие в учебных курсах по вопросам прав человека, проводимых Управлением Омбудсмена.</w:t>
      </w:r>
    </w:p>
    <w:p w:rsidR="00E03EEB" w:rsidRPr="00F52210" w:rsidRDefault="00E03EEB" w:rsidP="00FC03D6">
      <w:pPr>
        <w:pStyle w:val="SingleTxtGR"/>
      </w:pPr>
      <w:r w:rsidRPr="00F52210">
        <w:t>34.</w:t>
      </w:r>
      <w:r w:rsidRPr="00F52210">
        <w:tab/>
        <w:t>Отвечая на вопрос 21, она говорит, что Координационная комиссия по правам человека примет все необходимые меры для распространения рекоме</w:t>
      </w:r>
      <w:r w:rsidRPr="00F52210">
        <w:t>н</w:t>
      </w:r>
      <w:r w:rsidRPr="00F52210">
        <w:t>даций Комитета среди всех государственных учреждений и заинтересованных организаций гражданского общества. Такие рекомендации и другие соответс</w:t>
      </w:r>
      <w:r w:rsidRPr="00F52210">
        <w:t>т</w:t>
      </w:r>
      <w:r w:rsidRPr="00F52210">
        <w:t xml:space="preserve">вующие документы также публикуются на </w:t>
      </w:r>
      <w:proofErr w:type="spellStart"/>
      <w:r w:rsidRPr="00F52210">
        <w:t>вебсайте</w:t>
      </w:r>
      <w:proofErr w:type="spellEnd"/>
      <w:r w:rsidRPr="00F52210">
        <w:t xml:space="preserve"> Министерства иностра</w:t>
      </w:r>
      <w:r w:rsidRPr="00F52210">
        <w:t>н</w:t>
      </w:r>
      <w:r w:rsidRPr="00F52210">
        <w:t>ных дел.</w:t>
      </w:r>
    </w:p>
    <w:p w:rsidR="00E03EEB" w:rsidRPr="00F52210" w:rsidRDefault="00E03EEB" w:rsidP="00FC03D6">
      <w:pPr>
        <w:pStyle w:val="SingleTxtGR"/>
      </w:pPr>
      <w:r w:rsidRPr="00F52210">
        <w:t>35.</w:t>
      </w:r>
      <w:r w:rsidRPr="00F52210">
        <w:tab/>
      </w:r>
      <w:r w:rsidRPr="00F52210">
        <w:rPr>
          <w:b/>
        </w:rPr>
        <w:t xml:space="preserve">Г-н Кали </w:t>
      </w:r>
      <w:proofErr w:type="spellStart"/>
      <w:r w:rsidRPr="00F52210">
        <w:rPr>
          <w:b/>
        </w:rPr>
        <w:t>Цай</w:t>
      </w:r>
      <w:proofErr w:type="spellEnd"/>
      <w:r w:rsidRPr="00F52210">
        <w:t xml:space="preserve"> (Докладчик по стране) просит представить дополнител</w:t>
      </w:r>
      <w:r w:rsidRPr="00F52210">
        <w:t>ь</w:t>
      </w:r>
      <w:r w:rsidRPr="00F52210">
        <w:t>ную информацию о ко</w:t>
      </w:r>
      <w:r w:rsidRPr="00F52210">
        <w:t>н</w:t>
      </w:r>
      <w:r w:rsidRPr="00F52210">
        <w:t>троле за соблюдением уголовного законодательства, распространяющегося на акты расизма, расовой дискриминации и связанной с ними нетерпимости. В докладе сообщается, что ни суды, ни органы прокурат</w:t>
      </w:r>
      <w:r w:rsidRPr="00F52210">
        <w:t>у</w:t>
      </w:r>
      <w:r w:rsidRPr="00F52210">
        <w:t>ры не получали таких жалоб, но при этом в нем также указывается, что Депа</w:t>
      </w:r>
      <w:r w:rsidRPr="00F52210">
        <w:t>р</w:t>
      </w:r>
      <w:r w:rsidRPr="00F52210">
        <w:t>тамент по делам коренных народов (</w:t>
      </w:r>
      <w:proofErr w:type="spellStart"/>
      <w:r w:rsidRPr="00F52210">
        <w:t>ДИНАПИН</w:t>
      </w:r>
      <w:proofErr w:type="spellEnd"/>
      <w:r w:rsidRPr="00F52210">
        <w:t>) рассмотрел в период 2001−2005 годов 289 случаев расовой дискриминации, которые были урегул</w:t>
      </w:r>
      <w:r w:rsidRPr="00F52210">
        <w:t>и</w:t>
      </w:r>
      <w:r w:rsidRPr="00F52210">
        <w:t>рованы мирным путем в интересах уважения коллективных прав лиц, обрати</w:t>
      </w:r>
      <w:r w:rsidRPr="00F52210">
        <w:t>в</w:t>
      </w:r>
      <w:r w:rsidRPr="00F52210">
        <w:t>шихся с жалобами. Он спрашивает, не может ли столь значительная разница в количестве дел, рассмотренных судебными органами и Департаментом, быть обусловлена упоминавшимся в сообщениях недоверием этнических мен</w:t>
      </w:r>
      <w:r w:rsidRPr="00F52210">
        <w:t>ь</w:t>
      </w:r>
      <w:r w:rsidRPr="00F52210">
        <w:t xml:space="preserve">шинств к системе обычного правосудия и, если это так, что было сделано для решения данной проблемы. Он также предлагает делегации прокомментировать сообщения об аресте группы </w:t>
      </w:r>
      <w:proofErr w:type="spellStart"/>
      <w:r w:rsidRPr="00F52210">
        <w:t>афроэквадорских</w:t>
      </w:r>
      <w:proofErr w:type="spellEnd"/>
      <w:r w:rsidRPr="00F52210">
        <w:t xml:space="preserve"> торговцев, занимавшихся лото</w:t>
      </w:r>
      <w:r w:rsidRPr="00F52210">
        <w:t>ч</w:t>
      </w:r>
      <w:r w:rsidRPr="00F52210">
        <w:t xml:space="preserve">ной торговлей в парке </w:t>
      </w:r>
      <w:proofErr w:type="spellStart"/>
      <w:r w:rsidRPr="00F52210">
        <w:t>Ла</w:t>
      </w:r>
      <w:proofErr w:type="spellEnd"/>
      <w:r w:rsidRPr="00F52210">
        <w:t xml:space="preserve"> Каролина в Ки</w:t>
      </w:r>
      <w:r w:rsidRPr="00F52210">
        <w:t>о</w:t>
      </w:r>
      <w:r w:rsidRPr="00F52210">
        <w:t>то.</w:t>
      </w:r>
    </w:p>
    <w:p w:rsidR="00E03EEB" w:rsidRPr="00F52210" w:rsidRDefault="00E03EEB" w:rsidP="00FC03D6">
      <w:pPr>
        <w:pStyle w:val="SingleTxtGR"/>
      </w:pPr>
      <w:r w:rsidRPr="00F52210">
        <w:t>36.</w:t>
      </w:r>
      <w:r w:rsidRPr="00F52210">
        <w:tab/>
        <w:t xml:space="preserve">Вполне возможно, что </w:t>
      </w:r>
      <w:proofErr w:type="spellStart"/>
      <w:r w:rsidRPr="00F52210">
        <w:t>афроэквадорцы</w:t>
      </w:r>
      <w:proofErr w:type="spellEnd"/>
      <w:r w:rsidRPr="00F52210">
        <w:t xml:space="preserve"> могут относиться к термину "те</w:t>
      </w:r>
      <w:r w:rsidRPr="00F52210">
        <w:t>м</w:t>
      </w:r>
      <w:r w:rsidRPr="00F52210">
        <w:t>нокожее население", неоднократно встречающемуся в докладе, как к дискрим</w:t>
      </w:r>
      <w:r w:rsidRPr="00F52210">
        <w:t>и</w:t>
      </w:r>
      <w:r w:rsidRPr="00F52210">
        <w:t>национному и что использование этого термина в государственной политике может вызывать неодобрительную реакцию. Необходимо дать разъяснения о</w:t>
      </w:r>
      <w:r w:rsidRPr="00F52210">
        <w:t>т</w:t>
      </w:r>
      <w:r w:rsidRPr="00F52210">
        <w:t>носительно различных терминов, использованных в докладе для обозначения коренного населения.</w:t>
      </w:r>
    </w:p>
    <w:p w:rsidR="00E03EEB" w:rsidRPr="00F52210" w:rsidRDefault="00E03EEB" w:rsidP="00FC03D6">
      <w:pPr>
        <w:pStyle w:val="SingleTxtGR"/>
      </w:pPr>
      <w:r w:rsidRPr="00F52210">
        <w:t>37.</w:t>
      </w:r>
      <w:r w:rsidRPr="00F52210">
        <w:tab/>
        <w:t>В отношении благ, получаемых соответствующи</w:t>
      </w:r>
      <w:r>
        <w:t>ми</w:t>
      </w:r>
      <w:r w:rsidRPr="00F52210">
        <w:t xml:space="preserve"> общинами от добычи полезных ископаемых на землях, принадлежащих коренному и </w:t>
      </w:r>
      <w:proofErr w:type="spellStart"/>
      <w:r w:rsidRPr="00F52210">
        <w:t>афроэквадо</w:t>
      </w:r>
      <w:r w:rsidRPr="00F52210">
        <w:t>р</w:t>
      </w:r>
      <w:r w:rsidRPr="00F52210">
        <w:t>скому</w:t>
      </w:r>
      <w:proofErr w:type="spellEnd"/>
      <w:r w:rsidRPr="00F52210">
        <w:t xml:space="preserve"> населению (пункт 59 доклада), он уточняет, что Комитет интересуют бл</w:t>
      </w:r>
      <w:r w:rsidRPr="00F52210">
        <w:t>а</w:t>
      </w:r>
      <w:r w:rsidRPr="00F52210">
        <w:t>га, непосредственно получаемые в результате эксплуатации этих ресурсов, а не вторичные блага, такие как улучшение инфраструктуры. Комитет хотел бы та</w:t>
      </w:r>
      <w:r w:rsidRPr="00F52210">
        <w:t>к</w:t>
      </w:r>
      <w:r w:rsidRPr="00F52210">
        <w:t>же получить информацию о социальных и экологических последствиях этой деятельности.</w:t>
      </w:r>
    </w:p>
    <w:p w:rsidR="00E03EEB" w:rsidRPr="00F52210" w:rsidRDefault="00E03EEB" w:rsidP="00FC03D6">
      <w:pPr>
        <w:pStyle w:val="SingleTxtGR"/>
      </w:pPr>
      <w:r w:rsidRPr="00F52210">
        <w:t>38.</w:t>
      </w:r>
      <w:r w:rsidRPr="00F52210">
        <w:tab/>
        <w:t>Хотя в новом проекте Конституции содержатся соответствующие пол</w:t>
      </w:r>
      <w:r w:rsidRPr="00F52210">
        <w:t>о</w:t>
      </w:r>
      <w:r w:rsidRPr="00F52210">
        <w:t>жения Декларации Организации Объединенных Наций о правах коренных н</w:t>
      </w:r>
      <w:r w:rsidRPr="00F52210">
        <w:t>а</w:t>
      </w:r>
      <w:r w:rsidRPr="00F52210">
        <w:t>родов, правовое положение коренных народностей с точки зрения признания за ними их исконных земель представляется неопределенным. Комитет приветс</w:t>
      </w:r>
      <w:r w:rsidRPr="00F52210">
        <w:t>т</w:t>
      </w:r>
      <w:r w:rsidRPr="00F52210">
        <w:t>вовал бы получение дополнительной информации о вынесенном в 2004 году Межамериканским судом по правам человека постановлении по делу о добыче нефти без проведения предварительных консультаций, о котором говорится в пункте 60 доклада. Какие меры были приняты для искоренения расистских н</w:t>
      </w:r>
      <w:r w:rsidRPr="00F52210">
        <w:t>а</w:t>
      </w:r>
      <w:r w:rsidRPr="00F52210">
        <w:t>меков, выражений и слов, характеризующих отрицательное и презрительное отношение к лицам африканского происхождения и представителям коренных народов в повседневной речи? Что было сделано правительством в ответ на о</w:t>
      </w:r>
      <w:r w:rsidRPr="00F52210">
        <w:t>т</w:t>
      </w:r>
      <w:r w:rsidRPr="00F52210">
        <w:t>рицание этими людьми своей принадлежности к определенной расе, как это указано в докладе?</w:t>
      </w:r>
    </w:p>
    <w:p w:rsidR="00E03EEB" w:rsidRPr="00F52210" w:rsidRDefault="00E03EEB" w:rsidP="00FC03D6">
      <w:pPr>
        <w:pStyle w:val="SingleTxtGR"/>
      </w:pPr>
      <w:r w:rsidRPr="00F52210">
        <w:t>39.</w:t>
      </w:r>
      <w:r w:rsidRPr="00F52210">
        <w:tab/>
        <w:t>Требуется дополнительная информация о характере взаимодействия си</w:t>
      </w:r>
      <w:r w:rsidRPr="00F52210">
        <w:t>с</w:t>
      </w:r>
      <w:r w:rsidRPr="00F52210">
        <w:t>темы правосудия коре</w:t>
      </w:r>
      <w:r w:rsidRPr="00F52210">
        <w:t>н</w:t>
      </w:r>
      <w:r w:rsidRPr="00F52210">
        <w:t>ных народов и обычной судебной системы. Упоминание в пункте 125 доклада Конвенции Международной организации труда (МОТ) о коренных народах и народах, ведущих племенной образ жизни в независимых странах (№ 169), в качестве документа, применяемого в отношении прожива</w:t>
      </w:r>
      <w:r w:rsidRPr="00F52210">
        <w:t>ю</w:t>
      </w:r>
      <w:r w:rsidRPr="00F52210">
        <w:t>щих в стране рома, вызывает некоторое удивление. Ссылка на другие междун</w:t>
      </w:r>
      <w:r w:rsidRPr="00F52210">
        <w:t>а</w:t>
      </w:r>
      <w:r w:rsidRPr="00F52210">
        <w:t>родные договоры представлялась бы более уместной.</w:t>
      </w:r>
    </w:p>
    <w:p w:rsidR="00E03EEB" w:rsidRPr="00F52210" w:rsidRDefault="00E03EEB" w:rsidP="00FC03D6">
      <w:pPr>
        <w:pStyle w:val="SingleTxtGR"/>
      </w:pPr>
      <w:r w:rsidRPr="00F52210">
        <w:t>40.</w:t>
      </w:r>
      <w:r w:rsidRPr="00F52210">
        <w:tab/>
        <w:t>В письменном ответе на вопрос 7 перечня вопросов утверждается, что "коренные национальности и народы с нетерпением ожидают выполнения У</w:t>
      </w:r>
      <w:r w:rsidRPr="00F52210">
        <w:t>ч</w:t>
      </w:r>
      <w:r w:rsidRPr="00F52210">
        <w:t>редительной ассамблеей постановленной перед ней задачи, что даст им во</w:t>
      </w:r>
      <w:r w:rsidRPr="00F52210">
        <w:t>з</w:t>
      </w:r>
      <w:r w:rsidRPr="00F52210">
        <w:t>можность активизировать процесс принятия нового вспомогательного закона о приведении системы правосудия коренных народов в соответствие с наци</w:t>
      </w:r>
      <w:r w:rsidRPr="00F52210">
        <w:t>о</w:t>
      </w:r>
      <w:r w:rsidRPr="00F52210">
        <w:t>нальной системой правосудия". Это замечание исходит от самих коренных н</w:t>
      </w:r>
      <w:r w:rsidRPr="00F52210">
        <w:t>а</w:t>
      </w:r>
      <w:r w:rsidRPr="00F52210">
        <w:t>родов?</w:t>
      </w:r>
    </w:p>
    <w:p w:rsidR="00E03EEB" w:rsidRPr="00F52210" w:rsidRDefault="00E03EEB" w:rsidP="00FC03D6">
      <w:pPr>
        <w:pStyle w:val="SingleTxtGR"/>
      </w:pPr>
      <w:r w:rsidRPr="00F52210">
        <w:t>41.</w:t>
      </w:r>
      <w:r w:rsidRPr="00F52210">
        <w:tab/>
        <w:t>Он просит представить данные об убийствах женщин из числа коренных народов и спрашивает, какие меры были приняты для пресечения подобных а</w:t>
      </w:r>
      <w:r w:rsidRPr="00F52210">
        <w:t>к</w:t>
      </w:r>
      <w:r w:rsidRPr="00F52210">
        <w:t xml:space="preserve">тов насилия. В отношении указанных трудностей, с которыми сталкиваются женщины из числа коренных народов в плане получения </w:t>
      </w:r>
      <w:proofErr w:type="spellStart"/>
      <w:r w:rsidRPr="00F52210">
        <w:t>микрокредитов</w:t>
      </w:r>
      <w:proofErr w:type="spellEnd"/>
      <w:r w:rsidRPr="00F52210">
        <w:t>, он спрашивает, каким образом действующие программы предусматривают такой доступ, если женщины не могут даже представить гарантий покрытия предо</w:t>
      </w:r>
      <w:r w:rsidRPr="00F52210">
        <w:t>с</w:t>
      </w:r>
      <w:r w:rsidRPr="00F52210">
        <w:t>тавляемых ссуд.</w:t>
      </w:r>
    </w:p>
    <w:p w:rsidR="00E03EEB" w:rsidRPr="007F7553" w:rsidRDefault="00E03EEB" w:rsidP="00FC03D6">
      <w:pPr>
        <w:pStyle w:val="SingleTxtGR"/>
      </w:pPr>
    </w:p>
    <w:p w:rsidR="009A4A67" w:rsidRDefault="009A4A67" w:rsidP="00FC03D6">
      <w:pPr>
        <w:pStyle w:val="SingleTxtGR"/>
      </w:pPr>
      <w:r>
        <w:t>42.</w:t>
      </w:r>
      <w:r>
        <w:tab/>
        <w:t>Возвращаясь к вопросу 17 перечня вопросов, он предлагает делегации привести примеры споров, урегулированных с помощью системы посреднич</w:t>
      </w:r>
      <w:r>
        <w:t>е</w:t>
      </w:r>
      <w:r>
        <w:t>ства коренных народов, и указывает на то, что в письменных ответах говор</w:t>
      </w:r>
      <w:r>
        <w:t>и</w:t>
      </w:r>
      <w:r>
        <w:t>лось об альтернативном ур</w:t>
      </w:r>
      <w:r>
        <w:t>е</w:t>
      </w:r>
      <w:r>
        <w:t>гулировании конфликтов, что не одно и то же.</w:t>
      </w:r>
    </w:p>
    <w:p w:rsidR="009A4A67" w:rsidRDefault="009A4A67" w:rsidP="00FC03D6">
      <w:pPr>
        <w:pStyle w:val="SingleTxtGR"/>
      </w:pPr>
      <w:r>
        <w:t>43.</w:t>
      </w:r>
      <w:r>
        <w:tab/>
      </w:r>
      <w:r>
        <w:rPr>
          <w:b/>
        </w:rPr>
        <w:t>Г-н де Гутт</w:t>
      </w:r>
      <w:r>
        <w:t>, воздавая должное государству-участнику за выполнение р</w:t>
      </w:r>
      <w:r>
        <w:t>е</w:t>
      </w:r>
      <w:r>
        <w:t>комендации Комитета относительно вовлечения гражданского общества в по</w:t>
      </w:r>
      <w:r>
        <w:t>д</w:t>
      </w:r>
      <w:r>
        <w:t>готовку доклада, спрашивает, какие НПО приняли участие в ней.</w:t>
      </w:r>
    </w:p>
    <w:p w:rsidR="009A4A67" w:rsidRDefault="009A4A67" w:rsidP="00FC03D6">
      <w:pPr>
        <w:pStyle w:val="SingleTxtGR"/>
      </w:pPr>
      <w:r>
        <w:t>44.</w:t>
      </w:r>
      <w:r>
        <w:tab/>
        <w:t>Он указывает на необходимость разъяснения только что упомянутой с</w:t>
      </w:r>
      <w:r>
        <w:t>и</w:t>
      </w:r>
      <w:r>
        <w:t>туации, в которой органами системы правосудия не было получено ни одной жалобы на р</w:t>
      </w:r>
      <w:r>
        <w:t>а</w:t>
      </w:r>
      <w:r>
        <w:t>совую дискриминацию, в то время как ДИНАПИН рассмотрел значительное число таких жалоб. Кроме того, как это также было только что отмечено, делегации следует представить информацию о предпринятых прав</w:t>
      </w:r>
      <w:r>
        <w:t>и</w:t>
      </w:r>
      <w:r>
        <w:t>тельством шагах по осуществлению временных мер в соответствии с постано</w:t>
      </w:r>
      <w:r>
        <w:t>в</w:t>
      </w:r>
      <w:r>
        <w:t>лением Межамериканского суда по правам человека, вынесенным им в 2004 г</w:t>
      </w:r>
      <w:r>
        <w:t>о</w:t>
      </w:r>
      <w:r>
        <w:t>ду.</w:t>
      </w:r>
    </w:p>
    <w:p w:rsidR="009A4A67" w:rsidRDefault="009A4A67" w:rsidP="00FC03D6">
      <w:pPr>
        <w:pStyle w:val="SingleTxtGR"/>
      </w:pPr>
      <w:r>
        <w:t>45.</w:t>
      </w:r>
      <w:r>
        <w:tab/>
        <w:t>Какие из имеющихся средств правовой защиты позволяют коренному и афроэкв</w:t>
      </w:r>
      <w:r>
        <w:t>а</w:t>
      </w:r>
      <w:r>
        <w:t>дорскому населению добиваться компенсации за экологический ущерб, причиненный их землям</w:t>
      </w:r>
      <w:r w:rsidRPr="00756334">
        <w:t xml:space="preserve">? </w:t>
      </w:r>
      <w:r>
        <w:t>Какие меры были приняты для борьбы с об</w:t>
      </w:r>
      <w:r>
        <w:t>ъ</w:t>
      </w:r>
      <w:r>
        <w:t>ективн</w:t>
      </w:r>
      <w:r>
        <w:t>ы</w:t>
      </w:r>
      <w:r>
        <w:t>ми и субъективными аспектами расовой дискриминации, приведшими к отказу афроэквадорцев признавать себя таковыми, что обусловило искажения в пол</w:t>
      </w:r>
      <w:r>
        <w:t>у</w:t>
      </w:r>
      <w:r>
        <w:t>ченных в ходе обследований данных об этническом составе населения страны</w:t>
      </w:r>
      <w:r w:rsidRPr="00756334">
        <w:t xml:space="preserve">? </w:t>
      </w:r>
      <w:r>
        <w:t>Он приветствовал бы представление разъяснений относительно разл</w:t>
      </w:r>
      <w:r>
        <w:t>и</w:t>
      </w:r>
      <w:r>
        <w:t>чий между коренными народностями, народами и общ</w:t>
      </w:r>
      <w:r>
        <w:t>и</w:t>
      </w:r>
      <w:r>
        <w:t>нами.</w:t>
      </w:r>
    </w:p>
    <w:p w:rsidR="009A4A67" w:rsidRDefault="009A4A67" w:rsidP="00FC03D6">
      <w:pPr>
        <w:pStyle w:val="SingleTxtGR"/>
      </w:pPr>
      <w:r>
        <w:t>46.</w:t>
      </w:r>
      <w:r>
        <w:tab/>
        <w:t>Причины, по которым участие коренных народов в политической жизни носит краткосрочный характер, о чем говорится в пункте 135 доклада, нужд</w:t>
      </w:r>
      <w:r>
        <w:t>а</w:t>
      </w:r>
      <w:r>
        <w:t>ются в разъяснении. Он хотел бы знать, какой прогресс был достигнут в обла</w:t>
      </w:r>
      <w:r>
        <w:t>с</w:t>
      </w:r>
      <w:r>
        <w:t>ти принятия законопр</w:t>
      </w:r>
      <w:r>
        <w:t>о</w:t>
      </w:r>
      <w:r>
        <w:t>екта о приведении системы</w:t>
      </w:r>
      <w:r w:rsidRPr="00A730FF">
        <w:t xml:space="preserve"> </w:t>
      </w:r>
      <w:r>
        <w:t>традиционного правосудия в соответствие с системой</w:t>
      </w:r>
      <w:r w:rsidRPr="00A730FF">
        <w:t xml:space="preserve"> </w:t>
      </w:r>
      <w:r>
        <w:t>обычного правосудия, и спрашивает, какие из обычно назначаемых мер наказания в соответствии с традиционным правом способны нарушить принцип соблюдения физической неприкосновенн</w:t>
      </w:r>
      <w:r>
        <w:t>о</w:t>
      </w:r>
      <w:r>
        <w:t>сти лиц.</w:t>
      </w:r>
    </w:p>
    <w:p w:rsidR="009A4A67" w:rsidRDefault="009A4A67" w:rsidP="00FC03D6">
      <w:pPr>
        <w:pStyle w:val="SingleTxtGR"/>
      </w:pPr>
      <w:r>
        <w:t>47.</w:t>
      </w:r>
      <w:r>
        <w:tab/>
        <w:t>Он просит представить дополнительную информацию об осуществлении права коренных народов на самоопределение, о предусмотренной в Констит</w:t>
      </w:r>
      <w:r>
        <w:t>у</w:t>
      </w:r>
      <w:r>
        <w:t>ции защите неотъемлемых прав природы; о признании взглядов коренных нар</w:t>
      </w:r>
      <w:r>
        <w:t>о</w:t>
      </w:r>
      <w:r>
        <w:t>дов на взаимоотнош</w:t>
      </w:r>
      <w:r>
        <w:t>е</w:t>
      </w:r>
      <w:r>
        <w:t>ния между человеком и природой и о концепции Сумак каусаи.</w:t>
      </w:r>
    </w:p>
    <w:p w:rsidR="009A4A67" w:rsidRDefault="009A4A67" w:rsidP="00FC03D6">
      <w:pPr>
        <w:pStyle w:val="SingleTxtGR"/>
      </w:pPr>
      <w:r>
        <w:t>48.</w:t>
      </w:r>
      <w:r>
        <w:tab/>
      </w:r>
      <w:r>
        <w:rPr>
          <w:b/>
        </w:rPr>
        <w:t xml:space="preserve">Г-н Диакону </w:t>
      </w:r>
      <w:r>
        <w:t>с удовлетворением отмечает инновационную практику в</w:t>
      </w:r>
      <w:r>
        <w:t>ы</w:t>
      </w:r>
      <w:r>
        <w:t>деления в составе населения "народностей" и "народов", а не групп, соста</w:t>
      </w:r>
      <w:r>
        <w:t>в</w:t>
      </w:r>
      <w:r>
        <w:t>ляющих большинство, и групп меньшинств. Применение принципа предвар</w:t>
      </w:r>
      <w:r>
        <w:t>и</w:t>
      </w:r>
      <w:r>
        <w:t>тельного обоснованного согласия в отношении экологических последствий проектов носило на практике ограниченный характер, и он напоминает госуда</w:t>
      </w:r>
      <w:r>
        <w:t>р</w:t>
      </w:r>
      <w:r>
        <w:t>ству-участнику, что этот принцип является обязательным в соответствии с ме</w:t>
      </w:r>
      <w:r>
        <w:t>ж</w:t>
      </w:r>
      <w:r>
        <w:t>дународным правом. Создание информационно-справочной службы для надл</w:t>
      </w:r>
      <w:r>
        <w:t>е</w:t>
      </w:r>
      <w:r>
        <w:t>жащего информирования всех жителей о конкретных х</w:t>
      </w:r>
      <w:r>
        <w:t>а</w:t>
      </w:r>
      <w:r>
        <w:t>рактеристиках проекта, его выгодах и связанных с ним рисках, как это упоминается в докладе, возмо</w:t>
      </w:r>
      <w:r>
        <w:t>ж</w:t>
      </w:r>
      <w:r>
        <w:t>но, не является достаточной мерой с точки зрения соблюдения этих треб</w:t>
      </w:r>
      <w:r>
        <w:t>о</w:t>
      </w:r>
      <w:r>
        <w:t>ваний. Государству-участнику следует провести обзор существующего положения с учетом высказанной обеспокое</w:t>
      </w:r>
      <w:r>
        <w:t>н</w:t>
      </w:r>
      <w:r>
        <w:t>ности.</w:t>
      </w:r>
    </w:p>
    <w:p w:rsidR="009A4A67" w:rsidRDefault="009A4A67" w:rsidP="00FC03D6">
      <w:pPr>
        <w:pStyle w:val="SingleTxtGR"/>
      </w:pPr>
      <w:r>
        <w:t>49.</w:t>
      </w:r>
      <w:r>
        <w:tab/>
        <w:t>Он спрашивает, используются ли кечуа, шуар и другие исконные языки в качестве официальных языков государственными учреждениями и органами системы правосудия. Делегации следует более подробно остановиться на вза</w:t>
      </w:r>
      <w:r>
        <w:t>и</w:t>
      </w:r>
      <w:r>
        <w:t>мосвязях между традиционной и обычной системами правосудия и пояснить, могут ли решения традиционных судов обжаловаться в обычном суде на осн</w:t>
      </w:r>
      <w:r>
        <w:t>о</w:t>
      </w:r>
      <w:r>
        <w:t>вании несовместимости с международными нормами. Следует принять меры к обеспечению того, чтобы нормы внутреннего и международного права прав ч</w:t>
      </w:r>
      <w:r>
        <w:t>е</w:t>
      </w:r>
      <w:r>
        <w:t>ловека распространялись и на рома.</w:t>
      </w:r>
    </w:p>
    <w:p w:rsidR="009A4A67" w:rsidRPr="007F7553" w:rsidRDefault="009A4A67" w:rsidP="00FC03D6">
      <w:pPr>
        <w:pStyle w:val="SingleTxtGR"/>
      </w:pPr>
      <w:r>
        <w:t>50.</w:t>
      </w:r>
      <w:r>
        <w:tab/>
      </w:r>
      <w:r>
        <w:rPr>
          <w:b/>
        </w:rPr>
        <w:t xml:space="preserve">Г-н Автономов </w:t>
      </w:r>
      <w:r>
        <w:t>спрашивает, существуют ли какие-либо учебники, и</w:t>
      </w:r>
      <w:r>
        <w:t>с</w:t>
      </w:r>
      <w:r>
        <w:t>пользуемые в преподавании коренных языков, и сотрудничает ли Эквадор с с</w:t>
      </w:r>
      <w:r>
        <w:t>о</w:t>
      </w:r>
      <w:r>
        <w:t>седними странами в вопросах просвещения на языках</w:t>
      </w:r>
      <w:r w:rsidRPr="009D2006">
        <w:t xml:space="preserve"> </w:t>
      </w:r>
      <w:r>
        <w:t>коренных народов, н</w:t>
      </w:r>
      <w:r>
        <w:t>а</w:t>
      </w:r>
      <w:r>
        <w:t>пример на кечуа. Целесообразно было бы узнать, какие критерии государство-участник использует для проведения ра</w:t>
      </w:r>
      <w:r>
        <w:t>з</w:t>
      </w:r>
      <w:r>
        <w:t>личия между этническими группами и все ли группы коренного населения оф</w:t>
      </w:r>
      <w:r>
        <w:t>и</w:t>
      </w:r>
      <w:r>
        <w:t>циально признаны в этом качестве. Учитывая существенную разницу в количестве жалоб на расовую дискримин</w:t>
      </w:r>
      <w:r>
        <w:t>а</w:t>
      </w:r>
      <w:r>
        <w:t>цию, рассматриваемых ДИНАПИН и судами, он спрашивает, почему жертвы дискриминации не требуют возмещения в суде.</w:t>
      </w:r>
    </w:p>
    <w:p w:rsidR="00CB3932" w:rsidRPr="00656137" w:rsidRDefault="00CB3932" w:rsidP="00FC03D6">
      <w:pPr>
        <w:pStyle w:val="SingleTxtGR"/>
      </w:pPr>
      <w:r w:rsidRPr="00B939E2">
        <w:t>51.</w:t>
      </w:r>
      <w:r w:rsidRPr="00B939E2">
        <w:tab/>
        <w:t>Он просит представить дополнительную информацию об образовании в области прав человека для государственных должностных лиц, представленн</w:t>
      </w:r>
      <w:r w:rsidRPr="00B939E2">
        <w:t>о</w:t>
      </w:r>
      <w:r w:rsidRPr="00B939E2">
        <w:t>сти афроэквадорского и коренного населения в силах полиции и принятых м</w:t>
      </w:r>
      <w:r w:rsidRPr="00B939E2">
        <w:t>е</w:t>
      </w:r>
      <w:r w:rsidRPr="00B939E2">
        <w:t xml:space="preserve">рах по сокращению доли афроэквадорцев и представителей коренных народов среди лиц, находящихся в тюремном заключении. </w:t>
      </w:r>
    </w:p>
    <w:p w:rsidR="00CB3932" w:rsidRPr="00B939E2" w:rsidRDefault="00CB3932" w:rsidP="00FC03D6">
      <w:pPr>
        <w:pStyle w:val="SingleTxtGR"/>
      </w:pPr>
      <w:r w:rsidRPr="00B939E2">
        <w:t>52.</w:t>
      </w:r>
      <w:r w:rsidRPr="00B939E2">
        <w:tab/>
        <w:t>Непонятно, почему существующие предрассудки должны прив</w:t>
      </w:r>
      <w:r>
        <w:t>одить</w:t>
      </w:r>
      <w:r w:rsidRPr="00B939E2">
        <w:t xml:space="preserve"> к квалификации рома как "цыган", а не как "эквадорцев": этническая принадле</w:t>
      </w:r>
      <w:r w:rsidRPr="00B939E2">
        <w:t>ж</w:t>
      </w:r>
      <w:r w:rsidRPr="00B939E2">
        <w:t>ность не связана с гражданством. Он также не может понять, почему кочевн</w:t>
      </w:r>
      <w:r w:rsidRPr="00B939E2">
        <w:t>и</w:t>
      </w:r>
      <w:r w:rsidRPr="00B939E2">
        <w:t>ческие обычаи рома и вытекающи</w:t>
      </w:r>
      <w:r>
        <w:t>й</w:t>
      </w:r>
      <w:r w:rsidRPr="00B939E2">
        <w:t xml:space="preserve"> из них транснационализм должны </w:t>
      </w:r>
      <w:r>
        <w:t xml:space="preserve">лишать </w:t>
      </w:r>
      <w:r w:rsidRPr="00B939E2">
        <w:t>их защиты</w:t>
      </w:r>
      <w:r>
        <w:t xml:space="preserve">, предусмотренной </w:t>
      </w:r>
      <w:r w:rsidRPr="00B939E2">
        <w:t xml:space="preserve">международными договорами </w:t>
      </w:r>
      <w:r>
        <w:t>по</w:t>
      </w:r>
      <w:r w:rsidRPr="00B939E2">
        <w:t xml:space="preserve"> прав</w:t>
      </w:r>
      <w:r>
        <w:t>ам</w:t>
      </w:r>
      <w:r w:rsidRPr="00B939E2">
        <w:t xml:space="preserve"> челов</w:t>
      </w:r>
      <w:r w:rsidRPr="00B939E2">
        <w:t>е</w:t>
      </w:r>
      <w:r w:rsidRPr="00B939E2">
        <w:t>ка.</w:t>
      </w:r>
    </w:p>
    <w:p w:rsidR="00CB3932" w:rsidRPr="00B939E2" w:rsidRDefault="00CB3932" w:rsidP="00FC03D6">
      <w:pPr>
        <w:pStyle w:val="SingleTxtGR"/>
      </w:pPr>
      <w:r w:rsidRPr="00B939E2">
        <w:t>53.</w:t>
      </w:r>
      <w:r w:rsidRPr="00B939E2">
        <w:tab/>
      </w:r>
      <w:r w:rsidRPr="00B939E2">
        <w:rPr>
          <w:b/>
        </w:rPr>
        <w:t>Г-н Мурильо</w:t>
      </w:r>
      <w:r>
        <w:rPr>
          <w:b/>
        </w:rPr>
        <w:t xml:space="preserve"> </w:t>
      </w:r>
      <w:r w:rsidRPr="00B939E2">
        <w:rPr>
          <w:b/>
        </w:rPr>
        <w:t>Мартине</w:t>
      </w:r>
      <w:r>
        <w:rPr>
          <w:b/>
        </w:rPr>
        <w:t>с</w:t>
      </w:r>
      <w:r w:rsidRPr="00B939E2">
        <w:t xml:space="preserve"> просит представить разукрупненные данные о достигнутом прогрессе за период после переписи 2001 года в отношении инт</w:t>
      </w:r>
      <w:r w:rsidRPr="00B939E2">
        <w:t>е</w:t>
      </w:r>
      <w:r w:rsidRPr="00B939E2">
        <w:t>грации афроэквадорцев. Какие меры были приняты для активизации участия коренного и афроэквадорского населения в предстоящем обследовании в целях обеспечения большей надежности получаемых данных?</w:t>
      </w:r>
    </w:p>
    <w:p w:rsidR="00CB3932" w:rsidRPr="00B939E2" w:rsidRDefault="00CB3932" w:rsidP="00FC03D6">
      <w:pPr>
        <w:pStyle w:val="SingleTxtGR"/>
      </w:pPr>
      <w:r w:rsidRPr="00B939E2">
        <w:t>54.</w:t>
      </w:r>
      <w:r w:rsidRPr="00B939E2">
        <w:tab/>
        <w:t>Он спрашивает, предусмотрен</w:t>
      </w:r>
      <w:r>
        <w:t>ы</w:t>
      </w:r>
      <w:r w:rsidRPr="00B939E2">
        <w:t xml:space="preserve"> ли в проекте Конституции позитивные меры, направленные на расширение доступа представителей коренного и афр</w:t>
      </w:r>
      <w:r w:rsidRPr="00B939E2">
        <w:t>о</w:t>
      </w:r>
      <w:r w:rsidRPr="00B939E2">
        <w:t>эквадорского населения к занятости, образов</w:t>
      </w:r>
      <w:r w:rsidRPr="00B939E2">
        <w:t>а</w:t>
      </w:r>
      <w:r w:rsidRPr="00B939E2">
        <w:t xml:space="preserve">нию, здравоохранению и участию в политической жизни, например путем введения системы квот, и </w:t>
      </w:r>
      <w:r>
        <w:t>гарантиров</w:t>
      </w:r>
      <w:r>
        <w:t>а</w:t>
      </w:r>
      <w:r>
        <w:t xml:space="preserve">ны ли в нем их </w:t>
      </w:r>
      <w:r w:rsidRPr="00B939E2">
        <w:t xml:space="preserve">права на исконные земли и их коллективные права. Насколько активно представители коренных народов и афроэквадорского </w:t>
      </w:r>
      <w:r>
        <w:t xml:space="preserve">населения </w:t>
      </w:r>
      <w:r w:rsidRPr="00B939E2">
        <w:t>учас</w:t>
      </w:r>
      <w:r w:rsidRPr="00B939E2">
        <w:t>т</w:t>
      </w:r>
      <w:r w:rsidRPr="00B939E2">
        <w:t>вовали в конституционном процессе?</w:t>
      </w:r>
    </w:p>
    <w:p w:rsidR="00CB3932" w:rsidRPr="00B939E2" w:rsidRDefault="00CB3932" w:rsidP="00FC03D6">
      <w:pPr>
        <w:pStyle w:val="SingleTxtGR"/>
      </w:pPr>
      <w:r w:rsidRPr="00B939E2">
        <w:t>55.</w:t>
      </w:r>
      <w:r w:rsidRPr="00B939E2">
        <w:tab/>
        <w:t>Вопрос 11 перечня вопросов может быть истолкован как предполага</w:t>
      </w:r>
      <w:r w:rsidRPr="00B939E2">
        <w:t>ю</w:t>
      </w:r>
      <w:r w:rsidRPr="00B939E2">
        <w:t>щий наличие у Комитета информации, подтверждающей неблагоприятные п</w:t>
      </w:r>
      <w:r w:rsidRPr="00B939E2">
        <w:t>о</w:t>
      </w:r>
      <w:r w:rsidRPr="00B939E2">
        <w:t>следствия обработки растений с воздуха вдоль гр</w:t>
      </w:r>
      <w:r w:rsidRPr="00B939E2">
        <w:t>а</w:t>
      </w:r>
      <w:r w:rsidRPr="00B939E2">
        <w:t>ницы Колумбии с Эквадором, что, насколько ему известно, не соответствует действительности. С учетом н</w:t>
      </w:r>
      <w:r w:rsidRPr="00B939E2">
        <w:t>е</w:t>
      </w:r>
      <w:r w:rsidRPr="00B939E2">
        <w:t>однозначности этого вопроса</w:t>
      </w:r>
      <w:r>
        <w:t>,</w:t>
      </w:r>
      <w:r w:rsidRPr="00B939E2">
        <w:t xml:space="preserve"> значительных и последовательных усилий, пр</w:t>
      </w:r>
      <w:r w:rsidRPr="00B939E2">
        <w:t>и</w:t>
      </w:r>
      <w:r w:rsidRPr="00B939E2">
        <w:t>л</w:t>
      </w:r>
      <w:r>
        <w:t>оженны</w:t>
      </w:r>
      <w:r w:rsidRPr="00B939E2">
        <w:t>х о</w:t>
      </w:r>
      <w:r>
        <w:t>беим</w:t>
      </w:r>
      <w:r w:rsidRPr="00B939E2">
        <w:t xml:space="preserve">и странами для </w:t>
      </w:r>
      <w:r>
        <w:t>норма</w:t>
      </w:r>
      <w:r w:rsidRPr="00B939E2">
        <w:t>лизации отношений, и ожидаемого реш</w:t>
      </w:r>
      <w:r w:rsidRPr="00B939E2">
        <w:t>е</w:t>
      </w:r>
      <w:r w:rsidRPr="00B939E2">
        <w:t>ния Международного суда Комитету следует прояви</w:t>
      </w:r>
      <w:r>
        <w:t>ть осторожность</w:t>
      </w:r>
      <w:r w:rsidRPr="00B939E2">
        <w:t xml:space="preserve"> и не зан</w:t>
      </w:r>
      <w:r w:rsidRPr="00B939E2">
        <w:t>и</w:t>
      </w:r>
      <w:r w:rsidRPr="00B939E2">
        <w:t>мать позицию, которая могла бы быть истолкована как предрешающая исход дела.</w:t>
      </w:r>
    </w:p>
    <w:p w:rsidR="00CB3932" w:rsidRPr="00B939E2" w:rsidRDefault="00CB3932" w:rsidP="00FC03D6">
      <w:pPr>
        <w:pStyle w:val="SingleTxtGR"/>
      </w:pPr>
      <w:r w:rsidRPr="00B939E2">
        <w:t>56.</w:t>
      </w:r>
      <w:r w:rsidRPr="00B939E2">
        <w:tab/>
      </w:r>
      <w:r w:rsidRPr="00B939E2">
        <w:rPr>
          <w:b/>
        </w:rPr>
        <w:t>Г-н Торнбе</w:t>
      </w:r>
      <w:r>
        <w:rPr>
          <w:b/>
        </w:rPr>
        <w:t>р</w:t>
      </w:r>
      <w:r w:rsidRPr="00B939E2">
        <w:rPr>
          <w:b/>
        </w:rPr>
        <w:t>ри</w:t>
      </w:r>
      <w:r w:rsidRPr="00B939E2">
        <w:t xml:space="preserve"> спрашивает, объясняется ли нежелание афроэквадорцев "признавать собственную расовую принадлежность" страхом </w:t>
      </w:r>
      <w:r>
        <w:t xml:space="preserve">подвергнуться </w:t>
      </w:r>
      <w:r w:rsidRPr="00B939E2">
        <w:t>д</w:t>
      </w:r>
      <w:r w:rsidRPr="00B939E2">
        <w:t>и</w:t>
      </w:r>
      <w:r w:rsidRPr="00B939E2">
        <w:t>скриминации или же тем, что они отвергли ту идентичность, которая навязыв</w:t>
      </w:r>
      <w:r w:rsidRPr="00B939E2">
        <w:t>а</w:t>
      </w:r>
      <w:r w:rsidRPr="00B939E2">
        <w:t xml:space="preserve">лась им при проведении недавнего обследования населения. </w:t>
      </w:r>
      <w:r>
        <w:t xml:space="preserve">Была ли проведена разбивка на коренные народности, </w:t>
      </w:r>
      <w:r w:rsidRPr="00B939E2">
        <w:t>народ</w:t>
      </w:r>
      <w:r>
        <w:t>ы</w:t>
      </w:r>
      <w:r w:rsidRPr="00B939E2">
        <w:t xml:space="preserve"> и общины в статистических целях или </w:t>
      </w:r>
      <w:r>
        <w:t xml:space="preserve">же </w:t>
      </w:r>
      <w:r w:rsidRPr="00B939E2">
        <w:t>исходя из обладаемых ими прав. Использование термина "на</w:t>
      </w:r>
      <w:r>
        <w:t>родности</w:t>
      </w:r>
      <w:r w:rsidRPr="00B939E2">
        <w:t>" несколько необычно, поскольку, как правило, он применяется для описания н</w:t>
      </w:r>
      <w:r w:rsidRPr="00B939E2">
        <w:t>а</w:t>
      </w:r>
      <w:r w:rsidRPr="00B939E2">
        <w:t xml:space="preserve">циональных меньшинств. </w:t>
      </w:r>
      <w:r>
        <w:t xml:space="preserve">Требуется </w:t>
      </w:r>
      <w:r w:rsidRPr="00B939E2">
        <w:t xml:space="preserve">разъяснение </w:t>
      </w:r>
      <w:r>
        <w:t xml:space="preserve">в отношении </w:t>
      </w:r>
      <w:r w:rsidRPr="00B939E2">
        <w:t>того, являются ли те "коренные народ</w:t>
      </w:r>
      <w:r>
        <w:t>ы</w:t>
      </w:r>
      <w:r w:rsidRPr="00B939E2">
        <w:t>", которые представили в Конгресс законопроект о пр</w:t>
      </w:r>
      <w:r w:rsidRPr="00B939E2">
        <w:t>и</w:t>
      </w:r>
      <w:r w:rsidRPr="00B939E2">
        <w:t xml:space="preserve">ведении правосудия коренных народов в соответствие </w:t>
      </w:r>
      <w:r>
        <w:t xml:space="preserve">с </w:t>
      </w:r>
      <w:r w:rsidRPr="00B939E2">
        <w:t>системой обычного правосудия</w:t>
      </w:r>
      <w:r>
        <w:t>,</w:t>
      </w:r>
      <w:r w:rsidRPr="00B939E2">
        <w:t xml:space="preserve"> группами или отдельными лицами из числа коренных народов или же представителями некоторых других групп. Он присоединяется к замечаниям г-на Д</w:t>
      </w:r>
      <w:r>
        <w:t>ья</w:t>
      </w:r>
      <w:r w:rsidRPr="00B939E2">
        <w:t>кону в отношении р</w:t>
      </w:r>
      <w:r w:rsidRPr="00B939E2">
        <w:t>о</w:t>
      </w:r>
      <w:r w:rsidRPr="00B939E2">
        <w:t>ма.</w:t>
      </w:r>
    </w:p>
    <w:p w:rsidR="00CB3932" w:rsidRPr="00B939E2" w:rsidRDefault="00CB3932" w:rsidP="00FC03D6">
      <w:pPr>
        <w:pStyle w:val="SingleTxtGR"/>
      </w:pPr>
      <w:r w:rsidRPr="00B939E2">
        <w:t>57.</w:t>
      </w:r>
      <w:r w:rsidRPr="00B939E2">
        <w:tab/>
        <w:t>Он предлагает делегации прокомментировать утверждения о применении насилия сотрудниками сил безопасности, работающими на нефтяные компании, и представить дополнительную информацию о консультациях с коренными н</w:t>
      </w:r>
      <w:r w:rsidRPr="00B939E2">
        <w:t>а</w:t>
      </w:r>
      <w:r w:rsidRPr="00B939E2">
        <w:t>родами в отношении эксплуатации расположенных на их землях ресурсов. Д</w:t>
      </w:r>
      <w:r w:rsidRPr="00B939E2">
        <w:t>е</w:t>
      </w:r>
      <w:r w:rsidRPr="00B939E2">
        <w:t>легации следует разъяснить, что государство-участник понимает под колле</w:t>
      </w:r>
      <w:r w:rsidRPr="00B939E2">
        <w:t>к</w:t>
      </w:r>
      <w:r w:rsidRPr="00B939E2">
        <w:t>тивными правами, которые неоднократно упоминаются в докладе.</w:t>
      </w:r>
    </w:p>
    <w:p w:rsidR="00CB3932" w:rsidRPr="00B939E2" w:rsidRDefault="00CB3932" w:rsidP="00FC03D6">
      <w:pPr>
        <w:pStyle w:val="SingleTxtGR"/>
      </w:pPr>
      <w:r w:rsidRPr="00B939E2">
        <w:t>58.</w:t>
      </w:r>
      <w:r w:rsidRPr="00B939E2">
        <w:tab/>
        <w:t xml:space="preserve">Отсутствие </w:t>
      </w:r>
      <w:r>
        <w:t>сообщений</w:t>
      </w:r>
      <w:r w:rsidRPr="00B939E2">
        <w:t xml:space="preserve"> НПО </w:t>
      </w:r>
      <w:r>
        <w:t xml:space="preserve">о положении в </w:t>
      </w:r>
      <w:r w:rsidRPr="00B939E2">
        <w:t>Эквадор</w:t>
      </w:r>
      <w:r>
        <w:t>е</w:t>
      </w:r>
      <w:r w:rsidRPr="00B939E2">
        <w:t xml:space="preserve"> вызвало некотор</w:t>
      </w:r>
      <w:r>
        <w:t>о</w:t>
      </w:r>
      <w:r w:rsidRPr="00B939E2">
        <w:t>е разочаровани</w:t>
      </w:r>
      <w:r>
        <w:t>е</w:t>
      </w:r>
      <w:r w:rsidRPr="00B939E2">
        <w:t>, поскольку привлечение НПО представляет собой полезный и конструктивный компонент процедуры Комитета и свидетельствует об акти</w:t>
      </w:r>
      <w:r w:rsidRPr="00B939E2">
        <w:t>в</w:t>
      </w:r>
      <w:r w:rsidRPr="00B939E2">
        <w:t>ной мобилизации гражданского общества в связи с соответствующими вопр</w:t>
      </w:r>
      <w:r w:rsidRPr="00B939E2">
        <w:t>о</w:t>
      </w:r>
      <w:r w:rsidRPr="00B939E2">
        <w:t>сами.</w:t>
      </w:r>
    </w:p>
    <w:p w:rsidR="00CB3932" w:rsidRPr="00B939E2" w:rsidRDefault="00CB3932" w:rsidP="00FC03D6">
      <w:pPr>
        <w:pStyle w:val="SingleTxtGR"/>
      </w:pPr>
      <w:r w:rsidRPr="00B939E2">
        <w:t>59.</w:t>
      </w:r>
      <w:r w:rsidRPr="00B939E2">
        <w:tab/>
      </w:r>
      <w:r w:rsidRPr="00B939E2">
        <w:rPr>
          <w:b/>
        </w:rPr>
        <w:t>Г-н Линдгрен</w:t>
      </w:r>
      <w:r w:rsidRPr="005F5A9F">
        <w:rPr>
          <w:b/>
        </w:rPr>
        <w:t xml:space="preserve"> Алвис</w:t>
      </w:r>
      <w:r>
        <w:t xml:space="preserve"> </w:t>
      </w:r>
      <w:r w:rsidRPr="00B939E2">
        <w:t>высоко оценивает подготовленный государством-участником всеобъемлющий доклад, к положительным аспектам которого отн</w:t>
      </w:r>
      <w:r w:rsidRPr="00B939E2">
        <w:t>о</w:t>
      </w:r>
      <w:r w:rsidRPr="00B939E2">
        <w:t>с</w:t>
      </w:r>
      <w:r>
        <w:t>я</w:t>
      </w:r>
      <w:r w:rsidRPr="00B939E2">
        <w:t xml:space="preserve">тся </w:t>
      </w:r>
      <w:r>
        <w:t xml:space="preserve">образцовые по охвату учебные курсы </w:t>
      </w:r>
      <w:r w:rsidRPr="00B939E2">
        <w:t>по вопросам прав человека для с</w:t>
      </w:r>
      <w:r w:rsidRPr="00B939E2">
        <w:t>о</w:t>
      </w:r>
      <w:r w:rsidRPr="00B939E2">
        <w:t>трудников правоохранительных органов и беспрецедентные антидискримин</w:t>
      </w:r>
      <w:r w:rsidRPr="00B939E2">
        <w:t>а</w:t>
      </w:r>
      <w:r w:rsidRPr="00B939E2">
        <w:t>ционные положения, содержащиеся в проекте Ко</w:t>
      </w:r>
      <w:r w:rsidRPr="00B939E2">
        <w:t>н</w:t>
      </w:r>
      <w:r w:rsidRPr="00B939E2">
        <w:t>ституции.</w:t>
      </w:r>
    </w:p>
    <w:p w:rsidR="00CB3932" w:rsidRPr="00B939E2" w:rsidRDefault="00CB3932" w:rsidP="00FC03D6">
      <w:pPr>
        <w:pStyle w:val="SingleTxtGR"/>
      </w:pPr>
      <w:r w:rsidRPr="00B939E2">
        <w:t>60.</w:t>
      </w:r>
      <w:r w:rsidRPr="00B939E2">
        <w:tab/>
        <w:t>В отношении состава населения он спрашивает, используют ли лица, упоминаемые как "метисы"</w:t>
      </w:r>
      <w:r>
        <w:t>,</w:t>
      </w:r>
      <w:r w:rsidRPr="00B939E2">
        <w:t xml:space="preserve"> этот термин, когда говорят о себе. Если это так, то никаких </w:t>
      </w:r>
      <w:r>
        <w:t>вопросов</w:t>
      </w:r>
      <w:r w:rsidRPr="00B939E2">
        <w:t xml:space="preserve"> этот термин у него не вызывает. Он также спрашивает, каким образом право коренных народов на самоопределение реализуется на практике, и просит разъяснить характер деятельности афроэквадорцев, назначенных на должности за руб</w:t>
      </w:r>
      <w:r w:rsidRPr="00B939E2">
        <w:t>е</w:t>
      </w:r>
      <w:r w:rsidRPr="00B939E2">
        <w:t>жом, о чем говорится в пункте 136 доклада.</w:t>
      </w:r>
    </w:p>
    <w:p w:rsidR="00CB3932" w:rsidRPr="00B939E2" w:rsidRDefault="00CB3932" w:rsidP="00FC03D6">
      <w:pPr>
        <w:pStyle w:val="SingleTxtGR"/>
      </w:pPr>
      <w:r w:rsidRPr="00B939E2">
        <w:t>61.</w:t>
      </w:r>
      <w:r w:rsidRPr="00B939E2">
        <w:tab/>
      </w:r>
      <w:r w:rsidRPr="00B939E2">
        <w:rPr>
          <w:b/>
        </w:rPr>
        <w:t>Г-н Амир</w:t>
      </w:r>
      <w:r w:rsidRPr="00B939E2">
        <w:t xml:space="preserve"> говорит, что недостато</w:t>
      </w:r>
      <w:r>
        <w:t>чность</w:t>
      </w:r>
      <w:r w:rsidRPr="00B939E2">
        <w:t xml:space="preserve"> статистических данных для оценки учебных мероприятий антидискриминационной направленности выз</w:t>
      </w:r>
      <w:r w:rsidRPr="00B939E2">
        <w:t>ы</w:t>
      </w:r>
      <w:r w:rsidRPr="00B939E2">
        <w:t>вает сожаление. Кроме того, ничего не было сказано о положении инвалидов, принадлежащих к этническим меньшинствам. В отсутствие информации о п</w:t>
      </w:r>
      <w:r w:rsidRPr="00B939E2">
        <w:t>о</w:t>
      </w:r>
      <w:r w:rsidRPr="00B939E2">
        <w:t>ложении групп, составляющих большинство населения страны, дать оценку сравнительного положения меньшинств в Эквадоре или обращения с ними н</w:t>
      </w:r>
      <w:r w:rsidRPr="00B939E2">
        <w:t>е</w:t>
      </w:r>
      <w:r w:rsidRPr="00B939E2">
        <w:t>возмо</w:t>
      </w:r>
      <w:r w:rsidRPr="00B939E2">
        <w:t>ж</w:t>
      </w:r>
      <w:r w:rsidRPr="00B939E2">
        <w:t xml:space="preserve">но. </w:t>
      </w:r>
    </w:p>
    <w:p w:rsidR="00CB3932" w:rsidRPr="00B939E2" w:rsidRDefault="00CB3932" w:rsidP="00FC03D6">
      <w:pPr>
        <w:pStyle w:val="SingleTxtGR"/>
      </w:pPr>
      <w:r w:rsidRPr="00B939E2">
        <w:t>62.</w:t>
      </w:r>
      <w:r w:rsidRPr="00B939E2">
        <w:tab/>
        <w:t>Он спрашивает, почему ч</w:t>
      </w:r>
      <w:r>
        <w:t>исленность определенной группы</w:t>
      </w:r>
      <w:r w:rsidRPr="00B939E2">
        <w:t xml:space="preserve"> меньшинств соотн</w:t>
      </w:r>
      <w:r>
        <w:t>есена</w:t>
      </w:r>
      <w:r w:rsidRPr="00B939E2">
        <w:t xml:space="preserve"> с посещ</w:t>
      </w:r>
      <w:r>
        <w:t>аемостью</w:t>
      </w:r>
      <w:r w:rsidRPr="00B939E2">
        <w:t xml:space="preserve"> школ, как это следует из цифр, приведе</w:t>
      </w:r>
      <w:r w:rsidRPr="00B939E2">
        <w:t>н</w:t>
      </w:r>
      <w:r w:rsidRPr="00B939E2">
        <w:t>ных в докладе; почему показатель доступа к образованию значительно ниже в сел</w:t>
      </w:r>
      <w:r w:rsidRPr="00B939E2">
        <w:t>ь</w:t>
      </w:r>
      <w:r w:rsidRPr="00B939E2">
        <w:t>ских районах; и почему так мало детей поступают в высшие учебные завед</w:t>
      </w:r>
      <w:r w:rsidRPr="00B939E2">
        <w:t>е</w:t>
      </w:r>
      <w:r w:rsidRPr="00B939E2">
        <w:t>ния.</w:t>
      </w:r>
    </w:p>
    <w:p w:rsidR="00CB3932" w:rsidRPr="00B939E2" w:rsidRDefault="00CB3932" w:rsidP="00FC03D6">
      <w:pPr>
        <w:pStyle w:val="SingleTxtGR"/>
      </w:pPr>
      <w:r w:rsidRPr="00B939E2">
        <w:t>63.</w:t>
      </w:r>
      <w:r w:rsidRPr="00B939E2">
        <w:tab/>
        <w:t>Он говорит, что его интересуют причины, по которым рома считаются "цыганами", а не эквадо</w:t>
      </w:r>
      <w:r w:rsidRPr="00B939E2">
        <w:t>р</w:t>
      </w:r>
      <w:r w:rsidRPr="00B939E2">
        <w:t>цами, и спрашивает, каким образом это обстоятельство затрагивает их права. Имеют ли рома эквадо</w:t>
      </w:r>
      <w:r w:rsidRPr="00B939E2">
        <w:t>р</w:t>
      </w:r>
      <w:r w:rsidRPr="00B939E2">
        <w:t>ские паспорта?</w:t>
      </w:r>
    </w:p>
    <w:p w:rsidR="00CB3932" w:rsidRPr="00B939E2" w:rsidRDefault="00CB3932" w:rsidP="00FC03D6">
      <w:pPr>
        <w:pStyle w:val="SingleTxtGR"/>
      </w:pPr>
      <w:r w:rsidRPr="00B939E2">
        <w:t>6</w:t>
      </w:r>
      <w:r>
        <w:t>4</w:t>
      </w:r>
      <w:r w:rsidRPr="00B939E2">
        <w:t>.</w:t>
      </w:r>
      <w:r w:rsidRPr="00B939E2">
        <w:tab/>
      </w:r>
      <w:r>
        <w:rPr>
          <w:b/>
        </w:rPr>
        <w:t>Г-н Лахи</w:t>
      </w:r>
      <w:r w:rsidRPr="00B939E2">
        <w:rPr>
          <w:b/>
        </w:rPr>
        <w:t>ри</w:t>
      </w:r>
      <w:r w:rsidRPr="00B939E2">
        <w:t>, отмечая несоответств</w:t>
      </w:r>
      <w:r>
        <w:t>ия</w:t>
      </w:r>
      <w:r w:rsidRPr="00B939E2">
        <w:t xml:space="preserve"> в представленных данных об этн</w:t>
      </w:r>
      <w:r w:rsidRPr="00B939E2">
        <w:t>и</w:t>
      </w:r>
      <w:r w:rsidRPr="00B939E2">
        <w:t>ческом составе населения, просит разъяснить причины явного увеличения чи</w:t>
      </w:r>
      <w:r w:rsidRPr="00B939E2">
        <w:t>с</w:t>
      </w:r>
      <w:r w:rsidRPr="00B939E2">
        <w:t>ла лиц африканского происхождения и коренных народов в 2001 и 2005 годах. Отражает ли это более масштабное признание коренным и афроэквадорским населением своей идентичности</w:t>
      </w:r>
      <w:r>
        <w:t>?</w:t>
      </w:r>
      <w:r w:rsidRPr="00B939E2">
        <w:t xml:space="preserve"> Для оценки прогресса необходимо распол</w:t>
      </w:r>
      <w:r w:rsidRPr="00B939E2">
        <w:t>а</w:t>
      </w:r>
      <w:r w:rsidRPr="00B939E2">
        <w:t>гать дополнительными статистическими данными о масштабах неграмо</w:t>
      </w:r>
      <w:r w:rsidRPr="00B939E2">
        <w:t>т</w:t>
      </w:r>
      <w:r w:rsidRPr="00B939E2">
        <w:t xml:space="preserve">ности и о жилищном обеспечении, а для содействия </w:t>
      </w:r>
      <w:r>
        <w:t>сравни</w:t>
      </w:r>
      <w:r w:rsidRPr="00B939E2">
        <w:t>тельному анализу полож</w:t>
      </w:r>
      <w:r w:rsidRPr="00B939E2">
        <w:t>е</w:t>
      </w:r>
      <w:r w:rsidRPr="00B939E2">
        <w:t>ния различных этнических групп за прошедшее десятилетие требуется инфо</w:t>
      </w:r>
      <w:r w:rsidRPr="00B939E2">
        <w:t>р</w:t>
      </w:r>
      <w:r w:rsidRPr="00B939E2">
        <w:t>мация о показателях.</w:t>
      </w:r>
    </w:p>
    <w:p w:rsidR="00CB3932" w:rsidRPr="00B939E2" w:rsidRDefault="00CB3932" w:rsidP="00FC03D6">
      <w:pPr>
        <w:pStyle w:val="SingleTxtGR"/>
      </w:pPr>
      <w:r w:rsidRPr="00B939E2">
        <w:t>65.</w:t>
      </w:r>
      <w:r w:rsidRPr="00B939E2">
        <w:tab/>
        <w:t>Делегация разъяснила, что кечуа является "языком межкультурного о</w:t>
      </w:r>
      <w:r w:rsidRPr="00B939E2">
        <w:t>б</w:t>
      </w:r>
      <w:r w:rsidRPr="00B939E2">
        <w:t>щения", но в Эквадоре насчитывается 13 на</w:t>
      </w:r>
      <w:r>
        <w:t xml:space="preserve">родностей </w:t>
      </w:r>
      <w:r w:rsidRPr="00B939E2">
        <w:t>и 27 народ</w:t>
      </w:r>
      <w:r>
        <w:t>ов</w:t>
      </w:r>
      <w:r w:rsidRPr="00B939E2">
        <w:t>: почему был выбран язык кечуа, а не какой-либо другой язык коренного насел</w:t>
      </w:r>
      <w:r w:rsidRPr="00B939E2">
        <w:t>е</w:t>
      </w:r>
      <w:r w:rsidRPr="00B939E2">
        <w:t>ния?</w:t>
      </w:r>
    </w:p>
    <w:p w:rsidR="00CB3932" w:rsidRPr="00B939E2" w:rsidRDefault="00CB3932" w:rsidP="00FC03D6">
      <w:pPr>
        <w:pStyle w:val="SingleTxtGR"/>
      </w:pPr>
      <w:r w:rsidRPr="00B939E2">
        <w:t>66.</w:t>
      </w:r>
      <w:r w:rsidRPr="00B939E2">
        <w:tab/>
        <w:t>Хотя новая Конституция еще не вступила в силу, было бы целесообразно получить дополнительную информацию о новых положениях и о положениях, отличающихся от положений действующей Ко</w:t>
      </w:r>
      <w:r w:rsidRPr="00B939E2">
        <w:t>н</w:t>
      </w:r>
      <w:r w:rsidRPr="00B939E2">
        <w:t>ституции, включая положения о доступе коренного и афроэквадорского населения к здравоохранению и образ</w:t>
      </w:r>
      <w:r w:rsidRPr="00B939E2">
        <w:t>о</w:t>
      </w:r>
      <w:r w:rsidRPr="00B939E2">
        <w:t>ванию.</w:t>
      </w:r>
    </w:p>
    <w:p w:rsidR="00CB3932" w:rsidRPr="00B939E2" w:rsidRDefault="00CB3932" w:rsidP="00FC03D6">
      <w:pPr>
        <w:pStyle w:val="SingleTxtGR"/>
      </w:pPr>
      <w:r w:rsidRPr="00B939E2">
        <w:t>67.</w:t>
      </w:r>
      <w:r w:rsidRPr="00B939E2">
        <w:tab/>
      </w:r>
      <w:r w:rsidRPr="00B939E2">
        <w:rPr>
          <w:b/>
        </w:rPr>
        <w:t>Г-н Петер</w:t>
      </w:r>
      <w:r w:rsidRPr="00B939E2">
        <w:t xml:space="preserve"> приветствует откровенный диалог с делегацией и признание государством-участником тех пробелов, которые еще необходимо восполнить.</w:t>
      </w:r>
    </w:p>
    <w:p w:rsidR="00CB3932" w:rsidRPr="00B939E2" w:rsidRDefault="00CB3932" w:rsidP="00FC03D6">
      <w:pPr>
        <w:pStyle w:val="SingleTxtGR"/>
      </w:pPr>
      <w:r w:rsidRPr="00B939E2">
        <w:t>68.</w:t>
      </w:r>
      <w:r w:rsidRPr="00B939E2">
        <w:tab/>
        <w:t>Он спрашивает, почему рома, проживающие в Экв</w:t>
      </w:r>
      <w:r>
        <w:t>а</w:t>
      </w:r>
      <w:r w:rsidRPr="00B939E2">
        <w:t>доре с колониальных времен, были официально признаны лишь в 2001 году. Что было сделано для ликвидации дискриминации в отношении рома в сфере занятости? Учитывая указанные трудности с обеспечением гарантиями защиты так называемых "транснациональных" рома в соответствии с международными договорами, он спрашивает, почему государство-участник не ратифицировало Конвенцию о с</w:t>
      </w:r>
      <w:r w:rsidRPr="00B939E2">
        <w:t>о</w:t>
      </w:r>
      <w:r w:rsidRPr="00B939E2">
        <w:t>кращении безгражданства. В заключение он пр</w:t>
      </w:r>
      <w:r w:rsidRPr="00B939E2">
        <w:t>о</w:t>
      </w:r>
      <w:r w:rsidRPr="00B939E2">
        <w:t>сит представить информацию о правах и статусе трудящихся-мигрантов африканского происхождения из с</w:t>
      </w:r>
      <w:r w:rsidRPr="00B939E2">
        <w:t>о</w:t>
      </w:r>
      <w:r w:rsidRPr="00B939E2">
        <w:t>седних стран и об обращении с ними.</w:t>
      </w:r>
    </w:p>
    <w:p w:rsidR="00CB3932" w:rsidRPr="00C40B5D" w:rsidRDefault="00CB3932" w:rsidP="00FC03D6">
      <w:pPr>
        <w:pStyle w:val="SingleTxtGR"/>
        <w:rPr>
          <w:i/>
        </w:rPr>
      </w:pPr>
      <w:r w:rsidRPr="00C40B5D">
        <w:rPr>
          <w:i/>
        </w:rPr>
        <w:t>Заседание закрывается в 18 ч. 00 м.</w:t>
      </w:r>
    </w:p>
    <w:p w:rsidR="00CB3932" w:rsidRPr="007F7553" w:rsidRDefault="00CB3932"/>
    <w:p w:rsidR="00EB47E0" w:rsidRPr="00CB3932" w:rsidRDefault="00CB3932" w:rsidP="00CB393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47E0" w:rsidRPr="00CB393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B06" w:rsidRDefault="00A52B06">
      <w:r>
        <w:rPr>
          <w:lang w:val="en-US"/>
        </w:rPr>
        <w:tab/>
      </w:r>
      <w:r>
        <w:separator/>
      </w:r>
    </w:p>
  </w:endnote>
  <w:endnote w:type="continuationSeparator" w:id="0">
    <w:p w:rsidR="00A52B06" w:rsidRDefault="00A5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06" w:rsidRPr="009A6F4A" w:rsidRDefault="00A52B0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09</w:t>
    </w:r>
    <w:r>
      <w:rPr>
        <w:lang w:val="en-US"/>
      </w:rPr>
      <w:t>-45402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06" w:rsidRPr="009A6F4A" w:rsidRDefault="00A52B06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09</w:t>
    </w:r>
    <w:r>
      <w:rPr>
        <w:lang w:val="en-US"/>
      </w:rPr>
      <w:t>-45402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06" w:rsidRDefault="00A52B06" w:rsidP="00A07B98">
    <w:pPr>
      <w:pStyle w:val="Footer"/>
      <w:pBdr>
        <w:bottom w:val="single" w:sz="4" w:space="1" w:color="auto"/>
      </w:pBdr>
      <w:rPr>
        <w:sz w:val="20"/>
        <w:lang w:val="en-US"/>
      </w:rPr>
    </w:pPr>
  </w:p>
  <w:p w:rsidR="00A52B06" w:rsidRPr="008D776A" w:rsidRDefault="00A52B06" w:rsidP="00A220E7">
    <w:pPr>
      <w:pStyle w:val="SingleTxtGR"/>
      <w:spacing w:before="120" w:line="220" w:lineRule="exact"/>
      <w:rPr>
        <w:sz w:val="18"/>
        <w:szCs w:val="18"/>
      </w:rPr>
    </w:pPr>
    <w:r w:rsidRPr="008D776A">
      <w:rPr>
        <w:sz w:val="18"/>
        <w:szCs w:val="18"/>
      </w:rPr>
      <w:t>В настоящий доклад могут вноситься поправки.</w:t>
    </w:r>
  </w:p>
  <w:p w:rsidR="00A52B06" w:rsidRPr="008D776A" w:rsidRDefault="00A52B06" w:rsidP="008D776A">
    <w:pPr>
      <w:pStyle w:val="SingleTxtGR"/>
      <w:spacing w:line="220" w:lineRule="exact"/>
      <w:rPr>
        <w:sz w:val="18"/>
        <w:szCs w:val="18"/>
        <w:lang w:val="en-US"/>
      </w:rPr>
    </w:pPr>
    <w:r w:rsidRPr="008D776A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8D776A">
      <w:rPr>
        <w:sz w:val="18"/>
        <w:szCs w:val="18"/>
      </w:rPr>
      <w:t>о</w:t>
    </w:r>
    <w:r w:rsidRPr="008D776A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8D776A">
      <w:rPr>
        <w:sz w:val="18"/>
        <w:szCs w:val="18"/>
      </w:rPr>
      <w:t>в</w:t>
    </w:r>
    <w:r w:rsidRPr="008D776A">
      <w:rPr>
        <w:sz w:val="18"/>
        <w:szCs w:val="18"/>
      </w:rPr>
      <w:t xml:space="preserve">ки должны направляться </w:t>
    </w:r>
    <w:r w:rsidRPr="008D776A">
      <w:rPr>
        <w:i/>
        <w:sz w:val="18"/>
        <w:szCs w:val="18"/>
      </w:rPr>
      <w:t>в течение одной недели с момента выпуска настоящего док</w:t>
    </w:r>
    <w:r w:rsidRPr="008D776A">
      <w:rPr>
        <w:i/>
        <w:sz w:val="18"/>
        <w:szCs w:val="18"/>
      </w:rPr>
      <w:t>у</w:t>
    </w:r>
    <w:r w:rsidRPr="008D776A">
      <w:rPr>
        <w:i/>
        <w:sz w:val="18"/>
        <w:szCs w:val="18"/>
      </w:rPr>
      <w:t>мента</w:t>
    </w:r>
    <w:r w:rsidRPr="008D776A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A52B06" w:rsidRPr="00A07B98" w:rsidRDefault="00A52B06" w:rsidP="008D776A">
    <w:pPr>
      <w:pStyle w:val="SingleTxtGR"/>
      <w:spacing w:line="220" w:lineRule="exact"/>
    </w:pPr>
    <w:r w:rsidRPr="008D776A">
      <w:rPr>
        <w:sz w:val="18"/>
        <w:szCs w:val="18"/>
      </w:rPr>
      <w:t>Любые поправки к отчетам об открытых заседаниях Комитета на этой сессии будут св</w:t>
    </w:r>
    <w:r w:rsidRPr="008D776A">
      <w:rPr>
        <w:sz w:val="18"/>
        <w:szCs w:val="18"/>
      </w:rPr>
      <w:t>е</w:t>
    </w:r>
    <w:r w:rsidRPr="008D776A">
      <w:rPr>
        <w:sz w:val="18"/>
        <w:szCs w:val="18"/>
      </w:rPr>
      <w:t>дены в единое исправление, которое будет издано вскоре после око</w:t>
    </w:r>
    <w:r w:rsidRPr="008D776A">
      <w:rPr>
        <w:sz w:val="18"/>
        <w:szCs w:val="18"/>
      </w:rPr>
      <w:t>н</w:t>
    </w:r>
    <w:r w:rsidRPr="008D776A">
      <w:rPr>
        <w:sz w:val="18"/>
        <w:szCs w:val="18"/>
      </w:rPr>
      <w:t>чания сессии.</w:t>
    </w:r>
  </w:p>
  <w:p w:rsidR="00A52B06" w:rsidRDefault="00A52B06">
    <w:pPr>
      <w:pStyle w:val="Footer"/>
      <w:rPr>
        <w:sz w:val="20"/>
        <w:lang w:val="en-US"/>
      </w:rPr>
    </w:pPr>
  </w:p>
  <w:p w:rsidR="00A52B06" w:rsidRDefault="00A52B06">
    <w:pPr>
      <w:pStyle w:val="Footer"/>
      <w:rPr>
        <w:sz w:val="20"/>
        <w:lang w:val="en-US"/>
      </w:rPr>
    </w:pPr>
  </w:p>
  <w:p w:rsidR="00A52B06" w:rsidRPr="009A6F4A" w:rsidRDefault="00A52B06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09</w:t>
    </w:r>
    <w:r>
      <w:rPr>
        <w:sz w:val="20"/>
        <w:lang w:val="en-US"/>
      </w:rPr>
      <w:t>-45402 (R)   080410  210410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B06" w:rsidRPr="00F71F63" w:rsidRDefault="00A52B0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52B06" w:rsidRPr="00F71F63" w:rsidRDefault="00A52B0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52B06" w:rsidRPr="00635E86" w:rsidRDefault="00A52B0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06" w:rsidRPr="005A734F" w:rsidRDefault="00A52B06">
    <w:pPr>
      <w:pStyle w:val="Header"/>
      <w:rPr>
        <w:lang w:val="en-US"/>
      </w:rPr>
    </w:pPr>
    <w:r>
      <w:rPr>
        <w:lang w:val="en-US"/>
      </w:rPr>
      <w:t>CERD/C/SR.1876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B06" w:rsidRPr="009A6F4A" w:rsidRDefault="00A52B06">
    <w:pPr>
      <w:pStyle w:val="Header"/>
      <w:rPr>
        <w:lang w:val="en-US"/>
      </w:rPr>
    </w:pPr>
    <w:r>
      <w:rPr>
        <w:lang w:val="en-US"/>
      </w:rPr>
      <w:tab/>
      <w:t>CERD/C/SR.1876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59C"/>
    <w:rsid w:val="000033D8"/>
    <w:rsid w:val="00003B2E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17C76"/>
    <w:rsid w:val="0012547B"/>
    <w:rsid w:val="001463F7"/>
    <w:rsid w:val="00153DC0"/>
    <w:rsid w:val="0015769C"/>
    <w:rsid w:val="00180752"/>
    <w:rsid w:val="00185076"/>
    <w:rsid w:val="0018543C"/>
    <w:rsid w:val="00190231"/>
    <w:rsid w:val="00192ABD"/>
    <w:rsid w:val="001A659C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15B1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D40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356B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2AA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929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5C7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776A"/>
    <w:rsid w:val="008E3E87"/>
    <w:rsid w:val="008E7F13"/>
    <w:rsid w:val="008F3185"/>
    <w:rsid w:val="00911B79"/>
    <w:rsid w:val="00915B0A"/>
    <w:rsid w:val="00926904"/>
    <w:rsid w:val="00927724"/>
    <w:rsid w:val="009372F0"/>
    <w:rsid w:val="00955022"/>
    <w:rsid w:val="00957B4D"/>
    <w:rsid w:val="00964EEA"/>
    <w:rsid w:val="00980C86"/>
    <w:rsid w:val="009A4A6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B98"/>
    <w:rsid w:val="00A14800"/>
    <w:rsid w:val="00A156DE"/>
    <w:rsid w:val="00A157ED"/>
    <w:rsid w:val="00A220E7"/>
    <w:rsid w:val="00A2446A"/>
    <w:rsid w:val="00A4025D"/>
    <w:rsid w:val="00A52B06"/>
    <w:rsid w:val="00A800D1"/>
    <w:rsid w:val="00A92699"/>
    <w:rsid w:val="00AB5BF0"/>
    <w:rsid w:val="00AC1C95"/>
    <w:rsid w:val="00AC2CCB"/>
    <w:rsid w:val="00AC443A"/>
    <w:rsid w:val="00AE60E2"/>
    <w:rsid w:val="00AF222C"/>
    <w:rsid w:val="00B0169F"/>
    <w:rsid w:val="00B05F21"/>
    <w:rsid w:val="00B14EA9"/>
    <w:rsid w:val="00B30A3C"/>
    <w:rsid w:val="00B631D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93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3EEB"/>
    <w:rsid w:val="00E06EF0"/>
    <w:rsid w:val="00E11679"/>
    <w:rsid w:val="00E20EA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47E0"/>
    <w:rsid w:val="00EB607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2DB0"/>
    <w:rsid w:val="00F87506"/>
    <w:rsid w:val="00F92C41"/>
    <w:rsid w:val="00FA5522"/>
    <w:rsid w:val="00FA6E4A"/>
    <w:rsid w:val="00FB2B35"/>
    <w:rsid w:val="00FC03D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5867</Words>
  <Characters>33447</Characters>
  <Application>Microsoft Office Word</Application>
  <DocSecurity>4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Pavlycheva</dc:creator>
  <cp:keywords/>
  <dc:description/>
  <cp:lastModifiedBy>ирина сафонова</cp:lastModifiedBy>
  <cp:revision>2</cp:revision>
  <cp:lastPrinted>2010-04-21T08:00:00Z</cp:lastPrinted>
  <dcterms:created xsi:type="dcterms:W3CDTF">2010-04-21T08:05:00Z</dcterms:created>
  <dcterms:modified xsi:type="dcterms:W3CDTF">2010-04-21T08:05:00Z</dcterms:modified>
</cp:coreProperties>
</file>