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B55A08" w14:paraId="7F9644D9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3A5AB0B2" w14:textId="77777777" w:rsidR="006B3E27" w:rsidRPr="006E4C12" w:rsidRDefault="006B3E27" w:rsidP="0006346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44397C33" w14:textId="703A34D5" w:rsidR="006B3E27" w:rsidRPr="00B55A08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B55A08">
              <w:rPr>
                <w:rFonts w:hint="cs"/>
                <w:sz w:val="30"/>
                <w:szCs w:val="30"/>
                <w:rtl/>
              </w:rPr>
              <w:t>الأمم</w:t>
            </w:r>
            <w:r w:rsidR="00F052DE" w:rsidRPr="00B55A08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B55A08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6C5E7AB4" w14:textId="32F81C52" w:rsidR="006B3E27" w:rsidRPr="00B55A08" w:rsidRDefault="007D3B79" w:rsidP="007D3B79">
            <w:pPr>
              <w:bidi w:val="0"/>
              <w:jc w:val="left"/>
            </w:pPr>
            <w:r w:rsidRPr="00B55A08">
              <w:rPr>
                <w:sz w:val="40"/>
              </w:rPr>
              <w:t>CRC</w:t>
            </w:r>
            <w:r w:rsidRPr="00B55A08">
              <w:t>/C/JOR/CO/6</w:t>
            </w:r>
          </w:p>
        </w:tc>
      </w:tr>
      <w:tr w:rsidR="006B3E27" w:rsidRPr="00B55A08" w14:paraId="5E7930AD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42DC239B" w14:textId="77777777" w:rsidR="006B3E27" w:rsidRPr="00B55A08" w:rsidRDefault="0059622A" w:rsidP="006E444F">
            <w:pPr>
              <w:jc w:val="center"/>
              <w:rPr>
                <w:rtl/>
              </w:rPr>
            </w:pPr>
            <w:r w:rsidRPr="00B55A08">
              <w:rPr>
                <w:noProof/>
              </w:rPr>
              <w:drawing>
                <wp:inline distT="0" distB="0" distL="0" distR="0" wp14:anchorId="2EA25656" wp14:editId="24D6EAC0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124EC502" w14:textId="75D49CC1" w:rsidR="006B3E27" w:rsidRPr="00B55A08" w:rsidRDefault="001E1CAD" w:rsidP="00073FE2">
            <w:pPr>
              <w:spacing w:before="240" w:after="40" w:line="640" w:lineRule="exact"/>
              <w:ind w:left="57"/>
              <w:jc w:val="left"/>
              <w:rPr>
                <w:rFonts w:ascii="Times New Roman Bold" w:hAnsi="Times New Roman Bold" w:hint="eastAsia"/>
                <w:b/>
                <w:bCs/>
                <w:sz w:val="50"/>
                <w:szCs w:val="50"/>
                <w:rtl/>
              </w:rPr>
            </w:pPr>
            <w:r w:rsidRPr="00B55A08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</w:t>
            </w:r>
            <w:r w:rsidR="004A14A6" w:rsidRPr="00B55A08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B55A08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ـ</w:t>
            </w:r>
            <w:r w:rsidR="004A14A6" w:rsidRPr="00B55A08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ة</w:t>
            </w:r>
            <w:r w:rsidR="00F052DE" w:rsidRPr="00B55A08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B55A08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حقوق</w:t>
            </w:r>
            <w:r w:rsidR="00F052DE" w:rsidRPr="00B55A08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B55A08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6A2089BE" w14:textId="10149D02" w:rsidR="006B3E27" w:rsidRPr="00B55A08" w:rsidRDefault="007D3B79" w:rsidP="006E444F">
            <w:pPr>
              <w:bidi w:val="0"/>
              <w:spacing w:before="240"/>
              <w:jc w:val="left"/>
            </w:pPr>
            <w:r w:rsidRPr="00B55A08">
              <w:t>Dist</w:t>
            </w:r>
            <w:r w:rsidR="000E12C1" w:rsidRPr="00B55A08">
              <w:t>r.:</w:t>
            </w:r>
            <w:r w:rsidR="00F052DE" w:rsidRPr="00B55A08">
              <w:t xml:space="preserve"> </w:t>
            </w:r>
            <w:r w:rsidRPr="00B55A08">
              <w:t>General</w:t>
            </w:r>
          </w:p>
          <w:p w14:paraId="3048CEB1" w14:textId="0372B5B6" w:rsidR="007D3B79" w:rsidRPr="00B55A08" w:rsidRDefault="00DD2ACD" w:rsidP="007D3B79">
            <w:pPr>
              <w:bidi w:val="0"/>
              <w:spacing w:line="240" w:lineRule="exact"/>
              <w:jc w:val="left"/>
            </w:pPr>
            <w:r w:rsidRPr="00B55A08">
              <w:t>8</w:t>
            </w:r>
            <w:r w:rsidR="00F052DE" w:rsidRPr="00B55A08">
              <w:t xml:space="preserve"> </w:t>
            </w:r>
            <w:r w:rsidRPr="00B55A08">
              <w:t>November</w:t>
            </w:r>
            <w:r w:rsidR="00F052DE" w:rsidRPr="00B55A08">
              <w:t xml:space="preserve"> </w:t>
            </w:r>
            <w:r w:rsidRPr="00B55A08">
              <w:t>2023</w:t>
            </w:r>
          </w:p>
          <w:p w14:paraId="430ABF3A" w14:textId="77777777" w:rsidR="007D3B79" w:rsidRPr="00B55A08" w:rsidRDefault="007D3B79" w:rsidP="007D3B79">
            <w:pPr>
              <w:bidi w:val="0"/>
              <w:spacing w:line="240" w:lineRule="exact"/>
              <w:jc w:val="left"/>
            </w:pPr>
            <w:r w:rsidRPr="00B55A08">
              <w:t>Arabic</w:t>
            </w:r>
          </w:p>
          <w:p w14:paraId="72E88D14" w14:textId="5675B4B8" w:rsidR="007D3B79" w:rsidRPr="00B55A08" w:rsidRDefault="007D3B79" w:rsidP="007D3B79">
            <w:pPr>
              <w:bidi w:val="0"/>
              <w:spacing w:line="240" w:lineRule="exact"/>
              <w:jc w:val="left"/>
            </w:pPr>
            <w:r w:rsidRPr="00B55A08">
              <w:t>Origina</w:t>
            </w:r>
            <w:r w:rsidR="000E12C1" w:rsidRPr="00B55A08">
              <w:t>l:</w:t>
            </w:r>
            <w:r w:rsidR="00F052DE" w:rsidRPr="00B55A08">
              <w:t xml:space="preserve"> </w:t>
            </w:r>
            <w:r w:rsidRPr="00B55A08">
              <w:t>English</w:t>
            </w:r>
          </w:p>
        </w:tc>
      </w:tr>
    </w:tbl>
    <w:p w14:paraId="37189FCB" w14:textId="2DE176D6" w:rsidR="00456088" w:rsidRPr="00B55A08" w:rsidRDefault="00456088" w:rsidP="00DA0AB5">
      <w:pPr>
        <w:spacing w:before="120" w:after="120" w:line="360" w:lineRule="exact"/>
        <w:textDirection w:val="tbRlV"/>
        <w:rPr>
          <w:b/>
          <w:bCs/>
          <w:sz w:val="24"/>
          <w:szCs w:val="26"/>
        </w:rPr>
      </w:pPr>
      <w:r w:rsidRPr="00B55A08">
        <w:rPr>
          <w:b/>
          <w:bCs/>
          <w:sz w:val="24"/>
          <w:szCs w:val="26"/>
          <w:rtl/>
        </w:rPr>
        <w:t>لجنة</w:t>
      </w:r>
      <w:r w:rsidR="00F052DE" w:rsidRPr="00B55A08">
        <w:rPr>
          <w:b/>
          <w:bCs/>
          <w:sz w:val="24"/>
          <w:szCs w:val="26"/>
          <w:rtl/>
        </w:rPr>
        <w:t xml:space="preserve"> </w:t>
      </w:r>
      <w:r w:rsidRPr="00B55A08">
        <w:rPr>
          <w:b/>
          <w:bCs/>
          <w:sz w:val="24"/>
          <w:szCs w:val="26"/>
          <w:rtl/>
        </w:rPr>
        <w:t>حقوق</w:t>
      </w:r>
      <w:r w:rsidR="00F052DE" w:rsidRPr="00B55A08">
        <w:rPr>
          <w:b/>
          <w:bCs/>
          <w:sz w:val="24"/>
          <w:szCs w:val="26"/>
          <w:rtl/>
        </w:rPr>
        <w:t xml:space="preserve"> </w:t>
      </w:r>
      <w:r w:rsidRPr="00B55A08">
        <w:rPr>
          <w:b/>
          <w:bCs/>
          <w:sz w:val="24"/>
          <w:szCs w:val="26"/>
          <w:rtl/>
        </w:rPr>
        <w:t>الطفل</w:t>
      </w:r>
    </w:p>
    <w:p w14:paraId="46B6F7BA" w14:textId="72E1D7AE" w:rsidR="00456088" w:rsidRPr="00B55A08" w:rsidRDefault="00456088" w:rsidP="00DA0AB5">
      <w:pPr>
        <w:pStyle w:val="HChGA"/>
      </w:pPr>
      <w:r w:rsidRPr="00B55A08">
        <w:rPr>
          <w:rtl/>
        </w:rPr>
        <w:tab/>
      </w:r>
      <w:r w:rsidRPr="00B55A08">
        <w:rPr>
          <w:rtl/>
        </w:rPr>
        <w:tab/>
        <w:t>الملاحظات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الختامية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بشأن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التقرير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الدوري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السادس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للأردن</w:t>
      </w:r>
      <w:r w:rsidRPr="00B55A08">
        <w:rPr>
          <w:rtl/>
        </w:rPr>
        <w:footnoteReference w:customMarkFollows="1" w:id="1"/>
        <w:t>*</w:t>
      </w:r>
    </w:p>
    <w:p w14:paraId="744A7142" w14:textId="3A63189C" w:rsidR="00456088" w:rsidRPr="00B55A08" w:rsidRDefault="00DA0AB5" w:rsidP="00DA0AB5">
      <w:pPr>
        <w:pStyle w:val="HChGA"/>
        <w:rPr>
          <w:rtl/>
          <w:lang w:eastAsia="zh-TW"/>
        </w:rPr>
      </w:pPr>
      <w:r w:rsidRPr="00B55A08">
        <w:rPr>
          <w:rtl/>
        </w:rPr>
        <w:tab/>
      </w:r>
      <w:r w:rsidR="00456088" w:rsidRPr="00B55A08">
        <w:rPr>
          <w:rtl/>
        </w:rPr>
        <w:t>أولاً</w:t>
      </w:r>
      <w:r w:rsidRPr="00B55A08">
        <w:rPr>
          <w:rFonts w:hint="cs"/>
          <w:rtl/>
        </w:rPr>
        <w:t>-</w:t>
      </w:r>
      <w:r w:rsidR="00456088" w:rsidRPr="00B55A08">
        <w:rPr>
          <w:rtl/>
        </w:rPr>
        <w:tab/>
        <w:t>مقدمة</w:t>
      </w:r>
    </w:p>
    <w:p w14:paraId="233E6A79" w14:textId="623BBF88" w:rsidR="000E12C1" w:rsidRPr="00B55A08" w:rsidRDefault="00456088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>1-</w:t>
      </w:r>
      <w:r w:rsidRPr="00B55A08">
        <w:rPr>
          <w:rtl/>
        </w:rPr>
        <w:tab/>
        <w:t>نظرت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التقرير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الدوري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السادس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للأردن</w:t>
      </w:r>
      <w:r w:rsidR="000E12C1" w:rsidRPr="00B55A08">
        <w:rPr>
          <w:vertAlign w:val="superscript"/>
          <w:rtl/>
        </w:rPr>
        <w:t>(</w:t>
      </w:r>
      <w:r w:rsidR="000E12C1" w:rsidRPr="00B55A08">
        <w:rPr>
          <w:vertAlign w:val="superscript"/>
          <w:rtl/>
        </w:rPr>
        <w:footnoteReference w:id="2"/>
      </w:r>
      <w:r w:rsidR="00EA7B88" w:rsidRPr="00B55A08">
        <w:rPr>
          <w:vertAlign w:val="superscript"/>
          <w:rtl/>
        </w:rPr>
        <w:t>)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جلستيها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2704</w:t>
      </w:r>
      <w:r w:rsidR="00F052DE" w:rsidRPr="00B55A08">
        <w:rPr>
          <w:rtl/>
        </w:rPr>
        <w:t xml:space="preserve"> </w:t>
      </w:r>
      <w:r w:rsidRPr="00B55A08">
        <w:rPr>
          <w:rtl/>
        </w:rPr>
        <w:t>و2705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المعقودتين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Fonts w:hint="eastAsia"/>
          <w:rtl/>
        </w:rPr>
        <w:t> </w:t>
      </w:r>
      <w:r w:rsidRPr="00B55A08">
        <w:rPr>
          <w:rtl/>
        </w:rPr>
        <w:t>10</w:t>
      </w:r>
      <w:r w:rsidR="00F052DE" w:rsidRPr="00B55A08">
        <w:rPr>
          <w:rtl/>
        </w:rPr>
        <w:t xml:space="preserve"> </w:t>
      </w:r>
      <w:r w:rsidRPr="00B55A08">
        <w:rPr>
          <w:rtl/>
        </w:rPr>
        <w:t>و11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أيار/مايو</w:t>
      </w:r>
      <w:r w:rsidR="00F052DE" w:rsidRPr="00B55A08">
        <w:rPr>
          <w:rtl/>
        </w:rPr>
        <w:t xml:space="preserve"> </w:t>
      </w:r>
      <w:r w:rsidRPr="00B55A08">
        <w:rPr>
          <w:rtl/>
        </w:rPr>
        <w:t>2023</w:t>
      </w:r>
      <w:r w:rsidR="000E12C1" w:rsidRPr="00B55A08">
        <w:rPr>
          <w:vertAlign w:val="superscript"/>
          <w:rtl/>
        </w:rPr>
        <w:t>(</w:t>
      </w:r>
      <w:r w:rsidR="000E12C1" w:rsidRPr="00B55A08">
        <w:rPr>
          <w:vertAlign w:val="superscript"/>
          <w:rtl/>
        </w:rPr>
        <w:footnoteReference w:id="3"/>
      </w:r>
      <w:r w:rsidR="000E12C1" w:rsidRPr="00B55A08">
        <w:rPr>
          <w:vertAlign w:val="superscript"/>
          <w:rtl/>
        </w:rPr>
        <w:t>)</w:t>
      </w:r>
      <w:r w:rsidR="000E12C1" w:rsidRPr="00B55A08">
        <w:rPr>
          <w:rtl/>
        </w:rPr>
        <w:t>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واعتمدت</w:t>
      </w:r>
      <w:r w:rsidR="00F052DE" w:rsidRPr="00B55A08">
        <w:rPr>
          <w:rtl/>
        </w:rPr>
        <w:t xml:space="preserve"> </w:t>
      </w:r>
      <w:r w:rsidRPr="00B55A08">
        <w:rPr>
          <w:rtl/>
        </w:rPr>
        <w:t>هذه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الملاحظات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الختامية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جلستها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2728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المعقودة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26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أيار/مايو</w:t>
      </w:r>
      <w:r w:rsidR="00F052DE" w:rsidRPr="00B55A08">
        <w:rPr>
          <w:rtl/>
        </w:rPr>
        <w:t xml:space="preserve"> </w:t>
      </w:r>
      <w:r w:rsidRPr="00B55A08">
        <w:rPr>
          <w:rtl/>
        </w:rPr>
        <w:t>202</w:t>
      </w:r>
      <w:r w:rsidR="000E12C1" w:rsidRPr="00B55A08">
        <w:rPr>
          <w:rtl/>
        </w:rPr>
        <w:t>3.</w:t>
      </w:r>
    </w:p>
    <w:p w14:paraId="6C0518E8" w14:textId="6A8EA262" w:rsidR="00456088" w:rsidRPr="00B55A08" w:rsidRDefault="00456088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>2-</w:t>
      </w:r>
      <w:r w:rsidRPr="00B55A08">
        <w:rPr>
          <w:rtl/>
        </w:rPr>
        <w:tab/>
        <w:t>وترحّب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بتقديم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التقرير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الدوري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السادس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للدولة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الطرف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وبالردود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الكتابية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قائمة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المسائل</w:t>
      </w:r>
      <w:r w:rsidR="000E12C1" w:rsidRPr="00B55A08">
        <w:rPr>
          <w:vertAlign w:val="superscript"/>
          <w:rtl/>
        </w:rPr>
        <w:t>(</w:t>
      </w:r>
      <w:r w:rsidR="000E12C1" w:rsidRPr="00B55A08">
        <w:rPr>
          <w:vertAlign w:val="superscript"/>
          <w:rtl/>
        </w:rPr>
        <w:footnoteReference w:id="4"/>
      </w:r>
      <w:r w:rsidR="000E12C1" w:rsidRPr="00B55A08">
        <w:rPr>
          <w:vertAlign w:val="superscript"/>
          <w:rtl/>
        </w:rPr>
        <w:t>)</w:t>
      </w:r>
      <w:r w:rsidR="000E12C1" w:rsidRPr="00B55A08">
        <w:rPr>
          <w:rtl/>
        </w:rPr>
        <w:t>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وهو</w:t>
      </w:r>
      <w:r w:rsidR="00F052DE" w:rsidRPr="00B55A08">
        <w:rPr>
          <w:rtl/>
        </w:rPr>
        <w:t xml:space="preserve"> </w:t>
      </w:r>
      <w:r w:rsidRPr="00B55A08">
        <w:rPr>
          <w:rtl/>
        </w:rPr>
        <w:t>ما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أتاح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فهماً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أفضل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لحالة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حقوق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الطفل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الطرف.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وتعرب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تقديرها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للحوار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البنّاء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الذي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دار</w:t>
      </w:r>
      <w:r w:rsidR="00F052DE" w:rsidRPr="00B55A08">
        <w:rPr>
          <w:rtl/>
        </w:rPr>
        <w:t xml:space="preserve"> </w:t>
      </w:r>
      <w:r w:rsidRPr="00B55A08">
        <w:rPr>
          <w:rtl/>
        </w:rPr>
        <w:t>مع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وفد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الطرف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المتعدد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القطاعات.</w:t>
      </w:r>
    </w:p>
    <w:p w14:paraId="1A996123" w14:textId="1E66D69C" w:rsidR="00456088" w:rsidRPr="00B55A08" w:rsidRDefault="00DA0AB5" w:rsidP="00DA0AB5">
      <w:pPr>
        <w:pStyle w:val="HCh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ثانياً-</w:t>
      </w:r>
      <w:r w:rsidR="00456088" w:rsidRPr="00B55A08">
        <w:rPr>
          <w:rtl/>
        </w:rPr>
        <w:tab/>
        <w:t>تدابير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المتابعة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اتّخذتها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الدولة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الطرف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والتقدّم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الذي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أحرزته</w:t>
      </w:r>
    </w:p>
    <w:p w14:paraId="09304214" w14:textId="4BF7BBB6" w:rsidR="00456088" w:rsidRPr="00B55A08" w:rsidRDefault="00456088" w:rsidP="00DA0AB5">
      <w:pPr>
        <w:pStyle w:val="SingleTxtGA"/>
        <w:rPr>
          <w:lang w:val="en-US" w:eastAsia="zh-TW" w:bidi="en-GB"/>
        </w:rPr>
      </w:pPr>
      <w:r w:rsidRPr="00B55A08">
        <w:rPr>
          <w:rtl/>
        </w:rPr>
        <w:t>3-</w:t>
      </w:r>
      <w:r w:rsidRPr="00B55A08">
        <w:rPr>
          <w:rtl/>
        </w:rPr>
        <w:tab/>
        <w:t>ترحب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بالتدابير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التشريعية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والمؤسسية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والسياساتية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اتخذتها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الطرف</w:t>
      </w:r>
      <w:r w:rsidR="00F052DE" w:rsidRPr="00B55A08">
        <w:rPr>
          <w:rtl/>
        </w:rPr>
        <w:t xml:space="preserve"> </w:t>
      </w:r>
      <w:r w:rsidRPr="00B55A08">
        <w:rPr>
          <w:rtl/>
        </w:rPr>
        <w:t>لتنفيذ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الاتفاقية،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تشمل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اعتماد</w:t>
      </w:r>
      <w:r w:rsidR="00F052DE" w:rsidRPr="00B55A08">
        <w:rPr>
          <w:rtl/>
        </w:rPr>
        <w:t xml:space="preserve"> </w:t>
      </w:r>
      <w:r w:rsidRPr="00B55A08">
        <w:rPr>
          <w:rtl/>
        </w:rPr>
        <w:t>قانون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حقوق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الطفل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عام</w:t>
      </w:r>
      <w:r w:rsidR="00F052DE" w:rsidRPr="00B55A08">
        <w:rPr>
          <w:rtl/>
        </w:rPr>
        <w:t xml:space="preserve"> </w:t>
      </w:r>
      <w:r w:rsidRPr="00B55A08">
        <w:rPr>
          <w:rtl/>
        </w:rPr>
        <w:t>2022،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وقانون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منع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الاتجار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بالبشر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عام</w:t>
      </w:r>
      <w:r w:rsidR="00F052DE" w:rsidRPr="00B55A08">
        <w:rPr>
          <w:rFonts w:hint="eastAsia"/>
          <w:rtl/>
        </w:rPr>
        <w:t> </w:t>
      </w:r>
      <w:r w:rsidRPr="00B55A08">
        <w:rPr>
          <w:rtl/>
        </w:rPr>
        <w:t>2021،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ونظام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المساعدة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القانونية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عام</w:t>
      </w:r>
      <w:r w:rsidR="00F052DE" w:rsidRPr="00B55A08">
        <w:rPr>
          <w:rtl/>
        </w:rPr>
        <w:t xml:space="preserve"> </w:t>
      </w:r>
      <w:r w:rsidRPr="00B55A08">
        <w:rPr>
          <w:rtl/>
        </w:rPr>
        <w:t>2022،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وقانون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الحماية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العنف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الأسري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عام</w:t>
      </w:r>
      <w:r w:rsidR="00F052DE" w:rsidRPr="00B55A08">
        <w:rPr>
          <w:rFonts w:hint="eastAsia"/>
          <w:rtl/>
        </w:rPr>
        <w:t> </w:t>
      </w:r>
      <w:r w:rsidRPr="00B55A08">
        <w:rPr>
          <w:rtl/>
        </w:rPr>
        <w:t>2017،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وقانون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حقوق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الأشخاص</w:t>
      </w:r>
      <w:r w:rsidR="00F052DE" w:rsidRPr="00B55A08">
        <w:rPr>
          <w:rtl/>
        </w:rPr>
        <w:t xml:space="preserve"> </w:t>
      </w:r>
      <w:r w:rsidRPr="00B55A08">
        <w:rPr>
          <w:rtl/>
        </w:rPr>
        <w:t>ذوي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الإعاقة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عام</w:t>
      </w:r>
      <w:r w:rsidR="00F052DE" w:rsidRPr="00B55A08">
        <w:rPr>
          <w:rtl/>
        </w:rPr>
        <w:t xml:space="preserve"> </w:t>
      </w:r>
      <w:r w:rsidRPr="00B55A08">
        <w:rPr>
          <w:rtl/>
        </w:rPr>
        <w:t>2017؛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والتعديلات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أدخلت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قانون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العقوبات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وقانون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الأحوال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الشخصية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عام</w:t>
      </w:r>
      <w:r w:rsidR="00F052DE" w:rsidRPr="00B55A08">
        <w:rPr>
          <w:rtl/>
        </w:rPr>
        <w:t xml:space="preserve"> </w:t>
      </w:r>
      <w:r w:rsidRPr="00B55A08">
        <w:rPr>
          <w:rtl/>
        </w:rPr>
        <w:t>2017؛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واعتماد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الاستراتيجية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الوطنية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للصحة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الإنجابية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والجنسية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للفترة</w:t>
      </w:r>
      <w:r w:rsidR="00F052DE" w:rsidRPr="00B55A08">
        <w:rPr>
          <w:rFonts w:hint="eastAsia"/>
          <w:rtl/>
        </w:rPr>
        <w:t> </w:t>
      </w:r>
      <w:r w:rsidRPr="00B55A08">
        <w:rPr>
          <w:rtl/>
        </w:rPr>
        <w:t>2020-2030،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واستراتيجية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التعليم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الدامج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للفترة</w:t>
      </w:r>
      <w:r w:rsidR="00F052DE" w:rsidRPr="00B55A08">
        <w:rPr>
          <w:rtl/>
        </w:rPr>
        <w:t xml:space="preserve"> </w:t>
      </w:r>
      <w:r w:rsidRPr="00B55A08">
        <w:rPr>
          <w:rtl/>
        </w:rPr>
        <w:t>2019-2029،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والاستراتيجية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الوطنية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للقضاء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عمل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للفترة</w:t>
      </w:r>
      <w:r w:rsidR="00F052DE" w:rsidRPr="00B55A08">
        <w:rPr>
          <w:rtl/>
        </w:rPr>
        <w:t xml:space="preserve"> </w:t>
      </w:r>
      <w:r w:rsidRPr="00B55A08">
        <w:rPr>
          <w:rtl/>
        </w:rPr>
        <w:t>2022-2030؛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والتقدم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المحرز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خفض</w:t>
      </w:r>
      <w:r w:rsidR="00F052DE" w:rsidRPr="00B55A08">
        <w:rPr>
          <w:rtl/>
        </w:rPr>
        <w:t xml:space="preserve"> </w:t>
      </w:r>
      <w:r w:rsidRPr="00B55A08">
        <w:rPr>
          <w:rtl/>
        </w:rPr>
        <w:t>معدلات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وفيات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الرضع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زيادة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معدلات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الالتحاق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بالتعليم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الابتدائي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والثانوي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والتعليم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غير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النظامي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ومعدلات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إتمام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المرحلة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الابتدائية.</w:t>
      </w:r>
      <w:r w:rsidR="00F052DE" w:rsidRPr="00B55A08">
        <w:rPr>
          <w:rtl/>
          <w:lang w:val="en-US" w:eastAsia="zh-TW"/>
        </w:rPr>
        <w:t xml:space="preserve"> </w:t>
      </w:r>
    </w:p>
    <w:p w14:paraId="1B639BE3" w14:textId="31B60C34" w:rsidR="00456088" w:rsidRPr="00B55A08" w:rsidRDefault="00DA0AB5" w:rsidP="00DA0AB5">
      <w:pPr>
        <w:pStyle w:val="HCh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ثالثاً-</w:t>
      </w:r>
      <w:r w:rsidR="00456088" w:rsidRPr="00B55A08">
        <w:rPr>
          <w:rtl/>
        </w:rPr>
        <w:tab/>
        <w:t>العوامل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والصعوبات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تعوق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تنفيذ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الاتفاقية</w:t>
      </w:r>
    </w:p>
    <w:p w14:paraId="576003CB" w14:textId="5509E225" w:rsidR="00456088" w:rsidRPr="00B55A08" w:rsidRDefault="00456088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>4-</w:t>
      </w:r>
      <w:r w:rsidRPr="00B55A08">
        <w:rPr>
          <w:rtl/>
        </w:rPr>
        <w:tab/>
        <w:t>تعرب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تقديرها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لأن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الطرف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بلد</w:t>
      </w:r>
      <w:r w:rsidR="00F052DE" w:rsidRPr="00B55A08">
        <w:rPr>
          <w:rtl/>
        </w:rPr>
        <w:t xml:space="preserve"> </w:t>
      </w:r>
      <w:r w:rsidRPr="00B55A08">
        <w:rPr>
          <w:rtl/>
        </w:rPr>
        <w:t>مضيف</w:t>
      </w:r>
      <w:r w:rsidR="00F052DE" w:rsidRPr="00B55A08">
        <w:rPr>
          <w:rtl/>
        </w:rPr>
        <w:t xml:space="preserve"> </w:t>
      </w:r>
      <w:r w:rsidRPr="00B55A08">
        <w:rPr>
          <w:rtl/>
        </w:rPr>
        <w:t>لعدد</w:t>
      </w:r>
      <w:r w:rsidR="00F052DE" w:rsidRPr="00B55A08">
        <w:rPr>
          <w:rtl/>
        </w:rPr>
        <w:t xml:space="preserve"> </w:t>
      </w:r>
      <w:r w:rsidRPr="00B55A08">
        <w:rPr>
          <w:rtl/>
        </w:rPr>
        <w:t>كبير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اللاجئين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وملتمسي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اللجوء.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ويتضح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المعلومات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قدمتها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الطرف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وكذلك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الحوار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البناء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الذي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دار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هذا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الوضع</w:t>
      </w:r>
      <w:r w:rsidR="00F052DE" w:rsidRPr="00B55A08">
        <w:rPr>
          <w:rtl/>
        </w:rPr>
        <w:t xml:space="preserve"> </w:t>
      </w:r>
      <w:r w:rsidRPr="00B55A08">
        <w:rPr>
          <w:rtl/>
        </w:rPr>
        <w:t>لا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يزال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يشكل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عبئاً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الموارد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البشرية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والمالية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والأطر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المؤسسية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للدولة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الطرف،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مما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أثر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بدوره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تنفيذ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الاتفاقية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الطرف.</w:t>
      </w:r>
    </w:p>
    <w:p w14:paraId="197E62A8" w14:textId="71DA6571" w:rsidR="00456088" w:rsidRPr="00B55A08" w:rsidRDefault="00DA0AB5" w:rsidP="00DA0AB5">
      <w:pPr>
        <w:pStyle w:val="HCh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رابعاً-</w:t>
      </w:r>
      <w:r w:rsidR="00456088" w:rsidRPr="00B55A08">
        <w:rPr>
          <w:rtl/>
        </w:rPr>
        <w:tab/>
        <w:t>دواعي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القلق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الرئيسية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والتوصيات</w:t>
      </w:r>
    </w:p>
    <w:p w14:paraId="5D6D5292" w14:textId="4C0866E2" w:rsidR="000E12C1" w:rsidRPr="00B55A08" w:rsidRDefault="00456088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>5-</w:t>
      </w:r>
      <w:r w:rsidRPr="00B55A08">
        <w:rPr>
          <w:rtl/>
        </w:rPr>
        <w:tab/>
        <w:t>تذكّر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الطرف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بترابط</w:t>
      </w:r>
      <w:r w:rsidR="00F052DE" w:rsidRPr="00B55A08">
        <w:rPr>
          <w:rtl/>
        </w:rPr>
        <w:t xml:space="preserve"> </w:t>
      </w:r>
      <w:r w:rsidRPr="00B55A08">
        <w:rPr>
          <w:rtl/>
        </w:rPr>
        <w:t>جميع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الحقوق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المكرسة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الاتفاقية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وبعدم</w:t>
      </w:r>
      <w:r w:rsidR="00F052DE" w:rsidRPr="00B55A08">
        <w:rPr>
          <w:rtl/>
        </w:rPr>
        <w:t xml:space="preserve"> </w:t>
      </w:r>
      <w:r w:rsidRPr="00B55A08">
        <w:rPr>
          <w:rtl/>
        </w:rPr>
        <w:t>قابليتها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للتجزئة،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وتشدّد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أهمية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جميع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التوصيات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الواردة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هذه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الملاحظات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الختامية.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وتود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توجه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انتباه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الطرف</w:t>
      </w:r>
      <w:r w:rsidR="00F052DE" w:rsidRPr="00B55A08">
        <w:rPr>
          <w:rtl/>
        </w:rPr>
        <w:t xml:space="preserve"> </w:t>
      </w:r>
      <w:r w:rsidRPr="00B55A08">
        <w:rPr>
          <w:rtl/>
        </w:rPr>
        <w:t>إلى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التوصيات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المتعلقة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بالمجالات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التالية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يجب</w:t>
      </w:r>
      <w:r w:rsidR="00F052DE" w:rsidRPr="00B55A08">
        <w:rPr>
          <w:rtl/>
        </w:rPr>
        <w:t xml:space="preserve"> </w:t>
      </w:r>
      <w:r w:rsidRPr="00B55A08">
        <w:rPr>
          <w:rtl/>
        </w:rPr>
        <w:t>اتخاذ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تدابير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عاجلة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بشأنها: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عدم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التمييز</w:t>
      </w:r>
      <w:r w:rsidR="00F052DE" w:rsidRPr="00B55A08">
        <w:rPr>
          <w:rtl/>
        </w:rPr>
        <w:t xml:space="preserve"> </w:t>
      </w:r>
      <w:r w:rsidRPr="00B55A08">
        <w:rPr>
          <w:rtl/>
        </w:rPr>
        <w:t>(الفقرة</w:t>
      </w:r>
      <w:r w:rsidR="00F052DE" w:rsidRPr="00B55A08">
        <w:rPr>
          <w:rtl/>
        </w:rPr>
        <w:t xml:space="preserve"> </w:t>
      </w:r>
      <w:r w:rsidRPr="00B55A08">
        <w:rPr>
          <w:rtl/>
        </w:rPr>
        <w:t>18</w:t>
      </w:r>
      <w:r w:rsidR="000E12C1" w:rsidRPr="00B55A08">
        <w:rPr>
          <w:rtl/>
        </w:rPr>
        <w:t>)،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وتسجيل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المواليد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والجنسية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(الفقرة</w:t>
      </w:r>
      <w:r w:rsidR="00F052DE" w:rsidRPr="00B55A08">
        <w:rPr>
          <w:rtl/>
        </w:rPr>
        <w:t xml:space="preserve"> </w:t>
      </w:r>
      <w:r w:rsidRPr="00B55A08">
        <w:rPr>
          <w:rtl/>
        </w:rPr>
        <w:t>22</w:t>
      </w:r>
      <w:r w:rsidR="000E12C1" w:rsidRPr="00B55A08">
        <w:rPr>
          <w:rtl/>
        </w:rPr>
        <w:t>)،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والعقوبة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البدنية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(الفقرة</w:t>
      </w:r>
      <w:r w:rsidR="00F052DE" w:rsidRPr="00B55A08">
        <w:rPr>
          <w:rtl/>
        </w:rPr>
        <w:t xml:space="preserve"> </w:t>
      </w:r>
      <w:r w:rsidRPr="00B55A08">
        <w:rPr>
          <w:rtl/>
        </w:rPr>
        <w:t>26</w:t>
      </w:r>
      <w:r w:rsidR="000E12C1" w:rsidRPr="00B55A08">
        <w:rPr>
          <w:rtl/>
        </w:rPr>
        <w:t>)،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والاستغلال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والاعتداء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الجنسيان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والعنف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الجنساني</w:t>
      </w:r>
      <w:r w:rsidR="00F052DE" w:rsidRPr="00B55A08">
        <w:rPr>
          <w:rtl/>
        </w:rPr>
        <w:t xml:space="preserve"> </w:t>
      </w:r>
      <w:r w:rsidRPr="00B55A08">
        <w:rPr>
          <w:rtl/>
        </w:rPr>
        <w:t>(الفقرة</w:t>
      </w:r>
      <w:r w:rsidR="00F052DE" w:rsidRPr="00B55A08">
        <w:rPr>
          <w:rtl/>
        </w:rPr>
        <w:t xml:space="preserve"> </w:t>
      </w:r>
      <w:r w:rsidRPr="00B55A08">
        <w:rPr>
          <w:rtl/>
        </w:rPr>
        <w:t>29</w:t>
      </w:r>
      <w:r w:rsidR="000E12C1" w:rsidRPr="00B55A08">
        <w:rPr>
          <w:rtl/>
        </w:rPr>
        <w:t>)،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والتعليم،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بما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يشمل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التدريب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والتوجيه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المهنيين</w:t>
      </w:r>
      <w:r w:rsidR="00F052DE" w:rsidRPr="00B55A08">
        <w:rPr>
          <w:rtl/>
        </w:rPr>
        <w:t xml:space="preserve"> </w:t>
      </w:r>
      <w:r w:rsidRPr="00B55A08">
        <w:rPr>
          <w:rtl/>
        </w:rPr>
        <w:t>(الفقرة</w:t>
      </w:r>
      <w:r w:rsidR="00F052DE" w:rsidRPr="00B55A08">
        <w:rPr>
          <w:rtl/>
        </w:rPr>
        <w:t xml:space="preserve"> </w:t>
      </w:r>
      <w:r w:rsidRPr="00B55A08">
        <w:rPr>
          <w:rtl/>
        </w:rPr>
        <w:t>40</w:t>
      </w:r>
      <w:r w:rsidR="000E12C1" w:rsidRPr="00B55A08">
        <w:rPr>
          <w:rtl/>
        </w:rPr>
        <w:t>)،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ملتمسو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اللجوء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واللاجئون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والمهاجرون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(الفقرة</w:t>
      </w:r>
      <w:r w:rsidR="00F052DE" w:rsidRPr="00B55A08">
        <w:rPr>
          <w:rtl/>
        </w:rPr>
        <w:t xml:space="preserve"> </w:t>
      </w:r>
      <w:r w:rsidRPr="00B55A08">
        <w:rPr>
          <w:rtl/>
        </w:rPr>
        <w:t>4</w:t>
      </w:r>
      <w:r w:rsidR="000E12C1" w:rsidRPr="00B55A08">
        <w:rPr>
          <w:rtl/>
        </w:rPr>
        <w:t>4).</w:t>
      </w:r>
    </w:p>
    <w:p w14:paraId="0A977DCB" w14:textId="4FC0367B" w:rsidR="00456088" w:rsidRPr="00B55A08" w:rsidRDefault="00456088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6-</w:t>
      </w:r>
      <w:r w:rsidRPr="00B55A08">
        <w:rPr>
          <w:rtl/>
        </w:rPr>
        <w:tab/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تكفل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إعمال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وفقاً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للاتفاقية،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فضلاً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البروتوكول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الاختياري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اشتراك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المنازعات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المسلحة،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والبروتوكول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الاختياري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بيع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واستغلال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البغاء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المواد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الإباحية،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مراحل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عملية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تنفيذ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خطة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المستدامة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203</w:t>
      </w:r>
      <w:r w:rsidR="000E12C1" w:rsidRPr="00B55A08">
        <w:rPr>
          <w:b/>
          <w:bCs/>
          <w:rtl/>
        </w:rPr>
        <w:t>0.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وتحث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كفالة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المشاركة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المجدية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تصميم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وتنفيذ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السياسات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والبرامج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تحقيق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أهداف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المستدامة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السبعة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عشر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حيث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صلتها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بالطفل.</w:t>
      </w:r>
    </w:p>
    <w:p w14:paraId="70C19AF4" w14:textId="1691F4FB" w:rsidR="00456088" w:rsidRPr="00B55A08" w:rsidRDefault="00DA0AB5" w:rsidP="00DA0AB5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ألف-</w:t>
      </w:r>
      <w:r w:rsidR="00456088" w:rsidRPr="00B55A08">
        <w:rPr>
          <w:rtl/>
        </w:rPr>
        <w:tab/>
        <w:t>تدابير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التنفيذ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العامة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(المواد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4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و42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و44(6))</w:t>
      </w:r>
    </w:p>
    <w:p w14:paraId="4E62640C" w14:textId="77777777" w:rsidR="00456088" w:rsidRPr="00B55A08" w:rsidRDefault="00456088" w:rsidP="00DA0AB5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التحفظات</w:t>
      </w:r>
    </w:p>
    <w:p w14:paraId="2FA4FF4B" w14:textId="1E00222F" w:rsidR="00456088" w:rsidRPr="00B55A08" w:rsidRDefault="00456088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>7-</w:t>
      </w:r>
      <w:r w:rsidRPr="00B55A08">
        <w:rPr>
          <w:rtl/>
        </w:rPr>
        <w:tab/>
      </w:r>
      <w:r w:rsidRPr="00B55A08">
        <w:rPr>
          <w:b/>
          <w:bCs/>
          <w:rtl/>
        </w:rPr>
        <w:t>تحيط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علماً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بموقف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نحو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شرحته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أثناء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الحوار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البناء،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ومفاده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تحفظاتها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الاتفاقية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rFonts w:ascii="Simplified Arabic" w:hAnsi="Simplified Arabic"/>
          <w:b/>
          <w:bCs/>
          <w:rtl/>
        </w:rPr>
        <w:t>’’</w:t>
      </w:r>
      <w:r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تشكل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عائقاً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أمام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جهود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الحكومة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الأردنية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تحقيق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وحماية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حسب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تنص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عليه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الاتفاقية</w:t>
      </w:r>
      <w:r w:rsidRPr="00B55A08">
        <w:rPr>
          <w:rFonts w:ascii="Simplified Arabic" w:hAnsi="Simplified Arabic"/>
          <w:b/>
          <w:bCs/>
          <w:rtl/>
        </w:rPr>
        <w:t>‘‘</w:t>
      </w:r>
      <w:r w:rsidRPr="00B55A08">
        <w:rPr>
          <w:b/>
          <w:bCs/>
          <w:rtl/>
        </w:rPr>
        <w:t>.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وتكرر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5"/>
      </w:r>
      <w:r w:rsidR="00F052DE" w:rsidRPr="00B55A08">
        <w:rPr>
          <w:vertAlign w:val="superscript"/>
          <w:rtl/>
        </w:rPr>
        <w:t>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وتحث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النظر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سحب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تحفظاتها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المواد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14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و20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و21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الاتفاقية.</w:t>
      </w:r>
    </w:p>
    <w:p w14:paraId="67E2BF67" w14:textId="77777777" w:rsidR="00456088" w:rsidRPr="00B55A08" w:rsidRDefault="00456088" w:rsidP="00DA0AB5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التشريعات</w:t>
      </w:r>
    </w:p>
    <w:p w14:paraId="00D5C67C" w14:textId="35C9B06C" w:rsidR="00456088" w:rsidRPr="00B55A08" w:rsidRDefault="00456088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8-</w:t>
      </w:r>
      <w:r w:rsidRPr="00B55A08">
        <w:rPr>
          <w:rtl/>
        </w:rPr>
        <w:tab/>
      </w:r>
      <w:r w:rsidRPr="00B55A08">
        <w:rPr>
          <w:b/>
          <w:bCs/>
          <w:rtl/>
        </w:rPr>
        <w:t>ترحب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باعتماد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قانون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فضلاً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إنشاء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عاملة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وطنية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تتألف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الوزارات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والوكالات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المعنية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بتنفيذ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القانون،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242C4463" w14:textId="6612B745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الفعال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اعتماد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الأنظمة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والتعليمات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اللازمة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أقرب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وقت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ممكن،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وتخصيص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موارد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كافية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لتنفيذه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وبناء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قدرات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الاختصاصيين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يعملون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أجلهم؛</w:t>
      </w:r>
    </w:p>
    <w:p w14:paraId="51484C6D" w14:textId="78431FE9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منهجية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لتقييم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أثر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التشريعات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والسياسات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الطفل.</w:t>
      </w:r>
    </w:p>
    <w:p w14:paraId="5DA8DB5C" w14:textId="416A814E" w:rsidR="00456088" w:rsidRPr="00B55A08" w:rsidRDefault="00456088" w:rsidP="00DA0AB5">
      <w:pPr>
        <w:pStyle w:val="H23GA"/>
        <w:rPr>
          <w:rFonts w:eastAsia="Malgun Gothic"/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</w:r>
      <w:r w:rsidRPr="00B55A08">
        <w:rPr>
          <w:rFonts w:ascii="Simplified Arabic" w:hAnsi="Simplified Arabic"/>
          <w:rtl/>
        </w:rPr>
        <w:t>التنسيق</w:t>
      </w:r>
    </w:p>
    <w:p w14:paraId="31F42DD7" w14:textId="7EC8DA26" w:rsidR="00456088" w:rsidRPr="00B55A08" w:rsidRDefault="00456088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>9-</w:t>
      </w:r>
      <w:r w:rsidRPr="00B55A08">
        <w:rPr>
          <w:rtl/>
        </w:rPr>
        <w:tab/>
      </w:r>
      <w:r w:rsidRPr="00B55A08">
        <w:rPr>
          <w:b/>
          <w:bCs/>
          <w:rtl/>
        </w:rPr>
        <w:t>تلاحظ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التقدم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المحرز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يتعلق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بالتنسيق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والسلطات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الواسعة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الممنوحة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للمجلس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الوطني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لشؤون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الأسرة،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وتُوصي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تواصل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النهوض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بقدراته،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توفير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الموارد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الكافية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له،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أجل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تعزيز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رصد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وتنسيق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الأنشطة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المتصلة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بتنفيذ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الاتفاقية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القطاعات.</w:t>
      </w:r>
    </w:p>
    <w:p w14:paraId="7F8F6DA3" w14:textId="2FE0A9F5" w:rsidR="00456088" w:rsidRPr="00B55A08" w:rsidRDefault="00456088" w:rsidP="00DA0AB5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تخصيص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الموارد</w:t>
      </w:r>
    </w:p>
    <w:p w14:paraId="3C6E12EE" w14:textId="394BDFD5" w:rsidR="00456088" w:rsidRPr="00B55A08" w:rsidRDefault="00456088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10-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تعليقها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رقم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19(201</w:t>
      </w:r>
      <w:r w:rsidR="000E12C1" w:rsidRPr="00B55A08">
        <w:rPr>
          <w:b/>
          <w:bCs/>
          <w:rtl/>
        </w:rPr>
        <w:t>6)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عملية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الميزنة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أجل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إعمال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ترحب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بزيادة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مخصصات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الميزانية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2020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وبإعطاء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الأولوية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للإنفاق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القطاعات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الاجتماعية،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65D91318" w14:textId="335A2549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مواصلة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زيادة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مخصصات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الميزانية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وترتيب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أولوياتها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إعمال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المستويات،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يشمل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المخصصات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مرحلة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الطفولة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المبكرة؛</w:t>
      </w:r>
    </w:p>
    <w:p w14:paraId="53BE695E" w14:textId="749E3A20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تحديد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بنود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محددة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الميزانية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إيلاء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اهتمام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خاص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الحرمان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الإعاقة؛</w:t>
      </w:r>
      <w:r w:rsidR="00F052DE" w:rsidRPr="00B55A08">
        <w:rPr>
          <w:b/>
          <w:bCs/>
          <w:rtl/>
        </w:rPr>
        <w:t xml:space="preserve"> </w:t>
      </w:r>
    </w:p>
    <w:p w14:paraId="4ADD1955" w14:textId="2BC163FA" w:rsidR="00456088" w:rsidRPr="00B55A08" w:rsidRDefault="00DA0AB5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نظام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تتبع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تخصيص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الموارد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واستخدامها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ورصدها.</w:t>
      </w:r>
    </w:p>
    <w:p w14:paraId="1F21B815" w14:textId="6E8C1A7C" w:rsidR="00456088" w:rsidRPr="00B55A08" w:rsidRDefault="00456088" w:rsidP="00DA0AB5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جمع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البيانات</w:t>
      </w:r>
    </w:p>
    <w:p w14:paraId="6B9FCE2D" w14:textId="354356FB" w:rsidR="00456088" w:rsidRPr="00B55A08" w:rsidRDefault="00456088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11-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تعليقها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رقم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5(200</w:t>
      </w:r>
      <w:r w:rsidR="000E12C1" w:rsidRPr="00B55A08">
        <w:rPr>
          <w:b/>
          <w:bCs/>
          <w:rtl/>
        </w:rPr>
        <w:t>3)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لتنفيذ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الاتفاقية،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6CB5784D" w14:textId="6DFCDAB5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إنشاء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نظام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مركزي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لجمع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البيانات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يشمل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مجالات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الاتفاقية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وبروتوكولاتها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الاختيارية،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ويغطي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المؤشرات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والكمية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السواء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مصنفة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حسب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والجنس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والموقع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الجغرافي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والأصل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الإثني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والجنسية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والخلفية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الاجتماعية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والاقتصادية؛</w:t>
      </w:r>
    </w:p>
    <w:p w14:paraId="08D507CE" w14:textId="5353965A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وتحليل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البيانات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المودعين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مؤسسات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البديلة،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وملتمسي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اللاجئين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والمهاجرين،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المرتبطة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بالشوارع؛</w:t>
      </w:r>
    </w:p>
    <w:p w14:paraId="6F99179D" w14:textId="5B028D9E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تقاسم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البيانات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هيئات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والوزارات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والمجموعات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وجهات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واستخدام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هذه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البيانات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لتقييم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السياسات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والبرامج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الطفل.</w:t>
      </w:r>
    </w:p>
    <w:p w14:paraId="5F2BE190" w14:textId="6E6A6B3A" w:rsidR="00456088" w:rsidRPr="00B55A08" w:rsidRDefault="00456088" w:rsidP="00DA0AB5">
      <w:pPr>
        <w:pStyle w:val="H23GA"/>
        <w:rPr>
          <w:lang w:val="en-US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الرصد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المستقل</w:t>
      </w:r>
    </w:p>
    <w:p w14:paraId="31793126" w14:textId="7C239717" w:rsidR="00456088" w:rsidRPr="00B55A08" w:rsidRDefault="00456088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12-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تلاحظ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بقلق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المركز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الوطني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الإنسان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يتلقى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عدداً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قليلاً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جداً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الشكاوى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وجود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نقاط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ضعف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الرصد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المستقل،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115F3E7F" w14:textId="41651D01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التعريف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بالمركز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الإنسان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نطاق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واسع،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سيما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أوساط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وتزويده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يكفي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موارد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ومالية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وتقنية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لتمكينه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رصد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وتلقي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شكاوى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والتحقيق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والبت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بطريقة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ملائمة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لهم؛</w:t>
      </w:r>
    </w:p>
    <w:p w14:paraId="0DED50C0" w14:textId="1BF7AF9D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مواصلة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قدرات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موظفي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الاتصال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المحافظات؛</w:t>
      </w:r>
    </w:p>
    <w:p w14:paraId="643F9B95" w14:textId="7A7A6935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مواصلة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امتثال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المركز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الإنسان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للمبادئ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بمركز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المؤسسات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الإنسان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(مبادئ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باريس)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امتثالاً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كاملاً،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يتعلق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تمويله.</w:t>
      </w:r>
    </w:p>
    <w:p w14:paraId="7740880E" w14:textId="497AFFBD" w:rsidR="00456088" w:rsidRPr="00B55A08" w:rsidRDefault="00456088" w:rsidP="00DA0AB5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النشر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والتوعية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والتدريب</w:t>
      </w:r>
    </w:p>
    <w:p w14:paraId="01B074A1" w14:textId="49885EC4" w:rsidR="00456088" w:rsidRPr="00B55A08" w:rsidRDefault="00456088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>13-</w:t>
      </w:r>
      <w:r w:rsidRPr="00B55A08">
        <w:rPr>
          <w:rtl/>
        </w:rPr>
        <w:tab/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6976FB8F" w14:textId="7FB3035D" w:rsidR="00456088" w:rsidRPr="00B55A08" w:rsidRDefault="00DA0AB5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مواصلة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الجمهور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إشراك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إشراكاً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فعالاً؛</w:t>
      </w:r>
    </w:p>
    <w:p w14:paraId="149D8A33" w14:textId="7E789344" w:rsidR="00456088" w:rsidRPr="00B55A08" w:rsidRDefault="00DA0AB5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منهجي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والاتفاقية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وبروتوكولات</w:t>
      </w:r>
      <w:r w:rsidR="00456088" w:rsidRPr="00B55A08">
        <w:rPr>
          <w:b/>
          <w:bCs/>
          <w:rtl/>
          <w:lang w:val="de-CH"/>
        </w:rPr>
        <w:t>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الاختيارية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لفائدة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الاختصاصيين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العاملين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أجلهم.</w:t>
      </w:r>
    </w:p>
    <w:p w14:paraId="7ACB8A8F" w14:textId="16977E81" w:rsidR="00456088" w:rsidRPr="00B55A08" w:rsidRDefault="00456088" w:rsidP="00DA0AB5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التعاون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مع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المجتمع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الدولي</w:t>
      </w:r>
    </w:p>
    <w:p w14:paraId="6D8F8D74" w14:textId="51C4D60D" w:rsidR="00456088" w:rsidRPr="00B55A08" w:rsidRDefault="00456088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14-</w:t>
      </w:r>
      <w:r w:rsidRPr="00B55A08">
        <w:rPr>
          <w:b/>
          <w:bCs/>
          <w:rtl/>
        </w:rPr>
        <w:tab/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تعزز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مشاركة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منظمات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المجتمع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المدني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ومنظمات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المدافعين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الإنسان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الأمور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وضع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السياسات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والبرامج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والتشريعات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ذات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الصلة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تنفيذها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ورصدها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وتقييمها.</w:t>
      </w:r>
    </w:p>
    <w:p w14:paraId="37327E92" w14:textId="33537E95" w:rsidR="00456088" w:rsidRPr="00B55A08" w:rsidRDefault="00456088" w:rsidP="00DA0AB5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حقوق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الطفل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وقطاع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الأعمال</w:t>
      </w:r>
    </w:p>
    <w:p w14:paraId="272E8261" w14:textId="7D836604" w:rsidR="00456088" w:rsidRPr="00B55A08" w:rsidRDefault="00456088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>15-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تعليقها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رقم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16(201</w:t>
      </w:r>
      <w:r w:rsidR="000E12C1" w:rsidRPr="00B55A08">
        <w:rPr>
          <w:b/>
          <w:bCs/>
          <w:rtl/>
        </w:rPr>
        <w:t>3)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التزامات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بأثر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قطاع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الأعمال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التجارية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والمبادئ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التوجيهية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بالأعمال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التجارية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الإنسان،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3E4C86D3" w14:textId="5951848C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خضوع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قطاع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الأعمال،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القطاعات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السياحي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والزراعي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الرسمي،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للمساءلة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تطبيق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المعايير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الدولية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والوطنية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الإنسان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والصحة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والبيئة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المعايير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تقتصر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قضايا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العمل؛</w:t>
      </w:r>
    </w:p>
    <w:p w14:paraId="18DD205A" w14:textId="1CBD7220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مطالبة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الشركات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بإجراء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تقييمات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لآثار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أنشطتها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التجارية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البيئة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والصحة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وإجراء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مشاورات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الآثار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والإفصاح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لعامة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الجمهور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الآثار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خططها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معالجتها.</w:t>
      </w:r>
    </w:p>
    <w:p w14:paraId="2D1CD54A" w14:textId="32214DA2" w:rsidR="000E12C1" w:rsidRPr="00B55A08" w:rsidRDefault="00DA0AB5" w:rsidP="00DA0AB5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باء-</w:t>
      </w:r>
      <w:r w:rsidR="00456088" w:rsidRPr="00B55A08">
        <w:rPr>
          <w:rtl/>
        </w:rPr>
        <w:tab/>
        <w:t>تعريف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الطفل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(المادة</w:t>
      </w:r>
      <w:r w:rsidR="00F052DE" w:rsidRPr="00B55A08">
        <w:rPr>
          <w:rtl/>
        </w:rPr>
        <w:t xml:space="preserve"> </w:t>
      </w:r>
      <w:r w:rsidR="000E12C1" w:rsidRPr="00B55A08">
        <w:rPr>
          <w:rtl/>
        </w:rPr>
        <w:t>1)</w:t>
      </w:r>
    </w:p>
    <w:p w14:paraId="7C56E0C4" w14:textId="4AA8C567" w:rsidR="00456088" w:rsidRPr="00B55A08" w:rsidRDefault="00456088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>16-</w:t>
      </w:r>
      <w:r w:rsidRPr="00B55A08">
        <w:rPr>
          <w:rtl/>
        </w:rPr>
        <w:tab/>
      </w:r>
      <w:r w:rsidRPr="00B55A08">
        <w:rPr>
          <w:b/>
          <w:bCs/>
          <w:rtl/>
        </w:rPr>
        <w:t>يساور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قلق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بالغ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يجوز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للقضاة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السماح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بزواج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الفتيات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والفتيان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ابتداء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سن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16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سنة.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وبينما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تعترف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عدداً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كبيراً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طلبات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زواج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الاستثنائية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المقدمة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2022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قوبلت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بالرفض،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تذكر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6"/>
      </w:r>
      <w:r w:rsidR="00F052DE" w:rsidRPr="00B55A08">
        <w:rPr>
          <w:vertAlign w:val="superscript"/>
          <w:rtl/>
        </w:rPr>
        <w:t>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وتحث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بقوة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حظر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الزيجات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تقل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أعمارهم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18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عاماً،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دون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استثناء،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تعديل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المادة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10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قانون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الأحوال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الشخصية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وإلغاء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إمكانية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تقديم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الطلبات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لعقد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زيجات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استثنائية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للأطفال.</w:t>
      </w:r>
    </w:p>
    <w:p w14:paraId="45F5C7E2" w14:textId="5F6CDCB1" w:rsidR="000E12C1" w:rsidRPr="00B55A08" w:rsidRDefault="00DA0AB5" w:rsidP="00DA0AB5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جيم-</w:t>
      </w:r>
      <w:r w:rsidR="00456088" w:rsidRPr="00B55A08">
        <w:rPr>
          <w:rtl/>
        </w:rPr>
        <w:tab/>
        <w:t>المبادئ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العامة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(المواد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2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و6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و1</w:t>
      </w:r>
      <w:r w:rsidR="000E12C1" w:rsidRPr="00B55A08">
        <w:rPr>
          <w:rtl/>
        </w:rPr>
        <w:t>2)</w:t>
      </w:r>
    </w:p>
    <w:p w14:paraId="269B5141" w14:textId="42593229" w:rsidR="00456088" w:rsidRPr="00B55A08" w:rsidRDefault="00456088" w:rsidP="00DA0AB5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عدم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التمييز</w:t>
      </w:r>
    </w:p>
    <w:p w14:paraId="2F88FB16" w14:textId="0F76EEA3" w:rsidR="00456088" w:rsidRPr="00B55A08" w:rsidRDefault="00456088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>17-</w:t>
      </w:r>
      <w:r w:rsidRPr="00B55A08">
        <w:rPr>
          <w:rtl/>
        </w:rPr>
        <w:tab/>
        <w:t>ترحب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بحظر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التمييز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قانون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حقوق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الطفل،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ولكنها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لا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تزال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تشعر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بقلق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عميق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إزاء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استمرار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عدم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وجود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حظر</w:t>
      </w:r>
      <w:r w:rsidR="00F052DE" w:rsidRPr="00B55A08">
        <w:rPr>
          <w:rtl/>
        </w:rPr>
        <w:t xml:space="preserve"> </w:t>
      </w:r>
      <w:r w:rsidRPr="00B55A08">
        <w:rPr>
          <w:rtl/>
        </w:rPr>
        <w:t>قانوني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للتمييز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أساس</w:t>
      </w:r>
      <w:r w:rsidR="00F052DE" w:rsidRPr="00B55A08">
        <w:rPr>
          <w:rtl/>
        </w:rPr>
        <w:t xml:space="preserve"> </w:t>
      </w:r>
      <w:r w:rsidRPr="00B55A08">
        <w:rPr>
          <w:rtl/>
        </w:rPr>
        <w:t>جميع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الأسس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المحظورة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بموجب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الاتفاقية،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وإزاء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التصنيفات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التمييزية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التشريعات،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وإزاء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استمرار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التمييز</w:t>
      </w:r>
      <w:r w:rsidR="00F052DE" w:rsidRPr="00B55A08">
        <w:rPr>
          <w:rtl/>
        </w:rPr>
        <w:t xml:space="preserve"> </w:t>
      </w:r>
      <w:r w:rsidRPr="00B55A08">
        <w:rPr>
          <w:rtl/>
        </w:rPr>
        <w:t>ضد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الفتيات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الذين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يعيشون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أوضاع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الحرمان.</w:t>
      </w:r>
    </w:p>
    <w:p w14:paraId="351557FB" w14:textId="246AE5CA" w:rsidR="00456088" w:rsidRPr="00B55A08" w:rsidRDefault="00456088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18-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الغايتين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5-1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</w:t>
      </w:r>
      <w:r w:rsidR="00400053" w:rsidRPr="00B55A08">
        <w:rPr>
          <w:rFonts w:hint="cs"/>
          <w:b/>
          <w:bCs/>
          <w:rtl/>
        </w:rPr>
        <w:t>10-3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أهداف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المستدامة،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تكرر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تأكيد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7"/>
      </w:r>
      <w:r w:rsidR="00F052DE" w:rsidRPr="00B55A08">
        <w:rPr>
          <w:vertAlign w:val="superscript"/>
          <w:rtl/>
        </w:rPr>
        <w:t>)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وتحث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أيضاً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الدولةَ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القيام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0EDCFB9F" w14:textId="33EE0CE4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يوفر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إطارها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بالتمييز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الكافية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الحرمان،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الفتيات،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أشكال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التمييز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طريق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تعديل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6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الدستور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و/أو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اعتماد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تشريع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شامل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لمكافحة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التمييز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يحظر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صراحة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التمييز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الأسس،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تمشياً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2(</w:t>
      </w:r>
      <w:r w:rsidR="000E12C1" w:rsidRPr="00B55A08">
        <w:rPr>
          <w:b/>
          <w:bCs/>
          <w:rtl/>
        </w:rPr>
        <w:t>1)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الاتفاقية،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أساس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الرأي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السياسي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السياسي،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الأصل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القومي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الإثني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الاجتماعي،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الثروة،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الميلاد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آخر؛</w:t>
      </w:r>
      <w:r w:rsidR="00F052DE" w:rsidRPr="00B55A08">
        <w:rPr>
          <w:b/>
          <w:bCs/>
          <w:rtl/>
        </w:rPr>
        <w:t xml:space="preserve"> </w:t>
      </w:r>
    </w:p>
    <w:p w14:paraId="4EADC885" w14:textId="4CDB72AD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إلغاء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التصنيفات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التمييزية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مثل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’’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الشرعيين</w:t>
      </w:r>
      <w:r w:rsidR="00456088" w:rsidRPr="00B55A08">
        <w:rPr>
          <w:rFonts w:ascii="Simplified Arabic" w:hAnsi="Simplified Arabic"/>
          <w:b/>
          <w:bCs/>
          <w:rtl/>
        </w:rPr>
        <w:t>‘‘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الأحوال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المدنية؛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وإلغاء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القوانين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تميّز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فئات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المهمشين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الحرمان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الفتيات،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وملتمسو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اللاجئون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والمهاجرون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المنحدرون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أصل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فلسطيني،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يتمتعون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إقامة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نظامي،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المولودون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لأم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متزوجين،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المودعون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مؤسسات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البديلة،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حرمان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اجتماعي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واقتصادي،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والقضاء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مثل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الممارسات؛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ومستوى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معيشي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لائق؛</w:t>
      </w:r>
    </w:p>
    <w:p w14:paraId="7BF27446" w14:textId="29E53153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bookmarkStart w:id="0" w:name="_Hlk134715582"/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للتمييز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الفتيات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مجالات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الحياة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طريق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التصدي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للقوالب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النمطية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التمييزية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تزويدهن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والفرص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قدم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المساواة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الفتيان،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يتصل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بالميراث؛</w:t>
      </w:r>
      <w:r w:rsidR="00F052DE" w:rsidRPr="00B55A08">
        <w:rPr>
          <w:b/>
          <w:bCs/>
          <w:rtl/>
        </w:rPr>
        <w:t xml:space="preserve"> </w:t>
      </w:r>
      <w:bookmarkEnd w:id="0"/>
    </w:p>
    <w:p w14:paraId="1F639918" w14:textId="136D5729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موظفي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إنفاذ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والعاملين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والمدعين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العاملين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أجلهم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تدريباً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منهجياً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التمييز؛</w:t>
      </w:r>
    </w:p>
    <w:p w14:paraId="4AF4E457" w14:textId="704B1433" w:rsidR="00456088" w:rsidRPr="00B55A08" w:rsidRDefault="00DA0AB5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حملات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لمكافحة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الوصم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والتمييز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الحرمان،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سيما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المولودين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لأم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متزوجين،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مستوطنات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عشوائية؛</w:t>
      </w:r>
    </w:p>
    <w:p w14:paraId="2FE8C768" w14:textId="64B59F46" w:rsidR="00456088" w:rsidRPr="00B55A08" w:rsidRDefault="00DA0AB5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(و)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رصد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استراتيجيات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مكافحة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التمييز.</w:t>
      </w:r>
    </w:p>
    <w:p w14:paraId="1036A68B" w14:textId="142017AC" w:rsidR="00456088" w:rsidRPr="00B55A08" w:rsidRDefault="00456088" w:rsidP="00DA0AB5">
      <w:pPr>
        <w:pStyle w:val="H23GA"/>
        <w:rPr>
          <w:rFonts w:eastAsia="Malgun Gothic"/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مصالح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الطفل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الفضلى</w:t>
      </w:r>
    </w:p>
    <w:p w14:paraId="1B9FDA18" w14:textId="3294EC20" w:rsidR="00456088" w:rsidRPr="00B55A08" w:rsidRDefault="00456088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19-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8"/>
      </w:r>
      <w:r w:rsidR="00F052DE" w:rsidRPr="00B55A08">
        <w:rPr>
          <w:vertAlign w:val="superscript"/>
          <w:rtl/>
        </w:rPr>
        <w:t>)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5E7E9C04" w14:textId="16A4084B" w:rsidR="00456088" w:rsidRPr="00B55A08" w:rsidRDefault="00DA0AB5" w:rsidP="00DA0AB5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تطبيق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مبدأ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مصالح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الفضلى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تطبيقاً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متسقاً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البرامج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التشريعية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والإدارية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والقضائية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تتعلق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المحاكم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الشرعية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ومحاكم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الأحداث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سواء،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يشمل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البرامج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وحضانة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البديلة،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واللجوء،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وقضاء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الأطفال؛</w:t>
      </w:r>
    </w:p>
    <w:p w14:paraId="3A34225D" w14:textId="565370FF" w:rsidR="00456088" w:rsidRPr="00B55A08" w:rsidRDefault="00DA0AB5" w:rsidP="00DA0AB5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التوجيه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الأشخاص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السلطة،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السلطات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الإدارية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والقضاة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الشرعيون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والزعماء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التقليديون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ورجال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لتحديد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مصالح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الفضلى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مجال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وإيلائها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الاعتبار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الأول.</w:t>
      </w:r>
    </w:p>
    <w:p w14:paraId="7D172C9D" w14:textId="3F444FA4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احترام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آراء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الطفل</w:t>
      </w:r>
    </w:p>
    <w:p w14:paraId="0BA6706E" w14:textId="65DD340B" w:rsidR="000E12C1" w:rsidRPr="00B55A08" w:rsidRDefault="00456088" w:rsidP="00621F0A">
      <w:pPr>
        <w:pStyle w:val="SingleTxtGA"/>
        <w:rPr>
          <w:b/>
          <w:bCs/>
        </w:rPr>
      </w:pPr>
      <w:r w:rsidRPr="00B55A08">
        <w:rPr>
          <w:rtl/>
        </w:rPr>
        <w:t>20-</w:t>
      </w:r>
      <w:r w:rsidRPr="00B55A08">
        <w:rPr>
          <w:rtl/>
        </w:rPr>
        <w:tab/>
      </w:r>
      <w:r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تزال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تشعر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بالقلق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آراء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تؤخذ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الاعتبار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بصورة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منهجية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القرارات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تمسهم.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9"/>
      </w:r>
      <w:r w:rsidR="00F052DE" w:rsidRPr="00B55A08">
        <w:rPr>
          <w:vertAlign w:val="superscript"/>
          <w:rtl/>
        </w:rPr>
        <w:t>)</w:t>
      </w:r>
      <w:r w:rsidR="000E12C1" w:rsidRPr="00B55A08">
        <w:rPr>
          <w:rFonts w:hint="cs"/>
          <w:b/>
          <w:bCs/>
          <w:rtl/>
        </w:rPr>
        <w:t>:</w:t>
      </w:r>
    </w:p>
    <w:p w14:paraId="07AE4888" w14:textId="75CEEDB5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آرائهم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وأخذها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الاعتبار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القرارات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تمسهم،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المحاكم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الإدارية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والقضائية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الصلة،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ومبادئ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توجيهية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لفائدة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تكون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ملائمة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إيلاء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الاعتبار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الواجب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لآرائهم؛</w:t>
      </w:r>
    </w:p>
    <w:p w14:paraId="442145E0" w14:textId="4D8D507B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مشاركة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الحرمان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الفتيات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مشاركة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فعلية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داخل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المحلي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والمدرسة،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وتمكينهم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استحداث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حزم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أدوات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مكيفة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يناسب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لاستشارتهم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قضايا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السياسات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والمحلية،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أنشطة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لمكافحة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المواقف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السلبية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تحول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مشاركة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المجتمع؛</w:t>
      </w:r>
      <w:r w:rsidR="00F052DE" w:rsidRPr="00B55A08">
        <w:rPr>
          <w:b/>
          <w:bCs/>
          <w:rtl/>
        </w:rPr>
        <w:t xml:space="preserve"> </w:t>
      </w:r>
    </w:p>
    <w:p w14:paraId="4B826C41" w14:textId="5D4ACDBC" w:rsidR="00456088" w:rsidRPr="00B55A08" w:rsidRDefault="00621F0A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إجراء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بحوث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إعمال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يستمع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إليه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مجالات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الحياة،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بغية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تحديد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القنوات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يستطيع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خلالها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التأثير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عملية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صنع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القرار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الصعيد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والمحلي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والأسري.</w:t>
      </w:r>
    </w:p>
    <w:p w14:paraId="114AF214" w14:textId="1079926E" w:rsidR="000E12C1" w:rsidRPr="00B55A08" w:rsidRDefault="00621F0A" w:rsidP="00621F0A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دال-</w:t>
      </w:r>
      <w:r w:rsidR="00456088" w:rsidRPr="00B55A08">
        <w:rPr>
          <w:rtl/>
        </w:rPr>
        <w:tab/>
        <w:t>الحقوق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والحريات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المدنية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(المادتان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7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و8،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والمواد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13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1</w:t>
      </w:r>
      <w:r w:rsidR="000E12C1" w:rsidRPr="00B55A08">
        <w:rPr>
          <w:rtl/>
        </w:rPr>
        <w:t>7)</w:t>
      </w:r>
    </w:p>
    <w:p w14:paraId="746F9458" w14:textId="5AE39D5E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تسجيل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المواليد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والجنسيّة</w:t>
      </w:r>
    </w:p>
    <w:p w14:paraId="779AE57B" w14:textId="78651847" w:rsidR="00456088" w:rsidRPr="00B55A08" w:rsidRDefault="00456088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>21-</w:t>
      </w:r>
      <w:r w:rsidRPr="00B55A08">
        <w:rPr>
          <w:rtl/>
        </w:rPr>
        <w:tab/>
        <w:t>ترحب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بالتدابير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المتخذة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لضمان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حصول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اللاجئين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والمهاجرين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شهادات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الميلاد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والتعليم،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ولكنها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لا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تزال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تشعر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بقلق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شديد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إزاء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الحواجز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تواجهها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بعض</w:t>
      </w:r>
      <w:r w:rsidR="00F052DE" w:rsidRPr="00B55A08">
        <w:rPr>
          <w:rtl/>
        </w:rPr>
        <w:t xml:space="preserve"> </w:t>
      </w:r>
      <w:r w:rsidRPr="00B55A08">
        <w:rPr>
          <w:rtl/>
        </w:rPr>
        <w:t>فئات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تسجيل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الميلاد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واستخراج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بطاقات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الهوية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وإزاء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الطابع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التقييدي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الذي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يتسم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به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الإطار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التشريعي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للحصول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الجنسية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الأردنية.</w:t>
      </w:r>
    </w:p>
    <w:p w14:paraId="0C62A715" w14:textId="1AF72EBC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22-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الغاية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16-9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أهداف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المستدامة،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تكرر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تأكيد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10"/>
      </w:r>
      <w:r w:rsidR="00F052DE" w:rsidRPr="00B55A08">
        <w:rPr>
          <w:vertAlign w:val="superscript"/>
          <w:rtl/>
        </w:rPr>
        <w:t>)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وتحث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أيضاً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الدولةَ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القيام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3FB08CCC" w14:textId="141E920E" w:rsidR="00456088" w:rsidRPr="00B55A08" w:rsidRDefault="00621F0A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ملتمسو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واللاجئون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والمهاجرون،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أصل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فلسطيني،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المولودون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لأم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متزوجين،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الآباء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الأردنيين،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التسجيل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الولادة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بطاقات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هوية،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استثناء؛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وإعفاء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يتمتعون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إقامة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نظامي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رسوم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الإقامة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غرامات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تجاوز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الإقامة؛</w:t>
      </w:r>
    </w:p>
    <w:p w14:paraId="7316427A" w14:textId="0F8942AC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تعديل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لإزالة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الحواجز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المسارات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المولودون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لأم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متزوجين،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ولآباء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أردنيين،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ولنساء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أردنيات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أصل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فلسطيني،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الجنسية؛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وتسهيل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اكتساب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بالنسبة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سيصبحون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لولا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عديمي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الجنسية؛</w:t>
      </w:r>
    </w:p>
    <w:p w14:paraId="38013064" w14:textId="4539A419" w:rsidR="00456088" w:rsidRPr="00B55A08" w:rsidRDefault="00621F0A" w:rsidP="00621F0A">
      <w:pPr>
        <w:pStyle w:val="SingleTxtGA"/>
        <w:rPr>
          <w:rFonts w:ascii="Times New Roman Bold" w:hAnsi="Times New Roman Bold" w:hint="eastAsia"/>
          <w:b/>
          <w:bCs/>
          <w:spacing w:val="-2"/>
          <w:lang w:val="ar-SA" w:eastAsia="zh-TW" w:bidi="en-GB"/>
        </w:rPr>
      </w:pPr>
      <w:r w:rsidRPr="00B55A08">
        <w:rPr>
          <w:spacing w:val="-2"/>
          <w:rtl/>
        </w:rPr>
        <w:tab/>
      </w:r>
      <w:r w:rsidR="00456088" w:rsidRPr="00B55A08">
        <w:rPr>
          <w:spacing w:val="-2"/>
          <w:rtl/>
        </w:rPr>
        <w:t>(ج)</w:t>
      </w:r>
      <w:r w:rsidR="00456088" w:rsidRPr="00B55A08">
        <w:rPr>
          <w:spacing w:val="-2"/>
          <w:rtl/>
        </w:rPr>
        <w:tab/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منع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سحب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الجنسية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من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اللاجئين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الفلسطينيين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وأطفالهم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المقيمين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في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الدولة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الطرف؛</w:t>
      </w:r>
    </w:p>
    <w:p w14:paraId="20AA3FBA" w14:textId="1C91B527" w:rsidR="00456088" w:rsidRPr="00B55A08" w:rsidRDefault="00621F0A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النظر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التصديق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اتفاقية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1954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الأشخاص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عديمي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واتفاقية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1961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بخفض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انعدام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الجنسية.</w:t>
      </w:r>
    </w:p>
    <w:p w14:paraId="3E5B7C6A" w14:textId="7F5E1D0B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حرية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التعبير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وتكوين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الجمعيات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والتجمع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السلمي</w:t>
      </w:r>
    </w:p>
    <w:p w14:paraId="56C0D10A" w14:textId="054D6F47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23-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تلاحظ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بقلق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تجريم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انتقاد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الملك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الحكومة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بموجب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المادة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225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القانون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الجنائي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والمادة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11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قانون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الجرائم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الإلكترونية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يقيد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حرية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التعبير،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سياقات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وسائل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التواصل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الاجتماعي،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3E204101" w14:textId="05340AAA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النحو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المنصوص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عليه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الاتفاقية؛</w:t>
      </w:r>
    </w:p>
    <w:p w14:paraId="766A8B11" w14:textId="79DC527A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وتشجيعهم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تكوين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جمعياتهم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ومبادراتهم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الخاصة.</w:t>
      </w:r>
    </w:p>
    <w:p w14:paraId="706604DB" w14:textId="3E070515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الحق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الخصوصية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الحصول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المعلومات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المناسبة</w:t>
      </w:r>
    </w:p>
    <w:p w14:paraId="14D5452A" w14:textId="2D043D1D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24-</w:t>
      </w:r>
      <w:r w:rsidRPr="00B55A08">
        <w:rPr>
          <w:rtl/>
        </w:rPr>
        <w:tab/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تعليقها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رقم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25(202</w:t>
      </w:r>
      <w:r w:rsidR="000E12C1" w:rsidRPr="00B55A08">
        <w:rPr>
          <w:b/>
          <w:bCs/>
          <w:rtl/>
        </w:rPr>
        <w:t>1)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يتعلق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بالبيئة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الرقمية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54CB1C9F" w14:textId="1F131B6C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تحسين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الشمول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الرقمي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الحرمان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الإنصاف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توافر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الشبكية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والربط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توفيرها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بتكلفة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ميسورة،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بعد،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بقاء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متناول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يستخدمون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التكنولوجيات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الرقمية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يستطيعون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إليها؛</w:t>
      </w:r>
    </w:p>
    <w:p w14:paraId="0F15DABA" w14:textId="7C08BB0A" w:rsidR="00456088" w:rsidRPr="00B55A08" w:rsidRDefault="00621F0A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اعتماد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مشروع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البيانات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المحتوى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الضار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والمواد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الضارة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والمخاطر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الإنترنت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بموجب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القوانين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والسياسات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المعلومات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والبيئة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الرقمية؛</w:t>
      </w:r>
    </w:p>
    <w:p w14:paraId="5474D8AD" w14:textId="6CFAB7AD" w:rsidR="00456088" w:rsidRPr="00B55A08" w:rsidRDefault="00621F0A" w:rsidP="00621F0A">
      <w:pPr>
        <w:pStyle w:val="SingleTxtGA"/>
        <w:rPr>
          <w:b/>
          <w:bCs/>
          <w:spacing w:val="-2"/>
          <w:lang w:val="ar-SA" w:eastAsia="zh-TW" w:bidi="en-GB"/>
        </w:rPr>
      </w:pPr>
      <w:r w:rsidRPr="00B55A08">
        <w:rPr>
          <w:spacing w:val="-2"/>
          <w:rtl/>
        </w:rPr>
        <w:tab/>
      </w:r>
      <w:r w:rsidR="00456088" w:rsidRPr="00B55A08">
        <w:rPr>
          <w:spacing w:val="-2"/>
          <w:rtl/>
        </w:rPr>
        <w:t>(ج)</w:t>
      </w:r>
      <w:r w:rsidR="00456088" w:rsidRPr="00B55A08">
        <w:rPr>
          <w:spacing w:val="-2"/>
          <w:rtl/>
        </w:rPr>
        <w:tab/>
      </w:r>
      <w:r w:rsidR="00456088" w:rsidRPr="00B55A08">
        <w:rPr>
          <w:b/>
          <w:bCs/>
          <w:spacing w:val="-2"/>
          <w:rtl/>
        </w:rPr>
        <w:t>وضع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أنظمة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وسياسات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وقائية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لحماية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خصوصية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الأطفال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وسلامتهم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في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البيئة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الرقمية؛</w:t>
      </w:r>
    </w:p>
    <w:p w14:paraId="21A94D26" w14:textId="39D35BFD" w:rsidR="00456088" w:rsidRPr="00B55A08" w:rsidRDefault="00621F0A" w:rsidP="00621F0A">
      <w:pPr>
        <w:pStyle w:val="SingleTxtGA"/>
        <w:rPr>
          <w:spacing w:val="-2"/>
          <w:lang w:val="ar-SA" w:eastAsia="zh-TW" w:bidi="en-GB"/>
        </w:rPr>
      </w:pPr>
      <w:r w:rsidRPr="00B55A08">
        <w:rPr>
          <w:spacing w:val="-2"/>
          <w:rtl/>
        </w:rPr>
        <w:tab/>
      </w:r>
      <w:r w:rsidR="00456088" w:rsidRPr="00B55A08">
        <w:rPr>
          <w:spacing w:val="-2"/>
          <w:rtl/>
        </w:rPr>
        <w:t>(د)</w:t>
      </w:r>
      <w:r w:rsidR="00456088" w:rsidRPr="00B55A08">
        <w:rPr>
          <w:spacing w:val="-2"/>
          <w:rtl/>
        </w:rPr>
        <w:tab/>
      </w:r>
      <w:r w:rsidR="00456088" w:rsidRPr="00B55A08">
        <w:rPr>
          <w:b/>
          <w:bCs/>
          <w:spacing w:val="-2"/>
          <w:rtl/>
        </w:rPr>
        <w:t>تحسين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الدراية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الرقمية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لدى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الأطفال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والمعلمين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والأسر،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وإذكاء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وعيهم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وتعزيز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b/>
          <w:bCs/>
          <w:spacing w:val="-2"/>
          <w:rtl/>
        </w:rPr>
        <w:t>مهاراتهم.</w:t>
      </w:r>
    </w:p>
    <w:p w14:paraId="357B205C" w14:textId="2BE41B0D" w:rsidR="000E12C1" w:rsidRPr="00B55A08" w:rsidRDefault="00621F0A" w:rsidP="00621F0A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هاء-</w:t>
      </w:r>
      <w:r w:rsidR="00456088" w:rsidRPr="00B55A08">
        <w:rPr>
          <w:rtl/>
        </w:rPr>
        <w:tab/>
        <w:t>العنف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ضد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(المواد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19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و24(</w:t>
      </w:r>
      <w:r w:rsidR="000E12C1" w:rsidRPr="00B55A08">
        <w:rPr>
          <w:rtl/>
        </w:rPr>
        <w:t>3)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و28(</w:t>
      </w:r>
      <w:r w:rsidR="000E12C1" w:rsidRPr="00B55A08">
        <w:rPr>
          <w:rtl/>
        </w:rPr>
        <w:t>2)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و34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و37(أ)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</w:t>
      </w:r>
      <w:r w:rsidR="000E12C1" w:rsidRPr="00B55A08">
        <w:rPr>
          <w:rtl/>
        </w:rPr>
        <w:t>9)</w:t>
      </w:r>
    </w:p>
    <w:p w14:paraId="0F6489F6" w14:textId="20914600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العقوبة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البدنية</w:t>
      </w:r>
    </w:p>
    <w:p w14:paraId="1F0D6C53" w14:textId="18FEDBAD" w:rsidR="00456088" w:rsidRPr="00B55A08" w:rsidRDefault="00456088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>25-</w:t>
      </w:r>
      <w:r w:rsidRPr="00B55A08">
        <w:rPr>
          <w:rtl/>
        </w:rPr>
        <w:tab/>
        <w:t>لا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تزال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تشعر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بقلق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بالغ</w:t>
      </w:r>
      <w:r w:rsidR="00F052DE" w:rsidRPr="00B55A08">
        <w:rPr>
          <w:rtl/>
        </w:rPr>
        <w:t xml:space="preserve"> </w:t>
      </w:r>
      <w:r w:rsidRPr="00B55A08">
        <w:rPr>
          <w:rtl/>
        </w:rPr>
        <w:t>لأن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العقوبة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البدنية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مقبولة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اجتماعياً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ولأنه</w:t>
      </w:r>
      <w:r w:rsidR="00F052DE" w:rsidRPr="00B55A08">
        <w:rPr>
          <w:rtl/>
        </w:rPr>
        <w:t xml:space="preserve"> </w:t>
      </w:r>
      <w:r w:rsidRPr="00B55A08">
        <w:rPr>
          <w:rtl/>
        </w:rPr>
        <w:t>يجوز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للأمهات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والآباء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يؤدبوا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أطفالهم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إطار</w:t>
      </w:r>
      <w:r w:rsidR="00F052DE" w:rsidRPr="00B55A08">
        <w:rPr>
          <w:rtl/>
        </w:rPr>
        <w:t xml:space="preserve"> </w:t>
      </w:r>
      <w:r w:rsidRPr="00B55A08">
        <w:rPr>
          <w:rFonts w:ascii="Simplified Arabic" w:hAnsi="Simplified Arabic"/>
          <w:rtl/>
        </w:rPr>
        <w:t>’’</w:t>
      </w:r>
      <w:r w:rsidRPr="00B55A08">
        <w:rPr>
          <w:rtl/>
        </w:rPr>
        <w:t>العرف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العام</w:t>
      </w:r>
      <w:r w:rsidRPr="00B55A08">
        <w:rPr>
          <w:rFonts w:ascii="Simplified Arabic" w:hAnsi="Simplified Arabic"/>
          <w:rtl/>
        </w:rPr>
        <w:t>‘‘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بموجب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المادة</w:t>
      </w:r>
      <w:r w:rsidR="00F052DE" w:rsidRPr="00B55A08">
        <w:rPr>
          <w:rtl/>
        </w:rPr>
        <w:t xml:space="preserve"> </w:t>
      </w:r>
      <w:r w:rsidRPr="00B55A08">
        <w:rPr>
          <w:rtl/>
        </w:rPr>
        <w:t>62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قانون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العقوبات.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وبينما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تلاحظ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التشريعات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تميز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بين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العنف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والتأديب،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فإنها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ترى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فرض</w:t>
      </w:r>
      <w:r w:rsidR="00F052DE" w:rsidRPr="00B55A08">
        <w:rPr>
          <w:rtl/>
        </w:rPr>
        <w:t xml:space="preserve"> </w:t>
      </w:r>
      <w:r w:rsidRPr="00B55A08">
        <w:rPr>
          <w:rtl/>
        </w:rPr>
        <w:t>حظر</w:t>
      </w:r>
      <w:r w:rsidR="00F052DE" w:rsidRPr="00B55A08">
        <w:rPr>
          <w:rtl/>
        </w:rPr>
        <w:t xml:space="preserve"> </w:t>
      </w:r>
      <w:r w:rsidRPr="00B55A08">
        <w:rPr>
          <w:rtl/>
        </w:rPr>
        <w:t>قانوني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واضح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وصريح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العقوبة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البدنية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أمر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أساسي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لضمان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حق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التحرر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جميع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أشكال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العنف.</w:t>
      </w:r>
    </w:p>
    <w:p w14:paraId="61016A57" w14:textId="0C564797" w:rsidR="00456088" w:rsidRPr="00B55A08" w:rsidRDefault="00456088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>26-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تعليقها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رقم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8(200</w:t>
      </w:r>
      <w:r w:rsidR="000E12C1" w:rsidRPr="00B55A08">
        <w:rPr>
          <w:b/>
          <w:bCs/>
          <w:rtl/>
        </w:rPr>
        <w:t>6)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الحماية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العقوبة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البدنية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وغيرها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ضروب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العقوبة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القاسية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المهينة،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تكرر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11"/>
      </w:r>
      <w:r w:rsidR="00F052DE" w:rsidRPr="00B55A08">
        <w:rPr>
          <w:vertAlign w:val="superscript"/>
          <w:rtl/>
        </w:rPr>
        <w:t>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وتحثّ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0E5982AB" w14:textId="4A6191B7" w:rsidR="00456088" w:rsidRPr="00B55A08" w:rsidRDefault="00621F0A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حظر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العقوبة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حظراً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صريحاً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سبيل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الأولوية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بموجب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السياقات،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المنزل،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وإلغاء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الدفاع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التأديب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باعتباره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مسموحاً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’’</w:t>
      </w:r>
      <w:r w:rsidR="00456088" w:rsidRPr="00B55A08">
        <w:rPr>
          <w:b/>
          <w:bCs/>
          <w:rtl/>
        </w:rPr>
        <w:t>وفق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يبيحه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العرف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</w:t>
      </w:r>
      <w:r w:rsidR="00456088" w:rsidRPr="00B55A08">
        <w:rPr>
          <w:rFonts w:ascii="Simplified Arabic" w:hAnsi="Simplified Arabic"/>
          <w:b/>
          <w:bCs/>
          <w:rtl/>
        </w:rPr>
        <w:t>‘‘</w:t>
      </w:r>
      <w:r w:rsidR="00456088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وإنفاذ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العقوبة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المدارس؛</w:t>
      </w:r>
    </w:p>
    <w:p w14:paraId="1AF6A5A7" w14:textId="3A65FE53" w:rsidR="00456088" w:rsidRPr="00B55A08" w:rsidRDefault="00621F0A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حملات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الأمهات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والآباء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والمعلمين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يتعاملون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ويعملون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أجلهم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بهدف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تشجيع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تغيير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السلوك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يخص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العقوبة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السياقات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والترويج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للأنماط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الإيجابية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العنيفة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والقائمة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المشاركة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تنشئة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والتأكيد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العواقب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السلبية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للعقوبة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البدنية.</w:t>
      </w:r>
    </w:p>
    <w:p w14:paraId="033DAEBF" w14:textId="61F6BA32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إساءة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المعاملة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والإهمال</w:t>
      </w:r>
    </w:p>
    <w:p w14:paraId="706575E7" w14:textId="773C86D2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27-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تلاحظ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التقدير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المتخذة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لمكافحة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وتعزيز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آليات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الإبلاغ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حالات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الأسري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7F6918AD" w14:textId="2F8A0AFC" w:rsidR="00456088" w:rsidRPr="00B55A08" w:rsidRDefault="00621F0A" w:rsidP="00621F0A">
      <w:pPr>
        <w:pStyle w:val="SingleTxtGA"/>
        <w:rPr>
          <w:b/>
          <w:bCs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اعتماد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للفترة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2024-2029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لإنهاء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أشكال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يلي: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1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احتواء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نتائج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ومؤشرات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محددة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ومقرونة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بإطار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زمني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وقابلة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للقياس،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وأدوار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ومسؤوليات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محددة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للجهات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الفاعلة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الصلة،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وآلية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لرصد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وتقييمها؛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2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rFonts w:hint="cs"/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ودعمها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بموارد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بشريّة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وتقنيّة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وماليّة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كافية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لتنفيذها؛</w:t>
      </w:r>
    </w:p>
    <w:p w14:paraId="7DE49C0E" w14:textId="5ACC2635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التحقيق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الفوري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والفعال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إساءة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المعاملة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والإهمال،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والتدخل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فيها،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تقديم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العدالة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ومحاكمتهم؛</w:t>
      </w:r>
    </w:p>
    <w:p w14:paraId="4643C4FD" w14:textId="4E8C7011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العاملين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أجلهم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قطاعات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والصحة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والعدالة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القطاعات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متخصص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تحديد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والتصدي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بفعالية،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يشمل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التشغيل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والتصدي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له؛</w:t>
      </w:r>
    </w:p>
    <w:p w14:paraId="30E8FA26" w14:textId="1911E460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البرامج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وإساءة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معاملة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بمشاركة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وزعماء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القبائل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ورجال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الدين؛</w:t>
      </w:r>
    </w:p>
    <w:p w14:paraId="74D14E48" w14:textId="4BD8816E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دمج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خطوط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اتصال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المساعدة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الحالية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المخصصة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مساعدة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واحد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مكون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ثلاثة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أرقام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ومجاني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مدار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24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ساعة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مرتبط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بالإطار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لإدارة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ومسارات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الإحالة،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لكي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يتمكن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الإبلاغ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وسوء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المعاملة،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الوعي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بكيفية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اتصال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المساعدة.</w:t>
      </w:r>
    </w:p>
    <w:p w14:paraId="1CB50F21" w14:textId="5032C15B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الاستغلال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والاعتداء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الجنسيان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والعنف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الجنساني</w:t>
      </w:r>
    </w:p>
    <w:p w14:paraId="691218E9" w14:textId="64821BBC" w:rsidR="00456088" w:rsidRPr="00B55A08" w:rsidRDefault="00456088" w:rsidP="00621F0A">
      <w:pPr>
        <w:pStyle w:val="SingleTxtGA"/>
        <w:rPr>
          <w:rFonts w:eastAsia="Calibri"/>
          <w:bCs/>
          <w:lang w:val="ar-SA" w:eastAsia="zh-TW" w:bidi="en-GB"/>
        </w:rPr>
      </w:pPr>
      <w:r w:rsidRPr="00B55A08">
        <w:rPr>
          <w:rtl/>
        </w:rPr>
        <w:t>28-</w:t>
      </w:r>
      <w:r w:rsidRPr="00B55A08">
        <w:rPr>
          <w:rtl/>
        </w:rPr>
        <w:tab/>
        <w:t>تلاحظ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مع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التقدير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القرار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الذي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اتخذته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الدولة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الطرف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عام</w:t>
      </w:r>
      <w:r w:rsidR="00F052DE" w:rsidRPr="00B55A08">
        <w:rPr>
          <w:rtl/>
        </w:rPr>
        <w:t xml:space="preserve"> </w:t>
      </w:r>
      <w:r w:rsidRPr="00B55A08">
        <w:rPr>
          <w:rtl/>
        </w:rPr>
        <w:t>2021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بأن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تصبح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بلداً</w:t>
      </w:r>
      <w:r w:rsidR="00F052DE" w:rsidRPr="00B55A08">
        <w:rPr>
          <w:rtl/>
        </w:rPr>
        <w:t xml:space="preserve"> </w:t>
      </w:r>
      <w:r w:rsidRPr="00B55A08">
        <w:rPr>
          <w:rtl/>
        </w:rPr>
        <w:t>رائداً</w:t>
      </w:r>
      <w:r w:rsidR="00F052DE" w:rsidRPr="00B55A08">
        <w:rPr>
          <w:rtl/>
        </w:rPr>
        <w:t xml:space="preserve"> </w:t>
      </w:r>
      <w:r w:rsidRPr="00B55A08">
        <w:rPr>
          <w:rtl/>
        </w:rPr>
        <w:t>عالمياً،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والتدابير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اتخذتها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لمكافحة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الاعتداء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الجنسي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والعنف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الجنساني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ضد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الفتيات،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تشمل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إلغاء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المادة</w:t>
      </w:r>
      <w:r w:rsidR="00F052DE" w:rsidRPr="00B55A08">
        <w:rPr>
          <w:rtl/>
        </w:rPr>
        <w:t xml:space="preserve"> </w:t>
      </w:r>
      <w:r w:rsidRPr="00B55A08">
        <w:rPr>
          <w:rtl/>
        </w:rPr>
        <w:t>308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قانون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العقوبات،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ولكنها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لا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تزال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تشعر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بقلق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عميق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إزاء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ما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يلي:</w:t>
      </w:r>
    </w:p>
    <w:p w14:paraId="76529E20" w14:textId="2D16EA90" w:rsidR="00456088" w:rsidRPr="00B55A08" w:rsidRDefault="00621F0A" w:rsidP="00864E3E">
      <w:pPr>
        <w:pStyle w:val="SingleTxtGA"/>
        <w:spacing w:line="340" w:lineRule="exact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  <w:t>عدم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إحراز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تقدم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إلغاء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المواد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97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99،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والمواد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310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و340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و345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مكرراً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قانون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العقوبات،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الرغم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التوصيات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قدمتها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وغيرها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هيئات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المعاهدات،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وعدم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تجريم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جميع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أشكال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العنف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الجنساني،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مما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يسهم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ثقافة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إفلات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الجناة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العقاب؛</w:t>
      </w:r>
      <w:r w:rsidR="00F052DE" w:rsidRPr="00B55A08">
        <w:rPr>
          <w:rtl/>
        </w:rPr>
        <w:t xml:space="preserve"> </w:t>
      </w:r>
    </w:p>
    <w:p w14:paraId="5A8918A6" w14:textId="4AD3ACF9" w:rsidR="00456088" w:rsidRPr="00B55A08" w:rsidRDefault="00621F0A" w:rsidP="00864E3E">
      <w:pPr>
        <w:pStyle w:val="SingleTxtGA"/>
        <w:spacing w:line="340" w:lineRule="exact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  <w:t>انتشار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الاعتداء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الجنسي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والعنف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الجنساني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ضد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الفتيات،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بما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ذلك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جرائم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القتل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المرتكبة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باسم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يسمى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الشرف؛</w:t>
      </w:r>
    </w:p>
    <w:p w14:paraId="58838F37" w14:textId="183B4B5A" w:rsidR="00456088" w:rsidRPr="00B55A08" w:rsidRDefault="00621F0A" w:rsidP="00864E3E">
      <w:pPr>
        <w:pStyle w:val="SingleTxtGA"/>
        <w:spacing w:line="340" w:lineRule="exact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rtl/>
        </w:rPr>
        <w:tab/>
        <w:t>عدم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كفاية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التدابير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المتخذة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لمنع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إعادة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إيذاء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الفتيات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ضحايا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العنف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الجنساني،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ولا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سيما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الفتيات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اللاتي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تزيد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أعمارهن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15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سنة؛</w:t>
      </w:r>
    </w:p>
    <w:p w14:paraId="4A1A14EF" w14:textId="343927BA" w:rsidR="00456088" w:rsidRPr="00B55A08" w:rsidRDefault="00621F0A" w:rsidP="00864E3E">
      <w:pPr>
        <w:pStyle w:val="SingleTxtGA"/>
        <w:spacing w:line="340" w:lineRule="exact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rtl/>
        </w:rPr>
        <w:tab/>
        <w:t>عدم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كفاية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قدرات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المهنيين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الذين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يتعاملون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مع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ويعملون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أجلهم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التعامل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مع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حالات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العنف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الجنساني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بطريقة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ملائمة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للأطفال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وقائمة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الحقوق؛</w:t>
      </w:r>
    </w:p>
    <w:p w14:paraId="65A1FA80" w14:textId="286E89DA" w:rsidR="00456088" w:rsidRPr="00B55A08" w:rsidRDefault="00621F0A" w:rsidP="00864E3E">
      <w:pPr>
        <w:pStyle w:val="SingleTxtGA"/>
        <w:spacing w:line="340" w:lineRule="exact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rtl/>
        </w:rPr>
        <w:tab/>
        <w:t>استمرار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المواقف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الأبوية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والقوالب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النمطية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التمييزية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تتسبب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العنف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الجنساني،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ووصمة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العار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تلحق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بالفتيات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اللواتي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يبلّغن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هذا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العنف.</w:t>
      </w:r>
      <w:r w:rsidR="00F052DE" w:rsidRPr="00B55A08">
        <w:rPr>
          <w:rtl/>
        </w:rPr>
        <w:t xml:space="preserve"> </w:t>
      </w:r>
    </w:p>
    <w:p w14:paraId="1213ED00" w14:textId="4D2C33A6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29-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تذكّر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بالتوصية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رقم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31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المعنية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بالقضاء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التمييز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المرأة/التعليق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رقم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18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(2019</w:t>
      </w:r>
      <w:r w:rsidR="000E12C1" w:rsidRPr="00B55A08">
        <w:rPr>
          <w:b/>
          <w:bCs/>
          <w:rtl/>
        </w:rPr>
        <w:t>)،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الصادرين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بصفة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مشتركة،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الممارسات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الضارة،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وبالغايات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5-2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و16-1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و16-2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أهداف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المستدامة،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تكرر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12"/>
      </w:r>
      <w:r w:rsidR="00F052DE" w:rsidRPr="00B55A08">
        <w:rPr>
          <w:vertAlign w:val="superscript"/>
          <w:rtl/>
        </w:rPr>
        <w:t>)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وتحث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الدولةَ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كذلك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2177CD14" w14:textId="3AA2FEB7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التشريعات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تعاقب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تجريم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النفسي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وإلغاء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الأحكام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تتغاضى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الجرائم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الجنسانية؛</w:t>
      </w:r>
    </w:p>
    <w:p w14:paraId="0C0334F6" w14:textId="535E00EB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تقديم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مرتكبي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الجرائم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الجرائم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المرتكبة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باسم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يسمى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الشرف،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العدالة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فرض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عقوبات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متناسبة؛</w:t>
      </w:r>
    </w:p>
    <w:p w14:paraId="721379C9" w14:textId="0812B011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معالجة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الأسباب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الجذرية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للاعتداء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ضدهن،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إدراج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أجزاء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إلزامية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المناهج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الدراسية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هذا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الصدد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واتخاذ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توعية،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بالتعاون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المحلي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والزعماء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الدينيين،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بغية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المواقف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الأبوية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المستمرة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والقوالب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النمطية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التمييزية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وممارسات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الوصم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تثني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الفتيات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الضحايا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والشهود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الإبلاغ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العنف؛</w:t>
      </w:r>
      <w:r w:rsidR="00F052DE" w:rsidRPr="00B55A08">
        <w:rPr>
          <w:b/>
          <w:bCs/>
          <w:rtl/>
        </w:rPr>
        <w:t xml:space="preserve"> </w:t>
      </w:r>
    </w:p>
    <w:p w14:paraId="70340B9A" w14:textId="3134C866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والرصد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الفعالين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للخطط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والاستراتيجيات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الموارد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الكافية،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وتوضيح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الأدوار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والمسؤوليات،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العاملين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والمدعين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العامين؛</w:t>
      </w:r>
    </w:p>
    <w:p w14:paraId="17AE0F41" w14:textId="758ED5C2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وجود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آليات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سِرّية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وملائمة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وقائمة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المحلي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للإبلاغ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الاعتداء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والاستغلال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هؤلاء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وجه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السرعة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الانتصاف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المتعددة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القطاعات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الشامل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وعدم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تعرضهم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للإيذاءات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الثانوية؛</w:t>
      </w:r>
    </w:p>
    <w:p w14:paraId="0B8BF148" w14:textId="171423FD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(و)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معاملة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ضحايا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الاستغلال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والاعتداء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الفتيات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تزيد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أعمارهن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15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سنة،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وحصولهم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الكافية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بموجب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ووصولهم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الانتصاف؛</w:t>
      </w:r>
    </w:p>
    <w:p w14:paraId="12B40145" w14:textId="1F1D20B5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(ز)</w:t>
      </w:r>
      <w:r w:rsidR="00456088" w:rsidRPr="00B55A08">
        <w:rPr>
          <w:b/>
          <w:bCs/>
          <w:rtl/>
        </w:rPr>
        <w:tab/>
        <w:t>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للعاملين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والشرطة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فئات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المراعية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لاحتياجات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لمعالجة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القضايا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ضحايا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الجنساني؛</w:t>
      </w:r>
    </w:p>
    <w:p w14:paraId="1EA16AB1" w14:textId="58B91F4D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(ح)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والتحليل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المنهجيين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للبيانات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بالاعتداء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عبر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الإنترنت،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الإبلاغ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والتحقيق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ومقاضاة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مرتكبيها،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أجل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الاسترشاد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الصلة.</w:t>
      </w:r>
    </w:p>
    <w:p w14:paraId="3186CBBD" w14:textId="098B9901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الممارسات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الضارة</w:t>
      </w:r>
    </w:p>
    <w:p w14:paraId="1B42D76C" w14:textId="7EBD233D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30-</w:t>
      </w:r>
      <w:r w:rsidRPr="00B55A08">
        <w:rPr>
          <w:rtl/>
        </w:rPr>
        <w:tab/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6E4F01D4" w14:textId="6D7A22C4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تعالج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زواج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الأسباب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الجذرية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لزواج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تُدعم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بالموارد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الكافية،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تتضمن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متعددة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القطاعات،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الفئات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وحملات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بمشاركة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الفتيان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والفتيات؛</w:t>
      </w:r>
    </w:p>
    <w:p w14:paraId="680619AD" w14:textId="3A0EF6B1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خطط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ضحايا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تشويه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الأعضاء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التناسلية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الأنثوية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وإجراء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أنشطة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لإذكاء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الوعي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آثاره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الضارة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رفاه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الفتيات،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استهداف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مجتمعات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اللاجئين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السوريين.</w:t>
      </w:r>
      <w:r w:rsidR="00F052DE" w:rsidRPr="00B55A08">
        <w:rPr>
          <w:b/>
          <w:bCs/>
          <w:rtl/>
        </w:rPr>
        <w:t xml:space="preserve"> </w:t>
      </w:r>
    </w:p>
    <w:p w14:paraId="4D13DED5" w14:textId="28C0D7E8" w:rsidR="00456088" w:rsidRPr="00B55A08" w:rsidRDefault="00621F0A" w:rsidP="00621F0A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واو-</w:t>
      </w:r>
      <w:r w:rsidR="00456088" w:rsidRPr="00B55A08">
        <w:rPr>
          <w:rtl/>
        </w:rPr>
        <w:tab/>
        <w:t>البيئة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الأسرية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والرعاية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البديلة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(المادة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5،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والمواد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9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11،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و18(</w:t>
      </w:r>
      <w:r w:rsidR="000E12C1" w:rsidRPr="00B55A08">
        <w:rPr>
          <w:rtl/>
        </w:rPr>
        <w:t>1)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و(</w:t>
      </w:r>
      <w:r w:rsidR="000E12C1" w:rsidRPr="00B55A08">
        <w:rPr>
          <w:rtl/>
        </w:rPr>
        <w:t>2)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و20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و21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و25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و27(4))</w:t>
      </w:r>
    </w:p>
    <w:p w14:paraId="0E587B2E" w14:textId="522400E2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البيئة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الأسرية</w:t>
      </w:r>
    </w:p>
    <w:p w14:paraId="737A5977" w14:textId="7E54907F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31-</w:t>
      </w:r>
      <w:r w:rsidRPr="00B55A08">
        <w:rPr>
          <w:rtl/>
        </w:rPr>
        <w:tab/>
      </w:r>
      <w:r w:rsidRPr="00B55A08">
        <w:rPr>
          <w:b/>
          <w:bCs/>
          <w:rtl/>
        </w:rPr>
        <w:t>تلاحظ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التقدير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التعديلات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أدخلت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قانون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الأحوال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الشخصية،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ولكنها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تشعر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بالقلق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إزاء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استمرار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عدم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المساواة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مسؤوليات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الأبوة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والأمومة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والقوانين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التمييزية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بتعدد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الزوجات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والميراث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الحضانة.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37C72E8E" w14:textId="50E6BCBC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تقاسم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المسؤوليات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الوالدية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بالتساوي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الأمهات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والآباء،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وفقاً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للمادة</w:t>
      </w:r>
      <w:r w:rsidR="00F052DE" w:rsidRPr="00B55A08">
        <w:rPr>
          <w:rFonts w:hint="cs"/>
          <w:b/>
          <w:bCs/>
          <w:rtl/>
        </w:rPr>
        <w:t> </w:t>
      </w:r>
      <w:r w:rsidR="00456088" w:rsidRPr="00B55A08">
        <w:rPr>
          <w:b/>
          <w:bCs/>
          <w:rtl/>
        </w:rPr>
        <w:t>18(</w:t>
      </w:r>
      <w:r w:rsidR="000E12C1" w:rsidRPr="00B55A08">
        <w:rPr>
          <w:b/>
          <w:bCs/>
          <w:rtl/>
        </w:rPr>
        <w:t>1)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الاتفاقية،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بوسائل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تنظيم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حملات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توسيع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نطاق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الاستفادة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إجازة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الأبوة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وتطبيق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ترتيبات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المرنة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لكلا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الوالدين</w:t>
      </w:r>
      <w:r w:rsidR="00864E3E" w:rsidRPr="00B55A08">
        <w:rPr>
          <w:rFonts w:hint="cs"/>
          <w:b/>
          <w:bCs/>
          <w:rtl/>
        </w:rPr>
        <w:t>؛</w:t>
      </w:r>
    </w:p>
    <w:p w14:paraId="6F51CF08" w14:textId="2792DE74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حظر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تعدد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الزوجات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وإنفاذ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هذا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الممارسة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العملية،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معالجة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الضرر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العاطفي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والمادي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يلحق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ورفاههم؛</w:t>
      </w:r>
    </w:p>
    <w:p w14:paraId="308050C1" w14:textId="04A6FB4C" w:rsidR="00456088" w:rsidRPr="00B55A08" w:rsidRDefault="00621F0A" w:rsidP="00621F0A">
      <w:pPr>
        <w:pStyle w:val="SingleTxtGA"/>
        <w:rPr>
          <w:b/>
          <w:bCs/>
          <w:spacing w:val="2"/>
          <w:lang w:val="ar-SA" w:eastAsia="zh-TW" w:bidi="en-GB"/>
        </w:rPr>
      </w:pPr>
      <w:r w:rsidRPr="00B55A08">
        <w:rPr>
          <w:spacing w:val="2"/>
          <w:rtl/>
        </w:rPr>
        <w:tab/>
      </w:r>
      <w:r w:rsidR="00456088" w:rsidRPr="00B55A08">
        <w:rPr>
          <w:spacing w:val="2"/>
          <w:rtl/>
        </w:rPr>
        <w:t>(ج)</w:t>
      </w:r>
      <w:r w:rsidR="00456088" w:rsidRPr="00B55A08">
        <w:rPr>
          <w:b/>
          <w:bCs/>
          <w:spacing w:val="2"/>
          <w:rtl/>
        </w:rPr>
        <w:tab/>
        <w:t>إجراء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المزيد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من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الإصلاحات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لقانون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الأحوال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الشخصية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وغيره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من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التشريعات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ذات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الصلة،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لا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سيما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فيما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يتعلق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بحقوق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الميراث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والحضانة،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لضمان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تمتع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الرجال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والنساء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والفتيان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والفتيات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بحقوق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متساوية،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وحصول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الأمهات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العازبات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والأطفال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المولودين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لأم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وأب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غير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متزوجين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على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الدعم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الكافي.</w:t>
      </w:r>
    </w:p>
    <w:p w14:paraId="45A6D6DA" w14:textId="10B65D5E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المحرومون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البيئة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الأسرية</w:t>
      </w:r>
    </w:p>
    <w:p w14:paraId="2C8D41C3" w14:textId="45E9F481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32-</w:t>
      </w:r>
      <w:r w:rsidRPr="00B55A08">
        <w:rPr>
          <w:rtl/>
        </w:rPr>
        <w:tab/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4220A424" w14:textId="50FA00E2" w:rsidR="00456088" w:rsidRPr="00B55A08" w:rsidRDefault="00621F0A" w:rsidP="00621F0A">
      <w:pPr>
        <w:pStyle w:val="SingleTxtGA"/>
        <w:rPr>
          <w:b/>
          <w:bCs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اعتماد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استراتيجية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وخطة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وطنيتين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لإلغاء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الإيداع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مؤسسات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رصد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ميزانية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محددة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لهما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وتعيين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موظفين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واتخاذ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إصلاح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قانوني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أجل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يلي: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1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خيارات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والمجتمعية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يستطيعون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البقاء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أسرهم،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وإيلاء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الأولوية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الخيارات؛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2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المقدم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للأسر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تعيش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ظل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هشة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سياسات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الاجتماعية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المراعية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للطفل؛</w:t>
      </w:r>
    </w:p>
    <w:p w14:paraId="7945CBCC" w14:textId="231624AB" w:rsidR="00456088" w:rsidRPr="00B55A08" w:rsidRDefault="00621F0A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إدراج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إدارة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أعمال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والحماية،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يشمل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خطط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الفردية،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إجراء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استعراضات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منتظمة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وموضوعية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لعمليات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الإيداع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مؤسسات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البديلة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ورصد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فيها؛</w:t>
      </w:r>
    </w:p>
    <w:p w14:paraId="05A83F55" w14:textId="5CBFF2D3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الحرص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ألاّ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تكون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الطلاق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الهجرة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العائلي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أبداً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المبرر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الوحيد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لفصل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أفراد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بعضهم،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الأمهات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العازبات،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وألاّ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يُفصل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أسرهم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إلاّ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إذا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يخدم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مصلحتهم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الفضلى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وبعد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إجراء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تقييم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شامل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لحالتهم؛</w:t>
      </w:r>
    </w:p>
    <w:p w14:paraId="22925AD9" w14:textId="133FBF86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قدرة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يتعاملون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سيما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الأخصائيون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الاجتماعيون،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تقديم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أوجه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استجابة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تقوم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وإذكاء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وعيهم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المحرومين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البيئة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واحتياجاتهم؛</w:t>
      </w:r>
    </w:p>
    <w:p w14:paraId="63B40ECC" w14:textId="270D7BCD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b/>
          <w:bCs/>
          <w:rtl/>
        </w:rPr>
        <w:tab/>
        <w:t>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لإيداع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الثالثة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مؤسسات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والحرص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تفضيل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هؤلاء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بيئة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أسرية؛</w:t>
      </w:r>
    </w:p>
    <w:p w14:paraId="0DA88B65" w14:textId="75246F9E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(و)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نظامها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الخاص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يستطيعون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البقاء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أسرهم،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تخصيص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قدر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كاف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الموارد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المالية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لتحقيق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المناسب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يكفلونهم؛</w:t>
      </w:r>
    </w:p>
    <w:p w14:paraId="15F848A8" w14:textId="30500869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(ز)</w:t>
      </w:r>
      <w:r w:rsidR="00456088" w:rsidRPr="00B55A08">
        <w:rPr>
          <w:b/>
          <w:bCs/>
          <w:rtl/>
        </w:rPr>
        <w:tab/>
        <w:t>تسهيل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لمّ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شمل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أسرهم،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الأمهات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العازبات،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الإمكان،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دعمهم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للتغلب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الصعوبات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يواجهونها.</w:t>
      </w:r>
    </w:p>
    <w:p w14:paraId="0C072359" w14:textId="5757FFB1" w:rsidR="000E12C1" w:rsidRPr="00B55A08" w:rsidRDefault="00621F0A" w:rsidP="00621F0A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زاي-</w:t>
      </w:r>
      <w:r w:rsidR="00456088" w:rsidRPr="00B55A08">
        <w:rPr>
          <w:rtl/>
        </w:rPr>
        <w:tab/>
        <w:t>الأطفال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ذوو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الإعاقة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(المادة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2</w:t>
      </w:r>
      <w:r w:rsidR="000E12C1" w:rsidRPr="00B55A08">
        <w:rPr>
          <w:rtl/>
        </w:rPr>
        <w:t>3)</w:t>
      </w:r>
    </w:p>
    <w:p w14:paraId="5ED616E5" w14:textId="76243579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33-</w:t>
      </w:r>
      <w:r w:rsidRPr="00B55A08">
        <w:rPr>
          <w:b/>
          <w:bCs/>
          <w:rtl/>
        </w:rPr>
        <w:tab/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56392BBA" w14:textId="6743E8A4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تخصيص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موارد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كافية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الاستراتيجية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بإنهاء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إيداع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الأشخاص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مؤسسات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خيارات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الإعاقة؛</w:t>
      </w:r>
    </w:p>
    <w:p w14:paraId="6A4F64EC" w14:textId="79DBF602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معالجة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مصطلحات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وأوصاف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مهينة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مستخدمة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و/أو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السياسة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يتعلق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بالأشخاص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الإعاقة؛</w:t>
      </w:r>
    </w:p>
    <w:p w14:paraId="02DF9039" w14:textId="70A26825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البيانات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المصنّفة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نظام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فعال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ومنسق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لتقييم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أجل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تيسير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أنواعها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يمكن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إليها،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والصحة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الاجتماعية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الدعم؛</w:t>
      </w:r>
    </w:p>
    <w:p w14:paraId="55AC900E" w14:textId="75BCCBCE" w:rsidR="00456088" w:rsidRPr="00B55A08" w:rsidRDefault="00621F0A" w:rsidP="00621F0A">
      <w:pPr>
        <w:pStyle w:val="SingleTxtGA"/>
        <w:rPr>
          <w:b/>
          <w:bCs/>
          <w:spacing w:val="2"/>
          <w:lang w:val="fr-CH" w:eastAsia="zh-TW" w:bidi="en-GB"/>
        </w:rPr>
      </w:pPr>
      <w:r w:rsidRPr="00B55A08">
        <w:rPr>
          <w:spacing w:val="2"/>
          <w:rtl/>
        </w:rPr>
        <w:tab/>
      </w:r>
      <w:r w:rsidR="00456088" w:rsidRPr="00B55A08">
        <w:rPr>
          <w:spacing w:val="2"/>
          <w:rtl/>
        </w:rPr>
        <w:t>(د)</w:t>
      </w:r>
      <w:r w:rsidR="00456088" w:rsidRPr="00B55A08">
        <w:rPr>
          <w:b/>
          <w:bCs/>
          <w:spacing w:val="2"/>
          <w:rtl/>
        </w:rPr>
        <w:tab/>
        <w:t>تحديث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استراتيجيتها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العشرية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للتعليم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الدامج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(2019-202</w:t>
      </w:r>
      <w:r w:rsidR="000E12C1" w:rsidRPr="00B55A08">
        <w:rPr>
          <w:b/>
          <w:bCs/>
          <w:spacing w:val="2"/>
          <w:rtl/>
        </w:rPr>
        <w:t>9)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التي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تسعى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إلى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أن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يلتحق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بالمدارس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10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في</w:t>
      </w:r>
      <w:r w:rsidR="00F052DE" w:rsidRPr="00B55A08">
        <w:rPr>
          <w:b/>
          <w:bCs/>
          <w:spacing w:val="2"/>
          <w:rtl/>
        </w:rPr>
        <w:t xml:space="preserve"> </w:t>
      </w:r>
      <w:proofErr w:type="gramStart"/>
      <w:r w:rsidR="00456088" w:rsidRPr="00B55A08">
        <w:rPr>
          <w:b/>
          <w:bCs/>
          <w:spacing w:val="2"/>
          <w:rtl/>
        </w:rPr>
        <w:t>المائة</w:t>
      </w:r>
      <w:proofErr w:type="gramEnd"/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فقط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من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إجمالي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عدد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الأطفال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ذوي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الإعاقة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في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سن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الدراسة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بحلول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عام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2031؛</w:t>
      </w:r>
    </w:p>
    <w:p w14:paraId="581F4F84" w14:textId="5781732D" w:rsidR="00456088" w:rsidRPr="00B55A08" w:rsidRDefault="00621F0A" w:rsidP="00621F0A">
      <w:pPr>
        <w:pStyle w:val="SingleTxtGA"/>
        <w:rPr>
          <w:b/>
          <w:bCs/>
          <w:lang w:val="fr-CH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إمكانية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الأماكن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والمباني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والمعلومات،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لوائح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لتطبيق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الأشخاص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يشمل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يتعلق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بالترتيبات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التيسيرية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المعقولة؛</w:t>
      </w:r>
    </w:p>
    <w:p w14:paraId="443A510C" w14:textId="650CE820" w:rsidR="00456088" w:rsidRPr="00B55A08" w:rsidRDefault="00621F0A" w:rsidP="00621F0A">
      <w:pPr>
        <w:pStyle w:val="SingleTxtGA"/>
        <w:rPr>
          <w:b/>
          <w:bCs/>
        </w:rPr>
      </w:pPr>
      <w:r w:rsidRPr="00B55A08">
        <w:rPr>
          <w:rtl/>
        </w:rPr>
        <w:tab/>
      </w:r>
      <w:r w:rsidR="00456088" w:rsidRPr="00B55A08">
        <w:rPr>
          <w:rtl/>
        </w:rPr>
        <w:t>(و)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المقدم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أمهات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وآباء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هؤلاء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النماء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بيئتهم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بطرق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يلي: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1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زيادة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توافر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الكشف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المبكر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والتدخل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المبكر؛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2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إحالة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تعتبر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ضرورية،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المتخصصة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والميسَّرة؛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3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دخل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تكميلي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اجتماعية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الإعاقة؛</w:t>
      </w:r>
    </w:p>
    <w:p w14:paraId="0C4407E3" w14:textId="755F8982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(ز)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المقدم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للإدماج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الاجتماعي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والنماء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الفردي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بناء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قدرات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الاختصاصيين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مجال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وتلبية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احتياجاتهم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المحددة،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المساعدة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الشخصية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وإعادة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التأهيل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والأجهزة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المعِينة؛</w:t>
      </w:r>
    </w:p>
    <w:p w14:paraId="28EF50BB" w14:textId="69162146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(ح)</w:t>
      </w:r>
      <w:r w:rsidR="00456088" w:rsidRPr="00B55A08">
        <w:rPr>
          <w:b/>
          <w:bCs/>
          <w:rtl/>
        </w:rPr>
        <w:tab/>
        <w:t>اتخاذ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عاجلة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الإساءة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والإهمال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الاحتياجات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الخاصة،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ومقاضاة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مرتكبيها،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الضحايا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قنوات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الإبلاغ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الملائمة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والتعويض،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والمساعدة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المجانية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مترجمين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شفويين،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بلغات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لغة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الإشارة؛</w:t>
      </w:r>
    </w:p>
    <w:p w14:paraId="7FF8D16C" w14:textId="42B93C49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lang w:val="en-US"/>
        </w:rPr>
        <w:tab/>
      </w:r>
      <w:r w:rsidRPr="00B55A08">
        <w:rPr>
          <w:rFonts w:hint="cs"/>
          <w:rtl/>
        </w:rPr>
        <w:t>(</w:t>
      </w:r>
      <w:r w:rsidR="00456088" w:rsidRPr="00B55A08">
        <w:rPr>
          <w:rtl/>
        </w:rPr>
        <w:t>ط</w:t>
      </w:r>
      <w:r w:rsidRPr="00B55A08">
        <w:rPr>
          <w:rFonts w:hint="cs"/>
          <w:rtl/>
        </w:rPr>
        <w:t>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حملات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لمكافحة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وصم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والترويج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لصورة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إيجابية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باعتبارهم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أصحاب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حقوق.</w:t>
      </w:r>
    </w:p>
    <w:p w14:paraId="6353B00E" w14:textId="4D7634B7" w:rsidR="000E12C1" w:rsidRPr="00B55A08" w:rsidRDefault="00621F0A" w:rsidP="00621F0A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حاء-</w:t>
      </w:r>
      <w:r w:rsidR="00456088" w:rsidRPr="00B55A08">
        <w:rPr>
          <w:rtl/>
        </w:rPr>
        <w:tab/>
        <w:t>الصحة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الأساسية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والرفاه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(المواد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6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و18(</w:t>
      </w:r>
      <w:r w:rsidR="000E12C1" w:rsidRPr="00B55A08">
        <w:rPr>
          <w:rtl/>
        </w:rPr>
        <w:t>3)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و24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و26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27(</w:t>
      </w:r>
      <w:r w:rsidR="000E12C1" w:rsidRPr="00B55A08">
        <w:rPr>
          <w:rtl/>
        </w:rPr>
        <w:t>1)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27(</w:t>
      </w:r>
      <w:r w:rsidR="000E12C1" w:rsidRPr="00B55A08">
        <w:rPr>
          <w:rtl/>
        </w:rPr>
        <w:t>3)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</w:t>
      </w:r>
      <w:r w:rsidR="000E12C1" w:rsidRPr="00B55A08">
        <w:rPr>
          <w:rtl/>
        </w:rPr>
        <w:t>3)</w:t>
      </w:r>
    </w:p>
    <w:p w14:paraId="66A277B0" w14:textId="34F72408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الصحة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والخدمات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الصحية</w:t>
      </w:r>
    </w:p>
    <w:p w14:paraId="01D69839" w14:textId="47B453C0" w:rsidR="00456088" w:rsidRPr="00B55A08" w:rsidRDefault="00456088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>34-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تلاحظ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التقدير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الحق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الحصول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صحية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مجانية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بموجب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قانون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الغايتين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3-3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و3-8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أهداف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المستدامة،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تقوم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209A6ACC" w14:textId="432A583C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ملتمسي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واللاجئين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والمهاجرين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أصل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فلسطيني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الآباء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الأردنيين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صحية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جيدة،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إصدار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بطاقات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هوية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لهؤلاء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إرشادات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واضحة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لمرافق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أهلية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المواطنين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الصحية؛</w:t>
      </w:r>
    </w:p>
    <w:p w14:paraId="5EFFCE68" w14:textId="2979E86F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تشجيع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الرضاعة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الطبيعية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المدونة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الدولية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لقواعد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تسويق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بدائل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لبن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الأم؛</w:t>
      </w:r>
    </w:p>
    <w:p w14:paraId="169E4267" w14:textId="0FE2BB73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انتقال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عدوى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فيروس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نقص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المناعة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البشرية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طفلها،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ومكافحة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وصم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المصابين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بفيروس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نقص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المناعة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البشرية/الإيدز،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وحظر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ترحيل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وأسرهم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المصابين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بفيروس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نقص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المناعة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البشرية/الإيدز،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العلاج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المضاد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للفيروسات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الرجعية.</w:t>
      </w:r>
    </w:p>
    <w:p w14:paraId="50661BFE" w14:textId="4A86BE23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الصحة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العقلية</w:t>
      </w:r>
    </w:p>
    <w:p w14:paraId="784CD069" w14:textId="48283168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35-</w:t>
      </w:r>
      <w:r w:rsidRPr="00B55A08">
        <w:rPr>
          <w:rtl/>
        </w:rPr>
        <w:tab/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35E456FD" w14:textId="74AC1DBE" w:rsidR="00456088" w:rsidRPr="00B55A08" w:rsidRDefault="00621F0A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إجراء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دراسة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النفسية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للاسترشاد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برنامج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صحة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نفسية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مخصص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يشمل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النفسية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العلاجية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الاستشارة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النفسية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المدارس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والمنازل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ومرافق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البديلة،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بالتعاون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أخذ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آراء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الاعتبار؛</w:t>
      </w:r>
    </w:p>
    <w:p w14:paraId="13E9F1B8" w14:textId="271A0C5F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اتخاذ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مثل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هذه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وصم.</w:t>
      </w:r>
    </w:p>
    <w:p w14:paraId="10EAD01A" w14:textId="5B4E1AD3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صحة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المراهقين</w:t>
      </w:r>
    </w:p>
    <w:p w14:paraId="1B3E2806" w14:textId="67D80BD7" w:rsidR="00456088" w:rsidRPr="00B55A08" w:rsidRDefault="00456088" w:rsidP="00621F0A">
      <w:pPr>
        <w:pStyle w:val="SingleTxtGA"/>
        <w:rPr>
          <w:b/>
          <w:bCs/>
          <w:spacing w:val="4"/>
          <w:lang w:val="ar-SA" w:eastAsia="zh-TW" w:bidi="en-GB"/>
        </w:rPr>
      </w:pPr>
      <w:r w:rsidRPr="00B55A08">
        <w:rPr>
          <w:spacing w:val="4"/>
          <w:rtl/>
        </w:rPr>
        <w:t>36-</w:t>
      </w:r>
      <w:r w:rsidRPr="00B55A08">
        <w:rPr>
          <w:spacing w:val="4"/>
          <w:rtl/>
        </w:rPr>
        <w:tab/>
      </w:r>
      <w:r w:rsidRPr="00B55A08">
        <w:rPr>
          <w:b/>
          <w:bCs/>
          <w:spacing w:val="4"/>
          <w:rtl/>
        </w:rPr>
        <w:t>إذ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تشير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اللجنة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إلى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تعليقها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العام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رقم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4(200</w:t>
      </w:r>
      <w:r w:rsidR="000E12C1" w:rsidRPr="00B55A08">
        <w:rPr>
          <w:b/>
          <w:bCs/>
          <w:spacing w:val="4"/>
          <w:rtl/>
        </w:rPr>
        <w:t>3)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بشأن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صحة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المراهقين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ونموهم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في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سياق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الاتفاقية،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وإلى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الغايتين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3-7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و5-6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من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أهداف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التنمية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المستدامة،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فإنها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توصي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الدولة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الطرف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بما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يلي:</w:t>
      </w:r>
    </w:p>
    <w:p w14:paraId="3A9238F5" w14:textId="3E64C94A" w:rsidR="00456088" w:rsidRPr="00B55A08" w:rsidRDefault="00621F0A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تمكين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المراهقين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والإنجابية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والمعلومات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بتنظيم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ووسائل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الحديثة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والنظافة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فترات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الطمث؛</w:t>
      </w:r>
    </w:p>
    <w:p w14:paraId="169FF37C" w14:textId="76A64D1E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المناسب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المراهقين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والإنجابية؛</w:t>
      </w:r>
    </w:p>
    <w:p w14:paraId="114CA5C8" w14:textId="70841423" w:rsidR="00456088" w:rsidRPr="00B55A08" w:rsidRDefault="00621F0A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وإلغاء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تجريم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الإجهاض،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إتاحة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الإجهاض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المأمون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اللاحقة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للإجهاض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للمراهقات،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والحرص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الاستماع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آرائهن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وإيلائها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دائماً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الاعتبار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الواجب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إطار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عملية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صنع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القرار؛</w:t>
      </w:r>
    </w:p>
    <w:p w14:paraId="448092F1" w14:textId="0D4BD883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b/>
          <w:bCs/>
          <w:rtl/>
        </w:rPr>
        <w:tab/>
        <w:t>توسيع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نطاق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مجموعة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الأدوات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المتعلقة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بالصحة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والإنجابية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لتشمل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المدارس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توفر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الشامل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والمناسب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للعمر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المساواة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والإنجابية؛</w:t>
      </w:r>
    </w:p>
    <w:p w14:paraId="1392049D" w14:textId="7C654FD7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التوليدية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للمراهقات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الحوامل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وفيات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الأمومة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ووفيات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المواليد؛</w:t>
      </w:r>
    </w:p>
    <w:p w14:paraId="63C7C570" w14:textId="388BE460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(و)</w:t>
      </w:r>
      <w:r w:rsidR="00456088" w:rsidRPr="00B55A08">
        <w:rPr>
          <w:b/>
          <w:bCs/>
          <w:rtl/>
        </w:rPr>
        <w:tab/>
        <w:t>تزويد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المراهقين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بمعلومات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دقيقة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الآثار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الضارة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لتعاطي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المخدرات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والمواد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المخدرة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وتثقيفهم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الوقاية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مثل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هذا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التعاطي.</w:t>
      </w:r>
    </w:p>
    <w:p w14:paraId="01EE41B1" w14:textId="0252474E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أثر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تغير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المناخ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حقوق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الطفل</w:t>
      </w:r>
    </w:p>
    <w:p w14:paraId="2C5ADB46" w14:textId="364920C6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37-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الغاية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13-3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أهداف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المستدامة،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349ADA35" w14:textId="4193BF03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مراعاة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مواطن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الضعف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لدى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واحتياجاتهم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وآرائهم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بشكل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خاص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السياسات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والبرامج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التصدي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المناخ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وإدارة</w:t>
      </w:r>
      <w:r w:rsidR="00F052DE" w:rsidRPr="00B55A08">
        <w:rPr>
          <w:b/>
          <w:bCs/>
          <w:rtl/>
        </w:rPr>
        <w:t xml:space="preserve"> </w:t>
      </w:r>
      <w:proofErr w:type="gramStart"/>
      <w:r w:rsidR="00456088" w:rsidRPr="00B55A08">
        <w:rPr>
          <w:b/>
          <w:bCs/>
          <w:rtl/>
        </w:rPr>
        <w:t>مخاطر</w:t>
      </w:r>
      <w:proofErr w:type="gramEnd"/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الكوارث؛</w:t>
      </w:r>
    </w:p>
    <w:p w14:paraId="33B20290" w14:textId="2F6BA436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إذكاء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وعي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بتغير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المناخ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وبالتدهور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البيئي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طريق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إدراج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التثقيف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مجال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البيئة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المناهج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الدراسية.</w:t>
      </w:r>
    </w:p>
    <w:p w14:paraId="4F1929F3" w14:textId="1B3D6084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مستوى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المعيشة</w:t>
      </w:r>
    </w:p>
    <w:p w14:paraId="136B2EBD" w14:textId="232CD2EA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38-</w:t>
      </w:r>
      <w:r w:rsidRPr="00B55A08">
        <w:rPr>
          <w:b/>
          <w:bCs/>
          <w:rtl/>
        </w:rPr>
        <w:tab/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11ECCBE0" w14:textId="37375A06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تمتع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مستوطنات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رسمية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ملتمسو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واللاجئون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والمهاجرون،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بمستوى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معيشي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لائق،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سكن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اجتماعي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ملائم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وطويل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الأجل،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الصرف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برامج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الاجتماعية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صندوق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المعونة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الوطنية؛</w:t>
      </w:r>
      <w:r w:rsidR="00F052DE" w:rsidRPr="00B55A08">
        <w:rPr>
          <w:b/>
          <w:bCs/>
          <w:rtl/>
        </w:rPr>
        <w:t xml:space="preserve"> </w:t>
      </w:r>
    </w:p>
    <w:p w14:paraId="4456013A" w14:textId="72133C7C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تمكين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أمهات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وآباء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ملتمسي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واللاجئين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السوريين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التقدم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بطلب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تصاريح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شرط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التخلي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وضعهم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المتصل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الدولية؛</w:t>
      </w:r>
      <w:r w:rsidR="00F052DE" w:rsidRPr="00B55A08">
        <w:rPr>
          <w:b/>
          <w:bCs/>
          <w:rtl/>
        </w:rPr>
        <w:t xml:space="preserve"> </w:t>
      </w:r>
    </w:p>
    <w:p w14:paraId="3279F865" w14:textId="719C5138" w:rsidR="00456088" w:rsidRPr="00B55A08" w:rsidRDefault="00621F0A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امتثال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مكافحة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الفقر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لنهج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قائم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الطفل.</w:t>
      </w:r>
    </w:p>
    <w:p w14:paraId="4CC19ADF" w14:textId="42EA9C2D" w:rsidR="000E12C1" w:rsidRPr="00B55A08" w:rsidRDefault="00621F0A" w:rsidP="00864E3E">
      <w:pPr>
        <w:pStyle w:val="H1GA"/>
        <w:rPr>
          <w:lang w:val="fr-CH" w:eastAsia="zh-TW" w:bidi="en-GB"/>
        </w:rPr>
      </w:pPr>
      <w:r w:rsidRPr="00B55A08">
        <w:rPr>
          <w:rtl/>
        </w:rPr>
        <w:tab/>
      </w:r>
      <w:r w:rsidR="00864E3E" w:rsidRPr="00B55A08">
        <w:rPr>
          <w:rFonts w:hint="cs"/>
          <w:rtl/>
        </w:rPr>
        <w:t>طاء</w:t>
      </w:r>
      <w:r w:rsidRPr="00B55A08">
        <w:rPr>
          <w:rFonts w:hint="cs"/>
          <w:rtl/>
        </w:rPr>
        <w:t>-</w:t>
      </w:r>
      <w:r w:rsidR="00456088" w:rsidRPr="00B55A08">
        <w:rPr>
          <w:rtl/>
        </w:rPr>
        <w:tab/>
        <w:t>التعليم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والأنشطة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الترفيهية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والثقافية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(المواد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28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3</w:t>
      </w:r>
      <w:r w:rsidR="000E12C1" w:rsidRPr="00B55A08">
        <w:rPr>
          <w:rtl/>
        </w:rPr>
        <w:t>1)</w:t>
      </w:r>
    </w:p>
    <w:p w14:paraId="501CA7C3" w14:textId="0BFFC216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التعليم،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بما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ذلك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التدريب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والتوجيه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المهنيان</w:t>
      </w:r>
    </w:p>
    <w:p w14:paraId="765CB7C2" w14:textId="3716AC49" w:rsidR="00456088" w:rsidRPr="00B55A08" w:rsidRDefault="00456088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>39-</w:t>
      </w:r>
      <w:r w:rsidRPr="00B55A08">
        <w:rPr>
          <w:rtl/>
        </w:rPr>
        <w:tab/>
        <w:t>ترحب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بالتدابير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الرامية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إلى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تعزيز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التعليم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الدامج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وتعزيز</w:t>
      </w:r>
      <w:r w:rsidR="00F052DE" w:rsidRPr="00B55A08">
        <w:rPr>
          <w:rtl/>
        </w:rPr>
        <w:t xml:space="preserve"> </w:t>
      </w:r>
      <w:r w:rsidRPr="00B55A08">
        <w:rPr>
          <w:rtl/>
        </w:rPr>
        <w:t>نظام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إدارة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المعلومات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التربوية،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ولكنها</w:t>
      </w:r>
      <w:r w:rsidR="00F052DE" w:rsidRPr="00B55A08">
        <w:rPr>
          <w:rtl/>
        </w:rPr>
        <w:t xml:space="preserve"> </w:t>
      </w:r>
      <w:r w:rsidRPr="00B55A08">
        <w:rPr>
          <w:rtl/>
        </w:rPr>
        <w:t>تشعر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بقلق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بالغ</w:t>
      </w:r>
      <w:r w:rsidR="00F052DE" w:rsidRPr="00B55A08">
        <w:rPr>
          <w:rtl/>
        </w:rPr>
        <w:t xml:space="preserve"> </w:t>
      </w:r>
      <w:r w:rsidRPr="00B55A08">
        <w:rPr>
          <w:rtl/>
        </w:rPr>
        <w:t>إزاء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ما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يلي:</w:t>
      </w:r>
    </w:p>
    <w:p w14:paraId="5E027819" w14:textId="728F713F" w:rsidR="00456088" w:rsidRPr="00B55A08" w:rsidRDefault="00621F0A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  <w:t>استمرار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وجود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حواجز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أمام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الذين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يعيشون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أوضاع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الحرمان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تحول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دون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حصولهم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التعليم،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وارتفاع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معدلات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التسرب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وعدم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كفاية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نتائج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التعلم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بين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هذه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الفئات؛</w:t>
      </w:r>
    </w:p>
    <w:p w14:paraId="1FC64335" w14:textId="212DF4F0" w:rsidR="00456088" w:rsidRPr="00B55A08" w:rsidRDefault="00621F0A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  <w:t>الانخفاض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الشديد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لنسبة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ذوي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الإعاقة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الملتحقين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بالمدارس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العادية؛</w:t>
      </w:r>
    </w:p>
    <w:p w14:paraId="140CFFDB" w14:textId="6992BA28" w:rsidR="00456088" w:rsidRPr="00B55A08" w:rsidRDefault="00621F0A" w:rsidP="00621F0A">
      <w:pPr>
        <w:pStyle w:val="SingleTxtGA"/>
        <w:rPr>
          <w:rFonts w:hint="cs"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rtl/>
        </w:rPr>
        <w:tab/>
        <w:t>انتشار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العقوبة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البدنية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والعنف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المدارس</w:t>
      </w:r>
      <w:r w:rsidR="00F052DE" w:rsidRPr="00B55A08">
        <w:rPr>
          <w:rtl/>
        </w:rPr>
        <w:t>؛</w:t>
      </w:r>
    </w:p>
    <w:p w14:paraId="51C01F7E" w14:textId="714AA899" w:rsidR="00456088" w:rsidRPr="00B55A08" w:rsidRDefault="00621F0A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rtl/>
        </w:rPr>
        <w:tab/>
        <w:t>القوالب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النمطية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الجنسانية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السلبية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التعليم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تديم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التمييز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ضد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الفتيات؛</w:t>
      </w:r>
    </w:p>
    <w:p w14:paraId="528501AF" w14:textId="3B35453A" w:rsidR="00456088" w:rsidRPr="00B55A08" w:rsidRDefault="00621F0A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rtl/>
        </w:rPr>
        <w:tab/>
        <w:t>التحديات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يواجهها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ملتمسو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اللجوء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واللاجئون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الحصول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التعليم،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بما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ذلك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قطع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مسافات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طويلة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للوصول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المدارس.</w:t>
      </w:r>
    </w:p>
    <w:p w14:paraId="539E7967" w14:textId="4FD47898" w:rsidR="00456088" w:rsidRPr="00B55A08" w:rsidRDefault="00456088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>40-</w:t>
      </w:r>
      <w:r w:rsidRPr="00B55A08">
        <w:rPr>
          <w:b/>
          <w:bCs/>
          <w:rtl/>
        </w:rPr>
        <w:tab/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الغايات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4-1،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و4-2،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و4-5،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و4(أ)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أهداف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المستدامة،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01A454AA" w14:textId="2011EDAC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تكافؤ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فرص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الحرمان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ملتمسو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واللاجئون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والمهاجرون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أصل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فلسطيني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يتمتعون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إقامة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نظامي،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مجاناً،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منها: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1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توسيع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نطاق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إعفاء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الأردنيين،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اللاجئون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السوريين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تقديم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وثائق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الهوية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للالتحاق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بالمدارس؛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2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وإعفاء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اللاجئين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السوريين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تكاليف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التعليم؛</w:t>
      </w:r>
    </w:p>
    <w:p w14:paraId="1850B4FC" w14:textId="3C35DCEA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اتخاذ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هادفة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لمعالجة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معدلات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التسرب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المدارس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وأسبابها،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إيلاء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اهتمام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خاص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للفتيات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الحرمان،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منها: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1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rFonts w:hint="cs"/>
          <w:b/>
          <w:bCs/>
          <w:rtl/>
        </w:rPr>
        <w:t> </w:t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بقاء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المراهقات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الحوامل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والأمهات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المراهقات،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المدرسة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وإتمام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الدراسة؛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2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وإلغاء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السياسة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تمنع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إعادة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تسجيل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انقطعوا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الإلزامي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ثلاث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سنوات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الأقل،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إمكانية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إعادة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التحاق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بالمدارس؛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rFonts w:ascii="Simplified Arabic" w:hAnsi="Simplified Arabic"/>
          <w:b/>
          <w:bCs/>
          <w:rtl/>
        </w:rPr>
        <w:t>’</w:t>
      </w:r>
      <w:r w:rsidR="00456088" w:rsidRPr="00B55A08">
        <w:rPr>
          <w:b/>
          <w:bCs/>
          <w:rtl/>
        </w:rPr>
        <w:t>3</w:t>
      </w:r>
      <w:r w:rsidR="00456088" w:rsidRPr="00B55A08">
        <w:rPr>
          <w:rFonts w:ascii="Simplified Arabic" w:hAnsi="Simplified Arabic"/>
          <w:b/>
          <w:bCs/>
          <w:rtl/>
        </w:rPr>
        <w:t>‘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وتوسيع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نطاق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برامج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النظامي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ليستوعب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العدد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الكبير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الملتحقين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بمدارس؛</w:t>
      </w:r>
    </w:p>
    <w:p w14:paraId="6B3BD600" w14:textId="4DBEB5FD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الفرص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ونتائج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لكل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الفتيان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والفتيات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المستويات،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بناء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قدرات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المعلمين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ومديري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التعليم؛</w:t>
      </w:r>
    </w:p>
    <w:p w14:paraId="718DBB04" w14:textId="59B4EE4B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b/>
          <w:bCs/>
          <w:rtl/>
        </w:rPr>
        <w:tab/>
        <w:t>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الجامع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مرحلة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الطفولة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المبكرة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والمدارس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العادية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تكييف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المناهج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وتعيين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معلمين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ومهنيين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متخصصين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المتكاملة،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لكي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يتلقى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وصعوبات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الفردي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والاهتمام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الواجب،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الترتيبات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التيسيرية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المعقولة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داخل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التحتية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للمدرسة؛</w:t>
      </w:r>
    </w:p>
    <w:p w14:paraId="654C782B" w14:textId="422B0FCC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b/>
          <w:bCs/>
          <w:rtl/>
        </w:rPr>
        <w:tab/>
        <w:t>مكافحة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المدارس،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تسلط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الأقران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عبر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الإنترنت،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تشمل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هذه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الوقاية،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وآليات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الكشف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المبكر،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وتمكين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والاختصاصيين،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وبروتوكولات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التدخل،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بآثار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الضارة،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المعلمين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المدارس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والتصدي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له؛</w:t>
      </w:r>
    </w:p>
    <w:p w14:paraId="41AB033B" w14:textId="36207C64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(و)</w:t>
      </w:r>
      <w:r w:rsidR="00456088" w:rsidRPr="00B55A08">
        <w:rPr>
          <w:b/>
          <w:bCs/>
          <w:rtl/>
        </w:rPr>
        <w:tab/>
        <w:t>إنفاذ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العقوبة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المدارس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إنفاذاً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فعالاً،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إتاحة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قنوات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ميسرة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وسرية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وملائمة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وفعالة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للإبلاغ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هذه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الحالات،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وعدم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تعرض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هؤلاء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لأعمال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انتقامية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الإبلاغ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الانتهاكات؛</w:t>
      </w:r>
    </w:p>
    <w:p w14:paraId="58A7C0B4" w14:textId="549BF742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(ز)</w:t>
      </w:r>
      <w:r w:rsidR="00456088" w:rsidRPr="00B55A08">
        <w:rPr>
          <w:b/>
          <w:bCs/>
          <w:rtl/>
        </w:rPr>
        <w:tab/>
        <w:t>القضاء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القوالب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النمطية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التمييزية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والسلبية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والأيديولوجيات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الأبوية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المناهج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والكتب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المدرسية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المستويات،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ممارسات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التدريس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المراعي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للاعتبارات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الجنسانية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والجامع،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وتنويع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الخيارات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والمهنية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للفتيات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والفتيان؛</w:t>
      </w:r>
    </w:p>
    <w:p w14:paraId="3698A42A" w14:textId="5A4EB66B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(ح)</w:t>
      </w:r>
      <w:r w:rsidR="00456088" w:rsidRPr="00B55A08">
        <w:rPr>
          <w:b/>
          <w:bCs/>
          <w:rtl/>
        </w:rPr>
        <w:tab/>
        <w:t>مواصلة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تيسير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ملتمسي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واللاجئين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التعليم.</w:t>
      </w:r>
    </w:p>
    <w:p w14:paraId="18DEB2E1" w14:textId="218CE323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التثقيف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مجال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حقوق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الإنسان</w:t>
      </w:r>
    </w:p>
    <w:p w14:paraId="3281307D" w14:textId="43EC190A" w:rsidR="00456088" w:rsidRPr="00B55A08" w:rsidRDefault="00456088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>41-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الغاية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4-7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أهداف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المستدامة،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بتعزيز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تدريس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ومبادئ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الاتفاقية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إطار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المناهج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الدراسية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الإلزامية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الأوساط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التعليمية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تدريب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المعلمين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والمهنيين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التربويين،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مراعاة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البرنامج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العالمي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للتثقيف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مجال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الإنسان.</w:t>
      </w:r>
    </w:p>
    <w:p w14:paraId="212E0194" w14:textId="7AF89DAB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الراحة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وأوقات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الفراغ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والترفيه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والأنشطة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الثقافية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والفنية</w:t>
      </w:r>
    </w:p>
    <w:p w14:paraId="7CFF6041" w14:textId="43785326" w:rsidR="00456088" w:rsidRPr="00B55A08" w:rsidRDefault="00456088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42-</w:t>
      </w:r>
      <w:r w:rsidRPr="00B55A08">
        <w:rPr>
          <w:rtl/>
        </w:rPr>
        <w:tab/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6C1CA77B" w14:textId="643ADB4C" w:rsidR="00456088" w:rsidRPr="00B55A08" w:rsidRDefault="00621F0A" w:rsidP="00621F0A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الترفيه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واللعب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والأنشطة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الترفيهية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والحياة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الثقافية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والفنون،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ساحات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لعب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آمنة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يسهل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إليها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أرجاء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البلد</w:t>
      </w:r>
      <w:r w:rsidR="00C51607" w:rsidRPr="00B55A08">
        <w:rPr>
          <w:rFonts w:hint="cs"/>
          <w:b/>
          <w:bCs/>
          <w:rtl/>
        </w:rPr>
        <w:t>؛</w:t>
      </w:r>
    </w:p>
    <w:p w14:paraId="2251FBEB" w14:textId="3FA0BFA3" w:rsidR="00456088" w:rsidRPr="00B55A08" w:rsidRDefault="00621F0A" w:rsidP="00621F0A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تكون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هذه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الأنشطة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متاحة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متناول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الفتيات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وملتمسي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واللاجئين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والمهاجرين.</w:t>
      </w:r>
    </w:p>
    <w:p w14:paraId="7882DB79" w14:textId="06B6F358" w:rsidR="000E12C1" w:rsidRPr="00B55A08" w:rsidRDefault="00621F0A" w:rsidP="00621F0A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ياء-</w:t>
      </w:r>
      <w:r w:rsidR="00456088" w:rsidRPr="00B55A08">
        <w:rPr>
          <w:rtl/>
        </w:rPr>
        <w:tab/>
        <w:t>تدابير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الحماية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الخاصة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(المواد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22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و30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و32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و33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و35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و36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37(ب)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37(د)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38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4</w:t>
      </w:r>
      <w:r w:rsidR="000E12C1" w:rsidRPr="00B55A08">
        <w:rPr>
          <w:rtl/>
        </w:rPr>
        <w:t>0)</w:t>
      </w:r>
    </w:p>
    <w:p w14:paraId="56C1E2B5" w14:textId="1C99D30E" w:rsidR="00456088" w:rsidRPr="00B55A08" w:rsidRDefault="00456088" w:rsidP="00621F0A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ملتمسو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اللجوء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واللاجئون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والمهاجرون</w:t>
      </w:r>
    </w:p>
    <w:p w14:paraId="67232DD1" w14:textId="163CC4CA" w:rsidR="00456088" w:rsidRPr="00B55A08" w:rsidRDefault="00456088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>43-</w:t>
      </w:r>
      <w:r w:rsidRPr="00B55A08">
        <w:rPr>
          <w:rtl/>
        </w:rPr>
        <w:tab/>
        <w:t>يساور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اللجنة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قلق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بالغ</w:t>
      </w:r>
      <w:r w:rsidR="000E12C1" w:rsidRPr="00B55A08">
        <w:rPr>
          <w:rtl/>
        </w:rPr>
        <w:t>:</w:t>
      </w:r>
    </w:p>
    <w:p w14:paraId="4BA192A0" w14:textId="63881164" w:rsidR="00456088" w:rsidRPr="00B55A08" w:rsidRDefault="00621F0A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rtl/>
        </w:rPr>
        <w:tab/>
        <w:t>إزاء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عدم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تسجيل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ملتمسي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اللجوء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الذين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يدخلون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الدولة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الطرف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بلدان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أخرى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غير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الجمهورية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العربية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السورية؛</w:t>
      </w:r>
    </w:p>
    <w:p w14:paraId="1082ECF4" w14:textId="348E6CCD" w:rsidR="00456088" w:rsidRPr="00B55A08" w:rsidRDefault="00621F0A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  <w:t>إزاء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العوائق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يواجهها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ملتمسو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اللجوء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واللاجئون،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ولا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سيما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غير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السوريين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والأطفال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ذوو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الإعاقة،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الحصول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الخدمات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الأساسية؛</w:t>
      </w:r>
    </w:p>
    <w:p w14:paraId="09C9048A" w14:textId="7B64D8D0" w:rsidR="00456088" w:rsidRPr="00B55A08" w:rsidRDefault="00621F0A" w:rsidP="00621F0A">
      <w:pPr>
        <w:pStyle w:val="SingleTxt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rtl/>
        </w:rPr>
        <w:tab/>
        <w:t>إزاء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المادة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37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قانون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الإقامة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وشؤون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الأجانب،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تسمح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باحتجاز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ملتمسي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اللجوء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واللاجئين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أساس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وضعهم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كمهاجرين؛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والتي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تنص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إيداع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أطفال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العمال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المهاجرين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الذين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يحتجزون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لعدم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تمتعهم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بوضع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إقامة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نظامي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مؤسسات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الرعاية؛</w:t>
      </w:r>
    </w:p>
    <w:p w14:paraId="7FBFE8F0" w14:textId="484CDFC5" w:rsidR="00456088" w:rsidRPr="00B55A08" w:rsidRDefault="00621F0A" w:rsidP="00621F0A">
      <w:pPr>
        <w:pStyle w:val="SingleTxtGA"/>
        <w:rPr>
          <w:spacing w:val="4"/>
          <w:lang w:val="ar-SA" w:eastAsia="zh-TW" w:bidi="en-GB"/>
        </w:rPr>
      </w:pPr>
      <w:r w:rsidRPr="00B55A08">
        <w:rPr>
          <w:spacing w:val="4"/>
          <w:rtl/>
        </w:rPr>
        <w:tab/>
      </w:r>
      <w:r w:rsidR="00456088" w:rsidRPr="00B55A08">
        <w:rPr>
          <w:spacing w:val="4"/>
          <w:rtl/>
        </w:rPr>
        <w:t>(د)</w:t>
      </w:r>
      <w:r w:rsidR="00456088" w:rsidRPr="00B55A08">
        <w:rPr>
          <w:spacing w:val="4"/>
          <w:rtl/>
        </w:rPr>
        <w:tab/>
        <w:t>إزاء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التمييز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والعنف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والتنمر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وإساءة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المعاملة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التي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يتعرض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لها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الأطفال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ملتمسو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اللجوء</w:t>
      </w:r>
      <w:r w:rsidR="00F052DE" w:rsidRPr="00B55A08">
        <w:rPr>
          <w:spacing w:val="4"/>
          <w:rtl/>
        </w:rPr>
        <w:t xml:space="preserve"> </w:t>
      </w:r>
      <w:r w:rsidR="00456088" w:rsidRPr="00B55A08">
        <w:rPr>
          <w:spacing w:val="4"/>
          <w:rtl/>
        </w:rPr>
        <w:t>واللاجئون.</w:t>
      </w:r>
      <w:r w:rsidR="00F052DE" w:rsidRPr="00B55A08">
        <w:rPr>
          <w:spacing w:val="4"/>
          <w:rtl/>
        </w:rPr>
        <w:t xml:space="preserve"> </w:t>
      </w:r>
    </w:p>
    <w:p w14:paraId="005831FB" w14:textId="78DB3366" w:rsidR="00456088" w:rsidRPr="00B55A08" w:rsidRDefault="00456088" w:rsidP="00621F0A">
      <w:pPr>
        <w:pStyle w:val="SingleTxtGA"/>
        <w:rPr>
          <w:rFonts w:ascii="Times New Roman Bold" w:hAnsi="Times New Roman Bold"/>
          <w:b/>
          <w:bCs/>
          <w:lang w:val="ar-SA" w:eastAsia="zh-TW" w:bidi="en-GB"/>
        </w:rPr>
      </w:pPr>
      <w:r w:rsidRPr="00B55A08">
        <w:rPr>
          <w:spacing w:val="4"/>
          <w:rtl/>
        </w:rPr>
        <w:t>44-</w:t>
      </w:r>
      <w:r w:rsidRPr="00B55A08">
        <w:rPr>
          <w:spacing w:val="4"/>
          <w:rtl/>
        </w:rPr>
        <w:tab/>
      </w:r>
      <w:r w:rsidRPr="00B55A08">
        <w:rPr>
          <w:b/>
          <w:bCs/>
          <w:spacing w:val="4"/>
          <w:rtl/>
        </w:rPr>
        <w:t>إذ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تشير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اللجنة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إلى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توصياتها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السابقة</w:t>
      </w:r>
      <w:r w:rsidR="00F052DE" w:rsidRPr="00B55A08">
        <w:rPr>
          <w:spacing w:val="4"/>
          <w:vertAlign w:val="superscript"/>
          <w:rtl/>
        </w:rPr>
        <w:t>(</w:t>
      </w:r>
      <w:r w:rsidR="00F052DE" w:rsidRPr="00B55A08">
        <w:rPr>
          <w:spacing w:val="4"/>
          <w:vertAlign w:val="superscript"/>
          <w:rtl/>
        </w:rPr>
        <w:footnoteReference w:id="13"/>
      </w:r>
      <w:r w:rsidR="00F052DE" w:rsidRPr="00B55A08">
        <w:rPr>
          <w:spacing w:val="4"/>
          <w:vertAlign w:val="superscript"/>
          <w:rtl/>
        </w:rPr>
        <w:t>)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والتعليقين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العامين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المشتركين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رقم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b/>
          <w:bCs/>
          <w:spacing w:val="4"/>
          <w:rtl/>
        </w:rPr>
        <w:t>3</w:t>
      </w:r>
      <w:r w:rsidR="00F052DE" w:rsidRPr="00B55A08">
        <w:rPr>
          <w:b/>
          <w:bCs/>
          <w:spacing w:val="4"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ورقم</w:t>
      </w:r>
      <w:r w:rsidR="00F052DE" w:rsidRPr="00B55A08">
        <w:rPr>
          <w:rFonts w:ascii="Times New Roman Bold" w:hAnsi="Times New Roman Bold" w:hint="eastAsia"/>
          <w:b/>
          <w:bCs/>
          <w:rtl/>
        </w:rPr>
        <w:t> </w:t>
      </w:r>
      <w:r w:rsidRPr="00B55A08">
        <w:rPr>
          <w:rFonts w:ascii="Times New Roman Bold" w:hAnsi="Times New Roman Bold"/>
          <w:b/>
          <w:bCs/>
          <w:rtl/>
        </w:rPr>
        <w:t>4(201</w:t>
      </w:r>
      <w:r w:rsidR="000E12C1" w:rsidRPr="00B55A08">
        <w:rPr>
          <w:rFonts w:ascii="Times New Roman Bold" w:hAnsi="Times New Roman Bold"/>
          <w:b/>
          <w:bCs/>
          <w:rtl/>
        </w:rPr>
        <w:t>7)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للجنة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المعنية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بحماية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حقوق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جميع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العمال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المهاجرين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وأفراد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أسرهم،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والتعليقين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العامين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رقم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22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ورقم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23(201</w:t>
      </w:r>
      <w:r w:rsidR="000E12C1" w:rsidRPr="00B55A08">
        <w:rPr>
          <w:rFonts w:ascii="Times New Roman Bold" w:hAnsi="Times New Roman Bold"/>
          <w:b/>
          <w:bCs/>
          <w:rtl/>
        </w:rPr>
        <w:t>7)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للجنة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حقوق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الطفل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بشأن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حقوق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الإنسان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الخاصة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بالطفل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في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سياق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الهجرة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الدولية،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فإنها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توصي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الدولة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الطرف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بما</w:t>
      </w:r>
      <w:r w:rsidR="00F052DE" w:rsidRPr="00B55A08">
        <w:rPr>
          <w:rFonts w:ascii="Times New Roman Bold" w:hAnsi="Times New Roman Bold"/>
          <w:b/>
          <w:bCs/>
          <w:rtl/>
        </w:rPr>
        <w:t xml:space="preserve"> </w:t>
      </w:r>
      <w:r w:rsidRPr="00B55A08">
        <w:rPr>
          <w:rFonts w:ascii="Times New Roman Bold" w:hAnsi="Times New Roman Bold"/>
          <w:b/>
          <w:bCs/>
          <w:rtl/>
        </w:rPr>
        <w:t>يلي:</w:t>
      </w:r>
    </w:p>
    <w:p w14:paraId="52822826" w14:textId="61DC2266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السماح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لمفوضية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الأمم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المتحدة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لشؤون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اللاجئين،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سبيل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الاستعجال،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باستئناف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تسجيل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السوريين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ملتمسي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واللاجئين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الأفراد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يلتمسون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الدولية؛</w:t>
      </w:r>
      <w:r w:rsidR="00F052DE" w:rsidRPr="00B55A08">
        <w:rPr>
          <w:b/>
          <w:bCs/>
          <w:rtl/>
        </w:rPr>
        <w:t xml:space="preserve"> </w:t>
      </w:r>
    </w:p>
    <w:p w14:paraId="664B1BF6" w14:textId="57833000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الفلسطينيين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فروا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الجمهورية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العربية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السورية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وأسرهم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احترام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المبدأ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الأساسي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المتمثل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عدم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القسرية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احتراماً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تاماً؛</w:t>
      </w:r>
    </w:p>
    <w:p w14:paraId="6A7C92A4" w14:textId="73CA5A4F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حلول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دائمة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الفلسطينيين،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وضعهم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حيث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الإقامة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اللازم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لإدماجهم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عدم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تعرضهم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لأي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عقوبة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غرامة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وضعهم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حيث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الإقامة؛</w:t>
      </w:r>
    </w:p>
    <w:p w14:paraId="48129B75" w14:textId="5280DCAD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b/>
          <w:bCs/>
          <w:rtl/>
        </w:rPr>
        <w:tab/>
        <w:t>حظر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اعتقال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واحتجاز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ملتمسي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والمهاجرين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أساس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وضعهم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كمهاجرين،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تقديم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بدائل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للاحتجاز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لأمهات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وآباء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المهاجرين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وأطفالهم؛</w:t>
      </w:r>
    </w:p>
    <w:p w14:paraId="0CE2B757" w14:textId="5D26D731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ملتمسي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ذوو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الإعاقة،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الفور،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السكن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النفسي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الاجتماعي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الإدماج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والترتيبات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التيسيرية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المعقولة؛</w:t>
      </w:r>
    </w:p>
    <w:p w14:paraId="70A0444B" w14:textId="3DC4B631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(و)</w:t>
      </w:r>
      <w:r w:rsidR="00456088" w:rsidRPr="00B55A08">
        <w:rPr>
          <w:b/>
          <w:bCs/>
          <w:rtl/>
        </w:rPr>
        <w:tab/>
        <w:t>التحقيق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العنف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والإساءة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ملتمسي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واللاجئين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ومقاضاة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مرتكبيها،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الضحايا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قنوات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إبلاغ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انتصاف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ملائمة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للأطفال؛</w:t>
      </w:r>
    </w:p>
    <w:p w14:paraId="6928762C" w14:textId="37B7735D" w:rsidR="000E12C1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(ز)</w:t>
      </w:r>
      <w:r w:rsidR="00456088" w:rsidRPr="00B55A08">
        <w:rPr>
          <w:b/>
          <w:bCs/>
          <w:rtl/>
        </w:rPr>
        <w:tab/>
        <w:t>النظر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التصديق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اتفاقية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1951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الخاصة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اللاجئين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وبروتوكولها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لعام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196</w:t>
      </w:r>
      <w:r w:rsidR="000E12C1" w:rsidRPr="00B55A08">
        <w:rPr>
          <w:b/>
          <w:bCs/>
          <w:rtl/>
        </w:rPr>
        <w:t>7.</w:t>
      </w:r>
    </w:p>
    <w:p w14:paraId="0488829E" w14:textId="1C1D4E88" w:rsidR="00456088" w:rsidRPr="00B55A08" w:rsidRDefault="00456088" w:rsidP="00D53B7E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الاستغلال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الاقتصادي،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بما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ذلك</w:t>
      </w:r>
      <w:r w:rsidR="00F052DE" w:rsidRPr="00B55A08">
        <w:rPr>
          <w:rtl/>
        </w:rPr>
        <w:t xml:space="preserve"> </w:t>
      </w:r>
      <w:r w:rsidRPr="00B55A08">
        <w:rPr>
          <w:rtl/>
        </w:rPr>
        <w:t>عمل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الأطفال</w:t>
      </w:r>
    </w:p>
    <w:p w14:paraId="0407ACF0" w14:textId="5E510D2C" w:rsidR="00456088" w:rsidRPr="00B55A08" w:rsidRDefault="00456088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45-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الغاية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8-7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أهداف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المستدامة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14"/>
      </w:r>
      <w:r w:rsidR="00F052DE" w:rsidRPr="00B55A08">
        <w:rPr>
          <w:vertAlign w:val="superscript"/>
          <w:rtl/>
        </w:rPr>
        <w:t>)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358215E1" w14:textId="6C65084A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تخصيص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موارد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وتقنية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ومالية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كافية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المتعدد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القطاعات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للاستراتيجية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للقضاء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تكون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لدى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وزارة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الاجتماعية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وفرقة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الولاية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والسلطة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القانونيتين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وتنسيق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الأطفال؛</w:t>
      </w:r>
    </w:p>
    <w:p w14:paraId="5A8E3666" w14:textId="5081C236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rtl/>
        </w:rPr>
        <w:tab/>
      </w:r>
      <w:r w:rsidR="00456088" w:rsidRPr="00B55A08">
        <w:rPr>
          <w:b/>
          <w:bCs/>
          <w:rtl/>
        </w:rPr>
        <w:t>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بناء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القدرات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بصورة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مستمرة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لموظفي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إنفاذ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ومفتشي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وموظفي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وحدات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مكافحة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التسول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المهنيين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الإطار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للقضاء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التشغيل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الموحدة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الصلة؛</w:t>
      </w:r>
    </w:p>
    <w:p w14:paraId="1CC9C2D8" w14:textId="74DB2A74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الاضطلاع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بأنشطة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أوساط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الأعمال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التجارية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وداخل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صناعة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السفر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والسياحة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استغلال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والتشريعات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الصلة؛</w:t>
      </w:r>
    </w:p>
    <w:p w14:paraId="03449F81" w14:textId="6AC3E904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b/>
          <w:bCs/>
          <w:rtl/>
        </w:rPr>
        <w:tab/>
        <w:t>تكثيف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عمليات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تفتيش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–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زيادة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عدد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مفتشي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–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القطاعين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الزراعي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الرسمي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للاقتصاد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وفيما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يتعلق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المنزلي،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فرض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عقوبات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انتهاك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القانون؛</w:t>
      </w:r>
    </w:p>
    <w:p w14:paraId="25B93E1F" w14:textId="70BD74D8" w:rsidR="000E12C1" w:rsidRPr="00B55A08" w:rsidRDefault="00D53B7E" w:rsidP="00D53B7E">
      <w:pPr>
        <w:pStyle w:val="SingleTxtGA"/>
        <w:rPr>
          <w:rFonts w:ascii="Times New Roman Bold" w:hAnsi="Times New Roman Bold" w:hint="eastAsia"/>
          <w:b/>
          <w:bCs/>
          <w:spacing w:val="-2"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الأحكام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لحماية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الرسمي،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العمل</w:t>
      </w:r>
      <w:r w:rsidR="00F052DE" w:rsidRPr="00B55A08">
        <w:rPr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المنزلي،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والنظر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في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التصديق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على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اتفاقية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منظمة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العمل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الدولية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للعمال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المنزليين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لعام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2011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(رقم</w:t>
      </w:r>
      <w:r w:rsidR="00F052DE" w:rsidRPr="00B55A08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-2"/>
          <w:rtl/>
        </w:rPr>
        <w:t>189</w:t>
      </w:r>
      <w:r w:rsidR="000E12C1" w:rsidRPr="00B55A08">
        <w:rPr>
          <w:rFonts w:ascii="Times New Roman Bold" w:hAnsi="Times New Roman Bold"/>
          <w:b/>
          <w:bCs/>
          <w:spacing w:val="-2"/>
          <w:rtl/>
        </w:rPr>
        <w:t>)</w:t>
      </w:r>
      <w:r w:rsidR="000E12C1" w:rsidRPr="00B55A08">
        <w:rPr>
          <w:rFonts w:ascii="Times New Roman Bold" w:hAnsi="Times New Roman Bold" w:hint="cs"/>
          <w:b/>
          <w:bCs/>
          <w:spacing w:val="-2"/>
          <w:rtl/>
        </w:rPr>
        <w:t>؛</w:t>
      </w:r>
    </w:p>
    <w:p w14:paraId="13500D5A" w14:textId="45A2AA32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(و)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إخراج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براثن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استفادتهم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برامج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وإعادة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الإدماج؛</w:t>
      </w:r>
    </w:p>
    <w:p w14:paraId="011CE355" w14:textId="431E9CC5" w:rsidR="00456088" w:rsidRPr="00B55A08" w:rsidRDefault="00D53B7E" w:rsidP="00D53B7E">
      <w:pPr>
        <w:pStyle w:val="SingleTxtGA"/>
        <w:rPr>
          <w:b/>
          <w:bCs/>
          <w:lang w:val="fr-CH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(ز)</w:t>
      </w:r>
      <w:r w:rsidR="00456088" w:rsidRPr="00B55A08">
        <w:rPr>
          <w:b/>
          <w:bCs/>
          <w:rtl/>
        </w:rPr>
        <w:tab/>
        <w:t>جمع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بيانات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بصفة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منتظمة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طبيعة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أسوأ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أشكال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ونطاقها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والاتجاهات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السائدة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فيها،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وتصنيف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البيانات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حسب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والجنس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حيث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اللجوء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الهجرة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العوامل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يكفل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حجم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المشكلة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وتوجيه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السياسات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والاستراتيجيات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الحالية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والمستقبلية</w:t>
      </w:r>
      <w:r w:rsidR="00767EBF" w:rsidRPr="00B55A08">
        <w:rPr>
          <w:rFonts w:hint="cs"/>
          <w:b/>
          <w:bCs/>
          <w:rtl/>
        </w:rPr>
        <w:t>؛</w:t>
      </w:r>
    </w:p>
    <w:p w14:paraId="4C49D8BE" w14:textId="7367B32B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bookmarkStart w:id="1" w:name="_Hlk133317614"/>
      <w:r w:rsidRPr="00B55A08">
        <w:rPr>
          <w:rtl/>
        </w:rPr>
        <w:tab/>
      </w:r>
      <w:r w:rsidR="00456088" w:rsidRPr="00B55A08">
        <w:rPr>
          <w:rtl/>
        </w:rPr>
        <w:t>(ح)</w:t>
      </w:r>
      <w:r w:rsidR="00456088" w:rsidRPr="00B55A08">
        <w:rPr>
          <w:b/>
          <w:bCs/>
          <w:rtl/>
        </w:rPr>
        <w:tab/>
        <w:t>النظر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التماس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المزيد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المساعدة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التقنية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والمالية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وكالات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الأمم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المتحدة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هذا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الصدد.</w:t>
      </w:r>
      <w:bookmarkEnd w:id="1"/>
    </w:p>
    <w:p w14:paraId="480CD8F3" w14:textId="17DB0957" w:rsidR="00456088" w:rsidRPr="00B55A08" w:rsidRDefault="00456088" w:rsidP="00D53B7E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المرتبطة</w:t>
      </w:r>
      <w:r w:rsidR="00F052DE" w:rsidRPr="00B55A08">
        <w:rPr>
          <w:rtl/>
        </w:rPr>
        <w:t xml:space="preserve"> </w:t>
      </w:r>
      <w:r w:rsidRPr="00B55A08">
        <w:rPr>
          <w:rtl/>
        </w:rPr>
        <w:t>أوضاعهم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بالشوارع</w:t>
      </w:r>
    </w:p>
    <w:p w14:paraId="2FEBC51C" w14:textId="6216B349" w:rsidR="00456088" w:rsidRPr="00B55A08" w:rsidRDefault="00456088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46-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تُذكِّر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اللجنةُ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بتعليقها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رقم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21(201</w:t>
      </w:r>
      <w:r w:rsidR="000E12C1" w:rsidRPr="00B55A08">
        <w:rPr>
          <w:b/>
          <w:bCs/>
          <w:rtl/>
        </w:rPr>
        <w:t>7)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المرتبطة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أوضاعهم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بالشوارع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وبتوصياتها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15"/>
      </w:r>
      <w:r w:rsidR="00F052DE" w:rsidRPr="00B55A08">
        <w:rPr>
          <w:vertAlign w:val="superscript"/>
          <w:rtl/>
        </w:rPr>
        <w:t>)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الدولةَ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02F58D0E" w14:textId="460463DF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إلغاء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الجرائم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يجرَّم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المرتبطة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بالشوارع،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مثل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التسول،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احترام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سلطات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إنفاذ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احتراماً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كاملاً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المرتبطة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بالشوارع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وعدم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تعريضهم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للاحتجاز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التعسفي؛</w:t>
      </w:r>
    </w:p>
    <w:p w14:paraId="2131094F" w14:textId="4FF82FDA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المرتبطة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بالشوارع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الغذاء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الصحية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والسكن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وخيارات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الرعاية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البديلة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وإنشاء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آليات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لوقايتهم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الوقوع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ضحايا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للاتجار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والاستغلال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الاقتصادي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والجنسي؛</w:t>
      </w:r>
    </w:p>
    <w:p w14:paraId="713EF085" w14:textId="4512BC02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تيسير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شمل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المرتبطة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أوضاعهم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بالشوارع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بأسرهم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كلما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أمكن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مراعاة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مصالحهم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الفضلى،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احتياجاتهم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الطويلة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الأجل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والنماء،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بسبل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النفسي.</w:t>
      </w:r>
    </w:p>
    <w:p w14:paraId="169E007A" w14:textId="2DEF660D" w:rsidR="00456088" w:rsidRPr="00B55A08" w:rsidRDefault="00456088" w:rsidP="00D53B7E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الاتجار</w:t>
      </w:r>
    </w:p>
    <w:p w14:paraId="4684F9FF" w14:textId="354D6110" w:rsidR="00456088" w:rsidRPr="00B55A08" w:rsidRDefault="00456088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47-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الغاية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8-7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أهداف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المستدامة،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767795E2" w14:textId="0EAE8BE2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التنفيذ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الفعال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لآلية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الإحالة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الوطنية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ضحايا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الاتجار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النفسي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والمساعدة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الدعم؛</w:t>
      </w:r>
    </w:p>
    <w:p w14:paraId="64BDEEAB" w14:textId="2C821C5E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التحقيق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حالات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الاتجار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ومقاضاة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الجناة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وإدانتهم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بالإدانات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المناسبة.</w:t>
      </w:r>
    </w:p>
    <w:p w14:paraId="657A01CB" w14:textId="7CF2DB48" w:rsidR="00456088" w:rsidRPr="00B55A08" w:rsidRDefault="00456088" w:rsidP="00D53B7E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إدارة</w:t>
      </w:r>
      <w:r w:rsidR="00F052DE" w:rsidRPr="00B55A08">
        <w:rPr>
          <w:rtl/>
        </w:rPr>
        <w:t xml:space="preserve"> </w:t>
      </w:r>
      <w:r w:rsidRPr="00B55A08">
        <w:rPr>
          <w:rtl/>
        </w:rPr>
        <w:t>قضاء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الأحداث</w:t>
      </w:r>
    </w:p>
    <w:p w14:paraId="14A3A343" w14:textId="19CC2309" w:rsidR="00456088" w:rsidRPr="00B55A08" w:rsidRDefault="00456088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48-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تشير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تعليقها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رقم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24(201</w:t>
      </w:r>
      <w:r w:rsidR="000E12C1" w:rsidRPr="00B55A08">
        <w:rPr>
          <w:b/>
          <w:bCs/>
          <w:rtl/>
        </w:rPr>
        <w:t>9)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نظام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قضاء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64BB0500" w14:textId="21228EC5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رفع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الأدنى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لسن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المسؤولية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الجنائية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14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سنة؛</w:t>
      </w:r>
    </w:p>
    <w:p w14:paraId="75BBABA9" w14:textId="36F10A0E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اعتماد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الأحداث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المعدل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التعامل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المتهمين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بانتهاك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الجنائي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داخل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نظم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قضائية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متخصصة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للأطفال؛</w:t>
      </w:r>
    </w:p>
    <w:p w14:paraId="3BB56A5B" w14:textId="6549074D" w:rsidR="00456088" w:rsidRPr="00B55A08" w:rsidRDefault="00D53B7E" w:rsidP="00D53B7E">
      <w:pPr>
        <w:pStyle w:val="SingleTxtGA"/>
        <w:rPr>
          <w:b/>
          <w:bCs/>
          <w:lang w:val="en-US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توفير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مساعدة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قانونية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مؤهلة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ومستقلة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يُدَّعى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خرقوا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الجنائي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يُتهمون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يُعترف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بخرقهم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له،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مرحلة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مبكرة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وطوال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القانونية؛</w:t>
      </w:r>
    </w:p>
    <w:p w14:paraId="39BDF78E" w14:textId="3FD98E89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b/>
          <w:bCs/>
          <w:rtl/>
        </w:rPr>
        <w:tab/>
        <w:t>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العاملين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القضاء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والمحامين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والموظفين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المكلفين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بإنفاذ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القوانين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وغيرهم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الموظفين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بالتعامل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نظام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العدالة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تدريباً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منهجياً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الطفل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والإجراءات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القضائية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الملائمة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للأطفال؛</w:t>
      </w:r>
    </w:p>
    <w:p w14:paraId="47CEDBE6" w14:textId="2452C48B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b/>
          <w:bCs/>
          <w:rtl/>
        </w:rPr>
        <w:tab/>
        <w:t>العمل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بهمة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القضائية،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مثل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التحويل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والوساطة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والمشورة،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لصالح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المتهمين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بارتكاب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جرائم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جنائية،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وإصدار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أحكام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احتجازية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للأطفال،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مثل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نظام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المراقبة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الخدمة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المجتمعية،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حيثما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أمكن؛</w:t>
      </w:r>
    </w:p>
    <w:p w14:paraId="65D6F42C" w14:textId="55E8A213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(و)</w:t>
      </w:r>
      <w:r w:rsidR="00456088" w:rsidRPr="00B55A08">
        <w:rPr>
          <w:b/>
          <w:bCs/>
          <w:rtl/>
        </w:rPr>
        <w:tab/>
        <w:t>وضع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أقصى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لمدة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الاحتجاز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السابق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للمحاكمة؛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وتجنب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استخدام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الاحتجاز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السابق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للمحاكمة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طريق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مثول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يتعرضون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للتوقيف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وسلب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أمام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سلطة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مختصة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وجه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السرعة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للنظر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مشروعية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سلبهم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الحرية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استمراره؛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استعراض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وضعهم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بانتظام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الناحية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القضائية.</w:t>
      </w:r>
    </w:p>
    <w:p w14:paraId="0262323A" w14:textId="78195D82" w:rsidR="00456088" w:rsidRPr="00B55A08" w:rsidRDefault="00D53B7E" w:rsidP="00D53B7E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كاف-</w:t>
      </w:r>
      <w:r w:rsidR="00456088" w:rsidRPr="00B55A08">
        <w:rPr>
          <w:rtl/>
        </w:rPr>
        <w:tab/>
        <w:t>متابعة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الملاحظات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الختامية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والتوصيات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السابقة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للجنة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بشأن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تنفيذ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البروتوكولات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الاختيارية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للاتفاقية</w:t>
      </w:r>
    </w:p>
    <w:p w14:paraId="0C2D8050" w14:textId="494CCF20" w:rsidR="00456088" w:rsidRPr="00B55A08" w:rsidRDefault="00456088" w:rsidP="00D53B7E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البروتوكول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الاختياري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بشأن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بيع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واستغلال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البغاء</w:t>
      </w:r>
      <w:r w:rsidR="00F052DE" w:rsidRPr="00B55A08">
        <w:rPr>
          <w:rtl/>
        </w:rPr>
        <w:t xml:space="preserve"> </w:t>
      </w:r>
      <w:r w:rsidRPr="00B55A08">
        <w:rPr>
          <w:rtl/>
        </w:rPr>
        <w:t>وفي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المواد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الإباحية</w:t>
      </w:r>
    </w:p>
    <w:p w14:paraId="48A03B1B" w14:textId="4132708D" w:rsidR="00456088" w:rsidRPr="00B55A08" w:rsidRDefault="00456088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49-</w:t>
      </w:r>
      <w:r w:rsidRPr="00B55A08">
        <w:rPr>
          <w:rtl/>
        </w:rPr>
        <w:tab/>
      </w:r>
      <w:r w:rsidRPr="00B55A08">
        <w:rPr>
          <w:b/>
          <w:bCs/>
          <w:rtl/>
        </w:rPr>
        <w:t>إذ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تذكِّر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بمبادئها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التوجيهية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لعام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2019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بشأن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تنفيذ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البروتوكول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الاختياري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16"/>
      </w:r>
      <w:r w:rsidR="00F052DE" w:rsidRPr="00B55A08">
        <w:rPr>
          <w:vertAlign w:val="superscript"/>
          <w:rtl/>
        </w:rPr>
        <w:t>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وبتوصياتها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17"/>
      </w:r>
      <w:r w:rsidR="00F052DE" w:rsidRPr="00B55A08">
        <w:rPr>
          <w:vertAlign w:val="superscript"/>
          <w:rtl/>
        </w:rPr>
        <w:t>)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46085490" w14:textId="6C93B173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تعريف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أشكال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واستغلالهم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جنسياً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وتجريمها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بوضوح،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تمشياً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المادتين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2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و3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البروتوكول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الاختياري،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ذلك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يتعلق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أشكال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والاستغلال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عبر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الإنترنت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وبإنتاج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توزيع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نشر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حيازة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مواد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الاعتداء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باعتباره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شكلاً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أشكال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الاستغلال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والاعتداء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الجنسيين؛</w:t>
      </w:r>
    </w:p>
    <w:p w14:paraId="48A0FA18" w14:textId="4828139F" w:rsidR="00456088" w:rsidRPr="00B55A08" w:rsidRDefault="00D53B7E" w:rsidP="00D53B7E">
      <w:pPr>
        <w:pStyle w:val="SingleTxtGA"/>
        <w:rPr>
          <w:rFonts w:asciiTheme="minorHAnsi" w:hAnsiTheme="minorHAnsi"/>
          <w:b/>
          <w:bCs/>
          <w:spacing w:val="2"/>
          <w:lang w:val="fr-CH" w:eastAsia="zh-TW" w:bidi="en-GB"/>
        </w:rPr>
      </w:pPr>
      <w:r w:rsidRPr="00B55A08">
        <w:rPr>
          <w:spacing w:val="2"/>
          <w:rtl/>
        </w:rPr>
        <w:tab/>
      </w:r>
      <w:r w:rsidR="00456088" w:rsidRPr="00B55A08">
        <w:rPr>
          <w:spacing w:val="2"/>
          <w:rtl/>
        </w:rPr>
        <w:t>(ب)</w:t>
      </w:r>
      <w:r w:rsidR="00456088" w:rsidRPr="00B55A08">
        <w:rPr>
          <w:b/>
          <w:bCs/>
          <w:spacing w:val="2"/>
          <w:rtl/>
        </w:rPr>
        <w:tab/>
        <w:t>ضمان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التحقيق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الفعال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في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بيع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الفتيات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لأغراض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الزواج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القسري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والاستغلال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b/>
          <w:bCs/>
          <w:spacing w:val="2"/>
          <w:rtl/>
        </w:rPr>
        <w:t>والاعتداء</w:t>
      </w:r>
      <w:r w:rsidR="00F052DE" w:rsidRPr="00B55A08">
        <w:rPr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الجنسيين،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بما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في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ذلك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في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البغاء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وفي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قطاع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السياحة،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والمعاقبة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على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هذه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الجرائم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بعقوبات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جنائية</w:t>
      </w:r>
      <w:r w:rsidR="00F052DE" w:rsidRPr="00B55A08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="00456088" w:rsidRPr="00B55A08">
        <w:rPr>
          <w:rFonts w:ascii="Times New Roman Bold" w:hAnsi="Times New Roman Bold"/>
          <w:b/>
          <w:bCs/>
          <w:spacing w:val="2"/>
          <w:rtl/>
        </w:rPr>
        <w:t>مناسبة؛</w:t>
      </w:r>
    </w:p>
    <w:p w14:paraId="62A74621" w14:textId="0000EC66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تعزيز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الرامية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ومعالجة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مسألة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عبر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الإنترنت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لأغراض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الاستغلال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والاعتداء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الجنسيين،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بوسائل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تدريب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الاختصاصيين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المعنيين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لهذه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الغاية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وإلزام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مقدمي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الإنترنت،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بمقتضى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القانون،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بحظر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مواد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الاعتداء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الجنسي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عبر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الإنترنت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وإزالتها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الفور؛</w:t>
      </w:r>
    </w:p>
    <w:p w14:paraId="463A50E8" w14:textId="35FB5583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(د)</w:t>
      </w:r>
      <w:r w:rsidR="00456088" w:rsidRPr="00B55A08">
        <w:rPr>
          <w:b/>
          <w:bCs/>
          <w:rtl/>
        </w:rPr>
        <w:tab/>
        <w:t>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معاملة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ضحايا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الجرائم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المشمولة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بالبروتوكول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الاختياري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كضحايا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وضمان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خدمات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متخصصة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وملائمة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لهم؛</w:t>
      </w:r>
    </w:p>
    <w:p w14:paraId="463EA3DB" w14:textId="0D4D6AE7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(هـ)</w:t>
      </w:r>
      <w:r w:rsidR="00456088" w:rsidRPr="00B55A08">
        <w:rPr>
          <w:b/>
          <w:bCs/>
          <w:rtl/>
        </w:rPr>
        <w:tab/>
        <w:t>فرض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ولاية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قضائية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خارج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حدود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إقليم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الجرائم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المشمولة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بالبروتوكول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الاختياري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عندما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تكون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الضحية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مواطني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الطرف.</w:t>
      </w:r>
    </w:p>
    <w:p w14:paraId="6C20DEA6" w14:textId="04699739" w:rsidR="00456088" w:rsidRPr="00B55A08" w:rsidRDefault="00456088" w:rsidP="00D53B7E">
      <w:pPr>
        <w:pStyle w:val="H23GA"/>
        <w:rPr>
          <w:lang w:val="ar-SA" w:eastAsia="zh-TW" w:bidi="en-GB"/>
        </w:rPr>
      </w:pPr>
      <w:r w:rsidRPr="00B55A08">
        <w:rPr>
          <w:rtl/>
        </w:rPr>
        <w:tab/>
      </w:r>
      <w:r w:rsidRPr="00B55A08">
        <w:rPr>
          <w:rtl/>
        </w:rPr>
        <w:tab/>
        <w:t>البروتوكول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الاختياري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بشأن</w:t>
      </w:r>
      <w:r w:rsidR="00F052DE" w:rsidRPr="00B55A08">
        <w:rPr>
          <w:rtl/>
        </w:rPr>
        <w:t xml:space="preserve"> </w:t>
      </w:r>
      <w:r w:rsidRPr="00B55A08">
        <w:rPr>
          <w:rtl/>
        </w:rPr>
        <w:t>اشتراك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الأطفال</w:t>
      </w:r>
      <w:r w:rsidR="00F052DE" w:rsidRPr="00B55A08">
        <w:rPr>
          <w:rtl/>
        </w:rPr>
        <w:t xml:space="preserve"> </w:t>
      </w:r>
      <w:r w:rsidRPr="00B55A08">
        <w:rPr>
          <w:rtl/>
        </w:rPr>
        <w:t>في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المنازعات</w:t>
      </w:r>
      <w:r w:rsidR="00F052DE" w:rsidRPr="00B55A08">
        <w:rPr>
          <w:rtl/>
        </w:rPr>
        <w:t xml:space="preserve"> </w:t>
      </w:r>
      <w:r w:rsidRPr="00B55A08">
        <w:rPr>
          <w:rtl/>
        </w:rPr>
        <w:t>المسلحة</w:t>
      </w:r>
    </w:p>
    <w:p w14:paraId="440A7B31" w14:textId="3FAF4A4D" w:rsidR="00456088" w:rsidRPr="00B55A08" w:rsidRDefault="00456088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50-</w:t>
      </w:r>
      <w:r w:rsidRPr="00B55A08">
        <w:rPr>
          <w:rtl/>
        </w:rPr>
        <w:tab/>
      </w:r>
      <w:r w:rsidRPr="00B55A08">
        <w:rPr>
          <w:b/>
          <w:bCs/>
          <w:rtl/>
        </w:rPr>
        <w:t>بينما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تحيط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علماً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بالمعلومات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قدمتها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ومفادها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يجندون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لاستخدامهم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القوات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المسلحة،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فإنها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تذكر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بتوصياتها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السابقة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18"/>
      </w:r>
      <w:r w:rsidR="00F052DE" w:rsidRPr="00B55A08">
        <w:rPr>
          <w:vertAlign w:val="superscript"/>
          <w:rtl/>
        </w:rPr>
        <w:t>)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يلي:</w:t>
      </w:r>
    </w:p>
    <w:p w14:paraId="6124EE6D" w14:textId="5CF46270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(أ)</w:t>
      </w:r>
      <w:r w:rsidR="00456088" w:rsidRPr="00B55A08">
        <w:rPr>
          <w:b/>
          <w:bCs/>
          <w:rtl/>
        </w:rPr>
        <w:tab/>
        <w:t>تجريم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تجنيد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ما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دون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سن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18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عاماً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إشراكهم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أعمال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قتالية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صفوف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القوات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المسلحة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جانب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جماعات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مسلحة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غير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حكومية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تجريماً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صريحاً؛</w:t>
      </w:r>
    </w:p>
    <w:p w14:paraId="60DBAD74" w14:textId="57F5E49F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bookmarkStart w:id="2" w:name="_Hlk135235396"/>
      <w:r w:rsidRPr="00B55A08">
        <w:rPr>
          <w:rtl/>
        </w:rPr>
        <w:tab/>
      </w:r>
      <w:r w:rsidR="00456088" w:rsidRPr="00B55A08">
        <w:rPr>
          <w:rtl/>
        </w:rPr>
        <w:t>(ب)</w:t>
      </w:r>
      <w:r w:rsidR="00456088" w:rsidRPr="00B55A08">
        <w:rPr>
          <w:b/>
          <w:bCs/>
          <w:rtl/>
        </w:rPr>
        <w:tab/>
        <w:t>توسيع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نطاق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الولاية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القضائية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خارج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الإقليم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لجرائم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تجنيد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واستخدامهم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الأعمال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العدائية؛</w:t>
      </w:r>
      <w:bookmarkEnd w:id="2"/>
    </w:p>
    <w:p w14:paraId="669A1D85" w14:textId="1868E52B" w:rsidR="00456088" w:rsidRPr="00B55A08" w:rsidRDefault="00D53B7E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(ج)</w:t>
      </w:r>
      <w:r w:rsidR="00456088" w:rsidRPr="00B55A08">
        <w:rPr>
          <w:b/>
          <w:bCs/>
          <w:rtl/>
        </w:rPr>
        <w:tab/>
        <w:t>إنشاء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آلية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للتعرف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المبكر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يُحتمل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يكون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قد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تجنيدهم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أو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إشراكهم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نزاعات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مسلحة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الخارج،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وكفالة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حصولهم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الدعم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اللازم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لتحقيق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تعافيهم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البدني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والنفسي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وإعادة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إدماجهم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="00456088" w:rsidRPr="00B55A08">
        <w:rPr>
          <w:b/>
          <w:bCs/>
          <w:rtl/>
        </w:rPr>
        <w:t>المجتمع.</w:t>
      </w:r>
    </w:p>
    <w:p w14:paraId="416B641D" w14:textId="61F43B82" w:rsidR="00456088" w:rsidRPr="00B55A08" w:rsidRDefault="00D53B7E" w:rsidP="00D53B7E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لام-</w:t>
      </w:r>
      <w:r w:rsidR="00456088" w:rsidRPr="00B55A08">
        <w:rPr>
          <w:rtl/>
        </w:rPr>
        <w:tab/>
        <w:t>التصديق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البروتوكول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الاختياري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للاتفاقية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المتعلّق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بإجراء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تقديم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البلاغات</w:t>
      </w:r>
    </w:p>
    <w:p w14:paraId="4FEC7C7C" w14:textId="53557FDB" w:rsidR="00456088" w:rsidRPr="00B55A08" w:rsidRDefault="00456088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51-</w:t>
      </w:r>
      <w:r w:rsidRPr="00B55A08">
        <w:rPr>
          <w:rtl/>
        </w:rPr>
        <w:tab/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بالانضمام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البروتوكول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الاختياري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للاتفاقية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المتعلّق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بإجراء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تقديم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البلاغات،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توخياً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لزيادة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تعزيز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إعمال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الطفل.</w:t>
      </w:r>
    </w:p>
    <w:p w14:paraId="3E70739E" w14:textId="5A1F676A" w:rsidR="00456088" w:rsidRPr="00B55A08" w:rsidRDefault="00D53B7E" w:rsidP="00D53B7E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ميم-</w:t>
      </w:r>
      <w:r w:rsidR="00456088" w:rsidRPr="00B55A08">
        <w:rPr>
          <w:rtl/>
        </w:rPr>
        <w:tab/>
        <w:t>التصديق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على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صكوك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حقوق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الإنسان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الأساسية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الدولية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الأخرى</w:t>
      </w:r>
    </w:p>
    <w:p w14:paraId="7B1054AE" w14:textId="6C3E6739" w:rsidR="00456088" w:rsidRPr="00B55A08" w:rsidRDefault="00456088" w:rsidP="00D53B7E">
      <w:pPr>
        <w:pStyle w:val="SingleTxtGA"/>
        <w:rPr>
          <w:b/>
          <w:bCs/>
          <w:lang w:val="ar-SA" w:eastAsia="zh-TW" w:bidi="en-GB"/>
        </w:rPr>
      </w:pPr>
      <w:r w:rsidRPr="00B55A08">
        <w:rPr>
          <w:rtl/>
        </w:rPr>
        <w:t>52-</w:t>
      </w:r>
      <w:r w:rsidRPr="00B55A08">
        <w:rPr>
          <w:rtl/>
        </w:rPr>
        <w:tab/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بالنظر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التصديق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الاتفاقية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لحماية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الأشخاص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الاختفاء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القسري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والاتفاقية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لحماية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العمال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المهاجرين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وأفراد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أسرهم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والبروتوكول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الاختياري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الثاني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الملحق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بالعهد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الخاص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المدنية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والسياسية،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الهادف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إلغاء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عقوبة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الإعدام،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وذلك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بهدف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زيادة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تعزيز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إعمال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حقوق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الطفل.</w:t>
      </w:r>
    </w:p>
    <w:p w14:paraId="3C8D80B6" w14:textId="09558254" w:rsidR="00456088" w:rsidRPr="00B55A08" w:rsidRDefault="00D53B7E" w:rsidP="00D53B7E">
      <w:pPr>
        <w:pStyle w:val="HCh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خامساً-</w:t>
      </w:r>
      <w:r w:rsidR="00456088" w:rsidRPr="00B55A08">
        <w:rPr>
          <w:rtl/>
        </w:rPr>
        <w:tab/>
        <w:t>التنفيذ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والإبلاغ</w:t>
      </w:r>
    </w:p>
    <w:p w14:paraId="1B8F965E" w14:textId="11DFEC1E" w:rsidR="00456088" w:rsidRPr="00B55A08" w:rsidRDefault="00D53B7E" w:rsidP="00D53B7E">
      <w:pPr>
        <w:pStyle w:val="H1GA"/>
        <w:rPr>
          <w:lang w:val="en-US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ألف-</w:t>
      </w:r>
      <w:r w:rsidR="00456088" w:rsidRPr="00B55A08">
        <w:rPr>
          <w:rtl/>
        </w:rPr>
        <w:tab/>
        <w:t>المتابعة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وتقديم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التقارير</w:t>
      </w:r>
    </w:p>
    <w:p w14:paraId="6E885C3A" w14:textId="6DE57B10" w:rsidR="00456088" w:rsidRPr="00B55A08" w:rsidRDefault="00456088" w:rsidP="00D53B7E">
      <w:pPr>
        <w:pStyle w:val="SingleTxtGA"/>
        <w:rPr>
          <w:lang w:val="ar-SA" w:eastAsia="zh-TW" w:bidi="en-GB"/>
        </w:rPr>
      </w:pPr>
      <w:r w:rsidRPr="00B55A08">
        <w:rPr>
          <w:rtl/>
        </w:rPr>
        <w:t>53-</w:t>
      </w:r>
      <w:r w:rsidRPr="00B55A08">
        <w:rPr>
          <w:rtl/>
        </w:rPr>
        <w:tab/>
      </w:r>
      <w:r w:rsidRPr="00B55A08">
        <w:rPr>
          <w:b/>
          <w:bCs/>
          <w:rtl/>
        </w:rPr>
        <w:t>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تتخذ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جميع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التدابير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المناسبة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لضمان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تنفيذ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التوصيات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الواردة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هذه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الملاحظات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الختامية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تنفيذاً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كاملاً،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ونشر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نسخة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منها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ملائمة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وإتاحتها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نطاق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واسع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للأطفال،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فيهم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الأطفال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الذين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يعيشون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أكثر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الأوضاع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حرماناً.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وتوصي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أيضاً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بإتاحة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التقرير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الدوري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السادس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وهذه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الملاحظات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الختامية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نطاق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واسع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بلغات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البلد.</w:t>
      </w:r>
    </w:p>
    <w:p w14:paraId="0047133D" w14:textId="2E791DA8" w:rsidR="00456088" w:rsidRPr="00B55A08" w:rsidRDefault="00D53B7E" w:rsidP="00D53B7E">
      <w:pPr>
        <w:pStyle w:val="H1GA"/>
        <w:rPr>
          <w:lang w:val="ar-SA" w:eastAsia="zh-TW" w:bidi="en-GB"/>
        </w:rPr>
      </w:pPr>
      <w:r w:rsidRPr="00B55A08">
        <w:rPr>
          <w:rtl/>
        </w:rPr>
        <w:tab/>
      </w:r>
      <w:r w:rsidR="00456088" w:rsidRPr="00B55A08">
        <w:rPr>
          <w:rtl/>
        </w:rPr>
        <w:t>باء-</w:t>
      </w:r>
      <w:r w:rsidR="00456088" w:rsidRPr="00B55A08">
        <w:rPr>
          <w:rtl/>
        </w:rPr>
        <w:tab/>
        <w:t>التقرير</w:t>
      </w:r>
      <w:r w:rsidR="00F052DE" w:rsidRPr="00B55A08">
        <w:rPr>
          <w:rtl/>
        </w:rPr>
        <w:t xml:space="preserve"> </w:t>
      </w:r>
      <w:r w:rsidR="00456088" w:rsidRPr="00B55A08">
        <w:rPr>
          <w:rtl/>
        </w:rPr>
        <w:t>المقبل</w:t>
      </w:r>
    </w:p>
    <w:p w14:paraId="41B9A982" w14:textId="3688F4FC" w:rsidR="00456088" w:rsidRPr="00B55A08" w:rsidRDefault="00456088" w:rsidP="00D53B7E">
      <w:pPr>
        <w:pStyle w:val="SingleTxtGA"/>
        <w:rPr>
          <w:lang w:val="fr-CH" w:eastAsia="zh-TW" w:bidi="en-GB"/>
        </w:rPr>
      </w:pPr>
      <w:r w:rsidRPr="00B55A08">
        <w:rPr>
          <w:rtl/>
        </w:rPr>
        <w:t>54-</w:t>
      </w:r>
      <w:r w:rsidRPr="00B55A08">
        <w:rPr>
          <w:rtl/>
        </w:rPr>
        <w:tab/>
      </w:r>
      <w:r w:rsidRPr="00B55A08">
        <w:rPr>
          <w:b/>
          <w:bCs/>
          <w:rtl/>
        </w:rPr>
        <w:t>ستحدِّد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الموعد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المقرر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لتقديم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التقرير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الجامع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للتقريرين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الدوريين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السابع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والثامن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وتبلِّغها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به،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وفقاً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لجدول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زمني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لتقديم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التقارير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يمكن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التنبؤ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به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المستقبل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أساس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دورة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استعراض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مدتها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ثماني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سنوات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وبعد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اعتماد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قائمة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بالمسائل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والأسئلة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قبل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تقديم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تقاريرها،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عند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الاقتضاء.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وينبغي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يمتثل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التقرير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لمبادئ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اللجنة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التوجيهية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المنسقة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لتقديم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التقارير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الخاصة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بمعاهدة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بعينها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19"/>
      </w:r>
      <w:r w:rsidR="00F052DE" w:rsidRPr="00B55A08">
        <w:rPr>
          <w:vertAlign w:val="superscript"/>
          <w:rtl/>
        </w:rPr>
        <w:t>)</w:t>
      </w:r>
      <w:r w:rsidR="000E12C1" w:rsidRPr="00B55A08">
        <w:rPr>
          <w:b/>
          <w:bCs/>
          <w:rtl/>
        </w:rPr>
        <w:t>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وألا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يتجاوز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عدد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كلماته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200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21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كلمة</w:t>
      </w:r>
      <w:r w:rsidR="00F052DE" w:rsidRPr="00B55A08">
        <w:rPr>
          <w:vertAlign w:val="superscript"/>
          <w:rtl/>
        </w:rPr>
        <w:t>(</w:t>
      </w:r>
      <w:r w:rsidR="00F052DE" w:rsidRPr="00B55A08">
        <w:rPr>
          <w:vertAlign w:val="superscript"/>
          <w:rtl/>
        </w:rPr>
        <w:footnoteReference w:id="20"/>
      </w:r>
      <w:r w:rsidR="00F052DE" w:rsidRPr="00B55A08">
        <w:rPr>
          <w:vertAlign w:val="superscript"/>
          <w:rtl/>
        </w:rPr>
        <w:t>)</w:t>
      </w:r>
      <w:r w:rsidR="000E12C1" w:rsidRPr="00B55A08">
        <w:rPr>
          <w:b/>
          <w:bCs/>
          <w:rtl/>
        </w:rPr>
        <w:t>.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وفي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حال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تجاوز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عدد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كلمات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التقرير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المقدَّم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الحدّ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الأقصى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المنصوص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عليه،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سيُطلب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إلى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أن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تقلّص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حجمه.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وإذا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تعذّر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على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الدولة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الطرف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مراجعة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التقرير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وإعادة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تقديمه،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فلا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يمكن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ضمان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ترجمته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كي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تنظر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فيه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هيئة</w:t>
      </w:r>
      <w:r w:rsidR="00F052DE" w:rsidRPr="00B55A08">
        <w:rPr>
          <w:b/>
          <w:bCs/>
          <w:rtl/>
        </w:rPr>
        <w:t xml:space="preserve"> </w:t>
      </w:r>
      <w:r w:rsidRPr="00B55A08">
        <w:rPr>
          <w:b/>
          <w:bCs/>
          <w:rtl/>
        </w:rPr>
        <w:t>المعاهدة.</w:t>
      </w:r>
    </w:p>
    <w:p w14:paraId="0AA8A95D" w14:textId="77777777" w:rsidR="00456088" w:rsidRPr="00F052DE" w:rsidRDefault="00456088" w:rsidP="00456088">
      <w:pPr>
        <w:spacing w:before="240"/>
        <w:jc w:val="center"/>
        <w:rPr>
          <w:sz w:val="22"/>
          <w:szCs w:val="24"/>
          <w:u w:val="single"/>
        </w:rPr>
      </w:pPr>
      <w:r w:rsidRPr="00F052DE">
        <w:rPr>
          <w:sz w:val="22"/>
          <w:szCs w:val="24"/>
          <w:u w:val="single"/>
        </w:rPr>
        <w:tab/>
      </w:r>
      <w:r w:rsidRPr="00F052DE">
        <w:rPr>
          <w:sz w:val="22"/>
          <w:szCs w:val="24"/>
          <w:u w:val="single"/>
        </w:rPr>
        <w:tab/>
      </w:r>
      <w:r w:rsidRPr="00F052DE">
        <w:rPr>
          <w:sz w:val="22"/>
          <w:szCs w:val="24"/>
          <w:u w:val="single"/>
        </w:rPr>
        <w:tab/>
      </w:r>
    </w:p>
    <w:sectPr w:rsidR="00456088" w:rsidRPr="00F052DE" w:rsidSect="007D3B7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6D9D8" w14:textId="77777777" w:rsidR="009568C2" w:rsidRPr="002901D9" w:rsidRDefault="009568C2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334FFE5" w14:textId="77777777" w:rsidR="009568C2" w:rsidRDefault="009568C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5E0D" w14:textId="3F49D134" w:rsidR="00063465" w:rsidRPr="00063465" w:rsidRDefault="00063465" w:rsidP="00063465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GE.23-10525</w:t>
    </w:r>
    <w:r>
      <w:rPr>
        <w:lang w:val="en-US"/>
      </w:rPr>
      <w:tab/>
    </w:r>
    <w:r w:rsidRPr="00063465">
      <w:rPr>
        <w:b/>
        <w:sz w:val="18"/>
        <w:lang w:val="en-US"/>
      </w:rPr>
      <w:fldChar w:fldCharType="begin"/>
    </w:r>
    <w:r w:rsidRPr="00063465">
      <w:rPr>
        <w:b/>
        <w:sz w:val="18"/>
        <w:lang w:val="en-US"/>
      </w:rPr>
      <w:instrText xml:space="preserve"> PAGE  \* MERGEFORMAT </w:instrText>
    </w:r>
    <w:r w:rsidRPr="00063465">
      <w:rPr>
        <w:b/>
        <w:sz w:val="18"/>
        <w:lang w:val="en-US"/>
      </w:rPr>
      <w:fldChar w:fldCharType="separate"/>
    </w:r>
    <w:r w:rsidRPr="00063465">
      <w:rPr>
        <w:b/>
        <w:noProof/>
        <w:sz w:val="18"/>
        <w:lang w:val="en-US"/>
      </w:rPr>
      <w:t>2</w:t>
    </w:r>
    <w:r w:rsidRPr="00063465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6464B" w14:textId="535E5018" w:rsidR="006959B0" w:rsidRPr="00063465" w:rsidRDefault="00063465" w:rsidP="00063465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GE.23-10525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A9D39" w14:textId="7E6DB9EB" w:rsidR="001D5AC0" w:rsidRPr="00063465" w:rsidRDefault="00063465" w:rsidP="00063465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6E30F2D1" wp14:editId="70A44AEE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23-10525</w:t>
    </w:r>
    <w:r w:rsidR="00F052DE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6D01F334" wp14:editId="09C0B836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8827E" w14:textId="77777777" w:rsidR="009568C2" w:rsidRPr="00CB28F9" w:rsidRDefault="009568C2" w:rsidP="00184C73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21DB3ECF" w14:textId="77777777" w:rsidR="009568C2" w:rsidRDefault="009568C2" w:rsidP="00656392">
      <w:pPr>
        <w:spacing w:line="240" w:lineRule="auto"/>
      </w:pPr>
      <w:r>
        <w:continuationSeparator/>
      </w:r>
    </w:p>
  </w:footnote>
  <w:footnote w:id="1">
    <w:p w14:paraId="544FF174" w14:textId="21238115" w:rsidR="00456088" w:rsidRPr="00B55A08" w:rsidRDefault="00456088" w:rsidP="00F53E2A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*</w:t>
      </w:r>
      <w:r w:rsidRPr="00B55A08">
        <w:rPr>
          <w:szCs w:val="18"/>
          <w:rtl/>
        </w:rPr>
        <w:tab/>
        <w:t>اعتمدتها</w:t>
      </w:r>
      <w:r w:rsidR="00F052DE" w:rsidRPr="00B55A08">
        <w:rPr>
          <w:szCs w:val="18"/>
          <w:rtl/>
        </w:rPr>
        <w:t xml:space="preserve"> </w:t>
      </w:r>
      <w:r w:rsidRPr="00B55A08">
        <w:rPr>
          <w:szCs w:val="18"/>
          <w:rtl/>
        </w:rPr>
        <w:t>اللجنة</w:t>
      </w:r>
      <w:r w:rsidR="00F052DE" w:rsidRPr="00B55A08">
        <w:rPr>
          <w:szCs w:val="18"/>
          <w:rtl/>
        </w:rPr>
        <w:t xml:space="preserve"> </w:t>
      </w:r>
      <w:r w:rsidRPr="00B55A08">
        <w:rPr>
          <w:szCs w:val="18"/>
          <w:rtl/>
        </w:rPr>
        <w:t>في</w:t>
      </w:r>
      <w:r w:rsidR="00F052DE" w:rsidRPr="00B55A08">
        <w:rPr>
          <w:szCs w:val="18"/>
          <w:rtl/>
        </w:rPr>
        <w:t xml:space="preserve"> </w:t>
      </w:r>
      <w:r w:rsidRPr="00B55A08">
        <w:rPr>
          <w:szCs w:val="18"/>
          <w:rtl/>
        </w:rPr>
        <w:t>دورتها</w:t>
      </w:r>
      <w:r w:rsidR="00F052DE" w:rsidRPr="00B55A08">
        <w:rPr>
          <w:szCs w:val="18"/>
          <w:rtl/>
        </w:rPr>
        <w:t xml:space="preserve"> </w:t>
      </w:r>
      <w:r w:rsidRPr="00B55A08">
        <w:rPr>
          <w:szCs w:val="18"/>
          <w:rtl/>
        </w:rPr>
        <w:t>الثالثة</w:t>
      </w:r>
      <w:r w:rsidR="00F052DE" w:rsidRPr="00B55A08">
        <w:rPr>
          <w:szCs w:val="18"/>
          <w:rtl/>
        </w:rPr>
        <w:t xml:space="preserve"> </w:t>
      </w:r>
      <w:r w:rsidRPr="00B55A08">
        <w:rPr>
          <w:szCs w:val="18"/>
          <w:rtl/>
        </w:rPr>
        <w:t>والتسعين</w:t>
      </w:r>
      <w:r w:rsidR="00F052DE" w:rsidRPr="00B55A08">
        <w:rPr>
          <w:szCs w:val="18"/>
          <w:rtl/>
        </w:rPr>
        <w:t xml:space="preserve"> </w:t>
      </w:r>
      <w:r w:rsidRPr="00B55A08">
        <w:rPr>
          <w:szCs w:val="18"/>
          <w:rtl/>
        </w:rPr>
        <w:t>(8</w:t>
      </w:r>
      <w:r w:rsidR="00864E3E" w:rsidRPr="00B55A08">
        <w:rPr>
          <w:rFonts w:hint="cs"/>
          <w:szCs w:val="18"/>
          <w:rtl/>
        </w:rPr>
        <w:t>-</w:t>
      </w:r>
      <w:r w:rsidR="00864E3E" w:rsidRPr="00B55A08">
        <w:rPr>
          <w:szCs w:val="18"/>
          <w:rtl/>
        </w:rPr>
        <w:t>26</w:t>
      </w:r>
      <w:r w:rsidR="00F052DE" w:rsidRPr="00B55A08">
        <w:rPr>
          <w:szCs w:val="18"/>
          <w:rtl/>
        </w:rPr>
        <w:t xml:space="preserve"> </w:t>
      </w:r>
      <w:r w:rsidRPr="00B55A08">
        <w:rPr>
          <w:szCs w:val="18"/>
          <w:rtl/>
        </w:rPr>
        <w:t>أيار/مايو</w:t>
      </w:r>
      <w:r w:rsidR="00F052DE" w:rsidRPr="00B55A08">
        <w:rPr>
          <w:szCs w:val="18"/>
          <w:rtl/>
        </w:rPr>
        <w:t xml:space="preserve"> </w:t>
      </w:r>
      <w:r w:rsidRPr="00B55A08">
        <w:rPr>
          <w:szCs w:val="18"/>
          <w:rtl/>
        </w:rPr>
        <w:t>2023</w:t>
      </w:r>
      <w:r w:rsidR="000E12C1" w:rsidRPr="00B55A08">
        <w:rPr>
          <w:szCs w:val="18"/>
          <w:rtl/>
        </w:rPr>
        <w:t>).</w:t>
      </w:r>
      <w:r w:rsidR="00F052DE" w:rsidRPr="00B55A08">
        <w:rPr>
          <w:szCs w:val="18"/>
          <w:rtl/>
        </w:rPr>
        <w:t xml:space="preserve"> </w:t>
      </w:r>
    </w:p>
  </w:footnote>
  <w:footnote w:id="2">
    <w:p w14:paraId="7D3ED5B7" w14:textId="772ECA9C" w:rsidR="000E12C1" w:rsidRPr="00B55A08" w:rsidRDefault="000E12C1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1" w:history="1">
        <w:r w:rsidRPr="00B55A08">
          <w:rPr>
            <w:rStyle w:val="Hyperlink"/>
          </w:rPr>
          <w:t>CRC/C/JOR/6</w:t>
        </w:r>
      </w:hyperlink>
      <w:r w:rsidRPr="00B55A08">
        <w:rPr>
          <w:szCs w:val="18"/>
          <w:rtl/>
        </w:rPr>
        <w:t>.</w:t>
      </w:r>
      <w:r w:rsidR="00F052DE" w:rsidRPr="00B55A08">
        <w:rPr>
          <w:szCs w:val="18"/>
          <w:rtl/>
        </w:rPr>
        <w:t xml:space="preserve"> </w:t>
      </w:r>
    </w:p>
  </w:footnote>
  <w:footnote w:id="3">
    <w:p w14:paraId="53F9B50D" w14:textId="1C64AD44" w:rsidR="000E12C1" w:rsidRPr="00B55A08" w:rsidRDefault="000E12C1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  <w:t>انظر</w:t>
      </w:r>
      <w:r w:rsidR="00F052DE" w:rsidRPr="00B55A08">
        <w:rPr>
          <w:szCs w:val="18"/>
          <w:rtl/>
        </w:rPr>
        <w:t xml:space="preserve"> </w:t>
      </w:r>
      <w:hyperlink r:id="rId2" w:history="1">
        <w:r w:rsidRPr="00B55A08">
          <w:rPr>
            <w:rStyle w:val="Hyperlink"/>
          </w:rPr>
          <w:t>CRC/C/SR.2704</w:t>
        </w:r>
      </w:hyperlink>
      <w:r w:rsidR="00F052DE" w:rsidRPr="00B55A08">
        <w:rPr>
          <w:szCs w:val="18"/>
          <w:rtl/>
        </w:rPr>
        <w:t xml:space="preserve"> </w:t>
      </w:r>
      <w:r w:rsidRPr="00B55A08">
        <w:rPr>
          <w:szCs w:val="18"/>
          <w:rtl/>
        </w:rPr>
        <w:t>و</w:t>
      </w:r>
      <w:hyperlink r:id="rId3" w:history="1">
        <w:r w:rsidRPr="00B55A08">
          <w:rPr>
            <w:rStyle w:val="Hyperlink"/>
          </w:rPr>
          <w:t>CRC/C/SR.2705</w:t>
        </w:r>
      </w:hyperlink>
      <w:r w:rsidRPr="00B55A08">
        <w:rPr>
          <w:szCs w:val="18"/>
          <w:rtl/>
        </w:rPr>
        <w:t>.</w:t>
      </w:r>
      <w:r w:rsidR="00F052DE" w:rsidRPr="00B55A08">
        <w:rPr>
          <w:szCs w:val="18"/>
          <w:rtl/>
        </w:rPr>
        <w:t xml:space="preserve"> </w:t>
      </w:r>
    </w:p>
  </w:footnote>
  <w:footnote w:id="4">
    <w:p w14:paraId="40A813BD" w14:textId="09E7808D" w:rsidR="000E12C1" w:rsidRPr="00B55A08" w:rsidRDefault="000E12C1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4" w:history="1">
        <w:r w:rsidRPr="00B55A08">
          <w:rPr>
            <w:rStyle w:val="Hyperlink"/>
          </w:rPr>
          <w:t>CRC/C/JOR/RQ/6</w:t>
        </w:r>
      </w:hyperlink>
      <w:r w:rsidRPr="00B55A08">
        <w:rPr>
          <w:szCs w:val="18"/>
          <w:rtl/>
        </w:rPr>
        <w:t>.</w:t>
      </w:r>
      <w:r w:rsidR="00F052DE" w:rsidRPr="00B55A08">
        <w:rPr>
          <w:szCs w:val="18"/>
          <w:rtl/>
        </w:rPr>
        <w:t xml:space="preserve"> </w:t>
      </w:r>
    </w:p>
  </w:footnote>
  <w:footnote w:id="5">
    <w:p w14:paraId="062C29B6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5" w:history="1">
        <w:r w:rsidRPr="00B55A08">
          <w:rPr>
            <w:rStyle w:val="Hyperlink"/>
          </w:rPr>
          <w:t>CRC/C/JOR/CO/4-5</w:t>
        </w:r>
      </w:hyperlink>
      <w:r w:rsidRPr="00B55A08">
        <w:rPr>
          <w:szCs w:val="18"/>
          <w:rtl/>
        </w:rPr>
        <w:t xml:space="preserve">، الفقرة 10؛ </w:t>
      </w:r>
      <w:hyperlink r:id="rId6" w:history="1">
        <w:r w:rsidRPr="00B55A08">
          <w:rPr>
            <w:rStyle w:val="Hyperlink"/>
          </w:rPr>
          <w:t>CRC/C/JOR/CO/3</w:t>
        </w:r>
      </w:hyperlink>
      <w:r w:rsidRPr="00B55A08">
        <w:rPr>
          <w:szCs w:val="18"/>
          <w:rtl/>
        </w:rPr>
        <w:t>، الفقرة 11؛ و</w:t>
      </w:r>
      <w:hyperlink r:id="rId7" w:history="1">
        <w:r w:rsidRPr="00B55A08">
          <w:rPr>
            <w:rStyle w:val="Hyperlink"/>
          </w:rPr>
          <w:t>CRC/C/15/Add.125</w:t>
        </w:r>
      </w:hyperlink>
      <w:r w:rsidRPr="00B55A08">
        <w:rPr>
          <w:szCs w:val="18"/>
          <w:rtl/>
        </w:rPr>
        <w:t>، الفقرتان 11 و13؛ و</w:t>
      </w:r>
      <w:hyperlink r:id="rId8" w:history="1">
        <w:r w:rsidRPr="00B55A08">
          <w:rPr>
            <w:rStyle w:val="Hyperlink"/>
          </w:rPr>
          <w:t>CRC/C/15/Add.21</w:t>
        </w:r>
      </w:hyperlink>
      <w:r w:rsidRPr="00B55A08">
        <w:rPr>
          <w:szCs w:val="18"/>
          <w:rtl/>
        </w:rPr>
        <w:t xml:space="preserve">، الفقرة 17. </w:t>
      </w:r>
    </w:p>
  </w:footnote>
  <w:footnote w:id="6">
    <w:p w14:paraId="47A9D2FD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9" w:history="1">
        <w:r w:rsidRPr="00B55A08">
          <w:rPr>
            <w:rStyle w:val="Hyperlink"/>
          </w:rPr>
          <w:t>CRC/C/JOR/CO/4-5</w:t>
        </w:r>
      </w:hyperlink>
      <w:r w:rsidRPr="00B55A08">
        <w:rPr>
          <w:szCs w:val="18"/>
          <w:rtl/>
        </w:rPr>
        <w:t>، الفقرة 34؛ و</w:t>
      </w:r>
      <w:hyperlink r:id="rId10" w:history="1">
        <w:r w:rsidRPr="00B55A08">
          <w:rPr>
            <w:rStyle w:val="Hyperlink"/>
          </w:rPr>
          <w:t>CRC/C/JOR/CO/3</w:t>
        </w:r>
      </w:hyperlink>
      <w:r w:rsidRPr="00B55A08">
        <w:rPr>
          <w:szCs w:val="18"/>
          <w:rtl/>
        </w:rPr>
        <w:t xml:space="preserve">، الفقرة 28. </w:t>
      </w:r>
    </w:p>
  </w:footnote>
  <w:footnote w:id="7">
    <w:p w14:paraId="33FE33C0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11" w:history="1">
        <w:r w:rsidRPr="00B55A08">
          <w:rPr>
            <w:rStyle w:val="Hyperlink"/>
          </w:rPr>
          <w:t>CRC/C/JOR/CO/4-5</w:t>
        </w:r>
      </w:hyperlink>
      <w:r w:rsidRPr="00B55A08">
        <w:rPr>
          <w:szCs w:val="18"/>
          <w:rtl/>
        </w:rPr>
        <w:t>، الفقرتان 16 و18؛ و</w:t>
      </w:r>
      <w:hyperlink r:id="rId12" w:history="1">
        <w:r w:rsidRPr="00B55A08">
          <w:rPr>
            <w:rStyle w:val="Hyperlink"/>
          </w:rPr>
          <w:t>CRC/C/15/Add.125</w:t>
        </w:r>
      </w:hyperlink>
      <w:r w:rsidRPr="00B55A08">
        <w:rPr>
          <w:szCs w:val="18"/>
          <w:rtl/>
        </w:rPr>
        <w:t xml:space="preserve">، الفقرتان 30 و32. </w:t>
      </w:r>
    </w:p>
  </w:footnote>
  <w:footnote w:id="8">
    <w:p w14:paraId="16335CF9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13" w:history="1">
        <w:r w:rsidRPr="00B55A08">
          <w:rPr>
            <w:rStyle w:val="Hyperlink"/>
          </w:rPr>
          <w:t>CRC/C/JOR/CO/4-5</w:t>
        </w:r>
      </w:hyperlink>
      <w:r w:rsidRPr="00B55A08">
        <w:rPr>
          <w:szCs w:val="18"/>
          <w:rtl/>
        </w:rPr>
        <w:t xml:space="preserve">، الفقرة 20. </w:t>
      </w:r>
    </w:p>
  </w:footnote>
  <w:footnote w:id="9">
    <w:p w14:paraId="72227D75" w14:textId="77777777" w:rsidR="00F052DE" w:rsidRPr="00B55A08" w:rsidRDefault="00F052DE" w:rsidP="00F53E2A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  <w:t xml:space="preserve">المرجع نفسه. </w:t>
      </w:r>
    </w:p>
  </w:footnote>
  <w:footnote w:id="10">
    <w:p w14:paraId="17C89061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14" w:history="1">
        <w:r w:rsidRPr="00B55A08">
          <w:rPr>
            <w:rStyle w:val="Hyperlink"/>
          </w:rPr>
          <w:t>CRC/C/JOR/CO/4-5</w:t>
        </w:r>
      </w:hyperlink>
      <w:r w:rsidRPr="00B55A08">
        <w:rPr>
          <w:szCs w:val="18"/>
          <w:rtl/>
        </w:rPr>
        <w:t>، الفقرة 26؛ و</w:t>
      </w:r>
      <w:hyperlink r:id="rId15" w:history="1">
        <w:r w:rsidRPr="00B55A08">
          <w:rPr>
            <w:rStyle w:val="Hyperlink"/>
          </w:rPr>
          <w:t>CRC/C/15/Add.125</w:t>
        </w:r>
      </w:hyperlink>
      <w:r w:rsidRPr="00B55A08">
        <w:rPr>
          <w:szCs w:val="18"/>
          <w:rtl/>
        </w:rPr>
        <w:t xml:space="preserve">، الفقرة 30. </w:t>
      </w:r>
    </w:p>
  </w:footnote>
  <w:footnote w:id="11">
    <w:p w14:paraId="65051417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16" w:history="1">
        <w:r w:rsidRPr="00B55A08">
          <w:rPr>
            <w:rStyle w:val="Hyperlink"/>
          </w:rPr>
          <w:t>CRC/C/JOR/CO/4-5</w:t>
        </w:r>
      </w:hyperlink>
      <w:r w:rsidRPr="00B55A08">
        <w:rPr>
          <w:szCs w:val="18"/>
          <w:rtl/>
        </w:rPr>
        <w:t xml:space="preserve">، الفقرة 28. </w:t>
      </w:r>
    </w:p>
  </w:footnote>
  <w:footnote w:id="12">
    <w:p w14:paraId="33C63BFA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17" w:history="1">
        <w:r w:rsidRPr="00B55A08">
          <w:rPr>
            <w:rStyle w:val="Hyperlink"/>
          </w:rPr>
          <w:t>CRC/C/JOR/CO/4-5</w:t>
        </w:r>
      </w:hyperlink>
      <w:r w:rsidRPr="00B55A08">
        <w:rPr>
          <w:szCs w:val="18"/>
          <w:rtl/>
        </w:rPr>
        <w:t xml:space="preserve">، الفقرتان 22 و32. </w:t>
      </w:r>
    </w:p>
  </w:footnote>
  <w:footnote w:id="13">
    <w:p w14:paraId="0C4FDB93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18" w:history="1">
        <w:r w:rsidRPr="00B55A08">
          <w:rPr>
            <w:rStyle w:val="Hyperlink"/>
          </w:rPr>
          <w:t>CRC/C/JOR/CO/4-5</w:t>
        </w:r>
      </w:hyperlink>
      <w:r w:rsidRPr="00B55A08">
        <w:rPr>
          <w:szCs w:val="18"/>
          <w:rtl/>
        </w:rPr>
        <w:t xml:space="preserve">، الفقرة 56. </w:t>
      </w:r>
    </w:p>
  </w:footnote>
  <w:footnote w:id="14">
    <w:p w14:paraId="66734486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19" w:history="1">
        <w:r w:rsidRPr="00B55A08">
          <w:rPr>
            <w:rStyle w:val="Hyperlink"/>
          </w:rPr>
          <w:t>CRC/C/JOR/CO/4-5</w:t>
        </w:r>
      </w:hyperlink>
      <w:r w:rsidRPr="00B55A08">
        <w:rPr>
          <w:szCs w:val="18"/>
          <w:rtl/>
        </w:rPr>
        <w:t xml:space="preserve">، الفقرة 58. </w:t>
      </w:r>
    </w:p>
  </w:footnote>
  <w:footnote w:id="15">
    <w:p w14:paraId="1BE8F567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  <w:t>المرجع نفسه، الفقرة 60؛ و</w:t>
      </w:r>
      <w:hyperlink r:id="rId20" w:history="1">
        <w:r w:rsidRPr="00B55A08">
          <w:rPr>
            <w:rStyle w:val="Hyperlink"/>
          </w:rPr>
          <w:t>CRC/C/15/Add.125</w:t>
        </w:r>
      </w:hyperlink>
      <w:r w:rsidRPr="00B55A08">
        <w:rPr>
          <w:szCs w:val="18"/>
          <w:rtl/>
        </w:rPr>
        <w:t xml:space="preserve">، الفقرة 52. </w:t>
      </w:r>
    </w:p>
  </w:footnote>
  <w:footnote w:id="16">
    <w:p w14:paraId="4714B2EE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21" w:history="1">
        <w:r w:rsidRPr="00B55A08">
          <w:rPr>
            <w:rStyle w:val="Hyperlink"/>
          </w:rPr>
          <w:t>CRC/C/156</w:t>
        </w:r>
      </w:hyperlink>
      <w:r w:rsidRPr="00B55A08">
        <w:rPr>
          <w:szCs w:val="18"/>
          <w:rtl/>
        </w:rPr>
        <w:t xml:space="preserve">. </w:t>
      </w:r>
    </w:p>
  </w:footnote>
  <w:footnote w:id="17">
    <w:p w14:paraId="21813CD5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22" w:history="1">
        <w:r w:rsidRPr="00B55A08">
          <w:rPr>
            <w:rStyle w:val="Hyperlink"/>
          </w:rPr>
          <w:t>CRC/C/OPSC/JOR/CO/1</w:t>
        </w:r>
      </w:hyperlink>
      <w:r w:rsidRPr="00B55A08">
        <w:rPr>
          <w:szCs w:val="18"/>
          <w:rtl/>
        </w:rPr>
        <w:t xml:space="preserve">. </w:t>
      </w:r>
    </w:p>
  </w:footnote>
  <w:footnote w:id="18">
    <w:p w14:paraId="42C237E0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23" w:history="1">
        <w:r w:rsidRPr="00B55A08">
          <w:rPr>
            <w:rStyle w:val="Hyperlink"/>
          </w:rPr>
          <w:t>CRC/C/OPAC/JOR/CO/1</w:t>
        </w:r>
      </w:hyperlink>
      <w:r w:rsidRPr="00B55A08">
        <w:rPr>
          <w:szCs w:val="18"/>
          <w:rtl/>
        </w:rPr>
        <w:t xml:space="preserve">. </w:t>
      </w:r>
    </w:p>
  </w:footnote>
  <w:footnote w:id="19">
    <w:p w14:paraId="5FA8D07E" w14:textId="77777777" w:rsidR="00F052DE" w:rsidRPr="00B55A08" w:rsidRDefault="00F052DE" w:rsidP="000E12C1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</w:r>
      <w:hyperlink r:id="rId24" w:history="1">
        <w:r w:rsidRPr="00B55A08">
          <w:rPr>
            <w:rStyle w:val="Hyperlink"/>
          </w:rPr>
          <w:t>CRC/C/58/Rev.3</w:t>
        </w:r>
      </w:hyperlink>
      <w:r w:rsidRPr="00B55A08">
        <w:rPr>
          <w:szCs w:val="18"/>
          <w:rtl/>
        </w:rPr>
        <w:t xml:space="preserve">. </w:t>
      </w:r>
    </w:p>
  </w:footnote>
  <w:footnote w:id="20">
    <w:p w14:paraId="3F2B4B47" w14:textId="391320CA" w:rsidR="00F052DE" w:rsidRPr="00B13970" w:rsidRDefault="00F052DE" w:rsidP="00F53E2A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</w:rPr>
      </w:pPr>
      <w:r w:rsidRPr="00B55A08">
        <w:rPr>
          <w:szCs w:val="18"/>
          <w:rtl/>
        </w:rPr>
        <w:t>(</w:t>
      </w:r>
      <w:r w:rsidRPr="00B55A08">
        <w:rPr>
          <w:szCs w:val="18"/>
          <w:rtl/>
        </w:rPr>
        <w:footnoteRef/>
      </w:r>
      <w:r w:rsidRPr="00B55A08">
        <w:rPr>
          <w:szCs w:val="18"/>
          <w:rtl/>
        </w:rPr>
        <w:t>)</w:t>
      </w:r>
      <w:r w:rsidRPr="00B55A08">
        <w:rPr>
          <w:szCs w:val="18"/>
          <w:rtl/>
        </w:rPr>
        <w:tab/>
        <w:t xml:space="preserve">قرار الجمعية العامة </w:t>
      </w:r>
      <w:hyperlink r:id="rId25" w:history="1">
        <w:r w:rsidRPr="00B55A08">
          <w:rPr>
            <w:rStyle w:val="Hyperlink"/>
            <w:szCs w:val="18"/>
            <w:rtl/>
          </w:rPr>
          <w:t>68/268</w:t>
        </w:r>
      </w:hyperlink>
      <w:r w:rsidRPr="00B55A08">
        <w:rPr>
          <w:szCs w:val="18"/>
          <w:rtl/>
        </w:rPr>
        <w:t>، الفقرة 16.</w:t>
      </w:r>
      <w:r>
        <w:rPr>
          <w:szCs w:val="18"/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4F250" w14:textId="5B64DBF0" w:rsidR="00063465" w:rsidRPr="00063465" w:rsidRDefault="00063465" w:rsidP="00063465">
    <w:pPr>
      <w:pStyle w:val="Header"/>
      <w:spacing w:line="240" w:lineRule="auto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00A54">
      <w:t>CRC/C/JOR/CO/6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613F6" w14:textId="57588218" w:rsidR="00063465" w:rsidRPr="00063465" w:rsidRDefault="00063465" w:rsidP="00063465">
    <w:pPr>
      <w:pStyle w:val="Header"/>
      <w:bidi w:val="0"/>
      <w:spacing w:line="240" w:lineRule="auto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00A54">
      <w:t>CRC/C/JOR/CO/6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768231567">
    <w:abstractNumId w:val="15"/>
  </w:num>
  <w:num w:numId="2" w16cid:durableId="656033133">
    <w:abstractNumId w:val="12"/>
  </w:num>
  <w:num w:numId="3" w16cid:durableId="405960887">
    <w:abstractNumId w:val="2"/>
  </w:num>
  <w:num w:numId="4" w16cid:durableId="787551317">
    <w:abstractNumId w:val="11"/>
  </w:num>
  <w:num w:numId="5" w16cid:durableId="1701664370">
    <w:abstractNumId w:val="8"/>
  </w:num>
  <w:num w:numId="6" w16cid:durableId="27806087">
    <w:abstractNumId w:val="5"/>
  </w:num>
  <w:num w:numId="7" w16cid:durableId="376509369">
    <w:abstractNumId w:val="17"/>
  </w:num>
  <w:num w:numId="8" w16cid:durableId="78792841">
    <w:abstractNumId w:val="2"/>
  </w:num>
  <w:num w:numId="9" w16cid:durableId="1667636745">
    <w:abstractNumId w:val="11"/>
  </w:num>
  <w:num w:numId="10" w16cid:durableId="69818767">
    <w:abstractNumId w:val="5"/>
  </w:num>
  <w:num w:numId="11" w16cid:durableId="145437319">
    <w:abstractNumId w:val="17"/>
  </w:num>
  <w:num w:numId="12" w16cid:durableId="1672099604">
    <w:abstractNumId w:val="4"/>
  </w:num>
  <w:num w:numId="13" w16cid:durableId="1116871175">
    <w:abstractNumId w:val="3"/>
  </w:num>
  <w:num w:numId="14" w16cid:durableId="1995449404">
    <w:abstractNumId w:val="16"/>
  </w:num>
  <w:num w:numId="15" w16cid:durableId="414285545">
    <w:abstractNumId w:val="13"/>
  </w:num>
  <w:num w:numId="16" w16cid:durableId="1104693000">
    <w:abstractNumId w:val="1"/>
  </w:num>
  <w:num w:numId="17" w16cid:durableId="437140784">
    <w:abstractNumId w:val="14"/>
  </w:num>
  <w:num w:numId="18" w16cid:durableId="1622035451">
    <w:abstractNumId w:val="0"/>
  </w:num>
  <w:num w:numId="19" w16cid:durableId="472480567">
    <w:abstractNumId w:val="9"/>
  </w:num>
  <w:num w:numId="20" w16cid:durableId="757096781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7864358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2578704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730269473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6741831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795058405">
    <w:abstractNumId w:val="7"/>
  </w:num>
  <w:num w:numId="26" w16cid:durableId="1940408810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8780569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8C2"/>
    <w:rsid w:val="000076D5"/>
    <w:rsid w:val="00043663"/>
    <w:rsid w:val="000505CF"/>
    <w:rsid w:val="00063126"/>
    <w:rsid w:val="00063465"/>
    <w:rsid w:val="00073FE2"/>
    <w:rsid w:val="000A40EF"/>
    <w:rsid w:val="000B6B9A"/>
    <w:rsid w:val="000D701C"/>
    <w:rsid w:val="000E12C1"/>
    <w:rsid w:val="000E2A71"/>
    <w:rsid w:val="0015486F"/>
    <w:rsid w:val="001571D5"/>
    <w:rsid w:val="00160263"/>
    <w:rsid w:val="00167B88"/>
    <w:rsid w:val="00181F96"/>
    <w:rsid w:val="00184C73"/>
    <w:rsid w:val="001A1371"/>
    <w:rsid w:val="001B346A"/>
    <w:rsid w:val="001D5AC0"/>
    <w:rsid w:val="001E1CAD"/>
    <w:rsid w:val="001E290D"/>
    <w:rsid w:val="001F222B"/>
    <w:rsid w:val="00211FFB"/>
    <w:rsid w:val="002144FA"/>
    <w:rsid w:val="0023469A"/>
    <w:rsid w:val="00243C8A"/>
    <w:rsid w:val="00267A0E"/>
    <w:rsid w:val="002901D9"/>
    <w:rsid w:val="002976C2"/>
    <w:rsid w:val="002A0BA3"/>
    <w:rsid w:val="002D2D42"/>
    <w:rsid w:val="00312098"/>
    <w:rsid w:val="003260FF"/>
    <w:rsid w:val="0033251A"/>
    <w:rsid w:val="00343D95"/>
    <w:rsid w:val="003651CA"/>
    <w:rsid w:val="00374341"/>
    <w:rsid w:val="003C50EA"/>
    <w:rsid w:val="003D1062"/>
    <w:rsid w:val="003F1ADE"/>
    <w:rsid w:val="003F7107"/>
    <w:rsid w:val="00400053"/>
    <w:rsid w:val="00400814"/>
    <w:rsid w:val="00420D7B"/>
    <w:rsid w:val="00430505"/>
    <w:rsid w:val="0043739E"/>
    <w:rsid w:val="00444232"/>
    <w:rsid w:val="00450B21"/>
    <w:rsid w:val="00453B63"/>
    <w:rsid w:val="00455780"/>
    <w:rsid w:val="00456088"/>
    <w:rsid w:val="0045649E"/>
    <w:rsid w:val="00492E68"/>
    <w:rsid w:val="004A14A6"/>
    <w:rsid w:val="004B0A1C"/>
    <w:rsid w:val="004D298E"/>
    <w:rsid w:val="005020CD"/>
    <w:rsid w:val="00512DB2"/>
    <w:rsid w:val="00523BAE"/>
    <w:rsid w:val="0054472E"/>
    <w:rsid w:val="00563D71"/>
    <w:rsid w:val="005662A9"/>
    <w:rsid w:val="005827D4"/>
    <w:rsid w:val="005828DA"/>
    <w:rsid w:val="0059622A"/>
    <w:rsid w:val="005C5878"/>
    <w:rsid w:val="005C7CEA"/>
    <w:rsid w:val="005D3C0B"/>
    <w:rsid w:val="005E5217"/>
    <w:rsid w:val="005F0FA4"/>
    <w:rsid w:val="005F30EE"/>
    <w:rsid w:val="005F31AD"/>
    <w:rsid w:val="0060473A"/>
    <w:rsid w:val="00621F0A"/>
    <w:rsid w:val="00637279"/>
    <w:rsid w:val="006523FA"/>
    <w:rsid w:val="006533CD"/>
    <w:rsid w:val="00656392"/>
    <w:rsid w:val="00662F2B"/>
    <w:rsid w:val="00675E4E"/>
    <w:rsid w:val="0068781D"/>
    <w:rsid w:val="006959B0"/>
    <w:rsid w:val="006B3E27"/>
    <w:rsid w:val="006B6507"/>
    <w:rsid w:val="006C104C"/>
    <w:rsid w:val="006C49C3"/>
    <w:rsid w:val="006D7B2B"/>
    <w:rsid w:val="006E444F"/>
    <w:rsid w:val="006E4C12"/>
    <w:rsid w:val="006E5093"/>
    <w:rsid w:val="00713695"/>
    <w:rsid w:val="00733704"/>
    <w:rsid w:val="007421F5"/>
    <w:rsid w:val="00767EBF"/>
    <w:rsid w:val="0078071A"/>
    <w:rsid w:val="007B3614"/>
    <w:rsid w:val="007D3B79"/>
    <w:rsid w:val="00802A58"/>
    <w:rsid w:val="00852A9A"/>
    <w:rsid w:val="00864E3E"/>
    <w:rsid w:val="008661B5"/>
    <w:rsid w:val="0088259F"/>
    <w:rsid w:val="008C51FC"/>
    <w:rsid w:val="008F49E1"/>
    <w:rsid w:val="0090370F"/>
    <w:rsid w:val="00903D29"/>
    <w:rsid w:val="00910CCA"/>
    <w:rsid w:val="009269D2"/>
    <w:rsid w:val="00942135"/>
    <w:rsid w:val="009521B0"/>
    <w:rsid w:val="00954C08"/>
    <w:rsid w:val="009568C2"/>
    <w:rsid w:val="00994130"/>
    <w:rsid w:val="009A7E9F"/>
    <w:rsid w:val="009E5018"/>
    <w:rsid w:val="00A12B37"/>
    <w:rsid w:val="00A65558"/>
    <w:rsid w:val="00A737DB"/>
    <w:rsid w:val="00A749D0"/>
    <w:rsid w:val="00A84A7B"/>
    <w:rsid w:val="00A85951"/>
    <w:rsid w:val="00AB6758"/>
    <w:rsid w:val="00AC064D"/>
    <w:rsid w:val="00AD4EE8"/>
    <w:rsid w:val="00AE0FD6"/>
    <w:rsid w:val="00AE72BE"/>
    <w:rsid w:val="00AF12FF"/>
    <w:rsid w:val="00B13763"/>
    <w:rsid w:val="00B13970"/>
    <w:rsid w:val="00B177F9"/>
    <w:rsid w:val="00B477A4"/>
    <w:rsid w:val="00B54045"/>
    <w:rsid w:val="00B55A08"/>
    <w:rsid w:val="00B767DF"/>
    <w:rsid w:val="00B9024B"/>
    <w:rsid w:val="00B92C13"/>
    <w:rsid w:val="00C04C24"/>
    <w:rsid w:val="00C438D7"/>
    <w:rsid w:val="00C51607"/>
    <w:rsid w:val="00C76E6C"/>
    <w:rsid w:val="00C81B50"/>
    <w:rsid w:val="00C83D67"/>
    <w:rsid w:val="00C94084"/>
    <w:rsid w:val="00C97DB1"/>
    <w:rsid w:val="00CB28F9"/>
    <w:rsid w:val="00CD1801"/>
    <w:rsid w:val="00D10EF1"/>
    <w:rsid w:val="00D42810"/>
    <w:rsid w:val="00D53B7E"/>
    <w:rsid w:val="00D914A7"/>
    <w:rsid w:val="00DA0AB5"/>
    <w:rsid w:val="00DA1622"/>
    <w:rsid w:val="00DB0957"/>
    <w:rsid w:val="00DB2132"/>
    <w:rsid w:val="00DC78FF"/>
    <w:rsid w:val="00DD13C3"/>
    <w:rsid w:val="00DD2ACD"/>
    <w:rsid w:val="00DD596E"/>
    <w:rsid w:val="00DD621E"/>
    <w:rsid w:val="00DF0575"/>
    <w:rsid w:val="00DF7852"/>
    <w:rsid w:val="00E0104F"/>
    <w:rsid w:val="00E01E1A"/>
    <w:rsid w:val="00E7070E"/>
    <w:rsid w:val="00E70E04"/>
    <w:rsid w:val="00E76499"/>
    <w:rsid w:val="00E85EB5"/>
    <w:rsid w:val="00EA7B88"/>
    <w:rsid w:val="00EC05A7"/>
    <w:rsid w:val="00EC4B6B"/>
    <w:rsid w:val="00ED0ACC"/>
    <w:rsid w:val="00EE0D5F"/>
    <w:rsid w:val="00EF1A9A"/>
    <w:rsid w:val="00EF1EE5"/>
    <w:rsid w:val="00F00A54"/>
    <w:rsid w:val="00F052DE"/>
    <w:rsid w:val="00F13354"/>
    <w:rsid w:val="00F15EFB"/>
    <w:rsid w:val="00F53E2A"/>
    <w:rsid w:val="00F763B4"/>
    <w:rsid w:val="00F900C3"/>
    <w:rsid w:val="00FB226A"/>
    <w:rsid w:val="00FD2424"/>
    <w:rsid w:val="00FE4B71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BA675A3"/>
  <w15:docId w15:val="{9556A331-67E1-471C-B237-1DCA91BF1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1C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FF41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FF41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FF41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FF41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FF41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FF41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FF41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FF41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FF41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FF41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FF41CA"/>
    <w:rPr>
      <w:rFonts w:ascii="Times New Roman" w:eastAsia="PMingLiU" w:hAnsi="Times New Roman" w:cs="Simplified Arabic"/>
      <w:sz w:val="18"/>
      <w:szCs w:val="20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qFormat/>
    <w:rsid w:val="00FF41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FF41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FF41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FF41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FF41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FF41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FF41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FF41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FF41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FF41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FF41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FF41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FF41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FF41C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FF41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FF41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FF41C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FF41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FF41CA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FF41C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FF41C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FF41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FF41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FF41C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FF41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FF41C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FF41C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FF41C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FF41C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FF41C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FF41C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FF41C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FF41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FF41C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FF41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FF41C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FF41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FF41CA"/>
    <w:pPr>
      <w:spacing w:after="0" w:line="240" w:lineRule="auto"/>
    </w:pPr>
    <w:rPr>
      <w:rFonts w:ascii="Calibri" w:eastAsia="PMingLiU" w:hAnsi="Calibri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FF41CA"/>
    <w:rPr>
      <w:i/>
      <w:iCs/>
    </w:rPr>
  </w:style>
  <w:style w:type="character" w:styleId="IntenseEmphasis">
    <w:name w:val="Intense Emphasis"/>
    <w:uiPriority w:val="21"/>
    <w:rsid w:val="00FF41CA"/>
    <w:rPr>
      <w:b/>
      <w:bCs/>
      <w:i/>
      <w:iCs/>
      <w:color w:val="4F81BD"/>
    </w:rPr>
  </w:style>
  <w:style w:type="character" w:styleId="Strong">
    <w:name w:val="Strong"/>
    <w:uiPriority w:val="22"/>
    <w:rsid w:val="00FF41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FF41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FF41CA"/>
    <w:rPr>
      <w:rFonts w:ascii="Times New Roman" w:eastAsia="PMingLiU" w:hAnsi="Times New Roman" w:cs="Simplified Arabic"/>
      <w:i/>
      <w:iCs/>
      <w:color w:val="000000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FF41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F41C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styleId="SubtleReference">
    <w:name w:val="Subtle Reference"/>
    <w:uiPriority w:val="31"/>
    <w:rsid w:val="00FF41CA"/>
    <w:rPr>
      <w:smallCaps/>
      <w:color w:val="C0504D"/>
      <w:u w:val="single"/>
    </w:rPr>
  </w:style>
  <w:style w:type="character" w:styleId="IntenseReference">
    <w:name w:val="Intense Reference"/>
    <w:uiPriority w:val="32"/>
    <w:rsid w:val="00FF41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FF41CA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FF41CA"/>
    <w:pPr>
      <w:spacing w:after="0" w:line="240" w:lineRule="auto"/>
    </w:pPr>
    <w:rPr>
      <w:rFonts w:ascii="Calibri" w:eastAsia="PMingLiU" w:hAnsi="Calibri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FF41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FF41C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41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F41CA"/>
    <w:rPr>
      <w:rFonts w:ascii="Times New Roman" w:eastAsia="PMingLiU" w:hAnsi="Times New Roman" w:cs="Simplified Arabic"/>
      <w:sz w:val="16"/>
      <w:szCs w:val="16"/>
    </w:rPr>
  </w:style>
  <w:style w:type="character" w:styleId="Hyperlink">
    <w:name w:val="Hyperlink"/>
    <w:uiPriority w:val="99"/>
    <w:unhideWhenUsed/>
    <w:rsid w:val="00FF41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FF41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FF41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FF41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FF41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FF41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FF41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FF41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FF41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 w:val="20"/>
      <w:szCs w:val="28"/>
    </w:rPr>
  </w:style>
  <w:style w:type="table" w:customStyle="1" w:styleId="TABLEA">
    <w:name w:val="TABLE_A"/>
    <w:basedOn w:val="TableNormal"/>
    <w:uiPriority w:val="99"/>
    <w:rsid w:val="00FF41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FF41CA"/>
    <w:rPr>
      <w:rFonts w:ascii="Times New Roman" w:eastAsia="PMingLiU" w:hAnsi="Times New Roman" w:cs="Simplified Arabic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F41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FF41C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FF41C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FF41C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FF41C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FF41C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FF41C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SessionDate">
    <w:name w:val="Session_Date"/>
    <w:basedOn w:val="Normal"/>
    <w:qFormat/>
    <w:rsid w:val="00FF41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FF41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FF41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FF41CA"/>
  </w:style>
  <w:style w:type="paragraph" w:customStyle="1" w:styleId="SingleTxtG">
    <w:name w:val="_ Single Txt_G"/>
    <w:basedOn w:val="Normal"/>
    <w:link w:val="SingleTxtGChar"/>
    <w:qFormat/>
    <w:rsid w:val="00FF41CA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FF41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FF41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FF41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FF41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FF41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FF41C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FF41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FF41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FF41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FF41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FF41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FF41CA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FF41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FF41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FF41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FF41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FF41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FF41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FF41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FF41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FF41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FF41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FF41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FF41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FF41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FF41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FF41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FF41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FF41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FF41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FF41CA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eastAsia="PMingLiU" w:hAnsi="Times New Roman" w:cs="Simplified Arabic"/>
      <w:w w:val="103"/>
      <w:kern w:val="14"/>
      <w:sz w:val="20"/>
      <w:szCs w:val="30"/>
    </w:rPr>
  </w:style>
  <w:style w:type="paragraph" w:customStyle="1" w:styleId="Session">
    <w:name w:val="Session"/>
    <w:basedOn w:val="H23"/>
    <w:qFormat/>
    <w:rsid w:val="00FF41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FF41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FF41CA"/>
    <w:pPr>
      <w:spacing w:after="0" w:line="360" w:lineRule="exact"/>
      <w:jc w:val="both"/>
    </w:pPr>
    <w:rPr>
      <w:rFonts w:ascii="Times New Roman" w:eastAsia="PMingLiU" w:hAnsi="Times New Roman" w:cs="Simplified Arabic"/>
      <w:w w:val="103"/>
      <w:kern w:val="14"/>
      <w:sz w:val="20"/>
      <w:szCs w:val="28"/>
    </w:rPr>
  </w:style>
  <w:style w:type="paragraph" w:customStyle="1" w:styleId="Sponsors">
    <w:name w:val="Sponsors"/>
    <w:basedOn w:val="H23"/>
    <w:next w:val="Normal"/>
    <w:qFormat/>
    <w:rsid w:val="00FF41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FF41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FF41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FF41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FF41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FF41CA"/>
    <w:pPr>
      <w:numPr>
        <w:numId w:val="13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FF41CA"/>
    <w:pPr>
      <w:numPr>
        <w:numId w:val="14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FF41CA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FF41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FF41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FF41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FF41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41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41CA"/>
    <w:rPr>
      <w:rFonts w:ascii="Times New Roman" w:eastAsia="PMingLiU" w:hAnsi="Times New Roman" w:cs="Simplified Arabic"/>
      <w:kern w:val="14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41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41CA"/>
    <w:rPr>
      <w:rFonts w:ascii="Times New Roman" w:eastAsia="PMingLiU" w:hAnsi="Times New Roman" w:cs="Simplified Arabic"/>
      <w:b/>
      <w:bCs/>
      <w:kern w:val="14"/>
      <w:sz w:val="20"/>
    </w:rPr>
  </w:style>
  <w:style w:type="paragraph" w:customStyle="1" w:styleId="Bullet1G">
    <w:name w:val="_Bullet 1_G"/>
    <w:basedOn w:val="Normal"/>
    <w:qFormat/>
    <w:rsid w:val="00FF41CA"/>
    <w:pPr>
      <w:numPr>
        <w:numId w:val="16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FF41C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Preparedby">
    <w:name w:val="Prepared by:"/>
    <w:basedOn w:val="H23GA"/>
    <w:qFormat/>
    <w:rsid w:val="00FF41CA"/>
    <w:rPr>
      <w:sz w:val="32"/>
      <w:szCs w:val="32"/>
    </w:rPr>
  </w:style>
  <w:style w:type="paragraph" w:customStyle="1" w:styleId="ParaNoG">
    <w:name w:val="_ParaNo._G"/>
    <w:basedOn w:val="SingleTxtG"/>
    <w:rsid w:val="00FF41CA"/>
    <w:pPr>
      <w:numPr>
        <w:numId w:val="23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FF41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FF41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FF41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FF41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FF41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FF41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FF41CA"/>
    <w:pPr>
      <w:numPr>
        <w:numId w:val="19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FF41C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customStyle="1" w:styleId="Default">
    <w:name w:val="Default"/>
    <w:semiHidden/>
    <w:rsid w:val="00FF41CA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FF41CA"/>
  </w:style>
  <w:style w:type="character" w:customStyle="1" w:styleId="preferred">
    <w:name w:val="preferred"/>
    <w:basedOn w:val="DefaultParagraphFont"/>
    <w:rsid w:val="00FF41CA"/>
  </w:style>
  <w:style w:type="character" w:customStyle="1" w:styleId="admitted">
    <w:name w:val="admitted"/>
    <w:basedOn w:val="DefaultParagraphFont"/>
    <w:rsid w:val="00FF4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RC/C/15/Add.21" TargetMode="External"/><Relationship Id="rId13" Type="http://schemas.openxmlformats.org/officeDocument/2006/relationships/hyperlink" Target="https://undocs.org/ar/CRC/C/JOR/CO/4-5" TargetMode="External"/><Relationship Id="rId18" Type="http://schemas.openxmlformats.org/officeDocument/2006/relationships/hyperlink" Target="https://undocs.org/ar/CRC/C/JOR/CO/4-5" TargetMode="External"/><Relationship Id="rId3" Type="http://schemas.openxmlformats.org/officeDocument/2006/relationships/hyperlink" Target="https://undocs.org/ar/CRC/C/SR.2705" TargetMode="External"/><Relationship Id="rId21" Type="http://schemas.openxmlformats.org/officeDocument/2006/relationships/hyperlink" Target="https://undocs.org/ar/CRC/C/156" TargetMode="External"/><Relationship Id="rId7" Type="http://schemas.openxmlformats.org/officeDocument/2006/relationships/hyperlink" Target="https://undocs.org/ar/CRC/C/15/Add.125" TargetMode="External"/><Relationship Id="rId12" Type="http://schemas.openxmlformats.org/officeDocument/2006/relationships/hyperlink" Target="https://undocs.org/ar/CRC/C/15/Add.125" TargetMode="External"/><Relationship Id="rId17" Type="http://schemas.openxmlformats.org/officeDocument/2006/relationships/hyperlink" Target="https://undocs.org/ar/CRC/C/JOR/CO/4-5" TargetMode="External"/><Relationship Id="rId25" Type="http://schemas.openxmlformats.org/officeDocument/2006/relationships/hyperlink" Target="https://documents-dds-ny.un.org/doc/UNDOC/GEN/N13/455/51/PDF/N1345551.pdf?OpenElement" TargetMode="External"/><Relationship Id="rId2" Type="http://schemas.openxmlformats.org/officeDocument/2006/relationships/hyperlink" Target="https://undocs.org/ar/CRC/C/SR.2704" TargetMode="External"/><Relationship Id="rId16" Type="http://schemas.openxmlformats.org/officeDocument/2006/relationships/hyperlink" Target="https://undocs.org/ar/CRC/C/JOR/CO/4-5" TargetMode="External"/><Relationship Id="rId20" Type="http://schemas.openxmlformats.org/officeDocument/2006/relationships/hyperlink" Target="https://undocs.org/ar/CRC/C/15/Add.125" TargetMode="External"/><Relationship Id="rId1" Type="http://schemas.openxmlformats.org/officeDocument/2006/relationships/hyperlink" Target="https://undocs.org/ar/CRC/C/JOR/6" TargetMode="External"/><Relationship Id="rId6" Type="http://schemas.openxmlformats.org/officeDocument/2006/relationships/hyperlink" Target="https://undocs.org/ar/CRC/C/JOR/CO/3" TargetMode="External"/><Relationship Id="rId11" Type="http://schemas.openxmlformats.org/officeDocument/2006/relationships/hyperlink" Target="https://undocs.org/ar/CRC/C/JOR/CO/4-5" TargetMode="External"/><Relationship Id="rId24" Type="http://schemas.openxmlformats.org/officeDocument/2006/relationships/hyperlink" Target="https://undocs.org/ar/CRC/C/58/Rev.3" TargetMode="External"/><Relationship Id="rId5" Type="http://schemas.openxmlformats.org/officeDocument/2006/relationships/hyperlink" Target="https://undocs.org/ar/CRC/C/JOR/CO/4-5" TargetMode="External"/><Relationship Id="rId15" Type="http://schemas.openxmlformats.org/officeDocument/2006/relationships/hyperlink" Target="https://undocs.org/ar/CRC/C/15/Add.125" TargetMode="External"/><Relationship Id="rId23" Type="http://schemas.openxmlformats.org/officeDocument/2006/relationships/hyperlink" Target="https://undocs.org/ar/CRC/C/OPAC/JOR/CO/1" TargetMode="External"/><Relationship Id="rId10" Type="http://schemas.openxmlformats.org/officeDocument/2006/relationships/hyperlink" Target="https://undocs.org/ar/CRC/C/JOR/CO/3" TargetMode="External"/><Relationship Id="rId19" Type="http://schemas.openxmlformats.org/officeDocument/2006/relationships/hyperlink" Target="https://undocs.org/ar/CRC/C/JOR/CO/4-5" TargetMode="External"/><Relationship Id="rId4" Type="http://schemas.openxmlformats.org/officeDocument/2006/relationships/hyperlink" Target="https://undocs.org/ar/CRC/C/JOR/RQ/6" TargetMode="External"/><Relationship Id="rId9" Type="http://schemas.openxmlformats.org/officeDocument/2006/relationships/hyperlink" Target="https://undocs.org/ar/CRC/C/JOR/CO/4-5" TargetMode="External"/><Relationship Id="rId14" Type="http://schemas.openxmlformats.org/officeDocument/2006/relationships/hyperlink" Target="https://undocs.org/ar/CRC/C/JOR/CO/4-5" TargetMode="External"/><Relationship Id="rId22" Type="http://schemas.openxmlformats.org/officeDocument/2006/relationships/hyperlink" Target="https://undocs.org/ar/CRC/C/OPSC/JOR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dad\Download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20</Pages>
  <Words>6464</Words>
  <Characters>35035</Characters>
  <Application>Microsoft Office Word</Application>
  <DocSecurity>0</DocSecurity>
  <Lines>625</Lines>
  <Paragraphs>314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CRC/C/JOR/CO/6</vt:lpstr>
    </vt:vector>
  </TitlesOfParts>
  <Company>DCM</Company>
  <LinksUpToDate>false</LinksUpToDate>
  <CharactersWithSpaces>41185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CRC/C/JOR/CO/6</dc:title>
  <dc:subject>GE.2310525(A)</dc:subject>
  <dc:creator>Ihab RIZ - </dc:creator>
  <cp:keywords>GE.(A)</cp:keywords>
  <dc:description>General_x000d_
_x000d_
Arabic_x000d_
English</dc:description>
  <cp:lastModifiedBy>Jamila Chedad</cp:lastModifiedBy>
  <cp:revision>3</cp:revision>
  <cp:lastPrinted>2023-12-26T12:22:00Z</cp:lastPrinted>
  <dcterms:created xsi:type="dcterms:W3CDTF">2023-12-26T12:21:00Z</dcterms:created>
  <dcterms:modified xsi:type="dcterms:W3CDTF">2023-12-26T12:22:00Z</dcterms:modified>
</cp:coreProperties>
</file>