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BB5A75" w:rsidRPr="00D65A62" w:rsidTr="00916276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635870" w:rsidRDefault="00BB5A75" w:rsidP="00916276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D65A62" w:rsidRDefault="00BB5A75" w:rsidP="00916276">
            <w:pPr>
              <w:jc w:val="right"/>
              <w:rPr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CR</w:instrText>
            </w:r>
            <w:r>
              <w:rPr>
                <w:lang w:val="en-US"/>
              </w:rPr>
              <w:instrText>P</w:instrText>
            </w:r>
            <w:r>
              <w:instrText xml:space="preserve">D/"  \* MERGEFORMAT </w:instrText>
            </w:r>
            <w:r>
              <w:fldChar w:fldCharType="separate"/>
            </w:r>
            <w:r w:rsidR="00916276">
              <w:t>C/COL/CO/1</w:t>
            </w:r>
            <w:r>
              <w:fldChar w:fldCharType="end"/>
            </w:r>
          </w:p>
        </w:tc>
      </w:tr>
      <w:tr w:rsidR="00BB5A75" w:rsidRPr="00635870" w:rsidTr="00916276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635870" w:rsidRDefault="00BB5A75" w:rsidP="00916276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DDA54BA" wp14:editId="6BF1675E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B5A75" w:rsidRPr="007511D7" w:rsidRDefault="00BB5A75" w:rsidP="00916276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D65A62" w:rsidRDefault="00BB5A75" w:rsidP="00916276">
            <w:pPr>
              <w:spacing w:before="240"/>
              <w:rPr>
                <w:lang w:val="en-US"/>
              </w:rPr>
            </w:pPr>
            <w:r w:rsidRPr="00D65A62">
              <w:rPr>
                <w:lang w:val="en-US"/>
              </w:rPr>
              <w:t>Distr</w:t>
            </w:r>
            <w:r w:rsidRPr="00D65A62">
              <w:t>.:</w:t>
            </w:r>
            <w:r w:rsidRPr="00D65A62">
              <w:rPr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575F36">
              <w:fldChar w:fldCharType="separate"/>
            </w:r>
            <w:r w:rsidRPr="00D65A62">
              <w:fldChar w:fldCharType="end"/>
            </w:r>
            <w:bookmarkEnd w:id="0"/>
          </w:p>
          <w:p w:rsidR="00BB5A75" w:rsidRPr="00D65A62" w:rsidRDefault="00BB5A75" w:rsidP="00916276">
            <w:pPr>
              <w:rPr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Pr="00D65A62">
              <w:rPr>
                <w:lang w:val="en-US"/>
              </w:rPr>
              <w:fldChar w:fldCharType="separate"/>
            </w:r>
            <w:r w:rsidR="00916276">
              <w:rPr>
                <w:lang w:val="en-US"/>
              </w:rPr>
              <w:t>30 September 2016</w:t>
            </w:r>
            <w:r w:rsidRPr="00D65A62">
              <w:rPr>
                <w:lang w:val="en-US"/>
              </w:rPr>
              <w:fldChar w:fldCharType="end"/>
            </w:r>
          </w:p>
          <w:p w:rsidR="00BB5A75" w:rsidRPr="00D65A62" w:rsidRDefault="00BB5A75" w:rsidP="00916276">
            <w:r w:rsidRPr="00D65A62">
              <w:rPr>
                <w:lang w:val="en-US"/>
              </w:rPr>
              <w:t>Russian</w:t>
            </w:r>
          </w:p>
          <w:p w:rsidR="00BB5A75" w:rsidRPr="00D65A62" w:rsidRDefault="00BB5A75" w:rsidP="00916276">
            <w:r w:rsidRPr="00D65A62">
              <w:rPr>
                <w:lang w:val="en-US"/>
              </w:rPr>
              <w:t>Original</w:t>
            </w:r>
            <w:r w:rsidRPr="00D65A62"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575F36">
              <w:fldChar w:fldCharType="separate"/>
            </w:r>
            <w:r w:rsidRPr="00D65A62">
              <w:fldChar w:fldCharType="end"/>
            </w:r>
            <w:bookmarkEnd w:id="1"/>
          </w:p>
          <w:p w:rsidR="00BB5A75" w:rsidRPr="00635870" w:rsidRDefault="00BB5A75" w:rsidP="00916276"/>
        </w:tc>
      </w:tr>
    </w:tbl>
    <w:p w:rsidR="00BB5A75" w:rsidRPr="00916276" w:rsidRDefault="00916276" w:rsidP="00916276">
      <w:pPr>
        <w:spacing w:before="120" w:line="240" w:lineRule="auto"/>
        <w:rPr>
          <w:sz w:val="24"/>
          <w:szCs w:val="24"/>
          <w:lang w:val="en-US"/>
        </w:rPr>
      </w:pPr>
      <w:r w:rsidRPr="00916276">
        <w:rPr>
          <w:b/>
          <w:bCs/>
          <w:sz w:val="24"/>
          <w:szCs w:val="24"/>
        </w:rPr>
        <w:t>Комитет по правам инвалидов</w:t>
      </w:r>
    </w:p>
    <w:p w:rsidR="00916276" w:rsidRPr="00916276" w:rsidRDefault="00916276" w:rsidP="00916276">
      <w:pPr>
        <w:pStyle w:val="HChGR"/>
      </w:pPr>
      <w:r w:rsidRPr="00575F36">
        <w:tab/>
      </w:r>
      <w:r w:rsidRPr="00575F36">
        <w:tab/>
      </w:r>
      <w:r w:rsidRPr="00916276">
        <w:t>Заключительные замечания по первоначальному докладу Колумбии</w:t>
      </w:r>
      <w:r w:rsidRPr="00916276">
        <w:rPr>
          <w:rStyle w:val="a6"/>
          <w:b w:val="0"/>
          <w:sz w:val="20"/>
          <w:vertAlign w:val="baseline"/>
        </w:rPr>
        <w:footnoteReference w:customMarkFollows="1" w:id="1"/>
        <w:t>*</w:t>
      </w:r>
      <w:r w:rsidRPr="00916276">
        <w:rPr>
          <w:rStyle w:val="a6"/>
          <w:sz w:val="20"/>
          <w:vertAlign w:val="baseline"/>
        </w:rPr>
        <w:t xml:space="preserve"> </w:t>
      </w:r>
    </w:p>
    <w:p w:rsidR="00916276" w:rsidRPr="00916276" w:rsidRDefault="006B6902" w:rsidP="006B6902">
      <w:pPr>
        <w:pStyle w:val="HChGR"/>
      </w:pPr>
      <w:r>
        <w:tab/>
      </w:r>
      <w:r w:rsidR="00916276" w:rsidRPr="00916276">
        <w:t>I.</w:t>
      </w:r>
      <w:r w:rsidR="00916276" w:rsidRPr="00916276">
        <w:tab/>
        <w:t>Введение</w:t>
      </w:r>
    </w:p>
    <w:p w:rsidR="00916276" w:rsidRPr="00916276" w:rsidRDefault="00916276" w:rsidP="00916276">
      <w:pPr>
        <w:pStyle w:val="SingleTxtGR"/>
      </w:pPr>
      <w:r w:rsidRPr="00916276">
        <w:t>1.</w:t>
      </w:r>
      <w:r w:rsidRPr="00916276">
        <w:tab/>
        <w:t>Комитет рассмотрел первоначальный доклад Колумбии (CRPD/C/COL/1) на своих 281</w:t>
      </w:r>
      <w:r w:rsidR="000550C0">
        <w:t>-м</w:t>
      </w:r>
      <w:r w:rsidRPr="00916276">
        <w:t xml:space="preserve">–282-м заседаниях (см. CRPD/C/SR.281 и 282), состоявшихся </w:t>
      </w:r>
      <w:r w:rsidR="00575F36" w:rsidRPr="00575F36">
        <w:br/>
      </w:r>
      <w:bookmarkStart w:id="2" w:name="_GoBack"/>
      <w:bookmarkEnd w:id="2"/>
      <w:r w:rsidRPr="00916276">
        <w:t>23 и 24 августа 2016 года соответственно. На своем 292-м заседании, состоя</w:t>
      </w:r>
      <w:r w:rsidRPr="00916276">
        <w:t>в</w:t>
      </w:r>
      <w:r w:rsidRPr="00916276">
        <w:t>шемся 31 августа 2016 года, он принял следующие заключительные замечания.</w:t>
      </w:r>
    </w:p>
    <w:p w:rsidR="00916276" w:rsidRPr="00916276" w:rsidRDefault="00916276" w:rsidP="00916276">
      <w:pPr>
        <w:pStyle w:val="SingleTxtGR"/>
      </w:pPr>
      <w:r w:rsidRPr="00916276">
        <w:t>2.</w:t>
      </w:r>
      <w:r w:rsidRPr="00916276">
        <w:tab/>
        <w:t>Комитет приветствует первоначальный доклад государства-участника и благодарит его за письменные ответы (CRPD/C/COL/Q/1/Add.1) на подгото</w:t>
      </w:r>
      <w:r w:rsidRPr="00916276">
        <w:t>в</w:t>
      </w:r>
      <w:r w:rsidRPr="00916276">
        <w:t>ленный Комитетом перечень вопросов (CRPD/C/COL/Q/1). Комитет выражает признательность делегации государства-участника за состоявшийся констру</w:t>
      </w:r>
      <w:r w:rsidRPr="00916276">
        <w:t>к</w:t>
      </w:r>
      <w:r w:rsidRPr="00916276">
        <w:t>тивный диалог.</w:t>
      </w:r>
    </w:p>
    <w:p w:rsidR="00916276" w:rsidRPr="00916276" w:rsidRDefault="00916276" w:rsidP="006B6902">
      <w:pPr>
        <w:pStyle w:val="HChGR"/>
      </w:pPr>
      <w:r w:rsidRPr="00916276">
        <w:tab/>
        <w:t>II.</w:t>
      </w:r>
      <w:r w:rsidRPr="00916276">
        <w:tab/>
        <w:t>Позитивные аспекты</w:t>
      </w:r>
    </w:p>
    <w:p w:rsidR="00916276" w:rsidRPr="00916276" w:rsidRDefault="00916276" w:rsidP="00916276">
      <w:pPr>
        <w:pStyle w:val="SingleTxtGR"/>
      </w:pPr>
      <w:r w:rsidRPr="00916276">
        <w:t>3.</w:t>
      </w:r>
      <w:r w:rsidRPr="00916276">
        <w:tab/>
        <w:t>Комитет дает высокую оценку государству-участнику за утверждение:</w:t>
      </w:r>
    </w:p>
    <w:p w:rsidR="00916276" w:rsidRPr="00916276" w:rsidRDefault="006B6902" w:rsidP="00916276">
      <w:pPr>
        <w:pStyle w:val="SingleTxtGR"/>
      </w:pPr>
      <w:r>
        <w:tab/>
      </w:r>
      <w:r w:rsidR="00916276" w:rsidRPr="00916276">
        <w:t>а)</w:t>
      </w:r>
      <w:r w:rsidR="00916276" w:rsidRPr="00916276">
        <w:tab/>
        <w:t>Закона № 1618 от 2013 года об инвалидах;</w:t>
      </w:r>
    </w:p>
    <w:p w:rsidR="00916276" w:rsidRPr="00916276" w:rsidRDefault="006B6902" w:rsidP="00916276">
      <w:pPr>
        <w:pStyle w:val="SingleTxtGR"/>
      </w:pPr>
      <w:r>
        <w:tab/>
      </w:r>
      <w:r w:rsidR="00916276" w:rsidRPr="00916276">
        <w:t>b)</w:t>
      </w:r>
      <w:r w:rsidR="00916276" w:rsidRPr="00916276">
        <w:tab/>
        <w:t>Национальной государственной политики в области инвалидности и социальной интеграции (КОНПЕС, документ с изложением социальной пол</w:t>
      </w:r>
      <w:r w:rsidR="00916276" w:rsidRPr="00916276">
        <w:t>и</w:t>
      </w:r>
      <w:r w:rsidR="00916276" w:rsidRPr="00916276">
        <w:t>тики № 166);</w:t>
      </w:r>
    </w:p>
    <w:p w:rsidR="00916276" w:rsidRPr="00916276" w:rsidRDefault="006B6902" w:rsidP="00916276">
      <w:pPr>
        <w:pStyle w:val="SingleTxtGR"/>
      </w:pPr>
      <w:r>
        <w:tab/>
      </w:r>
      <w:r w:rsidR="00916276" w:rsidRPr="00916276">
        <w:t>c)</w:t>
      </w:r>
      <w:r w:rsidR="00916276" w:rsidRPr="00916276">
        <w:tab/>
        <w:t>Закона № 1752 от 2015 года, устанавливающего уголовную отве</w:t>
      </w:r>
      <w:r w:rsidR="00916276" w:rsidRPr="00916276">
        <w:t>т</w:t>
      </w:r>
      <w:r w:rsidR="00916276" w:rsidRPr="00916276">
        <w:t>ственность за дискриминацию по признаку инвалидности;</w:t>
      </w:r>
    </w:p>
    <w:p w:rsidR="00916276" w:rsidRPr="00916276" w:rsidRDefault="006B6902" w:rsidP="00916276">
      <w:pPr>
        <w:pStyle w:val="SingleTxtGR"/>
      </w:pPr>
      <w:r>
        <w:tab/>
      </w:r>
      <w:r w:rsidR="00916276" w:rsidRPr="00916276">
        <w:t>d)</w:t>
      </w:r>
      <w:r w:rsidR="00916276" w:rsidRPr="00916276">
        <w:tab/>
        <w:t>Закона № 1448 от 2011 года об уходе, помощи и полной компенс</w:t>
      </w:r>
      <w:r w:rsidR="00916276" w:rsidRPr="00916276">
        <w:t>а</w:t>
      </w:r>
      <w:r w:rsidR="00916276" w:rsidRPr="00916276">
        <w:t>ции жертвам насилия;</w:t>
      </w:r>
    </w:p>
    <w:p w:rsidR="00916276" w:rsidRPr="00916276" w:rsidRDefault="006B6902" w:rsidP="00916276">
      <w:pPr>
        <w:pStyle w:val="SingleTxtGR"/>
      </w:pPr>
      <w:r>
        <w:tab/>
      </w:r>
      <w:r w:rsidR="00916276" w:rsidRPr="00916276">
        <w:t>e)</w:t>
      </w:r>
      <w:r w:rsidR="00916276" w:rsidRPr="00916276">
        <w:tab/>
        <w:t>норм, официально закрепляющих использование колумбийского жестового языка в качестве языка глухих и слепоглухих.</w:t>
      </w:r>
    </w:p>
    <w:p w:rsidR="00916276" w:rsidRPr="00916276" w:rsidRDefault="00916276" w:rsidP="006B6902">
      <w:pPr>
        <w:pStyle w:val="HChGR"/>
      </w:pPr>
      <w:r w:rsidRPr="00916276">
        <w:lastRenderedPageBreak/>
        <w:tab/>
        <w:t>III.</w:t>
      </w:r>
      <w:r w:rsidRPr="00916276">
        <w:tab/>
        <w:t>Основные вопросы, вызывающие обеспокоенность, и</w:t>
      </w:r>
      <w:r w:rsidR="003B0B98">
        <w:rPr>
          <w:lang w:val="en-US"/>
        </w:rPr>
        <w:t> </w:t>
      </w:r>
      <w:r w:rsidRPr="00916276">
        <w:t>рекомендации</w:t>
      </w:r>
    </w:p>
    <w:p w:rsidR="00916276" w:rsidRPr="00916276" w:rsidRDefault="00916276" w:rsidP="006B6902">
      <w:pPr>
        <w:pStyle w:val="H1GR"/>
      </w:pPr>
      <w:r w:rsidRPr="00916276">
        <w:tab/>
        <w:t>A.</w:t>
      </w:r>
      <w:r w:rsidRPr="00916276">
        <w:tab/>
        <w:t>Общие принципы и обязательства (статьи 1−4)</w:t>
      </w:r>
    </w:p>
    <w:p w:rsidR="00916276" w:rsidRPr="00916276" w:rsidRDefault="00916276" w:rsidP="00916276">
      <w:pPr>
        <w:pStyle w:val="SingleTxtGR"/>
      </w:pPr>
      <w:r w:rsidRPr="00916276">
        <w:t>4.</w:t>
      </w:r>
      <w:r w:rsidRPr="00916276">
        <w:tab/>
        <w:t>Комитет отмечает, что государство-участник не ратифицировало Факул</w:t>
      </w:r>
      <w:r w:rsidRPr="00916276">
        <w:t>ь</w:t>
      </w:r>
      <w:r w:rsidRPr="00916276">
        <w:t>тативный протокол к Конвенции.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5.</w:t>
      </w:r>
      <w:r w:rsidRPr="00916276">
        <w:tab/>
      </w:r>
      <w:r w:rsidRPr="00916276">
        <w:rPr>
          <w:b/>
          <w:bCs/>
        </w:rPr>
        <w:t>Комитет призывает государство-участник ратифицировать Факул</w:t>
      </w:r>
      <w:r w:rsidRPr="00916276">
        <w:rPr>
          <w:b/>
          <w:bCs/>
        </w:rPr>
        <w:t>ь</w:t>
      </w:r>
      <w:r w:rsidRPr="00916276">
        <w:rPr>
          <w:b/>
          <w:bCs/>
        </w:rPr>
        <w:t>тативный протокол к Конвенции.</w:t>
      </w:r>
    </w:p>
    <w:p w:rsidR="00916276" w:rsidRPr="00916276" w:rsidRDefault="00916276" w:rsidP="00916276">
      <w:pPr>
        <w:pStyle w:val="SingleTxtGR"/>
      </w:pPr>
      <w:r w:rsidRPr="00916276">
        <w:t>6.</w:t>
      </w:r>
      <w:r w:rsidRPr="00916276">
        <w:tab/>
        <w:t>Комитет обеспокоен тем, что законодательство и судебная практика в в</w:t>
      </w:r>
      <w:r w:rsidRPr="00916276">
        <w:t>о</w:t>
      </w:r>
      <w:r w:rsidRPr="00916276">
        <w:t>просах институционализации по признаку инвалидности, принудительной ст</w:t>
      </w:r>
      <w:r w:rsidRPr="00916276">
        <w:t>е</w:t>
      </w:r>
      <w:r w:rsidRPr="00916276">
        <w:t>рилизации и режимов, ограничивающих правоспособность, не приведены в с</w:t>
      </w:r>
      <w:r w:rsidRPr="00916276">
        <w:t>о</w:t>
      </w:r>
      <w:r w:rsidRPr="00916276">
        <w:t xml:space="preserve">ответствие с положениями Конвенции. </w:t>
      </w:r>
    </w:p>
    <w:p w:rsidR="00916276" w:rsidRPr="00916276" w:rsidRDefault="00916276" w:rsidP="00916276">
      <w:pPr>
        <w:pStyle w:val="SingleTxtGR"/>
      </w:pPr>
      <w:r w:rsidRPr="00916276">
        <w:t>7.</w:t>
      </w:r>
      <w:r w:rsidRPr="00916276">
        <w:tab/>
      </w:r>
      <w:r w:rsidRPr="00916276">
        <w:rPr>
          <w:b/>
          <w:bCs/>
        </w:rPr>
        <w:t>Комитет рекомендует государству-участнику принять план по пер</w:t>
      </w:r>
      <w:r w:rsidRPr="00916276">
        <w:rPr>
          <w:b/>
          <w:bCs/>
        </w:rPr>
        <w:t>е</w:t>
      </w:r>
      <w:r w:rsidRPr="00916276">
        <w:rPr>
          <w:b/>
          <w:bCs/>
        </w:rPr>
        <w:t>смотру и изменению всех законодательных актов, который предусматривал бы немедленную отмену положений, ограничивающих полное признание правоспособности инвалидов, включая Закон № 1306 (2009) и Закон № 1412 (2010), а также Гражданский кодекс, Уголовный кодекс и подзаконные а</w:t>
      </w:r>
      <w:r w:rsidRPr="00916276">
        <w:rPr>
          <w:b/>
          <w:bCs/>
        </w:rPr>
        <w:t>к</w:t>
      </w:r>
      <w:r w:rsidRPr="00916276">
        <w:rPr>
          <w:b/>
          <w:bCs/>
        </w:rPr>
        <w:t>ты.</w:t>
      </w:r>
    </w:p>
    <w:p w:rsidR="00916276" w:rsidRPr="00916276" w:rsidRDefault="00916276" w:rsidP="00916276">
      <w:pPr>
        <w:pStyle w:val="SingleTxtGR"/>
      </w:pPr>
      <w:r w:rsidRPr="00916276">
        <w:t>8.</w:t>
      </w:r>
      <w:r w:rsidRPr="00916276">
        <w:tab/>
        <w:t>Комитет выражает обеспокоенность в связи с продолжающимся употре</w:t>
      </w:r>
      <w:r w:rsidRPr="00916276">
        <w:t>б</w:t>
      </w:r>
      <w:r w:rsidRPr="00916276">
        <w:t>лением  в законодательных актах, судебной практике, положениях и официал</w:t>
      </w:r>
      <w:r w:rsidRPr="00916276">
        <w:t>ь</w:t>
      </w:r>
      <w:r w:rsidRPr="00916276">
        <w:t>ных документах уничижительных формулировок в отношении инвалидов, гла</w:t>
      </w:r>
      <w:r w:rsidRPr="00916276">
        <w:t>в</w:t>
      </w:r>
      <w:r w:rsidRPr="00916276">
        <w:t>ным образом с психосоциальными или умственными отклонениями.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9.</w:t>
      </w:r>
      <w:r w:rsidRPr="00916276">
        <w:tab/>
      </w:r>
      <w:r w:rsidRPr="00916276">
        <w:rPr>
          <w:b/>
          <w:bCs/>
        </w:rPr>
        <w:t>Комитет рекомендует государству-участнику исключить применение любых уничижительных формулировок, которые ущемляли бы права и д</w:t>
      </w:r>
      <w:r w:rsidRPr="00916276">
        <w:rPr>
          <w:b/>
          <w:bCs/>
        </w:rPr>
        <w:t>о</w:t>
      </w:r>
      <w:r w:rsidRPr="00916276">
        <w:rPr>
          <w:b/>
          <w:bCs/>
        </w:rPr>
        <w:t>стоинство инвалидов.</w:t>
      </w:r>
    </w:p>
    <w:p w:rsidR="00916276" w:rsidRPr="00916276" w:rsidRDefault="00916276" w:rsidP="00916276">
      <w:pPr>
        <w:pStyle w:val="SingleTxtGR"/>
      </w:pPr>
      <w:r w:rsidRPr="00916276">
        <w:t>10.</w:t>
      </w:r>
      <w:r w:rsidRPr="00916276">
        <w:tab/>
        <w:t>Комитет обеспокоен отсутствием процедуры широких и доступных ко</w:t>
      </w:r>
      <w:r w:rsidRPr="00916276">
        <w:t>н</w:t>
      </w:r>
      <w:r w:rsidRPr="00916276">
        <w:t>сультаций с организациями инвалидов при выработке политики и при решении других затрагивающих их вопросов, а также тем, что их мнения не находят о</w:t>
      </w:r>
      <w:r w:rsidRPr="00916276">
        <w:t>т</w:t>
      </w:r>
      <w:r w:rsidRPr="00916276">
        <w:t>ражения в принимаемых решениях. Он обеспокоен тем, что Национальная с</w:t>
      </w:r>
      <w:r w:rsidRPr="00916276">
        <w:t>и</w:t>
      </w:r>
      <w:r w:rsidRPr="00916276">
        <w:t>стема помощи инвалидам не предусматривает выделение необходимых ресу</w:t>
      </w:r>
      <w:r w:rsidRPr="00916276">
        <w:t>р</w:t>
      </w:r>
      <w:r w:rsidRPr="00916276">
        <w:t>сов для содействия эффективному участию организаций инвалидов и что пр</w:t>
      </w:r>
      <w:r w:rsidRPr="00916276">
        <w:t>о</w:t>
      </w:r>
      <w:r w:rsidRPr="00916276">
        <w:t>цедуры аккредитации участников являются сложными и дорогостоящими, ос</w:t>
      </w:r>
      <w:r w:rsidRPr="00916276">
        <w:t>о</w:t>
      </w:r>
      <w:r w:rsidRPr="00916276">
        <w:t>бенно в сельских и отдаленных районах. Он обеспокоен также тем, что в состав Национального совета по вопросам инвалидности назначены не все представ</w:t>
      </w:r>
      <w:r w:rsidRPr="00916276">
        <w:t>и</w:t>
      </w:r>
      <w:r w:rsidRPr="00916276">
        <w:t>тели гражданского общества.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11.</w:t>
      </w:r>
      <w:r w:rsidRPr="00916276">
        <w:tab/>
      </w:r>
      <w:r w:rsidRPr="00916276">
        <w:rPr>
          <w:b/>
          <w:bCs/>
        </w:rPr>
        <w:t>Комитет рекомендует государству-участнику:</w:t>
      </w:r>
    </w:p>
    <w:p w:rsidR="00916276" w:rsidRPr="00916276" w:rsidRDefault="006B6902" w:rsidP="00916276">
      <w:pPr>
        <w:pStyle w:val="SingleTxtGR"/>
        <w:rPr>
          <w:b/>
          <w:bCs/>
        </w:rPr>
      </w:pPr>
      <w:r>
        <w:rPr>
          <w:b/>
          <w:bCs/>
        </w:rPr>
        <w:tab/>
      </w:r>
      <w:proofErr w:type="gramStart"/>
      <w:r w:rsidR="00916276" w:rsidRPr="00916276">
        <w:rPr>
          <w:b/>
          <w:bCs/>
        </w:rPr>
        <w:t>a)</w:t>
      </w:r>
      <w:r w:rsidR="00916276" w:rsidRPr="00916276">
        <w:tab/>
      </w:r>
      <w:r w:rsidR="00916276" w:rsidRPr="00916276">
        <w:rPr>
          <w:b/>
          <w:bCs/>
        </w:rPr>
        <w:t>создавать и укреплять механизмы проведения на систематич</w:t>
      </w:r>
      <w:r w:rsidR="00916276" w:rsidRPr="00916276">
        <w:rPr>
          <w:b/>
          <w:bCs/>
        </w:rPr>
        <w:t>е</w:t>
      </w:r>
      <w:r w:rsidR="00916276" w:rsidRPr="00916276">
        <w:rPr>
          <w:b/>
          <w:bCs/>
        </w:rPr>
        <w:t>ской основе широких и демократичных консультаций по существу обсу</w:t>
      </w:r>
      <w:r w:rsidR="00916276" w:rsidRPr="00916276">
        <w:rPr>
          <w:b/>
          <w:bCs/>
        </w:rPr>
        <w:t>ж</w:t>
      </w:r>
      <w:r w:rsidR="00916276" w:rsidRPr="00916276">
        <w:rPr>
          <w:b/>
          <w:bCs/>
        </w:rPr>
        <w:t>даемых вопросов с организациями инвалидов, в том числе с организаци</w:t>
      </w:r>
      <w:r w:rsidR="00916276" w:rsidRPr="00916276">
        <w:rPr>
          <w:b/>
          <w:bCs/>
        </w:rPr>
        <w:t>я</w:t>
      </w:r>
      <w:r w:rsidR="00916276" w:rsidRPr="00916276">
        <w:rPr>
          <w:b/>
          <w:bCs/>
        </w:rPr>
        <w:t xml:space="preserve">ми, представляющими женщин и детей, коренных жителей, </w:t>
      </w:r>
      <w:proofErr w:type="spellStart"/>
      <w:r w:rsidR="00916276" w:rsidRPr="00916276">
        <w:rPr>
          <w:b/>
          <w:bCs/>
        </w:rPr>
        <w:t>афроколу</w:t>
      </w:r>
      <w:r w:rsidR="00916276" w:rsidRPr="00916276">
        <w:rPr>
          <w:b/>
          <w:bCs/>
        </w:rPr>
        <w:t>м</w:t>
      </w:r>
      <w:r w:rsidR="00916276" w:rsidRPr="00916276">
        <w:rPr>
          <w:b/>
          <w:bCs/>
        </w:rPr>
        <w:t>бийцев</w:t>
      </w:r>
      <w:proofErr w:type="spellEnd"/>
      <w:r w:rsidR="00916276" w:rsidRPr="00916276">
        <w:rPr>
          <w:b/>
          <w:bCs/>
        </w:rPr>
        <w:t xml:space="preserve"> и престарелых из числа инвалидов, при выработке политики и р</w:t>
      </w:r>
      <w:r w:rsidR="00916276" w:rsidRPr="00916276">
        <w:rPr>
          <w:b/>
          <w:bCs/>
        </w:rPr>
        <w:t>е</w:t>
      </w:r>
      <w:r w:rsidR="00916276" w:rsidRPr="00916276">
        <w:rPr>
          <w:b/>
          <w:bCs/>
        </w:rPr>
        <w:t>шении любых затрагивающих их вопросов, а также принимать во вним</w:t>
      </w:r>
      <w:r w:rsidR="00916276" w:rsidRPr="00916276">
        <w:rPr>
          <w:b/>
          <w:bCs/>
        </w:rPr>
        <w:t>а</w:t>
      </w:r>
      <w:r w:rsidR="00916276" w:rsidRPr="00916276">
        <w:rPr>
          <w:b/>
          <w:bCs/>
        </w:rPr>
        <w:t>ние результаты таких консультаций и отражать их в принимаемых реш</w:t>
      </w:r>
      <w:r w:rsidR="00916276" w:rsidRPr="00916276">
        <w:rPr>
          <w:b/>
          <w:bCs/>
        </w:rPr>
        <w:t>е</w:t>
      </w:r>
      <w:r w:rsidR="00916276" w:rsidRPr="00916276">
        <w:rPr>
          <w:b/>
          <w:bCs/>
        </w:rPr>
        <w:t>ниях;</w:t>
      </w:r>
      <w:proofErr w:type="gramEnd"/>
    </w:p>
    <w:p w:rsidR="00916276" w:rsidRPr="00916276" w:rsidRDefault="006B6902" w:rsidP="00916276">
      <w:pPr>
        <w:pStyle w:val="SingleTxtGR"/>
        <w:rPr>
          <w:b/>
          <w:bCs/>
        </w:rPr>
      </w:pPr>
      <w:r>
        <w:rPr>
          <w:b/>
          <w:bCs/>
        </w:rPr>
        <w:tab/>
      </w:r>
      <w:r w:rsidR="00916276" w:rsidRPr="00916276">
        <w:rPr>
          <w:b/>
          <w:bCs/>
        </w:rPr>
        <w:t>b)</w:t>
      </w:r>
      <w:r w:rsidR="00916276" w:rsidRPr="00916276">
        <w:tab/>
      </w:r>
      <w:r w:rsidR="00916276" w:rsidRPr="003B0B98">
        <w:rPr>
          <w:b/>
        </w:rPr>
        <w:t>р</w:t>
      </w:r>
      <w:r w:rsidR="00916276" w:rsidRPr="00916276">
        <w:rPr>
          <w:b/>
          <w:bCs/>
        </w:rPr>
        <w:t>азработать доступные, простые и оперативные процедуры а</w:t>
      </w:r>
      <w:r w:rsidR="00916276" w:rsidRPr="00916276">
        <w:rPr>
          <w:b/>
          <w:bCs/>
        </w:rPr>
        <w:t>к</w:t>
      </w:r>
      <w:r w:rsidR="00916276" w:rsidRPr="00916276">
        <w:rPr>
          <w:b/>
          <w:bCs/>
        </w:rPr>
        <w:t>кредитации различных представителей организаций инвалидов на всех уровнях Национальной системы помощи инвалидам;</w:t>
      </w:r>
    </w:p>
    <w:p w:rsidR="00916276" w:rsidRPr="00916276" w:rsidRDefault="006B6902" w:rsidP="00916276">
      <w:pPr>
        <w:pStyle w:val="SingleTxtGR"/>
        <w:rPr>
          <w:b/>
          <w:bCs/>
        </w:rPr>
      </w:pPr>
      <w:r>
        <w:rPr>
          <w:b/>
          <w:bCs/>
        </w:rPr>
        <w:tab/>
      </w:r>
      <w:r w:rsidR="00916276" w:rsidRPr="00916276">
        <w:rPr>
          <w:b/>
          <w:bCs/>
        </w:rPr>
        <w:t>c)</w:t>
      </w:r>
      <w:r w:rsidR="00916276" w:rsidRPr="00916276">
        <w:tab/>
      </w:r>
      <w:r w:rsidR="00916276" w:rsidRPr="00916276">
        <w:rPr>
          <w:b/>
          <w:bCs/>
        </w:rPr>
        <w:t>содействовать назначению представителей организаций инв</w:t>
      </w:r>
      <w:r w:rsidR="00916276" w:rsidRPr="00916276">
        <w:rPr>
          <w:b/>
          <w:bCs/>
        </w:rPr>
        <w:t>а</w:t>
      </w:r>
      <w:r w:rsidR="00916276" w:rsidRPr="00916276">
        <w:rPr>
          <w:b/>
          <w:bCs/>
        </w:rPr>
        <w:t>лидов в состав Национального совета по вопросам инвалидности.</w:t>
      </w:r>
    </w:p>
    <w:p w:rsidR="00916276" w:rsidRPr="00916276" w:rsidRDefault="00916276" w:rsidP="00916276">
      <w:pPr>
        <w:pStyle w:val="SingleTxtGR"/>
      </w:pPr>
      <w:r w:rsidRPr="00916276">
        <w:t>12.</w:t>
      </w:r>
      <w:r w:rsidRPr="00916276">
        <w:tab/>
        <w:t>Комитет обеспокоен тем, что в едином учетном реестре инвалидов и</w:t>
      </w:r>
      <w:r w:rsidRPr="00916276">
        <w:t>с</w:t>
      </w:r>
      <w:r w:rsidRPr="00916276">
        <w:t>пользуются критерии, в основе которых лежит медицинская модель инвалидн</w:t>
      </w:r>
      <w:r w:rsidRPr="00916276">
        <w:t>о</w:t>
      </w:r>
      <w:r w:rsidRPr="00916276">
        <w:t>сти для целей назначения пенсий и оказания социальной помощи. Он также обеспокоен тем, что доля лиц, прошедших регистрацию, составляет на данный момент лишь 2,59</w:t>
      </w:r>
      <w:r w:rsidR="003B0B98" w:rsidRPr="003B0B98">
        <w:t>%</w:t>
      </w:r>
      <w:r w:rsidRPr="00916276">
        <w:t xml:space="preserve"> от общей численности населения.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13.</w:t>
      </w:r>
      <w:r w:rsidRPr="00916276">
        <w:tab/>
      </w:r>
      <w:r w:rsidRPr="00916276">
        <w:rPr>
          <w:b/>
          <w:bCs/>
        </w:rPr>
        <w:t>Комитет рекомендует государству-участнику пересмотреть критерии, используемые при ведении единого учетного реестра, и привести их в соо</w:t>
      </w:r>
      <w:r w:rsidRPr="00916276">
        <w:rPr>
          <w:b/>
          <w:bCs/>
        </w:rPr>
        <w:t>т</w:t>
      </w:r>
      <w:r w:rsidRPr="00916276">
        <w:rPr>
          <w:b/>
          <w:bCs/>
        </w:rPr>
        <w:t>ветствие с правозащитной моделью инвалидности.</w:t>
      </w:r>
      <w:r w:rsidRPr="00916276">
        <w:t xml:space="preserve"> </w:t>
      </w:r>
      <w:r w:rsidRPr="00916276">
        <w:rPr>
          <w:b/>
          <w:bCs/>
        </w:rPr>
        <w:t>Он также рекомендует ему удвоить усилия по расширению охвата этим реестром инвалидов, в частности в наиболее отдаленных и сельских районах.</w:t>
      </w:r>
      <w:r w:rsidRPr="00916276">
        <w:t xml:space="preserve"> </w:t>
      </w:r>
      <w:r w:rsidRPr="00916276">
        <w:rPr>
          <w:b/>
          <w:bCs/>
        </w:rPr>
        <w:t>Кроме того, он р</w:t>
      </w:r>
      <w:r w:rsidRPr="00916276">
        <w:rPr>
          <w:b/>
          <w:bCs/>
        </w:rPr>
        <w:t>е</w:t>
      </w:r>
      <w:r w:rsidRPr="00916276">
        <w:rPr>
          <w:b/>
          <w:bCs/>
        </w:rPr>
        <w:t>комендует государству-участнику принимать меры по обеспечению дост</w:t>
      </w:r>
      <w:r w:rsidRPr="00916276">
        <w:rPr>
          <w:b/>
          <w:bCs/>
        </w:rPr>
        <w:t>о</w:t>
      </w:r>
      <w:r w:rsidRPr="00916276">
        <w:rPr>
          <w:b/>
          <w:bCs/>
        </w:rPr>
        <w:t>верности фигурирующих в нем данных и обновлению сведений на рег</w:t>
      </w:r>
      <w:r w:rsidRPr="00916276">
        <w:rPr>
          <w:b/>
          <w:bCs/>
        </w:rPr>
        <w:t>у</w:t>
      </w:r>
      <w:r w:rsidRPr="00916276">
        <w:rPr>
          <w:b/>
          <w:bCs/>
        </w:rPr>
        <w:t>лярной основе.</w:t>
      </w:r>
    </w:p>
    <w:p w:rsidR="00916276" w:rsidRPr="00916276" w:rsidRDefault="00916276" w:rsidP="006B6902">
      <w:pPr>
        <w:pStyle w:val="H1GR"/>
      </w:pPr>
      <w:r w:rsidRPr="00916276">
        <w:tab/>
        <w:t>B.</w:t>
      </w:r>
      <w:r w:rsidRPr="00916276">
        <w:tab/>
        <w:t>Конкретные права (статьи 5–30)</w:t>
      </w:r>
    </w:p>
    <w:p w:rsidR="00916276" w:rsidRPr="00916276" w:rsidRDefault="00916276" w:rsidP="006B6902">
      <w:pPr>
        <w:pStyle w:val="H23GR"/>
      </w:pPr>
      <w:r w:rsidRPr="00916276">
        <w:tab/>
      </w:r>
      <w:r w:rsidRPr="00916276">
        <w:tab/>
        <w:t xml:space="preserve">Равенство и </w:t>
      </w:r>
      <w:proofErr w:type="spellStart"/>
      <w:r w:rsidRPr="00916276">
        <w:t>недискриминация</w:t>
      </w:r>
      <w:proofErr w:type="spellEnd"/>
      <w:r w:rsidRPr="00916276">
        <w:t xml:space="preserve"> (статья 5)</w:t>
      </w:r>
    </w:p>
    <w:p w:rsidR="00916276" w:rsidRPr="00916276" w:rsidRDefault="00916276" w:rsidP="00916276">
      <w:pPr>
        <w:pStyle w:val="SingleTxtGR"/>
      </w:pPr>
      <w:r w:rsidRPr="00916276">
        <w:t>14.</w:t>
      </w:r>
      <w:r w:rsidRPr="00916276">
        <w:tab/>
        <w:t>Комитет выражает обеспокоенность в связи с дискриминацией в отнош</w:t>
      </w:r>
      <w:r w:rsidRPr="00916276">
        <w:t>е</w:t>
      </w:r>
      <w:r w:rsidRPr="00916276">
        <w:t>нии инвалидов, главным образом в отношении женщин и девочек. Он обеспок</w:t>
      </w:r>
      <w:r w:rsidRPr="00916276">
        <w:t>о</w:t>
      </w:r>
      <w:r w:rsidRPr="00916276">
        <w:t>ен еще и тем, что отказ в разумном приспособлении формой дискриминации не считается, и тем, что положение о разумном приспособлении применяется ре</w:t>
      </w:r>
      <w:r w:rsidRPr="00916276">
        <w:t>д</w:t>
      </w:r>
      <w:r w:rsidRPr="00916276">
        <w:t>ко. Он также обеспокоен непризнанием множественной и перекрестной ди</w:t>
      </w:r>
      <w:r w:rsidRPr="00916276">
        <w:t>с</w:t>
      </w:r>
      <w:r w:rsidRPr="00916276">
        <w:t>криминации, борьба с которой не ведется, незначительным количеством жалоб на отказ в разумном приспособлении и тем, что при регистрации жалоб не д</w:t>
      </w:r>
      <w:r w:rsidRPr="00916276">
        <w:t>е</w:t>
      </w:r>
      <w:r w:rsidRPr="00916276">
        <w:t>лается разбивка по типу инвалидности.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15.</w:t>
      </w:r>
      <w:r w:rsidRPr="00916276">
        <w:tab/>
      </w:r>
      <w:r w:rsidRPr="00916276">
        <w:rPr>
          <w:b/>
          <w:bCs/>
        </w:rPr>
        <w:t>Комитет рекомендует государству-участнику:</w:t>
      </w:r>
    </w:p>
    <w:p w:rsidR="00916276" w:rsidRPr="00916276" w:rsidRDefault="006B6902" w:rsidP="00916276">
      <w:pPr>
        <w:pStyle w:val="SingleTxtGR"/>
        <w:rPr>
          <w:b/>
        </w:rPr>
      </w:pPr>
      <w:r>
        <w:rPr>
          <w:b/>
          <w:bCs/>
        </w:rPr>
        <w:tab/>
      </w:r>
      <w:r w:rsidR="00916276" w:rsidRPr="00916276">
        <w:rPr>
          <w:b/>
          <w:bCs/>
        </w:rPr>
        <w:t>a)</w:t>
      </w:r>
      <w:r w:rsidR="00916276" w:rsidRPr="00916276">
        <w:tab/>
      </w:r>
      <w:r w:rsidR="00916276" w:rsidRPr="00916276">
        <w:rPr>
          <w:b/>
          <w:bCs/>
        </w:rPr>
        <w:t>включить в антидискриминационные законы положения о приз</w:t>
      </w:r>
      <w:r>
        <w:rPr>
          <w:b/>
          <w:bCs/>
        </w:rPr>
        <w:t>н</w:t>
      </w:r>
      <w:r w:rsidR="00916276" w:rsidRPr="00916276">
        <w:rPr>
          <w:b/>
          <w:bCs/>
        </w:rPr>
        <w:t>ании отказа в разумном приспособлении во всех сферах жизни в к</w:t>
      </w:r>
      <w:r w:rsidR="00916276" w:rsidRPr="00916276">
        <w:rPr>
          <w:b/>
          <w:bCs/>
        </w:rPr>
        <w:t>а</w:t>
      </w:r>
      <w:r w:rsidR="00916276" w:rsidRPr="00916276">
        <w:rPr>
          <w:b/>
          <w:bCs/>
        </w:rPr>
        <w:t>честве формы дискриминации;</w:t>
      </w:r>
    </w:p>
    <w:p w:rsidR="00916276" w:rsidRPr="00916276" w:rsidRDefault="006B6902" w:rsidP="00916276">
      <w:pPr>
        <w:pStyle w:val="SingleTxtGR"/>
        <w:rPr>
          <w:b/>
        </w:rPr>
      </w:pPr>
      <w:r>
        <w:rPr>
          <w:b/>
          <w:bCs/>
        </w:rPr>
        <w:tab/>
      </w:r>
      <w:r w:rsidR="00916276" w:rsidRPr="00916276">
        <w:rPr>
          <w:b/>
          <w:bCs/>
        </w:rPr>
        <w:t>b)</w:t>
      </w:r>
      <w:r w:rsidR="00916276" w:rsidRPr="00916276">
        <w:tab/>
      </w:r>
      <w:r w:rsidR="00916276" w:rsidRPr="00916276">
        <w:rPr>
          <w:b/>
          <w:bCs/>
        </w:rPr>
        <w:t>обеспечить возмещение ущерба пострадавшим и предусмотреть юридические санкции и признать наличие множественных и пересека</w:t>
      </w:r>
      <w:r w:rsidR="00916276" w:rsidRPr="00916276">
        <w:rPr>
          <w:b/>
          <w:bCs/>
        </w:rPr>
        <w:t>ю</w:t>
      </w:r>
      <w:r w:rsidR="00916276" w:rsidRPr="00916276">
        <w:rPr>
          <w:b/>
          <w:bCs/>
        </w:rPr>
        <w:t>щихся форм дискриминации;</w:t>
      </w:r>
      <w:r w:rsidR="00916276" w:rsidRPr="00916276">
        <w:t xml:space="preserve"> </w:t>
      </w:r>
    </w:p>
    <w:p w:rsidR="00916276" w:rsidRPr="00916276" w:rsidRDefault="006B6902" w:rsidP="00916276">
      <w:pPr>
        <w:pStyle w:val="SingleTxtGR"/>
        <w:rPr>
          <w:b/>
        </w:rPr>
      </w:pPr>
      <w:r>
        <w:rPr>
          <w:b/>
          <w:bCs/>
        </w:rPr>
        <w:tab/>
      </w:r>
      <w:r w:rsidR="00916276" w:rsidRPr="00916276">
        <w:rPr>
          <w:b/>
          <w:bCs/>
        </w:rPr>
        <w:t>c)</w:t>
      </w:r>
      <w:r w:rsidR="00916276" w:rsidRPr="00916276">
        <w:tab/>
      </w:r>
      <w:r w:rsidR="00916276" w:rsidRPr="00916276">
        <w:rPr>
          <w:b/>
          <w:bCs/>
        </w:rPr>
        <w:t>регистрировать жалобы на дискриминацию в разбивке, среди прочего, по полу, этническому происхождению,  возрасту и типу инвали</w:t>
      </w:r>
      <w:r w:rsidR="00916276" w:rsidRPr="00916276">
        <w:rPr>
          <w:b/>
          <w:bCs/>
        </w:rPr>
        <w:t>д</w:t>
      </w:r>
      <w:r w:rsidR="00916276" w:rsidRPr="00916276">
        <w:rPr>
          <w:b/>
          <w:bCs/>
        </w:rPr>
        <w:t>ности;</w:t>
      </w:r>
    </w:p>
    <w:p w:rsidR="00916276" w:rsidRPr="00916276" w:rsidRDefault="006B6902" w:rsidP="00916276">
      <w:pPr>
        <w:pStyle w:val="SingleTxtGR"/>
        <w:rPr>
          <w:b/>
        </w:rPr>
      </w:pPr>
      <w:r>
        <w:rPr>
          <w:b/>
          <w:bCs/>
        </w:rPr>
        <w:tab/>
      </w:r>
      <w:r w:rsidR="00916276" w:rsidRPr="00916276">
        <w:rPr>
          <w:b/>
          <w:bCs/>
        </w:rPr>
        <w:t>d)</w:t>
      </w:r>
      <w:r w:rsidR="00916276" w:rsidRPr="00916276">
        <w:tab/>
      </w:r>
      <w:r w:rsidR="00916276" w:rsidRPr="00916276">
        <w:rPr>
          <w:b/>
          <w:bCs/>
        </w:rPr>
        <w:t>руководствоваться при решении задач 10.2 и 10.3 в рамках ц</w:t>
      </w:r>
      <w:r w:rsidR="00916276" w:rsidRPr="00916276">
        <w:rPr>
          <w:b/>
          <w:bCs/>
        </w:rPr>
        <w:t>е</w:t>
      </w:r>
      <w:r w:rsidR="00916276" w:rsidRPr="00916276">
        <w:rPr>
          <w:b/>
          <w:bCs/>
        </w:rPr>
        <w:t>лей в области устойчивого развития статьей 5 Конвенции.</w:t>
      </w:r>
    </w:p>
    <w:p w:rsidR="00916276" w:rsidRPr="00916276" w:rsidRDefault="00916276" w:rsidP="006B6902">
      <w:pPr>
        <w:pStyle w:val="H23GR"/>
      </w:pPr>
      <w:r w:rsidRPr="00916276">
        <w:tab/>
      </w:r>
      <w:r w:rsidRPr="00916276">
        <w:tab/>
        <w:t>Женщины-инвалиды (статья 6)</w:t>
      </w:r>
    </w:p>
    <w:p w:rsidR="00916276" w:rsidRPr="00916276" w:rsidRDefault="00916276" w:rsidP="00916276">
      <w:pPr>
        <w:pStyle w:val="SingleTxtGR"/>
      </w:pPr>
      <w:r w:rsidRPr="00916276">
        <w:t>16.</w:t>
      </w:r>
      <w:r w:rsidRPr="00916276">
        <w:tab/>
      </w:r>
      <w:proofErr w:type="gramStart"/>
      <w:r w:rsidRPr="00916276">
        <w:t>Комитет выражает обеспокоенность по поводу недостаточности мер по обеспечению учета связанной с инвалидностью проблематики в деятельности Высшего президентского совета по вопросам равноправия женщин и в рамках Национальной политики в отношении женщин (КОНПЕС, документ с излож</w:t>
      </w:r>
      <w:r w:rsidRPr="00916276">
        <w:t>е</w:t>
      </w:r>
      <w:r w:rsidRPr="00916276">
        <w:t xml:space="preserve">нием социальной политики № 161) и </w:t>
      </w:r>
      <w:proofErr w:type="spellStart"/>
      <w:r w:rsidRPr="00916276">
        <w:t>неучета</w:t>
      </w:r>
      <w:proofErr w:type="spellEnd"/>
      <w:r w:rsidRPr="00916276">
        <w:t xml:space="preserve"> этой проблематики при выработке политики и законов в отношении борьбы с дискриминацией и  насилием на гендерной почве.</w:t>
      </w:r>
      <w:proofErr w:type="gramEnd"/>
    </w:p>
    <w:p w:rsidR="00916276" w:rsidRPr="00916276" w:rsidRDefault="00916276" w:rsidP="00916276">
      <w:pPr>
        <w:pStyle w:val="SingleTxtGR"/>
        <w:rPr>
          <w:b/>
        </w:rPr>
      </w:pPr>
      <w:r w:rsidRPr="00916276">
        <w:t>17.</w:t>
      </w:r>
      <w:r w:rsidRPr="00916276">
        <w:tab/>
      </w:r>
      <w:r w:rsidRPr="00916276">
        <w:rPr>
          <w:b/>
          <w:bCs/>
        </w:rPr>
        <w:t>Комитет рекомендует государству-участнику:</w:t>
      </w:r>
    </w:p>
    <w:p w:rsidR="00916276" w:rsidRPr="00916276" w:rsidRDefault="006B6902" w:rsidP="00916276">
      <w:pPr>
        <w:pStyle w:val="SingleTxtGR"/>
        <w:rPr>
          <w:b/>
        </w:rPr>
      </w:pPr>
      <w:r>
        <w:rPr>
          <w:b/>
          <w:bCs/>
        </w:rPr>
        <w:tab/>
      </w:r>
      <w:r w:rsidR="00916276" w:rsidRPr="00916276">
        <w:rPr>
          <w:b/>
          <w:bCs/>
        </w:rPr>
        <w:t>а)</w:t>
      </w:r>
      <w:r w:rsidR="00916276" w:rsidRPr="00916276">
        <w:tab/>
      </w:r>
      <w:r w:rsidR="00916276" w:rsidRPr="00916276">
        <w:rPr>
          <w:b/>
          <w:bCs/>
        </w:rPr>
        <w:t>пересмотреть программы и стратегии Высшего президентского совета по вопросам равноправия женщин и Национальную политику в о</w:t>
      </w:r>
      <w:r w:rsidR="00916276" w:rsidRPr="00916276">
        <w:rPr>
          <w:b/>
          <w:bCs/>
        </w:rPr>
        <w:t>т</w:t>
      </w:r>
      <w:r w:rsidR="00916276" w:rsidRPr="00916276">
        <w:rPr>
          <w:b/>
          <w:bCs/>
        </w:rPr>
        <w:t xml:space="preserve">ношении женщин (КОНПЕС, документ с изложением социальной </w:t>
      </w:r>
      <w:proofErr w:type="spellStart"/>
      <w:proofErr w:type="gramStart"/>
      <w:r w:rsidR="00916276" w:rsidRPr="00916276">
        <w:rPr>
          <w:b/>
          <w:bCs/>
        </w:rPr>
        <w:t>полити</w:t>
      </w:r>
      <w:r w:rsidR="003B0B98" w:rsidRPr="003B0B98">
        <w:rPr>
          <w:b/>
          <w:bCs/>
        </w:rPr>
        <w:t>-</w:t>
      </w:r>
      <w:r w:rsidR="00916276" w:rsidRPr="00916276">
        <w:rPr>
          <w:b/>
          <w:bCs/>
        </w:rPr>
        <w:t>ки</w:t>
      </w:r>
      <w:proofErr w:type="spellEnd"/>
      <w:proofErr w:type="gramEnd"/>
      <w:r w:rsidR="003B0B98">
        <w:rPr>
          <w:b/>
          <w:bCs/>
          <w:lang w:val="en-US"/>
        </w:rPr>
        <w:t> </w:t>
      </w:r>
      <w:r w:rsidR="00916276" w:rsidRPr="00916276">
        <w:rPr>
          <w:b/>
          <w:bCs/>
        </w:rPr>
        <w:t>№ 161) в целях обеспечения всестороннего учета в первоочередном п</w:t>
      </w:r>
      <w:r w:rsidR="00916276" w:rsidRPr="00916276">
        <w:rPr>
          <w:b/>
          <w:bCs/>
        </w:rPr>
        <w:t>о</w:t>
      </w:r>
      <w:r w:rsidR="00916276" w:rsidRPr="00916276">
        <w:rPr>
          <w:b/>
          <w:bCs/>
        </w:rPr>
        <w:t>рядке интересов женщин-инвалидов;</w:t>
      </w:r>
    </w:p>
    <w:p w:rsidR="00916276" w:rsidRPr="00916276" w:rsidRDefault="006B6902" w:rsidP="00916276">
      <w:pPr>
        <w:pStyle w:val="SingleTxtGR"/>
        <w:rPr>
          <w:b/>
        </w:rPr>
      </w:pPr>
      <w:r>
        <w:rPr>
          <w:b/>
          <w:bCs/>
        </w:rPr>
        <w:tab/>
      </w:r>
      <w:r w:rsidR="00916276" w:rsidRPr="00916276">
        <w:rPr>
          <w:b/>
          <w:bCs/>
        </w:rPr>
        <w:t>b)</w:t>
      </w:r>
      <w:r w:rsidR="00916276" w:rsidRPr="00916276">
        <w:tab/>
      </w:r>
      <w:r w:rsidR="00916276" w:rsidRPr="00916276">
        <w:rPr>
          <w:b/>
          <w:bCs/>
        </w:rPr>
        <w:t>учитывать проблематику инвалидности во всех программах и стратегиях борьбы с насилием на гендерной почве и пересекающиеся фо</w:t>
      </w:r>
      <w:r w:rsidR="00916276" w:rsidRPr="00916276">
        <w:rPr>
          <w:b/>
          <w:bCs/>
        </w:rPr>
        <w:t>р</w:t>
      </w:r>
      <w:r w:rsidR="00916276" w:rsidRPr="00916276">
        <w:rPr>
          <w:b/>
          <w:bCs/>
        </w:rPr>
        <w:t xml:space="preserve">мы дискриминации по признаку принадлежности к общинам </w:t>
      </w:r>
      <w:proofErr w:type="spellStart"/>
      <w:r w:rsidR="00916276" w:rsidRPr="00916276">
        <w:rPr>
          <w:b/>
          <w:bCs/>
        </w:rPr>
        <w:t>афроколу</w:t>
      </w:r>
      <w:r w:rsidR="00916276" w:rsidRPr="00916276">
        <w:rPr>
          <w:b/>
          <w:bCs/>
        </w:rPr>
        <w:t>м</w:t>
      </w:r>
      <w:r w:rsidR="00916276" w:rsidRPr="00916276">
        <w:rPr>
          <w:b/>
          <w:bCs/>
        </w:rPr>
        <w:t>бийцев</w:t>
      </w:r>
      <w:proofErr w:type="spellEnd"/>
      <w:r w:rsidR="00916276" w:rsidRPr="00916276">
        <w:rPr>
          <w:b/>
          <w:bCs/>
        </w:rPr>
        <w:t xml:space="preserve"> или коренных народов или в силу проживания в сельских или о</w:t>
      </w:r>
      <w:r w:rsidR="00916276" w:rsidRPr="00916276">
        <w:rPr>
          <w:b/>
          <w:bCs/>
        </w:rPr>
        <w:t>т</w:t>
      </w:r>
      <w:r w:rsidR="00916276" w:rsidRPr="00916276">
        <w:rPr>
          <w:b/>
          <w:bCs/>
        </w:rPr>
        <w:t>даленных районах;</w:t>
      </w:r>
    </w:p>
    <w:p w:rsidR="00916276" w:rsidRPr="00916276" w:rsidRDefault="006B6902" w:rsidP="00916276">
      <w:pPr>
        <w:pStyle w:val="SingleTxtGR"/>
        <w:rPr>
          <w:b/>
        </w:rPr>
      </w:pPr>
      <w:r>
        <w:rPr>
          <w:b/>
          <w:bCs/>
        </w:rPr>
        <w:tab/>
      </w:r>
      <w:r w:rsidR="00916276" w:rsidRPr="00916276">
        <w:rPr>
          <w:b/>
          <w:bCs/>
        </w:rPr>
        <w:t>с)</w:t>
      </w:r>
      <w:r w:rsidR="00916276" w:rsidRPr="00916276">
        <w:tab/>
      </w:r>
      <w:r w:rsidR="00916276" w:rsidRPr="00916276">
        <w:rPr>
          <w:b/>
          <w:bCs/>
        </w:rPr>
        <w:t>руководствоваться при решении задач 5.1, 5.2 и 5.5 в рамках целей в области устойчивого развития статьей 6 Конвенции</w:t>
      </w:r>
      <w:r w:rsidR="00916276" w:rsidRPr="003B0B98">
        <w:rPr>
          <w:b/>
        </w:rPr>
        <w:t>.</w:t>
      </w:r>
    </w:p>
    <w:p w:rsidR="00916276" w:rsidRPr="00916276" w:rsidRDefault="00916276" w:rsidP="006B6902">
      <w:pPr>
        <w:pStyle w:val="H23GR"/>
      </w:pPr>
      <w:r w:rsidRPr="00916276">
        <w:tab/>
      </w:r>
      <w:r w:rsidRPr="00916276">
        <w:tab/>
        <w:t>Дети-инвалиды (статья 7)</w:t>
      </w:r>
    </w:p>
    <w:p w:rsidR="00916276" w:rsidRPr="00916276" w:rsidRDefault="00916276" w:rsidP="00916276">
      <w:pPr>
        <w:pStyle w:val="SingleTxtGR"/>
      </w:pPr>
      <w:r w:rsidRPr="00916276">
        <w:t>18.</w:t>
      </w:r>
      <w:r w:rsidRPr="00916276">
        <w:tab/>
        <w:t xml:space="preserve">Комитет обеспокоен скудостью сведений о положении детей-инвалидов, главным образом тех, кто до сих пор </w:t>
      </w:r>
      <w:proofErr w:type="spellStart"/>
      <w:r w:rsidRPr="00916276">
        <w:t>институционализированы</w:t>
      </w:r>
      <w:proofErr w:type="spellEnd"/>
      <w:r w:rsidRPr="00916276">
        <w:t>, проживают в нищете или в сельских и отдаленных районах, и о мерах по защите их прав и содействию их помещению или возвращению в семейную ячейку или прие</w:t>
      </w:r>
      <w:r w:rsidRPr="00916276">
        <w:t>м</w:t>
      </w:r>
      <w:r w:rsidRPr="00916276">
        <w:t>ную семью. Комитет обеспокоен также отсутствием абсолютного запрета т</w:t>
      </w:r>
      <w:r w:rsidRPr="00916276">
        <w:t>е</w:t>
      </w:r>
      <w:r w:rsidRPr="00916276">
        <w:t>лесных наказаний детей, особенно детей-инвалидов.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19.</w:t>
      </w:r>
      <w:r w:rsidRPr="00916276">
        <w:tab/>
      </w:r>
      <w:r w:rsidRPr="00916276">
        <w:rPr>
          <w:b/>
          <w:bCs/>
        </w:rPr>
        <w:t>Комитет настоятельно призывает государство-участник активизир</w:t>
      </w:r>
      <w:r w:rsidRPr="00916276">
        <w:rPr>
          <w:b/>
          <w:bCs/>
        </w:rPr>
        <w:t>о</w:t>
      </w:r>
      <w:r w:rsidRPr="00916276">
        <w:rPr>
          <w:b/>
          <w:bCs/>
        </w:rPr>
        <w:t>вать систематический сбор информации о детях-инвалидах и принять м</w:t>
      </w:r>
      <w:r w:rsidRPr="00916276">
        <w:rPr>
          <w:b/>
          <w:bCs/>
        </w:rPr>
        <w:t>е</w:t>
      </w:r>
      <w:r w:rsidRPr="00916276">
        <w:rPr>
          <w:b/>
          <w:bCs/>
        </w:rPr>
        <w:t xml:space="preserve">ры по предупреждению случаев отказа от этих детей, жестокого обращения с ними и их </w:t>
      </w:r>
      <w:r w:rsidR="003B0B98">
        <w:rPr>
          <w:b/>
          <w:bCs/>
        </w:rPr>
        <w:t>и</w:t>
      </w:r>
      <w:r w:rsidRPr="00916276">
        <w:rPr>
          <w:b/>
          <w:bCs/>
        </w:rPr>
        <w:t>нституционализации.</w:t>
      </w:r>
      <w:r w:rsidRPr="00916276">
        <w:t xml:space="preserve"> </w:t>
      </w:r>
      <w:r w:rsidRPr="00916276">
        <w:rPr>
          <w:b/>
          <w:bCs/>
        </w:rPr>
        <w:t xml:space="preserve">Он призывает его принять план </w:t>
      </w:r>
      <w:proofErr w:type="spellStart"/>
      <w:r w:rsidRPr="00916276">
        <w:rPr>
          <w:b/>
          <w:bCs/>
        </w:rPr>
        <w:t>деи</w:t>
      </w:r>
      <w:r w:rsidRPr="00916276">
        <w:rPr>
          <w:b/>
          <w:bCs/>
        </w:rPr>
        <w:t>н</w:t>
      </w:r>
      <w:r w:rsidRPr="00916276">
        <w:rPr>
          <w:b/>
          <w:bCs/>
        </w:rPr>
        <w:t>ституционализации</w:t>
      </w:r>
      <w:proofErr w:type="spellEnd"/>
      <w:r w:rsidRPr="00916276">
        <w:rPr>
          <w:b/>
          <w:bCs/>
        </w:rPr>
        <w:t xml:space="preserve"> детей-инвалидов, в том числе </w:t>
      </w:r>
      <w:proofErr w:type="spellStart"/>
      <w:r w:rsidRPr="00916276">
        <w:rPr>
          <w:b/>
          <w:bCs/>
        </w:rPr>
        <w:t>институционализир</w:t>
      </w:r>
      <w:r w:rsidRPr="00916276">
        <w:rPr>
          <w:b/>
          <w:bCs/>
        </w:rPr>
        <w:t>о</w:t>
      </w:r>
      <w:r w:rsidRPr="00916276">
        <w:rPr>
          <w:b/>
          <w:bCs/>
        </w:rPr>
        <w:t>ванных</w:t>
      </w:r>
      <w:proofErr w:type="spellEnd"/>
      <w:r w:rsidRPr="00916276">
        <w:rPr>
          <w:b/>
          <w:bCs/>
        </w:rPr>
        <w:t xml:space="preserve"> в рамках мер защиты, предписанных Колумбийским институт</w:t>
      </w:r>
      <w:r w:rsidR="000550C0">
        <w:rPr>
          <w:b/>
          <w:bCs/>
        </w:rPr>
        <w:t>ом</w:t>
      </w:r>
      <w:r w:rsidRPr="00916276">
        <w:rPr>
          <w:b/>
          <w:bCs/>
        </w:rPr>
        <w:t xml:space="preserve"> благосостояния семьи, и развивать систему услуг на базе общин и оказ</w:t>
      </w:r>
      <w:r w:rsidRPr="00916276">
        <w:rPr>
          <w:b/>
          <w:bCs/>
        </w:rPr>
        <w:t>ы</w:t>
      </w:r>
      <w:r w:rsidRPr="00916276">
        <w:rPr>
          <w:b/>
          <w:bCs/>
        </w:rPr>
        <w:t>вать поддержку семьям, особенно домохозяйствам, возглавляемым мат</w:t>
      </w:r>
      <w:r w:rsidRPr="00916276">
        <w:rPr>
          <w:b/>
          <w:bCs/>
        </w:rPr>
        <w:t>е</w:t>
      </w:r>
      <w:r w:rsidRPr="00916276">
        <w:rPr>
          <w:b/>
          <w:bCs/>
        </w:rPr>
        <w:t>рями-одиночками, чтобы гарантировать детям-инвалидам право на то, чтобы жить и воспитываться</w:t>
      </w:r>
      <w:r w:rsidRPr="00916276">
        <w:t xml:space="preserve"> </w:t>
      </w:r>
      <w:r w:rsidRPr="00916276">
        <w:rPr>
          <w:b/>
          <w:bCs/>
        </w:rPr>
        <w:t>в семье.</w:t>
      </w:r>
      <w:r w:rsidRPr="00916276">
        <w:t xml:space="preserve"> </w:t>
      </w:r>
      <w:r w:rsidRPr="00916276">
        <w:rPr>
          <w:b/>
          <w:bCs/>
        </w:rPr>
        <w:t>Комитет рекомендует государству-участнику отменить положения Гражданского кодекса, наделяющие взро</w:t>
      </w:r>
      <w:r w:rsidRPr="00916276">
        <w:rPr>
          <w:b/>
          <w:bCs/>
        </w:rPr>
        <w:t>с</w:t>
      </w:r>
      <w:r w:rsidRPr="00916276">
        <w:rPr>
          <w:b/>
          <w:bCs/>
        </w:rPr>
        <w:t>лых опекунов детей правом применять к детям в умеренной степени меры коррекции поведения и наказания, и ввести абсолютный запрет телесных наказаний в любой среде, в том числе в семье, общинах коренных народов и отдаленных районах.</w:t>
      </w:r>
    </w:p>
    <w:p w:rsidR="00916276" w:rsidRPr="00916276" w:rsidRDefault="00916276" w:rsidP="006B6902">
      <w:pPr>
        <w:pStyle w:val="H23GR"/>
      </w:pPr>
      <w:r w:rsidRPr="00916276">
        <w:tab/>
      </w:r>
      <w:r w:rsidRPr="00916276">
        <w:tab/>
        <w:t>Просветительно-воспитательная работа (статья 8)</w:t>
      </w:r>
    </w:p>
    <w:p w:rsidR="00916276" w:rsidRPr="00916276" w:rsidRDefault="00916276" w:rsidP="00916276">
      <w:pPr>
        <w:pStyle w:val="SingleTxtGR"/>
      </w:pPr>
      <w:r w:rsidRPr="00916276">
        <w:t>20.</w:t>
      </w:r>
      <w:r w:rsidRPr="00916276">
        <w:tab/>
        <w:t>Комитет с обеспокоенностью отмечает, что кампании по повышению уровня осведомленности о проблемах инвалидов, проводимые как госуда</w:t>
      </w:r>
      <w:r w:rsidRPr="00916276">
        <w:t>р</w:t>
      </w:r>
      <w:r w:rsidRPr="00916276">
        <w:t xml:space="preserve">ственными, так и </w:t>
      </w:r>
      <w:r w:rsidR="003B0B98">
        <w:t>частными субъектами, такие как «</w:t>
      </w:r>
      <w:r w:rsidRPr="00916276">
        <w:t>Телемарафон</w:t>
      </w:r>
      <w:r w:rsidR="003B0B98">
        <w:t>»</w:t>
      </w:r>
      <w:r w:rsidRPr="00916276">
        <w:t xml:space="preserve"> и </w:t>
      </w:r>
      <w:r w:rsidR="003B0B98">
        <w:t>«</w:t>
      </w:r>
      <w:r w:rsidRPr="00916276">
        <w:t>Белые дни</w:t>
      </w:r>
      <w:r w:rsidR="003B0B98">
        <w:t>»</w:t>
      </w:r>
      <w:r w:rsidRPr="00916276">
        <w:t>, отражают благотворительную модель инвалидности.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21.</w:t>
      </w:r>
      <w:r w:rsidRPr="00916276">
        <w:tab/>
      </w:r>
      <w:r w:rsidRPr="00916276">
        <w:rPr>
          <w:b/>
          <w:bCs/>
        </w:rPr>
        <w:t>Комитет настоятельно призывает государство-участник обеспечивать в рамках всех кампаний по повышению уровня информированности общ</w:t>
      </w:r>
      <w:r w:rsidRPr="00916276">
        <w:rPr>
          <w:b/>
          <w:bCs/>
        </w:rPr>
        <w:t>е</w:t>
      </w:r>
      <w:r w:rsidRPr="00916276">
        <w:rPr>
          <w:b/>
          <w:bCs/>
        </w:rPr>
        <w:t>ственности распространение изображений с соблюдением прав инвалидов и бороться с негативными стереотипами, в том числе посредством частных инициатив.</w:t>
      </w:r>
      <w:r w:rsidRPr="00916276">
        <w:t xml:space="preserve"> </w:t>
      </w:r>
      <w:proofErr w:type="gramStart"/>
      <w:r w:rsidRPr="00916276">
        <w:rPr>
          <w:b/>
          <w:bCs/>
        </w:rPr>
        <w:t>Комитет рекомендует государству-участнику поощрять ос</w:t>
      </w:r>
      <w:r w:rsidRPr="00916276">
        <w:rPr>
          <w:b/>
          <w:bCs/>
        </w:rPr>
        <w:t>у</w:t>
      </w:r>
      <w:r w:rsidRPr="00916276">
        <w:rPr>
          <w:b/>
          <w:bCs/>
        </w:rPr>
        <w:t>ществление на постоянной основе и в тесной консультации с организаци</w:t>
      </w:r>
      <w:r w:rsidRPr="00916276">
        <w:rPr>
          <w:b/>
          <w:bCs/>
        </w:rPr>
        <w:t>я</w:t>
      </w:r>
      <w:r w:rsidRPr="00916276">
        <w:rPr>
          <w:b/>
          <w:bCs/>
        </w:rPr>
        <w:t>ми инвалидов просветительно-воспитательных и учебных программ, к</w:t>
      </w:r>
      <w:r w:rsidRPr="00916276">
        <w:rPr>
          <w:b/>
          <w:bCs/>
        </w:rPr>
        <w:t>а</w:t>
      </w:r>
      <w:r w:rsidRPr="00916276">
        <w:rPr>
          <w:b/>
          <w:bCs/>
        </w:rPr>
        <w:t>сающихся прав инвалидов и необходимости уважать их достоинство, для государственных должностных лиц всех уровней, работников судебной с</w:t>
      </w:r>
      <w:r w:rsidRPr="00916276">
        <w:rPr>
          <w:b/>
          <w:bCs/>
        </w:rPr>
        <w:t>и</w:t>
      </w:r>
      <w:r w:rsidRPr="00916276">
        <w:rPr>
          <w:b/>
          <w:bCs/>
        </w:rPr>
        <w:t>стемы, сотрудников правоохранительных органов, персонала сил гражда</w:t>
      </w:r>
      <w:r w:rsidRPr="00916276">
        <w:rPr>
          <w:b/>
          <w:bCs/>
        </w:rPr>
        <w:t>н</w:t>
      </w:r>
      <w:r w:rsidRPr="00916276">
        <w:rPr>
          <w:b/>
          <w:bCs/>
        </w:rPr>
        <w:t>ской обороны, работников средств массовой информации и представителей колумбийского общества в целом.</w:t>
      </w:r>
      <w:proofErr w:type="gramEnd"/>
    </w:p>
    <w:p w:rsidR="00916276" w:rsidRPr="00916276" w:rsidRDefault="00916276" w:rsidP="006B6902">
      <w:pPr>
        <w:pStyle w:val="H23GR"/>
      </w:pPr>
      <w:r w:rsidRPr="00916276">
        <w:tab/>
      </w:r>
      <w:r w:rsidRPr="00916276">
        <w:tab/>
        <w:t>Доступность (статья 9)</w:t>
      </w:r>
    </w:p>
    <w:p w:rsidR="00916276" w:rsidRPr="00916276" w:rsidRDefault="00916276" w:rsidP="00916276">
      <w:pPr>
        <w:pStyle w:val="SingleTxtGR"/>
      </w:pPr>
      <w:r w:rsidRPr="00916276">
        <w:t>22.</w:t>
      </w:r>
      <w:r w:rsidRPr="00916276">
        <w:tab/>
        <w:t>Комитет с обеспокоенностью отмечает отсутствие национального плана по реализации норм в отношении обеспечения доступности и значительных п</w:t>
      </w:r>
      <w:r w:rsidRPr="00916276">
        <w:t>о</w:t>
      </w:r>
      <w:r w:rsidRPr="00916276">
        <w:t>движек в деле обеспечения доступности в сельских районах, на общественном транспорте, в сфере коммунальных услуг и информационно-</w:t>
      </w:r>
      <w:proofErr w:type="spellStart"/>
      <w:r w:rsidRPr="00916276">
        <w:t>коммуника</w:t>
      </w:r>
      <w:proofErr w:type="spellEnd"/>
      <w:r w:rsidR="003B0B98">
        <w:t>-</w:t>
      </w:r>
      <w:proofErr w:type="spellStart"/>
      <w:r w:rsidRPr="00916276">
        <w:t>ционных</w:t>
      </w:r>
      <w:proofErr w:type="spellEnd"/>
      <w:r w:rsidRPr="00916276">
        <w:t xml:space="preserve"> технологий, а также доступности для глухих, слепоглухих и лиц с ограниченными умственными возможностями. Он также обеспокоен тем, что требование в отношении обеспечения доступности не включено в качестве об</w:t>
      </w:r>
      <w:r w:rsidRPr="00916276">
        <w:t>я</w:t>
      </w:r>
      <w:r w:rsidRPr="00916276">
        <w:t>зательного условия в процедуры конкурсного размещения заказов на приобр</w:t>
      </w:r>
      <w:r w:rsidRPr="00916276">
        <w:t>е</w:t>
      </w:r>
      <w:r w:rsidRPr="00916276">
        <w:t>тение и предоставление услуг и товаров общего пользования.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23.</w:t>
      </w:r>
      <w:r w:rsidRPr="00916276">
        <w:tab/>
      </w:r>
      <w:r w:rsidRPr="00916276">
        <w:rPr>
          <w:b/>
          <w:bCs/>
        </w:rPr>
        <w:t>Комитет рекомендует государству-участнику, руководствуясь его з</w:t>
      </w:r>
      <w:r w:rsidRPr="00916276">
        <w:rPr>
          <w:b/>
          <w:bCs/>
        </w:rPr>
        <w:t>а</w:t>
      </w:r>
      <w:r w:rsidRPr="00916276">
        <w:rPr>
          <w:b/>
          <w:bCs/>
        </w:rPr>
        <w:t>мечанием общего порядка № 2 (2014) о доступности:</w:t>
      </w:r>
    </w:p>
    <w:p w:rsidR="00916276" w:rsidRPr="00916276" w:rsidRDefault="006B6902" w:rsidP="00916276">
      <w:pPr>
        <w:pStyle w:val="SingleTxtGR"/>
        <w:rPr>
          <w:b/>
        </w:rPr>
      </w:pPr>
      <w:r>
        <w:rPr>
          <w:b/>
          <w:bCs/>
        </w:rPr>
        <w:tab/>
      </w:r>
      <w:proofErr w:type="gramStart"/>
      <w:r w:rsidR="00916276" w:rsidRPr="00916276">
        <w:rPr>
          <w:b/>
          <w:bCs/>
        </w:rPr>
        <w:t>a)</w:t>
      </w:r>
      <w:r w:rsidR="00916276" w:rsidRPr="00916276">
        <w:tab/>
      </w:r>
      <w:r w:rsidR="00916276" w:rsidRPr="00916276">
        <w:rPr>
          <w:b/>
          <w:bCs/>
        </w:rPr>
        <w:t>разработать и осуществить национальный план по обеспеч</w:t>
      </w:r>
      <w:r w:rsidR="00916276" w:rsidRPr="00916276">
        <w:rPr>
          <w:b/>
          <w:bCs/>
        </w:rPr>
        <w:t>е</w:t>
      </w:r>
      <w:r w:rsidR="00916276" w:rsidRPr="00916276">
        <w:rPr>
          <w:b/>
          <w:bCs/>
        </w:rPr>
        <w:t>нию на всей территории страны доступа инвалидов к физическому окр</w:t>
      </w:r>
      <w:r w:rsidR="00916276" w:rsidRPr="00916276">
        <w:rPr>
          <w:b/>
          <w:bCs/>
        </w:rPr>
        <w:t>у</w:t>
      </w:r>
      <w:r w:rsidR="00916276" w:rsidRPr="00916276">
        <w:rPr>
          <w:b/>
          <w:bCs/>
        </w:rPr>
        <w:t>жению открытых для населения объектов, транспорту, информации и св</w:t>
      </w:r>
      <w:r w:rsidR="00916276" w:rsidRPr="00916276">
        <w:rPr>
          <w:b/>
          <w:bCs/>
        </w:rPr>
        <w:t>я</w:t>
      </w:r>
      <w:r w:rsidR="00916276" w:rsidRPr="00916276">
        <w:rPr>
          <w:b/>
          <w:bCs/>
        </w:rPr>
        <w:t>зи, включая информационно-коммуникационные технологии, с соблюден</w:t>
      </w:r>
      <w:r w:rsidR="00916276" w:rsidRPr="00916276">
        <w:rPr>
          <w:b/>
          <w:bCs/>
        </w:rPr>
        <w:t>и</w:t>
      </w:r>
      <w:r w:rsidR="00916276" w:rsidRPr="00916276">
        <w:rPr>
          <w:b/>
          <w:bCs/>
        </w:rPr>
        <w:t xml:space="preserve">ем </w:t>
      </w:r>
      <w:proofErr w:type="spellStart"/>
      <w:r w:rsidR="00916276" w:rsidRPr="00916276">
        <w:rPr>
          <w:b/>
          <w:bCs/>
        </w:rPr>
        <w:t>международно</w:t>
      </w:r>
      <w:proofErr w:type="spellEnd"/>
      <w:r w:rsidR="00916276" w:rsidRPr="00916276">
        <w:rPr>
          <w:b/>
          <w:bCs/>
        </w:rPr>
        <w:t xml:space="preserve"> признанных норм, установлением конкретных сроков и введением санкций за несоблюдение, в тесной консультации с организац</w:t>
      </w:r>
      <w:r w:rsidR="00916276" w:rsidRPr="00916276">
        <w:rPr>
          <w:b/>
          <w:bCs/>
        </w:rPr>
        <w:t>и</w:t>
      </w:r>
      <w:r w:rsidR="00916276" w:rsidRPr="00916276">
        <w:rPr>
          <w:b/>
          <w:bCs/>
        </w:rPr>
        <w:t>ями инвалидов, которые, в частности, могли бы участвовать в контроле за его осуществлением;</w:t>
      </w:r>
      <w:r w:rsidR="00916276" w:rsidRPr="00916276">
        <w:t xml:space="preserve"> </w:t>
      </w:r>
      <w:proofErr w:type="gramEnd"/>
    </w:p>
    <w:p w:rsidR="00916276" w:rsidRPr="00916276" w:rsidRDefault="006B6902" w:rsidP="00916276">
      <w:pPr>
        <w:pStyle w:val="SingleTxtGR"/>
        <w:rPr>
          <w:b/>
        </w:rPr>
      </w:pPr>
      <w:r>
        <w:rPr>
          <w:b/>
          <w:bCs/>
        </w:rPr>
        <w:tab/>
      </w:r>
      <w:r w:rsidR="00916276" w:rsidRPr="00916276">
        <w:rPr>
          <w:b/>
          <w:bCs/>
        </w:rPr>
        <w:t>b)</w:t>
      </w:r>
      <w:r w:rsidR="00916276" w:rsidRPr="00916276">
        <w:tab/>
      </w:r>
      <w:r w:rsidR="00916276" w:rsidRPr="00916276">
        <w:rPr>
          <w:b/>
          <w:bCs/>
        </w:rPr>
        <w:t>учитывать требования к доступности, которые имеются у и</w:t>
      </w:r>
      <w:r w:rsidR="00916276" w:rsidRPr="00916276">
        <w:rPr>
          <w:b/>
          <w:bCs/>
        </w:rPr>
        <w:t>н</w:t>
      </w:r>
      <w:r w:rsidR="00916276" w:rsidRPr="00916276">
        <w:rPr>
          <w:b/>
          <w:bCs/>
        </w:rPr>
        <w:t>валидов, нуждающихся в более интенсивной поддержке;</w:t>
      </w:r>
    </w:p>
    <w:p w:rsidR="00916276" w:rsidRPr="00916276" w:rsidRDefault="006B6902" w:rsidP="00916276">
      <w:pPr>
        <w:pStyle w:val="SingleTxtGR"/>
        <w:rPr>
          <w:b/>
        </w:rPr>
      </w:pPr>
      <w:r>
        <w:rPr>
          <w:b/>
          <w:bCs/>
        </w:rPr>
        <w:tab/>
      </w:r>
      <w:r w:rsidR="00916276" w:rsidRPr="00916276">
        <w:rPr>
          <w:b/>
          <w:bCs/>
        </w:rPr>
        <w:t>c)</w:t>
      </w:r>
      <w:r w:rsidR="00916276" w:rsidRPr="00916276">
        <w:tab/>
      </w:r>
      <w:r w:rsidR="00916276" w:rsidRPr="00916276">
        <w:rPr>
          <w:b/>
          <w:bCs/>
        </w:rPr>
        <w:t>включить обеспечение доступности в качестве обязательного условия в процедуры конкурсного размещения заказов на приобретение и предоставление услуг и товаров общего пользования;</w:t>
      </w:r>
    </w:p>
    <w:p w:rsidR="00916276" w:rsidRPr="00916276" w:rsidRDefault="006B6902" w:rsidP="00916276">
      <w:pPr>
        <w:pStyle w:val="SingleTxtGR"/>
        <w:rPr>
          <w:b/>
        </w:rPr>
      </w:pPr>
      <w:r>
        <w:rPr>
          <w:b/>
          <w:bCs/>
        </w:rPr>
        <w:tab/>
      </w:r>
      <w:r w:rsidR="00916276" w:rsidRPr="00916276">
        <w:rPr>
          <w:b/>
          <w:bCs/>
        </w:rPr>
        <w:t>d)</w:t>
      </w:r>
      <w:r w:rsidR="00916276" w:rsidRPr="00916276">
        <w:tab/>
      </w:r>
      <w:r w:rsidR="00916276" w:rsidRPr="00916276">
        <w:rPr>
          <w:b/>
          <w:bCs/>
        </w:rPr>
        <w:t>руководствоваться при решении задач 11.2 и 11.7 в рамках ц</w:t>
      </w:r>
      <w:r w:rsidR="00916276" w:rsidRPr="00916276">
        <w:rPr>
          <w:b/>
          <w:bCs/>
        </w:rPr>
        <w:t>е</w:t>
      </w:r>
      <w:r w:rsidR="00916276" w:rsidRPr="00916276">
        <w:rPr>
          <w:b/>
          <w:bCs/>
        </w:rPr>
        <w:t>лей в области устойчивого развития статьей 9 Конвенции.</w:t>
      </w:r>
    </w:p>
    <w:p w:rsidR="00916276" w:rsidRPr="00916276" w:rsidRDefault="00916276" w:rsidP="006B6902">
      <w:pPr>
        <w:pStyle w:val="H23GR"/>
      </w:pPr>
      <w:r w:rsidRPr="00916276">
        <w:tab/>
      </w:r>
      <w:r w:rsidRPr="00916276">
        <w:tab/>
        <w:t>Право на жизнь (статья 10)</w:t>
      </w:r>
    </w:p>
    <w:p w:rsidR="00916276" w:rsidRPr="00916276" w:rsidRDefault="00916276" w:rsidP="00916276">
      <w:pPr>
        <w:pStyle w:val="SingleTxtGR"/>
      </w:pPr>
      <w:r w:rsidRPr="00916276">
        <w:t>24.</w:t>
      </w:r>
      <w:r w:rsidRPr="00916276">
        <w:tab/>
        <w:t xml:space="preserve">Комитет обеспокоен сообщениями о том, что инвалиды стали жертвами внесудебных казней, а впоследствии были выданы за </w:t>
      </w:r>
      <w:r w:rsidR="003B0B98">
        <w:t>«</w:t>
      </w:r>
      <w:r w:rsidRPr="00916276">
        <w:t>партизан</w:t>
      </w:r>
      <w:r w:rsidR="003B0B98">
        <w:t>»</w:t>
      </w:r>
      <w:r w:rsidRPr="00916276">
        <w:t xml:space="preserve"> в </w:t>
      </w:r>
      <w:r w:rsidR="000550C0">
        <w:t>десяти</w:t>
      </w:r>
      <w:r w:rsidRPr="00916276">
        <w:t xml:space="preserve"> сл</w:t>
      </w:r>
      <w:r w:rsidRPr="00916276">
        <w:t>у</w:t>
      </w:r>
      <w:r w:rsidRPr="00916276">
        <w:t>чаях, связанных с фабрикацией фактов в отношении жертв.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25.</w:t>
      </w:r>
      <w:r w:rsidRPr="00916276">
        <w:tab/>
      </w:r>
      <w:r w:rsidRPr="00916276">
        <w:rPr>
          <w:b/>
          <w:bCs/>
        </w:rPr>
        <w:t>Комитет рекомендует государству-участнику активизировать усилия по расследованию казней инвалидов в ходе вооруженного конфликта в случаях, связанных с фабрикацией фактов в отношении жертв, привлечь виновных к уголовной ответственности и принять меры по реабилитации жертв и возмещению ущерба семьям погибших.</w:t>
      </w:r>
    </w:p>
    <w:p w:rsidR="00916276" w:rsidRPr="00916276" w:rsidRDefault="00916276" w:rsidP="006B6902">
      <w:pPr>
        <w:pStyle w:val="H23GR"/>
      </w:pPr>
      <w:r w:rsidRPr="00916276">
        <w:tab/>
      </w:r>
      <w:r w:rsidRPr="00916276">
        <w:tab/>
        <w:t>Ситуации риска и чрезвычайные гуманитарные ситуации (статья 11)</w:t>
      </w:r>
    </w:p>
    <w:p w:rsidR="00916276" w:rsidRPr="00916276" w:rsidRDefault="00916276" w:rsidP="00916276">
      <w:pPr>
        <w:pStyle w:val="SingleTxtGR"/>
      </w:pPr>
      <w:r w:rsidRPr="00916276">
        <w:t>26.</w:t>
      </w:r>
      <w:r w:rsidRPr="00916276">
        <w:tab/>
        <w:t>Комитет с обеспокоенностью отмечает недостаточно активное участие инвалидов в разработке и осуществлении стратегий уменьшения опасности бедствий, а также отсутствие доступности соответствующей информации.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27.</w:t>
      </w:r>
      <w:r w:rsidRPr="00916276">
        <w:tab/>
      </w:r>
      <w:proofErr w:type="gramStart"/>
      <w:r w:rsidRPr="00916276">
        <w:rPr>
          <w:b/>
          <w:bCs/>
        </w:rPr>
        <w:t>Комитет рекомендует государству-участнику принять меры по пр</w:t>
      </w:r>
      <w:r w:rsidRPr="00916276">
        <w:rPr>
          <w:b/>
          <w:bCs/>
        </w:rPr>
        <w:t>и</w:t>
      </w:r>
      <w:r w:rsidRPr="00916276">
        <w:rPr>
          <w:b/>
          <w:bCs/>
        </w:rPr>
        <w:t>влечению инвалидов к разработке стратегий адаптации к изменению кл</w:t>
      </w:r>
      <w:r w:rsidRPr="00916276">
        <w:rPr>
          <w:b/>
          <w:bCs/>
        </w:rPr>
        <w:t>и</w:t>
      </w:r>
      <w:r w:rsidRPr="00916276">
        <w:rPr>
          <w:b/>
          <w:bCs/>
        </w:rPr>
        <w:t>мата, уменьшения опасности бедствий и учета требований в отношении обеспечения доступности применительно к объектам инфраструктуры и маршрутам эвакуации и предоставлению информации о мерах по умен</w:t>
      </w:r>
      <w:r w:rsidRPr="00916276">
        <w:rPr>
          <w:b/>
          <w:bCs/>
        </w:rPr>
        <w:t>ь</w:t>
      </w:r>
      <w:r w:rsidRPr="00916276">
        <w:rPr>
          <w:b/>
          <w:bCs/>
        </w:rPr>
        <w:t>шению опасности бедствий, в том числе с использованием азбуки Брайля, жестового языка и альтернативных способов и форматов общения, прин</w:t>
      </w:r>
      <w:r w:rsidRPr="00916276">
        <w:rPr>
          <w:b/>
          <w:bCs/>
        </w:rPr>
        <w:t>и</w:t>
      </w:r>
      <w:r w:rsidRPr="00916276">
        <w:rPr>
          <w:b/>
          <w:bCs/>
        </w:rPr>
        <w:t xml:space="preserve">мая во внимание </w:t>
      </w:r>
      <w:proofErr w:type="spellStart"/>
      <w:r w:rsidRPr="00916276">
        <w:rPr>
          <w:b/>
          <w:bCs/>
        </w:rPr>
        <w:t>Сендайскую</w:t>
      </w:r>
      <w:proofErr w:type="spellEnd"/>
      <w:proofErr w:type="gramEnd"/>
      <w:r w:rsidRPr="00916276">
        <w:rPr>
          <w:b/>
          <w:bCs/>
        </w:rPr>
        <w:t xml:space="preserve"> рамочную программу по снижению риска бедствий.</w:t>
      </w:r>
    </w:p>
    <w:p w:rsidR="00916276" w:rsidRPr="00916276" w:rsidRDefault="00916276" w:rsidP="00916276">
      <w:pPr>
        <w:pStyle w:val="SingleTxtGR"/>
      </w:pPr>
      <w:r w:rsidRPr="00916276">
        <w:t>28.</w:t>
      </w:r>
      <w:r w:rsidRPr="00916276">
        <w:tab/>
        <w:t xml:space="preserve">Комитет обеспокоен: </w:t>
      </w:r>
    </w:p>
    <w:p w:rsidR="00916276" w:rsidRPr="00916276" w:rsidRDefault="006B6902" w:rsidP="00916276">
      <w:pPr>
        <w:pStyle w:val="SingleTxtGR"/>
      </w:pPr>
      <w:r>
        <w:tab/>
      </w:r>
      <w:r w:rsidR="00916276" w:rsidRPr="00916276">
        <w:t>a)</w:t>
      </w:r>
      <w:r w:rsidR="00916276" w:rsidRPr="00916276">
        <w:tab/>
        <w:t xml:space="preserve">тем, что в процессе мирных переговоров между правительством государства-участника и Революционными вооруженными силами Колумбии – Армией народа учет проблематики инвалидности не считался первоочередной задачей в рамках усилий по реабилитации и социальной </w:t>
      </w:r>
      <w:proofErr w:type="spellStart"/>
      <w:r w:rsidR="00916276" w:rsidRPr="00916276">
        <w:t>реинтеграции</w:t>
      </w:r>
      <w:proofErr w:type="spellEnd"/>
      <w:r w:rsidR="00916276" w:rsidRPr="00916276">
        <w:t xml:space="preserve"> жертв из числа инвалидов; </w:t>
      </w:r>
    </w:p>
    <w:p w:rsidR="00916276" w:rsidRPr="00916276" w:rsidRDefault="006B6902" w:rsidP="00916276">
      <w:pPr>
        <w:pStyle w:val="SingleTxtGR"/>
      </w:pPr>
      <w:r>
        <w:tab/>
      </w:r>
      <w:r w:rsidR="00916276" w:rsidRPr="00916276">
        <w:t>b)</w:t>
      </w:r>
      <w:r w:rsidR="00916276" w:rsidRPr="00916276">
        <w:tab/>
        <w:t>отсутствием доступа к единому реестру жертв и отсутствием д</w:t>
      </w:r>
      <w:r w:rsidR="00916276" w:rsidRPr="00916276">
        <w:t>о</w:t>
      </w:r>
      <w:r w:rsidR="00916276" w:rsidRPr="00916276">
        <w:t xml:space="preserve">стоверных сведений и статистических данных о жертвах из числа инвалидов; </w:t>
      </w:r>
    </w:p>
    <w:p w:rsidR="00916276" w:rsidRPr="00916276" w:rsidRDefault="006B6902" w:rsidP="00916276">
      <w:pPr>
        <w:pStyle w:val="SingleTxtGR"/>
      </w:pPr>
      <w:r>
        <w:tab/>
      </w:r>
      <w:r w:rsidR="00916276" w:rsidRPr="00916276">
        <w:t>c)</w:t>
      </w:r>
      <w:r w:rsidR="00916276" w:rsidRPr="00916276">
        <w:tab/>
        <w:t>большим числом же</w:t>
      </w:r>
      <w:proofErr w:type="gramStart"/>
      <w:r w:rsidR="00916276" w:rsidRPr="00916276">
        <w:t>ртв пр</w:t>
      </w:r>
      <w:proofErr w:type="gramEnd"/>
      <w:r w:rsidR="00916276" w:rsidRPr="00916276">
        <w:t>отивопехотных мин и недостаточно а</w:t>
      </w:r>
      <w:r w:rsidR="00916276" w:rsidRPr="00916276">
        <w:t>к</w:t>
      </w:r>
      <w:r w:rsidR="00916276" w:rsidRPr="00916276">
        <w:t xml:space="preserve">тивными усилиями по комплексной реабилитации и </w:t>
      </w:r>
      <w:proofErr w:type="spellStart"/>
      <w:r w:rsidR="00916276" w:rsidRPr="00916276">
        <w:t>реинтеграции</w:t>
      </w:r>
      <w:proofErr w:type="spellEnd"/>
      <w:r w:rsidR="00916276" w:rsidRPr="00916276">
        <w:t xml:space="preserve"> жертв в жизнь местного сообщества;</w:t>
      </w:r>
    </w:p>
    <w:p w:rsidR="00916276" w:rsidRPr="00916276" w:rsidRDefault="006B6902" w:rsidP="00916276">
      <w:pPr>
        <w:pStyle w:val="SingleTxtGR"/>
      </w:pPr>
      <w:r>
        <w:tab/>
      </w:r>
      <w:r w:rsidR="00916276" w:rsidRPr="00916276">
        <w:t>d)</w:t>
      </w:r>
      <w:r w:rsidR="00916276" w:rsidRPr="00916276">
        <w:tab/>
        <w:t xml:space="preserve">отсутствием требования об обеспечении доступности и </w:t>
      </w:r>
      <w:proofErr w:type="spellStart"/>
      <w:r w:rsidR="00916276" w:rsidRPr="00916276">
        <w:t>неучетом</w:t>
      </w:r>
      <w:proofErr w:type="spellEnd"/>
      <w:r w:rsidR="00916276" w:rsidRPr="00916276">
        <w:t xml:space="preserve"> проблематики инвалидности в таких программах возмещения ущерба жертвам, как реституция земель по линии Отдела по реституции земель, а также треб</w:t>
      </w:r>
      <w:r w:rsidR="00916276" w:rsidRPr="00916276">
        <w:t>о</w:t>
      </w:r>
      <w:r w:rsidR="00916276" w:rsidRPr="00916276">
        <w:t>ванием подачи ходатайства о лишении дееспособности в качестве обязательн</w:t>
      </w:r>
      <w:r w:rsidR="00916276" w:rsidRPr="00916276">
        <w:t>о</w:t>
      </w:r>
      <w:r w:rsidR="00916276" w:rsidRPr="00916276">
        <w:t>го условия для признания права на получение компенсации жертвам.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29.</w:t>
      </w:r>
      <w:r w:rsidRPr="00916276">
        <w:tab/>
      </w:r>
      <w:r w:rsidRPr="00916276">
        <w:rPr>
          <w:b/>
          <w:bCs/>
        </w:rPr>
        <w:t>Комитет рекомендует государству-участнику применять подход, о</w:t>
      </w:r>
      <w:r w:rsidRPr="00916276">
        <w:rPr>
          <w:b/>
          <w:bCs/>
        </w:rPr>
        <w:t>с</w:t>
      </w:r>
      <w:r w:rsidRPr="00916276">
        <w:rPr>
          <w:b/>
          <w:bCs/>
        </w:rPr>
        <w:t>нованный на учете проблематики инвалидности, в рамках всех программ помощи и возмещения ущерба жертвам в координации с Национальной с</w:t>
      </w:r>
      <w:r w:rsidRPr="00916276">
        <w:rPr>
          <w:b/>
          <w:bCs/>
        </w:rPr>
        <w:t>и</w:t>
      </w:r>
      <w:r w:rsidRPr="00916276">
        <w:rPr>
          <w:b/>
          <w:bCs/>
        </w:rPr>
        <w:t>стемой помощи инвалидам и в консультации с самими жертвами из числа инвалидов и представляющими их организациями</w:t>
      </w:r>
      <w:r w:rsidR="000550C0" w:rsidRPr="00916276">
        <w:rPr>
          <w:b/>
          <w:bCs/>
        </w:rPr>
        <w:t>,</w:t>
      </w:r>
      <w:r w:rsidRPr="00916276">
        <w:rPr>
          <w:b/>
          <w:bCs/>
        </w:rPr>
        <w:t xml:space="preserve"> и в частности:</w:t>
      </w:r>
    </w:p>
    <w:p w:rsidR="00916276" w:rsidRPr="00916276" w:rsidRDefault="006B6902" w:rsidP="00916276">
      <w:pPr>
        <w:pStyle w:val="SingleTxtGR"/>
        <w:rPr>
          <w:b/>
        </w:rPr>
      </w:pPr>
      <w:r>
        <w:rPr>
          <w:b/>
          <w:bCs/>
        </w:rPr>
        <w:tab/>
      </w:r>
      <w:r w:rsidR="00916276" w:rsidRPr="00916276">
        <w:rPr>
          <w:b/>
          <w:bCs/>
        </w:rPr>
        <w:t>a)</w:t>
      </w:r>
      <w:r w:rsidR="00916276" w:rsidRPr="00916276">
        <w:tab/>
      </w:r>
      <w:r w:rsidR="00916276" w:rsidRPr="00916276">
        <w:rPr>
          <w:b/>
          <w:bCs/>
        </w:rPr>
        <w:t>вырабатывать стратегии реабилитации и социальной интегр</w:t>
      </w:r>
      <w:r w:rsidR="00916276" w:rsidRPr="00916276">
        <w:rPr>
          <w:b/>
          <w:bCs/>
        </w:rPr>
        <w:t>а</w:t>
      </w:r>
      <w:r w:rsidR="00916276" w:rsidRPr="00916276">
        <w:rPr>
          <w:b/>
          <w:bCs/>
        </w:rPr>
        <w:t xml:space="preserve">ции инвалидов, ставших жертвами вооруженных конфликтов, включая меры по их реабилитации и </w:t>
      </w:r>
      <w:proofErr w:type="spellStart"/>
      <w:r w:rsidR="00916276" w:rsidRPr="00916276">
        <w:rPr>
          <w:b/>
          <w:bCs/>
        </w:rPr>
        <w:t>реинтеграции</w:t>
      </w:r>
      <w:proofErr w:type="spellEnd"/>
      <w:r w:rsidR="00916276" w:rsidRPr="00916276">
        <w:rPr>
          <w:b/>
          <w:bCs/>
        </w:rPr>
        <w:t xml:space="preserve"> в жизнь местного сообщества с учетом гендерного подхода, прежде всего в отношении лиц, которые из-за вооруженного конфликта стали страдать психосоциальными расстро</w:t>
      </w:r>
      <w:r w:rsidR="00916276" w:rsidRPr="00916276">
        <w:rPr>
          <w:b/>
          <w:bCs/>
        </w:rPr>
        <w:t>й</w:t>
      </w:r>
      <w:r w:rsidR="00916276" w:rsidRPr="00916276">
        <w:rPr>
          <w:b/>
          <w:bCs/>
        </w:rPr>
        <w:t>ствами;</w:t>
      </w:r>
    </w:p>
    <w:p w:rsidR="00916276" w:rsidRPr="00916276" w:rsidRDefault="006B6902" w:rsidP="00916276">
      <w:pPr>
        <w:pStyle w:val="SingleTxtGR"/>
        <w:rPr>
          <w:b/>
        </w:rPr>
      </w:pPr>
      <w:r>
        <w:rPr>
          <w:b/>
          <w:bCs/>
        </w:rPr>
        <w:tab/>
      </w:r>
      <w:r w:rsidR="00916276" w:rsidRPr="00916276">
        <w:rPr>
          <w:b/>
          <w:bCs/>
        </w:rPr>
        <w:t>b)</w:t>
      </w:r>
      <w:r w:rsidR="00916276" w:rsidRPr="00916276">
        <w:tab/>
      </w:r>
      <w:r w:rsidR="00916276" w:rsidRPr="00916276">
        <w:rPr>
          <w:b/>
          <w:bCs/>
        </w:rPr>
        <w:t>обеспечивать доступность в рамках всех процедур, связанных с ведением единого реестра жертв, особенно в сельских и отдаленных рай</w:t>
      </w:r>
      <w:r w:rsidR="00916276" w:rsidRPr="00916276">
        <w:rPr>
          <w:b/>
          <w:bCs/>
        </w:rPr>
        <w:t>о</w:t>
      </w:r>
      <w:r w:rsidR="00916276" w:rsidRPr="00916276">
        <w:rPr>
          <w:b/>
          <w:bCs/>
        </w:rPr>
        <w:t>нах;</w:t>
      </w:r>
    </w:p>
    <w:p w:rsidR="00916276" w:rsidRPr="00916276" w:rsidRDefault="006B6902" w:rsidP="00916276">
      <w:pPr>
        <w:pStyle w:val="SingleTxtGR"/>
        <w:rPr>
          <w:b/>
        </w:rPr>
      </w:pPr>
      <w:r>
        <w:rPr>
          <w:b/>
          <w:bCs/>
        </w:rPr>
        <w:tab/>
      </w:r>
      <w:r w:rsidR="00916276" w:rsidRPr="00916276">
        <w:rPr>
          <w:b/>
          <w:bCs/>
        </w:rPr>
        <w:t>c)</w:t>
      </w:r>
      <w:r w:rsidR="00916276" w:rsidRPr="00916276">
        <w:tab/>
      </w:r>
      <w:r w:rsidR="00916276" w:rsidRPr="00916276">
        <w:rPr>
          <w:b/>
          <w:bCs/>
        </w:rPr>
        <w:t>отменить требование подачи ходатайства о лишении дееспосо</w:t>
      </w:r>
      <w:r w:rsidR="00916276" w:rsidRPr="00916276">
        <w:rPr>
          <w:b/>
          <w:bCs/>
        </w:rPr>
        <w:t>б</w:t>
      </w:r>
      <w:r w:rsidR="00916276" w:rsidRPr="00916276">
        <w:rPr>
          <w:b/>
          <w:bCs/>
        </w:rPr>
        <w:t>ности в качестве обязательного условия для признания права на охват программами возмещения ущерба и оказания помощи жертвам вооруже</w:t>
      </w:r>
      <w:r w:rsidR="00916276" w:rsidRPr="00916276">
        <w:rPr>
          <w:b/>
          <w:bCs/>
        </w:rPr>
        <w:t>н</w:t>
      </w:r>
      <w:r w:rsidR="00916276" w:rsidRPr="00916276">
        <w:rPr>
          <w:b/>
          <w:bCs/>
        </w:rPr>
        <w:t>ного конфликта.</w:t>
      </w:r>
    </w:p>
    <w:p w:rsidR="00916276" w:rsidRPr="00916276" w:rsidRDefault="00916276" w:rsidP="006B6902">
      <w:pPr>
        <w:pStyle w:val="H23GR"/>
      </w:pPr>
      <w:r w:rsidRPr="00916276">
        <w:tab/>
      </w:r>
      <w:r w:rsidRPr="00916276">
        <w:tab/>
        <w:t>Равенство перед законом (статья 12)</w:t>
      </w:r>
    </w:p>
    <w:p w:rsidR="00916276" w:rsidRPr="00916276" w:rsidRDefault="00916276" w:rsidP="00916276">
      <w:pPr>
        <w:pStyle w:val="SingleTxtGR"/>
      </w:pPr>
      <w:r w:rsidRPr="00916276">
        <w:t>30.</w:t>
      </w:r>
      <w:r w:rsidRPr="00916276">
        <w:tab/>
        <w:t xml:space="preserve">Комитет обеспокоен тем, что как в Гражданском кодексе, так и в судебной практике государства-участника сохраняются ограничения правоспособности инвалидов, вследствие чего им отказывают в доступе к правосудию и </w:t>
      </w:r>
      <w:proofErr w:type="gramStart"/>
      <w:r w:rsidRPr="00916276">
        <w:t>в праве</w:t>
      </w:r>
      <w:proofErr w:type="gramEnd"/>
      <w:r w:rsidRPr="00916276">
        <w:t xml:space="preserve"> давать или не давать свое свободное и осознанное согласие.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31.</w:t>
      </w:r>
      <w:r w:rsidRPr="00916276">
        <w:tab/>
      </w:r>
      <w:proofErr w:type="gramStart"/>
      <w:r w:rsidRPr="00916276">
        <w:rPr>
          <w:b/>
          <w:bCs/>
        </w:rPr>
        <w:t>Комитет рекомендует государству-участнику отменить любые пол</w:t>
      </w:r>
      <w:r w:rsidRPr="00916276">
        <w:rPr>
          <w:b/>
          <w:bCs/>
        </w:rPr>
        <w:t>о</w:t>
      </w:r>
      <w:r w:rsidRPr="00916276">
        <w:rPr>
          <w:b/>
          <w:bCs/>
        </w:rPr>
        <w:t>жения Гражданского кодекса и другие нормы, которые частично или по</w:t>
      </w:r>
      <w:r w:rsidRPr="00916276">
        <w:rPr>
          <w:b/>
          <w:bCs/>
        </w:rPr>
        <w:t>л</w:t>
      </w:r>
      <w:r w:rsidRPr="00916276">
        <w:rPr>
          <w:b/>
          <w:bCs/>
        </w:rPr>
        <w:t>ностью ограничивают правоспособность инвалидов, и принять админ</w:t>
      </w:r>
      <w:r w:rsidRPr="00916276">
        <w:rPr>
          <w:b/>
          <w:bCs/>
        </w:rPr>
        <w:t>и</w:t>
      </w:r>
      <w:r w:rsidRPr="00916276">
        <w:rPr>
          <w:b/>
          <w:bCs/>
        </w:rPr>
        <w:t>стративно-правовые меры для обеспечения инвалидам поддержки, требу</w:t>
      </w:r>
      <w:r w:rsidRPr="00916276">
        <w:rPr>
          <w:b/>
          <w:bCs/>
        </w:rPr>
        <w:t>е</w:t>
      </w:r>
      <w:r w:rsidRPr="00916276">
        <w:rPr>
          <w:b/>
          <w:bCs/>
        </w:rPr>
        <w:t>мой для того, чтобы они могли в полной мере пользоваться этим правом, принимать решения, касающиеся их здоровья, сексуальности, образования и прочих вопросов, на основе полного уважения воли и предпочтений, как это предусмотрено в замечании</w:t>
      </w:r>
      <w:proofErr w:type="gramEnd"/>
      <w:r w:rsidRPr="00916276">
        <w:rPr>
          <w:b/>
          <w:bCs/>
        </w:rPr>
        <w:t xml:space="preserve"> общего порядка № 1 (2014) по вопросу о р</w:t>
      </w:r>
      <w:r w:rsidRPr="00916276">
        <w:rPr>
          <w:b/>
          <w:bCs/>
        </w:rPr>
        <w:t>а</w:t>
      </w:r>
      <w:r w:rsidRPr="00916276">
        <w:rPr>
          <w:b/>
          <w:bCs/>
        </w:rPr>
        <w:t>венстве перед законом.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32.</w:t>
      </w:r>
      <w:r w:rsidRPr="00916276">
        <w:tab/>
        <w:t>Комитет обеспокоен наличием требования в отношении лишения деесп</w:t>
      </w:r>
      <w:r w:rsidRPr="00916276">
        <w:t>о</w:t>
      </w:r>
      <w:r w:rsidRPr="00916276">
        <w:t>собности в программах помощи бездомным инвалидам согла</w:t>
      </w:r>
      <w:r w:rsidR="006B6902">
        <w:t>сно распоряж</w:t>
      </w:r>
      <w:r w:rsidR="006B6902">
        <w:t>е</w:t>
      </w:r>
      <w:r w:rsidR="006B6902">
        <w:t>нию </w:t>
      </w:r>
      <w:r w:rsidRPr="00916276">
        <w:t xml:space="preserve">№ 1500, принятому в 2014 году муниципалитетом города </w:t>
      </w:r>
      <w:proofErr w:type="spellStart"/>
      <w:r w:rsidRPr="00916276">
        <w:t>Медельин</w:t>
      </w:r>
      <w:proofErr w:type="spellEnd"/>
      <w:r w:rsidRPr="00916276">
        <w:t>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33.</w:t>
      </w:r>
      <w:r w:rsidRPr="00916276">
        <w:tab/>
      </w:r>
      <w:proofErr w:type="gramStart"/>
      <w:r w:rsidRPr="00916276">
        <w:rPr>
          <w:b/>
          <w:bCs/>
        </w:rPr>
        <w:t>Комитет рекомендует государству-участнику отменить распоряж</w:t>
      </w:r>
      <w:r w:rsidRPr="00916276">
        <w:rPr>
          <w:b/>
          <w:bCs/>
        </w:rPr>
        <w:t>е</w:t>
      </w:r>
      <w:r w:rsidRPr="00916276">
        <w:rPr>
          <w:b/>
          <w:bCs/>
        </w:rPr>
        <w:t>ние</w:t>
      </w:r>
      <w:r w:rsidR="006B6902">
        <w:rPr>
          <w:b/>
          <w:bCs/>
        </w:rPr>
        <w:t> </w:t>
      </w:r>
      <w:r w:rsidRPr="00916276">
        <w:rPr>
          <w:b/>
          <w:bCs/>
        </w:rPr>
        <w:t xml:space="preserve">№ 1500, приятое в 2014 году муниципалитетом города </w:t>
      </w:r>
      <w:proofErr w:type="spellStart"/>
      <w:r w:rsidRPr="00916276">
        <w:rPr>
          <w:b/>
          <w:bCs/>
        </w:rPr>
        <w:t>Медельин</w:t>
      </w:r>
      <w:proofErr w:type="spellEnd"/>
      <w:r w:rsidRPr="00916276">
        <w:rPr>
          <w:b/>
          <w:bCs/>
        </w:rPr>
        <w:t>, пер</w:t>
      </w:r>
      <w:r w:rsidRPr="00916276">
        <w:rPr>
          <w:b/>
          <w:bCs/>
        </w:rPr>
        <w:t>е</w:t>
      </w:r>
      <w:r w:rsidRPr="00916276">
        <w:rPr>
          <w:b/>
          <w:bCs/>
        </w:rPr>
        <w:t>смотреть программы оказания помощи в целях обеспечения доступа инв</w:t>
      </w:r>
      <w:r w:rsidRPr="00916276">
        <w:rPr>
          <w:b/>
          <w:bCs/>
        </w:rPr>
        <w:t>а</w:t>
      </w:r>
      <w:r w:rsidRPr="00916276">
        <w:rPr>
          <w:b/>
          <w:bCs/>
        </w:rPr>
        <w:t>лидов к помощи, которая им может потребоваться при реализации своей правоспособности, и разработать план жилищного строительства и всп</w:t>
      </w:r>
      <w:r w:rsidRPr="00916276">
        <w:rPr>
          <w:b/>
          <w:bCs/>
        </w:rPr>
        <w:t>о</w:t>
      </w:r>
      <w:r w:rsidRPr="00916276">
        <w:rPr>
          <w:b/>
          <w:bCs/>
        </w:rPr>
        <w:t>могательных услуг для инвалидов, которые позволили бы им вести сам</w:t>
      </w:r>
      <w:r w:rsidRPr="00916276">
        <w:rPr>
          <w:b/>
          <w:bCs/>
        </w:rPr>
        <w:t>о</w:t>
      </w:r>
      <w:r w:rsidRPr="00916276">
        <w:rPr>
          <w:b/>
          <w:bCs/>
        </w:rPr>
        <w:t>стоятельный образ жизни и быть вовлеченными в жизнь местного сообщ</w:t>
      </w:r>
      <w:r w:rsidRPr="00916276">
        <w:rPr>
          <w:b/>
          <w:bCs/>
        </w:rPr>
        <w:t>е</w:t>
      </w:r>
      <w:r w:rsidRPr="00916276">
        <w:rPr>
          <w:b/>
          <w:bCs/>
        </w:rPr>
        <w:t>ства.</w:t>
      </w:r>
      <w:proofErr w:type="gramEnd"/>
    </w:p>
    <w:p w:rsidR="00916276" w:rsidRPr="00916276" w:rsidRDefault="00916276" w:rsidP="006B6902">
      <w:pPr>
        <w:pStyle w:val="H23GR"/>
      </w:pPr>
      <w:r w:rsidRPr="00916276">
        <w:tab/>
      </w:r>
      <w:r w:rsidRPr="00916276">
        <w:tab/>
        <w:t>Доступ к правосудию (статья 13)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34.</w:t>
      </w:r>
      <w:r w:rsidRPr="00916276">
        <w:tab/>
        <w:t>Комитет обеспокоен тем, что согласно Общему процессуальному кодексу инвалиды не могут выступать в качестве свидетелей, что процессуальные ко</w:t>
      </w:r>
      <w:r w:rsidRPr="00916276">
        <w:t>р</w:t>
      </w:r>
      <w:r w:rsidRPr="00916276">
        <w:t>рективы для инвалидов, участвующих в различных судебных разбирательствах, на практике не применяются, и что им не оказывается поддержка в виде пред</w:t>
      </w:r>
      <w:r w:rsidRPr="00916276">
        <w:t>о</w:t>
      </w:r>
      <w:r w:rsidRPr="00916276">
        <w:t>ставления возможности пользоваться азбукой Брайля, жестовым языком или материалами в удобочитаемом формате.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35.</w:t>
      </w:r>
      <w:r w:rsidRPr="00916276">
        <w:tab/>
      </w:r>
      <w:r w:rsidRPr="00916276">
        <w:rPr>
          <w:b/>
          <w:bCs/>
        </w:rPr>
        <w:t>Комитет рекомендует государству-участнику:</w:t>
      </w:r>
    </w:p>
    <w:p w:rsidR="00916276" w:rsidRPr="00916276" w:rsidRDefault="006B6902" w:rsidP="00916276">
      <w:pPr>
        <w:pStyle w:val="SingleTxtGR"/>
        <w:rPr>
          <w:b/>
        </w:rPr>
      </w:pPr>
      <w:r>
        <w:rPr>
          <w:b/>
          <w:bCs/>
        </w:rPr>
        <w:tab/>
      </w:r>
      <w:r w:rsidR="00916276" w:rsidRPr="00916276">
        <w:rPr>
          <w:b/>
          <w:bCs/>
        </w:rPr>
        <w:t>а)</w:t>
      </w:r>
      <w:r w:rsidR="00916276" w:rsidRPr="00916276">
        <w:tab/>
      </w:r>
      <w:r w:rsidR="00916276" w:rsidRPr="00916276">
        <w:rPr>
          <w:b/>
          <w:bCs/>
        </w:rPr>
        <w:t>отменить статью 210 Общего процессуального кодекса;</w:t>
      </w:r>
    </w:p>
    <w:p w:rsidR="00916276" w:rsidRPr="00916276" w:rsidRDefault="006B6902" w:rsidP="00916276">
      <w:pPr>
        <w:pStyle w:val="SingleTxtGR"/>
        <w:rPr>
          <w:b/>
        </w:rPr>
      </w:pPr>
      <w:r>
        <w:rPr>
          <w:b/>
          <w:bCs/>
        </w:rPr>
        <w:tab/>
      </w:r>
      <w:r w:rsidR="00916276" w:rsidRPr="00916276">
        <w:rPr>
          <w:b/>
          <w:bCs/>
        </w:rPr>
        <w:t>b)</w:t>
      </w:r>
      <w:r w:rsidR="00916276" w:rsidRPr="00916276">
        <w:tab/>
      </w:r>
      <w:r w:rsidR="00916276" w:rsidRPr="00916276">
        <w:rPr>
          <w:b/>
          <w:bCs/>
        </w:rPr>
        <w:t>применять процессуальные коррективы, которые гарантир</w:t>
      </w:r>
      <w:r w:rsidR="00916276" w:rsidRPr="00916276">
        <w:rPr>
          <w:b/>
          <w:bCs/>
        </w:rPr>
        <w:t>о</w:t>
      </w:r>
      <w:r w:rsidR="00916276" w:rsidRPr="00916276">
        <w:rPr>
          <w:b/>
          <w:bCs/>
        </w:rPr>
        <w:t>вали бы инвалидам возможность выступать в любом качестве на любом этапе судебного разбирательства;</w:t>
      </w:r>
    </w:p>
    <w:p w:rsidR="00916276" w:rsidRPr="00916276" w:rsidRDefault="006B6902" w:rsidP="00916276">
      <w:pPr>
        <w:pStyle w:val="SingleTxtGR"/>
        <w:rPr>
          <w:b/>
        </w:rPr>
      </w:pPr>
      <w:r>
        <w:rPr>
          <w:b/>
          <w:bCs/>
        </w:rPr>
        <w:tab/>
      </w:r>
      <w:r w:rsidR="00916276" w:rsidRPr="00916276">
        <w:rPr>
          <w:b/>
          <w:bCs/>
        </w:rPr>
        <w:t>c)</w:t>
      </w:r>
      <w:r w:rsidR="00916276" w:rsidRPr="00916276">
        <w:tab/>
      </w:r>
      <w:r w:rsidR="00916276" w:rsidRPr="00916276">
        <w:rPr>
          <w:b/>
          <w:bCs/>
        </w:rPr>
        <w:t>обеспечивать доступность физических объектов, материалов и информационно-коммуникационных сре</w:t>
      </w:r>
      <w:proofErr w:type="gramStart"/>
      <w:r w:rsidR="00916276" w:rsidRPr="00916276">
        <w:rPr>
          <w:b/>
          <w:bCs/>
        </w:rPr>
        <w:t>дств в р</w:t>
      </w:r>
      <w:proofErr w:type="gramEnd"/>
      <w:r w:rsidR="00916276" w:rsidRPr="00916276">
        <w:rPr>
          <w:b/>
          <w:bCs/>
        </w:rPr>
        <w:t>амках всей системы пр</w:t>
      </w:r>
      <w:r w:rsidR="00916276" w:rsidRPr="00916276">
        <w:rPr>
          <w:b/>
          <w:bCs/>
        </w:rPr>
        <w:t>а</w:t>
      </w:r>
      <w:r w:rsidR="00916276" w:rsidRPr="00916276">
        <w:rPr>
          <w:b/>
          <w:bCs/>
        </w:rPr>
        <w:t xml:space="preserve">восудия, включая предоставление услуг гидов-переводчиков и </w:t>
      </w:r>
      <w:proofErr w:type="spellStart"/>
      <w:r w:rsidR="00916276" w:rsidRPr="00916276">
        <w:rPr>
          <w:b/>
          <w:bCs/>
        </w:rPr>
        <w:t>сурдопер</w:t>
      </w:r>
      <w:r w:rsidR="00916276" w:rsidRPr="00916276">
        <w:rPr>
          <w:b/>
          <w:bCs/>
        </w:rPr>
        <w:t>е</w:t>
      </w:r>
      <w:r w:rsidR="00916276" w:rsidRPr="00916276">
        <w:rPr>
          <w:b/>
          <w:bCs/>
        </w:rPr>
        <w:t>водчиков</w:t>
      </w:r>
      <w:proofErr w:type="spellEnd"/>
      <w:r w:rsidR="00916276" w:rsidRPr="00916276">
        <w:rPr>
          <w:b/>
          <w:bCs/>
        </w:rPr>
        <w:t>, материалов с использованием азбуки Брайля, в удобочитаемом и электронном форматах;</w:t>
      </w:r>
    </w:p>
    <w:p w:rsidR="00916276" w:rsidRPr="00916276" w:rsidRDefault="006B6902" w:rsidP="00916276">
      <w:pPr>
        <w:pStyle w:val="SingleTxtGR"/>
        <w:rPr>
          <w:b/>
        </w:rPr>
      </w:pPr>
      <w:r>
        <w:rPr>
          <w:b/>
          <w:bCs/>
        </w:rPr>
        <w:tab/>
      </w:r>
      <w:r w:rsidR="00916276" w:rsidRPr="00916276">
        <w:rPr>
          <w:b/>
          <w:bCs/>
        </w:rPr>
        <w:t>d)</w:t>
      </w:r>
      <w:r w:rsidR="00916276" w:rsidRPr="00916276">
        <w:tab/>
      </w:r>
      <w:r w:rsidR="00916276" w:rsidRPr="00916276">
        <w:rPr>
          <w:b/>
          <w:bCs/>
        </w:rPr>
        <w:t>укреплять учебные программы по вопросам прав инвалидов для мировых судей, судей и сотрудников судебных органов, полиции и о</w:t>
      </w:r>
      <w:r w:rsidR="00916276" w:rsidRPr="00916276">
        <w:rPr>
          <w:b/>
          <w:bCs/>
        </w:rPr>
        <w:t>р</w:t>
      </w:r>
      <w:r w:rsidR="00916276" w:rsidRPr="00916276">
        <w:rPr>
          <w:b/>
          <w:bCs/>
        </w:rPr>
        <w:t>ганов безопасности, пенитенциарных учреждений и государственных з</w:t>
      </w:r>
      <w:r w:rsidR="00916276" w:rsidRPr="00916276">
        <w:rPr>
          <w:b/>
          <w:bCs/>
        </w:rPr>
        <w:t>а</w:t>
      </w:r>
      <w:r w:rsidR="00916276" w:rsidRPr="00916276">
        <w:rPr>
          <w:b/>
          <w:bCs/>
        </w:rPr>
        <w:t>щитников;</w:t>
      </w:r>
    </w:p>
    <w:p w:rsidR="00916276" w:rsidRPr="00916276" w:rsidRDefault="006B6902" w:rsidP="00916276">
      <w:pPr>
        <w:pStyle w:val="SingleTxtGR"/>
        <w:rPr>
          <w:b/>
        </w:rPr>
      </w:pPr>
      <w:r>
        <w:rPr>
          <w:b/>
          <w:bCs/>
        </w:rPr>
        <w:tab/>
      </w:r>
      <w:r w:rsidR="00916276" w:rsidRPr="00916276">
        <w:rPr>
          <w:b/>
          <w:bCs/>
        </w:rPr>
        <w:t>e)</w:t>
      </w:r>
      <w:r w:rsidR="00916276" w:rsidRPr="00916276">
        <w:tab/>
      </w:r>
      <w:r w:rsidR="00916276" w:rsidRPr="00916276">
        <w:rPr>
          <w:b/>
          <w:bCs/>
        </w:rPr>
        <w:t>руководствоваться при решении задачи 16.3 в рамках целей в области устойчивого развития статьей 13 Конвенции.</w:t>
      </w:r>
    </w:p>
    <w:p w:rsidR="00916276" w:rsidRPr="00916276" w:rsidRDefault="00916276" w:rsidP="006B6902">
      <w:pPr>
        <w:pStyle w:val="H23GR"/>
      </w:pPr>
      <w:r w:rsidRPr="00916276">
        <w:tab/>
      </w:r>
      <w:r w:rsidRPr="00916276">
        <w:tab/>
        <w:t>Свобода и личная неприкосновенность (статья 14)</w:t>
      </w:r>
    </w:p>
    <w:p w:rsidR="00916276" w:rsidRPr="00916276" w:rsidRDefault="00916276" w:rsidP="00916276">
      <w:pPr>
        <w:pStyle w:val="SingleTxtGR"/>
      </w:pPr>
      <w:r w:rsidRPr="00916276">
        <w:t>36.</w:t>
      </w:r>
      <w:r w:rsidRPr="00916276">
        <w:tab/>
        <w:t xml:space="preserve">Комитет выражает обеспокоенность по поводу отсутствия конкретной информации о численности и положении </w:t>
      </w:r>
      <w:proofErr w:type="spellStart"/>
      <w:r w:rsidRPr="00916276">
        <w:t>институционализированных</w:t>
      </w:r>
      <w:proofErr w:type="spellEnd"/>
      <w:r w:rsidRPr="00916276">
        <w:t xml:space="preserve"> лиц и лиц, заключенных под стражу, на основании их инвалидности. Он также обе</w:t>
      </w:r>
      <w:r w:rsidRPr="00916276">
        <w:t>с</w:t>
      </w:r>
      <w:r w:rsidRPr="00916276">
        <w:t>покоен фактами лишения свободы лиц с психосоциальными расстройствами под предлогом того, что они нуждаются в лечении, и на основании лишь согл</w:t>
      </w:r>
      <w:r w:rsidRPr="00916276">
        <w:t>а</w:t>
      </w:r>
      <w:r w:rsidRPr="00916276">
        <w:t>сия законного представителя.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37.</w:t>
      </w:r>
      <w:r w:rsidRPr="00916276">
        <w:tab/>
      </w:r>
      <w:r w:rsidRPr="00916276">
        <w:rPr>
          <w:b/>
          <w:bCs/>
        </w:rPr>
        <w:t>Комитет рекомендует государству-участнику недвусмысленно запр</w:t>
      </w:r>
      <w:r w:rsidRPr="00916276">
        <w:rPr>
          <w:b/>
          <w:bCs/>
        </w:rPr>
        <w:t>е</w:t>
      </w:r>
      <w:r w:rsidRPr="00916276">
        <w:rPr>
          <w:b/>
          <w:bCs/>
        </w:rPr>
        <w:t>тить принудительную институционализацию по причине инвалидности и утвердить такой порядок действий, который гарантировал бы осущест</w:t>
      </w:r>
      <w:r w:rsidRPr="00916276">
        <w:rPr>
          <w:b/>
          <w:bCs/>
        </w:rPr>
        <w:t>в</w:t>
      </w:r>
      <w:r w:rsidRPr="00916276">
        <w:rPr>
          <w:b/>
          <w:bCs/>
        </w:rPr>
        <w:t>ление инвалидами права на свободное и осознанное согласие.</w:t>
      </w:r>
    </w:p>
    <w:p w:rsidR="00916276" w:rsidRPr="00916276" w:rsidRDefault="00916276" w:rsidP="00916276">
      <w:pPr>
        <w:pStyle w:val="SingleTxtGR"/>
      </w:pPr>
      <w:r w:rsidRPr="00916276">
        <w:t>38.</w:t>
      </w:r>
      <w:r w:rsidRPr="00916276">
        <w:tab/>
        <w:t>Комитет с обеспокоенностью отмечает, что в Уголовном кодексе до сих пор есть положения об иммунитете по причине умственных или психосоциал</w:t>
      </w:r>
      <w:r w:rsidRPr="00916276">
        <w:t>ь</w:t>
      </w:r>
      <w:r w:rsidRPr="00916276">
        <w:t>ных отклонений и о применении меры предосторожности в виде лишения св</w:t>
      </w:r>
      <w:r w:rsidRPr="00916276">
        <w:t>о</w:t>
      </w:r>
      <w:r w:rsidRPr="00916276">
        <w:t>боды без соблюдения процессуальных гарантий.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39.</w:t>
      </w:r>
      <w:r w:rsidRPr="00916276">
        <w:tab/>
      </w:r>
      <w:r w:rsidRPr="00916276">
        <w:rPr>
          <w:b/>
          <w:bCs/>
        </w:rPr>
        <w:t>Комитет рекомендует государству-участнику внести в свое уголовное законодат</w:t>
      </w:r>
      <w:r w:rsidR="000550C0">
        <w:rPr>
          <w:b/>
          <w:bCs/>
        </w:rPr>
        <w:t>ельство изменения в соответствии</w:t>
      </w:r>
      <w:r w:rsidRPr="00916276">
        <w:rPr>
          <w:b/>
          <w:bCs/>
        </w:rPr>
        <w:t xml:space="preserve"> с Конвенцией и обеспечить р</w:t>
      </w:r>
      <w:r w:rsidRPr="00916276">
        <w:rPr>
          <w:b/>
          <w:bCs/>
        </w:rPr>
        <w:t>а</w:t>
      </w:r>
      <w:r w:rsidRPr="00916276">
        <w:rPr>
          <w:b/>
          <w:bCs/>
        </w:rPr>
        <w:t>зумные процессуальные коррективы инвалидам, участвующим в уголо</w:t>
      </w:r>
      <w:r w:rsidRPr="00916276">
        <w:rPr>
          <w:b/>
          <w:bCs/>
        </w:rPr>
        <w:t>в</w:t>
      </w:r>
      <w:r w:rsidRPr="00916276">
        <w:rPr>
          <w:b/>
          <w:bCs/>
        </w:rPr>
        <w:t>ном судопроизводстве, и гарантировать наравне с другими их право на надлежащую законную процедуру, презумпцию невиновности, юридич</w:t>
      </w:r>
      <w:r w:rsidRPr="00916276">
        <w:rPr>
          <w:b/>
          <w:bCs/>
        </w:rPr>
        <w:t>е</w:t>
      </w:r>
      <w:r w:rsidRPr="00916276">
        <w:rPr>
          <w:b/>
          <w:bCs/>
        </w:rPr>
        <w:t>скую помощь и квалифицированного защитника.</w:t>
      </w:r>
    </w:p>
    <w:p w:rsidR="00916276" w:rsidRPr="00916276" w:rsidRDefault="00916276" w:rsidP="00916276">
      <w:pPr>
        <w:pStyle w:val="SingleTxtGR"/>
      </w:pPr>
      <w:r w:rsidRPr="00916276">
        <w:t>40.</w:t>
      </w:r>
      <w:r w:rsidRPr="00916276">
        <w:tab/>
        <w:t>Комитет с обеспокоенностью отмечает, что центры содержания под стр</w:t>
      </w:r>
      <w:r w:rsidRPr="00916276">
        <w:t>а</w:t>
      </w:r>
      <w:r w:rsidRPr="00916276">
        <w:t>жей осужденных лиц не оборудованы средствами, обеспечивающими досту</w:t>
      </w:r>
      <w:r w:rsidRPr="00916276">
        <w:t>п</w:t>
      </w:r>
      <w:r w:rsidRPr="00916276">
        <w:t>ность, и не оказывают медицинскую помощь, специально рассчитанную на и</w:t>
      </w:r>
      <w:r w:rsidRPr="00916276">
        <w:t>н</w:t>
      </w:r>
      <w:r w:rsidRPr="00916276">
        <w:t>валидов. Комитет обеспокоен и тем, что содержащиеся под стражей инвалиды не имеют наравне с другими лицами доступа к организуемым администрацией занятиям, например, программам профессионально-технической подготовки.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41.</w:t>
      </w:r>
      <w:r w:rsidRPr="00916276">
        <w:tab/>
      </w:r>
      <w:r w:rsidRPr="00916276">
        <w:rPr>
          <w:b/>
          <w:bCs/>
        </w:rPr>
        <w:t>Комитет рекомендует государству-участнику принять план обеспеч</w:t>
      </w:r>
      <w:r w:rsidRPr="00916276">
        <w:rPr>
          <w:b/>
          <w:bCs/>
        </w:rPr>
        <w:t>е</w:t>
      </w:r>
      <w:r w:rsidRPr="00916276">
        <w:rPr>
          <w:b/>
          <w:bCs/>
        </w:rPr>
        <w:t>ния доступности в центрах содержания под стражей лиц, против которых возбуждено уголовное преследование, а также обеспечить разумное присп</w:t>
      </w:r>
      <w:r w:rsidRPr="00916276">
        <w:rPr>
          <w:b/>
          <w:bCs/>
        </w:rPr>
        <w:t>о</w:t>
      </w:r>
      <w:r w:rsidRPr="00916276">
        <w:rPr>
          <w:b/>
          <w:bCs/>
        </w:rPr>
        <w:t>собление, оказание медицинских и реабилитационных услуг, а также тр</w:t>
      </w:r>
      <w:r w:rsidRPr="00916276">
        <w:rPr>
          <w:b/>
          <w:bCs/>
        </w:rPr>
        <w:t>у</w:t>
      </w:r>
      <w:r w:rsidRPr="00916276">
        <w:rPr>
          <w:b/>
          <w:bCs/>
        </w:rPr>
        <w:t>довую и профессионально-техническую подготовку</w:t>
      </w:r>
      <w:r w:rsidRPr="00916276">
        <w:t xml:space="preserve"> </w:t>
      </w:r>
      <w:r w:rsidRPr="00916276">
        <w:rPr>
          <w:b/>
          <w:bCs/>
        </w:rPr>
        <w:t>инвалидов.</w:t>
      </w:r>
      <w:r w:rsidRPr="00916276">
        <w:t xml:space="preserve"> </w:t>
      </w:r>
      <w:r w:rsidRPr="00916276">
        <w:rPr>
          <w:b/>
          <w:bCs/>
        </w:rPr>
        <w:t>Он также рекомендует государству-участнику при выполнении настоящих рекоме</w:t>
      </w:r>
      <w:r w:rsidRPr="00916276">
        <w:rPr>
          <w:b/>
          <w:bCs/>
        </w:rPr>
        <w:t>н</w:t>
      </w:r>
      <w:r w:rsidRPr="00916276">
        <w:rPr>
          <w:b/>
          <w:bCs/>
        </w:rPr>
        <w:t>даций руководствоваться положениями в отношении свободы и личной неприкосновенности (статья 14 Конвенции).</w:t>
      </w:r>
    </w:p>
    <w:p w:rsidR="00916276" w:rsidRPr="00916276" w:rsidRDefault="00916276" w:rsidP="006B6902">
      <w:pPr>
        <w:pStyle w:val="H23GR"/>
      </w:pPr>
      <w:r w:rsidRPr="00916276">
        <w:tab/>
      </w:r>
      <w:r w:rsidRPr="00916276">
        <w:tab/>
        <w:t>Свобода от пыток и других жестоких, бесчеловечных или унижающих достоинство видов обращения и наказания (статья 15)</w:t>
      </w:r>
    </w:p>
    <w:p w:rsidR="00916276" w:rsidRPr="00916276" w:rsidRDefault="00916276" w:rsidP="00916276">
      <w:pPr>
        <w:pStyle w:val="SingleTxtGR"/>
      </w:pPr>
      <w:r w:rsidRPr="00916276">
        <w:t>42.</w:t>
      </w:r>
      <w:r w:rsidRPr="00916276">
        <w:tab/>
        <w:t>Комитет с обеспокоенностью отмечает, что государство-участник не р</w:t>
      </w:r>
      <w:r w:rsidRPr="00916276">
        <w:t>а</w:t>
      </w:r>
      <w:r w:rsidRPr="00916276">
        <w:t>тифицировало Факультативный протокол к Конвенци</w:t>
      </w:r>
      <w:r w:rsidR="003B0B98">
        <w:t>и</w:t>
      </w:r>
      <w:r w:rsidRPr="00916276">
        <w:t xml:space="preserve"> против пыток и других жестоких, бесчеловечных или унижающих достоинство видов обращения и наказания и что в стране нет ни механизмов предупреждения и защиты от п</w:t>
      </w:r>
      <w:r w:rsidRPr="00916276">
        <w:t>ы</w:t>
      </w:r>
      <w:r w:rsidRPr="00916276">
        <w:t>ток, ни законов, устанавливающих уголовную ответственность за конкретные формы пыток, допускаемых в отношении инвалидов.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43.</w:t>
      </w:r>
      <w:r w:rsidRPr="00916276">
        <w:tab/>
      </w:r>
      <w:r w:rsidRPr="00916276">
        <w:rPr>
          <w:b/>
          <w:bCs/>
        </w:rPr>
        <w:t>Комитет настоятельно призывает государство-участник ратифицир</w:t>
      </w:r>
      <w:r w:rsidRPr="00916276">
        <w:rPr>
          <w:b/>
          <w:bCs/>
        </w:rPr>
        <w:t>о</w:t>
      </w:r>
      <w:r w:rsidRPr="00916276">
        <w:rPr>
          <w:b/>
          <w:bCs/>
        </w:rPr>
        <w:t>вать Факультативный протокол к Конвенции и создать национальный м</w:t>
      </w:r>
      <w:r w:rsidRPr="00916276">
        <w:rPr>
          <w:b/>
          <w:bCs/>
        </w:rPr>
        <w:t>е</w:t>
      </w:r>
      <w:r w:rsidRPr="00916276">
        <w:rPr>
          <w:b/>
          <w:bCs/>
        </w:rPr>
        <w:t>ханизм предупреждения пыток, в число функций которого входил бы надзор за деятельность</w:t>
      </w:r>
      <w:r w:rsidR="000550C0">
        <w:rPr>
          <w:b/>
          <w:bCs/>
        </w:rPr>
        <w:t>ю</w:t>
      </w:r>
      <w:r w:rsidRPr="00916276">
        <w:rPr>
          <w:b/>
          <w:bCs/>
        </w:rPr>
        <w:t xml:space="preserve"> закрытых учреждений или изоляторов для инв</w:t>
      </w:r>
      <w:r w:rsidRPr="00916276">
        <w:rPr>
          <w:b/>
          <w:bCs/>
        </w:rPr>
        <w:t>а</w:t>
      </w:r>
      <w:r w:rsidRPr="00916276">
        <w:rPr>
          <w:b/>
          <w:bCs/>
        </w:rPr>
        <w:t>лидов, включая психиатрические больницы и дома-интернаты.</w:t>
      </w:r>
    </w:p>
    <w:p w:rsidR="00916276" w:rsidRPr="00916276" w:rsidRDefault="00916276" w:rsidP="006B6902">
      <w:pPr>
        <w:pStyle w:val="H23GR"/>
      </w:pPr>
      <w:r w:rsidRPr="00916276">
        <w:tab/>
      </w:r>
      <w:r w:rsidRPr="00916276">
        <w:tab/>
        <w:t>Свобода от эксплуатации, насилия и надругательства (статья 16)</w:t>
      </w:r>
    </w:p>
    <w:p w:rsidR="00916276" w:rsidRPr="00916276" w:rsidRDefault="00916276" w:rsidP="00916276">
      <w:pPr>
        <w:pStyle w:val="SingleTxtGR"/>
      </w:pPr>
      <w:r w:rsidRPr="00916276">
        <w:t>44.</w:t>
      </w:r>
      <w:r w:rsidRPr="00916276">
        <w:tab/>
        <w:t>Комитет выражает обеспокоенность в связи с высокими уровнями нас</w:t>
      </w:r>
      <w:r w:rsidRPr="00916276">
        <w:t>и</w:t>
      </w:r>
      <w:r w:rsidRPr="00916276">
        <w:t>лия в результате вооруженного конфликта, которым оказались серьезным обр</w:t>
      </w:r>
      <w:r w:rsidRPr="00916276">
        <w:t>а</w:t>
      </w:r>
      <w:r w:rsidRPr="00916276">
        <w:t xml:space="preserve">зом затронуты женщины и девочки-инвалиды из </w:t>
      </w:r>
      <w:proofErr w:type="gramStart"/>
      <w:r w:rsidRPr="00916276">
        <w:t>числа</w:t>
      </w:r>
      <w:proofErr w:type="gramEnd"/>
      <w:r w:rsidRPr="00916276">
        <w:t xml:space="preserve"> как гражданских лиц, так и бывших комбатантов, перемещенные женщины-инвалиды, а также жертвы конфликта в силу различных причин, таких как разрывы противопехотных мин или действия военизированных формирований, которые приобрели инвали</w:t>
      </w:r>
      <w:r w:rsidRPr="00916276">
        <w:t>д</w:t>
      </w:r>
      <w:r w:rsidRPr="00916276">
        <w:t xml:space="preserve">ность в результате актов насилия, особенно в сельских и отдаленных </w:t>
      </w:r>
      <w:proofErr w:type="gramStart"/>
      <w:r w:rsidRPr="00916276">
        <w:t>районах</w:t>
      </w:r>
      <w:proofErr w:type="gramEnd"/>
      <w:r w:rsidRPr="00916276">
        <w:t>. В частности, он обеспокоен тем, что дела лиц, совершивших такие деяния, ра</w:t>
      </w:r>
      <w:r w:rsidRPr="00916276">
        <w:t>с</w:t>
      </w:r>
      <w:r w:rsidRPr="00916276">
        <w:t>сматриваются военными трибуналами.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45.</w:t>
      </w:r>
      <w:r w:rsidRPr="00916276">
        <w:tab/>
      </w:r>
      <w:r w:rsidRPr="00916276">
        <w:rPr>
          <w:b/>
          <w:bCs/>
        </w:rPr>
        <w:t>Комитет рекомендует государству-участнику:</w:t>
      </w:r>
    </w:p>
    <w:p w:rsidR="00916276" w:rsidRPr="00916276" w:rsidRDefault="00916276" w:rsidP="00916276">
      <w:pPr>
        <w:pStyle w:val="SingleTxtGR"/>
        <w:rPr>
          <w:b/>
        </w:rPr>
      </w:pPr>
      <w:r>
        <w:rPr>
          <w:b/>
          <w:bCs/>
        </w:rPr>
        <w:tab/>
      </w:r>
      <w:r w:rsidRPr="00916276">
        <w:rPr>
          <w:b/>
          <w:bCs/>
        </w:rPr>
        <w:t>a)</w:t>
      </w:r>
      <w:r w:rsidRPr="00916276">
        <w:tab/>
      </w:r>
      <w:r w:rsidRPr="00916276">
        <w:rPr>
          <w:b/>
          <w:bCs/>
        </w:rPr>
        <w:t>выявить женщин и девочек-инвалидов, ставших жертвами се</w:t>
      </w:r>
      <w:r w:rsidRPr="00916276">
        <w:rPr>
          <w:b/>
          <w:bCs/>
        </w:rPr>
        <w:t>к</w:t>
      </w:r>
      <w:r w:rsidRPr="00916276">
        <w:rPr>
          <w:b/>
          <w:bCs/>
        </w:rPr>
        <w:t xml:space="preserve">суального насилия в период конфликта, из </w:t>
      </w:r>
      <w:proofErr w:type="gramStart"/>
      <w:r w:rsidRPr="00916276">
        <w:rPr>
          <w:b/>
          <w:bCs/>
        </w:rPr>
        <w:t>числа</w:t>
      </w:r>
      <w:proofErr w:type="gramEnd"/>
      <w:r w:rsidRPr="00916276">
        <w:rPr>
          <w:b/>
          <w:bCs/>
        </w:rPr>
        <w:t xml:space="preserve"> как гражданских лиц, так и бывших комбатантов;</w:t>
      </w:r>
    </w:p>
    <w:p w:rsidR="00916276" w:rsidRPr="00916276" w:rsidRDefault="00916276" w:rsidP="00916276">
      <w:pPr>
        <w:pStyle w:val="SingleTxtGR"/>
        <w:rPr>
          <w:b/>
        </w:rPr>
      </w:pPr>
      <w:r>
        <w:rPr>
          <w:b/>
          <w:bCs/>
        </w:rPr>
        <w:tab/>
      </w:r>
      <w:r w:rsidRPr="00916276">
        <w:rPr>
          <w:b/>
          <w:bCs/>
        </w:rPr>
        <w:t>b)</w:t>
      </w:r>
      <w:r w:rsidRPr="00916276">
        <w:tab/>
      </w:r>
      <w:r w:rsidRPr="00916276">
        <w:rPr>
          <w:b/>
          <w:bCs/>
        </w:rPr>
        <w:t>провести расследования и возбудить в судах по гражданским делам разбирательства для установления уголовной ответственности вое</w:t>
      </w:r>
      <w:r w:rsidRPr="00916276">
        <w:rPr>
          <w:b/>
          <w:bCs/>
        </w:rPr>
        <w:t>н</w:t>
      </w:r>
      <w:r w:rsidRPr="00916276">
        <w:rPr>
          <w:b/>
          <w:bCs/>
        </w:rPr>
        <w:t>ных и членов групп самообороны за акты сексуального насилия в отнош</w:t>
      </w:r>
      <w:r w:rsidRPr="00916276">
        <w:rPr>
          <w:b/>
          <w:bCs/>
        </w:rPr>
        <w:t>е</w:t>
      </w:r>
      <w:r w:rsidRPr="00916276">
        <w:rPr>
          <w:b/>
          <w:bCs/>
        </w:rPr>
        <w:t>нии женщин и девочек-инвалидов в ходе вооруженного конфликта и в пр</w:t>
      </w:r>
      <w:r w:rsidRPr="00916276">
        <w:rPr>
          <w:b/>
          <w:bCs/>
        </w:rPr>
        <w:t>о</w:t>
      </w:r>
      <w:r w:rsidRPr="00916276">
        <w:rPr>
          <w:b/>
          <w:bCs/>
        </w:rPr>
        <w:t>цессе перехода к миру;</w:t>
      </w:r>
    </w:p>
    <w:p w:rsidR="00916276" w:rsidRPr="00916276" w:rsidRDefault="00916276" w:rsidP="00916276">
      <w:pPr>
        <w:pStyle w:val="SingleTxtGR"/>
        <w:rPr>
          <w:b/>
        </w:rPr>
      </w:pPr>
      <w:r>
        <w:rPr>
          <w:b/>
          <w:bCs/>
        </w:rPr>
        <w:tab/>
      </w:r>
      <w:r w:rsidRPr="00916276">
        <w:rPr>
          <w:b/>
          <w:bCs/>
        </w:rPr>
        <w:t>c)</w:t>
      </w:r>
      <w:r w:rsidRPr="00916276">
        <w:tab/>
      </w:r>
      <w:r w:rsidRPr="00916276">
        <w:rPr>
          <w:b/>
          <w:bCs/>
        </w:rPr>
        <w:t>уделять первоочередное внимание программам предупрежд</w:t>
      </w:r>
      <w:r w:rsidRPr="00916276">
        <w:rPr>
          <w:b/>
          <w:bCs/>
        </w:rPr>
        <w:t>е</w:t>
      </w:r>
      <w:r w:rsidRPr="00916276">
        <w:rPr>
          <w:b/>
          <w:bCs/>
        </w:rPr>
        <w:t>ния и искоренения насилия в отношении женщин и девочек-инвалидов в районах конфликтов и возвращения перемещенного населения, а также программам их реабилитации.</w:t>
      </w:r>
    </w:p>
    <w:p w:rsidR="00916276" w:rsidRPr="00916276" w:rsidRDefault="00916276" w:rsidP="00916276">
      <w:pPr>
        <w:pStyle w:val="H23GR"/>
      </w:pPr>
      <w:r w:rsidRPr="00916276">
        <w:tab/>
      </w:r>
      <w:r w:rsidRPr="00916276">
        <w:tab/>
        <w:t>Защита личной целостности (статья 17)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46.</w:t>
      </w:r>
      <w:r w:rsidRPr="00916276">
        <w:tab/>
      </w:r>
      <w:proofErr w:type="gramStart"/>
      <w:r w:rsidRPr="00916276">
        <w:t>Комитет обеспокоен тем, что стерилизация инвалидов без их согласия и с санкции судьи является допускаемой законом практикой, легальность которой подтверждена даже решениями Конституционного суда (C-182 от 13 апреля 2016 года и T-303 от 2016 года), который, среди прочего, разрешил делать и</w:t>
      </w:r>
      <w:r w:rsidRPr="00916276">
        <w:t>с</w:t>
      </w:r>
      <w:r w:rsidRPr="00916276">
        <w:t>ключения из Закона № 1412 от 2010 года, допускающие стерилизацию юношей с когнитивными и психосоциальными отклонениями (C-131 от 2014 года).</w:t>
      </w:r>
      <w:proofErr w:type="gramEnd"/>
    </w:p>
    <w:p w:rsidR="00916276" w:rsidRPr="00916276" w:rsidRDefault="00916276" w:rsidP="00916276">
      <w:pPr>
        <w:pStyle w:val="SingleTxtGR"/>
        <w:rPr>
          <w:b/>
        </w:rPr>
      </w:pPr>
      <w:r w:rsidRPr="00916276">
        <w:t>47.</w:t>
      </w:r>
      <w:r w:rsidRPr="00916276">
        <w:tab/>
      </w:r>
      <w:r w:rsidRPr="00916276">
        <w:rPr>
          <w:b/>
          <w:bCs/>
        </w:rPr>
        <w:t>Комитет настоятельно призывает государство-участник принять н</w:t>
      </w:r>
      <w:r w:rsidRPr="00916276">
        <w:rPr>
          <w:b/>
          <w:bCs/>
        </w:rPr>
        <w:t>е</w:t>
      </w:r>
      <w:r w:rsidRPr="00916276">
        <w:rPr>
          <w:b/>
          <w:bCs/>
        </w:rPr>
        <w:t>обходимые меры для отмены стерилизации инвалидов без их свободного и осознанного согласия, включая отмену статьи 6 Закона № 1412 от 2010</w:t>
      </w:r>
      <w:r w:rsidR="003B0B98">
        <w:rPr>
          <w:b/>
          <w:bCs/>
        </w:rPr>
        <w:t> </w:t>
      </w:r>
      <w:r w:rsidRPr="00916276">
        <w:rPr>
          <w:b/>
          <w:bCs/>
        </w:rPr>
        <w:t>года.</w:t>
      </w:r>
      <w:r w:rsidRPr="00916276">
        <w:t xml:space="preserve"> </w:t>
      </w:r>
      <w:proofErr w:type="gramStart"/>
      <w:r w:rsidRPr="00916276">
        <w:rPr>
          <w:b/>
          <w:bCs/>
        </w:rPr>
        <w:t>Он рекомендует незамедлительно добиться пересмотра решения Конституционного суда в целях сохранения запрета на стерилизацию и</w:t>
      </w:r>
      <w:r w:rsidRPr="00916276">
        <w:rPr>
          <w:b/>
          <w:bCs/>
        </w:rPr>
        <w:t>н</w:t>
      </w:r>
      <w:r w:rsidRPr="00916276">
        <w:rPr>
          <w:b/>
          <w:bCs/>
        </w:rPr>
        <w:t>валидов, в частности юношей и девушек, без их свободного и осознанного согласия, без каких-либо исключений, и принять меры, включая ознако</w:t>
      </w:r>
      <w:r w:rsidRPr="00916276">
        <w:rPr>
          <w:b/>
          <w:bCs/>
        </w:rPr>
        <w:t>м</w:t>
      </w:r>
      <w:r w:rsidRPr="00916276">
        <w:rPr>
          <w:b/>
          <w:bCs/>
        </w:rPr>
        <w:t>ление с участием организаций инвалидов судей и прокуроров с правами инвалидов и международными обязательствами государства-участника, касающимися главным образом недопущения дискриминации по признаку инвалидности и личной целостности детей-инвалидов.</w:t>
      </w:r>
      <w:proofErr w:type="gramEnd"/>
    </w:p>
    <w:p w:rsidR="00916276" w:rsidRPr="00916276" w:rsidRDefault="00916276" w:rsidP="00916276">
      <w:pPr>
        <w:pStyle w:val="H23GR"/>
      </w:pPr>
      <w:r w:rsidRPr="00916276">
        <w:tab/>
      </w:r>
      <w:r w:rsidRPr="00916276">
        <w:tab/>
        <w:t>Самостоятельный образ жизни и вовлеченность в местное сообщество (статья 19)</w:t>
      </w:r>
    </w:p>
    <w:p w:rsidR="00916276" w:rsidRPr="00916276" w:rsidRDefault="00916276" w:rsidP="00916276">
      <w:pPr>
        <w:pStyle w:val="SingleTxtGR"/>
      </w:pPr>
      <w:r w:rsidRPr="00916276">
        <w:t>48.</w:t>
      </w:r>
      <w:r w:rsidRPr="00916276">
        <w:tab/>
        <w:t xml:space="preserve">Комитет обеспокоен тем, что процесс </w:t>
      </w:r>
      <w:proofErr w:type="spellStart"/>
      <w:r w:rsidRPr="00916276">
        <w:t>реинтеграции</w:t>
      </w:r>
      <w:proofErr w:type="spellEnd"/>
      <w:r w:rsidRPr="00916276">
        <w:t xml:space="preserve"> </w:t>
      </w:r>
      <w:proofErr w:type="spellStart"/>
      <w:r w:rsidRPr="00916276">
        <w:t>институционализ</w:t>
      </w:r>
      <w:r w:rsidRPr="00916276">
        <w:t>и</w:t>
      </w:r>
      <w:r w:rsidRPr="00916276">
        <w:t>рованных</w:t>
      </w:r>
      <w:proofErr w:type="spellEnd"/>
      <w:r w:rsidRPr="00916276">
        <w:t xml:space="preserve"> инвалидов в жизнь местного сообщества так и не начался, а также отсутствием персональной помощи и помощи, позволяющей вести самосто</w:t>
      </w:r>
      <w:r w:rsidRPr="00916276">
        <w:t>я</w:t>
      </w:r>
      <w:r w:rsidRPr="00916276">
        <w:t>тельный образ жизни.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49.</w:t>
      </w:r>
      <w:r w:rsidRPr="00916276">
        <w:tab/>
      </w:r>
      <w:r w:rsidRPr="00916276">
        <w:rPr>
          <w:b/>
          <w:bCs/>
        </w:rPr>
        <w:t>Комитет рекомендует государству-участнику:</w:t>
      </w:r>
    </w:p>
    <w:p w:rsidR="00916276" w:rsidRPr="00916276" w:rsidRDefault="00916276" w:rsidP="00916276">
      <w:pPr>
        <w:pStyle w:val="SingleTxtGR"/>
        <w:rPr>
          <w:b/>
        </w:rPr>
      </w:pPr>
      <w:r>
        <w:rPr>
          <w:b/>
          <w:bCs/>
        </w:rPr>
        <w:tab/>
      </w:r>
      <w:r w:rsidRPr="00916276">
        <w:rPr>
          <w:b/>
          <w:bCs/>
        </w:rPr>
        <w:t>a)</w:t>
      </w:r>
      <w:r w:rsidRPr="00916276">
        <w:tab/>
      </w:r>
      <w:r w:rsidRPr="00916276">
        <w:rPr>
          <w:b/>
          <w:bCs/>
        </w:rPr>
        <w:t>осуществить в тесной консультации с организациями инвал</w:t>
      </w:r>
      <w:r w:rsidRPr="00916276">
        <w:rPr>
          <w:b/>
          <w:bCs/>
        </w:rPr>
        <w:t>и</w:t>
      </w:r>
      <w:r w:rsidRPr="00916276">
        <w:rPr>
          <w:b/>
          <w:bCs/>
        </w:rPr>
        <w:t xml:space="preserve">дов план </w:t>
      </w:r>
      <w:proofErr w:type="spellStart"/>
      <w:r w:rsidRPr="00916276">
        <w:rPr>
          <w:b/>
          <w:bCs/>
        </w:rPr>
        <w:t>деинституционализации</w:t>
      </w:r>
      <w:proofErr w:type="spellEnd"/>
      <w:r w:rsidRPr="00916276">
        <w:rPr>
          <w:b/>
          <w:bCs/>
        </w:rPr>
        <w:t xml:space="preserve"> инвалидов в конкретные сроки и с в</w:t>
      </w:r>
      <w:r w:rsidRPr="00916276">
        <w:rPr>
          <w:b/>
          <w:bCs/>
        </w:rPr>
        <w:t>ы</w:t>
      </w:r>
      <w:r w:rsidRPr="00916276">
        <w:rPr>
          <w:b/>
          <w:bCs/>
        </w:rPr>
        <w:t>делением для этого достаточных ресурсов;</w:t>
      </w:r>
    </w:p>
    <w:p w:rsidR="00916276" w:rsidRPr="00916276" w:rsidRDefault="00916276" w:rsidP="00916276">
      <w:pPr>
        <w:pStyle w:val="SingleTxtGR"/>
        <w:rPr>
          <w:b/>
        </w:rPr>
      </w:pPr>
      <w:r>
        <w:rPr>
          <w:b/>
          <w:bCs/>
        </w:rPr>
        <w:tab/>
      </w:r>
      <w:proofErr w:type="gramStart"/>
      <w:r w:rsidRPr="00916276">
        <w:rPr>
          <w:b/>
          <w:bCs/>
        </w:rPr>
        <w:t>b)</w:t>
      </w:r>
      <w:r w:rsidRPr="00916276">
        <w:tab/>
      </w:r>
      <w:r w:rsidRPr="00916276">
        <w:rPr>
          <w:b/>
          <w:bCs/>
        </w:rPr>
        <w:t>обеспечивать, чтобы оказываемые на базе местного сообщества услуги были доступны для инвалидов и учитывали их интересы, и нал</w:t>
      </w:r>
      <w:r w:rsidRPr="00916276">
        <w:rPr>
          <w:b/>
          <w:bCs/>
        </w:rPr>
        <w:t>а</w:t>
      </w:r>
      <w:r w:rsidRPr="00916276">
        <w:rPr>
          <w:b/>
          <w:bCs/>
        </w:rPr>
        <w:t>живать оказание инвалидам помощи, в том числе персональной помощи, и обеспечивать ее доступность на всех уровнях, включая муниципалитеты и местные сообщества, чтобы дать инвалидам возможность выбирать свое место жительства и вести самостоятельный образ жизни.</w:t>
      </w:r>
      <w:proofErr w:type="gramEnd"/>
    </w:p>
    <w:p w:rsidR="00916276" w:rsidRPr="00916276" w:rsidRDefault="00916276" w:rsidP="00916276">
      <w:pPr>
        <w:pStyle w:val="H23GR"/>
      </w:pPr>
      <w:r w:rsidRPr="00916276">
        <w:tab/>
      </w:r>
      <w:r w:rsidRPr="00916276">
        <w:tab/>
        <w:t xml:space="preserve">Свобода выражения мнения и убеждений и доступ к информации (статья 21) </w:t>
      </w:r>
    </w:p>
    <w:p w:rsidR="00916276" w:rsidRPr="00916276" w:rsidRDefault="00916276" w:rsidP="00916276">
      <w:pPr>
        <w:pStyle w:val="SingleTxtGR"/>
      </w:pPr>
      <w:r w:rsidRPr="00916276">
        <w:t>50.</w:t>
      </w:r>
      <w:r w:rsidRPr="00916276">
        <w:tab/>
        <w:t>Комитет обеспокоен отсутствием значительных подвижек в деле облегч</w:t>
      </w:r>
      <w:r w:rsidRPr="00916276">
        <w:t>е</w:t>
      </w:r>
      <w:r w:rsidRPr="00916276">
        <w:t>ния доступа инвалидов к информации с использованием доступных способов, методов и форматов общения, в том числе нехваткой ресурсов для осуществл</w:t>
      </w:r>
      <w:r w:rsidRPr="00916276">
        <w:t>е</w:t>
      </w:r>
      <w:r w:rsidRPr="00916276">
        <w:t>ния Закона № 1680 от 2013 года.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51.</w:t>
      </w:r>
      <w:r w:rsidRPr="00916276">
        <w:tab/>
      </w:r>
      <w:r w:rsidRPr="00916276">
        <w:rPr>
          <w:b/>
          <w:bCs/>
        </w:rPr>
        <w:t>Комитет рекомендует государству-участнику обеспечить выделение экономических, кадровых, технических, электронных и иных ресурсов для облегчения доступа к информации с использованием доступных способов, методов и форматов общения и надлежащего осуществления Закона № 1680 от 2013 года в консультации с организациями инвалидов.</w:t>
      </w:r>
    </w:p>
    <w:p w:rsidR="00916276" w:rsidRPr="00916276" w:rsidRDefault="00916276" w:rsidP="00916276">
      <w:pPr>
        <w:pStyle w:val="H23GR"/>
      </w:pPr>
      <w:r w:rsidRPr="00916276">
        <w:tab/>
      </w:r>
      <w:r w:rsidRPr="00916276">
        <w:tab/>
        <w:t>Уважение дома и семьи (статья 23)</w:t>
      </w:r>
    </w:p>
    <w:p w:rsidR="00916276" w:rsidRPr="00916276" w:rsidRDefault="00916276" w:rsidP="00916276">
      <w:pPr>
        <w:pStyle w:val="SingleTxtGR"/>
      </w:pPr>
      <w:r w:rsidRPr="00916276">
        <w:t>52.</w:t>
      </w:r>
      <w:r w:rsidRPr="00916276">
        <w:tab/>
        <w:t>Комитет выражает свою обеспокоенность в связи с тем, что инвалиды, правоспособность которых ограничена по решению суда о лишении дееспосо</w:t>
      </w:r>
      <w:r w:rsidRPr="00916276">
        <w:t>б</w:t>
      </w:r>
      <w:r w:rsidRPr="00916276">
        <w:t xml:space="preserve">ности, не могут ни вступать в брак, ни создавать семью без судебной санкции. 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53.</w:t>
      </w:r>
      <w:r w:rsidRPr="00916276">
        <w:tab/>
      </w:r>
      <w:r w:rsidRPr="00916276">
        <w:rPr>
          <w:b/>
          <w:bCs/>
        </w:rPr>
        <w:t>Комитет настоятельно призывает государство-участника отменить любые исключения, которые ограничивают или затрудняют вступление инвалидов в брак и создание ими семьи на основе предварительного согл</w:t>
      </w:r>
      <w:r w:rsidRPr="00916276">
        <w:rPr>
          <w:b/>
          <w:bCs/>
        </w:rPr>
        <w:t>а</w:t>
      </w:r>
      <w:r w:rsidRPr="00916276">
        <w:rPr>
          <w:b/>
          <w:bCs/>
        </w:rPr>
        <w:t>сия брачующихся.</w:t>
      </w:r>
      <w:r w:rsidRPr="00916276">
        <w:t xml:space="preserve"> </w:t>
      </w:r>
      <w:r w:rsidRPr="00916276">
        <w:rPr>
          <w:b/>
          <w:bCs/>
        </w:rPr>
        <w:t>Кроме того, он рекомендует принять меры к тому, чтобы недвусмысленно запретить в законодательном порядке разлучение детей с их семьями по признаку инвалидности, и гарантировать наличие в мес</w:t>
      </w:r>
      <w:r w:rsidRPr="00916276">
        <w:rPr>
          <w:b/>
          <w:bCs/>
        </w:rPr>
        <w:t>т</w:t>
      </w:r>
      <w:r w:rsidRPr="00916276">
        <w:rPr>
          <w:b/>
          <w:bCs/>
        </w:rPr>
        <w:t>ном сообществе механизмов поддержки родителей-инвалидов.</w:t>
      </w:r>
    </w:p>
    <w:p w:rsidR="00916276" w:rsidRPr="00916276" w:rsidRDefault="00916276" w:rsidP="00916276">
      <w:pPr>
        <w:pStyle w:val="H23GR"/>
      </w:pPr>
      <w:r w:rsidRPr="00916276">
        <w:tab/>
      </w:r>
      <w:r w:rsidRPr="00916276">
        <w:tab/>
        <w:t>Образование (статья 24)</w:t>
      </w:r>
    </w:p>
    <w:p w:rsidR="00916276" w:rsidRPr="00916276" w:rsidRDefault="00916276" w:rsidP="00916276">
      <w:pPr>
        <w:pStyle w:val="SingleTxtGR"/>
      </w:pPr>
      <w:r w:rsidRPr="00916276">
        <w:t>54.</w:t>
      </w:r>
      <w:r w:rsidRPr="00916276">
        <w:tab/>
        <w:t xml:space="preserve">Комитет обеспокоен низкими показателями охвата инвалидов всеми уровнями образования и преобладанием в обычных школах </w:t>
      </w:r>
      <w:r w:rsidR="003B0B98">
        <w:t>«</w:t>
      </w:r>
      <w:r w:rsidRPr="00916276">
        <w:t>специальных кла</w:t>
      </w:r>
      <w:r w:rsidRPr="00916276">
        <w:t>с</w:t>
      </w:r>
      <w:r w:rsidRPr="00916276">
        <w:t>сов</w:t>
      </w:r>
      <w:r w:rsidR="003B0B98">
        <w:t>»</w:t>
      </w:r>
      <w:r w:rsidRPr="00916276">
        <w:t xml:space="preserve"> для инвалидов, финансируемых из государственного бюджета. </w:t>
      </w:r>
      <w:proofErr w:type="gramStart"/>
      <w:r w:rsidRPr="00916276">
        <w:t>Комитет выражает свою обеспокоенность по поводу того, что дискриминация по пр</w:t>
      </w:r>
      <w:r w:rsidRPr="00916276">
        <w:t>и</w:t>
      </w:r>
      <w:r w:rsidRPr="00916276">
        <w:t>знаку инвалидности является одной из основных причин отказа инвалидам в зачислении в обычные школы, в частности на уровне муниципалитетов и мес</w:t>
      </w:r>
      <w:r w:rsidRPr="00916276">
        <w:t>т</w:t>
      </w:r>
      <w:r w:rsidRPr="00916276">
        <w:t>ных органов власти, и того, что такой отказ сказывается на возможности семей получить доступ к программам сокращения масштабов нищеты, которые огов</w:t>
      </w:r>
      <w:r w:rsidRPr="00916276">
        <w:t>о</w:t>
      </w:r>
      <w:r w:rsidRPr="00916276">
        <w:t>рены определенными условиями.</w:t>
      </w:r>
      <w:proofErr w:type="gramEnd"/>
      <w:r w:rsidRPr="00916276">
        <w:t xml:space="preserve"> Он обеспокоен также отсутствием учебно-методических материалов с использованием доступных форматов и способов общения.</w:t>
      </w:r>
    </w:p>
    <w:p w:rsidR="00916276" w:rsidRPr="00916276" w:rsidRDefault="00916276" w:rsidP="00916276">
      <w:pPr>
        <w:pStyle w:val="SingleTxtGR"/>
        <w:rPr>
          <w:b/>
          <w:bCs/>
        </w:rPr>
      </w:pPr>
      <w:r w:rsidRPr="00916276">
        <w:t>55.</w:t>
      </w:r>
      <w:r w:rsidRPr="00916276">
        <w:tab/>
      </w:r>
      <w:r w:rsidRPr="00916276">
        <w:rPr>
          <w:b/>
          <w:bCs/>
        </w:rPr>
        <w:t>В соответствии с замечанием общего порядка № 4</w:t>
      </w:r>
      <w:r w:rsidR="000550C0">
        <w:rPr>
          <w:b/>
          <w:bCs/>
        </w:rPr>
        <w:t xml:space="preserve"> (2016)</w:t>
      </w:r>
      <w:r w:rsidRPr="00916276">
        <w:rPr>
          <w:b/>
          <w:bCs/>
        </w:rPr>
        <w:t xml:space="preserve"> о праве на инклюзивное образование Комитет рекомендует государству-участнику принять административные и судебные меры, необходимые для запрещ</w:t>
      </w:r>
      <w:r w:rsidRPr="00916276">
        <w:rPr>
          <w:b/>
          <w:bCs/>
        </w:rPr>
        <w:t>е</w:t>
      </w:r>
      <w:r w:rsidRPr="00916276">
        <w:rPr>
          <w:b/>
          <w:bCs/>
        </w:rPr>
        <w:t>ния дискриминации по признаку инвалидности в сфере образования и наказания за нее, в том числе на уровне муниципалитетов и других мес</w:t>
      </w:r>
      <w:r w:rsidRPr="00916276">
        <w:rPr>
          <w:b/>
          <w:bCs/>
        </w:rPr>
        <w:t>т</w:t>
      </w:r>
      <w:r w:rsidRPr="00916276">
        <w:rPr>
          <w:b/>
          <w:bCs/>
        </w:rPr>
        <w:t>ных органов власти в стране.</w:t>
      </w:r>
      <w:r w:rsidRPr="00916276">
        <w:t xml:space="preserve"> </w:t>
      </w:r>
      <w:r w:rsidRPr="00916276">
        <w:rPr>
          <w:b/>
          <w:bCs/>
        </w:rPr>
        <w:t>В частности, он рекомендует государству-участнику:</w:t>
      </w:r>
    </w:p>
    <w:p w:rsidR="00916276" w:rsidRPr="00916276" w:rsidRDefault="00916276" w:rsidP="00916276">
      <w:pPr>
        <w:pStyle w:val="SingleTxtGR"/>
        <w:rPr>
          <w:b/>
        </w:rPr>
      </w:pPr>
      <w:r>
        <w:rPr>
          <w:b/>
          <w:bCs/>
        </w:rPr>
        <w:tab/>
      </w:r>
      <w:r w:rsidRPr="00916276">
        <w:rPr>
          <w:b/>
          <w:bCs/>
        </w:rPr>
        <w:t>а)</w:t>
      </w:r>
      <w:r w:rsidRPr="00916276">
        <w:tab/>
      </w:r>
      <w:r w:rsidRPr="00916276">
        <w:rPr>
          <w:b/>
          <w:bCs/>
        </w:rPr>
        <w:t>принять национальный план по преобразованию системы в с</w:t>
      </w:r>
      <w:r w:rsidRPr="00916276">
        <w:rPr>
          <w:b/>
          <w:bCs/>
        </w:rPr>
        <w:t>и</w:t>
      </w:r>
      <w:r w:rsidRPr="00916276">
        <w:rPr>
          <w:b/>
          <w:bCs/>
        </w:rPr>
        <w:t>стему инклюзивного и качественного образования для всех инвалидов на всех уровнях, обеспечив запрещение дискриминации по признаку инв</w:t>
      </w:r>
      <w:r w:rsidRPr="00916276">
        <w:rPr>
          <w:b/>
          <w:bCs/>
        </w:rPr>
        <w:t>а</w:t>
      </w:r>
      <w:r w:rsidRPr="00916276">
        <w:rPr>
          <w:b/>
          <w:bCs/>
        </w:rPr>
        <w:t>лидности в сфере образования;</w:t>
      </w:r>
    </w:p>
    <w:p w:rsidR="00916276" w:rsidRPr="00916276" w:rsidRDefault="00916276" w:rsidP="00916276">
      <w:pPr>
        <w:pStyle w:val="SingleTxtGR"/>
        <w:rPr>
          <w:b/>
        </w:rPr>
      </w:pPr>
      <w:r>
        <w:rPr>
          <w:b/>
          <w:bCs/>
        </w:rPr>
        <w:tab/>
      </w:r>
      <w:r w:rsidRPr="00916276">
        <w:rPr>
          <w:b/>
          <w:bCs/>
        </w:rPr>
        <w:t>b)</w:t>
      </w:r>
      <w:r w:rsidRPr="00916276">
        <w:tab/>
      </w:r>
      <w:r w:rsidRPr="00916276">
        <w:rPr>
          <w:b/>
          <w:bCs/>
        </w:rPr>
        <w:t>гарантировать соблюдение в законодательном порядке права на инклюзивное образование, в том числе путем провозглашения политики недопущения отказа в зачислении инвалидов в государственные и частные школы, и удвоить усилия по зачислению в школы всех инвалидов, особе</w:t>
      </w:r>
      <w:r w:rsidRPr="00916276">
        <w:rPr>
          <w:b/>
          <w:bCs/>
        </w:rPr>
        <w:t>н</w:t>
      </w:r>
      <w:r w:rsidRPr="00916276">
        <w:rPr>
          <w:b/>
          <w:bCs/>
        </w:rPr>
        <w:t>но тех, кто нуждается в более интенсивной поддержке, в сельских и отд</w:t>
      </w:r>
      <w:r w:rsidRPr="00916276">
        <w:rPr>
          <w:b/>
          <w:bCs/>
        </w:rPr>
        <w:t>а</w:t>
      </w:r>
      <w:r w:rsidRPr="00916276">
        <w:rPr>
          <w:b/>
          <w:bCs/>
        </w:rPr>
        <w:t>ленных районах;</w:t>
      </w:r>
    </w:p>
    <w:p w:rsidR="00916276" w:rsidRPr="00916276" w:rsidRDefault="00916276" w:rsidP="00916276">
      <w:pPr>
        <w:pStyle w:val="SingleTxtGR"/>
        <w:rPr>
          <w:b/>
        </w:rPr>
      </w:pPr>
      <w:r>
        <w:rPr>
          <w:b/>
          <w:bCs/>
        </w:rPr>
        <w:tab/>
      </w:r>
      <w:r w:rsidRPr="00916276">
        <w:rPr>
          <w:b/>
          <w:bCs/>
        </w:rPr>
        <w:t>c)</w:t>
      </w:r>
      <w:r w:rsidRPr="00916276">
        <w:tab/>
      </w:r>
      <w:r w:rsidRPr="00916276">
        <w:rPr>
          <w:b/>
          <w:bCs/>
        </w:rPr>
        <w:t>гарантировать доступность среды, разумное приспособление и предоставление материалов и учебных методик, доступных для учащихся-инвалидов, в том числе с использованием азбуки Брайля и колумбийского жестового языка;</w:t>
      </w:r>
    </w:p>
    <w:p w:rsidR="00916276" w:rsidRPr="00916276" w:rsidRDefault="00916276" w:rsidP="00916276">
      <w:pPr>
        <w:pStyle w:val="SingleTxtGR"/>
        <w:rPr>
          <w:b/>
        </w:rPr>
      </w:pPr>
      <w:r>
        <w:rPr>
          <w:b/>
          <w:bCs/>
        </w:rPr>
        <w:tab/>
      </w:r>
      <w:r w:rsidRPr="00916276">
        <w:rPr>
          <w:b/>
          <w:bCs/>
        </w:rPr>
        <w:t>d)</w:t>
      </w:r>
      <w:r w:rsidRPr="00916276">
        <w:tab/>
      </w:r>
      <w:r w:rsidRPr="00916276">
        <w:rPr>
          <w:b/>
          <w:bCs/>
        </w:rPr>
        <w:t>гарантировать включение инклюзивного образования и прав инвалидов в число ключевых элементов подготовки педагогов с самого начала их карьеры и в число обязательных элементов подготовки препод</w:t>
      </w:r>
      <w:r w:rsidRPr="00916276">
        <w:rPr>
          <w:b/>
          <w:bCs/>
        </w:rPr>
        <w:t>а</w:t>
      </w:r>
      <w:r w:rsidRPr="00916276">
        <w:rPr>
          <w:b/>
          <w:bCs/>
        </w:rPr>
        <w:t xml:space="preserve">вателей </w:t>
      </w:r>
      <w:proofErr w:type="gramStart"/>
      <w:r w:rsidRPr="00916276">
        <w:rPr>
          <w:b/>
          <w:bCs/>
        </w:rPr>
        <w:t>до</w:t>
      </w:r>
      <w:proofErr w:type="gramEnd"/>
      <w:r w:rsidRPr="00916276">
        <w:rPr>
          <w:b/>
          <w:bCs/>
        </w:rPr>
        <w:t xml:space="preserve"> и </w:t>
      </w:r>
      <w:proofErr w:type="gramStart"/>
      <w:r w:rsidRPr="00916276">
        <w:rPr>
          <w:b/>
          <w:bCs/>
        </w:rPr>
        <w:t>во</w:t>
      </w:r>
      <w:proofErr w:type="gramEnd"/>
      <w:r w:rsidRPr="00916276">
        <w:rPr>
          <w:b/>
          <w:bCs/>
        </w:rPr>
        <w:t xml:space="preserve"> время исполнения ими своих функций;</w:t>
      </w:r>
    </w:p>
    <w:p w:rsidR="00916276" w:rsidRPr="00916276" w:rsidRDefault="00916276" w:rsidP="00916276">
      <w:pPr>
        <w:pStyle w:val="SingleTxtGR"/>
        <w:rPr>
          <w:b/>
        </w:rPr>
      </w:pPr>
      <w:r>
        <w:rPr>
          <w:b/>
          <w:bCs/>
        </w:rPr>
        <w:tab/>
      </w:r>
      <w:r w:rsidRPr="00916276">
        <w:rPr>
          <w:b/>
          <w:bCs/>
        </w:rPr>
        <w:t>е)</w:t>
      </w:r>
      <w:r w:rsidRPr="00916276">
        <w:tab/>
      </w:r>
      <w:r w:rsidRPr="00916276">
        <w:rPr>
          <w:b/>
          <w:bCs/>
        </w:rPr>
        <w:t>руководствоваться при решении задач 4.1, 4.5 и 4</w:t>
      </w:r>
      <w:r w:rsidR="000550C0">
        <w:rPr>
          <w:b/>
          <w:bCs/>
        </w:rPr>
        <w:t>.а</w:t>
      </w:r>
      <w:r w:rsidRPr="00916276">
        <w:rPr>
          <w:b/>
          <w:bCs/>
        </w:rPr>
        <w:t xml:space="preserve"> и в рамках целей в области устойчивого развития статьей 24 Конвенции.</w:t>
      </w:r>
    </w:p>
    <w:p w:rsidR="00916276" w:rsidRPr="00916276" w:rsidRDefault="00916276" w:rsidP="00916276">
      <w:pPr>
        <w:pStyle w:val="H23GR"/>
      </w:pPr>
      <w:r w:rsidRPr="00916276">
        <w:tab/>
      </w:r>
      <w:r w:rsidRPr="00916276">
        <w:tab/>
        <w:t>Здоровье (статья 25)</w:t>
      </w:r>
    </w:p>
    <w:p w:rsidR="00916276" w:rsidRPr="00916276" w:rsidRDefault="00916276" w:rsidP="00916276">
      <w:pPr>
        <w:pStyle w:val="SingleTxtGR"/>
      </w:pPr>
      <w:r w:rsidRPr="00916276">
        <w:t>56.</w:t>
      </w:r>
      <w:r w:rsidRPr="00916276">
        <w:tab/>
        <w:t>Комитет обеспокоен:</w:t>
      </w:r>
    </w:p>
    <w:p w:rsidR="00916276" w:rsidRPr="00916276" w:rsidRDefault="00916276" w:rsidP="00916276">
      <w:pPr>
        <w:pStyle w:val="SingleTxtGR"/>
      </w:pPr>
      <w:r>
        <w:tab/>
      </w:r>
      <w:r w:rsidRPr="00916276">
        <w:t>a)</w:t>
      </w:r>
      <w:r w:rsidRPr="00916276">
        <w:tab/>
        <w:t>недостаточно эффективным применением Закона № 1616 об охране психического здоровья в том, что касается соблюдения требования о получении осознанного согласия на проведение инвазивных хирургических операций и прохождение психиатрического лечения;</w:t>
      </w:r>
    </w:p>
    <w:p w:rsidR="00916276" w:rsidRPr="00916276" w:rsidRDefault="00916276" w:rsidP="00916276">
      <w:pPr>
        <w:pStyle w:val="SingleTxtGR"/>
      </w:pPr>
      <w:r>
        <w:tab/>
      </w:r>
      <w:r w:rsidRPr="00916276">
        <w:t>b)</w:t>
      </w:r>
      <w:r w:rsidRPr="00916276">
        <w:tab/>
        <w:t>отсутствием доступа к услугам по охране сексуального и репроду</w:t>
      </w:r>
      <w:r w:rsidRPr="00916276">
        <w:t>к</w:t>
      </w:r>
      <w:r w:rsidRPr="00916276">
        <w:t>тивного здоровья, в том числе в связи с ВИЧ/СПИДом;</w:t>
      </w:r>
    </w:p>
    <w:p w:rsidR="00916276" w:rsidRPr="00916276" w:rsidRDefault="00916276" w:rsidP="00916276">
      <w:pPr>
        <w:pStyle w:val="SingleTxtGR"/>
      </w:pPr>
      <w:r>
        <w:tab/>
      </w:r>
      <w:r w:rsidRPr="00916276">
        <w:t>c)</w:t>
      </w:r>
      <w:r w:rsidRPr="00916276">
        <w:tab/>
        <w:t>предрассудками и негативным отношением медицинских работн</w:t>
      </w:r>
      <w:r w:rsidRPr="00916276">
        <w:t>и</w:t>
      </w:r>
      <w:r w:rsidRPr="00916276">
        <w:t>ков как общего профиля, так специализирующихся на конкретных типах инв</w:t>
      </w:r>
      <w:r w:rsidRPr="00916276">
        <w:t>а</w:t>
      </w:r>
      <w:r w:rsidRPr="00916276">
        <w:t>лидности;</w:t>
      </w:r>
    </w:p>
    <w:p w:rsidR="00916276" w:rsidRPr="00916276" w:rsidRDefault="00916276" w:rsidP="00916276">
      <w:pPr>
        <w:pStyle w:val="SingleTxtGR"/>
      </w:pPr>
      <w:r>
        <w:tab/>
      </w:r>
      <w:r w:rsidRPr="00916276">
        <w:t>d)</w:t>
      </w:r>
      <w:r w:rsidRPr="00916276">
        <w:tab/>
        <w:t>недостаточным охватом сельских и наиболее отдаленных районов или его отсутствием вообще.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57.</w:t>
      </w:r>
      <w:r w:rsidRPr="00916276">
        <w:tab/>
      </w:r>
      <w:r w:rsidRPr="00916276">
        <w:rPr>
          <w:b/>
          <w:bCs/>
        </w:rPr>
        <w:t>Комитет рекомендует государству-участнику:</w:t>
      </w:r>
    </w:p>
    <w:p w:rsidR="00916276" w:rsidRPr="00916276" w:rsidRDefault="00916276" w:rsidP="00916276">
      <w:pPr>
        <w:pStyle w:val="SingleTxtGR"/>
        <w:rPr>
          <w:b/>
        </w:rPr>
      </w:pPr>
      <w:r>
        <w:rPr>
          <w:b/>
          <w:bCs/>
        </w:rPr>
        <w:tab/>
      </w:r>
      <w:r w:rsidRPr="00916276">
        <w:rPr>
          <w:b/>
          <w:bCs/>
        </w:rPr>
        <w:t>a)</w:t>
      </w:r>
      <w:r w:rsidRPr="00916276">
        <w:tab/>
      </w:r>
      <w:r w:rsidRPr="00916276">
        <w:rPr>
          <w:b/>
          <w:bCs/>
        </w:rPr>
        <w:t>обеспечивать получение свободного и осознанного согласия и</w:t>
      </w:r>
      <w:r w:rsidRPr="00916276">
        <w:rPr>
          <w:b/>
          <w:bCs/>
        </w:rPr>
        <w:t>н</w:t>
      </w:r>
      <w:r w:rsidRPr="00916276">
        <w:rPr>
          <w:b/>
          <w:bCs/>
        </w:rPr>
        <w:t>валидов при предоставлении медицинских услуг, включая охрану секс</w:t>
      </w:r>
      <w:r w:rsidRPr="00916276">
        <w:rPr>
          <w:b/>
          <w:bCs/>
        </w:rPr>
        <w:t>у</w:t>
      </w:r>
      <w:r w:rsidRPr="00916276">
        <w:rPr>
          <w:b/>
          <w:bCs/>
        </w:rPr>
        <w:t>ального и репродуктивного здоровья и борьбу с ВИЧ/СПИДом и оказание психиатрической помощи, в том числе посредством протоколов диагност</w:t>
      </w:r>
      <w:r w:rsidRPr="00916276">
        <w:rPr>
          <w:b/>
          <w:bCs/>
        </w:rPr>
        <w:t>и</w:t>
      </w:r>
      <w:r w:rsidRPr="00916276">
        <w:rPr>
          <w:b/>
          <w:bCs/>
        </w:rPr>
        <w:t>ки и лечения болезней;</w:t>
      </w:r>
    </w:p>
    <w:p w:rsidR="00916276" w:rsidRPr="00916276" w:rsidRDefault="00916276" w:rsidP="00916276">
      <w:pPr>
        <w:pStyle w:val="SingleTxtGR"/>
        <w:rPr>
          <w:b/>
        </w:rPr>
      </w:pPr>
      <w:r>
        <w:rPr>
          <w:b/>
          <w:bCs/>
        </w:rPr>
        <w:tab/>
      </w:r>
      <w:r w:rsidRPr="00916276">
        <w:rPr>
          <w:b/>
          <w:bCs/>
        </w:rPr>
        <w:t>b)</w:t>
      </w:r>
      <w:r w:rsidRPr="00916276">
        <w:tab/>
      </w:r>
      <w:r w:rsidRPr="00916276">
        <w:rPr>
          <w:b/>
          <w:bCs/>
        </w:rPr>
        <w:t>знакомить медицинский персонал с правами инвалидов и тр</w:t>
      </w:r>
      <w:r w:rsidRPr="00916276">
        <w:rPr>
          <w:b/>
          <w:bCs/>
        </w:rPr>
        <w:t>е</w:t>
      </w:r>
      <w:r w:rsidRPr="00916276">
        <w:rPr>
          <w:b/>
          <w:bCs/>
        </w:rPr>
        <w:t>бованиями в отношении уважения их достоинства, включая право на св</w:t>
      </w:r>
      <w:r w:rsidRPr="00916276">
        <w:rPr>
          <w:b/>
          <w:bCs/>
        </w:rPr>
        <w:t>о</w:t>
      </w:r>
      <w:r w:rsidRPr="00916276">
        <w:rPr>
          <w:b/>
          <w:bCs/>
        </w:rPr>
        <w:t>бодное и осознанное согласие;</w:t>
      </w:r>
    </w:p>
    <w:p w:rsidR="00916276" w:rsidRPr="00916276" w:rsidRDefault="00916276" w:rsidP="00916276">
      <w:pPr>
        <w:pStyle w:val="SingleTxtGR"/>
        <w:rPr>
          <w:b/>
        </w:rPr>
      </w:pPr>
      <w:r>
        <w:rPr>
          <w:b/>
          <w:bCs/>
        </w:rPr>
        <w:tab/>
      </w:r>
      <w:r w:rsidRPr="00916276">
        <w:rPr>
          <w:b/>
          <w:bCs/>
        </w:rPr>
        <w:t>c)</w:t>
      </w:r>
      <w:r w:rsidRPr="00916276">
        <w:tab/>
      </w:r>
      <w:r w:rsidRPr="00916276">
        <w:rPr>
          <w:b/>
          <w:bCs/>
        </w:rPr>
        <w:t>принимать меры по обеспечению доступности любых медици</w:t>
      </w:r>
      <w:r w:rsidRPr="00916276">
        <w:rPr>
          <w:b/>
          <w:bCs/>
        </w:rPr>
        <w:t>н</w:t>
      </w:r>
      <w:r w:rsidRPr="00916276">
        <w:rPr>
          <w:b/>
          <w:bCs/>
        </w:rPr>
        <w:t>ских услуг как в плане физических характеристик объектов, оборудования и мебели, так и плане информации и связи;</w:t>
      </w:r>
    </w:p>
    <w:p w:rsidR="00916276" w:rsidRPr="00916276" w:rsidRDefault="00916276" w:rsidP="00916276">
      <w:pPr>
        <w:pStyle w:val="SingleTxtGR"/>
      </w:pPr>
      <w:r>
        <w:rPr>
          <w:b/>
          <w:bCs/>
        </w:rPr>
        <w:tab/>
      </w:r>
      <w:r w:rsidRPr="00916276">
        <w:rPr>
          <w:b/>
          <w:bCs/>
        </w:rPr>
        <w:t>d)</w:t>
      </w:r>
      <w:r w:rsidRPr="00916276">
        <w:tab/>
      </w:r>
      <w:r w:rsidRPr="00916276">
        <w:rPr>
          <w:b/>
          <w:bCs/>
        </w:rPr>
        <w:t xml:space="preserve">выделять достаточные экономические и кадровые ресурсы для обеспечения охвата системой здравоохранения всех инвалидов, особенно жертв вооруженного конфликта, женщин, детей и </w:t>
      </w:r>
      <w:proofErr w:type="gramStart"/>
      <w:r w:rsidRPr="00916276">
        <w:rPr>
          <w:b/>
          <w:bCs/>
        </w:rPr>
        <w:t>престарелых-инвалидов</w:t>
      </w:r>
      <w:proofErr w:type="gramEnd"/>
      <w:r w:rsidRPr="00916276">
        <w:rPr>
          <w:b/>
          <w:bCs/>
        </w:rPr>
        <w:t xml:space="preserve"> и инвалидов из числа </w:t>
      </w:r>
      <w:proofErr w:type="spellStart"/>
      <w:r w:rsidRPr="00916276">
        <w:rPr>
          <w:b/>
          <w:bCs/>
        </w:rPr>
        <w:t>афроколумбийцев</w:t>
      </w:r>
      <w:proofErr w:type="spellEnd"/>
      <w:r w:rsidRPr="00916276">
        <w:rPr>
          <w:b/>
          <w:bCs/>
        </w:rPr>
        <w:t xml:space="preserve">, коренных народов и жителей сельских и отдаленных районов, лесбиянок, </w:t>
      </w:r>
      <w:proofErr w:type="spellStart"/>
      <w:r w:rsidRPr="00916276">
        <w:rPr>
          <w:b/>
          <w:bCs/>
        </w:rPr>
        <w:t>геев</w:t>
      </w:r>
      <w:proofErr w:type="spellEnd"/>
      <w:r w:rsidRPr="00916276">
        <w:rPr>
          <w:b/>
          <w:bCs/>
        </w:rPr>
        <w:t>, бисексуалов, транссекс</w:t>
      </w:r>
      <w:r w:rsidRPr="00916276">
        <w:rPr>
          <w:b/>
          <w:bCs/>
        </w:rPr>
        <w:t>у</w:t>
      </w:r>
      <w:r w:rsidRPr="00916276">
        <w:rPr>
          <w:b/>
          <w:bCs/>
        </w:rPr>
        <w:t>алов и интерсексуалов;</w:t>
      </w:r>
    </w:p>
    <w:p w:rsidR="00916276" w:rsidRPr="00916276" w:rsidRDefault="00916276" w:rsidP="00916276">
      <w:pPr>
        <w:pStyle w:val="SingleTxtGR"/>
      </w:pPr>
      <w:r>
        <w:rPr>
          <w:b/>
          <w:bCs/>
        </w:rPr>
        <w:tab/>
      </w:r>
      <w:r w:rsidRPr="00916276">
        <w:rPr>
          <w:b/>
          <w:bCs/>
        </w:rPr>
        <w:t>e)</w:t>
      </w:r>
      <w:r w:rsidRPr="00916276">
        <w:tab/>
      </w:r>
      <w:r w:rsidRPr="00916276">
        <w:rPr>
          <w:b/>
          <w:bCs/>
        </w:rPr>
        <w:t>руководствоваться при решении задач 3.7 и 3.8 в рамках целей в области устойчивого развития статьей 25 Конвенции.</w:t>
      </w:r>
    </w:p>
    <w:p w:rsidR="00916276" w:rsidRPr="00916276" w:rsidRDefault="00916276" w:rsidP="00916276">
      <w:pPr>
        <w:pStyle w:val="H23GR"/>
      </w:pPr>
      <w:r w:rsidRPr="00916276">
        <w:tab/>
      </w:r>
      <w:r w:rsidRPr="00916276">
        <w:tab/>
      </w:r>
      <w:proofErr w:type="spellStart"/>
      <w:r w:rsidRPr="00916276">
        <w:t>Абилитация</w:t>
      </w:r>
      <w:proofErr w:type="spellEnd"/>
      <w:r w:rsidRPr="00916276">
        <w:t xml:space="preserve"> и реабилитация (статья 26)</w:t>
      </w:r>
    </w:p>
    <w:p w:rsidR="00916276" w:rsidRPr="00916276" w:rsidRDefault="00916276" w:rsidP="00916276">
      <w:pPr>
        <w:pStyle w:val="SingleTxtGR"/>
      </w:pPr>
      <w:r w:rsidRPr="00916276">
        <w:t>58.</w:t>
      </w:r>
      <w:r w:rsidRPr="00916276">
        <w:tab/>
        <w:t>Комитет обеспокоен тем, что государство-участник делегировало некот</w:t>
      </w:r>
      <w:r w:rsidRPr="00916276">
        <w:t>о</w:t>
      </w:r>
      <w:r w:rsidRPr="00916276">
        <w:t xml:space="preserve">рые из своих обязанностей по </w:t>
      </w:r>
      <w:proofErr w:type="spellStart"/>
      <w:r w:rsidRPr="00916276">
        <w:t>абилитации</w:t>
      </w:r>
      <w:proofErr w:type="spellEnd"/>
      <w:r w:rsidRPr="00916276">
        <w:t xml:space="preserve"> и реабилитации инвалидов частной компании </w:t>
      </w:r>
      <w:r w:rsidR="003B0B98">
        <w:t>«</w:t>
      </w:r>
      <w:r w:rsidRPr="00916276">
        <w:t>Телемарафон</w:t>
      </w:r>
      <w:r w:rsidR="003B0B98">
        <w:t>»</w:t>
      </w:r>
      <w:r w:rsidRPr="00916276">
        <w:t xml:space="preserve"> без надлежащего надзора или контроля и без пров</w:t>
      </w:r>
      <w:r w:rsidRPr="00916276">
        <w:t>е</w:t>
      </w:r>
      <w:r w:rsidRPr="00916276">
        <w:t>дения консультаций с организациями инвалидов. Он обеспокоен также тем о</w:t>
      </w:r>
      <w:r w:rsidRPr="00916276">
        <w:t>б</w:t>
      </w:r>
      <w:r w:rsidRPr="00916276">
        <w:t>стоятельством, что реабилитация инвалидов сосредоточена на физических а</w:t>
      </w:r>
      <w:r w:rsidRPr="00916276">
        <w:t>с</w:t>
      </w:r>
      <w:r w:rsidRPr="00916276">
        <w:t>пектах или аспектах, связанных с отклонениями, без учета таких сфер, как о</w:t>
      </w:r>
      <w:r w:rsidRPr="00916276">
        <w:t>б</w:t>
      </w:r>
      <w:r w:rsidRPr="00916276">
        <w:t>разование и занятость.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59.</w:t>
      </w:r>
      <w:r w:rsidRPr="00916276">
        <w:tab/>
      </w:r>
      <w:r w:rsidRPr="00916276">
        <w:rPr>
          <w:b/>
          <w:bCs/>
        </w:rPr>
        <w:t>Комитет рекомендует государству-участнику:</w:t>
      </w:r>
    </w:p>
    <w:p w:rsidR="00916276" w:rsidRPr="00916276" w:rsidRDefault="00916276" w:rsidP="00916276">
      <w:pPr>
        <w:pStyle w:val="SingleTxtGR"/>
        <w:rPr>
          <w:b/>
        </w:rPr>
      </w:pPr>
      <w:r>
        <w:rPr>
          <w:b/>
          <w:bCs/>
        </w:rPr>
        <w:tab/>
      </w:r>
      <w:r w:rsidRPr="00916276">
        <w:rPr>
          <w:b/>
          <w:bCs/>
        </w:rPr>
        <w:t>a)</w:t>
      </w:r>
      <w:r w:rsidRPr="00916276">
        <w:tab/>
      </w:r>
      <w:r w:rsidRPr="00916276">
        <w:rPr>
          <w:b/>
          <w:bCs/>
        </w:rPr>
        <w:t xml:space="preserve">осуществлять в консультации с организациями инвалидов надзор за оказанием услуг по </w:t>
      </w:r>
      <w:proofErr w:type="spellStart"/>
      <w:r w:rsidRPr="00916276">
        <w:rPr>
          <w:b/>
          <w:bCs/>
        </w:rPr>
        <w:t>абилитации</w:t>
      </w:r>
      <w:proofErr w:type="spellEnd"/>
      <w:r w:rsidRPr="00916276">
        <w:rPr>
          <w:b/>
          <w:bCs/>
        </w:rPr>
        <w:t xml:space="preserve"> и реабилитации частными ко</w:t>
      </w:r>
      <w:r w:rsidRPr="00916276">
        <w:rPr>
          <w:b/>
          <w:bCs/>
        </w:rPr>
        <w:t>м</w:t>
      </w:r>
      <w:r w:rsidRPr="00916276">
        <w:rPr>
          <w:b/>
          <w:bCs/>
        </w:rPr>
        <w:t>паниями;</w:t>
      </w:r>
    </w:p>
    <w:p w:rsidR="00916276" w:rsidRPr="00916276" w:rsidRDefault="00916276" w:rsidP="00916276">
      <w:pPr>
        <w:pStyle w:val="SingleTxtGR"/>
        <w:rPr>
          <w:b/>
        </w:rPr>
      </w:pPr>
      <w:r>
        <w:rPr>
          <w:b/>
          <w:bCs/>
        </w:rPr>
        <w:tab/>
      </w:r>
      <w:r w:rsidRPr="00916276">
        <w:rPr>
          <w:b/>
          <w:bCs/>
        </w:rPr>
        <w:t>b)</w:t>
      </w:r>
      <w:r w:rsidRPr="00916276">
        <w:tab/>
      </w:r>
      <w:r w:rsidRPr="00916276">
        <w:rPr>
          <w:b/>
          <w:bCs/>
        </w:rPr>
        <w:t>расширять услуг</w:t>
      </w:r>
      <w:r w:rsidR="000550C0">
        <w:rPr>
          <w:b/>
          <w:bCs/>
        </w:rPr>
        <w:t>и</w:t>
      </w:r>
      <w:r w:rsidRPr="00916276">
        <w:rPr>
          <w:b/>
          <w:bCs/>
        </w:rPr>
        <w:t xml:space="preserve"> по </w:t>
      </w:r>
      <w:proofErr w:type="spellStart"/>
      <w:r w:rsidRPr="00916276">
        <w:rPr>
          <w:b/>
          <w:bCs/>
        </w:rPr>
        <w:t>абилитации</w:t>
      </w:r>
      <w:proofErr w:type="spellEnd"/>
      <w:r w:rsidRPr="00916276">
        <w:rPr>
          <w:b/>
          <w:bCs/>
        </w:rPr>
        <w:t xml:space="preserve"> и реабилитации, чтобы они в соответствии с Конвенцией были комплексными.</w:t>
      </w:r>
    </w:p>
    <w:p w:rsidR="00916276" w:rsidRPr="00916276" w:rsidRDefault="00916276" w:rsidP="00916276">
      <w:pPr>
        <w:pStyle w:val="H23GR"/>
      </w:pPr>
      <w:r w:rsidRPr="00916276">
        <w:tab/>
      </w:r>
      <w:r w:rsidRPr="00916276">
        <w:tab/>
        <w:t>Труд и занятость (статья 27)</w:t>
      </w:r>
    </w:p>
    <w:p w:rsidR="00916276" w:rsidRPr="00916276" w:rsidRDefault="00916276" w:rsidP="00916276">
      <w:pPr>
        <w:pStyle w:val="SingleTxtGR"/>
      </w:pPr>
      <w:r w:rsidRPr="00916276">
        <w:t>60.</w:t>
      </w:r>
      <w:r w:rsidRPr="00916276">
        <w:tab/>
        <w:t>Комитет обеспокоен недостаточностью и низкой результативностью ус</w:t>
      </w:r>
      <w:r w:rsidRPr="00916276">
        <w:t>и</w:t>
      </w:r>
      <w:r w:rsidRPr="00916276">
        <w:t>лий по вовлечению инвалидов в трудовую деятельность, что обусловлено оч</w:t>
      </w:r>
      <w:r w:rsidRPr="00916276">
        <w:t>е</w:t>
      </w:r>
      <w:r w:rsidRPr="00916276">
        <w:t>видными пересекающимися формами нер</w:t>
      </w:r>
      <w:r w:rsidR="001C1D9C">
        <w:t>авенства. Он также испытывает о</w:t>
      </w:r>
      <w:r w:rsidRPr="00916276">
        <w:t>бе</w:t>
      </w:r>
      <w:r w:rsidRPr="00916276">
        <w:t>с</w:t>
      </w:r>
      <w:r w:rsidRPr="00916276">
        <w:t>покоенность по поводу сохранения дискриминации по признаку инвалидности и отсутствия положения, регулирующего обеспечение разумного приспособл</w:t>
      </w:r>
      <w:r w:rsidRPr="00916276">
        <w:t>е</w:t>
      </w:r>
      <w:r w:rsidRPr="00916276">
        <w:t>ния.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61.</w:t>
      </w:r>
      <w:r w:rsidRPr="00916276">
        <w:tab/>
      </w:r>
      <w:r w:rsidRPr="00916276">
        <w:rPr>
          <w:b/>
          <w:bCs/>
        </w:rPr>
        <w:t>Комитет рекомендует государству-участнику:</w:t>
      </w:r>
    </w:p>
    <w:p w:rsidR="00916276" w:rsidRPr="00916276" w:rsidRDefault="00916276" w:rsidP="00916276">
      <w:pPr>
        <w:pStyle w:val="SingleTxtGR"/>
        <w:rPr>
          <w:b/>
        </w:rPr>
      </w:pPr>
      <w:r>
        <w:rPr>
          <w:b/>
          <w:bCs/>
        </w:rPr>
        <w:tab/>
      </w:r>
      <w:r w:rsidRPr="00916276">
        <w:rPr>
          <w:b/>
          <w:bCs/>
        </w:rPr>
        <w:t>a)</w:t>
      </w:r>
      <w:r w:rsidRPr="00916276">
        <w:tab/>
      </w:r>
      <w:r w:rsidRPr="00916276">
        <w:rPr>
          <w:b/>
          <w:bCs/>
        </w:rPr>
        <w:t>принимать меры по обеспечению полной занятости инвалидов на открытом рынке труда, в том числе по</w:t>
      </w:r>
      <w:r w:rsidR="001C1D9C">
        <w:rPr>
          <w:b/>
          <w:bCs/>
        </w:rPr>
        <w:t>с</w:t>
      </w:r>
      <w:r w:rsidRPr="00916276">
        <w:rPr>
          <w:b/>
          <w:bCs/>
        </w:rPr>
        <w:t>редством позитивных действий и борьбы с дискриминацией по признаку инвалидности;</w:t>
      </w:r>
    </w:p>
    <w:p w:rsidR="00916276" w:rsidRPr="00916276" w:rsidRDefault="00916276" w:rsidP="00916276">
      <w:pPr>
        <w:pStyle w:val="SingleTxtGR"/>
        <w:rPr>
          <w:b/>
        </w:rPr>
      </w:pPr>
      <w:r>
        <w:rPr>
          <w:b/>
          <w:bCs/>
        </w:rPr>
        <w:tab/>
      </w:r>
      <w:r w:rsidRPr="00916276">
        <w:rPr>
          <w:b/>
          <w:bCs/>
        </w:rPr>
        <w:t>b)</w:t>
      </w:r>
      <w:r w:rsidRPr="00916276">
        <w:tab/>
      </w:r>
      <w:r w:rsidRPr="00916276">
        <w:rPr>
          <w:b/>
          <w:bCs/>
        </w:rPr>
        <w:t>утвердить нормы, регулирующие обеспечение разумного пр</w:t>
      </w:r>
      <w:r w:rsidRPr="00916276">
        <w:rPr>
          <w:b/>
          <w:bCs/>
        </w:rPr>
        <w:t>и</w:t>
      </w:r>
      <w:r w:rsidRPr="00916276">
        <w:rPr>
          <w:b/>
          <w:bCs/>
        </w:rPr>
        <w:t>способления в сфере занятости;</w:t>
      </w:r>
    </w:p>
    <w:p w:rsidR="00916276" w:rsidRPr="00916276" w:rsidRDefault="00916276" w:rsidP="00916276">
      <w:pPr>
        <w:pStyle w:val="SingleTxtGR"/>
        <w:rPr>
          <w:b/>
        </w:rPr>
      </w:pPr>
      <w:r>
        <w:rPr>
          <w:b/>
          <w:bCs/>
        </w:rPr>
        <w:tab/>
      </w:r>
      <w:r w:rsidRPr="00916276">
        <w:rPr>
          <w:b/>
          <w:bCs/>
        </w:rPr>
        <w:t>c)</w:t>
      </w:r>
      <w:r w:rsidRPr="00916276">
        <w:tab/>
      </w:r>
      <w:r w:rsidRPr="00916276">
        <w:rPr>
          <w:b/>
          <w:bCs/>
        </w:rPr>
        <w:t>руководствоваться при решении задачи 8.5 в рамках целей в области устойчивого развития, касающейся обеспечения производительной занятости и достойной работы для всех инвалидов в соответствии с при</w:t>
      </w:r>
      <w:r w:rsidRPr="00916276">
        <w:rPr>
          <w:b/>
          <w:bCs/>
        </w:rPr>
        <w:t>н</w:t>
      </w:r>
      <w:r w:rsidRPr="00916276">
        <w:rPr>
          <w:b/>
          <w:bCs/>
        </w:rPr>
        <w:t>ципом равной оплаты за труд равной ценности, статьей 27 Конвенции.</w:t>
      </w:r>
    </w:p>
    <w:p w:rsidR="00916276" w:rsidRPr="00916276" w:rsidRDefault="00916276" w:rsidP="00916276">
      <w:pPr>
        <w:pStyle w:val="H23GR"/>
      </w:pPr>
      <w:r w:rsidRPr="00916276">
        <w:tab/>
      </w:r>
      <w:r w:rsidRPr="00916276">
        <w:tab/>
        <w:t>Достаточный жизненный уровень и социальная защита (статья 28)</w:t>
      </w:r>
    </w:p>
    <w:p w:rsidR="00916276" w:rsidRPr="00916276" w:rsidRDefault="00916276" w:rsidP="00916276">
      <w:pPr>
        <w:pStyle w:val="SingleTxtGR"/>
      </w:pPr>
      <w:r w:rsidRPr="00916276">
        <w:t>62.</w:t>
      </w:r>
      <w:r w:rsidRPr="00916276">
        <w:tab/>
      </w:r>
      <w:proofErr w:type="gramStart"/>
      <w:r w:rsidRPr="00916276">
        <w:t xml:space="preserve">Комитет отмечает, что большинство инвалидов, проживающих в условиях нищеты и крайней нищеты, в частности женщины и дети, престарелые, </w:t>
      </w:r>
      <w:proofErr w:type="spellStart"/>
      <w:r w:rsidRPr="00916276">
        <w:t>афрок</w:t>
      </w:r>
      <w:r w:rsidRPr="00916276">
        <w:t>о</w:t>
      </w:r>
      <w:r w:rsidRPr="00916276">
        <w:t>лумбийцы</w:t>
      </w:r>
      <w:proofErr w:type="spellEnd"/>
      <w:r w:rsidRPr="00916276">
        <w:t>, представители коренных народов и жит</w:t>
      </w:r>
      <w:r w:rsidR="000550C0">
        <w:t>ели сельских и отдаленных районов</w:t>
      </w:r>
      <w:r w:rsidRPr="00916276">
        <w:t>, не охвачены программами социальной защиты или помощи инвал</w:t>
      </w:r>
      <w:r w:rsidRPr="00916276">
        <w:t>и</w:t>
      </w:r>
      <w:r w:rsidRPr="00916276">
        <w:t>дам, которые как раз и призваны решать проблемы инвалидности и покрывать связанные с этим дополнительные расходы, хотя именно они подвержены наибольшей угрозе нищеты, изоляции и</w:t>
      </w:r>
      <w:proofErr w:type="gramEnd"/>
      <w:r w:rsidRPr="00916276">
        <w:t xml:space="preserve"> ущемления их прав. Он также обесп</w:t>
      </w:r>
      <w:r w:rsidRPr="00916276">
        <w:t>о</w:t>
      </w:r>
      <w:r w:rsidRPr="00916276">
        <w:t>коен неприменением подхода, учитывающего фактор инвалидности, в политике предоставления бесплатного или социального жилья, в частности ограниче</w:t>
      </w:r>
      <w:r w:rsidRPr="00916276">
        <w:t>н</w:t>
      </w:r>
      <w:r w:rsidRPr="00916276">
        <w:t>ным доступом инвалидов к этим программам и их недоступностью.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63.</w:t>
      </w:r>
      <w:r w:rsidRPr="00916276">
        <w:tab/>
      </w:r>
      <w:r w:rsidRPr="00916276">
        <w:rPr>
          <w:b/>
          <w:bCs/>
        </w:rPr>
        <w:t>Комитет рекомендует государству-участнику:</w:t>
      </w:r>
    </w:p>
    <w:p w:rsidR="00916276" w:rsidRPr="00916276" w:rsidRDefault="00916276" w:rsidP="00916276">
      <w:pPr>
        <w:pStyle w:val="SingleTxtGR"/>
        <w:rPr>
          <w:b/>
        </w:rPr>
      </w:pPr>
      <w:r>
        <w:rPr>
          <w:b/>
          <w:bCs/>
        </w:rPr>
        <w:tab/>
      </w:r>
      <w:r w:rsidRPr="00916276">
        <w:rPr>
          <w:b/>
          <w:bCs/>
        </w:rPr>
        <w:t>a)</w:t>
      </w:r>
      <w:r w:rsidRPr="00916276">
        <w:tab/>
      </w:r>
      <w:r w:rsidRPr="00916276">
        <w:rPr>
          <w:b/>
          <w:bCs/>
        </w:rPr>
        <w:t>в первоочередном порядке учитывать проблематику инвали</w:t>
      </w:r>
      <w:r w:rsidRPr="00916276">
        <w:rPr>
          <w:b/>
          <w:bCs/>
        </w:rPr>
        <w:t>д</w:t>
      </w:r>
      <w:r w:rsidRPr="00916276">
        <w:rPr>
          <w:b/>
          <w:bCs/>
        </w:rPr>
        <w:t>ности в стратегиях сокращения масштабов нищеты и социальной интегр</w:t>
      </w:r>
      <w:r w:rsidRPr="00916276">
        <w:rPr>
          <w:b/>
          <w:bCs/>
        </w:rPr>
        <w:t>а</w:t>
      </w:r>
      <w:r w:rsidRPr="00916276">
        <w:rPr>
          <w:b/>
          <w:bCs/>
        </w:rPr>
        <w:t>ции;</w:t>
      </w:r>
    </w:p>
    <w:p w:rsidR="00916276" w:rsidRPr="00916276" w:rsidRDefault="00916276" w:rsidP="00916276">
      <w:pPr>
        <w:pStyle w:val="SingleTxtGR"/>
        <w:rPr>
          <w:b/>
        </w:rPr>
      </w:pPr>
      <w:r>
        <w:rPr>
          <w:b/>
          <w:bCs/>
        </w:rPr>
        <w:tab/>
      </w:r>
      <w:r w:rsidRPr="00916276">
        <w:rPr>
          <w:b/>
          <w:bCs/>
        </w:rPr>
        <w:t>b)</w:t>
      </w:r>
      <w:r w:rsidRPr="00916276">
        <w:tab/>
      </w:r>
      <w:r w:rsidRPr="00916276">
        <w:rPr>
          <w:b/>
          <w:bCs/>
        </w:rPr>
        <w:t>отменить требование в отношении лишения дееспособности для получения доступа к мерам социальной защиты и укреплять програ</w:t>
      </w:r>
      <w:r w:rsidRPr="00916276">
        <w:rPr>
          <w:b/>
          <w:bCs/>
        </w:rPr>
        <w:t>м</w:t>
      </w:r>
      <w:r w:rsidRPr="00916276">
        <w:rPr>
          <w:b/>
          <w:bCs/>
        </w:rPr>
        <w:t>мы социальной защиты и помощи с учетом гендерных факторов, этнич</w:t>
      </w:r>
      <w:r w:rsidRPr="00916276">
        <w:rPr>
          <w:b/>
          <w:bCs/>
        </w:rPr>
        <w:t>е</w:t>
      </w:r>
      <w:r w:rsidRPr="00916276">
        <w:rPr>
          <w:b/>
          <w:bCs/>
        </w:rPr>
        <w:t>ской принадлежности и возраста в целях покрытия дополнительных ра</w:t>
      </w:r>
      <w:r w:rsidRPr="00916276">
        <w:rPr>
          <w:b/>
          <w:bCs/>
        </w:rPr>
        <w:t>с</w:t>
      </w:r>
      <w:r w:rsidRPr="00916276">
        <w:rPr>
          <w:b/>
          <w:bCs/>
        </w:rPr>
        <w:t>ходов, возникающих из-за инвалидности при приобретении товаров и услуг.</w:t>
      </w:r>
      <w:r w:rsidRPr="00916276">
        <w:t xml:space="preserve"> </w:t>
      </w:r>
      <w:r w:rsidRPr="00916276">
        <w:rPr>
          <w:b/>
          <w:bCs/>
        </w:rPr>
        <w:t>В частности, ему следует добиться пересмотра толкований при пр</w:t>
      </w:r>
      <w:r w:rsidRPr="00916276">
        <w:rPr>
          <w:b/>
          <w:bCs/>
        </w:rPr>
        <w:t>и</w:t>
      </w:r>
      <w:r w:rsidRPr="00916276">
        <w:rPr>
          <w:b/>
          <w:bCs/>
        </w:rPr>
        <w:t>нятии соответствующих решений Конституционного суда и изменения практики пенсионных фондов, чтобы обеспечить охват инвалидов этими программами;</w:t>
      </w:r>
    </w:p>
    <w:p w:rsidR="00916276" w:rsidRPr="00916276" w:rsidRDefault="00916276" w:rsidP="00916276">
      <w:pPr>
        <w:pStyle w:val="SingleTxtGR"/>
        <w:rPr>
          <w:b/>
        </w:rPr>
      </w:pPr>
      <w:r>
        <w:rPr>
          <w:b/>
          <w:bCs/>
        </w:rPr>
        <w:tab/>
      </w:r>
      <w:r w:rsidRPr="00916276">
        <w:rPr>
          <w:b/>
          <w:bCs/>
        </w:rPr>
        <w:t>с)</w:t>
      </w:r>
      <w:r w:rsidRPr="00916276">
        <w:tab/>
      </w:r>
      <w:r w:rsidRPr="00916276">
        <w:rPr>
          <w:b/>
          <w:bCs/>
        </w:rPr>
        <w:t>уделять приоритетное внимание инвалидам, в частности же</w:t>
      </w:r>
      <w:r w:rsidRPr="00916276">
        <w:rPr>
          <w:b/>
          <w:bCs/>
        </w:rPr>
        <w:t>н</w:t>
      </w:r>
      <w:r w:rsidRPr="00916276">
        <w:rPr>
          <w:b/>
          <w:bCs/>
        </w:rPr>
        <w:t>щинам и лицам, принадлежащим к этническим или расовым меньши</w:t>
      </w:r>
      <w:r w:rsidRPr="00916276">
        <w:rPr>
          <w:b/>
          <w:bCs/>
        </w:rPr>
        <w:t>н</w:t>
      </w:r>
      <w:r w:rsidRPr="00916276">
        <w:rPr>
          <w:b/>
          <w:bCs/>
        </w:rPr>
        <w:t>ствам, и инвалидам, ставшим жертвами вооруженного конфликта, в ра</w:t>
      </w:r>
      <w:r w:rsidRPr="00916276">
        <w:rPr>
          <w:b/>
          <w:bCs/>
        </w:rPr>
        <w:t>м</w:t>
      </w:r>
      <w:r w:rsidRPr="00916276">
        <w:rPr>
          <w:b/>
          <w:bCs/>
        </w:rPr>
        <w:t>ках политики предоставления социального жилья, обеспечивая его досту</w:t>
      </w:r>
      <w:r w:rsidRPr="00916276">
        <w:rPr>
          <w:b/>
          <w:bCs/>
        </w:rPr>
        <w:t>п</w:t>
      </w:r>
      <w:r w:rsidRPr="00916276">
        <w:rPr>
          <w:b/>
          <w:bCs/>
        </w:rPr>
        <w:t>ность;</w:t>
      </w:r>
      <w:r w:rsidRPr="00916276">
        <w:t xml:space="preserve"> </w:t>
      </w:r>
      <w:r w:rsidRPr="00916276">
        <w:rPr>
          <w:b/>
          <w:bCs/>
        </w:rPr>
        <w:t>и</w:t>
      </w:r>
    </w:p>
    <w:p w:rsidR="00916276" w:rsidRPr="00916276" w:rsidRDefault="00916276" w:rsidP="00916276">
      <w:pPr>
        <w:pStyle w:val="SingleTxtGR"/>
        <w:rPr>
          <w:b/>
        </w:rPr>
      </w:pPr>
      <w:r>
        <w:rPr>
          <w:b/>
          <w:bCs/>
        </w:rPr>
        <w:tab/>
      </w:r>
      <w:r w:rsidRPr="00916276">
        <w:rPr>
          <w:b/>
          <w:bCs/>
        </w:rPr>
        <w:t>d)</w:t>
      </w:r>
      <w:r w:rsidRPr="00916276">
        <w:tab/>
      </w:r>
      <w:r w:rsidRPr="00916276">
        <w:rPr>
          <w:b/>
          <w:bCs/>
        </w:rPr>
        <w:t>руководствоваться при решении задачи 10.2 в рамках целей в области устойчивого развития статьей 28 Конвенции.</w:t>
      </w:r>
    </w:p>
    <w:p w:rsidR="00916276" w:rsidRPr="00916276" w:rsidRDefault="00916276" w:rsidP="00916276">
      <w:pPr>
        <w:pStyle w:val="H23GR"/>
      </w:pPr>
      <w:r w:rsidRPr="00916276">
        <w:tab/>
      </w:r>
      <w:r w:rsidRPr="00916276">
        <w:tab/>
        <w:t>Участие в политической и общественной жизни (статья 29)</w:t>
      </w:r>
    </w:p>
    <w:p w:rsidR="00916276" w:rsidRPr="00916276" w:rsidRDefault="00916276" w:rsidP="00916276">
      <w:pPr>
        <w:pStyle w:val="SingleTxtGR"/>
      </w:pPr>
      <w:r w:rsidRPr="00916276">
        <w:t>64.</w:t>
      </w:r>
      <w:r w:rsidRPr="00916276">
        <w:tab/>
        <w:t>Комитет испытывает обеспокоенность по поводу ограничения участия инвалидов в политической жизни, особенно по поводу того, что лица, лише</w:t>
      </w:r>
      <w:r w:rsidRPr="00916276">
        <w:t>н</w:t>
      </w:r>
      <w:r w:rsidRPr="00916276">
        <w:t>ные дееспособности по решению суда, не могут реализовать свое право голоса и тем, что в ходе выборов не гарантируется доступность.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65.</w:t>
      </w:r>
      <w:r w:rsidRPr="00916276">
        <w:tab/>
      </w:r>
      <w:r w:rsidRPr="00916276">
        <w:rPr>
          <w:b/>
          <w:bCs/>
        </w:rPr>
        <w:t>Комитет рекомендует государству-участнику принять меры, в том числе отменить некоторые законы, с тем чтобы:</w:t>
      </w:r>
    </w:p>
    <w:p w:rsidR="00916276" w:rsidRPr="00916276" w:rsidRDefault="00916276" w:rsidP="00916276">
      <w:pPr>
        <w:pStyle w:val="SingleTxtGR"/>
        <w:rPr>
          <w:b/>
        </w:rPr>
      </w:pPr>
      <w:r>
        <w:rPr>
          <w:b/>
          <w:bCs/>
        </w:rPr>
        <w:tab/>
      </w:r>
      <w:r w:rsidRPr="00916276">
        <w:rPr>
          <w:b/>
          <w:bCs/>
        </w:rPr>
        <w:t>a)</w:t>
      </w:r>
      <w:r w:rsidRPr="00916276">
        <w:tab/>
      </w:r>
      <w:r w:rsidRPr="00916276">
        <w:rPr>
          <w:b/>
          <w:bCs/>
        </w:rPr>
        <w:t xml:space="preserve">гарантировать право голоса и участие в политической жизни всем инвалидам, в том числе тем, чья правоспособность ограничена по решению суда о признании их </w:t>
      </w:r>
      <w:proofErr w:type="gramStart"/>
      <w:r w:rsidRPr="00916276">
        <w:rPr>
          <w:b/>
          <w:bCs/>
        </w:rPr>
        <w:t>недееспособными</w:t>
      </w:r>
      <w:proofErr w:type="gramEnd"/>
      <w:r w:rsidRPr="00916276">
        <w:rPr>
          <w:b/>
          <w:bCs/>
        </w:rPr>
        <w:t>;</w:t>
      </w:r>
    </w:p>
    <w:p w:rsidR="00916276" w:rsidRPr="00916276" w:rsidRDefault="00916276" w:rsidP="00916276">
      <w:pPr>
        <w:pStyle w:val="SingleTxtGR"/>
        <w:rPr>
          <w:b/>
        </w:rPr>
      </w:pPr>
      <w:r>
        <w:rPr>
          <w:b/>
          <w:bCs/>
        </w:rPr>
        <w:tab/>
      </w:r>
      <w:r w:rsidRPr="00916276">
        <w:rPr>
          <w:b/>
          <w:bCs/>
        </w:rPr>
        <w:t>b)</w:t>
      </w:r>
      <w:r w:rsidRPr="00916276">
        <w:tab/>
      </w:r>
      <w:r w:rsidRPr="00916276">
        <w:rPr>
          <w:b/>
          <w:bCs/>
        </w:rPr>
        <w:t>обеспечить доступность для них избирательных процедур, об</w:t>
      </w:r>
      <w:r w:rsidRPr="00916276">
        <w:rPr>
          <w:b/>
          <w:bCs/>
        </w:rPr>
        <w:t>ъ</w:t>
      </w:r>
      <w:r w:rsidRPr="00916276">
        <w:rPr>
          <w:b/>
          <w:bCs/>
        </w:rPr>
        <w:t xml:space="preserve">ектов и </w:t>
      </w:r>
      <w:proofErr w:type="gramStart"/>
      <w:r w:rsidRPr="00916276">
        <w:rPr>
          <w:b/>
          <w:bCs/>
        </w:rPr>
        <w:t>материалов</w:t>
      </w:r>
      <w:proofErr w:type="gramEnd"/>
      <w:r w:rsidRPr="00916276">
        <w:rPr>
          <w:b/>
          <w:bCs/>
        </w:rPr>
        <w:t xml:space="preserve"> как в городских, так и в сельских районах;</w:t>
      </w:r>
    </w:p>
    <w:p w:rsidR="00916276" w:rsidRPr="00916276" w:rsidRDefault="00916276" w:rsidP="00916276">
      <w:pPr>
        <w:pStyle w:val="SingleTxtGR"/>
        <w:rPr>
          <w:b/>
        </w:rPr>
      </w:pPr>
      <w:r>
        <w:rPr>
          <w:b/>
          <w:bCs/>
        </w:rPr>
        <w:tab/>
      </w:r>
      <w:r w:rsidRPr="00916276">
        <w:rPr>
          <w:b/>
          <w:bCs/>
        </w:rPr>
        <w:t>c)</w:t>
      </w:r>
      <w:r w:rsidRPr="00916276">
        <w:tab/>
      </w:r>
      <w:r w:rsidRPr="00916276">
        <w:rPr>
          <w:b/>
          <w:bCs/>
        </w:rPr>
        <w:t>гарантировать полное и эффективное участие инвалидов в о</w:t>
      </w:r>
      <w:r w:rsidRPr="00916276">
        <w:rPr>
          <w:b/>
          <w:bCs/>
        </w:rPr>
        <w:t>б</w:t>
      </w:r>
      <w:r w:rsidRPr="00916276">
        <w:rPr>
          <w:b/>
          <w:bCs/>
        </w:rPr>
        <w:t>щественной жизни, в том числе в общенародном референдуме в отношении Заключительного соглашения о прекращении конфликта и установлении стабильного и прочного мира и наличие информационно-разъяснительных материалов в доступных форматах.</w:t>
      </w:r>
    </w:p>
    <w:p w:rsidR="00916276" w:rsidRPr="00916276" w:rsidRDefault="00916276" w:rsidP="00916276">
      <w:pPr>
        <w:pStyle w:val="H23GR"/>
      </w:pPr>
      <w:r w:rsidRPr="00916276">
        <w:tab/>
      </w:r>
      <w:r w:rsidRPr="00916276">
        <w:tab/>
        <w:t>Участие в культурной жизни, проведении досуга и отдыха и занятии спортом (статья 30)</w:t>
      </w:r>
    </w:p>
    <w:p w:rsidR="00916276" w:rsidRPr="00916276" w:rsidRDefault="00916276" w:rsidP="00916276">
      <w:pPr>
        <w:pStyle w:val="SingleTxtGR"/>
      </w:pPr>
      <w:r w:rsidRPr="00916276">
        <w:t>66.</w:t>
      </w:r>
      <w:r w:rsidRPr="00916276">
        <w:tab/>
        <w:t>Комитет обеспокоен тем, что государство-участник еще не ратифицир</w:t>
      </w:r>
      <w:r w:rsidRPr="00916276">
        <w:t>о</w:t>
      </w:r>
      <w:r w:rsidRPr="00916276">
        <w:t xml:space="preserve">вало </w:t>
      </w:r>
      <w:proofErr w:type="spellStart"/>
      <w:r w:rsidRPr="00916276">
        <w:t>Марракешский</w:t>
      </w:r>
      <w:proofErr w:type="spellEnd"/>
      <w:r w:rsidRPr="00916276">
        <w:t xml:space="preserve"> договор об облегчении доступа слепых и лиц с нарушен</w:t>
      </w:r>
      <w:r w:rsidRPr="00916276">
        <w:t>и</w:t>
      </w:r>
      <w:r w:rsidRPr="00916276">
        <w:t>ями зрения или иными ограниченными способностями воспринимать печатную информацию к опубликованным произведениям.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67.</w:t>
      </w:r>
      <w:r w:rsidRPr="00916276">
        <w:tab/>
      </w:r>
      <w:r w:rsidRPr="00916276">
        <w:rPr>
          <w:b/>
          <w:bCs/>
        </w:rPr>
        <w:t xml:space="preserve">Комитет настоятельно призывает государство-участник как можно скорее ратифицировать </w:t>
      </w:r>
      <w:proofErr w:type="spellStart"/>
      <w:r w:rsidRPr="00916276">
        <w:rPr>
          <w:b/>
          <w:bCs/>
        </w:rPr>
        <w:t>Марракешский</w:t>
      </w:r>
      <w:proofErr w:type="spellEnd"/>
      <w:r w:rsidRPr="00916276">
        <w:rPr>
          <w:b/>
          <w:bCs/>
        </w:rPr>
        <w:t xml:space="preserve"> договор и начать соблюдать его.</w:t>
      </w:r>
    </w:p>
    <w:p w:rsidR="00916276" w:rsidRPr="00916276" w:rsidRDefault="00916276" w:rsidP="00916276">
      <w:pPr>
        <w:pStyle w:val="H1GR"/>
      </w:pPr>
      <w:r w:rsidRPr="00916276">
        <w:tab/>
        <w:t>C.</w:t>
      </w:r>
      <w:r w:rsidRPr="00916276">
        <w:tab/>
        <w:t>Конкретные обязательства (статьи 31–33)</w:t>
      </w:r>
    </w:p>
    <w:p w:rsidR="00916276" w:rsidRPr="00916276" w:rsidRDefault="00916276" w:rsidP="00916276">
      <w:pPr>
        <w:pStyle w:val="H23GR"/>
      </w:pPr>
      <w:r w:rsidRPr="00916276">
        <w:tab/>
      </w:r>
      <w:r w:rsidRPr="00916276">
        <w:tab/>
        <w:t>Статистика и сбор данных (статья 31)</w:t>
      </w:r>
    </w:p>
    <w:p w:rsidR="00916276" w:rsidRPr="00916276" w:rsidRDefault="00916276" w:rsidP="00916276">
      <w:pPr>
        <w:pStyle w:val="SingleTxtGR"/>
      </w:pPr>
      <w:r w:rsidRPr="00916276">
        <w:t>68.</w:t>
      </w:r>
      <w:r w:rsidRPr="00916276">
        <w:tab/>
        <w:t>Комитет выражает обеспокоенность в связи с отсутствием обновленной информации и статистических данных о численности инвалидов в государстве-участнике, а также о положении дел с соблюдением их прав человека на всей территории страны.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69.</w:t>
      </w:r>
      <w:r w:rsidRPr="00916276">
        <w:tab/>
      </w:r>
      <w:proofErr w:type="gramStart"/>
      <w:r w:rsidRPr="00916276">
        <w:rPr>
          <w:b/>
          <w:bCs/>
        </w:rPr>
        <w:t>Комитет рекомендует государству-участнику, руководствуясь прав</w:t>
      </w:r>
      <w:r w:rsidRPr="00916276">
        <w:rPr>
          <w:b/>
          <w:bCs/>
        </w:rPr>
        <w:t>о</w:t>
      </w:r>
      <w:r w:rsidRPr="00916276">
        <w:rPr>
          <w:b/>
          <w:bCs/>
        </w:rPr>
        <w:t>защитной моделью, осуществлять сбор и обновление информации и стат</w:t>
      </w:r>
      <w:r w:rsidRPr="00916276">
        <w:rPr>
          <w:b/>
          <w:bCs/>
        </w:rPr>
        <w:t>и</w:t>
      </w:r>
      <w:r w:rsidRPr="00916276">
        <w:rPr>
          <w:b/>
          <w:bCs/>
        </w:rPr>
        <w:t>стических данных об инвалидах с разбивкой по возрасту, полу, типу инв</w:t>
      </w:r>
      <w:r w:rsidRPr="00916276">
        <w:rPr>
          <w:b/>
          <w:bCs/>
        </w:rPr>
        <w:t>а</w:t>
      </w:r>
      <w:r w:rsidRPr="00916276">
        <w:rPr>
          <w:b/>
          <w:bCs/>
        </w:rPr>
        <w:t>лидности, существующим препятствиям, этнической принадлежности и району проживания, которые включали бы в себя и сведения о типе жилья или форме институционализации и случаях дискриминации или насилия в отношении таких лиц.</w:t>
      </w:r>
      <w:proofErr w:type="gramEnd"/>
      <w:r w:rsidRPr="00916276">
        <w:t xml:space="preserve"> </w:t>
      </w:r>
      <w:r w:rsidRPr="00916276">
        <w:rPr>
          <w:b/>
          <w:bCs/>
        </w:rPr>
        <w:t>В рамках этих усилий рекомендуется проводить консультации с организациями инвалидов.</w:t>
      </w:r>
      <w:r w:rsidRPr="00916276">
        <w:t xml:space="preserve"> </w:t>
      </w:r>
      <w:r w:rsidRPr="00916276">
        <w:rPr>
          <w:b/>
          <w:bCs/>
        </w:rPr>
        <w:t>Государству-участнику рек</w:t>
      </w:r>
      <w:r w:rsidRPr="00916276">
        <w:rPr>
          <w:b/>
          <w:bCs/>
        </w:rPr>
        <w:t>о</w:t>
      </w:r>
      <w:r w:rsidRPr="00916276">
        <w:rPr>
          <w:b/>
          <w:bCs/>
        </w:rPr>
        <w:t>мендуется руководствоваться при решении задачи 17.18 в рамках целей в области устойчивого развития статьей 31 Конвенции.</w:t>
      </w:r>
    </w:p>
    <w:p w:rsidR="00916276" w:rsidRPr="00916276" w:rsidRDefault="00916276" w:rsidP="00916276">
      <w:pPr>
        <w:pStyle w:val="H23GR"/>
      </w:pPr>
      <w:r w:rsidRPr="00916276">
        <w:tab/>
      </w:r>
      <w:r w:rsidRPr="00916276">
        <w:tab/>
        <w:t>Международное сотрудничество (статья 32)</w:t>
      </w:r>
    </w:p>
    <w:p w:rsidR="00916276" w:rsidRPr="00916276" w:rsidRDefault="00916276" w:rsidP="00916276">
      <w:pPr>
        <w:pStyle w:val="SingleTxtGR"/>
      </w:pPr>
      <w:r w:rsidRPr="00916276">
        <w:t>70.</w:t>
      </w:r>
      <w:r w:rsidRPr="00916276">
        <w:tab/>
        <w:t>Комитет обеспокоен тем, что при реализации на национальном уровне Повестки дня в области устойчивого развития на период до 2030 года и мон</w:t>
      </w:r>
      <w:r w:rsidRPr="00916276">
        <w:t>и</w:t>
      </w:r>
      <w:r w:rsidRPr="00916276">
        <w:t>торинге предпринимаемых в этом направлении усилий в государстве-участнике не учитываются признаваемые в Конвенции права инвалидов, в том числе в планах развития на местном уровне.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71.</w:t>
      </w:r>
      <w:r w:rsidRPr="00916276">
        <w:tab/>
      </w:r>
      <w:r w:rsidRPr="00916276">
        <w:rPr>
          <w:b/>
          <w:bCs/>
        </w:rPr>
        <w:t>Комитет рекомендует государству-участнику при реализации на национальном уровне Повестки дня в области устойчивого развития на п</w:t>
      </w:r>
      <w:r w:rsidRPr="00916276">
        <w:rPr>
          <w:b/>
          <w:bCs/>
        </w:rPr>
        <w:t>е</w:t>
      </w:r>
      <w:r w:rsidRPr="00916276">
        <w:rPr>
          <w:b/>
          <w:bCs/>
        </w:rPr>
        <w:t>риод до 2030 года и мониторинге предпринимаемых в этом направлении усилий обеспечивать учет прав инвалидов на всех уровнях и осуществл</w:t>
      </w:r>
      <w:r w:rsidRPr="00916276">
        <w:rPr>
          <w:b/>
          <w:bCs/>
        </w:rPr>
        <w:t>е</w:t>
      </w:r>
      <w:r w:rsidRPr="00916276">
        <w:rPr>
          <w:b/>
          <w:bCs/>
        </w:rPr>
        <w:t>ние соответствующих усилий при поддержке организаций инвалидов и в тесном взаимодействии с ними.</w:t>
      </w:r>
    </w:p>
    <w:p w:rsidR="00916276" w:rsidRPr="00916276" w:rsidRDefault="00916276" w:rsidP="00916276">
      <w:pPr>
        <w:pStyle w:val="H23GR"/>
      </w:pPr>
      <w:r w:rsidRPr="00916276">
        <w:tab/>
      </w:r>
      <w:r w:rsidRPr="00916276">
        <w:tab/>
        <w:t>Национальное осуществление и мониторинг (статья 33)</w:t>
      </w:r>
    </w:p>
    <w:p w:rsidR="00916276" w:rsidRPr="00916276" w:rsidRDefault="00916276" w:rsidP="00916276">
      <w:pPr>
        <w:pStyle w:val="SingleTxtGR"/>
      </w:pPr>
      <w:r w:rsidRPr="00916276">
        <w:t>72.</w:t>
      </w:r>
      <w:r w:rsidRPr="00916276">
        <w:tab/>
        <w:t>Комитет выражает обеспокоенность по поводу несоблюдения положений Закона № 1618, каса</w:t>
      </w:r>
      <w:r>
        <w:t>ю</w:t>
      </w:r>
      <w:r w:rsidRPr="00916276">
        <w:t>щихся назначения независимого механизма мониторинга усилий по осуществлению Конвенции. Он также обеспокоен тем, что в Упра</w:t>
      </w:r>
      <w:r w:rsidRPr="00916276">
        <w:t>в</w:t>
      </w:r>
      <w:r w:rsidRPr="00916276">
        <w:t>лении Народного защитника отстаиванием прав инвалидов занимается подра</w:t>
      </w:r>
      <w:r w:rsidRPr="00916276">
        <w:t>з</w:t>
      </w:r>
      <w:r w:rsidRPr="00916276">
        <w:t>деление, отвечающее за вопросы здравоохранения, социального обеспечения и инвалидности, что закрепляет применение чисто медицинской модели инв</w:t>
      </w:r>
      <w:r w:rsidRPr="00916276">
        <w:t>а</w:t>
      </w:r>
      <w:r w:rsidRPr="00916276">
        <w:t>лидности.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73.</w:t>
      </w:r>
      <w:r w:rsidRPr="00916276">
        <w:tab/>
      </w:r>
      <w:proofErr w:type="gramStart"/>
      <w:r w:rsidRPr="00916276">
        <w:rPr>
          <w:b/>
          <w:bCs/>
        </w:rPr>
        <w:t>Комитет рекомендует государству-участнику назначить независимый механизм мониторинга усилий по осуществлению Конвенции в соотве</w:t>
      </w:r>
      <w:r w:rsidRPr="00916276">
        <w:rPr>
          <w:b/>
          <w:bCs/>
        </w:rPr>
        <w:t>т</w:t>
      </w:r>
      <w:r w:rsidRPr="00916276">
        <w:rPr>
          <w:b/>
          <w:bCs/>
        </w:rPr>
        <w:t>ствии со статьей 33 и принципами, касающимися статуса национальных учреждений, занимающихся поощрением и защитой прав человека (П</w:t>
      </w:r>
      <w:r w:rsidRPr="00916276">
        <w:rPr>
          <w:b/>
          <w:bCs/>
        </w:rPr>
        <w:t>а</w:t>
      </w:r>
      <w:r w:rsidRPr="00916276">
        <w:rPr>
          <w:b/>
          <w:bCs/>
        </w:rPr>
        <w:t>рижские принципы), и обеспечить его материальными и квалифицирова</w:t>
      </w:r>
      <w:r w:rsidRPr="00916276">
        <w:rPr>
          <w:b/>
          <w:bCs/>
        </w:rPr>
        <w:t>н</w:t>
      </w:r>
      <w:r w:rsidRPr="00916276">
        <w:rPr>
          <w:b/>
          <w:bCs/>
        </w:rPr>
        <w:t>ными кадровыми ресурсами, достаточными для того, чтобы он мог выпо</w:t>
      </w:r>
      <w:r w:rsidRPr="00916276">
        <w:rPr>
          <w:b/>
          <w:bCs/>
        </w:rPr>
        <w:t>л</w:t>
      </w:r>
      <w:r w:rsidRPr="00916276">
        <w:rPr>
          <w:b/>
          <w:bCs/>
        </w:rPr>
        <w:t>нять свои обязанности, учитывая необходимость  привлекать к усилиям по выполнению своего мандата организации инвалидов.</w:t>
      </w:r>
      <w:proofErr w:type="gramEnd"/>
      <w:r w:rsidRPr="00916276">
        <w:t xml:space="preserve"> </w:t>
      </w:r>
      <w:r w:rsidRPr="00916276">
        <w:rPr>
          <w:b/>
          <w:bCs/>
        </w:rPr>
        <w:t>Он также призывает государство-участник обеспечить поощрение применения к инвалидам правозащитного подхода.</w:t>
      </w:r>
    </w:p>
    <w:p w:rsidR="00916276" w:rsidRPr="00916276" w:rsidRDefault="00916276" w:rsidP="00916276">
      <w:pPr>
        <w:pStyle w:val="H23GR"/>
      </w:pPr>
      <w:r w:rsidRPr="00916276">
        <w:tab/>
      </w:r>
      <w:r w:rsidRPr="00916276">
        <w:tab/>
        <w:t>Техническая помощь</w:t>
      </w:r>
    </w:p>
    <w:p w:rsidR="00916276" w:rsidRPr="00916276" w:rsidRDefault="00916276" w:rsidP="00916276">
      <w:pPr>
        <w:pStyle w:val="SingleTxtGR"/>
      </w:pPr>
      <w:r w:rsidRPr="00916276">
        <w:t>74.</w:t>
      </w:r>
      <w:r w:rsidRPr="00916276">
        <w:tab/>
      </w:r>
      <w:r w:rsidRPr="000550C0">
        <w:rPr>
          <w:b/>
        </w:rPr>
        <w:t>Д</w:t>
      </w:r>
      <w:r w:rsidRPr="00916276">
        <w:rPr>
          <w:b/>
          <w:bCs/>
        </w:rPr>
        <w:t>ля осуществления настоящих рекомендаций государство-участник может запрашивать техническую помощь со стороны специализированных учреждений Организации Объединенных Наций.</w:t>
      </w:r>
    </w:p>
    <w:p w:rsidR="00916276" w:rsidRPr="00916276" w:rsidRDefault="00916276" w:rsidP="00916276">
      <w:pPr>
        <w:pStyle w:val="HChGR"/>
      </w:pPr>
      <w:r w:rsidRPr="00916276">
        <w:tab/>
        <w:t>IV.</w:t>
      </w:r>
      <w:r w:rsidRPr="00916276">
        <w:tab/>
        <w:t>Последующие меры</w:t>
      </w:r>
    </w:p>
    <w:p w:rsidR="00916276" w:rsidRPr="00916276" w:rsidRDefault="00916276" w:rsidP="00916276">
      <w:pPr>
        <w:pStyle w:val="H23GR"/>
      </w:pPr>
      <w:r w:rsidRPr="00916276">
        <w:tab/>
      </w:r>
      <w:r w:rsidRPr="00916276">
        <w:tab/>
        <w:t>Распространение информации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75.</w:t>
      </w:r>
      <w:r w:rsidRPr="00916276">
        <w:tab/>
      </w:r>
      <w:proofErr w:type="gramStart"/>
      <w:r w:rsidRPr="00916276">
        <w:rPr>
          <w:b/>
          <w:bCs/>
        </w:rPr>
        <w:t>Комитет просит государство-участник в течение 12 месяцев и в соо</w:t>
      </w:r>
      <w:r w:rsidRPr="00916276">
        <w:rPr>
          <w:b/>
          <w:bCs/>
        </w:rPr>
        <w:t>т</w:t>
      </w:r>
      <w:r w:rsidRPr="00916276">
        <w:rPr>
          <w:b/>
          <w:bCs/>
        </w:rPr>
        <w:t>ветствии с пунктом 2 статьи 35 Конвенции представить доклад о мерах, принятых для выполнения рекомендации Комитета в пункте 29 (в отнош</w:t>
      </w:r>
      <w:r w:rsidRPr="00916276">
        <w:rPr>
          <w:b/>
          <w:bCs/>
        </w:rPr>
        <w:t>е</w:t>
      </w:r>
      <w:r w:rsidRPr="00916276">
        <w:rPr>
          <w:b/>
          <w:bCs/>
        </w:rPr>
        <w:t>нии учета проблематики инвалидности во всех программах оказания п</w:t>
      </w:r>
      <w:r w:rsidRPr="00916276">
        <w:rPr>
          <w:b/>
          <w:bCs/>
        </w:rPr>
        <w:t>о</w:t>
      </w:r>
      <w:r w:rsidRPr="00916276">
        <w:rPr>
          <w:b/>
          <w:bCs/>
        </w:rPr>
        <w:t>мощи и возмещения ущерба жертвам) и в пункте 47 (в отношении необх</w:t>
      </w:r>
      <w:r w:rsidRPr="00916276">
        <w:rPr>
          <w:b/>
          <w:bCs/>
        </w:rPr>
        <w:t>о</w:t>
      </w:r>
      <w:r w:rsidRPr="00916276">
        <w:rPr>
          <w:b/>
          <w:bCs/>
        </w:rPr>
        <w:t>димых мер по отмене стерилизации инвалидов без их свободного и ос</w:t>
      </w:r>
      <w:r w:rsidRPr="00916276">
        <w:rPr>
          <w:b/>
          <w:bCs/>
        </w:rPr>
        <w:t>о</w:t>
      </w:r>
      <w:r w:rsidRPr="00916276">
        <w:rPr>
          <w:b/>
          <w:bCs/>
        </w:rPr>
        <w:t>знанного согласия).</w:t>
      </w:r>
      <w:proofErr w:type="gramEnd"/>
    </w:p>
    <w:p w:rsidR="00916276" w:rsidRPr="00916276" w:rsidRDefault="00916276" w:rsidP="00916276">
      <w:pPr>
        <w:pStyle w:val="SingleTxtGR"/>
        <w:rPr>
          <w:b/>
        </w:rPr>
      </w:pPr>
      <w:r w:rsidRPr="00916276">
        <w:t>76.</w:t>
      </w:r>
      <w:r w:rsidRPr="00916276">
        <w:tab/>
      </w:r>
      <w:r w:rsidRPr="00916276">
        <w:rPr>
          <w:b/>
          <w:bCs/>
        </w:rPr>
        <w:t>Комитет просит государство-участник выполнить рекомендации, с</w:t>
      </w:r>
      <w:r w:rsidRPr="00916276">
        <w:rPr>
          <w:b/>
          <w:bCs/>
        </w:rPr>
        <w:t>о</w:t>
      </w:r>
      <w:r w:rsidRPr="00916276">
        <w:rPr>
          <w:b/>
          <w:bCs/>
        </w:rPr>
        <w:t xml:space="preserve">держащиеся в настоящих заключительных замечаниях, и рекомендует ему препроводить их, для надлежащего рассмотрения и </w:t>
      </w:r>
      <w:proofErr w:type="gramStart"/>
      <w:r w:rsidRPr="00916276">
        <w:rPr>
          <w:b/>
          <w:bCs/>
        </w:rPr>
        <w:t>принятия</w:t>
      </w:r>
      <w:proofErr w:type="gramEnd"/>
      <w:r w:rsidRPr="00916276">
        <w:rPr>
          <w:b/>
          <w:bCs/>
        </w:rPr>
        <w:t xml:space="preserve"> соответств</w:t>
      </w:r>
      <w:r w:rsidRPr="00916276">
        <w:rPr>
          <w:b/>
          <w:bCs/>
        </w:rPr>
        <w:t>у</w:t>
      </w:r>
      <w:r w:rsidRPr="00916276">
        <w:rPr>
          <w:b/>
          <w:bCs/>
        </w:rPr>
        <w:t>ющих мер, членам правительства и парламента, должностным лицам с</w:t>
      </w:r>
      <w:r w:rsidRPr="00916276">
        <w:rPr>
          <w:b/>
          <w:bCs/>
        </w:rPr>
        <w:t>о</w:t>
      </w:r>
      <w:r w:rsidRPr="00916276">
        <w:rPr>
          <w:b/>
          <w:bCs/>
        </w:rPr>
        <w:t>ответствующих министерств, сотрудникам судебных органов и членам т</w:t>
      </w:r>
      <w:r w:rsidRPr="00916276">
        <w:rPr>
          <w:b/>
          <w:bCs/>
        </w:rPr>
        <w:t>а</w:t>
      </w:r>
      <w:r w:rsidRPr="00916276">
        <w:rPr>
          <w:b/>
          <w:bCs/>
        </w:rPr>
        <w:t>ких соответствующих профессиональных групп, как преподаватели, мед</w:t>
      </w:r>
      <w:r w:rsidRPr="00916276">
        <w:rPr>
          <w:b/>
          <w:bCs/>
        </w:rPr>
        <w:t>и</w:t>
      </w:r>
      <w:r w:rsidRPr="00916276">
        <w:rPr>
          <w:b/>
          <w:bCs/>
        </w:rPr>
        <w:t>цинские работники и юристы, а также местным органам власти и сре</w:t>
      </w:r>
      <w:r w:rsidRPr="00916276">
        <w:rPr>
          <w:b/>
          <w:bCs/>
        </w:rPr>
        <w:t>д</w:t>
      </w:r>
      <w:r w:rsidRPr="00916276">
        <w:rPr>
          <w:b/>
          <w:bCs/>
        </w:rPr>
        <w:t>ствам массовой информации с использованием в этих целях современных социальных коммуникационных стратегий.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77.</w:t>
      </w:r>
      <w:r w:rsidRPr="00916276">
        <w:tab/>
      </w:r>
      <w:r w:rsidRPr="00916276">
        <w:rPr>
          <w:b/>
          <w:bCs/>
        </w:rPr>
        <w:t>Комитет настоятельно призывает государство-участник привлекать к подготовке его периодических докладов организации гражданского общ</w:t>
      </w:r>
      <w:r w:rsidRPr="00916276">
        <w:rPr>
          <w:b/>
          <w:bCs/>
        </w:rPr>
        <w:t>е</w:t>
      </w:r>
      <w:r w:rsidRPr="00916276">
        <w:rPr>
          <w:b/>
          <w:bCs/>
        </w:rPr>
        <w:t>ства, в частности организации инвалидов.</w:t>
      </w:r>
    </w:p>
    <w:p w:rsidR="00916276" w:rsidRPr="00916276" w:rsidRDefault="00916276" w:rsidP="00916276">
      <w:pPr>
        <w:pStyle w:val="SingleTxtGR"/>
        <w:rPr>
          <w:b/>
        </w:rPr>
      </w:pPr>
      <w:r w:rsidRPr="00916276">
        <w:t>78.</w:t>
      </w:r>
      <w:r w:rsidRPr="00916276">
        <w:tab/>
      </w:r>
      <w:r w:rsidRPr="00916276">
        <w:rPr>
          <w:b/>
          <w:bCs/>
        </w:rPr>
        <w:t>Комитет просит государство-участник обеспечить широкое распр</w:t>
      </w:r>
      <w:r w:rsidRPr="00916276">
        <w:rPr>
          <w:b/>
          <w:bCs/>
        </w:rPr>
        <w:t>о</w:t>
      </w:r>
      <w:r w:rsidRPr="00916276">
        <w:rPr>
          <w:b/>
          <w:bCs/>
        </w:rPr>
        <w:t>странение настоящих заключительных замечаний, в частности среди н</w:t>
      </w:r>
      <w:r w:rsidRPr="00916276">
        <w:rPr>
          <w:b/>
          <w:bCs/>
        </w:rPr>
        <w:t>е</w:t>
      </w:r>
      <w:r w:rsidRPr="00916276">
        <w:rPr>
          <w:b/>
          <w:bCs/>
        </w:rPr>
        <w:t>правительственных организаций и организаций, представляющих инвал</w:t>
      </w:r>
      <w:r w:rsidRPr="00916276">
        <w:rPr>
          <w:b/>
          <w:bCs/>
        </w:rPr>
        <w:t>и</w:t>
      </w:r>
      <w:r w:rsidRPr="00916276">
        <w:rPr>
          <w:b/>
          <w:bCs/>
        </w:rPr>
        <w:t>дов, равно как и среди самих инвалидов и членов их семей, на национал</w:t>
      </w:r>
      <w:r w:rsidRPr="00916276">
        <w:rPr>
          <w:b/>
          <w:bCs/>
        </w:rPr>
        <w:t>ь</w:t>
      </w:r>
      <w:r w:rsidRPr="00916276">
        <w:rPr>
          <w:b/>
          <w:bCs/>
        </w:rPr>
        <w:t xml:space="preserve">ных языках и языках меньшинств, включая жестовый язык, в доступных форматах, а также разместить их на </w:t>
      </w:r>
      <w:proofErr w:type="gramStart"/>
      <w:r w:rsidRPr="00916276">
        <w:rPr>
          <w:b/>
          <w:bCs/>
        </w:rPr>
        <w:t>правительственном</w:t>
      </w:r>
      <w:proofErr w:type="gramEnd"/>
      <w:r w:rsidRPr="00916276">
        <w:rPr>
          <w:b/>
          <w:bCs/>
        </w:rPr>
        <w:t xml:space="preserve"> веб-сайте, посв</w:t>
      </w:r>
      <w:r w:rsidRPr="00916276">
        <w:rPr>
          <w:b/>
          <w:bCs/>
        </w:rPr>
        <w:t>я</w:t>
      </w:r>
      <w:r w:rsidRPr="00916276">
        <w:rPr>
          <w:b/>
          <w:bCs/>
        </w:rPr>
        <w:t>щенном правам человека.</w:t>
      </w:r>
    </w:p>
    <w:p w:rsidR="00916276" w:rsidRPr="00916276" w:rsidRDefault="00916276" w:rsidP="00916276">
      <w:pPr>
        <w:pStyle w:val="H23GR"/>
      </w:pPr>
      <w:r w:rsidRPr="00916276">
        <w:tab/>
      </w:r>
      <w:r w:rsidRPr="00916276">
        <w:tab/>
        <w:t>Следующий периодический доклад</w:t>
      </w:r>
    </w:p>
    <w:p w:rsidR="00916276" w:rsidRPr="00916276" w:rsidRDefault="00916276" w:rsidP="00916276">
      <w:pPr>
        <w:pStyle w:val="SingleTxtGR"/>
      </w:pPr>
      <w:r w:rsidRPr="00916276">
        <w:t>79.</w:t>
      </w:r>
      <w:r w:rsidRPr="00916276">
        <w:tab/>
      </w:r>
      <w:r w:rsidRPr="00916276">
        <w:rPr>
          <w:b/>
          <w:bCs/>
        </w:rPr>
        <w:t>Комитет просит государство-участник представить его второй</w:t>
      </w:r>
      <w:r w:rsidR="004F45ED">
        <w:rPr>
          <w:b/>
          <w:bCs/>
        </w:rPr>
        <w:t>–</w:t>
      </w:r>
      <w:r w:rsidRPr="00916276">
        <w:rPr>
          <w:b/>
          <w:bCs/>
        </w:rPr>
        <w:t>чет</w:t>
      </w:r>
      <w:r w:rsidR="004F45ED">
        <w:rPr>
          <w:b/>
          <w:bCs/>
        </w:rPr>
        <w:t>-</w:t>
      </w:r>
      <w:proofErr w:type="spellStart"/>
      <w:r w:rsidRPr="00916276">
        <w:rPr>
          <w:b/>
          <w:bCs/>
        </w:rPr>
        <w:t>вертый</w:t>
      </w:r>
      <w:proofErr w:type="spellEnd"/>
      <w:r w:rsidRPr="00916276">
        <w:rPr>
          <w:b/>
          <w:bCs/>
        </w:rPr>
        <w:t xml:space="preserve"> объедине</w:t>
      </w:r>
      <w:r>
        <w:rPr>
          <w:b/>
          <w:bCs/>
        </w:rPr>
        <w:t>н</w:t>
      </w:r>
      <w:r w:rsidRPr="00916276">
        <w:rPr>
          <w:b/>
          <w:bCs/>
        </w:rPr>
        <w:t>ные доклады не позднее 10 июня 2021 года и включить в</w:t>
      </w:r>
      <w:r w:rsidR="004F45ED">
        <w:rPr>
          <w:b/>
          <w:bCs/>
        </w:rPr>
        <w:t> </w:t>
      </w:r>
      <w:r w:rsidRPr="00916276">
        <w:rPr>
          <w:b/>
          <w:bCs/>
        </w:rPr>
        <w:t>них информацию о выполнении настоящих заключительных замечаний.</w:t>
      </w:r>
      <w:r w:rsidRPr="00916276">
        <w:t xml:space="preserve"> </w:t>
      </w:r>
      <w:r w:rsidRPr="00916276">
        <w:rPr>
          <w:b/>
          <w:bCs/>
        </w:rPr>
        <w:t>Кроме того, Комитет предлагает государству-участнику рассмотреть во</w:t>
      </w:r>
      <w:r w:rsidRPr="00916276">
        <w:rPr>
          <w:b/>
          <w:bCs/>
        </w:rPr>
        <w:t>з</w:t>
      </w:r>
      <w:r w:rsidRPr="00916276">
        <w:rPr>
          <w:b/>
          <w:bCs/>
        </w:rPr>
        <w:t>можность представления вышеуказанных докладов по упрощенной проц</w:t>
      </w:r>
      <w:r w:rsidRPr="00916276">
        <w:rPr>
          <w:b/>
          <w:bCs/>
        </w:rPr>
        <w:t>е</w:t>
      </w:r>
      <w:r w:rsidRPr="00916276">
        <w:rPr>
          <w:b/>
          <w:bCs/>
        </w:rPr>
        <w:t>дуре представления докладов, согласно которой Комитет готовит перечень вопросов не менее чем за один год до установленной даты представления объединенных докладов государства-участника.</w:t>
      </w:r>
      <w:r w:rsidRPr="00916276">
        <w:t xml:space="preserve"> </w:t>
      </w:r>
      <w:r w:rsidRPr="00916276">
        <w:rPr>
          <w:b/>
          <w:bCs/>
        </w:rPr>
        <w:t>Ответы государства-</w:t>
      </w:r>
      <w:proofErr w:type="spellStart"/>
      <w:r w:rsidRPr="00916276">
        <w:rPr>
          <w:b/>
          <w:bCs/>
        </w:rPr>
        <w:t>участ</w:t>
      </w:r>
      <w:proofErr w:type="spellEnd"/>
      <w:r w:rsidR="004F45ED">
        <w:rPr>
          <w:b/>
          <w:bCs/>
        </w:rPr>
        <w:t>-</w:t>
      </w:r>
      <w:proofErr w:type="spellStart"/>
      <w:r w:rsidRPr="00916276">
        <w:rPr>
          <w:b/>
          <w:bCs/>
        </w:rPr>
        <w:t>ника</w:t>
      </w:r>
      <w:proofErr w:type="spellEnd"/>
      <w:r w:rsidRPr="00916276">
        <w:rPr>
          <w:b/>
          <w:bCs/>
        </w:rPr>
        <w:t xml:space="preserve"> на такой перечень вопросов будут составлять его следующий доклад.</w:t>
      </w:r>
    </w:p>
    <w:p w:rsidR="00916276" w:rsidRPr="001C1D9C" w:rsidRDefault="001C1D9C" w:rsidP="001C1D9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16276" w:rsidRPr="001C1D9C" w:rsidSect="00BB5A7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276" w:rsidRDefault="00916276" w:rsidP="00B471C5">
      <w:r>
        <w:separator/>
      </w:r>
    </w:p>
  </w:endnote>
  <w:endnote w:type="continuationSeparator" w:id="0">
    <w:p w:rsidR="00916276" w:rsidRDefault="00916276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276" w:rsidRPr="009A6F4A" w:rsidRDefault="00916276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575F36">
      <w:rPr>
        <w:rStyle w:val="a9"/>
        <w:noProof/>
      </w:rPr>
      <w:t>2</w:t>
    </w:r>
    <w:r>
      <w:rPr>
        <w:rStyle w:val="a9"/>
      </w:rPr>
      <w:fldChar w:fldCharType="end"/>
    </w:r>
    <w:r>
      <w:rPr>
        <w:lang w:val="en-US"/>
      </w:rPr>
      <w:tab/>
      <w:t>GE.16-</w:t>
    </w:r>
    <w:r w:rsidR="003B0B98">
      <w:rPr>
        <w:lang w:val="en-US"/>
      </w:rPr>
      <w:t>16941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276" w:rsidRPr="009A6F4A" w:rsidRDefault="00916276">
    <w:pPr>
      <w:pStyle w:val="a7"/>
      <w:rPr>
        <w:lang w:val="en-US"/>
      </w:rPr>
    </w:pPr>
    <w:r>
      <w:rPr>
        <w:lang w:val="en-US"/>
      </w:rPr>
      <w:t>GE.16-</w:t>
    </w:r>
    <w:r w:rsidR="003B0B98">
      <w:rPr>
        <w:lang w:val="en-US"/>
      </w:rPr>
      <w:t>16941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575F36">
      <w:rPr>
        <w:rStyle w:val="a9"/>
        <w:noProof/>
      </w:rPr>
      <w:t>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916276" w:rsidRPr="00797A78" w:rsidTr="00916276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916276" w:rsidRPr="001C3ABC" w:rsidRDefault="00916276" w:rsidP="00916276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0F6341">
            <w:rPr>
              <w:lang w:val="en-US"/>
            </w:rPr>
            <w:t>16941</w:t>
          </w:r>
          <w:r w:rsidRPr="001C3ABC">
            <w:rPr>
              <w:lang w:val="en-US"/>
            </w:rPr>
            <w:t xml:space="preserve"> (R)</w:t>
          </w:r>
          <w:r w:rsidR="000F6341">
            <w:rPr>
              <w:lang w:val="en-US"/>
            </w:rPr>
            <w:t xml:space="preserve">  171016  181016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916276" w:rsidRDefault="00916276" w:rsidP="00916276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492FD7E5" wp14:editId="4B7A3AF1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916276" w:rsidRDefault="000F6341" w:rsidP="00916276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RPD/C/COL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PD/C/COL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916276" w:rsidRPr="00797A78" w:rsidTr="00916276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916276" w:rsidRPr="000F6341" w:rsidRDefault="000F6341" w:rsidP="009162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0F63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0F63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F63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0F63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F63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0F63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0F63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0F63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F63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916276" w:rsidRDefault="00916276" w:rsidP="00916276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916276" w:rsidRDefault="00916276" w:rsidP="00916276"/>
      </w:tc>
    </w:tr>
  </w:tbl>
  <w:p w:rsidR="00916276" w:rsidRDefault="00916276" w:rsidP="00916276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276" w:rsidRPr="009141DC" w:rsidRDefault="00916276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916276" w:rsidRPr="00D1261C" w:rsidRDefault="00916276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916276" w:rsidRPr="00916276" w:rsidRDefault="00916276">
      <w:pPr>
        <w:pStyle w:val="aa"/>
        <w:rPr>
          <w:sz w:val="20"/>
          <w:lang w:val="ru-RU"/>
        </w:rPr>
      </w:pPr>
      <w:r>
        <w:tab/>
      </w:r>
      <w:r w:rsidRPr="00916276">
        <w:rPr>
          <w:rStyle w:val="a6"/>
          <w:sz w:val="20"/>
          <w:vertAlign w:val="baseline"/>
          <w:lang w:val="ru-RU"/>
        </w:rPr>
        <w:t>*</w:t>
      </w:r>
      <w:r w:rsidRPr="00916276">
        <w:rPr>
          <w:sz w:val="20"/>
          <w:lang w:val="ru-RU"/>
        </w:rPr>
        <w:t xml:space="preserve"> </w:t>
      </w:r>
      <w:r w:rsidRPr="00916276">
        <w:rPr>
          <w:lang w:val="ru-RU"/>
        </w:rPr>
        <w:tab/>
        <w:t>Приняты Комитетом на его шестнадцатой сессии (15 августа – 2 сентября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276" w:rsidRPr="005A734F" w:rsidRDefault="00916276">
    <w:pPr>
      <w:pStyle w:val="a3"/>
      <w:rPr>
        <w:lang w:val="en-US"/>
      </w:rPr>
    </w:pPr>
    <w:r>
      <w:rPr>
        <w:lang w:val="en-US"/>
      </w:rPr>
      <w:t>CRPD/</w:t>
    </w:r>
    <w:r w:rsidR="000F6341" w:rsidRPr="000F6341">
      <w:rPr>
        <w:lang w:val="en-US"/>
      </w:rPr>
      <w:t>C/COL/CO/1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276" w:rsidRPr="009A6F4A" w:rsidRDefault="00916276">
    <w:pPr>
      <w:pStyle w:val="a3"/>
      <w:rPr>
        <w:lang w:val="en-US"/>
      </w:rPr>
    </w:pPr>
    <w:r>
      <w:rPr>
        <w:lang w:val="en-US"/>
      </w:rPr>
      <w:tab/>
      <w:t>CRPD/</w:t>
    </w:r>
    <w:r w:rsidR="003B0B98" w:rsidRPr="003B0B98">
      <w:rPr>
        <w:lang w:val="en-US"/>
      </w:rPr>
      <w:t>C/COL/CO/1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276"/>
    <w:rsid w:val="000450D1"/>
    <w:rsid w:val="000550C0"/>
    <w:rsid w:val="000677ED"/>
    <w:rsid w:val="000F2A4F"/>
    <w:rsid w:val="000F6341"/>
    <w:rsid w:val="001C1D9C"/>
    <w:rsid w:val="00203F84"/>
    <w:rsid w:val="00275188"/>
    <w:rsid w:val="0028687D"/>
    <w:rsid w:val="002B091C"/>
    <w:rsid w:val="002D0CCB"/>
    <w:rsid w:val="00345C79"/>
    <w:rsid w:val="00366A39"/>
    <w:rsid w:val="003B0B98"/>
    <w:rsid w:val="0048005C"/>
    <w:rsid w:val="004E242B"/>
    <w:rsid w:val="004F080A"/>
    <w:rsid w:val="004F45ED"/>
    <w:rsid w:val="00544379"/>
    <w:rsid w:val="00566944"/>
    <w:rsid w:val="00575F36"/>
    <w:rsid w:val="005C4872"/>
    <w:rsid w:val="005D56BF"/>
    <w:rsid w:val="00665D8D"/>
    <w:rsid w:val="006A7A3B"/>
    <w:rsid w:val="006B6902"/>
    <w:rsid w:val="006B6B57"/>
    <w:rsid w:val="00705394"/>
    <w:rsid w:val="00743F62"/>
    <w:rsid w:val="00760D3A"/>
    <w:rsid w:val="00777042"/>
    <w:rsid w:val="007A1F42"/>
    <w:rsid w:val="007D76DD"/>
    <w:rsid w:val="008717E8"/>
    <w:rsid w:val="008D01AE"/>
    <w:rsid w:val="008E0423"/>
    <w:rsid w:val="009141DC"/>
    <w:rsid w:val="00916276"/>
    <w:rsid w:val="009174A1"/>
    <w:rsid w:val="0098674D"/>
    <w:rsid w:val="00997ACA"/>
    <w:rsid w:val="00A03FB7"/>
    <w:rsid w:val="00A75A11"/>
    <w:rsid w:val="00AD7EAD"/>
    <w:rsid w:val="00B35A32"/>
    <w:rsid w:val="00B432C6"/>
    <w:rsid w:val="00B471C5"/>
    <w:rsid w:val="00B6474A"/>
    <w:rsid w:val="00BB5A75"/>
    <w:rsid w:val="00BE1742"/>
    <w:rsid w:val="00D1261C"/>
    <w:rsid w:val="00D75DCE"/>
    <w:rsid w:val="00DD35AC"/>
    <w:rsid w:val="00DD479F"/>
    <w:rsid w:val="00E15E48"/>
    <w:rsid w:val="00EB0723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575F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75F36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575F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75F36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68A46-C036-44AF-8589-951C9605D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16</Pages>
  <Words>6056</Words>
  <Characters>34523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40499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Korotkova</dc:creator>
  <cp:lastModifiedBy>TPSRUS2</cp:lastModifiedBy>
  <cp:revision>2</cp:revision>
  <cp:lastPrinted>2016-10-18T09:38:00Z</cp:lastPrinted>
  <dcterms:created xsi:type="dcterms:W3CDTF">2016-10-18T10:19:00Z</dcterms:created>
  <dcterms:modified xsi:type="dcterms:W3CDTF">2016-10-18T10:19:00Z</dcterms:modified>
</cp:coreProperties>
</file>