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1997F9F" w14:textId="77777777" w:rsidTr="00A82CE1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89D3BA" w14:textId="77777777" w:rsidR="00165C15" w:rsidRDefault="00165C15" w:rsidP="00A82CE1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8C6D39" w14:textId="77777777" w:rsidR="00165C15" w:rsidRPr="00A82CE1" w:rsidRDefault="00165C15" w:rsidP="00A82CE1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82CE1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46F7B4" w14:textId="26490781" w:rsidR="00165C15" w:rsidRPr="00D47EEA" w:rsidRDefault="00A172D8" w:rsidP="00380576">
            <w:pPr>
              <w:suppressAutoHyphens w:val="0"/>
              <w:spacing w:after="20"/>
              <w:jc w:val="right"/>
            </w:pPr>
            <w:r w:rsidRPr="00A82CE1">
              <w:rPr>
                <w:sz w:val="40"/>
              </w:rPr>
              <w:t>CCPR</w:t>
            </w:r>
            <w:r>
              <w:t>/C/12</w:t>
            </w:r>
            <w:r w:rsidR="00380576">
              <w:t>7</w:t>
            </w:r>
            <w:r>
              <w:t>/1</w:t>
            </w:r>
          </w:p>
        </w:tc>
      </w:tr>
      <w:tr w:rsidR="00165C15" w14:paraId="15E3348C" w14:textId="77777777" w:rsidTr="00A82CE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8C1B852" w14:textId="77777777" w:rsidR="00165C15" w:rsidRDefault="000F0840" w:rsidP="00A82CE1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1C44188B" wp14:editId="7B6E5519">
                  <wp:extent cx="715010" cy="59118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C91F85" w14:textId="77777777" w:rsidR="00165C15" w:rsidRPr="00A82CE1" w:rsidRDefault="00165C15" w:rsidP="00A82CE1">
            <w:pPr>
              <w:spacing w:before="120" w:line="380" w:lineRule="exact"/>
              <w:rPr>
                <w:sz w:val="34"/>
              </w:rPr>
            </w:pPr>
            <w:r w:rsidRPr="00A82CE1">
              <w:rPr>
                <w:b/>
                <w:sz w:val="34"/>
                <w:szCs w:val="40"/>
              </w:rPr>
              <w:t>International Covenant on</w:t>
            </w:r>
            <w:r w:rsidRPr="00A82CE1">
              <w:rPr>
                <w:b/>
                <w:sz w:val="34"/>
                <w:szCs w:val="40"/>
              </w:rPr>
              <w:br/>
              <w:t>Civil and Political 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0CB0EC0" w14:textId="77777777" w:rsidR="00165C15" w:rsidRDefault="00A172D8" w:rsidP="00A82CE1">
            <w:pPr>
              <w:suppressAutoHyphens w:val="0"/>
              <w:spacing w:before="240" w:line="240" w:lineRule="exact"/>
            </w:pPr>
            <w:r>
              <w:t>Distr.: General</w:t>
            </w:r>
          </w:p>
          <w:p w14:paraId="1901C900" w14:textId="6B2834D1" w:rsidR="00A172D8" w:rsidRDefault="00EE2B63" w:rsidP="00D82CC6">
            <w:pPr>
              <w:suppressAutoHyphens w:val="0"/>
            </w:pPr>
            <w:r>
              <w:t>13</w:t>
            </w:r>
            <w:r w:rsidR="004208DA">
              <w:t xml:space="preserve"> </w:t>
            </w:r>
            <w:r w:rsidR="00380576">
              <w:t>August</w:t>
            </w:r>
            <w:r w:rsidR="00A172D8">
              <w:t xml:space="preserve"> 201</w:t>
            </w:r>
            <w:r w:rsidR="00466A79">
              <w:t>9</w:t>
            </w:r>
          </w:p>
          <w:p w14:paraId="7488B207" w14:textId="77777777" w:rsidR="00A172D8" w:rsidRDefault="00A172D8" w:rsidP="00A82CE1">
            <w:pPr>
              <w:suppressAutoHyphens w:val="0"/>
            </w:pPr>
          </w:p>
          <w:p w14:paraId="3B22BD1D" w14:textId="77777777" w:rsidR="00A172D8" w:rsidRDefault="00A172D8" w:rsidP="00A82CE1">
            <w:pPr>
              <w:suppressAutoHyphens w:val="0"/>
            </w:pPr>
            <w:r>
              <w:t>Original: English</w:t>
            </w:r>
          </w:p>
          <w:p w14:paraId="3EBDE411" w14:textId="77777777" w:rsidR="00CB7492" w:rsidRDefault="00CB7492" w:rsidP="00A82CE1">
            <w:pPr>
              <w:suppressAutoHyphens w:val="0"/>
            </w:pPr>
            <w:r>
              <w:t>English, French and Spanish only</w:t>
            </w:r>
          </w:p>
        </w:tc>
      </w:tr>
    </w:tbl>
    <w:p w14:paraId="4863A691" w14:textId="77777777" w:rsidR="00CB7492" w:rsidRDefault="00CB7492" w:rsidP="00CB749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Committee</w:t>
      </w:r>
    </w:p>
    <w:p w14:paraId="31F9DBFF" w14:textId="007F14A4" w:rsidR="00CB7492" w:rsidRPr="00CB7492" w:rsidRDefault="00CB7492" w:rsidP="00CB7492">
      <w:pPr>
        <w:rPr>
          <w:b/>
          <w:bCs/>
        </w:rPr>
      </w:pPr>
      <w:r w:rsidRPr="00CB7492">
        <w:rPr>
          <w:b/>
          <w:bCs/>
        </w:rPr>
        <w:t>12</w:t>
      </w:r>
      <w:r w:rsidR="00380576">
        <w:rPr>
          <w:b/>
          <w:bCs/>
        </w:rPr>
        <w:t>7</w:t>
      </w:r>
      <w:r w:rsidR="00D421E7">
        <w:rPr>
          <w:b/>
          <w:bCs/>
        </w:rPr>
        <w:t>th</w:t>
      </w:r>
      <w:r w:rsidRPr="00CB7492">
        <w:rPr>
          <w:b/>
          <w:bCs/>
        </w:rPr>
        <w:t xml:space="preserve"> session</w:t>
      </w:r>
    </w:p>
    <w:p w14:paraId="59799EE0" w14:textId="1277F4DA" w:rsidR="00CB7492" w:rsidRPr="005D59C0" w:rsidRDefault="00380576" w:rsidP="00CB7492">
      <w:r>
        <w:t>14 October</w:t>
      </w:r>
      <w:r w:rsidR="00CB7492" w:rsidRPr="005D59C0">
        <w:t>–</w:t>
      </w:r>
      <w:r>
        <w:t>8 November</w:t>
      </w:r>
      <w:r w:rsidR="00CB7492" w:rsidRPr="005D59C0">
        <w:t xml:space="preserve"> 201</w:t>
      </w:r>
      <w:r w:rsidR="008C725A">
        <w:t>9</w:t>
      </w:r>
    </w:p>
    <w:p w14:paraId="29D0DE07" w14:textId="628DD68B" w:rsidR="00CB7492" w:rsidRPr="005D59C0" w:rsidRDefault="00CB7492" w:rsidP="00CB7492">
      <w:r w:rsidRPr="005D59C0">
        <w:t xml:space="preserve">Item </w:t>
      </w:r>
      <w:r w:rsidR="00D421E7">
        <w:t>1</w:t>
      </w:r>
      <w:r w:rsidRPr="005D59C0">
        <w:t xml:space="preserve"> of the provisional agenda</w:t>
      </w:r>
    </w:p>
    <w:p w14:paraId="4CE2868A" w14:textId="77777777" w:rsidR="00CB7492" w:rsidRPr="00CB7492" w:rsidRDefault="00CB7492" w:rsidP="00CB7492">
      <w:pPr>
        <w:rPr>
          <w:b/>
          <w:bCs/>
        </w:rPr>
      </w:pPr>
      <w:r w:rsidRPr="00CB7492">
        <w:rPr>
          <w:b/>
          <w:bCs/>
        </w:rPr>
        <w:t>Adoption of the agenda</w:t>
      </w:r>
    </w:p>
    <w:p w14:paraId="2950275D" w14:textId="77777777" w:rsidR="00CB7492" w:rsidRPr="005D59C0" w:rsidRDefault="00CB7492" w:rsidP="00CB7492">
      <w:pPr>
        <w:pStyle w:val="HChG"/>
      </w:pPr>
      <w:r w:rsidRPr="005D59C0">
        <w:tab/>
      </w:r>
      <w:r w:rsidRPr="005D59C0">
        <w:tab/>
        <w:t>Annotated provisional agenda</w:t>
      </w:r>
    </w:p>
    <w:p w14:paraId="0302DC5A" w14:textId="77777777" w:rsidR="00CB7492" w:rsidRPr="005D59C0" w:rsidRDefault="00CB7492" w:rsidP="00CB7492">
      <w:pPr>
        <w:pStyle w:val="H1G"/>
      </w:pPr>
      <w:r w:rsidRPr="005D59C0">
        <w:tab/>
      </w:r>
      <w:r w:rsidRPr="005D59C0">
        <w:tab/>
        <w:t>Provisional agenda</w:t>
      </w:r>
    </w:p>
    <w:p w14:paraId="7402B9EC" w14:textId="3B45313B" w:rsidR="00CB7492" w:rsidRPr="005D59C0" w:rsidRDefault="00CE54D7" w:rsidP="00CB7492">
      <w:pPr>
        <w:pStyle w:val="SingleTxtG"/>
      </w:pPr>
      <w:r>
        <w:t>1</w:t>
      </w:r>
      <w:r w:rsidR="00CB7492" w:rsidRPr="005D59C0">
        <w:t>.</w:t>
      </w:r>
      <w:r w:rsidR="00CB7492" w:rsidRPr="005D59C0">
        <w:tab/>
        <w:t>Adoption of the agenda.</w:t>
      </w:r>
    </w:p>
    <w:p w14:paraId="27A39809" w14:textId="687E71AF" w:rsidR="00CB7492" w:rsidRPr="005D59C0" w:rsidRDefault="00CE54D7" w:rsidP="00CB7492">
      <w:pPr>
        <w:pStyle w:val="SingleTxtG"/>
        <w:ind w:left="1701" w:hanging="567"/>
      </w:pPr>
      <w:r>
        <w:t>2</w:t>
      </w:r>
      <w:r w:rsidR="00CB7492" w:rsidRPr="005D59C0">
        <w:t>.</w:t>
      </w:r>
      <w:r w:rsidR="00CB7492" w:rsidRPr="005D59C0">
        <w:tab/>
        <w:t>Organizational and other matters, including the adoption of the report of the working group on individual communications.</w:t>
      </w:r>
    </w:p>
    <w:p w14:paraId="4A0C4A24" w14:textId="55DC2AD4" w:rsidR="00CB7492" w:rsidRPr="005D59C0" w:rsidRDefault="00CE54D7" w:rsidP="00CB7492">
      <w:pPr>
        <w:pStyle w:val="SingleTxtG"/>
        <w:ind w:left="1701" w:hanging="567"/>
      </w:pPr>
      <w:r>
        <w:t>3</w:t>
      </w:r>
      <w:r w:rsidR="00CB7492" w:rsidRPr="005D59C0">
        <w:t>.</w:t>
      </w:r>
      <w:r w:rsidR="00CB7492" w:rsidRPr="005D59C0">
        <w:tab/>
        <w:t>Meeting with representatives of United Nations bodies, specialized agencies, national human rights institutions and non-governmental organizations.</w:t>
      </w:r>
    </w:p>
    <w:p w14:paraId="54851BBF" w14:textId="7A63E233" w:rsidR="00CB7492" w:rsidRPr="005D59C0" w:rsidRDefault="00CE54D7" w:rsidP="00CB7492">
      <w:pPr>
        <w:pStyle w:val="SingleTxtG"/>
      </w:pPr>
      <w:r>
        <w:t>4</w:t>
      </w:r>
      <w:r w:rsidR="00CB7492" w:rsidRPr="005D59C0">
        <w:t>.</w:t>
      </w:r>
      <w:r w:rsidR="00CB7492" w:rsidRPr="005D59C0">
        <w:tab/>
        <w:t>Consideration of reports submitted by States parties under article 40 of the Covenant.</w:t>
      </w:r>
    </w:p>
    <w:p w14:paraId="118651F8" w14:textId="64E9C0E7" w:rsidR="00CB7492" w:rsidRPr="005D59C0" w:rsidRDefault="00CE54D7" w:rsidP="00CB7492">
      <w:pPr>
        <w:pStyle w:val="SingleTxtG"/>
      </w:pPr>
      <w:r>
        <w:t>5</w:t>
      </w:r>
      <w:r w:rsidR="00CB7492" w:rsidRPr="005D59C0">
        <w:t>.</w:t>
      </w:r>
      <w:r w:rsidR="00CB7492" w:rsidRPr="005D59C0">
        <w:tab/>
        <w:t>Follow-up to concluding observations on State party reports.</w:t>
      </w:r>
    </w:p>
    <w:p w14:paraId="690359ED" w14:textId="769A39DA" w:rsidR="00CB7492" w:rsidRPr="005D59C0" w:rsidRDefault="00CE54D7" w:rsidP="00CB7492">
      <w:pPr>
        <w:pStyle w:val="SingleTxtG"/>
      </w:pPr>
      <w:r>
        <w:t>6</w:t>
      </w:r>
      <w:r w:rsidR="00CB7492" w:rsidRPr="005D59C0">
        <w:t>.</w:t>
      </w:r>
      <w:r w:rsidR="00CB7492" w:rsidRPr="005D59C0">
        <w:tab/>
        <w:t>Follow-up to Views under the Optional Protocol to the Covenant.</w:t>
      </w:r>
    </w:p>
    <w:p w14:paraId="409DDA33" w14:textId="15AA5B88" w:rsidR="00CB7492" w:rsidRPr="005D59C0" w:rsidRDefault="00CE54D7" w:rsidP="00CB7492">
      <w:pPr>
        <w:pStyle w:val="SingleTxtG"/>
      </w:pPr>
      <w:r>
        <w:t>7</w:t>
      </w:r>
      <w:r w:rsidR="00CB7492" w:rsidRPr="005D59C0">
        <w:t>.</w:t>
      </w:r>
      <w:r w:rsidR="00CB7492" w:rsidRPr="005D59C0">
        <w:tab/>
        <w:t>Consideration of communications under the first Optional Protocol to the Covenant.</w:t>
      </w:r>
    </w:p>
    <w:p w14:paraId="02C8AF19" w14:textId="77777777" w:rsidR="00CB7492" w:rsidRPr="005D59C0" w:rsidRDefault="00CB7492" w:rsidP="00FE39B1">
      <w:pPr>
        <w:pStyle w:val="H1G"/>
      </w:pPr>
      <w:r w:rsidRPr="005D59C0">
        <w:tab/>
      </w:r>
      <w:r w:rsidRPr="005D59C0">
        <w:tab/>
        <w:t>Annotations</w:t>
      </w:r>
    </w:p>
    <w:p w14:paraId="3B4AE0FE" w14:textId="2180CD41" w:rsidR="00CB7492" w:rsidRPr="005D59C0" w:rsidRDefault="00CB7492" w:rsidP="00FE39B1">
      <w:pPr>
        <w:pStyle w:val="H23G"/>
      </w:pPr>
      <w:r w:rsidRPr="005D59C0">
        <w:tab/>
      </w:r>
      <w:r w:rsidR="00CE54D7">
        <w:t>1</w:t>
      </w:r>
      <w:r w:rsidRPr="005D59C0">
        <w:t>.</w:t>
      </w:r>
      <w:r w:rsidRPr="005D59C0">
        <w:tab/>
        <w:t>Adoption of the agenda</w:t>
      </w:r>
    </w:p>
    <w:p w14:paraId="42A64877" w14:textId="654F0DFA" w:rsidR="00CB7492" w:rsidRPr="005D59C0" w:rsidRDefault="00CB7492" w:rsidP="00CB7492">
      <w:pPr>
        <w:pStyle w:val="SingleTxtG"/>
      </w:pPr>
      <w:r w:rsidRPr="005D59C0">
        <w:t>Under rule 8 of the Committee</w:t>
      </w:r>
      <w:r w:rsidR="00A00364">
        <w:t>’</w:t>
      </w:r>
      <w:r w:rsidRPr="005D59C0">
        <w:t>s rules of procedure, the first item on the provisional agenda for any session shall be the adoption of the agenda, except for the election of officers when required under rule 1</w:t>
      </w:r>
      <w:r w:rsidR="008A2A86">
        <w:t>6</w:t>
      </w:r>
      <w:r w:rsidRPr="005D59C0">
        <w:t>. Under this item, the Committee will adopt the agenda for the session.</w:t>
      </w:r>
    </w:p>
    <w:p w14:paraId="0036CF0E" w14:textId="77777777" w:rsidR="00CB7492" w:rsidRPr="005D59C0" w:rsidRDefault="00CB7492" w:rsidP="00CB7492">
      <w:pPr>
        <w:pStyle w:val="SingleTxtG"/>
      </w:pPr>
      <w:r w:rsidRPr="005D59C0">
        <w:t>In accordance with rule 6 of the rules of procedure, the present provisional agenda has been prepared by the Secretary-General, in consultation with the Chair of the Committee. In accordance with rule 9, the Committee may revise the agenda during a session and may, as appropriate, defer or delete items.</w:t>
      </w:r>
    </w:p>
    <w:p w14:paraId="51B20D0C" w14:textId="24D82815" w:rsidR="00CB7492" w:rsidRPr="005D59C0" w:rsidRDefault="00CB7492" w:rsidP="00FE39B1">
      <w:pPr>
        <w:pStyle w:val="H23G"/>
      </w:pPr>
      <w:r w:rsidRPr="005D59C0">
        <w:tab/>
      </w:r>
      <w:r w:rsidR="00CE54D7">
        <w:t>2</w:t>
      </w:r>
      <w:r w:rsidRPr="005D59C0">
        <w:t>.</w:t>
      </w:r>
      <w:r w:rsidRPr="005D59C0">
        <w:tab/>
        <w:t>Organizational and other matters, including the adoption of the report of the working group on individual communications</w:t>
      </w:r>
    </w:p>
    <w:p w14:paraId="36AB71B5" w14:textId="0EEB3E5F" w:rsidR="00CB7492" w:rsidRPr="005D59C0" w:rsidRDefault="00CB7492">
      <w:pPr>
        <w:pStyle w:val="SingleTxtG"/>
      </w:pPr>
      <w:r w:rsidRPr="005D59C0">
        <w:t>The 12</w:t>
      </w:r>
      <w:r w:rsidR="00380576">
        <w:t>7</w:t>
      </w:r>
      <w:r w:rsidR="000D2DD5">
        <w:t>th</w:t>
      </w:r>
      <w:r w:rsidRPr="005D59C0">
        <w:t xml:space="preserve"> session of the Committee will be held at the United Nations Office at Geneva from </w:t>
      </w:r>
      <w:r w:rsidR="00380576">
        <w:t>14 October</w:t>
      </w:r>
      <w:r w:rsidRPr="005D59C0">
        <w:t xml:space="preserve"> to </w:t>
      </w:r>
      <w:r w:rsidR="00380576">
        <w:t>8 November</w:t>
      </w:r>
      <w:r w:rsidRPr="005D59C0">
        <w:t xml:space="preserve"> 201</w:t>
      </w:r>
      <w:r w:rsidR="00CE54D7">
        <w:t>9</w:t>
      </w:r>
      <w:r w:rsidRPr="005D59C0">
        <w:t xml:space="preserve">. The first meeting will be convened at Palais Wilson, in the ground floor conference room, on Monday, </w:t>
      </w:r>
      <w:r w:rsidR="00380576">
        <w:t>14</w:t>
      </w:r>
      <w:r w:rsidRPr="005D59C0">
        <w:t xml:space="preserve"> </w:t>
      </w:r>
      <w:r w:rsidR="00094A41">
        <w:t>October</w:t>
      </w:r>
      <w:r w:rsidRPr="005D59C0">
        <w:t>, at 10 a.m.</w:t>
      </w:r>
    </w:p>
    <w:p w14:paraId="6A3607A4" w14:textId="6946C7F0" w:rsidR="00CB7492" w:rsidRPr="005D59C0" w:rsidRDefault="00CB7492" w:rsidP="00CB7492">
      <w:pPr>
        <w:pStyle w:val="SingleTxtG"/>
      </w:pPr>
      <w:r w:rsidRPr="005D59C0">
        <w:t>Pursuant to rule 3</w:t>
      </w:r>
      <w:r w:rsidR="004208DA">
        <w:t>5</w:t>
      </w:r>
      <w:r w:rsidRPr="005D59C0">
        <w:t xml:space="preserve"> of the Committee</w:t>
      </w:r>
      <w:r w:rsidR="00A00364">
        <w:t>’</w:t>
      </w:r>
      <w:r w:rsidRPr="005D59C0">
        <w:t xml:space="preserve">s rules of procedure, the meetings of the Committee will be held in public, unless the Committee decides otherwise or it is apparent from the </w:t>
      </w:r>
      <w:r w:rsidRPr="005D59C0">
        <w:lastRenderedPageBreak/>
        <w:t>relevant provisions of the International Covenant on Civil and Political Rights or its Optional Protocols that the meetings should be held in private.</w:t>
      </w:r>
    </w:p>
    <w:p w14:paraId="35D00515" w14:textId="77777777" w:rsidR="00CB7492" w:rsidRPr="005D59C0" w:rsidRDefault="00CB7492" w:rsidP="00CB7492">
      <w:pPr>
        <w:pStyle w:val="SingleTxtG"/>
      </w:pPr>
      <w:r w:rsidRPr="005D59C0">
        <w:t>Under the present item, the Committee will consider miscellaneous issues relevant to the Committee</w:t>
      </w:r>
      <w:r w:rsidR="00A00364">
        <w:t>’</w:t>
      </w:r>
      <w:r w:rsidRPr="005D59C0">
        <w:t>s business.</w:t>
      </w:r>
    </w:p>
    <w:p w14:paraId="085FBCB1" w14:textId="5B7131D4" w:rsidR="00CB7492" w:rsidRPr="005D59C0" w:rsidRDefault="00CB7492" w:rsidP="00FE39B1">
      <w:pPr>
        <w:pStyle w:val="H23G"/>
      </w:pPr>
      <w:r w:rsidRPr="005D59C0">
        <w:tab/>
      </w:r>
      <w:r w:rsidR="00CE54D7">
        <w:t>3</w:t>
      </w:r>
      <w:r w:rsidRPr="005D59C0">
        <w:t>.</w:t>
      </w:r>
      <w:r w:rsidRPr="005D59C0">
        <w:tab/>
        <w:t>Meeting with representatives of United Nations bodies, specialized agencies, national human rights institutions and non-governmental organizations</w:t>
      </w:r>
    </w:p>
    <w:p w14:paraId="5BD67F68" w14:textId="213966BA" w:rsidR="00CB7492" w:rsidRPr="005D59C0" w:rsidRDefault="00CB7492">
      <w:pPr>
        <w:pStyle w:val="SingleTxtG"/>
      </w:pPr>
      <w:r w:rsidRPr="005D59C0">
        <w:t>At each session, the Committee hears representatives of United Nations bodies, specialized agencies, national human rights institutions and non-gove</w:t>
      </w:r>
      <w:r w:rsidRPr="005F7204">
        <w:t xml:space="preserve">rnmental organizations based in Geneva. Accordingly, the following meetings have been scheduled: on </w:t>
      </w:r>
      <w:r w:rsidR="00380576">
        <w:t>14</w:t>
      </w:r>
      <w:r w:rsidRPr="005F7204">
        <w:t xml:space="preserve"> </w:t>
      </w:r>
      <w:r w:rsidR="00380576">
        <w:t>October</w:t>
      </w:r>
      <w:r w:rsidRPr="005F7204">
        <w:t>, with United Nations organizations and specialized agencies, from 10.</w:t>
      </w:r>
      <w:r w:rsidR="00380576">
        <w:t>30</w:t>
      </w:r>
      <w:r w:rsidRPr="005F7204">
        <w:t xml:space="preserve"> to 11 a.m., and with national human rights institutions and non-governmental organizations, from 11 a.m. to 1</w:t>
      </w:r>
      <w:r w:rsidR="00EC6D6F">
        <w:t> </w:t>
      </w:r>
      <w:r w:rsidRPr="005F7204">
        <w:t xml:space="preserve">p.m., on </w:t>
      </w:r>
      <w:r w:rsidR="00380576">
        <w:t xml:space="preserve">Belgium, </w:t>
      </w:r>
      <w:r w:rsidR="00094A41">
        <w:t xml:space="preserve">the </w:t>
      </w:r>
      <w:r w:rsidR="00380576">
        <w:t xml:space="preserve">Central African Republic, </w:t>
      </w:r>
      <w:proofErr w:type="spellStart"/>
      <w:r w:rsidR="00380576">
        <w:t>Czech</w:t>
      </w:r>
      <w:r w:rsidR="0056607F">
        <w:t>ia</w:t>
      </w:r>
      <w:proofErr w:type="spellEnd"/>
      <w:r w:rsidR="00380576">
        <w:t xml:space="preserve"> and </w:t>
      </w:r>
      <w:r w:rsidR="00E202B4">
        <w:t>Senegal</w:t>
      </w:r>
      <w:r w:rsidRPr="005F7204">
        <w:t xml:space="preserve">; and on </w:t>
      </w:r>
      <w:r w:rsidR="00380576">
        <w:t>21 October</w:t>
      </w:r>
      <w:r w:rsidRPr="005F7204">
        <w:t xml:space="preserve">, with United Nations organizations and specialized agencies, </w:t>
      </w:r>
      <w:r w:rsidRPr="00CC4AE3">
        <w:t>from</w:t>
      </w:r>
      <w:r w:rsidR="005F7204" w:rsidRPr="00CC4AE3">
        <w:t xml:space="preserve"> </w:t>
      </w:r>
      <w:r w:rsidR="005A776D">
        <w:t>noon</w:t>
      </w:r>
      <w:r w:rsidRPr="00CC4AE3">
        <w:t xml:space="preserve"> to 1</w:t>
      </w:r>
      <w:r w:rsidR="00CC4AE3" w:rsidRPr="0046527F">
        <w:t>2</w:t>
      </w:r>
      <w:r w:rsidRPr="00CC4AE3">
        <w:t>.</w:t>
      </w:r>
      <w:r w:rsidR="00CC4AE3" w:rsidRPr="0046527F">
        <w:t>15</w:t>
      </w:r>
      <w:r w:rsidRPr="005F7204">
        <w:t xml:space="preserve"> </w:t>
      </w:r>
      <w:r w:rsidR="005A776D">
        <w:t>p</w:t>
      </w:r>
      <w:r w:rsidRPr="005F7204">
        <w:t>.m., and with national human rights institutions and non-governmental organizations, from 1</w:t>
      </w:r>
      <w:r w:rsidR="00CC4AE3">
        <w:t>2</w:t>
      </w:r>
      <w:r w:rsidRPr="005F7204">
        <w:t>.</w:t>
      </w:r>
      <w:r w:rsidR="00CC4AE3">
        <w:t>15</w:t>
      </w:r>
      <w:r w:rsidRPr="005F7204">
        <w:t xml:space="preserve"> to 1</w:t>
      </w:r>
      <w:r w:rsidR="00EC6D6F">
        <w:t> </w:t>
      </w:r>
      <w:r w:rsidRPr="005F7204">
        <w:t>p.m.</w:t>
      </w:r>
      <w:r w:rsidR="005A776D">
        <w:t>,</w:t>
      </w:r>
      <w:r w:rsidRPr="005F7204">
        <w:t xml:space="preserve"> on </w:t>
      </w:r>
      <w:r w:rsidR="00380576">
        <w:t xml:space="preserve">Cabo Verde and </w:t>
      </w:r>
      <w:r w:rsidR="00E202B4">
        <w:t>Mexico</w:t>
      </w:r>
      <w:r w:rsidRPr="005F7204">
        <w:t>.</w:t>
      </w:r>
    </w:p>
    <w:p w14:paraId="4EE29FF5" w14:textId="6337BB56" w:rsidR="00CB7492" w:rsidRPr="005D59C0" w:rsidRDefault="00CB7492" w:rsidP="00FE39B1">
      <w:pPr>
        <w:pStyle w:val="H23G"/>
      </w:pPr>
      <w:r w:rsidRPr="005D59C0">
        <w:tab/>
      </w:r>
      <w:r w:rsidR="00CE54D7">
        <w:t>4</w:t>
      </w:r>
      <w:r w:rsidRPr="005D59C0">
        <w:t>.</w:t>
      </w:r>
      <w:r w:rsidRPr="005D59C0">
        <w:tab/>
        <w:t>Consideration of reports submitted by States parties under article 40 of the Covenant</w:t>
      </w:r>
    </w:p>
    <w:p w14:paraId="671F5869" w14:textId="74FCF030" w:rsidR="00CB7492" w:rsidRPr="005D59C0" w:rsidRDefault="00CB7492">
      <w:pPr>
        <w:pStyle w:val="SingleTxtG"/>
      </w:pPr>
      <w:r w:rsidRPr="005D59C0">
        <w:t>The reports to be considered during the 12</w:t>
      </w:r>
      <w:r w:rsidR="00380576">
        <w:t>7</w:t>
      </w:r>
      <w:r w:rsidR="000D2DD5">
        <w:t>th</w:t>
      </w:r>
      <w:r w:rsidRPr="005D59C0">
        <w:t xml:space="preserve"> session are those of </w:t>
      </w:r>
      <w:r w:rsidR="00380576">
        <w:t xml:space="preserve">Belgium, Cabo Verde, </w:t>
      </w:r>
      <w:r w:rsidR="00094A41">
        <w:t xml:space="preserve">the </w:t>
      </w:r>
      <w:r w:rsidR="00380576">
        <w:t xml:space="preserve">Central African Republic, </w:t>
      </w:r>
      <w:proofErr w:type="spellStart"/>
      <w:r w:rsidR="00380576">
        <w:t>Czech</w:t>
      </w:r>
      <w:r w:rsidR="0056607F">
        <w:t>ia</w:t>
      </w:r>
      <w:proofErr w:type="spellEnd"/>
      <w:r w:rsidR="00380576">
        <w:t xml:space="preserve">, </w:t>
      </w:r>
      <w:r w:rsidR="00B65CC9">
        <w:t>Mexico and Senegal</w:t>
      </w:r>
      <w:r w:rsidRPr="005D59C0">
        <w:t>. A tentative schedule for the consideration of reports during the 12</w:t>
      </w:r>
      <w:r w:rsidR="00B65CC9">
        <w:t>7</w:t>
      </w:r>
      <w:r w:rsidR="000D2DD5" w:rsidRPr="005A776D">
        <w:t>th</w:t>
      </w:r>
      <w:r w:rsidR="000D2DD5">
        <w:t xml:space="preserve"> </w:t>
      </w:r>
      <w:r w:rsidRPr="005D59C0">
        <w:t>session, prepared in consultation with the Committee, is given below.</w:t>
      </w:r>
    </w:p>
    <w:p w14:paraId="388FAF41" w14:textId="77777777" w:rsidR="00CB7492" w:rsidRPr="005D59C0" w:rsidRDefault="00CB7492" w:rsidP="00604E6D">
      <w:pPr>
        <w:pStyle w:val="H23G"/>
      </w:pPr>
      <w:r w:rsidRPr="005D59C0">
        <w:tab/>
      </w:r>
      <w:r w:rsidRPr="005D59C0">
        <w:tab/>
      </w:r>
      <w:r w:rsidRPr="008B2A02">
        <w:t>Schedule for consideration of reports under article 40 of the Covenant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694"/>
        <w:gridCol w:w="2976"/>
      </w:tblGrid>
      <w:tr w:rsidR="00CB7492" w:rsidRPr="00604E6D" w14:paraId="6C200522" w14:textId="77777777" w:rsidTr="00604E6D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B4314CB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 xml:space="preserve">State 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81BB30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>Report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6F6FBA1" w14:textId="77777777" w:rsidR="00CB7492" w:rsidRPr="00604E6D" w:rsidRDefault="00CB7492" w:rsidP="00604E6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04E6D">
              <w:rPr>
                <w:i/>
                <w:sz w:val="16"/>
              </w:rPr>
              <w:t>Date</w:t>
            </w:r>
          </w:p>
        </w:tc>
      </w:tr>
      <w:tr w:rsidR="00CB7492" w:rsidRPr="00604E6D" w14:paraId="7886EAF0" w14:textId="77777777" w:rsidTr="00604E6D">
        <w:trPr>
          <w:trHeight w:val="240"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2371EBA7" w14:textId="26974C5D" w:rsidR="00CB7492" w:rsidRPr="00604E6D" w:rsidRDefault="00B65CC9" w:rsidP="00604E6D">
            <w:pPr>
              <w:suppressAutoHyphens w:val="0"/>
              <w:spacing w:before="40" w:after="120" w:line="220" w:lineRule="exact"/>
              <w:ind w:right="113"/>
            </w:pPr>
            <w:r>
              <w:t>Belgium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shd w:val="clear" w:color="auto" w:fill="auto"/>
          </w:tcPr>
          <w:p w14:paraId="646A3AB6" w14:textId="1D07B190" w:rsidR="00CB7492" w:rsidRPr="00604E6D" w:rsidRDefault="00B65CC9" w:rsidP="005F7204">
            <w:pPr>
              <w:suppressAutoHyphens w:val="0"/>
              <w:spacing w:before="40" w:after="120" w:line="220" w:lineRule="exact"/>
              <w:ind w:right="113"/>
            </w:pPr>
            <w:r>
              <w:t>Sixth periodic report</w:t>
            </w:r>
            <w:r>
              <w:br/>
              <w:t>(CCPR/C/BEL/6)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auto"/>
          </w:tcPr>
          <w:p w14:paraId="5A5B382D" w14:textId="06214452" w:rsidR="00CB7492" w:rsidRPr="00604E6D" w:rsidRDefault="00814278" w:rsidP="005F7204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 w:rsidR="00CB7492" w:rsidRPr="00604E6D">
              <w:t xml:space="preserve">, </w:t>
            </w:r>
            <w:r>
              <w:t>15</w:t>
            </w:r>
            <w:r w:rsidR="005F7379">
              <w:t xml:space="preserve"> October</w:t>
            </w:r>
            <w:r w:rsidR="00CB7492" w:rsidRPr="00604E6D">
              <w:t>, afternoon</w:t>
            </w:r>
            <w:r w:rsidR="00CB7492" w:rsidRPr="00604E6D">
              <w:br/>
            </w:r>
            <w:r>
              <w:t>Wednesday</w:t>
            </w:r>
            <w:r w:rsidR="00CB7492" w:rsidRPr="00604E6D">
              <w:t xml:space="preserve">, </w:t>
            </w:r>
            <w:r>
              <w:t>16</w:t>
            </w:r>
            <w:r w:rsidR="005F7379">
              <w:t xml:space="preserve"> October</w:t>
            </w:r>
            <w:r w:rsidR="00CB7492" w:rsidRPr="00604E6D">
              <w:t>, morning</w:t>
            </w:r>
          </w:p>
        </w:tc>
      </w:tr>
      <w:tr w:rsidR="00CB7492" w:rsidRPr="00604E6D" w14:paraId="1F29B1EE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6AEFFC29" w14:textId="4546B250" w:rsidR="00CB7492" w:rsidRPr="00604E6D" w:rsidRDefault="00B65CC9" w:rsidP="00604E6D">
            <w:pPr>
              <w:suppressAutoHyphens w:val="0"/>
              <w:spacing w:before="40" w:after="120" w:line="220" w:lineRule="exact"/>
              <w:ind w:right="113"/>
            </w:pPr>
            <w:r>
              <w:t>Cabo Verde</w:t>
            </w:r>
          </w:p>
        </w:tc>
        <w:tc>
          <w:tcPr>
            <w:tcW w:w="2694" w:type="dxa"/>
            <w:shd w:val="clear" w:color="auto" w:fill="auto"/>
          </w:tcPr>
          <w:p w14:paraId="13A99E38" w14:textId="1FCBA9A6" w:rsidR="00CB7492" w:rsidRPr="00604E6D" w:rsidRDefault="00B65CC9">
            <w:pPr>
              <w:suppressAutoHyphens w:val="0"/>
              <w:spacing w:before="40" w:after="120" w:line="220" w:lineRule="exact"/>
              <w:ind w:right="113"/>
            </w:pPr>
            <w:r>
              <w:t>Initial report</w:t>
            </w:r>
            <w:r w:rsidR="00CB7492" w:rsidRPr="00604E6D">
              <w:br/>
              <w:t>(CCPR/C/</w:t>
            </w:r>
            <w:r>
              <w:t>CPV</w:t>
            </w:r>
            <w:r w:rsidR="00CB7492" w:rsidRPr="00604E6D">
              <w:t>/</w:t>
            </w:r>
            <w:r>
              <w:t>1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6D277E6B" w14:textId="719E688E" w:rsidR="00CB7492" w:rsidRPr="00604E6D" w:rsidRDefault="00CB7492">
            <w:pPr>
              <w:suppressAutoHyphens w:val="0"/>
              <w:spacing w:before="40" w:after="120" w:line="220" w:lineRule="exact"/>
              <w:ind w:right="113"/>
            </w:pPr>
            <w:r w:rsidRPr="00604E6D">
              <w:t>T</w:t>
            </w:r>
            <w:r w:rsidR="005F7379">
              <w:t>uesday</w:t>
            </w:r>
            <w:r w:rsidRPr="00604E6D">
              <w:t xml:space="preserve">, </w:t>
            </w:r>
            <w:r w:rsidR="005F7379">
              <w:t>22 October</w:t>
            </w:r>
            <w:r w:rsidRPr="00604E6D">
              <w:t>, afternoon</w:t>
            </w:r>
            <w:r w:rsidRPr="00604E6D">
              <w:br/>
            </w:r>
            <w:r w:rsidR="005F7379">
              <w:t>Wednes</w:t>
            </w:r>
            <w:r w:rsidRPr="00604E6D">
              <w:t xml:space="preserve">day, </w:t>
            </w:r>
            <w:r w:rsidR="005F7379">
              <w:t>23 October</w:t>
            </w:r>
            <w:r w:rsidRPr="00604E6D">
              <w:t>, morning</w:t>
            </w:r>
          </w:p>
        </w:tc>
      </w:tr>
      <w:tr w:rsidR="00CB7492" w:rsidRPr="00604E6D" w14:paraId="0BD86027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1D9BB009" w14:textId="4D33CB6C" w:rsidR="00CB7492" w:rsidRPr="00604E6D" w:rsidRDefault="00B65CC9" w:rsidP="00466A79">
            <w:pPr>
              <w:suppressAutoHyphens w:val="0"/>
              <w:spacing w:before="40" w:after="120" w:line="220" w:lineRule="exact"/>
              <w:ind w:right="113"/>
            </w:pPr>
            <w:r>
              <w:t>Central African Republic</w:t>
            </w:r>
          </w:p>
        </w:tc>
        <w:tc>
          <w:tcPr>
            <w:tcW w:w="2694" w:type="dxa"/>
            <w:shd w:val="clear" w:color="auto" w:fill="auto"/>
          </w:tcPr>
          <w:p w14:paraId="78BD0210" w14:textId="45B72551" w:rsidR="00CB7492" w:rsidRPr="00604E6D" w:rsidRDefault="00B65CC9" w:rsidP="000D2DD5">
            <w:pPr>
              <w:suppressAutoHyphens w:val="0"/>
              <w:spacing w:before="40" w:after="120" w:line="220" w:lineRule="exact"/>
              <w:ind w:right="113"/>
            </w:pPr>
            <w:r>
              <w:t xml:space="preserve">Third </w:t>
            </w:r>
            <w:r w:rsidR="00CB7492" w:rsidRPr="00604E6D">
              <w:t>periodic report</w:t>
            </w:r>
            <w:r w:rsidR="00CB7492" w:rsidRPr="00604E6D">
              <w:br/>
              <w:t>(CCPR/C</w:t>
            </w:r>
            <w:r w:rsidR="000D2DD5">
              <w:t>/</w:t>
            </w:r>
            <w:r>
              <w:t>CAF</w:t>
            </w:r>
            <w:r w:rsidR="00CB7492" w:rsidRPr="00604E6D">
              <w:t>/</w:t>
            </w:r>
            <w:r>
              <w:t>3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060513E1" w14:textId="0DBDDA3D" w:rsidR="00CB7492" w:rsidRPr="00604E6D" w:rsidRDefault="00FB020E" w:rsidP="00FB020E">
            <w:pPr>
              <w:suppressAutoHyphens w:val="0"/>
              <w:spacing w:before="40" w:after="120" w:line="220" w:lineRule="exact"/>
              <w:ind w:right="113"/>
            </w:pPr>
            <w:r>
              <w:t>Mon</w:t>
            </w:r>
            <w:r w:rsidRPr="00604E6D">
              <w:t xml:space="preserve">day, </w:t>
            </w:r>
            <w:r>
              <w:t>21 October</w:t>
            </w:r>
            <w:r w:rsidRPr="00604E6D">
              <w:t>, afternoon</w:t>
            </w:r>
            <w:r w:rsidRPr="00604E6D">
              <w:br/>
            </w:r>
            <w:r>
              <w:t>Tuesday</w:t>
            </w:r>
            <w:r w:rsidRPr="00604E6D">
              <w:t xml:space="preserve">, </w:t>
            </w:r>
            <w:r>
              <w:t>22 October</w:t>
            </w:r>
            <w:r w:rsidRPr="00604E6D">
              <w:t>, morning</w:t>
            </w:r>
          </w:p>
        </w:tc>
      </w:tr>
      <w:tr w:rsidR="00CB7492" w:rsidRPr="00604E6D" w14:paraId="3040093C" w14:textId="77777777" w:rsidTr="00604E6D">
        <w:trPr>
          <w:trHeight w:val="240"/>
        </w:trPr>
        <w:tc>
          <w:tcPr>
            <w:tcW w:w="1701" w:type="dxa"/>
            <w:shd w:val="clear" w:color="auto" w:fill="auto"/>
          </w:tcPr>
          <w:p w14:paraId="06ED819A" w14:textId="4C172BD5" w:rsidR="00CB7492" w:rsidRPr="00604E6D" w:rsidRDefault="00B65CC9">
            <w:pPr>
              <w:suppressAutoHyphens w:val="0"/>
              <w:spacing w:before="40" w:after="120" w:line="220" w:lineRule="exact"/>
              <w:ind w:right="113"/>
            </w:pPr>
            <w:proofErr w:type="spellStart"/>
            <w:r>
              <w:t>Czech</w:t>
            </w:r>
            <w:r w:rsidR="0056607F">
              <w:t>ia</w:t>
            </w:r>
            <w:proofErr w:type="spellEnd"/>
            <w: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6091A4B8" w14:textId="1FC505E5" w:rsidR="00CB7492" w:rsidRPr="00604E6D" w:rsidRDefault="00B65CC9">
            <w:pPr>
              <w:suppressAutoHyphens w:val="0"/>
              <w:spacing w:before="40" w:after="120" w:line="220" w:lineRule="exact"/>
              <w:ind w:right="113"/>
            </w:pPr>
            <w:r>
              <w:t>Fourth periodic report</w:t>
            </w:r>
            <w:r w:rsidR="00772479">
              <w:br/>
            </w:r>
            <w:r>
              <w:t>(CCPR/C/CZE/4)</w:t>
            </w:r>
          </w:p>
        </w:tc>
        <w:tc>
          <w:tcPr>
            <w:tcW w:w="2976" w:type="dxa"/>
            <w:shd w:val="clear" w:color="auto" w:fill="auto"/>
          </w:tcPr>
          <w:p w14:paraId="4E691463" w14:textId="19E7EF69" w:rsidR="00CB7492" w:rsidRPr="00604E6D" w:rsidRDefault="005F7379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 w:rsidR="00CB7492" w:rsidRPr="00604E6D">
              <w:t xml:space="preserve">, </w:t>
            </w:r>
            <w:r>
              <w:t>17 October</w:t>
            </w:r>
            <w:r w:rsidR="00CB7492" w:rsidRPr="00604E6D">
              <w:t>, afternoon</w:t>
            </w:r>
            <w:r w:rsidR="00CB7492" w:rsidRPr="00604E6D">
              <w:br/>
            </w:r>
            <w:r>
              <w:t>Friday</w:t>
            </w:r>
            <w:r w:rsidR="00CB7492" w:rsidRPr="00604E6D">
              <w:t xml:space="preserve">, </w:t>
            </w:r>
            <w:r>
              <w:t>18 October</w:t>
            </w:r>
            <w:r w:rsidR="00CB7492" w:rsidRPr="00604E6D">
              <w:t>, morning</w:t>
            </w:r>
          </w:p>
        </w:tc>
      </w:tr>
      <w:tr w:rsidR="00CB7492" w:rsidRPr="00604E6D" w14:paraId="5812D769" w14:textId="77777777" w:rsidTr="00604E6D">
        <w:trPr>
          <w:trHeight w:val="80"/>
        </w:trPr>
        <w:tc>
          <w:tcPr>
            <w:tcW w:w="1701" w:type="dxa"/>
            <w:shd w:val="clear" w:color="auto" w:fill="auto"/>
          </w:tcPr>
          <w:p w14:paraId="23AF1286" w14:textId="71D843AB" w:rsidR="00CB7492" w:rsidRPr="00604E6D" w:rsidRDefault="00B65CC9" w:rsidP="00604E6D">
            <w:pPr>
              <w:suppressAutoHyphens w:val="0"/>
              <w:spacing w:before="40" w:after="120" w:line="220" w:lineRule="exact"/>
              <w:ind w:right="113"/>
            </w:pPr>
            <w:r>
              <w:t>Mexico</w:t>
            </w:r>
          </w:p>
        </w:tc>
        <w:tc>
          <w:tcPr>
            <w:tcW w:w="2694" w:type="dxa"/>
            <w:shd w:val="clear" w:color="auto" w:fill="auto"/>
          </w:tcPr>
          <w:p w14:paraId="0E665C59" w14:textId="0EAC238C" w:rsidR="00CB7492" w:rsidRPr="00604E6D" w:rsidRDefault="00B65CC9" w:rsidP="00B65CC9">
            <w:pPr>
              <w:suppressAutoHyphens w:val="0"/>
              <w:spacing w:before="40" w:after="120" w:line="220" w:lineRule="exact"/>
              <w:ind w:right="113"/>
            </w:pPr>
            <w:r>
              <w:t>Sixth</w:t>
            </w:r>
            <w:r w:rsidR="00CB7492" w:rsidRPr="00604E6D">
              <w:t xml:space="preserve"> </w:t>
            </w:r>
            <w:r w:rsidR="000D2DD5">
              <w:t xml:space="preserve">periodic </w:t>
            </w:r>
            <w:r w:rsidR="00CB7492" w:rsidRPr="00604E6D">
              <w:t>report</w:t>
            </w:r>
            <w:r w:rsidR="00CB7492" w:rsidRPr="00604E6D">
              <w:br/>
              <w:t>(CCPR/C/</w:t>
            </w:r>
            <w:r>
              <w:t>MEX</w:t>
            </w:r>
            <w:r w:rsidR="00CB7492" w:rsidRPr="00604E6D">
              <w:t>/</w:t>
            </w:r>
            <w:r>
              <w:t>6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07F1889E" w14:textId="7FA4D785" w:rsidR="00CB7492" w:rsidRPr="00604E6D" w:rsidRDefault="00FB020E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 w:rsidRPr="00604E6D">
              <w:t xml:space="preserve">, </w:t>
            </w:r>
            <w:r>
              <w:t>16 October</w:t>
            </w:r>
            <w:r w:rsidRPr="00604E6D">
              <w:t>, afternoon</w:t>
            </w:r>
            <w:r w:rsidRPr="00604E6D">
              <w:br/>
            </w:r>
            <w:r>
              <w:t>Thursday</w:t>
            </w:r>
            <w:r w:rsidRPr="00604E6D">
              <w:t xml:space="preserve">, </w:t>
            </w:r>
            <w:r>
              <w:t>17 October</w:t>
            </w:r>
            <w:r w:rsidRPr="00604E6D">
              <w:t>, morning</w:t>
            </w:r>
          </w:p>
        </w:tc>
      </w:tr>
      <w:tr w:rsidR="00CB7492" w:rsidRPr="00604E6D" w14:paraId="285FA329" w14:textId="77777777" w:rsidTr="00604E6D">
        <w:trPr>
          <w:trHeight w:val="80"/>
        </w:trPr>
        <w:tc>
          <w:tcPr>
            <w:tcW w:w="1701" w:type="dxa"/>
            <w:shd w:val="clear" w:color="auto" w:fill="auto"/>
          </w:tcPr>
          <w:p w14:paraId="65DEB1F5" w14:textId="71ED0C4A" w:rsidR="00CB7492" w:rsidRPr="00604E6D" w:rsidRDefault="00B65CC9" w:rsidP="00604E6D">
            <w:pPr>
              <w:suppressAutoHyphens w:val="0"/>
              <w:spacing w:before="40" w:after="120" w:line="220" w:lineRule="exact"/>
              <w:ind w:right="113"/>
            </w:pPr>
            <w:r>
              <w:t>Senegal</w:t>
            </w:r>
          </w:p>
        </w:tc>
        <w:tc>
          <w:tcPr>
            <w:tcW w:w="2694" w:type="dxa"/>
            <w:shd w:val="clear" w:color="auto" w:fill="auto"/>
          </w:tcPr>
          <w:p w14:paraId="2B5DE38A" w14:textId="4DE7CA92" w:rsidR="00CB7492" w:rsidRPr="00604E6D" w:rsidRDefault="00B65CC9" w:rsidP="00B65CC9">
            <w:pPr>
              <w:suppressAutoHyphens w:val="0"/>
              <w:spacing w:before="40" w:after="120" w:line="220" w:lineRule="exact"/>
              <w:ind w:right="113"/>
            </w:pPr>
            <w:r>
              <w:t>Fifth</w:t>
            </w:r>
            <w:r w:rsidR="00CB7492" w:rsidRPr="00604E6D">
              <w:t xml:space="preserve"> periodic report</w:t>
            </w:r>
            <w:r w:rsidR="00CB7492" w:rsidRPr="00604E6D">
              <w:br/>
              <w:t>(CCPR/C/</w:t>
            </w:r>
            <w:r>
              <w:t>SEN</w:t>
            </w:r>
            <w:r w:rsidR="00CB7492" w:rsidRPr="00604E6D">
              <w:t>/</w:t>
            </w:r>
            <w:r>
              <w:t>5</w:t>
            </w:r>
            <w:r w:rsidR="00CB7492" w:rsidRPr="00604E6D">
              <w:t>)</w:t>
            </w:r>
          </w:p>
        </w:tc>
        <w:tc>
          <w:tcPr>
            <w:tcW w:w="2976" w:type="dxa"/>
            <w:shd w:val="clear" w:color="auto" w:fill="auto"/>
          </w:tcPr>
          <w:p w14:paraId="4BEEEF50" w14:textId="0054E9A3" w:rsidR="00CB7492" w:rsidRPr="00604E6D" w:rsidRDefault="00814278" w:rsidP="00814278">
            <w:pPr>
              <w:suppressAutoHyphens w:val="0"/>
              <w:spacing w:before="40" w:after="120" w:line="220" w:lineRule="exact"/>
              <w:ind w:right="113"/>
            </w:pPr>
            <w:r>
              <w:t>Monday</w:t>
            </w:r>
            <w:r w:rsidR="00CB7492" w:rsidRPr="00604E6D">
              <w:t xml:space="preserve">, </w:t>
            </w:r>
            <w:r>
              <w:t>14</w:t>
            </w:r>
            <w:r w:rsidR="005F7379">
              <w:t xml:space="preserve"> October</w:t>
            </w:r>
            <w:r w:rsidR="00CB7492" w:rsidRPr="00604E6D">
              <w:t>, afternoon</w:t>
            </w:r>
            <w:r w:rsidR="00CB7492" w:rsidRPr="00604E6D">
              <w:br/>
            </w:r>
            <w:r>
              <w:t>Tuesday</w:t>
            </w:r>
            <w:r w:rsidR="00CB7492" w:rsidRPr="00604E6D">
              <w:t xml:space="preserve">, </w:t>
            </w:r>
            <w:r>
              <w:t>15</w:t>
            </w:r>
            <w:r w:rsidR="005F7379">
              <w:t xml:space="preserve"> October</w:t>
            </w:r>
            <w:r w:rsidR="00772479">
              <w:t>,</w:t>
            </w:r>
            <w:r w:rsidR="00CB7492" w:rsidRPr="00604E6D">
              <w:t xml:space="preserve"> morning</w:t>
            </w:r>
          </w:p>
        </w:tc>
      </w:tr>
    </w:tbl>
    <w:p w14:paraId="7803203A" w14:textId="5493D02E" w:rsidR="00CB7492" w:rsidRPr="005D59C0" w:rsidRDefault="00CB7492" w:rsidP="00604E6D">
      <w:pPr>
        <w:pStyle w:val="SingleTxtG"/>
        <w:spacing w:before="240"/>
      </w:pPr>
      <w:r w:rsidRPr="005D59C0">
        <w:t>In accordance with rule 68 of the Committee</w:t>
      </w:r>
      <w:r w:rsidR="00A00364">
        <w:t>’</w:t>
      </w:r>
      <w:r w:rsidRPr="005D59C0">
        <w:t>s rules of procedure, represen</w:t>
      </w:r>
      <w:bookmarkStart w:id="0" w:name="_GoBack"/>
      <w:bookmarkEnd w:id="0"/>
      <w:r w:rsidRPr="005D59C0">
        <w:t>tatives of States parties may be present at the meetings of the Committee when their reports are examined. Accordingly, the Secretary-General has informed the States parties concerned of the dates on which their respective reports are scheduled for consideration by the Committee at its 12</w:t>
      </w:r>
      <w:r w:rsidR="00B65CC9">
        <w:t>7</w:t>
      </w:r>
      <w:r w:rsidR="000D2DD5">
        <w:t>th</w:t>
      </w:r>
      <w:r w:rsidRPr="005D59C0">
        <w:t xml:space="preserve"> session.</w:t>
      </w:r>
    </w:p>
    <w:p w14:paraId="2AF84416" w14:textId="1CFA8A4C" w:rsidR="00CB7492" w:rsidRPr="005D59C0" w:rsidRDefault="00CB7492" w:rsidP="00E85ADA">
      <w:pPr>
        <w:pStyle w:val="SingleTxtG"/>
      </w:pPr>
      <w:r w:rsidRPr="005D59C0">
        <w:t xml:space="preserve">Country report task forces will examine and adopt lists of issues on the reports of </w:t>
      </w:r>
      <w:r w:rsidR="00814278">
        <w:t>Bolivia</w:t>
      </w:r>
      <w:r w:rsidR="00E85ADA" w:rsidRPr="00E85ADA">
        <w:t xml:space="preserve"> </w:t>
      </w:r>
      <w:r w:rsidR="00E85ADA">
        <w:t>(</w:t>
      </w:r>
      <w:proofErr w:type="spellStart"/>
      <w:r w:rsidR="00E85ADA">
        <w:t>Plurinational</w:t>
      </w:r>
      <w:proofErr w:type="spellEnd"/>
      <w:r w:rsidR="00E85ADA">
        <w:t xml:space="preserve"> State of)</w:t>
      </w:r>
      <w:r w:rsidR="00814278">
        <w:t xml:space="preserve">, Nicaragua </w:t>
      </w:r>
      <w:r w:rsidR="00B65CC9">
        <w:t>and Ukraine</w:t>
      </w:r>
      <w:r w:rsidRPr="005D59C0">
        <w:t xml:space="preserve">, </w:t>
      </w:r>
      <w:r w:rsidR="00DC3064">
        <w:t xml:space="preserve">and </w:t>
      </w:r>
      <w:r w:rsidRPr="005D59C0">
        <w:t xml:space="preserve">lists of issues prior to reporting for </w:t>
      </w:r>
      <w:r w:rsidR="00B65CC9">
        <w:t>Afghanistan</w:t>
      </w:r>
      <w:r w:rsidR="00814278">
        <w:t xml:space="preserve">, Croatia </w:t>
      </w:r>
      <w:r w:rsidR="00B65CC9">
        <w:t>and Spain</w:t>
      </w:r>
      <w:r w:rsidRPr="005D59C0">
        <w:t>.</w:t>
      </w:r>
    </w:p>
    <w:p w14:paraId="1158D2F1" w14:textId="53C9EB2E" w:rsidR="00CB7492" w:rsidRPr="005D59C0" w:rsidRDefault="00CB7492" w:rsidP="00604E6D">
      <w:pPr>
        <w:pStyle w:val="H23G"/>
      </w:pPr>
      <w:r w:rsidRPr="005D59C0">
        <w:tab/>
      </w:r>
      <w:r w:rsidR="00CE54D7">
        <w:t>5</w:t>
      </w:r>
      <w:r w:rsidRPr="005D59C0">
        <w:t>.</w:t>
      </w:r>
      <w:r w:rsidRPr="005D59C0">
        <w:tab/>
        <w:t>Follow-up to concluding observations on State party reports</w:t>
      </w:r>
    </w:p>
    <w:p w14:paraId="17A11DF4" w14:textId="045038FA" w:rsidR="00CB7492" w:rsidRPr="005D59C0" w:rsidRDefault="00CB7492" w:rsidP="00FE0F3B">
      <w:pPr>
        <w:pStyle w:val="SingleTxtG"/>
      </w:pPr>
      <w:r w:rsidRPr="005D59C0">
        <w:t>The Special Rapporteur for follow-up on concluding observations will provide a progress report on h</w:t>
      </w:r>
      <w:r w:rsidR="00FE0F3B">
        <w:t>er</w:t>
      </w:r>
      <w:r w:rsidRPr="005D59C0">
        <w:t xml:space="preserve"> activities.</w:t>
      </w:r>
    </w:p>
    <w:p w14:paraId="1B06C82C" w14:textId="14A68C90" w:rsidR="00CB7492" w:rsidRPr="005D59C0" w:rsidRDefault="00CB7492" w:rsidP="00604E6D">
      <w:pPr>
        <w:pStyle w:val="H23G"/>
      </w:pPr>
      <w:r w:rsidRPr="005D59C0">
        <w:lastRenderedPageBreak/>
        <w:tab/>
      </w:r>
      <w:r w:rsidR="00CE54D7">
        <w:t>6</w:t>
      </w:r>
      <w:r w:rsidRPr="005D59C0">
        <w:t>.</w:t>
      </w:r>
      <w:r w:rsidRPr="005D59C0">
        <w:tab/>
        <w:t>Follow-up to Views under the Optional Protocol to the Covenant</w:t>
      </w:r>
    </w:p>
    <w:p w14:paraId="6E3A121A" w14:textId="546B3D90" w:rsidR="00CB7492" w:rsidRPr="005D59C0" w:rsidRDefault="00CB7492" w:rsidP="00FE0F3B">
      <w:pPr>
        <w:pStyle w:val="SingleTxtG"/>
      </w:pPr>
      <w:r w:rsidRPr="005D59C0">
        <w:t>The Special Rapporteur for follow-up on Views will provide a progress report on h</w:t>
      </w:r>
      <w:r w:rsidR="00FE0F3B">
        <w:t>is</w:t>
      </w:r>
      <w:r w:rsidRPr="005D59C0">
        <w:t xml:space="preserve"> activities.</w:t>
      </w:r>
    </w:p>
    <w:p w14:paraId="44D572A5" w14:textId="3125A191" w:rsidR="00CB7492" w:rsidRPr="005D59C0" w:rsidRDefault="00CB7492" w:rsidP="00A00364">
      <w:pPr>
        <w:pStyle w:val="H23G"/>
      </w:pPr>
      <w:r w:rsidRPr="005D59C0">
        <w:tab/>
      </w:r>
      <w:r w:rsidR="00CE54D7">
        <w:t>7</w:t>
      </w:r>
      <w:r w:rsidRPr="005D59C0">
        <w:t>.</w:t>
      </w:r>
      <w:r w:rsidRPr="005D59C0">
        <w:tab/>
        <w:t>Consideration of communications under the first Optional Protocol to the Covenant</w:t>
      </w:r>
    </w:p>
    <w:p w14:paraId="4B9BFFE1" w14:textId="376652AE" w:rsidR="00CB7492" w:rsidRPr="005D59C0" w:rsidRDefault="00CB7492" w:rsidP="007B67CF">
      <w:pPr>
        <w:pStyle w:val="SingleTxtG"/>
      </w:pPr>
      <w:r w:rsidRPr="005D59C0">
        <w:t xml:space="preserve">Mindful of the provisions under rule </w:t>
      </w:r>
      <w:r w:rsidR="004208DA">
        <w:t>107</w:t>
      </w:r>
      <w:r w:rsidRPr="005D59C0">
        <w:t xml:space="preserve"> of the Committee</w:t>
      </w:r>
      <w:r w:rsidR="00A00364">
        <w:t>’</w:t>
      </w:r>
      <w:r w:rsidRPr="005D59C0">
        <w:t>s rules of procedure, the working group on individual communications will meet prior to the 12</w:t>
      </w:r>
      <w:r w:rsidR="00B65CC9">
        <w:t>7</w:t>
      </w:r>
      <w:r w:rsidR="000D2DD5">
        <w:t>th</w:t>
      </w:r>
      <w:r w:rsidRPr="005D59C0">
        <w:t xml:space="preserve"> session, from </w:t>
      </w:r>
      <w:r w:rsidR="00B65CC9">
        <w:t>7</w:t>
      </w:r>
      <w:r w:rsidRPr="005D59C0">
        <w:t xml:space="preserve"> to </w:t>
      </w:r>
      <w:r w:rsidR="00B65CC9">
        <w:t>11</w:t>
      </w:r>
      <w:r w:rsidRPr="005D59C0">
        <w:t xml:space="preserve"> </w:t>
      </w:r>
      <w:r w:rsidR="00B65CC9">
        <w:t>October</w:t>
      </w:r>
      <w:r w:rsidRPr="005D59C0">
        <w:t xml:space="preserve"> 201</w:t>
      </w:r>
      <w:r w:rsidR="000D2DD5">
        <w:t>9</w:t>
      </w:r>
      <w:r w:rsidRPr="005D59C0">
        <w:t>.</w:t>
      </w:r>
    </w:p>
    <w:p w14:paraId="3AB42FB5" w14:textId="26FB96FB" w:rsidR="00CB7492" w:rsidRPr="005D59C0" w:rsidRDefault="00CB7492" w:rsidP="00CB7492">
      <w:pPr>
        <w:pStyle w:val="SingleTxtG"/>
      </w:pPr>
      <w:r w:rsidRPr="005D59C0">
        <w:t>In accordance with the provisions of chapter XVII</w:t>
      </w:r>
      <w:r w:rsidR="007B67CF">
        <w:t>I</w:t>
      </w:r>
      <w:r w:rsidRPr="005D59C0">
        <w:t xml:space="preserve"> of its rules of procedure, the Committee will consider communications that have been or appear to have been submitted to it under the Optional Protocol.</w:t>
      </w:r>
    </w:p>
    <w:p w14:paraId="2D970BD8" w14:textId="61DBB86C" w:rsidR="00CB7492" w:rsidRPr="005D59C0" w:rsidRDefault="00CB7492">
      <w:pPr>
        <w:pStyle w:val="SingleTxtG"/>
      </w:pPr>
      <w:r w:rsidRPr="00CC4AE3">
        <w:t>A total of</w:t>
      </w:r>
      <w:r w:rsidR="000B1BA9">
        <w:t xml:space="preserve"> </w:t>
      </w:r>
      <w:r w:rsidR="00E202B4" w:rsidRPr="007D7529">
        <w:t>1178</w:t>
      </w:r>
      <w:r w:rsidR="005F7379" w:rsidRPr="007D7529">
        <w:t xml:space="preserve"> </w:t>
      </w:r>
      <w:r w:rsidRPr="004A6456">
        <w:t>communications</w:t>
      </w:r>
      <w:r w:rsidRPr="00CC4AE3">
        <w:t xml:space="preserve"> were pending before the Committee as at </w:t>
      </w:r>
      <w:r w:rsidR="005F7379">
        <w:t>31 July 2019</w:t>
      </w:r>
      <w:r w:rsidRPr="005F7379">
        <w:t>.</w:t>
      </w:r>
    </w:p>
    <w:p w14:paraId="16AE3630" w14:textId="028030AD" w:rsidR="00CB7492" w:rsidRDefault="00CB7492" w:rsidP="00CB7492">
      <w:pPr>
        <w:pStyle w:val="SingleTxtG"/>
      </w:pPr>
      <w:r w:rsidRPr="005D59C0">
        <w:t xml:space="preserve">In accordance with article 5 (3) of the Optional Protocol and rule </w:t>
      </w:r>
      <w:r w:rsidR="004208DA">
        <w:t>1</w:t>
      </w:r>
      <w:r w:rsidR="00BF30F4">
        <w:t>10</w:t>
      </w:r>
      <w:r w:rsidRPr="005D59C0">
        <w:t xml:space="preserve"> of the Committee</w:t>
      </w:r>
      <w:r w:rsidR="00A00364">
        <w:t>’</w:t>
      </w:r>
      <w:r w:rsidRPr="005D59C0">
        <w:t>s rules of procedure, the present agenda item will be considered in closed meetings.</w:t>
      </w:r>
    </w:p>
    <w:p w14:paraId="34618550" w14:textId="623C2176" w:rsidR="00014F92" w:rsidRDefault="00A0036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14F92" w:rsidSect="00A172D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630F4" w14:textId="77777777" w:rsidR="008C725A" w:rsidRPr="00B903E5" w:rsidRDefault="008C725A" w:rsidP="00B903E5">
      <w:pPr>
        <w:pStyle w:val="Footer"/>
      </w:pPr>
    </w:p>
  </w:endnote>
  <w:endnote w:type="continuationSeparator" w:id="0">
    <w:p w14:paraId="1BB949D7" w14:textId="77777777" w:rsidR="008C725A" w:rsidRPr="00B903E5" w:rsidRDefault="008C725A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9467D" w14:textId="1EED5C80" w:rsidR="008C725A" w:rsidRPr="00014F92" w:rsidRDefault="00014F92" w:rsidP="009450EB">
    <w:pPr>
      <w:pStyle w:val="Footer"/>
      <w:tabs>
        <w:tab w:val="right" w:pos="9638"/>
      </w:tabs>
    </w:pPr>
    <w:r w:rsidRPr="00014F92">
      <w:rPr>
        <w:b/>
        <w:bCs/>
        <w:sz w:val="18"/>
      </w:rPr>
      <w:fldChar w:fldCharType="begin"/>
    </w:r>
    <w:r w:rsidRPr="00014F92">
      <w:rPr>
        <w:b/>
        <w:bCs/>
        <w:sz w:val="18"/>
      </w:rPr>
      <w:instrText xml:space="preserve"> PAGE  \* MERGEFORMAT </w:instrText>
    </w:r>
    <w:r w:rsidRPr="00014F92">
      <w:rPr>
        <w:b/>
        <w:bCs/>
        <w:sz w:val="18"/>
      </w:rPr>
      <w:fldChar w:fldCharType="separate"/>
    </w:r>
    <w:r w:rsidR="00B935C6">
      <w:rPr>
        <w:b/>
        <w:bCs/>
        <w:noProof/>
        <w:sz w:val="18"/>
      </w:rPr>
      <w:t>2</w:t>
    </w:r>
    <w:r w:rsidRPr="00014F9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562C9" w14:textId="5A98BFF0" w:rsidR="008C725A" w:rsidRPr="00014F92" w:rsidRDefault="00014F92" w:rsidP="00014F92">
    <w:pPr>
      <w:pStyle w:val="Footer"/>
      <w:tabs>
        <w:tab w:val="right" w:pos="9638"/>
      </w:tabs>
    </w:pPr>
    <w:r>
      <w:tab/>
    </w:r>
    <w:r w:rsidRPr="00014F92">
      <w:rPr>
        <w:b/>
        <w:bCs/>
        <w:sz w:val="18"/>
      </w:rPr>
      <w:fldChar w:fldCharType="begin"/>
    </w:r>
    <w:r w:rsidRPr="00014F92">
      <w:rPr>
        <w:b/>
        <w:bCs/>
        <w:sz w:val="18"/>
      </w:rPr>
      <w:instrText xml:space="preserve"> PAGE  \* MERGEFORMAT </w:instrText>
    </w:r>
    <w:r w:rsidRPr="00014F92">
      <w:rPr>
        <w:b/>
        <w:bCs/>
        <w:sz w:val="18"/>
      </w:rPr>
      <w:fldChar w:fldCharType="separate"/>
    </w:r>
    <w:r w:rsidR="00B935C6">
      <w:rPr>
        <w:b/>
        <w:bCs/>
        <w:noProof/>
        <w:sz w:val="18"/>
      </w:rPr>
      <w:t>3</w:t>
    </w:r>
    <w:r w:rsidRPr="00014F9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0E5D7" w14:textId="77777777" w:rsidR="00B935C6" w:rsidRDefault="00B935C6" w:rsidP="00B935C6">
    <w:pPr>
      <w:pStyle w:val="Footer"/>
      <w:ind w:right="1134"/>
      <w:rPr>
        <w:rFonts w:asciiTheme="majorBidi" w:hAnsiTheme="majorBidi" w:cstheme="majorBidi"/>
        <w:sz w:val="20"/>
      </w:rPr>
    </w:pPr>
    <w:r w:rsidRPr="00B935C6">
      <w:rPr>
        <w:rFonts w:asciiTheme="majorBidi" w:hAnsiTheme="majorBidi" w:cstheme="majorBidi"/>
        <w:noProof/>
        <w:sz w:val="56"/>
      </w:rPr>
      <w:drawing>
        <wp:anchor distT="0" distB="0" distL="114300" distR="114300" simplePos="0" relativeHeight="251659264" behindDoc="1" locked="1" layoutInCell="1" allowOverlap="1" wp14:anchorId="58DFFA9B" wp14:editId="239DF49C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352E7D" w14:textId="1D5DAB4A" w:rsidR="00B935C6" w:rsidRPr="00B935C6" w:rsidRDefault="00B935C6" w:rsidP="00B935C6">
    <w:pPr>
      <w:pStyle w:val="Footer"/>
      <w:ind w:right="1134"/>
      <w:rPr>
        <w:rFonts w:asciiTheme="majorBidi" w:hAnsiTheme="majorBidi" w:cstheme="majorBidi"/>
        <w:sz w:val="20"/>
      </w:rPr>
    </w:pPr>
    <w:r w:rsidRPr="00B935C6">
      <w:rPr>
        <w:rFonts w:asciiTheme="majorBidi" w:hAnsiTheme="majorBidi" w:cstheme="majorBidi"/>
        <w:sz w:val="20"/>
      </w:rPr>
      <w:t>GE.19-13817(E)</w:t>
    </w:r>
  </w:p>
  <w:p w14:paraId="08C8E28B" w14:textId="27B30D47" w:rsidR="00B935C6" w:rsidRPr="00B935C6" w:rsidRDefault="00B935C6" w:rsidP="00B935C6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 w:hint="eastAsia"/>
        <w:noProof/>
        <w:sz w:val="56"/>
      </w:rPr>
      <w:drawing>
        <wp:anchor distT="0" distB="0" distL="114300" distR="114300" simplePos="0" relativeHeight="251660288" behindDoc="0" locked="0" layoutInCell="1" allowOverlap="1" wp14:anchorId="3BD653DB" wp14:editId="0CC68E14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CPR/C/127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A4AC0" w14:textId="77777777" w:rsidR="008C725A" w:rsidRPr="00B903E5" w:rsidRDefault="008C725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DA394E7" w14:textId="77777777" w:rsidR="008C725A" w:rsidRPr="00B903E5" w:rsidRDefault="008C725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03104" w14:textId="453EDF5A" w:rsidR="008C725A" w:rsidRPr="00A172D8" w:rsidRDefault="008C725A" w:rsidP="00A172D8">
    <w:pPr>
      <w:pStyle w:val="Header"/>
    </w:pPr>
    <w:r w:rsidRPr="00A172D8">
      <w:t>CCPR/C/12</w:t>
    </w:r>
    <w:r w:rsidR="00B65CC9">
      <w:t>7</w:t>
    </w:r>
    <w:r w:rsidRPr="00A172D8"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46E03" w14:textId="180B4A8D" w:rsidR="008C725A" w:rsidRPr="00A172D8" w:rsidRDefault="008C725A" w:rsidP="00A172D8">
    <w:pPr>
      <w:pStyle w:val="Header"/>
      <w:jc w:val="right"/>
    </w:pPr>
    <w:r w:rsidRPr="00A172D8">
      <w:t>CCPR/C/12</w:t>
    </w:r>
    <w:r w:rsidR="00B65CC9">
      <w:t>7</w:t>
    </w:r>
    <w:r w:rsidRPr="00A172D8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attachedTemplate r:id="rId1"/>
  <w:defaultTabStop w:val="567"/>
  <w:evenAndOddHeaders/>
  <w:characterSpacingControl w:val="doNotCompress"/>
  <w:hdrShapeDefaults>
    <o:shapedefaults v:ext="edit" spidmax="7373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C7E"/>
    <w:rsid w:val="00014F92"/>
    <w:rsid w:val="00046E92"/>
    <w:rsid w:val="0006523D"/>
    <w:rsid w:val="00070EE0"/>
    <w:rsid w:val="00094A41"/>
    <w:rsid w:val="000B1BA9"/>
    <w:rsid w:val="000D2DD5"/>
    <w:rsid w:val="000E0EDE"/>
    <w:rsid w:val="000F0840"/>
    <w:rsid w:val="00113DA6"/>
    <w:rsid w:val="00116ED5"/>
    <w:rsid w:val="00131D7A"/>
    <w:rsid w:val="00165C15"/>
    <w:rsid w:val="001B6DB7"/>
    <w:rsid w:val="001E4DAD"/>
    <w:rsid w:val="00247E2C"/>
    <w:rsid w:val="002643EF"/>
    <w:rsid w:val="00291221"/>
    <w:rsid w:val="002D6C53"/>
    <w:rsid w:val="002F5595"/>
    <w:rsid w:val="00334F6A"/>
    <w:rsid w:val="00342AC8"/>
    <w:rsid w:val="00380576"/>
    <w:rsid w:val="00386183"/>
    <w:rsid w:val="003B4550"/>
    <w:rsid w:val="003F1D8D"/>
    <w:rsid w:val="004208DA"/>
    <w:rsid w:val="00461253"/>
    <w:rsid w:val="00461FF6"/>
    <w:rsid w:val="0046527F"/>
    <w:rsid w:val="00466358"/>
    <w:rsid w:val="00466A79"/>
    <w:rsid w:val="00467458"/>
    <w:rsid w:val="00472FED"/>
    <w:rsid w:val="004A6456"/>
    <w:rsid w:val="005021E8"/>
    <w:rsid w:val="005042C2"/>
    <w:rsid w:val="005316B9"/>
    <w:rsid w:val="0056607F"/>
    <w:rsid w:val="005845F1"/>
    <w:rsid w:val="005A776D"/>
    <w:rsid w:val="005F7204"/>
    <w:rsid w:val="005F7379"/>
    <w:rsid w:val="00604E6D"/>
    <w:rsid w:val="00645222"/>
    <w:rsid w:val="006524B4"/>
    <w:rsid w:val="00671529"/>
    <w:rsid w:val="006A23B4"/>
    <w:rsid w:val="007268F9"/>
    <w:rsid w:val="00772479"/>
    <w:rsid w:val="007B440C"/>
    <w:rsid w:val="007B67CF"/>
    <w:rsid w:val="007C1E8C"/>
    <w:rsid w:val="007C52B0"/>
    <w:rsid w:val="007D7529"/>
    <w:rsid w:val="00811F7E"/>
    <w:rsid w:val="00814278"/>
    <w:rsid w:val="00817E57"/>
    <w:rsid w:val="00840C7E"/>
    <w:rsid w:val="008767FA"/>
    <w:rsid w:val="008A2A86"/>
    <w:rsid w:val="008B2A02"/>
    <w:rsid w:val="008C725A"/>
    <w:rsid w:val="008D3450"/>
    <w:rsid w:val="00930322"/>
    <w:rsid w:val="009411B4"/>
    <w:rsid w:val="009450EB"/>
    <w:rsid w:val="009B5D31"/>
    <w:rsid w:val="009B5FB5"/>
    <w:rsid w:val="009D0139"/>
    <w:rsid w:val="009E6C96"/>
    <w:rsid w:val="009F5CDC"/>
    <w:rsid w:val="00A00364"/>
    <w:rsid w:val="00A13DE9"/>
    <w:rsid w:val="00A172D8"/>
    <w:rsid w:val="00A23459"/>
    <w:rsid w:val="00A775CF"/>
    <w:rsid w:val="00A82CE1"/>
    <w:rsid w:val="00B06045"/>
    <w:rsid w:val="00B52276"/>
    <w:rsid w:val="00B65CC9"/>
    <w:rsid w:val="00B903E5"/>
    <w:rsid w:val="00B935C6"/>
    <w:rsid w:val="00BD4383"/>
    <w:rsid w:val="00BF30F4"/>
    <w:rsid w:val="00BF7297"/>
    <w:rsid w:val="00C3296D"/>
    <w:rsid w:val="00C35A27"/>
    <w:rsid w:val="00C8668C"/>
    <w:rsid w:val="00CA1AEA"/>
    <w:rsid w:val="00CB7492"/>
    <w:rsid w:val="00CC4AE3"/>
    <w:rsid w:val="00CE54D7"/>
    <w:rsid w:val="00CF1AFB"/>
    <w:rsid w:val="00D421E7"/>
    <w:rsid w:val="00D82CC6"/>
    <w:rsid w:val="00DC3064"/>
    <w:rsid w:val="00E02C2B"/>
    <w:rsid w:val="00E113B9"/>
    <w:rsid w:val="00E202B4"/>
    <w:rsid w:val="00E558C9"/>
    <w:rsid w:val="00E831F9"/>
    <w:rsid w:val="00E85ADA"/>
    <w:rsid w:val="00E94982"/>
    <w:rsid w:val="00E94F67"/>
    <w:rsid w:val="00EC6D6F"/>
    <w:rsid w:val="00EC73F2"/>
    <w:rsid w:val="00ED6C48"/>
    <w:rsid w:val="00EE2B63"/>
    <w:rsid w:val="00F41F0F"/>
    <w:rsid w:val="00F5303B"/>
    <w:rsid w:val="00F65AEA"/>
    <w:rsid w:val="00F65F5D"/>
    <w:rsid w:val="00F66144"/>
    <w:rsid w:val="00F86A3A"/>
    <w:rsid w:val="00FB020E"/>
    <w:rsid w:val="00FD3B53"/>
    <w:rsid w:val="00FE0F3B"/>
    <w:rsid w:val="00FE39B1"/>
    <w:rsid w:val="00FF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  <w14:docId w14:val="787C8DD1"/>
  <w15:docId w15:val="{C823B45C-B606-416E-82F1-0BCDC81D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65C15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661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14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144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1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144"/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Default">
    <w:name w:val="Default"/>
    <w:rsid w:val="00E558C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4EC25-1949-4E29-995F-20260E50C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</Pages>
  <Words>906</Words>
  <Characters>5148</Characters>
  <Application>Microsoft Office Word</Application>
  <DocSecurity>0</DocSecurity>
  <Lines>124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CCPR/C/126/1</vt:lpstr>
    </vt:vector>
  </TitlesOfParts>
  <Company>DCM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CCPR/C/127/1</dc:title>
  <dc:subject>1913817</dc:subject>
  <dc:creator>cg</dc:creator>
  <cp:keywords/>
  <dc:description>Final</dc:description>
  <cp:lastModifiedBy>Maria Rosario Corazon Gatmaytan</cp:lastModifiedBy>
  <cp:revision>2</cp:revision>
  <cp:lastPrinted>2019-08-05T10:04:00Z</cp:lastPrinted>
  <dcterms:created xsi:type="dcterms:W3CDTF">2019-08-13T14:29:00Z</dcterms:created>
  <dcterms:modified xsi:type="dcterms:W3CDTF">2019-08-13T14:29:00Z</dcterms:modified>
</cp:coreProperties>
</file>