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C2" w:rsidRPr="00576BD8" w:rsidRDefault="00773EC2">
      <w:pPr>
        <w:rPr>
          <w:lang w:val="es-ES"/>
        </w:rPr>
      </w:pPr>
    </w:p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189"/>
        <w:gridCol w:w="4345"/>
        <w:gridCol w:w="3402"/>
      </w:tblGrid>
      <w:tr w:rsidR="00773EC2" w:rsidRPr="00576BD8" w:rsidTr="00681218">
        <w:tblPrEx>
          <w:tblCellMar>
            <w:top w:w="0" w:type="dxa"/>
            <w:bottom w:w="0" w:type="dxa"/>
          </w:tblCellMar>
        </w:tblPrEx>
        <w:tc>
          <w:tcPr>
            <w:tcW w:w="1748" w:type="dxa"/>
            <w:gridSpan w:val="2"/>
            <w:tcBorders>
              <w:bottom w:val="single" w:sz="8" w:space="0" w:color="auto"/>
            </w:tcBorders>
          </w:tcPr>
          <w:p w:rsidR="00773EC2" w:rsidRPr="00576BD8" w:rsidRDefault="00745547">
            <w:pPr>
              <w:spacing w:before="60"/>
              <w:rPr>
                <w:lang w:val="es-ES"/>
              </w:rPr>
            </w:pPr>
            <w:r w:rsidRPr="00576BD8">
              <w:rPr>
                <w:rFonts w:ascii="Arial" w:hAnsi="Arial" w:cs="Arial"/>
                <w:b/>
                <w:bCs/>
                <w:sz w:val="28"/>
                <w:lang w:val="es-ES"/>
              </w:rPr>
              <w:t>NACIONES UNIDAS</w:t>
            </w:r>
          </w:p>
        </w:tc>
        <w:tc>
          <w:tcPr>
            <w:tcW w:w="4345" w:type="dxa"/>
            <w:tcBorders>
              <w:bottom w:val="single" w:sz="8" w:space="0" w:color="auto"/>
            </w:tcBorders>
          </w:tcPr>
          <w:p w:rsidR="00773EC2" w:rsidRPr="00576BD8" w:rsidRDefault="00773EC2">
            <w:pPr>
              <w:tabs>
                <w:tab w:val="right" w:pos="3195"/>
              </w:tabs>
              <w:ind w:hanging="1"/>
              <w:rPr>
                <w:lang w:val="es-ES"/>
              </w:rPr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773EC2" w:rsidRPr="00576BD8" w:rsidRDefault="00773EC2">
            <w:pPr>
              <w:tabs>
                <w:tab w:val="right" w:pos="3195"/>
              </w:tabs>
              <w:spacing w:after="120"/>
              <w:ind w:left="1134"/>
              <w:rPr>
                <w:b/>
                <w:bCs/>
                <w:sz w:val="72"/>
                <w:lang w:val="es-ES"/>
              </w:rPr>
            </w:pPr>
            <w:r w:rsidRPr="00576BD8">
              <w:rPr>
                <w:rFonts w:ascii="Arial" w:hAnsi="Arial"/>
                <w:b/>
                <w:bCs/>
                <w:sz w:val="72"/>
                <w:lang w:val="es-ES"/>
              </w:rPr>
              <w:t>CRC</w:t>
            </w:r>
          </w:p>
        </w:tc>
      </w:tr>
      <w:tr w:rsidR="00773EC2" w:rsidRPr="00576BD8" w:rsidTr="00681218">
        <w:tblPrEx>
          <w:tblCellMar>
            <w:top w:w="0" w:type="dxa"/>
            <w:bottom w:w="0" w:type="dxa"/>
          </w:tblCellMar>
        </w:tblPrEx>
        <w:trPr>
          <w:trHeight w:hRule="exact" w:val="2532"/>
        </w:trPr>
        <w:tc>
          <w:tcPr>
            <w:tcW w:w="1559" w:type="dxa"/>
            <w:tcMar>
              <w:top w:w="170" w:type="dxa"/>
            </w:tcMar>
          </w:tcPr>
          <w:p w:rsidR="00773EC2" w:rsidRPr="00576BD8" w:rsidRDefault="00773EC2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  <w:r w:rsidRPr="00576BD8">
              <w:rPr>
                <w:sz w:val="20"/>
                <w:lang w:val="es-ES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</w:tc>
        <w:tc>
          <w:tcPr>
            <w:tcW w:w="4534" w:type="dxa"/>
            <w:gridSpan w:val="2"/>
            <w:tcMar>
              <w:top w:w="170" w:type="dxa"/>
            </w:tcMar>
          </w:tcPr>
          <w:p w:rsidR="00773EC2" w:rsidRPr="00576BD8" w:rsidRDefault="00745547">
            <w:pPr>
              <w:ind w:hanging="1"/>
              <w:rPr>
                <w:rFonts w:ascii="Arial" w:hAnsi="Arial"/>
                <w:b/>
                <w:sz w:val="32"/>
                <w:lang w:val="es-ES"/>
              </w:rPr>
            </w:pPr>
            <w:r w:rsidRPr="00576BD8">
              <w:rPr>
                <w:rFonts w:ascii="Arial" w:hAnsi="Arial" w:cs="Arial"/>
                <w:b/>
                <w:bCs/>
                <w:sz w:val="32"/>
                <w:lang w:val="es-ES"/>
              </w:rPr>
              <w:t>Convención sobre los</w:t>
            </w:r>
            <w:r w:rsidRPr="00576BD8">
              <w:rPr>
                <w:rFonts w:ascii="Arial" w:hAnsi="Arial" w:cs="Arial"/>
                <w:b/>
                <w:bCs/>
                <w:sz w:val="32"/>
                <w:lang w:val="es-ES"/>
              </w:rPr>
              <w:br/>
              <w:t>Derechos del Niño</w:t>
            </w:r>
          </w:p>
          <w:p w:rsidR="00773EC2" w:rsidRPr="00576BD8" w:rsidRDefault="00773EC2">
            <w:pPr>
              <w:spacing w:after="58"/>
              <w:ind w:hanging="1"/>
              <w:rPr>
                <w:rFonts w:ascii="Courier New" w:hAnsi="Courier New"/>
                <w:sz w:val="20"/>
                <w:lang w:val="es-ES"/>
              </w:rPr>
            </w:pPr>
          </w:p>
        </w:tc>
        <w:tc>
          <w:tcPr>
            <w:tcW w:w="3402" w:type="dxa"/>
            <w:tcMar>
              <w:top w:w="170" w:type="dxa"/>
            </w:tcMar>
          </w:tcPr>
          <w:p w:rsidR="00773EC2" w:rsidRPr="00576BD8" w:rsidRDefault="00773EC2">
            <w:pPr>
              <w:spacing w:after="240"/>
              <w:ind w:left="284"/>
              <w:rPr>
                <w:lang w:val="es-ES"/>
              </w:rPr>
            </w:pPr>
            <w:r w:rsidRPr="00576BD8">
              <w:rPr>
                <w:lang w:val="es-ES"/>
              </w:rPr>
              <w:t>Distr.</w:t>
            </w:r>
            <w:r w:rsidRPr="00576BD8">
              <w:rPr>
                <w:lang w:val="es-ES"/>
              </w:rPr>
              <w:br/>
              <w:t>G</w:t>
            </w:r>
            <w:r w:rsidR="00745547" w:rsidRPr="00576BD8">
              <w:rPr>
                <w:lang w:val="es-ES"/>
              </w:rPr>
              <w:t>ENE</w:t>
            </w:r>
            <w:r w:rsidRPr="00576BD8">
              <w:rPr>
                <w:lang w:val="es-ES"/>
              </w:rPr>
              <w:t>RAL</w:t>
            </w:r>
          </w:p>
          <w:p w:rsidR="00773EC2" w:rsidRPr="00576BD8" w:rsidRDefault="00773EC2" w:rsidP="00825734">
            <w:pPr>
              <w:spacing w:after="240"/>
              <w:ind w:left="284"/>
              <w:rPr>
                <w:lang w:val="es-ES"/>
              </w:rPr>
            </w:pPr>
            <w:r w:rsidRPr="00576BD8">
              <w:rPr>
                <w:lang w:val="es-ES"/>
              </w:rPr>
              <w:t>CRC/C/SR.1206</w:t>
            </w:r>
            <w:r w:rsidRPr="00576BD8">
              <w:rPr>
                <w:lang w:val="es-ES"/>
              </w:rPr>
              <w:br/>
            </w:r>
            <w:r w:rsidR="00825734">
              <w:rPr>
                <w:lang w:val="es-ES"/>
              </w:rPr>
              <w:t>11</w:t>
            </w:r>
            <w:r w:rsidR="00E86384">
              <w:rPr>
                <w:lang w:val="es-ES"/>
              </w:rPr>
              <w:t xml:space="preserve"> </w:t>
            </w:r>
            <w:r w:rsidR="00745547" w:rsidRPr="00576BD8">
              <w:rPr>
                <w:lang w:val="es-ES"/>
              </w:rPr>
              <w:t xml:space="preserve">de </w:t>
            </w:r>
            <w:r w:rsidR="00825734">
              <w:rPr>
                <w:lang w:val="es-ES"/>
              </w:rPr>
              <w:t>Agosto</w:t>
            </w:r>
            <w:r w:rsidR="00745547" w:rsidRPr="00576BD8">
              <w:rPr>
                <w:lang w:val="es-ES"/>
              </w:rPr>
              <w:t xml:space="preserve"> de</w:t>
            </w:r>
            <w:r w:rsidR="00825734">
              <w:rPr>
                <w:lang w:val="es-ES"/>
              </w:rPr>
              <w:t xml:space="preserve"> 2009</w:t>
            </w:r>
          </w:p>
          <w:p w:rsidR="00773EC2" w:rsidRPr="00576BD8" w:rsidRDefault="00681218">
            <w:pPr>
              <w:spacing w:after="240"/>
              <w:ind w:left="284"/>
              <w:rPr>
                <w:lang w:val="es-ES"/>
              </w:rPr>
            </w:pPr>
            <w:r w:rsidRPr="00576BD8">
              <w:rPr>
                <w:lang w:val="es-ES"/>
              </w:rPr>
              <w:t>ESPAÑOL</w:t>
            </w:r>
            <w:r w:rsidRPr="00576BD8">
              <w:rPr>
                <w:lang w:val="es-ES"/>
              </w:rPr>
              <w:br/>
            </w:r>
            <w:r w:rsidR="00773EC2" w:rsidRPr="00576BD8">
              <w:rPr>
                <w:lang w:val="es-ES"/>
              </w:rPr>
              <w:t>Original: FRAN</w:t>
            </w:r>
            <w:r w:rsidR="00745547" w:rsidRPr="00576BD8">
              <w:rPr>
                <w:lang w:val="es-ES"/>
              </w:rPr>
              <w:t>CÉS</w:t>
            </w:r>
          </w:p>
        </w:tc>
      </w:tr>
    </w:tbl>
    <w:p w:rsidR="00773EC2" w:rsidRPr="00576BD8" w:rsidRDefault="005773F5">
      <w:pPr>
        <w:spacing w:before="240" w:after="240"/>
        <w:jc w:val="center"/>
        <w:rPr>
          <w:lang w:val="es-ES"/>
        </w:rPr>
      </w:pPr>
      <w:r w:rsidRPr="00576BD8">
        <w:rPr>
          <w:b/>
          <w:bCs/>
          <w:lang w:val="es-ES"/>
        </w:rPr>
        <w:t>COMITÉ DE LOS DERECHOS DEL NIÑO</w:t>
      </w:r>
    </w:p>
    <w:p w:rsidR="00773EC2" w:rsidRPr="00576BD8" w:rsidRDefault="005773F5">
      <w:pPr>
        <w:spacing w:after="240"/>
        <w:jc w:val="center"/>
        <w:rPr>
          <w:lang w:val="es-ES"/>
        </w:rPr>
      </w:pPr>
      <w:r w:rsidRPr="00576BD8">
        <w:rPr>
          <w:b/>
          <w:bCs/>
          <w:lang w:val="es-ES"/>
        </w:rPr>
        <w:t>44º período de sesiones</w:t>
      </w:r>
    </w:p>
    <w:p w:rsidR="00773EC2" w:rsidRPr="00576BD8" w:rsidRDefault="003D5936">
      <w:pPr>
        <w:spacing w:after="240"/>
        <w:jc w:val="center"/>
        <w:rPr>
          <w:lang w:val="es-ES"/>
        </w:rPr>
      </w:pPr>
      <w:r w:rsidRPr="00576BD8">
        <w:rPr>
          <w:b/>
          <w:bCs/>
          <w:lang w:val="es-ES"/>
        </w:rPr>
        <w:t>ACTA RESUMIDA DE LA 120</w:t>
      </w:r>
      <w:r w:rsidR="00145A75" w:rsidRPr="00576BD8">
        <w:rPr>
          <w:b/>
          <w:bCs/>
          <w:lang w:val="es-ES"/>
        </w:rPr>
        <w:t>6</w:t>
      </w:r>
      <w:r w:rsidRPr="00576BD8">
        <w:rPr>
          <w:b/>
          <w:bCs/>
          <w:lang w:val="es-ES"/>
        </w:rPr>
        <w:t>ª SESIÓN</w:t>
      </w:r>
      <w:r w:rsidRPr="00576BD8">
        <w:rPr>
          <w:rStyle w:val="FootnoteReference"/>
          <w:lang w:val="es-ES"/>
        </w:rPr>
        <w:t xml:space="preserve"> </w:t>
      </w:r>
      <w:r w:rsidR="00773EC2" w:rsidRPr="00576BD8">
        <w:rPr>
          <w:rStyle w:val="FootnoteReference"/>
          <w:lang w:val="es-ES"/>
        </w:rPr>
        <w:footnoteReference w:customMarkFollows="1" w:id="1"/>
        <w:sym w:font="Symbol" w:char="F02A"/>
      </w:r>
    </w:p>
    <w:p w:rsidR="00773EC2" w:rsidRPr="00576BD8" w:rsidRDefault="003D5936">
      <w:pPr>
        <w:spacing w:after="240"/>
        <w:jc w:val="center"/>
        <w:rPr>
          <w:lang w:val="es-ES"/>
        </w:rPr>
      </w:pPr>
      <w:r w:rsidRPr="00576BD8">
        <w:rPr>
          <w:lang w:val="es-ES"/>
        </w:rPr>
        <w:t xml:space="preserve">celebrada en el </w:t>
      </w:r>
      <w:r w:rsidR="00081F8F" w:rsidRPr="00576BD8">
        <w:rPr>
          <w:szCs w:val="28"/>
          <w:lang w:val="es-ES"/>
        </w:rPr>
        <w:t>Palais Wilson</w:t>
      </w:r>
      <w:r w:rsidRPr="00576BD8">
        <w:rPr>
          <w:lang w:val="es-ES"/>
        </w:rPr>
        <w:t>, Ginebra,</w:t>
      </w:r>
      <w:r w:rsidRPr="00576BD8">
        <w:rPr>
          <w:lang w:val="es-ES"/>
        </w:rPr>
        <w:br/>
        <w:t>el jueves 18 de enero de 2007, a las 10.00 horas</w:t>
      </w:r>
    </w:p>
    <w:p w:rsidR="00773EC2" w:rsidRPr="00576BD8" w:rsidRDefault="00773EC2">
      <w:pPr>
        <w:spacing w:after="240"/>
        <w:jc w:val="center"/>
        <w:rPr>
          <w:b/>
          <w:lang w:val="es-ES"/>
        </w:rPr>
      </w:pPr>
      <w:r w:rsidRPr="00576BD8">
        <w:rPr>
          <w:b/>
          <w:lang w:val="es-ES"/>
        </w:rPr>
        <w:t>Pr</w:t>
      </w:r>
      <w:r w:rsidR="003D5936" w:rsidRPr="00576BD8">
        <w:rPr>
          <w:b/>
          <w:lang w:val="es-ES"/>
        </w:rPr>
        <w:t>e</w:t>
      </w:r>
      <w:r w:rsidRPr="00576BD8">
        <w:rPr>
          <w:b/>
          <w:lang w:val="es-ES"/>
        </w:rPr>
        <w:t>sident</w:t>
      </w:r>
      <w:r w:rsidR="003D5936" w:rsidRPr="00576BD8">
        <w:rPr>
          <w:b/>
          <w:lang w:val="es-ES"/>
        </w:rPr>
        <w:t>e</w:t>
      </w:r>
      <w:r w:rsidRPr="00576BD8">
        <w:rPr>
          <w:b/>
          <w:lang w:val="es-ES"/>
        </w:rPr>
        <w:t xml:space="preserve">:  </w:t>
      </w:r>
      <w:r w:rsidR="00F35322" w:rsidRPr="00576BD8">
        <w:rPr>
          <w:b/>
          <w:lang w:val="es-ES"/>
        </w:rPr>
        <w:t>Sr.</w:t>
      </w:r>
      <w:r w:rsidRPr="00576BD8">
        <w:rPr>
          <w:b/>
          <w:lang w:val="es-ES"/>
        </w:rPr>
        <w:t xml:space="preserve"> DOEK</w:t>
      </w:r>
    </w:p>
    <w:p w:rsidR="00773EC2" w:rsidRPr="00576BD8" w:rsidRDefault="00571045">
      <w:pPr>
        <w:spacing w:after="360"/>
        <w:jc w:val="center"/>
        <w:rPr>
          <w:b/>
          <w:lang w:val="es-ES"/>
        </w:rPr>
      </w:pPr>
      <w:r w:rsidRPr="00576BD8">
        <w:rPr>
          <w:b/>
          <w:lang w:val="es-ES"/>
        </w:rPr>
        <w:t>SUMARIO</w:t>
      </w:r>
    </w:p>
    <w:p w:rsidR="00773EC2" w:rsidRPr="00576BD8" w:rsidRDefault="003817D5">
      <w:pPr>
        <w:spacing w:after="240"/>
        <w:rPr>
          <w:lang w:val="es-ES"/>
        </w:rPr>
      </w:pPr>
      <w:r w:rsidRPr="00576BD8">
        <w:rPr>
          <w:b/>
          <w:lang w:val="es-ES"/>
        </w:rPr>
        <w:t>Examen de los informes presentados por los Estados partes</w:t>
      </w:r>
      <w:r w:rsidRPr="00576BD8">
        <w:rPr>
          <w:lang w:val="es-ES"/>
        </w:rPr>
        <w:t xml:space="preserve"> (</w:t>
      </w:r>
      <w:r w:rsidRPr="00576BD8">
        <w:rPr>
          <w:i/>
          <w:lang w:val="es-ES"/>
        </w:rPr>
        <w:t>continuación</w:t>
      </w:r>
      <w:r w:rsidR="00773EC2" w:rsidRPr="00576BD8">
        <w:rPr>
          <w:lang w:val="es-ES"/>
        </w:rPr>
        <w:t>)</w:t>
      </w:r>
    </w:p>
    <w:p w:rsidR="00773EC2" w:rsidRPr="00576BD8" w:rsidRDefault="0020769F">
      <w:pPr>
        <w:spacing w:after="240"/>
        <w:ind w:left="567"/>
        <w:rPr>
          <w:lang w:val="es-ES"/>
        </w:rPr>
      </w:pPr>
      <w:r w:rsidRPr="00576BD8">
        <w:rPr>
          <w:b/>
          <w:lang w:val="es-ES"/>
        </w:rPr>
        <w:t>Segundo informe periódico de Malí sobre la aplicación de la Convención sobre los Derechos del Niño</w:t>
      </w:r>
    </w:p>
    <w:p w:rsidR="00773EC2" w:rsidRPr="00576BD8" w:rsidRDefault="00773EC2">
      <w:pPr>
        <w:spacing w:after="200" w:line="270" w:lineRule="exact"/>
        <w:jc w:val="center"/>
        <w:rPr>
          <w:lang w:val="es-ES"/>
        </w:rPr>
      </w:pPr>
    </w:p>
    <w:p w:rsidR="00773EC2" w:rsidRPr="00576BD8" w:rsidRDefault="00773EC2">
      <w:pPr>
        <w:spacing w:after="200" w:line="270" w:lineRule="exact"/>
        <w:jc w:val="center"/>
        <w:rPr>
          <w:lang w:val="es-ES"/>
        </w:rPr>
      </w:pPr>
    </w:p>
    <w:p w:rsidR="0020769F" w:rsidRPr="00576BD8" w:rsidRDefault="00773EC2" w:rsidP="0020769F">
      <w:pPr>
        <w:spacing w:after="240"/>
        <w:jc w:val="center"/>
        <w:rPr>
          <w:b/>
          <w:i/>
          <w:lang w:val="es-ES"/>
        </w:rPr>
      </w:pPr>
      <w:r w:rsidRPr="00576BD8">
        <w:rPr>
          <w:lang w:val="es-ES"/>
        </w:rPr>
        <w:br w:type="page"/>
      </w:r>
      <w:r w:rsidR="0020769F" w:rsidRPr="00576BD8">
        <w:rPr>
          <w:b/>
          <w:i/>
          <w:lang w:val="es-ES"/>
        </w:rPr>
        <w:t>Se declara abierta la sesión a las 10.05 horas.</w:t>
      </w:r>
    </w:p>
    <w:p w:rsidR="00773EC2" w:rsidRPr="00576BD8" w:rsidRDefault="00773EC2">
      <w:pPr>
        <w:spacing w:after="240"/>
        <w:jc w:val="center"/>
        <w:rPr>
          <w:lang w:val="es-ES"/>
        </w:rPr>
      </w:pPr>
    </w:p>
    <w:p w:rsidR="00773EC2" w:rsidRPr="00576BD8" w:rsidRDefault="00293DA4">
      <w:pPr>
        <w:spacing w:after="240"/>
        <w:rPr>
          <w:lang w:val="es-ES"/>
        </w:rPr>
      </w:pPr>
      <w:r w:rsidRPr="00576BD8">
        <w:rPr>
          <w:b/>
          <w:lang w:val="es-ES"/>
        </w:rPr>
        <w:t>EXAMEN DE LOS INFORMES PRESENTADOS POR LOS ESTADOS PARTES</w:t>
      </w:r>
      <w:r w:rsidRPr="00576BD8">
        <w:rPr>
          <w:lang w:val="es-ES"/>
        </w:rPr>
        <w:t xml:space="preserve"> (tema 4 del programa) (</w:t>
      </w:r>
      <w:r w:rsidRPr="00576BD8">
        <w:rPr>
          <w:i/>
          <w:lang w:val="es-ES"/>
        </w:rPr>
        <w:t>continuación</w:t>
      </w:r>
      <w:r w:rsidR="00773EC2" w:rsidRPr="00576BD8">
        <w:rPr>
          <w:lang w:val="es-ES"/>
        </w:rPr>
        <w:t>)</w:t>
      </w:r>
    </w:p>
    <w:p w:rsidR="00293DA4" w:rsidRPr="00576BD8" w:rsidRDefault="00293DA4" w:rsidP="00293DA4">
      <w:pPr>
        <w:spacing w:after="240"/>
        <w:rPr>
          <w:lang w:val="es-ES"/>
        </w:rPr>
      </w:pPr>
      <w:r w:rsidRPr="00576BD8">
        <w:rPr>
          <w:b/>
          <w:lang w:val="es-ES"/>
        </w:rPr>
        <w:t>SEGUNDO INFORME PERIÓDICO DE MALÍ SOBRE LA APLICACIÓN DE LA CONVENCIÓN SOBRE LOS DERECHOS DEL NIÑO</w:t>
      </w:r>
      <w:r w:rsidR="00F50F4B" w:rsidRPr="00576BD8">
        <w:rPr>
          <w:lang w:val="es-ES"/>
        </w:rPr>
        <w:t xml:space="preserve"> </w:t>
      </w:r>
      <w:r w:rsidR="00023B66" w:rsidRPr="00576BD8">
        <w:rPr>
          <w:lang w:val="es-ES"/>
        </w:rPr>
        <w:t>(</w:t>
      </w:r>
      <w:r w:rsidRPr="00576BD8">
        <w:rPr>
          <w:lang w:val="es-ES"/>
        </w:rPr>
        <w:t>CRC/C/MLI/2; l</w:t>
      </w:r>
      <w:r w:rsidRPr="00576BD8">
        <w:rPr>
          <w:bCs/>
          <w:lang w:val="es-ES"/>
        </w:rPr>
        <w:t>ista de cuestiones que se deben abordar</w:t>
      </w:r>
      <w:r w:rsidRPr="00576BD8">
        <w:rPr>
          <w:b/>
          <w:bCs/>
          <w:lang w:val="es-ES"/>
        </w:rPr>
        <w:t xml:space="preserve"> </w:t>
      </w:r>
      <w:r w:rsidRPr="00576BD8">
        <w:rPr>
          <w:lang w:val="es-ES"/>
        </w:rPr>
        <w:t>(CRC/C/MLI/Q/2); respuestas presentadas por escrito por el Estado parte a la lista de cuestiones (CRC/C/MLI/Q/2/Add.1)</w:t>
      </w:r>
      <w:r w:rsidR="00023B66" w:rsidRPr="00576BD8">
        <w:rPr>
          <w:lang w:val="es-ES"/>
        </w:rPr>
        <w:t>)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1.</w:t>
      </w:r>
      <w:r w:rsidRPr="00576BD8">
        <w:rPr>
          <w:lang w:val="es-ES"/>
        </w:rPr>
        <w:tab/>
      </w:r>
      <w:r w:rsidR="00343836" w:rsidRPr="00576BD8">
        <w:rPr>
          <w:i/>
          <w:lang w:val="es-ES"/>
        </w:rPr>
        <w:t>Por invitación del Presidente</w:t>
      </w:r>
      <w:r w:rsidR="00052DD4" w:rsidRPr="00576BD8">
        <w:rPr>
          <w:i/>
          <w:lang w:val="es-ES"/>
        </w:rPr>
        <w:t>,</w:t>
      </w:r>
      <w:r w:rsidR="00343836" w:rsidRPr="00576BD8">
        <w:rPr>
          <w:i/>
          <w:lang w:val="es-ES"/>
        </w:rPr>
        <w:t xml:space="preserve"> la delegación de Malí</w:t>
      </w:r>
      <w:r w:rsidR="00343836" w:rsidRPr="00576BD8">
        <w:rPr>
          <w:lang w:val="es-ES"/>
        </w:rPr>
        <w:t xml:space="preserve"> </w:t>
      </w:r>
      <w:r w:rsidR="00DF4638">
        <w:rPr>
          <w:i/>
          <w:lang w:val="es-ES"/>
        </w:rPr>
        <w:t>toma asiento a la m</w:t>
      </w:r>
      <w:r w:rsidR="00343836" w:rsidRPr="00576BD8">
        <w:rPr>
          <w:i/>
          <w:lang w:val="es-ES"/>
        </w:rPr>
        <w:t>esa del Comité</w:t>
      </w:r>
      <w:r w:rsidRPr="00576BD8">
        <w:rPr>
          <w:i/>
          <w:iCs/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2.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DIALLO M’Bodji SENE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546EBB" w:rsidRPr="00576BD8">
        <w:rPr>
          <w:lang w:val="es-ES"/>
        </w:rPr>
        <w:t>dice que el informe objeto de examen se ha redactado de conformidad con las direct</w:t>
      </w:r>
      <w:r w:rsidR="002947D0" w:rsidRPr="00576BD8">
        <w:rPr>
          <w:lang w:val="es-ES"/>
        </w:rPr>
        <w:t>rice</w:t>
      </w:r>
      <w:r w:rsidR="00546EBB" w:rsidRPr="00576BD8">
        <w:rPr>
          <w:lang w:val="es-ES"/>
        </w:rPr>
        <w:t xml:space="preserve">s generales </w:t>
      </w:r>
      <w:r w:rsidR="002947D0" w:rsidRPr="00576BD8">
        <w:rPr>
          <w:lang w:val="es-ES"/>
        </w:rPr>
        <w:t>para</w:t>
      </w:r>
      <w:r w:rsidR="00546EBB" w:rsidRPr="00576BD8">
        <w:rPr>
          <w:lang w:val="es-ES"/>
        </w:rPr>
        <w:t xml:space="preserve"> la presentación de los informes periódicos</w:t>
      </w:r>
      <w:r w:rsidRPr="00576BD8">
        <w:rPr>
          <w:lang w:val="es-ES"/>
        </w:rPr>
        <w:t xml:space="preserve">, </w:t>
      </w:r>
      <w:r w:rsidR="00546EBB" w:rsidRPr="00576BD8">
        <w:rPr>
          <w:lang w:val="es-ES"/>
        </w:rPr>
        <w:t xml:space="preserve">con la participación de diferentes departamentos ministeriales y de organizaciones no gubernamentales, en el marco de un proceso participativo en el que los niños </w:t>
      </w:r>
      <w:r w:rsidR="0066511D">
        <w:rPr>
          <w:lang w:val="es-ES"/>
        </w:rPr>
        <w:t>intervinieron por medio del</w:t>
      </w:r>
      <w:r w:rsidR="00546EBB" w:rsidRPr="00576BD8">
        <w:rPr>
          <w:lang w:val="es-ES"/>
        </w:rPr>
        <w:t xml:space="preserve"> representa</w:t>
      </w:r>
      <w:r w:rsidR="0066511D">
        <w:rPr>
          <w:lang w:val="es-ES"/>
        </w:rPr>
        <w:t>nte</w:t>
      </w:r>
      <w:r w:rsidR="00546EBB" w:rsidRPr="00576BD8">
        <w:rPr>
          <w:lang w:val="es-ES"/>
        </w:rPr>
        <w:t xml:space="preserve"> </w:t>
      </w:r>
      <w:r w:rsidR="0066511D">
        <w:rPr>
          <w:lang w:val="es-ES"/>
        </w:rPr>
        <w:t>d</w:t>
      </w:r>
      <w:r w:rsidR="00546EBB" w:rsidRPr="00576BD8">
        <w:rPr>
          <w:lang w:val="es-ES"/>
        </w:rPr>
        <w:t xml:space="preserve">el </w:t>
      </w:r>
      <w:r w:rsidR="00BE2246" w:rsidRPr="00576BD8">
        <w:rPr>
          <w:lang w:val="es-ES"/>
        </w:rPr>
        <w:t>Parlamento Infantil</w:t>
      </w:r>
      <w:r w:rsidR="00546EBB" w:rsidRPr="00576BD8">
        <w:rPr>
          <w:lang w:val="es-ES"/>
        </w:rPr>
        <w:t xml:space="preserve"> y las </w:t>
      </w:r>
      <w:r w:rsidR="00BE2246" w:rsidRPr="00576BD8">
        <w:rPr>
          <w:lang w:val="es-ES"/>
        </w:rPr>
        <w:t>asociaciones infantiles</w:t>
      </w:r>
      <w:r w:rsidRPr="00576BD8">
        <w:rPr>
          <w:lang w:val="es-ES"/>
        </w:rPr>
        <w:t xml:space="preserve">. </w:t>
      </w:r>
      <w:r w:rsidR="00546EBB" w:rsidRPr="00576BD8">
        <w:rPr>
          <w:lang w:val="es-ES"/>
        </w:rPr>
        <w:t xml:space="preserve">En el informe se exponen las numerosas medidas de orden legislativo, normativo y administrativo adoptadas en el período </w:t>
      </w:r>
      <w:r w:rsidRPr="00576BD8">
        <w:rPr>
          <w:lang w:val="es-ES"/>
        </w:rPr>
        <w:t>1999</w:t>
      </w:r>
      <w:r w:rsidRPr="00576BD8">
        <w:rPr>
          <w:lang w:val="es-ES"/>
        </w:rPr>
        <w:noBreakHyphen/>
        <w:t xml:space="preserve">2004, </w:t>
      </w:r>
      <w:r w:rsidR="00546EBB" w:rsidRPr="00576BD8">
        <w:rPr>
          <w:lang w:val="es-ES"/>
        </w:rPr>
        <w:t xml:space="preserve">entre ellas la aplicación del </w:t>
      </w:r>
      <w:r w:rsidR="00BE2246" w:rsidRPr="00576BD8">
        <w:rPr>
          <w:lang w:val="es-ES"/>
        </w:rPr>
        <w:t>Programa de desarrollo sanitario y social</w:t>
      </w:r>
      <w:r w:rsidR="00546EBB" w:rsidRPr="00576BD8">
        <w:rPr>
          <w:lang w:val="es-ES"/>
        </w:rPr>
        <w:t xml:space="preserve"> y el Programa de desarrollo de la justicia</w:t>
      </w:r>
      <w:r w:rsidRPr="00576BD8">
        <w:rPr>
          <w:lang w:val="es-ES"/>
        </w:rPr>
        <w:t>,</w:t>
      </w:r>
      <w:r w:rsidR="00546EBB" w:rsidRPr="00576BD8">
        <w:rPr>
          <w:lang w:val="es-ES"/>
        </w:rPr>
        <w:t xml:space="preserve"> así como el </w:t>
      </w:r>
      <w:r w:rsidR="00BE2246" w:rsidRPr="00576BD8">
        <w:rPr>
          <w:lang w:val="es-ES"/>
        </w:rPr>
        <w:t>Marco Estratégico de Lucha contra la Pobreza</w:t>
      </w:r>
      <w:r w:rsidRPr="00576BD8">
        <w:rPr>
          <w:lang w:val="es-ES"/>
        </w:rPr>
        <w:t xml:space="preserve">. </w:t>
      </w:r>
      <w:r w:rsidR="00FC1D20" w:rsidRPr="00576BD8">
        <w:rPr>
          <w:lang w:val="es-ES"/>
        </w:rPr>
        <w:t>Todos estos programas,</w:t>
      </w:r>
      <w:r w:rsidR="00000366" w:rsidRPr="00576BD8">
        <w:rPr>
          <w:lang w:val="es-ES"/>
        </w:rPr>
        <w:t xml:space="preserve"> que se benefician de un esfuerzo sostenido de los asociados técnicos y financieros, se </w:t>
      </w:r>
      <w:r w:rsidR="00F80617" w:rsidRPr="00576BD8">
        <w:rPr>
          <w:lang w:val="es-ES"/>
        </w:rPr>
        <w:t>llevan a cabo</w:t>
      </w:r>
      <w:r w:rsidR="00000366" w:rsidRPr="00576BD8">
        <w:rPr>
          <w:lang w:val="es-ES"/>
        </w:rPr>
        <w:t xml:space="preserve"> bajo la supervisión del</w:t>
      </w:r>
      <w:r w:rsidR="00FC1D20" w:rsidRPr="00576BD8">
        <w:rPr>
          <w:lang w:val="es-ES"/>
        </w:rPr>
        <w:t xml:space="preserve"> </w:t>
      </w:r>
      <w:r w:rsidR="00BE2246" w:rsidRPr="00576BD8">
        <w:rPr>
          <w:lang w:val="es-ES"/>
        </w:rPr>
        <w:t>Ministerio de Promoción de la Mujer, el Niño y la Familia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3.</w:t>
      </w:r>
      <w:r w:rsidRPr="00576BD8">
        <w:rPr>
          <w:lang w:val="es-ES"/>
        </w:rPr>
        <w:tab/>
      </w:r>
      <w:r w:rsidR="00453F2F" w:rsidRPr="00576BD8">
        <w:rPr>
          <w:lang w:val="es-ES"/>
        </w:rPr>
        <w:t>El</w:t>
      </w:r>
      <w:r w:rsidRPr="00576BD8">
        <w:rPr>
          <w:lang w:val="es-ES"/>
        </w:rPr>
        <w:t xml:space="preserve"> </w:t>
      </w:r>
      <w:r w:rsidR="00453F2F" w:rsidRPr="00576BD8">
        <w:rPr>
          <w:lang w:val="es-ES"/>
        </w:rPr>
        <w:t>Código de Protección de la Infancia</w:t>
      </w:r>
      <w:r w:rsidR="008D1577" w:rsidRPr="00576BD8">
        <w:rPr>
          <w:lang w:val="es-ES"/>
        </w:rPr>
        <w:t xml:space="preserve"> y las convenciones internacionales ratificadas por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8D1577" w:rsidRPr="00576BD8">
        <w:rPr>
          <w:lang w:val="es-ES"/>
        </w:rPr>
        <w:t>garantizan plenamente en</w:t>
      </w:r>
      <w:r w:rsidR="009C0F00" w:rsidRPr="00576BD8">
        <w:rPr>
          <w:lang w:val="es-ES"/>
        </w:rPr>
        <w:t xml:space="preserve"> la actualidad </w:t>
      </w:r>
      <w:r w:rsidR="008D1577" w:rsidRPr="00576BD8">
        <w:rPr>
          <w:lang w:val="es-ES"/>
        </w:rPr>
        <w:t>el derecho a la vida, la supervivencia y el desarrollo del niño maliense</w:t>
      </w:r>
      <w:r w:rsidRPr="00576BD8">
        <w:rPr>
          <w:lang w:val="es-ES"/>
        </w:rPr>
        <w:t>.</w:t>
      </w:r>
      <w:r w:rsidR="00453F2F" w:rsidRPr="00576BD8">
        <w:rPr>
          <w:lang w:val="es-ES"/>
        </w:rPr>
        <w:t xml:space="preserve"> El Programa de desarrollo de la educación </w:t>
      </w:r>
      <w:r w:rsidR="00EF7EBD" w:rsidRPr="00576BD8">
        <w:rPr>
          <w:lang w:val="es-ES"/>
        </w:rPr>
        <w:t>ha permitido registrar los progresos reales, sobre todo</w:t>
      </w:r>
      <w:r w:rsidR="009C0F00" w:rsidRPr="00576BD8">
        <w:rPr>
          <w:lang w:val="es-ES"/>
        </w:rPr>
        <w:t xml:space="preserve"> en cuanto a la </w:t>
      </w:r>
      <w:r w:rsidR="00EF7EBD" w:rsidRPr="00576BD8">
        <w:rPr>
          <w:lang w:val="es-ES"/>
        </w:rPr>
        <w:t>escolarización de las niñas y la educación no académica</w:t>
      </w:r>
      <w:r w:rsidRPr="00576BD8">
        <w:rPr>
          <w:lang w:val="es-ES"/>
        </w:rPr>
        <w:t>.</w:t>
      </w:r>
      <w:r w:rsidR="00EF7EBD" w:rsidRPr="00576BD8">
        <w:rPr>
          <w:lang w:val="es-ES"/>
        </w:rPr>
        <w:t xml:space="preserve"> Así,</w:t>
      </w:r>
      <w:r w:rsidR="009C0F00" w:rsidRPr="00576BD8">
        <w:rPr>
          <w:lang w:val="es-ES"/>
        </w:rPr>
        <w:t xml:space="preserve"> entre</w:t>
      </w:r>
      <w:r w:rsidRPr="00576BD8">
        <w:rPr>
          <w:lang w:val="es-ES"/>
        </w:rPr>
        <w:t> 1992</w:t>
      </w:r>
      <w:r w:rsidR="009C0F00" w:rsidRPr="00576BD8">
        <w:rPr>
          <w:lang w:val="es-ES"/>
        </w:rPr>
        <w:t xml:space="preserve"> y</w:t>
      </w:r>
      <w:r w:rsidRPr="00576BD8">
        <w:rPr>
          <w:lang w:val="es-ES"/>
        </w:rPr>
        <w:t xml:space="preserve"> 2004 </w:t>
      </w:r>
      <w:r w:rsidR="00EF7EBD" w:rsidRPr="00576BD8">
        <w:rPr>
          <w:lang w:val="es-ES"/>
        </w:rPr>
        <w:t>las tasas brutas</w:t>
      </w:r>
      <w:r w:rsidR="00FA601C" w:rsidRPr="00576BD8">
        <w:rPr>
          <w:lang w:val="es-ES"/>
        </w:rPr>
        <w:t xml:space="preserve"> </w:t>
      </w:r>
      <w:r w:rsidR="009C0F00" w:rsidRPr="00576BD8">
        <w:rPr>
          <w:lang w:val="es-ES"/>
        </w:rPr>
        <w:t xml:space="preserve">de escolarización </w:t>
      </w:r>
      <w:r w:rsidR="00FA601C" w:rsidRPr="00576BD8">
        <w:rPr>
          <w:lang w:val="es-ES"/>
        </w:rPr>
        <w:t xml:space="preserve">aumentaron </w:t>
      </w:r>
      <w:r w:rsidR="00EF7EBD" w:rsidRPr="00576BD8">
        <w:rPr>
          <w:lang w:val="es-ES"/>
        </w:rPr>
        <w:t xml:space="preserve">del </w:t>
      </w:r>
      <w:r w:rsidRPr="00576BD8">
        <w:rPr>
          <w:lang w:val="es-ES"/>
        </w:rPr>
        <w:t>46,7</w:t>
      </w:r>
      <w:r w:rsidR="00EF7EBD" w:rsidRPr="00576BD8">
        <w:rPr>
          <w:lang w:val="es-ES"/>
        </w:rPr>
        <w:t xml:space="preserve">% al </w:t>
      </w:r>
      <w:r w:rsidRPr="00576BD8">
        <w:rPr>
          <w:lang w:val="es-ES"/>
        </w:rPr>
        <w:t>71%</w:t>
      </w:r>
      <w:r w:rsidR="00E06417" w:rsidRPr="00576BD8">
        <w:rPr>
          <w:lang w:val="es-ES"/>
        </w:rPr>
        <w:t xml:space="preserve"> en el caso de </w:t>
      </w:r>
      <w:r w:rsidR="00EF7EBD" w:rsidRPr="00576BD8">
        <w:rPr>
          <w:lang w:val="es-ES"/>
        </w:rPr>
        <w:t xml:space="preserve">los niños y del </w:t>
      </w:r>
      <w:r w:rsidRPr="00576BD8">
        <w:rPr>
          <w:lang w:val="es-ES"/>
        </w:rPr>
        <w:t>32,3</w:t>
      </w:r>
      <w:r w:rsidR="00EF7EBD" w:rsidRPr="00576BD8">
        <w:rPr>
          <w:lang w:val="es-ES"/>
        </w:rPr>
        <w:t xml:space="preserve">% al </w:t>
      </w:r>
      <w:r w:rsidR="00871F9B">
        <w:rPr>
          <w:lang w:val="es-ES"/>
        </w:rPr>
        <w:t>56,6</w:t>
      </w:r>
      <w:r w:rsidRPr="00576BD8">
        <w:rPr>
          <w:lang w:val="es-ES"/>
        </w:rPr>
        <w:t>%</w:t>
      </w:r>
      <w:r w:rsidR="00EF7EBD" w:rsidRPr="00576BD8">
        <w:rPr>
          <w:lang w:val="es-ES"/>
        </w:rPr>
        <w:t xml:space="preserve"> en el de las niñas</w:t>
      </w:r>
      <w:r w:rsidRPr="00576BD8">
        <w:rPr>
          <w:lang w:val="es-ES"/>
        </w:rPr>
        <w:t xml:space="preserve">, </w:t>
      </w:r>
      <w:r w:rsidR="00E06417" w:rsidRPr="00576BD8">
        <w:rPr>
          <w:lang w:val="es-ES"/>
        </w:rPr>
        <w:t>y la diferencia entre</w:t>
      </w:r>
      <w:r w:rsidR="009C0F00" w:rsidRPr="00576BD8">
        <w:rPr>
          <w:lang w:val="es-ES"/>
        </w:rPr>
        <w:t xml:space="preserve"> ambos grupos </w:t>
      </w:r>
      <w:r w:rsidR="00E06417" w:rsidRPr="00576BD8">
        <w:rPr>
          <w:lang w:val="es-ES"/>
        </w:rPr>
        <w:t>sigue disminuyendo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4.</w:t>
      </w:r>
      <w:r w:rsidRPr="00576BD8">
        <w:rPr>
          <w:lang w:val="es-ES"/>
        </w:rPr>
        <w:tab/>
      </w:r>
      <w:r w:rsidR="00FA601C" w:rsidRPr="00576BD8">
        <w:rPr>
          <w:lang w:val="es-ES"/>
        </w:rPr>
        <w:t>Los asociados en el desarrollo,</w:t>
      </w:r>
      <w:r w:rsidR="008F0956" w:rsidRPr="00576BD8">
        <w:rPr>
          <w:lang w:val="es-ES"/>
        </w:rPr>
        <w:t xml:space="preserve"> </w:t>
      </w:r>
      <w:r w:rsidR="00140203">
        <w:rPr>
          <w:lang w:val="es-ES"/>
        </w:rPr>
        <w:t>entre ellos</w:t>
      </w:r>
      <w:r w:rsidR="008F0956" w:rsidRPr="00576BD8">
        <w:rPr>
          <w:lang w:val="es-ES"/>
        </w:rPr>
        <w:t xml:space="preserve"> </w:t>
      </w:r>
      <w:r w:rsidR="00FA601C" w:rsidRPr="00576BD8">
        <w:rPr>
          <w:lang w:val="es-ES"/>
        </w:rPr>
        <w:t>las instituciones especializadas</w:t>
      </w:r>
      <w:r w:rsidR="008F0956" w:rsidRPr="00576BD8">
        <w:rPr>
          <w:lang w:val="es-ES"/>
        </w:rPr>
        <w:t xml:space="preserve"> de </w:t>
      </w:r>
      <w:r w:rsidR="00FA601C" w:rsidRPr="00576BD8">
        <w:rPr>
          <w:lang w:val="es-ES"/>
        </w:rPr>
        <w:t>las Naciones Unidas y las organizaciones no gubernamentales nacionales e internacionales, han desempeñado una función primordial en los progresos conseguidos.</w:t>
      </w:r>
      <w:r w:rsidR="00F040C0" w:rsidRPr="00576BD8">
        <w:rPr>
          <w:lang w:val="es-ES"/>
        </w:rPr>
        <w:t xml:space="preserve"> Las organizaciones de la sociedad civil complementan en particular la insuficiencia de recursos humanos y financieros del Estado en las actividades de asistencia </w:t>
      </w:r>
      <w:r w:rsidR="001352DF" w:rsidRPr="00576BD8">
        <w:rPr>
          <w:lang w:val="es-ES"/>
        </w:rPr>
        <w:t>e integración</w:t>
      </w:r>
      <w:r w:rsidR="00F040C0" w:rsidRPr="00576BD8">
        <w:rPr>
          <w:lang w:val="es-ES"/>
        </w:rPr>
        <w:t xml:space="preserve"> en favor de los niños y sus familias. Esta </w:t>
      </w:r>
      <w:r w:rsidR="0042597D" w:rsidRPr="00576BD8">
        <w:rPr>
          <w:lang w:val="es-ES"/>
        </w:rPr>
        <w:t>escasez</w:t>
      </w:r>
      <w:r w:rsidR="00F040C0" w:rsidRPr="00576BD8">
        <w:rPr>
          <w:lang w:val="es-ES"/>
        </w:rPr>
        <w:t xml:space="preserve"> de recursos es particularmente manifiesta en los sectores de la salud y la inserción social</w:t>
      </w:r>
      <w:r w:rsidR="00143026" w:rsidRPr="00576BD8">
        <w:rPr>
          <w:lang w:val="es-ES"/>
        </w:rPr>
        <w:t xml:space="preserve"> a la hora de afrontar</w:t>
      </w:r>
      <w:r w:rsidR="00BC0896" w:rsidRPr="00576BD8">
        <w:rPr>
          <w:lang w:val="es-ES"/>
        </w:rPr>
        <w:t xml:space="preserve"> </w:t>
      </w:r>
      <w:r w:rsidR="00F040C0" w:rsidRPr="00576BD8">
        <w:rPr>
          <w:lang w:val="es-ES"/>
        </w:rPr>
        <w:t xml:space="preserve">los problemas de </w:t>
      </w:r>
      <w:r w:rsidR="00D71189" w:rsidRPr="00576BD8">
        <w:rPr>
          <w:lang w:val="es-ES"/>
        </w:rPr>
        <w:t xml:space="preserve">la </w:t>
      </w:r>
      <w:r w:rsidR="00F040C0" w:rsidRPr="00576BD8">
        <w:rPr>
          <w:lang w:val="es-ES"/>
        </w:rPr>
        <w:t xml:space="preserve">mendicidad, </w:t>
      </w:r>
      <w:r w:rsidR="00D71189" w:rsidRPr="00576BD8">
        <w:rPr>
          <w:lang w:val="es-ES"/>
        </w:rPr>
        <w:t xml:space="preserve">la </w:t>
      </w:r>
      <w:r w:rsidR="00F040C0" w:rsidRPr="00576BD8">
        <w:rPr>
          <w:lang w:val="es-ES"/>
        </w:rPr>
        <w:t xml:space="preserve">trata y </w:t>
      </w:r>
      <w:r w:rsidR="00D71189" w:rsidRPr="00576BD8">
        <w:rPr>
          <w:lang w:val="es-ES"/>
        </w:rPr>
        <w:t xml:space="preserve">el </w:t>
      </w:r>
      <w:r w:rsidR="00F040C0" w:rsidRPr="00576BD8">
        <w:rPr>
          <w:lang w:val="es-ES"/>
        </w:rPr>
        <w:t xml:space="preserve">trabajo </w:t>
      </w:r>
      <w:r w:rsidR="003D5B2D" w:rsidRPr="00576BD8">
        <w:rPr>
          <w:lang w:val="es-ES"/>
        </w:rPr>
        <w:t>infantil</w:t>
      </w:r>
      <w:r w:rsidR="00D71189" w:rsidRPr="00576BD8">
        <w:rPr>
          <w:lang w:val="es-ES"/>
        </w:rPr>
        <w:t>,</w:t>
      </w:r>
      <w:r w:rsidR="00BC0896" w:rsidRPr="00576BD8">
        <w:rPr>
          <w:lang w:val="es-ES"/>
        </w:rPr>
        <w:t xml:space="preserve"> entre </w:t>
      </w:r>
      <w:r w:rsidR="003D5B2D" w:rsidRPr="00576BD8">
        <w:rPr>
          <w:lang w:val="es-ES"/>
        </w:rPr>
        <w:t>otros</w:t>
      </w:r>
      <w:r w:rsidR="00140203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5.</w:t>
      </w:r>
      <w:r w:rsidRPr="00576BD8">
        <w:rPr>
          <w:lang w:val="es-ES"/>
        </w:rPr>
        <w:tab/>
      </w:r>
      <w:r w:rsidR="00B12413" w:rsidRPr="00576BD8">
        <w:rPr>
          <w:lang w:val="es-ES"/>
        </w:rPr>
        <w:t xml:space="preserve">La </w:t>
      </w:r>
      <w:r w:rsidR="00B01C7E" w:rsidRPr="00576BD8">
        <w:rPr>
          <w:lang w:val="es-ES"/>
        </w:rPr>
        <w:t xml:space="preserve">elevada </w:t>
      </w:r>
      <w:r w:rsidR="00B12413" w:rsidRPr="00576BD8">
        <w:rPr>
          <w:lang w:val="es-ES"/>
        </w:rPr>
        <w:t xml:space="preserve">tasa de analfabetismo, en particular de la población femenina, y la persistencia de ciertas tradiciones explican la lentitud de los progresos, pero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B12413" w:rsidRPr="00576BD8">
        <w:rPr>
          <w:lang w:val="es-ES"/>
        </w:rPr>
        <w:t>tiene intención de perseverar en sus actividades de información y educación y</w:t>
      </w:r>
      <w:r w:rsidR="00B01C7E" w:rsidRPr="00576BD8">
        <w:rPr>
          <w:lang w:val="es-ES"/>
        </w:rPr>
        <w:t xml:space="preserve"> está</w:t>
      </w:r>
      <w:r w:rsidR="0080092A" w:rsidRPr="00576BD8">
        <w:rPr>
          <w:lang w:val="es-ES"/>
        </w:rPr>
        <w:t xml:space="preserve"> convencido de que el </w:t>
      </w:r>
      <w:r w:rsidR="00B12413" w:rsidRPr="00576BD8">
        <w:rPr>
          <w:lang w:val="es-ES"/>
        </w:rPr>
        <w:t>fortalecimiento de la cooperación internacional permitirá mejorar los resultados de los mecanismos nacionales y reforzar las asociaciones, internas y externas, entre las diferentes partes interesadas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6.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OUEDRAOGO</w:t>
      </w:r>
      <w:r w:rsidRPr="00576BD8">
        <w:rPr>
          <w:lang w:val="es-ES"/>
        </w:rPr>
        <w:t xml:space="preserve"> </w:t>
      </w:r>
      <w:r w:rsidR="00B01C7E" w:rsidRPr="00576BD8">
        <w:rPr>
          <w:lang w:val="es-ES"/>
        </w:rPr>
        <w:t>observa con satisfacción que</w:t>
      </w:r>
      <w:r w:rsidR="006D476D" w:rsidRPr="00576BD8">
        <w:rPr>
          <w:lang w:val="es-ES"/>
        </w:rPr>
        <w:t>,</w:t>
      </w:r>
      <w:r w:rsidR="00B01C7E" w:rsidRPr="00576BD8">
        <w:rPr>
          <w:lang w:val="es-ES"/>
        </w:rPr>
        <w:t xml:space="preserve"> </w:t>
      </w:r>
      <w:r w:rsidR="006D476D" w:rsidRPr="00576BD8">
        <w:rPr>
          <w:lang w:val="es-ES"/>
        </w:rPr>
        <w:t xml:space="preserve">si bien se presenta con algún retraso, </w:t>
      </w:r>
      <w:r w:rsidR="00B01C7E" w:rsidRPr="00576BD8">
        <w:rPr>
          <w:lang w:val="es-ES"/>
        </w:rPr>
        <w:t xml:space="preserve">el informe de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B01C7E" w:rsidRPr="00576BD8">
        <w:rPr>
          <w:lang w:val="es-ES"/>
        </w:rPr>
        <w:t>se ajusta a las</w:t>
      </w:r>
      <w:r w:rsidR="006D476D" w:rsidRPr="00576BD8">
        <w:rPr>
          <w:lang w:val="es-ES"/>
        </w:rPr>
        <w:t xml:space="preserve"> directrices </w:t>
      </w:r>
      <w:r w:rsidR="00B01C7E" w:rsidRPr="00576BD8">
        <w:rPr>
          <w:lang w:val="es-ES"/>
        </w:rPr>
        <w:t>del Comité y se ha preparado con la participación de representantes de la sociedad civil</w:t>
      </w:r>
      <w:r w:rsidRPr="00576BD8">
        <w:rPr>
          <w:lang w:val="es-ES"/>
        </w:rPr>
        <w:t xml:space="preserve">. </w:t>
      </w:r>
      <w:r w:rsidR="00F10747" w:rsidRPr="00576BD8">
        <w:rPr>
          <w:lang w:val="es-ES"/>
        </w:rPr>
        <w:t>Sin restar importancia a la grave falta de recursos que afronta el Estado parte</w:t>
      </w:r>
      <w:r w:rsidRPr="00576BD8">
        <w:rPr>
          <w:lang w:val="es-ES"/>
        </w:rPr>
        <w:t xml:space="preserve">, </w:t>
      </w:r>
      <w:r w:rsidR="00546357" w:rsidRPr="00576BD8">
        <w:rPr>
          <w:lang w:val="es-ES"/>
        </w:rPr>
        <w:t xml:space="preserve">dice que </w:t>
      </w:r>
      <w:r w:rsidR="00F10747" w:rsidRPr="00576BD8">
        <w:rPr>
          <w:lang w:val="es-ES"/>
        </w:rPr>
        <w:t>es lamentable que no se haya renovado el Plan de acción nacional</w:t>
      </w:r>
      <w:r w:rsidRPr="00576BD8">
        <w:rPr>
          <w:lang w:val="es-ES"/>
        </w:rPr>
        <w:t xml:space="preserve">, </w:t>
      </w:r>
      <w:r w:rsidR="00140203">
        <w:rPr>
          <w:lang w:val="es-ES"/>
        </w:rPr>
        <w:t>puesto que so</w:t>
      </w:r>
      <w:r w:rsidR="00F10747" w:rsidRPr="00576BD8">
        <w:rPr>
          <w:lang w:val="es-ES"/>
        </w:rPr>
        <w:t>lo</w:t>
      </w:r>
      <w:r w:rsidR="00140203">
        <w:rPr>
          <w:lang w:val="es-ES"/>
        </w:rPr>
        <w:t xml:space="preserve"> mediante</w:t>
      </w:r>
      <w:r w:rsidR="00F10747" w:rsidRPr="00576BD8">
        <w:rPr>
          <w:lang w:val="es-ES"/>
        </w:rPr>
        <w:t xml:space="preserve"> un plan de acción integrado </w:t>
      </w:r>
      <w:r w:rsidR="00140203">
        <w:rPr>
          <w:lang w:val="es-ES"/>
        </w:rPr>
        <w:t xml:space="preserve">se pueden </w:t>
      </w:r>
      <w:r w:rsidR="00F10747" w:rsidRPr="00576BD8">
        <w:rPr>
          <w:lang w:val="es-ES"/>
        </w:rPr>
        <w:t>abordar los derechos</w:t>
      </w:r>
      <w:r w:rsidR="006D476D" w:rsidRPr="00576BD8">
        <w:rPr>
          <w:lang w:val="es-ES"/>
        </w:rPr>
        <w:t xml:space="preserve"> de manera interdependiente e indivisible</w:t>
      </w:r>
      <w:r w:rsidRPr="00576BD8">
        <w:rPr>
          <w:lang w:val="es-ES"/>
        </w:rPr>
        <w:t xml:space="preserve">. </w:t>
      </w:r>
      <w:r w:rsidR="005807FF" w:rsidRPr="00576BD8">
        <w:rPr>
          <w:lang w:val="es-ES"/>
        </w:rPr>
        <w:t>La cuestión</w:t>
      </w:r>
      <w:r w:rsidR="006D476D" w:rsidRPr="00576BD8">
        <w:rPr>
          <w:lang w:val="es-ES"/>
        </w:rPr>
        <w:t xml:space="preserve"> </w:t>
      </w:r>
      <w:r w:rsidR="00140203">
        <w:rPr>
          <w:lang w:val="es-ES"/>
        </w:rPr>
        <w:t>está en</w:t>
      </w:r>
      <w:r w:rsidR="006D476D" w:rsidRPr="00576BD8">
        <w:rPr>
          <w:lang w:val="es-ES"/>
        </w:rPr>
        <w:t xml:space="preserve"> </w:t>
      </w:r>
      <w:r w:rsidR="005807FF" w:rsidRPr="00576BD8">
        <w:rPr>
          <w:lang w:val="es-ES"/>
        </w:rPr>
        <w:t xml:space="preserve">saber si </w:t>
      </w:r>
      <w:r w:rsidR="006D476D" w:rsidRPr="00576BD8">
        <w:rPr>
          <w:lang w:val="es-ES"/>
        </w:rPr>
        <w:t xml:space="preserve">en </w:t>
      </w:r>
      <w:r w:rsidR="005807FF" w:rsidRPr="00576BD8">
        <w:rPr>
          <w:lang w:val="es-ES"/>
        </w:rPr>
        <w:t>el Plan estratégico del Ministerio de Promoción de la Mujer, el Niño y la Familia</w:t>
      </w:r>
      <w:r w:rsidRPr="00576BD8">
        <w:rPr>
          <w:lang w:val="es-ES"/>
        </w:rPr>
        <w:t xml:space="preserve">, </w:t>
      </w:r>
      <w:r w:rsidR="005807FF" w:rsidRPr="00576BD8">
        <w:rPr>
          <w:lang w:val="es-ES"/>
        </w:rPr>
        <w:t>que constituye el marco de la política de promoción de la infancia,</w:t>
      </w:r>
      <w:r w:rsidR="006D476D" w:rsidRPr="00576BD8">
        <w:rPr>
          <w:lang w:val="es-ES"/>
        </w:rPr>
        <w:t xml:space="preserve"> se tienen </w:t>
      </w:r>
      <w:r w:rsidR="005807FF" w:rsidRPr="00576BD8">
        <w:rPr>
          <w:lang w:val="es-ES"/>
        </w:rPr>
        <w:t>en cuenta la totalidad de los derechos consagrados por la</w:t>
      </w:r>
      <w:r w:rsidR="00C062B0" w:rsidRPr="00576BD8">
        <w:rPr>
          <w:lang w:val="es-ES"/>
        </w:rPr>
        <w:t xml:space="preserve"> Convención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7.</w:t>
      </w:r>
      <w:r w:rsidRPr="00576BD8">
        <w:rPr>
          <w:lang w:val="es-ES"/>
        </w:rPr>
        <w:tab/>
      </w:r>
      <w:r w:rsidR="00546357" w:rsidRPr="00576BD8">
        <w:rPr>
          <w:lang w:val="es-ES"/>
        </w:rPr>
        <w:t>El Comité nacional encargado del seguimiento y la evaluación del Plan de acción nacional vigila la</w:t>
      </w:r>
      <w:r w:rsidR="00F37E73" w:rsidRPr="00576BD8">
        <w:rPr>
          <w:lang w:val="es-ES"/>
        </w:rPr>
        <w:t xml:space="preserve"> debida </w:t>
      </w:r>
      <w:r w:rsidR="00546357" w:rsidRPr="00576BD8">
        <w:rPr>
          <w:lang w:val="es-ES"/>
        </w:rPr>
        <w:t>coordinación de las distintas actividades en favor de la infancia.</w:t>
      </w:r>
      <w:r w:rsidR="00F37E73" w:rsidRPr="00576BD8">
        <w:rPr>
          <w:lang w:val="es-ES"/>
        </w:rPr>
        <w:t xml:space="preserve"> Es evidente la necesidad de </w:t>
      </w:r>
      <w:r w:rsidR="00982C45" w:rsidRPr="00576BD8">
        <w:rPr>
          <w:lang w:val="es-ES"/>
        </w:rPr>
        <w:t xml:space="preserve">asignarle más recursos, puesto que en el informe se indica que </w:t>
      </w:r>
      <w:r w:rsidR="00DC1BC6" w:rsidRPr="00576BD8">
        <w:rPr>
          <w:lang w:val="es-ES"/>
        </w:rPr>
        <w:t>ha tenido un funcionamiento escaso</w:t>
      </w:r>
      <w:r w:rsidR="00982C45" w:rsidRPr="00576BD8">
        <w:rPr>
          <w:lang w:val="es-ES"/>
        </w:rPr>
        <w:t xml:space="preserve"> desde su creación, y</w:t>
      </w:r>
      <w:r w:rsidR="00F37E73" w:rsidRPr="00576BD8">
        <w:rPr>
          <w:lang w:val="es-ES"/>
        </w:rPr>
        <w:t xml:space="preserve"> de integrar en él </w:t>
      </w:r>
      <w:r w:rsidR="00982C45" w:rsidRPr="00576BD8">
        <w:rPr>
          <w:lang w:val="es-ES"/>
        </w:rPr>
        <w:t>los comités sectoriales de coordinación</w:t>
      </w:r>
      <w:r w:rsidRPr="00576BD8">
        <w:rPr>
          <w:lang w:val="es-ES"/>
        </w:rPr>
        <w:t xml:space="preserve">. </w:t>
      </w:r>
      <w:r w:rsidR="00B51482" w:rsidRPr="00576BD8">
        <w:rPr>
          <w:lang w:val="es-ES"/>
        </w:rPr>
        <w:t>El hecho de que se considere también que este órgano interministerial</w:t>
      </w:r>
      <w:r w:rsidR="00F409CC" w:rsidRPr="00576BD8">
        <w:rPr>
          <w:lang w:val="es-ES"/>
        </w:rPr>
        <w:t xml:space="preserve"> </w:t>
      </w:r>
      <w:r w:rsidR="006E15FB">
        <w:rPr>
          <w:lang w:val="es-ES"/>
        </w:rPr>
        <w:t xml:space="preserve">tiene que </w:t>
      </w:r>
      <w:r w:rsidR="00F409CC" w:rsidRPr="00576BD8">
        <w:rPr>
          <w:lang w:val="es-ES"/>
        </w:rPr>
        <w:t>garantiza</w:t>
      </w:r>
      <w:r w:rsidR="006E15FB">
        <w:rPr>
          <w:lang w:val="es-ES"/>
        </w:rPr>
        <w:t>r</w:t>
      </w:r>
      <w:r w:rsidR="00F409CC" w:rsidRPr="00576BD8">
        <w:rPr>
          <w:lang w:val="es-ES"/>
        </w:rPr>
        <w:t xml:space="preserve"> el control de la aplicación de las medidas plantea otro problema, porque </w:t>
      </w:r>
      <w:r w:rsidR="00FE4B9C" w:rsidRPr="00576BD8">
        <w:rPr>
          <w:lang w:val="es-ES"/>
        </w:rPr>
        <w:t>el seguimiento se deber</w:t>
      </w:r>
      <w:r w:rsidR="006E15FB">
        <w:rPr>
          <w:lang w:val="es-ES"/>
        </w:rPr>
        <w:t>ía</w:t>
      </w:r>
      <w:r w:rsidR="00FE4B9C" w:rsidRPr="00576BD8">
        <w:rPr>
          <w:lang w:val="es-ES"/>
        </w:rPr>
        <w:t xml:space="preserve"> confiar </w:t>
      </w:r>
      <w:r w:rsidR="00DC1BC6" w:rsidRPr="00576BD8">
        <w:rPr>
          <w:lang w:val="es-ES"/>
        </w:rPr>
        <w:t>a</w:t>
      </w:r>
      <w:r w:rsidR="00F409CC" w:rsidRPr="00576BD8">
        <w:rPr>
          <w:lang w:val="es-ES"/>
        </w:rPr>
        <w:t xml:space="preserve"> una estructura independiente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8.</w:t>
      </w:r>
      <w:r w:rsidRPr="00576BD8">
        <w:rPr>
          <w:lang w:val="es-ES"/>
        </w:rPr>
        <w:tab/>
      </w:r>
      <w:r w:rsidR="00F409CC" w:rsidRPr="00576BD8">
        <w:rPr>
          <w:lang w:val="es-ES"/>
        </w:rPr>
        <w:t>La tasa de registro de los nacimientos se mantiene en un nivel bajo</w:t>
      </w:r>
      <w:r w:rsidR="00262434" w:rsidRPr="00576BD8">
        <w:rPr>
          <w:lang w:val="es-ES"/>
        </w:rPr>
        <w:t>;</w:t>
      </w:r>
      <w:r w:rsidR="00F409CC" w:rsidRPr="00576BD8">
        <w:rPr>
          <w:lang w:val="es-ES"/>
        </w:rPr>
        <w:t xml:space="preserve"> la delegación tal vez pueda indicar las medidas adoptadas</w:t>
      </w:r>
      <w:r w:rsidR="00286C07" w:rsidRPr="00576BD8">
        <w:rPr>
          <w:lang w:val="es-ES"/>
        </w:rPr>
        <w:t xml:space="preserve"> a fin de </w:t>
      </w:r>
      <w:r w:rsidR="00F409CC" w:rsidRPr="00576BD8">
        <w:rPr>
          <w:lang w:val="es-ES"/>
        </w:rPr>
        <w:t>contrarrestar los obstáculos</w:t>
      </w:r>
      <w:r w:rsidR="00286C07" w:rsidRPr="00576BD8">
        <w:rPr>
          <w:lang w:val="es-ES"/>
        </w:rPr>
        <w:t xml:space="preserve"> para el </w:t>
      </w:r>
      <w:r w:rsidR="00F409CC" w:rsidRPr="00576BD8">
        <w:rPr>
          <w:lang w:val="es-ES"/>
        </w:rPr>
        <w:t>registro de los nacimientos</w:t>
      </w:r>
      <w:r w:rsidR="00286C07" w:rsidRPr="00576BD8">
        <w:rPr>
          <w:lang w:val="es-ES"/>
        </w:rPr>
        <w:t xml:space="preserve"> </w:t>
      </w:r>
      <w:r w:rsidR="006E15FB">
        <w:rPr>
          <w:lang w:val="es-ES"/>
        </w:rPr>
        <w:t xml:space="preserve">que se </w:t>
      </w:r>
      <w:r w:rsidR="00286C07" w:rsidRPr="00576BD8">
        <w:rPr>
          <w:lang w:val="es-ES"/>
        </w:rPr>
        <w:t>menciona</w:t>
      </w:r>
      <w:r w:rsidR="006E15FB">
        <w:rPr>
          <w:lang w:val="es-ES"/>
        </w:rPr>
        <w:t>n</w:t>
      </w:r>
      <w:r w:rsidR="00286C07" w:rsidRPr="00576BD8">
        <w:rPr>
          <w:lang w:val="es-ES"/>
        </w:rPr>
        <w:t xml:space="preserve"> </w:t>
      </w:r>
      <w:r w:rsidR="00F409CC" w:rsidRPr="00576BD8">
        <w:rPr>
          <w:lang w:val="es-ES"/>
        </w:rPr>
        <w:t xml:space="preserve">en el informe y </w:t>
      </w:r>
      <w:r w:rsidR="00262434" w:rsidRPr="00576BD8">
        <w:rPr>
          <w:lang w:val="es-ES"/>
        </w:rPr>
        <w:t xml:space="preserve">señalar </w:t>
      </w:r>
      <w:r w:rsidR="00F409CC" w:rsidRPr="00576BD8">
        <w:rPr>
          <w:lang w:val="es-ES"/>
        </w:rPr>
        <w:t>en particular</w:t>
      </w:r>
      <w:r w:rsidR="00286C07" w:rsidRPr="00576BD8">
        <w:rPr>
          <w:lang w:val="es-ES"/>
        </w:rPr>
        <w:t xml:space="preserve"> cuál es la situación del </w:t>
      </w:r>
      <w:r w:rsidR="000F7117" w:rsidRPr="00576BD8">
        <w:rPr>
          <w:lang w:val="es-ES"/>
        </w:rPr>
        <w:t xml:space="preserve">Plan de acción </w:t>
      </w:r>
      <w:r w:rsidRPr="00576BD8">
        <w:rPr>
          <w:lang w:val="es-ES"/>
        </w:rPr>
        <w:t>2004</w:t>
      </w:r>
      <w:r w:rsidRPr="00576BD8">
        <w:rPr>
          <w:lang w:val="es-ES"/>
        </w:rPr>
        <w:noBreakHyphen/>
        <w:t xml:space="preserve">2008 </w:t>
      </w:r>
      <w:r w:rsidR="00BD49AE" w:rsidRPr="00576BD8">
        <w:rPr>
          <w:lang w:val="es-ES"/>
        </w:rPr>
        <w:t>para la mejora del registro civil</w:t>
      </w:r>
      <w:r w:rsidR="006E15FB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9.</w:t>
      </w:r>
      <w:r w:rsidRPr="00576BD8">
        <w:rPr>
          <w:lang w:val="es-ES"/>
        </w:rPr>
        <w:tab/>
      </w:r>
      <w:r w:rsidR="000F7117" w:rsidRPr="00576BD8">
        <w:rPr>
          <w:lang w:val="es-ES"/>
        </w:rPr>
        <w:t xml:space="preserve">También </w:t>
      </w:r>
      <w:r w:rsidR="00550530" w:rsidRPr="00576BD8">
        <w:rPr>
          <w:lang w:val="es-ES"/>
        </w:rPr>
        <w:t>convendría</w:t>
      </w:r>
      <w:r w:rsidR="000F7117" w:rsidRPr="00576BD8">
        <w:rPr>
          <w:lang w:val="es-ES"/>
        </w:rPr>
        <w:t xml:space="preserve"> saber si la madre maliense transmite su nacionalidad a sus hijos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10.</w:t>
      </w:r>
      <w:r w:rsidRPr="00576BD8">
        <w:rPr>
          <w:lang w:val="es-ES"/>
        </w:rPr>
        <w:tab/>
      </w:r>
      <w:r w:rsidR="006E15FB">
        <w:rPr>
          <w:lang w:val="es-ES"/>
        </w:rPr>
        <w:t>Hay</w:t>
      </w:r>
      <w:r w:rsidR="00286C07" w:rsidRPr="00576BD8">
        <w:rPr>
          <w:lang w:val="es-ES"/>
        </w:rPr>
        <w:t xml:space="preserve"> </w:t>
      </w:r>
      <w:r w:rsidR="003D0F03" w:rsidRPr="00576BD8">
        <w:rPr>
          <w:lang w:val="es-ES"/>
        </w:rPr>
        <w:t>que</w:t>
      </w:r>
      <w:r w:rsidR="0049190B" w:rsidRPr="00576BD8">
        <w:rPr>
          <w:lang w:val="es-ES"/>
        </w:rPr>
        <w:t xml:space="preserve"> congratula</w:t>
      </w:r>
      <w:r w:rsidR="006E15FB">
        <w:rPr>
          <w:lang w:val="es-ES"/>
        </w:rPr>
        <w:t>r</w:t>
      </w:r>
      <w:r w:rsidR="006E15FB" w:rsidRPr="00576BD8">
        <w:rPr>
          <w:lang w:val="es-ES"/>
        </w:rPr>
        <w:t xml:space="preserve">se </w:t>
      </w:r>
      <w:r w:rsidR="003D0F03" w:rsidRPr="00576BD8">
        <w:rPr>
          <w:lang w:val="es-ES"/>
        </w:rPr>
        <w:t>por el establecimiento de una comisión de censura cinematográfica, pero</w:t>
      </w:r>
      <w:r w:rsidR="00286C07" w:rsidRPr="00576BD8">
        <w:rPr>
          <w:lang w:val="es-ES"/>
        </w:rPr>
        <w:t xml:space="preserve"> no se sabe </w:t>
      </w:r>
      <w:r w:rsidR="003D0F03" w:rsidRPr="00576BD8">
        <w:rPr>
          <w:lang w:val="es-ES"/>
        </w:rPr>
        <w:t>si este órgano está dotado de</w:t>
      </w:r>
      <w:r w:rsidR="00286C07" w:rsidRPr="00576BD8">
        <w:rPr>
          <w:lang w:val="es-ES"/>
        </w:rPr>
        <w:t xml:space="preserve"> suficientes </w:t>
      </w:r>
      <w:r w:rsidR="003D0F03" w:rsidRPr="00576BD8">
        <w:rPr>
          <w:lang w:val="es-ES"/>
        </w:rPr>
        <w:t>recursos humanos y financieros</w:t>
      </w:r>
      <w:r w:rsidRPr="00576BD8">
        <w:rPr>
          <w:lang w:val="es-ES"/>
        </w:rPr>
        <w:t>.</w:t>
      </w:r>
      <w:r w:rsidR="006E0598" w:rsidRPr="00576BD8">
        <w:rPr>
          <w:lang w:val="es-ES"/>
        </w:rPr>
        <w:t xml:space="preserve"> El informe no contiene información sobre las posibles iniciativas adoptadas para promover la lectura y el acceso a las bibliotecas, así como para proteger a los niños de la información inapropiada a la</w:t>
      </w:r>
      <w:r w:rsidR="00286C07" w:rsidRPr="00576BD8">
        <w:rPr>
          <w:lang w:val="es-ES"/>
        </w:rPr>
        <w:t xml:space="preserve"> que </w:t>
      </w:r>
      <w:r w:rsidR="006E0598" w:rsidRPr="00576BD8">
        <w:rPr>
          <w:lang w:val="es-ES"/>
        </w:rPr>
        <w:t>podrían tener acceso en los cibercafés y videoclubs</w:t>
      </w:r>
      <w:r w:rsidR="00286C07" w:rsidRPr="00576BD8">
        <w:rPr>
          <w:lang w:val="es-ES"/>
        </w:rPr>
        <w:t xml:space="preserve">, cada vez más numerosos </w:t>
      </w:r>
      <w:r w:rsidR="006E0598" w:rsidRPr="00576BD8">
        <w:rPr>
          <w:lang w:val="es-ES"/>
        </w:rPr>
        <w:t xml:space="preserve">en </w:t>
      </w:r>
      <w:r w:rsidR="00F35322" w:rsidRPr="00576BD8">
        <w:rPr>
          <w:lang w:val="es-ES"/>
        </w:rPr>
        <w:t>Malí</w:t>
      </w:r>
      <w:r w:rsidR="00286C07" w:rsidRPr="00576BD8">
        <w:rPr>
          <w:lang w:val="es-ES"/>
        </w:rPr>
        <w:t>,</w:t>
      </w:r>
      <w:r w:rsidRPr="00576BD8">
        <w:rPr>
          <w:lang w:val="es-ES"/>
        </w:rPr>
        <w:t xml:space="preserve"> </w:t>
      </w:r>
      <w:r w:rsidR="0049190B" w:rsidRPr="00576BD8">
        <w:rPr>
          <w:lang w:val="es-ES"/>
        </w:rPr>
        <w:t xml:space="preserve">y añade que agradecería </w:t>
      </w:r>
      <w:r w:rsidR="008703AD" w:rsidRPr="00576BD8">
        <w:rPr>
          <w:lang w:val="es-ES"/>
        </w:rPr>
        <w:t xml:space="preserve">recibir </w:t>
      </w:r>
      <w:r w:rsidR="0049190B" w:rsidRPr="00576BD8">
        <w:rPr>
          <w:lang w:val="es-ES"/>
        </w:rPr>
        <w:t>información a</w:t>
      </w:r>
      <w:r w:rsidR="00817CC0" w:rsidRPr="00576BD8">
        <w:rPr>
          <w:lang w:val="es-ES"/>
        </w:rPr>
        <w:t>l</w:t>
      </w:r>
      <w:r w:rsidR="0049190B" w:rsidRPr="00576BD8">
        <w:rPr>
          <w:lang w:val="es-ES"/>
        </w:rPr>
        <w:t xml:space="preserve"> respecto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11.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SMITH</w:t>
      </w:r>
      <w:r w:rsidRPr="00576BD8">
        <w:rPr>
          <w:lang w:val="es-ES"/>
        </w:rPr>
        <w:t xml:space="preserve"> </w:t>
      </w:r>
      <w:r w:rsidR="0049190B" w:rsidRPr="00576BD8">
        <w:rPr>
          <w:lang w:val="es-ES"/>
        </w:rPr>
        <w:t xml:space="preserve">pregunta por </w:t>
      </w:r>
      <w:r w:rsidR="00B44E1D">
        <w:rPr>
          <w:lang w:val="es-ES"/>
        </w:rPr>
        <w:t>qué</w:t>
      </w:r>
      <w:r w:rsidR="0049190B" w:rsidRPr="00576BD8">
        <w:rPr>
          <w:lang w:val="es-ES"/>
        </w:rPr>
        <w:t xml:space="preserve"> no ha</w:t>
      </w:r>
      <w:r w:rsidR="00136F15" w:rsidRPr="00576BD8">
        <w:rPr>
          <w:lang w:val="es-ES"/>
        </w:rPr>
        <w:t xml:space="preserve"> retirado </w:t>
      </w:r>
      <w:r w:rsidR="00B44E1D" w:rsidRPr="00576BD8">
        <w:rPr>
          <w:lang w:val="es-ES"/>
        </w:rPr>
        <w:t xml:space="preserve">Malí </w:t>
      </w:r>
      <w:r w:rsidR="0049190B" w:rsidRPr="00576BD8">
        <w:rPr>
          <w:lang w:val="es-ES"/>
        </w:rPr>
        <w:t>su reserva al artículo</w:t>
      </w:r>
      <w:r w:rsidRPr="00576BD8">
        <w:rPr>
          <w:lang w:val="es-ES"/>
        </w:rPr>
        <w:t> 16 de la Conven</w:t>
      </w:r>
      <w:r w:rsidR="0049190B" w:rsidRPr="00576BD8">
        <w:rPr>
          <w:lang w:val="es-ES"/>
        </w:rPr>
        <w:t>ción y desea que la delegación</w:t>
      </w:r>
      <w:r w:rsidR="005C5E60" w:rsidRPr="00576BD8">
        <w:rPr>
          <w:lang w:val="es-ES"/>
        </w:rPr>
        <w:t xml:space="preserve"> explique </w:t>
      </w:r>
      <w:r w:rsidR="0049190B" w:rsidRPr="00576BD8">
        <w:rPr>
          <w:lang w:val="es-ES"/>
        </w:rPr>
        <w:t>si la población</w:t>
      </w:r>
      <w:r w:rsidR="005C5E60" w:rsidRPr="00576BD8">
        <w:rPr>
          <w:lang w:val="es-ES"/>
        </w:rPr>
        <w:t xml:space="preserve"> </w:t>
      </w:r>
      <w:r w:rsidR="00166E9D" w:rsidRPr="00576BD8">
        <w:rPr>
          <w:lang w:val="es-ES"/>
        </w:rPr>
        <w:t>tiene conocimiento de</w:t>
      </w:r>
      <w:r w:rsidR="00B31C32" w:rsidRPr="00576BD8">
        <w:rPr>
          <w:lang w:val="es-ES"/>
        </w:rPr>
        <w:t xml:space="preserve"> </w:t>
      </w:r>
      <w:r w:rsidR="005C5E60" w:rsidRPr="00576BD8">
        <w:rPr>
          <w:lang w:val="es-ES"/>
        </w:rPr>
        <w:t>que puede invocar directamente</w:t>
      </w:r>
      <w:r w:rsidR="00136F15" w:rsidRPr="00576BD8">
        <w:rPr>
          <w:lang w:val="es-ES"/>
        </w:rPr>
        <w:t xml:space="preserve"> la Convención</w:t>
      </w:r>
      <w:r w:rsidR="005C5E60" w:rsidRPr="00576BD8">
        <w:rPr>
          <w:lang w:val="es-ES"/>
        </w:rPr>
        <w:t xml:space="preserve"> ante los tribunales</w:t>
      </w:r>
      <w:r w:rsidR="00B31C32" w:rsidRPr="00576BD8">
        <w:rPr>
          <w:lang w:val="es-ES"/>
        </w:rPr>
        <w:t xml:space="preserve"> y si se ha producido ya</w:t>
      </w:r>
      <w:r w:rsidR="00136F15" w:rsidRPr="00576BD8">
        <w:rPr>
          <w:lang w:val="es-ES"/>
        </w:rPr>
        <w:t xml:space="preserve"> esto alguna vez</w:t>
      </w:r>
      <w:r w:rsidR="00B44E1D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12.</w:t>
      </w:r>
      <w:r w:rsidRPr="00576BD8">
        <w:rPr>
          <w:lang w:val="es-ES"/>
        </w:rPr>
        <w:tab/>
      </w:r>
      <w:r w:rsidR="006B5962" w:rsidRPr="00576BD8">
        <w:rPr>
          <w:lang w:val="es-ES"/>
        </w:rPr>
        <w:t xml:space="preserve">Sería conveniente que se facilitara </w:t>
      </w:r>
      <w:r w:rsidR="00B31C32" w:rsidRPr="00576BD8">
        <w:rPr>
          <w:lang w:val="es-ES"/>
        </w:rPr>
        <w:t xml:space="preserve">más información sobre la fecha prevista </w:t>
      </w:r>
      <w:r w:rsidR="00262474" w:rsidRPr="00576BD8">
        <w:rPr>
          <w:lang w:val="es-ES"/>
        </w:rPr>
        <w:t xml:space="preserve">de </w:t>
      </w:r>
      <w:r w:rsidR="00B31C32" w:rsidRPr="00576BD8">
        <w:rPr>
          <w:lang w:val="es-ES"/>
        </w:rPr>
        <w:t>entrada en vigor de los decretos de aplicación del Código de Protección de la Infancia y el</w:t>
      </w:r>
      <w:r w:rsidR="00B31C32" w:rsidRPr="00576BD8">
        <w:rPr>
          <w:i/>
          <w:lang w:val="es-ES"/>
        </w:rPr>
        <w:t xml:space="preserve"> </w:t>
      </w:r>
      <w:r w:rsidR="00B31C32" w:rsidRPr="00576BD8">
        <w:rPr>
          <w:lang w:val="es-ES"/>
        </w:rPr>
        <w:t>Código de la Persona y la Familia</w:t>
      </w:r>
      <w:r w:rsidRPr="00576BD8">
        <w:rPr>
          <w:lang w:val="es-ES"/>
        </w:rPr>
        <w:t>.</w:t>
      </w:r>
      <w:r w:rsidR="00262474" w:rsidRPr="00576BD8">
        <w:rPr>
          <w:lang w:val="es-ES"/>
        </w:rPr>
        <w:t xml:space="preserve"> Aunque</w:t>
      </w:r>
      <w:r w:rsidR="006B5962" w:rsidRPr="00576BD8">
        <w:rPr>
          <w:lang w:val="es-ES"/>
        </w:rPr>
        <w:t>, según el proyecto de</w:t>
      </w:r>
      <w:r w:rsidR="00262474" w:rsidRPr="00576BD8">
        <w:rPr>
          <w:lang w:val="es-ES"/>
        </w:rPr>
        <w:t xml:space="preserve"> Código de la Persona y la Familia</w:t>
      </w:r>
      <w:r w:rsidR="006B5962" w:rsidRPr="00576BD8">
        <w:rPr>
          <w:lang w:val="es-ES"/>
        </w:rPr>
        <w:t>,</w:t>
      </w:r>
      <w:r w:rsidR="00262474" w:rsidRPr="00576BD8">
        <w:rPr>
          <w:lang w:val="es-ES"/>
        </w:rPr>
        <w:t xml:space="preserve"> la edad legal para contraer matrimonio se debe establecer en 18 años para</w:t>
      </w:r>
      <w:r w:rsidR="006B5962" w:rsidRPr="00576BD8">
        <w:rPr>
          <w:lang w:val="es-ES"/>
        </w:rPr>
        <w:t xml:space="preserve"> ambos </w:t>
      </w:r>
      <w:r w:rsidR="00262474" w:rsidRPr="00576BD8">
        <w:rPr>
          <w:lang w:val="es-ES"/>
        </w:rPr>
        <w:t xml:space="preserve">sexos, en la práctica </w:t>
      </w:r>
      <w:r w:rsidR="008E148D" w:rsidRPr="00576BD8">
        <w:rPr>
          <w:lang w:val="es-ES"/>
        </w:rPr>
        <w:t xml:space="preserve">las niñas de ciertas comunidades </w:t>
      </w:r>
      <w:r w:rsidR="00262474" w:rsidRPr="00576BD8">
        <w:rPr>
          <w:lang w:val="es-ES"/>
        </w:rPr>
        <w:t xml:space="preserve">se </w:t>
      </w:r>
      <w:r w:rsidR="008E148D" w:rsidRPr="00576BD8">
        <w:rPr>
          <w:lang w:val="es-ES"/>
        </w:rPr>
        <w:t xml:space="preserve">ven </w:t>
      </w:r>
      <w:r w:rsidR="00166E9D" w:rsidRPr="00576BD8">
        <w:rPr>
          <w:lang w:val="es-ES"/>
        </w:rPr>
        <w:t>obligadas</w:t>
      </w:r>
      <w:r w:rsidR="00262474" w:rsidRPr="00576BD8">
        <w:rPr>
          <w:lang w:val="es-ES"/>
        </w:rPr>
        <w:t xml:space="preserve"> con frecuencia a </w:t>
      </w:r>
      <w:r w:rsidR="00166E9D" w:rsidRPr="00576BD8">
        <w:rPr>
          <w:lang w:val="es-ES"/>
        </w:rPr>
        <w:t xml:space="preserve">contraer </w:t>
      </w:r>
      <w:r w:rsidR="00262474" w:rsidRPr="00576BD8">
        <w:rPr>
          <w:lang w:val="es-ES"/>
        </w:rPr>
        <w:t>matrimonios precoces</w:t>
      </w:r>
      <w:r w:rsidRPr="00576BD8">
        <w:rPr>
          <w:lang w:val="es-ES"/>
        </w:rPr>
        <w:t xml:space="preserve">. </w:t>
      </w:r>
      <w:r w:rsidR="00262474" w:rsidRPr="00576BD8">
        <w:rPr>
          <w:lang w:val="es-ES"/>
        </w:rPr>
        <w:t>En las familias se producen además casos de maltrato, castigo corporal y mutilación genital femenina</w:t>
      </w:r>
      <w:r w:rsidRPr="00576BD8">
        <w:rPr>
          <w:lang w:val="es-ES"/>
        </w:rPr>
        <w:t>.</w:t>
      </w:r>
      <w:r w:rsidR="006B5962" w:rsidRPr="00576BD8">
        <w:rPr>
          <w:lang w:val="es-ES"/>
        </w:rPr>
        <w:t xml:space="preserve"> Conviene </w:t>
      </w:r>
      <w:r w:rsidR="00262474" w:rsidRPr="00576BD8">
        <w:rPr>
          <w:lang w:val="es-ES"/>
        </w:rPr>
        <w:t>que la delegación present</w:t>
      </w:r>
      <w:r w:rsidR="00166E9D" w:rsidRPr="00576BD8">
        <w:rPr>
          <w:lang w:val="es-ES"/>
        </w:rPr>
        <w:t>e</w:t>
      </w:r>
      <w:r w:rsidR="00262474" w:rsidRPr="00576BD8">
        <w:rPr>
          <w:lang w:val="es-ES"/>
        </w:rPr>
        <w:t xml:space="preserve"> las medidas </w:t>
      </w:r>
      <w:r w:rsidR="00166E9D" w:rsidRPr="00576BD8">
        <w:rPr>
          <w:lang w:val="es-ES"/>
        </w:rPr>
        <w:t xml:space="preserve">que se han </w:t>
      </w:r>
      <w:r w:rsidR="00262474" w:rsidRPr="00576BD8">
        <w:rPr>
          <w:lang w:val="es-ES"/>
        </w:rPr>
        <w:t>adoptad</w:t>
      </w:r>
      <w:r w:rsidR="00166E9D" w:rsidRPr="00576BD8">
        <w:rPr>
          <w:lang w:val="es-ES"/>
        </w:rPr>
        <w:t>o</w:t>
      </w:r>
      <w:r w:rsidR="00262474" w:rsidRPr="00576BD8">
        <w:rPr>
          <w:lang w:val="es-ES"/>
        </w:rPr>
        <w:t xml:space="preserve"> para educar y sensibilizar a los padres sobre las consecuencias de estas prácticas</w:t>
      </w:r>
      <w:r w:rsidR="00D1509C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13.</w:t>
      </w:r>
      <w:r w:rsidRPr="00576BD8">
        <w:rPr>
          <w:lang w:val="es-ES"/>
        </w:rPr>
        <w:tab/>
      </w:r>
      <w:r w:rsidR="00AF654C" w:rsidRPr="00576BD8">
        <w:rPr>
          <w:lang w:val="es-ES"/>
        </w:rPr>
        <w:t>Se deberían prohibir los castigos corporales no sólo en todos los centros (incluidas las escuelas coránicas), sino también en el hogar.</w:t>
      </w:r>
      <w:r w:rsidR="00B36E10" w:rsidRPr="00576BD8">
        <w:rPr>
          <w:lang w:val="es-ES"/>
        </w:rPr>
        <w:t xml:space="preserve"> Además, </w:t>
      </w:r>
      <w:r w:rsidR="00AF654C" w:rsidRPr="00576BD8">
        <w:rPr>
          <w:lang w:val="es-ES"/>
        </w:rPr>
        <w:t xml:space="preserve">se plantea la cuestión de saber </w:t>
      </w:r>
      <w:r w:rsidR="00B36E10" w:rsidRPr="00576BD8">
        <w:rPr>
          <w:lang w:val="es-ES"/>
        </w:rPr>
        <w:t>a quié</w:t>
      </w:r>
      <w:r w:rsidR="00AF654C" w:rsidRPr="00576BD8">
        <w:rPr>
          <w:lang w:val="es-ES"/>
        </w:rPr>
        <w:t>n se debe dirigir un niño para denunciar la violencia de la que es objeto y si se ha establecido un plan de acción contra la violencia doméstica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14.</w:t>
      </w:r>
      <w:r w:rsidRPr="00576BD8">
        <w:rPr>
          <w:lang w:val="es-ES"/>
        </w:rPr>
        <w:tab/>
      </w:r>
      <w:r w:rsidR="00F3019F" w:rsidRPr="00576BD8">
        <w:rPr>
          <w:lang w:val="es-ES"/>
        </w:rPr>
        <w:t xml:space="preserve">Por último, la delegación </w:t>
      </w:r>
      <w:r w:rsidR="001A267C" w:rsidRPr="00576BD8">
        <w:rPr>
          <w:lang w:val="es-ES"/>
        </w:rPr>
        <w:t>podría</w:t>
      </w:r>
      <w:r w:rsidR="00F3019F" w:rsidRPr="00576BD8">
        <w:rPr>
          <w:lang w:val="es-ES"/>
        </w:rPr>
        <w:t xml:space="preserve"> indicar si es cierto que los padres pueden, </w:t>
      </w:r>
      <w:r w:rsidR="009E4B97" w:rsidRPr="00576BD8">
        <w:rPr>
          <w:lang w:val="es-ES"/>
        </w:rPr>
        <w:t>con independencia de</w:t>
      </w:r>
      <w:r w:rsidR="00B36E10" w:rsidRPr="00576BD8">
        <w:rPr>
          <w:lang w:val="es-ES"/>
        </w:rPr>
        <w:t xml:space="preserve"> cualquier </w:t>
      </w:r>
      <w:r w:rsidR="009E4B97" w:rsidRPr="00576BD8">
        <w:rPr>
          <w:lang w:val="es-ES"/>
        </w:rPr>
        <w:t>decisión judicial</w:t>
      </w:r>
      <w:r w:rsidRPr="00576BD8">
        <w:rPr>
          <w:lang w:val="es-ES"/>
        </w:rPr>
        <w:t>,</w:t>
      </w:r>
      <w:r w:rsidR="00B36E10" w:rsidRPr="00576BD8">
        <w:rPr>
          <w:lang w:val="es-ES"/>
        </w:rPr>
        <w:t xml:space="preserve"> internar </w:t>
      </w:r>
      <w:r w:rsidR="009E4B97" w:rsidRPr="00576BD8">
        <w:rPr>
          <w:lang w:val="es-ES"/>
        </w:rPr>
        <w:t>a uno de sus hijos en</w:t>
      </w:r>
      <w:r w:rsidR="00B36E10" w:rsidRPr="00576BD8">
        <w:rPr>
          <w:lang w:val="es-ES"/>
        </w:rPr>
        <w:t xml:space="preserve"> una institución </w:t>
      </w:r>
      <w:r w:rsidR="009E4B97" w:rsidRPr="00576BD8">
        <w:rPr>
          <w:lang w:val="es-ES"/>
        </w:rPr>
        <w:t>debido a problemas de comportamiento y aportar más información sobre el</w:t>
      </w:r>
      <w:r w:rsidR="00B36E10" w:rsidRPr="00576BD8">
        <w:rPr>
          <w:lang w:val="es-ES"/>
        </w:rPr>
        <w:t xml:space="preserve"> Ombudsman</w:t>
      </w:r>
      <w:r w:rsidR="009E4B97" w:rsidRPr="00576BD8">
        <w:rPr>
          <w:lang w:val="es-ES"/>
        </w:rPr>
        <w:t xml:space="preserve">, así como sobre la Comisión </w:t>
      </w:r>
      <w:r w:rsidR="00FD0DAD" w:rsidRPr="00576BD8">
        <w:rPr>
          <w:lang w:val="es-ES"/>
        </w:rPr>
        <w:t>Consultiva Nacional de Derechos Humanos</w:t>
      </w:r>
      <w:r w:rsidR="009E4B97" w:rsidRPr="00576BD8">
        <w:rPr>
          <w:lang w:val="es-ES"/>
        </w:rPr>
        <w:t>, que según ciertas fuentes</w:t>
      </w:r>
      <w:r w:rsidR="00B36E10" w:rsidRPr="00576BD8">
        <w:rPr>
          <w:lang w:val="es-ES"/>
        </w:rPr>
        <w:t xml:space="preserve"> apenas </w:t>
      </w:r>
      <w:r w:rsidR="009E4B97" w:rsidRPr="00576BD8">
        <w:rPr>
          <w:lang w:val="es-ES"/>
        </w:rPr>
        <w:t>ha celebrado reuniones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15.</w:t>
      </w:r>
      <w:r w:rsidRPr="00576BD8">
        <w:rPr>
          <w:lang w:val="es-ES"/>
        </w:rPr>
        <w:tab/>
      </w:r>
      <w:r w:rsidR="006348AD" w:rsidRPr="00576BD8">
        <w:rPr>
          <w:lang w:val="es-ES"/>
        </w:rPr>
        <w:t>E</w:t>
      </w:r>
      <w:r w:rsidR="00281ECE" w:rsidRPr="00576BD8">
        <w:rPr>
          <w:lang w:val="es-ES"/>
        </w:rPr>
        <w:t>l</w:t>
      </w:r>
      <w:r w:rsidR="006348AD" w:rsidRPr="00576BD8">
        <w:rPr>
          <w:lang w:val="es-ES"/>
        </w:rPr>
        <w:t xml:space="preserve"> </w:t>
      </w:r>
      <w:r w:rsidR="006348AD" w:rsidRPr="00576BD8">
        <w:rPr>
          <w:b/>
          <w:lang w:val="es-ES"/>
        </w:rPr>
        <w:t>S</w:t>
      </w:r>
      <w:r w:rsidR="00281ECE" w:rsidRPr="00576BD8">
        <w:rPr>
          <w:b/>
          <w:lang w:val="es-ES"/>
        </w:rPr>
        <w:t>r</w:t>
      </w:r>
      <w:r w:rsidR="006348AD" w:rsidRPr="00576BD8">
        <w:rPr>
          <w:b/>
          <w:lang w:val="es-ES"/>
        </w:rPr>
        <w:t>.</w:t>
      </w:r>
      <w:r w:rsidRPr="00576BD8">
        <w:rPr>
          <w:b/>
          <w:lang w:val="es-ES"/>
        </w:rPr>
        <w:t> KOTRANE</w:t>
      </w:r>
      <w:r w:rsidR="00281ECE" w:rsidRPr="00576BD8">
        <w:rPr>
          <w:lang w:val="es-ES"/>
        </w:rPr>
        <w:t xml:space="preserve"> observa que </w:t>
      </w:r>
      <w:r w:rsidR="00FF719B" w:rsidRPr="00576BD8">
        <w:rPr>
          <w:lang w:val="es-ES"/>
        </w:rPr>
        <w:t xml:space="preserve">en el párrafo 19 de su informe </w:t>
      </w:r>
      <w:r w:rsidR="00281ECE" w:rsidRPr="00576BD8">
        <w:rPr>
          <w:lang w:val="es-ES"/>
        </w:rPr>
        <w:t>el Estado parte indica que su reserva al artículo</w:t>
      </w:r>
      <w:r w:rsidRPr="00576BD8">
        <w:rPr>
          <w:lang w:val="es-ES"/>
        </w:rPr>
        <w:t xml:space="preserve"> 16 de la </w:t>
      </w:r>
      <w:r w:rsidR="00281ECE" w:rsidRPr="00576BD8">
        <w:rPr>
          <w:lang w:val="es-ES"/>
        </w:rPr>
        <w:t>Convención ha</w:t>
      </w:r>
      <w:r w:rsidR="0030182D" w:rsidRPr="00576BD8">
        <w:rPr>
          <w:lang w:val="es-ES"/>
        </w:rPr>
        <w:t xml:space="preserve"> quedado obsoleta</w:t>
      </w:r>
      <w:r w:rsidR="00281ECE" w:rsidRPr="00576BD8">
        <w:rPr>
          <w:lang w:val="es-ES"/>
        </w:rPr>
        <w:t>, lo que</w:t>
      </w:r>
      <w:r w:rsidR="00AE440A" w:rsidRPr="00576BD8">
        <w:rPr>
          <w:lang w:val="es-ES"/>
        </w:rPr>
        <w:t xml:space="preserve"> debería </w:t>
      </w:r>
      <w:r w:rsidR="00281ECE" w:rsidRPr="00576BD8">
        <w:rPr>
          <w:lang w:val="es-ES"/>
        </w:rPr>
        <w:t>inducir a</w:t>
      </w:r>
      <w:r w:rsidR="00AE440A" w:rsidRPr="00576BD8">
        <w:rPr>
          <w:lang w:val="es-ES"/>
        </w:rPr>
        <w:t xml:space="preserve"> retirarla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16.</w:t>
      </w:r>
      <w:r w:rsidRPr="00576BD8">
        <w:rPr>
          <w:lang w:val="es-ES"/>
        </w:rPr>
        <w:tab/>
      </w:r>
      <w:r w:rsidR="009E571B" w:rsidRPr="00576BD8">
        <w:rPr>
          <w:lang w:val="es-ES"/>
        </w:rPr>
        <w:t xml:space="preserve">La </w:t>
      </w:r>
      <w:r w:rsidR="0030182D" w:rsidRPr="00576BD8">
        <w:rPr>
          <w:lang w:val="es-ES"/>
        </w:rPr>
        <w:t xml:space="preserve">delegación tal vez pueda indicar si los magistrados malienses </w:t>
      </w:r>
      <w:r w:rsidR="00FF719B" w:rsidRPr="00576BD8">
        <w:rPr>
          <w:lang w:val="es-ES"/>
        </w:rPr>
        <w:t>tienen</w:t>
      </w:r>
      <w:r w:rsidR="0030182D" w:rsidRPr="00576BD8">
        <w:rPr>
          <w:lang w:val="es-ES"/>
        </w:rPr>
        <w:t xml:space="preserve"> formación sobre la Convención</w:t>
      </w:r>
      <w:r w:rsidR="00074C03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17.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KHATTAB</w:t>
      </w:r>
      <w:r w:rsidRPr="00576BD8">
        <w:rPr>
          <w:lang w:val="es-ES"/>
        </w:rPr>
        <w:t xml:space="preserve"> </w:t>
      </w:r>
      <w:r w:rsidR="00FF719B" w:rsidRPr="00576BD8">
        <w:rPr>
          <w:lang w:val="es-ES"/>
        </w:rPr>
        <w:t>desea saber si las organizaciones no gubernamentales que han participado en la elaboración del informe han podido leerlo antes de su publicación</w:t>
      </w:r>
      <w:r w:rsidR="00A83344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18.</w:t>
      </w:r>
      <w:r w:rsidRPr="00576BD8">
        <w:rPr>
          <w:lang w:val="es-ES"/>
        </w:rPr>
        <w:tab/>
      </w:r>
      <w:r w:rsidR="0079203A" w:rsidRPr="00576BD8">
        <w:rPr>
          <w:lang w:val="es-ES"/>
        </w:rPr>
        <w:t xml:space="preserve">Pregunta si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79203A" w:rsidRPr="00576BD8">
        <w:rPr>
          <w:lang w:val="es-ES"/>
        </w:rPr>
        <w:t xml:space="preserve">ha </w:t>
      </w:r>
      <w:r w:rsidR="00A83344">
        <w:rPr>
          <w:lang w:val="es-ES"/>
        </w:rPr>
        <w:t>organiz</w:t>
      </w:r>
      <w:r w:rsidR="0079203A" w:rsidRPr="00576BD8">
        <w:rPr>
          <w:lang w:val="es-ES"/>
        </w:rPr>
        <w:t xml:space="preserve">ado programas de sensibilización orientados a promover la escolarización de las niñas y ha tomado medidas </w:t>
      </w:r>
      <w:r w:rsidR="003000D0" w:rsidRPr="00576BD8">
        <w:rPr>
          <w:lang w:val="es-ES"/>
        </w:rPr>
        <w:t>encaminadas a</w:t>
      </w:r>
      <w:r w:rsidR="0079203A" w:rsidRPr="00576BD8">
        <w:rPr>
          <w:lang w:val="es-ES"/>
        </w:rPr>
        <w:t xml:space="preserve"> aplicar la </w:t>
      </w:r>
      <w:r w:rsidR="000E3352" w:rsidRPr="00576BD8">
        <w:rPr>
          <w:lang w:val="es-ES"/>
        </w:rPr>
        <w:t>Iniciativa de las Naciones Unidas para la Educación de las Niñas</w:t>
      </w:r>
      <w:r w:rsidR="000409CD" w:rsidRPr="00576BD8">
        <w:rPr>
          <w:lang w:val="es-ES"/>
        </w:rPr>
        <w:t xml:space="preserve"> que puso en marcha </w:t>
      </w:r>
      <w:r w:rsidR="00234C3A" w:rsidRPr="00576BD8">
        <w:rPr>
          <w:lang w:val="es-ES"/>
        </w:rPr>
        <w:t xml:space="preserve">el Secretario General </w:t>
      </w:r>
      <w:r w:rsidR="000409CD" w:rsidRPr="00576BD8">
        <w:rPr>
          <w:lang w:val="es-ES"/>
        </w:rPr>
        <w:t xml:space="preserve">con motivo del </w:t>
      </w:r>
      <w:r w:rsidR="002D631E" w:rsidRPr="00576BD8">
        <w:rPr>
          <w:lang w:val="es-ES"/>
        </w:rPr>
        <w:t>Foro Mundial sobre la Educación</w:t>
      </w:r>
      <w:r w:rsidRPr="00576BD8">
        <w:rPr>
          <w:lang w:val="es-ES"/>
        </w:rPr>
        <w:t>.</w:t>
      </w:r>
      <w:r w:rsidR="00D966D8" w:rsidRPr="00576BD8">
        <w:rPr>
          <w:lang w:val="es-ES"/>
        </w:rPr>
        <w:t xml:space="preserve"> Sería preciso tener </w:t>
      </w:r>
      <w:r w:rsidR="00EF7F5A" w:rsidRPr="00576BD8">
        <w:rPr>
          <w:lang w:val="es-ES"/>
        </w:rPr>
        <w:t>información más amplia sobre las campañas de alfabetización organizadas por la sociedad civil y sobre los esfuerzos realizados a fin de inducir a los niños de las escuelas coránicas que mendigan en la calle a asistir a las escuelas ordinarias</w:t>
      </w:r>
      <w:r w:rsidR="00234C3A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19.</w:t>
      </w:r>
      <w:r w:rsidRPr="00576BD8">
        <w:rPr>
          <w:lang w:val="es-ES"/>
        </w:rPr>
        <w:tab/>
      </w:r>
      <w:r w:rsidR="00D966D8" w:rsidRPr="00576BD8">
        <w:rPr>
          <w:lang w:val="es-ES"/>
        </w:rPr>
        <w:t xml:space="preserve">Convendría que </w:t>
      </w:r>
      <w:r w:rsidR="00A27CE1" w:rsidRPr="00576BD8">
        <w:rPr>
          <w:lang w:val="es-ES"/>
        </w:rPr>
        <w:t>la</w:t>
      </w:r>
      <w:r w:rsidR="00CA0F5D" w:rsidRPr="00576BD8">
        <w:rPr>
          <w:lang w:val="es-ES"/>
        </w:rPr>
        <w:t xml:space="preserve"> delegación</w:t>
      </w:r>
      <w:r w:rsidR="00D966D8" w:rsidRPr="00576BD8">
        <w:rPr>
          <w:lang w:val="es-ES"/>
        </w:rPr>
        <w:t xml:space="preserve"> expusiera </w:t>
      </w:r>
      <w:r w:rsidR="00CA0F5D" w:rsidRPr="00576BD8">
        <w:rPr>
          <w:lang w:val="es-ES"/>
        </w:rPr>
        <w:t xml:space="preserve">los resultados del </w:t>
      </w:r>
      <w:r w:rsidR="00CA0F5D" w:rsidRPr="00576BD8">
        <w:rPr>
          <w:iCs/>
          <w:lang w:val="es-ES"/>
        </w:rPr>
        <w:t>Programa nacional de lucha contra la escisión</w:t>
      </w:r>
      <w:r w:rsidRPr="00576BD8">
        <w:rPr>
          <w:lang w:val="es-ES"/>
        </w:rPr>
        <w:t>,</w:t>
      </w:r>
      <w:r w:rsidR="00D966D8" w:rsidRPr="00576BD8">
        <w:rPr>
          <w:lang w:val="es-ES"/>
        </w:rPr>
        <w:t xml:space="preserve"> </w:t>
      </w:r>
      <w:r w:rsidR="00234C3A">
        <w:rPr>
          <w:lang w:val="es-ES"/>
        </w:rPr>
        <w:t xml:space="preserve">que </w:t>
      </w:r>
      <w:r w:rsidR="00D966D8" w:rsidRPr="00576BD8">
        <w:rPr>
          <w:lang w:val="es-ES"/>
        </w:rPr>
        <w:t xml:space="preserve">indicase </w:t>
      </w:r>
      <w:r w:rsidRPr="00576BD8">
        <w:rPr>
          <w:lang w:val="es-ES"/>
        </w:rPr>
        <w:t>− </w:t>
      </w:r>
      <w:r w:rsidR="00CA0F5D" w:rsidRPr="00576BD8">
        <w:rPr>
          <w:lang w:val="es-ES"/>
        </w:rPr>
        <w:t>en el caso de que la falta de recursos comprometa la ejecución</w:t>
      </w:r>
      <w:r w:rsidRPr="00576BD8">
        <w:rPr>
          <w:lang w:val="es-ES"/>
        </w:rPr>
        <w:t xml:space="preserve"> − si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CA0F5D" w:rsidRPr="00576BD8">
        <w:rPr>
          <w:lang w:val="es-ES"/>
        </w:rPr>
        <w:t>ha pedido ayuda a la comunidad internacional,</w:t>
      </w:r>
      <w:r w:rsidR="00D966D8" w:rsidRPr="00576BD8">
        <w:rPr>
          <w:lang w:val="es-ES"/>
        </w:rPr>
        <w:t xml:space="preserve"> </w:t>
      </w:r>
      <w:r w:rsidR="00234C3A">
        <w:rPr>
          <w:lang w:val="es-ES"/>
        </w:rPr>
        <w:t xml:space="preserve">que </w:t>
      </w:r>
      <w:r w:rsidR="00D966D8" w:rsidRPr="00576BD8">
        <w:rPr>
          <w:lang w:val="es-ES"/>
        </w:rPr>
        <w:t xml:space="preserve">detallase </w:t>
      </w:r>
      <w:r w:rsidR="00CA0F5D" w:rsidRPr="00576BD8">
        <w:rPr>
          <w:lang w:val="es-ES"/>
        </w:rPr>
        <w:t xml:space="preserve">el grado de compromiso de los responsables políticos y de los jefes religiosos o tradicionales en favor de las campañas contra la escisión y </w:t>
      </w:r>
      <w:r w:rsidR="00234C3A">
        <w:rPr>
          <w:lang w:val="es-ES"/>
        </w:rPr>
        <w:t xml:space="preserve">que </w:t>
      </w:r>
      <w:r w:rsidR="000B2F33" w:rsidRPr="00576BD8">
        <w:rPr>
          <w:lang w:val="es-ES"/>
        </w:rPr>
        <w:t>señala</w:t>
      </w:r>
      <w:r w:rsidR="00A936E5" w:rsidRPr="00576BD8">
        <w:rPr>
          <w:lang w:val="es-ES"/>
        </w:rPr>
        <w:t>se</w:t>
      </w:r>
      <w:r w:rsidR="008E1D80" w:rsidRPr="00576BD8">
        <w:rPr>
          <w:lang w:val="es-ES"/>
        </w:rPr>
        <w:t xml:space="preserve"> </w:t>
      </w:r>
      <w:r w:rsidR="00CA0F5D" w:rsidRPr="00576BD8">
        <w:rPr>
          <w:lang w:val="es-ES"/>
        </w:rPr>
        <w:t>si se ha pedido a los medios de comunicación nacionales que respalden estas iniciativas y</w:t>
      </w:r>
      <w:r w:rsidR="00A936E5" w:rsidRPr="00576BD8">
        <w:rPr>
          <w:lang w:val="es-ES"/>
        </w:rPr>
        <w:t xml:space="preserve"> se pronuncien en favor de </w:t>
      </w:r>
      <w:r w:rsidR="00CA0F5D" w:rsidRPr="00576BD8">
        <w:rPr>
          <w:lang w:val="es-ES"/>
        </w:rPr>
        <w:t>una evolución de la mentalidad</w:t>
      </w:r>
      <w:r w:rsidR="00234C3A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20.</w:t>
      </w:r>
      <w:r w:rsidRPr="00576BD8">
        <w:rPr>
          <w:lang w:val="es-ES"/>
        </w:rPr>
        <w:tab/>
      </w:r>
      <w:r w:rsidR="00723888" w:rsidRPr="00576BD8">
        <w:rPr>
          <w:lang w:val="es-ES"/>
        </w:rPr>
        <w:t xml:space="preserve">Sería útil saber si las </w:t>
      </w:r>
      <w:r w:rsidRPr="00576BD8">
        <w:rPr>
          <w:lang w:val="es-ES"/>
        </w:rPr>
        <w:t xml:space="preserve">16 </w:t>
      </w:r>
      <w:r w:rsidR="00723888" w:rsidRPr="00576BD8">
        <w:rPr>
          <w:lang w:val="es-ES"/>
        </w:rPr>
        <w:t>prácticas perjudiciales enumeradas en el país constituyen infracciones penales</w:t>
      </w:r>
      <w:r w:rsidRPr="00576BD8">
        <w:rPr>
          <w:lang w:val="es-ES"/>
        </w:rPr>
        <w:t>,</w:t>
      </w:r>
      <w:r w:rsidR="000B2F33" w:rsidRPr="00576BD8">
        <w:rPr>
          <w:lang w:val="es-ES"/>
        </w:rPr>
        <w:t xml:space="preserve"> recibir </w:t>
      </w:r>
      <w:r w:rsidR="00723888" w:rsidRPr="00576BD8">
        <w:rPr>
          <w:lang w:val="es-ES"/>
        </w:rPr>
        <w:t xml:space="preserve">una aclaración sobre el limado de los dientes </w:t>
      </w:r>
      <w:r w:rsidR="00723888" w:rsidRPr="00576BD8">
        <w:rPr>
          <w:iCs/>
          <w:lang w:val="es-ES"/>
        </w:rPr>
        <w:t>y la dieta excesiva con miras al matrimonio</w:t>
      </w:r>
      <w:r w:rsidRPr="00576BD8">
        <w:rPr>
          <w:lang w:val="es-ES"/>
        </w:rPr>
        <w:t xml:space="preserve">, </w:t>
      </w:r>
      <w:r w:rsidR="00723888" w:rsidRPr="00576BD8">
        <w:rPr>
          <w:lang w:val="es-ES"/>
        </w:rPr>
        <w:t>prácticas que figuran en esta lista</w:t>
      </w:r>
      <w:r w:rsidRPr="00576BD8">
        <w:rPr>
          <w:lang w:val="es-ES"/>
        </w:rPr>
        <w:t xml:space="preserve">, </w:t>
      </w:r>
      <w:r w:rsidR="00723888" w:rsidRPr="00576BD8">
        <w:rPr>
          <w:lang w:val="es-ES"/>
        </w:rPr>
        <w:t>y explicar de qué manera</w:t>
      </w:r>
      <w:r w:rsidR="000B2F33" w:rsidRPr="00576BD8">
        <w:rPr>
          <w:lang w:val="es-ES"/>
        </w:rPr>
        <w:t xml:space="preserve"> pretende </w:t>
      </w:r>
      <w:r w:rsidR="00723888" w:rsidRPr="00576BD8">
        <w:rPr>
          <w:lang w:val="es-ES"/>
        </w:rPr>
        <w:t xml:space="preserve">erradicar </w:t>
      </w:r>
      <w:r w:rsidR="000B2F33" w:rsidRPr="00576BD8">
        <w:rPr>
          <w:lang w:val="es-ES"/>
        </w:rPr>
        <w:t xml:space="preserve">el Estado parte </w:t>
      </w:r>
      <w:r w:rsidR="00723888" w:rsidRPr="00576BD8">
        <w:rPr>
          <w:lang w:val="es-ES"/>
        </w:rPr>
        <w:t>la escisión</w:t>
      </w:r>
      <w:r w:rsidR="009F0E85">
        <w:rPr>
          <w:lang w:val="es-ES"/>
        </w:rPr>
        <w:t>,</w:t>
      </w:r>
      <w:r w:rsidR="00723888" w:rsidRPr="00576BD8">
        <w:rPr>
          <w:lang w:val="es-ES"/>
        </w:rPr>
        <w:t xml:space="preserve"> en ausencia de una ley que la prohíba expresamente</w:t>
      </w:r>
      <w:r w:rsidRPr="00576BD8">
        <w:rPr>
          <w:lang w:val="es-ES"/>
        </w:rPr>
        <w:t xml:space="preserve">. </w:t>
      </w:r>
      <w:r w:rsidR="00723888" w:rsidRPr="00576BD8">
        <w:rPr>
          <w:lang w:val="es-ES"/>
        </w:rPr>
        <w:t>Por último,</w:t>
      </w:r>
      <w:r w:rsidR="000B2F33" w:rsidRPr="00576BD8">
        <w:rPr>
          <w:lang w:val="es-ES"/>
        </w:rPr>
        <w:t xml:space="preserve"> habría que </w:t>
      </w:r>
      <w:r w:rsidR="00723888" w:rsidRPr="00576BD8">
        <w:rPr>
          <w:lang w:val="es-ES"/>
        </w:rPr>
        <w:t xml:space="preserve">conocer la cuantía de los recursos asignados al Comité </w:t>
      </w:r>
      <w:r w:rsidR="009F0E85" w:rsidRPr="00576BD8">
        <w:rPr>
          <w:lang w:val="es-ES"/>
        </w:rPr>
        <w:t xml:space="preserve">Nacional </w:t>
      </w:r>
      <w:r w:rsidR="009F0E85">
        <w:rPr>
          <w:lang w:val="es-ES"/>
        </w:rPr>
        <w:t>d</w:t>
      </w:r>
      <w:r w:rsidR="009F0E85" w:rsidRPr="00576BD8">
        <w:rPr>
          <w:lang w:val="es-ES"/>
        </w:rPr>
        <w:t>e Acción para el Abandono de las Prácticas Perjudiciales para la Salud de la Mujer y el Niño</w:t>
      </w:r>
      <w:r w:rsidR="00723888" w:rsidRPr="00576BD8">
        <w:rPr>
          <w:lang w:val="es-ES"/>
        </w:rPr>
        <w:t xml:space="preserve"> y saber si</w:t>
      </w:r>
      <w:r w:rsidR="0072763D" w:rsidRPr="00576BD8">
        <w:rPr>
          <w:lang w:val="es-ES"/>
        </w:rPr>
        <w:t xml:space="preserve"> </w:t>
      </w:r>
      <w:r w:rsidR="00BF5F98" w:rsidRPr="00576BD8">
        <w:rPr>
          <w:lang w:val="es-ES"/>
        </w:rPr>
        <w:t>se</w:t>
      </w:r>
      <w:r w:rsidR="000B2F33" w:rsidRPr="00576BD8">
        <w:rPr>
          <w:lang w:val="es-ES"/>
        </w:rPr>
        <w:t xml:space="preserve"> ha evaluado su trabajo</w:t>
      </w:r>
      <w:r w:rsidR="009F0E85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21.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ALUOCH</w:t>
      </w:r>
      <w:r w:rsidRPr="00576BD8">
        <w:rPr>
          <w:lang w:val="es-ES"/>
        </w:rPr>
        <w:t xml:space="preserve"> </w:t>
      </w:r>
      <w:r w:rsidR="00C2131F" w:rsidRPr="00576BD8">
        <w:rPr>
          <w:lang w:val="es-ES"/>
        </w:rPr>
        <w:t xml:space="preserve">pregunta de qué manera combate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992AF6" w:rsidRPr="00576BD8">
        <w:rPr>
          <w:lang w:val="es-ES"/>
        </w:rPr>
        <w:t>la trata transfronteriza</w:t>
      </w:r>
      <w:r w:rsidR="00C2131F" w:rsidRPr="00576BD8">
        <w:rPr>
          <w:lang w:val="es-ES"/>
        </w:rPr>
        <w:t xml:space="preserve"> de niños, teniendo </w:t>
      </w:r>
      <w:r w:rsidR="00564FD0" w:rsidRPr="00576BD8">
        <w:rPr>
          <w:lang w:val="es-ES"/>
        </w:rPr>
        <w:t xml:space="preserve">en </w:t>
      </w:r>
      <w:r w:rsidR="00C2131F" w:rsidRPr="00576BD8">
        <w:rPr>
          <w:lang w:val="es-ES"/>
        </w:rPr>
        <w:t>cuenta que ha firmado acuerdos regionales a este respecto, pero que las comisiones encargadas de aplicarlos</w:t>
      </w:r>
      <w:r w:rsidR="00EB15C2" w:rsidRPr="00576BD8">
        <w:rPr>
          <w:lang w:val="es-ES"/>
        </w:rPr>
        <w:t xml:space="preserve"> han dejado de reunirse</w:t>
      </w:r>
      <w:r w:rsidR="009F0E85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22.</w:t>
      </w:r>
      <w:r w:rsidRPr="00576BD8">
        <w:rPr>
          <w:lang w:val="es-ES"/>
        </w:rPr>
        <w:tab/>
      </w:r>
      <w:r w:rsidR="00F11963" w:rsidRPr="00576BD8">
        <w:rPr>
          <w:lang w:val="es-ES"/>
        </w:rPr>
        <w:t xml:space="preserve">La delegación tal vez pueda </w:t>
      </w:r>
      <w:r w:rsidR="0048730E">
        <w:rPr>
          <w:lang w:val="es-ES"/>
        </w:rPr>
        <w:t>aclarar</w:t>
      </w:r>
      <w:r w:rsidR="00F11963" w:rsidRPr="00576BD8">
        <w:rPr>
          <w:lang w:val="es-ES"/>
        </w:rPr>
        <w:t xml:space="preserve"> si </w:t>
      </w:r>
      <w:r w:rsidR="00992AF6" w:rsidRPr="00576BD8">
        <w:rPr>
          <w:lang w:val="es-ES"/>
        </w:rPr>
        <w:t>hay</w:t>
      </w:r>
      <w:r w:rsidR="00F11963" w:rsidRPr="00576BD8">
        <w:rPr>
          <w:lang w:val="es-ES"/>
        </w:rPr>
        <w:t xml:space="preserve"> unidades móviles </w:t>
      </w:r>
      <w:r w:rsidR="00C67FF7" w:rsidRPr="00576BD8">
        <w:rPr>
          <w:lang w:val="es-ES"/>
        </w:rPr>
        <w:t>para el</w:t>
      </w:r>
      <w:r w:rsidR="00F11963" w:rsidRPr="00576BD8">
        <w:rPr>
          <w:lang w:val="es-ES"/>
        </w:rPr>
        <w:t xml:space="preserve"> registro de los nacimientos en el país, si el Gobierno ha adoptado una estrategia orientada a solucionar los problemas vinculados a las escuelas coránicas y cuál es la reglamentación que se aplica</w:t>
      </w:r>
      <w:r w:rsidR="00EB15C2" w:rsidRPr="00576BD8">
        <w:rPr>
          <w:lang w:val="es-ES"/>
        </w:rPr>
        <w:t xml:space="preserve"> a </w:t>
      </w:r>
      <w:r w:rsidR="00F11963" w:rsidRPr="00576BD8">
        <w:rPr>
          <w:lang w:val="es-ES"/>
        </w:rPr>
        <w:t>estos centros</w:t>
      </w:r>
      <w:r w:rsidR="0048730E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23.</w:t>
      </w:r>
      <w:r w:rsidRPr="00576BD8">
        <w:rPr>
          <w:lang w:val="es-ES"/>
        </w:rPr>
        <w:tab/>
      </w:r>
      <w:r w:rsidR="006348AD" w:rsidRPr="00576BD8">
        <w:rPr>
          <w:lang w:val="es-ES"/>
        </w:rPr>
        <w:t>E</w:t>
      </w:r>
      <w:r w:rsidR="00F86ECB" w:rsidRPr="00576BD8">
        <w:rPr>
          <w:lang w:val="es-ES"/>
        </w:rPr>
        <w:t>l</w:t>
      </w:r>
      <w:r w:rsidR="006348AD" w:rsidRPr="00576BD8">
        <w:rPr>
          <w:lang w:val="es-ES"/>
        </w:rPr>
        <w:t xml:space="preserve"> </w:t>
      </w:r>
      <w:r w:rsidR="006348AD" w:rsidRPr="00576BD8">
        <w:rPr>
          <w:b/>
          <w:lang w:val="es-ES"/>
        </w:rPr>
        <w:t>Sr</w:t>
      </w:r>
      <w:r w:rsidR="00F35322" w:rsidRPr="00576BD8">
        <w:rPr>
          <w:b/>
          <w:lang w:val="es-ES"/>
        </w:rPr>
        <w:t>.</w:t>
      </w:r>
      <w:r w:rsidRPr="00576BD8">
        <w:rPr>
          <w:b/>
          <w:lang w:val="es-ES"/>
        </w:rPr>
        <w:t> LIWISKI</w:t>
      </w:r>
      <w:r w:rsidRPr="00576BD8">
        <w:rPr>
          <w:lang w:val="es-ES"/>
        </w:rPr>
        <w:t xml:space="preserve"> </w:t>
      </w:r>
      <w:r w:rsidR="00D17606" w:rsidRPr="00576BD8">
        <w:rPr>
          <w:lang w:val="es-ES"/>
        </w:rPr>
        <w:t>se muestra sorprendido por el hecho de que los recursos presupuestarios asignados a los niveles de preescolar y secundaria hayan sido</w:t>
      </w:r>
      <w:r w:rsidR="00F75E1C" w:rsidRPr="00576BD8">
        <w:rPr>
          <w:lang w:val="es-ES"/>
        </w:rPr>
        <w:t xml:space="preserve"> en </w:t>
      </w:r>
      <w:r w:rsidR="00D17606" w:rsidRPr="00576BD8">
        <w:rPr>
          <w:lang w:val="es-ES"/>
        </w:rPr>
        <w:t xml:space="preserve">2005 </w:t>
      </w:r>
      <w:r w:rsidR="0048730E">
        <w:rPr>
          <w:lang w:val="es-ES"/>
        </w:rPr>
        <w:t>inferiores a los de</w:t>
      </w:r>
      <w:r w:rsidRPr="00576BD8">
        <w:rPr>
          <w:lang w:val="es-ES"/>
        </w:rPr>
        <w:t xml:space="preserve"> 2004 </w:t>
      </w:r>
      <w:r w:rsidR="00D17606" w:rsidRPr="00576BD8">
        <w:rPr>
          <w:lang w:val="es-ES"/>
        </w:rPr>
        <w:t>y se pregunta si esta disminución</w:t>
      </w:r>
      <w:r w:rsidR="00F75E1C" w:rsidRPr="00576BD8">
        <w:rPr>
          <w:lang w:val="es-ES"/>
        </w:rPr>
        <w:t xml:space="preserve"> se puede atribuir </w:t>
      </w:r>
      <w:r w:rsidR="00D17606" w:rsidRPr="00576BD8">
        <w:rPr>
          <w:lang w:val="es-ES"/>
        </w:rPr>
        <w:t>a una mala gestión del presupuesto</w:t>
      </w:r>
      <w:r w:rsidR="0048730E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24.</w:t>
      </w:r>
      <w:r w:rsidRPr="00576BD8">
        <w:rPr>
          <w:lang w:val="es-ES"/>
        </w:rPr>
        <w:tab/>
      </w:r>
      <w:r w:rsidR="00CF4724" w:rsidRPr="00576BD8">
        <w:rPr>
          <w:lang w:val="es-ES"/>
        </w:rPr>
        <w:t>Desea que la delegación indique si se ha establecido un mecanismo</w:t>
      </w:r>
      <w:r w:rsidR="00F75E1C" w:rsidRPr="00576BD8">
        <w:rPr>
          <w:lang w:val="es-ES"/>
        </w:rPr>
        <w:t xml:space="preserve"> para </w:t>
      </w:r>
      <w:r w:rsidR="00CF4724" w:rsidRPr="00576BD8">
        <w:rPr>
          <w:lang w:val="es-ES"/>
        </w:rPr>
        <w:t>recibir las</w:t>
      </w:r>
      <w:r w:rsidR="00F75E1C" w:rsidRPr="00576BD8">
        <w:rPr>
          <w:lang w:val="es-ES"/>
        </w:rPr>
        <w:t xml:space="preserve"> denuncias </w:t>
      </w:r>
      <w:r w:rsidR="00CF4724" w:rsidRPr="00576BD8">
        <w:rPr>
          <w:lang w:val="es-ES"/>
        </w:rPr>
        <w:t>de los menores que</w:t>
      </w:r>
      <w:r w:rsidR="00F75E1C" w:rsidRPr="00576BD8">
        <w:rPr>
          <w:lang w:val="es-ES"/>
        </w:rPr>
        <w:t xml:space="preserve"> se</w:t>
      </w:r>
      <w:r w:rsidR="00CF4724" w:rsidRPr="00576BD8">
        <w:rPr>
          <w:lang w:val="es-ES"/>
        </w:rPr>
        <w:t xml:space="preserve"> hayan</w:t>
      </w:r>
      <w:r w:rsidR="00F75E1C" w:rsidRPr="00576BD8">
        <w:rPr>
          <w:lang w:val="es-ES"/>
        </w:rPr>
        <w:t xml:space="preserve"> visto sometidos a </w:t>
      </w:r>
      <w:r w:rsidR="00CF4724" w:rsidRPr="00576BD8">
        <w:rPr>
          <w:lang w:val="es-ES"/>
        </w:rPr>
        <w:t>actos de tortura y malos tratos en las comisarías de policía y los centros de detención y si estas</w:t>
      </w:r>
      <w:r w:rsidR="00F75E1C" w:rsidRPr="00576BD8">
        <w:rPr>
          <w:lang w:val="es-ES"/>
        </w:rPr>
        <w:t xml:space="preserve"> denuncias </w:t>
      </w:r>
      <w:r w:rsidR="00CF4724" w:rsidRPr="00576BD8">
        <w:rPr>
          <w:lang w:val="es-ES"/>
        </w:rPr>
        <w:t xml:space="preserve">se consignan en un registro. También </w:t>
      </w:r>
      <w:r w:rsidR="00601B83" w:rsidRPr="00576BD8">
        <w:rPr>
          <w:lang w:val="es-ES"/>
        </w:rPr>
        <w:t>habría que</w:t>
      </w:r>
      <w:r w:rsidR="00CF4724" w:rsidRPr="00576BD8">
        <w:rPr>
          <w:lang w:val="es-ES"/>
        </w:rPr>
        <w:t xml:space="preserve"> saber si los menores víctimas de violaciones de este tipo se benefician de programas de readaptación, si se condena a los responsables y si los miembros de las fuerzas del orden organizan actividades de prevención de la tortura y los malos tratos</w:t>
      </w:r>
      <w:r w:rsidR="0048730E">
        <w:rPr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lang w:val="es-ES"/>
        </w:rPr>
        <w:t>25.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>E</w:t>
      </w:r>
      <w:r w:rsidR="00CE15A0" w:rsidRPr="00576BD8">
        <w:rPr>
          <w:lang w:val="es-ES"/>
        </w:rPr>
        <w:t xml:space="preserve">l </w:t>
      </w:r>
      <w:r w:rsidR="00CE15A0" w:rsidRPr="00576BD8">
        <w:rPr>
          <w:b/>
          <w:lang w:val="es-ES"/>
        </w:rPr>
        <w:t>Sr</w:t>
      </w:r>
      <w:r w:rsidR="00F35322" w:rsidRPr="00576BD8">
        <w:rPr>
          <w:b/>
          <w:lang w:val="es-ES"/>
        </w:rPr>
        <w:t>.</w:t>
      </w:r>
      <w:r w:rsidRPr="00576BD8">
        <w:rPr>
          <w:b/>
          <w:lang w:val="es-ES"/>
        </w:rPr>
        <w:t> SIDDIQUI</w:t>
      </w:r>
      <w:r w:rsidRPr="00576BD8">
        <w:rPr>
          <w:lang w:val="es-ES"/>
        </w:rPr>
        <w:t xml:space="preserve"> </w:t>
      </w:r>
      <w:r w:rsidR="00413545" w:rsidRPr="00576BD8">
        <w:rPr>
          <w:lang w:val="es-ES"/>
        </w:rPr>
        <w:t>pregunta</w:t>
      </w:r>
      <w:r w:rsidR="002330F0" w:rsidRPr="00576BD8">
        <w:rPr>
          <w:lang w:val="es-ES"/>
        </w:rPr>
        <w:t xml:space="preserve"> qué </w:t>
      </w:r>
      <w:r w:rsidR="00413545" w:rsidRPr="00576BD8">
        <w:rPr>
          <w:lang w:val="es-ES"/>
        </w:rPr>
        <w:t>vinculaci</w:t>
      </w:r>
      <w:r w:rsidR="00C7210B" w:rsidRPr="00576BD8">
        <w:rPr>
          <w:lang w:val="es-ES"/>
        </w:rPr>
        <w:t>ones</w:t>
      </w:r>
      <w:r w:rsidR="002330F0" w:rsidRPr="00576BD8">
        <w:rPr>
          <w:lang w:val="es-ES"/>
        </w:rPr>
        <w:t xml:space="preserve"> hay entre </w:t>
      </w:r>
      <w:r w:rsidR="00C7210B" w:rsidRPr="00576BD8">
        <w:rPr>
          <w:lang w:val="es-ES"/>
        </w:rPr>
        <w:t xml:space="preserve">el </w:t>
      </w:r>
      <w:r w:rsidR="00413545" w:rsidRPr="00576BD8">
        <w:rPr>
          <w:lang w:val="es-ES"/>
        </w:rPr>
        <w:t>Centro Nacional de Documentación e Información sobre la Mujer y el Niño</w:t>
      </w:r>
      <w:r w:rsidR="002330F0" w:rsidRPr="00576BD8">
        <w:rPr>
          <w:lang w:val="es-ES"/>
        </w:rPr>
        <w:t xml:space="preserve"> y </w:t>
      </w:r>
      <w:r w:rsidRPr="00576BD8">
        <w:rPr>
          <w:lang w:val="es-ES"/>
        </w:rPr>
        <w:t xml:space="preserve">la </w:t>
      </w:r>
      <w:r w:rsidR="00413545" w:rsidRPr="00576BD8">
        <w:rPr>
          <w:lang w:val="es-ES"/>
        </w:rPr>
        <w:t>Dirección Nacional de Estadística e Información</w:t>
      </w:r>
      <w:r w:rsidRPr="00576BD8">
        <w:rPr>
          <w:szCs w:val="24"/>
          <w:lang w:val="es-ES"/>
        </w:rPr>
        <w:t xml:space="preserve">, </w:t>
      </w:r>
      <w:r w:rsidR="00413545" w:rsidRPr="00576BD8">
        <w:rPr>
          <w:szCs w:val="24"/>
          <w:lang w:val="es-ES"/>
        </w:rPr>
        <w:t xml:space="preserve">si </w:t>
      </w:r>
      <w:r w:rsidR="002330F0" w:rsidRPr="00576BD8">
        <w:rPr>
          <w:szCs w:val="24"/>
          <w:lang w:val="es-ES"/>
        </w:rPr>
        <w:t xml:space="preserve">el Centro </w:t>
      </w:r>
      <w:r w:rsidR="00413545" w:rsidRPr="00576BD8">
        <w:rPr>
          <w:szCs w:val="24"/>
          <w:lang w:val="es-ES"/>
        </w:rPr>
        <w:t xml:space="preserve">publica regularmente informes sobre la situación de los niños </w:t>
      </w:r>
      <w:r w:rsidR="00C7210B" w:rsidRPr="00576BD8">
        <w:rPr>
          <w:szCs w:val="24"/>
          <w:lang w:val="es-ES"/>
        </w:rPr>
        <w:t xml:space="preserve">en </w:t>
      </w:r>
      <w:r w:rsidR="00F35322" w:rsidRPr="00576BD8">
        <w:rPr>
          <w:szCs w:val="24"/>
          <w:lang w:val="es-ES"/>
        </w:rPr>
        <w:t>Malí</w:t>
      </w:r>
      <w:r w:rsidRPr="00576BD8">
        <w:rPr>
          <w:szCs w:val="24"/>
          <w:lang w:val="es-ES"/>
        </w:rPr>
        <w:t xml:space="preserve">, </w:t>
      </w:r>
      <w:r w:rsidR="00413545" w:rsidRPr="00576BD8">
        <w:rPr>
          <w:szCs w:val="24"/>
          <w:lang w:val="es-ES"/>
        </w:rPr>
        <w:t xml:space="preserve">si colabora con el </w:t>
      </w:r>
      <w:r w:rsidRPr="00576BD8">
        <w:rPr>
          <w:szCs w:val="24"/>
          <w:lang w:val="es-ES"/>
        </w:rPr>
        <w:t xml:space="preserve">UNICEF </w:t>
      </w:r>
      <w:r w:rsidR="00413545" w:rsidRPr="00576BD8">
        <w:rPr>
          <w:szCs w:val="24"/>
          <w:lang w:val="es-ES"/>
        </w:rPr>
        <w:t>a fin de mejorar la calidad de</w:t>
      </w:r>
      <w:r w:rsidR="002330F0" w:rsidRPr="00576BD8">
        <w:rPr>
          <w:szCs w:val="24"/>
          <w:lang w:val="es-ES"/>
        </w:rPr>
        <w:t xml:space="preserve"> su trabajo</w:t>
      </w:r>
      <w:r w:rsidR="00413545" w:rsidRPr="00576BD8">
        <w:rPr>
          <w:szCs w:val="24"/>
          <w:lang w:val="es-ES"/>
        </w:rPr>
        <w:t>, si realiza</w:t>
      </w:r>
      <w:r w:rsidR="002330F0" w:rsidRPr="00576BD8">
        <w:rPr>
          <w:szCs w:val="24"/>
          <w:lang w:val="es-ES"/>
        </w:rPr>
        <w:t xml:space="preserve"> investigaciones </w:t>
      </w:r>
      <w:r w:rsidR="00413545" w:rsidRPr="00576BD8">
        <w:rPr>
          <w:szCs w:val="24"/>
          <w:lang w:val="es-ES"/>
        </w:rPr>
        <w:t xml:space="preserve">independientes sobre cuestiones relacionadas con los derechos del niño y si dispone de </w:t>
      </w:r>
      <w:r w:rsidR="002330F0" w:rsidRPr="00576BD8">
        <w:rPr>
          <w:szCs w:val="24"/>
          <w:lang w:val="es-ES"/>
        </w:rPr>
        <w:t xml:space="preserve">suficientes </w:t>
      </w:r>
      <w:r w:rsidR="00413545" w:rsidRPr="00576BD8">
        <w:rPr>
          <w:szCs w:val="24"/>
          <w:lang w:val="es-ES"/>
        </w:rPr>
        <w:t>recursos financieros y humanos</w:t>
      </w:r>
      <w:r w:rsidR="002330F0" w:rsidRPr="00576BD8">
        <w:rPr>
          <w:szCs w:val="24"/>
          <w:lang w:val="es-ES"/>
        </w:rPr>
        <w:t xml:space="preserve"> para </w:t>
      </w:r>
      <w:r w:rsidR="00413545" w:rsidRPr="00576BD8">
        <w:rPr>
          <w:szCs w:val="24"/>
          <w:lang w:val="es-ES"/>
        </w:rPr>
        <w:t>cumplir su mandato</w:t>
      </w:r>
      <w:r w:rsidR="0048730E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26.</w:t>
      </w:r>
      <w:r w:rsidRPr="00576BD8">
        <w:rPr>
          <w:szCs w:val="24"/>
          <w:lang w:val="es-ES"/>
        </w:rPr>
        <w:tab/>
      </w:r>
      <w:r w:rsidR="009A0BE1" w:rsidRPr="00576BD8">
        <w:rPr>
          <w:szCs w:val="24"/>
          <w:lang w:val="es-ES"/>
        </w:rPr>
        <w:t xml:space="preserve">Convendría que </w:t>
      </w:r>
      <w:r w:rsidR="003E554D" w:rsidRPr="00576BD8">
        <w:rPr>
          <w:szCs w:val="24"/>
          <w:lang w:val="es-ES"/>
        </w:rPr>
        <w:t>la delegación</w:t>
      </w:r>
      <w:r w:rsidR="009A0BE1" w:rsidRPr="00576BD8">
        <w:rPr>
          <w:szCs w:val="24"/>
          <w:lang w:val="es-ES"/>
        </w:rPr>
        <w:t xml:space="preserve"> especificara </w:t>
      </w:r>
      <w:r w:rsidR="003E554D" w:rsidRPr="00576BD8">
        <w:rPr>
          <w:szCs w:val="24"/>
          <w:lang w:val="es-ES"/>
        </w:rPr>
        <w:t xml:space="preserve">si se ha realizado alguna auditoría a fin de determinar si el presupuesto del Estado se </w:t>
      </w:r>
      <w:r w:rsidR="0048730E">
        <w:rPr>
          <w:szCs w:val="24"/>
          <w:lang w:val="es-ES"/>
        </w:rPr>
        <w:t>distribuye</w:t>
      </w:r>
      <w:r w:rsidR="003E554D" w:rsidRPr="00576BD8">
        <w:rPr>
          <w:szCs w:val="24"/>
          <w:lang w:val="es-ES"/>
        </w:rPr>
        <w:t xml:space="preserve"> de manera racional </w:t>
      </w:r>
      <w:r w:rsidR="0048730E">
        <w:rPr>
          <w:szCs w:val="24"/>
          <w:lang w:val="es-ES"/>
        </w:rPr>
        <w:t>y que</w:t>
      </w:r>
      <w:r w:rsidR="009A0BE1" w:rsidRPr="00576BD8">
        <w:rPr>
          <w:szCs w:val="24"/>
          <w:lang w:val="es-ES"/>
        </w:rPr>
        <w:t xml:space="preserve"> indicase </w:t>
      </w:r>
      <w:r w:rsidR="003E554D" w:rsidRPr="00576BD8">
        <w:rPr>
          <w:szCs w:val="24"/>
          <w:lang w:val="es-ES"/>
        </w:rPr>
        <w:t>si existe algún mecanismo encargado de velar por</w:t>
      </w:r>
      <w:r w:rsidR="009A0BE1" w:rsidRPr="00576BD8">
        <w:rPr>
          <w:szCs w:val="24"/>
          <w:lang w:val="es-ES"/>
        </w:rPr>
        <w:t xml:space="preserve"> </w:t>
      </w:r>
      <w:r w:rsidR="003E554D" w:rsidRPr="00576BD8">
        <w:rPr>
          <w:szCs w:val="24"/>
          <w:lang w:val="es-ES"/>
        </w:rPr>
        <w:t xml:space="preserve">que los recursos destinados a los servicios sociales, en particular a los niños, se </w:t>
      </w:r>
      <w:r w:rsidR="0048730E">
        <w:rPr>
          <w:szCs w:val="24"/>
          <w:lang w:val="es-ES"/>
        </w:rPr>
        <w:t xml:space="preserve">les </w:t>
      </w:r>
      <w:r w:rsidR="003E554D" w:rsidRPr="00576BD8">
        <w:rPr>
          <w:szCs w:val="24"/>
          <w:lang w:val="es-ES"/>
        </w:rPr>
        <w:t>asigne</w:t>
      </w:r>
      <w:r w:rsidR="00C7210B" w:rsidRPr="00576BD8">
        <w:rPr>
          <w:szCs w:val="24"/>
          <w:lang w:val="es-ES"/>
        </w:rPr>
        <w:t>n</w:t>
      </w:r>
      <w:r w:rsidR="009A0BE1" w:rsidRPr="00576BD8">
        <w:rPr>
          <w:szCs w:val="24"/>
          <w:lang w:val="es-ES"/>
        </w:rPr>
        <w:t xml:space="preserve"> efectivamente</w:t>
      </w:r>
      <w:r w:rsidR="0048730E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27.</w:t>
      </w:r>
      <w:r w:rsidRPr="00576BD8">
        <w:rPr>
          <w:szCs w:val="24"/>
          <w:lang w:val="es-ES"/>
        </w:rPr>
        <w:tab/>
      </w:r>
      <w:r w:rsidR="00F35322" w:rsidRPr="00576BD8">
        <w:rPr>
          <w:szCs w:val="24"/>
          <w:lang w:val="es-ES"/>
        </w:rPr>
        <w:t>E</w:t>
      </w:r>
      <w:r w:rsidR="009314A1" w:rsidRPr="00576BD8">
        <w:rPr>
          <w:szCs w:val="24"/>
          <w:lang w:val="es-ES"/>
        </w:rPr>
        <w:t>l</w:t>
      </w:r>
      <w:r w:rsidR="00F35322" w:rsidRPr="00576BD8">
        <w:rPr>
          <w:szCs w:val="24"/>
          <w:lang w:val="es-ES"/>
        </w:rPr>
        <w:t xml:space="preserve"> </w:t>
      </w:r>
      <w:r w:rsidR="00F35322" w:rsidRPr="00576BD8">
        <w:rPr>
          <w:b/>
          <w:szCs w:val="24"/>
          <w:lang w:val="es-ES"/>
        </w:rPr>
        <w:t>S</w:t>
      </w:r>
      <w:r w:rsidR="009314A1" w:rsidRPr="00576BD8">
        <w:rPr>
          <w:b/>
          <w:szCs w:val="24"/>
          <w:lang w:val="es-ES"/>
        </w:rPr>
        <w:t>r</w:t>
      </w:r>
      <w:r w:rsidR="00F35322" w:rsidRPr="00576BD8">
        <w:rPr>
          <w:b/>
          <w:szCs w:val="24"/>
          <w:lang w:val="es-ES"/>
        </w:rPr>
        <w:t>.</w:t>
      </w:r>
      <w:r w:rsidRPr="00576BD8">
        <w:rPr>
          <w:b/>
          <w:szCs w:val="24"/>
          <w:lang w:val="es-ES"/>
        </w:rPr>
        <w:t> ZERMATTEN</w:t>
      </w:r>
      <w:r w:rsidRPr="00576BD8">
        <w:rPr>
          <w:szCs w:val="24"/>
          <w:lang w:val="es-ES"/>
        </w:rPr>
        <w:t xml:space="preserve"> </w:t>
      </w:r>
      <w:r w:rsidR="00727817" w:rsidRPr="00576BD8">
        <w:rPr>
          <w:szCs w:val="24"/>
          <w:lang w:val="es-ES"/>
        </w:rPr>
        <w:t>pregunta si se ha evaluado la eficacia del Parlamento Infantil, si se han puesto a su disposición</w:t>
      </w:r>
      <w:r w:rsidR="009A0BE1" w:rsidRPr="00576BD8">
        <w:rPr>
          <w:szCs w:val="24"/>
          <w:lang w:val="es-ES"/>
        </w:rPr>
        <w:t xml:space="preserve"> medios </w:t>
      </w:r>
      <w:r w:rsidR="00727817" w:rsidRPr="00576BD8">
        <w:rPr>
          <w:szCs w:val="24"/>
          <w:lang w:val="es-ES"/>
        </w:rPr>
        <w:t xml:space="preserve">suficientes y si se han creado </w:t>
      </w:r>
      <w:r w:rsidR="007727C0" w:rsidRPr="00576BD8">
        <w:rPr>
          <w:szCs w:val="24"/>
          <w:lang w:val="es-ES"/>
        </w:rPr>
        <w:t>también</w:t>
      </w:r>
      <w:r w:rsidR="00727817" w:rsidRPr="00576BD8">
        <w:rPr>
          <w:szCs w:val="24"/>
          <w:lang w:val="es-ES"/>
        </w:rPr>
        <w:t xml:space="preserve"> parlamentos infantiles a nivel regional y local</w:t>
      </w:r>
      <w:r w:rsidR="0048730E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28.</w:t>
      </w:r>
      <w:r w:rsidRPr="00576BD8">
        <w:rPr>
          <w:szCs w:val="24"/>
          <w:lang w:val="es-ES"/>
        </w:rPr>
        <w:tab/>
      </w:r>
      <w:r w:rsidR="00727817" w:rsidRPr="00576BD8">
        <w:rPr>
          <w:szCs w:val="24"/>
          <w:lang w:val="es-ES"/>
        </w:rPr>
        <w:t>Desea saber si</w:t>
      </w:r>
      <w:r w:rsidR="00945B43" w:rsidRPr="00576BD8">
        <w:rPr>
          <w:szCs w:val="24"/>
          <w:lang w:val="es-ES"/>
        </w:rPr>
        <w:t>,</w:t>
      </w:r>
      <w:r w:rsidR="00727817" w:rsidRPr="00576BD8">
        <w:rPr>
          <w:szCs w:val="24"/>
          <w:lang w:val="es-ES"/>
        </w:rPr>
        <w:t xml:space="preserve"> en el marco de un procedimiento relativo a un litigio familiar, </w:t>
      </w:r>
      <w:r w:rsidR="007727C0" w:rsidRPr="00576BD8">
        <w:rPr>
          <w:szCs w:val="24"/>
          <w:lang w:val="es-ES"/>
        </w:rPr>
        <w:t xml:space="preserve">el juez </w:t>
      </w:r>
      <w:r w:rsidR="00727817" w:rsidRPr="00576BD8">
        <w:rPr>
          <w:szCs w:val="24"/>
          <w:lang w:val="es-ES"/>
        </w:rPr>
        <w:t>debe escucha</w:t>
      </w:r>
      <w:r w:rsidR="007727C0" w:rsidRPr="00576BD8">
        <w:rPr>
          <w:szCs w:val="24"/>
          <w:lang w:val="es-ES"/>
        </w:rPr>
        <w:t>r</w:t>
      </w:r>
      <w:r w:rsidR="00727817" w:rsidRPr="00576BD8">
        <w:rPr>
          <w:szCs w:val="24"/>
          <w:lang w:val="es-ES"/>
        </w:rPr>
        <w:t xml:space="preserve"> obligatoriamente </w:t>
      </w:r>
      <w:r w:rsidR="007727C0" w:rsidRPr="00576BD8">
        <w:rPr>
          <w:szCs w:val="24"/>
          <w:lang w:val="es-ES"/>
        </w:rPr>
        <w:t>al niño</w:t>
      </w:r>
      <w:r w:rsidR="00945B43" w:rsidRPr="00576BD8">
        <w:rPr>
          <w:szCs w:val="24"/>
          <w:lang w:val="es-ES"/>
        </w:rPr>
        <w:t>,</w:t>
      </w:r>
      <w:r w:rsidR="007727C0" w:rsidRPr="00576BD8">
        <w:rPr>
          <w:szCs w:val="24"/>
          <w:lang w:val="es-ES"/>
        </w:rPr>
        <w:t xml:space="preserve"> </w:t>
      </w:r>
      <w:r w:rsidR="00727817" w:rsidRPr="00576BD8">
        <w:rPr>
          <w:szCs w:val="24"/>
          <w:lang w:val="es-ES"/>
        </w:rPr>
        <w:t>y en caso afirmativo a partir de qué edad</w:t>
      </w:r>
      <w:r w:rsidRPr="00576BD8">
        <w:rPr>
          <w:szCs w:val="24"/>
          <w:lang w:val="es-ES"/>
        </w:rPr>
        <w:t xml:space="preserve">. </w:t>
      </w:r>
      <w:r w:rsidR="00727817" w:rsidRPr="00576BD8">
        <w:rPr>
          <w:szCs w:val="24"/>
          <w:lang w:val="es-ES"/>
        </w:rPr>
        <w:t>Por último, pide a la delegación que cite las decisiones judiciales o administrativas en las cuales el interés superior del niño ha</w:t>
      </w:r>
      <w:r w:rsidR="0048730E">
        <w:rPr>
          <w:szCs w:val="24"/>
          <w:lang w:val="es-ES"/>
        </w:rPr>
        <w:t>ya</w:t>
      </w:r>
      <w:r w:rsidR="00727817" w:rsidRPr="00576BD8">
        <w:rPr>
          <w:szCs w:val="24"/>
          <w:lang w:val="es-ES"/>
        </w:rPr>
        <w:t xml:space="preserve"> sido el criterio determinante</w:t>
      </w:r>
      <w:r w:rsidRPr="00576BD8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29.</w:t>
      </w:r>
      <w:r w:rsidRPr="00576BD8">
        <w:rPr>
          <w:szCs w:val="24"/>
          <w:lang w:val="es-ES"/>
        </w:rPr>
        <w:tab/>
      </w:r>
      <w:r w:rsidR="00727817" w:rsidRPr="00576BD8">
        <w:rPr>
          <w:szCs w:val="24"/>
          <w:lang w:val="es-ES"/>
        </w:rPr>
        <w:t xml:space="preserve">El </w:t>
      </w:r>
      <w:r w:rsidR="00727817" w:rsidRPr="00576BD8">
        <w:rPr>
          <w:b/>
          <w:szCs w:val="24"/>
          <w:lang w:val="es-ES"/>
        </w:rPr>
        <w:t>PRESIDENTE</w:t>
      </w:r>
      <w:r w:rsidR="00727817" w:rsidRPr="00576BD8">
        <w:rPr>
          <w:szCs w:val="24"/>
          <w:lang w:val="es-ES"/>
        </w:rPr>
        <w:t xml:space="preserve"> pregunta </w:t>
      </w:r>
      <w:r w:rsidR="00286636" w:rsidRPr="00576BD8">
        <w:rPr>
          <w:szCs w:val="24"/>
          <w:lang w:val="es-ES"/>
        </w:rPr>
        <w:t xml:space="preserve">de </w:t>
      </w:r>
      <w:r w:rsidR="009F05EA" w:rsidRPr="00576BD8">
        <w:rPr>
          <w:szCs w:val="24"/>
          <w:lang w:val="es-ES"/>
        </w:rPr>
        <w:t>cuántas</w:t>
      </w:r>
      <w:r w:rsidR="00945B43" w:rsidRPr="00576BD8">
        <w:rPr>
          <w:szCs w:val="24"/>
          <w:lang w:val="es-ES"/>
        </w:rPr>
        <w:t xml:space="preserve"> denuncias presentadas </w:t>
      </w:r>
      <w:r w:rsidR="009F05EA" w:rsidRPr="00576BD8">
        <w:rPr>
          <w:szCs w:val="24"/>
          <w:lang w:val="es-ES"/>
        </w:rPr>
        <w:t xml:space="preserve">por niños </w:t>
      </w:r>
      <w:r w:rsidR="00286636" w:rsidRPr="00576BD8">
        <w:rPr>
          <w:szCs w:val="24"/>
          <w:lang w:val="es-ES"/>
        </w:rPr>
        <w:t>se ha ocupado</w:t>
      </w:r>
      <w:r w:rsidR="009F05EA" w:rsidRPr="00576BD8">
        <w:rPr>
          <w:szCs w:val="24"/>
          <w:lang w:val="es-ES"/>
        </w:rPr>
        <w:t xml:space="preserve"> el</w:t>
      </w:r>
      <w:r w:rsidR="00945B43" w:rsidRPr="00576BD8">
        <w:rPr>
          <w:szCs w:val="24"/>
          <w:lang w:val="es-ES"/>
        </w:rPr>
        <w:t xml:space="preserve"> Ombudsman </w:t>
      </w:r>
      <w:r w:rsidR="00143BA6" w:rsidRPr="00576BD8">
        <w:rPr>
          <w:szCs w:val="24"/>
          <w:lang w:val="es-ES"/>
        </w:rPr>
        <w:t xml:space="preserve">y si éste </w:t>
      </w:r>
      <w:r w:rsidR="009F05EA" w:rsidRPr="00576BD8">
        <w:rPr>
          <w:szCs w:val="24"/>
          <w:lang w:val="es-ES"/>
        </w:rPr>
        <w:t>dispone de un servicio especializado para ello</w:t>
      </w:r>
      <w:r w:rsidR="0048730E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30.</w:t>
      </w:r>
      <w:r w:rsidRPr="00576BD8">
        <w:rPr>
          <w:szCs w:val="24"/>
          <w:lang w:val="es-ES"/>
        </w:rPr>
        <w:tab/>
      </w:r>
      <w:r w:rsidR="00AE38EB" w:rsidRPr="00576BD8">
        <w:rPr>
          <w:szCs w:val="24"/>
          <w:lang w:val="es-ES"/>
        </w:rPr>
        <w:t xml:space="preserve">Desea saber quién toma las decisiones </w:t>
      </w:r>
      <w:r w:rsidR="00346AC6" w:rsidRPr="00576BD8">
        <w:rPr>
          <w:szCs w:val="24"/>
          <w:lang w:val="es-ES"/>
        </w:rPr>
        <w:t xml:space="preserve">en el seno del Gobierno en relación con la </w:t>
      </w:r>
      <w:r w:rsidR="00AE38EB" w:rsidRPr="00576BD8">
        <w:rPr>
          <w:szCs w:val="24"/>
          <w:lang w:val="es-ES"/>
        </w:rPr>
        <w:t>distribución de la ayuda internacional y si los donantes tienen algo que decir al respecto</w:t>
      </w:r>
      <w:r w:rsidR="0048730E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31.</w:t>
      </w:r>
      <w:r w:rsidRPr="00576BD8">
        <w:rPr>
          <w:szCs w:val="24"/>
          <w:lang w:val="es-ES"/>
        </w:rPr>
        <w:tab/>
      </w:r>
      <w:r w:rsidR="00F35322" w:rsidRPr="00576BD8">
        <w:rPr>
          <w:szCs w:val="24"/>
          <w:lang w:val="es-ES"/>
        </w:rPr>
        <w:t>E</w:t>
      </w:r>
      <w:r w:rsidR="00A57EE9" w:rsidRPr="00576BD8">
        <w:rPr>
          <w:szCs w:val="24"/>
          <w:lang w:val="es-ES"/>
        </w:rPr>
        <w:t>l</w:t>
      </w:r>
      <w:r w:rsidR="00F35322" w:rsidRPr="00576BD8">
        <w:rPr>
          <w:szCs w:val="24"/>
          <w:lang w:val="es-ES"/>
        </w:rPr>
        <w:t xml:space="preserve"> </w:t>
      </w:r>
      <w:r w:rsidR="00F35322" w:rsidRPr="00576BD8">
        <w:rPr>
          <w:b/>
          <w:szCs w:val="24"/>
          <w:lang w:val="es-ES"/>
        </w:rPr>
        <w:t>S</w:t>
      </w:r>
      <w:r w:rsidR="00A57EE9" w:rsidRPr="00576BD8">
        <w:rPr>
          <w:b/>
          <w:szCs w:val="24"/>
          <w:lang w:val="es-ES"/>
        </w:rPr>
        <w:t>r</w:t>
      </w:r>
      <w:r w:rsidR="00F35322" w:rsidRPr="00576BD8">
        <w:rPr>
          <w:b/>
          <w:szCs w:val="24"/>
          <w:lang w:val="es-ES"/>
        </w:rPr>
        <w:t>.</w:t>
      </w:r>
      <w:r w:rsidRPr="00576BD8">
        <w:rPr>
          <w:b/>
          <w:szCs w:val="24"/>
          <w:lang w:val="es-ES"/>
        </w:rPr>
        <w:t> FILALI</w:t>
      </w:r>
      <w:r w:rsidRPr="00576BD8">
        <w:rPr>
          <w:szCs w:val="24"/>
          <w:lang w:val="es-ES"/>
        </w:rPr>
        <w:t xml:space="preserve"> </w:t>
      </w:r>
      <w:r w:rsidR="00AE38EB" w:rsidRPr="00576BD8">
        <w:rPr>
          <w:szCs w:val="24"/>
          <w:lang w:val="es-ES"/>
        </w:rPr>
        <w:t xml:space="preserve">pide más información sobre la difusión de la Convención, </w:t>
      </w:r>
      <w:r w:rsidR="00185EC6" w:rsidRPr="00576BD8">
        <w:rPr>
          <w:szCs w:val="24"/>
          <w:lang w:val="es-ES"/>
        </w:rPr>
        <w:t>sobre todo</w:t>
      </w:r>
      <w:r w:rsidR="00AE38EB" w:rsidRPr="00576BD8">
        <w:rPr>
          <w:szCs w:val="24"/>
          <w:lang w:val="es-ES"/>
        </w:rPr>
        <w:t xml:space="preserve"> en el medio rural</w:t>
      </w:r>
      <w:r w:rsidRPr="00576BD8">
        <w:rPr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32.</w:t>
      </w:r>
      <w:r w:rsidRPr="00576BD8">
        <w:rPr>
          <w:szCs w:val="24"/>
          <w:lang w:val="es-ES"/>
        </w:rPr>
        <w:tab/>
      </w:r>
      <w:r w:rsidR="00376BAF" w:rsidRPr="00576BD8">
        <w:rPr>
          <w:szCs w:val="24"/>
          <w:lang w:val="es-ES"/>
        </w:rPr>
        <w:t>La delegación también podría aportar</w:t>
      </w:r>
      <w:r w:rsidR="00832D16" w:rsidRPr="00576BD8">
        <w:rPr>
          <w:szCs w:val="24"/>
          <w:lang w:val="es-ES"/>
        </w:rPr>
        <w:t xml:space="preserve"> </w:t>
      </w:r>
      <w:r w:rsidR="00EA72AC" w:rsidRPr="00576BD8">
        <w:rPr>
          <w:szCs w:val="24"/>
          <w:lang w:val="es-ES"/>
        </w:rPr>
        <w:t xml:space="preserve">detalles </w:t>
      </w:r>
      <w:r w:rsidR="0048730E">
        <w:rPr>
          <w:szCs w:val="24"/>
          <w:lang w:val="es-ES"/>
        </w:rPr>
        <w:t>relativos a</w:t>
      </w:r>
      <w:r w:rsidR="00EA72AC" w:rsidRPr="00576BD8">
        <w:rPr>
          <w:szCs w:val="24"/>
          <w:lang w:val="es-ES"/>
        </w:rPr>
        <w:t xml:space="preserve"> la función y la composición de la </w:t>
      </w:r>
      <w:r w:rsidR="00EA72AC" w:rsidRPr="00576BD8">
        <w:rPr>
          <w:lang w:val="es-ES"/>
        </w:rPr>
        <w:t xml:space="preserve">Comisión </w:t>
      </w:r>
      <w:r w:rsidR="00987CF7" w:rsidRPr="00576BD8">
        <w:rPr>
          <w:lang w:val="es-ES"/>
        </w:rPr>
        <w:t>Consultiva Nacional de Derechos Humanos</w:t>
      </w:r>
      <w:r w:rsidR="00987CF7" w:rsidRPr="00576BD8">
        <w:rPr>
          <w:szCs w:val="24"/>
          <w:lang w:val="es-ES"/>
        </w:rPr>
        <w:t xml:space="preserve"> </w:t>
      </w:r>
      <w:r w:rsidR="00EA72AC" w:rsidRPr="00576BD8">
        <w:rPr>
          <w:szCs w:val="24"/>
          <w:lang w:val="es-ES"/>
        </w:rPr>
        <w:t>e</w:t>
      </w:r>
      <w:r w:rsidR="00941052" w:rsidRPr="00576BD8">
        <w:rPr>
          <w:szCs w:val="24"/>
          <w:lang w:val="es-ES"/>
        </w:rPr>
        <w:t xml:space="preserve"> indi</w:t>
      </w:r>
      <w:r w:rsidR="00F42BEA" w:rsidRPr="00576BD8">
        <w:rPr>
          <w:szCs w:val="24"/>
          <w:lang w:val="es-ES"/>
        </w:rPr>
        <w:t>car</w:t>
      </w:r>
      <w:r w:rsidR="00941052" w:rsidRPr="00576BD8">
        <w:rPr>
          <w:szCs w:val="24"/>
          <w:lang w:val="es-ES"/>
        </w:rPr>
        <w:t xml:space="preserve"> </w:t>
      </w:r>
      <w:r w:rsidR="00EA72AC" w:rsidRPr="00576BD8">
        <w:rPr>
          <w:szCs w:val="24"/>
          <w:lang w:val="es-ES"/>
        </w:rPr>
        <w:t>si esta institución incluye a representantes de ONG y</w:t>
      </w:r>
      <w:r w:rsidR="00941052" w:rsidRPr="00576BD8">
        <w:rPr>
          <w:szCs w:val="24"/>
          <w:lang w:val="es-ES"/>
        </w:rPr>
        <w:t xml:space="preserve"> cuenta con </w:t>
      </w:r>
      <w:r w:rsidR="00EA72AC" w:rsidRPr="00576BD8">
        <w:rPr>
          <w:szCs w:val="24"/>
          <w:lang w:val="es-ES"/>
        </w:rPr>
        <w:t>oficinas regionales</w:t>
      </w:r>
      <w:r w:rsidR="0048730E">
        <w:rPr>
          <w:szCs w:val="24"/>
          <w:lang w:val="es-ES"/>
        </w:rPr>
        <w:t>.</w:t>
      </w:r>
    </w:p>
    <w:p w:rsidR="00773EC2" w:rsidRPr="00576BD8" w:rsidRDefault="00A12FC4">
      <w:pPr>
        <w:spacing w:after="240"/>
        <w:jc w:val="center"/>
        <w:rPr>
          <w:i/>
          <w:iCs/>
          <w:szCs w:val="24"/>
          <w:lang w:val="es-ES"/>
        </w:rPr>
      </w:pPr>
      <w:r w:rsidRPr="00576BD8">
        <w:rPr>
          <w:i/>
          <w:lang w:val="es-ES"/>
        </w:rPr>
        <w:t>Se suspende la sesión a las 11.20 horas y se reanuda a las 11.35 horas</w:t>
      </w:r>
      <w:r w:rsidR="00773EC2" w:rsidRPr="00576BD8">
        <w:rPr>
          <w:i/>
          <w:iCs/>
          <w:szCs w:val="24"/>
          <w:lang w:val="es-ES"/>
        </w:rPr>
        <w:t>.</w:t>
      </w:r>
    </w:p>
    <w:p w:rsidR="00773EC2" w:rsidRPr="00576BD8" w:rsidRDefault="00773EC2" w:rsidP="005612A4">
      <w:pPr>
        <w:spacing w:after="240"/>
        <w:rPr>
          <w:szCs w:val="24"/>
          <w:lang w:val="es-ES"/>
        </w:rPr>
      </w:pPr>
      <w:r w:rsidRPr="00576BD8">
        <w:rPr>
          <w:szCs w:val="24"/>
          <w:lang w:val="es-ES"/>
        </w:rPr>
        <w:t>33.</w:t>
      </w:r>
      <w:r w:rsidRPr="00576BD8">
        <w:rPr>
          <w:szCs w:val="24"/>
          <w:lang w:val="es-ES"/>
        </w:rPr>
        <w:tab/>
      </w:r>
      <w:r w:rsidR="00F35322" w:rsidRPr="00576BD8">
        <w:rPr>
          <w:szCs w:val="24"/>
          <w:lang w:val="es-ES"/>
        </w:rPr>
        <w:t>E</w:t>
      </w:r>
      <w:r w:rsidR="000F41E4" w:rsidRPr="00576BD8">
        <w:rPr>
          <w:szCs w:val="24"/>
          <w:lang w:val="es-ES"/>
        </w:rPr>
        <w:t>l</w:t>
      </w:r>
      <w:r w:rsidR="00F35322" w:rsidRPr="00576BD8">
        <w:rPr>
          <w:szCs w:val="24"/>
          <w:lang w:val="es-ES"/>
        </w:rPr>
        <w:t xml:space="preserve"> </w:t>
      </w:r>
      <w:r w:rsidR="00F35322" w:rsidRPr="00576BD8">
        <w:rPr>
          <w:b/>
          <w:szCs w:val="24"/>
          <w:lang w:val="es-ES"/>
        </w:rPr>
        <w:t>S</w:t>
      </w:r>
      <w:r w:rsidR="000F41E4" w:rsidRPr="00576BD8">
        <w:rPr>
          <w:b/>
          <w:szCs w:val="24"/>
          <w:lang w:val="es-ES"/>
        </w:rPr>
        <w:t>r</w:t>
      </w:r>
      <w:r w:rsidR="00F35322" w:rsidRPr="00576BD8">
        <w:rPr>
          <w:b/>
          <w:szCs w:val="24"/>
          <w:lang w:val="es-ES"/>
        </w:rPr>
        <w:t>.</w:t>
      </w:r>
      <w:r w:rsidRPr="00576BD8">
        <w:rPr>
          <w:b/>
          <w:szCs w:val="24"/>
          <w:lang w:val="es-ES"/>
        </w:rPr>
        <w:t xml:space="preserve"> TRAORÉ</w:t>
      </w:r>
      <w:r w:rsidRPr="00576BD8">
        <w:rPr>
          <w:szCs w:val="24"/>
          <w:lang w:val="es-ES"/>
        </w:rPr>
        <w:t xml:space="preserve"> (</w:t>
      </w:r>
      <w:r w:rsidR="00F35322" w:rsidRPr="00576BD8">
        <w:rPr>
          <w:szCs w:val="24"/>
          <w:lang w:val="es-ES"/>
        </w:rPr>
        <w:t>Malí</w:t>
      </w:r>
      <w:r w:rsidRPr="00576BD8">
        <w:rPr>
          <w:szCs w:val="24"/>
          <w:lang w:val="es-ES"/>
        </w:rPr>
        <w:t>)</w:t>
      </w:r>
      <w:r w:rsidR="005612A4" w:rsidRPr="00576BD8">
        <w:rPr>
          <w:szCs w:val="24"/>
          <w:lang w:val="es-ES"/>
        </w:rPr>
        <w:t xml:space="preserve"> dice que el Plan de acción </w:t>
      </w:r>
      <w:r w:rsidRPr="00576BD8">
        <w:rPr>
          <w:szCs w:val="24"/>
          <w:lang w:val="es-ES"/>
        </w:rPr>
        <w:t>1992</w:t>
      </w:r>
      <w:r w:rsidRPr="00576BD8">
        <w:rPr>
          <w:szCs w:val="24"/>
          <w:lang w:val="es-ES"/>
        </w:rPr>
        <w:noBreakHyphen/>
        <w:t xml:space="preserve">2000 </w:t>
      </w:r>
      <w:r w:rsidR="005612A4" w:rsidRPr="00576BD8">
        <w:rPr>
          <w:szCs w:val="24"/>
          <w:lang w:val="es-ES"/>
        </w:rPr>
        <w:t xml:space="preserve">en favor de los niños </w:t>
      </w:r>
      <w:r w:rsidR="007764EF" w:rsidRPr="00576BD8">
        <w:rPr>
          <w:szCs w:val="24"/>
          <w:lang w:val="es-ES"/>
        </w:rPr>
        <w:t xml:space="preserve">no se ha renovado </w:t>
      </w:r>
      <w:r w:rsidR="005612A4" w:rsidRPr="00576BD8">
        <w:rPr>
          <w:szCs w:val="24"/>
          <w:lang w:val="es-ES"/>
        </w:rPr>
        <w:t xml:space="preserve">y que se </w:t>
      </w:r>
      <w:r w:rsidR="00D335F4" w:rsidRPr="00576BD8">
        <w:rPr>
          <w:szCs w:val="24"/>
          <w:lang w:val="es-ES"/>
        </w:rPr>
        <w:t>habrá de</w:t>
      </w:r>
      <w:r w:rsidR="005612A4" w:rsidRPr="00576BD8">
        <w:rPr>
          <w:szCs w:val="24"/>
          <w:lang w:val="es-ES"/>
        </w:rPr>
        <w:t xml:space="preserve"> elaborar un plan de acción para </w:t>
      </w:r>
      <w:r w:rsidRPr="00576BD8">
        <w:rPr>
          <w:szCs w:val="24"/>
          <w:lang w:val="es-ES"/>
        </w:rPr>
        <w:t>2002</w:t>
      </w:r>
      <w:r w:rsidRPr="00576BD8">
        <w:rPr>
          <w:szCs w:val="24"/>
          <w:lang w:val="es-ES"/>
        </w:rPr>
        <w:noBreakHyphen/>
        <w:t>2011</w:t>
      </w:r>
      <w:r w:rsidR="005612A4" w:rsidRPr="00576BD8">
        <w:rPr>
          <w:szCs w:val="24"/>
          <w:lang w:val="es-ES"/>
        </w:rPr>
        <w:t xml:space="preserve"> a fin de dar continuidad al documento</w:t>
      </w:r>
      <w:r w:rsidRPr="00576BD8">
        <w:rPr>
          <w:szCs w:val="24"/>
          <w:lang w:val="es-ES"/>
        </w:rPr>
        <w:t xml:space="preserve"> «</w:t>
      </w:r>
      <w:r w:rsidR="005612A4" w:rsidRPr="00576BD8">
        <w:rPr>
          <w:lang w:val="es-ES"/>
        </w:rPr>
        <w:t>Un mundo apropiado para los niños</w:t>
      </w:r>
      <w:r w:rsidRPr="00576BD8">
        <w:rPr>
          <w:szCs w:val="24"/>
          <w:lang w:val="es-ES"/>
        </w:rPr>
        <w:t xml:space="preserve">», </w:t>
      </w:r>
      <w:r w:rsidR="005612A4" w:rsidRPr="00576BD8">
        <w:rPr>
          <w:lang w:val="es-ES"/>
        </w:rPr>
        <w:t>aprobado por la Asamblea General de las Naciones Unidas en su período extraordinario de sesiones sobre la infancia (2002)</w:t>
      </w:r>
      <w:r w:rsidRPr="00576BD8">
        <w:rPr>
          <w:szCs w:val="24"/>
          <w:lang w:val="es-ES"/>
        </w:rPr>
        <w:t>.</w:t>
      </w:r>
      <w:r w:rsidR="00D500D6" w:rsidRPr="00576BD8">
        <w:rPr>
          <w:szCs w:val="24"/>
          <w:lang w:val="es-ES"/>
        </w:rPr>
        <w:t xml:space="preserve"> Sin embargo, se han puesto en marcha programas decenales en las esferas de la educación, la justicia, la lucha contra la pobreza y la promoción de la mujer, el niño y la familia, elaborados teniendo debidamente en cuenta los principios consagrados en la Convención</w:t>
      </w:r>
      <w:r w:rsidR="00D335F4" w:rsidRPr="00576BD8">
        <w:rPr>
          <w:szCs w:val="24"/>
          <w:lang w:val="es-ES"/>
        </w:rPr>
        <w:t>,</w:t>
      </w:r>
      <w:r w:rsidR="00D500D6" w:rsidRPr="00576BD8">
        <w:rPr>
          <w:szCs w:val="24"/>
          <w:lang w:val="es-ES"/>
        </w:rPr>
        <w:t xml:space="preserve"> </w:t>
      </w:r>
      <w:r w:rsidR="00D335F4" w:rsidRPr="00576BD8">
        <w:rPr>
          <w:szCs w:val="24"/>
          <w:lang w:val="es-ES"/>
        </w:rPr>
        <w:t>que</w:t>
      </w:r>
      <w:r w:rsidR="007764EF" w:rsidRPr="00576BD8">
        <w:rPr>
          <w:szCs w:val="24"/>
          <w:lang w:val="es-ES"/>
        </w:rPr>
        <w:t xml:space="preserve"> contrarrestan </w:t>
      </w:r>
      <w:r w:rsidR="00D500D6" w:rsidRPr="00576BD8">
        <w:rPr>
          <w:szCs w:val="24"/>
          <w:lang w:val="es-ES"/>
        </w:rPr>
        <w:t xml:space="preserve">en cierta medida la ausencia de un plan de acción global </w:t>
      </w:r>
      <w:r w:rsidR="008732FA" w:rsidRPr="00576BD8">
        <w:rPr>
          <w:szCs w:val="24"/>
          <w:lang w:val="es-ES"/>
        </w:rPr>
        <w:t xml:space="preserve">para </w:t>
      </w:r>
      <w:r w:rsidRPr="00576BD8">
        <w:rPr>
          <w:szCs w:val="24"/>
          <w:lang w:val="es-ES"/>
        </w:rPr>
        <w:t>2002</w:t>
      </w:r>
      <w:r w:rsidRPr="00576BD8">
        <w:rPr>
          <w:szCs w:val="24"/>
          <w:lang w:val="es-ES"/>
        </w:rPr>
        <w:noBreakHyphen/>
        <w:t>2011.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34.</w:t>
      </w:r>
      <w:r w:rsidRPr="00576BD8">
        <w:rPr>
          <w:lang w:val="es-ES"/>
        </w:rPr>
        <w:tab/>
      </w:r>
      <w:r w:rsidR="004B71F5" w:rsidRPr="00576BD8">
        <w:rPr>
          <w:lang w:val="es-ES"/>
        </w:rPr>
        <w:t xml:space="preserve">Con respecto a la tasa de registro de los nacimientos, el Plan de acción </w:t>
      </w:r>
      <w:r w:rsidRPr="00576BD8">
        <w:rPr>
          <w:lang w:val="es-ES"/>
        </w:rPr>
        <w:t>2004</w:t>
      </w:r>
      <w:r w:rsidRPr="00576BD8">
        <w:rPr>
          <w:lang w:val="es-ES"/>
        </w:rPr>
        <w:noBreakHyphen/>
        <w:t>2008</w:t>
      </w:r>
      <w:r w:rsidR="004B71F5" w:rsidRPr="00576BD8">
        <w:rPr>
          <w:lang w:val="es-ES"/>
        </w:rPr>
        <w:t xml:space="preserve"> tiene por objeto sensibilizar a la población mediante</w:t>
      </w:r>
      <w:r w:rsidR="007764EF" w:rsidRPr="00576BD8">
        <w:rPr>
          <w:lang w:val="es-ES"/>
        </w:rPr>
        <w:t xml:space="preserve"> medidas </w:t>
      </w:r>
      <w:r w:rsidR="004B71F5" w:rsidRPr="00576BD8">
        <w:rPr>
          <w:lang w:val="es-ES"/>
        </w:rPr>
        <w:t xml:space="preserve">concretas organizadas en la capital </w:t>
      </w:r>
      <w:r w:rsidR="00AE00DE" w:rsidRPr="00576BD8">
        <w:rPr>
          <w:lang w:val="es-ES"/>
        </w:rPr>
        <w:t xml:space="preserve">y </w:t>
      </w:r>
      <w:r w:rsidR="004B71F5" w:rsidRPr="00576BD8">
        <w:rPr>
          <w:lang w:val="es-ES"/>
        </w:rPr>
        <w:t>en las zonas rurales sobre la necesidad de declarar todos los nacimientos</w:t>
      </w:r>
      <w:r w:rsidRPr="00576BD8">
        <w:rPr>
          <w:lang w:val="es-ES"/>
        </w:rPr>
        <w:t xml:space="preserve">. </w:t>
      </w:r>
      <w:r w:rsidR="00BF5A1D" w:rsidRPr="00576BD8">
        <w:rPr>
          <w:lang w:val="es-ES"/>
        </w:rPr>
        <w:t xml:space="preserve">En 2006 se aprobó y entró en vigor una nueva </w:t>
      </w:r>
      <w:r w:rsidR="009C074B">
        <w:rPr>
          <w:lang w:val="es-ES"/>
        </w:rPr>
        <w:t>L</w:t>
      </w:r>
      <w:r w:rsidR="00BF5A1D" w:rsidRPr="00576BD8">
        <w:rPr>
          <w:lang w:val="es-ES"/>
        </w:rPr>
        <w:t xml:space="preserve">ey </w:t>
      </w:r>
      <w:r w:rsidR="009C074B">
        <w:rPr>
          <w:lang w:val="es-ES"/>
        </w:rPr>
        <w:t>d</w:t>
      </w:r>
      <w:r w:rsidR="00BF5A1D" w:rsidRPr="00576BD8">
        <w:rPr>
          <w:lang w:val="es-ES"/>
        </w:rPr>
        <w:t xml:space="preserve">el registro civil, que en su artículo 1 establece la gratuidad de </w:t>
      </w:r>
      <w:r w:rsidR="009C074B">
        <w:rPr>
          <w:lang w:val="es-ES"/>
        </w:rPr>
        <w:t>los registros del estado civil</w:t>
      </w:r>
      <w:r w:rsidR="00BF5A1D" w:rsidRPr="00576BD8">
        <w:rPr>
          <w:lang w:val="es-ES"/>
        </w:rPr>
        <w:t>.</w:t>
      </w:r>
      <w:r w:rsidRPr="00576BD8">
        <w:rPr>
          <w:lang w:val="es-ES"/>
        </w:rPr>
        <w:t xml:space="preserve"> </w:t>
      </w:r>
      <w:r w:rsidR="00AE00DE" w:rsidRPr="00576BD8">
        <w:rPr>
          <w:lang w:val="es-ES"/>
        </w:rPr>
        <w:t>Se i</w:t>
      </w:r>
      <w:r w:rsidR="00BF5A1D" w:rsidRPr="00576BD8">
        <w:rPr>
          <w:lang w:val="es-ES"/>
        </w:rPr>
        <w:t>ncluyen las actas de nacimiento, de matrimonio y de defunción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35.</w:t>
      </w:r>
      <w:r w:rsidRPr="00576BD8">
        <w:rPr>
          <w:lang w:val="es-ES"/>
        </w:rPr>
        <w:tab/>
      </w:r>
      <w:r w:rsidR="009C074B">
        <w:rPr>
          <w:lang w:val="es-ES"/>
        </w:rPr>
        <w:t>Según el derecho maliense</w:t>
      </w:r>
      <w:r w:rsidR="009C074B" w:rsidRPr="00576BD8">
        <w:rPr>
          <w:lang w:val="es-ES"/>
        </w:rPr>
        <w:t>,</w:t>
      </w:r>
      <w:r w:rsidR="009C074B">
        <w:rPr>
          <w:lang w:val="es-ES"/>
        </w:rPr>
        <w:t xml:space="preserve"> e</w:t>
      </w:r>
      <w:r w:rsidR="009C074B" w:rsidRPr="00576BD8">
        <w:rPr>
          <w:lang w:val="es-ES"/>
        </w:rPr>
        <w:t>n la actualidad</w:t>
      </w:r>
      <w:r w:rsidR="009C074B">
        <w:rPr>
          <w:lang w:val="es-ES"/>
        </w:rPr>
        <w:t xml:space="preserve"> </w:t>
      </w:r>
      <w:r w:rsidR="00BF5A1D" w:rsidRPr="00576BD8">
        <w:rPr>
          <w:lang w:val="es-ES"/>
        </w:rPr>
        <w:t>la madre no tra</w:t>
      </w:r>
      <w:r w:rsidR="009C074B">
        <w:rPr>
          <w:lang w:val="es-ES"/>
        </w:rPr>
        <w:t>n</w:t>
      </w:r>
      <w:r w:rsidR="00BF5A1D" w:rsidRPr="00576BD8">
        <w:rPr>
          <w:lang w:val="es-ES"/>
        </w:rPr>
        <w:t xml:space="preserve">smite su nacionalidad a sus hijos, pero </w:t>
      </w:r>
      <w:r w:rsidR="007764EF" w:rsidRPr="00576BD8">
        <w:rPr>
          <w:lang w:val="es-ES"/>
        </w:rPr>
        <w:t xml:space="preserve">en </w:t>
      </w:r>
      <w:r w:rsidR="00BF5A1D" w:rsidRPr="00576BD8">
        <w:rPr>
          <w:lang w:val="es-ES"/>
        </w:rPr>
        <w:t>el Código de la Persona y la Familia</w:t>
      </w:r>
      <w:r w:rsidRPr="00576BD8">
        <w:rPr>
          <w:lang w:val="es-ES"/>
        </w:rPr>
        <w:t>,</w:t>
      </w:r>
      <w:r w:rsidR="007764EF" w:rsidRPr="00576BD8">
        <w:rPr>
          <w:lang w:val="es-ES"/>
        </w:rPr>
        <w:t xml:space="preserve"> que se ésta elaborando</w:t>
      </w:r>
      <w:r w:rsidR="00BF5A1D" w:rsidRPr="00576BD8">
        <w:rPr>
          <w:lang w:val="es-ES"/>
        </w:rPr>
        <w:t>,</w:t>
      </w:r>
      <w:r w:rsidR="007764EF" w:rsidRPr="00576BD8">
        <w:rPr>
          <w:lang w:val="es-ES"/>
        </w:rPr>
        <w:t xml:space="preserve"> figurará </w:t>
      </w:r>
      <w:r w:rsidR="00BF5A1D" w:rsidRPr="00576BD8">
        <w:rPr>
          <w:lang w:val="es-ES"/>
        </w:rPr>
        <w:t>una disposición relativa a esta cuestión</w:t>
      </w:r>
      <w:r w:rsidR="009C074B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36.</w:t>
      </w:r>
      <w:r w:rsidRPr="00576BD8">
        <w:rPr>
          <w:lang w:val="es-ES"/>
        </w:rPr>
        <w:tab/>
      </w:r>
      <w:r w:rsidR="009B0F83" w:rsidRPr="00576BD8">
        <w:rPr>
          <w:lang w:val="es-ES"/>
        </w:rPr>
        <w:t>Todavía no se ha aprobado el decreto de aplicación del Código de Protección de la Infancia</w:t>
      </w:r>
      <w:r w:rsidRPr="00576BD8">
        <w:rPr>
          <w:lang w:val="es-ES"/>
        </w:rPr>
        <w:t xml:space="preserve">. </w:t>
      </w:r>
      <w:r w:rsidR="003D3F56" w:rsidRPr="00576BD8">
        <w:rPr>
          <w:lang w:val="es-ES"/>
        </w:rPr>
        <w:t>Este texto</w:t>
      </w:r>
      <w:r w:rsidR="001105EE" w:rsidRPr="00576BD8">
        <w:rPr>
          <w:lang w:val="es-ES"/>
        </w:rPr>
        <w:t xml:space="preserve"> contiene </w:t>
      </w:r>
      <w:r w:rsidR="003D3F56" w:rsidRPr="00576BD8">
        <w:rPr>
          <w:lang w:val="es-ES"/>
        </w:rPr>
        <w:t>dos disposiciones importantes: la creación</w:t>
      </w:r>
      <w:r w:rsidR="001105EE" w:rsidRPr="00576BD8">
        <w:rPr>
          <w:lang w:val="es-ES"/>
        </w:rPr>
        <w:t xml:space="preserve"> de los</w:t>
      </w:r>
      <w:r w:rsidR="00B74325" w:rsidRPr="00576BD8">
        <w:rPr>
          <w:lang w:val="es-ES"/>
        </w:rPr>
        <w:t xml:space="preserve"> cargos </w:t>
      </w:r>
      <w:r w:rsidR="003D3F56" w:rsidRPr="00576BD8">
        <w:rPr>
          <w:lang w:val="es-ES"/>
        </w:rPr>
        <w:t>de</w:t>
      </w:r>
      <w:r w:rsidR="001105EE" w:rsidRPr="00576BD8">
        <w:rPr>
          <w:lang w:val="es-ES"/>
        </w:rPr>
        <w:t xml:space="preserve"> delegados </w:t>
      </w:r>
      <w:r w:rsidR="003D3F56" w:rsidRPr="00576BD8">
        <w:rPr>
          <w:lang w:val="es-ES"/>
        </w:rPr>
        <w:t>para la protección de la infancia y de</w:t>
      </w:r>
      <w:r w:rsidR="001105EE" w:rsidRPr="00576BD8">
        <w:rPr>
          <w:lang w:val="es-ES"/>
        </w:rPr>
        <w:t xml:space="preserve"> delegados </w:t>
      </w:r>
      <w:r w:rsidR="003D3F56" w:rsidRPr="00576BD8">
        <w:rPr>
          <w:lang w:val="es-ES"/>
        </w:rPr>
        <w:t>para la libertad vigilada</w:t>
      </w:r>
      <w:r w:rsidRPr="00576BD8">
        <w:rPr>
          <w:lang w:val="es-ES"/>
        </w:rPr>
        <w:t>.</w:t>
      </w:r>
      <w:r w:rsidR="001105EE" w:rsidRPr="00576BD8">
        <w:rPr>
          <w:lang w:val="es-ES"/>
        </w:rPr>
        <w:t xml:space="preserve"> Las </w:t>
      </w:r>
      <w:r w:rsidR="003D3F56" w:rsidRPr="00576BD8">
        <w:rPr>
          <w:lang w:val="es-ES"/>
        </w:rPr>
        <w:t>facultades de los primeros</w:t>
      </w:r>
      <w:r w:rsidR="001105EE" w:rsidRPr="00576BD8">
        <w:rPr>
          <w:lang w:val="es-ES"/>
        </w:rPr>
        <w:t xml:space="preserve"> ya se han definido </w:t>
      </w:r>
      <w:r w:rsidRPr="00576BD8">
        <w:rPr>
          <w:lang w:val="es-ES"/>
        </w:rPr>
        <w:t>− </w:t>
      </w:r>
      <w:r w:rsidR="003D3F56" w:rsidRPr="00576BD8">
        <w:rPr>
          <w:lang w:val="es-ES"/>
        </w:rPr>
        <w:t>pueden intervenir de manera directa si</w:t>
      </w:r>
      <w:r w:rsidR="00E72B83" w:rsidRPr="00576BD8">
        <w:rPr>
          <w:lang w:val="es-ES"/>
        </w:rPr>
        <w:t xml:space="preserve"> tienen conocimiento </w:t>
      </w:r>
      <w:r w:rsidR="001105EE" w:rsidRPr="00576BD8">
        <w:rPr>
          <w:lang w:val="es-ES"/>
        </w:rPr>
        <w:t xml:space="preserve">de </w:t>
      </w:r>
      <w:r w:rsidR="00914D63" w:rsidRPr="00576BD8">
        <w:rPr>
          <w:lang w:val="es-ES"/>
        </w:rPr>
        <w:t>que un niño ha sido maltratado</w:t>
      </w:r>
      <w:r w:rsidR="001105EE" w:rsidRPr="00576BD8">
        <w:rPr>
          <w:lang w:val="es-ES"/>
        </w:rPr>
        <w:t xml:space="preserve"> o lo constatan  </w:t>
      </w:r>
      <w:r w:rsidRPr="00576BD8">
        <w:rPr>
          <w:lang w:val="es-ES"/>
        </w:rPr>
        <w:t>−,</w:t>
      </w:r>
      <w:r w:rsidR="00914D63" w:rsidRPr="00576BD8">
        <w:rPr>
          <w:lang w:val="es-ES"/>
        </w:rPr>
        <w:t xml:space="preserve"> pero no se</w:t>
      </w:r>
      <w:r w:rsidR="001105EE" w:rsidRPr="00576BD8">
        <w:rPr>
          <w:lang w:val="es-ES"/>
        </w:rPr>
        <w:t xml:space="preserve"> los ha </w:t>
      </w:r>
      <w:r w:rsidR="00914D63" w:rsidRPr="00576BD8">
        <w:rPr>
          <w:lang w:val="es-ES"/>
        </w:rPr>
        <w:t>nombrado todavía</w:t>
      </w:r>
      <w:r w:rsidRPr="00576BD8">
        <w:rPr>
          <w:lang w:val="es-ES"/>
        </w:rPr>
        <w:t>.</w:t>
      </w:r>
      <w:r w:rsidR="00E72B83" w:rsidRPr="00576BD8">
        <w:rPr>
          <w:lang w:val="es-ES"/>
        </w:rPr>
        <w:t xml:space="preserve"> Tras </w:t>
      </w:r>
      <w:r w:rsidR="00914D63" w:rsidRPr="00576BD8">
        <w:rPr>
          <w:lang w:val="es-ES"/>
        </w:rPr>
        <w:t xml:space="preserve">su nombramiento recibirán formación </w:t>
      </w:r>
      <w:r w:rsidR="00370EBE" w:rsidRPr="00576BD8">
        <w:rPr>
          <w:lang w:val="es-ES"/>
        </w:rPr>
        <w:t>acerca de</w:t>
      </w:r>
      <w:r w:rsidR="00914D63" w:rsidRPr="00576BD8">
        <w:rPr>
          <w:lang w:val="es-ES"/>
        </w:rPr>
        <w:t xml:space="preserve"> la Convención sobre los </w:t>
      </w:r>
      <w:r w:rsidR="00600B7C" w:rsidRPr="00576BD8">
        <w:rPr>
          <w:lang w:val="es-ES"/>
        </w:rPr>
        <w:t>Derechos del Niño</w:t>
      </w:r>
      <w:r w:rsidRPr="00576BD8">
        <w:rPr>
          <w:lang w:val="es-ES"/>
        </w:rPr>
        <w:t>,</w:t>
      </w:r>
      <w:r w:rsidR="001105EE" w:rsidRPr="00576BD8">
        <w:rPr>
          <w:lang w:val="es-ES"/>
        </w:rPr>
        <w:t xml:space="preserve"> y luego se los destinará a </w:t>
      </w:r>
      <w:r w:rsidR="00914D63" w:rsidRPr="00576BD8">
        <w:rPr>
          <w:lang w:val="es-ES"/>
        </w:rPr>
        <w:t>los distintos gobiernos regionales</w:t>
      </w:r>
      <w:r w:rsidRPr="00576BD8">
        <w:rPr>
          <w:lang w:val="es-ES"/>
        </w:rPr>
        <w:t>.</w:t>
      </w:r>
      <w:r w:rsidR="00D44C10" w:rsidRPr="00576BD8">
        <w:rPr>
          <w:lang w:val="es-ES"/>
        </w:rPr>
        <w:t xml:space="preserve"> Aún no se ha aprobado el texto relativo a los delegados para la libertad vigilada,</w:t>
      </w:r>
      <w:r w:rsidR="00E72B83" w:rsidRPr="00576BD8">
        <w:rPr>
          <w:lang w:val="es-ES"/>
        </w:rPr>
        <w:t xml:space="preserve"> cuya función consistirá en </w:t>
      </w:r>
      <w:r w:rsidR="00D44C10" w:rsidRPr="00576BD8">
        <w:rPr>
          <w:lang w:val="es-ES"/>
        </w:rPr>
        <w:t>seguir la evolución de los niños en prisión y, si procede, atenuar su sanción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37.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DIALLO M’Bodji SENE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600B7C" w:rsidRPr="00576BD8">
        <w:rPr>
          <w:lang w:val="es-ES"/>
        </w:rPr>
        <w:t>indica que el decreto de nombramiento de los delegados para la protección de la infancia</w:t>
      </w:r>
      <w:r w:rsidR="00893892" w:rsidRPr="00576BD8">
        <w:rPr>
          <w:lang w:val="es-ES"/>
        </w:rPr>
        <w:t xml:space="preserve"> se presentó al </w:t>
      </w:r>
      <w:r w:rsidR="00600B7C" w:rsidRPr="00576BD8">
        <w:rPr>
          <w:lang w:val="es-ES"/>
        </w:rPr>
        <w:t>Consejo de Ministros</w:t>
      </w:r>
      <w:r w:rsidR="00893892" w:rsidRPr="00576BD8">
        <w:rPr>
          <w:lang w:val="es-ES"/>
        </w:rPr>
        <w:t xml:space="preserve"> hace </w:t>
      </w:r>
      <w:r w:rsidR="00600B7C" w:rsidRPr="00576BD8">
        <w:rPr>
          <w:lang w:val="es-ES"/>
        </w:rPr>
        <w:t xml:space="preserve">dos o tres meses </w:t>
      </w:r>
      <w:r w:rsidR="00893892" w:rsidRPr="00576BD8">
        <w:rPr>
          <w:lang w:val="es-ES"/>
        </w:rPr>
        <w:t xml:space="preserve">y está </w:t>
      </w:r>
      <w:r w:rsidR="00600B7C" w:rsidRPr="00576BD8">
        <w:rPr>
          <w:lang w:val="es-ES"/>
        </w:rPr>
        <w:t>pendiente de decisión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38.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>E</w:t>
      </w:r>
      <w:r w:rsidR="00737C16" w:rsidRPr="00576BD8">
        <w:rPr>
          <w:lang w:val="es-ES"/>
        </w:rPr>
        <w:t>l</w:t>
      </w:r>
      <w:r w:rsidR="00F35322" w:rsidRPr="00576BD8">
        <w:rPr>
          <w:lang w:val="es-ES"/>
        </w:rPr>
        <w:t xml:space="preserve"> </w:t>
      </w:r>
      <w:r w:rsidR="00F35322" w:rsidRPr="00576BD8">
        <w:rPr>
          <w:b/>
          <w:lang w:val="es-ES"/>
        </w:rPr>
        <w:t>S</w:t>
      </w:r>
      <w:r w:rsidR="00737C16" w:rsidRPr="00576BD8">
        <w:rPr>
          <w:b/>
          <w:lang w:val="es-ES"/>
        </w:rPr>
        <w:t>r</w:t>
      </w:r>
      <w:r w:rsidR="00F35322" w:rsidRPr="00576BD8">
        <w:rPr>
          <w:b/>
          <w:lang w:val="es-ES"/>
        </w:rPr>
        <w:t>.</w:t>
      </w:r>
      <w:r w:rsidRPr="00576BD8">
        <w:rPr>
          <w:b/>
          <w:lang w:val="es-ES"/>
        </w:rPr>
        <w:t xml:space="preserve"> TRAORE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AF716A" w:rsidRPr="00576BD8">
        <w:rPr>
          <w:lang w:val="es-ES"/>
        </w:rPr>
        <w:t>dice que el Presidente de la República nombra al</w:t>
      </w:r>
      <w:r w:rsidR="00B74325" w:rsidRPr="00576BD8">
        <w:rPr>
          <w:lang w:val="es-ES"/>
        </w:rPr>
        <w:t xml:space="preserve"> Ombudsman </w:t>
      </w:r>
      <w:r w:rsidR="00AF716A" w:rsidRPr="00576BD8">
        <w:rPr>
          <w:lang w:val="es-ES"/>
        </w:rPr>
        <w:t>de la República para un período de siete años y que</w:t>
      </w:r>
      <w:r w:rsidR="002E5B4C" w:rsidRPr="00576BD8">
        <w:rPr>
          <w:lang w:val="es-ES"/>
        </w:rPr>
        <w:t xml:space="preserve"> la </w:t>
      </w:r>
      <w:r w:rsidR="00AF716A" w:rsidRPr="00576BD8">
        <w:rPr>
          <w:lang w:val="es-ES"/>
        </w:rPr>
        <w:t xml:space="preserve">independencia </w:t>
      </w:r>
      <w:r w:rsidR="002E5B4C" w:rsidRPr="00576BD8">
        <w:rPr>
          <w:lang w:val="es-ES"/>
        </w:rPr>
        <w:t xml:space="preserve">de éste </w:t>
      </w:r>
      <w:r w:rsidR="00AF716A" w:rsidRPr="00576BD8">
        <w:rPr>
          <w:lang w:val="es-ES"/>
        </w:rPr>
        <w:t>es total</w:t>
      </w:r>
      <w:r w:rsidRPr="00576BD8">
        <w:rPr>
          <w:lang w:val="es-ES"/>
        </w:rPr>
        <w:t xml:space="preserve">. </w:t>
      </w:r>
      <w:r w:rsidR="00192588" w:rsidRPr="00576BD8">
        <w:rPr>
          <w:lang w:val="es-ES"/>
        </w:rPr>
        <w:t>Su nombramiento sólo se puede revocar si</w:t>
      </w:r>
      <w:r w:rsidR="00AF716A" w:rsidRPr="00576BD8">
        <w:rPr>
          <w:lang w:val="es-ES"/>
        </w:rPr>
        <w:t xml:space="preserve"> ha cometido una falta grave</w:t>
      </w:r>
      <w:r w:rsidRPr="00576BD8">
        <w:rPr>
          <w:lang w:val="es-ES"/>
        </w:rPr>
        <w:t xml:space="preserve">. </w:t>
      </w:r>
      <w:r w:rsidR="004D57FA" w:rsidRPr="00576BD8">
        <w:rPr>
          <w:lang w:val="es-ES"/>
        </w:rPr>
        <w:t>Interviene como intercesor c</w:t>
      </w:r>
      <w:r w:rsidR="00C52A5D" w:rsidRPr="00576BD8">
        <w:rPr>
          <w:lang w:val="es-ES"/>
        </w:rPr>
        <w:t>uando surge un problema entre los administrados y la administración</w:t>
      </w:r>
      <w:r w:rsidRPr="00576BD8">
        <w:rPr>
          <w:lang w:val="es-ES"/>
        </w:rPr>
        <w:t>.</w:t>
      </w:r>
      <w:r w:rsidR="00C622DC" w:rsidRPr="00576BD8">
        <w:rPr>
          <w:lang w:val="es-ES"/>
        </w:rPr>
        <w:t xml:space="preserve"> Todos los años</w:t>
      </w:r>
      <w:r w:rsidR="00192588" w:rsidRPr="00576BD8">
        <w:rPr>
          <w:lang w:val="es-ES"/>
        </w:rPr>
        <w:t xml:space="preserve"> debe </w:t>
      </w:r>
      <w:r w:rsidR="00C622DC" w:rsidRPr="00576BD8">
        <w:rPr>
          <w:lang w:val="es-ES"/>
        </w:rPr>
        <w:t>preparar un informe</w:t>
      </w:r>
      <w:r w:rsidR="00192588" w:rsidRPr="00576BD8">
        <w:rPr>
          <w:lang w:val="es-ES"/>
        </w:rPr>
        <w:t xml:space="preserve"> para presentarlo </w:t>
      </w:r>
      <w:r w:rsidR="00C622DC" w:rsidRPr="00576BD8">
        <w:rPr>
          <w:lang w:val="es-ES"/>
        </w:rPr>
        <w:t>al Presidente de la República y al Presidente de la Asamblea Nacional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39.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ALUOCH</w:t>
      </w:r>
      <w:r w:rsidRPr="00576BD8">
        <w:rPr>
          <w:lang w:val="es-ES"/>
        </w:rPr>
        <w:t xml:space="preserve"> </w:t>
      </w:r>
      <w:r w:rsidR="00192588" w:rsidRPr="00576BD8">
        <w:rPr>
          <w:lang w:val="es-ES"/>
        </w:rPr>
        <w:t xml:space="preserve">observa que el </w:t>
      </w:r>
      <w:r w:rsidR="00B74325" w:rsidRPr="00576BD8">
        <w:rPr>
          <w:lang w:val="es-ES"/>
        </w:rPr>
        <w:t>Ombudsman</w:t>
      </w:r>
      <w:r w:rsidR="00192588" w:rsidRPr="00576BD8">
        <w:rPr>
          <w:lang w:val="es-ES"/>
        </w:rPr>
        <w:t xml:space="preserve"> no se ocupa específicamente de los niños y pregunta si su nombramiento por el Presidente no compromete su independencia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40.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OUEDRAOGO</w:t>
      </w:r>
      <w:r w:rsidR="002E5B4C" w:rsidRPr="00576BD8">
        <w:rPr>
          <w:lang w:val="es-ES"/>
        </w:rPr>
        <w:t xml:space="preserve"> alienta </w:t>
      </w:r>
      <w:r w:rsidR="00B56963" w:rsidRPr="00576BD8">
        <w:rPr>
          <w:lang w:val="es-ES"/>
        </w:rPr>
        <w:t xml:space="preserve">a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B56963" w:rsidRPr="00576BD8">
        <w:rPr>
          <w:lang w:val="es-ES"/>
        </w:rPr>
        <w:t>a</w:t>
      </w:r>
      <w:r w:rsidR="00AB3722" w:rsidRPr="00576BD8">
        <w:rPr>
          <w:lang w:val="es-ES"/>
        </w:rPr>
        <w:t xml:space="preserve"> </w:t>
      </w:r>
      <w:r w:rsidR="00E84D11">
        <w:rPr>
          <w:lang w:val="es-ES"/>
        </w:rPr>
        <w:t>nombrar</w:t>
      </w:r>
      <w:r w:rsidR="00AB3722" w:rsidRPr="00576BD8">
        <w:rPr>
          <w:lang w:val="es-ES"/>
        </w:rPr>
        <w:t xml:space="preserve"> a </w:t>
      </w:r>
      <w:r w:rsidR="00B56963" w:rsidRPr="00576BD8">
        <w:rPr>
          <w:lang w:val="es-ES"/>
        </w:rPr>
        <w:t>los delegados para la protección de la infancia y los delegados para la libertad vigilada y pregunta si está previsto informar a los niños de la existencia de estas estructuras a fin de que puedan utilizarlas</w:t>
      </w:r>
      <w:r w:rsidR="00E84D11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41.</w:t>
      </w:r>
      <w:r w:rsidRPr="00576BD8">
        <w:rPr>
          <w:lang w:val="es-ES"/>
        </w:rPr>
        <w:tab/>
      </w:r>
      <w:r w:rsidR="00B3246C" w:rsidRPr="00576BD8">
        <w:rPr>
          <w:lang w:val="es-ES"/>
        </w:rPr>
        <w:t>E</w:t>
      </w:r>
      <w:r w:rsidR="001B3545" w:rsidRPr="00576BD8">
        <w:rPr>
          <w:lang w:val="es-ES"/>
        </w:rPr>
        <w:t>l</w:t>
      </w:r>
      <w:r w:rsidRPr="00576BD8">
        <w:rPr>
          <w:lang w:val="es-ES"/>
        </w:rPr>
        <w:t xml:space="preserve"> </w:t>
      </w:r>
      <w:r w:rsidRPr="00576BD8">
        <w:rPr>
          <w:b/>
          <w:lang w:val="es-ES"/>
        </w:rPr>
        <w:t>P</w:t>
      </w:r>
      <w:r w:rsidR="00B3246C" w:rsidRPr="00576BD8">
        <w:rPr>
          <w:b/>
          <w:lang w:val="es-ES"/>
        </w:rPr>
        <w:t xml:space="preserve">RESIDENTE </w:t>
      </w:r>
      <w:r w:rsidR="001B3545" w:rsidRPr="00576BD8">
        <w:rPr>
          <w:lang w:val="es-ES"/>
        </w:rPr>
        <w:t>pregunta qué organismo garantiza el seguimiento y la coordinación de los planes</w:t>
      </w:r>
      <w:r w:rsidR="006C0E87" w:rsidRPr="00576BD8">
        <w:rPr>
          <w:lang w:val="es-ES"/>
        </w:rPr>
        <w:t xml:space="preserve"> sectoriales</w:t>
      </w:r>
      <w:r w:rsidR="001B3545" w:rsidRPr="00576BD8">
        <w:rPr>
          <w:lang w:val="es-ES"/>
        </w:rPr>
        <w:t xml:space="preserve"> nacionales y regionales</w:t>
      </w:r>
      <w:r w:rsidR="001B3545" w:rsidRPr="00576BD8">
        <w:rPr>
          <w:b/>
          <w:lang w:val="es-ES"/>
        </w:rPr>
        <w:t>,</w:t>
      </w:r>
      <w:r w:rsidR="00C93053" w:rsidRPr="00576BD8">
        <w:rPr>
          <w:b/>
          <w:lang w:val="es-ES"/>
        </w:rPr>
        <w:t xml:space="preserve"> </w:t>
      </w:r>
      <w:r w:rsidR="00C93053" w:rsidRPr="00576BD8">
        <w:rPr>
          <w:lang w:val="es-ES"/>
        </w:rPr>
        <w:t>qué medidas se han adoptado para promover el registro de los nacimientos</w:t>
      </w:r>
      <w:r w:rsidRPr="00576BD8">
        <w:rPr>
          <w:lang w:val="es-ES"/>
        </w:rPr>
        <w:t xml:space="preserve">, si </w:t>
      </w:r>
      <w:r w:rsidR="00B26A2B" w:rsidRPr="00576BD8">
        <w:rPr>
          <w:lang w:val="es-ES"/>
        </w:rPr>
        <w:t xml:space="preserve">el </w:t>
      </w:r>
      <w:r w:rsidR="00B74325" w:rsidRPr="00576BD8">
        <w:rPr>
          <w:lang w:val="es-ES"/>
        </w:rPr>
        <w:t>Ombudsman</w:t>
      </w:r>
      <w:r w:rsidR="00B26A2B" w:rsidRPr="00576BD8">
        <w:rPr>
          <w:lang w:val="es-ES"/>
        </w:rPr>
        <w:t xml:space="preserve"> ha </w:t>
      </w:r>
      <w:r w:rsidR="004D6DE6" w:rsidRPr="00576BD8">
        <w:rPr>
          <w:lang w:val="es-ES"/>
        </w:rPr>
        <w:t xml:space="preserve">examinado </w:t>
      </w:r>
      <w:r w:rsidR="006C0E87" w:rsidRPr="00576BD8">
        <w:rPr>
          <w:lang w:val="es-ES"/>
        </w:rPr>
        <w:t xml:space="preserve">denuncias </w:t>
      </w:r>
      <w:r w:rsidR="00B26A2B" w:rsidRPr="00576BD8">
        <w:rPr>
          <w:lang w:val="es-ES"/>
        </w:rPr>
        <w:t>presentadas</w:t>
      </w:r>
      <w:r w:rsidR="006C0E87" w:rsidRPr="00576BD8">
        <w:rPr>
          <w:lang w:val="es-ES"/>
        </w:rPr>
        <w:t xml:space="preserve"> por </w:t>
      </w:r>
      <w:r w:rsidR="00B26A2B" w:rsidRPr="00576BD8">
        <w:rPr>
          <w:lang w:val="es-ES"/>
        </w:rPr>
        <w:t>niños y, en caso afirmativo, qué curso les ha dado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42.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>Sr.</w:t>
      </w:r>
      <w:r w:rsidRPr="00576BD8">
        <w:rPr>
          <w:b/>
          <w:lang w:val="es-ES"/>
        </w:rPr>
        <w:t xml:space="preserve"> TRAORE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CF0BA6" w:rsidRPr="00576BD8">
        <w:rPr>
          <w:lang w:val="es-ES"/>
        </w:rPr>
        <w:t xml:space="preserve">dice que el texto por el que se establece el cargo de </w:t>
      </w:r>
      <w:r w:rsidR="00B74325" w:rsidRPr="00576BD8">
        <w:rPr>
          <w:lang w:val="es-ES"/>
        </w:rPr>
        <w:t>Ombudsman</w:t>
      </w:r>
      <w:r w:rsidR="00CF0BA6" w:rsidRPr="00576BD8">
        <w:rPr>
          <w:lang w:val="es-ES"/>
        </w:rPr>
        <w:t xml:space="preserve"> no especifica si los niños pueden dirigirse a él en caso de malos tratos</w:t>
      </w:r>
      <w:r w:rsidRPr="00576BD8">
        <w:rPr>
          <w:lang w:val="es-ES"/>
        </w:rPr>
        <w:t>,</w:t>
      </w:r>
      <w:r w:rsidR="00CF0BA6" w:rsidRPr="00576BD8">
        <w:rPr>
          <w:lang w:val="es-ES"/>
        </w:rPr>
        <w:t xml:space="preserve"> pero no lo excluye</w:t>
      </w:r>
      <w:r w:rsidRPr="00576BD8">
        <w:rPr>
          <w:lang w:val="es-ES"/>
        </w:rPr>
        <w:t xml:space="preserve">; </w:t>
      </w:r>
      <w:r w:rsidR="00D91B82" w:rsidRPr="00576BD8">
        <w:rPr>
          <w:lang w:val="es-ES"/>
        </w:rPr>
        <w:t>los</w:t>
      </w:r>
      <w:r w:rsidR="00894AAD" w:rsidRPr="00576BD8">
        <w:rPr>
          <w:lang w:val="es-ES"/>
        </w:rPr>
        <w:t xml:space="preserve"> niños</w:t>
      </w:r>
      <w:r w:rsidR="00D91B82" w:rsidRPr="00576BD8">
        <w:rPr>
          <w:lang w:val="es-ES"/>
        </w:rPr>
        <w:t xml:space="preserve"> pueden recurrir a los tribunales de menores directamente o por medio de otras instancias</w:t>
      </w:r>
      <w:r w:rsidR="005330B3" w:rsidRPr="00576BD8">
        <w:rPr>
          <w:lang w:val="es-ES"/>
        </w:rPr>
        <w:t xml:space="preserve"> mencionadas </w:t>
      </w:r>
      <w:r w:rsidR="00D91B82" w:rsidRPr="00576BD8">
        <w:rPr>
          <w:lang w:val="es-ES"/>
        </w:rPr>
        <w:t xml:space="preserve">en el </w:t>
      </w:r>
      <w:r w:rsidR="00862E26" w:rsidRPr="00576BD8">
        <w:rPr>
          <w:lang w:val="es-ES"/>
        </w:rPr>
        <w:t>Código de Protección de la Infancia</w:t>
      </w:r>
      <w:r w:rsidR="00D91B82" w:rsidRPr="00576BD8">
        <w:rPr>
          <w:lang w:val="es-ES"/>
        </w:rPr>
        <w:t>, que parece</w:t>
      </w:r>
      <w:r w:rsidR="00090506" w:rsidRPr="00576BD8">
        <w:rPr>
          <w:lang w:val="es-ES"/>
        </w:rPr>
        <w:t>n</w:t>
      </w:r>
      <w:r w:rsidR="00D91B82" w:rsidRPr="00576BD8">
        <w:rPr>
          <w:lang w:val="es-ES"/>
        </w:rPr>
        <w:t xml:space="preserve"> de acceso más fácil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43.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SMITH</w:t>
      </w:r>
      <w:r w:rsidRPr="00576BD8">
        <w:rPr>
          <w:lang w:val="es-ES"/>
        </w:rPr>
        <w:t xml:space="preserve"> </w:t>
      </w:r>
      <w:r w:rsidR="001042E4" w:rsidRPr="00576BD8">
        <w:rPr>
          <w:lang w:val="es-ES"/>
        </w:rPr>
        <w:t>pregunta si se ha fijado un plazo</w:t>
      </w:r>
      <w:r w:rsidR="00090506" w:rsidRPr="00576BD8">
        <w:rPr>
          <w:lang w:val="es-ES"/>
        </w:rPr>
        <w:t xml:space="preserve"> para </w:t>
      </w:r>
      <w:r w:rsidR="001042E4" w:rsidRPr="00576BD8">
        <w:rPr>
          <w:lang w:val="es-ES"/>
        </w:rPr>
        <w:t xml:space="preserve">la designación de los delegados </w:t>
      </w:r>
      <w:r w:rsidR="00750C2F" w:rsidRPr="00576BD8">
        <w:rPr>
          <w:lang w:val="es-ES"/>
        </w:rPr>
        <w:t>encargados de</w:t>
      </w:r>
      <w:r w:rsidR="001042E4" w:rsidRPr="00576BD8">
        <w:rPr>
          <w:lang w:val="es-ES"/>
        </w:rPr>
        <w:t xml:space="preserve"> la libertad vigilada y si los niños recurren en la práctica a los tribunales de menores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44.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 xml:space="preserve">Sr. </w:t>
      </w:r>
      <w:r w:rsidRPr="00576BD8">
        <w:rPr>
          <w:b/>
          <w:lang w:val="es-ES"/>
        </w:rPr>
        <w:t>TRAORE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495E4B" w:rsidRPr="00576BD8">
        <w:rPr>
          <w:lang w:val="es-ES"/>
        </w:rPr>
        <w:t>responde que hasta ahora no se ha</w:t>
      </w:r>
      <w:r w:rsidR="005330B3" w:rsidRPr="00576BD8">
        <w:rPr>
          <w:lang w:val="es-ES"/>
        </w:rPr>
        <w:t xml:space="preserve"> presentado </w:t>
      </w:r>
      <w:r w:rsidR="00495E4B" w:rsidRPr="00576BD8">
        <w:rPr>
          <w:lang w:val="es-ES"/>
        </w:rPr>
        <w:t>ninguna</w:t>
      </w:r>
      <w:r w:rsidR="005330B3" w:rsidRPr="00576BD8">
        <w:rPr>
          <w:lang w:val="es-ES"/>
        </w:rPr>
        <w:t xml:space="preserve"> denuncia</w:t>
      </w:r>
      <w:r w:rsidR="00AF05DF" w:rsidRPr="00576BD8">
        <w:rPr>
          <w:lang w:val="es-ES"/>
        </w:rPr>
        <w:t xml:space="preserve"> </w:t>
      </w:r>
      <w:r w:rsidR="00475298" w:rsidRPr="00576BD8">
        <w:rPr>
          <w:lang w:val="es-ES"/>
        </w:rPr>
        <w:t>en</w:t>
      </w:r>
      <w:r w:rsidR="005330B3" w:rsidRPr="00576BD8">
        <w:rPr>
          <w:lang w:val="es-ES"/>
        </w:rPr>
        <w:t xml:space="preserve"> </w:t>
      </w:r>
      <w:r w:rsidR="00495E4B" w:rsidRPr="00576BD8">
        <w:rPr>
          <w:lang w:val="es-ES"/>
        </w:rPr>
        <w:t xml:space="preserve">los tribunales de menores porque los niños no saben cómo </w:t>
      </w:r>
      <w:r w:rsidR="004049F1">
        <w:rPr>
          <w:lang w:val="es-ES"/>
        </w:rPr>
        <w:t>iniciar</w:t>
      </w:r>
      <w:r w:rsidR="00495E4B" w:rsidRPr="00576BD8">
        <w:rPr>
          <w:lang w:val="es-ES"/>
        </w:rPr>
        <w:t xml:space="preserve"> estos procedimientos</w:t>
      </w:r>
      <w:r w:rsidRPr="00576BD8">
        <w:rPr>
          <w:lang w:val="es-ES"/>
        </w:rPr>
        <w:t xml:space="preserve">. </w:t>
      </w:r>
      <w:r w:rsidR="00495E4B" w:rsidRPr="00576BD8">
        <w:rPr>
          <w:lang w:val="es-ES"/>
        </w:rPr>
        <w:t>No hay un servicio de ayuda telefónica para declarar los</w:t>
      </w:r>
      <w:r w:rsidR="005330B3" w:rsidRPr="00576BD8">
        <w:rPr>
          <w:lang w:val="es-ES"/>
        </w:rPr>
        <w:t xml:space="preserve"> malos tratos</w:t>
      </w:r>
      <w:r w:rsidR="004049F1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45.</w:t>
      </w:r>
      <w:r w:rsidRPr="00576BD8">
        <w:rPr>
          <w:lang w:val="es-ES"/>
        </w:rPr>
        <w:tab/>
      </w:r>
      <w:r w:rsidR="004049F1">
        <w:rPr>
          <w:lang w:val="es-ES"/>
        </w:rPr>
        <w:t>L</w:t>
      </w:r>
      <w:r w:rsidR="00484FE6" w:rsidRPr="00576BD8">
        <w:rPr>
          <w:lang w:val="es-ES"/>
        </w:rPr>
        <w:t>as personas que declaran un nacimiento de manera tardía</w:t>
      </w:r>
      <w:r w:rsidR="004049F1">
        <w:rPr>
          <w:lang w:val="es-ES"/>
        </w:rPr>
        <w:t xml:space="preserve"> no reciben ninguna sanción</w:t>
      </w:r>
      <w:r w:rsidRPr="00576BD8">
        <w:rPr>
          <w:lang w:val="es-ES"/>
        </w:rPr>
        <w:t xml:space="preserve">. </w:t>
      </w:r>
      <w:r w:rsidR="00484FE6" w:rsidRPr="00576BD8">
        <w:rPr>
          <w:lang w:val="es-ES"/>
        </w:rPr>
        <w:t>Una vez</w:t>
      </w:r>
      <w:r w:rsidR="005330B3" w:rsidRPr="00576BD8">
        <w:rPr>
          <w:lang w:val="es-ES"/>
        </w:rPr>
        <w:t xml:space="preserve"> vencido </w:t>
      </w:r>
      <w:r w:rsidR="00BD78E5" w:rsidRPr="00576BD8">
        <w:rPr>
          <w:lang w:val="es-ES"/>
        </w:rPr>
        <w:t>el plazo</w:t>
      </w:r>
      <w:r w:rsidR="00484FE6" w:rsidRPr="00576BD8">
        <w:rPr>
          <w:lang w:val="es-ES"/>
        </w:rPr>
        <w:t>, los padres se benefician de un sistema de resoluciones judiciales</w:t>
      </w:r>
      <w:r w:rsidR="00BD78E5" w:rsidRPr="00576BD8">
        <w:rPr>
          <w:lang w:val="es-ES"/>
        </w:rPr>
        <w:t xml:space="preserve"> sustitutivas del acta de nacimiento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46.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>Sr.</w:t>
      </w:r>
      <w:r w:rsidRPr="00576BD8">
        <w:rPr>
          <w:b/>
          <w:lang w:val="es-ES"/>
        </w:rPr>
        <w:t> FILALI</w:t>
      </w:r>
      <w:r w:rsidRPr="00576BD8">
        <w:rPr>
          <w:lang w:val="es-ES"/>
        </w:rPr>
        <w:t xml:space="preserve"> </w:t>
      </w:r>
      <w:r w:rsidR="003845A1" w:rsidRPr="00576BD8">
        <w:rPr>
          <w:lang w:val="es-ES"/>
        </w:rPr>
        <w:t>subraya que el sistema de resoluciones judiciales sustitutivas es costoso y poco práctico para las poblaciones rurales</w:t>
      </w:r>
      <w:r w:rsidR="005330B3" w:rsidRPr="00576BD8">
        <w:rPr>
          <w:lang w:val="es-ES"/>
        </w:rPr>
        <w:t>,</w:t>
      </w:r>
      <w:r w:rsidR="003845A1" w:rsidRPr="00576BD8">
        <w:rPr>
          <w:lang w:val="es-ES"/>
        </w:rPr>
        <w:t xml:space="preserve"> que viven lejos de los tribunales</w:t>
      </w:r>
      <w:r w:rsidRPr="00576BD8">
        <w:rPr>
          <w:lang w:val="es-ES"/>
        </w:rPr>
        <w:t xml:space="preserve">, </w:t>
      </w:r>
      <w:r w:rsidR="005330B3" w:rsidRPr="00576BD8">
        <w:rPr>
          <w:lang w:val="es-ES"/>
        </w:rPr>
        <w:t xml:space="preserve">y </w:t>
      </w:r>
      <w:r w:rsidR="003845A1" w:rsidRPr="00576BD8">
        <w:rPr>
          <w:lang w:val="es-ES"/>
        </w:rPr>
        <w:t>pregunta si sería posible prever una regularización administrativa en lugar de judicial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47.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>Sr.</w:t>
      </w:r>
      <w:r w:rsidRPr="00576BD8">
        <w:rPr>
          <w:b/>
          <w:lang w:val="es-ES"/>
        </w:rPr>
        <w:t> BARRY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DE4BC8" w:rsidRPr="00576BD8">
        <w:rPr>
          <w:lang w:val="es-ES"/>
        </w:rPr>
        <w:t xml:space="preserve">dice que </w:t>
      </w:r>
      <w:r w:rsidR="00475298" w:rsidRPr="00576BD8">
        <w:rPr>
          <w:lang w:val="es-ES"/>
        </w:rPr>
        <w:t xml:space="preserve">el </w:t>
      </w:r>
      <w:r w:rsidR="00DE4BC8" w:rsidRPr="00576BD8">
        <w:rPr>
          <w:lang w:val="es-ES"/>
        </w:rPr>
        <w:t>sistema de registro ambulante establecido por el Ministerio de Promoción de la Mujer, el Niño y la Familia</w:t>
      </w:r>
      <w:r w:rsidRPr="00576BD8">
        <w:rPr>
          <w:lang w:val="es-ES"/>
        </w:rPr>
        <w:t>,</w:t>
      </w:r>
      <w:r w:rsidR="00567FD1" w:rsidRPr="00576BD8">
        <w:rPr>
          <w:lang w:val="es-ES"/>
        </w:rPr>
        <w:t xml:space="preserve"> con el respaldo del </w:t>
      </w:r>
      <w:r w:rsidRPr="00576BD8">
        <w:rPr>
          <w:lang w:val="es-ES"/>
        </w:rPr>
        <w:t>UNICEF</w:t>
      </w:r>
      <w:r w:rsidR="00567FD1" w:rsidRPr="00576BD8">
        <w:rPr>
          <w:lang w:val="es-ES"/>
        </w:rPr>
        <w:t xml:space="preserve"> y del </w:t>
      </w:r>
      <w:r w:rsidRPr="00576BD8">
        <w:rPr>
          <w:lang w:val="es-ES"/>
        </w:rPr>
        <w:t>PNUD</w:t>
      </w:r>
      <w:r w:rsidR="00567FD1" w:rsidRPr="00576BD8">
        <w:rPr>
          <w:lang w:val="es-ES"/>
        </w:rPr>
        <w:t>,</w:t>
      </w:r>
      <w:r w:rsidRPr="00576BD8">
        <w:rPr>
          <w:lang w:val="es-ES"/>
        </w:rPr>
        <w:t xml:space="preserve"> </w:t>
      </w:r>
      <w:r w:rsidR="00567FD1" w:rsidRPr="00576BD8">
        <w:rPr>
          <w:lang w:val="es-ES"/>
        </w:rPr>
        <w:t xml:space="preserve">permite realizar registros agrupados de nacimiento y </w:t>
      </w:r>
      <w:r w:rsidR="004049F1">
        <w:rPr>
          <w:lang w:val="es-ES"/>
        </w:rPr>
        <w:t xml:space="preserve">de </w:t>
      </w:r>
      <w:r w:rsidR="00567FD1" w:rsidRPr="00576BD8">
        <w:rPr>
          <w:lang w:val="es-ES"/>
        </w:rPr>
        <w:t>matrimonio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48.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>Sr.</w:t>
      </w:r>
      <w:r w:rsidRPr="00576BD8">
        <w:rPr>
          <w:b/>
          <w:lang w:val="es-ES"/>
        </w:rPr>
        <w:t> SIDIBE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567FD1" w:rsidRPr="00576BD8">
        <w:rPr>
          <w:lang w:val="es-ES"/>
        </w:rPr>
        <w:t>dice que se han tomado medidas para</w:t>
      </w:r>
      <w:r w:rsidR="00475298" w:rsidRPr="00576BD8">
        <w:rPr>
          <w:lang w:val="es-ES"/>
        </w:rPr>
        <w:t xml:space="preserve"> retirar </w:t>
      </w:r>
      <w:r w:rsidR="00567FD1" w:rsidRPr="00576BD8">
        <w:rPr>
          <w:lang w:val="es-ES"/>
        </w:rPr>
        <w:t>la reserva relativa al artículo</w:t>
      </w:r>
      <w:r w:rsidRPr="00576BD8">
        <w:rPr>
          <w:lang w:val="es-ES"/>
        </w:rPr>
        <w:t> 16.</w:t>
      </w:r>
      <w:r w:rsidR="00567FD1" w:rsidRPr="00576BD8">
        <w:rPr>
          <w:lang w:val="es-ES"/>
        </w:rPr>
        <w:t xml:space="preserve"> El artículo </w:t>
      </w:r>
      <w:r w:rsidRPr="00576BD8">
        <w:rPr>
          <w:lang w:val="es-ES"/>
        </w:rPr>
        <w:t xml:space="preserve">116 de la </w:t>
      </w:r>
      <w:r w:rsidR="00567FD1" w:rsidRPr="00576BD8">
        <w:rPr>
          <w:lang w:val="es-ES"/>
        </w:rPr>
        <w:t>de la Constitución de Malí otorga de manera efectiva un valor superior a los acuerdos internacionales, entre ellos la Convención sobre los Derechos del Niño</w:t>
      </w:r>
      <w:r w:rsidRPr="00576BD8">
        <w:rPr>
          <w:lang w:val="es-ES"/>
        </w:rPr>
        <w:t xml:space="preserve">, </w:t>
      </w:r>
      <w:r w:rsidR="00567FD1" w:rsidRPr="00576BD8">
        <w:rPr>
          <w:lang w:val="es-ES"/>
        </w:rPr>
        <w:t>y el hecho de que no se haya invocado jamás ante los tribunales se explica por</w:t>
      </w:r>
      <w:r w:rsidR="00475298" w:rsidRPr="00576BD8">
        <w:rPr>
          <w:lang w:val="es-ES"/>
        </w:rPr>
        <w:t xml:space="preserve"> la </w:t>
      </w:r>
      <w:r w:rsidR="00567FD1" w:rsidRPr="00576BD8">
        <w:rPr>
          <w:lang w:val="es-ES"/>
        </w:rPr>
        <w:t>falta de información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49.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>Sr.</w:t>
      </w:r>
      <w:r w:rsidRPr="00576BD8">
        <w:rPr>
          <w:lang w:val="es-ES"/>
        </w:rPr>
        <w:t> </w:t>
      </w:r>
      <w:r w:rsidRPr="00576BD8">
        <w:rPr>
          <w:b/>
          <w:lang w:val="es-ES"/>
        </w:rPr>
        <w:t>CISSE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FD2F29" w:rsidRPr="00576BD8">
        <w:rPr>
          <w:lang w:val="es-ES"/>
        </w:rPr>
        <w:t xml:space="preserve">dice que las escuelas coránicas </w:t>
      </w:r>
      <w:r w:rsidR="005212E0" w:rsidRPr="00576BD8">
        <w:rPr>
          <w:lang w:val="es-ES"/>
        </w:rPr>
        <w:t>no</w:t>
      </w:r>
      <w:r w:rsidR="00475298" w:rsidRPr="00576BD8">
        <w:rPr>
          <w:lang w:val="es-ES"/>
        </w:rPr>
        <w:t xml:space="preserve"> sustituyen </w:t>
      </w:r>
      <w:r w:rsidR="005212E0" w:rsidRPr="00576BD8">
        <w:rPr>
          <w:lang w:val="es-ES"/>
        </w:rPr>
        <w:t>la educación nacional, al contrario de lo que sucede con las madrazas</w:t>
      </w:r>
      <w:r w:rsidRPr="00576BD8">
        <w:rPr>
          <w:lang w:val="es-ES"/>
        </w:rPr>
        <w:t>.</w:t>
      </w:r>
      <w:r w:rsidR="00031C6B" w:rsidRPr="00576BD8">
        <w:rPr>
          <w:lang w:val="es-ES"/>
        </w:rPr>
        <w:t xml:space="preserve"> Todavía no se conocen los resultados del estudio realizado sobre las escuelas coránicas, encargado por el </w:t>
      </w:r>
      <w:r w:rsidRPr="00576BD8">
        <w:rPr>
          <w:lang w:val="es-ES"/>
        </w:rPr>
        <w:t xml:space="preserve">UNICEF. </w:t>
      </w:r>
      <w:r w:rsidR="00031C6B" w:rsidRPr="00576BD8">
        <w:rPr>
          <w:lang w:val="es-ES"/>
        </w:rPr>
        <w:t>El Departamento de Educación ha organizado seminarios de formación destinados a los maestros coránicos</w:t>
      </w:r>
      <w:r w:rsidR="00AC1F02" w:rsidRPr="00576BD8">
        <w:rPr>
          <w:lang w:val="es-ES"/>
        </w:rPr>
        <w:t>,</w:t>
      </w:r>
      <w:r w:rsidR="00031C6B" w:rsidRPr="00576BD8">
        <w:rPr>
          <w:lang w:val="es-ES"/>
        </w:rPr>
        <w:t xml:space="preserve"> a fin de poner sus enseñanzas en conformidad con los derechos del niño</w:t>
      </w:r>
      <w:r w:rsidRPr="00576BD8">
        <w:rPr>
          <w:lang w:val="es-ES"/>
        </w:rPr>
        <w:t xml:space="preserve">. </w:t>
      </w:r>
      <w:r w:rsidR="00864DCE" w:rsidRPr="00576BD8">
        <w:rPr>
          <w:lang w:val="es-ES"/>
        </w:rPr>
        <w:t>Se han creado escuelas nómadas para instruir a los niños t</w:t>
      </w:r>
      <w:r w:rsidRPr="00576BD8">
        <w:rPr>
          <w:lang w:val="es-ES"/>
        </w:rPr>
        <w:t>uareg</w:t>
      </w:r>
      <w:r w:rsidR="00864DCE" w:rsidRPr="00576BD8">
        <w:rPr>
          <w:lang w:val="es-ES"/>
        </w:rPr>
        <w:t xml:space="preserve">s durante sus desplazamientos. </w:t>
      </w:r>
      <w:r w:rsidR="00A3464D" w:rsidRPr="00576BD8">
        <w:rPr>
          <w:lang w:val="es-ES"/>
        </w:rPr>
        <w:t>Con la ayuda del Programa Mundial de Alimentos s</w:t>
      </w:r>
      <w:r w:rsidR="00864DCE" w:rsidRPr="00576BD8">
        <w:rPr>
          <w:lang w:val="es-ES"/>
        </w:rPr>
        <w:t>e han establecido comedores escolares para que los alumnos puedan permanecer en la escuela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50.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KHATTAB</w:t>
      </w:r>
      <w:r w:rsidRPr="00576BD8">
        <w:rPr>
          <w:lang w:val="es-ES"/>
        </w:rPr>
        <w:t xml:space="preserve"> </w:t>
      </w:r>
      <w:r w:rsidR="00AC1F02" w:rsidRPr="00576BD8">
        <w:rPr>
          <w:lang w:val="es-ES"/>
        </w:rPr>
        <w:t>pregunta si existen estadísticas sobre los niños acogidos a estas medidas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51.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OUEDRAOGO</w:t>
      </w:r>
      <w:r w:rsidR="003B53F8" w:rsidRPr="00576BD8">
        <w:rPr>
          <w:lang w:val="es-ES"/>
        </w:rPr>
        <w:t xml:space="preserve"> desea una aclaración sobre la diferencia entre las madrazas y las escuelas coránicas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52.</w:t>
      </w:r>
      <w:r w:rsidRPr="00576BD8">
        <w:rPr>
          <w:lang w:val="es-ES"/>
        </w:rPr>
        <w:tab/>
      </w:r>
      <w:r w:rsidR="004776B6" w:rsidRPr="00576BD8">
        <w:rPr>
          <w:lang w:val="es-ES"/>
        </w:rPr>
        <w:t xml:space="preserve">El </w:t>
      </w:r>
      <w:r w:rsidR="004776B6" w:rsidRPr="00576BD8">
        <w:rPr>
          <w:b/>
          <w:lang w:val="es-ES"/>
        </w:rPr>
        <w:t xml:space="preserve">Sr. </w:t>
      </w:r>
      <w:r w:rsidRPr="00576BD8">
        <w:rPr>
          <w:b/>
          <w:lang w:val="es-ES"/>
        </w:rPr>
        <w:t>FILALI</w:t>
      </w:r>
      <w:r w:rsidR="00AE7C2F" w:rsidRPr="00576BD8">
        <w:rPr>
          <w:lang w:val="es-ES"/>
        </w:rPr>
        <w:t xml:space="preserve"> pregunta por qué</w:t>
      </w:r>
      <w:r w:rsidR="00427542">
        <w:rPr>
          <w:lang w:val="es-ES"/>
        </w:rPr>
        <w:t>,</w:t>
      </w:r>
      <w:r w:rsidR="00AE7C2F" w:rsidRPr="00576BD8">
        <w:rPr>
          <w:lang w:val="es-ES"/>
        </w:rPr>
        <w:t xml:space="preserve"> </w:t>
      </w:r>
      <w:r w:rsidR="004770C9" w:rsidRPr="00576BD8">
        <w:rPr>
          <w:lang w:val="es-ES"/>
        </w:rPr>
        <w:t>si el Gobierno tiene interés en conservar las escuelas coránicas</w:t>
      </w:r>
      <w:r w:rsidR="00427542">
        <w:rPr>
          <w:lang w:val="es-ES"/>
        </w:rPr>
        <w:t>,</w:t>
      </w:r>
      <w:r w:rsidR="004770C9" w:rsidRPr="00576BD8">
        <w:rPr>
          <w:lang w:val="es-ES"/>
        </w:rPr>
        <w:t xml:space="preserve"> no las</w:t>
      </w:r>
      <w:r w:rsidR="00FC725E" w:rsidRPr="00576BD8">
        <w:rPr>
          <w:lang w:val="es-ES"/>
        </w:rPr>
        <w:t xml:space="preserve"> pone </w:t>
      </w:r>
      <w:r w:rsidR="004770C9" w:rsidRPr="00576BD8">
        <w:rPr>
          <w:lang w:val="es-ES"/>
        </w:rPr>
        <w:t>bajo la tutela del Ministerio de Asuntos Religiosos a fin de controlarlas,</w:t>
      </w:r>
      <w:r w:rsidR="00FC725E" w:rsidRPr="00576BD8">
        <w:rPr>
          <w:lang w:val="es-ES"/>
        </w:rPr>
        <w:t xml:space="preserve"> puesto que </w:t>
      </w:r>
      <w:r w:rsidR="004770C9" w:rsidRPr="00576BD8">
        <w:rPr>
          <w:lang w:val="es-ES"/>
        </w:rPr>
        <w:t>es intolerable que los maestros coránicos enseñen a los niños a mendigar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53.</w:t>
      </w:r>
      <w:r w:rsidRPr="00576BD8">
        <w:rPr>
          <w:lang w:val="es-ES"/>
        </w:rPr>
        <w:tab/>
      </w:r>
      <w:r w:rsidR="009A434B" w:rsidRPr="00576BD8">
        <w:rPr>
          <w:lang w:val="es-ES"/>
        </w:rPr>
        <w:t xml:space="preserve">El </w:t>
      </w:r>
      <w:r w:rsidR="009A434B" w:rsidRPr="00576BD8">
        <w:rPr>
          <w:b/>
          <w:lang w:val="es-ES"/>
        </w:rPr>
        <w:t>Sr.</w:t>
      </w:r>
      <w:r w:rsidRPr="00576BD8">
        <w:rPr>
          <w:b/>
          <w:lang w:val="es-ES"/>
        </w:rPr>
        <w:t> CISSE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DE09A2" w:rsidRPr="00576BD8">
        <w:rPr>
          <w:lang w:val="es-ES"/>
        </w:rPr>
        <w:t>explica que las madrazas forman parte de la educación nacional e imparten un programa escolar parecido al de las escuelas en las que se enseña francés</w:t>
      </w:r>
      <w:r w:rsidRPr="00576BD8">
        <w:rPr>
          <w:lang w:val="es-ES"/>
        </w:rPr>
        <w:t xml:space="preserve">. </w:t>
      </w:r>
      <w:r w:rsidR="00DE09A2" w:rsidRPr="00576BD8">
        <w:rPr>
          <w:lang w:val="es-ES"/>
        </w:rPr>
        <w:t>Las escuelas coránicas, por el contrario, se limitan a la enseñanza religiosa. Esta formación está a cargo de maestros coránicos que no dudan en enseñar a sus alumnos a mendigar para satisfacer sus necesidades. El Gobierno</w:t>
      </w:r>
      <w:r w:rsidR="00AE7C2F" w:rsidRPr="00576BD8">
        <w:rPr>
          <w:lang w:val="es-ES"/>
        </w:rPr>
        <w:t xml:space="preserve"> es contrario a </w:t>
      </w:r>
      <w:r w:rsidR="00DE09A2" w:rsidRPr="00576BD8">
        <w:rPr>
          <w:lang w:val="es-ES"/>
        </w:rPr>
        <w:t>esta práctica y se esfuerza por reorganizar este sector, pero la tarea es difícil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54.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KHATTAB</w:t>
      </w:r>
      <w:r w:rsidRPr="00576BD8">
        <w:rPr>
          <w:lang w:val="es-ES"/>
        </w:rPr>
        <w:t xml:space="preserve"> </w:t>
      </w:r>
      <w:r w:rsidR="007405D3" w:rsidRPr="00576BD8">
        <w:rPr>
          <w:lang w:val="es-ES"/>
        </w:rPr>
        <w:t xml:space="preserve">pregunta si el Gobierno supervisa las enseñanzas que se imparten en las escuelas coránicas o </w:t>
      </w:r>
      <w:r w:rsidR="007D0858" w:rsidRPr="00576BD8">
        <w:rPr>
          <w:lang w:val="es-ES"/>
        </w:rPr>
        <w:t>si</w:t>
      </w:r>
      <w:r w:rsidR="00AE7C2F" w:rsidRPr="00576BD8">
        <w:rPr>
          <w:lang w:val="es-ES"/>
        </w:rPr>
        <w:t xml:space="preserve"> carece </w:t>
      </w:r>
      <w:r w:rsidR="007405D3" w:rsidRPr="00576BD8">
        <w:rPr>
          <w:lang w:val="es-ES"/>
        </w:rPr>
        <w:t>totalmente</w:t>
      </w:r>
      <w:r w:rsidR="00AE7C2F" w:rsidRPr="00576BD8">
        <w:rPr>
          <w:lang w:val="es-ES"/>
        </w:rPr>
        <w:t xml:space="preserve"> de </w:t>
      </w:r>
      <w:r w:rsidR="007405D3" w:rsidRPr="00576BD8">
        <w:rPr>
          <w:lang w:val="es-ES"/>
        </w:rPr>
        <w:t>control</w:t>
      </w:r>
      <w:r w:rsidR="00AE7C2F" w:rsidRPr="00576BD8">
        <w:rPr>
          <w:lang w:val="es-ES"/>
        </w:rPr>
        <w:t xml:space="preserve"> sobre ellas y</w:t>
      </w:r>
      <w:r w:rsidRPr="00576BD8">
        <w:rPr>
          <w:lang w:val="es-ES"/>
        </w:rPr>
        <w:t xml:space="preserve"> </w:t>
      </w:r>
      <w:r w:rsidR="007405D3" w:rsidRPr="00576BD8">
        <w:rPr>
          <w:lang w:val="es-ES"/>
        </w:rPr>
        <w:t>se pregunta en particular</w:t>
      </w:r>
      <w:r w:rsidR="00AE7C2F" w:rsidRPr="00576BD8">
        <w:rPr>
          <w:lang w:val="es-ES"/>
        </w:rPr>
        <w:t xml:space="preserve"> cuál es </w:t>
      </w:r>
      <w:r w:rsidR="007405D3" w:rsidRPr="00576BD8">
        <w:rPr>
          <w:lang w:val="es-ES"/>
        </w:rPr>
        <w:t>el riesgo de tendencias extremistas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55.</w:t>
      </w:r>
      <w:r w:rsidRPr="00576BD8">
        <w:rPr>
          <w:lang w:val="es-ES"/>
        </w:rPr>
        <w:tab/>
      </w:r>
      <w:r w:rsidR="009A434B" w:rsidRPr="00576BD8">
        <w:rPr>
          <w:lang w:val="es-ES"/>
        </w:rPr>
        <w:t xml:space="preserve">El </w:t>
      </w:r>
      <w:r w:rsidR="009A434B" w:rsidRPr="00576BD8">
        <w:rPr>
          <w:b/>
          <w:lang w:val="es-ES"/>
        </w:rPr>
        <w:t>Sr.</w:t>
      </w:r>
      <w:r w:rsidRPr="00576BD8">
        <w:rPr>
          <w:b/>
          <w:lang w:val="es-ES"/>
        </w:rPr>
        <w:t> CISSE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291573" w:rsidRPr="00576BD8">
        <w:rPr>
          <w:lang w:val="es-ES"/>
        </w:rPr>
        <w:t>responde que no hay tendencias extremistas y que</w:t>
      </w:r>
      <w:r w:rsidR="0053670F" w:rsidRPr="00576BD8">
        <w:rPr>
          <w:lang w:val="es-ES"/>
        </w:rPr>
        <w:t xml:space="preserve"> al </w:t>
      </w:r>
      <w:r w:rsidR="00291573" w:rsidRPr="00576BD8">
        <w:rPr>
          <w:lang w:val="es-ES"/>
        </w:rPr>
        <w:t>Gobierno</w:t>
      </w:r>
      <w:r w:rsidR="0053670F" w:rsidRPr="00576BD8">
        <w:rPr>
          <w:lang w:val="es-ES"/>
        </w:rPr>
        <w:t xml:space="preserve"> le preocupa mucho la organización de </w:t>
      </w:r>
      <w:r w:rsidR="00291573" w:rsidRPr="00576BD8">
        <w:rPr>
          <w:lang w:val="es-ES"/>
        </w:rPr>
        <w:t>la enseñanza en estas escuelas y</w:t>
      </w:r>
      <w:r w:rsidR="0053670F" w:rsidRPr="00576BD8">
        <w:rPr>
          <w:lang w:val="es-ES"/>
        </w:rPr>
        <w:t xml:space="preserve"> la formación de </w:t>
      </w:r>
      <w:r w:rsidR="00291573" w:rsidRPr="00576BD8">
        <w:rPr>
          <w:lang w:val="es-ES"/>
        </w:rPr>
        <w:t>los morabitos</w:t>
      </w:r>
      <w:r w:rsidR="001F1EFD">
        <w:rPr>
          <w:lang w:val="es-ES"/>
        </w:rPr>
        <w:t>.</w:t>
      </w:r>
    </w:p>
    <w:p w:rsidR="00773EC2" w:rsidRPr="00576BD8" w:rsidRDefault="00291573">
      <w:pPr>
        <w:spacing w:after="240"/>
        <w:rPr>
          <w:lang w:val="es-ES"/>
        </w:rPr>
      </w:pPr>
      <w:r w:rsidRPr="00576BD8">
        <w:rPr>
          <w:lang w:val="es-ES"/>
        </w:rPr>
        <w:t xml:space="preserve">Sin embargo, </w:t>
      </w:r>
      <w:r w:rsidR="007D0858" w:rsidRPr="00576BD8">
        <w:rPr>
          <w:lang w:val="es-ES"/>
        </w:rPr>
        <w:t>la tarea</w:t>
      </w:r>
      <w:r w:rsidRPr="00576BD8">
        <w:rPr>
          <w:lang w:val="es-ES"/>
        </w:rPr>
        <w:t xml:space="preserve"> no es fácil</w:t>
      </w:r>
      <w:r w:rsidR="00E8447E" w:rsidRPr="00576BD8">
        <w:rPr>
          <w:lang w:val="es-ES"/>
        </w:rPr>
        <w:t>,</w:t>
      </w:r>
      <w:r w:rsidRPr="00576BD8">
        <w:rPr>
          <w:lang w:val="es-ES"/>
        </w:rPr>
        <w:t xml:space="preserve"> debido a diversos factores</w:t>
      </w:r>
      <w:r w:rsidR="00773EC2" w:rsidRPr="00576BD8">
        <w:rPr>
          <w:lang w:val="es-ES"/>
        </w:rPr>
        <w:t xml:space="preserve">. </w:t>
      </w:r>
      <w:r w:rsidR="006D19CB" w:rsidRPr="00576BD8">
        <w:rPr>
          <w:lang w:val="es-ES"/>
        </w:rPr>
        <w:t>C</w:t>
      </w:r>
      <w:r w:rsidRPr="00576BD8">
        <w:rPr>
          <w:lang w:val="es-ES"/>
        </w:rPr>
        <w:t xml:space="preserve">on frecuencia </w:t>
      </w:r>
      <w:r w:rsidR="006D19CB" w:rsidRPr="00576BD8">
        <w:rPr>
          <w:lang w:val="es-ES"/>
        </w:rPr>
        <w:t xml:space="preserve">son </w:t>
      </w:r>
      <w:r w:rsidRPr="00576BD8">
        <w:rPr>
          <w:lang w:val="es-ES"/>
        </w:rPr>
        <w:t>los padres quienes deciden enviar a su hijo a la escuela coránica</w:t>
      </w:r>
      <w:r w:rsidR="00773EC2" w:rsidRPr="00576BD8">
        <w:rPr>
          <w:lang w:val="es-ES"/>
        </w:rPr>
        <w:t xml:space="preserve">. </w:t>
      </w:r>
      <w:r w:rsidRPr="00576BD8">
        <w:rPr>
          <w:lang w:val="es-ES"/>
        </w:rPr>
        <w:t>Es posible seguir las dos enseñanzas</w:t>
      </w:r>
      <w:r w:rsidR="00773EC2"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56.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> DIALLO M’B</w:t>
      </w:r>
      <w:r w:rsidR="001F1EFD" w:rsidRPr="00576BD8">
        <w:rPr>
          <w:b/>
          <w:lang w:val="es-ES"/>
        </w:rPr>
        <w:t>odji</w:t>
      </w:r>
      <w:r w:rsidRPr="00576BD8">
        <w:rPr>
          <w:b/>
          <w:lang w:val="es-ES"/>
        </w:rPr>
        <w:t xml:space="preserve"> SENE</w:t>
      </w:r>
      <w:r w:rsidRPr="00576BD8">
        <w:rPr>
          <w:lang w:val="es-ES"/>
        </w:rPr>
        <w:t xml:space="preserve"> (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) </w:t>
      </w:r>
      <w:r w:rsidR="00A524CA" w:rsidRPr="00576BD8">
        <w:rPr>
          <w:lang w:val="es-ES"/>
        </w:rPr>
        <w:t>dice que la verdadera escuela coránica no es incompatible con el acceso a la educación</w:t>
      </w:r>
      <w:r w:rsidRPr="00576BD8">
        <w:rPr>
          <w:lang w:val="es-ES"/>
        </w:rPr>
        <w:t xml:space="preserve">. </w:t>
      </w:r>
      <w:r w:rsidR="00A524CA" w:rsidRPr="00576BD8">
        <w:rPr>
          <w:lang w:val="es-ES"/>
        </w:rPr>
        <w:t>Muchos niños asisten a ella para aprender las oraciones antes ir a la escuela ordinaria</w:t>
      </w:r>
      <w:r w:rsidRPr="00576BD8">
        <w:rPr>
          <w:lang w:val="es-ES"/>
        </w:rPr>
        <w:t xml:space="preserve">. </w:t>
      </w:r>
      <w:r w:rsidR="00A524CA" w:rsidRPr="00576BD8">
        <w:rPr>
          <w:lang w:val="es-ES"/>
        </w:rPr>
        <w:t xml:space="preserve">Por desgracia, ciertos morabitos empujan a los niños a la mendicidad en lugar de enseñarles la religión, pero el Gobierno se esfuerza por </w:t>
      </w:r>
      <w:r w:rsidR="006D19CB" w:rsidRPr="00576BD8">
        <w:rPr>
          <w:lang w:val="es-ES"/>
        </w:rPr>
        <w:t xml:space="preserve">solucionar </w:t>
      </w:r>
      <w:r w:rsidR="00A524CA" w:rsidRPr="00576BD8">
        <w:rPr>
          <w:lang w:val="es-ES"/>
        </w:rPr>
        <w:t>este problema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57.</w:t>
      </w:r>
      <w:r w:rsidRPr="00576BD8">
        <w:rPr>
          <w:lang w:val="es-ES"/>
        </w:rPr>
        <w:tab/>
      </w:r>
      <w:r w:rsidR="00355BD0" w:rsidRPr="00576BD8">
        <w:rPr>
          <w:lang w:val="es-ES"/>
        </w:rPr>
        <w:t xml:space="preserve">La práctica consistente en imponer una dieta a las muchachas antes de su matrimonio es una tradición cultural </w:t>
      </w:r>
      <w:r w:rsidR="00BB092D" w:rsidRPr="00576BD8">
        <w:rPr>
          <w:lang w:val="es-ES"/>
        </w:rPr>
        <w:t xml:space="preserve">que </w:t>
      </w:r>
      <w:r w:rsidR="00355BD0" w:rsidRPr="00576BD8">
        <w:rPr>
          <w:lang w:val="es-ES"/>
        </w:rPr>
        <w:t>cada vez</w:t>
      </w:r>
      <w:r w:rsidR="00BB092D" w:rsidRPr="00576BD8">
        <w:rPr>
          <w:lang w:val="es-ES"/>
        </w:rPr>
        <w:t xml:space="preserve"> se</w:t>
      </w:r>
      <w:r w:rsidR="00FF0823" w:rsidRPr="00576BD8">
        <w:rPr>
          <w:lang w:val="es-ES"/>
        </w:rPr>
        <w:t xml:space="preserve"> respeta </w:t>
      </w:r>
      <w:r w:rsidR="00BB092D" w:rsidRPr="00576BD8">
        <w:rPr>
          <w:lang w:val="es-ES"/>
        </w:rPr>
        <w:t>menos</w:t>
      </w:r>
      <w:r w:rsidRPr="00576BD8">
        <w:rPr>
          <w:lang w:val="es-ES"/>
        </w:rPr>
        <w:t xml:space="preserve">. </w:t>
      </w:r>
      <w:r w:rsidR="00355BD0" w:rsidRPr="00576BD8">
        <w:rPr>
          <w:lang w:val="es-ES"/>
        </w:rPr>
        <w:t xml:space="preserve">Desde 1999 funciona un Comité de </w:t>
      </w:r>
      <w:r w:rsidR="001F1EFD">
        <w:rPr>
          <w:lang w:val="es-ES"/>
        </w:rPr>
        <w:t>L</w:t>
      </w:r>
      <w:r w:rsidR="00355BD0" w:rsidRPr="00576BD8">
        <w:rPr>
          <w:lang w:val="es-ES"/>
        </w:rPr>
        <w:t xml:space="preserve">ucha contra las </w:t>
      </w:r>
      <w:r w:rsidR="001F1EFD">
        <w:rPr>
          <w:lang w:val="es-ES"/>
        </w:rPr>
        <w:t>P</w:t>
      </w:r>
      <w:r w:rsidR="00355BD0" w:rsidRPr="00576BD8">
        <w:rPr>
          <w:lang w:val="es-ES"/>
        </w:rPr>
        <w:t xml:space="preserve">rácticas </w:t>
      </w:r>
      <w:r w:rsidR="001F1EFD">
        <w:rPr>
          <w:lang w:val="es-ES"/>
        </w:rPr>
        <w:t>P</w:t>
      </w:r>
      <w:r w:rsidR="00355BD0" w:rsidRPr="00576BD8">
        <w:rPr>
          <w:lang w:val="es-ES"/>
        </w:rPr>
        <w:t xml:space="preserve">erjudiciales para la </w:t>
      </w:r>
      <w:r w:rsidR="001F1EFD">
        <w:rPr>
          <w:lang w:val="es-ES"/>
        </w:rPr>
        <w:t>S</w:t>
      </w:r>
      <w:r w:rsidR="00355BD0" w:rsidRPr="00576BD8">
        <w:rPr>
          <w:lang w:val="es-ES"/>
        </w:rPr>
        <w:t>alud y se aplica un programa nacional de lucha contra la práctica de la escisión</w:t>
      </w:r>
      <w:r w:rsidR="003E35B2" w:rsidRPr="00576BD8">
        <w:rPr>
          <w:lang w:val="es-ES"/>
        </w:rPr>
        <w:t xml:space="preserve">. Se ha observado un ligero retroceso de esta práctica y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 xml:space="preserve"> </w:t>
      </w:r>
      <w:r w:rsidR="003E35B2" w:rsidRPr="00576BD8">
        <w:rPr>
          <w:lang w:val="es-ES"/>
        </w:rPr>
        <w:t>ha decidido combatirla</w:t>
      </w:r>
      <w:r w:rsidR="00BB092D" w:rsidRPr="00576BD8">
        <w:rPr>
          <w:lang w:val="es-ES"/>
        </w:rPr>
        <w:t xml:space="preserve"> por medio de </w:t>
      </w:r>
      <w:r w:rsidR="003E35B2" w:rsidRPr="00576BD8">
        <w:rPr>
          <w:lang w:val="es-ES"/>
        </w:rPr>
        <w:t>la educación y la sensibilización y no</w:t>
      </w:r>
      <w:r w:rsidR="00BB092D" w:rsidRPr="00576BD8">
        <w:rPr>
          <w:lang w:val="es-ES"/>
        </w:rPr>
        <w:t xml:space="preserve"> por la </w:t>
      </w:r>
      <w:r w:rsidR="003E35B2" w:rsidRPr="00576BD8">
        <w:rPr>
          <w:lang w:val="es-ES"/>
        </w:rPr>
        <w:t xml:space="preserve">represión penal, puesto que ha constatado que las leyes aprobadas al respecto </w:t>
      </w:r>
      <w:r w:rsidR="006D19CB" w:rsidRPr="00576BD8">
        <w:rPr>
          <w:lang w:val="es-ES"/>
        </w:rPr>
        <w:t xml:space="preserve">en </w:t>
      </w:r>
      <w:r w:rsidR="003E35B2" w:rsidRPr="00576BD8">
        <w:rPr>
          <w:lang w:val="es-ES"/>
        </w:rPr>
        <w:t xml:space="preserve">ciertos países vecinos eran difícilmente aplicables e incitaban a las familias a practicar escisiones clandestinas en el extranjero, sobre todo en </w:t>
      </w:r>
      <w:r w:rsidR="00F35322" w:rsidRPr="00576BD8">
        <w:rPr>
          <w:lang w:val="es-ES"/>
        </w:rPr>
        <w:t>Malí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58.</w:t>
      </w:r>
      <w:r w:rsidRPr="00576BD8">
        <w:rPr>
          <w:lang w:val="es-ES"/>
        </w:rPr>
        <w:tab/>
      </w:r>
      <w:r w:rsidR="00F35322" w:rsidRPr="00576BD8">
        <w:rPr>
          <w:lang w:val="es-ES"/>
        </w:rPr>
        <w:t xml:space="preserve">La </w:t>
      </w:r>
      <w:r w:rsidR="00F35322" w:rsidRPr="00576BD8">
        <w:rPr>
          <w:b/>
          <w:lang w:val="es-ES"/>
        </w:rPr>
        <w:t>Sra.</w:t>
      </w:r>
      <w:r w:rsidRPr="00576BD8">
        <w:rPr>
          <w:b/>
          <w:lang w:val="es-ES"/>
        </w:rPr>
        <w:t xml:space="preserve"> OUEDRAOGO</w:t>
      </w:r>
      <w:r w:rsidRPr="00576BD8">
        <w:rPr>
          <w:lang w:val="es-ES"/>
        </w:rPr>
        <w:t xml:space="preserve"> </w:t>
      </w:r>
      <w:r w:rsidR="00AD4E2B" w:rsidRPr="00576BD8">
        <w:rPr>
          <w:lang w:val="es-ES"/>
        </w:rPr>
        <w:t>pregunta dónde van los refugiados tras su paso por el centro de tránsito y qué trato</w:t>
      </w:r>
      <w:r w:rsidR="00FF0823" w:rsidRPr="00576BD8">
        <w:rPr>
          <w:lang w:val="es-ES"/>
        </w:rPr>
        <w:t xml:space="preserve"> reciben </w:t>
      </w:r>
      <w:r w:rsidR="00AD4E2B" w:rsidRPr="00576BD8">
        <w:rPr>
          <w:lang w:val="es-ES"/>
        </w:rPr>
        <w:t>los niños en estos centros, en particular si</w:t>
      </w:r>
      <w:r w:rsidR="00FF0823" w:rsidRPr="00576BD8">
        <w:rPr>
          <w:lang w:val="es-ES"/>
        </w:rPr>
        <w:t xml:space="preserve"> tienen </w:t>
      </w:r>
      <w:r w:rsidR="00AD4E2B" w:rsidRPr="00576BD8">
        <w:rPr>
          <w:lang w:val="es-ES"/>
        </w:rPr>
        <w:t xml:space="preserve">acceso a los servicios médicos, si se les ayuda a encontrar a su familia y si se adoptan medidas para protegerlos </w:t>
      </w:r>
      <w:r w:rsidRPr="00576BD8">
        <w:rPr>
          <w:lang w:val="es-ES"/>
        </w:rPr>
        <w:t>− en</w:t>
      </w:r>
      <w:r w:rsidR="00AD4E2B" w:rsidRPr="00576BD8">
        <w:rPr>
          <w:lang w:val="es-ES"/>
        </w:rPr>
        <w:t xml:space="preserve"> particular a las niñas</w:t>
      </w:r>
      <w:r w:rsidRPr="00576BD8">
        <w:rPr>
          <w:lang w:val="es-ES"/>
        </w:rPr>
        <w:t> −</w:t>
      </w:r>
      <w:r w:rsidR="00FF0823" w:rsidRPr="00576BD8">
        <w:rPr>
          <w:lang w:val="es-ES"/>
        </w:rPr>
        <w:t> </w:t>
      </w:r>
      <w:r w:rsidR="00AD4E2B" w:rsidRPr="00576BD8">
        <w:rPr>
          <w:lang w:val="es-ES"/>
        </w:rPr>
        <w:t>contra posibles violencias</w:t>
      </w:r>
      <w:r w:rsidRPr="00576BD8">
        <w:rPr>
          <w:lang w:val="es-ES"/>
        </w:rPr>
        <w:t>.</w:t>
      </w:r>
    </w:p>
    <w:p w:rsidR="00773EC2" w:rsidRPr="00576BD8" w:rsidRDefault="00773EC2">
      <w:pPr>
        <w:spacing w:after="240"/>
        <w:rPr>
          <w:lang w:val="es-ES"/>
        </w:rPr>
      </w:pPr>
      <w:r w:rsidRPr="00576BD8">
        <w:rPr>
          <w:lang w:val="es-ES"/>
        </w:rPr>
        <w:t>59.</w:t>
      </w:r>
      <w:r w:rsidRPr="00576BD8">
        <w:rPr>
          <w:lang w:val="es-ES"/>
        </w:rPr>
        <w:tab/>
      </w:r>
      <w:r w:rsidR="00FF0823" w:rsidRPr="00576BD8">
        <w:rPr>
          <w:lang w:val="es-ES"/>
        </w:rPr>
        <w:t xml:space="preserve">Sería oportuno </w:t>
      </w:r>
      <w:r w:rsidR="002463FA" w:rsidRPr="00576BD8">
        <w:rPr>
          <w:lang w:val="es-ES"/>
        </w:rPr>
        <w:t>que la delegación</w:t>
      </w:r>
      <w:r w:rsidR="0082360F" w:rsidRPr="00576BD8">
        <w:rPr>
          <w:lang w:val="es-ES"/>
        </w:rPr>
        <w:t xml:space="preserve"> facilitara</w:t>
      </w:r>
      <w:r w:rsidR="00FF0823" w:rsidRPr="00576BD8">
        <w:rPr>
          <w:lang w:val="es-ES"/>
        </w:rPr>
        <w:t xml:space="preserve"> </w:t>
      </w:r>
      <w:r w:rsidR="002463FA" w:rsidRPr="00576BD8">
        <w:rPr>
          <w:lang w:val="es-ES"/>
        </w:rPr>
        <w:t xml:space="preserve">información </w:t>
      </w:r>
      <w:r w:rsidR="001F1EFD">
        <w:rPr>
          <w:lang w:val="es-ES"/>
        </w:rPr>
        <w:t>acerca de</w:t>
      </w:r>
      <w:r w:rsidR="002463FA" w:rsidRPr="00576BD8">
        <w:rPr>
          <w:lang w:val="es-ES"/>
        </w:rPr>
        <w:t xml:space="preserve"> la ayuda </w:t>
      </w:r>
      <w:r w:rsidR="006D19CB" w:rsidRPr="00576BD8">
        <w:rPr>
          <w:lang w:val="es-ES"/>
        </w:rPr>
        <w:t xml:space="preserve">que se </w:t>
      </w:r>
      <w:r w:rsidR="002463FA" w:rsidRPr="00576BD8">
        <w:rPr>
          <w:lang w:val="es-ES"/>
        </w:rPr>
        <w:t>presta a los niños de la calle</w:t>
      </w:r>
      <w:r w:rsidRPr="00576BD8">
        <w:rPr>
          <w:lang w:val="es-ES"/>
        </w:rPr>
        <w:t>,</w:t>
      </w:r>
      <w:r w:rsidR="002463FA" w:rsidRPr="00576BD8">
        <w:rPr>
          <w:lang w:val="es-ES"/>
        </w:rPr>
        <w:t xml:space="preserve"> que no todos </w:t>
      </w:r>
      <w:r w:rsidR="00FF0823" w:rsidRPr="00576BD8">
        <w:rPr>
          <w:lang w:val="es-ES"/>
        </w:rPr>
        <w:t xml:space="preserve">son </w:t>
      </w:r>
      <w:r w:rsidR="002463FA" w:rsidRPr="00576BD8">
        <w:rPr>
          <w:lang w:val="es-ES"/>
        </w:rPr>
        <w:t xml:space="preserve">mendigos </w:t>
      </w:r>
      <w:r w:rsidRPr="00576BD8">
        <w:rPr>
          <w:lang w:val="es-ES"/>
        </w:rPr>
        <w:t>(</w:t>
      </w:r>
      <w:r w:rsidRPr="00576BD8">
        <w:rPr>
          <w:i/>
          <w:iCs/>
          <w:lang w:val="es-ES"/>
        </w:rPr>
        <w:t>garib</w:t>
      </w:r>
      <w:r w:rsidR="002463FA" w:rsidRPr="00576BD8">
        <w:rPr>
          <w:i/>
          <w:iCs/>
          <w:lang w:val="es-ES"/>
        </w:rPr>
        <w:t>ús</w:t>
      </w:r>
      <w:r w:rsidRPr="00576BD8">
        <w:rPr>
          <w:lang w:val="es-ES"/>
        </w:rPr>
        <w:t xml:space="preserve">); </w:t>
      </w:r>
      <w:r w:rsidR="00116546" w:rsidRPr="00576BD8">
        <w:rPr>
          <w:lang w:val="es-ES"/>
        </w:rPr>
        <w:t>a veces hay en la calle hasta familias enteras a causa de la pobreza</w:t>
      </w:r>
      <w:r w:rsidRPr="00576BD8">
        <w:rPr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lang w:val="es-ES"/>
        </w:rPr>
      </w:pPr>
      <w:r w:rsidRPr="00825734">
        <w:rPr>
          <w:spacing w:val="-8"/>
          <w:lang w:val="es-ES"/>
        </w:rPr>
        <w:t>60.</w:t>
      </w:r>
      <w:r w:rsidRPr="00825734">
        <w:rPr>
          <w:spacing w:val="-8"/>
          <w:lang w:val="es-ES"/>
        </w:rPr>
        <w:tab/>
      </w:r>
      <w:r w:rsidR="00F35322" w:rsidRPr="00825734">
        <w:rPr>
          <w:spacing w:val="-8"/>
          <w:lang w:val="es-ES"/>
        </w:rPr>
        <w:t xml:space="preserve">La </w:t>
      </w:r>
      <w:r w:rsidR="00F35322" w:rsidRPr="00825734">
        <w:rPr>
          <w:b/>
          <w:spacing w:val="-8"/>
          <w:lang w:val="es-ES"/>
        </w:rPr>
        <w:t>Sra.</w:t>
      </w:r>
      <w:r w:rsidRPr="00825734">
        <w:rPr>
          <w:b/>
          <w:spacing w:val="-8"/>
          <w:lang w:val="es-ES"/>
        </w:rPr>
        <w:t> SMITH</w:t>
      </w:r>
      <w:r w:rsidRPr="00825734">
        <w:rPr>
          <w:spacing w:val="-8"/>
          <w:lang w:val="es-ES"/>
        </w:rPr>
        <w:t xml:space="preserve"> </w:t>
      </w:r>
      <w:r w:rsidR="000567F1" w:rsidRPr="00825734">
        <w:rPr>
          <w:spacing w:val="-8"/>
          <w:lang w:val="es-ES"/>
        </w:rPr>
        <w:t xml:space="preserve">pregunta cuáles son los riesgos relacionados con la adopción internacional </w:t>
      </w:r>
      <w:r w:rsidR="00E11B5E" w:rsidRPr="00825734">
        <w:rPr>
          <w:spacing w:val="-8"/>
          <w:lang w:val="es-ES"/>
        </w:rPr>
        <w:t xml:space="preserve">que se </w:t>
      </w:r>
      <w:r w:rsidR="000567F1" w:rsidRPr="00825734">
        <w:rPr>
          <w:spacing w:val="-8"/>
          <w:lang w:val="es-ES"/>
        </w:rPr>
        <w:t>menciona</w:t>
      </w:r>
      <w:r w:rsidR="00E11B5E" w:rsidRPr="00825734">
        <w:rPr>
          <w:spacing w:val="-8"/>
          <w:lang w:val="es-ES"/>
        </w:rPr>
        <w:t>n</w:t>
      </w:r>
      <w:r w:rsidR="000567F1" w:rsidRPr="00825734">
        <w:rPr>
          <w:spacing w:val="-8"/>
          <w:lang w:val="es-ES"/>
        </w:rPr>
        <w:t xml:space="preserve"> en el informe</w:t>
      </w:r>
      <w:r w:rsidRPr="00825734">
        <w:rPr>
          <w:spacing w:val="-8"/>
          <w:lang w:val="es-ES"/>
        </w:rPr>
        <w:t xml:space="preserve">. </w:t>
      </w:r>
      <w:r w:rsidR="000567F1" w:rsidRPr="00825734">
        <w:rPr>
          <w:spacing w:val="-8"/>
          <w:lang w:val="es-ES"/>
        </w:rPr>
        <w:t xml:space="preserve">El procedimiento que se aplica en </w:t>
      </w:r>
      <w:r w:rsidR="00F35322" w:rsidRPr="00825734">
        <w:rPr>
          <w:spacing w:val="-8"/>
          <w:lang w:val="es-ES"/>
        </w:rPr>
        <w:t>Malí</w:t>
      </w:r>
      <w:r w:rsidRPr="00825734">
        <w:rPr>
          <w:spacing w:val="-8"/>
          <w:lang w:val="es-ES"/>
        </w:rPr>
        <w:t xml:space="preserve"> </w:t>
      </w:r>
      <w:r w:rsidR="000567F1" w:rsidRPr="00825734">
        <w:rPr>
          <w:spacing w:val="-8"/>
          <w:lang w:val="es-ES"/>
        </w:rPr>
        <w:t>parece muy completo y debería bastar para evitar las adopciones ilegales</w:t>
      </w:r>
      <w:r w:rsidRPr="00825734">
        <w:rPr>
          <w:spacing w:val="-8"/>
          <w:lang w:val="es-ES"/>
        </w:rPr>
        <w:t>.</w:t>
      </w:r>
      <w:r w:rsidR="000567F1" w:rsidRPr="00825734">
        <w:rPr>
          <w:spacing w:val="-8"/>
          <w:lang w:val="es-ES"/>
        </w:rPr>
        <w:t xml:space="preserve"> La adopción de protección</w:t>
      </w:r>
      <w:r w:rsidRPr="00825734">
        <w:rPr>
          <w:spacing w:val="-8"/>
          <w:lang w:val="es-ES"/>
        </w:rPr>
        <w:t>,</w:t>
      </w:r>
      <w:r w:rsidR="000567F1" w:rsidRPr="00825734">
        <w:rPr>
          <w:spacing w:val="-8"/>
          <w:lang w:val="es-ES"/>
        </w:rPr>
        <w:t xml:space="preserve"> establecida por el artículo </w:t>
      </w:r>
      <w:r w:rsidRPr="00825734">
        <w:rPr>
          <w:spacing w:val="-8"/>
          <w:lang w:val="es-ES"/>
        </w:rPr>
        <w:t xml:space="preserve">58 </w:t>
      </w:r>
      <w:r w:rsidR="000567F1" w:rsidRPr="00825734">
        <w:rPr>
          <w:spacing w:val="-8"/>
          <w:lang w:val="es-ES"/>
        </w:rPr>
        <w:t>del Código de la Familia, es igualmente un procedimiento importante, puesto que se ajusta a las</w:t>
      </w:r>
      <w:r w:rsidR="001173E6" w:rsidRPr="00825734">
        <w:rPr>
          <w:spacing w:val="-8"/>
          <w:lang w:val="es-ES"/>
        </w:rPr>
        <w:t xml:space="preserve"> normas </w:t>
      </w:r>
      <w:r w:rsidR="000567F1" w:rsidRPr="00825734">
        <w:rPr>
          <w:spacing w:val="-8"/>
          <w:lang w:val="es-ES"/>
        </w:rPr>
        <w:t>consuetudinarias, mediante la celebración de un juicio en audiencia pública al final de una</w:t>
      </w:r>
      <w:r w:rsidR="001173E6" w:rsidRPr="00825734">
        <w:rPr>
          <w:spacing w:val="-8"/>
          <w:lang w:val="es-ES"/>
        </w:rPr>
        <w:t xml:space="preserve"> investigación</w:t>
      </w:r>
      <w:r w:rsidRPr="00825734">
        <w:rPr>
          <w:spacing w:val="-8"/>
          <w:lang w:val="es-ES"/>
        </w:rPr>
        <w:t xml:space="preserve">, </w:t>
      </w:r>
      <w:r w:rsidR="000567F1" w:rsidRPr="00825734">
        <w:rPr>
          <w:spacing w:val="-8"/>
          <w:lang w:val="es-ES"/>
        </w:rPr>
        <w:t xml:space="preserve">pero </w:t>
      </w:r>
      <w:r w:rsidR="001173E6" w:rsidRPr="00825734">
        <w:rPr>
          <w:spacing w:val="-8"/>
          <w:lang w:val="es-ES"/>
        </w:rPr>
        <w:t>cabe</w:t>
      </w:r>
      <w:r w:rsidR="000567F1" w:rsidRPr="00825734">
        <w:rPr>
          <w:spacing w:val="-8"/>
          <w:lang w:val="es-ES"/>
        </w:rPr>
        <w:t xml:space="preserve"> preguntarse si</w:t>
      </w:r>
      <w:r w:rsidR="00EA2954" w:rsidRPr="00825734">
        <w:rPr>
          <w:spacing w:val="-8"/>
          <w:lang w:val="es-ES"/>
        </w:rPr>
        <w:t xml:space="preserve"> se hace esto </w:t>
      </w:r>
      <w:r w:rsidR="000567F1" w:rsidRPr="00825734">
        <w:rPr>
          <w:spacing w:val="-8"/>
          <w:lang w:val="es-ES"/>
        </w:rPr>
        <w:t xml:space="preserve">realmente </w:t>
      </w:r>
      <w:r w:rsidR="00EA2954" w:rsidRPr="00825734">
        <w:rPr>
          <w:spacing w:val="-8"/>
          <w:lang w:val="es-ES"/>
        </w:rPr>
        <w:t xml:space="preserve">en </w:t>
      </w:r>
      <w:r w:rsidR="000567F1" w:rsidRPr="00825734">
        <w:rPr>
          <w:spacing w:val="-8"/>
          <w:lang w:val="es-ES"/>
        </w:rPr>
        <w:t>la práctica</w:t>
      </w:r>
      <w:r w:rsidRPr="00825734">
        <w:rPr>
          <w:spacing w:val="-8"/>
          <w:lang w:val="es-ES"/>
        </w:rPr>
        <w:t xml:space="preserve">. </w:t>
      </w:r>
      <w:r w:rsidR="000567F1" w:rsidRPr="00825734">
        <w:rPr>
          <w:spacing w:val="-8"/>
          <w:lang w:val="es-ES"/>
        </w:rPr>
        <w:t xml:space="preserve">El Estado parte no especifica si </w:t>
      </w:r>
      <w:r w:rsidR="00E11B5E" w:rsidRPr="00825734">
        <w:rPr>
          <w:spacing w:val="-8"/>
          <w:lang w:val="es-ES"/>
        </w:rPr>
        <w:t>hay</w:t>
      </w:r>
      <w:r w:rsidR="000567F1" w:rsidRPr="00825734">
        <w:rPr>
          <w:spacing w:val="-8"/>
          <w:lang w:val="es-ES"/>
        </w:rPr>
        <w:t xml:space="preserve"> hogares para niños</w:t>
      </w:r>
      <w:r w:rsidRPr="00825734">
        <w:rPr>
          <w:spacing w:val="-8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lang w:val="es-ES"/>
        </w:rPr>
        <w:t>61.</w:t>
      </w:r>
      <w:r w:rsidRPr="00825734">
        <w:rPr>
          <w:spacing w:val="-8"/>
          <w:lang w:val="es-ES"/>
        </w:rPr>
        <w:tab/>
      </w:r>
      <w:r w:rsidR="0069484C" w:rsidRPr="00825734">
        <w:rPr>
          <w:spacing w:val="-8"/>
          <w:lang w:val="es-ES"/>
        </w:rPr>
        <w:t xml:space="preserve">Todo parece indicar que </w:t>
      </w:r>
      <w:r w:rsidR="009E4D46" w:rsidRPr="00825734">
        <w:rPr>
          <w:spacing w:val="-8"/>
          <w:lang w:val="es-ES"/>
        </w:rPr>
        <w:t>el centro especializado de detención, reeducación y reinserción de menores</w:t>
      </w:r>
      <w:r w:rsidR="0069484C" w:rsidRPr="00825734">
        <w:rPr>
          <w:spacing w:val="-8"/>
          <w:lang w:val="es-ES"/>
        </w:rPr>
        <w:t xml:space="preserve"> de </w:t>
      </w:r>
      <w:r w:rsidRPr="00825734">
        <w:rPr>
          <w:spacing w:val="-8"/>
          <w:szCs w:val="24"/>
          <w:lang w:val="es-ES"/>
        </w:rPr>
        <w:t xml:space="preserve">Bollé </w:t>
      </w:r>
      <w:r w:rsidR="009E4D46" w:rsidRPr="00825734">
        <w:rPr>
          <w:spacing w:val="-8"/>
          <w:szCs w:val="24"/>
          <w:lang w:val="es-ES"/>
        </w:rPr>
        <w:t xml:space="preserve">no sólo </w:t>
      </w:r>
      <w:r w:rsidR="0069484C" w:rsidRPr="00825734">
        <w:rPr>
          <w:spacing w:val="-8"/>
          <w:szCs w:val="24"/>
          <w:lang w:val="es-ES"/>
        </w:rPr>
        <w:t xml:space="preserve">acoge </w:t>
      </w:r>
      <w:r w:rsidR="009E4D46" w:rsidRPr="00825734">
        <w:rPr>
          <w:spacing w:val="-8"/>
          <w:szCs w:val="24"/>
          <w:lang w:val="es-ES"/>
        </w:rPr>
        <w:t>a los varones en conflicto con la ley, sino también a los niños enviados allí debido a su comportamiento o por sus padres</w:t>
      </w:r>
      <w:r w:rsidRPr="00825734">
        <w:rPr>
          <w:spacing w:val="-8"/>
          <w:lang w:val="es-ES"/>
        </w:rPr>
        <w:t xml:space="preserve">, </w:t>
      </w:r>
      <w:r w:rsidR="009E4D46" w:rsidRPr="00825734">
        <w:rPr>
          <w:spacing w:val="-8"/>
          <w:lang w:val="es-ES"/>
        </w:rPr>
        <w:t>sin que se sepa si están mezclados con</w:t>
      </w:r>
      <w:r w:rsidR="0069484C" w:rsidRPr="00825734">
        <w:rPr>
          <w:spacing w:val="-8"/>
          <w:lang w:val="es-ES"/>
        </w:rPr>
        <w:t xml:space="preserve"> los</w:t>
      </w:r>
      <w:r w:rsidR="009E4D46" w:rsidRPr="00825734">
        <w:rPr>
          <w:spacing w:val="-8"/>
          <w:lang w:val="es-ES"/>
        </w:rPr>
        <w:t xml:space="preserve"> otros o si hay unidades especiales reservadas para ellos</w:t>
      </w:r>
      <w:r w:rsidRPr="00825734">
        <w:rPr>
          <w:spacing w:val="-8"/>
          <w:lang w:val="es-ES"/>
        </w:rPr>
        <w:t xml:space="preserve">. </w:t>
      </w:r>
      <w:r w:rsidR="009E4D46" w:rsidRPr="00825734">
        <w:rPr>
          <w:spacing w:val="-8"/>
          <w:lang w:val="es-ES"/>
        </w:rPr>
        <w:t>En cuanto al centro de mujeres,</w:t>
      </w:r>
      <w:r w:rsidR="0069484C" w:rsidRPr="00825734">
        <w:rPr>
          <w:spacing w:val="-8"/>
          <w:lang w:val="es-ES"/>
        </w:rPr>
        <w:t xml:space="preserve"> es evidente que acoge </w:t>
      </w:r>
      <w:r w:rsidR="009E4D46" w:rsidRPr="00825734">
        <w:rPr>
          <w:spacing w:val="-8"/>
          <w:lang w:val="es-ES"/>
        </w:rPr>
        <w:t>a mujeres adultas y menores sin distinción</w:t>
      </w:r>
      <w:r w:rsidRPr="00825734">
        <w:rPr>
          <w:spacing w:val="-8"/>
          <w:szCs w:val="24"/>
          <w:lang w:val="es-ES"/>
        </w:rPr>
        <w:t xml:space="preserve">. </w:t>
      </w:r>
      <w:r w:rsidR="009E4D46" w:rsidRPr="00825734">
        <w:rPr>
          <w:spacing w:val="-8"/>
          <w:szCs w:val="24"/>
          <w:lang w:val="es-ES"/>
        </w:rPr>
        <w:t xml:space="preserve">En general, en el informe no se especifica si en los centros de detención </w:t>
      </w:r>
      <w:r w:rsidR="0069484C" w:rsidRPr="00825734">
        <w:rPr>
          <w:spacing w:val="-8"/>
          <w:szCs w:val="24"/>
          <w:lang w:val="es-ES"/>
        </w:rPr>
        <w:t xml:space="preserve">se separa a </w:t>
      </w:r>
      <w:r w:rsidR="009E4D46" w:rsidRPr="00825734">
        <w:rPr>
          <w:spacing w:val="-8"/>
          <w:szCs w:val="24"/>
          <w:lang w:val="es-ES"/>
        </w:rPr>
        <w:t xml:space="preserve">los niños de los adultos y si se les proponen programas educativos. Convendría saber además si el control que se ejerce sobre los dos centros de </w:t>
      </w:r>
      <w:r w:rsidRPr="00825734">
        <w:rPr>
          <w:spacing w:val="-8"/>
          <w:szCs w:val="24"/>
          <w:lang w:val="es-ES"/>
        </w:rPr>
        <w:t>Bollé</w:t>
      </w:r>
      <w:r w:rsidR="009E4D46" w:rsidRPr="00825734">
        <w:rPr>
          <w:spacing w:val="-8"/>
          <w:szCs w:val="24"/>
          <w:lang w:val="es-ES"/>
        </w:rPr>
        <w:t xml:space="preserve"> es satisfactorio</w:t>
      </w:r>
      <w:r w:rsidR="00D9328A"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62.</w:t>
      </w:r>
      <w:r w:rsidRPr="00825734">
        <w:rPr>
          <w:spacing w:val="-8"/>
          <w:szCs w:val="24"/>
          <w:lang w:val="es-ES"/>
        </w:rPr>
        <w:tab/>
      </w:r>
      <w:r w:rsidR="0069484C" w:rsidRPr="00825734">
        <w:rPr>
          <w:spacing w:val="-8"/>
          <w:szCs w:val="24"/>
          <w:lang w:val="es-ES"/>
        </w:rPr>
        <w:t xml:space="preserve">Convendría que </w:t>
      </w:r>
      <w:r w:rsidR="0092394C" w:rsidRPr="00825734">
        <w:rPr>
          <w:spacing w:val="-8"/>
          <w:szCs w:val="24"/>
          <w:lang w:val="es-ES"/>
        </w:rPr>
        <w:t>la delegación</w:t>
      </w:r>
      <w:r w:rsidR="0069484C" w:rsidRPr="00825734">
        <w:rPr>
          <w:spacing w:val="-8"/>
          <w:szCs w:val="24"/>
          <w:lang w:val="es-ES"/>
        </w:rPr>
        <w:t xml:space="preserve"> indicase </w:t>
      </w:r>
      <w:r w:rsidR="0092394C" w:rsidRPr="00825734">
        <w:rPr>
          <w:spacing w:val="-8"/>
          <w:szCs w:val="24"/>
          <w:lang w:val="es-ES"/>
        </w:rPr>
        <w:t>cuántos profesionales del sector de la justicia de menores han recibido una formación específica</w:t>
      </w:r>
      <w:r w:rsidRPr="00825734">
        <w:rPr>
          <w:spacing w:val="-8"/>
          <w:szCs w:val="24"/>
          <w:lang w:val="es-ES"/>
        </w:rPr>
        <w:t>,</w:t>
      </w:r>
      <w:r w:rsidR="0092394C" w:rsidRPr="00825734">
        <w:rPr>
          <w:spacing w:val="-8"/>
          <w:szCs w:val="24"/>
          <w:lang w:val="es-ES"/>
        </w:rPr>
        <w:t xml:space="preserve"> </w:t>
      </w:r>
      <w:r w:rsidR="00D9328A" w:rsidRPr="00825734">
        <w:rPr>
          <w:spacing w:val="-8"/>
          <w:szCs w:val="24"/>
          <w:lang w:val="es-ES"/>
        </w:rPr>
        <w:t>cuántos</w:t>
      </w:r>
      <w:r w:rsidR="0092394C" w:rsidRPr="00825734">
        <w:rPr>
          <w:spacing w:val="-8"/>
          <w:szCs w:val="24"/>
          <w:lang w:val="es-ES"/>
        </w:rPr>
        <w:t xml:space="preserve"> tribunales de menores hay y por qué no funcionan</w:t>
      </w:r>
      <w:r w:rsidRPr="00825734">
        <w:rPr>
          <w:spacing w:val="-8"/>
          <w:szCs w:val="24"/>
          <w:lang w:val="es-ES"/>
        </w:rPr>
        <w:t xml:space="preserve">. </w:t>
      </w:r>
      <w:r w:rsidR="0092394C" w:rsidRPr="00825734">
        <w:rPr>
          <w:spacing w:val="-8"/>
          <w:szCs w:val="24"/>
          <w:lang w:val="es-ES"/>
        </w:rPr>
        <w:t>También</w:t>
      </w:r>
      <w:r w:rsidR="0069484C" w:rsidRPr="00825734">
        <w:rPr>
          <w:spacing w:val="-8"/>
          <w:szCs w:val="24"/>
          <w:lang w:val="es-ES"/>
        </w:rPr>
        <w:t xml:space="preserve"> sería interesante </w:t>
      </w:r>
      <w:r w:rsidR="00D9328A" w:rsidRPr="00825734">
        <w:rPr>
          <w:spacing w:val="-8"/>
          <w:szCs w:val="24"/>
          <w:lang w:val="es-ES"/>
        </w:rPr>
        <w:t>tener</w:t>
      </w:r>
      <w:r w:rsidR="0069484C" w:rsidRPr="00825734">
        <w:rPr>
          <w:spacing w:val="-8"/>
          <w:szCs w:val="24"/>
          <w:lang w:val="es-ES"/>
        </w:rPr>
        <w:t xml:space="preserve"> </w:t>
      </w:r>
      <w:r w:rsidR="0092394C" w:rsidRPr="00825734">
        <w:rPr>
          <w:spacing w:val="-8"/>
          <w:szCs w:val="24"/>
          <w:lang w:val="es-ES"/>
        </w:rPr>
        <w:t>información sobre el recurso al procedimiento de mediación, destinado a sustituir los</w:t>
      </w:r>
      <w:r w:rsidR="00DA0F01" w:rsidRPr="00825734">
        <w:rPr>
          <w:spacing w:val="-8"/>
          <w:szCs w:val="24"/>
          <w:lang w:val="es-ES"/>
        </w:rPr>
        <w:t xml:space="preserve"> procesamientos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lang w:val="es-ES"/>
        </w:rPr>
        <w:t>63.</w:t>
      </w:r>
      <w:r w:rsidRPr="00825734">
        <w:rPr>
          <w:spacing w:val="-8"/>
          <w:lang w:val="es-ES"/>
        </w:rPr>
        <w:tab/>
      </w:r>
      <w:r w:rsidR="009A434B" w:rsidRPr="00825734">
        <w:rPr>
          <w:spacing w:val="-8"/>
          <w:lang w:val="es-ES"/>
        </w:rPr>
        <w:t xml:space="preserve">El </w:t>
      </w:r>
      <w:r w:rsidR="009A434B" w:rsidRPr="00825734">
        <w:rPr>
          <w:b/>
          <w:spacing w:val="-8"/>
          <w:lang w:val="es-ES"/>
        </w:rPr>
        <w:t>Sr.</w:t>
      </w:r>
      <w:r w:rsidRPr="00825734">
        <w:rPr>
          <w:b/>
          <w:spacing w:val="-8"/>
          <w:lang w:val="es-ES"/>
        </w:rPr>
        <w:t> KRAPPMANN</w:t>
      </w:r>
      <w:r w:rsidRPr="00825734">
        <w:rPr>
          <w:spacing w:val="-8"/>
          <w:lang w:val="es-ES"/>
        </w:rPr>
        <w:t xml:space="preserve"> </w:t>
      </w:r>
      <w:r w:rsidR="00DA0F01" w:rsidRPr="00825734">
        <w:rPr>
          <w:spacing w:val="-8"/>
          <w:lang w:val="es-ES"/>
        </w:rPr>
        <w:t>lamenta la falta de información sobre la educación preescolar</w:t>
      </w:r>
      <w:r w:rsidRPr="00825734">
        <w:rPr>
          <w:spacing w:val="-8"/>
          <w:lang w:val="es-ES"/>
        </w:rPr>
        <w:t xml:space="preserve">. </w:t>
      </w:r>
      <w:r w:rsidR="00DA0F01" w:rsidRPr="00825734">
        <w:rPr>
          <w:spacing w:val="-8"/>
          <w:lang w:val="es-ES"/>
        </w:rPr>
        <w:t>El acceso a la enseñanza primaria y secundaria ha mejorado, pero queda mucho por hacer</w:t>
      </w:r>
      <w:r w:rsidRPr="00825734">
        <w:rPr>
          <w:spacing w:val="-8"/>
          <w:lang w:val="es-ES"/>
        </w:rPr>
        <w:t xml:space="preserve">, </w:t>
      </w:r>
      <w:r w:rsidR="00DA0F01" w:rsidRPr="00825734">
        <w:rPr>
          <w:spacing w:val="-8"/>
          <w:lang w:val="es-ES"/>
        </w:rPr>
        <w:t>sobre todo en el caso de las niñas</w:t>
      </w:r>
      <w:r w:rsidRPr="00825734">
        <w:rPr>
          <w:spacing w:val="-8"/>
          <w:lang w:val="es-ES"/>
        </w:rPr>
        <w:t xml:space="preserve">. </w:t>
      </w:r>
      <w:r w:rsidR="00DA0F01" w:rsidRPr="00825734">
        <w:rPr>
          <w:spacing w:val="-8"/>
          <w:lang w:val="es-ES"/>
        </w:rPr>
        <w:t>Las tasas de repetición y de abandono escolar</w:t>
      </w:r>
      <w:r w:rsidR="00605765" w:rsidRPr="00825734">
        <w:rPr>
          <w:spacing w:val="-8"/>
          <w:lang w:val="es-ES"/>
        </w:rPr>
        <w:t xml:space="preserve"> sigue</w:t>
      </w:r>
      <w:r w:rsidR="00D57068" w:rsidRPr="00825734">
        <w:rPr>
          <w:spacing w:val="-8"/>
          <w:lang w:val="es-ES"/>
        </w:rPr>
        <w:t>n</w:t>
      </w:r>
      <w:r w:rsidR="00605765" w:rsidRPr="00825734">
        <w:rPr>
          <w:spacing w:val="-8"/>
          <w:lang w:val="es-ES"/>
        </w:rPr>
        <w:t xml:space="preserve"> siendo </w:t>
      </w:r>
      <w:r w:rsidR="00DA0F01" w:rsidRPr="00825734">
        <w:rPr>
          <w:spacing w:val="-8"/>
          <w:lang w:val="es-ES"/>
        </w:rPr>
        <w:t>demasiado elevadas y no se sabe si</w:t>
      </w:r>
      <w:r w:rsidR="00605765" w:rsidRPr="00825734">
        <w:rPr>
          <w:spacing w:val="-8"/>
          <w:lang w:val="es-ES"/>
        </w:rPr>
        <w:t xml:space="preserve"> hay </w:t>
      </w:r>
      <w:r w:rsidR="00DA0F01" w:rsidRPr="00825734">
        <w:rPr>
          <w:spacing w:val="-8"/>
          <w:lang w:val="es-ES"/>
        </w:rPr>
        <w:t>programas para alentar a los niños no escolarizados a</w:t>
      </w:r>
      <w:r w:rsidR="00D57068" w:rsidRPr="00825734">
        <w:rPr>
          <w:spacing w:val="-8"/>
          <w:lang w:val="es-ES"/>
        </w:rPr>
        <w:t xml:space="preserve"> que reanuden </w:t>
      </w:r>
      <w:r w:rsidR="00DA0F01" w:rsidRPr="00825734">
        <w:rPr>
          <w:spacing w:val="-8"/>
          <w:lang w:val="es-ES"/>
        </w:rPr>
        <w:t>sus estudios</w:t>
      </w:r>
      <w:r w:rsidRPr="00825734">
        <w:rPr>
          <w:spacing w:val="-8"/>
          <w:lang w:val="es-ES"/>
        </w:rPr>
        <w:t xml:space="preserve">. </w:t>
      </w:r>
      <w:r w:rsidR="00DA0F01" w:rsidRPr="00825734">
        <w:rPr>
          <w:spacing w:val="-8"/>
          <w:lang w:val="es-ES"/>
        </w:rPr>
        <w:t>Las escuelas privadas cuentan aparentemente con un gran número de alumnos, pero no se</w:t>
      </w:r>
      <w:r w:rsidR="00605765" w:rsidRPr="00825734">
        <w:rPr>
          <w:spacing w:val="-8"/>
          <w:lang w:val="es-ES"/>
        </w:rPr>
        <w:t xml:space="preserve"> ha especificado </w:t>
      </w:r>
      <w:r w:rsidR="00DA0F01" w:rsidRPr="00825734">
        <w:rPr>
          <w:spacing w:val="-8"/>
          <w:lang w:val="es-ES"/>
        </w:rPr>
        <w:t xml:space="preserve">si siguen el mismo programa que las escuelas públicas y si </w:t>
      </w:r>
      <w:r w:rsidR="005E24E4" w:rsidRPr="00825734">
        <w:rPr>
          <w:spacing w:val="-8"/>
          <w:lang w:val="es-ES"/>
        </w:rPr>
        <w:t>están bajo el control</w:t>
      </w:r>
      <w:r w:rsidR="00DA0F01" w:rsidRPr="00825734">
        <w:rPr>
          <w:spacing w:val="-8"/>
          <w:lang w:val="es-ES"/>
        </w:rPr>
        <w:t xml:space="preserve"> del Ministerio de Educación</w:t>
      </w:r>
      <w:r w:rsidRPr="00825734">
        <w:rPr>
          <w:spacing w:val="-8"/>
          <w:szCs w:val="24"/>
          <w:lang w:val="es-ES"/>
        </w:rPr>
        <w:t xml:space="preserve">. </w:t>
      </w:r>
      <w:r w:rsidR="00471639" w:rsidRPr="00825734">
        <w:rPr>
          <w:spacing w:val="-8"/>
          <w:szCs w:val="24"/>
          <w:lang w:val="es-ES"/>
        </w:rPr>
        <w:t>Por último, parece que los maestros son muy poco numerosos,</w:t>
      </w:r>
      <w:r w:rsidR="00605765" w:rsidRPr="00825734">
        <w:rPr>
          <w:spacing w:val="-8"/>
          <w:szCs w:val="24"/>
          <w:lang w:val="es-ES"/>
        </w:rPr>
        <w:t xml:space="preserve"> su formación es insuficiente</w:t>
      </w:r>
      <w:r w:rsidR="00471639" w:rsidRPr="00825734">
        <w:rPr>
          <w:spacing w:val="-8"/>
          <w:szCs w:val="24"/>
          <w:lang w:val="es-ES"/>
        </w:rPr>
        <w:t>,</w:t>
      </w:r>
      <w:r w:rsidR="00605765" w:rsidRPr="00825734">
        <w:rPr>
          <w:spacing w:val="-8"/>
          <w:szCs w:val="24"/>
          <w:lang w:val="es-ES"/>
        </w:rPr>
        <w:t xml:space="preserve"> están</w:t>
      </w:r>
      <w:r w:rsidR="00471639" w:rsidRPr="00825734">
        <w:rPr>
          <w:spacing w:val="-8"/>
          <w:szCs w:val="24"/>
          <w:lang w:val="es-ES"/>
        </w:rPr>
        <w:t xml:space="preserve"> mal pagados y </w:t>
      </w:r>
      <w:r w:rsidR="002C7900" w:rsidRPr="00825734">
        <w:rPr>
          <w:spacing w:val="-8"/>
          <w:szCs w:val="24"/>
          <w:lang w:val="es-ES"/>
        </w:rPr>
        <w:t>poco considerados</w:t>
      </w:r>
      <w:r w:rsidR="00471639" w:rsidRPr="00825734">
        <w:rPr>
          <w:spacing w:val="-8"/>
          <w:szCs w:val="24"/>
          <w:lang w:val="es-ES"/>
        </w:rPr>
        <w:t xml:space="preserve"> por la sociedad</w:t>
      </w:r>
      <w:r w:rsidRPr="00825734">
        <w:rPr>
          <w:spacing w:val="-8"/>
          <w:szCs w:val="24"/>
          <w:lang w:val="es-ES"/>
        </w:rPr>
        <w:t xml:space="preserve">: </w:t>
      </w:r>
      <w:r w:rsidR="00471639" w:rsidRPr="00825734">
        <w:rPr>
          <w:spacing w:val="-8"/>
          <w:szCs w:val="24"/>
          <w:lang w:val="es-ES"/>
        </w:rPr>
        <w:t>sería útil saber qué medidas se adopta</w:t>
      </w:r>
      <w:r w:rsidR="00F119AC" w:rsidRPr="00825734">
        <w:rPr>
          <w:spacing w:val="-8"/>
          <w:szCs w:val="24"/>
          <w:lang w:val="es-ES"/>
        </w:rPr>
        <w:t>n para corregir esta situación.</w:t>
      </w:r>
    </w:p>
    <w:p w:rsidR="00773EC2" w:rsidRPr="00825734" w:rsidRDefault="00773EC2">
      <w:pPr>
        <w:spacing w:after="240"/>
        <w:rPr>
          <w:spacing w:val="-8"/>
          <w:lang w:val="es-ES"/>
        </w:rPr>
      </w:pPr>
      <w:r w:rsidRPr="00825734">
        <w:rPr>
          <w:spacing w:val="-8"/>
          <w:szCs w:val="24"/>
          <w:lang w:val="es-ES"/>
        </w:rPr>
        <w:t>64.</w:t>
      </w:r>
      <w:r w:rsidRPr="00825734">
        <w:rPr>
          <w:spacing w:val="-8"/>
          <w:szCs w:val="24"/>
          <w:lang w:val="es-ES"/>
        </w:rPr>
        <w:tab/>
      </w:r>
      <w:r w:rsidR="00605765" w:rsidRPr="00825734">
        <w:rPr>
          <w:spacing w:val="-8"/>
          <w:szCs w:val="24"/>
          <w:lang w:val="es-ES"/>
        </w:rPr>
        <w:t xml:space="preserve">Sería oportuno dar </w:t>
      </w:r>
      <w:r w:rsidR="00121A77" w:rsidRPr="00825734">
        <w:rPr>
          <w:spacing w:val="-8"/>
          <w:szCs w:val="24"/>
          <w:lang w:val="es-ES"/>
        </w:rPr>
        <w:t xml:space="preserve">detalles </w:t>
      </w:r>
      <w:r w:rsidR="005216BD" w:rsidRPr="00825734">
        <w:rPr>
          <w:spacing w:val="-8"/>
          <w:szCs w:val="24"/>
          <w:lang w:val="es-ES"/>
        </w:rPr>
        <w:t>de</w:t>
      </w:r>
      <w:r w:rsidR="00121A77" w:rsidRPr="00825734">
        <w:rPr>
          <w:spacing w:val="-8"/>
          <w:szCs w:val="24"/>
          <w:lang w:val="es-ES"/>
        </w:rPr>
        <w:t xml:space="preserve"> la revisión en curso de los programas educativos para adaptarlos a la realidad socioeconómica del país</w:t>
      </w:r>
      <w:r w:rsidRPr="00825734">
        <w:rPr>
          <w:spacing w:val="-8"/>
          <w:szCs w:val="24"/>
          <w:lang w:val="es-ES"/>
        </w:rPr>
        <w:t xml:space="preserve">. </w:t>
      </w:r>
      <w:r w:rsidR="00EA335A" w:rsidRPr="00825734">
        <w:rPr>
          <w:spacing w:val="-8"/>
          <w:szCs w:val="24"/>
          <w:lang w:val="es-ES"/>
        </w:rPr>
        <w:t>También habría que saber</w:t>
      </w:r>
      <w:r w:rsidR="00121A77" w:rsidRPr="00825734">
        <w:rPr>
          <w:spacing w:val="-8"/>
          <w:szCs w:val="24"/>
          <w:lang w:val="es-ES"/>
        </w:rPr>
        <w:t xml:space="preserve"> si se alienta a los maestros a</w:t>
      </w:r>
      <w:r w:rsidR="00D57068" w:rsidRPr="00825734">
        <w:rPr>
          <w:spacing w:val="-8"/>
          <w:szCs w:val="24"/>
          <w:lang w:val="es-ES"/>
        </w:rPr>
        <w:t xml:space="preserve"> utili</w:t>
      </w:r>
      <w:r w:rsidR="005216BD" w:rsidRPr="00825734">
        <w:rPr>
          <w:spacing w:val="-8"/>
          <w:szCs w:val="24"/>
          <w:lang w:val="es-ES"/>
        </w:rPr>
        <w:t>zar</w:t>
      </w:r>
      <w:r w:rsidR="00D57068" w:rsidRPr="00825734">
        <w:rPr>
          <w:spacing w:val="-8"/>
          <w:szCs w:val="24"/>
          <w:lang w:val="es-ES"/>
        </w:rPr>
        <w:t xml:space="preserve"> </w:t>
      </w:r>
      <w:r w:rsidR="00121A77" w:rsidRPr="00825734">
        <w:rPr>
          <w:spacing w:val="-8"/>
          <w:szCs w:val="24"/>
          <w:lang w:val="es-ES"/>
        </w:rPr>
        <w:t>métodos que favorezcan la participación de los alumnos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lang w:val="es-ES"/>
        </w:rPr>
        <w:t>65.</w:t>
      </w:r>
      <w:r w:rsidRPr="00825734">
        <w:rPr>
          <w:spacing w:val="-8"/>
          <w:lang w:val="es-ES"/>
        </w:rPr>
        <w:tab/>
      </w:r>
      <w:r w:rsidR="00C0005C" w:rsidRPr="00825734">
        <w:rPr>
          <w:spacing w:val="-8"/>
          <w:lang w:val="es-ES"/>
        </w:rPr>
        <w:t>En el informe se menciona la existencia de centros de enseñanza para el desarrollo</w:t>
      </w:r>
      <w:r w:rsidRPr="00825734">
        <w:rPr>
          <w:spacing w:val="-8"/>
          <w:szCs w:val="24"/>
          <w:lang w:val="es-ES"/>
        </w:rPr>
        <w:t xml:space="preserve">, </w:t>
      </w:r>
      <w:r w:rsidR="00C0005C" w:rsidRPr="00825734">
        <w:rPr>
          <w:spacing w:val="-8"/>
          <w:szCs w:val="24"/>
          <w:lang w:val="es-ES"/>
        </w:rPr>
        <w:t>sin que por otra parte se indique su número ni cómo funcionan o cuántos alumnos acogen</w:t>
      </w:r>
      <w:r w:rsidRPr="00825734">
        <w:rPr>
          <w:spacing w:val="-8"/>
          <w:szCs w:val="24"/>
          <w:lang w:val="es-ES"/>
        </w:rPr>
        <w:t xml:space="preserve">. </w:t>
      </w:r>
      <w:r w:rsidR="00C0005C" w:rsidRPr="00825734">
        <w:rPr>
          <w:spacing w:val="-8"/>
          <w:szCs w:val="24"/>
          <w:lang w:val="es-ES"/>
        </w:rPr>
        <w:t>En general, contiene escasa información sobre la formación técnica y profesional</w:t>
      </w:r>
      <w:r w:rsidRPr="00825734">
        <w:rPr>
          <w:spacing w:val="-8"/>
          <w:szCs w:val="24"/>
          <w:lang w:val="es-ES"/>
        </w:rPr>
        <w:t xml:space="preserve">, </w:t>
      </w:r>
      <w:r w:rsidR="00C0005C" w:rsidRPr="00825734">
        <w:rPr>
          <w:spacing w:val="-8"/>
          <w:szCs w:val="24"/>
          <w:lang w:val="es-ES"/>
        </w:rPr>
        <w:t>por lo que no se sabe, por ejemplo, si también</w:t>
      </w:r>
      <w:r w:rsidR="00AF66BB" w:rsidRPr="00825734">
        <w:rPr>
          <w:spacing w:val="-8"/>
          <w:szCs w:val="24"/>
          <w:lang w:val="es-ES"/>
        </w:rPr>
        <w:t xml:space="preserve"> está</w:t>
      </w:r>
      <w:r w:rsidR="00CE4053" w:rsidRPr="00825734">
        <w:rPr>
          <w:spacing w:val="-8"/>
          <w:szCs w:val="24"/>
          <w:lang w:val="es-ES"/>
        </w:rPr>
        <w:t xml:space="preserve"> orientada</w:t>
      </w:r>
      <w:r w:rsidR="00D259BB" w:rsidRPr="00825734">
        <w:rPr>
          <w:spacing w:val="-8"/>
          <w:szCs w:val="24"/>
          <w:lang w:val="es-ES"/>
        </w:rPr>
        <w:t xml:space="preserve"> </w:t>
      </w:r>
      <w:r w:rsidR="00C0005C" w:rsidRPr="00825734">
        <w:rPr>
          <w:spacing w:val="-8"/>
          <w:szCs w:val="24"/>
          <w:lang w:val="es-ES"/>
        </w:rPr>
        <w:t>a las muchachas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66.</w:t>
      </w:r>
      <w:r w:rsidRPr="00825734">
        <w:rPr>
          <w:spacing w:val="-8"/>
          <w:szCs w:val="24"/>
          <w:lang w:val="es-ES"/>
        </w:rPr>
        <w:tab/>
      </w:r>
      <w:r w:rsidR="00C0005C" w:rsidRPr="00825734">
        <w:rPr>
          <w:spacing w:val="-8"/>
          <w:szCs w:val="24"/>
          <w:lang w:val="es-ES"/>
        </w:rPr>
        <w:t>La delegación tal vez</w:t>
      </w:r>
      <w:r w:rsidR="00484406" w:rsidRPr="00825734">
        <w:rPr>
          <w:spacing w:val="-8"/>
          <w:szCs w:val="24"/>
          <w:lang w:val="es-ES"/>
        </w:rPr>
        <w:t xml:space="preserve"> pueda </w:t>
      </w:r>
      <w:r w:rsidR="00C0005C" w:rsidRPr="00825734">
        <w:rPr>
          <w:spacing w:val="-8"/>
          <w:szCs w:val="24"/>
          <w:lang w:val="es-ES"/>
        </w:rPr>
        <w:t xml:space="preserve">especificar si </w:t>
      </w:r>
      <w:r w:rsidR="001E74F2" w:rsidRPr="00825734">
        <w:rPr>
          <w:spacing w:val="-8"/>
          <w:szCs w:val="24"/>
          <w:lang w:val="es-ES"/>
        </w:rPr>
        <w:t xml:space="preserve">en la escuela </w:t>
      </w:r>
      <w:r w:rsidR="00854B96" w:rsidRPr="00825734">
        <w:rPr>
          <w:spacing w:val="-8"/>
          <w:szCs w:val="24"/>
          <w:lang w:val="es-ES"/>
        </w:rPr>
        <w:t xml:space="preserve">se imparte </w:t>
      </w:r>
      <w:r w:rsidR="00C0005C" w:rsidRPr="00825734">
        <w:rPr>
          <w:spacing w:val="-8"/>
          <w:szCs w:val="24"/>
          <w:lang w:val="es-ES"/>
        </w:rPr>
        <w:t>educación relativa a los derechos humanos</w:t>
      </w:r>
      <w:r w:rsidR="001E74F2" w:rsidRPr="00825734">
        <w:rPr>
          <w:spacing w:val="-8"/>
          <w:szCs w:val="24"/>
          <w:lang w:val="es-ES"/>
        </w:rPr>
        <w:t xml:space="preserve"> en </w:t>
      </w:r>
      <w:r w:rsidR="00C0005C" w:rsidRPr="00825734">
        <w:rPr>
          <w:spacing w:val="-8"/>
          <w:szCs w:val="24"/>
          <w:lang w:val="es-ES"/>
        </w:rPr>
        <w:t xml:space="preserve">todos los niveles y </w:t>
      </w:r>
      <w:r w:rsidR="001E74F2" w:rsidRPr="00825734">
        <w:rPr>
          <w:spacing w:val="-8"/>
          <w:szCs w:val="24"/>
          <w:lang w:val="es-ES"/>
        </w:rPr>
        <w:t xml:space="preserve">si </w:t>
      </w:r>
      <w:r w:rsidR="00C0005C" w:rsidRPr="00825734">
        <w:rPr>
          <w:spacing w:val="-8"/>
          <w:szCs w:val="24"/>
          <w:lang w:val="es-ES"/>
        </w:rPr>
        <w:t>es obligatoria</w:t>
      </w:r>
      <w:r w:rsidRPr="00825734">
        <w:rPr>
          <w:spacing w:val="-8"/>
          <w:szCs w:val="24"/>
          <w:lang w:val="es-ES"/>
        </w:rPr>
        <w:t>.</w:t>
      </w:r>
    </w:p>
    <w:p w:rsidR="00773EC2" w:rsidRPr="00576BD8" w:rsidRDefault="00773EC2">
      <w:pPr>
        <w:spacing w:after="240"/>
        <w:rPr>
          <w:szCs w:val="24"/>
          <w:lang w:val="es-ES"/>
        </w:rPr>
      </w:pPr>
      <w:r w:rsidRPr="00825734">
        <w:rPr>
          <w:spacing w:val="-8"/>
          <w:szCs w:val="24"/>
          <w:lang w:val="es-ES"/>
        </w:rPr>
        <w:t>67.</w:t>
      </w:r>
      <w:r w:rsidRPr="00825734">
        <w:rPr>
          <w:spacing w:val="-8"/>
          <w:szCs w:val="24"/>
          <w:lang w:val="es-ES"/>
        </w:rPr>
        <w:tab/>
      </w:r>
      <w:r w:rsidR="009A434B" w:rsidRPr="00825734">
        <w:rPr>
          <w:spacing w:val="-8"/>
          <w:lang w:val="es-ES"/>
        </w:rPr>
        <w:t xml:space="preserve">El </w:t>
      </w:r>
      <w:r w:rsidR="009A434B" w:rsidRPr="00825734">
        <w:rPr>
          <w:b/>
          <w:spacing w:val="-8"/>
          <w:lang w:val="es-ES"/>
        </w:rPr>
        <w:t>Sr.</w:t>
      </w:r>
      <w:r w:rsidRPr="00825734">
        <w:rPr>
          <w:b/>
          <w:spacing w:val="-8"/>
          <w:szCs w:val="24"/>
          <w:lang w:val="es-ES"/>
        </w:rPr>
        <w:t> FILALI</w:t>
      </w:r>
      <w:r w:rsidRPr="00825734">
        <w:rPr>
          <w:spacing w:val="-8"/>
          <w:szCs w:val="24"/>
          <w:lang w:val="es-ES"/>
        </w:rPr>
        <w:t xml:space="preserve"> </w:t>
      </w:r>
      <w:r w:rsidR="00BF5595" w:rsidRPr="00825734">
        <w:rPr>
          <w:spacing w:val="-8"/>
          <w:szCs w:val="24"/>
          <w:lang w:val="es-ES"/>
        </w:rPr>
        <w:t>pregunta</w:t>
      </w:r>
      <w:r w:rsidR="001E74F2" w:rsidRPr="00825734">
        <w:rPr>
          <w:spacing w:val="-8"/>
          <w:szCs w:val="24"/>
          <w:lang w:val="es-ES"/>
        </w:rPr>
        <w:t xml:space="preserve"> qué </w:t>
      </w:r>
      <w:r w:rsidR="00BF5595" w:rsidRPr="00825734">
        <w:rPr>
          <w:spacing w:val="-8"/>
          <w:szCs w:val="24"/>
          <w:lang w:val="es-ES"/>
        </w:rPr>
        <w:t>duración</w:t>
      </w:r>
      <w:r w:rsidR="001E74F2" w:rsidRPr="00825734">
        <w:rPr>
          <w:spacing w:val="-8"/>
          <w:szCs w:val="24"/>
          <w:lang w:val="es-ES"/>
        </w:rPr>
        <w:t xml:space="preserve"> tiene </w:t>
      </w:r>
      <w:r w:rsidR="00BF5595" w:rsidRPr="00825734">
        <w:rPr>
          <w:spacing w:val="-8"/>
          <w:szCs w:val="24"/>
          <w:lang w:val="es-ES"/>
        </w:rPr>
        <w:t>la</w:t>
      </w:r>
      <w:r w:rsidR="00BF5595" w:rsidRPr="00825734">
        <w:rPr>
          <w:i/>
          <w:iCs/>
          <w:spacing w:val="-8"/>
          <w:lang w:val="es-ES"/>
        </w:rPr>
        <w:t xml:space="preserve"> </w:t>
      </w:r>
      <w:r w:rsidR="00BF5595" w:rsidRPr="00825734">
        <w:rPr>
          <w:iCs/>
          <w:spacing w:val="-8"/>
          <w:szCs w:val="24"/>
          <w:lang w:val="es-ES"/>
        </w:rPr>
        <w:t>detención preventiva</w:t>
      </w:r>
      <w:r w:rsidRPr="00825734">
        <w:rPr>
          <w:spacing w:val="-8"/>
          <w:szCs w:val="24"/>
          <w:lang w:val="es-ES"/>
        </w:rPr>
        <w:t xml:space="preserve">, </w:t>
      </w:r>
      <w:r w:rsidR="00BF5595" w:rsidRPr="00825734">
        <w:rPr>
          <w:spacing w:val="-8"/>
          <w:szCs w:val="24"/>
          <w:lang w:val="es-ES"/>
        </w:rPr>
        <w:t>si los</w:t>
      </w:r>
      <w:r w:rsidR="00F84944" w:rsidRPr="00825734">
        <w:rPr>
          <w:spacing w:val="-8"/>
          <w:szCs w:val="24"/>
          <w:lang w:val="es-ES"/>
        </w:rPr>
        <w:t xml:space="preserve"> mediadores </w:t>
      </w:r>
      <w:r w:rsidR="00BF5595" w:rsidRPr="00825734">
        <w:rPr>
          <w:spacing w:val="-8"/>
          <w:szCs w:val="24"/>
          <w:lang w:val="es-ES"/>
        </w:rPr>
        <w:t>penales per</w:t>
      </w:r>
      <w:r w:rsidR="00DF5B57" w:rsidRPr="00825734">
        <w:rPr>
          <w:spacing w:val="-8"/>
          <w:szCs w:val="24"/>
          <w:lang w:val="es-ES"/>
        </w:rPr>
        <w:t>tenecen al poder judicial</w:t>
      </w:r>
      <w:r w:rsidR="00F84944" w:rsidRPr="00825734">
        <w:rPr>
          <w:spacing w:val="-8"/>
          <w:szCs w:val="24"/>
          <w:lang w:val="es-ES"/>
        </w:rPr>
        <w:t xml:space="preserve"> y</w:t>
      </w:r>
      <w:r w:rsidR="00DF5B57" w:rsidRPr="00825734">
        <w:rPr>
          <w:spacing w:val="-8"/>
          <w:szCs w:val="24"/>
          <w:lang w:val="es-ES"/>
        </w:rPr>
        <w:t xml:space="preserve"> cuál</w:t>
      </w:r>
      <w:r w:rsidR="00BF5595" w:rsidRPr="00825734">
        <w:rPr>
          <w:spacing w:val="-8"/>
          <w:szCs w:val="24"/>
          <w:lang w:val="es-ES"/>
        </w:rPr>
        <w:t xml:space="preserve">es </w:t>
      </w:r>
      <w:r w:rsidR="00DF5B57" w:rsidRPr="00825734">
        <w:rPr>
          <w:spacing w:val="-8"/>
          <w:szCs w:val="24"/>
          <w:lang w:val="es-ES"/>
        </w:rPr>
        <w:t xml:space="preserve">son </w:t>
      </w:r>
      <w:r w:rsidR="00BF5595" w:rsidRPr="00825734">
        <w:rPr>
          <w:spacing w:val="-8"/>
          <w:szCs w:val="24"/>
          <w:lang w:val="es-ES"/>
        </w:rPr>
        <w:t>su formación y su número</w:t>
      </w:r>
      <w:r w:rsidRPr="00825734">
        <w:rPr>
          <w:spacing w:val="-8"/>
          <w:szCs w:val="24"/>
          <w:lang w:val="es-ES"/>
        </w:rPr>
        <w:t xml:space="preserve">. </w:t>
      </w:r>
      <w:r w:rsidR="00D1370A" w:rsidRPr="00825734">
        <w:rPr>
          <w:spacing w:val="-8"/>
          <w:szCs w:val="24"/>
          <w:lang w:val="es-ES"/>
        </w:rPr>
        <w:t xml:space="preserve">Habría que saber también si las medidas sociales </w:t>
      </w:r>
      <w:r w:rsidRPr="00825734">
        <w:rPr>
          <w:spacing w:val="-8"/>
          <w:szCs w:val="24"/>
          <w:lang w:val="es-ES"/>
        </w:rPr>
        <w:t>(</w:t>
      </w:r>
      <w:r w:rsidR="00D1370A" w:rsidRPr="00825734">
        <w:rPr>
          <w:spacing w:val="-8"/>
          <w:szCs w:val="24"/>
          <w:lang w:val="es-ES"/>
        </w:rPr>
        <w:t>o alternativas</w:t>
      </w:r>
      <w:r w:rsidRPr="00825734">
        <w:rPr>
          <w:spacing w:val="-8"/>
          <w:szCs w:val="24"/>
          <w:lang w:val="es-ES"/>
        </w:rPr>
        <w:t xml:space="preserve">) </w:t>
      </w:r>
      <w:r w:rsidR="00D1370A" w:rsidRPr="00825734">
        <w:rPr>
          <w:spacing w:val="-8"/>
          <w:szCs w:val="24"/>
          <w:lang w:val="es-ES"/>
        </w:rPr>
        <w:t>en materia no penal son objeto de una evaluación y si la detención es únicamente una medida</w:t>
      </w:r>
      <w:r w:rsidR="00F84944" w:rsidRPr="00825734">
        <w:rPr>
          <w:spacing w:val="-8"/>
          <w:szCs w:val="24"/>
          <w:lang w:val="es-ES"/>
        </w:rPr>
        <w:t xml:space="preserve"> que se aplica como </w:t>
      </w:r>
      <w:r w:rsidR="00D1370A" w:rsidRPr="00825734">
        <w:rPr>
          <w:spacing w:val="-8"/>
          <w:szCs w:val="24"/>
          <w:lang w:val="es-ES"/>
        </w:rPr>
        <w:t>último recurso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68.</w:t>
      </w:r>
      <w:r w:rsidRPr="00825734">
        <w:rPr>
          <w:spacing w:val="-8"/>
          <w:szCs w:val="24"/>
          <w:lang w:val="es-ES"/>
        </w:rPr>
        <w:tab/>
      </w:r>
      <w:r w:rsidR="008E0720" w:rsidRPr="00825734">
        <w:rPr>
          <w:spacing w:val="-8"/>
          <w:szCs w:val="24"/>
          <w:lang w:val="es-ES"/>
        </w:rPr>
        <w:t>En el caso de</w:t>
      </w:r>
      <w:r w:rsidR="00484406" w:rsidRPr="00825734">
        <w:rPr>
          <w:spacing w:val="-8"/>
          <w:szCs w:val="24"/>
          <w:lang w:val="es-ES"/>
        </w:rPr>
        <w:t xml:space="preserve"> algunos de los </w:t>
      </w:r>
      <w:r w:rsidR="009038E9" w:rsidRPr="00825734">
        <w:rPr>
          <w:spacing w:val="-8"/>
          <w:szCs w:val="24"/>
          <w:lang w:val="es-ES"/>
        </w:rPr>
        <w:t>problemas propios de los jóvenes</w:t>
      </w:r>
      <w:r w:rsidR="00484406" w:rsidRPr="00825734">
        <w:rPr>
          <w:spacing w:val="-8"/>
          <w:szCs w:val="24"/>
          <w:lang w:val="es-ES"/>
        </w:rPr>
        <w:t xml:space="preserve"> se requieren </w:t>
      </w:r>
      <w:r w:rsidR="009038E9" w:rsidRPr="00825734">
        <w:rPr>
          <w:spacing w:val="-8"/>
          <w:szCs w:val="24"/>
          <w:lang w:val="es-ES"/>
        </w:rPr>
        <w:t>medidas</w:t>
      </w:r>
      <w:r w:rsidR="00484406" w:rsidRPr="00825734">
        <w:rPr>
          <w:spacing w:val="-8"/>
          <w:szCs w:val="24"/>
          <w:lang w:val="es-ES"/>
        </w:rPr>
        <w:t xml:space="preserve"> del </w:t>
      </w:r>
      <w:r w:rsidR="009038E9" w:rsidRPr="00825734">
        <w:rPr>
          <w:spacing w:val="-8"/>
          <w:szCs w:val="24"/>
          <w:lang w:val="es-ES"/>
        </w:rPr>
        <w:t xml:space="preserve">Gobierno, por ejemplo </w:t>
      </w:r>
      <w:r w:rsidR="008E0720" w:rsidRPr="00825734">
        <w:rPr>
          <w:spacing w:val="-8"/>
          <w:szCs w:val="24"/>
          <w:lang w:val="es-ES"/>
        </w:rPr>
        <w:t xml:space="preserve">con respecto a </w:t>
      </w:r>
      <w:r w:rsidR="00F429CD" w:rsidRPr="00825734">
        <w:rPr>
          <w:spacing w:val="-8"/>
          <w:szCs w:val="24"/>
          <w:lang w:val="es-ES"/>
        </w:rPr>
        <w:t>su</w:t>
      </w:r>
      <w:r w:rsidR="009038E9" w:rsidRPr="00825734">
        <w:rPr>
          <w:spacing w:val="-8"/>
          <w:szCs w:val="24"/>
          <w:lang w:val="es-ES"/>
        </w:rPr>
        <w:t xml:space="preserve"> éxodo hacia las ciudades o el extranjero, la moda de la despigmentación en el caso de las muchachas y el consumo de estupefacientes por los jóvenes desocupados</w:t>
      </w:r>
      <w:r w:rsidRPr="00825734">
        <w:rPr>
          <w:spacing w:val="-8"/>
          <w:szCs w:val="24"/>
          <w:lang w:val="es-ES"/>
        </w:rPr>
        <w:t>.</w:t>
      </w:r>
      <w:r w:rsidR="00484406" w:rsidRPr="00825734">
        <w:rPr>
          <w:spacing w:val="-8"/>
          <w:szCs w:val="24"/>
          <w:lang w:val="es-ES"/>
        </w:rPr>
        <w:t xml:space="preserve"> Interesa </w:t>
      </w:r>
      <w:r w:rsidR="00EF4DE0" w:rsidRPr="00825734">
        <w:rPr>
          <w:spacing w:val="-8"/>
          <w:szCs w:val="24"/>
          <w:lang w:val="es-ES"/>
        </w:rPr>
        <w:t>recibir información más completa sobre estas cuestiones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69.</w:t>
      </w:r>
      <w:r w:rsidRPr="00825734">
        <w:rPr>
          <w:spacing w:val="-8"/>
          <w:szCs w:val="24"/>
          <w:lang w:val="es-ES"/>
        </w:rPr>
        <w:tab/>
      </w:r>
      <w:r w:rsidR="00EF4DE0" w:rsidRPr="00825734">
        <w:rPr>
          <w:spacing w:val="-8"/>
          <w:szCs w:val="24"/>
          <w:lang w:val="es-ES"/>
        </w:rPr>
        <w:t>Por último</w:t>
      </w:r>
      <w:r w:rsidRPr="00825734">
        <w:rPr>
          <w:spacing w:val="-8"/>
          <w:szCs w:val="24"/>
          <w:lang w:val="es-ES"/>
        </w:rPr>
        <w:t>,</w:t>
      </w:r>
      <w:r w:rsidR="00F36244" w:rsidRPr="00825734">
        <w:rPr>
          <w:spacing w:val="-8"/>
          <w:szCs w:val="24"/>
          <w:lang w:val="es-ES"/>
        </w:rPr>
        <w:t xml:space="preserve"> sería útil conocer las medidas adoptadas</w:t>
      </w:r>
      <w:r w:rsidR="00484406" w:rsidRPr="00825734">
        <w:rPr>
          <w:spacing w:val="-8"/>
          <w:szCs w:val="24"/>
          <w:lang w:val="es-ES"/>
        </w:rPr>
        <w:t xml:space="preserve"> para combatir </w:t>
      </w:r>
      <w:r w:rsidR="00F36244" w:rsidRPr="00825734">
        <w:rPr>
          <w:spacing w:val="-8"/>
          <w:szCs w:val="24"/>
          <w:lang w:val="es-ES"/>
        </w:rPr>
        <w:t>la trata de niños, que está adquiriend</w:t>
      </w:r>
      <w:r w:rsidR="00283BDD" w:rsidRPr="00825734">
        <w:rPr>
          <w:spacing w:val="-8"/>
          <w:szCs w:val="24"/>
          <w:lang w:val="es-ES"/>
        </w:rPr>
        <w:t>o proporciones alarmantes.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70.</w:t>
      </w:r>
      <w:r w:rsidRPr="00825734">
        <w:rPr>
          <w:spacing w:val="-8"/>
          <w:szCs w:val="24"/>
          <w:lang w:val="es-ES"/>
        </w:rPr>
        <w:tab/>
      </w:r>
      <w:r w:rsidR="00F35322" w:rsidRPr="00825734">
        <w:rPr>
          <w:spacing w:val="-8"/>
          <w:szCs w:val="24"/>
          <w:lang w:val="es-ES"/>
        </w:rPr>
        <w:t xml:space="preserve">La </w:t>
      </w:r>
      <w:r w:rsidR="00F35322" w:rsidRPr="00825734">
        <w:rPr>
          <w:b/>
          <w:spacing w:val="-8"/>
          <w:szCs w:val="24"/>
          <w:lang w:val="es-ES"/>
        </w:rPr>
        <w:t>Sra.</w:t>
      </w:r>
      <w:r w:rsidRPr="00825734">
        <w:rPr>
          <w:b/>
          <w:spacing w:val="-8"/>
          <w:szCs w:val="24"/>
          <w:lang w:val="es-ES"/>
        </w:rPr>
        <w:t> AL</w:t>
      </w:r>
      <w:r w:rsidRPr="00825734">
        <w:rPr>
          <w:b/>
          <w:spacing w:val="-8"/>
          <w:szCs w:val="24"/>
          <w:lang w:val="es-ES"/>
        </w:rPr>
        <w:noBreakHyphen/>
        <w:t>THANI</w:t>
      </w:r>
      <w:r w:rsidR="00484406" w:rsidRPr="00825734">
        <w:rPr>
          <w:spacing w:val="-8"/>
          <w:szCs w:val="24"/>
          <w:lang w:val="es-ES"/>
        </w:rPr>
        <w:t xml:space="preserve"> lamenta señalar </w:t>
      </w:r>
      <w:r w:rsidR="001C497A" w:rsidRPr="00825734">
        <w:rPr>
          <w:spacing w:val="-8"/>
          <w:szCs w:val="24"/>
          <w:lang w:val="es-ES"/>
        </w:rPr>
        <w:t>que ciertas regiones</w:t>
      </w:r>
      <w:r w:rsidR="00484406" w:rsidRPr="00825734">
        <w:rPr>
          <w:spacing w:val="-8"/>
          <w:szCs w:val="24"/>
          <w:lang w:val="es-ES"/>
        </w:rPr>
        <w:t xml:space="preserve"> carecen </w:t>
      </w:r>
      <w:r w:rsidR="001C497A" w:rsidRPr="00825734">
        <w:rPr>
          <w:spacing w:val="-8"/>
          <w:szCs w:val="24"/>
          <w:lang w:val="es-ES"/>
        </w:rPr>
        <w:t xml:space="preserve">de centros médicos, que la cobertura de los programas de vacunación es insuficiente (inferior al </w:t>
      </w:r>
      <w:r w:rsidRPr="00825734">
        <w:rPr>
          <w:spacing w:val="-8"/>
          <w:szCs w:val="24"/>
          <w:lang w:val="es-ES"/>
        </w:rPr>
        <w:t xml:space="preserve">85%) </w:t>
      </w:r>
      <w:r w:rsidR="001C497A" w:rsidRPr="00825734">
        <w:rPr>
          <w:spacing w:val="-8"/>
          <w:szCs w:val="24"/>
          <w:lang w:val="es-ES"/>
        </w:rPr>
        <w:t>y que la tasa de mortalidad infantil sigue siendo elevada. El acceso al agua potable</w:t>
      </w:r>
      <w:r w:rsidR="00484406" w:rsidRPr="00825734">
        <w:rPr>
          <w:spacing w:val="-8"/>
          <w:szCs w:val="24"/>
          <w:lang w:val="es-ES"/>
        </w:rPr>
        <w:t xml:space="preserve"> sigue siendo </w:t>
      </w:r>
      <w:r w:rsidR="001C497A" w:rsidRPr="00825734">
        <w:rPr>
          <w:spacing w:val="-8"/>
          <w:szCs w:val="24"/>
          <w:lang w:val="es-ES"/>
        </w:rPr>
        <w:t>muy limitado. El Comité desea saber lo que se hace a este respecto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71.</w:t>
      </w:r>
      <w:r w:rsidRPr="00825734">
        <w:rPr>
          <w:spacing w:val="-8"/>
          <w:szCs w:val="24"/>
          <w:lang w:val="es-ES"/>
        </w:rPr>
        <w:tab/>
      </w:r>
      <w:r w:rsidR="00573339" w:rsidRPr="00825734">
        <w:rPr>
          <w:spacing w:val="-8"/>
          <w:szCs w:val="24"/>
          <w:lang w:val="es-ES"/>
        </w:rPr>
        <w:t>Los jóvenes se ven particularmente afectados por las enfermedades de transmisión sexual y los embarazos precoces, problemas frecuentes debido a la falta de información</w:t>
      </w:r>
      <w:r w:rsidRPr="00825734">
        <w:rPr>
          <w:spacing w:val="-8"/>
          <w:szCs w:val="24"/>
          <w:lang w:val="es-ES"/>
        </w:rPr>
        <w:t>.</w:t>
      </w:r>
      <w:r w:rsidR="00484406" w:rsidRPr="00825734">
        <w:rPr>
          <w:spacing w:val="-8"/>
          <w:szCs w:val="24"/>
          <w:lang w:val="es-ES"/>
        </w:rPr>
        <w:t xml:space="preserve"> Habría </w:t>
      </w:r>
      <w:r w:rsidR="00803A22" w:rsidRPr="00825734">
        <w:rPr>
          <w:spacing w:val="-8"/>
          <w:szCs w:val="24"/>
          <w:lang w:val="es-ES"/>
        </w:rPr>
        <w:t>que</w:t>
      </w:r>
      <w:r w:rsidR="00573339" w:rsidRPr="00825734">
        <w:rPr>
          <w:spacing w:val="-8"/>
          <w:szCs w:val="24"/>
          <w:lang w:val="es-ES"/>
        </w:rPr>
        <w:t xml:space="preserve"> saber</w:t>
      </w:r>
      <w:r w:rsidR="00484406" w:rsidRPr="00825734">
        <w:rPr>
          <w:spacing w:val="-8"/>
          <w:szCs w:val="24"/>
          <w:lang w:val="es-ES"/>
        </w:rPr>
        <w:t>, pues,</w:t>
      </w:r>
      <w:r w:rsidR="00573339" w:rsidRPr="00825734">
        <w:rPr>
          <w:spacing w:val="-8"/>
          <w:szCs w:val="24"/>
          <w:lang w:val="es-ES"/>
        </w:rPr>
        <w:t xml:space="preserve"> si tienen acceso a</w:t>
      </w:r>
      <w:r w:rsidR="00484406" w:rsidRPr="00825734">
        <w:rPr>
          <w:spacing w:val="-8"/>
          <w:szCs w:val="24"/>
          <w:lang w:val="es-ES"/>
        </w:rPr>
        <w:t xml:space="preserve"> servicios </w:t>
      </w:r>
      <w:r w:rsidR="00573339" w:rsidRPr="00825734">
        <w:rPr>
          <w:spacing w:val="-8"/>
          <w:szCs w:val="24"/>
          <w:lang w:val="es-ES"/>
        </w:rPr>
        <w:t>de salud reproductiva y mental. No se ha facilitado ninguna estadística relativa a los suicidios y</w:t>
      </w:r>
      <w:r w:rsidR="00484406" w:rsidRPr="00825734">
        <w:rPr>
          <w:spacing w:val="-8"/>
          <w:szCs w:val="24"/>
          <w:lang w:val="es-ES"/>
        </w:rPr>
        <w:t xml:space="preserve"> habría </w:t>
      </w:r>
      <w:r w:rsidR="00573339" w:rsidRPr="00825734">
        <w:rPr>
          <w:spacing w:val="-8"/>
          <w:szCs w:val="24"/>
          <w:lang w:val="es-ES"/>
        </w:rPr>
        <w:t>que colmar esta laguna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72.</w:t>
      </w:r>
      <w:r w:rsidRPr="00825734">
        <w:rPr>
          <w:spacing w:val="-8"/>
          <w:szCs w:val="24"/>
          <w:lang w:val="es-ES"/>
        </w:rPr>
        <w:tab/>
      </w:r>
      <w:r w:rsidR="000C082C" w:rsidRPr="00825734">
        <w:rPr>
          <w:spacing w:val="-8"/>
          <w:szCs w:val="24"/>
          <w:lang w:val="es-ES"/>
        </w:rPr>
        <w:t xml:space="preserve">A pesar del </w:t>
      </w:r>
      <w:r w:rsidR="00D63578" w:rsidRPr="00825734">
        <w:rPr>
          <w:spacing w:val="-8"/>
          <w:szCs w:val="24"/>
          <w:lang w:val="es-ES"/>
        </w:rPr>
        <w:t>considerable</w:t>
      </w:r>
      <w:r w:rsidR="000C082C" w:rsidRPr="00825734">
        <w:rPr>
          <w:spacing w:val="-8"/>
          <w:szCs w:val="24"/>
          <w:lang w:val="es-ES"/>
        </w:rPr>
        <w:t xml:space="preserve"> aumento de medios destinados a la lucha contra el SIDA, la situación apenas ha mejorado; la delegación tal vez podría indicar el motivo y especificar lo que se </w:t>
      </w:r>
      <w:r w:rsidR="00D63578" w:rsidRPr="00825734">
        <w:rPr>
          <w:spacing w:val="-8"/>
          <w:szCs w:val="24"/>
          <w:lang w:val="es-ES"/>
        </w:rPr>
        <w:t>hace</w:t>
      </w:r>
      <w:r w:rsidR="000C082C" w:rsidRPr="00825734">
        <w:rPr>
          <w:spacing w:val="-8"/>
          <w:szCs w:val="24"/>
          <w:lang w:val="es-ES"/>
        </w:rPr>
        <w:t xml:space="preserve"> para </w:t>
      </w:r>
      <w:r w:rsidR="00D63578" w:rsidRPr="00825734">
        <w:rPr>
          <w:spacing w:val="-8"/>
          <w:szCs w:val="24"/>
          <w:lang w:val="es-ES"/>
        </w:rPr>
        <w:t>identificar</w:t>
      </w:r>
      <w:r w:rsidR="000C082C" w:rsidRPr="00825734">
        <w:rPr>
          <w:spacing w:val="-8"/>
          <w:szCs w:val="24"/>
          <w:lang w:val="es-ES"/>
        </w:rPr>
        <w:t xml:space="preserve"> a los huérfanos</w:t>
      </w:r>
      <w:r w:rsidR="00434A5B" w:rsidRPr="00825734">
        <w:rPr>
          <w:spacing w:val="-8"/>
          <w:szCs w:val="24"/>
          <w:lang w:val="es-ES"/>
        </w:rPr>
        <w:t xml:space="preserve"> como consecuencia de </w:t>
      </w:r>
      <w:r w:rsidR="00D63578" w:rsidRPr="00825734">
        <w:rPr>
          <w:spacing w:val="-8"/>
          <w:szCs w:val="24"/>
          <w:lang w:val="es-ES"/>
        </w:rPr>
        <w:t>esta enfermedad</w:t>
      </w:r>
      <w:r w:rsidR="000C082C" w:rsidRPr="00825734">
        <w:rPr>
          <w:spacing w:val="-8"/>
          <w:szCs w:val="24"/>
          <w:lang w:val="es-ES"/>
        </w:rPr>
        <w:t xml:space="preserve"> y prestarles ayuda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73.</w:t>
      </w:r>
      <w:r w:rsidRPr="00825734">
        <w:rPr>
          <w:spacing w:val="-8"/>
          <w:szCs w:val="24"/>
          <w:lang w:val="es-ES"/>
        </w:rPr>
        <w:tab/>
      </w:r>
      <w:r w:rsidR="00F35322" w:rsidRPr="00825734">
        <w:rPr>
          <w:spacing w:val="-8"/>
          <w:szCs w:val="24"/>
          <w:lang w:val="es-ES"/>
        </w:rPr>
        <w:t xml:space="preserve">La </w:t>
      </w:r>
      <w:r w:rsidR="00F35322" w:rsidRPr="00825734">
        <w:rPr>
          <w:b/>
          <w:spacing w:val="-8"/>
          <w:szCs w:val="24"/>
          <w:lang w:val="es-ES"/>
        </w:rPr>
        <w:t>Sra.</w:t>
      </w:r>
      <w:r w:rsidRPr="00825734">
        <w:rPr>
          <w:b/>
          <w:spacing w:val="-8"/>
          <w:szCs w:val="24"/>
          <w:lang w:val="es-ES"/>
        </w:rPr>
        <w:t> KHATTAB</w:t>
      </w:r>
      <w:r w:rsidRPr="00825734">
        <w:rPr>
          <w:spacing w:val="-8"/>
          <w:szCs w:val="24"/>
          <w:lang w:val="es-ES"/>
        </w:rPr>
        <w:t xml:space="preserve"> </w:t>
      </w:r>
      <w:r w:rsidR="008D3569" w:rsidRPr="00825734">
        <w:rPr>
          <w:spacing w:val="-8"/>
          <w:szCs w:val="24"/>
          <w:lang w:val="es-ES"/>
        </w:rPr>
        <w:t>pregunta</w:t>
      </w:r>
      <w:r w:rsidRPr="00825734">
        <w:rPr>
          <w:spacing w:val="-8"/>
          <w:szCs w:val="24"/>
          <w:lang w:val="es-ES"/>
        </w:rPr>
        <w:t xml:space="preserve"> si </w:t>
      </w:r>
      <w:r w:rsidR="00F35322" w:rsidRPr="00825734">
        <w:rPr>
          <w:spacing w:val="-8"/>
          <w:szCs w:val="24"/>
          <w:lang w:val="es-ES"/>
        </w:rPr>
        <w:t>Malí</w:t>
      </w:r>
      <w:r w:rsidRPr="00825734">
        <w:rPr>
          <w:spacing w:val="-8"/>
          <w:szCs w:val="24"/>
          <w:lang w:val="es-ES"/>
        </w:rPr>
        <w:t xml:space="preserve"> </w:t>
      </w:r>
      <w:r w:rsidR="008D3569" w:rsidRPr="00825734">
        <w:rPr>
          <w:spacing w:val="-8"/>
          <w:szCs w:val="24"/>
          <w:lang w:val="es-ES"/>
        </w:rPr>
        <w:t>ha solicitado ayuda exterior, por ejemplo para reformar su sistema de justicia de menores</w:t>
      </w:r>
      <w:r w:rsidR="009B6574" w:rsidRPr="00825734">
        <w:rPr>
          <w:spacing w:val="-8"/>
          <w:szCs w:val="24"/>
          <w:lang w:val="es-ES"/>
        </w:rPr>
        <w:t>,</w:t>
      </w:r>
      <w:r w:rsidR="008D3569" w:rsidRPr="00825734">
        <w:rPr>
          <w:spacing w:val="-8"/>
          <w:szCs w:val="24"/>
          <w:lang w:val="es-ES"/>
        </w:rPr>
        <w:t xml:space="preserve"> </w:t>
      </w:r>
      <w:r w:rsidR="009B6574" w:rsidRPr="00825734">
        <w:rPr>
          <w:spacing w:val="-8"/>
          <w:szCs w:val="24"/>
          <w:lang w:val="es-ES"/>
        </w:rPr>
        <w:t>y si ha previsto</w:t>
      </w:r>
      <w:r w:rsidR="00434A5B" w:rsidRPr="00825734">
        <w:rPr>
          <w:spacing w:val="-8"/>
          <w:szCs w:val="24"/>
          <w:lang w:val="es-ES"/>
        </w:rPr>
        <w:t xml:space="preserve"> hacer un censo de </w:t>
      </w:r>
      <w:r w:rsidR="009B6574" w:rsidRPr="00825734">
        <w:rPr>
          <w:spacing w:val="-8"/>
          <w:szCs w:val="24"/>
          <w:lang w:val="es-ES"/>
        </w:rPr>
        <w:t>los niños de la calle y realizar un estudio a fondo de su situación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74.</w:t>
      </w:r>
      <w:r w:rsidRPr="00825734">
        <w:rPr>
          <w:spacing w:val="-8"/>
          <w:szCs w:val="24"/>
          <w:lang w:val="es-ES"/>
        </w:rPr>
        <w:tab/>
      </w:r>
      <w:r w:rsidR="00A34E72" w:rsidRPr="00825734">
        <w:rPr>
          <w:spacing w:val="-8"/>
          <w:szCs w:val="24"/>
          <w:lang w:val="es-ES"/>
        </w:rPr>
        <w:t>También sería útil saber si el Gobierno ha tratado de sensibilizar a la población</w:t>
      </w:r>
      <w:r w:rsidR="00434A5B" w:rsidRPr="00825734">
        <w:rPr>
          <w:spacing w:val="-8"/>
          <w:szCs w:val="24"/>
          <w:lang w:val="es-ES"/>
        </w:rPr>
        <w:t xml:space="preserve"> acerca del </w:t>
      </w:r>
      <w:r w:rsidR="00A34E72" w:rsidRPr="00825734">
        <w:rPr>
          <w:spacing w:val="-8"/>
          <w:szCs w:val="24"/>
          <w:lang w:val="es-ES"/>
        </w:rPr>
        <w:t xml:space="preserve">problema de la violencia doméstica, por ejemplo </w:t>
      </w:r>
      <w:r w:rsidR="003E2D08" w:rsidRPr="00825734">
        <w:rPr>
          <w:spacing w:val="-8"/>
          <w:szCs w:val="24"/>
          <w:lang w:val="es-ES"/>
        </w:rPr>
        <w:t>mediante los medio</w:t>
      </w:r>
      <w:r w:rsidR="00283BDD" w:rsidRPr="00825734">
        <w:rPr>
          <w:spacing w:val="-8"/>
          <w:szCs w:val="24"/>
          <w:lang w:val="es-ES"/>
        </w:rPr>
        <w:t>s</w:t>
      </w:r>
      <w:r w:rsidR="003E2D08" w:rsidRPr="00825734">
        <w:rPr>
          <w:spacing w:val="-8"/>
          <w:szCs w:val="24"/>
          <w:lang w:val="es-ES"/>
        </w:rPr>
        <w:t xml:space="preserve"> de comunicación</w:t>
      </w:r>
      <w:r w:rsidR="00803A22" w:rsidRPr="00825734">
        <w:rPr>
          <w:spacing w:val="-8"/>
          <w:szCs w:val="24"/>
          <w:lang w:val="es-ES"/>
        </w:rPr>
        <w:t>,</w:t>
      </w:r>
      <w:r w:rsidR="003E2D08" w:rsidRPr="00825734">
        <w:rPr>
          <w:spacing w:val="-8"/>
          <w:szCs w:val="24"/>
          <w:lang w:val="es-ES"/>
        </w:rPr>
        <w:t xml:space="preserve"> y si</w:t>
      </w:r>
      <w:r w:rsidR="00434A5B" w:rsidRPr="00825734">
        <w:rPr>
          <w:spacing w:val="-8"/>
          <w:szCs w:val="24"/>
          <w:lang w:val="es-ES"/>
        </w:rPr>
        <w:t xml:space="preserve"> tiene previsto </w:t>
      </w:r>
      <w:r w:rsidR="003E2D08" w:rsidRPr="00825734">
        <w:rPr>
          <w:spacing w:val="-8"/>
          <w:szCs w:val="24"/>
          <w:lang w:val="es-ES"/>
        </w:rPr>
        <w:t xml:space="preserve">elaborar un plan de acción nacional para la </w:t>
      </w:r>
      <w:r w:rsidR="008D33B0" w:rsidRPr="00825734">
        <w:rPr>
          <w:spacing w:val="-8"/>
          <w:szCs w:val="24"/>
          <w:lang w:val="es-ES"/>
        </w:rPr>
        <w:t>aplicación de</w:t>
      </w:r>
      <w:r w:rsidR="003E2D08" w:rsidRPr="00825734">
        <w:rPr>
          <w:spacing w:val="-8"/>
          <w:szCs w:val="24"/>
          <w:lang w:val="es-ES"/>
        </w:rPr>
        <w:t xml:space="preserve"> las recomendaciones del Secretario General sobre la violencia contra los niños.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75.</w:t>
      </w:r>
      <w:r w:rsidRPr="00825734">
        <w:rPr>
          <w:spacing w:val="-8"/>
          <w:szCs w:val="24"/>
          <w:lang w:val="es-ES"/>
        </w:rPr>
        <w:tab/>
      </w:r>
      <w:r w:rsidR="00434A5B" w:rsidRPr="00825734">
        <w:rPr>
          <w:spacing w:val="-8"/>
          <w:szCs w:val="24"/>
          <w:lang w:val="es-ES"/>
        </w:rPr>
        <w:t xml:space="preserve">La delegación tal vez desee exponer </w:t>
      </w:r>
      <w:r w:rsidR="00FE13E7" w:rsidRPr="00825734">
        <w:rPr>
          <w:spacing w:val="-8"/>
          <w:szCs w:val="24"/>
          <w:lang w:val="es-ES"/>
        </w:rPr>
        <w:t>las medidas adoptadas en favor de las niñas empleadas en el servicio domé</w:t>
      </w:r>
      <w:r w:rsidR="00283BDD" w:rsidRPr="00825734">
        <w:rPr>
          <w:spacing w:val="-8"/>
          <w:szCs w:val="24"/>
          <w:lang w:val="es-ES"/>
        </w:rPr>
        <w:t>stico, al parecer todas migrantes.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76.</w:t>
      </w:r>
      <w:r w:rsidRPr="00825734">
        <w:rPr>
          <w:spacing w:val="-8"/>
          <w:szCs w:val="24"/>
          <w:lang w:val="es-ES"/>
        </w:rPr>
        <w:tab/>
      </w:r>
      <w:r w:rsidR="00F35322" w:rsidRPr="00825734">
        <w:rPr>
          <w:spacing w:val="-8"/>
          <w:szCs w:val="24"/>
          <w:lang w:val="es-ES"/>
        </w:rPr>
        <w:t xml:space="preserve">La </w:t>
      </w:r>
      <w:r w:rsidR="00F35322" w:rsidRPr="00825734">
        <w:rPr>
          <w:b/>
          <w:spacing w:val="-8"/>
          <w:szCs w:val="24"/>
          <w:lang w:val="es-ES"/>
        </w:rPr>
        <w:t>Sra.</w:t>
      </w:r>
      <w:r w:rsidRPr="00825734">
        <w:rPr>
          <w:b/>
          <w:spacing w:val="-8"/>
          <w:szCs w:val="24"/>
          <w:lang w:val="es-ES"/>
        </w:rPr>
        <w:t> ALUOCH</w:t>
      </w:r>
      <w:r w:rsidRPr="00825734">
        <w:rPr>
          <w:spacing w:val="-8"/>
          <w:szCs w:val="24"/>
          <w:lang w:val="es-ES"/>
        </w:rPr>
        <w:t xml:space="preserve"> </w:t>
      </w:r>
      <w:r w:rsidR="00FE13E7" w:rsidRPr="00825734">
        <w:rPr>
          <w:spacing w:val="-8"/>
          <w:szCs w:val="24"/>
          <w:lang w:val="es-ES"/>
        </w:rPr>
        <w:t xml:space="preserve">pregunta si la Asamblea Nacional ha aprobado ya el proyecto de </w:t>
      </w:r>
      <w:r w:rsidR="00FE13E7" w:rsidRPr="00825734">
        <w:rPr>
          <w:spacing w:val="-8"/>
          <w:lang w:val="es-ES"/>
        </w:rPr>
        <w:t>Código de la Persona y la Familia</w:t>
      </w:r>
      <w:r w:rsidR="00FE13E7" w:rsidRPr="00825734">
        <w:rPr>
          <w:spacing w:val="-8"/>
          <w:szCs w:val="24"/>
          <w:lang w:val="es-ES"/>
        </w:rPr>
        <w:t xml:space="preserve"> y si hay programas de ayuda a la </w:t>
      </w:r>
      <w:r w:rsidR="00081C9D" w:rsidRPr="00825734">
        <w:rPr>
          <w:spacing w:val="-8"/>
          <w:szCs w:val="24"/>
          <w:lang w:val="es-ES"/>
        </w:rPr>
        <w:t>atención parental</w:t>
      </w:r>
      <w:r w:rsidR="00283BDD"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8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77.</w:t>
      </w:r>
      <w:r w:rsidRPr="00825734">
        <w:rPr>
          <w:spacing w:val="-8"/>
          <w:szCs w:val="24"/>
          <w:lang w:val="es-ES"/>
        </w:rPr>
        <w:tab/>
      </w:r>
      <w:r w:rsidR="00780CE5" w:rsidRPr="00825734">
        <w:rPr>
          <w:spacing w:val="-8"/>
          <w:szCs w:val="24"/>
          <w:lang w:val="es-ES"/>
        </w:rPr>
        <w:t>Pregunta</w:t>
      </w:r>
      <w:r w:rsidR="001C14EC" w:rsidRPr="00825734">
        <w:rPr>
          <w:spacing w:val="-8"/>
          <w:szCs w:val="24"/>
          <w:lang w:val="es-ES"/>
        </w:rPr>
        <w:t xml:space="preserve"> en qué punto está la </w:t>
      </w:r>
      <w:r w:rsidR="00780CE5" w:rsidRPr="00825734">
        <w:rPr>
          <w:spacing w:val="-8"/>
          <w:szCs w:val="24"/>
          <w:lang w:val="es-ES"/>
        </w:rPr>
        <w:t>traducción</w:t>
      </w:r>
      <w:r w:rsidR="001C14EC" w:rsidRPr="00825734">
        <w:rPr>
          <w:spacing w:val="-8"/>
          <w:szCs w:val="24"/>
          <w:lang w:val="es-ES"/>
        </w:rPr>
        <w:t xml:space="preserve"> a </w:t>
      </w:r>
      <w:r w:rsidR="00780CE5" w:rsidRPr="00825734">
        <w:rPr>
          <w:spacing w:val="-8"/>
          <w:szCs w:val="24"/>
          <w:lang w:val="es-ES"/>
        </w:rPr>
        <w:t xml:space="preserve">las lenguas nacionales del Código </w:t>
      </w:r>
      <w:r w:rsidR="00A10321" w:rsidRPr="00825734">
        <w:rPr>
          <w:spacing w:val="-8"/>
          <w:lang w:val="es-ES"/>
        </w:rPr>
        <w:t xml:space="preserve">de Protección de la Infancia y otros textos relativos a los derechos del niño. También desea recibir detalles sobre la puesta en conformidad de la legislación con la Convención para proteger mejor a los niños privados de su </w:t>
      </w:r>
      <w:r w:rsidR="00803A22" w:rsidRPr="00825734">
        <w:rPr>
          <w:spacing w:val="-8"/>
          <w:lang w:val="es-ES"/>
        </w:rPr>
        <w:t>entorno</w:t>
      </w:r>
      <w:r w:rsidR="00A10321" w:rsidRPr="00825734">
        <w:rPr>
          <w:spacing w:val="-8"/>
          <w:lang w:val="es-ES"/>
        </w:rPr>
        <w:t xml:space="preserve"> familiar</w:t>
      </w:r>
      <w:r w:rsidRPr="00825734">
        <w:rPr>
          <w:spacing w:val="-8"/>
          <w:szCs w:val="24"/>
          <w:lang w:val="es-ES"/>
        </w:rPr>
        <w:t>.</w:t>
      </w:r>
    </w:p>
    <w:p w:rsidR="00773EC2" w:rsidRPr="00825734" w:rsidRDefault="00773EC2">
      <w:pPr>
        <w:spacing w:after="240"/>
        <w:rPr>
          <w:spacing w:val="-6"/>
          <w:szCs w:val="24"/>
          <w:lang w:val="es-ES"/>
        </w:rPr>
      </w:pPr>
      <w:r w:rsidRPr="00825734">
        <w:rPr>
          <w:spacing w:val="-8"/>
          <w:szCs w:val="24"/>
          <w:lang w:val="es-ES"/>
        </w:rPr>
        <w:t>78.</w:t>
      </w:r>
      <w:r w:rsidRPr="00825734">
        <w:rPr>
          <w:spacing w:val="-8"/>
          <w:szCs w:val="24"/>
          <w:lang w:val="es-ES"/>
        </w:rPr>
        <w:tab/>
      </w:r>
      <w:r w:rsidR="001C14EC" w:rsidRPr="00825734">
        <w:rPr>
          <w:spacing w:val="-8"/>
          <w:szCs w:val="24"/>
          <w:lang w:val="es-ES"/>
        </w:rPr>
        <w:t>Tradicionalmente</w:t>
      </w:r>
      <w:r w:rsidR="00283BDD" w:rsidRPr="00825734">
        <w:rPr>
          <w:spacing w:val="-8"/>
          <w:szCs w:val="24"/>
          <w:lang w:val="es-ES"/>
        </w:rPr>
        <w:t>,</w:t>
      </w:r>
      <w:r w:rsidR="001C14EC" w:rsidRPr="00825734">
        <w:rPr>
          <w:spacing w:val="-8"/>
          <w:szCs w:val="24"/>
          <w:lang w:val="es-ES"/>
        </w:rPr>
        <w:t xml:space="preserve"> </w:t>
      </w:r>
      <w:r w:rsidR="00A302CB" w:rsidRPr="00825734">
        <w:rPr>
          <w:spacing w:val="-8"/>
          <w:szCs w:val="24"/>
          <w:lang w:val="es-ES"/>
        </w:rPr>
        <w:t>los niños abandonados o huérfanos</w:t>
      </w:r>
      <w:r w:rsidR="001C14EC" w:rsidRPr="00825734">
        <w:rPr>
          <w:spacing w:val="-8"/>
          <w:szCs w:val="24"/>
          <w:lang w:val="es-ES"/>
        </w:rPr>
        <w:t xml:space="preserve"> han sido acogidos </w:t>
      </w:r>
      <w:r w:rsidR="00A302CB" w:rsidRPr="00825734">
        <w:rPr>
          <w:spacing w:val="-8"/>
          <w:szCs w:val="24"/>
          <w:lang w:val="es-ES"/>
        </w:rPr>
        <w:t xml:space="preserve">por familias </w:t>
      </w:r>
      <w:r w:rsidR="005922B1" w:rsidRPr="00825734">
        <w:rPr>
          <w:spacing w:val="-8"/>
          <w:szCs w:val="24"/>
          <w:lang w:val="es-ES"/>
        </w:rPr>
        <w:t>extensas</w:t>
      </w:r>
      <w:r w:rsidR="00A302CB" w:rsidRPr="00825734">
        <w:rPr>
          <w:spacing w:val="-8"/>
          <w:szCs w:val="24"/>
          <w:lang w:val="es-ES"/>
        </w:rPr>
        <w:t>, pero</w:t>
      </w:r>
      <w:r w:rsidR="001C14EC" w:rsidRPr="00825734">
        <w:rPr>
          <w:spacing w:val="-8"/>
          <w:szCs w:val="24"/>
          <w:lang w:val="es-ES"/>
        </w:rPr>
        <w:t xml:space="preserve"> no se sabe </w:t>
      </w:r>
      <w:r w:rsidR="00A302CB" w:rsidRPr="00825734">
        <w:rPr>
          <w:spacing w:val="-8"/>
          <w:szCs w:val="24"/>
          <w:lang w:val="es-ES"/>
        </w:rPr>
        <w:t xml:space="preserve">si </w:t>
      </w:r>
      <w:r w:rsidR="00283BDD" w:rsidRPr="00825734">
        <w:rPr>
          <w:spacing w:val="-8"/>
          <w:szCs w:val="24"/>
          <w:lang w:val="es-ES"/>
        </w:rPr>
        <w:t xml:space="preserve">éstas </w:t>
      </w:r>
      <w:r w:rsidR="001F7736" w:rsidRPr="00825734">
        <w:rPr>
          <w:spacing w:val="-8"/>
          <w:szCs w:val="24"/>
          <w:lang w:val="es-ES"/>
        </w:rPr>
        <w:t xml:space="preserve">están </w:t>
      </w:r>
      <w:r w:rsidR="00283BDD" w:rsidRPr="00825734">
        <w:rPr>
          <w:spacing w:val="-8"/>
          <w:szCs w:val="24"/>
          <w:lang w:val="es-ES"/>
        </w:rPr>
        <w:t xml:space="preserve">siempre </w:t>
      </w:r>
      <w:r w:rsidR="00A302CB" w:rsidRPr="00825734">
        <w:rPr>
          <w:spacing w:val="-8"/>
          <w:szCs w:val="24"/>
          <w:lang w:val="es-ES"/>
        </w:rPr>
        <w:t>en condiciones de hacerlo</w:t>
      </w:r>
      <w:r w:rsidR="00441A4A" w:rsidRPr="00825734">
        <w:rPr>
          <w:spacing w:val="-8"/>
          <w:szCs w:val="24"/>
          <w:lang w:val="es-ES"/>
        </w:rPr>
        <w:t>, porque en ciertos países de África donde los huérfanos son muy numerosos no suele ocurrir esto</w:t>
      </w:r>
      <w:r w:rsidR="00A302CB" w:rsidRPr="00825734">
        <w:rPr>
          <w:spacing w:val="-8"/>
          <w:szCs w:val="24"/>
          <w:lang w:val="es-ES"/>
        </w:rPr>
        <w:t xml:space="preserve">. </w:t>
      </w:r>
      <w:r w:rsidR="00441A4A" w:rsidRPr="00825734">
        <w:rPr>
          <w:spacing w:val="-8"/>
          <w:szCs w:val="24"/>
          <w:lang w:val="es-ES"/>
        </w:rPr>
        <w:t xml:space="preserve">También sería útil disponer de más información </w:t>
      </w:r>
      <w:r w:rsidR="00283BDD" w:rsidRPr="00825734">
        <w:rPr>
          <w:spacing w:val="-8"/>
          <w:szCs w:val="24"/>
          <w:lang w:val="es-ES"/>
        </w:rPr>
        <w:t>acerca de</w:t>
      </w:r>
      <w:r w:rsidR="00441A4A" w:rsidRPr="00825734">
        <w:rPr>
          <w:spacing w:val="-8"/>
          <w:szCs w:val="24"/>
          <w:lang w:val="es-ES"/>
        </w:rPr>
        <w:t xml:space="preserve"> los servicios sociales que se ocupan de los niños cuando las familias </w:t>
      </w:r>
      <w:r w:rsidR="003A4659" w:rsidRPr="00825734">
        <w:rPr>
          <w:spacing w:val="-8"/>
          <w:szCs w:val="24"/>
          <w:lang w:val="es-ES"/>
        </w:rPr>
        <w:t>extensas</w:t>
      </w:r>
      <w:r w:rsidR="00441A4A" w:rsidRPr="00825734">
        <w:rPr>
          <w:spacing w:val="-8"/>
          <w:szCs w:val="24"/>
          <w:lang w:val="es-ES"/>
        </w:rPr>
        <w:t xml:space="preserve"> no </w:t>
      </w:r>
      <w:r w:rsidR="0043657D" w:rsidRPr="00825734">
        <w:rPr>
          <w:spacing w:val="-8"/>
          <w:szCs w:val="24"/>
          <w:lang w:val="es-ES"/>
        </w:rPr>
        <w:t>pueden</w:t>
      </w:r>
      <w:r w:rsidR="00283BDD" w:rsidRPr="00825734">
        <w:rPr>
          <w:spacing w:val="-8"/>
          <w:szCs w:val="24"/>
          <w:lang w:val="es-ES"/>
        </w:rPr>
        <w:t xml:space="preserve"> hacerse cargo de ellos.</w:t>
      </w:r>
    </w:p>
    <w:p w:rsidR="00825734" w:rsidRDefault="009A434B" w:rsidP="00825734">
      <w:pPr>
        <w:spacing w:after="240" w:line="270" w:lineRule="exact"/>
        <w:jc w:val="center"/>
        <w:rPr>
          <w:b/>
          <w:i/>
          <w:iCs/>
          <w:szCs w:val="24"/>
          <w:lang w:val="es-ES"/>
        </w:rPr>
      </w:pPr>
      <w:r w:rsidRPr="009F3CB7">
        <w:rPr>
          <w:b/>
          <w:i/>
          <w:lang w:val="es-ES"/>
        </w:rPr>
        <w:t>Se levanta la sesión a las 13.00 horas</w:t>
      </w:r>
      <w:r w:rsidR="00773EC2" w:rsidRPr="009F3CB7">
        <w:rPr>
          <w:b/>
          <w:i/>
          <w:iCs/>
          <w:szCs w:val="24"/>
          <w:lang w:val="es-ES"/>
        </w:rPr>
        <w:t>.</w:t>
      </w:r>
    </w:p>
    <w:p w:rsidR="00825734" w:rsidRPr="00825734" w:rsidRDefault="00825734" w:rsidP="00825734">
      <w:pPr>
        <w:spacing w:after="240" w:line="270" w:lineRule="exact"/>
        <w:jc w:val="center"/>
        <w:rPr>
          <w:bCs/>
          <w:i/>
          <w:iCs/>
          <w:szCs w:val="24"/>
          <w:lang w:val="es-ES"/>
        </w:rPr>
      </w:pPr>
      <w:r w:rsidRPr="00825734">
        <w:rPr>
          <w:bCs/>
          <w:i/>
          <w:iCs/>
          <w:szCs w:val="24"/>
          <w:lang w:val="es-ES"/>
        </w:rPr>
        <w:t>-----</w:t>
      </w:r>
    </w:p>
    <w:sectPr w:rsidR="00825734" w:rsidRPr="00825734" w:rsidSect="00825734">
      <w:headerReference w:type="even" r:id="rId8"/>
      <w:headerReference w:type="default" r:id="rId9"/>
      <w:footerReference w:type="first" r:id="rId10"/>
      <w:endnotePr>
        <w:numFmt w:val="decimal"/>
      </w:endnotePr>
      <w:pgSz w:w="11907" w:h="16840" w:code="9"/>
      <w:pgMar w:top="1134" w:right="851" w:bottom="1792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8F4" w:rsidRDefault="006908F4">
      <w:r>
        <w:separator/>
      </w:r>
    </w:p>
  </w:endnote>
  <w:endnote w:type="continuationSeparator" w:id="0">
    <w:p w:rsidR="006908F4" w:rsidRDefault="00690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DE0" w:rsidRDefault="00EF4DE0">
    <w:pPr>
      <w:spacing w:after="240"/>
    </w:pPr>
    <w:r>
      <w:t>________________________</w:t>
    </w:r>
  </w:p>
  <w:p w:rsidR="00EF4DE0" w:rsidRPr="00A258CF" w:rsidRDefault="00EF4DE0">
    <w:pPr>
      <w:spacing w:after="240"/>
      <w:ind w:firstLine="567"/>
      <w:rPr>
        <w:lang w:val="es-ES"/>
      </w:rPr>
    </w:pPr>
    <w:r w:rsidRPr="00A258CF">
      <w:rPr>
        <w:lang w:val="es-ES_tradnl"/>
      </w:rPr>
      <w:t>La presente acta podrá ser objeto de correcciones</w:t>
    </w:r>
    <w:r w:rsidRPr="00A258CF">
      <w:rPr>
        <w:lang w:val="es-ES"/>
      </w:rPr>
      <w:t>.</w:t>
    </w:r>
  </w:p>
  <w:p w:rsidR="00EF4DE0" w:rsidRPr="00A258CF" w:rsidRDefault="00EF4DE0">
    <w:pPr>
      <w:spacing w:after="240"/>
      <w:ind w:firstLine="567"/>
      <w:rPr>
        <w:lang w:val="es-ES"/>
      </w:rPr>
    </w:pPr>
    <w:r w:rsidRPr="00A258CF">
      <w:rPr>
        <w:lang w:val="es-ES_tradnl"/>
      </w:rPr>
      <w:t xml:space="preserve">Las correcciones deberán redactarse en uno de los idiomas de trabajo.  Deberán presentarse en forma de memorando, incorporarse en un ejemplar del acta y enviarse, </w:t>
    </w:r>
    <w:r w:rsidRPr="00A258CF">
      <w:rPr>
        <w:b/>
        <w:bCs/>
        <w:lang w:val="es-ES_tradnl"/>
      </w:rPr>
      <w:t>dentro del plazo de una semana a partir de la fecha del presente documento</w:t>
    </w:r>
    <w:r w:rsidRPr="00A258CF">
      <w:rPr>
        <w:lang w:val="es-ES_tradnl"/>
      </w:rPr>
      <w:t xml:space="preserve">, a la </w:t>
    </w:r>
    <w:r w:rsidR="001F5542">
      <w:rPr>
        <w:lang w:val="es-ES_tradnl"/>
      </w:rPr>
      <w:t>Dependencia</w:t>
    </w:r>
    <w:r w:rsidRPr="00A258CF">
      <w:rPr>
        <w:lang w:val="es-ES_tradnl"/>
      </w:rPr>
      <w:t xml:space="preserve"> de Edición, oficina E.4108, Palacio de las Naciones, Ginebra</w:t>
    </w:r>
    <w:r w:rsidRPr="00A258CF">
      <w:rPr>
        <w:lang w:val="es-ES"/>
      </w:rPr>
      <w:t>.</w:t>
    </w:r>
  </w:p>
  <w:p w:rsidR="00EF4DE0" w:rsidRPr="00296FBB" w:rsidRDefault="002C3965">
    <w:pPr>
      <w:spacing w:after="240"/>
      <w:ind w:firstLine="567"/>
      <w:rPr>
        <w:lang w:val="es-ES"/>
      </w:rPr>
    </w:pPr>
    <w:r>
      <w:rPr>
        <w:lang w:val="es-ES_tradnl"/>
      </w:rPr>
      <w:t>Las correcciones que se introduzcan en las actas de las sesiones públicas del Comité se reunirán en un único documento q</w:t>
    </w:r>
    <w:r w:rsidR="001F5542">
      <w:rPr>
        <w:lang w:val="es-ES_tradnl"/>
      </w:rPr>
      <w:t>ue se publicará poco después d</w:t>
    </w:r>
    <w:r>
      <w:rPr>
        <w:lang w:val="es-ES_tradnl"/>
      </w:rPr>
      <w:t>el período de sesiones</w:t>
    </w:r>
    <w:r w:rsidR="00EF4DE0" w:rsidRPr="00296FBB">
      <w:rPr>
        <w:lang w:val="es-ES"/>
      </w:rPr>
      <w:t>.</w:t>
    </w:r>
  </w:p>
  <w:p w:rsidR="00EF4DE0" w:rsidRDefault="00EF4DE0" w:rsidP="00825734">
    <w:pPr>
      <w:pStyle w:val="Footer"/>
    </w:pPr>
    <w:r>
      <w:t>GE.07</w:t>
    </w:r>
    <w:r>
      <w:noBreakHyphen/>
      <w:t>4016</w:t>
    </w:r>
    <w:r w:rsidR="00970B66">
      <w:t>1</w:t>
    </w:r>
    <w:r>
      <w:t xml:space="preserve">  (</w:t>
    </w:r>
    <w:r w:rsidR="00825734">
      <w:t>EXT</w:t>
    </w:r>
    <w: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8F4" w:rsidRDefault="006908F4">
      <w:r>
        <w:separator/>
      </w:r>
    </w:p>
  </w:footnote>
  <w:footnote w:type="continuationSeparator" w:id="0">
    <w:p w:rsidR="006908F4" w:rsidRDefault="006908F4">
      <w:r>
        <w:continuationSeparator/>
      </w:r>
    </w:p>
  </w:footnote>
  <w:footnote w:id="1">
    <w:p w:rsidR="00EF4DE0" w:rsidRPr="00B360C2" w:rsidRDefault="00EF4DE0">
      <w:pPr>
        <w:pStyle w:val="FootnoteText"/>
        <w:rPr>
          <w:lang w:val="es-ES"/>
        </w:rPr>
      </w:pPr>
      <w:r w:rsidRPr="00B360C2">
        <w:rPr>
          <w:rStyle w:val="FootnoteReference"/>
        </w:rPr>
        <w:sym w:font="Symbol" w:char="F02A"/>
      </w:r>
      <w:r w:rsidRPr="00B360C2">
        <w:rPr>
          <w:lang w:val="es-ES"/>
        </w:rPr>
        <w:t xml:space="preserve"> No se </w:t>
      </w:r>
      <w:r w:rsidR="00981531" w:rsidRPr="00B360C2">
        <w:rPr>
          <w:lang w:val="es-ES"/>
        </w:rPr>
        <w:t>levantó acta</w:t>
      </w:r>
      <w:r w:rsidR="001D00D7" w:rsidRPr="00B360C2">
        <w:rPr>
          <w:lang w:val="es-ES"/>
        </w:rPr>
        <w:t xml:space="preserve"> de las sesiones 12</w:t>
      </w:r>
      <w:r w:rsidRPr="00B360C2">
        <w:rPr>
          <w:lang w:val="es-ES"/>
        </w:rPr>
        <w:t>04</w:t>
      </w:r>
      <w:r w:rsidRPr="00B360C2">
        <w:rPr>
          <w:vertAlign w:val="superscript"/>
          <w:lang w:val="es-ES"/>
        </w:rPr>
        <w:t xml:space="preserve">ª </w:t>
      </w:r>
      <w:r w:rsidRPr="00B360C2">
        <w:rPr>
          <w:lang w:val="es-ES"/>
        </w:rPr>
        <w:t>y</w:t>
      </w:r>
      <w:r w:rsidR="001D00D7" w:rsidRPr="00B360C2">
        <w:rPr>
          <w:lang w:val="es-ES"/>
        </w:rPr>
        <w:t xml:space="preserve"> 12</w:t>
      </w:r>
      <w:r w:rsidRPr="00B360C2">
        <w:rPr>
          <w:lang w:val="es-ES"/>
        </w:rPr>
        <w:t>05</w:t>
      </w:r>
      <w:r w:rsidRPr="00B360C2">
        <w:rPr>
          <w:vertAlign w:val="superscript"/>
          <w:lang w:val="es-ES"/>
        </w:rPr>
        <w:t>ª</w:t>
      </w:r>
      <w:r w:rsidRPr="00B360C2">
        <w:rPr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DE0" w:rsidRDefault="00EF4DE0">
    <w:pPr>
      <w:pStyle w:val="Header"/>
      <w:rPr>
        <w:lang w:val="de-CH"/>
      </w:rPr>
    </w:pPr>
    <w:r>
      <w:rPr>
        <w:lang w:val="de-CH"/>
      </w:rPr>
      <w:t>CRC/C/SR.1206</w:t>
    </w:r>
  </w:p>
  <w:p w:rsidR="00EF4DE0" w:rsidRDefault="00EF4DE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86384">
      <w:rPr>
        <w:noProof/>
      </w:rPr>
      <w:t>10</w:t>
    </w:r>
    <w:r>
      <w:fldChar w:fldCharType="end"/>
    </w:r>
  </w:p>
  <w:p w:rsidR="00EF4DE0" w:rsidRDefault="00EF4DE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DE0" w:rsidRDefault="00EF4DE0">
    <w:pPr>
      <w:pStyle w:val="Header"/>
      <w:tabs>
        <w:tab w:val="clear" w:pos="4320"/>
        <w:tab w:val="clear" w:pos="8640"/>
        <w:tab w:val="left" w:pos="6803"/>
      </w:tabs>
      <w:rPr>
        <w:lang w:val="de-CH"/>
      </w:rPr>
    </w:pPr>
    <w:r>
      <w:tab/>
    </w:r>
    <w:r>
      <w:rPr>
        <w:lang w:val="de-CH"/>
      </w:rPr>
      <w:t>CRC/C/SR.1206</w:t>
    </w:r>
  </w:p>
  <w:p w:rsidR="00EF4DE0" w:rsidRDefault="00EF4DE0">
    <w:pPr>
      <w:pStyle w:val="Header"/>
      <w:tabs>
        <w:tab w:val="clear" w:pos="4320"/>
        <w:tab w:val="clear" w:pos="8640"/>
        <w:tab w:val="left" w:pos="6803"/>
      </w:tabs>
    </w:pPr>
    <w:r>
      <w:rPr>
        <w:lang w:val="de-CH"/>
      </w:rPr>
      <w:tab/>
    </w: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E86384">
      <w:rPr>
        <w:noProof/>
      </w:rPr>
      <w:t>9</w:t>
    </w:r>
    <w:r>
      <w:fldChar w:fldCharType="end"/>
    </w:r>
  </w:p>
  <w:p w:rsidR="00EF4DE0" w:rsidRDefault="00EF4DE0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fr-FR" w:vendorID="9" w:dllVersion="512" w:checkStyle="1"/>
  <w:activeWritingStyle w:appName="MSWord" w:lang="de-CH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gnword-docGUID" w:val="{65644249-A178-4550-BC9C-15C416D6100F}"/>
    <w:docVar w:name="dgnword-eventsink" w:val="162086088"/>
  </w:docVars>
  <w:rsids>
    <w:rsidRoot w:val="007C3448"/>
    <w:rsid w:val="00000366"/>
    <w:rsid w:val="000170B6"/>
    <w:rsid w:val="00023B66"/>
    <w:rsid w:val="00031C6B"/>
    <w:rsid w:val="000409CD"/>
    <w:rsid w:val="00052DD4"/>
    <w:rsid w:val="000567F1"/>
    <w:rsid w:val="00074C03"/>
    <w:rsid w:val="00081C9D"/>
    <w:rsid w:val="00081F8F"/>
    <w:rsid w:val="00090506"/>
    <w:rsid w:val="000B2F33"/>
    <w:rsid w:val="000C082C"/>
    <w:rsid w:val="000E3352"/>
    <w:rsid w:val="000F41E4"/>
    <w:rsid w:val="000F7117"/>
    <w:rsid w:val="001042E4"/>
    <w:rsid w:val="001105EE"/>
    <w:rsid w:val="00116546"/>
    <w:rsid w:val="001173E6"/>
    <w:rsid w:val="00121A77"/>
    <w:rsid w:val="00123905"/>
    <w:rsid w:val="001352DF"/>
    <w:rsid w:val="00136F15"/>
    <w:rsid w:val="00140203"/>
    <w:rsid w:val="00140D66"/>
    <w:rsid w:val="00143026"/>
    <w:rsid w:val="00143BA6"/>
    <w:rsid w:val="00145A75"/>
    <w:rsid w:val="001538A1"/>
    <w:rsid w:val="00166E9D"/>
    <w:rsid w:val="00185EC6"/>
    <w:rsid w:val="00192588"/>
    <w:rsid w:val="001A267C"/>
    <w:rsid w:val="001B27CE"/>
    <w:rsid w:val="001B3545"/>
    <w:rsid w:val="001C14EC"/>
    <w:rsid w:val="001C497A"/>
    <w:rsid w:val="001D00D7"/>
    <w:rsid w:val="001E74F2"/>
    <w:rsid w:val="001F1EFD"/>
    <w:rsid w:val="001F5542"/>
    <w:rsid w:val="001F7736"/>
    <w:rsid w:val="0020769F"/>
    <w:rsid w:val="002330F0"/>
    <w:rsid w:val="00234C3A"/>
    <w:rsid w:val="002463FA"/>
    <w:rsid w:val="00260AC3"/>
    <w:rsid w:val="00262434"/>
    <w:rsid w:val="00262474"/>
    <w:rsid w:val="00281ECE"/>
    <w:rsid w:val="00283BDD"/>
    <w:rsid w:val="00286636"/>
    <w:rsid w:val="00286C07"/>
    <w:rsid w:val="00291573"/>
    <w:rsid w:val="00293DA4"/>
    <w:rsid w:val="002947D0"/>
    <w:rsid w:val="00296FBB"/>
    <w:rsid w:val="002B1138"/>
    <w:rsid w:val="002C28EF"/>
    <w:rsid w:val="002C3965"/>
    <w:rsid w:val="002C7900"/>
    <w:rsid w:val="002D631E"/>
    <w:rsid w:val="002E5B4C"/>
    <w:rsid w:val="002F0FC1"/>
    <w:rsid w:val="002F7C03"/>
    <w:rsid w:val="003000D0"/>
    <w:rsid w:val="0030182D"/>
    <w:rsid w:val="00306BE5"/>
    <w:rsid w:val="00337329"/>
    <w:rsid w:val="00343836"/>
    <w:rsid w:val="00346AC6"/>
    <w:rsid w:val="00355BD0"/>
    <w:rsid w:val="00363EF3"/>
    <w:rsid w:val="00370EBE"/>
    <w:rsid w:val="00376BAF"/>
    <w:rsid w:val="003817D5"/>
    <w:rsid w:val="003845A1"/>
    <w:rsid w:val="003A4659"/>
    <w:rsid w:val="003A772E"/>
    <w:rsid w:val="003B0EA3"/>
    <w:rsid w:val="003B0F90"/>
    <w:rsid w:val="003B53F8"/>
    <w:rsid w:val="003C2970"/>
    <w:rsid w:val="003D0F03"/>
    <w:rsid w:val="003D3F56"/>
    <w:rsid w:val="003D5936"/>
    <w:rsid w:val="003D5B2D"/>
    <w:rsid w:val="003E2386"/>
    <w:rsid w:val="003E2D08"/>
    <w:rsid w:val="003E35B2"/>
    <w:rsid w:val="003E554D"/>
    <w:rsid w:val="004049F1"/>
    <w:rsid w:val="004058FF"/>
    <w:rsid w:val="00413545"/>
    <w:rsid w:val="0042597D"/>
    <w:rsid w:val="00427542"/>
    <w:rsid w:val="00434A5B"/>
    <w:rsid w:val="0043657D"/>
    <w:rsid w:val="00441A4A"/>
    <w:rsid w:val="004516B5"/>
    <w:rsid w:val="00453F2F"/>
    <w:rsid w:val="00460E0F"/>
    <w:rsid w:val="0047073E"/>
    <w:rsid w:val="00471639"/>
    <w:rsid w:val="00475298"/>
    <w:rsid w:val="004770C9"/>
    <w:rsid w:val="004776B6"/>
    <w:rsid w:val="00484406"/>
    <w:rsid w:val="00484FE6"/>
    <w:rsid w:val="0048730E"/>
    <w:rsid w:val="0049190B"/>
    <w:rsid w:val="00495E4B"/>
    <w:rsid w:val="004967A6"/>
    <w:rsid w:val="004B515C"/>
    <w:rsid w:val="004B71F5"/>
    <w:rsid w:val="004D57FA"/>
    <w:rsid w:val="004D6DE6"/>
    <w:rsid w:val="004E2A6F"/>
    <w:rsid w:val="005212E0"/>
    <w:rsid w:val="005216BD"/>
    <w:rsid w:val="005330B3"/>
    <w:rsid w:val="00533D04"/>
    <w:rsid w:val="005347EF"/>
    <w:rsid w:val="005357B3"/>
    <w:rsid w:val="0053670F"/>
    <w:rsid w:val="00546357"/>
    <w:rsid w:val="00546EBB"/>
    <w:rsid w:val="00550530"/>
    <w:rsid w:val="005552EC"/>
    <w:rsid w:val="005612A4"/>
    <w:rsid w:val="00564FD0"/>
    <w:rsid w:val="00567FD1"/>
    <w:rsid w:val="00571045"/>
    <w:rsid w:val="0057194D"/>
    <w:rsid w:val="00573339"/>
    <w:rsid w:val="00576700"/>
    <w:rsid w:val="00576BD8"/>
    <w:rsid w:val="005773F5"/>
    <w:rsid w:val="005807FF"/>
    <w:rsid w:val="005912B4"/>
    <w:rsid w:val="005922B1"/>
    <w:rsid w:val="005A4AA7"/>
    <w:rsid w:val="005C5E60"/>
    <w:rsid w:val="005E24E4"/>
    <w:rsid w:val="005E4889"/>
    <w:rsid w:val="00600B7C"/>
    <w:rsid w:val="00601B83"/>
    <w:rsid w:val="00605765"/>
    <w:rsid w:val="00624DF1"/>
    <w:rsid w:val="006348AD"/>
    <w:rsid w:val="0066511D"/>
    <w:rsid w:val="00681218"/>
    <w:rsid w:val="006908F4"/>
    <w:rsid w:val="006942D6"/>
    <w:rsid w:val="0069484C"/>
    <w:rsid w:val="006964B6"/>
    <w:rsid w:val="006A46A7"/>
    <w:rsid w:val="006B5962"/>
    <w:rsid w:val="006C0E87"/>
    <w:rsid w:val="006C6F10"/>
    <w:rsid w:val="006D19CB"/>
    <w:rsid w:val="006D476D"/>
    <w:rsid w:val="006E0598"/>
    <w:rsid w:val="006E15FB"/>
    <w:rsid w:val="006F5283"/>
    <w:rsid w:val="00720365"/>
    <w:rsid w:val="00723888"/>
    <w:rsid w:val="007252F2"/>
    <w:rsid w:val="0072763D"/>
    <w:rsid w:val="00727817"/>
    <w:rsid w:val="00737C16"/>
    <w:rsid w:val="007405D3"/>
    <w:rsid w:val="00745547"/>
    <w:rsid w:val="00750C2F"/>
    <w:rsid w:val="007727C0"/>
    <w:rsid w:val="00773EC2"/>
    <w:rsid w:val="007764EF"/>
    <w:rsid w:val="00780CE5"/>
    <w:rsid w:val="0079203A"/>
    <w:rsid w:val="007C3448"/>
    <w:rsid w:val="007D0858"/>
    <w:rsid w:val="007F7396"/>
    <w:rsid w:val="0080092A"/>
    <w:rsid w:val="00803A22"/>
    <w:rsid w:val="00813090"/>
    <w:rsid w:val="00817CC0"/>
    <w:rsid w:val="008216A3"/>
    <w:rsid w:val="0082360F"/>
    <w:rsid w:val="00825734"/>
    <w:rsid w:val="00832D16"/>
    <w:rsid w:val="00854B96"/>
    <w:rsid w:val="008620DB"/>
    <w:rsid w:val="00862E26"/>
    <w:rsid w:val="00864DCE"/>
    <w:rsid w:val="008703AD"/>
    <w:rsid w:val="00871F9B"/>
    <w:rsid w:val="008732FA"/>
    <w:rsid w:val="00893892"/>
    <w:rsid w:val="00894AAD"/>
    <w:rsid w:val="008A3A70"/>
    <w:rsid w:val="008B1690"/>
    <w:rsid w:val="008D1577"/>
    <w:rsid w:val="008D2252"/>
    <w:rsid w:val="008D33B0"/>
    <w:rsid w:val="008D3569"/>
    <w:rsid w:val="008E0720"/>
    <w:rsid w:val="008E148D"/>
    <w:rsid w:val="008E1D80"/>
    <w:rsid w:val="008F0956"/>
    <w:rsid w:val="0090010A"/>
    <w:rsid w:val="009038E9"/>
    <w:rsid w:val="00914D63"/>
    <w:rsid w:val="0092394C"/>
    <w:rsid w:val="009314A1"/>
    <w:rsid w:val="00941052"/>
    <w:rsid w:val="00945B43"/>
    <w:rsid w:val="00952358"/>
    <w:rsid w:val="00964785"/>
    <w:rsid w:val="00970B66"/>
    <w:rsid w:val="00970E8B"/>
    <w:rsid w:val="00981531"/>
    <w:rsid w:val="00982C45"/>
    <w:rsid w:val="00987CF7"/>
    <w:rsid w:val="00991654"/>
    <w:rsid w:val="00992AF6"/>
    <w:rsid w:val="009A0BE1"/>
    <w:rsid w:val="009A434B"/>
    <w:rsid w:val="009B0F83"/>
    <w:rsid w:val="009B6574"/>
    <w:rsid w:val="009C074B"/>
    <w:rsid w:val="009C0F00"/>
    <w:rsid w:val="009E4B97"/>
    <w:rsid w:val="009E4D46"/>
    <w:rsid w:val="009E571B"/>
    <w:rsid w:val="009F05EA"/>
    <w:rsid w:val="009F0E85"/>
    <w:rsid w:val="009F3A94"/>
    <w:rsid w:val="009F3CB7"/>
    <w:rsid w:val="00A016DD"/>
    <w:rsid w:val="00A10321"/>
    <w:rsid w:val="00A12FC4"/>
    <w:rsid w:val="00A258CF"/>
    <w:rsid w:val="00A27CE1"/>
    <w:rsid w:val="00A302CB"/>
    <w:rsid w:val="00A3464D"/>
    <w:rsid w:val="00A34E72"/>
    <w:rsid w:val="00A524CA"/>
    <w:rsid w:val="00A57EE9"/>
    <w:rsid w:val="00A83344"/>
    <w:rsid w:val="00A936E5"/>
    <w:rsid w:val="00AA3F81"/>
    <w:rsid w:val="00AB3722"/>
    <w:rsid w:val="00AB7C24"/>
    <w:rsid w:val="00AC1F02"/>
    <w:rsid w:val="00AC52EF"/>
    <w:rsid w:val="00AD4E2B"/>
    <w:rsid w:val="00AE00DE"/>
    <w:rsid w:val="00AE38EB"/>
    <w:rsid w:val="00AE440A"/>
    <w:rsid w:val="00AE7C2F"/>
    <w:rsid w:val="00AF05DF"/>
    <w:rsid w:val="00AF654C"/>
    <w:rsid w:val="00AF66BB"/>
    <w:rsid w:val="00AF716A"/>
    <w:rsid w:val="00AF7558"/>
    <w:rsid w:val="00B01C7E"/>
    <w:rsid w:val="00B12413"/>
    <w:rsid w:val="00B26A2B"/>
    <w:rsid w:val="00B31C32"/>
    <w:rsid w:val="00B3246C"/>
    <w:rsid w:val="00B360C2"/>
    <w:rsid w:val="00B36E10"/>
    <w:rsid w:val="00B44E1D"/>
    <w:rsid w:val="00B5047E"/>
    <w:rsid w:val="00B51482"/>
    <w:rsid w:val="00B54DF6"/>
    <w:rsid w:val="00B56963"/>
    <w:rsid w:val="00B74325"/>
    <w:rsid w:val="00BB01C2"/>
    <w:rsid w:val="00BB092D"/>
    <w:rsid w:val="00BC0896"/>
    <w:rsid w:val="00BD49AE"/>
    <w:rsid w:val="00BD78E5"/>
    <w:rsid w:val="00BE2246"/>
    <w:rsid w:val="00BF5595"/>
    <w:rsid w:val="00BF5A1D"/>
    <w:rsid w:val="00BF5F98"/>
    <w:rsid w:val="00C0005C"/>
    <w:rsid w:val="00C062B0"/>
    <w:rsid w:val="00C2131F"/>
    <w:rsid w:val="00C23533"/>
    <w:rsid w:val="00C52A5D"/>
    <w:rsid w:val="00C622DC"/>
    <w:rsid w:val="00C67FF7"/>
    <w:rsid w:val="00C7210B"/>
    <w:rsid w:val="00C83881"/>
    <w:rsid w:val="00C93053"/>
    <w:rsid w:val="00CA0F5D"/>
    <w:rsid w:val="00CB21D3"/>
    <w:rsid w:val="00CC228E"/>
    <w:rsid w:val="00CE15A0"/>
    <w:rsid w:val="00CE4053"/>
    <w:rsid w:val="00CF0BA6"/>
    <w:rsid w:val="00CF4724"/>
    <w:rsid w:val="00D02957"/>
    <w:rsid w:val="00D1370A"/>
    <w:rsid w:val="00D1509C"/>
    <w:rsid w:val="00D17606"/>
    <w:rsid w:val="00D259BB"/>
    <w:rsid w:val="00D335F4"/>
    <w:rsid w:val="00D43889"/>
    <w:rsid w:val="00D44C10"/>
    <w:rsid w:val="00D500D6"/>
    <w:rsid w:val="00D57068"/>
    <w:rsid w:val="00D63578"/>
    <w:rsid w:val="00D71189"/>
    <w:rsid w:val="00D91B82"/>
    <w:rsid w:val="00D9328A"/>
    <w:rsid w:val="00D966D8"/>
    <w:rsid w:val="00DA0F01"/>
    <w:rsid w:val="00DC1BC6"/>
    <w:rsid w:val="00DD027F"/>
    <w:rsid w:val="00DE09A2"/>
    <w:rsid w:val="00DE4BC8"/>
    <w:rsid w:val="00DF4638"/>
    <w:rsid w:val="00DF5B57"/>
    <w:rsid w:val="00E06417"/>
    <w:rsid w:val="00E11B5E"/>
    <w:rsid w:val="00E123A2"/>
    <w:rsid w:val="00E57C33"/>
    <w:rsid w:val="00E615E7"/>
    <w:rsid w:val="00E72B83"/>
    <w:rsid w:val="00E80316"/>
    <w:rsid w:val="00E8447E"/>
    <w:rsid w:val="00E84D11"/>
    <w:rsid w:val="00E86384"/>
    <w:rsid w:val="00EA2954"/>
    <w:rsid w:val="00EA335A"/>
    <w:rsid w:val="00EA72AC"/>
    <w:rsid w:val="00EB15C2"/>
    <w:rsid w:val="00EB5A00"/>
    <w:rsid w:val="00ED3592"/>
    <w:rsid w:val="00EF4DE0"/>
    <w:rsid w:val="00EF7EBD"/>
    <w:rsid w:val="00EF7F5A"/>
    <w:rsid w:val="00F040C0"/>
    <w:rsid w:val="00F10747"/>
    <w:rsid w:val="00F11963"/>
    <w:rsid w:val="00F119AC"/>
    <w:rsid w:val="00F3019F"/>
    <w:rsid w:val="00F35322"/>
    <w:rsid w:val="00F36244"/>
    <w:rsid w:val="00F37E73"/>
    <w:rsid w:val="00F409CC"/>
    <w:rsid w:val="00F41623"/>
    <w:rsid w:val="00F429CD"/>
    <w:rsid w:val="00F42BEA"/>
    <w:rsid w:val="00F42FAD"/>
    <w:rsid w:val="00F43C31"/>
    <w:rsid w:val="00F50F4B"/>
    <w:rsid w:val="00F6427B"/>
    <w:rsid w:val="00F75E1C"/>
    <w:rsid w:val="00F80617"/>
    <w:rsid w:val="00F84944"/>
    <w:rsid w:val="00F86ECB"/>
    <w:rsid w:val="00FA601C"/>
    <w:rsid w:val="00FC1D20"/>
    <w:rsid w:val="00FC725E"/>
    <w:rsid w:val="00FD0DAD"/>
    <w:rsid w:val="00FD2F29"/>
    <w:rsid w:val="00FE13E7"/>
    <w:rsid w:val="00FE4B9C"/>
    <w:rsid w:val="00FF0823"/>
    <w:rsid w:val="00FF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ascii="Times New Roman Gras" w:hAnsi="Times New Roman Gras"/>
      <w:b/>
      <w:snapToGrid w:val="0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  <w:rPr>
      <w:rFonts w:ascii="Times New Roman Gras" w:hAnsi="Times New Roman Gras"/>
      <w:snapToGrid w:val="0"/>
    </w:r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ParaNo">
    <w:name w:val="ParaNo."/>
    <w:basedOn w:val="Normal"/>
    <w:pPr>
      <w:numPr>
        <w:numId w:val="30"/>
      </w:numPr>
      <w:tabs>
        <w:tab w:val="clear" w:pos="36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0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</Template>
  <TotalTime>5</TotalTime>
  <Pages>1</Pages>
  <Words>4428</Words>
  <Characters>25242</Characters>
  <Application>Microsoft Office Word</Application>
  <DocSecurity>4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CRC/C/SR.1206</vt:lpstr>
    </vt:vector>
  </TitlesOfParts>
  <Company>ONU</Company>
  <LinksUpToDate>false</LinksUpToDate>
  <CharactersWithSpaces>29611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CRC/C/SR.1206</dc:title>
  <dc:subject>GE.07-40160</dc:subject>
  <dc:creator>Sipp</dc:creator>
  <cp:keywords/>
  <dc:description/>
  <cp:lastModifiedBy>CSD</cp:lastModifiedBy>
  <cp:revision>3</cp:revision>
  <cp:lastPrinted>2009-08-10T13:59:00Z</cp:lastPrinted>
  <dcterms:created xsi:type="dcterms:W3CDTF">2009-08-10T13:59:00Z</dcterms:created>
  <dcterms:modified xsi:type="dcterms:W3CDTF">2009-08-10T14:00:00Z</dcterms:modified>
</cp:coreProperties>
</file>