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Committee on the Elimination of</w:t>
      </w:r>
      <w:r>
        <w:br/>
        <w:t>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Fifth periodic reports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Portugal</w:t>
      </w:r>
      <w:r>
        <w:rPr>
          <w:b w:val="0"/>
          <w:sz w:val="20"/>
        </w:rPr>
        <w:t>*</w:t>
      </w: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document is being issued without formal editing. For the initial report submitted by the Government of Portugal, see CEDAW/C/5/Add.31. For the second report submitted by the Government of Portugal, see CEDAW/C/13/Add.22. For the third report submitted by the Government of Portugal, see CEDAW/C/18/Add.3. For the Fourth report submitted by the Government of Portugal, see CEDAW/C/PRT/4.</w:t>
      </w:r>
    </w:p>
    <w:p w:rsidR="00000000" w:rsidRDefault="00000000">
      <w:pPr>
        <w:pStyle w:val="SingleTxt"/>
      </w:pPr>
    </w:p>
    <w:p w:rsidR="00000000" w:rsidRDefault="00000000">
      <w:pPr>
        <w:pStyle w:val="HCh"/>
        <w:spacing w:after="120"/>
        <w:rPr>
          <w:b w:val="0"/>
        </w:rPr>
      </w:pPr>
      <w:r>
        <w:rPr>
          <w:b w:val="0"/>
        </w:rPr>
        <w:t>Contents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Page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Introduction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Articles 1 and 2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3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4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5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6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7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8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9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10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11, No. 1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11, No. 2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12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13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14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15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16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commentRangeStart w:id="1"/>
            <w:r>
              <w:t>79</w:t>
            </w:r>
            <w:commentRangeEnd w:id="1"/>
            <w:r>
              <w:rPr>
                <w:rStyle w:val="CommentReference"/>
                <w:vanish/>
              </w:rPr>
              <w:commentReference w:id="1"/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</w:tbl>
    <w:p w:rsidR="00000000" w:rsidRDefault="00000000"/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NO&gt;&gt;N0141868E&lt;&lt;ODS JOB NO&gt;&gt;</w:t>
      </w:r>
    </w:p>
    <w:p w:rsidR="00000000" w:rsidRDefault="00000000">
      <w:pPr>
        <w:pStyle w:val="CommentText"/>
      </w:pPr>
      <w:r>
        <w:t>&lt;&lt;ODS DOC SYMBOL1&gt;&gt;CEDAW/C/PRT/5&lt;&lt;ODS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balance for offset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01-41868 (E)    041001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t>*0141868*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CEDAW/C/PRT/5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CEDAW/C/PRT/5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/C/PRT/5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15 June 2001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E6063"/>
    <w:multiLevelType w:val="multilevel"/>
    <w:tmpl w:val="FA60C5B0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ctiveWritingStyle w:appName="MSWord" w:lang="en-US" w:vendorID="8" w:dllVersion="513" w:checkStyle="1"/>
  <w:activeWritingStyle w:appName="MSWord" w:lang="en-GB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3/10/2001 9:33: AM"/>
    <w:docVar w:name="DocCategory" w:val="Doc"/>
    <w:docVar w:name="DocType" w:val="Final"/>
    <w:docVar w:name="JobNo" w:val="0141868E"/>
    <w:docVar w:name="OandT" w:val="MgR (TYPE/OFFSET)"/>
    <w:docVar w:name="Symbol1" w:val="CEDAW/C/PRT/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148</Words>
  <Characters>846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1038</CharactersWithSpaces>
  <SharedDoc>false</SharedDoc>
  <HLinks>
    <vt:vector size="6" baseType="variant">
      <vt:variant>
        <vt:i4>4522087</vt:i4>
      </vt:variant>
      <vt:variant>
        <vt:i4>2152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22</cp:revision>
  <cp:lastPrinted>2001-10-04T14:10:00Z</cp:lastPrinted>
  <dcterms:created xsi:type="dcterms:W3CDTF">2001-10-03T08:37:00Z</dcterms:created>
  <dcterms:modified xsi:type="dcterms:W3CDTF">2001-10-04T16:45:00Z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0141868</vt:lpwstr>
  </property>
  <property fmtid="{D5CDD505-2E9C-101B-9397-08002B2CF9AE}" pid="3" name="Symbol1">
    <vt:lpwstr>CEDAW/C/PRT/5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_x000d_
</vt:lpwstr>
  </property>
  <property fmtid="{D5CDD505-2E9C-101B-9397-08002B2CF9AE}" pid="7" name="DraftPages">
    <vt:lpwstr>FINAL - 2 + 78 (Offset) Pages</vt:lpwstr>
  </property>
  <property fmtid="{D5CDD505-2E9C-101B-9397-08002B2CF9AE}" pid="8" name="Operator">
    <vt:lpwstr>MgR (F)</vt:lpwstr>
  </property>
</Properties>
</file>