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693506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693506">
            <w:pPr>
              <w:pStyle w:val="Sinespaciado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7F381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</w:t>
            </w:r>
            <w:r w:rsidR="00D94254">
              <w:rPr>
                <w:sz w:val="28"/>
              </w:rPr>
              <w:t xml:space="preserve"> </w:t>
            </w:r>
            <w:r w:rsidRPr="00BD33EE">
              <w:rPr>
                <w:sz w:val="28"/>
              </w:rPr>
              <w:t>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93506" w:rsidP="00693506">
            <w:pPr>
              <w:jc w:val="right"/>
            </w:pPr>
            <w:r w:rsidRPr="00693506">
              <w:rPr>
                <w:sz w:val="40"/>
              </w:rPr>
              <w:t>CRC</w:t>
            </w:r>
            <w:r>
              <w:t>/C/</w:t>
            </w:r>
            <w:proofErr w:type="spellStart"/>
            <w:r>
              <w:t>SR.1846</w:t>
            </w:r>
            <w:proofErr w:type="spellEnd"/>
          </w:p>
        </w:tc>
      </w:tr>
      <w:tr w:rsidR="002D5AAC" w:rsidTr="0069350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D431B" w:rsidP="007F381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7F3812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</w:t>
            </w:r>
            <w:r w:rsidR="00D94254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sobre</w:t>
            </w:r>
            <w:r w:rsidR="00D94254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D94254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</w:t>
            </w:r>
            <w:r w:rsidR="00D94254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93506" w:rsidP="007F3812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</w:t>
            </w:r>
            <w:r w:rsidR="00D94254">
              <w:t xml:space="preserve"> </w:t>
            </w:r>
            <w:r>
              <w:t>general</w:t>
            </w:r>
          </w:p>
          <w:p w:rsidR="00693506" w:rsidRDefault="0076513D" w:rsidP="00693506">
            <w:pPr>
              <w:spacing w:line="240" w:lineRule="exact"/>
            </w:pPr>
            <w:r>
              <w:t>25 de abril de 2017</w:t>
            </w:r>
          </w:p>
          <w:p w:rsidR="00693506" w:rsidRDefault="00693506" w:rsidP="00693506">
            <w:pPr>
              <w:spacing w:line="240" w:lineRule="exact"/>
            </w:pPr>
            <w:r>
              <w:t>Español</w:t>
            </w:r>
          </w:p>
          <w:p w:rsidR="00693506" w:rsidRDefault="00693506" w:rsidP="00693506">
            <w:pPr>
              <w:spacing w:line="240" w:lineRule="exact"/>
            </w:pPr>
            <w:r>
              <w:t>Original:</w:t>
            </w:r>
            <w:r w:rsidR="00D94254">
              <w:t xml:space="preserve"> </w:t>
            </w:r>
            <w:r>
              <w:t>francés</w:t>
            </w:r>
          </w:p>
        </w:tc>
      </w:tr>
    </w:tbl>
    <w:p w:rsidR="00693506" w:rsidRPr="00693506" w:rsidRDefault="00693506" w:rsidP="00693506">
      <w:pPr>
        <w:spacing w:before="120"/>
        <w:rPr>
          <w:b/>
          <w:sz w:val="24"/>
          <w:szCs w:val="24"/>
        </w:rPr>
      </w:pPr>
      <w:r w:rsidRPr="00693506">
        <w:rPr>
          <w:b/>
          <w:sz w:val="24"/>
          <w:szCs w:val="24"/>
        </w:rPr>
        <w:t>Comité</w:t>
      </w:r>
      <w:r w:rsidR="00D94254">
        <w:rPr>
          <w:b/>
          <w:sz w:val="24"/>
          <w:szCs w:val="24"/>
        </w:rPr>
        <w:t xml:space="preserve"> </w:t>
      </w:r>
      <w:r w:rsidRPr="00693506">
        <w:rPr>
          <w:b/>
          <w:sz w:val="24"/>
          <w:szCs w:val="24"/>
        </w:rPr>
        <w:t>de</w:t>
      </w:r>
      <w:r w:rsidR="00D94254">
        <w:rPr>
          <w:b/>
          <w:sz w:val="24"/>
          <w:szCs w:val="24"/>
        </w:rPr>
        <w:t xml:space="preserve"> </w:t>
      </w:r>
      <w:r w:rsidRPr="00693506">
        <w:rPr>
          <w:b/>
          <w:sz w:val="24"/>
          <w:szCs w:val="24"/>
        </w:rPr>
        <w:t>los</w:t>
      </w:r>
      <w:r w:rsidR="00D94254">
        <w:rPr>
          <w:b/>
          <w:sz w:val="24"/>
          <w:szCs w:val="24"/>
        </w:rPr>
        <w:t xml:space="preserve"> </w:t>
      </w:r>
      <w:r w:rsidRPr="00693506">
        <w:rPr>
          <w:b/>
          <w:sz w:val="24"/>
          <w:szCs w:val="24"/>
        </w:rPr>
        <w:t>Derechos</w:t>
      </w:r>
      <w:r w:rsidR="00D94254">
        <w:rPr>
          <w:b/>
          <w:sz w:val="24"/>
          <w:szCs w:val="24"/>
        </w:rPr>
        <w:t xml:space="preserve"> </w:t>
      </w:r>
      <w:r w:rsidRPr="00693506">
        <w:rPr>
          <w:b/>
          <w:sz w:val="24"/>
          <w:szCs w:val="24"/>
        </w:rPr>
        <w:t>del</w:t>
      </w:r>
      <w:r w:rsidR="00D94254">
        <w:rPr>
          <w:b/>
          <w:sz w:val="24"/>
          <w:szCs w:val="24"/>
        </w:rPr>
        <w:t xml:space="preserve"> </w:t>
      </w:r>
      <w:r w:rsidRPr="00693506">
        <w:rPr>
          <w:b/>
          <w:sz w:val="24"/>
          <w:szCs w:val="24"/>
        </w:rPr>
        <w:t>Niño</w:t>
      </w:r>
    </w:p>
    <w:p w:rsidR="00693506" w:rsidRPr="00693506" w:rsidRDefault="00693506" w:rsidP="0076513D">
      <w:pPr>
        <w:spacing w:after="120"/>
        <w:rPr>
          <w:b/>
        </w:rPr>
      </w:pPr>
      <w:r w:rsidRPr="00693506">
        <w:rPr>
          <w:b/>
        </w:rPr>
        <w:t>65º</w:t>
      </w:r>
      <w:r w:rsidR="00D94254">
        <w:rPr>
          <w:b/>
        </w:rPr>
        <w:t xml:space="preserve"> </w:t>
      </w:r>
      <w:r w:rsidRPr="00693506">
        <w:rPr>
          <w:b/>
        </w:rPr>
        <w:t>período</w:t>
      </w:r>
      <w:r w:rsidR="00D94254">
        <w:rPr>
          <w:b/>
        </w:rPr>
        <w:t xml:space="preserve"> </w:t>
      </w:r>
      <w:r w:rsidRPr="00693506">
        <w:rPr>
          <w:b/>
        </w:rPr>
        <w:t>de</w:t>
      </w:r>
      <w:r w:rsidR="00D94254">
        <w:rPr>
          <w:b/>
        </w:rPr>
        <w:t xml:space="preserve"> </w:t>
      </w:r>
      <w:r w:rsidRPr="00693506">
        <w:rPr>
          <w:b/>
        </w:rPr>
        <w:t>sesiones</w:t>
      </w:r>
      <w:r w:rsidR="00D94254">
        <w:rPr>
          <w:b/>
        </w:rPr>
        <w:t xml:space="preserve"> </w:t>
      </w:r>
    </w:p>
    <w:p w:rsidR="00693506" w:rsidRPr="00693506" w:rsidRDefault="00693506" w:rsidP="00693506">
      <w:pPr>
        <w:rPr>
          <w:b/>
        </w:rPr>
      </w:pPr>
      <w:r w:rsidRPr="00693506">
        <w:rPr>
          <w:b/>
          <w:bCs/>
        </w:rPr>
        <w:t>Acta</w:t>
      </w:r>
      <w:r w:rsidR="00D94254">
        <w:rPr>
          <w:b/>
          <w:bCs/>
        </w:rPr>
        <w:t xml:space="preserve"> </w:t>
      </w:r>
      <w:r w:rsidRPr="00693506">
        <w:rPr>
          <w:b/>
          <w:bCs/>
        </w:rPr>
        <w:t>resumida</w:t>
      </w:r>
      <w:r w:rsidR="00D94254">
        <w:rPr>
          <w:b/>
          <w:bCs/>
        </w:rPr>
        <w:t xml:space="preserve"> </w:t>
      </w:r>
      <w:r w:rsidRPr="00693506">
        <w:rPr>
          <w:b/>
          <w:bCs/>
        </w:rPr>
        <w:t>de</w:t>
      </w:r>
      <w:r w:rsidR="00D94254">
        <w:rPr>
          <w:b/>
          <w:bCs/>
        </w:rPr>
        <w:t xml:space="preserve"> </w:t>
      </w:r>
      <w:r w:rsidRPr="00693506">
        <w:rPr>
          <w:b/>
          <w:bCs/>
        </w:rPr>
        <w:t>la</w:t>
      </w:r>
      <w:r w:rsidR="00D94254">
        <w:rPr>
          <w:b/>
          <w:bCs/>
        </w:rPr>
        <w:t xml:space="preserve"> </w:t>
      </w:r>
      <w:r w:rsidRPr="00693506">
        <w:rPr>
          <w:b/>
        </w:rPr>
        <w:t>primera</w:t>
      </w:r>
      <w:r w:rsidR="00D94254">
        <w:rPr>
          <w:b/>
        </w:rPr>
        <w:t xml:space="preserve"> </w:t>
      </w:r>
      <w:r w:rsidRPr="00693506">
        <w:rPr>
          <w:b/>
        </w:rPr>
        <w:t>parte</w:t>
      </w:r>
      <w:r w:rsidR="00D94254">
        <w:rPr>
          <w:b/>
        </w:rPr>
        <w:t xml:space="preserve"> </w:t>
      </w:r>
      <w:r w:rsidRPr="00693506">
        <w:rPr>
          <w:b/>
        </w:rPr>
        <w:t>(pública)</w:t>
      </w:r>
      <w:r w:rsidR="00B34D02" w:rsidRPr="0076513D">
        <w:rPr>
          <w:rStyle w:val="Refdenotaalpie"/>
          <w:sz w:val="20"/>
          <w:vertAlign w:val="baseline"/>
        </w:rPr>
        <w:footnoteReference w:customMarkFollows="1" w:id="1"/>
        <w:t>*</w:t>
      </w:r>
      <w:r w:rsidR="00D94254" w:rsidRPr="0076513D">
        <w:rPr>
          <w:vertAlign w:val="superscript"/>
        </w:rPr>
        <w:t xml:space="preserve"> </w:t>
      </w:r>
      <w:r w:rsidRPr="00693506">
        <w:rPr>
          <w:b/>
        </w:rPr>
        <w:t>de</w:t>
      </w:r>
      <w:r w:rsidR="00D94254">
        <w:rPr>
          <w:b/>
        </w:rPr>
        <w:t xml:space="preserve"> </w:t>
      </w:r>
      <w:r w:rsidRPr="00693506">
        <w:rPr>
          <w:b/>
        </w:rPr>
        <w:t>la</w:t>
      </w:r>
      <w:r w:rsidR="00D94254">
        <w:rPr>
          <w:b/>
        </w:rPr>
        <w:t xml:space="preserve"> </w:t>
      </w:r>
      <w:proofErr w:type="spellStart"/>
      <w:r w:rsidRPr="00693506">
        <w:rPr>
          <w:b/>
        </w:rPr>
        <w:t>1846</w:t>
      </w:r>
      <w:r w:rsidRPr="00693506">
        <w:rPr>
          <w:b/>
          <w:vertAlign w:val="superscript"/>
        </w:rPr>
        <w:t>a</w:t>
      </w:r>
      <w:proofErr w:type="spellEnd"/>
      <w:r w:rsidR="0076513D">
        <w:rPr>
          <w:b/>
          <w:vertAlign w:val="superscript"/>
        </w:rPr>
        <w:t xml:space="preserve"> </w:t>
      </w:r>
      <w:r w:rsidRPr="00693506">
        <w:rPr>
          <w:b/>
        </w:rPr>
        <w:t>sesión</w:t>
      </w:r>
    </w:p>
    <w:p w:rsidR="00693506" w:rsidRPr="00693506" w:rsidRDefault="00693506" w:rsidP="00693506">
      <w:r w:rsidRPr="00693506">
        <w:t>Celebrada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el</w:t>
      </w:r>
      <w:r w:rsidR="00D94254">
        <w:t xml:space="preserve"> </w:t>
      </w:r>
      <w:proofErr w:type="spellStart"/>
      <w:r w:rsidRPr="00693506">
        <w:t>Pala</w:t>
      </w:r>
      <w:r>
        <w:t>is</w:t>
      </w:r>
      <w:proofErr w:type="spellEnd"/>
      <w:r w:rsidR="00D94254">
        <w:t xml:space="preserve"> </w:t>
      </w:r>
      <w:r>
        <w:t>Wilson,</w:t>
      </w:r>
      <w:r w:rsidR="00D94254">
        <w:t xml:space="preserve"> </w:t>
      </w:r>
      <w:r>
        <w:t>Ginebra,</w:t>
      </w:r>
      <w:r w:rsidR="00D94254">
        <w:t xml:space="preserve"> </w:t>
      </w:r>
      <w:r>
        <w:t>el</w:t>
      </w:r>
      <w:r w:rsidR="00D94254">
        <w:t xml:space="preserve"> </w:t>
      </w:r>
      <w:r>
        <w:t>lunes</w:t>
      </w:r>
      <w:r w:rsidR="00D94254">
        <w:t xml:space="preserve"> </w:t>
      </w:r>
      <w:r>
        <w:t>13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enero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2014,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las</w:t>
      </w:r>
      <w:r w:rsidR="00D94254">
        <w:t xml:space="preserve"> </w:t>
      </w:r>
      <w:r w:rsidRPr="00693506">
        <w:t>10.00</w:t>
      </w:r>
      <w:r w:rsidR="00D94254">
        <w:t xml:space="preserve"> </w:t>
      </w:r>
      <w:r w:rsidRPr="00693506">
        <w:t>horas</w:t>
      </w:r>
    </w:p>
    <w:p w:rsidR="00693506" w:rsidRPr="00693506" w:rsidRDefault="00693506" w:rsidP="00693506">
      <w:pPr>
        <w:tabs>
          <w:tab w:val="right" w:pos="992"/>
          <w:tab w:val="left" w:pos="1134"/>
          <w:tab w:val="right" w:leader="dot" w:pos="8505"/>
        </w:tabs>
        <w:spacing w:before="120"/>
        <w:rPr>
          <w:i/>
        </w:rPr>
      </w:pPr>
      <w:r w:rsidRPr="00693506">
        <w:rPr>
          <w:i/>
        </w:rPr>
        <w:tab/>
        <w:t>Presidenta</w:t>
      </w:r>
      <w:r w:rsidRPr="00B34D02">
        <w:rPr>
          <w:i/>
        </w:rPr>
        <w:t>:</w:t>
      </w:r>
      <w:r>
        <w:tab/>
        <w:t>Sra.</w:t>
      </w:r>
      <w:r w:rsidR="00D94254">
        <w:t xml:space="preserve"> </w:t>
      </w:r>
      <w:proofErr w:type="spellStart"/>
      <w:r w:rsidRPr="00693506">
        <w:t>Sandberg</w:t>
      </w:r>
      <w:proofErr w:type="spellEnd"/>
    </w:p>
    <w:p w:rsidR="00693506" w:rsidRPr="00693506" w:rsidRDefault="00693506" w:rsidP="00693506">
      <w:pPr>
        <w:pStyle w:val="HChG"/>
        <w:rPr>
          <w:b w:val="0"/>
        </w:rPr>
      </w:pPr>
      <w:r w:rsidRPr="00693506">
        <w:rPr>
          <w:b w:val="0"/>
        </w:rPr>
        <w:t>Sumario</w:t>
      </w:r>
      <w:bookmarkStart w:id="0" w:name="_GoBack"/>
      <w:bookmarkEnd w:id="0"/>
    </w:p>
    <w:p w:rsidR="00693506" w:rsidRPr="00693506" w:rsidRDefault="00693506" w:rsidP="00693506">
      <w:pPr>
        <w:pStyle w:val="SingleTxtG"/>
        <w:jc w:val="left"/>
      </w:pPr>
      <w:r w:rsidRPr="00693506">
        <w:t>Apertura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período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sesiones</w:t>
      </w:r>
      <w:r w:rsidR="00D94254">
        <w:t xml:space="preserve"> </w:t>
      </w:r>
    </w:p>
    <w:p w:rsidR="00693506" w:rsidRPr="00693506" w:rsidRDefault="00693506" w:rsidP="00693506">
      <w:pPr>
        <w:pStyle w:val="SingleTxtG"/>
        <w:jc w:val="left"/>
      </w:pPr>
      <w:r w:rsidRPr="00693506">
        <w:t>Declaración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Alta</w:t>
      </w:r>
      <w:r w:rsidR="00D94254">
        <w:t xml:space="preserve"> </w:t>
      </w:r>
      <w:r w:rsidRPr="00693506">
        <w:t>Comisionada</w:t>
      </w:r>
      <w:r w:rsidR="00D94254">
        <w:t xml:space="preserve"> </w:t>
      </w:r>
      <w:r w:rsidRPr="00693506">
        <w:rPr>
          <w:iCs/>
        </w:rPr>
        <w:t>de</w:t>
      </w:r>
      <w:r w:rsidR="00D94254">
        <w:t xml:space="preserve"> </w:t>
      </w:r>
      <w:r w:rsidRPr="00693506">
        <w:t>las</w:t>
      </w:r>
      <w:r w:rsidR="00D94254">
        <w:t xml:space="preserve"> </w:t>
      </w:r>
      <w:r w:rsidRPr="00693506">
        <w:t>Naciones</w:t>
      </w:r>
      <w:r w:rsidR="00D94254">
        <w:t xml:space="preserve"> </w:t>
      </w:r>
      <w:r w:rsidRPr="00693506">
        <w:t>Unidas</w:t>
      </w:r>
      <w:r w:rsidR="00D94254">
        <w:t xml:space="preserve"> </w:t>
      </w:r>
      <w:r w:rsidRPr="00693506">
        <w:t>para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Humanos</w:t>
      </w:r>
      <w:r w:rsidR="00D94254">
        <w:t xml:space="preserve"> </w:t>
      </w:r>
    </w:p>
    <w:p w:rsidR="00693506" w:rsidRPr="00693506" w:rsidRDefault="00693506" w:rsidP="00693506">
      <w:pPr>
        <w:pStyle w:val="SingleTxtG"/>
        <w:jc w:val="left"/>
      </w:pPr>
      <w:r w:rsidRPr="00693506">
        <w:t>Aprobación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programa</w:t>
      </w:r>
      <w:r w:rsidR="00D94254">
        <w:t xml:space="preserve"> </w:t>
      </w:r>
    </w:p>
    <w:p w:rsidR="00693506" w:rsidRPr="00693506" w:rsidRDefault="00693506" w:rsidP="00693506">
      <w:pPr>
        <w:pStyle w:val="SingleTxtG"/>
      </w:pPr>
      <w:r w:rsidRPr="00693506">
        <w:br w:type="page"/>
      </w:r>
      <w:r w:rsidRPr="00693506">
        <w:rPr>
          <w:i/>
        </w:rPr>
        <w:lastRenderedPageBreak/>
        <w:t>Se</w:t>
      </w:r>
      <w:r w:rsidR="00D94254">
        <w:rPr>
          <w:i/>
        </w:rPr>
        <w:t xml:space="preserve"> </w:t>
      </w:r>
      <w:r w:rsidRPr="00693506">
        <w:rPr>
          <w:i/>
        </w:rPr>
        <w:t>declara</w:t>
      </w:r>
      <w:r w:rsidR="00D94254">
        <w:rPr>
          <w:i/>
        </w:rPr>
        <w:t xml:space="preserve"> </w:t>
      </w:r>
      <w:r w:rsidRPr="00693506">
        <w:rPr>
          <w:i/>
        </w:rPr>
        <w:t>abierta</w:t>
      </w:r>
      <w:r w:rsidR="00D94254">
        <w:rPr>
          <w:i/>
        </w:rPr>
        <w:t xml:space="preserve"> </w:t>
      </w:r>
      <w:r w:rsidRPr="00693506">
        <w:rPr>
          <w:i/>
        </w:rPr>
        <w:t>la</w:t>
      </w:r>
      <w:r w:rsidR="00D94254">
        <w:rPr>
          <w:i/>
        </w:rPr>
        <w:t xml:space="preserve"> </w:t>
      </w:r>
      <w:r w:rsidRPr="00693506">
        <w:rPr>
          <w:i/>
        </w:rPr>
        <w:t>sesión</w:t>
      </w:r>
      <w:r w:rsidR="00D94254">
        <w:rPr>
          <w:i/>
        </w:rPr>
        <w:t xml:space="preserve"> </w:t>
      </w:r>
      <w:r w:rsidRPr="00693506">
        <w:rPr>
          <w:i/>
        </w:rPr>
        <w:t>a</w:t>
      </w:r>
      <w:r w:rsidR="00D94254">
        <w:rPr>
          <w:i/>
        </w:rPr>
        <w:t xml:space="preserve"> </w:t>
      </w:r>
      <w:r w:rsidRPr="00693506">
        <w:rPr>
          <w:i/>
        </w:rPr>
        <w:t>las</w:t>
      </w:r>
      <w:r w:rsidR="00D94254">
        <w:rPr>
          <w:i/>
        </w:rPr>
        <w:t xml:space="preserve"> </w:t>
      </w:r>
      <w:r w:rsidRPr="00693506">
        <w:rPr>
          <w:i/>
        </w:rPr>
        <w:t>10.15</w:t>
      </w:r>
      <w:r w:rsidR="00D94254">
        <w:rPr>
          <w:i/>
        </w:rPr>
        <w:t xml:space="preserve"> </w:t>
      </w:r>
      <w:r w:rsidRPr="00693506">
        <w:rPr>
          <w:i/>
        </w:rPr>
        <w:t>horas.</w:t>
      </w:r>
    </w:p>
    <w:p w:rsidR="00693506" w:rsidRPr="00693506" w:rsidRDefault="00D94254" w:rsidP="00D94254">
      <w:pPr>
        <w:pStyle w:val="H23G"/>
      </w:pPr>
      <w:r>
        <w:tab/>
      </w:r>
      <w:r w:rsidR="00693506" w:rsidRPr="00693506">
        <w:tab/>
        <w:t>Apertura</w:t>
      </w:r>
      <w:r>
        <w:t xml:space="preserve"> </w:t>
      </w:r>
      <w:r w:rsidR="00693506" w:rsidRPr="00693506">
        <w:t>del</w:t>
      </w:r>
      <w:r>
        <w:t xml:space="preserve"> </w:t>
      </w:r>
      <w:r w:rsidR="00693506" w:rsidRPr="00693506">
        <w:t>período</w:t>
      </w:r>
      <w:r>
        <w:t xml:space="preserve"> </w:t>
      </w:r>
      <w:r w:rsidR="00693506" w:rsidRPr="00693506">
        <w:t>de</w:t>
      </w:r>
      <w:r>
        <w:t xml:space="preserve"> </w:t>
      </w:r>
      <w:r w:rsidR="00693506" w:rsidRPr="00693506">
        <w:t>sesiones</w:t>
      </w:r>
      <w:r>
        <w:t xml:space="preserve"> </w:t>
      </w:r>
    </w:p>
    <w:p w:rsidR="00693506" w:rsidRPr="00693506" w:rsidRDefault="00693506" w:rsidP="00693506">
      <w:pPr>
        <w:pStyle w:val="SingleTxtG"/>
      </w:pPr>
      <w:r w:rsidRPr="00D94254">
        <w:t>1.</w:t>
      </w:r>
      <w:r w:rsidRPr="00693506">
        <w:rPr>
          <w:b/>
        </w:rPr>
        <w:tab/>
        <w:t>La</w:t>
      </w:r>
      <w:r w:rsidR="00D94254">
        <w:rPr>
          <w:b/>
        </w:rPr>
        <w:t xml:space="preserve"> </w:t>
      </w:r>
      <w:r w:rsidRPr="00693506">
        <w:rPr>
          <w:b/>
        </w:rPr>
        <w:t>Presidenta</w:t>
      </w:r>
      <w:r w:rsidR="00D94254">
        <w:rPr>
          <w:b/>
        </w:rPr>
        <w:t xml:space="preserve"> </w:t>
      </w:r>
      <w:r w:rsidRPr="00693506">
        <w:t>declara</w:t>
      </w:r>
      <w:r w:rsidR="00D94254">
        <w:t xml:space="preserve"> </w:t>
      </w:r>
      <w:r w:rsidRPr="00693506">
        <w:t>abierto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65º</w:t>
      </w:r>
      <w:r w:rsidR="00D94254">
        <w:t xml:space="preserve"> </w:t>
      </w:r>
      <w:r w:rsidRPr="00693506">
        <w:t>período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sesiones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Comité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Niño.</w:t>
      </w:r>
    </w:p>
    <w:p w:rsidR="00693506" w:rsidRPr="00693506" w:rsidRDefault="00D94254" w:rsidP="00D94254">
      <w:pPr>
        <w:pStyle w:val="H23G"/>
      </w:pPr>
      <w:r>
        <w:tab/>
      </w:r>
      <w:r w:rsidR="00693506" w:rsidRPr="00693506">
        <w:tab/>
        <w:t>Declaración</w:t>
      </w:r>
      <w:r>
        <w:t xml:space="preserve"> </w:t>
      </w:r>
      <w:r w:rsidR="00693506" w:rsidRPr="00693506">
        <w:t>de</w:t>
      </w:r>
      <w:r>
        <w:t xml:space="preserve"> </w:t>
      </w:r>
      <w:r w:rsidR="00693506" w:rsidRPr="00693506">
        <w:t>la</w:t>
      </w:r>
      <w:r>
        <w:t xml:space="preserve"> </w:t>
      </w:r>
      <w:r w:rsidR="00693506" w:rsidRPr="00693506">
        <w:t>Alta</w:t>
      </w:r>
      <w:r>
        <w:t xml:space="preserve"> </w:t>
      </w:r>
      <w:r w:rsidR="00693506" w:rsidRPr="00693506">
        <w:t>Comisionada</w:t>
      </w:r>
      <w:r>
        <w:t xml:space="preserve"> </w:t>
      </w:r>
      <w:r w:rsidR="00693506" w:rsidRPr="00693506">
        <w:rPr>
          <w:iCs/>
        </w:rPr>
        <w:t>de</w:t>
      </w:r>
      <w:r>
        <w:t xml:space="preserve"> </w:t>
      </w:r>
      <w:r w:rsidR="00693506" w:rsidRPr="00693506">
        <w:t>las</w:t>
      </w:r>
      <w:r>
        <w:t xml:space="preserve"> </w:t>
      </w:r>
      <w:r w:rsidR="00693506" w:rsidRPr="00693506">
        <w:t>Naciones</w:t>
      </w:r>
      <w:r>
        <w:t xml:space="preserve"> </w:t>
      </w:r>
      <w:r w:rsidR="00693506" w:rsidRPr="00693506">
        <w:t>Unidas</w:t>
      </w:r>
      <w:r>
        <w:t xml:space="preserve"> </w:t>
      </w:r>
      <w:r w:rsidR="00693506" w:rsidRPr="00693506">
        <w:t>para</w:t>
      </w:r>
      <w:r>
        <w:t xml:space="preserve"> </w:t>
      </w:r>
      <w:r w:rsidR="00693506" w:rsidRPr="00693506">
        <w:t>los</w:t>
      </w:r>
      <w:r>
        <w:t xml:space="preserve"> </w:t>
      </w:r>
      <w:r w:rsidR="00693506" w:rsidRPr="00693506">
        <w:t>Derechos</w:t>
      </w:r>
      <w:r>
        <w:t xml:space="preserve"> </w:t>
      </w:r>
      <w:r w:rsidR="00693506" w:rsidRPr="00693506">
        <w:t>Humanos</w:t>
      </w:r>
      <w:r>
        <w:t xml:space="preserve"> </w:t>
      </w:r>
    </w:p>
    <w:p w:rsidR="00693506" w:rsidRPr="00693506" w:rsidRDefault="00693506" w:rsidP="00693506">
      <w:pPr>
        <w:pStyle w:val="SingleTxtG"/>
      </w:pPr>
      <w:r w:rsidRPr="00693506">
        <w:t>2.</w:t>
      </w:r>
      <w:r w:rsidRPr="00693506">
        <w:tab/>
      </w:r>
      <w:r w:rsidRPr="00D94254">
        <w:rPr>
          <w:b/>
        </w:rPr>
        <w:t>La</w:t>
      </w:r>
      <w:r w:rsidR="00D94254">
        <w:rPr>
          <w:b/>
        </w:rPr>
        <w:t xml:space="preserve"> Sra. </w:t>
      </w:r>
      <w:proofErr w:type="spellStart"/>
      <w:r w:rsidRPr="00693506">
        <w:rPr>
          <w:b/>
        </w:rPr>
        <w:t>Pillay</w:t>
      </w:r>
      <w:proofErr w:type="spellEnd"/>
      <w:r w:rsidR="00D94254">
        <w:t xml:space="preserve"> </w:t>
      </w:r>
      <w:r w:rsidRPr="00693506">
        <w:t>(Alta</w:t>
      </w:r>
      <w:r w:rsidR="00D94254">
        <w:t xml:space="preserve"> </w:t>
      </w:r>
      <w:r w:rsidRPr="00693506">
        <w:t>Comisionada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las</w:t>
      </w:r>
      <w:r w:rsidR="00D94254">
        <w:t xml:space="preserve"> </w:t>
      </w:r>
      <w:r w:rsidRPr="00693506">
        <w:t>Naciones</w:t>
      </w:r>
      <w:r w:rsidR="00D94254">
        <w:t xml:space="preserve"> </w:t>
      </w:r>
      <w:r w:rsidRPr="00693506">
        <w:t>Unidas</w:t>
      </w:r>
      <w:r w:rsidR="00D94254">
        <w:t xml:space="preserve"> </w:t>
      </w:r>
      <w:r w:rsidRPr="00693506">
        <w:t>para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Humanos)</w:t>
      </w:r>
      <w:r w:rsidR="00D94254">
        <w:t xml:space="preserve"> </w:t>
      </w:r>
      <w:r w:rsidRPr="00693506">
        <w:t>dice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2014</w:t>
      </w:r>
      <w:r w:rsidR="00D94254">
        <w:t xml:space="preserve"> </w:t>
      </w:r>
      <w:r w:rsidRPr="00693506">
        <w:t>se</w:t>
      </w:r>
      <w:r w:rsidR="00D94254">
        <w:t xml:space="preserve"> </w:t>
      </w:r>
      <w:r w:rsidRPr="00693506">
        <w:t>celebrará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25º</w:t>
      </w:r>
      <w:r w:rsidR="00D94254">
        <w:t xml:space="preserve"> </w:t>
      </w:r>
      <w:r w:rsidRPr="00693506">
        <w:t>aniversario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aprobación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Convención</w:t>
      </w:r>
      <w:r w:rsidR="00D94254">
        <w:t xml:space="preserve"> </w:t>
      </w:r>
      <w:r w:rsidRPr="00693506">
        <w:t>sobre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Niño,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instrumento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humanos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cuenta</w:t>
      </w:r>
      <w:r w:rsidR="00D94254">
        <w:t xml:space="preserve"> </w:t>
      </w:r>
      <w:r w:rsidRPr="00693506">
        <w:t>con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mayor</w:t>
      </w:r>
      <w:r w:rsidR="00D94254">
        <w:t xml:space="preserve"> </w:t>
      </w:r>
      <w:r w:rsidRPr="00693506">
        <w:t>número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ratificaciones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todo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mundo,</w:t>
      </w:r>
      <w:r w:rsidR="00D94254">
        <w:t xml:space="preserve"> </w:t>
      </w:r>
      <w:r w:rsidRPr="00693506">
        <w:t>puesto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solo</w:t>
      </w:r>
      <w:r w:rsidR="00D94254">
        <w:t xml:space="preserve"> </w:t>
      </w:r>
      <w:r w:rsidRPr="00693506">
        <w:t>son</w:t>
      </w:r>
      <w:r w:rsidR="00D94254">
        <w:t xml:space="preserve"> </w:t>
      </w:r>
      <w:r w:rsidRPr="00693506">
        <w:t>tres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Estados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no</w:t>
      </w:r>
      <w:r w:rsidR="00D94254">
        <w:t xml:space="preserve"> </w:t>
      </w:r>
      <w:r w:rsidRPr="00693506">
        <w:t>lo</w:t>
      </w:r>
      <w:r w:rsidR="00D94254">
        <w:t xml:space="preserve"> </w:t>
      </w:r>
      <w:r w:rsidRPr="00693506">
        <w:t>han</w:t>
      </w:r>
      <w:r w:rsidR="00D94254">
        <w:t xml:space="preserve"> </w:t>
      </w:r>
      <w:r w:rsidRPr="00693506">
        <w:t>ratificado.</w:t>
      </w:r>
      <w:r w:rsidR="00D94254">
        <w:t xml:space="preserve"> </w:t>
      </w:r>
      <w:r w:rsidRPr="00693506">
        <w:t>Recordando</w:t>
      </w:r>
      <w:r w:rsidR="00D94254">
        <w:t xml:space="preserve"> </w:t>
      </w:r>
      <w:r w:rsidRPr="00693506">
        <w:t>que,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2000,</w:t>
      </w:r>
      <w:r w:rsidR="00D94254">
        <w:t xml:space="preserve"> </w:t>
      </w:r>
      <w:r w:rsidRPr="00693506">
        <w:t>con</w:t>
      </w:r>
      <w:r w:rsidR="00D94254">
        <w:t xml:space="preserve"> </w:t>
      </w:r>
      <w:r w:rsidRPr="00693506">
        <w:t>ocasión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lanzamiento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Alianza</w:t>
      </w:r>
      <w:r w:rsidR="00D94254">
        <w:t xml:space="preserve"> </w:t>
      </w:r>
      <w:r w:rsidRPr="00693506">
        <w:t>Mundial</w:t>
      </w:r>
      <w:r w:rsidR="00D94254">
        <w:t xml:space="preserve"> en favor de la Infancia, Nelson </w:t>
      </w:r>
      <w:r w:rsidRPr="00693506">
        <w:t>Mandela</w:t>
      </w:r>
      <w:r w:rsidR="00D94254">
        <w:t xml:space="preserve"> </w:t>
      </w:r>
      <w:r w:rsidRPr="00693506">
        <w:t>calif</w:t>
      </w:r>
      <w:r w:rsidR="00D94254">
        <w:t>icó la Convención de documento “vivo”</w:t>
      </w:r>
      <w:r w:rsidRPr="00693506">
        <w:t>,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Sra.</w:t>
      </w:r>
      <w:r w:rsidR="00D94254">
        <w:t xml:space="preserve"> </w:t>
      </w:r>
      <w:proofErr w:type="spellStart"/>
      <w:r w:rsidRPr="00693506">
        <w:t>Pillay</w:t>
      </w:r>
      <w:proofErr w:type="spellEnd"/>
      <w:r w:rsidR="00D94254">
        <w:t xml:space="preserve"> </w:t>
      </w:r>
      <w:r w:rsidRPr="00693506">
        <w:t>insiste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hecho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que,</w:t>
      </w:r>
      <w:r w:rsidR="00D94254">
        <w:t xml:space="preserve"> </w:t>
      </w:r>
      <w:r w:rsidRPr="00693506">
        <w:t>14</w:t>
      </w:r>
      <w:r w:rsidR="00D94254">
        <w:t xml:space="preserve"> </w:t>
      </w:r>
      <w:r w:rsidRPr="00693506">
        <w:t>años</w:t>
      </w:r>
      <w:r w:rsidR="00D94254">
        <w:t xml:space="preserve"> </w:t>
      </w:r>
      <w:r w:rsidRPr="00693506">
        <w:t>después,</w:t>
      </w:r>
      <w:r w:rsidR="00D94254">
        <w:t xml:space="preserve"> </w:t>
      </w:r>
      <w:r w:rsidRPr="00693506">
        <w:t>persiste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reto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hacer</w:t>
      </w:r>
      <w:r w:rsidR="00D94254">
        <w:t xml:space="preserve"> </w:t>
      </w:r>
      <w:r w:rsidRPr="00693506">
        <w:t>efectivos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consagrados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Convención.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este</w:t>
      </w:r>
      <w:r w:rsidR="00D94254">
        <w:t xml:space="preserve"> </w:t>
      </w:r>
      <w:r w:rsidRPr="00693506">
        <w:t>respecto,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papel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Comité</w:t>
      </w:r>
      <w:r w:rsidR="00D94254">
        <w:t xml:space="preserve"> </w:t>
      </w:r>
      <w:r w:rsidRPr="00693506">
        <w:t>es</w:t>
      </w:r>
      <w:r w:rsidR="00D94254">
        <w:t xml:space="preserve"> </w:t>
      </w:r>
      <w:r w:rsidRPr="00693506">
        <w:t>esencial,</w:t>
      </w:r>
      <w:r w:rsidR="00D94254">
        <w:t xml:space="preserve"> </w:t>
      </w:r>
      <w:r w:rsidRPr="00693506">
        <w:t>puesto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es</w:t>
      </w:r>
      <w:r w:rsidR="00D94254">
        <w:t xml:space="preserve"> </w:t>
      </w:r>
      <w:r w:rsidRPr="00693506">
        <w:t>un</w:t>
      </w:r>
      <w:r w:rsidR="00D94254">
        <w:t xml:space="preserve"> </w:t>
      </w:r>
      <w:r w:rsidRPr="00693506">
        <w:t>agente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cambio</w:t>
      </w:r>
      <w:r w:rsidR="00D94254">
        <w:t xml:space="preserve"> </w:t>
      </w:r>
      <w:r w:rsidRPr="00693506">
        <w:t>sobre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terreno</w:t>
      </w:r>
      <w:r w:rsidR="00D94254">
        <w:t xml:space="preserve"> </w:t>
      </w:r>
      <w:r w:rsidRPr="00693506">
        <w:t>gracias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su</w:t>
      </w:r>
      <w:r w:rsidR="00D94254">
        <w:t xml:space="preserve"> </w:t>
      </w:r>
      <w:r w:rsidRPr="00693506">
        <w:t>diálogo</w:t>
      </w:r>
      <w:r w:rsidR="00D94254">
        <w:t xml:space="preserve"> </w:t>
      </w:r>
      <w:r w:rsidRPr="00693506">
        <w:t>con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Estados</w:t>
      </w:r>
      <w:r w:rsidR="00D94254">
        <w:t xml:space="preserve"> </w:t>
      </w:r>
      <w:r w:rsidRPr="00693506">
        <w:t>partes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elaboración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recomendaciones</w:t>
      </w:r>
      <w:r w:rsidR="00D94254">
        <w:t xml:space="preserve"> </w:t>
      </w:r>
      <w:r w:rsidRPr="00693506">
        <w:t>precisas,</w:t>
      </w:r>
      <w:r w:rsidR="00D94254">
        <w:t xml:space="preserve"> </w:t>
      </w:r>
      <w:r w:rsidRPr="00693506">
        <w:t>pertinentes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aplicables.</w:t>
      </w:r>
    </w:p>
    <w:p w:rsidR="00693506" w:rsidRPr="00693506" w:rsidRDefault="00693506" w:rsidP="00693506">
      <w:pPr>
        <w:pStyle w:val="SingleTxtG"/>
      </w:pPr>
      <w:r w:rsidRPr="00693506">
        <w:t>3.</w:t>
      </w:r>
      <w:r w:rsidRPr="00693506">
        <w:tab/>
        <w:t>Con</w:t>
      </w:r>
      <w:r w:rsidR="00D94254">
        <w:t xml:space="preserve"> </w:t>
      </w:r>
      <w:r w:rsidRPr="00693506">
        <w:t>ocasión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25º</w:t>
      </w:r>
      <w:r w:rsidR="00D94254">
        <w:t xml:space="preserve"> </w:t>
      </w:r>
      <w:r w:rsidRPr="00693506">
        <w:t>aniversario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aprobación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Convención,</w:t>
      </w:r>
      <w:r w:rsidR="00D94254">
        <w:t xml:space="preserve"> </w:t>
      </w:r>
      <w:r w:rsidRPr="00693506">
        <w:t>podrá</w:t>
      </w:r>
      <w:r w:rsidR="00D94254">
        <w:t xml:space="preserve"> </w:t>
      </w:r>
      <w:r w:rsidRPr="00693506">
        <w:t>hacerse</w:t>
      </w:r>
      <w:r w:rsidR="00D94254">
        <w:t xml:space="preserve"> </w:t>
      </w:r>
      <w:r w:rsidRPr="00693506">
        <w:t>hincapié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sensibilización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público,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particular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niños,</w:t>
      </w:r>
      <w:r w:rsidR="00D94254">
        <w:t xml:space="preserve"> </w:t>
      </w:r>
      <w:r w:rsidRPr="00693506">
        <w:t>sobre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Convención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sus</w:t>
      </w:r>
      <w:r w:rsidR="00D94254">
        <w:t xml:space="preserve"> </w:t>
      </w:r>
      <w:r w:rsidRPr="00693506">
        <w:t>tres</w:t>
      </w:r>
      <w:r w:rsidR="00D94254">
        <w:t xml:space="preserve"> </w:t>
      </w:r>
      <w:r w:rsidRPr="00693506">
        <w:t>Protocolos</w:t>
      </w:r>
      <w:r w:rsidR="00D94254">
        <w:t xml:space="preserve"> </w:t>
      </w:r>
      <w:r w:rsidRPr="00693506">
        <w:t>Facultativos,</w:t>
      </w:r>
      <w:r w:rsidR="00D94254">
        <w:t xml:space="preserve"> </w:t>
      </w:r>
      <w:r w:rsidRPr="00693506">
        <w:t>especialmente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través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las</w:t>
      </w:r>
      <w:r w:rsidR="00D94254">
        <w:t xml:space="preserve"> </w:t>
      </w:r>
      <w:r w:rsidRPr="00693506">
        <w:t>redes</w:t>
      </w:r>
      <w:r w:rsidR="00D94254">
        <w:t xml:space="preserve"> </w:t>
      </w:r>
      <w:r w:rsidRPr="00693506">
        <w:t>sociales.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este</w:t>
      </w:r>
      <w:r w:rsidR="00D94254">
        <w:t xml:space="preserve"> </w:t>
      </w:r>
      <w:r w:rsidRPr="00693506">
        <w:t>respecto,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Sra.</w:t>
      </w:r>
      <w:r w:rsidR="00D94254">
        <w:t xml:space="preserve"> </w:t>
      </w:r>
      <w:proofErr w:type="spellStart"/>
      <w:r w:rsidRPr="00693506">
        <w:t>Pillay</w:t>
      </w:r>
      <w:proofErr w:type="spellEnd"/>
      <w:r w:rsidR="00D94254">
        <w:t xml:space="preserve"> </w:t>
      </w:r>
      <w:r w:rsidRPr="00693506">
        <w:t>celebra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día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debate</w:t>
      </w:r>
      <w:r w:rsidR="00D94254">
        <w:t xml:space="preserve"> </w:t>
      </w:r>
      <w:r w:rsidRPr="00693506">
        <w:t>general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2014</w:t>
      </w:r>
      <w:r w:rsidR="00D94254">
        <w:t xml:space="preserve"> </w:t>
      </w:r>
      <w:r w:rsidRPr="00693506">
        <w:t>se</w:t>
      </w:r>
      <w:r w:rsidR="00D94254">
        <w:t xml:space="preserve"> </w:t>
      </w:r>
      <w:r w:rsidRPr="00693506">
        <w:t>dedique</w:t>
      </w:r>
      <w:r w:rsidR="00D94254">
        <w:t xml:space="preserve"> </w:t>
      </w:r>
      <w:r w:rsidRPr="00693506">
        <w:t>al</w:t>
      </w:r>
      <w:r w:rsidR="00D94254">
        <w:t xml:space="preserve"> </w:t>
      </w:r>
      <w:r w:rsidRPr="00693506">
        <w:t>tema</w:t>
      </w:r>
      <w:r w:rsidR="00D94254">
        <w:t xml:space="preserve"> “</w:t>
      </w:r>
      <w:r w:rsidRPr="00693506">
        <w:t>Medios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comunicación,</w:t>
      </w:r>
      <w:r w:rsidR="00D94254">
        <w:t xml:space="preserve"> </w:t>
      </w:r>
      <w:r w:rsidRPr="00693506">
        <w:t>redes</w:t>
      </w:r>
      <w:r w:rsidR="00D94254">
        <w:t xml:space="preserve"> </w:t>
      </w:r>
      <w:r w:rsidRPr="00693506">
        <w:t>sociales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niño</w:t>
      </w:r>
      <w:r w:rsidR="00D94254">
        <w:t>”</w:t>
      </w:r>
      <w:r w:rsidRPr="00693506">
        <w:t>.</w:t>
      </w:r>
    </w:p>
    <w:p w:rsidR="00693506" w:rsidRPr="00693506" w:rsidRDefault="00693506" w:rsidP="00693506">
      <w:pPr>
        <w:pStyle w:val="SingleTxtG"/>
      </w:pPr>
      <w:r w:rsidRPr="00693506">
        <w:t>4.</w:t>
      </w:r>
      <w:r w:rsidRPr="00693506">
        <w:tab/>
      </w:r>
      <w:r w:rsidRPr="0076513D">
        <w:t>La</w:t>
      </w:r>
      <w:r w:rsidR="00D94254" w:rsidRPr="0076513D">
        <w:t xml:space="preserve"> </w:t>
      </w:r>
      <w:r w:rsidRPr="00693506">
        <w:t>Sra.</w:t>
      </w:r>
      <w:r w:rsidR="00D94254">
        <w:t xml:space="preserve"> </w:t>
      </w:r>
      <w:proofErr w:type="spellStart"/>
      <w:r w:rsidRPr="00693506">
        <w:t>Pillay</w:t>
      </w:r>
      <w:proofErr w:type="spellEnd"/>
      <w:r w:rsidR="00D94254">
        <w:t xml:space="preserve"> </w:t>
      </w:r>
      <w:r w:rsidRPr="00693506">
        <w:t>anuncia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Costa</w:t>
      </w:r>
      <w:r w:rsidR="00D94254">
        <w:t xml:space="preserve"> </w:t>
      </w:r>
      <w:r w:rsidRPr="00693506">
        <w:t>Rica</w:t>
      </w:r>
      <w:r w:rsidR="00D94254">
        <w:t xml:space="preserve"> </w:t>
      </w:r>
      <w:r w:rsidRPr="00693506">
        <w:t>prevé</w:t>
      </w:r>
      <w:r w:rsidR="00D94254">
        <w:t xml:space="preserve"> </w:t>
      </w:r>
      <w:r w:rsidRPr="00693506">
        <w:t>depositar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instrumento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ratificación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Protocolo</w:t>
      </w:r>
      <w:r w:rsidR="00D94254">
        <w:t xml:space="preserve"> </w:t>
      </w:r>
      <w:r w:rsidRPr="00693506">
        <w:t>Facultativo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Convención</w:t>
      </w:r>
      <w:r w:rsidR="00D94254">
        <w:t xml:space="preserve"> </w:t>
      </w:r>
      <w:r w:rsidRPr="00693506">
        <w:t>sobre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Niño</w:t>
      </w:r>
      <w:r w:rsidR="00D94254">
        <w:t xml:space="preserve"> </w:t>
      </w:r>
      <w:r w:rsidRPr="00693506">
        <w:t>relativo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un</w:t>
      </w:r>
      <w:r w:rsidR="00D94254">
        <w:t xml:space="preserve"> </w:t>
      </w:r>
      <w:r w:rsidRPr="00693506">
        <w:t>procedimiento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comunicaciones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14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enero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2014,</w:t>
      </w:r>
      <w:r w:rsidR="00D94254">
        <w:t xml:space="preserve"> </w:t>
      </w:r>
      <w:r w:rsidRPr="00693506">
        <w:t>lo</w:t>
      </w:r>
      <w:r w:rsidR="00D94254">
        <w:t xml:space="preserve"> </w:t>
      </w:r>
      <w:r w:rsidRPr="00693506">
        <w:t>cual</w:t>
      </w:r>
      <w:r w:rsidR="00D94254">
        <w:t xml:space="preserve"> </w:t>
      </w:r>
      <w:r w:rsidRPr="00693506">
        <w:t>elevaría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diez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número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Estados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han</w:t>
      </w:r>
      <w:r w:rsidR="00D94254">
        <w:t xml:space="preserve"> </w:t>
      </w:r>
      <w:r w:rsidRPr="00693506">
        <w:t>ratificado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Protocolo,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entrará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vigor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abril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2014.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Sra.</w:t>
      </w:r>
      <w:r w:rsidR="0076513D">
        <w:t> </w:t>
      </w:r>
      <w:proofErr w:type="spellStart"/>
      <w:r w:rsidRPr="00693506">
        <w:t>Pillay</w:t>
      </w:r>
      <w:proofErr w:type="spellEnd"/>
      <w:r w:rsidR="00D94254">
        <w:t xml:space="preserve"> </w:t>
      </w:r>
      <w:r w:rsidRPr="00693506">
        <w:t>alienta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Estados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ratifiquen</w:t>
      </w:r>
      <w:r w:rsidR="00D94254">
        <w:t xml:space="preserve"> </w:t>
      </w:r>
      <w:r w:rsidRPr="00693506">
        <w:t>este</w:t>
      </w:r>
      <w:r w:rsidR="00D94254">
        <w:t xml:space="preserve"> </w:t>
      </w:r>
      <w:r w:rsidRPr="00693506">
        <w:t>Protocolo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fin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niños</w:t>
      </w:r>
      <w:r w:rsidR="00D94254">
        <w:t xml:space="preserve"> </w:t>
      </w:r>
      <w:r w:rsidRPr="00693506">
        <w:t>puedan</w:t>
      </w:r>
      <w:r w:rsidR="00D94254">
        <w:t xml:space="preserve"> </w:t>
      </w:r>
      <w:r w:rsidRPr="00693506">
        <w:t>recurrir</w:t>
      </w:r>
      <w:r w:rsidR="00D94254">
        <w:t xml:space="preserve"> </w:t>
      </w:r>
      <w:r w:rsidRPr="00693506">
        <w:t>al</w:t>
      </w:r>
      <w:r w:rsidR="00D94254">
        <w:t xml:space="preserve"> </w:t>
      </w:r>
      <w:r w:rsidRPr="00693506">
        <w:t>Comité</w:t>
      </w:r>
      <w:r w:rsidR="00D94254">
        <w:t xml:space="preserve"> </w:t>
      </w:r>
      <w:r w:rsidRPr="00693506">
        <w:t>una</w:t>
      </w:r>
      <w:r w:rsidR="00D94254">
        <w:t xml:space="preserve"> </w:t>
      </w:r>
      <w:r w:rsidRPr="00693506">
        <w:t>vez</w:t>
      </w:r>
      <w:r w:rsidR="00D94254">
        <w:t xml:space="preserve"> </w:t>
      </w:r>
      <w:r w:rsidRPr="00693506">
        <w:t>se</w:t>
      </w:r>
      <w:r w:rsidR="00D94254">
        <w:t xml:space="preserve"> </w:t>
      </w:r>
      <w:r w:rsidRPr="00693506">
        <w:t>hayan</w:t>
      </w:r>
      <w:r w:rsidR="00D94254">
        <w:t xml:space="preserve"> </w:t>
      </w:r>
      <w:r w:rsidRPr="00693506">
        <w:t>agotado</w:t>
      </w:r>
      <w:r w:rsidR="00D94254">
        <w:t xml:space="preserve"> </w:t>
      </w:r>
      <w:r w:rsidRPr="00693506">
        <w:t>todos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recursos</w:t>
      </w:r>
      <w:r w:rsidR="00D94254">
        <w:t xml:space="preserve"> </w:t>
      </w:r>
      <w:r w:rsidRPr="00693506">
        <w:t>internos.</w:t>
      </w:r>
      <w:r w:rsidR="00D94254">
        <w:t xml:space="preserve"> </w:t>
      </w:r>
      <w:r w:rsidRPr="00693506">
        <w:t>Espera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mera</w:t>
      </w:r>
      <w:r w:rsidR="00D94254">
        <w:t xml:space="preserve"> </w:t>
      </w:r>
      <w:r w:rsidRPr="00693506">
        <w:t>existencia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este</w:t>
      </w:r>
      <w:r w:rsidR="00D94254">
        <w:t xml:space="preserve"> </w:t>
      </w:r>
      <w:r w:rsidRPr="00693506">
        <w:t>Protocolo</w:t>
      </w:r>
      <w:r w:rsidR="00D94254">
        <w:t xml:space="preserve"> </w:t>
      </w:r>
      <w:r w:rsidRPr="00693506">
        <w:t>aliente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Estados</w:t>
      </w:r>
      <w:r w:rsidR="00D94254">
        <w:t xml:space="preserve"> </w:t>
      </w:r>
      <w:r w:rsidRPr="00693506">
        <w:t>partes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intensificar</w:t>
      </w:r>
      <w:r w:rsidR="00D94254">
        <w:t xml:space="preserve"> </w:t>
      </w:r>
      <w:r w:rsidRPr="00693506">
        <w:t>su</w:t>
      </w:r>
      <w:r w:rsidR="00D94254">
        <w:t xml:space="preserve"> </w:t>
      </w:r>
      <w:r w:rsidRPr="00693506">
        <w:t>labor</w:t>
      </w:r>
      <w:r w:rsidR="00D94254">
        <w:t xml:space="preserve"> </w:t>
      </w:r>
      <w:r w:rsidRPr="00693506">
        <w:t>para</w:t>
      </w:r>
      <w:r w:rsidR="00D94254">
        <w:t xml:space="preserve"> </w:t>
      </w:r>
      <w:r w:rsidRPr="00693506">
        <w:t>velar</w:t>
      </w:r>
      <w:r w:rsidR="00D94254">
        <w:t xml:space="preserve"> </w:t>
      </w:r>
      <w:r w:rsidRPr="00693506">
        <w:t>por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sus</w:t>
      </w:r>
      <w:r w:rsidR="00D94254">
        <w:t xml:space="preserve"> </w:t>
      </w:r>
      <w:r w:rsidRPr="00693506">
        <w:t>sistemas</w:t>
      </w:r>
      <w:r w:rsidR="00D94254">
        <w:t xml:space="preserve"> </w:t>
      </w:r>
      <w:r w:rsidRPr="00693506">
        <w:t>nacionales</w:t>
      </w:r>
      <w:r w:rsidR="00D94254">
        <w:t xml:space="preserve"> </w:t>
      </w:r>
      <w:r w:rsidRPr="00693506">
        <w:t>ofrezcan</w:t>
      </w:r>
      <w:r w:rsidR="00D94254">
        <w:t xml:space="preserve"> </w:t>
      </w:r>
      <w:r w:rsidRPr="00693506">
        <w:t>una</w:t>
      </w:r>
      <w:r w:rsidR="00D94254">
        <w:t xml:space="preserve"> </w:t>
      </w:r>
      <w:r w:rsidRPr="00693506">
        <w:t>protección</w:t>
      </w:r>
      <w:r w:rsidR="00D94254">
        <w:t xml:space="preserve"> </w:t>
      </w:r>
      <w:r w:rsidRPr="00693506">
        <w:t>sólida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niño,</w:t>
      </w:r>
      <w:r w:rsidR="00D94254">
        <w:t xml:space="preserve"> </w:t>
      </w:r>
      <w:r w:rsidRPr="00693506">
        <w:t>entre</w:t>
      </w:r>
      <w:r w:rsidR="00D94254">
        <w:t xml:space="preserve"> </w:t>
      </w:r>
      <w:r w:rsidRPr="00693506">
        <w:t>otros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derecho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un</w:t>
      </w:r>
      <w:r w:rsidR="00D94254">
        <w:t xml:space="preserve"> </w:t>
      </w:r>
      <w:r w:rsidRPr="00693506">
        <w:t>recurso.</w:t>
      </w:r>
      <w:r w:rsidR="00D94254">
        <w:t xml:space="preserve"> </w:t>
      </w:r>
    </w:p>
    <w:p w:rsidR="00693506" w:rsidRPr="00693506" w:rsidRDefault="00693506" w:rsidP="00693506">
      <w:pPr>
        <w:pStyle w:val="SingleTxtG"/>
      </w:pPr>
      <w:r w:rsidRPr="00693506">
        <w:t>5.</w:t>
      </w:r>
      <w:r w:rsidRPr="00693506">
        <w:tab/>
        <w:t>De</w:t>
      </w:r>
      <w:r w:rsidR="00D94254">
        <w:t xml:space="preserve"> </w:t>
      </w:r>
      <w:r w:rsidRPr="00693506">
        <w:t>conformidad</w:t>
      </w:r>
      <w:r w:rsidR="00D94254">
        <w:t xml:space="preserve"> </w:t>
      </w:r>
      <w:r w:rsidRPr="00693506">
        <w:t>con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decisión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Asamblea</w:t>
      </w:r>
      <w:r w:rsidR="00D94254">
        <w:t xml:space="preserve"> </w:t>
      </w:r>
      <w:r w:rsidRPr="00693506">
        <w:t>General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prorrogar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proceso</w:t>
      </w:r>
      <w:r w:rsidR="00D94254">
        <w:t xml:space="preserve"> </w:t>
      </w:r>
      <w:r w:rsidRPr="00693506">
        <w:t>intergubernamental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fortalecimiento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órganos</w:t>
      </w:r>
      <w:r w:rsidR="00D94254">
        <w:t xml:space="preserve"> </w:t>
      </w:r>
      <w:r w:rsidRPr="00693506">
        <w:t>creados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virtud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tratados</w:t>
      </w:r>
      <w:r w:rsidR="00D94254">
        <w:t xml:space="preserve"> </w:t>
      </w:r>
      <w:r w:rsidRPr="00693506">
        <w:t>hasta</w:t>
      </w:r>
      <w:r w:rsidR="00D94254">
        <w:t xml:space="preserve"> </w:t>
      </w:r>
      <w:r w:rsidRPr="00693506">
        <w:t>febrero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2014,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Secretario</w:t>
      </w:r>
      <w:r w:rsidR="00D94254">
        <w:t xml:space="preserve"> </w:t>
      </w:r>
      <w:r w:rsidRPr="00693506">
        <w:t>General</w:t>
      </w:r>
      <w:r w:rsidR="00D94254">
        <w:t xml:space="preserve"> </w:t>
      </w:r>
      <w:r w:rsidRPr="00693506">
        <w:t>ha</w:t>
      </w:r>
      <w:r w:rsidR="00D94254">
        <w:t xml:space="preserve"> </w:t>
      </w:r>
      <w:r w:rsidRPr="00693506">
        <w:t>preparado</w:t>
      </w:r>
      <w:r w:rsidR="00D94254">
        <w:t xml:space="preserve"> </w:t>
      </w:r>
      <w:r w:rsidRPr="00693506">
        <w:t>una</w:t>
      </w:r>
      <w:r w:rsidR="00D94254">
        <w:t xml:space="preserve"> </w:t>
      </w:r>
      <w:r w:rsidRPr="00693506">
        <w:t>evaluación</w:t>
      </w:r>
      <w:r w:rsidR="00D94254">
        <w:t xml:space="preserve"> </w:t>
      </w:r>
      <w:r w:rsidRPr="00693506">
        <w:t>completa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detallada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costos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diferentes</w:t>
      </w:r>
      <w:r w:rsidR="00D94254">
        <w:t xml:space="preserve"> </w:t>
      </w:r>
      <w:r w:rsidRPr="00693506">
        <w:t>elementos</w:t>
      </w:r>
      <w:r w:rsidR="00D94254">
        <w:t xml:space="preserve"> </w:t>
      </w:r>
      <w:r w:rsidRPr="00693506">
        <w:t>propuestos.</w:t>
      </w:r>
      <w:r w:rsidR="00D94254">
        <w:t xml:space="preserve"> </w:t>
      </w:r>
      <w:r w:rsidRPr="00693506">
        <w:t>Esta</w:t>
      </w:r>
      <w:r w:rsidR="00D94254">
        <w:t xml:space="preserve"> </w:t>
      </w:r>
      <w:r w:rsidRPr="00693506">
        <w:t>evaluación</w:t>
      </w:r>
      <w:r w:rsidR="00D94254">
        <w:t xml:space="preserve"> </w:t>
      </w:r>
      <w:r w:rsidRPr="00693506">
        <w:t>se</w:t>
      </w:r>
      <w:r w:rsidR="00D94254">
        <w:t xml:space="preserve"> </w:t>
      </w:r>
      <w:r w:rsidRPr="00693506">
        <w:t>está</w:t>
      </w:r>
      <w:r w:rsidR="00D94254">
        <w:t xml:space="preserve"> </w:t>
      </w:r>
      <w:r w:rsidRPr="00693506">
        <w:t>debatiendo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actualidad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marco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una</w:t>
      </w:r>
      <w:r w:rsidR="00D94254">
        <w:t xml:space="preserve"> </w:t>
      </w:r>
      <w:r w:rsidRPr="00693506">
        <w:t>ronda</w:t>
      </w:r>
      <w:r w:rsidR="00D94254">
        <w:t xml:space="preserve"> </w:t>
      </w:r>
      <w:r w:rsidRPr="00693506">
        <w:t>inicial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consultas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debería</w:t>
      </w:r>
      <w:r w:rsidR="00D94254">
        <w:t xml:space="preserve"> </w:t>
      </w:r>
      <w:r w:rsidRPr="00693506">
        <w:t>concluir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mediados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febrero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2014.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este</w:t>
      </w:r>
      <w:r w:rsidR="00D94254">
        <w:t xml:space="preserve"> </w:t>
      </w:r>
      <w:r w:rsidRPr="00693506">
        <w:t>respecto,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Sra.</w:t>
      </w:r>
      <w:r w:rsidR="00D94254">
        <w:t xml:space="preserve"> </w:t>
      </w:r>
      <w:proofErr w:type="spellStart"/>
      <w:r w:rsidRPr="00693506">
        <w:t>Pillay</w:t>
      </w:r>
      <w:proofErr w:type="spellEnd"/>
      <w:r w:rsidR="00D94254">
        <w:t xml:space="preserve"> </w:t>
      </w:r>
      <w:r w:rsidRPr="00693506">
        <w:t>celebra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importancia</w:t>
      </w:r>
      <w:r w:rsidR="00D94254">
        <w:t xml:space="preserve"> </w:t>
      </w:r>
      <w:r w:rsidRPr="00693506">
        <w:t>atribuida</w:t>
      </w:r>
      <w:r w:rsidR="00D94254">
        <w:t xml:space="preserve"> </w:t>
      </w:r>
      <w:r w:rsidRPr="00693506">
        <w:t>por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Asamblea</w:t>
      </w:r>
      <w:r w:rsidR="00D94254">
        <w:t xml:space="preserve"> </w:t>
      </w:r>
      <w:r w:rsidRPr="00693506">
        <w:t>General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las</w:t>
      </w:r>
      <w:r w:rsidR="00D94254">
        <w:t xml:space="preserve"> </w:t>
      </w:r>
      <w:r w:rsidRPr="00693506">
        <w:t>cuestiones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ampliación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tiempo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reunión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personal</w:t>
      </w:r>
      <w:r w:rsidR="00D94254">
        <w:t xml:space="preserve"> </w:t>
      </w:r>
      <w:r w:rsidRPr="00693506">
        <w:t>encargado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apoyo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órganos</w:t>
      </w:r>
      <w:r w:rsidR="00D94254">
        <w:t xml:space="preserve"> </w:t>
      </w:r>
      <w:r w:rsidRPr="00693506">
        <w:t>creados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virtud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tratados,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fortalecimiento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las</w:t>
      </w:r>
      <w:r w:rsidR="00D94254">
        <w:t xml:space="preserve"> </w:t>
      </w:r>
      <w:r w:rsidRPr="00693506">
        <w:t>capacidades</w:t>
      </w:r>
      <w:r w:rsidR="00D94254">
        <w:t xml:space="preserve"> </w:t>
      </w:r>
      <w:r w:rsidRPr="00693506">
        <w:t>relacionadas</w:t>
      </w:r>
      <w:r w:rsidR="00D94254">
        <w:t xml:space="preserve"> </w:t>
      </w:r>
      <w:r w:rsidRPr="00693506">
        <w:t>con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preparación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informes,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difusión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directo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Internet,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videoconferencia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accesibilidad.</w:t>
      </w:r>
      <w:r w:rsidR="00D94254">
        <w:t xml:space="preserve"> </w:t>
      </w:r>
      <w:r w:rsidRPr="00693506">
        <w:t>Espera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Asamblea</w:t>
      </w:r>
      <w:r w:rsidR="00D94254">
        <w:t xml:space="preserve"> </w:t>
      </w:r>
      <w:r w:rsidRPr="00693506">
        <w:t>General</w:t>
      </w:r>
      <w:r w:rsidR="00D94254">
        <w:t xml:space="preserve"> </w:t>
      </w:r>
      <w:r w:rsidRPr="00693506">
        <w:t>alcance</w:t>
      </w:r>
      <w:r w:rsidR="00D94254">
        <w:t xml:space="preserve"> </w:t>
      </w:r>
      <w:r w:rsidRPr="00693506">
        <w:t>un</w:t>
      </w:r>
      <w:r w:rsidR="00D94254">
        <w:t xml:space="preserve"> </w:t>
      </w:r>
      <w:r w:rsidRPr="00693506">
        <w:t>acuerdo</w:t>
      </w:r>
      <w:r w:rsidR="00D94254">
        <w:t xml:space="preserve"> </w:t>
      </w:r>
      <w:r w:rsidRPr="00693506">
        <w:t>completo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febrero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asigne</w:t>
      </w:r>
      <w:r w:rsidR="00D94254">
        <w:t xml:space="preserve"> </w:t>
      </w:r>
      <w:r w:rsidRPr="00693506">
        <w:t>recursos</w:t>
      </w:r>
      <w:r w:rsidR="00D94254">
        <w:t xml:space="preserve"> </w:t>
      </w:r>
      <w:r w:rsidRPr="00693506">
        <w:t>presupuestarios</w:t>
      </w:r>
      <w:r w:rsidR="00D94254">
        <w:t xml:space="preserve"> </w:t>
      </w:r>
      <w:r w:rsidRPr="00693506">
        <w:t>complementarios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órganos</w:t>
      </w:r>
      <w:r w:rsidR="00D94254">
        <w:t xml:space="preserve"> </w:t>
      </w:r>
      <w:r w:rsidRPr="00693506">
        <w:t>creados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virtud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tratados</w:t>
      </w:r>
      <w:r w:rsidR="00D94254">
        <w:t xml:space="preserve"> </w:t>
      </w:r>
      <w:r w:rsidRPr="00693506">
        <w:t>para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puedan</w:t>
      </w:r>
      <w:r w:rsidR="00D94254">
        <w:t xml:space="preserve"> </w:t>
      </w:r>
      <w:r w:rsidRPr="00693506">
        <w:t>cumplir</w:t>
      </w:r>
      <w:r w:rsidR="00D94254">
        <w:t xml:space="preserve"> </w:t>
      </w:r>
      <w:r w:rsidRPr="00693506">
        <w:t>plenamente</w:t>
      </w:r>
      <w:r w:rsidR="00D94254">
        <w:t xml:space="preserve"> </w:t>
      </w:r>
      <w:r w:rsidRPr="00693506">
        <w:t>sus</w:t>
      </w:r>
      <w:r w:rsidR="00D94254">
        <w:t xml:space="preserve"> </w:t>
      </w:r>
      <w:r w:rsidRPr="00693506">
        <w:t>mandatos.</w:t>
      </w:r>
    </w:p>
    <w:p w:rsidR="00693506" w:rsidRPr="00693506" w:rsidRDefault="00693506" w:rsidP="00693506">
      <w:pPr>
        <w:pStyle w:val="SingleTxtG"/>
      </w:pPr>
      <w:r w:rsidRPr="00693506">
        <w:t>6.</w:t>
      </w:r>
      <w:r w:rsidRPr="00693506">
        <w:tab/>
        <w:t>En</w:t>
      </w:r>
      <w:r w:rsidR="00D94254">
        <w:t xml:space="preserve"> </w:t>
      </w:r>
      <w:r w:rsidRPr="00693506">
        <w:t>referencia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nuevos</w:t>
      </w:r>
      <w:r w:rsidR="00D94254">
        <w:t xml:space="preserve"> </w:t>
      </w:r>
      <w:r w:rsidRPr="00693506">
        <w:t>acontecimientos</w:t>
      </w:r>
      <w:r w:rsidR="00D94254">
        <w:t xml:space="preserve"> </w:t>
      </w:r>
      <w:r w:rsidRPr="00693506">
        <w:t>relativos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las</w:t>
      </w:r>
      <w:r w:rsidR="00D94254">
        <w:t xml:space="preserve"> </w:t>
      </w:r>
      <w:r w:rsidRPr="00693506">
        <w:t>cuestiones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las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se</w:t>
      </w:r>
      <w:r w:rsidR="00D94254">
        <w:t xml:space="preserve"> </w:t>
      </w:r>
      <w:r w:rsidRPr="00693506">
        <w:t>ocupa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Consejo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Humanos,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Sra.</w:t>
      </w:r>
      <w:r w:rsidR="00D94254">
        <w:t xml:space="preserve"> </w:t>
      </w:r>
      <w:proofErr w:type="spellStart"/>
      <w:r w:rsidRPr="00693506">
        <w:t>Pillay</w:t>
      </w:r>
      <w:proofErr w:type="spellEnd"/>
      <w:r w:rsidR="00D94254">
        <w:t xml:space="preserve"> </w:t>
      </w:r>
      <w:r w:rsidRPr="00693506">
        <w:t>dice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se</w:t>
      </w:r>
      <w:r w:rsidR="00D94254">
        <w:t xml:space="preserve"> </w:t>
      </w:r>
      <w:r w:rsidRPr="00693506">
        <w:t>está</w:t>
      </w:r>
      <w:r w:rsidR="00D94254">
        <w:t xml:space="preserve"> </w:t>
      </w:r>
      <w:r w:rsidRPr="00693506">
        <w:t>elaborando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informe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mesa</w:t>
      </w:r>
      <w:r w:rsidR="00D94254">
        <w:t xml:space="preserve"> </w:t>
      </w:r>
      <w:r w:rsidRPr="00693506">
        <w:t>redonda</w:t>
      </w:r>
      <w:r w:rsidR="00D94254">
        <w:t xml:space="preserve"> </w:t>
      </w:r>
      <w:r w:rsidRPr="00693506">
        <w:t>celebrada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días</w:t>
      </w:r>
      <w:r w:rsidR="00D94254">
        <w:t xml:space="preserve"> </w:t>
      </w:r>
      <w:r w:rsidRPr="00693506">
        <w:t>10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11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diciembre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2013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Singapur</w:t>
      </w:r>
      <w:r w:rsidR="00D94254">
        <w:t xml:space="preserve"> </w:t>
      </w:r>
      <w:r w:rsidRPr="00693506">
        <w:t>sobre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niños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trabajan</w:t>
      </w:r>
      <w:r w:rsidR="00D94254">
        <w:t xml:space="preserve"> </w:t>
      </w:r>
      <w:r w:rsidRPr="00693506">
        <w:t>o</w:t>
      </w:r>
      <w:r w:rsidR="00D94254">
        <w:t xml:space="preserve"> </w:t>
      </w:r>
      <w:r w:rsidRPr="00693506">
        <w:t>viven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calle,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participó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Sr.</w:t>
      </w:r>
      <w:r w:rsidR="00D94254">
        <w:t xml:space="preserve"> </w:t>
      </w:r>
      <w:proofErr w:type="spellStart"/>
      <w:r w:rsidRPr="00693506">
        <w:t>Gastaud</w:t>
      </w:r>
      <w:proofErr w:type="spellEnd"/>
      <w:r w:rsidRPr="00693506">
        <w:t>.</w:t>
      </w:r>
      <w:r w:rsidR="00D94254">
        <w:t xml:space="preserve"> </w:t>
      </w:r>
      <w:r w:rsidRPr="00693506">
        <w:t>Además,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Oficina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Alto</w:t>
      </w:r>
      <w:r w:rsidR="00D94254">
        <w:t xml:space="preserve"> </w:t>
      </w:r>
      <w:r w:rsidRPr="00693506">
        <w:t>Comisionado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las</w:t>
      </w:r>
      <w:r w:rsidR="00D94254">
        <w:t xml:space="preserve"> </w:t>
      </w:r>
      <w:r w:rsidRPr="00693506">
        <w:t>Naciones</w:t>
      </w:r>
      <w:r w:rsidR="00D94254">
        <w:t xml:space="preserve"> </w:t>
      </w:r>
      <w:r w:rsidRPr="00693506">
        <w:t>Unidas</w:t>
      </w:r>
      <w:r w:rsidR="00D94254">
        <w:t xml:space="preserve"> </w:t>
      </w:r>
      <w:r w:rsidRPr="00693506">
        <w:t>para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Humanos</w:t>
      </w:r>
      <w:r w:rsidR="00D94254">
        <w:t xml:space="preserve"> </w:t>
      </w:r>
      <w:r w:rsidRPr="00693506">
        <w:t>(</w:t>
      </w:r>
      <w:proofErr w:type="spellStart"/>
      <w:r w:rsidRPr="00693506">
        <w:t>ACNUDH</w:t>
      </w:r>
      <w:proofErr w:type="spellEnd"/>
      <w:r w:rsidRPr="00693506">
        <w:t>)</w:t>
      </w:r>
      <w:r w:rsidR="00D94254">
        <w:t xml:space="preserve"> </w:t>
      </w:r>
      <w:r w:rsidRPr="00693506">
        <w:t>está</w:t>
      </w:r>
      <w:r w:rsidR="00D94254">
        <w:t xml:space="preserve"> </w:t>
      </w:r>
      <w:r w:rsidRPr="00693506">
        <w:t>preparando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actualidad</w:t>
      </w:r>
      <w:r w:rsidR="00D94254">
        <w:t xml:space="preserve"> </w:t>
      </w:r>
      <w:r w:rsidRPr="00693506">
        <w:t>un</w:t>
      </w:r>
      <w:r w:rsidR="00D94254">
        <w:t xml:space="preserve"> </w:t>
      </w:r>
      <w:r w:rsidRPr="00693506">
        <w:t>informe</w:t>
      </w:r>
      <w:r w:rsidR="00D94254">
        <w:t xml:space="preserve"> </w:t>
      </w:r>
      <w:r w:rsidRPr="00693506">
        <w:t>sobre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derecho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inscripción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nacimiento</w:t>
      </w:r>
      <w:r w:rsidR="00D94254">
        <w:t xml:space="preserve"> </w:t>
      </w:r>
      <w:r w:rsidRPr="00693506">
        <w:t>y,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colaboración</w:t>
      </w:r>
      <w:r w:rsidR="00D94254">
        <w:t xml:space="preserve"> </w:t>
      </w:r>
      <w:r w:rsidRPr="00693506">
        <w:t>con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Organización</w:t>
      </w:r>
      <w:r w:rsidR="00D94254">
        <w:t xml:space="preserve"> </w:t>
      </w:r>
      <w:r w:rsidRPr="00693506">
        <w:t>Mundial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Salud</w:t>
      </w:r>
      <w:r w:rsidR="00D94254">
        <w:t xml:space="preserve"> </w:t>
      </w:r>
      <w:r w:rsidRPr="00693506">
        <w:t>(OMS),</w:t>
      </w:r>
      <w:r w:rsidR="00D94254">
        <w:t xml:space="preserve"> </w:t>
      </w:r>
      <w:r w:rsidRPr="00693506">
        <w:t>está</w:t>
      </w:r>
      <w:r w:rsidR="00D94254">
        <w:t xml:space="preserve"> </w:t>
      </w:r>
      <w:r w:rsidRPr="00693506">
        <w:t>elaborando</w:t>
      </w:r>
      <w:r w:rsidR="00D94254">
        <w:t xml:space="preserve"> </w:t>
      </w:r>
      <w:r w:rsidRPr="00693506">
        <w:t>directivas</w:t>
      </w:r>
      <w:r w:rsidR="00D94254">
        <w:t xml:space="preserve"> </w:t>
      </w:r>
      <w:r w:rsidRPr="00693506">
        <w:t>sobre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lucha</w:t>
      </w:r>
      <w:r w:rsidR="00D94254">
        <w:t xml:space="preserve"> </w:t>
      </w:r>
      <w:r w:rsidRPr="00693506">
        <w:t>contra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mortalidad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niños</w:t>
      </w:r>
      <w:r w:rsidR="00D94254">
        <w:t xml:space="preserve"> </w:t>
      </w:r>
      <w:r w:rsidRPr="00693506">
        <w:t>menores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5</w:t>
      </w:r>
      <w:r w:rsidR="00D94254">
        <w:t xml:space="preserve"> </w:t>
      </w:r>
      <w:r w:rsidRPr="00693506">
        <w:t>años.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26º</w:t>
      </w:r>
      <w:r w:rsidR="00D94254">
        <w:t xml:space="preserve"> </w:t>
      </w:r>
      <w:r w:rsidRPr="00693506">
        <w:t>período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sesiones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Consejo,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junio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2014,</w:t>
      </w:r>
      <w:r w:rsidR="00D94254">
        <w:t xml:space="preserve"> </w:t>
      </w:r>
      <w:r w:rsidRPr="00693506">
        <w:t>el</w:t>
      </w:r>
      <w:r w:rsidR="00D94254">
        <w:t xml:space="preserve"> </w:t>
      </w:r>
      <w:proofErr w:type="spellStart"/>
      <w:r w:rsidRPr="00693506">
        <w:t>ACNUDH</w:t>
      </w:r>
      <w:proofErr w:type="spellEnd"/>
      <w:r w:rsidR="00D94254">
        <w:t xml:space="preserve"> </w:t>
      </w:r>
      <w:r w:rsidRPr="00693506">
        <w:t>presentará</w:t>
      </w:r>
      <w:r w:rsidR="00D94254">
        <w:t xml:space="preserve"> </w:t>
      </w:r>
      <w:r w:rsidRPr="00693506">
        <w:t>un</w:t>
      </w:r>
      <w:r w:rsidR="00D94254">
        <w:t xml:space="preserve"> </w:t>
      </w:r>
      <w:r w:rsidRPr="00693506">
        <w:t>informe</w:t>
      </w:r>
      <w:r w:rsidR="00D94254">
        <w:t xml:space="preserve"> </w:t>
      </w:r>
      <w:r w:rsidRPr="00693506">
        <w:t>sobre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matrimonio</w:t>
      </w:r>
      <w:r w:rsidR="00D94254">
        <w:t xml:space="preserve"> </w:t>
      </w:r>
      <w:r w:rsidRPr="00693506">
        <w:t>infantil,</w:t>
      </w:r>
      <w:r w:rsidR="00D94254">
        <w:t xml:space="preserve"> </w:t>
      </w:r>
      <w:r w:rsidRPr="00693506">
        <w:t>precoz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forzado.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marzo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2014</w:t>
      </w:r>
      <w:r w:rsidR="00D94254">
        <w:t xml:space="preserve"> </w:t>
      </w:r>
      <w:r w:rsidRPr="00693506">
        <w:t>tendrá</w:t>
      </w:r>
      <w:r w:rsidR="00D94254">
        <w:t xml:space="preserve"> </w:t>
      </w:r>
      <w:r w:rsidRPr="00693506">
        <w:t>lugar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Ginebra</w:t>
      </w:r>
      <w:r w:rsidR="00D94254">
        <w:t xml:space="preserve"> </w:t>
      </w:r>
      <w:r w:rsidRPr="00693506">
        <w:t>una</w:t>
      </w:r>
      <w:r w:rsidR="00D94254">
        <w:t xml:space="preserve"> </w:t>
      </w:r>
      <w:r w:rsidRPr="00693506">
        <w:t>exposición</w:t>
      </w:r>
      <w:r w:rsidR="00D94254">
        <w:t xml:space="preserve"> </w:t>
      </w:r>
      <w:r w:rsidRPr="00693506">
        <w:t>multimedia</w:t>
      </w:r>
      <w:r w:rsidR="00D94254">
        <w:t xml:space="preserve"> </w:t>
      </w:r>
      <w:r w:rsidRPr="00693506">
        <w:t>sobre</w:t>
      </w:r>
      <w:r w:rsidR="00D94254">
        <w:t xml:space="preserve"> </w:t>
      </w:r>
      <w:r w:rsidRPr="00693506">
        <w:t>este</w:t>
      </w:r>
      <w:r w:rsidR="00D94254">
        <w:t xml:space="preserve"> </w:t>
      </w:r>
      <w:r w:rsidRPr="00693506">
        <w:t>tema,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marco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campaña</w:t>
      </w:r>
      <w:r w:rsidR="00D94254">
        <w:t xml:space="preserve"> </w:t>
      </w:r>
      <w:r w:rsidR="00D94254" w:rsidRPr="00D94254">
        <w:rPr>
          <w:i/>
        </w:rPr>
        <w:lastRenderedPageBreak/>
        <w:t>“</w:t>
      </w:r>
      <w:proofErr w:type="spellStart"/>
      <w:r w:rsidRPr="00693506">
        <w:rPr>
          <w:i/>
        </w:rPr>
        <w:t>Too</w:t>
      </w:r>
      <w:proofErr w:type="spellEnd"/>
      <w:r w:rsidR="00D94254">
        <w:rPr>
          <w:i/>
        </w:rPr>
        <w:t> </w:t>
      </w:r>
      <w:r w:rsidRPr="00693506">
        <w:rPr>
          <w:i/>
        </w:rPr>
        <w:t>Young</w:t>
      </w:r>
      <w:r w:rsidR="00D94254">
        <w:rPr>
          <w:i/>
        </w:rPr>
        <w:t xml:space="preserve"> </w:t>
      </w:r>
      <w:r w:rsidRPr="00693506">
        <w:rPr>
          <w:i/>
        </w:rPr>
        <w:t>to</w:t>
      </w:r>
      <w:r w:rsidR="00D94254">
        <w:rPr>
          <w:i/>
        </w:rPr>
        <w:t xml:space="preserve"> </w:t>
      </w:r>
      <w:proofErr w:type="spellStart"/>
      <w:r w:rsidRPr="00693506">
        <w:rPr>
          <w:i/>
        </w:rPr>
        <w:t>Wed</w:t>
      </w:r>
      <w:proofErr w:type="spellEnd"/>
      <w:r w:rsidR="00D94254" w:rsidRPr="00D94254">
        <w:rPr>
          <w:i/>
        </w:rPr>
        <w:t xml:space="preserve">” </w:t>
      </w:r>
      <w:r w:rsidRPr="00D94254">
        <w:t>(</w:t>
      </w:r>
      <w:r w:rsidRPr="00693506">
        <w:t>Demasiado</w:t>
      </w:r>
      <w:r w:rsidR="00D94254">
        <w:t xml:space="preserve"> </w:t>
      </w:r>
      <w:r w:rsidRPr="00693506">
        <w:t>jóvenes</w:t>
      </w:r>
      <w:r w:rsidR="00D94254">
        <w:t xml:space="preserve"> </w:t>
      </w:r>
      <w:r w:rsidRPr="00693506">
        <w:t>para</w:t>
      </w:r>
      <w:r w:rsidR="00D94254">
        <w:t xml:space="preserve"> </w:t>
      </w:r>
      <w:r w:rsidRPr="00693506">
        <w:t>casarse).</w:t>
      </w:r>
      <w:r w:rsidR="00D94254">
        <w:t xml:space="preserve"> </w:t>
      </w:r>
      <w:r w:rsidRPr="00693506">
        <w:t>Por</w:t>
      </w:r>
      <w:r w:rsidR="00D94254">
        <w:t xml:space="preserve"> </w:t>
      </w:r>
      <w:r w:rsidRPr="00693506">
        <w:t>último,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próximo</w:t>
      </w:r>
      <w:r w:rsidR="00D94254">
        <w:t xml:space="preserve"> </w:t>
      </w:r>
      <w:r w:rsidRPr="00693506">
        <w:t>día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debate</w:t>
      </w:r>
      <w:r w:rsidR="00D94254">
        <w:t xml:space="preserve"> </w:t>
      </w:r>
      <w:r w:rsidRPr="00693506">
        <w:t>general</w:t>
      </w:r>
      <w:r w:rsidR="00D94254">
        <w:t xml:space="preserve"> </w:t>
      </w:r>
      <w:r w:rsidRPr="00693506">
        <w:t>anual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Consejo,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13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marzo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2014,</w:t>
      </w:r>
      <w:r w:rsidR="00D94254">
        <w:t xml:space="preserve"> </w:t>
      </w:r>
      <w:r w:rsidRPr="00693506">
        <w:t>se</w:t>
      </w:r>
      <w:r w:rsidR="00D94254">
        <w:t xml:space="preserve"> </w:t>
      </w:r>
      <w:r w:rsidRPr="00693506">
        <w:t>consagrará</w:t>
      </w:r>
      <w:r w:rsidR="00D94254">
        <w:t xml:space="preserve"> </w:t>
      </w:r>
      <w:r w:rsidRPr="00693506">
        <w:t>al</w:t>
      </w:r>
      <w:r w:rsidR="00D94254">
        <w:t xml:space="preserve"> </w:t>
      </w:r>
      <w:r w:rsidRPr="00693506">
        <w:t>acceso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niños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justicia.</w:t>
      </w:r>
      <w:r w:rsidR="00D94254">
        <w:t xml:space="preserve"> </w:t>
      </w:r>
    </w:p>
    <w:p w:rsidR="00693506" w:rsidRPr="00693506" w:rsidRDefault="00693506" w:rsidP="00693506">
      <w:pPr>
        <w:pStyle w:val="SingleTxtG"/>
      </w:pPr>
      <w:r w:rsidRPr="00693506">
        <w:t>7.</w:t>
      </w:r>
      <w:r w:rsidRPr="00693506">
        <w:tab/>
        <w:t>Volviendo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situación</w:t>
      </w:r>
      <w:r w:rsidR="00D94254">
        <w:t xml:space="preserve"> </w:t>
      </w:r>
      <w:r w:rsidRPr="00693506">
        <w:t>catastrófica</w:t>
      </w:r>
      <w:r w:rsidR="00D94254">
        <w:t xml:space="preserve"> </w:t>
      </w:r>
      <w:r w:rsidRPr="00693506">
        <w:t>relativa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participación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niños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conflictos</w:t>
      </w:r>
      <w:r w:rsidR="00D94254">
        <w:t xml:space="preserve"> </w:t>
      </w:r>
      <w:r w:rsidRPr="00693506">
        <w:t>armados,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particular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Siria,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República</w:t>
      </w:r>
      <w:r w:rsidR="00D94254">
        <w:t xml:space="preserve"> </w:t>
      </w:r>
      <w:r w:rsidRPr="00693506">
        <w:t>Centroafricana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Sudán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Sur,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Sra.</w:t>
      </w:r>
      <w:r w:rsidR="00D94254">
        <w:t xml:space="preserve"> </w:t>
      </w:r>
      <w:proofErr w:type="spellStart"/>
      <w:r w:rsidRPr="00693506">
        <w:t>Pillay</w:t>
      </w:r>
      <w:proofErr w:type="spellEnd"/>
      <w:r w:rsidR="00D94254">
        <w:t xml:space="preserve"> </w:t>
      </w:r>
      <w:r w:rsidRPr="00693506">
        <w:t>recuerda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todos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miembros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sistema</w:t>
      </w:r>
      <w:r w:rsidR="00D94254">
        <w:t xml:space="preserve"> </w:t>
      </w:r>
      <w:r w:rsidRPr="00693506">
        <w:t>internacional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humanos</w:t>
      </w:r>
      <w:r w:rsidR="00D94254">
        <w:t xml:space="preserve"> </w:t>
      </w:r>
      <w:r w:rsidRPr="00693506">
        <w:t>pueden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deben</w:t>
      </w:r>
      <w:r w:rsidR="00D94254">
        <w:t xml:space="preserve"> </w:t>
      </w:r>
      <w:r w:rsidRPr="00693506">
        <w:t>actuar,</w:t>
      </w:r>
      <w:r w:rsidR="00D94254">
        <w:t xml:space="preserve"> </w:t>
      </w:r>
      <w:r w:rsidRPr="00693506">
        <w:t>por</w:t>
      </w:r>
      <w:r w:rsidR="00D94254">
        <w:t xml:space="preserve"> </w:t>
      </w:r>
      <w:proofErr w:type="gramStart"/>
      <w:r w:rsidRPr="00693506">
        <w:t>ejemplo</w:t>
      </w:r>
      <w:proofErr w:type="gramEnd"/>
      <w:r w:rsidR="00D94254">
        <w:t xml:space="preserve"> </w:t>
      </w:r>
      <w:r w:rsidRPr="00693506">
        <w:t>recopilando</w:t>
      </w:r>
      <w:r w:rsidR="00D94254">
        <w:t xml:space="preserve"> </w:t>
      </w:r>
      <w:r w:rsidRPr="00693506">
        <w:t>pruebas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testimonios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conculcaciones,</w:t>
      </w:r>
      <w:r w:rsidR="00D94254">
        <w:t xml:space="preserve"> </w:t>
      </w:r>
      <w:r w:rsidRPr="00693506">
        <w:t>ayudando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las</w:t>
      </w:r>
      <w:r w:rsidR="00D94254">
        <w:t xml:space="preserve"> </w:t>
      </w:r>
      <w:r w:rsidRPr="00693506">
        <w:t>víctimas</w:t>
      </w:r>
      <w:r w:rsidR="00D94254">
        <w:t xml:space="preserve"> </w:t>
      </w:r>
      <w:r w:rsidRPr="00693506">
        <w:t>o</w:t>
      </w:r>
      <w:r w:rsidR="00D94254">
        <w:t xml:space="preserve"> </w:t>
      </w:r>
      <w:r w:rsidRPr="00693506">
        <w:t>aclarando</w:t>
      </w:r>
      <w:r w:rsidR="00D94254">
        <w:t xml:space="preserve"> </w:t>
      </w:r>
      <w:r w:rsidRPr="00693506">
        <w:t>las</w:t>
      </w:r>
      <w:r w:rsidR="00D94254">
        <w:t xml:space="preserve"> </w:t>
      </w:r>
      <w:r w:rsidRPr="00693506">
        <w:t>obligaciones</w:t>
      </w:r>
      <w:r w:rsidR="00D94254">
        <w:t xml:space="preserve"> </w:t>
      </w:r>
      <w:r w:rsidRPr="00693506">
        <w:t>internacionales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juego.</w:t>
      </w:r>
      <w:r w:rsidR="00D94254">
        <w:t xml:space="preserve"> </w:t>
      </w:r>
    </w:p>
    <w:p w:rsidR="00693506" w:rsidRPr="00693506" w:rsidRDefault="00D94254" w:rsidP="00D94254">
      <w:pPr>
        <w:pStyle w:val="H23G"/>
      </w:pPr>
      <w:r>
        <w:tab/>
      </w:r>
      <w:r w:rsidR="00693506" w:rsidRPr="00693506">
        <w:tab/>
        <w:t>Aprobación</w:t>
      </w:r>
      <w:r>
        <w:t xml:space="preserve"> </w:t>
      </w:r>
      <w:r w:rsidR="00693506" w:rsidRPr="00693506">
        <w:t>del</w:t>
      </w:r>
      <w:r>
        <w:t xml:space="preserve"> </w:t>
      </w:r>
      <w:r w:rsidR="00693506" w:rsidRPr="00693506">
        <w:t>programa</w:t>
      </w:r>
      <w:r>
        <w:t xml:space="preserve"> </w:t>
      </w:r>
    </w:p>
    <w:p w:rsidR="00693506" w:rsidRPr="00693506" w:rsidRDefault="00693506" w:rsidP="00693506">
      <w:pPr>
        <w:pStyle w:val="SingleTxtG"/>
        <w:rPr>
          <w:i/>
        </w:rPr>
      </w:pPr>
      <w:r w:rsidRPr="00693506">
        <w:t>8.</w:t>
      </w:r>
      <w:r w:rsidRPr="00693506">
        <w:tab/>
        <w:t>Queda</w:t>
      </w:r>
      <w:r w:rsidR="00D94254">
        <w:t xml:space="preserve"> </w:t>
      </w:r>
      <w:r w:rsidRPr="00693506">
        <w:t>aprobado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programa</w:t>
      </w:r>
      <w:r w:rsidR="00D94254">
        <w:t xml:space="preserve"> </w:t>
      </w:r>
      <w:r w:rsidRPr="00693506">
        <w:t>(CRC/C/65/1).</w:t>
      </w:r>
    </w:p>
    <w:p w:rsidR="00693506" w:rsidRPr="00693506" w:rsidRDefault="00D94254" w:rsidP="00D94254">
      <w:pPr>
        <w:pStyle w:val="H4G"/>
      </w:pPr>
      <w:r>
        <w:tab/>
      </w:r>
      <w:r w:rsidR="00693506" w:rsidRPr="00693506">
        <w:tab/>
        <w:t>Presentación</w:t>
      </w:r>
      <w:r>
        <w:t xml:space="preserve"> </w:t>
      </w:r>
      <w:r w:rsidR="00693506" w:rsidRPr="00693506">
        <w:t>de</w:t>
      </w:r>
      <w:r>
        <w:t xml:space="preserve"> </w:t>
      </w:r>
      <w:r w:rsidR="00693506" w:rsidRPr="00693506">
        <w:t>informes</w:t>
      </w:r>
      <w:r>
        <w:t xml:space="preserve"> </w:t>
      </w:r>
      <w:r w:rsidR="00693506" w:rsidRPr="00693506">
        <w:t>por</w:t>
      </w:r>
      <w:r>
        <w:t xml:space="preserve"> </w:t>
      </w:r>
      <w:r w:rsidR="00693506" w:rsidRPr="00693506">
        <w:t>los</w:t>
      </w:r>
      <w:r>
        <w:t xml:space="preserve"> </w:t>
      </w:r>
      <w:r w:rsidR="00693506" w:rsidRPr="00693506">
        <w:t>Estados</w:t>
      </w:r>
      <w:r>
        <w:t xml:space="preserve"> </w:t>
      </w:r>
      <w:r w:rsidR="00693506" w:rsidRPr="00693506">
        <w:t>partes</w:t>
      </w:r>
    </w:p>
    <w:p w:rsidR="00693506" w:rsidRPr="00693506" w:rsidRDefault="00693506" w:rsidP="00693506">
      <w:pPr>
        <w:pStyle w:val="SingleTxtG"/>
      </w:pPr>
      <w:r w:rsidRPr="00D94254">
        <w:t>9.</w:t>
      </w:r>
      <w:r w:rsidRPr="00693506">
        <w:rPr>
          <w:b/>
        </w:rPr>
        <w:tab/>
      </w:r>
      <w:r w:rsidRPr="00D94254">
        <w:rPr>
          <w:b/>
        </w:rPr>
        <w:t>La</w:t>
      </w:r>
      <w:r w:rsidR="00D94254">
        <w:t xml:space="preserve"> </w:t>
      </w:r>
      <w:r w:rsidRPr="00693506">
        <w:rPr>
          <w:b/>
        </w:rPr>
        <w:t>Sra.</w:t>
      </w:r>
      <w:r w:rsidR="00D94254">
        <w:rPr>
          <w:b/>
        </w:rPr>
        <w:t xml:space="preserve"> </w:t>
      </w:r>
      <w:proofErr w:type="spellStart"/>
      <w:r w:rsidRPr="00693506">
        <w:rPr>
          <w:b/>
        </w:rPr>
        <w:t>Franchetti</w:t>
      </w:r>
      <w:proofErr w:type="spellEnd"/>
      <w:r w:rsidR="00D94254">
        <w:rPr>
          <w:b/>
        </w:rPr>
        <w:t xml:space="preserve"> </w:t>
      </w:r>
      <w:r w:rsidRPr="00693506">
        <w:t>(Secretaria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Comité)</w:t>
      </w:r>
      <w:r w:rsidR="00D94254">
        <w:t xml:space="preserve"> </w:t>
      </w:r>
      <w:r w:rsidRPr="00693506">
        <w:t>indica</w:t>
      </w:r>
      <w:r w:rsidR="00D94254">
        <w:t xml:space="preserve"> </w:t>
      </w:r>
      <w:r w:rsidRPr="00693506">
        <w:t>que,</w:t>
      </w:r>
      <w:r w:rsidR="00D94254">
        <w:t xml:space="preserve"> </w:t>
      </w:r>
      <w:r w:rsidRPr="00693506">
        <w:t>desde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anterior</w:t>
      </w:r>
      <w:r w:rsidR="00D94254">
        <w:t xml:space="preserve"> </w:t>
      </w:r>
      <w:r w:rsidRPr="00693506">
        <w:t>período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sesiones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Comité,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secretaría</w:t>
      </w:r>
      <w:r w:rsidR="00D94254">
        <w:t xml:space="preserve"> </w:t>
      </w:r>
      <w:r w:rsidRPr="00693506">
        <w:t>ha</w:t>
      </w:r>
      <w:r w:rsidR="00D94254">
        <w:t xml:space="preserve"> </w:t>
      </w:r>
      <w:r w:rsidRPr="00693506">
        <w:t>recibido</w:t>
      </w:r>
      <w:r w:rsidR="00D94254">
        <w:t xml:space="preserve"> </w:t>
      </w:r>
      <w:r w:rsidRPr="00693506">
        <w:t>diez</w:t>
      </w:r>
      <w:r w:rsidR="00D94254">
        <w:t xml:space="preserve"> </w:t>
      </w:r>
      <w:r w:rsidRPr="00693506">
        <w:t>informes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Estados</w:t>
      </w:r>
      <w:r w:rsidR="00D94254">
        <w:t xml:space="preserve"> </w:t>
      </w:r>
      <w:r w:rsidRPr="00693506">
        <w:t>partes,</w:t>
      </w:r>
      <w:r w:rsidR="00D94254">
        <w:t xml:space="preserve"> </w:t>
      </w:r>
      <w:r w:rsidRPr="00693506">
        <w:t>con</w:t>
      </w:r>
      <w:r w:rsidR="00D94254">
        <w:t xml:space="preserve"> </w:t>
      </w:r>
      <w:r w:rsidRPr="00693506">
        <w:t>lo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número</w:t>
      </w:r>
      <w:r w:rsidR="00D94254">
        <w:t xml:space="preserve"> </w:t>
      </w:r>
      <w:r w:rsidRPr="00693506">
        <w:t>total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informes</w:t>
      </w:r>
      <w:r w:rsidR="00D94254">
        <w:t xml:space="preserve"> </w:t>
      </w:r>
      <w:r w:rsidRPr="00693506">
        <w:t>pendientes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examen</w:t>
      </w:r>
      <w:r w:rsidR="00D94254">
        <w:t xml:space="preserve"> </w:t>
      </w:r>
      <w:r w:rsidRPr="00693506">
        <w:t>se</w:t>
      </w:r>
      <w:r w:rsidR="00D94254">
        <w:t xml:space="preserve"> </w:t>
      </w:r>
      <w:r w:rsidRPr="00693506">
        <w:t>eleva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98.</w:t>
      </w:r>
      <w:r w:rsidR="00D94254">
        <w:t xml:space="preserve"> </w:t>
      </w:r>
      <w:r w:rsidRPr="00693506">
        <w:t>Brunei</w:t>
      </w:r>
      <w:r w:rsidR="00D94254">
        <w:t xml:space="preserve"> </w:t>
      </w:r>
      <w:r w:rsidRPr="00693506">
        <w:t>Darussalam,</w:t>
      </w:r>
      <w:r w:rsidR="00D94254">
        <w:t xml:space="preserve"> </w:t>
      </w:r>
      <w:r w:rsidRPr="00693506">
        <w:t>Haití,</w:t>
      </w:r>
      <w:r w:rsidR="00D94254">
        <w:t xml:space="preserve"> </w:t>
      </w:r>
      <w:r w:rsidRPr="00693506">
        <w:t>San</w:t>
      </w:r>
      <w:r w:rsidR="00D94254">
        <w:t xml:space="preserve"> </w:t>
      </w:r>
      <w:r w:rsidRPr="00693506">
        <w:t>Vicente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las</w:t>
      </w:r>
      <w:r w:rsidR="00D94254">
        <w:t xml:space="preserve"> </w:t>
      </w:r>
      <w:proofErr w:type="gramStart"/>
      <w:r w:rsidRPr="00693506">
        <w:t>Granadinas</w:t>
      </w:r>
      <w:proofErr w:type="gramEnd"/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Timor-Leste</w:t>
      </w:r>
      <w:r w:rsidR="00D94254">
        <w:t xml:space="preserve"> </w:t>
      </w:r>
      <w:r w:rsidRPr="00693506">
        <w:t>han</w:t>
      </w:r>
      <w:r w:rsidR="00D94254">
        <w:t xml:space="preserve"> </w:t>
      </w:r>
      <w:r w:rsidRPr="00693506">
        <w:t>presentado</w:t>
      </w:r>
      <w:r w:rsidR="00D94254">
        <w:t xml:space="preserve"> </w:t>
      </w:r>
      <w:r w:rsidRPr="00693506">
        <w:t>sus</w:t>
      </w:r>
      <w:r w:rsidR="00D94254">
        <w:t xml:space="preserve"> </w:t>
      </w:r>
      <w:r w:rsidRPr="00693506">
        <w:t>informes</w:t>
      </w:r>
      <w:r w:rsidR="00D94254">
        <w:t xml:space="preserve"> </w:t>
      </w:r>
      <w:r w:rsidRPr="00693506">
        <w:t>periódicos</w:t>
      </w:r>
      <w:r w:rsidR="00D94254">
        <w:t xml:space="preserve"> </w:t>
      </w:r>
      <w:r w:rsidRPr="00693506">
        <w:t>segundo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tercero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virtud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Convención;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Iraq</w:t>
      </w:r>
      <w:r w:rsidR="00D94254">
        <w:t xml:space="preserve"> </w:t>
      </w:r>
      <w:r w:rsidRPr="00693506">
        <w:t>ha</w:t>
      </w:r>
      <w:r w:rsidR="00D94254">
        <w:t xml:space="preserve"> </w:t>
      </w:r>
      <w:r w:rsidRPr="00693506">
        <w:t>presentado</w:t>
      </w:r>
      <w:r w:rsidR="00D94254">
        <w:t xml:space="preserve"> </w:t>
      </w:r>
      <w:r w:rsidRPr="00693506">
        <w:t>sus</w:t>
      </w:r>
      <w:r w:rsidR="00D94254">
        <w:t xml:space="preserve"> </w:t>
      </w:r>
      <w:r w:rsidRPr="00693506">
        <w:t>informes</w:t>
      </w:r>
      <w:r w:rsidR="00D94254">
        <w:t xml:space="preserve"> </w:t>
      </w:r>
      <w:r w:rsidRPr="00693506">
        <w:t>segundo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cuarto;</w:t>
      </w:r>
      <w:r w:rsidR="00D94254">
        <w:t xml:space="preserve"> </w:t>
      </w:r>
      <w:r w:rsidRPr="00693506">
        <w:t>Sierra</w:t>
      </w:r>
      <w:r w:rsidR="00D94254">
        <w:t xml:space="preserve"> </w:t>
      </w:r>
      <w:r w:rsidRPr="00693506">
        <w:t>Leona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Eslovaquia,</w:t>
      </w:r>
      <w:r w:rsidR="00D94254">
        <w:t xml:space="preserve"> </w:t>
      </w:r>
      <w:r w:rsidRPr="00693506">
        <w:t>sus</w:t>
      </w:r>
      <w:r w:rsidR="00D94254">
        <w:t xml:space="preserve"> </w:t>
      </w:r>
      <w:r w:rsidRPr="00693506">
        <w:t>informes</w:t>
      </w:r>
      <w:r w:rsidR="00D94254">
        <w:t xml:space="preserve"> </w:t>
      </w:r>
      <w:r w:rsidRPr="00693506">
        <w:t>tercero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quinto;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Países</w:t>
      </w:r>
      <w:r w:rsidR="00D94254">
        <w:t xml:space="preserve"> </w:t>
      </w:r>
      <w:r w:rsidRPr="00693506">
        <w:t>Bajos,</w:t>
      </w:r>
      <w:r w:rsidR="00D94254">
        <w:t xml:space="preserve"> </w:t>
      </w:r>
      <w:r w:rsidRPr="00693506">
        <w:t>su</w:t>
      </w:r>
      <w:r w:rsidR="00D94254">
        <w:t xml:space="preserve"> </w:t>
      </w:r>
      <w:r w:rsidRPr="00693506">
        <w:t>cuarto</w:t>
      </w:r>
      <w:r w:rsidR="00D94254">
        <w:t xml:space="preserve"> </w:t>
      </w:r>
      <w:r w:rsidRPr="00693506">
        <w:t>informe;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Perú,</w:t>
      </w:r>
      <w:r w:rsidR="00D94254">
        <w:t xml:space="preserve"> </w:t>
      </w:r>
      <w:r w:rsidRPr="00693506">
        <w:t>sus</w:t>
      </w:r>
      <w:r w:rsidR="00D94254">
        <w:t xml:space="preserve"> </w:t>
      </w:r>
      <w:r w:rsidRPr="00693506">
        <w:t>informes</w:t>
      </w:r>
      <w:r w:rsidR="00D94254">
        <w:t xml:space="preserve"> </w:t>
      </w:r>
      <w:r w:rsidRPr="00693506">
        <w:t>cuarto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quinto.</w:t>
      </w:r>
      <w:r w:rsidR="00D94254">
        <w:t xml:space="preserve"> </w:t>
      </w:r>
      <w:r w:rsidRPr="00693506">
        <w:t>Nauru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Tonga</w:t>
      </w:r>
      <w:r w:rsidR="00D94254">
        <w:t xml:space="preserve"> </w:t>
      </w:r>
      <w:r w:rsidRPr="00693506">
        <w:t>son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únicos</w:t>
      </w:r>
      <w:r w:rsidR="00D94254">
        <w:t xml:space="preserve"> </w:t>
      </w:r>
      <w:r w:rsidRPr="00693506">
        <w:t>Estados</w:t>
      </w:r>
      <w:r w:rsidR="00D94254">
        <w:t xml:space="preserve"> </w:t>
      </w:r>
      <w:r w:rsidRPr="00693506">
        <w:t>partes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aún</w:t>
      </w:r>
      <w:r w:rsidR="00D94254">
        <w:t xml:space="preserve"> </w:t>
      </w:r>
      <w:r w:rsidRPr="00693506">
        <w:t>no</w:t>
      </w:r>
      <w:r w:rsidR="00D94254">
        <w:t xml:space="preserve"> </w:t>
      </w:r>
      <w:r w:rsidRPr="00693506">
        <w:t>han</w:t>
      </w:r>
      <w:r w:rsidR="00D94254">
        <w:t xml:space="preserve"> </w:t>
      </w:r>
      <w:r w:rsidRPr="00693506">
        <w:t>presentado</w:t>
      </w:r>
      <w:r w:rsidR="00D94254">
        <w:t xml:space="preserve"> </w:t>
      </w:r>
      <w:r w:rsidRPr="00693506">
        <w:t>su</w:t>
      </w:r>
      <w:r w:rsidR="00D94254">
        <w:t xml:space="preserve"> </w:t>
      </w:r>
      <w:r w:rsidRPr="00693506">
        <w:t>informe</w:t>
      </w:r>
      <w:r w:rsidR="00D94254">
        <w:t xml:space="preserve"> </w:t>
      </w:r>
      <w:r w:rsidRPr="00693506">
        <w:t>inicial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virtud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Convención.</w:t>
      </w:r>
      <w:r w:rsidR="00D94254">
        <w:t xml:space="preserve"> </w:t>
      </w:r>
      <w:r w:rsidRPr="00693506">
        <w:t>Desde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anterior</w:t>
      </w:r>
      <w:r w:rsidR="00D94254">
        <w:t xml:space="preserve"> </w:t>
      </w:r>
      <w:r w:rsidRPr="00693506">
        <w:t>período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sesiones,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Federación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Rusia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Santa</w:t>
      </w:r>
      <w:r w:rsidR="00D94254">
        <w:t xml:space="preserve"> </w:t>
      </w:r>
      <w:r w:rsidRPr="00693506">
        <w:t>Lucía</w:t>
      </w:r>
      <w:r w:rsidR="00D94254">
        <w:t xml:space="preserve"> </w:t>
      </w:r>
      <w:r w:rsidRPr="00693506">
        <w:t>han</w:t>
      </w:r>
      <w:r w:rsidR="00D94254">
        <w:t xml:space="preserve"> </w:t>
      </w:r>
      <w:r w:rsidRPr="00693506">
        <w:t>ratificado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Protocolo</w:t>
      </w:r>
      <w:r w:rsidR="00D94254">
        <w:t xml:space="preserve"> </w:t>
      </w:r>
      <w:r w:rsidRPr="00693506">
        <w:t>Facultativo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rPr>
          <w:iCs/>
        </w:rPr>
        <w:t>la</w:t>
      </w:r>
      <w:r w:rsidR="00D94254">
        <w:t xml:space="preserve"> </w:t>
      </w:r>
      <w:r w:rsidRPr="00693506">
        <w:t>Convención</w:t>
      </w:r>
      <w:r w:rsidR="00D94254">
        <w:t xml:space="preserve"> </w:t>
      </w:r>
      <w:r w:rsidRPr="00693506">
        <w:t>sobre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Niño</w:t>
      </w:r>
      <w:r w:rsidR="00D94254">
        <w:t xml:space="preserve"> </w:t>
      </w:r>
      <w:r w:rsidRPr="00693506">
        <w:t>relativo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rPr>
          <w:iCs/>
        </w:rPr>
        <w:t>la</w:t>
      </w:r>
      <w:r w:rsidR="00D94254">
        <w:t xml:space="preserve"> </w:t>
      </w:r>
      <w:r w:rsidRPr="00693506">
        <w:t>venta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niños,</w:t>
      </w:r>
      <w:r w:rsidR="00D94254">
        <w:t xml:space="preserve"> </w:t>
      </w:r>
      <w:r w:rsidRPr="00693506">
        <w:rPr>
          <w:iCs/>
        </w:rPr>
        <w:t>la</w:t>
      </w:r>
      <w:r w:rsidR="00D94254">
        <w:t xml:space="preserve"> </w:t>
      </w:r>
      <w:r w:rsidRPr="00693506">
        <w:t>prostitución</w:t>
      </w:r>
      <w:r w:rsidR="00D94254">
        <w:t xml:space="preserve"> </w:t>
      </w:r>
      <w:r w:rsidRPr="00693506">
        <w:t>infantil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rPr>
          <w:iCs/>
        </w:rPr>
        <w:t>la</w:t>
      </w:r>
      <w:r w:rsidR="00D94254">
        <w:t xml:space="preserve"> </w:t>
      </w:r>
      <w:r w:rsidRPr="00693506">
        <w:t>utilización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niños</w:t>
      </w:r>
      <w:r w:rsidR="00D94254">
        <w:t xml:space="preserve"> </w:t>
      </w:r>
      <w:r w:rsidRPr="00693506">
        <w:rPr>
          <w:iCs/>
        </w:rPr>
        <w:t>en</w:t>
      </w:r>
      <w:r w:rsidR="00D94254">
        <w:t xml:space="preserve"> </w:t>
      </w:r>
      <w:r w:rsidRPr="00693506">
        <w:rPr>
          <w:iCs/>
        </w:rPr>
        <w:t>la</w:t>
      </w:r>
      <w:r w:rsidR="00D94254">
        <w:t xml:space="preserve"> </w:t>
      </w:r>
      <w:r w:rsidRPr="00693506">
        <w:t>pornografía,</w:t>
      </w:r>
      <w:r w:rsidR="00D94254">
        <w:t xml:space="preserve"> </w:t>
      </w:r>
      <w:r w:rsidRPr="00693506">
        <w:t>lo</w:t>
      </w:r>
      <w:r w:rsidR="00D94254">
        <w:t xml:space="preserve"> </w:t>
      </w:r>
      <w:r w:rsidRPr="00693506">
        <w:t>cual</w:t>
      </w:r>
      <w:r w:rsidR="00D94254">
        <w:t xml:space="preserve"> </w:t>
      </w:r>
      <w:r w:rsidRPr="00693506">
        <w:t>eleva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164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número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Estados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han</w:t>
      </w:r>
      <w:r w:rsidR="00D94254">
        <w:t xml:space="preserve"> </w:t>
      </w:r>
      <w:r w:rsidRPr="00693506">
        <w:t>ratificado</w:t>
      </w:r>
      <w:r w:rsidR="00D94254">
        <w:t xml:space="preserve"> </w:t>
      </w:r>
      <w:r w:rsidRPr="00693506">
        <w:t>este</w:t>
      </w:r>
      <w:r w:rsidR="00D94254">
        <w:t xml:space="preserve"> </w:t>
      </w:r>
      <w:r w:rsidRPr="00693506">
        <w:t>instrumento.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número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ratificaciones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Protocolo</w:t>
      </w:r>
      <w:r w:rsidR="00D94254">
        <w:t xml:space="preserve"> </w:t>
      </w:r>
      <w:r w:rsidRPr="00693506">
        <w:t>Facultativo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Convención</w:t>
      </w:r>
      <w:r w:rsidR="00D94254">
        <w:t xml:space="preserve"> </w:t>
      </w:r>
      <w:r w:rsidRPr="00693506">
        <w:t>sobre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Niño</w:t>
      </w:r>
      <w:r w:rsidR="00D94254">
        <w:t xml:space="preserve"> </w:t>
      </w:r>
      <w:r w:rsidRPr="00693506">
        <w:t>relativo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participación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niños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conflictos</w:t>
      </w:r>
      <w:r w:rsidR="00D94254">
        <w:t xml:space="preserve"> </w:t>
      </w:r>
      <w:r w:rsidRPr="00693506">
        <w:t>armados</w:t>
      </w:r>
      <w:r w:rsidR="00D94254">
        <w:t xml:space="preserve"> </w:t>
      </w:r>
      <w:r w:rsidRPr="00693506">
        <w:t>permanece</w:t>
      </w:r>
      <w:r w:rsidR="00D94254">
        <w:t xml:space="preserve"> </w:t>
      </w:r>
      <w:r w:rsidRPr="00693506">
        <w:t>invariable</w:t>
      </w:r>
      <w:r w:rsidR="00D94254">
        <w:t xml:space="preserve"> </w:t>
      </w:r>
      <w:r w:rsidRPr="00693506">
        <w:t>(152).</w:t>
      </w:r>
      <w:r w:rsidR="00D94254">
        <w:t xml:space="preserve"> </w:t>
      </w:r>
      <w:r w:rsidRPr="00693506">
        <w:t>Se</w:t>
      </w:r>
      <w:r w:rsidR="00D94254">
        <w:t xml:space="preserve"> </w:t>
      </w:r>
      <w:r w:rsidRPr="00693506">
        <w:t>ha</w:t>
      </w:r>
      <w:r w:rsidR="00D94254">
        <w:t xml:space="preserve"> </w:t>
      </w:r>
      <w:r w:rsidRPr="00693506">
        <w:t>recibido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informe</w:t>
      </w:r>
      <w:r w:rsidR="00D94254">
        <w:t xml:space="preserve"> </w:t>
      </w:r>
      <w:r w:rsidRPr="00693506">
        <w:t>inicial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Letonia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virtud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este</w:t>
      </w:r>
      <w:r w:rsidR="00D94254">
        <w:t xml:space="preserve"> </w:t>
      </w:r>
      <w:r w:rsidRPr="00693506">
        <w:t>Protocolo.</w:t>
      </w:r>
      <w:r w:rsidR="00D94254">
        <w:t xml:space="preserve"> </w:t>
      </w:r>
      <w:r w:rsidRPr="00693506">
        <w:t>Además,</w:t>
      </w:r>
      <w:r w:rsidR="00D94254">
        <w:t xml:space="preserve"> </w:t>
      </w:r>
      <w:r w:rsidRPr="00693506">
        <w:t>desde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anterior</w:t>
      </w:r>
      <w:r w:rsidR="00D94254">
        <w:t xml:space="preserve"> </w:t>
      </w:r>
      <w:r w:rsidRPr="00693506">
        <w:t>período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sesiones,</w:t>
      </w:r>
      <w:r w:rsidR="00D94254">
        <w:t xml:space="preserve"> </w:t>
      </w:r>
      <w:r w:rsidRPr="00693506">
        <w:t>tres</w:t>
      </w:r>
      <w:r w:rsidR="00D94254">
        <w:t xml:space="preserve"> </w:t>
      </w:r>
      <w:r w:rsidRPr="00693506">
        <w:t>Estados</w:t>
      </w:r>
      <w:r w:rsidR="00D94254">
        <w:t xml:space="preserve"> </w:t>
      </w:r>
      <w:r w:rsidRPr="00693506">
        <w:t>han</w:t>
      </w:r>
      <w:r w:rsidR="00D94254">
        <w:t xml:space="preserve"> </w:t>
      </w:r>
      <w:r w:rsidRPr="00693506">
        <w:t>firmado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Protocolo</w:t>
      </w:r>
      <w:r w:rsidR="00D94254">
        <w:t xml:space="preserve"> </w:t>
      </w:r>
      <w:r w:rsidRPr="00693506">
        <w:t>Facultativo</w:t>
      </w:r>
      <w:r w:rsidR="00D94254">
        <w:t xml:space="preserve"> </w:t>
      </w:r>
      <w:r w:rsidRPr="00693506">
        <w:rPr>
          <w:iCs/>
        </w:rPr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Convención</w:t>
      </w:r>
      <w:r w:rsidR="00D94254">
        <w:t xml:space="preserve"> </w:t>
      </w:r>
      <w:r w:rsidRPr="00693506">
        <w:t>sobre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Niño</w:t>
      </w:r>
      <w:r w:rsidR="00D94254">
        <w:t xml:space="preserve"> </w:t>
      </w:r>
      <w:r w:rsidRPr="00693506">
        <w:t>relativo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un</w:t>
      </w:r>
      <w:r w:rsidR="00D94254">
        <w:t xml:space="preserve"> </w:t>
      </w:r>
      <w:r w:rsidRPr="00693506">
        <w:t>procedimiento</w:t>
      </w:r>
      <w:r w:rsidR="00D94254">
        <w:t xml:space="preserve"> </w:t>
      </w:r>
      <w:r w:rsidRPr="00693506">
        <w:rPr>
          <w:iCs/>
        </w:rPr>
        <w:t>de</w:t>
      </w:r>
      <w:r w:rsidR="00D94254">
        <w:t xml:space="preserve"> </w:t>
      </w:r>
      <w:r w:rsidRPr="00693506">
        <w:t>comunicaciones,</w:t>
      </w:r>
      <w:r w:rsidR="00D94254">
        <w:t xml:space="preserve"> </w:t>
      </w:r>
      <w:r w:rsidRPr="00693506">
        <w:t>con</w:t>
      </w:r>
      <w:r w:rsidR="00D94254">
        <w:t xml:space="preserve"> </w:t>
      </w:r>
      <w:r w:rsidRPr="00693506">
        <w:t>lo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número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Estados</w:t>
      </w:r>
      <w:r w:rsidR="00D94254">
        <w:t xml:space="preserve"> </w:t>
      </w:r>
      <w:r w:rsidRPr="00693506">
        <w:t>signatarios</w:t>
      </w:r>
      <w:r w:rsidR="00D94254">
        <w:t xml:space="preserve"> </w:t>
      </w:r>
      <w:r w:rsidRPr="00693506">
        <w:t>se</w:t>
      </w:r>
      <w:r w:rsidR="00D94254">
        <w:t xml:space="preserve"> </w:t>
      </w:r>
      <w:r w:rsidRPr="00693506">
        <w:t>eleva</w:t>
      </w:r>
      <w:r w:rsidR="00D94254">
        <w:t xml:space="preserve"> </w:t>
      </w:r>
      <w:r w:rsidRPr="00693506">
        <w:t>a</w:t>
      </w:r>
      <w:r w:rsidR="00D94254">
        <w:t xml:space="preserve"> </w:t>
      </w:r>
      <w:r w:rsidRPr="00693506">
        <w:t>45,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otros</w:t>
      </w:r>
      <w:r w:rsidR="00D94254">
        <w:t xml:space="preserve"> </w:t>
      </w:r>
      <w:r w:rsidR="0076513D">
        <w:t>3</w:t>
      </w:r>
      <w:r w:rsidR="00D94254">
        <w:t xml:space="preserve"> </w:t>
      </w:r>
      <w:r w:rsidRPr="00693506">
        <w:t>Estados</w:t>
      </w:r>
      <w:r w:rsidR="00D94254">
        <w:t xml:space="preserve"> </w:t>
      </w:r>
      <w:r w:rsidRPr="00693506">
        <w:t>lo</w:t>
      </w:r>
      <w:r w:rsidR="00D94254">
        <w:t xml:space="preserve"> </w:t>
      </w:r>
      <w:r w:rsidRPr="00693506">
        <w:t>han</w:t>
      </w:r>
      <w:r w:rsidR="00D94254">
        <w:t xml:space="preserve"> </w:t>
      </w:r>
      <w:r w:rsidRPr="00693506">
        <w:t>ratificado</w:t>
      </w:r>
      <w:r w:rsidR="00D94254">
        <w:t xml:space="preserve"> </w:t>
      </w:r>
      <w:r w:rsidRPr="00693506">
        <w:t>(Eslovaquia,</w:t>
      </w:r>
      <w:r w:rsidR="00D94254">
        <w:t xml:space="preserve"> </w:t>
      </w:r>
      <w:r w:rsidRPr="00693506">
        <w:t>Montenegro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Portugal),</w:t>
      </w:r>
      <w:r w:rsidR="00D94254">
        <w:t xml:space="preserve"> </w:t>
      </w:r>
      <w:r w:rsidRPr="00693506">
        <w:t>por</w:t>
      </w:r>
      <w:r w:rsidR="00D94254">
        <w:t xml:space="preserve"> </w:t>
      </w:r>
      <w:r w:rsidRPr="00693506">
        <w:t>lo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número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ratificaciones</w:t>
      </w:r>
      <w:r w:rsidR="00D94254">
        <w:t xml:space="preserve"> </w:t>
      </w:r>
      <w:r w:rsidRPr="00693506">
        <w:t>asciende</w:t>
      </w:r>
      <w:r w:rsidR="00D94254">
        <w:t xml:space="preserve"> </w:t>
      </w:r>
      <w:r w:rsidRPr="00693506">
        <w:t>a</w:t>
      </w:r>
      <w:r w:rsidR="00D94254">
        <w:t xml:space="preserve"> </w:t>
      </w:r>
      <w:r w:rsidR="0076513D">
        <w:t>9</w:t>
      </w:r>
      <w:r w:rsidRPr="00693506">
        <w:t>.</w:t>
      </w:r>
    </w:p>
    <w:p w:rsidR="00693506" w:rsidRPr="00693506" w:rsidRDefault="00D94254" w:rsidP="00D94254">
      <w:pPr>
        <w:pStyle w:val="H4G"/>
      </w:pPr>
      <w:r>
        <w:tab/>
      </w:r>
      <w:r w:rsidR="00693506" w:rsidRPr="00693506">
        <w:tab/>
        <w:t>Examen</w:t>
      </w:r>
      <w:r>
        <w:t xml:space="preserve"> </w:t>
      </w:r>
      <w:r w:rsidR="00693506" w:rsidRPr="00693506">
        <w:t>de</w:t>
      </w:r>
      <w:r>
        <w:t xml:space="preserve"> </w:t>
      </w:r>
      <w:r w:rsidR="00693506" w:rsidRPr="00693506">
        <w:t>los</w:t>
      </w:r>
      <w:r>
        <w:t xml:space="preserve"> </w:t>
      </w:r>
      <w:r w:rsidR="00693506" w:rsidRPr="00693506">
        <w:t>informes</w:t>
      </w:r>
      <w:r>
        <w:t xml:space="preserve"> </w:t>
      </w:r>
      <w:r w:rsidR="00693506" w:rsidRPr="00693506">
        <w:t>de</w:t>
      </w:r>
      <w:r>
        <w:t xml:space="preserve"> </w:t>
      </w:r>
      <w:r w:rsidR="00693506" w:rsidRPr="00693506">
        <w:t>los</w:t>
      </w:r>
      <w:r>
        <w:t xml:space="preserve"> </w:t>
      </w:r>
      <w:r w:rsidR="00693506" w:rsidRPr="00693506">
        <w:t>Estados</w:t>
      </w:r>
      <w:r>
        <w:t xml:space="preserve"> </w:t>
      </w:r>
      <w:r w:rsidR="00693506" w:rsidRPr="00693506">
        <w:t>partes</w:t>
      </w:r>
    </w:p>
    <w:p w:rsidR="00693506" w:rsidRPr="00693506" w:rsidRDefault="00693506" w:rsidP="00693506">
      <w:pPr>
        <w:pStyle w:val="SingleTxtG"/>
      </w:pPr>
      <w:r w:rsidRPr="0076513D">
        <w:t>10.</w:t>
      </w:r>
      <w:r w:rsidRPr="00693506">
        <w:rPr>
          <w:b/>
        </w:rPr>
        <w:tab/>
        <w:t>La</w:t>
      </w:r>
      <w:r w:rsidR="00D94254">
        <w:rPr>
          <w:b/>
        </w:rPr>
        <w:t xml:space="preserve"> </w:t>
      </w:r>
      <w:r w:rsidRPr="00693506">
        <w:rPr>
          <w:b/>
        </w:rPr>
        <w:t>Presidenta</w:t>
      </w:r>
      <w:r w:rsidR="00D94254">
        <w:rPr>
          <w:b/>
        </w:rPr>
        <w:t xml:space="preserve"> </w:t>
      </w:r>
      <w:r w:rsidRPr="00693506">
        <w:t>da</w:t>
      </w:r>
      <w:r w:rsidR="00D94254">
        <w:t xml:space="preserve"> </w:t>
      </w:r>
      <w:r w:rsidRPr="00693506">
        <w:t>lectura</w:t>
      </w:r>
      <w:r w:rsidR="00D94254">
        <w:t xml:space="preserve"> </w:t>
      </w:r>
      <w:r w:rsidRPr="00693506">
        <w:t>al</w:t>
      </w:r>
      <w:r w:rsidR="00D94254">
        <w:t xml:space="preserve"> </w:t>
      </w:r>
      <w:r w:rsidRPr="00693506">
        <w:t>calendario</w:t>
      </w:r>
      <w:r w:rsidR="00D94254">
        <w:t xml:space="preserve"> </w:t>
      </w:r>
      <w:r w:rsidRPr="00693506">
        <w:t>para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examen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13</w:t>
      </w:r>
      <w:r w:rsidR="00D94254">
        <w:t xml:space="preserve"> </w:t>
      </w:r>
      <w:r w:rsidRPr="00693506">
        <w:t>informes</w:t>
      </w:r>
      <w:r w:rsidR="00D94254">
        <w:t xml:space="preserve"> </w:t>
      </w:r>
      <w:r w:rsidRPr="00693506">
        <w:t>periódicos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figura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las</w:t>
      </w:r>
      <w:r w:rsidR="00D94254">
        <w:t xml:space="preserve"> </w:t>
      </w:r>
      <w:r w:rsidRPr="00693506">
        <w:t>páginas</w:t>
      </w:r>
      <w:r w:rsidR="00D94254">
        <w:t xml:space="preserve"> </w:t>
      </w:r>
      <w:r w:rsidRPr="00693506">
        <w:t>3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4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programa.</w:t>
      </w:r>
      <w:r w:rsidR="00D94254">
        <w:t xml:space="preserve">   </w:t>
      </w:r>
    </w:p>
    <w:p w:rsidR="00693506" w:rsidRPr="00693506" w:rsidRDefault="00D94254" w:rsidP="00D94254">
      <w:pPr>
        <w:pStyle w:val="H4G"/>
      </w:pPr>
      <w:r>
        <w:tab/>
      </w:r>
      <w:r w:rsidR="00693506" w:rsidRPr="00693506">
        <w:tab/>
        <w:t>Cooperación</w:t>
      </w:r>
      <w:r>
        <w:t xml:space="preserve"> </w:t>
      </w:r>
      <w:r w:rsidR="00693506" w:rsidRPr="00693506">
        <w:t>con</w:t>
      </w:r>
      <w:r>
        <w:t xml:space="preserve"> </w:t>
      </w:r>
      <w:r w:rsidR="00693506" w:rsidRPr="00693506">
        <w:t>otros</w:t>
      </w:r>
      <w:r>
        <w:t xml:space="preserve"> </w:t>
      </w:r>
      <w:r w:rsidR="00693506" w:rsidRPr="00693506">
        <w:t>organismos</w:t>
      </w:r>
      <w:r>
        <w:t xml:space="preserve"> </w:t>
      </w:r>
      <w:r w:rsidR="00693506" w:rsidRPr="00693506">
        <w:t>de</w:t>
      </w:r>
      <w:r>
        <w:t xml:space="preserve"> </w:t>
      </w:r>
      <w:r w:rsidR="00693506" w:rsidRPr="00693506">
        <w:t>las</w:t>
      </w:r>
      <w:r>
        <w:t xml:space="preserve"> </w:t>
      </w:r>
      <w:r w:rsidR="00693506" w:rsidRPr="00693506">
        <w:t>Naciones</w:t>
      </w:r>
      <w:r>
        <w:t xml:space="preserve"> </w:t>
      </w:r>
      <w:r w:rsidR="00693506" w:rsidRPr="00693506">
        <w:t>Unidas,</w:t>
      </w:r>
      <w:r>
        <w:t xml:space="preserve"> </w:t>
      </w:r>
      <w:r w:rsidR="00693506" w:rsidRPr="00693506">
        <w:t>con</w:t>
      </w:r>
      <w:r>
        <w:t xml:space="preserve"> </w:t>
      </w:r>
      <w:r w:rsidR="00693506" w:rsidRPr="00693506">
        <w:t>los</w:t>
      </w:r>
      <w:r>
        <w:t xml:space="preserve"> </w:t>
      </w:r>
      <w:r w:rsidR="00693506" w:rsidRPr="00693506">
        <w:t>organismos</w:t>
      </w:r>
      <w:r>
        <w:t xml:space="preserve"> </w:t>
      </w:r>
      <w:r w:rsidR="00693506" w:rsidRPr="00693506">
        <w:t>especializados</w:t>
      </w:r>
      <w:r>
        <w:t xml:space="preserve"> </w:t>
      </w:r>
      <w:r w:rsidR="00693506" w:rsidRPr="00693506">
        <w:t>y</w:t>
      </w:r>
      <w:r>
        <w:t xml:space="preserve"> </w:t>
      </w:r>
      <w:r w:rsidR="00693506" w:rsidRPr="00693506">
        <w:t>con</w:t>
      </w:r>
      <w:r>
        <w:t xml:space="preserve"> </w:t>
      </w:r>
      <w:r w:rsidR="00693506" w:rsidRPr="00693506">
        <w:t>otras</w:t>
      </w:r>
      <w:r>
        <w:t xml:space="preserve"> </w:t>
      </w:r>
      <w:r w:rsidR="00693506" w:rsidRPr="00693506">
        <w:t>entidades</w:t>
      </w:r>
      <w:r>
        <w:t xml:space="preserve"> </w:t>
      </w:r>
      <w:r w:rsidR="00693506" w:rsidRPr="00693506">
        <w:t>competentes</w:t>
      </w:r>
    </w:p>
    <w:p w:rsidR="00693506" w:rsidRPr="00693506" w:rsidRDefault="00693506" w:rsidP="00693506">
      <w:pPr>
        <w:pStyle w:val="SingleTxtG"/>
      </w:pPr>
      <w:r w:rsidRPr="00D94254">
        <w:t>11.</w:t>
      </w:r>
      <w:r w:rsidRPr="00D94254">
        <w:tab/>
      </w:r>
      <w:r w:rsidRPr="00693506">
        <w:rPr>
          <w:b/>
        </w:rPr>
        <w:t>La</w:t>
      </w:r>
      <w:r w:rsidR="00D94254">
        <w:rPr>
          <w:b/>
        </w:rPr>
        <w:t xml:space="preserve"> </w:t>
      </w:r>
      <w:r w:rsidRPr="00693506">
        <w:rPr>
          <w:b/>
        </w:rPr>
        <w:t>Presidenta</w:t>
      </w:r>
      <w:r w:rsidR="00D94254">
        <w:rPr>
          <w:b/>
        </w:rPr>
        <w:t xml:space="preserve"> </w:t>
      </w:r>
      <w:r w:rsidRPr="00693506">
        <w:t>dice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un</w:t>
      </w:r>
      <w:r w:rsidR="00D94254">
        <w:t xml:space="preserve"> </w:t>
      </w:r>
      <w:r w:rsidRPr="00693506">
        <w:t>grupo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jóvenes</w:t>
      </w:r>
      <w:r w:rsidR="00D94254">
        <w:t xml:space="preserve"> </w:t>
      </w:r>
      <w:r w:rsidRPr="00693506">
        <w:t>alemanes</w:t>
      </w:r>
      <w:r w:rsidR="00D94254">
        <w:t xml:space="preserve"> </w:t>
      </w:r>
      <w:r w:rsidRPr="00693506">
        <w:t>asistirá</w:t>
      </w:r>
      <w:r w:rsidR="00D94254">
        <w:t xml:space="preserve"> </w:t>
      </w:r>
      <w:r w:rsidRPr="00693506">
        <w:t>al</w:t>
      </w:r>
      <w:r w:rsidR="00D94254">
        <w:t xml:space="preserve"> </w:t>
      </w:r>
      <w:r w:rsidRPr="00693506">
        <w:t>examen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informes</w:t>
      </w:r>
      <w:r w:rsidR="00D94254">
        <w:t xml:space="preserve"> </w:t>
      </w:r>
      <w:r w:rsidRPr="00693506">
        <w:t>periódicos</w:t>
      </w:r>
      <w:r w:rsidR="00D94254">
        <w:t xml:space="preserve"> </w:t>
      </w:r>
      <w:r w:rsidRPr="00693506">
        <w:t>tercero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cuarto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Alemania,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días</w:t>
      </w:r>
      <w:r w:rsidR="00D94254">
        <w:t xml:space="preserve"> </w:t>
      </w:r>
      <w:r w:rsidRPr="00693506">
        <w:t>27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28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enero.</w:t>
      </w:r>
    </w:p>
    <w:p w:rsidR="00693506" w:rsidRPr="00693506" w:rsidRDefault="00D94254" w:rsidP="00D94254">
      <w:pPr>
        <w:pStyle w:val="H4G"/>
      </w:pPr>
      <w:r>
        <w:tab/>
      </w:r>
      <w:r w:rsidR="00693506" w:rsidRPr="00693506">
        <w:tab/>
        <w:t>Métodos</w:t>
      </w:r>
      <w:r>
        <w:t xml:space="preserve"> </w:t>
      </w:r>
      <w:r w:rsidR="00693506" w:rsidRPr="00693506">
        <w:t>de</w:t>
      </w:r>
      <w:r>
        <w:t xml:space="preserve"> </w:t>
      </w:r>
      <w:r w:rsidR="00693506" w:rsidRPr="00693506">
        <w:t>trabajo</w:t>
      </w:r>
      <w:r>
        <w:t xml:space="preserve"> </w:t>
      </w:r>
      <w:r w:rsidR="00693506" w:rsidRPr="00693506">
        <w:t>del</w:t>
      </w:r>
      <w:r>
        <w:t xml:space="preserve"> </w:t>
      </w:r>
      <w:r w:rsidR="00693506" w:rsidRPr="00693506">
        <w:t>Comité</w:t>
      </w:r>
      <w:r>
        <w:t xml:space="preserve"> </w:t>
      </w:r>
      <w:r w:rsidR="00693506" w:rsidRPr="00693506">
        <w:t>y</w:t>
      </w:r>
      <w:r>
        <w:t xml:space="preserve"> </w:t>
      </w:r>
      <w:r w:rsidR="00693506" w:rsidRPr="00693506">
        <w:t>fortalecimiento</w:t>
      </w:r>
      <w:r>
        <w:t xml:space="preserve"> </w:t>
      </w:r>
      <w:r w:rsidR="00693506" w:rsidRPr="00693506">
        <w:t>de</w:t>
      </w:r>
      <w:r>
        <w:t xml:space="preserve"> </w:t>
      </w:r>
      <w:r w:rsidR="00693506" w:rsidRPr="00693506">
        <w:t>los</w:t>
      </w:r>
      <w:r>
        <w:t xml:space="preserve"> </w:t>
      </w:r>
      <w:r w:rsidR="00693506" w:rsidRPr="00693506">
        <w:t>órganos</w:t>
      </w:r>
      <w:r>
        <w:t xml:space="preserve"> </w:t>
      </w:r>
      <w:r w:rsidR="00693506" w:rsidRPr="00693506">
        <w:t>creados</w:t>
      </w:r>
      <w:r>
        <w:t xml:space="preserve"> </w:t>
      </w:r>
      <w:r w:rsidR="00693506" w:rsidRPr="00693506">
        <w:t>en</w:t>
      </w:r>
      <w:r>
        <w:t xml:space="preserve"> </w:t>
      </w:r>
      <w:r w:rsidR="00693506" w:rsidRPr="00693506">
        <w:t>virtud</w:t>
      </w:r>
      <w:r>
        <w:t xml:space="preserve"> </w:t>
      </w:r>
      <w:r>
        <w:br/>
      </w:r>
      <w:r w:rsidR="00693506" w:rsidRPr="00693506">
        <w:t>de</w:t>
      </w:r>
      <w:r>
        <w:t xml:space="preserve"> </w:t>
      </w:r>
      <w:r w:rsidR="00693506" w:rsidRPr="00693506">
        <w:t>tratados</w:t>
      </w:r>
      <w:r>
        <w:t xml:space="preserve"> </w:t>
      </w:r>
    </w:p>
    <w:p w:rsidR="00693506" w:rsidRPr="00693506" w:rsidRDefault="00693506" w:rsidP="00693506">
      <w:pPr>
        <w:pStyle w:val="SingleTxtG"/>
      </w:pPr>
      <w:r w:rsidRPr="00D94254">
        <w:t>12.</w:t>
      </w:r>
      <w:r w:rsidRPr="00693506">
        <w:rPr>
          <w:b/>
        </w:rPr>
        <w:tab/>
        <w:t>La</w:t>
      </w:r>
      <w:r w:rsidR="00D94254">
        <w:rPr>
          <w:b/>
        </w:rPr>
        <w:t xml:space="preserve"> </w:t>
      </w:r>
      <w:r w:rsidRPr="00693506">
        <w:rPr>
          <w:b/>
        </w:rPr>
        <w:t>Presidenta</w:t>
      </w:r>
      <w:r w:rsidR="00D94254">
        <w:rPr>
          <w:b/>
        </w:rPr>
        <w:t xml:space="preserve"> </w:t>
      </w:r>
      <w:r w:rsidRPr="00693506">
        <w:t>dice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Comité</w:t>
      </w:r>
      <w:r w:rsidR="00D94254">
        <w:t xml:space="preserve"> </w:t>
      </w:r>
      <w:r w:rsidRPr="00693506">
        <w:t>revisará</w:t>
      </w:r>
      <w:r w:rsidR="00D94254">
        <w:t xml:space="preserve"> </w:t>
      </w:r>
      <w:r w:rsidRPr="00693506">
        <w:t>sus</w:t>
      </w:r>
      <w:r w:rsidR="00D94254">
        <w:t xml:space="preserve"> </w:t>
      </w:r>
      <w:r w:rsidRPr="00693506">
        <w:t>Orientaciones</w:t>
      </w:r>
      <w:r w:rsidR="00D94254">
        <w:t xml:space="preserve"> </w:t>
      </w:r>
      <w:r w:rsidRPr="00693506">
        <w:t>generales</w:t>
      </w:r>
      <w:r w:rsidR="00D94254">
        <w:t xml:space="preserve"> </w:t>
      </w:r>
      <w:r w:rsidRPr="00693506">
        <w:t>respecto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forma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contenido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informes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han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presentar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Estados</w:t>
      </w:r>
      <w:r w:rsidR="00D94254">
        <w:t xml:space="preserve"> </w:t>
      </w:r>
      <w:r w:rsidRPr="00693506">
        <w:t>partes</w:t>
      </w:r>
      <w:r w:rsidR="00D94254">
        <w:t xml:space="preserve"> </w:t>
      </w:r>
      <w:r w:rsidRPr="00693506">
        <w:t>con</w:t>
      </w:r>
      <w:r w:rsidR="00D94254">
        <w:t xml:space="preserve"> </w:t>
      </w:r>
      <w:r w:rsidRPr="00693506">
        <w:t>arreglo</w:t>
      </w:r>
      <w:r w:rsidR="00D94254">
        <w:t xml:space="preserve"> </w:t>
      </w:r>
      <w:r w:rsidRPr="00693506">
        <w:t>al</w:t>
      </w:r>
      <w:r w:rsidR="00D94254">
        <w:t xml:space="preserve"> </w:t>
      </w:r>
      <w:r w:rsidRPr="00693506">
        <w:t>apartado</w:t>
      </w:r>
      <w:r w:rsidR="00D94254">
        <w:t xml:space="preserve"> </w:t>
      </w:r>
      <w:r w:rsidRPr="00693506">
        <w:t>b)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párrafo</w:t>
      </w:r>
      <w:r w:rsidR="00D94254">
        <w:t xml:space="preserve"> </w:t>
      </w:r>
      <w:r w:rsidRPr="00693506">
        <w:t>1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artículo</w:t>
      </w:r>
      <w:r w:rsidR="00D94254">
        <w:t xml:space="preserve"> </w:t>
      </w:r>
      <w:r w:rsidRPr="00693506">
        <w:t>44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Convención</w:t>
      </w:r>
      <w:r w:rsidR="00D94254">
        <w:t xml:space="preserve"> </w:t>
      </w:r>
      <w:r w:rsidRPr="00693506">
        <w:t>(CRC/C/58).</w:t>
      </w:r>
    </w:p>
    <w:p w:rsidR="00693506" w:rsidRPr="00693506" w:rsidRDefault="00D94254" w:rsidP="00D94254">
      <w:pPr>
        <w:pStyle w:val="H4G"/>
      </w:pPr>
      <w:r>
        <w:tab/>
      </w:r>
      <w:r w:rsidR="00693506" w:rsidRPr="00693506">
        <w:tab/>
        <w:t>Día</w:t>
      </w:r>
      <w:r>
        <w:t xml:space="preserve"> </w:t>
      </w:r>
      <w:r w:rsidR="00693506" w:rsidRPr="00693506">
        <w:t>de</w:t>
      </w:r>
      <w:r>
        <w:t xml:space="preserve"> </w:t>
      </w:r>
      <w:r w:rsidR="00693506" w:rsidRPr="00693506">
        <w:t>debate</w:t>
      </w:r>
      <w:r>
        <w:t xml:space="preserve"> </w:t>
      </w:r>
      <w:r w:rsidR="00693506" w:rsidRPr="00693506">
        <w:t>general</w:t>
      </w:r>
      <w:r>
        <w:t xml:space="preserve"> </w:t>
      </w:r>
    </w:p>
    <w:p w:rsidR="00693506" w:rsidRPr="00693506" w:rsidRDefault="00693506" w:rsidP="00693506">
      <w:pPr>
        <w:pStyle w:val="SingleTxtG"/>
      </w:pPr>
      <w:r w:rsidRPr="00D94254">
        <w:t>13.</w:t>
      </w:r>
      <w:r w:rsidRPr="00693506">
        <w:rPr>
          <w:b/>
        </w:rPr>
        <w:tab/>
        <w:t>La</w:t>
      </w:r>
      <w:r w:rsidR="00D94254">
        <w:rPr>
          <w:b/>
        </w:rPr>
        <w:t xml:space="preserve"> </w:t>
      </w:r>
      <w:r w:rsidRPr="00693506">
        <w:rPr>
          <w:b/>
        </w:rPr>
        <w:t>Presidenta</w:t>
      </w:r>
      <w:r w:rsidR="00D94254">
        <w:rPr>
          <w:b/>
        </w:rPr>
        <w:t xml:space="preserve"> </w:t>
      </w:r>
      <w:r w:rsidRPr="00693506">
        <w:t>dice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día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debate</w:t>
      </w:r>
      <w:r w:rsidR="00D94254">
        <w:t xml:space="preserve"> </w:t>
      </w:r>
      <w:r w:rsidRPr="00693506">
        <w:t>general</w:t>
      </w:r>
      <w:r w:rsidR="00D94254">
        <w:t xml:space="preserve"> </w:t>
      </w:r>
      <w:r w:rsidRPr="00693506">
        <w:t>se</w:t>
      </w:r>
      <w:r w:rsidR="00D94254">
        <w:t xml:space="preserve"> </w:t>
      </w:r>
      <w:r w:rsidRPr="00693506">
        <w:t>celebrará</w:t>
      </w:r>
      <w:r w:rsidR="00D94254">
        <w:t xml:space="preserve"> </w:t>
      </w:r>
      <w:r w:rsidRPr="00693506">
        <w:t>durante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67º</w:t>
      </w:r>
      <w:r w:rsidR="00D94254">
        <w:t xml:space="preserve"> </w:t>
      </w:r>
      <w:r w:rsidRPr="00693506">
        <w:t>período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sesiones,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12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septiembre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2014,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Palacio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las</w:t>
      </w:r>
      <w:r w:rsidR="00D94254">
        <w:t xml:space="preserve"> </w:t>
      </w:r>
      <w:r w:rsidRPr="00693506">
        <w:t>Naciones,</w:t>
      </w:r>
      <w:r w:rsidR="00D94254">
        <w:t xml:space="preserve"> </w:t>
      </w:r>
      <w:r w:rsidRPr="00693506">
        <w:t>Ginebra,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se</w:t>
      </w:r>
      <w:r w:rsidR="00D94254">
        <w:t xml:space="preserve"> </w:t>
      </w:r>
      <w:r w:rsidRPr="00693506">
        <w:t>consagrará</w:t>
      </w:r>
      <w:r w:rsidR="00D94254">
        <w:t xml:space="preserve"> </w:t>
      </w:r>
      <w:r w:rsidRPr="00693506">
        <w:t>al</w:t>
      </w:r>
      <w:r w:rsidR="00D94254">
        <w:t xml:space="preserve"> </w:t>
      </w:r>
      <w:r w:rsidRPr="00693506">
        <w:t>tema</w:t>
      </w:r>
      <w:r w:rsidR="00D94254">
        <w:t xml:space="preserve"> “</w:t>
      </w:r>
      <w:r w:rsidRPr="00693506">
        <w:t>Medios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comunicación,</w:t>
      </w:r>
      <w:r w:rsidR="00D94254">
        <w:t xml:space="preserve"> </w:t>
      </w:r>
      <w:r w:rsidRPr="00693506">
        <w:t>redes</w:t>
      </w:r>
      <w:r w:rsidR="00D94254">
        <w:t xml:space="preserve"> </w:t>
      </w:r>
      <w:r w:rsidRPr="00693506">
        <w:t>sociales</w:t>
      </w:r>
      <w:r w:rsidR="00D94254">
        <w:t xml:space="preserve"> </w:t>
      </w:r>
      <w:r w:rsidRPr="00693506">
        <w:t>y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niño</w:t>
      </w:r>
      <w:r w:rsidR="00D94254">
        <w:t>”</w:t>
      </w:r>
      <w:r w:rsidRPr="00693506">
        <w:t>.</w:t>
      </w:r>
    </w:p>
    <w:p w:rsidR="00693506" w:rsidRPr="00693506" w:rsidRDefault="00D94254" w:rsidP="00D94254">
      <w:pPr>
        <w:pStyle w:val="H4G"/>
      </w:pPr>
      <w:r>
        <w:lastRenderedPageBreak/>
        <w:tab/>
      </w:r>
      <w:r w:rsidR="00693506" w:rsidRPr="00693506">
        <w:tab/>
        <w:t>Observaciones</w:t>
      </w:r>
      <w:r>
        <w:t xml:space="preserve"> </w:t>
      </w:r>
      <w:r w:rsidR="00693506" w:rsidRPr="00693506">
        <w:t>generales</w:t>
      </w:r>
    </w:p>
    <w:p w:rsidR="00693506" w:rsidRPr="00693506" w:rsidRDefault="00693506" w:rsidP="00693506">
      <w:pPr>
        <w:pStyle w:val="SingleTxtG"/>
      </w:pPr>
      <w:r w:rsidRPr="00D94254">
        <w:t>14.</w:t>
      </w:r>
      <w:r w:rsidRPr="00693506">
        <w:rPr>
          <w:b/>
        </w:rPr>
        <w:tab/>
        <w:t>La</w:t>
      </w:r>
      <w:r w:rsidR="00D94254">
        <w:t xml:space="preserve"> </w:t>
      </w:r>
      <w:r w:rsidRPr="00693506">
        <w:rPr>
          <w:b/>
        </w:rPr>
        <w:t>Presidenta</w:t>
      </w:r>
      <w:r w:rsidR="00D94254">
        <w:rPr>
          <w:b/>
        </w:rPr>
        <w:t xml:space="preserve"> </w:t>
      </w:r>
      <w:r w:rsidRPr="00693506">
        <w:t>dice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Comité,</w:t>
      </w:r>
      <w:r w:rsidR="00D94254">
        <w:t xml:space="preserve"> </w:t>
      </w:r>
      <w:r w:rsidRPr="00693506">
        <w:t>entre</w:t>
      </w:r>
      <w:r w:rsidR="00D94254">
        <w:t xml:space="preserve"> </w:t>
      </w:r>
      <w:r w:rsidRPr="00693506">
        <w:t>otras</w:t>
      </w:r>
      <w:r w:rsidR="00D94254">
        <w:t xml:space="preserve"> </w:t>
      </w:r>
      <w:r w:rsidRPr="00693506">
        <w:t>cosas,</w:t>
      </w:r>
      <w:r w:rsidR="00D94254">
        <w:t xml:space="preserve"> </w:t>
      </w:r>
      <w:r w:rsidRPr="00693506">
        <w:t>proseguirá</w:t>
      </w:r>
      <w:r w:rsidR="00D94254">
        <w:t xml:space="preserve"> </w:t>
      </w:r>
      <w:r w:rsidRPr="00693506">
        <w:t>su</w:t>
      </w:r>
      <w:r w:rsidR="00D94254">
        <w:t xml:space="preserve"> </w:t>
      </w:r>
      <w:r w:rsidRPr="00693506">
        <w:t>labor</w:t>
      </w:r>
      <w:r w:rsidR="00D94254">
        <w:t xml:space="preserve"> </w:t>
      </w:r>
      <w:r w:rsidRPr="00693506">
        <w:t>relativa</w:t>
      </w:r>
      <w:r w:rsidR="00D94254">
        <w:t xml:space="preserve"> </w:t>
      </w:r>
      <w:r w:rsidRPr="00693506">
        <w:t>al</w:t>
      </w:r>
      <w:r w:rsidR="00D94254">
        <w:t xml:space="preserve"> </w:t>
      </w:r>
      <w:r w:rsidRPr="00693506">
        <w:t>proyecto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observación</w:t>
      </w:r>
      <w:r w:rsidR="00D94254">
        <w:t xml:space="preserve"> </w:t>
      </w:r>
      <w:r w:rsidRPr="00693506">
        <w:t>general</w:t>
      </w:r>
      <w:r w:rsidR="00D94254">
        <w:t xml:space="preserve"> </w:t>
      </w:r>
      <w:r w:rsidRPr="00693506">
        <w:t>conjunta</w:t>
      </w:r>
      <w:r w:rsidR="00D94254">
        <w:t xml:space="preserve"> </w:t>
      </w:r>
      <w:r w:rsidRPr="00693506">
        <w:t>sobre</w:t>
      </w:r>
      <w:r w:rsidR="00D94254">
        <w:t xml:space="preserve"> </w:t>
      </w:r>
      <w:r w:rsidRPr="00693506">
        <w:t>las</w:t>
      </w:r>
      <w:r w:rsidR="00D94254">
        <w:t xml:space="preserve"> </w:t>
      </w:r>
      <w:r w:rsidRPr="00693506">
        <w:t>prácticas</w:t>
      </w:r>
      <w:r w:rsidR="00D94254">
        <w:t xml:space="preserve"> </w:t>
      </w:r>
      <w:r w:rsidRPr="00693506">
        <w:t>tradicionales</w:t>
      </w:r>
      <w:r w:rsidR="00D94254">
        <w:t xml:space="preserve"> </w:t>
      </w:r>
      <w:r w:rsidRPr="00693506">
        <w:t>perjudiciales,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está</w:t>
      </w:r>
      <w:r w:rsidR="00D94254">
        <w:t xml:space="preserve"> </w:t>
      </w:r>
      <w:r w:rsidRPr="00693506">
        <w:t>elaborando</w:t>
      </w:r>
      <w:r w:rsidR="00D94254">
        <w:t xml:space="preserve"> </w:t>
      </w:r>
      <w:r w:rsidRPr="00693506">
        <w:t>junto</w:t>
      </w:r>
      <w:r w:rsidR="00D94254">
        <w:t xml:space="preserve"> </w:t>
      </w:r>
      <w:r w:rsidRPr="00693506">
        <w:t>con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Comité</w:t>
      </w:r>
      <w:r w:rsidR="00D94254">
        <w:t xml:space="preserve"> </w:t>
      </w:r>
      <w:r w:rsidRPr="00693506">
        <w:t>para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Eliminación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Discriminación</w:t>
      </w:r>
      <w:r w:rsidR="00D94254">
        <w:t xml:space="preserve"> </w:t>
      </w:r>
      <w:r w:rsidRPr="00693506">
        <w:t>contra</w:t>
      </w:r>
      <w:r w:rsidR="00D94254">
        <w:t xml:space="preserve"> </w:t>
      </w:r>
      <w:r w:rsidRPr="00693506">
        <w:t>la</w:t>
      </w:r>
      <w:r w:rsidR="00D94254">
        <w:t xml:space="preserve"> </w:t>
      </w:r>
      <w:r w:rsidRPr="00693506">
        <w:t>Mujer.</w:t>
      </w:r>
    </w:p>
    <w:p w:rsidR="00693506" w:rsidRPr="00693506" w:rsidRDefault="00D94254" w:rsidP="00D94254">
      <w:pPr>
        <w:pStyle w:val="H4G"/>
      </w:pPr>
      <w:r>
        <w:tab/>
      </w:r>
      <w:r w:rsidR="00693506" w:rsidRPr="00693506">
        <w:tab/>
        <w:t>Períodos</w:t>
      </w:r>
      <w:r>
        <w:t xml:space="preserve"> </w:t>
      </w:r>
      <w:r w:rsidR="00693506" w:rsidRPr="00693506">
        <w:t>de</w:t>
      </w:r>
      <w:r>
        <w:t xml:space="preserve"> </w:t>
      </w:r>
      <w:r w:rsidR="00693506" w:rsidRPr="00693506">
        <w:t>sesiones</w:t>
      </w:r>
      <w:r>
        <w:t xml:space="preserve"> </w:t>
      </w:r>
      <w:r w:rsidR="00693506" w:rsidRPr="00693506">
        <w:t>futuros</w:t>
      </w:r>
    </w:p>
    <w:p w:rsidR="00693506" w:rsidRPr="00693506" w:rsidRDefault="00693506" w:rsidP="00693506">
      <w:pPr>
        <w:pStyle w:val="SingleTxtG"/>
      </w:pPr>
      <w:r w:rsidRPr="00D94254">
        <w:t>15.</w:t>
      </w:r>
      <w:r w:rsidRPr="00D94254">
        <w:tab/>
      </w:r>
      <w:r w:rsidRPr="00693506">
        <w:rPr>
          <w:b/>
        </w:rPr>
        <w:t>La</w:t>
      </w:r>
      <w:r w:rsidR="00D94254">
        <w:t xml:space="preserve"> </w:t>
      </w:r>
      <w:r w:rsidRPr="00693506">
        <w:rPr>
          <w:b/>
        </w:rPr>
        <w:t>Presidenta</w:t>
      </w:r>
      <w:r w:rsidR="00D94254">
        <w:rPr>
          <w:b/>
        </w:rPr>
        <w:t xml:space="preserve"> </w:t>
      </w:r>
      <w:r w:rsidRPr="00693506">
        <w:t>anuncia</w:t>
      </w:r>
      <w:r w:rsidR="00D94254">
        <w:t xml:space="preserve"> </w:t>
      </w:r>
      <w:r w:rsidRPr="00693506">
        <w:t>que</w:t>
      </w:r>
      <w:r w:rsidR="00D94254">
        <w:t xml:space="preserve"> </w:t>
      </w:r>
      <w:r w:rsidRPr="00693506">
        <w:t>el</w:t>
      </w:r>
      <w:r w:rsidR="00D94254">
        <w:t xml:space="preserve"> </w:t>
      </w:r>
      <w:r w:rsidRPr="00693506">
        <w:t>66º</w:t>
      </w:r>
      <w:r w:rsidR="00D94254">
        <w:t xml:space="preserve"> </w:t>
      </w:r>
      <w:r w:rsidRPr="00693506">
        <w:t>período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sesiones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Comité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los</w:t>
      </w:r>
      <w:r w:rsidR="00D94254">
        <w:t xml:space="preserve"> </w:t>
      </w:r>
      <w:r w:rsidRPr="00693506">
        <w:t>Derechos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Niño</w:t>
      </w:r>
      <w:r w:rsidR="00D94254">
        <w:t xml:space="preserve"> </w:t>
      </w:r>
      <w:r w:rsidRPr="00693506">
        <w:t>se</w:t>
      </w:r>
      <w:r w:rsidR="00D94254">
        <w:t xml:space="preserve"> </w:t>
      </w:r>
      <w:r w:rsidRPr="00693506">
        <w:t>celebrará</w:t>
      </w:r>
      <w:r w:rsidR="00D94254">
        <w:t xml:space="preserve"> </w:t>
      </w:r>
      <w:r w:rsidRPr="00693506">
        <w:t>en</w:t>
      </w:r>
      <w:r w:rsidR="00D94254">
        <w:t xml:space="preserve"> </w:t>
      </w:r>
      <w:r w:rsidRPr="00693506">
        <w:t>Ginebra</w:t>
      </w:r>
      <w:r w:rsidR="00D94254">
        <w:t xml:space="preserve"> </w:t>
      </w:r>
      <w:r w:rsidRPr="00693506">
        <w:t>del</w:t>
      </w:r>
      <w:r w:rsidR="00D94254">
        <w:t xml:space="preserve"> </w:t>
      </w:r>
      <w:r w:rsidRPr="00693506">
        <w:t>26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mayo</w:t>
      </w:r>
      <w:r w:rsidR="00D94254">
        <w:t xml:space="preserve"> </w:t>
      </w:r>
      <w:r w:rsidRPr="00693506">
        <w:t>al</w:t>
      </w:r>
      <w:r w:rsidR="00D94254">
        <w:t xml:space="preserve"> </w:t>
      </w:r>
      <w:r w:rsidRPr="00693506">
        <w:t>13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junio</w:t>
      </w:r>
      <w:r w:rsidR="00D94254">
        <w:t xml:space="preserve"> </w:t>
      </w:r>
      <w:r w:rsidRPr="00693506">
        <w:t>de</w:t>
      </w:r>
      <w:r w:rsidR="00D94254">
        <w:t xml:space="preserve"> </w:t>
      </w:r>
      <w:r w:rsidRPr="00693506">
        <w:t>2014.</w:t>
      </w:r>
    </w:p>
    <w:p w:rsidR="00693506" w:rsidRDefault="00693506" w:rsidP="00693506">
      <w:pPr>
        <w:pStyle w:val="SingleTxtG"/>
      </w:pPr>
      <w:r w:rsidRPr="00693506">
        <w:rPr>
          <w:i/>
        </w:rPr>
        <w:t>La</w:t>
      </w:r>
      <w:r w:rsidR="00D94254">
        <w:rPr>
          <w:i/>
        </w:rPr>
        <w:t xml:space="preserve"> </w:t>
      </w:r>
      <w:r w:rsidRPr="00693506">
        <w:rPr>
          <w:i/>
        </w:rPr>
        <w:t>primera</w:t>
      </w:r>
      <w:r w:rsidR="00D94254">
        <w:rPr>
          <w:i/>
        </w:rPr>
        <w:t xml:space="preserve"> </w:t>
      </w:r>
      <w:r w:rsidRPr="00693506">
        <w:rPr>
          <w:i/>
        </w:rPr>
        <w:t>parte</w:t>
      </w:r>
      <w:r w:rsidR="00D94254">
        <w:rPr>
          <w:i/>
        </w:rPr>
        <w:t xml:space="preserve"> </w:t>
      </w:r>
      <w:r w:rsidRPr="00693506">
        <w:rPr>
          <w:i/>
        </w:rPr>
        <w:t>(pública)</w:t>
      </w:r>
      <w:r w:rsidR="00D94254">
        <w:rPr>
          <w:i/>
        </w:rPr>
        <w:t xml:space="preserve"> </w:t>
      </w:r>
      <w:r w:rsidRPr="00693506">
        <w:rPr>
          <w:i/>
        </w:rPr>
        <w:t>de</w:t>
      </w:r>
      <w:r w:rsidR="00D94254">
        <w:rPr>
          <w:i/>
        </w:rPr>
        <w:t xml:space="preserve"> </w:t>
      </w:r>
      <w:r w:rsidRPr="00693506">
        <w:rPr>
          <w:i/>
        </w:rPr>
        <w:t>la</w:t>
      </w:r>
      <w:r w:rsidR="00D94254">
        <w:rPr>
          <w:i/>
        </w:rPr>
        <w:t xml:space="preserve"> </w:t>
      </w:r>
      <w:r w:rsidRPr="00693506">
        <w:rPr>
          <w:i/>
        </w:rPr>
        <w:t>sesión</w:t>
      </w:r>
      <w:r w:rsidR="00D94254">
        <w:rPr>
          <w:i/>
        </w:rPr>
        <w:t xml:space="preserve"> </w:t>
      </w:r>
      <w:r w:rsidRPr="00693506">
        <w:rPr>
          <w:i/>
        </w:rPr>
        <w:t>concluye</w:t>
      </w:r>
      <w:r w:rsidR="00D94254">
        <w:rPr>
          <w:i/>
        </w:rPr>
        <w:t xml:space="preserve"> </w:t>
      </w:r>
      <w:r w:rsidRPr="00693506">
        <w:rPr>
          <w:i/>
        </w:rPr>
        <w:t>a</w:t>
      </w:r>
      <w:r w:rsidR="00D94254">
        <w:rPr>
          <w:i/>
        </w:rPr>
        <w:t xml:space="preserve"> </w:t>
      </w:r>
      <w:r w:rsidRPr="00693506">
        <w:rPr>
          <w:i/>
        </w:rPr>
        <w:t>las</w:t>
      </w:r>
      <w:r w:rsidR="00D94254">
        <w:rPr>
          <w:i/>
        </w:rPr>
        <w:t xml:space="preserve"> </w:t>
      </w:r>
      <w:r w:rsidRPr="00693506">
        <w:rPr>
          <w:i/>
        </w:rPr>
        <w:t>10.40</w:t>
      </w:r>
      <w:r w:rsidR="00D94254">
        <w:rPr>
          <w:i/>
        </w:rPr>
        <w:t xml:space="preserve"> </w:t>
      </w:r>
      <w:r w:rsidRPr="00693506">
        <w:rPr>
          <w:i/>
        </w:rPr>
        <w:t>hora</w:t>
      </w:r>
      <w:r w:rsidR="00D94254">
        <w:rPr>
          <w:i/>
        </w:rPr>
        <w:t>s.</w:t>
      </w:r>
    </w:p>
    <w:p w:rsidR="00381C24" w:rsidRPr="001075E9" w:rsidRDefault="00381C24" w:rsidP="007D431B"/>
    <w:sectPr w:rsidR="00381C24" w:rsidRPr="001075E9" w:rsidSect="0069350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BAA" w:rsidRPr="007C2DEF" w:rsidRDefault="00B91BAA" w:rsidP="007C2DEF">
      <w:pPr>
        <w:pStyle w:val="Piedepgina"/>
      </w:pPr>
    </w:p>
  </w:endnote>
  <w:endnote w:type="continuationSeparator" w:id="0">
    <w:p w:rsidR="00B91BAA" w:rsidRPr="007C2DEF" w:rsidRDefault="00B91BAA" w:rsidP="007C2DEF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506" w:rsidRPr="00693506" w:rsidRDefault="00693506" w:rsidP="00693506">
    <w:pPr>
      <w:pStyle w:val="Piedepgina"/>
      <w:tabs>
        <w:tab w:val="right" w:pos="9638"/>
      </w:tabs>
    </w:pPr>
    <w:r w:rsidRPr="00693506">
      <w:rPr>
        <w:b/>
        <w:sz w:val="18"/>
      </w:rPr>
      <w:fldChar w:fldCharType="begin"/>
    </w:r>
    <w:r w:rsidRPr="00693506">
      <w:rPr>
        <w:b/>
        <w:sz w:val="18"/>
      </w:rPr>
      <w:instrText xml:space="preserve"> PAGE  \* MERGEFORMAT </w:instrText>
    </w:r>
    <w:r w:rsidRPr="00693506">
      <w:rPr>
        <w:b/>
        <w:sz w:val="18"/>
      </w:rPr>
      <w:fldChar w:fldCharType="separate"/>
    </w:r>
    <w:r w:rsidR="00701785">
      <w:rPr>
        <w:b/>
        <w:noProof/>
        <w:sz w:val="18"/>
      </w:rPr>
      <w:t>4</w:t>
    </w:r>
    <w:r w:rsidRPr="00693506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GE.14</w:t>
    </w:r>
    <w:proofErr w:type="spellEnd"/>
    <w:r>
      <w:t>-51824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506" w:rsidRPr="00693506" w:rsidRDefault="00693506" w:rsidP="00693506">
    <w:pPr>
      <w:pStyle w:val="Piedepgina"/>
      <w:tabs>
        <w:tab w:val="right" w:pos="9638"/>
      </w:tabs>
      <w:rPr>
        <w:b/>
        <w:sz w:val="18"/>
      </w:rPr>
    </w:pPr>
    <w:proofErr w:type="spellStart"/>
    <w:r>
      <w:t>GE.14</w:t>
    </w:r>
    <w:proofErr w:type="spellEnd"/>
    <w:r>
      <w:t>-51824</w:t>
    </w:r>
    <w:r>
      <w:tab/>
    </w:r>
    <w:r w:rsidRPr="00693506">
      <w:rPr>
        <w:b/>
        <w:sz w:val="18"/>
      </w:rPr>
      <w:fldChar w:fldCharType="begin"/>
    </w:r>
    <w:r w:rsidRPr="00693506">
      <w:rPr>
        <w:b/>
        <w:sz w:val="18"/>
      </w:rPr>
      <w:instrText xml:space="preserve"> PAGE  \* MERGEFORMAT </w:instrText>
    </w:r>
    <w:r w:rsidRPr="00693506">
      <w:rPr>
        <w:b/>
        <w:sz w:val="18"/>
      </w:rPr>
      <w:fldChar w:fldCharType="separate"/>
    </w:r>
    <w:r w:rsidR="00701785">
      <w:rPr>
        <w:b/>
        <w:noProof/>
        <w:sz w:val="18"/>
      </w:rPr>
      <w:t>3</w:t>
    </w:r>
    <w:r w:rsidRPr="0069350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6A7" w:rsidRPr="00693506" w:rsidRDefault="00693506" w:rsidP="00693506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7D431B">
      <w:rPr>
        <w:noProof/>
      </w:rPr>
      <w:drawing>
        <wp:anchor distT="0" distB="0" distL="114300" distR="114300" simplePos="0" relativeHeight="251660288" behindDoc="0" locked="1" layoutInCell="1" allowOverlap="1" wp14:anchorId="4776B916" wp14:editId="30A76EB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14</w:t>
    </w:r>
    <w:proofErr w:type="spellEnd"/>
    <w:r>
      <w:rPr>
        <w:sz w:val="20"/>
      </w:rPr>
      <w:t>-51824  (S)</w:t>
    </w:r>
    <w:r w:rsidR="00B34D02">
      <w:rPr>
        <w:sz w:val="20"/>
      </w:rPr>
      <w:t xml:space="preserve">    </w:t>
    </w:r>
    <w:r w:rsidR="00D94254">
      <w:rPr>
        <w:sz w:val="20"/>
      </w:rPr>
      <w:t>240417    250417</w:t>
    </w:r>
    <w:r>
      <w:rPr>
        <w:sz w:val="20"/>
      </w:rPr>
      <w:br/>
    </w:r>
    <w:r w:rsidRPr="00693506">
      <w:rPr>
        <w:rFonts w:ascii="C39T30Lfz" w:hAnsi="C39T30Lfz"/>
        <w:sz w:val="56"/>
      </w:rPr>
      <w:t></w:t>
    </w:r>
    <w:r w:rsidRPr="00693506">
      <w:rPr>
        <w:rFonts w:ascii="C39T30Lfz" w:hAnsi="C39T30Lfz"/>
        <w:sz w:val="56"/>
      </w:rPr>
      <w:t></w:t>
    </w:r>
    <w:r w:rsidRPr="00693506">
      <w:rPr>
        <w:rFonts w:ascii="C39T30Lfz" w:hAnsi="C39T30Lfz"/>
        <w:sz w:val="56"/>
      </w:rPr>
      <w:t></w:t>
    </w:r>
    <w:r w:rsidRPr="00693506">
      <w:rPr>
        <w:rFonts w:ascii="C39T30Lfz" w:hAnsi="C39T30Lfz"/>
        <w:sz w:val="56"/>
      </w:rPr>
      <w:t></w:t>
    </w:r>
    <w:r w:rsidRPr="00693506">
      <w:rPr>
        <w:rFonts w:ascii="C39T30Lfz" w:hAnsi="C39T30Lfz"/>
        <w:sz w:val="56"/>
      </w:rPr>
      <w:t></w:t>
    </w:r>
    <w:r w:rsidRPr="00693506">
      <w:rPr>
        <w:rFonts w:ascii="C39T30Lfz" w:hAnsi="C39T30Lfz"/>
        <w:sz w:val="56"/>
      </w:rPr>
      <w:t></w:t>
    </w:r>
    <w:r w:rsidRPr="00693506">
      <w:rPr>
        <w:rFonts w:ascii="C39T30Lfz" w:hAnsi="C39T30Lfz"/>
        <w:sz w:val="56"/>
      </w:rPr>
      <w:t></w:t>
    </w:r>
    <w:r w:rsidRPr="00693506">
      <w:rPr>
        <w:rFonts w:ascii="C39T30Lfz" w:hAnsi="C39T30Lfz"/>
        <w:sz w:val="56"/>
      </w:rPr>
      <w:t></w:t>
    </w:r>
    <w:r w:rsidRPr="00693506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://undocs.org/m2/QRCode.ashx?DS=CRC/C/SR.1846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SR.1846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BAA" w:rsidRPr="001075E9" w:rsidRDefault="00B91BA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91BAA" w:rsidRDefault="00B91BAA" w:rsidP="007C2DEF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34D02" w:rsidRDefault="00B34D02">
      <w:pPr>
        <w:pStyle w:val="Textonotapie"/>
        <w:rPr>
          <w:sz w:val="20"/>
        </w:rPr>
      </w:pPr>
      <w:r>
        <w:tab/>
      </w:r>
      <w:r w:rsidRPr="00B34D02">
        <w:rPr>
          <w:rStyle w:val="Refdenotaalpie"/>
          <w:sz w:val="20"/>
          <w:vertAlign w:val="baseline"/>
        </w:rPr>
        <w:t>*</w:t>
      </w:r>
      <w:r w:rsidRPr="00B34D02">
        <w:rPr>
          <w:rStyle w:val="Refdenotaalpie"/>
          <w:vertAlign w:val="baseline"/>
        </w:rPr>
        <w:tab/>
      </w:r>
      <w:r w:rsidR="00D94254" w:rsidRPr="00D94254">
        <w:t>No se levantó acta resumida de la segunda parte (privada) de la sesión.</w:t>
      </w:r>
    </w:p>
    <w:p w:rsidR="00D94254" w:rsidRDefault="00D94254" w:rsidP="00D94254">
      <w:pPr>
        <w:pStyle w:val="Textonotapie"/>
      </w:pPr>
      <w:r>
        <w:t>______________________________________________________________________________________________</w:t>
      </w:r>
    </w:p>
    <w:p w:rsidR="00D94254" w:rsidRDefault="00D94254" w:rsidP="00D94254">
      <w:pPr>
        <w:pStyle w:val="Textonotapie"/>
        <w:spacing w:after="120"/>
      </w:pPr>
      <w:r>
        <w:tab/>
      </w:r>
      <w:r>
        <w:tab/>
      </w:r>
      <w:r w:rsidRPr="00D94254">
        <w:t>La presente acta podrá ser objeto de</w:t>
      </w:r>
      <w:r>
        <w:t xml:space="preserve"> </w:t>
      </w:r>
      <w:r w:rsidRPr="00D94254">
        <w:t>correcciones.</w:t>
      </w:r>
    </w:p>
    <w:p w:rsidR="00D94254" w:rsidRPr="00D94254" w:rsidRDefault="00D94254" w:rsidP="00D94254">
      <w:pPr>
        <w:pStyle w:val="Textonotapie"/>
        <w:spacing w:after="120"/>
      </w:pPr>
      <w:r>
        <w:tab/>
      </w:r>
      <w:r>
        <w:tab/>
      </w:r>
      <w:r w:rsidRPr="00D94254">
        <w:t>Las correcciones deberán redactarse en uno de los idiomas de trabajo. Deberán presentarse en forma de memorando, incorporarse en un ejemplar del acta y enviarse, </w:t>
      </w:r>
      <w:r w:rsidRPr="00D94254">
        <w:rPr>
          <w:i/>
          <w:iCs/>
        </w:rPr>
        <w:t>dentro del plazo de una semana a partir de la fecha del presente documento</w:t>
      </w:r>
      <w:r w:rsidRPr="00D94254">
        <w:t>, a la Dep</w:t>
      </w:r>
      <w:r w:rsidR="008B63C7">
        <w:t xml:space="preserve">endencia de Edición, oficina </w:t>
      </w:r>
      <w:proofErr w:type="spellStart"/>
      <w:r w:rsidR="008B63C7">
        <w:t>E.5</w:t>
      </w:r>
      <w:r w:rsidRPr="00D94254">
        <w:t>108</w:t>
      </w:r>
      <w:proofErr w:type="spellEnd"/>
      <w:r w:rsidRPr="00D94254">
        <w:t>, Palacio de las Naciones, Ginebra.</w:t>
      </w:r>
    </w:p>
    <w:p w:rsidR="00D94254" w:rsidRPr="00B34D02" w:rsidRDefault="00D94254" w:rsidP="00D94254">
      <w:pPr>
        <w:pStyle w:val="Textonotapie"/>
        <w:spacing w:after="600"/>
        <w:rPr>
          <w:sz w:val="20"/>
        </w:rPr>
      </w:pPr>
      <w:r w:rsidRPr="00D94254">
        <w:rPr>
          <w:sz w:val="20"/>
        </w:rPr>
        <w:tab/>
      </w:r>
      <w:r w:rsidRPr="00D94254">
        <w:rPr>
          <w:sz w:val="20"/>
        </w:rPr>
        <w:tab/>
      </w:r>
      <w:r w:rsidRPr="00D94254">
        <w:t>Las correcciones que se introduzcan en las actas de las sesiones públicas del Comité se reunirán en un documento único que se publicará poco después del período de sesiones.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506" w:rsidRPr="00693506" w:rsidRDefault="0076513D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CRC/C/</w:t>
    </w:r>
    <w:proofErr w:type="spellStart"/>
    <w:r>
      <w:t>SR.1846</w:t>
    </w:r>
    <w:proofErr w:type="spellEnd"/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506" w:rsidRPr="00693506" w:rsidRDefault="0076513D" w:rsidP="00693506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</w:t>
    </w:r>
    <w:proofErr w:type="spellStart"/>
    <w:r>
      <w:t>SR.1846</w:t>
    </w:r>
    <w:proofErr w:type="spellEnd"/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BAA"/>
    <w:rsid w:val="00002131"/>
    <w:rsid w:val="00023B74"/>
    <w:rsid w:val="00033EE1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1D1565"/>
    <w:rsid w:val="00220F72"/>
    <w:rsid w:val="00240004"/>
    <w:rsid w:val="002931F6"/>
    <w:rsid w:val="002A2EFC"/>
    <w:rsid w:val="002C0E18"/>
    <w:rsid w:val="002D5AAC"/>
    <w:rsid w:val="00301299"/>
    <w:rsid w:val="00322004"/>
    <w:rsid w:val="003402C2"/>
    <w:rsid w:val="00343155"/>
    <w:rsid w:val="00381C24"/>
    <w:rsid w:val="003958D0"/>
    <w:rsid w:val="003B00E5"/>
    <w:rsid w:val="004043B6"/>
    <w:rsid w:val="00414A16"/>
    <w:rsid w:val="00427F10"/>
    <w:rsid w:val="00454E07"/>
    <w:rsid w:val="004D45DB"/>
    <w:rsid w:val="0050108D"/>
    <w:rsid w:val="00536DF4"/>
    <w:rsid w:val="00572E19"/>
    <w:rsid w:val="005A182D"/>
    <w:rsid w:val="005C43E4"/>
    <w:rsid w:val="005D7179"/>
    <w:rsid w:val="005F0B42"/>
    <w:rsid w:val="005F2AD1"/>
    <w:rsid w:val="00693506"/>
    <w:rsid w:val="006B3A76"/>
    <w:rsid w:val="006F35EE"/>
    <w:rsid w:val="006F7B0F"/>
    <w:rsid w:val="00701785"/>
    <w:rsid w:val="007021FF"/>
    <w:rsid w:val="00757357"/>
    <w:rsid w:val="0076513D"/>
    <w:rsid w:val="007A059A"/>
    <w:rsid w:val="007C2DEF"/>
    <w:rsid w:val="007D0A1F"/>
    <w:rsid w:val="007D431B"/>
    <w:rsid w:val="007E16A7"/>
    <w:rsid w:val="007F3812"/>
    <w:rsid w:val="007F4281"/>
    <w:rsid w:val="008136D8"/>
    <w:rsid w:val="00834B71"/>
    <w:rsid w:val="0086445C"/>
    <w:rsid w:val="00867322"/>
    <w:rsid w:val="008675EF"/>
    <w:rsid w:val="008A08D7"/>
    <w:rsid w:val="008A3EA3"/>
    <w:rsid w:val="008B63C7"/>
    <w:rsid w:val="008C2B1A"/>
    <w:rsid w:val="008E1429"/>
    <w:rsid w:val="00906890"/>
    <w:rsid w:val="00945724"/>
    <w:rsid w:val="00951972"/>
    <w:rsid w:val="009C646E"/>
    <w:rsid w:val="009E1414"/>
    <w:rsid w:val="00A43957"/>
    <w:rsid w:val="00A917B3"/>
    <w:rsid w:val="00A97C80"/>
    <w:rsid w:val="00AB4B51"/>
    <w:rsid w:val="00B10CC7"/>
    <w:rsid w:val="00B34D02"/>
    <w:rsid w:val="00B62458"/>
    <w:rsid w:val="00B8687E"/>
    <w:rsid w:val="00B91BAA"/>
    <w:rsid w:val="00BD33EE"/>
    <w:rsid w:val="00C60F0C"/>
    <w:rsid w:val="00C67843"/>
    <w:rsid w:val="00C805C9"/>
    <w:rsid w:val="00CA1679"/>
    <w:rsid w:val="00D15EAE"/>
    <w:rsid w:val="00D318C7"/>
    <w:rsid w:val="00D33D63"/>
    <w:rsid w:val="00D83653"/>
    <w:rsid w:val="00D90138"/>
    <w:rsid w:val="00D94254"/>
    <w:rsid w:val="00DA25A7"/>
    <w:rsid w:val="00DC01B7"/>
    <w:rsid w:val="00DD299D"/>
    <w:rsid w:val="00DF63E3"/>
    <w:rsid w:val="00E23796"/>
    <w:rsid w:val="00E73F76"/>
    <w:rsid w:val="00EF1360"/>
    <w:rsid w:val="00EF3220"/>
    <w:rsid w:val="00F23FB6"/>
    <w:rsid w:val="00F80811"/>
    <w:rsid w:val="00F94155"/>
    <w:rsid w:val="00FA3077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F2524C5"/>
  <w15:docId w15:val="{53E64061-5AA3-4360-B5A1-CB528E68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EA3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8C2B1A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8C2B1A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8C2B1A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8C2B1A"/>
    <w:pPr>
      <w:numPr>
        <w:numId w:val="3"/>
      </w:numPr>
    </w:pPr>
  </w:style>
  <w:style w:type="numbering" w:styleId="1ai">
    <w:name w:val="Outline List 1"/>
    <w:basedOn w:val="Sinlista"/>
    <w:semiHidden/>
    <w:rsid w:val="008C2B1A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8C2B1A"/>
  </w:style>
  <w:style w:type="numbering" w:styleId="ArtculoSeccin">
    <w:name w:val="Outline List 3"/>
    <w:basedOn w:val="Sinlista"/>
    <w:semiHidden/>
    <w:rsid w:val="008C2B1A"/>
    <w:pPr>
      <w:numPr>
        <w:numId w:val="5"/>
      </w:numPr>
    </w:pPr>
  </w:style>
  <w:style w:type="paragraph" w:styleId="Cierre">
    <w:name w:val="Closing"/>
    <w:basedOn w:val="Normal"/>
    <w:semiHidden/>
    <w:rsid w:val="008C2B1A"/>
    <w:pPr>
      <w:ind w:left="4252"/>
    </w:pPr>
  </w:style>
  <w:style w:type="character" w:styleId="CitaHTML">
    <w:name w:val="HTML Cite"/>
    <w:basedOn w:val="Fuentedeprrafopredeter"/>
    <w:semiHidden/>
    <w:rsid w:val="008C2B1A"/>
    <w:rPr>
      <w:i/>
      <w:iCs/>
    </w:rPr>
  </w:style>
  <w:style w:type="character" w:styleId="CdigoHTML">
    <w:name w:val="HTML Code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8C2B1A"/>
    <w:pPr>
      <w:spacing w:after="120"/>
      <w:ind w:left="283"/>
    </w:pPr>
  </w:style>
  <w:style w:type="paragraph" w:styleId="Continuarlista2">
    <w:name w:val="List Continue 2"/>
    <w:basedOn w:val="Normal"/>
    <w:semiHidden/>
    <w:rsid w:val="008C2B1A"/>
    <w:pPr>
      <w:spacing w:after="120"/>
      <w:ind w:left="566"/>
    </w:pPr>
  </w:style>
  <w:style w:type="paragraph" w:styleId="Continuarlista3">
    <w:name w:val="List Continue 3"/>
    <w:basedOn w:val="Normal"/>
    <w:semiHidden/>
    <w:rsid w:val="008C2B1A"/>
    <w:pPr>
      <w:spacing w:after="120"/>
      <w:ind w:left="849"/>
    </w:pPr>
  </w:style>
  <w:style w:type="paragraph" w:styleId="Continuarlista4">
    <w:name w:val="List Continue 4"/>
    <w:basedOn w:val="Normal"/>
    <w:semiHidden/>
    <w:rsid w:val="008C2B1A"/>
    <w:pPr>
      <w:spacing w:after="120"/>
      <w:ind w:left="1132"/>
    </w:pPr>
  </w:style>
  <w:style w:type="paragraph" w:styleId="Continuarlista5">
    <w:name w:val="List Continue 5"/>
    <w:basedOn w:val="Normal"/>
    <w:semiHidden/>
    <w:rsid w:val="008C2B1A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8C2B1A"/>
    <w:rPr>
      <w:i/>
      <w:iCs/>
    </w:rPr>
  </w:style>
  <w:style w:type="paragraph" w:styleId="DireccinHTML">
    <w:name w:val="HTML Address"/>
    <w:basedOn w:val="Normal"/>
    <w:semiHidden/>
    <w:rsid w:val="008C2B1A"/>
    <w:rPr>
      <w:i/>
      <w:iCs/>
    </w:rPr>
  </w:style>
  <w:style w:type="paragraph" w:styleId="Direccinsobre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8C2B1A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8C2B1A"/>
  </w:style>
  <w:style w:type="character" w:styleId="nfasis">
    <w:name w:val="Emphasis"/>
    <w:basedOn w:val="Fuentedeprrafopredeter"/>
    <w:semiHidden/>
    <w:rsid w:val="008C2B1A"/>
    <w:rPr>
      <w:i/>
      <w:iCs/>
    </w:rPr>
  </w:style>
  <w:style w:type="paragraph" w:styleId="Fecha">
    <w:name w:val="Date"/>
    <w:basedOn w:val="Normal"/>
    <w:next w:val="Normal"/>
    <w:semiHidden/>
    <w:rsid w:val="008C2B1A"/>
  </w:style>
  <w:style w:type="paragraph" w:styleId="Firma">
    <w:name w:val="Signature"/>
    <w:basedOn w:val="Normal"/>
    <w:semiHidden/>
    <w:rsid w:val="008C2B1A"/>
    <w:pPr>
      <w:ind w:left="4252"/>
    </w:pPr>
  </w:style>
  <w:style w:type="paragraph" w:styleId="Firmadecorreoelectrnico">
    <w:name w:val="E-mail Signature"/>
    <w:basedOn w:val="Normal"/>
    <w:semiHidden/>
    <w:rsid w:val="008C2B1A"/>
  </w:style>
  <w:style w:type="character" w:styleId="Hipervnculo">
    <w:name w:val="Hyperlink"/>
    <w:basedOn w:val="Fuentedeprrafopredeter"/>
    <w:rsid w:val="009E1414"/>
    <w:rPr>
      <w:color w:val="0000FF"/>
      <w:u w:val="none"/>
    </w:rPr>
  </w:style>
  <w:style w:type="character" w:styleId="Hipervnculovisitado">
    <w:name w:val="FollowedHyperlink"/>
    <w:basedOn w:val="Fuentedeprrafopredeter"/>
    <w:rsid w:val="009E1414"/>
    <w:rPr>
      <w:color w:val="0000FF"/>
      <w:u w:val="none"/>
    </w:rPr>
  </w:style>
  <w:style w:type="paragraph" w:styleId="HTMLconformatoprevio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a">
    <w:name w:val="List"/>
    <w:basedOn w:val="Normal"/>
    <w:semiHidden/>
    <w:rsid w:val="008C2B1A"/>
    <w:pPr>
      <w:ind w:left="283" w:hanging="283"/>
    </w:pPr>
  </w:style>
  <w:style w:type="paragraph" w:styleId="Lista2">
    <w:name w:val="List 2"/>
    <w:basedOn w:val="Normal"/>
    <w:semiHidden/>
    <w:rsid w:val="008C2B1A"/>
    <w:pPr>
      <w:ind w:left="566" w:hanging="283"/>
    </w:pPr>
  </w:style>
  <w:style w:type="paragraph" w:styleId="Lista3">
    <w:name w:val="List 3"/>
    <w:basedOn w:val="Normal"/>
    <w:semiHidden/>
    <w:rsid w:val="008C2B1A"/>
    <w:pPr>
      <w:ind w:left="849" w:hanging="283"/>
    </w:pPr>
  </w:style>
  <w:style w:type="paragraph" w:styleId="Lista4">
    <w:name w:val="List 4"/>
    <w:basedOn w:val="Normal"/>
    <w:semiHidden/>
    <w:rsid w:val="008C2B1A"/>
    <w:pPr>
      <w:ind w:left="1132" w:hanging="283"/>
    </w:pPr>
  </w:style>
  <w:style w:type="paragraph" w:styleId="Lista5">
    <w:name w:val="List 5"/>
    <w:basedOn w:val="Normal"/>
    <w:semiHidden/>
    <w:rsid w:val="008C2B1A"/>
    <w:pPr>
      <w:ind w:left="1415" w:hanging="283"/>
    </w:pPr>
  </w:style>
  <w:style w:type="paragraph" w:styleId="Listaconnmeros">
    <w:name w:val="List Number"/>
    <w:basedOn w:val="Normal"/>
    <w:semiHidden/>
    <w:rsid w:val="008C2B1A"/>
    <w:pPr>
      <w:numPr>
        <w:numId w:val="6"/>
      </w:numPr>
    </w:pPr>
  </w:style>
  <w:style w:type="paragraph" w:styleId="Listaconnmeros2">
    <w:name w:val="List Number 2"/>
    <w:basedOn w:val="Normal"/>
    <w:semiHidden/>
    <w:rsid w:val="008C2B1A"/>
    <w:pPr>
      <w:numPr>
        <w:numId w:val="7"/>
      </w:numPr>
    </w:pPr>
  </w:style>
  <w:style w:type="paragraph" w:styleId="Listaconnmeros3">
    <w:name w:val="List Number 3"/>
    <w:basedOn w:val="Normal"/>
    <w:semiHidden/>
    <w:rsid w:val="008C2B1A"/>
    <w:pPr>
      <w:numPr>
        <w:numId w:val="8"/>
      </w:numPr>
    </w:pPr>
  </w:style>
  <w:style w:type="paragraph" w:styleId="Listaconnmeros4">
    <w:name w:val="List Number 4"/>
    <w:basedOn w:val="Normal"/>
    <w:semiHidden/>
    <w:rsid w:val="008C2B1A"/>
    <w:pPr>
      <w:numPr>
        <w:numId w:val="9"/>
      </w:numPr>
    </w:pPr>
  </w:style>
  <w:style w:type="paragraph" w:styleId="Listaconnmeros5">
    <w:name w:val="List Number 5"/>
    <w:basedOn w:val="Normal"/>
    <w:semiHidden/>
    <w:rsid w:val="008C2B1A"/>
    <w:pPr>
      <w:numPr>
        <w:numId w:val="10"/>
      </w:numPr>
    </w:pPr>
  </w:style>
  <w:style w:type="paragraph" w:styleId="Listaconvietas">
    <w:name w:val="List Bullet"/>
    <w:basedOn w:val="Normal"/>
    <w:semiHidden/>
    <w:rsid w:val="008C2B1A"/>
    <w:pPr>
      <w:numPr>
        <w:numId w:val="11"/>
      </w:numPr>
    </w:pPr>
  </w:style>
  <w:style w:type="paragraph" w:styleId="Listaconvietas2">
    <w:name w:val="List Bullet 2"/>
    <w:basedOn w:val="Normal"/>
    <w:semiHidden/>
    <w:rsid w:val="008C2B1A"/>
    <w:pPr>
      <w:numPr>
        <w:numId w:val="12"/>
      </w:numPr>
    </w:pPr>
  </w:style>
  <w:style w:type="paragraph" w:styleId="Listaconvietas3">
    <w:name w:val="List Bullet 3"/>
    <w:basedOn w:val="Normal"/>
    <w:semiHidden/>
    <w:rsid w:val="008C2B1A"/>
    <w:pPr>
      <w:numPr>
        <w:numId w:val="13"/>
      </w:numPr>
    </w:pPr>
  </w:style>
  <w:style w:type="paragraph" w:styleId="Listaconvietas4">
    <w:name w:val="List Bullet 4"/>
    <w:basedOn w:val="Normal"/>
    <w:semiHidden/>
    <w:rsid w:val="008C2B1A"/>
    <w:pPr>
      <w:numPr>
        <w:numId w:val="14"/>
      </w:numPr>
    </w:pPr>
  </w:style>
  <w:style w:type="paragraph" w:styleId="Listaconvietas5">
    <w:name w:val="List Bullet 5"/>
    <w:basedOn w:val="Normal"/>
    <w:semiHidden/>
    <w:rsid w:val="008C2B1A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Nmerodelnea">
    <w:name w:val="line number"/>
    <w:basedOn w:val="Fuentedeprrafopredeter"/>
    <w:semiHidden/>
    <w:rsid w:val="008C2B1A"/>
  </w:style>
  <w:style w:type="character" w:styleId="Nmerodepgina">
    <w:name w:val="page number"/>
    <w:aliases w:val="7_G"/>
    <w:basedOn w:val="Fuentedeprrafopredeter"/>
    <w:rsid w:val="008C2B1A"/>
    <w:rPr>
      <w:b/>
      <w:sz w:val="18"/>
    </w:rPr>
  </w:style>
  <w:style w:type="character" w:styleId="Refdenotaalfinal">
    <w:name w:val="endnote reference"/>
    <w:aliases w:val="1_G"/>
    <w:basedOn w:val="Refdenotaalpie"/>
    <w:rsid w:val="008C2B1A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8C2B1A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8C2B1A"/>
  </w:style>
  <w:style w:type="paragraph" w:styleId="Sangra2detindependiente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8C2B1A"/>
    <w:pPr>
      <w:spacing w:after="120"/>
      <w:ind w:left="283"/>
    </w:pPr>
  </w:style>
  <w:style w:type="paragraph" w:styleId="Sangranormal">
    <w:name w:val="Normal Indent"/>
    <w:basedOn w:val="Normal"/>
    <w:semiHidden/>
    <w:rsid w:val="008C2B1A"/>
    <w:pPr>
      <w:ind w:left="567"/>
    </w:pPr>
  </w:style>
  <w:style w:type="paragraph" w:styleId="Subttulo">
    <w:name w:val="Subtitle"/>
    <w:basedOn w:val="Normal"/>
    <w:semiHidden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8C2B1A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8C2B1A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8C2B1A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8C2B1A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8C2B1A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8C2B1A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8C2B1A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8C2B1A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8C2B1A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8C2B1A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8C2B1A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8C2B1A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8C2B1A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8C2B1A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8C2B1A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8C2B1A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8C2B1A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8C2B1A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8C2B1A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8C2B1A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8C2B1A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8C2B1A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8C2B1A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8C2B1A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8C2B1A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8C2B1A"/>
    <w:rPr>
      <w:b/>
      <w:bCs/>
    </w:rPr>
  </w:style>
  <w:style w:type="paragraph" w:styleId="Textoindependiente">
    <w:name w:val="Body Text"/>
    <w:basedOn w:val="Normal"/>
    <w:semiHidden/>
    <w:rsid w:val="008C2B1A"/>
    <w:pPr>
      <w:spacing w:after="120"/>
    </w:pPr>
  </w:style>
  <w:style w:type="paragraph" w:styleId="Textoindependiente2">
    <w:name w:val="Body Text 2"/>
    <w:basedOn w:val="Normal"/>
    <w:semiHidden/>
    <w:rsid w:val="008C2B1A"/>
    <w:pPr>
      <w:spacing w:after="120" w:line="480" w:lineRule="auto"/>
    </w:pPr>
  </w:style>
  <w:style w:type="paragraph" w:styleId="Textoindependiente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8C2B1A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8C2B1A"/>
    <w:pPr>
      <w:ind w:firstLine="210"/>
    </w:pPr>
  </w:style>
  <w:style w:type="paragraph" w:styleId="Textonotaalfinal">
    <w:name w:val="endnote text"/>
    <w:aliases w:val="2_G"/>
    <w:basedOn w:val="Textonotapie"/>
    <w:rsid w:val="008C2B1A"/>
  </w:style>
  <w:style w:type="paragraph" w:styleId="Textosinformato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tulo">
    <w:name w:val="Title"/>
    <w:basedOn w:val="Normal"/>
    <w:semiHidden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8C2B1A"/>
    <w:rPr>
      <w:i/>
      <w:iCs/>
    </w:rPr>
  </w:style>
  <w:style w:type="paragraph" w:customStyle="1" w:styleId="Bullet1G">
    <w:name w:val="_Bullet 1_G"/>
    <w:basedOn w:val="Normal"/>
    <w:qFormat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8C2B1A"/>
    <w:pPr>
      <w:numPr>
        <w:numId w:val="2"/>
      </w:numPr>
      <w:spacing w:after="120"/>
      <w:ind w:right="1134"/>
      <w:jc w:val="both"/>
    </w:pPr>
  </w:style>
  <w:style w:type="paragraph" w:styleId="Sinespaciado">
    <w:name w:val="No Spacing"/>
    <w:uiPriority w:val="1"/>
    <w:semiHidden/>
    <w:rsid w:val="009E1414"/>
    <w:rPr>
      <w:lang w:val="es-ES" w:eastAsia="es-ES"/>
    </w:rPr>
  </w:style>
  <w:style w:type="paragraph" w:styleId="Textodeglobo">
    <w:name w:val="Balloon Text"/>
    <w:basedOn w:val="Normal"/>
    <w:link w:val="TextodegloboCar"/>
    <w:semiHidden/>
    <w:rsid w:val="007D43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7D431B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8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4</Pages>
  <Words>1478</Words>
  <Characters>7467</Characters>
  <Application>Microsoft Office Word</Application>
  <DocSecurity>0</DocSecurity>
  <Lines>131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CRC/C/SR.1846</vt:lpstr>
    </vt:vector>
  </TitlesOfParts>
  <Company/>
  <LinksUpToDate>false</LinksUpToDate>
  <CharactersWithSpaces>8894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CRC/C/SR.1846</dc:title>
  <dc:subject/>
  <dc:creator>Mabel PARADA</dc:creator>
  <cp:keywords/>
  <cp:lastModifiedBy>Generic TPSSPA1</cp:lastModifiedBy>
  <cp:revision>2</cp:revision>
  <cp:lastPrinted>2017-04-25T06:54:00Z</cp:lastPrinted>
  <dcterms:created xsi:type="dcterms:W3CDTF">2017-04-25T07:37:00Z</dcterms:created>
  <dcterms:modified xsi:type="dcterms:W3CDTF">2017-04-25T07:37:00Z</dcterms:modified>
</cp:coreProperties>
</file>