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7305F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43F01" w:rsidRPr="006E4EE9" w:rsidRDefault="003322F3" w:rsidP="003322F3">
            <w:pPr>
              <w:suppressAutoHyphens w:val="0"/>
              <w:spacing w:after="20"/>
              <w:jc w:val="right"/>
            </w:pPr>
            <w:r w:rsidRPr="003322F3">
              <w:rPr>
                <w:sz w:val="40"/>
              </w:rPr>
              <w:t>CAT</w:t>
            </w:r>
            <w:r>
              <w:t>/C/QAT/3</w:t>
            </w:r>
          </w:p>
        </w:tc>
      </w:tr>
      <w:tr w:rsidR="00A43F01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74CF6C" wp14:editId="5B4652A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7305F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3322F3" w:rsidP="003322F3">
            <w:pPr>
              <w:suppressAutoHyphens w:val="0"/>
              <w:spacing w:before="240" w:line="240" w:lineRule="exact"/>
            </w:pPr>
            <w:r>
              <w:t>Distr.:</w:t>
            </w:r>
            <w:r w:rsidR="007305F7">
              <w:t xml:space="preserve"> </w:t>
            </w:r>
            <w:r>
              <w:t>General</w:t>
            </w:r>
          </w:p>
          <w:p w:rsidR="003322F3" w:rsidRDefault="003322F3" w:rsidP="003322F3">
            <w:pPr>
              <w:suppressAutoHyphens w:val="0"/>
            </w:pPr>
            <w:r>
              <w:t>3</w:t>
            </w:r>
            <w:r w:rsidR="007305F7">
              <w:t xml:space="preserve"> </w:t>
            </w:r>
            <w:r>
              <w:t>February</w:t>
            </w:r>
            <w:r w:rsidR="007305F7">
              <w:t xml:space="preserve"> </w:t>
            </w:r>
            <w:r>
              <w:t>2017</w:t>
            </w:r>
          </w:p>
          <w:p w:rsidR="003322F3" w:rsidRDefault="003322F3" w:rsidP="003322F3">
            <w:pPr>
              <w:suppressAutoHyphens w:val="0"/>
            </w:pPr>
            <w:r>
              <w:t>English</w:t>
            </w:r>
          </w:p>
          <w:p w:rsidR="003322F3" w:rsidRDefault="003322F3" w:rsidP="003322F3">
            <w:pPr>
              <w:suppressAutoHyphens w:val="0"/>
            </w:pPr>
            <w:r>
              <w:t>Original:</w:t>
            </w:r>
            <w:r w:rsidR="007305F7">
              <w:t xml:space="preserve"> </w:t>
            </w:r>
            <w:r>
              <w:t>Arabic</w:t>
            </w:r>
          </w:p>
          <w:p w:rsidR="003322F3" w:rsidRDefault="003322F3" w:rsidP="003322F3">
            <w:pPr>
              <w:suppressAutoHyphens w:val="0"/>
            </w:pPr>
            <w:r>
              <w:t>Arabic,</w:t>
            </w:r>
            <w:r w:rsidR="007305F7">
              <w:t xml:space="preserve"> </w:t>
            </w:r>
            <w:r>
              <w:t>English,</w:t>
            </w:r>
            <w:r w:rsidR="007305F7">
              <w:t xml:space="preserve"> </w:t>
            </w:r>
            <w:r>
              <w:t>French</w:t>
            </w:r>
            <w:r w:rsidR="007305F7">
              <w:t xml:space="preserve"> </w:t>
            </w:r>
            <w:r>
              <w:t>and</w:t>
            </w:r>
            <w:r w:rsidR="007305F7">
              <w:t xml:space="preserve"> </w:t>
            </w:r>
            <w:r>
              <w:t>Spanish</w:t>
            </w:r>
            <w:r w:rsidR="007305F7">
              <w:t xml:space="preserve"> </w:t>
            </w:r>
            <w:r>
              <w:t>only</w:t>
            </w:r>
          </w:p>
        </w:tc>
      </w:tr>
    </w:tbl>
    <w:p w:rsidR="003D5032" w:rsidRPr="003D5032" w:rsidRDefault="003D5032" w:rsidP="003D5032">
      <w:pPr>
        <w:spacing w:before="120"/>
        <w:rPr>
          <w:b/>
          <w:sz w:val="24"/>
          <w:szCs w:val="24"/>
        </w:rPr>
      </w:pPr>
      <w:r w:rsidRPr="003D5032">
        <w:rPr>
          <w:b/>
          <w:sz w:val="24"/>
          <w:szCs w:val="24"/>
        </w:rPr>
        <w:t>Committee</w:t>
      </w:r>
      <w:r w:rsidR="007305F7">
        <w:rPr>
          <w:b/>
          <w:sz w:val="24"/>
          <w:szCs w:val="24"/>
          <w:rtl/>
        </w:rPr>
        <w:t xml:space="preserve"> </w:t>
      </w:r>
      <w:r w:rsidRPr="003D5032">
        <w:rPr>
          <w:b/>
          <w:sz w:val="24"/>
          <w:szCs w:val="24"/>
        </w:rPr>
        <w:t>against</w:t>
      </w:r>
      <w:r w:rsidR="007305F7">
        <w:rPr>
          <w:b/>
          <w:sz w:val="24"/>
          <w:szCs w:val="24"/>
          <w:rtl/>
        </w:rPr>
        <w:t xml:space="preserve"> </w:t>
      </w:r>
      <w:r w:rsidRPr="003D5032">
        <w:rPr>
          <w:b/>
          <w:sz w:val="24"/>
          <w:szCs w:val="24"/>
        </w:rPr>
        <w:t>Torture</w:t>
      </w:r>
    </w:p>
    <w:p w:rsidR="003D5032" w:rsidRPr="007F510E" w:rsidRDefault="003D5032" w:rsidP="003D5032">
      <w:pPr>
        <w:pStyle w:val="HMG"/>
      </w:pPr>
      <w:r w:rsidRPr="007F510E">
        <w:rPr>
          <w:rtl/>
        </w:rPr>
        <w:tab/>
      </w:r>
      <w:r w:rsidRPr="007F510E">
        <w:rPr>
          <w:rtl/>
        </w:rPr>
        <w:tab/>
      </w:r>
      <w:r w:rsidRPr="007F510E">
        <w:t>Consideration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States</w:t>
      </w:r>
      <w:r w:rsidR="007305F7">
        <w:t xml:space="preserve"> </w:t>
      </w:r>
      <w:r w:rsidRPr="007F510E">
        <w:t>parties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rPr>
          <w:rtl/>
        </w:rPr>
        <w:t xml:space="preserve"> </w:t>
      </w:r>
      <w:r w:rsidRPr="007F510E">
        <w:t>pursuant</w:t>
      </w:r>
      <w:r w:rsidR="007305F7">
        <w:rPr>
          <w:rtl/>
        </w:rPr>
        <w:t xml:space="preserve"> </w:t>
      </w:r>
      <w:r w:rsidRPr="007F510E">
        <w:t>to</w:t>
      </w:r>
      <w:r w:rsidR="007305F7">
        <w:rPr>
          <w:rtl/>
        </w:rPr>
        <w:t xml:space="preserve"> </w:t>
      </w:r>
      <w:r w:rsidRPr="007F510E">
        <w:t>the</w:t>
      </w:r>
      <w:r w:rsidR="007305F7">
        <w:t xml:space="preserve"> </w:t>
      </w:r>
      <w:r w:rsidRPr="007F510E">
        <w:t>optional</w:t>
      </w:r>
      <w:r w:rsidR="007305F7">
        <w:t xml:space="preserve"> </w:t>
      </w:r>
      <w:r w:rsidRPr="007F510E">
        <w:t>reporting</w:t>
      </w:r>
      <w:r w:rsidR="007305F7">
        <w:t xml:space="preserve"> </w:t>
      </w:r>
      <w:r w:rsidRPr="007F510E">
        <w:t>procedure</w:t>
      </w:r>
    </w:p>
    <w:p w:rsidR="003D5032" w:rsidRPr="007F510E" w:rsidRDefault="003D5032" w:rsidP="003D5032">
      <w:pPr>
        <w:pStyle w:val="HChG"/>
      </w:pPr>
      <w:r w:rsidRPr="007F510E">
        <w:tab/>
      </w:r>
      <w:r w:rsidRPr="007F510E">
        <w:tab/>
      </w:r>
      <w:bookmarkStart w:id="0" w:name="_Toc494714041"/>
      <w:r w:rsidRPr="007F510E">
        <w:t>Third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States</w:t>
      </w:r>
      <w:r w:rsidR="007305F7">
        <w:t xml:space="preserve"> </w:t>
      </w:r>
      <w:r w:rsidRPr="007F510E">
        <w:t>parties</w:t>
      </w:r>
      <w:r w:rsidR="007305F7">
        <w:t xml:space="preserve"> </w:t>
      </w:r>
      <w:r w:rsidRPr="007F510E">
        <w:t>due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2016</w:t>
      </w:r>
      <w:bookmarkEnd w:id="0"/>
    </w:p>
    <w:p w:rsidR="0080707D" w:rsidRPr="0080707D" w:rsidRDefault="0080707D" w:rsidP="0080707D">
      <w:pPr>
        <w:pStyle w:val="HMG"/>
        <w:rPr>
          <w:szCs w:val="34"/>
          <w:rtl/>
        </w:rPr>
      </w:pPr>
      <w:r>
        <w:rPr>
          <w:szCs w:val="34"/>
        </w:rPr>
        <w:tab/>
      </w:r>
      <w:r>
        <w:rPr>
          <w:szCs w:val="34"/>
        </w:rPr>
        <w:tab/>
        <w:t>Qatar</w:t>
      </w:r>
      <w:r w:rsidRPr="0080707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80707D">
        <w:rPr>
          <w:b w:val="0"/>
          <w:position w:val="8"/>
          <w:sz w:val="20"/>
        </w:rPr>
        <w:t>,</w:t>
      </w:r>
      <w:r w:rsidR="007305F7">
        <w:rPr>
          <w:b w:val="0"/>
          <w:position w:val="8"/>
          <w:sz w:val="20"/>
        </w:rPr>
        <w:t xml:space="preserve"> </w:t>
      </w:r>
      <w:r w:rsidRPr="0080707D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</w:p>
    <w:p w:rsidR="003D5032" w:rsidRPr="007F510E" w:rsidRDefault="003D5032" w:rsidP="003D5032">
      <w:pPr>
        <w:pStyle w:val="SingleTxtG"/>
        <w:jc w:val="right"/>
      </w:pPr>
      <w:r w:rsidRPr="007F510E">
        <w:t>[Date</w:t>
      </w:r>
      <w:r w:rsidR="007305F7">
        <w:t xml:space="preserve"> </w:t>
      </w:r>
      <w:r w:rsidRPr="007F510E">
        <w:t>received: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December</w:t>
      </w:r>
      <w:r w:rsidR="007305F7">
        <w:t xml:space="preserve"> </w:t>
      </w:r>
      <w:r w:rsidRPr="007F510E">
        <w:t>2016]</w:t>
      </w:r>
    </w:p>
    <w:p w:rsidR="00DF104C" w:rsidRDefault="00614DDA" w:rsidP="00DF104C">
      <w:pPr>
        <w:spacing w:after="120"/>
        <w:rPr>
          <w:sz w:val="28"/>
        </w:rPr>
      </w:pPr>
      <w:r>
        <w:br w:type="page"/>
      </w:r>
      <w:r w:rsidR="00DF104C">
        <w:rPr>
          <w:sz w:val="28"/>
        </w:rPr>
        <w:lastRenderedPageBreak/>
        <w:t>Contents</w:t>
      </w:r>
    </w:p>
    <w:p w:rsidR="00DF104C" w:rsidRDefault="00DF104C" w:rsidP="00DF104C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Page</w:t>
      </w:r>
    </w:p>
    <w:p w:rsidR="003D5032" w:rsidRPr="007F510E" w:rsidRDefault="00DF104C" w:rsidP="00600C35">
      <w:pPr>
        <w:tabs>
          <w:tab w:val="lef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>Introduction</w:t>
      </w:r>
      <w:r w:rsidR="003D5032" w:rsidRPr="007F510E">
        <w:tab/>
      </w:r>
      <w:r w:rsidR="003D5032" w:rsidRPr="007F510E">
        <w:tab/>
      </w:r>
      <w:r w:rsidR="00900ED7">
        <w:t>4</w:t>
      </w:r>
    </w:p>
    <w:p w:rsidR="003D5032" w:rsidRPr="007F510E" w:rsidRDefault="00DF104C" w:rsidP="00F15B7C">
      <w:pPr>
        <w:tabs>
          <w:tab w:val="lef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F15B7C" w:rsidRPr="007F510E">
        <w:t>Part</w:t>
      </w:r>
      <w:r w:rsidR="007305F7">
        <w:t xml:space="preserve"> </w:t>
      </w:r>
      <w:r w:rsidR="003D5032" w:rsidRPr="007F510E">
        <w:t>I</w:t>
      </w:r>
      <w:r w:rsidR="007305F7">
        <w:t xml:space="preserve"> </w:t>
      </w:r>
      <w:r w:rsidR="00F15B7C">
        <w:t>—</w:t>
      </w:r>
      <w:r w:rsidR="007305F7">
        <w:t xml:space="preserve"> </w:t>
      </w:r>
      <w:r w:rsidR="003D5032" w:rsidRPr="007F510E">
        <w:t>Basic</w:t>
      </w:r>
      <w:r w:rsidR="007305F7">
        <w:t xml:space="preserve"> </w:t>
      </w:r>
      <w:r w:rsidR="003D5032" w:rsidRPr="007F510E">
        <w:t>information</w:t>
      </w:r>
      <w:r w:rsidR="007305F7">
        <w:t xml:space="preserve"> </w:t>
      </w:r>
      <w:r w:rsidR="003D5032" w:rsidRPr="007F510E">
        <w:t>about</w:t>
      </w:r>
      <w:r w:rsidR="007305F7">
        <w:t xml:space="preserve"> </w:t>
      </w:r>
      <w:r w:rsidR="003D5032" w:rsidRPr="007F510E">
        <w:t>Qatar</w:t>
      </w:r>
      <w:r w:rsidR="003D5032" w:rsidRPr="007F510E">
        <w:tab/>
      </w:r>
      <w:r w:rsidR="003D5032" w:rsidRPr="007F510E">
        <w:tab/>
      </w:r>
      <w:r w:rsidR="00900ED7">
        <w:t>4</w:t>
      </w:r>
    </w:p>
    <w:p w:rsidR="003D5032" w:rsidRPr="007F510E" w:rsidRDefault="00F15B7C" w:rsidP="00F15B7C">
      <w:pPr>
        <w:tabs>
          <w:tab w:val="lef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7F510E">
        <w:t>Part</w:t>
      </w:r>
      <w:r w:rsidR="007305F7">
        <w:t xml:space="preserve"> </w:t>
      </w:r>
      <w:r w:rsidR="003D5032" w:rsidRPr="007F510E">
        <w:t>II</w:t>
      </w:r>
      <w:r w:rsidR="007305F7">
        <w:t xml:space="preserve"> </w:t>
      </w:r>
      <w:r>
        <w:t>—</w:t>
      </w:r>
      <w:r w:rsidR="007305F7">
        <w:t xml:space="preserve"> </w:t>
      </w:r>
      <w:r w:rsidR="003D5032" w:rsidRPr="007F510E">
        <w:t>Replies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list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issues</w:t>
      </w:r>
      <w:r w:rsidR="007305F7">
        <w:t xml:space="preserve"> </w:t>
      </w:r>
      <w:r w:rsidR="003D5032" w:rsidRPr="007F510E">
        <w:t>prepared</w:t>
      </w:r>
      <w:r w:rsidR="007305F7">
        <w:t xml:space="preserve"> </w:t>
      </w:r>
      <w:r w:rsidR="003D5032" w:rsidRPr="007F510E">
        <w:t>by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Committee</w:t>
      </w:r>
      <w:r w:rsidR="007305F7">
        <w:t xml:space="preserve"> </w:t>
      </w:r>
      <w:r w:rsidR="003D5032" w:rsidRPr="007F510E">
        <w:t>against</w:t>
      </w:r>
      <w:r w:rsidR="007305F7">
        <w:t xml:space="preserve"> </w:t>
      </w:r>
      <w:r w:rsidR="003D5032" w:rsidRPr="007F510E">
        <w:t>Torture</w:t>
      </w:r>
      <w:r w:rsidR="007305F7">
        <w:t xml:space="preserve"> </w:t>
      </w:r>
      <w:r w:rsidR="001644A8">
        <w:br/>
      </w:r>
      <w:r w:rsidR="001644A8">
        <w:tab/>
      </w:r>
      <w:r w:rsidR="001644A8">
        <w:tab/>
      </w:r>
      <w:r w:rsidR="001644A8">
        <w:tab/>
      </w:r>
      <w:r w:rsidR="003D5032" w:rsidRPr="007F510E">
        <w:t>in</w:t>
      </w:r>
      <w:r w:rsidR="007305F7">
        <w:t xml:space="preserve"> </w:t>
      </w:r>
      <w:r w:rsidR="003D5032" w:rsidRPr="007F510E">
        <w:t>document</w:t>
      </w:r>
      <w:r w:rsidR="007305F7">
        <w:t xml:space="preserve"> </w:t>
      </w:r>
      <w:r w:rsidR="003D5032" w:rsidRPr="007F510E">
        <w:t>CAT/C/QAT/QPR/3</w:t>
      </w:r>
      <w:r w:rsidR="003D5032" w:rsidRPr="007F510E">
        <w:tab/>
      </w:r>
      <w:r w:rsidR="003D5032" w:rsidRPr="007F510E">
        <w:tab/>
      </w:r>
      <w:r w:rsidR="00900ED7">
        <w:t>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8A1FC4">
        <w:tab/>
      </w:r>
      <w:r w:rsidRPr="007F510E">
        <w:t>Articles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4</w:t>
      </w:r>
      <w:r w:rsidRPr="007F510E">
        <w:tab/>
      </w:r>
      <w:r w:rsidRPr="007F510E">
        <w:tab/>
      </w:r>
      <w:r w:rsidR="00900ED7">
        <w:t>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900ED7">
        <w:t>8</w:t>
      </w:r>
    </w:p>
    <w:p w:rsidR="003D5032" w:rsidRPr="007F510E" w:rsidRDefault="00446F88" w:rsidP="00446F88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  <w:t>Article</w:t>
      </w:r>
      <w:r w:rsidR="007305F7">
        <w:t xml:space="preserve"> </w:t>
      </w:r>
      <w:r w:rsidR="003D5032" w:rsidRPr="007F510E">
        <w:t>2</w:t>
      </w:r>
      <w:r w:rsidR="003D5032" w:rsidRPr="007F510E">
        <w:tab/>
      </w:r>
      <w:r w:rsidR="003D5032" w:rsidRPr="007F510E">
        <w:tab/>
      </w:r>
      <w:r w:rsidR="00DD64FA">
        <w:t>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Pr="007F510E">
        <w:tab/>
      </w:r>
      <w:r w:rsidR="00446F88">
        <w:tab/>
      </w:r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(d)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11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(e)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12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13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13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14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18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7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22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7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24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7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24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25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25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(d)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46F8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(e)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26</w:t>
      </w:r>
    </w:p>
    <w:p w:rsidR="003D5032" w:rsidRPr="007F510E" w:rsidRDefault="00931B31" w:rsidP="00931B31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  <w:t>Article</w:t>
      </w:r>
      <w:r w:rsidR="007305F7">
        <w:t xml:space="preserve"> </w:t>
      </w:r>
      <w:r w:rsidR="003D5032" w:rsidRPr="007F510E">
        <w:t>3</w:t>
      </w:r>
      <w:r w:rsidR="003D5032" w:rsidRPr="007F510E">
        <w:tab/>
      </w:r>
      <w:r w:rsidR="003D5032" w:rsidRPr="007F510E">
        <w:tab/>
      </w:r>
      <w:r w:rsidR="00DD64FA">
        <w:t>26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C45949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</w:t>
      </w:r>
      <w:r w:rsidR="007305F7">
        <w:t>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C45949">
        <w:tab/>
      </w:r>
      <w:r w:rsidRPr="007F510E">
        <w:t>Articles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7</w:t>
      </w:r>
      <w:r w:rsidRPr="007F510E">
        <w:tab/>
      </w:r>
      <w:r w:rsidRPr="007F510E">
        <w:tab/>
      </w:r>
      <w:r w:rsidR="00DD64FA">
        <w:t>28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Pr="007F510E">
        <w:tab/>
      </w:r>
      <w:r w:rsidR="000F4E76">
        <w:tab/>
      </w:r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DD64FA">
        <w:t>28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0F4E76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28</w:t>
      </w:r>
    </w:p>
    <w:p w:rsidR="003D5032" w:rsidRPr="007F510E" w:rsidRDefault="000F4E76" w:rsidP="000F4E76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  <w:t>Article</w:t>
      </w:r>
      <w:r w:rsidR="007305F7">
        <w:t xml:space="preserve"> </w:t>
      </w:r>
      <w:r w:rsidR="003D5032" w:rsidRPr="007F510E">
        <w:t>10</w:t>
      </w:r>
      <w:r w:rsidR="003D5032" w:rsidRPr="007F510E">
        <w:tab/>
      </w:r>
      <w:r w:rsidR="003D5032" w:rsidRPr="007F510E">
        <w:tab/>
      </w:r>
      <w:r w:rsidR="00EF0E34">
        <w:t>29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9294F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29</w:t>
      </w:r>
    </w:p>
    <w:p w:rsidR="003D5032" w:rsidRPr="007F510E" w:rsidRDefault="0049294F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</w:r>
      <w:r w:rsidR="003D5032" w:rsidRPr="007F510E">
        <w:tab/>
        <w:t>Issues</w:t>
      </w:r>
      <w:r w:rsidR="007305F7">
        <w:t xml:space="preserve"> </w:t>
      </w:r>
      <w:r w:rsidR="003D5032" w:rsidRPr="007F510E">
        <w:t>contained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paragrap</w:t>
      </w:r>
      <w:r>
        <w:t>h</w:t>
      </w:r>
      <w:r w:rsidR="007305F7">
        <w:t xml:space="preserve"> </w:t>
      </w:r>
      <w:r>
        <w:t>15</w:t>
      </w:r>
      <w:r w:rsidR="007305F7">
        <w:t xml:space="preserve"> </w:t>
      </w:r>
      <w:r>
        <w:t>(b)</w:t>
      </w:r>
      <w:r w:rsidR="007305F7">
        <w:t xml:space="preserve"> </w:t>
      </w:r>
      <w:r>
        <w:t>of</w:t>
      </w:r>
      <w:r w:rsidR="007305F7">
        <w:t xml:space="preserve"> </w:t>
      </w:r>
      <w:r>
        <w:t>the</w:t>
      </w:r>
      <w:r w:rsidR="007305F7">
        <w:t xml:space="preserve"> </w:t>
      </w:r>
      <w:r>
        <w:t>list</w:t>
      </w:r>
      <w:r w:rsidR="007305F7">
        <w:t xml:space="preserve"> </w:t>
      </w:r>
      <w:r>
        <w:t>of</w:t>
      </w:r>
      <w:r w:rsidR="007305F7">
        <w:t xml:space="preserve"> </w:t>
      </w:r>
      <w:r>
        <w:t>issues</w:t>
      </w:r>
      <w:r w:rsidR="003D5032" w:rsidRPr="007F510E">
        <w:tab/>
      </w:r>
      <w:r w:rsidR="003D5032" w:rsidRPr="007F510E">
        <w:tab/>
      </w:r>
      <w:r w:rsidR="00EF0E34">
        <w:t>30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9294F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30</w:t>
      </w:r>
    </w:p>
    <w:p w:rsidR="003D5032" w:rsidRPr="007F510E" w:rsidRDefault="0049294F" w:rsidP="0049294F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  <w:t>Article</w:t>
      </w:r>
      <w:r w:rsidR="007305F7">
        <w:t xml:space="preserve"> </w:t>
      </w:r>
      <w:r w:rsidR="003D5032" w:rsidRPr="007F510E">
        <w:t>11</w:t>
      </w:r>
      <w:r w:rsidR="003D5032" w:rsidRPr="007F510E">
        <w:tab/>
      </w:r>
      <w:r w:rsidR="003D5032" w:rsidRPr="007F510E">
        <w:tab/>
      </w:r>
      <w:r w:rsidR="00EF0E34">
        <w:t>31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Pr="007F510E">
        <w:tab/>
      </w:r>
      <w:r w:rsidR="0049294F">
        <w:tab/>
      </w:r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="007305F7">
        <w:t xml:space="preserve"> </w:t>
      </w:r>
      <w:r w:rsidRPr="007F510E">
        <w:tab/>
      </w:r>
      <w:r w:rsidR="00EF0E34">
        <w:t>31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9294F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</w:t>
      </w:r>
      <w:r w:rsidR="0049294F">
        <w:t>graph</w:t>
      </w:r>
      <w:r w:rsidR="007305F7">
        <w:t xml:space="preserve"> </w:t>
      </w:r>
      <w:r w:rsidR="0049294F">
        <w:t>17</w:t>
      </w:r>
      <w:r w:rsidR="007305F7">
        <w:t xml:space="preserve"> </w:t>
      </w:r>
      <w:r w:rsidR="0049294F">
        <w:t>of</w:t>
      </w:r>
      <w:r w:rsidR="007305F7">
        <w:t xml:space="preserve"> </w:t>
      </w:r>
      <w:r w:rsidR="0049294F">
        <w:t>the</w:t>
      </w:r>
      <w:r w:rsidR="007305F7">
        <w:t xml:space="preserve"> </w:t>
      </w:r>
      <w:r w:rsidR="0049294F">
        <w:t>list</w:t>
      </w:r>
      <w:r w:rsidR="007305F7">
        <w:t xml:space="preserve"> </w:t>
      </w:r>
      <w:r w:rsidR="0049294F">
        <w:t>of</w:t>
      </w:r>
      <w:r w:rsidR="007305F7">
        <w:t xml:space="preserve"> </w:t>
      </w:r>
      <w:r w:rsidR="0049294F">
        <w:t>issues</w:t>
      </w:r>
      <w:r w:rsidRPr="007F510E">
        <w:tab/>
      </w:r>
      <w:r w:rsidRPr="007F510E">
        <w:tab/>
      </w:r>
      <w:r w:rsidR="00EF0E34">
        <w:t>31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9294F">
        <w:tab/>
      </w:r>
      <w:r w:rsidRPr="007F510E">
        <w:t>Articles</w:t>
      </w:r>
      <w:r w:rsidR="007305F7">
        <w:t xml:space="preserve"> </w:t>
      </w:r>
      <w:r w:rsidRPr="007F510E">
        <w:t>12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13</w:t>
      </w:r>
      <w:r w:rsidRPr="007F510E">
        <w:tab/>
      </w:r>
      <w:r w:rsidRPr="007F510E">
        <w:tab/>
      </w:r>
      <w:r w:rsidR="00EF0E34">
        <w:t>32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49294F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18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32</w:t>
      </w:r>
    </w:p>
    <w:p w:rsidR="003D5032" w:rsidRPr="007F510E" w:rsidRDefault="0049294F" w:rsidP="0049294F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  <w:t>Article</w:t>
      </w:r>
      <w:r w:rsidR="007305F7">
        <w:t xml:space="preserve"> </w:t>
      </w:r>
      <w:r w:rsidR="003D5032" w:rsidRPr="007F510E">
        <w:t>14</w:t>
      </w:r>
      <w:r w:rsidR="003D5032" w:rsidRPr="007F510E">
        <w:tab/>
      </w:r>
      <w:r w:rsidR="003D5032" w:rsidRPr="007F510E">
        <w:tab/>
      </w:r>
      <w:r w:rsidR="00EF0E34">
        <w:t>32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lastRenderedPageBreak/>
        <w:tab/>
      </w:r>
      <w:r w:rsidR="008F0A42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20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32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8F0A42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20</w:t>
      </w:r>
      <w:r w:rsidR="007305F7">
        <w:t xml:space="preserve"> </w:t>
      </w:r>
      <w:r w:rsidRPr="007F510E">
        <w:t>(d)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34</w:t>
      </w:r>
    </w:p>
    <w:p w:rsidR="003D5032" w:rsidRPr="007F510E" w:rsidRDefault="003D5032" w:rsidP="00EA0CC8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>Article</w:t>
      </w:r>
      <w:r w:rsidR="007305F7">
        <w:t xml:space="preserve"> </w:t>
      </w:r>
      <w:r w:rsidRPr="007F510E">
        <w:t>15</w:t>
      </w:r>
      <w:r w:rsidRPr="007F510E">
        <w:tab/>
      </w:r>
      <w:r w:rsidRPr="007F510E">
        <w:tab/>
      </w:r>
      <w:r w:rsidR="00EF0E34">
        <w:t>35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EF0E34">
        <w:t>35</w:t>
      </w:r>
    </w:p>
    <w:p w:rsidR="003D5032" w:rsidRPr="007F510E" w:rsidRDefault="00EA0CC8" w:rsidP="00EA0CC8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3D5032" w:rsidRPr="007F510E">
        <w:t>Article</w:t>
      </w:r>
      <w:r w:rsidR="007305F7">
        <w:t xml:space="preserve"> </w:t>
      </w:r>
      <w:r w:rsidR="003D5032" w:rsidRPr="007F510E">
        <w:t>16</w:t>
      </w:r>
      <w:r w:rsidR="003D5032" w:rsidRPr="007F510E">
        <w:tab/>
      </w:r>
      <w:r w:rsidR="003D5032" w:rsidRPr="007F510E">
        <w:tab/>
      </w:r>
      <w:r w:rsidR="00EF0E34">
        <w:t>35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35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36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37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37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25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38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EA0CC8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25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39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943305">
        <w:tab/>
      </w:r>
      <w:r w:rsidRPr="007F510E">
        <w:t>Other</w:t>
      </w:r>
      <w:r w:rsidR="007305F7">
        <w:t xml:space="preserve"> </w:t>
      </w:r>
      <w:r w:rsidRPr="007F510E">
        <w:t>matters</w:t>
      </w:r>
      <w:r w:rsidRPr="007F510E">
        <w:tab/>
      </w:r>
      <w:r w:rsidRPr="007F510E">
        <w:tab/>
      </w:r>
      <w:r w:rsidR="00371CE0">
        <w:t>40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943305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40</w:t>
      </w:r>
    </w:p>
    <w:p w:rsidR="003D5032" w:rsidRPr="007F510E" w:rsidRDefault="00943305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ab/>
      </w:r>
      <w:r w:rsidR="003D5032" w:rsidRPr="007F510E">
        <w:tab/>
        <w:t>Issues</w:t>
      </w:r>
      <w:r w:rsidR="007305F7">
        <w:t xml:space="preserve"> </w:t>
      </w:r>
      <w:r w:rsidR="003D5032" w:rsidRPr="007F510E">
        <w:t>contained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paragraph</w:t>
      </w:r>
      <w:r w:rsidR="007305F7">
        <w:t xml:space="preserve"> </w:t>
      </w:r>
      <w:r w:rsidR="003D5032" w:rsidRPr="007F510E">
        <w:t>27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list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issues</w:t>
      </w:r>
      <w:r w:rsidR="003D5032" w:rsidRPr="007F510E">
        <w:tab/>
      </w:r>
      <w:r w:rsidR="003D5032" w:rsidRPr="007F510E">
        <w:tab/>
      </w:r>
      <w:r w:rsidR="00371CE0">
        <w:t>41</w:t>
      </w:r>
    </w:p>
    <w:p w:rsidR="003D5032" w:rsidRPr="007F510E" w:rsidRDefault="003D5032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</w:r>
      <w:r w:rsidR="00943305">
        <w:tab/>
      </w:r>
      <w:r w:rsidRPr="007F510E">
        <w:tab/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Pr="007F510E">
        <w:tab/>
      </w:r>
      <w:r w:rsidRPr="007F510E">
        <w:tab/>
      </w:r>
      <w:r w:rsidR="00371CE0">
        <w:t>42</w:t>
      </w:r>
    </w:p>
    <w:p w:rsidR="003D5032" w:rsidRPr="007F510E" w:rsidRDefault="00943305" w:rsidP="00DF104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="003D5032" w:rsidRPr="007F510E">
        <w:t>Annexes</w:t>
      </w:r>
    </w:p>
    <w:p w:rsidR="00371CE0" w:rsidRDefault="003D5032" w:rsidP="006E75F7">
      <w:pPr>
        <w:tabs>
          <w:tab w:val="lef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  <w:t>Annex</w:t>
      </w:r>
      <w:r w:rsidR="007305F7">
        <w:t xml:space="preserve"> </w:t>
      </w:r>
      <w:r w:rsidRPr="007F510E">
        <w:t>I:</w:t>
      </w:r>
      <w:r w:rsidR="007305F7">
        <w:t xml:space="preserve"> </w:t>
      </w:r>
      <w:r w:rsidRPr="007F510E">
        <w:t>Chapter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="00A7245D">
        <w:t>“</w:t>
      </w:r>
      <w:r w:rsidRPr="007F510E">
        <w:t>Public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Duties</w:t>
      </w:r>
      <w:r w:rsidR="00A7245D">
        <w:t>”</w:t>
      </w:r>
    </w:p>
    <w:p w:rsidR="003D5032" w:rsidRPr="007F510E" w:rsidRDefault="003D5032" w:rsidP="006E75F7">
      <w:pPr>
        <w:tabs>
          <w:tab w:val="lef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F510E">
        <w:tab/>
        <w:t>Annex</w:t>
      </w:r>
      <w:r w:rsidR="007305F7">
        <w:t xml:space="preserve"> </w:t>
      </w:r>
      <w:r w:rsidRPr="007F510E">
        <w:t>II: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Vision</w:t>
      </w:r>
      <w:r w:rsidR="007305F7">
        <w:t xml:space="preserve"> </w:t>
      </w:r>
      <w:r w:rsidRPr="007F510E">
        <w:t>2030</w:t>
      </w:r>
    </w:p>
    <w:p w:rsidR="003D5032" w:rsidRPr="007F510E" w:rsidRDefault="003D5032" w:rsidP="0068250E">
      <w:pPr>
        <w:pStyle w:val="HChG"/>
      </w:pPr>
      <w:r w:rsidRPr="007F510E">
        <w:br w:type="page"/>
      </w:r>
      <w:bookmarkStart w:id="1" w:name="_Toc494714042"/>
      <w:r w:rsidR="007305F7">
        <w:lastRenderedPageBreak/>
        <w:tab/>
      </w:r>
      <w:r w:rsidR="007305F7">
        <w:tab/>
      </w:r>
      <w:r w:rsidRPr="007F510E">
        <w:t>Introduction</w:t>
      </w:r>
      <w:bookmarkEnd w:id="1"/>
    </w:p>
    <w:p w:rsidR="003D5032" w:rsidRPr="007F510E" w:rsidRDefault="003D5032" w:rsidP="003479EC">
      <w:pPr>
        <w:pStyle w:val="SingleTxtG"/>
      </w:pPr>
      <w:r w:rsidRPr="007F510E">
        <w:t>1.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honour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third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Cruel,</w:t>
      </w:r>
      <w:r w:rsidR="007305F7">
        <w:t xml:space="preserve"> </w:t>
      </w:r>
      <w:r w:rsidRPr="007F510E">
        <w:t>Inhuman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Degrading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that: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States</w:t>
      </w:r>
      <w:r w:rsidR="007305F7">
        <w:t xml:space="preserve"> </w:t>
      </w:r>
      <w:r w:rsidRPr="007F510E">
        <w:t>Parties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Committee,</w:t>
      </w:r>
      <w:r w:rsidR="007305F7">
        <w:t xml:space="preserve"> </w:t>
      </w:r>
      <w:r w:rsidRPr="007F510E">
        <w:t>through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Secretary-General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Nations,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give</w:t>
      </w:r>
      <w:r w:rsidR="007305F7">
        <w:t xml:space="preserve"> </w:t>
      </w:r>
      <w:r w:rsidRPr="007F510E">
        <w:t>effect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undertakings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Convention,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year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entry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Party</w:t>
      </w:r>
      <w:r w:rsidR="007305F7">
        <w:t xml:space="preserve"> </w:t>
      </w:r>
      <w:r w:rsidRPr="007F510E">
        <w:t>concerned.</w:t>
      </w:r>
      <w:r w:rsidR="007305F7">
        <w:t xml:space="preserve"> </w:t>
      </w:r>
      <w:r w:rsidRPr="007F510E">
        <w:t>Thereafter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States</w:t>
      </w:r>
      <w:r w:rsidR="007305F7">
        <w:t xml:space="preserve"> </w:t>
      </w:r>
      <w:r w:rsidRPr="007F510E">
        <w:t>Parties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supplementary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every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request.</w:t>
      </w:r>
      <w:r w:rsidR="00A7245D">
        <w:t>”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agreed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optional</w:t>
      </w:r>
      <w:r w:rsidR="007305F7">
        <w:t xml:space="preserve"> </w:t>
      </w:r>
      <w:r w:rsidRPr="007F510E">
        <w:t>reporting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submission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document</w:t>
      </w:r>
      <w:r w:rsidR="007305F7">
        <w:t xml:space="preserve"> </w:t>
      </w:r>
      <w:r w:rsidRPr="007F510E">
        <w:t>CAT/C/QAT/QPR/3</w:t>
      </w:r>
      <w:r w:rsidR="007305F7">
        <w:t xml:space="preserve"> </w:t>
      </w:r>
      <w:r w:rsidRPr="007F510E">
        <w:t>compiled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thirty-eighth</w:t>
      </w:r>
      <w:r w:rsidR="007305F7">
        <w:t xml:space="preserve"> </w:t>
      </w:r>
      <w:r w:rsidRPr="007F510E">
        <w:t>session</w:t>
      </w:r>
      <w:r w:rsidR="007305F7">
        <w:t xml:space="preserve"> </w:t>
      </w:r>
      <w:r w:rsidRPr="007F510E">
        <w:t>(A/62/44,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24)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third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period.</w:t>
      </w:r>
    </w:p>
    <w:p w:rsidR="003D5032" w:rsidRPr="007F510E" w:rsidRDefault="003D5032" w:rsidP="003479EC">
      <w:pPr>
        <w:pStyle w:val="SingleTxtG"/>
      </w:pPr>
      <w:r w:rsidRPr="007F510E">
        <w:t>2.</w:t>
      </w:r>
      <w:r w:rsidRPr="007F510E">
        <w:tab/>
        <w:t>Qatar</w:t>
      </w:r>
      <w:r w:rsidR="007305F7">
        <w:t xml:space="preserve"> </w:t>
      </w:r>
      <w:r w:rsidRPr="007F510E">
        <w:t>wishes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reiterate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adherence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provisions.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report,</w:t>
      </w:r>
      <w:r w:rsidR="007305F7">
        <w:t xml:space="preserve"> </w:t>
      </w:r>
      <w:r w:rsidRPr="007F510E">
        <w:t>we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outline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replying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Torture.</w:t>
      </w:r>
    </w:p>
    <w:p w:rsidR="003D5032" w:rsidRPr="007F510E" w:rsidRDefault="003D5032" w:rsidP="003479EC">
      <w:pPr>
        <w:pStyle w:val="SingleTxtG"/>
      </w:pPr>
      <w:r w:rsidRPr="007F510E">
        <w:t>3.</w:t>
      </w:r>
      <w:r w:rsidRPr="007F510E">
        <w:tab/>
        <w:t>This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deemed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joint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report,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Deputy</w:t>
      </w:r>
      <w:r w:rsidR="007305F7">
        <w:t xml:space="preserve"> </w:t>
      </w:r>
      <w:r w:rsidRPr="007F510E">
        <w:t>Minister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chaired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members: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Justice,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Interior,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Affairs,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Health.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preparation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initial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States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required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19.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transmitted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views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observations.</w:t>
      </w:r>
      <w:r w:rsidR="007305F7">
        <w:t xml:space="preserve"> </w:t>
      </w:r>
    </w:p>
    <w:p w:rsidR="003D5032" w:rsidRPr="007F510E" w:rsidRDefault="003D5032" w:rsidP="003479EC">
      <w:pPr>
        <w:pStyle w:val="SingleTxtG"/>
      </w:pPr>
      <w:r w:rsidRPr="007F510E">
        <w:t>4.</w:t>
      </w:r>
      <w:r w:rsidRPr="007F510E">
        <w:tab/>
        <w:t>In</w:t>
      </w:r>
      <w:r w:rsidR="007305F7">
        <w:t xml:space="preserve"> </w:t>
      </w:r>
      <w:r w:rsidRPr="007F510E">
        <w:t>submitting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third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esteemed</w:t>
      </w:r>
      <w:r w:rsidR="007305F7">
        <w:t xml:space="preserve"> </w:t>
      </w:r>
      <w:r w:rsidRPr="007F510E">
        <w:t>Committee,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reiterates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complete</w:t>
      </w:r>
      <w:r w:rsidR="007305F7">
        <w:t xml:space="preserve"> </w:t>
      </w:r>
      <w:r w:rsidRPr="007F510E">
        <w:t>willingness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cooperate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replying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queries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Qatar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wishes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every</w:t>
      </w:r>
      <w:r w:rsidR="007305F7">
        <w:t xml:space="preserve"> </w:t>
      </w:r>
      <w:r w:rsidRPr="007F510E">
        <w:t>success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performing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tasks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forth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Convention.</w:t>
      </w:r>
    </w:p>
    <w:p w:rsidR="003D5032" w:rsidRPr="007F510E" w:rsidRDefault="003D5032" w:rsidP="003479EC">
      <w:pPr>
        <w:pStyle w:val="SingleTxtG"/>
      </w:pPr>
      <w:r w:rsidRPr="007F510E">
        <w:t>5.</w:t>
      </w:r>
      <w:r w:rsidRPr="007F510E">
        <w:tab/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parts: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I</w:t>
      </w:r>
      <w:r w:rsidR="007305F7">
        <w:t xml:space="preserve"> </w:t>
      </w:r>
      <w:r w:rsidR="001A53D6">
        <w:t>—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Qatar;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II</w:t>
      </w:r>
      <w:r w:rsidR="007305F7">
        <w:t xml:space="preserve"> </w:t>
      </w:r>
      <w:r w:rsidR="001A53D6">
        <w:t>—</w:t>
      </w:r>
      <w:r w:rsidR="007305F7">
        <w:t xml:space="preserve"> </w:t>
      </w:r>
      <w:r w:rsidRPr="007F510E">
        <w:t>Replies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document</w:t>
      </w:r>
      <w:r w:rsidR="007305F7">
        <w:t xml:space="preserve"> </w:t>
      </w:r>
      <w:r w:rsidRPr="007F510E">
        <w:t>CAT/C/QAT/QPR/3.</w:t>
      </w:r>
    </w:p>
    <w:p w:rsidR="003D5032" w:rsidRPr="007F510E" w:rsidRDefault="001244DC" w:rsidP="007776C5">
      <w:pPr>
        <w:pStyle w:val="HChG"/>
      </w:pPr>
      <w:r>
        <w:tab/>
      </w:r>
      <w:r w:rsidR="00E02CC0">
        <w:tab/>
      </w:r>
      <w:bookmarkStart w:id="2" w:name="_Toc494714043"/>
      <w:r w:rsidR="007776C5" w:rsidRPr="007F510E">
        <w:t>Part</w:t>
      </w:r>
      <w:r w:rsidR="007305F7">
        <w:t xml:space="preserve"> </w:t>
      </w:r>
      <w:r w:rsidR="003D5032" w:rsidRPr="007F510E">
        <w:t>I</w:t>
      </w:r>
      <w:r w:rsidR="007305F7">
        <w:t xml:space="preserve"> </w:t>
      </w:r>
      <w:r>
        <w:t>—</w:t>
      </w:r>
      <w:r w:rsidR="007305F7">
        <w:t xml:space="preserve"> </w:t>
      </w:r>
      <w:r w:rsidR="003D5032" w:rsidRPr="007F510E">
        <w:t>Basic</w:t>
      </w:r>
      <w:r w:rsidR="007305F7">
        <w:t xml:space="preserve"> </w:t>
      </w:r>
      <w:r w:rsidR="003D5032" w:rsidRPr="007F510E">
        <w:t>information</w:t>
      </w:r>
      <w:r w:rsidR="007305F7">
        <w:t xml:space="preserve"> </w:t>
      </w:r>
      <w:r w:rsidR="003D5032" w:rsidRPr="007F510E">
        <w:t>about</w:t>
      </w:r>
      <w:r w:rsidR="007305F7">
        <w:t xml:space="preserve"> </w:t>
      </w:r>
      <w:r w:rsidR="003D5032" w:rsidRPr="007F510E">
        <w:t>Qatar</w:t>
      </w:r>
      <w:bookmarkEnd w:id="2"/>
    </w:p>
    <w:p w:rsidR="003D5032" w:rsidRPr="007F510E" w:rsidRDefault="003D5032" w:rsidP="003479EC">
      <w:pPr>
        <w:pStyle w:val="SingleTxtG"/>
      </w:pPr>
      <w:r w:rsidRPr="007F510E">
        <w:t>6.</w:t>
      </w:r>
      <w:r w:rsidRPr="007F510E">
        <w:tab/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second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constitutional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political</w:t>
      </w:r>
      <w:r w:rsidR="007305F7">
        <w:t xml:space="preserve"> </w:t>
      </w:r>
      <w:r w:rsidRPr="007F510E">
        <w:t>set-up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noted:</w:t>
      </w:r>
    </w:p>
    <w:p w:rsidR="003D5032" w:rsidRPr="007F510E" w:rsidRDefault="001549A8" w:rsidP="001549A8">
      <w:pPr>
        <w:pStyle w:val="H1G"/>
      </w:pPr>
      <w:r>
        <w:tab/>
      </w:r>
      <w:r>
        <w:tab/>
      </w:r>
      <w:bookmarkStart w:id="3" w:name="_Toc494714044"/>
      <w:r w:rsidR="003D5032" w:rsidRPr="007F510E">
        <w:t>Population</w:t>
      </w:r>
      <w:bookmarkEnd w:id="3"/>
    </w:p>
    <w:p w:rsidR="003D5032" w:rsidRPr="007F510E" w:rsidRDefault="003D5032" w:rsidP="003479EC">
      <w:pPr>
        <w:pStyle w:val="SingleTxtG"/>
      </w:pPr>
      <w:r w:rsidRPr="007F510E">
        <w:t>7.</w:t>
      </w:r>
      <w:r w:rsidRPr="007F510E">
        <w:tab/>
        <w:t>The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population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2,404,00,776,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1,699,435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2010</w:t>
      </w:r>
      <w:r w:rsidR="007305F7">
        <w:t xml:space="preserve"> </w:t>
      </w:r>
      <w:r w:rsidRPr="007F510E">
        <w:t>census,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gives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population</w:t>
      </w:r>
      <w:r w:rsidR="007305F7">
        <w:t xml:space="preserve"> </w:t>
      </w:r>
      <w:r w:rsidRPr="007F510E">
        <w:t>growth</w:t>
      </w:r>
      <w:r w:rsidR="007305F7">
        <w:t xml:space="preserve"> </w:t>
      </w:r>
      <w:r w:rsidRPr="007F510E">
        <w:t>rate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7.2%</w:t>
      </w:r>
      <w:r w:rsidR="007305F7">
        <w:t xml:space="preserve"> </w:t>
      </w:r>
      <w:r w:rsidRPr="007F510E">
        <w:t>over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past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years.</w:t>
      </w:r>
    </w:p>
    <w:p w:rsidR="003D5032" w:rsidRPr="007F510E" w:rsidRDefault="003D5032" w:rsidP="003479EC">
      <w:pPr>
        <w:pStyle w:val="SingleTxtG"/>
      </w:pPr>
      <w:r w:rsidRPr="007F510E">
        <w:t>8.</w:t>
      </w:r>
      <w:r w:rsidRPr="007F510E">
        <w:tab/>
        <w:t>The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males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simplified</w:t>
      </w:r>
      <w:r w:rsidR="007305F7">
        <w:t xml:space="preserve"> </w:t>
      </w:r>
      <w:r w:rsidRPr="007F510E">
        <w:t>census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1,587,795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females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587,795.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distribution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population,</w:t>
      </w:r>
      <w:r w:rsidR="007305F7">
        <w:t xml:space="preserve"> </w:t>
      </w:r>
      <w:r w:rsidRPr="007F510E">
        <w:t>statistics</w:t>
      </w:r>
      <w:r w:rsidR="007305F7">
        <w:t xml:space="preserve"> </w:t>
      </w:r>
      <w:r w:rsidRPr="007F510E">
        <w:t>show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15-64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group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largest,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2,051,219</w:t>
      </w:r>
      <w:r w:rsidR="007305F7">
        <w:t xml:space="preserve"> </w:t>
      </w:r>
      <w:r w:rsidRPr="007F510E">
        <w:t>individuals,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85.3%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population.</w:t>
      </w:r>
    </w:p>
    <w:p w:rsidR="003D5032" w:rsidRPr="007F510E" w:rsidRDefault="003D5032" w:rsidP="003479EC">
      <w:pPr>
        <w:pStyle w:val="SingleTxtG"/>
      </w:pPr>
      <w:r w:rsidRPr="007F510E">
        <w:lastRenderedPageBreak/>
        <w:t>9.</w:t>
      </w:r>
      <w:r w:rsidRPr="007F510E">
        <w:tab/>
        <w:t>The</w:t>
      </w:r>
      <w:r w:rsidR="007305F7">
        <w:t xml:space="preserve"> </w:t>
      </w:r>
      <w:r w:rsidRPr="007F510E">
        <w:t>under-14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group</w:t>
      </w:r>
      <w:r w:rsidR="007305F7">
        <w:t xml:space="preserve"> </w:t>
      </w:r>
      <w:r w:rsidRPr="007F510E">
        <w:t>accounted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13.6%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population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census,</w:t>
      </w:r>
      <w:r w:rsidR="007305F7">
        <w:t xml:space="preserve"> </w:t>
      </w:r>
      <w:r w:rsidRPr="007F510E">
        <w:t>followed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over-65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group,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1.1%.</w:t>
      </w:r>
    </w:p>
    <w:p w:rsidR="003D5032" w:rsidRPr="007F510E" w:rsidRDefault="003D5032" w:rsidP="003479EC">
      <w:pPr>
        <w:pStyle w:val="SingleTxtG"/>
      </w:pPr>
      <w:r w:rsidRPr="007F510E">
        <w:t>10.</w:t>
      </w:r>
      <w:r w:rsidRPr="007F510E">
        <w:tab/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going</w:t>
      </w:r>
      <w:r w:rsidR="007305F7">
        <w:t xml:space="preserve"> </w:t>
      </w:r>
      <w:r w:rsidRPr="007F510E">
        <w:t>through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outstanding</w:t>
      </w:r>
      <w:r w:rsidR="007305F7">
        <w:t xml:space="preserve"> </w:t>
      </w:r>
      <w:r w:rsidRPr="007F510E">
        <w:t>phase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advancement</w:t>
      </w:r>
      <w:r w:rsidR="007305F7">
        <w:t xml:space="preserve"> </w:t>
      </w:r>
      <w:r w:rsidRPr="007F510E">
        <w:t>towards</w:t>
      </w:r>
      <w:r w:rsidR="007305F7">
        <w:t xml:space="preserve"> </w:t>
      </w:r>
      <w:r w:rsidRPr="007F510E">
        <w:t>full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comprehensive</w:t>
      </w:r>
      <w:r w:rsidR="007305F7">
        <w:t xml:space="preserve"> </w:t>
      </w:r>
      <w:r w:rsidRPr="007F510E">
        <w:t>development.</w:t>
      </w:r>
      <w:r w:rsidR="007305F7">
        <w:t xml:space="preserve"> </w:t>
      </w:r>
      <w:r w:rsidRPr="007F510E">
        <w:t>Real</w:t>
      </w:r>
      <w:r w:rsidR="007305F7">
        <w:t xml:space="preserve"> </w:t>
      </w:r>
      <w:r w:rsidRPr="007F510E">
        <w:t>gross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product</w:t>
      </w:r>
      <w:r w:rsidR="007305F7">
        <w:t xml:space="preserve"> </w:t>
      </w:r>
      <w:r w:rsidRPr="007F510E">
        <w:t>(GDP)</w:t>
      </w:r>
      <w:r w:rsidR="007305F7">
        <w:t xml:space="preserve"> </w:t>
      </w:r>
      <w:r w:rsidRPr="007F510E">
        <w:t>estimates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registered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3.7%</w:t>
      </w:r>
      <w:r w:rsidR="007305F7">
        <w:t xml:space="preserve"> </w:t>
      </w:r>
      <w:r w:rsidRPr="007F510E">
        <w:t>growth</w:t>
      </w:r>
      <w:r w:rsidR="007305F7">
        <w:t xml:space="preserve"> </w:t>
      </w:r>
      <w:r w:rsidRPr="007F510E">
        <w:t>rate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attaining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rials</w:t>
      </w:r>
      <w:r w:rsidR="007305F7">
        <w:t xml:space="preserve"> </w:t>
      </w:r>
      <w:r w:rsidRPr="007F510E">
        <w:t>(QAR)</w:t>
      </w:r>
      <w:r w:rsidR="007305F7">
        <w:t xml:space="preserve"> </w:t>
      </w:r>
      <w:r w:rsidRPr="007F510E">
        <w:t>672</w:t>
      </w:r>
      <w:r w:rsidR="007305F7">
        <w:t xml:space="preserve"> </w:t>
      </w:r>
      <w:r w:rsidRPr="007F510E">
        <w:t>billion,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compared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estimates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2014,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QAR</w:t>
      </w:r>
      <w:r w:rsidR="007305F7">
        <w:t xml:space="preserve"> </w:t>
      </w:r>
      <w:r w:rsidRPr="007F510E">
        <w:t>194.4</w:t>
      </w:r>
      <w:r w:rsidR="007305F7">
        <w:t xml:space="preserve"> </w:t>
      </w:r>
      <w:r w:rsidRPr="007F510E">
        <w:t>billion.</w:t>
      </w:r>
    </w:p>
    <w:p w:rsidR="003D5032" w:rsidRPr="007F510E" w:rsidRDefault="003D5032" w:rsidP="003479EC">
      <w:pPr>
        <w:pStyle w:val="SingleTxtG"/>
      </w:pPr>
      <w:r w:rsidRPr="007F510E">
        <w:t>11.</w:t>
      </w:r>
      <w:r w:rsidRPr="007F510E">
        <w:tab/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world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highest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Index</w:t>
      </w:r>
      <w:r w:rsidR="007305F7">
        <w:t xml:space="preserve"> </w:t>
      </w:r>
      <w:r w:rsidRPr="007F510E">
        <w:t>(HDI),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indicated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published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(UNDP),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top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country,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ranked</w:t>
      </w:r>
      <w:r w:rsidR="007305F7">
        <w:t xml:space="preserve"> </w:t>
      </w:r>
      <w:r w:rsidRPr="007F510E">
        <w:t>32</w:t>
      </w:r>
      <w:r w:rsidR="007305F7">
        <w:t xml:space="preserve"> </w:t>
      </w:r>
      <w:r w:rsidRPr="007F510E">
        <w:t>worldwide.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gave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main</w:t>
      </w:r>
      <w:r w:rsidR="007305F7">
        <w:t xml:space="preserve"> </w:t>
      </w:r>
      <w:r w:rsidRPr="007F510E">
        <w:t>indicators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statistics</w:t>
      </w:r>
      <w:r w:rsidR="007305F7">
        <w:t xml:space="preserve"> </w:t>
      </w:r>
      <w:r w:rsidRPr="007F510E">
        <w:t>showing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achievements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great</w:t>
      </w:r>
      <w:r w:rsidR="007305F7">
        <w:t xml:space="preserve"> </w:t>
      </w:r>
      <w:r w:rsidRPr="007F510E">
        <w:t>advances</w:t>
      </w:r>
      <w:r w:rsidR="007305F7">
        <w:t xml:space="preserve"> </w:t>
      </w:r>
      <w:r w:rsidRPr="007F510E">
        <w:t>attained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fields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social,</w:t>
      </w:r>
      <w:r w:rsidR="007305F7">
        <w:t xml:space="preserve"> </w:t>
      </w:r>
      <w:r w:rsidRPr="007F510E">
        <w:t>economic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environmental</w:t>
      </w:r>
      <w:r w:rsidR="007305F7">
        <w:t xml:space="preserve"> </w:t>
      </w:r>
      <w:r w:rsidRPr="007F510E">
        <w:t>development.</w:t>
      </w:r>
    </w:p>
    <w:p w:rsidR="003D5032" w:rsidRPr="007F510E" w:rsidRDefault="003D5032" w:rsidP="003479EC">
      <w:pPr>
        <w:pStyle w:val="SingleTxtG"/>
      </w:pPr>
      <w:r w:rsidRPr="007F510E">
        <w:t>12.</w:t>
      </w:r>
      <w:r w:rsidRPr="007F510E">
        <w:tab/>
        <w:t>Qatar</w:t>
      </w:r>
      <w:r w:rsidR="007305F7">
        <w:t xml:space="preserve"> </w:t>
      </w:r>
      <w:r w:rsidRPr="007F510E">
        <w:t>came</w:t>
      </w:r>
      <w:r w:rsidR="007305F7">
        <w:t xml:space="preserve"> </w:t>
      </w:r>
      <w:r w:rsidRPr="007F510E">
        <w:t>14th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Global</w:t>
      </w:r>
      <w:r w:rsidR="007305F7">
        <w:t xml:space="preserve"> </w:t>
      </w:r>
      <w:r w:rsidRPr="007F510E">
        <w:t>Competitiveness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2016-2017</w:t>
      </w:r>
      <w:r w:rsidR="007305F7">
        <w:t xml:space="preserve"> </w:t>
      </w:r>
      <w:r w:rsidRPr="007F510E">
        <w:t>published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September</w:t>
      </w:r>
      <w:r w:rsidR="007305F7">
        <w:t xml:space="preserve"> </w:t>
      </w:r>
      <w:r w:rsidRPr="007F510E">
        <w:t>2016,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second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countries,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18th</w:t>
      </w:r>
      <w:r w:rsidR="007305F7">
        <w:t xml:space="preserve"> </w:t>
      </w:r>
      <w:r w:rsidRPr="007F510E">
        <w:t>worldwide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138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index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factors</w:t>
      </w:r>
      <w:r w:rsidR="007305F7">
        <w:t xml:space="preserve"> </w:t>
      </w:r>
      <w:r w:rsidRPr="007F510E">
        <w:t>contributing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productivity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wellbeing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138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worldwide.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three</w:t>
      </w:r>
      <w:r w:rsidR="007305F7">
        <w:t xml:space="preserve"> </w:t>
      </w:r>
      <w:r w:rsidR="00A7245D">
        <w:t>“</w:t>
      </w:r>
      <w:r w:rsidRPr="007F510E">
        <w:t>subindexes</w:t>
      </w:r>
      <w:r w:rsidR="00A7245D">
        <w:t>”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used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competitiveness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worldwide.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="00A7245D">
        <w:t>“</w:t>
      </w:r>
      <w:r w:rsidRPr="007F510E">
        <w:t>basic</w:t>
      </w:r>
      <w:r w:rsidR="007305F7">
        <w:t xml:space="preserve"> </w:t>
      </w:r>
      <w:r w:rsidRPr="007F510E">
        <w:t>requirements</w:t>
      </w:r>
      <w:r w:rsidR="00A7245D">
        <w:t>”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economy,</w:t>
      </w:r>
      <w:r w:rsidR="007305F7">
        <w:t xml:space="preserve"> </w:t>
      </w:r>
      <w:r w:rsidR="00A7245D">
        <w:t>“</w:t>
      </w:r>
      <w:r w:rsidRPr="007F510E">
        <w:t>efficiency</w:t>
      </w:r>
      <w:r w:rsidR="007305F7">
        <w:t xml:space="preserve"> </w:t>
      </w:r>
      <w:r w:rsidRPr="007F510E">
        <w:t>enhancers</w:t>
      </w:r>
      <w:r w:rsidR="00A7245D">
        <w:t>”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economy,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="00A7245D">
        <w:t>“</w:t>
      </w:r>
      <w:r w:rsidRPr="007F510E">
        <w:t>innovation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sophistication</w:t>
      </w:r>
      <w:r w:rsidR="007305F7">
        <w:t xml:space="preserve"> </w:t>
      </w:r>
      <w:r w:rsidRPr="007F510E">
        <w:t>factors</w:t>
      </w:r>
      <w:r w:rsidR="00A7245D">
        <w:t>”</w:t>
      </w:r>
      <w:r w:rsidRPr="007F510E">
        <w:t>.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subindexes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12</w:t>
      </w:r>
      <w:r w:rsidR="007305F7">
        <w:t xml:space="preserve"> </w:t>
      </w:r>
      <w:r w:rsidR="00A7245D">
        <w:t>“</w:t>
      </w:r>
      <w:r w:rsidRPr="007F510E">
        <w:t>pillars</w:t>
      </w:r>
      <w:r w:rsidR="00A7245D">
        <w:t>”</w:t>
      </w:r>
      <w:r w:rsidRPr="007F510E">
        <w:t>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turn</w:t>
      </w:r>
      <w:r w:rsidR="007305F7">
        <w:t xml:space="preserve"> </w:t>
      </w:r>
      <w:r w:rsidRPr="007F510E">
        <w:t>encompass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detailed</w:t>
      </w:r>
      <w:r w:rsidR="007305F7">
        <w:t xml:space="preserve"> </w:t>
      </w:r>
      <w:r w:rsidRPr="007F510E">
        <w:t>indicators.</w:t>
      </w:r>
    </w:p>
    <w:p w:rsidR="003D5032" w:rsidRPr="007F510E" w:rsidRDefault="003D5032" w:rsidP="003479EC">
      <w:pPr>
        <w:pStyle w:val="SingleTxtG"/>
      </w:pPr>
      <w:r w:rsidRPr="007F510E">
        <w:t>13.</w:t>
      </w:r>
      <w:r w:rsidRPr="007F510E">
        <w:tab/>
        <w:t>Qatar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came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fighting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corruption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Competitiveness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Economies</w:t>
      </w:r>
      <w:r w:rsidR="007305F7">
        <w:t xml:space="preserve"> </w:t>
      </w:r>
      <w:r w:rsidRPr="007F510E">
        <w:t>2016</w:t>
      </w:r>
      <w:r w:rsidR="007305F7">
        <w:t xml:space="preserve"> </w:t>
      </w:r>
      <w:r w:rsidRPr="007F510E">
        <w:t>[Arabic</w:t>
      </w:r>
      <w:r w:rsidR="007305F7">
        <w:t xml:space="preserve"> </w:t>
      </w:r>
      <w:r w:rsidRPr="007F510E">
        <w:t>only]</w:t>
      </w:r>
      <w:r w:rsidR="007305F7">
        <w:t xml:space="preserve"> </w:t>
      </w:r>
      <w:r w:rsidRPr="007F510E">
        <w:t>published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Monetary</w:t>
      </w:r>
      <w:r w:rsidR="007305F7">
        <w:t xml:space="preserve"> </w:t>
      </w:r>
      <w:r w:rsidRPr="007F510E">
        <w:t>Fund.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showed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indicator,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focused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individuals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power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private</w:t>
      </w:r>
      <w:r w:rsidR="007305F7">
        <w:t xml:space="preserve"> </w:t>
      </w:r>
      <w:r w:rsidRPr="007F510E">
        <w:t>gains,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prevalence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corruption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branch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corruption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hamper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conduct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business,</w:t>
      </w:r>
      <w:r w:rsidR="007305F7">
        <w:t xml:space="preserve"> </w:t>
      </w:r>
      <w:r w:rsidRPr="007F510E">
        <w:t>along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gauging</w:t>
      </w:r>
      <w:r w:rsidR="007305F7">
        <w:t xml:space="preserve"> </w:t>
      </w:r>
      <w:r w:rsidRPr="007F510E">
        <w:t>how</w:t>
      </w:r>
      <w:r w:rsidR="007305F7">
        <w:t xml:space="preserve"> </w:t>
      </w:r>
      <w:r w:rsidRPr="007F510E">
        <w:t>serious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corruption.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got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standard</w:t>
      </w:r>
      <w:r w:rsidR="007305F7">
        <w:t xml:space="preserve"> </w:t>
      </w:r>
      <w:r w:rsidRPr="007F510E">
        <w:t>rating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index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1.608,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stressed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good</w:t>
      </w:r>
      <w:r w:rsidR="007305F7">
        <w:t xml:space="preserve"> </w:t>
      </w:r>
      <w:r w:rsidRPr="007F510E">
        <w:t>rating</w:t>
      </w:r>
      <w:r w:rsidR="007305F7">
        <w:t xml:space="preserve"> </w:t>
      </w:r>
      <w:r w:rsidRPr="007F510E">
        <w:t>had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result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establish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Anti-Corruption</w:t>
      </w:r>
      <w:r w:rsidR="007305F7">
        <w:t xml:space="preserve"> </w:t>
      </w:r>
      <w:r w:rsidRPr="007F510E">
        <w:t>Center,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had</w:t>
      </w:r>
      <w:r w:rsidR="007305F7">
        <w:t xml:space="preserve"> </w:t>
      </w:r>
      <w:r w:rsidRPr="007F510E">
        <w:t>helped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boost</w:t>
      </w:r>
      <w:r w:rsidR="007305F7">
        <w:t xml:space="preserve"> </w:t>
      </w:r>
      <w:r w:rsidRPr="007F510E">
        <w:t>knowledge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build</w:t>
      </w:r>
      <w:r w:rsidR="007305F7">
        <w:t xml:space="preserve"> </w:t>
      </w:r>
      <w:r w:rsidRPr="007F510E">
        <w:t>partnerships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spread</w:t>
      </w:r>
      <w:r w:rsidR="007305F7">
        <w:t xml:space="preserve"> </w:t>
      </w:r>
      <w:r w:rsidRPr="007F510E">
        <w:t>awareness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corruption.</w:t>
      </w:r>
      <w:r w:rsidR="007305F7">
        <w:t xml:space="preserve"> </w:t>
      </w:r>
    </w:p>
    <w:p w:rsidR="003D5032" w:rsidRPr="007F510E" w:rsidRDefault="003D5032" w:rsidP="003479EC">
      <w:pPr>
        <w:pStyle w:val="SingleTxtG"/>
      </w:pPr>
      <w:r w:rsidRPr="007F510E">
        <w:t>14.</w:t>
      </w:r>
      <w:r w:rsidRPr="007F510E">
        <w:tab/>
        <w:t>Qatar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came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Middle</w:t>
      </w:r>
      <w:r w:rsidR="007305F7">
        <w:t xml:space="preserve"> </w:t>
      </w:r>
      <w:r w:rsidRPr="007F510E">
        <w:t>East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North</w:t>
      </w:r>
      <w:r w:rsidR="007305F7">
        <w:t xml:space="preserve"> </w:t>
      </w:r>
      <w:r w:rsidRPr="007F510E">
        <w:t>Africa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world</w:t>
      </w:r>
      <w:r w:rsidR="007305F7">
        <w:t xml:space="preserve"> </w:t>
      </w:r>
      <w:r w:rsidRPr="007F510E">
        <w:t>peace</w:t>
      </w:r>
      <w:r w:rsidR="007305F7">
        <w:t xml:space="preserve"> </w:t>
      </w:r>
      <w:r w:rsidRPr="007F510E">
        <w:t>indicator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2016</w:t>
      </w:r>
      <w:r w:rsidR="007305F7">
        <w:t xml:space="preserve"> </w:t>
      </w:r>
      <w:r w:rsidRPr="007F510E">
        <w:t>published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US-based</w:t>
      </w:r>
      <w:r w:rsidR="007305F7">
        <w:t xml:space="preserve"> </w:t>
      </w:r>
      <w:r w:rsidRPr="007F510E">
        <w:t>Institute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Economics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Peace</w:t>
      </w:r>
      <w:r w:rsidR="007305F7">
        <w:t xml:space="preserve"> </w:t>
      </w:r>
      <w:r w:rsidRPr="007F510E">
        <w:t>(IEP).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Middle</w:t>
      </w:r>
      <w:r w:rsidR="007305F7">
        <w:t xml:space="preserve"> </w:t>
      </w:r>
      <w:r w:rsidRPr="007F510E">
        <w:t>East,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34th</w:t>
      </w:r>
      <w:r w:rsidR="007305F7">
        <w:t xml:space="preserve"> </w:t>
      </w:r>
      <w:r w:rsidRPr="007F510E">
        <w:t>worldwide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162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thus</w:t>
      </w:r>
      <w:r w:rsidR="007305F7">
        <w:t xml:space="preserve"> </w:t>
      </w:r>
      <w:r w:rsidRPr="007F510E">
        <w:t>maintained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position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Middle</w:t>
      </w:r>
      <w:r w:rsidR="007305F7">
        <w:t xml:space="preserve"> </w:t>
      </w:r>
      <w:r w:rsidRPr="007F510E">
        <w:t>East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North</w:t>
      </w:r>
      <w:r w:rsidR="007305F7">
        <w:t xml:space="preserve"> </w:t>
      </w:r>
      <w:r w:rsidRPr="007F510E">
        <w:t>Africa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2009-2016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indicator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defines</w:t>
      </w:r>
      <w:r w:rsidR="007305F7">
        <w:t xml:space="preserve"> </w:t>
      </w:r>
      <w:r w:rsidRPr="007F510E">
        <w:t>peace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="00A7245D">
        <w:t>“</w:t>
      </w:r>
      <w:r w:rsidRPr="007F510E">
        <w:t>absence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A7245D">
        <w:t>”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uses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indicators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peace</w:t>
      </w:r>
      <w:r w:rsidR="007305F7">
        <w:t xml:space="preserve"> </w:t>
      </w:r>
      <w:r w:rsidRPr="007F510E">
        <w:t>internally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externally.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indicator</w:t>
      </w:r>
      <w:r w:rsidR="007305F7">
        <w:t xml:space="preserve"> </w:t>
      </w:r>
      <w:r w:rsidRPr="007F510E">
        <w:t>takes</w:t>
      </w:r>
      <w:r w:rsidR="007305F7">
        <w:t xml:space="preserve"> </w:t>
      </w:r>
      <w:r w:rsidRPr="007F510E">
        <w:t>internal</w:t>
      </w:r>
      <w:r w:rsidR="007305F7">
        <w:t xml:space="preserve"> </w:t>
      </w:r>
      <w:r w:rsidRPr="007F510E">
        <w:t>measurements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criteria,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murders,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proportion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prisoners,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availability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arms,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level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organized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per</w:t>
      </w:r>
      <w:r w:rsidR="007305F7">
        <w:t xml:space="preserve"> </w:t>
      </w:r>
      <w:r w:rsidRPr="007F510E">
        <w:t>100,000</w:t>
      </w:r>
      <w:r w:rsidR="007305F7">
        <w:t xml:space="preserve"> </w:t>
      </w:r>
      <w:r w:rsidRPr="007F510E">
        <w:t>inhabitants.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external</w:t>
      </w:r>
      <w:r w:rsidR="007305F7">
        <w:t xml:space="preserve"> </w:t>
      </w:r>
      <w:r w:rsidRPr="007F510E">
        <w:t>indicators</w:t>
      </w:r>
      <w:r w:rsidR="007305F7">
        <w:t xml:space="preserve"> </w:t>
      </w:r>
      <w:r w:rsidRPr="007F510E">
        <w:t>concern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size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army,</w:t>
      </w:r>
      <w:r w:rsidR="007305F7">
        <w:t xml:space="preserve"> </w:t>
      </w:r>
      <w:r w:rsidRPr="007F510E">
        <w:t>arms</w:t>
      </w:r>
      <w:r w:rsidR="007305F7">
        <w:t xml:space="preserve"> </w:t>
      </w:r>
      <w:r w:rsidRPr="007F510E">
        <w:t>exports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imports,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casualties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battles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peace-keeping</w:t>
      </w:r>
      <w:r w:rsidR="007305F7">
        <w:t xml:space="preserve"> </w:t>
      </w:r>
      <w:r w:rsidRPr="007F510E">
        <w:t>efforts,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relations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neighbouring</w:t>
      </w:r>
      <w:r w:rsidR="007305F7">
        <w:t xml:space="preserve"> </w:t>
      </w:r>
      <w:r w:rsidRPr="007F510E">
        <w:t>countries.</w:t>
      </w:r>
    </w:p>
    <w:p w:rsidR="003D5032" w:rsidRPr="007F510E" w:rsidRDefault="003D5032" w:rsidP="003479EC">
      <w:pPr>
        <w:pStyle w:val="SingleTxtG"/>
      </w:pPr>
      <w:r w:rsidRPr="007F510E">
        <w:t>15.</w:t>
      </w:r>
      <w:r w:rsidRPr="007F510E">
        <w:tab/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keen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assess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achievement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Millennium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Goals</w:t>
      </w:r>
      <w:r w:rsidR="007305F7">
        <w:t xml:space="preserve"> </w:t>
      </w:r>
      <w:r w:rsidRPr="007F510E">
        <w:t>(MDGs):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published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subject,</w:t>
      </w:r>
      <w:r w:rsidR="007305F7">
        <w:t xml:space="preserve"> </w:t>
      </w:r>
      <w:r w:rsidRPr="007F510E">
        <w:t>most</w:t>
      </w:r>
      <w:r w:rsidR="007305F7">
        <w:t xml:space="preserve"> </w:t>
      </w:r>
      <w:r w:rsidRPr="007F510E">
        <w:t>recently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April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latest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MDGs.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showed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had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realizing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achieving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MDGs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="00B82C8D">
        <w:t>to</w:t>
      </w:r>
      <w:r w:rsidR="007305F7">
        <w:t xml:space="preserve"> </w:t>
      </w:r>
      <w:r w:rsidR="00B82C8D">
        <w:t>make</w:t>
      </w:r>
      <w:r w:rsidR="007305F7">
        <w:t xml:space="preserve"> </w:t>
      </w:r>
      <w:r w:rsidR="00B82C8D">
        <w:t>life</w:t>
      </w:r>
      <w:r w:rsidR="007305F7">
        <w:t xml:space="preserve"> </w:t>
      </w:r>
      <w:r w:rsidR="00B82C8D">
        <w:t>better</w:t>
      </w:r>
      <w:r w:rsidR="007305F7">
        <w:t xml:space="preserve"> </w:t>
      </w:r>
      <w:r w:rsidR="00B82C8D">
        <w:t>for</w:t>
      </w:r>
      <w:r w:rsidR="007305F7">
        <w:t xml:space="preserve"> </w:t>
      </w:r>
      <w:r w:rsidR="00B82C8D">
        <w:t>people</w:t>
      </w:r>
      <w:r w:rsidR="007305F7">
        <w:t xml:space="preserve"> </w:t>
      </w:r>
      <w:r w:rsidR="00B82C8D">
        <w:t>living</w:t>
      </w:r>
      <w:r w:rsidR="007305F7">
        <w:t xml:space="preserve"> </w:t>
      </w:r>
      <w:r w:rsidR="00B82C8D">
        <w:t>in</w:t>
      </w:r>
      <w:r w:rsidR="007305F7">
        <w:t xml:space="preserve"> </w:t>
      </w:r>
      <w:r w:rsidR="00B82C8D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had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great</w:t>
      </w:r>
      <w:r w:rsidR="007305F7">
        <w:t xml:space="preserve"> </w:t>
      </w:r>
      <w:r w:rsidRPr="007F510E">
        <w:t>steps</w:t>
      </w:r>
      <w:r w:rsidR="007305F7">
        <w:t xml:space="preserve"> </w:t>
      </w:r>
      <w:r w:rsidRPr="007F510E">
        <w:t>towards</w:t>
      </w:r>
      <w:r w:rsidR="007305F7">
        <w:t xml:space="preserve"> </w:t>
      </w:r>
      <w:r w:rsidRPr="007F510E">
        <w:t>achieving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goals.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most</w:t>
      </w:r>
      <w:r w:rsidR="007305F7">
        <w:t xml:space="preserve"> </w:t>
      </w:r>
      <w:r w:rsidRPr="007F510E">
        <w:t>important</w:t>
      </w:r>
      <w:r w:rsidR="007305F7">
        <w:t xml:space="preserve"> </w:t>
      </w:r>
      <w:r w:rsidRPr="007F510E">
        <w:t>outcomes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7B3606">
      <w:pPr>
        <w:pStyle w:val="Bullet1G"/>
      </w:pPr>
      <w:r w:rsidRPr="007F510E">
        <w:t>Goal</w:t>
      </w:r>
      <w:r w:rsidR="007305F7">
        <w:t xml:space="preserve"> </w:t>
      </w:r>
      <w:r w:rsidRPr="007F510E">
        <w:t>1</w:t>
      </w:r>
      <w:r w:rsidR="007305F7">
        <w:t xml:space="preserve"> </w:t>
      </w:r>
      <w:r w:rsidR="00A7245D">
        <w:t>“</w:t>
      </w:r>
      <w:r w:rsidRPr="007F510E">
        <w:t>Eradicate</w:t>
      </w:r>
      <w:r w:rsidR="007305F7">
        <w:t xml:space="preserve"> </w:t>
      </w:r>
      <w:r w:rsidRPr="007F510E">
        <w:t>extreme</w:t>
      </w:r>
      <w:r w:rsidR="007305F7">
        <w:t xml:space="preserve"> </w:t>
      </w:r>
      <w:r w:rsidRPr="007F510E">
        <w:t>hunger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poverty</w:t>
      </w:r>
      <w:r w:rsidR="00A7245D">
        <w:t>”</w:t>
      </w:r>
      <w:r w:rsidR="007305F7">
        <w:t xml:space="preserve"> </w:t>
      </w:r>
      <w:r w:rsidRPr="007F510E">
        <w:t>poses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challenge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managed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decent</w:t>
      </w:r>
      <w:r w:rsidR="007305F7">
        <w:t xml:space="preserve"> </w:t>
      </w:r>
      <w:r w:rsidRPr="007F510E">
        <w:t>living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citizens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territory.</w:t>
      </w:r>
    </w:p>
    <w:p w:rsidR="003D5032" w:rsidRPr="007F510E" w:rsidRDefault="003D5032" w:rsidP="007B3606">
      <w:pPr>
        <w:pStyle w:val="Bullet1G"/>
      </w:pP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nearly</w:t>
      </w:r>
      <w:r w:rsidR="007305F7">
        <w:t xml:space="preserve"> </w:t>
      </w:r>
      <w:r w:rsidRPr="007F510E">
        <w:t>achieved</w:t>
      </w:r>
      <w:r w:rsidR="007305F7">
        <w:t xml:space="preserve"> </w:t>
      </w:r>
      <w:r w:rsidRPr="007F510E">
        <w:t>Goal</w:t>
      </w:r>
      <w:r w:rsidR="007305F7">
        <w:t xml:space="preserve"> </w:t>
      </w:r>
      <w:r w:rsidRPr="007F510E">
        <w:t>2</w:t>
      </w:r>
      <w:r w:rsidR="007305F7">
        <w:t xml:space="preserve"> </w:t>
      </w:r>
      <w:r w:rsidR="00A7245D">
        <w:t>“</w:t>
      </w:r>
      <w:r w:rsidRPr="007F510E">
        <w:t>Achieve</w:t>
      </w:r>
      <w:r w:rsidR="007305F7">
        <w:t xml:space="preserve"> </w:t>
      </w:r>
      <w:r w:rsidRPr="007F510E">
        <w:t>universal</w:t>
      </w:r>
      <w:r w:rsidR="007305F7">
        <w:t xml:space="preserve"> </w:t>
      </w:r>
      <w:r w:rsidRPr="007F510E">
        <w:t>primary</w:t>
      </w:r>
      <w:r w:rsidR="007305F7">
        <w:t xml:space="preserve"> </w:t>
      </w:r>
      <w:r w:rsidRPr="007F510E">
        <w:t>education</w:t>
      </w:r>
      <w:r w:rsidR="00A7245D">
        <w:t>”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boys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girls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2015:</w:t>
      </w:r>
      <w:r w:rsidR="007305F7">
        <w:t xml:space="preserve"> </w:t>
      </w:r>
      <w:r w:rsidRPr="007F510E">
        <w:t>school</w:t>
      </w:r>
      <w:r w:rsidR="007305F7">
        <w:t xml:space="preserve"> </w:t>
      </w:r>
      <w:r w:rsidRPr="007F510E">
        <w:t>attendance</w:t>
      </w:r>
      <w:r w:rsidR="007305F7">
        <w:t xml:space="preserve"> </w:t>
      </w:r>
      <w:r w:rsidRPr="007F510E">
        <w:t>rates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primary</w:t>
      </w:r>
      <w:r w:rsidR="007305F7">
        <w:t xml:space="preserve"> </w:t>
      </w:r>
      <w:r w:rsidRPr="007F510E">
        <w:t>school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sexes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over</w:t>
      </w:r>
      <w:r w:rsidR="007305F7">
        <w:t xml:space="preserve"> </w:t>
      </w:r>
      <w:r w:rsidRPr="007F510E">
        <w:t>92%.</w:t>
      </w:r>
    </w:p>
    <w:p w:rsidR="003D5032" w:rsidRPr="007F510E" w:rsidRDefault="003D5032" w:rsidP="007B3606">
      <w:pPr>
        <w:pStyle w:val="Bullet1G"/>
      </w:pPr>
      <w:r w:rsidRPr="007F510E">
        <w:lastRenderedPageBreak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great</w:t>
      </w:r>
      <w:r w:rsidR="007305F7">
        <w:t xml:space="preserve"> </w:t>
      </w:r>
      <w:r w:rsidRPr="007F510E">
        <w:t>progress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achievement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Goal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gender</w:t>
      </w:r>
      <w:r w:rsidR="007305F7">
        <w:t xml:space="preserve"> </w:t>
      </w:r>
      <w:r w:rsidRPr="007F510E">
        <w:t>equality,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gender</w:t>
      </w:r>
      <w:r w:rsidR="007305F7">
        <w:t xml:space="preserve"> </w:t>
      </w:r>
      <w:r w:rsidRPr="007F510E">
        <w:t>equality</w:t>
      </w:r>
      <w:r w:rsidR="007305F7">
        <w:t xml:space="preserve"> </w:t>
      </w:r>
      <w:r w:rsidRPr="007F510E">
        <w:t>rate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1.75.</w:t>
      </w:r>
    </w:p>
    <w:p w:rsidR="003D5032" w:rsidRPr="007F510E" w:rsidRDefault="003D5032" w:rsidP="007B3606">
      <w:pPr>
        <w:pStyle w:val="Bullet1G"/>
      </w:pP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managed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Goal</w:t>
      </w:r>
      <w:r w:rsidR="007305F7">
        <w:t xml:space="preserve"> </w:t>
      </w:r>
      <w:r w:rsidRPr="007F510E">
        <w:t>4</w:t>
      </w:r>
      <w:r w:rsidR="007305F7">
        <w:t xml:space="preserve"> </w:t>
      </w:r>
      <w:r w:rsidR="00A7245D">
        <w:t>“</w:t>
      </w:r>
      <w:r w:rsidRPr="007F510E">
        <w:t>Reduce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mortality</w:t>
      </w:r>
      <w:r w:rsidR="00A7245D">
        <w:t>”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reducing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mortality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two-thirds.</w:t>
      </w:r>
    </w:p>
    <w:p w:rsidR="003D5032" w:rsidRPr="007F510E" w:rsidRDefault="003D5032" w:rsidP="007B3606">
      <w:pPr>
        <w:pStyle w:val="Bullet1G"/>
      </w:pP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exceeded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reducing</w:t>
      </w:r>
      <w:r w:rsidR="007305F7">
        <w:t xml:space="preserve"> </w:t>
      </w:r>
      <w:r w:rsidRPr="007F510E">
        <w:t>maternal</w:t>
      </w:r>
      <w:r w:rsidR="007305F7">
        <w:t xml:space="preserve"> </w:t>
      </w:r>
      <w:r w:rsidRPr="007F510E">
        <w:t>mortality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three-fourths.</w:t>
      </w:r>
    </w:p>
    <w:p w:rsidR="003D5032" w:rsidRPr="007F510E" w:rsidRDefault="003D5032" w:rsidP="007B3606">
      <w:pPr>
        <w:pStyle w:val="Bullet1G"/>
      </w:pP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eradicated</w:t>
      </w:r>
      <w:r w:rsidR="007305F7">
        <w:t xml:space="preserve"> </w:t>
      </w:r>
      <w:r w:rsidRPr="007F510E">
        <w:t>malaria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contagious</w:t>
      </w:r>
      <w:r w:rsidR="007305F7">
        <w:t xml:space="preserve"> </w:t>
      </w:r>
      <w:r w:rsidRPr="007F510E">
        <w:t>diseases: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halt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spread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malaria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declare</w:t>
      </w:r>
      <w:r w:rsidR="007305F7">
        <w:t xml:space="preserve"> </w:t>
      </w:r>
      <w:r w:rsidRPr="007F510E">
        <w:t>itself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malaria,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reducing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prevalence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tuberculosis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half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rolling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back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deadline.</w:t>
      </w:r>
      <w:r w:rsidR="007305F7">
        <w:t xml:space="preserve"> </w:t>
      </w:r>
      <w:r w:rsidRPr="007F510E">
        <w:t>Similarly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generalizing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AIDS: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retroviral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affected,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continuing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entry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spread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disease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territory.</w:t>
      </w:r>
    </w:p>
    <w:p w:rsidR="003D5032" w:rsidRPr="007F510E" w:rsidRDefault="003D5032" w:rsidP="007B3606">
      <w:pPr>
        <w:pStyle w:val="Bullet1G"/>
      </w:pP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managed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most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Goal</w:t>
      </w:r>
      <w:r w:rsidR="007305F7">
        <w:t xml:space="preserve"> </w:t>
      </w:r>
      <w:r w:rsidRPr="007F510E">
        <w:t>7</w:t>
      </w:r>
      <w:r w:rsidR="007305F7">
        <w:t xml:space="preserve"> </w:t>
      </w:r>
      <w:r w:rsidR="00A7245D">
        <w:t>“</w:t>
      </w:r>
      <w:r w:rsidRPr="007F510E">
        <w:t>Ensure</w:t>
      </w:r>
      <w:r w:rsidR="007305F7">
        <w:t xml:space="preserve"> </w:t>
      </w:r>
      <w:r w:rsidRPr="007F510E">
        <w:t>environmental</w:t>
      </w:r>
      <w:r w:rsidR="007305F7">
        <w:t xml:space="preserve"> </w:t>
      </w:r>
      <w:r w:rsidRPr="007F510E">
        <w:t>sustainability</w:t>
      </w:r>
      <w:r w:rsidR="00A7245D">
        <w:t>”</w:t>
      </w:r>
      <w:r w:rsidRPr="007F510E">
        <w:t>: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included</w:t>
      </w:r>
      <w:r w:rsidR="007305F7">
        <w:t xml:space="preserve"> </w:t>
      </w:r>
      <w:r w:rsidRPr="007F510E">
        <w:t>environmental</w:t>
      </w:r>
      <w:r w:rsidR="007305F7">
        <w:t xml:space="preserve"> </w:t>
      </w:r>
      <w:r w:rsidRPr="007F510E">
        <w:t>considerations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planning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Strategy</w:t>
      </w:r>
      <w:r w:rsidR="007305F7">
        <w:t xml:space="preserve"> </w:t>
      </w:r>
      <w:r w:rsidRPr="007F510E">
        <w:t>2011-2016,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safe</w:t>
      </w:r>
      <w:r w:rsidR="007305F7">
        <w:t xml:space="preserve"> </w:t>
      </w:r>
      <w:r w:rsidRPr="007F510E">
        <w:t>drinking</w:t>
      </w:r>
      <w:r w:rsidR="007305F7">
        <w:t xml:space="preserve"> </w:t>
      </w:r>
      <w:r w:rsidRPr="007F510E">
        <w:t>water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proper</w:t>
      </w:r>
      <w:r w:rsidR="007305F7">
        <w:t xml:space="preserve"> </w:t>
      </w:r>
      <w:r w:rsidRPr="007F510E">
        <w:t>sanitation,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managed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minimize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adverse</w:t>
      </w:r>
      <w:r w:rsidR="007305F7">
        <w:t xml:space="preserve"> </w:t>
      </w:r>
      <w:r w:rsidRPr="007F510E">
        <w:t>effects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loss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biodiversity.</w:t>
      </w:r>
      <w:r w:rsidR="007305F7">
        <w:t xml:space="preserve"> </w:t>
      </w:r>
    </w:p>
    <w:p w:rsidR="003D5032" w:rsidRPr="007F510E" w:rsidRDefault="003D5032" w:rsidP="007B3606">
      <w:pPr>
        <w:pStyle w:val="Bullet1G"/>
      </w:pP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contributed</w:t>
      </w:r>
      <w:r w:rsidR="007305F7">
        <w:t xml:space="preserve"> </w:t>
      </w:r>
      <w:r w:rsidRPr="007F510E">
        <w:t>effectively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developing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global</w:t>
      </w:r>
      <w:r w:rsidR="007305F7">
        <w:t xml:space="preserve"> </w:t>
      </w:r>
      <w:r w:rsidRPr="007F510E">
        <w:t>partnership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today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donor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influential</w:t>
      </w:r>
      <w:r w:rsidR="007305F7">
        <w:t xml:space="preserve"> </w:t>
      </w:r>
      <w:r w:rsidRPr="007F510E">
        <w:t>partner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promoting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assistance.</w:t>
      </w:r>
      <w:r w:rsidR="007305F7">
        <w:t xml:space="preserve"> </w:t>
      </w:r>
    </w:p>
    <w:p w:rsidR="003D5032" w:rsidRPr="007F510E" w:rsidRDefault="003D5032" w:rsidP="000B2212">
      <w:pPr>
        <w:pStyle w:val="SingleTxtG"/>
        <w:spacing w:after="240"/>
      </w:pPr>
      <w:r w:rsidRPr="007F510E">
        <w:t>16.</w:t>
      </w:r>
      <w:r w:rsidRPr="007F510E">
        <w:tab/>
        <w:t>Below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table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2012-2015,</w:t>
      </w:r>
      <w:r w:rsidR="007305F7">
        <w:t xml:space="preserve"> </w:t>
      </w:r>
      <w:r w:rsidRPr="007F510E">
        <w:t>totalling</w:t>
      </w:r>
      <w:r w:rsidR="007305F7">
        <w:t xml:space="preserve"> </w:t>
      </w:r>
      <w:r w:rsidRPr="007F510E">
        <w:t>QAR</w:t>
      </w:r>
      <w:r w:rsidR="007305F7">
        <w:t xml:space="preserve"> </w:t>
      </w:r>
      <w:r w:rsidRPr="007F510E">
        <w:t>14,765,695,287,</w:t>
      </w:r>
      <w:r w:rsidR="007305F7">
        <w:t xml:space="preserve"> </w:t>
      </w:r>
      <w:r w:rsidRPr="007F510E">
        <w:t>shared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sectors: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2456"/>
        <w:gridCol w:w="2457"/>
      </w:tblGrid>
      <w:tr w:rsidR="003D5032" w:rsidRPr="000B2212" w:rsidTr="000B2212">
        <w:trPr>
          <w:tblHeader/>
        </w:trPr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0B2212">
              <w:rPr>
                <w:i/>
                <w:sz w:val="16"/>
              </w:rPr>
              <w:t>Year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0B2212">
              <w:rPr>
                <w:i/>
                <w:sz w:val="16"/>
              </w:rPr>
              <w:t>Development</w:t>
            </w:r>
          </w:p>
        </w:tc>
        <w:tc>
          <w:tcPr>
            <w:tcW w:w="30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0B2212">
              <w:rPr>
                <w:i/>
                <w:sz w:val="16"/>
              </w:rPr>
              <w:t>Humanitarian</w:t>
            </w:r>
          </w:p>
        </w:tc>
      </w:tr>
      <w:tr w:rsidR="003D5032" w:rsidRPr="000B2212" w:rsidTr="000B2212">
        <w:tc>
          <w:tcPr>
            <w:tcW w:w="3005" w:type="dxa"/>
            <w:tcBorders>
              <w:top w:val="single" w:sz="12" w:space="0" w:color="auto"/>
            </w:tcBorders>
            <w:shd w:val="clear" w:color="auto" w:fill="auto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B2212">
              <w:rPr>
                <w:sz w:val="18"/>
              </w:rPr>
              <w:t>2012</w:t>
            </w:r>
          </w:p>
        </w:tc>
        <w:tc>
          <w:tcPr>
            <w:tcW w:w="30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172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799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801</w:t>
            </w:r>
          </w:p>
        </w:tc>
        <w:tc>
          <w:tcPr>
            <w:tcW w:w="30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788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787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355</w:t>
            </w:r>
          </w:p>
        </w:tc>
      </w:tr>
      <w:tr w:rsidR="003D5032" w:rsidRPr="000B2212" w:rsidTr="000B2212">
        <w:tc>
          <w:tcPr>
            <w:tcW w:w="3005" w:type="dxa"/>
            <w:shd w:val="clear" w:color="auto" w:fill="auto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B2212">
              <w:rPr>
                <w:sz w:val="18"/>
              </w:rPr>
              <w:t>2013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3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437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825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046</w:t>
            </w:r>
          </w:p>
        </w:tc>
        <w:tc>
          <w:tcPr>
            <w:tcW w:w="3006" w:type="dxa"/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652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247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657</w:t>
            </w:r>
          </w:p>
        </w:tc>
      </w:tr>
      <w:tr w:rsidR="003D5032" w:rsidRPr="000B2212" w:rsidTr="000B2212">
        <w:tc>
          <w:tcPr>
            <w:tcW w:w="3005" w:type="dxa"/>
            <w:shd w:val="clear" w:color="auto" w:fill="auto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B2212">
              <w:rPr>
                <w:sz w:val="18"/>
              </w:rPr>
              <w:t>2014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5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287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501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385</w:t>
            </w:r>
          </w:p>
        </w:tc>
        <w:tc>
          <w:tcPr>
            <w:tcW w:w="3006" w:type="dxa"/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593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724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442</w:t>
            </w:r>
          </w:p>
        </w:tc>
      </w:tr>
      <w:tr w:rsidR="003D5032" w:rsidRPr="000B2212" w:rsidTr="000B2212">
        <w:tc>
          <w:tcPr>
            <w:tcW w:w="3005" w:type="dxa"/>
            <w:shd w:val="clear" w:color="auto" w:fill="auto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B2212">
              <w:rPr>
                <w:sz w:val="18"/>
              </w:rPr>
              <w:t>2015</w:t>
            </w:r>
          </w:p>
        </w:tc>
        <w:tc>
          <w:tcPr>
            <w:tcW w:w="3005" w:type="dxa"/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B2212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154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646</w:t>
            </w:r>
            <w:r w:rsidR="007305F7">
              <w:rPr>
                <w:sz w:val="18"/>
              </w:rPr>
              <w:t xml:space="preserve"> </w:t>
            </w:r>
            <w:r w:rsidRPr="000B2212">
              <w:rPr>
                <w:sz w:val="18"/>
              </w:rPr>
              <w:t>108</w:t>
            </w:r>
          </w:p>
        </w:tc>
        <w:tc>
          <w:tcPr>
            <w:tcW w:w="3006" w:type="dxa"/>
            <w:shd w:val="clear" w:color="auto" w:fill="auto"/>
            <w:vAlign w:val="bottom"/>
          </w:tcPr>
          <w:p w:rsidR="003D5032" w:rsidRPr="000B2212" w:rsidRDefault="003D5032" w:rsidP="000B2212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</w:tbl>
    <w:p w:rsidR="003D5032" w:rsidRPr="007F510E" w:rsidRDefault="003D5032" w:rsidP="0049739C">
      <w:pPr>
        <w:pStyle w:val="SingleTxtG"/>
        <w:spacing w:before="240"/>
      </w:pPr>
      <w:r w:rsidRPr="007F510E">
        <w:t>17.</w:t>
      </w:r>
      <w:r w:rsidRPr="007F510E">
        <w:tab/>
        <w:t>Qatar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pillar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policy: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expanded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110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Asia,</w:t>
      </w:r>
      <w:r w:rsidR="007305F7">
        <w:t xml:space="preserve"> </w:t>
      </w:r>
      <w:r w:rsidRPr="007F510E">
        <w:t>Africa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regions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world.</w:t>
      </w:r>
    </w:p>
    <w:p w:rsidR="003D5032" w:rsidRPr="007F510E" w:rsidRDefault="003D5032" w:rsidP="004B3920">
      <w:pPr>
        <w:pStyle w:val="SingleTxtG"/>
      </w:pPr>
      <w:r w:rsidRPr="007F510E">
        <w:t>18.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trading</w:t>
      </w:r>
      <w:r w:rsidR="007305F7">
        <w:t xml:space="preserve"> </w:t>
      </w:r>
      <w:r w:rsidRPr="007F510E">
        <w:t>regime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open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world,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demonstrated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commercial</w:t>
      </w:r>
      <w:r w:rsidR="007305F7">
        <w:t xml:space="preserve"> </w:t>
      </w:r>
      <w:r w:rsidRPr="007F510E">
        <w:t>exchanges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160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world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continents.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concluded</w:t>
      </w:r>
      <w:r w:rsidR="007305F7">
        <w:t xml:space="preserve"> </w:t>
      </w:r>
      <w:r w:rsidRPr="007F510E">
        <w:t>trade</w:t>
      </w:r>
      <w:r w:rsidR="007305F7">
        <w:t xml:space="preserve"> </w:t>
      </w:r>
      <w:r w:rsidRPr="007F510E">
        <w:t>partnerships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agreements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encourage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investment</w:t>
      </w:r>
      <w:r w:rsidR="007305F7">
        <w:t xml:space="preserve"> </w:t>
      </w:r>
      <w:r w:rsidRPr="007F510E">
        <w:t>thanks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economic</w:t>
      </w:r>
      <w:r w:rsidR="007305F7">
        <w:t xml:space="preserve"> </w:t>
      </w:r>
      <w:r w:rsidRPr="007F510E">
        <w:t>system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open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economies.</w:t>
      </w:r>
    </w:p>
    <w:p w:rsidR="003D5032" w:rsidRPr="007F510E" w:rsidRDefault="00036D31" w:rsidP="00036D31">
      <w:pPr>
        <w:pStyle w:val="HChG"/>
      </w:pPr>
      <w:r>
        <w:tab/>
      </w:r>
      <w:r>
        <w:tab/>
      </w:r>
      <w:bookmarkStart w:id="4" w:name="_Toc494714045"/>
      <w:r w:rsidRPr="007F510E">
        <w:t>Part</w:t>
      </w:r>
      <w:r w:rsidR="007305F7">
        <w:t xml:space="preserve"> </w:t>
      </w:r>
      <w:r w:rsidR="003D5032" w:rsidRPr="007F510E">
        <w:t>II</w:t>
      </w:r>
      <w:r w:rsidR="007305F7">
        <w:t xml:space="preserve"> </w:t>
      </w:r>
      <w:r w:rsidR="00433195">
        <w:t>—</w:t>
      </w:r>
      <w:r w:rsidR="007305F7">
        <w:t xml:space="preserve"> </w:t>
      </w:r>
      <w:r w:rsidR="003D5032" w:rsidRPr="007F510E">
        <w:t>Replies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list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issues</w:t>
      </w:r>
      <w:r w:rsidR="007305F7">
        <w:t xml:space="preserve"> </w:t>
      </w:r>
      <w:r w:rsidR="003D5032" w:rsidRPr="007F510E">
        <w:t>prepared</w:t>
      </w:r>
      <w:r w:rsidR="007305F7">
        <w:t xml:space="preserve"> </w:t>
      </w:r>
      <w:r w:rsidR="003D5032" w:rsidRPr="007F510E">
        <w:t>by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Committee</w:t>
      </w:r>
      <w:r w:rsidR="007305F7">
        <w:t xml:space="preserve"> </w:t>
      </w:r>
      <w:r w:rsidR="003D5032" w:rsidRPr="007F510E">
        <w:t>against</w:t>
      </w:r>
      <w:r w:rsidR="007305F7">
        <w:t xml:space="preserve"> </w:t>
      </w:r>
      <w:r w:rsidR="003D5032" w:rsidRPr="007F510E">
        <w:t>Torture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document</w:t>
      </w:r>
      <w:r w:rsidR="007305F7">
        <w:t xml:space="preserve"> </w:t>
      </w:r>
      <w:r w:rsidR="003D5032" w:rsidRPr="007F510E">
        <w:t>CAT/C/QAT/QPR/3</w:t>
      </w:r>
      <w:bookmarkEnd w:id="4"/>
    </w:p>
    <w:p w:rsidR="003D5032" w:rsidRPr="007F510E" w:rsidRDefault="003D5032" w:rsidP="00790AFE">
      <w:pPr>
        <w:pStyle w:val="H1G"/>
      </w:pPr>
      <w:r w:rsidRPr="007F510E">
        <w:tab/>
      </w:r>
      <w:r w:rsidR="00790AFE">
        <w:tab/>
      </w:r>
      <w:bookmarkStart w:id="5" w:name="_Toc494714046"/>
      <w:r w:rsidRPr="007F510E">
        <w:t>Articles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4</w:t>
      </w:r>
      <w:bookmarkEnd w:id="5"/>
    </w:p>
    <w:p w:rsidR="003D5032" w:rsidRPr="007F510E" w:rsidRDefault="003D5032" w:rsidP="004B3920">
      <w:pPr>
        <w:pStyle w:val="SingleTxtG"/>
      </w:pPr>
      <w:r w:rsidRPr="007F510E">
        <w:t>19.</w:t>
      </w:r>
      <w:r w:rsidRPr="007F510E">
        <w:tab/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consider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punishable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that:</w:t>
      </w:r>
      <w:r w:rsidR="007305F7">
        <w:t xml:space="preserve"> </w:t>
      </w:r>
      <w:r w:rsidR="00A7245D">
        <w:t>“</w:t>
      </w:r>
      <w:r w:rsidRPr="007F510E">
        <w:t>All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equal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A7245D">
        <w:t>”</w:t>
      </w:r>
      <w:r w:rsidRPr="007F510E">
        <w:t>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reads:</w:t>
      </w:r>
      <w:r w:rsidR="007305F7">
        <w:t xml:space="preserve"> </w:t>
      </w:r>
      <w:r w:rsidR="00A7245D">
        <w:t>“</w:t>
      </w:r>
      <w:r w:rsidRPr="007F510E">
        <w:t>Personal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arrested,</w:t>
      </w:r>
      <w:r w:rsidR="007305F7">
        <w:t xml:space="preserve"> </w:t>
      </w:r>
      <w:r w:rsidRPr="007F510E">
        <w:t>detained,</w:t>
      </w:r>
      <w:r w:rsidR="007305F7">
        <w:t xml:space="preserve"> </w:t>
      </w:r>
      <w:r w:rsidRPr="007F510E">
        <w:t>searched,</w:t>
      </w:r>
      <w:r w:rsidR="007305F7">
        <w:t xml:space="preserve"> </w:t>
      </w:r>
      <w:r w:rsidRPr="007F510E">
        <w:t>neither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mobility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restricted</w:t>
      </w:r>
      <w:r w:rsidR="007305F7">
        <w:t xml:space="preserve"> </w:t>
      </w:r>
      <w:r w:rsidRPr="007F510E">
        <w:t>save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law;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subjected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degrading</w:t>
      </w:r>
      <w:r w:rsidR="007305F7">
        <w:t xml:space="preserve"> </w:t>
      </w:r>
      <w:r w:rsidRPr="007F510E">
        <w:t>treatment;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punishable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20.</w:t>
      </w:r>
      <w:r w:rsidRPr="007F510E">
        <w:tab/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addresses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corresponding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159:</w:t>
      </w:r>
      <w:r w:rsidR="007305F7">
        <w:t xml:space="preserve"> </w:t>
      </w:r>
      <w:r w:rsidR="00A7245D">
        <w:t>“</w:t>
      </w:r>
      <w:r w:rsidRPr="007F510E">
        <w:t>Whoever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servant,</w:t>
      </w:r>
      <w:r w:rsidR="007305F7">
        <w:t xml:space="preserve"> </w:t>
      </w:r>
      <w:r w:rsidRPr="007F510E">
        <w:t>uses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threat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witness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ordered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witness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admit</w:t>
      </w:r>
      <w:r w:rsidR="007305F7">
        <w:t xml:space="preserve"> </w:t>
      </w:r>
      <w:r w:rsidR="003967A0">
        <w:t>to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give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withholds</w:t>
      </w:r>
      <w:r w:rsidR="007305F7">
        <w:t xml:space="preserve"> </w:t>
      </w:r>
      <w:r w:rsidRPr="007F510E">
        <w:lastRenderedPageBreak/>
        <w:t>information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thereof,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ten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lead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disability.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capital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life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lead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death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victim.</w:t>
      </w:r>
      <w:r w:rsidR="00A7245D">
        <w:t>”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21.</w:t>
      </w:r>
      <w:r w:rsidRPr="007F510E">
        <w:tab/>
        <w:t>Article</w:t>
      </w:r>
      <w:r w:rsidR="007305F7">
        <w:t xml:space="preserve"> </w:t>
      </w:r>
      <w:r w:rsidRPr="007F510E">
        <w:t>159</w:t>
      </w:r>
      <w:r w:rsidR="007305F7">
        <w:t xml:space="preserve"> </w:t>
      </w:r>
      <w:r w:rsidRPr="007F510E">
        <w:t>bis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that:</w:t>
      </w:r>
      <w:r w:rsidR="007305F7">
        <w:t xml:space="preserve"> </w:t>
      </w:r>
      <w:r w:rsidR="00A7245D">
        <w:t>“</w:t>
      </w:r>
      <w:r w:rsidRPr="007F510E">
        <w:t>Whoever,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servant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acts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capacity,</w:t>
      </w:r>
      <w:r w:rsidR="007305F7">
        <w:t xml:space="preserve"> </w:t>
      </w:r>
      <w:r w:rsidRPr="007F510E">
        <w:t>uses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instigates,</w:t>
      </w:r>
      <w:r w:rsidR="007305F7">
        <w:t xml:space="preserve"> </w:t>
      </w:r>
      <w:r w:rsidRPr="007F510E">
        <w:t>agrees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consents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ten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causes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disability.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capital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life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death.</w:t>
      </w:r>
      <w:r w:rsidR="00A7245D">
        <w:t>”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22.</w:t>
      </w:r>
      <w:r w:rsidRPr="007F510E">
        <w:tab/>
        <w:t>Article</w:t>
      </w:r>
      <w:r w:rsidR="007305F7">
        <w:t xml:space="preserve"> </w:t>
      </w:r>
      <w:r w:rsidRPr="007F510E">
        <w:t>159</w:t>
      </w:r>
      <w:r w:rsidR="007305F7">
        <w:t xml:space="preserve"> </w:t>
      </w:r>
      <w:r w:rsidRPr="007F510E">
        <w:t>bis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continues:</w:t>
      </w:r>
      <w:r w:rsidR="007305F7">
        <w:t xml:space="preserve"> </w:t>
      </w:r>
      <w:r w:rsidR="00A7245D">
        <w:t>“</w:t>
      </w:r>
      <w:r w:rsidRPr="007F510E">
        <w:t>Torture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severe</w:t>
      </w:r>
      <w:r w:rsidR="007305F7">
        <w:t xml:space="preserve"> </w:t>
      </w:r>
      <w:r w:rsidRPr="007F510E">
        <w:t>pain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suffering,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emotional,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inflicted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purpose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someone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purposes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getting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confession,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punish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did,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suspected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doing</w:t>
      </w:r>
      <w:r w:rsidR="007305F7">
        <w:t xml:space="preserve"> </w:t>
      </w:r>
      <w:r w:rsidRPr="007F510E">
        <w:t>himself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someone</w:t>
      </w:r>
      <w:r w:rsidR="007305F7">
        <w:t xml:space="preserve"> </w:t>
      </w:r>
      <w:r w:rsidRPr="007F510E">
        <w:t>else,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intimidate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pain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suffering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due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solitary</w:t>
      </w:r>
      <w:r w:rsidR="007305F7">
        <w:t xml:space="preserve"> </w:t>
      </w:r>
      <w:r w:rsidRPr="007F510E">
        <w:t>captivity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kind.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pain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suffering</w:t>
      </w:r>
      <w:r w:rsidR="007305F7">
        <w:t xml:space="preserve"> </w:t>
      </w:r>
      <w:r w:rsidRPr="007F510E">
        <w:t>arising</w:t>
      </w:r>
      <w:r w:rsidR="007305F7">
        <w:t xml:space="preserve"> </w:t>
      </w:r>
      <w:r w:rsidRPr="007F510E">
        <w:t>only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penalties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attachments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penalties,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accidental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thereof.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23.</w:t>
      </w:r>
      <w:r w:rsidRPr="007F510E">
        <w:tab/>
        <w:t>The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above-mentioned</w:t>
      </w:r>
      <w:r w:rsidR="007305F7">
        <w:t xml:space="preserve"> </w:t>
      </w:r>
      <w:r w:rsidRPr="007F510E">
        <w:t>texts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replaced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2010.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reason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amendment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desire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harmonize</w:t>
      </w:r>
      <w:r w:rsidR="007305F7">
        <w:t xml:space="preserve"> </w:t>
      </w:r>
      <w:r w:rsidRPr="007F510E">
        <w:t>internal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instruments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party.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broadened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concept</w:t>
      </w:r>
      <w:r w:rsidR="007305F7">
        <w:t xml:space="preserve"> </w:t>
      </w:r>
      <w:r w:rsidRPr="007F510E">
        <w:t>of</w:t>
      </w:r>
      <w:r w:rsidR="007305F7">
        <w:t xml:space="preserve"> </w:t>
      </w:r>
      <w:r w:rsidR="00A7245D">
        <w:t>“</w:t>
      </w:r>
      <w:r w:rsidRPr="007F510E">
        <w:t>public</w:t>
      </w:r>
      <w:r w:rsidR="007305F7">
        <w:t xml:space="preserve"> </w:t>
      </w:r>
      <w:r w:rsidRPr="007F510E">
        <w:t>servant</w:t>
      </w:r>
      <w:r w:rsidR="00A7245D">
        <w:t>”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purposes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responsibility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punishment,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concept</w:t>
      </w:r>
      <w:r w:rsidR="007305F7">
        <w:t xml:space="preserve"> </w:t>
      </w:r>
      <w:r w:rsidRPr="007F510E">
        <w:t>of</w:t>
      </w:r>
      <w:r w:rsidR="007305F7">
        <w:t xml:space="preserve"> </w:t>
      </w:r>
      <w:r w:rsidR="00A7245D">
        <w:t>“</w:t>
      </w:r>
      <w:r w:rsidRPr="007F510E">
        <w:t>person</w:t>
      </w:r>
      <w:r w:rsidR="007305F7">
        <w:t xml:space="preserve"> </w:t>
      </w:r>
      <w:r w:rsidRPr="007F510E">
        <w:t>acting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capacity</w:t>
      </w:r>
      <w:r w:rsidR="00A7245D">
        <w:t>”</w:t>
      </w:r>
      <w:r w:rsidRPr="007F510E">
        <w:t>: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specified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additional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159</w:t>
      </w:r>
      <w:r w:rsidR="007305F7">
        <w:t xml:space="preserve"> </w:t>
      </w:r>
      <w:r w:rsidRPr="007F510E">
        <w:t>bis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offender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sense</w:t>
      </w:r>
      <w:r w:rsidR="007305F7">
        <w:t xml:space="preserve"> </w:t>
      </w:r>
      <w:r w:rsidRPr="007F510E">
        <w:t>laid</w:t>
      </w:r>
      <w:r w:rsidR="007305F7">
        <w:t xml:space="preserve"> </w:t>
      </w:r>
      <w:r w:rsidRPr="007F510E">
        <w:t>down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governing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service,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managing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resources,</w:t>
      </w:r>
      <w:r w:rsidR="007305F7">
        <w:t xml:space="preserve"> </w:t>
      </w:r>
      <w:r w:rsidRPr="007F510E">
        <w:t>but</w:t>
      </w:r>
      <w:r w:rsidR="007305F7">
        <w:t xml:space="preserve"> </w:t>
      </w:r>
      <w:r w:rsidRPr="007F510E">
        <w:t>rather</w:t>
      </w:r>
      <w:r w:rsidR="007305F7">
        <w:t xml:space="preserve"> </w:t>
      </w:r>
      <w:r w:rsidRPr="007F510E">
        <w:t>included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acting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capacity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committed.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broadened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concept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greater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greater</w:t>
      </w:r>
      <w:r w:rsidR="007305F7">
        <w:t xml:space="preserve"> </w:t>
      </w:r>
      <w:r w:rsidRPr="007F510E">
        <w:t>limitations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offender.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suffering</w:t>
      </w:r>
      <w:r w:rsidR="007305F7">
        <w:t xml:space="preserve"> </w:t>
      </w:r>
      <w:r w:rsidRPr="007F510E">
        <w:t>resulting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discrimination,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sort,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kind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harmonizing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concept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24.</w:t>
      </w:r>
      <w:r w:rsidRPr="007F510E">
        <w:tab/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strengthened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increasing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execution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gives</w:t>
      </w:r>
      <w:r w:rsidR="007305F7">
        <w:t xml:space="preserve"> </w:t>
      </w:r>
      <w:r w:rsidRPr="007F510E">
        <w:t>rise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death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victim.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inflicts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disability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offender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maximum</w:t>
      </w:r>
      <w:r w:rsidR="007305F7">
        <w:t xml:space="preserve"> </w:t>
      </w:r>
      <w:r w:rsidRPr="007F510E">
        <w:t>prison</w:t>
      </w:r>
      <w:r w:rsidR="007305F7">
        <w:t xml:space="preserve"> </w:t>
      </w:r>
      <w:r w:rsidRPr="007F510E">
        <w:t>sentence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years;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does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inflict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grave</w:t>
      </w:r>
      <w:r w:rsidR="007305F7">
        <w:t xml:space="preserve"> </w:t>
      </w:r>
      <w:r w:rsidRPr="007F510E">
        <w:t>result,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maximum</w:t>
      </w:r>
      <w:r w:rsidR="007305F7">
        <w:t xml:space="preserve"> </w:t>
      </w:r>
      <w:r w:rsidRPr="007F510E">
        <w:t>prison</w:t>
      </w:r>
      <w:r w:rsidR="007305F7">
        <w:t xml:space="preserve"> </w:t>
      </w:r>
      <w:r w:rsidRPr="007F510E">
        <w:t>sentence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years.</w:t>
      </w:r>
    </w:p>
    <w:p w:rsidR="003D5032" w:rsidRPr="007F510E" w:rsidRDefault="003D5032" w:rsidP="004B3920">
      <w:pPr>
        <w:pStyle w:val="SingleTxtG"/>
      </w:pPr>
      <w:r w:rsidRPr="007F510E">
        <w:t>25.</w:t>
      </w:r>
      <w:r w:rsidRPr="007F510E">
        <w:tab/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criminalized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acts</w:t>
      </w:r>
      <w:r w:rsidR="007305F7">
        <w:t xml:space="preserve"> </w:t>
      </w:r>
      <w:r w:rsidRPr="007F510E">
        <w:t>involving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ill-treatment,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threats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induce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victim,</w:t>
      </w:r>
      <w:r w:rsidR="007305F7">
        <w:t xml:space="preserve"> </w:t>
      </w:r>
      <w:r w:rsidRPr="007F510E">
        <w:t>whoever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might</w:t>
      </w:r>
      <w:r w:rsidR="007305F7">
        <w:t xml:space="preserve"> </w:t>
      </w:r>
      <w:r w:rsidRPr="007F510E">
        <w:t>be,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admit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make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thereon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withhold</w:t>
      </w:r>
      <w:r w:rsidR="007305F7">
        <w:t xml:space="preserve"> </w:t>
      </w:r>
      <w:r w:rsidRPr="007F510E">
        <w:t>anything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thereto.</w:t>
      </w:r>
    </w:p>
    <w:p w:rsidR="003D5032" w:rsidRPr="007F510E" w:rsidRDefault="003D5032" w:rsidP="004B3920">
      <w:pPr>
        <w:pStyle w:val="SingleTxtG"/>
      </w:pPr>
      <w:r w:rsidRPr="007F510E">
        <w:t>26.</w:t>
      </w:r>
      <w:r w:rsidRPr="007F510E">
        <w:tab/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criminalized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cruelty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functions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compelling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commit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authorizes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acts,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stipulated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161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2004:</w:t>
      </w:r>
      <w:r w:rsidR="007305F7">
        <w:t xml:space="preserve"> </w:t>
      </w:r>
      <w:r w:rsidR="00A7245D">
        <w:t>“</w:t>
      </w:r>
      <w:r w:rsidRPr="007F510E">
        <w:t>Whoever,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servant</w:t>
      </w:r>
      <w:r w:rsidR="007305F7">
        <w:t xml:space="preserve"> </w:t>
      </w:r>
      <w:r w:rsidRPr="007F510E">
        <w:t>uses</w:t>
      </w:r>
      <w:r w:rsidR="007305F7">
        <w:t xml:space="preserve"> </w:t>
      </w:r>
      <w:r w:rsidRPr="007F510E">
        <w:t>harshness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compels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authorizes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acts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three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and/or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fine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ten</w:t>
      </w:r>
      <w:r w:rsidR="007305F7">
        <w:t xml:space="preserve"> </w:t>
      </w:r>
      <w:r w:rsidRPr="007F510E">
        <w:t>thousand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riyals</w:t>
      </w:r>
      <w:r w:rsidR="007305F7">
        <w:t xml:space="preserve"> </w:t>
      </w:r>
      <w:r w:rsidRPr="007F510E">
        <w:t>(QR</w:t>
      </w:r>
      <w:r w:rsidR="007305F7">
        <w:t xml:space="preserve"> </w:t>
      </w:r>
      <w:r w:rsidRPr="007F510E">
        <w:t>10.000).</w:t>
      </w:r>
      <w:r w:rsidR="00A7245D">
        <w:t>”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criminalized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circumstances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indicated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163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2004,</w:t>
      </w:r>
      <w:r w:rsidR="007305F7">
        <w:t xml:space="preserve"> </w:t>
      </w:r>
      <w:r w:rsidRPr="007F510E">
        <w:t>stipulates:</w:t>
      </w:r>
      <w:r w:rsidR="007305F7">
        <w:t xml:space="preserve"> </w:t>
      </w:r>
      <w:r w:rsidR="00A7245D">
        <w:t>“</w:t>
      </w:r>
      <w:r w:rsidRPr="007F510E">
        <w:t>A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apply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arrests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imprisons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seizes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authorized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orders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convicted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severe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stipulated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perpetrator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convicted.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27.</w:t>
      </w:r>
      <w:r w:rsidRPr="007F510E">
        <w:tab/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equivalence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incitement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hand,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agreeing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even</w:t>
      </w:r>
      <w:r w:rsidR="007305F7">
        <w:t xml:space="preserve"> </w:t>
      </w:r>
      <w:r w:rsidRPr="007F510E">
        <w:t>passing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over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silence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hand.</w:t>
      </w:r>
      <w:r w:rsidR="007305F7">
        <w:t xml:space="preserve"> </w:t>
      </w:r>
      <w:r w:rsidRPr="007F510E">
        <w:t>Consequently,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foregoing,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mere</w:t>
      </w:r>
      <w:r w:rsidR="007305F7">
        <w:t xml:space="preserve"> </w:t>
      </w:r>
      <w:r w:rsidRPr="007F510E">
        <w:t>remaining</w:t>
      </w:r>
      <w:r w:rsidR="007305F7">
        <w:t xml:space="preserve"> </w:t>
      </w:r>
      <w:r w:rsidRPr="007F510E">
        <w:t>silent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knowledge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but</w:t>
      </w:r>
      <w:r w:rsidR="007305F7">
        <w:t xml:space="preserve"> </w:t>
      </w:r>
      <w:r w:rsidRPr="007F510E">
        <w:t>failing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measures,</w:t>
      </w:r>
      <w:r w:rsidR="007305F7">
        <w:t xml:space="preserve"> </w:t>
      </w:r>
      <w:r w:rsidRPr="007F510E">
        <w:t>tantamount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itself,</w:t>
      </w:r>
      <w:r w:rsidR="007305F7">
        <w:t xml:space="preserve"> </w:t>
      </w:r>
      <w:r w:rsidRPr="007F510E">
        <w:t>imposing</w:t>
      </w:r>
      <w:r w:rsidR="007305F7">
        <w:t xml:space="preserve"> </w:t>
      </w:r>
      <w:r w:rsidRPr="007F510E">
        <w:lastRenderedPageBreak/>
        <w:t>equivalent</w:t>
      </w:r>
      <w:r w:rsidR="007305F7">
        <w:t xml:space="preserve"> </w:t>
      </w:r>
      <w:r w:rsidRPr="007F510E">
        <w:t>penalties,</w:t>
      </w:r>
      <w:r w:rsidR="007305F7">
        <w:t xml:space="preserve"> </w:t>
      </w:r>
      <w:r w:rsidRPr="007F510E">
        <w:t>even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far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execution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remain</w:t>
      </w:r>
      <w:r w:rsidR="007305F7">
        <w:t xml:space="preserve"> </w:t>
      </w:r>
      <w:r w:rsidRPr="007F510E">
        <w:t>silent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leading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death,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acts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welcome</w:t>
      </w:r>
      <w:r w:rsidR="007305F7">
        <w:t xml:space="preserve"> </w:t>
      </w:r>
      <w:r w:rsidRPr="007F510E">
        <w:t>aggravation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penalty,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inducing</w:t>
      </w:r>
      <w:r w:rsidR="007305F7">
        <w:t xml:space="preserve"> </w:t>
      </w:r>
      <w:r w:rsidRPr="007F510E">
        <w:t>people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stand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commit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kind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28.</w:t>
      </w:r>
      <w:r w:rsidRPr="007F510E">
        <w:tab/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ill-treatment,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kind,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penalties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account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grave</w:t>
      </w:r>
      <w:r w:rsidR="007305F7">
        <w:t xml:space="preserve"> </w:t>
      </w:r>
      <w:r w:rsidRPr="007F510E">
        <w:t>nature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manner</w:t>
      </w:r>
      <w:r w:rsidR="007305F7">
        <w:t xml:space="preserve"> </w:t>
      </w:r>
      <w:r w:rsidRPr="007F510E">
        <w:t>stipulated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4,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2,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Convention.</w:t>
      </w:r>
    </w:p>
    <w:p w:rsidR="003D5032" w:rsidRPr="007F510E" w:rsidRDefault="003D5032" w:rsidP="00193D35">
      <w:pPr>
        <w:pStyle w:val="H1G"/>
      </w:pPr>
      <w:r w:rsidRPr="007F510E">
        <w:tab/>
      </w:r>
      <w:r w:rsidR="00193D35">
        <w:tab/>
      </w:r>
      <w:bookmarkStart w:id="6" w:name="_Toc494714047"/>
      <w:r w:rsidRPr="007F510E">
        <w:t>Article</w:t>
      </w:r>
      <w:r w:rsidR="007305F7">
        <w:t xml:space="preserve"> </w:t>
      </w:r>
      <w:r w:rsidRPr="007F510E">
        <w:t>2</w:t>
      </w:r>
      <w:bookmarkEnd w:id="6"/>
    </w:p>
    <w:p w:rsidR="003D5032" w:rsidRPr="007F510E" w:rsidRDefault="003D5032" w:rsidP="004D5969">
      <w:pPr>
        <w:pStyle w:val="H23G"/>
      </w:pPr>
      <w:r w:rsidRPr="007F510E">
        <w:tab/>
      </w:r>
      <w:r w:rsidRPr="007F510E">
        <w:tab/>
      </w:r>
      <w:bookmarkStart w:id="7" w:name="_Toc494714048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7"/>
    </w:p>
    <w:p w:rsidR="003D5032" w:rsidRPr="007F510E" w:rsidRDefault="003D5032" w:rsidP="004B3920">
      <w:pPr>
        <w:pStyle w:val="SingleTxtG"/>
      </w:pPr>
      <w:r w:rsidRPr="007F510E">
        <w:t>29.</w:t>
      </w:r>
      <w:r w:rsidRPr="007F510E">
        <w:tab/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keen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fundamental</w:t>
      </w:r>
      <w:r w:rsidR="007305F7">
        <w:t xml:space="preserve"> </w:t>
      </w:r>
      <w:r w:rsidRPr="007F510E">
        <w:t>safeguards,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citizens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immigrants</w:t>
      </w:r>
      <w:r w:rsidR="007305F7">
        <w:t xml:space="preserve"> </w:t>
      </w:r>
      <w:r w:rsidRPr="007F510E">
        <w:t>(male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female),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thereby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arbitrary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relatives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representatives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available,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examination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knowledge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taking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measures,</w:t>
      </w:r>
      <w:r w:rsidR="007305F7">
        <w:t xml:space="preserve"> </w:t>
      </w:r>
      <w:r w:rsidRPr="007F510E">
        <w:t>referring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female</w:t>
      </w:r>
      <w:r w:rsidR="007305F7">
        <w:t xml:space="preserve"> </w:t>
      </w:r>
      <w:r w:rsidRPr="007F510E">
        <w:t>personnel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investigations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women,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pregnant</w:t>
      </w:r>
      <w:r w:rsidR="007305F7">
        <w:t xml:space="preserve"> </w:t>
      </w:r>
      <w:r w:rsidRPr="007F510E">
        <w:t>detainees.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multilingual</w:t>
      </w:r>
      <w:r w:rsidR="007305F7">
        <w:t xml:space="preserve"> </w:t>
      </w:r>
      <w:r w:rsidRPr="007F510E">
        <w:t>interpreters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consular</w:t>
      </w:r>
      <w:r w:rsidR="007305F7">
        <w:t xml:space="preserve"> </w:t>
      </w:r>
      <w:r w:rsidRPr="007F510E">
        <w:t>officials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nationals.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30.</w:t>
      </w:r>
      <w:r w:rsidRPr="007F510E">
        <w:tab/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discrimination.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113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="003A5597">
        <w:t>Any</w:t>
      </w:r>
      <w:r w:rsidR="007305F7">
        <w:t xml:space="preserve"> </w:t>
      </w:r>
      <w:r w:rsidR="003A5597">
        <w:t>person</w:t>
      </w:r>
      <w:r w:rsidR="007305F7">
        <w:t xml:space="preserve"> </w:t>
      </w:r>
      <w:r w:rsidR="003A5597">
        <w:t>who</w:t>
      </w:r>
      <w:r w:rsidR="007305F7">
        <w:t xml:space="preserve"> </w:t>
      </w:r>
      <w:r w:rsidR="003A5597">
        <w:t>is</w:t>
      </w:r>
      <w:r w:rsidR="007305F7">
        <w:t xml:space="preserve"> </w:t>
      </w:r>
      <w:r w:rsidR="003A5597">
        <w:t>arrested</w:t>
      </w:r>
      <w:r w:rsidR="007305F7">
        <w:t xml:space="preserve"> </w:t>
      </w:r>
      <w:r w:rsidR="003A5597">
        <w:t>or</w:t>
      </w:r>
      <w:r w:rsidR="007305F7">
        <w:t xml:space="preserve"> </w:t>
      </w:r>
      <w:r w:rsidR="003A5597">
        <w:t>placed</w:t>
      </w:r>
      <w:r w:rsidR="007305F7">
        <w:t xml:space="preserve"> </w:t>
      </w:r>
      <w:r w:rsidR="003A5597">
        <w:t>in</w:t>
      </w:r>
      <w:r w:rsidR="007305F7">
        <w:t xml:space="preserve"> </w:t>
      </w:r>
      <w:r w:rsidR="003A5597">
        <w:t>pretrial</w:t>
      </w:r>
      <w:r w:rsidR="007305F7">
        <w:t xml:space="preserve"> </w:t>
      </w:r>
      <w:r w:rsidR="003A5597">
        <w:t>detention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informed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reasons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arrest,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attributed</w:t>
      </w:r>
      <w:r w:rsidR="007305F7">
        <w:t xml:space="preserve"> </w:t>
      </w:r>
      <w:r w:rsidRPr="007F510E">
        <w:t>thereto,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entitled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requests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attorney.</w:t>
      </w:r>
      <w:r w:rsidR="00A7245D">
        <w:t>”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114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When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specified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="00DE6BED">
        <w:t>pretrial</w:t>
      </w:r>
      <w:r w:rsidR="007305F7">
        <w:t xml:space="preserve"> </w:t>
      </w:r>
      <w:r w:rsidR="00DE6BED">
        <w:t>detention</w:t>
      </w:r>
      <w:r w:rsidRPr="007F510E">
        <w:t>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copy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="00DE6BED">
        <w:t>pretrial</w:t>
      </w:r>
      <w:r w:rsidR="007305F7">
        <w:t xml:space="preserve"> </w:t>
      </w:r>
      <w:r w:rsidR="00DE6BED">
        <w:t>detention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delivered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suspect,</w:t>
      </w:r>
      <w:r w:rsidR="007305F7">
        <w:t xml:space="preserve"> </w:t>
      </w:r>
      <w:r w:rsidRPr="007F510E">
        <w:t>stating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expiry</w:t>
      </w:r>
      <w:r w:rsidR="007305F7">
        <w:t xml:space="preserve"> </w:t>
      </w:r>
      <w:r w:rsidRPr="007F510E">
        <w:t>date,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signing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original</w:t>
      </w:r>
      <w:r w:rsidR="007305F7">
        <w:t xml:space="preserve"> </w:t>
      </w:r>
      <w:r w:rsidRPr="007F510E">
        <w:t>copy.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31.</w:t>
      </w:r>
      <w:r w:rsidRPr="007F510E">
        <w:tab/>
        <w:t>Article</w:t>
      </w:r>
      <w:r w:rsidR="007305F7">
        <w:t xml:space="preserve"> </w:t>
      </w:r>
      <w:r w:rsidRPr="007F510E">
        <w:t>115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="005F6943">
        <w:t>Unless</w:t>
      </w:r>
      <w:r w:rsidR="007305F7">
        <w:t xml:space="preserve"> </w:t>
      </w:r>
      <w:r w:rsidR="005F6943">
        <w:t>with</w:t>
      </w:r>
      <w:r w:rsidR="007305F7">
        <w:t xml:space="preserve"> </w:t>
      </w:r>
      <w:r w:rsidRPr="007F510E">
        <w:t>written</w:t>
      </w:r>
      <w:r w:rsidR="007305F7">
        <w:t xml:space="preserve"> </w:t>
      </w:r>
      <w:r w:rsidRPr="007F510E">
        <w:t>permission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management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="00DE6BED">
        <w:t>pretrial</w:t>
      </w:r>
      <w:r w:rsidR="007305F7">
        <w:t xml:space="preserve"> </w:t>
      </w:r>
      <w:r w:rsidR="00DE6BED">
        <w:t>detention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allow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officer,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directly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through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precautionary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inside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place,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record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</w:t>
      </w:r>
      <w:r w:rsidR="007305F7">
        <w:t xml:space="preserve"> </w:t>
      </w:r>
      <w:r w:rsidRPr="007F510E">
        <w:t>hoc</w:t>
      </w:r>
      <w:r w:rsidR="007305F7">
        <w:t xml:space="preserve"> </w:t>
      </w:r>
      <w:r w:rsidRPr="007F510E">
        <w:t>register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permitted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date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permission.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32.</w:t>
      </w:r>
      <w:r w:rsidRPr="007F510E">
        <w:tab/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2009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reform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distinction.</w:t>
      </w:r>
    </w:p>
    <w:p w:rsidR="003D5032" w:rsidRPr="007F510E" w:rsidRDefault="003D5032" w:rsidP="00E93F64">
      <w:pPr>
        <w:pStyle w:val="H23G"/>
      </w:pPr>
      <w:r w:rsidRPr="007F510E">
        <w:tab/>
      </w:r>
      <w:r w:rsidRPr="007F510E">
        <w:tab/>
      </w:r>
      <w:bookmarkStart w:id="8" w:name="_Toc494714049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8"/>
    </w:p>
    <w:p w:rsidR="003D5032" w:rsidRPr="007F510E" w:rsidRDefault="003D5032" w:rsidP="004B3920">
      <w:pPr>
        <w:pStyle w:val="SingleTxtG"/>
      </w:pPr>
      <w:r w:rsidRPr="007F510E">
        <w:t>33.</w:t>
      </w:r>
      <w:r w:rsidRPr="007F510E">
        <w:tab/>
        <w:t>All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="00001440">
        <w:t>are</w:t>
      </w:r>
      <w:r w:rsidR="007305F7">
        <w:t xml:space="preserve"> </w:t>
      </w:r>
      <w:r w:rsidRPr="007F510E">
        <w:t>entered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daily</w:t>
      </w:r>
      <w:r w:rsidR="007305F7">
        <w:t xml:space="preserve"> </w:t>
      </w:r>
      <w:r w:rsidRPr="007F510E">
        <w:t>central</w:t>
      </w:r>
      <w:r w:rsidR="007305F7">
        <w:t xml:space="preserve"> </w:t>
      </w:r>
      <w:r w:rsidRPr="007F510E">
        <w:t>register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services;</w:t>
      </w:r>
      <w:r w:rsidR="007305F7">
        <w:t xml:space="preserve"> </w:t>
      </w:r>
      <w:r w:rsidRPr="007F510E">
        <w:t>furthermore,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standard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regime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applied,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links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themselves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purpose.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service,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enters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names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acts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register.</w:t>
      </w:r>
    </w:p>
    <w:p w:rsidR="003D5032" w:rsidRPr="007F510E" w:rsidRDefault="003D5032" w:rsidP="004B3920">
      <w:pPr>
        <w:pStyle w:val="SingleTxtG"/>
      </w:pPr>
      <w:r w:rsidRPr="007F510E">
        <w:t>34.</w:t>
      </w:r>
      <w:r w:rsidRPr="007F510E">
        <w:tab/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types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mechanism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effective</w:t>
      </w:r>
      <w:r w:rsidR="007305F7">
        <w:t xml:space="preserve"> </w:t>
      </w:r>
      <w:r w:rsidRPr="007F510E">
        <w:t>observation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(police</w:t>
      </w:r>
      <w:r w:rsidR="007305F7">
        <w:t xml:space="preserve"> </w:t>
      </w:r>
      <w:r w:rsidRPr="007F510E">
        <w:t>officers)</w:t>
      </w:r>
      <w:r w:rsidR="007305F7">
        <w:t xml:space="preserve"> </w:t>
      </w:r>
      <w:r w:rsidRPr="007F510E">
        <w:t>abide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detainees,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203490">
      <w:pPr>
        <w:pStyle w:val="Bullet1G"/>
      </w:pPr>
      <w:r w:rsidRPr="00D86726">
        <w:rPr>
          <w:b/>
        </w:rPr>
        <w:t>Judicial</w:t>
      </w:r>
      <w:r w:rsidR="007305F7">
        <w:rPr>
          <w:b/>
        </w:rPr>
        <w:t xml:space="preserve"> </w:t>
      </w:r>
      <w:r w:rsidRPr="00D86726">
        <w:rPr>
          <w:b/>
        </w:rPr>
        <w:t>monitoring</w:t>
      </w:r>
      <w:r w:rsidR="007305F7">
        <w:rPr>
          <w:b/>
        </w:rPr>
        <w:t xml:space="preserve"> </w:t>
      </w:r>
      <w:r w:rsidRPr="00D86726">
        <w:rPr>
          <w:b/>
        </w:rPr>
        <w:t>of</w:t>
      </w:r>
      <w:r w:rsidR="007305F7">
        <w:rPr>
          <w:b/>
        </w:rPr>
        <w:t xml:space="preserve"> </w:t>
      </w:r>
      <w:r w:rsidRPr="00D86726">
        <w:rPr>
          <w:b/>
        </w:rPr>
        <w:t>the</w:t>
      </w:r>
      <w:r w:rsidR="007305F7">
        <w:rPr>
          <w:b/>
        </w:rPr>
        <w:t xml:space="preserve"> </w:t>
      </w:r>
      <w:r w:rsidRPr="00D86726">
        <w:rPr>
          <w:b/>
        </w:rPr>
        <w:t>conditions</w:t>
      </w:r>
      <w:r w:rsidR="007305F7">
        <w:rPr>
          <w:b/>
        </w:rPr>
        <w:t xml:space="preserve"> </w:t>
      </w:r>
      <w:r w:rsidRPr="00D86726">
        <w:rPr>
          <w:b/>
        </w:rPr>
        <w:t>of</w:t>
      </w:r>
      <w:r w:rsidR="007305F7">
        <w:rPr>
          <w:b/>
        </w:rPr>
        <w:t xml:space="preserve"> </w:t>
      </w:r>
      <w:r w:rsidRPr="00D86726">
        <w:rPr>
          <w:b/>
        </w:rPr>
        <w:t>detainees</w:t>
      </w:r>
      <w:r w:rsidRPr="007F510E">
        <w:t>: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authorizes</w:t>
      </w:r>
      <w:r w:rsidR="007305F7">
        <w:t xml:space="preserve"> </w:t>
      </w:r>
      <w:r w:rsidRPr="007F510E">
        <w:t>officials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establishments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jurisdiction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illegally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verify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legitimacy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warrants,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detainee,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ill-treatment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them;</w:t>
      </w:r>
    </w:p>
    <w:p w:rsidR="003D5032" w:rsidRPr="007F510E" w:rsidRDefault="003D5032" w:rsidP="00203490">
      <w:pPr>
        <w:pStyle w:val="Bullet1G"/>
      </w:pPr>
      <w:r w:rsidRPr="00D86726">
        <w:rPr>
          <w:b/>
        </w:rPr>
        <w:lastRenderedPageBreak/>
        <w:t>Independent</w:t>
      </w:r>
      <w:r w:rsidR="007305F7">
        <w:rPr>
          <w:b/>
        </w:rPr>
        <w:t xml:space="preserve"> </w:t>
      </w:r>
      <w:r w:rsidRPr="00D86726">
        <w:rPr>
          <w:b/>
        </w:rPr>
        <w:t>national</w:t>
      </w:r>
      <w:r w:rsidR="007305F7">
        <w:rPr>
          <w:b/>
        </w:rPr>
        <w:t xml:space="preserve"> </w:t>
      </w:r>
      <w:r w:rsidRPr="00D86726">
        <w:rPr>
          <w:b/>
        </w:rPr>
        <w:t>monitoring</w:t>
      </w:r>
      <w:r w:rsidR="007305F7">
        <w:rPr>
          <w:b/>
        </w:rPr>
        <w:t xml:space="preserve"> </w:t>
      </w:r>
      <w:r w:rsidRPr="00D86726">
        <w:rPr>
          <w:b/>
        </w:rPr>
        <w:t>mechanisms</w:t>
      </w:r>
      <w:r w:rsidRPr="007F510E">
        <w:t>: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undertaken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decision-making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Interior;</w:t>
      </w:r>
    </w:p>
    <w:p w:rsidR="003D5032" w:rsidRPr="007F510E" w:rsidRDefault="003D5032" w:rsidP="00203490">
      <w:pPr>
        <w:pStyle w:val="Bullet1G"/>
      </w:pPr>
      <w:r w:rsidRPr="00D86726">
        <w:rPr>
          <w:b/>
        </w:rPr>
        <w:t>Monitoring</w:t>
      </w:r>
      <w:r w:rsidR="007305F7">
        <w:rPr>
          <w:b/>
        </w:rPr>
        <w:t xml:space="preserve"> </w:t>
      </w:r>
      <w:r w:rsidRPr="00D86726">
        <w:rPr>
          <w:b/>
        </w:rPr>
        <w:t>and</w:t>
      </w:r>
      <w:r w:rsidR="007305F7">
        <w:rPr>
          <w:b/>
        </w:rPr>
        <w:t xml:space="preserve"> </w:t>
      </w:r>
      <w:r w:rsidRPr="00D86726">
        <w:rPr>
          <w:b/>
        </w:rPr>
        <w:t>observation</w:t>
      </w:r>
      <w:r w:rsidR="007305F7">
        <w:rPr>
          <w:b/>
        </w:rPr>
        <w:t xml:space="preserve"> </w:t>
      </w:r>
      <w:r w:rsidRPr="00D86726">
        <w:rPr>
          <w:b/>
        </w:rPr>
        <w:t>mechanisms</w:t>
      </w:r>
      <w:r w:rsidR="007305F7">
        <w:rPr>
          <w:b/>
        </w:rPr>
        <w:t xml:space="preserve"> </w:t>
      </w:r>
      <w:r w:rsidRPr="00D86726">
        <w:rPr>
          <w:b/>
        </w:rPr>
        <w:t>of</w:t>
      </w:r>
      <w:r w:rsidR="007305F7">
        <w:rPr>
          <w:b/>
        </w:rPr>
        <w:t xml:space="preserve"> </w:t>
      </w:r>
      <w:r w:rsidRPr="00D86726">
        <w:rPr>
          <w:b/>
        </w:rPr>
        <w:t>the</w:t>
      </w:r>
      <w:r w:rsidR="007305F7">
        <w:rPr>
          <w:b/>
        </w:rPr>
        <w:t xml:space="preserve"> </w:t>
      </w:r>
      <w:r w:rsidRPr="00D86726">
        <w:rPr>
          <w:b/>
        </w:rPr>
        <w:t>Ministry</w:t>
      </w:r>
      <w:r w:rsidR="007305F7">
        <w:rPr>
          <w:b/>
        </w:rPr>
        <w:t xml:space="preserve"> </w:t>
      </w:r>
      <w:r w:rsidRPr="00D86726">
        <w:rPr>
          <w:b/>
        </w:rPr>
        <w:t>of</w:t>
      </w:r>
      <w:r w:rsidR="007305F7">
        <w:rPr>
          <w:b/>
        </w:rPr>
        <w:t xml:space="preserve"> </w:t>
      </w:r>
      <w:r w:rsidRPr="00D86726">
        <w:rPr>
          <w:b/>
        </w:rPr>
        <w:t>the</w:t>
      </w:r>
      <w:r w:rsidR="007305F7">
        <w:rPr>
          <w:b/>
        </w:rPr>
        <w:t xml:space="preserve"> </w:t>
      </w:r>
      <w:r w:rsidRPr="00D86726">
        <w:rPr>
          <w:b/>
        </w:rPr>
        <w:t>Interior</w:t>
      </w:r>
      <w:r w:rsidRPr="007F510E">
        <w:t>: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consist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assessment</w:t>
      </w:r>
      <w:r w:rsidR="007305F7">
        <w:t xml:space="preserve"> </w:t>
      </w:r>
      <w:r w:rsidRPr="007F510E">
        <w:t>mechanism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undertaken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unannounced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teams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prisons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submission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thereon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decision-making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Ministry,</w:t>
      </w:r>
      <w:r w:rsidR="007305F7">
        <w:t xml:space="preserve"> </w:t>
      </w:r>
      <w:r w:rsidRPr="007F510E">
        <w:t>accompanied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recommendations.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35.</w:t>
      </w:r>
      <w:r w:rsidRPr="007F510E">
        <w:tab/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mechanisms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accountability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accountability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transparency,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apply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shown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involved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misuse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authority.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="00B75F58">
        <w:t>proceedings</w:t>
      </w:r>
      <w:r w:rsidRPr="007F510E">
        <w:t>,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prejudice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bring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necessary,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71,</w:t>
      </w:r>
      <w:r w:rsidR="007305F7">
        <w:t xml:space="preserve"> </w:t>
      </w:r>
      <w:r w:rsidRPr="007F510E">
        <w:t>72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73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military</w:t>
      </w:r>
      <w:r w:rsidR="007305F7">
        <w:t xml:space="preserve"> </w:t>
      </w:r>
      <w:r w:rsidRPr="007F510E">
        <w:t>service.</w:t>
      </w:r>
    </w:p>
    <w:p w:rsidR="003D5032" w:rsidRPr="007F510E" w:rsidRDefault="003D5032" w:rsidP="004B3920">
      <w:pPr>
        <w:pStyle w:val="SingleTxtG"/>
      </w:pPr>
      <w:r w:rsidRPr="007F510E">
        <w:t>36.</w:t>
      </w:r>
      <w:r w:rsidRPr="007F510E">
        <w:tab/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decided,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guaranteed,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arrested,</w:t>
      </w:r>
      <w:r w:rsidR="007305F7">
        <w:t xml:space="preserve"> </w:t>
      </w:r>
      <w:r w:rsidRPr="007F510E">
        <w:t>detained,</w:t>
      </w:r>
      <w:r w:rsidR="007305F7">
        <w:t xml:space="preserve"> </w:t>
      </w:r>
      <w:r w:rsidRPr="007F510E">
        <w:t>searched,</w:t>
      </w:r>
      <w:r w:rsidR="007305F7">
        <w:t xml:space="preserve"> </w:t>
      </w:r>
      <w:r w:rsidRPr="007F510E">
        <w:t>nor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mobility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restricted</w:t>
      </w:r>
      <w:r w:rsidR="007305F7">
        <w:t xml:space="preserve"> </w:t>
      </w:r>
      <w:r w:rsidRPr="007F510E">
        <w:t>save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law;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therefore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</w:p>
    <w:p w:rsidR="003D5032" w:rsidRPr="007F510E" w:rsidRDefault="003D5032" w:rsidP="004B3920">
      <w:pPr>
        <w:pStyle w:val="SingleTxtG"/>
      </w:pPr>
      <w:r w:rsidRPr="007F510E">
        <w:t>37.</w:t>
      </w:r>
      <w:r w:rsidRPr="007F510E">
        <w:tab/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decided,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presumed</w:t>
      </w:r>
      <w:r w:rsidR="007305F7">
        <w:t xml:space="preserve"> </w:t>
      </w:r>
      <w:r w:rsidRPr="007F510E">
        <w:t>innocent</w:t>
      </w:r>
      <w:r w:rsidR="007305F7">
        <w:t xml:space="preserve"> </w:t>
      </w:r>
      <w:r w:rsidRPr="007F510E">
        <w:t>until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="002C08AF">
        <w:t>guilt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proved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defence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ensured.</w:t>
      </w:r>
    </w:p>
    <w:p w:rsidR="003D5032" w:rsidRPr="007F510E" w:rsidRDefault="003D5032" w:rsidP="004B3920">
      <w:pPr>
        <w:pStyle w:val="SingleTxtG"/>
      </w:pPr>
      <w:r w:rsidRPr="007F510E">
        <w:t>38.</w:t>
      </w:r>
      <w:r w:rsidRPr="007F510E">
        <w:tab/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firm</w:t>
      </w:r>
      <w:r w:rsidR="007305F7">
        <w:t xml:space="preserve"> </w:t>
      </w:r>
      <w:r w:rsidRPr="007F510E">
        <w:t>constitutional</w:t>
      </w:r>
      <w:r w:rsidR="007305F7">
        <w:t xml:space="preserve"> </w:t>
      </w:r>
      <w:r w:rsidRPr="007F510E">
        <w:t>rules,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stipulates,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40,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treated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way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preserves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dignity,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harmed</w:t>
      </w:r>
      <w:r w:rsidR="007305F7">
        <w:t xml:space="preserve"> </w:t>
      </w:r>
      <w:r w:rsidRPr="007F510E">
        <w:t>physically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morally.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remind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remain</w:t>
      </w:r>
      <w:r w:rsidR="007305F7">
        <w:t xml:space="preserve"> </w:t>
      </w:r>
      <w:r w:rsidRPr="007F510E">
        <w:t>silent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wishes.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39.</w:t>
      </w:r>
      <w:r w:rsidRPr="007F510E">
        <w:tab/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apparent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foregoing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inform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above-mentioned</w:t>
      </w:r>
      <w:r w:rsidR="007305F7">
        <w:t xml:space="preserve"> </w:t>
      </w:r>
      <w:r w:rsidRPr="007F510E">
        <w:t>fundamental</w:t>
      </w:r>
      <w:r w:rsidR="007305F7">
        <w:t xml:space="preserve"> </w:t>
      </w:r>
      <w:r w:rsidRPr="007F510E">
        <w:t>safeguards,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remain</w:t>
      </w:r>
      <w:r w:rsidR="007305F7">
        <w:t xml:space="preserve"> </w:t>
      </w:r>
      <w:r w:rsidRPr="007F510E">
        <w:t>silent,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sees</w:t>
      </w:r>
      <w:r w:rsidR="007305F7">
        <w:t xml:space="preserve"> </w:t>
      </w:r>
      <w:r w:rsidRPr="007F510E">
        <w:t>fit,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stipulated,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2006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lawyer</w:t>
      </w:r>
      <w:r w:rsidR="007305F7">
        <w:t xml:space="preserve"> </w:t>
      </w:r>
      <w:r w:rsidRPr="007F510E">
        <w:t>pursues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profession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bound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facilities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smooth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tasks,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hence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allow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present.</w:t>
      </w:r>
    </w:p>
    <w:p w:rsidR="003D5032" w:rsidRPr="007F510E" w:rsidRDefault="003D5032" w:rsidP="004B3920">
      <w:pPr>
        <w:pStyle w:val="SingleTxtG"/>
      </w:pPr>
      <w:r w:rsidRPr="007F510E">
        <w:t>40.</w:t>
      </w:r>
      <w:r w:rsidRPr="007F510E">
        <w:tab/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comply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procedures,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either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28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affiliated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supervision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control.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violate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breach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job,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affiliated,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consider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case.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initiation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officer,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prejudice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action.</w:t>
      </w:r>
    </w:p>
    <w:p w:rsidR="003D5032" w:rsidRPr="007F510E" w:rsidRDefault="003D5032" w:rsidP="004B3920">
      <w:pPr>
        <w:pStyle w:val="SingleTxtG"/>
      </w:pPr>
      <w:r w:rsidRPr="007F510E">
        <w:t>41.</w:t>
      </w:r>
      <w:r w:rsidRPr="007F510E">
        <w:tab/>
        <w:t>Since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receives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minutes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required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do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refer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42.</w:t>
      </w:r>
      <w:r w:rsidRPr="007F510E">
        <w:tab/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then</w:t>
      </w:r>
      <w:r w:rsidR="007305F7">
        <w:t xml:space="preserve"> </w:t>
      </w:r>
      <w:r w:rsidRPr="007F510E">
        <w:t>ascertain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ensured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above-mentioned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safeguards: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ask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works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determine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infraction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shortcoming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work,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Inasmuch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lastRenderedPageBreak/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play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role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receiving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above-mentioned</w:t>
      </w:r>
      <w:r w:rsidR="007305F7">
        <w:t xml:space="preserve"> </w:t>
      </w:r>
      <w:r w:rsidRPr="007F510E">
        <w:t>accused.</w:t>
      </w:r>
      <w:r w:rsidR="007305F7">
        <w:t xml:space="preserve"> </w:t>
      </w:r>
      <w:r w:rsidRPr="007F510E">
        <w:t>Similarly,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whose</w:t>
      </w:r>
      <w:r w:rsidR="007305F7">
        <w:t xml:space="preserve"> </w:t>
      </w:r>
      <w:r w:rsidRPr="007F510E">
        <w:t>legally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infringed.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43.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video</w:t>
      </w:r>
      <w:r w:rsidR="007305F7">
        <w:t xml:space="preserve"> </w:t>
      </w:r>
      <w:r w:rsidRPr="007F510E">
        <w:t>recording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interrogations,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spare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effort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modern</w:t>
      </w:r>
      <w:r w:rsidR="007305F7">
        <w:t xml:space="preserve"> </w:t>
      </w:r>
      <w:r w:rsidRPr="007F510E">
        <w:t>technical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clarify,</w:t>
      </w:r>
      <w:r w:rsidR="007305F7">
        <w:t xml:space="preserve"> </w:t>
      </w:r>
      <w:r w:rsidRPr="007F510E">
        <w:t>confirm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document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incident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investigation.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video</w:t>
      </w:r>
      <w:r w:rsidR="007305F7">
        <w:t xml:space="preserve"> </w:t>
      </w:r>
      <w:r w:rsidRPr="007F510E">
        <w:t>sampling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main</w:t>
      </w:r>
      <w:r w:rsidR="007305F7">
        <w:t xml:space="preserve"> </w:t>
      </w:r>
      <w:r w:rsidRPr="007F510E">
        <w:t>events: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asks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technical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sample</w:t>
      </w:r>
      <w:r w:rsidR="007305F7">
        <w:t xml:space="preserve"> </w:t>
      </w:r>
      <w:r w:rsidRPr="007F510E">
        <w:t>recordings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scene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lawyers,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confirms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crime,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explain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re-enact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sample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recorded</w:t>
      </w:r>
      <w:r w:rsidR="007305F7">
        <w:t xml:space="preserve"> </w:t>
      </w:r>
      <w:r w:rsidRPr="007F510E">
        <w:t>audiovisually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video,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rely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supporting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spaces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prisons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departments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units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camera</w:t>
      </w:r>
      <w:r w:rsidR="007305F7">
        <w:t xml:space="preserve"> </w:t>
      </w:r>
      <w:r w:rsidRPr="007F510E">
        <w:t>monitoring,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records</w:t>
      </w:r>
      <w:r w:rsidR="007305F7">
        <w:t xml:space="preserve"> </w:t>
      </w:r>
      <w:r w:rsidRPr="007F510E">
        <w:t>everything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takes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there,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future</w:t>
      </w:r>
      <w:r w:rsidR="007305F7">
        <w:t xml:space="preserve"> </w:t>
      </w:r>
      <w:r w:rsidRPr="007F510E">
        <w:t>reference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need.</w:t>
      </w:r>
    </w:p>
    <w:p w:rsidR="003D5032" w:rsidRPr="007F510E" w:rsidRDefault="003D5032" w:rsidP="004B3920">
      <w:pPr>
        <w:pStyle w:val="SingleTxtG"/>
      </w:pPr>
      <w:r w:rsidRPr="007F510E">
        <w:t>44.</w:t>
      </w:r>
      <w:r w:rsidRPr="007F510E">
        <w:tab/>
        <w:t>Qatar</w:t>
      </w:r>
      <w:r w:rsidR="007305F7">
        <w:t xml:space="preserve"> </w:t>
      </w:r>
      <w:r w:rsidRPr="007F510E">
        <w:t>ensures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recorded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undertakes</w:t>
      </w:r>
      <w:r w:rsidR="007305F7">
        <w:t xml:space="preserve"> </w:t>
      </w:r>
      <w:r w:rsidRPr="007F510E">
        <w:t>effective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gauge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compliance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employees.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divided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types: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pre</w:t>
      </w:r>
      <w:r w:rsidR="00904643">
        <w:t>trial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warrant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second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mandatory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order.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cases,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governing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recording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outlined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following.</w:t>
      </w:r>
    </w:p>
    <w:p w:rsidR="003D5032" w:rsidRPr="007F510E" w:rsidRDefault="003D5032" w:rsidP="004B3920">
      <w:pPr>
        <w:pStyle w:val="SingleTxtG"/>
      </w:pPr>
      <w:r w:rsidRPr="007F510E">
        <w:t>45.</w:t>
      </w:r>
      <w:r w:rsidRPr="007F510E">
        <w:tab/>
        <w:t>If,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interrogation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appears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attribute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incident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</w:t>
      </w:r>
      <w:r w:rsidR="005C176F">
        <w:t>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misdemeanour</w:t>
      </w:r>
      <w:r w:rsidR="007305F7">
        <w:t xml:space="preserve"> </w:t>
      </w:r>
      <w:r w:rsidRPr="007F510E">
        <w:t>punishable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six</w:t>
      </w:r>
      <w:r w:rsidR="007305F7">
        <w:t xml:space="preserve"> </w:t>
      </w:r>
      <w:r w:rsidRPr="007F510E">
        <w:t>months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issue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always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fixed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known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punishable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detention.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name,</w:t>
      </w:r>
      <w:r w:rsidR="007305F7">
        <w:t xml:space="preserve"> </w:t>
      </w:r>
      <w:r w:rsidRPr="007F510E">
        <w:t>title,</w:t>
      </w:r>
      <w:r w:rsidR="007305F7">
        <w:t xml:space="preserve"> </w:t>
      </w:r>
      <w:r w:rsidRPr="007F510E">
        <w:t>profession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brought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him,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order,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name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signature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works.</w:t>
      </w:r>
      <w:r w:rsidR="007305F7">
        <w:t xml:space="preserve"> </w:t>
      </w:r>
    </w:p>
    <w:p w:rsidR="003D5032" w:rsidRPr="007F510E" w:rsidRDefault="003D5032" w:rsidP="004B3920">
      <w:pPr>
        <w:pStyle w:val="SingleTxtG"/>
      </w:pPr>
      <w:r w:rsidRPr="007F510E">
        <w:t>46.</w:t>
      </w:r>
      <w:r w:rsidRPr="007F510E">
        <w:tab/>
        <w:t>As</w:t>
      </w:r>
      <w:r w:rsidR="007305F7">
        <w:t xml:space="preserve"> </w:t>
      </w:r>
      <w:r w:rsidRPr="007F510E">
        <w:t>indicated</w:t>
      </w:r>
      <w:r w:rsidR="007305F7">
        <w:t xml:space="preserve"> </w:t>
      </w:r>
      <w:r w:rsidRPr="007F510E">
        <w:t>previously,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contain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provision</w:t>
      </w:r>
      <w:r w:rsidR="007305F7">
        <w:t xml:space="preserve"> </w:t>
      </w:r>
      <w:r w:rsidRPr="007F510E">
        <w:t>applying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incident,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it.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placing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copy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showing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date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expires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receipt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signed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original.</w:t>
      </w:r>
    </w:p>
    <w:p w:rsidR="003D5032" w:rsidRPr="007F510E" w:rsidRDefault="003D5032" w:rsidP="004B3920">
      <w:pPr>
        <w:pStyle w:val="SingleTxtG"/>
      </w:pPr>
      <w:r w:rsidRPr="007F510E">
        <w:t>47.</w:t>
      </w:r>
      <w:r w:rsidRPr="007F510E">
        <w:tab/>
        <w:t>In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cases,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order,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placed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reform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penalties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written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standard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purpose,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longer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specified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order.</w:t>
      </w:r>
      <w:r w:rsidRPr="00C542CC">
        <w:rPr>
          <w:rStyle w:val="FootnoteReference"/>
        </w:rPr>
        <w:footnoteReference w:id="3"/>
      </w:r>
    </w:p>
    <w:p w:rsidR="003D5032" w:rsidRPr="007F510E" w:rsidRDefault="003D5032" w:rsidP="004B3920">
      <w:pPr>
        <w:pStyle w:val="SingleTxtG"/>
      </w:pPr>
      <w:r w:rsidRPr="007F510E">
        <w:t>48.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health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examinations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entry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unit</w:t>
      </w:r>
      <w:r w:rsidR="007305F7">
        <w:t xml:space="preserve"> </w:t>
      </w:r>
      <w:r w:rsidRPr="007F510E">
        <w:t>headed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doctor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health,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nutrition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detainees;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institution.</w:t>
      </w:r>
    </w:p>
    <w:p w:rsidR="003D5032" w:rsidRPr="007F510E" w:rsidRDefault="003D5032" w:rsidP="004B3920">
      <w:pPr>
        <w:pStyle w:val="SingleTxtG"/>
      </w:pPr>
      <w:r w:rsidRPr="007F510E">
        <w:t>49.</w:t>
      </w:r>
      <w:r w:rsidRPr="007F510E">
        <w:tab/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cases,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indicated</w:t>
      </w:r>
      <w:r w:rsidR="007305F7">
        <w:t xml:space="preserve"> </w:t>
      </w:r>
      <w:r w:rsidRPr="007F510E">
        <w:t>above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report,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authorizes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designated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located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jurisdiction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illegal</w:t>
      </w:r>
      <w:r w:rsidR="007305F7">
        <w:t xml:space="preserve"> </w:t>
      </w:r>
      <w:r w:rsidRPr="007F510E">
        <w:t>detainee.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registers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warrants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copies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them;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wish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make.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get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request.</w:t>
      </w:r>
      <w:r w:rsidRPr="00C542CC">
        <w:rPr>
          <w:rStyle w:val="FootnoteReference"/>
        </w:rPr>
        <w:footnoteReference w:id="4"/>
      </w:r>
    </w:p>
    <w:p w:rsidR="003D5032" w:rsidRPr="007F510E" w:rsidRDefault="003D5032" w:rsidP="004B3920">
      <w:pPr>
        <w:pStyle w:val="SingleTxtG"/>
      </w:pPr>
      <w:r w:rsidRPr="007F510E">
        <w:lastRenderedPageBreak/>
        <w:t>50.</w:t>
      </w:r>
      <w:r w:rsidRPr="007F510E">
        <w:tab/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becomes</w:t>
      </w:r>
      <w:r w:rsidR="007305F7">
        <w:t xml:space="preserve"> </w:t>
      </w:r>
      <w:r w:rsidRPr="007F510E">
        <w:t>aware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illegal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designated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inform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go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detained,</w:t>
      </w:r>
      <w:r w:rsidR="007305F7">
        <w:t xml:space="preserve"> </w:t>
      </w:r>
      <w:r w:rsidRPr="007F510E">
        <w:t>investigate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illegally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person.</w:t>
      </w:r>
    </w:p>
    <w:p w:rsidR="003D5032" w:rsidRPr="007F510E" w:rsidRDefault="003D5032" w:rsidP="004B3920">
      <w:pPr>
        <w:pStyle w:val="SingleTxtG"/>
      </w:pPr>
      <w:r w:rsidRPr="007F510E">
        <w:t>51.</w:t>
      </w:r>
      <w:r w:rsidRPr="007F510E">
        <w:tab/>
        <w:t>Finally,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may,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time,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written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oral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ask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once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logged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register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purpose.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Pr="00C542CC">
        <w:rPr>
          <w:rStyle w:val="FootnoteReference"/>
        </w:rPr>
        <w:footnoteReference w:id="5"/>
      </w:r>
    </w:p>
    <w:p w:rsidR="003D5032" w:rsidRPr="007F510E" w:rsidRDefault="003D5032" w:rsidP="004B3920">
      <w:pPr>
        <w:pStyle w:val="SingleTxtG"/>
      </w:pPr>
      <w:r w:rsidRPr="007F510E">
        <w:t>52.</w:t>
      </w:r>
      <w:r w:rsidRPr="007F510E">
        <w:tab/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instructions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entrust</w:t>
      </w:r>
      <w:r w:rsidR="007305F7">
        <w:t xml:space="preserve"> </w:t>
      </w:r>
      <w:r w:rsidRPr="007F510E">
        <w:t>senior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jurisdiction,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visiting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undertaking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inspections,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examining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registers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warrants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illegally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detainee.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done</w:t>
      </w:r>
      <w:r w:rsidR="007305F7">
        <w:t xml:space="preserve"> </w:t>
      </w:r>
      <w:r w:rsidRPr="007F510E">
        <w:t>periodically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thereon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</w:p>
    <w:p w:rsidR="003D5032" w:rsidRPr="007F510E" w:rsidRDefault="003D5032" w:rsidP="004B3920">
      <w:pPr>
        <w:pStyle w:val="SingleTxtG"/>
      </w:pPr>
      <w:r w:rsidRPr="007F510E">
        <w:t>53.</w:t>
      </w:r>
      <w:r w:rsidRPr="007F510E">
        <w:tab/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conducting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record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types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detainees,</w:t>
      </w:r>
      <w:r w:rsidR="007305F7">
        <w:t xml:space="preserve"> </w:t>
      </w:r>
      <w:r w:rsidRPr="007F510E">
        <w:t>dividing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subcategories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age,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sentenced,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gravity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second</w:t>
      </w:r>
      <w:r w:rsidR="007305F7">
        <w:t xml:space="preserve"> </w:t>
      </w:r>
      <w:r w:rsidRPr="007F510E">
        <w:t>offence,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length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sentence,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ascertaining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offenders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separated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repeat</w:t>
      </w:r>
      <w:r w:rsidR="007305F7">
        <w:t xml:space="preserve"> </w:t>
      </w:r>
      <w:r w:rsidRPr="007F510E">
        <w:t>offenders,</w:t>
      </w:r>
      <w:r w:rsidR="007305F7">
        <w:t xml:space="preserve"> </w:t>
      </w:r>
      <w:r w:rsidRPr="007F510E">
        <w:t>preventive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placed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premises</w:t>
      </w:r>
      <w:r w:rsidR="007305F7">
        <w:t xml:space="preserve"> </w:t>
      </w:r>
      <w:r w:rsidRPr="007F510E">
        <w:t>designated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placed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written</w:t>
      </w:r>
      <w:r w:rsidR="007305F7">
        <w:t xml:space="preserve"> </w:t>
      </w:r>
      <w:r w:rsidRPr="007F510E">
        <w:t>warrant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standard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purpose,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convicted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remains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longer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specified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order.</w:t>
      </w:r>
      <w:r w:rsidR="007305F7">
        <w:t xml:space="preserve"> </w:t>
      </w:r>
    </w:p>
    <w:p w:rsidR="003D5032" w:rsidRPr="007F510E" w:rsidRDefault="003D5032" w:rsidP="00AB4035">
      <w:pPr>
        <w:pStyle w:val="H23G"/>
      </w:pPr>
      <w:r w:rsidRPr="007F510E">
        <w:tab/>
      </w:r>
      <w:r w:rsidRPr="007F510E">
        <w:tab/>
      </w:r>
      <w:bookmarkStart w:id="9" w:name="_Toc494714050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(d)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9"/>
    </w:p>
    <w:p w:rsidR="003D5032" w:rsidRPr="007F510E" w:rsidRDefault="003D5032" w:rsidP="004B3920">
      <w:pPr>
        <w:pStyle w:val="SingleTxtG"/>
      </w:pPr>
      <w:r w:rsidRPr="007F510E">
        <w:t>54.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introducing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recording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interrogations,</w:t>
      </w:r>
      <w:r w:rsidR="007305F7">
        <w:t xml:space="preserve"> </w:t>
      </w:r>
      <w:r w:rsidRPr="007F510E">
        <w:t>making</w:t>
      </w:r>
      <w:r w:rsidR="007305F7">
        <w:t xml:space="preserve"> </w:t>
      </w:r>
      <w:r w:rsidRPr="007F510E">
        <w:t>regular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audiovisual</w:t>
      </w:r>
      <w:r w:rsidR="007305F7">
        <w:t xml:space="preserve"> </w:t>
      </w:r>
      <w:r w:rsidRPr="007F510E">
        <w:t>equipment,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ill-treatment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likely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occur,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resources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what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indicated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response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questions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issues,</w:t>
      </w:r>
      <w:r w:rsidR="007305F7">
        <w:t xml:space="preserve"> </w:t>
      </w:r>
      <w:r w:rsidRPr="007F510E">
        <w:t>we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like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add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remarks:</w:t>
      </w:r>
    </w:p>
    <w:p w:rsidR="003D5032" w:rsidRPr="007F510E" w:rsidRDefault="003D5032" w:rsidP="004B3920">
      <w:pPr>
        <w:pStyle w:val="SingleTxtG"/>
      </w:pPr>
      <w:r w:rsidRPr="007F510E">
        <w:t>55.</w:t>
      </w:r>
      <w:r w:rsidRPr="007F510E">
        <w:tab/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2004,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guideline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agencies,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officials</w:t>
      </w:r>
      <w:r w:rsidR="007305F7">
        <w:t xml:space="preserve"> </w:t>
      </w:r>
      <w:r w:rsidRPr="007F510E">
        <w:t>endowed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powers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exercising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implement</w:t>
      </w:r>
      <w:r w:rsidR="007305F7">
        <w:t xml:space="preserve"> </w:t>
      </w:r>
      <w:r w:rsidRPr="007F510E">
        <w:t>recognized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receiving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complainants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informants.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officials,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duties,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bound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follow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laid</w:t>
      </w:r>
      <w:r w:rsidR="007305F7">
        <w:t xml:space="preserve"> </w:t>
      </w:r>
      <w:r w:rsidRPr="007F510E">
        <w:t>down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pursue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enquiry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interrogations,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requires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offences,</w:t>
      </w:r>
      <w:r w:rsidR="007305F7">
        <w:t xml:space="preserve"> </w:t>
      </w:r>
      <w:r w:rsidRPr="007F510E">
        <w:t>searching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perpetrators,</w:t>
      </w:r>
      <w:r w:rsidR="007305F7">
        <w:t xml:space="preserve"> </w:t>
      </w:r>
      <w:r w:rsidRPr="007F510E">
        <w:t>gathering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enquiry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trial,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transmit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stipulates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Commissioners</w:t>
      </w:r>
      <w:r w:rsidR="007305F7">
        <w:t xml:space="preserve"> </w:t>
      </w:r>
      <w:r w:rsidRPr="007F510E">
        <w:t>[law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officers]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accept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received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offences,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56.</w:t>
      </w:r>
      <w:r w:rsidRPr="007F510E">
        <w:tab/>
      </w:r>
      <w:r w:rsidR="00A7245D">
        <w:t>“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obtain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clarifications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facilitate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reported</w:t>
      </w:r>
      <w:r w:rsidR="007305F7">
        <w:t xml:space="preserve"> </w:t>
      </w:r>
      <w:r w:rsidRPr="007F510E">
        <w:t>facts,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aware,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manner,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precautionary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preserve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57.</w:t>
      </w:r>
      <w:r w:rsidRPr="007F510E">
        <w:tab/>
      </w:r>
      <w:r w:rsidR="00A7245D">
        <w:t>“</w:t>
      </w:r>
      <w:r w:rsidRPr="007F510E">
        <w:t>All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carried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written</w:t>
      </w:r>
      <w:r w:rsidR="007305F7">
        <w:t xml:space="preserve"> </w:t>
      </w:r>
      <w:r w:rsidRPr="007F510E">
        <w:t>records</w:t>
      </w:r>
      <w:r w:rsidR="007305F7">
        <w:t xml:space="preserve"> </w:t>
      </w:r>
      <w:r w:rsidRPr="007F510E">
        <w:t>signed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showing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procedures,</w:t>
      </w:r>
      <w:r w:rsidR="007305F7">
        <w:t xml:space="preserve"> </w:t>
      </w:r>
      <w:r w:rsidRPr="007F510E">
        <w:t>accompanied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signature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suspect,</w:t>
      </w:r>
      <w:r w:rsidR="007305F7">
        <w:t xml:space="preserve"> </w:t>
      </w:r>
      <w:r w:rsidRPr="007F510E">
        <w:t>witnesses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heard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proceedings.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fingerprint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stand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signature.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suspect,</w:t>
      </w:r>
      <w:r w:rsidR="007305F7">
        <w:t xml:space="preserve"> </w:t>
      </w:r>
      <w:r w:rsidRPr="007F510E">
        <w:t>witness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refuses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sign,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proved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record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reasons.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proved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lastRenderedPageBreak/>
        <w:t>these</w:t>
      </w:r>
      <w:r w:rsidR="007305F7">
        <w:t xml:space="preserve"> </w:t>
      </w:r>
      <w:r w:rsidRPr="007F510E">
        <w:t>records.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written</w:t>
      </w:r>
      <w:r w:rsidR="007305F7">
        <w:t xml:space="preserve"> </w:t>
      </w:r>
      <w:r w:rsidRPr="007F510E">
        <w:t>record,</w:t>
      </w:r>
      <w:r w:rsidR="007305F7">
        <w:t xml:space="preserve"> </w:t>
      </w:r>
      <w:r w:rsidRPr="007F510E">
        <w:t>papers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seized</w:t>
      </w:r>
      <w:r w:rsidR="007305F7">
        <w:t xml:space="preserve"> </w:t>
      </w:r>
      <w:r w:rsidRPr="007F510E">
        <w:t>items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58.</w:t>
      </w:r>
      <w:r w:rsidRPr="007F510E">
        <w:tab/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foregoing</w:t>
      </w:r>
      <w:r w:rsidR="007305F7">
        <w:t xml:space="preserve"> </w:t>
      </w:r>
      <w:r w:rsidRPr="007F510E">
        <w:t>text,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undertaking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record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confirm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applied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work.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requires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undertaking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agree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counsel</w:t>
      </w:r>
      <w:r w:rsidR="007305F7">
        <w:t xml:space="preserve"> </w:t>
      </w:r>
      <w:r w:rsidRPr="007F510E">
        <w:t>during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used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legitimate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legal,</w:t>
      </w:r>
      <w:r w:rsidR="007305F7">
        <w:t xml:space="preserve"> </w:t>
      </w:r>
      <w:r w:rsidRPr="007F510E">
        <w:t>especially</w:t>
      </w:r>
      <w:r w:rsidR="007305F7">
        <w:t xml:space="preserve"> </w:t>
      </w:r>
      <w:r w:rsidRPr="007F510E">
        <w:t>during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initial</w:t>
      </w:r>
      <w:r w:rsidR="007305F7">
        <w:t xml:space="preserve"> </w:t>
      </w:r>
      <w:r w:rsidRPr="007F510E">
        <w:t>stages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investigation;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what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laid</w:t>
      </w:r>
      <w:r w:rsidR="007305F7">
        <w:t xml:space="preserve"> </w:t>
      </w:r>
      <w:r w:rsidRPr="007F510E">
        <w:t>down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Commissioners</w:t>
      </w:r>
      <w:r w:rsidR="007305F7">
        <w:t xml:space="preserve"> </w:t>
      </w:r>
      <w:r w:rsidRPr="007F510E">
        <w:t>[law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officers]</w:t>
      </w:r>
      <w:r w:rsidR="007305F7">
        <w:t xml:space="preserve"> </w:t>
      </w:r>
      <w:r w:rsidRPr="007F510E">
        <w:t>may,</w:t>
      </w:r>
      <w:r w:rsidR="007305F7">
        <w:t xml:space="preserve"> </w:t>
      </w:r>
      <w:r w:rsidRPr="007F510E">
        <w:t>during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collection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evidence,</w:t>
      </w:r>
      <w:r w:rsidR="007305F7">
        <w:t xml:space="preserve"> </w:t>
      </w:r>
      <w:r w:rsidRPr="007F510E">
        <w:t>conduct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searches,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testimony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whoever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perpetrators,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interrogate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charges</w:t>
      </w:r>
      <w:r w:rsidR="007305F7">
        <w:t xml:space="preserve"> </w:t>
      </w:r>
      <w:r w:rsidRPr="007F510E">
        <w:t>brought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suspect,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attorney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attend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whenever</w:t>
      </w:r>
      <w:r w:rsidR="007305F7">
        <w:t xml:space="preserve"> </w:t>
      </w:r>
      <w:r w:rsidRPr="007F510E">
        <w:t>possible.</w:t>
      </w:r>
    </w:p>
    <w:p w:rsidR="003D5032" w:rsidRPr="007F510E" w:rsidRDefault="003D5032" w:rsidP="004B3920">
      <w:pPr>
        <w:pStyle w:val="SingleTxtG"/>
      </w:pPr>
      <w:r w:rsidRPr="007F510E">
        <w:t>59.</w:t>
      </w:r>
      <w:r w:rsidRPr="007F510E">
        <w:tab/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experts,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opinion</w:t>
      </w:r>
      <w:r w:rsidR="007305F7">
        <w:t xml:space="preserve"> </w:t>
      </w:r>
      <w:r w:rsidRPr="007F510E">
        <w:t>orally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writing;</w:t>
      </w:r>
      <w:r w:rsidR="007305F7">
        <w:t xml:space="preserve"> </w:t>
      </w:r>
      <w:r w:rsidRPr="007F510E">
        <w:t>however,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witnesses</w:t>
      </w:r>
      <w:r w:rsidR="00A7245D">
        <w:t>’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experts</w:t>
      </w:r>
      <w:r w:rsidR="00A7245D">
        <w:t>’</w:t>
      </w:r>
      <w:r w:rsidR="007305F7">
        <w:t xml:space="preserve"> </w:t>
      </w:r>
      <w:r w:rsidRPr="007F510E">
        <w:t>oath,</w:t>
      </w:r>
      <w:r w:rsidR="007305F7">
        <w:t xml:space="preserve"> </w:t>
      </w:r>
      <w:r w:rsidRPr="007F510E">
        <w:t>unless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fears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later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impossible.</w:t>
      </w:r>
      <w:r w:rsidR="00A7245D">
        <w:t>”</w:t>
      </w:r>
    </w:p>
    <w:p w:rsidR="003D5032" w:rsidRPr="007F510E" w:rsidRDefault="003D5032" w:rsidP="004B3920">
      <w:pPr>
        <w:pStyle w:val="SingleTxtG"/>
      </w:pPr>
      <w:r w:rsidRPr="007F510E">
        <w:t>60.</w:t>
      </w:r>
      <w:r w:rsidRPr="007F510E">
        <w:tab/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foregoing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electronic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consisting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documentation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premises</w:t>
      </w:r>
      <w:r w:rsidR="007305F7">
        <w:t xml:space="preserve"> </w:t>
      </w:r>
      <w:r w:rsidRPr="007F510E">
        <w:t>used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accused.</w:t>
      </w:r>
      <w:r w:rsidR="007305F7">
        <w:t xml:space="preserve"> </w:t>
      </w:r>
    </w:p>
    <w:p w:rsidR="003D5032" w:rsidRPr="007F510E" w:rsidRDefault="003D5032" w:rsidP="004C0DDE">
      <w:pPr>
        <w:pStyle w:val="H23G"/>
      </w:pPr>
      <w:r w:rsidRPr="007F510E">
        <w:tab/>
      </w:r>
      <w:r w:rsidRPr="007F510E">
        <w:tab/>
      </w:r>
      <w:bookmarkStart w:id="10" w:name="_Toc494714051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(e)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0"/>
    </w:p>
    <w:p w:rsidR="003D5032" w:rsidRPr="007F510E" w:rsidRDefault="003D5032" w:rsidP="004C0DDE">
      <w:pPr>
        <w:pStyle w:val="SingleTxtG"/>
      </w:pPr>
      <w:r w:rsidRPr="007F510E">
        <w:t>61.</w:t>
      </w:r>
      <w:r w:rsidRPr="007F510E">
        <w:tab/>
        <w:t>An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interrogation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enjoys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safeguards,</w:t>
      </w:r>
      <w:r w:rsidR="007305F7">
        <w:t xml:space="preserve"> </w:t>
      </w:r>
      <w:r w:rsidRPr="007F510E">
        <w:t>foremost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authorities,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save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treated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way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maintains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dignity,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harmed</w:t>
      </w:r>
      <w:r w:rsidR="007305F7">
        <w:t xml:space="preserve"> </w:t>
      </w:r>
      <w:r w:rsidRPr="007F510E">
        <w:t>physically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morally.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remind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remain</w:t>
      </w:r>
      <w:r w:rsidR="007305F7">
        <w:t xml:space="preserve"> </w:t>
      </w:r>
      <w:r w:rsidRPr="007F510E">
        <w:t>silent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wishes.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62.</w:t>
      </w:r>
      <w:r w:rsidRPr="007F510E">
        <w:tab/>
        <w:t>This</w:t>
      </w:r>
      <w:r w:rsidR="007305F7">
        <w:t xml:space="preserve"> </w:t>
      </w:r>
      <w:r w:rsidRPr="007F510E">
        <w:t>text</w:t>
      </w:r>
      <w:r w:rsidR="007305F7">
        <w:t xml:space="preserve"> </w:t>
      </w:r>
      <w:r w:rsidRPr="007F510E">
        <w:t>demonstrates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broad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individuals;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above-mentioned</w:t>
      </w:r>
      <w:r w:rsidR="007305F7">
        <w:t xml:space="preserve"> </w:t>
      </w:r>
      <w:r w:rsidRPr="007F510E">
        <w:t>safeguards,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makes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incumbent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interrogate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rapidly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complete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determine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further</w:t>
      </w:r>
      <w:r w:rsidR="007305F7">
        <w:t xml:space="preserve"> </w:t>
      </w:r>
      <w:r w:rsidRPr="007F510E">
        <w:t>delay,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Procedure: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arrest,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indictment,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refer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="002103A9">
        <w:t>24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63.</w:t>
      </w:r>
      <w:r w:rsidRPr="007F510E">
        <w:tab/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question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="002103A9">
        <w:t>24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referral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then</w:t>
      </w:r>
      <w:r w:rsidR="007305F7">
        <w:t xml:space="preserve"> </w:t>
      </w:r>
      <w:r w:rsidRPr="007F510E">
        <w:t>either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release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preventive</w:t>
      </w:r>
      <w:r w:rsidR="007305F7">
        <w:t xml:space="preserve"> </w:t>
      </w:r>
      <w:r w:rsidRPr="007F510E">
        <w:t>custody.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64.</w:t>
      </w:r>
      <w:r w:rsidRPr="007F510E">
        <w:tab/>
        <w:t>These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requires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="00DB623D">
        <w:t>h</w:t>
      </w:r>
      <w:r w:rsidRPr="007F510E">
        <w:t>as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felony,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attempted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do</w:t>
      </w:r>
      <w:r w:rsidR="007305F7">
        <w:t xml:space="preserve"> </w:t>
      </w:r>
      <w:r w:rsidRPr="007F510E">
        <w:t>so,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theft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fraud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resisted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violence,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ask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issue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warrant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arrest,</w:t>
      </w:r>
      <w:r w:rsidR="007305F7">
        <w:t xml:space="preserve"> </w:t>
      </w:r>
      <w:r w:rsidRPr="007F510E">
        <w:t>observing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individual</w:t>
      </w:r>
      <w:r w:rsidR="007305F7">
        <w:t xml:space="preserve"> </w:t>
      </w:r>
      <w:r w:rsidRPr="007F510E">
        <w:t>liberty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preservation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individual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clear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provides.</w:t>
      </w:r>
      <w:r w:rsidR="007305F7">
        <w:t xml:space="preserve"> </w:t>
      </w:r>
      <w:r w:rsidR="00A7245D">
        <w:t>“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indicating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someone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suspected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committing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attempting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commit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felony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misdemeanour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theft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fraud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resisting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violence,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previous</w:t>
      </w:r>
      <w:r w:rsidR="007305F7">
        <w:t xml:space="preserve"> </w:t>
      </w:r>
      <w:r w:rsidRPr="007F510E">
        <w:t>section,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Commissioner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undertake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precautionary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issue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warrant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cases,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orders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arrest,</w:t>
      </w:r>
      <w:r w:rsidR="007305F7">
        <w:t xml:space="preserve"> </w:t>
      </w:r>
      <w:r w:rsidRPr="007F510E">
        <w:t>summon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precautionary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executed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officers.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lastRenderedPageBreak/>
        <w:t>65.</w:t>
      </w:r>
      <w:r w:rsidRPr="007F510E">
        <w:tab/>
        <w:t>Among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redress</w:t>
      </w:r>
      <w:r w:rsidR="007305F7">
        <w:t xml:space="preserve"> </w:t>
      </w:r>
      <w:r w:rsidRPr="007F510E">
        <w:t>open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individuals</w:t>
      </w:r>
      <w:r w:rsidR="007305F7">
        <w:t xml:space="preserve"> </w:t>
      </w:r>
      <w:r w:rsidRPr="007F510E">
        <w:t>deprived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lodging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examined</w:t>
      </w:r>
      <w:r w:rsidR="007305F7">
        <w:t xml:space="preserve"> </w:t>
      </w:r>
      <w:r w:rsidRPr="007F510E">
        <w:t>immediately.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decided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allow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prisons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individual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unlawfully.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purpose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authorized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registers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warrants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copies</w:t>
      </w:r>
      <w:r w:rsidR="007305F7">
        <w:t xml:space="preserve"> </w:t>
      </w:r>
      <w:r w:rsidRPr="007F510E">
        <w:t>thereof.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wish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lodge.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get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need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perform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tasks.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66.</w:t>
      </w:r>
      <w:r w:rsidRPr="007F510E">
        <w:tab/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appeals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appeals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stipulates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detention.</w:t>
      </w:r>
    </w:p>
    <w:p w:rsidR="003D5032" w:rsidRPr="007F510E" w:rsidRDefault="003D5032" w:rsidP="006876FB">
      <w:pPr>
        <w:pStyle w:val="H23G"/>
      </w:pPr>
      <w:r w:rsidRPr="007F510E">
        <w:tab/>
      </w:r>
      <w:r w:rsidRPr="007F510E">
        <w:tab/>
      </w:r>
      <w:bookmarkStart w:id="11" w:name="_Toc494714052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1"/>
    </w:p>
    <w:p w:rsidR="003D5032" w:rsidRPr="007F510E" w:rsidRDefault="003D5032" w:rsidP="004C0DDE">
      <w:pPr>
        <w:pStyle w:val="SingleTxtG"/>
      </w:pPr>
      <w:r w:rsidRPr="007F510E">
        <w:t>67.</w:t>
      </w:r>
      <w:r w:rsidRPr="007F510E">
        <w:tab/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opportunities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migrants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families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embassies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consulates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country,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request,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interpreters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understand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reasons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inform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68.</w:t>
      </w:r>
      <w:r w:rsidRPr="007F510E">
        <w:tab/>
        <w:t>Article</w:t>
      </w:r>
      <w:r w:rsidR="007305F7">
        <w:t xml:space="preserve"> </w:t>
      </w:r>
      <w:r w:rsidRPr="007F510E">
        <w:t>13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2009,</w:t>
      </w:r>
      <w:r w:rsidR="007305F7">
        <w:t xml:space="preserve"> </w:t>
      </w:r>
      <w:r w:rsidRPr="007F510E">
        <w:t>stipulates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briefed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representative</w:t>
      </w:r>
      <w:r w:rsidR="007305F7">
        <w:t xml:space="preserve"> </w:t>
      </w:r>
      <w:r w:rsidRPr="007F510E">
        <w:t>diplomatic</w:t>
      </w:r>
      <w:r w:rsidR="007305F7">
        <w:t xml:space="preserve"> </w:t>
      </w:r>
      <w:r w:rsidRPr="007F510E">
        <w:t>mission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consulate.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69.</w:t>
      </w:r>
      <w:r w:rsidRPr="007F510E">
        <w:tab/>
        <w:t>Regarding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families,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detainees</w:t>
      </w:r>
      <w:r w:rsidR="00A7245D">
        <w:t>’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communication,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authorizes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types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discrimination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detainees,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manner:</w:t>
      </w:r>
    </w:p>
    <w:p w:rsidR="003D5032" w:rsidRPr="007F510E" w:rsidRDefault="003D5032" w:rsidP="00042909">
      <w:pPr>
        <w:pStyle w:val="Bullet1G"/>
      </w:pPr>
      <w:r w:rsidRPr="007F510E">
        <w:t>Public</w:t>
      </w:r>
      <w:r w:rsidR="007305F7">
        <w:t xml:space="preserve"> </w:t>
      </w:r>
      <w:r w:rsidRPr="007F510E">
        <w:t>visits,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days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week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days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women;</w:t>
      </w:r>
    </w:p>
    <w:p w:rsidR="003D5032" w:rsidRPr="007F510E" w:rsidRDefault="003D5032" w:rsidP="00042909">
      <w:pPr>
        <w:pStyle w:val="Bullet1G"/>
      </w:pPr>
      <w:r w:rsidRPr="007F510E">
        <w:t>Visits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diplomatic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consular</w:t>
      </w:r>
      <w:r w:rsidR="007305F7">
        <w:t xml:space="preserve"> </w:t>
      </w:r>
      <w:r w:rsidRPr="007F510E">
        <w:t>officials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lawyers,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day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week;</w:t>
      </w:r>
    </w:p>
    <w:p w:rsidR="003D5032" w:rsidRPr="007F510E" w:rsidRDefault="003D5032" w:rsidP="00042909">
      <w:pPr>
        <w:pStyle w:val="Bullet1G"/>
      </w:pPr>
      <w:r w:rsidRPr="007F510E">
        <w:t>Family</w:t>
      </w:r>
      <w:r w:rsidR="007305F7">
        <w:t xml:space="preserve"> </w:t>
      </w:r>
      <w:r w:rsidRPr="007F510E">
        <w:t>visits,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days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month;</w:t>
      </w:r>
    </w:p>
    <w:p w:rsidR="003D5032" w:rsidRPr="007F510E" w:rsidRDefault="003D5032" w:rsidP="00042909">
      <w:pPr>
        <w:pStyle w:val="Bullet1G"/>
      </w:pPr>
      <w:r w:rsidRPr="007F510E">
        <w:t>Private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(conjugal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spouse),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month.</w:t>
      </w:r>
    </w:p>
    <w:p w:rsidR="003D5032" w:rsidRPr="007F510E" w:rsidRDefault="003D5032" w:rsidP="004C0DDE">
      <w:pPr>
        <w:pStyle w:val="SingleTxtG"/>
      </w:pPr>
      <w:r w:rsidRPr="007F510E">
        <w:t>70.</w:t>
      </w:r>
      <w:r w:rsidRPr="007F510E">
        <w:tab/>
        <w:t>Detainees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leave,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necessary,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first-degree</w:t>
      </w:r>
      <w:r w:rsidR="007305F7">
        <w:t xml:space="preserve"> </w:t>
      </w:r>
      <w:r w:rsidRPr="007F510E">
        <w:t>relatives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attend</w:t>
      </w:r>
      <w:r w:rsidR="007305F7">
        <w:t xml:space="preserve"> </w:t>
      </w:r>
      <w:r w:rsidRPr="007F510E">
        <w:t>funerals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pay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last</w:t>
      </w:r>
      <w:r w:rsidR="007305F7">
        <w:t xml:space="preserve"> </w:t>
      </w:r>
      <w:r w:rsidRPr="007F510E">
        <w:t>respects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death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first-degree</w:t>
      </w:r>
      <w:r w:rsidR="007305F7">
        <w:t xml:space="preserve"> </w:t>
      </w:r>
      <w:r w:rsidRPr="007F510E">
        <w:t>relatives,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leave</w:t>
      </w:r>
      <w:r w:rsidR="007305F7">
        <w:t xml:space="preserve"> </w:t>
      </w:r>
      <w:r w:rsidRPr="007F510E">
        <w:t>does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</w:t>
      </w:r>
      <w:r w:rsidR="007305F7">
        <w:t xml:space="preserve"> </w:t>
      </w:r>
      <w:r w:rsidRPr="007F510E">
        <w:t>48</w:t>
      </w:r>
      <w:r w:rsidR="007305F7">
        <w:t xml:space="preserve"> </w:t>
      </w:r>
      <w:r w:rsidRPr="007F510E">
        <w:t>hours.</w:t>
      </w:r>
    </w:p>
    <w:p w:rsidR="003D5032" w:rsidRPr="007F510E" w:rsidRDefault="003D5032" w:rsidP="004C0DDE">
      <w:pPr>
        <w:pStyle w:val="SingleTxtG"/>
      </w:pPr>
      <w:r w:rsidRPr="007F510E">
        <w:t>71.</w:t>
      </w:r>
      <w:r w:rsidRPr="007F510E">
        <w:tab/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deputies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authorize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normal</w:t>
      </w:r>
      <w:r w:rsidR="007305F7">
        <w:t xml:space="preserve"> </w:t>
      </w:r>
      <w:r w:rsidRPr="007F510E">
        <w:t>visiting</w:t>
      </w:r>
      <w:r w:rsidR="007305F7">
        <w:t xml:space="preserve"> </w:t>
      </w:r>
      <w:r w:rsidRPr="007F510E">
        <w:t>hours,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necessary.</w:t>
      </w:r>
    </w:p>
    <w:p w:rsidR="003D5032" w:rsidRPr="007F510E" w:rsidRDefault="003D5032" w:rsidP="004C0DDE">
      <w:pPr>
        <w:pStyle w:val="SingleTxtG"/>
      </w:pPr>
      <w:r w:rsidRPr="007F510E">
        <w:t>72.</w:t>
      </w:r>
      <w:r w:rsidRPr="007F510E">
        <w:tab/>
        <w:t>This</w:t>
      </w:r>
      <w:r w:rsidR="007305F7">
        <w:t xml:space="preserve"> </w:t>
      </w:r>
      <w:r w:rsidRPr="007F510E">
        <w:t>topic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examined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14.</w:t>
      </w:r>
    </w:p>
    <w:p w:rsidR="003D5032" w:rsidRPr="007F510E" w:rsidRDefault="003D5032" w:rsidP="008B7AA3">
      <w:pPr>
        <w:pStyle w:val="H23G"/>
      </w:pPr>
      <w:r w:rsidRPr="007F510E">
        <w:tab/>
      </w:r>
      <w:r w:rsidRPr="007F510E">
        <w:tab/>
      </w:r>
      <w:bookmarkStart w:id="12" w:name="_Toc494714053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2"/>
    </w:p>
    <w:p w:rsidR="003D5032" w:rsidRPr="007F510E" w:rsidRDefault="003D5032" w:rsidP="004C0DDE">
      <w:pPr>
        <w:pStyle w:val="SingleTxtG"/>
      </w:pPr>
      <w:r w:rsidRPr="007F510E">
        <w:t>73.</w:t>
      </w:r>
      <w:r w:rsidRPr="007F510E">
        <w:tab/>
        <w:t>Solitary</w:t>
      </w:r>
      <w:r w:rsidR="007305F7">
        <w:t xml:space="preserve"> </w:t>
      </w:r>
      <w:r w:rsidRPr="007F510E">
        <w:t>confinement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applied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only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exceptional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limited</w:t>
      </w:r>
      <w:r w:rsidR="007305F7">
        <w:t xml:space="preserve"> </w:t>
      </w:r>
      <w:r w:rsidRPr="007F510E">
        <w:t>periods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time.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applied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lengthy</w:t>
      </w:r>
      <w:r w:rsidR="007305F7">
        <w:t xml:space="preserve"> </w:t>
      </w:r>
      <w:r w:rsidRPr="007F510E">
        <w:t>periods,</w:t>
      </w:r>
      <w:r w:rsidR="007305F7">
        <w:t xml:space="preserve"> </w:t>
      </w:r>
      <w:r w:rsidRPr="007F510E">
        <w:t>only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short</w:t>
      </w:r>
      <w:r w:rsidR="007305F7">
        <w:t xml:space="preserve"> </w:t>
      </w:r>
      <w:r w:rsidRPr="007F510E">
        <w:t>periods.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53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56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2009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Regulation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solitary</w:t>
      </w:r>
      <w:r w:rsidR="007305F7">
        <w:t xml:space="preserve"> </w:t>
      </w:r>
      <w:r w:rsidRPr="007F510E">
        <w:t>confinement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manner:</w:t>
      </w:r>
    </w:p>
    <w:p w:rsidR="003D5032" w:rsidRPr="007F510E" w:rsidRDefault="003D5032" w:rsidP="004C0DDE">
      <w:pPr>
        <w:pStyle w:val="SingleTxtG"/>
      </w:pPr>
      <w:r w:rsidRPr="007F510E">
        <w:tab/>
        <w:t>Article</w:t>
      </w:r>
      <w:r w:rsidR="007305F7">
        <w:t xml:space="preserve"> </w:t>
      </w:r>
      <w:r w:rsidRPr="007F510E">
        <w:t>53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imposed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detainee:</w:t>
      </w:r>
    </w:p>
    <w:p w:rsidR="003D5032" w:rsidRPr="007F510E" w:rsidRDefault="003D5032" w:rsidP="00F45710">
      <w:pPr>
        <w:pStyle w:val="SingleTxtG"/>
        <w:ind w:left="1701"/>
      </w:pPr>
      <w:r w:rsidRPr="007F510E">
        <w:t>1.</w:t>
      </w:r>
      <w:r w:rsidRPr="007F510E">
        <w:tab/>
        <w:t>Warning;</w:t>
      </w:r>
    </w:p>
    <w:p w:rsidR="003D5032" w:rsidRPr="007F510E" w:rsidRDefault="003D5032" w:rsidP="00F45710">
      <w:pPr>
        <w:pStyle w:val="SingleTxtG"/>
        <w:ind w:left="1701"/>
      </w:pPr>
      <w:r w:rsidRPr="007F510E">
        <w:t>2.</w:t>
      </w:r>
      <w:r w:rsidRPr="007F510E">
        <w:tab/>
        <w:t>Deprivation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privileges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month;</w:t>
      </w:r>
    </w:p>
    <w:p w:rsidR="003D5032" w:rsidRPr="007F510E" w:rsidRDefault="003D5032" w:rsidP="00F45710">
      <w:pPr>
        <w:pStyle w:val="SingleTxtG"/>
        <w:ind w:left="1701"/>
      </w:pPr>
      <w:r w:rsidRPr="007F510E">
        <w:t>3.</w:t>
      </w:r>
      <w:r w:rsidRPr="007F510E">
        <w:tab/>
        <w:t>Deduction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wages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seven</w:t>
      </w:r>
      <w:r w:rsidR="007305F7">
        <w:t xml:space="preserve"> </w:t>
      </w:r>
      <w:r w:rsidRPr="007F510E">
        <w:t>days;</w:t>
      </w:r>
    </w:p>
    <w:p w:rsidR="003D5032" w:rsidRPr="007F510E" w:rsidRDefault="003D5032" w:rsidP="00F45710">
      <w:pPr>
        <w:pStyle w:val="SingleTxtG"/>
        <w:ind w:left="1701"/>
      </w:pPr>
      <w:r w:rsidRPr="007F510E">
        <w:t>4.</w:t>
      </w:r>
      <w:r w:rsidRPr="007F510E">
        <w:tab/>
        <w:t>Demotion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lower</w:t>
      </w:r>
      <w:r w:rsidR="007305F7">
        <w:t xml:space="preserve"> </w:t>
      </w:r>
      <w:r w:rsidRPr="007F510E">
        <w:t>status.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74.</w:t>
      </w:r>
      <w:r w:rsidRPr="007F510E">
        <w:tab/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Regulation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Implementing</w:t>
      </w:r>
      <w:r w:rsidR="007305F7">
        <w:t xml:space="preserve"> </w:t>
      </w:r>
      <w:r w:rsidRPr="007F510E">
        <w:t>Regulations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accompanying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sanctions,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manner:</w:t>
      </w:r>
    </w:p>
    <w:p w:rsidR="003D5032" w:rsidRPr="007F510E" w:rsidRDefault="003D5032" w:rsidP="00505F80">
      <w:pPr>
        <w:pStyle w:val="Bullet1G"/>
      </w:pPr>
      <w:r w:rsidRPr="007F510E">
        <w:lastRenderedPageBreak/>
        <w:t>Article</w:t>
      </w:r>
      <w:r w:rsidR="007305F7">
        <w:t xml:space="preserve"> </w:t>
      </w:r>
      <w:r w:rsidRPr="007F510E">
        <w:t>54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law:</w:t>
      </w:r>
      <w:r w:rsidR="007305F7">
        <w:t xml:space="preserve"> </w:t>
      </w:r>
      <w:r w:rsidR="00A7245D">
        <w:t>“</w:t>
      </w:r>
      <w:r w:rsidRPr="007F510E">
        <w:t>Any</w:t>
      </w:r>
      <w:r w:rsidR="007305F7">
        <w:t xml:space="preserve"> </w:t>
      </w:r>
      <w:r w:rsidRPr="007F510E">
        <w:t>sanction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preceding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imposed</w:t>
      </w:r>
      <w:r w:rsidR="007305F7">
        <w:t xml:space="preserve"> </w:t>
      </w:r>
      <w:r w:rsidRPr="007F510E">
        <w:t>unless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prior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conducted,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confronting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allegation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him,</w:t>
      </w:r>
      <w:r w:rsidR="007305F7">
        <w:t xml:space="preserve"> </w:t>
      </w:r>
      <w:r w:rsidRPr="007F510E">
        <w:t>hearing</w:t>
      </w:r>
      <w:r w:rsidR="007305F7">
        <w:t xml:space="preserve"> </w:t>
      </w:r>
      <w:r w:rsidRPr="007F510E">
        <w:t>what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say,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defence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have.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formed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resolution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investigations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violations,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taken.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warning,</w:t>
      </w:r>
      <w:r w:rsidR="007305F7">
        <w:t xml:space="preserve"> </w:t>
      </w:r>
      <w:r w:rsidRPr="007F510E">
        <w:t>verification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orally,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substance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proven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minutes</w:t>
      </w:r>
      <w:r w:rsidR="007305F7">
        <w:t xml:space="preserve"> </w:t>
      </w:r>
      <w:r w:rsidRPr="007F510E">
        <w:t>signed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committee.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imposed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recorded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register.</w:t>
      </w:r>
      <w:r w:rsidR="007305F7">
        <w:t xml:space="preserve"> </w:t>
      </w:r>
      <w:r w:rsidRPr="007F510E">
        <w:t>Imposition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sanction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preclude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appointed</w:t>
      </w:r>
      <w:r w:rsidR="007305F7">
        <w:t xml:space="preserve"> </w:t>
      </w:r>
      <w:r w:rsidRPr="007F510E">
        <w:t>time.</w:t>
      </w:r>
      <w:r w:rsidR="00A7245D">
        <w:t>”</w:t>
      </w:r>
    </w:p>
    <w:p w:rsidR="003D5032" w:rsidRPr="007F510E" w:rsidRDefault="003D5032" w:rsidP="00505F80">
      <w:pPr>
        <w:pStyle w:val="Bullet1G"/>
      </w:pPr>
      <w:r w:rsidRPr="007F510E">
        <w:t>Article</w:t>
      </w:r>
      <w:r w:rsidR="007305F7">
        <w:t xml:space="preserve"> </w:t>
      </w:r>
      <w:r w:rsidRPr="007F510E">
        <w:t>55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law: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power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impose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53</w:t>
      </w:r>
      <w:r w:rsidR="007305F7">
        <w:t xml:space="preserve"> </w:t>
      </w:r>
      <w:r w:rsidRPr="007F510E">
        <w:t>(1),</w:t>
      </w:r>
      <w:r w:rsidR="007305F7">
        <w:t xml:space="preserve"> </w:t>
      </w:r>
      <w:r w:rsidRPr="007F510E">
        <w:t>(2)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(3)</w:t>
      </w:r>
      <w:r w:rsidR="007305F7">
        <w:t xml:space="preserve"> </w:t>
      </w:r>
      <w:r w:rsidRPr="007F510E">
        <w:t>herein.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remainder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aforesaid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imposed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resolution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resolution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reasonable</w:t>
      </w:r>
      <w:r w:rsidR="007305F7">
        <w:t xml:space="preserve"> </w:t>
      </w:r>
      <w:r w:rsidRPr="007F510E">
        <w:t>grounds.</w:t>
      </w:r>
    </w:p>
    <w:p w:rsidR="003D5032" w:rsidRPr="007F510E" w:rsidRDefault="003D5032" w:rsidP="00505F80">
      <w:pPr>
        <w:pStyle w:val="SingleTxtG"/>
        <w:ind w:left="1701"/>
      </w:pPr>
      <w:r w:rsidRPr="007F510E">
        <w:tab/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implementing</w:t>
      </w:r>
      <w:r w:rsidR="007305F7">
        <w:t xml:space="preserve"> </w:t>
      </w:r>
      <w:r w:rsidRPr="007F510E">
        <w:t>regulations</w:t>
      </w:r>
      <w:r w:rsidR="007305F7">
        <w:t xml:space="preserve"> </w:t>
      </w:r>
      <w:r w:rsidRPr="007F510E">
        <w:t>herein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define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imposition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sanctions,</w:t>
      </w:r>
      <w:r w:rsidR="007305F7">
        <w:t xml:space="preserve"> </w:t>
      </w:r>
      <w:r w:rsidRPr="007F510E">
        <w:t>ratification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appeal</w:t>
      </w:r>
      <w:r w:rsidR="007305F7">
        <w:t xml:space="preserve"> </w:t>
      </w:r>
      <w:r w:rsidRPr="007F510E">
        <w:t>thereof.</w:t>
      </w:r>
      <w:r w:rsidR="00A7245D">
        <w:t>”</w:t>
      </w:r>
    </w:p>
    <w:p w:rsidR="003D5032" w:rsidRPr="007F510E" w:rsidRDefault="003D5032" w:rsidP="006967C4">
      <w:pPr>
        <w:pStyle w:val="Bullet1G"/>
      </w:pPr>
      <w:r w:rsidRPr="007F510E">
        <w:t>Article</w:t>
      </w:r>
      <w:r w:rsidR="007305F7">
        <w:t xml:space="preserve"> </w:t>
      </w:r>
      <w:r w:rsidRPr="007F510E">
        <w:t>56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law:</w:t>
      </w:r>
      <w:r w:rsidR="007305F7">
        <w:t xml:space="preserve"> </w:t>
      </w:r>
      <w:r w:rsidR="00A7245D">
        <w:t>“</w:t>
      </w:r>
      <w:r w:rsidRPr="007F510E">
        <w:t>A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305F7">
        <w:rPr>
          <w:b/>
        </w:rPr>
        <w:t>may</w:t>
      </w:r>
      <w:r w:rsidR="007305F7" w:rsidRPr="007305F7">
        <w:rPr>
          <w:b/>
        </w:rPr>
        <w:t xml:space="preserve"> </w:t>
      </w:r>
      <w:r w:rsidRPr="007305F7">
        <w:rPr>
          <w:b/>
        </w:rPr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305F7">
        <w:rPr>
          <w:b/>
        </w:rPr>
        <w:t>punished</w:t>
      </w:r>
      <w:r w:rsidR="007305F7" w:rsidRPr="007305F7">
        <w:rPr>
          <w:b/>
        </w:rPr>
        <w:t xml:space="preserve"> </w:t>
      </w:r>
      <w:r w:rsidRPr="007305F7">
        <w:rPr>
          <w:b/>
        </w:rPr>
        <w:t>more</w:t>
      </w:r>
      <w:r w:rsidR="007305F7" w:rsidRPr="007305F7">
        <w:rPr>
          <w:b/>
        </w:rPr>
        <w:t xml:space="preserve"> </w:t>
      </w:r>
      <w:r w:rsidRPr="007305F7">
        <w:rPr>
          <w:b/>
        </w:rPr>
        <w:t>than</w:t>
      </w:r>
      <w:r w:rsidR="007305F7" w:rsidRPr="007305F7">
        <w:rPr>
          <w:b/>
        </w:rPr>
        <w:t xml:space="preserve"> </w:t>
      </w:r>
      <w:r w:rsidRPr="007305F7">
        <w:rPr>
          <w:b/>
        </w:rPr>
        <w:t>once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offense.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commits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correlated</w:t>
      </w:r>
      <w:r w:rsidR="007305F7">
        <w:t xml:space="preserve"> </w:t>
      </w:r>
      <w:r w:rsidRPr="007F510E">
        <w:t>offences,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most</w:t>
      </w:r>
      <w:r w:rsidR="007305F7">
        <w:t xml:space="preserve"> </w:t>
      </w:r>
      <w:r w:rsidRPr="007F510E">
        <w:t>severe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imposed.</w:t>
      </w:r>
      <w:r w:rsidR="00A7245D">
        <w:t>”</w:t>
      </w:r>
    </w:p>
    <w:p w:rsidR="003D5032" w:rsidRPr="007F510E" w:rsidRDefault="003D5032" w:rsidP="006967C4">
      <w:pPr>
        <w:pStyle w:val="Bullet1G"/>
      </w:pPr>
      <w:r w:rsidRPr="007F510E">
        <w:t>Article</w:t>
      </w:r>
      <w:r w:rsidR="007305F7">
        <w:t xml:space="preserve"> </w:t>
      </w:r>
      <w:r w:rsidRPr="007F510E">
        <w:t>26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Implementing</w:t>
      </w:r>
      <w:r w:rsidR="007305F7">
        <w:t xml:space="preserve"> </w:t>
      </w:r>
      <w:r w:rsidRPr="007F510E">
        <w:t>Regulations:</w:t>
      </w:r>
      <w:r w:rsidR="007305F7">
        <w:t xml:space="preserve"> </w:t>
      </w:r>
      <w:r w:rsidR="00A7245D">
        <w:t>“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formed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investigate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offender,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confront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charged,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consider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defence.</w:t>
      </w:r>
      <w:r w:rsidR="00A7245D">
        <w:t>”</w:t>
      </w:r>
    </w:p>
    <w:p w:rsidR="003D5032" w:rsidRPr="007F510E" w:rsidRDefault="003D5032" w:rsidP="006967C4">
      <w:pPr>
        <w:pStyle w:val="Bullet1G"/>
      </w:pP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imposing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forth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55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either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closed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sanctions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imposed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certify</w:t>
      </w:r>
      <w:r w:rsidR="007305F7">
        <w:t xml:space="preserve"> </w:t>
      </w:r>
      <w:r w:rsidRPr="007F510E">
        <w:t>that.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punish</w:t>
      </w:r>
      <w:r w:rsidR="007305F7">
        <w:t xml:space="preserve"> </w:t>
      </w:r>
      <w:r w:rsidRPr="007F510E">
        <w:t>him,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days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receipt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notification</w:t>
      </w:r>
      <w:r w:rsidR="007305F7">
        <w:t xml:space="preserve"> </w:t>
      </w:r>
      <w:r w:rsidRPr="007F510E">
        <w:t>thereof,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seven</w:t>
      </w:r>
      <w:r w:rsidR="007305F7">
        <w:t xml:space="preserve"> </w:t>
      </w:r>
      <w:r w:rsidRPr="007F510E">
        <w:t>days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submission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complaint.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elapse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ruling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complaint,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implicit</w:t>
      </w:r>
      <w:r w:rsidR="007305F7">
        <w:t xml:space="preserve"> </w:t>
      </w:r>
      <w:r w:rsidRPr="007F510E">
        <w:t>rejection</w:t>
      </w:r>
      <w:r w:rsidR="007305F7">
        <w:t xml:space="preserve"> </w:t>
      </w:r>
      <w:r w:rsidRPr="007F510E">
        <w:t>thereof.</w:t>
      </w:r>
    </w:p>
    <w:p w:rsidR="003D5032" w:rsidRPr="007F510E" w:rsidRDefault="003D5032" w:rsidP="004C0DDE">
      <w:pPr>
        <w:pStyle w:val="SingleTxtG"/>
      </w:pPr>
      <w:r w:rsidRPr="007F510E">
        <w:tab/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demonstrates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determination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detainee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arbitrarily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solitary</w:t>
      </w:r>
      <w:r w:rsidR="007305F7">
        <w:t xml:space="preserve"> </w:t>
      </w:r>
      <w:r w:rsidRPr="007F510E">
        <w:t>confinement.</w:t>
      </w:r>
    </w:p>
    <w:p w:rsidR="003D5032" w:rsidRPr="007F510E" w:rsidRDefault="003D5032" w:rsidP="000E1A2F">
      <w:pPr>
        <w:pStyle w:val="H23G"/>
      </w:pPr>
      <w:r w:rsidRPr="007F510E">
        <w:tab/>
      </w:r>
      <w:r w:rsidRPr="007F510E">
        <w:tab/>
      </w:r>
      <w:bookmarkStart w:id="13" w:name="_Toc494714054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3"/>
    </w:p>
    <w:p w:rsidR="003D5032" w:rsidRPr="007F510E" w:rsidRDefault="003D5032" w:rsidP="004C0DDE">
      <w:pPr>
        <w:pStyle w:val="SingleTxtG"/>
      </w:pPr>
      <w:r w:rsidRPr="007F510E">
        <w:t>75.</w:t>
      </w:r>
      <w:r w:rsidRPr="007F510E">
        <w:tab/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branch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grants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independence,</w:t>
      </w:r>
      <w:r w:rsidR="007305F7">
        <w:t xml:space="preserve"> </w:t>
      </w:r>
      <w:r w:rsidRPr="007F510E">
        <w:t>including:</w:t>
      </w:r>
    </w:p>
    <w:p w:rsidR="003D5032" w:rsidRPr="007F510E" w:rsidRDefault="000E1A2F" w:rsidP="000E1A2F">
      <w:pPr>
        <w:pStyle w:val="H4G"/>
      </w:pPr>
      <w:r>
        <w:tab/>
      </w:r>
      <w:r>
        <w:tab/>
      </w:r>
      <w:r w:rsidR="003D5032" w:rsidRPr="007F510E">
        <w:t>1.</w:t>
      </w:r>
      <w:r w:rsidR="003D5032" w:rsidRPr="007F510E">
        <w:tab/>
        <w:t>Constitutional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legal</w:t>
      </w:r>
      <w:r w:rsidR="007305F7">
        <w:t xml:space="preserve"> </w:t>
      </w:r>
      <w:r w:rsidR="003D5032" w:rsidRPr="007F510E">
        <w:t>safeguards</w:t>
      </w:r>
    </w:p>
    <w:p w:rsidR="003D5032" w:rsidRPr="007F510E" w:rsidRDefault="003D5032" w:rsidP="004C0DDE">
      <w:pPr>
        <w:pStyle w:val="SingleTxtG"/>
      </w:pPr>
      <w:r w:rsidRPr="007F510E">
        <w:t>76.</w:t>
      </w:r>
      <w:r w:rsidRPr="007F510E">
        <w:tab/>
        <w:t>Numerous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enumerates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attributes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foremost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justice</w:t>
      </w:r>
      <w:r w:rsidRPr="00C542CC">
        <w:rPr>
          <w:rStyle w:val="FootnoteReference"/>
        </w:rPr>
        <w:footnoteReference w:id="6"/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equality;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undertakes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uphold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attributes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mainstays.</w:t>
      </w:r>
      <w:r w:rsidR="00315D2C">
        <w:rPr>
          <w:rStyle w:val="FootnoteReference"/>
        </w:rPr>
        <w:footnoteReference w:id="7"/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constitutional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stipulate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equal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law,</w:t>
      </w:r>
      <w:r w:rsidR="00315D2C">
        <w:rPr>
          <w:rStyle w:val="FootnoteReference"/>
        </w:rPr>
        <w:footnoteReference w:id="8"/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guaranteed,</w:t>
      </w:r>
      <w:r w:rsidRPr="00C542CC">
        <w:rPr>
          <w:rStyle w:val="FootnoteReference"/>
        </w:rPr>
        <w:footnoteReference w:id="9"/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sanctity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privacy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inviolable,</w:t>
      </w:r>
      <w:r w:rsidRPr="00C542CC">
        <w:rPr>
          <w:rStyle w:val="FootnoteReference"/>
        </w:rPr>
        <w:footnoteReference w:id="10"/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presumed</w:t>
      </w:r>
      <w:r w:rsidR="007305F7">
        <w:t xml:space="preserve"> </w:t>
      </w:r>
      <w:r w:rsidRPr="007F510E">
        <w:t>innocent</w:t>
      </w:r>
      <w:r w:rsidR="007305F7">
        <w:t xml:space="preserve"> </w:t>
      </w:r>
      <w:r w:rsidRPr="007F510E">
        <w:t>until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conviction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proved</w:t>
      </w:r>
      <w:r w:rsidR="007305F7">
        <w:t xml:space="preserve"> </w:t>
      </w:r>
      <w:r w:rsidRPr="007F510E">
        <w:lastRenderedPageBreak/>
        <w:t>before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wherein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self-defence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secured,</w:t>
      </w:r>
      <w:r w:rsidRPr="00C542CC">
        <w:rPr>
          <w:rStyle w:val="FootnoteReference"/>
        </w:rPr>
        <w:footnoteReference w:id="11"/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save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Pr="00C542CC">
        <w:rPr>
          <w:rStyle w:val="FootnoteReference"/>
        </w:rPr>
        <w:footnoteReference w:id="12"/>
      </w:r>
    </w:p>
    <w:p w:rsidR="003D5032" w:rsidRPr="007F510E" w:rsidRDefault="003D5032" w:rsidP="004C0DDE">
      <w:pPr>
        <w:pStyle w:val="SingleTxtG"/>
      </w:pPr>
      <w:r w:rsidRPr="007F510E">
        <w:t>77.</w:t>
      </w:r>
      <w:r w:rsidRPr="007F510E">
        <w:tab/>
        <w:t>The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devotes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entire</w:t>
      </w:r>
      <w:r w:rsidR="007305F7">
        <w:t xml:space="preserve"> </w:t>
      </w:r>
      <w:r w:rsidRPr="007F510E">
        <w:t>section,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Four,</w:t>
      </w:r>
      <w:r w:rsidR="007305F7">
        <w:t xml:space="preserve"> </w:t>
      </w:r>
      <w:r w:rsidRPr="007F510E">
        <w:t>to</w:t>
      </w:r>
      <w:r w:rsidR="007305F7">
        <w:t xml:space="preserve"> </w:t>
      </w:r>
      <w:r w:rsidR="00A7245D">
        <w:t>“</w:t>
      </w:r>
      <w:r w:rsidRPr="007F510E">
        <w:t>organization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powers</w:t>
      </w:r>
      <w:r w:rsidR="00A7245D">
        <w:t>”</w:t>
      </w:r>
      <w:r w:rsidRPr="007F510E">
        <w:t>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stresses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system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separation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powers,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exercised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collaboration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manner</w:t>
      </w:r>
      <w:r w:rsidR="007305F7">
        <w:t xml:space="preserve"> </w:t>
      </w:r>
      <w:r w:rsidRPr="007F510E">
        <w:t>specified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Constitution,</w:t>
      </w:r>
      <w:r w:rsidRPr="00C542CC">
        <w:rPr>
          <w:rStyle w:val="FootnoteReference"/>
        </w:rPr>
        <w:footnoteReference w:id="13"/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vested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D46CBB">
        <w:t>.</w:t>
      </w:r>
      <w:r w:rsidRPr="00C542CC">
        <w:rPr>
          <w:rStyle w:val="FootnoteReference"/>
        </w:rPr>
        <w:footnoteReference w:id="14"/>
      </w:r>
    </w:p>
    <w:p w:rsidR="003D5032" w:rsidRPr="007F510E" w:rsidRDefault="003D5032" w:rsidP="004C0DDE">
      <w:pPr>
        <w:pStyle w:val="SingleTxtG"/>
      </w:pPr>
      <w:r w:rsidRPr="007F510E">
        <w:t>78.</w:t>
      </w:r>
      <w:r w:rsidRPr="007F510E">
        <w:tab/>
        <w:t>Section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stresses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states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judges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="007C0153">
        <w:t>shall</w:t>
      </w:r>
      <w:r w:rsidR="007305F7">
        <w:t xml:space="preserve"> </w:t>
      </w:r>
      <w:r w:rsidR="007C0153">
        <w:t>not</w:t>
      </w:r>
      <w:r w:rsidR="007305F7">
        <w:t xml:space="preserve"> </w:t>
      </w:r>
      <w:r w:rsidR="007C0153">
        <w:t>be</w:t>
      </w:r>
      <w:r w:rsidR="007305F7">
        <w:t xml:space="preserve"> </w:t>
      </w:r>
      <w:r w:rsidR="007C0153">
        <w:t>subject</w:t>
      </w:r>
      <w:r w:rsidR="007305F7">
        <w:t xml:space="preserve"> </w:t>
      </w:r>
      <w:r w:rsidR="007C0153">
        <w:t>to</w:t>
      </w:r>
      <w:r w:rsidR="007305F7">
        <w:t xml:space="preserve"> </w:t>
      </w:r>
      <w:r w:rsidR="007C0153">
        <w:t>any</w:t>
      </w:r>
      <w:r w:rsidR="007305F7">
        <w:t xml:space="preserve"> </w:t>
      </w:r>
      <w:r w:rsidR="007C0153">
        <w:t>authority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exercise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functions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interference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permitted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proceedings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justice,</w:t>
      </w:r>
      <w:r w:rsidRPr="00C542CC">
        <w:rPr>
          <w:rStyle w:val="FootnoteReference"/>
        </w:rPr>
        <w:footnoteReference w:id="15"/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litigation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inviolable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people.</w:t>
      </w:r>
      <w:r w:rsidRPr="00C542CC">
        <w:rPr>
          <w:rStyle w:val="FootnoteReference"/>
        </w:rPr>
        <w:footnoteReference w:id="16"/>
      </w:r>
    </w:p>
    <w:p w:rsidR="003D5032" w:rsidRPr="007F510E" w:rsidRDefault="003D5032" w:rsidP="004C0DDE">
      <w:pPr>
        <w:pStyle w:val="SingleTxtG"/>
      </w:pPr>
      <w:r w:rsidRPr="007F510E">
        <w:t>79.</w:t>
      </w:r>
      <w:r w:rsidRPr="007F510E">
        <w:tab/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section</w:t>
      </w:r>
      <w:r w:rsidR="007305F7">
        <w:t xml:space="preserve"> </w:t>
      </w:r>
      <w:r w:rsidRPr="007F510E">
        <w:t>devoted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authority,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136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conduct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actions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people,</w:t>
      </w:r>
      <w:r w:rsidR="007305F7">
        <w:t xml:space="preserve"> </w:t>
      </w:r>
      <w:r w:rsidRPr="007F510E">
        <w:t>supervise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laws.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regulate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functions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body,</w:t>
      </w:r>
      <w:r w:rsidR="007305F7">
        <w:t xml:space="preserve"> </w:t>
      </w:r>
      <w:r w:rsidRPr="007F510E">
        <w:t>specify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pertaining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discharging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functions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80.</w:t>
      </w:r>
      <w:r w:rsidRPr="007F510E">
        <w:tab/>
        <w:t>Constitutional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strengthened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body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called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A7245D">
        <w:t>”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established,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composed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head,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assisted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accountable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actions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limits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jurisdiction.</w:t>
      </w:r>
      <w:r w:rsidRPr="00C542CC">
        <w:rPr>
          <w:rStyle w:val="FootnoteReference"/>
        </w:rPr>
        <w:footnoteReference w:id="17"/>
      </w:r>
      <w:r w:rsidR="007305F7">
        <w:t xml:space="preserve"> </w:t>
      </w:r>
    </w:p>
    <w:p w:rsidR="003D5032" w:rsidRPr="007F510E" w:rsidRDefault="00510C2E" w:rsidP="00510C2E">
      <w:pPr>
        <w:pStyle w:val="H4G"/>
      </w:pPr>
      <w:r>
        <w:tab/>
      </w:r>
      <w:r>
        <w:tab/>
      </w:r>
      <w:r w:rsidR="003D5032" w:rsidRPr="007F510E">
        <w:t>2.</w:t>
      </w:r>
      <w:r w:rsidR="003D5032" w:rsidRPr="007F510E">
        <w:tab/>
        <w:t>Institutional</w:t>
      </w:r>
      <w:r w:rsidR="007305F7">
        <w:t xml:space="preserve"> </w:t>
      </w:r>
      <w:r w:rsidR="003D5032" w:rsidRPr="007F510E">
        <w:t>independence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Office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</w:p>
    <w:p w:rsidR="003D5032" w:rsidRPr="007F510E" w:rsidRDefault="003D5032" w:rsidP="004C0DDE">
      <w:pPr>
        <w:pStyle w:val="SingleTxtG"/>
      </w:pPr>
      <w:r w:rsidRPr="007F510E">
        <w:t>81.</w:t>
      </w:r>
      <w:r w:rsidRPr="007F510E">
        <w:tab/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enjoys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institutional</w:t>
      </w:r>
      <w:r w:rsidR="007305F7">
        <w:t xml:space="preserve"> </w:t>
      </w:r>
      <w:r w:rsidRPr="007F510E">
        <w:t>independence,</w:t>
      </w:r>
      <w:r w:rsidR="007305F7">
        <w:t xml:space="preserve"> </w:t>
      </w:r>
      <w:r w:rsidRPr="007F510E">
        <w:t>including:</w:t>
      </w:r>
    </w:p>
    <w:p w:rsidR="003D5032" w:rsidRPr="007F510E" w:rsidRDefault="00FB6E6F" w:rsidP="00FB6E6F">
      <w:pPr>
        <w:pStyle w:val="H4G"/>
      </w:pPr>
      <w:r>
        <w:tab/>
      </w:r>
      <w:r>
        <w:tab/>
      </w:r>
      <w:r w:rsidR="003D5032" w:rsidRPr="007F510E">
        <w:t>(a)</w:t>
      </w:r>
      <w:r w:rsidR="003D5032" w:rsidRPr="007F510E">
        <w:tab/>
        <w:t>Financial</w:t>
      </w:r>
      <w:r w:rsidR="007305F7">
        <w:t xml:space="preserve"> </w:t>
      </w:r>
      <w:r w:rsidR="003D5032" w:rsidRPr="007F510E">
        <w:t>independence:</w:t>
      </w:r>
      <w:r w:rsidR="007305F7">
        <w:t xml:space="preserve"> </w:t>
      </w:r>
      <w:r w:rsidR="003D5032" w:rsidRPr="007F510E">
        <w:t>(independent</w:t>
      </w:r>
      <w:r w:rsidR="007305F7">
        <w:t xml:space="preserve"> </w:t>
      </w:r>
      <w:r w:rsidR="003D5032" w:rsidRPr="007F510E">
        <w:t>budget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appropriate</w:t>
      </w:r>
      <w:r w:rsidR="007305F7">
        <w:t xml:space="preserve"> </w:t>
      </w:r>
      <w:r w:rsidR="003D5032" w:rsidRPr="007F510E">
        <w:t>resources)</w:t>
      </w:r>
    </w:p>
    <w:p w:rsidR="003D5032" w:rsidRPr="007F510E" w:rsidRDefault="003D5032" w:rsidP="004C0DDE">
      <w:pPr>
        <w:pStyle w:val="SingleTxtG"/>
      </w:pPr>
      <w:r w:rsidRPr="007F510E">
        <w:t>82.</w:t>
      </w:r>
      <w:r w:rsidRPr="007F510E">
        <w:tab/>
        <w:t>Article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budget</w:t>
      </w:r>
      <w:r w:rsidR="007305F7">
        <w:t xml:space="preserve"> </w:t>
      </w:r>
      <w:r w:rsidRPr="007F510E">
        <w:t>annexed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budget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State.</w:t>
      </w:r>
    </w:p>
    <w:p w:rsidR="003D5032" w:rsidRPr="007F510E" w:rsidRDefault="00FB6E6F" w:rsidP="00FB6E6F">
      <w:pPr>
        <w:pStyle w:val="H4G"/>
      </w:pPr>
      <w:r>
        <w:tab/>
      </w:r>
      <w:r>
        <w:tab/>
      </w:r>
      <w:r w:rsidR="003D5032" w:rsidRPr="007F510E">
        <w:t>(b)</w:t>
      </w:r>
      <w:r w:rsidR="003D5032" w:rsidRPr="007F510E">
        <w:tab/>
        <w:t>Administrative</w:t>
      </w:r>
      <w:r w:rsidR="007305F7">
        <w:t xml:space="preserve"> </w:t>
      </w:r>
      <w:r w:rsidR="003D5032" w:rsidRPr="007F510E">
        <w:t>independence</w:t>
      </w:r>
    </w:p>
    <w:p w:rsidR="003D5032" w:rsidRPr="007F510E" w:rsidRDefault="003D5032" w:rsidP="004C0DDE">
      <w:pPr>
        <w:pStyle w:val="SingleTxtG"/>
      </w:pPr>
      <w:r w:rsidRPr="007F510E">
        <w:t>83.</w:t>
      </w:r>
      <w:r w:rsidRPr="007F510E">
        <w:tab/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appointment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governed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Regulations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Ministers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proposal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appointment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thus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forth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2008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Resources.</w:t>
      </w:r>
    </w:p>
    <w:p w:rsidR="003D5032" w:rsidRPr="007F510E" w:rsidRDefault="00161996" w:rsidP="00161996">
      <w:pPr>
        <w:pStyle w:val="H4G"/>
      </w:pPr>
      <w:r>
        <w:tab/>
      </w:r>
      <w:r>
        <w:tab/>
      </w:r>
      <w:r w:rsidR="003D5032" w:rsidRPr="007F510E">
        <w:t>3.</w:t>
      </w:r>
      <w:r w:rsidR="003D5032" w:rsidRPr="007F510E">
        <w:tab/>
        <w:t>Independence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members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Office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  <w:r w:rsidR="007305F7">
        <w:t xml:space="preserve"> </w:t>
      </w:r>
      <w:r w:rsidR="003D5032" w:rsidRPr="007F510E">
        <w:t>(personal</w:t>
      </w:r>
      <w:r w:rsidR="007305F7">
        <w:t xml:space="preserve"> </w:t>
      </w:r>
      <w:r w:rsidR="003D5032" w:rsidRPr="007F510E">
        <w:t>guarantees)</w:t>
      </w:r>
    </w:p>
    <w:p w:rsidR="003D5032" w:rsidRPr="007F510E" w:rsidRDefault="003D5032" w:rsidP="004C0DDE">
      <w:pPr>
        <w:pStyle w:val="SingleTxtG"/>
      </w:pPr>
      <w:r w:rsidRPr="007F510E">
        <w:t>84.</w:t>
      </w:r>
      <w:r w:rsidRPr="007F510E">
        <w:tab/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including:</w:t>
      </w:r>
    </w:p>
    <w:p w:rsidR="003D5032" w:rsidRPr="007F510E" w:rsidRDefault="00312ADC" w:rsidP="00312ADC">
      <w:pPr>
        <w:pStyle w:val="H4G"/>
      </w:pPr>
      <w:r>
        <w:lastRenderedPageBreak/>
        <w:tab/>
      </w:r>
      <w:r>
        <w:tab/>
      </w:r>
      <w:r w:rsidR="003D5032" w:rsidRPr="007F510E">
        <w:t>(a)</w:t>
      </w:r>
      <w:r w:rsidR="003D5032" w:rsidRPr="007F510E">
        <w:tab/>
        <w:t>Guarantees</w:t>
      </w:r>
      <w:r w:rsidR="007305F7">
        <w:t xml:space="preserve"> </w:t>
      </w:r>
      <w:r w:rsidR="003D5032" w:rsidRPr="007F510E">
        <w:t>for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personal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economic</w:t>
      </w:r>
      <w:r w:rsidR="007305F7">
        <w:t xml:space="preserve"> </w:t>
      </w:r>
      <w:r w:rsidR="003D5032" w:rsidRPr="007F510E">
        <w:t>security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members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Office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</w:p>
    <w:p w:rsidR="003D5032" w:rsidRPr="007F510E" w:rsidRDefault="003D5032" w:rsidP="004C0DDE">
      <w:pPr>
        <w:pStyle w:val="SingleTxtG"/>
      </w:pPr>
      <w:r w:rsidRPr="007F510E">
        <w:t>85.</w:t>
      </w:r>
      <w:r w:rsidRPr="007F510E">
        <w:tab/>
        <w:t>These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dismissed,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dismissed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Law.</w:t>
      </w:r>
      <w:r w:rsidR="00A7245D">
        <w:t>”</w:t>
      </w:r>
      <w:r w:rsidR="007305F7">
        <w:t xml:space="preserve"> </w:t>
      </w:r>
      <w:r w:rsidRPr="007F510E">
        <w:t>Nor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accountable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actions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limits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jurisdiction.</w:t>
      </w:r>
    </w:p>
    <w:p w:rsidR="003D5032" w:rsidRPr="007F510E" w:rsidRDefault="003D5032" w:rsidP="004C0DDE">
      <w:pPr>
        <w:pStyle w:val="SingleTxtG"/>
      </w:pPr>
      <w:r w:rsidRPr="007F510E">
        <w:t>86.</w:t>
      </w:r>
      <w:r w:rsidRPr="007F510E">
        <w:tab/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="00A7245D">
        <w:t>“</w:t>
      </w:r>
      <w:r w:rsidRPr="007F510E">
        <w:t>(1)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caught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flagrante</w:t>
      </w:r>
      <w:r w:rsidR="007305F7">
        <w:t xml:space="preserve"> </w:t>
      </w:r>
      <w:r w:rsidRPr="007F510E">
        <w:t>delicto,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investigated</w:t>
      </w:r>
      <w:r w:rsidR="007305F7">
        <w:t xml:space="preserve"> </w:t>
      </w:r>
      <w:r w:rsidRPr="007F510E">
        <w:t>unless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Attorney-General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consent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jailed</w:t>
      </w:r>
      <w:r w:rsidR="007305F7">
        <w:t xml:space="preserve"> </w:t>
      </w:r>
      <w:r w:rsidRPr="007F510E">
        <w:t>merely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suspicion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Attorney-General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decision.</w:t>
      </w:r>
      <w:r w:rsidR="007305F7">
        <w:t xml:space="preserve"> </w:t>
      </w:r>
      <w:r w:rsidRPr="007F510E">
        <w:t>(2)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caught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flagrante</w:t>
      </w:r>
      <w:r w:rsidR="007305F7">
        <w:t xml:space="preserve"> </w:t>
      </w:r>
      <w:r w:rsidRPr="007F510E">
        <w:t>delicto,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Attorney-General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informed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decide</w:t>
      </w:r>
      <w:r w:rsidR="007305F7">
        <w:t xml:space="preserve"> </w:t>
      </w:r>
      <w:r w:rsidRPr="007F510E">
        <w:t>either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jail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suspicion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release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cases,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proceedings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instituted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only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Attorney-General.</w:t>
      </w:r>
      <w:r w:rsidR="00A7245D">
        <w:t>”</w:t>
      </w:r>
    </w:p>
    <w:p w:rsidR="003D5032" w:rsidRPr="007F510E" w:rsidRDefault="00807F0C" w:rsidP="00807F0C">
      <w:pPr>
        <w:pStyle w:val="H4G"/>
      </w:pPr>
      <w:r>
        <w:tab/>
      </w:r>
      <w:r>
        <w:tab/>
      </w:r>
      <w:r w:rsidR="003D5032" w:rsidRPr="007F510E">
        <w:t>(b)</w:t>
      </w:r>
      <w:r w:rsidR="003D5032" w:rsidRPr="007F510E">
        <w:tab/>
        <w:t>Criminalization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interference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or</w:t>
      </w:r>
      <w:r w:rsidR="007305F7">
        <w:t xml:space="preserve"> </w:t>
      </w:r>
      <w:r w:rsidR="003D5032" w:rsidRPr="007F510E">
        <w:t>attempts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influence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decisions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members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Office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</w:p>
    <w:p w:rsidR="003D5032" w:rsidRPr="007F510E" w:rsidRDefault="003D5032" w:rsidP="004C0DDE">
      <w:pPr>
        <w:pStyle w:val="SingleTxtG"/>
      </w:pPr>
      <w:r w:rsidRPr="007F510E">
        <w:t>87.</w:t>
      </w:r>
      <w:r w:rsidRPr="007F510E">
        <w:tab/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201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="00A7245D">
        <w:t>“</w:t>
      </w:r>
      <w:r w:rsidRPr="007F510E">
        <w:t>Whoever</w:t>
      </w:r>
      <w:r w:rsidR="007305F7">
        <w:t xml:space="preserve"> </w:t>
      </w:r>
      <w:r w:rsidR="00C0154A">
        <w:t>publicly</w:t>
      </w:r>
      <w:r w:rsidR="007305F7">
        <w:t xml:space="preserve"> </w:t>
      </w:r>
      <w:r w:rsidR="00C0154A">
        <w:t>shows</w:t>
      </w:r>
      <w:r w:rsidR="007305F7">
        <w:t xml:space="preserve"> </w:t>
      </w:r>
      <w:r w:rsidR="00C0154A">
        <w:t>disrespect</w:t>
      </w:r>
      <w:r w:rsidR="007305F7">
        <w:t xml:space="preserve"> </w:t>
      </w:r>
      <w:r w:rsidR="00C0154A">
        <w:t>or</w:t>
      </w:r>
      <w:r w:rsidR="007305F7">
        <w:t xml:space="preserve"> </w:t>
      </w:r>
      <w:r w:rsidR="00C0154A">
        <w:t>contempt</w:t>
      </w:r>
      <w:r w:rsidR="007305F7">
        <w:t xml:space="preserve"> </w:t>
      </w:r>
      <w:r w:rsidR="00C0154A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judge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lawsuit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fine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ten</w:t>
      </w:r>
      <w:r w:rsidR="007305F7">
        <w:t xml:space="preserve"> </w:t>
      </w:r>
      <w:r w:rsidRPr="007F510E">
        <w:t>thousand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riyals</w:t>
      </w:r>
      <w:r w:rsidR="007305F7">
        <w:t xml:space="preserve"> </w:t>
      </w:r>
      <w:r w:rsidRPr="007F510E">
        <w:t>(10.000QR)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</w:t>
      </w:r>
      <w:r w:rsidR="00415A1E">
        <w:t>f</w:t>
      </w:r>
      <w:r w:rsidR="007305F7">
        <w:t xml:space="preserve"> </w:t>
      </w:r>
      <w:r w:rsidR="00415A1E">
        <w:t>these</w:t>
      </w:r>
      <w:r w:rsidR="007305F7">
        <w:t xml:space="preserve"> </w:t>
      </w:r>
      <w:r w:rsidR="00415A1E">
        <w:t>two</w:t>
      </w:r>
      <w:r w:rsidR="007305F7">
        <w:t xml:space="preserve"> </w:t>
      </w:r>
      <w:r w:rsidR="00415A1E">
        <w:t>penalties</w:t>
      </w:r>
      <w:r w:rsidRPr="007F510E">
        <w:t>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88.</w:t>
      </w:r>
      <w:r w:rsidRPr="007F510E">
        <w:tab/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202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="00A7245D">
        <w:t>“</w:t>
      </w:r>
      <w:r w:rsidRPr="007F510E">
        <w:t>Whoever</w:t>
      </w:r>
      <w:r w:rsidR="007305F7">
        <w:t xml:space="preserve"> </w:t>
      </w:r>
      <w:r w:rsidRPr="007F510E">
        <w:t>induces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employee,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order,</w:t>
      </w:r>
      <w:r w:rsidR="007305F7">
        <w:t xml:space="preserve"> </w:t>
      </w:r>
      <w:r w:rsidRPr="007F510E">
        <w:t>request,</w:t>
      </w:r>
      <w:r w:rsidR="007305F7">
        <w:t xml:space="preserve"> </w:t>
      </w:r>
      <w:r w:rsidRPr="007F510E">
        <w:t>menace,</w:t>
      </w:r>
      <w:r w:rsidR="007305F7">
        <w:t xml:space="preserve"> </w:t>
      </w:r>
      <w:r w:rsidRPr="007F510E">
        <w:t>wish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recommendation,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modify</w:t>
      </w:r>
      <w:r w:rsidR="007305F7">
        <w:t xml:space="preserve"> </w:t>
      </w:r>
      <w:r w:rsidRPr="007F510E">
        <w:t>normal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abstain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applying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three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and/or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fine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ten</w:t>
      </w:r>
      <w:r w:rsidR="007305F7">
        <w:t xml:space="preserve"> </w:t>
      </w:r>
      <w:r w:rsidRPr="007F510E">
        <w:t>thousand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riyals</w:t>
      </w:r>
      <w:r w:rsidR="007305F7">
        <w:t xml:space="preserve"> </w:t>
      </w:r>
      <w:r w:rsidRPr="007F510E">
        <w:t>(QR</w:t>
      </w:r>
      <w:r w:rsidR="007305F7">
        <w:t xml:space="preserve"> </w:t>
      </w:r>
      <w:r w:rsidRPr="007F510E">
        <w:t>10.000).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89.</w:t>
      </w:r>
      <w:r w:rsidRPr="007F510E">
        <w:tab/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203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="00A7245D">
        <w:t>“</w:t>
      </w:r>
      <w:r w:rsidR="00430704">
        <w:t>A</w:t>
      </w:r>
      <w:r w:rsidR="007305F7">
        <w:t xml:space="preserve"> </w:t>
      </w:r>
      <w:r w:rsidR="00430704">
        <w:t>term</w:t>
      </w:r>
      <w:r w:rsidR="007305F7">
        <w:t xml:space="preserve"> </w:t>
      </w:r>
      <w:r w:rsidR="00430704">
        <w:t>of</w:t>
      </w:r>
      <w:r w:rsidR="007305F7">
        <w:t xml:space="preserve"> </w:t>
      </w:r>
      <w:r w:rsidR="00430704">
        <w:t>up</w:t>
      </w:r>
      <w:r w:rsidR="007305F7">
        <w:t xml:space="preserve"> </w:t>
      </w:r>
      <w:r w:rsidR="00430704">
        <w:t>to</w:t>
      </w:r>
      <w:r w:rsidR="007305F7">
        <w:t xml:space="preserve"> </w:t>
      </w:r>
      <w:r w:rsidR="00430704">
        <w:t>one</w:t>
      </w:r>
      <w:r w:rsidR="007305F7">
        <w:t xml:space="preserve"> </w:t>
      </w:r>
      <w:r w:rsidR="00430704">
        <w:t>year</w:t>
      </w:r>
      <w:r w:rsidR="00A7245D">
        <w:t>’</w:t>
      </w:r>
      <w:r w:rsidR="00430704">
        <w:t>s</w:t>
      </w:r>
      <w:r w:rsidR="007305F7">
        <w:t xml:space="preserve"> </w:t>
      </w:r>
      <w:r w:rsidR="00430704">
        <w:t>imprisonment</w:t>
      </w:r>
      <w:r w:rsidR="007305F7">
        <w:t xml:space="preserve"> </w:t>
      </w:r>
      <w:r w:rsidR="00430704">
        <w:t>and/or</w:t>
      </w:r>
      <w:r w:rsidR="007305F7">
        <w:t xml:space="preserve"> </w:t>
      </w:r>
      <w:r w:rsidR="00430704">
        <w:t>a</w:t>
      </w:r>
      <w:r w:rsidR="007305F7">
        <w:t xml:space="preserve"> </w:t>
      </w:r>
      <w:r w:rsidR="00430704">
        <w:t>fine</w:t>
      </w:r>
      <w:r w:rsidR="007305F7">
        <w:t xml:space="preserve"> </w:t>
      </w:r>
      <w:r w:rsidR="00430704">
        <w:t>of</w:t>
      </w:r>
      <w:r w:rsidR="007305F7">
        <w:t xml:space="preserve"> </w:t>
      </w:r>
      <w:r w:rsidR="00430704">
        <w:t>up</w:t>
      </w:r>
      <w:r w:rsidR="007305F7">
        <w:t xml:space="preserve"> </w:t>
      </w:r>
      <w:r w:rsidR="00430704">
        <w:t>to</w:t>
      </w:r>
      <w:r w:rsidR="007305F7">
        <w:t xml:space="preserve"> </w:t>
      </w:r>
      <w:r w:rsidR="00430704">
        <w:t>5,000</w:t>
      </w:r>
      <w:r w:rsidR="007305F7">
        <w:t xml:space="preserve"> </w:t>
      </w:r>
      <w:r w:rsidR="00430704">
        <w:t>Qatari</w:t>
      </w:r>
      <w:r w:rsidR="007305F7">
        <w:t xml:space="preserve"> </w:t>
      </w:r>
      <w:r w:rsidR="00430704">
        <w:t>rials</w:t>
      </w:r>
      <w:r w:rsidR="007305F7">
        <w:t xml:space="preserve"> </w:t>
      </w:r>
      <w:r w:rsidR="00430704">
        <w:t>(QR</w:t>
      </w:r>
      <w:r w:rsidR="007305F7">
        <w:t xml:space="preserve"> </w:t>
      </w:r>
      <w:r w:rsidR="00430704">
        <w:t>5,000)</w:t>
      </w:r>
      <w:r w:rsidR="007305F7">
        <w:t xml:space="preserve"> </w:t>
      </w:r>
      <w:r w:rsidR="00430704">
        <w:t>shall</w:t>
      </w:r>
      <w:r w:rsidR="007305F7">
        <w:t xml:space="preserve"> </w:t>
      </w:r>
      <w:r w:rsidR="00430704">
        <w:t>be</w:t>
      </w:r>
      <w:r w:rsidR="007305F7">
        <w:t xml:space="preserve"> </w:t>
      </w:r>
      <w:r w:rsidR="00430704">
        <w:t>imposed</w:t>
      </w:r>
      <w:r w:rsidR="007305F7">
        <w:t xml:space="preserve"> </w:t>
      </w:r>
      <w:r w:rsidR="00430704">
        <w:t>on</w:t>
      </w:r>
      <w:r w:rsidR="007305F7">
        <w:t xml:space="preserve"> </w:t>
      </w:r>
      <w:r w:rsidR="00430704">
        <w:t>anyone</w:t>
      </w:r>
      <w:r w:rsidR="007305F7">
        <w:t xml:space="preserve"> </w:t>
      </w:r>
      <w:r w:rsidR="00430704">
        <w:t>who</w:t>
      </w:r>
      <w:r w:rsidR="007305F7">
        <w:t xml:space="preserve"> </w:t>
      </w:r>
      <w:r w:rsidR="00430704">
        <w:t>publicly</w:t>
      </w:r>
      <w:r w:rsidR="007305F7">
        <w:t xml:space="preserve"> </w:t>
      </w:r>
      <w:r w:rsidR="00430704">
        <w:t>disseminates</w:t>
      </w:r>
      <w:r w:rsidR="007305F7">
        <w:t xml:space="preserve"> </w:t>
      </w:r>
      <w:r w:rsidR="00430704">
        <w:t>the</w:t>
      </w:r>
      <w:r w:rsidR="007305F7">
        <w:t xml:space="preserve"> </w:t>
      </w:r>
      <w:r w:rsidR="00430704">
        <w:t>following:</w:t>
      </w:r>
    </w:p>
    <w:p w:rsidR="003D5032" w:rsidRPr="007F510E" w:rsidRDefault="003D5032" w:rsidP="00BF2977">
      <w:pPr>
        <w:pStyle w:val="SingleTxtG"/>
        <w:ind w:left="1701"/>
      </w:pPr>
      <w:r w:rsidRPr="007F510E">
        <w:t>1.</w:t>
      </w:r>
      <w:r w:rsidRPr="007F510E">
        <w:tab/>
        <w:t>News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documents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especially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banned</w:t>
      </w:r>
      <w:r w:rsidR="007305F7">
        <w:t xml:space="preserve"> </w:t>
      </w:r>
      <w:r w:rsidR="00A160FA">
        <w:t>d</w:t>
      </w:r>
      <w:r w:rsidR="00D06349">
        <w:t>i</w:t>
      </w:r>
      <w:r w:rsidR="00A160FA">
        <w:t>ssemination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news;</w:t>
      </w:r>
    </w:p>
    <w:p w:rsidR="003D5032" w:rsidRPr="007F510E" w:rsidRDefault="003D5032" w:rsidP="00BF2977">
      <w:pPr>
        <w:pStyle w:val="SingleTxtG"/>
        <w:ind w:left="1701"/>
      </w:pPr>
      <w:r w:rsidRPr="007F510E">
        <w:t>2.</w:t>
      </w:r>
      <w:r w:rsidRPr="007F510E">
        <w:tab/>
        <w:t>News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names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photographs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people</w:t>
      </w:r>
      <w:r w:rsidR="007305F7">
        <w:t xml:space="preserve"> </w:t>
      </w:r>
      <w:r w:rsidRPr="007F510E">
        <w:t>subjected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="004E7134" w:rsidRPr="007F510E">
        <w:t>lawsuits</w:t>
      </w:r>
      <w:r w:rsidR="004E7134">
        <w:t xml:space="preserve"> </w:t>
      </w:r>
      <w:r w:rsidR="00E90B5F">
        <w:t>involving</w:t>
      </w:r>
      <w:r w:rsidR="007305F7">
        <w:t xml:space="preserve"> </w:t>
      </w:r>
      <w:r w:rsidR="00E90B5F">
        <w:t>issues</w:t>
      </w:r>
      <w:r w:rsidR="007305F7">
        <w:t xml:space="preserve"> </w:t>
      </w:r>
      <w:r w:rsidR="00E90B5F">
        <w:t>of</w:t>
      </w:r>
      <w:r w:rsidR="007305F7">
        <w:t xml:space="preserve"> </w:t>
      </w:r>
      <w:r w:rsidRPr="007F510E">
        <w:t>marriage,</w:t>
      </w:r>
      <w:r w:rsidR="007305F7">
        <w:t xml:space="preserve"> </w:t>
      </w:r>
      <w:r w:rsidRPr="007F510E">
        <w:t>parenting,</w:t>
      </w:r>
      <w:r w:rsidR="007305F7">
        <w:t xml:space="preserve"> </w:t>
      </w:r>
      <w:r w:rsidRPr="007F510E">
        <w:t>divorce,</w:t>
      </w:r>
      <w:r w:rsidR="007305F7">
        <w:t xml:space="preserve"> </w:t>
      </w:r>
      <w:r w:rsidRPr="007F510E">
        <w:t>separation,</w:t>
      </w:r>
      <w:r w:rsidR="007305F7">
        <w:t xml:space="preserve"> </w:t>
      </w:r>
      <w:r w:rsidRPr="007F510E">
        <w:t>alimony,</w:t>
      </w:r>
      <w:r w:rsidR="007305F7">
        <w:t xml:space="preserve"> </w:t>
      </w:r>
      <w:r w:rsidRPr="007F510E">
        <w:t>custody,</w:t>
      </w:r>
      <w:r w:rsidR="007305F7">
        <w:t xml:space="preserve"> </w:t>
      </w:r>
      <w:r w:rsidRPr="007F510E">
        <w:t>adultery,</w:t>
      </w:r>
      <w:r w:rsidR="007305F7">
        <w:t xml:space="preserve"> </w:t>
      </w:r>
      <w:r w:rsidRPr="007F510E">
        <w:t>calumny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disclosure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secrets;</w:t>
      </w:r>
    </w:p>
    <w:p w:rsidR="003D5032" w:rsidRPr="007F510E" w:rsidRDefault="003D5032" w:rsidP="00BF2977">
      <w:pPr>
        <w:pStyle w:val="SingleTxtG"/>
        <w:ind w:left="1701"/>
      </w:pPr>
      <w:r w:rsidRPr="007F510E">
        <w:t>3.</w:t>
      </w:r>
      <w:r w:rsidRPr="007F510E">
        <w:tab/>
        <w:t>Names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photographs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minor</w:t>
      </w:r>
      <w:r w:rsidR="007305F7">
        <w:t xml:space="preserve"> </w:t>
      </w:r>
      <w:r w:rsidRPr="007F510E">
        <w:t>convicts;</w:t>
      </w:r>
      <w:r w:rsidR="007305F7">
        <w:t xml:space="preserve"> </w:t>
      </w:r>
    </w:p>
    <w:p w:rsidR="003D5032" w:rsidRPr="007F510E" w:rsidRDefault="003D5032" w:rsidP="00BF2977">
      <w:pPr>
        <w:pStyle w:val="SingleTxtG"/>
        <w:ind w:left="1701"/>
      </w:pPr>
      <w:r w:rsidRPr="007F510E">
        <w:t>4.</w:t>
      </w:r>
      <w:r w:rsidRPr="007F510E">
        <w:tab/>
        <w:t>Names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photographs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rape;</w:t>
      </w:r>
      <w:r w:rsidR="007305F7">
        <w:t xml:space="preserve"> </w:t>
      </w:r>
    </w:p>
    <w:p w:rsidR="003D5032" w:rsidRPr="007F510E" w:rsidRDefault="003D5032" w:rsidP="00BF2977">
      <w:pPr>
        <w:pStyle w:val="SingleTxtG"/>
        <w:ind w:left="1701"/>
      </w:pPr>
      <w:r w:rsidRPr="007F510E">
        <w:t>5.</w:t>
      </w:r>
      <w:r w:rsidRPr="007F510E">
        <w:tab/>
        <w:t>Courts</w:t>
      </w:r>
      <w:r w:rsidR="00A7245D">
        <w:t>’</w:t>
      </w:r>
      <w:r w:rsidR="007305F7">
        <w:t xml:space="preserve"> </w:t>
      </w:r>
      <w:r w:rsidRPr="007F510E">
        <w:t>deliberations;</w:t>
      </w:r>
      <w:r w:rsidR="007305F7">
        <w:t xml:space="preserve"> </w:t>
      </w:r>
    </w:p>
    <w:p w:rsidR="003D5032" w:rsidRPr="007F510E" w:rsidRDefault="003D5032" w:rsidP="00BF2977">
      <w:pPr>
        <w:pStyle w:val="SingleTxtG"/>
        <w:ind w:left="1701"/>
      </w:pPr>
      <w:r w:rsidRPr="007F510E">
        <w:t>6.</w:t>
      </w:r>
      <w:r w:rsidRPr="007F510E">
        <w:tab/>
        <w:t>News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lawsuits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decided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closed</w:t>
      </w:r>
      <w:r w:rsidR="007305F7">
        <w:t xml:space="preserve"> </w:t>
      </w:r>
      <w:r w:rsidRPr="007F510E">
        <w:t>sessions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diffusion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banned;</w:t>
      </w:r>
    </w:p>
    <w:p w:rsidR="003D5032" w:rsidRPr="007F510E" w:rsidRDefault="003D5032" w:rsidP="00BF2977">
      <w:pPr>
        <w:pStyle w:val="SingleTxtG"/>
        <w:ind w:left="1701"/>
      </w:pPr>
      <w:r w:rsidRPr="007F510E">
        <w:t>7.</w:t>
      </w:r>
      <w:r w:rsidRPr="007F510E">
        <w:tab/>
        <w:t>Names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photographs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convicts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sentence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suspended.</w:t>
      </w:r>
      <w:r w:rsidR="00A7245D">
        <w:t>”</w:t>
      </w:r>
    </w:p>
    <w:p w:rsidR="003D5032" w:rsidRPr="007F510E" w:rsidRDefault="00BF59CC" w:rsidP="00BF59CC">
      <w:pPr>
        <w:pStyle w:val="H4G"/>
      </w:pPr>
      <w:r>
        <w:tab/>
      </w:r>
      <w:r>
        <w:tab/>
      </w:r>
      <w:r w:rsidR="003D5032" w:rsidRPr="007F510E">
        <w:t>(c)</w:t>
      </w:r>
      <w:r w:rsidR="003D5032" w:rsidRPr="007F510E">
        <w:tab/>
        <w:t>Appropriate</w:t>
      </w:r>
      <w:r w:rsidR="007305F7">
        <w:t xml:space="preserve"> </w:t>
      </w:r>
      <w:r w:rsidR="003D5032" w:rsidRPr="007F510E">
        <w:t>salaries</w:t>
      </w:r>
    </w:p>
    <w:p w:rsidR="003D5032" w:rsidRPr="007F510E" w:rsidRDefault="003D5032" w:rsidP="004C0DDE">
      <w:pPr>
        <w:pStyle w:val="SingleTxtG"/>
      </w:pPr>
      <w:r w:rsidRPr="007F510E">
        <w:t>90.</w:t>
      </w:r>
      <w:r w:rsidRPr="007F510E">
        <w:tab/>
        <w:t>Article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salaries,</w:t>
      </w:r>
      <w:r w:rsidR="007305F7">
        <w:t xml:space="preserve"> </w:t>
      </w:r>
      <w:r w:rsidRPr="007F510E">
        <w:t>allowances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bonuses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decided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Emiri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proposal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Attorney-General.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salary,</w:t>
      </w:r>
      <w:r w:rsidR="007305F7">
        <w:t xml:space="preserve"> </w:t>
      </w:r>
      <w:r w:rsidRPr="007F510E">
        <w:t>allowance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bonus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decided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basis,</w:t>
      </w:r>
      <w:r w:rsidR="007305F7">
        <w:t xml:space="preserve"> </w:t>
      </w:r>
      <w:r w:rsidRPr="007F510E">
        <w:t>nor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treated</w:t>
      </w:r>
      <w:r w:rsidR="007305F7">
        <w:t xml:space="preserve"> </w:t>
      </w:r>
      <w:r w:rsidRPr="007F510E">
        <w:t>exceptionally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way.</w:t>
      </w:r>
      <w:r w:rsidR="00A7245D">
        <w:t>”</w:t>
      </w:r>
    </w:p>
    <w:p w:rsidR="003D5032" w:rsidRPr="007F510E" w:rsidRDefault="005C069C" w:rsidP="005C069C">
      <w:pPr>
        <w:pStyle w:val="H4G"/>
      </w:pPr>
      <w:r>
        <w:lastRenderedPageBreak/>
        <w:tab/>
      </w:r>
      <w:r>
        <w:tab/>
      </w:r>
      <w:r w:rsidR="003D5032" w:rsidRPr="007F510E">
        <w:t>4.</w:t>
      </w:r>
      <w:r w:rsidR="003D5032" w:rsidRPr="007F510E">
        <w:tab/>
        <w:t>Ensuring</w:t>
      </w:r>
      <w:r w:rsidR="007305F7">
        <w:t xml:space="preserve"> </w:t>
      </w:r>
      <w:r w:rsidR="003D5032" w:rsidRPr="007F510E">
        <w:t>employment</w:t>
      </w:r>
      <w:r w:rsidR="007305F7">
        <w:t xml:space="preserve"> </w:t>
      </w:r>
      <w:r w:rsidR="003D5032" w:rsidRPr="007F510E">
        <w:t>stability</w:t>
      </w:r>
    </w:p>
    <w:p w:rsidR="003D5032" w:rsidRPr="007F510E" w:rsidRDefault="00566C15" w:rsidP="00566C15">
      <w:pPr>
        <w:pStyle w:val="H4G"/>
      </w:pPr>
      <w:r>
        <w:tab/>
      </w:r>
      <w:r>
        <w:tab/>
      </w:r>
      <w:r w:rsidR="003D5032" w:rsidRPr="007F510E">
        <w:t>(a)</w:t>
      </w:r>
      <w:r w:rsidR="003D5032" w:rsidRPr="007F510E">
        <w:tab/>
        <w:t>Age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retirement</w:t>
      </w:r>
    </w:p>
    <w:p w:rsidR="003D5032" w:rsidRPr="007F510E" w:rsidRDefault="003D5032" w:rsidP="004C0DDE">
      <w:pPr>
        <w:pStyle w:val="SingleTxtG"/>
      </w:pPr>
      <w:r w:rsidRPr="007F510E">
        <w:t>91.</w:t>
      </w:r>
      <w:r w:rsidRPr="007F510E">
        <w:tab/>
        <w:t>The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expire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reaching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retirement,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70.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reaching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60,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ask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retirement.</w:t>
      </w:r>
    </w:p>
    <w:p w:rsidR="003D5032" w:rsidRPr="007F510E" w:rsidRDefault="008F5913" w:rsidP="008F5913">
      <w:pPr>
        <w:pStyle w:val="H4G"/>
      </w:pPr>
      <w:r>
        <w:tab/>
      </w:r>
      <w:r>
        <w:tab/>
      </w:r>
      <w:r w:rsidR="003D5032" w:rsidRPr="007F510E">
        <w:t>(b)</w:t>
      </w:r>
      <w:r w:rsidR="003D5032" w:rsidRPr="007F510E">
        <w:tab/>
        <w:t>System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promotions</w:t>
      </w:r>
    </w:p>
    <w:p w:rsidR="003D5032" w:rsidRPr="007F510E" w:rsidRDefault="003D5032" w:rsidP="004C0DDE">
      <w:pPr>
        <w:pStyle w:val="SingleTxtG"/>
      </w:pPr>
      <w:r w:rsidRPr="007F510E">
        <w:t>92.</w:t>
      </w:r>
      <w:r w:rsidRPr="007F510E">
        <w:tab/>
        <w:t>Article</w:t>
      </w:r>
      <w:r w:rsidR="007305F7">
        <w:t xml:space="preserve"> </w:t>
      </w:r>
      <w:r w:rsidRPr="007F510E">
        <w:t>41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provides,</w:t>
      </w:r>
      <w:r w:rsidR="007305F7">
        <w:t xml:space="preserve"> </w:t>
      </w:r>
      <w:r w:rsidR="00A7245D">
        <w:t>“</w:t>
      </w:r>
      <w:r w:rsidRPr="007F510E">
        <w:t>A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inspecting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Attorneys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annexed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Attorney-General.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chaired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Attorneys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assisted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sufficient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Attorneys-General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Chief</w:t>
      </w:r>
      <w:r w:rsidR="007305F7">
        <w:t xml:space="preserve"> </w:t>
      </w:r>
      <w:r w:rsidRPr="007F510E">
        <w:t>Attorneys.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specialised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inspecting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Attorney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Attorney.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investigate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related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matters.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Attorney,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mandated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renewable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years.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93.</w:t>
      </w:r>
      <w:r w:rsidRPr="007F510E">
        <w:tab/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="00A7245D">
        <w:t>“</w:t>
      </w:r>
      <w:r w:rsidRPr="007F510E">
        <w:t>Inspection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conducted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least</w:t>
      </w:r>
      <w:r w:rsidR="007305F7">
        <w:t xml:space="preserve"> </w:t>
      </w:r>
      <w:r w:rsidRPr="007F510E">
        <w:t>once</w:t>
      </w:r>
      <w:r w:rsidR="007305F7">
        <w:t xml:space="preserve"> </w:t>
      </w:r>
      <w:r w:rsidRPr="007F510E">
        <w:t>every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years.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rated</w:t>
      </w:r>
      <w:r w:rsidR="007305F7">
        <w:t xml:space="preserve"> </w:t>
      </w:r>
      <w:r w:rsidRPr="007F510E">
        <w:t>as</w:t>
      </w:r>
      <w:r w:rsidR="007305F7">
        <w:t xml:space="preserve"> </w:t>
      </w:r>
      <w:r w:rsidR="00A7245D">
        <w:t>‘</w:t>
      </w:r>
      <w:r w:rsidRPr="007F510E">
        <w:t>competent</w:t>
      </w:r>
      <w:r w:rsidR="00A7245D">
        <w:t>’</w:t>
      </w:r>
      <w:r w:rsidRPr="007F510E">
        <w:t>,</w:t>
      </w:r>
      <w:r w:rsidR="007305F7">
        <w:t xml:space="preserve"> </w:t>
      </w:r>
      <w:r w:rsidR="00A7245D">
        <w:t>‘</w:t>
      </w:r>
      <w:r w:rsidRPr="007F510E">
        <w:t>above</w:t>
      </w:r>
      <w:r w:rsidR="007305F7">
        <w:t xml:space="preserve"> </w:t>
      </w:r>
      <w:r w:rsidRPr="007F510E">
        <w:t>average</w:t>
      </w:r>
      <w:r w:rsidR="00A7245D">
        <w:t>’</w:t>
      </w:r>
      <w:r w:rsidRPr="007F510E">
        <w:t>,</w:t>
      </w:r>
      <w:r w:rsidR="007305F7">
        <w:t xml:space="preserve"> </w:t>
      </w:r>
      <w:r w:rsidR="00A7245D">
        <w:t>‘</w:t>
      </w:r>
      <w:r w:rsidRPr="007F510E">
        <w:t>average</w:t>
      </w:r>
      <w:r w:rsidR="00A7245D">
        <w:t>’</w:t>
      </w:r>
      <w:r w:rsidR="007305F7">
        <w:t xml:space="preserve"> </w:t>
      </w:r>
      <w:r w:rsidRPr="007F510E">
        <w:t>and</w:t>
      </w:r>
      <w:r w:rsidR="007305F7">
        <w:t xml:space="preserve"> </w:t>
      </w:r>
      <w:r w:rsidR="00A7245D">
        <w:t>‘</w:t>
      </w:r>
      <w:r w:rsidRPr="007F510E">
        <w:t>less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average</w:t>
      </w:r>
      <w:r w:rsidR="00A7245D">
        <w:t>’</w:t>
      </w:r>
      <w:r w:rsidRPr="007F510E">
        <w:t>.</w:t>
      </w:r>
      <w:r w:rsidR="00A7245D">
        <w:t>”</w:t>
      </w:r>
      <w:r w:rsidR="007305F7">
        <w:t xml:space="preserve"> </w:t>
      </w:r>
    </w:p>
    <w:p w:rsidR="003D5032" w:rsidRPr="007F510E" w:rsidRDefault="008C2429" w:rsidP="008C2429">
      <w:pPr>
        <w:pStyle w:val="H4G"/>
      </w:pPr>
      <w:r>
        <w:tab/>
      </w:r>
      <w:r>
        <w:tab/>
      </w:r>
      <w:r w:rsidR="003D5032" w:rsidRPr="007F510E">
        <w:t>(c)</w:t>
      </w:r>
      <w:r w:rsidR="003D5032" w:rsidRPr="007F510E">
        <w:tab/>
        <w:t>Appointment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members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Office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  <w:r w:rsidR="007305F7">
        <w:t xml:space="preserve"> </w:t>
      </w:r>
      <w:r w:rsidR="003D5032" w:rsidRPr="007F510E">
        <w:t>on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basis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objective</w:t>
      </w:r>
      <w:r w:rsidR="007305F7">
        <w:t xml:space="preserve"> </w:t>
      </w:r>
      <w:r w:rsidR="003D5032" w:rsidRPr="007F510E">
        <w:t>criteria</w:t>
      </w:r>
    </w:p>
    <w:p w:rsidR="003D5032" w:rsidRPr="007F510E" w:rsidRDefault="003D5032" w:rsidP="004C0DDE">
      <w:pPr>
        <w:pStyle w:val="SingleTxtG"/>
      </w:pPr>
      <w:r w:rsidRPr="007F510E">
        <w:t>94.</w:t>
      </w:r>
      <w:r w:rsidRPr="007F510E">
        <w:tab/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appointed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Emiri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rank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Minister.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emoluments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granted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ministers.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appointed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recommendation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  <w:r w:rsidRPr="007F510E">
        <w:t>Assistant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appointed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terminated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transferred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grade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President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Ministers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recommendation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</w:p>
    <w:p w:rsidR="003D5032" w:rsidRPr="007F510E" w:rsidRDefault="007F4986" w:rsidP="007F4986">
      <w:pPr>
        <w:pStyle w:val="H4G"/>
      </w:pPr>
      <w:r>
        <w:tab/>
      </w:r>
      <w:r>
        <w:tab/>
      </w:r>
      <w:r w:rsidR="003D5032" w:rsidRPr="007F510E">
        <w:t>(d)</w:t>
      </w:r>
      <w:r w:rsidR="003D5032" w:rsidRPr="007F510E">
        <w:tab/>
        <w:t>System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transfers</w:t>
      </w:r>
    </w:p>
    <w:p w:rsidR="003D5032" w:rsidRPr="007F510E" w:rsidRDefault="003D5032" w:rsidP="004C0DDE">
      <w:pPr>
        <w:pStyle w:val="SingleTxtG"/>
      </w:pPr>
      <w:r w:rsidRPr="007F510E">
        <w:t>95.</w:t>
      </w:r>
      <w:r w:rsidRPr="007F510E">
        <w:tab/>
        <w:t>Article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dismissed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Law.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96.</w:t>
      </w:r>
      <w:r w:rsidRPr="007F510E">
        <w:tab/>
        <w:t>Article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Where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agrees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transferred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job,</w:t>
      </w:r>
      <w:r w:rsidR="007305F7">
        <w:t xml:space="preserve"> </w:t>
      </w:r>
      <w:r w:rsidRPr="007F510E">
        <w:t>consideration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job</w:t>
      </w:r>
      <w:r w:rsidR="007305F7">
        <w:t xml:space="preserve"> </w:t>
      </w:r>
      <w:r w:rsidRPr="007F510E">
        <w:t>grade</w:t>
      </w:r>
      <w:r w:rsidR="007305F7">
        <w:t xml:space="preserve"> </w:t>
      </w:r>
      <w:r w:rsidRPr="007F510E">
        <w:t>equivalent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previous</w:t>
      </w:r>
      <w:r w:rsidR="007305F7">
        <w:t xml:space="preserve"> </w:t>
      </w:r>
      <w:r w:rsidRPr="007F510E">
        <w:t>grade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salary</w:t>
      </w:r>
      <w:r w:rsidR="007305F7">
        <w:t xml:space="preserve"> </w:t>
      </w:r>
      <w:r w:rsidRPr="007F510E">
        <w:t>range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grade.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salary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benefits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transfer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beyond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range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grade,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retain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original</w:t>
      </w:r>
      <w:r w:rsidR="007305F7">
        <w:t xml:space="preserve"> </w:t>
      </w:r>
      <w:r w:rsidRPr="007F510E">
        <w:t>salary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benefits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capacity.</w:t>
      </w:r>
      <w:r w:rsidR="00A7245D">
        <w:t>”</w:t>
      </w:r>
    </w:p>
    <w:p w:rsidR="003D5032" w:rsidRPr="007F510E" w:rsidRDefault="00E9097A" w:rsidP="00E9097A">
      <w:pPr>
        <w:pStyle w:val="H4G"/>
      </w:pPr>
      <w:r>
        <w:tab/>
      </w:r>
      <w:r>
        <w:tab/>
      </w:r>
      <w:r w:rsidR="003D5032" w:rsidRPr="007F510E">
        <w:t>(e)</w:t>
      </w:r>
      <w:r w:rsidR="003D5032" w:rsidRPr="007F510E">
        <w:tab/>
        <w:t>Prevention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assigning</w:t>
      </w:r>
      <w:r w:rsidR="007305F7">
        <w:t xml:space="preserve"> </w:t>
      </w:r>
      <w:r w:rsidR="003D5032" w:rsidRPr="007F510E">
        <w:t>non-judicial</w:t>
      </w:r>
      <w:r w:rsidR="007305F7">
        <w:t xml:space="preserve"> </w:t>
      </w:r>
      <w:r w:rsidR="003D5032" w:rsidRPr="007F510E">
        <w:t>or</w:t>
      </w:r>
      <w:r w:rsidR="007305F7">
        <w:t xml:space="preserve"> </w:t>
      </w:r>
      <w:r w:rsidR="003D5032" w:rsidRPr="007F510E">
        <w:t>non-legal</w:t>
      </w:r>
      <w:r w:rsidR="007305F7">
        <w:t xml:space="preserve"> </w:t>
      </w:r>
      <w:r w:rsidR="003D5032" w:rsidRPr="007F510E">
        <w:t>tasks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members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Office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Prosecutor</w:t>
      </w:r>
    </w:p>
    <w:p w:rsidR="003D5032" w:rsidRPr="007F510E" w:rsidRDefault="003D5032" w:rsidP="004C0DDE">
      <w:pPr>
        <w:pStyle w:val="SingleTxtG"/>
      </w:pPr>
      <w:r w:rsidRPr="007F510E">
        <w:t>97.</w:t>
      </w:r>
      <w:r w:rsidRPr="007F510E">
        <w:tab/>
        <w:t>Article</w:t>
      </w:r>
      <w:r w:rsidR="007305F7">
        <w:t xml:space="preserve"> </w:t>
      </w:r>
      <w:r w:rsidRPr="007F510E">
        <w:t>17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seconded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entities</w:t>
      </w:r>
      <w:r w:rsidR="007305F7">
        <w:t xml:space="preserve"> </w:t>
      </w:r>
      <w:r w:rsidRPr="007F510E">
        <w:t>unless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perform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similar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work.</w:t>
      </w:r>
      <w:r w:rsidR="007305F7">
        <w:t xml:space="preserve"> </w:t>
      </w:r>
      <w:r w:rsidRPr="007F510E">
        <w:t>Secondment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renewable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year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secondment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permanent,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maximum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six</w:t>
      </w:r>
      <w:r w:rsidR="007305F7">
        <w:t xml:space="preserve"> </w:t>
      </w:r>
      <w:r w:rsidRPr="007F510E">
        <w:t>consecutive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secondment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permanent.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98.</w:t>
      </w:r>
      <w:r w:rsidRPr="007F510E">
        <w:tab/>
        <w:t>Article</w:t>
      </w:r>
      <w:r w:rsidR="007305F7">
        <w:t xml:space="preserve"> </w:t>
      </w:r>
      <w:r w:rsidRPr="007F510E">
        <w:t>18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not,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approval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arbitrator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dispute,</w:t>
      </w:r>
      <w:r w:rsidR="007305F7">
        <w:t xml:space="preserve"> </w:t>
      </w:r>
      <w:r w:rsidRPr="007F510E">
        <w:t>even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charges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fee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dispute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court.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exception</w:t>
      </w:r>
      <w:r w:rsidR="007305F7">
        <w:t xml:space="preserve"> </w:t>
      </w:r>
      <w:r w:rsidRPr="007F510E">
        <w:t>thereto,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seconded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arbitrator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institution.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lastRenderedPageBreak/>
        <w:t>99.</w:t>
      </w:r>
      <w:r w:rsidRPr="007F510E">
        <w:tab/>
        <w:t>Article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A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seconded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agency,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home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abroad,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secondment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submission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duration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secondment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consecutive</w:t>
      </w:r>
      <w:r w:rsidR="007305F7">
        <w:t xml:space="preserve"> </w:t>
      </w:r>
      <w:r w:rsidRPr="007F510E">
        <w:t>years,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supreme</w:t>
      </w:r>
      <w:r w:rsidR="007305F7">
        <w:t xml:space="preserve"> </w:t>
      </w:r>
      <w:r w:rsidRPr="007F510E">
        <w:t>interest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discretion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Emir.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100.</w:t>
      </w:r>
      <w:r w:rsidRPr="007F510E">
        <w:tab/>
        <w:t>It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seen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reviewed</w:t>
      </w:r>
      <w:r w:rsidR="007305F7">
        <w:t xml:space="preserve"> </w:t>
      </w:r>
      <w:r w:rsidRPr="007F510E">
        <w:t>above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executive</w:t>
      </w:r>
      <w:r w:rsidR="007305F7">
        <w:t xml:space="preserve"> </w:t>
      </w:r>
      <w:r w:rsidRPr="007F510E">
        <w:t>branch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grant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functions.</w:t>
      </w:r>
    </w:p>
    <w:p w:rsidR="003D5032" w:rsidRPr="007F510E" w:rsidRDefault="003D5032" w:rsidP="0029054F">
      <w:pPr>
        <w:pStyle w:val="H23G"/>
      </w:pPr>
      <w:r w:rsidRPr="007F510E">
        <w:tab/>
      </w:r>
      <w:r w:rsidRPr="007F510E">
        <w:tab/>
      </w:r>
      <w:bookmarkStart w:id="14" w:name="_Toc494714055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4"/>
    </w:p>
    <w:p w:rsidR="003D5032" w:rsidRPr="007F510E" w:rsidRDefault="003D5032" w:rsidP="004C0DDE">
      <w:pPr>
        <w:pStyle w:val="SingleTxtG"/>
      </w:pPr>
      <w:r w:rsidRPr="007F510E">
        <w:t>101.</w:t>
      </w:r>
      <w:r w:rsidRPr="007F510E">
        <w:tab/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2002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comprehensive</w:t>
      </w:r>
      <w:r w:rsidR="007305F7">
        <w:t xml:space="preserve"> </w:t>
      </w:r>
      <w:r w:rsidRPr="007F510E">
        <w:t>renaissance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comprehensive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reforms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updating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legislative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institutional</w:t>
      </w:r>
      <w:r w:rsidR="007305F7">
        <w:t xml:space="preserve"> </w:t>
      </w:r>
      <w:r w:rsidRPr="007F510E">
        <w:t>structure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country.</w:t>
      </w:r>
    </w:p>
    <w:p w:rsidR="003D5032" w:rsidRPr="007F510E" w:rsidRDefault="003D5032" w:rsidP="004C0DDE">
      <w:pPr>
        <w:pStyle w:val="SingleTxtG"/>
      </w:pPr>
      <w:r w:rsidRPr="007F510E">
        <w:t>102.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classified</w:t>
      </w:r>
      <w:r w:rsidR="007305F7">
        <w:t xml:space="preserve"> </w:t>
      </w:r>
      <w:r w:rsidRPr="007F510E">
        <w:t>Grade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Coordinating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(ICC-NHRIs),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indicator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commitment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Paris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Assembly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1993.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103.</w:t>
      </w:r>
      <w:r w:rsidRPr="007F510E">
        <w:tab/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establishing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ensured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perform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para-judicial</w:t>
      </w:r>
      <w:r w:rsidR="007305F7">
        <w:t xml:space="preserve"> </w:t>
      </w:r>
      <w:r w:rsidRPr="007F510E">
        <w:t>tasks,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receiving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examining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transgressions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violations,</w:t>
      </w:r>
      <w:r w:rsidR="007305F7">
        <w:t xml:space="preserve"> </w:t>
      </w:r>
      <w:r w:rsidRPr="007F510E">
        <w:t>coordinating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thereon,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suggesting</w:t>
      </w:r>
      <w:r w:rsidR="007305F7">
        <w:t xml:space="preserve"> </w:t>
      </w:r>
      <w:r w:rsidRPr="007F510E">
        <w:t>ways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addressing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reoccurrence,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suggesting</w:t>
      </w:r>
      <w:r w:rsidR="007305F7">
        <w:t xml:space="preserve"> </w:t>
      </w:r>
      <w:r w:rsidRPr="007F510E">
        <w:t>ways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achieving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agreements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party,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recommending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accede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agreements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instruments.</w:t>
      </w:r>
    </w:p>
    <w:p w:rsidR="003D5032" w:rsidRPr="007F510E" w:rsidRDefault="003D5032" w:rsidP="004C0DDE">
      <w:pPr>
        <w:pStyle w:val="SingleTxtG"/>
      </w:pPr>
      <w:r w:rsidRPr="007F510E">
        <w:t>104.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endeavours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make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suggestions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existing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compatibility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agreements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party.</w:t>
      </w:r>
    </w:p>
    <w:p w:rsidR="003D5032" w:rsidRPr="007F510E" w:rsidRDefault="003D5032" w:rsidP="004C0DDE">
      <w:pPr>
        <w:pStyle w:val="SingleTxtG"/>
      </w:pPr>
      <w:r w:rsidRPr="007F510E">
        <w:t>105.</w:t>
      </w:r>
      <w:r w:rsidRPr="007F510E">
        <w:tab/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Establishment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competence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requires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ministries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cooperate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request.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thus</w:t>
      </w:r>
      <w:r w:rsidR="007305F7">
        <w:t xml:space="preserve"> </w:t>
      </w:r>
      <w:r w:rsidRPr="007F510E">
        <w:t>enjoys</w:t>
      </w:r>
      <w:r w:rsidR="007305F7">
        <w:t xml:space="preserve"> </w:t>
      </w:r>
      <w:r w:rsidRPr="007F510E">
        <w:t>wide-ranging</w:t>
      </w:r>
      <w:r w:rsidR="007305F7">
        <w:t xml:space="preserve"> </w:t>
      </w:r>
      <w:r w:rsidRPr="007F510E">
        <w:t>competence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undertake</w:t>
      </w:r>
      <w:r w:rsidR="007305F7">
        <w:t xml:space="preserve"> </w:t>
      </w:r>
      <w:r w:rsidRPr="007F510E">
        <w:t>surprise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prior</w:t>
      </w:r>
      <w:r w:rsidR="007305F7">
        <w:t xml:space="preserve"> </w:t>
      </w:r>
      <w:r w:rsidRPr="007F510E">
        <w:t>authorization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authorities.</w:t>
      </w:r>
      <w:r w:rsidR="007305F7">
        <w:t xml:space="preserve"> </w:t>
      </w:r>
    </w:p>
    <w:p w:rsidR="003D5032" w:rsidRPr="00812A43" w:rsidRDefault="003D5032" w:rsidP="00812A43">
      <w:pPr>
        <w:pStyle w:val="SingleTxtG"/>
        <w:rPr>
          <w:b/>
        </w:rPr>
      </w:pPr>
      <w:r w:rsidRPr="00812A43">
        <w:rPr>
          <w:b/>
        </w:rPr>
        <w:t>I.</w:t>
      </w:r>
      <w:r w:rsidR="00E00CEA" w:rsidRPr="00812A43">
        <w:rPr>
          <w:b/>
        </w:rPr>
        <w:tab/>
      </w:r>
      <w:r w:rsidRPr="00812A43">
        <w:rPr>
          <w:b/>
        </w:rPr>
        <w:t>Report</w:t>
      </w:r>
      <w:r w:rsidR="007305F7">
        <w:rPr>
          <w:b/>
        </w:rPr>
        <w:t xml:space="preserve"> </w:t>
      </w:r>
      <w:r w:rsidRPr="00812A43">
        <w:rPr>
          <w:b/>
        </w:rPr>
        <w:t>of</w:t>
      </w:r>
      <w:r w:rsidR="007305F7">
        <w:rPr>
          <w:b/>
        </w:rPr>
        <w:t xml:space="preserve"> </w:t>
      </w:r>
      <w:r w:rsidRPr="00812A43">
        <w:rPr>
          <w:b/>
        </w:rPr>
        <w:t>the</w:t>
      </w:r>
      <w:r w:rsidR="007305F7">
        <w:rPr>
          <w:b/>
        </w:rPr>
        <w:t xml:space="preserve"> </w:t>
      </w:r>
      <w:r w:rsidRPr="00812A43">
        <w:rPr>
          <w:b/>
        </w:rPr>
        <w:t>National</w:t>
      </w:r>
      <w:r w:rsidR="007305F7">
        <w:rPr>
          <w:b/>
        </w:rPr>
        <w:t xml:space="preserve"> </w:t>
      </w:r>
      <w:r w:rsidRPr="00812A43">
        <w:rPr>
          <w:b/>
        </w:rPr>
        <w:t>Human</w:t>
      </w:r>
      <w:r w:rsidR="007305F7">
        <w:rPr>
          <w:b/>
        </w:rPr>
        <w:t xml:space="preserve"> </w:t>
      </w:r>
      <w:r w:rsidRPr="00812A43">
        <w:rPr>
          <w:b/>
        </w:rPr>
        <w:t>Rights</w:t>
      </w:r>
      <w:r w:rsidR="007305F7">
        <w:rPr>
          <w:b/>
        </w:rPr>
        <w:t xml:space="preserve"> </w:t>
      </w:r>
      <w:r w:rsidRPr="00812A43">
        <w:rPr>
          <w:b/>
        </w:rPr>
        <w:t>Committee</w:t>
      </w:r>
      <w:r w:rsidR="007305F7">
        <w:rPr>
          <w:b/>
        </w:rPr>
        <w:t xml:space="preserve"> </w:t>
      </w:r>
      <w:r w:rsidRPr="00812A43">
        <w:rPr>
          <w:b/>
        </w:rPr>
        <w:t>for</w:t>
      </w:r>
      <w:r w:rsidR="007305F7">
        <w:rPr>
          <w:b/>
        </w:rPr>
        <w:t xml:space="preserve"> </w:t>
      </w:r>
      <w:r w:rsidRPr="00812A43">
        <w:rPr>
          <w:b/>
        </w:rPr>
        <w:t>2014</w:t>
      </w:r>
    </w:p>
    <w:p w:rsidR="003D5032" w:rsidRPr="007F510E" w:rsidRDefault="003D5032" w:rsidP="004C0DDE">
      <w:pPr>
        <w:pStyle w:val="SingleTxtG"/>
      </w:pPr>
      <w:r w:rsidRPr="007F510E">
        <w:t>106.</w:t>
      </w:r>
      <w:r w:rsidRPr="007F510E">
        <w:tab/>
        <w:t>The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2014</w:t>
      </w:r>
      <w:r w:rsidR="007305F7">
        <w:t xml:space="preserve"> </w:t>
      </w:r>
      <w:r w:rsidRPr="007F510E">
        <w:t>indicated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practice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torture.</w:t>
      </w:r>
      <w:r w:rsidR="007305F7">
        <w:t xml:space="preserve"> </w:t>
      </w:r>
      <w:r w:rsidRPr="007F510E">
        <w:t>However,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reached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violations</w:t>
      </w:r>
      <w:r w:rsidR="007305F7">
        <w:t xml:space="preserve"> </w:t>
      </w:r>
      <w:r w:rsidRPr="007F510E">
        <w:t>involving</w:t>
      </w:r>
      <w:r w:rsidR="007305F7">
        <w:t xml:space="preserve"> </w:t>
      </w:r>
      <w:r w:rsidRPr="007F510E">
        <w:t>harsh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insulting</w:t>
      </w:r>
      <w:r w:rsidR="007305F7">
        <w:t xml:space="preserve"> </w:t>
      </w:r>
      <w:r w:rsidRPr="007F510E">
        <w:t>treatment,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authorities.</w:t>
      </w:r>
    </w:p>
    <w:p w:rsidR="003D5032" w:rsidRPr="00812A43" w:rsidRDefault="00812A43" w:rsidP="004C0DDE">
      <w:pPr>
        <w:pStyle w:val="SingleTxtG"/>
        <w:rPr>
          <w:b/>
        </w:rPr>
      </w:pPr>
      <w:r>
        <w:rPr>
          <w:b/>
        </w:rPr>
        <w:t>II.</w:t>
      </w:r>
      <w:r>
        <w:rPr>
          <w:b/>
        </w:rPr>
        <w:tab/>
      </w:r>
      <w:r w:rsidR="003D5032" w:rsidRPr="00812A43">
        <w:rPr>
          <w:b/>
        </w:rPr>
        <w:t>Strengthening</w:t>
      </w:r>
      <w:r w:rsidR="007305F7">
        <w:rPr>
          <w:b/>
        </w:rPr>
        <w:t xml:space="preserve"> </w:t>
      </w:r>
      <w:r w:rsidR="003D5032" w:rsidRPr="00812A43">
        <w:rPr>
          <w:b/>
        </w:rPr>
        <w:t>the</w:t>
      </w:r>
      <w:r w:rsidR="007305F7">
        <w:rPr>
          <w:b/>
        </w:rPr>
        <w:t xml:space="preserve"> </w:t>
      </w:r>
      <w:r w:rsidR="003D5032" w:rsidRPr="00812A43">
        <w:rPr>
          <w:b/>
        </w:rPr>
        <w:t>regime</w:t>
      </w:r>
      <w:r w:rsidR="007305F7">
        <w:rPr>
          <w:b/>
        </w:rPr>
        <w:t xml:space="preserve"> </w:t>
      </w:r>
      <w:r w:rsidR="003D5032" w:rsidRPr="00812A43">
        <w:rPr>
          <w:b/>
        </w:rPr>
        <w:t>of</w:t>
      </w:r>
      <w:r w:rsidR="007305F7">
        <w:rPr>
          <w:b/>
        </w:rPr>
        <w:t xml:space="preserve"> </w:t>
      </w:r>
      <w:r w:rsidR="003D5032" w:rsidRPr="00812A43">
        <w:rPr>
          <w:b/>
        </w:rPr>
        <w:t>independent</w:t>
      </w:r>
      <w:r w:rsidR="007305F7">
        <w:rPr>
          <w:b/>
        </w:rPr>
        <w:t xml:space="preserve"> </w:t>
      </w:r>
      <w:r w:rsidR="003D5032" w:rsidRPr="00812A43">
        <w:rPr>
          <w:b/>
        </w:rPr>
        <w:t>monitoring</w:t>
      </w:r>
      <w:r w:rsidR="007305F7">
        <w:rPr>
          <w:b/>
        </w:rPr>
        <w:t xml:space="preserve"> </w:t>
      </w:r>
      <w:r w:rsidR="003D5032" w:rsidRPr="00812A43">
        <w:rPr>
          <w:b/>
        </w:rPr>
        <w:t>of</w:t>
      </w:r>
      <w:r w:rsidR="007305F7">
        <w:rPr>
          <w:b/>
        </w:rPr>
        <w:t xml:space="preserve"> </w:t>
      </w:r>
      <w:r w:rsidR="003D5032" w:rsidRPr="00812A43">
        <w:rPr>
          <w:b/>
        </w:rPr>
        <w:t>the</w:t>
      </w:r>
      <w:r w:rsidR="007305F7">
        <w:rPr>
          <w:b/>
        </w:rPr>
        <w:t xml:space="preserve"> </w:t>
      </w:r>
      <w:r w:rsidR="003D5032" w:rsidRPr="00812A43">
        <w:rPr>
          <w:b/>
        </w:rPr>
        <w:t>National</w:t>
      </w:r>
      <w:r w:rsidR="007305F7">
        <w:rPr>
          <w:b/>
        </w:rPr>
        <w:t xml:space="preserve"> </w:t>
      </w:r>
      <w:r w:rsidR="003D5032" w:rsidRPr="00812A43">
        <w:rPr>
          <w:b/>
        </w:rPr>
        <w:t>Human</w:t>
      </w:r>
      <w:r w:rsidR="007305F7">
        <w:rPr>
          <w:b/>
        </w:rPr>
        <w:t xml:space="preserve"> </w:t>
      </w:r>
      <w:r w:rsidR="003D5032" w:rsidRPr="00812A43">
        <w:rPr>
          <w:b/>
        </w:rPr>
        <w:t>Rights</w:t>
      </w:r>
      <w:r w:rsidR="007305F7">
        <w:rPr>
          <w:b/>
        </w:rPr>
        <w:t xml:space="preserve"> </w:t>
      </w:r>
      <w:r w:rsidR="003D5032" w:rsidRPr="00812A43">
        <w:rPr>
          <w:b/>
        </w:rPr>
        <w:t>Committee</w:t>
      </w:r>
      <w:r w:rsidR="007305F7">
        <w:rPr>
          <w:b/>
        </w:rPr>
        <w:t xml:space="preserve"> </w:t>
      </w:r>
      <w:r w:rsidR="003D5032" w:rsidRPr="00812A43">
        <w:rPr>
          <w:b/>
        </w:rPr>
        <w:t>and</w:t>
      </w:r>
      <w:r w:rsidR="007305F7">
        <w:rPr>
          <w:b/>
        </w:rPr>
        <w:t xml:space="preserve"> </w:t>
      </w:r>
      <w:r w:rsidR="003D5032" w:rsidRPr="00812A43">
        <w:rPr>
          <w:b/>
        </w:rPr>
        <w:t>other</w:t>
      </w:r>
      <w:r w:rsidR="007305F7">
        <w:rPr>
          <w:b/>
        </w:rPr>
        <w:t xml:space="preserve"> </w:t>
      </w:r>
      <w:r w:rsidR="003D5032" w:rsidRPr="00812A43">
        <w:rPr>
          <w:b/>
        </w:rPr>
        <w:t>national</w:t>
      </w:r>
      <w:r w:rsidR="007305F7">
        <w:rPr>
          <w:b/>
        </w:rPr>
        <w:t xml:space="preserve"> </w:t>
      </w:r>
      <w:r w:rsidR="003D5032" w:rsidRPr="00812A43">
        <w:rPr>
          <w:b/>
        </w:rPr>
        <w:t>monitoring</w:t>
      </w:r>
      <w:r w:rsidR="007305F7">
        <w:rPr>
          <w:b/>
        </w:rPr>
        <w:t xml:space="preserve"> </w:t>
      </w:r>
      <w:r w:rsidR="003D5032" w:rsidRPr="00812A43">
        <w:rPr>
          <w:b/>
        </w:rPr>
        <w:t>mechanisms</w:t>
      </w:r>
    </w:p>
    <w:p w:rsidR="003D5032" w:rsidRPr="007F510E" w:rsidRDefault="00400808" w:rsidP="00400808">
      <w:pPr>
        <w:pStyle w:val="H4G"/>
      </w:pPr>
      <w:r>
        <w:tab/>
      </w:r>
      <w:r>
        <w:tab/>
      </w:r>
      <w:r w:rsidR="003D5032" w:rsidRPr="007F510E">
        <w:t>(a)</w:t>
      </w:r>
      <w:r w:rsidR="003D5032" w:rsidRPr="007F510E">
        <w:tab/>
        <w:t>National</w:t>
      </w:r>
      <w:r w:rsidR="007305F7">
        <w:t xml:space="preserve"> </w:t>
      </w:r>
      <w:r w:rsidR="003D5032" w:rsidRPr="007F510E">
        <w:t>Committee</w:t>
      </w:r>
      <w:r w:rsidR="007305F7">
        <w:t xml:space="preserve"> </w:t>
      </w:r>
      <w:r w:rsidR="003D5032" w:rsidRPr="007F510E">
        <w:t>monitoring</w:t>
      </w:r>
      <w:r w:rsidR="007305F7">
        <w:t xml:space="preserve"> </w:t>
      </w:r>
      <w:r w:rsidR="003D5032" w:rsidRPr="007F510E">
        <w:t>rules</w:t>
      </w:r>
      <w:r w:rsidR="007305F7">
        <w:t xml:space="preserve"> </w:t>
      </w:r>
      <w:r w:rsidR="003D5032" w:rsidRPr="007F510E">
        <w:t>for</w:t>
      </w:r>
      <w:r w:rsidR="007305F7">
        <w:t xml:space="preserve"> </w:t>
      </w:r>
      <w:r w:rsidR="003D5032" w:rsidRPr="007F510E">
        <w:t>places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detention</w:t>
      </w:r>
    </w:p>
    <w:p w:rsidR="003D5032" w:rsidRPr="007F510E" w:rsidRDefault="003D5032" w:rsidP="004C0DDE">
      <w:pPr>
        <w:pStyle w:val="SingleTxtG"/>
      </w:pPr>
      <w:r w:rsidRPr="007F510E">
        <w:t>107.</w:t>
      </w:r>
      <w:r w:rsidRPr="007F510E">
        <w:tab/>
        <w:t>Detainees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standards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legislation.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effective</w:t>
      </w:r>
      <w:r w:rsidR="007305F7">
        <w:t xml:space="preserve"> </w:t>
      </w:r>
      <w:r w:rsidRPr="007F510E">
        <w:t>access,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recently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develop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Committee,</w:t>
      </w:r>
      <w:r w:rsidR="007305F7">
        <w:t xml:space="preserve"> </w:t>
      </w:r>
      <w:r w:rsidRPr="007F510E">
        <w:t>consisting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staff.</w:t>
      </w:r>
      <w:r w:rsidR="007305F7">
        <w:t xml:space="preserve"> </w:t>
      </w:r>
    </w:p>
    <w:p w:rsidR="00DD6840" w:rsidRDefault="003D5032" w:rsidP="004C0DDE">
      <w:pPr>
        <w:pStyle w:val="SingleTxtG"/>
      </w:pPr>
      <w:r w:rsidRPr="007F510E">
        <w:t>108.</w:t>
      </w:r>
      <w:r w:rsidRPr="007F510E">
        <w:tab/>
        <w:t>This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drawn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already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standards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instruments: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Body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Imprisonment;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Prisoners;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Standard</w:t>
      </w:r>
      <w:r w:rsidR="007305F7">
        <w:t xml:space="preserve"> </w:t>
      </w:r>
      <w:r w:rsidRPr="007F510E">
        <w:t>Minimum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Administration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Justice;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lastRenderedPageBreak/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Deprived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Liberty.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step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compliance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put</w:t>
      </w:r>
      <w:r w:rsidR="007305F7">
        <w:t xml:space="preserve"> </w:t>
      </w:r>
      <w:r w:rsidRPr="007F510E">
        <w:t>forward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developing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mechanisms,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Guide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Standards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gave</w:t>
      </w:r>
      <w:r w:rsidR="007305F7">
        <w:t xml:space="preserve"> </w:t>
      </w:r>
      <w:r w:rsidRPr="007F510E">
        <w:t>wide</w:t>
      </w:r>
      <w:r w:rsidR="007305F7">
        <w:t xml:space="preserve"> </w:t>
      </w:r>
      <w:r w:rsidRPr="007F510E">
        <w:t>distribution.</w:t>
      </w:r>
    </w:p>
    <w:p w:rsidR="003D5032" w:rsidRPr="007F510E" w:rsidRDefault="00DD6840" w:rsidP="00DD6840">
      <w:pPr>
        <w:pStyle w:val="H4G"/>
      </w:pPr>
      <w:r>
        <w:tab/>
      </w:r>
      <w:r>
        <w:tab/>
      </w:r>
      <w:r w:rsidR="003D5032" w:rsidRPr="007F510E">
        <w:t>(b)</w:t>
      </w:r>
      <w:r w:rsidR="003D5032" w:rsidRPr="007F510E">
        <w:tab/>
        <w:t>Number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field</w:t>
      </w:r>
      <w:r w:rsidR="007305F7">
        <w:t xml:space="preserve"> </w:t>
      </w:r>
      <w:r w:rsidR="003D5032" w:rsidRPr="007F510E">
        <w:t>visits</w:t>
      </w:r>
      <w:r w:rsidR="007305F7">
        <w:t xml:space="preserve"> </w:t>
      </w:r>
      <w:r w:rsidR="003D5032" w:rsidRPr="007F510E">
        <w:t>undertaken</w:t>
      </w:r>
      <w:r w:rsidR="007305F7">
        <w:t xml:space="preserve"> </w:t>
      </w:r>
      <w:r w:rsidR="003D5032" w:rsidRPr="007F510E">
        <w:t>by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National</w:t>
      </w:r>
      <w:r w:rsidR="007305F7">
        <w:t xml:space="preserve"> </w:t>
      </w:r>
      <w:r w:rsidR="003D5032" w:rsidRPr="007F510E">
        <w:t>Human</w:t>
      </w:r>
      <w:r w:rsidR="007305F7">
        <w:t xml:space="preserve"> </w:t>
      </w:r>
      <w:r w:rsidR="003D5032" w:rsidRPr="007F510E">
        <w:t>Rights</w:t>
      </w:r>
      <w:r w:rsidR="007305F7">
        <w:t xml:space="preserve"> </w:t>
      </w:r>
      <w:r w:rsidR="003D5032" w:rsidRPr="007F510E">
        <w:t>Committee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places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detention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2015</w:t>
      </w:r>
    </w:p>
    <w:p w:rsidR="003D5032" w:rsidRPr="007F510E" w:rsidRDefault="003D5032" w:rsidP="004C0DDE">
      <w:pPr>
        <w:pStyle w:val="SingleTxtG"/>
      </w:pPr>
      <w:r w:rsidRPr="007F510E">
        <w:t>109.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undertakes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purpose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ascertain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received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organizations.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undertook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visits,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38797F">
      <w:pPr>
        <w:pStyle w:val="SingleTxtG"/>
        <w:ind w:left="1701"/>
      </w:pPr>
      <w:r w:rsidRPr="007F510E">
        <w:t>1.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April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2.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psychiatric</w:t>
      </w:r>
      <w:r w:rsidR="007305F7">
        <w:t xml:space="preserve"> </w:t>
      </w:r>
      <w:r w:rsidRPr="007F510E">
        <w:t>hospital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6</w:t>
      </w:r>
      <w:r w:rsidR="007305F7">
        <w:t xml:space="preserve"> </w:t>
      </w:r>
      <w:r w:rsidRPr="007F510E">
        <w:t>April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3.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18</w:t>
      </w:r>
      <w:r w:rsidR="007305F7">
        <w:t xml:space="preserve"> </w:t>
      </w:r>
      <w:r w:rsidRPr="007F510E">
        <w:t>June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4.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Institutions;</w:t>
      </w:r>
    </w:p>
    <w:p w:rsidR="003D5032" w:rsidRPr="007F510E" w:rsidRDefault="003D5032" w:rsidP="0038797F">
      <w:pPr>
        <w:pStyle w:val="SingleTxtG"/>
        <w:ind w:left="1701"/>
      </w:pPr>
      <w:r w:rsidRPr="007F510E">
        <w:t>5.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(Central</w:t>
      </w:r>
      <w:r w:rsidR="007305F7">
        <w:t xml:space="preserve"> </w:t>
      </w:r>
      <w:r w:rsidRPr="007F510E">
        <w:t>Prison)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6.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7.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12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8.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9.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10.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26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11.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28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12.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[Department</w:t>
      </w:r>
      <w:r w:rsidR="007305F7">
        <w:t xml:space="preserve"> </w:t>
      </w:r>
      <w:r w:rsidRPr="007F510E">
        <w:t>of]</w:t>
      </w:r>
      <w:r w:rsidR="007305F7">
        <w:t xml:space="preserve"> </w:t>
      </w:r>
      <w:r w:rsidRPr="007F510E">
        <w:t>Industrial</w:t>
      </w:r>
      <w:r w:rsidR="007305F7">
        <w:t xml:space="preserve"> </w:t>
      </w:r>
      <w:r w:rsidRPr="007F510E">
        <w:t>Safety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13.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Umm</w:t>
      </w:r>
      <w:r w:rsidR="007305F7">
        <w:t xml:space="preserve"> </w:t>
      </w:r>
      <w:r w:rsidRPr="007F510E">
        <w:t>Salah</w:t>
      </w:r>
      <w:r w:rsidR="007305F7">
        <w:t xml:space="preserve"> </w:t>
      </w:r>
      <w:r w:rsidRPr="007F510E">
        <w:t>Prison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30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14.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Al-Rayyan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Department,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December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15.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December</w:t>
      </w:r>
      <w:r w:rsidR="007305F7">
        <w:t xml:space="preserve"> </w:t>
      </w:r>
      <w:r w:rsidRPr="007F510E">
        <w:t>2015;</w:t>
      </w:r>
    </w:p>
    <w:p w:rsidR="003D5032" w:rsidRPr="007F510E" w:rsidRDefault="003D5032" w:rsidP="0038797F">
      <w:pPr>
        <w:pStyle w:val="SingleTxtG"/>
        <w:ind w:left="1701"/>
      </w:pPr>
      <w:r w:rsidRPr="007F510E">
        <w:t>16.</w:t>
      </w:r>
      <w:r w:rsidRPr="007F510E">
        <w:tab/>
        <w:t>Field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December</w:t>
      </w:r>
      <w:r w:rsidR="007305F7">
        <w:t xml:space="preserve"> </w:t>
      </w:r>
      <w:r w:rsidRPr="007F510E">
        <w:t>2015.</w:t>
      </w:r>
    </w:p>
    <w:p w:rsidR="003D5032" w:rsidRPr="007F510E" w:rsidRDefault="00104156" w:rsidP="00104156">
      <w:pPr>
        <w:pStyle w:val="H4G"/>
      </w:pPr>
      <w:r>
        <w:tab/>
      </w:r>
      <w:r>
        <w:tab/>
      </w:r>
      <w:r w:rsidR="003D5032" w:rsidRPr="007F510E">
        <w:t>(c)</w:t>
      </w:r>
      <w:r w:rsidR="003D5032" w:rsidRPr="007F510E">
        <w:tab/>
        <w:t>General</w:t>
      </w:r>
      <w:r w:rsidR="007305F7">
        <w:t xml:space="preserve"> </w:t>
      </w:r>
      <w:r w:rsidR="003D5032" w:rsidRPr="007F510E">
        <w:t>criteria</w:t>
      </w:r>
      <w:r w:rsidR="007305F7">
        <w:t xml:space="preserve"> </w:t>
      </w:r>
      <w:r w:rsidR="003D5032" w:rsidRPr="007F510E">
        <w:t>for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work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National</w:t>
      </w:r>
      <w:r w:rsidR="007305F7">
        <w:t xml:space="preserve"> </w:t>
      </w:r>
      <w:r w:rsidR="003D5032" w:rsidRPr="007F510E">
        <w:t>Human</w:t>
      </w:r>
      <w:r w:rsidR="007305F7">
        <w:t xml:space="preserve"> </w:t>
      </w:r>
      <w:r w:rsidR="003D5032" w:rsidRPr="007F510E">
        <w:t>Rights</w:t>
      </w:r>
      <w:r w:rsidR="007305F7">
        <w:t xml:space="preserve"> </w:t>
      </w:r>
      <w:r w:rsidR="003D5032" w:rsidRPr="007F510E">
        <w:t>Committee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visiting</w:t>
      </w:r>
      <w:r w:rsidR="007305F7">
        <w:t xml:space="preserve"> </w:t>
      </w:r>
      <w:r w:rsidR="003D5032" w:rsidRPr="007F510E">
        <w:t>places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detention</w:t>
      </w:r>
    </w:p>
    <w:p w:rsidR="003D5032" w:rsidRPr="007F510E" w:rsidRDefault="003D5032" w:rsidP="004C0DDE">
      <w:pPr>
        <w:pStyle w:val="SingleTxtG"/>
      </w:pPr>
      <w:r w:rsidRPr="007F510E">
        <w:t>110.</w:t>
      </w:r>
      <w:r w:rsidRPr="007F510E">
        <w:tab/>
        <w:t>Since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establishment,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capacity-building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workshops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Danish</w:t>
      </w:r>
      <w:r w:rsidR="007305F7">
        <w:t xml:space="preserve"> </w:t>
      </w:r>
      <w:r w:rsidRPr="007F510E">
        <w:t>Institute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(DIGNITY),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(IRCT)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Geneva,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(NCHR)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Jordan.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111.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offered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done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standards,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following:</w:t>
      </w:r>
    </w:p>
    <w:p w:rsidR="003D5032" w:rsidRPr="007F510E" w:rsidRDefault="000616EF" w:rsidP="004C0DDE">
      <w:pPr>
        <w:pStyle w:val="SingleTxtG"/>
      </w:pPr>
      <w:r>
        <w:tab/>
      </w:r>
      <w:r w:rsidR="003D5032" w:rsidRPr="007F510E">
        <w:t>(a)</w:t>
      </w:r>
      <w:r w:rsidR="003D5032" w:rsidRPr="007F510E">
        <w:tab/>
        <w:t>No</w:t>
      </w:r>
      <w:r w:rsidR="007305F7">
        <w:t xml:space="preserve"> </w:t>
      </w:r>
      <w:r w:rsidR="003D5032" w:rsidRPr="007F510E">
        <w:t>discrimination;</w:t>
      </w:r>
    </w:p>
    <w:p w:rsidR="003D5032" w:rsidRPr="007F510E" w:rsidRDefault="000616EF" w:rsidP="004C0DDE">
      <w:pPr>
        <w:pStyle w:val="SingleTxtG"/>
      </w:pPr>
      <w:r>
        <w:tab/>
      </w:r>
      <w:r w:rsidR="003D5032" w:rsidRPr="007F510E">
        <w:t>(b)</w:t>
      </w:r>
      <w:r w:rsidR="003D5032" w:rsidRPr="007F510E">
        <w:tab/>
        <w:t>Prohibition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torture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harsh,</w:t>
      </w:r>
      <w:r w:rsidR="007305F7">
        <w:t xml:space="preserve"> </w:t>
      </w:r>
      <w:r w:rsidR="003D5032" w:rsidRPr="007F510E">
        <w:t>inhuman</w:t>
      </w:r>
      <w:r w:rsidR="007305F7">
        <w:t xml:space="preserve"> </w:t>
      </w:r>
      <w:r w:rsidR="003D5032" w:rsidRPr="007F510E">
        <w:t>or</w:t>
      </w:r>
      <w:r w:rsidR="007305F7">
        <w:t xml:space="preserve"> </w:t>
      </w:r>
      <w:r w:rsidR="003D5032" w:rsidRPr="007F510E">
        <w:t>demeaning</w:t>
      </w:r>
      <w:r w:rsidR="007305F7">
        <w:t xml:space="preserve"> </w:t>
      </w:r>
      <w:r w:rsidR="003D5032" w:rsidRPr="007F510E">
        <w:t>treatment</w:t>
      </w:r>
      <w:r w:rsidR="007305F7">
        <w:t xml:space="preserve"> </w:t>
      </w:r>
      <w:r w:rsidR="003D5032" w:rsidRPr="007F510E">
        <w:t>or</w:t>
      </w:r>
      <w:r w:rsidR="007305F7">
        <w:t xml:space="preserve"> </w:t>
      </w:r>
      <w:r w:rsidR="003D5032" w:rsidRPr="007F510E">
        <w:t>punishment,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use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disciplinary</w:t>
      </w:r>
      <w:r w:rsidR="007305F7">
        <w:t xml:space="preserve"> </w:t>
      </w:r>
      <w:r w:rsidR="003D5032" w:rsidRPr="007F510E">
        <w:t>punishments,</w:t>
      </w:r>
      <w:r w:rsidR="007305F7">
        <w:t xml:space="preserve"> </w:t>
      </w:r>
      <w:r w:rsidR="003D5032" w:rsidRPr="007F510E">
        <w:t>long-term</w:t>
      </w:r>
      <w:r w:rsidR="007305F7">
        <w:t xml:space="preserve"> </w:t>
      </w:r>
      <w:r w:rsidR="003D5032" w:rsidRPr="007F510E">
        <w:t>solitary</w:t>
      </w:r>
      <w:r w:rsidR="007305F7">
        <w:t xml:space="preserve"> </w:t>
      </w:r>
      <w:r w:rsidR="003D5032" w:rsidRPr="007F510E">
        <w:t>confinement,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addition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checking</w:t>
      </w:r>
      <w:r w:rsidR="007305F7">
        <w:t xml:space="preserve"> </w:t>
      </w:r>
      <w:r w:rsidR="003D5032" w:rsidRPr="007F510E">
        <w:t>registers</w:t>
      </w:r>
      <w:r w:rsidR="007305F7">
        <w:t xml:space="preserve"> </w:t>
      </w:r>
      <w:r w:rsidR="003D5032" w:rsidRPr="007F510E">
        <w:t>that</w:t>
      </w:r>
      <w:r w:rsidR="007305F7">
        <w:t xml:space="preserve"> </w:t>
      </w:r>
      <w:r w:rsidR="003D5032" w:rsidRPr="007F510E">
        <w:t>contain</w:t>
      </w:r>
      <w:r w:rsidR="007305F7">
        <w:t xml:space="preserve"> </w:t>
      </w:r>
      <w:r w:rsidR="003D5032" w:rsidRPr="007F510E">
        <w:t>information</w:t>
      </w:r>
      <w:r w:rsidR="007305F7">
        <w:t xml:space="preserve"> </w:t>
      </w:r>
      <w:r w:rsidR="003D5032" w:rsidRPr="007F510E">
        <w:t>about</w:t>
      </w:r>
      <w:r w:rsidR="007305F7">
        <w:t xml:space="preserve"> </w:t>
      </w:r>
      <w:r w:rsidR="003D5032" w:rsidRPr="007F510E">
        <w:t>arrests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legal</w:t>
      </w:r>
      <w:r w:rsidR="007305F7">
        <w:t xml:space="preserve"> </w:t>
      </w:r>
      <w:r w:rsidR="003D5032" w:rsidRPr="007F510E">
        <w:t>procedures,</w:t>
      </w:r>
      <w:r w:rsidR="007305F7">
        <w:t xml:space="preserve"> </w:t>
      </w:r>
      <w:r w:rsidR="003D5032" w:rsidRPr="007F510E">
        <w:lastRenderedPageBreak/>
        <w:t>pretrial</w:t>
      </w:r>
      <w:r w:rsidR="007305F7">
        <w:t xml:space="preserve"> </w:t>
      </w:r>
      <w:r w:rsidR="003D5032" w:rsidRPr="007F510E">
        <w:t>detention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other</w:t>
      </w:r>
      <w:r w:rsidR="007305F7">
        <w:t xml:space="preserve"> </w:t>
      </w:r>
      <w:r w:rsidR="003D5032" w:rsidRPr="007F510E">
        <w:t>information</w:t>
      </w:r>
      <w:r w:rsidR="007305F7">
        <w:t xml:space="preserve"> </w:t>
      </w:r>
      <w:r w:rsidR="003D5032" w:rsidRPr="007F510E">
        <w:t>concerning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rights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detainees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appoint</w:t>
      </w:r>
      <w:r w:rsidR="007305F7">
        <w:t xml:space="preserve"> </w:t>
      </w:r>
      <w:r w:rsidR="003D5032" w:rsidRPr="007F510E">
        <w:t>a</w:t>
      </w:r>
      <w:r w:rsidR="007305F7">
        <w:t xml:space="preserve"> </w:t>
      </w:r>
      <w:r w:rsidR="003D5032" w:rsidRPr="007F510E">
        <w:t>lawyer,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receive</w:t>
      </w:r>
      <w:r w:rsidR="007305F7">
        <w:t xml:space="preserve"> </w:t>
      </w:r>
      <w:r w:rsidR="003D5032" w:rsidRPr="007F510E">
        <w:t>a</w:t>
      </w:r>
      <w:r w:rsidR="007305F7">
        <w:t xml:space="preserve"> </w:t>
      </w:r>
      <w:r w:rsidR="003D5032" w:rsidRPr="007F510E">
        <w:t>translation,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communicate</w:t>
      </w:r>
      <w:r w:rsidR="007305F7">
        <w:t xml:space="preserve"> </w:t>
      </w:r>
      <w:r w:rsidR="003D5032" w:rsidRPr="007F510E">
        <w:t>with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outside</w:t>
      </w:r>
      <w:r w:rsidR="007305F7">
        <w:t xml:space="preserve"> </w:t>
      </w:r>
      <w:r w:rsidR="003D5032" w:rsidRPr="007F510E">
        <w:t>world;</w:t>
      </w:r>
    </w:p>
    <w:p w:rsidR="003D5032" w:rsidRPr="007F510E" w:rsidRDefault="000233A3" w:rsidP="004C0DDE">
      <w:pPr>
        <w:pStyle w:val="SingleTxtG"/>
      </w:pPr>
      <w:r>
        <w:tab/>
      </w:r>
      <w:r w:rsidR="003D5032" w:rsidRPr="007F510E">
        <w:t>(c)</w:t>
      </w:r>
      <w:r w:rsidR="003D5032" w:rsidRPr="007F510E">
        <w:tab/>
        <w:t>The</w:t>
      </w:r>
      <w:r w:rsidR="007305F7">
        <w:t xml:space="preserve"> </w:t>
      </w:r>
      <w:r w:rsidR="003D5032" w:rsidRPr="007F510E">
        <w:t>physical</w:t>
      </w:r>
      <w:r w:rsidR="007305F7">
        <w:t xml:space="preserve"> </w:t>
      </w:r>
      <w:r w:rsidR="003D5032" w:rsidRPr="007F510E">
        <w:t>conditions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detention,</w:t>
      </w:r>
      <w:r w:rsidR="007305F7">
        <w:t xml:space="preserve"> </w:t>
      </w:r>
      <w:r w:rsidR="003D5032" w:rsidRPr="007F510E">
        <w:t>health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social</w:t>
      </w:r>
      <w:r w:rsidR="007305F7">
        <w:t xml:space="preserve"> </w:t>
      </w:r>
      <w:r w:rsidR="003D5032" w:rsidRPr="007F510E">
        <w:t>care</w:t>
      </w:r>
      <w:r w:rsidR="007305F7">
        <w:t xml:space="preserve"> </w:t>
      </w:r>
      <w:r w:rsidR="003D5032" w:rsidRPr="007F510E">
        <w:t>standards,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appeal</w:t>
      </w:r>
      <w:r w:rsidR="007305F7">
        <w:t xml:space="preserve"> </w:t>
      </w:r>
      <w:r w:rsidR="003D5032" w:rsidRPr="007F510E">
        <w:t>mechanisms;</w:t>
      </w:r>
    </w:p>
    <w:p w:rsidR="003D5032" w:rsidRPr="007F510E" w:rsidRDefault="000233A3" w:rsidP="004C0DDE">
      <w:pPr>
        <w:pStyle w:val="SingleTxtG"/>
      </w:pPr>
      <w:r>
        <w:tab/>
      </w:r>
      <w:r w:rsidR="003D5032" w:rsidRPr="007F510E">
        <w:t>(d)</w:t>
      </w:r>
      <w:r w:rsidR="003D5032" w:rsidRPr="007F510E">
        <w:tab/>
        <w:t>The</w:t>
      </w:r>
      <w:r w:rsidR="007305F7">
        <w:t xml:space="preserve"> </w:t>
      </w:r>
      <w:r w:rsidR="003D5032" w:rsidRPr="007F510E">
        <w:t>rights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women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juveniles</w:t>
      </w:r>
      <w:r w:rsidR="007305F7">
        <w:t xml:space="preserve"> </w:t>
      </w:r>
      <w:r w:rsidR="003D5032" w:rsidRPr="007F510E">
        <w:t>in</w:t>
      </w:r>
      <w:r w:rsidR="007305F7">
        <w:t xml:space="preserve"> </w:t>
      </w:r>
      <w:r w:rsidR="003D5032" w:rsidRPr="007F510E">
        <w:t>places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detention;</w:t>
      </w:r>
    </w:p>
    <w:p w:rsidR="003D5032" w:rsidRPr="007F510E" w:rsidRDefault="000233A3" w:rsidP="004C0DDE">
      <w:pPr>
        <w:pStyle w:val="SingleTxtG"/>
      </w:pPr>
      <w:r>
        <w:tab/>
      </w:r>
      <w:r w:rsidR="003D5032" w:rsidRPr="007F510E">
        <w:t>(e)</w:t>
      </w:r>
      <w:r w:rsidR="003D5032" w:rsidRPr="007F510E">
        <w:tab/>
        <w:t>Respect</w:t>
      </w:r>
      <w:r w:rsidR="007305F7">
        <w:t xml:space="preserve"> </w:t>
      </w:r>
      <w:r w:rsidR="003D5032" w:rsidRPr="007F510E">
        <w:t>for</w:t>
      </w:r>
      <w:r w:rsidR="007305F7">
        <w:t xml:space="preserve"> </w:t>
      </w:r>
      <w:r w:rsidR="003D5032" w:rsidRPr="007F510E">
        <w:t>religion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culture;</w:t>
      </w:r>
    </w:p>
    <w:p w:rsidR="003D5032" w:rsidRPr="007F510E" w:rsidRDefault="000233A3" w:rsidP="004C0DDE">
      <w:pPr>
        <w:pStyle w:val="SingleTxtG"/>
      </w:pPr>
      <w:r>
        <w:tab/>
      </w:r>
      <w:r w:rsidR="003D5032" w:rsidRPr="007F510E">
        <w:t>(f)</w:t>
      </w:r>
      <w:r w:rsidR="003D5032" w:rsidRPr="007F510E">
        <w:tab/>
        <w:t>Monitoring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supervision</w:t>
      </w:r>
      <w:r w:rsidR="007305F7">
        <w:t xml:space="preserve"> </w:t>
      </w:r>
      <w:r w:rsidR="003D5032" w:rsidRPr="007F510E">
        <w:t>mechanisms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places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detention</w:t>
      </w:r>
      <w:r w:rsidR="007305F7">
        <w:t xml:space="preserve"> </w:t>
      </w:r>
      <w:r w:rsidR="003D5032" w:rsidRPr="007F510E">
        <w:t>by</w:t>
      </w:r>
      <w:r w:rsidR="007305F7">
        <w:t xml:space="preserve"> </w:t>
      </w:r>
      <w:r w:rsidR="003D5032" w:rsidRPr="007F510E">
        <w:t>judicial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executive</w:t>
      </w:r>
      <w:r w:rsidR="007305F7">
        <w:t xml:space="preserve"> </w:t>
      </w:r>
      <w:r w:rsidR="003D5032" w:rsidRPr="007F510E">
        <w:t>bodies.</w:t>
      </w:r>
    </w:p>
    <w:p w:rsidR="003D5032" w:rsidRPr="007F510E" w:rsidRDefault="003D5032" w:rsidP="004C0DDE">
      <w:pPr>
        <w:pStyle w:val="SingleTxtG"/>
      </w:pPr>
      <w:r w:rsidRPr="007F510E">
        <w:t>112.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training,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visiting</w:t>
      </w:r>
      <w:r w:rsidR="007305F7">
        <w:t xml:space="preserve"> </w:t>
      </w:r>
      <w:r w:rsidRPr="007F510E">
        <w:t>teams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skills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work,</w:t>
      </w:r>
      <w:r w:rsidR="007305F7">
        <w:t xml:space="preserve"> </w:t>
      </w:r>
      <w:r w:rsidRPr="007F510E">
        <w:t>thanks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procedures:</w:t>
      </w:r>
    </w:p>
    <w:p w:rsidR="003D5032" w:rsidRPr="007F510E" w:rsidRDefault="003D5032" w:rsidP="000233A3">
      <w:pPr>
        <w:pStyle w:val="SingleTxtG"/>
        <w:ind w:left="1701"/>
      </w:pPr>
      <w:r w:rsidRPr="007F510E">
        <w:t>1.</w:t>
      </w:r>
      <w:r w:rsidRPr="007F510E">
        <w:tab/>
        <w:t>Meeting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prison;</w:t>
      </w:r>
    </w:p>
    <w:p w:rsidR="003D5032" w:rsidRPr="007F510E" w:rsidRDefault="003D5032" w:rsidP="000233A3">
      <w:pPr>
        <w:pStyle w:val="SingleTxtG"/>
        <w:ind w:left="1701"/>
      </w:pPr>
      <w:r w:rsidRPr="007F510E">
        <w:t>2.</w:t>
      </w:r>
      <w:r w:rsidRPr="007F510E">
        <w:tab/>
        <w:t>Walking</w:t>
      </w:r>
      <w:r w:rsidR="007305F7">
        <w:t xml:space="preserve"> </w:t>
      </w:r>
      <w:r w:rsidRPr="007F510E">
        <w:t>around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entire</w:t>
      </w:r>
      <w:r w:rsidR="007305F7">
        <w:t xml:space="preserve"> </w:t>
      </w:r>
      <w:r w:rsidRPr="007F510E">
        <w:t>facility;</w:t>
      </w:r>
    </w:p>
    <w:p w:rsidR="003D5032" w:rsidRPr="007F510E" w:rsidRDefault="003D5032" w:rsidP="000233A3">
      <w:pPr>
        <w:pStyle w:val="SingleTxtG"/>
        <w:ind w:left="1701"/>
      </w:pPr>
      <w:r w:rsidRPr="007F510E">
        <w:t>3.</w:t>
      </w:r>
      <w:r w:rsidRPr="007F510E">
        <w:tab/>
        <w:t>Ability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conduct</w:t>
      </w:r>
      <w:r w:rsidR="007305F7">
        <w:t xml:space="preserve"> </w:t>
      </w:r>
      <w:r w:rsidRPr="007F510E">
        <w:t>meetings</w:t>
      </w:r>
      <w:r w:rsidR="007305F7">
        <w:t xml:space="preserve"> </w:t>
      </w:r>
      <w:r w:rsidRPr="007F510E">
        <w:t>freely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observation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management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prison;</w:t>
      </w:r>
    </w:p>
    <w:p w:rsidR="003D5032" w:rsidRPr="007F510E" w:rsidRDefault="003D5032" w:rsidP="000233A3">
      <w:pPr>
        <w:pStyle w:val="SingleTxtG"/>
        <w:ind w:left="1701"/>
      </w:pPr>
      <w:r w:rsidRPr="007F510E">
        <w:t>4.</w:t>
      </w:r>
      <w:r w:rsidRPr="007F510E">
        <w:tab/>
        <w:t>Talking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officials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prison;</w:t>
      </w:r>
    </w:p>
    <w:p w:rsidR="003D5032" w:rsidRPr="007F510E" w:rsidRDefault="003D5032" w:rsidP="000233A3">
      <w:pPr>
        <w:pStyle w:val="SingleTxtG"/>
        <w:ind w:left="1701"/>
      </w:pPr>
      <w:r w:rsidRPr="007F510E">
        <w:t>5.</w:t>
      </w:r>
      <w:r w:rsidRPr="007F510E">
        <w:tab/>
        <w:t>Undertaking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final</w:t>
      </w:r>
      <w:r w:rsidR="007305F7">
        <w:t xml:space="preserve"> </w:t>
      </w:r>
      <w:r w:rsidRPr="007F510E">
        <w:t>review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prison;</w:t>
      </w:r>
    </w:p>
    <w:p w:rsidR="003D5032" w:rsidRPr="007F510E" w:rsidRDefault="003D5032" w:rsidP="000233A3">
      <w:pPr>
        <w:pStyle w:val="SingleTxtG"/>
        <w:ind w:left="1701"/>
      </w:pPr>
      <w:r w:rsidRPr="007F510E">
        <w:t>6.</w:t>
      </w:r>
      <w:r w:rsidRPr="007F510E">
        <w:tab/>
        <w:t>Preparing,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few</w:t>
      </w:r>
      <w:r w:rsidR="007305F7">
        <w:t xml:space="preserve"> </w:t>
      </w:r>
      <w:r w:rsidRPr="007F510E">
        <w:t>days,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secret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conclusions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points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agreement</w:t>
      </w:r>
      <w:r w:rsidR="007305F7">
        <w:t xml:space="preserve"> </w:t>
      </w:r>
      <w:r w:rsidRPr="007F510E">
        <w:t>reached</w:t>
      </w:r>
      <w:r w:rsidR="007305F7">
        <w:t xml:space="preserve"> </w:t>
      </w:r>
      <w:r w:rsidRPr="007F510E">
        <w:t>during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visit,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submitting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prison;</w:t>
      </w:r>
    </w:p>
    <w:p w:rsidR="003D5032" w:rsidRPr="007F510E" w:rsidRDefault="003D5032" w:rsidP="000233A3">
      <w:pPr>
        <w:pStyle w:val="SingleTxtG"/>
        <w:ind w:left="1701"/>
      </w:pPr>
      <w:r w:rsidRPr="007F510E">
        <w:t>7.</w:t>
      </w:r>
      <w:r w:rsidRPr="007F510E">
        <w:tab/>
        <w:t>Preparing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secret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submission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Government;</w:t>
      </w:r>
    </w:p>
    <w:p w:rsidR="003D5032" w:rsidRPr="007F510E" w:rsidRDefault="003D5032" w:rsidP="000233A3">
      <w:pPr>
        <w:pStyle w:val="SingleTxtG"/>
        <w:ind w:left="1701"/>
      </w:pPr>
      <w:r w:rsidRPr="007F510E">
        <w:t>8.</w:t>
      </w:r>
      <w:r w:rsidRPr="007F510E">
        <w:tab/>
        <w:t>Making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return</w:t>
      </w:r>
      <w:r w:rsidR="007305F7">
        <w:t xml:space="preserve"> </w:t>
      </w:r>
      <w:r w:rsidRPr="007F510E">
        <w:t>visit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prisoners,</w:t>
      </w:r>
      <w:r w:rsidR="007305F7">
        <w:t xml:space="preserve"> </w:t>
      </w:r>
      <w:r w:rsidRPr="007F510E">
        <w:t>particular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met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previous</w:t>
      </w:r>
      <w:r w:rsidR="007305F7">
        <w:t xml:space="preserve"> </w:t>
      </w:r>
      <w:r w:rsidRPr="007F510E">
        <w:t>visits;</w:t>
      </w:r>
    </w:p>
    <w:p w:rsidR="003D5032" w:rsidRPr="007F510E" w:rsidRDefault="003D5032" w:rsidP="000233A3">
      <w:pPr>
        <w:pStyle w:val="SingleTxtG"/>
        <w:ind w:left="1701"/>
      </w:pPr>
      <w:r w:rsidRPr="007F510E">
        <w:t>9.</w:t>
      </w:r>
      <w:r w:rsidRPr="007F510E">
        <w:tab/>
        <w:t>Visiting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country;</w:t>
      </w:r>
    </w:p>
    <w:p w:rsidR="003D5032" w:rsidRPr="007F510E" w:rsidRDefault="003D5032" w:rsidP="000233A3">
      <w:pPr>
        <w:pStyle w:val="SingleTxtG"/>
        <w:ind w:left="1701"/>
      </w:pPr>
      <w:r w:rsidRPr="007F510E">
        <w:t>10.</w:t>
      </w:r>
      <w:r w:rsidRPr="007F510E">
        <w:tab/>
        <w:t>Publishing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conclusions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arrived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rights.</w:t>
      </w:r>
    </w:p>
    <w:p w:rsidR="003D5032" w:rsidRPr="000048C2" w:rsidRDefault="003D5032" w:rsidP="004C0DDE">
      <w:pPr>
        <w:pStyle w:val="SingleTxtG"/>
        <w:rPr>
          <w:b/>
        </w:rPr>
      </w:pPr>
      <w:r w:rsidRPr="000048C2">
        <w:rPr>
          <w:b/>
        </w:rPr>
        <w:t>III.</w:t>
      </w:r>
      <w:r w:rsidRPr="000048C2">
        <w:rPr>
          <w:b/>
        </w:rPr>
        <w:tab/>
        <w:t>Role</w:t>
      </w:r>
      <w:r w:rsidR="007305F7">
        <w:rPr>
          <w:b/>
        </w:rPr>
        <w:t xml:space="preserve"> </w:t>
      </w:r>
      <w:r w:rsidRPr="000048C2">
        <w:rPr>
          <w:b/>
        </w:rPr>
        <w:t>of</w:t>
      </w:r>
      <w:r w:rsidR="007305F7">
        <w:rPr>
          <w:b/>
        </w:rPr>
        <w:t xml:space="preserve"> </w:t>
      </w:r>
      <w:r w:rsidRPr="000048C2">
        <w:rPr>
          <w:b/>
        </w:rPr>
        <w:t>the</w:t>
      </w:r>
      <w:r w:rsidR="007305F7">
        <w:rPr>
          <w:b/>
        </w:rPr>
        <w:t xml:space="preserve"> </w:t>
      </w:r>
      <w:r w:rsidRPr="000048C2">
        <w:rPr>
          <w:b/>
        </w:rPr>
        <w:t>National</w:t>
      </w:r>
      <w:r w:rsidR="007305F7">
        <w:rPr>
          <w:b/>
        </w:rPr>
        <w:t xml:space="preserve"> </w:t>
      </w:r>
      <w:r w:rsidRPr="000048C2">
        <w:rPr>
          <w:b/>
        </w:rPr>
        <w:t>Human</w:t>
      </w:r>
      <w:r w:rsidR="007305F7">
        <w:rPr>
          <w:b/>
        </w:rPr>
        <w:t xml:space="preserve"> </w:t>
      </w:r>
      <w:r w:rsidRPr="000048C2">
        <w:rPr>
          <w:b/>
        </w:rPr>
        <w:t>Rights</w:t>
      </w:r>
      <w:r w:rsidR="007305F7">
        <w:rPr>
          <w:b/>
        </w:rPr>
        <w:t xml:space="preserve"> </w:t>
      </w:r>
      <w:r w:rsidRPr="000048C2">
        <w:rPr>
          <w:b/>
        </w:rPr>
        <w:t>Committee</w:t>
      </w:r>
      <w:r w:rsidR="007305F7">
        <w:rPr>
          <w:b/>
        </w:rPr>
        <w:t xml:space="preserve"> </w:t>
      </w:r>
      <w:r w:rsidRPr="000048C2">
        <w:rPr>
          <w:b/>
        </w:rPr>
        <w:t>in</w:t>
      </w:r>
      <w:r w:rsidR="007305F7">
        <w:rPr>
          <w:b/>
        </w:rPr>
        <w:t xml:space="preserve"> </w:t>
      </w:r>
      <w:r w:rsidRPr="000048C2">
        <w:rPr>
          <w:b/>
        </w:rPr>
        <w:t>encouraging</w:t>
      </w:r>
      <w:r w:rsidR="007305F7">
        <w:rPr>
          <w:b/>
        </w:rPr>
        <w:t xml:space="preserve"> </w:t>
      </w:r>
      <w:r w:rsidRPr="000048C2">
        <w:rPr>
          <w:b/>
        </w:rPr>
        <w:t>national</w:t>
      </w:r>
      <w:r w:rsidR="007305F7">
        <w:rPr>
          <w:b/>
        </w:rPr>
        <w:t xml:space="preserve"> </w:t>
      </w:r>
      <w:r w:rsidRPr="000048C2">
        <w:rPr>
          <w:b/>
        </w:rPr>
        <w:t>monitoring</w:t>
      </w:r>
      <w:r w:rsidR="007305F7">
        <w:rPr>
          <w:b/>
        </w:rPr>
        <w:t xml:space="preserve"> </w:t>
      </w:r>
      <w:r w:rsidRPr="000048C2">
        <w:rPr>
          <w:b/>
        </w:rPr>
        <w:t>mechanisms</w:t>
      </w:r>
    </w:p>
    <w:p w:rsidR="003D5032" w:rsidRPr="007F510E" w:rsidRDefault="003D5032" w:rsidP="004C0DDE">
      <w:pPr>
        <w:pStyle w:val="SingleTxtG"/>
      </w:pPr>
      <w:r w:rsidRPr="007F510E">
        <w:t>113.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drawn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plan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2016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monitoring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three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mechanisms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25C5D" w:rsidRDefault="003D5032" w:rsidP="004C0DDE">
      <w:pPr>
        <w:pStyle w:val="SingleTxtG"/>
        <w:rPr>
          <w:b/>
        </w:rPr>
      </w:pPr>
      <w:r w:rsidRPr="00725C5D">
        <w:rPr>
          <w:b/>
        </w:rPr>
        <w:t>1.</w:t>
      </w:r>
      <w:r w:rsidRPr="00725C5D">
        <w:rPr>
          <w:b/>
        </w:rPr>
        <w:tab/>
        <w:t>Periodic</w:t>
      </w:r>
      <w:r w:rsidR="007305F7">
        <w:rPr>
          <w:b/>
        </w:rPr>
        <w:t xml:space="preserve"> </w:t>
      </w:r>
      <w:r w:rsidRPr="00725C5D">
        <w:rPr>
          <w:b/>
        </w:rPr>
        <w:t>self-inspection</w:t>
      </w:r>
    </w:p>
    <w:p w:rsidR="003D5032" w:rsidRPr="007F510E" w:rsidRDefault="003D5032" w:rsidP="004C0DDE">
      <w:pPr>
        <w:pStyle w:val="SingleTxtG"/>
      </w:pPr>
      <w:r w:rsidRPr="007F510E">
        <w:t>114.</w:t>
      </w:r>
      <w:r w:rsidRPr="007F510E">
        <w:tab/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Implementing</w:t>
      </w:r>
      <w:r w:rsidR="007305F7">
        <w:t xml:space="preserve"> </w:t>
      </w:r>
      <w:r w:rsidRPr="007F510E">
        <w:t>Regulations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managing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safety,</w:t>
      </w:r>
      <w:r w:rsidR="007305F7">
        <w:t xml:space="preserve"> </w:t>
      </w:r>
      <w:r w:rsidRPr="007F510E">
        <w:t>health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organizational</w:t>
      </w:r>
      <w:r w:rsidR="007305F7">
        <w:t xml:space="preserve"> </w:t>
      </w:r>
      <w:r w:rsidRPr="007F510E">
        <w:t>standards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met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institution,</w:t>
      </w:r>
      <w:r w:rsidR="007305F7">
        <w:t xml:space="preserve"> </w:t>
      </w:r>
      <w:r w:rsidRPr="007F510E">
        <w:t>record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register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inspections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reports,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whenever</w:t>
      </w:r>
      <w:r w:rsidR="007305F7">
        <w:t xml:space="preserve"> </w:t>
      </w:r>
      <w:r w:rsidRPr="007F510E">
        <w:t>necessary,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Director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ability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enjoyment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</w:p>
    <w:p w:rsidR="003D5032" w:rsidRPr="00725C5D" w:rsidRDefault="003D5032" w:rsidP="004C0DDE">
      <w:pPr>
        <w:pStyle w:val="SingleTxtG"/>
        <w:rPr>
          <w:b/>
        </w:rPr>
      </w:pPr>
      <w:r w:rsidRPr="00725C5D">
        <w:rPr>
          <w:b/>
        </w:rPr>
        <w:t>2.</w:t>
      </w:r>
      <w:r w:rsidRPr="00725C5D">
        <w:rPr>
          <w:b/>
        </w:rPr>
        <w:tab/>
        <w:t>Monitoring</w:t>
      </w:r>
      <w:r w:rsidR="007305F7">
        <w:rPr>
          <w:b/>
        </w:rPr>
        <w:t xml:space="preserve"> </w:t>
      </w:r>
      <w:r w:rsidRPr="00725C5D">
        <w:rPr>
          <w:b/>
        </w:rPr>
        <w:t>of</w:t>
      </w:r>
      <w:r w:rsidR="007305F7">
        <w:rPr>
          <w:b/>
        </w:rPr>
        <w:t xml:space="preserve"> </w:t>
      </w:r>
      <w:r w:rsidRPr="00725C5D">
        <w:rPr>
          <w:b/>
        </w:rPr>
        <w:t>the</w:t>
      </w:r>
      <w:r w:rsidR="007305F7">
        <w:rPr>
          <w:b/>
        </w:rPr>
        <w:t xml:space="preserve"> </w:t>
      </w:r>
      <w:r w:rsidRPr="00725C5D">
        <w:rPr>
          <w:b/>
        </w:rPr>
        <w:t>Office</w:t>
      </w:r>
      <w:r w:rsidR="007305F7">
        <w:rPr>
          <w:b/>
        </w:rPr>
        <w:t xml:space="preserve"> </w:t>
      </w:r>
      <w:r w:rsidRPr="00725C5D">
        <w:rPr>
          <w:b/>
        </w:rPr>
        <w:t>of</w:t>
      </w:r>
      <w:r w:rsidR="007305F7">
        <w:rPr>
          <w:b/>
        </w:rPr>
        <w:t xml:space="preserve"> </w:t>
      </w:r>
      <w:r w:rsidRPr="00725C5D">
        <w:rPr>
          <w:b/>
        </w:rPr>
        <w:t>the</w:t>
      </w:r>
      <w:r w:rsidR="007305F7">
        <w:rPr>
          <w:b/>
        </w:rPr>
        <w:t xml:space="preserve"> </w:t>
      </w:r>
      <w:r w:rsidRPr="00725C5D">
        <w:rPr>
          <w:b/>
        </w:rPr>
        <w:t>Public</w:t>
      </w:r>
      <w:r w:rsidR="007305F7">
        <w:rPr>
          <w:b/>
        </w:rPr>
        <w:t xml:space="preserve"> </w:t>
      </w:r>
      <w:r w:rsidRPr="00725C5D">
        <w:rPr>
          <w:b/>
        </w:rPr>
        <w:t>Prosecutor</w:t>
      </w:r>
    </w:p>
    <w:p w:rsidR="003D5032" w:rsidRPr="007F510E" w:rsidRDefault="003D5032" w:rsidP="004C0DDE">
      <w:pPr>
        <w:pStyle w:val="SingleTxtG"/>
      </w:pPr>
      <w:r w:rsidRPr="007F510E">
        <w:t>115.</w:t>
      </w:r>
      <w:r w:rsidRPr="007F510E">
        <w:tab/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governing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supervision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Implementing</w:t>
      </w:r>
      <w:r w:rsidR="007305F7">
        <w:t xml:space="preserve"> </w:t>
      </w:r>
      <w:r w:rsidRPr="007F510E">
        <w:t>Regulations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located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jurisdiction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unlawfully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them.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performing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function,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registers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warrants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copies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them;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contact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hear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complaint.</w:t>
      </w:r>
    </w:p>
    <w:p w:rsidR="003D5032" w:rsidRPr="00725C5D" w:rsidRDefault="003D5032" w:rsidP="00725C5D">
      <w:pPr>
        <w:pStyle w:val="SingleTxtG"/>
        <w:keepNext/>
        <w:keepLines/>
        <w:rPr>
          <w:b/>
        </w:rPr>
      </w:pPr>
      <w:r w:rsidRPr="00725C5D">
        <w:rPr>
          <w:b/>
        </w:rPr>
        <w:lastRenderedPageBreak/>
        <w:t>3.</w:t>
      </w:r>
      <w:r w:rsidRPr="00725C5D">
        <w:rPr>
          <w:b/>
        </w:rPr>
        <w:tab/>
        <w:t>Monitoring</w:t>
      </w:r>
      <w:r w:rsidR="007305F7">
        <w:rPr>
          <w:b/>
        </w:rPr>
        <w:t xml:space="preserve"> </w:t>
      </w:r>
      <w:r w:rsidRPr="00725C5D">
        <w:rPr>
          <w:b/>
        </w:rPr>
        <w:t>and</w:t>
      </w:r>
      <w:r w:rsidR="007305F7">
        <w:rPr>
          <w:b/>
        </w:rPr>
        <w:t xml:space="preserve"> </w:t>
      </w:r>
      <w:r w:rsidRPr="00725C5D">
        <w:rPr>
          <w:b/>
        </w:rPr>
        <w:t>surveillance</w:t>
      </w:r>
      <w:r w:rsidR="007305F7">
        <w:rPr>
          <w:b/>
        </w:rPr>
        <w:t xml:space="preserve"> </w:t>
      </w:r>
      <w:r w:rsidRPr="00725C5D">
        <w:rPr>
          <w:b/>
        </w:rPr>
        <w:t>mechanisms</w:t>
      </w:r>
      <w:r w:rsidR="007305F7">
        <w:rPr>
          <w:b/>
        </w:rPr>
        <w:t xml:space="preserve"> </w:t>
      </w:r>
      <w:r w:rsidRPr="00725C5D">
        <w:rPr>
          <w:b/>
        </w:rPr>
        <w:t>under</w:t>
      </w:r>
      <w:r w:rsidR="007305F7">
        <w:rPr>
          <w:b/>
        </w:rPr>
        <w:t xml:space="preserve"> </w:t>
      </w:r>
      <w:r w:rsidRPr="00725C5D">
        <w:rPr>
          <w:b/>
        </w:rPr>
        <w:t>the</w:t>
      </w:r>
      <w:r w:rsidR="007305F7">
        <w:rPr>
          <w:b/>
        </w:rPr>
        <w:t xml:space="preserve"> </w:t>
      </w:r>
      <w:r w:rsidRPr="00725C5D">
        <w:rPr>
          <w:b/>
        </w:rPr>
        <w:t>Ministry</w:t>
      </w:r>
      <w:r w:rsidR="007305F7">
        <w:rPr>
          <w:b/>
        </w:rPr>
        <w:t xml:space="preserve"> </w:t>
      </w:r>
      <w:r w:rsidRPr="00725C5D">
        <w:rPr>
          <w:b/>
        </w:rPr>
        <w:t>of</w:t>
      </w:r>
      <w:r w:rsidR="007305F7">
        <w:rPr>
          <w:b/>
        </w:rPr>
        <w:t xml:space="preserve"> </w:t>
      </w:r>
      <w:r w:rsidRPr="00725C5D">
        <w:rPr>
          <w:b/>
        </w:rPr>
        <w:t>the</w:t>
      </w:r>
      <w:r w:rsidR="007305F7">
        <w:rPr>
          <w:b/>
        </w:rPr>
        <w:t xml:space="preserve"> </w:t>
      </w:r>
      <w:r w:rsidRPr="00725C5D">
        <w:rPr>
          <w:b/>
        </w:rPr>
        <w:t>Interior</w:t>
      </w:r>
    </w:p>
    <w:p w:rsidR="003D5032" w:rsidRPr="007F510E" w:rsidRDefault="003D5032" w:rsidP="004C0DDE">
      <w:pPr>
        <w:pStyle w:val="SingleTxtG"/>
      </w:pPr>
      <w:r w:rsidRPr="007F510E">
        <w:t>116.</w:t>
      </w:r>
      <w:r w:rsidRPr="007F510E">
        <w:tab/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Guide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Interior,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teams</w:t>
      </w:r>
      <w:r w:rsidR="007305F7">
        <w:t xml:space="preserve"> </w:t>
      </w:r>
      <w:r w:rsidRPr="007F510E">
        <w:t>make</w:t>
      </w:r>
      <w:r w:rsidR="007305F7">
        <w:t xml:space="preserve"> </w:t>
      </w:r>
      <w:r w:rsidRPr="007F510E">
        <w:t>surprise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ascertain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rights.</w:t>
      </w:r>
    </w:p>
    <w:p w:rsidR="003D5032" w:rsidRPr="00056EC5" w:rsidRDefault="003D5032" w:rsidP="004C0DDE">
      <w:pPr>
        <w:pStyle w:val="SingleTxtG"/>
        <w:rPr>
          <w:b/>
        </w:rPr>
      </w:pPr>
      <w:r w:rsidRPr="00056EC5">
        <w:rPr>
          <w:b/>
        </w:rPr>
        <w:t>IV.</w:t>
      </w:r>
      <w:r w:rsidRPr="00056EC5">
        <w:rPr>
          <w:b/>
        </w:rPr>
        <w:tab/>
        <w:t>Independence</w:t>
      </w:r>
      <w:r w:rsidR="007305F7">
        <w:rPr>
          <w:b/>
        </w:rPr>
        <w:t xml:space="preserve"> </w:t>
      </w:r>
      <w:r w:rsidRPr="00056EC5">
        <w:rPr>
          <w:b/>
        </w:rPr>
        <w:t>of</w:t>
      </w:r>
      <w:r w:rsidR="007305F7">
        <w:rPr>
          <w:b/>
        </w:rPr>
        <w:t xml:space="preserve"> </w:t>
      </w:r>
      <w:r w:rsidRPr="00056EC5">
        <w:rPr>
          <w:b/>
        </w:rPr>
        <w:t>the</w:t>
      </w:r>
      <w:r w:rsidR="007305F7">
        <w:rPr>
          <w:b/>
        </w:rPr>
        <w:t xml:space="preserve"> </w:t>
      </w:r>
      <w:r w:rsidRPr="00056EC5">
        <w:rPr>
          <w:b/>
        </w:rPr>
        <w:t>National</w:t>
      </w:r>
      <w:r w:rsidR="007305F7">
        <w:rPr>
          <w:b/>
        </w:rPr>
        <w:t xml:space="preserve"> </w:t>
      </w:r>
      <w:r w:rsidRPr="00056EC5">
        <w:rPr>
          <w:b/>
        </w:rPr>
        <w:t>Human</w:t>
      </w:r>
      <w:r w:rsidR="007305F7">
        <w:rPr>
          <w:b/>
        </w:rPr>
        <w:t xml:space="preserve"> </w:t>
      </w:r>
      <w:r w:rsidRPr="00056EC5">
        <w:rPr>
          <w:b/>
        </w:rPr>
        <w:t>Rights</w:t>
      </w:r>
      <w:r w:rsidR="007305F7">
        <w:rPr>
          <w:b/>
        </w:rPr>
        <w:t xml:space="preserve"> </w:t>
      </w:r>
      <w:r w:rsidRPr="00056EC5">
        <w:rPr>
          <w:b/>
        </w:rPr>
        <w:t>Committee</w:t>
      </w:r>
      <w:r w:rsidR="007305F7">
        <w:rPr>
          <w:b/>
        </w:rPr>
        <w:t xml:space="preserve"> </w:t>
      </w:r>
    </w:p>
    <w:p w:rsidR="003D5032" w:rsidRPr="007F510E" w:rsidRDefault="003D5032" w:rsidP="004C0DDE">
      <w:pPr>
        <w:pStyle w:val="SingleTxtG"/>
      </w:pPr>
      <w:r w:rsidRPr="007F510E">
        <w:t>117.</w:t>
      </w:r>
      <w:r w:rsidRPr="007F510E">
        <w:tab/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2002;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2010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then</w:t>
      </w:r>
      <w:r w:rsidR="007305F7">
        <w:t xml:space="preserve"> </w:t>
      </w:r>
      <w:r w:rsidRPr="007F510E">
        <w:t>adopted,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developing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making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compatible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Paris</w:t>
      </w:r>
      <w:r w:rsidR="007305F7">
        <w:t xml:space="preserve"> </w:t>
      </w:r>
      <w:r w:rsidRPr="007F510E">
        <w:t>Principles.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(NHRC)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own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personality,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well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budget,</w:t>
      </w:r>
      <w:r w:rsidR="00A7245D">
        <w:t>”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competencies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conduct</w:t>
      </w:r>
      <w:r w:rsidR="007305F7">
        <w:t xml:space="preserve"> </w:t>
      </w:r>
      <w:r w:rsidRPr="007F510E">
        <w:t>field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reformatory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centres,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gatherings,</w:t>
      </w:r>
      <w:r w:rsidR="007305F7">
        <w:t xml:space="preserve"> </w:t>
      </w:r>
      <w:r w:rsidRPr="007F510E">
        <w:t>health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educational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monitor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status.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118.</w:t>
      </w:r>
      <w:r w:rsidRPr="007F510E">
        <w:tab/>
        <w:t>Article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NHRC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full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exercise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activities.</w:t>
      </w:r>
      <w:r w:rsidR="00A7245D">
        <w:t>”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composition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less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seven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society</w:t>
      </w:r>
      <w:r w:rsidR="007305F7">
        <w:t xml:space="preserve"> </w:t>
      </w:r>
      <w:r w:rsidRPr="007F510E">
        <w:t>representatives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selected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experienced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advocates,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representatives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authorities,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vote.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119.</w:t>
      </w:r>
      <w:r w:rsidRPr="007F510E">
        <w:tab/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amending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2010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granting</w:t>
      </w:r>
      <w:r w:rsidR="007305F7">
        <w:t xml:space="preserve"> </w:t>
      </w:r>
      <w:r w:rsidRPr="007F510E">
        <w:t>immunity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complete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pursuit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rights.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criminally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disciplinarily</w:t>
      </w:r>
      <w:r w:rsidR="007305F7">
        <w:t xml:space="preserve"> </w:t>
      </w:r>
      <w:r w:rsidRPr="007F510E">
        <w:t>accountable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opinions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expresses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subcommittees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matters</w:t>
      </w:r>
      <w:r w:rsidR="007305F7">
        <w:t xml:space="preserve"> </w:t>
      </w:r>
      <w:r w:rsidRPr="007F510E">
        <w:t>coming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competence.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flagrante</w:t>
      </w:r>
      <w:r w:rsidR="007305F7">
        <w:t xml:space="preserve"> </w:t>
      </w:r>
      <w:r w:rsidRPr="007F510E">
        <w:t>delicto,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permissible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headquarters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branches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offices,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inspect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least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attorney,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warrant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judge.</w:t>
      </w:r>
      <w:r w:rsidR="00A7245D">
        <w:t>”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120.</w:t>
      </w:r>
      <w:r w:rsidRPr="007F510E">
        <w:tab/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explained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Coordinating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(ICC-NHRIs)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adopting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methodology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selection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interference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executive</w:t>
      </w:r>
      <w:r w:rsidR="007305F7">
        <w:t xml:space="preserve"> </w:t>
      </w:r>
      <w:r w:rsidRPr="007F510E">
        <w:t>branch.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done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harmonization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Paris</w:t>
      </w:r>
      <w:r w:rsidR="007305F7">
        <w:t xml:space="preserve"> </w:t>
      </w:r>
      <w:r w:rsidRPr="007F510E">
        <w:t>Principles,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composition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appointment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members,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election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otherwise,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affords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pluralist</w:t>
      </w:r>
      <w:r w:rsidR="007305F7">
        <w:t xml:space="preserve"> </w:t>
      </w:r>
      <w:r w:rsidRPr="007F510E">
        <w:t>representation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forces</w:t>
      </w:r>
      <w:r w:rsidR="007305F7">
        <w:t xml:space="preserve"> </w:t>
      </w:r>
      <w:r w:rsidRPr="007F510E">
        <w:t>(of</w:t>
      </w:r>
      <w:r w:rsidR="007305F7">
        <w:t xml:space="preserve"> </w:t>
      </w:r>
      <w:r w:rsidRPr="007F510E">
        <w:t>civilian</w:t>
      </w:r>
      <w:r w:rsidR="007305F7">
        <w:t xml:space="preserve"> </w:t>
      </w:r>
      <w:r w:rsidRPr="007F510E">
        <w:t>society).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undertakes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continue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exert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implement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observations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Accreditation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process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selection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members.</w:t>
      </w:r>
    </w:p>
    <w:p w:rsidR="003D5032" w:rsidRPr="007F510E" w:rsidRDefault="003D5032" w:rsidP="004C0DDE">
      <w:pPr>
        <w:pStyle w:val="SingleTxtG"/>
      </w:pPr>
      <w:r w:rsidRPr="007F510E">
        <w:t>121.</w:t>
      </w:r>
      <w:r w:rsidRPr="007F510E">
        <w:tab/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reasons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classified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Grade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2010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progress</w:t>
      </w:r>
      <w:r w:rsidR="007305F7">
        <w:t xml:space="preserve"> </w:t>
      </w:r>
      <w:r w:rsidRPr="007F510E">
        <w:t>achieved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selection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members.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began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eight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Government,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voting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society.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2009,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composed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four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representing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Government,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voting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nine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representing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society.</w:t>
      </w:r>
    </w:p>
    <w:p w:rsidR="003D5032" w:rsidRPr="00A966E6" w:rsidRDefault="00A966E6" w:rsidP="004C0DDE">
      <w:pPr>
        <w:pStyle w:val="SingleTxtG"/>
        <w:rPr>
          <w:b/>
        </w:rPr>
      </w:pPr>
      <w:r w:rsidRPr="00A966E6">
        <w:rPr>
          <w:b/>
        </w:rPr>
        <w:t>V.</w:t>
      </w:r>
      <w:r w:rsidRPr="00A966E6">
        <w:rPr>
          <w:b/>
        </w:rPr>
        <w:tab/>
      </w:r>
      <w:r w:rsidR="003D5032" w:rsidRPr="00A966E6">
        <w:rPr>
          <w:b/>
        </w:rPr>
        <w:t>Recommendations</w:t>
      </w:r>
      <w:r w:rsidR="007305F7">
        <w:rPr>
          <w:b/>
        </w:rPr>
        <w:t xml:space="preserve"> </w:t>
      </w:r>
      <w:r w:rsidR="003D5032" w:rsidRPr="00A966E6">
        <w:rPr>
          <w:b/>
        </w:rPr>
        <w:t>of</w:t>
      </w:r>
      <w:r w:rsidR="007305F7">
        <w:rPr>
          <w:b/>
        </w:rPr>
        <w:t xml:space="preserve"> </w:t>
      </w:r>
      <w:r w:rsidR="003D5032" w:rsidRPr="00A966E6">
        <w:rPr>
          <w:b/>
        </w:rPr>
        <w:t>the</w:t>
      </w:r>
      <w:r w:rsidR="007305F7">
        <w:rPr>
          <w:b/>
        </w:rPr>
        <w:t xml:space="preserve"> </w:t>
      </w:r>
      <w:r w:rsidR="003D5032" w:rsidRPr="00A966E6">
        <w:rPr>
          <w:b/>
        </w:rPr>
        <w:t>National</w:t>
      </w:r>
      <w:r w:rsidR="007305F7">
        <w:rPr>
          <w:b/>
        </w:rPr>
        <w:t xml:space="preserve"> </w:t>
      </w:r>
      <w:r w:rsidR="003D5032" w:rsidRPr="00A966E6">
        <w:rPr>
          <w:b/>
        </w:rPr>
        <w:t>Human</w:t>
      </w:r>
      <w:r w:rsidR="007305F7">
        <w:rPr>
          <w:b/>
        </w:rPr>
        <w:t xml:space="preserve"> </w:t>
      </w:r>
      <w:r w:rsidR="003D5032" w:rsidRPr="00A966E6">
        <w:rPr>
          <w:b/>
        </w:rPr>
        <w:t>Rights</w:t>
      </w:r>
      <w:r w:rsidR="007305F7">
        <w:rPr>
          <w:b/>
        </w:rPr>
        <w:t xml:space="preserve"> </w:t>
      </w:r>
      <w:r w:rsidR="003D5032" w:rsidRPr="00A966E6">
        <w:rPr>
          <w:b/>
        </w:rPr>
        <w:t>Committee</w:t>
      </w:r>
      <w:r w:rsidR="007305F7">
        <w:rPr>
          <w:b/>
        </w:rPr>
        <w:t xml:space="preserve"> </w:t>
      </w:r>
    </w:p>
    <w:p w:rsidR="003D5032" w:rsidRPr="007F510E" w:rsidRDefault="003D5032" w:rsidP="004C0DDE">
      <w:pPr>
        <w:pStyle w:val="SingleTxtG"/>
      </w:pPr>
      <w:r w:rsidRPr="007F510E">
        <w:t>122.</w:t>
      </w:r>
      <w:r w:rsidRPr="007F510E">
        <w:tab/>
        <w:t>The</w:t>
      </w:r>
      <w:r w:rsidR="007305F7">
        <w:t xml:space="preserve"> </w:t>
      </w:r>
      <w:r w:rsidRPr="007F510E">
        <w:t>study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best</w:t>
      </w:r>
      <w:r w:rsidR="007305F7">
        <w:t xml:space="preserve"> </w:t>
      </w:r>
      <w:r w:rsidRPr="007F510E">
        <w:t>practices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perform,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standards.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until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present,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sound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freedoms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standards,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apparatus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requested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amended.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requested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cancellation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lastRenderedPageBreak/>
        <w:t>shadow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mechanisms.</w:t>
      </w:r>
      <w:r w:rsidR="007305F7">
        <w:t xml:space="preserve"> </w:t>
      </w:r>
      <w:r w:rsidRPr="007F510E">
        <w:t>Furthermore,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amendment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nationality,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suggestions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grant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nationals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citizens.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suggestions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entry,</w:t>
      </w:r>
      <w:r w:rsidR="007305F7">
        <w:t xml:space="preserve"> </w:t>
      </w:r>
      <w:r w:rsidRPr="007F510E">
        <w:t>departure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immigrants.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requested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abolition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system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kafāla</w:t>
      </w:r>
      <w:r w:rsidR="007305F7">
        <w:t xml:space="preserve"> </w:t>
      </w:r>
      <w:r w:rsidR="00A7245D">
        <w:t>‘</w:t>
      </w:r>
      <w:r w:rsidRPr="007F510E">
        <w:t>sponsorship</w:t>
      </w:r>
      <w:r w:rsidR="00A7245D">
        <w:t>’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seminars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press</w:t>
      </w:r>
      <w:r w:rsidR="007305F7">
        <w:t xml:space="preserve"> </w:t>
      </w:r>
      <w:r w:rsidRPr="007F510E">
        <w:t>bulletins,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studied</w:t>
      </w:r>
      <w:r w:rsidR="007305F7">
        <w:t xml:space="preserve"> </w:t>
      </w:r>
      <w:r w:rsidRPr="007F510E">
        <w:t>housing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women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marriage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foreigners.</w:t>
      </w:r>
      <w:r w:rsidR="007305F7">
        <w:t xml:space="preserve"> </w:t>
      </w:r>
      <w:r w:rsidRPr="007F510E">
        <w:t>Finally,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observations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amend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individuals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needs,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Disabilities,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ratified.</w:t>
      </w:r>
    </w:p>
    <w:p w:rsidR="003D5032" w:rsidRPr="007F510E" w:rsidRDefault="003D5032" w:rsidP="004C0DDE">
      <w:pPr>
        <w:pStyle w:val="SingleTxtG"/>
      </w:pPr>
      <w:r w:rsidRPr="007F510E">
        <w:t>123.</w:t>
      </w:r>
      <w:r w:rsidRPr="007F510E">
        <w:tab/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contributed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comments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Organization</w:t>
      </w:r>
      <w:r w:rsidR="007305F7">
        <w:t xml:space="preserve"> </w:t>
      </w:r>
      <w:r w:rsidRPr="007F510E">
        <w:t>(ILO)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189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decent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despite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fact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ratified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put</w:t>
      </w:r>
      <w:r w:rsidR="007305F7">
        <w:t xml:space="preserve"> </w:t>
      </w:r>
      <w:r w:rsidRPr="007F510E">
        <w:t>forward</w:t>
      </w:r>
      <w:r w:rsidR="007305F7">
        <w:t xml:space="preserve"> </w:t>
      </w:r>
      <w:r w:rsidRPr="007F510E">
        <w:t>suggestions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media</w:t>
      </w:r>
      <w:r w:rsidR="007305F7">
        <w:t xml:space="preserve"> </w:t>
      </w:r>
      <w:r w:rsidRPr="007F510E">
        <w:t>activities,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standards.</w:t>
      </w:r>
    </w:p>
    <w:p w:rsidR="003D5032" w:rsidRPr="007F510E" w:rsidRDefault="003D5032" w:rsidP="004C0DDE">
      <w:pPr>
        <w:pStyle w:val="SingleTxtG"/>
      </w:pPr>
      <w:r w:rsidRPr="007F510E">
        <w:t>124.</w:t>
      </w:r>
      <w:r w:rsidRPr="007F510E">
        <w:tab/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recommended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feasibility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ratifying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Covenant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Economic,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Cultural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Covenant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Political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Optional</w:t>
      </w:r>
      <w:r w:rsidR="007305F7">
        <w:t xml:space="preserve"> </w:t>
      </w:r>
      <w:r w:rsidRPr="007F510E">
        <w:t>Protocol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Optional</w:t>
      </w:r>
      <w:r w:rsidR="007305F7">
        <w:t xml:space="preserve"> </w:t>
      </w:r>
      <w:r w:rsidRPr="007F510E">
        <w:t>Protocol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Elimination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Discrimination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further</w:t>
      </w:r>
      <w:r w:rsidR="007305F7">
        <w:t xml:space="preserve"> </w:t>
      </w:r>
      <w:r w:rsidRPr="007F510E">
        <w:t>recommended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review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reservations,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well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specific</w:t>
      </w:r>
      <w:r w:rsidR="007305F7">
        <w:t xml:space="preserve"> </w:t>
      </w:r>
      <w:r w:rsidRPr="007F510E">
        <w:t>reservations</w:t>
      </w:r>
      <w:r w:rsidR="007305F7">
        <w:t xml:space="preserve"> </w:t>
      </w:r>
      <w:r w:rsidRPr="007F510E">
        <w:t>like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Elimination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Discrimination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would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conducive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strengthening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would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working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field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regional</w:t>
      </w:r>
      <w:r w:rsidR="007305F7">
        <w:t xml:space="preserve"> </w:t>
      </w:r>
      <w:r w:rsidRPr="007F510E">
        <w:t>levels,</w:t>
      </w:r>
      <w:r w:rsidR="007305F7">
        <w:t xml:space="preserve"> </w:t>
      </w:r>
      <w:r w:rsidRPr="007F510E">
        <w:t>particularly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membership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Council,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chairship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regional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associations.</w:t>
      </w:r>
    </w:p>
    <w:p w:rsidR="003D5032" w:rsidRPr="007F510E" w:rsidRDefault="003D5032" w:rsidP="00A966E6">
      <w:pPr>
        <w:pStyle w:val="H23G"/>
      </w:pPr>
      <w:r w:rsidRPr="007F510E">
        <w:tab/>
      </w:r>
      <w:r w:rsidRPr="007F510E">
        <w:tab/>
      </w:r>
      <w:bookmarkStart w:id="15" w:name="_Toc494714056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7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5"/>
    </w:p>
    <w:p w:rsidR="003D5032" w:rsidRPr="007F510E" w:rsidRDefault="003D5032" w:rsidP="004C0DDE">
      <w:pPr>
        <w:pStyle w:val="SingleTxtG"/>
      </w:pPr>
      <w:r w:rsidRPr="007F510E">
        <w:t>125.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endeavoured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update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society</w:t>
      </w:r>
      <w:r w:rsidR="007305F7">
        <w:t xml:space="preserve"> </w:t>
      </w:r>
      <w:r w:rsidRPr="007F510E">
        <w:t>organizations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operate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umbrella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Foundation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way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empower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develop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capacities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boost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role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thus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established.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January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amended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statutes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(previously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Foundation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Rehabilitation),</w:t>
      </w:r>
      <w:r w:rsidR="007305F7">
        <w:t xml:space="preserve"> </w:t>
      </w:r>
      <w:r w:rsidRPr="007F510E">
        <w:t>whereby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system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strengthened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broken</w:t>
      </w:r>
      <w:r w:rsidR="007305F7">
        <w:t xml:space="preserve"> </w:t>
      </w:r>
      <w:r w:rsidRPr="007F510E">
        <w:t>homes.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private</w:t>
      </w:r>
      <w:r w:rsidR="007305F7">
        <w:t xml:space="preserve"> </w:t>
      </w:r>
      <w:r w:rsidRPr="007F510E">
        <w:t>institution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utility,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amendments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2006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private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utility.</w:t>
      </w:r>
    </w:p>
    <w:p w:rsidR="003D5032" w:rsidRPr="007F510E" w:rsidRDefault="003D5032" w:rsidP="004C0DDE">
      <w:pPr>
        <w:pStyle w:val="SingleTxtG"/>
      </w:pPr>
      <w:r w:rsidRPr="007F510E">
        <w:t>126.</w:t>
      </w:r>
      <w:r w:rsidRPr="007F510E">
        <w:tab/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does</w:t>
      </w:r>
      <w:r w:rsidR="007305F7">
        <w:t xml:space="preserve"> </w:t>
      </w:r>
      <w:r w:rsidRPr="007F510E">
        <w:t>everything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boost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role,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means:</w:t>
      </w:r>
    </w:p>
    <w:p w:rsidR="003D5032" w:rsidRPr="007F510E" w:rsidRDefault="003D5032" w:rsidP="00986D45">
      <w:pPr>
        <w:pStyle w:val="SingleTxtG"/>
        <w:ind w:left="1701"/>
      </w:pPr>
      <w:r w:rsidRPr="007F510E">
        <w:t>1.</w:t>
      </w:r>
      <w:r w:rsidRPr="007F510E">
        <w:tab/>
        <w:t>Providing</w:t>
      </w:r>
      <w:r w:rsidR="007305F7">
        <w:t xml:space="preserve"> </w:t>
      </w:r>
      <w:r w:rsidRPr="007F510E">
        <w:t>temporary</w:t>
      </w:r>
      <w:r w:rsidR="007305F7">
        <w:t xml:space="preserve"> </w:t>
      </w:r>
      <w:r w:rsidRPr="007F510E">
        <w:t>shelter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categories;</w:t>
      </w:r>
    </w:p>
    <w:p w:rsidR="003D5032" w:rsidRPr="007F510E" w:rsidRDefault="003D5032" w:rsidP="00986D45">
      <w:pPr>
        <w:pStyle w:val="SingleTxtG"/>
        <w:ind w:left="1701"/>
      </w:pPr>
      <w:r w:rsidRPr="007F510E">
        <w:t>2.</w:t>
      </w:r>
      <w:r w:rsidRPr="007F510E">
        <w:tab/>
        <w:t>Opening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hotline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communications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social,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advice;</w:t>
      </w:r>
    </w:p>
    <w:p w:rsidR="003D5032" w:rsidRPr="007F510E" w:rsidRDefault="003D5032" w:rsidP="00986D45">
      <w:pPr>
        <w:pStyle w:val="SingleTxtG"/>
        <w:ind w:left="1701"/>
      </w:pPr>
      <w:r w:rsidRPr="007F510E">
        <w:t>3.</w:t>
      </w:r>
      <w:r w:rsidRPr="007F510E">
        <w:tab/>
        <w:t>Providing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cannot</w:t>
      </w:r>
      <w:r w:rsidR="007305F7">
        <w:t xml:space="preserve"> </w:t>
      </w:r>
      <w:r w:rsidRPr="007F510E">
        <w:t>afford</w:t>
      </w:r>
      <w:r w:rsidR="007305F7">
        <w:t xml:space="preserve"> </w:t>
      </w:r>
      <w:r w:rsidRPr="007F510E">
        <w:t>it;</w:t>
      </w:r>
    </w:p>
    <w:p w:rsidR="003D5032" w:rsidRPr="007F510E" w:rsidRDefault="003D5032" w:rsidP="00986D45">
      <w:pPr>
        <w:pStyle w:val="SingleTxtG"/>
        <w:ind w:left="1701"/>
      </w:pPr>
      <w:r w:rsidRPr="007F510E">
        <w:t>4.</w:t>
      </w:r>
      <w:r w:rsidRPr="007F510E">
        <w:tab/>
        <w:t>Running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empower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rehabilitate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broken</w:t>
      </w:r>
      <w:r w:rsidR="007305F7">
        <w:t xml:space="preserve"> </w:t>
      </w:r>
      <w:r w:rsidRPr="007F510E">
        <w:t>homes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reinsert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society;</w:t>
      </w:r>
    </w:p>
    <w:p w:rsidR="003D5032" w:rsidRPr="007F510E" w:rsidRDefault="003D5032" w:rsidP="00986D45">
      <w:pPr>
        <w:pStyle w:val="SingleTxtG"/>
        <w:ind w:left="1701"/>
      </w:pPr>
      <w:r w:rsidRPr="007F510E">
        <w:t>5.</w:t>
      </w:r>
      <w:r w:rsidRPr="007F510E">
        <w:tab/>
        <w:t>Raising</w:t>
      </w:r>
      <w:r w:rsidR="007305F7">
        <w:t xml:space="preserve"> </w:t>
      </w:r>
      <w:r w:rsidRPr="007F510E">
        <w:t>women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awareness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strengthening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self-confidence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abilities;</w:t>
      </w:r>
    </w:p>
    <w:p w:rsidR="003D5032" w:rsidRPr="007F510E" w:rsidRDefault="003D5032" w:rsidP="00986D45">
      <w:pPr>
        <w:pStyle w:val="SingleTxtG"/>
        <w:ind w:left="1701"/>
      </w:pPr>
      <w:r w:rsidRPr="007F510E">
        <w:t>6.</w:t>
      </w:r>
      <w:r w:rsidRPr="007F510E">
        <w:tab/>
        <w:t>Ensuring</w:t>
      </w:r>
      <w:r w:rsidR="007305F7">
        <w:t xml:space="preserve"> </w:t>
      </w:r>
      <w:r w:rsidRPr="007F510E">
        <w:t>periodic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rules,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guidelines;</w:t>
      </w:r>
    </w:p>
    <w:p w:rsidR="003D5032" w:rsidRPr="007F510E" w:rsidRDefault="003D5032" w:rsidP="00986D45">
      <w:pPr>
        <w:pStyle w:val="SingleTxtG"/>
        <w:ind w:left="1701"/>
      </w:pPr>
      <w:r w:rsidRPr="007F510E">
        <w:lastRenderedPageBreak/>
        <w:t>7.</w:t>
      </w:r>
      <w:r w:rsidRPr="007F510E">
        <w:tab/>
        <w:t>Collaborating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coordinating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ministries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society</w:t>
      </w:r>
      <w:r w:rsidR="007305F7">
        <w:t xml:space="preserve"> </w:t>
      </w:r>
      <w:r w:rsidRPr="007F510E">
        <w:t>organizations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Center;</w:t>
      </w:r>
    </w:p>
    <w:p w:rsidR="003D5032" w:rsidRPr="007F510E" w:rsidRDefault="003D5032" w:rsidP="00986D45">
      <w:pPr>
        <w:pStyle w:val="SingleTxtG"/>
        <w:ind w:left="1701"/>
      </w:pPr>
      <w:r w:rsidRPr="007F510E">
        <w:t>8.</w:t>
      </w:r>
      <w:r w:rsidRPr="007F510E">
        <w:tab/>
        <w:t>Holding</w:t>
      </w:r>
      <w:r w:rsidR="007305F7">
        <w:t xml:space="preserve"> </w:t>
      </w:r>
      <w:r w:rsidRPr="007F510E">
        <w:t>seminars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topics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relevance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</w:t>
      </w:r>
      <w:r w:rsidR="00431348">
        <w:t>er</w:t>
      </w:r>
      <w:r w:rsidRPr="007F510E">
        <w:t>;</w:t>
      </w:r>
    </w:p>
    <w:p w:rsidR="003D5032" w:rsidRPr="007F510E" w:rsidRDefault="003D5032" w:rsidP="00986D45">
      <w:pPr>
        <w:pStyle w:val="SingleTxtG"/>
        <w:ind w:left="1701"/>
      </w:pPr>
      <w:r w:rsidRPr="007F510E">
        <w:t>9.</w:t>
      </w:r>
      <w:r w:rsidRPr="007F510E">
        <w:tab/>
        <w:t>Issuing</w:t>
      </w:r>
      <w:r w:rsidR="007305F7">
        <w:t xml:space="preserve"> </w:t>
      </w:r>
      <w:r w:rsidRPr="007F510E">
        <w:t>bulletins,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periodicals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relevance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competencies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Center;</w:t>
      </w:r>
    </w:p>
    <w:p w:rsidR="003D5032" w:rsidRPr="007F510E" w:rsidRDefault="003D5032" w:rsidP="00986D45">
      <w:pPr>
        <w:pStyle w:val="SingleTxtG"/>
        <w:ind w:left="1701"/>
      </w:pPr>
      <w:r w:rsidRPr="007F510E">
        <w:t>10.</w:t>
      </w:r>
      <w:r w:rsidRPr="007F510E">
        <w:tab/>
        <w:t>Raising</w:t>
      </w:r>
      <w:r w:rsidR="007305F7">
        <w:t xml:space="preserve"> </w:t>
      </w:r>
      <w:r w:rsidRPr="007F510E">
        <w:t>awareness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educating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fields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relevance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competencies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theory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practice.</w:t>
      </w:r>
    </w:p>
    <w:p w:rsidR="003D5032" w:rsidRPr="007F510E" w:rsidRDefault="003D5032" w:rsidP="004C0DDE">
      <w:pPr>
        <w:pStyle w:val="SingleTxtG"/>
      </w:pPr>
      <w:r w:rsidRPr="007F510E">
        <w:t>127.</w:t>
      </w:r>
      <w:r w:rsidRPr="007F510E">
        <w:tab/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receives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subjected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channels,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57135C">
      <w:pPr>
        <w:pStyle w:val="SingleTxtG"/>
        <w:ind w:left="1701"/>
      </w:pPr>
      <w:r w:rsidRPr="007F510E">
        <w:t>1.</w:t>
      </w:r>
      <w:r w:rsidRPr="007F510E">
        <w:tab/>
        <w:t>Cases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Prosecutor;</w:t>
      </w:r>
    </w:p>
    <w:p w:rsidR="003D5032" w:rsidRPr="007F510E" w:rsidRDefault="003D5032" w:rsidP="0057135C">
      <w:pPr>
        <w:pStyle w:val="SingleTxtG"/>
        <w:ind w:left="1701"/>
      </w:pPr>
      <w:r w:rsidRPr="007F510E">
        <w:t>2.</w:t>
      </w:r>
      <w:r w:rsidRPr="007F510E">
        <w:tab/>
        <w:t>Cases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centres;</w:t>
      </w:r>
    </w:p>
    <w:p w:rsidR="003D5032" w:rsidRPr="007F510E" w:rsidRDefault="003D5032" w:rsidP="0057135C">
      <w:pPr>
        <w:pStyle w:val="SingleTxtG"/>
        <w:ind w:left="1701"/>
      </w:pPr>
      <w:r w:rsidRPr="007F510E">
        <w:t>3.</w:t>
      </w:r>
      <w:r w:rsidRPr="007F510E">
        <w:tab/>
        <w:t>Cases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health</w:t>
      </w:r>
      <w:r w:rsidR="007305F7">
        <w:t xml:space="preserve"> </w:t>
      </w:r>
      <w:r w:rsidRPr="007F510E">
        <w:t>authorities;</w:t>
      </w:r>
    </w:p>
    <w:p w:rsidR="003D5032" w:rsidRPr="007F510E" w:rsidRDefault="003D5032" w:rsidP="0057135C">
      <w:pPr>
        <w:pStyle w:val="SingleTxtG"/>
        <w:ind w:left="1701"/>
      </w:pPr>
      <w:r w:rsidRPr="007F510E">
        <w:t>4.</w:t>
      </w:r>
      <w:r w:rsidRPr="007F510E">
        <w:tab/>
        <w:t>Cases</w:t>
      </w:r>
      <w:r w:rsidR="007305F7">
        <w:t xml:space="preserve"> </w:t>
      </w:r>
      <w:r w:rsidRPr="007F510E">
        <w:t>applying</w:t>
      </w:r>
      <w:r w:rsidR="007305F7">
        <w:t xml:space="preserve"> </w:t>
      </w:r>
      <w:r w:rsidRPr="007F510E">
        <w:t>directly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Center.</w:t>
      </w:r>
    </w:p>
    <w:p w:rsidR="003D5032" w:rsidRPr="007F510E" w:rsidRDefault="003D5032" w:rsidP="004C0DDE">
      <w:pPr>
        <w:pStyle w:val="SingleTxtG"/>
      </w:pPr>
      <w:r w:rsidRPr="007F510E">
        <w:t>128.</w:t>
      </w:r>
      <w:r w:rsidRPr="007F510E">
        <w:tab/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types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protection,</w:t>
      </w:r>
      <w:r w:rsidR="007305F7">
        <w:t xml:space="preserve"> </w:t>
      </w:r>
      <w:r w:rsidRPr="007F510E">
        <w:t>rehabilitation,</w:t>
      </w:r>
      <w:r w:rsidR="007305F7">
        <w:t xml:space="preserve"> </w:t>
      </w:r>
      <w:r w:rsidRPr="007F510E">
        <w:t>integrated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regardless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non-Qatari.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stipulated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amended</w:t>
      </w:r>
      <w:r w:rsidR="007305F7">
        <w:t xml:space="preserve"> </w:t>
      </w:r>
      <w:r w:rsidRPr="007F510E">
        <w:t>Statutes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Center.</w:t>
      </w:r>
    </w:p>
    <w:p w:rsidR="003D5032" w:rsidRPr="007F510E" w:rsidRDefault="003D5032" w:rsidP="004C0DDE">
      <w:pPr>
        <w:pStyle w:val="SingleTxtG"/>
      </w:pPr>
      <w:r w:rsidRPr="007F510E">
        <w:t>129.</w:t>
      </w:r>
      <w:r w:rsidRPr="007F510E">
        <w:tab/>
        <w:t>The</w:t>
      </w:r>
      <w:r w:rsidR="007305F7">
        <w:t xml:space="preserve"> </w:t>
      </w:r>
      <w:r w:rsidRPr="007F510E">
        <w:t>working</w:t>
      </w:r>
      <w:r w:rsidR="007305F7">
        <w:t xml:space="preserve"> </w:t>
      </w:r>
      <w:r w:rsidRPr="007F510E">
        <w:t>strategy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focuses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protecting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effects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counselling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comprehensive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integrated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370D4C">
      <w:pPr>
        <w:pStyle w:val="Bullet1G"/>
      </w:pPr>
      <w:r w:rsidRPr="007F510E">
        <w:t>Early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evaluation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disturbances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examination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tests,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care;</w:t>
      </w:r>
    </w:p>
    <w:p w:rsidR="003D5032" w:rsidRPr="007F510E" w:rsidRDefault="003D5032" w:rsidP="00370D4C">
      <w:pPr>
        <w:pStyle w:val="Bullet1G"/>
      </w:pP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helps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beneficiary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achieve</w:t>
      </w:r>
      <w:r w:rsidR="007305F7">
        <w:t xml:space="preserve"> </w:t>
      </w:r>
      <w:r w:rsidRPr="007F510E">
        <w:t>agreed</w:t>
      </w:r>
      <w:r w:rsidR="007305F7">
        <w:t xml:space="preserve"> </w:t>
      </w:r>
      <w:r w:rsidRPr="007F510E">
        <w:t>goals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plan;</w:t>
      </w:r>
    </w:p>
    <w:p w:rsidR="003D5032" w:rsidRPr="007F510E" w:rsidRDefault="003D5032" w:rsidP="00370D4C">
      <w:pPr>
        <w:pStyle w:val="Bullet1G"/>
      </w:pPr>
      <w:r w:rsidRPr="007F510E">
        <w:t>Psychological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preventing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disturbance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turning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chronic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developing</w:t>
      </w:r>
      <w:r w:rsidR="007305F7">
        <w:t xml:space="preserve"> </w:t>
      </w:r>
      <w:r w:rsidRPr="007F510E">
        <w:t>complications;</w:t>
      </w:r>
    </w:p>
    <w:p w:rsidR="003D5032" w:rsidRPr="007F510E" w:rsidRDefault="003D5032" w:rsidP="00370D4C">
      <w:pPr>
        <w:pStyle w:val="Bullet1G"/>
      </w:pPr>
      <w:r w:rsidRPr="007F510E">
        <w:t>Placing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encourages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agree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join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long-term</w:t>
      </w:r>
      <w:r w:rsidR="007305F7">
        <w:t xml:space="preserve"> </w:t>
      </w:r>
      <w:r w:rsidRPr="007F510E">
        <w:t>integrated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programme</w:t>
      </w:r>
      <w:r w:rsidR="00431348">
        <w:t>;</w:t>
      </w:r>
    </w:p>
    <w:p w:rsidR="003D5032" w:rsidRPr="007F510E" w:rsidRDefault="003D5032" w:rsidP="00370D4C">
      <w:pPr>
        <w:pStyle w:val="Bullet1G"/>
      </w:pPr>
      <w:r w:rsidRPr="007F510E">
        <w:t>Encouraging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continue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discharge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responsibilities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rehabilitation,</w:t>
      </w:r>
      <w:r w:rsidR="007305F7">
        <w:t xml:space="preserve"> </w:t>
      </w:r>
      <w:r w:rsidRPr="007F510E">
        <w:t>refraining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isolating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but</w:t>
      </w:r>
      <w:r w:rsidR="007305F7">
        <w:t xml:space="preserve"> </w:t>
      </w:r>
      <w:r w:rsidRPr="007F510E">
        <w:t>rather</w:t>
      </w:r>
      <w:r w:rsidR="007305F7">
        <w:t xml:space="preserve"> </w:t>
      </w:r>
      <w:r w:rsidRPr="007F510E">
        <w:t>enabling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solve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own</w:t>
      </w:r>
      <w:r w:rsidR="007305F7">
        <w:t xml:space="preserve"> </w:t>
      </w:r>
      <w:r w:rsidRPr="007F510E">
        <w:t>problems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themselves,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helping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avoid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subjected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again;</w:t>
      </w:r>
    </w:p>
    <w:p w:rsidR="003D5032" w:rsidRPr="007F510E" w:rsidRDefault="003D5032" w:rsidP="00370D4C">
      <w:pPr>
        <w:pStyle w:val="Bullet1G"/>
      </w:pP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guidance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advancing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(civil</w:t>
      </w:r>
      <w:r w:rsidR="007305F7">
        <w:t xml:space="preserve"> </w:t>
      </w:r>
      <w:r w:rsidRPr="007F510E">
        <w:t>society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="00370D4C">
        <w:t>—</w:t>
      </w:r>
      <w:r w:rsidR="007305F7">
        <w:t xml:space="preserve"> </w:t>
      </w:r>
      <w:r w:rsidRPr="007F510E">
        <w:t>Hamad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="00D21605">
        <w:t>—</w:t>
      </w:r>
      <w:r w:rsidR="007305F7">
        <w:t xml:space="preserve"> </w:t>
      </w:r>
      <w:r w:rsidRPr="007F510E">
        <w:t>first-aid</w:t>
      </w:r>
      <w:r w:rsidR="007305F7">
        <w:t xml:space="preserve"> </w:t>
      </w:r>
      <w:r w:rsidRPr="007F510E">
        <w:t>health-care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="00370D4C">
        <w:t>—</w:t>
      </w:r>
      <w:r w:rsidR="007305F7">
        <w:t xml:space="preserve"> </w:t>
      </w:r>
      <w:r w:rsidRPr="007F510E">
        <w:t>Association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Diabetic</w:t>
      </w:r>
      <w:r w:rsidR="007305F7">
        <w:t xml:space="preserve"> </w:t>
      </w:r>
      <w:r w:rsidRPr="007F510E">
        <w:t>Patients</w:t>
      </w:r>
      <w:r w:rsidR="007305F7">
        <w:t xml:space="preserve"> </w:t>
      </w:r>
      <w:r w:rsidR="00370D4C">
        <w:t>—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="00D21605">
        <w:t>—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="00D21605">
        <w:t>—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Society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Needs</w:t>
      </w:r>
      <w:r w:rsidR="007305F7">
        <w:t xml:space="preserve"> </w:t>
      </w:r>
      <w:r w:rsidR="00D21605">
        <w:t>—</w:t>
      </w:r>
      <w:r w:rsidR="007305F7">
        <w:t xml:space="preserve"> </w:t>
      </w:r>
      <w:r w:rsidR="00A7245D">
        <w:t>‘</w:t>
      </w:r>
      <w:r w:rsidRPr="007F510E">
        <w:t>Id</w:t>
      </w:r>
      <w:r w:rsidR="007305F7">
        <w:t xml:space="preserve"> </w:t>
      </w:r>
      <w:r w:rsidRPr="007F510E">
        <w:t>bin</w:t>
      </w:r>
      <w:r w:rsidR="007305F7">
        <w:t xml:space="preserve"> </w:t>
      </w:r>
      <w:r w:rsidRPr="007F510E">
        <w:t>Muhammad</w:t>
      </w:r>
      <w:r w:rsidR="007305F7">
        <w:t xml:space="preserve"> </w:t>
      </w:r>
      <w:r w:rsidRPr="007F510E">
        <w:t>Charitable</w:t>
      </w:r>
      <w:r w:rsidR="007305F7">
        <w:t xml:space="preserve"> </w:t>
      </w:r>
      <w:r w:rsidRPr="007F510E">
        <w:t>Association</w:t>
      </w:r>
      <w:r w:rsidR="007305F7">
        <w:t xml:space="preserve"> </w:t>
      </w:r>
      <w:r w:rsidR="00A81B3E">
        <w:t>—</w:t>
      </w:r>
      <w:r w:rsidR="007305F7">
        <w:t xml:space="preserve"> </w:t>
      </w:r>
      <w:r w:rsidRPr="007F510E">
        <w:t>ASPIRE</w:t>
      </w:r>
      <w:r w:rsidR="007305F7">
        <w:t xml:space="preserve"> </w:t>
      </w:r>
      <w:r w:rsidRPr="007F510E">
        <w:t>Academy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Sports</w:t>
      </w:r>
      <w:r w:rsidR="007305F7">
        <w:t xml:space="preserve"> </w:t>
      </w:r>
      <w:r w:rsidRPr="007F510E">
        <w:t>Excellence</w:t>
      </w:r>
      <w:r w:rsidR="007305F7">
        <w:t xml:space="preserve"> </w:t>
      </w:r>
      <w:r w:rsidR="00F65859">
        <w:t>—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Municipalities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="00A81B3E">
        <w:t>—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Green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="00CE5CBC">
        <w:t>—</w:t>
      </w:r>
      <w:r w:rsidR="007305F7">
        <w:t xml:space="preserve"> </w:t>
      </w:r>
      <w:r w:rsidRPr="007F510E">
        <w:t>Girls</w:t>
      </w:r>
      <w:r w:rsidR="00A7245D">
        <w:t>’</w:t>
      </w:r>
      <w:r w:rsidR="007305F7">
        <w:t xml:space="preserve"> </w:t>
      </w:r>
      <w:r w:rsidRPr="007F510E">
        <w:t>Creativity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="00FD22E7">
        <w:t>—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Charity</w:t>
      </w:r>
      <w:r w:rsidR="007305F7">
        <w:t xml:space="preserve"> </w:t>
      </w:r>
      <w:r w:rsidR="000D7FA2">
        <w:t>—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Voluntary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="00A116DB">
        <w:t>—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Awqaf).</w:t>
      </w:r>
    </w:p>
    <w:p w:rsidR="003D5032" w:rsidRPr="007F510E" w:rsidRDefault="003D5032" w:rsidP="004C0DDE">
      <w:pPr>
        <w:pStyle w:val="SingleTxtG"/>
      </w:pPr>
      <w:r w:rsidRPr="007F510E">
        <w:t>130.</w:t>
      </w:r>
      <w:r w:rsidRPr="007F510E">
        <w:tab/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outpatient</w:t>
      </w:r>
      <w:r w:rsidR="007305F7">
        <w:t xml:space="preserve"> </w:t>
      </w:r>
      <w:r w:rsidRPr="007F510E">
        <w:t>consultancy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involve</w:t>
      </w:r>
      <w:r w:rsidR="007305F7">
        <w:t xml:space="preserve"> </w:t>
      </w:r>
      <w:r w:rsidRPr="007F510E">
        <w:t>careful</w:t>
      </w:r>
      <w:r w:rsidR="007305F7">
        <w:t xml:space="preserve"> </w:t>
      </w:r>
      <w:r w:rsidRPr="007F510E">
        <w:t>listening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come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but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consultancy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guidance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authorities.</w:t>
      </w:r>
    </w:p>
    <w:p w:rsidR="003D5032" w:rsidRPr="007F510E" w:rsidRDefault="003D5032" w:rsidP="00A27954">
      <w:pPr>
        <w:pStyle w:val="H23G"/>
      </w:pPr>
      <w:r w:rsidRPr="007F510E">
        <w:lastRenderedPageBreak/>
        <w:tab/>
      </w:r>
      <w:r w:rsidRPr="007F510E">
        <w:tab/>
      </w:r>
      <w:bookmarkStart w:id="16" w:name="_Toc494714057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7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6"/>
    </w:p>
    <w:p w:rsidR="003D5032" w:rsidRPr="007F510E" w:rsidRDefault="003D5032" w:rsidP="004C0DDE">
      <w:pPr>
        <w:pStyle w:val="SingleTxtG"/>
      </w:pPr>
      <w:r w:rsidRPr="007F510E">
        <w:t>131.</w:t>
      </w:r>
      <w:r w:rsidRPr="007F510E">
        <w:tab/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endeavours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advice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urging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adopt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develop</w:t>
      </w:r>
      <w:r w:rsidR="007305F7">
        <w:t xml:space="preserve"> </w:t>
      </w:r>
      <w:r w:rsidRPr="007F510E">
        <w:t>legislation;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does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submitting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Foundation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Work.</w:t>
      </w:r>
    </w:p>
    <w:p w:rsidR="003D5032" w:rsidRPr="007F510E" w:rsidRDefault="003D5032" w:rsidP="009013A0">
      <w:pPr>
        <w:pStyle w:val="H23G"/>
      </w:pPr>
      <w:r w:rsidRPr="007F510E">
        <w:tab/>
      </w:r>
      <w:r w:rsidRPr="007F510E">
        <w:tab/>
      </w:r>
      <w:bookmarkStart w:id="17" w:name="_Toc494714058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7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7"/>
    </w:p>
    <w:p w:rsidR="003D5032" w:rsidRPr="007F510E" w:rsidRDefault="003D5032" w:rsidP="004C0DDE">
      <w:pPr>
        <w:pStyle w:val="SingleTxtG"/>
      </w:pPr>
      <w:r w:rsidRPr="007F510E">
        <w:t>132.</w:t>
      </w:r>
      <w:r w:rsidRPr="007F510E">
        <w:tab/>
        <w:t>The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equal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citizens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proclaims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discrimination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grounds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gender,</w:t>
      </w:r>
      <w:r w:rsidR="007305F7">
        <w:t xml:space="preserve"> </w:t>
      </w:r>
      <w:r w:rsidRPr="007F510E">
        <w:t>origin,</w:t>
      </w:r>
      <w:r w:rsidR="007305F7">
        <w:t xml:space="preserve"> </w:t>
      </w:r>
      <w:r w:rsidRPr="007F510E">
        <w:t>language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religion.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women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might</w:t>
      </w:r>
      <w:r w:rsidR="007305F7">
        <w:t xml:space="preserve"> </w:t>
      </w:r>
      <w:r w:rsidRPr="007F510E">
        <w:t>contain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discriminatory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women,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include:</w:t>
      </w:r>
    </w:p>
    <w:p w:rsidR="003D5032" w:rsidRPr="007F510E" w:rsidRDefault="003D5032" w:rsidP="00A84E0D">
      <w:pPr>
        <w:pStyle w:val="Bullet1G"/>
      </w:pPr>
      <w:r w:rsidRPr="007F510E">
        <w:t>Women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access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housing</w:t>
      </w:r>
      <w:r w:rsidR="007305F7">
        <w:t xml:space="preserve"> </w:t>
      </w:r>
      <w:r w:rsidRPr="007F510E">
        <w:t>benefits,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law;</w:t>
      </w:r>
    </w:p>
    <w:p w:rsidR="003D5032" w:rsidRPr="007F510E" w:rsidRDefault="003D5032" w:rsidP="00A84E0D">
      <w:pPr>
        <w:pStyle w:val="Bullet1G"/>
      </w:pPr>
      <w:r w:rsidRPr="007F510E">
        <w:t>Gender</w:t>
      </w:r>
      <w:r w:rsidR="007305F7">
        <w:t xml:space="preserve"> </w:t>
      </w:r>
      <w:r w:rsidRPr="007F510E">
        <w:t>equality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wages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perform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men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governmental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non-governmental</w:t>
      </w:r>
      <w:r w:rsidR="007305F7">
        <w:t xml:space="preserve"> </w:t>
      </w:r>
      <w:r w:rsidRPr="007F510E">
        <w:t>sectors;</w:t>
      </w:r>
    </w:p>
    <w:p w:rsidR="003D5032" w:rsidRPr="007F510E" w:rsidRDefault="003D5032" w:rsidP="00A84E0D">
      <w:pPr>
        <w:pStyle w:val="Bullet1G"/>
      </w:pPr>
      <w:r w:rsidRPr="007F510E">
        <w:t>Lifting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requirement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husband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permission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wives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get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passport;</w:t>
      </w:r>
    </w:p>
    <w:p w:rsidR="003D5032" w:rsidRPr="007F510E" w:rsidRDefault="003D5032" w:rsidP="00A84E0D">
      <w:pPr>
        <w:pStyle w:val="Bullet1G"/>
      </w:pP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make</w:t>
      </w:r>
      <w:r w:rsidR="007305F7">
        <w:t xml:space="preserve"> </w:t>
      </w:r>
      <w:r w:rsidRPr="007F510E">
        <w:t>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equal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blood-money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wrongful</w:t>
      </w:r>
      <w:r w:rsidR="007305F7">
        <w:t xml:space="preserve"> </w:t>
      </w:r>
      <w:r w:rsidRPr="007F510E">
        <w:t>killing.</w:t>
      </w:r>
    </w:p>
    <w:p w:rsidR="003D5032" w:rsidRPr="007F510E" w:rsidRDefault="003D5032" w:rsidP="004C0DDE">
      <w:pPr>
        <w:pStyle w:val="SingleTxtG"/>
      </w:pPr>
      <w:r w:rsidRPr="007F510E">
        <w:t>133.</w:t>
      </w:r>
      <w:r w:rsidRPr="007F510E">
        <w:tab/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practical</w:t>
      </w:r>
      <w:r w:rsidR="007305F7">
        <w:t xml:space="preserve"> </w:t>
      </w:r>
      <w:r w:rsidRPr="007F510E">
        <w:t>policy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women: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involves</w:t>
      </w:r>
      <w:r w:rsidR="007305F7">
        <w:t xml:space="preserve"> </w:t>
      </w:r>
      <w:r w:rsidRPr="007F510E">
        <w:t>establishing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fight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build</w:t>
      </w:r>
      <w:r w:rsidR="007305F7">
        <w:t xml:space="preserve"> </w:t>
      </w:r>
      <w:r w:rsidRPr="007F510E">
        <w:t>awareness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educate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problems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holding</w:t>
      </w:r>
      <w:r w:rsidR="007305F7">
        <w:t xml:space="preserve"> </w:t>
      </w:r>
      <w:r w:rsidRPr="007F510E">
        <w:t>seminars,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lectures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over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governmental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non-governmental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following:</w:t>
      </w:r>
    </w:p>
    <w:p w:rsidR="003D5032" w:rsidRPr="007F510E" w:rsidRDefault="003D5032" w:rsidP="006A1A2A">
      <w:pPr>
        <w:pStyle w:val="Bullet1G"/>
      </w:pPr>
      <w:r w:rsidRPr="007F510E">
        <w:t>Three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problem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431348">
      <w:pPr>
        <w:pStyle w:val="Bullet2G"/>
      </w:pP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society;</w:t>
      </w:r>
    </w:p>
    <w:p w:rsidR="003D5032" w:rsidRPr="007F510E" w:rsidRDefault="003D5032" w:rsidP="00431348">
      <w:pPr>
        <w:pStyle w:val="Bullet2G"/>
      </w:pP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married</w:t>
      </w:r>
      <w:r w:rsidR="007305F7">
        <w:t xml:space="preserve"> </w:t>
      </w:r>
      <w:r w:rsidRPr="007F510E">
        <w:t>women;</w:t>
      </w:r>
    </w:p>
    <w:p w:rsidR="003D5032" w:rsidRPr="007F510E" w:rsidRDefault="003D5032" w:rsidP="00431348">
      <w:pPr>
        <w:pStyle w:val="Bullet2G"/>
      </w:pPr>
      <w:r w:rsidRPr="007F510E">
        <w:t>Violence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family;</w:t>
      </w:r>
    </w:p>
    <w:p w:rsidR="003D5032" w:rsidRPr="007F510E" w:rsidRDefault="003D5032" w:rsidP="006A1A2A">
      <w:pPr>
        <w:pStyle w:val="Bullet1G"/>
      </w:pP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research</w:t>
      </w:r>
      <w:r w:rsidR="007305F7">
        <w:t xml:space="preserve"> </w:t>
      </w:r>
      <w:r w:rsidRPr="007F510E">
        <w:t>papers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women.</w:t>
      </w:r>
    </w:p>
    <w:p w:rsidR="003D5032" w:rsidRPr="007F510E" w:rsidRDefault="003D5032" w:rsidP="004C0DDE">
      <w:pPr>
        <w:pStyle w:val="SingleTxtG"/>
      </w:pPr>
      <w:r w:rsidRPr="007F510E">
        <w:t>134.</w:t>
      </w:r>
      <w:r w:rsidRPr="007F510E">
        <w:tab/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offers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integrated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rehabilitation,</w:t>
      </w:r>
      <w:r w:rsidR="007305F7">
        <w:t xml:space="preserve"> </w:t>
      </w:r>
      <w:r w:rsidRPr="007F510E">
        <w:t>using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women,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recovery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reinsertion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society.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(shelter</w:t>
      </w:r>
      <w:r w:rsidR="007305F7">
        <w:t xml:space="preserve"> </w:t>
      </w:r>
      <w:r w:rsidRPr="007F510E">
        <w:t>service)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shelters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victims,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can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recreational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living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sports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events,</w:t>
      </w:r>
      <w:r w:rsidR="007305F7">
        <w:t xml:space="preserve"> </w:t>
      </w:r>
      <w:r w:rsidRPr="007F510E">
        <w:t>day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rehabilitation.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individual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collective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sessions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individual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collective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sessions.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nursing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functional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peer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self-support</w:t>
      </w:r>
      <w:r w:rsidR="007305F7">
        <w:t xml:space="preserve"> </w:t>
      </w:r>
      <w:r w:rsidRPr="007F510E">
        <w:t>services.</w:t>
      </w:r>
      <w:r w:rsidR="007305F7">
        <w:t xml:space="preserve"> </w:t>
      </w:r>
      <w:r w:rsidRPr="007F510E">
        <w:t>Finally,</w:t>
      </w:r>
      <w:r w:rsidR="007305F7">
        <w:t xml:space="preserve"> </w:t>
      </w:r>
      <w:r w:rsidRPr="007F510E">
        <w:t>awareness-building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lectures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provided.</w:t>
      </w:r>
    </w:p>
    <w:p w:rsidR="003D5032" w:rsidRPr="007F510E" w:rsidRDefault="003D5032" w:rsidP="004C0DDE">
      <w:pPr>
        <w:pStyle w:val="SingleTxtG"/>
      </w:pPr>
      <w:r w:rsidRPr="007F510E">
        <w:t>135.</w:t>
      </w:r>
      <w:r w:rsidRPr="007F510E">
        <w:tab/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aftercare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continuing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communication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field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individual</w:t>
      </w:r>
      <w:r w:rsidR="007305F7">
        <w:t xml:space="preserve"> </w:t>
      </w:r>
      <w:r w:rsidRPr="007F510E">
        <w:t>concerned.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</w:t>
      </w:r>
      <w:r w:rsidR="007305F7">
        <w:t xml:space="preserve"> </w:t>
      </w:r>
      <w:r w:rsidRPr="007F510E">
        <w:t>communicates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holding</w:t>
      </w:r>
      <w:r w:rsidR="007305F7">
        <w:t xml:space="preserve"> </w:t>
      </w:r>
      <w:r w:rsidRPr="007F510E">
        <w:t>meetings,</w:t>
      </w:r>
      <w:r w:rsidR="007305F7">
        <w:t xml:space="preserve"> </w:t>
      </w:r>
      <w:r w:rsidRPr="007F510E">
        <w:t>visits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awareness-building</w:t>
      </w:r>
      <w:r w:rsidR="007305F7">
        <w:t xml:space="preserve"> </w:t>
      </w:r>
      <w:r w:rsidRPr="007F510E">
        <w:t>lectures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reception,</w:t>
      </w:r>
      <w:r w:rsidR="007305F7">
        <w:t xml:space="preserve"> </w:t>
      </w:r>
      <w:r w:rsidRPr="007F510E">
        <w:t>referral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guidance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regular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come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Center.</w:t>
      </w:r>
      <w:r w:rsidR="007305F7">
        <w:t xml:space="preserve"> </w:t>
      </w:r>
      <w:r w:rsidRPr="007F510E">
        <w:t>Furthermore,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outreach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rapid</w:t>
      </w:r>
      <w:r w:rsidR="007305F7">
        <w:t xml:space="preserve"> </w:t>
      </w:r>
      <w:r w:rsidRPr="007F510E">
        <w:t>intervention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direct</w:t>
      </w:r>
      <w:r w:rsidR="007305F7">
        <w:t xml:space="preserve"> </w:t>
      </w:r>
      <w:r w:rsidRPr="007F510E">
        <w:t>guidance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hospitals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facilities,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hotline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easier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rapid</w:t>
      </w:r>
      <w:r w:rsidR="007305F7">
        <w:t xml:space="preserve"> </w:t>
      </w:r>
      <w:r w:rsidRPr="007F510E">
        <w:t>access.</w:t>
      </w:r>
    </w:p>
    <w:p w:rsidR="003D5032" w:rsidRPr="007F510E" w:rsidRDefault="003D5032" w:rsidP="004C0DDE">
      <w:pPr>
        <w:pStyle w:val="SingleTxtG"/>
      </w:pPr>
      <w:r w:rsidRPr="007F510E">
        <w:t>136.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legislation,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end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criminalizing</w:t>
      </w:r>
      <w:r w:rsidR="007305F7">
        <w:t xml:space="preserve"> </w:t>
      </w:r>
      <w:r w:rsidRPr="007F510E">
        <w:t>rape,</w:t>
      </w:r>
      <w:r w:rsidR="007305F7">
        <w:t xml:space="preserve"> </w:t>
      </w:r>
      <w:r w:rsidRPr="007F510E">
        <w:t>indecent</w:t>
      </w:r>
      <w:r w:rsidR="007305F7">
        <w:t xml:space="preserve"> </w:t>
      </w:r>
      <w:r w:rsidRPr="007F510E">
        <w:t>assault,</w:t>
      </w:r>
      <w:r w:rsidR="007305F7">
        <w:t xml:space="preserve"> </w:t>
      </w:r>
      <w:r w:rsidRPr="007F510E">
        <w:t>sexual</w:t>
      </w:r>
      <w:r w:rsidR="007305F7">
        <w:t xml:space="preserve"> </w:t>
      </w:r>
      <w:r w:rsidRPr="007F510E">
        <w:t>harassment,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incitement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indecency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prostitution.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strengthened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perpetrator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parent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victim,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upbringing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guardian.</w:t>
      </w:r>
    </w:p>
    <w:p w:rsidR="003D5032" w:rsidRPr="007F510E" w:rsidRDefault="003D5032" w:rsidP="004C0DDE">
      <w:pPr>
        <w:pStyle w:val="SingleTxtG"/>
      </w:pPr>
      <w:r w:rsidRPr="007F510E">
        <w:lastRenderedPageBreak/>
        <w:t>137.</w:t>
      </w:r>
      <w:r w:rsidRPr="007F510E">
        <w:tab/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hand,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Matters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Matters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competence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following:</w:t>
      </w:r>
    </w:p>
    <w:p w:rsidR="003D5032" w:rsidRPr="007F510E" w:rsidRDefault="00370549" w:rsidP="004C0DDE">
      <w:pPr>
        <w:pStyle w:val="SingleTxtG"/>
      </w:pPr>
      <w:r>
        <w:tab/>
      </w:r>
      <w:r w:rsidR="003D5032" w:rsidRPr="007F510E">
        <w:t>(a)</w:t>
      </w:r>
      <w:r w:rsidR="003D5032" w:rsidRPr="007F510E">
        <w:tab/>
        <w:t>Implementation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national</w:t>
      </w:r>
      <w:r w:rsidR="007305F7">
        <w:t xml:space="preserve"> </w:t>
      </w:r>
      <w:r w:rsidR="003D5032" w:rsidRPr="007F510E">
        <w:t>strategies,</w:t>
      </w:r>
      <w:r w:rsidR="007305F7">
        <w:t xml:space="preserve"> </w:t>
      </w:r>
      <w:r w:rsidR="003D5032" w:rsidRPr="007F510E">
        <w:t>plans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policies</w:t>
      </w:r>
      <w:r w:rsidR="007305F7">
        <w:t xml:space="preserve"> </w:t>
      </w:r>
      <w:r w:rsidR="003D5032" w:rsidRPr="007F510E">
        <w:t>on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family;</w:t>
      </w:r>
    </w:p>
    <w:p w:rsidR="003D5032" w:rsidRPr="007F510E" w:rsidRDefault="00370549" w:rsidP="004C0DDE">
      <w:pPr>
        <w:pStyle w:val="SingleTxtG"/>
      </w:pPr>
      <w:r>
        <w:tab/>
      </w:r>
      <w:r w:rsidR="003D5032" w:rsidRPr="007F510E">
        <w:t>(b)</w:t>
      </w:r>
      <w:r w:rsidR="003D5032" w:rsidRPr="007F510E">
        <w:tab/>
        <w:t>Building</w:t>
      </w:r>
      <w:r w:rsidR="007305F7">
        <w:t xml:space="preserve"> </w:t>
      </w:r>
      <w:r w:rsidR="003D5032" w:rsidRPr="007F510E">
        <w:t>public</w:t>
      </w:r>
      <w:r w:rsidR="007305F7">
        <w:t xml:space="preserve"> </w:t>
      </w:r>
      <w:r w:rsidR="003D5032" w:rsidRPr="007F510E">
        <w:t>awareness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family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social</w:t>
      </w:r>
      <w:r w:rsidR="007305F7">
        <w:t xml:space="preserve"> </w:t>
      </w:r>
      <w:r w:rsidR="003D5032" w:rsidRPr="007F510E">
        <w:t>challenges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issues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their</w:t>
      </w:r>
      <w:r w:rsidR="007305F7">
        <w:t xml:space="preserve"> </w:t>
      </w:r>
      <w:r w:rsidR="003D5032" w:rsidRPr="007F510E">
        <w:t>impact,</w:t>
      </w:r>
      <w:r w:rsidR="007305F7">
        <w:t xml:space="preserve"> </w:t>
      </w:r>
      <w:r w:rsidR="003D5032" w:rsidRPr="007F510E">
        <w:t>means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prevention,</w:t>
      </w:r>
      <w:r w:rsidR="007305F7">
        <w:t xml:space="preserve"> </w:t>
      </w:r>
      <w:r w:rsidR="003D5032" w:rsidRPr="007F510E">
        <w:t>including</w:t>
      </w:r>
      <w:r w:rsidR="007305F7">
        <w:t xml:space="preserve"> </w:t>
      </w:r>
      <w:r w:rsidR="003D5032" w:rsidRPr="007F510E">
        <w:t>by</w:t>
      </w:r>
      <w:r w:rsidR="007305F7">
        <w:t xml:space="preserve"> </w:t>
      </w:r>
      <w:r w:rsidR="003D5032" w:rsidRPr="007F510E">
        <w:t>implementing</w:t>
      </w:r>
      <w:r w:rsidR="007305F7">
        <w:t xml:space="preserve"> </w:t>
      </w:r>
      <w:r w:rsidR="003D5032" w:rsidRPr="007F510E">
        <w:t>a</w:t>
      </w:r>
      <w:r w:rsidR="007305F7">
        <w:t xml:space="preserve"> </w:t>
      </w:r>
      <w:r w:rsidR="003D5032" w:rsidRPr="007F510E">
        <w:t>number</w:t>
      </w:r>
      <w:r w:rsidR="007305F7">
        <w:t xml:space="preserve"> </w:t>
      </w:r>
      <w:r w:rsidR="003D5032" w:rsidRPr="007F510E">
        <w:t>of</w:t>
      </w:r>
      <w:r w:rsidR="007305F7">
        <w:t xml:space="preserve"> </w:t>
      </w:r>
      <w:r w:rsidR="003D5032" w:rsidRPr="007F510E">
        <w:t>programmes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training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awareness-building</w:t>
      </w:r>
      <w:r w:rsidR="007305F7">
        <w:t xml:space="preserve"> </w:t>
      </w:r>
      <w:r w:rsidR="003D5032" w:rsidRPr="007F510E">
        <w:t>workshops</w:t>
      </w:r>
      <w:r w:rsidR="007305F7">
        <w:t xml:space="preserve"> </w:t>
      </w:r>
      <w:r w:rsidR="003D5032" w:rsidRPr="007F510E">
        <w:t>pursuant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national</w:t>
      </w:r>
      <w:r w:rsidR="007305F7">
        <w:t xml:space="preserve"> </w:t>
      </w:r>
      <w:r w:rsidR="003D5032" w:rsidRPr="007F510E">
        <w:t>strategic</w:t>
      </w:r>
      <w:r w:rsidR="007305F7">
        <w:t xml:space="preserve"> </w:t>
      </w:r>
      <w:r w:rsidR="003D5032" w:rsidRPr="007F510E">
        <w:t>plan</w:t>
      </w:r>
      <w:r w:rsidR="007305F7">
        <w:t xml:space="preserve"> </w:t>
      </w:r>
      <w:r w:rsidR="003D5032" w:rsidRPr="007F510E">
        <w:t>and</w:t>
      </w:r>
      <w:r w:rsidR="007305F7">
        <w:t xml:space="preserve"> </w:t>
      </w:r>
      <w:r w:rsidR="003D5032" w:rsidRPr="007F510E">
        <w:t>policy,</w:t>
      </w:r>
      <w:r w:rsidR="007305F7">
        <w:t xml:space="preserve"> </w:t>
      </w:r>
      <w:r w:rsidR="003D5032" w:rsidRPr="007F510E">
        <w:t>Qatar</w:t>
      </w:r>
      <w:r w:rsidR="007305F7">
        <w:t xml:space="preserve"> </w:t>
      </w:r>
      <w:r w:rsidR="003D5032" w:rsidRPr="007F510E">
        <w:t>National</w:t>
      </w:r>
      <w:r w:rsidR="007305F7">
        <w:t xml:space="preserve"> </w:t>
      </w:r>
      <w:r w:rsidR="003D5032" w:rsidRPr="007F510E">
        <w:t>Vision</w:t>
      </w:r>
      <w:r w:rsidR="007305F7">
        <w:t xml:space="preserve"> </w:t>
      </w:r>
      <w:r w:rsidR="003D5032" w:rsidRPr="007F510E">
        <w:t>2030.</w:t>
      </w:r>
    </w:p>
    <w:p w:rsidR="003D5032" w:rsidRPr="007F510E" w:rsidRDefault="003D5032" w:rsidP="004C0DDE">
      <w:pPr>
        <w:pStyle w:val="SingleTxtG"/>
      </w:pPr>
      <w:r w:rsidRPr="007F510E">
        <w:t>138.</w:t>
      </w:r>
      <w:r w:rsidRPr="007F510E">
        <w:tab/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Matters</w:t>
      </w:r>
      <w:r w:rsidR="007305F7">
        <w:t xml:space="preserve"> </w:t>
      </w:r>
      <w:r w:rsidRPr="007F510E">
        <w:t>implemented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awareness-building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entitled</w:t>
      </w:r>
      <w:r w:rsidR="007305F7">
        <w:t xml:space="preserve"> </w:t>
      </w:r>
      <w:r w:rsidR="00A7245D">
        <w:t>“</w:t>
      </w:r>
      <w:r w:rsidRPr="007F510E">
        <w:t>Rafqan</w:t>
      </w:r>
      <w:r w:rsidR="007305F7">
        <w:t xml:space="preserve"> </w:t>
      </w:r>
      <w:r w:rsidRPr="007F510E">
        <w:t>bi-l-qawārīr</w:t>
      </w:r>
      <w:r w:rsidR="00A7245D">
        <w:t>”</w:t>
      </w:r>
      <w:r w:rsidR="007305F7">
        <w:t xml:space="preserve"> </w:t>
      </w:r>
      <w:r w:rsidRPr="007F510E">
        <w:t>(Be</w:t>
      </w:r>
      <w:r w:rsidR="007305F7">
        <w:t xml:space="preserve"> </w:t>
      </w:r>
      <w:r w:rsidRPr="007F510E">
        <w:t>gentle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women),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coincide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Day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Elimination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entitled</w:t>
      </w:r>
      <w:r w:rsidR="007305F7">
        <w:t xml:space="preserve"> </w:t>
      </w:r>
      <w:r w:rsidR="00A7245D">
        <w:t>“</w:t>
      </w:r>
      <w:r w:rsidRPr="007F510E">
        <w:t>Do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hurt</w:t>
      </w:r>
      <w:r w:rsidR="007305F7">
        <w:t xml:space="preserve"> </w:t>
      </w:r>
      <w:r w:rsidRPr="007F510E">
        <w:t>me</w:t>
      </w:r>
      <w:r w:rsidR="00A7245D">
        <w:t>”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schoolchildren.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carried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strategy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Vision</w:t>
      </w:r>
      <w:r w:rsidR="007305F7">
        <w:t xml:space="preserve"> </w:t>
      </w:r>
      <w:r w:rsidRPr="007F510E">
        <w:t>2030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strategy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cohesion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empowerment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women.</w:t>
      </w:r>
    </w:p>
    <w:p w:rsidR="003D5032" w:rsidRPr="007F510E" w:rsidRDefault="003D5032" w:rsidP="00484E74">
      <w:pPr>
        <w:pStyle w:val="H23G"/>
      </w:pPr>
      <w:r w:rsidRPr="007F510E">
        <w:tab/>
      </w:r>
      <w:r w:rsidRPr="007F510E">
        <w:tab/>
      </w:r>
      <w:bookmarkStart w:id="18" w:name="_Toc494714059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8"/>
    </w:p>
    <w:p w:rsidR="003D5032" w:rsidRPr="007F510E" w:rsidRDefault="003D5032" w:rsidP="004C0DDE">
      <w:pPr>
        <w:pStyle w:val="SingleTxtG"/>
      </w:pPr>
      <w:r w:rsidRPr="007F510E">
        <w:t>139.</w:t>
      </w:r>
      <w:r w:rsidRPr="007F510E">
        <w:tab/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branches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competencies,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control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investigate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gather</w:t>
      </w:r>
      <w:r w:rsidR="007305F7">
        <w:t xml:space="preserve"> </w:t>
      </w:r>
      <w:r w:rsidRPr="007F510E">
        <w:t>evidence,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laws,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Trafficking.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soon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completed,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suspicion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capacity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turn</w:t>
      </w:r>
      <w:r w:rsidR="007305F7">
        <w:t xml:space="preserve"> </w:t>
      </w:r>
      <w:r w:rsidRPr="007F510E">
        <w:t>undertakes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investigations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takes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required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regard.</w:t>
      </w:r>
    </w:p>
    <w:p w:rsidR="003D5032" w:rsidRPr="007F510E" w:rsidRDefault="003D5032" w:rsidP="00DD515F">
      <w:pPr>
        <w:pStyle w:val="H23G"/>
      </w:pPr>
      <w:r w:rsidRPr="007F510E">
        <w:tab/>
      </w:r>
      <w:r w:rsidRPr="007F510E">
        <w:tab/>
      </w:r>
      <w:bookmarkStart w:id="19" w:name="_Toc494714060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19"/>
    </w:p>
    <w:p w:rsidR="003D5032" w:rsidRPr="007F510E" w:rsidRDefault="003D5032" w:rsidP="004C0DDE">
      <w:pPr>
        <w:pStyle w:val="SingleTxtG"/>
      </w:pPr>
      <w:r w:rsidRPr="007F510E">
        <w:t>140.</w:t>
      </w:r>
      <w:r w:rsidRPr="007F510E">
        <w:tab/>
        <w:t>The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charged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do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deal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perpetrators,</w:t>
      </w:r>
      <w:r w:rsidR="007305F7">
        <w:t xml:space="preserve"> </w:t>
      </w:r>
      <w:r w:rsidRPr="007F510E">
        <w:t>but</w:t>
      </w:r>
      <w:r w:rsidR="007305F7">
        <w:t xml:space="preserve"> </w:t>
      </w:r>
      <w:r w:rsidRPr="007F510E">
        <w:t>rather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needing</w:t>
      </w:r>
      <w:r w:rsidR="007305F7">
        <w:t xml:space="preserve"> </w:t>
      </w:r>
      <w:r w:rsidRPr="007F510E">
        <w:t>protection,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2011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Trafficking,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themselves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liabilities</w:t>
      </w:r>
      <w:r w:rsidR="007305F7">
        <w:t xml:space="preserve"> </w:t>
      </w:r>
      <w:r w:rsidRPr="007F510E">
        <w:t>arising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long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liabilities</w:t>
      </w:r>
      <w:r w:rsidR="007305F7">
        <w:t xml:space="preserve"> </w:t>
      </w:r>
      <w:r w:rsidRPr="007F510E">
        <w:t>directly</w:t>
      </w:r>
      <w:r w:rsidR="007305F7">
        <w:t xml:space="preserve"> </w:t>
      </w:r>
      <w:r w:rsidRPr="007F510E">
        <w:t>relate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offence.</w:t>
      </w:r>
      <w:r w:rsidR="00A7245D">
        <w:t>”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141.</w:t>
      </w:r>
      <w:r w:rsidRPr="007F510E">
        <w:tab/>
        <w:t>Article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wellbeing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medical,</w:t>
      </w:r>
      <w:r w:rsidR="007305F7">
        <w:t xml:space="preserve"> </w:t>
      </w:r>
      <w:r w:rsidRPr="007F510E">
        <w:t>educational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socially</w:t>
      </w:r>
      <w:r w:rsidR="007305F7">
        <w:t xml:space="preserve"> </w:t>
      </w:r>
      <w:r w:rsidRPr="007F510E">
        <w:t>rehabilitated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integrated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manner</w:t>
      </w:r>
      <w:r w:rsidR="007305F7">
        <w:t xml:space="preserve"> </w:t>
      </w:r>
      <w:r w:rsidRPr="007F510E">
        <w:t>congruent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needs,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dignity,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gender.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shall,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coordination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victims</w:t>
      </w:r>
      <w:r w:rsidR="00A7245D">
        <w:t>’</w:t>
      </w:r>
      <w:r w:rsidR="007305F7">
        <w:t xml:space="preserve"> </w:t>
      </w:r>
      <w:r w:rsidRPr="007F510E">
        <w:t>homelands,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countries,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residence,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safe</w:t>
      </w:r>
      <w:r w:rsidR="007305F7">
        <w:t xml:space="preserve"> </w:t>
      </w:r>
      <w:r w:rsidRPr="007F510E">
        <w:t>return.</w:t>
      </w:r>
      <w:r w:rsidR="00A7245D">
        <w:t>”</w:t>
      </w:r>
    </w:p>
    <w:p w:rsidR="003D5032" w:rsidRPr="007F510E" w:rsidRDefault="003D5032" w:rsidP="004C0DDE">
      <w:pPr>
        <w:pStyle w:val="SingleTxtG"/>
      </w:pPr>
      <w:r w:rsidRPr="007F510E">
        <w:t>142.</w:t>
      </w:r>
      <w:r w:rsidRPr="007F510E">
        <w:tab/>
        <w:t>Article</w:t>
      </w:r>
      <w:r w:rsidR="007305F7">
        <w:t xml:space="preserve"> </w:t>
      </w:r>
      <w:r w:rsidRPr="007F510E">
        <w:t>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authorities:</w:t>
      </w:r>
    </w:p>
    <w:p w:rsidR="003D5032" w:rsidRPr="007F510E" w:rsidRDefault="003D5032" w:rsidP="00CB2C8B">
      <w:pPr>
        <w:pStyle w:val="SingleTxtG"/>
        <w:ind w:left="1701"/>
      </w:pPr>
      <w:r w:rsidRPr="007F510E">
        <w:t>1.</w:t>
      </w:r>
      <w:r w:rsidRPr="007F510E">
        <w:tab/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inviolability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identity;</w:t>
      </w:r>
    </w:p>
    <w:p w:rsidR="003D5032" w:rsidRPr="007F510E" w:rsidRDefault="003D5032" w:rsidP="00CB2C8B">
      <w:pPr>
        <w:pStyle w:val="SingleTxtG"/>
        <w:ind w:left="1701"/>
      </w:pPr>
      <w:r w:rsidRPr="007F510E">
        <w:t>2.</w:t>
      </w:r>
      <w:r w:rsidRPr="007F510E">
        <w:tab/>
        <w:t>The</w:t>
      </w:r>
      <w:r w:rsidR="007305F7">
        <w:t xml:space="preserve"> </w:t>
      </w:r>
      <w:r w:rsidRPr="007F510E">
        <w:t>opportunity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position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recognized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position;</w:t>
      </w:r>
    </w:p>
    <w:p w:rsidR="003D5032" w:rsidRPr="007F510E" w:rsidRDefault="003D5032" w:rsidP="00CB2C8B">
      <w:pPr>
        <w:pStyle w:val="SingleTxtG"/>
        <w:ind w:left="1701"/>
      </w:pPr>
      <w:r w:rsidRPr="007F510E">
        <w:t>3.</w:t>
      </w:r>
      <w:r w:rsidRPr="007F510E">
        <w:tab/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counselling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kept</w:t>
      </w:r>
      <w:r w:rsidR="007305F7">
        <w:t xml:space="preserve"> </w:t>
      </w:r>
      <w:r w:rsidRPr="007F510E">
        <w:t>informed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involved;</w:t>
      </w:r>
    </w:p>
    <w:p w:rsidR="003D5032" w:rsidRPr="007F510E" w:rsidRDefault="003D5032" w:rsidP="00CB2C8B">
      <w:pPr>
        <w:pStyle w:val="SingleTxtG"/>
        <w:ind w:left="1701"/>
      </w:pPr>
      <w:r w:rsidRPr="007F510E">
        <w:t>4.</w:t>
      </w:r>
      <w:r w:rsidRPr="007F510E">
        <w:tab/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remain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territory</w:t>
      </w:r>
      <w:r w:rsidR="007305F7">
        <w:t xml:space="preserve"> </w:t>
      </w:r>
      <w:r w:rsidRPr="007F510E">
        <w:t>until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conclusion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investigations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subsequent</w:t>
      </w:r>
      <w:r w:rsidR="007305F7">
        <w:t xml:space="preserve"> </w:t>
      </w:r>
      <w:r w:rsidRPr="007F510E">
        <w:t>trial;</w:t>
      </w:r>
    </w:p>
    <w:p w:rsidR="003D5032" w:rsidRPr="007F510E" w:rsidRDefault="003D5032" w:rsidP="00CB2C8B">
      <w:pPr>
        <w:pStyle w:val="SingleTxtG"/>
        <w:ind w:left="1701"/>
      </w:pPr>
      <w:r w:rsidRPr="007F510E">
        <w:t>5.</w:t>
      </w:r>
      <w:r w:rsidRPr="007F510E">
        <w:tab/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access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counselling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attorney;</w:t>
      </w:r>
    </w:p>
    <w:p w:rsidR="003D5032" w:rsidRPr="007F510E" w:rsidRDefault="003D5032" w:rsidP="00CB2C8B">
      <w:pPr>
        <w:pStyle w:val="SingleTxtG"/>
        <w:ind w:left="1701"/>
      </w:pPr>
      <w:r w:rsidRPr="007F510E">
        <w:t>6.</w:t>
      </w:r>
      <w:r w:rsidRPr="007F510E">
        <w:tab/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remedy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damages</w:t>
      </w:r>
      <w:r w:rsidR="007305F7">
        <w:t xml:space="preserve"> </w:t>
      </w:r>
      <w:r w:rsidRPr="007F510E">
        <w:t>suffered;</w:t>
      </w:r>
    </w:p>
    <w:p w:rsidR="003D5032" w:rsidRPr="007F510E" w:rsidRDefault="003D5032" w:rsidP="00CB2C8B">
      <w:pPr>
        <w:pStyle w:val="SingleTxtG"/>
        <w:ind w:left="1701"/>
      </w:pPr>
      <w:r w:rsidRPr="007F510E">
        <w:t>7.</w:t>
      </w:r>
      <w:r w:rsidRPr="007F510E">
        <w:tab/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security.</w:t>
      </w:r>
      <w:r w:rsidR="00A7245D">
        <w:t>”</w:t>
      </w:r>
    </w:p>
    <w:p w:rsidR="003D5032" w:rsidRPr="007F510E" w:rsidRDefault="003D5032" w:rsidP="0083596F">
      <w:pPr>
        <w:pStyle w:val="H23G"/>
      </w:pPr>
      <w:r w:rsidRPr="007F510E">
        <w:lastRenderedPageBreak/>
        <w:tab/>
      </w:r>
      <w:r w:rsidRPr="007F510E">
        <w:tab/>
      </w:r>
      <w:bookmarkStart w:id="20" w:name="_Toc494714061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0"/>
    </w:p>
    <w:p w:rsidR="003D5032" w:rsidRPr="007F510E" w:rsidRDefault="003D5032" w:rsidP="004C0DDE">
      <w:pPr>
        <w:pStyle w:val="SingleTxtG"/>
      </w:pPr>
      <w:r w:rsidRPr="007F510E">
        <w:t>143.</w:t>
      </w:r>
      <w:r w:rsidRPr="007F510E">
        <w:tab/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46,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individuals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address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authorities.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that: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accept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received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offences,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A7245D">
        <w:t>”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branches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obtaining</w:t>
      </w:r>
      <w:r w:rsidR="007305F7">
        <w:t xml:space="preserve"> </w:t>
      </w:r>
      <w:r w:rsidRPr="007F510E">
        <w:t>redress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lodging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cases.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complaints,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individuals,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interpreters,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researchers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consultants.</w:t>
      </w:r>
    </w:p>
    <w:p w:rsidR="003D5032" w:rsidRPr="007F510E" w:rsidRDefault="003D5032" w:rsidP="00C80C8E">
      <w:pPr>
        <w:pStyle w:val="H23G"/>
      </w:pPr>
      <w:r w:rsidRPr="007F510E">
        <w:tab/>
      </w:r>
      <w:r w:rsidRPr="007F510E">
        <w:tab/>
      </w:r>
      <w:bookmarkStart w:id="21" w:name="_Toc494714062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(d)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1"/>
    </w:p>
    <w:p w:rsidR="003D5032" w:rsidRPr="007F510E" w:rsidRDefault="003D5032" w:rsidP="004C0DDE">
      <w:pPr>
        <w:pStyle w:val="SingleTxtG"/>
      </w:pPr>
      <w:r w:rsidRPr="007F510E">
        <w:t>144.</w:t>
      </w:r>
      <w:r w:rsidRPr="007F510E">
        <w:tab/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access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effective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redress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obtain</w:t>
      </w:r>
      <w:r w:rsidR="007305F7">
        <w:t xml:space="preserve"> </w:t>
      </w:r>
      <w:r w:rsidRPr="007F510E">
        <w:t>compensation.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Whoever</w:t>
      </w:r>
      <w:r w:rsidR="007305F7">
        <w:t xml:space="preserve"> </w:t>
      </w:r>
      <w:r w:rsidRPr="007F510E">
        <w:t>suffers</w:t>
      </w:r>
      <w:r w:rsidR="007305F7">
        <w:t xml:space="preserve"> </w:t>
      </w:r>
      <w:r w:rsidRPr="007F510E">
        <w:t>direct</w:t>
      </w:r>
      <w:r w:rsidR="007305F7">
        <w:t xml:space="preserve"> </w:t>
      </w:r>
      <w:r w:rsidRPr="007F510E">
        <w:t>personal</w:t>
      </w:r>
      <w:r w:rsidR="007305F7">
        <w:t xml:space="preserve"> </w:t>
      </w:r>
      <w:r w:rsidRPr="007F510E">
        <w:t>damage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claim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during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considering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stage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closing</w:t>
      </w:r>
      <w:r w:rsidR="007305F7">
        <w:t xml:space="preserve"> </w:t>
      </w:r>
      <w:r w:rsidRPr="007F510E">
        <w:t>arguments.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permitted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Appeal.</w:t>
      </w:r>
      <w:r w:rsidR="00A7245D">
        <w:t>”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compensation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damage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incurred.</w:t>
      </w:r>
      <w:r w:rsidR="00A7245D">
        <w:t>”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Promulgation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199-219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compensation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victims.</w:t>
      </w:r>
      <w:r w:rsidR="007305F7">
        <w:t xml:space="preserve"> </w:t>
      </w:r>
      <w:r w:rsidRPr="007F510E">
        <w:t>Similarly,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Commercial</w:t>
      </w:r>
      <w:r w:rsidR="007305F7">
        <w:t xml:space="preserve"> </w:t>
      </w:r>
      <w:r w:rsidRPr="007F510E">
        <w:t>Litigation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access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litigation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obtain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said</w:t>
      </w:r>
      <w:r w:rsidR="007305F7">
        <w:t xml:space="preserve"> </w:t>
      </w:r>
      <w:r w:rsidRPr="007F510E">
        <w:t>compensation.</w:t>
      </w:r>
    </w:p>
    <w:p w:rsidR="003D5032" w:rsidRPr="007F510E" w:rsidRDefault="003D5032" w:rsidP="00F82C5C">
      <w:pPr>
        <w:pStyle w:val="H23G"/>
      </w:pPr>
      <w:r w:rsidRPr="007F510E">
        <w:tab/>
      </w:r>
      <w:r w:rsidRPr="007F510E">
        <w:tab/>
      </w:r>
      <w:bookmarkStart w:id="22" w:name="_Toc494714063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(e)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2"/>
    </w:p>
    <w:p w:rsidR="003D5032" w:rsidRPr="007F510E" w:rsidRDefault="003D5032" w:rsidP="004C0DDE">
      <w:pPr>
        <w:pStyle w:val="SingleTxtG"/>
      </w:pPr>
      <w:r w:rsidRPr="007F510E">
        <w:t>145.</w:t>
      </w:r>
      <w:r w:rsidRPr="007F510E">
        <w:tab/>
        <w:t>The</w:t>
      </w:r>
      <w:r w:rsidR="007305F7">
        <w:t xml:space="preserve"> </w:t>
      </w:r>
      <w:r w:rsidRPr="007F510E">
        <w:t>esteemed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Ministers,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regular</w:t>
      </w:r>
      <w:r w:rsidR="007305F7">
        <w:t xml:space="preserve"> </w:t>
      </w:r>
      <w:r w:rsidRPr="007F510E">
        <w:t>meeting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agreed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establish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Trafficking,</w:t>
      </w:r>
      <w:r w:rsidR="007305F7">
        <w:t xml:space="preserve"> </w:t>
      </w:r>
      <w:r w:rsidRPr="007F510E">
        <w:t>chaired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representatives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concerned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members.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terms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reference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preparing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plan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preparing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disseminating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trafficking.</w:t>
      </w:r>
    </w:p>
    <w:p w:rsidR="003D5032" w:rsidRPr="007F510E" w:rsidRDefault="003D5032" w:rsidP="00F82C5C">
      <w:pPr>
        <w:pStyle w:val="H1G"/>
      </w:pPr>
      <w:r w:rsidRPr="007F510E">
        <w:tab/>
      </w:r>
      <w:r w:rsidR="00F82C5C">
        <w:tab/>
      </w:r>
      <w:bookmarkStart w:id="23" w:name="_Toc494714064"/>
      <w:r w:rsidRPr="007F510E">
        <w:t>Article</w:t>
      </w:r>
      <w:r w:rsidR="007305F7">
        <w:t xml:space="preserve"> </w:t>
      </w:r>
      <w:r w:rsidRPr="007F510E">
        <w:t>3</w:t>
      </w:r>
      <w:bookmarkEnd w:id="23"/>
    </w:p>
    <w:p w:rsidR="003D5032" w:rsidRPr="007F510E" w:rsidRDefault="003D5032" w:rsidP="00682A33">
      <w:pPr>
        <w:pStyle w:val="H23G"/>
      </w:pPr>
      <w:r w:rsidRPr="007F510E">
        <w:tab/>
      </w:r>
      <w:r w:rsidRPr="007F510E">
        <w:tab/>
      </w:r>
      <w:bookmarkStart w:id="24" w:name="_Toc494714065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4"/>
    </w:p>
    <w:p w:rsidR="003D5032" w:rsidRPr="007F510E" w:rsidRDefault="003D5032" w:rsidP="004C0DDE">
      <w:pPr>
        <w:pStyle w:val="SingleTxtG"/>
      </w:pPr>
      <w:r w:rsidRPr="007F510E">
        <w:t>146.</w:t>
      </w:r>
      <w:r w:rsidRPr="007F510E">
        <w:tab/>
        <w:t>Article</w:t>
      </w:r>
      <w:r w:rsidR="007305F7">
        <w:t xml:space="preserve"> </w:t>
      </w:r>
      <w:r w:rsidRPr="007F510E">
        <w:t>58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Extradition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political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prohibited;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determine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granting</w:t>
      </w:r>
      <w:r w:rsidR="007305F7">
        <w:t xml:space="preserve"> </w:t>
      </w:r>
      <w:r w:rsidRPr="007F510E">
        <w:t>political</w:t>
      </w:r>
      <w:r w:rsidR="007305F7">
        <w:t xml:space="preserve"> </w:t>
      </w:r>
      <w:r w:rsidRPr="007F510E">
        <w:t>asylum.</w:t>
      </w:r>
      <w:r w:rsidR="00A7245D">
        <w:t>”</w:t>
      </w:r>
      <w:r w:rsidR="007305F7">
        <w:t xml:space="preserve"> </w:t>
      </w:r>
      <w:r w:rsidRPr="007F510E">
        <w:t>Furthermore,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Highness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Emir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reaffirmed,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address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Assembly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71st</w:t>
      </w:r>
      <w:r w:rsidR="007305F7">
        <w:t xml:space="preserve"> </w:t>
      </w:r>
      <w:r w:rsidRPr="007F510E">
        <w:t>session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2016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York,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respected,</w:t>
      </w:r>
      <w:r w:rsidR="007305F7">
        <w:t xml:space="preserve"> </w:t>
      </w:r>
      <w:r w:rsidRPr="007F510E">
        <w:t>protected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strengthened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mainstays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objectives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Islamic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values.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keen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translate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commitments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practice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levels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uphold</w:t>
      </w:r>
      <w:r w:rsidR="007305F7">
        <w:t xml:space="preserve"> </w:t>
      </w:r>
      <w:r w:rsidRPr="007F510E">
        <w:t>individual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collective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worldwide.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connection,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Highness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Emir</w:t>
      </w:r>
      <w:r w:rsidR="007305F7">
        <w:t xml:space="preserve"> </w:t>
      </w:r>
      <w:r w:rsidRPr="007F510E">
        <w:t>reaffirmed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address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problem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global</w:t>
      </w:r>
      <w:r w:rsidR="007305F7">
        <w:t xml:space="preserve"> </w:t>
      </w:r>
      <w:r w:rsidRPr="007F510E">
        <w:t>challenge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present,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incumbent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community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stand</w:t>
      </w:r>
      <w:r w:rsidR="007305F7">
        <w:t xml:space="preserve"> </w:t>
      </w:r>
      <w:r w:rsidRPr="007F510E">
        <w:t>together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cooperate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joint</w:t>
      </w:r>
      <w:r w:rsidR="007305F7">
        <w:t xml:space="preserve"> </w:t>
      </w:r>
      <w:r w:rsidRPr="007F510E">
        <w:t>endeavours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overcome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causes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movements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refugees.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considers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urgent</w:t>
      </w:r>
      <w:r w:rsidR="007305F7">
        <w:t xml:space="preserve"> </w:t>
      </w:r>
      <w:r w:rsidRPr="007F510E">
        <w:t>humanitarian</w:t>
      </w:r>
      <w:r w:rsidR="007305F7">
        <w:t xml:space="preserve"> </w:t>
      </w:r>
      <w:r w:rsidRPr="007F510E">
        <w:t>duty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shouldered.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extends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100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worldwide.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continues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coordinate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governmental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non-governmental</w:t>
      </w:r>
      <w:r w:rsidR="007305F7">
        <w:t xml:space="preserve"> </w:t>
      </w:r>
      <w:r w:rsidRPr="007F510E">
        <w:t>organizations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relief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assistance.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than10</w:t>
      </w:r>
      <w:r w:rsidR="007305F7">
        <w:t xml:space="preserve"> </w:t>
      </w:r>
      <w:r w:rsidRPr="007F510E">
        <w:t>million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worldwide,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capacity-building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1.2</w:t>
      </w:r>
      <w:r w:rsidR="007305F7">
        <w:t xml:space="preserve"> </w:t>
      </w:r>
      <w:r w:rsidRPr="007F510E">
        <w:t>million</w:t>
      </w:r>
      <w:r w:rsidR="007305F7">
        <w:t xml:space="preserve"> </w:t>
      </w:r>
      <w:r w:rsidRPr="007F510E">
        <w:t>young</w:t>
      </w:r>
      <w:r w:rsidR="007305F7">
        <w:t xml:space="preserve"> </w:t>
      </w:r>
      <w:r w:rsidRPr="007F510E">
        <w:t>Arabs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become</w:t>
      </w:r>
      <w:r w:rsidR="007305F7">
        <w:t xml:space="preserve"> </w:t>
      </w:r>
      <w:r w:rsidRPr="007F510E">
        <w:t>effective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productive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communities.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backdrop,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2011,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value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lastRenderedPageBreak/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multiplied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factor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three,</w:t>
      </w:r>
      <w:r w:rsidR="007305F7">
        <w:t xml:space="preserve"> </w:t>
      </w:r>
      <w:r w:rsidRPr="007F510E">
        <w:t>rising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current</w:t>
      </w:r>
      <w:r w:rsidR="007305F7">
        <w:t xml:space="preserve"> </w:t>
      </w:r>
      <w:r w:rsidRPr="007F510E">
        <w:t>level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QR</w:t>
      </w:r>
      <w:r w:rsidR="007305F7">
        <w:t xml:space="preserve"> </w:t>
      </w:r>
      <w:r w:rsidRPr="007F510E">
        <w:t>13</w:t>
      </w:r>
      <w:r w:rsidR="007305F7">
        <w:t xml:space="preserve"> </w:t>
      </w:r>
      <w:r w:rsidRPr="007F510E">
        <w:t>billion.</w:t>
      </w:r>
    </w:p>
    <w:p w:rsidR="003D5032" w:rsidRPr="007F510E" w:rsidRDefault="003D5032" w:rsidP="004C0DDE">
      <w:pPr>
        <w:pStyle w:val="SingleTxtG"/>
      </w:pPr>
      <w:r w:rsidRPr="007F510E">
        <w:t>147.</w:t>
      </w:r>
      <w:r w:rsidRPr="007F510E">
        <w:tab/>
        <w:t>Despite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fact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party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1951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1967</w:t>
      </w:r>
      <w:r w:rsidR="007305F7">
        <w:t xml:space="preserve"> </w:t>
      </w:r>
      <w:r w:rsidRPr="007F510E">
        <w:t>Protocol,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observes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standards</w:t>
      </w:r>
      <w:r w:rsidR="007305F7">
        <w:t xml:space="preserve"> </w:t>
      </w:r>
      <w:r w:rsidRPr="007F510E">
        <w:t>laid</w:t>
      </w:r>
      <w:r w:rsidR="007305F7">
        <w:t xml:space="preserve"> </w:t>
      </w:r>
      <w:r w:rsidRPr="007F510E">
        <w:t>down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customary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law.</w:t>
      </w:r>
    </w:p>
    <w:p w:rsidR="003D5032" w:rsidRPr="007F510E" w:rsidRDefault="003D5032" w:rsidP="004C0DDE">
      <w:pPr>
        <w:pStyle w:val="SingleTxtG"/>
      </w:pPr>
      <w:r w:rsidRPr="007F510E">
        <w:t>148.</w:t>
      </w:r>
      <w:r w:rsidRPr="007F510E">
        <w:tab/>
        <w:t>In</w:t>
      </w:r>
      <w:r w:rsidR="007305F7">
        <w:t xml:space="preserve"> </w:t>
      </w:r>
      <w:r w:rsidRPr="007F510E">
        <w:t>addition,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plays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important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effective</w:t>
      </w:r>
      <w:r w:rsidR="007305F7">
        <w:t xml:space="preserve"> </w:t>
      </w:r>
      <w:r w:rsidRPr="007F510E">
        <w:t>role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supporting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levels,</w:t>
      </w:r>
      <w:r w:rsidR="007305F7">
        <w:t xml:space="preserve"> </w:t>
      </w:r>
      <w:r w:rsidRPr="007F510E">
        <w:t>especially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increase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natural</w:t>
      </w:r>
      <w:r w:rsidR="007305F7">
        <w:t xml:space="preserve"> </w:t>
      </w:r>
      <w:r w:rsidRPr="007F510E">
        <w:t>disasters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wars.</w:t>
      </w:r>
      <w:r w:rsidR="007305F7">
        <w:t xml:space="preserve"> </w:t>
      </w:r>
    </w:p>
    <w:p w:rsidR="003D5032" w:rsidRPr="007F510E" w:rsidRDefault="003D5032" w:rsidP="004C0DDE">
      <w:pPr>
        <w:pStyle w:val="SingleTxtG"/>
      </w:pPr>
      <w:r w:rsidRPr="007F510E">
        <w:t>149.</w:t>
      </w:r>
      <w:r w:rsidRPr="007F510E">
        <w:tab/>
        <w:t>Qatar</w:t>
      </w:r>
      <w:r w:rsidR="007305F7">
        <w:t xml:space="preserve"> </w:t>
      </w:r>
      <w:r w:rsidRPr="007F510E">
        <w:t>participates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Joint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Representatives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Ministries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discuss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Status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Refugees.</w:t>
      </w:r>
    </w:p>
    <w:p w:rsidR="003D5032" w:rsidRPr="007F510E" w:rsidRDefault="003D5032" w:rsidP="004C0DDE">
      <w:pPr>
        <w:pStyle w:val="SingleTxtG"/>
      </w:pPr>
      <w:r w:rsidRPr="007F510E">
        <w:t>150.</w:t>
      </w:r>
      <w:r w:rsidRPr="007F510E">
        <w:tab/>
        <w:t>Qatar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high-level</w:t>
      </w:r>
      <w:r w:rsidR="007305F7">
        <w:t xml:space="preserve"> </w:t>
      </w:r>
      <w:r w:rsidRPr="007F510E">
        <w:t>side</w:t>
      </w:r>
      <w:r w:rsidR="007305F7">
        <w:t xml:space="preserve"> </w:t>
      </w:r>
      <w:r w:rsidRPr="007F510E">
        <w:t>event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margins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twenty-eighth</w:t>
      </w:r>
      <w:r w:rsidR="007305F7">
        <w:t xml:space="preserve"> </w:t>
      </w:r>
      <w:r w:rsidRPr="007F510E">
        <w:t>session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March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refugees</w:t>
      </w:r>
      <w:r w:rsidR="00A7245D">
        <w:t>’</w:t>
      </w:r>
      <w:r w:rsidR="007305F7">
        <w:t xml:space="preserve"> </w:t>
      </w:r>
      <w:r w:rsidRPr="007F510E">
        <w:t>education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emergencies.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side</w:t>
      </w:r>
      <w:r w:rsidR="007305F7">
        <w:t xml:space="preserve"> </w:t>
      </w:r>
      <w:r w:rsidRPr="007F510E">
        <w:t>event</w:t>
      </w:r>
      <w:r w:rsidR="007305F7">
        <w:t xml:space="preserve"> </w:t>
      </w:r>
      <w:r w:rsidRPr="007F510E">
        <w:t>highlighted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importance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educational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optimum</w:t>
      </w:r>
      <w:r w:rsidR="007305F7">
        <w:t xml:space="preserve"> </w:t>
      </w:r>
      <w:r w:rsidRPr="007F510E">
        <w:t>solution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helping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families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build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lives.</w:t>
      </w:r>
    </w:p>
    <w:p w:rsidR="003D5032" w:rsidRPr="007F510E" w:rsidRDefault="003D5032" w:rsidP="004C0DDE">
      <w:pPr>
        <w:pStyle w:val="SingleTxtG"/>
      </w:pPr>
      <w:r w:rsidRPr="007F510E">
        <w:t>151.</w:t>
      </w:r>
      <w:r w:rsidRPr="007F510E">
        <w:tab/>
        <w:t>The</w:t>
      </w:r>
      <w:r w:rsidR="007305F7">
        <w:t xml:space="preserve"> </w:t>
      </w:r>
      <w:r w:rsidRPr="007F510E">
        <w:t>charity</w:t>
      </w:r>
      <w:r w:rsidR="007305F7">
        <w:t xml:space="preserve"> </w:t>
      </w:r>
      <w:r w:rsidRPr="007F510E">
        <w:t>Reach</w:t>
      </w:r>
      <w:r w:rsidR="007305F7">
        <w:t xml:space="preserve"> </w:t>
      </w:r>
      <w:r w:rsidRPr="007F510E">
        <w:t>Out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Asia</w:t>
      </w:r>
      <w:r w:rsidR="007305F7">
        <w:t xml:space="preserve"> </w:t>
      </w:r>
      <w:r w:rsidRPr="007F510E">
        <w:t>(ROTA),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non-profit</w:t>
      </w:r>
      <w:r w:rsidR="007305F7">
        <w:t xml:space="preserve"> </w:t>
      </w:r>
      <w:r w:rsidRPr="007F510E">
        <w:t>organization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2005,</w:t>
      </w:r>
      <w:r w:rsidR="007305F7">
        <w:t xml:space="preserve"> </w:t>
      </w:r>
      <w:r w:rsidRPr="007F510E">
        <w:t>plays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important</w:t>
      </w:r>
      <w:r w:rsidR="007305F7">
        <w:t xml:space="preserve"> </w:t>
      </w:r>
      <w:r w:rsidRPr="007F510E">
        <w:t>role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supporting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alternative</w:t>
      </w:r>
      <w:r w:rsidR="007305F7">
        <w:t xml:space="preserve"> </w:t>
      </w:r>
      <w:r w:rsidRPr="007F510E">
        <w:t>opportunities.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charity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create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world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young</w:t>
      </w:r>
      <w:r w:rsidR="007305F7">
        <w:t xml:space="preserve"> </w:t>
      </w:r>
      <w:r w:rsidRPr="007F510E">
        <w:t>people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education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need,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realize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full</w:t>
      </w:r>
      <w:r w:rsidR="007305F7">
        <w:t xml:space="preserve"> </w:t>
      </w:r>
      <w:r w:rsidRPr="007F510E">
        <w:t>capacities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chart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type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communities</w:t>
      </w:r>
      <w:r w:rsidR="007305F7">
        <w:t xml:space="preserve"> </w:t>
      </w:r>
      <w:r w:rsidRPr="007F510E">
        <w:t>need.</w:t>
      </w:r>
      <w:r w:rsidR="007305F7">
        <w:t xml:space="preserve"> </w:t>
      </w:r>
      <w:r w:rsidRPr="007F510E">
        <w:t>ROTA</w:t>
      </w:r>
      <w:r w:rsidR="007305F7">
        <w:t xml:space="preserve"> </w:t>
      </w:r>
      <w:r w:rsidRPr="007F510E">
        <w:t>pursues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well-defined</w:t>
      </w:r>
      <w:r w:rsidR="007305F7">
        <w:t xml:space="preserve"> </w:t>
      </w:r>
      <w:r w:rsidRPr="007F510E">
        <w:t>mission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natural</w:t>
      </w:r>
      <w:r w:rsidR="007305F7">
        <w:t xml:space="preserve"> </w:t>
      </w:r>
      <w:r w:rsidRPr="007F510E">
        <w:t>disasters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Asia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worldwide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continuing</w:t>
      </w:r>
      <w:r w:rsidR="007305F7">
        <w:t xml:space="preserve"> </w:t>
      </w:r>
      <w:r w:rsidRPr="007F510E">
        <w:t>opportunities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good-quality</w:t>
      </w:r>
      <w:r w:rsidR="007305F7">
        <w:t xml:space="preserve"> </w:t>
      </w:r>
      <w:r w:rsidRPr="007F510E">
        <w:t>scientific</w:t>
      </w:r>
      <w:r w:rsidR="007305F7">
        <w:t xml:space="preserve"> </w:t>
      </w:r>
      <w:r w:rsidRPr="007F510E">
        <w:t>studies.</w:t>
      </w:r>
      <w:r w:rsidR="007305F7">
        <w:t xml:space="preserve"> </w:t>
      </w:r>
      <w:r w:rsidRPr="007F510E">
        <w:t>ROTA</w:t>
      </w:r>
      <w:r w:rsidR="007305F7">
        <w:t xml:space="preserve"> </w:t>
      </w:r>
      <w:r w:rsidRPr="007F510E">
        <w:t>works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different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Asia,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Qatar.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organization</w:t>
      </w:r>
      <w:r w:rsidR="007305F7">
        <w:t xml:space="preserve"> </w:t>
      </w:r>
      <w:r w:rsidRPr="007F510E">
        <w:t>involves</w:t>
      </w:r>
      <w:r w:rsidR="007305F7">
        <w:t xml:space="preserve"> </w:t>
      </w:r>
      <w:r w:rsidRPr="007F510E">
        <w:t>young</w:t>
      </w:r>
      <w:r w:rsidR="007305F7">
        <w:t xml:space="preserve"> </w:t>
      </w:r>
      <w:r w:rsidRPr="007F510E">
        <w:t>people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community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meeting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challenges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global</w:t>
      </w:r>
      <w:r w:rsidR="007305F7">
        <w:t xml:space="preserve"> </w:t>
      </w:r>
      <w:r w:rsidRPr="007F510E">
        <w:t>levels.</w:t>
      </w:r>
      <w:r w:rsidR="007305F7">
        <w:t xml:space="preserve"> </w:t>
      </w:r>
      <w:r w:rsidRPr="007F510E">
        <w:t>We</w:t>
      </w:r>
      <w:r w:rsidR="007305F7">
        <w:t xml:space="preserve"> </w:t>
      </w:r>
      <w:r w:rsidRPr="007F510E">
        <w:t>recall</w:t>
      </w:r>
      <w:r w:rsidR="007305F7">
        <w:t xml:space="preserve"> </w:t>
      </w:r>
      <w:r w:rsidRPr="007F510E">
        <w:t>here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non-exhaustive</w:t>
      </w:r>
      <w:r w:rsidR="007305F7">
        <w:t xml:space="preserve"> </w:t>
      </w:r>
      <w:r w:rsidRPr="007F510E">
        <w:t>selection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charity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pursued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recent</w:t>
      </w:r>
      <w:r w:rsidR="007305F7">
        <w:t xml:space="preserve"> </w:t>
      </w:r>
      <w:r w:rsidRPr="007F510E">
        <w:t>years:</w:t>
      </w:r>
    </w:p>
    <w:p w:rsidR="003D5032" w:rsidRPr="007F510E" w:rsidRDefault="003D5032" w:rsidP="00915F88">
      <w:pPr>
        <w:pStyle w:val="Bullet1G"/>
      </w:pP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material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worth</w:t>
      </w:r>
      <w:r w:rsidR="007305F7">
        <w:t xml:space="preserve"> </w:t>
      </w:r>
      <w:r w:rsidRPr="007F510E">
        <w:t>QR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million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construction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sports</w:t>
      </w:r>
      <w:r w:rsidR="007305F7">
        <w:t xml:space="preserve"> </w:t>
      </w:r>
      <w:r w:rsidRPr="007F510E">
        <w:t>facilities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installations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Palestinian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camps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2016,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enhancing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Palestinian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Lebanon;</w:t>
      </w:r>
    </w:p>
    <w:p w:rsidR="003D5032" w:rsidRPr="007F510E" w:rsidRDefault="003D5032" w:rsidP="00915F88">
      <w:pPr>
        <w:pStyle w:val="Bullet1G"/>
      </w:pPr>
      <w:r w:rsidRPr="007F510E">
        <w:t>Work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entitled</w:t>
      </w:r>
      <w:r w:rsidR="007305F7">
        <w:t xml:space="preserve"> </w:t>
      </w:r>
      <w:r w:rsidRPr="007F510E">
        <w:t>Developing</w:t>
      </w:r>
      <w:r w:rsidR="007305F7">
        <w:t xml:space="preserve"> </w:t>
      </w:r>
      <w:r w:rsidRPr="007F510E">
        <w:t>Non-Conventional</w:t>
      </w:r>
      <w:r w:rsidR="007305F7">
        <w:t xml:space="preserve"> </w:t>
      </w:r>
      <w:r w:rsidRPr="007F510E">
        <w:t>Education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Palestinian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Northern</w:t>
      </w:r>
      <w:r w:rsidR="007305F7">
        <w:t xml:space="preserve"> </w:t>
      </w:r>
      <w:r w:rsidRPr="007F510E">
        <w:t>Lebanon,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American</w:t>
      </w:r>
      <w:r w:rsidR="007305F7">
        <w:t xml:space="preserve"> </w:t>
      </w:r>
      <w:r w:rsidRPr="007F510E">
        <w:t>Near</w:t>
      </w:r>
      <w:r w:rsidR="007305F7">
        <w:t xml:space="preserve"> </w:t>
      </w:r>
      <w:r w:rsidRPr="007F510E">
        <w:t>East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(ANERA),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furtherance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charity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ROTA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an-Nahr</w:t>
      </w:r>
      <w:r w:rsidR="007305F7">
        <w:t xml:space="preserve"> </w:t>
      </w:r>
      <w:r w:rsidRPr="007F510E">
        <w:t>al-Bared</w:t>
      </w:r>
      <w:r w:rsidR="007305F7">
        <w:t xml:space="preserve"> </w:t>
      </w:r>
      <w:r w:rsidRPr="007F510E">
        <w:t>refugee</w:t>
      </w:r>
      <w:r w:rsidR="007305F7">
        <w:t xml:space="preserve"> </w:t>
      </w:r>
      <w:r w:rsidRPr="007F510E">
        <w:t>camp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Palestinian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2010.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plans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5,000</w:t>
      </w:r>
      <w:r w:rsidR="007305F7">
        <w:t xml:space="preserve"> </w:t>
      </w:r>
      <w:r w:rsidRPr="007F510E">
        <w:t>Palestinian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centre.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initiative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give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feeling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security.</w:t>
      </w:r>
    </w:p>
    <w:p w:rsidR="003D5032" w:rsidRPr="007F510E" w:rsidRDefault="003D5032" w:rsidP="004734CD">
      <w:pPr>
        <w:pStyle w:val="SingleTxtG"/>
        <w:spacing w:after="240"/>
      </w:pPr>
      <w:r w:rsidRPr="007F510E">
        <w:t>152.</w:t>
      </w:r>
      <w:r w:rsidRPr="007F510E">
        <w:tab/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table</w:t>
      </w:r>
      <w:r w:rsidR="007305F7">
        <w:t xml:space="preserve"> </w:t>
      </w:r>
      <w:r w:rsidRPr="007F510E">
        <w:t>shows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aid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refugees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Fund: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"/>
        <w:gridCol w:w="4311"/>
        <w:gridCol w:w="957"/>
        <w:gridCol w:w="1168"/>
      </w:tblGrid>
      <w:tr w:rsidR="003D5032" w:rsidRPr="00596523" w:rsidTr="00707494">
        <w:trPr>
          <w:cantSplit/>
          <w:tblHeader/>
        </w:trPr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96523">
              <w:rPr>
                <w:i/>
                <w:sz w:val="16"/>
              </w:rPr>
              <w:t>Date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B85E68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96523">
              <w:rPr>
                <w:i/>
                <w:sz w:val="16"/>
              </w:rPr>
              <w:t>Purpose</w:t>
            </w:r>
            <w:r w:rsidR="007305F7">
              <w:rPr>
                <w:i/>
                <w:sz w:val="16"/>
              </w:rPr>
              <w:t xml:space="preserve"> </w:t>
            </w:r>
            <w:r w:rsidRPr="00596523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596523">
              <w:rPr>
                <w:i/>
                <w:sz w:val="16"/>
              </w:rPr>
              <w:t>payment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6523">
              <w:rPr>
                <w:i/>
                <w:sz w:val="16"/>
              </w:rPr>
              <w:t>US</w:t>
            </w:r>
            <w:r w:rsidR="007305F7">
              <w:rPr>
                <w:i/>
                <w:sz w:val="16"/>
              </w:rPr>
              <w:t xml:space="preserve"> </w:t>
            </w:r>
            <w:r w:rsidRPr="00596523">
              <w:rPr>
                <w:i/>
                <w:sz w:val="16"/>
              </w:rPr>
              <w:t>$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6523">
              <w:rPr>
                <w:i/>
                <w:sz w:val="16"/>
              </w:rPr>
              <w:t>QR</w:t>
            </w:r>
          </w:p>
        </w:tc>
      </w:tr>
      <w:tr w:rsidR="003D5032" w:rsidRPr="00596523" w:rsidTr="00707494"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07/02/2013</w:t>
            </w:r>
          </w:p>
        </w:tc>
        <w:tc>
          <w:tcPr>
            <w:tcW w:w="43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accommodation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Jordan</w:t>
            </w:r>
          </w:p>
        </w:tc>
        <w:tc>
          <w:tcPr>
            <w:tcW w:w="9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747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253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20/11/2013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accommodation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Jordan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274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725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26/12/2013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Humanitarian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assistance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cooperation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with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the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United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Nations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33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856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123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235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840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12/03/2014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accommodation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Jordan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412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088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500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tcBorders>
              <w:bottom w:val="nil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02/10/2014</w:t>
            </w:r>
          </w:p>
        </w:tc>
        <w:tc>
          <w:tcPr>
            <w:tcW w:w="4311" w:type="dxa"/>
            <w:tcBorders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accommodation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Jordan</w:t>
            </w:r>
          </w:p>
        </w:tc>
        <w:tc>
          <w:tcPr>
            <w:tcW w:w="957" w:type="dxa"/>
            <w:tcBorders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36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150</w:t>
            </w:r>
          </w:p>
        </w:tc>
        <w:tc>
          <w:tcPr>
            <w:tcW w:w="1168" w:type="dxa"/>
            <w:tcBorders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131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587</w:t>
            </w:r>
          </w:p>
        </w:tc>
      </w:tr>
      <w:tr w:rsidR="003D5032" w:rsidRPr="00596523" w:rsidTr="00707494">
        <w:tc>
          <w:tcPr>
            <w:tcW w:w="934" w:type="dxa"/>
            <w:tcBorders>
              <w:top w:val="nil"/>
              <w:bottom w:val="nil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23/10/2014</w:t>
            </w:r>
          </w:p>
        </w:tc>
        <w:tc>
          <w:tcPr>
            <w:tcW w:w="431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Contribution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the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humanitarian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assistance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fund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Turkey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</w:p>
        </w:tc>
        <w:tc>
          <w:tcPr>
            <w:tcW w:w="95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  <w:tc>
          <w:tcPr>
            <w:tcW w:w="1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72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800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tcBorders>
              <w:top w:val="nil"/>
            </w:tcBorders>
            <w:shd w:val="clear" w:color="auto" w:fill="auto"/>
          </w:tcPr>
          <w:p w:rsidR="003D5032" w:rsidRPr="00596523" w:rsidRDefault="003D5032" w:rsidP="00B85E68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02/12/2014</w:t>
            </w:r>
          </w:p>
        </w:tc>
        <w:tc>
          <w:tcPr>
            <w:tcW w:w="4311" w:type="dxa"/>
            <w:tcBorders>
              <w:top w:val="nil"/>
            </w:tcBorders>
            <w:shd w:val="clear" w:color="auto" w:fill="auto"/>
            <w:vAlign w:val="bottom"/>
          </w:tcPr>
          <w:p w:rsidR="003D5032" w:rsidRPr="00596523" w:rsidRDefault="003D5032" w:rsidP="00B85E68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accommodation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Jordan</w:t>
            </w:r>
          </w:p>
        </w:tc>
        <w:tc>
          <w:tcPr>
            <w:tcW w:w="957" w:type="dxa"/>
            <w:tcBorders>
              <w:top w:val="nil"/>
            </w:tcBorders>
            <w:shd w:val="clear" w:color="auto" w:fill="auto"/>
            <w:vAlign w:val="bottom"/>
          </w:tcPr>
          <w:p w:rsidR="003D5032" w:rsidRPr="00596523" w:rsidRDefault="003D5032" w:rsidP="00B85E68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412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088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vAlign w:val="bottom"/>
          </w:tcPr>
          <w:p w:rsidR="003D5032" w:rsidRPr="00596523" w:rsidRDefault="003D5032" w:rsidP="00B85E68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500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F52A98">
        <w:tc>
          <w:tcPr>
            <w:tcW w:w="934" w:type="dxa"/>
            <w:tcBorders>
              <w:bottom w:val="nil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11/12/2014</w:t>
            </w:r>
          </w:p>
        </w:tc>
        <w:tc>
          <w:tcPr>
            <w:tcW w:w="4311" w:type="dxa"/>
            <w:tcBorders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the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international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food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</w:t>
            </w:r>
            <w:r w:rsidR="00FD46E1">
              <w:rPr>
                <w:sz w:val="18"/>
              </w:rPr>
              <w:t>ecurity</w:t>
            </w:r>
            <w:r w:rsidR="007305F7">
              <w:rPr>
                <w:sz w:val="18"/>
              </w:rPr>
              <w:t xml:space="preserve"> </w:t>
            </w:r>
            <w:r w:rsidR="00FD46E1">
              <w:rPr>
                <w:sz w:val="18"/>
              </w:rPr>
              <w:t>organization</w:t>
            </w:r>
          </w:p>
        </w:tc>
        <w:tc>
          <w:tcPr>
            <w:tcW w:w="957" w:type="dxa"/>
            <w:tcBorders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  <w:tc>
          <w:tcPr>
            <w:tcW w:w="1168" w:type="dxa"/>
            <w:tcBorders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7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280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F52A98">
        <w:tc>
          <w:tcPr>
            <w:tcW w:w="934" w:type="dxa"/>
            <w:tcBorders>
              <w:top w:val="nil"/>
              <w:bottom w:val="nil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02/02/2015</w:t>
            </w:r>
          </w:p>
        </w:tc>
        <w:tc>
          <w:tcPr>
            <w:tcW w:w="431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Assistance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from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the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Qatari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Ministry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of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Foreign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Affairs</w:t>
            </w:r>
          </w:p>
        </w:tc>
        <w:tc>
          <w:tcPr>
            <w:tcW w:w="95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374</w:t>
            </w:r>
          </w:p>
        </w:tc>
        <w:tc>
          <w:tcPr>
            <w:tcW w:w="1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3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645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F52A98">
        <w:tc>
          <w:tcPr>
            <w:tcW w:w="934" w:type="dxa"/>
            <w:tcBorders>
              <w:top w:val="nil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lastRenderedPageBreak/>
              <w:t>12/02/2015</w:t>
            </w:r>
          </w:p>
        </w:tc>
        <w:tc>
          <w:tcPr>
            <w:tcW w:w="4311" w:type="dxa"/>
            <w:tcBorders>
              <w:top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Purchase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of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emergency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foodstuffs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from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China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</w:p>
        </w:tc>
        <w:tc>
          <w:tcPr>
            <w:tcW w:w="957" w:type="dxa"/>
            <w:tcBorders>
              <w:top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363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782</w:t>
            </w:r>
          </w:p>
        </w:tc>
        <w:tc>
          <w:tcPr>
            <w:tcW w:w="1168" w:type="dxa"/>
            <w:tcBorders>
              <w:top w:val="nil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324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167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24/02/2015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accommodation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Jordan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373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626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5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24/07/2016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Third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payment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UNWRA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assistance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Palestinian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3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640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24/07/2016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Support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UN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OCHA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assistance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Syrian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5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18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200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</w:tr>
      <w:tr w:rsidR="003D5032" w:rsidRPr="00596523" w:rsidTr="00707494">
        <w:tc>
          <w:tcPr>
            <w:tcW w:w="934" w:type="dxa"/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01/05/2016</w:t>
            </w:r>
          </w:p>
        </w:tc>
        <w:tc>
          <w:tcPr>
            <w:tcW w:w="4311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Construction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of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shelters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for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Yemeni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Djibouti</w:t>
            </w:r>
          </w:p>
        </w:tc>
        <w:tc>
          <w:tcPr>
            <w:tcW w:w="957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216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538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4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428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199</w:t>
            </w:r>
          </w:p>
        </w:tc>
      </w:tr>
      <w:tr w:rsidR="003D5032" w:rsidRPr="00596523" w:rsidTr="00EB70CB"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02/06/2016</w:t>
            </w:r>
          </w:p>
        </w:tc>
        <w:tc>
          <w:tcPr>
            <w:tcW w:w="43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6523">
              <w:rPr>
                <w:sz w:val="18"/>
              </w:rPr>
              <w:t>Assistance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Yemeni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refugees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Djibouti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through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the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Qatari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Embassy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in</w:t>
            </w:r>
            <w:r w:rsidR="007305F7">
              <w:rPr>
                <w:sz w:val="18"/>
              </w:rPr>
              <w:t xml:space="preserve"> </w:t>
            </w:r>
            <w:r w:rsidRPr="00596523">
              <w:rPr>
                <w:sz w:val="18"/>
              </w:rPr>
              <w:t>Djibouti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40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000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596523" w:rsidRDefault="003D5032" w:rsidP="0059652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6523">
              <w:rPr>
                <w:rFonts w:eastAsiaTheme="minorEastAsia"/>
                <w:sz w:val="18"/>
              </w:rPr>
              <w:t>145</w:t>
            </w:r>
            <w:r w:rsidR="007305F7">
              <w:rPr>
                <w:rFonts w:eastAsiaTheme="minorEastAsia"/>
                <w:sz w:val="18"/>
              </w:rPr>
              <w:t xml:space="preserve"> </w:t>
            </w:r>
            <w:r w:rsidRPr="00596523">
              <w:rPr>
                <w:rFonts w:eastAsiaTheme="minorEastAsia"/>
                <w:sz w:val="18"/>
              </w:rPr>
              <w:t>600</w:t>
            </w:r>
          </w:p>
        </w:tc>
      </w:tr>
      <w:tr w:rsidR="003D5032" w:rsidRPr="00FA6692" w:rsidTr="00EB70CB"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D5032" w:rsidRPr="00FA6692" w:rsidRDefault="003D5032" w:rsidP="00FA6692">
            <w:pPr>
              <w:suppressAutoHyphens w:val="0"/>
              <w:spacing w:before="80" w:after="80" w:line="220" w:lineRule="exact"/>
              <w:ind w:right="113"/>
              <w:jc w:val="right"/>
              <w:rPr>
                <w:rFonts w:eastAsiaTheme="minorEastAsia"/>
                <w:b/>
                <w:sz w:val="18"/>
              </w:rPr>
            </w:pPr>
            <w:r w:rsidRPr="00FA6692">
              <w:rPr>
                <w:rFonts w:eastAsiaTheme="minorEastAsia"/>
                <w:b/>
                <w:sz w:val="18"/>
              </w:rPr>
              <w:t>07/02/2013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FA6692" w:rsidRDefault="003D5032" w:rsidP="00FA669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FA6692">
              <w:rPr>
                <w:b/>
                <w:sz w:val="18"/>
              </w:rPr>
              <w:t>Total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FA6692" w:rsidRDefault="003D5032" w:rsidP="00FA669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6692">
              <w:rPr>
                <w:rFonts w:eastAsiaTheme="minorEastAsia"/>
                <w:b/>
                <w:sz w:val="18"/>
              </w:rPr>
              <w:t>69</w:t>
            </w:r>
            <w:r w:rsidR="007305F7">
              <w:rPr>
                <w:rFonts w:eastAsiaTheme="minorEastAsia"/>
                <w:b/>
                <w:sz w:val="18"/>
              </w:rPr>
              <w:t xml:space="preserve"> </w:t>
            </w:r>
            <w:r w:rsidRPr="00FA6692">
              <w:rPr>
                <w:rFonts w:eastAsiaTheme="minorEastAsia"/>
                <w:b/>
                <w:sz w:val="18"/>
              </w:rPr>
              <w:t>733</w:t>
            </w:r>
            <w:r w:rsidR="007305F7">
              <w:rPr>
                <w:rFonts w:eastAsiaTheme="minorEastAsia"/>
                <w:b/>
                <w:sz w:val="18"/>
              </w:rPr>
              <w:t xml:space="preserve"> </w:t>
            </w:r>
            <w:r w:rsidRPr="00FA6692">
              <w:rPr>
                <w:rFonts w:eastAsiaTheme="minorEastAsia"/>
                <w:b/>
                <w:sz w:val="18"/>
              </w:rPr>
              <w:t>624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FA6692" w:rsidRDefault="003D5032" w:rsidP="00FA669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A6692">
              <w:rPr>
                <w:rFonts w:eastAsiaTheme="minorEastAsia"/>
                <w:b/>
                <w:sz w:val="18"/>
              </w:rPr>
              <w:t>253</w:t>
            </w:r>
            <w:r w:rsidR="007305F7">
              <w:rPr>
                <w:rFonts w:eastAsiaTheme="minorEastAsia"/>
                <w:b/>
                <w:sz w:val="18"/>
              </w:rPr>
              <w:t xml:space="preserve"> </w:t>
            </w:r>
            <w:r w:rsidRPr="00FA6692">
              <w:rPr>
                <w:rFonts w:eastAsiaTheme="minorEastAsia"/>
                <w:b/>
                <w:sz w:val="18"/>
              </w:rPr>
              <w:t>830</w:t>
            </w:r>
            <w:r w:rsidR="007305F7">
              <w:rPr>
                <w:rFonts w:eastAsiaTheme="minorEastAsia"/>
                <w:b/>
                <w:sz w:val="18"/>
              </w:rPr>
              <w:t xml:space="preserve"> </w:t>
            </w:r>
            <w:r w:rsidRPr="00FA6692">
              <w:rPr>
                <w:rFonts w:eastAsiaTheme="minorEastAsia"/>
                <w:b/>
                <w:sz w:val="18"/>
              </w:rPr>
              <w:t>393</w:t>
            </w:r>
          </w:p>
        </w:tc>
      </w:tr>
    </w:tbl>
    <w:p w:rsidR="003D5032" w:rsidRPr="007F510E" w:rsidRDefault="003D5032" w:rsidP="003E15D3">
      <w:pPr>
        <w:pStyle w:val="SingleTxtG"/>
        <w:spacing w:before="240"/>
      </w:pPr>
      <w:r w:rsidRPr="007F510E">
        <w:t>153.</w:t>
      </w:r>
      <w:r w:rsidRPr="007F510E">
        <w:tab/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Liaison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Arab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hands</w:t>
      </w:r>
      <w:r w:rsidR="007305F7">
        <w:t xml:space="preserve"> </w:t>
      </w:r>
      <w:r w:rsidRPr="007F510E">
        <w:t>over</w:t>
      </w:r>
      <w:r w:rsidR="007305F7">
        <w:t xml:space="preserve"> </w:t>
      </w:r>
      <w:r w:rsidRPr="007F510E">
        <w:t>wanted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laid</w:t>
      </w:r>
      <w:r w:rsidR="007305F7">
        <w:t xml:space="preserve"> </w:t>
      </w:r>
      <w:r w:rsidRPr="007F510E">
        <w:t>down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extradited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appeal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decision.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extradited</w:t>
      </w:r>
      <w:r w:rsidR="007305F7">
        <w:t xml:space="preserve"> </w:t>
      </w:r>
      <w:r w:rsidR="00A7245D">
        <w:t>“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serious</w:t>
      </w:r>
      <w:r w:rsidR="007305F7">
        <w:t xml:space="preserve"> </w:t>
      </w:r>
      <w:r w:rsidRPr="007F510E">
        <w:t>reasons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believe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extradition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purpose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punishing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considerations</w:t>
      </w:r>
      <w:r w:rsidR="007305F7">
        <w:t xml:space="preserve"> </w:t>
      </w:r>
      <w:r w:rsidRPr="007F510E">
        <w:t>related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race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religion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political</w:t>
      </w:r>
      <w:r w:rsidR="007305F7">
        <w:t xml:space="preserve"> </w:t>
      </w:r>
      <w:r w:rsidRPr="007F510E">
        <w:t>opinion.</w:t>
      </w:r>
      <w:r w:rsidR="00A7245D">
        <w:t>”</w:t>
      </w:r>
      <w:r w:rsidR="007305F7">
        <w:t xml:space="preserve"> </w:t>
      </w:r>
      <w:r w:rsidRPr="007F510E">
        <w:t>Chapter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Book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conditions.</w:t>
      </w:r>
    </w:p>
    <w:p w:rsidR="003D5032" w:rsidRPr="007F510E" w:rsidRDefault="003D5032" w:rsidP="00133388">
      <w:pPr>
        <w:pStyle w:val="H1G"/>
      </w:pPr>
      <w:r w:rsidRPr="007F510E">
        <w:tab/>
      </w:r>
      <w:r w:rsidR="00133388">
        <w:tab/>
      </w:r>
      <w:bookmarkStart w:id="25" w:name="_Toc494714066"/>
      <w:r w:rsidRPr="007F510E">
        <w:t>Articles</w:t>
      </w:r>
      <w:r w:rsidR="007305F7">
        <w:t xml:space="preserve"> </w:t>
      </w:r>
      <w:r w:rsidRPr="007F510E">
        <w:t>5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7</w:t>
      </w:r>
      <w:bookmarkEnd w:id="25"/>
    </w:p>
    <w:p w:rsidR="003D5032" w:rsidRPr="007F510E" w:rsidRDefault="003D5032" w:rsidP="00133388">
      <w:pPr>
        <w:pStyle w:val="H23G"/>
      </w:pPr>
      <w:r w:rsidRPr="007F510E">
        <w:tab/>
      </w:r>
      <w:r w:rsidRPr="007F510E">
        <w:tab/>
      </w:r>
      <w:bookmarkStart w:id="26" w:name="_Toc494714067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6"/>
    </w:p>
    <w:p w:rsidR="003D5032" w:rsidRPr="007F510E" w:rsidRDefault="003D5032" w:rsidP="002F0DB2">
      <w:pPr>
        <w:pStyle w:val="SingleTxtG"/>
      </w:pPr>
      <w:r w:rsidRPr="007F510E">
        <w:t>154.</w:t>
      </w:r>
      <w:r w:rsidRPr="007F510E">
        <w:tab/>
        <w:t>There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third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extradition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suspected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torture.</w:t>
      </w:r>
    </w:p>
    <w:p w:rsidR="003D5032" w:rsidRPr="007F510E" w:rsidRDefault="003D5032" w:rsidP="008B0155">
      <w:pPr>
        <w:pStyle w:val="H23G"/>
      </w:pPr>
      <w:r w:rsidRPr="007F510E">
        <w:tab/>
      </w:r>
      <w:r w:rsidRPr="007F510E">
        <w:tab/>
      </w:r>
      <w:bookmarkStart w:id="27" w:name="_Toc494714068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7"/>
    </w:p>
    <w:p w:rsidR="003D5032" w:rsidRPr="007F510E" w:rsidRDefault="003D5032" w:rsidP="002F0DB2">
      <w:pPr>
        <w:pStyle w:val="SingleTxtG"/>
      </w:pPr>
      <w:r w:rsidRPr="007F510E">
        <w:t>155.</w:t>
      </w:r>
      <w:r w:rsidRPr="007F510E">
        <w:tab/>
        <w:t>Article</w:t>
      </w:r>
      <w:r w:rsidR="007305F7">
        <w:t xml:space="preserve"> </w:t>
      </w:r>
      <w:r w:rsidRPr="007F510E">
        <w:t>13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apply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commits,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jurisdiction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stipulated</w:t>
      </w:r>
      <w:r w:rsidR="007305F7">
        <w:t xml:space="preserve"> </w:t>
      </w:r>
      <w:r w:rsidRPr="007F510E">
        <w:t>therein.</w:t>
      </w:r>
    </w:p>
    <w:p w:rsidR="003D5032" w:rsidRPr="007F510E" w:rsidRDefault="003D5032" w:rsidP="002F0DB2">
      <w:pPr>
        <w:pStyle w:val="SingleTxtG"/>
      </w:pPr>
      <w:r w:rsidRPr="007F510E">
        <w:t>156.</w:t>
      </w:r>
      <w:r w:rsidRPr="007F510E">
        <w:tab/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deemed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jurisdiction,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constituent</w:t>
      </w:r>
      <w:r w:rsidR="007305F7">
        <w:t xml:space="preserve"> </w:t>
      </w:r>
      <w:r w:rsidRPr="007F510E">
        <w:t>acts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consequence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realized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intended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realised</w:t>
      </w:r>
      <w:r w:rsidR="007305F7">
        <w:t xml:space="preserve"> </w:t>
      </w:r>
      <w:r w:rsidRPr="007F510E">
        <w:t>thereof.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157.</w:t>
      </w:r>
      <w:r w:rsidRPr="007F510E">
        <w:tab/>
        <w:t>Article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applicable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omitted</w:t>
      </w:r>
      <w:r w:rsidR="007305F7">
        <w:t xml:space="preserve"> </w:t>
      </w:r>
      <w:r w:rsidRPr="007F510E">
        <w:t>onboard</w:t>
      </w:r>
      <w:r w:rsidR="007305F7">
        <w:t xml:space="preserve"> </w:t>
      </w:r>
      <w:r w:rsidRPr="007F510E">
        <w:t>ships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airplanes</w:t>
      </w:r>
      <w:r w:rsidR="007305F7">
        <w:t xml:space="preserve"> </w:t>
      </w:r>
      <w:r w:rsidRPr="007F510E">
        <w:t>registered</w:t>
      </w:r>
      <w:r w:rsidR="007305F7">
        <w:t xml:space="preserve"> </w:t>
      </w:r>
      <w:r w:rsidRPr="007F510E">
        <w:t>in,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owned,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bearing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flag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irrespective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wherever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physically</w:t>
      </w:r>
      <w:r w:rsidR="007305F7">
        <w:t xml:space="preserve"> </w:t>
      </w:r>
      <w:r w:rsidRPr="007F510E">
        <w:t>located.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158.</w:t>
      </w:r>
      <w:r w:rsidRPr="007F510E">
        <w:tab/>
        <w:t>Article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Without</w:t>
      </w:r>
      <w:r w:rsidR="007305F7">
        <w:t xml:space="preserve"> </w:t>
      </w:r>
      <w:r w:rsidRPr="007F510E">
        <w:t>prejudice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agreements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conventions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party,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apply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onboard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ships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airplanes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passing</w:t>
      </w:r>
      <w:r w:rsidR="007305F7">
        <w:t xml:space="preserve"> </w:t>
      </w:r>
      <w:r w:rsidRPr="007F510E">
        <w:t>through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territory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unless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security,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defendant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plaintiff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nationality,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requested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captain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pilot,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authorities.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159.</w:t>
      </w:r>
      <w:r w:rsidRPr="007F510E">
        <w:tab/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refers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universality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17.</w:t>
      </w:r>
      <w:r w:rsidR="007305F7">
        <w:t xml:space="preserve"> </w:t>
      </w:r>
      <w:r w:rsidRPr="007F510E">
        <w:t>However,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specifies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universality,</w:t>
      </w:r>
      <w:r w:rsidR="007305F7">
        <w:t xml:space="preserve"> </w:t>
      </w:r>
      <w:r w:rsidRPr="007F510E">
        <w:t>indicating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apply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whoever</w:t>
      </w:r>
      <w:r w:rsidR="007305F7">
        <w:t xml:space="preserve"> </w:t>
      </w:r>
      <w:r w:rsidRPr="007F510E">
        <w:t>commits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participates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Qatar:</w:t>
      </w:r>
      <w:r w:rsidR="007305F7">
        <w:t xml:space="preserve"> </w:t>
      </w:r>
    </w:p>
    <w:p w:rsidR="003D5032" w:rsidRPr="007F510E" w:rsidRDefault="003D5032" w:rsidP="0005299F">
      <w:pPr>
        <w:pStyle w:val="SingleTxtG"/>
        <w:ind w:left="1701"/>
      </w:pPr>
      <w:r w:rsidRPr="007F510E">
        <w:t>1.</w:t>
      </w:r>
      <w:r w:rsidRPr="007F510E">
        <w:tab/>
        <w:t>Offences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external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internal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security;</w:t>
      </w:r>
    </w:p>
    <w:p w:rsidR="003D5032" w:rsidRPr="007F510E" w:rsidRDefault="003D5032" w:rsidP="0005299F">
      <w:pPr>
        <w:pStyle w:val="SingleTxtG"/>
        <w:ind w:left="1701"/>
      </w:pPr>
      <w:r w:rsidRPr="007F510E">
        <w:t>2.</w:t>
      </w:r>
      <w:r w:rsidRPr="007F510E">
        <w:tab/>
        <w:t>Offences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forgery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counterfeiting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documents,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seals,</w:t>
      </w:r>
      <w:r w:rsidR="007305F7">
        <w:t xml:space="preserve"> </w:t>
      </w:r>
      <w:r w:rsidRPr="007F510E">
        <w:t>marks,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stamps;</w:t>
      </w:r>
    </w:p>
    <w:p w:rsidR="003D5032" w:rsidRPr="007F510E" w:rsidRDefault="003D5032" w:rsidP="0005299F">
      <w:pPr>
        <w:pStyle w:val="SingleTxtG"/>
        <w:ind w:left="1701"/>
      </w:pPr>
      <w:r w:rsidRPr="007F510E">
        <w:lastRenderedPageBreak/>
        <w:t>3.</w:t>
      </w:r>
      <w:r w:rsidRPr="007F510E">
        <w:tab/>
        <w:t>Forgery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falsification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counterfeiting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currency</w:t>
      </w:r>
      <w:r w:rsidR="007305F7">
        <w:t xml:space="preserve"> </w:t>
      </w:r>
      <w:r w:rsidRPr="007F510E">
        <w:t>notes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coins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circulation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Qatar;</w:t>
      </w:r>
    </w:p>
    <w:p w:rsidR="003D5032" w:rsidRPr="007F510E" w:rsidRDefault="003D5032" w:rsidP="0005299F">
      <w:pPr>
        <w:pStyle w:val="SingleTxtG"/>
        <w:ind w:left="1701"/>
      </w:pPr>
      <w:r w:rsidRPr="007F510E">
        <w:t>4.</w:t>
      </w:r>
      <w:r w:rsidRPr="007F510E">
        <w:tab/>
        <w:t>Possession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distribution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forged,</w:t>
      </w:r>
      <w:r w:rsidR="007305F7">
        <w:t xml:space="preserve"> </w:t>
      </w:r>
      <w:r w:rsidRPr="007F510E">
        <w:t>falsified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counterfeited</w:t>
      </w:r>
      <w:r w:rsidR="007305F7">
        <w:t xml:space="preserve"> </w:t>
      </w:r>
      <w:r w:rsidRPr="007F510E">
        <w:t>currencies;</w:t>
      </w:r>
    </w:p>
    <w:p w:rsidR="003D5032" w:rsidRPr="007F510E" w:rsidRDefault="003D5032" w:rsidP="0005299F">
      <w:pPr>
        <w:pStyle w:val="SingleTxtG"/>
        <w:ind w:left="1701"/>
      </w:pPr>
      <w:r w:rsidRPr="007F510E">
        <w:t>5.</w:t>
      </w:r>
      <w:r w:rsidRPr="007F510E">
        <w:tab/>
        <w:t>Also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whoever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abroad,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perpetrator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accomplice,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drugs;</w:t>
      </w:r>
    </w:p>
    <w:p w:rsidR="003D5032" w:rsidRPr="007F510E" w:rsidRDefault="003D5032" w:rsidP="0005299F">
      <w:pPr>
        <w:pStyle w:val="SingleTxtG"/>
        <w:ind w:left="1701"/>
      </w:pPr>
      <w:r w:rsidRPr="007F510E">
        <w:t>6.</w:t>
      </w:r>
      <w:r w:rsidRPr="007F510E">
        <w:tab/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trafficking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humans;</w:t>
      </w:r>
    </w:p>
    <w:p w:rsidR="003D5032" w:rsidRPr="007F510E" w:rsidRDefault="003D5032" w:rsidP="0005299F">
      <w:pPr>
        <w:pStyle w:val="SingleTxtG"/>
        <w:ind w:left="1701"/>
      </w:pPr>
      <w:r w:rsidRPr="007F510E">
        <w:t>7.</w:t>
      </w:r>
      <w:r w:rsidRPr="007F510E">
        <w:tab/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piracy;</w:t>
      </w:r>
    </w:p>
    <w:p w:rsidR="003D5032" w:rsidRPr="007F510E" w:rsidRDefault="003D5032" w:rsidP="0005299F">
      <w:pPr>
        <w:pStyle w:val="SingleTxtG"/>
        <w:ind w:left="1701"/>
      </w:pPr>
      <w:r w:rsidRPr="007F510E">
        <w:t>8.</w:t>
      </w:r>
      <w:r w:rsidRPr="007F510E">
        <w:tab/>
        <w:t>Offe</w:t>
      </w:r>
      <w:r w:rsidR="004D34A8">
        <w:t>nces</w:t>
      </w:r>
      <w:r w:rsidR="007305F7">
        <w:t xml:space="preserve"> </w:t>
      </w:r>
      <w:r w:rsidR="004D34A8">
        <w:t>of</w:t>
      </w:r>
      <w:r w:rsidR="007305F7">
        <w:t xml:space="preserve"> </w:t>
      </w:r>
      <w:r w:rsidR="004D34A8">
        <w:t>international</w:t>
      </w:r>
      <w:r w:rsidR="007305F7">
        <w:t xml:space="preserve"> </w:t>
      </w:r>
      <w:r w:rsidR="004D34A8">
        <w:t>terrorism.</w:t>
      </w:r>
    </w:p>
    <w:p w:rsidR="003D5032" w:rsidRPr="007F510E" w:rsidRDefault="003D5032" w:rsidP="002F0DB2">
      <w:pPr>
        <w:pStyle w:val="SingleTxtG"/>
      </w:pPr>
      <w:r w:rsidRPr="007F510E">
        <w:t>160.</w:t>
      </w:r>
      <w:r w:rsidRPr="007F510E">
        <w:tab/>
        <w:t>Therefore,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completely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universality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specifies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thereto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perpetrator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returned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Qatar;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outside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practice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felony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law.</w:t>
      </w:r>
    </w:p>
    <w:p w:rsidR="003D5032" w:rsidRPr="007F510E" w:rsidRDefault="003D5032" w:rsidP="00310407">
      <w:pPr>
        <w:pStyle w:val="H1G"/>
      </w:pPr>
      <w:r w:rsidRPr="007F510E">
        <w:tab/>
      </w:r>
      <w:r w:rsidR="00310407">
        <w:tab/>
      </w:r>
      <w:bookmarkStart w:id="28" w:name="_Toc494714069"/>
      <w:r w:rsidRPr="007F510E">
        <w:t>Article</w:t>
      </w:r>
      <w:r w:rsidR="007305F7">
        <w:t xml:space="preserve"> </w:t>
      </w:r>
      <w:r w:rsidRPr="007F510E">
        <w:t>10</w:t>
      </w:r>
      <w:bookmarkEnd w:id="28"/>
    </w:p>
    <w:p w:rsidR="003D5032" w:rsidRPr="007F510E" w:rsidRDefault="003D5032" w:rsidP="00310407">
      <w:pPr>
        <w:pStyle w:val="H23G"/>
      </w:pPr>
      <w:r w:rsidRPr="007F510E">
        <w:tab/>
      </w:r>
      <w:r w:rsidRPr="007F510E">
        <w:tab/>
      </w:r>
      <w:bookmarkStart w:id="29" w:name="_Toc494714070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29"/>
    </w:p>
    <w:p w:rsidR="003D5032" w:rsidRPr="007F510E" w:rsidRDefault="003D5032" w:rsidP="002F0DB2">
      <w:pPr>
        <w:pStyle w:val="SingleTxtG"/>
      </w:pPr>
      <w:r w:rsidRPr="007F510E">
        <w:t>161.</w:t>
      </w:r>
      <w:r w:rsidRPr="007F510E">
        <w:tab/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endeavoured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issue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top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priorities,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disseminate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culture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circles,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legitimacy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rights.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suspects,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control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investigate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gather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crime,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kind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harm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arbitrary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undignified</w:t>
      </w:r>
      <w:r w:rsidR="007305F7">
        <w:t xml:space="preserve"> </w:t>
      </w:r>
      <w:r w:rsidRPr="007F510E">
        <w:t>treatment;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concepts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stressed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organizes,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B3672C">
      <w:pPr>
        <w:pStyle w:val="Bullet1G"/>
      </w:pPr>
      <w:r w:rsidRPr="007F510E">
        <w:t>Quality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workshop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prisoners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detainees,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fighting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trafficking,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work,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humanitarian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model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High</w:t>
      </w:r>
      <w:r w:rsidR="007305F7">
        <w:t xml:space="preserve"> </w:t>
      </w:r>
      <w:r w:rsidRPr="007F510E">
        <w:t>Commissioner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(OHCHR)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eight</w:t>
      </w:r>
      <w:r w:rsidR="007305F7">
        <w:t xml:space="preserve"> </w:t>
      </w:r>
      <w:r w:rsidRPr="007F510E">
        <w:t>workshops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with:</w:t>
      </w:r>
    </w:p>
    <w:p w:rsidR="003D5032" w:rsidRPr="007F510E" w:rsidRDefault="003D5032" w:rsidP="00601A7F">
      <w:pPr>
        <w:pStyle w:val="Bullet2G"/>
      </w:pP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Documentation</w:t>
      </w:r>
      <w:r w:rsidR="007305F7">
        <w:t xml:space="preserve"> </w:t>
      </w:r>
      <w:r w:rsidRPr="007F510E">
        <w:t>Centre,</w:t>
      </w:r>
      <w:r w:rsidR="007305F7">
        <w:t xml:space="preserve"> </w:t>
      </w:r>
      <w:r w:rsidRPr="007F510E">
        <w:t>Doha;</w:t>
      </w:r>
    </w:p>
    <w:p w:rsidR="003D5032" w:rsidRPr="007F510E" w:rsidRDefault="003D5032" w:rsidP="00601A7F">
      <w:pPr>
        <w:pStyle w:val="Bullet2G"/>
      </w:pPr>
      <w:r w:rsidRPr="007F510E">
        <w:t>International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Red</w:t>
      </w:r>
      <w:r w:rsidR="007305F7">
        <w:t xml:space="preserve"> </w:t>
      </w:r>
      <w:r w:rsidRPr="007F510E">
        <w:t>Cross</w:t>
      </w:r>
      <w:r w:rsidR="007305F7">
        <w:t xml:space="preserve"> </w:t>
      </w:r>
      <w:r w:rsidRPr="007F510E">
        <w:t>(ICRC),</w:t>
      </w:r>
      <w:r w:rsidR="007305F7">
        <w:t xml:space="preserve"> </w:t>
      </w:r>
      <w:r w:rsidRPr="007F510E">
        <w:t>regional</w:t>
      </w:r>
      <w:r w:rsidR="007305F7">
        <w:t xml:space="preserve"> </w:t>
      </w:r>
      <w:r w:rsidRPr="007F510E">
        <w:t>delegation,</w:t>
      </w:r>
      <w:r w:rsidR="007305F7">
        <w:t xml:space="preserve"> </w:t>
      </w:r>
      <w:r w:rsidRPr="007F510E">
        <w:t>Kuwait;</w:t>
      </w:r>
    </w:p>
    <w:p w:rsidR="003D5032" w:rsidRPr="007F510E" w:rsidRDefault="003D5032" w:rsidP="00601A7F">
      <w:pPr>
        <w:pStyle w:val="Bullet2G"/>
      </w:pP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Department,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Foreign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OHCHR,</w:t>
      </w:r>
      <w:r w:rsidR="007305F7">
        <w:t xml:space="preserve"> </w:t>
      </w:r>
      <w:r w:rsidRPr="007F510E">
        <w:t>Beirut;</w:t>
      </w:r>
    </w:p>
    <w:p w:rsidR="003D5032" w:rsidRPr="007F510E" w:rsidRDefault="003D5032" w:rsidP="00601A7F">
      <w:pPr>
        <w:pStyle w:val="Bullet2G"/>
      </w:pPr>
      <w:r w:rsidRPr="007F510E">
        <w:t>Qatari</w:t>
      </w:r>
      <w:r w:rsidR="007305F7">
        <w:t xml:space="preserve"> </w:t>
      </w:r>
      <w:r w:rsidRPr="007F510E">
        <w:t>Foundation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Trafficking;</w:t>
      </w:r>
    </w:p>
    <w:p w:rsidR="003D5032" w:rsidRPr="007F510E" w:rsidRDefault="003D5032" w:rsidP="00601A7F">
      <w:pPr>
        <w:pStyle w:val="Bullet2G"/>
      </w:pPr>
      <w:r w:rsidRPr="007F510E">
        <w:t>Qatari</w:t>
      </w:r>
      <w:r w:rsidR="007305F7">
        <w:t xml:space="preserve"> </w:t>
      </w:r>
      <w:r w:rsidRPr="007F510E">
        <w:t>Red</w:t>
      </w:r>
      <w:r w:rsidR="007305F7">
        <w:t xml:space="preserve"> </w:t>
      </w:r>
      <w:r w:rsidRPr="007F510E">
        <w:t>Crescent;</w:t>
      </w:r>
    </w:p>
    <w:p w:rsidR="003D5032" w:rsidRPr="007F510E" w:rsidRDefault="003D5032" w:rsidP="00601A7F">
      <w:pPr>
        <w:pStyle w:val="Bullet2G"/>
      </w:pPr>
      <w:r w:rsidRPr="007F510E">
        <w:t>Police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Institute;</w:t>
      </w:r>
    </w:p>
    <w:p w:rsidR="003D5032" w:rsidRPr="007F510E" w:rsidRDefault="003D5032" w:rsidP="00601A7F">
      <w:pPr>
        <w:pStyle w:val="Bullet1G"/>
      </w:pPr>
      <w:r w:rsidRPr="007F510E">
        <w:t>Training</w:t>
      </w:r>
      <w:r w:rsidR="007305F7">
        <w:t xml:space="preserve"> </w:t>
      </w:r>
      <w:r w:rsidRPr="007F510E">
        <w:t>modules</w:t>
      </w:r>
      <w:r w:rsidR="007305F7">
        <w:t xml:space="preserve"> </w:t>
      </w:r>
      <w:r w:rsidRPr="007F510E">
        <w:t>administered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departments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work,</w:t>
      </w:r>
      <w:r w:rsidR="007305F7">
        <w:t xml:space="preserve"> </w:t>
      </w:r>
      <w:r w:rsidRPr="007F510E">
        <w:t>laying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emphasis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issue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departments,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police,</w:t>
      </w:r>
      <w:r w:rsidR="007305F7">
        <w:t xml:space="preserve"> </w:t>
      </w:r>
      <w:r w:rsidRPr="007F510E">
        <w:t>passports,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correctional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traffic,</w:t>
      </w:r>
      <w:r w:rsidR="007305F7">
        <w:t xml:space="preserve"> </w:t>
      </w:r>
      <w:r w:rsidRPr="007F510E">
        <w:t>emergency</w:t>
      </w:r>
      <w:r w:rsidR="007305F7">
        <w:t xml:space="preserve"> </w:t>
      </w:r>
      <w:r w:rsidRPr="007F510E">
        <w:t>services,</w:t>
      </w:r>
      <w:r w:rsidR="007305F7">
        <w:t xml:space="preserve"> </w:t>
      </w:r>
      <w:r w:rsidRPr="007F510E">
        <w:t>airport</w:t>
      </w:r>
      <w:r w:rsidR="007305F7">
        <w:t xml:space="preserve"> </w:t>
      </w:r>
      <w:r w:rsidRPr="007F510E">
        <w:t>security,</w:t>
      </w:r>
      <w:r w:rsidR="007305F7">
        <w:t xml:space="preserve"> </w:t>
      </w:r>
      <w:r w:rsidRPr="007F510E">
        <w:t>airport</w:t>
      </w:r>
      <w:r w:rsidR="007305F7">
        <w:t xml:space="preserve"> </w:t>
      </w:r>
      <w:r w:rsidRPr="007F510E">
        <w:t>clearance,</w:t>
      </w:r>
      <w:r w:rsidR="007305F7">
        <w:t xml:space="preserve"> </w:t>
      </w:r>
      <w:r w:rsidRPr="007F510E">
        <w:t>southern</w:t>
      </w:r>
      <w:r w:rsidR="007305F7">
        <w:t xml:space="preserve"> </w:t>
      </w:r>
      <w:r w:rsidRPr="007F510E">
        <w:t>[border]</w:t>
      </w:r>
      <w:r w:rsidR="007305F7">
        <w:t xml:space="preserve"> </w:t>
      </w:r>
      <w:r w:rsidRPr="007F510E">
        <w:t>security,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investigations,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modules</w:t>
      </w:r>
      <w:r w:rsidR="007305F7">
        <w:t xml:space="preserve"> </w:t>
      </w:r>
      <w:r w:rsidRPr="007F510E">
        <w:t>administered;</w:t>
      </w:r>
    </w:p>
    <w:p w:rsidR="003D5032" w:rsidRPr="007F510E" w:rsidRDefault="003D5032" w:rsidP="00601A7F">
      <w:pPr>
        <w:pStyle w:val="Bullet1G"/>
      </w:pPr>
      <w:r w:rsidRPr="007F510E">
        <w:t>Public</w:t>
      </w:r>
      <w:r w:rsidR="007305F7">
        <w:t xml:space="preserve"> </w:t>
      </w:r>
      <w:r w:rsidRPr="007F510E">
        <w:t>lectures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twin</w:t>
      </w:r>
      <w:r w:rsidR="007305F7">
        <w:t xml:space="preserve"> </w:t>
      </w:r>
      <w:r w:rsidRPr="007F510E">
        <w:t>topics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trafficking,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Institute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military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civilian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force,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men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women.</w:t>
      </w:r>
      <w:r w:rsidR="007305F7">
        <w:t xml:space="preserve"> </w:t>
      </w:r>
      <w:r w:rsidRPr="007F510E">
        <w:t>Study</w:t>
      </w:r>
      <w:r w:rsidR="007305F7">
        <w:t xml:space="preserve"> </w:t>
      </w:r>
      <w:r w:rsidRPr="007F510E">
        <w:t>groups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curriculum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Ahmad</w:t>
      </w:r>
      <w:r w:rsidR="007305F7">
        <w:t xml:space="preserve"> </w:t>
      </w:r>
      <w:r w:rsidRPr="007F510E">
        <w:t>bin</w:t>
      </w:r>
      <w:r w:rsidR="007305F7">
        <w:t xml:space="preserve"> </w:t>
      </w:r>
      <w:r w:rsidRPr="007F510E">
        <w:t>Muhammad</w:t>
      </w:r>
      <w:r w:rsidR="007305F7">
        <w:t xml:space="preserve"> </w:t>
      </w:r>
      <w:r w:rsidRPr="007F510E">
        <w:t>Military</w:t>
      </w:r>
      <w:r w:rsidR="007305F7">
        <w:t xml:space="preserve"> </w:t>
      </w:r>
      <w:r w:rsidRPr="007F510E">
        <w:t>College,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250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lectures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2006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2016;</w:t>
      </w:r>
    </w:p>
    <w:p w:rsidR="003D5032" w:rsidRPr="007F510E" w:rsidRDefault="003D5032" w:rsidP="00601A7F">
      <w:pPr>
        <w:pStyle w:val="Bullet1G"/>
      </w:pPr>
      <w:r w:rsidRPr="007F510E">
        <w:t>Training</w:t>
      </w:r>
      <w:r w:rsidR="007305F7">
        <w:t xml:space="preserve"> </w:t>
      </w:r>
      <w:r w:rsidRPr="007F510E">
        <w:t>courses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fields,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deputy</w:t>
      </w:r>
      <w:r w:rsidR="007305F7">
        <w:t xml:space="preserve"> </w:t>
      </w:r>
      <w:r w:rsidRPr="007F510E">
        <w:t>judges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deputy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prosecutors,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researchers,</w:t>
      </w:r>
      <w:r w:rsidR="007305F7">
        <w:t xml:space="preserve"> </w:t>
      </w:r>
      <w:r w:rsidRPr="007F510E">
        <w:t>trainee</w:t>
      </w:r>
      <w:r w:rsidR="007305F7">
        <w:t xml:space="preserve"> </w:t>
      </w:r>
      <w:r w:rsidRPr="007F510E">
        <w:t>lawyers,</w:t>
      </w:r>
      <w:r w:rsidR="007305F7">
        <w:t xml:space="preserve"> </w:t>
      </w:r>
      <w:r w:rsidRPr="007F510E">
        <w:t>participants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lastRenderedPageBreak/>
        <w:t>courses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Justice;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courses</w:t>
      </w:r>
      <w:r w:rsidR="007305F7">
        <w:t xml:space="preserve"> </w:t>
      </w:r>
      <w:r w:rsidRPr="007F510E">
        <w:t>dealt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topic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work,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emphasis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theoretical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practical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Department,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2013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2014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200</w:t>
      </w:r>
      <w:r w:rsidR="007305F7">
        <w:t xml:space="preserve"> </w:t>
      </w:r>
      <w:r w:rsidRPr="007F510E">
        <w:t>trainees.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162.</w:t>
      </w:r>
      <w:r w:rsidRPr="007F510E">
        <w:tab/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Institute</w:t>
      </w:r>
      <w:r w:rsidR="007305F7">
        <w:t xml:space="preserve"> </w:t>
      </w:r>
      <w:r w:rsidRPr="007F510E">
        <w:t>runs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programme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includes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awareness-building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workshops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military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civilian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topics:</w:t>
      </w:r>
    </w:p>
    <w:p w:rsidR="003D5032" w:rsidRPr="007F510E" w:rsidRDefault="003D5032" w:rsidP="00601A7F">
      <w:pPr>
        <w:pStyle w:val="Bullet1G"/>
      </w:pP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work;</w:t>
      </w:r>
    </w:p>
    <w:p w:rsidR="003D5032" w:rsidRPr="007F510E" w:rsidRDefault="003D5032" w:rsidP="00601A7F">
      <w:pPr>
        <w:pStyle w:val="Bullet1G"/>
      </w:pP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Qatar;</w:t>
      </w:r>
    </w:p>
    <w:p w:rsidR="003D5032" w:rsidRPr="007F510E" w:rsidRDefault="003D5032" w:rsidP="00601A7F">
      <w:pPr>
        <w:pStyle w:val="Bullet1G"/>
      </w:pPr>
      <w:r w:rsidRPr="007F510E">
        <w:t>Managing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postures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163.</w:t>
      </w:r>
      <w:r w:rsidRPr="007F510E">
        <w:tab/>
        <w:t>There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relevance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D205EF">
      <w:pPr>
        <w:pStyle w:val="Bullet1G"/>
      </w:pPr>
      <w:r w:rsidRPr="007F510E">
        <w:t>Dealing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detainees: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arrest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individuals;</w:t>
      </w:r>
    </w:p>
    <w:p w:rsidR="003D5032" w:rsidRPr="007F510E" w:rsidRDefault="003D5032" w:rsidP="00D205EF">
      <w:pPr>
        <w:pStyle w:val="Bullet1G"/>
      </w:pPr>
      <w:r w:rsidRPr="007F510E">
        <w:t>Stop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search</w:t>
      </w:r>
      <w:r w:rsidR="007305F7">
        <w:t xml:space="preserve"> </w:t>
      </w:r>
      <w:r w:rsidRPr="007F510E">
        <w:t>procedures: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D029B7">
        <w:t>.</w:t>
      </w:r>
    </w:p>
    <w:p w:rsidR="003D5032" w:rsidRPr="007F510E" w:rsidRDefault="003D5032" w:rsidP="002F0DB2">
      <w:pPr>
        <w:pStyle w:val="SingleTxtG"/>
      </w:pPr>
      <w:r w:rsidRPr="007F510E">
        <w:t>164.</w:t>
      </w:r>
      <w:r w:rsidRPr="007F510E">
        <w:tab/>
        <w:t>These</w:t>
      </w:r>
      <w:r w:rsidR="007305F7">
        <w:t xml:space="preserve"> </w:t>
      </w:r>
      <w:r w:rsidRPr="007F510E">
        <w:t>topics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implemented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scientific</w:t>
      </w:r>
      <w:r w:rsidR="007305F7">
        <w:t xml:space="preserve"> </w:t>
      </w:r>
      <w:r w:rsidRPr="007F510E">
        <w:t>body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Institute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British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Academy,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American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Agency,</w:t>
      </w:r>
      <w:r w:rsidR="007305F7">
        <w:t xml:space="preserve"> </w:t>
      </w:r>
      <w:r w:rsidRPr="007F510E">
        <w:t>Fairfax,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Northern</w:t>
      </w:r>
      <w:r w:rsidR="007305F7">
        <w:t xml:space="preserve"> </w:t>
      </w:r>
      <w:r w:rsidRPr="007F510E">
        <w:t>Ireland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Australian</w:t>
      </w:r>
      <w:r w:rsidR="007305F7">
        <w:t xml:space="preserve"> </w:t>
      </w:r>
      <w:r w:rsidRPr="007F510E">
        <w:t>police.</w:t>
      </w:r>
    </w:p>
    <w:p w:rsidR="003D5032" w:rsidRPr="007F510E" w:rsidRDefault="003D5032" w:rsidP="002F0DB2">
      <w:pPr>
        <w:pStyle w:val="SingleTxtG"/>
      </w:pPr>
      <w:r w:rsidRPr="007F510E">
        <w:t>165.</w:t>
      </w:r>
      <w:r w:rsidRPr="007F510E">
        <w:tab/>
        <w:t>The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Consultancy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offers</w:t>
      </w:r>
      <w:r w:rsidR="007305F7">
        <w:t xml:space="preserve"> </w:t>
      </w:r>
      <w:r w:rsidRPr="007F510E">
        <w:t>obligatory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capacity-building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jurists,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lawyers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fields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relevance.</w:t>
      </w:r>
    </w:p>
    <w:p w:rsidR="003D5032" w:rsidRPr="007F510E" w:rsidRDefault="003D5032" w:rsidP="002F0DB2">
      <w:pPr>
        <w:pStyle w:val="SingleTxtG"/>
      </w:pPr>
      <w:r w:rsidRPr="007F510E">
        <w:t>166.</w:t>
      </w:r>
      <w:r w:rsidRPr="007F510E">
        <w:tab/>
        <w:t>The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includes</w:t>
      </w:r>
      <w:r w:rsidR="007305F7">
        <w:t xml:space="preserve"> </w:t>
      </w:r>
      <w:r w:rsidRPr="007F510E">
        <w:t>topics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obligatory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assistant</w:t>
      </w:r>
      <w:r w:rsidR="007305F7">
        <w:t xml:space="preserve"> </w:t>
      </w:r>
      <w:r w:rsidRPr="007F510E">
        <w:t>judges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prosecutors,</w:t>
      </w:r>
      <w:r w:rsidR="007305F7">
        <w:t xml:space="preserve"> </w:t>
      </w:r>
      <w:r w:rsidRPr="007F510E">
        <w:t>jurists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lawyers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training;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devotes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minimum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courses.</w:t>
      </w:r>
    </w:p>
    <w:p w:rsidR="003D5032" w:rsidRPr="007F510E" w:rsidRDefault="003D5032" w:rsidP="002F0DB2">
      <w:pPr>
        <w:pStyle w:val="SingleTxtG"/>
      </w:pPr>
      <w:r w:rsidRPr="007F510E">
        <w:t>167.</w:t>
      </w:r>
      <w:r w:rsidRPr="007F510E">
        <w:tab/>
        <w:t>The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runs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minimum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</w:t>
      </w:r>
      <w:r w:rsidR="007305F7">
        <w:t xml:space="preserve"> </w:t>
      </w:r>
      <w:r w:rsidRPr="007F510E">
        <w:t>hours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train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subjects,</w:t>
      </w:r>
      <w:r w:rsidR="007305F7">
        <w:t xml:space="preserve"> </w:t>
      </w:r>
      <w:r w:rsidRPr="007F510E">
        <w:t>bearing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mind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said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deal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times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peace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war.</w:t>
      </w:r>
    </w:p>
    <w:p w:rsidR="003D5032" w:rsidRPr="007F510E" w:rsidRDefault="003D5032" w:rsidP="00332D9D">
      <w:pPr>
        <w:pStyle w:val="H23G"/>
      </w:pPr>
      <w:r w:rsidRPr="007F510E">
        <w:tab/>
      </w:r>
      <w:r w:rsidRPr="007F510E">
        <w:tab/>
      </w:r>
      <w:bookmarkStart w:id="30" w:name="_Toc494714071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0"/>
    </w:p>
    <w:p w:rsidR="003D5032" w:rsidRPr="007F510E" w:rsidRDefault="003D5032" w:rsidP="002F0DB2">
      <w:pPr>
        <w:pStyle w:val="SingleTxtG"/>
      </w:pPr>
      <w:r w:rsidRPr="007F510E">
        <w:t>168.</w:t>
      </w:r>
      <w:r w:rsidRPr="007F510E">
        <w:tab/>
        <w:t>The</w:t>
      </w:r>
      <w:r w:rsidR="007305F7">
        <w:t xml:space="preserve"> </w:t>
      </w:r>
      <w:r w:rsidRPr="007F510E">
        <w:t>Hamad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filled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respect,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humanity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patients,</w:t>
      </w:r>
      <w:r w:rsidR="007305F7">
        <w:t xml:space="preserve"> </w:t>
      </w:r>
      <w:r w:rsidRPr="007F510E">
        <w:t>visitors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staff.</w:t>
      </w:r>
      <w:r w:rsidR="007305F7">
        <w:t xml:space="preserve"> </w:t>
      </w:r>
      <w:r w:rsidRPr="007F510E">
        <w:t>Insults,</w:t>
      </w:r>
      <w:r w:rsidR="007305F7">
        <w:t xml:space="preserve"> </w:t>
      </w:r>
      <w:r w:rsidRPr="007F510E">
        <w:t>neglect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ill-treatment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counter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legitimate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children,</w:t>
      </w:r>
      <w:r w:rsidR="007305F7">
        <w:t xml:space="preserve"> </w:t>
      </w:r>
      <w:r w:rsidRPr="007F510E">
        <w:t>adults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individuals.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therefore</w:t>
      </w:r>
      <w:r w:rsidR="007305F7">
        <w:t xml:space="preserve"> </w:t>
      </w:r>
      <w:r w:rsidRPr="007F510E">
        <w:t>endeavours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indelicate</w:t>
      </w:r>
      <w:r w:rsidR="007305F7">
        <w:t xml:space="preserve"> </w:t>
      </w:r>
      <w:r w:rsidRPr="007F510E">
        <w:t>sexual</w:t>
      </w:r>
      <w:r w:rsidR="007305F7">
        <w:t xml:space="preserve"> </w:t>
      </w:r>
      <w:r w:rsidRPr="007F510E">
        <w:t>remarks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requests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sexual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verbal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behaviour</w:t>
      </w:r>
      <w:r w:rsidR="007305F7">
        <w:t xml:space="preserve"> </w:t>
      </w:r>
      <w:r w:rsidRPr="007F510E">
        <w:t>leading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sexual</w:t>
      </w:r>
      <w:r w:rsidR="007305F7">
        <w:t xml:space="preserve"> </w:t>
      </w:r>
      <w:r w:rsidRPr="007F510E">
        <w:t>harassment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representatives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Hamad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families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visitors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staff.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obliges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providers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observe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require</w:t>
      </w:r>
      <w:r w:rsidR="007305F7">
        <w:t xml:space="preserve"> </w:t>
      </w:r>
      <w:r w:rsidRPr="007F510E">
        <w:t>people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suspicion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involving</w:t>
      </w:r>
      <w:r w:rsidR="007305F7">
        <w:t xml:space="preserve"> </w:t>
      </w:r>
      <w:r w:rsidRPr="007F510E">
        <w:t>ill-treatment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neglect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children,</w:t>
      </w:r>
      <w:r w:rsidR="007305F7">
        <w:t xml:space="preserve"> </w:t>
      </w:r>
      <w:r w:rsidRPr="007F510E">
        <w:t>adults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holds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annual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Department,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="00A7245D" w:rsidRPr="007F510E">
        <w:t>paediatricians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recognize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children.</w:t>
      </w:r>
    </w:p>
    <w:p w:rsidR="003D5032" w:rsidRPr="007F510E" w:rsidRDefault="003D5032" w:rsidP="00FE131E">
      <w:pPr>
        <w:pStyle w:val="H23G"/>
      </w:pPr>
      <w:r w:rsidRPr="007F510E">
        <w:tab/>
      </w:r>
      <w:r w:rsidRPr="007F510E">
        <w:tab/>
      </w:r>
      <w:bookmarkStart w:id="31" w:name="_Toc494714072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1"/>
    </w:p>
    <w:p w:rsidR="003D5032" w:rsidRPr="007F510E" w:rsidRDefault="003D5032" w:rsidP="002F0DB2">
      <w:pPr>
        <w:pStyle w:val="SingleTxtG"/>
      </w:pPr>
      <w:r w:rsidRPr="007F510E">
        <w:t>169.</w:t>
      </w:r>
      <w:r w:rsidRPr="007F510E">
        <w:tab/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impact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participants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training,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well-organized</w:t>
      </w:r>
      <w:r w:rsidR="007305F7">
        <w:t xml:space="preserve"> </w:t>
      </w:r>
      <w:r w:rsidRPr="007F510E">
        <w:t>methodological</w:t>
      </w:r>
      <w:r w:rsidR="007305F7">
        <w:t xml:space="preserve"> </w:t>
      </w:r>
      <w:r w:rsidRPr="007F510E">
        <w:t>studies,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707B0A">
      <w:pPr>
        <w:pStyle w:val="Bullet1G"/>
      </w:pPr>
      <w:r w:rsidRPr="007F510E">
        <w:t>Questionnaires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participants</w:t>
      </w:r>
      <w:r w:rsidR="007305F7">
        <w:t xml:space="preserve"> </w:t>
      </w:r>
      <w:r w:rsidRPr="007F510E">
        <w:t>on:</w:t>
      </w:r>
    </w:p>
    <w:p w:rsidR="003D5032" w:rsidRPr="007F510E" w:rsidRDefault="003D5032" w:rsidP="00707B0A">
      <w:pPr>
        <w:pStyle w:val="Bullet2G"/>
      </w:pPr>
      <w:r w:rsidRPr="007F510E">
        <w:t>How</w:t>
      </w:r>
      <w:r w:rsidR="007305F7">
        <w:t xml:space="preserve"> </w:t>
      </w:r>
      <w:r w:rsidRPr="007F510E">
        <w:t>much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benefited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took;</w:t>
      </w:r>
    </w:p>
    <w:p w:rsidR="003D5032" w:rsidRPr="007F510E" w:rsidRDefault="003D5032" w:rsidP="00707B0A">
      <w:pPr>
        <w:pStyle w:val="Bullet2G"/>
      </w:pPr>
      <w:r w:rsidRPr="007F510E">
        <w:lastRenderedPageBreak/>
        <w:t>The</w:t>
      </w:r>
      <w:r w:rsidR="007305F7">
        <w:t xml:space="preserve"> </w:t>
      </w:r>
      <w:r w:rsidRPr="007F510E">
        <w:t>improvement</w:t>
      </w:r>
      <w:r w:rsidR="007305F7">
        <w:t xml:space="preserve"> </w:t>
      </w:r>
      <w:r w:rsidRPr="007F510E">
        <w:t>observed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knowledge,</w:t>
      </w:r>
      <w:r w:rsidR="007305F7">
        <w:t xml:space="preserve"> </w:t>
      </w:r>
      <w:r w:rsidRPr="007F510E">
        <w:t>capacities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skills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lapse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courses;</w:t>
      </w:r>
    </w:p>
    <w:p w:rsidR="003D5032" w:rsidRPr="007F510E" w:rsidRDefault="003D5032" w:rsidP="00707B0A">
      <w:pPr>
        <w:pStyle w:val="Bullet2G"/>
      </w:pPr>
      <w:r w:rsidRPr="007F510E">
        <w:t>The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applying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how</w:t>
      </w:r>
      <w:r w:rsidR="007305F7">
        <w:t xml:space="preserve"> </w:t>
      </w:r>
      <w:r w:rsidRPr="007F510E">
        <w:t>much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benefited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acquired</w:t>
      </w:r>
      <w:r w:rsidR="007305F7">
        <w:t xml:space="preserve"> </w:t>
      </w:r>
      <w:r w:rsidRPr="007F510E">
        <w:t>skills;</w:t>
      </w:r>
    </w:p>
    <w:p w:rsidR="003D5032" w:rsidRPr="007F510E" w:rsidRDefault="003D5032" w:rsidP="00707B0A">
      <w:pPr>
        <w:pStyle w:val="Bullet1G"/>
      </w:pPr>
      <w:r w:rsidRPr="007F510E">
        <w:t>Survey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reactions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opinions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immediate</w:t>
      </w:r>
      <w:r w:rsidR="007305F7">
        <w:t xml:space="preserve"> </w:t>
      </w:r>
      <w:r w:rsidRPr="007F510E">
        <w:t>supervisors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extent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benefited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courses,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impact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enabling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complete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tasks</w:t>
      </w:r>
      <w:r w:rsidR="007305F7">
        <w:t xml:space="preserve"> </w:t>
      </w:r>
      <w:r w:rsidRPr="007F510E">
        <w:t>assigned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requisite</w:t>
      </w:r>
      <w:r w:rsidR="007305F7">
        <w:t xml:space="preserve"> </w:t>
      </w:r>
      <w:r w:rsidRPr="007F510E">
        <w:t>competence.</w:t>
      </w:r>
    </w:p>
    <w:p w:rsidR="003D5032" w:rsidRPr="007F510E" w:rsidRDefault="003D5032" w:rsidP="002F0DB2">
      <w:pPr>
        <w:pStyle w:val="SingleTxtG"/>
      </w:pPr>
      <w:r w:rsidRPr="007F510E">
        <w:t>170.</w:t>
      </w:r>
      <w:r w:rsidRPr="007F510E">
        <w:tab/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Unit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Resources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undertook,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2013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2016,</w:t>
      </w:r>
      <w:r w:rsidR="007305F7">
        <w:t xml:space="preserve"> </w:t>
      </w:r>
      <w:r w:rsidRPr="007F510E">
        <w:t>three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demonstrated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effectiveness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workshops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improving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knowledge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skills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participants,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noticeable</w:t>
      </w:r>
      <w:r w:rsidR="007305F7">
        <w:t xml:space="preserve"> </w:t>
      </w:r>
      <w:r w:rsidRPr="007F510E">
        <w:t>progress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performance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standards.</w:t>
      </w:r>
    </w:p>
    <w:p w:rsidR="003D5032" w:rsidRPr="007F510E" w:rsidRDefault="003D5032" w:rsidP="001279BA">
      <w:pPr>
        <w:pStyle w:val="H1G"/>
      </w:pPr>
      <w:r w:rsidRPr="007F510E">
        <w:tab/>
      </w:r>
      <w:r w:rsidR="001279BA">
        <w:tab/>
      </w:r>
      <w:bookmarkStart w:id="32" w:name="_Toc494714073"/>
      <w:r w:rsidRPr="007F510E">
        <w:t>Article</w:t>
      </w:r>
      <w:r w:rsidR="007305F7">
        <w:t xml:space="preserve"> </w:t>
      </w:r>
      <w:r w:rsidRPr="007F510E">
        <w:t>11</w:t>
      </w:r>
      <w:bookmarkEnd w:id="32"/>
    </w:p>
    <w:p w:rsidR="003D5032" w:rsidRPr="007F510E" w:rsidRDefault="003D5032" w:rsidP="001279BA">
      <w:pPr>
        <w:pStyle w:val="H23G"/>
      </w:pPr>
      <w:r w:rsidRPr="007F510E">
        <w:tab/>
      </w:r>
      <w:r w:rsidRPr="007F510E">
        <w:tab/>
      </w:r>
      <w:bookmarkStart w:id="33" w:name="_Toc494714074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3"/>
    </w:p>
    <w:p w:rsidR="003D5032" w:rsidRPr="007F510E" w:rsidRDefault="003D5032" w:rsidP="002F0DB2">
      <w:pPr>
        <w:pStyle w:val="SingleTxtG"/>
      </w:pPr>
      <w:r w:rsidRPr="007F510E">
        <w:t>171.</w:t>
      </w:r>
      <w:r w:rsidRPr="007F510E">
        <w:tab/>
        <w:t>The</w:t>
      </w:r>
      <w:r w:rsidR="007305F7">
        <w:t xml:space="preserve"> </w:t>
      </w:r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answered</w:t>
      </w:r>
      <w:r w:rsidR="007305F7">
        <w:t xml:space="preserve"> </w:t>
      </w:r>
      <w:r w:rsidRPr="007F510E">
        <w:t>above,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reply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issues.</w:t>
      </w:r>
    </w:p>
    <w:p w:rsidR="003D5032" w:rsidRPr="007F510E" w:rsidRDefault="003D5032" w:rsidP="00BE189E">
      <w:pPr>
        <w:pStyle w:val="H23G"/>
      </w:pPr>
      <w:r w:rsidRPr="007F510E">
        <w:tab/>
      </w:r>
      <w:r w:rsidRPr="007F510E">
        <w:tab/>
      </w:r>
      <w:bookmarkStart w:id="34" w:name="_Toc494714075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17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4"/>
    </w:p>
    <w:p w:rsidR="003D5032" w:rsidRPr="007F510E" w:rsidRDefault="003D5032" w:rsidP="002F0DB2">
      <w:pPr>
        <w:pStyle w:val="SingleTxtG"/>
      </w:pPr>
      <w:r w:rsidRPr="007F510E">
        <w:t>172.</w:t>
      </w:r>
      <w:r w:rsidRPr="007F510E">
        <w:tab/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devotes</w:t>
      </w:r>
      <w:r w:rsidR="007305F7">
        <w:t xml:space="preserve"> </w:t>
      </w:r>
      <w:r w:rsidRPr="007F510E">
        <w:t>great</w:t>
      </w:r>
      <w:r w:rsidR="007305F7">
        <w:t xml:space="preserve"> </w:t>
      </w:r>
      <w:r w:rsidRPr="007F510E">
        <w:t>attention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ill-treatment,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dealing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suspects,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stages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gathering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proof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investigating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offences.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policy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beings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preservation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dignity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officers.</w:t>
      </w:r>
      <w:r w:rsidR="007305F7">
        <w:t xml:space="preserve"> </w:t>
      </w:r>
      <w:r w:rsidRPr="007F510E">
        <w:t>Exemplifying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principle,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save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issued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arrested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treated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way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maintains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dignity,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harmed</w:t>
      </w:r>
      <w:r w:rsidR="007305F7">
        <w:t xml:space="preserve"> </w:t>
      </w:r>
      <w:r w:rsidRPr="007F510E">
        <w:t>physically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morally.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remind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remain</w:t>
      </w:r>
      <w:r w:rsidR="007305F7">
        <w:t xml:space="preserve"> </w:t>
      </w:r>
      <w:r w:rsidRPr="007F510E">
        <w:t>silent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communicate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wishes.</w:t>
      </w:r>
      <w:r w:rsidR="00A7245D">
        <w:t>”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applications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possibility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non-Arab</w:t>
      </w:r>
      <w:r w:rsidR="007305F7">
        <w:t xml:space="preserve"> </w:t>
      </w:r>
      <w:r w:rsidRPr="007F510E">
        <w:t>nationals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making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interpreter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translate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once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sworn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oath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investigated.</w:t>
      </w:r>
      <w:r w:rsidR="007305F7">
        <w:t xml:space="preserve"> </w:t>
      </w:r>
      <w:r w:rsidRPr="007F510E">
        <w:t>Furthermore,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confidential: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73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results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confidential.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Prosecution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assistants,</w:t>
      </w:r>
      <w:r w:rsidR="007305F7">
        <w:t xml:space="preserve"> </w:t>
      </w:r>
      <w:r w:rsidRPr="007F510E">
        <w:t>clerks,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participate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involved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because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jobs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professions,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disclose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confidential</w:t>
      </w:r>
      <w:r w:rsidR="007305F7">
        <w:t xml:space="preserve"> </w:t>
      </w:r>
      <w:r w:rsidRPr="007F510E">
        <w:t>information.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violates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disclosing</w:t>
      </w:r>
      <w:r w:rsidR="007305F7">
        <w:t xml:space="preserve"> </w:t>
      </w:r>
      <w:r w:rsidRPr="007F510E">
        <w:t>confidential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173.</w:t>
      </w:r>
      <w:r w:rsidRPr="007F510E">
        <w:tab/>
        <w:t>In</w:t>
      </w:r>
      <w:r w:rsidR="007305F7">
        <w:t xml:space="preserve"> </w:t>
      </w:r>
      <w:r w:rsidRPr="007F510E">
        <w:t>compliance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justice,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provides,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undertaking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allow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lawyer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ascertain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charges</w:t>
      </w:r>
      <w:r w:rsidR="007305F7">
        <w:t xml:space="preserve"> </w:t>
      </w:r>
      <w:r w:rsidRPr="007F510E">
        <w:t>brought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client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defend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102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suspect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attorney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enabled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review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least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day</w:t>
      </w:r>
      <w:r w:rsidR="007305F7">
        <w:t xml:space="preserve"> </w:t>
      </w:r>
      <w:r w:rsidRPr="007F510E">
        <w:t>prior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examination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confrontation</w:t>
      </w:r>
      <w:r w:rsidR="007305F7">
        <w:t xml:space="preserve"> </w:t>
      </w:r>
      <w:r w:rsidRPr="007F510E">
        <w:t>unless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considers</w:t>
      </w:r>
      <w:r w:rsidR="007305F7">
        <w:t xml:space="preserve"> </w:t>
      </w:r>
      <w:r w:rsidRPr="007F510E">
        <w:t>otherwise.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cases,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separated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attorney</w:t>
      </w:r>
      <w:r w:rsidR="007305F7">
        <w:t xml:space="preserve"> </w:t>
      </w:r>
      <w:r w:rsidRPr="007F510E">
        <w:t>present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during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investigation.</w:t>
      </w:r>
      <w:r w:rsidR="00A7245D">
        <w:t>”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basic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suspects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undertaken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supervision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refers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affiliated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supervision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lastRenderedPageBreak/>
        <w:t>control.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violate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breach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job,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affiliated,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consider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case.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initiation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action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officer,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prejudice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action.</w:t>
      </w:r>
      <w:r w:rsidR="00A7245D">
        <w:t>”</w:t>
      </w:r>
    </w:p>
    <w:p w:rsidR="003D5032" w:rsidRPr="007F510E" w:rsidRDefault="003D5032" w:rsidP="00240176">
      <w:pPr>
        <w:pStyle w:val="H1G"/>
      </w:pPr>
      <w:r w:rsidRPr="007F510E">
        <w:tab/>
      </w:r>
      <w:r w:rsidR="00240176">
        <w:tab/>
      </w:r>
      <w:bookmarkStart w:id="35" w:name="_Toc494714076"/>
      <w:r w:rsidRPr="007F510E">
        <w:t>Articles</w:t>
      </w:r>
      <w:r w:rsidR="007305F7">
        <w:t xml:space="preserve"> </w:t>
      </w:r>
      <w:r w:rsidRPr="007F510E">
        <w:t>12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13</w:t>
      </w:r>
      <w:bookmarkEnd w:id="35"/>
    </w:p>
    <w:p w:rsidR="003D5032" w:rsidRPr="007F510E" w:rsidRDefault="003D5032" w:rsidP="00240176">
      <w:pPr>
        <w:pStyle w:val="H23G"/>
      </w:pPr>
      <w:r w:rsidRPr="007F510E">
        <w:tab/>
      </w:r>
      <w:r w:rsidRPr="007F510E">
        <w:tab/>
      </w:r>
      <w:bookmarkStart w:id="36" w:name="_Toc494714077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18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6"/>
    </w:p>
    <w:p w:rsidR="003D5032" w:rsidRPr="007F510E" w:rsidRDefault="003D5032" w:rsidP="002F0DB2">
      <w:pPr>
        <w:pStyle w:val="SingleTxtG"/>
      </w:pPr>
      <w:r w:rsidRPr="007F510E">
        <w:t>174.</w:t>
      </w:r>
      <w:r w:rsidRPr="007F510E">
        <w:tab/>
        <w:t>The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detained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detention.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set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detainees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languages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detention</w:t>
      </w:r>
      <w:r w:rsidR="007305F7">
        <w:t xml:space="preserve"> </w:t>
      </w:r>
      <w:r w:rsidRPr="007F510E">
        <w:t>headquarters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each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district.</w:t>
      </w:r>
      <w:r w:rsidR="007305F7">
        <w:t xml:space="preserve"> </w:t>
      </w:r>
    </w:p>
    <w:p w:rsidR="003D5032" w:rsidRPr="007F510E" w:rsidRDefault="003D5032" w:rsidP="006E0407">
      <w:pPr>
        <w:pStyle w:val="H1G"/>
      </w:pPr>
      <w:r w:rsidRPr="007F510E">
        <w:tab/>
      </w:r>
      <w:r w:rsidR="006E0407">
        <w:tab/>
      </w:r>
      <w:bookmarkStart w:id="37" w:name="_Toc494714078"/>
      <w:r w:rsidRPr="007F510E">
        <w:t>Article</w:t>
      </w:r>
      <w:r w:rsidR="007305F7">
        <w:t xml:space="preserve"> </w:t>
      </w:r>
      <w:r w:rsidRPr="007F510E">
        <w:t>14</w:t>
      </w:r>
      <w:bookmarkEnd w:id="37"/>
    </w:p>
    <w:p w:rsidR="003D5032" w:rsidRPr="007F510E" w:rsidRDefault="003D5032" w:rsidP="006E0407">
      <w:pPr>
        <w:pStyle w:val="H23G"/>
      </w:pPr>
      <w:r w:rsidRPr="007F510E">
        <w:tab/>
      </w:r>
      <w:r w:rsidRPr="007F510E">
        <w:tab/>
      </w:r>
      <w:bookmarkStart w:id="38" w:name="_Toc494714079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20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8"/>
    </w:p>
    <w:p w:rsidR="003D5032" w:rsidRPr="007F510E" w:rsidRDefault="003D5032" w:rsidP="002F0DB2">
      <w:pPr>
        <w:pStyle w:val="SingleTxtG"/>
      </w:pPr>
      <w:r w:rsidRPr="007F510E">
        <w:t>175.</w:t>
      </w:r>
      <w:r w:rsidRPr="007F510E">
        <w:tab/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Relations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functions,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6679E7">
      <w:pPr>
        <w:pStyle w:val="Bullet1G"/>
      </w:pPr>
      <w:r w:rsidRPr="007F510E">
        <w:t>Receiving,</w:t>
      </w:r>
      <w:r w:rsidR="007305F7">
        <w:t xml:space="preserve"> </w:t>
      </w:r>
      <w:r w:rsidRPr="007F510E">
        <w:t>registering,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examining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disputes;</w:t>
      </w:r>
    </w:p>
    <w:p w:rsidR="003D5032" w:rsidRPr="007F510E" w:rsidRDefault="003D5032" w:rsidP="006679E7">
      <w:pPr>
        <w:pStyle w:val="Bullet1G"/>
      </w:pPr>
      <w:r w:rsidRPr="007F510E">
        <w:t>Building</w:t>
      </w:r>
      <w:r w:rsidR="007305F7">
        <w:t xml:space="preserve"> </w:t>
      </w:r>
      <w:r w:rsidRPr="007F510E">
        <w:t>awareness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employers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advice</w:t>
      </w:r>
      <w:r w:rsidR="007305F7">
        <w:t xml:space="preserve"> </w:t>
      </w:r>
      <w:r w:rsidRPr="007F510E">
        <w:t>thereon;</w:t>
      </w:r>
    </w:p>
    <w:p w:rsidR="003D5032" w:rsidRPr="007F510E" w:rsidRDefault="003D5032" w:rsidP="006679E7">
      <w:pPr>
        <w:pStyle w:val="Bullet1G"/>
      </w:pPr>
      <w:r w:rsidRPr="007F510E">
        <w:t>Seeking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resolve</w:t>
      </w:r>
      <w:r w:rsidR="007305F7">
        <w:t xml:space="preserve"> </w:t>
      </w:r>
      <w:r w:rsidRPr="007F510E">
        <w:t>disputes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employers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private</w:t>
      </w:r>
      <w:r w:rsidR="007305F7">
        <w:t xml:space="preserve"> </w:t>
      </w:r>
      <w:r w:rsidRPr="007F510E">
        <w:t>sector,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referring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proves</w:t>
      </w:r>
      <w:r w:rsidR="007305F7">
        <w:t xml:space="preserve"> </w:t>
      </w:r>
      <w:r w:rsidRPr="007F510E">
        <w:t>difficult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resolve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amicably,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regulations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force;</w:t>
      </w:r>
    </w:p>
    <w:p w:rsidR="003D5032" w:rsidRPr="007F510E" w:rsidRDefault="003D5032" w:rsidP="006679E7">
      <w:pPr>
        <w:pStyle w:val="Bullet1G"/>
      </w:pP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functions,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6679E7">
      <w:pPr>
        <w:pStyle w:val="Bullet2G"/>
      </w:pPr>
      <w:r w:rsidRPr="007F510E">
        <w:tab/>
        <w:t>Monitoring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plan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inspections;</w:t>
      </w:r>
    </w:p>
    <w:p w:rsidR="003D5032" w:rsidRPr="007F510E" w:rsidRDefault="003D5032" w:rsidP="006679E7">
      <w:pPr>
        <w:pStyle w:val="Bullet2G"/>
      </w:pPr>
      <w:r w:rsidRPr="007F510E">
        <w:tab/>
        <w:t>Undertaking</w:t>
      </w:r>
      <w:r w:rsidR="007305F7">
        <w:t xml:space="preserve"> </w:t>
      </w:r>
      <w:r w:rsidRPr="007F510E">
        <w:t>regular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surprise</w:t>
      </w:r>
      <w:r w:rsidR="007305F7">
        <w:t xml:space="preserve"> </w:t>
      </w:r>
      <w:r w:rsidRPr="007F510E">
        <w:t>inspections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workplaces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application</w:t>
      </w:r>
      <w:r w:rsidR="007305F7">
        <w:t xml:space="preserve"> </w:t>
      </w:r>
      <w:r w:rsidRPr="007F510E">
        <w:t>decisions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implemented.</w:t>
      </w:r>
    </w:p>
    <w:p w:rsidR="003D5032" w:rsidRPr="007F510E" w:rsidRDefault="003D5032" w:rsidP="002F0DB2">
      <w:pPr>
        <w:pStyle w:val="SingleTxtG"/>
      </w:pPr>
      <w:r w:rsidRPr="007F510E">
        <w:t>176.</w:t>
      </w:r>
      <w:r w:rsidRPr="007F510E">
        <w:tab/>
        <w:t>Qatar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rapid</w:t>
      </w:r>
      <w:r w:rsidR="007305F7">
        <w:t xml:space="preserve"> </w:t>
      </w:r>
      <w:r w:rsidRPr="007F510E">
        <w:t>resolution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disputes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endeavours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simplify</w:t>
      </w:r>
      <w:r w:rsidR="007305F7">
        <w:t xml:space="preserve"> </w:t>
      </w:r>
      <w:r w:rsidRPr="007F510E">
        <w:t>procedures.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bound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disputes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week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lodging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complaint,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enable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exercise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Commercial</w:t>
      </w:r>
      <w:r w:rsidR="007305F7">
        <w:t xml:space="preserve"> </w:t>
      </w:r>
      <w:r w:rsidRPr="007F510E">
        <w:t>Litigation,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1990,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64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2004.</w:t>
      </w:r>
    </w:p>
    <w:p w:rsidR="003D5032" w:rsidRPr="007F510E" w:rsidRDefault="003D5032" w:rsidP="002F0DB2">
      <w:pPr>
        <w:pStyle w:val="SingleTxtG"/>
      </w:pPr>
      <w:r w:rsidRPr="007F510E">
        <w:t>177.</w:t>
      </w:r>
      <w:r w:rsidRPr="007F510E">
        <w:tab/>
        <w:t>The</w:t>
      </w:r>
      <w:r w:rsidR="007305F7">
        <w:t xml:space="preserve"> </w:t>
      </w:r>
      <w:r w:rsidRPr="007F510E">
        <w:t>esteemed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Ministers,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regular</w:t>
      </w:r>
      <w:r w:rsidR="007305F7">
        <w:t xml:space="preserve"> </w:t>
      </w:r>
      <w:r w:rsidRPr="007F510E">
        <w:t>meeting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2016,</w:t>
      </w:r>
      <w:r w:rsidR="007305F7">
        <w:t xml:space="preserve"> </w:t>
      </w:r>
      <w:r w:rsidRPr="007F510E">
        <w:t>agreed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amend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had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workers</w:t>
      </w:r>
      <w:r w:rsidR="00A7245D">
        <w:t>’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simplifying</w:t>
      </w:r>
      <w:r w:rsidR="007305F7">
        <w:t xml:space="preserve"> </w:t>
      </w:r>
      <w:r w:rsidRPr="007F510E">
        <w:t>litigation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disputes.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concerned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establishment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committees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resolve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disputes,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presided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judge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instance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selected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Supreme</w:t>
      </w:r>
      <w:r w:rsidR="007305F7">
        <w:t xml:space="preserve"> </w:t>
      </w:r>
      <w:r w:rsidRPr="007F510E">
        <w:t>Judiciary</w:t>
      </w:r>
      <w:r w:rsidR="007305F7">
        <w:t xml:space="preserve"> </w:t>
      </w:r>
      <w:r w:rsidRPr="007F510E">
        <w:t>Council,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employees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members,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proposed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minister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experts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accountancy.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rule,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matter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urgency,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three</w:t>
      </w:r>
      <w:r w:rsidR="007305F7">
        <w:t xml:space="preserve"> </w:t>
      </w:r>
      <w:r w:rsidRPr="007F510E">
        <w:t>weeks,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disputes</w:t>
      </w:r>
      <w:r w:rsidR="007305F7">
        <w:t xml:space="preserve"> </w:t>
      </w:r>
      <w:r w:rsidRPr="007F510E">
        <w:t>arising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contracts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dispute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resolved</w:t>
      </w:r>
      <w:r w:rsidR="007305F7">
        <w:t xml:space="preserve"> </w:t>
      </w:r>
      <w:r w:rsidRPr="007F510E">
        <w:t>amicably.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parties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appeal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final</w:t>
      </w:r>
      <w:r w:rsidR="007305F7">
        <w:t xml:space="preserve"> </w:t>
      </w:r>
      <w:r w:rsidRPr="007F510E">
        <w:t>decisions</w:t>
      </w:r>
      <w:r w:rsidR="007305F7">
        <w:t xml:space="preserve"> </w:t>
      </w:r>
      <w:r w:rsidRPr="007F510E">
        <w:t>handed</w:t>
      </w:r>
      <w:r w:rsidR="007305F7">
        <w:t xml:space="preserve"> </w:t>
      </w:r>
      <w:r w:rsidRPr="007F510E">
        <w:t>down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Dispute</w:t>
      </w:r>
      <w:r w:rsidR="007305F7">
        <w:t xml:space="preserve"> </w:t>
      </w:r>
      <w:r w:rsidRPr="007F510E">
        <w:t>Appeals</w:t>
      </w:r>
      <w:r w:rsidR="007305F7">
        <w:t xml:space="preserve"> </w:t>
      </w:r>
      <w:r w:rsidRPr="007F510E">
        <w:t>Committee,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presided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judge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appeals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selected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Supreme</w:t>
      </w:r>
      <w:r w:rsidR="007305F7">
        <w:t xml:space="preserve"> </w:t>
      </w:r>
      <w:r w:rsidRPr="007F510E">
        <w:t>Judiciary</w:t>
      </w:r>
      <w:r w:rsidR="007305F7">
        <w:t xml:space="preserve"> </w:t>
      </w:r>
      <w:r w:rsidRPr="007F510E">
        <w:t>Council,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members</w:t>
      </w:r>
      <w:r w:rsidR="007305F7">
        <w:t xml:space="preserve"> </w:t>
      </w:r>
      <w:r w:rsidRPr="007F510E">
        <w:t>proposed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minister,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days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issuance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pronounced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parties,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announcement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absentia.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final</w:t>
      </w:r>
      <w:r w:rsidR="007305F7">
        <w:t xml:space="preserve"> </w:t>
      </w:r>
      <w:r w:rsidRPr="007F510E">
        <w:t>decisions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expedited</w:t>
      </w:r>
      <w:r w:rsidR="007305F7">
        <w:t xml:space="preserve"> </w:t>
      </w:r>
      <w:r w:rsidRPr="007F510E">
        <w:lastRenderedPageBreak/>
        <w:t>enforceability,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Resolution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Dispute</w:t>
      </w:r>
      <w:r w:rsidR="007305F7">
        <w:t xml:space="preserve"> </w:t>
      </w:r>
      <w:r w:rsidRPr="007F510E">
        <w:t>Appeals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halt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decisions.</w:t>
      </w:r>
    </w:p>
    <w:p w:rsidR="003D5032" w:rsidRPr="007F510E" w:rsidRDefault="003D5032" w:rsidP="002F0DB2">
      <w:pPr>
        <w:pStyle w:val="SingleTxtG"/>
      </w:pPr>
      <w:r w:rsidRPr="007F510E">
        <w:t>178.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apparatus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electronic</w:t>
      </w:r>
      <w:r w:rsidR="007305F7">
        <w:t xml:space="preserve"> </w:t>
      </w:r>
      <w:r w:rsidRPr="007F510E">
        <w:t>self-service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department,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makes</w:t>
      </w:r>
      <w:r w:rsidR="007305F7">
        <w:t xml:space="preserve"> </w:t>
      </w:r>
      <w:r w:rsidRPr="007F510E">
        <w:t>things</w:t>
      </w:r>
      <w:r w:rsidR="007305F7">
        <w:t xml:space="preserve"> </w:t>
      </w:r>
      <w:r w:rsidRPr="007F510E">
        <w:t>easier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located</w:t>
      </w:r>
      <w:r w:rsidR="007305F7">
        <w:t xml:space="preserve"> </w:t>
      </w:r>
      <w:r w:rsidRPr="007F510E">
        <w:t>away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Doha.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electronic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translated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main</w:t>
      </w:r>
      <w:r w:rsidR="007305F7">
        <w:t xml:space="preserve"> </w:t>
      </w:r>
      <w:r w:rsidRPr="007F510E">
        <w:t>languages</w:t>
      </w:r>
      <w:r w:rsidR="007305F7">
        <w:t xml:space="preserve"> </w:t>
      </w:r>
      <w:r w:rsidRPr="007F510E">
        <w:t>spoken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179.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offices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parts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needed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immigrant</w:t>
      </w:r>
      <w:r w:rsidR="007305F7">
        <w:t xml:space="preserve"> </w:t>
      </w:r>
      <w:r w:rsidRPr="007F510E">
        <w:t>workers.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resolved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employers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calling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employer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asking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parties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attend.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aspects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explained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parties,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employer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bound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grant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well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towards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employer.</w:t>
      </w:r>
    </w:p>
    <w:p w:rsidR="003D5032" w:rsidRPr="007F510E" w:rsidRDefault="003D5032" w:rsidP="002F0DB2">
      <w:pPr>
        <w:pStyle w:val="SingleTxtG"/>
      </w:pPr>
      <w:r w:rsidRPr="007F510E">
        <w:t>180.</w:t>
      </w:r>
      <w:r w:rsidRPr="007F510E">
        <w:tab/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launched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hotline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telephone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email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respond</w:t>
      </w:r>
      <w:r w:rsidR="007305F7">
        <w:t xml:space="preserve"> </w:t>
      </w:r>
      <w:r w:rsidRPr="007F510E">
        <w:t>immediately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queries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workers.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received</w:t>
      </w:r>
      <w:r w:rsidR="007305F7">
        <w:t xml:space="preserve"> </w:t>
      </w:r>
      <w:r w:rsidRPr="007F510E">
        <w:t>more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20,000</w:t>
      </w:r>
      <w:r w:rsidR="007305F7">
        <w:t xml:space="preserve"> </w:t>
      </w:r>
      <w:r w:rsidRPr="007F510E">
        <w:t>queries</w:t>
      </w:r>
      <w:r w:rsidR="007305F7">
        <w:t xml:space="preserve"> </w:t>
      </w:r>
      <w:r w:rsidRPr="007F510E">
        <w:t>through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hotline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departments.</w:t>
      </w:r>
      <w:r w:rsidR="007305F7">
        <w:t xml:space="preserve"> </w:t>
      </w:r>
      <w:r w:rsidRPr="007F510E">
        <w:t>Accounts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opened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media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facilitate</w:t>
      </w:r>
      <w:r w:rsidR="007305F7">
        <w:t xml:space="preserve"> </w:t>
      </w:r>
      <w:r w:rsidRPr="007F510E">
        <w:t>communication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authorities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need.</w:t>
      </w:r>
    </w:p>
    <w:p w:rsidR="003D5032" w:rsidRPr="007F510E" w:rsidRDefault="003D5032" w:rsidP="002F0DB2">
      <w:pPr>
        <w:pStyle w:val="SingleTxtG"/>
      </w:pPr>
      <w:r w:rsidRPr="007F510E">
        <w:t>181.</w:t>
      </w:r>
      <w:r w:rsidRPr="007F510E">
        <w:tab/>
        <w:t>As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above,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offices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getting</w:t>
      </w:r>
      <w:r w:rsidR="007305F7">
        <w:t xml:space="preserve"> </w:t>
      </w:r>
      <w:r w:rsidRPr="007F510E">
        <w:t>rapid</w:t>
      </w:r>
      <w:r w:rsidR="007305F7">
        <w:t xml:space="preserve"> </w:t>
      </w:r>
      <w:r w:rsidRPr="007F510E">
        <w:t>decisions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examining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complaints.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lodged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inheritors</w:t>
      </w:r>
      <w:r w:rsidR="007305F7">
        <w:t xml:space="preserve"> </w:t>
      </w:r>
      <w:r w:rsidRPr="007F510E">
        <w:t>requesting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arising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contracts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examined</w:t>
      </w:r>
      <w:r w:rsidR="007305F7">
        <w:t xml:space="preserve"> </w:t>
      </w:r>
      <w:r w:rsidRPr="007F510E">
        <w:t>rapidly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exempt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duties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2014.</w:t>
      </w:r>
    </w:p>
    <w:p w:rsidR="003D5032" w:rsidRPr="007F510E" w:rsidRDefault="003D5032" w:rsidP="002F0DB2">
      <w:pPr>
        <w:pStyle w:val="SingleTxtG"/>
      </w:pPr>
      <w:r w:rsidRPr="007F510E">
        <w:t>182.</w:t>
      </w:r>
      <w:r w:rsidRPr="007F510E">
        <w:tab/>
        <w:t>An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wanting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lodge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complaints;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charge.</w:t>
      </w:r>
    </w:p>
    <w:p w:rsidR="003D5032" w:rsidRPr="007F510E" w:rsidRDefault="003D5032" w:rsidP="002F0DB2">
      <w:pPr>
        <w:pStyle w:val="SingleTxtG"/>
      </w:pPr>
      <w:r w:rsidRPr="007F510E">
        <w:t>183.</w:t>
      </w:r>
      <w:r w:rsidRPr="007F510E">
        <w:tab/>
        <w:t>Qatar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update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guaranteeing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contractual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Entry,</w:t>
      </w:r>
      <w:r w:rsidR="007305F7">
        <w:t xml:space="preserve"> </w:t>
      </w:r>
      <w:r w:rsidRPr="007F510E">
        <w:t>Exit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Expatriates.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authorize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minister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deputy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transfer</w:t>
      </w:r>
      <w:r w:rsidR="007305F7">
        <w:t xml:space="preserve"> </w:t>
      </w:r>
      <w:r w:rsidRPr="007F510E">
        <w:t>temporarily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complaint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employer,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authorize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transfer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expatriate</w:t>
      </w:r>
      <w:r w:rsidR="007305F7">
        <w:t xml:space="preserve"> </w:t>
      </w:r>
      <w:r w:rsidRPr="007F510E">
        <w:t>worker,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does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apply,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employer,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arbitrariness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employer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substantiated,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authorize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transfer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interest.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reasons,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agreement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minister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deputy,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authorization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allowed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transfer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applies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employer,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maintains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184.</w:t>
      </w:r>
      <w:r w:rsidRPr="007F510E">
        <w:tab/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Inspection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inspects</w:t>
      </w:r>
      <w:r w:rsidR="007305F7">
        <w:t xml:space="preserve"> </w:t>
      </w:r>
      <w:r w:rsidRPr="007F510E">
        <w:t>workplaces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application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ministerial</w:t>
      </w:r>
      <w:r w:rsidR="007305F7">
        <w:t xml:space="preserve"> </w:t>
      </w:r>
      <w:r w:rsidRPr="007F510E">
        <w:t>decisions</w:t>
      </w:r>
      <w:r w:rsidR="007305F7">
        <w:t xml:space="preserve"> </w:t>
      </w:r>
      <w:r w:rsidRPr="007F510E">
        <w:t>implementing</w:t>
      </w:r>
      <w:r w:rsidR="007305F7">
        <w:t xml:space="preserve"> </w:t>
      </w:r>
      <w:r w:rsidRPr="007F510E">
        <w:t>it,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exercise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financial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health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safety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places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residence.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185.</w:t>
      </w:r>
      <w:r w:rsidRPr="007F510E">
        <w:tab/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released</w:t>
      </w:r>
      <w:r w:rsidR="007305F7">
        <w:t xml:space="preserve"> </w:t>
      </w:r>
      <w:r w:rsidRPr="007F510E">
        <w:t>prisoners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pioneering</w:t>
      </w:r>
      <w:r w:rsidR="007305F7">
        <w:t xml:space="preserve"> </w:t>
      </w:r>
      <w:r w:rsidRPr="007F510E">
        <w:t>community</w:t>
      </w:r>
      <w:r w:rsidR="007305F7">
        <w:t xml:space="preserve"> </w:t>
      </w:r>
      <w:r w:rsidRPr="007F510E">
        <w:t>initiative</w:t>
      </w:r>
      <w:r w:rsidR="007305F7">
        <w:t xml:space="preserve"> </w:t>
      </w:r>
      <w:r w:rsidRPr="007F510E">
        <w:t>using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high-performance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highly</w:t>
      </w:r>
      <w:r w:rsidR="007305F7">
        <w:t xml:space="preserve"> </w:t>
      </w:r>
      <w:r w:rsidRPr="007F510E">
        <w:t>professional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methodology.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rehabilitate</w:t>
      </w:r>
      <w:r w:rsidR="007305F7">
        <w:t xml:space="preserve"> </w:t>
      </w:r>
      <w:r w:rsidRPr="007F510E">
        <w:t>released</w:t>
      </w:r>
      <w:r w:rsidR="007305F7">
        <w:t xml:space="preserve"> </w:t>
      </w:r>
      <w:r w:rsidRPr="007F510E">
        <w:t>prisoners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reinsert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community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served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sentence,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authorities.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prepares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reinsertion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released</w:t>
      </w:r>
      <w:r w:rsidR="007305F7">
        <w:t xml:space="preserve"> </w:t>
      </w:r>
      <w:r w:rsidRPr="007F510E">
        <w:t>prisoners</w:t>
      </w:r>
      <w:r w:rsidR="007305F7">
        <w:t xml:space="preserve"> </w:t>
      </w:r>
      <w:r w:rsidRPr="007F510E">
        <w:t>once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served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sentence.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186.</w:t>
      </w:r>
      <w:r w:rsidRPr="007F510E">
        <w:tab/>
        <w:t>This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society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modern</w:t>
      </w:r>
      <w:r w:rsidR="007305F7">
        <w:t xml:space="preserve"> </w:t>
      </w:r>
      <w:r w:rsidRPr="007F510E">
        <w:t>one,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addresses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phenomena</w:t>
      </w:r>
      <w:r w:rsidR="007305F7">
        <w:t xml:space="preserve"> </w:t>
      </w:r>
      <w:r w:rsidRPr="007F510E">
        <w:t>wisely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progressively,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reform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applied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tandem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economic,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cultural</w:t>
      </w:r>
      <w:r w:rsidR="007305F7">
        <w:t xml:space="preserve"> </w:t>
      </w:r>
      <w:r w:rsidRPr="007F510E">
        <w:t>advancement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way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fields,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aspect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lead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escalation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neglected.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active</w:t>
      </w:r>
      <w:r w:rsidR="007305F7">
        <w:t xml:space="preserve"> </w:t>
      </w:r>
      <w:r w:rsidRPr="007F510E">
        <w:t>partners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Affairs.</w:t>
      </w:r>
    </w:p>
    <w:p w:rsidR="003D5032" w:rsidRPr="007F510E" w:rsidRDefault="003D5032" w:rsidP="002F0DB2">
      <w:pPr>
        <w:pStyle w:val="SingleTxtG"/>
      </w:pPr>
      <w:r w:rsidRPr="007F510E">
        <w:lastRenderedPageBreak/>
        <w:t>187.</w:t>
      </w:r>
      <w:r w:rsidRPr="007F510E">
        <w:tab/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objectives,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moderating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outlooks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individuals,</w:t>
      </w:r>
      <w:r w:rsidR="007305F7">
        <w:t xml:space="preserve"> </w:t>
      </w:r>
      <w:r w:rsidRPr="007F510E">
        <w:t>refining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disposition,</w:t>
      </w:r>
      <w:r w:rsidR="007305F7">
        <w:t xml:space="preserve"> </w:t>
      </w:r>
      <w:r w:rsidRPr="007F510E">
        <w:t>requalifying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ordinary</w:t>
      </w:r>
      <w:r w:rsidR="007305F7">
        <w:t xml:space="preserve"> </w:t>
      </w:r>
      <w:r w:rsidRPr="007F510E">
        <w:t>life,</w:t>
      </w:r>
      <w:r w:rsidR="007305F7">
        <w:t xml:space="preserve"> </w:t>
      </w:r>
      <w:r w:rsidRPr="007F510E">
        <w:t>bringing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back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respecting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complying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include</w:t>
      </w:r>
      <w:r w:rsidR="007305F7">
        <w:t xml:space="preserve"> </w:t>
      </w:r>
      <w:r w:rsidRPr="007F510E">
        <w:t>laws,</w:t>
      </w:r>
      <w:r w:rsidR="007305F7">
        <w:t xml:space="preserve"> </w:t>
      </w:r>
      <w:r w:rsidRPr="007F510E">
        <w:t>customs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traditions.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188.</w:t>
      </w:r>
      <w:r w:rsidRPr="007F510E">
        <w:tab/>
        <w:t>The</w:t>
      </w:r>
      <w:r w:rsidR="007305F7">
        <w:t xml:space="preserve"> </w:t>
      </w:r>
      <w:r w:rsidRPr="007F510E">
        <w:t>establishment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initiative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since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helping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service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recover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abilities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powers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lost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living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isolation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community,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recover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acquire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skills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post-prison</w:t>
      </w:r>
      <w:r w:rsidR="007305F7">
        <w:t xml:space="preserve"> </w:t>
      </w:r>
      <w:r w:rsidRPr="007F510E">
        <w:t>life.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prepares</w:t>
      </w:r>
      <w:r w:rsidR="007305F7">
        <w:t xml:space="preserve"> </w:t>
      </w:r>
      <w:r w:rsidRPr="007F510E">
        <w:t>ongoing</w:t>
      </w:r>
      <w:r w:rsidR="007305F7">
        <w:t xml:space="preserve"> </w:t>
      </w:r>
      <w:r w:rsidRPr="007F510E">
        <w:t>studies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prisoners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spend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prison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gauge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impact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prison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reinserted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community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awareness-building,</w:t>
      </w:r>
      <w:r w:rsidR="007305F7">
        <w:t xml:space="preserve"> </w:t>
      </w:r>
      <w:r w:rsidRPr="007F510E">
        <w:t>cultural,</w:t>
      </w:r>
      <w:r w:rsidR="007305F7">
        <w:t xml:space="preserve"> </w:t>
      </w:r>
      <w:r w:rsidRPr="007F510E">
        <w:t>educational,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religious</w:t>
      </w:r>
      <w:r w:rsidR="007305F7">
        <w:t xml:space="preserve"> </w:t>
      </w:r>
      <w:r w:rsidRPr="007F510E">
        <w:t>programmes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prison</w:t>
      </w:r>
      <w:r w:rsidR="007305F7">
        <w:t xml:space="preserve"> </w:t>
      </w:r>
      <w:r w:rsidRPr="007F510E">
        <w:t>itself.</w:t>
      </w:r>
    </w:p>
    <w:p w:rsidR="003D5032" w:rsidRPr="007F510E" w:rsidRDefault="003D5032" w:rsidP="00297FCC">
      <w:pPr>
        <w:pStyle w:val="H23G"/>
      </w:pPr>
      <w:r w:rsidRPr="007F510E">
        <w:tab/>
      </w:r>
      <w:r w:rsidRPr="007F510E">
        <w:tab/>
      </w:r>
      <w:bookmarkStart w:id="39" w:name="_Toc494714080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20</w:t>
      </w:r>
      <w:r w:rsidR="007305F7">
        <w:t xml:space="preserve"> </w:t>
      </w:r>
      <w:r w:rsidRPr="007F510E">
        <w:t>(d)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39"/>
    </w:p>
    <w:p w:rsidR="003D5032" w:rsidRPr="007F510E" w:rsidRDefault="003D5032" w:rsidP="002F0DB2">
      <w:pPr>
        <w:pStyle w:val="SingleTxtG"/>
      </w:pPr>
      <w:r w:rsidRPr="007F510E">
        <w:t>189.</w:t>
      </w:r>
      <w:r w:rsidRPr="007F510E">
        <w:tab/>
        <w:t>The</w:t>
      </w:r>
      <w:r w:rsidR="007305F7">
        <w:t xml:space="preserve"> </w:t>
      </w:r>
      <w:r w:rsidRPr="007F510E">
        <w:t>Hamad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Corporation</w:t>
      </w:r>
      <w:r w:rsidR="007305F7">
        <w:t xml:space="preserve"> </w:t>
      </w:r>
      <w:r w:rsidRPr="007F510E">
        <w:t>determines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immediate</w:t>
      </w:r>
      <w:r w:rsidR="007305F7">
        <w:t xml:space="preserve"> </w:t>
      </w:r>
      <w:r w:rsidRPr="007F510E">
        <w:t>needs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transfers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different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avoid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subjected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further</w:t>
      </w:r>
      <w:r w:rsidR="007305F7">
        <w:t xml:space="preserve"> </w:t>
      </w:r>
      <w:r w:rsidRPr="007F510E">
        <w:t>attacks.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confidential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private</w:t>
      </w:r>
      <w:r w:rsidR="007305F7">
        <w:t xml:space="preserve"> </w:t>
      </w:r>
      <w:r w:rsidRPr="007F510E">
        <w:t>place</w:t>
      </w:r>
      <w:r w:rsidR="007305F7">
        <w:t xml:space="preserve"> </w:t>
      </w:r>
      <w:r w:rsidRPr="007F510E">
        <w:t>needs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identified.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needs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inform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requires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ill-treatment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what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do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team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informed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ill-treatment.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health-care</w:t>
      </w:r>
      <w:r w:rsidR="007305F7">
        <w:t xml:space="preserve"> </w:t>
      </w:r>
      <w:r w:rsidRPr="007F510E">
        <w:t>provider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present.</w:t>
      </w:r>
    </w:p>
    <w:p w:rsidR="003D5032" w:rsidRPr="007F510E" w:rsidRDefault="003D5032" w:rsidP="002F0DB2">
      <w:pPr>
        <w:pStyle w:val="SingleTxtG"/>
      </w:pPr>
      <w:r w:rsidRPr="007F510E">
        <w:t>190.</w:t>
      </w:r>
      <w:r w:rsidRPr="007F510E">
        <w:tab/>
        <w:t>Health-care</w:t>
      </w:r>
      <w:r w:rsidR="007305F7">
        <w:t xml:space="preserve"> </w:t>
      </w:r>
      <w:r w:rsidRPr="007F510E">
        <w:t>providers</w:t>
      </w:r>
      <w:r w:rsidR="007305F7">
        <w:t xml:space="preserve"> </w:t>
      </w:r>
      <w:r w:rsidRPr="007F510E">
        <w:t>must:</w:t>
      </w:r>
    </w:p>
    <w:p w:rsidR="003D5032" w:rsidRPr="007F510E" w:rsidRDefault="003D5032" w:rsidP="00297FCC">
      <w:pPr>
        <w:pStyle w:val="SingleTxtG"/>
        <w:ind w:left="1701"/>
      </w:pPr>
      <w:r w:rsidRPr="007F510E">
        <w:t>1.</w:t>
      </w:r>
      <w:r w:rsidRPr="007F510E">
        <w:tab/>
        <w:t>Refrain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expressing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shock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criticizing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members,</w:t>
      </w:r>
      <w:r w:rsidR="007305F7">
        <w:t xml:space="preserve"> </w:t>
      </w:r>
      <w:r w:rsidRPr="007F510E">
        <w:t>families,</w:t>
      </w:r>
      <w:r w:rsidR="007305F7">
        <w:t xml:space="preserve"> </w:t>
      </w:r>
      <w:r w:rsidRPr="007F510E">
        <w:t>guardians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close</w:t>
      </w:r>
      <w:r w:rsidR="007305F7">
        <w:t xml:space="preserve"> </w:t>
      </w:r>
      <w:r w:rsidRPr="007F510E">
        <w:t>relatives;</w:t>
      </w:r>
    </w:p>
    <w:p w:rsidR="003D5032" w:rsidRPr="007F510E" w:rsidRDefault="003D5032" w:rsidP="00297FCC">
      <w:pPr>
        <w:pStyle w:val="SingleTxtG"/>
        <w:ind w:left="1701"/>
      </w:pPr>
      <w:r w:rsidRPr="007F510E">
        <w:t>2.</w:t>
      </w:r>
      <w:r w:rsidRPr="007F510E">
        <w:tab/>
        <w:t>Use</w:t>
      </w:r>
      <w:r w:rsidR="007305F7">
        <w:t xml:space="preserve"> </w:t>
      </w:r>
      <w:r w:rsidRPr="007F510E">
        <w:t>simple,</w:t>
      </w:r>
      <w:r w:rsidR="007305F7">
        <w:t xml:space="preserve"> </w:t>
      </w:r>
      <w:r w:rsidRPr="007F510E">
        <w:t>clear</w:t>
      </w:r>
      <w:r w:rsidR="007305F7">
        <w:t xml:space="preserve"> </w:t>
      </w:r>
      <w:r w:rsidRPr="007F510E">
        <w:t>vocabulary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discussing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parts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body;</w:t>
      </w:r>
    </w:p>
    <w:p w:rsidR="003D5032" w:rsidRPr="007F510E" w:rsidRDefault="003D5032" w:rsidP="00297FCC">
      <w:pPr>
        <w:pStyle w:val="SingleTxtG"/>
        <w:ind w:left="1701"/>
      </w:pPr>
      <w:r w:rsidRPr="007F510E">
        <w:t>3.</w:t>
      </w:r>
      <w:r w:rsidRPr="007F510E">
        <w:tab/>
        <w:t>Avoid</w:t>
      </w:r>
      <w:r w:rsidR="007305F7">
        <w:t xml:space="preserve"> </w:t>
      </w:r>
      <w:r w:rsidRPr="007F510E">
        <w:t>using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tendentious</w:t>
      </w:r>
      <w:r w:rsidR="007305F7">
        <w:t xml:space="preserve"> </w:t>
      </w:r>
      <w:r w:rsidRPr="007F510E">
        <w:t>expressions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distort</w:t>
      </w:r>
      <w:r w:rsidR="007305F7">
        <w:t xml:space="preserve"> </w:t>
      </w:r>
      <w:r w:rsidRPr="007F510E">
        <w:t>information;</w:t>
      </w:r>
    </w:p>
    <w:p w:rsidR="003D5032" w:rsidRPr="007F510E" w:rsidRDefault="003D5032" w:rsidP="00297FCC">
      <w:pPr>
        <w:pStyle w:val="SingleTxtG"/>
        <w:ind w:left="1701"/>
      </w:pPr>
      <w:r w:rsidRPr="007F510E">
        <w:t>4.</w:t>
      </w:r>
      <w:r w:rsidRPr="007F510E">
        <w:tab/>
        <w:t>Stress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guardian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done</w:t>
      </w:r>
      <w:r w:rsidR="007305F7">
        <w:t xml:space="preserve"> </w:t>
      </w:r>
      <w:r w:rsidRPr="007F510E">
        <w:t>what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could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correct</w:t>
      </w:r>
      <w:r w:rsidR="007305F7">
        <w:t xml:space="preserve"> </w:t>
      </w:r>
      <w:r w:rsidRPr="007F510E">
        <w:t>fashion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ill-treatment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occurred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because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mistake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blamed;</w:t>
      </w:r>
    </w:p>
    <w:p w:rsidR="003D5032" w:rsidRPr="007F510E" w:rsidRDefault="003D5032" w:rsidP="00297FCC">
      <w:pPr>
        <w:pStyle w:val="SingleTxtG"/>
        <w:ind w:left="1701"/>
      </w:pPr>
      <w:r w:rsidRPr="007F510E">
        <w:t>5.</w:t>
      </w:r>
      <w:r w:rsidRPr="007F510E">
        <w:tab/>
        <w:t>Provide</w:t>
      </w:r>
      <w:r w:rsidR="007305F7">
        <w:t xml:space="preserve"> </w:t>
      </w:r>
      <w:r w:rsidRPr="007F510E">
        <w:t>continuous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environment</w:t>
      </w:r>
      <w:r w:rsidR="007305F7">
        <w:t xml:space="preserve"> </w:t>
      </w:r>
      <w:r w:rsidRPr="007F510E">
        <w:t>conducive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treatment,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relationship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victims</w:t>
      </w:r>
      <w:r w:rsidR="00A7245D">
        <w:t>’</w:t>
      </w:r>
      <w:r w:rsidR="007305F7">
        <w:t xml:space="preserve"> </w:t>
      </w:r>
      <w:r w:rsidRPr="007F510E">
        <w:t>guardians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vulnerable</w:t>
      </w:r>
      <w:r w:rsidR="007305F7">
        <w:t xml:space="preserve"> </w:t>
      </w:r>
      <w:r w:rsidRPr="007F510E">
        <w:t>categories;</w:t>
      </w:r>
    </w:p>
    <w:p w:rsidR="003D5032" w:rsidRPr="007F510E" w:rsidRDefault="003D5032" w:rsidP="00297FCC">
      <w:pPr>
        <w:pStyle w:val="SingleTxtG"/>
        <w:ind w:left="1701"/>
      </w:pPr>
      <w:r w:rsidRPr="007F510E">
        <w:t>6.</w:t>
      </w:r>
      <w:r w:rsidRPr="007F510E">
        <w:tab/>
        <w:t>Provide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nurses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adults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children;</w:t>
      </w:r>
    </w:p>
    <w:p w:rsidR="003D5032" w:rsidRPr="007F510E" w:rsidRDefault="003D5032" w:rsidP="00297FCC">
      <w:pPr>
        <w:pStyle w:val="SingleTxtG"/>
        <w:ind w:left="1701"/>
      </w:pPr>
      <w:r w:rsidRPr="007F510E">
        <w:t>7.</w:t>
      </w:r>
      <w:r w:rsidRPr="007F510E">
        <w:tab/>
        <w:t>Deal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adult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needs,</w:t>
      </w:r>
      <w:r w:rsidR="007305F7">
        <w:t xml:space="preserve"> </w:t>
      </w:r>
      <w:r w:rsidRPr="007F510E">
        <w:t>developmental</w:t>
      </w:r>
      <w:r w:rsidR="007305F7">
        <w:t xml:space="preserve"> </w:t>
      </w:r>
      <w:r w:rsidRPr="007F510E">
        <w:t>tasks,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interest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playing,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deal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h</w:t>
      </w:r>
      <w:r w:rsidR="00761B16">
        <w:t>im</w:t>
      </w:r>
      <w:r w:rsidR="007305F7">
        <w:t xml:space="preserve"> </w:t>
      </w:r>
      <w:r w:rsidR="00761B16">
        <w:t>as</w:t>
      </w:r>
      <w:r w:rsidR="007305F7">
        <w:t xml:space="preserve"> </w:t>
      </w:r>
      <w:r w:rsidR="00761B16">
        <w:t>a</w:t>
      </w:r>
      <w:r w:rsidR="007305F7">
        <w:t xml:space="preserve"> </w:t>
      </w:r>
      <w:r w:rsidR="00761B16">
        <w:t>victim</w:t>
      </w:r>
      <w:r w:rsidR="007305F7">
        <w:t xml:space="preserve"> </w:t>
      </w:r>
      <w:r w:rsidR="00761B16">
        <w:t>of</w:t>
      </w:r>
      <w:r w:rsidR="007305F7">
        <w:t xml:space="preserve"> </w:t>
      </w:r>
      <w:r w:rsidR="00761B16">
        <w:t>ill-treatment.</w:t>
      </w:r>
    </w:p>
    <w:p w:rsidR="003D5032" w:rsidRPr="007F510E" w:rsidRDefault="003D5032" w:rsidP="002F0DB2">
      <w:pPr>
        <w:pStyle w:val="SingleTxtG"/>
      </w:pPr>
      <w:r w:rsidRPr="007F510E">
        <w:t>191.</w:t>
      </w:r>
      <w:r w:rsidRPr="007F510E">
        <w:tab/>
        <w:t>There</w:t>
      </w:r>
      <w:r w:rsidR="007305F7">
        <w:t xml:space="preserve"> </w:t>
      </w:r>
      <w:r w:rsidRPr="007F510E">
        <w:t>needs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follow-up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leave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hospital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medical</w:t>
      </w:r>
      <w:r w:rsidR="007305F7">
        <w:t xml:space="preserve"> </w:t>
      </w:r>
      <w:r w:rsidRPr="007F510E">
        <w:t>advice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worker.</w:t>
      </w:r>
    </w:p>
    <w:p w:rsidR="003D5032" w:rsidRPr="007F510E" w:rsidRDefault="003D5032" w:rsidP="002F0DB2">
      <w:pPr>
        <w:pStyle w:val="SingleTxtG"/>
      </w:pPr>
      <w:r w:rsidRPr="007F510E">
        <w:t>192.</w:t>
      </w:r>
      <w:r w:rsidRPr="007F510E">
        <w:tab/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hand,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Foundation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consist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assessment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intervention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applying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protocols,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761B16">
      <w:pPr>
        <w:pStyle w:val="Bullet1G"/>
      </w:pPr>
      <w:r w:rsidRPr="007F510E">
        <w:t>Protocol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increase</w:t>
      </w:r>
      <w:r w:rsidR="007305F7">
        <w:t xml:space="preserve"> </w:t>
      </w:r>
      <w:r w:rsidRPr="007F510E">
        <w:t>motivation;</w:t>
      </w:r>
    </w:p>
    <w:p w:rsidR="003D5032" w:rsidRPr="007F510E" w:rsidRDefault="003D5032" w:rsidP="00761B16">
      <w:pPr>
        <w:pStyle w:val="Bullet1G"/>
      </w:pPr>
      <w:r w:rsidRPr="007F510E">
        <w:t>Protocol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treat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(physical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moral);</w:t>
      </w:r>
    </w:p>
    <w:p w:rsidR="003D5032" w:rsidRPr="007F510E" w:rsidRDefault="003D5032" w:rsidP="00761B16">
      <w:pPr>
        <w:pStyle w:val="Bullet1G"/>
      </w:pPr>
      <w:r w:rsidRPr="007F510E">
        <w:t>Protocol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sexual</w:t>
      </w:r>
      <w:r w:rsidR="007305F7">
        <w:t xml:space="preserve"> </w:t>
      </w:r>
      <w:r w:rsidRPr="007F510E">
        <w:t>harassment;</w:t>
      </w:r>
    </w:p>
    <w:p w:rsidR="003D5032" w:rsidRPr="007F510E" w:rsidRDefault="003D5032" w:rsidP="00761B16">
      <w:pPr>
        <w:pStyle w:val="Bullet1G"/>
      </w:pPr>
      <w:r w:rsidRPr="007F510E">
        <w:t>Protocol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victims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sexual</w:t>
      </w:r>
      <w:r w:rsidR="007305F7">
        <w:t xml:space="preserve"> </w:t>
      </w:r>
      <w:r w:rsidRPr="007F510E">
        <w:t>harassment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rehabilitation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curb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disturbances</w:t>
      </w:r>
      <w:r w:rsidR="007305F7">
        <w:t xml:space="preserve"> </w:t>
      </w:r>
      <w:r w:rsidRPr="007F510E">
        <w:t>stemming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types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violence.</w:t>
      </w:r>
      <w:r w:rsidR="007305F7">
        <w:t xml:space="preserve"> </w:t>
      </w:r>
    </w:p>
    <w:p w:rsidR="003D5032" w:rsidRPr="007F510E" w:rsidRDefault="003D5032" w:rsidP="00761B16">
      <w:pPr>
        <w:pStyle w:val="H1G"/>
      </w:pPr>
      <w:r w:rsidRPr="007F510E">
        <w:lastRenderedPageBreak/>
        <w:tab/>
      </w:r>
      <w:r w:rsidR="00761B16">
        <w:tab/>
      </w:r>
      <w:bookmarkStart w:id="40" w:name="_Toc494714081"/>
      <w:r w:rsidRPr="007F510E">
        <w:t>Article</w:t>
      </w:r>
      <w:r w:rsidR="007305F7">
        <w:t xml:space="preserve"> </w:t>
      </w:r>
      <w:r w:rsidRPr="007F510E">
        <w:t>15</w:t>
      </w:r>
      <w:bookmarkEnd w:id="40"/>
    </w:p>
    <w:p w:rsidR="003D5032" w:rsidRPr="007F510E" w:rsidRDefault="003D5032" w:rsidP="005E2294">
      <w:pPr>
        <w:pStyle w:val="H23G"/>
      </w:pPr>
      <w:r w:rsidRPr="007F510E">
        <w:tab/>
      </w:r>
      <w:r w:rsidRPr="007F510E">
        <w:tab/>
      </w:r>
      <w:bookmarkStart w:id="41" w:name="_Toc494714082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41"/>
    </w:p>
    <w:p w:rsidR="003D5032" w:rsidRPr="007F510E" w:rsidRDefault="003D5032" w:rsidP="002F0DB2">
      <w:pPr>
        <w:pStyle w:val="SingleTxtG"/>
      </w:pPr>
      <w:r w:rsidRPr="007F510E">
        <w:t>193.</w:t>
      </w:r>
      <w:r w:rsidRPr="007F510E">
        <w:tab/>
        <w:t>Qatari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includes</w:t>
      </w:r>
      <w:r w:rsidR="007305F7">
        <w:t xml:space="preserve"> </w:t>
      </w:r>
      <w:r w:rsidRPr="007F510E">
        <w:t>clear</w:t>
      </w:r>
      <w:r w:rsidR="007305F7">
        <w:t xml:space="preserve"> </w:t>
      </w:r>
      <w:r w:rsidRPr="007F510E">
        <w:t>texts</w:t>
      </w:r>
      <w:r w:rsidR="007305F7">
        <w:t xml:space="preserve"> </w:t>
      </w:r>
      <w:r w:rsidRPr="007F510E">
        <w:t>about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relying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shown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result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duress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threat.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232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statement</w:t>
      </w:r>
      <w:r w:rsidR="007305F7">
        <w:t xml:space="preserve"> </w:t>
      </w:r>
      <w:r w:rsidRPr="007F510E">
        <w:t>proved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obtained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result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relied</w:t>
      </w:r>
      <w:r w:rsidR="007305F7">
        <w:t xml:space="preserve"> </w:t>
      </w:r>
      <w:r w:rsidRPr="007F510E">
        <w:t>upon,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judge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decide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belief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arrived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full</w:t>
      </w:r>
      <w:r w:rsidR="007305F7">
        <w:t xml:space="preserve"> </w:t>
      </w:r>
      <w:r w:rsidRPr="007F510E">
        <w:t>discretion.</w:t>
      </w:r>
      <w:r w:rsidR="007305F7">
        <w:t xml:space="preserve"> </w:t>
      </w:r>
      <w:r w:rsidRPr="007F510E">
        <w:t>Nevertheless,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base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judgment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presented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hearing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illegally</w:t>
      </w:r>
      <w:r w:rsidR="007305F7">
        <w:t xml:space="preserve"> </w:t>
      </w:r>
      <w:r w:rsidRPr="007F510E">
        <w:t>obtained.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statement</w:t>
      </w:r>
      <w:r w:rsidR="007305F7">
        <w:t xml:space="preserve"> </w:t>
      </w:r>
      <w:r w:rsidRPr="007F510E">
        <w:t>proved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obtained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suspect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witnesses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duress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threat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relied</w:t>
      </w:r>
      <w:r w:rsidR="007305F7">
        <w:t xml:space="preserve"> </w:t>
      </w:r>
      <w:r w:rsidRPr="007F510E">
        <w:t>upon.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194.</w:t>
      </w:r>
      <w:r w:rsidRPr="007F510E">
        <w:tab/>
        <w:t>Qatari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criminalizes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punishes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purpose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obtaining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159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Whoever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servant,</w:t>
      </w:r>
      <w:r w:rsidR="007305F7">
        <w:t xml:space="preserve"> </w:t>
      </w:r>
      <w:r w:rsidRPr="007F510E">
        <w:t>uses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threat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person,</w:t>
      </w:r>
      <w:r w:rsidR="007305F7">
        <w:t xml:space="preserve"> </w:t>
      </w:r>
      <w:r w:rsidRPr="007F510E">
        <w:t>witness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ordered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witness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admit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give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withholds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respect</w:t>
      </w:r>
      <w:r w:rsidR="007305F7">
        <w:t xml:space="preserve"> </w:t>
      </w:r>
      <w:r w:rsidRPr="007F510E">
        <w:t>thereof,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exceeding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term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ten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lead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permanent</w:t>
      </w:r>
      <w:r w:rsidR="007305F7">
        <w:t xml:space="preserve"> </w:t>
      </w:r>
      <w:r w:rsidRPr="007F510E">
        <w:t>disability.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penalty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capital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life</w:t>
      </w:r>
      <w:r w:rsidR="007305F7">
        <w:t xml:space="preserve"> </w:t>
      </w:r>
      <w:r w:rsidRPr="007F510E">
        <w:t>imprisonment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lead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death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victim.</w:t>
      </w:r>
      <w:r w:rsidR="00A7245D">
        <w:t>”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195.</w:t>
      </w:r>
      <w:r w:rsidRPr="007F510E">
        <w:tab/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prescribed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reliable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voluntarily,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would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duress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threat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fear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some</w:t>
      </w:r>
      <w:r w:rsidR="007305F7">
        <w:t xml:space="preserve"> </w:t>
      </w:r>
      <w:r w:rsidRPr="007F510E">
        <w:t>illegitimate</w:t>
      </w:r>
      <w:r w:rsidR="007305F7">
        <w:t xml:space="preserve"> </w:t>
      </w:r>
      <w:r w:rsidRPr="007F510E">
        <w:t>matter,</w:t>
      </w:r>
      <w:r w:rsidR="007305F7">
        <w:t xml:space="preserve"> </w:t>
      </w:r>
      <w:r w:rsidRPr="007F510E">
        <w:t>even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true.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obtained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fashion</w:t>
      </w:r>
      <w:r w:rsidR="007305F7">
        <w:t xml:space="preserve"> </w:t>
      </w:r>
      <w:r w:rsidRPr="007F510E">
        <w:t>does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effect.</w:t>
      </w:r>
    </w:p>
    <w:p w:rsidR="003D5032" w:rsidRPr="007F510E" w:rsidRDefault="003D5032" w:rsidP="002F0DB2">
      <w:pPr>
        <w:pStyle w:val="SingleTxtG"/>
      </w:pPr>
      <w:r w:rsidRPr="007F510E">
        <w:t>196.</w:t>
      </w:r>
      <w:r w:rsidRPr="007F510E">
        <w:tab/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Cassation,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Supreme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judgements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ruled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relied</w:t>
      </w:r>
      <w:r w:rsidR="007305F7">
        <w:t xml:space="preserve"> </w:t>
      </w:r>
      <w:r w:rsidRPr="007F510E">
        <w:t>upon</w:t>
      </w:r>
      <w:r w:rsidR="007305F7">
        <w:t xml:space="preserve"> </w:t>
      </w:r>
      <w:r w:rsidR="003F729A">
        <w:t>—</w:t>
      </w:r>
      <w:r w:rsidR="007305F7">
        <w:t xml:space="preserve"> </w:t>
      </w:r>
      <w:r w:rsidRPr="007F510E">
        <w:t>even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truthful</w:t>
      </w:r>
      <w:r w:rsidR="007305F7">
        <w:t xml:space="preserve"> </w:t>
      </w:r>
      <w:r w:rsidR="003F729A">
        <w:t>—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fruit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duress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whatever</w:t>
      </w:r>
      <w:r w:rsidR="007305F7">
        <w:t xml:space="preserve"> </w:t>
      </w:r>
      <w:r w:rsidRPr="007F510E">
        <w:t>sort.</w:t>
      </w:r>
      <w:r w:rsidRPr="00C542CC">
        <w:rPr>
          <w:rStyle w:val="FootnoteReference"/>
        </w:rPr>
        <w:footnoteReference w:id="18"/>
      </w:r>
    </w:p>
    <w:p w:rsidR="00DF6050" w:rsidRDefault="003D5032" w:rsidP="002F0DB2">
      <w:pPr>
        <w:pStyle w:val="SingleTxtG"/>
      </w:pPr>
      <w:r w:rsidRPr="007F510E">
        <w:t>197.</w:t>
      </w:r>
      <w:r w:rsidRPr="007F510E">
        <w:tab/>
        <w:t>That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reaffirmed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Cassation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ruling,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maintained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plea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nullity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crucial</w:t>
      </w:r>
      <w:r w:rsidR="007305F7">
        <w:t xml:space="preserve"> </w:t>
      </w:r>
      <w:r w:rsidRPr="007F510E">
        <w:t>plea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concerned</w:t>
      </w:r>
      <w:r w:rsidR="007305F7">
        <w:t xml:space="preserve"> </w:t>
      </w:r>
      <w:r w:rsidRPr="007F510E">
        <w:t>must</w:t>
      </w:r>
      <w:r w:rsidR="007305F7">
        <w:t xml:space="preserve"> </w:t>
      </w:r>
      <w:r w:rsidRPr="007F510E">
        <w:t>debate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give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warranted</w:t>
      </w:r>
      <w:r w:rsidR="007305F7">
        <w:t xml:space="preserve"> </w:t>
      </w:r>
      <w:r w:rsidRPr="007F510E">
        <w:t>response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sentence</w:t>
      </w:r>
      <w:r w:rsidR="007305F7">
        <w:t xml:space="preserve"> </w:t>
      </w:r>
      <w:r w:rsidRPr="007F510E">
        <w:t>relied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long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convict</w:t>
      </w:r>
      <w:r w:rsidR="007305F7">
        <w:t xml:space="preserve"> </w:t>
      </w:r>
      <w:r w:rsidRPr="007F510E">
        <w:t>relied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sentence</w:t>
      </w:r>
      <w:r w:rsidR="007305F7">
        <w:t xml:space="preserve"> </w:t>
      </w:r>
      <w:r w:rsidRPr="007F510E">
        <w:t>ignored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response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plea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nullity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grounds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confession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obtained</w:t>
      </w:r>
      <w:r w:rsidR="007305F7">
        <w:t xml:space="preserve"> </w:t>
      </w:r>
      <w:r w:rsidRPr="007F510E">
        <w:t>through</w:t>
      </w:r>
      <w:r w:rsidR="007305F7">
        <w:t xml:space="preserve"> </w:t>
      </w:r>
      <w:r w:rsidRPr="007F510E">
        <w:t>duress,</w:t>
      </w:r>
      <w:r w:rsidR="007305F7">
        <w:t xml:space="preserve"> </w:t>
      </w:r>
      <w:r w:rsidRPr="007F510E">
        <w:t>then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infringed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defence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deficient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motivation,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bring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appeal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cassation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debating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evidence</w:t>
      </w:r>
      <w:r w:rsidR="007305F7">
        <w:t xml:space="preserve"> </w:t>
      </w:r>
      <w:r w:rsidRPr="007F510E">
        <w:t>cited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case.</w:t>
      </w:r>
      <w:r w:rsidRPr="00C542CC">
        <w:rPr>
          <w:rStyle w:val="FootnoteReference"/>
        </w:rPr>
        <w:footnoteReference w:id="19"/>
      </w:r>
    </w:p>
    <w:p w:rsidR="003D5032" w:rsidRPr="007F510E" w:rsidRDefault="00DF6050" w:rsidP="00DF6050">
      <w:pPr>
        <w:pStyle w:val="H1G"/>
      </w:pPr>
      <w:r>
        <w:tab/>
      </w:r>
      <w:r>
        <w:tab/>
      </w:r>
      <w:bookmarkStart w:id="43" w:name="_Toc494714083"/>
      <w:r w:rsidR="003D5032" w:rsidRPr="007F510E">
        <w:t>Article</w:t>
      </w:r>
      <w:r w:rsidR="007305F7">
        <w:t xml:space="preserve"> </w:t>
      </w:r>
      <w:r w:rsidR="003D5032" w:rsidRPr="007F510E">
        <w:t>16</w:t>
      </w:r>
      <w:bookmarkEnd w:id="43"/>
    </w:p>
    <w:p w:rsidR="003D5032" w:rsidRPr="007F510E" w:rsidRDefault="003D5032" w:rsidP="00DF6050">
      <w:pPr>
        <w:pStyle w:val="H23G"/>
      </w:pPr>
      <w:r w:rsidRPr="007F510E">
        <w:tab/>
      </w:r>
      <w:r w:rsidRPr="007F510E">
        <w:tab/>
      </w:r>
      <w:bookmarkStart w:id="44" w:name="_Toc494714084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paragraphs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44"/>
    </w:p>
    <w:p w:rsidR="003D5032" w:rsidRPr="007F510E" w:rsidRDefault="003D5032" w:rsidP="002F0DB2">
      <w:pPr>
        <w:pStyle w:val="SingleTxtG"/>
      </w:pPr>
      <w:r w:rsidRPr="007F510E">
        <w:t>198.</w:t>
      </w:r>
      <w:r w:rsidRPr="007F510E">
        <w:tab/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defenders.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Personal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arrested,</w:t>
      </w:r>
      <w:r w:rsidR="007305F7">
        <w:t xml:space="preserve"> </w:t>
      </w:r>
      <w:r w:rsidRPr="007F510E">
        <w:t>detained,</w:t>
      </w:r>
      <w:r w:rsidR="007305F7">
        <w:t xml:space="preserve"> </w:t>
      </w:r>
      <w:r w:rsidRPr="007F510E">
        <w:t>searched,</w:t>
      </w:r>
      <w:r w:rsidR="007305F7">
        <w:t xml:space="preserve"> </w:t>
      </w:r>
      <w:r w:rsidRPr="007F510E">
        <w:t>neither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freedom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mobility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restricted</w:t>
      </w:r>
      <w:r w:rsidR="007305F7">
        <w:t xml:space="preserve"> </w:t>
      </w:r>
      <w:r w:rsidRPr="007F510E">
        <w:t>save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law;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subjected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degrading</w:t>
      </w:r>
      <w:r w:rsidR="007305F7">
        <w:t xml:space="preserve"> </w:t>
      </w:r>
      <w:r w:rsidRPr="007F510E">
        <w:t>treatment;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punishable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law.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199.</w:t>
      </w:r>
      <w:r w:rsidRPr="007F510E">
        <w:tab/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amendments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strengthened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endowed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necessary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pursue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mandate.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amendments</w:t>
      </w:r>
      <w:r w:rsidR="007305F7">
        <w:t xml:space="preserve"> </w:t>
      </w:r>
      <w:r w:rsidRPr="007F510E">
        <w:t>stressed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complete</w:t>
      </w:r>
      <w:r w:rsidR="007305F7">
        <w:t xml:space="preserve"> </w:t>
      </w:r>
      <w:r w:rsidRPr="007F510E">
        <w:t>independence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pursuit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activities.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member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criminally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morally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opinions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statements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expresses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subcommittees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matters</w:t>
      </w:r>
      <w:r w:rsidR="007305F7">
        <w:t xml:space="preserve"> </w:t>
      </w:r>
      <w:r w:rsidRPr="007F510E">
        <w:t>coming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sphere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competence.</w:t>
      </w:r>
      <w:r w:rsidR="007305F7">
        <w:t xml:space="preserve"> </w:t>
      </w:r>
      <w:r w:rsidRPr="007F510E">
        <w:t>Nor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allowed,</w:t>
      </w:r>
      <w:r w:rsidR="007305F7">
        <w:t xml:space="preserve"> </w:t>
      </w:r>
      <w:r w:rsidRPr="007F510E">
        <w:t>except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flagrante</w:t>
      </w:r>
      <w:r w:rsidR="007305F7">
        <w:t xml:space="preserve"> </w:t>
      </w:r>
      <w:r w:rsidRPr="007F510E">
        <w:t>delicto,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headquarters,</w:t>
      </w:r>
      <w:r w:rsidR="007305F7">
        <w:t xml:space="preserve"> </w:t>
      </w:r>
      <w:r w:rsidRPr="007F510E">
        <w:t>branches</w:t>
      </w:r>
      <w:r w:rsidR="007305F7">
        <w:t xml:space="preserve"> </w:t>
      </w:r>
      <w:r w:rsidRPr="007F510E">
        <w:lastRenderedPageBreak/>
        <w:t>or</w:t>
      </w:r>
      <w:r w:rsidR="007305F7">
        <w:t xml:space="preserve"> </w:t>
      </w:r>
      <w:r w:rsidRPr="007F510E">
        <w:t>offices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inspect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than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least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attorney,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warrant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judge.</w:t>
      </w:r>
      <w:r w:rsidR="00A7245D">
        <w:t>”</w:t>
      </w:r>
    </w:p>
    <w:p w:rsidR="003D5032" w:rsidRPr="007F510E" w:rsidRDefault="003D5032" w:rsidP="004F67F5">
      <w:pPr>
        <w:pStyle w:val="H23G"/>
      </w:pPr>
      <w:r w:rsidRPr="007F510E">
        <w:tab/>
      </w:r>
      <w:r w:rsidRPr="007F510E">
        <w:tab/>
      </w:r>
      <w:bookmarkStart w:id="45" w:name="_Toc494714085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45"/>
    </w:p>
    <w:p w:rsidR="003D5032" w:rsidRPr="007F510E" w:rsidRDefault="003D5032" w:rsidP="002F0DB2">
      <w:pPr>
        <w:pStyle w:val="SingleTxtG"/>
      </w:pPr>
      <w:r w:rsidRPr="007F510E">
        <w:t>200.</w:t>
      </w:r>
      <w:r w:rsidRPr="007F510E">
        <w:tab/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52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Every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resident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enjoy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property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201.</w:t>
      </w:r>
      <w:r w:rsidRPr="007F510E">
        <w:tab/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forbid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punish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harming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integrity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guarantee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violations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ill-treatment,</w:t>
      </w:r>
      <w:r w:rsidR="007305F7">
        <w:t xml:space="preserve"> </w:t>
      </w:r>
      <w:r w:rsidRPr="007F510E">
        <w:t>whereas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individuals,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citizens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residents,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resort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135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right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litigation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inviolable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guaranteed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people.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specify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manner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exercising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right.</w:t>
      </w:r>
      <w:r w:rsidR="00A7245D">
        <w:t>”</w:t>
      </w:r>
    </w:p>
    <w:p w:rsidR="003D5032" w:rsidRPr="007F510E" w:rsidRDefault="003D5032" w:rsidP="002F0DB2">
      <w:pPr>
        <w:pStyle w:val="SingleTxtG"/>
      </w:pPr>
      <w:r w:rsidRPr="007F510E">
        <w:t>202.</w:t>
      </w:r>
      <w:r w:rsidRPr="007F510E">
        <w:tab/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right,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resort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litigation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levels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enforce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rights.</w:t>
      </w:r>
    </w:p>
    <w:p w:rsidR="003D5032" w:rsidRPr="007F510E" w:rsidRDefault="003D5032" w:rsidP="002F0DB2">
      <w:pPr>
        <w:pStyle w:val="SingleTxtG"/>
      </w:pPr>
      <w:r w:rsidRPr="007F510E">
        <w:t>203.</w:t>
      </w:r>
      <w:r w:rsidRPr="007F510E">
        <w:tab/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services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apparatus,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control</w:t>
      </w:r>
      <w:r w:rsidR="007305F7">
        <w:t xml:space="preserve"> </w:t>
      </w:r>
      <w:r w:rsidRPr="007F510E">
        <w:t>ordinary</w:t>
      </w:r>
      <w:r w:rsidR="007305F7">
        <w:t xml:space="preserve"> </w:t>
      </w:r>
      <w:r w:rsidRPr="007F510E">
        <w:t>crimes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individuals,</w:t>
      </w:r>
      <w:r w:rsidR="007305F7">
        <w:t xml:space="preserve"> </w:t>
      </w:r>
      <w:r w:rsidRPr="007F510E">
        <w:t>citizens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migrants,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offences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harm,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ill-treatment.</w:t>
      </w:r>
    </w:p>
    <w:p w:rsidR="003D5032" w:rsidRPr="007F510E" w:rsidRDefault="003D5032" w:rsidP="002F0DB2">
      <w:pPr>
        <w:pStyle w:val="SingleTxtG"/>
      </w:pPr>
      <w:r w:rsidRPr="007F510E">
        <w:t>204.</w:t>
      </w:r>
      <w:r w:rsidRPr="007F510E">
        <w:tab/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hand,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Education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Higher</w:t>
      </w:r>
      <w:r w:rsidR="007305F7">
        <w:t xml:space="preserve"> </w:t>
      </w:r>
      <w:r w:rsidRPr="007F510E">
        <w:t>Education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schools,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included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policy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behavioural</w:t>
      </w:r>
      <w:r w:rsidR="007305F7">
        <w:t xml:space="preserve"> </w:t>
      </w:r>
      <w:r w:rsidRPr="007F510E">
        <w:t>assessment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pupils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schools;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stipulates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avoid</w:t>
      </w:r>
      <w:r w:rsidR="007305F7">
        <w:t xml:space="preserve"> </w:t>
      </w:r>
      <w:r w:rsidRPr="007F510E">
        <w:t>using</w:t>
      </w:r>
      <w:r w:rsidR="007305F7">
        <w:t xml:space="preserve"> </w:t>
      </w:r>
      <w:r w:rsidRPr="007F510E">
        <w:t>non-educational</w:t>
      </w:r>
      <w:r w:rsidR="007305F7">
        <w:t xml:space="preserve"> </w:t>
      </w:r>
      <w:r w:rsidRPr="007F510E">
        <w:t>methods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deal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behavioural</w:t>
      </w:r>
      <w:r w:rsidR="007305F7">
        <w:t xml:space="preserve"> </w:t>
      </w:r>
      <w:r w:rsidRPr="007F510E">
        <w:t>infractions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harm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prevented.</w:t>
      </w:r>
    </w:p>
    <w:p w:rsidR="003D5032" w:rsidRPr="007F510E" w:rsidRDefault="003D5032" w:rsidP="002F0DB2">
      <w:pPr>
        <w:pStyle w:val="SingleTxtG"/>
      </w:pPr>
      <w:r w:rsidRPr="007F510E">
        <w:t>205.</w:t>
      </w:r>
      <w:r w:rsidRPr="007F510E">
        <w:tab/>
        <w:t>Qatar</w:t>
      </w:r>
      <w:r w:rsidR="007305F7">
        <w:t xml:space="preserve"> </w:t>
      </w:r>
      <w:r w:rsidRPr="007F510E">
        <w:t>understands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great</w:t>
      </w:r>
      <w:r w:rsidR="007305F7">
        <w:t xml:space="preserve"> </w:t>
      </w:r>
      <w:r w:rsidRPr="007F510E">
        <w:t>need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reorganize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process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attracting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arranging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them,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bring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process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line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internal</w:t>
      </w:r>
      <w:r w:rsidR="007305F7">
        <w:t xml:space="preserve"> </w:t>
      </w:r>
      <w:r w:rsidRPr="007F510E">
        <w:t>developments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harmonize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needs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citizens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class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response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developments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level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regard,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first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foremost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adoption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Organization</w:t>
      </w:r>
      <w:r w:rsidR="007305F7">
        <w:t xml:space="preserve"> </w:t>
      </w:r>
      <w:r w:rsidRPr="007F510E">
        <w:t>(ILO)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Decent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recommendations</w:t>
      </w:r>
      <w:r w:rsidR="007305F7">
        <w:t xml:space="preserve"> </w:t>
      </w:r>
      <w:r w:rsidRPr="007F510E">
        <w:t>thereon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100th</w:t>
      </w:r>
      <w:r w:rsidR="007305F7">
        <w:t xml:space="preserve"> </w:t>
      </w:r>
      <w:r w:rsidRPr="007F510E">
        <w:t>session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Conference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2011.</w:t>
      </w:r>
    </w:p>
    <w:p w:rsidR="003D5032" w:rsidRPr="007F510E" w:rsidRDefault="003D5032" w:rsidP="002F0DB2">
      <w:pPr>
        <w:pStyle w:val="SingleTxtG"/>
      </w:pPr>
      <w:r w:rsidRPr="007F510E">
        <w:t>206.</w:t>
      </w:r>
      <w:r w:rsidRPr="007F510E">
        <w:tab/>
        <w:t>Against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backdrop,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now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examined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compatible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standards;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still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consideration.</w:t>
      </w:r>
    </w:p>
    <w:p w:rsidR="003D5032" w:rsidRPr="007F510E" w:rsidRDefault="003D5032" w:rsidP="002F0DB2">
      <w:pPr>
        <w:pStyle w:val="SingleTxtG"/>
      </w:pPr>
      <w:r w:rsidRPr="007F510E">
        <w:t>207.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governing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employment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despite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fact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category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scope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civil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regulates</w:t>
      </w:r>
      <w:r w:rsidR="007305F7">
        <w:t xml:space="preserve"> </w:t>
      </w:r>
      <w:r w:rsidRPr="007F510E">
        <w:t>contractual</w:t>
      </w:r>
      <w:r w:rsidR="007305F7">
        <w:t xml:space="preserve"> </w:t>
      </w:r>
      <w:r w:rsidRPr="007F510E">
        <w:t>relations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employers,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model</w:t>
      </w:r>
      <w:r w:rsidR="007305F7">
        <w:t xml:space="preserve"> </w:t>
      </w:r>
      <w:r w:rsidRPr="007F510E">
        <w:t>contracts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annexed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bilateral</w:t>
      </w:r>
      <w:r w:rsidR="007305F7">
        <w:t xml:space="preserve"> </w:t>
      </w:r>
      <w:r w:rsidRPr="007F510E">
        <w:t>conventions</w:t>
      </w:r>
      <w:r w:rsidR="007305F7">
        <w:t xml:space="preserve"> </w:t>
      </w:r>
      <w:r w:rsidRPr="007F510E">
        <w:t>signed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send</w:t>
      </w:r>
      <w:r w:rsidR="007305F7">
        <w:t xml:space="preserve"> </w:t>
      </w:r>
      <w:r w:rsidRPr="007F510E">
        <w:t>workers.</w:t>
      </w:r>
    </w:p>
    <w:p w:rsidR="003D5032" w:rsidRPr="007F510E" w:rsidRDefault="003D5032" w:rsidP="002F0DB2">
      <w:pPr>
        <w:pStyle w:val="SingleTxtG"/>
      </w:pPr>
      <w:r w:rsidRPr="007F510E">
        <w:t>208.</w:t>
      </w:r>
      <w:r w:rsidRPr="007F510E">
        <w:tab/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approves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contracts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employees</w:t>
      </w:r>
      <w:r w:rsidR="007305F7">
        <w:t xml:space="preserve"> </w:t>
      </w:r>
      <w:r w:rsidRPr="007F510E">
        <w:t>despite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fact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covered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done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preserve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specified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contracts.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monitors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recruitment</w:t>
      </w:r>
      <w:r w:rsidR="007305F7">
        <w:t xml:space="preserve"> </w:t>
      </w:r>
      <w:r w:rsidRPr="007F510E">
        <w:t>offices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inspects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periodically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surprise</w:t>
      </w:r>
      <w:r w:rsidR="007305F7">
        <w:t xml:space="preserve"> </w:t>
      </w:r>
      <w:r w:rsidRPr="007F510E">
        <w:t>inspections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verify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exploitation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2015,</w:t>
      </w:r>
      <w:r w:rsidR="007305F7">
        <w:t xml:space="preserve"> </w:t>
      </w:r>
      <w:r w:rsidRPr="007F510E">
        <w:t>17</w:t>
      </w:r>
      <w:r w:rsidR="007305F7">
        <w:t xml:space="preserve"> </w:t>
      </w:r>
      <w:r w:rsidRPr="007F510E">
        <w:t>recruitment</w:t>
      </w:r>
      <w:r w:rsidR="007305F7">
        <w:t xml:space="preserve"> </w:t>
      </w:r>
      <w:r w:rsidRPr="007F510E">
        <w:t>offices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were</w:t>
      </w:r>
      <w:r w:rsidR="007305F7">
        <w:t xml:space="preserve"> </w:t>
      </w:r>
      <w:r w:rsidRPr="007F510E">
        <w:t>closed</w:t>
      </w:r>
      <w:r w:rsidR="007305F7">
        <w:t xml:space="preserve"> </w:t>
      </w:r>
      <w:r w:rsidRPr="007F510E">
        <w:t>because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infractions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ministerial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offices.</w:t>
      </w:r>
    </w:p>
    <w:p w:rsidR="003D5032" w:rsidRPr="007F510E" w:rsidRDefault="003D5032" w:rsidP="002F0DB2">
      <w:pPr>
        <w:pStyle w:val="SingleTxtG"/>
      </w:pPr>
      <w:r w:rsidRPr="007F510E">
        <w:t>209.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protection,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regulated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ensures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regard.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behaves</w:t>
      </w:r>
      <w:r w:rsidR="007305F7">
        <w:t xml:space="preserve"> </w:t>
      </w:r>
      <w:r w:rsidRPr="007F510E">
        <w:t>badly</w:t>
      </w:r>
      <w:r w:rsidR="007305F7">
        <w:t xml:space="preserve"> </w:t>
      </w:r>
      <w:r w:rsidRPr="007F510E">
        <w:t>towards</w:t>
      </w:r>
      <w:r w:rsidR="007305F7">
        <w:t xml:space="preserve"> </w:t>
      </w:r>
      <w:r w:rsidRPr="007F510E">
        <w:t>female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punished.</w:t>
      </w:r>
      <w:r w:rsidR="007305F7">
        <w:t xml:space="preserve"> </w:t>
      </w:r>
      <w:r w:rsidRPr="007F510E">
        <w:t>Those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protected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harm,</w:t>
      </w:r>
      <w:r w:rsidR="007305F7">
        <w:t xml:space="preserve"> </w:t>
      </w:r>
      <w:r w:rsidRPr="007F510E">
        <w:t>harsh</w:t>
      </w:r>
      <w:r w:rsidR="007305F7">
        <w:t xml:space="preserve"> </w:t>
      </w:r>
      <w:r w:rsidRPr="007F510E">
        <w:t>treatment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economic</w:t>
      </w:r>
      <w:r w:rsidR="007305F7">
        <w:t xml:space="preserve"> </w:t>
      </w:r>
      <w:r w:rsidRPr="007F510E">
        <w:t>exploitation.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team</w:t>
      </w:r>
      <w:r w:rsidR="007305F7">
        <w:t xml:space="preserve"> </w:t>
      </w:r>
      <w:r w:rsidRPr="007F510E">
        <w:t>composed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staff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constant</w:t>
      </w:r>
      <w:r w:rsidR="007305F7">
        <w:t xml:space="preserve"> </w:t>
      </w:r>
      <w:r w:rsidRPr="007F510E">
        <w:t>liaison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lastRenderedPageBreak/>
        <w:t>affairs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domestic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particular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discuss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best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ways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protected.</w:t>
      </w:r>
      <w:r w:rsidR="007305F7">
        <w:t xml:space="preserve"> </w:t>
      </w:r>
    </w:p>
    <w:p w:rsidR="003D5032" w:rsidRPr="007F510E" w:rsidRDefault="003D5032" w:rsidP="0080087B">
      <w:pPr>
        <w:pStyle w:val="H23G"/>
      </w:pPr>
      <w:r w:rsidRPr="007F510E">
        <w:tab/>
      </w:r>
      <w:r w:rsidRPr="007F510E">
        <w:tab/>
      </w:r>
      <w:bookmarkStart w:id="46" w:name="_Toc494714086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46"/>
    </w:p>
    <w:p w:rsidR="003D5032" w:rsidRPr="007F510E" w:rsidRDefault="003D5032" w:rsidP="002F0DB2">
      <w:pPr>
        <w:pStyle w:val="SingleTxtG"/>
      </w:pPr>
      <w:r w:rsidRPr="007F510E">
        <w:t>210.</w:t>
      </w:r>
      <w:r w:rsidRPr="007F510E">
        <w:tab/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2015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Entry,</w:t>
      </w:r>
      <w:r w:rsidR="007305F7">
        <w:t xml:space="preserve"> </w:t>
      </w:r>
      <w:r w:rsidRPr="007F510E">
        <w:t>Exit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Expatriates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27</w:t>
      </w:r>
      <w:r w:rsidR="007305F7">
        <w:t xml:space="preserve"> </w:t>
      </w:r>
      <w:r w:rsidRPr="007F510E">
        <w:t>October</w:t>
      </w:r>
      <w:r w:rsidR="007305F7">
        <w:t xml:space="preserve"> </w:t>
      </w:r>
      <w:r w:rsidRPr="007F510E">
        <w:t>2015.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system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A12711">
        <w:rPr>
          <w:i/>
        </w:rPr>
        <w:t>kafāla</w:t>
      </w:r>
      <w:r w:rsidR="007305F7">
        <w:t xml:space="preserve"> </w:t>
      </w:r>
      <w:r w:rsidRPr="007F510E">
        <w:t>(sponsorship)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abolished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replaced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contracts.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so-called</w:t>
      </w:r>
      <w:r w:rsidR="007305F7">
        <w:t xml:space="preserve"> </w:t>
      </w:r>
      <w:r w:rsidRPr="007F510E">
        <w:t>boss</w:t>
      </w:r>
      <w:r w:rsidR="007305F7">
        <w:t xml:space="preserve"> </w:t>
      </w:r>
      <w:r w:rsidRPr="007F510E">
        <w:t>(</w:t>
      </w:r>
      <w:r w:rsidRPr="00A12711">
        <w:rPr>
          <w:i/>
        </w:rPr>
        <w:t>rabb</w:t>
      </w:r>
      <w:r w:rsidR="007305F7">
        <w:rPr>
          <w:i/>
        </w:rPr>
        <w:t xml:space="preserve"> </w:t>
      </w:r>
      <w:r w:rsidRPr="00A12711">
        <w:rPr>
          <w:i/>
        </w:rPr>
        <w:t>al-</w:t>
      </w:r>
      <w:r w:rsidR="00A7245D">
        <w:rPr>
          <w:i/>
        </w:rPr>
        <w:t>’</w:t>
      </w:r>
      <w:r w:rsidRPr="00A12711">
        <w:rPr>
          <w:i/>
        </w:rPr>
        <w:t>amal</w:t>
      </w:r>
      <w:r w:rsidR="007305F7">
        <w:t xml:space="preserve"> </w:t>
      </w:r>
      <w:r w:rsidR="00A7245D">
        <w:t>“</w:t>
      </w:r>
      <w:r w:rsidRPr="007F510E">
        <w:t>worklord</w:t>
      </w:r>
      <w:r w:rsidR="00A7245D">
        <w:t>”</w:t>
      </w:r>
      <w:r w:rsidRPr="007F510E">
        <w:t>)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replaced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employer.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authorizes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move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another</w:t>
      </w:r>
      <w:r w:rsidR="007305F7">
        <w:t xml:space="preserve"> </w:t>
      </w:r>
      <w:r w:rsidRPr="007F510E">
        <w:t>employer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expiry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fixed-term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contract.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maximum</w:t>
      </w:r>
      <w:r w:rsidR="007305F7">
        <w:t xml:space="preserve"> </w:t>
      </w:r>
      <w:r w:rsidRPr="007F510E">
        <w:t>length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contract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years,</w:t>
      </w:r>
      <w:r w:rsidR="007305F7">
        <w:t xml:space="preserve"> </w:t>
      </w:r>
      <w:r w:rsidRPr="007F510E">
        <w:t>according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40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Law.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non-fixed-term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contracts,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allowed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move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job</w:t>
      </w:r>
      <w:r w:rsidR="007305F7">
        <w:t xml:space="preserve"> </w:t>
      </w:r>
      <w:r w:rsidRPr="007F510E">
        <w:t>after</w:t>
      </w:r>
      <w:r w:rsidR="007305F7">
        <w:t xml:space="preserve"> </w:t>
      </w:r>
      <w:r w:rsidRPr="007F510E">
        <w:t>five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appointment.</w:t>
      </w:r>
      <w:r w:rsidR="007305F7">
        <w:t xml:space="preserve"> </w:t>
      </w:r>
    </w:p>
    <w:p w:rsidR="003D5032" w:rsidRPr="007F510E" w:rsidRDefault="003D5032" w:rsidP="002F0DB2">
      <w:pPr>
        <w:pStyle w:val="SingleTxtG"/>
      </w:pPr>
      <w:r w:rsidRPr="007F510E">
        <w:t>211.</w:t>
      </w:r>
      <w:r w:rsidRPr="007F510E">
        <w:tab/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abolishes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authorization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leave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worker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permitted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leave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requesting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exit</w:t>
      </w:r>
      <w:r w:rsidR="007305F7">
        <w:t xml:space="preserve"> </w:t>
      </w:r>
      <w:r w:rsidRPr="007F510E">
        <w:t>permit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government</w:t>
      </w:r>
      <w:r w:rsidR="007305F7">
        <w:t xml:space="preserve"> </w:t>
      </w:r>
      <w:r w:rsidRPr="007F510E">
        <w:t>authority,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applying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employer.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published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Gazette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enter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force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year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publication.</w:t>
      </w:r>
    </w:p>
    <w:p w:rsidR="003D5032" w:rsidRPr="007F510E" w:rsidRDefault="003D5032" w:rsidP="002F0DB2">
      <w:pPr>
        <w:pStyle w:val="SingleTxtG"/>
      </w:pPr>
      <w:r w:rsidRPr="007F510E">
        <w:t>212.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plans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technical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ILO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OHCHR,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project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technical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ILO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decent</w:t>
      </w:r>
      <w:r w:rsidR="007305F7">
        <w:t xml:space="preserve"> </w:t>
      </w:r>
      <w:r w:rsidRPr="007F510E">
        <w:t>work</w:t>
      </w:r>
      <w:r w:rsidR="007305F7">
        <w:t xml:space="preserve"> </w:t>
      </w:r>
      <w:r w:rsidRPr="007F510E">
        <w:t>strategy,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getting</w:t>
      </w:r>
      <w:r w:rsidR="007305F7">
        <w:t xml:space="preserve"> </w:t>
      </w:r>
      <w:r w:rsidRPr="007F510E">
        <w:t>technical</w:t>
      </w:r>
      <w:r w:rsidR="007305F7">
        <w:t xml:space="preserve"> </w:t>
      </w:r>
      <w:r w:rsidRPr="007F510E">
        <w:t>assistance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ILO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Qatar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improve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workers.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Ministers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recently</w:t>
      </w:r>
      <w:r w:rsidR="007305F7">
        <w:t xml:space="preserve"> </w:t>
      </w:r>
      <w:r w:rsidRPr="007F510E">
        <w:t>formed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working</w:t>
      </w:r>
      <w:r w:rsidR="007305F7">
        <w:t xml:space="preserve"> </w:t>
      </w:r>
      <w:r w:rsidRPr="007F510E">
        <w:t>group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study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strategy.</w:t>
      </w:r>
    </w:p>
    <w:p w:rsidR="003D5032" w:rsidRPr="007F510E" w:rsidRDefault="003D5032" w:rsidP="006E193E">
      <w:pPr>
        <w:pStyle w:val="H23G"/>
      </w:pPr>
      <w:r w:rsidRPr="007F510E">
        <w:tab/>
      </w:r>
      <w:r w:rsidRPr="007F510E">
        <w:tab/>
      </w:r>
      <w:bookmarkStart w:id="47" w:name="_Toc494714087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(c)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47"/>
    </w:p>
    <w:p w:rsidR="003D5032" w:rsidRPr="007F510E" w:rsidRDefault="003D5032" w:rsidP="002F0DB2">
      <w:pPr>
        <w:pStyle w:val="SingleTxtG"/>
      </w:pPr>
      <w:r w:rsidRPr="007F510E">
        <w:t>213.</w:t>
      </w:r>
      <w:r w:rsidRPr="007F510E">
        <w:tab/>
        <w:t>The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Unit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official</w:t>
      </w:r>
      <w:r w:rsidR="007305F7">
        <w:t xml:space="preserve"> </w:t>
      </w:r>
      <w:r w:rsidRPr="007F510E">
        <w:t>functions,</w:t>
      </w:r>
      <w:r w:rsidR="007305F7">
        <w:t xml:space="preserve"> </w:t>
      </w:r>
      <w:r w:rsidRPr="007F510E">
        <w:t>receives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migrant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majority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concern</w:t>
      </w:r>
      <w:r w:rsidR="007305F7">
        <w:t xml:space="preserve"> </w:t>
      </w:r>
      <w:r w:rsidRPr="007F510E">
        <w:t>requests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move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employer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another,</w:t>
      </w:r>
      <w:r w:rsidR="007305F7">
        <w:t xml:space="preserve"> </w:t>
      </w:r>
      <w:r w:rsidRPr="007F510E">
        <w:t>either</w:t>
      </w:r>
      <w:r w:rsidR="007305F7">
        <w:t xml:space="preserve"> </w:t>
      </w:r>
      <w:r w:rsidRPr="007F510E">
        <w:t>permanently,</w:t>
      </w:r>
      <w:r w:rsidR="007305F7">
        <w:t xml:space="preserve"> </w:t>
      </w:r>
      <w:r w:rsidRPr="007F510E">
        <w:t>pretexting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arbitrariness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employer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measured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standards,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temporarily,</w:t>
      </w:r>
      <w:r w:rsidR="007305F7">
        <w:t xml:space="preserve"> </w:t>
      </w:r>
      <w:r w:rsidRPr="007F510E">
        <w:t>where</w:t>
      </w:r>
      <w:r w:rsidR="007305F7">
        <w:t xml:space="preserve"> </w:t>
      </w:r>
      <w:r w:rsidRPr="007F510E">
        <w:t>there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cross</w:t>
      </w:r>
      <w:r w:rsidR="007305F7">
        <w:t xml:space="preserve"> </w:t>
      </w:r>
      <w:r w:rsidRPr="007F510E">
        <w:t>requests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lawsuits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two</w:t>
      </w:r>
      <w:r w:rsidR="007305F7">
        <w:t xml:space="preserve"> </w:t>
      </w:r>
      <w:r w:rsidRPr="007F510E">
        <w:t>parties,</w:t>
      </w:r>
      <w:r w:rsidR="007305F7">
        <w:t xml:space="preserve"> </w:t>
      </w:r>
      <w:r w:rsidRPr="007F510E">
        <w:t>until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time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definitive</w:t>
      </w:r>
      <w:r w:rsidR="007305F7">
        <w:t xml:space="preserve"> </w:t>
      </w:r>
      <w:r w:rsidRPr="007F510E">
        <w:t>decision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dispute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court.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received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1,266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2014,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1,900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2015.</w:t>
      </w:r>
    </w:p>
    <w:p w:rsidR="003D5032" w:rsidRPr="007F510E" w:rsidRDefault="003D5032" w:rsidP="002F0DB2">
      <w:pPr>
        <w:pStyle w:val="SingleTxtG"/>
      </w:pPr>
      <w:r w:rsidRPr="007F510E">
        <w:t>214.</w:t>
      </w:r>
      <w:r w:rsidRPr="007F510E">
        <w:tab/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prepared</w:t>
      </w:r>
      <w:r w:rsidR="007305F7">
        <w:t xml:space="preserve"> </w:t>
      </w:r>
      <w:r w:rsidRPr="007F510E">
        <w:t>statistics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number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workers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between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January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June</w:t>
      </w:r>
      <w:r w:rsidR="007305F7">
        <w:t xml:space="preserve"> </w:t>
      </w:r>
      <w:r w:rsidRPr="007F510E">
        <w:t>2016,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come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1,897</w:t>
      </w:r>
      <w:r w:rsidR="007305F7">
        <w:t xml:space="preserve"> </w:t>
      </w:r>
      <w:r w:rsidRPr="007F510E">
        <w:t>complaints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workers,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4062AD" w:rsidP="004062AD">
      <w:pPr>
        <w:pStyle w:val="H23G"/>
      </w:pPr>
      <w:r>
        <w:tab/>
      </w:r>
      <w:r>
        <w:tab/>
      </w:r>
      <w:bookmarkStart w:id="48" w:name="_Toc494714088"/>
      <w:r w:rsidR="003D5032" w:rsidRPr="007F510E">
        <w:t>Workers</w:t>
      </w:r>
      <w:r w:rsidR="00A7245D">
        <w:t>’</w:t>
      </w:r>
      <w:r w:rsidR="007305F7">
        <w:t xml:space="preserve"> </w:t>
      </w:r>
      <w:r w:rsidR="003D5032" w:rsidRPr="007F510E">
        <w:t>complaints</w:t>
      </w:r>
      <w:r w:rsidR="007305F7">
        <w:t xml:space="preserve"> </w:t>
      </w:r>
      <w:r w:rsidR="003D5032" w:rsidRPr="007F510E">
        <w:t>from</w:t>
      </w:r>
      <w:r w:rsidR="007305F7">
        <w:t xml:space="preserve"> </w:t>
      </w:r>
      <w:r w:rsidR="003D5032" w:rsidRPr="007F510E">
        <w:t>1</w:t>
      </w:r>
      <w:r w:rsidR="007305F7">
        <w:t xml:space="preserve"> </w:t>
      </w:r>
      <w:r w:rsidR="003D5032" w:rsidRPr="007F510E">
        <w:t>January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mid-June</w:t>
      </w:r>
      <w:r w:rsidR="007305F7">
        <w:t xml:space="preserve"> </w:t>
      </w:r>
      <w:r w:rsidR="003D5032" w:rsidRPr="007F510E">
        <w:t>2016,</w:t>
      </w:r>
      <w:r w:rsidR="007305F7">
        <w:t xml:space="preserve"> </w:t>
      </w:r>
      <w:r w:rsidR="008638B4">
        <w:br/>
      </w:r>
      <w:r w:rsidR="008638B4" w:rsidRPr="0040731F">
        <w:rPr>
          <w:b w:val="0"/>
          <w:sz w:val="16"/>
        </w:rPr>
        <w:t>According</w:t>
      </w:r>
      <w:r w:rsidR="007305F7" w:rsidRPr="0040731F">
        <w:rPr>
          <w:b w:val="0"/>
          <w:sz w:val="16"/>
        </w:rPr>
        <w:t xml:space="preserve"> </w:t>
      </w:r>
      <w:r w:rsidR="003D5032" w:rsidRPr="0040731F">
        <w:rPr>
          <w:b w:val="0"/>
          <w:sz w:val="16"/>
        </w:rPr>
        <w:t>to</w:t>
      </w:r>
      <w:r w:rsidR="007305F7" w:rsidRPr="0040731F">
        <w:rPr>
          <w:b w:val="0"/>
          <w:sz w:val="16"/>
        </w:rPr>
        <w:t xml:space="preserve"> </w:t>
      </w:r>
      <w:r w:rsidR="003D5032" w:rsidRPr="0040731F">
        <w:rPr>
          <w:b w:val="0"/>
          <w:sz w:val="16"/>
        </w:rPr>
        <w:t>outcome</w:t>
      </w:r>
      <w:r w:rsidR="007305F7" w:rsidRPr="0040731F">
        <w:rPr>
          <w:b w:val="0"/>
          <w:sz w:val="16"/>
        </w:rPr>
        <w:t xml:space="preserve"> </w:t>
      </w:r>
      <w:r w:rsidR="003D5032" w:rsidRPr="0040731F">
        <w:rPr>
          <w:b w:val="0"/>
          <w:sz w:val="16"/>
        </w:rPr>
        <w:t>of</w:t>
      </w:r>
      <w:r w:rsidR="007305F7" w:rsidRPr="0040731F">
        <w:rPr>
          <w:b w:val="0"/>
          <w:sz w:val="16"/>
        </w:rPr>
        <w:t xml:space="preserve"> </w:t>
      </w:r>
      <w:r w:rsidR="003D5032" w:rsidRPr="0040731F">
        <w:rPr>
          <w:b w:val="0"/>
          <w:sz w:val="16"/>
        </w:rPr>
        <w:t>the</w:t>
      </w:r>
      <w:r w:rsidR="007305F7" w:rsidRPr="0040731F">
        <w:rPr>
          <w:b w:val="0"/>
          <w:sz w:val="16"/>
        </w:rPr>
        <w:t xml:space="preserve"> </w:t>
      </w:r>
      <w:r w:rsidR="003D5032" w:rsidRPr="0040731F">
        <w:rPr>
          <w:b w:val="0"/>
          <w:sz w:val="16"/>
        </w:rPr>
        <w:t>complaint</w:t>
      </w:r>
      <w:bookmarkEnd w:id="48"/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3D5032" w:rsidRPr="008F7A03" w:rsidTr="008F7A03">
        <w:trPr>
          <w:cantSplit/>
          <w:tblHeader/>
        </w:trPr>
        <w:tc>
          <w:tcPr>
            <w:tcW w:w="4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F7A03">
              <w:rPr>
                <w:i/>
                <w:sz w:val="16"/>
              </w:rPr>
              <w:t>Outcome</w:t>
            </w:r>
            <w:r w:rsidR="007305F7">
              <w:rPr>
                <w:i/>
                <w:sz w:val="16"/>
              </w:rPr>
              <w:t xml:space="preserve"> </w:t>
            </w:r>
            <w:r w:rsidRPr="008F7A03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8F7A03">
              <w:rPr>
                <w:i/>
                <w:sz w:val="16"/>
              </w:rPr>
              <w:t>the</w:t>
            </w:r>
            <w:r w:rsidR="007305F7">
              <w:rPr>
                <w:i/>
                <w:sz w:val="16"/>
              </w:rPr>
              <w:t xml:space="preserve"> </w:t>
            </w:r>
            <w:r w:rsidRPr="008F7A03">
              <w:rPr>
                <w:i/>
                <w:sz w:val="16"/>
              </w:rPr>
              <w:t>complaint</w:t>
            </w:r>
          </w:p>
        </w:tc>
        <w:tc>
          <w:tcPr>
            <w:tcW w:w="4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F7A03">
              <w:rPr>
                <w:i/>
                <w:sz w:val="16"/>
              </w:rPr>
              <w:t>Number</w:t>
            </w:r>
            <w:r w:rsidR="007305F7">
              <w:rPr>
                <w:i/>
                <w:sz w:val="16"/>
              </w:rPr>
              <w:t xml:space="preserve"> </w:t>
            </w:r>
            <w:r w:rsidRPr="008F7A03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8F7A03">
              <w:rPr>
                <w:i/>
                <w:sz w:val="16"/>
              </w:rPr>
              <w:t>workers</w:t>
            </w:r>
            <w:r w:rsidR="00A7245D">
              <w:rPr>
                <w:i/>
                <w:sz w:val="16"/>
              </w:rPr>
              <w:t>’</w:t>
            </w:r>
            <w:r w:rsidR="007305F7">
              <w:rPr>
                <w:i/>
                <w:sz w:val="16"/>
              </w:rPr>
              <w:t xml:space="preserve"> </w:t>
            </w:r>
            <w:r w:rsidRPr="008F7A03">
              <w:rPr>
                <w:i/>
                <w:sz w:val="16"/>
              </w:rPr>
              <w:t>complaints</w:t>
            </w:r>
          </w:p>
        </w:tc>
      </w:tr>
      <w:tr w:rsidR="003D5032" w:rsidRPr="008F7A03" w:rsidTr="008F7A03">
        <w:tc>
          <w:tcPr>
            <w:tcW w:w="4508" w:type="dxa"/>
            <w:tcBorders>
              <w:top w:val="single" w:sz="12" w:space="0" w:color="auto"/>
            </w:tcBorders>
            <w:shd w:val="clear" w:color="auto" w:fill="auto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F7A03">
              <w:rPr>
                <w:sz w:val="18"/>
              </w:rPr>
              <w:t>Resolved</w:t>
            </w:r>
          </w:p>
        </w:tc>
        <w:tc>
          <w:tcPr>
            <w:tcW w:w="45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F7A03">
              <w:rPr>
                <w:sz w:val="18"/>
              </w:rPr>
              <w:t>992</w:t>
            </w:r>
          </w:p>
        </w:tc>
      </w:tr>
      <w:tr w:rsidR="003D5032" w:rsidRPr="008F7A03" w:rsidTr="008F7A03">
        <w:tc>
          <w:tcPr>
            <w:tcW w:w="4508" w:type="dxa"/>
            <w:shd w:val="clear" w:color="auto" w:fill="auto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F7A03">
              <w:rPr>
                <w:sz w:val="18"/>
              </w:rPr>
              <w:t>Dismissed</w:t>
            </w:r>
          </w:p>
        </w:tc>
        <w:tc>
          <w:tcPr>
            <w:tcW w:w="4508" w:type="dxa"/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F7A03">
              <w:rPr>
                <w:sz w:val="18"/>
              </w:rPr>
              <w:t>599</w:t>
            </w:r>
          </w:p>
        </w:tc>
      </w:tr>
      <w:tr w:rsidR="003D5032" w:rsidRPr="008F7A03" w:rsidTr="008F7A03">
        <w:tc>
          <w:tcPr>
            <w:tcW w:w="4508" w:type="dxa"/>
            <w:shd w:val="clear" w:color="auto" w:fill="auto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F7A03">
              <w:rPr>
                <w:sz w:val="18"/>
              </w:rPr>
              <w:t>Referred</w:t>
            </w:r>
            <w:r w:rsidR="007305F7">
              <w:rPr>
                <w:sz w:val="18"/>
              </w:rPr>
              <w:t xml:space="preserve"> </w:t>
            </w:r>
            <w:r w:rsidRPr="008F7A03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8F7A03">
              <w:rPr>
                <w:sz w:val="18"/>
              </w:rPr>
              <w:t>the</w:t>
            </w:r>
            <w:r w:rsidR="007305F7">
              <w:rPr>
                <w:sz w:val="18"/>
              </w:rPr>
              <w:t xml:space="preserve"> </w:t>
            </w:r>
            <w:r w:rsidRPr="008F7A03">
              <w:rPr>
                <w:sz w:val="18"/>
              </w:rPr>
              <w:t>courts</w:t>
            </w:r>
          </w:p>
        </w:tc>
        <w:tc>
          <w:tcPr>
            <w:tcW w:w="4508" w:type="dxa"/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F7A03">
              <w:rPr>
                <w:sz w:val="18"/>
              </w:rPr>
              <w:t>287</w:t>
            </w:r>
          </w:p>
        </w:tc>
      </w:tr>
      <w:tr w:rsidR="003D5032" w:rsidRPr="008F7A03" w:rsidTr="008F7A03">
        <w:tc>
          <w:tcPr>
            <w:tcW w:w="4508" w:type="dxa"/>
            <w:shd w:val="clear" w:color="auto" w:fill="auto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F7A03">
              <w:rPr>
                <w:sz w:val="18"/>
              </w:rPr>
              <w:t>Discussion</w:t>
            </w:r>
            <w:r w:rsidR="007305F7">
              <w:rPr>
                <w:sz w:val="18"/>
              </w:rPr>
              <w:t xml:space="preserve"> </w:t>
            </w:r>
            <w:r w:rsidRPr="008F7A03">
              <w:rPr>
                <w:sz w:val="18"/>
              </w:rPr>
              <w:t>and</w:t>
            </w:r>
            <w:r w:rsidR="007305F7">
              <w:rPr>
                <w:sz w:val="18"/>
              </w:rPr>
              <w:t xml:space="preserve"> </w:t>
            </w:r>
            <w:r w:rsidRPr="008F7A03">
              <w:rPr>
                <w:sz w:val="18"/>
              </w:rPr>
              <w:t>follow-up</w:t>
            </w:r>
          </w:p>
        </w:tc>
        <w:tc>
          <w:tcPr>
            <w:tcW w:w="4508" w:type="dxa"/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F7A03">
              <w:rPr>
                <w:sz w:val="18"/>
              </w:rPr>
              <w:t>2</w:t>
            </w:r>
          </w:p>
        </w:tc>
      </w:tr>
      <w:tr w:rsidR="003D5032" w:rsidRPr="008F7A03" w:rsidTr="008F7A03">
        <w:tc>
          <w:tcPr>
            <w:tcW w:w="4508" w:type="dxa"/>
            <w:tcBorders>
              <w:bottom w:val="single" w:sz="4" w:space="0" w:color="auto"/>
            </w:tcBorders>
            <w:shd w:val="clear" w:color="auto" w:fill="auto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F7A03">
              <w:rPr>
                <w:sz w:val="18"/>
              </w:rPr>
              <w:t>Under</w:t>
            </w:r>
            <w:r w:rsidR="007305F7">
              <w:rPr>
                <w:sz w:val="18"/>
              </w:rPr>
              <w:t xml:space="preserve"> </w:t>
            </w:r>
            <w:r w:rsidRPr="008F7A03">
              <w:rPr>
                <w:sz w:val="18"/>
              </w:rPr>
              <w:t>examination</w:t>
            </w:r>
          </w:p>
        </w:tc>
        <w:tc>
          <w:tcPr>
            <w:tcW w:w="45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F7A03">
              <w:rPr>
                <w:sz w:val="18"/>
              </w:rPr>
              <w:t>17</w:t>
            </w:r>
          </w:p>
        </w:tc>
      </w:tr>
      <w:tr w:rsidR="003D5032" w:rsidRPr="008F7A03" w:rsidTr="008F7A03">
        <w:tc>
          <w:tcPr>
            <w:tcW w:w="4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D5032" w:rsidRPr="008F7A03" w:rsidRDefault="003D5032" w:rsidP="008F7A03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8F7A03">
              <w:rPr>
                <w:b/>
                <w:sz w:val="18"/>
              </w:rPr>
              <w:t>Total</w:t>
            </w:r>
            <w:r w:rsidR="007305F7">
              <w:rPr>
                <w:b/>
                <w:sz w:val="18"/>
              </w:rPr>
              <w:t xml:space="preserve"> </w:t>
            </w:r>
            <w:r w:rsidRPr="008F7A03">
              <w:rPr>
                <w:b/>
                <w:sz w:val="18"/>
              </w:rPr>
              <w:t>number</w:t>
            </w:r>
            <w:r w:rsidR="007305F7">
              <w:rPr>
                <w:b/>
                <w:sz w:val="18"/>
              </w:rPr>
              <w:t xml:space="preserve"> </w:t>
            </w:r>
            <w:r w:rsidRPr="008F7A03">
              <w:rPr>
                <w:b/>
                <w:sz w:val="18"/>
              </w:rPr>
              <w:t>of</w:t>
            </w:r>
            <w:r w:rsidR="007305F7">
              <w:rPr>
                <w:b/>
                <w:sz w:val="18"/>
              </w:rPr>
              <w:t xml:space="preserve"> </w:t>
            </w:r>
            <w:r w:rsidRPr="008F7A03">
              <w:rPr>
                <w:b/>
                <w:sz w:val="18"/>
              </w:rPr>
              <w:t>complainants</w:t>
            </w:r>
          </w:p>
        </w:tc>
        <w:tc>
          <w:tcPr>
            <w:tcW w:w="4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8F7A03" w:rsidRDefault="003D5032" w:rsidP="008F7A0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8F7A03">
              <w:rPr>
                <w:b/>
                <w:sz w:val="18"/>
              </w:rPr>
              <w:t>1</w:t>
            </w:r>
            <w:r w:rsidR="007305F7">
              <w:rPr>
                <w:b/>
                <w:sz w:val="18"/>
              </w:rPr>
              <w:t xml:space="preserve"> </w:t>
            </w:r>
            <w:r w:rsidRPr="008F7A03">
              <w:rPr>
                <w:b/>
                <w:sz w:val="18"/>
              </w:rPr>
              <w:t>897</w:t>
            </w:r>
          </w:p>
        </w:tc>
      </w:tr>
    </w:tbl>
    <w:p w:rsidR="003D5032" w:rsidRPr="007F510E" w:rsidRDefault="00257FF6" w:rsidP="00257FF6">
      <w:pPr>
        <w:pStyle w:val="H23G"/>
      </w:pPr>
      <w:r>
        <w:tab/>
      </w:r>
      <w:r>
        <w:tab/>
      </w:r>
      <w:bookmarkStart w:id="49" w:name="_Toc494714089"/>
      <w:r w:rsidR="003D5032" w:rsidRPr="007F510E">
        <w:t>According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reason</w:t>
      </w:r>
      <w:r w:rsidR="007305F7">
        <w:t xml:space="preserve"> </w:t>
      </w:r>
      <w:r w:rsidR="003D5032" w:rsidRPr="007F510E">
        <w:t>for</w:t>
      </w:r>
      <w:r w:rsidR="007305F7">
        <w:t xml:space="preserve"> </w:t>
      </w:r>
      <w:r w:rsidR="003D5032" w:rsidRPr="007F510E">
        <w:t>the</w:t>
      </w:r>
      <w:r w:rsidR="007305F7">
        <w:t xml:space="preserve"> </w:t>
      </w:r>
      <w:r w:rsidR="003D5032" w:rsidRPr="007F510E">
        <w:t>complaint</w:t>
      </w:r>
      <w:bookmarkEnd w:id="49"/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3D5032" w:rsidRPr="00257FF6" w:rsidTr="00257FF6">
        <w:trPr>
          <w:cantSplit/>
          <w:tblHeader/>
        </w:trPr>
        <w:tc>
          <w:tcPr>
            <w:tcW w:w="4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257FF6" w:rsidRDefault="003D5032" w:rsidP="00257FF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7FF6">
              <w:rPr>
                <w:i/>
                <w:sz w:val="16"/>
              </w:rPr>
              <w:t>Main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reason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for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the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complaint</w:t>
            </w:r>
          </w:p>
        </w:tc>
        <w:tc>
          <w:tcPr>
            <w:tcW w:w="4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257FF6" w:rsidRDefault="003D5032" w:rsidP="00257FF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257FF6">
              <w:rPr>
                <w:i/>
                <w:sz w:val="16"/>
              </w:rPr>
              <w:t>Number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workers</w:t>
            </w:r>
            <w:r w:rsidR="00A7245D">
              <w:rPr>
                <w:i/>
                <w:sz w:val="16"/>
              </w:rPr>
              <w:t>’</w:t>
            </w:r>
            <w:r w:rsidR="007305F7">
              <w:rPr>
                <w:i/>
                <w:sz w:val="16"/>
              </w:rPr>
              <w:t xml:space="preserve"> </w:t>
            </w:r>
            <w:r w:rsidRPr="00257FF6">
              <w:rPr>
                <w:i/>
                <w:sz w:val="16"/>
              </w:rPr>
              <w:t>complaints</w:t>
            </w:r>
          </w:p>
        </w:tc>
      </w:tr>
      <w:tr w:rsidR="003D5032" w:rsidRPr="00257FF6" w:rsidTr="00257FF6">
        <w:tc>
          <w:tcPr>
            <w:tcW w:w="4508" w:type="dxa"/>
            <w:tcBorders>
              <w:top w:val="single" w:sz="12" w:space="0" w:color="auto"/>
            </w:tcBorders>
            <w:shd w:val="clear" w:color="auto" w:fill="auto"/>
          </w:tcPr>
          <w:p w:rsidR="003D5032" w:rsidRPr="00257FF6" w:rsidRDefault="003D5032" w:rsidP="00257FF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57FF6">
              <w:rPr>
                <w:sz w:val="18"/>
              </w:rPr>
              <w:t>Travel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tickets</w:t>
            </w:r>
          </w:p>
        </w:tc>
        <w:tc>
          <w:tcPr>
            <w:tcW w:w="45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257FF6" w:rsidRDefault="003D5032" w:rsidP="00F529A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57FF6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677</w:t>
            </w:r>
          </w:p>
        </w:tc>
      </w:tr>
      <w:tr w:rsidR="003D5032" w:rsidRPr="00257FF6" w:rsidTr="0040731F">
        <w:tc>
          <w:tcPr>
            <w:tcW w:w="4508" w:type="dxa"/>
            <w:tcBorders>
              <w:bottom w:val="nil"/>
            </w:tcBorders>
            <w:shd w:val="clear" w:color="auto" w:fill="auto"/>
          </w:tcPr>
          <w:p w:rsidR="003D5032" w:rsidRPr="00257FF6" w:rsidRDefault="003D5032" w:rsidP="00257FF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57FF6">
              <w:rPr>
                <w:sz w:val="18"/>
              </w:rPr>
              <w:t>Leave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allowance</w:t>
            </w:r>
          </w:p>
        </w:tc>
        <w:tc>
          <w:tcPr>
            <w:tcW w:w="4508" w:type="dxa"/>
            <w:tcBorders>
              <w:bottom w:val="nil"/>
            </w:tcBorders>
            <w:shd w:val="clear" w:color="auto" w:fill="auto"/>
            <w:vAlign w:val="bottom"/>
          </w:tcPr>
          <w:p w:rsidR="003D5032" w:rsidRPr="00257FF6" w:rsidRDefault="003D5032" w:rsidP="00F529A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57FF6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647</w:t>
            </w:r>
          </w:p>
        </w:tc>
      </w:tr>
      <w:tr w:rsidR="003D5032" w:rsidRPr="00257FF6" w:rsidTr="0040731F">
        <w:tc>
          <w:tcPr>
            <w:tcW w:w="4508" w:type="dxa"/>
            <w:tcBorders>
              <w:top w:val="nil"/>
              <w:bottom w:val="nil"/>
            </w:tcBorders>
            <w:shd w:val="clear" w:color="auto" w:fill="auto"/>
          </w:tcPr>
          <w:p w:rsidR="003D5032" w:rsidRPr="00257FF6" w:rsidRDefault="003D5032" w:rsidP="00257FF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57FF6">
              <w:rPr>
                <w:sz w:val="18"/>
              </w:rPr>
              <w:t>End-of-service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grant</w:t>
            </w:r>
          </w:p>
        </w:tc>
        <w:tc>
          <w:tcPr>
            <w:tcW w:w="45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257FF6" w:rsidRDefault="003D5032" w:rsidP="00F529A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57FF6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603</w:t>
            </w:r>
          </w:p>
        </w:tc>
      </w:tr>
      <w:tr w:rsidR="003D5032" w:rsidRPr="00257FF6" w:rsidTr="0040731F">
        <w:tc>
          <w:tcPr>
            <w:tcW w:w="4508" w:type="dxa"/>
            <w:tcBorders>
              <w:top w:val="nil"/>
              <w:bottom w:val="nil"/>
            </w:tcBorders>
            <w:shd w:val="clear" w:color="auto" w:fill="auto"/>
          </w:tcPr>
          <w:p w:rsidR="003D5032" w:rsidRPr="00257FF6" w:rsidRDefault="003D5032" w:rsidP="0040731F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57FF6">
              <w:rPr>
                <w:sz w:val="18"/>
              </w:rPr>
              <w:lastRenderedPageBreak/>
              <w:t>Delayed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wages</w:t>
            </w:r>
          </w:p>
        </w:tc>
        <w:tc>
          <w:tcPr>
            <w:tcW w:w="45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257FF6" w:rsidRDefault="003D5032" w:rsidP="0040731F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57FF6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600</w:t>
            </w:r>
          </w:p>
        </w:tc>
      </w:tr>
      <w:tr w:rsidR="003D5032" w:rsidRPr="00257FF6" w:rsidTr="00257FF6">
        <w:tc>
          <w:tcPr>
            <w:tcW w:w="4508" w:type="dxa"/>
            <w:tcBorders>
              <w:top w:val="nil"/>
              <w:bottom w:val="nil"/>
            </w:tcBorders>
            <w:shd w:val="clear" w:color="auto" w:fill="auto"/>
          </w:tcPr>
          <w:p w:rsidR="003D5032" w:rsidRPr="00257FF6" w:rsidRDefault="003D5032" w:rsidP="0040731F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57FF6">
              <w:rPr>
                <w:sz w:val="18"/>
              </w:rPr>
              <w:t>Additional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wages</w:t>
            </w:r>
          </w:p>
        </w:tc>
        <w:tc>
          <w:tcPr>
            <w:tcW w:w="45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D5032" w:rsidRPr="00257FF6" w:rsidRDefault="003D5032" w:rsidP="0040731F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57FF6">
              <w:rPr>
                <w:sz w:val="18"/>
              </w:rPr>
              <w:t>42</w:t>
            </w:r>
          </w:p>
        </w:tc>
      </w:tr>
      <w:tr w:rsidR="003D5032" w:rsidRPr="00257FF6" w:rsidTr="00257FF6">
        <w:tc>
          <w:tcPr>
            <w:tcW w:w="4508" w:type="dxa"/>
            <w:tcBorders>
              <w:top w:val="nil"/>
            </w:tcBorders>
            <w:shd w:val="clear" w:color="auto" w:fill="auto"/>
          </w:tcPr>
          <w:p w:rsidR="003D5032" w:rsidRPr="00257FF6" w:rsidRDefault="003D5032" w:rsidP="00257FF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57FF6">
              <w:rPr>
                <w:sz w:val="18"/>
              </w:rPr>
              <w:t>Work</w:t>
            </w:r>
            <w:r w:rsidR="007305F7">
              <w:rPr>
                <w:sz w:val="18"/>
              </w:rPr>
              <w:t xml:space="preserve"> </w:t>
            </w:r>
            <w:r w:rsidRPr="00257FF6">
              <w:rPr>
                <w:sz w:val="18"/>
              </w:rPr>
              <w:t>injury</w:t>
            </w:r>
          </w:p>
        </w:tc>
        <w:tc>
          <w:tcPr>
            <w:tcW w:w="4508" w:type="dxa"/>
            <w:tcBorders>
              <w:top w:val="nil"/>
            </w:tcBorders>
            <w:shd w:val="clear" w:color="auto" w:fill="auto"/>
            <w:vAlign w:val="bottom"/>
          </w:tcPr>
          <w:p w:rsidR="003D5032" w:rsidRPr="00257FF6" w:rsidRDefault="003D5032" w:rsidP="00257FF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57FF6">
              <w:rPr>
                <w:sz w:val="18"/>
              </w:rPr>
              <w:t>17</w:t>
            </w:r>
          </w:p>
        </w:tc>
      </w:tr>
    </w:tbl>
    <w:p w:rsidR="003D5032" w:rsidRPr="007F510E" w:rsidRDefault="003D5032" w:rsidP="00EC3027">
      <w:pPr>
        <w:pStyle w:val="SingleTxtG"/>
        <w:spacing w:before="240"/>
      </w:pPr>
      <w:r w:rsidRPr="007F510E">
        <w:t>215.</w:t>
      </w:r>
      <w:r w:rsidRPr="007F510E">
        <w:tab/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hand,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period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January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June</w:t>
      </w:r>
      <w:r w:rsidR="007305F7">
        <w:t xml:space="preserve"> </w:t>
      </w:r>
      <w:r w:rsidRPr="007F510E">
        <w:t>2016,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undertook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total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21,012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health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safety</w:t>
      </w:r>
      <w:r w:rsidR="007305F7">
        <w:t xml:space="preserve"> </w:t>
      </w:r>
      <w:r w:rsidRPr="007F510E">
        <w:t>inspections:</w:t>
      </w:r>
    </w:p>
    <w:p w:rsidR="003D5032" w:rsidRPr="007F510E" w:rsidRDefault="00D45371" w:rsidP="00D45371">
      <w:pPr>
        <w:pStyle w:val="H23G"/>
      </w:pPr>
      <w:r>
        <w:tab/>
      </w:r>
      <w:r>
        <w:tab/>
      </w:r>
      <w:bookmarkStart w:id="50" w:name="_Toc494714090"/>
      <w:r w:rsidR="003D5032" w:rsidRPr="007F510E">
        <w:t>Labour</w:t>
      </w:r>
      <w:r w:rsidR="007305F7">
        <w:t xml:space="preserve"> </w:t>
      </w:r>
      <w:r w:rsidR="003D5032" w:rsidRPr="007F510E">
        <w:t>inspections</w:t>
      </w:r>
      <w:r w:rsidR="007305F7">
        <w:t xml:space="preserve"> </w:t>
      </w:r>
      <w:r w:rsidR="003D5032" w:rsidRPr="007F510E">
        <w:t>from</w:t>
      </w:r>
      <w:r w:rsidR="007305F7">
        <w:t xml:space="preserve"> </w:t>
      </w:r>
      <w:r w:rsidR="003D5032" w:rsidRPr="007F510E">
        <w:t>1</w:t>
      </w:r>
      <w:r w:rsidR="007305F7">
        <w:t xml:space="preserve"> </w:t>
      </w:r>
      <w:r w:rsidR="003D5032" w:rsidRPr="007F510E">
        <w:t>January</w:t>
      </w:r>
      <w:r w:rsidR="007305F7">
        <w:t xml:space="preserve"> </w:t>
      </w:r>
      <w:r w:rsidR="003D5032" w:rsidRPr="007F510E">
        <w:t>to</w:t>
      </w:r>
      <w:r w:rsidR="007305F7">
        <w:t xml:space="preserve"> </w:t>
      </w:r>
      <w:r w:rsidR="003D5032" w:rsidRPr="007F510E">
        <w:t>mid-June</w:t>
      </w:r>
      <w:r w:rsidR="007305F7">
        <w:t xml:space="preserve"> </w:t>
      </w:r>
      <w:r w:rsidR="003D5032" w:rsidRPr="007F510E">
        <w:t>2016</w:t>
      </w:r>
      <w:bookmarkEnd w:id="50"/>
    </w:p>
    <w:p w:rsidR="003D5032" w:rsidRPr="00D45371" w:rsidRDefault="006C3A10" w:rsidP="00D45371">
      <w:pPr>
        <w:pStyle w:val="SingleTxtG"/>
        <w:rPr>
          <w:b/>
        </w:rPr>
      </w:pPr>
      <w:r>
        <w:rPr>
          <w:b/>
        </w:rPr>
        <w:t xml:space="preserve">I. </w:t>
      </w:r>
      <w:r w:rsidR="003D5032" w:rsidRPr="00D45371">
        <w:rPr>
          <w:b/>
        </w:rPr>
        <w:t>According</w:t>
      </w:r>
      <w:r w:rsidR="007305F7">
        <w:rPr>
          <w:b/>
        </w:rPr>
        <w:t xml:space="preserve"> </w:t>
      </w:r>
      <w:r w:rsidR="003D5032" w:rsidRPr="00D45371">
        <w:rPr>
          <w:b/>
        </w:rPr>
        <w:t>to</w:t>
      </w:r>
      <w:r w:rsidR="007305F7">
        <w:rPr>
          <w:b/>
        </w:rPr>
        <w:t xml:space="preserve"> </w:t>
      </w:r>
      <w:r w:rsidR="003D5032" w:rsidRPr="00D45371">
        <w:rPr>
          <w:b/>
        </w:rPr>
        <w:t>the</w:t>
      </w:r>
      <w:r w:rsidR="007305F7">
        <w:rPr>
          <w:b/>
        </w:rPr>
        <w:t xml:space="preserve"> </w:t>
      </w:r>
      <w:r w:rsidR="003D5032" w:rsidRPr="00D45371">
        <w:rPr>
          <w:b/>
        </w:rPr>
        <w:t>outcome</w:t>
      </w:r>
      <w:r w:rsidR="007305F7">
        <w:rPr>
          <w:b/>
        </w:rPr>
        <w:t xml:space="preserve"> </w:t>
      </w:r>
      <w:r w:rsidR="003D5032" w:rsidRPr="00D45371">
        <w:rPr>
          <w:b/>
        </w:rPr>
        <w:t>of</w:t>
      </w:r>
      <w:r w:rsidR="007305F7">
        <w:rPr>
          <w:b/>
        </w:rPr>
        <w:t xml:space="preserve"> </w:t>
      </w:r>
      <w:r w:rsidR="003D5032" w:rsidRPr="00D45371">
        <w:rPr>
          <w:b/>
        </w:rPr>
        <w:t>the</w:t>
      </w:r>
      <w:r w:rsidR="007305F7">
        <w:rPr>
          <w:b/>
        </w:rPr>
        <w:t xml:space="preserve"> </w:t>
      </w:r>
      <w:r w:rsidR="003D5032" w:rsidRPr="00D45371">
        <w:rPr>
          <w:b/>
        </w:rPr>
        <w:t>inspection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1383"/>
        <w:gridCol w:w="1383"/>
        <w:gridCol w:w="1383"/>
      </w:tblGrid>
      <w:tr w:rsidR="00F8214C" w:rsidRPr="00F8214C" w:rsidTr="00F8214C">
        <w:trPr>
          <w:cantSplit/>
          <w:tblHeader/>
        </w:trPr>
        <w:tc>
          <w:tcPr>
            <w:tcW w:w="322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8214C" w:rsidRPr="00F8214C" w:rsidRDefault="00F8214C" w:rsidP="00F8214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F8214C">
              <w:rPr>
                <w:i/>
                <w:sz w:val="16"/>
              </w:rPr>
              <w:t>Outcome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the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inspection</w:t>
            </w:r>
          </w:p>
        </w:tc>
        <w:tc>
          <w:tcPr>
            <w:tcW w:w="41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8214C" w:rsidRPr="00F8214C" w:rsidRDefault="00F8214C" w:rsidP="00D44AB7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F8214C">
              <w:rPr>
                <w:i/>
                <w:sz w:val="16"/>
              </w:rPr>
              <w:t>Type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inspection</w:t>
            </w:r>
          </w:p>
        </w:tc>
      </w:tr>
      <w:tr w:rsidR="00F8214C" w:rsidRPr="00F8214C" w:rsidTr="00F8214C">
        <w:trPr>
          <w:cantSplit/>
          <w:tblHeader/>
        </w:trPr>
        <w:tc>
          <w:tcPr>
            <w:tcW w:w="3221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8214C" w:rsidRPr="00F8214C" w:rsidRDefault="00F8214C" w:rsidP="00F8214C">
            <w:pPr>
              <w:suppressAutoHyphens w:val="0"/>
              <w:spacing w:before="80" w:after="80" w:line="200" w:lineRule="exact"/>
              <w:ind w:right="113"/>
              <w:rPr>
                <w:sz w:val="18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214C" w:rsidRPr="00F8214C" w:rsidRDefault="00F8214C" w:rsidP="00F8214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8214C">
              <w:rPr>
                <w:i/>
                <w:sz w:val="16"/>
              </w:rPr>
              <w:t>Labour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214C" w:rsidRPr="00F8214C" w:rsidRDefault="00F8214C" w:rsidP="00F8214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8214C">
              <w:rPr>
                <w:i/>
                <w:sz w:val="16"/>
              </w:rPr>
              <w:t>Health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and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safety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214C" w:rsidRPr="00F8214C" w:rsidRDefault="00F8214C" w:rsidP="00F8214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F8214C">
              <w:rPr>
                <w:i/>
                <w:sz w:val="16"/>
              </w:rPr>
              <w:t>Total</w:t>
            </w:r>
            <w:r w:rsidR="007305F7">
              <w:rPr>
                <w:i/>
                <w:sz w:val="16"/>
              </w:rPr>
              <w:t xml:space="preserve"> </w:t>
            </w:r>
            <w:r w:rsidRPr="00F8214C">
              <w:rPr>
                <w:i/>
                <w:sz w:val="16"/>
              </w:rPr>
              <w:t>visits</w:t>
            </w:r>
          </w:p>
        </w:tc>
      </w:tr>
      <w:tr w:rsidR="003D5032" w:rsidRPr="00F8214C" w:rsidTr="00F8214C">
        <w:tc>
          <w:tcPr>
            <w:tcW w:w="3221" w:type="dxa"/>
            <w:tcBorders>
              <w:top w:val="single" w:sz="12" w:space="0" w:color="auto"/>
            </w:tcBorders>
            <w:shd w:val="clear" w:color="auto" w:fill="auto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8214C">
              <w:rPr>
                <w:sz w:val="18"/>
              </w:rPr>
              <w:t>Acceptable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6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571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3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800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10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371</w:t>
            </w:r>
          </w:p>
        </w:tc>
      </w:tr>
      <w:tr w:rsidR="003D5032" w:rsidRPr="00F8214C" w:rsidTr="00F8214C">
        <w:tc>
          <w:tcPr>
            <w:tcW w:w="3221" w:type="dxa"/>
            <w:shd w:val="clear" w:color="auto" w:fill="auto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8214C">
              <w:rPr>
                <w:sz w:val="18"/>
              </w:rPr>
              <w:t>Warning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to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halt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an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infraction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7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453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2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031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9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484</w:t>
            </w:r>
          </w:p>
        </w:tc>
      </w:tr>
      <w:tr w:rsidR="003D5032" w:rsidRPr="00F8214C" w:rsidTr="00F8214C">
        <w:tc>
          <w:tcPr>
            <w:tcW w:w="3221" w:type="dxa"/>
            <w:shd w:val="clear" w:color="auto" w:fill="auto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8214C">
              <w:rPr>
                <w:sz w:val="18"/>
              </w:rPr>
              <w:t>Minutes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478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140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618</w:t>
            </w:r>
          </w:p>
        </w:tc>
      </w:tr>
      <w:tr w:rsidR="003D5032" w:rsidRPr="00F8214C" w:rsidTr="006C3A10">
        <w:tc>
          <w:tcPr>
            <w:tcW w:w="3221" w:type="dxa"/>
            <w:tcBorders>
              <w:bottom w:val="single" w:sz="4" w:space="0" w:color="auto"/>
            </w:tcBorders>
            <w:shd w:val="clear" w:color="auto" w:fill="auto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8214C">
              <w:rPr>
                <w:sz w:val="18"/>
              </w:rPr>
              <w:t>Prohibition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186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353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539</w:t>
            </w:r>
          </w:p>
        </w:tc>
      </w:tr>
      <w:tr w:rsidR="003D5032" w:rsidRPr="00F8214C" w:rsidTr="006C3A10">
        <w:tc>
          <w:tcPr>
            <w:tcW w:w="3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Total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number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of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inspections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14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688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6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324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21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012</w:t>
            </w:r>
          </w:p>
        </w:tc>
      </w:tr>
      <w:tr w:rsidR="003D5032" w:rsidRPr="00F8214C" w:rsidTr="006C3A10">
        <w:tc>
          <w:tcPr>
            <w:tcW w:w="3221" w:type="dxa"/>
            <w:tcBorders>
              <w:top w:val="single" w:sz="4" w:space="0" w:color="auto"/>
            </w:tcBorders>
            <w:shd w:val="clear" w:color="auto" w:fill="auto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8214C">
              <w:rPr>
                <w:sz w:val="18"/>
              </w:rPr>
              <w:t>Number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of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facilities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inspected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11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529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8214C">
              <w:rPr>
                <w:sz w:val="18"/>
              </w:rPr>
              <w:t>2</w:t>
            </w:r>
            <w:r w:rsidR="007305F7">
              <w:rPr>
                <w:sz w:val="18"/>
              </w:rPr>
              <w:t xml:space="preserve"> </w:t>
            </w:r>
            <w:r w:rsidRPr="00F8214C">
              <w:rPr>
                <w:sz w:val="18"/>
              </w:rPr>
              <w:t>473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D5032" w:rsidRPr="00F8214C" w:rsidRDefault="003D5032" w:rsidP="00F8214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</w:tbl>
    <w:p w:rsidR="003D5032" w:rsidRPr="008F3792" w:rsidRDefault="003D5032" w:rsidP="008F3792">
      <w:pPr>
        <w:pStyle w:val="SingleTxtG"/>
        <w:spacing w:before="240"/>
        <w:rPr>
          <w:b/>
        </w:rPr>
      </w:pPr>
      <w:r w:rsidRPr="008F3792">
        <w:rPr>
          <w:b/>
        </w:rPr>
        <w:t>II.</w:t>
      </w:r>
      <w:r w:rsidR="007305F7">
        <w:rPr>
          <w:b/>
        </w:rPr>
        <w:t xml:space="preserve"> </w:t>
      </w:r>
      <w:r w:rsidRPr="008F3792">
        <w:rPr>
          <w:b/>
        </w:rPr>
        <w:t>According</w:t>
      </w:r>
      <w:r w:rsidR="007305F7">
        <w:rPr>
          <w:b/>
        </w:rPr>
        <w:t xml:space="preserve"> </w:t>
      </w:r>
      <w:r w:rsidRPr="008F3792">
        <w:rPr>
          <w:b/>
        </w:rPr>
        <w:t>to</w:t>
      </w:r>
      <w:r w:rsidR="007305F7">
        <w:rPr>
          <w:b/>
        </w:rPr>
        <w:t xml:space="preserve"> </w:t>
      </w:r>
      <w:r w:rsidRPr="008F3792">
        <w:rPr>
          <w:b/>
        </w:rPr>
        <w:t>the</w:t>
      </w:r>
      <w:r w:rsidR="007305F7">
        <w:rPr>
          <w:b/>
        </w:rPr>
        <w:t xml:space="preserve"> </w:t>
      </w:r>
      <w:r w:rsidRPr="008F3792">
        <w:rPr>
          <w:b/>
        </w:rPr>
        <w:t>type</w:t>
      </w:r>
      <w:r w:rsidR="007305F7">
        <w:rPr>
          <w:b/>
        </w:rPr>
        <w:t xml:space="preserve"> </w:t>
      </w:r>
      <w:r w:rsidRPr="008F3792">
        <w:rPr>
          <w:b/>
        </w:rPr>
        <w:t>of</w:t>
      </w:r>
      <w:r w:rsidR="007305F7">
        <w:rPr>
          <w:b/>
        </w:rPr>
        <w:t xml:space="preserve"> </w:t>
      </w:r>
      <w:r w:rsidRPr="008F3792">
        <w:rPr>
          <w:b/>
        </w:rPr>
        <w:t>premises</w:t>
      </w:r>
      <w:r w:rsidR="007305F7">
        <w:rPr>
          <w:b/>
        </w:rPr>
        <w:t xml:space="preserve"> </w:t>
      </w:r>
      <w:r w:rsidRPr="008F3792">
        <w:rPr>
          <w:b/>
        </w:rPr>
        <w:t>inspected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1"/>
        <w:gridCol w:w="1383"/>
        <w:gridCol w:w="1383"/>
        <w:gridCol w:w="1383"/>
      </w:tblGrid>
      <w:tr w:rsidR="00D44AB7" w:rsidRPr="00D44AB7" w:rsidTr="00D44AB7">
        <w:trPr>
          <w:cantSplit/>
          <w:tblHeader/>
        </w:trPr>
        <w:tc>
          <w:tcPr>
            <w:tcW w:w="322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44AB7" w:rsidRPr="00D44AB7" w:rsidRDefault="00D44AB7" w:rsidP="00D44AB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44AB7">
              <w:rPr>
                <w:i/>
                <w:sz w:val="16"/>
              </w:rPr>
              <w:t>Type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premises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inspected</w:t>
            </w:r>
          </w:p>
        </w:tc>
        <w:tc>
          <w:tcPr>
            <w:tcW w:w="41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44AB7" w:rsidRPr="00D44AB7" w:rsidRDefault="00D44AB7" w:rsidP="00D44AB7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D44AB7">
              <w:rPr>
                <w:i/>
                <w:sz w:val="16"/>
              </w:rPr>
              <w:t>Type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of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inspection</w:t>
            </w:r>
          </w:p>
        </w:tc>
      </w:tr>
      <w:tr w:rsidR="00D44AB7" w:rsidRPr="00D44AB7" w:rsidTr="00D44AB7">
        <w:trPr>
          <w:cantSplit/>
          <w:tblHeader/>
        </w:trPr>
        <w:tc>
          <w:tcPr>
            <w:tcW w:w="3221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44AB7" w:rsidRPr="00D44AB7" w:rsidRDefault="00D44AB7" w:rsidP="00D44AB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44AB7" w:rsidRPr="00D44AB7" w:rsidRDefault="00D44AB7" w:rsidP="00D44AB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44AB7">
              <w:rPr>
                <w:i/>
                <w:sz w:val="16"/>
              </w:rPr>
              <w:t>Labour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44AB7" w:rsidRPr="00D44AB7" w:rsidRDefault="00D44AB7" w:rsidP="00D44AB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44AB7">
              <w:rPr>
                <w:i/>
                <w:sz w:val="16"/>
              </w:rPr>
              <w:t>Health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and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safety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44AB7" w:rsidRPr="00D44AB7" w:rsidRDefault="00D44AB7" w:rsidP="00D44AB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44AB7">
              <w:rPr>
                <w:i/>
                <w:sz w:val="16"/>
              </w:rPr>
              <w:t>Total</w:t>
            </w:r>
            <w:r w:rsidR="007305F7">
              <w:rPr>
                <w:i/>
                <w:sz w:val="16"/>
              </w:rPr>
              <w:t xml:space="preserve"> </w:t>
            </w:r>
            <w:r w:rsidRPr="00D44AB7">
              <w:rPr>
                <w:i/>
                <w:sz w:val="16"/>
              </w:rPr>
              <w:t>visits</w:t>
            </w:r>
          </w:p>
        </w:tc>
      </w:tr>
      <w:tr w:rsidR="003D5032" w:rsidRPr="00D44AB7" w:rsidTr="00D44AB7">
        <w:tc>
          <w:tcPr>
            <w:tcW w:w="3221" w:type="dxa"/>
            <w:tcBorders>
              <w:top w:val="single" w:sz="12" w:space="0" w:color="auto"/>
            </w:tcBorders>
            <w:shd w:val="clear" w:color="auto" w:fill="auto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44AB7">
              <w:rPr>
                <w:sz w:val="18"/>
              </w:rPr>
              <w:t>Facility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14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688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699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15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387</w:t>
            </w:r>
          </w:p>
        </w:tc>
      </w:tr>
      <w:tr w:rsidR="003D5032" w:rsidRPr="00D44AB7" w:rsidTr="00D44AB7">
        <w:tc>
          <w:tcPr>
            <w:tcW w:w="3221" w:type="dxa"/>
            <w:shd w:val="clear" w:color="auto" w:fill="auto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44AB7">
              <w:rPr>
                <w:sz w:val="18"/>
              </w:rPr>
              <w:t>Worksite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D44AB7" w:rsidRDefault="002103A9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3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648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3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648</w:t>
            </w:r>
          </w:p>
        </w:tc>
      </w:tr>
      <w:tr w:rsidR="003D5032" w:rsidRPr="00D44AB7" w:rsidTr="00D44AB7">
        <w:tc>
          <w:tcPr>
            <w:tcW w:w="3221" w:type="dxa"/>
            <w:shd w:val="clear" w:color="auto" w:fill="auto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44AB7">
              <w:rPr>
                <w:sz w:val="18"/>
              </w:rPr>
              <w:t>Housing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D44AB7" w:rsidRDefault="002103A9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494</w:t>
            </w:r>
          </w:p>
        </w:tc>
        <w:tc>
          <w:tcPr>
            <w:tcW w:w="1383" w:type="dxa"/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1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494</w:t>
            </w:r>
          </w:p>
        </w:tc>
      </w:tr>
      <w:tr w:rsidR="003D5032" w:rsidRPr="00D44AB7" w:rsidTr="006C3A10">
        <w:tc>
          <w:tcPr>
            <w:tcW w:w="3221" w:type="dxa"/>
            <w:tcBorders>
              <w:bottom w:val="single" w:sz="4" w:space="0" w:color="auto"/>
            </w:tcBorders>
            <w:shd w:val="clear" w:color="auto" w:fill="auto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44AB7">
              <w:rPr>
                <w:sz w:val="18"/>
              </w:rPr>
              <w:t>Not</w:t>
            </w:r>
            <w:r w:rsidR="007305F7">
              <w:rPr>
                <w:sz w:val="18"/>
              </w:rPr>
              <w:t xml:space="preserve"> </w:t>
            </w:r>
            <w:r w:rsidRPr="00D44AB7">
              <w:rPr>
                <w:sz w:val="18"/>
              </w:rPr>
              <w:t>specified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D44AB7" w:rsidRDefault="002103A9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483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5032" w:rsidRPr="00D44AB7" w:rsidRDefault="003D5032" w:rsidP="00D44AB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44AB7">
              <w:rPr>
                <w:sz w:val="18"/>
              </w:rPr>
              <w:t>483</w:t>
            </w:r>
          </w:p>
        </w:tc>
      </w:tr>
      <w:tr w:rsidR="003D5032" w:rsidRPr="006C3A10" w:rsidTr="006C3A10">
        <w:tc>
          <w:tcPr>
            <w:tcW w:w="32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Total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number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of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inspections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left="283"/>
              <w:jc w:val="right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14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688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left="283"/>
              <w:jc w:val="right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6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324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5032" w:rsidRPr="006C3A10" w:rsidRDefault="003D5032" w:rsidP="006C3A10">
            <w:pPr>
              <w:suppressAutoHyphens w:val="0"/>
              <w:spacing w:before="80" w:after="80" w:line="220" w:lineRule="exact"/>
              <w:ind w:left="283"/>
              <w:jc w:val="right"/>
              <w:rPr>
                <w:b/>
                <w:sz w:val="18"/>
              </w:rPr>
            </w:pPr>
            <w:r w:rsidRPr="006C3A10">
              <w:rPr>
                <w:b/>
                <w:sz w:val="18"/>
              </w:rPr>
              <w:t>21</w:t>
            </w:r>
            <w:r w:rsidR="007305F7" w:rsidRPr="006C3A10">
              <w:rPr>
                <w:b/>
                <w:sz w:val="18"/>
              </w:rPr>
              <w:t xml:space="preserve"> </w:t>
            </w:r>
            <w:r w:rsidRPr="006C3A10">
              <w:rPr>
                <w:b/>
                <w:sz w:val="18"/>
              </w:rPr>
              <w:t>012</w:t>
            </w:r>
          </w:p>
        </w:tc>
      </w:tr>
    </w:tbl>
    <w:p w:rsidR="003D5032" w:rsidRPr="007F510E" w:rsidRDefault="003D5032" w:rsidP="006A71FC">
      <w:pPr>
        <w:pStyle w:val="H23G"/>
      </w:pPr>
      <w:r w:rsidRPr="007F510E">
        <w:tab/>
      </w:r>
      <w:r w:rsidRPr="007F510E">
        <w:tab/>
      </w:r>
      <w:bookmarkStart w:id="51" w:name="_Toc494714091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51"/>
    </w:p>
    <w:p w:rsidR="003D5032" w:rsidRPr="007F510E" w:rsidRDefault="003D5032" w:rsidP="003D3207">
      <w:pPr>
        <w:pStyle w:val="SingleTxtG"/>
      </w:pPr>
      <w:r w:rsidRPr="007F510E">
        <w:t>216.</w:t>
      </w:r>
      <w:r w:rsidRPr="007F510E">
        <w:tab/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punishment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flogging,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2009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Corrective</w:t>
      </w:r>
      <w:r w:rsidR="007305F7">
        <w:t xml:space="preserve"> </w:t>
      </w:r>
      <w:r w:rsidRPr="007F510E">
        <w:t>Institutions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text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disciplinary</w:t>
      </w:r>
      <w:r w:rsidR="007305F7">
        <w:t xml:space="preserve"> </w:t>
      </w:r>
      <w:r w:rsidRPr="007F510E">
        <w:t>flogging,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1995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Corrective</w:t>
      </w:r>
      <w:r w:rsidR="007305F7">
        <w:t xml:space="preserve"> </w:t>
      </w:r>
      <w:r w:rsidRPr="007F510E">
        <w:t>Institutions,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superseded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said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2009.</w:t>
      </w:r>
      <w:r w:rsidR="007305F7">
        <w:t xml:space="preserve"> </w:t>
      </w:r>
      <w:r w:rsidRPr="007F510E">
        <w:t>Similarly</w:t>
      </w:r>
      <w:r w:rsidR="004D16B2">
        <w:t>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Behaviour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Schools</w:t>
      </w:r>
      <w:r w:rsidR="007305F7">
        <w:t xml:space="preserve"> </w:t>
      </w:r>
      <w:r w:rsidRPr="007F510E">
        <w:t>prohibits</w:t>
      </w:r>
      <w:r w:rsidR="007305F7">
        <w:t xml:space="preserve"> </w:t>
      </w:r>
      <w:r w:rsidRPr="007F510E">
        <w:t>physical</w:t>
      </w:r>
      <w:r w:rsidR="007305F7">
        <w:t xml:space="preserve"> </w:t>
      </w:r>
      <w:r w:rsidRPr="007F510E">
        <w:t>punishment.</w:t>
      </w:r>
    </w:p>
    <w:p w:rsidR="003D5032" w:rsidRPr="007F510E" w:rsidRDefault="003D5032" w:rsidP="008D7469">
      <w:pPr>
        <w:pStyle w:val="H23G"/>
      </w:pPr>
      <w:r w:rsidRPr="007F510E">
        <w:tab/>
      </w:r>
      <w:r w:rsidRPr="007F510E">
        <w:tab/>
      </w:r>
      <w:bookmarkStart w:id="52" w:name="_Toc494714092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25</w:t>
      </w:r>
      <w:r w:rsidR="007305F7">
        <w:t xml:space="preserve"> </w:t>
      </w:r>
      <w:r w:rsidRPr="007F510E">
        <w:t>(a)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52"/>
    </w:p>
    <w:p w:rsidR="003D5032" w:rsidRPr="007F510E" w:rsidRDefault="003D5032" w:rsidP="003D3207">
      <w:pPr>
        <w:pStyle w:val="SingleTxtG"/>
      </w:pPr>
      <w:r w:rsidRPr="007F510E">
        <w:t>217.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devoted</w:t>
      </w:r>
      <w:r w:rsidR="007305F7">
        <w:t xml:space="preserve"> </w:t>
      </w:r>
      <w:r w:rsidRPr="007F510E">
        <w:t>particular</w:t>
      </w:r>
      <w:r w:rsidR="007305F7">
        <w:t xml:space="preserve"> </w:t>
      </w:r>
      <w:r w:rsidRPr="007F510E">
        <w:t>attention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legislative</w:t>
      </w:r>
      <w:r w:rsidR="007305F7">
        <w:t xml:space="preserve"> </w:t>
      </w:r>
      <w:r w:rsidRPr="007F510E">
        <w:t>umbrella.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devotes</w:t>
      </w:r>
      <w:r w:rsidR="007305F7">
        <w:t xml:space="preserve"> </w:t>
      </w:r>
      <w:r w:rsidRPr="007F510E">
        <w:t>special</w:t>
      </w:r>
      <w:r w:rsidR="007305F7">
        <w:t xml:space="preserve"> </w:t>
      </w:r>
      <w:r w:rsidRPr="007F510E">
        <w:t>attention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one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mainstays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society,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resulted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constitutional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family.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constitutional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specifically</w:t>
      </w:r>
      <w:r w:rsidR="007305F7">
        <w:t xml:space="preserve"> </w:t>
      </w:r>
      <w:r w:rsidRPr="007F510E">
        <w:t>included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developments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commitments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conventions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children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including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1989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Child.</w:t>
      </w:r>
    </w:p>
    <w:p w:rsidR="003D5032" w:rsidRPr="007F510E" w:rsidRDefault="003D5032" w:rsidP="003D3207">
      <w:pPr>
        <w:pStyle w:val="SingleTxtG"/>
      </w:pPr>
      <w:r w:rsidRPr="007F510E">
        <w:t>218.</w:t>
      </w:r>
      <w:r w:rsidRPr="007F510E">
        <w:tab/>
        <w:t>Article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refers</w:t>
      </w:r>
      <w:r w:rsidR="007305F7">
        <w:t xml:space="preserve"> </w:t>
      </w:r>
      <w:r w:rsidRPr="007F510E">
        <w:t>specifically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protection: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society.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founded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religion,</w:t>
      </w:r>
      <w:r w:rsidR="007305F7">
        <w:t xml:space="preserve"> </w:t>
      </w:r>
      <w:r w:rsidRPr="007F510E">
        <w:t>ethics,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patriotism.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regulate</w:t>
      </w:r>
      <w:r w:rsidR="007305F7">
        <w:t xml:space="preserve"> </w:t>
      </w:r>
      <w:r w:rsidRPr="007F510E">
        <w:t>adequate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family,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structure,</w:t>
      </w:r>
      <w:r w:rsidR="007305F7">
        <w:t xml:space="preserve"> </w:t>
      </w:r>
      <w:r w:rsidRPr="007F510E">
        <w:t>strengthen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ties,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maternity,</w:t>
      </w:r>
      <w:r w:rsidR="007305F7">
        <w:t xml:space="preserve"> </w:t>
      </w:r>
      <w:r w:rsidRPr="007F510E">
        <w:t>childhood,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old</w:t>
      </w:r>
      <w:r w:rsidR="007305F7">
        <w:t xml:space="preserve"> </w:t>
      </w:r>
      <w:r w:rsidRPr="007F510E">
        <w:t>age.</w:t>
      </w:r>
      <w:r w:rsidR="00A7245D">
        <w:t>”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Constitution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lastRenderedPageBreak/>
        <w:t>“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young,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same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corruption,</w:t>
      </w:r>
      <w:r w:rsidR="007305F7">
        <w:t xml:space="preserve"> </w:t>
      </w:r>
      <w:r w:rsidRPr="007F510E">
        <w:t>exploitation,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evils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physical,</w:t>
      </w:r>
      <w:r w:rsidR="007305F7">
        <w:t xml:space="preserve"> </w:t>
      </w:r>
      <w:r w:rsidRPr="007F510E">
        <w:t>mental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spiritual</w:t>
      </w:r>
      <w:r w:rsidR="007305F7">
        <w:t xml:space="preserve"> </w:t>
      </w:r>
      <w:r w:rsidRPr="007F510E">
        <w:t>neglect.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create</w:t>
      </w:r>
      <w:r w:rsidR="007305F7">
        <w:t xml:space="preserve"> </w:t>
      </w:r>
      <w:r w:rsidRPr="007F510E">
        <w:t>conducive</w:t>
      </w:r>
      <w:r w:rsidR="007305F7">
        <w:t xml:space="preserve"> </w:t>
      </w:r>
      <w:r w:rsidRPr="007F510E">
        <w:t>circumstances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developing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capabilities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fields</w:t>
      </w:r>
      <w:r w:rsidR="007305F7">
        <w:t xml:space="preserve"> </w:t>
      </w:r>
      <w:r w:rsidRPr="007F510E">
        <w:t>based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sound</w:t>
      </w:r>
      <w:r w:rsidR="007305F7">
        <w:t xml:space="preserve"> </w:t>
      </w:r>
      <w:r w:rsidRPr="007F510E">
        <w:t>education.</w:t>
      </w:r>
      <w:r w:rsidR="00A7245D">
        <w:t>”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these</w:t>
      </w:r>
      <w:r w:rsidR="007305F7">
        <w:t xml:space="preserve"> </w:t>
      </w:r>
      <w:r w:rsidRPr="007F510E">
        <w:t>legislative</w:t>
      </w:r>
      <w:r w:rsidR="007305F7">
        <w:t xml:space="preserve"> </w:t>
      </w:r>
      <w:r w:rsidRPr="007F510E">
        <w:t>moves,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ratified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virtue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Emiri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54</w:t>
      </w:r>
      <w:r w:rsidR="007305F7">
        <w:t xml:space="preserve"> </w:t>
      </w:r>
      <w:r w:rsidRPr="007F510E">
        <w:t>promulgated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12</w:t>
      </w:r>
      <w:r w:rsidR="007305F7">
        <w:t xml:space="preserve"> </w:t>
      </w:r>
      <w:r w:rsidRPr="007F510E">
        <w:t>July</w:t>
      </w:r>
      <w:r w:rsidR="007305F7">
        <w:t xml:space="preserve"> </w:t>
      </w:r>
      <w:r w:rsidRPr="007F510E">
        <w:t>1995,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bound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harmonize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Convention.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connection,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legislators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now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deposited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Standing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Legislative</w:t>
      </w:r>
      <w:r w:rsidR="007305F7">
        <w:t xml:space="preserve"> </w:t>
      </w:r>
      <w:r w:rsidRPr="007F510E">
        <w:t>Matters</w:t>
      </w:r>
      <w:r w:rsidR="007305F7">
        <w:t xml:space="preserve"> </w:t>
      </w:r>
      <w:r w:rsidRPr="007F510E">
        <w:t>accepting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principle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specifying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children:</w:t>
      </w:r>
      <w:r w:rsidR="007305F7">
        <w:t xml:space="preserve"> </w:t>
      </w:r>
      <w:r w:rsidR="00A7245D">
        <w:t>“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purposes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present</w:t>
      </w:r>
      <w:r w:rsidR="007305F7">
        <w:t xml:space="preserve"> </w:t>
      </w:r>
      <w:r w:rsidRPr="007F510E">
        <w:t>Convention,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every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below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eighteen</w:t>
      </w:r>
      <w:r w:rsidR="007305F7">
        <w:t xml:space="preserve"> </w:t>
      </w:r>
      <w:r w:rsidRPr="007F510E">
        <w:t>years.</w:t>
      </w:r>
      <w:r w:rsidR="00A7245D">
        <w:t>”</w:t>
      </w:r>
      <w:r w:rsidR="007305F7">
        <w:t xml:space="preserve"> </w:t>
      </w:r>
    </w:p>
    <w:p w:rsidR="003D5032" w:rsidRPr="007F510E" w:rsidRDefault="003D5032" w:rsidP="003D3207">
      <w:pPr>
        <w:pStyle w:val="SingleTxtG"/>
      </w:pPr>
      <w:r w:rsidRPr="007F510E">
        <w:t>219.</w:t>
      </w:r>
      <w:r w:rsidRPr="007F510E">
        <w:tab/>
        <w:t>Recent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contains</w:t>
      </w:r>
      <w:r w:rsidR="007305F7">
        <w:t xml:space="preserve"> </w:t>
      </w:r>
      <w:r w:rsidRPr="007F510E">
        <w:t>texts</w:t>
      </w:r>
      <w:r w:rsidR="007305F7">
        <w:t xml:space="preserve"> </w:t>
      </w:r>
      <w:r w:rsidRPr="007F510E">
        <w:t>providing</w:t>
      </w:r>
      <w:r w:rsidR="007305F7">
        <w:t xml:space="preserve"> </w:t>
      </w:r>
      <w:r w:rsidRPr="007F510E">
        <w:t>additional</w:t>
      </w:r>
      <w:r w:rsidR="007305F7">
        <w:t xml:space="preserve"> </w:t>
      </w:r>
      <w:r w:rsidRPr="007F510E">
        <w:t>guarantees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children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rights.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7,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4,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2014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Electronic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By</w:t>
      </w:r>
      <w:r w:rsidR="007305F7">
        <w:t xml:space="preserve"> </w:t>
      </w:r>
      <w:r w:rsidRPr="007F510E">
        <w:t>virtue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article,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every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18</w:t>
      </w:r>
      <w:r w:rsidR="007305F7">
        <w:t xml:space="preserve"> </w:t>
      </w:r>
      <w:r w:rsidRPr="007F510E">
        <w:t>years.</w:t>
      </w:r>
      <w:r w:rsidR="00A7245D">
        <w:t>”</w:t>
      </w:r>
      <w:r w:rsidR="007305F7">
        <w:t xml:space="preserve"> </w:t>
      </w:r>
      <w:r w:rsidRPr="007F510E">
        <w:t>Therefore,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expected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18</w:t>
      </w:r>
      <w:r w:rsidR="007305F7">
        <w:t xml:space="preserve"> </w:t>
      </w:r>
      <w:r w:rsidRPr="007F510E">
        <w:t>years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general.</w:t>
      </w:r>
    </w:p>
    <w:p w:rsidR="003D5032" w:rsidRPr="007F510E" w:rsidRDefault="003D5032" w:rsidP="009E01D1">
      <w:pPr>
        <w:pStyle w:val="H23G"/>
      </w:pPr>
      <w:r w:rsidRPr="007F510E">
        <w:tab/>
      </w:r>
      <w:r w:rsidRPr="007F510E">
        <w:tab/>
      </w:r>
      <w:bookmarkStart w:id="53" w:name="_Toc494714093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25</w:t>
      </w:r>
      <w:r w:rsidR="007305F7">
        <w:t xml:space="preserve"> </w:t>
      </w:r>
      <w:r w:rsidRPr="007F510E">
        <w:t>(b)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53"/>
    </w:p>
    <w:p w:rsidR="003D5032" w:rsidRPr="007F510E" w:rsidRDefault="003D5032" w:rsidP="003D3207">
      <w:pPr>
        <w:pStyle w:val="SingleTxtG"/>
      </w:pPr>
      <w:r w:rsidRPr="007F510E">
        <w:t>220.</w:t>
      </w:r>
      <w:r w:rsidRPr="007F510E">
        <w:tab/>
        <w:t>A</w:t>
      </w:r>
      <w:r w:rsidR="007305F7">
        <w:t xml:space="preserve"> </w:t>
      </w:r>
      <w:r w:rsidRPr="007F510E">
        <w:t>reference</w:t>
      </w:r>
      <w:r w:rsidR="007305F7">
        <w:t xml:space="preserve"> </w:t>
      </w:r>
      <w:r w:rsidRPr="007F510E">
        <w:t>was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preamble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Standard</w:t>
      </w:r>
      <w:r w:rsidR="007305F7">
        <w:t xml:space="preserve"> </w:t>
      </w:r>
      <w:r w:rsidRPr="007F510E">
        <w:t>Minimum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Administration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(The</w:t>
      </w:r>
      <w:r w:rsidR="007305F7">
        <w:t xml:space="preserve"> </w:t>
      </w:r>
      <w:r w:rsidRPr="007F510E">
        <w:t>Beijing</w:t>
      </w:r>
      <w:r w:rsidR="007305F7">
        <w:t xml:space="preserve"> </w:t>
      </w:r>
      <w:r w:rsidRPr="007F510E">
        <w:t>Rules)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instrument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guided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instruments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field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strengthening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children.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well</w:t>
      </w:r>
      <w:r w:rsidR="007305F7">
        <w:t xml:space="preserve"> </w:t>
      </w:r>
      <w:r w:rsidRPr="007F510E">
        <w:t>known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Beijing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serve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guidelines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wishing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draw</w:t>
      </w:r>
      <w:r w:rsidR="007305F7">
        <w:t xml:space="preserve"> </w:t>
      </w:r>
      <w:r w:rsidRPr="007F510E">
        <w:t>up</w:t>
      </w:r>
      <w:r w:rsidR="007305F7">
        <w:t xml:space="preserve"> </w:t>
      </w:r>
      <w:r w:rsidRPr="007F510E">
        <w:t>legislation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children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binding</w:t>
      </w:r>
      <w:r w:rsidR="007305F7">
        <w:t xml:space="preserve"> </w:t>
      </w:r>
      <w:r w:rsidRPr="007F510E">
        <w:t>legal</w:t>
      </w:r>
      <w:r w:rsidR="007305F7">
        <w:t xml:space="preserve"> </w:t>
      </w:r>
      <w:r w:rsidRPr="007F510E">
        <w:t>force,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had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impact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preventive,</w:t>
      </w:r>
      <w:r w:rsidR="007305F7">
        <w:t xml:space="preserve"> </w:t>
      </w:r>
      <w:r w:rsidRPr="007F510E">
        <w:t>educational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nature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draft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child</w:t>
      </w:r>
      <w:r w:rsidR="007305F7">
        <w:t xml:space="preserve"> </w:t>
      </w:r>
      <w:r w:rsidRPr="007F510E">
        <w:t>referred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above.</w:t>
      </w:r>
    </w:p>
    <w:p w:rsidR="003D5032" w:rsidRPr="007F510E" w:rsidRDefault="003D5032" w:rsidP="003D3207">
      <w:pPr>
        <w:pStyle w:val="SingleTxtG"/>
      </w:pPr>
      <w:r w:rsidRPr="007F510E">
        <w:t>221.</w:t>
      </w:r>
      <w:r w:rsidRPr="007F510E">
        <w:tab/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field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justice,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devoted</w:t>
      </w:r>
      <w:r w:rsidR="007305F7">
        <w:t xml:space="preserve"> </w:t>
      </w:r>
      <w:r w:rsidRPr="007F510E">
        <w:t>attention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delinquents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delinquency.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established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body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supervision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group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competent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specialists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1994.</w:t>
      </w:r>
      <w:r w:rsidR="007305F7">
        <w:t xml:space="preserve"> </w:t>
      </w:r>
    </w:p>
    <w:p w:rsidR="003D5032" w:rsidRPr="007F510E" w:rsidRDefault="003D5032" w:rsidP="003D3207">
      <w:pPr>
        <w:pStyle w:val="SingleTxtG"/>
      </w:pPr>
      <w:r w:rsidRPr="007F510E">
        <w:t>222.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devoted</w:t>
      </w:r>
      <w:r w:rsidR="007305F7">
        <w:t xml:space="preserve"> </w:t>
      </w:r>
      <w:r w:rsidRPr="007F510E">
        <w:t>particular</w:t>
      </w:r>
      <w:r w:rsidR="007305F7">
        <w:t xml:space="preserve"> </w:t>
      </w:r>
      <w:r w:rsidRPr="007F510E">
        <w:t>attention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designated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affairs,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run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judge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assisted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study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factors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study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juveniles;</w:t>
      </w:r>
      <w:r w:rsidR="007305F7">
        <w:t xml:space="preserve"> </w:t>
      </w:r>
      <w:r w:rsidRPr="007F510E">
        <w:t>both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submit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Court,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form</w:t>
      </w:r>
      <w:r w:rsidR="007305F7">
        <w:t xml:space="preserve"> </w:t>
      </w:r>
      <w:r w:rsidRPr="007F510E">
        <w:t>part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file.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will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information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into</w:t>
      </w:r>
      <w:r w:rsidR="007305F7">
        <w:t xml:space="preserve"> </w:t>
      </w:r>
      <w:r w:rsidRPr="007F510E">
        <w:t>account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examining</w:t>
      </w:r>
      <w:r w:rsidR="007305F7">
        <w:t xml:space="preserve"> </w:t>
      </w:r>
      <w:r w:rsidRPr="007F510E">
        <w:t>lawsuits,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stipulated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provides,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Court,</w:t>
      </w:r>
      <w:r w:rsidR="007305F7">
        <w:t xml:space="preserve"> </w:t>
      </w:r>
      <w:r w:rsidRPr="007F510E">
        <w:t>before</w:t>
      </w:r>
      <w:r w:rsidR="007305F7">
        <w:t xml:space="preserve"> </w:t>
      </w:r>
      <w:r w:rsidRPr="007F510E">
        <w:t>ruling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matter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law,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examine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body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observers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order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ascertain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physical,</w:t>
      </w:r>
      <w:r w:rsidR="007305F7">
        <w:t xml:space="preserve"> </w:t>
      </w:r>
      <w:r w:rsidRPr="007F510E">
        <w:t>mental,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reasons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delinquency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delinquency.</w:t>
      </w:r>
      <w:r w:rsidR="00A7245D">
        <w:t>”</w:t>
      </w:r>
    </w:p>
    <w:p w:rsidR="003D5032" w:rsidRPr="007F510E" w:rsidRDefault="003D5032" w:rsidP="003D3207">
      <w:pPr>
        <w:pStyle w:val="SingleTxtG"/>
      </w:pPr>
      <w:r w:rsidRPr="007F510E">
        <w:t>223.</w:t>
      </w:r>
      <w:r w:rsidRPr="007F510E">
        <w:tab/>
        <w:t>Juvenile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enjoys</w:t>
      </w:r>
      <w:r w:rsidR="007305F7">
        <w:t xml:space="preserve"> </w:t>
      </w:r>
      <w:r w:rsidRPr="007F510E">
        <w:t>broad</w:t>
      </w:r>
      <w:r w:rsidR="007305F7">
        <w:t xml:space="preserve"> </w:t>
      </w:r>
      <w:r w:rsidRPr="007F510E">
        <w:t>competencies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seeks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protect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delinquency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delinquency.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alone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perform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following:</w:t>
      </w:r>
    </w:p>
    <w:p w:rsidR="003D5032" w:rsidRPr="007F510E" w:rsidRDefault="003D5032" w:rsidP="00203ED3">
      <w:pPr>
        <w:pStyle w:val="SingleTxtG"/>
        <w:ind w:left="1701"/>
      </w:pPr>
      <w:r w:rsidRPr="007F510E">
        <w:t>1.</w:t>
      </w:r>
      <w:r w:rsidRPr="007F510E">
        <w:tab/>
        <w:t>Examine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offence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felony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subject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delinquency;</w:t>
      </w:r>
    </w:p>
    <w:p w:rsidR="003D5032" w:rsidRPr="007F510E" w:rsidRDefault="003D5032" w:rsidP="00203ED3">
      <w:pPr>
        <w:pStyle w:val="SingleTxtG"/>
        <w:ind w:left="1701"/>
      </w:pPr>
      <w:r w:rsidRPr="007F510E">
        <w:t>2.</w:t>
      </w:r>
      <w:r w:rsidRPr="007F510E">
        <w:tab/>
        <w:t>Resolve</w:t>
      </w:r>
      <w:r w:rsidR="007305F7">
        <w:t xml:space="preserve"> </w:t>
      </w:r>
      <w:r w:rsidRPr="007F510E">
        <w:t>disputes</w:t>
      </w:r>
      <w:r w:rsidR="007305F7">
        <w:t xml:space="preserve"> </w:t>
      </w:r>
      <w:r w:rsidRPr="007F510E">
        <w:t>arising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judgements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juveniles.</w:t>
      </w:r>
    </w:p>
    <w:p w:rsidR="003D5032" w:rsidRPr="007F510E" w:rsidRDefault="003D5032" w:rsidP="003D3207">
      <w:pPr>
        <w:pStyle w:val="SingleTxtG"/>
      </w:pPr>
      <w:r w:rsidRPr="007F510E">
        <w:t>224.</w:t>
      </w:r>
      <w:r w:rsidRPr="007F510E">
        <w:tab/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held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Administrative</w:t>
      </w:r>
      <w:r w:rsidR="007305F7">
        <w:t xml:space="preserve"> </w:t>
      </w:r>
      <w:r w:rsidRPr="007F510E">
        <w:t>Development,</w:t>
      </w:r>
      <w:r w:rsidR="007305F7">
        <w:t xml:space="preserve"> </w:t>
      </w:r>
      <w:r w:rsidRPr="007F510E">
        <w:t>Labour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Affairs.</w:t>
      </w:r>
    </w:p>
    <w:p w:rsidR="003D5032" w:rsidRPr="007F510E" w:rsidRDefault="003D5032" w:rsidP="003D3207">
      <w:pPr>
        <w:pStyle w:val="SingleTxtG"/>
      </w:pPr>
      <w:r w:rsidRPr="007F510E">
        <w:t>225.</w:t>
      </w:r>
      <w:r w:rsidRPr="007F510E">
        <w:tab/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achieving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designated,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branches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affairs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lastRenderedPageBreak/>
        <w:t>juveniles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whose</w:t>
      </w:r>
      <w:r w:rsidR="007305F7">
        <w:t xml:space="preserve"> </w:t>
      </w:r>
      <w:r w:rsidRPr="007F510E">
        <w:t>task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try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relating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stages.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29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take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lawsuits</w:t>
      </w:r>
      <w:r w:rsidR="007305F7">
        <w:t xml:space="preserve"> </w:t>
      </w:r>
      <w:r w:rsidRPr="007F510E">
        <w:t>involving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stages.</w:t>
      </w:r>
      <w:r w:rsidR="00A7245D">
        <w:t>”</w:t>
      </w:r>
      <w:r w:rsidR="007305F7">
        <w:t xml:space="preserve"> </w:t>
      </w:r>
      <w:r w:rsidRPr="007F510E">
        <w:t>Furthermore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State</w:t>
      </w:r>
      <w:r w:rsidR="007305F7">
        <w:t xml:space="preserve"> </w:t>
      </w:r>
      <w:r w:rsidRPr="007F510E">
        <w:t>undertakes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</w:t>
      </w:r>
      <w:r w:rsidR="007305F7">
        <w:t xml:space="preserve"> </w:t>
      </w:r>
      <w:r w:rsidRPr="007F510E">
        <w:t>free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charge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defence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accused,</w:t>
      </w:r>
      <w:r w:rsidR="007305F7">
        <w:t xml:space="preserve"> </w:t>
      </w:r>
      <w:r w:rsidRPr="007F510E">
        <w:t>who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appoint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ensure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defence,</w:t>
      </w:r>
      <w:r w:rsidR="007305F7">
        <w:t xml:space="preserve"> </w:t>
      </w:r>
      <w:r w:rsidRPr="007F510E">
        <w:t>given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35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crime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have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lawyer;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chosen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designate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defend</w:t>
      </w:r>
      <w:r w:rsidR="007305F7">
        <w:t xml:space="preserve"> </w:t>
      </w:r>
      <w:r w:rsidRPr="007F510E">
        <w:t>him,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case,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estimate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charges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pay</w:t>
      </w:r>
      <w:r w:rsidR="007305F7">
        <w:t xml:space="preserve"> </w:t>
      </w:r>
      <w:r w:rsidRPr="007F510E">
        <w:t>them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financial</w:t>
      </w:r>
      <w:r w:rsidR="007305F7">
        <w:t xml:space="preserve"> </w:t>
      </w:r>
      <w:r w:rsidRPr="007F510E">
        <w:t>allotment</w:t>
      </w:r>
      <w:r w:rsidR="007305F7">
        <w:t xml:space="preserve"> </w:t>
      </w:r>
      <w:r w:rsidRPr="007F510E">
        <w:t>made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purpose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budget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justice,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they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recuperated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he</w:t>
      </w:r>
      <w:r w:rsidR="007305F7">
        <w:t xml:space="preserve"> </w:t>
      </w:r>
      <w:r w:rsidRPr="007F510E">
        <w:t>can</w:t>
      </w:r>
      <w:r w:rsidR="007305F7">
        <w:t xml:space="preserve"> </w:t>
      </w:r>
      <w:r w:rsidRPr="007F510E">
        <w:t>afford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pay.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misdemeanour,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lawyer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appointed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defend</w:t>
      </w:r>
      <w:r w:rsidR="007305F7">
        <w:t xml:space="preserve"> </w:t>
      </w:r>
      <w:r w:rsidRPr="007F510E">
        <w:t>him,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discretion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court.</w:t>
      </w:r>
    </w:p>
    <w:p w:rsidR="003D5032" w:rsidRPr="007F510E" w:rsidRDefault="003D5032" w:rsidP="003D3207">
      <w:pPr>
        <w:pStyle w:val="SingleTxtG"/>
      </w:pPr>
      <w:r w:rsidRPr="007F510E">
        <w:t>226.</w:t>
      </w:r>
      <w:r w:rsidRPr="007F510E">
        <w:tab/>
        <w:t>In</w:t>
      </w:r>
      <w:r w:rsidR="007305F7">
        <w:t xml:space="preserve"> </w:t>
      </w:r>
      <w:r w:rsidRPr="007F510E">
        <w:t>affirmation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contribution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judiciary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protecting</w:t>
      </w:r>
      <w:r w:rsidR="007305F7">
        <w:t xml:space="preserve"> </w:t>
      </w:r>
      <w:r w:rsidRPr="007F510E">
        <w:t>juveniles,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grants</w:t>
      </w:r>
      <w:r w:rsidR="007305F7">
        <w:t xml:space="preserve"> </w:t>
      </w:r>
      <w:r w:rsidRPr="007F510E">
        <w:t>full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choose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light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social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psychological</w:t>
      </w:r>
      <w:r w:rsidR="007305F7">
        <w:t xml:space="preserve"> </w:t>
      </w:r>
      <w:r w:rsidRPr="007F510E">
        <w:t>expert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lead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return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family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receive</w:t>
      </w:r>
      <w:r w:rsidR="007305F7">
        <w:t xml:space="preserve"> </w:t>
      </w:r>
      <w:r w:rsidRPr="007F510E">
        <w:t>care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reform.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review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juvenile: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terminated,</w:t>
      </w:r>
      <w:r w:rsidR="007305F7">
        <w:t xml:space="preserve"> </w:t>
      </w:r>
      <w:r w:rsidRPr="007F510E">
        <w:t>modified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replaced,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believes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new</w:t>
      </w:r>
      <w:r w:rsidR="007305F7">
        <w:t xml:space="preserve"> </w:t>
      </w:r>
      <w:r w:rsidRPr="007F510E">
        <w:t>circumstances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require.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42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refers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terms: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court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review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regarding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determine</w:t>
      </w:r>
      <w:r w:rsidR="007305F7">
        <w:t xml:space="preserve"> </w:t>
      </w:r>
      <w:r w:rsidRPr="007F510E">
        <w:t>whether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terminated,</w:t>
      </w:r>
      <w:r w:rsidR="007305F7">
        <w:t xml:space="preserve"> </w:t>
      </w:r>
      <w:r w:rsidRPr="007F510E">
        <w:t>modified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replaced,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basis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request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whoever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him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submitted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him,</w:t>
      </w:r>
      <w:r w:rsidR="007305F7">
        <w:t xml:space="preserve"> </w:t>
      </w:r>
      <w:r w:rsidRPr="007F510E">
        <w:t>if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appears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observation</w:t>
      </w:r>
      <w:r w:rsidR="007305F7">
        <w:t xml:space="preserve"> </w:t>
      </w:r>
      <w:r w:rsidRPr="007F510E">
        <w:t>reports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measure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no</w:t>
      </w:r>
      <w:r w:rsidR="007305F7">
        <w:t xml:space="preserve"> </w:t>
      </w:r>
      <w:r w:rsidRPr="007F510E">
        <w:t>longer</w:t>
      </w:r>
      <w:r w:rsidR="007305F7">
        <w:t xml:space="preserve"> </w:t>
      </w:r>
      <w:r w:rsidRPr="007F510E">
        <w:t>appropriate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situation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juvenile.</w:t>
      </w:r>
      <w:r w:rsidR="00A7245D">
        <w:t>”</w:t>
      </w:r>
    </w:p>
    <w:p w:rsidR="003D5032" w:rsidRPr="007F510E" w:rsidRDefault="003D5032" w:rsidP="003D3207">
      <w:pPr>
        <w:pStyle w:val="SingleTxtG"/>
      </w:pPr>
      <w:r w:rsidRPr="007F510E">
        <w:t>227.</w:t>
      </w:r>
      <w:r w:rsidRPr="007F510E">
        <w:tab/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exempts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from</w:t>
      </w:r>
      <w:r w:rsidR="007305F7">
        <w:t xml:space="preserve"> </w:t>
      </w:r>
      <w:r w:rsidRPr="007F510E">
        <w:t>assuming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financial</w:t>
      </w:r>
      <w:r w:rsidR="007305F7">
        <w:t xml:space="preserve"> </w:t>
      </w:r>
      <w:r w:rsidRPr="007F510E">
        <w:t>burden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lawsuits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him.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43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required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pay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fees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expenses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courts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lawsuits</w:t>
      </w:r>
      <w:r w:rsidR="007305F7">
        <w:t xml:space="preserve"> </w:t>
      </w:r>
      <w:r w:rsidRPr="007F510E">
        <w:t>coming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law.</w:t>
      </w:r>
      <w:r w:rsidR="00A7245D">
        <w:t>”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view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protecting</w:t>
      </w:r>
      <w:r w:rsidR="007305F7">
        <w:t xml:space="preserve"> </w:t>
      </w:r>
      <w:r w:rsidRPr="007F510E">
        <w:t>juveniles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integrity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guardian,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requires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guardian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notify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department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everything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subjected.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44</w:t>
      </w:r>
      <w:r w:rsidR="007305F7">
        <w:t xml:space="preserve"> </w:t>
      </w:r>
      <w:r w:rsidRPr="007F510E">
        <w:t>provides</w:t>
      </w:r>
      <w:r w:rsidR="007305F7">
        <w:t xml:space="preserve"> </w:t>
      </w:r>
      <w:r w:rsidRPr="007F510E">
        <w:t>that,</w:t>
      </w:r>
      <w:r w:rsidR="007305F7">
        <w:t xml:space="preserve"> </w:t>
      </w:r>
      <w:r w:rsidR="00A7245D">
        <w:t>“</w:t>
      </w:r>
      <w:r w:rsidRPr="007F510E">
        <w:t>The</w:t>
      </w:r>
      <w:r w:rsidR="007305F7">
        <w:t xml:space="preserve"> </w:t>
      </w:r>
      <w:r w:rsidRPr="007F510E">
        <w:t>person</w:t>
      </w:r>
      <w:r w:rsidR="007305F7">
        <w:t xml:space="preserve"> </w:t>
      </w:r>
      <w:r w:rsidRPr="007F510E">
        <w:t>responsible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shall</w:t>
      </w:r>
      <w:r w:rsidR="007305F7">
        <w:t xml:space="preserve"> </w:t>
      </w:r>
      <w:r w:rsidRPr="007F510E">
        <w:t>notify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police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case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death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illness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change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residence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absence</w:t>
      </w:r>
      <w:r w:rsidR="007305F7">
        <w:t xml:space="preserve"> </w:t>
      </w:r>
      <w:r w:rsidRPr="007F510E">
        <w:t>therefrom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permission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any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incident</w:t>
      </w:r>
      <w:r w:rsidR="007305F7">
        <w:t xml:space="preserve"> </w:t>
      </w:r>
      <w:r w:rsidRPr="007F510E">
        <w:t>occurring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juvenile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may</w:t>
      </w:r>
      <w:r w:rsidR="007305F7">
        <w:t xml:space="preserve"> </w:t>
      </w:r>
      <w:r w:rsidRPr="007F510E">
        <w:t>affect</w:t>
      </w:r>
      <w:r w:rsidR="007305F7">
        <w:t xml:space="preserve"> </w:t>
      </w:r>
      <w:r w:rsidRPr="007F510E">
        <w:t>his</w:t>
      </w:r>
      <w:r w:rsidR="007305F7">
        <w:t xml:space="preserve"> </w:t>
      </w:r>
      <w:r w:rsidRPr="007F510E">
        <w:t>behaviour.</w:t>
      </w:r>
    </w:p>
    <w:p w:rsidR="003D5032" w:rsidRPr="007F510E" w:rsidRDefault="003D5032" w:rsidP="007A5FB3">
      <w:pPr>
        <w:pStyle w:val="H1G"/>
      </w:pPr>
      <w:r w:rsidRPr="007F510E">
        <w:tab/>
      </w:r>
      <w:r w:rsidR="007A5FB3">
        <w:tab/>
      </w:r>
      <w:bookmarkStart w:id="54" w:name="_Toc494714094"/>
      <w:r w:rsidRPr="007F510E">
        <w:t>Other</w:t>
      </w:r>
      <w:r w:rsidR="007305F7">
        <w:t xml:space="preserve"> </w:t>
      </w:r>
      <w:r w:rsidRPr="007F510E">
        <w:t>matters</w:t>
      </w:r>
      <w:bookmarkEnd w:id="54"/>
    </w:p>
    <w:p w:rsidR="003D5032" w:rsidRPr="007F510E" w:rsidRDefault="003D5032" w:rsidP="007A5FB3">
      <w:pPr>
        <w:pStyle w:val="H23G"/>
      </w:pPr>
      <w:r w:rsidRPr="007F510E">
        <w:tab/>
      </w:r>
      <w:r w:rsidRPr="007F510E">
        <w:tab/>
      </w:r>
      <w:bookmarkStart w:id="55" w:name="_Toc494714095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55"/>
    </w:p>
    <w:p w:rsidR="003D5032" w:rsidRPr="007F510E" w:rsidRDefault="003D5032" w:rsidP="003D3207">
      <w:pPr>
        <w:pStyle w:val="SingleTxtG"/>
      </w:pPr>
      <w:r w:rsidRPr="007F510E">
        <w:t>228.</w:t>
      </w:r>
      <w:r w:rsidRPr="007F510E">
        <w:tab/>
        <w:t>It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noted</w:t>
      </w:r>
      <w:r w:rsidR="007305F7">
        <w:t xml:space="preserve"> </w:t>
      </w:r>
      <w:r w:rsidRPr="007F510E">
        <w:t>here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Qatar,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recent</w:t>
      </w:r>
      <w:r w:rsidR="007305F7">
        <w:t xml:space="preserve"> </w:t>
      </w:r>
      <w:r w:rsidRPr="007F510E">
        <w:t>years,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strategic</w:t>
      </w:r>
      <w:r w:rsidR="007305F7">
        <w:t xml:space="preserve"> </w:t>
      </w:r>
      <w:r w:rsidRPr="007F510E">
        <w:t>policy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reservations</w:t>
      </w:r>
      <w:r w:rsidR="007305F7">
        <w:t xml:space="preserve"> </w:t>
      </w:r>
      <w:r w:rsidRPr="007F510E">
        <w:t>concerning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review.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decided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abandon</w:t>
      </w:r>
      <w:r w:rsidR="007305F7">
        <w:t xml:space="preserve"> </w:t>
      </w:r>
      <w:r w:rsidRPr="007F510E">
        <w:t>completely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approach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reservations</w:t>
      </w:r>
      <w:r w:rsidR="007305F7">
        <w:t xml:space="preserve"> </w:t>
      </w:r>
      <w:r w:rsidRPr="007F510E">
        <w:t>when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acceded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Elimination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Discrimination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Women,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limited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reservations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specific</w:t>
      </w:r>
      <w:r w:rsidR="007305F7">
        <w:t xml:space="preserve"> </w:t>
      </w:r>
      <w:r w:rsidRPr="007F510E">
        <w:t>items,</w:t>
      </w:r>
      <w:r w:rsidR="007305F7">
        <w:t xml:space="preserve"> </w:t>
      </w:r>
      <w:r w:rsidRPr="007F510E">
        <w:t>giving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reasons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them.</w:t>
      </w:r>
    </w:p>
    <w:p w:rsidR="003D5032" w:rsidRPr="007F510E" w:rsidRDefault="003D5032" w:rsidP="003D3207">
      <w:pPr>
        <w:pStyle w:val="SingleTxtG"/>
      </w:pPr>
      <w:r w:rsidRPr="007F510E">
        <w:t>229.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amended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clear</w:t>
      </w:r>
      <w:r w:rsidR="007305F7">
        <w:t xml:space="preserve"> </w:t>
      </w:r>
      <w:r w:rsidRPr="007F510E">
        <w:t>definition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fully</w:t>
      </w:r>
      <w:r w:rsidR="007305F7">
        <w:t xml:space="preserve"> </w:t>
      </w:r>
      <w:r w:rsidRPr="007F510E">
        <w:t>compatible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definition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article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response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recommendation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preliminary</w:t>
      </w:r>
      <w:r w:rsidR="007305F7">
        <w:t xml:space="preserve"> </w:t>
      </w:r>
      <w:r w:rsidRPr="007F510E">
        <w:t>report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country.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clear</w:t>
      </w:r>
      <w:r w:rsidR="007305F7">
        <w:t xml:space="preserve"> </w:t>
      </w:r>
      <w:r w:rsidRPr="007F510E">
        <w:t>text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strengthening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absolute</w:t>
      </w:r>
      <w:r w:rsidR="007305F7">
        <w:t xml:space="preserve"> </w:t>
      </w:r>
      <w:r w:rsidRPr="007F510E">
        <w:t>prohibition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meaning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Constitution,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clarifying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dangerous</w:t>
      </w:r>
      <w:r w:rsidR="007305F7">
        <w:t xml:space="preserve"> </w:t>
      </w:r>
      <w:r w:rsidRPr="007F510E">
        <w:t>nature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acts.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also</w:t>
      </w:r>
      <w:r w:rsidR="007305F7">
        <w:t xml:space="preserve"> </w:t>
      </w:r>
      <w:r w:rsidRPr="007F510E">
        <w:t>demonstrates</w:t>
      </w:r>
      <w:r w:rsidR="007305F7">
        <w:t xml:space="preserve"> </w:t>
      </w:r>
      <w:r w:rsidRPr="007F510E">
        <w:t>Qatar</w:t>
      </w:r>
      <w:r w:rsidR="00A7245D">
        <w:t>’</w:t>
      </w:r>
      <w:r w:rsidRPr="007F510E">
        <w:t>s</w:t>
      </w:r>
      <w:r w:rsidR="007305F7">
        <w:t xml:space="preserve"> </w:t>
      </w:r>
      <w:r w:rsidRPr="007F510E">
        <w:t>support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complete</w:t>
      </w:r>
      <w:r w:rsidR="007305F7">
        <w:t xml:space="preserve"> </w:t>
      </w:r>
      <w:r w:rsidRPr="007F510E">
        <w:t>prohibition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situations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circumstances.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text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been</w:t>
      </w:r>
      <w:r w:rsidR="007305F7">
        <w:t xml:space="preserve"> </w:t>
      </w:r>
      <w:r w:rsidRPr="007F510E">
        <w:t>included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2010</w:t>
      </w:r>
      <w:r w:rsidR="007305F7">
        <w:t xml:space="preserve"> </w:t>
      </w:r>
      <w:r w:rsidRPr="007F510E">
        <w:t>Amending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adopted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2011.</w:t>
      </w:r>
    </w:p>
    <w:p w:rsidR="003D5032" w:rsidRPr="007F510E" w:rsidRDefault="003D5032" w:rsidP="003D3207">
      <w:pPr>
        <w:pStyle w:val="SingleTxtG"/>
      </w:pPr>
      <w:r w:rsidRPr="007F510E">
        <w:t>230.</w:t>
      </w:r>
      <w:r w:rsidRPr="007F510E">
        <w:tab/>
        <w:t>Qatar</w:t>
      </w:r>
      <w:r w:rsidR="007305F7">
        <w:t xml:space="preserve"> </w:t>
      </w:r>
      <w:r w:rsidRPr="007F510E">
        <w:t>being</w:t>
      </w:r>
      <w:r w:rsidR="007305F7">
        <w:t xml:space="preserve"> </w:t>
      </w:r>
      <w:r w:rsidRPr="007F510E">
        <w:t>fully</w:t>
      </w:r>
      <w:r w:rsidR="007305F7">
        <w:t xml:space="preserve"> </w:t>
      </w:r>
      <w:r w:rsidRPr="007F510E">
        <w:t>aware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importance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limiting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reservations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narrowest</w:t>
      </w:r>
      <w:r w:rsidR="007305F7">
        <w:t xml:space="preserve"> </w:t>
      </w:r>
      <w:r w:rsidRPr="007F510E">
        <w:t>possible</w:t>
      </w:r>
      <w:r w:rsidR="007305F7">
        <w:t xml:space="preserve"> </w:t>
      </w:r>
      <w:r w:rsidRPr="007F510E">
        <w:t>scope,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response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recommendation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reformulated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reservation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withdrawing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reservations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21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22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amending</w:t>
      </w:r>
      <w:r w:rsidR="007305F7">
        <w:t xml:space="preserve"> </w:t>
      </w:r>
      <w:r w:rsidRPr="007F510E">
        <w:t>its</w:t>
      </w:r>
      <w:r w:rsidR="007305F7">
        <w:t xml:space="preserve"> </w:t>
      </w:r>
      <w:r w:rsidRPr="007F510E">
        <w:t>general</w:t>
      </w:r>
      <w:r w:rsidR="007305F7">
        <w:t xml:space="preserve"> </w:t>
      </w:r>
      <w:r w:rsidRPr="007F510E">
        <w:t>reservation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linking</w:t>
      </w:r>
      <w:r w:rsidR="007305F7">
        <w:t xml:space="preserve"> </w:t>
      </w:r>
      <w:r w:rsidRPr="007F510E">
        <w:t>it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articles</w:t>
      </w:r>
      <w:r w:rsidR="007305F7">
        <w:t xml:space="preserve"> </w:t>
      </w:r>
      <w:r w:rsidRPr="007F510E">
        <w:t>1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16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Convention.</w:t>
      </w:r>
    </w:p>
    <w:p w:rsidR="003D5032" w:rsidRPr="007F510E" w:rsidRDefault="003D5032" w:rsidP="00DC5045">
      <w:pPr>
        <w:pStyle w:val="H23G"/>
      </w:pPr>
      <w:r w:rsidRPr="007F510E">
        <w:lastRenderedPageBreak/>
        <w:tab/>
      </w:r>
      <w:r w:rsidRPr="007F510E">
        <w:tab/>
      </w:r>
      <w:bookmarkStart w:id="56" w:name="_Toc494714096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56"/>
    </w:p>
    <w:p w:rsidR="003D5032" w:rsidRPr="007F510E" w:rsidRDefault="003D5032" w:rsidP="003D3207">
      <w:pPr>
        <w:pStyle w:val="SingleTxtG"/>
      </w:pPr>
      <w:r w:rsidRPr="007F510E">
        <w:t>231.</w:t>
      </w:r>
      <w:r w:rsidRPr="007F510E">
        <w:tab/>
        <w:t>Qatar</w:t>
      </w:r>
      <w:r w:rsidR="007305F7">
        <w:t xml:space="preserve"> </w:t>
      </w:r>
      <w:r w:rsidRPr="007F510E">
        <w:t>has</w:t>
      </w:r>
      <w:r w:rsidR="007305F7">
        <w:t xml:space="preserve"> </w:t>
      </w:r>
      <w:r w:rsidRPr="007F510E">
        <w:t>taken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measures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DC5045">
      <w:pPr>
        <w:pStyle w:val="Bullet1G"/>
      </w:pPr>
      <w:r w:rsidRPr="007F510E">
        <w:t>Adopting</w:t>
      </w:r>
      <w:r w:rsidR="007305F7">
        <w:t xml:space="preserve"> </w:t>
      </w:r>
      <w:r w:rsidRPr="007F510E">
        <w:t>development</w:t>
      </w:r>
      <w:r w:rsidR="007305F7">
        <w:t xml:space="preserve"> </w:t>
      </w:r>
      <w:r w:rsidRPr="007F510E">
        <w:t>strategies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policies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greater</w:t>
      </w:r>
      <w:r w:rsidR="007305F7">
        <w:t xml:space="preserve"> </w:t>
      </w:r>
      <w:r w:rsidRPr="007F510E">
        <w:t>opportunities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young</w:t>
      </w:r>
      <w:r w:rsidR="007305F7">
        <w:t xml:space="preserve"> </w:t>
      </w:r>
      <w:r w:rsidRPr="007F510E">
        <w:t>people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eliminate</w:t>
      </w:r>
      <w:r w:rsidR="007305F7">
        <w:t xml:space="preserve"> </w:t>
      </w:r>
      <w:r w:rsidRPr="007F510E">
        <w:t>poverty</w:t>
      </w:r>
      <w:r w:rsidR="007305F7">
        <w:t xml:space="preserve"> </w:t>
      </w:r>
      <w:r w:rsidRPr="007F510E">
        <w:t>so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contribute</w:t>
      </w:r>
      <w:r w:rsidR="007305F7">
        <w:t xml:space="preserve"> </w:t>
      </w:r>
      <w:r w:rsidRPr="007F510E">
        <w:t>effectively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eliminating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are</w:t>
      </w:r>
      <w:r w:rsidR="007305F7">
        <w:t xml:space="preserve"> </w:t>
      </w:r>
      <w:r w:rsidRPr="007F510E">
        <w:t>conducive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terrorism;</w:t>
      </w:r>
    </w:p>
    <w:p w:rsidR="003D5032" w:rsidRPr="007F510E" w:rsidRDefault="003D5032" w:rsidP="00DC5045">
      <w:pPr>
        <w:pStyle w:val="Bullet1G"/>
      </w:pPr>
      <w:r w:rsidRPr="007F510E">
        <w:t>Disseminating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climate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tolerance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strengthening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culture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peaceful</w:t>
      </w:r>
      <w:r w:rsidR="007305F7">
        <w:t xml:space="preserve"> </w:t>
      </w:r>
      <w:r w:rsidRPr="007F510E">
        <w:t>co-existence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acceptance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nurture,</w:t>
      </w:r>
      <w:r w:rsidR="007305F7">
        <w:t xml:space="preserve"> </w:t>
      </w:r>
      <w:r w:rsidRPr="007F510E">
        <w:t>culture,</w:t>
      </w:r>
      <w:r w:rsidR="007305F7">
        <w:t xml:space="preserve"> </w:t>
      </w:r>
      <w:r w:rsidRPr="007F510E">
        <w:t>education,</w:t>
      </w:r>
      <w:r w:rsidR="007305F7">
        <w:t xml:space="preserve"> </w:t>
      </w:r>
      <w:r w:rsidRPr="007F510E">
        <w:t>information,</w:t>
      </w:r>
      <w:r w:rsidR="007305F7">
        <w:t xml:space="preserve"> </w:t>
      </w:r>
      <w:r w:rsidRPr="007F510E">
        <w:t>communication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religious</w:t>
      </w:r>
      <w:r w:rsidR="007305F7">
        <w:t xml:space="preserve"> </w:t>
      </w:r>
      <w:r w:rsidRPr="007F510E">
        <w:t>guidance,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regional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global</w:t>
      </w:r>
      <w:r w:rsidR="007305F7">
        <w:t xml:space="preserve"> </w:t>
      </w:r>
      <w:r w:rsidRPr="007F510E">
        <w:t>open</w:t>
      </w:r>
      <w:r w:rsidR="007305F7">
        <w:t xml:space="preserve"> </w:t>
      </w:r>
      <w:r w:rsidRPr="007F510E">
        <w:t>institutional</w:t>
      </w:r>
      <w:r w:rsidR="007305F7">
        <w:t xml:space="preserve"> </w:t>
      </w:r>
      <w:r w:rsidRPr="007F510E">
        <w:t>frameworks</w:t>
      </w:r>
      <w:r w:rsidR="007305F7">
        <w:t xml:space="preserve"> </w:t>
      </w:r>
      <w:r w:rsidRPr="007F510E">
        <w:t>such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Alliance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Civilizations,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Doha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Centre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Dialogue</w:t>
      </w:r>
      <w:r w:rsidR="007305F7">
        <w:t xml:space="preserve"> </w:t>
      </w:r>
      <w:r w:rsidRPr="007F510E">
        <w:t>among</w:t>
      </w:r>
      <w:r w:rsidR="007305F7">
        <w:t xml:space="preserve"> </w:t>
      </w:r>
      <w:r w:rsidRPr="007F510E">
        <w:t>Religions,</w:t>
      </w:r>
      <w:r w:rsidR="007305F7">
        <w:t xml:space="preserve"> </w:t>
      </w:r>
      <w:r w:rsidRPr="007F510E">
        <w:t>etc.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should</w:t>
      </w:r>
      <w:r w:rsidR="007305F7">
        <w:t xml:space="preserve"> </w:t>
      </w:r>
      <w:r w:rsidRPr="007F510E">
        <w:t>help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prevent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spread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extremist</w:t>
      </w:r>
      <w:r w:rsidR="007305F7">
        <w:t xml:space="preserve"> </w:t>
      </w:r>
      <w:r w:rsidRPr="007F510E">
        <w:t>ideologies,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provide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cultural</w:t>
      </w:r>
      <w:r w:rsidR="007305F7">
        <w:t xml:space="preserve"> </w:t>
      </w:r>
      <w:r w:rsidRPr="007F510E">
        <w:t>breeding</w:t>
      </w:r>
      <w:r w:rsidR="007305F7">
        <w:t xml:space="preserve"> </w:t>
      </w:r>
      <w:r w:rsidRPr="007F510E">
        <w:t>ground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violence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terrorism;</w:t>
      </w:r>
    </w:p>
    <w:p w:rsidR="003D5032" w:rsidRPr="007F510E" w:rsidRDefault="003D5032" w:rsidP="00DC5045">
      <w:pPr>
        <w:pStyle w:val="Bullet1G"/>
      </w:pPr>
      <w:r w:rsidRPr="007F510E">
        <w:t>By</w:t>
      </w:r>
      <w:r w:rsidR="007305F7">
        <w:t xml:space="preserve"> </w:t>
      </w:r>
      <w:r w:rsidRPr="007F510E">
        <w:t>adopting</w:t>
      </w:r>
      <w:r w:rsidR="007305F7">
        <w:t xml:space="preserve"> </w:t>
      </w:r>
      <w:r w:rsidRPr="007F510E">
        <w:t>laws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criminalize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forms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including:</w:t>
      </w:r>
    </w:p>
    <w:p w:rsidR="003D5032" w:rsidRPr="007F510E" w:rsidRDefault="003D5032" w:rsidP="00346FBA">
      <w:pPr>
        <w:pStyle w:val="Bullet2G"/>
      </w:pP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Terrorism;</w:t>
      </w:r>
    </w:p>
    <w:p w:rsidR="003D5032" w:rsidRPr="007F510E" w:rsidRDefault="003D5032" w:rsidP="00346FBA">
      <w:pPr>
        <w:pStyle w:val="Bullet2G"/>
      </w:pPr>
      <w:r w:rsidRPr="007F510E">
        <w:t>The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11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2004;</w:t>
      </w:r>
    </w:p>
    <w:p w:rsidR="003D5032" w:rsidRPr="007F510E" w:rsidRDefault="003D5032" w:rsidP="00346FBA">
      <w:pPr>
        <w:pStyle w:val="Bullet2G"/>
      </w:pP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23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2004;</w:t>
      </w:r>
    </w:p>
    <w:p w:rsidR="003D5032" w:rsidRPr="007F510E" w:rsidRDefault="003D5032" w:rsidP="00346FBA">
      <w:pPr>
        <w:pStyle w:val="Bullet2G"/>
      </w:pP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2010</w:t>
      </w:r>
      <w:r w:rsidR="007305F7">
        <w:t xml:space="preserve"> </w:t>
      </w:r>
      <w:r w:rsidRPr="007F510E">
        <w:t>Promulgating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Whitewashing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Funding</w:t>
      </w:r>
      <w:r w:rsidR="007305F7">
        <w:t xml:space="preserve"> </w:t>
      </w:r>
      <w:r w:rsidRPr="007F510E">
        <w:t>Terrorism;</w:t>
      </w:r>
    </w:p>
    <w:p w:rsidR="003D5032" w:rsidRPr="007F510E" w:rsidRDefault="003D5032" w:rsidP="00346FBA">
      <w:pPr>
        <w:pStyle w:val="Bullet2G"/>
      </w:pP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14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2014</w:t>
      </w:r>
      <w:r w:rsidR="007305F7">
        <w:t xml:space="preserve"> </w:t>
      </w:r>
      <w:r w:rsidRPr="007F510E">
        <w:t>Promulgating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Electronic</w:t>
      </w:r>
      <w:r w:rsidR="007305F7">
        <w:t xml:space="preserve"> </w:t>
      </w:r>
      <w:r w:rsidRPr="007F510E">
        <w:t>Crimes;</w:t>
      </w:r>
    </w:p>
    <w:p w:rsidR="003D5032" w:rsidRPr="007F510E" w:rsidRDefault="003D5032" w:rsidP="00346FBA">
      <w:pPr>
        <w:pStyle w:val="Bullet2G"/>
      </w:pPr>
      <w:r w:rsidRPr="007F510E">
        <w:t>Law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2014</w:t>
      </w:r>
      <w:r w:rsidR="007305F7">
        <w:t xml:space="preserve"> </w:t>
      </w:r>
      <w:r w:rsidRPr="007F510E">
        <w:t>Regulating</w:t>
      </w:r>
      <w:r w:rsidR="007305F7">
        <w:t xml:space="preserve"> </w:t>
      </w:r>
      <w:r w:rsidRPr="007F510E">
        <w:t>Charitable</w:t>
      </w:r>
      <w:r w:rsidR="007305F7">
        <w:t xml:space="preserve"> </w:t>
      </w:r>
      <w:r w:rsidRPr="007F510E">
        <w:t>Matters;</w:t>
      </w:r>
    </w:p>
    <w:p w:rsidR="003D5032" w:rsidRPr="007F510E" w:rsidRDefault="003D5032" w:rsidP="00DC5045">
      <w:pPr>
        <w:pStyle w:val="Bullet1G"/>
      </w:pPr>
      <w:r w:rsidRPr="007F510E">
        <w:t>In</w:t>
      </w:r>
      <w:r w:rsidR="007305F7">
        <w:t xml:space="preserve"> </w:t>
      </w:r>
      <w:r w:rsidRPr="007F510E">
        <w:t>addition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prospects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policing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pursuing</w:t>
      </w:r>
      <w:r w:rsidR="007305F7">
        <w:t xml:space="preserve"> </w:t>
      </w:r>
      <w:r w:rsidRPr="007F510E">
        <w:t>persons</w:t>
      </w:r>
      <w:r w:rsidR="007305F7">
        <w:t xml:space="preserve"> </w:t>
      </w:r>
      <w:r w:rsidRPr="007F510E">
        <w:t>convicted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or</w:t>
      </w:r>
      <w:r w:rsidR="007305F7">
        <w:t xml:space="preserve"> </w:t>
      </w:r>
      <w:r w:rsidRPr="007F510E">
        <w:t>suspected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having</w:t>
      </w:r>
      <w:r w:rsidR="007305F7">
        <w:t xml:space="preserve"> </w:t>
      </w:r>
      <w:r w:rsidRPr="007F510E">
        <w:t>committed</w:t>
      </w:r>
      <w:r w:rsidR="007305F7">
        <w:t xml:space="preserve"> </w:t>
      </w:r>
      <w:r w:rsidRPr="007F510E">
        <w:t>terrorist</w:t>
      </w:r>
      <w:r w:rsidR="007305F7">
        <w:t xml:space="preserve"> </w:t>
      </w:r>
      <w:r w:rsidRPr="007F510E">
        <w:t>activities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region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all</w:t>
      </w:r>
      <w:r w:rsidR="007305F7">
        <w:t xml:space="preserve"> </w:t>
      </w:r>
      <w:r w:rsidRPr="007F510E">
        <w:t>other</w:t>
      </w:r>
      <w:r w:rsidR="007305F7">
        <w:t xml:space="preserve"> </w:t>
      </w:r>
      <w:r w:rsidRPr="007F510E">
        <w:t>countries</w:t>
      </w:r>
      <w:r w:rsidR="007305F7">
        <w:t xml:space="preserve"> </w:t>
      </w:r>
      <w:r w:rsidRPr="007F510E">
        <w:t>worldwide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means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numerous</w:t>
      </w:r>
      <w:r w:rsidR="007305F7">
        <w:t xml:space="preserve"> </w:t>
      </w:r>
      <w:r w:rsidRPr="007F510E">
        <w:t>memoranda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understanding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agreements,</w:t>
      </w:r>
      <w:r w:rsidR="007305F7">
        <w:t xml:space="preserve"> </w:t>
      </w:r>
      <w:r w:rsidRPr="007F510E">
        <w:t>now</w:t>
      </w:r>
      <w:r w:rsidR="007305F7">
        <w:t xml:space="preserve"> </w:t>
      </w:r>
      <w:r w:rsidRPr="007F510E">
        <w:t>totalling</w:t>
      </w:r>
      <w:r w:rsidR="007305F7">
        <w:t xml:space="preserve"> </w:t>
      </w:r>
      <w:r w:rsidRPr="007F510E">
        <w:t>19</w:t>
      </w:r>
      <w:r w:rsidR="007305F7">
        <w:t xml:space="preserve"> </w:t>
      </w:r>
      <w:r w:rsidRPr="007F510E">
        <w:t>memoranda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agreements,</w:t>
      </w:r>
      <w:r w:rsidR="007305F7">
        <w:t xml:space="preserve"> </w:t>
      </w:r>
      <w:r w:rsidRPr="007F510E">
        <w:t>not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mention</w:t>
      </w:r>
      <w:r w:rsidR="007305F7">
        <w:t xml:space="preserve"> </w:t>
      </w:r>
      <w:r w:rsidRPr="007F510E">
        <w:t>acceding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15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conventions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regional</w:t>
      </w:r>
      <w:r w:rsidR="007305F7">
        <w:t xml:space="preserve"> </w:t>
      </w:r>
      <w:r w:rsidRPr="007F510E">
        <w:t>agreements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crimes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terrorism;</w:t>
      </w:r>
    </w:p>
    <w:p w:rsidR="003D5032" w:rsidRPr="007F510E" w:rsidRDefault="003D5032" w:rsidP="00DC5045">
      <w:pPr>
        <w:pStyle w:val="Bullet1G"/>
      </w:pPr>
      <w:r w:rsidRPr="007F510E">
        <w:t>With</w:t>
      </w:r>
      <w:r w:rsidR="007305F7">
        <w:t xml:space="preserve"> </w:t>
      </w:r>
      <w:r w:rsidRPr="007F510E">
        <w:t>regard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capacity-building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field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Terrorism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working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departments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Ministry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Interior,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Drugs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Crime,</w:t>
      </w:r>
      <w:r w:rsidR="007305F7">
        <w:t xml:space="preserve"> </w:t>
      </w:r>
      <w:r w:rsidRPr="007F510E">
        <w:t>organized</w:t>
      </w:r>
      <w:r w:rsidR="007305F7">
        <w:t xml:space="preserve"> </w:t>
      </w:r>
      <w:r w:rsidRPr="007F510E">
        <w:t>specialized</w:t>
      </w:r>
      <w:r w:rsidR="007305F7">
        <w:t xml:space="preserve"> </w:t>
      </w:r>
      <w:r w:rsidRPr="007F510E">
        <w:t>workshops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level,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follows:</w:t>
      </w:r>
    </w:p>
    <w:p w:rsidR="003D5032" w:rsidRPr="007F510E" w:rsidRDefault="003D5032" w:rsidP="00346FBA">
      <w:pPr>
        <w:pStyle w:val="Bullet2G"/>
      </w:pPr>
      <w:r w:rsidRPr="007F510E">
        <w:t>Regional</w:t>
      </w:r>
      <w:r w:rsidR="007305F7">
        <w:t xml:space="preserve"> </w:t>
      </w:r>
      <w:r w:rsidRPr="007F510E">
        <w:t>Workshop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Halting</w:t>
      </w:r>
      <w:r w:rsidR="007305F7">
        <w:t xml:space="preserve"> </w:t>
      </w:r>
      <w:r w:rsidRPr="007F510E">
        <w:t>Nuclear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2008;</w:t>
      </w:r>
    </w:p>
    <w:p w:rsidR="003D5032" w:rsidRPr="007F510E" w:rsidRDefault="003D5032" w:rsidP="00346FBA">
      <w:pPr>
        <w:pStyle w:val="Bullet2G"/>
      </w:pPr>
      <w:r w:rsidRPr="007F510E">
        <w:t>Regional</w:t>
      </w:r>
      <w:r w:rsidR="007305F7">
        <w:t xml:space="preserve"> </w:t>
      </w:r>
      <w:r w:rsidRPr="007F510E">
        <w:t>Workshop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Context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Fight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2009;</w:t>
      </w:r>
    </w:p>
    <w:p w:rsidR="003D5032" w:rsidRPr="007F510E" w:rsidRDefault="003D5032" w:rsidP="00346FBA">
      <w:pPr>
        <w:pStyle w:val="Bullet2G"/>
      </w:pPr>
      <w:r w:rsidRPr="007F510E">
        <w:t>Regional</w:t>
      </w:r>
      <w:r w:rsidR="007305F7">
        <w:t xml:space="preserve"> </w:t>
      </w:r>
      <w:r w:rsidRPr="007F510E">
        <w:t>Workshop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Strengthening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Mechanisms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Fight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2010;</w:t>
      </w:r>
    </w:p>
    <w:p w:rsidR="003D5032" w:rsidRPr="007F510E" w:rsidRDefault="003D5032" w:rsidP="00346FBA">
      <w:pPr>
        <w:pStyle w:val="Bullet2G"/>
      </w:pPr>
      <w:r w:rsidRPr="007F510E">
        <w:t>Regional</w:t>
      </w:r>
      <w:r w:rsidR="007305F7">
        <w:t xml:space="preserve"> </w:t>
      </w:r>
      <w:r w:rsidRPr="007F510E">
        <w:t>Workshop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Security</w:t>
      </w:r>
      <w:r w:rsidR="007305F7">
        <w:t xml:space="preserve"> </w:t>
      </w:r>
      <w:r w:rsidRPr="007F510E">
        <w:t>Council</w:t>
      </w:r>
      <w:r w:rsidR="007305F7">
        <w:t xml:space="preserve"> </w:t>
      </w:r>
      <w:r w:rsidRPr="007F510E">
        <w:t>Resolutions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Terrorism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Implementation</w:t>
      </w:r>
      <w:r w:rsidR="007305F7">
        <w:t xml:space="preserve"> </w:t>
      </w:r>
      <w:r w:rsidRPr="007F510E">
        <w:t>Mechanisms,</w:t>
      </w:r>
      <w:r w:rsidR="007305F7">
        <w:t xml:space="preserve"> </w:t>
      </w:r>
      <w:r w:rsidRPr="007F510E">
        <w:t>2011;</w:t>
      </w:r>
    </w:p>
    <w:p w:rsidR="003D5032" w:rsidRPr="007F510E" w:rsidRDefault="003D5032" w:rsidP="00DC5045">
      <w:pPr>
        <w:pStyle w:val="Bullet1G"/>
      </w:pP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context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efforts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combat</w:t>
      </w:r>
      <w:r w:rsidR="007305F7">
        <w:t xml:space="preserve"> </w:t>
      </w:r>
      <w:r w:rsidRPr="007F510E">
        <w:t>terrorism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resist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fight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inhuman</w:t>
      </w:r>
      <w:r w:rsidR="007305F7">
        <w:t xml:space="preserve"> </w:t>
      </w:r>
      <w:r w:rsidRPr="007F510E">
        <w:t>phenomenon</w:t>
      </w:r>
      <w:r w:rsidR="007305F7">
        <w:t xml:space="preserve"> </w:t>
      </w:r>
      <w:r w:rsidRPr="007F510E">
        <w:t>without</w:t>
      </w:r>
      <w:r w:rsidR="007305F7">
        <w:t xml:space="preserve"> </w:t>
      </w:r>
      <w:r w:rsidRPr="007F510E">
        <w:t>infringing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rights,</w:t>
      </w:r>
      <w:r w:rsidR="007305F7">
        <w:t xml:space="preserve"> </w:t>
      </w:r>
      <w:r w:rsidRPr="007F510E">
        <w:t>relying</w:t>
      </w:r>
      <w:r w:rsidR="007305F7">
        <w:t xml:space="preserve"> </w:t>
      </w:r>
      <w:r w:rsidRPr="007F510E">
        <w:t>on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rules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principles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this</w:t>
      </w:r>
      <w:r w:rsidR="007305F7">
        <w:t xml:space="preserve"> </w:t>
      </w:r>
      <w:r w:rsidRPr="007F510E">
        <w:t>regard,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National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Committee</w:t>
      </w:r>
      <w:r w:rsidR="007305F7">
        <w:t xml:space="preserve"> </w:t>
      </w:r>
      <w:r w:rsidRPr="007F510E">
        <w:t>organized,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cooperation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United</w:t>
      </w:r>
      <w:r w:rsidR="007305F7">
        <w:t xml:space="preserve"> </w:t>
      </w:r>
      <w:r w:rsidRPr="007F510E">
        <w:t>Nations</w:t>
      </w:r>
      <w:r w:rsidR="007305F7">
        <w:t xml:space="preserve"> </w:t>
      </w:r>
      <w:r w:rsidRPr="007F510E">
        <w:t>High</w:t>
      </w:r>
      <w:r w:rsidR="007305F7">
        <w:t xml:space="preserve"> </w:t>
      </w:r>
      <w:r w:rsidRPr="007F510E">
        <w:t>Commissioner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(OHCHR),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training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capacity-building</w:t>
      </w:r>
      <w:r w:rsidR="007305F7">
        <w:t xml:space="preserve"> </w:t>
      </w:r>
      <w:r w:rsidRPr="007F510E">
        <w:t>workshop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protection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rule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context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fight</w:t>
      </w:r>
      <w:r w:rsidR="007305F7">
        <w:t xml:space="preserve"> </w:t>
      </w:r>
      <w:r w:rsidRPr="007F510E">
        <w:t>agai</w:t>
      </w:r>
      <w:r w:rsidR="00DC5045">
        <w:t>nst</w:t>
      </w:r>
      <w:r w:rsidR="007305F7">
        <w:t xml:space="preserve"> </w:t>
      </w:r>
      <w:r w:rsidR="00DC5045">
        <w:t>terrorism,</w:t>
      </w:r>
      <w:r w:rsidR="007305F7">
        <w:t xml:space="preserve"> </w:t>
      </w:r>
      <w:r w:rsidR="00DC5045">
        <w:t>in</w:t>
      </w:r>
      <w:r w:rsidR="007305F7">
        <w:t xml:space="preserve"> </w:t>
      </w:r>
      <w:r w:rsidR="00DC5045">
        <w:t>October</w:t>
      </w:r>
      <w:r w:rsidR="007305F7">
        <w:t xml:space="preserve"> </w:t>
      </w:r>
      <w:r w:rsidR="00DC5045">
        <w:t>2016.</w:t>
      </w:r>
    </w:p>
    <w:p w:rsidR="003D5032" w:rsidRPr="007F510E" w:rsidRDefault="003D5032" w:rsidP="003D3207">
      <w:pPr>
        <w:pStyle w:val="SingleTxtG"/>
      </w:pPr>
      <w:r w:rsidRPr="007F510E">
        <w:t>232.</w:t>
      </w:r>
      <w:r w:rsidRPr="007F510E">
        <w:tab/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context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ensuring</w:t>
      </w:r>
      <w:r w:rsidR="007305F7">
        <w:t xml:space="preserve"> </w:t>
      </w:r>
      <w:r w:rsidRPr="007F510E">
        <w:t>observance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human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practices</w:t>
      </w:r>
      <w:r w:rsidR="007305F7">
        <w:t xml:space="preserve"> </w:t>
      </w:r>
      <w:r w:rsidRPr="007F510E">
        <w:t>aimed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combating</w:t>
      </w:r>
      <w:r w:rsidR="007305F7">
        <w:t xml:space="preserve"> </w:t>
      </w:r>
      <w:r w:rsidRPr="007F510E">
        <w:t>terrorism,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seek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observe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following</w:t>
      </w:r>
      <w:r w:rsidR="007305F7">
        <w:t xml:space="preserve"> </w:t>
      </w:r>
      <w:r w:rsidRPr="007F510E">
        <w:t>safeguards:</w:t>
      </w:r>
    </w:p>
    <w:p w:rsidR="003D5032" w:rsidRPr="007F510E" w:rsidRDefault="003D5032" w:rsidP="006106D5">
      <w:pPr>
        <w:pStyle w:val="Bullet1G"/>
      </w:pPr>
      <w:r w:rsidRPr="007F510E">
        <w:t>Legal</w:t>
      </w:r>
      <w:r w:rsidR="007305F7">
        <w:t xml:space="preserve"> </w:t>
      </w:r>
      <w:r w:rsidRPr="007F510E">
        <w:t>safeguards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observance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rights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accused</w:t>
      </w:r>
      <w:r w:rsidR="007305F7">
        <w:t xml:space="preserve"> </w:t>
      </w:r>
      <w:r w:rsidRPr="007F510E">
        <w:t>within</w:t>
      </w:r>
      <w:r w:rsidR="007305F7">
        <w:t xml:space="preserve"> </w:t>
      </w:r>
      <w:r w:rsidRPr="007F510E">
        <w:t>a</w:t>
      </w:r>
      <w:r w:rsidR="007305F7">
        <w:t xml:space="preserve"> </w:t>
      </w:r>
      <w:r w:rsidRPr="007F510E">
        <w:t>framework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at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various</w:t>
      </w:r>
      <w:r w:rsidR="007305F7">
        <w:t xml:space="preserve"> </w:t>
      </w:r>
      <w:r w:rsidRPr="007F510E">
        <w:t>stages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inquiries,</w:t>
      </w:r>
      <w:r w:rsidR="007305F7">
        <w:t xml:space="preserve"> </w:t>
      </w:r>
      <w:r w:rsidRPr="007F510E">
        <w:t>gathering</w:t>
      </w:r>
      <w:r w:rsidR="007305F7">
        <w:t xml:space="preserve"> </w:t>
      </w:r>
      <w:r w:rsidRPr="007F510E">
        <w:t>evidence,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trial</w:t>
      </w:r>
      <w:r w:rsidR="007305F7">
        <w:t xml:space="preserve"> </w:t>
      </w:r>
      <w:r w:rsidRPr="007F510E">
        <w:t>provided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Procedure;</w:t>
      </w:r>
    </w:p>
    <w:p w:rsidR="003D5032" w:rsidRPr="007F510E" w:rsidRDefault="003D5032" w:rsidP="006106D5">
      <w:pPr>
        <w:pStyle w:val="Bullet1G"/>
      </w:pPr>
      <w:r w:rsidRPr="007F510E">
        <w:lastRenderedPageBreak/>
        <w:t>Applying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is</w:t>
      </w:r>
      <w:r w:rsidR="007305F7">
        <w:t xml:space="preserve"> </w:t>
      </w:r>
      <w:r w:rsidRPr="007F510E">
        <w:t>considered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investigation</w:t>
      </w:r>
      <w:r w:rsidR="007305F7">
        <w:t xml:space="preserve"> </w:t>
      </w:r>
      <w:r w:rsidRPr="007F510E">
        <w:t>authority;</w:t>
      </w:r>
    </w:p>
    <w:p w:rsidR="003D5032" w:rsidRPr="007F510E" w:rsidRDefault="003D5032" w:rsidP="006106D5">
      <w:pPr>
        <w:pStyle w:val="Bullet1G"/>
      </w:pPr>
      <w:r w:rsidRPr="007F510E">
        <w:t>Ensuring</w:t>
      </w:r>
      <w:r w:rsidR="007305F7">
        <w:t xml:space="preserve"> </w:t>
      </w:r>
      <w:r w:rsidRPr="007F510E">
        <w:t>that</w:t>
      </w:r>
      <w:r w:rsidR="007305F7">
        <w:t xml:space="preserve"> </w:t>
      </w:r>
      <w:r w:rsidRPr="007F510E">
        <w:t>law</w:t>
      </w:r>
      <w:r w:rsidR="007305F7">
        <w:t xml:space="preserve"> </w:t>
      </w:r>
      <w:r w:rsidRPr="007F510E">
        <w:t>enforcement</w:t>
      </w:r>
      <w:r w:rsidR="007305F7">
        <w:t xml:space="preserve"> </w:t>
      </w:r>
      <w:r w:rsidRPr="007F510E">
        <w:t>officers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justice</w:t>
      </w:r>
      <w:r w:rsidR="007305F7">
        <w:t xml:space="preserve"> </w:t>
      </w:r>
      <w:r w:rsidRPr="007F510E">
        <w:t>bodies</w:t>
      </w:r>
      <w:r w:rsidR="007305F7">
        <w:t xml:space="preserve"> </w:t>
      </w:r>
      <w:r w:rsidRPr="007F510E">
        <w:t>(the</w:t>
      </w:r>
      <w:r w:rsidR="007305F7">
        <w:t xml:space="preserve"> </w:t>
      </w:r>
      <w:r w:rsidRPr="007F510E">
        <w:t>police,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Prosecutor,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judiciary),</w:t>
      </w:r>
      <w:r w:rsidR="007305F7">
        <w:t xml:space="preserve"> </w:t>
      </w:r>
      <w:r w:rsidRPr="007F510E">
        <w:t>comply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provisions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1984</w:t>
      </w:r>
      <w:r w:rsidR="007305F7">
        <w:t xml:space="preserve"> </w:t>
      </w:r>
      <w:r w:rsidRPr="007F510E">
        <w:t>Convention</w:t>
      </w:r>
      <w:r w:rsidR="007305F7">
        <w:t xml:space="preserve"> </w:t>
      </w:r>
      <w:r w:rsidRPr="007F510E">
        <w:t>against</w:t>
      </w:r>
      <w:r w:rsidR="007305F7">
        <w:t xml:space="preserve"> </w:t>
      </w:r>
      <w:r w:rsidRPr="007F510E">
        <w:t>Torture,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which</w:t>
      </w:r>
      <w:r w:rsidR="007305F7">
        <w:t xml:space="preserve"> </w:t>
      </w:r>
      <w:r w:rsidRPr="007F510E">
        <w:t>Qatar</w:t>
      </w:r>
      <w:r w:rsidR="007305F7">
        <w:t xml:space="preserve"> </w:t>
      </w:r>
      <w:r w:rsidRPr="007F510E">
        <w:t>acceded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Emiri</w:t>
      </w:r>
      <w:r w:rsidR="007305F7">
        <w:t xml:space="preserve"> </w:t>
      </w:r>
      <w:r w:rsidRPr="007F510E">
        <w:t>Decree</w:t>
      </w:r>
      <w:r w:rsidR="007305F7">
        <w:t xml:space="preserve"> </w:t>
      </w:r>
      <w:r w:rsidRPr="007F510E">
        <w:t>No.</w:t>
      </w:r>
      <w:r w:rsidR="007305F7">
        <w:t xml:space="preserve"> </w:t>
      </w:r>
      <w:r w:rsidRPr="007F510E">
        <w:t>27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2004;</w:t>
      </w:r>
    </w:p>
    <w:p w:rsidR="003D5032" w:rsidRPr="007F510E" w:rsidRDefault="003D5032" w:rsidP="006106D5">
      <w:pPr>
        <w:pStyle w:val="Bullet1G"/>
      </w:pPr>
      <w:r w:rsidRPr="007F510E">
        <w:t>Regulating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conditions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procedures</w:t>
      </w:r>
      <w:r w:rsidR="007305F7">
        <w:t xml:space="preserve"> </w:t>
      </w:r>
      <w:r w:rsidRPr="007F510E">
        <w:t>for</w:t>
      </w:r>
      <w:r w:rsidR="007305F7">
        <w:t xml:space="preserve"> </w:t>
      </w:r>
      <w:r w:rsidRPr="007F510E">
        <w:t>extradition</w:t>
      </w:r>
      <w:r w:rsidR="007305F7">
        <w:t xml:space="preserve"> </w:t>
      </w:r>
      <w:r w:rsidRPr="007F510E">
        <w:t>pursuant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Code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Criminal</w:t>
      </w:r>
      <w:r w:rsidR="007305F7">
        <w:t xml:space="preserve"> </w:t>
      </w:r>
      <w:r w:rsidRPr="007F510E">
        <w:t>Procedure,</w:t>
      </w:r>
      <w:r w:rsidR="007305F7">
        <w:t xml:space="preserve"> </w:t>
      </w:r>
      <w:r w:rsidRPr="007F510E">
        <w:t>to</w:t>
      </w:r>
      <w:r w:rsidR="007305F7">
        <w:t xml:space="preserve"> </w:t>
      </w:r>
      <w:r w:rsidRPr="007F510E">
        <w:t>be</w:t>
      </w:r>
      <w:r w:rsidR="007305F7">
        <w:t xml:space="preserve"> </w:t>
      </w:r>
      <w:r w:rsidRPr="007F510E">
        <w:t>compatible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relevant</w:t>
      </w:r>
      <w:r w:rsidR="007305F7">
        <w:t xml:space="preserve"> </w:t>
      </w:r>
      <w:r w:rsidRPr="007F510E">
        <w:t>international</w:t>
      </w:r>
      <w:r w:rsidR="007305F7">
        <w:t xml:space="preserve"> </w:t>
      </w:r>
      <w:r w:rsidRPr="007F510E">
        <w:t>standards;</w:t>
      </w:r>
    </w:p>
    <w:p w:rsidR="003D5032" w:rsidRPr="007F510E" w:rsidRDefault="003D5032" w:rsidP="006106D5">
      <w:pPr>
        <w:pStyle w:val="Bullet1G"/>
      </w:pPr>
      <w:r w:rsidRPr="007F510E">
        <w:t>Defining</w:t>
      </w:r>
      <w:r w:rsidR="007305F7">
        <w:t xml:space="preserve"> </w:t>
      </w:r>
      <w:r w:rsidRPr="007F510E">
        <w:t>cases</w:t>
      </w:r>
      <w:r w:rsidR="007305F7">
        <w:t xml:space="preserve"> </w:t>
      </w:r>
      <w:r w:rsidRPr="007F510E">
        <w:t>of</w:t>
      </w:r>
      <w:r w:rsidR="007305F7">
        <w:t xml:space="preserve"> </w:t>
      </w:r>
      <w:r w:rsidR="00DE7E1F">
        <w:t>pretrial</w:t>
      </w:r>
      <w:r w:rsidR="007305F7">
        <w:t xml:space="preserve"> </w:t>
      </w:r>
      <w:r w:rsidR="00DE7E1F">
        <w:t>detention</w:t>
      </w:r>
      <w:r w:rsidR="007305F7">
        <w:t xml:space="preserve"> </w:t>
      </w:r>
      <w:r w:rsidRPr="007F510E">
        <w:t>and</w:t>
      </w:r>
      <w:r w:rsidR="007305F7">
        <w:t xml:space="preserve"> </w:t>
      </w:r>
      <w:r w:rsidRPr="007F510E">
        <w:t>their</w:t>
      </w:r>
      <w:r w:rsidR="007305F7">
        <w:t xml:space="preserve"> </w:t>
      </w:r>
      <w:r w:rsidRPr="007F510E">
        <w:t>length</w:t>
      </w:r>
      <w:r w:rsidR="007305F7">
        <w:t xml:space="preserve"> </w:t>
      </w:r>
      <w:r w:rsidRPr="007F510E">
        <w:t>under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authority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Office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Public</w:t>
      </w:r>
      <w:r w:rsidR="007305F7">
        <w:t xml:space="preserve"> </w:t>
      </w:r>
      <w:r w:rsidRPr="007F510E">
        <w:t>Prosecutor</w:t>
      </w:r>
      <w:r w:rsidR="007305F7">
        <w:t xml:space="preserve"> </w:t>
      </w:r>
      <w:r w:rsidRPr="007F510E">
        <w:t>as</w:t>
      </w:r>
      <w:r w:rsidR="007305F7">
        <w:t xml:space="preserve"> </w:t>
      </w:r>
      <w:r w:rsidRPr="007F510E">
        <w:t>an</w:t>
      </w:r>
      <w:r w:rsidR="007305F7">
        <w:t xml:space="preserve"> </w:t>
      </w:r>
      <w:r w:rsidRPr="007F510E">
        <w:t>independent</w:t>
      </w:r>
      <w:r w:rsidR="007305F7">
        <w:t xml:space="preserve"> </w:t>
      </w:r>
      <w:r w:rsidRPr="007F510E">
        <w:t>judicial</w:t>
      </w:r>
      <w:r w:rsidR="007305F7">
        <w:t xml:space="preserve"> </w:t>
      </w:r>
      <w:r w:rsidRPr="007F510E">
        <w:t>body.</w:t>
      </w:r>
    </w:p>
    <w:p w:rsidR="003D5032" w:rsidRPr="007F510E" w:rsidRDefault="003D5032" w:rsidP="00424B11">
      <w:pPr>
        <w:pStyle w:val="H23G"/>
      </w:pPr>
      <w:r w:rsidRPr="007F510E">
        <w:tab/>
      </w:r>
      <w:r w:rsidRPr="007F510E">
        <w:tab/>
      </w:r>
      <w:bookmarkStart w:id="57" w:name="_Toc494714097"/>
      <w:r w:rsidRPr="007F510E">
        <w:t>Issues</w:t>
      </w:r>
      <w:r w:rsidR="007305F7">
        <w:t xml:space="preserve"> </w:t>
      </w:r>
      <w:r w:rsidRPr="007F510E">
        <w:t>contained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paragraph</w:t>
      </w:r>
      <w:r w:rsidR="007305F7">
        <w:t xml:space="preserve"> </w:t>
      </w:r>
      <w:r w:rsidRPr="007F510E">
        <w:t>28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list</w:t>
      </w:r>
      <w:r w:rsidR="007305F7">
        <w:t xml:space="preserve"> </w:t>
      </w:r>
      <w:r w:rsidRPr="007F510E">
        <w:t>of</w:t>
      </w:r>
      <w:r w:rsidR="007305F7">
        <w:t xml:space="preserve"> </w:t>
      </w:r>
      <w:r w:rsidRPr="007F510E">
        <w:t>issues</w:t>
      </w:r>
      <w:bookmarkEnd w:id="57"/>
    </w:p>
    <w:p w:rsidR="003D5032" w:rsidRDefault="003D5032" w:rsidP="00424B11">
      <w:pPr>
        <w:pStyle w:val="SingleTxtG"/>
        <w:spacing w:after="240"/>
      </w:pPr>
      <w:r w:rsidRPr="007F510E">
        <w:t>233.</w:t>
      </w:r>
      <w:r w:rsidRPr="007F510E">
        <w:tab/>
        <w:t>The</w:t>
      </w:r>
      <w:r w:rsidR="007305F7">
        <w:t xml:space="preserve"> </w:t>
      </w:r>
      <w:r w:rsidRPr="007F510E">
        <w:t>table</w:t>
      </w:r>
      <w:r w:rsidR="007305F7">
        <w:t xml:space="preserve"> </w:t>
      </w:r>
      <w:r w:rsidRPr="007F510E">
        <w:t>below</w:t>
      </w:r>
      <w:r w:rsidR="007305F7">
        <w:t xml:space="preserve"> </w:t>
      </w:r>
      <w:r w:rsidRPr="007F510E">
        <w:t>gives</w:t>
      </w:r>
      <w:r w:rsidR="007305F7">
        <w:t xml:space="preserve"> </w:t>
      </w:r>
      <w:r w:rsidRPr="007F510E">
        <w:t>crimes</w:t>
      </w:r>
      <w:r w:rsidR="007305F7">
        <w:t xml:space="preserve"> </w:t>
      </w:r>
      <w:r w:rsidRPr="007F510E">
        <w:t>punishable</w:t>
      </w:r>
      <w:r w:rsidR="007305F7">
        <w:t xml:space="preserve"> </w:t>
      </w:r>
      <w:r w:rsidRPr="007F510E">
        <w:t>by</w:t>
      </w:r>
      <w:r w:rsidR="007305F7">
        <w:t xml:space="preserve"> </w:t>
      </w:r>
      <w:r w:rsidRPr="007F510E">
        <w:t>execution</w:t>
      </w:r>
      <w:r w:rsidR="007305F7">
        <w:t xml:space="preserve"> </w:t>
      </w:r>
      <w:r w:rsidRPr="007F510E">
        <w:t>in</w:t>
      </w:r>
      <w:r w:rsidR="007305F7">
        <w:t xml:space="preserve"> </w:t>
      </w:r>
      <w:r w:rsidRPr="007F510E">
        <w:t>accordance</w:t>
      </w:r>
      <w:r w:rsidR="007305F7">
        <w:t xml:space="preserve"> </w:t>
      </w:r>
      <w:r w:rsidRPr="007F510E">
        <w:t>with</w:t>
      </w:r>
      <w:r w:rsidR="007305F7">
        <w:t xml:space="preserve"> </w:t>
      </w:r>
      <w:r w:rsidRPr="007F510E">
        <w:t>the</w:t>
      </w:r>
      <w:r w:rsidR="007305F7">
        <w:t xml:space="preserve"> </w:t>
      </w:r>
      <w:r w:rsidRPr="007F510E">
        <w:t>Qatari</w:t>
      </w:r>
      <w:r w:rsidR="007305F7">
        <w:t xml:space="preserve"> </w:t>
      </w:r>
      <w:r w:rsidRPr="007F510E">
        <w:t>Penal</w:t>
      </w:r>
      <w:r w:rsidR="007305F7">
        <w:t xml:space="preserve"> </w:t>
      </w:r>
      <w:r w:rsidRPr="007F510E">
        <w:t>Code:</w:t>
      </w:r>
    </w:p>
    <w:p w:rsidR="00524032" w:rsidRPr="007F510E" w:rsidRDefault="00524032" w:rsidP="00524032">
      <w:pPr>
        <w:pStyle w:val="H23G"/>
      </w:pPr>
      <w:r>
        <w:tab/>
      </w:r>
      <w:r>
        <w:tab/>
      </w:r>
      <w:r w:rsidRPr="00C5157E">
        <w:t>Crimes</w:t>
      </w:r>
      <w:r>
        <w:t xml:space="preserve"> </w:t>
      </w:r>
      <w:r w:rsidRPr="00C5157E">
        <w:t>punishable</w:t>
      </w:r>
      <w:r>
        <w:t xml:space="preserve"> </w:t>
      </w:r>
      <w:r w:rsidRPr="00C5157E">
        <w:t>by</w:t>
      </w:r>
      <w:r>
        <w:t xml:space="preserve"> </w:t>
      </w:r>
      <w:r w:rsidRPr="00C5157E">
        <w:t>execution</w:t>
      </w:r>
      <w:r>
        <w:t xml:space="preserve"> </w:t>
      </w:r>
      <w:r w:rsidRPr="00C5157E">
        <w:t>under</w:t>
      </w:r>
      <w:r>
        <w:t xml:space="preserve"> </w:t>
      </w:r>
      <w:r w:rsidRPr="00C5157E">
        <w:t>the</w:t>
      </w:r>
      <w:r>
        <w:t xml:space="preserve"> </w:t>
      </w:r>
      <w:r w:rsidRPr="00C5157E">
        <w:t>Qatari</w:t>
      </w:r>
      <w:r>
        <w:t xml:space="preserve"> </w:t>
      </w:r>
      <w:r w:rsidRPr="00C5157E">
        <w:t>Penal</w:t>
      </w:r>
      <w:r>
        <w:t xml:space="preserve"> </w:t>
      </w:r>
      <w:r w:rsidRPr="00C5157E">
        <w:t>Code,</w:t>
      </w:r>
      <w:r>
        <w:t xml:space="preserve"> </w:t>
      </w:r>
      <w:r w:rsidRPr="00C5157E">
        <w:t>Law</w:t>
      </w:r>
      <w:r>
        <w:t xml:space="preserve"> </w:t>
      </w:r>
      <w:r w:rsidRPr="00C5157E">
        <w:t>No.</w:t>
      </w:r>
      <w:r>
        <w:t xml:space="preserve"> </w:t>
      </w:r>
      <w:r w:rsidRPr="00C5157E">
        <w:t>11</w:t>
      </w:r>
      <w:r>
        <w:t xml:space="preserve"> </w:t>
      </w:r>
      <w:r w:rsidRPr="00C5157E">
        <w:t>of</w:t>
      </w:r>
      <w:r>
        <w:t xml:space="preserve"> </w:t>
      </w:r>
      <w:r w:rsidRPr="00C5157E">
        <w:t>2004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6519"/>
      </w:tblGrid>
      <w:tr w:rsidR="00524032" w:rsidRPr="00524032" w:rsidTr="00594C5A">
        <w:trPr>
          <w:cantSplit/>
          <w:tblHeader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24032" w:rsidRPr="00524032" w:rsidRDefault="00524032" w:rsidP="00524032">
            <w:pPr>
              <w:suppressAutoHyphens w:val="0"/>
              <w:spacing w:before="80" w:after="80" w:line="220" w:lineRule="exact"/>
              <w:ind w:right="113"/>
              <w:rPr>
                <w:i/>
                <w:sz w:val="16"/>
                <w:szCs w:val="16"/>
              </w:rPr>
            </w:pPr>
            <w:r w:rsidRPr="00524032">
              <w:rPr>
                <w:i/>
                <w:sz w:val="16"/>
                <w:szCs w:val="16"/>
              </w:rPr>
              <w:t>Art. No.</w:t>
            </w:r>
          </w:p>
        </w:tc>
        <w:tc>
          <w:tcPr>
            <w:tcW w:w="6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24032" w:rsidRPr="00524032" w:rsidRDefault="00524032" w:rsidP="00524032">
            <w:pPr>
              <w:suppressAutoHyphens w:val="0"/>
              <w:spacing w:before="80" w:after="80" w:line="220" w:lineRule="exact"/>
              <w:ind w:right="113"/>
              <w:rPr>
                <w:i/>
                <w:sz w:val="16"/>
                <w:szCs w:val="16"/>
              </w:rPr>
            </w:pPr>
            <w:r w:rsidRPr="00524032">
              <w:rPr>
                <w:i/>
                <w:sz w:val="16"/>
                <w:szCs w:val="16"/>
              </w:rPr>
              <w:t>Crimes punishable by execution under Qatari law</w:t>
            </w:r>
          </w:p>
        </w:tc>
      </w:tr>
      <w:tr w:rsidR="00594C5A" w:rsidRPr="00C5157E" w:rsidTr="00594C5A">
        <w:trPr>
          <w:cantSplit/>
          <w:trHeight w:hRule="exact" w:val="57"/>
          <w:tblHeader/>
        </w:trPr>
        <w:tc>
          <w:tcPr>
            <w:tcW w:w="851" w:type="dxa"/>
            <w:tcBorders>
              <w:top w:val="nil"/>
            </w:tcBorders>
            <w:shd w:val="clear" w:color="auto" w:fill="auto"/>
          </w:tcPr>
          <w:p w:rsidR="00594C5A" w:rsidRPr="00C5157E" w:rsidRDefault="00594C5A" w:rsidP="00524032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519" w:type="dxa"/>
            <w:tcBorders>
              <w:top w:val="nil"/>
            </w:tcBorders>
            <w:shd w:val="clear" w:color="auto" w:fill="auto"/>
          </w:tcPr>
          <w:p w:rsidR="00594C5A" w:rsidRPr="00C5157E" w:rsidRDefault="00594C5A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</w:p>
        </w:tc>
      </w:tr>
      <w:tr w:rsidR="00524032" w:rsidRPr="00C5157E" w:rsidTr="00433F97">
        <w:tc>
          <w:tcPr>
            <w:tcW w:w="851" w:type="dxa"/>
            <w:tcBorders>
              <w:top w:val="nil"/>
            </w:tcBorders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98</w:t>
            </w:r>
          </w:p>
        </w:tc>
        <w:tc>
          <w:tcPr>
            <w:tcW w:w="6519" w:type="dxa"/>
            <w:tcBorders>
              <w:top w:val="nil"/>
            </w:tcBorders>
            <w:shd w:val="clear" w:color="auto" w:fill="auto"/>
          </w:tcPr>
          <w:p w:rsidR="00524032" w:rsidRPr="00C5157E" w:rsidRDefault="00524032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  <w:r w:rsidRPr="00C5157E">
              <w:t>Bearing</w:t>
            </w:r>
            <w:r>
              <w:t xml:space="preserve"> </w:t>
            </w:r>
            <w:r w:rsidRPr="00C5157E">
              <w:t>arms</w:t>
            </w:r>
            <w:r>
              <w:t xml:space="preserve"> </w:t>
            </w:r>
            <w:r w:rsidRPr="00C5157E">
              <w:t>against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State,</w:t>
            </w:r>
            <w:r>
              <w:t xml:space="preserve"> </w:t>
            </w:r>
            <w:r w:rsidRPr="00C5157E">
              <w:t>attempting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do</w:t>
            </w:r>
            <w:r>
              <w:t xml:space="preserve"> </w:t>
            </w:r>
            <w:r w:rsidRPr="00C5157E">
              <w:t>so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inciting</w:t>
            </w:r>
            <w:r>
              <w:t xml:space="preserve"> </w:t>
            </w:r>
            <w:r w:rsidRPr="00C5157E">
              <w:t>others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do</w:t>
            </w:r>
            <w:r>
              <w:t xml:space="preserve"> </w:t>
            </w:r>
            <w:r w:rsidRPr="00C5157E">
              <w:t>so.</w:t>
            </w:r>
          </w:p>
          <w:p w:rsidR="00524032" w:rsidRPr="00C5157E" w:rsidRDefault="00524032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  <w:r w:rsidRPr="00C5157E">
              <w:t>Infringing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independence</w:t>
            </w:r>
            <w:r>
              <w:t xml:space="preserve"> </w:t>
            </w:r>
            <w:r w:rsidR="00120B05" w:rsidRPr="00C5157E">
              <w:t>o</w:t>
            </w:r>
            <w:r w:rsidR="00120B05">
              <w:t>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State.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99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A</w:t>
            </w:r>
            <w:r>
              <w:t xml:space="preserve"> </w:t>
            </w:r>
            <w:r w:rsidRPr="00C5157E">
              <w:t>Qatari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joins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armed</w:t>
            </w:r>
            <w:r>
              <w:t xml:space="preserve"> </w:t>
            </w:r>
            <w:r w:rsidRPr="00C5157E">
              <w:t>forces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State</w:t>
            </w:r>
            <w:r>
              <w:t xml:space="preserve"> </w:t>
            </w:r>
            <w:r w:rsidRPr="00C5157E">
              <w:t>which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at</w:t>
            </w:r>
            <w:r>
              <w:t xml:space="preserve"> </w:t>
            </w:r>
            <w:r w:rsidRPr="00C5157E">
              <w:t>war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Qatar.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100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  <w:r w:rsidRPr="00C5157E">
              <w:t>Acting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intelligence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foreign</w:t>
            </w:r>
            <w:r>
              <w:t xml:space="preserve"> </w:t>
            </w:r>
            <w:r w:rsidRPr="00C5157E">
              <w:t>country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undertake</w:t>
            </w:r>
            <w:r>
              <w:t xml:space="preserve"> </w:t>
            </w:r>
            <w:r w:rsidRPr="00C5157E">
              <w:t>hostile</w:t>
            </w:r>
            <w:r>
              <w:t xml:space="preserve"> </w:t>
            </w:r>
            <w:r w:rsidRPr="00C5157E">
              <w:t>acts</w:t>
            </w:r>
            <w:r>
              <w:t xml:space="preserve"> </w:t>
            </w:r>
            <w:r w:rsidRPr="00C5157E">
              <w:t>against</w:t>
            </w:r>
            <w:r>
              <w:t xml:space="preserve"> </w:t>
            </w:r>
            <w:r w:rsidRPr="00C5157E">
              <w:t>Qatar.</w:t>
            </w:r>
          </w:p>
          <w:p w:rsidR="00524032" w:rsidRPr="00C5157E" w:rsidRDefault="00524032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  <w:r w:rsidRPr="00C5157E">
              <w:t>Aiding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foreign</w:t>
            </w:r>
            <w:r>
              <w:t xml:space="preserve"> </w:t>
            </w:r>
            <w:r w:rsidRPr="00C5157E">
              <w:t>country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war</w:t>
            </w:r>
            <w:r>
              <w:t xml:space="preserve"> </w:t>
            </w:r>
            <w:r w:rsidRPr="00C5157E">
              <w:t>operations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harming</w:t>
            </w:r>
            <w:r>
              <w:t xml:space="preserve"> </w:t>
            </w:r>
            <w:r w:rsidRPr="00C5157E">
              <w:t>Qatar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war</w:t>
            </w:r>
            <w:r>
              <w:t xml:space="preserve"> </w:t>
            </w:r>
            <w:r w:rsidRPr="00C5157E">
              <w:t>operations.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101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  <w:r w:rsidRPr="00C5157E">
              <w:t>Procuring</w:t>
            </w:r>
            <w:r>
              <w:t xml:space="preserve"> </w:t>
            </w:r>
            <w:r w:rsidRPr="00C5157E">
              <w:t>soldiers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men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funds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another</w:t>
            </w:r>
            <w:r>
              <w:t xml:space="preserve"> </w:t>
            </w:r>
            <w:r w:rsidRPr="00C5157E">
              <w:t>State</w:t>
            </w:r>
            <w:r>
              <w:t xml:space="preserve"> </w:t>
            </w:r>
            <w:r w:rsidRPr="00C5157E">
              <w:t>which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at</w:t>
            </w:r>
            <w:r>
              <w:t xml:space="preserve"> </w:t>
            </w:r>
            <w:r w:rsidRPr="00C5157E">
              <w:t>war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Qatar.</w:t>
            </w:r>
          </w:p>
          <w:p w:rsidR="00524032" w:rsidRPr="00C5157E" w:rsidRDefault="00524032" w:rsidP="00524032">
            <w:pPr>
              <w:pStyle w:val="Bullet1G"/>
              <w:tabs>
                <w:tab w:val="clear" w:pos="1701"/>
                <w:tab w:val="num" w:pos="280"/>
              </w:tabs>
              <w:ind w:left="280" w:hanging="283"/>
            </w:pPr>
            <w:r w:rsidRPr="00C5157E">
              <w:t>Inciting</w:t>
            </w:r>
            <w:r>
              <w:t xml:space="preserve"> </w:t>
            </w:r>
            <w:r w:rsidRPr="00C5157E">
              <w:t>soldiers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enter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service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another</w:t>
            </w:r>
            <w:r>
              <w:t xml:space="preserve"> </w:t>
            </w:r>
            <w:r w:rsidRPr="00C5157E">
              <w:t>State</w:t>
            </w:r>
            <w:r>
              <w:t xml:space="preserve"> </w:t>
            </w:r>
            <w:r w:rsidRPr="00C5157E">
              <w:t>which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at</w:t>
            </w:r>
            <w:r>
              <w:t xml:space="preserve"> </w:t>
            </w:r>
            <w:r w:rsidRPr="00C5157E">
              <w:t>war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Qatar.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102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Facilitating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enemy</w:t>
            </w:r>
            <w:r w:rsidR="00A7245D">
              <w:t>’</w:t>
            </w:r>
            <w:r w:rsidRPr="00C5157E">
              <w:t>s</w:t>
            </w:r>
            <w:r>
              <w:t xml:space="preserve"> </w:t>
            </w:r>
            <w:r w:rsidRPr="00C5157E">
              <w:t>entry</w:t>
            </w:r>
            <w:r>
              <w:t xml:space="preserve"> </w:t>
            </w:r>
            <w:r w:rsidRPr="00C5157E">
              <w:t>into</w:t>
            </w:r>
            <w:r>
              <w:t xml:space="preserve"> </w:t>
            </w:r>
            <w:r w:rsidRPr="00C5157E">
              <w:t>Qatar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giving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enemy</w:t>
            </w:r>
            <w:r>
              <w:t xml:space="preserve"> </w:t>
            </w:r>
            <w:r w:rsidRPr="00C5157E">
              <w:t>part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Qatari</w:t>
            </w:r>
            <w:r>
              <w:t xml:space="preserve"> </w:t>
            </w:r>
            <w:r w:rsidRPr="00C5157E">
              <w:t>territory.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103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Helping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enemy</w:t>
            </w:r>
            <w:r>
              <w:t xml:space="preserve"> </w:t>
            </w:r>
            <w:r w:rsidRPr="00C5157E">
              <w:t>by</w:t>
            </w:r>
            <w:r>
              <w:t xml:space="preserve"> </w:t>
            </w:r>
            <w:r w:rsidRPr="00C5157E">
              <w:t>giving</w:t>
            </w:r>
            <w:r>
              <w:t xml:space="preserve"> </w:t>
            </w:r>
            <w:r w:rsidRPr="00C5157E">
              <w:t>it</w:t>
            </w:r>
            <w:r>
              <w:t xml:space="preserve"> </w:t>
            </w:r>
            <w:r w:rsidRPr="00C5157E">
              <w:t>information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acting</w:t>
            </w:r>
            <w:r>
              <w:t xml:space="preserve"> </w:t>
            </w:r>
            <w:r w:rsidRPr="00C5157E">
              <w:t>as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guide.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105.3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Deliberate</w:t>
            </w:r>
            <w:r>
              <w:t xml:space="preserve"> </w:t>
            </w:r>
            <w:r w:rsidRPr="00C5157E">
              <w:t>destruction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arms,</w:t>
            </w:r>
            <w:r>
              <w:t xml:space="preserve"> </w:t>
            </w:r>
            <w:r w:rsidRPr="00C5157E">
              <w:t>equipment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facilities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times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war.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107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Acting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intelligence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foreign</w:t>
            </w:r>
            <w:r>
              <w:t xml:space="preserve"> </w:t>
            </w:r>
            <w:r w:rsidRPr="00C5157E">
              <w:t>country.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110.2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Passing</w:t>
            </w:r>
            <w:r>
              <w:t xml:space="preserve"> </w:t>
            </w:r>
            <w:r w:rsidRPr="00C5157E">
              <w:t>on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foreign</w:t>
            </w:r>
            <w:r>
              <w:t xml:space="preserve"> </w:t>
            </w:r>
            <w:r w:rsidRPr="00C5157E">
              <w:t>country</w:t>
            </w:r>
            <w:r>
              <w:t xml:space="preserve"> </w:t>
            </w:r>
            <w:r w:rsidRPr="00C5157E">
              <w:t>any</w:t>
            </w:r>
            <w:r>
              <w:t xml:space="preserve"> </w:t>
            </w:r>
            <w:r w:rsidRPr="00C5157E">
              <w:t>defence</w:t>
            </w:r>
            <w:r>
              <w:t xml:space="preserve"> </w:t>
            </w:r>
            <w:r w:rsidRPr="00C5157E">
              <w:t>secrets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times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war.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111.2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In</w:t>
            </w:r>
            <w:r>
              <w:t xml:space="preserve"> </w:t>
            </w:r>
            <w:r w:rsidRPr="00C5157E">
              <w:t>his</w:t>
            </w:r>
            <w:r>
              <w:t xml:space="preserve"> </w:t>
            </w:r>
            <w:r w:rsidRPr="00C5157E">
              <w:t>capacity</w:t>
            </w:r>
            <w:r>
              <w:t xml:space="preserve"> </w:t>
            </w:r>
            <w:r w:rsidRPr="00C5157E">
              <w:t>as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servant,</w:t>
            </w:r>
            <w:r>
              <w:t xml:space="preserve"> </w:t>
            </w:r>
            <w:r w:rsidRPr="00C5157E">
              <w:t>revealing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foreign</w:t>
            </w:r>
            <w:r>
              <w:t xml:space="preserve"> </w:t>
            </w:r>
            <w:r w:rsidRPr="00C5157E">
              <w:t>country</w:t>
            </w:r>
            <w:r>
              <w:t xml:space="preserve"> </w:t>
            </w:r>
            <w:r w:rsidRPr="00C5157E">
              <w:t>any</w:t>
            </w:r>
            <w:r>
              <w:t xml:space="preserve"> </w:t>
            </w:r>
            <w:r w:rsidRPr="00C5157E">
              <w:t>defence</w:t>
            </w:r>
            <w:r>
              <w:t xml:space="preserve"> </w:t>
            </w:r>
            <w:r w:rsidRPr="00C5157E">
              <w:t>secrets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times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war.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118.2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Failing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observe</w:t>
            </w:r>
            <w:r>
              <w:t xml:space="preserve"> </w:t>
            </w:r>
            <w:r w:rsidRPr="00C5157E">
              <w:t>commitments</w:t>
            </w:r>
            <w:r>
              <w:t xml:space="preserve"> </w:t>
            </w:r>
            <w:r w:rsidRPr="00C5157E">
              <w:t>under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contract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transport,</w:t>
            </w:r>
            <w:r>
              <w:t xml:space="preserve"> </w:t>
            </w:r>
            <w:r w:rsidRPr="00C5157E">
              <w:t>import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perform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works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intention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harming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defence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State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operations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armed</w:t>
            </w:r>
            <w:r>
              <w:t xml:space="preserve"> </w:t>
            </w:r>
            <w:r w:rsidRPr="00C5157E">
              <w:t>forces.</w:t>
            </w:r>
            <w:r>
              <w:t xml:space="preserve"> </w:t>
            </w:r>
          </w:p>
        </w:tc>
      </w:tr>
      <w:tr w:rsidR="00524032" w:rsidRPr="00C5157E" w:rsidTr="00433F97">
        <w:tc>
          <w:tcPr>
            <w:tcW w:w="7370" w:type="dxa"/>
            <w:gridSpan w:val="2"/>
            <w:shd w:val="clear" w:color="auto" w:fill="auto"/>
          </w:tcPr>
          <w:p w:rsidR="00524032" w:rsidRPr="00C5157E" w:rsidRDefault="00524032" w:rsidP="00524032">
            <w:pPr>
              <w:tabs>
                <w:tab w:val="left" w:pos="846"/>
              </w:tabs>
              <w:suppressAutoHyphens w:val="0"/>
              <w:spacing w:before="40" w:after="120" w:line="220" w:lineRule="exact"/>
              <w:ind w:right="113"/>
            </w:pPr>
            <w:r w:rsidRPr="008E4226">
              <w:t>Crimes</w:t>
            </w:r>
            <w:r>
              <w:t xml:space="preserve"> </w:t>
            </w:r>
            <w:r w:rsidRPr="008E4226">
              <w:t>against</w:t>
            </w:r>
            <w:r>
              <w:t xml:space="preserve"> </w:t>
            </w:r>
            <w:r w:rsidRPr="008E4226">
              <w:t>the</w:t>
            </w:r>
            <w:r>
              <w:t xml:space="preserve"> </w:t>
            </w:r>
            <w:r w:rsidRPr="008E4226">
              <w:t>internal</w:t>
            </w:r>
            <w:r>
              <w:t xml:space="preserve"> </w:t>
            </w:r>
            <w:r w:rsidRPr="008E4226">
              <w:t>security</w:t>
            </w:r>
            <w:r>
              <w:t xml:space="preserve"> </w:t>
            </w:r>
            <w:r w:rsidRPr="008E4226">
              <w:t>of</w:t>
            </w:r>
            <w:r>
              <w:t xml:space="preserve"> </w:t>
            </w:r>
            <w:r w:rsidRPr="008E4226">
              <w:t>the</w:t>
            </w:r>
            <w:r>
              <w:t xml:space="preserve"> </w:t>
            </w:r>
            <w:r w:rsidRPr="008E4226">
              <w:t>State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130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Attempting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overthrow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regime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seize</w:t>
            </w:r>
            <w:r>
              <w:t xml:space="preserve"> </w:t>
            </w:r>
            <w:r w:rsidRPr="00C5157E">
              <w:t>power</w:t>
            </w:r>
            <w:r>
              <w:t xml:space="preserve"> </w:t>
            </w:r>
            <w:r w:rsidRPr="00C5157E">
              <w:t>by</w:t>
            </w:r>
            <w:r>
              <w:t xml:space="preserve"> </w:t>
            </w:r>
            <w:r w:rsidRPr="00C5157E">
              <w:t>force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form</w:t>
            </w:r>
            <w:r>
              <w:t xml:space="preserve"> </w:t>
            </w:r>
            <w:r w:rsidRPr="00C5157E">
              <w:t>an</w:t>
            </w:r>
            <w:r>
              <w:t xml:space="preserve"> </w:t>
            </w:r>
            <w:r w:rsidRPr="00C5157E">
              <w:t>armed</w:t>
            </w:r>
            <w:r>
              <w:t xml:space="preserve"> </w:t>
            </w:r>
            <w:r w:rsidRPr="00C5157E">
              <w:t>guerrilla</w:t>
            </w:r>
            <w:r>
              <w:t xml:space="preserve"> </w:t>
            </w:r>
            <w:r w:rsidRPr="00C5157E">
              <w:t>force</w:t>
            </w:r>
            <w:r>
              <w:t xml:space="preserve"> </w:t>
            </w:r>
            <w:r w:rsidRPr="00C5157E">
              <w:t>for</w:t>
            </w:r>
            <w:r>
              <w:t xml:space="preserve"> </w:t>
            </w:r>
            <w:r w:rsidRPr="00C5157E">
              <w:t>that</w:t>
            </w:r>
            <w:r>
              <w:t xml:space="preserve"> </w:t>
            </w:r>
            <w:r w:rsidRPr="00C5157E">
              <w:t>purpose.</w:t>
            </w:r>
          </w:p>
        </w:tc>
      </w:tr>
      <w:tr w:rsidR="00524032" w:rsidRPr="00C5157E" w:rsidTr="00433F97"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131</w:t>
            </w:r>
          </w:p>
        </w:tc>
        <w:tc>
          <w:tcPr>
            <w:tcW w:w="6519" w:type="dxa"/>
            <w:tcBorders>
              <w:bottom w:val="nil"/>
            </w:tcBorders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Threatening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life,</w:t>
            </w:r>
            <w:r>
              <w:t xml:space="preserve"> </w:t>
            </w:r>
            <w:r w:rsidRPr="00C5157E">
              <w:t>security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liberty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Emir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Deputy</w:t>
            </w:r>
            <w:r>
              <w:t xml:space="preserve"> </w:t>
            </w:r>
            <w:r w:rsidRPr="00C5157E">
              <w:t>Emir.</w:t>
            </w:r>
            <w:r>
              <w:t xml:space="preserve"> </w:t>
            </w:r>
          </w:p>
        </w:tc>
      </w:tr>
      <w:tr w:rsidR="00524032" w:rsidRPr="00C5157E" w:rsidTr="00433F97"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524032" w:rsidRPr="00C5157E" w:rsidRDefault="00524032" w:rsidP="00524032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 w:rsidRPr="00C5157E">
              <w:lastRenderedPageBreak/>
              <w:t>132</w:t>
            </w:r>
          </w:p>
        </w:tc>
        <w:tc>
          <w:tcPr>
            <w:tcW w:w="6519" w:type="dxa"/>
            <w:tcBorders>
              <w:top w:val="nil"/>
              <w:bottom w:val="nil"/>
            </w:tcBorders>
            <w:shd w:val="clear" w:color="auto" w:fill="auto"/>
          </w:tcPr>
          <w:p w:rsidR="00524032" w:rsidRPr="00C5157E" w:rsidRDefault="00524032" w:rsidP="00524032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 w:rsidRPr="00C5157E">
              <w:t>Forcibly</w:t>
            </w:r>
            <w:r>
              <w:t xml:space="preserve"> </w:t>
            </w:r>
            <w:r w:rsidRPr="00C5157E">
              <w:t>assaulting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authority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Emir,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Deputy</w:t>
            </w:r>
            <w:r>
              <w:t xml:space="preserve"> </w:t>
            </w:r>
            <w:r w:rsidRPr="00C5157E">
              <w:t>Emir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Crown</w:t>
            </w:r>
            <w:r>
              <w:t xml:space="preserve"> </w:t>
            </w:r>
            <w:r w:rsidRPr="00C5157E">
              <w:t>Prince.</w:t>
            </w:r>
            <w:r>
              <w:t xml:space="preserve"> </w:t>
            </w:r>
          </w:p>
        </w:tc>
      </w:tr>
      <w:tr w:rsidR="00524032" w:rsidRPr="00C5157E" w:rsidTr="00433F97">
        <w:tc>
          <w:tcPr>
            <w:tcW w:w="851" w:type="dxa"/>
            <w:tcBorders>
              <w:top w:val="nil"/>
            </w:tcBorders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135</w:t>
            </w:r>
          </w:p>
        </w:tc>
        <w:tc>
          <w:tcPr>
            <w:tcW w:w="6519" w:type="dxa"/>
            <w:tcBorders>
              <w:top w:val="nil"/>
            </w:tcBorders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Threatening,</w:t>
            </w:r>
            <w:r>
              <w:t xml:space="preserve"> </w:t>
            </w:r>
            <w:r w:rsidRPr="00C5157E">
              <w:t>within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country,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security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liberty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President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Head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State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foreign</w:t>
            </w:r>
            <w:r>
              <w:t xml:space="preserve"> </w:t>
            </w:r>
            <w:r w:rsidRPr="00C5157E">
              <w:t>country,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exposing</w:t>
            </w:r>
            <w:r>
              <w:t xml:space="preserve"> </w:t>
            </w:r>
            <w:r w:rsidRPr="00C5157E">
              <w:t>their</w:t>
            </w:r>
            <w:r>
              <w:t xml:space="preserve"> </w:t>
            </w:r>
            <w:r w:rsidRPr="00C5157E">
              <w:t>life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liberty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danger.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159.3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Using,</w:t>
            </w:r>
            <w:r>
              <w:t xml:space="preserve"> </w:t>
            </w:r>
            <w:r w:rsidRPr="00C5157E">
              <w:t>as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servant,</w:t>
            </w:r>
            <w:r>
              <w:t xml:space="preserve"> </w:t>
            </w:r>
            <w:r w:rsidRPr="00C5157E">
              <w:t>force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threat</w:t>
            </w:r>
            <w:r>
              <w:t xml:space="preserve"> </w:t>
            </w:r>
            <w:r w:rsidRPr="00C5157E">
              <w:t>against</w:t>
            </w:r>
            <w:r>
              <w:t xml:space="preserve"> </w:t>
            </w:r>
            <w:r w:rsidRPr="00C5157E">
              <w:t>an</w:t>
            </w:r>
            <w:r>
              <w:t xml:space="preserve"> </w:t>
            </w:r>
            <w:r w:rsidRPr="00C5157E">
              <w:t>accused</w:t>
            </w:r>
            <w:r>
              <w:t xml:space="preserve"> </w:t>
            </w:r>
            <w:r w:rsidRPr="00C5157E">
              <w:t>person,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witness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an</w:t>
            </w:r>
            <w:r>
              <w:t xml:space="preserve"> </w:t>
            </w:r>
            <w:r w:rsidRPr="00C5157E">
              <w:t>expert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order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induce</w:t>
            </w:r>
            <w:r>
              <w:t xml:space="preserve"> </w:t>
            </w:r>
            <w:r w:rsidRPr="00C5157E">
              <w:t>him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confess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make</w:t>
            </w:r>
            <w:r>
              <w:t xml:space="preserve"> </w:t>
            </w:r>
            <w:r w:rsidRPr="00C5157E">
              <w:t>statements,</w:t>
            </w:r>
            <w:r>
              <w:t xml:space="preserve"> </w:t>
            </w:r>
            <w:r w:rsidRPr="00C5157E">
              <w:t>should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use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force</w:t>
            </w:r>
            <w:r>
              <w:t xml:space="preserve"> </w:t>
            </w:r>
            <w:r w:rsidRPr="00C5157E">
              <w:t>lead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death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victim.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159bis.3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Using,</w:t>
            </w:r>
            <w:r>
              <w:t xml:space="preserve"> </w:t>
            </w:r>
            <w:r w:rsidRPr="00C5157E">
              <w:t>as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servant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as</w:t>
            </w:r>
            <w:r>
              <w:t xml:space="preserve"> </w:t>
            </w:r>
            <w:r w:rsidRPr="00C5157E">
              <w:t>any</w:t>
            </w:r>
            <w:r>
              <w:t xml:space="preserve"> </w:t>
            </w:r>
            <w:r w:rsidRPr="00C5157E">
              <w:t>person</w:t>
            </w:r>
            <w:r>
              <w:t xml:space="preserve"> </w:t>
            </w:r>
            <w:r w:rsidRPr="00C5157E">
              <w:t>acting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an</w:t>
            </w:r>
            <w:r>
              <w:t xml:space="preserve"> </w:t>
            </w:r>
            <w:r w:rsidRPr="00C5157E">
              <w:t>official</w:t>
            </w:r>
            <w:r>
              <w:t xml:space="preserve"> </w:t>
            </w:r>
            <w:r w:rsidRPr="00C5157E">
              <w:t>capacity,</w:t>
            </w:r>
            <w:r>
              <w:t xml:space="preserve"> </w:t>
            </w:r>
            <w:r w:rsidRPr="00C5157E">
              <w:t>torture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incitation,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agreeing</w:t>
            </w:r>
            <w:r>
              <w:t xml:space="preserve"> </w:t>
            </w:r>
            <w:r w:rsidRPr="00C5157E">
              <w:t>thereto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passing</w:t>
            </w:r>
            <w:r>
              <w:t xml:space="preserve"> </w:t>
            </w:r>
            <w:r w:rsidRPr="00C5157E">
              <w:t>it</w:t>
            </w:r>
            <w:r>
              <w:t xml:space="preserve"> </w:t>
            </w:r>
            <w:r w:rsidRPr="00C5157E">
              <w:t>over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silence,</w:t>
            </w:r>
            <w:r>
              <w:t xml:space="preserve"> </w:t>
            </w:r>
            <w:r w:rsidRPr="00C5157E">
              <w:t>on</w:t>
            </w:r>
            <w:r>
              <w:t xml:space="preserve"> </w:t>
            </w:r>
            <w:r w:rsidRPr="00C5157E">
              <w:t>some</w:t>
            </w:r>
            <w:r>
              <w:t xml:space="preserve"> </w:t>
            </w:r>
            <w:r w:rsidRPr="00C5157E">
              <w:t>person,</w:t>
            </w:r>
            <w:r>
              <w:t xml:space="preserve"> </w:t>
            </w:r>
            <w:r w:rsidRPr="00C5157E">
              <w:t>should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torture</w:t>
            </w:r>
            <w:r>
              <w:t xml:space="preserve"> </w:t>
            </w:r>
            <w:r w:rsidRPr="00C5157E">
              <w:t>lead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death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victim.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173.2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Bearing</w:t>
            </w:r>
            <w:r>
              <w:t xml:space="preserve"> </w:t>
            </w:r>
            <w:r w:rsidRPr="00C5157E">
              <w:t>false</w:t>
            </w:r>
            <w:r>
              <w:t xml:space="preserve"> </w:t>
            </w:r>
            <w:r w:rsidRPr="00C5157E">
              <w:t>witness</w:t>
            </w:r>
            <w:r>
              <w:t xml:space="preserve"> </w:t>
            </w:r>
            <w:r w:rsidRPr="00C5157E">
              <w:t>if</w:t>
            </w:r>
            <w:r>
              <w:t xml:space="preserve"> </w:t>
            </w:r>
            <w:r w:rsidRPr="00C5157E">
              <w:t>that</w:t>
            </w:r>
            <w:r>
              <w:t xml:space="preserve"> </w:t>
            </w:r>
            <w:r w:rsidRPr="00C5157E">
              <w:t>leads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execution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an</w:t>
            </w:r>
            <w:r>
              <w:t xml:space="preserve"> </w:t>
            </w:r>
            <w:r w:rsidRPr="00C5157E">
              <w:t>innocent</w:t>
            </w:r>
            <w:r>
              <w:t xml:space="preserve"> </w:t>
            </w:r>
            <w:r w:rsidRPr="00C5157E">
              <w:t>person.</w:t>
            </w:r>
            <w:r>
              <w:t xml:space="preserve"> 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235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Setting</w:t>
            </w:r>
            <w:r>
              <w:t xml:space="preserve"> </w:t>
            </w:r>
            <w:r w:rsidRPr="00C5157E">
              <w:t>fire</w:t>
            </w:r>
            <w:r>
              <w:t xml:space="preserve"> </w:t>
            </w:r>
            <w:r w:rsidRPr="00C5157E">
              <w:t>intentionally</w:t>
            </w:r>
            <w:r>
              <w:t xml:space="preserve"> </w:t>
            </w:r>
            <w:r w:rsidRPr="00C5157E">
              <w:t>if</w:t>
            </w:r>
            <w:r>
              <w:t xml:space="preserve"> </w:t>
            </w:r>
            <w:r w:rsidRPr="00C5157E">
              <w:t>that</w:t>
            </w:r>
            <w:r>
              <w:t xml:space="preserve"> </w:t>
            </w:r>
            <w:r w:rsidRPr="00C5157E">
              <w:t>results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death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person.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250.2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Putting</w:t>
            </w:r>
            <w:r>
              <w:t xml:space="preserve"> </w:t>
            </w:r>
            <w:r w:rsidRPr="00C5157E">
              <w:t>materials,</w:t>
            </w:r>
            <w:r>
              <w:t xml:space="preserve"> </w:t>
            </w:r>
            <w:r w:rsidRPr="00C5157E">
              <w:t>bacteria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other</w:t>
            </w:r>
            <w:r>
              <w:t xml:space="preserve"> </w:t>
            </w:r>
            <w:r w:rsidRPr="00C5157E">
              <w:t>substances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well</w:t>
            </w:r>
            <w:r>
              <w:t xml:space="preserve"> </w:t>
            </w:r>
            <w:r w:rsidRPr="00C5157E">
              <w:t>water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water</w:t>
            </w:r>
            <w:r>
              <w:t xml:space="preserve"> </w:t>
            </w:r>
            <w:r w:rsidRPr="00C5157E">
              <w:t>receptacles</w:t>
            </w:r>
            <w:r>
              <w:t xml:space="preserve"> </w:t>
            </w:r>
            <w:r w:rsidRPr="00C5157E">
              <w:t>if</w:t>
            </w:r>
            <w:r>
              <w:t xml:space="preserve"> </w:t>
            </w:r>
            <w:r w:rsidRPr="00C5157E">
              <w:t>that</w:t>
            </w:r>
            <w:r>
              <w:t xml:space="preserve"> </w:t>
            </w:r>
            <w:r w:rsidRPr="00C5157E">
              <w:t>results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death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person.</w:t>
            </w:r>
            <w:r>
              <w:t xml:space="preserve"> 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252.2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Spreading</w:t>
            </w:r>
            <w:r>
              <w:t xml:space="preserve"> </w:t>
            </w:r>
            <w:r w:rsidRPr="00C5157E">
              <w:t>diseases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infestations</w:t>
            </w:r>
            <w:r>
              <w:t xml:space="preserve"> </w:t>
            </w:r>
            <w:r w:rsidRPr="00C5157E">
              <w:t>if</w:t>
            </w:r>
            <w:r>
              <w:t xml:space="preserve"> </w:t>
            </w:r>
            <w:r w:rsidRPr="00C5157E">
              <w:t>that</w:t>
            </w:r>
            <w:r>
              <w:t xml:space="preserve"> </w:t>
            </w:r>
            <w:r w:rsidRPr="00C5157E">
              <w:t>results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death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person.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279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Having</w:t>
            </w:r>
            <w:r>
              <w:t xml:space="preserve"> </w:t>
            </w:r>
            <w:r w:rsidRPr="00C5157E">
              <w:t>intercourse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female</w:t>
            </w:r>
            <w:r>
              <w:t xml:space="preserve"> </w:t>
            </w:r>
            <w:r w:rsidRPr="00C5157E">
              <w:t>without</w:t>
            </w:r>
            <w:r>
              <w:t xml:space="preserve"> </w:t>
            </w:r>
            <w:r w:rsidRPr="00C5157E">
              <w:t>her</w:t>
            </w:r>
            <w:r>
              <w:t xml:space="preserve"> </w:t>
            </w:r>
            <w:r w:rsidRPr="00C5157E">
              <w:t>consent.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279.2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Any</w:t>
            </w:r>
            <w:r>
              <w:t xml:space="preserve"> </w:t>
            </w:r>
            <w:r w:rsidRPr="00C5157E">
              <w:t>person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sponsor,</w:t>
            </w:r>
            <w:r>
              <w:t xml:space="preserve"> </w:t>
            </w:r>
            <w:r w:rsidRPr="00C5157E">
              <w:t>guardian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servant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female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has</w:t>
            </w:r>
            <w:r>
              <w:t xml:space="preserve"> </w:t>
            </w:r>
            <w:r w:rsidRPr="00C5157E">
              <w:t>intercourse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her</w:t>
            </w:r>
            <w:r>
              <w:t xml:space="preserve"> </w:t>
            </w:r>
            <w:r w:rsidRPr="00C5157E">
              <w:t>without</w:t>
            </w:r>
            <w:r>
              <w:t xml:space="preserve"> </w:t>
            </w:r>
            <w:r w:rsidRPr="00C5157E">
              <w:t>her</w:t>
            </w:r>
            <w:r>
              <w:t xml:space="preserve"> </w:t>
            </w:r>
            <w:r w:rsidRPr="00C5157E">
              <w:t>consent.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280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Any</w:t>
            </w:r>
            <w:r>
              <w:t xml:space="preserve"> </w:t>
            </w:r>
            <w:r w:rsidRPr="00C5157E">
              <w:t>person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sponsor,</w:t>
            </w:r>
            <w:r>
              <w:t xml:space="preserve"> </w:t>
            </w:r>
            <w:r w:rsidRPr="00C5157E">
              <w:t>guardian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servant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female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insane,</w:t>
            </w:r>
            <w:r>
              <w:t xml:space="preserve"> </w:t>
            </w:r>
            <w:r w:rsidRPr="00C5157E">
              <w:t>feeble-minded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under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age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16</w:t>
            </w:r>
            <w:r>
              <w:t xml:space="preserve"> </w:t>
            </w:r>
            <w:r w:rsidRPr="00C5157E">
              <w:t>and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has</w:t>
            </w:r>
            <w:r>
              <w:t xml:space="preserve"> </w:t>
            </w:r>
            <w:r w:rsidRPr="00C5157E">
              <w:t>intercourse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her.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283.2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Any</w:t>
            </w:r>
            <w:r>
              <w:t xml:space="preserve"> </w:t>
            </w:r>
            <w:r w:rsidRPr="00C5157E">
              <w:t>person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is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sponsor,</w:t>
            </w:r>
            <w:r>
              <w:t xml:space="preserve"> </w:t>
            </w:r>
            <w:r w:rsidRPr="00C5157E">
              <w:t>guardian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servant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male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has</w:t>
            </w:r>
            <w:r>
              <w:t xml:space="preserve"> </w:t>
            </w:r>
            <w:r w:rsidRPr="00C5157E">
              <w:t>intercourse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him</w:t>
            </w:r>
            <w:r>
              <w:t xml:space="preserve"> </w:t>
            </w:r>
            <w:r w:rsidRPr="00C5157E">
              <w:t>without</w:t>
            </w:r>
            <w:r>
              <w:t xml:space="preserve"> </w:t>
            </w:r>
            <w:r w:rsidRPr="00C5157E">
              <w:t>his</w:t>
            </w:r>
            <w:r>
              <w:t xml:space="preserve"> </w:t>
            </w:r>
            <w:r w:rsidRPr="00C5157E">
              <w:t>consent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284.2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300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Intentional</w:t>
            </w:r>
            <w:r>
              <w:t xml:space="preserve"> </w:t>
            </w:r>
            <w:r w:rsidRPr="00C5157E">
              <w:t>killing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following</w:t>
            </w:r>
            <w:r>
              <w:t xml:space="preserve"> </w:t>
            </w:r>
            <w:r w:rsidRPr="00C5157E">
              <w:t>cases:</w:t>
            </w:r>
          </w:p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left="284" w:right="113"/>
            </w:pPr>
            <w:r w:rsidRPr="00C5157E">
              <w:t>1.</w:t>
            </w:r>
            <w:r w:rsidRPr="00C5157E">
              <w:tab/>
              <w:t>With</w:t>
            </w:r>
            <w:r>
              <w:t xml:space="preserve"> </w:t>
            </w:r>
            <w:r w:rsidRPr="00C5157E">
              <w:t>premeditation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stalking.</w:t>
            </w:r>
          </w:p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left="284" w:right="113"/>
            </w:pPr>
            <w:r w:rsidRPr="00C5157E">
              <w:t>2.</w:t>
            </w:r>
            <w:r w:rsidRPr="00C5157E">
              <w:tab/>
              <w:t>Using</w:t>
            </w:r>
            <w:r>
              <w:t xml:space="preserve"> </w:t>
            </w:r>
            <w:r w:rsidRPr="00C5157E">
              <w:t>poisonous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explosive</w:t>
            </w:r>
            <w:r>
              <w:t xml:space="preserve"> </w:t>
            </w:r>
            <w:r w:rsidRPr="00C5157E">
              <w:t>materials.</w:t>
            </w:r>
          </w:p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left="284" w:right="113"/>
            </w:pPr>
            <w:r w:rsidRPr="00C5157E">
              <w:t>3.</w:t>
            </w:r>
            <w:r w:rsidRPr="00C5157E">
              <w:tab/>
              <w:t>Against</w:t>
            </w:r>
            <w:r>
              <w:t xml:space="preserve"> </w:t>
            </w:r>
            <w:r w:rsidRPr="00C5157E">
              <w:t>one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perpetrator</w:t>
            </w:r>
            <w:r w:rsidR="00A7245D">
              <w:t>’</w:t>
            </w:r>
            <w:r w:rsidRPr="00C5157E">
              <w:t>s</w:t>
            </w:r>
            <w:r>
              <w:t xml:space="preserve"> </w:t>
            </w:r>
            <w:r w:rsidRPr="00C5157E">
              <w:t>parents.</w:t>
            </w:r>
          </w:p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left="284" w:right="113"/>
            </w:pPr>
            <w:r w:rsidRPr="00C5157E">
              <w:t>4.</w:t>
            </w:r>
            <w:r w:rsidRPr="00C5157E">
              <w:tab/>
              <w:t>Murder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public</w:t>
            </w:r>
            <w:r>
              <w:t xml:space="preserve"> </w:t>
            </w:r>
            <w:r w:rsidRPr="00C5157E">
              <w:t>servant</w:t>
            </w:r>
            <w:r>
              <w:t xml:space="preserve"> </w:t>
            </w:r>
            <w:r w:rsidRPr="00C5157E">
              <w:t>by</w:t>
            </w:r>
            <w:r>
              <w:t xml:space="preserve"> </w:t>
            </w:r>
            <w:r w:rsidRPr="00C5157E">
              <w:t>reason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the</w:t>
            </w:r>
            <w:r>
              <w:t xml:space="preserve"> </w:t>
            </w:r>
            <w:r w:rsidRPr="00C5157E">
              <w:t>performance</w:t>
            </w:r>
            <w:r>
              <w:t xml:space="preserve"> </w:t>
            </w:r>
            <w:r w:rsidRPr="00C5157E">
              <w:t>of</w:t>
            </w:r>
            <w:r>
              <w:t xml:space="preserve"> </w:t>
            </w:r>
            <w:r w:rsidRPr="00C5157E">
              <w:t>his</w:t>
            </w:r>
            <w:r>
              <w:t xml:space="preserve"> </w:t>
            </w:r>
            <w:r w:rsidRPr="00C5157E">
              <w:t>duties.</w:t>
            </w:r>
          </w:p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left="284" w:right="113"/>
            </w:pPr>
            <w:r w:rsidRPr="00C5157E">
              <w:t>5.</w:t>
            </w:r>
            <w:r w:rsidRPr="00C5157E">
              <w:tab/>
              <w:t>Connected</w:t>
            </w:r>
            <w:r>
              <w:t xml:space="preserve"> </w:t>
            </w:r>
            <w:r w:rsidRPr="00C5157E">
              <w:t>with</w:t>
            </w:r>
            <w:r>
              <w:t xml:space="preserve"> </w:t>
            </w:r>
            <w:r w:rsidRPr="00C5157E">
              <w:t>some</w:t>
            </w:r>
            <w:r>
              <w:t xml:space="preserve"> </w:t>
            </w:r>
            <w:r w:rsidRPr="00C5157E">
              <w:t>other</w:t>
            </w:r>
            <w:r>
              <w:t xml:space="preserve"> </w:t>
            </w:r>
            <w:r w:rsidRPr="00C5157E">
              <w:t>offence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felony.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302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Intentional</w:t>
            </w:r>
            <w:r>
              <w:t xml:space="preserve"> </w:t>
            </w:r>
            <w:r w:rsidRPr="00C5157E">
              <w:t>killing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cases</w:t>
            </w:r>
            <w:r>
              <w:t xml:space="preserve"> </w:t>
            </w:r>
            <w:r w:rsidRPr="00C5157E">
              <w:t>other</w:t>
            </w:r>
            <w:r>
              <w:t xml:space="preserve"> </w:t>
            </w:r>
            <w:r w:rsidRPr="00C5157E">
              <w:t>than</w:t>
            </w:r>
            <w:r>
              <w:t xml:space="preserve"> </w:t>
            </w:r>
            <w:r w:rsidRPr="00C5157E">
              <w:t>those</w:t>
            </w:r>
            <w:r>
              <w:t xml:space="preserve"> </w:t>
            </w:r>
            <w:r w:rsidRPr="00C5157E">
              <w:t>listed</w:t>
            </w:r>
            <w:r>
              <w:t xml:space="preserve"> </w:t>
            </w:r>
            <w:r w:rsidRPr="00C5157E">
              <w:t>in</w:t>
            </w:r>
            <w:r>
              <w:t xml:space="preserve"> </w:t>
            </w:r>
            <w:r w:rsidRPr="00C5157E">
              <w:t>article</w:t>
            </w:r>
            <w:r>
              <w:t xml:space="preserve"> </w:t>
            </w:r>
            <w:r w:rsidRPr="00C5157E">
              <w:t>300.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305.3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Inciting</w:t>
            </w:r>
            <w:r>
              <w:t xml:space="preserve"> </w:t>
            </w:r>
            <w:r w:rsidRPr="00C5157E">
              <w:t>a</w:t>
            </w:r>
            <w:r>
              <w:t xml:space="preserve"> </w:t>
            </w:r>
            <w:r w:rsidRPr="00C5157E">
              <w:t>person</w:t>
            </w:r>
            <w:r>
              <w:t xml:space="preserve"> </w:t>
            </w:r>
            <w:r w:rsidRPr="00C5157E">
              <w:t>who</w:t>
            </w:r>
            <w:r>
              <w:t xml:space="preserve"> </w:t>
            </w:r>
            <w:r w:rsidRPr="00C5157E">
              <w:t>has</w:t>
            </w:r>
            <w:r>
              <w:t xml:space="preserve"> </w:t>
            </w:r>
            <w:r w:rsidRPr="00C5157E">
              <w:t>lost</w:t>
            </w:r>
            <w:r>
              <w:t xml:space="preserve"> </w:t>
            </w:r>
            <w:r w:rsidRPr="00C5157E">
              <w:t>his</w:t>
            </w:r>
            <w:r>
              <w:t xml:space="preserve"> </w:t>
            </w:r>
            <w:r w:rsidRPr="00C5157E">
              <w:t>mind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discernment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commit</w:t>
            </w:r>
            <w:r>
              <w:t xml:space="preserve"> </w:t>
            </w:r>
            <w:r w:rsidRPr="00C5157E">
              <w:t>suicide</w:t>
            </w:r>
            <w:r>
              <w:t xml:space="preserve"> </w:t>
            </w:r>
            <w:r w:rsidRPr="00C5157E">
              <w:t>if</w:t>
            </w:r>
            <w:r>
              <w:t xml:space="preserve"> </w:t>
            </w:r>
            <w:r w:rsidRPr="00C5157E">
              <w:t>that</w:t>
            </w:r>
            <w:r>
              <w:t xml:space="preserve"> </w:t>
            </w:r>
            <w:r w:rsidRPr="00C5157E">
              <w:t>leads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his</w:t>
            </w:r>
            <w:r>
              <w:t xml:space="preserve"> </w:t>
            </w:r>
            <w:r w:rsidRPr="00C5157E">
              <w:t>death.</w:t>
            </w:r>
          </w:p>
        </w:tc>
      </w:tr>
      <w:tr w:rsidR="00524032" w:rsidRPr="00C5157E" w:rsidTr="00433F97">
        <w:tc>
          <w:tcPr>
            <w:tcW w:w="851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318.3</w:t>
            </w:r>
          </w:p>
        </w:tc>
        <w:tc>
          <w:tcPr>
            <w:tcW w:w="6519" w:type="dxa"/>
            <w:shd w:val="clear" w:color="auto" w:fill="auto"/>
          </w:tcPr>
          <w:p w:rsidR="00524032" w:rsidRPr="00C5157E" w:rsidRDefault="00524032" w:rsidP="00524032">
            <w:pPr>
              <w:suppressAutoHyphens w:val="0"/>
              <w:spacing w:before="40" w:after="120" w:line="220" w:lineRule="exact"/>
              <w:ind w:right="113"/>
            </w:pPr>
            <w:r w:rsidRPr="00C5157E">
              <w:t>If</w:t>
            </w:r>
            <w:r>
              <w:t xml:space="preserve"> </w:t>
            </w:r>
            <w:r w:rsidRPr="00C5157E">
              <w:t>kidnapping</w:t>
            </w:r>
            <w:r>
              <w:t xml:space="preserve"> </w:t>
            </w:r>
            <w:r w:rsidRPr="00C5157E">
              <w:t>or</w:t>
            </w:r>
            <w:r>
              <w:t xml:space="preserve"> </w:t>
            </w:r>
            <w:r w:rsidRPr="00C5157E">
              <w:t>unjustified</w:t>
            </w:r>
            <w:r>
              <w:t xml:space="preserve"> </w:t>
            </w:r>
            <w:r w:rsidRPr="00C5157E">
              <w:t>arrest</w:t>
            </w:r>
            <w:r>
              <w:t xml:space="preserve"> </w:t>
            </w:r>
            <w:r w:rsidRPr="00C5157E">
              <w:t>leads</w:t>
            </w:r>
            <w:r>
              <w:t xml:space="preserve"> </w:t>
            </w:r>
            <w:r w:rsidRPr="00C5157E">
              <w:t>to</w:t>
            </w:r>
            <w:r>
              <w:t xml:space="preserve"> </w:t>
            </w:r>
            <w:r w:rsidRPr="00C5157E">
              <w:t>death.</w:t>
            </w:r>
          </w:p>
        </w:tc>
      </w:tr>
    </w:tbl>
    <w:p w:rsidR="00900ED7" w:rsidRDefault="001804F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00ED7" w:rsidSect="003322F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02A" w:rsidRPr="008779DC" w:rsidRDefault="001D302A" w:rsidP="008779DC">
      <w:pPr>
        <w:pStyle w:val="Footer"/>
      </w:pPr>
    </w:p>
    <w:p w:rsidR="001D302A" w:rsidRDefault="001D302A"/>
  </w:endnote>
  <w:endnote w:type="continuationSeparator" w:id="0">
    <w:p w:rsidR="001D302A" w:rsidRPr="008779DC" w:rsidRDefault="001D302A" w:rsidP="008779DC">
      <w:pPr>
        <w:pStyle w:val="Footer"/>
      </w:pPr>
    </w:p>
    <w:p w:rsidR="001D302A" w:rsidRDefault="001D30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02A" w:rsidRPr="003322F3" w:rsidRDefault="001D302A" w:rsidP="003322F3">
    <w:pPr>
      <w:pStyle w:val="Footer"/>
      <w:tabs>
        <w:tab w:val="right" w:pos="9598"/>
      </w:tabs>
    </w:pPr>
    <w:r w:rsidRPr="003322F3">
      <w:rPr>
        <w:b/>
        <w:sz w:val="18"/>
      </w:rPr>
      <w:fldChar w:fldCharType="begin"/>
    </w:r>
    <w:r w:rsidRPr="003322F3">
      <w:rPr>
        <w:b/>
        <w:sz w:val="18"/>
      </w:rPr>
      <w:instrText xml:space="preserve"> PAGE  \* MERGEFORMAT </w:instrText>
    </w:r>
    <w:r w:rsidRPr="003322F3">
      <w:rPr>
        <w:b/>
        <w:sz w:val="18"/>
      </w:rPr>
      <w:fldChar w:fldCharType="separate"/>
    </w:r>
    <w:r w:rsidR="00226A58">
      <w:rPr>
        <w:b/>
        <w:noProof/>
        <w:sz w:val="18"/>
      </w:rPr>
      <w:t>42</w:t>
    </w:r>
    <w:r w:rsidRPr="003322F3">
      <w:rPr>
        <w:b/>
        <w:sz w:val="18"/>
      </w:rPr>
      <w:fldChar w:fldCharType="end"/>
    </w:r>
    <w:r>
      <w:rPr>
        <w:sz w:val="18"/>
      </w:rPr>
      <w:tab/>
    </w:r>
    <w:r>
      <w:t>GE.17-01605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02A" w:rsidRPr="003322F3" w:rsidRDefault="001D302A" w:rsidP="003322F3">
    <w:pPr>
      <w:pStyle w:val="Footer"/>
      <w:tabs>
        <w:tab w:val="right" w:pos="9598"/>
      </w:tabs>
      <w:rPr>
        <w:b/>
        <w:sz w:val="18"/>
      </w:rPr>
    </w:pPr>
    <w:r>
      <w:t>GE.17-01605</w:t>
    </w:r>
    <w:r>
      <w:tab/>
    </w:r>
    <w:r w:rsidRPr="003322F3">
      <w:rPr>
        <w:b/>
        <w:sz w:val="18"/>
      </w:rPr>
      <w:fldChar w:fldCharType="begin"/>
    </w:r>
    <w:r w:rsidRPr="003322F3">
      <w:rPr>
        <w:b/>
        <w:sz w:val="18"/>
      </w:rPr>
      <w:instrText xml:space="preserve"> PAGE  \* MERGEFORMAT </w:instrText>
    </w:r>
    <w:r w:rsidRPr="003322F3">
      <w:rPr>
        <w:b/>
        <w:sz w:val="18"/>
      </w:rPr>
      <w:fldChar w:fldCharType="separate"/>
    </w:r>
    <w:r w:rsidR="00226A58">
      <w:rPr>
        <w:b/>
        <w:noProof/>
        <w:sz w:val="18"/>
      </w:rPr>
      <w:t>43</w:t>
    </w:r>
    <w:r w:rsidRPr="003322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02A" w:rsidRDefault="001D302A" w:rsidP="00EF3559">
    <w:r>
      <w:rPr>
        <w:noProof/>
        <w:lang w:eastAsia="en-GB"/>
      </w:rPr>
      <w:drawing>
        <wp:anchor distT="0" distB="0" distL="114300" distR="114300" simplePos="0" relativeHeight="251657216" behindDoc="0" locked="1" layoutInCell="1" allowOverlap="1" wp14:anchorId="1829645C" wp14:editId="06FBD8B2">
          <wp:simplePos x="0" y="0"/>
          <wp:positionH relativeFrom="margin">
            <wp:posOffset>4319905</wp:posOffset>
          </wp:positionH>
          <wp:positionV relativeFrom="margin">
            <wp:posOffset>9114790</wp:posOffset>
          </wp:positionV>
          <wp:extent cx="933450" cy="228600"/>
          <wp:effectExtent l="0" t="0" r="0" b="0"/>
          <wp:wrapNone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D302A" w:rsidRDefault="001D302A" w:rsidP="003322F3">
    <w:r>
      <w:t>GE.17-01605  (E)    021017    021017</w:t>
    </w:r>
  </w:p>
  <w:p w:rsidR="001D302A" w:rsidRPr="003322F3" w:rsidRDefault="001D302A" w:rsidP="003322F3">
    <w:pPr>
      <w:spacing w:line="240" w:lineRule="auto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en-GB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3" name="Picture 1" descr="https://undocs.org/m2/QRCode.ashx?DS=CAT/C/QAT/3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QAT/3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02A" w:rsidRPr="008779DC" w:rsidRDefault="001D302A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1D302A" w:rsidRPr="008779DC" w:rsidRDefault="001D302A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  <w:p w:rsidR="001D302A" w:rsidRDefault="001D302A"/>
  </w:footnote>
  <w:footnote w:id="1">
    <w:p w:rsidR="001D302A" w:rsidRPr="001D302A" w:rsidRDefault="001D302A" w:rsidP="001D302A">
      <w:pPr>
        <w:pStyle w:val="FootnoteText"/>
      </w:pPr>
      <w:r w:rsidRPr="001D302A">
        <w:tab/>
      </w:r>
      <w:r w:rsidRPr="001D302A">
        <w:rPr>
          <w:rStyle w:val="FootnoteReference"/>
          <w:vertAlign w:val="baseline"/>
        </w:rPr>
        <w:t>*</w:t>
      </w:r>
      <w:r w:rsidRPr="001D302A">
        <w:tab/>
      </w:r>
      <w:r w:rsidRPr="001D302A">
        <w:rPr>
          <w:rStyle w:val="FootnoteTextChar"/>
        </w:rPr>
        <w:t>The second periodic report of Qatar is contained in document CAT/C/QAT/2; it was considered by the Committee at its 1104th and 1107th meetings, held on 5 and 6 November 2012 (CAT/C/SR.1104 and 1107). For its consideration, see the Committee’s concluding observations (CAT/C/QAT/CO/2).</w:t>
      </w:r>
    </w:p>
  </w:footnote>
  <w:footnote w:id="2">
    <w:p w:rsidR="001D302A" w:rsidRPr="001D302A" w:rsidRDefault="001D302A" w:rsidP="001D302A">
      <w:pPr>
        <w:pStyle w:val="FootnoteText"/>
      </w:pPr>
      <w:r w:rsidRPr="001D302A">
        <w:tab/>
      </w:r>
      <w:r w:rsidRPr="001D302A">
        <w:rPr>
          <w:rStyle w:val="FootnoteReference"/>
          <w:vertAlign w:val="baseline"/>
        </w:rPr>
        <w:t>**</w:t>
      </w:r>
      <w:r w:rsidRPr="001D302A">
        <w:tab/>
      </w:r>
      <w:r w:rsidRPr="001D302A">
        <w:rPr>
          <w:rStyle w:val="FootnoteTextChar"/>
        </w:rPr>
        <w:t>The present document is being issued without formal editing.</w:t>
      </w:r>
    </w:p>
  </w:footnote>
  <w:footnote w:id="3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15 of Law No. 3 of 2009 regulating penal and reform institutions.</w:t>
      </w:r>
    </w:p>
  </w:footnote>
  <w:footnote w:id="4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395 of Law No. 23 of 2004 — Code of Criminal Practice.</w:t>
      </w:r>
    </w:p>
  </w:footnote>
  <w:footnote w:id="5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396 of Law No. 23 of 2004 — Code of Criminal Practice.</w:t>
      </w:r>
    </w:p>
  </w:footnote>
  <w:footnote w:id="6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18 of the Constitution.</w:t>
      </w:r>
    </w:p>
  </w:footnote>
  <w:footnote w:id="7">
    <w:p w:rsidR="001D302A" w:rsidRPr="001D302A" w:rsidRDefault="001D302A" w:rsidP="001D302A">
      <w:pPr>
        <w:pStyle w:val="FootnoteText"/>
      </w:pPr>
      <w:r w:rsidRPr="001D302A">
        <w:tab/>
      </w:r>
      <w:r w:rsidRPr="001D302A">
        <w:rPr>
          <w:rStyle w:val="FootnoteReference"/>
        </w:rPr>
        <w:footnoteRef/>
      </w:r>
      <w:r w:rsidRPr="001D302A">
        <w:tab/>
        <w:t>Article 20 of the Constitution.</w:t>
      </w:r>
    </w:p>
  </w:footnote>
  <w:footnote w:id="8">
    <w:p w:rsidR="001D302A" w:rsidRPr="001D302A" w:rsidRDefault="001D302A" w:rsidP="001D302A">
      <w:pPr>
        <w:pStyle w:val="FootnoteText"/>
      </w:pPr>
      <w:r w:rsidRPr="001D302A">
        <w:tab/>
      </w:r>
      <w:r w:rsidRPr="001D302A">
        <w:rPr>
          <w:rStyle w:val="FootnoteReference"/>
        </w:rPr>
        <w:footnoteRef/>
      </w:r>
      <w:r w:rsidRPr="001D302A">
        <w:tab/>
        <w:t>Article 35 of the Constitution.</w:t>
      </w:r>
    </w:p>
  </w:footnote>
  <w:footnote w:id="9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36 of the Constitution.</w:t>
      </w:r>
    </w:p>
  </w:footnote>
  <w:footnote w:id="10">
    <w:p w:rsidR="001D302A" w:rsidRPr="001D302A" w:rsidRDefault="001D302A" w:rsidP="001D302A">
      <w:pPr>
        <w:pStyle w:val="FootnoteText"/>
      </w:pPr>
      <w:r w:rsidRPr="001D302A">
        <w:tab/>
      </w:r>
      <w:r w:rsidRPr="001D302A">
        <w:rPr>
          <w:rStyle w:val="FootnoteReference"/>
        </w:rPr>
        <w:footnoteRef/>
      </w:r>
      <w:r w:rsidRPr="001D302A">
        <w:tab/>
        <w:t>Article 37 of the Constitution.</w:t>
      </w:r>
    </w:p>
  </w:footnote>
  <w:footnote w:id="11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39 of the Constitution.</w:t>
      </w:r>
    </w:p>
  </w:footnote>
  <w:footnote w:id="12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40 of the Constitution.</w:t>
      </w:r>
    </w:p>
  </w:footnote>
  <w:footnote w:id="13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="00226A58">
        <w:rPr>
          <w:szCs w:val="18"/>
          <w:rtl/>
        </w:rPr>
        <w:tab/>
      </w:r>
      <w:r w:rsidRPr="001D302A">
        <w:t>Article 60 of the Constitution.</w:t>
      </w:r>
    </w:p>
  </w:footnote>
  <w:footnote w:id="14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63 of the Constitution.</w:t>
      </w:r>
    </w:p>
  </w:footnote>
  <w:footnote w:id="15">
    <w:p w:rsidR="001D302A" w:rsidRPr="001D302A" w:rsidRDefault="00226A58" w:rsidP="001D302A">
      <w:pPr>
        <w:pStyle w:val="FootnoteText"/>
      </w:pPr>
      <w:r>
        <w:rPr>
          <w:szCs w:val="18"/>
          <w:rtl/>
        </w:rPr>
        <w:tab/>
      </w:r>
      <w:r w:rsidR="001D302A" w:rsidRPr="001D302A">
        <w:rPr>
          <w:rStyle w:val="FootnoteReference"/>
        </w:rPr>
        <w:footnoteRef/>
      </w:r>
      <w:r>
        <w:rPr>
          <w:szCs w:val="18"/>
          <w:rtl/>
        </w:rPr>
        <w:tab/>
      </w:r>
      <w:r w:rsidR="001D302A" w:rsidRPr="001D302A">
        <w:t>Article 131 of the Constitution.</w:t>
      </w:r>
    </w:p>
  </w:footnote>
  <w:footnote w:id="16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Article 135 of the Constitution.</w:t>
      </w:r>
    </w:p>
  </w:footnote>
  <w:footnote w:id="17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 xml:space="preserve">Article 6 of Law No. 10 of 2002 on the Office of the Public Prosecutor. </w:t>
      </w:r>
    </w:p>
  </w:footnote>
  <w:footnote w:id="18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Cassation No. 346 of 2013, criminal cassation; Cassation No. 375 of 2014, criminal cassation.</w:t>
      </w:r>
    </w:p>
  </w:footnote>
  <w:footnote w:id="19">
    <w:p w:rsidR="001D302A" w:rsidRPr="001D302A" w:rsidRDefault="001D302A" w:rsidP="001D302A">
      <w:pPr>
        <w:pStyle w:val="FootnoteText"/>
      </w:pPr>
      <w:r w:rsidRPr="001D302A">
        <w:rPr>
          <w:szCs w:val="18"/>
          <w:rtl/>
        </w:rPr>
        <w:tab/>
      </w:r>
      <w:r w:rsidRPr="001D302A">
        <w:rPr>
          <w:rStyle w:val="FootnoteReference"/>
        </w:rPr>
        <w:footnoteRef/>
      </w:r>
      <w:r w:rsidRPr="001D302A">
        <w:rPr>
          <w:szCs w:val="18"/>
          <w:rtl/>
        </w:rPr>
        <w:tab/>
      </w:r>
      <w:r w:rsidRPr="001D302A">
        <w:t>Cassation No. 174 o</w:t>
      </w:r>
      <w:bookmarkStart w:id="42" w:name="_GoBack"/>
      <w:bookmarkEnd w:id="42"/>
      <w:r w:rsidRPr="001D302A">
        <w:t>f 2014, criminal cassation.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02A" w:rsidRPr="003322F3" w:rsidRDefault="001D302A" w:rsidP="003322F3">
    <w:pPr>
      <w:pStyle w:val="Header"/>
    </w:pPr>
    <w:r w:rsidRPr="003322F3">
      <w:t>CAT/C/QAT/3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02A" w:rsidRPr="003322F3" w:rsidRDefault="001D302A" w:rsidP="003322F3">
    <w:pPr>
      <w:pStyle w:val="Header"/>
      <w:jc w:val="right"/>
    </w:pPr>
    <w:r w:rsidRPr="003322F3">
      <w:t>CAT/C/QAT/3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defaultTabStop w:val="567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81EEF"/>
    <w:rsid w:val="00001440"/>
    <w:rsid w:val="000048C2"/>
    <w:rsid w:val="000233A3"/>
    <w:rsid w:val="00036D31"/>
    <w:rsid w:val="00040133"/>
    <w:rsid w:val="00042909"/>
    <w:rsid w:val="000465F3"/>
    <w:rsid w:val="00046E92"/>
    <w:rsid w:val="0005299F"/>
    <w:rsid w:val="00056EC5"/>
    <w:rsid w:val="000616EF"/>
    <w:rsid w:val="00062024"/>
    <w:rsid w:val="000A0F63"/>
    <w:rsid w:val="000B2212"/>
    <w:rsid w:val="000D7FA2"/>
    <w:rsid w:val="000E1A2F"/>
    <w:rsid w:val="000F4E76"/>
    <w:rsid w:val="00104156"/>
    <w:rsid w:val="00111995"/>
    <w:rsid w:val="00113E7B"/>
    <w:rsid w:val="00120B05"/>
    <w:rsid w:val="001244DC"/>
    <w:rsid w:val="001279BA"/>
    <w:rsid w:val="00133388"/>
    <w:rsid w:val="001477B5"/>
    <w:rsid w:val="001549A8"/>
    <w:rsid w:val="00161996"/>
    <w:rsid w:val="001644A8"/>
    <w:rsid w:val="001804F6"/>
    <w:rsid w:val="00180E5F"/>
    <w:rsid w:val="00184019"/>
    <w:rsid w:val="00193D35"/>
    <w:rsid w:val="001A53D6"/>
    <w:rsid w:val="001D302A"/>
    <w:rsid w:val="0020257B"/>
    <w:rsid w:val="00203490"/>
    <w:rsid w:val="00203ED3"/>
    <w:rsid w:val="002044E3"/>
    <w:rsid w:val="002103A9"/>
    <w:rsid w:val="00224F00"/>
    <w:rsid w:val="00226A58"/>
    <w:rsid w:val="00240176"/>
    <w:rsid w:val="00247E2C"/>
    <w:rsid w:val="00254A4D"/>
    <w:rsid w:val="00257FF6"/>
    <w:rsid w:val="00267B4A"/>
    <w:rsid w:val="00273101"/>
    <w:rsid w:val="0029054F"/>
    <w:rsid w:val="00297FCC"/>
    <w:rsid w:val="002C08AF"/>
    <w:rsid w:val="002D6C53"/>
    <w:rsid w:val="002F0DB2"/>
    <w:rsid w:val="002F5595"/>
    <w:rsid w:val="00310407"/>
    <w:rsid w:val="00312ADC"/>
    <w:rsid w:val="00315D2C"/>
    <w:rsid w:val="0032136F"/>
    <w:rsid w:val="003322F3"/>
    <w:rsid w:val="00332D9D"/>
    <w:rsid w:val="00334F6A"/>
    <w:rsid w:val="00342AC8"/>
    <w:rsid w:val="00346FBA"/>
    <w:rsid w:val="003479EC"/>
    <w:rsid w:val="00370549"/>
    <w:rsid w:val="00370D4C"/>
    <w:rsid w:val="00371CE0"/>
    <w:rsid w:val="0038797F"/>
    <w:rsid w:val="003967A0"/>
    <w:rsid w:val="003A5597"/>
    <w:rsid w:val="003B4550"/>
    <w:rsid w:val="003D3207"/>
    <w:rsid w:val="003D5032"/>
    <w:rsid w:val="003E15D3"/>
    <w:rsid w:val="003E42F9"/>
    <w:rsid w:val="003F729A"/>
    <w:rsid w:val="00400808"/>
    <w:rsid w:val="004062AD"/>
    <w:rsid w:val="0040731F"/>
    <w:rsid w:val="00415A1E"/>
    <w:rsid w:val="00424B11"/>
    <w:rsid w:val="00430704"/>
    <w:rsid w:val="00431348"/>
    <w:rsid w:val="00433195"/>
    <w:rsid w:val="00433F97"/>
    <w:rsid w:val="00446F88"/>
    <w:rsid w:val="00461253"/>
    <w:rsid w:val="004734CD"/>
    <w:rsid w:val="004830B3"/>
    <w:rsid w:val="00484E74"/>
    <w:rsid w:val="0049294F"/>
    <w:rsid w:val="0049739C"/>
    <w:rsid w:val="004A42E6"/>
    <w:rsid w:val="004A6B08"/>
    <w:rsid w:val="004B3920"/>
    <w:rsid w:val="004C0DDE"/>
    <w:rsid w:val="004C5E1C"/>
    <w:rsid w:val="004D16B2"/>
    <w:rsid w:val="004D34A8"/>
    <w:rsid w:val="004D5969"/>
    <w:rsid w:val="004E7134"/>
    <w:rsid w:val="004E79FA"/>
    <w:rsid w:val="004F67F5"/>
    <w:rsid w:val="005042C2"/>
    <w:rsid w:val="00505F80"/>
    <w:rsid w:val="00510C2E"/>
    <w:rsid w:val="00516D57"/>
    <w:rsid w:val="00524032"/>
    <w:rsid w:val="00542A7A"/>
    <w:rsid w:val="00556FDF"/>
    <w:rsid w:val="00566AD5"/>
    <w:rsid w:val="00566C15"/>
    <w:rsid w:val="00567885"/>
    <w:rsid w:val="0057135C"/>
    <w:rsid w:val="0057286F"/>
    <w:rsid w:val="00575306"/>
    <w:rsid w:val="00593E49"/>
    <w:rsid w:val="00594C5A"/>
    <w:rsid w:val="00596523"/>
    <w:rsid w:val="005C069C"/>
    <w:rsid w:val="005C176F"/>
    <w:rsid w:val="005E2294"/>
    <w:rsid w:val="005F3518"/>
    <w:rsid w:val="005F6943"/>
    <w:rsid w:val="00600C35"/>
    <w:rsid w:val="00601A7F"/>
    <w:rsid w:val="006025F2"/>
    <w:rsid w:val="006106D5"/>
    <w:rsid w:val="00614DDA"/>
    <w:rsid w:val="006365DF"/>
    <w:rsid w:val="006621BE"/>
    <w:rsid w:val="006679E7"/>
    <w:rsid w:val="00671529"/>
    <w:rsid w:val="0068250E"/>
    <w:rsid w:val="00682A33"/>
    <w:rsid w:val="006876FB"/>
    <w:rsid w:val="006967C4"/>
    <w:rsid w:val="006A1A2A"/>
    <w:rsid w:val="006A71FC"/>
    <w:rsid w:val="006C3A10"/>
    <w:rsid w:val="006E0407"/>
    <w:rsid w:val="006E193E"/>
    <w:rsid w:val="006E1B45"/>
    <w:rsid w:val="006E3D3F"/>
    <w:rsid w:val="006E75F7"/>
    <w:rsid w:val="00707494"/>
    <w:rsid w:val="00707B0A"/>
    <w:rsid w:val="00725C5D"/>
    <w:rsid w:val="007268F9"/>
    <w:rsid w:val="00726E94"/>
    <w:rsid w:val="007305F7"/>
    <w:rsid w:val="007309C0"/>
    <w:rsid w:val="00746E45"/>
    <w:rsid w:val="00761B16"/>
    <w:rsid w:val="00762BC6"/>
    <w:rsid w:val="007776C5"/>
    <w:rsid w:val="00790AFE"/>
    <w:rsid w:val="007A5FB3"/>
    <w:rsid w:val="007B3606"/>
    <w:rsid w:val="007C0153"/>
    <w:rsid w:val="007C52B0"/>
    <w:rsid w:val="007D213E"/>
    <w:rsid w:val="007E3008"/>
    <w:rsid w:val="007E6085"/>
    <w:rsid w:val="007E7F1C"/>
    <w:rsid w:val="007F4986"/>
    <w:rsid w:val="008003B3"/>
    <w:rsid w:val="0080087B"/>
    <w:rsid w:val="0080707D"/>
    <w:rsid w:val="00807F0C"/>
    <w:rsid w:val="0081189F"/>
    <w:rsid w:val="00812A43"/>
    <w:rsid w:val="00814405"/>
    <w:rsid w:val="0083596F"/>
    <w:rsid w:val="008638B4"/>
    <w:rsid w:val="008779DC"/>
    <w:rsid w:val="00882D12"/>
    <w:rsid w:val="008A1FC4"/>
    <w:rsid w:val="008B0155"/>
    <w:rsid w:val="008B5F85"/>
    <w:rsid w:val="008B7AA3"/>
    <w:rsid w:val="008C2429"/>
    <w:rsid w:val="008D7469"/>
    <w:rsid w:val="008E4226"/>
    <w:rsid w:val="008E79A5"/>
    <w:rsid w:val="008F0A42"/>
    <w:rsid w:val="008F3792"/>
    <w:rsid w:val="008F5913"/>
    <w:rsid w:val="008F672C"/>
    <w:rsid w:val="008F7A03"/>
    <w:rsid w:val="00900ED7"/>
    <w:rsid w:val="009013A0"/>
    <w:rsid w:val="00904643"/>
    <w:rsid w:val="009134D8"/>
    <w:rsid w:val="00915F88"/>
    <w:rsid w:val="00931B31"/>
    <w:rsid w:val="0093545A"/>
    <w:rsid w:val="009411B4"/>
    <w:rsid w:val="00943305"/>
    <w:rsid w:val="00961428"/>
    <w:rsid w:val="0096685E"/>
    <w:rsid w:val="00981A6B"/>
    <w:rsid w:val="00986D45"/>
    <w:rsid w:val="009A381F"/>
    <w:rsid w:val="009D0139"/>
    <w:rsid w:val="009E01D1"/>
    <w:rsid w:val="009F5CDC"/>
    <w:rsid w:val="00A116DB"/>
    <w:rsid w:val="00A12711"/>
    <w:rsid w:val="00A160FA"/>
    <w:rsid w:val="00A27954"/>
    <w:rsid w:val="00A43F01"/>
    <w:rsid w:val="00A71011"/>
    <w:rsid w:val="00A7245D"/>
    <w:rsid w:val="00A775CF"/>
    <w:rsid w:val="00A81B3E"/>
    <w:rsid w:val="00A84E0D"/>
    <w:rsid w:val="00A85321"/>
    <w:rsid w:val="00A966E6"/>
    <w:rsid w:val="00AA4AF1"/>
    <w:rsid w:val="00AB4035"/>
    <w:rsid w:val="00AE4515"/>
    <w:rsid w:val="00AF359D"/>
    <w:rsid w:val="00B00090"/>
    <w:rsid w:val="00B06045"/>
    <w:rsid w:val="00B358E8"/>
    <w:rsid w:val="00B3672C"/>
    <w:rsid w:val="00B54286"/>
    <w:rsid w:val="00B65986"/>
    <w:rsid w:val="00B75F58"/>
    <w:rsid w:val="00B82C8D"/>
    <w:rsid w:val="00B85E68"/>
    <w:rsid w:val="00B864AA"/>
    <w:rsid w:val="00BE189E"/>
    <w:rsid w:val="00BF2977"/>
    <w:rsid w:val="00BF59CC"/>
    <w:rsid w:val="00C0154A"/>
    <w:rsid w:val="00C27CE2"/>
    <w:rsid w:val="00C35A27"/>
    <w:rsid w:val="00C449FB"/>
    <w:rsid w:val="00C45949"/>
    <w:rsid w:val="00C5157E"/>
    <w:rsid w:val="00C52691"/>
    <w:rsid w:val="00C53F49"/>
    <w:rsid w:val="00C542CC"/>
    <w:rsid w:val="00C677E9"/>
    <w:rsid w:val="00C80C8E"/>
    <w:rsid w:val="00C874D4"/>
    <w:rsid w:val="00C9269A"/>
    <w:rsid w:val="00CB2C8B"/>
    <w:rsid w:val="00CE5CBC"/>
    <w:rsid w:val="00D029B7"/>
    <w:rsid w:val="00D06349"/>
    <w:rsid w:val="00D205EF"/>
    <w:rsid w:val="00D21605"/>
    <w:rsid w:val="00D24BB4"/>
    <w:rsid w:val="00D3435A"/>
    <w:rsid w:val="00D44AB7"/>
    <w:rsid w:val="00D45371"/>
    <w:rsid w:val="00D46CBB"/>
    <w:rsid w:val="00D711A9"/>
    <w:rsid w:val="00D86726"/>
    <w:rsid w:val="00DB623D"/>
    <w:rsid w:val="00DB7C07"/>
    <w:rsid w:val="00DC5045"/>
    <w:rsid w:val="00DD515F"/>
    <w:rsid w:val="00DD64FA"/>
    <w:rsid w:val="00DD6840"/>
    <w:rsid w:val="00DE6BED"/>
    <w:rsid w:val="00DE7E1F"/>
    <w:rsid w:val="00DF104C"/>
    <w:rsid w:val="00DF6050"/>
    <w:rsid w:val="00DF7953"/>
    <w:rsid w:val="00E00CEA"/>
    <w:rsid w:val="00E02C2B"/>
    <w:rsid w:val="00E02CC0"/>
    <w:rsid w:val="00E041EB"/>
    <w:rsid w:val="00E31DAA"/>
    <w:rsid w:val="00E67FFB"/>
    <w:rsid w:val="00E9097A"/>
    <w:rsid w:val="00E90B5F"/>
    <w:rsid w:val="00E93F64"/>
    <w:rsid w:val="00EA0CC8"/>
    <w:rsid w:val="00EA5AB5"/>
    <w:rsid w:val="00EB70CB"/>
    <w:rsid w:val="00EC3027"/>
    <w:rsid w:val="00ED6C48"/>
    <w:rsid w:val="00EF0E34"/>
    <w:rsid w:val="00EF3559"/>
    <w:rsid w:val="00F022BB"/>
    <w:rsid w:val="00F04DB0"/>
    <w:rsid w:val="00F12B03"/>
    <w:rsid w:val="00F15B7C"/>
    <w:rsid w:val="00F3159C"/>
    <w:rsid w:val="00F45710"/>
    <w:rsid w:val="00F529A7"/>
    <w:rsid w:val="00F52A98"/>
    <w:rsid w:val="00F52D40"/>
    <w:rsid w:val="00F65859"/>
    <w:rsid w:val="00F65F5D"/>
    <w:rsid w:val="00F81EEF"/>
    <w:rsid w:val="00F8214C"/>
    <w:rsid w:val="00F82C5C"/>
    <w:rsid w:val="00F86A3A"/>
    <w:rsid w:val="00FA11CA"/>
    <w:rsid w:val="00FA6692"/>
    <w:rsid w:val="00FA6B47"/>
    <w:rsid w:val="00FB6E6F"/>
    <w:rsid w:val="00FC1527"/>
    <w:rsid w:val="00FC1F98"/>
    <w:rsid w:val="00FD22E7"/>
    <w:rsid w:val="00FD46E1"/>
    <w:rsid w:val="00FE131E"/>
    <w:rsid w:val="00FE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41C48D5"/>
  <w15:docId w15:val="{71F1D664-C3BA-462C-84AB-FB7D373B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6025F2"/>
    <w:pPr>
      <w:tabs>
        <w:tab w:val="right" w:pos="1021"/>
      </w:tabs>
      <w:suppressAutoHyphens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6025F2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6025F2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uiPriority w:val="39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E67FFB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900ED7"/>
    <w:pPr>
      <w:spacing w:after="1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D5032"/>
    <w:rPr>
      <w:color w:val="808080"/>
      <w:shd w:val="clear" w:color="auto" w:fill="E6E6E6"/>
    </w:rPr>
  </w:style>
  <w:style w:type="paragraph" w:customStyle="1" w:styleId="Heading10">
    <w:name w:val="Heading1"/>
    <w:basedOn w:val="Normal"/>
    <w:link w:val="Heading1Char0"/>
    <w:qFormat/>
    <w:rsid w:val="003D5032"/>
    <w:pPr>
      <w:suppressAutoHyphens w:val="0"/>
      <w:spacing w:after="120" w:line="240" w:lineRule="auto"/>
    </w:pPr>
    <w:rPr>
      <w:rFonts w:asciiTheme="majorBidi" w:hAnsiTheme="majorBidi" w:cstheme="majorBidi"/>
      <w:b/>
      <w:bCs/>
      <w:szCs w:val="30"/>
      <w:lang w:val="en-US"/>
    </w:rPr>
  </w:style>
  <w:style w:type="paragraph" w:customStyle="1" w:styleId="Heading20">
    <w:name w:val="Heading2"/>
    <w:basedOn w:val="Normal"/>
    <w:link w:val="Heading2Char0"/>
    <w:qFormat/>
    <w:rsid w:val="003D5032"/>
    <w:pPr>
      <w:keepNext/>
      <w:keepLines/>
      <w:tabs>
        <w:tab w:val="left" w:pos="284"/>
        <w:tab w:val="left" w:pos="567"/>
        <w:tab w:val="left" w:leader="dot" w:pos="8505"/>
        <w:tab w:val="decimal" w:pos="9072"/>
      </w:tabs>
      <w:suppressAutoHyphens w:val="0"/>
      <w:spacing w:after="120" w:line="240" w:lineRule="auto"/>
    </w:pPr>
    <w:rPr>
      <w:rFonts w:asciiTheme="majorBidi" w:hAnsiTheme="majorBidi" w:cstheme="majorBidi"/>
      <w:b/>
      <w:bCs/>
      <w:szCs w:val="30"/>
      <w:lang w:val="en-US"/>
    </w:rPr>
  </w:style>
  <w:style w:type="character" w:customStyle="1" w:styleId="Heading1Char0">
    <w:name w:val="Heading1 Char"/>
    <w:basedOn w:val="DefaultParagraphFont"/>
    <w:link w:val="Heading10"/>
    <w:rsid w:val="003D5032"/>
    <w:rPr>
      <w:rFonts w:asciiTheme="majorBidi" w:eastAsia="Times New Roman" w:hAnsiTheme="majorBidi" w:cstheme="majorBidi"/>
      <w:b/>
      <w:bCs/>
      <w:sz w:val="20"/>
      <w:szCs w:val="30"/>
      <w:lang w:val="en-US" w:eastAsia="en-US"/>
    </w:rPr>
  </w:style>
  <w:style w:type="paragraph" w:customStyle="1" w:styleId="Heading30">
    <w:name w:val="Heading3"/>
    <w:basedOn w:val="Normal"/>
    <w:link w:val="Heading3Char0"/>
    <w:qFormat/>
    <w:rsid w:val="003D5032"/>
    <w:pPr>
      <w:keepNext/>
      <w:keepLines/>
      <w:tabs>
        <w:tab w:val="left" w:pos="284"/>
        <w:tab w:val="left" w:pos="567"/>
        <w:tab w:val="left" w:leader="dot" w:pos="8505"/>
        <w:tab w:val="decimal" w:pos="9072"/>
      </w:tabs>
      <w:suppressAutoHyphens w:val="0"/>
      <w:spacing w:after="120" w:line="240" w:lineRule="auto"/>
    </w:pPr>
    <w:rPr>
      <w:rFonts w:asciiTheme="majorBidi" w:hAnsiTheme="majorBidi" w:cstheme="majorBidi"/>
      <w:szCs w:val="30"/>
      <w:lang w:val="en-US"/>
    </w:rPr>
  </w:style>
  <w:style w:type="character" w:customStyle="1" w:styleId="Heading2Char0">
    <w:name w:val="Heading2 Char"/>
    <w:basedOn w:val="DefaultParagraphFont"/>
    <w:link w:val="Heading20"/>
    <w:rsid w:val="003D5032"/>
    <w:rPr>
      <w:rFonts w:asciiTheme="majorBidi" w:eastAsia="Times New Roman" w:hAnsiTheme="majorBidi" w:cstheme="majorBidi"/>
      <w:b/>
      <w:bCs/>
      <w:sz w:val="20"/>
      <w:szCs w:val="30"/>
      <w:lang w:val="en-US" w:eastAsia="en-US"/>
    </w:rPr>
  </w:style>
  <w:style w:type="character" w:customStyle="1" w:styleId="Heading3Char0">
    <w:name w:val="Heading3 Char"/>
    <w:basedOn w:val="DefaultParagraphFont"/>
    <w:link w:val="Heading30"/>
    <w:rsid w:val="003D5032"/>
    <w:rPr>
      <w:rFonts w:asciiTheme="majorBidi" w:eastAsia="Times New Roman" w:hAnsiTheme="majorBidi" w:cstheme="majorBidi"/>
      <w:sz w:val="20"/>
      <w:szCs w:val="30"/>
      <w:lang w:val="en-US" w:eastAsia="en-US"/>
    </w:rPr>
  </w:style>
  <w:style w:type="paragraph" w:styleId="ListParagraph">
    <w:name w:val="List Paragraph"/>
    <w:basedOn w:val="Normal"/>
    <w:uiPriority w:val="34"/>
    <w:qFormat/>
    <w:rsid w:val="003D5032"/>
    <w:pPr>
      <w:suppressAutoHyphens w:val="0"/>
      <w:bidi/>
      <w:ind w:left="720"/>
      <w:contextualSpacing/>
      <w:jc w:val="lowKashida"/>
    </w:pPr>
    <w:rPr>
      <w:rFonts w:cs="Traditional Arabic"/>
      <w:szCs w:val="3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D50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032"/>
    <w:pPr>
      <w:suppressAutoHyphens w:val="0"/>
      <w:bidi/>
      <w:spacing w:line="240" w:lineRule="auto"/>
      <w:jc w:val="lowKashida"/>
    </w:pPr>
    <w:rPr>
      <w:rFonts w:cs="Traditional Arabic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032"/>
    <w:rPr>
      <w:rFonts w:ascii="Times New Roman" w:eastAsia="Times New Roman" w:hAnsi="Times New Roman" w:cs="Traditional Arabic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0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032"/>
    <w:rPr>
      <w:rFonts w:ascii="Times New Roman" w:eastAsia="Times New Roman" w:hAnsi="Times New Roman" w:cs="Traditional Arabic"/>
      <w:b/>
      <w:bCs/>
      <w:sz w:val="20"/>
      <w:szCs w:val="20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D5032"/>
    <w:rPr>
      <w:color w:val="800080" w:themeColor="followedHyperlink"/>
      <w:u w:val="single"/>
    </w:rPr>
  </w:style>
  <w:style w:type="paragraph" w:customStyle="1" w:styleId="Default">
    <w:name w:val="Default"/>
    <w:rsid w:val="003D503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900ED7"/>
    <w:pPr>
      <w:spacing w:after="100"/>
      <w:ind w:left="200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5032"/>
    <w:pPr>
      <w:suppressAutoHyphens w:val="0"/>
      <w:bidi/>
      <w:spacing w:line="240" w:lineRule="auto"/>
      <w:jc w:val="lowKashida"/>
    </w:pPr>
    <w:rPr>
      <w:rFonts w:ascii="Consolas" w:hAnsi="Consolas" w:cs="Traditional Arabic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D5032"/>
    <w:rPr>
      <w:rFonts w:ascii="Consolas" w:eastAsia="Times New Roman" w:hAnsi="Consolas" w:cs="Traditional Arabic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3D5032"/>
    <w:pPr>
      <w:suppressAutoHyphens w:val="0"/>
      <w:bidi/>
      <w:jc w:val="lowKashida"/>
    </w:pPr>
    <w:rPr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900ED7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900E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912C9-3E25-4C88-A448-912C11F4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43</Pages>
  <Words>24426</Words>
  <Characters>127728</Characters>
  <Application>Microsoft Office Word</Application>
  <DocSecurity>0</DocSecurity>
  <Lines>2198</Lines>
  <Paragraphs>792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1701605</vt:lpstr>
    </vt:vector>
  </TitlesOfParts>
  <Company>DCM</Company>
  <LinksUpToDate>false</LinksUpToDate>
  <CharactersWithSpaces>151909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1701605</dc:title>
  <dc:subject>CAT/C/QAT/3</dc:subject>
  <dc:creator>Maria Rosario GATMAYTAN</dc:creator>
  <cp:keywords/>
  <dc:description/>
  <cp:lastModifiedBy>Cristina BRIGOLI</cp:lastModifiedBy>
  <cp:revision>2</cp:revision>
  <cp:lastPrinted>2017-10-02T13:52:00Z</cp:lastPrinted>
  <dcterms:created xsi:type="dcterms:W3CDTF">2017-10-02T15:58:00Z</dcterms:created>
  <dcterms:modified xsi:type="dcterms:W3CDTF">2017-10-02T15:58:00Z</dcterms:modified>
</cp:coreProperties>
</file>