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88" w:rsidRDefault="00261688" w:rsidP="00261688">
      <w:pPr>
        <w:spacing w:line="240" w:lineRule="auto"/>
        <w:jc w:val="left"/>
        <w:rPr>
          <w:szCs w:val="6"/>
        </w:rPr>
        <w:sectPr w:rsidR="00261688" w:rsidSect="0026168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BB1CC3" w:rsidRPr="00BB1CC3" w:rsidRDefault="00BB1CC3" w:rsidP="0013494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13494F" w:rsidP="0013494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</w:t>
      </w:r>
      <w:r w:rsidR="00BB1CC3" w:rsidRPr="00BB1CC3">
        <w:rPr>
          <w:rFonts w:hint="cs"/>
          <w:rtl/>
          <w:lang w:bidi="ar"/>
        </w:rPr>
        <w:t>نظر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التقارير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المقدمة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الدول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الأطراف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بموجب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18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اتفاقية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القضاء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جميع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أشكال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BB1CC3" w:rsidRPr="00BB1CC3" w:rsidRDefault="0013494F" w:rsidP="0013494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التقارير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الدورية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الرابعة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المقدمة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الدول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الأطراف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13494F" w:rsidRPr="0093486F" w:rsidRDefault="0013494F" w:rsidP="0013494F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13494F" w:rsidRPr="0093486F" w:rsidRDefault="0013494F" w:rsidP="0013494F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</w:p>
    <w:p w:rsidR="0013494F" w:rsidRPr="0093486F" w:rsidRDefault="0013494F" w:rsidP="0013494F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sz w:val="17"/>
          <w:szCs w:val="26"/>
        </w:rPr>
      </w:pPr>
      <w:r>
        <w:rPr>
          <w:noProof/>
          <w:w w:val="100"/>
        </w:rPr>
        <w:pict>
          <v:line id="_x0000_s1027" style="position:absolute;left:0;text-align:left;z-index:2" from="396pt,-1pt" to="468pt,-1pt">
            <w10:wrap anchorx="page"/>
          </v:line>
        </w:pict>
      </w:r>
      <w:r>
        <w:rPr>
          <w:sz w:val="17"/>
          <w:szCs w:val="26"/>
        </w:rPr>
        <w:tab/>
      </w:r>
      <w:r w:rsidRPr="0013494F">
        <w:rPr>
          <w:rFonts w:hint="cs"/>
          <w:i/>
          <w:iCs/>
          <w:sz w:val="17"/>
          <w:szCs w:val="26"/>
          <w:rtl/>
        </w:rPr>
        <w:t>ملاحظة</w:t>
      </w:r>
      <w:r w:rsidRPr="0013494F">
        <w:rPr>
          <w:rFonts w:hint="cs"/>
          <w:sz w:val="17"/>
          <w:szCs w:val="26"/>
          <w:rtl/>
        </w:rPr>
        <w:t>:</w:t>
      </w:r>
      <w:r w:rsidR="0085315A">
        <w:rPr>
          <w:rFonts w:hint="cs"/>
          <w:sz w:val="17"/>
          <w:szCs w:val="26"/>
          <w:rtl/>
        </w:rPr>
        <w:t xml:space="preserve"> </w:t>
      </w:r>
      <w:r w:rsidRPr="0013494F">
        <w:rPr>
          <w:rFonts w:hint="cs"/>
          <w:sz w:val="17"/>
          <w:szCs w:val="26"/>
          <w:rtl/>
        </w:rPr>
        <w:t>يصدر</w:t>
      </w:r>
      <w:r w:rsidR="0085315A">
        <w:rPr>
          <w:rFonts w:hint="cs"/>
          <w:sz w:val="17"/>
          <w:szCs w:val="26"/>
          <w:rtl/>
        </w:rPr>
        <w:t xml:space="preserve"> </w:t>
      </w:r>
      <w:r w:rsidRPr="0013494F">
        <w:rPr>
          <w:rFonts w:hint="cs"/>
          <w:sz w:val="17"/>
          <w:szCs w:val="26"/>
          <w:rtl/>
        </w:rPr>
        <w:t>هذا</w:t>
      </w:r>
      <w:r w:rsidR="0085315A">
        <w:rPr>
          <w:rFonts w:hint="cs"/>
          <w:sz w:val="17"/>
          <w:szCs w:val="26"/>
          <w:rtl/>
        </w:rPr>
        <w:t xml:space="preserve"> </w:t>
      </w:r>
      <w:r w:rsidRPr="0013494F">
        <w:rPr>
          <w:rFonts w:hint="cs"/>
          <w:sz w:val="17"/>
          <w:szCs w:val="26"/>
          <w:rtl/>
        </w:rPr>
        <w:t>التقرير</w:t>
      </w:r>
      <w:r w:rsidR="0085315A">
        <w:rPr>
          <w:rFonts w:hint="cs"/>
          <w:sz w:val="17"/>
          <w:szCs w:val="26"/>
          <w:rtl/>
        </w:rPr>
        <w:t xml:space="preserve"> </w:t>
      </w:r>
      <w:r w:rsidRPr="0013494F">
        <w:rPr>
          <w:rFonts w:hint="cs"/>
          <w:sz w:val="17"/>
          <w:szCs w:val="26"/>
          <w:rtl/>
        </w:rPr>
        <w:t>بدون</w:t>
      </w:r>
      <w:r w:rsidR="0085315A">
        <w:rPr>
          <w:rFonts w:hint="cs"/>
          <w:sz w:val="17"/>
          <w:szCs w:val="26"/>
          <w:rtl/>
        </w:rPr>
        <w:t xml:space="preserve"> </w:t>
      </w:r>
      <w:r w:rsidRPr="0013494F">
        <w:rPr>
          <w:rFonts w:hint="cs"/>
          <w:sz w:val="17"/>
          <w:szCs w:val="26"/>
          <w:rtl/>
        </w:rPr>
        <w:t>تحرير</w:t>
      </w:r>
      <w:r w:rsidR="0085315A">
        <w:rPr>
          <w:rFonts w:hint="cs"/>
          <w:sz w:val="17"/>
          <w:szCs w:val="26"/>
          <w:rtl/>
        </w:rPr>
        <w:t xml:space="preserve"> </w:t>
      </w:r>
      <w:r w:rsidRPr="0013494F">
        <w:rPr>
          <w:rFonts w:hint="cs"/>
          <w:sz w:val="17"/>
          <w:szCs w:val="26"/>
          <w:rtl/>
        </w:rPr>
        <w:t>رسمي</w:t>
      </w:r>
      <w:r>
        <w:rPr>
          <w:rFonts w:hint="cs"/>
          <w:sz w:val="17"/>
          <w:szCs w:val="26"/>
          <w:rtl/>
        </w:rPr>
        <w:t>.</w:t>
      </w:r>
    </w:p>
    <w:p w:rsidR="00BB1CC3" w:rsidRPr="00BB1CC3" w:rsidRDefault="0013494F" w:rsidP="0013494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أذربيجان</w:t>
      </w:r>
    </w:p>
    <w:p w:rsidR="00BB1CC3" w:rsidRPr="00BB1CC3" w:rsidRDefault="00BB1CC3" w:rsidP="0013494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BB1CC3">
        <w:rPr>
          <w:rtl/>
          <w:lang w:bidi="ar"/>
        </w:rPr>
        <w:br w:type="page"/>
      </w:r>
      <w:r w:rsidR="0013494F">
        <w:rPr>
          <w:rFonts w:hint="cs"/>
          <w:rtl/>
          <w:lang w:bidi="ar"/>
        </w:rPr>
        <w:tab/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="0013494F">
        <w:rPr>
          <w:rFonts w:hint="cs"/>
          <w:rtl/>
        </w:rPr>
        <w:t>-</w:t>
      </w:r>
      <w:r w:rsidR="0013494F">
        <w:rPr>
          <w:rFonts w:hint="cs"/>
          <w:rtl/>
        </w:rPr>
        <w:tab/>
      </w:r>
      <w:r w:rsidRPr="00BB1CC3">
        <w:rPr>
          <w:rFonts w:hint="cs"/>
          <w:rtl/>
        </w:rPr>
        <w:t>مقدمة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تسعى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حزيران/يونيه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تغيير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والممارسات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A228C1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البروتوكول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الاختياري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2001،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بدراسة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متعمقة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لاتقاء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انتهاكات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تتمتع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والفتاة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وتواصل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تشجيع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بوصفه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التزامها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بإقامة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واقتصاد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يكفلان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كاملا،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إسهام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يكون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اعتراف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وتبجيل،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والقدرة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خيارات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وكيفية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عيشها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بمنأى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وتعتبر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حاسمة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باستمرار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المواتية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للوفاء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التزاماتها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المترتبة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الاتفاقية.</w:t>
      </w:r>
    </w:p>
    <w:p w:rsidR="00BB1CC3" w:rsidRPr="00BB1CC3" w:rsidRDefault="00BB1CC3" w:rsidP="00A228C1">
      <w:pPr>
        <w:pStyle w:val="SingleTxt"/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1998،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وقع</w:t>
      </w:r>
      <w:r w:rsidR="0085315A">
        <w:rPr>
          <w:rFonts w:hint="cs"/>
          <w:rtl/>
        </w:rPr>
        <w:t xml:space="preserve"> </w:t>
      </w:r>
      <w:r w:rsidR="0013494F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="0013494F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13494F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13494F">
        <w:rPr>
          <w:rFonts w:hint="cs"/>
          <w:rtl/>
        </w:rPr>
        <w:t>أمرا</w:t>
      </w:r>
      <w:r w:rsidR="0085315A">
        <w:rPr>
          <w:rFonts w:hint="cs"/>
          <w:rtl/>
        </w:rPr>
        <w:t xml:space="preserve"> </w:t>
      </w:r>
      <w:r w:rsidR="0013494F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13494F">
        <w:rPr>
          <w:rFonts w:hint="eastAsia"/>
          <w:rtl/>
        </w:rPr>
        <w:t>”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</w:t>
      </w:r>
      <w:r w:rsidRPr="00BB1CC3">
        <w:rPr>
          <w:rFonts w:hint="eastAsia"/>
          <w:rtl/>
        </w:rPr>
        <w:t>ن</w:t>
      </w:r>
      <w:r w:rsidR="0013494F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يُلزم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تركيز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اللاجئات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والمشردات.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آذار/مارس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2000،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مرسوما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A228C1">
        <w:rPr>
          <w:rFonts w:hint="eastAsia"/>
          <w:rtl/>
        </w:rPr>
        <w:t>”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A228C1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A228C1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وتعديل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ويُلزم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تقارير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المرسوم.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</w:rPr>
        <w:tab/>
        <w:t>وحكومة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</w:rPr>
        <w:t>تقارير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تتخذها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للاتفاقية.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وقد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نظرت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التقرير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الأولي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1998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دورتها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السابعة،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تقريريها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الدوريين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الثاني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والثالث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دورتها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السابعة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والثلاثين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23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كانون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الثاني/يناير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2007.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وبعد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النظر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تلك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التقارير،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أصدرت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ملاحظاتها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الختامية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عممت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نطاق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واسع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الأوساط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الحكومية،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مسؤولين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حكوميين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وبرلمانيين،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ومنظمات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نسائية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ومنظمات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بحقوق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الإنسان،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وهيئات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قضائية.</w:t>
      </w:r>
    </w:p>
    <w:p w:rsidR="00BB1CC3" w:rsidRPr="00BB1CC3" w:rsidRDefault="00BB1CC3" w:rsidP="00D05626">
      <w:pPr>
        <w:pStyle w:val="SingleTxt"/>
        <w:rPr>
          <w:rFonts w:hint="cs"/>
          <w:rtl/>
        </w:rPr>
      </w:pPr>
      <w:r w:rsidRPr="00BB1CC3">
        <w:rPr>
          <w:rFonts w:hint="cs"/>
          <w:rtl/>
          <w:lang w:bidi="ar"/>
        </w:rPr>
        <w:tab/>
        <w:t>وقامت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بتجميع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هذا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التقرير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الوثيق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أخرى.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واتسمت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صياغة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بإعطاء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الكثيف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والإدارات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</w:t>
      </w:r>
      <w:r w:rsidR="00D05626">
        <w:rPr>
          <w:rFonts w:hint="eastAsia"/>
          <w:rtl/>
        </w:rPr>
        <w:t> </w:t>
      </w:r>
      <w:r w:rsidRPr="00BB1CC3">
        <w:rPr>
          <w:rFonts w:hint="cs"/>
          <w:rtl/>
        </w:rPr>
        <w:t>يعكس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لإدراج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استشيرت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بكثافة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صياغته.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سريان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التعديل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ديسمبر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الموافقة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t>570-IIIQ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نيسان/أبريل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والتصديق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FA665D">
        <w:rPr>
          <w:rFonts w:hint="cs"/>
          <w:rtl/>
        </w:rPr>
        <w:t xml:space="preserve">،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وثائق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التصديق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أيار/</w:t>
      </w:r>
      <w:r w:rsidR="00D05626">
        <w:rPr>
          <w:rtl/>
        </w:rPr>
        <w:br/>
      </w:r>
      <w:r w:rsidRPr="00BB1CC3">
        <w:rPr>
          <w:rFonts w:hint="cs"/>
          <w:rtl/>
        </w:rPr>
        <w:t>مايو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ويشدد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اتخذتها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</w:t>
      </w:r>
      <w:r w:rsidR="00FA665D">
        <w:rPr>
          <w:rFonts w:hint="cs"/>
          <w:rtl/>
        </w:rPr>
        <w:t>ي</w:t>
      </w:r>
      <w:r w:rsidRPr="00BB1CC3">
        <w:rPr>
          <w:rFonts w:hint="cs"/>
          <w:rtl/>
        </w:rPr>
        <w:t>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اعتمدتها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الختامية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للجنة.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ويجمل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والقضائية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والإدارية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اتخذتها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ومتابعة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هيكله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ترتيب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والمقررة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BB1CC3" w:rsidRPr="00BB1CC3" w:rsidRDefault="00BB1CC3" w:rsidP="00D0562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بمتابعة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بيجين،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المنهاج،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المزيد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والمبادرات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إعلان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ومنهاج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اللذين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أقرتهما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الاستثنائية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الثالثة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والعشرون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للجمعية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المعنونة</w:t>
      </w:r>
      <w:r w:rsidR="0085315A">
        <w:rPr>
          <w:rtl/>
        </w:rPr>
        <w:t xml:space="preserve"> </w:t>
      </w:r>
      <w:r w:rsidR="00D05626">
        <w:rPr>
          <w:rFonts w:hint="cs"/>
          <w:rtl/>
        </w:rPr>
        <w:t>”</w:t>
      </w:r>
      <w:r w:rsidRPr="00BB1CC3">
        <w:rPr>
          <w:rtl/>
        </w:rPr>
        <w:t>المرأة</w:t>
      </w:r>
      <w:r w:rsidR="0085315A">
        <w:rPr>
          <w:rtl/>
        </w:rPr>
        <w:t xml:space="preserve"> </w:t>
      </w:r>
      <w:r w:rsidRPr="00BB1CC3">
        <w:rPr>
          <w:rtl/>
        </w:rPr>
        <w:t>عام</w:t>
      </w:r>
      <w:r w:rsidR="0085315A">
        <w:rPr>
          <w:rtl/>
        </w:rPr>
        <w:t xml:space="preserve"> </w:t>
      </w:r>
      <w:r w:rsidRPr="00BB1CC3">
        <w:rPr>
          <w:rtl/>
        </w:rPr>
        <w:t>2000:</w:t>
      </w:r>
      <w:r w:rsidR="0085315A">
        <w:rPr>
          <w:rtl/>
        </w:rPr>
        <w:t xml:space="preserve"> </w:t>
      </w:r>
      <w:r w:rsidRPr="00BB1CC3">
        <w:rPr>
          <w:rtl/>
        </w:rPr>
        <w:t>المساواة</w:t>
      </w:r>
      <w:r w:rsidR="0085315A">
        <w:rPr>
          <w:rtl/>
        </w:rPr>
        <w:t xml:space="preserve"> </w:t>
      </w:r>
      <w:r w:rsidRPr="00BB1CC3">
        <w:rPr>
          <w:rtl/>
        </w:rPr>
        <w:t>بين</w:t>
      </w:r>
      <w:r w:rsidR="0085315A">
        <w:rPr>
          <w:rtl/>
        </w:rPr>
        <w:t xml:space="preserve"> </w:t>
      </w:r>
      <w:r w:rsidRPr="00BB1CC3">
        <w:rPr>
          <w:rtl/>
        </w:rPr>
        <w:t>الجنسين</w:t>
      </w:r>
      <w:r w:rsidR="0085315A">
        <w:rPr>
          <w:rtl/>
        </w:rPr>
        <w:t xml:space="preserve"> </w:t>
      </w:r>
      <w:r w:rsidRPr="00BB1CC3">
        <w:rPr>
          <w:rtl/>
        </w:rPr>
        <w:t>والتنمية</w:t>
      </w:r>
      <w:r w:rsidR="0085315A">
        <w:rPr>
          <w:rtl/>
        </w:rPr>
        <w:t xml:space="preserve"> </w:t>
      </w:r>
      <w:r w:rsidRPr="00BB1CC3">
        <w:rPr>
          <w:rtl/>
        </w:rPr>
        <w:t>والسلام</w:t>
      </w:r>
      <w:r w:rsidR="0085315A">
        <w:rPr>
          <w:rtl/>
        </w:rPr>
        <w:t xml:space="preserve"> </w:t>
      </w:r>
      <w:r w:rsidRPr="00BB1CC3">
        <w:rPr>
          <w:rtl/>
        </w:rPr>
        <w:t>في</w:t>
      </w:r>
      <w:r w:rsidR="0085315A">
        <w:rPr>
          <w:rtl/>
        </w:rPr>
        <w:t xml:space="preserve"> </w:t>
      </w:r>
      <w:r w:rsidRPr="00BB1CC3">
        <w:rPr>
          <w:rtl/>
        </w:rPr>
        <w:t>القرن</w:t>
      </w:r>
      <w:r w:rsidR="0085315A">
        <w:rPr>
          <w:rtl/>
        </w:rPr>
        <w:t xml:space="preserve"> </w:t>
      </w:r>
      <w:r w:rsidRPr="00BB1CC3">
        <w:rPr>
          <w:rtl/>
        </w:rPr>
        <w:t>الحادي</w:t>
      </w:r>
      <w:r w:rsidR="0085315A">
        <w:rPr>
          <w:rtl/>
        </w:rPr>
        <w:t xml:space="preserve"> </w:t>
      </w:r>
      <w:r w:rsidRPr="00BB1CC3">
        <w:rPr>
          <w:rtl/>
        </w:rPr>
        <w:t>والعشرين</w:t>
      </w:r>
      <w:r w:rsidR="00D0562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(والتي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+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والوثيقة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الختامية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لبيجين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+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تعترف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التحديات.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النجاح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إليهما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أعلاه،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صعوبات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والعمالة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واحتلال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أراضي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أرمينيا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العراقيل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تعترض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تنفيذا</w:t>
      </w:r>
      <w:r w:rsidR="00FA665D">
        <w:rPr>
          <w:rFonts w:hint="eastAsia"/>
          <w:rtl/>
        </w:rPr>
        <w:t> </w:t>
      </w:r>
      <w:r w:rsidRPr="00BB1CC3">
        <w:rPr>
          <w:rFonts w:hint="cs"/>
          <w:rtl/>
        </w:rPr>
        <w:t>كاملا.</w:t>
      </w:r>
    </w:p>
    <w:p w:rsidR="00BB1CC3" w:rsidRPr="00BB1CC3" w:rsidRDefault="00BB1CC3" w:rsidP="00D0562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ومثلما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يعيش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نزاعا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مسلحا،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الحرب.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النزاع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منطقة</w:t>
      </w:r>
      <w:r w:rsidR="0085315A">
        <w:rPr>
          <w:rtl/>
        </w:rPr>
        <w:t xml:space="preserve"> </w:t>
      </w:r>
      <w:r w:rsidRPr="00BB1CC3">
        <w:rPr>
          <w:rtl/>
        </w:rPr>
        <w:t>ناغورني</w:t>
      </w:r>
      <w:r w:rsidR="0085315A">
        <w:rPr>
          <w:rtl/>
        </w:rPr>
        <w:t xml:space="preserve"> </w:t>
      </w:r>
      <w:r w:rsidR="00D05626">
        <w:rPr>
          <w:rFonts w:hint="cs"/>
          <w:rtl/>
        </w:rPr>
        <w:t xml:space="preserve">- </w:t>
      </w:r>
      <w:r w:rsidRPr="00BB1CC3">
        <w:rPr>
          <w:rtl/>
        </w:rPr>
        <w:t>كارابا</w:t>
      </w:r>
      <w:r w:rsidRPr="00BB1CC3">
        <w:rPr>
          <w:rFonts w:hint="cs"/>
          <w:rtl/>
        </w:rPr>
        <w:t>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وحولها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نشأ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احتلال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أرمينيا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لإقليم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تاريخيا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الديمقراطية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النزاع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وأرمينيا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مليون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لاجئ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ومشرد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أرمينيا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Pr="00BB1CC3">
        <w:rPr>
          <w:rtl/>
        </w:rPr>
        <w:t>منطقة</w:t>
      </w:r>
      <w:r w:rsidR="0085315A">
        <w:rPr>
          <w:rtl/>
        </w:rPr>
        <w:t xml:space="preserve"> </w:t>
      </w:r>
      <w:r w:rsidRPr="00BB1CC3">
        <w:rPr>
          <w:rtl/>
        </w:rPr>
        <w:t>ناغورني</w:t>
      </w:r>
      <w:r w:rsidR="0085315A">
        <w:rPr>
          <w:rtl/>
        </w:rPr>
        <w:t xml:space="preserve"> </w:t>
      </w:r>
      <w:r w:rsidRPr="00BB1CC3">
        <w:rPr>
          <w:rtl/>
        </w:rPr>
        <w:t>-</w:t>
      </w:r>
      <w:r w:rsidR="0085315A">
        <w:rPr>
          <w:rtl/>
        </w:rPr>
        <w:t xml:space="preserve"> </w:t>
      </w:r>
      <w:r w:rsidRPr="00BB1CC3">
        <w:rPr>
          <w:rtl/>
        </w:rPr>
        <w:t>كاراباخ</w:t>
      </w:r>
      <w:r w:rsidR="00A228C1">
        <w:rPr>
          <w:rtl/>
        </w:rPr>
        <w:t xml:space="preserve"> </w:t>
      </w:r>
      <w:r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نصفهم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والأطفال.</w:t>
      </w:r>
      <w:r w:rsidR="0085315A">
        <w:rPr>
          <w:rFonts w:hint="cs"/>
          <w:rtl/>
        </w:rPr>
        <w:t xml:space="preserve"> </w:t>
      </w:r>
    </w:p>
    <w:p w:rsidR="00BB1CC3" w:rsidRPr="00BB1CC3" w:rsidRDefault="0013494F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والامتثال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المتواصل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للاتفاقية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والحرص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جانبان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ثابتان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سياسات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إزالة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العراقيل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تحول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الفرص.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السياق،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ستواصل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التعاون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المدني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لتحقيق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الأهداف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الواردة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الاتفاقية.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الجزء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الأول</w:t>
      </w:r>
    </w:p>
    <w:p w:rsidR="00BB1CC3" w:rsidRPr="00BB1CC3" w:rsidRDefault="0013494F" w:rsidP="00FA665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تعريف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التمييز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يقوم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دستور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مبادئ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فمادته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الخامسة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والعشرون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تؤكد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وترفض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التمتع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الدستور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العرق،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والجنسية،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والديانة،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واللغة،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والأصل،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والملكية،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</w:p>
    <w:p w:rsidR="00BB1CC3" w:rsidRPr="00BB1CC3" w:rsidRDefault="00BB1CC3" w:rsidP="00D0562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الأول/أكتوبر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D05626">
        <w:rPr>
          <w:rFonts w:hint="eastAsia"/>
          <w:rtl/>
        </w:rPr>
        <w:t>”</w:t>
      </w:r>
      <w:r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D0562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يحدد</w:t>
      </w:r>
      <w:r w:rsidR="0085315A">
        <w:rPr>
          <w:rFonts w:hint="cs"/>
          <w:rtl/>
        </w:rPr>
        <w:t xml:space="preserve"> </w:t>
      </w:r>
      <w:r w:rsidR="00D05626">
        <w:rPr>
          <w:rFonts w:hint="eastAsia"/>
          <w:rtl/>
        </w:rPr>
        <w:t>”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D0562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ويوسعه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ليشمل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المضايقة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تفضيل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يضيّق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التمتع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2-4).</w:t>
      </w:r>
    </w:p>
    <w:p w:rsidR="00BB1CC3" w:rsidRPr="00BB1CC3" w:rsidRDefault="00BB1CC3" w:rsidP="00D0562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="00D05626">
        <w:rPr>
          <w:rFonts w:hint="eastAsia"/>
          <w:rtl/>
        </w:rPr>
        <w:t>”</w:t>
      </w:r>
      <w:r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D0562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وتعريفه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D05626">
        <w:rPr>
          <w:rFonts w:hint="eastAsia"/>
          <w:rtl/>
        </w:rPr>
        <w:t> ”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D0562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مستلهم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التعريف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الواسع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85315A">
        <w:rPr>
          <w:rFonts w:hint="cs"/>
          <w:rtl/>
        </w:rPr>
        <w:t xml:space="preserve"> </w:t>
      </w:r>
      <w:r w:rsidR="00D05626">
        <w:rPr>
          <w:rFonts w:hint="eastAsia"/>
          <w:rtl/>
        </w:rPr>
        <w:t>”</w:t>
      </w:r>
      <w:r w:rsidRPr="00BB1CC3">
        <w:rPr>
          <w:rFonts w:hint="cs"/>
          <w:rtl/>
        </w:rPr>
        <w:t>التمييز</w:t>
      </w:r>
      <w:r w:rsidR="00D0562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المباشر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المقصود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اعترافه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متأصل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تمتعها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وبحرياتها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3-2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للتعجيل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الحقيقية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3-2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صراحة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لفائدة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المحددة.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الإدراك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ينبغي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الراهنة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قائما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تاريخيا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سيطرة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وأنماطها.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3-2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تمييزية: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معاملة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معاملة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تفضيلية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أذربيجان؛</w:t>
      </w:r>
    </w:p>
    <w:p w:rsidR="00BB1CC3" w:rsidRPr="00BB1CC3" w:rsidRDefault="0013494F" w:rsidP="00774354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الخدمة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العسكرية</w:t>
      </w:r>
      <w:r w:rsidR="0085315A">
        <w:rPr>
          <w:rFonts w:hint="cs"/>
          <w:rtl/>
        </w:rPr>
        <w:t xml:space="preserve"> </w:t>
      </w:r>
      <w:r w:rsidR="00774354">
        <w:rPr>
          <w:rFonts w:hint="cs"/>
          <w:rtl/>
        </w:rPr>
        <w:t>’</w:t>
      </w:r>
      <w:r w:rsidR="00BB1CC3" w:rsidRPr="00774354">
        <w:rPr>
          <w:rFonts w:hint="cs"/>
          <w:b/>
          <w:bCs/>
          <w:rtl/>
        </w:rPr>
        <w:t>اختيارية</w:t>
      </w:r>
      <w:r w:rsidR="00774354">
        <w:rPr>
          <w:rFonts w:hint="cs"/>
          <w:rtl/>
        </w:rPr>
        <w:t>‘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بقائها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إلزامية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للرجل؛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مزيد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مرحلة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التقاعد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التقاعد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المبكر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اختياريا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زواج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بالنسبة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محدودة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للرجل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طلب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الطلاق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مرافق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نسائية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أحسن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الإصلاحيات.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الدوريين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والثالث</w:t>
      </w:r>
      <w:r w:rsidR="0085315A">
        <w:rPr>
          <w:rFonts w:hint="cs"/>
          <w:rtl/>
        </w:rPr>
        <w:t xml:space="preserve"> </w:t>
      </w:r>
      <w:r w:rsidR="002A1616" w:rsidRPr="00BB1CC3">
        <w:rPr>
          <w:rFonts w:hint="cs"/>
          <w:rtl/>
        </w:rPr>
        <w:t>وأصدرت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باختلاف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مقترحا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لتعديل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يسوي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والمقترح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ينتظر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البت.</w:t>
      </w:r>
    </w:p>
    <w:p w:rsidR="00BB1CC3" w:rsidRPr="00BB1CC3" w:rsidRDefault="00BB1CC3" w:rsidP="002A161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تناولت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والحلقات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عقدتها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مؤخرا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وتعريف</w:t>
      </w:r>
      <w:r w:rsidR="0085315A">
        <w:rPr>
          <w:rFonts w:hint="cs"/>
          <w:rtl/>
        </w:rPr>
        <w:t xml:space="preserve"> </w:t>
      </w:r>
      <w:r w:rsidR="002A1616">
        <w:rPr>
          <w:rFonts w:hint="eastAsia"/>
          <w:rtl/>
        </w:rPr>
        <w:t>”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2A1616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دستور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الاختلاف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والاتفاقات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الدولية.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</w:rPr>
        <w:tab/>
        <w:t>وإثر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التوصية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أصدرتها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بشأن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تعميم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تعليقاتها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الختامية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نطاق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واسع،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تُرجم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بعضها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نيسان/أبريل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2007،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بعد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حوالي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شهرين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فقط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إصدارها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اللغة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الأذربيجانية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وعُمم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نطاق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واسع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الهيئات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الحكومية،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بما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البرلمانيون</w:t>
      </w:r>
      <w:r w:rsidR="0085315A">
        <w:rPr>
          <w:rFonts w:hint="cs"/>
          <w:rtl/>
          <w:lang w:bidi="ar"/>
        </w:rPr>
        <w:t xml:space="preserve"> </w:t>
      </w:r>
      <w:r w:rsidR="00BB1A1F" w:rsidRPr="00BB1CC3">
        <w:rPr>
          <w:rFonts w:hint="cs"/>
          <w:rtl/>
          <w:lang w:bidi="ar"/>
        </w:rPr>
        <w:t>وممثلو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المنظمات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الحكومية،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ووسائط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الإعلام،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وعامة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الجمهور.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13494F" w:rsidP="00FA665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2</w:t>
      </w:r>
      <w:r w:rsidR="0085315A">
        <w:rPr>
          <w:rFonts w:hint="cs"/>
          <w:rtl/>
          <w:lang w:bidi="ar"/>
        </w:rPr>
        <w:t xml:space="preserve"> </w:t>
      </w:r>
      <w:r w:rsidR="00FA665D">
        <w:rPr>
          <w:rFonts w:hint="cs"/>
          <w:rtl/>
          <w:lang w:bidi="ar"/>
        </w:rPr>
        <w:t>-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التزامات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الدول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الأطراف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التمييز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خلال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الفترة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المشمولة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بالتقرير،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استُعرضت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سياسات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هامة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وصممت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سياسات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جديدة.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وسُنت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قوانين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رئيسية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جديدة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ووافقت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برامج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وتدابير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إدارية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أخرى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ترمي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ab/>
        <w:t>التدابير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التشريعية</w:t>
      </w:r>
    </w:p>
    <w:p w:rsidR="00BB1CC3" w:rsidRPr="00BB1CC3" w:rsidRDefault="00BB1CC3" w:rsidP="002A1616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>1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-</w:t>
      </w:r>
      <w:r w:rsidRPr="00BB1CC3">
        <w:rPr>
          <w:rFonts w:hint="cs"/>
          <w:rtl/>
          <w:lang w:bidi="ar"/>
        </w:rPr>
        <w:tab/>
        <w:t>اعتُمد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28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كانون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الثاني/يناير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رئيسي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عن</w:t>
      </w:r>
      <w:r w:rsidR="0085315A">
        <w:rPr>
          <w:rFonts w:hint="cs"/>
          <w:rtl/>
          <w:lang w:bidi="ar"/>
        </w:rPr>
        <w:t xml:space="preserve"> </w:t>
      </w:r>
      <w:r w:rsidR="002A1616">
        <w:rPr>
          <w:rFonts w:hint="eastAsia"/>
          <w:rtl/>
          <w:lang w:bidi="ar"/>
        </w:rPr>
        <w:t>”</w:t>
      </w:r>
      <w:r w:rsidRPr="008015CA">
        <w:rPr>
          <w:rFonts w:hint="cs"/>
          <w:b/>
          <w:bCs/>
          <w:rtl/>
          <w:lang w:bidi="ar"/>
        </w:rPr>
        <w:t>مكافحة</w:t>
      </w:r>
      <w:r w:rsidR="0085315A" w:rsidRPr="008015CA">
        <w:rPr>
          <w:rFonts w:hint="cs"/>
          <w:b/>
          <w:bCs/>
          <w:rtl/>
          <w:lang w:bidi="ar"/>
        </w:rPr>
        <w:t xml:space="preserve"> </w:t>
      </w:r>
      <w:r w:rsidRPr="008015CA">
        <w:rPr>
          <w:rFonts w:hint="cs"/>
          <w:b/>
          <w:bCs/>
          <w:rtl/>
          <w:lang w:bidi="ar"/>
        </w:rPr>
        <w:t>الاتجار</w:t>
      </w:r>
      <w:r w:rsidR="0085315A" w:rsidRPr="008015CA">
        <w:rPr>
          <w:rFonts w:hint="cs"/>
          <w:b/>
          <w:bCs/>
          <w:rtl/>
          <w:lang w:bidi="ar"/>
        </w:rPr>
        <w:t xml:space="preserve"> </w:t>
      </w:r>
      <w:r w:rsidRPr="008015CA">
        <w:rPr>
          <w:rFonts w:hint="cs"/>
          <w:b/>
          <w:bCs/>
          <w:rtl/>
          <w:lang w:bidi="ar"/>
        </w:rPr>
        <w:t>بالبشر</w:t>
      </w:r>
      <w:r w:rsidR="002A1616">
        <w:rPr>
          <w:rFonts w:hint="eastAsia"/>
          <w:rtl/>
          <w:lang w:bidi="ar"/>
        </w:rPr>
        <w:t>“</w:t>
      </w:r>
      <w:r w:rsidRPr="00BB1CC3">
        <w:rPr>
          <w:rFonts w:hint="cs"/>
          <w:rtl/>
          <w:lang w:bidi="ar"/>
        </w:rPr>
        <w:t>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وهو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شامل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يرمي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مكافحة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ذلك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الاتجار،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بوضع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قاعدة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قانونية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وتنظيمية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متينة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لمكافحة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الاتجار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بالبشر،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وتوفير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حماية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ودعم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قانونيين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لضحاياه.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>2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-</w:t>
      </w:r>
      <w:r w:rsidRPr="00BB1CC3">
        <w:rPr>
          <w:rFonts w:hint="cs"/>
          <w:rtl/>
          <w:lang w:bidi="ar"/>
        </w:rPr>
        <w:tab/>
        <w:t>أُدخلت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تعديلات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8015CA">
        <w:rPr>
          <w:rFonts w:hint="cs"/>
          <w:b/>
          <w:bCs/>
          <w:rtl/>
          <w:lang w:bidi="ar"/>
        </w:rPr>
        <w:t>القانون</w:t>
      </w:r>
      <w:r w:rsidR="0085315A" w:rsidRPr="008015CA">
        <w:rPr>
          <w:rFonts w:hint="cs"/>
          <w:b/>
          <w:bCs/>
          <w:rtl/>
          <w:lang w:bidi="ar"/>
        </w:rPr>
        <w:t xml:space="preserve"> </w:t>
      </w:r>
      <w:r w:rsidRPr="008015CA">
        <w:rPr>
          <w:rFonts w:hint="cs"/>
          <w:b/>
          <w:bCs/>
          <w:rtl/>
          <w:lang w:bidi="ar"/>
        </w:rPr>
        <w:t>الجنائي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ترمي</w:t>
      </w:r>
      <w:r w:rsidR="0085315A">
        <w:rPr>
          <w:rFonts w:hint="cs"/>
          <w:rtl/>
          <w:lang w:bidi="ar"/>
        </w:rPr>
        <w:t xml:space="preserve"> </w:t>
      </w:r>
      <w:r w:rsidR="00BB1A1F"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تعزيز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حماية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وتتعلق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بما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يلي:</w:t>
      </w:r>
    </w:p>
    <w:p w:rsidR="00BB1CC3" w:rsidRPr="00BB1CC3" w:rsidRDefault="0013494F" w:rsidP="002A161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  <w:lang w:bidi="ar"/>
        </w:rPr>
        <w:t>الاتجار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بالبشر</w:t>
      </w:r>
      <w:r w:rsidR="0085315A">
        <w:rPr>
          <w:rFonts w:hint="cs"/>
          <w:rtl/>
          <w:lang w:bidi="ar"/>
        </w:rPr>
        <w:t xml:space="preserve"> </w:t>
      </w:r>
      <w:r w:rsidR="002A1616">
        <w:rPr>
          <w:rFonts w:hint="cs"/>
          <w:rtl/>
          <w:lang w:bidi="ar"/>
        </w:rPr>
        <w:t xml:space="preserve">- </w:t>
      </w:r>
      <w:r w:rsidR="00BB1CC3"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144-1؛</w:t>
      </w:r>
    </w:p>
    <w:p w:rsidR="00BB1CC3" w:rsidRPr="00BB1CC3" w:rsidRDefault="0013494F" w:rsidP="002A161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  <w:lang w:bidi="ar"/>
        </w:rPr>
        <w:t>السخرة</w:t>
      </w:r>
      <w:r w:rsidR="0085315A">
        <w:rPr>
          <w:rFonts w:hint="cs"/>
          <w:rtl/>
          <w:lang w:bidi="ar"/>
        </w:rPr>
        <w:t xml:space="preserve"> </w:t>
      </w:r>
      <w:r w:rsidR="002A1616">
        <w:rPr>
          <w:rFonts w:hint="cs"/>
          <w:rtl/>
          <w:lang w:bidi="ar"/>
        </w:rPr>
        <w:t xml:space="preserve">- </w:t>
      </w:r>
      <w:r w:rsidR="00BB1CC3"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144-2؛</w:t>
      </w:r>
    </w:p>
    <w:p w:rsidR="00BB1CC3" w:rsidRPr="00BB1CC3" w:rsidRDefault="0013494F" w:rsidP="002A161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  <w:lang w:bidi="ar"/>
        </w:rPr>
        <w:t>تعميم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المعلومات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الخصوصية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عن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ضحايا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الاتجار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بالبشر</w:t>
      </w:r>
      <w:r w:rsidR="0085315A">
        <w:rPr>
          <w:rFonts w:hint="cs"/>
          <w:rtl/>
          <w:lang w:bidi="ar"/>
        </w:rPr>
        <w:t xml:space="preserve"> </w:t>
      </w:r>
      <w:r w:rsidR="002A1616">
        <w:rPr>
          <w:rFonts w:hint="cs"/>
          <w:rtl/>
          <w:lang w:bidi="ar"/>
        </w:rPr>
        <w:t>-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="00FA665D">
        <w:rPr>
          <w:rFonts w:hint="cs"/>
          <w:rtl/>
          <w:lang w:bidi="ar"/>
        </w:rPr>
        <w:t>316-1.</w:t>
      </w:r>
    </w:p>
    <w:p w:rsidR="00BB1CC3" w:rsidRPr="00BB1CC3" w:rsidRDefault="00BB1CC3" w:rsidP="00FA665D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كانت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التعديلات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أُدخلت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دستور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ضرورية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لاعتبار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الاتجار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بالبشر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جريمة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بمقتضى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tl/>
          <w:lang w:bidi="ar"/>
        </w:rPr>
        <w:t>اتفاقية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الأمم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المتحدة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لمكافحة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الجريمة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المنظمة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عبر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الوطني</w:t>
      </w:r>
      <w:r w:rsidRPr="00BB1CC3">
        <w:rPr>
          <w:rFonts w:hint="cs"/>
          <w:rtl/>
          <w:lang w:bidi="ar"/>
        </w:rPr>
        <w:t>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والبروتوكولات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الاختيارية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لتلك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الاتفاقية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وغيرها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الاتفاقات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الدولية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ذات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الصلة.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وتنص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التعديلات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عقوبات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أشد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الجرائم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التالية: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  <w:lang w:bidi="ar"/>
        </w:rPr>
      </w:pPr>
      <w:r>
        <w:rPr>
          <w:rFonts w:hint="cs"/>
          <w:rtl/>
        </w:rPr>
        <w:tab/>
        <w:t>•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الاتجار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بالبشر؛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  <w:lang w:bidi="ar"/>
        </w:rPr>
      </w:pPr>
      <w:r>
        <w:rPr>
          <w:rFonts w:hint="cs"/>
          <w:rtl/>
          <w:lang w:bidi="ar"/>
        </w:rPr>
        <w:tab/>
        <w:t>•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اجتياز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الحدود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بطريقة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غير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مشروعة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رفقة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شخص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بنية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استغلاله؛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  <w:lang w:bidi="ar"/>
        </w:rPr>
      </w:pPr>
      <w:r>
        <w:rPr>
          <w:rFonts w:hint="cs"/>
          <w:rtl/>
          <w:lang w:bidi="ar"/>
        </w:rPr>
        <w:tab/>
        <w:t>•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إخفاء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شخص؛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  <w:lang w:bidi="ar"/>
        </w:rPr>
      </w:pPr>
      <w:r>
        <w:rPr>
          <w:rFonts w:hint="cs"/>
          <w:rtl/>
          <w:lang w:bidi="ar"/>
        </w:rPr>
        <w:tab/>
        <w:t>•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إجبار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شخص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القيام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بعمل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ما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تحت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التهديد؛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  <w:lang w:bidi="ar"/>
        </w:rPr>
        <w:tab/>
        <w:t>•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جمع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معلومات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خصوصية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عن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ضحايا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الاتجار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بالبشر،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أو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تعميمها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قصدا.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>3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-</w:t>
      </w:r>
      <w:r w:rsidRPr="00BB1CC3">
        <w:rPr>
          <w:rFonts w:hint="cs"/>
          <w:rtl/>
          <w:lang w:bidi="ar"/>
        </w:rPr>
        <w:tab/>
        <w:t>المضايقة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الجنسية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المخالفات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الإدارية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أذربيجان:</w:t>
      </w:r>
    </w:p>
    <w:p w:rsidR="00BB1CC3" w:rsidRPr="00BB1CC3" w:rsidRDefault="00BB1CC3" w:rsidP="002A1616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أضيفت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مادة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جديدة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هي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60-1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المخالفات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الإدارية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لإدراج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جريمة</w:t>
      </w:r>
      <w:r w:rsidR="0085315A">
        <w:rPr>
          <w:rFonts w:hint="cs"/>
          <w:rtl/>
          <w:lang w:bidi="ar"/>
        </w:rPr>
        <w:t xml:space="preserve"> </w:t>
      </w:r>
      <w:r w:rsidR="002A1616">
        <w:rPr>
          <w:rFonts w:hint="eastAsia"/>
          <w:rtl/>
          <w:lang w:bidi="ar"/>
        </w:rPr>
        <w:t>”</w:t>
      </w:r>
      <w:r w:rsidRPr="00BB1CC3">
        <w:rPr>
          <w:rFonts w:hint="cs"/>
          <w:rtl/>
          <w:lang w:bidi="ar"/>
        </w:rPr>
        <w:t>ممارسة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الضغط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الموظفين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الذي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تعرضوا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لمضايقة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جنسية</w:t>
      </w:r>
      <w:r w:rsidR="002A1616">
        <w:rPr>
          <w:rFonts w:hint="eastAsia"/>
          <w:rtl/>
          <w:lang w:bidi="ar"/>
        </w:rPr>
        <w:t>“</w:t>
      </w:r>
      <w:r w:rsidRPr="00BB1CC3">
        <w:rPr>
          <w:rFonts w:hint="cs"/>
          <w:rtl/>
          <w:lang w:bidi="ar"/>
        </w:rPr>
        <w:t>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ويعتبر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القانوني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الجديد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ممارسة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ضغوط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موظف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اشتكى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تعرضه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لمضايقة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جنسية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طرف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رب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أو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إداري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جريمة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يعاقب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عليها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بشدة.</w:t>
      </w:r>
    </w:p>
    <w:p w:rsidR="00BB1CC3" w:rsidRPr="00BB1CC3" w:rsidRDefault="00BB1CC3" w:rsidP="00075252">
      <w:pPr>
        <w:pStyle w:val="SingleTxt"/>
        <w:rPr>
          <w:rFonts w:hint="cs"/>
          <w:rtl/>
        </w:rPr>
      </w:pPr>
      <w:r w:rsidRPr="00BB1CC3">
        <w:rPr>
          <w:rFonts w:hint="cs"/>
          <w:rtl/>
          <w:lang w:bidi="ar"/>
        </w:rPr>
        <w:t>4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-</w:t>
      </w:r>
      <w:r w:rsidRPr="00BB1CC3">
        <w:rPr>
          <w:rFonts w:hint="cs"/>
          <w:rtl/>
          <w:lang w:bidi="ar"/>
        </w:rPr>
        <w:tab/>
        <w:t>وفي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إطار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تطبيق</w:t>
      </w:r>
      <w:r w:rsidR="0085315A">
        <w:rPr>
          <w:rFonts w:hint="cs"/>
          <w:rtl/>
          <w:lang w:bidi="ar"/>
        </w:rPr>
        <w:t xml:space="preserve"> </w:t>
      </w:r>
      <w:r w:rsidRPr="00075252">
        <w:rPr>
          <w:rFonts w:hint="cs"/>
          <w:b/>
          <w:bCs/>
          <w:rtl/>
          <w:lang w:bidi="ar"/>
        </w:rPr>
        <w:t>قانون</w:t>
      </w:r>
      <w:r w:rsidR="0085315A" w:rsidRPr="00075252">
        <w:rPr>
          <w:rFonts w:hint="cs"/>
          <w:b/>
          <w:bCs/>
          <w:rtl/>
          <w:lang w:bidi="ar"/>
        </w:rPr>
        <w:t xml:space="preserve"> </w:t>
      </w:r>
      <w:r w:rsidR="00075252" w:rsidRPr="00075252">
        <w:rPr>
          <w:rFonts w:hint="eastAsia"/>
          <w:b/>
          <w:bCs/>
          <w:rtl/>
          <w:lang w:bidi="ar"/>
        </w:rPr>
        <w:t>”</w:t>
      </w:r>
      <w:r w:rsidRPr="00075252">
        <w:rPr>
          <w:rFonts w:hint="cs"/>
          <w:b/>
          <w:bCs/>
          <w:rtl/>
        </w:rPr>
        <w:t>ضمانات</w:t>
      </w:r>
      <w:r w:rsidR="0085315A" w:rsidRPr="00075252">
        <w:rPr>
          <w:rFonts w:hint="cs"/>
          <w:b/>
          <w:bCs/>
          <w:rtl/>
        </w:rPr>
        <w:t xml:space="preserve"> </w:t>
      </w:r>
      <w:r w:rsidRPr="00075252">
        <w:rPr>
          <w:rFonts w:hint="cs"/>
          <w:b/>
          <w:bCs/>
          <w:rtl/>
        </w:rPr>
        <w:t>المساواة</w:t>
      </w:r>
      <w:r w:rsidR="0085315A" w:rsidRPr="00075252">
        <w:rPr>
          <w:rFonts w:hint="cs"/>
          <w:b/>
          <w:bCs/>
          <w:rtl/>
        </w:rPr>
        <w:t xml:space="preserve"> </w:t>
      </w:r>
      <w:r w:rsidRPr="00075252">
        <w:rPr>
          <w:rFonts w:hint="cs"/>
          <w:b/>
          <w:bCs/>
          <w:rtl/>
        </w:rPr>
        <w:t>بين</w:t>
      </w:r>
      <w:r w:rsidR="0085315A" w:rsidRPr="00075252">
        <w:rPr>
          <w:rFonts w:hint="cs"/>
          <w:b/>
          <w:bCs/>
          <w:rtl/>
        </w:rPr>
        <w:t xml:space="preserve"> </w:t>
      </w:r>
      <w:r w:rsidRPr="00075252">
        <w:rPr>
          <w:rFonts w:hint="cs"/>
          <w:b/>
          <w:bCs/>
          <w:rtl/>
        </w:rPr>
        <w:t>الجنسين</w:t>
      </w:r>
      <w:r w:rsidR="00075252" w:rsidRPr="00075252">
        <w:rPr>
          <w:rFonts w:hint="eastAsia"/>
          <w:b/>
          <w:bCs/>
          <w:rtl/>
        </w:rPr>
        <w:t>“</w:t>
      </w:r>
      <w:r w:rsidR="0085315A" w:rsidRPr="00075252">
        <w:rPr>
          <w:rFonts w:hint="cs"/>
          <w:b/>
          <w:bCs/>
          <w:rtl/>
        </w:rPr>
        <w:t xml:space="preserve"> </w:t>
      </w:r>
      <w:r w:rsidRPr="00075252">
        <w:rPr>
          <w:rFonts w:hint="cs"/>
          <w:b/>
          <w:bCs/>
          <w:rtl/>
        </w:rPr>
        <w:t>في</w:t>
      </w:r>
      <w:r w:rsidR="0085315A" w:rsidRPr="00075252">
        <w:rPr>
          <w:rFonts w:hint="cs"/>
          <w:b/>
          <w:bCs/>
          <w:rtl/>
        </w:rPr>
        <w:t xml:space="preserve"> </w:t>
      </w:r>
      <w:r w:rsidRPr="00075252">
        <w:rPr>
          <w:rFonts w:hint="cs"/>
          <w:b/>
          <w:bCs/>
          <w:rtl/>
        </w:rPr>
        <w:t>جمهورية</w:t>
      </w:r>
      <w:r w:rsidR="0085315A" w:rsidRPr="00075252">
        <w:rPr>
          <w:rFonts w:hint="cs"/>
          <w:b/>
          <w:bCs/>
          <w:rtl/>
        </w:rPr>
        <w:t xml:space="preserve"> </w:t>
      </w:r>
      <w:r w:rsidRPr="00075252">
        <w:rPr>
          <w:rFonts w:hint="cs"/>
          <w:b/>
          <w:bCs/>
          <w:rtl/>
        </w:rPr>
        <w:t>أذربيجان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أصبح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صراحة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واجب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المعوزين،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تأثير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معارف.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التعديلات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التشريعية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المقترحة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Pr="00BB1CC3">
        <w:rPr>
          <w:rFonts w:hint="cs"/>
          <w:rtl/>
        </w:rPr>
        <w:tab/>
        <w:t>استجابة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للتعليقات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الختامية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وإدراكا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لضرورة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أحكام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تجعل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الفحص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إلزاميا.</w:t>
      </w:r>
    </w:p>
    <w:p w:rsidR="00BB1CC3" w:rsidRPr="00BB1CC3" w:rsidRDefault="00BB1CC3" w:rsidP="003C6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Pr="00BB1CC3">
        <w:rPr>
          <w:rFonts w:hint="cs"/>
          <w:rtl/>
        </w:rPr>
        <w:tab/>
        <w:t>ووضعت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3C6CC3">
        <w:rPr>
          <w:rFonts w:hint="eastAsia"/>
          <w:rtl/>
        </w:rPr>
        <w:t>”</w:t>
      </w:r>
      <w:r w:rsidRPr="003C6CC3">
        <w:rPr>
          <w:rFonts w:hint="cs"/>
          <w:b/>
          <w:bCs/>
          <w:rtl/>
        </w:rPr>
        <w:t>منع</w:t>
      </w:r>
      <w:r w:rsidR="0085315A" w:rsidRPr="003C6CC3">
        <w:rPr>
          <w:rFonts w:hint="cs"/>
          <w:b/>
          <w:bCs/>
          <w:rtl/>
        </w:rPr>
        <w:t xml:space="preserve"> </w:t>
      </w:r>
      <w:r w:rsidRPr="003C6CC3">
        <w:rPr>
          <w:rFonts w:hint="cs"/>
          <w:b/>
          <w:bCs/>
          <w:rtl/>
        </w:rPr>
        <w:t>العنف</w:t>
      </w:r>
      <w:r w:rsidR="0085315A" w:rsidRPr="003C6CC3">
        <w:rPr>
          <w:rFonts w:hint="cs"/>
          <w:b/>
          <w:bCs/>
          <w:rtl/>
        </w:rPr>
        <w:t xml:space="preserve"> </w:t>
      </w:r>
      <w:r w:rsidRPr="003C6CC3">
        <w:rPr>
          <w:rFonts w:hint="cs"/>
          <w:b/>
          <w:bCs/>
          <w:rtl/>
        </w:rPr>
        <w:t>العائلي</w:t>
      </w:r>
      <w:r w:rsidR="003C6CC3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وقدمته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اشتركت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صياغة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A228C1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وافقت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معروض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الدائمة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وسيُعرض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ليعتمده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قراءة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ثالثة.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وفعلية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سلامتهن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واحترام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كرامتهن.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الأحكام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حمائية،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اللجوء،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والمشورة،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والتأهيل،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وبمعاقبة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المقترفين،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إحصائية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اتضح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نقصا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كبيرا.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المفوض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(أمين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المظالم)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وعمله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الجنسين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b/>
          <w:bCs/>
          <w:rtl/>
        </w:rPr>
        <w:tab/>
      </w:r>
      <w:r w:rsidRPr="00BB1CC3">
        <w:rPr>
          <w:rFonts w:hint="cs"/>
          <w:rtl/>
        </w:rPr>
        <w:t>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المظالم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المفوض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حاسمة.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المظالم،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الأهداف،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عُين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مؤخرا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المظالم.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وتُعقد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بانتظام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موائد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مستديرة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بمبادرة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المظالم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تناقش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والبرلمانيون،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الخبراء.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b/>
          <w:bCs/>
          <w:rtl/>
        </w:rPr>
      </w:pPr>
      <w:r w:rsidRPr="00BB1CC3">
        <w:rPr>
          <w:rFonts w:hint="cs"/>
          <w:b/>
          <w:bCs/>
          <w:rtl/>
        </w:rPr>
        <w:t>وضع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الخطط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والسياسات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والبرامج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في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أذربيجان</w:t>
      </w: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لقضايا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2008-2012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انتهاء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2000-2005،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وُضعت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2008-2012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سليم،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والإسهام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مجالين: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الديمغرافية،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وثانيا،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والاجتماعية،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</w:p>
    <w:p w:rsidR="00BB1CC3" w:rsidRPr="00BB1CC3" w:rsidRDefault="00BB1CC3" w:rsidP="00ED7E12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تطبيقا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الأخرى،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الأول/ديسمبر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الالتزامات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المترتبة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والمواءمة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الصكوك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وإشراك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ED7E12">
        <w:rPr>
          <w:rFonts w:hint="eastAsia"/>
          <w:rtl/>
        </w:rPr>
        <w:t> 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صياغة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التقارير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المنشأة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بمقتضى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معاهدات،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النفسية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التعويضات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واسع.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A3597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للتخفيف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المستدامة</w:t>
      </w:r>
      <w:r w:rsidR="0085315A">
        <w:rPr>
          <w:rFonts w:hint="cs"/>
          <w:rtl/>
        </w:rPr>
        <w:t xml:space="preserve"> </w:t>
      </w:r>
      <w:r w:rsidR="00A35977"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2008-2015</w:t>
      </w:r>
    </w:p>
    <w:p w:rsidR="00BB1CC3" w:rsidRPr="00BB1CC3" w:rsidRDefault="00BB1CC3" w:rsidP="00B939FE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دعما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المراسيم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والأوامر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لإدراج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المضطلع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كمجرد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مشتركة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للتخفيف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(2003-2005)،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أُدرج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بوصفه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قضية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للتخفيف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المستدامة</w:t>
      </w:r>
      <w:r w:rsidR="0085315A">
        <w:rPr>
          <w:rFonts w:hint="cs"/>
          <w:rtl/>
        </w:rPr>
        <w:t xml:space="preserve"> </w:t>
      </w:r>
      <w:r w:rsidR="00B939FE">
        <w:rPr>
          <w:rFonts w:hint="cs"/>
          <w:rtl/>
        </w:rPr>
        <w:t xml:space="preserve">- </w:t>
      </w:r>
      <w:r w:rsidRPr="00BB1CC3">
        <w:rPr>
          <w:rFonts w:hint="cs"/>
          <w:rtl/>
        </w:rPr>
        <w:t>2008-2015.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وثيقة</w:t>
      </w:r>
      <w:r w:rsidR="0085315A">
        <w:rPr>
          <w:rFonts w:hint="cs"/>
          <w:rtl/>
        </w:rPr>
        <w:t xml:space="preserve"> </w:t>
      </w:r>
      <w:r w:rsidR="00ED7E12">
        <w:rPr>
          <w:rFonts w:hint="eastAsia"/>
          <w:rtl/>
        </w:rPr>
        <w:t>”</w:t>
      </w:r>
      <w:r w:rsidRPr="00BB1CC3">
        <w:rPr>
          <w:rFonts w:hint="cs"/>
          <w:rtl/>
        </w:rPr>
        <w:t>التخفيف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المستدامة</w:t>
      </w:r>
      <w:r w:rsidR="00ED7E12">
        <w:rPr>
          <w:rFonts w:hint="eastAsia"/>
          <w:rtl/>
        </w:rPr>
        <w:t>“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أمانة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التخفيف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المستدامة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وظيفة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مؤقتة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تعاقدي.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بموظفي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الأمانة.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وعُقدت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متواصل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جهة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تنسيق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وعقدت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فريق</w:t>
      </w:r>
      <w:r w:rsidR="0085315A">
        <w:rPr>
          <w:rtl/>
        </w:rPr>
        <w:t xml:space="preserve"> </w:t>
      </w:r>
      <w:r w:rsidRPr="00BB1CC3">
        <w:rPr>
          <w:rtl/>
        </w:rPr>
        <w:t>الأمم</w:t>
      </w:r>
      <w:r w:rsidR="0085315A">
        <w:rPr>
          <w:rtl/>
        </w:rPr>
        <w:t xml:space="preserve"> </w:t>
      </w:r>
      <w:r w:rsidRPr="00BB1CC3">
        <w:rPr>
          <w:rtl/>
        </w:rPr>
        <w:t>المتحدة</w:t>
      </w:r>
      <w:r w:rsidR="0085315A">
        <w:rPr>
          <w:rtl/>
        </w:rPr>
        <w:t xml:space="preserve"> </w:t>
      </w:r>
      <w:r w:rsidRPr="00BB1CC3">
        <w:rPr>
          <w:rtl/>
        </w:rPr>
        <w:t>المتخصص</w:t>
      </w:r>
      <w:r w:rsidR="0085315A">
        <w:rPr>
          <w:rtl/>
        </w:rPr>
        <w:t xml:space="preserve"> </w:t>
      </w:r>
      <w:r w:rsidRPr="00BB1CC3">
        <w:rPr>
          <w:rtl/>
        </w:rPr>
        <w:t>في</w:t>
      </w:r>
      <w:r w:rsidR="0085315A">
        <w:rPr>
          <w:rtl/>
        </w:rPr>
        <w:t xml:space="preserve"> </w:t>
      </w:r>
      <w:r w:rsidRPr="00BB1CC3">
        <w:rPr>
          <w:rtl/>
        </w:rPr>
        <w:t>الشؤون</w:t>
      </w:r>
      <w:r w:rsidR="0085315A">
        <w:rPr>
          <w:rtl/>
        </w:rPr>
        <w:t xml:space="preserve"> </w:t>
      </w:r>
      <w:r w:rsidRPr="00BB1CC3">
        <w:rPr>
          <w:rtl/>
        </w:rPr>
        <w:t>الجنساني</w:t>
      </w:r>
      <w:r w:rsidRPr="00BB1CC3">
        <w:rPr>
          <w:rFonts w:hint="cs"/>
          <w:rtl/>
        </w:rPr>
        <w:t>ة،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وا</w:t>
      </w:r>
      <w:r w:rsidRPr="00BB1CC3">
        <w:rPr>
          <w:rFonts w:hint="cs"/>
          <w:rtl/>
        </w:rPr>
        <w:t>عتبر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التخفيف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المستدامة،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بلدان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آسيا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الوسطى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ومنطقة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القوقاز،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واقتُرح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اعتباره</w:t>
      </w:r>
      <w:r w:rsidR="0085315A">
        <w:rPr>
          <w:rFonts w:hint="cs"/>
          <w:rtl/>
        </w:rPr>
        <w:t xml:space="preserve"> </w:t>
      </w:r>
      <w:r w:rsidR="00ED7E12">
        <w:rPr>
          <w:rFonts w:hint="eastAsia"/>
          <w:rtl/>
        </w:rPr>
        <w:t>”</w:t>
      </w:r>
      <w:r w:rsidRPr="00BB1CC3">
        <w:rPr>
          <w:rFonts w:hint="cs"/>
          <w:rtl/>
        </w:rPr>
        <w:t>ممارسة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جيدة</w:t>
      </w:r>
      <w:r w:rsidR="00ED7E12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المنطقة.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المتوقع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إقرار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قريب.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4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المتعدد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الأبعاد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اليومي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الديمقراطي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b/>
          <w:bCs/>
          <w:rtl/>
        </w:rPr>
        <w:tab/>
      </w:r>
      <w:r w:rsidRPr="00BB1CC3">
        <w:rPr>
          <w:rFonts w:hint="cs"/>
          <w:rtl/>
        </w:rPr>
        <w:t>أقر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A35977">
        <w:rPr>
          <w:rFonts w:hint="eastAsia"/>
          <w:rtl/>
        </w:rPr>
        <w:t>”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الأبعاد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اليومي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الديمقراطي</w:t>
      </w:r>
      <w:r w:rsidR="00A35977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خطط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بغية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القسوة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أهداف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الأبعاد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للاجئات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والمشردات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المعرضين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المتكرر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تتسم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بالتشريد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لإعادة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التدريب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بغية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البطالة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صفوف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معايير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أكاديمية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الجامعات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خصوصا،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</w:p>
    <w:p w:rsid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A35977" w:rsidRDefault="00A35977" w:rsidP="00A35977">
      <w:pPr>
        <w:pStyle w:val="SingleTxt"/>
        <w:rPr>
          <w:rFonts w:hint="cs"/>
          <w:rtl/>
        </w:rPr>
      </w:pPr>
    </w:p>
    <w:p w:rsidR="00A35977" w:rsidRPr="0013494F" w:rsidRDefault="00A35977" w:rsidP="00A35977">
      <w:pPr>
        <w:pStyle w:val="SingleTxt"/>
        <w:rPr>
          <w:rFonts w:hint="cs"/>
          <w:rtl/>
        </w:rPr>
      </w:pPr>
    </w:p>
    <w:p w:rsidR="00BB1CC3" w:rsidRPr="00BB1CC3" w:rsidRDefault="009A4E80" w:rsidP="006E350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eastAsia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مشروع</w:t>
      </w:r>
      <w:r w:rsidR="0085315A">
        <w:rPr>
          <w:rFonts w:hint="cs"/>
          <w:rtl/>
        </w:rPr>
        <w:t xml:space="preserve"> </w:t>
      </w:r>
      <w:r w:rsidR="006E350F"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القرن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الحادي</w:t>
      </w:r>
      <w:r w:rsidR="0085315A">
        <w:rPr>
          <w:rFonts w:hint="cs"/>
          <w:rtl/>
        </w:rPr>
        <w:t xml:space="preserve"> </w:t>
      </w:r>
      <w:r w:rsidR="00A35977">
        <w:rPr>
          <w:rFonts w:hint="cs"/>
          <w:rtl/>
        </w:rPr>
        <w:t>والعشرين</w:t>
      </w:r>
      <w:r w:rsidR="00A35977">
        <w:rPr>
          <w:rFonts w:hint="eastAsia"/>
          <w:rtl/>
        </w:rPr>
        <w:t>“</w:t>
      </w:r>
    </w:p>
    <w:p w:rsidR="00BB1CC3" w:rsidRPr="00BB1CC3" w:rsidRDefault="00BB1CC3" w:rsidP="00A3597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ألييف،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A35977">
        <w:rPr>
          <w:rFonts w:hint="eastAsia"/>
          <w:rtl/>
        </w:rPr>
        <w:t>”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والعشرين</w:t>
      </w:r>
      <w:r w:rsidR="00A35977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وسينفذ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شهرا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المنتهية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أيلول/سبتمبر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2009،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وسيشمل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(للمزيد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التفاصيل،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5).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التقرير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الإنمائي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المواقف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لعام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أعدت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الإنمائي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البشرية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المواقف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بغرض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إبراز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الإ</w:t>
      </w:r>
      <w:r w:rsidRPr="00BB1CC3">
        <w:rPr>
          <w:rFonts w:hint="cs"/>
          <w:rtl/>
        </w:rPr>
        <w:t>نجازات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الثغرات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التقرير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الاستنتاجات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توصلت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استقصائية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المواقف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أجريت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الاتحاد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السوفياتي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السابق.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المواقف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أثرها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تفرضها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استنتاجات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الدارسة.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التصديق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اتفاقيات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صدقت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بأحوال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والأسرة.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للتصديق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المسؤوليات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183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لأوروبا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الشرقية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ووسط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آسيا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ممثلين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التصديق.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8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</w:r>
      <w:r w:rsidR="00BB1CC3" w:rsidRPr="00BB1CC3">
        <w:rPr>
          <w:rtl/>
        </w:rPr>
        <w:t>فريق</w:t>
      </w:r>
      <w:r w:rsidR="0085315A">
        <w:rPr>
          <w:rtl/>
        </w:rPr>
        <w:t xml:space="preserve"> </w:t>
      </w:r>
      <w:r w:rsidR="00BB1CC3" w:rsidRPr="00BB1CC3">
        <w:rPr>
          <w:rtl/>
        </w:rPr>
        <w:t>الأمم</w:t>
      </w:r>
      <w:r w:rsidR="0085315A">
        <w:rPr>
          <w:rtl/>
        </w:rPr>
        <w:t xml:space="preserve"> </w:t>
      </w:r>
      <w:r w:rsidR="00BB1CC3" w:rsidRPr="00BB1CC3">
        <w:rPr>
          <w:rtl/>
        </w:rPr>
        <w:t>المتحدة</w:t>
      </w:r>
      <w:r w:rsidR="0085315A">
        <w:rPr>
          <w:rtl/>
        </w:rPr>
        <w:t xml:space="preserve"> </w:t>
      </w:r>
      <w:r w:rsidR="00BB1CC3" w:rsidRPr="00BB1CC3">
        <w:rPr>
          <w:rFonts w:hint="cs"/>
          <w:rtl/>
        </w:rPr>
        <w:t>المواضيعي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وتمكين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أُنشئ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فريق</w:t>
      </w:r>
      <w:r w:rsidR="0085315A">
        <w:rPr>
          <w:rtl/>
        </w:rPr>
        <w:t xml:space="preserve"> </w:t>
      </w:r>
      <w:r w:rsidRPr="00BB1CC3">
        <w:rPr>
          <w:rtl/>
        </w:rPr>
        <w:t>الأمم</w:t>
      </w:r>
      <w:r w:rsidR="0085315A">
        <w:rPr>
          <w:rtl/>
        </w:rPr>
        <w:t xml:space="preserve"> </w:t>
      </w:r>
      <w:r w:rsidRPr="00BB1CC3">
        <w:rPr>
          <w:rtl/>
        </w:rPr>
        <w:t>المتحدة</w:t>
      </w:r>
      <w:r w:rsidR="0085315A">
        <w:rPr>
          <w:rtl/>
        </w:rPr>
        <w:t xml:space="preserve"> </w:t>
      </w:r>
      <w:r w:rsidRPr="00BB1CC3">
        <w:rPr>
          <w:rFonts w:hint="cs"/>
          <w:rtl/>
        </w:rPr>
        <w:t>المواضيعي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وتمكين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نيسان/أبريل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ويستند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بمهمته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للأفرقة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المواضيعية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شعبة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الإنمائي،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واليونيسيف،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الإنمائ</w:t>
      </w:r>
      <w:r w:rsidRPr="00BB1CC3">
        <w:rPr>
          <w:rFonts w:hint="eastAsia"/>
          <w:rtl/>
        </w:rPr>
        <w:t>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المواضيعي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القوانين،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وإبراز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9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تدريب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العاملين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والقانون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تمشيا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الختامية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وسعيا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تعميق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وموظفي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إنفاذ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والعاملين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بسلسلة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المبادرات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ونظمت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منتظما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لفائدتهم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وبروتوكولها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الاختياري،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أصدرتها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وتعليقاتها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الختامية.</w:t>
      </w:r>
    </w:p>
    <w:p w:rsidR="00BB1CC3" w:rsidRPr="00BB1CC3" w:rsidRDefault="00BB1CC3" w:rsidP="00A35977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</w:rPr>
        <w:tab/>
        <w:t>ونظمت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مؤخرا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مفوضية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للقضاة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والمدعين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والمحامين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وغيرها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هيئات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الأمم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المتحدة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المنشأة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بموجب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معاهدات.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وبدأت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الوزارة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أيضا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بالتعاون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المفوضية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الأوروبية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مشروعا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مفتوحا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لفائدة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العاملين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مجالي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والقانون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يتعلق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بتطبيق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الاتفاقية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الأوروبية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لحقوق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الإنسان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المحاكم.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وللوزارة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أيضا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تعاون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قائم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منذ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طويلة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مجال</w:t>
      </w:r>
      <w:r w:rsidR="0085315A">
        <w:rPr>
          <w:rFonts w:hint="cs"/>
          <w:rtl/>
          <w:lang w:bidi="ar"/>
        </w:rPr>
        <w:t xml:space="preserve"> </w:t>
      </w:r>
      <w:r w:rsidR="00A35977">
        <w:rPr>
          <w:rFonts w:hint="eastAsia"/>
          <w:rtl/>
          <w:lang w:bidi="ar"/>
        </w:rPr>
        <w:t>”</w:t>
      </w:r>
      <w:r w:rsidRPr="00BB1CC3">
        <w:rPr>
          <w:rFonts w:hint="cs"/>
          <w:rtl/>
          <w:lang w:bidi="ar"/>
        </w:rPr>
        <w:t>التثقيف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القانوني</w:t>
      </w:r>
      <w:r w:rsidR="00A35977">
        <w:rPr>
          <w:rFonts w:hint="eastAsia"/>
          <w:rtl/>
          <w:lang w:bidi="ar"/>
        </w:rPr>
        <w:t>“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المركز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الأوروبي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اليونان،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تُعقد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إطاره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حلقات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دراسية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وحلقات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للعاملين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مجالي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والقانون.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  <w:lang w:bidi="ar"/>
        </w:rPr>
        <w:tab/>
        <w:t>وتلقى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موظفو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المركزية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التنسيق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وممثلو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مماثلا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العدل.</w:t>
      </w:r>
    </w:p>
    <w:p w:rsidR="00BB1CC3" w:rsidRPr="00BB1CC3" w:rsidRDefault="00BB1CC3" w:rsidP="00A35977">
      <w:pPr>
        <w:pStyle w:val="SingleTxt"/>
        <w:rPr>
          <w:rFonts w:hint="eastAsia"/>
          <w:rtl/>
          <w:lang w:bidi="ar"/>
        </w:rPr>
      </w:pPr>
      <w:r w:rsidRPr="00BB1CC3">
        <w:rPr>
          <w:rFonts w:hint="cs"/>
          <w:rtl/>
        </w:rPr>
        <w:tab/>
        <w:t>وتمشيا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آخر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تعليقا</w:t>
      </w:r>
      <w:r w:rsidRPr="00BB1CC3">
        <w:rPr>
          <w:rFonts w:hint="eastAsia"/>
          <w:rtl/>
          <w:lang w:bidi="ar"/>
        </w:rPr>
        <w:t>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ختامية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قدمتها،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شدد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التدريب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الذي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قدمته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وزارة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العدل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أيضا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التوصية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العامة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رقم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المتعلقة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بـ</w:t>
      </w:r>
      <w:r w:rsidR="0085315A">
        <w:rPr>
          <w:rFonts w:hint="cs"/>
          <w:rtl/>
          <w:lang w:bidi="ar"/>
        </w:rPr>
        <w:t xml:space="preserve"> </w:t>
      </w:r>
      <w:r w:rsidR="00A35977">
        <w:rPr>
          <w:rFonts w:hint="eastAsia"/>
          <w:rtl/>
          <w:lang w:bidi="ar"/>
        </w:rPr>
        <w:t>”</w:t>
      </w:r>
      <w:r w:rsidRPr="00BB1CC3">
        <w:rPr>
          <w:rFonts w:hint="cs"/>
          <w:rtl/>
          <w:lang w:bidi="ar"/>
        </w:rPr>
        <w:t>التدابير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الخاصة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المؤقتة</w:t>
      </w:r>
      <w:r w:rsidR="00A35977">
        <w:rPr>
          <w:rFonts w:hint="eastAsia"/>
          <w:rtl/>
          <w:lang w:bidi="ar"/>
        </w:rPr>
        <w:t>“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وبمفهوم</w:t>
      </w:r>
      <w:r w:rsidR="0085315A">
        <w:rPr>
          <w:rFonts w:hint="cs"/>
          <w:rtl/>
          <w:lang w:bidi="ar"/>
        </w:rPr>
        <w:t xml:space="preserve"> </w:t>
      </w:r>
      <w:r w:rsidR="00A35977">
        <w:rPr>
          <w:rFonts w:hint="eastAsia"/>
          <w:rtl/>
          <w:lang w:bidi="ar"/>
        </w:rPr>
        <w:t>”</w:t>
      </w:r>
      <w:r w:rsidRPr="00BB1CC3">
        <w:rPr>
          <w:rFonts w:hint="cs"/>
          <w:rtl/>
          <w:lang w:bidi="ar"/>
        </w:rPr>
        <w:t>المساواة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الفعلية</w:t>
      </w:r>
      <w:r w:rsidR="00A35977">
        <w:rPr>
          <w:rFonts w:hint="eastAsia"/>
          <w:rtl/>
          <w:lang w:bidi="ar"/>
        </w:rPr>
        <w:t>“.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10</w:t>
      </w:r>
      <w:r w:rsidR="0085315A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-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تعميم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التعليقات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الختامية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عُممت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التعليقات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الختامية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قد</w:t>
      </w:r>
      <w:r w:rsidR="00FA665D">
        <w:rPr>
          <w:rFonts w:hint="cs"/>
          <w:rtl/>
          <w:lang w:bidi="ar"/>
        </w:rPr>
        <w:t>م</w:t>
      </w:r>
      <w:r w:rsidRPr="00BB1CC3">
        <w:rPr>
          <w:rFonts w:hint="cs"/>
          <w:rtl/>
          <w:lang w:bidi="ar"/>
        </w:rPr>
        <w:t>تها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بعد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نظرها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تقريريها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الدوريين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الثاني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والثالث،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نطاق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واسع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وناقشها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المسؤولون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وأعضاء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البرلمان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الوطني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وممثلو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المنظمات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غير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الحكومية.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وبعد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المناقشات،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ووفق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الممارسة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المتبعة،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جُمّعت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المقترحات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والتعليقات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المتعلقة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بالتنفيذ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وقدمت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رئيس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جمهورية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اللاجئون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العناصر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الرئيسية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التزام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الدولة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بإتاحة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ملاذ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آمن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للهاربين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الاضطهاد،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مساعدة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لهم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البقاء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البلد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لبناء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حياتهم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جديد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والقيام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بدورهم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كاملا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كأفراد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المجتمع.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والكثير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اللاجئين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يجدون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صعوبة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الانتقال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مرحلة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تلقي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الدعم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مرحلة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الاستقلالية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عنه،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خاصة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النساء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والأطفال.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وقد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وضعت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الدولة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بعض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التدابير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للتصدي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للمحنة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يعيشها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اللاجئون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والمشردون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وتحسين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وصولهم</w:t>
      </w:r>
      <w:r w:rsidR="0085315A">
        <w:rPr>
          <w:rFonts w:hint="cs"/>
          <w:rtl/>
          <w:lang w:bidi="ar"/>
        </w:rPr>
        <w:t xml:space="preserve"> </w:t>
      </w:r>
      <w:r w:rsidR="00BB1A1F"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خدمات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التعليم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والصحة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والرعاية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والعمالة.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بعض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مشاريع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مساعدة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اللاجئين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والمشردين</w:t>
      </w:r>
    </w:p>
    <w:p w:rsidR="00BB1CC3" w:rsidRPr="00BB1CC3" w:rsidRDefault="00A35977" w:rsidP="00A35977">
      <w:pPr>
        <w:pStyle w:val="SingleTxt"/>
        <w:ind w:left="2592" w:hanging="1325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  <w:t>’1‘</w:t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بدأ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تشرين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الأول/أكتوبر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2006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مشروع</w:t>
      </w:r>
      <w:r w:rsidR="0085315A">
        <w:rPr>
          <w:rFonts w:hint="cs"/>
          <w:rtl/>
          <w:lang w:bidi="ar"/>
        </w:rPr>
        <w:t xml:space="preserve"> </w:t>
      </w:r>
      <w:r>
        <w:rPr>
          <w:rFonts w:hint="eastAsia"/>
          <w:rtl/>
          <w:lang w:bidi="ar"/>
        </w:rPr>
        <w:t>”</w:t>
      </w:r>
      <w:r w:rsidR="00BB1CC3" w:rsidRPr="00BB1CC3">
        <w:rPr>
          <w:rFonts w:hint="cs"/>
          <w:rtl/>
          <w:lang w:bidi="ar"/>
        </w:rPr>
        <w:t>وضع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حد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للعنف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المرأة</w:t>
      </w:r>
      <w:r>
        <w:rPr>
          <w:rFonts w:hint="eastAsia"/>
          <w:rtl/>
          <w:lang w:bidi="ar"/>
        </w:rPr>
        <w:t>“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تشرين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الأول/أكتوبر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2006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بدعم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مالي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صندوق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الأمم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المتحدة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للسكان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ودعم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تنظيمي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منظمة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شباب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لمساعدة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اللاجئين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والمشردين.</w:t>
      </w:r>
    </w:p>
    <w:p w:rsidR="00BB1CC3" w:rsidRPr="00BB1CC3" w:rsidRDefault="002664AE" w:rsidP="002664AE">
      <w:pPr>
        <w:pStyle w:val="SingleTxt"/>
        <w:ind w:left="2592" w:hanging="1325"/>
        <w:rPr>
          <w:rFonts w:hint="cs"/>
          <w:rtl/>
        </w:rPr>
      </w:pPr>
      <w:r>
        <w:rPr>
          <w:rFonts w:hint="cs"/>
          <w:rtl/>
          <w:lang w:bidi="ar"/>
        </w:rPr>
        <w:tab/>
        <w:t>’</w:t>
      </w:r>
      <w:r w:rsidR="00BB1CC3" w:rsidRPr="00BB1CC3">
        <w:rPr>
          <w:rFonts w:hint="cs"/>
          <w:rtl/>
          <w:lang w:bidi="ar"/>
        </w:rPr>
        <w:t>2</w:t>
      </w:r>
      <w:r>
        <w:rPr>
          <w:rFonts w:hint="cs"/>
          <w:rtl/>
          <w:lang w:bidi="ar"/>
        </w:rPr>
        <w:t>‘</w:t>
      </w:r>
      <w:r w:rsidR="00BB1CC3" w:rsidRPr="00BB1CC3">
        <w:rPr>
          <w:rFonts w:hint="cs"/>
          <w:rtl/>
          <w:lang w:bidi="ar"/>
        </w:rPr>
        <w:tab/>
        <w:t>بدأ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كانون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الأول/ديسمبر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2006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برنامج</w:t>
      </w:r>
      <w:r w:rsidR="0085315A">
        <w:rPr>
          <w:rFonts w:hint="cs"/>
          <w:rtl/>
          <w:lang w:bidi="ar"/>
        </w:rPr>
        <w:t xml:space="preserve"> </w:t>
      </w:r>
      <w:r w:rsidR="00A35977">
        <w:rPr>
          <w:rFonts w:hint="eastAsia"/>
          <w:rtl/>
          <w:lang w:bidi="ar"/>
        </w:rPr>
        <w:t>”</w:t>
      </w:r>
      <w:r w:rsidR="00BB1CC3" w:rsidRPr="00BB1CC3">
        <w:rPr>
          <w:rFonts w:hint="cs"/>
          <w:rtl/>
          <w:lang w:bidi="ar"/>
        </w:rPr>
        <w:t>الوقاية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فيروس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نقص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المناعة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البشرية/</w:t>
      </w:r>
      <w:r w:rsidR="00BB1A1F" w:rsidRPr="00BB1CC3">
        <w:rPr>
          <w:rFonts w:hint="cs"/>
          <w:rtl/>
          <w:lang w:bidi="ar"/>
        </w:rPr>
        <w:t>الإيدز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لدى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شباب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اللاجئين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والمشردين</w:t>
      </w:r>
      <w:r w:rsidR="00A35977">
        <w:rPr>
          <w:rFonts w:hint="eastAsia"/>
          <w:rtl/>
          <w:lang w:bidi="ar"/>
        </w:rPr>
        <w:t>“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بدعم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مالي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المؤسسة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العالمية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لمكافحة</w:t>
      </w:r>
      <w:r w:rsidR="0085315A">
        <w:rPr>
          <w:rFonts w:hint="cs"/>
          <w:rtl/>
          <w:lang w:bidi="ar"/>
        </w:rPr>
        <w:t xml:space="preserve"> </w:t>
      </w:r>
      <w:r w:rsidR="00BB1A1F" w:rsidRPr="00BB1CC3">
        <w:rPr>
          <w:rFonts w:hint="cs"/>
          <w:rtl/>
          <w:lang w:bidi="ar"/>
        </w:rPr>
        <w:t>الإيدز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والسل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والملاريا.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وقدم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البرنامج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بالمجان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فحوصا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وعلاجا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الكتمان.</w:t>
      </w:r>
    </w:p>
    <w:p w:rsidR="0013494F" w:rsidRPr="0013494F" w:rsidRDefault="0013494F" w:rsidP="001349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بالمرأة</w:t>
      </w:r>
    </w:p>
    <w:p w:rsidR="00BB1CC3" w:rsidRPr="00BB1CC3" w:rsidRDefault="0013494F" w:rsidP="001349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b/>
          <w:bCs/>
          <w:rtl/>
        </w:rPr>
        <w:tab/>
      </w:r>
      <w:r w:rsidRPr="00BB1CC3">
        <w:rPr>
          <w:rFonts w:hint="cs"/>
          <w:rtl/>
        </w:rPr>
        <w:t>تتولى</w:t>
      </w:r>
      <w:r w:rsidR="0085315A">
        <w:rPr>
          <w:rFonts w:hint="cs"/>
          <w:rtl/>
        </w:rPr>
        <w:t xml:space="preserve"> </w:t>
      </w:r>
      <w:bookmarkStart w:id="1" w:name="OLE_LINK1"/>
      <w:bookmarkStart w:id="2" w:name="OLE_LINK2"/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bookmarkEnd w:id="1"/>
      <w:bookmarkEnd w:id="2"/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المسؤولية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شباط/فبراير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1998.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وتعززت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المسؤولة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ببناء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قدراتها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التدريب،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يلزمها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وموظفين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متحمسين.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ووُسّعت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موظفيها،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ميثاقها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وأقره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444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آب/أغسطس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ورفعت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ميزانيتها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لتتماشى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وتوجهاتها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تكثفت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بالمقارنة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عليه.</w:t>
      </w:r>
    </w:p>
    <w:p w:rsidR="00BB1CC3" w:rsidRPr="00BB1CC3" w:rsidRDefault="0013494F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وفيما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مهام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ولاية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أذربيجان: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المدنية،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ومنع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انتهاك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الحقوق،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نطاق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سلطاتها؛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قواعد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معيارية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بالصلاحيات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تعطيها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التشريعات؛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الاشتراك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البرامج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المفاهيم،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سلطاتها؛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التنسيق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التنفيذية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الأخرى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يدخل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صلاحياتها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معاهدات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صدقت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السياسة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بالأسرة؛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دراسة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يو</w:t>
      </w:r>
      <w:r w:rsidR="00FA665D">
        <w:rPr>
          <w:rFonts w:hint="cs"/>
          <w:rtl/>
        </w:rPr>
        <w:t>ا</w:t>
      </w:r>
      <w:r w:rsidR="00BB1CC3" w:rsidRPr="00BB1CC3">
        <w:rPr>
          <w:rFonts w:hint="cs"/>
          <w:rtl/>
        </w:rPr>
        <w:t>جهها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اللاجئون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والأشخاص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المشردون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(نساء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وأطفالا)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الفقيرة،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وإشراك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المشاكل؛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مشتركة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لتعميق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بجوانب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الإدارة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العصرية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واقتصاد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السوق،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بهدف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والمشاريع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الأسرية؛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المشاريع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وتنسيق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لمساعدة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اكتساب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مهن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القدرات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العمالة؛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توجيه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التماسات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لحل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تواجهها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الشهداء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فقدت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عائلها،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والأطفال،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والأمهات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الوحيدات،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المصابات</w:t>
      </w:r>
      <w:r w:rsidR="00FA665D">
        <w:rPr>
          <w:rFonts w:hint="eastAsia"/>
          <w:rtl/>
        </w:rPr>
        <w:t> </w:t>
      </w:r>
      <w:r w:rsidR="00BB1CC3" w:rsidRPr="00BB1CC3">
        <w:rPr>
          <w:rFonts w:hint="cs"/>
          <w:rtl/>
        </w:rPr>
        <w:t>بعجز؛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تدريب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المهنيين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الروح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والتخصص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موظفي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الاستفادة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الإ</w:t>
      </w:r>
      <w:r w:rsidR="00BB1CC3" w:rsidRPr="00BB1CC3">
        <w:rPr>
          <w:rFonts w:hint="cs"/>
          <w:rtl/>
        </w:rPr>
        <w:t>نجازات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العلمية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العصرية،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التجارب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الحديثة،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وإجراء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بحوث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ودراسات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استخدام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الميزانيات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والقروض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والمنح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استخداما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فعالا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إطلاع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الجمهور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نشاط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نطاق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سلطاتها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هياكل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وأنشطتها؛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النظر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الطلبات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والشكاوى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المتصلة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بنشاط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واتخاذ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يلزم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إجراءات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المنطبقة؛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الاجتماعية،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وظروف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موظفي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وعيشهم؛</w:t>
      </w:r>
    </w:p>
    <w:p w:rsidR="00BB1CC3" w:rsidRPr="00BB1CC3" w:rsidRDefault="0013494F" w:rsidP="0013494F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الوفاء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تضعه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واجبات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تفرضها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توجهات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وإضافة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ظروفا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مواتية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حوالي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تعنى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</w:p>
    <w:p w:rsidR="00BB1CC3" w:rsidRPr="00BB1CC3" w:rsidRDefault="00BB1CC3" w:rsidP="00A3597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تعاونا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وثيقا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A35977">
        <w:rPr>
          <w:rFonts w:hint="eastAsia"/>
          <w:rtl/>
        </w:rPr>
        <w:t> 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إعداد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الإدارية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نكران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إقامة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شبكة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فعالة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وأنشأت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إحداثها،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ممثلين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(جهات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تنسيق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ناشطات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الثقافة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وإضافة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تمثيل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والمشاريع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مماثلة،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استبيان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شاركت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مقاطعات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2000-2005،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اضطُلع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وتوسيع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وتمكين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وستناقش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بالتفصيل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الأجزاء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تتناولها.</w:t>
      </w:r>
    </w:p>
    <w:p w:rsidR="00AA2D4F" w:rsidRPr="00AA2D4F" w:rsidRDefault="00AA2D4F" w:rsidP="00AA2D4F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AA2D4F" w:rsidP="00AA2D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تعميم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</w:t>
      </w:r>
    </w:p>
    <w:p w:rsidR="00BB1CC3" w:rsidRPr="00BB1CC3" w:rsidRDefault="00AA2D4F" w:rsidP="00FA665D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لتعميم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محورية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الجهود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تبذلها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سياساتها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واستراتيجياتها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وبرامجها.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وتعززت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الوزارات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والإدارات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المستقلة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والوكالات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بإنشاء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جهات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تنسيق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جنسانية.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ونتيجة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لذلك،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يتواصل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تعميم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سياسات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وبرامجها.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وأصبحت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الوزارات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أقدر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رصد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التقدم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المحرز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تعميم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وهياكلها.</w:t>
      </w:r>
    </w:p>
    <w:p w:rsidR="00BB1CC3" w:rsidRPr="00BB1CC3" w:rsidRDefault="00BB1CC3" w:rsidP="00A3597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تعميم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ناجحا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الملموسة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المستدامة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A35977">
        <w:rPr>
          <w:rtl/>
        </w:rPr>
        <w:br/>
      </w:r>
      <w:r w:rsidRPr="00BB1CC3">
        <w:rPr>
          <w:rFonts w:hint="cs"/>
          <w:rtl/>
        </w:rPr>
        <w:t>(2008-2015)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تفكيرا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مستفيضا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الجنسانية.</w:t>
      </w:r>
    </w:p>
    <w:p w:rsidR="00AA2D4F" w:rsidRPr="00AA2D4F" w:rsidRDefault="00AA2D4F" w:rsidP="00AA2D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b/>
          <w:bCs/>
          <w:rtl/>
        </w:rPr>
        <w:t>تحسين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جمع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البيانات</w:t>
      </w:r>
    </w:p>
    <w:p w:rsidR="00BB1CC3" w:rsidRPr="00BB1CC3" w:rsidRDefault="00BB1CC3" w:rsidP="00A3597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يصدر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السنوي</w:t>
      </w:r>
      <w:r w:rsidR="0085315A">
        <w:rPr>
          <w:rFonts w:hint="cs"/>
          <w:rtl/>
        </w:rPr>
        <w:t xml:space="preserve"> </w:t>
      </w:r>
      <w:r w:rsidR="00A35977">
        <w:rPr>
          <w:rFonts w:hint="eastAsia"/>
          <w:rtl/>
        </w:rPr>
        <w:t>”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A35977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للسكان.</w:t>
      </w:r>
      <w:r w:rsidR="00FA665D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والعمالة،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وأرقام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مقارنات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جهتها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وُجهت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السلطات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التنفيذية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لاستكشاف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تكشفه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ألح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ثغرات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المفصلة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والعمالة،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تحدّ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الدقيقة.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الواضح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محدودة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استمرار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النزاع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العسكري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وتتواصل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الجهود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المفصلة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مناسبة،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التفكير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لتلقي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</w:p>
    <w:p w:rsidR="00AA2D4F" w:rsidRPr="00AA2D4F" w:rsidRDefault="00AA2D4F" w:rsidP="00AA2D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AA2D4F" w:rsidP="00AA2D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4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الخاصة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المؤقتة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تمكينية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تتمتع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مقتنعة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تصحيح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الإجحاف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السابق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الراسخ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قادرة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الفعلية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وتحقيقا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لذلك،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أُدرجت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تسمح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باعتماد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وتيسير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التدابير.</w:t>
      </w:r>
      <w:r w:rsidR="0085315A">
        <w:rPr>
          <w:rFonts w:hint="cs"/>
          <w:rtl/>
        </w:rPr>
        <w:t xml:space="preserve"> </w:t>
      </w:r>
    </w:p>
    <w:p w:rsidR="00BB1CC3" w:rsidRPr="00BB1CC3" w:rsidRDefault="00AA2D4F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وبعد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اعتماد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أُدخلت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قوانين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أخرى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تعديلات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تقضي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بتهيئة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الظروف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المواتية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للنهوض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والعامة،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أمثلة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ذلك:</w:t>
      </w:r>
    </w:p>
    <w:p w:rsidR="00BB1CC3" w:rsidRPr="00BB1CC3" w:rsidRDefault="005820E6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بالمنظمات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(النقابات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والجمعيات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فتح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عضوية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والرجال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المساواة،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منها.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يشير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تُنشأ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لغرض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الجنسين.</w:t>
      </w:r>
    </w:p>
    <w:p w:rsidR="00BB1CC3" w:rsidRPr="00BB1CC3" w:rsidRDefault="005820E6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بالأحزاب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السياسية،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فتح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عضوية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الأحزاب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والرجال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منها.</w:t>
      </w:r>
    </w:p>
    <w:p w:rsidR="00BB1CC3" w:rsidRPr="00BB1CC3" w:rsidRDefault="005820E6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بالنقابات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العمالية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فتح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عضوية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النقابات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العمالية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والرجال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منها.</w:t>
      </w:r>
    </w:p>
    <w:p w:rsidR="00AA2D4F" w:rsidRPr="00AA2D4F" w:rsidRDefault="00AA2D4F" w:rsidP="00AA2D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AA2D4F" w:rsidP="00FA665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5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أدوار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والصور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النمطية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تؤكد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أجريت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قيادي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ينبغي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اعتبار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لتقاليد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طوعية،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العقلية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السائدة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وتواصل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ملموس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وتتولى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مسؤوليات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والخاص.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ويشكل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ازداد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وظيفية.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ويتضح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مقارنة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اليوم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حقيقية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الخصوص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ثلاثة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والعمل،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والأسرة.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اليوم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وكفاءة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يتيح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الارتقاء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المستويات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الوظيفية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النجاح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وحياتها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بفضل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ترتيبات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احتياجات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الأسرة.</w:t>
      </w:r>
    </w:p>
    <w:p w:rsidR="00BB1CC3" w:rsidRPr="00BB1CC3" w:rsidRDefault="00BB1CC3" w:rsidP="005820E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وينعكس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اختيارها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الأكاديمي.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قليلة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الأكاديمي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يتجاوز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الأربعة،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لإحصائيات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5820E6">
        <w:rPr>
          <w:rFonts w:hint="eastAsia"/>
          <w:rtl/>
        </w:rPr>
        <w:t> </w:t>
      </w:r>
      <w:r w:rsidRPr="00BB1CC3">
        <w:rPr>
          <w:rFonts w:hint="cs"/>
          <w:rtl/>
        </w:rPr>
        <w:t>11.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للتحديات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باستخدام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لإزالة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العراقيل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وتمكين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أقصى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إمكاناتها.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وتسعى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للجميع،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</w:t>
      </w:r>
      <w:r w:rsidR="00FA665D">
        <w:rPr>
          <w:rFonts w:hint="cs"/>
          <w:rtl/>
        </w:rPr>
        <w:t>ي</w:t>
      </w:r>
      <w:r w:rsidRPr="00BB1CC3">
        <w:rPr>
          <w:rFonts w:hint="cs"/>
          <w:rtl/>
        </w:rPr>
        <w:t>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ووظيفية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تقضي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والمهارات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وتضييق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الفجوات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الموجودة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فيهما،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وفتح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المواهب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تتفتح.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واعترافا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تنشأ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وتتطور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الطفولة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والمجتمع،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بُذلت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جهود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الاستمرار.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تشكيل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تتصدى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الجهود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تبذلها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التالية:</w:t>
      </w:r>
    </w:p>
    <w:p w:rsidR="00AA2D4F" w:rsidRPr="00AA2D4F" w:rsidRDefault="00AA2D4F" w:rsidP="00AA2D4F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AA2D4F" w:rsidP="00AA2D4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التعليم</w:t>
      </w:r>
    </w:p>
    <w:p w:rsidR="00BB1CC3" w:rsidRPr="00BB1CC3" w:rsidRDefault="00BB1CC3" w:rsidP="005820E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متنوعا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ويدرس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والفتيات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مشتركة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المواضيع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محاولات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لتوجيه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الصبيان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نحو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مواضيع</w:t>
      </w:r>
      <w:r w:rsidR="0085315A">
        <w:rPr>
          <w:rFonts w:hint="cs"/>
          <w:rtl/>
        </w:rPr>
        <w:t xml:space="preserve"> </w:t>
      </w:r>
      <w:r w:rsidR="005820E6">
        <w:rPr>
          <w:rFonts w:hint="eastAsia"/>
          <w:rtl/>
        </w:rPr>
        <w:t>”</w:t>
      </w:r>
      <w:r w:rsidRPr="00BB1CC3">
        <w:rPr>
          <w:rFonts w:hint="cs"/>
          <w:rtl/>
        </w:rPr>
        <w:t>يتجه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عادة</w:t>
      </w:r>
      <w:r w:rsidR="005820E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(كالعلوم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للصبيان،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والآداب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للفتيات).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والمناهج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المدرسية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التشجيع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محاولات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المدرسية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نمطية</w:t>
      </w:r>
      <w:r w:rsidR="00FA665D">
        <w:rPr>
          <w:rFonts w:hint="cs"/>
          <w:rtl/>
        </w:rPr>
        <w:t xml:space="preserve"> تسيء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ورفاهها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الوظيفي.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الثانوية،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تُعالج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والتحيز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بتدريس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الاختلافات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البيولوجية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والاختلافات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تنشأ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بتأثير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ويشجَّع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تقييم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آرائهم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أنفسهم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فيم</w:t>
      </w:r>
      <w:r w:rsidR="00FA665D">
        <w:rPr>
          <w:rFonts w:hint="cs"/>
          <w:rtl/>
        </w:rPr>
        <w:t>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بالفروق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ويُنصحون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بالابتعاد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تثقيفا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تنفذها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وأثرها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 xml:space="preserve">السيئ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5820E6" w:rsidRPr="005820E6" w:rsidRDefault="005820E6" w:rsidP="005820E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5820E6" w:rsidP="005820E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الإعلام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اعترافا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تأث</w:t>
      </w:r>
      <w:r w:rsidR="00FA665D">
        <w:rPr>
          <w:rFonts w:hint="cs"/>
          <w:rtl/>
        </w:rPr>
        <w:t>ي</w:t>
      </w:r>
      <w:r w:rsidRPr="00BB1CC3">
        <w:rPr>
          <w:rFonts w:hint="cs"/>
          <w:rtl/>
        </w:rPr>
        <w:t>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تعاونا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وثيقا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يُنشر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يبث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يشجع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أوردت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بارزات.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نجاحهن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الشخصي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تصديا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النمطية.</w:t>
      </w:r>
    </w:p>
    <w:p w:rsidR="005820E6" w:rsidRPr="005820E6" w:rsidRDefault="005820E6" w:rsidP="005820E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5820E6" w:rsidP="005820E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يسعى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تصحيح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الخاطئة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يحقق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أهدافه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بفعالية.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أدركت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ينبغي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استبعاد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التثقيف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تُشرك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والفتيان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دوريهما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5820E6" w:rsidRPr="005820E6" w:rsidRDefault="005820E6" w:rsidP="005820E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5820E6" w:rsidP="005820E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مقترفيه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مشكلة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معقدة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وتدهور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والاستبعاد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والموت.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يساورها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بوصفها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وينبغي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إسهام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ينظمها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الاتحاد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الأوروبي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الثاني/نوفمبر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وتقضي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تتخذ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الأربع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التالية:</w:t>
      </w:r>
    </w:p>
    <w:p w:rsidR="00BB1CC3" w:rsidRPr="00BB1CC3" w:rsidRDefault="005820E6" w:rsidP="005820E6">
      <w:pPr>
        <w:pStyle w:val="SingleTxt"/>
        <w:rPr>
          <w:rFonts w:hint="cs"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قوانين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وسياسات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المرأة؛</w:t>
      </w:r>
    </w:p>
    <w:p w:rsidR="00BB1CC3" w:rsidRPr="00BB1CC3" w:rsidRDefault="005820E6" w:rsidP="005820E6">
      <w:pPr>
        <w:pStyle w:val="SingleTxt"/>
        <w:rPr>
          <w:rFonts w:hint="cs"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دعم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الضحايا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وحمايتهم؛</w:t>
      </w:r>
    </w:p>
    <w:p w:rsidR="00BB1CC3" w:rsidRPr="00BB1CC3" w:rsidRDefault="005820E6" w:rsidP="005820E6">
      <w:pPr>
        <w:pStyle w:val="SingleTxt"/>
        <w:rPr>
          <w:rFonts w:hint="cs"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الجمهور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الإدارات؛</w:t>
      </w:r>
    </w:p>
    <w:p w:rsidR="00BB1CC3" w:rsidRPr="00BB1CC3" w:rsidRDefault="005820E6" w:rsidP="005820E6">
      <w:pPr>
        <w:pStyle w:val="SingleTxt"/>
        <w:rPr>
          <w:rFonts w:hint="cs"/>
        </w:rPr>
      </w:pPr>
      <w:r>
        <w:rPr>
          <w:rFonts w:hint="cs"/>
          <w:rtl/>
        </w:rPr>
        <w:tab/>
        <w:t>(د)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تعميق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الوعي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المرأة.</w:t>
      </w:r>
    </w:p>
    <w:p w:rsidR="00BB1CC3" w:rsidRPr="00BB1CC3" w:rsidRDefault="005820E6" w:rsidP="005820E6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وفيما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أهداف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القرن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الحادي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والعشرين</w:t>
      </w:r>
      <w:r>
        <w:rPr>
          <w:rFonts w:hint="eastAsia"/>
          <w:rtl/>
        </w:rPr>
        <w:t>“</w:t>
      </w:r>
      <w:r w:rsidR="00BB1CC3"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وضعته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ومؤسسة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حيدر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ألييف،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وصندوق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للسكان: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خلق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إضافية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تتيح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استخدام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لحقوقها؛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تكثيف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اشتراك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المجتمع؛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الوقاية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والزواج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المبكر،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والتخفيض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أثرهما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الأطفال؛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الجمهور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بالمسائل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الجنسانية؛</w:t>
      </w:r>
    </w:p>
    <w:p w:rsidR="00BB1CC3" w:rsidRPr="00BB1CC3" w:rsidRDefault="00AD7E79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المتوقع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التالية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المشروع: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دراسة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الخبرة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وإشراك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الخبراء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الدوليين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المشروع؛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بحملات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واسعة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النطاق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حلقات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إقليمية،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ونشر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صلة؛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الثانوية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بمسألتي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والزواج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المبكر؛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إذاعية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وتلفزية؛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الجنساني؛</w:t>
      </w:r>
    </w:p>
    <w:p w:rsidR="00BB1CC3" w:rsidRPr="00BB1CC3" w:rsidRDefault="00AD7E79" w:rsidP="00AD7E7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آليات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التعاون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جهات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التنسيق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البلد.</w:t>
      </w:r>
    </w:p>
    <w:p w:rsidR="00BB1CC3" w:rsidRPr="00BB1CC3" w:rsidRDefault="00AD7E79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ووضعت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السنوية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المستقبلية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(2008).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تشمل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التوعية،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ومساعدة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وتأهيلهم،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نماذج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لمراكز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تأهيل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ذلك.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(2008-2012)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فصلا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المبكر.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ويتناول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لمحاسبة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جرائمهم،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والاجتماعية</w:t>
      </w:r>
      <w:r w:rsidR="00AA3016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="00AA3016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النفسية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واتخذ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متنوعة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ترمي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بالموضوع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سيساعد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المشكلة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الأوساط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تنتشر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المشكلة.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وحده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أحكاما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يتناول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وانتهاك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الأفراد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وحرياتهم.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أحكاما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الاغتصاب،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والدعارة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القسرية،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والتعقيم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القسري،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أضرار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ونفسية،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والتعذيب،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والضرب،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الموجع،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والضرب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المتكرر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والإساءات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المؤلمة،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والاختطاف،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القسرية،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الأفعال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الطابع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والاعتداء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السادسة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عشرة،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اللائقة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عشرة.</w:t>
      </w:r>
    </w:p>
    <w:p w:rsidR="00BB1CC3" w:rsidRPr="00BB1CC3" w:rsidRDefault="00BB1CC3" w:rsidP="00AA301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اعتُمد</w:t>
      </w:r>
      <w:r w:rsidR="0085315A">
        <w:rPr>
          <w:rFonts w:hint="cs"/>
          <w:rtl/>
        </w:rPr>
        <w:t xml:space="preserve"> </w:t>
      </w:r>
      <w:r w:rsidR="00AA3016">
        <w:rPr>
          <w:rFonts w:hint="eastAsia"/>
          <w:rtl/>
        </w:rPr>
        <w:t>”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اليومي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الديمقراطي</w:t>
      </w:r>
      <w:r w:rsidR="00AA3016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ولإنجاز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اعتُمدت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شبكة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للأزمات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وترتيبات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وإجراء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شعار</w:t>
      </w:r>
      <w:r w:rsidR="0085315A">
        <w:rPr>
          <w:rFonts w:hint="cs"/>
          <w:rtl/>
        </w:rPr>
        <w:t xml:space="preserve"> </w:t>
      </w:r>
      <w:r w:rsidR="00AA3016">
        <w:rPr>
          <w:rFonts w:hint="eastAsia"/>
          <w:rtl/>
        </w:rPr>
        <w:t>”</w:t>
      </w:r>
      <w:r w:rsidRPr="00BB1CC3">
        <w:rPr>
          <w:rFonts w:hint="cs"/>
          <w:rtl/>
        </w:rPr>
        <w:t>التصدي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بالبشر: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مشترك</w:t>
      </w:r>
      <w:r w:rsidR="00AA301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وتضمنت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وحلقات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وموائد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مستديرة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عُقدت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مقاطعات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ومدن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واشتركت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السلطات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الإقليمية،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وممثلو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المدني،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ونشطاء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المتوقع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تشهد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ورغم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الجزائية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للعقاب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الأفعال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الطابع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التنظيمات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الصارمة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تكتمل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تظل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انتهاك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الأخلاق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تقترف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بتسجيل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المرتكبة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وإدراجها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موحدة،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وموافاة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مرتين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AA301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وأفادت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="00AA3016">
        <w:rPr>
          <w:rFonts w:hint="cs"/>
          <w:rtl/>
        </w:rPr>
        <w:t>983 1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A228C1">
        <w:rPr>
          <w:rFonts w:hint="eastAsia"/>
          <w:rtl/>
        </w:rPr>
        <w:t> </w:t>
      </w:r>
      <w:r w:rsidRPr="00BB1CC3">
        <w:rPr>
          <w:rFonts w:hint="cs"/>
          <w:rtl/>
        </w:rPr>
        <w:t>35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AA3016">
        <w:rPr>
          <w:rFonts w:hint="cs"/>
          <w:rtl/>
        </w:rPr>
        <w:t>900 1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جريمة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اقترفت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بدوافع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الغيرة،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والخصومات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المنزلية.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وسجلت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جريمة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اغتصاب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محاولة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اغتصاب؛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دعارة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قسرية)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اعتقال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شخصا.</w:t>
      </w:r>
    </w:p>
    <w:p w:rsidR="00BB1CC3" w:rsidRPr="00BB1CC3" w:rsidRDefault="00BB1CC3" w:rsidP="00AA301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وأفادت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الديمغرافية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تعرضن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15-49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AA3016">
        <w:rPr>
          <w:rFonts w:hint="eastAsia"/>
          <w:rtl/>
        </w:rPr>
        <w:t> 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</w:t>
      </w:r>
      <w:r w:rsidRPr="00BB1CC3">
        <w:rPr>
          <w:rFonts w:hint="eastAsia"/>
          <w:rtl/>
        </w:rPr>
        <w:t>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الحضرية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</w:t>
      </w:r>
      <w:r w:rsidRPr="00BB1CC3">
        <w:rPr>
          <w:rFonts w:hint="eastAsia"/>
          <w:rtl/>
        </w:rPr>
        <w:t>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الريفية.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تعرضن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العشير،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الحضرية،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الريفية.</w:t>
      </w:r>
    </w:p>
    <w:p w:rsidR="00BB1CC3" w:rsidRPr="00BB1CC3" w:rsidRDefault="00BB1CC3" w:rsidP="00AA301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لصياغة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قيادي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وتعترف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نهجا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موحدا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ومتعدد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الجوانب،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نشطا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مشتركا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سياساتية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منسقة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ينبغي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عناصر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وتعليمية،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ومالية،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واجتماعية،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دعما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للضحايا.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الخيارات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الآمنة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المنزل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وخارجه،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ومساءلة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المسؤولين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ارتكاب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الجرائم،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تدخلات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فعالة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الاعتداءات،</w:t>
      </w:r>
      <w:r w:rsidR="00AA3016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والتصدي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لثقافة</w:t>
      </w:r>
      <w:r w:rsidR="0085315A">
        <w:rPr>
          <w:rFonts w:hint="cs"/>
          <w:rtl/>
        </w:rPr>
        <w:t xml:space="preserve"> </w:t>
      </w:r>
      <w:r w:rsidR="00AA3016">
        <w:rPr>
          <w:rFonts w:hint="eastAsia"/>
          <w:rtl/>
        </w:rPr>
        <w:t>”</w:t>
      </w:r>
      <w:r w:rsidRPr="00BB1CC3">
        <w:rPr>
          <w:rFonts w:hint="cs"/>
          <w:rtl/>
        </w:rPr>
        <w:t>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حوادث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عائلية</w:t>
      </w:r>
      <w:r w:rsidR="00AA301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التوقف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أعذار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المنزلي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وتجاهله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والتسامح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معه.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الخمسة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توصي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فيها:</w:t>
      </w:r>
    </w:p>
    <w:p w:rsidR="00BB1CC3" w:rsidRPr="00BB1CC3" w:rsidRDefault="005E0E31" w:rsidP="005E0E31">
      <w:pPr>
        <w:pStyle w:val="SingleTxt"/>
        <w:rPr>
          <w:rFonts w:hint="cs"/>
        </w:rPr>
      </w:pPr>
      <w:r>
        <w:rPr>
          <w:rFonts w:hint="cs"/>
          <w:rtl/>
        </w:rPr>
        <w:tab/>
        <w:t>’1‘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تدخلات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الفعالة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مبكرا؛</w:t>
      </w:r>
    </w:p>
    <w:p w:rsidR="00BB1CC3" w:rsidRPr="00BB1CC3" w:rsidRDefault="005E0E31" w:rsidP="005E0E31">
      <w:pPr>
        <w:pStyle w:val="SingleTxt"/>
        <w:rPr>
          <w:rFonts w:hint="cs"/>
        </w:rPr>
      </w:pPr>
      <w:r>
        <w:rPr>
          <w:rFonts w:hint="cs"/>
          <w:rtl/>
        </w:rPr>
        <w:tab/>
        <w:t>’2‘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الزيادة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خيارات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إيواء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آمنة؛</w:t>
      </w:r>
    </w:p>
    <w:p w:rsidR="00BB1CC3" w:rsidRPr="00BB1CC3" w:rsidRDefault="005E0E31" w:rsidP="005E0E31">
      <w:pPr>
        <w:pStyle w:val="SingleTxt"/>
        <w:ind w:left="2592" w:hanging="1325"/>
        <w:rPr>
          <w:rFonts w:hint="cs"/>
        </w:rPr>
      </w:pPr>
      <w:r>
        <w:rPr>
          <w:rFonts w:hint="cs"/>
          <w:rtl/>
        </w:rPr>
        <w:tab/>
        <w:t>’3‘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الصلات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المدني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والجنائي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جهة،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القضائية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جهة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ثانية؛</w:t>
      </w:r>
    </w:p>
    <w:p w:rsidR="00BB1CC3" w:rsidRPr="00BB1CC3" w:rsidRDefault="005E0E31" w:rsidP="005E0E31">
      <w:pPr>
        <w:pStyle w:val="SingleTxt"/>
        <w:rPr>
          <w:rFonts w:hint="cs"/>
        </w:rPr>
      </w:pPr>
      <w:r>
        <w:rPr>
          <w:rFonts w:hint="cs"/>
          <w:rtl/>
        </w:rPr>
        <w:tab/>
        <w:t>’4‘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والتعليم؛</w:t>
      </w:r>
    </w:p>
    <w:p w:rsidR="00BB1CC3" w:rsidRPr="00BB1CC3" w:rsidRDefault="005E0E31" w:rsidP="005E0E31">
      <w:pPr>
        <w:pStyle w:val="SingleTxt"/>
        <w:rPr>
          <w:rFonts w:hint="cs"/>
        </w:rPr>
      </w:pPr>
      <w:r>
        <w:rPr>
          <w:rFonts w:hint="cs"/>
          <w:rtl/>
        </w:rPr>
        <w:tab/>
        <w:t>’5‘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استجابة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الشرطة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والمحاكم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مناسب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ومتسق.</w:t>
      </w:r>
    </w:p>
    <w:p w:rsidR="005E0E31" w:rsidRPr="005E0E31" w:rsidRDefault="005E0E31" w:rsidP="005E0E31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5E0E31" w:rsidP="005E0E3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بالنساء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واستغلالهن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الدعارة</w:t>
      </w:r>
    </w:p>
    <w:p w:rsidR="00BB1CC3" w:rsidRPr="00BB1CC3" w:rsidRDefault="00BB1CC3" w:rsidP="005E0E3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المتصلة.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5E0E31">
        <w:rPr>
          <w:rFonts w:hint="eastAsia"/>
          <w:rtl/>
        </w:rPr>
        <w:t> </w:t>
      </w:r>
      <w:r w:rsidRPr="00BB1CC3">
        <w:rPr>
          <w:rFonts w:hint="cs"/>
          <w:rtl/>
        </w:rPr>
        <w:t>2003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اتفاقية</w:t>
      </w:r>
      <w:r w:rsidR="0085315A">
        <w:rPr>
          <w:rtl/>
        </w:rPr>
        <w:t xml:space="preserve"> </w:t>
      </w:r>
      <w:r w:rsidRPr="00BB1CC3">
        <w:rPr>
          <w:rtl/>
        </w:rPr>
        <w:t>الأمم</w:t>
      </w:r>
      <w:r w:rsidR="0085315A">
        <w:rPr>
          <w:rtl/>
        </w:rPr>
        <w:t xml:space="preserve"> </w:t>
      </w:r>
      <w:r w:rsidRPr="00BB1CC3">
        <w:rPr>
          <w:rtl/>
        </w:rPr>
        <w:t>المتحدة</w:t>
      </w:r>
      <w:r w:rsidR="0085315A">
        <w:rPr>
          <w:rtl/>
        </w:rPr>
        <w:t xml:space="preserve"> </w:t>
      </w:r>
      <w:r w:rsidRPr="00BB1CC3">
        <w:rPr>
          <w:rtl/>
        </w:rPr>
        <w:t>لمكافحة</w:t>
      </w:r>
      <w:r w:rsidR="0085315A">
        <w:rPr>
          <w:rtl/>
        </w:rPr>
        <w:t xml:space="preserve"> </w:t>
      </w:r>
      <w:r w:rsidRPr="00BB1CC3">
        <w:rPr>
          <w:rtl/>
        </w:rPr>
        <w:t>الجريمة</w:t>
      </w:r>
      <w:r w:rsidR="0085315A">
        <w:rPr>
          <w:rtl/>
        </w:rPr>
        <w:t xml:space="preserve"> </w:t>
      </w:r>
      <w:r w:rsidRPr="00BB1CC3">
        <w:rPr>
          <w:rtl/>
        </w:rPr>
        <w:t>المنظمة</w:t>
      </w:r>
      <w:r w:rsidR="0085315A">
        <w:rPr>
          <w:rtl/>
        </w:rPr>
        <w:t xml:space="preserve"> </w:t>
      </w:r>
      <w:r w:rsidRPr="00BB1CC3">
        <w:rPr>
          <w:rtl/>
        </w:rPr>
        <w:t>عبر</w:t>
      </w:r>
      <w:r w:rsidR="0085315A">
        <w:rPr>
          <w:rtl/>
        </w:rPr>
        <w:t xml:space="preserve"> </w:t>
      </w:r>
      <w:r w:rsidRPr="00BB1CC3">
        <w:rPr>
          <w:rtl/>
        </w:rPr>
        <w:t>الوطنية</w:t>
      </w:r>
      <w:r w:rsidR="0085315A">
        <w:rPr>
          <w:rtl/>
        </w:rPr>
        <w:t xml:space="preserve"> </w:t>
      </w:r>
      <w:r w:rsidRPr="00BB1CC3">
        <w:rPr>
          <w:rFonts w:hint="cs"/>
          <w:rtl/>
        </w:rPr>
        <w:t>وبروتوكولها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الاختياري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والأطفال.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الموقعة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بتجريم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مبادرا</w:t>
      </w:r>
      <w:r w:rsidRPr="00BB1CC3">
        <w:rPr>
          <w:rFonts w:hint="eastAsia"/>
          <w:rtl/>
        </w:rPr>
        <w:t>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والتثقيف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للضحايا.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الصكوك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لاعتماد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اعتمدا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التوالي.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وأُنشئت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هاتفي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مخصص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أوروبا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صلة.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تتصدى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بأفعال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والدعارة.</w:t>
      </w:r>
    </w:p>
    <w:p w:rsidR="00BB1CC3" w:rsidRPr="00BB1CC3" w:rsidRDefault="00BB1CC3" w:rsidP="005E0E3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وتمثلت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إحدى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اعتماد</w:t>
      </w:r>
      <w:r w:rsidR="0085315A">
        <w:rPr>
          <w:rFonts w:hint="cs"/>
          <w:rtl/>
        </w:rPr>
        <w:t xml:space="preserve"> </w:t>
      </w:r>
      <w:r w:rsidR="005E0E31">
        <w:rPr>
          <w:rFonts w:hint="eastAsia"/>
          <w:rtl/>
        </w:rPr>
        <w:t>”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5E0E31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أيار/مايو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منسق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شرطة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(وكالة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الشرطة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المحتملين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منسق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شرطة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المنسق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بالاتصالات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الحدود،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والشرطة،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والمدعي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والمحاكم،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ومقاضاة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وملاحقة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مرتكبيها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بفعالية.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والمنسق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الملي)،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ومفوض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(أمين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المظالم).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عيّن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نائب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منسقا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مسؤولا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الخطة.</w:t>
      </w:r>
    </w:p>
    <w:p w:rsidR="00BB1CC3" w:rsidRPr="00BB1CC3" w:rsidRDefault="00BB1CC3" w:rsidP="005E0E3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مؤلفة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الوكالات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المشتركة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مكلفة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يسمح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للمنسق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بتنسيق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الوكالات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بفعالية.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أعضاؤها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وتبادل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تبادل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تحتوي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يتبناهم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المواطنون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5E0E31">
        <w:rPr>
          <w:rFonts w:hint="eastAsia"/>
          <w:rtl/>
        </w:rPr>
        <w:t> </w:t>
      </w:r>
      <w:r w:rsidRPr="00BB1CC3">
        <w:rPr>
          <w:rFonts w:hint="cs"/>
          <w:rtl/>
        </w:rPr>
        <w:t>الأشخاص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الاعتباريين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الطبيعيين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رخص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للتوسط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بلدان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أجنبية،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لتقييم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المنجز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القائمة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المستقبلية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حلها.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المركزي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الجريمة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واعتبر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آب/أغسطس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لتوصيات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ويستفيد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خبرة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الأوروبية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لميثاقه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وللمكتب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مدربون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جيدا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يشتركون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بانتظام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FA665D">
        <w:rPr>
          <w:rFonts w:hint="eastAsia"/>
          <w:rtl/>
        </w:rPr>
        <w:t> </w:t>
      </w:r>
      <w:r w:rsidRPr="00BB1CC3">
        <w:rPr>
          <w:rFonts w:hint="cs"/>
          <w:rtl/>
        </w:rPr>
        <w:t>القضايا.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FA665D">
        <w:rPr>
          <w:rFonts w:hint="cs"/>
          <w:rtl/>
        </w:rPr>
        <w:t xml:space="preserve"> مآوي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النشاط.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آب/أغسطس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سمحت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لإنشاء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 xml:space="preserve">المآوي </w:t>
      </w:r>
      <w:r w:rsidRPr="00BB1CC3">
        <w:rPr>
          <w:rFonts w:hint="cs"/>
          <w:rtl/>
        </w:rPr>
        <w:t>ومراكز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وتمويل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5E0E31">
        <w:rPr>
          <w:rFonts w:hint="eastAsia"/>
          <w:rtl/>
        </w:rPr>
        <w:t> </w:t>
      </w:r>
      <w:r w:rsidRPr="00BB1CC3">
        <w:rPr>
          <w:rFonts w:hint="cs"/>
          <w:rtl/>
        </w:rPr>
        <w:t>آذار/مارس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بتحديد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الممنوحة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إدماجهم،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حزيران/يونيه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وتوضح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المادتان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المآوى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أماكن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مؤقتة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لإيواء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العيش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وتزويدهم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بالغذاء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واللوازم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والنفسية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والاجتماعية.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ويُسمح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المقيمين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المآوى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الهاتف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الترجمة.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للمحادثات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وخصوصية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مكفولة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الادعاء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إذنهم.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أولياء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أمرهم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ترعاهم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الأحداث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حقوقهم.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5E0E3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المأوى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ثلاثين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يوما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بصرف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استعدادهم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الادعاء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للإدلاء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بشهادات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المتجرين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الإدارية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ومصالحهم،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والنفسية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المطلوبة،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5E0E31">
        <w:rPr>
          <w:rFonts w:hint="eastAsia"/>
          <w:rtl/>
        </w:rPr>
        <w:t> </w:t>
      </w:r>
      <w:r w:rsidRPr="00BB1CC3">
        <w:rPr>
          <w:rFonts w:hint="cs"/>
          <w:rtl/>
        </w:rPr>
        <w:t>13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إيواء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المشتبه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كونهم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المآوي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وعملا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خصص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مبنى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التجهيز،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ثلاثة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طوابق،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لإقامة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مؤقتا.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المأوى،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ممثلون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الواردة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حتى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استفاد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المأوى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أوطانهم.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والمشتب</w:t>
      </w:r>
      <w:r w:rsidRPr="00BB1CC3">
        <w:rPr>
          <w:rFonts w:hint="eastAsia"/>
          <w:rtl/>
        </w:rPr>
        <w:t>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كونهم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مجانا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ونفسية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مقطوع.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المأوى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هاتفي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مخصص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لمستخدميه.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إطلاع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باستمرار،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الهاتفي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خطوط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هاتفية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مماثلة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بالنساء.</w:t>
      </w:r>
    </w:p>
    <w:p w:rsidR="00BB1CC3" w:rsidRPr="00BB1CC3" w:rsidRDefault="00BB1CC3" w:rsidP="00FA665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وسعيا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إدماج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وتأهيلهم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ومحو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أميتهم،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</w:t>
      </w:r>
      <w:r w:rsidRPr="00BB1CC3">
        <w:rPr>
          <w:rFonts w:hint="cs"/>
          <w:rtl/>
        </w:rPr>
        <w:t>عتمد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ميثاق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الثاني/نوفمبر</w:t>
      </w:r>
      <w:r w:rsidR="00FA665D">
        <w:rPr>
          <w:rFonts w:hint="eastAsia"/>
          <w:rtl/>
        </w:rPr>
        <w:t> 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يقضي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وبتمويل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وبضبط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آذار/مارس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باعتماد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بنشاط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التوعية.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مكثفة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وفعالة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ولاكتشاف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مقترفيها.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2004-2007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شهدت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769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766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لوحقوا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قضائيا،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291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التحقيقات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كشفت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عصابة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A228C1">
        <w:rPr>
          <w:rFonts w:hint="eastAsia"/>
          <w:rtl/>
        </w:rPr>
        <w:t> </w:t>
      </w:r>
      <w:r w:rsidRPr="00BB1CC3">
        <w:rPr>
          <w:rFonts w:hint="cs"/>
          <w:rtl/>
        </w:rPr>
        <w:t>17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ووجهت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383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بموجب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Pr="00DB2DBC">
        <w:rPr>
          <w:rFonts w:hint="cs"/>
          <w:i/>
          <w:iCs/>
          <w:rtl/>
        </w:rPr>
        <w:t>البغاء</w:t>
      </w:r>
      <w:r w:rsidRPr="00BB1CC3">
        <w:rPr>
          <w:rFonts w:hint="cs"/>
          <w:rtl/>
        </w:rPr>
        <w:t>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العقوبات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b/>
          <w:bCs/>
          <w:rtl/>
        </w:rPr>
        <w:tab/>
      </w:r>
      <w:r w:rsidRPr="00BB1CC3">
        <w:rPr>
          <w:rFonts w:hint="cs"/>
          <w:rtl/>
        </w:rPr>
        <w:t>ويتبين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المتعمق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المواطنين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تفتقد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الأبوين،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تعيلها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وثلاثة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محدودة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تظل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التبني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الأيتام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إنتاج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وتعميم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التوجيهات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</w:t>
      </w:r>
      <w:r w:rsidRPr="00BB1CC3">
        <w:rPr>
          <w:rFonts w:hint="eastAsia"/>
          <w:rtl/>
        </w:rPr>
        <w:t>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الوثائقية،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التلفزية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صفوف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تُقدم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خبراء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والرياضة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وممثلي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ونشطاء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الحركات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وتُقدم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المشتركين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أساليب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والرياضية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وبلديات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جهتها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لإطلاعهم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ونتائجها.</w:t>
      </w:r>
    </w:p>
    <w:p w:rsidR="00BB1CC3" w:rsidRPr="00BB1CC3" w:rsidRDefault="00BB1CC3" w:rsidP="005E0E3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شعار</w:t>
      </w:r>
      <w:r w:rsidR="0085315A">
        <w:rPr>
          <w:rFonts w:hint="cs"/>
          <w:rtl/>
        </w:rPr>
        <w:t xml:space="preserve"> </w:t>
      </w:r>
      <w:r w:rsidR="005E0E31">
        <w:rPr>
          <w:rFonts w:hint="eastAsia"/>
          <w:rtl/>
        </w:rPr>
        <w:t>”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5E0E31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وخصصت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والعنف،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وأنماط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وشملت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توزيع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مناشير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لتعميق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المشكلة،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مشاورات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شبابية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أظهرت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مواهب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خطوط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هاتفية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والرياضة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النفسية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العاجلة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الصعبة،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العائلي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والاتجار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بالبشر.</w:t>
      </w:r>
    </w:p>
    <w:p w:rsidR="00BB1CC3" w:rsidRPr="00BB1CC3" w:rsidRDefault="00BB1CC3" w:rsidP="00213C65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آب/أغسطس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="00213C65">
        <w:rPr>
          <w:rFonts w:hint="eastAsia"/>
          <w:rtl/>
        </w:rPr>
        <w:t>”</w:t>
      </w:r>
      <w:r w:rsidRPr="00BB1CC3">
        <w:rPr>
          <w:rFonts w:hint="cs"/>
          <w:rtl/>
        </w:rPr>
        <w:t>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</w:t>
      </w:r>
      <w:r w:rsidRPr="00BB1CC3">
        <w:rPr>
          <w:rFonts w:hint="eastAsia"/>
          <w:rtl/>
        </w:rPr>
        <w:t>ن</w:t>
      </w:r>
      <w:r w:rsidR="00213C65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2005-2009)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إقامة</w:t>
      </w:r>
      <w:r w:rsidR="0085315A">
        <w:rPr>
          <w:rFonts w:hint="cs"/>
          <w:rtl/>
        </w:rPr>
        <w:t xml:space="preserve"> </w:t>
      </w:r>
      <w:r w:rsidR="00213C65">
        <w:rPr>
          <w:rFonts w:hint="eastAsia"/>
          <w:rtl/>
        </w:rPr>
        <w:t>”</w:t>
      </w:r>
      <w:r w:rsidRPr="00BB1CC3">
        <w:rPr>
          <w:rFonts w:hint="cs"/>
          <w:rtl/>
        </w:rPr>
        <w:t>ديار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للشباب</w:t>
      </w:r>
      <w:r w:rsidR="00213C65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العاصمة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والنفسية،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والترفيهية.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</w:p>
    <w:p w:rsidR="00213C65" w:rsidRPr="00213C65" w:rsidRDefault="00213C65" w:rsidP="00213C65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213C65" w:rsidP="00213C6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الجزء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الثاني</w:t>
      </w:r>
    </w:p>
    <w:p w:rsidR="00BB1CC3" w:rsidRPr="00BB1CC3" w:rsidRDefault="00213C65" w:rsidP="00F2270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="00F22707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والسياسية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إدماج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إضفاء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الطابع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الديمقراطي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عليها.</w:t>
      </w:r>
    </w:p>
    <w:p w:rsidR="00BB1CC3" w:rsidRPr="00BB1CC3" w:rsidRDefault="00BB1CC3" w:rsidP="00F2270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صحبت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الانتقالية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صعوبات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بتمثيل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والعامة</w:t>
      </w:r>
      <w:r w:rsidR="0085315A">
        <w:rPr>
          <w:rFonts w:hint="cs"/>
          <w:rtl/>
        </w:rPr>
        <w:t xml:space="preserve"> </w:t>
      </w:r>
      <w:r w:rsidR="00F22707">
        <w:rPr>
          <w:rFonts w:hint="cs"/>
          <w:rtl/>
        </w:rPr>
        <w:t>ا</w:t>
      </w:r>
      <w:r w:rsidRPr="00BB1CC3">
        <w:rPr>
          <w:rFonts w:hint="cs"/>
          <w:rtl/>
        </w:rPr>
        <w:t>تسمت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تضمنته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اقتصادية.</w:t>
      </w:r>
    </w:p>
    <w:p w:rsidR="00BB1CC3" w:rsidRPr="00BB1CC3" w:rsidRDefault="00BB1CC3" w:rsidP="00F2270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أحكام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ودستور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(1995)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المواطنين،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رجالا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التصويت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والترشح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الاستفتاءات.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يحرم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الشخص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الانتخاب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الاستفتاء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عجز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تقرره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محكمة،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213C65">
        <w:rPr>
          <w:rFonts w:hint="eastAsia"/>
          <w:rtl/>
        </w:rPr>
        <w:t> 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الانتخابات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وجدير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بالذكر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الانتخاب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1918</w:t>
      </w:r>
      <w:r w:rsidR="00F22707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طويلة،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ستحتفل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بالذكرى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المئوية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التسعين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لحصولها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الممنوحة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للرجل.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ورغم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العليا،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شهدت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ارتفاعا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ملحوظا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القرار.</w:t>
      </w:r>
    </w:p>
    <w:p w:rsidR="00BB1CC3" w:rsidRPr="00BB1CC3" w:rsidRDefault="00BB1CC3" w:rsidP="00213C65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انطلاقا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="00213C65">
        <w:rPr>
          <w:rFonts w:hint="eastAsia"/>
          <w:rtl/>
        </w:rPr>
        <w:t>”</w:t>
      </w:r>
      <w:r w:rsidRPr="00BB1CC3">
        <w:rPr>
          <w:rFonts w:hint="cs"/>
          <w:rtl/>
        </w:rPr>
        <w:t>المجلس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الملي</w:t>
      </w:r>
      <w:r w:rsidR="00213C65">
        <w:rPr>
          <w:rFonts w:hint="eastAsia"/>
          <w:rtl/>
        </w:rPr>
        <w:t>“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يمثلن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مقارنة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بعددهن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انتخابات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برلمانية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1992،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عندما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استقلالها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الاتحاد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السوفياتي.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1992،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استقلال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213C65">
        <w:rPr>
          <w:rFonts w:hint="cs"/>
          <w:rtl/>
        </w:rPr>
        <w:t xml:space="preserve">11.2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المرشحات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للانتخابات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بالمقارنة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بعددهن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الانتخابات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السابقة.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F2270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بالنسب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المئوية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القرار.</w:t>
      </w:r>
    </w:p>
    <w:p w:rsidR="00BB1CC3" w:rsidRPr="00BB1CC3" w:rsidRDefault="00BB1CC3" w:rsidP="00DB2DBC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مقاطعات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نائبات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رؤساء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DB2DBC">
        <w:rPr>
          <w:rFonts w:hint="eastAsia"/>
          <w:rtl/>
        </w:rPr>
        <w:t> </w:t>
      </w:r>
      <w:r w:rsidRPr="00BB1CC3">
        <w:rPr>
          <w:rFonts w:hint="cs"/>
          <w:rtl/>
        </w:rPr>
        <w:t>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ترأس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ثلاث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نائبات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والاقتصاد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والتنمية،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والثقافة)،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ترأس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DB2DBC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يعادل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الوزيرة)،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ترأس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لقبول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الطلبة).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النواب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الثلاثة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وأمينة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مظالم،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ونائبة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نقشيفان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المتمتعة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بالحكم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الذاتي،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وأمينة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المظالم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وشهدت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نائبات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التنفيذية.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85.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ترأس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تنفيذية.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الداعون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إشراك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مشاركتها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والاستقرار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يعزز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السلام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مسيطرا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تحتلها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عادة،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مستقاة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المدرسي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2006-2007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A228C1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الثانوي،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التدريب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ومعاهد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يشغلها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رجال.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والعامة.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تبقي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صاحبات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الناشطات.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حزب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الحزب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الحاكم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أذربيجان:</w:t>
      </w:r>
    </w:p>
    <w:tbl>
      <w:tblPr>
        <w:tblStyle w:val="TableGrid"/>
        <w:bidiVisual/>
        <w:tblW w:w="0" w:type="auto"/>
        <w:tblInd w:w="1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31"/>
        <w:gridCol w:w="3482"/>
      </w:tblGrid>
      <w:tr w:rsidR="00BB1CC3" w:rsidRPr="00DB2DBC" w:rsidTr="00F22707">
        <w:trPr>
          <w:cantSplit/>
        </w:trPr>
        <w:tc>
          <w:tcPr>
            <w:tcW w:w="3831" w:type="dxa"/>
            <w:shd w:val="clear" w:color="auto" w:fill="auto"/>
            <w:vAlign w:val="bottom"/>
          </w:tcPr>
          <w:p w:rsidR="00BB1CC3" w:rsidRPr="00F22707" w:rsidRDefault="00DB2DBC" w:rsidP="00F22707">
            <w:pPr>
              <w:pStyle w:val="SingleTxt"/>
              <w:spacing w:before="40" w:after="80" w:line="240" w:lineRule="exact"/>
              <w:ind w:right="144" w:hanging="1267"/>
              <w:jc w:val="left"/>
              <w:rPr>
                <w:rFonts w:cs="Traditional Arabic" w:hint="cs"/>
                <w:b/>
                <w:bCs/>
                <w:sz w:val="22"/>
                <w:rtl/>
              </w:rPr>
            </w:pPr>
            <w:r w:rsidRPr="00F22707">
              <w:rPr>
                <w:rFonts w:cs="Traditional Arabic" w:hint="cs"/>
                <w:b/>
                <w:bCs/>
                <w:sz w:val="22"/>
                <w:rtl/>
              </w:rPr>
              <w:t>مجموع عدد الأعضاء</w:t>
            </w:r>
          </w:p>
        </w:tc>
        <w:tc>
          <w:tcPr>
            <w:tcW w:w="3482" w:type="dxa"/>
            <w:shd w:val="clear" w:color="auto" w:fill="auto"/>
            <w:vAlign w:val="bottom"/>
          </w:tcPr>
          <w:p w:rsidR="00BB1CC3" w:rsidRPr="00F22707" w:rsidRDefault="00DB2DBC" w:rsidP="00F22707">
            <w:pPr>
              <w:pStyle w:val="SingleTxt"/>
              <w:spacing w:before="40" w:after="80" w:line="240" w:lineRule="exact"/>
              <w:ind w:right="144"/>
              <w:jc w:val="right"/>
              <w:rPr>
                <w:rFonts w:cs="Traditional Arabic" w:hint="cs"/>
                <w:sz w:val="22"/>
                <w:rtl/>
              </w:rPr>
            </w:pPr>
            <w:r w:rsidRPr="00F22707">
              <w:rPr>
                <w:rFonts w:cs="Traditional Arabic" w:hint="cs"/>
                <w:sz w:val="22"/>
                <w:rtl/>
              </w:rPr>
              <w:t>677 421 عضوا</w:t>
            </w:r>
          </w:p>
        </w:tc>
      </w:tr>
      <w:tr w:rsidR="00BB1CC3" w:rsidRPr="00DB2DBC" w:rsidTr="00F22707">
        <w:trPr>
          <w:cantSplit/>
        </w:trPr>
        <w:tc>
          <w:tcPr>
            <w:tcW w:w="3831" w:type="dxa"/>
            <w:shd w:val="clear" w:color="auto" w:fill="auto"/>
            <w:vAlign w:val="bottom"/>
          </w:tcPr>
          <w:p w:rsidR="00BB1CC3" w:rsidRPr="00F22707" w:rsidRDefault="00BB1CC3" w:rsidP="00F22707">
            <w:pPr>
              <w:pStyle w:val="SingleTxt"/>
              <w:spacing w:before="40" w:after="80" w:line="240" w:lineRule="exact"/>
              <w:ind w:hanging="1267"/>
              <w:jc w:val="left"/>
              <w:rPr>
                <w:rFonts w:cs="Traditional Arabic" w:hint="cs"/>
                <w:b/>
                <w:bCs/>
                <w:sz w:val="22"/>
                <w:rtl/>
              </w:rPr>
            </w:pPr>
            <w:r w:rsidRPr="00F22707">
              <w:rPr>
                <w:rFonts w:cs="Traditional Arabic" w:hint="cs"/>
                <w:b/>
                <w:bCs/>
                <w:sz w:val="22"/>
                <w:rtl/>
              </w:rPr>
              <w:t>نساء</w:t>
            </w:r>
          </w:p>
        </w:tc>
        <w:tc>
          <w:tcPr>
            <w:tcW w:w="3482" w:type="dxa"/>
            <w:shd w:val="clear" w:color="auto" w:fill="auto"/>
            <w:vAlign w:val="bottom"/>
          </w:tcPr>
          <w:p w:rsidR="00BB1CC3" w:rsidRPr="00F22707" w:rsidRDefault="00DB2DBC" w:rsidP="00F22707">
            <w:pPr>
              <w:pStyle w:val="SingleTxt"/>
              <w:spacing w:before="40" w:after="80" w:line="240" w:lineRule="exact"/>
              <w:ind w:right="144"/>
              <w:jc w:val="right"/>
              <w:rPr>
                <w:rFonts w:cs="Traditional Arabic" w:hint="cs"/>
                <w:sz w:val="22"/>
                <w:rtl/>
              </w:rPr>
            </w:pPr>
            <w:r w:rsidRPr="00F22707">
              <w:rPr>
                <w:rFonts w:cs="Traditional Arabic" w:hint="cs"/>
                <w:sz w:val="22"/>
                <w:rtl/>
              </w:rPr>
              <w:t>46.6</w:t>
            </w:r>
            <w:r w:rsidR="0085315A" w:rsidRPr="00F22707">
              <w:rPr>
                <w:rFonts w:cs="Traditional Arabic" w:hint="cs"/>
                <w:sz w:val="22"/>
                <w:rtl/>
              </w:rPr>
              <w:t xml:space="preserve"> </w:t>
            </w:r>
            <w:r w:rsidR="00BB1CC3" w:rsidRPr="00F22707">
              <w:rPr>
                <w:rFonts w:cs="Traditional Arabic" w:hint="cs"/>
                <w:sz w:val="22"/>
                <w:rtl/>
              </w:rPr>
              <w:t>في</w:t>
            </w:r>
            <w:r w:rsidR="0085315A" w:rsidRPr="00F22707">
              <w:rPr>
                <w:rFonts w:cs="Traditional Arabic" w:hint="cs"/>
                <w:sz w:val="22"/>
                <w:rtl/>
              </w:rPr>
              <w:t xml:space="preserve"> </w:t>
            </w:r>
            <w:r w:rsidR="00BB1CC3" w:rsidRPr="00F22707">
              <w:rPr>
                <w:rFonts w:cs="Traditional Arabic" w:hint="cs"/>
                <w:sz w:val="22"/>
                <w:rtl/>
              </w:rPr>
              <w:t>المائة</w:t>
            </w:r>
          </w:p>
        </w:tc>
      </w:tr>
      <w:tr w:rsidR="00BB1CC3" w:rsidRPr="00DB2DBC" w:rsidTr="00F22707">
        <w:trPr>
          <w:cantSplit/>
        </w:trPr>
        <w:tc>
          <w:tcPr>
            <w:tcW w:w="3831" w:type="dxa"/>
            <w:shd w:val="clear" w:color="auto" w:fill="auto"/>
            <w:vAlign w:val="bottom"/>
          </w:tcPr>
          <w:p w:rsidR="00BB1CC3" w:rsidRPr="00F22707" w:rsidRDefault="00BB1CC3" w:rsidP="00F22707">
            <w:pPr>
              <w:pStyle w:val="SingleTxt"/>
              <w:spacing w:before="40" w:after="80" w:line="240" w:lineRule="exact"/>
              <w:ind w:hanging="1267"/>
              <w:jc w:val="left"/>
              <w:rPr>
                <w:rFonts w:cs="Traditional Arabic" w:hint="cs"/>
                <w:b/>
                <w:bCs/>
                <w:sz w:val="22"/>
                <w:rtl/>
              </w:rPr>
            </w:pPr>
            <w:r w:rsidRPr="00F22707">
              <w:rPr>
                <w:rFonts w:cs="Traditional Arabic" w:hint="cs"/>
                <w:b/>
                <w:bCs/>
                <w:sz w:val="22"/>
                <w:rtl/>
              </w:rPr>
              <w:t>رجال</w:t>
            </w:r>
          </w:p>
        </w:tc>
        <w:tc>
          <w:tcPr>
            <w:tcW w:w="3482" w:type="dxa"/>
            <w:shd w:val="clear" w:color="auto" w:fill="auto"/>
            <w:vAlign w:val="bottom"/>
          </w:tcPr>
          <w:p w:rsidR="00BB1CC3" w:rsidRPr="00F22707" w:rsidRDefault="00DB2DBC" w:rsidP="00F22707">
            <w:pPr>
              <w:pStyle w:val="SingleTxt"/>
              <w:spacing w:before="40" w:after="80" w:line="240" w:lineRule="exact"/>
              <w:ind w:right="144"/>
              <w:jc w:val="right"/>
              <w:rPr>
                <w:rFonts w:cs="Traditional Arabic" w:hint="cs"/>
                <w:sz w:val="22"/>
                <w:rtl/>
              </w:rPr>
            </w:pPr>
            <w:r w:rsidRPr="00F22707">
              <w:rPr>
                <w:rFonts w:cs="Traditional Arabic" w:hint="cs"/>
                <w:sz w:val="22"/>
                <w:rtl/>
              </w:rPr>
              <w:t>53.4</w:t>
            </w:r>
            <w:r w:rsidR="0085315A" w:rsidRPr="00F22707">
              <w:rPr>
                <w:rFonts w:cs="Traditional Arabic" w:hint="cs"/>
                <w:sz w:val="22"/>
                <w:rtl/>
              </w:rPr>
              <w:t xml:space="preserve"> </w:t>
            </w:r>
            <w:r w:rsidR="00BB1CC3" w:rsidRPr="00F22707">
              <w:rPr>
                <w:rFonts w:cs="Traditional Arabic" w:hint="cs"/>
                <w:sz w:val="22"/>
                <w:rtl/>
              </w:rPr>
              <w:t>في</w:t>
            </w:r>
            <w:r w:rsidR="0085315A" w:rsidRPr="00F22707">
              <w:rPr>
                <w:rFonts w:cs="Traditional Arabic" w:hint="cs"/>
                <w:sz w:val="22"/>
                <w:rtl/>
              </w:rPr>
              <w:t xml:space="preserve"> </w:t>
            </w:r>
            <w:r w:rsidR="00BB1CC3" w:rsidRPr="00F22707">
              <w:rPr>
                <w:rFonts w:cs="Traditional Arabic" w:hint="cs"/>
                <w:sz w:val="22"/>
                <w:rtl/>
              </w:rPr>
              <w:t>المائة</w:t>
            </w:r>
          </w:p>
        </w:tc>
      </w:tr>
    </w:tbl>
    <w:p w:rsidR="00DB2DBC" w:rsidRPr="00DB2DBC" w:rsidRDefault="00DB2DBC" w:rsidP="00DB2DBC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وتحظر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(القبول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الترشيحات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باستثناء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يجيزها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القانون.</w:t>
      </w:r>
    </w:p>
    <w:p w:rsidR="00BB1CC3" w:rsidRPr="00BB1CC3" w:rsidRDefault="00BB1CC3" w:rsidP="00F2270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وجدير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بالذكر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هناك</w:t>
      </w:r>
      <w:r w:rsidR="0085315A">
        <w:rPr>
          <w:rFonts w:hint="cs"/>
          <w:rtl/>
        </w:rPr>
        <w:t xml:space="preserve"> </w:t>
      </w:r>
      <w:r w:rsidR="00F22707">
        <w:rPr>
          <w:rFonts w:hint="cs"/>
          <w:rtl/>
        </w:rPr>
        <w:t>070 1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يعملن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للدولة،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يعملن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الجهاز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المركزي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القرار.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القضائية.</w:t>
      </w:r>
    </w:p>
    <w:p w:rsidR="00532F19" w:rsidRPr="00532F19" w:rsidRDefault="00532F19" w:rsidP="00532F19">
      <w:pPr>
        <w:pStyle w:val="SingleTxt"/>
        <w:spacing w:after="0" w:line="120" w:lineRule="exact"/>
        <w:rPr>
          <w:rFonts w:hint="cs"/>
          <w:sz w:val="10"/>
          <w:rtl/>
        </w:rPr>
      </w:pPr>
    </w:p>
    <w:tbl>
      <w:tblPr>
        <w:tblStyle w:val="TableGrid"/>
        <w:bidiVisual/>
        <w:tblW w:w="0" w:type="auto"/>
        <w:tblInd w:w="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90"/>
        <w:gridCol w:w="784"/>
        <w:gridCol w:w="2409"/>
      </w:tblGrid>
      <w:tr w:rsidR="00532F19" w:rsidRPr="00532F19" w:rsidTr="00F22707">
        <w:trPr>
          <w:cantSplit/>
          <w:trHeight w:hRule="exact" w:val="115"/>
          <w:tblHeader/>
        </w:trPr>
        <w:tc>
          <w:tcPr>
            <w:tcW w:w="43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319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مجموع عدد النساء العاملات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F22707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070 1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مجموع عدد النساء في المراكز القيادية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101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العاملات في الجهاز المركزي لوزارة العدل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89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(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>منهن 3 في مراكز عليا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)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الخدمات الطبية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145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(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>منهن 10 في مراكز عليا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)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الإصلاحيات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313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(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منهن </w:t>
            </w:r>
            <w:r w:rsid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امرأة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واحدة في مركز عال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)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كمشرفات في المحاكم وقائمات بالتنفيذ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15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الشعب الإقليمية للهيئات الرسمية لتسجيل الأشخاص الماديين، وإدارا</w:t>
            </w:r>
            <w:r w:rsidRPr="00532F19">
              <w:rPr>
                <w:rFonts w:cs="Traditional Arabic" w:hint="eastAsia"/>
                <w:sz w:val="16"/>
                <w:szCs w:val="24"/>
                <w:rtl/>
              </w:rPr>
              <w:t>ت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 xml:space="preserve"> التسجيل المركزية للأشخاص الماديين، والجريدة الرسمية، ودار النشر بوزارة العدل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39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center"/>
          </w:tcPr>
          <w:p w:rsidR="00532F19" w:rsidRPr="00532F19" w:rsidRDefault="00532F19" w:rsidP="00895CDA">
            <w:pPr>
              <w:pStyle w:val="SingleTxt"/>
              <w:spacing w:before="40" w:after="80" w:line="240" w:lineRule="exact"/>
              <w:ind w:left="113" w:right="113"/>
              <w:jc w:val="left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مكاتب العدول الحكومية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532F19" w:rsidRPr="00532F19" w:rsidRDefault="00532F19" w:rsidP="00895CDA">
            <w:pPr>
              <w:pStyle w:val="SingleTxt"/>
              <w:spacing w:before="40" w:after="80" w:line="240" w:lineRule="exact"/>
              <w:ind w:left="113" w:right="113"/>
              <w:jc w:val="left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179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32F19" w:rsidRPr="00532F19" w:rsidRDefault="00532F19" w:rsidP="00895CDA">
            <w:pPr>
              <w:pStyle w:val="SingleTxt"/>
              <w:spacing w:before="40" w:after="80" w:line="240" w:lineRule="exact"/>
              <w:ind w:left="113" w:right="113"/>
              <w:jc w:val="left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عدل موثق</w:t>
            </w:r>
          </w:p>
          <w:p w:rsidR="00532F19" w:rsidRPr="00532F19" w:rsidRDefault="00532F19" w:rsidP="00F22707">
            <w:pPr>
              <w:pStyle w:val="SingleTxt"/>
              <w:spacing w:before="40" w:after="80" w:line="240" w:lineRule="exact"/>
              <w:ind w:left="113" w:right="0"/>
              <w:jc w:val="left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29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(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>واحدة في مركز كبير العدول الموثقين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)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مكاتب قلم المحكمة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175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57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3016F8" w:rsidRPr="00532F19">
              <w:rPr>
                <w:rFonts w:cs="Traditional Arabic" w:hint="cs"/>
                <w:sz w:val="16"/>
                <w:szCs w:val="24"/>
                <w:rtl/>
              </w:rPr>
              <w:t>في مستوى المديرة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دائرة التعيين الحكومية للخدمات السكانية في جمهورية أذربيجان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10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أرشيف خدمات قلم المحكمة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10</w:t>
            </w:r>
            <w:r w:rsidR="003016F8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(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منهن </w:t>
            </w:r>
            <w:r w:rsidR="00F22707"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امرأة</w:t>
            </w:r>
            <w:r w:rsidRPr="00F22707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واحدة في مركز عال</w:t>
            </w:r>
            <w:r w:rsidRPr="00532F19">
              <w:rPr>
                <w:rFonts w:cs="Traditional Arabic" w:hint="cs"/>
                <w:sz w:val="16"/>
                <w:szCs w:val="24"/>
                <w:rtl/>
              </w:rPr>
              <w:t>)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مركز الخبرة القانونية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72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عدد النساء العاملات في مركز الدراسات القانونية</w:t>
            </w:r>
          </w:p>
        </w:tc>
        <w:tc>
          <w:tcPr>
            <w:tcW w:w="3193" w:type="dxa"/>
            <w:gridSpan w:val="2"/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23</w:t>
            </w:r>
          </w:p>
        </w:tc>
      </w:tr>
      <w:tr w:rsidR="00532F19" w:rsidRPr="00532F19" w:rsidTr="00F22707">
        <w:trPr>
          <w:cantSplit/>
        </w:trPr>
        <w:tc>
          <w:tcPr>
            <w:tcW w:w="43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 xml:space="preserve">عدد النساء المقبولات في عملية التعيين الأخيرة (2007) </w:t>
            </w:r>
          </w:p>
        </w:tc>
        <w:tc>
          <w:tcPr>
            <w:tcW w:w="3193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32F19" w:rsidRPr="00532F19" w:rsidRDefault="00532F19" w:rsidP="00532F19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532F19">
              <w:rPr>
                <w:rFonts w:cs="Traditional Arabic" w:hint="cs"/>
                <w:sz w:val="16"/>
                <w:szCs w:val="24"/>
                <w:rtl/>
              </w:rPr>
              <w:t>14</w:t>
            </w:r>
          </w:p>
        </w:tc>
      </w:tr>
    </w:tbl>
    <w:p w:rsidR="00BB1CC3" w:rsidRPr="00BB1CC3" w:rsidRDefault="00BB1CC3" w:rsidP="00895CDA">
      <w:pPr>
        <w:pStyle w:val="SingleTxt"/>
        <w:rPr>
          <w:rFonts w:hint="cs"/>
          <w:rtl/>
        </w:rPr>
      </w:pPr>
      <w:r w:rsidRPr="00BB1CC3">
        <w:tab/>
      </w:r>
      <w:r w:rsidRPr="00BB1CC3">
        <w:rPr>
          <w:rFonts w:hint="cs"/>
          <w:rtl/>
        </w:rPr>
        <w:t>وجدير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بالذكر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حوالي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مسجلة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حتى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95CDA">
        <w:rPr>
          <w:rFonts w:hint="eastAsia"/>
          <w:rtl/>
        </w:rPr>
        <w:t> 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الأول/ديسمبر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تعنى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بقضايا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اليوم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الإصلاحية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وتأهيل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تعيش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المهجر،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اندماجها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تعيش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توحيد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شتات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المهاجرين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التراث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الثقافي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والمحافظة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والثقافية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ونشرها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المواطنين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بالواقع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تعيشه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</w:p>
    <w:p w:rsidR="00BB1CC3" w:rsidRPr="00BB1CC3" w:rsidRDefault="00BB1CC3" w:rsidP="00895CDA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وعُقد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حزيران/يونيه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باكو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منتدى</w:t>
      </w:r>
      <w:r w:rsidR="0085315A">
        <w:rPr>
          <w:rFonts w:hint="cs"/>
          <w:rtl/>
        </w:rPr>
        <w:t xml:space="preserve"> </w:t>
      </w:r>
      <w:r w:rsidR="00895CDA">
        <w:rPr>
          <w:rFonts w:hint="eastAsia"/>
          <w:rtl/>
        </w:rPr>
        <w:t>”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الحوار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الثقافات</w:t>
      </w:r>
      <w:r w:rsidR="00895CDA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بمبادرة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ألييف.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وحضرت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المنتدى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بلدان،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وشخصيات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بارزة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المنتدى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مناقشة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الحوار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الثقافات.</w:t>
      </w:r>
    </w:p>
    <w:p w:rsidR="00895CDA" w:rsidRPr="00895CDA" w:rsidRDefault="00895CDA" w:rsidP="00895CDA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895CDA" w:rsidP="00895CD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8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التمثيل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الدولي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الصعيد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تتيح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متكافئة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لتمثيل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الخارج.</w:t>
      </w:r>
    </w:p>
    <w:p w:rsidR="00BB1CC3" w:rsidRPr="00BB1CC3" w:rsidRDefault="00BB1CC3" w:rsidP="00895CDA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استبيان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المئوية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الخارجية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تبلغ</w:t>
      </w:r>
      <w:r w:rsidR="0085315A">
        <w:rPr>
          <w:rFonts w:hint="cs"/>
          <w:rtl/>
        </w:rPr>
        <w:t xml:space="preserve"> </w:t>
      </w:r>
      <w:r w:rsidR="00895CDA">
        <w:rPr>
          <w:rFonts w:hint="cs"/>
          <w:rtl/>
        </w:rPr>
        <w:t xml:space="preserve">19.4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="00895CDA">
        <w:rPr>
          <w:rFonts w:hint="cs"/>
          <w:rtl/>
        </w:rPr>
        <w:t xml:space="preserve">5.1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قيادية.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دبلوماسية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(سفارات،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وقنصليات،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وبعثات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دائمة)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الخارج.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امرأتان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دبلوماسيتا</w:t>
      </w:r>
      <w:r w:rsidRPr="00BB1CC3">
        <w:rPr>
          <w:rFonts w:hint="eastAsia"/>
          <w:rtl/>
        </w:rPr>
        <w:t>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(سفيرة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وممثلة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دائمة).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نشاط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يقتصر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بنشاط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المناسبات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والوفود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ترسلها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لتمثيل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تتضمن</w:t>
      </w:r>
      <w:r w:rsidR="00F22707">
        <w:rPr>
          <w:rFonts w:hint="eastAsia"/>
          <w:rtl/>
        </w:rPr>
        <w:t> </w:t>
      </w:r>
      <w:r w:rsidRPr="00BB1CC3">
        <w:rPr>
          <w:rFonts w:hint="cs"/>
          <w:rtl/>
        </w:rPr>
        <w:t>نساء.</w:t>
      </w:r>
    </w:p>
    <w:p w:rsidR="00895CDA" w:rsidRPr="00895CDA" w:rsidRDefault="00895CDA" w:rsidP="00895CDA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895CDA" w:rsidP="00895CD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9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الجنسية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تغييرات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</w:p>
    <w:p w:rsidR="00895CDA" w:rsidRPr="00895CDA" w:rsidRDefault="00895CDA" w:rsidP="00895CDA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895CDA" w:rsidP="00895CD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الجزء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الثالث</w:t>
      </w:r>
    </w:p>
    <w:p w:rsidR="00BB1CC3" w:rsidRPr="00BB1CC3" w:rsidRDefault="00895CDA" w:rsidP="00895CD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10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التعليم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إدراكا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يتيح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فتيانا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وفتيات،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جذور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التفاوت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والتخلف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وبرفع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والمعاهد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ممكن.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بتكثيف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جهودها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لبناء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يشرك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والفتيان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والفتيات،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أقصى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إمكاناتهم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والتفوق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التحصيل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اكتساب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المهارات.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يكفل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إلزاميته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المواطنين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</w:p>
    <w:p w:rsidR="00BB1CC3" w:rsidRPr="00BB1CC3" w:rsidRDefault="00BB1CC3" w:rsidP="00BB1CC3">
      <w:pPr>
        <w:pStyle w:val="SingleTxt"/>
      </w:pPr>
      <w:r w:rsidRPr="00BB1CC3">
        <w:rPr>
          <w:rFonts w:hint="cs"/>
          <w:rtl/>
        </w:rPr>
        <w:tab/>
        <w:t>وتتضمن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المادتان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أحكاما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tab/>
      </w:r>
      <w:r w:rsidRPr="00BB1CC3">
        <w:rPr>
          <w:rFonts w:hint="cs"/>
          <w:rtl/>
        </w:rPr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متكافئة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لتمتع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متكافئة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بالوصول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واختيار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وطريقة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التقييم،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بصرف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الشخص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واجب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متكافئة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للعمال،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رجالا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المتواصل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واستخدام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الإجازات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وتعتبر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متكافئة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اختيار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الالتحاق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بالدراسة،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التقييمية،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تمييزا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الجنس.</w:t>
      </w:r>
    </w:p>
    <w:p w:rsidR="00BB1CC3" w:rsidRPr="00BB1CC3" w:rsidRDefault="00BB1CC3" w:rsidP="00895CDA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نصيب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قطاع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الميزانية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895CDA">
        <w:rPr>
          <w:rFonts w:hint="cs"/>
          <w:rtl/>
        </w:rPr>
        <w:t xml:space="preserve">25.2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2003.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اعتمد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لإصلاح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يدوم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دولية.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إدخال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إصلاحات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معايير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وحوسبة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المدارس.</w:t>
      </w:r>
    </w:p>
    <w:p w:rsidR="00BB1CC3" w:rsidRPr="00BB1CC3" w:rsidRDefault="00BB1CC3" w:rsidP="00895CDA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واعتمدت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895CDA">
        <w:rPr>
          <w:rFonts w:hint="eastAsia"/>
          <w:rtl/>
        </w:rPr>
        <w:t>”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95CDA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تضمنت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والتدريب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التعليمية.</w:t>
      </w:r>
    </w:p>
    <w:p w:rsidR="00BB1CC3" w:rsidRPr="00BB1CC3" w:rsidRDefault="00895CDA" w:rsidP="006A0B27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="006A0B27"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أفرقة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قانونية</w:t>
      </w:r>
      <w:r w:rsidR="006A0B27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كليات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ومؤسسات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تيسر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الحصول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مساعدة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قانونية،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وتعطي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لطلبة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فرصة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الممارسة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الفعلية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المجال؛</w:t>
      </w:r>
    </w:p>
    <w:p w:rsidR="00BB1CC3" w:rsidRPr="00BB1CC3" w:rsidRDefault="00895CDA" w:rsidP="006A0B27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إعداد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دراسية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اليونسكو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للتثقيف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بالتنمية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المستدامة</w:t>
      </w:r>
      <w:r w:rsidR="0085315A">
        <w:rPr>
          <w:rFonts w:hint="cs"/>
          <w:rtl/>
        </w:rPr>
        <w:t xml:space="preserve"> </w:t>
      </w:r>
      <w:r w:rsidR="006A0B27"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6A0B27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="006A0B27"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التنوير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6A0B27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أعلنته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الجمعية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للأمم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المتحدة؛</w:t>
      </w:r>
    </w:p>
    <w:p w:rsidR="00BB1CC3" w:rsidRPr="00BB1CC3" w:rsidRDefault="00895CDA" w:rsidP="00895CD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تكثيف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الثانوية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ومعاهد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لنفس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الغرض؛</w:t>
      </w:r>
    </w:p>
    <w:p w:rsidR="00BB1CC3" w:rsidRPr="00BB1CC3" w:rsidRDefault="00895CDA" w:rsidP="00895CD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منافسات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ومهرجانات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ومعارض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ومناسبات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أخرى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للتلاميذ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والطلبة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الإنسان؛</w:t>
      </w:r>
    </w:p>
    <w:p w:rsidR="00BB1CC3" w:rsidRPr="00BB1CC3" w:rsidRDefault="00895CDA" w:rsidP="00895CD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ونشر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أدوات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تعليمية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ومواد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الإنسان؛</w:t>
      </w:r>
    </w:p>
    <w:p w:rsidR="00BB1CC3" w:rsidRPr="00BB1CC3" w:rsidRDefault="00895CDA" w:rsidP="00895CD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أساليب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تدريسية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تفاعلية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بسيطة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وتوثيق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العملية؛</w:t>
      </w:r>
    </w:p>
    <w:p w:rsidR="00BB1CC3" w:rsidRPr="00BB1CC3" w:rsidRDefault="00895CDA" w:rsidP="00895CD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إجراء</w:t>
      </w:r>
      <w:r w:rsidR="00A228C1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بحوث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أكاديمية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العالي؛</w:t>
      </w:r>
    </w:p>
    <w:p w:rsidR="00BB1CC3" w:rsidRPr="00BB1CC3" w:rsidRDefault="00895CDA" w:rsidP="00895CD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توثيق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التعاون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البحوث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العلمية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المتخصصة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والدولية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</w:t>
      </w:r>
      <w:r w:rsidR="00A228C1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الإنسان.</w:t>
      </w:r>
    </w:p>
    <w:p w:rsidR="00BB1CC3" w:rsidRPr="00BB1CC3" w:rsidRDefault="00895CDA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اختارت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مؤسسة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حيدر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ألييف،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مؤسسية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حكومية،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كأحد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أنشطتها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الأساسية.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تركز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بالنسبة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الضعيفة،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مثلما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يجري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الخاص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ديار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الأيتام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والمدارس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الداخلية.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وكشفت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رصد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أجريت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لمؤسسات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أنحاء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A228C1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توجهات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رئيسية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أولويات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المشاكل،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وهي: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الدعم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التقني،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والتعليم،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والصحة،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الاجتماعية.</w:t>
      </w:r>
    </w:p>
    <w:p w:rsidR="00BB1CC3" w:rsidRPr="00BB1CC3" w:rsidRDefault="00BB1CC3" w:rsidP="006A0B2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ويشدد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="006A0B27">
        <w:rPr>
          <w:rFonts w:hint="eastAsia"/>
          <w:rtl/>
        </w:rPr>
        <w:t>”</w:t>
      </w:r>
      <w:r w:rsidRPr="00BB1CC3">
        <w:rPr>
          <w:rFonts w:hint="cs"/>
          <w:rtl/>
        </w:rPr>
        <w:t>مدرسة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6A0B27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تجمع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ويؤثر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مباشرة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تهيئ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بالمعرفة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الأكاديمية.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وبغية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احتياجات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جُهزت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بلوازم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التدفئة،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وبالمكتبات،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والمطاعم،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والمختبرات،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الحواسيب،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وورش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التصليح؛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ملاعب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رياضية.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وشملت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000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طالب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المشروع.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مبنى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دراسي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2005-2006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مقاطعات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62.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وجهزت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بأحدث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المعدات.</w:t>
      </w:r>
    </w:p>
    <w:p w:rsidR="00BB1CC3" w:rsidRPr="00BB1CC3" w:rsidRDefault="00BB1CC3" w:rsidP="006A0B2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="006A0B27">
        <w:rPr>
          <w:rFonts w:hint="eastAsia"/>
          <w:rtl/>
        </w:rPr>
        <w:t>”</w:t>
      </w:r>
      <w:r w:rsidRPr="00BB1CC3">
        <w:rPr>
          <w:rFonts w:hint="cs"/>
          <w:rtl/>
        </w:rPr>
        <w:t>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6A0B27">
        <w:rPr>
          <w:rFonts w:hint="eastAsia"/>
          <w:rtl/>
        </w:rPr>
        <w:t>“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اكتمل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إصلاح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وتجهيز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رياض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لتكون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الأولى.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محفظات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مدرسية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000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تلميذ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دخلوا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الأولى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الابتدائي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2004-2006،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ينتمون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صعوبات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غادروا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سكنهم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الاعتداء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الأرميني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بانتظام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المنشورات.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الرياضية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والتربية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والفرص.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الرياضة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مفتوحة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والمناهج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النمطية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المدرسية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متخصصة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لتيسير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اختيار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لمجالاتهم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اختصاصهم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المهني.</w:t>
      </w:r>
    </w:p>
    <w:p w:rsidR="006A0B27" w:rsidRPr="006A0B27" w:rsidRDefault="006A0B27" w:rsidP="006A0B27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6A0B27" w:rsidP="006A0B2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11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العمالة</w:t>
      </w:r>
      <w:r w:rsidR="0085315A">
        <w:rPr>
          <w:rFonts w:hint="cs"/>
          <w:rtl/>
        </w:rPr>
        <w:t xml:space="preserve"> </w:t>
      </w:r>
    </w:p>
    <w:p w:rsidR="00BB1CC3" w:rsidRPr="00BB1CC3" w:rsidRDefault="006A0B27" w:rsidP="006A0B2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اشتراك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تعترف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بإسهامها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الحيوي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كعاملة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للرعاية،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متكافئة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تشجع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احتياجات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التغيرات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شهدها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مؤخرا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وتشجيع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اتجاه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المتوقع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يتواصل.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والتحدي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الأجر،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تتبعها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باستمرار.</w:t>
      </w:r>
      <w:r w:rsidR="0085315A">
        <w:rPr>
          <w:rFonts w:hint="cs"/>
          <w:rtl/>
        </w:rPr>
        <w:t xml:space="preserve"> </w:t>
      </w:r>
    </w:p>
    <w:p w:rsidR="00F22707" w:rsidRDefault="00F22707" w:rsidP="006A0B27">
      <w:pPr>
        <w:pStyle w:val="SingleTxt"/>
        <w:rPr>
          <w:rFonts w:hint="cs"/>
          <w:rtl/>
        </w:rPr>
      </w:pPr>
    </w:p>
    <w:p w:rsidR="00BB1CC3" w:rsidRPr="00BB1CC3" w:rsidRDefault="00BB1CC3" w:rsidP="006A0B2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وظائف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163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أُشركن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التدريب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572</w:t>
      </w:r>
      <w:r w:rsidR="006A0B27">
        <w:rPr>
          <w:rFonts w:hint="eastAsia"/>
          <w:rtl/>
        </w:rPr>
        <w:t> </w:t>
      </w:r>
      <w:r w:rsidRPr="00BB1CC3">
        <w:rPr>
          <w:rFonts w:hint="cs"/>
          <w:rtl/>
        </w:rPr>
        <w:t>امرأة،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أسندت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وظائف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527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تلقت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476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مهارتهن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وقدراتهن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الميادين.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واشتركت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295</w:t>
      </w:r>
      <w:r w:rsidR="006A0B27">
        <w:rPr>
          <w:rFonts w:hint="eastAsia"/>
          <w:rtl/>
        </w:rPr>
        <w:t> </w:t>
      </w:r>
      <w:r w:rsidRPr="00BB1CC3">
        <w:rPr>
          <w:rFonts w:hint="cs"/>
          <w:rtl/>
        </w:rPr>
        <w:t>8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بأجر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العاطلات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رسميا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935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وحصلن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بطالة.</w:t>
      </w:r>
    </w:p>
    <w:p w:rsidR="00BB1CC3" w:rsidRPr="00BB1CC3" w:rsidRDefault="00BB1CC3" w:rsidP="00F2270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ويدعو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آذار/مارس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2000،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بالعمالة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إعطاء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واهتمت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نظمتها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الوظائف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وأوجدت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المعارض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6A0B27">
        <w:rPr>
          <w:rFonts w:hint="eastAsia"/>
          <w:rtl/>
        </w:rPr>
        <w:t> </w:t>
      </w:r>
      <w:r w:rsidRPr="00BB1CC3">
        <w:rPr>
          <w:rFonts w:hint="cs"/>
          <w:rtl/>
        </w:rPr>
        <w:t>056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321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F22707">
        <w:rPr>
          <w:rFonts w:hint="cs"/>
          <w:rtl/>
        </w:rPr>
        <w:t xml:space="preserve">36.7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نفسها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824</w:t>
      </w:r>
      <w:r w:rsidR="006A0B27">
        <w:rPr>
          <w:rFonts w:hint="eastAsia"/>
          <w:rtl/>
        </w:rPr>
        <w:t> 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698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F22707">
        <w:rPr>
          <w:rFonts w:hint="cs"/>
          <w:rtl/>
        </w:rPr>
        <w:t xml:space="preserve">48.5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سبيل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المحاصصة.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F22707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وظائف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331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F22707">
        <w:rPr>
          <w:rFonts w:hint="cs"/>
          <w:rtl/>
        </w:rPr>
        <w:t xml:space="preserve">36.9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مهنيا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="006A0B27">
        <w:rPr>
          <w:rFonts w:hint="cs"/>
          <w:rtl/>
        </w:rPr>
        <w:t>45.5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F22707">
        <w:rPr>
          <w:rFonts w:hint="eastAsia"/>
          <w:rtl/>
        </w:rPr>
        <w:t> </w:t>
      </w:r>
      <w:r w:rsidRPr="00BB1CC3">
        <w:rPr>
          <w:rFonts w:hint="cs"/>
          <w:rtl/>
        </w:rPr>
        <w:t>النساء.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يُلزم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يلي:</w:t>
      </w:r>
    </w:p>
    <w:p w:rsidR="00BB1CC3" w:rsidRPr="00BB1CC3" w:rsidRDefault="006A0B27" w:rsidP="00F22707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</w:r>
      <w:r w:rsidR="00F22707"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تكافؤ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المعاملة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وتكافؤ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الفرص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للرجل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التعيين،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والترقية،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المهنية،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والتدرب،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وتقييم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المهنية،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والفصل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الخدمة؛</w:t>
      </w:r>
    </w:p>
    <w:p w:rsidR="00BB1CC3" w:rsidRPr="00BB1CC3" w:rsidRDefault="006A0B27" w:rsidP="00F22707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</w:r>
      <w:r w:rsidR="00F22707">
        <w:rPr>
          <w:rFonts w:hint="cs"/>
          <w:rtl/>
        </w:rPr>
        <w:t>-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الوظيفة،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تمييز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وفرض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العقوبات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نفس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المخالفات،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واتخاذ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لمنع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والمضايقة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ويحظر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الشواغر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واستبعاد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باستثناء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التشريعات.</w:t>
      </w:r>
    </w:p>
    <w:p w:rsidR="006E5D29" w:rsidRPr="006E5D29" w:rsidRDefault="006E5D29" w:rsidP="006E5D29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6E5D29" w:rsidP="006E5D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الضعيفة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أيار/مايو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المجموعات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الضعيفة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اجتماعيا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والشباب.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للعاطلات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وإجراء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الكامنة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بطالة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وتعطي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للمواطنين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بحاجة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يواجهون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صعوبات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(الشباب،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والفتيات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العشرين،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والأبوان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أكثر،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طفلا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معوقا،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خروجهم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والمشردين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وضحايا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الشهداء)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متخصصة،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ودوائر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للمواطنين،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الضعيفة،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الوحيدات،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الكثيرة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وأمهات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الصغار،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وأمهات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المعوقين،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توجههن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والمؤسسات،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لحصص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محددة.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1997-2005،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شغل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سبيل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المحاصصة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696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ومعارض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ومناطقه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المعارض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اجتماعيا</w:t>
      </w:r>
      <w:r w:rsidR="00F22707">
        <w:rPr>
          <w:rFonts w:hint="eastAsia"/>
          <w:rtl/>
        </w:rPr>
        <w:t> </w:t>
      </w:r>
      <w:r w:rsidRPr="00BB1CC3">
        <w:rPr>
          <w:rFonts w:hint="cs"/>
          <w:rtl/>
        </w:rPr>
        <w:t>بأجر.</w:t>
      </w:r>
    </w:p>
    <w:p w:rsidR="00BB1CC3" w:rsidRPr="00BB1CC3" w:rsidRDefault="00BB1CC3" w:rsidP="006E5D29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التعيين،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تُعطي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دوائر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تحتلها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أرمينيا.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وظائف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معيشية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462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6E5D29">
        <w:rPr>
          <w:rFonts w:hint="cs"/>
          <w:rtl/>
        </w:rPr>
        <w:t xml:space="preserve">800 1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حصلوا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الوظائف.</w:t>
      </w:r>
    </w:p>
    <w:p w:rsidR="006E5D29" w:rsidRPr="006E5D29" w:rsidRDefault="006E5D29" w:rsidP="006E5D29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6E5D29" w:rsidP="006E5D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التقاعد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والمعاش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التقاعدي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المعاش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التقاعدي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أصبح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ساريا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والستين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خمس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بلغت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والخمسين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وعملت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خمس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تقاعدي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ثلاثة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وربتهم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حتى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الثامنة،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وعملت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خمس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تتقاعد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معاشا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تقاعديا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والخمسين.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وتنخفض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ازداد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أنشأتهم،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وازدادت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عملها.</w:t>
      </w:r>
    </w:p>
    <w:p w:rsidR="006E5D29" w:rsidRPr="006E5D29" w:rsidRDefault="006E5D29" w:rsidP="006E5D29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6E5D29" w:rsidP="006E5D2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سياسات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المراعية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للأسرة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اعترافا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وتزايد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التزمت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الموازنة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تبعا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للأسرة.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وتضمنت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الضمانات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التالية:</w:t>
      </w:r>
    </w:p>
    <w:p w:rsidR="00BB1CC3" w:rsidRPr="00BB1CC3" w:rsidRDefault="00F22707" w:rsidP="00F22707">
      <w:pPr>
        <w:pStyle w:val="SingleTxt"/>
        <w:ind w:left="2592" w:hanging="2232"/>
        <w:rPr>
          <w:rFonts w:hint="cs"/>
        </w:rPr>
      </w:pPr>
      <w:r>
        <w:rPr>
          <w:rFonts w:hint="cs"/>
          <w:rtl/>
        </w:rPr>
        <w:tab/>
      </w:r>
      <w:r w:rsidR="006E5D29">
        <w:rPr>
          <w:rFonts w:hint="cs"/>
          <w:rtl/>
        </w:rPr>
        <w:tab/>
        <w:t>’1‘</w:t>
      </w:r>
      <w:r w:rsidR="006E5D29">
        <w:rPr>
          <w:rFonts w:hint="cs"/>
          <w:rtl/>
        </w:rPr>
        <w:tab/>
      </w:r>
      <w:r w:rsidR="00BB1CC3"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117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إجازات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إضافية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طفلان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الرابعة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عشرة،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لمعوق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السادسة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عشرة،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يربي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بمفرده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طفلا،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وتنطبق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التبني؛</w:t>
      </w:r>
    </w:p>
    <w:p w:rsidR="00BB1CC3" w:rsidRPr="00BB1CC3" w:rsidRDefault="00F22707" w:rsidP="00F22707">
      <w:pPr>
        <w:pStyle w:val="SingleTxt"/>
        <w:ind w:left="2592" w:hanging="2232"/>
        <w:rPr>
          <w:rFonts w:hint="cs"/>
        </w:rPr>
      </w:pPr>
      <w:r>
        <w:rPr>
          <w:rFonts w:hint="cs"/>
          <w:rtl/>
        </w:rPr>
        <w:tab/>
      </w:r>
      <w:r w:rsidR="006E5D29">
        <w:rPr>
          <w:rFonts w:hint="cs"/>
          <w:rtl/>
        </w:rPr>
        <w:tab/>
        <w:t>’2‘</w:t>
      </w:r>
      <w:r w:rsidR="006E5D29">
        <w:rPr>
          <w:rFonts w:hint="cs"/>
          <w:rtl/>
        </w:rPr>
        <w:tab/>
      </w:r>
      <w:r w:rsidR="00BB1CC3"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125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إجازة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أمومة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مدفوعة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الأجر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126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يوما،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إجازة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للعاملة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القطاع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الزراعي؛</w:t>
      </w:r>
    </w:p>
    <w:p w:rsidR="00BB1CC3" w:rsidRPr="00BB1CC3" w:rsidRDefault="00F22707" w:rsidP="006E5D29">
      <w:pPr>
        <w:pStyle w:val="SingleTxt"/>
        <w:ind w:left="360"/>
        <w:rPr>
          <w:rFonts w:hint="cs"/>
        </w:rPr>
      </w:pPr>
      <w:r>
        <w:rPr>
          <w:rFonts w:hint="cs"/>
          <w:rtl/>
        </w:rPr>
        <w:tab/>
      </w:r>
      <w:r w:rsidR="006E5D29">
        <w:rPr>
          <w:rFonts w:hint="cs"/>
          <w:rtl/>
        </w:rPr>
        <w:tab/>
        <w:t>’3‘</w:t>
      </w:r>
      <w:r w:rsidR="006E5D29">
        <w:rPr>
          <w:rFonts w:hint="cs"/>
          <w:rtl/>
        </w:rPr>
        <w:tab/>
      </w:r>
      <w:r w:rsidR="00BB1CC3"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126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إجازة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الأمومة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تبنت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طفلا؛</w:t>
      </w:r>
    </w:p>
    <w:p w:rsidR="00BB1CC3" w:rsidRPr="00BB1CC3" w:rsidRDefault="006E5D29" w:rsidP="00F22707">
      <w:pPr>
        <w:pStyle w:val="SingleTxt"/>
        <w:ind w:left="2592" w:hanging="2232"/>
        <w:rPr>
          <w:rFonts w:hint="cs"/>
        </w:rPr>
      </w:pPr>
      <w:r>
        <w:rPr>
          <w:rFonts w:hint="cs"/>
          <w:rtl/>
        </w:rPr>
        <w:tab/>
      </w:r>
      <w:r w:rsidR="00F22707">
        <w:rPr>
          <w:rFonts w:hint="cs"/>
          <w:rtl/>
        </w:rPr>
        <w:tab/>
      </w:r>
      <w:r>
        <w:rPr>
          <w:rFonts w:hint="cs"/>
          <w:rtl/>
        </w:rPr>
        <w:t>’4‘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تنص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246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الموظفين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يعيشون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أم.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إجازة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بغرض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بالأطفال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الموظفين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مكتب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العمل</w:t>
      </w:r>
      <w:r w:rsidR="00A228C1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tab/>
      </w:r>
      <w:r w:rsidRPr="00BB1CC3">
        <w:rPr>
          <w:rFonts w:hint="cs"/>
          <w:rtl/>
        </w:rPr>
        <w:t>وسعت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لمراقبة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بالعمل.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المشمولة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064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421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وأُبلغ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انتهاكا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F22707">
        <w:rPr>
          <w:rFonts w:hint="eastAsia"/>
          <w:rtl/>
        </w:rPr>
        <w:t> </w:t>
      </w:r>
      <w:r w:rsidRPr="00BB1CC3">
        <w:rPr>
          <w:rFonts w:hint="cs"/>
          <w:rtl/>
        </w:rPr>
        <w:t>المجال.</w:t>
      </w:r>
    </w:p>
    <w:p w:rsidR="00925C06" w:rsidRDefault="00925C06" w:rsidP="00BB1CC3">
      <w:pPr>
        <w:pStyle w:val="SingleTxt"/>
        <w:rPr>
          <w:rFonts w:hint="cs"/>
          <w:b/>
          <w:bCs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والأعمال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الحرة</w:t>
      </w:r>
    </w:p>
    <w:p w:rsidR="00BB1CC3" w:rsidRPr="00BB1CC3" w:rsidRDefault="00BB1CC3" w:rsidP="00925C0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قدمت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صاحبات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إسهاما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قطاع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صاحبات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925C06">
        <w:rPr>
          <w:rFonts w:hint="cs"/>
          <w:rtl/>
        </w:rPr>
        <w:t xml:space="preserve">6.2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(147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79)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المستدامة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2006-2015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الأول/أكتوبر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الصغيرة،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تطبيقا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لتمكينها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التوفيق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وحياتها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وتطورت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خصوصا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النسيج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والزراعة.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صعيد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ينجح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وقدرات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نمو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الطويل.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الهامة،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وأقيمت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متنوعة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مصادر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تمويل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القروض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الصغيرة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رؤوس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الأموال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وأتاحت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الإقراض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والتمويل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المخصصة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الصغيرة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والمتوسطة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والإقليمية،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لمن</w:t>
      </w:r>
      <w:r w:rsidR="0085315A">
        <w:rPr>
          <w:rFonts w:hint="cs"/>
          <w:rtl/>
        </w:rPr>
        <w:t xml:space="preserve"> </w:t>
      </w:r>
      <w:r w:rsidR="00354491">
        <w:rPr>
          <w:rFonts w:hint="cs"/>
          <w:rtl/>
        </w:rPr>
        <w:t>يبدآ</w:t>
      </w:r>
      <w:r w:rsidRPr="00BB1CC3">
        <w:rPr>
          <w:rFonts w:hint="cs"/>
          <w:rtl/>
        </w:rPr>
        <w:t>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حرة.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الاستشارية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والإعلامية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وغيرها.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والاقتصادي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2004-2008،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شباط/فبراير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لأصحاب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استشارية،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وإعلامية،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وتسويقية،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وتدريبية.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إقليمية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وستحسن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الإقليمية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الإعلامية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والاستشارية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والتدريبية.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الاتحادات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رابطة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السعي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تعترضهن.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وأدخل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تعديل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925C06" w:rsidRPr="00BB1CC3">
        <w:rPr>
          <w:rFonts w:hint="cs"/>
          <w:rtl/>
        </w:rPr>
        <w:t>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المصادقة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إجازة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حتى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طفلها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الثالثة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انتهاء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الإجازة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يعيش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بمفرده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طفل.</w:t>
      </w:r>
    </w:p>
    <w:p w:rsidR="00BB1CC3" w:rsidRPr="00BB1CC3" w:rsidRDefault="00BB1CC3" w:rsidP="00925C0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بطعن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يجوز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الإعاقة،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الالتحاق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لمواصلة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الدارسة،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925C06">
        <w:rPr>
          <w:rFonts w:hint="eastAsia"/>
          <w:rtl/>
        </w:rPr>
        <w:t> </w:t>
      </w:r>
      <w:r w:rsidRPr="00BB1CC3">
        <w:rPr>
          <w:rFonts w:hint="cs"/>
          <w:rtl/>
        </w:rPr>
        <w:t>تغيير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إبرام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آخر،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مواجهة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مضايقة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التعديل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التكاليف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المتر</w:t>
      </w:r>
      <w:r w:rsidR="00354491">
        <w:rPr>
          <w:rFonts w:hint="cs"/>
          <w:rtl/>
        </w:rPr>
        <w:t>ت</w:t>
      </w:r>
      <w:r w:rsidRPr="00BB1CC3">
        <w:rPr>
          <w:rFonts w:hint="cs"/>
          <w:rtl/>
        </w:rPr>
        <w:t>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للمضايقات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الجنسية.</w:t>
      </w:r>
      <w:r w:rsidR="0085315A">
        <w:rPr>
          <w:rFonts w:hint="cs"/>
          <w:rtl/>
        </w:rPr>
        <w:t xml:space="preserve"> 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925C06" w:rsidP="0035449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="00354491"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والصحة</w:t>
      </w:r>
    </w:p>
    <w:p w:rsidR="00BB1CC3" w:rsidRPr="00BB1CC3" w:rsidRDefault="00BB1CC3" w:rsidP="0035449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تمنح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مصادر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فحسب،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وإنما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تهتم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باحتياجاتها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وتعترف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التفاوت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وتواصل</w:t>
      </w:r>
      <w:r w:rsidR="00A228C1">
        <w:rPr>
          <w:rFonts w:hint="cs"/>
          <w:rtl/>
        </w:rPr>
        <w:t xml:space="preserve"> </w:t>
      </w:r>
      <w:r w:rsidR="00354491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الموجهة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بالصحة.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تراقب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والخاص،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وجودتها.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لإصلاح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اشتركت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والبنك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Pr="00BB1CC3">
        <w:rPr>
          <w:rtl/>
        </w:rPr>
        <w:t>وكالة</w:t>
      </w:r>
      <w:r w:rsidR="0085315A">
        <w:rPr>
          <w:rtl/>
        </w:rPr>
        <w:t xml:space="preserve"> </w:t>
      </w:r>
      <w:r w:rsidRPr="00BB1CC3">
        <w:rPr>
          <w:rtl/>
        </w:rPr>
        <w:t>التنمية</w:t>
      </w:r>
      <w:r w:rsidR="0085315A">
        <w:rPr>
          <w:rtl/>
        </w:rPr>
        <w:t xml:space="preserve"> </w:t>
      </w:r>
      <w:r w:rsidRPr="00BB1CC3">
        <w:rPr>
          <w:rtl/>
        </w:rPr>
        <w:t>الدولية</w:t>
      </w:r>
      <w:r w:rsidR="0085315A">
        <w:rPr>
          <w:rtl/>
        </w:rPr>
        <w:t xml:space="preserve"> </w:t>
      </w:r>
      <w:r w:rsidRPr="00BB1CC3">
        <w:rPr>
          <w:rtl/>
        </w:rPr>
        <w:t>التابعة</w:t>
      </w:r>
      <w:r w:rsidR="0085315A">
        <w:rPr>
          <w:rtl/>
        </w:rPr>
        <w:t xml:space="preserve"> </w:t>
      </w:r>
      <w:r w:rsidRPr="00BB1CC3">
        <w:rPr>
          <w:rtl/>
        </w:rPr>
        <w:t>للولايات</w:t>
      </w:r>
      <w:r w:rsidR="0085315A">
        <w:rPr>
          <w:rtl/>
        </w:rPr>
        <w:t xml:space="preserve"> </w:t>
      </w:r>
      <w:r w:rsidRPr="00BB1CC3">
        <w:rPr>
          <w:rtl/>
        </w:rPr>
        <w:t>المتحدة</w:t>
      </w:r>
      <w:r w:rsidR="00A228C1">
        <w:rPr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واليونيسيف).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المشروع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النهوض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حياتها.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ويشدد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الأسرّة،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ضرورة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354491">
        <w:rPr>
          <w:rFonts w:hint="eastAsia"/>
          <w:rtl/>
        </w:rPr>
        <w:t> </w:t>
      </w:r>
      <w:r w:rsidRPr="00BB1CC3">
        <w:rPr>
          <w:rFonts w:hint="cs"/>
          <w:rtl/>
        </w:rPr>
        <w:t>الطبية.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الوقائية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تثقيف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المواطنين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وتوعيتهم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بأنماط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وتُقدم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بانتظام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تثقيف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لفائدة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تزويد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بانتظام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وتثقيفها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خصصت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البرامج.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ملتزمة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صميم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التوليد.</w:t>
      </w:r>
      <w:r w:rsidR="00A228C1">
        <w:rPr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أثناء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الوضع،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واستثمرت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المرغوب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والتثقيف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تسعى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التخفيض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الآمنة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الأبوين.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أولا،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تحقق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إعلامية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جاهزة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إطلاع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والخيارات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والوضع.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2004-2006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الوضع،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والتوليد،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والحضانة)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كفؤة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والوضع.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بانتظام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توسيع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للحوامل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والمواليد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القطاع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المتنامي.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559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536</w:t>
      </w:r>
      <w:r w:rsidR="00354491">
        <w:rPr>
          <w:rFonts w:hint="eastAsia"/>
          <w:rtl/>
        </w:rPr>
        <w:t> </w:t>
      </w:r>
      <w:r w:rsidRPr="00BB1CC3">
        <w:rPr>
          <w:rFonts w:hint="cs"/>
          <w:rtl/>
        </w:rPr>
        <w:t>للمرضى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الخارجيين،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توليد.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بنجاح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عالمية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Pr="00BB1CC3">
        <w:rPr>
          <w:rtl/>
        </w:rPr>
        <w:t>وكالة</w:t>
      </w:r>
      <w:r w:rsidR="0085315A">
        <w:rPr>
          <w:rtl/>
        </w:rPr>
        <w:t xml:space="preserve"> </w:t>
      </w:r>
      <w:r w:rsidRPr="00BB1CC3">
        <w:rPr>
          <w:rtl/>
        </w:rPr>
        <w:t>التنمية</w:t>
      </w:r>
      <w:r w:rsidR="0085315A">
        <w:rPr>
          <w:rtl/>
        </w:rPr>
        <w:t xml:space="preserve"> </w:t>
      </w:r>
      <w:r w:rsidRPr="00BB1CC3">
        <w:rPr>
          <w:rtl/>
        </w:rPr>
        <w:t>الدولية</w:t>
      </w:r>
      <w:r w:rsidR="0085315A">
        <w:rPr>
          <w:rtl/>
        </w:rPr>
        <w:t xml:space="preserve"> </w:t>
      </w:r>
      <w:r w:rsidRPr="00BB1CC3">
        <w:rPr>
          <w:rtl/>
        </w:rPr>
        <w:t>التابعة</w:t>
      </w:r>
      <w:r w:rsidR="0085315A">
        <w:rPr>
          <w:rtl/>
        </w:rPr>
        <w:t xml:space="preserve"> </w:t>
      </w:r>
      <w:r w:rsidRPr="00BB1CC3">
        <w:rPr>
          <w:rtl/>
        </w:rPr>
        <w:t>للولايات</w:t>
      </w:r>
      <w:r w:rsidR="0085315A">
        <w:rPr>
          <w:rtl/>
        </w:rPr>
        <w:t xml:space="preserve"> </w:t>
      </w:r>
      <w:r w:rsidRPr="00BB1CC3">
        <w:rPr>
          <w:rtl/>
        </w:rPr>
        <w:t>المتحدة</w:t>
      </w:r>
      <w:r w:rsidR="00A228C1">
        <w:rPr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التجهيز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بتعميق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استشارية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ومشورة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واختبار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تعميم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المنشورات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وتعميق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فهمها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لها.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البرامج</w:t>
      </w:r>
    </w:p>
    <w:p w:rsidR="00BB1CC3" w:rsidRPr="00BB1CC3" w:rsidRDefault="00BB1CC3" w:rsidP="00925C0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2000-2006،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نفذ</w:t>
      </w:r>
      <w:r w:rsidR="0085315A">
        <w:rPr>
          <w:rFonts w:hint="cs"/>
          <w:rtl/>
        </w:rPr>
        <w:t xml:space="preserve"> </w:t>
      </w:r>
      <w:r w:rsidRPr="00F77F2E">
        <w:rPr>
          <w:rFonts w:hint="cs"/>
          <w:b/>
          <w:bCs/>
          <w:rtl/>
        </w:rPr>
        <w:t>برنامج</w:t>
      </w:r>
      <w:r w:rsidR="0085315A" w:rsidRPr="00F77F2E">
        <w:rPr>
          <w:rFonts w:hint="cs"/>
          <w:b/>
          <w:bCs/>
          <w:rtl/>
        </w:rPr>
        <w:t xml:space="preserve"> </w:t>
      </w:r>
      <w:r w:rsidR="00925C06" w:rsidRPr="00F77F2E">
        <w:rPr>
          <w:rFonts w:hint="eastAsia"/>
          <w:b/>
          <w:bCs/>
          <w:rtl/>
        </w:rPr>
        <w:t>”</w:t>
      </w:r>
      <w:r w:rsidRPr="00F77F2E">
        <w:rPr>
          <w:rFonts w:hint="cs"/>
          <w:b/>
          <w:bCs/>
          <w:rtl/>
        </w:rPr>
        <w:t>حماية</w:t>
      </w:r>
      <w:r w:rsidR="0085315A" w:rsidRPr="00F77F2E">
        <w:rPr>
          <w:rFonts w:hint="cs"/>
          <w:b/>
          <w:bCs/>
          <w:rtl/>
        </w:rPr>
        <w:t xml:space="preserve"> </w:t>
      </w:r>
      <w:r w:rsidRPr="00F77F2E">
        <w:rPr>
          <w:rFonts w:hint="cs"/>
          <w:b/>
          <w:bCs/>
          <w:rtl/>
        </w:rPr>
        <w:t>الصحة</w:t>
      </w:r>
      <w:r w:rsidR="0085315A" w:rsidRPr="00F77F2E">
        <w:rPr>
          <w:rFonts w:hint="cs"/>
          <w:b/>
          <w:bCs/>
          <w:rtl/>
        </w:rPr>
        <w:t xml:space="preserve"> </w:t>
      </w:r>
      <w:r w:rsidRPr="00F77F2E">
        <w:rPr>
          <w:rFonts w:hint="cs"/>
          <w:b/>
          <w:bCs/>
          <w:rtl/>
        </w:rPr>
        <w:t>الإنجابية</w:t>
      </w:r>
      <w:r w:rsidR="00925C06" w:rsidRPr="00F77F2E">
        <w:rPr>
          <w:rFonts w:hint="eastAsia"/>
          <w:b/>
          <w:bCs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لتكنولوجيا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المؤشرات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ودُرب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المذكورة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ويتضمن</w:t>
      </w:r>
      <w:r w:rsidR="0085315A">
        <w:rPr>
          <w:rFonts w:hint="cs"/>
          <w:rtl/>
        </w:rPr>
        <w:t xml:space="preserve"> </w:t>
      </w:r>
      <w:r w:rsidRPr="00F77F2E">
        <w:rPr>
          <w:rFonts w:hint="cs"/>
          <w:b/>
          <w:bCs/>
          <w:rtl/>
        </w:rPr>
        <w:t>البرنامج</w:t>
      </w:r>
      <w:r w:rsidR="0085315A" w:rsidRPr="00F77F2E">
        <w:rPr>
          <w:rFonts w:hint="cs"/>
          <w:b/>
          <w:bCs/>
          <w:rtl/>
        </w:rPr>
        <w:t xml:space="preserve"> </w:t>
      </w:r>
      <w:r w:rsidRPr="00F77F2E">
        <w:rPr>
          <w:rFonts w:hint="cs"/>
          <w:b/>
          <w:bCs/>
          <w:rtl/>
        </w:rPr>
        <w:t>الحكومي</w:t>
      </w:r>
      <w:r w:rsidR="0085315A" w:rsidRPr="00F77F2E">
        <w:rPr>
          <w:rFonts w:hint="cs"/>
          <w:b/>
          <w:bCs/>
          <w:rtl/>
        </w:rPr>
        <w:t xml:space="preserve"> </w:t>
      </w:r>
      <w:r w:rsidRPr="00F77F2E">
        <w:rPr>
          <w:rFonts w:hint="cs"/>
          <w:b/>
          <w:bCs/>
          <w:rtl/>
        </w:rPr>
        <w:t>المتعلق</w:t>
      </w:r>
      <w:r w:rsidR="0085315A" w:rsidRPr="00F77F2E">
        <w:rPr>
          <w:rFonts w:hint="cs"/>
          <w:b/>
          <w:bCs/>
          <w:rtl/>
        </w:rPr>
        <w:t xml:space="preserve"> </w:t>
      </w:r>
      <w:r w:rsidRPr="00F77F2E">
        <w:rPr>
          <w:rFonts w:hint="cs"/>
          <w:b/>
          <w:bCs/>
          <w:rtl/>
        </w:rPr>
        <w:t>بشباب</w:t>
      </w:r>
      <w:r w:rsidR="0085315A" w:rsidRPr="00F77F2E">
        <w:rPr>
          <w:rFonts w:hint="cs"/>
          <w:b/>
          <w:bCs/>
          <w:rtl/>
        </w:rPr>
        <w:t xml:space="preserve"> </w:t>
      </w:r>
      <w:r w:rsidRPr="00F77F2E">
        <w:rPr>
          <w:rFonts w:hint="cs"/>
          <w:b/>
          <w:bCs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2005-2009،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رئاسي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آب/أغسطس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قسما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الشابة.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القسم،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أمور،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تعميق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معرفة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المكتب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بقيمة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000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450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دولار.</w:t>
      </w:r>
    </w:p>
    <w:p w:rsidR="00BB1CC3" w:rsidRPr="00BB1CC3" w:rsidRDefault="00BB1CC3" w:rsidP="00925C0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مدربا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خبراء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جامعة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جونز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هوبكينز.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لتدريب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والأمومة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الآمنة.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وحضر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التدريبية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توليد/طبيب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وحوالي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250</w:t>
      </w:r>
      <w:r w:rsidR="00925C06">
        <w:rPr>
          <w:rFonts w:hint="eastAsia"/>
          <w:rtl/>
        </w:rPr>
        <w:t> </w:t>
      </w:r>
      <w:r w:rsidRPr="00BB1CC3">
        <w:rPr>
          <w:rFonts w:hint="cs"/>
          <w:rtl/>
        </w:rPr>
        <w:t>أخصائي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توليد،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A228C1">
        <w:rPr>
          <w:rFonts w:hint="eastAsia"/>
          <w:rtl/>
        </w:rPr>
        <w:t> </w:t>
      </w:r>
      <w:r w:rsidRPr="00BB1CC3">
        <w:rPr>
          <w:rFonts w:hint="cs"/>
          <w:rtl/>
        </w:rPr>
        <w:t>300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متنقل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وممرضة،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صيدلي.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معهد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البحوث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مستشفيات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دعما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ومنهجيا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المتخصصة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جاينيوتي</w:t>
      </w:r>
      <w:r w:rsidR="00925C06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="00925C06">
        <w:rPr>
          <w:rFonts w:hint="cs"/>
          <w:rtl/>
        </w:rPr>
        <w:t xml:space="preserve"> </w:t>
      </w:r>
      <w:r w:rsidRPr="00BB1CC3">
        <w:rPr>
          <w:rFonts w:hint="cs"/>
          <w:rtl/>
        </w:rPr>
        <w:t>نيويورك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الإجهاض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مستشفيات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التوليد,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مشاريع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بحثية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بنجاح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المشروع.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والعاملون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المستشفيات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والمصحات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المتنقلة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تحديات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المستقبل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التحديات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تواجهها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ورغم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مستشفيات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مقاطعة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وتضم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ومصحات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متطورة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ما 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متفاوتا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925C06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="00925C06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الجغرافية.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لذلك،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المحلية،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يجهل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الكثير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الجوانب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والصحية.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="00BB1CC3" w:rsidRPr="00BB1CC3">
        <w:rPr>
          <w:rtl/>
        </w:rPr>
        <w:t>–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الريفية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أولويات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الريفية.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746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الاستعجالية،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792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متنقلة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مستشفى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الريفية.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وبإمكان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المقاطعات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بسهولة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المتقدمة،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والتوليد،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والجراحة.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وأنشأت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الاستعجالية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مجهزة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بسيارات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إسعاف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الجبلية.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925C06" w:rsidP="00925C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المؤشرات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أذربيجان)</w:t>
      </w:r>
    </w:p>
    <w:p w:rsidR="00925C06" w:rsidRPr="00925C06" w:rsidRDefault="00925C06" w:rsidP="00925C06">
      <w:pPr>
        <w:pStyle w:val="SingleTxt"/>
        <w:spacing w:after="0" w:line="120" w:lineRule="exact"/>
        <w:rPr>
          <w:rFonts w:hint="cs"/>
          <w:sz w:val="10"/>
          <w:rtl/>
        </w:rPr>
      </w:pPr>
    </w:p>
    <w:tbl>
      <w:tblPr>
        <w:tblStyle w:val="TableGrid"/>
        <w:bidiVisual/>
        <w:tblW w:w="76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7"/>
        <w:gridCol w:w="1030"/>
        <w:gridCol w:w="1113"/>
        <w:gridCol w:w="1192"/>
      </w:tblGrid>
      <w:tr w:rsidR="00925C06" w:rsidRPr="00925C06" w:rsidTr="00354491">
        <w:trPr>
          <w:cantSplit/>
          <w:tblHeader/>
          <w:jc w:val="center"/>
        </w:trPr>
        <w:tc>
          <w:tcPr>
            <w:tcW w:w="43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925C06" w:rsidRDefault="00BB1CC3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925C06" w:rsidRDefault="00BB1CC3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925C06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1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925C06" w:rsidRDefault="00BB1CC3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925C06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925C06" w:rsidRDefault="00BB1CC3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925C06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925C06" w:rsidRPr="00925C06" w:rsidTr="00354491">
        <w:trPr>
          <w:cantSplit/>
          <w:trHeight w:hRule="exact" w:val="115"/>
          <w:tblHeader/>
          <w:jc w:val="center"/>
        </w:trPr>
        <w:tc>
          <w:tcPr>
            <w:tcW w:w="43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25C06" w:rsidRPr="00925C06" w:rsidRDefault="00925C06" w:rsidP="00925C06">
            <w:pPr>
              <w:pStyle w:val="SingleTxt"/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0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25C06" w:rsidRPr="00925C06" w:rsidRDefault="00925C06" w:rsidP="00925C06">
            <w:pPr>
              <w:pStyle w:val="SingleTxt"/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1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25C06" w:rsidRPr="00925C06" w:rsidRDefault="00925C06" w:rsidP="00925C06">
            <w:pPr>
              <w:pStyle w:val="SingleTxt"/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1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25C06" w:rsidRPr="00925C06" w:rsidRDefault="00925C06" w:rsidP="00925C06">
            <w:pPr>
              <w:pStyle w:val="SingleTxt"/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الأطباء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29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30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30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H4"/>
              <w:spacing w:before="40" w:after="80" w:line="240" w:lineRule="exact"/>
              <w:ind w:left="113" w:right="113"/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  <w:t>لكل 000 10 نسمة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36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36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</w:rPr>
              <w:t xml:space="preserve"> 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36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H4"/>
              <w:spacing w:before="40" w:after="80" w:line="240" w:lineRule="exact"/>
              <w:ind w:left="113" w:right="113"/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  <w:t>عدد المساعدين الطبيين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59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59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60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H4"/>
              <w:spacing w:before="40" w:after="80" w:line="240" w:lineRule="exact"/>
              <w:ind w:left="113" w:right="113"/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  <w:t>لكل 000 10 نسمة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73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72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73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H4"/>
              <w:spacing w:before="40" w:after="80" w:line="240" w:lineRule="exact"/>
              <w:ind w:left="113" w:right="113"/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  <w:t>عدد المستشفيات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734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732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729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H4"/>
              <w:spacing w:before="40" w:after="80" w:line="240" w:lineRule="exact"/>
              <w:ind w:left="113" w:right="113"/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  <w:t>عدد الأسرّة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68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68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68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H4"/>
              <w:spacing w:before="40" w:after="80" w:line="240" w:lineRule="exact"/>
              <w:ind w:left="113" w:right="113"/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i w:val="0"/>
                <w:iCs w:val="0"/>
                <w:sz w:val="16"/>
                <w:szCs w:val="24"/>
                <w:rtl/>
              </w:rPr>
              <w:t>لكل 000 10 نسمة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83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83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82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مستشفيات التوليد (المستقلة)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26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26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26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أقسام التوليد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85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90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90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المصحات المتنقلة المتعددة الاختصاصات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1591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1594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1595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طاقة المصحات المتنقلة المتعددة الاختصاصات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105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105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104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لكل 000 10 نسمة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128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127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125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الأقسام النسائية والمستشفيات التي تضم أقساما نسائية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314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321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321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الأسّرة المخصصة للحوامل والنفساوات (بما في ذلك أسرة الفحص والرعاية الطبية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113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192" w:type="dxa"/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7</w:t>
            </w:r>
            <w:r w:rsidR="007B2CC2">
              <w:rPr>
                <w:rFonts w:cs="Traditional Arabic"/>
                <w:sz w:val="16"/>
                <w:szCs w:val="24"/>
                <w:rtl/>
              </w:rPr>
              <w:t>.</w:t>
            </w:r>
            <w:r w:rsidRPr="00F77F2E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F77F2E" w:rsidRPr="00925C06" w:rsidTr="00354491">
        <w:trPr>
          <w:cantSplit/>
          <w:jc w:val="center"/>
        </w:trPr>
        <w:tc>
          <w:tcPr>
            <w:tcW w:w="43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77F2E" w:rsidRPr="00A14019" w:rsidRDefault="00F77F2E" w:rsidP="00925C06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A14019">
              <w:rPr>
                <w:rFonts w:cs="Traditional Arabic" w:hint="cs"/>
                <w:sz w:val="16"/>
                <w:szCs w:val="24"/>
                <w:rtl/>
              </w:rPr>
              <w:t>عدد مراكز تنظيم الأسرة</w:t>
            </w:r>
          </w:p>
        </w:tc>
        <w:tc>
          <w:tcPr>
            <w:tcW w:w="10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26</w:t>
            </w:r>
          </w:p>
        </w:tc>
        <w:tc>
          <w:tcPr>
            <w:tcW w:w="11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26</w:t>
            </w:r>
          </w:p>
        </w:tc>
        <w:tc>
          <w:tcPr>
            <w:tcW w:w="11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77F2E" w:rsidRPr="00F77F2E" w:rsidRDefault="00F77F2E" w:rsidP="00F77F2E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F77F2E">
              <w:rPr>
                <w:rFonts w:cs="Traditional Arabic"/>
                <w:sz w:val="16"/>
                <w:szCs w:val="24"/>
                <w:rtl/>
              </w:rPr>
              <w:t>27</w:t>
            </w:r>
          </w:p>
        </w:tc>
      </w:tr>
    </w:tbl>
    <w:p w:rsidR="00387657" w:rsidRPr="00387657" w:rsidRDefault="00387657" w:rsidP="00387657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87657" w:rsidRPr="00387657" w:rsidRDefault="00387657" w:rsidP="00387657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387657" w:rsidP="0038765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الأطباء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والمساعدين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الطبيين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أذربيجان)</w:t>
      </w:r>
    </w:p>
    <w:p w:rsidR="00387657" w:rsidRPr="00387657" w:rsidRDefault="00387657" w:rsidP="00387657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tbl>
      <w:tblPr>
        <w:tblStyle w:val="TableGrid"/>
        <w:bidiVisual/>
        <w:tblW w:w="76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8"/>
        <w:gridCol w:w="1030"/>
        <w:gridCol w:w="1115"/>
        <w:gridCol w:w="1191"/>
      </w:tblGrid>
      <w:tr w:rsidR="00387657" w:rsidRPr="00387657" w:rsidTr="00354491">
        <w:trPr>
          <w:cantSplit/>
          <w:tblHeader/>
          <w:jc w:val="center"/>
        </w:trPr>
        <w:tc>
          <w:tcPr>
            <w:tcW w:w="43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387657" w:rsidRDefault="00BB1CC3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387657" w:rsidRDefault="00BB1CC3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387657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1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387657" w:rsidRDefault="00BB1CC3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387657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387657" w:rsidRDefault="00BB1CC3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387657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387657" w:rsidRPr="00387657" w:rsidTr="00354491">
        <w:trPr>
          <w:cantSplit/>
          <w:trHeight w:hRule="exact" w:val="115"/>
          <w:tblHeader/>
          <w:jc w:val="center"/>
        </w:trPr>
        <w:tc>
          <w:tcPr>
            <w:tcW w:w="43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657" w:rsidRPr="00387657" w:rsidRDefault="00387657" w:rsidP="00387657">
            <w:pPr>
              <w:pStyle w:val="SingleTxt"/>
              <w:spacing w:before="40" w:after="80" w:line="240" w:lineRule="exact"/>
              <w:ind w:left="1134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0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657" w:rsidRPr="00387657" w:rsidRDefault="00387657" w:rsidP="00387657">
            <w:pPr>
              <w:pStyle w:val="SingleTxt"/>
              <w:spacing w:before="40" w:after="80" w:line="240" w:lineRule="exact"/>
              <w:ind w:left="1134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1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657" w:rsidRPr="00387657" w:rsidRDefault="00387657" w:rsidP="00387657">
            <w:pPr>
              <w:pStyle w:val="SingleTxt"/>
              <w:spacing w:before="40" w:after="80" w:line="240" w:lineRule="exact"/>
              <w:ind w:left="1134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657" w:rsidRPr="00387657" w:rsidRDefault="00387657" w:rsidP="00387657">
            <w:pPr>
              <w:pStyle w:val="SingleTxt"/>
              <w:spacing w:before="40" w:after="80" w:line="240" w:lineRule="exact"/>
              <w:ind w:left="1134" w:right="113"/>
              <w:rPr>
                <w:rFonts w:hint="cs"/>
                <w:sz w:val="16"/>
                <w:szCs w:val="24"/>
                <w:rtl/>
              </w:rPr>
            </w:pPr>
          </w:p>
        </w:tc>
      </w:tr>
      <w:tr w:rsidR="00B774DD" w:rsidRPr="00387657" w:rsidTr="00354491">
        <w:trPr>
          <w:cantSplit/>
          <w:jc w:val="center"/>
        </w:trPr>
        <w:tc>
          <w:tcPr>
            <w:tcW w:w="4328" w:type="dxa"/>
            <w:shd w:val="clear" w:color="auto" w:fill="auto"/>
            <w:vAlign w:val="bottom"/>
          </w:tcPr>
          <w:p w:rsidR="00B774DD" w:rsidRPr="00387657" w:rsidRDefault="00B774DD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387657">
              <w:rPr>
                <w:rFonts w:cs="Traditional Arabic" w:hint="cs"/>
                <w:sz w:val="16"/>
                <w:szCs w:val="24"/>
                <w:rtl/>
              </w:rPr>
              <w:t>عدد الموظفين المعينين في خدمات الرعاية الصحية والاجتماعية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130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115" w:type="dxa"/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131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1191" w:type="dxa"/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135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  <w:tr w:rsidR="00B774DD" w:rsidRPr="00387657" w:rsidTr="00354491">
        <w:trPr>
          <w:cantSplit/>
          <w:jc w:val="center"/>
        </w:trPr>
        <w:tc>
          <w:tcPr>
            <w:tcW w:w="4328" w:type="dxa"/>
            <w:shd w:val="clear" w:color="auto" w:fill="auto"/>
            <w:vAlign w:val="bottom"/>
          </w:tcPr>
          <w:p w:rsidR="00B774DD" w:rsidRPr="00387657" w:rsidRDefault="00B774DD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387657">
              <w:rPr>
                <w:rFonts w:cs="Traditional Arabic" w:hint="cs"/>
                <w:sz w:val="16"/>
                <w:szCs w:val="24"/>
                <w:rtl/>
              </w:rPr>
              <w:t>عدد النساء المعينات في خدمات الرعاية الصحية والاجتماعية (بالآلاف)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97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115" w:type="dxa"/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100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191" w:type="dxa"/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103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</w:tr>
      <w:tr w:rsidR="00B774DD" w:rsidRPr="00387657" w:rsidTr="00354491">
        <w:trPr>
          <w:cantSplit/>
          <w:jc w:val="center"/>
        </w:trPr>
        <w:tc>
          <w:tcPr>
            <w:tcW w:w="43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774DD" w:rsidRPr="00387657" w:rsidRDefault="00B774DD" w:rsidP="00387657">
            <w:pPr>
              <w:pStyle w:val="SingleTxt"/>
              <w:spacing w:before="40" w:after="80" w:line="240" w:lineRule="exact"/>
              <w:ind w:left="113" w:right="113"/>
              <w:rPr>
                <w:rFonts w:cs="Traditional Arabic" w:hint="cs"/>
                <w:sz w:val="16"/>
                <w:szCs w:val="24"/>
                <w:rtl/>
              </w:rPr>
            </w:pPr>
            <w:r w:rsidRPr="00387657">
              <w:rPr>
                <w:rFonts w:cs="Traditional Arabic" w:hint="cs"/>
                <w:sz w:val="16"/>
                <w:szCs w:val="24"/>
                <w:rtl/>
              </w:rPr>
              <w:t xml:space="preserve">النسبة </w:t>
            </w:r>
            <w:r w:rsidR="00BB1A1F">
              <w:rPr>
                <w:rFonts w:hint="cs"/>
                <w:sz w:val="16"/>
                <w:szCs w:val="24"/>
                <w:rtl/>
              </w:rPr>
              <w:t>المئو</w:t>
            </w:r>
            <w:r w:rsidR="00BB1A1F" w:rsidRPr="00387657">
              <w:rPr>
                <w:rFonts w:cs="Traditional Arabic" w:hint="cs"/>
                <w:sz w:val="16"/>
                <w:szCs w:val="24"/>
                <w:rtl/>
              </w:rPr>
              <w:t>ية</w:t>
            </w:r>
            <w:r w:rsidRPr="00387657">
              <w:rPr>
                <w:rFonts w:cs="Traditional Arabic" w:hint="cs"/>
                <w:sz w:val="16"/>
                <w:szCs w:val="24"/>
                <w:rtl/>
              </w:rPr>
              <w:t xml:space="preserve"> للنساء المعينات في خدمات الرعاية الصحية والاجتماعية</w:t>
            </w:r>
          </w:p>
        </w:tc>
        <w:tc>
          <w:tcPr>
            <w:tcW w:w="10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75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76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774DD" w:rsidRPr="00B774DD" w:rsidRDefault="00B774DD" w:rsidP="00B774DD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cs="Traditional Arabic"/>
                <w:sz w:val="16"/>
                <w:szCs w:val="24"/>
              </w:rPr>
            </w:pPr>
            <w:r w:rsidRPr="00B774DD">
              <w:rPr>
                <w:rFonts w:cs="Traditional Arabic"/>
                <w:sz w:val="16"/>
                <w:szCs w:val="24"/>
                <w:rtl/>
              </w:rPr>
              <w:t>76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B774DD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</w:tbl>
    <w:p w:rsidR="008B7DAB" w:rsidRPr="008B7DAB" w:rsidRDefault="008B7DAB" w:rsidP="008B7DA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35449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اللاجئين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المشردين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(الذين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يمثلون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ثُمن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السكان)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 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والأطفال.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أعادت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توطين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كانت</w:t>
      </w:r>
      <w:r w:rsidR="0085315A">
        <w:rPr>
          <w:rFonts w:hint="cs"/>
          <w:rtl/>
        </w:rPr>
        <w:t xml:space="preserve"> </w:t>
      </w:r>
      <w:r w:rsidR="00354491">
        <w:rPr>
          <w:rFonts w:hint="cs"/>
          <w:rtl/>
        </w:rPr>
        <w:t>ت</w:t>
      </w:r>
      <w:r w:rsidRPr="00BB1CC3">
        <w:rPr>
          <w:rFonts w:hint="cs"/>
          <w:rtl/>
        </w:rPr>
        <w:t>عيش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مخيما،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مستوطنات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حضرية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متطورة.</w:t>
      </w:r>
    </w:p>
    <w:p w:rsidR="008B7DAB" w:rsidRPr="008B7DAB" w:rsidRDefault="008B7DAB" w:rsidP="008B7DA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8B7DAB" w:rsidP="008B7DA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2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BB1CC3" w:rsidRPr="00BB1CC3">
        <w:rPr>
          <w:rFonts w:hint="cs"/>
          <w:rtl/>
        </w:rPr>
        <w:tab/>
        <w:t>اللاجئون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والأشخاص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المشردون</w:t>
      </w:r>
    </w:p>
    <w:p w:rsidR="00BB1CC3" w:rsidRPr="00BB1CC3" w:rsidRDefault="00BB1CC3" w:rsidP="00354491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للاجئين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والمشردين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أصعب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لغيرهم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ورغم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المقاطعات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اللاجئون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والأدوية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الاستعجالية.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تيسر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الأفرقة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المتنقلة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اللاجئين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المشردين.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وبالرغم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المتخذة،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B7DAB">
        <w:rPr>
          <w:rFonts w:hint="eastAsia"/>
          <w:rtl/>
        </w:rPr>
        <w:t> </w:t>
      </w:r>
      <w:r w:rsidRPr="00BB1CC3">
        <w:rPr>
          <w:rFonts w:hint="cs"/>
          <w:rtl/>
        </w:rPr>
        <w:t>تزال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الضعيفة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السكان،</w:t>
      </w:r>
      <w:r w:rsidR="0085315A">
        <w:rPr>
          <w:rFonts w:hint="cs"/>
          <w:rtl/>
        </w:rPr>
        <w:t xml:space="preserve"> </w:t>
      </w:r>
      <w:r w:rsidR="00A228C1">
        <w:rPr>
          <w:rFonts w:hint="cs"/>
          <w:rtl/>
        </w:rPr>
        <w:t>لا</w:t>
      </w:r>
      <w:r w:rsidR="008B7DAB">
        <w:rPr>
          <w:rFonts w:hint="eastAsia"/>
          <w:rtl/>
        </w:rPr>
        <w:t> </w:t>
      </w:r>
      <w:r w:rsidR="00A228C1">
        <w:rPr>
          <w:rFonts w:hint="cs"/>
          <w:rtl/>
        </w:rPr>
        <w:t>سيما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باستخدام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الصالح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للشرب،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والالتزام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بقواعد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والنظافة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الأدوية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تسببه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هجرة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وحققت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ملحوظا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تحصين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الواحدة.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وتحصين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إلزامي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مجانا.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الديمغرافية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بمنهجية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الأم.</w:t>
      </w:r>
    </w:p>
    <w:p w:rsidR="00BB1CC3" w:rsidRPr="00BB1CC3" w:rsidRDefault="00BB1CC3" w:rsidP="008B7DAB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السلوك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الولادات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>16.1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 xml:space="preserve">17.8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 xml:space="preserve">6.2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وارتفع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>1.6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مرة.</w:t>
      </w:r>
    </w:p>
    <w:p w:rsidR="00BB1CC3" w:rsidRPr="00BB1CC3" w:rsidRDefault="00BB1CC3" w:rsidP="00BA38B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436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>50.8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>49.2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وازداد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تقاربا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المتوقع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الثلاث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>72.0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BA38BD">
        <w:rPr>
          <w:rFonts w:hint="cs"/>
          <w:rtl/>
        </w:rPr>
        <w:t>75</w:t>
      </w:r>
      <w:r w:rsidR="008B7DAB">
        <w:rPr>
          <w:rFonts w:hint="cs"/>
          <w:rtl/>
        </w:rPr>
        <w:t>.1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="008B7DAB">
        <w:rPr>
          <w:rFonts w:hint="cs"/>
          <w:rtl/>
        </w:rPr>
        <w:t xml:space="preserve">70.0 </w:t>
      </w:r>
      <w:r w:rsidRPr="00BB1CC3">
        <w:rPr>
          <w:rFonts w:hint="cs"/>
          <w:rtl/>
        </w:rPr>
        <w:t>للرجال).</w:t>
      </w:r>
    </w:p>
    <w:p w:rsidR="008B7DAB" w:rsidRPr="008B7DAB" w:rsidRDefault="008B7DAB" w:rsidP="008B7DA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8B7DAB" w:rsidP="008B7DA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المؤشرات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الديمغرافية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أذربيجان)</w:t>
      </w:r>
    </w:p>
    <w:p w:rsidR="008B7DAB" w:rsidRDefault="008B7DAB" w:rsidP="008B7DAB">
      <w:pPr>
        <w:pStyle w:val="SingleTxt"/>
        <w:spacing w:after="0" w:line="120" w:lineRule="exact"/>
        <w:rPr>
          <w:rFonts w:hint="cs"/>
          <w:sz w:val="10"/>
          <w:rtl/>
        </w:rPr>
      </w:pPr>
    </w:p>
    <w:tbl>
      <w:tblPr>
        <w:bidiVisual/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8B7DAB" w:rsidRPr="008B7DAB" w:rsidTr="008B7DA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8B7DAB">
              <w:rPr>
                <w:rFonts w:hint="cs"/>
                <w:i/>
                <w:iCs/>
                <w:sz w:val="16"/>
                <w:szCs w:val="24"/>
                <w:rtl/>
              </w:rPr>
              <w:t>المؤشرات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8B7DAB">
              <w:rPr>
                <w:rFonts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8B7DAB">
              <w:rPr>
                <w:rFonts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8B7DAB">
              <w:rPr>
                <w:rFonts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8B7DAB" w:rsidRPr="008B7DAB" w:rsidTr="008B7DAB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B7DAB" w:rsidRPr="008B7DAB" w:rsidRDefault="008B7DAB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مجموع عدد السكان (بالملايين)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C64DB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8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265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C64DB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8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347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C64DB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8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436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4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نساء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C64DB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207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C64DB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243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C64DB" w:rsidP="000C64DB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0C64DB">
              <w:rPr>
                <w:sz w:val="16"/>
                <w:szCs w:val="24"/>
                <w:rtl/>
              </w:rPr>
              <w:t>4</w:t>
            </w:r>
            <w:r w:rsidRPr="000C64DB"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284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2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D1299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BA38BD">
              <w:rPr>
                <w:rFonts w:cs="Akhbar MT"/>
                <w:sz w:val="16"/>
                <w:szCs w:val="24"/>
              </w:rPr>
              <w:t>%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50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90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D1299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BA38BD">
              <w:rPr>
                <w:rFonts w:cs="Akhbar MT"/>
                <w:sz w:val="16"/>
                <w:szCs w:val="24"/>
              </w:rPr>
              <w:t>%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50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80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0D1299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</w:rPr>
              <w:t>%</w:t>
            </w:r>
            <w:r>
              <w:rPr>
                <w:sz w:val="16"/>
                <w:szCs w:val="24"/>
              </w:rPr>
              <w:t xml:space="preserve"> </w:t>
            </w:r>
            <w:r w:rsidR="00AC7506" w:rsidRPr="00AC7506">
              <w:rPr>
                <w:sz w:val="16"/>
                <w:szCs w:val="24"/>
                <w:rtl/>
              </w:rPr>
              <w:t>50</w:t>
            </w:r>
            <w:r w:rsidR="00AC7506">
              <w:rPr>
                <w:sz w:val="16"/>
                <w:szCs w:val="24"/>
                <w:rtl/>
              </w:rPr>
              <w:t>.</w:t>
            </w:r>
            <w:r w:rsidR="00AC7506" w:rsidRPr="00AC7506">
              <w:rPr>
                <w:sz w:val="16"/>
                <w:szCs w:val="24"/>
                <w:rtl/>
              </w:rPr>
              <w:t>80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رجال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Pr="00AC7506">
              <w:rPr>
                <w:sz w:val="16"/>
                <w:szCs w:val="24"/>
                <w:rtl/>
              </w:rPr>
              <w:t>058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Pr="00AC7506">
              <w:rPr>
                <w:sz w:val="16"/>
                <w:szCs w:val="24"/>
                <w:rtl/>
              </w:rPr>
              <w:t>103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sz w:val="16"/>
                <w:szCs w:val="24"/>
              </w:rPr>
              <w:t xml:space="preserve"> </w:t>
            </w:r>
            <w:r w:rsidRPr="00AC7506">
              <w:rPr>
                <w:sz w:val="16"/>
                <w:szCs w:val="24"/>
                <w:rtl/>
              </w:rPr>
              <w:t>152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49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10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49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49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20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 xml:space="preserve">معدل الولادات (لكل </w:t>
            </w:r>
            <w:r>
              <w:rPr>
                <w:rFonts w:hint="cs"/>
                <w:sz w:val="16"/>
                <w:szCs w:val="24"/>
                <w:rtl/>
              </w:rPr>
              <w:t>000</w:t>
            </w:r>
            <w:r>
              <w:rPr>
                <w:rFonts w:hint="eastAsia"/>
                <w:sz w:val="16"/>
                <w:szCs w:val="24"/>
                <w:rtl/>
              </w:rPr>
              <w:t> </w:t>
            </w:r>
            <w:r>
              <w:rPr>
                <w:rFonts w:hint="cs"/>
                <w:sz w:val="16"/>
                <w:szCs w:val="24"/>
                <w:rtl/>
              </w:rPr>
              <w:t>1</w:t>
            </w:r>
            <w:r w:rsidRPr="008B7DAB">
              <w:rPr>
                <w:rFonts w:hint="cs"/>
                <w:sz w:val="16"/>
                <w:szCs w:val="24"/>
                <w:rtl/>
              </w:rPr>
              <w:t xml:space="preserve"> نسمة)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131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141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148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9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16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17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17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8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فتيات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60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65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68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7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صبيان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71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76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80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 xml:space="preserve">معدل الوفيات (لكل </w:t>
            </w:r>
            <w:r>
              <w:rPr>
                <w:rFonts w:hint="cs"/>
                <w:sz w:val="16"/>
                <w:szCs w:val="24"/>
                <w:rtl/>
              </w:rPr>
              <w:t>000 1</w:t>
            </w:r>
            <w:r w:rsidRPr="008B7DAB">
              <w:rPr>
                <w:rFonts w:hint="cs"/>
                <w:sz w:val="16"/>
                <w:szCs w:val="24"/>
                <w:rtl/>
              </w:rPr>
              <w:t xml:space="preserve"> نسمة)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</w:rPr>
            </w:pPr>
            <w:r w:rsidRPr="00AC7506">
              <w:rPr>
                <w:sz w:val="16"/>
                <w:szCs w:val="24"/>
              </w:rPr>
              <w:t xml:space="preserve"> (</w:t>
            </w:r>
            <w:r w:rsidRPr="00AC7506">
              <w:rPr>
                <w:sz w:val="16"/>
                <w:szCs w:val="24"/>
                <w:rtl/>
              </w:rPr>
              <w:t>6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1</w:t>
            </w:r>
            <w:r w:rsidRPr="00AC7506">
              <w:rPr>
                <w:sz w:val="16"/>
                <w:szCs w:val="24"/>
              </w:rPr>
              <w:t>)</w:t>
            </w:r>
            <w:r w:rsidR="00BA38BD">
              <w:rPr>
                <w:sz w:val="16"/>
                <w:szCs w:val="24"/>
              </w:rPr>
              <w:t xml:space="preserve"> </w:t>
            </w:r>
            <w:r w:rsidR="00BA38BD" w:rsidRPr="00AC7506">
              <w:rPr>
                <w:sz w:val="16"/>
                <w:szCs w:val="24"/>
                <w:rtl/>
              </w:rPr>
              <w:t xml:space="preserve"> 49</w:t>
            </w:r>
            <w:r w:rsidR="00BA38BD">
              <w:rPr>
                <w:sz w:val="16"/>
                <w:szCs w:val="24"/>
                <w:rtl/>
              </w:rPr>
              <w:t>.</w:t>
            </w:r>
            <w:r w:rsidR="00BA38BD" w:rsidRPr="00AC7506">
              <w:rPr>
                <w:sz w:val="16"/>
                <w:szCs w:val="24"/>
                <w:rtl/>
              </w:rPr>
              <w:t>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</w:rPr>
              <w:t xml:space="preserve"> (</w:t>
            </w:r>
            <w:r w:rsidRPr="00AC7506">
              <w:rPr>
                <w:sz w:val="16"/>
                <w:szCs w:val="24"/>
                <w:rtl/>
              </w:rPr>
              <w:t>6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3</w:t>
            </w:r>
            <w:r w:rsidRPr="00AC7506">
              <w:rPr>
                <w:sz w:val="16"/>
                <w:szCs w:val="24"/>
              </w:rPr>
              <w:t>)</w:t>
            </w:r>
            <w:r w:rsidR="00BA38BD">
              <w:rPr>
                <w:sz w:val="16"/>
                <w:szCs w:val="24"/>
              </w:rPr>
              <w:t xml:space="preserve"> </w:t>
            </w:r>
            <w:r w:rsidR="00BA38BD" w:rsidRPr="00AC7506">
              <w:rPr>
                <w:sz w:val="16"/>
                <w:szCs w:val="24"/>
                <w:rtl/>
              </w:rPr>
              <w:t xml:space="preserve"> 52</w:t>
            </w:r>
            <w:r w:rsidR="00BA38BD">
              <w:rPr>
                <w:sz w:val="16"/>
                <w:szCs w:val="24"/>
                <w:rtl/>
              </w:rPr>
              <w:t>.</w:t>
            </w:r>
            <w:r w:rsidR="00BA38BD" w:rsidRPr="00AC7506">
              <w:rPr>
                <w:sz w:val="16"/>
                <w:szCs w:val="24"/>
                <w:rtl/>
              </w:rPr>
              <w:t>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</w:rPr>
              <w:t xml:space="preserve"> (</w:t>
            </w:r>
            <w:r w:rsidRPr="00AC7506">
              <w:rPr>
                <w:sz w:val="16"/>
                <w:szCs w:val="24"/>
                <w:rtl/>
              </w:rPr>
              <w:t>6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</w:t>
            </w:r>
            <w:r w:rsidRPr="00AC7506">
              <w:rPr>
                <w:sz w:val="16"/>
                <w:szCs w:val="24"/>
              </w:rPr>
              <w:t>)</w:t>
            </w:r>
            <w:r w:rsidR="00BA38BD">
              <w:rPr>
                <w:sz w:val="16"/>
                <w:szCs w:val="24"/>
              </w:rPr>
              <w:t xml:space="preserve"> </w:t>
            </w:r>
            <w:r w:rsidR="00BA38BD" w:rsidRPr="00AC7506">
              <w:rPr>
                <w:sz w:val="16"/>
                <w:szCs w:val="24"/>
                <w:rtl/>
              </w:rPr>
              <w:t xml:space="preserve"> 52</w:t>
            </w:r>
            <w:r w:rsidR="00BA38BD">
              <w:rPr>
                <w:sz w:val="16"/>
                <w:szCs w:val="24"/>
                <w:rtl/>
              </w:rPr>
              <w:t>.</w:t>
            </w:r>
            <w:r w:rsidR="00BA38BD" w:rsidRPr="00AC7506">
              <w:rPr>
                <w:sz w:val="16"/>
                <w:szCs w:val="24"/>
                <w:rtl/>
              </w:rPr>
              <w:t>2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BA38BD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left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نساء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23</w:t>
            </w:r>
            <w:r w:rsidRPr="00AC7506">
              <w:rPr>
                <w:sz w:val="16"/>
                <w:szCs w:val="24"/>
              </w:rPr>
              <w:t>,</w:t>
            </w:r>
            <w:r w:rsidRPr="00AC7506">
              <w:rPr>
                <w:sz w:val="16"/>
                <w:szCs w:val="24"/>
                <w:rtl/>
              </w:rPr>
              <w:t>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24</w:t>
            </w:r>
            <w:r w:rsidRPr="00AC7506">
              <w:rPr>
                <w:sz w:val="16"/>
                <w:szCs w:val="24"/>
              </w:rPr>
              <w:t>,</w:t>
            </w:r>
            <w:r w:rsidRPr="00AC7506">
              <w:rPr>
                <w:sz w:val="16"/>
                <w:szCs w:val="24"/>
                <w:rtl/>
              </w:rPr>
              <w:t>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24</w:t>
            </w:r>
            <w:r w:rsidRPr="00AC7506">
              <w:rPr>
                <w:sz w:val="16"/>
                <w:szCs w:val="24"/>
              </w:rPr>
              <w:t>,</w:t>
            </w:r>
            <w:r w:rsidRPr="00AC7506">
              <w:rPr>
                <w:sz w:val="16"/>
                <w:szCs w:val="24"/>
                <w:rtl/>
              </w:rPr>
              <w:t>6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BA38BD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left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رجال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26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27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27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6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 xml:space="preserve">الزيادة الطبيعية (لكل </w:t>
            </w:r>
            <w:r>
              <w:rPr>
                <w:rFonts w:hint="cs"/>
                <w:sz w:val="16"/>
                <w:szCs w:val="24"/>
                <w:rtl/>
              </w:rPr>
              <w:t>000 1</w:t>
            </w:r>
            <w:r w:rsidRPr="008B7DAB">
              <w:rPr>
                <w:rFonts w:hint="cs"/>
                <w:sz w:val="16"/>
                <w:szCs w:val="24"/>
                <w:rtl/>
              </w:rPr>
              <w:t xml:space="preserve"> نسمة)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10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10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11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6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مؤشر الخصوبة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3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العمر المتوقع (للبلد بأكمله)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72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</w:tr>
      <w:tr w:rsidR="00AC7506" w:rsidRPr="008B7DAB" w:rsidTr="00AC7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نساء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</w:rPr>
              <w:t xml:space="preserve"> </w:t>
            </w:r>
            <w:r w:rsidRPr="00AC7506">
              <w:rPr>
                <w:sz w:val="16"/>
                <w:szCs w:val="24"/>
                <w:rtl/>
              </w:rPr>
              <w:t>75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75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75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1</w:t>
            </w:r>
          </w:p>
        </w:tc>
      </w:tr>
      <w:tr w:rsidR="00AC7506" w:rsidRPr="008B7DAB" w:rsidTr="00F007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7506" w:rsidRPr="008B7DAB" w:rsidRDefault="00AC7506" w:rsidP="00F0076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113" w:right="113"/>
              <w:jc w:val="right"/>
              <w:rPr>
                <w:rFonts w:hint="cs"/>
                <w:sz w:val="16"/>
                <w:szCs w:val="24"/>
                <w:rtl/>
              </w:rPr>
            </w:pPr>
            <w:r w:rsidRPr="008B7DAB">
              <w:rPr>
                <w:rFonts w:hint="cs"/>
                <w:sz w:val="16"/>
                <w:szCs w:val="24"/>
                <w:rtl/>
              </w:rPr>
              <w:t>رجال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70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69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6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C7506" w:rsidRPr="00AC7506" w:rsidRDefault="00AC7506" w:rsidP="00AC7506">
            <w:pPr>
              <w:pStyle w:val="SingleTxt"/>
              <w:bidi w:val="0"/>
              <w:spacing w:before="40" w:after="80" w:line="240" w:lineRule="exact"/>
              <w:ind w:left="113" w:right="113"/>
              <w:jc w:val="right"/>
              <w:rPr>
                <w:sz w:val="16"/>
                <w:szCs w:val="24"/>
              </w:rPr>
            </w:pPr>
            <w:r w:rsidRPr="00AC7506">
              <w:rPr>
                <w:sz w:val="16"/>
                <w:szCs w:val="24"/>
                <w:rtl/>
              </w:rPr>
              <w:t>70</w:t>
            </w:r>
            <w:r>
              <w:rPr>
                <w:sz w:val="16"/>
                <w:szCs w:val="24"/>
                <w:rtl/>
              </w:rPr>
              <w:t>.</w:t>
            </w:r>
            <w:r w:rsidRPr="00AC7506">
              <w:rPr>
                <w:sz w:val="16"/>
                <w:szCs w:val="24"/>
                <w:rtl/>
              </w:rPr>
              <w:t>0</w:t>
            </w:r>
          </w:p>
        </w:tc>
      </w:tr>
    </w:tbl>
    <w:p w:rsidR="00C9032F" w:rsidRPr="00C9032F" w:rsidRDefault="00C9032F" w:rsidP="00C9032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C9032F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2001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تعريف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جديد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يتوافق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التعريف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اعتمدته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العالمية.</w:t>
      </w:r>
    </w:p>
    <w:p w:rsidR="00BB1CC3" w:rsidRPr="00BB1CC3" w:rsidRDefault="000C64DB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وبالرغم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المرتفع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للحمل،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البالغ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94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يزال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مرتفعا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ويبلغ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39.5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(لكل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000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100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مولود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حي).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والتغطية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بالخدمات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مرتفعة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(98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المائة)</w:t>
      </w:r>
      <w:r w:rsidR="00A228C1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ولكن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جودة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ليست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المستوى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المطلوب،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وتحدث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تعقيدات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تعود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الجيدة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تسبق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الوضع.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ومقارنة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بالسنوات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السابقة،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بـخمسة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المدن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و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40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الأرياف.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وعموما،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ارتفع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بالمقارنة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بعام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المائة.</w:t>
      </w:r>
    </w:p>
    <w:p w:rsidR="00BB1CC3" w:rsidRPr="00BB1CC3" w:rsidRDefault="000C64DB" w:rsidP="000C64D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أذربيجان)</w:t>
      </w:r>
    </w:p>
    <w:tbl>
      <w:tblPr>
        <w:tblStyle w:val="TableGrid"/>
        <w:bidiVisual/>
        <w:tblW w:w="7431" w:type="dxa"/>
        <w:jc w:val="center"/>
        <w:tblInd w:w="1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38"/>
        <w:gridCol w:w="1679"/>
        <w:gridCol w:w="1692"/>
        <w:gridCol w:w="1522"/>
      </w:tblGrid>
      <w:tr w:rsidR="00651766" w:rsidRPr="000C64DB" w:rsidTr="00651766">
        <w:trPr>
          <w:cantSplit/>
          <w:tblHeader/>
          <w:jc w:val="center"/>
        </w:trPr>
        <w:tc>
          <w:tcPr>
            <w:tcW w:w="25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C64DB" w:rsidRDefault="00BB1CC3" w:rsidP="000C64DB">
            <w:pPr>
              <w:pStyle w:val="SingleTxt"/>
              <w:spacing w:before="80" w:after="80" w:line="240" w:lineRule="exact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1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C64DB" w:rsidRDefault="00BB1CC3" w:rsidP="006517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C64DB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C64DB" w:rsidRDefault="00BB1CC3" w:rsidP="006517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C64DB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5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C64DB" w:rsidRDefault="00BB1CC3" w:rsidP="006517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C64DB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651766" w:rsidRPr="000C64DB" w:rsidTr="00651766">
        <w:trPr>
          <w:cantSplit/>
          <w:trHeight w:hRule="exact" w:val="115"/>
          <w:tblHeader/>
          <w:jc w:val="center"/>
        </w:trPr>
        <w:tc>
          <w:tcPr>
            <w:tcW w:w="25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64DB" w:rsidRPr="000C64DB" w:rsidRDefault="000C64DB" w:rsidP="000C64DB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64DB" w:rsidRPr="000C64DB" w:rsidRDefault="000C64DB" w:rsidP="000C64D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64DB" w:rsidRPr="000C64DB" w:rsidRDefault="000C64DB" w:rsidP="000C64D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5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64DB" w:rsidRPr="000C64DB" w:rsidRDefault="000C64DB" w:rsidP="000C64D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1C1223" w:rsidRPr="000C64DB" w:rsidTr="001C1223">
        <w:trPr>
          <w:cantSplit/>
          <w:jc w:val="center"/>
        </w:trPr>
        <w:tc>
          <w:tcPr>
            <w:tcW w:w="2538" w:type="dxa"/>
            <w:shd w:val="clear" w:color="auto" w:fill="auto"/>
            <w:vAlign w:val="bottom"/>
          </w:tcPr>
          <w:p w:rsidR="001C1223" w:rsidRPr="000C64DB" w:rsidRDefault="001C1223" w:rsidP="006517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  <w:rtl/>
              </w:rPr>
            </w:pPr>
            <w:r w:rsidRPr="000C64DB">
              <w:rPr>
                <w:rFonts w:cs="Traditional Arabic" w:hint="cs"/>
                <w:sz w:val="16"/>
                <w:szCs w:val="24"/>
                <w:rtl/>
              </w:rPr>
              <w:t>مجموع عدد الوفيات</w:t>
            </w:r>
          </w:p>
        </w:tc>
        <w:tc>
          <w:tcPr>
            <w:tcW w:w="1679" w:type="dxa"/>
            <w:shd w:val="clear" w:color="auto" w:fill="auto"/>
            <w:vAlign w:val="bottom"/>
          </w:tcPr>
          <w:p w:rsidR="001C1223" w:rsidRPr="001C1223" w:rsidRDefault="001C1223" w:rsidP="001C12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1C1223">
              <w:rPr>
                <w:rFonts w:cs="Traditional Arabic"/>
                <w:sz w:val="16"/>
                <w:szCs w:val="24"/>
                <w:rtl/>
              </w:rPr>
              <w:t>34</w:t>
            </w:r>
          </w:p>
        </w:tc>
        <w:tc>
          <w:tcPr>
            <w:tcW w:w="1692" w:type="dxa"/>
            <w:shd w:val="clear" w:color="auto" w:fill="auto"/>
            <w:vAlign w:val="bottom"/>
          </w:tcPr>
          <w:p w:rsidR="001C1223" w:rsidRPr="001C1223" w:rsidRDefault="001C1223" w:rsidP="001C12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1C1223">
              <w:rPr>
                <w:rFonts w:cs="Traditional Arabic"/>
                <w:sz w:val="16"/>
                <w:szCs w:val="24"/>
                <w:rtl/>
              </w:rPr>
              <w:t>41</w:t>
            </w:r>
          </w:p>
        </w:tc>
        <w:tc>
          <w:tcPr>
            <w:tcW w:w="1522" w:type="dxa"/>
            <w:shd w:val="clear" w:color="auto" w:fill="auto"/>
            <w:vAlign w:val="bottom"/>
          </w:tcPr>
          <w:p w:rsidR="001C1223" w:rsidRPr="001C1223" w:rsidRDefault="001C1223" w:rsidP="001C12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1C1223">
              <w:rPr>
                <w:rFonts w:cs="Traditional Arabic"/>
                <w:sz w:val="16"/>
                <w:szCs w:val="24"/>
                <w:rtl/>
              </w:rPr>
              <w:t>51</w:t>
            </w:r>
          </w:p>
        </w:tc>
      </w:tr>
      <w:tr w:rsidR="001C1223" w:rsidRPr="000C64DB" w:rsidTr="001C1223">
        <w:trPr>
          <w:cantSplit/>
          <w:jc w:val="center"/>
        </w:trPr>
        <w:tc>
          <w:tcPr>
            <w:tcW w:w="25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C1223" w:rsidRPr="000C64DB" w:rsidRDefault="001C1223" w:rsidP="0065176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  <w:rtl/>
              </w:rPr>
            </w:pPr>
            <w:r w:rsidRPr="000C64DB">
              <w:rPr>
                <w:rFonts w:cs="Traditional Arabic" w:hint="cs"/>
                <w:sz w:val="16"/>
                <w:szCs w:val="24"/>
                <w:rtl/>
              </w:rPr>
              <w:t>لكل 000 100 طفل مولود حيا</w:t>
            </w:r>
          </w:p>
        </w:tc>
        <w:tc>
          <w:tcPr>
            <w:tcW w:w="16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C1223" w:rsidRPr="001C1223" w:rsidRDefault="001C1223" w:rsidP="001C12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1C1223">
              <w:rPr>
                <w:rFonts w:cs="Traditional Arabic"/>
                <w:sz w:val="16"/>
                <w:szCs w:val="24"/>
                <w:rtl/>
              </w:rPr>
              <w:t>25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1C1223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6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C1223" w:rsidRPr="001C1223" w:rsidRDefault="001C1223" w:rsidP="001C12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1C1223">
              <w:rPr>
                <w:rFonts w:cs="Traditional Arabic"/>
                <w:sz w:val="16"/>
                <w:szCs w:val="24"/>
                <w:rtl/>
              </w:rPr>
              <w:t>33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1C1223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5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C1223" w:rsidRPr="001C1223" w:rsidRDefault="001C1223" w:rsidP="001C12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1C1223">
              <w:rPr>
                <w:rFonts w:cs="Traditional Arabic"/>
                <w:sz w:val="16"/>
                <w:szCs w:val="24"/>
                <w:rtl/>
              </w:rPr>
              <w:t>39</w:t>
            </w:r>
            <w:r>
              <w:rPr>
                <w:rFonts w:cs="Traditional Arabic"/>
                <w:sz w:val="16"/>
                <w:szCs w:val="24"/>
                <w:rtl/>
              </w:rPr>
              <w:t>.</w:t>
            </w:r>
            <w:r w:rsidRPr="001C1223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</w:tr>
    </w:tbl>
    <w:p w:rsidR="00651766" w:rsidRPr="00651766" w:rsidRDefault="00651766" w:rsidP="0065176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A38B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لم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تركيبة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النفاسية.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النزيف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34.</w:t>
      </w:r>
      <w:r w:rsidR="00BB1A1F" w:rsidRPr="00BB1CC3">
        <w:rPr>
          <w:rFonts w:hint="cs"/>
          <w:rtl/>
        </w:rPr>
        <w:t>0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في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المائة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منها،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والانسمام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الحملي</w:t>
      </w:r>
      <w:r w:rsidR="00BB1A1F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(</w:t>
      </w:r>
      <w:r w:rsidR="00BB1A1F">
        <w:rPr>
          <w:rFonts w:hint="cs"/>
          <w:rtl/>
        </w:rPr>
        <w:t>21.</w:t>
      </w:r>
      <w:r w:rsidR="004F3317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وانسداد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4F3317">
        <w:rPr>
          <w:rFonts w:hint="cs"/>
          <w:rtl/>
        </w:rPr>
        <w:t xml:space="preserve">19.2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والتسمم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4F3317">
        <w:rPr>
          <w:rFonts w:hint="cs"/>
          <w:rtl/>
        </w:rPr>
        <w:t xml:space="preserve">19.9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التناسلية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4F3317">
        <w:rPr>
          <w:rFonts w:hint="cs"/>
          <w:rtl/>
        </w:rPr>
        <w:t>8.5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البحوث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المخاطر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أثناء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BA38BD">
        <w:rPr>
          <w:rFonts w:hint="cs"/>
          <w:rtl/>
        </w:rPr>
        <w:t>250 1:1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والأرياف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(1:600).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ولكن</w:t>
      </w:r>
      <w:r w:rsidR="00BA38BD">
        <w:rPr>
          <w:rFonts w:hint="eastAsia"/>
          <w:rtl/>
        </w:rPr>
        <w:t> </w:t>
      </w:r>
      <w:r w:rsidRPr="00BB1CC3">
        <w:rPr>
          <w:rFonts w:hint="cs"/>
          <w:rtl/>
        </w:rPr>
        <w:t>مما</w:t>
      </w:r>
      <w:r w:rsidR="004F3317">
        <w:rPr>
          <w:rFonts w:hint="eastAsia"/>
          <w:rtl/>
        </w:rPr>
        <w:t> </w:t>
      </w:r>
      <w:r w:rsidRPr="00BB1CC3">
        <w:rPr>
          <w:rFonts w:hint="cs"/>
          <w:rtl/>
        </w:rPr>
        <w:t>يؤسف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هناك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اختلالا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مقدمي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مقدمي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المناطق.</w:t>
      </w:r>
    </w:p>
    <w:p w:rsidR="00BB1CC3" w:rsidRPr="00BB1CC3" w:rsidRDefault="004F3317" w:rsidP="004F331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وأهم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الوفاة</w:t>
      </w:r>
    </w:p>
    <w:tbl>
      <w:tblPr>
        <w:tblStyle w:val="TableGrid"/>
        <w:bidiVisual/>
        <w:tblW w:w="74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100"/>
        <w:gridCol w:w="1946"/>
        <w:gridCol w:w="1946"/>
        <w:gridCol w:w="1411"/>
      </w:tblGrid>
      <w:tr w:rsidR="00BB1CC3" w:rsidRPr="004F3317" w:rsidTr="008F0471">
        <w:trPr>
          <w:cantSplit/>
          <w:tblHeader/>
          <w:jc w:val="center"/>
        </w:trPr>
        <w:tc>
          <w:tcPr>
            <w:tcW w:w="2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4F3317" w:rsidRDefault="00BB1CC3" w:rsidP="004F33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i/>
                <w:iCs/>
                <w:sz w:val="16"/>
                <w:szCs w:val="24"/>
                <w:rtl/>
              </w:rPr>
              <w:t>أسباب</w:t>
            </w:r>
            <w:r w:rsidR="0085315A" w:rsidRPr="004F3317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4F3317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الوفاة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4F3317" w:rsidRDefault="00BB1CC3" w:rsidP="004F33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4F3317" w:rsidRDefault="00BB1CC3" w:rsidP="004F33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4F3317" w:rsidRDefault="00BB1CC3" w:rsidP="004F33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4F3317" w:rsidRPr="004F3317" w:rsidTr="008F0471">
        <w:trPr>
          <w:cantSplit/>
          <w:trHeight w:hRule="exact" w:val="115"/>
          <w:tblHeader/>
          <w:jc w:val="center"/>
        </w:trPr>
        <w:tc>
          <w:tcPr>
            <w:tcW w:w="21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F3317" w:rsidRPr="004F3317" w:rsidRDefault="004F3317" w:rsidP="004F3317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F3317" w:rsidRPr="004F3317" w:rsidRDefault="004F3317" w:rsidP="004F3317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F3317" w:rsidRPr="004F3317" w:rsidRDefault="004F3317" w:rsidP="004F3317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4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F3317" w:rsidRPr="004F3317" w:rsidRDefault="004F3317" w:rsidP="004F3317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مجموع عدد الوفيات لجميع الأسباب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565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582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579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center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منهن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أمراض الدورة الدموية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346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347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349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الأورام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66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68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67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الحوادث، والتسمم، والصدمات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13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15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14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أمراض الجهاز التنفسي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37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35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32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أمراض الجهاز الهضمي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34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36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  <w:tc>
          <w:tcPr>
            <w:tcW w:w="1411" w:type="dxa"/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36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</w:tr>
      <w:tr w:rsidR="000454B3" w:rsidRPr="004F3317" w:rsidTr="008F0471">
        <w:trPr>
          <w:cantSplit/>
          <w:jc w:val="center"/>
        </w:trPr>
        <w:tc>
          <w:tcPr>
            <w:tcW w:w="21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54B3" w:rsidRPr="004F3317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4F3317">
              <w:rPr>
                <w:rFonts w:cs="Traditional Arabic" w:hint="cs"/>
                <w:sz w:val="16"/>
                <w:szCs w:val="24"/>
                <w:rtl/>
              </w:rPr>
              <w:t>الأمراض المعدية والطفيلية</w:t>
            </w:r>
          </w:p>
        </w:tc>
        <w:tc>
          <w:tcPr>
            <w:tcW w:w="1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6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6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4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54B3" w:rsidRPr="008869E1" w:rsidRDefault="000454B3" w:rsidP="008869E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8869E1">
              <w:rPr>
                <w:rFonts w:cs="Traditional Arabic"/>
                <w:sz w:val="16"/>
                <w:szCs w:val="24"/>
                <w:rtl/>
              </w:rPr>
              <w:t>5</w:t>
            </w:r>
            <w:r w:rsidR="008869E1">
              <w:rPr>
                <w:rFonts w:cs="Traditional Arabic"/>
                <w:sz w:val="16"/>
                <w:szCs w:val="24"/>
                <w:rtl/>
              </w:rPr>
              <w:t>.</w:t>
            </w:r>
            <w:r w:rsidRPr="008869E1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</w:tr>
    </w:tbl>
    <w:p w:rsidR="00AE58DB" w:rsidRPr="00AE58DB" w:rsidRDefault="00AE58DB" w:rsidP="00AE58D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AE58DB" w:rsidP="00BA38BD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ولوحظت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الخمس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(2002-2006)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نزعة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الانخفاض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الأطفال.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ويبلغ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10.1 </w:t>
      </w:r>
      <w:r w:rsidR="00BB1CC3" w:rsidRPr="00BB1CC3">
        <w:rPr>
          <w:rFonts w:hint="cs"/>
          <w:rtl/>
        </w:rPr>
        <w:t>(لكل</w:t>
      </w:r>
      <w:r w:rsidR="0085315A">
        <w:rPr>
          <w:rFonts w:hint="cs"/>
          <w:rtl/>
        </w:rPr>
        <w:t xml:space="preserve"> </w:t>
      </w:r>
      <w:r w:rsidR="00BA38BD">
        <w:rPr>
          <w:rFonts w:hint="cs"/>
          <w:rtl/>
        </w:rPr>
        <w:t>000 1</w:t>
      </w:r>
      <w:r>
        <w:rPr>
          <w:rFonts w:hint="eastAsia"/>
          <w:rtl/>
        </w:rPr>
        <w:t> </w:t>
      </w:r>
      <w:r w:rsidR="00BB1CC3" w:rsidRPr="00BB1CC3">
        <w:rPr>
          <w:rFonts w:hint="cs"/>
          <w:rtl/>
        </w:rPr>
        <w:t>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مولود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حيا)،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ويبلغ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7.1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(لكل</w:t>
      </w:r>
      <w:r w:rsidR="0085315A">
        <w:rPr>
          <w:rFonts w:hint="cs"/>
          <w:rtl/>
        </w:rPr>
        <w:t xml:space="preserve"> </w:t>
      </w:r>
      <w:r w:rsidR="00BA38BD">
        <w:rPr>
          <w:rFonts w:hint="cs"/>
          <w:rtl/>
        </w:rPr>
        <w:t xml:space="preserve">000 1 </w:t>
      </w:r>
      <w:r w:rsidR="00BB1CC3" w:rsidRPr="00BB1CC3">
        <w:rPr>
          <w:rFonts w:hint="cs"/>
          <w:rtl/>
        </w:rPr>
        <w:t>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مولود</w:t>
      </w:r>
      <w:r w:rsidR="00BA38BD">
        <w:rPr>
          <w:rFonts w:hint="eastAsia"/>
          <w:rtl/>
        </w:rPr>
        <w:t> </w:t>
      </w:r>
      <w:r w:rsidR="00BB1CC3" w:rsidRPr="00BB1CC3">
        <w:rPr>
          <w:rFonts w:hint="cs"/>
          <w:rtl/>
        </w:rPr>
        <w:t>حيا).</w:t>
      </w:r>
    </w:p>
    <w:p w:rsidR="00AE58DB" w:rsidRPr="00AE58DB" w:rsidRDefault="00AE58DB" w:rsidP="00AE58D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AE58DB" w:rsidP="00AE58D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الواحدة)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أذربيجان)</w:t>
      </w:r>
    </w:p>
    <w:tbl>
      <w:tblPr>
        <w:tblStyle w:val="TableGrid"/>
        <w:bidiVisual/>
        <w:tblW w:w="72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156"/>
        <w:gridCol w:w="1581"/>
        <w:gridCol w:w="1540"/>
        <w:gridCol w:w="1960"/>
      </w:tblGrid>
      <w:tr w:rsidR="00BB1CC3" w:rsidRPr="00AE58DB" w:rsidTr="008F0471">
        <w:trPr>
          <w:cantSplit/>
          <w:tblHeader/>
          <w:jc w:val="center"/>
        </w:trPr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E58DB" w:rsidRDefault="00BB1CC3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E58DB" w:rsidRDefault="00BB1CC3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E58DB" w:rsidRDefault="00BB1CC3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E58DB" w:rsidRDefault="00BB1CC3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AE58DB" w:rsidRPr="00AE58DB" w:rsidTr="008F0471">
        <w:trPr>
          <w:cantSplit/>
          <w:trHeight w:hRule="exact" w:val="115"/>
          <w:tblHeader/>
          <w:jc w:val="center"/>
        </w:trPr>
        <w:tc>
          <w:tcPr>
            <w:tcW w:w="21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58DB" w:rsidRPr="00AE58DB" w:rsidRDefault="00AE58DB" w:rsidP="00AE58DB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5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58DB" w:rsidRPr="00AE58DB" w:rsidRDefault="00AE58DB" w:rsidP="00AE58D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58DB" w:rsidRPr="00AE58DB" w:rsidRDefault="00AE58DB" w:rsidP="00AE58D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9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E58DB" w:rsidRPr="00AE58DB" w:rsidRDefault="00AE58DB" w:rsidP="00AE58D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مجموع عدد الوفيات دون سن الواحدة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8F0471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287 1</w:t>
            </w: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8F0471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321 1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8F0471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508 1</w:t>
            </w: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منهم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ذكور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757</w:t>
            </w: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747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859</w:t>
            </w: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إناث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530</w:t>
            </w: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574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649</w:t>
            </w: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8F0471" w:rsidRDefault="00D00BED" w:rsidP="008F047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b/>
                <w:bCs/>
                <w:sz w:val="16"/>
                <w:szCs w:val="24"/>
                <w:rtl/>
              </w:rPr>
            </w:pPr>
            <w:r w:rsidRPr="008F0471">
              <w:rPr>
                <w:rFonts w:cs="Traditional Arabic" w:hint="cs"/>
                <w:b/>
                <w:bCs/>
                <w:sz w:val="16"/>
                <w:szCs w:val="24"/>
                <w:rtl/>
              </w:rPr>
              <w:t xml:space="preserve">لكل </w:t>
            </w:r>
            <w:r w:rsidR="008F0471">
              <w:rPr>
                <w:rFonts w:cs="Traditional Arabic" w:hint="cs"/>
                <w:b/>
                <w:bCs/>
                <w:sz w:val="16"/>
                <w:szCs w:val="24"/>
                <w:rtl/>
              </w:rPr>
              <w:t>000 1</w:t>
            </w:r>
            <w:r w:rsidRPr="008F0471">
              <w:rPr>
                <w:rFonts w:cs="Traditional Arabic" w:hint="cs"/>
                <w:b/>
                <w:bCs/>
                <w:sz w:val="16"/>
                <w:szCs w:val="24"/>
                <w:rtl/>
              </w:rPr>
              <w:t xml:space="preserve"> مولود حيا</w:t>
            </w:r>
          </w:p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مجموع عدد الوفيات دون سن الواحدة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9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9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10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منهم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ذكور</w:t>
            </w:r>
          </w:p>
        </w:tc>
        <w:tc>
          <w:tcPr>
            <w:tcW w:w="1581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10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54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9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10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</w:tr>
      <w:tr w:rsidR="00D00BED" w:rsidRPr="00AE58DB" w:rsidTr="008F0471">
        <w:trPr>
          <w:cantSplit/>
          <w:jc w:val="center"/>
        </w:trPr>
        <w:tc>
          <w:tcPr>
            <w:tcW w:w="21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0BED" w:rsidRPr="00AE58DB" w:rsidRDefault="00D00BED" w:rsidP="00AE58D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E58DB">
              <w:rPr>
                <w:rFonts w:cs="Traditional Arabic" w:hint="cs"/>
                <w:sz w:val="16"/>
                <w:szCs w:val="24"/>
                <w:rtl/>
              </w:rPr>
              <w:t>إناث</w:t>
            </w:r>
          </w:p>
        </w:tc>
        <w:tc>
          <w:tcPr>
            <w:tcW w:w="15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8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5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8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9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0BED" w:rsidRPr="00D00BED" w:rsidRDefault="00D00BED" w:rsidP="00D00B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D00BED">
              <w:rPr>
                <w:rFonts w:cs="Traditional Arabic"/>
                <w:sz w:val="16"/>
                <w:szCs w:val="24"/>
                <w:rtl/>
              </w:rPr>
              <w:t>9</w:t>
            </w:r>
            <w:r w:rsidR="008F0471">
              <w:rPr>
                <w:rFonts w:cs="Traditional Arabic"/>
                <w:sz w:val="16"/>
                <w:szCs w:val="24"/>
                <w:rtl/>
              </w:rPr>
              <w:t>.</w:t>
            </w:r>
            <w:r w:rsidRPr="00D00BED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</w:tbl>
    <w:p w:rsidR="00BB1CC3" w:rsidRPr="00BB1CC3" w:rsidRDefault="008F0471" w:rsidP="00BA38B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وأهم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(ذكور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الواحدة)</w:t>
      </w:r>
    </w:p>
    <w:p w:rsidR="00A32CEA" w:rsidRPr="00A32CEA" w:rsidRDefault="00A32CEA" w:rsidP="00A32CEA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tbl>
      <w:tblPr>
        <w:tblStyle w:val="TableGrid"/>
        <w:bidiVisual/>
        <w:tblW w:w="0" w:type="auto"/>
        <w:jc w:val="center"/>
        <w:tblInd w:w="2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16"/>
        <w:gridCol w:w="1407"/>
        <w:gridCol w:w="1652"/>
        <w:gridCol w:w="1345"/>
      </w:tblGrid>
      <w:tr w:rsidR="00BB1CC3" w:rsidRPr="0073546E" w:rsidTr="00BA38BD">
        <w:trPr>
          <w:cantSplit/>
          <w:tblHeader/>
          <w:jc w:val="center"/>
        </w:trPr>
        <w:tc>
          <w:tcPr>
            <w:tcW w:w="28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3546E" w:rsidRDefault="00BB1CC3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أسباب</w:t>
            </w:r>
            <w:r w:rsidR="0085315A" w:rsidRPr="0073546E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73546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الوفاة</w:t>
            </w:r>
          </w:p>
        </w:tc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3546E" w:rsidRDefault="00BB1CC3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3546E" w:rsidRDefault="00BB1CC3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3546E" w:rsidRDefault="00BB1CC3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73546E" w:rsidRPr="0073546E" w:rsidTr="00BA38BD">
        <w:trPr>
          <w:cantSplit/>
          <w:trHeight w:hRule="exact" w:val="115"/>
          <w:tblHeader/>
          <w:jc w:val="center"/>
        </w:trPr>
        <w:tc>
          <w:tcPr>
            <w:tcW w:w="28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4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73546E" w:rsidRPr="0073546E" w:rsidTr="00BA38BD">
        <w:trPr>
          <w:cantSplit/>
          <w:jc w:val="center"/>
        </w:trPr>
        <w:tc>
          <w:tcPr>
            <w:tcW w:w="2816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sz w:val="16"/>
                <w:szCs w:val="24"/>
                <w:rtl/>
              </w:rPr>
              <w:t>مجموع عدد الوفيات دون سن لجميع الأسباب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141 1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959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879</w:t>
            </w:r>
          </w:p>
        </w:tc>
      </w:tr>
      <w:tr w:rsidR="0073546E" w:rsidRPr="0073546E" w:rsidTr="00BA38BD">
        <w:trPr>
          <w:cantSplit/>
          <w:jc w:val="center"/>
        </w:trPr>
        <w:tc>
          <w:tcPr>
            <w:tcW w:w="2816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sz w:val="16"/>
                <w:szCs w:val="24"/>
                <w:rtl/>
              </w:rPr>
              <w:t>أمراض الجهاز التنفسي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294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284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219</w:t>
            </w:r>
          </w:p>
        </w:tc>
      </w:tr>
      <w:tr w:rsidR="0073546E" w:rsidRPr="0073546E" w:rsidTr="00BA38BD">
        <w:trPr>
          <w:cantSplit/>
          <w:jc w:val="center"/>
        </w:trPr>
        <w:tc>
          <w:tcPr>
            <w:tcW w:w="2816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sz w:val="16"/>
                <w:szCs w:val="24"/>
                <w:rtl/>
              </w:rPr>
              <w:t>أسباب نشأت قبل الوضع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565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416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459</w:t>
            </w:r>
          </w:p>
        </w:tc>
      </w:tr>
      <w:tr w:rsidR="0073546E" w:rsidRPr="0073546E" w:rsidTr="00BA38BD">
        <w:trPr>
          <w:cantSplit/>
          <w:jc w:val="center"/>
        </w:trPr>
        <w:tc>
          <w:tcPr>
            <w:tcW w:w="2816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sz w:val="16"/>
                <w:szCs w:val="24"/>
                <w:rtl/>
              </w:rPr>
              <w:t>أمراض معدية وطفيلية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83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63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49</w:t>
            </w:r>
          </w:p>
        </w:tc>
      </w:tr>
      <w:tr w:rsidR="0073546E" w:rsidRPr="0073546E" w:rsidTr="00BA38BD">
        <w:trPr>
          <w:cantSplit/>
          <w:jc w:val="center"/>
        </w:trPr>
        <w:tc>
          <w:tcPr>
            <w:tcW w:w="2816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sz w:val="16"/>
                <w:szCs w:val="24"/>
                <w:rtl/>
              </w:rPr>
              <w:t>تشوهات خلقية</w:t>
            </w:r>
          </w:p>
        </w:tc>
        <w:tc>
          <w:tcPr>
            <w:tcW w:w="1407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82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77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67</w:t>
            </w:r>
          </w:p>
        </w:tc>
      </w:tr>
      <w:tr w:rsidR="0073546E" w:rsidRPr="0073546E" w:rsidTr="00BA38BD">
        <w:trPr>
          <w:cantSplit/>
          <w:jc w:val="center"/>
        </w:trPr>
        <w:tc>
          <w:tcPr>
            <w:tcW w:w="28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3546E">
              <w:rPr>
                <w:rFonts w:cs="Traditional Arabic" w:hint="cs"/>
                <w:sz w:val="16"/>
                <w:szCs w:val="24"/>
                <w:rtl/>
              </w:rPr>
              <w:t>حوادث، وتسمم، وصدمات</w:t>
            </w:r>
          </w:p>
        </w:tc>
        <w:tc>
          <w:tcPr>
            <w:tcW w:w="14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16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16</w:t>
            </w:r>
          </w:p>
        </w:tc>
        <w:tc>
          <w:tcPr>
            <w:tcW w:w="134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3546E" w:rsidRPr="0073546E" w:rsidRDefault="0073546E" w:rsidP="0073546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73546E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</w:tr>
    </w:tbl>
    <w:p w:rsidR="00A32CEA" w:rsidRPr="00A32CEA" w:rsidRDefault="00A32CEA" w:rsidP="00A32CEA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A32CEA" w:rsidRPr="00A32CEA" w:rsidRDefault="00A32CEA" w:rsidP="00A32CEA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A38BD" w:rsidRDefault="00A32CEA" w:rsidP="00A32CE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BB1CC3" w:rsidRPr="00BB1CC3" w:rsidRDefault="00BA38BD" w:rsidP="00A32CE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tl/>
        </w:rPr>
        <w:br w:type="page"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وأهم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الوفاة،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(إناث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الواحدة)</w:t>
      </w:r>
    </w:p>
    <w:p w:rsidR="00A32CEA" w:rsidRPr="00A32CEA" w:rsidRDefault="00A32CEA" w:rsidP="00A32CEA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tbl>
      <w:tblPr>
        <w:tblStyle w:val="TableGrid"/>
        <w:bidiVisual/>
        <w:tblW w:w="7185" w:type="dxa"/>
        <w:jc w:val="center"/>
        <w:tblInd w:w="-1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76"/>
        <w:gridCol w:w="1413"/>
        <w:gridCol w:w="1696"/>
        <w:gridCol w:w="1400"/>
      </w:tblGrid>
      <w:tr w:rsidR="00BB1CC3" w:rsidRPr="00A32CEA" w:rsidTr="00BA38BD">
        <w:trPr>
          <w:cantSplit/>
          <w:tblHeader/>
          <w:jc w:val="center"/>
        </w:trPr>
        <w:tc>
          <w:tcPr>
            <w:tcW w:w="2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32CEA" w:rsidRDefault="00BB1CC3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i/>
                <w:iCs/>
                <w:sz w:val="16"/>
                <w:szCs w:val="24"/>
                <w:rtl/>
              </w:rPr>
              <w:t>أسباب</w:t>
            </w:r>
            <w:r w:rsidR="0085315A" w:rsidRPr="00A32CEA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32CEA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الوفاة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32CEA" w:rsidRDefault="00BB1CC3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32CEA" w:rsidRDefault="00BB1CC3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32CEA" w:rsidRDefault="00BB1CC3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A32CEA" w:rsidRPr="00A32CEA" w:rsidTr="00BA38BD">
        <w:trPr>
          <w:cantSplit/>
          <w:trHeight w:hRule="exact" w:val="115"/>
          <w:tblHeader/>
          <w:jc w:val="center"/>
        </w:trPr>
        <w:tc>
          <w:tcPr>
            <w:tcW w:w="26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2CEA" w:rsidRPr="00A32CEA" w:rsidRDefault="00A32CEA" w:rsidP="00A32CEA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4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2CEA" w:rsidRPr="00A32CEA" w:rsidRDefault="00A32CEA" w:rsidP="00A32CEA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2CEA" w:rsidRPr="00A32CEA" w:rsidRDefault="00A32CEA" w:rsidP="00A32CEA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4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32CEA" w:rsidRPr="00A32CEA" w:rsidRDefault="00A32CEA" w:rsidP="00A32CEA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242ABE" w:rsidRPr="00A32CEA" w:rsidTr="00BA38BD">
        <w:trPr>
          <w:cantSplit/>
          <w:jc w:val="center"/>
        </w:trPr>
        <w:tc>
          <w:tcPr>
            <w:tcW w:w="2676" w:type="dxa"/>
            <w:shd w:val="clear" w:color="auto" w:fill="auto"/>
            <w:vAlign w:val="bottom"/>
          </w:tcPr>
          <w:p w:rsidR="00242ABE" w:rsidRPr="00A32CEA" w:rsidRDefault="00242ABE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sz w:val="16"/>
                <w:szCs w:val="24"/>
                <w:rtl/>
              </w:rPr>
              <w:t>مجموع عدد الوفيات دون الواحدة لجميع الأسباب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751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621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620</w:t>
            </w:r>
          </w:p>
        </w:tc>
      </w:tr>
      <w:tr w:rsidR="00242ABE" w:rsidRPr="00A32CEA" w:rsidTr="00BA38BD">
        <w:trPr>
          <w:cantSplit/>
          <w:jc w:val="center"/>
        </w:trPr>
        <w:tc>
          <w:tcPr>
            <w:tcW w:w="2676" w:type="dxa"/>
            <w:shd w:val="clear" w:color="auto" w:fill="auto"/>
            <w:vAlign w:val="bottom"/>
          </w:tcPr>
          <w:p w:rsidR="00242ABE" w:rsidRPr="00A32CEA" w:rsidRDefault="00242ABE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sz w:val="16"/>
                <w:szCs w:val="24"/>
                <w:rtl/>
              </w:rPr>
              <w:t>أمراض الجهاز التنفسي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230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240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158</w:t>
            </w:r>
          </w:p>
        </w:tc>
      </w:tr>
      <w:tr w:rsidR="00242ABE" w:rsidRPr="00A32CEA" w:rsidTr="00BA38BD">
        <w:trPr>
          <w:cantSplit/>
          <w:jc w:val="center"/>
        </w:trPr>
        <w:tc>
          <w:tcPr>
            <w:tcW w:w="2676" w:type="dxa"/>
            <w:shd w:val="clear" w:color="auto" w:fill="auto"/>
            <w:vAlign w:val="bottom"/>
          </w:tcPr>
          <w:p w:rsidR="00242ABE" w:rsidRPr="00A32CEA" w:rsidRDefault="00242ABE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sz w:val="16"/>
                <w:szCs w:val="24"/>
                <w:rtl/>
              </w:rPr>
              <w:t>أسباب نشأت قبل الوضع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309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217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301</w:t>
            </w:r>
          </w:p>
        </w:tc>
      </w:tr>
      <w:tr w:rsidR="00242ABE" w:rsidRPr="00A32CEA" w:rsidTr="00BA38BD">
        <w:trPr>
          <w:cantSplit/>
          <w:jc w:val="center"/>
        </w:trPr>
        <w:tc>
          <w:tcPr>
            <w:tcW w:w="2676" w:type="dxa"/>
            <w:shd w:val="clear" w:color="auto" w:fill="auto"/>
            <w:vAlign w:val="bottom"/>
          </w:tcPr>
          <w:p w:rsidR="00242ABE" w:rsidRPr="00A32CEA" w:rsidRDefault="00242ABE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sz w:val="16"/>
                <w:szCs w:val="24"/>
                <w:rtl/>
              </w:rPr>
              <w:t>أمراض معدية وطفيلية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59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44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38</w:t>
            </w:r>
          </w:p>
        </w:tc>
      </w:tr>
      <w:tr w:rsidR="00242ABE" w:rsidRPr="00A32CEA" w:rsidTr="00BA38BD">
        <w:trPr>
          <w:cantSplit/>
          <w:jc w:val="center"/>
        </w:trPr>
        <w:tc>
          <w:tcPr>
            <w:tcW w:w="2676" w:type="dxa"/>
            <w:shd w:val="clear" w:color="auto" w:fill="auto"/>
            <w:vAlign w:val="bottom"/>
          </w:tcPr>
          <w:p w:rsidR="00242ABE" w:rsidRPr="00A32CEA" w:rsidRDefault="00242ABE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sz w:val="16"/>
                <w:szCs w:val="24"/>
                <w:rtl/>
              </w:rPr>
              <w:t>تشوهات خلقية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64</w:t>
            </w:r>
          </w:p>
        </w:tc>
        <w:tc>
          <w:tcPr>
            <w:tcW w:w="1696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48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50</w:t>
            </w:r>
          </w:p>
        </w:tc>
      </w:tr>
      <w:tr w:rsidR="00242ABE" w:rsidRPr="00A32CEA" w:rsidTr="00BA38BD">
        <w:trPr>
          <w:cantSplit/>
          <w:jc w:val="center"/>
        </w:trPr>
        <w:tc>
          <w:tcPr>
            <w:tcW w:w="26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42ABE" w:rsidRPr="00A32CEA" w:rsidRDefault="00242ABE" w:rsidP="00A32CE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32CEA">
              <w:rPr>
                <w:rFonts w:cs="Traditional Arabic" w:hint="cs"/>
                <w:sz w:val="16"/>
                <w:szCs w:val="24"/>
                <w:rtl/>
              </w:rPr>
              <w:t>حوادث، وتسمم، وصدمات</w:t>
            </w:r>
          </w:p>
        </w:tc>
        <w:tc>
          <w:tcPr>
            <w:tcW w:w="14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6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4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242ABE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</w:tr>
    </w:tbl>
    <w:p w:rsidR="00242ABE" w:rsidRPr="00242ABE" w:rsidRDefault="00242ABE" w:rsidP="00242ABE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وانخفض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انخفاضا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كبيرا.</w:t>
      </w:r>
    </w:p>
    <w:p w:rsidR="00242ABE" w:rsidRPr="00242ABE" w:rsidRDefault="00242ABE" w:rsidP="00242ABE">
      <w:pPr>
        <w:pStyle w:val="SingleTxt"/>
        <w:spacing w:after="0" w:line="120" w:lineRule="exact"/>
        <w:rPr>
          <w:rFonts w:hint="cs"/>
          <w:sz w:val="10"/>
          <w:rtl/>
        </w:rPr>
      </w:pPr>
    </w:p>
    <w:tbl>
      <w:tblPr>
        <w:tblStyle w:val="TableGrid"/>
        <w:bidiVisual/>
        <w:tblW w:w="7148" w:type="dxa"/>
        <w:jc w:val="center"/>
        <w:tblInd w:w="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78"/>
        <w:gridCol w:w="1438"/>
        <w:gridCol w:w="1666"/>
        <w:gridCol w:w="1166"/>
      </w:tblGrid>
      <w:tr w:rsidR="00BB1CC3" w:rsidRPr="00242ABE" w:rsidTr="00BA38BD">
        <w:trPr>
          <w:cantSplit/>
          <w:tblHeader/>
          <w:jc w:val="center"/>
        </w:trPr>
        <w:tc>
          <w:tcPr>
            <w:tcW w:w="28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242ABE" w:rsidRDefault="00BB1C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أسباب</w:t>
            </w:r>
            <w:r w:rsidR="0085315A" w:rsidRPr="00242ABE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242AB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الوفاة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242ABE" w:rsidRDefault="00BB1C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242ABE" w:rsidRDefault="00BB1C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242ABE" w:rsidRDefault="00BB1C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242ABE" w:rsidRPr="00242ABE" w:rsidTr="00BA38BD">
        <w:trPr>
          <w:cantSplit/>
          <w:trHeight w:hRule="exact" w:val="115"/>
          <w:tblHeader/>
          <w:jc w:val="center"/>
        </w:trPr>
        <w:tc>
          <w:tcPr>
            <w:tcW w:w="28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4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1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42ABE" w:rsidRPr="00242ABE" w:rsidRDefault="00242ABE" w:rsidP="00242AB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3F44C3" w:rsidRPr="00242ABE" w:rsidTr="00BA38BD">
        <w:trPr>
          <w:cantSplit/>
          <w:jc w:val="center"/>
        </w:trPr>
        <w:tc>
          <w:tcPr>
            <w:tcW w:w="2878" w:type="dxa"/>
            <w:shd w:val="clear" w:color="auto" w:fill="auto"/>
            <w:vAlign w:val="bottom"/>
          </w:tcPr>
          <w:p w:rsidR="003F44C3" w:rsidRPr="00242ABE" w:rsidRDefault="003F44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sz w:val="16"/>
                <w:szCs w:val="24"/>
                <w:rtl/>
              </w:rPr>
              <w:t>مجموع عدد الوفيات دون الخامسة لجميع الأسباب</w:t>
            </w:r>
          </w:p>
        </w:tc>
        <w:tc>
          <w:tcPr>
            <w:tcW w:w="1438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582</w:t>
            </w:r>
            <w:r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3F44C3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411</w:t>
            </w:r>
            <w:r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3F44C3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1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181</w:t>
            </w:r>
            <w:r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3F44C3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3F44C3" w:rsidRPr="00242ABE" w:rsidTr="00BA38BD">
        <w:trPr>
          <w:cantSplit/>
          <w:jc w:val="center"/>
        </w:trPr>
        <w:tc>
          <w:tcPr>
            <w:tcW w:w="2878" w:type="dxa"/>
            <w:shd w:val="clear" w:color="auto" w:fill="auto"/>
            <w:vAlign w:val="bottom"/>
          </w:tcPr>
          <w:p w:rsidR="003F44C3" w:rsidRPr="00242ABE" w:rsidRDefault="003F44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sz w:val="16"/>
                <w:szCs w:val="24"/>
                <w:rtl/>
              </w:rPr>
              <w:t>منها:</w:t>
            </w:r>
          </w:p>
          <w:p w:rsidR="003F44C3" w:rsidRPr="00242ABE" w:rsidRDefault="003F44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sz w:val="16"/>
                <w:szCs w:val="24"/>
                <w:rtl/>
              </w:rPr>
              <w:t>أمراض الجهاز التنفسي</w:t>
            </w:r>
          </w:p>
        </w:tc>
        <w:tc>
          <w:tcPr>
            <w:tcW w:w="1438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173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186</w:t>
            </w:r>
          </w:p>
        </w:tc>
        <w:tc>
          <w:tcPr>
            <w:tcW w:w="11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109</w:t>
            </w:r>
          </w:p>
        </w:tc>
      </w:tr>
      <w:tr w:rsidR="003F44C3" w:rsidRPr="00242ABE" w:rsidTr="00BA38BD">
        <w:trPr>
          <w:cantSplit/>
          <w:jc w:val="center"/>
        </w:trPr>
        <w:tc>
          <w:tcPr>
            <w:tcW w:w="2878" w:type="dxa"/>
            <w:shd w:val="clear" w:color="auto" w:fill="auto"/>
            <w:vAlign w:val="bottom"/>
          </w:tcPr>
          <w:p w:rsidR="003F44C3" w:rsidRPr="00242ABE" w:rsidRDefault="003F44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sz w:val="16"/>
                <w:szCs w:val="24"/>
                <w:rtl/>
              </w:rPr>
              <w:t>أمراض معدية وطفيلية</w:t>
            </w:r>
          </w:p>
        </w:tc>
        <w:tc>
          <w:tcPr>
            <w:tcW w:w="1438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33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31</w:t>
            </w:r>
          </w:p>
        </w:tc>
        <w:tc>
          <w:tcPr>
            <w:tcW w:w="11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24</w:t>
            </w:r>
          </w:p>
        </w:tc>
      </w:tr>
      <w:tr w:rsidR="003F44C3" w:rsidRPr="00242ABE" w:rsidTr="00BA38BD">
        <w:trPr>
          <w:cantSplit/>
          <w:jc w:val="center"/>
        </w:trPr>
        <w:tc>
          <w:tcPr>
            <w:tcW w:w="2878" w:type="dxa"/>
            <w:shd w:val="clear" w:color="auto" w:fill="auto"/>
            <w:vAlign w:val="bottom"/>
          </w:tcPr>
          <w:p w:rsidR="003F44C3" w:rsidRPr="00242ABE" w:rsidRDefault="003F44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sz w:val="16"/>
                <w:szCs w:val="24"/>
                <w:rtl/>
              </w:rPr>
              <w:t>تشوهات خلقية</w:t>
            </w:r>
          </w:p>
        </w:tc>
        <w:tc>
          <w:tcPr>
            <w:tcW w:w="1438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25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23</w:t>
            </w:r>
          </w:p>
        </w:tc>
        <w:tc>
          <w:tcPr>
            <w:tcW w:w="1166" w:type="dxa"/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25</w:t>
            </w:r>
          </w:p>
        </w:tc>
      </w:tr>
      <w:tr w:rsidR="003F44C3" w:rsidRPr="00242ABE" w:rsidTr="00BA38BD">
        <w:trPr>
          <w:cantSplit/>
          <w:jc w:val="center"/>
        </w:trPr>
        <w:tc>
          <w:tcPr>
            <w:tcW w:w="287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F44C3" w:rsidRPr="00242ABE" w:rsidRDefault="003F44C3" w:rsidP="00242AB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242ABE">
              <w:rPr>
                <w:rFonts w:cs="Traditional Arabic" w:hint="cs"/>
                <w:sz w:val="16"/>
                <w:szCs w:val="24"/>
                <w:rtl/>
              </w:rPr>
              <w:t>حوادث، وتسمم، وصدمات</w:t>
            </w:r>
          </w:p>
        </w:tc>
        <w:tc>
          <w:tcPr>
            <w:tcW w:w="14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47</w:t>
            </w:r>
          </w:p>
        </w:tc>
        <w:tc>
          <w:tcPr>
            <w:tcW w:w="16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49</w:t>
            </w:r>
          </w:p>
        </w:tc>
        <w:tc>
          <w:tcPr>
            <w:tcW w:w="11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F44C3" w:rsidRPr="003F44C3" w:rsidRDefault="003F44C3" w:rsidP="003F44C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3F44C3">
              <w:rPr>
                <w:rFonts w:cs="Traditional Arabic"/>
                <w:sz w:val="16"/>
                <w:szCs w:val="24"/>
                <w:rtl/>
              </w:rPr>
              <w:t>38</w:t>
            </w:r>
          </w:p>
        </w:tc>
      </w:tr>
    </w:tbl>
    <w:p w:rsidR="00BA38BD" w:rsidRPr="00BA38BD" w:rsidRDefault="00BA38BD" w:rsidP="00BA38B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Default="00081751" w:rsidP="0008175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الإناث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الخامسة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الأسباب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الرئيسية</w:t>
      </w:r>
    </w:p>
    <w:tbl>
      <w:tblPr>
        <w:tblStyle w:val="TableGrid"/>
        <w:bidiVisual/>
        <w:tblW w:w="7152" w:type="dxa"/>
        <w:jc w:val="center"/>
        <w:tblInd w:w="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36"/>
        <w:gridCol w:w="1545"/>
        <w:gridCol w:w="1648"/>
        <w:gridCol w:w="1123"/>
      </w:tblGrid>
      <w:tr w:rsidR="00BB1CC3" w:rsidRPr="00081751" w:rsidTr="00CD2704">
        <w:trPr>
          <w:cantSplit/>
          <w:tblHeader/>
          <w:jc w:val="center"/>
        </w:trPr>
        <w:tc>
          <w:tcPr>
            <w:tcW w:w="28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81751" w:rsidRDefault="00BB1CC3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i/>
                <w:iCs/>
                <w:sz w:val="16"/>
                <w:szCs w:val="24"/>
                <w:rtl/>
              </w:rPr>
              <w:t>أسباب</w:t>
            </w:r>
            <w:r w:rsidR="0085315A" w:rsidRPr="00081751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081751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الوفاة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81751" w:rsidRDefault="00BB1CC3" w:rsidP="00CD270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jc w:val="left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6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81751" w:rsidRDefault="00BB1CC3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081751" w:rsidRDefault="00BB1CC3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081751" w:rsidRPr="00081751" w:rsidTr="00CD2704">
        <w:trPr>
          <w:cantSplit/>
          <w:trHeight w:hRule="exact" w:val="115"/>
          <w:tblHeader/>
          <w:jc w:val="center"/>
        </w:trPr>
        <w:tc>
          <w:tcPr>
            <w:tcW w:w="28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1751" w:rsidRPr="00081751" w:rsidRDefault="00081751" w:rsidP="00081751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5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1751" w:rsidRPr="00081751" w:rsidRDefault="00081751" w:rsidP="00081751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1751" w:rsidRPr="00081751" w:rsidRDefault="00081751" w:rsidP="00081751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1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81751" w:rsidRPr="00081751" w:rsidRDefault="00081751" w:rsidP="00081751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مجموع عدد الوفيات دون الخامسة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C66689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132 1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995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872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منها:</w:t>
            </w:r>
          </w:p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أمراض الجهاز التنفسي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177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184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94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أمراض معدية وطفيلية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39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34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28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تشوهات خلقية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20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19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14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حوادث، وتسمم، وصدمات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28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37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24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BA38B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 xml:space="preserve">لكل </w:t>
            </w:r>
            <w:r w:rsidR="00BA38BD">
              <w:rPr>
                <w:rFonts w:cs="Traditional Arabic" w:hint="cs"/>
                <w:sz w:val="16"/>
                <w:szCs w:val="24"/>
                <w:rtl/>
              </w:rPr>
              <w:t xml:space="preserve">000 1 </w:t>
            </w:r>
            <w:r w:rsidRPr="00081751">
              <w:rPr>
                <w:rFonts w:cs="Traditional Arabic" w:hint="cs"/>
                <w:sz w:val="16"/>
                <w:szCs w:val="24"/>
                <w:rtl/>
              </w:rPr>
              <w:t>مولود حي</w:t>
            </w:r>
          </w:p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مجموع عدد وفيات الأطفال دون الخامسة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16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14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12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منها:</w:t>
            </w:r>
            <w:r w:rsidR="00CD2704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081751">
              <w:rPr>
                <w:rFonts w:cs="Traditional Arabic" w:hint="cs"/>
                <w:sz w:val="16"/>
                <w:szCs w:val="24"/>
                <w:rtl/>
              </w:rPr>
              <w:t>أمراض الجهاز التنفسي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2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2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1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أمراض معدية وطفيلية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تشوهات خلقية</w:t>
            </w:r>
          </w:p>
        </w:tc>
        <w:tc>
          <w:tcPr>
            <w:tcW w:w="1545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648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</w:tr>
      <w:tr w:rsidR="009C3EA1" w:rsidRPr="00081751" w:rsidTr="00CD2704">
        <w:trPr>
          <w:cantSplit/>
          <w:jc w:val="center"/>
        </w:trPr>
        <w:tc>
          <w:tcPr>
            <w:tcW w:w="28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3EA1" w:rsidRPr="00081751" w:rsidRDefault="009C3EA1" w:rsidP="0008175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081751">
              <w:rPr>
                <w:rFonts w:cs="Traditional Arabic" w:hint="cs"/>
                <w:sz w:val="16"/>
                <w:szCs w:val="24"/>
                <w:rtl/>
              </w:rPr>
              <w:t>حوادث، وتسمم، وصدمات</w:t>
            </w:r>
          </w:p>
        </w:tc>
        <w:tc>
          <w:tcPr>
            <w:tcW w:w="154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6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12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C3EA1" w:rsidRPr="009C3EA1" w:rsidRDefault="009C3EA1" w:rsidP="009C3EA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C3EA1">
              <w:rPr>
                <w:rFonts w:cs="Traditional Arabic"/>
                <w:sz w:val="16"/>
                <w:szCs w:val="24"/>
                <w:rtl/>
              </w:rPr>
              <w:t>0</w:t>
            </w:r>
            <w:r w:rsidRPr="009C3EA1">
              <w:rPr>
                <w:rFonts w:cs="Traditional Arabic"/>
                <w:sz w:val="16"/>
                <w:szCs w:val="24"/>
              </w:rPr>
              <w:t>,</w:t>
            </w:r>
            <w:r w:rsidRPr="009C3EA1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</w:tbl>
    <w:p w:rsidR="009C3EA1" w:rsidRPr="009C3EA1" w:rsidRDefault="009C3EA1" w:rsidP="009C3EA1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A38BD" w:rsidRDefault="00BB1CC3" w:rsidP="00BA38B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حتى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وتوقفت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إمدادات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المانحين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التاريخ.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وظل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أنواع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صفوف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الأنواع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العصرية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يدعو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المتزوجات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الدراسة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الاستقصائية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لعام</w:t>
      </w:r>
      <w:r w:rsidR="00CD2704">
        <w:rPr>
          <w:rFonts w:hint="eastAsia"/>
          <w:rtl/>
        </w:rPr>
        <w:t> </w:t>
      </w:r>
      <w:r w:rsidRPr="00BB1CC3">
        <w:rPr>
          <w:rFonts w:hint="cs"/>
          <w:rtl/>
        </w:rPr>
        <w:t>2001).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وتدهورت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إنتاج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وجود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يكفل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توافرها.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الضعيفة،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عاجزون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الحمل.</w:t>
      </w:r>
    </w:p>
    <w:p w:rsidR="00BA38BD" w:rsidRPr="00BA38BD" w:rsidRDefault="00BA38BD" w:rsidP="00BA38B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Default="00BA38BD" w:rsidP="00BA38B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استخدام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أساليب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الحمل</w:t>
      </w:r>
      <w:r w:rsidR="00A228C1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أذربيجان)</w:t>
      </w:r>
    </w:p>
    <w:tbl>
      <w:tblPr>
        <w:tblStyle w:val="TableGrid"/>
        <w:bidiVisual/>
        <w:tblW w:w="72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343"/>
        <w:gridCol w:w="1643"/>
        <w:gridCol w:w="1534"/>
        <w:gridCol w:w="1708"/>
      </w:tblGrid>
      <w:tr w:rsidR="00BB1CC3" w:rsidRPr="00C66689" w:rsidTr="00C66689">
        <w:trPr>
          <w:cantSplit/>
          <w:tblHeader/>
          <w:jc w:val="center"/>
        </w:trPr>
        <w:tc>
          <w:tcPr>
            <w:tcW w:w="23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C66689" w:rsidRDefault="00BB1CC3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1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C66689" w:rsidRDefault="00BB1CC3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C66689" w:rsidRDefault="00BB1CC3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C66689" w:rsidRDefault="00BB1CC3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C66689" w:rsidRPr="00C66689" w:rsidTr="00C66689">
        <w:trPr>
          <w:cantSplit/>
          <w:trHeight w:hRule="exact" w:val="115"/>
          <w:tblHeader/>
          <w:jc w:val="center"/>
        </w:trPr>
        <w:tc>
          <w:tcPr>
            <w:tcW w:w="23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6689" w:rsidRPr="00C66689" w:rsidRDefault="00C66689" w:rsidP="00C66689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6689" w:rsidRPr="00C66689" w:rsidRDefault="00C66689" w:rsidP="00C66689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5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6689" w:rsidRPr="00C66689" w:rsidRDefault="00C66689" w:rsidP="00C66689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6689" w:rsidRPr="00C66689" w:rsidRDefault="00C66689" w:rsidP="00C66689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مجموع عدد النساء اللائي يستعملن وسائل منع الحمل الرحمية (بالآلاف)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33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29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24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لكل 100 امرأة في الفئة العمرية 15-49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مجموع عدد النساء اللائي يستعملن وسائل منع الحمل الهرمونية (بالآلاف)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42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33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25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لكل 100 امرأة في الفئة العمرية 15-49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مجموع عدد النساء المعقمات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189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239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187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لكل 100 امرأة في الفئة العمرية 15-49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  <w:rtl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7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9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7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مجموع عدد النساء اللائي يستعملن الرفال (بالآلاف)</w:t>
            </w:r>
          </w:p>
        </w:tc>
        <w:tc>
          <w:tcPr>
            <w:tcW w:w="1643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-</w:t>
            </w:r>
          </w:p>
        </w:tc>
        <w:tc>
          <w:tcPr>
            <w:tcW w:w="1534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-</w:t>
            </w:r>
          </w:p>
        </w:tc>
        <w:tc>
          <w:tcPr>
            <w:tcW w:w="1708" w:type="dxa"/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8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</w:tr>
      <w:tr w:rsidR="006629B7" w:rsidRPr="00C66689" w:rsidTr="006629B7">
        <w:trPr>
          <w:cantSplit/>
          <w:jc w:val="center"/>
        </w:trPr>
        <w:tc>
          <w:tcPr>
            <w:tcW w:w="23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629B7" w:rsidRPr="00C66689" w:rsidRDefault="006629B7" w:rsidP="00C6668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C66689">
              <w:rPr>
                <w:rFonts w:cs="Traditional Arabic" w:hint="cs"/>
                <w:sz w:val="16"/>
                <w:szCs w:val="24"/>
                <w:rtl/>
              </w:rPr>
              <w:t>لكل 100 امرأة في الفئة العمرية 15-49</w:t>
            </w:r>
          </w:p>
        </w:tc>
        <w:tc>
          <w:tcPr>
            <w:tcW w:w="16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  <w:rtl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-</w:t>
            </w:r>
          </w:p>
        </w:tc>
        <w:tc>
          <w:tcPr>
            <w:tcW w:w="15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  <w:rtl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-</w:t>
            </w:r>
          </w:p>
        </w:tc>
        <w:tc>
          <w:tcPr>
            <w:tcW w:w="17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629B7" w:rsidRPr="006629B7" w:rsidRDefault="006629B7" w:rsidP="006629B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6629B7">
              <w:rPr>
                <w:rFonts w:cs="Traditional Arabic"/>
                <w:sz w:val="16"/>
                <w:szCs w:val="24"/>
                <w:rtl/>
              </w:rPr>
              <w:t>1</w:t>
            </w:r>
            <w:r w:rsidRPr="006629B7">
              <w:rPr>
                <w:rFonts w:cs="Traditional Arabic"/>
                <w:sz w:val="16"/>
                <w:szCs w:val="24"/>
              </w:rPr>
              <w:t>,</w:t>
            </w:r>
            <w:r w:rsidRPr="006629B7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</w:tbl>
    <w:p w:rsidR="00BE054A" w:rsidRPr="00BE054A" w:rsidRDefault="00BE054A" w:rsidP="00BE054A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BE054A" w:rsidP="00BE054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الإجهاض</w:t>
      </w:r>
    </w:p>
    <w:p w:rsidR="00BB1CC3" w:rsidRPr="00BB1CC3" w:rsidRDefault="00BB1CC3" w:rsidP="00BE054A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كانت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لتوقف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توافر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ارتفاع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الإجهاض،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حسبما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لاحظت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الرسمية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الإجهاض.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الخمس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تراوح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الإجهاض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E054A">
        <w:rPr>
          <w:rFonts w:hint="cs"/>
          <w:rtl/>
        </w:rPr>
        <w:t xml:space="preserve">7.8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="00BE054A">
        <w:rPr>
          <w:rFonts w:hint="cs"/>
          <w:rtl/>
        </w:rPr>
        <w:t xml:space="preserve">8.1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="00BE054A">
        <w:rPr>
          <w:rFonts w:hint="cs"/>
          <w:rtl/>
        </w:rPr>
        <w:t xml:space="preserve">000 1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15-49.</w:t>
      </w:r>
    </w:p>
    <w:p w:rsidR="00BB1CC3" w:rsidRPr="00BB1CC3" w:rsidRDefault="00BB1CC3" w:rsidP="00CD2704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بيد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متوسط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الإجهاض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</w:t>
      </w:r>
      <w:r w:rsidR="00CD2704">
        <w:rPr>
          <w:rFonts w:hint="cs"/>
          <w:rtl/>
        </w:rPr>
        <w:t xml:space="preserve"> 3.2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مراقبة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2001)،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بلدان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المنطقة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الأوروبية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إحصاءات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العالمية.</w:t>
      </w:r>
    </w:p>
    <w:p w:rsidR="00FB390F" w:rsidRPr="00FB390F" w:rsidRDefault="00FB390F" w:rsidP="00FB390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Default="00FB390F" w:rsidP="00FB390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عمليات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الإجهاض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بحسب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لجمهورية</w:t>
      </w:r>
      <w:r>
        <w:rPr>
          <w:rFonts w:hint="eastAsia"/>
          <w:rtl/>
        </w:rPr>
        <w:t> </w:t>
      </w:r>
      <w:r w:rsidR="00BB1CC3" w:rsidRPr="00BB1CC3">
        <w:rPr>
          <w:rFonts w:hint="cs"/>
          <w:rtl/>
        </w:rPr>
        <w:t>أذربيجان)</w:t>
      </w:r>
    </w:p>
    <w:tbl>
      <w:tblPr>
        <w:tblStyle w:val="TableGrid"/>
        <w:bidiVisual/>
        <w:tblW w:w="74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625"/>
        <w:gridCol w:w="1601"/>
        <w:gridCol w:w="1601"/>
        <w:gridCol w:w="1601"/>
      </w:tblGrid>
      <w:tr w:rsidR="00BB1CC3" w:rsidRPr="00FB390F" w:rsidTr="009F7BC6">
        <w:trPr>
          <w:cantSplit/>
          <w:tblHeader/>
          <w:jc w:val="center"/>
        </w:trPr>
        <w:tc>
          <w:tcPr>
            <w:tcW w:w="26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FB390F" w:rsidRDefault="00BB1CC3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1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FB390F" w:rsidRDefault="00BB1CC3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2004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FB390F" w:rsidRDefault="00BB1CC3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2005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FB390F" w:rsidRDefault="00BB1CC3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i/>
                <w:iCs/>
                <w:sz w:val="16"/>
                <w:szCs w:val="24"/>
                <w:rtl/>
              </w:rPr>
              <w:t>2006</w:t>
            </w:r>
          </w:p>
        </w:tc>
      </w:tr>
      <w:tr w:rsidR="00FB390F" w:rsidRPr="00FB390F" w:rsidTr="009F7BC6">
        <w:trPr>
          <w:cantSplit/>
          <w:trHeight w:hRule="exact" w:val="115"/>
          <w:tblHeader/>
          <w:jc w:val="center"/>
        </w:trPr>
        <w:tc>
          <w:tcPr>
            <w:tcW w:w="26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390F" w:rsidRPr="00FB390F" w:rsidRDefault="00FB390F" w:rsidP="00FB390F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390F" w:rsidRPr="00FB390F" w:rsidRDefault="00FB390F" w:rsidP="00FB390F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390F" w:rsidRPr="00FB390F" w:rsidRDefault="00FB390F" w:rsidP="00FB390F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16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B390F" w:rsidRPr="00FB390F" w:rsidRDefault="00FB390F" w:rsidP="00FB390F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مجموع عمليات الإجهاض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806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19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586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19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867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20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منها:</w:t>
            </w:r>
            <w:r w:rsidR="00CD2704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FB390F">
              <w:rPr>
                <w:rFonts w:cs="Traditional Arabic" w:hint="cs"/>
                <w:sz w:val="16"/>
                <w:szCs w:val="24"/>
                <w:rtl/>
              </w:rPr>
              <w:t>دون سن العشرين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725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822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014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20-24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555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731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765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25-29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681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104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643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30-34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832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623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896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35-49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013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306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 w:hint="cs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549</w:t>
            </w:r>
            <w:r w:rsidR="00E86F71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="00E86F71" w:rsidRPr="009F7BC6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CD270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8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لكل 100 امرأة في الفئة العمرية 15-49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7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8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منها:</w:t>
            </w:r>
            <w:r w:rsidR="00CD2704">
              <w:rPr>
                <w:rFonts w:cs="Traditional Arabic" w:hint="cs"/>
                <w:sz w:val="16"/>
                <w:szCs w:val="24"/>
                <w:rtl/>
              </w:rPr>
              <w:t xml:space="preserve"> </w:t>
            </w:r>
            <w:r w:rsidRPr="00FB390F">
              <w:rPr>
                <w:rFonts w:cs="Traditional Arabic" w:hint="cs"/>
                <w:sz w:val="16"/>
                <w:szCs w:val="24"/>
                <w:rtl/>
              </w:rPr>
              <w:t>دون سن العشرين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2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20-24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12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12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11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25-29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19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17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19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30-34 سنة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14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8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14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  <w:tc>
          <w:tcPr>
            <w:tcW w:w="1601" w:type="dxa"/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15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  <w:tr w:rsidR="009F7BC6" w:rsidRPr="00FB390F" w:rsidTr="009F7BC6">
        <w:trPr>
          <w:cantSplit/>
          <w:jc w:val="center"/>
        </w:trPr>
        <w:tc>
          <w:tcPr>
            <w:tcW w:w="262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F7BC6" w:rsidRPr="00FB390F" w:rsidRDefault="009F7BC6" w:rsidP="00FB390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FB390F">
              <w:rPr>
                <w:rFonts w:cs="Traditional Arabic" w:hint="cs"/>
                <w:sz w:val="16"/>
                <w:szCs w:val="24"/>
                <w:rtl/>
              </w:rPr>
              <w:t>35-49 سنة</w:t>
            </w:r>
          </w:p>
        </w:tc>
        <w:tc>
          <w:tcPr>
            <w:tcW w:w="16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3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0</w:t>
            </w:r>
          </w:p>
        </w:tc>
        <w:tc>
          <w:tcPr>
            <w:tcW w:w="16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3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  <w:tc>
          <w:tcPr>
            <w:tcW w:w="16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F7BC6" w:rsidRPr="009F7BC6" w:rsidRDefault="009F7BC6" w:rsidP="009F7BC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9F7BC6">
              <w:rPr>
                <w:rFonts w:cs="Traditional Arabic"/>
                <w:sz w:val="16"/>
                <w:szCs w:val="24"/>
                <w:rtl/>
              </w:rPr>
              <w:t>3</w:t>
            </w:r>
            <w:r w:rsidRPr="009F7BC6">
              <w:rPr>
                <w:rFonts w:cs="Traditional Arabic"/>
                <w:sz w:val="16"/>
                <w:szCs w:val="24"/>
              </w:rPr>
              <w:t>,</w:t>
            </w:r>
            <w:r w:rsidRPr="009F7BC6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</w:tbl>
    <w:p w:rsidR="007B6B25" w:rsidRPr="007B6B25" w:rsidRDefault="007B6B25" w:rsidP="007B6B2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7B6B25" w:rsidP="007B6B2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فيروس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نقص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المناعة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البشرية/</w:t>
      </w:r>
      <w:r w:rsidR="00BB1A1F" w:rsidRPr="00BB1CC3">
        <w:rPr>
          <w:rFonts w:hint="cs"/>
          <w:rtl/>
        </w:rPr>
        <w:t>الإيدز</w:t>
      </w:r>
    </w:p>
    <w:p w:rsidR="00BB1CC3" w:rsidRPr="00BB1CC3" w:rsidRDefault="00BB1CC3" w:rsidP="007B6B25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تقع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المسؤولية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عاتق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مهامه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بالوباء،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والتثقيف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بأوجه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مكافحته،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وتسجيل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لتلقي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وتفيد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المستقاة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بالإيدز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المسجلين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تزايد.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1987-2007،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سجل</w:t>
      </w:r>
      <w:r w:rsidR="0085315A">
        <w:rPr>
          <w:rFonts w:hint="cs"/>
          <w:rtl/>
        </w:rPr>
        <w:t xml:space="preserve"> </w:t>
      </w:r>
      <w:r w:rsidR="007B6B25">
        <w:rPr>
          <w:rFonts w:hint="cs"/>
          <w:rtl/>
        </w:rPr>
        <w:t>232 1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مصابا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بالإيدز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="007B6B25">
        <w:rPr>
          <w:rFonts w:hint="cs"/>
          <w:rtl/>
        </w:rPr>
        <w:t>83.7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7B6B25">
        <w:rPr>
          <w:rFonts w:hint="cs"/>
          <w:rtl/>
        </w:rPr>
        <w:t>6.3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النساء.</w:t>
      </w:r>
    </w:p>
    <w:p w:rsidR="00BB1CC3" w:rsidRPr="00BB1CC3" w:rsidRDefault="00BB1CC3" w:rsidP="00CD2704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وتعود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الإصابة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بالإيدز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الحقن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بالمخدرات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</w:t>
      </w:r>
      <w:r w:rsidR="00CD2704">
        <w:rPr>
          <w:rFonts w:hint="cs"/>
          <w:rtl/>
        </w:rPr>
        <w:t xml:space="preserve">58.6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والممارسات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المثلية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(23</w:t>
      </w:r>
      <w:r w:rsidR="00A837F6">
        <w:rPr>
          <w:rFonts w:hint="cs"/>
          <w:rtl/>
        </w:rPr>
        <w:t xml:space="preserve">.1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95</w:t>
      </w:r>
      <w:r w:rsidR="00A837F6">
        <w:rPr>
          <w:rFonts w:hint="cs"/>
          <w:rtl/>
        </w:rPr>
        <w:t>.5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المسجلين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وتنفذ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لمكافحة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والملاريا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فيروس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نقص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البشرية/</w:t>
      </w:r>
      <w:r w:rsidR="00A837F6" w:rsidRPr="00BB1CC3">
        <w:rPr>
          <w:rFonts w:hint="cs"/>
          <w:rtl/>
        </w:rPr>
        <w:t>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وتلبية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احتياجات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المعرضة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للإصابة.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جهود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انتقال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الفيروس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CD2704">
        <w:rPr>
          <w:rFonts w:hint="eastAsia"/>
          <w:rtl/>
        </w:rPr>
        <w:t> </w:t>
      </w:r>
      <w:r w:rsidRPr="00BB1CC3">
        <w:rPr>
          <w:rFonts w:hint="cs"/>
          <w:rtl/>
        </w:rPr>
        <w:t>الأم.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="00A837F6" w:rsidRPr="00BB1CC3">
        <w:rPr>
          <w:rFonts w:hint="cs"/>
          <w:rtl/>
        </w:rPr>
        <w:t>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اليونيسيف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الكبار.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لتدريب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مبادئ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المراهقين.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بفيروس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نقص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البشرية/</w:t>
      </w:r>
      <w:r w:rsidR="00A837F6" w:rsidRPr="00BB1CC3">
        <w:rPr>
          <w:rFonts w:hint="cs"/>
          <w:rtl/>
        </w:rPr>
        <w:t>الإيدز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وأسرهم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لوازم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الإرضاع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الاصطناعي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مجانا.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علاجية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المستشفيات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منازلهم.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الثاني/نوفمبر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بدأ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علاج</w:t>
      </w:r>
      <w:r w:rsidR="0085315A">
        <w:rPr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Pr="00BB1CC3">
        <w:rPr>
          <w:rtl/>
        </w:rPr>
        <w:t>عالي</w:t>
      </w:r>
      <w:r w:rsidR="0085315A">
        <w:rPr>
          <w:rtl/>
        </w:rPr>
        <w:t xml:space="preserve"> </w:t>
      </w:r>
      <w:r w:rsidRPr="00BB1CC3">
        <w:rPr>
          <w:rtl/>
        </w:rPr>
        <w:t>الفعالية</w:t>
      </w:r>
      <w:r w:rsidR="0085315A">
        <w:rPr>
          <w:rtl/>
        </w:rPr>
        <w:t xml:space="preserve"> </w:t>
      </w:r>
      <w:r w:rsidRPr="00BB1CC3">
        <w:rPr>
          <w:rFonts w:hint="cs"/>
          <w:rtl/>
        </w:rPr>
        <w:t>ب</w:t>
      </w:r>
      <w:r w:rsidRPr="00BB1CC3">
        <w:rPr>
          <w:rtl/>
        </w:rPr>
        <w:t>فيروسات</w:t>
      </w:r>
      <w:r w:rsidR="0085315A">
        <w:rPr>
          <w:rtl/>
        </w:rPr>
        <w:t xml:space="preserve"> </w:t>
      </w:r>
      <w:r w:rsidRPr="00BB1CC3">
        <w:rPr>
          <w:rtl/>
        </w:rPr>
        <w:t>النسخ</w:t>
      </w:r>
      <w:r w:rsidR="0085315A">
        <w:rPr>
          <w:rtl/>
        </w:rPr>
        <w:t xml:space="preserve"> </w:t>
      </w:r>
      <w:r w:rsidRPr="00BB1CC3">
        <w:rPr>
          <w:rtl/>
        </w:rPr>
        <w:t>العكسي</w:t>
      </w:r>
      <w:r w:rsidRPr="00BB1CC3">
        <w:rPr>
          <w:rFonts w:hint="cs"/>
          <w:rtl/>
        </w:rPr>
        <w:t>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تلقوا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85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مكافحة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انتقال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تلقت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ورضيعها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تتلقاه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حوامل.</w:t>
      </w:r>
    </w:p>
    <w:p w:rsidR="00BB1CC3" w:rsidRPr="00BB1CC3" w:rsidRDefault="00BB1CC3" w:rsidP="00A837F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الإرضاع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الاصطناعي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ولدتهم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أمهات</w:t>
      </w:r>
      <w:r w:rsidR="00A837F6">
        <w:rPr>
          <w:rFonts w:hint="eastAsia"/>
          <w:rtl/>
        </w:rPr>
        <w:t> </w:t>
      </w:r>
      <w:r w:rsidRPr="00BB1CC3">
        <w:rPr>
          <w:rFonts w:hint="cs"/>
          <w:rtl/>
        </w:rPr>
        <w:t>مصابات،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الإرضاع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مصابات،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وعددهم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والمشكلة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القائمة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فيروس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نقص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البشرية/</w:t>
      </w:r>
      <w:r w:rsidR="00A837F6" w:rsidRPr="00BB1CC3">
        <w:rPr>
          <w:rFonts w:hint="cs"/>
          <w:rtl/>
        </w:rPr>
        <w:t>الإيدز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تزايد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المنقولة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جنسيا.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انتشرت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2004-2006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الحوامل.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وانتشرت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الإصابات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المزمنة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بالزهري،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وسجلت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الإصابات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عقلي.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وتتزايد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المزمنة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المرتبطة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المنقولة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ينتج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ضرر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ومتابعة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المنقولة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خبراء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الجلدية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والتناسلية،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اختبارات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الإدلاء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بهويتهم.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والمواد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الجمهور،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الموظفين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المؤهلين،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تؤثر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سلبا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نوعية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المنقولة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جنسيا.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وتتضمن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2008-2010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خططا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فيروس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نقص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البشرية/</w:t>
      </w:r>
      <w:r w:rsidR="00A837F6" w:rsidRPr="00BB1CC3">
        <w:rPr>
          <w:rFonts w:hint="cs"/>
          <w:rtl/>
        </w:rPr>
        <w:t>الإيدز</w:t>
      </w:r>
      <w:r w:rsidRPr="00BB1CC3">
        <w:rPr>
          <w:rFonts w:hint="cs"/>
          <w:rtl/>
        </w:rPr>
        <w:t>.</w:t>
      </w:r>
    </w:p>
    <w:p w:rsidR="00CD2704" w:rsidRPr="00CD2704" w:rsidRDefault="00CD2704" w:rsidP="00CD270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0"/>
          <w:rtl/>
        </w:rPr>
      </w:pPr>
    </w:p>
    <w:p w:rsidR="00BB1CC3" w:rsidRPr="00BB1CC3" w:rsidRDefault="00A837F6" w:rsidP="00A837F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شجع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الراهنة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ديمغرافية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ركزت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النفاسية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وصدرت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أوامر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فعالة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الوراثية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المكتسبة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قبيل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الثلاسيميا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والهوموفيليا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والسكري.</w:t>
      </w:r>
    </w:p>
    <w:p w:rsidR="00BB1CC3" w:rsidRPr="00BB1CC3" w:rsidRDefault="00BB1CC3" w:rsidP="00A837F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بالسكري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698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166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44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(55</w:t>
      </w:r>
      <w:r w:rsidR="00A837F6">
        <w:rPr>
          <w:rFonts w:hint="eastAsia"/>
          <w:rtl/>
        </w:rPr>
        <w:t> 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المائة).</w:t>
      </w:r>
    </w:p>
    <w:p w:rsidR="00BB1CC3" w:rsidRPr="00BB1CC3" w:rsidRDefault="00BB1CC3" w:rsidP="00BB1CC3">
      <w:pPr>
        <w:pStyle w:val="SingleTxt"/>
      </w:pPr>
      <w:r w:rsidRPr="00BB1CC3">
        <w:rPr>
          <w:rFonts w:hint="cs"/>
          <w:rtl/>
        </w:rPr>
        <w:tab/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حزيران/يونيه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2005،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السكري.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ويقضي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بتسجيل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بالسكري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الحوامل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والرضع،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وتزويد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بالأدوية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العامة.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tab/>
      </w:r>
      <w:r w:rsidRPr="00BB1CC3">
        <w:rPr>
          <w:rFonts w:hint="cs"/>
          <w:rtl/>
        </w:rPr>
        <w:t>وتحرص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إنجاز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أخرى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والرياضة،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المالية).</w:t>
      </w:r>
    </w:p>
    <w:p w:rsidR="00BB1CC3" w:rsidRPr="00BB1CC3" w:rsidRDefault="00BB1CC3" w:rsidP="00CD2704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وعموما،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CD2704">
        <w:rPr>
          <w:rFonts w:hint="cs"/>
          <w:rtl/>
        </w:rPr>
        <w:t>إ</w:t>
      </w:r>
      <w:r w:rsidRPr="00BB1CC3">
        <w:rPr>
          <w:rFonts w:hint="cs"/>
          <w:rtl/>
        </w:rPr>
        <w:t>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اكتشاف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الهيموفيليا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والثلاسيميا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والوقاية</w:t>
      </w:r>
      <w:r w:rsidR="00CD2704">
        <w:rPr>
          <w:rFonts w:hint="eastAsia"/>
          <w:rtl/>
        </w:rPr>
        <w:t> </w:t>
      </w:r>
      <w:r w:rsidRPr="00BB1CC3">
        <w:rPr>
          <w:rFonts w:hint="cs"/>
          <w:rtl/>
        </w:rPr>
        <w:t>منهما.</w:t>
      </w:r>
    </w:p>
    <w:p w:rsidR="00BB1CC3" w:rsidRPr="00BB1CC3" w:rsidRDefault="00BB1CC3" w:rsidP="00A837F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معرضون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المعدية.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الشعوب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إصابة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بالثلاسيميا.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ويولد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</w:t>
      </w:r>
      <w:r w:rsidR="00A837F6">
        <w:rPr>
          <w:rFonts w:hint="eastAsia"/>
          <w:rtl/>
        </w:rPr>
        <w:t> </w:t>
      </w:r>
      <w:r w:rsidRPr="00BB1CC3">
        <w:rPr>
          <w:rFonts w:hint="cs"/>
          <w:rtl/>
        </w:rPr>
        <w:t>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سنويا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مصابون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الوراثي.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والإصابات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بالهيموفيليا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تنتقل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بالوراثة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الانتشار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671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شخصا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118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بالهيموفيليا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والثلاسيميا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2006-2010،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يأخذ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الاعتبار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انتشار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الوراثية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المبكرة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وأسبابها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المختلفة.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التعليم,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والرياضة،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الداخلية.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أهداف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الرئيسية: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التخفيض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بسبب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الثلاسيميا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والهيموفيليا؛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بأسماء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بهما؛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تدهور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المصابين؛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إليهم؛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والأدوية.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طوعيا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المولودين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الثلاسيميا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منحهم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بطاقات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هوية،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والكشف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الحوامل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التوليد.</w:t>
      </w:r>
    </w:p>
    <w:p w:rsidR="00BB1CC3" w:rsidRPr="00BB1CC3" w:rsidRDefault="00BB1CC3" w:rsidP="00CD2704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التفكير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="00CD2704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2006-2010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مركزي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للتحاليل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الجينية،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ومختبر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لاكتشاف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الثلاسيميا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الأجنة،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ومعالجة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جينيا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المستوى</w:t>
      </w:r>
      <w:r w:rsidR="00CD2704">
        <w:rPr>
          <w:rFonts w:hint="eastAsia"/>
          <w:rtl/>
        </w:rPr>
        <w:t> </w:t>
      </w:r>
      <w:r w:rsidRPr="00BB1CC3">
        <w:rPr>
          <w:rFonts w:hint="cs"/>
          <w:rtl/>
        </w:rPr>
        <w:t>الجزيئي.</w:t>
      </w:r>
    </w:p>
    <w:p w:rsidR="00BB1CC3" w:rsidRPr="00BB1CC3" w:rsidRDefault="00BB1CC3" w:rsidP="00A837F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وبدأت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بنظام</w:t>
      </w:r>
      <w:r w:rsidR="0085315A">
        <w:rPr>
          <w:rFonts w:hint="cs"/>
          <w:rtl/>
        </w:rPr>
        <w:t xml:space="preserve"> </w:t>
      </w:r>
      <w:r w:rsidR="00A837F6">
        <w:rPr>
          <w:rFonts w:hint="eastAsia"/>
          <w:rtl/>
        </w:rPr>
        <w:t>”</w:t>
      </w:r>
      <w:r w:rsidRPr="00BB1CC3">
        <w:rPr>
          <w:rFonts w:hint="cs"/>
          <w:rtl/>
        </w:rPr>
        <w:t>البطاقة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الإلكترونية</w:t>
      </w:r>
      <w:r w:rsidR="00A837F6">
        <w:rPr>
          <w:rFonts w:hint="eastAsia"/>
          <w:rtl/>
        </w:rPr>
        <w:t>“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قراره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رقم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143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حزيران/يونيه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والذي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وموثوقيتها.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تفاصيل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الشخص،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تعنى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وعمليات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التطعيم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تلقاها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يتيح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جمعها.</w:t>
      </w:r>
    </w:p>
    <w:p w:rsidR="00BB1CC3" w:rsidRPr="00BB1CC3" w:rsidRDefault="00BB1CC3" w:rsidP="00A837F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وتعتزم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="00A837F6">
        <w:rPr>
          <w:rFonts w:hint="eastAsia"/>
          <w:rtl/>
        </w:rPr>
        <w:t>”</w:t>
      </w:r>
      <w:r w:rsidRPr="00BB1CC3">
        <w:rPr>
          <w:rFonts w:hint="cs"/>
          <w:rtl/>
        </w:rPr>
        <w:t>جواز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سفر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صحي</w:t>
      </w:r>
      <w:r w:rsidR="00A837F6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للمواليد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واعتباره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الصحي.</w:t>
      </w:r>
      <w:r w:rsidR="00A228C1">
        <w:rPr>
          <w:rFonts w:hint="cs"/>
          <w:rtl/>
        </w:rPr>
        <w:t xml:space="preserve"> </w:t>
      </w:r>
    </w:p>
    <w:p w:rsidR="00BB1CC3" w:rsidRPr="00BB1CC3" w:rsidRDefault="00BB1CC3" w:rsidP="00CD2704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واعتمد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2006-2010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أيلول/سبتمبر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ويقترح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والتشديد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شيء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المحافظة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الجيني.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الآمنة،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للأطباء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والمساعدين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إقليمية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بالجنين،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والتقنية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لرصد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تنسيقي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مراكز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بالحوامل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المدن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(2006-2010)؛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وتجهيز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وأقسام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بالرضع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العصرية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(2006-2007)؛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(2006-2007)؛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الترتيبات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والوثائق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المعايير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أوصت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بتطبيقها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بالمواليد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الأحياء؛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كفاءة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(2006-2010)،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وخصصت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000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324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(000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087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دولار)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لإنجاز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التمويل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مراحل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بمبالغ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مخصصة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كاملا.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وتأخذ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الاعتبار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المؤشرات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المرْضية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والمعدلات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المرتفعة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لوفيات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وُضعت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العالمية،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أخرى.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وتغطي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الفترة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2015.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نموذج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يواجهها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قطاع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تعكس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التوجهات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والأهداف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Pr="00BB1CC3">
        <w:rPr>
          <w:rFonts w:hint="cs"/>
          <w:rtl/>
        </w:rPr>
        <w:t>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تتضمنها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وانطلاقا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القائمة،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أوجزت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الأهداف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المحددة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لتحقيقها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مهام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أساسية؛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وحددت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السبل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حلول،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وحددت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النواتج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المتوقعة.</w:t>
      </w:r>
    </w:p>
    <w:p w:rsidR="00BB1CC3" w:rsidRPr="00BB1CC3" w:rsidRDefault="00BB1CC3" w:rsidP="00A837F6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المجتمع.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وفيما</w:t>
      </w:r>
      <w:r w:rsidR="00A837F6">
        <w:rPr>
          <w:rFonts w:hint="eastAsia"/>
          <w:rtl/>
        </w:rPr>
        <w:t> </w:t>
      </w:r>
      <w:r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الراهنة:</w:t>
      </w:r>
    </w:p>
    <w:p w:rsidR="00BB1CC3" w:rsidRPr="00BB1CC3" w:rsidRDefault="00A837F6" w:rsidP="00A837F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والرضيع؛</w:t>
      </w:r>
    </w:p>
    <w:p w:rsidR="00BB1CC3" w:rsidRPr="00BB1CC3" w:rsidRDefault="00A837F6" w:rsidP="00A837F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الخيارات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(تنظيم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والإجهاض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المأمون)؛</w:t>
      </w:r>
    </w:p>
    <w:p w:rsidR="00BB1CC3" w:rsidRPr="00BB1CC3" w:rsidRDefault="00A837F6" w:rsidP="00A837F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فيروس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نقص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المناعة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البشرية/</w:t>
      </w:r>
      <w:r w:rsidR="00BB1A1F" w:rsidRPr="00BB1CC3">
        <w:rPr>
          <w:rFonts w:hint="cs"/>
          <w:rtl/>
        </w:rPr>
        <w:t>الإيدز</w:t>
      </w:r>
      <w:r w:rsidR="00BB1CC3" w:rsidRPr="00BB1CC3">
        <w:rPr>
          <w:rFonts w:hint="cs"/>
          <w:rtl/>
        </w:rPr>
        <w:t>؛</w:t>
      </w:r>
    </w:p>
    <w:p w:rsidR="00BB1CC3" w:rsidRPr="00BB1CC3" w:rsidRDefault="00A837F6" w:rsidP="00A837F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المراهقين؛</w:t>
      </w:r>
    </w:p>
    <w:p w:rsidR="00BB1CC3" w:rsidRPr="00BB1CC3" w:rsidRDefault="00A837F6" w:rsidP="00A837F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العنف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والاستغلال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الجنسي.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الحلول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تحددها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القائمة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يلي: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للعناية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وتحليلها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والإبلاغ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المعايير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والحصول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الحمل؛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الإنجابية؛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المأمونة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للسكان.</w:t>
      </w:r>
    </w:p>
    <w:p w:rsidR="00BB1CC3" w:rsidRPr="00BB1CC3" w:rsidRDefault="00BB1CC3" w:rsidP="00743E3E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</w:rPr>
        <w:tab/>
        <w:t>وتعكس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التعليقات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الختامية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الصادرة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السابعة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والثلاثين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فيما</w:t>
      </w:r>
      <w:r w:rsidR="00743E3E">
        <w:rPr>
          <w:rFonts w:hint="eastAsia"/>
          <w:rtl/>
          <w:lang w:bidi="ar"/>
        </w:rPr>
        <w:t> </w:t>
      </w:r>
      <w:r w:rsidRPr="00BB1CC3">
        <w:rPr>
          <w:rFonts w:hint="cs"/>
          <w:rtl/>
          <w:lang w:bidi="ar"/>
        </w:rPr>
        <w:t>يتعلق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بإتاحة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وسائل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للسكان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وتحسين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وصول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نساء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الأرياف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والمناطق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الجبلية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الخدمات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الطبية.</w:t>
      </w:r>
      <w:r w:rsidR="0085315A">
        <w:rPr>
          <w:rFonts w:hint="cs"/>
          <w:rtl/>
          <w:lang w:bidi="ar"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وتتضمن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خطط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قيام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وزارة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الصحة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بتوفير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جميع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أنواع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وسائل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والأدوية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الأساسية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خلال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الفترة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2008-2009.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وتتضمن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الخطط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أيضا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أنشطة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ترمى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العناية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بالصحة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الإنجابية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للنساء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المناطق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الريفية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والجبلية.</w:t>
      </w:r>
    </w:p>
    <w:p w:rsidR="00743E3E" w:rsidRPr="00743E3E" w:rsidRDefault="00743E3E" w:rsidP="00743E3E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743E3E" w:rsidP="00743E3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BB1CC3" w:rsidRPr="00BB1CC3">
        <w:rPr>
          <w:rFonts w:hint="cs"/>
          <w:rtl/>
          <w:lang w:bidi="ar"/>
        </w:rPr>
        <w:t>المادة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13</w:t>
      </w:r>
      <w:r w:rsidR="0085315A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- </w:t>
      </w:r>
      <w:r w:rsidR="00BB1CC3" w:rsidRPr="00BB1CC3">
        <w:rPr>
          <w:rFonts w:hint="cs"/>
          <w:rtl/>
          <w:lang w:bidi="ar"/>
        </w:rPr>
        <w:t>المساواة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الحياة</w:t>
      </w:r>
      <w:r w:rsidR="0085315A">
        <w:rPr>
          <w:rFonts w:hint="cs"/>
          <w:rtl/>
          <w:lang w:bidi="ar"/>
        </w:rPr>
        <w:t xml:space="preserve"> </w:t>
      </w:r>
      <w:r w:rsidR="00BB1CC3" w:rsidRPr="00BB1CC3">
        <w:rPr>
          <w:rFonts w:hint="cs"/>
          <w:rtl/>
          <w:lang w:bidi="ar"/>
        </w:rPr>
        <w:t>الاقتصادية</w:t>
      </w:r>
    </w:p>
    <w:p w:rsidR="00BB1CC3" w:rsidRPr="00BB1CC3" w:rsidRDefault="00BB1CC3" w:rsidP="00CD2704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تطورت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الحياة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الاقتصادية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أذربيجان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كثيرا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خلال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السنوات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الأخيرة.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وشهدت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السنوات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الخمس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الأخيرة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ارتفاع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tl/>
          <w:lang w:bidi="ar"/>
        </w:rPr>
        <w:t>الناتج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المحلي</w:t>
      </w:r>
      <w:r w:rsidR="0085315A">
        <w:rPr>
          <w:rtl/>
          <w:lang w:bidi="ar"/>
        </w:rPr>
        <w:t xml:space="preserve"> </w:t>
      </w:r>
      <w:r w:rsidRPr="00BB1CC3">
        <w:rPr>
          <w:rtl/>
          <w:lang w:bidi="ar"/>
        </w:rPr>
        <w:t>الإجمالي</w:t>
      </w:r>
      <w:r w:rsidR="00A228C1">
        <w:rPr>
          <w:rtl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البلد،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المتوقع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يصل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ذلك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الناتج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2008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CD2704">
        <w:rPr>
          <w:rFonts w:hint="cs"/>
          <w:rtl/>
          <w:lang w:bidi="ar"/>
        </w:rPr>
        <w:t xml:space="preserve"> 2.3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مرة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كان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عليه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2003.</w:t>
      </w:r>
    </w:p>
    <w:p w:rsidR="00BB1CC3" w:rsidRPr="00BB1CC3" w:rsidRDefault="00BB1CC3" w:rsidP="00BB1CC3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والنهوض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الاقتصادي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بالمرأة،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وهي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تمثل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أكثر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نصف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السكان،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المهام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الرئيسية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تقع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عاتق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الحكومة.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وتفيد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البيانات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الإحصائية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عدد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النساء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اللائي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بلغن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15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سنة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العمر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يبلغ</w:t>
      </w:r>
      <w:r w:rsidR="00A228C1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700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369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3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85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المائة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منهن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(300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865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2)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قادرات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العمل.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ويتضمن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الجدول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التالي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تفاصيل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النساء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القادرات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البلد:</w:t>
      </w:r>
    </w:p>
    <w:tbl>
      <w:tblPr>
        <w:tblStyle w:val="TableGrid"/>
        <w:bidiVisual/>
        <w:tblW w:w="759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19"/>
        <w:gridCol w:w="2127"/>
        <w:gridCol w:w="2646"/>
      </w:tblGrid>
      <w:tr w:rsidR="00BB1CC3" w:rsidRPr="00743E3E" w:rsidTr="00743E3E">
        <w:trPr>
          <w:cantSplit/>
          <w:tblHeader/>
          <w:jc w:val="center"/>
        </w:trPr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43E3E" w:rsidRDefault="00BB1CC3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المنطقة</w:t>
            </w:r>
            <w:r w:rsidR="0085315A"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الاقتصادية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43E3E" w:rsidRDefault="00BB1CC3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العدد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743E3E" w:rsidRDefault="00BB1CC3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النسبة</w:t>
            </w:r>
            <w:r w:rsidR="0085315A"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المئوية</w:t>
            </w:r>
          </w:p>
        </w:tc>
      </w:tr>
      <w:tr w:rsidR="00743E3E" w:rsidRPr="00743E3E" w:rsidTr="00743E3E">
        <w:trPr>
          <w:cantSplit/>
          <w:trHeight w:hRule="exact" w:val="115"/>
          <w:tblHeader/>
          <w:jc w:val="center"/>
        </w:trPr>
        <w:tc>
          <w:tcPr>
            <w:tcW w:w="28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43E3E" w:rsidRPr="00743E3E" w:rsidRDefault="00743E3E" w:rsidP="00743E3E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  <w:lang w:bidi="ar"/>
              </w:rPr>
            </w:pPr>
          </w:p>
        </w:tc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43E3E" w:rsidRPr="00743E3E" w:rsidRDefault="00743E3E" w:rsidP="00743E3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  <w:lang w:bidi="ar"/>
              </w:rPr>
            </w:pPr>
          </w:p>
        </w:tc>
        <w:tc>
          <w:tcPr>
            <w:tcW w:w="2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43E3E" w:rsidRPr="00743E3E" w:rsidRDefault="00743E3E" w:rsidP="00743E3E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  <w:lang w:bidi="ar"/>
              </w:rPr>
            </w:pP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497B37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مدينة باكو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666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23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497B37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أبشرون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147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5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2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BB1A1F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غانجا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-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غازاخ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376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13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BB1A1F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شيكي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-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زاغاتالا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181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7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6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3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497B37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لانكيران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261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9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BB1A1F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غوبا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-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كاشماز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155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5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497B37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نقشيفان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124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9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4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497B37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المناطق المحتلة بالكامل أو جزئيا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3A0D57" w:rsidRDefault="00497B37" w:rsidP="00CD270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3A0D57">
              <w:rPr>
                <w:rFonts w:cs="Traditional Arabic" w:hint="cs"/>
                <w:i/>
                <w:iCs/>
                <w:sz w:val="16"/>
                <w:szCs w:val="24"/>
                <w:rtl/>
              </w:rPr>
              <w:t>وكذلك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shd w:val="clear" w:color="auto" w:fill="auto"/>
            <w:vAlign w:val="bottom"/>
          </w:tcPr>
          <w:p w:rsidR="00497B37" w:rsidRPr="00743E3E" w:rsidRDefault="00497B37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غاراباغ العليا الاقتصادية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211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1</w:t>
            </w:r>
          </w:p>
        </w:tc>
        <w:tc>
          <w:tcPr>
            <w:tcW w:w="2646" w:type="dxa"/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7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4</w:t>
            </w:r>
          </w:p>
        </w:tc>
      </w:tr>
      <w:tr w:rsidR="00497B37" w:rsidRPr="00743E3E" w:rsidTr="00497B37">
        <w:trPr>
          <w:cantSplit/>
          <w:jc w:val="center"/>
        </w:trPr>
        <w:tc>
          <w:tcPr>
            <w:tcW w:w="28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97B37" w:rsidRPr="00743E3E" w:rsidRDefault="00BB1A1F" w:rsidP="00743E3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743E3E">
              <w:rPr>
                <w:rFonts w:cs="Traditional Arabic" w:hint="cs"/>
                <w:sz w:val="16"/>
                <w:szCs w:val="24"/>
                <w:rtl/>
              </w:rPr>
              <w:t>منطقة كلبيجير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-</w:t>
            </w:r>
            <w:r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743E3E">
              <w:rPr>
                <w:rFonts w:cs="Traditional Arabic" w:hint="cs"/>
                <w:sz w:val="16"/>
                <w:szCs w:val="24"/>
                <w:rtl/>
              </w:rPr>
              <w:t>لاشين الاقتصادية</w:t>
            </w:r>
          </w:p>
        </w:tc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71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6</w:t>
            </w:r>
          </w:p>
        </w:tc>
        <w:tc>
          <w:tcPr>
            <w:tcW w:w="26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97B37" w:rsidRPr="00497B37" w:rsidRDefault="00497B37" w:rsidP="00497B3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16"/>
                <w:szCs w:val="24"/>
              </w:rPr>
            </w:pPr>
            <w:r w:rsidRPr="00497B37">
              <w:rPr>
                <w:rFonts w:cs="Traditional Arabic"/>
                <w:sz w:val="16"/>
                <w:szCs w:val="24"/>
                <w:rtl/>
              </w:rPr>
              <w:t>2</w:t>
            </w:r>
            <w:r w:rsidR="003A0D57">
              <w:rPr>
                <w:rFonts w:cs="Traditional Arabic"/>
                <w:sz w:val="16"/>
                <w:szCs w:val="24"/>
                <w:rtl/>
              </w:rPr>
              <w:t>.</w:t>
            </w:r>
            <w:r w:rsidRPr="00497B37">
              <w:rPr>
                <w:rFonts w:cs="Traditional Arabic"/>
                <w:sz w:val="16"/>
                <w:szCs w:val="24"/>
                <w:rtl/>
              </w:rPr>
              <w:t>5</w:t>
            </w:r>
          </w:p>
        </w:tc>
      </w:tr>
    </w:tbl>
    <w:p w:rsidR="003A0D57" w:rsidRPr="003A0D57" w:rsidRDefault="003A0D57" w:rsidP="003A0D5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3A0D57" w:rsidRPr="003A0D57" w:rsidRDefault="003A0D57" w:rsidP="003A0D5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B1CC3" w:rsidRPr="00BB1CC3" w:rsidRDefault="00BB1CC3" w:rsidP="00CD2704">
      <w:pPr>
        <w:pStyle w:val="SingleTxt"/>
        <w:rPr>
          <w:rFonts w:hint="cs"/>
          <w:rtl/>
          <w:lang w:bidi="ar"/>
        </w:rPr>
      </w:pPr>
      <w:r w:rsidRPr="00BB1CC3">
        <w:rPr>
          <w:rFonts w:hint="cs"/>
          <w:rtl/>
          <w:lang w:bidi="ar"/>
        </w:rPr>
        <w:tab/>
        <w:t>وأفادت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الإحصائية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الحكومية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عدد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الناشطات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اقتصاديا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يبلغ</w:t>
      </w:r>
      <w:r w:rsidR="003A0D57">
        <w:rPr>
          <w:rtl/>
          <w:lang w:bidi="ar"/>
        </w:rPr>
        <w:br/>
      </w:r>
      <w:r w:rsidRPr="00BB1CC3">
        <w:rPr>
          <w:rFonts w:hint="cs"/>
          <w:rtl/>
          <w:lang w:bidi="ar"/>
        </w:rPr>
        <w:t>400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014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أي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70</w:t>
      </w:r>
      <w:r w:rsidR="003A0D57">
        <w:rPr>
          <w:rFonts w:hint="cs"/>
          <w:rtl/>
          <w:lang w:bidi="ar"/>
        </w:rPr>
        <w:t>.3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المائة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من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عدد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القادرات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العمل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وعددهن</w:t>
      </w:r>
      <w:r w:rsidR="00A228C1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003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865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امرأة،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وأن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عدد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العاملات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بأجر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يبلغ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200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880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1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امرأة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(</w:t>
      </w:r>
      <w:r w:rsidR="00CD2704">
        <w:rPr>
          <w:rFonts w:hint="cs"/>
          <w:rtl/>
          <w:lang w:bidi="ar"/>
        </w:rPr>
        <w:t>65.5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المائة).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ويرجى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الرجوع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إلى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الجدول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التالي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للاطلاع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توزع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النساء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العاملات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في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اقتصاد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البلد.</w:t>
      </w:r>
    </w:p>
    <w:p w:rsidR="003A0D57" w:rsidRPr="003A0D57" w:rsidRDefault="003A0D57" w:rsidP="003A0D5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3A0D57" w:rsidRPr="003A0D57" w:rsidRDefault="00CD2704" w:rsidP="003A0D57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  <w:r>
        <w:rPr>
          <w:sz w:val="10"/>
          <w:rtl/>
          <w:lang w:bidi="ar"/>
        </w:rPr>
        <w:br w:type="page"/>
      </w:r>
    </w:p>
    <w:tbl>
      <w:tblPr>
        <w:tblStyle w:val="TableGrid"/>
        <w:bidiVisual/>
        <w:tblW w:w="8172" w:type="dxa"/>
        <w:jc w:val="center"/>
        <w:tblInd w:w="-2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"/>
        <w:gridCol w:w="25"/>
        <w:gridCol w:w="1981"/>
        <w:gridCol w:w="1559"/>
        <w:gridCol w:w="1454"/>
        <w:gridCol w:w="1424"/>
        <w:gridCol w:w="1721"/>
      </w:tblGrid>
      <w:tr w:rsidR="00BB1CC3" w:rsidRPr="003A0D57" w:rsidTr="00DA6A7A">
        <w:trPr>
          <w:gridBefore w:val="1"/>
          <w:wBefore w:w="8" w:type="dxa"/>
          <w:cantSplit/>
          <w:tblHeader/>
          <w:jc w:val="center"/>
        </w:trPr>
        <w:tc>
          <w:tcPr>
            <w:tcW w:w="200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B1CC3" w:rsidRPr="00327F13" w:rsidRDefault="00BB1CC3" w:rsidP="00CD2704">
            <w:pPr>
              <w:pStyle w:val="SingleTxt"/>
              <w:spacing w:before="40" w:after="80" w:line="240" w:lineRule="exact"/>
              <w:ind w:left="0" w:right="0"/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B1CC3" w:rsidRPr="00327F13" w:rsidRDefault="00BB1CC3" w:rsidP="00CD2704">
            <w:pPr>
              <w:pStyle w:val="SingleTxt"/>
              <w:spacing w:before="40" w:after="80" w:line="240" w:lineRule="exact"/>
              <w:ind w:left="0" w:right="144"/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</w:pP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المجموع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CC3" w:rsidRPr="00327F13" w:rsidRDefault="00BB1CC3" w:rsidP="00CD2704">
            <w:pPr>
              <w:pStyle w:val="SingleTxt"/>
              <w:spacing w:before="40" w:after="80" w:line="240" w:lineRule="exact"/>
              <w:ind w:left="0" w:right="144"/>
              <w:jc w:val="center"/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</w:pP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نساء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B1CC3" w:rsidRPr="00327F13" w:rsidRDefault="00BB1CC3" w:rsidP="00CD2704">
            <w:pPr>
              <w:pStyle w:val="SingleTxt"/>
              <w:spacing w:before="40" w:after="80" w:line="240" w:lineRule="exact"/>
              <w:ind w:left="0" w:right="144"/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</w:pP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توزع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="00CD2704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200 880 1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امرأة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عاملة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في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مجالات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الاقتصاد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(بالنسب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المئوية)</w:t>
            </w:r>
          </w:p>
        </w:tc>
      </w:tr>
      <w:tr w:rsidR="00BB1CC3" w:rsidRPr="003A0D57" w:rsidTr="00DA6A7A">
        <w:trPr>
          <w:cantSplit/>
          <w:tblHeader/>
          <w:jc w:val="center"/>
        </w:trPr>
        <w:tc>
          <w:tcPr>
            <w:tcW w:w="2014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B1CC3" w:rsidRPr="003A0D57" w:rsidRDefault="00BB1CC3" w:rsidP="00CD2704">
            <w:pPr>
              <w:pStyle w:val="SingleTxt"/>
              <w:spacing w:before="40" w:after="80" w:line="240" w:lineRule="exact"/>
              <w:ind w:left="0" w:right="0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B1CC3" w:rsidRPr="003A0D57" w:rsidRDefault="00BB1CC3" w:rsidP="00CD2704">
            <w:pPr>
              <w:pStyle w:val="SingleTxt"/>
              <w:spacing w:before="40" w:after="80" w:line="240" w:lineRule="exact"/>
              <w:ind w:left="0" w:right="0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327F13" w:rsidRDefault="00BB1CC3" w:rsidP="00CD2704">
            <w:pPr>
              <w:pStyle w:val="SingleTxt"/>
              <w:spacing w:before="40" w:after="80" w:line="240" w:lineRule="exact"/>
              <w:ind w:left="0" w:right="0"/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</w:pP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بالآلاف</w:t>
            </w:r>
          </w:p>
        </w:tc>
        <w:tc>
          <w:tcPr>
            <w:tcW w:w="14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327F13" w:rsidRDefault="00BB1CC3" w:rsidP="00CD2704">
            <w:pPr>
              <w:pStyle w:val="SingleTxt"/>
              <w:spacing w:before="40" w:after="80" w:line="240" w:lineRule="exact"/>
              <w:ind w:left="0" w:right="0"/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</w:pP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بالنسب</w:t>
            </w:r>
            <w:r w:rsidR="0085315A"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 xml:space="preserve"> </w:t>
            </w:r>
            <w:r w:rsidRPr="00327F13">
              <w:rPr>
                <w:rFonts w:cs="Traditional Arabic" w:hint="cs"/>
                <w:i/>
                <w:iCs/>
                <w:sz w:val="24"/>
                <w:szCs w:val="24"/>
                <w:rtl/>
                <w:lang w:bidi="ar"/>
              </w:rPr>
              <w:t>المئوية</w:t>
            </w:r>
          </w:p>
        </w:tc>
        <w:tc>
          <w:tcPr>
            <w:tcW w:w="172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B1CC3" w:rsidRPr="003A0D57" w:rsidRDefault="00BB1CC3" w:rsidP="00CD2704">
            <w:pPr>
              <w:pStyle w:val="SingleTxt"/>
              <w:spacing w:before="40" w:after="80" w:line="240" w:lineRule="exact"/>
              <w:ind w:left="0" w:right="0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</w:p>
        </w:tc>
      </w:tr>
      <w:tr w:rsidR="00327F13" w:rsidRPr="003A0D57" w:rsidTr="00DA6A7A">
        <w:trPr>
          <w:gridBefore w:val="2"/>
          <w:wBefore w:w="33" w:type="dxa"/>
          <w:cantSplit/>
          <w:trHeight w:val="127"/>
          <w:jc w:val="center"/>
        </w:trPr>
        <w:tc>
          <w:tcPr>
            <w:tcW w:w="19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27F13" w:rsidRPr="003A0D57" w:rsidRDefault="00327F13" w:rsidP="00CD2704">
            <w:pPr>
              <w:pStyle w:val="SingleTxt"/>
              <w:spacing w:after="0" w:line="20" w:lineRule="exact"/>
              <w:ind w:left="0" w:right="0"/>
              <w:rPr>
                <w:rFonts w:hint="cs"/>
                <w:sz w:val="24"/>
                <w:szCs w:val="24"/>
                <w:rtl/>
                <w:lang w:bidi="ar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27F13" w:rsidRPr="003A0D57" w:rsidRDefault="00327F13" w:rsidP="00CD2704">
            <w:pPr>
              <w:pStyle w:val="SingleTxt"/>
              <w:spacing w:after="0" w:line="20" w:lineRule="exact"/>
              <w:ind w:left="0" w:right="0"/>
              <w:rPr>
                <w:rFonts w:hint="cs"/>
                <w:sz w:val="24"/>
                <w:szCs w:val="24"/>
                <w:rtl/>
                <w:lang w:bidi="ar"/>
              </w:rPr>
            </w:pPr>
          </w:p>
        </w:tc>
        <w:tc>
          <w:tcPr>
            <w:tcW w:w="14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27F13" w:rsidRPr="003A0D57" w:rsidRDefault="00327F13" w:rsidP="00CD2704">
            <w:pPr>
              <w:pStyle w:val="SingleTxt"/>
              <w:spacing w:after="0" w:line="20" w:lineRule="exact"/>
              <w:ind w:left="0" w:right="0"/>
              <w:rPr>
                <w:rFonts w:hint="cs"/>
                <w:sz w:val="24"/>
                <w:szCs w:val="24"/>
                <w:rtl/>
                <w:lang w:bidi="ar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27F13" w:rsidRPr="003A0D57" w:rsidRDefault="00327F13" w:rsidP="00CD2704">
            <w:pPr>
              <w:pStyle w:val="SingleTxt"/>
              <w:spacing w:after="0" w:line="20" w:lineRule="exact"/>
              <w:ind w:left="0" w:right="0"/>
              <w:rPr>
                <w:rFonts w:hint="cs"/>
                <w:sz w:val="24"/>
                <w:szCs w:val="24"/>
                <w:rtl/>
                <w:lang w:bidi="ar"/>
              </w:rPr>
            </w:pPr>
          </w:p>
        </w:tc>
        <w:tc>
          <w:tcPr>
            <w:tcW w:w="17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27F13" w:rsidRPr="003A0D57" w:rsidRDefault="00327F13" w:rsidP="00CD2704">
            <w:pPr>
              <w:pStyle w:val="SingleTxt"/>
              <w:spacing w:after="0" w:line="20" w:lineRule="exact"/>
              <w:ind w:left="0" w:right="0"/>
              <w:rPr>
                <w:rFonts w:hint="cs"/>
                <w:sz w:val="24"/>
                <w:szCs w:val="24"/>
                <w:rtl/>
                <w:lang w:bidi="ar"/>
              </w:rPr>
            </w:pP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عدد العاملات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8F174C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  <w:r>
              <w:rPr>
                <w:rFonts w:cs="Traditional Arabic" w:hint="cs"/>
                <w:sz w:val="24"/>
                <w:szCs w:val="24"/>
                <w:rtl/>
              </w:rPr>
              <w:t xml:space="preserve"> </w:t>
            </w:r>
            <w:r>
              <w:rPr>
                <w:rFonts w:cs="Traditional Arabic"/>
                <w:sz w:val="24"/>
                <w:szCs w:val="24"/>
                <w:lang w:bidi="ar"/>
              </w:rPr>
              <w:t xml:space="preserve"> 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983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8F174C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  <w:r>
              <w:rPr>
                <w:rFonts w:cs="Traditional Arabic" w:hint="cs"/>
                <w:sz w:val="24"/>
                <w:szCs w:val="24"/>
                <w:rtl/>
                <w:lang w:bidi="ar"/>
              </w:rPr>
              <w:t xml:space="preserve"> </w:t>
            </w:r>
            <w:r>
              <w:rPr>
                <w:rFonts w:cs="Traditional Arabic"/>
                <w:sz w:val="24"/>
                <w:szCs w:val="24"/>
                <w:lang w:bidi="ar"/>
              </w:rPr>
              <w:t xml:space="preserve"> 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880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47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100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CD2704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CD2704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قطاع الإنتاج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8F174C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  <w:r>
              <w:rPr>
                <w:rFonts w:cs="Traditional Arabic" w:hint="cs"/>
                <w:sz w:val="24"/>
                <w:szCs w:val="24"/>
                <w:rtl/>
                <w:lang w:bidi="ar"/>
              </w:rPr>
              <w:t xml:space="preserve"> </w:t>
            </w:r>
            <w:r>
              <w:rPr>
                <w:rFonts w:cs="Traditional Arabic"/>
                <w:sz w:val="24"/>
                <w:szCs w:val="24"/>
                <w:lang w:bidi="ar"/>
              </w:rPr>
              <w:t xml:space="preserve"> 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073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889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47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الزراعة والصيد والحراجة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8F174C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  <w:r>
              <w:rPr>
                <w:rFonts w:cs="Traditional Arabic" w:hint="cs"/>
                <w:sz w:val="24"/>
                <w:szCs w:val="24"/>
                <w:rtl/>
                <w:lang w:bidi="ar"/>
              </w:rPr>
              <w:t xml:space="preserve"> </w:t>
            </w:r>
            <w:r>
              <w:rPr>
                <w:rFonts w:cs="Traditional Arabic"/>
                <w:sz w:val="24"/>
                <w:szCs w:val="24"/>
                <w:lang w:bidi="ar"/>
              </w:rPr>
              <w:t xml:space="preserve"> 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565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812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مصائد الأسماك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الصناعة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257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الصناعات الاستخراجية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57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الصناعات التحويلية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146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48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الطاقة الكهربائية، وإنتاج وتوزيع الغاز والماء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التشييد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242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DA6A7A" w:rsidRDefault="00B67B87" w:rsidP="00CD2704">
            <w:pPr>
              <w:pStyle w:val="H4"/>
              <w:spacing w:before="40" w:after="80" w:line="240" w:lineRule="exact"/>
              <w:ind w:left="57" w:right="57"/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</w:pPr>
            <w:r w:rsidRPr="00DA6A7A">
              <w:rPr>
                <w:rFonts w:cs="Traditional Arabic" w:hint="cs"/>
                <w:i w:val="0"/>
                <w:iCs w:val="0"/>
                <w:sz w:val="24"/>
                <w:szCs w:val="24"/>
                <w:rtl/>
                <w:lang w:bidi="ar"/>
              </w:rPr>
              <w:t>الصناعات الخدمية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8F174C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  <w:r>
              <w:rPr>
                <w:rFonts w:cs="Traditional Arabic" w:hint="cs"/>
                <w:sz w:val="24"/>
                <w:szCs w:val="24"/>
                <w:rtl/>
                <w:lang w:bidi="ar"/>
              </w:rPr>
              <w:t xml:space="preserve"> </w:t>
            </w:r>
            <w:r>
              <w:rPr>
                <w:rFonts w:cs="Traditional Arabic"/>
                <w:sz w:val="24"/>
                <w:szCs w:val="24"/>
                <w:lang w:bidi="ar"/>
              </w:rPr>
              <w:t xml:space="preserve"> 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910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="00B67B87"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990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البيع بالجملة وبالتجزئة، وتصليح السيارات، والأثاث، والمعدات الشخصية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744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432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58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الفنادق وخدمات المطاعم العامة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46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</w:rPr>
              <w:t>النقل والاتصالات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159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16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الأنشطة الاقتصادية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الأنشطة المتعلقة بالعقارات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0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الإدارة العامة والضمان الاجتماعي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142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39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27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التعليم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351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229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65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12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الرعاية الصحية والخدمات الاجتماعية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166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118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الخدمات المقدمة إلى الأسر المعيشية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37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24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44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9</w:t>
            </w:r>
          </w:p>
        </w:tc>
        <w:tc>
          <w:tcPr>
            <w:tcW w:w="1721" w:type="dxa"/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2</w:t>
            </w:r>
          </w:p>
        </w:tc>
      </w:tr>
      <w:tr w:rsidR="00B67B87" w:rsidRPr="003A0D57" w:rsidTr="00DA6A7A">
        <w:trPr>
          <w:gridBefore w:val="2"/>
          <w:wBefore w:w="33" w:type="dxa"/>
          <w:cantSplit/>
          <w:jc w:val="center"/>
        </w:trPr>
        <w:tc>
          <w:tcPr>
            <w:tcW w:w="19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7B87" w:rsidRPr="00002CF8" w:rsidRDefault="00B67B87" w:rsidP="00CD2704">
            <w:pPr>
              <w:pStyle w:val="SingleTxt"/>
              <w:spacing w:before="40" w:after="80" w:line="240" w:lineRule="exact"/>
              <w:ind w:left="57" w:right="57"/>
              <w:rPr>
                <w:rFonts w:cs="Traditional Arabic" w:hint="cs"/>
                <w:sz w:val="24"/>
                <w:szCs w:val="24"/>
                <w:rtl/>
                <w:lang w:bidi="ar"/>
              </w:rPr>
            </w:pPr>
            <w:r w:rsidRPr="00002CF8">
              <w:rPr>
                <w:rFonts w:cs="Traditional Arabic" w:hint="cs"/>
                <w:sz w:val="24"/>
                <w:szCs w:val="24"/>
                <w:rtl/>
                <w:lang w:bidi="ar"/>
              </w:rPr>
              <w:t>خدمات أخرى عامة واجتماعية وشخصية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131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6</w:t>
            </w:r>
          </w:p>
        </w:tc>
        <w:tc>
          <w:tcPr>
            <w:tcW w:w="14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71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4</w:t>
            </w: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54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</w:p>
        </w:tc>
        <w:tc>
          <w:tcPr>
            <w:tcW w:w="17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7B87" w:rsidRPr="00B67B87" w:rsidRDefault="00B67B87" w:rsidP="00CD2704">
            <w:pPr>
              <w:pStyle w:val="SingleTxt"/>
              <w:bidi w:val="0"/>
              <w:spacing w:before="40" w:after="80" w:line="240" w:lineRule="exact"/>
              <w:ind w:left="57" w:right="57"/>
              <w:jc w:val="right"/>
              <w:rPr>
                <w:rFonts w:cs="Traditional Arabic"/>
                <w:sz w:val="24"/>
                <w:szCs w:val="24"/>
                <w:lang w:bidi="ar"/>
              </w:rPr>
            </w:pP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3</w:t>
            </w:r>
            <w:r w:rsidR="00071509">
              <w:rPr>
                <w:rFonts w:cs="Traditional Arabic"/>
                <w:sz w:val="24"/>
                <w:szCs w:val="24"/>
                <w:rtl/>
                <w:lang w:bidi="ar"/>
              </w:rPr>
              <w:t>.</w:t>
            </w:r>
            <w:r w:rsidRPr="00B67B87">
              <w:rPr>
                <w:rFonts w:cs="Traditional Arabic"/>
                <w:sz w:val="24"/>
                <w:szCs w:val="24"/>
                <w:rtl/>
                <w:lang w:bidi="ar"/>
              </w:rPr>
              <w:t>8</w:t>
            </w:r>
          </w:p>
        </w:tc>
      </w:tr>
    </w:tbl>
    <w:p w:rsidR="00F54900" w:rsidRPr="00F54900" w:rsidRDefault="00F54900" w:rsidP="00F5490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F54900" w:rsidRPr="00F54900" w:rsidRDefault="00F54900" w:rsidP="00F5490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المبادرات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والمهارات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تحتاجها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لتباشر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بنفسها.</w:t>
      </w:r>
    </w:p>
    <w:p w:rsidR="00BB1CC3" w:rsidRPr="00BB1CC3" w:rsidRDefault="00BB1CC3" w:rsidP="00F54900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وجدير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بالذكر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أصدر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مرسوما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25</w:t>
      </w:r>
      <w:r w:rsidR="00F54900">
        <w:rPr>
          <w:rFonts w:hint="eastAsia"/>
          <w:rtl/>
        </w:rPr>
        <w:t> </w:t>
      </w:r>
      <w:r w:rsidRPr="00BB1CC3">
        <w:rPr>
          <w:rFonts w:hint="cs"/>
          <w:rtl/>
        </w:rPr>
        <w:t>تشرين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الأول/أكتوبر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بتنظيم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صاحبات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مبدأ</w:t>
      </w:r>
      <w:r w:rsidR="0085315A">
        <w:rPr>
          <w:rFonts w:hint="cs"/>
          <w:rtl/>
        </w:rPr>
        <w:t xml:space="preserve"> </w:t>
      </w:r>
      <w:r w:rsidR="00F54900">
        <w:rPr>
          <w:rFonts w:hint="eastAsia"/>
          <w:rtl/>
        </w:rPr>
        <w:t>”</w:t>
      </w:r>
      <w:r w:rsidRPr="00BB1CC3">
        <w:rPr>
          <w:rFonts w:hint="cs"/>
          <w:rtl/>
        </w:rPr>
        <w:t>النافذة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الوحيدة</w:t>
      </w:r>
      <w:r w:rsidR="00F54900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اعتبارا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وسيبسط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كثيرا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تسجيل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ولهذا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الصغيرة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والمتوسطة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الحجم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ويقوم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فكرة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تبسيط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لمباشرة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الحرة.</w:t>
      </w:r>
    </w:p>
    <w:p w:rsidR="00BB1CC3" w:rsidRPr="00BB1CC3" w:rsidRDefault="00BB1CC3" w:rsidP="00F54900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ميزنة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العوامل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تكفل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تقسيم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بإنصاف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وسعيا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تنشأ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مالية،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ارتؤيت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ضرورة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مفهوم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الميزنة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وأسفرت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البحوث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أجريت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لجنتنا،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صندوق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بنشر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كتاب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F54900">
        <w:rPr>
          <w:rFonts w:hint="eastAsia"/>
          <w:rtl/>
        </w:rPr>
        <w:t>”</w:t>
      </w:r>
      <w:r w:rsidRPr="00BB1CC3">
        <w:rPr>
          <w:rFonts w:hint="cs"/>
          <w:rtl/>
        </w:rPr>
        <w:t>الاستعراض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لميزانية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F54900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ويشدد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الكتاب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للميزانية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والبيانات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الإحصائية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وأعدت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بالميزنة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وقدمتها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الوزراء.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المقترحات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استعراض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لميزانية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وأخذ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الاعتبار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توزيع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الموارد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المالية.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وسعيا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دعم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مباشرة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صاحبات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المشاريع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محاولة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لمشاكلهن.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وعُقد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مؤتمر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نيسان/أبريل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خبراء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  <w:lang w:bidi="ar"/>
        </w:rPr>
        <w:t>اللجنة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المعنية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بالقضاء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على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التمييز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ضد</w:t>
      </w:r>
      <w:r w:rsidR="0085315A">
        <w:rPr>
          <w:rFonts w:hint="cs"/>
          <w:rtl/>
          <w:lang w:bidi="ar"/>
        </w:rPr>
        <w:t xml:space="preserve"> </w:t>
      </w:r>
      <w:r w:rsidRPr="00BB1CC3">
        <w:rPr>
          <w:rFonts w:hint="cs"/>
          <w:rtl/>
          <w:lang w:bidi="ar"/>
        </w:rPr>
        <w:t>المرأة</w:t>
      </w:r>
      <w:r w:rsidR="00CD2704">
        <w:rPr>
          <w:rFonts w:hint="cs"/>
          <w:rtl/>
        </w:rPr>
        <w:t>.</w:t>
      </w:r>
    </w:p>
    <w:p w:rsidR="005F03D9" w:rsidRPr="005F03D9" w:rsidRDefault="005F03D9" w:rsidP="005F03D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5F03D9" w:rsidP="005F03D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صندوق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الاجتماعية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لا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تميز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والمدفوعات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أطفال: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الأمومة،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الوضع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العاملة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بنسبة</w:t>
      </w:r>
      <w:r w:rsidR="0085315A">
        <w:rPr>
          <w:rFonts w:hint="cs"/>
          <w:i/>
          <w:iCs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100</w:t>
      </w:r>
      <w:r w:rsidR="0085315A">
        <w:rPr>
          <w:rFonts w:hint="cs"/>
          <w:i/>
          <w:iCs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في</w:t>
      </w:r>
      <w:r w:rsidR="0085315A">
        <w:rPr>
          <w:rFonts w:hint="cs"/>
          <w:i/>
          <w:iCs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المائة</w:t>
      </w:r>
      <w:r w:rsidR="0085315A">
        <w:rPr>
          <w:rFonts w:hint="cs"/>
          <w:i/>
          <w:iCs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من</w:t>
      </w:r>
      <w:r w:rsidR="0085315A">
        <w:rPr>
          <w:rFonts w:hint="cs"/>
          <w:i/>
          <w:iCs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متوسط</w:t>
      </w:r>
      <w:r w:rsidR="0085315A">
        <w:rPr>
          <w:rFonts w:hint="cs"/>
          <w:i/>
          <w:iCs/>
          <w:rtl/>
        </w:rPr>
        <w:t xml:space="preserve"> </w:t>
      </w:r>
      <w:r w:rsidR="00BB1CC3" w:rsidRPr="00BB1CC3">
        <w:rPr>
          <w:rFonts w:hint="cs"/>
          <w:i/>
          <w:iCs/>
          <w:rtl/>
        </w:rPr>
        <w:t>الأجر؛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شهري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بمعدل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30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</w:t>
      </w:r>
      <w:r w:rsidR="00CD2704">
        <w:rPr>
          <w:rFonts w:hint="cs"/>
          <w:rtl/>
        </w:rPr>
        <w:t>ا</w:t>
      </w:r>
      <w:r w:rsidR="00BB1CC3" w:rsidRPr="00BB1CC3">
        <w:rPr>
          <w:rFonts w:hint="cs"/>
          <w:rtl/>
        </w:rPr>
        <w:t>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(حوالي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35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فترات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العطل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حتى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يبلغوا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الثالثة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العمر؛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منحة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قدرها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35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(حوالي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40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ولادة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طفل؛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شهري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قدره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(حو</w:t>
      </w:r>
      <w:r w:rsidR="00CD2704">
        <w:rPr>
          <w:rFonts w:hint="cs"/>
          <w:rtl/>
        </w:rPr>
        <w:t>ا</w:t>
      </w:r>
      <w:r w:rsidR="00BB1CC3" w:rsidRPr="00BB1CC3">
        <w:rPr>
          <w:rFonts w:hint="cs"/>
          <w:rtl/>
        </w:rPr>
        <w:t>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القائمين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بالخدمة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العسكرية؛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شهري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قدره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(حوالي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8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المحاربين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أصيبوا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بإعاقة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أحداث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1990؛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شهري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قدره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(حوالي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الشهداء؛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شهري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قدره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5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مانات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(حوالي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8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دولارات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الولايات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المتحدة)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تضررت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حادثة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تشرنوبيل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النووية؛</w:t>
      </w:r>
    </w:p>
    <w:p w:rsidR="00BB1CC3" w:rsidRPr="00BB1CC3" w:rsidRDefault="005F03D9" w:rsidP="005F03D9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  <w:rPr>
          <w:rFonts w:hint="cs"/>
        </w:rPr>
      </w:pPr>
      <w:r>
        <w:rPr>
          <w:rFonts w:hint="cs"/>
          <w:rtl/>
        </w:rPr>
        <w:tab/>
        <w:t>•</w:t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بدل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قدره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100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قيمة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متوسط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الأجر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الشهري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مريض.</w:t>
      </w:r>
    </w:p>
    <w:p w:rsidR="00CD2704" w:rsidRPr="00CD2704" w:rsidRDefault="00CD2704" w:rsidP="00CD2704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ويؤدي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المذكورة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أعلاه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والموجهة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الأحيان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الاجتماعية.</w:t>
      </w:r>
    </w:p>
    <w:p w:rsidR="00BB1CC3" w:rsidRPr="00BB1CC3" w:rsidRDefault="00BB1CC3" w:rsidP="00165709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ويجري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إدخال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إصلاحات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الرعاية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تهدف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قدرته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المنخفضة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الدخل.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سريان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="00165709">
        <w:rPr>
          <w:rFonts w:hint="eastAsia"/>
          <w:rtl/>
        </w:rPr>
        <w:t>”</w:t>
      </w:r>
      <w:r w:rsidRPr="00BB1CC3">
        <w:rPr>
          <w:rFonts w:hint="cs"/>
          <w:rtl/>
        </w:rPr>
        <w:t>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المباشرة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الحكومة</w:t>
      </w:r>
      <w:r w:rsidR="00165709">
        <w:rPr>
          <w:rFonts w:hint="eastAsia"/>
          <w:rtl/>
        </w:rPr>
        <w:t>“</w:t>
      </w:r>
      <w:r w:rsidRPr="00BB1CC3">
        <w:rPr>
          <w:rFonts w:hint="cs"/>
          <w:rtl/>
        </w:rPr>
        <w:t>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وييسر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الاتجاه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اعتماد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البرامج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الفقر،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وتحقيق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165709">
        <w:rPr>
          <w:rFonts w:hint="cs"/>
          <w:rtl/>
        </w:rPr>
        <w:t xml:space="preserve"> </w:t>
      </w:r>
      <w:r w:rsidRPr="00BB1CC3">
        <w:rPr>
          <w:rFonts w:hint="cs"/>
          <w:rtl/>
        </w:rPr>
        <w:t>-</w:t>
      </w:r>
      <w:r w:rsidR="00165709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وإصلاح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المعاشات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التقاعدية،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المباشرة،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="00FA665D">
        <w:rPr>
          <w:rFonts w:hint="cs"/>
          <w:rtl/>
        </w:rPr>
        <w:t>استراتيجية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سياسية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الهجرة،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رفاه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الشعب،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الشباب.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السلطات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إدخال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إصلاحات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وتحسينات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ترمي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رفع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معيشة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نمو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العمالة،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والسياسات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العناصر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النمو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الاقتصادي.</w:t>
      </w:r>
    </w:p>
    <w:p w:rsidR="00165709" w:rsidRPr="00165709" w:rsidRDefault="00165709" w:rsidP="0016570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D2704" w:rsidRDefault="00CD2704" w:rsidP="00BB1CC3">
      <w:pPr>
        <w:pStyle w:val="SingleTxt"/>
        <w:rPr>
          <w:rFonts w:hint="cs"/>
          <w:b/>
          <w:bCs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b/>
          <w:bCs/>
          <w:rtl/>
        </w:rPr>
        <w:t>الأنشطة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الترفيهية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والمرافق</w:t>
      </w:r>
      <w:r w:rsidR="0085315A">
        <w:rPr>
          <w:rFonts w:hint="cs"/>
          <w:b/>
          <w:bCs/>
          <w:rtl/>
        </w:rPr>
        <w:t xml:space="preserve"> </w:t>
      </w:r>
      <w:r w:rsidRPr="00BB1CC3">
        <w:rPr>
          <w:rFonts w:hint="cs"/>
          <w:b/>
          <w:bCs/>
          <w:rtl/>
        </w:rPr>
        <w:t>الرياضية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أصبح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بالتربية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والألعاب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الرياضية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ساريا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الأول/ديسمبر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1997.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تشجيع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أنماط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والتنمية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البشرية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الشاملة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إتاحة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والألعاب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الرياضية،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ووقاية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العادات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السيئة،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والسعي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الأهداف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التمتع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بالألعاب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الرياضية.</w:t>
      </w:r>
    </w:p>
    <w:p w:rsidR="00BB1CC3" w:rsidRPr="00BB1CC3" w:rsidRDefault="00165709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3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شباط/فبراير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أقر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أمر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مجلس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الوزراء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الألعاب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للفترة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2004-2008.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وهو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يهدف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رفع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مستوى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اللياقة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للسكان،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وتهيئة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الظروف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والألعاب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تدريب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الرياضيين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والمهنيين،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غير</w:t>
      </w:r>
      <w:r w:rsidR="00A228C1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ذلك.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البرنامج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قيام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وغير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بتطوير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وتحسين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مناهج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والألعاب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المتاحة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للأطفال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والشباب،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كجانب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أساسي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المنظمات.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وأنشئ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الإطار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17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مركبا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رياضيا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البلد،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بدأ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يعمل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بالفعل.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ويوجد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400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مركز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ومرفق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رياضي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يتيح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للفتيان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والفتيات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ممارسة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حقوقهم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البدنية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والألعاب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بدون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صعوبة.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انتش</w:t>
      </w:r>
      <w:r w:rsidR="00CD2704">
        <w:rPr>
          <w:rFonts w:hint="cs"/>
          <w:rtl/>
        </w:rPr>
        <w:t>ا</w:t>
      </w:r>
      <w:r w:rsidR="00BB1CC3" w:rsidRPr="00BB1CC3">
        <w:rPr>
          <w:rFonts w:hint="cs"/>
          <w:rtl/>
        </w:rPr>
        <w:t>را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صفوف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النساء،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السلة،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والكرة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الطائرة،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وكرة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اليد،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وألعاب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القوى،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وكرة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الطاولة،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والداما،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والشطرنج.</w:t>
      </w:r>
    </w:p>
    <w:p w:rsidR="00BB1CC3" w:rsidRPr="00BB1CC3" w:rsidRDefault="00165709" w:rsidP="00FD52ED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أهم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أهداف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سياسة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الشباب،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الشابة.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وقد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اتخذت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تدابير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جدية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لتعزيز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رعاية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الشابة،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تعزيز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دور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إيجاد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للمشاكل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الاجتماعية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تواجهها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وإعداد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الشباب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للحياة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التوعية،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وتنظيم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الأنشطة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الترفيهية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الشابة،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بالطرق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الجيدة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تربية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الأطفال،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ونشر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القيم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الأخلاقية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والمحافظة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وصون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التراث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الثقافي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والتاريخي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لأذربيجان.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يقام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عشية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العيد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مهرجان</w:t>
      </w:r>
      <w:r w:rsidR="0085315A">
        <w:rPr>
          <w:rFonts w:hint="cs"/>
          <w:rtl/>
        </w:rPr>
        <w:t xml:space="preserve"> </w:t>
      </w:r>
      <w:r w:rsidR="00FD52ED"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أسرتي</w:t>
      </w:r>
      <w:r w:rsidR="00FD52ED">
        <w:rPr>
          <w:rFonts w:hint="eastAsia"/>
          <w:rtl/>
        </w:rPr>
        <w:t>“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تشترك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فيه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الشابة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أطفالها.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ويتضمن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المهرجان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معارض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ومسابقات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تشارك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الشابة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ويحصل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الفائزون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جوائز.</w:t>
      </w:r>
    </w:p>
    <w:p w:rsidR="00BB1CC3" w:rsidRPr="00BB1CC3" w:rsidRDefault="00165709" w:rsidP="00165709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وإضافة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ذلك،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وبغية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نشر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أنماط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الحياة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بأهمية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التربية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البدنية،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تُنظم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التظاهرة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الرياضية</w:t>
      </w:r>
      <w:r w:rsidR="0085315A"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 w:rsidR="00BB1CC3" w:rsidRPr="00BB1CC3">
        <w:rPr>
          <w:rFonts w:hint="cs"/>
          <w:rtl/>
        </w:rPr>
        <w:t>أنا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وأمي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وأبي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رياضية</w:t>
      </w:r>
      <w:r>
        <w:rPr>
          <w:rFonts w:hint="eastAsia"/>
          <w:rtl/>
        </w:rPr>
        <w:t>“</w:t>
      </w:r>
      <w:r w:rsidR="00BB1CC3" w:rsidRPr="00BB1CC3">
        <w:rPr>
          <w:rFonts w:hint="cs"/>
          <w:rtl/>
        </w:rPr>
        <w:t>.</w:t>
      </w:r>
    </w:p>
    <w:p w:rsidR="00165709" w:rsidRPr="00165709" w:rsidRDefault="00165709" w:rsidP="00165709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CD2704" w:rsidRPr="00CD2704" w:rsidRDefault="00CD2704" w:rsidP="00CD270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0"/>
          <w:rtl/>
        </w:rPr>
      </w:pPr>
    </w:p>
    <w:p w:rsidR="00CD2704" w:rsidRPr="00CD2704" w:rsidRDefault="00CD2704" w:rsidP="00CD2704">
      <w:pPr>
        <w:pStyle w:val="SingleTxt"/>
        <w:rPr>
          <w:rFonts w:hint="cs"/>
          <w:rtl/>
        </w:rPr>
      </w:pPr>
    </w:p>
    <w:p w:rsidR="00BB1CC3" w:rsidRPr="00BB1CC3" w:rsidRDefault="00165709" w:rsidP="0016570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14</w:t>
      </w:r>
      <w:r w:rsidR="0085315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الريفية</w:t>
      </w:r>
    </w:p>
    <w:p w:rsidR="00BB1CC3" w:rsidRPr="00BB1CC3" w:rsidRDefault="00BB1CC3" w:rsidP="00FD52E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تمثل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الريفية</w:t>
      </w:r>
      <w:r w:rsidR="00FD52ED">
        <w:rPr>
          <w:rFonts w:hint="cs"/>
          <w:rtl/>
        </w:rPr>
        <w:t xml:space="preserve"> 48.2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63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وأعيد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إحياء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التقليدية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وأصبحت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موردا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للرزق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للإصلاحات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الزراعية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أصبحت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الأرض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ملكية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الجنسين.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وتتخذ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لتعزيز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الكفاءات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القيادية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وتكثيف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أنشطتها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الاقتصادية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مختلف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مناطق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وشبكات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إقليمية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نسائية،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بمساعدة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مكتب</w:t>
      </w:r>
      <w:r w:rsidR="0085315A">
        <w:rPr>
          <w:rtl/>
        </w:rPr>
        <w:t xml:space="preserve"> </w:t>
      </w:r>
      <w:r w:rsidRPr="00BB1CC3">
        <w:rPr>
          <w:rtl/>
        </w:rPr>
        <w:t>المؤسسات</w:t>
      </w:r>
      <w:r w:rsidR="0085315A">
        <w:rPr>
          <w:rtl/>
        </w:rPr>
        <w:t xml:space="preserve"> </w:t>
      </w:r>
      <w:r w:rsidRPr="00BB1CC3">
        <w:rPr>
          <w:rtl/>
        </w:rPr>
        <w:t>الديمقراطية</w:t>
      </w:r>
      <w:r w:rsidR="0085315A">
        <w:rPr>
          <w:rtl/>
        </w:rPr>
        <w:t xml:space="preserve"> </w:t>
      </w:r>
      <w:r w:rsidRPr="00BB1CC3">
        <w:rPr>
          <w:rtl/>
        </w:rPr>
        <w:t>وحقوق</w:t>
      </w:r>
      <w:r w:rsidR="0085315A">
        <w:rPr>
          <w:rtl/>
        </w:rPr>
        <w:t xml:space="preserve"> </w:t>
      </w:r>
      <w:r w:rsidRPr="00BB1CC3">
        <w:rPr>
          <w:rtl/>
        </w:rPr>
        <w:t>الإنسان</w:t>
      </w:r>
      <w:r w:rsidR="0085315A">
        <w:rPr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tl/>
        </w:rPr>
        <w:t>منظمة</w:t>
      </w:r>
      <w:r w:rsidR="0085315A">
        <w:rPr>
          <w:rtl/>
        </w:rPr>
        <w:t xml:space="preserve"> </w:t>
      </w:r>
      <w:r w:rsidRPr="00BB1CC3">
        <w:rPr>
          <w:rtl/>
        </w:rPr>
        <w:t>الأمن</w:t>
      </w:r>
      <w:r w:rsidR="0085315A">
        <w:rPr>
          <w:rtl/>
        </w:rPr>
        <w:t xml:space="preserve"> </w:t>
      </w:r>
      <w:r w:rsidRPr="00BB1CC3">
        <w:rPr>
          <w:rtl/>
        </w:rPr>
        <w:t>والتعاون</w:t>
      </w:r>
      <w:r w:rsidR="0085315A">
        <w:rPr>
          <w:rtl/>
        </w:rPr>
        <w:t xml:space="preserve"> </w:t>
      </w:r>
      <w:r w:rsidRPr="00BB1CC3">
        <w:rPr>
          <w:rtl/>
        </w:rPr>
        <w:t>في</w:t>
      </w:r>
      <w:r w:rsidR="0085315A">
        <w:rPr>
          <w:rtl/>
        </w:rPr>
        <w:t xml:space="preserve"> </w:t>
      </w:r>
      <w:r w:rsidRPr="00BB1CC3">
        <w:rPr>
          <w:rtl/>
        </w:rPr>
        <w:t>أوروب</w:t>
      </w:r>
      <w:r w:rsidRPr="00BB1CC3">
        <w:rPr>
          <w:rFonts w:hint="cs"/>
          <w:rtl/>
        </w:rPr>
        <w:t>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لإيجاد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حلول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BB1CC3" w:rsidRPr="00BB1CC3" w:rsidRDefault="00BB1CC3" w:rsidP="00FD52ED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وبدأ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برنامج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واسع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النطاق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مدته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12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لتطوير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الزراعة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المناطق</w:t>
      </w:r>
      <w:r w:rsidR="00FD52ED">
        <w:rPr>
          <w:rFonts w:hint="eastAsia"/>
          <w:rtl/>
        </w:rPr>
        <w:t> </w:t>
      </w:r>
      <w:r w:rsidRPr="00BB1CC3">
        <w:rPr>
          <w:rFonts w:hint="cs"/>
          <w:rtl/>
        </w:rPr>
        <w:t>الجبلية.</w:t>
      </w:r>
    </w:p>
    <w:p w:rsidR="00165709" w:rsidRPr="00165709" w:rsidRDefault="00165709" w:rsidP="00165709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165709" w:rsidP="00165709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الجزء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الرابع</w:t>
      </w:r>
    </w:p>
    <w:p w:rsidR="00BB1CC3" w:rsidRPr="00BB1CC3" w:rsidRDefault="00165709" w:rsidP="00FD52E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="00FD52ED">
        <w:rPr>
          <w:rFonts w:hint="cs"/>
          <w:rtl/>
        </w:rPr>
        <w:t>-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أمام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القانون</w:t>
      </w:r>
    </w:p>
    <w:p w:rsidR="00BB1CC3" w:rsidRPr="00BB1CC3" w:rsidRDefault="00165709" w:rsidP="0016570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والاحتجاز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دستور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المساواة.</w:t>
      </w:r>
    </w:p>
    <w:p w:rsidR="00BB1CC3" w:rsidRPr="00BB1CC3" w:rsidRDefault="00BB1CC3" w:rsidP="00AF316B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الأخرى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ذات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اللازمة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الإصلاحات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السنوات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الأخيرة.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ونشاط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الوحيدة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محط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دائرة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والعديد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وأجرت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أكثر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30</w:t>
      </w:r>
      <w:r w:rsidR="00AF316B">
        <w:rPr>
          <w:rFonts w:hint="eastAsia"/>
          <w:rtl/>
        </w:rPr>
        <w:t> </w:t>
      </w:r>
      <w:r w:rsidRPr="00BB1CC3">
        <w:rPr>
          <w:rFonts w:hint="cs"/>
          <w:rtl/>
        </w:rPr>
        <w:t>زيارة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رصد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منتظمة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2007.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زيارات</w:t>
      </w:r>
      <w:r w:rsidR="0085315A">
        <w:rPr>
          <w:rFonts w:hint="cs"/>
          <w:rtl/>
        </w:rPr>
        <w:t xml:space="preserve"> </w:t>
      </w:r>
      <w:r w:rsidR="00AF316B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ورصدت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احتجاز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ووجهت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الاقتضاء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الموجودة.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تحسين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للسجينات.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ونتيجة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التعاون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أنشئ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للسهر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للسجينات،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مؤلف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أخصائي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العصبي،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قلبية،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سرطان،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نساء،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ومساعد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للاختبارات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واكتشف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324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سجينة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فحوصا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القلب،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واكتشفت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طريق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فحص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أمراض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273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وأحيطت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سلطة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النتائج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وضع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الترتيبات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لكي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المريضات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العلاج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ظروف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مناسبة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بالمستشفيات.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266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تقضي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عقوبة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بالسجن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النسائية.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241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يحملن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الجنسية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الأذربيجانية،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A228C1">
        <w:rPr>
          <w:rFonts w:hint="eastAsia"/>
          <w:rtl/>
        </w:rPr>
        <w:t> </w:t>
      </w:r>
      <w:r w:rsidRPr="00BB1CC3">
        <w:rPr>
          <w:rFonts w:hint="cs"/>
          <w:rtl/>
        </w:rPr>
        <w:t>23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مواطنة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أجنبية.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مدانات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استخدام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مشروع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للمخدرات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جرائم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قتل.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يلي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تفاصيل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إضافية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السجينات:</w:t>
      </w:r>
    </w:p>
    <w:p w:rsidR="00AF316B" w:rsidRPr="00AF316B" w:rsidRDefault="00AF316B" w:rsidP="00AF316B">
      <w:pPr>
        <w:pStyle w:val="SingleTxt"/>
        <w:spacing w:after="0" w:line="120" w:lineRule="exact"/>
        <w:rPr>
          <w:rFonts w:hint="cs"/>
          <w:sz w:val="10"/>
          <w:rtl/>
        </w:rPr>
      </w:pPr>
    </w:p>
    <w:tbl>
      <w:tblPr>
        <w:tblStyle w:val="TableGrid"/>
        <w:bidiVisual/>
        <w:tblW w:w="7508" w:type="dxa"/>
        <w:jc w:val="center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37"/>
        <w:gridCol w:w="2737"/>
        <w:gridCol w:w="2234"/>
      </w:tblGrid>
      <w:tr w:rsidR="00BB1CC3" w:rsidRPr="00AF316B" w:rsidTr="00AF316B">
        <w:trPr>
          <w:cantSplit/>
          <w:tblHeader/>
          <w:jc w:val="center"/>
        </w:trPr>
        <w:tc>
          <w:tcPr>
            <w:tcW w:w="2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F316B" w:rsidRDefault="00BB1CC3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</w:p>
        </w:tc>
        <w:tc>
          <w:tcPr>
            <w:tcW w:w="2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F316B" w:rsidRDefault="00BB1CC3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مجموع</w:t>
            </w:r>
            <w:r w:rsidR="0085315A"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عدد</w:t>
            </w:r>
            <w:r w:rsidR="0085315A"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السجناء</w:t>
            </w:r>
            <w:r w:rsidR="0085315A"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(رجال</w:t>
            </w:r>
            <w:r w:rsidR="0085315A"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ونساء)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B1CC3" w:rsidRPr="00AF316B" w:rsidRDefault="00BB1CC3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113" w:right="113"/>
              <w:rPr>
                <w:rFonts w:cs="Traditional Arabic" w:hint="cs"/>
                <w:i/>
                <w:iCs/>
                <w:sz w:val="16"/>
                <w:szCs w:val="24"/>
                <w:rtl/>
              </w:rPr>
            </w:pP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عدد</w:t>
            </w:r>
            <w:r w:rsidR="0085315A"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F316B">
              <w:rPr>
                <w:rFonts w:cs="Traditional Arabic" w:hint="cs"/>
                <w:i/>
                <w:iCs/>
                <w:sz w:val="16"/>
                <w:szCs w:val="24"/>
                <w:rtl/>
              </w:rPr>
              <w:t>السجينات</w:t>
            </w:r>
          </w:p>
        </w:tc>
      </w:tr>
      <w:tr w:rsidR="00AF316B" w:rsidRPr="00AF316B" w:rsidTr="00AF316B">
        <w:trPr>
          <w:cantSplit/>
          <w:trHeight w:hRule="exact" w:val="115"/>
          <w:tblHeader/>
          <w:jc w:val="center"/>
        </w:trPr>
        <w:tc>
          <w:tcPr>
            <w:tcW w:w="25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316B" w:rsidRPr="00AF316B" w:rsidRDefault="00AF316B" w:rsidP="00AF316B">
            <w:pPr>
              <w:pStyle w:val="SingleTxt"/>
              <w:spacing w:before="40" w:after="80" w:line="240" w:lineRule="exact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27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316B" w:rsidRPr="00AF316B" w:rsidRDefault="00AF316B" w:rsidP="00AF316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  <w:tc>
          <w:tcPr>
            <w:tcW w:w="22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F316B" w:rsidRPr="00AF316B" w:rsidRDefault="00AF316B" w:rsidP="00AF316B">
            <w:pPr>
              <w:pStyle w:val="SingleTxt"/>
              <w:spacing w:before="40" w:after="80" w:line="240" w:lineRule="exact"/>
              <w:ind w:right="144"/>
              <w:rPr>
                <w:rFonts w:hint="cs"/>
                <w:sz w:val="16"/>
                <w:szCs w:val="24"/>
                <w:rtl/>
              </w:rPr>
            </w:pPr>
          </w:p>
        </w:tc>
      </w:tr>
      <w:tr w:rsidR="00085BF4" w:rsidRPr="00AF316B" w:rsidTr="00085BF4">
        <w:trPr>
          <w:cantSplit/>
          <w:jc w:val="center"/>
        </w:trPr>
        <w:tc>
          <w:tcPr>
            <w:tcW w:w="2537" w:type="dxa"/>
            <w:shd w:val="clear" w:color="auto" w:fill="auto"/>
            <w:vAlign w:val="bottom"/>
          </w:tcPr>
          <w:p w:rsidR="00085BF4" w:rsidRPr="00AF316B" w:rsidRDefault="00085BF4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F316B">
              <w:rPr>
                <w:rFonts w:cs="Traditional Arabic" w:hint="cs"/>
                <w:sz w:val="16"/>
                <w:szCs w:val="24"/>
                <w:rtl/>
              </w:rPr>
              <w:t>2004</w:t>
            </w:r>
          </w:p>
        </w:tc>
        <w:tc>
          <w:tcPr>
            <w:tcW w:w="2737" w:type="dxa"/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353 13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319 1</w:t>
            </w:r>
          </w:p>
        </w:tc>
      </w:tr>
      <w:tr w:rsidR="00085BF4" w:rsidRPr="00AF316B" w:rsidTr="00085BF4">
        <w:trPr>
          <w:cantSplit/>
          <w:jc w:val="center"/>
        </w:trPr>
        <w:tc>
          <w:tcPr>
            <w:tcW w:w="2537" w:type="dxa"/>
            <w:shd w:val="clear" w:color="auto" w:fill="auto"/>
            <w:vAlign w:val="bottom"/>
          </w:tcPr>
          <w:p w:rsidR="00085BF4" w:rsidRPr="00AF316B" w:rsidRDefault="00085BF4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F316B">
              <w:rPr>
                <w:rFonts w:cs="Traditional Arabic" w:hint="cs"/>
                <w:sz w:val="16"/>
                <w:szCs w:val="24"/>
                <w:rtl/>
              </w:rPr>
              <w:t>2005</w:t>
            </w:r>
          </w:p>
        </w:tc>
        <w:tc>
          <w:tcPr>
            <w:tcW w:w="2737" w:type="dxa"/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711 13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272 1</w:t>
            </w:r>
          </w:p>
        </w:tc>
      </w:tr>
      <w:tr w:rsidR="00085BF4" w:rsidRPr="00AF316B" w:rsidTr="00085BF4">
        <w:trPr>
          <w:cantSplit/>
          <w:jc w:val="center"/>
        </w:trPr>
        <w:tc>
          <w:tcPr>
            <w:tcW w:w="2537" w:type="dxa"/>
            <w:shd w:val="clear" w:color="auto" w:fill="auto"/>
            <w:vAlign w:val="bottom"/>
          </w:tcPr>
          <w:p w:rsidR="00085BF4" w:rsidRPr="00AF316B" w:rsidRDefault="00085BF4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F316B">
              <w:rPr>
                <w:rFonts w:cs="Traditional Arabic" w:hint="cs"/>
                <w:sz w:val="16"/>
                <w:szCs w:val="24"/>
                <w:rtl/>
              </w:rPr>
              <w:t>2006</w:t>
            </w:r>
          </w:p>
        </w:tc>
        <w:tc>
          <w:tcPr>
            <w:tcW w:w="2737" w:type="dxa"/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206 14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392 1</w:t>
            </w:r>
          </w:p>
        </w:tc>
      </w:tr>
      <w:tr w:rsidR="00085BF4" w:rsidRPr="00AF316B" w:rsidTr="00085BF4">
        <w:trPr>
          <w:cantSplit/>
          <w:jc w:val="center"/>
        </w:trPr>
        <w:tc>
          <w:tcPr>
            <w:tcW w:w="253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85BF4" w:rsidRPr="00AF316B" w:rsidRDefault="00085BF4" w:rsidP="00AF316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rPr>
                <w:rFonts w:cs="Traditional Arabic" w:hint="cs"/>
                <w:sz w:val="16"/>
                <w:szCs w:val="24"/>
                <w:rtl/>
              </w:rPr>
            </w:pPr>
            <w:r w:rsidRPr="00AF316B">
              <w:rPr>
                <w:rFonts w:cs="Traditional Arabic" w:hint="cs"/>
                <w:sz w:val="16"/>
                <w:szCs w:val="24"/>
                <w:rtl/>
              </w:rPr>
              <w:t>2007 (الشهور الستة الأولى)</w:t>
            </w:r>
          </w:p>
        </w:tc>
        <w:tc>
          <w:tcPr>
            <w:tcW w:w="273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85BF4" w:rsidRPr="00085BF4" w:rsidRDefault="00FD52ED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 w:hint="cs"/>
                <w:sz w:val="16"/>
                <w:szCs w:val="24"/>
              </w:rPr>
            </w:pPr>
            <w:r>
              <w:rPr>
                <w:rFonts w:cs="Traditional Arabic" w:hint="cs"/>
                <w:sz w:val="16"/>
                <w:szCs w:val="24"/>
                <w:rtl/>
              </w:rPr>
              <w:t>823 6</w:t>
            </w:r>
          </w:p>
        </w:tc>
        <w:tc>
          <w:tcPr>
            <w:tcW w:w="22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85BF4" w:rsidRPr="00085BF4" w:rsidRDefault="00085BF4" w:rsidP="00FD52E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57" w:right="57"/>
              <w:jc w:val="left"/>
              <w:rPr>
                <w:rFonts w:cs="Traditional Arabic"/>
                <w:sz w:val="16"/>
                <w:szCs w:val="24"/>
              </w:rPr>
            </w:pPr>
            <w:r w:rsidRPr="00085BF4">
              <w:rPr>
                <w:rFonts w:cs="Traditional Arabic"/>
                <w:sz w:val="16"/>
                <w:szCs w:val="24"/>
                <w:rtl/>
              </w:rPr>
              <w:t>577</w:t>
            </w:r>
          </w:p>
        </w:tc>
      </w:tr>
    </w:tbl>
    <w:p w:rsidR="00085BF4" w:rsidRPr="00085BF4" w:rsidRDefault="00085BF4" w:rsidP="00085BF4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085BF4" w:rsidRPr="00085BF4" w:rsidRDefault="00085BF4" w:rsidP="00085BF4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واشتراك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اجتماعية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مفيدة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المسائل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كبيرا.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وتشارك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عددهن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130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المجموعة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بأجر.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ورشات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السجاد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والخياطة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زراعية.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وتشترك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90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التعليم.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تدريبا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خمس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مجالات.</w:t>
      </w:r>
      <w:r w:rsidR="0085315A">
        <w:rPr>
          <w:rFonts w:hint="cs"/>
          <w:rtl/>
        </w:rPr>
        <w:t xml:space="preserve"> 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الأخرى،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استعمال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وقت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فراغ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وتثقيفهن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المجالين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الديني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والأخلاقي.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وتسمح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منظمات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النوع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الأنشطة.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92-1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تنفيذ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العقوبات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توفير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إطار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وأطفالهن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دون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الثالثة،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تخصيص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أماكن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الطابق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لإقامتهن.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وطعام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اهتمام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طعاما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خاصا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ومعدات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لنظافتهم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يمكن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تسليم</w:t>
      </w:r>
      <w:r w:rsidR="0085315A">
        <w:rPr>
          <w:rFonts w:hint="cs"/>
          <w:rtl/>
        </w:rPr>
        <w:t xml:space="preserve"> </w:t>
      </w:r>
      <w:r w:rsidR="00FD52ED">
        <w:rPr>
          <w:rFonts w:hint="cs"/>
          <w:rtl/>
        </w:rPr>
        <w:t>أول</w:t>
      </w:r>
      <w:r w:rsidRPr="00BB1CC3">
        <w:rPr>
          <w:rFonts w:hint="cs"/>
          <w:rtl/>
        </w:rPr>
        <w:t>ئك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بلوغهم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الثالثة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العمر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أقاربهم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="00BB1A1F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أشخاص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آخرين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يحددهم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بموافقة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وتبقى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باتصال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بأطفالها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بالهاتف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لقاءات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ينظمها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باستمرار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موظفو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FD52ED">
        <w:rPr>
          <w:rFonts w:hint="eastAsia"/>
          <w:rtl/>
        </w:rPr>
        <w:t> </w:t>
      </w:r>
      <w:r w:rsidRPr="00BB1CC3">
        <w:rPr>
          <w:rFonts w:hint="cs"/>
          <w:rtl/>
        </w:rPr>
        <w:t>السجنية.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المذكورة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15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سريرا.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جانب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الأخرى،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لطب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ومختبر.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ويوجد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أطفال.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النساء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يعانين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فحوصا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المساعدين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الطبيين.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وعند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اللزوم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يدعى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لفحصهن.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وتتلقى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السجينات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فحصا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طبيا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منتظما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بمشاركة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وأنشئت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باتفاق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وزارتي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العدل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والصحة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مصحة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بمقربة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السجنية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الخدمات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ألأطفال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الصغار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المؤسسة.</w:t>
      </w:r>
      <w:r w:rsidR="0085315A">
        <w:rPr>
          <w:rFonts w:hint="cs"/>
          <w:rtl/>
        </w:rPr>
        <w:t xml:space="preserve"> </w:t>
      </w:r>
    </w:p>
    <w:p w:rsidR="00085BF4" w:rsidRPr="00085BF4" w:rsidRDefault="00085BF4" w:rsidP="00085BF4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085BF4" w:rsidP="00085BF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نظام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المحاكم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الإصلاحات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القضائية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الاستئناف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لدى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المحاكم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قدم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بوصفه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آليات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حقوق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الإنسان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والحريات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الأساسية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خلال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المقاضاة.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أهم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الخطوات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الرئيسية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اتخذت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للقيام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بالمرحلة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القادمة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تحديث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صدور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رئيس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المؤرخ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19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الثاني/يناير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2006،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بتطبيق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تحديث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وبالتغييرات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بعض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القوانين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الرامية</w:t>
      </w:r>
      <w:r w:rsidR="0085315A">
        <w:rPr>
          <w:rFonts w:hint="cs"/>
          <w:rtl/>
        </w:rPr>
        <w:t xml:space="preserve"> </w:t>
      </w:r>
      <w:r w:rsidR="00085BF4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محاكم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جديدة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لتلبية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طلب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السكان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والمساعدة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فعالية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النظام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القضائي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وتيسير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عملية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الاستئناف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المحاكم.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المرسوم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أيضا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إنشاء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المحاكم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التالية:</w:t>
      </w:r>
    </w:p>
    <w:p w:rsidR="00BB1CC3" w:rsidRPr="00BB1CC3" w:rsidRDefault="00FD52ED" w:rsidP="00FD52ED">
      <w:pPr>
        <w:pStyle w:val="SingleTxt"/>
        <w:spacing w:line="360" w:lineRule="exact"/>
        <w:ind w:left="1264" w:right="1264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ab/>
        <w:t>محكمة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باكو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للاستئناف،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بمدينة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باكو؛</w:t>
      </w:r>
    </w:p>
    <w:p w:rsidR="00BB1CC3" w:rsidRPr="00BB1CC3" w:rsidRDefault="00BB1CC3" w:rsidP="00FD52ED">
      <w:pPr>
        <w:pStyle w:val="SingleTxt"/>
        <w:spacing w:line="360" w:lineRule="exact"/>
        <w:ind w:left="1264" w:right="1264"/>
        <w:rPr>
          <w:rFonts w:hint="cs"/>
          <w:rtl/>
        </w:rPr>
      </w:pPr>
      <w:r w:rsidRPr="00BB1CC3">
        <w:rPr>
          <w:rFonts w:hint="cs"/>
          <w:rtl/>
        </w:rPr>
        <w:tab/>
      </w:r>
      <w:r w:rsidR="00FD52ED">
        <w:rPr>
          <w:rFonts w:hint="cs"/>
          <w:rtl/>
        </w:rPr>
        <w:tab/>
      </w:r>
      <w:r w:rsidRPr="00BB1CC3">
        <w:rPr>
          <w:rFonts w:hint="cs"/>
          <w:rtl/>
        </w:rPr>
        <w:t>محكمة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غانجا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للاستئناف،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بمدينة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غانجا؛</w:t>
      </w:r>
    </w:p>
    <w:p w:rsidR="00BB1CC3" w:rsidRPr="00BB1CC3" w:rsidRDefault="00FD52ED" w:rsidP="00FD52ED">
      <w:pPr>
        <w:pStyle w:val="SingleTxt"/>
        <w:spacing w:line="360" w:lineRule="exact"/>
        <w:ind w:left="1264" w:right="1264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ab/>
        <w:t>محكمة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سوماغييت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للاستئناف،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بمدينة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سوماغاييت؛</w:t>
      </w:r>
    </w:p>
    <w:p w:rsidR="00BB1CC3" w:rsidRPr="00BB1CC3" w:rsidRDefault="00FD52ED" w:rsidP="00FD52ED">
      <w:pPr>
        <w:pStyle w:val="SingleTxt"/>
        <w:spacing w:line="360" w:lineRule="exact"/>
        <w:ind w:left="1264" w:right="1264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ab/>
        <w:t>محكمة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شيرفان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للاستئناف،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بمدينة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بايرملي؛</w:t>
      </w:r>
    </w:p>
    <w:p w:rsidR="00BB1CC3" w:rsidRPr="00BB1CC3" w:rsidRDefault="00FD52ED" w:rsidP="00FD52ED">
      <w:pPr>
        <w:pStyle w:val="SingleTxt"/>
        <w:spacing w:line="360" w:lineRule="exact"/>
        <w:ind w:left="1264" w:right="1264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ab/>
        <w:t>محكمة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شيكي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للاس</w:t>
      </w:r>
      <w:r>
        <w:rPr>
          <w:rFonts w:hint="cs"/>
          <w:rtl/>
        </w:rPr>
        <w:t>ت</w:t>
      </w:r>
      <w:r w:rsidR="00BB1CC3" w:rsidRPr="00BB1CC3">
        <w:rPr>
          <w:rFonts w:hint="cs"/>
          <w:rtl/>
        </w:rPr>
        <w:t>ئناف،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بمدينة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شيكي؛</w:t>
      </w:r>
    </w:p>
    <w:p w:rsidR="00BB1CC3" w:rsidRPr="00BB1CC3" w:rsidRDefault="00FD52ED" w:rsidP="00FD52ED">
      <w:pPr>
        <w:pStyle w:val="SingleTxt"/>
        <w:spacing w:line="360" w:lineRule="exact"/>
        <w:ind w:left="1264" w:right="1264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ab/>
        <w:t>محكمة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الجنح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نقشيفان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المتمتعة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بالحكم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الذاتي،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مدينة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نقشيفان.</w:t>
      </w:r>
    </w:p>
    <w:p w:rsidR="00085BF4" w:rsidRPr="00085BF4" w:rsidRDefault="00085BF4" w:rsidP="00085BF4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085BF4" w:rsidP="00085BF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16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القضاء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التمييز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العلاقات</w:t>
      </w:r>
      <w:r w:rsidR="00A228C1">
        <w:rPr>
          <w:rtl/>
        </w:rPr>
        <w:t xml:space="preserve"> </w:t>
      </w:r>
      <w:r w:rsidR="00BB1CC3" w:rsidRPr="00BB1CC3">
        <w:rPr>
          <w:rFonts w:hint="cs"/>
          <w:rtl/>
        </w:rPr>
        <w:t>الأسرية</w:t>
      </w:r>
    </w:p>
    <w:p w:rsidR="00BB1CC3" w:rsidRPr="00BB1CC3" w:rsidRDefault="00085BF4" w:rsidP="00BB1CC3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قدمت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البرلمان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الوطني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مقترحات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تتعلق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بالمساواة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لكل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وبإلزامية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الفحص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قبل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الزواج،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حرصا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الحماية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داخل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وامتثالا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لتوصيات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المنشأة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بمعاهدات،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وللالتزامات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الدولية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المتعلقة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بحقوق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الإنسان.</w:t>
      </w:r>
    </w:p>
    <w:p w:rsidR="00085BF4" w:rsidRPr="00085BF4" w:rsidRDefault="00085BF4" w:rsidP="00085BF4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085BF4" w:rsidP="00085BF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الزواج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يحدده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10-1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تحدد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بـ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18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للرجل،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17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للمرأة.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سن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والرجل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تنبع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أساسا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الحرص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كفالة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المساواة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الرجل</w:t>
      </w:r>
      <w:r w:rsidR="0085315A">
        <w:rPr>
          <w:rFonts w:hint="cs"/>
          <w:rtl/>
        </w:rPr>
        <w:t xml:space="preserve"> </w:t>
      </w:r>
      <w:r w:rsidR="00085BF4">
        <w:rPr>
          <w:rFonts w:hint="cs"/>
          <w:rtl/>
        </w:rPr>
        <w:t>والمرأة.</w:t>
      </w:r>
    </w:p>
    <w:p w:rsid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واتفاقية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الأمم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المتحدة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أشكال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الدول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الأطراف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باتخاذ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جميع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التدابير،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التشريعية،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التمييز</w:t>
      </w:r>
      <w:r w:rsidR="00A228C1">
        <w:rPr>
          <w:rFonts w:hint="cs"/>
          <w:rtl/>
        </w:rPr>
        <w:t xml:space="preserve"> </w:t>
      </w:r>
      <w:r w:rsidRPr="00BB1CC3">
        <w:rPr>
          <w:rFonts w:hint="cs"/>
          <w:rtl/>
        </w:rPr>
        <w:t>ضد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المرأة.</w:t>
      </w:r>
    </w:p>
    <w:p w:rsidR="00085BF4" w:rsidRPr="00085BF4" w:rsidRDefault="00085BF4" w:rsidP="00085BF4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B1CC3" w:rsidRPr="00BB1CC3" w:rsidRDefault="00085BF4" w:rsidP="00085BF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ab/>
        <w:t>الفحص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الطبي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الفحص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للمقبلين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حساسة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وتثير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الكثير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الجدل.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وهذه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المسألة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حاليا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المادة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13-1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وينص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ذلك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الفحص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للمقبلين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برضاهما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المؤسسات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والبلدية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مجانا.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ويتبين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تحليل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الشكاوى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تصل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معلومات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الزوجين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الحالة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الصحية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للطرف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الآخر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تؤدي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حدوث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بعد.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rPr>
          <w:rFonts w:hint="cs"/>
          <w:rtl/>
        </w:rPr>
        <w:tab/>
        <w:t>وسعيا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حماية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صحة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الأجيال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القادمة،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ومنع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نشوء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المشاكل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والقضاء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أسباب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الطلاق،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يُقترح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تقديم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نتائج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الفحص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الطبي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التنفيذية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المعنية.</w:t>
      </w:r>
    </w:p>
    <w:p w:rsidR="00085BF4" w:rsidRPr="00085BF4" w:rsidRDefault="00085BF4" w:rsidP="00085BF4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B1CC3" w:rsidRPr="00BB1CC3" w:rsidRDefault="00085BF4" w:rsidP="00085BF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B1CC3"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الزواج</w:t>
      </w:r>
    </w:p>
    <w:p w:rsidR="00BB1CC3" w:rsidRPr="00BB1CC3" w:rsidRDefault="00BB1CC3" w:rsidP="00BB1CC3">
      <w:pPr>
        <w:pStyle w:val="SingleTxt"/>
        <w:rPr>
          <w:rFonts w:hint="cs"/>
          <w:rtl/>
        </w:rPr>
      </w:pPr>
      <w:r w:rsidRPr="00BB1CC3">
        <w:tab/>
      </w:r>
      <w:r w:rsidRPr="00BB1CC3">
        <w:rPr>
          <w:rFonts w:hint="cs"/>
          <w:rtl/>
        </w:rPr>
        <w:t>رغم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قانون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الأسرة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جمهورية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أذربيجان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يتضمن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أحكاما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تنظم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يتعلق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مفاهيم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ومضمون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وإجراءات،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فإن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تطبيقه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ليس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منتشرا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البلد.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وتُلزم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التعديلات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أُدخلت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التشريعات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الهيئات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التي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تتعامل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إجراءات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الزواج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بإطلاع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المقبلين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جوانبه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القانونية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وعلى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واجبات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كل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منهما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وتقترح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عليها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إبرام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Pr="00BB1CC3">
        <w:rPr>
          <w:rFonts w:hint="cs"/>
          <w:rtl/>
        </w:rPr>
        <w:t>زواج.</w:t>
      </w:r>
    </w:p>
    <w:p w:rsidR="00BB1CC3" w:rsidRPr="00BB1CC3" w:rsidRDefault="00FD52ED" w:rsidP="00FD52ED">
      <w:pPr>
        <w:pStyle w:val="SingleTxt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11.15pt,61.9pt" to="283.15pt,61.9pt" strokeweight=".25pt">
            <w10:wrap anchorx="page"/>
          </v:line>
        </w:pict>
      </w:r>
      <w:r w:rsidR="00BB1CC3" w:rsidRPr="00BB1CC3">
        <w:rPr>
          <w:rFonts w:hint="cs"/>
          <w:rtl/>
        </w:rPr>
        <w:tab/>
        <w:t>وتنوي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اللجنة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الحكومية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المعنية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بشؤون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الأسرة</w:t>
      </w:r>
      <w:bookmarkStart w:id="3" w:name="TmpSave"/>
      <w:bookmarkEnd w:id="3"/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والمرأة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والطفل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القيام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في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هذا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المجال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بأنشطة</w:t>
      </w:r>
      <w:r w:rsidR="00A228C1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لتوعية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المواطنين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بأهمية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إبرام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عقد</w:t>
      </w:r>
      <w:r w:rsidR="0085315A">
        <w:rPr>
          <w:rFonts w:hint="cs"/>
          <w:rtl/>
        </w:rPr>
        <w:t xml:space="preserve"> </w:t>
      </w:r>
      <w:r w:rsidR="00BB1CC3" w:rsidRPr="00BB1CC3">
        <w:rPr>
          <w:rFonts w:hint="cs"/>
          <w:rtl/>
        </w:rPr>
        <w:t>زواج.</w:t>
      </w:r>
    </w:p>
    <w:sectPr w:rsidR="00BB1CC3" w:rsidRPr="00BB1CC3" w:rsidSect="00261688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05T16:26:00Z" w:initials="Start">
    <w:p w:rsidR="00FD52ED" w:rsidRDefault="00FD52ED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NO&gt;&gt;N0860057A&lt;&lt;ODS JOB NO</w:t>
      </w:r>
      <w:r>
        <w:rPr>
          <w:rtl/>
        </w:rPr>
        <w:t>&gt;&gt;</w:t>
      </w:r>
    </w:p>
    <w:p w:rsidR="00FD52ED" w:rsidRDefault="00FD52ED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SYMBOL1&gt;&gt;CEDAW/C/AZE/4&lt;&lt;ODS DOC SYMBOL1</w:t>
      </w:r>
      <w:r>
        <w:rPr>
          <w:rtl/>
        </w:rPr>
        <w:t>&gt;&gt;</w:t>
      </w:r>
    </w:p>
    <w:p w:rsidR="00FD52ED" w:rsidRDefault="00FD52ED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E6D" w:rsidRDefault="00027E6D">
      <w:r>
        <w:separator/>
      </w:r>
    </w:p>
  </w:endnote>
  <w:endnote w:type="continuationSeparator" w:id="0">
    <w:p w:rsidR="00027E6D" w:rsidRDefault="00027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D52ED" w:rsidTr="0026168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D52ED" w:rsidRPr="00261688" w:rsidRDefault="00FD52ED" w:rsidP="0026168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E350F">
            <w:rPr>
              <w:w w:val="103"/>
            </w:rPr>
            <w:t>60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FD52ED" w:rsidRPr="00261688" w:rsidRDefault="00FD52ED" w:rsidP="00261688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6E350F">
            <w:rPr>
              <w:b w:val="0"/>
              <w:w w:val="103"/>
            </w:rPr>
            <w:t>08-60057</w:t>
          </w:r>
          <w:r>
            <w:rPr>
              <w:b w:val="0"/>
              <w:w w:val="103"/>
            </w:rPr>
            <w:fldChar w:fldCharType="end"/>
          </w:r>
        </w:p>
      </w:tc>
    </w:tr>
  </w:tbl>
  <w:p w:rsidR="00FD52ED" w:rsidRPr="00261688" w:rsidRDefault="00FD52ED" w:rsidP="002616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D52ED" w:rsidTr="0026168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D52ED" w:rsidRPr="00261688" w:rsidRDefault="00FD52ED" w:rsidP="00261688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6E350F">
            <w:rPr>
              <w:b w:val="0"/>
              <w:w w:val="103"/>
            </w:rPr>
            <w:t>08-60057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FD52ED" w:rsidRPr="00261688" w:rsidRDefault="00FD52ED" w:rsidP="0026168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E350F">
            <w:rPr>
              <w:w w:val="103"/>
            </w:rPr>
            <w:t>61</w:t>
          </w:r>
          <w:r>
            <w:rPr>
              <w:w w:val="103"/>
            </w:rPr>
            <w:fldChar w:fldCharType="end"/>
          </w:r>
        </w:p>
      </w:tc>
    </w:tr>
  </w:tbl>
  <w:p w:rsidR="00FD52ED" w:rsidRPr="00261688" w:rsidRDefault="00FD52ED" w:rsidP="0026168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ED" w:rsidRDefault="00FD52ED">
    <w:pPr>
      <w:pStyle w:val="Footer"/>
    </w:pPr>
  </w:p>
  <w:p w:rsidR="00FD52ED" w:rsidRDefault="00FD52ED" w:rsidP="00261688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050109    050109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 w:rsidR="006E350F">
      <w:rPr>
        <w:rFonts w:cs="Times New Roman"/>
        <w:b w:val="0"/>
        <w:w w:val="103"/>
        <w:sz w:val="20"/>
      </w:rPr>
      <w:t>08-60057 (A)</w:t>
    </w:r>
    <w:r>
      <w:rPr>
        <w:rFonts w:cs="Times New Roman"/>
        <w:b w:val="0"/>
        <w:w w:val="103"/>
        <w:sz w:val="20"/>
      </w:rPr>
      <w:fldChar w:fldCharType="end"/>
    </w:r>
  </w:p>
  <w:p w:rsidR="00FD52ED" w:rsidRPr="00261688" w:rsidRDefault="00FD52ED" w:rsidP="00261688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 w:rsidR="006E350F">
      <w:rPr>
        <w:rFonts w:ascii="Barcode 3 of 9 by request" w:hAnsi="Barcode 3 of 9 by request" w:cs="Times New Roman"/>
        <w:b w:val="0"/>
        <w:sz w:val="24"/>
      </w:rPr>
      <w:t>*0860057*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E6D" w:rsidRDefault="00027E6D">
      <w:r>
        <w:separator/>
      </w:r>
    </w:p>
  </w:footnote>
  <w:footnote w:type="continuationSeparator" w:id="0">
    <w:p w:rsidR="00027E6D" w:rsidRDefault="00027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FD52ED" w:rsidTr="0026168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FD52ED" w:rsidRDefault="00FD52ED" w:rsidP="00261688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FD52ED" w:rsidRPr="00261688" w:rsidRDefault="00FD52ED" w:rsidP="00261688">
          <w:pPr>
            <w:pStyle w:val="Header"/>
            <w:spacing w:after="80"/>
            <w:jc w:val="right"/>
            <w:rPr>
              <w:rFonts w:hint="cs"/>
              <w:w w:val="103"/>
              <w:rtl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6E350F">
            <w:rPr>
              <w:w w:val="103"/>
            </w:rPr>
            <w:t>CEDAW/C/AZE/4</w:t>
          </w:r>
          <w:r>
            <w:rPr>
              <w:w w:val="103"/>
            </w:rPr>
            <w:fldChar w:fldCharType="end"/>
          </w:r>
        </w:p>
      </w:tc>
    </w:tr>
  </w:tbl>
  <w:p w:rsidR="00FD52ED" w:rsidRPr="00261688" w:rsidRDefault="00FD52ED" w:rsidP="002616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FD52ED" w:rsidTr="0026168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FD52ED" w:rsidRPr="00261688" w:rsidRDefault="00FD52ED" w:rsidP="00261688">
          <w:pPr>
            <w:pStyle w:val="Header"/>
            <w:spacing w:after="80"/>
            <w:rPr>
              <w:rFonts w:hint="cs"/>
              <w:w w:val="103"/>
              <w:rtl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6E350F">
            <w:rPr>
              <w:w w:val="103"/>
            </w:rPr>
            <w:t>CEDAW/C/AZE/4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FD52ED" w:rsidRDefault="00FD52ED" w:rsidP="00261688">
          <w:pPr>
            <w:pStyle w:val="Header"/>
          </w:pPr>
        </w:p>
      </w:tc>
    </w:tr>
  </w:tbl>
  <w:p w:rsidR="00FD52ED" w:rsidRPr="00261688" w:rsidRDefault="00FD52ED" w:rsidP="002616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FD52ED" w:rsidTr="00261688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D52ED" w:rsidRDefault="00FD52ED" w:rsidP="00261688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D52ED" w:rsidRPr="00261688" w:rsidRDefault="00FD52ED" w:rsidP="00261688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D52ED" w:rsidRDefault="00FD52ED" w:rsidP="00261688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D52ED" w:rsidRPr="00261688" w:rsidRDefault="00FD52ED" w:rsidP="00261688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/C/AZE/4</w:t>
          </w:r>
        </w:p>
      </w:tc>
    </w:tr>
    <w:tr w:rsidR="00FD52ED" w:rsidRPr="00261688" w:rsidTr="0026168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D52ED" w:rsidRDefault="00FD52ED" w:rsidP="00261688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D52ED" w:rsidRPr="00261688" w:rsidRDefault="00FD52ED" w:rsidP="00261688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D52ED" w:rsidRPr="00261688" w:rsidRDefault="00FD52ED" w:rsidP="00261688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D52ED" w:rsidRPr="00261688" w:rsidRDefault="00FD52ED" w:rsidP="00261688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D52ED" w:rsidRDefault="00FD52ED" w:rsidP="00261688">
          <w:pPr>
            <w:bidi w:val="0"/>
            <w:spacing w:before="240" w:line="240" w:lineRule="exact"/>
          </w:pPr>
          <w:r>
            <w:t>Distr.: General</w:t>
          </w:r>
        </w:p>
        <w:p w:rsidR="00FD52ED" w:rsidRDefault="00FD52ED" w:rsidP="00261688">
          <w:pPr>
            <w:bidi w:val="0"/>
            <w:spacing w:line="240" w:lineRule="exact"/>
            <w:jc w:val="left"/>
          </w:pPr>
          <w:r>
            <w:t>13 November 2008</w:t>
          </w:r>
        </w:p>
        <w:p w:rsidR="00FD52ED" w:rsidRDefault="00FD52ED" w:rsidP="00261688">
          <w:pPr>
            <w:bidi w:val="0"/>
            <w:spacing w:line="240" w:lineRule="exact"/>
            <w:jc w:val="left"/>
          </w:pPr>
          <w:r>
            <w:t>Arabic</w:t>
          </w:r>
        </w:p>
        <w:p w:rsidR="00FD52ED" w:rsidRPr="00261688" w:rsidRDefault="00FD52ED" w:rsidP="00261688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FD52ED" w:rsidRPr="00261688" w:rsidRDefault="00FD52ED" w:rsidP="00261688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2E5C"/>
    <w:multiLevelType w:val="hybridMultilevel"/>
    <w:tmpl w:val="61A8CA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412946"/>
    <w:multiLevelType w:val="hybridMultilevel"/>
    <w:tmpl w:val="C01A16D4"/>
    <w:lvl w:ilvl="0" w:tplc="21D06F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ar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F20C41"/>
    <w:multiLevelType w:val="hybridMultilevel"/>
    <w:tmpl w:val="B08EEE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6B1934"/>
    <w:multiLevelType w:val="hybridMultilevel"/>
    <w:tmpl w:val="47E238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B347B5B"/>
    <w:multiLevelType w:val="hybridMultilevel"/>
    <w:tmpl w:val="56D242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765C1A"/>
    <w:multiLevelType w:val="hybridMultilevel"/>
    <w:tmpl w:val="2B247B6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DCF623F"/>
    <w:multiLevelType w:val="hybridMultilevel"/>
    <w:tmpl w:val="8CDE9116"/>
    <w:lvl w:ilvl="0" w:tplc="D33C4AB6">
      <w:start w:val="1"/>
      <w:numFmt w:val="arabicAbja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48FD6712"/>
    <w:multiLevelType w:val="hybridMultilevel"/>
    <w:tmpl w:val="EA3C8A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A7F1EDD"/>
    <w:multiLevelType w:val="hybridMultilevel"/>
    <w:tmpl w:val="C5362E44"/>
    <w:lvl w:ilvl="0" w:tplc="4344FA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4861F8"/>
    <w:multiLevelType w:val="hybridMultilevel"/>
    <w:tmpl w:val="4D787D9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9890727"/>
    <w:multiLevelType w:val="hybridMultilevel"/>
    <w:tmpl w:val="BFA81E06"/>
    <w:lvl w:ilvl="0" w:tplc="0B74E0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534807"/>
    <w:multiLevelType w:val="hybridMultilevel"/>
    <w:tmpl w:val="D39A42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574A11"/>
    <w:multiLevelType w:val="hybridMultilevel"/>
    <w:tmpl w:val="4C7E04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836126"/>
    <w:multiLevelType w:val="hybridMultilevel"/>
    <w:tmpl w:val="5CF2292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1"/>
  </w:num>
  <w:num w:numId="9">
    <w:abstractNumId w:val="5"/>
  </w:num>
  <w:num w:numId="10">
    <w:abstractNumId w:val="8"/>
  </w:num>
  <w:num w:numId="11">
    <w:abstractNumId w:val="9"/>
  </w:num>
  <w:num w:numId="12">
    <w:abstractNumId w:val="12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057*"/>
    <w:docVar w:name="CreationDt" w:val="05/01/2009 04:075 م"/>
    <w:docVar w:name="DocCategory" w:val="Doc"/>
    <w:docVar w:name="DocType" w:val="Final"/>
    <w:docVar w:name="FooterJN" w:val="08-60057"/>
    <w:docVar w:name="jobn" w:val="08-60057 (A)"/>
    <w:docVar w:name="jobnDT" w:val="08-60057 (A)   050109"/>
    <w:docVar w:name="jobnDTDT" w:val="08-60057 (A)   050109   050109"/>
    <w:docVar w:name="JobNo" w:val="0860057A"/>
    <w:docVar w:name="OandT" w:val=" "/>
    <w:docVar w:name="sss1" w:val="CEDAW/C/AZE/4"/>
    <w:docVar w:name="sss2" w:val="-"/>
    <w:docVar w:name="Symbol1" w:val="CEDAW/C/AZE/4"/>
    <w:docVar w:name="Symbol2" w:val="-"/>
  </w:docVars>
  <w:rsids>
    <w:rsidRoot w:val="001E0CF8"/>
    <w:rsid w:val="00002CF8"/>
    <w:rsid w:val="000170D3"/>
    <w:rsid w:val="00027E6D"/>
    <w:rsid w:val="00042425"/>
    <w:rsid w:val="000454B3"/>
    <w:rsid w:val="00062962"/>
    <w:rsid w:val="0006648F"/>
    <w:rsid w:val="00071509"/>
    <w:rsid w:val="00075252"/>
    <w:rsid w:val="00081751"/>
    <w:rsid w:val="00085BF4"/>
    <w:rsid w:val="00087310"/>
    <w:rsid w:val="00090839"/>
    <w:rsid w:val="0009732C"/>
    <w:rsid w:val="000C4EED"/>
    <w:rsid w:val="000C64DB"/>
    <w:rsid w:val="000D1299"/>
    <w:rsid w:val="000D2CEC"/>
    <w:rsid w:val="00101EE8"/>
    <w:rsid w:val="00113349"/>
    <w:rsid w:val="0013494F"/>
    <w:rsid w:val="001519A9"/>
    <w:rsid w:val="00165709"/>
    <w:rsid w:val="001737F8"/>
    <w:rsid w:val="001775EA"/>
    <w:rsid w:val="0018030C"/>
    <w:rsid w:val="00187870"/>
    <w:rsid w:val="00197FF5"/>
    <w:rsid w:val="001C1223"/>
    <w:rsid w:val="001C4D65"/>
    <w:rsid w:val="001E0CF8"/>
    <w:rsid w:val="001E5A5A"/>
    <w:rsid w:val="001E5A7A"/>
    <w:rsid w:val="001F6786"/>
    <w:rsid w:val="00213C65"/>
    <w:rsid w:val="0022175A"/>
    <w:rsid w:val="002416C5"/>
    <w:rsid w:val="00242ABE"/>
    <w:rsid w:val="0025002E"/>
    <w:rsid w:val="00261688"/>
    <w:rsid w:val="002640B7"/>
    <w:rsid w:val="002655DA"/>
    <w:rsid w:val="002664AE"/>
    <w:rsid w:val="00266F59"/>
    <w:rsid w:val="00272B6C"/>
    <w:rsid w:val="0027623A"/>
    <w:rsid w:val="00290F2F"/>
    <w:rsid w:val="002937DA"/>
    <w:rsid w:val="002A09C6"/>
    <w:rsid w:val="002A1616"/>
    <w:rsid w:val="002C2AF2"/>
    <w:rsid w:val="002C4E1B"/>
    <w:rsid w:val="002E1490"/>
    <w:rsid w:val="002F0573"/>
    <w:rsid w:val="003016F8"/>
    <w:rsid w:val="00312162"/>
    <w:rsid w:val="00327F13"/>
    <w:rsid w:val="003501D5"/>
    <w:rsid w:val="00354491"/>
    <w:rsid w:val="00364694"/>
    <w:rsid w:val="00371AC4"/>
    <w:rsid w:val="00383CA8"/>
    <w:rsid w:val="00387657"/>
    <w:rsid w:val="003A0D57"/>
    <w:rsid w:val="003A65ED"/>
    <w:rsid w:val="003C6CC3"/>
    <w:rsid w:val="003D4612"/>
    <w:rsid w:val="003E0828"/>
    <w:rsid w:val="003F44C3"/>
    <w:rsid w:val="003F4B8C"/>
    <w:rsid w:val="00401BDF"/>
    <w:rsid w:val="00411BBD"/>
    <w:rsid w:val="00411D01"/>
    <w:rsid w:val="00415922"/>
    <w:rsid w:val="00423BD7"/>
    <w:rsid w:val="0042757D"/>
    <w:rsid w:val="00437C14"/>
    <w:rsid w:val="004527C9"/>
    <w:rsid w:val="00453069"/>
    <w:rsid w:val="0047318C"/>
    <w:rsid w:val="00483F5B"/>
    <w:rsid w:val="00486FE7"/>
    <w:rsid w:val="00490874"/>
    <w:rsid w:val="00494EE2"/>
    <w:rsid w:val="00495416"/>
    <w:rsid w:val="00495AFA"/>
    <w:rsid w:val="00496E83"/>
    <w:rsid w:val="00497B37"/>
    <w:rsid w:val="004A2886"/>
    <w:rsid w:val="004B14A0"/>
    <w:rsid w:val="004D1B0C"/>
    <w:rsid w:val="004F0D2B"/>
    <w:rsid w:val="004F1402"/>
    <w:rsid w:val="004F3317"/>
    <w:rsid w:val="005003A3"/>
    <w:rsid w:val="0050659B"/>
    <w:rsid w:val="005213DC"/>
    <w:rsid w:val="00521CAC"/>
    <w:rsid w:val="00524A2E"/>
    <w:rsid w:val="005279DE"/>
    <w:rsid w:val="00532F19"/>
    <w:rsid w:val="00534772"/>
    <w:rsid w:val="00537FCD"/>
    <w:rsid w:val="00545F76"/>
    <w:rsid w:val="005545BB"/>
    <w:rsid w:val="00556882"/>
    <w:rsid w:val="00561E43"/>
    <w:rsid w:val="0057078E"/>
    <w:rsid w:val="005820E6"/>
    <w:rsid w:val="005838F5"/>
    <w:rsid w:val="00591B45"/>
    <w:rsid w:val="005A0F73"/>
    <w:rsid w:val="005A2EA3"/>
    <w:rsid w:val="005C2ECE"/>
    <w:rsid w:val="005D0A0C"/>
    <w:rsid w:val="005E0E31"/>
    <w:rsid w:val="005F03D9"/>
    <w:rsid w:val="006007BD"/>
    <w:rsid w:val="00616E82"/>
    <w:rsid w:val="006218A3"/>
    <w:rsid w:val="00651766"/>
    <w:rsid w:val="006564CE"/>
    <w:rsid w:val="006629B7"/>
    <w:rsid w:val="00663F64"/>
    <w:rsid w:val="00672F1D"/>
    <w:rsid w:val="006743D8"/>
    <w:rsid w:val="00696B7A"/>
    <w:rsid w:val="006A0B27"/>
    <w:rsid w:val="006A1E4E"/>
    <w:rsid w:val="006C38EE"/>
    <w:rsid w:val="006D174A"/>
    <w:rsid w:val="006D7589"/>
    <w:rsid w:val="006E350F"/>
    <w:rsid w:val="006E5D29"/>
    <w:rsid w:val="00700F06"/>
    <w:rsid w:val="0071531E"/>
    <w:rsid w:val="0071645B"/>
    <w:rsid w:val="00716E9D"/>
    <w:rsid w:val="0073546E"/>
    <w:rsid w:val="00743E3E"/>
    <w:rsid w:val="00747B9E"/>
    <w:rsid w:val="007524BE"/>
    <w:rsid w:val="007525FA"/>
    <w:rsid w:val="00767328"/>
    <w:rsid w:val="00770CF8"/>
    <w:rsid w:val="00774354"/>
    <w:rsid w:val="00774FF0"/>
    <w:rsid w:val="0079046D"/>
    <w:rsid w:val="0079753A"/>
    <w:rsid w:val="007A6DD9"/>
    <w:rsid w:val="007B2CC2"/>
    <w:rsid w:val="007B6B25"/>
    <w:rsid w:val="007D60E0"/>
    <w:rsid w:val="007D6B8D"/>
    <w:rsid w:val="007E32B9"/>
    <w:rsid w:val="008012A9"/>
    <w:rsid w:val="008015CA"/>
    <w:rsid w:val="0081284F"/>
    <w:rsid w:val="00814843"/>
    <w:rsid w:val="008170DE"/>
    <w:rsid w:val="00830E32"/>
    <w:rsid w:val="0083636F"/>
    <w:rsid w:val="00845A14"/>
    <w:rsid w:val="0085315A"/>
    <w:rsid w:val="00854433"/>
    <w:rsid w:val="00865AC6"/>
    <w:rsid w:val="00873A11"/>
    <w:rsid w:val="00873AF9"/>
    <w:rsid w:val="008869E1"/>
    <w:rsid w:val="008929CD"/>
    <w:rsid w:val="00895CDA"/>
    <w:rsid w:val="008A3FCA"/>
    <w:rsid w:val="008B7DAB"/>
    <w:rsid w:val="008D1C04"/>
    <w:rsid w:val="008F0471"/>
    <w:rsid w:val="008F04A0"/>
    <w:rsid w:val="008F174C"/>
    <w:rsid w:val="008F64A7"/>
    <w:rsid w:val="0090012B"/>
    <w:rsid w:val="0090351F"/>
    <w:rsid w:val="00921B78"/>
    <w:rsid w:val="00925C06"/>
    <w:rsid w:val="00964FA8"/>
    <w:rsid w:val="00970BAD"/>
    <w:rsid w:val="00975516"/>
    <w:rsid w:val="009768D1"/>
    <w:rsid w:val="009829B7"/>
    <w:rsid w:val="00983D3B"/>
    <w:rsid w:val="00985A23"/>
    <w:rsid w:val="009927C0"/>
    <w:rsid w:val="009961E6"/>
    <w:rsid w:val="00996FAE"/>
    <w:rsid w:val="009A4E80"/>
    <w:rsid w:val="009B18AD"/>
    <w:rsid w:val="009B6C65"/>
    <w:rsid w:val="009C0017"/>
    <w:rsid w:val="009C15F4"/>
    <w:rsid w:val="009C3EA1"/>
    <w:rsid w:val="009D62A3"/>
    <w:rsid w:val="009E2A1F"/>
    <w:rsid w:val="009F7BC6"/>
    <w:rsid w:val="00A14019"/>
    <w:rsid w:val="00A228C1"/>
    <w:rsid w:val="00A32CEA"/>
    <w:rsid w:val="00A35977"/>
    <w:rsid w:val="00A37C4B"/>
    <w:rsid w:val="00A56F63"/>
    <w:rsid w:val="00A66F66"/>
    <w:rsid w:val="00A71AE5"/>
    <w:rsid w:val="00A77F16"/>
    <w:rsid w:val="00A8159F"/>
    <w:rsid w:val="00A837F6"/>
    <w:rsid w:val="00AA1E16"/>
    <w:rsid w:val="00AA2D4F"/>
    <w:rsid w:val="00AA3016"/>
    <w:rsid w:val="00AC002C"/>
    <w:rsid w:val="00AC6CDD"/>
    <w:rsid w:val="00AC7506"/>
    <w:rsid w:val="00AD38D0"/>
    <w:rsid w:val="00AD7E79"/>
    <w:rsid w:val="00AE108C"/>
    <w:rsid w:val="00AE58DB"/>
    <w:rsid w:val="00AE5AE2"/>
    <w:rsid w:val="00AF1A53"/>
    <w:rsid w:val="00AF316B"/>
    <w:rsid w:val="00AF6CAD"/>
    <w:rsid w:val="00AF7AC7"/>
    <w:rsid w:val="00B05ADC"/>
    <w:rsid w:val="00B272BE"/>
    <w:rsid w:val="00B314D0"/>
    <w:rsid w:val="00B67B87"/>
    <w:rsid w:val="00B774DD"/>
    <w:rsid w:val="00B939FE"/>
    <w:rsid w:val="00B9542C"/>
    <w:rsid w:val="00B95560"/>
    <w:rsid w:val="00BA38BD"/>
    <w:rsid w:val="00BA7FAB"/>
    <w:rsid w:val="00BB1A1F"/>
    <w:rsid w:val="00BB1CC3"/>
    <w:rsid w:val="00BC2F4C"/>
    <w:rsid w:val="00BC4A05"/>
    <w:rsid w:val="00BC567D"/>
    <w:rsid w:val="00BD0791"/>
    <w:rsid w:val="00BD4064"/>
    <w:rsid w:val="00BE054A"/>
    <w:rsid w:val="00BF0B15"/>
    <w:rsid w:val="00C12CBB"/>
    <w:rsid w:val="00C25A2D"/>
    <w:rsid w:val="00C260F8"/>
    <w:rsid w:val="00C43FBE"/>
    <w:rsid w:val="00C449C6"/>
    <w:rsid w:val="00C564B0"/>
    <w:rsid w:val="00C6283F"/>
    <w:rsid w:val="00C66689"/>
    <w:rsid w:val="00C71487"/>
    <w:rsid w:val="00C814A5"/>
    <w:rsid w:val="00C855F6"/>
    <w:rsid w:val="00C9032F"/>
    <w:rsid w:val="00C96573"/>
    <w:rsid w:val="00CD0BB8"/>
    <w:rsid w:val="00CD2704"/>
    <w:rsid w:val="00CD3849"/>
    <w:rsid w:val="00CE3ED1"/>
    <w:rsid w:val="00CF1D8C"/>
    <w:rsid w:val="00CF7384"/>
    <w:rsid w:val="00D00BED"/>
    <w:rsid w:val="00D05626"/>
    <w:rsid w:val="00D2343D"/>
    <w:rsid w:val="00D30EAE"/>
    <w:rsid w:val="00D318F1"/>
    <w:rsid w:val="00D40B0E"/>
    <w:rsid w:val="00D43E97"/>
    <w:rsid w:val="00D44FE0"/>
    <w:rsid w:val="00D66413"/>
    <w:rsid w:val="00D822D2"/>
    <w:rsid w:val="00DA57D8"/>
    <w:rsid w:val="00DA66B7"/>
    <w:rsid w:val="00DA6A7A"/>
    <w:rsid w:val="00DB0865"/>
    <w:rsid w:val="00DB2DBC"/>
    <w:rsid w:val="00DE5433"/>
    <w:rsid w:val="00DE68A7"/>
    <w:rsid w:val="00DF0E08"/>
    <w:rsid w:val="00DF5F38"/>
    <w:rsid w:val="00E23336"/>
    <w:rsid w:val="00E31661"/>
    <w:rsid w:val="00E32B52"/>
    <w:rsid w:val="00E47EB8"/>
    <w:rsid w:val="00E704FD"/>
    <w:rsid w:val="00E750E1"/>
    <w:rsid w:val="00E86F71"/>
    <w:rsid w:val="00E9114A"/>
    <w:rsid w:val="00EA489C"/>
    <w:rsid w:val="00EB0CA7"/>
    <w:rsid w:val="00EB4992"/>
    <w:rsid w:val="00EC3DF4"/>
    <w:rsid w:val="00ED7E12"/>
    <w:rsid w:val="00EF2E52"/>
    <w:rsid w:val="00F0076D"/>
    <w:rsid w:val="00F031FB"/>
    <w:rsid w:val="00F12215"/>
    <w:rsid w:val="00F22707"/>
    <w:rsid w:val="00F32E4A"/>
    <w:rsid w:val="00F36D8C"/>
    <w:rsid w:val="00F54900"/>
    <w:rsid w:val="00F75653"/>
    <w:rsid w:val="00F77F2E"/>
    <w:rsid w:val="00F93545"/>
    <w:rsid w:val="00F96FBA"/>
    <w:rsid w:val="00FA665D"/>
    <w:rsid w:val="00FB057F"/>
    <w:rsid w:val="00FB390F"/>
    <w:rsid w:val="00FB4E06"/>
    <w:rsid w:val="00FC1823"/>
    <w:rsid w:val="00FC1C1A"/>
    <w:rsid w:val="00FC3483"/>
    <w:rsid w:val="00FC4D68"/>
    <w:rsid w:val="00FD2ADA"/>
    <w:rsid w:val="00FD3629"/>
    <w:rsid w:val="00FD52ED"/>
    <w:rsid w:val="00F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261688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261688"/>
    <w:rPr>
      <w:b/>
      <w:bCs/>
    </w:rPr>
  </w:style>
  <w:style w:type="table" w:styleId="TableGrid">
    <w:name w:val="Table Grid"/>
    <w:basedOn w:val="TableNormal"/>
    <w:rsid w:val="00BB1CC3"/>
    <w:pPr>
      <w:bidi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16356</Words>
  <Characters>86198</Characters>
  <Application>Microsoft Office Word</Application>
  <DocSecurity>4</DocSecurity>
  <Lines>2329</Lines>
  <Paragraphs>1281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101273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Gebai User</dc:creator>
  <cp:keywords/>
  <dc:description/>
  <cp:lastModifiedBy>AbdulRahman.Zaza</cp:lastModifiedBy>
  <cp:revision>5</cp:revision>
  <cp:lastPrinted>2009-01-05T22:49:00Z</cp:lastPrinted>
  <dcterms:created xsi:type="dcterms:W3CDTF">2009-01-05T22:08:00Z</dcterms:created>
  <dcterms:modified xsi:type="dcterms:W3CDTF">2009-01-05T22:52:00Z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0860057</vt:lpwstr>
  </property>
  <property fmtid="{D5CDD505-2E9C-101B-9397-08002B2CF9AE}" pid="3" name="Symbol1">
    <vt:lpwstr>CEDAW/C/AZE/4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61</vt:lpwstr>
  </property>
  <property fmtid="{D5CDD505-2E9C-101B-9397-08002B2CF9AE}" pid="8" name="Operator">
    <vt:lpwstr>zaza</vt:lpwstr>
  </property>
</Properties>
</file>