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53B2EC3C" w14:textId="77777777" w:rsidTr="000C200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9625C90" w14:textId="77777777" w:rsidR="002D5AAC" w:rsidRPr="001359DC" w:rsidRDefault="002D5AAC" w:rsidP="00B35BD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D85D0C8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41A78C01" w14:textId="7CE2545B" w:rsidR="002D5AAC" w:rsidRPr="001359DC" w:rsidRDefault="00B35BD7" w:rsidP="00B35BD7">
            <w:pPr>
              <w:jc w:val="right"/>
              <w:rPr>
                <w:lang w:val="es-ES"/>
              </w:rPr>
            </w:pPr>
            <w:r w:rsidRPr="00B35BD7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/HRC/RES/53/10</w:t>
            </w:r>
          </w:p>
        </w:tc>
      </w:tr>
      <w:tr w:rsidR="002D5AAC" w:rsidRPr="001359DC" w14:paraId="76E70A1D" w14:textId="77777777" w:rsidTr="000C200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21DACE4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65916A60" wp14:editId="16AAD738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7E5A4F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E9D575" w14:textId="77777777" w:rsidR="002D5AAC" w:rsidRDefault="00B35BD7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01FEFFBD" w14:textId="4FAB0B4B" w:rsidR="00B35BD7" w:rsidRDefault="00BE322E" w:rsidP="00B35BD7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 xml:space="preserve">20 </w:t>
            </w:r>
            <w:r w:rsidR="00B35BD7">
              <w:rPr>
                <w:lang w:val="es-ES"/>
              </w:rPr>
              <w:t>de julio de 2023</w:t>
            </w:r>
          </w:p>
          <w:p w14:paraId="282C83EA" w14:textId="77777777" w:rsidR="00B35BD7" w:rsidRDefault="00B35BD7" w:rsidP="00B35BD7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655B3401" w14:textId="3AD34C56" w:rsidR="00B35BD7" w:rsidRPr="001359DC" w:rsidRDefault="00B35BD7" w:rsidP="00B35BD7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3047C96C" w14:textId="77777777" w:rsidR="000C2001" w:rsidRPr="000C2001" w:rsidRDefault="000C2001" w:rsidP="000C2001">
      <w:pPr>
        <w:spacing w:before="120"/>
        <w:rPr>
          <w:b/>
          <w:bCs/>
          <w:sz w:val="24"/>
          <w:szCs w:val="24"/>
          <w:lang w:val="en-GB"/>
        </w:rPr>
      </w:pPr>
      <w:bookmarkStart w:id="0" w:name="_Hlk141100279"/>
      <w:r w:rsidRPr="000C2001">
        <w:rPr>
          <w:b/>
          <w:bCs/>
          <w:sz w:val="24"/>
          <w:szCs w:val="24"/>
        </w:rPr>
        <w:t>Consejo de Derechos Humanos</w:t>
      </w:r>
    </w:p>
    <w:bookmarkEnd w:id="0"/>
    <w:p w14:paraId="4D07083B" w14:textId="77777777" w:rsidR="000C2001" w:rsidRPr="000C2001" w:rsidRDefault="000C2001" w:rsidP="000C2001">
      <w:pPr>
        <w:rPr>
          <w:b/>
          <w:bCs/>
          <w:lang w:val="en-GB"/>
        </w:rPr>
      </w:pPr>
      <w:r w:rsidRPr="000C2001">
        <w:rPr>
          <w:b/>
          <w:bCs/>
        </w:rPr>
        <w:t>53</w:t>
      </w:r>
      <w:r w:rsidRPr="000C2001">
        <w:rPr>
          <w:b/>
          <w:bCs/>
          <w:vertAlign w:val="superscript"/>
        </w:rPr>
        <w:t>er</w:t>
      </w:r>
      <w:r w:rsidRPr="000C2001">
        <w:rPr>
          <w:b/>
          <w:bCs/>
        </w:rPr>
        <w:t xml:space="preserve"> período de sesiones</w:t>
      </w:r>
    </w:p>
    <w:p w14:paraId="21D38AAA" w14:textId="77777777" w:rsidR="000C2001" w:rsidRPr="000C2001" w:rsidRDefault="000C2001" w:rsidP="000C2001">
      <w:pPr>
        <w:rPr>
          <w:lang w:val="en-GB"/>
        </w:rPr>
      </w:pPr>
      <w:r w:rsidRPr="000C2001">
        <w:t>19 de junio a 14 de julio de 2023</w:t>
      </w:r>
    </w:p>
    <w:p w14:paraId="4B7B5D52" w14:textId="77777777" w:rsidR="000C2001" w:rsidRPr="000C2001" w:rsidRDefault="000C2001" w:rsidP="000C2001">
      <w:pPr>
        <w:rPr>
          <w:lang w:val="en-GB"/>
        </w:rPr>
      </w:pPr>
      <w:r w:rsidRPr="000C2001">
        <w:t>Tema 3 de la agenda</w:t>
      </w:r>
    </w:p>
    <w:p w14:paraId="56B7EA28" w14:textId="77777777" w:rsidR="000C2001" w:rsidRPr="000C2001" w:rsidRDefault="000C2001" w:rsidP="000C2001">
      <w:pPr>
        <w:rPr>
          <w:b/>
          <w:bCs/>
          <w:lang w:val="en-GB"/>
        </w:rPr>
      </w:pPr>
      <w:r w:rsidRPr="000C2001">
        <w:rPr>
          <w:b/>
          <w:bCs/>
        </w:rPr>
        <w:t xml:space="preserve">Promoción y protección de todos los derechos humanos, </w:t>
      </w:r>
      <w:r w:rsidRPr="000C2001">
        <w:rPr>
          <w:b/>
          <w:bCs/>
        </w:rPr>
        <w:br/>
        <w:t xml:space="preserve">civiles, políticos, económicos, sociales y culturales, </w:t>
      </w:r>
      <w:r w:rsidRPr="000C2001">
        <w:rPr>
          <w:b/>
          <w:bCs/>
        </w:rPr>
        <w:br/>
        <w:t>incluido el derecho al desarrollo</w:t>
      </w:r>
    </w:p>
    <w:p w14:paraId="689ED26D" w14:textId="4196966D" w:rsidR="000C2001" w:rsidRPr="000C2001" w:rsidRDefault="000C2001" w:rsidP="000C2001">
      <w:pPr>
        <w:pStyle w:val="HChG"/>
        <w:rPr>
          <w:lang w:val="en-GB"/>
        </w:rPr>
      </w:pPr>
      <w:r w:rsidRPr="000C2001">
        <w:tab/>
      </w:r>
      <w:r>
        <w:tab/>
      </w:r>
      <w:r w:rsidRPr="000C2001">
        <w:t xml:space="preserve">Resolución aprobada por el Consejo de Derechos Humanos </w:t>
      </w:r>
      <w:r>
        <w:br/>
      </w:r>
      <w:r w:rsidRPr="000C2001">
        <w:t>el 12 de julio de 2023</w:t>
      </w:r>
    </w:p>
    <w:p w14:paraId="2FFB8DE5" w14:textId="70156CD1" w:rsidR="000C2001" w:rsidRPr="000C2001" w:rsidRDefault="000C2001" w:rsidP="000C2001">
      <w:pPr>
        <w:pStyle w:val="H1G"/>
        <w:rPr>
          <w:lang w:val="en-GB"/>
        </w:rPr>
      </w:pPr>
      <w:r>
        <w:tab/>
      </w:r>
      <w:r w:rsidRPr="000C2001">
        <w:t>53/10</w:t>
      </w:r>
      <w:r w:rsidR="00310CB5">
        <w:t>.</w:t>
      </w:r>
      <w:r w:rsidRPr="000C2001">
        <w:tab/>
        <w:t>Extrema pobreza y derechos humanos</w:t>
      </w:r>
    </w:p>
    <w:p w14:paraId="607F4C0D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</w:rPr>
        <w:t>El Consejo de Derechos Humanos</w:t>
      </w:r>
      <w:r w:rsidRPr="000C2001">
        <w:t>,</w:t>
      </w:r>
    </w:p>
    <w:p w14:paraId="0E9581F7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Guiado </w:t>
      </w:r>
      <w:r w:rsidRPr="000C2001">
        <w:t>por los propósitos y principios de la Carta de las Naciones Unidas,</w:t>
      </w:r>
    </w:p>
    <w:p w14:paraId="18A7A225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Recordando </w:t>
      </w:r>
      <w:r w:rsidRPr="000C2001">
        <w:t>que, de conformidad con la Declaración Universal de Derechos Humanos y los Pactos Internacionales de Derechos Humanos, el ideal de un mundo en el que todos los seres humanos estén liberados del temor y de la miseria no puede realizarse a menos que se creen condiciones que permitan a cada persona disfrutar de sus derechos económicos, sociales y culturales, así como de sus derechos civiles y políticos, y reafirmando a este respecto el Pacto Internacional de Derechos Económicos, Sociales y Culturales y el Pacto Internacional de Derechos Civiles y Políticos,</w:t>
      </w:r>
    </w:p>
    <w:p w14:paraId="72042EDE" w14:textId="11DB6231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>Recordando también</w:t>
      </w:r>
      <w:r w:rsidRPr="000C2001">
        <w:t xml:space="preserve"> todas las resoluciones anteriores sobre la cuestión de los derechos humanos y la extrema pobreza aprobadas por la Asamblea General, en particular las resoluciones 75/175, de 16 de diciembre de 2020 y 77/223, de 15 de diciembre de 2022, por la Comisión de Derechos Humanos y por el Consejo de Derechos Humanos, entre ellas las resoluciones del Consejo 2/2, de 27 de noviembre de 2006, 7/27, de 28 de marzo de 2008, 8/11, de 18 de junio de 2008, 12/19, de 2 de octubre de 2009, 15/19, de 30 de septiembre de</w:t>
      </w:r>
      <w:r w:rsidR="00BE322E">
        <w:t> </w:t>
      </w:r>
      <w:r w:rsidRPr="000C2001">
        <w:t>2010, 17/13, de 17 de junio de 2011, 21/11, de 27 de septiembre de 2012, 26/3, de 26 de junio de 2014, 35/19, de 22 de junio de 2017, y 44/13, de 16 de julio de 2020, y haciendo notar la Declaración sobre el Derecho al Desarrollo,</w:t>
      </w:r>
      <w:bookmarkStart w:id="1" w:name="_Hlk139802407"/>
      <w:bookmarkStart w:id="2" w:name="_Hlk139802457"/>
      <w:bookmarkEnd w:id="1"/>
      <w:bookmarkEnd w:id="2"/>
    </w:p>
    <w:p w14:paraId="2586FB27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>Recordando además</w:t>
      </w:r>
      <w:r w:rsidRPr="000C2001">
        <w:t xml:space="preserve"> que, en su resolución 74/234, de 19 de diciembre de 2019, la Asamblea General proclamó el Tercer Decenio de las Naciones Unidas para la Erradicación de la Pobreza (2018-2027) a fin de mantener el impulso generado por las actividades del Primer y el Segundo Decenio y apoyar, de manera eficiente y coordinada, la Agenda 2030 para el Desarrollo Sostenible y los Objetivos de Desarrollo Sostenible, y el compromiso expresado en dichos instrumentos de poner fin a la pobreza en todas sus formas, lo que incluye erradicar la pobreza extrema para 2030, y el objetivo de no dejar a nadie atrás y llegar primero a los más rezagados,</w:t>
      </w:r>
    </w:p>
    <w:p w14:paraId="465DCE6D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Recordando </w:t>
      </w:r>
      <w:r w:rsidRPr="000C2001">
        <w:t xml:space="preserve">que, en su resolución 67/164, de 20 de diciembre de 2012, la Asamblea General tomó nota con aprecio de los Principios Rectores sobre la Extrema Pobreza y los Derechos Humanos, aprobados por el Consejo de Derechos Humanos en su resolución 21/11, </w:t>
      </w:r>
      <w:r w:rsidRPr="000C2001">
        <w:lastRenderedPageBreak/>
        <w:t>como instrumento útil para los Estados en la formulación y aplicación de políticas de reducción y erradicación de la pobreza, según procediera,</w:t>
      </w:r>
    </w:p>
    <w:p w14:paraId="17C4FB79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Reafirmando </w:t>
      </w:r>
      <w:r w:rsidRPr="000C2001">
        <w:t>a este respecto los compromisos contraídos en las conferencias y cumbres pertinentes de las Naciones Unidas, incluidos los contraídos en la Cumbre Mundial sobre Desarrollo Social, celebrada en Copenhague en 1995, en la Cumbre del Milenio y en la Cumbre Mundial 2005,</w:t>
      </w:r>
    </w:p>
    <w:p w14:paraId="7AF01C8E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>Profundamente preocupado</w:t>
      </w:r>
      <w:r w:rsidRPr="000C2001">
        <w:t xml:space="preserve"> por que la extrema pobreza persiste en todos los países del mundo, independientemente de su situación económica, social y cultural, y porque su magnitud y sus manifestaciones son particularmente graves en los países en desarrollo,</w:t>
      </w:r>
    </w:p>
    <w:p w14:paraId="68847E5A" w14:textId="77777777" w:rsidR="000C2001" w:rsidRPr="000C2001" w:rsidRDefault="000C2001" w:rsidP="000C2001">
      <w:pPr>
        <w:pStyle w:val="SingleTxtG"/>
        <w:rPr>
          <w:i/>
          <w:iCs/>
          <w:lang w:val="en-GB"/>
        </w:rPr>
      </w:pPr>
      <w:r w:rsidRPr="000C2001">
        <w:tab/>
      </w:r>
      <w:r w:rsidRPr="000C2001">
        <w:rPr>
          <w:i/>
          <w:iCs/>
        </w:rPr>
        <w:t>Profundamente preocupado también</w:t>
      </w:r>
      <w:r w:rsidRPr="000C2001">
        <w:t xml:space="preserve"> por que el progreso para lograr el fin de la extrema pobreza ha retrocedido tres o cuatro años a nivel mundial, y ocho a nueve años en los países de ingreso bajo, debido a los efectos de la pandemia de enfermedad por coronavirus (COVID-19) en todos los países del mundo, y ello ha tenido un impacto desproporcionado en el disfrute por todas las mujeres y niñas de los derechos civiles, políticos, sociales, económicos y culturales,</w:t>
      </w:r>
    </w:p>
    <w:p w14:paraId="3DF02BD2" w14:textId="77777777" w:rsidR="000C2001" w:rsidRPr="000C2001" w:rsidRDefault="000C2001" w:rsidP="000C2001">
      <w:pPr>
        <w:pStyle w:val="SingleTxtG"/>
        <w:rPr>
          <w:iCs/>
          <w:lang w:val="en-GB"/>
        </w:rPr>
      </w:pPr>
      <w:r w:rsidRPr="000C2001">
        <w:tab/>
      </w:r>
      <w:r w:rsidRPr="000C2001">
        <w:rPr>
          <w:i/>
          <w:iCs/>
        </w:rPr>
        <w:t xml:space="preserve">Reconociendo </w:t>
      </w:r>
      <w:r w:rsidRPr="000C2001">
        <w:t>que quienes viven en la extrema pobreza y en situaciones de vulnerabilidad han sido los más afectados por la pandemia, y que el impacto de la crisis ha anulado los logros del desarrollo que tanto ha costado alcanzar y ha obstaculizado los progresos hacia el logro de los Objetivos de Desarrollo Sostenible,</w:t>
      </w:r>
    </w:p>
    <w:p w14:paraId="41CDEB0F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Reafirmando </w:t>
      </w:r>
      <w:r w:rsidRPr="000C2001">
        <w:t>que la existencia de la pobreza extrema generalizada inhibe el disfrute pleno y efectivo de los derechos humanos, que su mitigación inmediata y su erradicación en última instancia deben seguir revistiendo un alto grado de prioridad para la comunidad internacional y que deberían intensificarse los esfuerzos destinados a lograr este objetivo,</w:t>
      </w:r>
    </w:p>
    <w:p w14:paraId="13BF7B23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>Reconociendo</w:t>
      </w:r>
      <w:r w:rsidRPr="000C2001">
        <w:t xml:space="preserve"> que niveles mínimos de protección social facilitan el goce de los derechos económicos, sociales y culturales, entre ellos los derechos a la educación, a la seguridad social, al trabajo, incluidas unas condiciones de trabajo equitativas y satisfactorias, al disfrute del más alto nivel posible de salud física y mental, a un nivel de vida adecuado, incluidos alimentación, vestido y vivienda adecuados, y al agua potable y el saneamiento, de conformidad con las obligaciones de los Estados en materia de derechos humanos, y subrayando a este respecto la importancia de obrar sin descanso a fin de establecer o continuar desarrollando esos niveles mínimos en consonancia con los principios de no discriminación e igualdad, igualdad de género, inclusión de las personas con discapacidad, transparencia, participación y rendición de cuentas,</w:t>
      </w:r>
    </w:p>
    <w:p w14:paraId="33E3BBA4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Reconociendo también </w:t>
      </w:r>
      <w:r w:rsidRPr="000C2001">
        <w:t>el impacto que tiene la no percepción de derechos en el contexto de la protección social sobre los esfuerzos para promover y proteger los derechos humanos, erradicar la pobreza y reducir las desigualdades, y alentando a los Estados a que adopten las medidas apropiadas para abordar este fenómeno como una prioridad en la lucha contra la pobreza,</w:t>
      </w:r>
    </w:p>
    <w:p w14:paraId="42A258D2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Destacando </w:t>
      </w:r>
      <w:r w:rsidRPr="000C2001">
        <w:t>que el respeto de todos los derechos humanos —los derechos civiles, políticos, económicos, sociales y culturales—, que son universales, indivisibles, interdependientes y están relacionados entre sí, es de vital importancia para todas las políticas y programas encaminados a combatir eficazmente la extrema pobreza a nivel local y nacional,</w:t>
      </w:r>
    </w:p>
    <w:p w14:paraId="69364CC0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</w:r>
      <w:r w:rsidRPr="000C2001">
        <w:rPr>
          <w:i/>
          <w:iCs/>
        </w:rPr>
        <w:t xml:space="preserve">Recordando </w:t>
      </w:r>
      <w:r w:rsidRPr="000C2001">
        <w:t>sus resoluciones 5/1, sobre la construcción institucional del Consejo de Derechos Humanos, y 5/2, sobre el Código de Conducta para los Titulares de Mandatos de los Procedimientos Especiales del Consejo, ambas de 18 de junio de 2007, y destacando que los titulares de mandatos han de cumplir sus funciones de conformidad con esas resoluciones y sus anexos,</w:t>
      </w:r>
    </w:p>
    <w:p w14:paraId="632B4122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  <w:t>1.</w:t>
      </w:r>
      <w:r w:rsidRPr="000C2001">
        <w:tab/>
      </w:r>
      <w:r w:rsidRPr="000C2001">
        <w:rPr>
          <w:i/>
          <w:iCs/>
        </w:rPr>
        <w:t>Acoge con beneplácito</w:t>
      </w:r>
      <w:r w:rsidRPr="000C2001">
        <w:t xml:space="preserve"> la labor del Relator Especial sobre la extrema pobreza y los derechos humanos, incluidos sus informes temáticos y visitas a los países</w:t>
      </w:r>
      <w:r w:rsidRPr="000C2001">
        <w:rPr>
          <w:sz w:val="18"/>
          <w:szCs w:val="18"/>
          <w:vertAlign w:val="superscript"/>
        </w:rPr>
        <w:footnoteReference w:id="1"/>
      </w:r>
      <w:r w:rsidRPr="000C2001">
        <w:t>;</w:t>
      </w:r>
    </w:p>
    <w:p w14:paraId="0D6E97F6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lastRenderedPageBreak/>
        <w:tab/>
        <w:t>2.</w:t>
      </w:r>
      <w:r w:rsidRPr="000C2001">
        <w:tab/>
      </w:r>
      <w:r w:rsidRPr="000C2001">
        <w:rPr>
          <w:i/>
          <w:iCs/>
        </w:rPr>
        <w:t xml:space="preserve">Decide </w:t>
      </w:r>
      <w:r w:rsidRPr="000C2001">
        <w:t>prorrogar por un período de tres años el mandato del Relator Especial sobre la extrema pobreza y los derechos humanos, establecido en la resolución 8/11 del Consejo de Derechos Humanos;</w:t>
      </w:r>
    </w:p>
    <w:p w14:paraId="66C86D57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  <w:t>3.</w:t>
      </w:r>
      <w:r w:rsidRPr="000C2001">
        <w:tab/>
      </w:r>
      <w:r w:rsidRPr="000C2001">
        <w:rPr>
          <w:i/>
          <w:iCs/>
        </w:rPr>
        <w:t xml:space="preserve">Solicita </w:t>
      </w:r>
      <w:r w:rsidRPr="000C2001">
        <w:t>a la Oficina del Alto Comisionado de las Naciones Unidas para los Derechos Humanos que siga atribuyendo una alta prioridad a la cuestión de la extrema pobreza y los derechos humanos, que prosiga sus trabajos en esta esfera cooperando plenamente con el Relator Especial en sus diversas actividades y que siga proporcionando al Relator Especial toda la asistencia humana y financiera que sea necesaria para el desempeño efectivo del mandato;</w:t>
      </w:r>
    </w:p>
    <w:p w14:paraId="32178C8E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  <w:t>4.</w:t>
      </w:r>
      <w:r w:rsidRPr="000C2001">
        <w:tab/>
      </w:r>
      <w:r w:rsidRPr="000C2001">
        <w:rPr>
          <w:i/>
          <w:iCs/>
        </w:rPr>
        <w:t xml:space="preserve">Solicita </w:t>
      </w:r>
      <w:r w:rsidRPr="000C2001">
        <w:t>al Relator Especial que presente un informe anual sobre la aplicación de la presente resolución a la Asamblea General y al Consejo de Derechos Humanos, de acuerdo con sus programas de trabajo;</w:t>
      </w:r>
    </w:p>
    <w:p w14:paraId="4C77F748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  <w:t>5.</w:t>
      </w:r>
      <w:r w:rsidRPr="000C2001">
        <w:tab/>
      </w:r>
      <w:r w:rsidRPr="000C2001">
        <w:rPr>
          <w:i/>
          <w:iCs/>
        </w:rPr>
        <w:t xml:space="preserve">Solicita también </w:t>
      </w:r>
      <w:r w:rsidRPr="000C2001">
        <w:t>al Relator Especial que participe en los diálogos y foros políticos internacionales pertinentes relacionados con la implementación de la Agenda 2030 para el Desarrollo Sostenible, y que realice investigaciones temáticas con miras a brindar asesoramiento a los Estados y a las instituciones estatales competentes sobre la erradicación de la pobreza extrema en el marco de la implementación de la Agenda 2030, particularmente en relación con las metas 1.1, 1.3, 1.4 y 1.5 de los Objetivos de Desarrollo Sostenible y otros objetivos y metas relacionados con la pobreza extrema;</w:t>
      </w:r>
    </w:p>
    <w:p w14:paraId="31565AE0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  <w:t>6.</w:t>
      </w:r>
      <w:r w:rsidRPr="000C2001">
        <w:tab/>
      </w:r>
      <w:r w:rsidRPr="000C2001">
        <w:rPr>
          <w:i/>
          <w:iCs/>
        </w:rPr>
        <w:t xml:space="preserve">Exhorta a </w:t>
      </w:r>
      <w:r w:rsidRPr="000C2001">
        <w:t>todos los Gobiernos a que cooperen con el Relator Especial y lo ayuden en su cometido, proporcionen toda la información necesaria que solicite el titular del mandato y respondan favorablemente a las solicitudes del Relator Especial para visitar sus países, con objeto de permitir el desempeño efectivo del mandato;</w:t>
      </w:r>
    </w:p>
    <w:p w14:paraId="58E9156C" w14:textId="77777777" w:rsidR="000C2001" w:rsidRPr="000C2001" w:rsidRDefault="000C2001" w:rsidP="000C2001">
      <w:pPr>
        <w:pStyle w:val="SingleTxtG"/>
        <w:rPr>
          <w:lang w:val="en-GB"/>
        </w:rPr>
      </w:pPr>
      <w:r w:rsidRPr="000C2001">
        <w:tab/>
        <w:t>7.</w:t>
      </w:r>
      <w:r w:rsidRPr="000C2001">
        <w:tab/>
      </w:r>
      <w:r w:rsidRPr="000C2001">
        <w:rPr>
          <w:i/>
          <w:iCs/>
        </w:rPr>
        <w:t xml:space="preserve">Invita </w:t>
      </w:r>
      <w:r w:rsidRPr="000C2001">
        <w:t>a los organismos, fondos y programas pertinentes de las Naciones Unidas, los órganos creados en virtud de tratados, otros titulares de mandatos pertinentes y los actores de la sociedad civil, incluidas las organizaciones no gubernamentales, así como al sector privado, a que cooperen plenamente con el Relator Especial en el desempeño del mandato;</w:t>
      </w:r>
      <w:bookmarkStart w:id="3" w:name="_Hlk45525349"/>
      <w:bookmarkEnd w:id="3"/>
    </w:p>
    <w:p w14:paraId="00E7A61B" w14:textId="77777777" w:rsidR="000C2001" w:rsidRPr="000C2001" w:rsidRDefault="000C2001" w:rsidP="000C2001">
      <w:pPr>
        <w:pStyle w:val="SingleTxtG"/>
      </w:pPr>
      <w:r w:rsidRPr="000C2001">
        <w:tab/>
        <w:t>8.</w:t>
      </w:r>
      <w:r w:rsidRPr="000C2001">
        <w:tab/>
      </w:r>
      <w:r w:rsidRPr="000C2001">
        <w:rPr>
          <w:i/>
          <w:iCs/>
        </w:rPr>
        <w:t>Decide</w:t>
      </w:r>
      <w:r w:rsidRPr="000C2001">
        <w:t xml:space="preserve"> seguir examinando la cuestión de la extrema pobreza y los derechos humanos de conformidad con su programa de trabajo.</w:t>
      </w:r>
    </w:p>
    <w:p w14:paraId="51DC136D" w14:textId="77777777" w:rsidR="000C2001" w:rsidRPr="000C2001" w:rsidRDefault="000C2001" w:rsidP="000C2001">
      <w:pPr>
        <w:pStyle w:val="SingleTxtG"/>
        <w:jc w:val="right"/>
        <w:rPr>
          <w:i/>
          <w:iCs/>
        </w:rPr>
      </w:pPr>
      <w:r w:rsidRPr="000C2001">
        <w:rPr>
          <w:i/>
          <w:iCs/>
        </w:rPr>
        <w:t>34ª sesión</w:t>
      </w:r>
      <w:r w:rsidRPr="000C2001">
        <w:rPr>
          <w:i/>
          <w:iCs/>
        </w:rPr>
        <w:br/>
        <w:t>12 de julio de 2023</w:t>
      </w:r>
    </w:p>
    <w:p w14:paraId="02E23098" w14:textId="19042BD9" w:rsidR="000C2001" w:rsidRDefault="000C2001" w:rsidP="000C2001">
      <w:pPr>
        <w:pStyle w:val="SingleTxtG"/>
      </w:pPr>
      <w:r w:rsidRPr="000C2001">
        <w:t>[Aprobada sin votación.]</w:t>
      </w:r>
    </w:p>
    <w:p w14:paraId="5012D4AF" w14:textId="7D7627E5" w:rsidR="000C2001" w:rsidRPr="000C2001" w:rsidRDefault="000C2001" w:rsidP="000C200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C2001" w:rsidRPr="000C2001" w:rsidSect="00B35B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E5ED4" w14:textId="77777777" w:rsidR="00D73A0B" w:rsidRPr="00A312BC" w:rsidRDefault="00D73A0B" w:rsidP="00A312BC">
      <w:pPr>
        <w:pStyle w:val="Piedepgina"/>
      </w:pPr>
    </w:p>
  </w:endnote>
  <w:endnote w:type="continuationSeparator" w:id="0">
    <w:p w14:paraId="72522D45" w14:textId="77777777" w:rsidR="00D73A0B" w:rsidRPr="00A312BC" w:rsidRDefault="00D73A0B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0F98" w14:textId="78EC22AC" w:rsidR="00B35BD7" w:rsidRPr="00B35BD7" w:rsidRDefault="00B35BD7" w:rsidP="00B35BD7">
    <w:pPr>
      <w:pStyle w:val="Piedepgina"/>
      <w:tabs>
        <w:tab w:val="right" w:pos="9638"/>
      </w:tabs>
    </w:pPr>
    <w:r w:rsidRPr="00B35BD7">
      <w:rPr>
        <w:b/>
        <w:sz w:val="18"/>
      </w:rPr>
      <w:fldChar w:fldCharType="begin"/>
    </w:r>
    <w:r w:rsidRPr="00B35BD7">
      <w:rPr>
        <w:b/>
        <w:sz w:val="18"/>
      </w:rPr>
      <w:instrText xml:space="preserve"> PAGE  \* MERGEFORMAT </w:instrText>
    </w:r>
    <w:r w:rsidRPr="00B35BD7">
      <w:rPr>
        <w:b/>
        <w:sz w:val="18"/>
      </w:rPr>
      <w:fldChar w:fldCharType="separate"/>
    </w:r>
    <w:r w:rsidRPr="00B35BD7">
      <w:rPr>
        <w:b/>
        <w:noProof/>
        <w:sz w:val="18"/>
      </w:rPr>
      <w:t>2</w:t>
    </w:r>
    <w:r w:rsidRPr="00B35BD7">
      <w:rPr>
        <w:b/>
        <w:sz w:val="18"/>
      </w:rPr>
      <w:fldChar w:fldCharType="end"/>
    </w:r>
    <w:r>
      <w:rPr>
        <w:b/>
        <w:sz w:val="18"/>
      </w:rPr>
      <w:tab/>
    </w:r>
    <w:r>
      <w:t>GE.23-14234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A2E1C" w14:textId="7A41FB53" w:rsidR="00B35BD7" w:rsidRPr="00B35BD7" w:rsidRDefault="00B35BD7" w:rsidP="00B35BD7">
    <w:pPr>
      <w:pStyle w:val="Piedepgina"/>
      <w:tabs>
        <w:tab w:val="right" w:pos="9638"/>
      </w:tabs>
      <w:rPr>
        <w:b/>
        <w:sz w:val="18"/>
      </w:rPr>
    </w:pPr>
    <w:r>
      <w:t>GE.23-14234</w:t>
    </w:r>
    <w:r>
      <w:tab/>
    </w:r>
    <w:r w:rsidRPr="00B35BD7">
      <w:rPr>
        <w:b/>
        <w:sz w:val="18"/>
      </w:rPr>
      <w:fldChar w:fldCharType="begin"/>
    </w:r>
    <w:r w:rsidRPr="00B35BD7">
      <w:rPr>
        <w:b/>
        <w:sz w:val="18"/>
      </w:rPr>
      <w:instrText xml:space="preserve"> PAGE  \* MERGEFORMAT </w:instrText>
    </w:r>
    <w:r w:rsidRPr="00B35BD7">
      <w:rPr>
        <w:b/>
        <w:sz w:val="18"/>
      </w:rPr>
      <w:fldChar w:fldCharType="separate"/>
    </w:r>
    <w:r w:rsidRPr="00B35BD7">
      <w:rPr>
        <w:b/>
        <w:noProof/>
        <w:sz w:val="18"/>
      </w:rPr>
      <w:t>3</w:t>
    </w:r>
    <w:r w:rsidRPr="00B35BD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45F35" w14:textId="0E841930" w:rsidR="00042B72" w:rsidRPr="00B35BD7" w:rsidRDefault="00B35BD7" w:rsidP="00B35BD7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6D064FE0" wp14:editId="5DF035E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23-14234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2E7EED5" wp14:editId="6631EA7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240723    100823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F39DD" w14:textId="77777777" w:rsidR="00D73A0B" w:rsidRPr="001075E9" w:rsidRDefault="00D73A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7D15F7B" w14:textId="77777777" w:rsidR="00D73A0B" w:rsidRDefault="00D73A0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43B33B" w14:textId="77777777" w:rsidR="000C2001" w:rsidRPr="00AA1326" w:rsidRDefault="000C2001" w:rsidP="000C2001">
      <w:pPr>
        <w:pStyle w:val="Textonotapie"/>
      </w:pPr>
      <w:r w:rsidRPr="00AA1326">
        <w:tab/>
      </w:r>
      <w:r w:rsidRPr="000C2001">
        <w:rPr>
          <w:rStyle w:val="Refdenotaalpie"/>
        </w:rPr>
        <w:footnoteRef/>
      </w:r>
      <w:r w:rsidRPr="00AA1326">
        <w:tab/>
        <w:t>A/HRC/53/33 y A/HRC/53/33/Add.1.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D7BA7" w14:textId="004130BC" w:rsidR="00B35BD7" w:rsidRPr="00B35BD7" w:rsidRDefault="00B35BD7">
    <w:pPr>
      <w:pStyle w:val="Encabezado"/>
    </w:pPr>
    <w:fldSimple w:instr=" TITLE  \* MERGEFORMAT ">
      <w:r w:rsidR="00567BDE">
        <w:t>A/HRC/RES/53/10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3063B" w14:textId="2EAAC5DF" w:rsidR="00B35BD7" w:rsidRPr="00B35BD7" w:rsidRDefault="00B35BD7" w:rsidP="00B35BD7">
    <w:pPr>
      <w:pStyle w:val="Encabezado"/>
      <w:jc w:val="right"/>
    </w:pPr>
    <w:fldSimple w:instr=" TITLE  \* MERGEFORMAT ">
      <w:r w:rsidR="00567BDE">
        <w:t>A/HRC/RES/53/10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809929815">
    <w:abstractNumId w:val="14"/>
  </w:num>
  <w:num w:numId="2" w16cid:durableId="231277853">
    <w:abstractNumId w:val="11"/>
  </w:num>
  <w:num w:numId="3" w16cid:durableId="56056308">
    <w:abstractNumId w:val="16"/>
  </w:num>
  <w:num w:numId="4" w16cid:durableId="1810703363">
    <w:abstractNumId w:val="15"/>
  </w:num>
  <w:num w:numId="5" w16cid:durableId="1538082960">
    <w:abstractNumId w:val="13"/>
  </w:num>
  <w:num w:numId="6" w16cid:durableId="952445888">
    <w:abstractNumId w:val="8"/>
  </w:num>
  <w:num w:numId="7" w16cid:durableId="1838154443">
    <w:abstractNumId w:val="3"/>
  </w:num>
  <w:num w:numId="8" w16cid:durableId="1867911973">
    <w:abstractNumId w:val="2"/>
  </w:num>
  <w:num w:numId="9" w16cid:durableId="176844528">
    <w:abstractNumId w:val="1"/>
  </w:num>
  <w:num w:numId="10" w16cid:durableId="733773491">
    <w:abstractNumId w:val="0"/>
  </w:num>
  <w:num w:numId="11" w16cid:durableId="1925725645">
    <w:abstractNumId w:val="9"/>
  </w:num>
  <w:num w:numId="12" w16cid:durableId="1631202074">
    <w:abstractNumId w:val="7"/>
  </w:num>
  <w:num w:numId="13" w16cid:durableId="1673334004">
    <w:abstractNumId w:val="6"/>
  </w:num>
  <w:num w:numId="14" w16cid:durableId="192109188">
    <w:abstractNumId w:val="5"/>
  </w:num>
  <w:num w:numId="15" w16cid:durableId="1486122682">
    <w:abstractNumId w:val="4"/>
  </w:num>
  <w:num w:numId="16" w16cid:durableId="1410344913">
    <w:abstractNumId w:val="10"/>
  </w:num>
  <w:num w:numId="17" w16cid:durableId="1091048409">
    <w:abstractNumId w:val="14"/>
  </w:num>
  <w:num w:numId="18" w16cid:durableId="1932010053">
    <w:abstractNumId w:val="11"/>
  </w:num>
  <w:num w:numId="19" w16cid:durableId="1770615626">
    <w:abstractNumId w:val="10"/>
  </w:num>
  <w:num w:numId="20" w16cid:durableId="1223174515">
    <w:abstractNumId w:val="16"/>
  </w:num>
  <w:num w:numId="21" w16cid:durableId="1792169721">
    <w:abstractNumId w:val="15"/>
  </w:num>
  <w:num w:numId="22" w16cid:durableId="433092068">
    <w:abstractNumId w:val="12"/>
  </w:num>
  <w:num w:numId="23" w16cid:durableId="76294565">
    <w:abstractNumId w:val="12"/>
  </w:num>
  <w:num w:numId="24" w16cid:durableId="1920676144">
    <w:abstractNumId w:val="13"/>
  </w:num>
  <w:num w:numId="25" w16cid:durableId="2085714091">
    <w:abstractNumId w:val="9"/>
  </w:num>
  <w:num w:numId="26" w16cid:durableId="2111006805">
    <w:abstractNumId w:val="7"/>
  </w:num>
  <w:num w:numId="27" w16cid:durableId="779489981">
    <w:abstractNumId w:val="6"/>
  </w:num>
  <w:num w:numId="28" w16cid:durableId="316811278">
    <w:abstractNumId w:val="5"/>
  </w:num>
  <w:num w:numId="29" w16cid:durableId="167788941">
    <w:abstractNumId w:val="4"/>
  </w:num>
  <w:num w:numId="30" w16cid:durableId="1489051446">
    <w:abstractNumId w:val="8"/>
  </w:num>
  <w:num w:numId="31" w16cid:durableId="1136141149">
    <w:abstractNumId w:val="3"/>
  </w:num>
  <w:num w:numId="32" w16cid:durableId="589656862">
    <w:abstractNumId w:val="2"/>
  </w:num>
  <w:num w:numId="33" w16cid:durableId="1920405208">
    <w:abstractNumId w:val="1"/>
  </w:num>
  <w:num w:numId="34" w16cid:durableId="61495019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0B"/>
    <w:rsid w:val="00033EE1"/>
    <w:rsid w:val="00042B72"/>
    <w:rsid w:val="000558BD"/>
    <w:rsid w:val="0008244E"/>
    <w:rsid w:val="000B57E7"/>
    <w:rsid w:val="000B6373"/>
    <w:rsid w:val="000C2001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0CB5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67BDE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11C33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35BD7"/>
    <w:rsid w:val="00B42844"/>
    <w:rsid w:val="00B539E7"/>
    <w:rsid w:val="00B62458"/>
    <w:rsid w:val="00BC18B2"/>
    <w:rsid w:val="00BD33EE"/>
    <w:rsid w:val="00BE322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73A0B"/>
    <w:rsid w:val="00D90138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24330"/>
  <w15:docId w15:val="{0C137E27-9E8B-4331-921B-5BB491E66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1458</Words>
  <Characters>7628</Characters>
  <Application>Microsoft Office Word</Application>
  <DocSecurity>0</DocSecurity>
  <Lines>131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A/HRC/RES/53/10</vt:lpstr>
    </vt:vector>
  </TitlesOfParts>
  <Company>DCM</Company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A/HRC/RES/53/10</dc:title>
  <dc:subject/>
  <dc:creator>Javier RODRIGUEZ PEREZ</dc:creator>
  <cp:keywords/>
  <cp:lastModifiedBy>Javier Rodriguez Perez</cp:lastModifiedBy>
  <cp:revision>3</cp:revision>
  <cp:lastPrinted>2023-08-10T06:43:00Z</cp:lastPrinted>
  <dcterms:created xsi:type="dcterms:W3CDTF">2023-08-10T06:43:00Z</dcterms:created>
  <dcterms:modified xsi:type="dcterms:W3CDTF">2023-08-10T06:44:00Z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