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8A6C12">
                <w:t>С/KGZ/QPR/1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8A6C12">
                <w:rPr>
                  <w:sz w:val="20"/>
                  <w:lang w:val="en-US"/>
                </w:rPr>
                <w:t>1 October 2013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8A6C12" w:rsidRPr="0062330D" w:rsidRDefault="008A6C12" w:rsidP="0062330D">
      <w:pPr>
        <w:spacing w:before="120"/>
        <w:rPr>
          <w:b/>
          <w:sz w:val="24"/>
          <w:szCs w:val="24"/>
        </w:rPr>
      </w:pPr>
      <w:r w:rsidRPr="0062330D">
        <w:rPr>
          <w:b/>
          <w:sz w:val="24"/>
          <w:szCs w:val="24"/>
        </w:rPr>
        <w:t>Комитет по защите прав всех</w:t>
      </w:r>
      <w:r w:rsidR="0062330D" w:rsidRPr="0062330D">
        <w:rPr>
          <w:b/>
          <w:sz w:val="24"/>
          <w:szCs w:val="24"/>
        </w:rPr>
        <w:br/>
      </w:r>
      <w:r w:rsidRPr="0062330D">
        <w:rPr>
          <w:b/>
          <w:sz w:val="24"/>
          <w:szCs w:val="24"/>
        </w:rPr>
        <w:t>трудящихся-мигрантов и членов их семей</w:t>
      </w:r>
    </w:p>
    <w:p w:rsidR="008A6C12" w:rsidRPr="0062330D" w:rsidRDefault="0062330D" w:rsidP="00DB4413">
      <w:pPr>
        <w:pStyle w:val="HChGR"/>
        <w:spacing w:before="480" w:after="360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Перечень вопросов, направляемых до представления первоначального доклада Кыргызстана, принятый Комитетом на его девятнадцатой с</w:t>
      </w:r>
      <w:r w:rsidR="00202F7D">
        <w:t xml:space="preserve">ессии </w:t>
      </w:r>
      <w:r w:rsidR="00202F7D" w:rsidRPr="00202F7D">
        <w:br/>
      </w:r>
      <w:r w:rsidR="00202F7D">
        <w:t>(9</w:t>
      </w:r>
      <w:r w:rsidR="00202F7D" w:rsidRPr="00202F7D">
        <w:t>−</w:t>
      </w:r>
      <w:r>
        <w:t>13 сентября 2013 года)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62330D" w:rsidRPr="00202F7D" w:rsidTr="00DB4413">
        <w:tblPrEx>
          <w:tblCellMar>
            <w:top w:w="0" w:type="dxa"/>
            <w:bottom w:w="0" w:type="dxa"/>
          </w:tblCellMar>
        </w:tblPrEx>
        <w:trPr>
          <w:trHeight w:val="162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62330D" w:rsidRPr="009E33D3" w:rsidRDefault="0062330D" w:rsidP="009E33D3">
            <w:pPr>
              <w:spacing w:line="160" w:lineRule="exact"/>
              <w:rPr>
                <w:sz w:val="16"/>
                <w:szCs w:val="16"/>
                <w:lang w:eastAsia="ru-RU"/>
              </w:rPr>
            </w:pPr>
          </w:p>
        </w:tc>
      </w:tr>
      <w:tr w:rsidR="0062330D" w:rsidRPr="0062330D" w:rsidTr="00DB4413">
        <w:tblPrEx>
          <w:tblCellMar>
            <w:top w:w="0" w:type="dxa"/>
            <w:bottom w:w="0" w:type="dxa"/>
          </w:tblCellMar>
        </w:tblPrEx>
        <w:trPr>
          <w:trHeight w:val="2687"/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2330D" w:rsidRPr="0062330D" w:rsidRDefault="0062330D" w:rsidP="0062330D">
            <w:pPr>
              <w:spacing w:after="120"/>
              <w:jc w:val="both"/>
              <w:rPr>
                <w:lang w:eastAsia="ru-RU"/>
              </w:rPr>
            </w:pPr>
            <w:r w:rsidRPr="00202F7D">
              <w:rPr>
                <w:lang w:eastAsia="ru-RU"/>
              </w:rPr>
              <w:tab/>
            </w:r>
            <w:r w:rsidR="008A6C12" w:rsidRPr="0062330D">
              <w:rPr>
                <w:lang w:eastAsia="ru-RU"/>
              </w:rPr>
              <w:t>Комитет по защите прав всех трудящихся-мигрантов и членов их семей на своей четырнадцатой сессии в апреле 2011 года (А/66/48, пункт 26) учредил процедуру подготовки и утверждения перечня вопросов, которые будут препр</w:t>
            </w:r>
            <w:r w:rsidR="008A6C12" w:rsidRPr="0062330D">
              <w:rPr>
                <w:lang w:eastAsia="ru-RU"/>
              </w:rPr>
              <w:t>о</w:t>
            </w:r>
            <w:r w:rsidR="008A6C12" w:rsidRPr="0062330D">
              <w:rPr>
                <w:lang w:eastAsia="ru-RU"/>
              </w:rPr>
              <w:t>вождаться соответствующему государству-участнику до представления его до</w:t>
            </w:r>
            <w:r w:rsidR="008A6C12" w:rsidRPr="0062330D">
              <w:rPr>
                <w:lang w:eastAsia="ru-RU"/>
              </w:rPr>
              <w:t>к</w:t>
            </w:r>
            <w:r w:rsidR="008A6C12" w:rsidRPr="0062330D">
              <w:rPr>
                <w:lang w:eastAsia="ru-RU"/>
              </w:rPr>
              <w:t xml:space="preserve">лада. Ответы государства-участника на вопросы этого перечня рассматриваются как его доклад в соответствии с пунктом 1 статьи 73 Конвенции. </w:t>
            </w:r>
          </w:p>
          <w:p w:rsidR="0062330D" w:rsidRPr="0062330D" w:rsidRDefault="0062330D" w:rsidP="0062330D">
            <w:pPr>
              <w:spacing w:after="120"/>
              <w:jc w:val="both"/>
              <w:rPr>
                <w:lang w:eastAsia="ru-RU"/>
              </w:rPr>
            </w:pPr>
            <w:r>
              <w:rPr>
                <w:lang w:val="en-US" w:eastAsia="ru-RU"/>
              </w:rPr>
              <w:tab/>
            </w:r>
            <w:r w:rsidR="008A6C12" w:rsidRPr="0062330D">
              <w:rPr>
                <w:lang w:eastAsia="ru-RU"/>
              </w:rPr>
              <w:t>Перечень вопросов может также препровождаться государству-участнику в тех случаях, когда Комитет примет решение о рассмотрении осуществления Ко</w:t>
            </w:r>
            <w:r w:rsidR="008A6C12" w:rsidRPr="0062330D">
              <w:rPr>
                <w:lang w:eastAsia="ru-RU"/>
              </w:rPr>
              <w:t>н</w:t>
            </w:r>
            <w:r w:rsidR="008A6C12" w:rsidRPr="0062330D">
              <w:rPr>
                <w:lang w:eastAsia="ru-RU"/>
              </w:rPr>
              <w:t>венции в соответствии с правилом 31-бис временных правил процедуры (А/67/48, пункт 26).</w:t>
            </w:r>
          </w:p>
        </w:tc>
      </w:tr>
      <w:tr w:rsidR="0062330D" w:rsidRPr="0062330D" w:rsidTr="0062330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62330D" w:rsidRPr="0062330D" w:rsidRDefault="0062330D" w:rsidP="0062330D">
            <w:pPr>
              <w:spacing w:line="240" w:lineRule="auto"/>
              <w:rPr>
                <w:lang w:eastAsia="ru-RU"/>
              </w:rPr>
            </w:pPr>
          </w:p>
        </w:tc>
      </w:tr>
    </w:tbl>
    <w:p w:rsidR="0062330D" w:rsidRDefault="0062330D" w:rsidP="0062330D">
      <w:pPr>
        <w:rPr>
          <w:lang w:eastAsia="ru-RU"/>
        </w:rPr>
      </w:pPr>
    </w:p>
    <w:p w:rsidR="008A6C12" w:rsidRDefault="0062330D" w:rsidP="0062330D">
      <w:pPr>
        <w:pStyle w:val="HChGR"/>
      </w:pPr>
      <w:r>
        <w:br w:type="page"/>
      </w:r>
      <w:r w:rsidRPr="0062330D">
        <w:tab/>
      </w:r>
      <w:r>
        <w:t>I.</w:t>
      </w:r>
      <w:r w:rsidRPr="0062330D">
        <w:tab/>
      </w:r>
      <w:r w:rsidR="008A6C12" w:rsidRPr="008A6C12">
        <w:t>Общая информация</w:t>
      </w:r>
    </w:p>
    <w:p w:rsidR="008A6C12" w:rsidRDefault="0062330D" w:rsidP="008A6C12">
      <w:pPr>
        <w:pStyle w:val="SingleTxtGR"/>
      </w:pPr>
      <w:r>
        <w:t>1.</w:t>
      </w:r>
      <w:r w:rsidRPr="0062330D">
        <w:tab/>
      </w:r>
      <w:r w:rsidR="008A6C12" w:rsidRPr="008A6C12">
        <w:t>Просьба представить информацию о мерах, принятых государством-участником для</w:t>
      </w:r>
      <w:r w:rsidR="008A6C12">
        <w:t xml:space="preserve"> </w:t>
      </w:r>
      <w:r w:rsidR="008A6C12" w:rsidRPr="008A6C12">
        <w:t>приведения своего законодательства в соответствие с полож</w:t>
      </w:r>
      <w:r w:rsidR="008A6C12" w:rsidRPr="008A6C12">
        <w:t>е</w:t>
      </w:r>
      <w:r w:rsidR="008A6C12" w:rsidRPr="008A6C12">
        <w:t>ниями Конвенции.</w:t>
      </w:r>
    </w:p>
    <w:p w:rsidR="008A6C12" w:rsidRDefault="0062330D" w:rsidP="008A6C12">
      <w:pPr>
        <w:pStyle w:val="SingleTxtGR"/>
      </w:pPr>
      <w:r>
        <w:t>2</w:t>
      </w:r>
      <w:r w:rsidR="008A6C12" w:rsidRPr="008A6C12">
        <w:t>.</w:t>
      </w:r>
      <w:r w:rsidRPr="0062330D">
        <w:tab/>
      </w:r>
      <w:r w:rsidR="008A6C12" w:rsidRPr="008A6C12">
        <w:t>Просьба представить информацию, включая статистические данные с разбивкой по полу, возрасту, гражданству и миграционному статусу, о потоках трудовой миграции, включая данные о возвращениях, а также о других аспе</w:t>
      </w:r>
      <w:r w:rsidR="008A6C12" w:rsidRPr="008A6C12">
        <w:t>к</w:t>
      </w:r>
      <w:r w:rsidR="008A6C12" w:rsidRPr="008A6C12">
        <w:t>тах тр</w:t>
      </w:r>
      <w:r w:rsidR="008A6C12" w:rsidRPr="008A6C12">
        <w:t>у</w:t>
      </w:r>
      <w:r w:rsidR="008A6C12" w:rsidRPr="008A6C12">
        <w:t>довой миграции. Просьба также представить статистические данные или, в случае отсутствия точных сведений,</w:t>
      </w:r>
      <w:r w:rsidR="008A6C12">
        <w:t xml:space="preserve"> </w:t>
      </w:r>
      <w:r w:rsidR="008A6C12" w:rsidRPr="008A6C12">
        <w:t>данные о результатах исследований или оценок в отношении трудящихся-мигрантов с неурегулированным стат</w:t>
      </w:r>
      <w:r w:rsidR="008A6C12" w:rsidRPr="008A6C12">
        <w:t>у</w:t>
      </w:r>
      <w:r w:rsidR="008A6C12" w:rsidRPr="008A6C12">
        <w:t>сом. Кроме того, просьба представить информацию о принятых государством-участником мерах с целью создания согласованной и позволяющей проводить перекрестное сравнение системы сбора данных по этим вопросам.</w:t>
      </w:r>
    </w:p>
    <w:p w:rsidR="008A6C12" w:rsidRDefault="0062330D" w:rsidP="008A6C12">
      <w:pPr>
        <w:pStyle w:val="SingleTxtGR"/>
      </w:pPr>
      <w:r>
        <w:t>3.</w:t>
      </w:r>
      <w:r w:rsidRPr="0062330D">
        <w:tab/>
      </w:r>
      <w:r w:rsidR="008A6C12" w:rsidRPr="008A6C12">
        <w:t>Просьба представить информацию о национальном законодательстве, к</w:t>
      </w:r>
      <w:r w:rsidR="008A6C12" w:rsidRPr="008A6C12">
        <w:t>а</w:t>
      </w:r>
      <w:r w:rsidR="008A6C12" w:rsidRPr="008A6C12">
        <w:t>сающемся миграционной п</w:t>
      </w:r>
      <w:r w:rsidR="008A6C12" w:rsidRPr="008A6C12">
        <w:t>о</w:t>
      </w:r>
      <w:r w:rsidR="008A6C12" w:rsidRPr="008A6C12">
        <w:t>литики. Просьба также представить информацию о двусторонних и многосторонних соглашениях в области миграции, заключе</w:t>
      </w:r>
      <w:r w:rsidR="008A6C12" w:rsidRPr="008A6C12">
        <w:t>н</w:t>
      </w:r>
      <w:r w:rsidR="008A6C12" w:rsidRPr="008A6C12">
        <w:t>ных с другими странами, в частности с Россией и Казахстаном.</w:t>
      </w:r>
    </w:p>
    <w:p w:rsidR="008A6C12" w:rsidRDefault="008A6C12" w:rsidP="008A6C12">
      <w:pPr>
        <w:pStyle w:val="SingleTxtGR"/>
      </w:pPr>
      <w:r w:rsidRPr="008A6C12">
        <w:t>4.</w:t>
      </w:r>
      <w:r w:rsidR="0062330D" w:rsidRPr="0062330D">
        <w:tab/>
      </w:r>
      <w:r w:rsidRPr="008A6C12">
        <w:t>Просьба представить информацию об учебных программах, организова</w:t>
      </w:r>
      <w:r w:rsidRPr="008A6C12">
        <w:t>н</w:t>
      </w:r>
      <w:r w:rsidRPr="008A6C12">
        <w:t>ных государством-участником для государственных должностных лиц, раб</w:t>
      </w:r>
      <w:r w:rsidRPr="008A6C12">
        <w:t>о</w:t>
      </w:r>
      <w:r w:rsidRPr="008A6C12">
        <w:t>тающих в сфере трудовой миграции на национальном и местном уровнях, включая сотрудников пограничной полиции, социальных работников, судей и прокуроров. Просьба также сообщить о мерах, принятых для распространения Конвенции на всей те</w:t>
      </w:r>
      <w:r w:rsidRPr="008A6C12">
        <w:t>р</w:t>
      </w:r>
      <w:r w:rsidRPr="008A6C12">
        <w:t>ритории государства-участника.</w:t>
      </w:r>
    </w:p>
    <w:p w:rsidR="008A6C12" w:rsidRDefault="008A6C12" w:rsidP="008A6C12">
      <w:pPr>
        <w:pStyle w:val="SingleTxtGR"/>
      </w:pPr>
      <w:r w:rsidRPr="008A6C12">
        <w:t>5.</w:t>
      </w:r>
      <w:r w:rsidR="0062330D" w:rsidRPr="0062330D">
        <w:tab/>
      </w:r>
      <w:r w:rsidRPr="008A6C12">
        <w:t>Просьба сообщить, установило ли государство-участник процедуру для привлечения неправительственных организаций (НПО) к осуществлению Ко</w:t>
      </w:r>
      <w:r w:rsidRPr="008A6C12">
        <w:t>н</w:t>
      </w:r>
      <w:r w:rsidRPr="008A6C12">
        <w:t>венции, а также для подготовки периодических докладов государства-участника в соответствии со статьей 73 Конвенции.</w:t>
      </w:r>
    </w:p>
    <w:p w:rsidR="008A6C12" w:rsidRDefault="008A6C12" w:rsidP="008A6C12">
      <w:pPr>
        <w:pStyle w:val="SingleTxtGR"/>
      </w:pPr>
      <w:r w:rsidRPr="008A6C12">
        <w:t>6.</w:t>
      </w:r>
      <w:r w:rsidR="0062330D" w:rsidRPr="0062330D">
        <w:tab/>
      </w:r>
      <w:r w:rsidRPr="008A6C12">
        <w:t>Просьба сообщить, предпринимает ли государство-участник какие-либо шаги в направлении ратификации Конвенции Международной организации труда (МОТ) о трудящихся-мигрантах (Дополнительные положения) 1975 года (№ 143), а также Конвенции МОТ о домашних работниках 2011 года (№ 189).</w:t>
      </w:r>
    </w:p>
    <w:p w:rsidR="008A6C12" w:rsidRDefault="005E2B21" w:rsidP="005E2B21">
      <w:pPr>
        <w:pStyle w:val="HChGR"/>
      </w:pPr>
      <w:r>
        <w:rPr>
          <w:lang w:val="en-US"/>
        </w:rPr>
        <w:tab/>
      </w:r>
      <w:r w:rsidR="008A6C12" w:rsidRPr="008A6C12">
        <w:t>II.</w:t>
      </w:r>
      <w:r w:rsidR="0062330D" w:rsidRPr="0062330D">
        <w:tab/>
      </w:r>
      <w:r w:rsidR="008A6C12" w:rsidRPr="008A6C12">
        <w:t>Информация по конкретным статьям Конвенции</w:t>
      </w:r>
    </w:p>
    <w:p w:rsidR="008A6C12" w:rsidRDefault="005E2B21" w:rsidP="005E2B21">
      <w:pPr>
        <w:pStyle w:val="H1GR"/>
      </w:pPr>
      <w:r>
        <w:rPr>
          <w:lang w:val="en-US"/>
        </w:rPr>
        <w:tab/>
      </w:r>
      <w:r>
        <w:t>A.</w:t>
      </w:r>
      <w:r w:rsidRPr="005E2B21">
        <w:tab/>
      </w:r>
      <w:r w:rsidR="008A6C12" w:rsidRPr="008A6C12">
        <w:t>Общие принципы</w:t>
      </w:r>
    </w:p>
    <w:p w:rsidR="008A6C12" w:rsidRDefault="005E2B21" w:rsidP="008A6C12">
      <w:pPr>
        <w:pStyle w:val="SingleTxtGR"/>
      </w:pPr>
      <w:r>
        <w:t>7.</w:t>
      </w:r>
      <w:r w:rsidRPr="005E2B21">
        <w:tab/>
      </w:r>
      <w:r w:rsidR="008A6C12" w:rsidRPr="008A6C12">
        <w:t>Просьба указать, применяется ли Конвенция непосредственно должнос</w:t>
      </w:r>
      <w:r w:rsidR="008A6C12" w:rsidRPr="008A6C12">
        <w:t>т</w:t>
      </w:r>
      <w:r w:rsidR="008A6C12" w:rsidRPr="008A6C12">
        <w:t>ными лицами в административной деятельности и/или делаются ли на нее пр</w:t>
      </w:r>
      <w:r w:rsidR="008A6C12" w:rsidRPr="008A6C12">
        <w:t>я</w:t>
      </w:r>
      <w:r w:rsidR="000A69FE">
        <w:t>мые ссылки в судах</w:t>
      </w:r>
      <w:r w:rsidR="008A6C12" w:rsidRPr="008A6C12">
        <w:t xml:space="preserve"> и применяется ли она судами; если это так, просьба пр</w:t>
      </w:r>
      <w:r w:rsidR="008A6C12" w:rsidRPr="008A6C12">
        <w:t>и</w:t>
      </w:r>
      <w:r w:rsidR="008A6C12" w:rsidRPr="008A6C12">
        <w:t>вести примеры. Просьба также представить информацию в отношении сл</w:t>
      </w:r>
      <w:r w:rsidR="008A6C12" w:rsidRPr="008A6C12">
        <w:t>е</w:t>
      </w:r>
      <w:r w:rsidR="008A6C12" w:rsidRPr="008A6C12">
        <w:t>дующего: а) судебные и/или административные механизмы, компетентные ра</w:t>
      </w:r>
      <w:r w:rsidR="008A6C12" w:rsidRPr="008A6C12">
        <w:t>с</w:t>
      </w:r>
      <w:r w:rsidR="008A6C12" w:rsidRPr="008A6C12">
        <w:t>сматривать жалобы трудящихся-мигрантов и членов их семей, включая труд</w:t>
      </w:r>
      <w:r w:rsidR="008A6C12" w:rsidRPr="008A6C12">
        <w:t>я</w:t>
      </w:r>
      <w:r w:rsidR="008A6C12" w:rsidRPr="008A6C12">
        <w:t xml:space="preserve">щихся, не имеющих постоянного статуса, а также выносить по ним решения; </w:t>
      </w:r>
      <w:r w:rsidR="00202F7D">
        <w:t>b)</w:t>
      </w:r>
      <w:r w:rsidR="00202F7D">
        <w:rPr>
          <w:lang w:val="en-US"/>
        </w:rPr>
        <w:t> </w:t>
      </w:r>
      <w:r w:rsidR="008A6C12" w:rsidRPr="008A6C12">
        <w:t>жалобы, рассмотренные такими механизмами с даты вступления Конвенции в силу, и результаты их рассмотрения; с) любое возмещение ущерба, включая компенсацию, предоставляемую жертвам таких нарушений; а также d) любые меры, принятые для информирования трудящихся-мигрантов и членов их семей об имеющихся у них средствах правовой защиты от нарушений их прав.</w:t>
      </w:r>
    </w:p>
    <w:p w:rsidR="008A6C12" w:rsidRDefault="005E2B21" w:rsidP="005E2B21">
      <w:pPr>
        <w:pStyle w:val="H1GR"/>
      </w:pPr>
      <w:r w:rsidRPr="00202F7D">
        <w:tab/>
      </w:r>
      <w:r>
        <w:t>В.</w:t>
      </w:r>
      <w:r>
        <w:rPr>
          <w:lang w:val="en-US"/>
        </w:rPr>
        <w:tab/>
      </w:r>
      <w:r w:rsidR="008A6C12" w:rsidRPr="008A6C12">
        <w:t>Часть II Конвенции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7</w:t>
      </w:r>
    </w:p>
    <w:p w:rsidR="008A6C12" w:rsidRDefault="008A6C12" w:rsidP="008A6C12">
      <w:pPr>
        <w:pStyle w:val="SingleTxtGR"/>
      </w:pPr>
      <w:r w:rsidRPr="008A6C12">
        <w:t>8.</w:t>
      </w:r>
      <w:r w:rsidR="005E2B21" w:rsidRPr="005E2B21">
        <w:tab/>
      </w:r>
      <w:r w:rsidRPr="008A6C12">
        <w:t>Просьба представить подробную информацию о мерах, принятых для обеспечения того, чтобы все трудящиеся-мигранты и члены их семей, наход</w:t>
      </w:r>
      <w:r w:rsidRPr="008A6C12">
        <w:t>я</w:t>
      </w:r>
      <w:r w:rsidRPr="008A6C12">
        <w:t>щиеся на территории государства-участника и/или под его юрисдикцией, пол</w:t>
      </w:r>
      <w:r w:rsidRPr="008A6C12">
        <w:t>ь</w:t>
      </w:r>
      <w:r w:rsidRPr="008A6C12">
        <w:t>зовались правами, предусмотренными в Конвенции, без какой-либо дискрим</w:t>
      </w:r>
      <w:r w:rsidRPr="008A6C12">
        <w:t>и</w:t>
      </w:r>
      <w:r w:rsidRPr="008A6C12">
        <w:t>нации.</w:t>
      </w:r>
    </w:p>
    <w:p w:rsidR="008A6C12" w:rsidRDefault="005E2B21" w:rsidP="005E2B21">
      <w:pPr>
        <w:pStyle w:val="H1GR"/>
      </w:pPr>
      <w:r>
        <w:rPr>
          <w:lang w:val="en-US"/>
        </w:rPr>
        <w:tab/>
      </w:r>
      <w:r w:rsidR="008A6C12" w:rsidRPr="008A6C12">
        <w:t>С.</w:t>
      </w:r>
      <w:r>
        <w:rPr>
          <w:lang w:val="en-US"/>
        </w:rPr>
        <w:tab/>
      </w:r>
      <w:r w:rsidR="008A6C12" w:rsidRPr="008A6C12">
        <w:t>Часть III Конвенции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Статьи 16 и 17</w:t>
      </w:r>
    </w:p>
    <w:p w:rsidR="008A6C12" w:rsidRDefault="008A6C12" w:rsidP="008A6C12">
      <w:pPr>
        <w:pStyle w:val="SingleTxtGR"/>
      </w:pPr>
      <w:r w:rsidRPr="008A6C12">
        <w:t>9.</w:t>
      </w:r>
      <w:r w:rsidR="005E2B21" w:rsidRPr="005E2B21">
        <w:tab/>
      </w:r>
      <w:r w:rsidRPr="008A6C12">
        <w:t>Просьба представить информацию о центрах содержания под стражей и условиях содержания под стражей трудящихся-мигрантов, в том числе подро</w:t>
      </w:r>
      <w:r w:rsidRPr="008A6C12">
        <w:t>б</w:t>
      </w:r>
      <w:r w:rsidRPr="008A6C12">
        <w:t>ные сведения в отношении следующего: а) содержатся ли лица, задержанные за нарушение положений законов о миграции, отдельно от осужденных; b) соде</w:t>
      </w:r>
      <w:r w:rsidRPr="008A6C12">
        <w:t>р</w:t>
      </w:r>
      <w:r w:rsidRPr="008A6C12">
        <w:t>жатся ли дети и женщины, задержанные за нарушение положений законов о м</w:t>
      </w:r>
      <w:r w:rsidRPr="008A6C12">
        <w:t>и</w:t>
      </w:r>
      <w:r w:rsidRPr="008A6C12">
        <w:t>грации, в условиях, соответствующих их полу и возрасту, в том числе соде</w:t>
      </w:r>
      <w:r w:rsidRPr="008A6C12">
        <w:t>р</w:t>
      </w:r>
      <w:r w:rsidRPr="008A6C12">
        <w:t>жатся ли они отдельно от содержащихся под стражей взрослых или мужчин, к</w:t>
      </w:r>
      <w:r w:rsidRPr="008A6C12">
        <w:t>о</w:t>
      </w:r>
      <w:r w:rsidRPr="008A6C12">
        <w:t>торые не являются членами их семей; с) осуществляется ли надзор за женщ</w:t>
      </w:r>
      <w:r w:rsidRPr="008A6C12">
        <w:t>и</w:t>
      </w:r>
      <w:r w:rsidRPr="008A6C12">
        <w:t>нами, содержащимися под стражей, с использованием только женского перс</w:t>
      </w:r>
      <w:r w:rsidRPr="008A6C12">
        <w:t>о</w:t>
      </w:r>
      <w:r w:rsidRPr="008A6C12">
        <w:t>нала; и d) обеспечиваются ли, насколько это возможно и целесообразно, надл</w:t>
      </w:r>
      <w:r w:rsidRPr="008A6C12">
        <w:t>е</w:t>
      </w:r>
      <w:r w:rsidRPr="008A6C12">
        <w:t>жащие условия для содержания под стражей семей.</w:t>
      </w:r>
    </w:p>
    <w:p w:rsidR="008A6C12" w:rsidRDefault="008A6C12" w:rsidP="008A6C12">
      <w:pPr>
        <w:pStyle w:val="SingleTxtGR"/>
      </w:pPr>
      <w:r w:rsidRPr="008A6C12">
        <w:t>10.</w:t>
      </w:r>
      <w:r w:rsidR="005E2B21" w:rsidRPr="005E2B21">
        <w:tab/>
      </w:r>
      <w:r w:rsidRPr="008A6C12">
        <w:t>Просьба представить подробную информацию о любых мерах, прин</w:t>
      </w:r>
      <w:r w:rsidRPr="008A6C12">
        <w:t>и</w:t>
      </w:r>
      <w:r w:rsidRPr="008A6C12">
        <w:t>маемых государством-участником в отношении мер, альтернативных содерж</w:t>
      </w:r>
      <w:r w:rsidRPr="008A6C12">
        <w:t>а</w:t>
      </w:r>
      <w:r w:rsidRPr="008A6C12">
        <w:t>нию под стражей. Просьба также представить информацию о мерах, принятых для обеспечения надлежащей правовой процедуры во время ареста и содерж</w:t>
      </w:r>
      <w:r w:rsidRPr="008A6C12">
        <w:t>а</w:t>
      </w:r>
      <w:r w:rsidRPr="008A6C12">
        <w:t>ния под стражей, включая доступ к адвокату, переводчику, консульским и д</w:t>
      </w:r>
      <w:r w:rsidRPr="008A6C12">
        <w:t>и</w:t>
      </w:r>
      <w:r w:rsidRPr="008A6C12">
        <w:t>пломатическим у</w:t>
      </w:r>
      <w:r w:rsidRPr="008A6C12">
        <w:t>ч</w:t>
      </w:r>
      <w:r w:rsidRPr="008A6C12">
        <w:t>реждениям и надлежащий доступ к медицинской помощи.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Статьи 18 и 22</w:t>
      </w:r>
    </w:p>
    <w:p w:rsidR="008A6C12" w:rsidRDefault="008A6C12" w:rsidP="008A6C12">
      <w:pPr>
        <w:pStyle w:val="SingleTxtGR"/>
      </w:pPr>
      <w:r w:rsidRPr="008A6C12">
        <w:t>11.</w:t>
      </w:r>
      <w:r w:rsidR="005E2B21" w:rsidRPr="005E2B21">
        <w:tab/>
      </w:r>
      <w:r w:rsidRPr="008A6C12">
        <w:t>Просьба представить информацию о мерах, принятых для обеспечения того, чтобы в ходе уголовного и административного производства, в том числе по делам о высылке, трудящиеся-мигранты и члены их семей, в частности те, кто не имеет постоянного статуса, получали правовую помощь и услуги пер</w:t>
      </w:r>
      <w:r w:rsidRPr="008A6C12">
        <w:t>е</w:t>
      </w:r>
      <w:r w:rsidRPr="008A6C12">
        <w:t>водчика, если это необходимо, и чтобы им был предоставлен доступ к инфо</w:t>
      </w:r>
      <w:r w:rsidRPr="008A6C12">
        <w:t>р</w:t>
      </w:r>
      <w:r w:rsidRPr="008A6C12">
        <w:t>мации на том языке, который они понимают.</w:t>
      </w:r>
    </w:p>
    <w:p w:rsidR="008A6C12" w:rsidRDefault="008A6C12" w:rsidP="008A6C12">
      <w:pPr>
        <w:pStyle w:val="SingleTxtGR"/>
      </w:pPr>
      <w:r w:rsidRPr="008A6C12">
        <w:t>12.</w:t>
      </w:r>
      <w:r w:rsidR="005E2B21" w:rsidRPr="005E2B21">
        <w:tab/>
      </w:r>
      <w:r w:rsidRPr="008A6C12">
        <w:t>Просьба представить информацию о мерах, принятых для обеспечения того, чтобы: а) трудящиеся-мигранты и члены их семей высылались с террит</w:t>
      </w:r>
      <w:r w:rsidRPr="008A6C12">
        <w:t>о</w:t>
      </w:r>
      <w:r w:rsidRPr="008A6C12">
        <w:t>рии государства-участника только во исполнение решения, принятого комп</w:t>
      </w:r>
      <w:r w:rsidRPr="008A6C12">
        <w:t>е</w:t>
      </w:r>
      <w:r w:rsidRPr="008A6C12">
        <w:t>тентным органом с соблюдением процедуры, установленной законом, и в соо</w:t>
      </w:r>
      <w:r w:rsidRPr="008A6C12">
        <w:t>т</w:t>
      </w:r>
      <w:r w:rsidR="000A69FE">
        <w:t>ветствии с Конвенцией</w:t>
      </w:r>
      <w:r w:rsidRPr="008A6C12">
        <w:t xml:space="preserve"> и чтобы это решение могло быть пересмотрено в поря</w:t>
      </w:r>
      <w:r w:rsidRPr="008A6C12">
        <w:t>д</w:t>
      </w:r>
      <w:r w:rsidRPr="008A6C12">
        <w:t>ке апелляции; а также чтобы b) до такой апелляции соответствующее лицо им</w:t>
      </w:r>
      <w:r w:rsidRPr="008A6C12">
        <w:t>е</w:t>
      </w:r>
      <w:r w:rsidRPr="008A6C12">
        <w:t>ло право ходатайствовать о приостановлении решения о высылке.</w:t>
      </w:r>
    </w:p>
    <w:p w:rsidR="008A6C12" w:rsidRDefault="005E2B21" w:rsidP="005E2B21">
      <w:pPr>
        <w:pStyle w:val="H23GR"/>
      </w:pPr>
      <w:r w:rsidRPr="000A69FE">
        <w:tab/>
      </w:r>
      <w:r w:rsidRPr="000A69FE">
        <w:tab/>
      </w:r>
      <w:r w:rsidR="008A6C12" w:rsidRPr="008A6C12">
        <w:t>Статья 23</w:t>
      </w:r>
    </w:p>
    <w:p w:rsidR="008A6C12" w:rsidRDefault="008A6C12" w:rsidP="008A6C12">
      <w:pPr>
        <w:pStyle w:val="SingleTxtGR"/>
      </w:pPr>
      <w:r w:rsidRPr="008A6C12">
        <w:t>13.</w:t>
      </w:r>
      <w:r w:rsidR="005E2B21" w:rsidRPr="005E2B21">
        <w:tab/>
      </w:r>
      <w:r w:rsidRPr="008A6C12">
        <w:t>Просьба представить подробные сведения относительно консульских у</w:t>
      </w:r>
      <w:r w:rsidRPr="008A6C12">
        <w:t>с</w:t>
      </w:r>
      <w:r w:rsidRPr="008A6C12">
        <w:t>луг, предоставляемых государством-участником трудящимся-мигрантам ки</w:t>
      </w:r>
      <w:r w:rsidRPr="008A6C12">
        <w:t>р</w:t>
      </w:r>
      <w:r w:rsidRPr="008A6C12">
        <w:t>гизской национальности, находящимся за границей, в том числе с неурегулир</w:t>
      </w:r>
      <w:r w:rsidRPr="008A6C12">
        <w:t>о</w:t>
      </w:r>
      <w:r w:rsidRPr="008A6C12">
        <w:t>ванным статусом. Просьба указать, предоставляется ли юридическая помощь, в том числе в случае содержания под стражей и/или депортации.</w:t>
      </w:r>
    </w:p>
    <w:p w:rsidR="008A6C12" w:rsidRDefault="008A6C12" w:rsidP="008A6C12">
      <w:pPr>
        <w:pStyle w:val="SingleTxtGR"/>
      </w:pPr>
      <w:r w:rsidRPr="008A6C12">
        <w:t>14.</w:t>
      </w:r>
      <w:r w:rsidR="005E2B21" w:rsidRPr="005E2B21">
        <w:tab/>
      </w:r>
      <w:r w:rsidRPr="008A6C12">
        <w:t>Просьба указать, могут ли трудящиеся-мигранты и члены их семей в г</w:t>
      </w:r>
      <w:r w:rsidRPr="008A6C12">
        <w:t>о</w:t>
      </w:r>
      <w:r w:rsidRPr="008A6C12">
        <w:t>сударстве-участнике пользоваться защитой и помощью со стороны консульских или дипломатических учреждений государств их происхождения во всех случ</w:t>
      </w:r>
      <w:r w:rsidRPr="008A6C12">
        <w:t>а</w:t>
      </w:r>
      <w:r w:rsidRPr="008A6C12">
        <w:t>ях, когда нарушаются права, признанные в Конвенции, в частности в случаях ареста, содержания под стражей и высылки.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25</w:t>
      </w:r>
    </w:p>
    <w:p w:rsidR="008A6C12" w:rsidRDefault="008A6C12" w:rsidP="008A6C12">
      <w:pPr>
        <w:pStyle w:val="SingleTxtGR"/>
      </w:pPr>
      <w:r w:rsidRPr="008A6C12">
        <w:t>15.</w:t>
      </w:r>
      <w:r w:rsidR="005E2B21" w:rsidRPr="005E2B21">
        <w:tab/>
      </w:r>
      <w:r w:rsidRPr="008A6C12">
        <w:t>Просьба указать, могут ли трудящиеся-мигранты и члены их семей в г</w:t>
      </w:r>
      <w:r w:rsidRPr="008A6C12">
        <w:t>о</w:t>
      </w:r>
      <w:r w:rsidRPr="008A6C12">
        <w:t>сударстве-участнике пользоваться защитой и помощью со стороны консульских или дипломатических учреждений государств их происхождения во всех случ</w:t>
      </w:r>
      <w:r w:rsidRPr="008A6C12">
        <w:t>а</w:t>
      </w:r>
      <w:r w:rsidRPr="008A6C12">
        <w:t>ях, когда нарушаются права, признанные в Конвенции, в частности в случаях ареста, содержания под стражей и высылки. Какие правовые и исполнительные механизмы охраны труда существуют для обеспечения того, чтобы трудящиеся-мигранты, включая работающих в сельском хозяйстве и в качестве домашних работников, пользовались не менее благоприятным обращением, чем то, кот</w:t>
      </w:r>
      <w:r w:rsidRPr="008A6C12">
        <w:t>о</w:t>
      </w:r>
      <w:r w:rsidRPr="008A6C12">
        <w:t>рое применяется к гражданам в вопросах вознаграждения и условий труда?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28</w:t>
      </w:r>
    </w:p>
    <w:p w:rsidR="008A6C12" w:rsidRDefault="005E2B21" w:rsidP="008A6C12">
      <w:pPr>
        <w:pStyle w:val="SingleTxtGR"/>
      </w:pPr>
      <w:r>
        <w:t>16.</w:t>
      </w:r>
      <w:r w:rsidRPr="005E2B21">
        <w:tab/>
      </w:r>
      <w:r w:rsidR="008A6C12" w:rsidRPr="008A6C12">
        <w:t>Просьба представить подробную информацию о мерах, принятых гос</w:t>
      </w:r>
      <w:r w:rsidR="008A6C12" w:rsidRPr="008A6C12">
        <w:t>у</w:t>
      </w:r>
      <w:r w:rsidR="008A6C12" w:rsidRPr="008A6C12">
        <w:t>дарством-участником для обеспечения в законе и на практике того, чтобы все трудящиеся-мигранты и члены их семей имели надлежащий доступ к основным у</w:t>
      </w:r>
      <w:r w:rsidR="008A6C12" w:rsidRPr="008A6C12">
        <w:t>с</w:t>
      </w:r>
      <w:r w:rsidR="008A6C12" w:rsidRPr="008A6C12">
        <w:t>лугам, в частности к неотложной медицинской помощи.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30</w:t>
      </w:r>
    </w:p>
    <w:p w:rsidR="008A6C12" w:rsidRDefault="005E2B21" w:rsidP="008A6C12">
      <w:pPr>
        <w:pStyle w:val="SingleTxtGR"/>
      </w:pPr>
      <w:r>
        <w:t>17.</w:t>
      </w:r>
      <w:r w:rsidRPr="005E2B21">
        <w:tab/>
      </w:r>
      <w:r w:rsidR="008A6C12" w:rsidRPr="008A6C12">
        <w:t>Просьба представить подробную информацию о планируемых мерах для обеспечения того, чтобы дети трудящихся-мигрантов имели полный доступ к образованию, независимо от их миграционного статуса. При этом просьба ук</w:t>
      </w:r>
      <w:r w:rsidR="008A6C12" w:rsidRPr="008A6C12">
        <w:t>а</w:t>
      </w:r>
      <w:r w:rsidR="008A6C12" w:rsidRPr="008A6C12">
        <w:t>зать также, получают ли эти дети образование на своем родном языке.</w:t>
      </w:r>
    </w:p>
    <w:p w:rsidR="008A6C12" w:rsidRDefault="005E2B21" w:rsidP="005E2B21">
      <w:pPr>
        <w:pStyle w:val="H23GR"/>
      </w:pPr>
      <w:r w:rsidRPr="005E2B21">
        <w:tab/>
      </w:r>
      <w:r w:rsidRPr="005E2B21">
        <w:tab/>
      </w:r>
      <w:r w:rsidR="008A6C12" w:rsidRPr="008A6C12">
        <w:t>Статья 32</w:t>
      </w:r>
    </w:p>
    <w:p w:rsidR="008A6C12" w:rsidRDefault="005E2B21" w:rsidP="008A6C12">
      <w:pPr>
        <w:pStyle w:val="SingleTxtGR"/>
      </w:pPr>
      <w:r>
        <w:t>18.</w:t>
      </w:r>
      <w:r w:rsidRPr="005E2B21">
        <w:tab/>
      </w:r>
      <w:r w:rsidR="008A6C12" w:rsidRPr="008A6C12">
        <w:t>Просьба представить информацию о мерах, принятых государством-участником для обеспечения того, чтобы в течение и по окончании своего пр</w:t>
      </w:r>
      <w:r w:rsidR="008A6C12" w:rsidRPr="008A6C12">
        <w:t>е</w:t>
      </w:r>
      <w:r w:rsidR="008A6C12" w:rsidRPr="008A6C12">
        <w:t>бывания в государстве-участнике трудящиеся-мигранты и члены их семей им</w:t>
      </w:r>
      <w:r w:rsidR="008A6C12" w:rsidRPr="008A6C12">
        <w:t>е</w:t>
      </w:r>
      <w:r w:rsidR="008A6C12" w:rsidRPr="008A6C12">
        <w:t>ли право переводить свои заработанные средства и сбережения и в соответс</w:t>
      </w:r>
      <w:r w:rsidR="008A6C12" w:rsidRPr="008A6C12">
        <w:t>т</w:t>
      </w:r>
      <w:r w:rsidR="008A6C12" w:rsidRPr="008A6C12">
        <w:t>вии с применяемым законодательством вывозить свое личное имущество и в</w:t>
      </w:r>
      <w:r w:rsidR="008A6C12" w:rsidRPr="008A6C12">
        <w:t>е</w:t>
      </w:r>
      <w:r w:rsidR="008A6C12" w:rsidRPr="008A6C12">
        <w:t>щи. Просьба также представить дополнительную информацию о принятых м</w:t>
      </w:r>
      <w:r w:rsidR="008A6C12" w:rsidRPr="008A6C12">
        <w:t>е</w:t>
      </w:r>
      <w:r w:rsidR="008A6C12" w:rsidRPr="008A6C12">
        <w:t>рах по упрощению перевода таких личных финансовых средств, в частности о мерах по сокращению затрат, связанных с такими операциями.</w:t>
      </w:r>
    </w:p>
    <w:p w:rsidR="008A6C12" w:rsidRDefault="005E2B21" w:rsidP="005E2B21">
      <w:pPr>
        <w:pStyle w:val="H1GR"/>
      </w:pPr>
      <w:r w:rsidRPr="000A69FE">
        <w:tab/>
      </w:r>
      <w:r>
        <w:t>D.</w:t>
      </w:r>
      <w:r>
        <w:rPr>
          <w:lang w:val="en-US"/>
        </w:rPr>
        <w:tab/>
      </w:r>
      <w:r w:rsidR="008A6C12" w:rsidRPr="008A6C12">
        <w:t>Часть IV Конвенции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40</w:t>
      </w:r>
    </w:p>
    <w:p w:rsidR="008A6C12" w:rsidRDefault="005E2B21" w:rsidP="008A6C12">
      <w:pPr>
        <w:pStyle w:val="SingleTxtGR"/>
      </w:pPr>
      <w:r>
        <w:t>19.</w:t>
      </w:r>
      <w:r w:rsidRPr="005E2B21">
        <w:tab/>
      </w:r>
      <w:r w:rsidR="008A6C12" w:rsidRPr="008A6C12">
        <w:t>Просьба сообщить информацию о принятых мерах, включая внесение поправок в законодательство, с тем чтобы гарантировать трудящимся-мигрантам и членам их семей право создавать ассоциации и профсоюзы и уч</w:t>
      </w:r>
      <w:r w:rsidR="008A6C12" w:rsidRPr="008A6C12">
        <w:t>а</w:t>
      </w:r>
      <w:r w:rsidR="008A6C12" w:rsidRPr="008A6C12">
        <w:t>ствовать в р</w:t>
      </w:r>
      <w:r w:rsidR="008A6C12" w:rsidRPr="008A6C12">
        <w:t>у</w:t>
      </w:r>
      <w:r w:rsidR="008A6C12" w:rsidRPr="008A6C12">
        <w:t>ководстве ими.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41</w:t>
      </w:r>
    </w:p>
    <w:p w:rsidR="008A6C12" w:rsidRDefault="008A6C12" w:rsidP="008A6C12">
      <w:pPr>
        <w:pStyle w:val="SingleTxtGR"/>
      </w:pPr>
      <w:r w:rsidRPr="008A6C12">
        <w:t>20.</w:t>
      </w:r>
      <w:r w:rsidR="005E2B21" w:rsidRPr="005E2B21">
        <w:tab/>
      </w:r>
      <w:r w:rsidRPr="008A6C12">
        <w:t>Просьба представить информацию о мерах, принятых государством-участником по изменению своей законодательной базы в целях содействия осуществлению своих избирательных прав проживающими за границей труд</w:t>
      </w:r>
      <w:r w:rsidRPr="008A6C12">
        <w:t>я</w:t>
      </w:r>
      <w:r w:rsidRPr="008A6C12">
        <w:t>щимися-мигрантами киргизской национальности.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42</w:t>
      </w:r>
    </w:p>
    <w:p w:rsidR="008A6C12" w:rsidRDefault="008A6C12" w:rsidP="008A6C12">
      <w:pPr>
        <w:pStyle w:val="SingleTxtGR"/>
      </w:pPr>
      <w:r w:rsidRPr="008A6C12">
        <w:t>21.</w:t>
      </w:r>
      <w:r w:rsidR="005E2B21" w:rsidRPr="005E2B21">
        <w:tab/>
      </w:r>
      <w:r w:rsidRPr="008A6C12">
        <w:t>Просьба представить информацию о любых мерах, принятых государс</w:t>
      </w:r>
      <w:r w:rsidRPr="008A6C12">
        <w:t>т</w:t>
      </w:r>
      <w:r w:rsidRPr="008A6C12">
        <w:t>вом-участником для создания процедур или институтов для учета совместно со свободно выбранными представителями особых нужд, чаяний и обязанностей трудящихся-мигрантов и членов их семей как в государствах их происхожд</w:t>
      </w:r>
      <w:r w:rsidRPr="008A6C12">
        <w:t>е</w:t>
      </w:r>
      <w:r w:rsidRPr="008A6C12">
        <w:t>ния, так и в государствах работы.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43</w:t>
      </w:r>
    </w:p>
    <w:p w:rsidR="008A6C12" w:rsidRDefault="008A6C12" w:rsidP="008A6C12">
      <w:pPr>
        <w:pStyle w:val="SingleTxtGR"/>
      </w:pPr>
      <w:r w:rsidRPr="008A6C12">
        <w:t>22.</w:t>
      </w:r>
      <w:r w:rsidR="005E2B21" w:rsidRPr="005E2B21">
        <w:tab/>
      </w:r>
      <w:r w:rsidRPr="008A6C12">
        <w:t>Просьба представить информацию о мерах, в том числе законодательных, принятых для обеспечения того, чтобы трудящиеся-мигранты пользовались равным режимом с киргизскими гражданами в части, касающейся доступа к учебным заведениям и/или учреждениям и службам профессиональной подг</w:t>
      </w:r>
      <w:r w:rsidRPr="008A6C12">
        <w:t>о</w:t>
      </w:r>
      <w:r w:rsidRPr="008A6C12">
        <w:t>товки, а также к жилью и культурной жизни.</w:t>
      </w:r>
    </w:p>
    <w:p w:rsidR="008A6C12" w:rsidRDefault="005E2B21" w:rsidP="005E2B2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Статьи 49, 51 и 52</w:t>
      </w:r>
    </w:p>
    <w:p w:rsidR="008A6C12" w:rsidRDefault="000A69FE" w:rsidP="008A6C12">
      <w:pPr>
        <w:pStyle w:val="SingleTxtGR"/>
      </w:pPr>
      <w:r>
        <w:t>23.</w:t>
      </w:r>
      <w:r w:rsidRPr="000A69FE">
        <w:tab/>
      </w:r>
      <w:r w:rsidR="008A6C12" w:rsidRPr="008A6C12">
        <w:t>Просьба представить информацию о принятых мерах по упрощению пр</w:t>
      </w:r>
      <w:r w:rsidR="008A6C12" w:rsidRPr="008A6C12">
        <w:t>о</w:t>
      </w:r>
      <w:r w:rsidR="008A6C12" w:rsidRPr="008A6C12">
        <w:t>цедуры выдачи временного разрешения на жительство в государстве-участнике и для обеспечения реализации прав, предусмотренных в статьях 49, 51 и 52 Конвенции. Просьба также указать, какие условия должны быть соблюдены для выдачи разрешения на жительство членам семей трудящихся-мигрантов, и как применяются законы и нормы, касающиеся воссоединения семей.</w:t>
      </w:r>
    </w:p>
    <w:p w:rsidR="008A6C12" w:rsidRDefault="00F11212" w:rsidP="00F1121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54</w:t>
      </w:r>
    </w:p>
    <w:p w:rsidR="008A6C12" w:rsidRDefault="008A6C12" w:rsidP="008A6C12">
      <w:pPr>
        <w:pStyle w:val="SingleTxtGR"/>
      </w:pPr>
      <w:r w:rsidRPr="008A6C12">
        <w:t>24.</w:t>
      </w:r>
      <w:r w:rsidR="00F11212" w:rsidRPr="00F11212">
        <w:tab/>
      </w:r>
      <w:r w:rsidRPr="008A6C12">
        <w:t>Просьба сообщить информацию о принятых мерах для обеспечения того, чтобы трудящиеся-мигранты пользовались равным режимом с гражданами в части, касающейся защиты против увольнения, пособий по безработице, дост</w:t>
      </w:r>
      <w:r w:rsidRPr="008A6C12">
        <w:t>у</w:t>
      </w:r>
      <w:r w:rsidRPr="008A6C12">
        <w:t>па к программам общественных работ, проводимых в целях борьбы с безраб</w:t>
      </w:r>
      <w:r w:rsidRPr="008A6C12">
        <w:t>о</w:t>
      </w:r>
      <w:r w:rsidRPr="008A6C12">
        <w:t>тицей, а также доступа к другой работе по найму в случае потери работы или прекращения др</w:t>
      </w:r>
      <w:r w:rsidRPr="008A6C12">
        <w:t>у</w:t>
      </w:r>
      <w:r w:rsidRPr="008A6C12">
        <w:t>гого вида вознаграждаемой деятельности.</w:t>
      </w:r>
    </w:p>
    <w:p w:rsidR="008A6C12" w:rsidRDefault="00F11212" w:rsidP="00F11212">
      <w:pPr>
        <w:pStyle w:val="H1GR"/>
      </w:pPr>
      <w:r>
        <w:rPr>
          <w:lang w:val="en-US"/>
        </w:rPr>
        <w:tab/>
      </w:r>
      <w:r>
        <w:t>D.</w:t>
      </w:r>
      <w:r w:rsidRPr="00F11212">
        <w:tab/>
      </w:r>
      <w:r w:rsidR="008A6C12" w:rsidRPr="008A6C12">
        <w:t>Часть V Конвенции</w:t>
      </w:r>
    </w:p>
    <w:p w:rsidR="008A6C12" w:rsidRDefault="00F11212" w:rsidP="00F1121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58</w:t>
      </w:r>
    </w:p>
    <w:p w:rsidR="008A6C12" w:rsidRDefault="00F11212" w:rsidP="008A6C12">
      <w:pPr>
        <w:pStyle w:val="SingleTxtGR"/>
      </w:pPr>
      <w:r>
        <w:t>25.</w:t>
      </w:r>
      <w:r w:rsidRPr="00F11212">
        <w:tab/>
      </w:r>
      <w:r w:rsidR="008A6C12" w:rsidRPr="008A6C12">
        <w:t>Просьба представить информацию о любых мерах, принятых для улу</w:t>
      </w:r>
      <w:r w:rsidR="008A6C12" w:rsidRPr="008A6C12">
        <w:t>ч</w:t>
      </w:r>
      <w:r w:rsidR="008A6C12" w:rsidRPr="008A6C12">
        <w:t>шения положения приграничных трудящихся, а также для включения в наци</w:t>
      </w:r>
      <w:r w:rsidR="008A6C12" w:rsidRPr="008A6C12">
        <w:t>о</w:t>
      </w:r>
      <w:r w:rsidR="008A6C12" w:rsidRPr="008A6C12">
        <w:t>нальное законодательство определения приграничных трудящихся и конкре</w:t>
      </w:r>
      <w:r w:rsidR="008A6C12" w:rsidRPr="008A6C12">
        <w:t>т</w:t>
      </w:r>
      <w:r w:rsidR="008A6C12" w:rsidRPr="008A6C12">
        <w:t>ных пол</w:t>
      </w:r>
      <w:r w:rsidR="008A6C12" w:rsidRPr="008A6C12">
        <w:t>о</w:t>
      </w:r>
      <w:r w:rsidR="008A6C12" w:rsidRPr="008A6C12">
        <w:t>жений, касающихся защиты их прав.</w:t>
      </w:r>
    </w:p>
    <w:p w:rsidR="008A6C12" w:rsidRDefault="00F11212" w:rsidP="00F1121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59</w:t>
      </w:r>
    </w:p>
    <w:p w:rsidR="008A6C12" w:rsidRDefault="008A6C12" w:rsidP="008A6C12">
      <w:pPr>
        <w:pStyle w:val="SingleTxtGR"/>
      </w:pPr>
      <w:r w:rsidRPr="008A6C12">
        <w:t>26.</w:t>
      </w:r>
      <w:r w:rsidR="00F11212" w:rsidRPr="00F11212">
        <w:tab/>
      </w:r>
      <w:r w:rsidRPr="008A6C12">
        <w:t>Просьба представить информацию о принятых государством-участником мерах для обеспечения т</w:t>
      </w:r>
      <w:r w:rsidRPr="008A6C12">
        <w:t>о</w:t>
      </w:r>
      <w:r w:rsidRPr="008A6C12">
        <w:t>го, чтобы сезонные трудящиеся пользовались тем же обращением, что и трудящиеся граждане, особенно в том, что касается возн</w:t>
      </w:r>
      <w:r w:rsidRPr="008A6C12">
        <w:t>а</w:t>
      </w:r>
      <w:r w:rsidRPr="008A6C12">
        <w:t>граждения и условий труда, а также для обеспечения проведения соответс</w:t>
      </w:r>
      <w:r w:rsidRPr="008A6C12">
        <w:t>т</w:t>
      </w:r>
      <w:r w:rsidRPr="008A6C12">
        <w:t>вующими органами систематического мониторинга, соблюдения нанимателями соответствующих ме</w:t>
      </w:r>
      <w:r w:rsidRPr="008A6C12">
        <w:t>ж</w:t>
      </w:r>
      <w:r w:rsidRPr="008A6C12">
        <w:t>дународных стандартов.</w:t>
      </w:r>
    </w:p>
    <w:p w:rsidR="008A6C12" w:rsidRDefault="00F11212" w:rsidP="00F11212">
      <w:pPr>
        <w:pStyle w:val="H1GR"/>
      </w:pPr>
      <w:r>
        <w:rPr>
          <w:lang w:val="en-US"/>
        </w:rPr>
        <w:tab/>
      </w:r>
      <w:r w:rsidR="008A6C12" w:rsidRPr="008A6C12">
        <w:t>E.</w:t>
      </w:r>
      <w:r w:rsidRPr="00F11212">
        <w:tab/>
      </w:r>
      <w:r w:rsidR="008A6C12" w:rsidRPr="008A6C12">
        <w:t>Часть VI Конвенции</w:t>
      </w:r>
    </w:p>
    <w:p w:rsidR="008A6C12" w:rsidRDefault="00F11212" w:rsidP="00F11212">
      <w:pPr>
        <w:pStyle w:val="H23GR"/>
      </w:pPr>
      <w:r w:rsidRPr="00F11212">
        <w:tab/>
      </w:r>
      <w:r w:rsidRPr="00F11212">
        <w:tab/>
      </w:r>
      <w:r w:rsidR="008A6C12" w:rsidRPr="008A6C12">
        <w:t>Статьи 64</w:t>
      </w:r>
      <w:r w:rsidRPr="00F11212">
        <w:t>−</w:t>
      </w:r>
      <w:r w:rsidR="008A6C12" w:rsidRPr="008A6C12">
        <w:t>68</w:t>
      </w:r>
    </w:p>
    <w:p w:rsidR="008A6C12" w:rsidRDefault="008A6C12" w:rsidP="008A6C12">
      <w:pPr>
        <w:pStyle w:val="SingleTxtGR"/>
      </w:pPr>
      <w:r w:rsidRPr="008A6C12">
        <w:t>27.</w:t>
      </w:r>
      <w:r w:rsidR="00F11212" w:rsidRPr="00F11212">
        <w:tab/>
      </w:r>
      <w:r w:rsidRPr="008A6C12">
        <w:t>Просьба указать, проводит ли государство-участник соответствующие консультации и сотрудничает ли оно с другими государствами в целях содейс</w:t>
      </w:r>
      <w:r w:rsidRPr="008A6C12">
        <w:t>т</w:t>
      </w:r>
      <w:r w:rsidRPr="008A6C12">
        <w:t>вия обеспечению нормальных, справедливых и гуманных условий в связи с м</w:t>
      </w:r>
      <w:r w:rsidRPr="008A6C12">
        <w:t>е</w:t>
      </w:r>
      <w:r w:rsidRPr="008A6C12">
        <w:t>ждународной миграцией трудящихся-мигрантов и членов их семей; если это так, просьба представить подробные сведения.</w:t>
      </w:r>
    </w:p>
    <w:p w:rsidR="008A6C12" w:rsidRDefault="008A6C12" w:rsidP="008A6C12">
      <w:pPr>
        <w:pStyle w:val="SingleTxtGR"/>
      </w:pPr>
      <w:r w:rsidRPr="008A6C12">
        <w:t>28.</w:t>
      </w:r>
      <w:r w:rsidR="00F11212" w:rsidRPr="00F11212">
        <w:tab/>
      </w:r>
      <w:r w:rsidRPr="008A6C12">
        <w:t>Просьба сообщить о мерах, принятых государством-участником для борьбы с незаконным или тайным переездом мигрантов, в особенности женщин и детей, включая эффективное выявление незаконного или тайного перемещ</w:t>
      </w:r>
      <w:r w:rsidRPr="008A6C12">
        <w:t>е</w:t>
      </w:r>
      <w:r w:rsidRPr="008A6C12">
        <w:t>ния трудящихся-мигрантов и членов их семей, сбор дезагрегированных данных на систематической основе, а также привлечение лиц, причастных к незаконн</w:t>
      </w:r>
      <w:r w:rsidRPr="008A6C12">
        <w:t>о</w:t>
      </w:r>
      <w:r w:rsidRPr="008A6C12">
        <w:t>му и тайному перемещению мигрантов, к судебной ответственности. Просьба сообщить при этом подробную информацию о числе зарегистрированных дел, касающихся незаконного и тайного перемещения мигрантов, проведенных ра</w:t>
      </w:r>
      <w:r w:rsidRPr="008A6C12">
        <w:t>с</w:t>
      </w:r>
      <w:r w:rsidRPr="008A6C12">
        <w:t>следованиях, судебном преследовании и приговорах, вынесенных правонар</w:t>
      </w:r>
      <w:r w:rsidRPr="008A6C12">
        <w:t>у</w:t>
      </w:r>
      <w:r w:rsidRPr="008A6C12">
        <w:t>шителям. Просьба представить информацию о предпринятых государством-участником мерах с целью принятия конкре</w:t>
      </w:r>
      <w:r w:rsidRPr="008A6C12">
        <w:t>т</w:t>
      </w:r>
      <w:r w:rsidRPr="008A6C12">
        <w:t>ного законодательства и политики по борьбе с торговлей людьми</w:t>
      </w:r>
      <w:r>
        <w:t xml:space="preserve"> </w:t>
      </w:r>
      <w:r w:rsidRPr="008A6C12">
        <w:t>в соответствии с Протоколом о пред</w:t>
      </w:r>
      <w:r w:rsidRPr="008A6C12">
        <w:t>у</w:t>
      </w:r>
      <w:r w:rsidRPr="008A6C12">
        <w:t>преждении и пресечении торговли людьми, особенно женщинами и детьми, и наказании за нее, дополняющим Конвенцию Организации Объединенных Наций</w:t>
      </w:r>
      <w:r>
        <w:t xml:space="preserve"> </w:t>
      </w:r>
      <w:r w:rsidRPr="008A6C12">
        <w:t>2000 года против транснациональной организованной преступности (Палермский прот</w:t>
      </w:r>
      <w:r w:rsidRPr="008A6C12">
        <w:t>о</w:t>
      </w:r>
      <w:r w:rsidRPr="008A6C12">
        <w:t>кол).</w:t>
      </w:r>
    </w:p>
    <w:p w:rsidR="008A6C12" w:rsidRDefault="008A6C12" w:rsidP="008A6C12">
      <w:pPr>
        <w:pStyle w:val="SingleTxtGR"/>
      </w:pPr>
      <w:r w:rsidRPr="008A6C12">
        <w:t>29.</w:t>
      </w:r>
      <w:r w:rsidR="00F11212" w:rsidRPr="00F11212">
        <w:tab/>
      </w:r>
      <w:r w:rsidRPr="008A6C12">
        <w:t>Просьба указать, планирует ли государство-участник разработать и ос</w:t>
      </w:r>
      <w:r w:rsidRPr="008A6C12">
        <w:t>у</w:t>
      </w:r>
      <w:r w:rsidRPr="008A6C12">
        <w:t>ществлять национальную п</w:t>
      </w:r>
      <w:r w:rsidRPr="008A6C12">
        <w:t>о</w:t>
      </w:r>
      <w:r w:rsidRPr="008A6C12">
        <w:t>литику по решению проблемы торговли людьми, а также предоставить информацию о любых програ</w:t>
      </w:r>
      <w:r w:rsidRPr="008A6C12">
        <w:t>м</w:t>
      </w:r>
      <w:r w:rsidRPr="008A6C12">
        <w:t>мах для оказания помощи и поддержки жертвам такой торговли и для их репатриации.</w:t>
      </w:r>
    </w:p>
    <w:p w:rsidR="008A6C12" w:rsidRDefault="00F11212" w:rsidP="00F1121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6C12" w:rsidRPr="008A6C12">
        <w:t>Статья 69</w:t>
      </w:r>
    </w:p>
    <w:p w:rsidR="008A6C12" w:rsidRDefault="008A6C12" w:rsidP="008A6C12">
      <w:pPr>
        <w:pStyle w:val="SingleTxtGR"/>
      </w:pPr>
      <w:r w:rsidRPr="008A6C12">
        <w:t>30.</w:t>
      </w:r>
      <w:r w:rsidR="00F11212" w:rsidRPr="00F11212">
        <w:tab/>
      </w:r>
      <w:r w:rsidRPr="008A6C12">
        <w:t>Просьба представить информацию о любых принятых мерах, направле</w:t>
      </w:r>
      <w:r w:rsidRPr="008A6C12">
        <w:t>н</w:t>
      </w:r>
      <w:r w:rsidRPr="008A6C12">
        <w:t>ных на обеспечение того, чтобы трудящиеся-мигранты с неурегулированным статусом и члены их семей имели возможность урегулировать свой статус в с</w:t>
      </w:r>
      <w:r w:rsidRPr="008A6C12">
        <w:t>о</w:t>
      </w:r>
      <w:r w:rsidRPr="008A6C12">
        <w:t>отве</w:t>
      </w:r>
      <w:r w:rsidRPr="008A6C12">
        <w:t>т</w:t>
      </w:r>
      <w:r w:rsidRPr="008A6C12">
        <w:t>ствии с положениями статьи 69 Конвенции.</w:t>
      </w:r>
    </w:p>
    <w:p w:rsidR="008A6C12" w:rsidRDefault="00F11212" w:rsidP="00F11212">
      <w:pPr>
        <w:pStyle w:val="H1GR"/>
      </w:pPr>
      <w:r>
        <w:rPr>
          <w:lang w:val="en-US"/>
        </w:rPr>
        <w:tab/>
      </w:r>
      <w:r>
        <w:t>F.</w:t>
      </w:r>
      <w:r w:rsidRPr="00F11212">
        <w:tab/>
      </w:r>
      <w:r w:rsidR="008A6C12" w:rsidRPr="008A6C12">
        <w:t>Часть VII Конвенции</w:t>
      </w:r>
    </w:p>
    <w:p w:rsidR="008A6C12" w:rsidRDefault="008A6C12" w:rsidP="008A6C12">
      <w:pPr>
        <w:pStyle w:val="SingleTxtGR"/>
      </w:pPr>
      <w:r w:rsidRPr="008A6C12">
        <w:t>31.</w:t>
      </w:r>
      <w:r w:rsidR="00F11212" w:rsidRPr="00F11212">
        <w:tab/>
      </w:r>
      <w:r w:rsidRPr="008A6C12">
        <w:t>Просьба указать, намеревается ли государство-участник сделать заявл</w:t>
      </w:r>
      <w:r w:rsidRPr="008A6C12">
        <w:t>е</w:t>
      </w:r>
      <w:r w:rsidRPr="008A6C12">
        <w:t>ния в соответствии со стать</w:t>
      </w:r>
      <w:r w:rsidRPr="008A6C12">
        <w:t>я</w:t>
      </w:r>
      <w:r w:rsidRPr="008A6C12">
        <w:t>ми 76 и 77 Конвенции.</w:t>
      </w:r>
    </w:p>
    <w:p w:rsidR="008A6C12" w:rsidRDefault="00F11212" w:rsidP="00F11212">
      <w:pPr>
        <w:pStyle w:val="HChGR"/>
      </w:pPr>
      <w:r>
        <w:rPr>
          <w:lang w:val="en-US"/>
        </w:rPr>
        <w:tab/>
      </w:r>
      <w:r w:rsidR="008A6C12" w:rsidRPr="008A6C12">
        <w:t>III.</w:t>
      </w:r>
      <w:r w:rsidRPr="00F11212">
        <w:tab/>
      </w:r>
      <w:r w:rsidR="008A6C12" w:rsidRPr="008A6C12">
        <w:t>Дополнительная информация</w:t>
      </w:r>
    </w:p>
    <w:p w:rsidR="008A6C12" w:rsidRDefault="008A6C12" w:rsidP="008A6C12">
      <w:pPr>
        <w:pStyle w:val="SingleTxtGR"/>
      </w:pPr>
      <w:r w:rsidRPr="008A6C12">
        <w:t>32.</w:t>
      </w:r>
      <w:r w:rsidR="00F11212" w:rsidRPr="00F11212">
        <w:tab/>
      </w:r>
      <w:r w:rsidRPr="008A6C12">
        <w:t>Просьба представить любую дополнительную информацию о принятых мерах по осуществлению Конвенции, включая соответствующие статистич</w:t>
      </w:r>
      <w:r w:rsidRPr="008A6C12">
        <w:t>е</w:t>
      </w:r>
      <w:r w:rsidRPr="008A6C12">
        <w:t>ские данные, а также информацию о любых других произошедших в государс</w:t>
      </w:r>
      <w:r w:rsidRPr="008A6C12">
        <w:t>т</w:t>
      </w:r>
      <w:r w:rsidRPr="008A6C12">
        <w:t>ве-участнике изменениях, касающихся положений Конвенции.</w:t>
      </w:r>
    </w:p>
    <w:p w:rsidR="008A6C12" w:rsidRPr="00B6574C" w:rsidRDefault="00B6574C" w:rsidP="00B657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A6C12" w:rsidRPr="00B6574C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810" w:rsidRDefault="00454810">
      <w:r>
        <w:rPr>
          <w:lang w:val="en-US"/>
        </w:rPr>
        <w:tab/>
      </w:r>
      <w:r>
        <w:separator/>
      </w:r>
    </w:p>
  </w:endnote>
  <w:endnote w:type="continuationSeparator" w:id="0">
    <w:p w:rsidR="00454810" w:rsidRDefault="00454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10" w:rsidRPr="009A6F4A" w:rsidRDefault="0045481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3-47180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10" w:rsidRPr="009A6F4A" w:rsidRDefault="0045481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3-47180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10" w:rsidRPr="009A6F4A" w:rsidRDefault="00454810">
    <w:pPr>
      <w:pStyle w:val="Footer"/>
      <w:rPr>
        <w:sz w:val="20"/>
        <w:lang w:val="en-US"/>
      </w:rPr>
    </w:pPr>
    <w:r>
      <w:rPr>
        <w:sz w:val="20"/>
        <w:lang w:val="en-US"/>
      </w:rPr>
      <w:t>GE.13-47180  (R)  241013  241013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810" w:rsidRPr="00F71F63" w:rsidRDefault="0045481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4810" w:rsidRPr="00F71F63" w:rsidRDefault="0045481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4810" w:rsidRPr="00635E86" w:rsidRDefault="0045481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10" w:rsidRPr="00400E0F" w:rsidRDefault="00454810">
    <w:pPr>
      <w:pStyle w:val="Header"/>
      <w:rPr>
        <w:lang w:val="en-US"/>
      </w:rPr>
    </w:pPr>
    <w:r>
      <w:rPr>
        <w:lang w:val="en-US"/>
      </w:rPr>
      <w:t>CMW/C/KGZ/QPR/1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810" w:rsidRPr="009A6F4A" w:rsidRDefault="00454810">
    <w:pPr>
      <w:pStyle w:val="Header"/>
      <w:rPr>
        <w:lang w:val="en-US"/>
      </w:rPr>
    </w:pPr>
    <w:r>
      <w:rPr>
        <w:lang w:val="en-US"/>
      </w:rPr>
      <w:tab/>
      <w:t>CMW/C/KGZ/QPR/1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C1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A69FE"/>
    <w:rsid w:val="000B2CB3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45D"/>
    <w:rsid w:val="001A75D5"/>
    <w:rsid w:val="001A7D40"/>
    <w:rsid w:val="001D07F7"/>
    <w:rsid w:val="001D7B8F"/>
    <w:rsid w:val="001E48EE"/>
    <w:rsid w:val="001F2D04"/>
    <w:rsid w:val="0020059C"/>
    <w:rsid w:val="002019BD"/>
    <w:rsid w:val="00202F7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60C2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810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B21"/>
    <w:rsid w:val="005E74AB"/>
    <w:rsid w:val="00606A3E"/>
    <w:rsid w:val="006115AA"/>
    <w:rsid w:val="006120AE"/>
    <w:rsid w:val="0062330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C12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33D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6574C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413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8F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1212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7</Pages>
  <Words>1825</Words>
  <Characters>12509</Characters>
  <Application>Microsoft Office Outlook</Application>
  <DocSecurity>4</DocSecurity>
  <Lines>255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2013-10-24T13:58:00Z</cp:lastPrinted>
  <dcterms:created xsi:type="dcterms:W3CDTF">2013-10-24T14:36:00Z</dcterms:created>
  <dcterms:modified xsi:type="dcterms:W3CDTF">2013-10-24T14:36:00Z</dcterms:modified>
</cp:coreProperties>
</file>