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D032AA" w:rsidTr="00B6553F">
        <w:trPr>
          <w:cantSplit/>
          <w:trHeight w:hRule="exact" w:val="851"/>
        </w:trPr>
        <w:tc>
          <w:tcPr>
            <w:tcW w:w="1276" w:type="dxa"/>
            <w:tcBorders>
              <w:bottom w:val="single" w:sz="4" w:space="0" w:color="auto"/>
            </w:tcBorders>
            <w:vAlign w:val="bottom"/>
          </w:tcPr>
          <w:p w:rsidR="00B56E9C" w:rsidRPr="00D032AA" w:rsidRDefault="00B56E9C" w:rsidP="00B6553F">
            <w:pPr>
              <w:spacing w:after="80"/>
            </w:pPr>
          </w:p>
        </w:tc>
        <w:tc>
          <w:tcPr>
            <w:tcW w:w="2268" w:type="dxa"/>
            <w:tcBorders>
              <w:bottom w:val="single" w:sz="4" w:space="0" w:color="auto"/>
            </w:tcBorders>
            <w:vAlign w:val="bottom"/>
          </w:tcPr>
          <w:p w:rsidR="00B56E9C" w:rsidRPr="00D032AA" w:rsidRDefault="00B56E9C" w:rsidP="00B6553F">
            <w:pPr>
              <w:spacing w:after="80" w:line="300" w:lineRule="exact"/>
              <w:rPr>
                <w:b/>
                <w:sz w:val="24"/>
                <w:szCs w:val="24"/>
              </w:rPr>
            </w:pPr>
            <w:r w:rsidRPr="00D032AA">
              <w:rPr>
                <w:sz w:val="28"/>
                <w:szCs w:val="28"/>
              </w:rPr>
              <w:t>United Nations</w:t>
            </w:r>
          </w:p>
        </w:tc>
        <w:tc>
          <w:tcPr>
            <w:tcW w:w="6095" w:type="dxa"/>
            <w:gridSpan w:val="2"/>
            <w:tcBorders>
              <w:bottom w:val="single" w:sz="4" w:space="0" w:color="auto"/>
            </w:tcBorders>
            <w:vAlign w:val="bottom"/>
          </w:tcPr>
          <w:p w:rsidR="00B56E9C" w:rsidRPr="00D032AA" w:rsidRDefault="00C047B7" w:rsidP="00C047B7">
            <w:pPr>
              <w:suppressAutoHyphens w:val="0"/>
              <w:spacing w:after="20"/>
              <w:jc w:val="right"/>
            </w:pPr>
            <w:r w:rsidRPr="00D032AA">
              <w:rPr>
                <w:sz w:val="40"/>
              </w:rPr>
              <w:t>CRPD</w:t>
            </w:r>
            <w:r w:rsidRPr="00D032AA">
              <w:t>/C/1/2</w:t>
            </w:r>
          </w:p>
        </w:tc>
      </w:tr>
      <w:tr w:rsidR="00B56E9C" w:rsidRPr="00D032AA" w:rsidTr="00B6553F">
        <w:trPr>
          <w:cantSplit/>
          <w:trHeight w:hRule="exact" w:val="2835"/>
        </w:trPr>
        <w:tc>
          <w:tcPr>
            <w:tcW w:w="1276" w:type="dxa"/>
            <w:tcBorders>
              <w:top w:val="single" w:sz="4" w:space="0" w:color="auto"/>
              <w:bottom w:val="single" w:sz="12" w:space="0" w:color="auto"/>
            </w:tcBorders>
          </w:tcPr>
          <w:p w:rsidR="00B56E9C" w:rsidRPr="00D032AA" w:rsidRDefault="00B56E9C" w:rsidP="00B06775">
            <w:pPr>
              <w:spacing w:before="120"/>
              <w:jc w:val="center"/>
            </w:pPr>
            <w:r w:rsidRPr="00D032A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032AA" w:rsidRDefault="00B56E9C" w:rsidP="00ED32A3">
            <w:pPr>
              <w:spacing w:before="120" w:line="380" w:lineRule="exact"/>
              <w:rPr>
                <w:b/>
                <w:sz w:val="34"/>
                <w:szCs w:val="40"/>
              </w:rPr>
            </w:pPr>
            <w:r w:rsidRPr="00D032AA">
              <w:rPr>
                <w:b/>
                <w:sz w:val="34"/>
                <w:szCs w:val="40"/>
              </w:rPr>
              <w:t>Convention on</w:t>
            </w:r>
            <w:r w:rsidR="00646687" w:rsidRPr="00D032AA">
              <w:rPr>
                <w:b/>
                <w:sz w:val="34"/>
                <w:szCs w:val="40"/>
              </w:rPr>
              <w:t xml:space="preserve"> </w:t>
            </w:r>
            <w:r w:rsidRPr="00D032AA">
              <w:rPr>
                <w:b/>
                <w:sz w:val="34"/>
                <w:szCs w:val="40"/>
              </w:rPr>
              <w:t>the</w:t>
            </w:r>
            <w:r w:rsidR="009F7711" w:rsidRPr="00D032AA">
              <w:rPr>
                <w:b/>
                <w:sz w:val="34"/>
                <w:szCs w:val="40"/>
              </w:rPr>
              <w:t xml:space="preserve"> </w:t>
            </w:r>
            <w:r w:rsidR="00646687" w:rsidRPr="00D032AA">
              <w:rPr>
                <w:b/>
                <w:sz w:val="34"/>
                <w:szCs w:val="40"/>
              </w:rPr>
              <w:t>Rights</w:t>
            </w:r>
            <w:r w:rsidR="009F7711" w:rsidRPr="00D032AA">
              <w:rPr>
                <w:b/>
                <w:sz w:val="34"/>
                <w:szCs w:val="40"/>
              </w:rPr>
              <w:br/>
            </w:r>
            <w:r w:rsidR="00646687" w:rsidRPr="00D032AA">
              <w:rPr>
                <w:b/>
                <w:sz w:val="34"/>
                <w:szCs w:val="40"/>
              </w:rPr>
              <w:t>of Persons with</w:t>
            </w:r>
            <w:r w:rsidR="009F7711" w:rsidRPr="00D032AA">
              <w:rPr>
                <w:b/>
                <w:sz w:val="34"/>
                <w:szCs w:val="40"/>
              </w:rPr>
              <w:t xml:space="preserve"> </w:t>
            </w:r>
            <w:r w:rsidR="00646687" w:rsidRPr="00D032AA">
              <w:rPr>
                <w:b/>
                <w:sz w:val="34"/>
                <w:szCs w:val="40"/>
              </w:rPr>
              <w:t>Disabilities</w:t>
            </w:r>
          </w:p>
          <w:p w:rsidR="00B56E9C" w:rsidRPr="00D032AA" w:rsidRDefault="00B56E9C" w:rsidP="00B6553F">
            <w:pPr>
              <w:spacing w:before="120" w:line="420" w:lineRule="exact"/>
            </w:pPr>
          </w:p>
        </w:tc>
        <w:tc>
          <w:tcPr>
            <w:tcW w:w="2835" w:type="dxa"/>
            <w:tcBorders>
              <w:top w:val="single" w:sz="4" w:space="0" w:color="auto"/>
              <w:bottom w:val="single" w:sz="12" w:space="0" w:color="auto"/>
            </w:tcBorders>
          </w:tcPr>
          <w:p w:rsidR="00C047B7" w:rsidRPr="00D032AA" w:rsidRDefault="00C047B7" w:rsidP="00C047B7">
            <w:pPr>
              <w:suppressAutoHyphens w:val="0"/>
              <w:spacing w:before="240" w:line="240" w:lineRule="exact"/>
            </w:pPr>
            <w:r w:rsidRPr="00D032AA">
              <w:t>Distr.: General</w:t>
            </w:r>
          </w:p>
          <w:p w:rsidR="00C047B7" w:rsidRPr="00D032AA" w:rsidRDefault="00C047B7" w:rsidP="00C047B7">
            <w:pPr>
              <w:suppressAutoHyphens w:val="0"/>
            </w:pPr>
            <w:r w:rsidRPr="00D032AA">
              <w:t>8 October 2009</w:t>
            </w:r>
          </w:p>
          <w:p w:rsidR="00C047B7" w:rsidRPr="00D032AA" w:rsidRDefault="00C047B7" w:rsidP="00C047B7">
            <w:pPr>
              <w:suppressAutoHyphens w:val="0"/>
            </w:pPr>
          </w:p>
          <w:p w:rsidR="00B56E9C" w:rsidRPr="00D032AA" w:rsidRDefault="00C047B7" w:rsidP="00C047B7">
            <w:pPr>
              <w:suppressAutoHyphens w:val="0"/>
            </w:pPr>
            <w:r w:rsidRPr="00D032AA">
              <w:t>Original: English</w:t>
            </w:r>
          </w:p>
        </w:tc>
      </w:tr>
    </w:tbl>
    <w:p w:rsidR="002D4EB2" w:rsidRPr="00115DC4" w:rsidRDefault="002D4EB2" w:rsidP="002D4EB2">
      <w:pPr>
        <w:spacing w:before="120"/>
        <w:rPr>
          <w:b/>
          <w:sz w:val="24"/>
          <w:szCs w:val="24"/>
        </w:rPr>
      </w:pPr>
      <w:r w:rsidRPr="00115DC4">
        <w:rPr>
          <w:b/>
          <w:sz w:val="24"/>
          <w:szCs w:val="24"/>
        </w:rPr>
        <w:t>Committee on the Rights of Persons with Disabilities</w:t>
      </w:r>
    </w:p>
    <w:p w:rsidR="002D4EB2" w:rsidRPr="00D032AA" w:rsidRDefault="002D4EB2" w:rsidP="002D4EB2">
      <w:pPr>
        <w:rPr>
          <w:b/>
        </w:rPr>
      </w:pPr>
      <w:r w:rsidRPr="00D032AA">
        <w:rPr>
          <w:b/>
        </w:rPr>
        <w:t xml:space="preserve">First session </w:t>
      </w:r>
    </w:p>
    <w:p w:rsidR="002D4EB2" w:rsidRPr="00D032AA" w:rsidRDefault="002D4EB2" w:rsidP="002D4EB2">
      <w:r w:rsidRPr="00D032AA">
        <w:t>Geneva, 23–27 February 2009</w:t>
      </w:r>
    </w:p>
    <w:p w:rsidR="002B0ACD" w:rsidRPr="00D032AA" w:rsidRDefault="002D4EB2" w:rsidP="002D4EB2">
      <w:pPr>
        <w:pStyle w:val="HMG"/>
      </w:pPr>
      <w:r w:rsidRPr="00D032AA">
        <w:tab/>
      </w:r>
      <w:r w:rsidRPr="00D032AA">
        <w:tab/>
        <w:t>Report of the Committee on the Rights of Persons with Di</w:t>
      </w:r>
      <w:r w:rsidR="00717A92">
        <w:t>sabilities on its first session</w:t>
      </w:r>
    </w:p>
    <w:p w:rsidR="002B0ACD" w:rsidRPr="00D032AA" w:rsidRDefault="002B0ACD" w:rsidP="002B0ACD">
      <w:pPr>
        <w:spacing w:after="120"/>
        <w:rPr>
          <w:sz w:val="28"/>
        </w:rPr>
      </w:pPr>
      <w:r w:rsidRPr="00D032AA">
        <w:br w:type="page"/>
      </w:r>
      <w:r w:rsidRPr="00D032AA">
        <w:rPr>
          <w:sz w:val="28"/>
        </w:rPr>
        <w:t>Contents</w:t>
      </w:r>
    </w:p>
    <w:p w:rsidR="002B0ACD" w:rsidRPr="00D032AA" w:rsidRDefault="002B0ACD" w:rsidP="002B0ACD">
      <w:pPr>
        <w:tabs>
          <w:tab w:val="right" w:pos="8929"/>
          <w:tab w:val="right" w:pos="9638"/>
        </w:tabs>
        <w:spacing w:after="120"/>
        <w:ind w:left="283"/>
      </w:pPr>
      <w:r w:rsidRPr="00D032AA">
        <w:rPr>
          <w:i/>
          <w:sz w:val="18"/>
        </w:rPr>
        <w:tab/>
        <w:t>Paragraphs</w:t>
      </w:r>
      <w:r w:rsidRPr="00D032AA">
        <w:rPr>
          <w:i/>
          <w:sz w:val="18"/>
        </w:rPr>
        <w:tab/>
        <w:t>Page</w:t>
      </w:r>
    </w:p>
    <w:p w:rsidR="002B0ACD" w:rsidRPr="00D032AA" w:rsidRDefault="002B0ACD" w:rsidP="002B0ACD">
      <w:pPr>
        <w:tabs>
          <w:tab w:val="right" w:pos="850"/>
          <w:tab w:val="left" w:pos="1134"/>
          <w:tab w:val="left" w:pos="1559"/>
          <w:tab w:val="left" w:pos="1984"/>
          <w:tab w:val="left" w:leader="dot" w:pos="7654"/>
          <w:tab w:val="right" w:pos="8929"/>
          <w:tab w:val="right" w:pos="9638"/>
        </w:tabs>
        <w:spacing w:after="120"/>
      </w:pPr>
      <w:r w:rsidRPr="00D032AA">
        <w:tab/>
        <w:t>I.</w:t>
      </w:r>
      <w:r w:rsidRPr="00D032AA">
        <w:tab/>
        <w:t>Organizational and other matters</w:t>
      </w:r>
      <w:r w:rsidRPr="00D032AA">
        <w:tab/>
      </w:r>
      <w:r w:rsidRPr="00D032AA">
        <w:tab/>
        <w:t>1–8</w:t>
      </w:r>
      <w:r w:rsidRPr="00D032AA">
        <w:tab/>
      </w:r>
      <w:r w:rsidR="00727CC4">
        <w:t>3</w:t>
      </w:r>
    </w:p>
    <w:p w:rsidR="002B0ACD" w:rsidRPr="00D032AA" w:rsidRDefault="002B0ACD" w:rsidP="002B0ACD">
      <w:pPr>
        <w:tabs>
          <w:tab w:val="right" w:pos="850"/>
          <w:tab w:val="left" w:pos="1134"/>
          <w:tab w:val="left" w:pos="1559"/>
          <w:tab w:val="left" w:pos="1984"/>
          <w:tab w:val="left" w:leader="dot" w:pos="7654"/>
          <w:tab w:val="right" w:pos="8929"/>
          <w:tab w:val="right" w:pos="9638"/>
        </w:tabs>
        <w:spacing w:after="120"/>
      </w:pPr>
      <w:r w:rsidRPr="00D032AA">
        <w:tab/>
      </w:r>
      <w:r w:rsidRPr="00D032AA">
        <w:tab/>
        <w:t>A.</w:t>
      </w:r>
      <w:r w:rsidRPr="00D032AA">
        <w:tab/>
        <w:t xml:space="preserve">States parties to the Convention on the Rights of Persons with </w:t>
      </w:r>
      <w:r w:rsidRPr="00D032AA">
        <w:br/>
      </w:r>
      <w:r w:rsidRPr="00D032AA">
        <w:tab/>
      </w:r>
      <w:r w:rsidRPr="00D032AA">
        <w:tab/>
      </w:r>
      <w:r w:rsidRPr="00D032AA">
        <w:tab/>
        <w:t>Disabilities and</w:t>
      </w:r>
      <w:r w:rsidR="00CF0D13">
        <w:t xml:space="preserve"> its</w:t>
      </w:r>
      <w:r w:rsidRPr="00D032AA">
        <w:t xml:space="preserve"> Optional Protocol</w:t>
      </w:r>
      <w:r w:rsidRPr="00D032AA">
        <w:tab/>
      </w:r>
      <w:r w:rsidRPr="00D032AA">
        <w:tab/>
        <w:t>1–2</w:t>
      </w:r>
      <w:r w:rsidRPr="00D032AA">
        <w:tab/>
      </w:r>
      <w:r w:rsidR="00727CC4">
        <w:t>3</w:t>
      </w:r>
    </w:p>
    <w:p w:rsidR="002B0ACD" w:rsidRPr="00D032AA" w:rsidRDefault="002B0ACD" w:rsidP="002B0ACD">
      <w:pPr>
        <w:tabs>
          <w:tab w:val="right" w:pos="850"/>
          <w:tab w:val="left" w:pos="1134"/>
          <w:tab w:val="left" w:pos="1559"/>
          <w:tab w:val="left" w:pos="1984"/>
          <w:tab w:val="left" w:leader="dot" w:pos="7654"/>
          <w:tab w:val="right" w:pos="8929"/>
          <w:tab w:val="right" w:pos="9638"/>
        </w:tabs>
        <w:spacing w:after="120"/>
      </w:pPr>
      <w:r w:rsidRPr="00D032AA">
        <w:tab/>
      </w:r>
      <w:r w:rsidRPr="00D032AA">
        <w:tab/>
        <w:t>B.</w:t>
      </w:r>
      <w:r w:rsidRPr="00D032AA">
        <w:tab/>
        <w:t xml:space="preserve">Opening of the first session of the Committee on the </w:t>
      </w:r>
      <w:r w:rsidRPr="00D032AA">
        <w:br/>
      </w:r>
      <w:r w:rsidRPr="00D032AA">
        <w:tab/>
      </w:r>
      <w:r w:rsidRPr="00D032AA">
        <w:tab/>
      </w:r>
      <w:r w:rsidRPr="00D032AA">
        <w:tab/>
        <w:t>Rights of Persons with Disabilities</w:t>
      </w:r>
      <w:r w:rsidRPr="00D032AA">
        <w:tab/>
      </w:r>
      <w:r w:rsidRPr="00D032AA">
        <w:tab/>
        <w:t>3</w:t>
      </w:r>
      <w:r w:rsidRPr="00D032AA">
        <w:tab/>
      </w:r>
      <w:r w:rsidR="00727CC4">
        <w:t>3</w:t>
      </w:r>
    </w:p>
    <w:p w:rsidR="002B0ACD" w:rsidRPr="00D032AA" w:rsidRDefault="002B0ACD" w:rsidP="002B0ACD">
      <w:pPr>
        <w:tabs>
          <w:tab w:val="right" w:pos="850"/>
          <w:tab w:val="left" w:pos="1134"/>
          <w:tab w:val="left" w:pos="1559"/>
          <w:tab w:val="left" w:pos="1984"/>
          <w:tab w:val="left" w:leader="dot" w:pos="7654"/>
          <w:tab w:val="right" w:pos="8929"/>
          <w:tab w:val="right" w:pos="9638"/>
        </w:tabs>
        <w:spacing w:after="120"/>
      </w:pPr>
      <w:r w:rsidRPr="00D032AA">
        <w:tab/>
      </w:r>
      <w:r w:rsidRPr="00D032AA">
        <w:tab/>
        <w:t>C.</w:t>
      </w:r>
      <w:r w:rsidRPr="00D032AA">
        <w:tab/>
        <w:t>Solemn declaration by members of the Committee</w:t>
      </w:r>
      <w:r w:rsidRPr="00D032AA">
        <w:tab/>
      </w:r>
      <w:r w:rsidRPr="00D032AA">
        <w:tab/>
        <w:t>4</w:t>
      </w:r>
      <w:r w:rsidRPr="00D032AA">
        <w:tab/>
      </w:r>
      <w:r w:rsidR="00727CC4">
        <w:t>3</w:t>
      </w:r>
    </w:p>
    <w:p w:rsidR="002B0ACD" w:rsidRPr="00D032AA" w:rsidRDefault="002B0ACD" w:rsidP="002B0ACD">
      <w:pPr>
        <w:tabs>
          <w:tab w:val="right" w:pos="850"/>
          <w:tab w:val="left" w:pos="1134"/>
          <w:tab w:val="left" w:pos="1559"/>
          <w:tab w:val="left" w:pos="1984"/>
          <w:tab w:val="left" w:leader="dot" w:pos="7654"/>
          <w:tab w:val="right" w:pos="8929"/>
          <w:tab w:val="right" w:pos="9638"/>
        </w:tabs>
        <w:spacing w:after="120"/>
      </w:pPr>
      <w:r w:rsidRPr="00D032AA">
        <w:tab/>
      </w:r>
      <w:r w:rsidRPr="00D032AA">
        <w:tab/>
        <w:t>D.</w:t>
      </w:r>
      <w:r w:rsidRPr="00D032AA">
        <w:tab/>
        <w:t>Adoption of the agenda and organization of work</w:t>
      </w:r>
      <w:r w:rsidRPr="00D032AA">
        <w:tab/>
      </w:r>
      <w:r w:rsidRPr="00D032AA">
        <w:tab/>
        <w:t>5–6</w:t>
      </w:r>
      <w:r w:rsidRPr="00D032AA">
        <w:tab/>
      </w:r>
      <w:r w:rsidR="00727CC4">
        <w:t>3</w:t>
      </w:r>
    </w:p>
    <w:p w:rsidR="002B0ACD" w:rsidRPr="00D032AA" w:rsidRDefault="002B0ACD" w:rsidP="002B0ACD">
      <w:pPr>
        <w:tabs>
          <w:tab w:val="right" w:pos="850"/>
          <w:tab w:val="left" w:pos="1134"/>
          <w:tab w:val="left" w:pos="1559"/>
          <w:tab w:val="left" w:pos="1984"/>
          <w:tab w:val="left" w:leader="dot" w:pos="7654"/>
          <w:tab w:val="right" w:pos="8929"/>
          <w:tab w:val="right" w:pos="9638"/>
        </w:tabs>
        <w:spacing w:after="120"/>
      </w:pPr>
      <w:r w:rsidRPr="00D032AA">
        <w:tab/>
      </w:r>
      <w:r w:rsidRPr="00D032AA">
        <w:tab/>
        <w:t>E.</w:t>
      </w:r>
      <w:r w:rsidRPr="00D032AA">
        <w:tab/>
        <w:t>Membership of the Committee</w:t>
      </w:r>
      <w:r w:rsidRPr="00D032AA">
        <w:tab/>
      </w:r>
      <w:r w:rsidRPr="00D032AA">
        <w:tab/>
        <w:t>7–8</w:t>
      </w:r>
      <w:r w:rsidRPr="00D032AA">
        <w:tab/>
      </w:r>
      <w:r w:rsidR="00727CC4">
        <w:t>3</w:t>
      </w:r>
    </w:p>
    <w:p w:rsidR="002B0ACD" w:rsidRPr="00D032AA" w:rsidRDefault="002B0ACD" w:rsidP="002B0ACD">
      <w:pPr>
        <w:tabs>
          <w:tab w:val="right" w:pos="850"/>
          <w:tab w:val="left" w:pos="1134"/>
          <w:tab w:val="left" w:pos="1559"/>
          <w:tab w:val="left" w:pos="1984"/>
          <w:tab w:val="left" w:leader="dot" w:pos="7654"/>
          <w:tab w:val="right" w:pos="8929"/>
          <w:tab w:val="right" w:pos="9638"/>
        </w:tabs>
        <w:spacing w:after="120"/>
      </w:pPr>
      <w:r w:rsidRPr="00D032AA">
        <w:tab/>
        <w:t>II.</w:t>
      </w:r>
      <w:r w:rsidRPr="00D032AA">
        <w:tab/>
        <w:t>Action taken during the first session</w:t>
      </w:r>
      <w:r w:rsidRPr="00D032AA">
        <w:tab/>
      </w:r>
      <w:r w:rsidRPr="00D032AA">
        <w:tab/>
        <w:t>9–22</w:t>
      </w:r>
      <w:r w:rsidRPr="00D032AA">
        <w:tab/>
      </w:r>
      <w:r w:rsidR="00727CC4">
        <w:t>4</w:t>
      </w:r>
    </w:p>
    <w:p w:rsidR="002B0ACD" w:rsidRPr="00D032AA" w:rsidRDefault="002B0ACD" w:rsidP="002B0ACD">
      <w:pPr>
        <w:tabs>
          <w:tab w:val="right" w:pos="850"/>
          <w:tab w:val="left" w:pos="1134"/>
          <w:tab w:val="left" w:pos="1559"/>
          <w:tab w:val="left" w:pos="1984"/>
          <w:tab w:val="left" w:leader="dot" w:pos="7654"/>
          <w:tab w:val="right" w:pos="8929"/>
          <w:tab w:val="right" w:pos="9638"/>
        </w:tabs>
        <w:spacing w:after="120"/>
      </w:pPr>
      <w:r w:rsidRPr="00D032AA">
        <w:tab/>
      </w:r>
      <w:r w:rsidRPr="00D032AA">
        <w:tab/>
        <w:t>A.</w:t>
      </w:r>
      <w:r w:rsidRPr="00D032AA">
        <w:tab/>
        <w:t>Working methods</w:t>
      </w:r>
      <w:r w:rsidRPr="00D032AA">
        <w:tab/>
      </w:r>
      <w:r w:rsidRPr="00D032AA">
        <w:tab/>
        <w:t>9–11</w:t>
      </w:r>
      <w:r w:rsidRPr="00D032AA">
        <w:tab/>
      </w:r>
      <w:r w:rsidR="00727CC4">
        <w:t>4</w:t>
      </w:r>
    </w:p>
    <w:p w:rsidR="002B0ACD" w:rsidRPr="00D032AA" w:rsidRDefault="002B0ACD" w:rsidP="002B0ACD">
      <w:pPr>
        <w:tabs>
          <w:tab w:val="right" w:pos="850"/>
          <w:tab w:val="left" w:pos="1134"/>
          <w:tab w:val="left" w:pos="1559"/>
          <w:tab w:val="left" w:pos="1984"/>
          <w:tab w:val="left" w:leader="dot" w:pos="7654"/>
          <w:tab w:val="right" w:pos="8929"/>
          <w:tab w:val="right" w:pos="9638"/>
        </w:tabs>
        <w:spacing w:after="120"/>
      </w:pPr>
      <w:r w:rsidRPr="00D032AA">
        <w:tab/>
      </w:r>
      <w:r w:rsidRPr="00D032AA">
        <w:tab/>
        <w:t>B.</w:t>
      </w:r>
      <w:r w:rsidRPr="00D032AA">
        <w:tab/>
        <w:t>Induction course</w:t>
      </w:r>
      <w:r w:rsidRPr="00D032AA">
        <w:tab/>
      </w:r>
      <w:r w:rsidRPr="00D032AA">
        <w:tab/>
        <w:t>12</w:t>
      </w:r>
      <w:r w:rsidRPr="00D032AA">
        <w:tab/>
      </w:r>
      <w:r w:rsidR="00727CC4">
        <w:t>4</w:t>
      </w:r>
    </w:p>
    <w:p w:rsidR="002B0ACD" w:rsidRPr="00D032AA" w:rsidRDefault="002B0ACD" w:rsidP="002B0ACD">
      <w:pPr>
        <w:tabs>
          <w:tab w:val="right" w:pos="850"/>
          <w:tab w:val="left" w:pos="1134"/>
          <w:tab w:val="left" w:pos="1559"/>
          <w:tab w:val="left" w:pos="1984"/>
          <w:tab w:val="left" w:leader="dot" w:pos="7654"/>
          <w:tab w:val="right" w:pos="8929"/>
          <w:tab w:val="right" w:pos="9638"/>
        </w:tabs>
        <w:spacing w:after="120"/>
      </w:pPr>
      <w:r w:rsidRPr="00D032AA">
        <w:tab/>
      </w:r>
      <w:r w:rsidRPr="00D032AA">
        <w:tab/>
        <w:t>C.</w:t>
      </w:r>
      <w:r w:rsidRPr="00D032AA">
        <w:tab/>
        <w:t>Election of the Committee Chairperson and Bureau</w:t>
      </w:r>
      <w:r w:rsidRPr="00D032AA">
        <w:tab/>
      </w:r>
      <w:r w:rsidRPr="00D032AA">
        <w:tab/>
        <w:t>13–14</w:t>
      </w:r>
      <w:r w:rsidRPr="00D032AA">
        <w:tab/>
      </w:r>
      <w:r w:rsidR="00727CC4">
        <w:t>4</w:t>
      </w:r>
    </w:p>
    <w:p w:rsidR="002B0ACD" w:rsidRPr="00D032AA" w:rsidRDefault="002B0ACD" w:rsidP="002B0ACD">
      <w:pPr>
        <w:tabs>
          <w:tab w:val="right" w:pos="850"/>
          <w:tab w:val="left" w:pos="1134"/>
          <w:tab w:val="left" w:pos="1559"/>
          <w:tab w:val="left" w:pos="1984"/>
          <w:tab w:val="left" w:leader="dot" w:pos="7654"/>
          <w:tab w:val="right" w:pos="8929"/>
          <w:tab w:val="right" w:pos="9638"/>
        </w:tabs>
        <w:spacing w:after="120"/>
      </w:pPr>
      <w:r w:rsidRPr="00D032AA">
        <w:tab/>
      </w:r>
      <w:r w:rsidRPr="00D032AA">
        <w:tab/>
        <w:t>D.</w:t>
      </w:r>
      <w:r w:rsidRPr="00D032AA">
        <w:tab/>
        <w:t>Press conference</w:t>
      </w:r>
      <w:r w:rsidRPr="00D032AA">
        <w:tab/>
      </w:r>
      <w:r w:rsidRPr="00D032AA">
        <w:tab/>
        <w:t>15</w:t>
      </w:r>
      <w:r w:rsidRPr="00D032AA">
        <w:tab/>
      </w:r>
      <w:r w:rsidR="00727CC4">
        <w:t>5</w:t>
      </w:r>
    </w:p>
    <w:p w:rsidR="002B0ACD" w:rsidRPr="00D032AA" w:rsidRDefault="002B0ACD" w:rsidP="002B0ACD">
      <w:pPr>
        <w:tabs>
          <w:tab w:val="right" w:pos="850"/>
          <w:tab w:val="left" w:pos="1134"/>
          <w:tab w:val="left" w:pos="1559"/>
          <w:tab w:val="left" w:pos="1984"/>
          <w:tab w:val="left" w:leader="dot" w:pos="7654"/>
          <w:tab w:val="right" w:pos="8929"/>
          <w:tab w:val="right" w:pos="9638"/>
        </w:tabs>
        <w:spacing w:after="120"/>
      </w:pPr>
      <w:r w:rsidRPr="00D032AA">
        <w:tab/>
      </w:r>
      <w:r w:rsidRPr="00D032AA">
        <w:tab/>
        <w:t>E.</w:t>
      </w:r>
      <w:r w:rsidRPr="00D032AA">
        <w:tab/>
        <w:t>Other decisions</w:t>
      </w:r>
      <w:r w:rsidRPr="00D032AA">
        <w:tab/>
      </w:r>
      <w:r w:rsidRPr="00D032AA">
        <w:tab/>
        <w:t>16–18</w:t>
      </w:r>
      <w:r w:rsidRPr="00D032AA">
        <w:tab/>
      </w:r>
      <w:r w:rsidR="00727CC4">
        <w:t>5</w:t>
      </w:r>
    </w:p>
    <w:p w:rsidR="002B0ACD" w:rsidRPr="00D032AA" w:rsidRDefault="002B0ACD" w:rsidP="002B0ACD">
      <w:pPr>
        <w:tabs>
          <w:tab w:val="right" w:pos="850"/>
          <w:tab w:val="left" w:pos="1134"/>
          <w:tab w:val="left" w:pos="1559"/>
          <w:tab w:val="left" w:pos="1984"/>
          <w:tab w:val="left" w:leader="dot" w:pos="7654"/>
          <w:tab w:val="right" w:pos="8929"/>
          <w:tab w:val="right" w:pos="9638"/>
        </w:tabs>
        <w:spacing w:after="120"/>
      </w:pPr>
      <w:r w:rsidRPr="00D032AA">
        <w:tab/>
      </w:r>
      <w:r w:rsidRPr="00D032AA">
        <w:tab/>
        <w:t>F.</w:t>
      </w:r>
      <w:r w:rsidRPr="00D032AA">
        <w:tab/>
        <w:t>Future sessions</w:t>
      </w:r>
      <w:r w:rsidRPr="00D032AA">
        <w:tab/>
      </w:r>
      <w:r w:rsidRPr="00D032AA">
        <w:tab/>
        <w:t>19–21</w:t>
      </w:r>
      <w:r w:rsidRPr="00D032AA">
        <w:tab/>
      </w:r>
      <w:r w:rsidR="00727CC4">
        <w:t>5</w:t>
      </w:r>
    </w:p>
    <w:p w:rsidR="002B0ACD" w:rsidRPr="00D032AA" w:rsidRDefault="002B0ACD" w:rsidP="002B0ACD">
      <w:pPr>
        <w:tabs>
          <w:tab w:val="right" w:pos="850"/>
          <w:tab w:val="left" w:pos="1134"/>
          <w:tab w:val="left" w:pos="1559"/>
          <w:tab w:val="left" w:pos="1984"/>
          <w:tab w:val="left" w:leader="dot" w:pos="7654"/>
          <w:tab w:val="right" w:pos="8929"/>
          <w:tab w:val="right" w:pos="9638"/>
        </w:tabs>
        <w:spacing w:after="120"/>
      </w:pPr>
      <w:r w:rsidRPr="00D032AA">
        <w:tab/>
      </w:r>
      <w:r w:rsidRPr="00D032AA">
        <w:tab/>
        <w:t>G.</w:t>
      </w:r>
      <w:r w:rsidRPr="00D032AA">
        <w:tab/>
        <w:t>Accessibility of information</w:t>
      </w:r>
      <w:r w:rsidRPr="00D032AA">
        <w:tab/>
      </w:r>
      <w:r w:rsidRPr="00D032AA">
        <w:tab/>
        <w:t>22</w:t>
      </w:r>
      <w:r w:rsidRPr="00D032AA">
        <w:tab/>
      </w:r>
      <w:r w:rsidR="00727CC4">
        <w:t>6</w:t>
      </w:r>
    </w:p>
    <w:p w:rsidR="002B0ACD" w:rsidRPr="00D032AA" w:rsidRDefault="002B0ACD" w:rsidP="002B0ACD">
      <w:pPr>
        <w:tabs>
          <w:tab w:val="right" w:pos="850"/>
          <w:tab w:val="left" w:pos="1134"/>
          <w:tab w:val="left" w:pos="1559"/>
          <w:tab w:val="left" w:pos="1984"/>
          <w:tab w:val="left" w:leader="dot" w:pos="7654"/>
          <w:tab w:val="right" w:pos="8929"/>
          <w:tab w:val="right" w:pos="9638"/>
        </w:tabs>
        <w:spacing w:after="120"/>
      </w:pPr>
      <w:r w:rsidRPr="00D032AA">
        <w:tab/>
        <w:t>III.</w:t>
      </w:r>
      <w:r w:rsidRPr="00D032AA">
        <w:tab/>
        <w:t>Relations with other bodies</w:t>
      </w:r>
      <w:r w:rsidRPr="00D032AA">
        <w:tab/>
      </w:r>
      <w:r w:rsidRPr="00D032AA">
        <w:tab/>
        <w:t>23–25</w:t>
      </w:r>
      <w:r w:rsidRPr="00D032AA">
        <w:tab/>
      </w:r>
      <w:r w:rsidR="00727CC4">
        <w:t>6</w:t>
      </w:r>
    </w:p>
    <w:p w:rsidR="002B0ACD" w:rsidRPr="00D032AA" w:rsidRDefault="002B0ACD" w:rsidP="002B0ACD">
      <w:pPr>
        <w:tabs>
          <w:tab w:val="right" w:pos="850"/>
          <w:tab w:val="left" w:pos="1134"/>
          <w:tab w:val="left" w:pos="1559"/>
          <w:tab w:val="left" w:pos="1984"/>
          <w:tab w:val="left" w:leader="dot" w:pos="7654"/>
          <w:tab w:val="right" w:pos="8929"/>
          <w:tab w:val="right" w:pos="9638"/>
        </w:tabs>
        <w:spacing w:after="120"/>
      </w:pPr>
      <w:r w:rsidRPr="00D032AA">
        <w:tab/>
      </w:r>
      <w:r w:rsidRPr="00D032AA">
        <w:tab/>
        <w:t>A.</w:t>
      </w:r>
      <w:r w:rsidRPr="00D032AA">
        <w:tab/>
        <w:t>Cooperation with other United Nations organs</w:t>
      </w:r>
      <w:r w:rsidRPr="00D032AA">
        <w:tab/>
      </w:r>
      <w:r w:rsidRPr="00D032AA">
        <w:tab/>
        <w:t>23</w:t>
      </w:r>
      <w:r w:rsidRPr="00D032AA">
        <w:tab/>
      </w:r>
      <w:r w:rsidR="00727CC4">
        <w:t>6</w:t>
      </w:r>
    </w:p>
    <w:p w:rsidR="002B0ACD" w:rsidRPr="00D032AA" w:rsidRDefault="002B0ACD" w:rsidP="002B0ACD">
      <w:pPr>
        <w:tabs>
          <w:tab w:val="right" w:pos="850"/>
          <w:tab w:val="left" w:pos="1134"/>
          <w:tab w:val="left" w:pos="1559"/>
          <w:tab w:val="left" w:pos="1984"/>
          <w:tab w:val="left" w:leader="dot" w:pos="7654"/>
          <w:tab w:val="right" w:pos="8929"/>
          <w:tab w:val="right" w:pos="9638"/>
        </w:tabs>
        <w:spacing w:after="120"/>
      </w:pPr>
      <w:r w:rsidRPr="00D032AA">
        <w:tab/>
      </w:r>
      <w:r w:rsidRPr="00D032AA">
        <w:tab/>
        <w:t>B.</w:t>
      </w:r>
      <w:r w:rsidRPr="00D032AA">
        <w:tab/>
        <w:t>Cooperation with non-governmental organizations</w:t>
      </w:r>
      <w:r w:rsidRPr="00D032AA">
        <w:tab/>
      </w:r>
      <w:r w:rsidRPr="00D032AA">
        <w:tab/>
        <w:t>24–25</w:t>
      </w:r>
      <w:r w:rsidRPr="00D032AA">
        <w:tab/>
      </w:r>
      <w:r w:rsidR="00727CC4">
        <w:t>6</w:t>
      </w:r>
    </w:p>
    <w:p w:rsidR="002B0ACD" w:rsidRPr="00D032AA" w:rsidRDefault="00115DC4" w:rsidP="002B0ACD">
      <w:pPr>
        <w:tabs>
          <w:tab w:val="right" w:pos="850"/>
          <w:tab w:val="left" w:pos="1134"/>
          <w:tab w:val="left" w:pos="1559"/>
          <w:tab w:val="left" w:pos="1984"/>
          <w:tab w:val="left" w:leader="dot" w:pos="7654"/>
          <w:tab w:val="right" w:pos="8929"/>
          <w:tab w:val="right" w:pos="9638"/>
        </w:tabs>
        <w:spacing w:after="120"/>
      </w:pPr>
      <w:r>
        <w:tab/>
      </w:r>
      <w:r w:rsidR="002B0ACD" w:rsidRPr="00D032AA">
        <w:t>Annexes</w:t>
      </w:r>
    </w:p>
    <w:p w:rsidR="002B0ACD" w:rsidRPr="00D032AA" w:rsidRDefault="002B0ACD" w:rsidP="00BA45BD">
      <w:pPr>
        <w:tabs>
          <w:tab w:val="right" w:pos="850"/>
          <w:tab w:val="left" w:pos="1134"/>
          <w:tab w:val="left" w:pos="1559"/>
          <w:tab w:val="left" w:leader="dot" w:pos="8787"/>
          <w:tab w:val="right" w:pos="9638"/>
        </w:tabs>
        <w:spacing w:after="120"/>
      </w:pPr>
      <w:r w:rsidRPr="00D032AA">
        <w:tab/>
        <w:t>I.</w:t>
      </w:r>
      <w:r w:rsidRPr="00D032AA">
        <w:tab/>
        <w:t xml:space="preserve">States parties to the Convention and to the Optional Protocol at the time </w:t>
      </w:r>
      <w:r w:rsidR="00BA45BD">
        <w:t>of the</w:t>
      </w:r>
      <w:r w:rsidRPr="00D032AA">
        <w:br/>
      </w:r>
      <w:r w:rsidRPr="00D032AA">
        <w:tab/>
      </w:r>
      <w:r w:rsidRPr="00D032AA">
        <w:tab/>
        <w:t>session</w:t>
      </w:r>
      <w:r w:rsidR="00BA45BD">
        <w:tab/>
      </w:r>
      <w:r w:rsidR="00D03143" w:rsidRPr="00D032AA">
        <w:tab/>
      </w:r>
      <w:r w:rsidR="00727CC4">
        <w:t>7</w:t>
      </w:r>
    </w:p>
    <w:p w:rsidR="002B0ACD" w:rsidRPr="00D032AA" w:rsidRDefault="00D03143" w:rsidP="00D03143">
      <w:pPr>
        <w:tabs>
          <w:tab w:val="right" w:pos="850"/>
          <w:tab w:val="left" w:pos="1134"/>
          <w:tab w:val="left" w:pos="1559"/>
          <w:tab w:val="left" w:pos="1984"/>
          <w:tab w:val="left" w:leader="dot" w:pos="8787"/>
          <w:tab w:val="right" w:pos="9638"/>
        </w:tabs>
        <w:spacing w:after="120"/>
      </w:pPr>
      <w:r w:rsidRPr="00D032AA">
        <w:tab/>
      </w:r>
      <w:r w:rsidR="002B0ACD" w:rsidRPr="00D032AA">
        <w:t>II.</w:t>
      </w:r>
      <w:r w:rsidRPr="00D032AA">
        <w:tab/>
      </w:r>
      <w:r w:rsidR="002B0ACD" w:rsidRPr="00D032AA">
        <w:t xml:space="preserve">Membership of the Committee on the Rights of Persons with Disabilities </w:t>
      </w:r>
      <w:r w:rsidR="00BA45BD">
        <w:t>and</w:t>
      </w:r>
      <w:r w:rsidRPr="00D032AA">
        <w:br/>
      </w:r>
      <w:r w:rsidRPr="00D032AA">
        <w:tab/>
      </w:r>
      <w:r w:rsidRPr="00D032AA">
        <w:tab/>
      </w:r>
      <w:r w:rsidR="002B0ACD" w:rsidRPr="00D032AA">
        <w:t>terms of office</w:t>
      </w:r>
      <w:r w:rsidRPr="00D032AA">
        <w:tab/>
      </w:r>
      <w:r w:rsidRPr="00D032AA">
        <w:tab/>
      </w:r>
      <w:r w:rsidR="00727CC4">
        <w:t>11</w:t>
      </w:r>
    </w:p>
    <w:p w:rsidR="002B0ACD" w:rsidRPr="00D032AA" w:rsidRDefault="002B0ACD" w:rsidP="00D03143">
      <w:pPr>
        <w:tabs>
          <w:tab w:val="right" w:pos="850"/>
          <w:tab w:val="left" w:pos="1134"/>
          <w:tab w:val="left" w:pos="1559"/>
          <w:tab w:val="left" w:pos="1984"/>
          <w:tab w:val="left" w:leader="dot" w:pos="8787"/>
          <w:tab w:val="right" w:pos="9638"/>
        </w:tabs>
        <w:spacing w:after="120"/>
      </w:pPr>
      <w:r w:rsidRPr="00D032AA">
        <w:tab/>
        <w:t>III</w:t>
      </w:r>
      <w:r w:rsidR="004B0B6F" w:rsidRPr="00D032AA">
        <w:t>.</w:t>
      </w:r>
      <w:r w:rsidR="004B0B6F" w:rsidRPr="00D032AA">
        <w:tab/>
      </w:r>
      <w:r w:rsidRPr="00D032AA">
        <w:t>Provisional agenda of the first session of the Committee</w:t>
      </w:r>
      <w:r w:rsidR="00A75A2B">
        <w:t xml:space="preserve"> on the Rights of Persons</w:t>
      </w:r>
      <w:r w:rsidR="00A75A2B">
        <w:br/>
      </w:r>
      <w:r w:rsidR="00A75A2B">
        <w:tab/>
      </w:r>
      <w:r w:rsidR="00A75A2B">
        <w:tab/>
        <w:t>with Disabilities held February 2009</w:t>
      </w:r>
      <w:r w:rsidR="004B0B6F" w:rsidRPr="00D032AA">
        <w:tab/>
      </w:r>
      <w:r w:rsidR="004B0B6F" w:rsidRPr="00D032AA">
        <w:tab/>
      </w:r>
      <w:r w:rsidR="00727CC4">
        <w:t>12</w:t>
      </w:r>
    </w:p>
    <w:p w:rsidR="002B0ACD" w:rsidRPr="00D032AA" w:rsidRDefault="004B0B6F" w:rsidP="00D03143">
      <w:pPr>
        <w:tabs>
          <w:tab w:val="right" w:pos="850"/>
          <w:tab w:val="left" w:pos="1134"/>
          <w:tab w:val="left" w:pos="1559"/>
          <w:tab w:val="left" w:pos="1984"/>
          <w:tab w:val="left" w:leader="dot" w:pos="8787"/>
          <w:tab w:val="right" w:pos="9638"/>
        </w:tabs>
        <w:spacing w:after="120"/>
      </w:pPr>
      <w:r w:rsidRPr="00D032AA">
        <w:tab/>
      </w:r>
      <w:r w:rsidR="002B0ACD" w:rsidRPr="00D032AA">
        <w:t>IV</w:t>
      </w:r>
      <w:r w:rsidRPr="00D032AA">
        <w:t>.</w:t>
      </w:r>
      <w:r w:rsidRPr="00D032AA">
        <w:tab/>
      </w:r>
      <w:r w:rsidR="002B0ACD" w:rsidRPr="00D032AA">
        <w:t xml:space="preserve">Decisions </w:t>
      </w:r>
      <w:r w:rsidR="00D55906">
        <w:t>adopted</w:t>
      </w:r>
      <w:r w:rsidR="002B0ACD" w:rsidRPr="00D032AA">
        <w:t xml:space="preserve"> by the Committee </w:t>
      </w:r>
      <w:r w:rsidR="00155DF9">
        <w:t>on the R</w:t>
      </w:r>
      <w:r w:rsidR="00932206">
        <w:t>ights of Persons with Disabilities</w:t>
      </w:r>
      <w:r w:rsidR="00932206">
        <w:br/>
      </w:r>
      <w:r w:rsidR="00932206">
        <w:tab/>
      </w:r>
      <w:r w:rsidR="00932206">
        <w:tab/>
      </w:r>
      <w:r w:rsidR="002B0ACD" w:rsidRPr="00D032AA">
        <w:t xml:space="preserve">during </w:t>
      </w:r>
      <w:r w:rsidR="00D55906">
        <w:t xml:space="preserve">its </w:t>
      </w:r>
      <w:r w:rsidR="002B0ACD" w:rsidRPr="00D032AA">
        <w:t>first session</w:t>
      </w:r>
      <w:r w:rsidRPr="00D032AA">
        <w:tab/>
      </w:r>
      <w:r w:rsidRPr="00D032AA">
        <w:tab/>
      </w:r>
      <w:r w:rsidR="00727CC4">
        <w:t>13</w:t>
      </w:r>
    </w:p>
    <w:p w:rsidR="002B0ACD" w:rsidRPr="00D032AA" w:rsidRDefault="004B0B6F" w:rsidP="00D03143">
      <w:pPr>
        <w:tabs>
          <w:tab w:val="right" w:pos="850"/>
          <w:tab w:val="left" w:pos="1134"/>
          <w:tab w:val="left" w:pos="1559"/>
          <w:tab w:val="left" w:pos="1984"/>
          <w:tab w:val="left" w:leader="dot" w:pos="8787"/>
          <w:tab w:val="right" w:pos="9638"/>
        </w:tabs>
        <w:spacing w:after="120"/>
      </w:pPr>
      <w:r w:rsidRPr="00D032AA">
        <w:tab/>
      </w:r>
      <w:r w:rsidR="002B0ACD" w:rsidRPr="00D032AA">
        <w:t>V.</w:t>
      </w:r>
      <w:r w:rsidRPr="00D032AA">
        <w:tab/>
      </w:r>
      <w:r w:rsidR="00421F90">
        <w:t xml:space="preserve">Draft agenda </w:t>
      </w:r>
      <w:r w:rsidR="002B0ACD" w:rsidRPr="00D032AA">
        <w:t>of the second session of the Committee</w:t>
      </w:r>
      <w:r w:rsidRPr="00D032AA">
        <w:tab/>
      </w:r>
      <w:r w:rsidRPr="00D032AA">
        <w:tab/>
      </w:r>
      <w:r w:rsidR="00727CC4">
        <w:t>15</w:t>
      </w:r>
    </w:p>
    <w:p w:rsidR="006C55AC" w:rsidRPr="00D032AA" w:rsidRDefault="004B0B6F" w:rsidP="004B0B6F">
      <w:pPr>
        <w:tabs>
          <w:tab w:val="right" w:pos="850"/>
          <w:tab w:val="left" w:pos="1134"/>
          <w:tab w:val="left" w:pos="1559"/>
          <w:tab w:val="left" w:pos="1984"/>
          <w:tab w:val="left" w:leader="dot" w:pos="8787"/>
          <w:tab w:val="right" w:pos="9638"/>
        </w:tabs>
        <w:spacing w:after="120"/>
      </w:pPr>
      <w:r w:rsidRPr="00D032AA">
        <w:tab/>
      </w:r>
      <w:r w:rsidR="002B0ACD" w:rsidRPr="00D032AA">
        <w:t>VI.</w:t>
      </w:r>
      <w:r w:rsidRPr="00D032AA">
        <w:tab/>
      </w:r>
      <w:r w:rsidR="002B0ACD" w:rsidRPr="00D032AA">
        <w:t>Text o</w:t>
      </w:r>
      <w:r w:rsidR="00CD519E">
        <w:t xml:space="preserve">f the first declaration </w:t>
      </w:r>
      <w:r w:rsidR="002B0ACD" w:rsidRPr="00D032AA">
        <w:t>by the Committee</w:t>
      </w:r>
      <w:r w:rsidR="00155DF9">
        <w:t xml:space="preserve"> on the Rights of Persons</w:t>
      </w:r>
      <w:r w:rsidR="00155DF9">
        <w:br/>
      </w:r>
      <w:r w:rsidR="00155DF9">
        <w:tab/>
      </w:r>
      <w:r w:rsidR="00155DF9">
        <w:tab/>
        <w:t>with Disabilities</w:t>
      </w:r>
      <w:r w:rsidR="002B0ACD" w:rsidRPr="00D032AA">
        <w:t>:</w:t>
      </w:r>
      <w:r w:rsidRPr="00D032AA">
        <w:t xml:space="preserve"> </w:t>
      </w:r>
      <w:r w:rsidR="00F85699" w:rsidRPr="00D032AA">
        <w:t>“</w:t>
      </w:r>
      <w:r w:rsidR="002B0ACD" w:rsidRPr="00D032AA">
        <w:t>Committee on the Rights of Persons with Disabilities:</w:t>
      </w:r>
      <w:r w:rsidR="00155DF9">
        <w:br/>
      </w:r>
      <w:r w:rsidR="00155DF9">
        <w:tab/>
      </w:r>
      <w:r w:rsidR="00155DF9">
        <w:tab/>
      </w:r>
      <w:r w:rsidR="002B0ACD" w:rsidRPr="00D032AA">
        <w:t>Looking forward</w:t>
      </w:r>
      <w:r w:rsidR="00F85699" w:rsidRPr="00D032AA">
        <w:t>”</w:t>
      </w:r>
      <w:r w:rsidRPr="00D032AA">
        <w:tab/>
      </w:r>
      <w:r w:rsidRPr="00D032AA">
        <w:tab/>
      </w:r>
      <w:r w:rsidR="00727CC4">
        <w:t>16</w:t>
      </w:r>
    </w:p>
    <w:p w:rsidR="005F6B05" w:rsidRPr="00D032AA" w:rsidRDefault="006C55AC" w:rsidP="005F6B05">
      <w:pPr>
        <w:pStyle w:val="HChG"/>
      </w:pPr>
      <w:r w:rsidRPr="00D032AA">
        <w:br w:type="page"/>
      </w:r>
      <w:r w:rsidR="005F6B05" w:rsidRPr="00D032AA">
        <w:tab/>
        <w:t>I.</w:t>
      </w:r>
      <w:r w:rsidR="005F6B05" w:rsidRPr="00D032AA">
        <w:tab/>
      </w:r>
      <w:r w:rsidR="003B5A1D" w:rsidRPr="00D032AA">
        <w:t>Organizational and other matters</w:t>
      </w:r>
    </w:p>
    <w:p w:rsidR="005F6B05" w:rsidRPr="00D032AA" w:rsidRDefault="005F6B05" w:rsidP="005F6B05">
      <w:pPr>
        <w:pStyle w:val="H1G"/>
      </w:pPr>
      <w:r w:rsidRPr="00D032AA">
        <w:tab/>
        <w:t>A.</w:t>
      </w:r>
      <w:r w:rsidRPr="00D032AA">
        <w:tab/>
        <w:t>States parties to the Convention on the Rights of Persons with Disabilities and its Optional Protocol</w:t>
      </w:r>
    </w:p>
    <w:p w:rsidR="005F6B05" w:rsidRPr="00D032AA" w:rsidRDefault="00E81DB1" w:rsidP="00E81DB1">
      <w:pPr>
        <w:pStyle w:val="SingleTxtG"/>
      </w:pPr>
      <w:r w:rsidRPr="00D032AA">
        <w:t>1.</w:t>
      </w:r>
      <w:r w:rsidRPr="00D032AA">
        <w:tab/>
      </w:r>
      <w:r w:rsidR="005F6B05" w:rsidRPr="00D032AA">
        <w:t>As at 27 February 2009, the closing date of the first session of the Committee on the Rights of Persons with Disabilities, there were 47 States parties to the Convention on the Rights of Persons with Disabilities and 29 States parties to its Optional Protocol.</w:t>
      </w:r>
      <w:r w:rsidR="00F85699" w:rsidRPr="00D032AA">
        <w:t xml:space="preserve"> </w:t>
      </w:r>
      <w:r w:rsidR="005F6B05" w:rsidRPr="00D032AA">
        <w:t>The Convention and its Optional Protocol were adopted by the General Assembly in its resolution 61/611 of 13 December 2006 and opened for signature, ratification and accession on 30 March 2007.</w:t>
      </w:r>
      <w:r w:rsidR="00F85699" w:rsidRPr="00D032AA">
        <w:t xml:space="preserve"> </w:t>
      </w:r>
      <w:r w:rsidR="005F6B05" w:rsidRPr="00D032AA">
        <w:t>In accordance with its article 45, paragraph 1, the Convention entered into force on 3 May 2008.</w:t>
      </w:r>
      <w:r w:rsidR="00F85699" w:rsidRPr="00D032AA">
        <w:t xml:space="preserve"> </w:t>
      </w:r>
      <w:r w:rsidR="005F6B05" w:rsidRPr="00D032AA">
        <w:t xml:space="preserve">In accordance with its </w:t>
      </w:r>
      <w:r w:rsidR="00892867" w:rsidRPr="00D032AA">
        <w:t>article</w:t>
      </w:r>
      <w:r w:rsidR="00892867">
        <w:t xml:space="preserve"> </w:t>
      </w:r>
      <w:r w:rsidR="00892867" w:rsidRPr="00D032AA">
        <w:t>13</w:t>
      </w:r>
      <w:r w:rsidR="005F6B05" w:rsidRPr="00D032AA">
        <w:t>, the Optional Protocol also entered into force on 3 May 2008</w:t>
      </w:r>
      <w:r w:rsidR="007B3FF5">
        <w:t>, at the same time as the Convention.</w:t>
      </w:r>
    </w:p>
    <w:p w:rsidR="005F6B05" w:rsidRPr="00D032AA" w:rsidRDefault="00BD59BF" w:rsidP="00E81DB1">
      <w:pPr>
        <w:pStyle w:val="SingleTxtG"/>
      </w:pPr>
      <w:r w:rsidRPr="00D032AA">
        <w:t>2.</w:t>
      </w:r>
      <w:r w:rsidRPr="00D032AA">
        <w:tab/>
      </w:r>
      <w:r w:rsidR="005F6B05" w:rsidRPr="00D032AA">
        <w:t xml:space="preserve">A list of States parties to the Convention and to the Optional Protocol </w:t>
      </w:r>
      <w:r w:rsidR="007B3FF5">
        <w:t xml:space="preserve">is contained </w:t>
      </w:r>
      <w:r w:rsidR="005F6B05" w:rsidRPr="00D032AA">
        <w:t>in annex I of this report.</w:t>
      </w:r>
    </w:p>
    <w:p w:rsidR="005F6B05" w:rsidRPr="00D032AA" w:rsidRDefault="00BD59BF" w:rsidP="00BD59BF">
      <w:pPr>
        <w:pStyle w:val="H1G"/>
      </w:pPr>
      <w:r w:rsidRPr="00D032AA">
        <w:tab/>
      </w:r>
      <w:r w:rsidR="005F6B05" w:rsidRPr="00D032AA">
        <w:t>B.</w:t>
      </w:r>
      <w:r w:rsidR="005F6B05" w:rsidRPr="00D032AA">
        <w:tab/>
        <w:t>Opening of the first session</w:t>
      </w:r>
      <w:r w:rsidR="00EB0CC3">
        <w:t xml:space="preserve"> of the Committee on the Rights of Persons with Disabilities</w:t>
      </w:r>
    </w:p>
    <w:p w:rsidR="005F6B05" w:rsidRPr="00D032AA" w:rsidRDefault="00BB6C4A" w:rsidP="00E81DB1">
      <w:pPr>
        <w:pStyle w:val="SingleTxtG"/>
      </w:pPr>
      <w:r w:rsidRPr="00D032AA">
        <w:t>3.</w:t>
      </w:r>
      <w:r w:rsidRPr="00D032AA">
        <w:tab/>
      </w:r>
      <w:r w:rsidR="005F6B05" w:rsidRPr="00D032AA">
        <w:t xml:space="preserve">The session was opened by the Deputy United Nations High Commissioner for Human Rights, Ms. Kyung-wha Kang, who underlined the important focus of the work of the Committee on the Rights of Persons with Disabilities, and assured the members of her commitment, and of that of her Office, to fully comply with the spirit of the Convention. She promised them the best possible support as they carried out their mandate which she considered key to guarantee equal protection to the rights of the persons with disabilities. </w:t>
      </w:r>
    </w:p>
    <w:p w:rsidR="005F6B05" w:rsidRPr="00D032AA" w:rsidRDefault="009A2D5A" w:rsidP="009A2D5A">
      <w:pPr>
        <w:pStyle w:val="H1G"/>
      </w:pPr>
      <w:r w:rsidRPr="00D032AA">
        <w:rPr>
          <w:bCs/>
        </w:rPr>
        <w:tab/>
      </w:r>
      <w:r w:rsidR="005F6B05" w:rsidRPr="00D032AA">
        <w:rPr>
          <w:bCs/>
        </w:rPr>
        <w:t>C.</w:t>
      </w:r>
      <w:r w:rsidRPr="00D032AA">
        <w:rPr>
          <w:bCs/>
        </w:rPr>
        <w:tab/>
      </w:r>
      <w:r w:rsidR="005F6B05" w:rsidRPr="00D032AA">
        <w:t>Solemn declaration by members of the Committee</w:t>
      </w:r>
    </w:p>
    <w:p w:rsidR="005F6B05" w:rsidRPr="00D032AA" w:rsidRDefault="009A2D5A" w:rsidP="00E81DB1">
      <w:pPr>
        <w:pStyle w:val="SingleTxtG"/>
      </w:pPr>
      <w:r w:rsidRPr="00D032AA">
        <w:t>4.</w:t>
      </w:r>
      <w:r w:rsidRPr="00D032AA">
        <w:tab/>
      </w:r>
      <w:r w:rsidR="005F6B05" w:rsidRPr="00D032AA">
        <w:t xml:space="preserve">At the opening of the first session, on 23 February 2009, the 12 members of the Committee made a solemn declaration reflecting the provisions of article 12 of the provisional rules of procedure of the Committee. </w:t>
      </w:r>
    </w:p>
    <w:p w:rsidR="005F6B05" w:rsidRPr="00D032AA" w:rsidRDefault="005F720C" w:rsidP="005F720C">
      <w:pPr>
        <w:pStyle w:val="H1G"/>
      </w:pPr>
      <w:r w:rsidRPr="00D032AA">
        <w:tab/>
      </w:r>
      <w:r w:rsidR="005F6B05" w:rsidRPr="00D032AA">
        <w:t>D.</w:t>
      </w:r>
      <w:r w:rsidR="005F6B05" w:rsidRPr="00D032AA">
        <w:tab/>
        <w:t>Adoption of the agenda and organization of work</w:t>
      </w:r>
    </w:p>
    <w:p w:rsidR="005F6B05" w:rsidRPr="00D032AA" w:rsidRDefault="005F720C" w:rsidP="00E81DB1">
      <w:pPr>
        <w:pStyle w:val="SingleTxtG"/>
        <w:rPr>
          <w:bCs/>
        </w:rPr>
      </w:pPr>
      <w:r w:rsidRPr="00D032AA">
        <w:t>5.</w:t>
      </w:r>
      <w:r w:rsidRPr="00D032AA">
        <w:tab/>
      </w:r>
      <w:r w:rsidR="005F6B05" w:rsidRPr="00D032AA">
        <w:t>The Committee amended the draft provisional agenda</w:t>
      </w:r>
      <w:r w:rsidR="00F85699" w:rsidRPr="00D032AA">
        <w:rPr>
          <w:vertAlign w:val="superscript"/>
        </w:rPr>
        <w:t xml:space="preserve"> </w:t>
      </w:r>
      <w:r w:rsidR="005F6B05" w:rsidRPr="00D032AA">
        <w:t xml:space="preserve">(CRPD/C/1/1), to include </w:t>
      </w:r>
      <w:r w:rsidR="005F6B05" w:rsidRPr="00D032AA">
        <w:rPr>
          <w:bCs/>
        </w:rPr>
        <w:t>key issues relating to its work.</w:t>
      </w:r>
    </w:p>
    <w:p w:rsidR="005F6B05" w:rsidRPr="00D032AA" w:rsidRDefault="005F720C" w:rsidP="00E81DB1">
      <w:pPr>
        <w:pStyle w:val="SingleTxtG"/>
        <w:rPr>
          <w:b/>
        </w:rPr>
      </w:pPr>
      <w:r w:rsidRPr="00D032AA">
        <w:rPr>
          <w:bCs/>
        </w:rPr>
        <w:t>6.</w:t>
      </w:r>
      <w:r w:rsidRPr="00D032AA">
        <w:rPr>
          <w:bCs/>
        </w:rPr>
        <w:tab/>
      </w:r>
      <w:r w:rsidR="005F6B05" w:rsidRPr="00D032AA">
        <w:rPr>
          <w:bCs/>
        </w:rPr>
        <w:t xml:space="preserve">The Committee postponed elections of its Bureau members to its second day of work, in order to be able to consider the provisional rule of procedure regarding the election of officers and composition of the Bureau (i.e. rules 13 to 18). </w:t>
      </w:r>
    </w:p>
    <w:p w:rsidR="005F6B05" w:rsidRPr="00D032AA" w:rsidRDefault="005F720C" w:rsidP="005F720C">
      <w:pPr>
        <w:pStyle w:val="H1G"/>
      </w:pPr>
      <w:r w:rsidRPr="00D032AA">
        <w:tab/>
      </w:r>
      <w:r w:rsidR="005F6B05" w:rsidRPr="00D032AA">
        <w:t>E.</w:t>
      </w:r>
      <w:r w:rsidR="005F6B05" w:rsidRPr="00D032AA">
        <w:tab/>
        <w:t>Membership of the Committee</w:t>
      </w:r>
    </w:p>
    <w:p w:rsidR="005F6B05" w:rsidRPr="00D032AA" w:rsidRDefault="005F720C" w:rsidP="00E81DB1">
      <w:pPr>
        <w:pStyle w:val="SingleTxtG"/>
      </w:pPr>
      <w:r w:rsidRPr="00D032AA">
        <w:t>7.</w:t>
      </w:r>
      <w:r w:rsidRPr="00D032AA">
        <w:tab/>
      </w:r>
      <w:r w:rsidR="005F6B05" w:rsidRPr="00D032AA">
        <w:t>The Committee on the Rights of Persons with Disabilities was established in accordance with article 34, paragraph 1, of the Convention, with the first 12 members of the Committee being elected by the Conference of States parties on 3 November 2008.</w:t>
      </w:r>
      <w:r w:rsidR="00F85699" w:rsidRPr="00D032AA">
        <w:t xml:space="preserve"> </w:t>
      </w:r>
    </w:p>
    <w:p w:rsidR="005F6B05" w:rsidRPr="00D032AA" w:rsidRDefault="00915DCB" w:rsidP="00E81DB1">
      <w:pPr>
        <w:pStyle w:val="SingleTxtG"/>
      </w:pPr>
      <w:r w:rsidRPr="00D032AA">
        <w:t>8.</w:t>
      </w:r>
      <w:r w:rsidRPr="00D032AA">
        <w:tab/>
      </w:r>
      <w:r w:rsidR="005F6B05" w:rsidRPr="00D032AA">
        <w:t>A list of members of the Committee, indicating the duration of their terms of office, is contained in annex II of the present report.</w:t>
      </w:r>
      <w:r w:rsidR="00F85699" w:rsidRPr="00D032AA">
        <w:t xml:space="preserve"> </w:t>
      </w:r>
      <w:r w:rsidR="005F6B05" w:rsidRPr="00D032AA">
        <w:t>All members attended the session.</w:t>
      </w:r>
    </w:p>
    <w:p w:rsidR="005F6B05" w:rsidRPr="00D032AA" w:rsidRDefault="00215AA5" w:rsidP="00215AA5">
      <w:pPr>
        <w:pStyle w:val="HChG"/>
      </w:pPr>
      <w:r w:rsidRPr="00D032AA">
        <w:tab/>
      </w:r>
      <w:r w:rsidR="005F6B05" w:rsidRPr="00D032AA">
        <w:t>II.</w:t>
      </w:r>
      <w:r w:rsidR="005F6B05" w:rsidRPr="00D032AA">
        <w:tab/>
      </w:r>
      <w:r w:rsidRPr="00D032AA">
        <w:t>Action taken during the first session</w:t>
      </w:r>
    </w:p>
    <w:p w:rsidR="005F6B05" w:rsidRPr="00D032AA" w:rsidRDefault="0067529D" w:rsidP="0067529D">
      <w:pPr>
        <w:pStyle w:val="H1G"/>
      </w:pPr>
      <w:r w:rsidRPr="00D032AA">
        <w:tab/>
      </w:r>
      <w:r w:rsidR="005F6B05" w:rsidRPr="00D032AA">
        <w:t>A.</w:t>
      </w:r>
      <w:r w:rsidRPr="00D032AA">
        <w:tab/>
      </w:r>
      <w:r w:rsidR="005F6B05" w:rsidRPr="00D032AA">
        <w:t>Working methods</w:t>
      </w:r>
    </w:p>
    <w:p w:rsidR="005F6B05" w:rsidRPr="00D032AA" w:rsidRDefault="0067529D" w:rsidP="00E81DB1">
      <w:pPr>
        <w:pStyle w:val="SingleTxtG"/>
        <w:rPr>
          <w:bCs/>
        </w:rPr>
      </w:pPr>
      <w:r w:rsidRPr="00D032AA">
        <w:t>9.</w:t>
      </w:r>
      <w:r w:rsidRPr="00D032AA">
        <w:tab/>
      </w:r>
      <w:r w:rsidR="005F6B05" w:rsidRPr="00D032AA">
        <w:rPr>
          <w:bCs/>
        </w:rPr>
        <w:t xml:space="preserve">The </w:t>
      </w:r>
      <w:r w:rsidR="005F6B05" w:rsidRPr="00D032AA">
        <w:t>Committee</w:t>
      </w:r>
      <w:r w:rsidR="005F6B05" w:rsidRPr="00D032AA">
        <w:rPr>
          <w:bCs/>
        </w:rPr>
        <w:t xml:space="preserve"> used the following as its working languages: English, Spanish, Arabic, Chinese and French.</w:t>
      </w:r>
      <w:r w:rsidR="00F85699" w:rsidRPr="00D032AA">
        <w:rPr>
          <w:bCs/>
        </w:rPr>
        <w:t xml:space="preserve"> </w:t>
      </w:r>
    </w:p>
    <w:p w:rsidR="005F6B05" w:rsidRPr="00D032AA" w:rsidRDefault="00815DB4" w:rsidP="00E81DB1">
      <w:pPr>
        <w:pStyle w:val="SingleTxtG"/>
      </w:pPr>
      <w:r w:rsidRPr="00D032AA">
        <w:rPr>
          <w:bCs/>
        </w:rPr>
        <w:t>10.</w:t>
      </w:r>
      <w:r w:rsidRPr="00D032AA">
        <w:rPr>
          <w:bCs/>
        </w:rPr>
        <w:tab/>
      </w:r>
      <w:r w:rsidR="005F6B05" w:rsidRPr="00D032AA">
        <w:t>The Committee began its discussion of various issues related to working methods, including:</w:t>
      </w:r>
    </w:p>
    <w:p w:rsidR="005F6B05" w:rsidRPr="00D032AA" w:rsidRDefault="00815DB4" w:rsidP="00E81DB1">
      <w:pPr>
        <w:pStyle w:val="SingleTxtG"/>
      </w:pPr>
      <w:r w:rsidRPr="00D032AA">
        <w:tab/>
      </w:r>
      <w:r w:rsidR="005F6B05" w:rsidRPr="00D032AA">
        <w:t>(a)</w:t>
      </w:r>
      <w:r w:rsidR="005F6B05" w:rsidRPr="00D032AA">
        <w:tab/>
        <w:t>The issue of ensuring the accessibility of information and material as a matter of priority, including for those people whose forms of disabilities are not represented by a member of the C</w:t>
      </w:r>
      <w:r w:rsidR="00EB6385">
        <w:t>ommittee, such as sign language</w:t>
      </w:r>
      <w:r w:rsidR="005F6B05" w:rsidRPr="00D032AA">
        <w:t>;</w:t>
      </w:r>
    </w:p>
    <w:p w:rsidR="005F6B05" w:rsidRPr="00D032AA" w:rsidRDefault="001470B0" w:rsidP="00E81DB1">
      <w:pPr>
        <w:pStyle w:val="SingleTxtG"/>
      </w:pPr>
      <w:r w:rsidRPr="00D032AA">
        <w:tab/>
      </w:r>
      <w:r w:rsidR="005F6B05" w:rsidRPr="00D032AA">
        <w:t>(b)</w:t>
      </w:r>
      <w:r w:rsidR="005F6B05" w:rsidRPr="00D032AA">
        <w:tab/>
        <w:t>The creation of working groups to work on the draft rules of procedure;</w:t>
      </w:r>
    </w:p>
    <w:p w:rsidR="005F6B05" w:rsidRPr="00D032AA" w:rsidRDefault="001470B0" w:rsidP="00E81DB1">
      <w:pPr>
        <w:pStyle w:val="SingleTxtG"/>
      </w:pPr>
      <w:r w:rsidRPr="00D032AA">
        <w:tab/>
      </w:r>
      <w:r w:rsidR="005F6B05" w:rsidRPr="00D032AA">
        <w:t>(c)</w:t>
      </w:r>
      <w:r w:rsidR="005F6B05" w:rsidRPr="00D032AA">
        <w:tab/>
        <w:t>The creation of a pre-sessional working group;</w:t>
      </w:r>
    </w:p>
    <w:p w:rsidR="005F6B05" w:rsidRPr="00D032AA" w:rsidRDefault="001470B0" w:rsidP="00E81DB1">
      <w:pPr>
        <w:pStyle w:val="SingleTxtG"/>
      </w:pPr>
      <w:r w:rsidRPr="00D032AA">
        <w:tab/>
      </w:r>
      <w:r w:rsidR="00115DC4">
        <w:t>(d)</w:t>
      </w:r>
      <w:r w:rsidR="00115DC4">
        <w:tab/>
        <w:t>The possibility of</w:t>
      </w:r>
      <w:r w:rsidR="005F6B05" w:rsidRPr="00D032AA">
        <w:t xml:space="preserve"> holding one</w:t>
      </w:r>
      <w:r w:rsidR="00480187">
        <w:t xml:space="preserve"> Committee session in New York;</w:t>
      </w:r>
    </w:p>
    <w:p w:rsidR="005F6B05" w:rsidRPr="00D032AA" w:rsidRDefault="001470B0" w:rsidP="00E81DB1">
      <w:pPr>
        <w:pStyle w:val="SingleTxtG"/>
      </w:pPr>
      <w:r w:rsidRPr="00D032AA">
        <w:tab/>
      </w:r>
      <w:r w:rsidR="005F6B05" w:rsidRPr="00D032AA">
        <w:t>(e)</w:t>
      </w:r>
      <w:r w:rsidR="005F6B05" w:rsidRPr="00D032AA">
        <w:tab/>
        <w:t>The need for exploring the possibilities for cooperating with States, if they should require advice from the Committee.</w:t>
      </w:r>
    </w:p>
    <w:p w:rsidR="005F6B05" w:rsidRPr="00D032AA" w:rsidRDefault="001470B0" w:rsidP="00E81DB1">
      <w:pPr>
        <w:pStyle w:val="SingleTxtG"/>
      </w:pPr>
      <w:r w:rsidRPr="00D032AA">
        <w:t>11.</w:t>
      </w:r>
      <w:r w:rsidRPr="00D032AA">
        <w:tab/>
      </w:r>
      <w:r w:rsidR="005F6B05" w:rsidRPr="00D032AA">
        <w:t>The Committee noted that there was insufficient time in the timetable for an examination of all of these important areas in detail. It resolved to return to these matters in exchanges among the members between sessions, and eventually hold a first meeting of the second session in a country willing to host the Committee, if the Office of the United Nations High Commissioner for Human Rights (OHCHR) is unable to provide funding for such a meeting. This would enable it to finish the discussion of these important issues at the time of the second meeting of the second session in October 2009.</w:t>
      </w:r>
    </w:p>
    <w:p w:rsidR="005F6B05" w:rsidRPr="00D032AA" w:rsidRDefault="001470B0" w:rsidP="001470B0">
      <w:pPr>
        <w:pStyle w:val="H1G"/>
      </w:pPr>
      <w:r w:rsidRPr="00D032AA">
        <w:tab/>
      </w:r>
      <w:r w:rsidR="005F6B05" w:rsidRPr="00D032AA">
        <w:t>B.</w:t>
      </w:r>
      <w:r w:rsidR="005F6B05" w:rsidRPr="00D032AA">
        <w:tab/>
        <w:t>Induction course</w:t>
      </w:r>
    </w:p>
    <w:p w:rsidR="005F6B05" w:rsidRPr="00D032AA" w:rsidRDefault="004B7F75" w:rsidP="00E81DB1">
      <w:pPr>
        <w:pStyle w:val="SingleTxtG"/>
      </w:pPr>
      <w:r w:rsidRPr="00D032AA">
        <w:t>12.</w:t>
      </w:r>
      <w:r w:rsidRPr="00D032AA">
        <w:tab/>
      </w:r>
      <w:r w:rsidR="005F6B05" w:rsidRPr="00D032AA">
        <w:t>The Committee was provided with an induction course regarding the various aspects of the work of the Committee, and the work of OHCHR and ways it could support the Committee.</w:t>
      </w:r>
      <w:r w:rsidR="00F85699" w:rsidRPr="00D032AA">
        <w:t xml:space="preserve"> </w:t>
      </w:r>
    </w:p>
    <w:p w:rsidR="005F6B05" w:rsidRPr="00D032AA" w:rsidRDefault="004B7F75" w:rsidP="004B7F75">
      <w:pPr>
        <w:pStyle w:val="H1G"/>
      </w:pPr>
      <w:r w:rsidRPr="00D032AA">
        <w:tab/>
        <w:t>C.</w:t>
      </w:r>
      <w:r w:rsidRPr="00D032AA">
        <w:tab/>
      </w:r>
      <w:r w:rsidR="005F6B05" w:rsidRPr="00D032AA">
        <w:t>Election of the Committee Chairperson and its Bureau</w:t>
      </w:r>
    </w:p>
    <w:p w:rsidR="005F6B05" w:rsidRDefault="001A0ED1" w:rsidP="00E81DB1">
      <w:pPr>
        <w:pStyle w:val="SingleTxtG"/>
      </w:pPr>
      <w:r w:rsidRPr="00D032AA">
        <w:t>13.</w:t>
      </w:r>
      <w:r w:rsidRPr="00D032AA">
        <w:tab/>
      </w:r>
      <w:r w:rsidR="005F6B05" w:rsidRPr="00D032AA">
        <w:t>The Committee has elected by consensus the following members to its Bureau for a term of two years in accordance with rules</w:t>
      </w:r>
      <w:r w:rsidR="00892867">
        <w:t xml:space="preserve"> </w:t>
      </w:r>
      <w:r w:rsidR="005F6B05" w:rsidRPr="00D032AA">
        <w:t>13 and 15</w:t>
      </w:r>
      <w:r w:rsidR="00892867">
        <w:t xml:space="preserve"> </w:t>
      </w:r>
      <w:r w:rsidR="005F6B05" w:rsidRPr="00D032AA">
        <w:t xml:space="preserve">(1) of the provisional rules of procedure. After a misunderstanding arose as to the meaning of </w:t>
      </w:r>
      <w:r w:rsidR="00F85699" w:rsidRPr="00D032AA">
        <w:t>“</w:t>
      </w:r>
      <w:r w:rsidR="005F6B05" w:rsidRPr="00D032AA">
        <w:t>simple majority</w:t>
      </w:r>
      <w:r w:rsidR="00F85699" w:rsidRPr="00D032AA">
        <w:t>”</w:t>
      </w:r>
      <w:r w:rsidR="005F6B05" w:rsidRPr="00D032AA">
        <w:t xml:space="preserve"> under the provisional rules of procedure, under which Mr. Al-Tarawneh was elected, an agreement was proposed that Mr. Al-Tarawneh would perform as Chairperson during the first year and that Ms.</w:t>
      </w:r>
      <w:r w:rsidR="00F85699" w:rsidRPr="00D032AA">
        <w:t xml:space="preserve"> </w:t>
      </w:r>
      <w:r w:rsidR="005F6B05" w:rsidRPr="00D032AA">
        <w:t>Pelaez-Narvaez would act as Chairperson for the second year of the term, as they got respectively 5 and 4 votes in the Committee. By a further consensus, the composition of the Bureau was agreed to be as follows:</w:t>
      </w:r>
    </w:p>
    <w:tbl>
      <w:tblPr>
        <w:tblStyle w:val="TableGrid"/>
        <w:tblW w:w="7371" w:type="dxa"/>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166"/>
        <w:gridCol w:w="5205"/>
      </w:tblGrid>
      <w:tr w:rsidR="00431423" w:rsidRPr="00431423" w:rsidTr="00B53CF5">
        <w:tc>
          <w:tcPr>
            <w:tcW w:w="2166" w:type="dxa"/>
          </w:tcPr>
          <w:p w:rsidR="00431423" w:rsidRPr="00431423" w:rsidRDefault="00431423" w:rsidP="00157D94">
            <w:r w:rsidRPr="00431423">
              <w:t xml:space="preserve">Chairperson: </w:t>
            </w:r>
          </w:p>
        </w:tc>
        <w:tc>
          <w:tcPr>
            <w:tcW w:w="5205" w:type="dxa"/>
          </w:tcPr>
          <w:p w:rsidR="00431423" w:rsidRPr="00431423" w:rsidRDefault="00431423" w:rsidP="00157D94">
            <w:r w:rsidRPr="00431423">
              <w:t xml:space="preserve">Mohamed Al-Tarawneh (Jordan) for 2009 </w:t>
            </w:r>
          </w:p>
        </w:tc>
      </w:tr>
      <w:tr w:rsidR="00431423" w:rsidRPr="00431423" w:rsidTr="00B53CF5">
        <w:tc>
          <w:tcPr>
            <w:tcW w:w="2166" w:type="dxa"/>
          </w:tcPr>
          <w:p w:rsidR="00431423" w:rsidRPr="00431423" w:rsidRDefault="00431423" w:rsidP="00295DE1">
            <w:pPr>
              <w:spacing w:after="120"/>
            </w:pPr>
          </w:p>
        </w:tc>
        <w:tc>
          <w:tcPr>
            <w:tcW w:w="5205" w:type="dxa"/>
          </w:tcPr>
          <w:p w:rsidR="00431423" w:rsidRPr="00431423" w:rsidRDefault="00431423" w:rsidP="00295DE1">
            <w:pPr>
              <w:spacing w:after="120"/>
            </w:pPr>
            <w:r w:rsidRPr="00431423">
              <w:t>Ana Pelaez-Narvaez (Spain) for 2010;</w:t>
            </w:r>
          </w:p>
        </w:tc>
      </w:tr>
      <w:tr w:rsidR="00431423" w:rsidRPr="00431423" w:rsidTr="00B53CF5">
        <w:tc>
          <w:tcPr>
            <w:tcW w:w="2166" w:type="dxa"/>
          </w:tcPr>
          <w:p w:rsidR="00431423" w:rsidRPr="00431423" w:rsidRDefault="00431423" w:rsidP="00157D94">
            <w:r w:rsidRPr="00431423">
              <w:t xml:space="preserve">Vice-Chairperson: </w:t>
            </w:r>
          </w:p>
        </w:tc>
        <w:tc>
          <w:tcPr>
            <w:tcW w:w="5205" w:type="dxa"/>
          </w:tcPr>
          <w:p w:rsidR="00431423" w:rsidRPr="00431423" w:rsidRDefault="00431423" w:rsidP="00157D94">
            <w:r w:rsidRPr="00431423">
              <w:t xml:space="preserve">Ana </w:t>
            </w:r>
            <w:r w:rsidR="00115DC4">
              <w:t xml:space="preserve">Pelaez-Narvaez (Spain) for </w:t>
            </w:r>
            <w:r w:rsidRPr="00431423">
              <w:t xml:space="preserve">2009 </w:t>
            </w:r>
          </w:p>
        </w:tc>
      </w:tr>
      <w:tr w:rsidR="00431423" w:rsidRPr="00431423" w:rsidTr="00B53CF5">
        <w:tc>
          <w:tcPr>
            <w:tcW w:w="2166" w:type="dxa"/>
          </w:tcPr>
          <w:p w:rsidR="00431423" w:rsidRPr="00431423" w:rsidRDefault="00431423" w:rsidP="00295DE1">
            <w:pPr>
              <w:spacing w:after="120"/>
            </w:pPr>
          </w:p>
        </w:tc>
        <w:tc>
          <w:tcPr>
            <w:tcW w:w="5205" w:type="dxa"/>
          </w:tcPr>
          <w:p w:rsidR="00431423" w:rsidRPr="00431423" w:rsidRDefault="00431423" w:rsidP="00295DE1">
            <w:pPr>
              <w:spacing w:after="120"/>
            </w:pPr>
            <w:r w:rsidRPr="00431423">
              <w:t>Mohamed Al-Tarawneh (Jordan) for 2010;</w:t>
            </w:r>
          </w:p>
        </w:tc>
      </w:tr>
      <w:tr w:rsidR="00431423" w:rsidRPr="00431423" w:rsidTr="00B53CF5">
        <w:tc>
          <w:tcPr>
            <w:tcW w:w="2166" w:type="dxa"/>
          </w:tcPr>
          <w:p w:rsidR="00431423" w:rsidRPr="00431423" w:rsidRDefault="00431423" w:rsidP="00157D94">
            <w:r w:rsidRPr="00431423">
              <w:t>Vice-Chairperson:</w:t>
            </w:r>
          </w:p>
        </w:tc>
        <w:tc>
          <w:tcPr>
            <w:tcW w:w="5205" w:type="dxa"/>
          </w:tcPr>
          <w:p w:rsidR="00431423" w:rsidRPr="00431423" w:rsidRDefault="00431423" w:rsidP="00157D94">
            <w:r w:rsidRPr="00431423">
              <w:t xml:space="preserve">Edah. W. Maina (Kenya) for 2009 </w:t>
            </w:r>
          </w:p>
        </w:tc>
      </w:tr>
      <w:tr w:rsidR="00431423" w:rsidRPr="00431423" w:rsidTr="00B53CF5">
        <w:tc>
          <w:tcPr>
            <w:tcW w:w="2166" w:type="dxa"/>
          </w:tcPr>
          <w:p w:rsidR="00431423" w:rsidRPr="00431423" w:rsidRDefault="00431423" w:rsidP="00295DE1">
            <w:pPr>
              <w:spacing w:after="120"/>
            </w:pPr>
          </w:p>
        </w:tc>
        <w:tc>
          <w:tcPr>
            <w:tcW w:w="5205" w:type="dxa"/>
          </w:tcPr>
          <w:p w:rsidR="00431423" w:rsidRPr="00431423" w:rsidRDefault="00431423" w:rsidP="00295DE1">
            <w:pPr>
              <w:spacing w:after="120"/>
            </w:pPr>
            <w:r w:rsidRPr="00431423">
              <w:t>Lotfi Ben Lallahom (Tunisia) for 2010;</w:t>
            </w:r>
          </w:p>
        </w:tc>
      </w:tr>
      <w:tr w:rsidR="00431423" w:rsidRPr="00431423" w:rsidTr="00B53CF5">
        <w:tc>
          <w:tcPr>
            <w:tcW w:w="2166" w:type="dxa"/>
          </w:tcPr>
          <w:p w:rsidR="00431423" w:rsidRPr="00431423" w:rsidRDefault="00431423" w:rsidP="00157D94">
            <w:r w:rsidRPr="00431423">
              <w:t xml:space="preserve">Vice-Chairperson: </w:t>
            </w:r>
          </w:p>
        </w:tc>
        <w:tc>
          <w:tcPr>
            <w:tcW w:w="5205" w:type="dxa"/>
          </w:tcPr>
          <w:p w:rsidR="00431423" w:rsidRPr="00431423" w:rsidRDefault="00431423" w:rsidP="00157D94">
            <w:r w:rsidRPr="00431423">
              <w:t>Jia Yang (China) for 2009</w:t>
            </w:r>
          </w:p>
        </w:tc>
      </w:tr>
      <w:tr w:rsidR="00431423" w:rsidRPr="00431423" w:rsidTr="00B53CF5">
        <w:tc>
          <w:tcPr>
            <w:tcW w:w="2166" w:type="dxa"/>
          </w:tcPr>
          <w:p w:rsidR="00431423" w:rsidRPr="00431423" w:rsidRDefault="00431423" w:rsidP="00295DE1">
            <w:pPr>
              <w:spacing w:after="120"/>
            </w:pPr>
          </w:p>
        </w:tc>
        <w:tc>
          <w:tcPr>
            <w:tcW w:w="5205" w:type="dxa"/>
          </w:tcPr>
          <w:p w:rsidR="00431423" w:rsidRPr="00431423" w:rsidRDefault="00431423" w:rsidP="00295DE1">
            <w:pPr>
              <w:spacing w:after="120"/>
            </w:pPr>
            <w:r w:rsidRPr="00431423">
              <w:t>Monsur A. Chowdhuri (Bangladesh) for 2010;</w:t>
            </w:r>
          </w:p>
        </w:tc>
      </w:tr>
      <w:tr w:rsidR="00431423" w:rsidRPr="00431423" w:rsidTr="00B53CF5">
        <w:tc>
          <w:tcPr>
            <w:tcW w:w="2166" w:type="dxa"/>
          </w:tcPr>
          <w:p w:rsidR="00431423" w:rsidRPr="00431423" w:rsidRDefault="00431423" w:rsidP="00157D94">
            <w:r w:rsidRPr="00431423">
              <w:t xml:space="preserve">Vice-Chairperson: </w:t>
            </w:r>
          </w:p>
        </w:tc>
        <w:tc>
          <w:tcPr>
            <w:tcW w:w="5205" w:type="dxa"/>
          </w:tcPr>
          <w:p w:rsidR="00431423" w:rsidRPr="00431423" w:rsidRDefault="00431423" w:rsidP="00157D94">
            <w:r w:rsidRPr="00431423">
              <w:t>Gyorgy Konczei (Hungary) for 2009</w:t>
            </w:r>
          </w:p>
        </w:tc>
      </w:tr>
      <w:tr w:rsidR="00431423" w:rsidRPr="00431423" w:rsidTr="00B53CF5">
        <w:tc>
          <w:tcPr>
            <w:tcW w:w="2166" w:type="dxa"/>
          </w:tcPr>
          <w:p w:rsidR="00431423" w:rsidRPr="00431423" w:rsidRDefault="00431423" w:rsidP="00295DE1">
            <w:pPr>
              <w:spacing w:after="120"/>
            </w:pPr>
          </w:p>
        </w:tc>
        <w:tc>
          <w:tcPr>
            <w:tcW w:w="5205" w:type="dxa"/>
          </w:tcPr>
          <w:p w:rsidR="00431423" w:rsidRPr="00431423" w:rsidRDefault="00431423" w:rsidP="00295DE1">
            <w:pPr>
              <w:spacing w:after="120"/>
            </w:pPr>
            <w:r w:rsidRPr="00431423">
              <w:t>Cveto Ursic (Slovenia) for 2010;</w:t>
            </w:r>
          </w:p>
        </w:tc>
      </w:tr>
      <w:tr w:rsidR="00431423" w:rsidRPr="00431423" w:rsidTr="00B53CF5">
        <w:tc>
          <w:tcPr>
            <w:tcW w:w="2166" w:type="dxa"/>
          </w:tcPr>
          <w:p w:rsidR="00431423" w:rsidRPr="00431423" w:rsidRDefault="00431423" w:rsidP="00157D94">
            <w:r w:rsidRPr="00431423">
              <w:t xml:space="preserve">Vice-Chairperson: </w:t>
            </w:r>
          </w:p>
        </w:tc>
        <w:tc>
          <w:tcPr>
            <w:tcW w:w="5205" w:type="dxa"/>
          </w:tcPr>
          <w:p w:rsidR="00431423" w:rsidRPr="00431423" w:rsidRDefault="00431423" w:rsidP="00157D94">
            <w:r w:rsidRPr="00431423">
              <w:t>German X. Torres Correa (Ecuador) for 2009</w:t>
            </w:r>
          </w:p>
        </w:tc>
      </w:tr>
      <w:tr w:rsidR="00431423" w:rsidRPr="00431423" w:rsidTr="00B53CF5">
        <w:tc>
          <w:tcPr>
            <w:tcW w:w="2166" w:type="dxa"/>
          </w:tcPr>
          <w:p w:rsidR="00431423" w:rsidRPr="00431423" w:rsidRDefault="00431423" w:rsidP="00295DE1">
            <w:pPr>
              <w:spacing w:after="120"/>
            </w:pPr>
          </w:p>
        </w:tc>
        <w:tc>
          <w:tcPr>
            <w:tcW w:w="5205" w:type="dxa"/>
          </w:tcPr>
          <w:p w:rsidR="00431423" w:rsidRPr="00431423" w:rsidRDefault="00431423" w:rsidP="00295DE1">
            <w:pPr>
              <w:spacing w:after="120"/>
            </w:pPr>
            <w:r w:rsidRPr="00431423">
              <w:t>Maria S. Cisternas Reyes (Chile) for 2010;</w:t>
            </w:r>
          </w:p>
        </w:tc>
      </w:tr>
      <w:tr w:rsidR="00431423" w:rsidRPr="00431423" w:rsidTr="00B53CF5">
        <w:tc>
          <w:tcPr>
            <w:tcW w:w="2166" w:type="dxa"/>
          </w:tcPr>
          <w:p w:rsidR="00431423" w:rsidRPr="00431423" w:rsidRDefault="00431423" w:rsidP="00295DE1">
            <w:pPr>
              <w:spacing w:after="120"/>
            </w:pPr>
            <w:r w:rsidRPr="00431423">
              <w:t>Rapporteur:</w:t>
            </w:r>
          </w:p>
        </w:tc>
        <w:tc>
          <w:tcPr>
            <w:tcW w:w="5205" w:type="dxa"/>
          </w:tcPr>
          <w:p w:rsidR="00431423" w:rsidRPr="00431423" w:rsidRDefault="00431423" w:rsidP="00295DE1">
            <w:pPr>
              <w:spacing w:after="120"/>
            </w:pPr>
            <w:r w:rsidRPr="00431423">
              <w:t>Ronald McCallum (Australia) (General issues)</w:t>
            </w:r>
          </w:p>
        </w:tc>
      </w:tr>
      <w:tr w:rsidR="00431423" w:rsidRPr="00431423" w:rsidTr="00B53CF5">
        <w:tc>
          <w:tcPr>
            <w:tcW w:w="2166" w:type="dxa"/>
          </w:tcPr>
          <w:p w:rsidR="00431423" w:rsidRPr="00431423" w:rsidRDefault="00431423" w:rsidP="00295DE1">
            <w:pPr>
              <w:spacing w:after="120"/>
            </w:pPr>
            <w:r w:rsidRPr="00431423">
              <w:t>Rapporteur:</w:t>
            </w:r>
          </w:p>
        </w:tc>
        <w:tc>
          <w:tcPr>
            <w:tcW w:w="5205" w:type="dxa"/>
          </w:tcPr>
          <w:p w:rsidR="00431423" w:rsidRPr="00431423" w:rsidRDefault="00431423" w:rsidP="00295DE1">
            <w:pPr>
              <w:spacing w:after="120"/>
            </w:pPr>
            <w:r w:rsidRPr="00431423">
              <w:t>Amna A. Al-Suwaidi (Qatar) (Optional Protocol)</w:t>
            </w:r>
          </w:p>
        </w:tc>
      </w:tr>
    </w:tbl>
    <w:p w:rsidR="005F6B05" w:rsidRPr="00D032AA" w:rsidRDefault="00A56187" w:rsidP="00E81DB1">
      <w:pPr>
        <w:pStyle w:val="SingleTxtG"/>
      </w:pPr>
      <w:r w:rsidRPr="00D032AA">
        <w:t>14.</w:t>
      </w:r>
      <w:r w:rsidRPr="00D032AA">
        <w:tab/>
      </w:r>
      <w:r w:rsidR="005F6B05" w:rsidRPr="00D032AA">
        <w:t>Acting by consensus, the Committee elected its officers with a particular regard paid to geographical, disability and gender representati</w:t>
      </w:r>
      <w:r w:rsidR="00E623C1">
        <w:t>on</w:t>
      </w:r>
      <w:r w:rsidR="005F6B05" w:rsidRPr="00D032AA">
        <w:t>, and provided that officers will hold their positions</w:t>
      </w:r>
      <w:r w:rsidR="00E623C1">
        <w:t xml:space="preserve"> alternately</w:t>
      </w:r>
      <w:r w:rsidR="005F6B05" w:rsidRPr="00D032AA">
        <w:t xml:space="preserve"> so as to ensure the widest representation. The members of the Bureau will hold t</w:t>
      </w:r>
      <w:r w:rsidR="00E623C1">
        <w:t>he position of Vice-Chairperson</w:t>
      </w:r>
      <w:r w:rsidR="005F6B05" w:rsidRPr="00D032AA">
        <w:t xml:space="preserve"> on </w:t>
      </w:r>
      <w:r w:rsidR="00C7528D" w:rsidRPr="00D032AA">
        <w:t>a</w:t>
      </w:r>
      <w:r w:rsidR="005F6B05" w:rsidRPr="00D032AA">
        <w:t xml:space="preserve"> rotating basis, respectively for a term of one year each.</w:t>
      </w:r>
    </w:p>
    <w:p w:rsidR="005F6B05" w:rsidRPr="00D032AA" w:rsidRDefault="00131D66" w:rsidP="00131D66">
      <w:pPr>
        <w:pStyle w:val="H1G"/>
      </w:pPr>
      <w:r w:rsidRPr="00D032AA">
        <w:tab/>
        <w:t>D.</w:t>
      </w:r>
      <w:r w:rsidRPr="00D032AA">
        <w:tab/>
      </w:r>
      <w:r w:rsidR="005F6B05" w:rsidRPr="00D032AA">
        <w:t>Press conference</w:t>
      </w:r>
    </w:p>
    <w:p w:rsidR="005F6B05" w:rsidRPr="00D032AA" w:rsidRDefault="00927BBA" w:rsidP="00E81DB1">
      <w:pPr>
        <w:pStyle w:val="SingleTxtG"/>
      </w:pPr>
      <w:r w:rsidRPr="00D032AA">
        <w:t>15.</w:t>
      </w:r>
      <w:r w:rsidRPr="00D032AA">
        <w:tab/>
      </w:r>
      <w:r w:rsidR="005F6B05" w:rsidRPr="00D032AA">
        <w:t xml:space="preserve">The Committee met with journalists during a press conference on the last day of the session, to brief them about the work of the new human rights treaty Committee and issued a press statement, entitled </w:t>
      </w:r>
      <w:r w:rsidR="00F85699" w:rsidRPr="00D032AA">
        <w:t>“</w:t>
      </w:r>
      <w:r w:rsidR="005F6B05" w:rsidRPr="00D032AA">
        <w:t>First Declaration by the Committee on the Rights of Persons with Disabilities: Looking forward</w:t>
      </w:r>
      <w:r w:rsidR="00F85699" w:rsidRPr="00D032AA">
        <w:t>”</w:t>
      </w:r>
      <w:r w:rsidR="005F6B05" w:rsidRPr="00D032AA">
        <w:t>.</w:t>
      </w:r>
      <w:r w:rsidR="005F6B05" w:rsidRPr="00E6523D">
        <w:rPr>
          <w:rStyle w:val="FootnoteReference"/>
          <w:b/>
        </w:rPr>
        <w:footnoteReference w:id="2"/>
      </w:r>
    </w:p>
    <w:p w:rsidR="005F6B05" w:rsidRPr="00D032AA" w:rsidRDefault="00927BBA" w:rsidP="00927BBA">
      <w:pPr>
        <w:pStyle w:val="H1G"/>
      </w:pPr>
      <w:r w:rsidRPr="00D032AA">
        <w:rPr>
          <w:bCs/>
        </w:rPr>
        <w:tab/>
      </w:r>
      <w:r w:rsidR="005F6B05" w:rsidRPr="00D032AA">
        <w:rPr>
          <w:bCs/>
        </w:rPr>
        <w:t>E.</w:t>
      </w:r>
      <w:r w:rsidR="005F6B05" w:rsidRPr="00D032AA">
        <w:tab/>
      </w:r>
      <w:r w:rsidR="005F6B05" w:rsidRPr="00D032AA">
        <w:rPr>
          <w:bCs/>
        </w:rPr>
        <w:t xml:space="preserve">Other </w:t>
      </w:r>
      <w:r w:rsidR="005F6B05" w:rsidRPr="00D032AA">
        <w:t>decisions</w:t>
      </w:r>
    </w:p>
    <w:p w:rsidR="005F6B05" w:rsidRPr="00D032AA" w:rsidRDefault="00927BBA" w:rsidP="00E81DB1">
      <w:pPr>
        <w:pStyle w:val="SingleTxtG"/>
        <w:rPr>
          <w:bCs/>
        </w:rPr>
      </w:pPr>
      <w:r w:rsidRPr="00D032AA">
        <w:t>16.</w:t>
      </w:r>
      <w:r w:rsidRPr="00D032AA">
        <w:tab/>
      </w:r>
      <w:r w:rsidR="005F6B05" w:rsidRPr="00D032AA">
        <w:rPr>
          <w:bCs/>
        </w:rPr>
        <w:t xml:space="preserve">The </w:t>
      </w:r>
      <w:r w:rsidR="005F6B05" w:rsidRPr="00D032AA">
        <w:t>Committee</w:t>
      </w:r>
      <w:r w:rsidR="005F6B05" w:rsidRPr="00D032AA">
        <w:rPr>
          <w:bCs/>
        </w:rPr>
        <w:t xml:space="preserve"> took a number of other decisions, which are listed below and in annex IV.</w:t>
      </w:r>
    </w:p>
    <w:p w:rsidR="005F6B05" w:rsidRPr="00D032AA" w:rsidRDefault="00927BBA" w:rsidP="00E81DB1">
      <w:pPr>
        <w:pStyle w:val="SingleTxtG"/>
        <w:rPr>
          <w:bCs/>
        </w:rPr>
      </w:pPr>
      <w:r w:rsidRPr="00D032AA">
        <w:rPr>
          <w:bCs/>
        </w:rPr>
        <w:t>17.</w:t>
      </w:r>
      <w:r w:rsidRPr="00D032AA">
        <w:rPr>
          <w:bCs/>
        </w:rPr>
        <w:tab/>
      </w:r>
      <w:r w:rsidR="005F6B05" w:rsidRPr="00D032AA">
        <w:rPr>
          <w:bCs/>
        </w:rPr>
        <w:t>To ensure accessibility, the</w:t>
      </w:r>
      <w:r w:rsidR="005F6B05" w:rsidRPr="00D032AA">
        <w:t xml:space="preserve"> Committee</w:t>
      </w:r>
      <w:r w:rsidR="002F59DC">
        <w:rPr>
          <w:bCs/>
        </w:rPr>
        <w:t xml:space="preserve"> decided to request </w:t>
      </w:r>
      <w:r w:rsidR="005F6B05" w:rsidRPr="00D032AA">
        <w:rPr>
          <w:bCs/>
        </w:rPr>
        <w:t xml:space="preserve">the Secretariat to provide support in the form of hearing devices, sign language and visual captioning for its forthcoming sessions. </w:t>
      </w:r>
    </w:p>
    <w:p w:rsidR="005F6B05" w:rsidRPr="00D032AA" w:rsidRDefault="00387AB8" w:rsidP="00E81DB1">
      <w:pPr>
        <w:pStyle w:val="SingleTxtG"/>
      </w:pPr>
      <w:r w:rsidRPr="00D032AA">
        <w:rPr>
          <w:bCs/>
        </w:rPr>
        <w:t>18.</w:t>
      </w:r>
      <w:r w:rsidRPr="00D032AA">
        <w:rPr>
          <w:bCs/>
        </w:rPr>
        <w:tab/>
      </w:r>
      <w:r w:rsidR="005F6B05" w:rsidRPr="00D032AA">
        <w:rPr>
          <w:bCs/>
        </w:rPr>
        <w:t>The Committee decided to establish three working groups, to work respectively on the rules of procedure; on the reporting guidelines; and on working methods other than reporting guidelines.</w:t>
      </w:r>
      <w:r w:rsidR="00F85699" w:rsidRPr="00D032AA">
        <w:rPr>
          <w:bCs/>
        </w:rPr>
        <w:t xml:space="preserve"> </w:t>
      </w:r>
    </w:p>
    <w:p w:rsidR="005F6B05" w:rsidRPr="00D032AA" w:rsidRDefault="00387AB8" w:rsidP="00387AB8">
      <w:pPr>
        <w:pStyle w:val="H1G"/>
      </w:pPr>
      <w:r w:rsidRPr="00D032AA">
        <w:tab/>
      </w:r>
      <w:r w:rsidR="005F6B05" w:rsidRPr="00D032AA">
        <w:t>F.</w:t>
      </w:r>
      <w:r w:rsidRPr="00D032AA">
        <w:tab/>
      </w:r>
      <w:r w:rsidR="005F6B05" w:rsidRPr="00D032AA">
        <w:t>Future sessions</w:t>
      </w:r>
    </w:p>
    <w:p w:rsidR="005F6B05" w:rsidRPr="00D032AA" w:rsidRDefault="00387AB8" w:rsidP="00E81DB1">
      <w:pPr>
        <w:pStyle w:val="SingleTxtG"/>
      </w:pPr>
      <w:r w:rsidRPr="00D032AA">
        <w:t>19.</w:t>
      </w:r>
      <w:r w:rsidRPr="00D032AA">
        <w:tab/>
      </w:r>
      <w:r w:rsidR="005F6B05" w:rsidRPr="00D032AA">
        <w:t>In accordance with the Calendar of Conferences adopted by the General Assembly, the Committee confirmed the date of its second session, to be held from 19 to 23 October 2009 in Geneva.</w:t>
      </w:r>
      <w:r w:rsidR="00F85699" w:rsidRPr="00D032AA">
        <w:t xml:space="preserve"> </w:t>
      </w:r>
      <w:r w:rsidR="005F6B05" w:rsidRPr="00D032AA">
        <w:t>It also encouraged the Secretariat to explore the possibility of convening informal meetings of the Committee or its working groups.</w:t>
      </w:r>
    </w:p>
    <w:p w:rsidR="005F6B05" w:rsidRPr="00D032AA" w:rsidRDefault="00387AB8" w:rsidP="00E81DB1">
      <w:pPr>
        <w:pStyle w:val="SingleTxtG"/>
        <w:rPr>
          <w:bCs/>
        </w:rPr>
      </w:pPr>
      <w:r w:rsidRPr="00D032AA">
        <w:t>20.</w:t>
      </w:r>
      <w:r w:rsidRPr="00D032AA">
        <w:tab/>
      </w:r>
      <w:r w:rsidR="005F6B05" w:rsidRPr="00D032AA">
        <w:rPr>
          <w:bCs/>
        </w:rPr>
        <w:t xml:space="preserve">The </w:t>
      </w:r>
      <w:r w:rsidR="005F6B05" w:rsidRPr="00D032AA">
        <w:t>Committee</w:t>
      </w:r>
      <w:r w:rsidR="005F6B05" w:rsidRPr="00D032AA">
        <w:rPr>
          <w:bCs/>
        </w:rPr>
        <w:t xml:space="preserve"> also requested the Secretariat to explore the possibility of having some of its sessions in New York.</w:t>
      </w:r>
      <w:r w:rsidR="00F85699" w:rsidRPr="00D032AA">
        <w:rPr>
          <w:bCs/>
        </w:rPr>
        <w:t xml:space="preserve"> </w:t>
      </w:r>
    </w:p>
    <w:p w:rsidR="005F6B05" w:rsidRPr="00D032AA" w:rsidRDefault="00387AB8" w:rsidP="00E81DB1">
      <w:pPr>
        <w:pStyle w:val="SingleTxtG"/>
        <w:rPr>
          <w:bCs/>
        </w:rPr>
      </w:pPr>
      <w:r w:rsidRPr="00D032AA">
        <w:rPr>
          <w:bCs/>
        </w:rPr>
        <w:t>21.</w:t>
      </w:r>
      <w:r w:rsidRPr="00D032AA">
        <w:rPr>
          <w:bCs/>
        </w:rPr>
        <w:tab/>
      </w:r>
      <w:r w:rsidR="005F6B05" w:rsidRPr="00D032AA">
        <w:rPr>
          <w:bCs/>
        </w:rPr>
        <w:t xml:space="preserve">For the second session, to be held in October 2009, the </w:t>
      </w:r>
      <w:r w:rsidR="005F6B05" w:rsidRPr="00D032AA">
        <w:t>Committee</w:t>
      </w:r>
      <w:r w:rsidR="005F6B05" w:rsidRPr="00D032AA">
        <w:rPr>
          <w:bCs/>
        </w:rPr>
        <w:t xml:space="preserve"> decided on a provisional list of matters to be placed on the agenda (see annex V). </w:t>
      </w:r>
    </w:p>
    <w:p w:rsidR="005F6B05" w:rsidRPr="00D032AA" w:rsidRDefault="00387AB8" w:rsidP="00387AB8">
      <w:pPr>
        <w:pStyle w:val="H1G"/>
      </w:pPr>
      <w:r w:rsidRPr="00D032AA">
        <w:tab/>
      </w:r>
      <w:r w:rsidR="005F6B05" w:rsidRPr="00D032AA">
        <w:t>G.</w:t>
      </w:r>
      <w:r w:rsidRPr="00D032AA">
        <w:tab/>
      </w:r>
      <w:r w:rsidR="005F6B05" w:rsidRPr="00D032AA">
        <w:t>Accessibility of information</w:t>
      </w:r>
    </w:p>
    <w:p w:rsidR="005F6B05" w:rsidRPr="00D032AA" w:rsidRDefault="00387AB8" w:rsidP="00E81DB1">
      <w:pPr>
        <w:pStyle w:val="SingleTxtG"/>
      </w:pPr>
      <w:r w:rsidRPr="00D032AA">
        <w:t>22.</w:t>
      </w:r>
      <w:r w:rsidRPr="00D032AA">
        <w:tab/>
      </w:r>
      <w:r w:rsidR="005F6B05" w:rsidRPr="00D032AA">
        <w:t>The Committee observed that information concerning it on the OHCHR website was not readily accessible, in particular to persons with visual impairments. The</w:t>
      </w:r>
      <w:r w:rsidR="00F85699" w:rsidRPr="00D032AA">
        <w:t xml:space="preserve"> </w:t>
      </w:r>
      <w:r w:rsidR="005F6B05" w:rsidRPr="00D032AA">
        <w:t>Committee hoped that more accessible information would be provided, including in a variety of languages and in a format which would be easily accessible to persons with disabilities.</w:t>
      </w:r>
    </w:p>
    <w:p w:rsidR="005F6B05" w:rsidRPr="00D032AA" w:rsidRDefault="00387AB8" w:rsidP="00387AB8">
      <w:pPr>
        <w:pStyle w:val="HChG"/>
      </w:pPr>
      <w:r w:rsidRPr="00D032AA">
        <w:tab/>
      </w:r>
      <w:r w:rsidR="0025042A">
        <w:t>III</w:t>
      </w:r>
      <w:r w:rsidR="005F6B05" w:rsidRPr="00D032AA">
        <w:t>.</w:t>
      </w:r>
      <w:r w:rsidR="005F6B05" w:rsidRPr="00D032AA">
        <w:tab/>
      </w:r>
      <w:r w:rsidR="008703D6" w:rsidRPr="00D032AA">
        <w:t>Relations with other bodies</w:t>
      </w:r>
    </w:p>
    <w:p w:rsidR="005F6B05" w:rsidRPr="00D032AA" w:rsidRDefault="00D61CB5" w:rsidP="00D61CB5">
      <w:pPr>
        <w:pStyle w:val="H1G"/>
      </w:pPr>
      <w:r w:rsidRPr="00D032AA">
        <w:tab/>
        <w:t>A.</w:t>
      </w:r>
      <w:r w:rsidRPr="00D032AA">
        <w:tab/>
      </w:r>
      <w:r w:rsidR="005F6B05" w:rsidRPr="00D032AA">
        <w:t>Cooperation with other United Nations organs</w:t>
      </w:r>
    </w:p>
    <w:p w:rsidR="005F6B05" w:rsidRPr="00D032AA" w:rsidRDefault="00D61CB5" w:rsidP="00E81DB1">
      <w:pPr>
        <w:pStyle w:val="SingleTxtG"/>
      </w:pPr>
      <w:r w:rsidRPr="00D032AA">
        <w:t>23.</w:t>
      </w:r>
      <w:r w:rsidRPr="00D032AA">
        <w:tab/>
      </w:r>
      <w:r w:rsidR="005F6B05" w:rsidRPr="00D032AA">
        <w:t>On 25 February 2009 (7th meeting), the Committee met with the representatives of other United Nations bodies and agencies, and discussed ways of</w:t>
      </w:r>
      <w:r w:rsidR="00355B0A">
        <w:t xml:space="preserve"> co</w:t>
      </w:r>
      <w:r w:rsidR="005F6B05" w:rsidRPr="00D032AA">
        <w:t xml:space="preserve">operation, as provided by article 38 of the Convention. </w:t>
      </w:r>
    </w:p>
    <w:p w:rsidR="005F6B05" w:rsidRPr="00D032AA" w:rsidRDefault="00D61CB5" w:rsidP="00D61CB5">
      <w:pPr>
        <w:pStyle w:val="H1G"/>
      </w:pPr>
      <w:r w:rsidRPr="00D032AA">
        <w:tab/>
      </w:r>
      <w:r w:rsidR="005F6B05" w:rsidRPr="00D032AA">
        <w:t>B.</w:t>
      </w:r>
      <w:r w:rsidRPr="00D032AA">
        <w:tab/>
      </w:r>
      <w:r w:rsidR="005F6B05" w:rsidRPr="00D032AA">
        <w:t>Cooperation with non-governmental organizations</w:t>
      </w:r>
    </w:p>
    <w:p w:rsidR="005F6B05" w:rsidRPr="00D032AA" w:rsidRDefault="00D61CB5" w:rsidP="00E81DB1">
      <w:pPr>
        <w:pStyle w:val="SingleTxtG"/>
      </w:pPr>
      <w:r w:rsidRPr="00D032AA">
        <w:t>24.</w:t>
      </w:r>
      <w:r w:rsidRPr="00D032AA">
        <w:tab/>
      </w:r>
      <w:r w:rsidR="005F6B05" w:rsidRPr="00D032AA">
        <w:t xml:space="preserve">On 26 February 2009 (8th meeting), the Committee met with representatives of several non-governmental organizations: Disabled People International; the European Disability Forum; </w:t>
      </w:r>
      <w:r w:rsidR="007B3FF5">
        <w:t xml:space="preserve">International Disability Alliance and the </w:t>
      </w:r>
      <w:r w:rsidR="005F6B05" w:rsidRPr="00D032AA">
        <w:t>Centre on Human Rights for People with Disabilities (see annex IV).</w:t>
      </w:r>
    </w:p>
    <w:p w:rsidR="00D26B83" w:rsidRPr="00D032AA" w:rsidRDefault="00BB1918" w:rsidP="00E81DB1">
      <w:pPr>
        <w:pStyle w:val="SingleTxtG"/>
      </w:pPr>
      <w:r w:rsidRPr="00D032AA">
        <w:t>25.</w:t>
      </w:r>
      <w:r w:rsidRPr="00D032AA">
        <w:tab/>
      </w:r>
      <w:r w:rsidR="005F6B05" w:rsidRPr="00D032AA">
        <w:t xml:space="preserve">The Committee welcomed the contribution made by civil society both during the elaboration of the Convention and of its Optional Protocol and in encouraging its entry into force. The Committee expressed the hope that non-governmental organizations would continue to work with the Committee to promote further ratification of and accession to the Convention and its Optional Protocol. </w:t>
      </w:r>
    </w:p>
    <w:p w:rsidR="00D26B83" w:rsidRPr="00D032AA" w:rsidRDefault="00D26B83" w:rsidP="00D26B83">
      <w:pPr>
        <w:pStyle w:val="HChG"/>
      </w:pPr>
      <w:r w:rsidRPr="00D032AA">
        <w:br w:type="page"/>
      </w:r>
      <w:r w:rsidRPr="00D032AA">
        <w:tab/>
        <w:t>Annexes</w:t>
      </w:r>
    </w:p>
    <w:p w:rsidR="00D26B83" w:rsidRPr="00D032AA" w:rsidRDefault="00D26B83" w:rsidP="005C5D29">
      <w:pPr>
        <w:pStyle w:val="HChG"/>
      </w:pPr>
      <w:r w:rsidRPr="00D032AA">
        <w:tab/>
        <w:t>Annex I</w:t>
      </w:r>
    </w:p>
    <w:p w:rsidR="00D26B83" w:rsidRDefault="005034D3" w:rsidP="00D26B83">
      <w:pPr>
        <w:pStyle w:val="HChG"/>
      </w:pPr>
      <w:r w:rsidRPr="00D032AA">
        <w:tab/>
      </w:r>
      <w:r w:rsidR="00D26B83" w:rsidRPr="00D032AA">
        <w:tab/>
        <w:t>States parties to the Convention and to the Optional Protocol at the time of the session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966"/>
        <w:gridCol w:w="1947"/>
        <w:gridCol w:w="2457"/>
      </w:tblGrid>
      <w:tr w:rsidR="006A7453" w:rsidRPr="0029443E" w:rsidTr="00B327E9">
        <w:trPr>
          <w:tblHeader/>
        </w:trPr>
        <w:tc>
          <w:tcPr>
            <w:tcW w:w="2966" w:type="dxa"/>
            <w:tcBorders>
              <w:top w:val="single" w:sz="4" w:space="0" w:color="auto"/>
              <w:bottom w:val="single" w:sz="12" w:space="0" w:color="auto"/>
            </w:tcBorders>
            <w:shd w:val="clear" w:color="auto" w:fill="auto"/>
            <w:vAlign w:val="bottom"/>
          </w:tcPr>
          <w:p w:rsidR="006A7453" w:rsidRPr="0029443E" w:rsidRDefault="006A7453" w:rsidP="006A7453">
            <w:pPr>
              <w:spacing w:before="80" w:after="80" w:line="200" w:lineRule="exact"/>
              <w:rPr>
                <w:i/>
                <w:sz w:val="16"/>
              </w:rPr>
            </w:pPr>
            <w:r w:rsidRPr="0029443E">
              <w:rPr>
                <w:i/>
                <w:sz w:val="16"/>
              </w:rPr>
              <w:t>State party</w:t>
            </w:r>
          </w:p>
        </w:tc>
        <w:tc>
          <w:tcPr>
            <w:tcW w:w="1947" w:type="dxa"/>
            <w:tcBorders>
              <w:top w:val="single" w:sz="4" w:space="0" w:color="auto"/>
              <w:bottom w:val="single" w:sz="12" w:space="0" w:color="auto"/>
            </w:tcBorders>
            <w:shd w:val="clear" w:color="auto" w:fill="auto"/>
            <w:vAlign w:val="bottom"/>
          </w:tcPr>
          <w:p w:rsidR="006A7453" w:rsidRPr="0029443E" w:rsidRDefault="006A7453" w:rsidP="006A7453">
            <w:pPr>
              <w:spacing w:before="80" w:after="80" w:line="200" w:lineRule="exact"/>
              <w:rPr>
                <w:i/>
                <w:sz w:val="16"/>
              </w:rPr>
            </w:pPr>
            <w:r w:rsidRPr="0029443E">
              <w:rPr>
                <w:i/>
                <w:sz w:val="16"/>
              </w:rPr>
              <w:t>Signature</w:t>
            </w:r>
          </w:p>
        </w:tc>
        <w:tc>
          <w:tcPr>
            <w:tcW w:w="2457" w:type="dxa"/>
            <w:tcBorders>
              <w:top w:val="single" w:sz="4" w:space="0" w:color="auto"/>
              <w:bottom w:val="single" w:sz="12" w:space="0" w:color="auto"/>
            </w:tcBorders>
            <w:shd w:val="clear" w:color="auto" w:fill="auto"/>
            <w:vAlign w:val="bottom"/>
          </w:tcPr>
          <w:p w:rsidR="006A7453" w:rsidRPr="0029443E" w:rsidRDefault="006A7453" w:rsidP="006A7453">
            <w:pPr>
              <w:spacing w:before="80" w:after="80" w:line="200" w:lineRule="exact"/>
              <w:rPr>
                <w:i/>
                <w:sz w:val="16"/>
              </w:rPr>
            </w:pPr>
            <w:r w:rsidRPr="0029443E">
              <w:rPr>
                <w:i/>
                <w:sz w:val="16"/>
              </w:rPr>
              <w:t>Formal confirmation</w:t>
            </w:r>
            <w:r w:rsidR="00C2719F" w:rsidRPr="0029443E">
              <w:rPr>
                <w:i/>
                <w:sz w:val="16"/>
              </w:rPr>
              <w:t xml:space="preserve"> </w:t>
            </w:r>
            <w:r w:rsidRPr="0029443E">
              <w:rPr>
                <w:i/>
                <w:sz w:val="16"/>
              </w:rPr>
              <w:t>(c), accession (a), ratification</w:t>
            </w:r>
          </w:p>
        </w:tc>
      </w:tr>
      <w:tr w:rsidR="00B327E9" w:rsidRPr="00D032AA" w:rsidTr="00B327E9">
        <w:trPr>
          <w:trHeight w:hRule="exact" w:val="113"/>
          <w:tblHeader/>
        </w:trPr>
        <w:tc>
          <w:tcPr>
            <w:tcW w:w="2966" w:type="dxa"/>
            <w:tcBorders>
              <w:top w:val="single" w:sz="12" w:space="0" w:color="auto"/>
            </w:tcBorders>
            <w:shd w:val="clear" w:color="auto" w:fill="auto"/>
            <w:vAlign w:val="center"/>
          </w:tcPr>
          <w:p w:rsidR="00B327E9" w:rsidRPr="00D032AA" w:rsidRDefault="00B327E9" w:rsidP="00373D8B">
            <w:pPr>
              <w:spacing w:before="40" w:line="240" w:lineRule="auto"/>
            </w:pPr>
          </w:p>
        </w:tc>
        <w:tc>
          <w:tcPr>
            <w:tcW w:w="1947" w:type="dxa"/>
            <w:tcBorders>
              <w:top w:val="single" w:sz="12" w:space="0" w:color="auto"/>
            </w:tcBorders>
            <w:shd w:val="clear" w:color="auto" w:fill="auto"/>
            <w:vAlign w:val="center"/>
          </w:tcPr>
          <w:p w:rsidR="00B327E9" w:rsidRPr="00D032AA" w:rsidRDefault="00B327E9" w:rsidP="00373D8B">
            <w:pPr>
              <w:spacing w:before="40" w:line="240" w:lineRule="auto"/>
            </w:pPr>
          </w:p>
        </w:tc>
        <w:tc>
          <w:tcPr>
            <w:tcW w:w="2457" w:type="dxa"/>
            <w:tcBorders>
              <w:top w:val="single" w:sz="12" w:space="0" w:color="auto"/>
            </w:tcBorders>
            <w:shd w:val="clear" w:color="auto" w:fill="auto"/>
            <w:vAlign w:val="center"/>
          </w:tcPr>
          <w:p w:rsidR="00B327E9" w:rsidRPr="00D032AA" w:rsidRDefault="00B327E9" w:rsidP="00373D8B">
            <w:pPr>
              <w:spacing w:before="40" w:line="240" w:lineRule="auto"/>
            </w:pPr>
          </w:p>
        </w:tc>
      </w:tr>
      <w:tr w:rsidR="006A7453" w:rsidRPr="00D032AA" w:rsidTr="00B327E9">
        <w:tc>
          <w:tcPr>
            <w:tcW w:w="2966" w:type="dxa"/>
            <w:shd w:val="clear" w:color="auto" w:fill="auto"/>
            <w:vAlign w:val="center"/>
          </w:tcPr>
          <w:p w:rsidR="006A7453" w:rsidRPr="00D032AA" w:rsidRDefault="006A7453" w:rsidP="00373D8B">
            <w:pPr>
              <w:spacing w:before="40" w:line="240" w:lineRule="auto"/>
            </w:pPr>
            <w:r w:rsidRPr="00D032AA">
              <w:t>Algeria</w:t>
            </w:r>
          </w:p>
        </w:tc>
        <w:tc>
          <w:tcPr>
            <w:tcW w:w="1947" w:type="dxa"/>
            <w:shd w:val="clear" w:color="auto" w:fill="auto"/>
            <w:vAlign w:val="center"/>
          </w:tcPr>
          <w:p w:rsidR="006A7453" w:rsidRPr="00D032AA" w:rsidRDefault="006A7453" w:rsidP="00373D8B">
            <w:pPr>
              <w:spacing w:before="40" w:line="240" w:lineRule="auto"/>
            </w:pPr>
            <w:r w:rsidRPr="00D032AA">
              <w:t xml:space="preserve">30 March 2007 </w:t>
            </w:r>
          </w:p>
        </w:tc>
        <w:tc>
          <w:tcPr>
            <w:tcW w:w="2457" w:type="dxa"/>
            <w:shd w:val="clear" w:color="auto" w:fill="auto"/>
            <w:vAlign w:val="center"/>
          </w:tcPr>
          <w:p w:rsidR="006A7453" w:rsidRPr="00D032AA" w:rsidRDefault="006A7453" w:rsidP="00373D8B">
            <w:pPr>
              <w:spacing w:before="40" w:line="240" w:lineRule="auto"/>
            </w:pPr>
          </w:p>
        </w:tc>
      </w:tr>
      <w:tr w:rsidR="006A7453" w:rsidRPr="00D032AA" w:rsidTr="00690765">
        <w:tc>
          <w:tcPr>
            <w:tcW w:w="2966" w:type="dxa"/>
            <w:shd w:val="clear" w:color="auto" w:fill="auto"/>
            <w:vAlign w:val="center"/>
          </w:tcPr>
          <w:p w:rsidR="006A7453" w:rsidRPr="00D032AA" w:rsidRDefault="006A7453" w:rsidP="00330F2C">
            <w:pPr>
              <w:spacing w:line="240" w:lineRule="auto"/>
            </w:pPr>
            <w:r w:rsidRPr="00D032AA">
              <w:t>Andorra</w:t>
            </w:r>
          </w:p>
        </w:tc>
        <w:tc>
          <w:tcPr>
            <w:tcW w:w="1947" w:type="dxa"/>
            <w:shd w:val="clear" w:color="auto" w:fill="auto"/>
            <w:vAlign w:val="center"/>
          </w:tcPr>
          <w:p w:rsidR="006A7453" w:rsidRPr="00D032AA" w:rsidRDefault="006A7453" w:rsidP="00330F2C">
            <w:pPr>
              <w:spacing w:line="240" w:lineRule="auto"/>
            </w:pPr>
            <w:r w:rsidRPr="00D032AA">
              <w:t>27 Apr</w:t>
            </w:r>
            <w:r w:rsidR="0000535D" w:rsidRPr="00D032AA">
              <w:t>.</w:t>
            </w:r>
            <w:r w:rsidRPr="00D032AA">
              <w:t xml:space="preserve"> 2007 </w:t>
            </w:r>
          </w:p>
        </w:tc>
        <w:tc>
          <w:tcPr>
            <w:tcW w:w="2457" w:type="dxa"/>
            <w:shd w:val="clear" w:color="auto" w:fill="auto"/>
            <w:vAlign w:val="center"/>
          </w:tcPr>
          <w:p w:rsidR="006A7453" w:rsidRPr="00D032AA" w:rsidRDefault="006A7453" w:rsidP="00330F2C">
            <w:pPr>
              <w:spacing w:line="240" w:lineRule="auto"/>
            </w:pPr>
          </w:p>
        </w:tc>
      </w:tr>
      <w:tr w:rsidR="006A7453" w:rsidRPr="00D032AA" w:rsidTr="00690765">
        <w:tc>
          <w:tcPr>
            <w:tcW w:w="2966" w:type="dxa"/>
            <w:shd w:val="clear" w:color="auto" w:fill="auto"/>
            <w:vAlign w:val="center"/>
          </w:tcPr>
          <w:p w:rsidR="006A7453" w:rsidRPr="00D032AA" w:rsidRDefault="006A7453" w:rsidP="00330F2C">
            <w:pPr>
              <w:spacing w:line="240" w:lineRule="auto"/>
            </w:pPr>
            <w:r w:rsidRPr="00D032AA">
              <w:t>Antigua and Barbuda</w:t>
            </w:r>
          </w:p>
        </w:tc>
        <w:tc>
          <w:tcPr>
            <w:tcW w:w="1947" w:type="dxa"/>
            <w:shd w:val="clear" w:color="auto" w:fill="auto"/>
            <w:vAlign w:val="center"/>
          </w:tcPr>
          <w:p w:rsidR="006A7453" w:rsidRPr="00D032AA" w:rsidRDefault="006A7453" w:rsidP="00330F2C">
            <w:pPr>
              <w:spacing w:line="240" w:lineRule="auto"/>
            </w:pPr>
            <w:r w:rsidRPr="00D032AA">
              <w:t xml:space="preserve">30 March 2007 </w:t>
            </w:r>
          </w:p>
        </w:tc>
        <w:tc>
          <w:tcPr>
            <w:tcW w:w="2457" w:type="dxa"/>
            <w:shd w:val="clear" w:color="auto" w:fill="auto"/>
            <w:vAlign w:val="center"/>
          </w:tcPr>
          <w:p w:rsidR="006A7453" w:rsidRPr="00D032AA" w:rsidRDefault="006A7453" w:rsidP="00330F2C">
            <w:pPr>
              <w:spacing w:line="240" w:lineRule="auto"/>
            </w:pPr>
          </w:p>
        </w:tc>
      </w:tr>
      <w:tr w:rsidR="006A7453" w:rsidRPr="00D032AA" w:rsidTr="00690765">
        <w:tc>
          <w:tcPr>
            <w:tcW w:w="2966" w:type="dxa"/>
            <w:shd w:val="clear" w:color="auto" w:fill="auto"/>
            <w:vAlign w:val="center"/>
          </w:tcPr>
          <w:p w:rsidR="006A7453" w:rsidRPr="00D032AA" w:rsidRDefault="006A7453" w:rsidP="00330F2C">
            <w:pPr>
              <w:spacing w:line="240" w:lineRule="auto"/>
            </w:pPr>
            <w:r w:rsidRPr="00D032AA">
              <w:t>Argentina</w:t>
            </w:r>
          </w:p>
        </w:tc>
        <w:tc>
          <w:tcPr>
            <w:tcW w:w="1947" w:type="dxa"/>
            <w:shd w:val="clear" w:color="auto" w:fill="auto"/>
            <w:vAlign w:val="center"/>
          </w:tcPr>
          <w:p w:rsidR="006A7453" w:rsidRPr="00D032AA" w:rsidRDefault="006A7453" w:rsidP="00330F2C">
            <w:pPr>
              <w:spacing w:line="240" w:lineRule="auto"/>
            </w:pPr>
            <w:r w:rsidRPr="00D032AA">
              <w:t xml:space="preserve">30 March 2007 </w:t>
            </w:r>
          </w:p>
        </w:tc>
        <w:tc>
          <w:tcPr>
            <w:tcW w:w="2457" w:type="dxa"/>
            <w:shd w:val="clear" w:color="auto" w:fill="auto"/>
            <w:vAlign w:val="center"/>
          </w:tcPr>
          <w:p w:rsidR="006A7453" w:rsidRPr="00D032AA" w:rsidRDefault="00942F86" w:rsidP="00330F2C">
            <w:pPr>
              <w:spacing w:line="240" w:lineRule="auto"/>
            </w:pPr>
            <w:r>
              <w:t xml:space="preserve"> </w:t>
            </w:r>
            <w:r w:rsidR="006A7453" w:rsidRPr="00D032AA">
              <w:t xml:space="preserve">2 Sept. 2008 </w:t>
            </w:r>
          </w:p>
        </w:tc>
      </w:tr>
      <w:tr w:rsidR="006A7453" w:rsidRPr="00D032AA" w:rsidTr="00690765">
        <w:tc>
          <w:tcPr>
            <w:tcW w:w="2966" w:type="dxa"/>
            <w:shd w:val="clear" w:color="auto" w:fill="auto"/>
            <w:vAlign w:val="center"/>
          </w:tcPr>
          <w:p w:rsidR="006A7453" w:rsidRPr="00D032AA" w:rsidRDefault="006A7453" w:rsidP="00330F2C">
            <w:pPr>
              <w:spacing w:line="240" w:lineRule="auto"/>
            </w:pPr>
            <w:r w:rsidRPr="00D032AA">
              <w:t>Armenia</w:t>
            </w:r>
          </w:p>
        </w:tc>
        <w:tc>
          <w:tcPr>
            <w:tcW w:w="1947" w:type="dxa"/>
            <w:shd w:val="clear" w:color="auto" w:fill="auto"/>
            <w:vAlign w:val="center"/>
          </w:tcPr>
          <w:p w:rsidR="006A7453" w:rsidRPr="00D032AA" w:rsidRDefault="006A7453" w:rsidP="00330F2C">
            <w:pPr>
              <w:spacing w:line="240" w:lineRule="auto"/>
            </w:pPr>
            <w:r w:rsidRPr="00D032AA">
              <w:t xml:space="preserve">30 March 2007 </w:t>
            </w:r>
          </w:p>
        </w:tc>
        <w:tc>
          <w:tcPr>
            <w:tcW w:w="2457" w:type="dxa"/>
            <w:shd w:val="clear" w:color="auto" w:fill="auto"/>
            <w:vAlign w:val="center"/>
          </w:tcPr>
          <w:p w:rsidR="006A7453" w:rsidRPr="00D032AA" w:rsidRDefault="006A7453" w:rsidP="00330F2C">
            <w:pPr>
              <w:spacing w:line="240" w:lineRule="auto"/>
            </w:pPr>
          </w:p>
        </w:tc>
      </w:tr>
      <w:tr w:rsidR="006A7453" w:rsidRPr="00D032AA" w:rsidTr="00690765">
        <w:tc>
          <w:tcPr>
            <w:tcW w:w="2966" w:type="dxa"/>
            <w:shd w:val="clear" w:color="auto" w:fill="auto"/>
          </w:tcPr>
          <w:p w:rsidR="006A7453" w:rsidRPr="00D032AA" w:rsidRDefault="006A7453" w:rsidP="00330F2C">
            <w:pPr>
              <w:spacing w:line="240" w:lineRule="auto"/>
            </w:pPr>
          </w:p>
        </w:tc>
        <w:tc>
          <w:tcPr>
            <w:tcW w:w="1947" w:type="dxa"/>
            <w:shd w:val="clear" w:color="auto" w:fill="auto"/>
          </w:tcPr>
          <w:p w:rsidR="006A7453" w:rsidRPr="00D032AA" w:rsidRDefault="006A7453" w:rsidP="00330F2C">
            <w:pPr>
              <w:spacing w:line="240" w:lineRule="auto"/>
            </w:pPr>
          </w:p>
        </w:tc>
        <w:tc>
          <w:tcPr>
            <w:tcW w:w="2457" w:type="dxa"/>
            <w:shd w:val="clear" w:color="auto" w:fill="auto"/>
          </w:tcPr>
          <w:p w:rsidR="006A7453" w:rsidRPr="00D032AA" w:rsidRDefault="006A7453" w:rsidP="00330F2C">
            <w:pPr>
              <w:spacing w:line="240" w:lineRule="auto"/>
            </w:pPr>
          </w:p>
        </w:tc>
      </w:tr>
      <w:tr w:rsidR="00662076" w:rsidRPr="00D032AA" w:rsidTr="00690765">
        <w:tc>
          <w:tcPr>
            <w:tcW w:w="2966" w:type="dxa"/>
            <w:shd w:val="clear" w:color="auto" w:fill="auto"/>
          </w:tcPr>
          <w:p w:rsidR="00662076" w:rsidRPr="00D032AA" w:rsidRDefault="00662076" w:rsidP="00330F2C">
            <w:pPr>
              <w:spacing w:line="240" w:lineRule="auto"/>
            </w:pPr>
            <w:r w:rsidRPr="00D032AA">
              <w:t>Australia</w:t>
            </w:r>
          </w:p>
        </w:tc>
        <w:tc>
          <w:tcPr>
            <w:tcW w:w="1947" w:type="dxa"/>
            <w:shd w:val="clear" w:color="auto" w:fill="auto"/>
          </w:tcPr>
          <w:p w:rsidR="00662076" w:rsidRPr="00D032AA" w:rsidRDefault="00662076" w:rsidP="00330F2C">
            <w:pPr>
              <w:spacing w:line="240" w:lineRule="auto"/>
            </w:pPr>
            <w:r w:rsidRPr="00D032AA">
              <w:t xml:space="preserve">30 March 2007 </w:t>
            </w:r>
          </w:p>
        </w:tc>
        <w:tc>
          <w:tcPr>
            <w:tcW w:w="2457" w:type="dxa"/>
            <w:shd w:val="clear" w:color="auto" w:fill="auto"/>
          </w:tcPr>
          <w:p w:rsidR="00662076" w:rsidRPr="00D032AA" w:rsidRDefault="00662076" w:rsidP="00330F2C">
            <w:pPr>
              <w:spacing w:line="240" w:lineRule="auto"/>
            </w:pPr>
            <w:r w:rsidRPr="00D032AA">
              <w:t xml:space="preserve">17 July 2008 </w:t>
            </w:r>
          </w:p>
        </w:tc>
      </w:tr>
      <w:tr w:rsidR="00662076" w:rsidRPr="00D032AA" w:rsidTr="00690765">
        <w:tc>
          <w:tcPr>
            <w:tcW w:w="2966" w:type="dxa"/>
            <w:shd w:val="clear" w:color="auto" w:fill="auto"/>
          </w:tcPr>
          <w:p w:rsidR="00662076" w:rsidRPr="00D032AA" w:rsidRDefault="00662076" w:rsidP="00330F2C">
            <w:pPr>
              <w:spacing w:line="240" w:lineRule="auto"/>
            </w:pPr>
            <w:r w:rsidRPr="00D032AA">
              <w:t>Austria</w:t>
            </w:r>
          </w:p>
        </w:tc>
        <w:tc>
          <w:tcPr>
            <w:tcW w:w="1947" w:type="dxa"/>
            <w:shd w:val="clear" w:color="auto" w:fill="auto"/>
          </w:tcPr>
          <w:p w:rsidR="00662076" w:rsidRPr="00D032AA" w:rsidRDefault="00662076" w:rsidP="00330F2C">
            <w:pPr>
              <w:spacing w:line="240" w:lineRule="auto"/>
            </w:pPr>
            <w:r w:rsidRPr="00D032AA">
              <w:t xml:space="preserve">30 March 2007 </w:t>
            </w:r>
          </w:p>
        </w:tc>
        <w:tc>
          <w:tcPr>
            <w:tcW w:w="2457" w:type="dxa"/>
            <w:shd w:val="clear" w:color="auto" w:fill="auto"/>
          </w:tcPr>
          <w:p w:rsidR="00662076" w:rsidRPr="00D032AA" w:rsidRDefault="00662076" w:rsidP="00330F2C">
            <w:pPr>
              <w:spacing w:line="240" w:lineRule="auto"/>
            </w:pPr>
            <w:r w:rsidRPr="00D032AA">
              <w:t xml:space="preserve">26 Sept. 2008 </w:t>
            </w:r>
          </w:p>
        </w:tc>
      </w:tr>
      <w:tr w:rsidR="00662076" w:rsidRPr="00D032AA" w:rsidTr="00690765">
        <w:tc>
          <w:tcPr>
            <w:tcW w:w="2966" w:type="dxa"/>
            <w:shd w:val="clear" w:color="auto" w:fill="auto"/>
          </w:tcPr>
          <w:p w:rsidR="00662076" w:rsidRPr="00D032AA" w:rsidRDefault="00662076" w:rsidP="00330F2C">
            <w:pPr>
              <w:spacing w:line="240" w:lineRule="auto"/>
            </w:pPr>
            <w:r w:rsidRPr="00D032AA">
              <w:t>Azerbaijan</w:t>
            </w:r>
          </w:p>
        </w:tc>
        <w:tc>
          <w:tcPr>
            <w:tcW w:w="1947" w:type="dxa"/>
            <w:shd w:val="clear" w:color="auto" w:fill="auto"/>
          </w:tcPr>
          <w:p w:rsidR="00662076" w:rsidRPr="00D032AA" w:rsidRDefault="00662076" w:rsidP="00330F2C">
            <w:pPr>
              <w:spacing w:line="240" w:lineRule="auto"/>
            </w:pPr>
            <w:r w:rsidRPr="00D032AA">
              <w:t xml:space="preserve"> 9 Jan. 2008 </w:t>
            </w:r>
          </w:p>
        </w:tc>
        <w:tc>
          <w:tcPr>
            <w:tcW w:w="2457" w:type="dxa"/>
            <w:shd w:val="clear" w:color="auto" w:fill="auto"/>
          </w:tcPr>
          <w:p w:rsidR="00662076" w:rsidRPr="00D032AA" w:rsidRDefault="00662076" w:rsidP="00330F2C">
            <w:pPr>
              <w:spacing w:line="240" w:lineRule="auto"/>
            </w:pPr>
            <w:r w:rsidRPr="00D032AA">
              <w:t xml:space="preserve">28 Jan. 2009 </w:t>
            </w:r>
          </w:p>
        </w:tc>
      </w:tr>
      <w:tr w:rsidR="00662076" w:rsidRPr="00D032AA" w:rsidTr="00690765">
        <w:tc>
          <w:tcPr>
            <w:tcW w:w="2966" w:type="dxa"/>
            <w:shd w:val="clear" w:color="auto" w:fill="auto"/>
          </w:tcPr>
          <w:p w:rsidR="00662076" w:rsidRPr="00D032AA" w:rsidRDefault="00662076" w:rsidP="00330F2C">
            <w:pPr>
              <w:spacing w:line="240" w:lineRule="auto"/>
            </w:pPr>
            <w:r w:rsidRPr="00D032AA">
              <w:t>Bahrain</w:t>
            </w:r>
          </w:p>
        </w:tc>
        <w:tc>
          <w:tcPr>
            <w:tcW w:w="1947" w:type="dxa"/>
            <w:shd w:val="clear" w:color="auto" w:fill="auto"/>
          </w:tcPr>
          <w:p w:rsidR="00662076" w:rsidRPr="00D032AA" w:rsidRDefault="00662076" w:rsidP="00330F2C">
            <w:pPr>
              <w:spacing w:line="240" w:lineRule="auto"/>
            </w:pPr>
            <w:r w:rsidRPr="00D032AA">
              <w:t xml:space="preserve">25 June 2007 </w:t>
            </w:r>
          </w:p>
        </w:tc>
        <w:tc>
          <w:tcPr>
            <w:tcW w:w="2457" w:type="dxa"/>
            <w:shd w:val="clear" w:color="auto" w:fill="auto"/>
          </w:tcPr>
          <w:p w:rsidR="00662076" w:rsidRPr="00D032AA" w:rsidRDefault="00662076" w:rsidP="00330F2C">
            <w:pPr>
              <w:spacing w:line="240" w:lineRule="auto"/>
            </w:pPr>
          </w:p>
        </w:tc>
      </w:tr>
      <w:tr w:rsidR="00662076" w:rsidRPr="00D032AA" w:rsidTr="00690765">
        <w:tc>
          <w:tcPr>
            <w:tcW w:w="2966" w:type="dxa"/>
            <w:shd w:val="clear" w:color="auto" w:fill="auto"/>
          </w:tcPr>
          <w:p w:rsidR="00662076" w:rsidRPr="00D032AA" w:rsidRDefault="00662076" w:rsidP="00330F2C">
            <w:pPr>
              <w:spacing w:line="240" w:lineRule="auto"/>
            </w:pPr>
            <w:r w:rsidRPr="00D032AA">
              <w:t>Bangladesh</w:t>
            </w:r>
          </w:p>
        </w:tc>
        <w:tc>
          <w:tcPr>
            <w:tcW w:w="1947" w:type="dxa"/>
            <w:shd w:val="clear" w:color="auto" w:fill="auto"/>
          </w:tcPr>
          <w:p w:rsidR="00662076" w:rsidRPr="00D032AA" w:rsidRDefault="00662076" w:rsidP="00330F2C">
            <w:pPr>
              <w:spacing w:line="240" w:lineRule="auto"/>
            </w:pPr>
            <w:r w:rsidRPr="00D032AA">
              <w:t xml:space="preserve"> 9 May 2007 </w:t>
            </w:r>
          </w:p>
        </w:tc>
        <w:tc>
          <w:tcPr>
            <w:tcW w:w="2457" w:type="dxa"/>
            <w:shd w:val="clear" w:color="auto" w:fill="auto"/>
          </w:tcPr>
          <w:p w:rsidR="00662076" w:rsidRPr="00D032AA" w:rsidRDefault="0017138B" w:rsidP="00330F2C">
            <w:pPr>
              <w:spacing w:line="240" w:lineRule="auto"/>
            </w:pPr>
            <w:r>
              <w:t>30 Nov.</w:t>
            </w:r>
            <w:r w:rsidR="00662076" w:rsidRPr="00D032AA">
              <w:t xml:space="preserve"> 2007 </w:t>
            </w:r>
          </w:p>
        </w:tc>
      </w:tr>
      <w:tr w:rsidR="006A7453" w:rsidRPr="00D032AA" w:rsidTr="00690765">
        <w:tc>
          <w:tcPr>
            <w:tcW w:w="2966" w:type="dxa"/>
            <w:shd w:val="clear" w:color="auto" w:fill="auto"/>
          </w:tcPr>
          <w:p w:rsidR="006A7453" w:rsidRPr="00D032AA" w:rsidRDefault="006A7453" w:rsidP="00330F2C">
            <w:pPr>
              <w:spacing w:line="240" w:lineRule="auto"/>
            </w:pPr>
          </w:p>
        </w:tc>
        <w:tc>
          <w:tcPr>
            <w:tcW w:w="1947" w:type="dxa"/>
            <w:shd w:val="clear" w:color="auto" w:fill="auto"/>
          </w:tcPr>
          <w:p w:rsidR="006A7453" w:rsidRPr="00D032AA" w:rsidRDefault="006A7453" w:rsidP="00330F2C">
            <w:pPr>
              <w:spacing w:line="240" w:lineRule="auto"/>
            </w:pPr>
          </w:p>
        </w:tc>
        <w:tc>
          <w:tcPr>
            <w:tcW w:w="2457" w:type="dxa"/>
            <w:shd w:val="clear" w:color="auto" w:fill="auto"/>
          </w:tcPr>
          <w:p w:rsidR="006A7453" w:rsidRPr="00D032AA" w:rsidRDefault="006A7453" w:rsidP="00330F2C">
            <w:pPr>
              <w:spacing w:line="240" w:lineRule="auto"/>
            </w:pPr>
          </w:p>
        </w:tc>
      </w:tr>
      <w:tr w:rsidR="00662076" w:rsidRPr="00D032AA" w:rsidTr="00690765">
        <w:tc>
          <w:tcPr>
            <w:tcW w:w="2966" w:type="dxa"/>
            <w:shd w:val="clear" w:color="auto" w:fill="auto"/>
          </w:tcPr>
          <w:p w:rsidR="00662076" w:rsidRPr="00D032AA" w:rsidRDefault="00662076" w:rsidP="00330F2C">
            <w:pPr>
              <w:spacing w:line="240" w:lineRule="auto"/>
            </w:pPr>
            <w:r w:rsidRPr="00D032AA">
              <w:t>Barbados</w:t>
            </w:r>
          </w:p>
        </w:tc>
        <w:tc>
          <w:tcPr>
            <w:tcW w:w="1947" w:type="dxa"/>
            <w:shd w:val="clear" w:color="auto" w:fill="auto"/>
          </w:tcPr>
          <w:p w:rsidR="00662076" w:rsidRPr="00D032AA" w:rsidRDefault="00662076" w:rsidP="00330F2C">
            <w:pPr>
              <w:spacing w:line="240" w:lineRule="auto"/>
            </w:pPr>
            <w:r w:rsidRPr="00D032AA">
              <w:t xml:space="preserve">19 July 2007 </w:t>
            </w:r>
          </w:p>
        </w:tc>
        <w:tc>
          <w:tcPr>
            <w:tcW w:w="2457" w:type="dxa"/>
            <w:shd w:val="clear" w:color="auto" w:fill="auto"/>
          </w:tcPr>
          <w:p w:rsidR="00662076" w:rsidRPr="00D032AA" w:rsidRDefault="00662076" w:rsidP="00330F2C">
            <w:pPr>
              <w:spacing w:line="240" w:lineRule="auto"/>
            </w:pPr>
          </w:p>
        </w:tc>
      </w:tr>
      <w:tr w:rsidR="00662076" w:rsidRPr="00D032AA" w:rsidTr="00690765">
        <w:tc>
          <w:tcPr>
            <w:tcW w:w="2966" w:type="dxa"/>
            <w:shd w:val="clear" w:color="auto" w:fill="auto"/>
          </w:tcPr>
          <w:p w:rsidR="00662076" w:rsidRPr="00D032AA" w:rsidRDefault="00662076" w:rsidP="00330F2C">
            <w:pPr>
              <w:spacing w:line="240" w:lineRule="auto"/>
            </w:pPr>
            <w:r w:rsidRPr="00D032AA">
              <w:t>Belgium</w:t>
            </w:r>
          </w:p>
        </w:tc>
        <w:tc>
          <w:tcPr>
            <w:tcW w:w="1947" w:type="dxa"/>
            <w:shd w:val="clear" w:color="auto" w:fill="auto"/>
          </w:tcPr>
          <w:p w:rsidR="00662076" w:rsidRPr="00D032AA" w:rsidRDefault="00662076" w:rsidP="00330F2C">
            <w:pPr>
              <w:spacing w:line="240" w:lineRule="auto"/>
            </w:pPr>
            <w:r w:rsidRPr="00D032AA">
              <w:t xml:space="preserve">30 March 2007 </w:t>
            </w:r>
          </w:p>
        </w:tc>
        <w:tc>
          <w:tcPr>
            <w:tcW w:w="2457" w:type="dxa"/>
            <w:shd w:val="clear" w:color="auto" w:fill="auto"/>
          </w:tcPr>
          <w:p w:rsidR="00662076" w:rsidRPr="00D032AA" w:rsidRDefault="00662076" w:rsidP="00330F2C">
            <w:pPr>
              <w:spacing w:line="240" w:lineRule="auto"/>
            </w:pPr>
          </w:p>
        </w:tc>
      </w:tr>
      <w:tr w:rsidR="00662076" w:rsidRPr="00D032AA" w:rsidTr="00690765">
        <w:tc>
          <w:tcPr>
            <w:tcW w:w="2966" w:type="dxa"/>
            <w:shd w:val="clear" w:color="auto" w:fill="auto"/>
          </w:tcPr>
          <w:p w:rsidR="00662076" w:rsidRPr="00D032AA" w:rsidRDefault="00662076" w:rsidP="00330F2C">
            <w:pPr>
              <w:spacing w:line="240" w:lineRule="auto"/>
            </w:pPr>
            <w:r w:rsidRPr="00D032AA">
              <w:t>Benin</w:t>
            </w:r>
          </w:p>
        </w:tc>
        <w:tc>
          <w:tcPr>
            <w:tcW w:w="1947" w:type="dxa"/>
            <w:shd w:val="clear" w:color="auto" w:fill="auto"/>
          </w:tcPr>
          <w:p w:rsidR="00662076" w:rsidRPr="00D032AA" w:rsidRDefault="00662076" w:rsidP="00330F2C">
            <w:pPr>
              <w:spacing w:line="240" w:lineRule="auto"/>
            </w:pPr>
            <w:r w:rsidRPr="00D032AA">
              <w:t xml:space="preserve"> 8 Feb. 2008 </w:t>
            </w:r>
          </w:p>
        </w:tc>
        <w:tc>
          <w:tcPr>
            <w:tcW w:w="2457" w:type="dxa"/>
            <w:shd w:val="clear" w:color="auto" w:fill="auto"/>
          </w:tcPr>
          <w:p w:rsidR="00662076" w:rsidRPr="00D032AA" w:rsidRDefault="00662076" w:rsidP="00330F2C">
            <w:pPr>
              <w:spacing w:line="240" w:lineRule="auto"/>
            </w:pPr>
          </w:p>
        </w:tc>
      </w:tr>
      <w:tr w:rsidR="00662076" w:rsidRPr="00D032AA" w:rsidTr="00690765">
        <w:tc>
          <w:tcPr>
            <w:tcW w:w="2966" w:type="dxa"/>
            <w:shd w:val="clear" w:color="auto" w:fill="auto"/>
          </w:tcPr>
          <w:p w:rsidR="00662076" w:rsidRPr="00D032AA" w:rsidRDefault="00662076" w:rsidP="00330F2C">
            <w:pPr>
              <w:spacing w:line="240" w:lineRule="auto"/>
            </w:pPr>
            <w:r w:rsidRPr="00D032AA">
              <w:t>Bolivia</w:t>
            </w:r>
          </w:p>
        </w:tc>
        <w:tc>
          <w:tcPr>
            <w:tcW w:w="1947" w:type="dxa"/>
            <w:shd w:val="clear" w:color="auto" w:fill="auto"/>
          </w:tcPr>
          <w:p w:rsidR="00662076" w:rsidRPr="00D032AA" w:rsidRDefault="00662076" w:rsidP="00330F2C">
            <w:pPr>
              <w:spacing w:line="240" w:lineRule="auto"/>
            </w:pPr>
            <w:r w:rsidRPr="00D032AA">
              <w:t xml:space="preserve">13 Aug. 2007 </w:t>
            </w:r>
          </w:p>
        </w:tc>
        <w:tc>
          <w:tcPr>
            <w:tcW w:w="2457" w:type="dxa"/>
            <w:shd w:val="clear" w:color="auto" w:fill="auto"/>
          </w:tcPr>
          <w:p w:rsidR="00662076" w:rsidRPr="00D032AA" w:rsidRDefault="00662076" w:rsidP="00330F2C">
            <w:pPr>
              <w:spacing w:line="240" w:lineRule="auto"/>
            </w:pPr>
          </w:p>
        </w:tc>
      </w:tr>
      <w:tr w:rsidR="00662076" w:rsidRPr="00D032AA" w:rsidTr="00690765">
        <w:tc>
          <w:tcPr>
            <w:tcW w:w="2966" w:type="dxa"/>
            <w:shd w:val="clear" w:color="auto" w:fill="auto"/>
          </w:tcPr>
          <w:p w:rsidR="00662076" w:rsidRPr="00D032AA" w:rsidRDefault="00662076" w:rsidP="00330F2C">
            <w:pPr>
              <w:spacing w:line="240" w:lineRule="auto"/>
            </w:pPr>
            <w:r w:rsidRPr="00D032AA">
              <w:t>Brazil</w:t>
            </w:r>
          </w:p>
        </w:tc>
        <w:tc>
          <w:tcPr>
            <w:tcW w:w="1947" w:type="dxa"/>
            <w:shd w:val="clear" w:color="auto" w:fill="auto"/>
          </w:tcPr>
          <w:p w:rsidR="00662076" w:rsidRPr="00D032AA" w:rsidRDefault="00662076" w:rsidP="00330F2C">
            <w:pPr>
              <w:spacing w:line="240" w:lineRule="auto"/>
            </w:pPr>
            <w:r w:rsidRPr="00D032AA">
              <w:t xml:space="preserve">30 March 2007 </w:t>
            </w:r>
          </w:p>
        </w:tc>
        <w:tc>
          <w:tcPr>
            <w:tcW w:w="2457" w:type="dxa"/>
            <w:shd w:val="clear" w:color="auto" w:fill="auto"/>
          </w:tcPr>
          <w:p w:rsidR="00662076" w:rsidRPr="00D032AA" w:rsidRDefault="00662076" w:rsidP="00330F2C">
            <w:pPr>
              <w:spacing w:line="240" w:lineRule="auto"/>
            </w:pPr>
            <w:r w:rsidRPr="00D032AA">
              <w:t xml:space="preserve"> 1 Aug. 2008 </w:t>
            </w:r>
          </w:p>
        </w:tc>
      </w:tr>
      <w:tr w:rsidR="006A7453" w:rsidRPr="00D032AA" w:rsidTr="00690765">
        <w:tc>
          <w:tcPr>
            <w:tcW w:w="2966" w:type="dxa"/>
            <w:shd w:val="clear" w:color="auto" w:fill="auto"/>
          </w:tcPr>
          <w:p w:rsidR="006A7453" w:rsidRPr="00D032AA" w:rsidRDefault="006A7453" w:rsidP="00330F2C">
            <w:pPr>
              <w:spacing w:line="240" w:lineRule="auto"/>
            </w:pPr>
          </w:p>
        </w:tc>
        <w:tc>
          <w:tcPr>
            <w:tcW w:w="1947" w:type="dxa"/>
            <w:shd w:val="clear" w:color="auto" w:fill="auto"/>
          </w:tcPr>
          <w:p w:rsidR="006A7453" w:rsidRPr="00D032AA" w:rsidRDefault="006A7453" w:rsidP="00330F2C">
            <w:pPr>
              <w:spacing w:line="240" w:lineRule="auto"/>
            </w:pPr>
          </w:p>
        </w:tc>
        <w:tc>
          <w:tcPr>
            <w:tcW w:w="2457" w:type="dxa"/>
            <w:shd w:val="clear" w:color="auto" w:fill="auto"/>
          </w:tcPr>
          <w:p w:rsidR="006A7453" w:rsidRPr="00D032AA" w:rsidRDefault="006A7453" w:rsidP="00330F2C">
            <w:pPr>
              <w:spacing w:line="240" w:lineRule="auto"/>
            </w:pPr>
          </w:p>
        </w:tc>
      </w:tr>
      <w:tr w:rsidR="00662076" w:rsidRPr="00D032AA" w:rsidTr="00690765">
        <w:tc>
          <w:tcPr>
            <w:tcW w:w="2966" w:type="dxa"/>
            <w:shd w:val="clear" w:color="auto" w:fill="auto"/>
          </w:tcPr>
          <w:p w:rsidR="00662076" w:rsidRPr="00D032AA" w:rsidRDefault="00662076" w:rsidP="00330F2C">
            <w:pPr>
              <w:spacing w:line="240" w:lineRule="auto"/>
            </w:pPr>
            <w:r w:rsidRPr="00D032AA">
              <w:t>Brunei Darussalam</w:t>
            </w:r>
          </w:p>
        </w:tc>
        <w:tc>
          <w:tcPr>
            <w:tcW w:w="1947" w:type="dxa"/>
            <w:shd w:val="clear" w:color="auto" w:fill="auto"/>
          </w:tcPr>
          <w:p w:rsidR="00662076" w:rsidRPr="00D032AA" w:rsidRDefault="00662076" w:rsidP="00330F2C">
            <w:pPr>
              <w:spacing w:line="240" w:lineRule="auto"/>
            </w:pPr>
            <w:r w:rsidRPr="00D032AA">
              <w:t xml:space="preserve">18 Dec. 2007 </w:t>
            </w:r>
          </w:p>
        </w:tc>
        <w:tc>
          <w:tcPr>
            <w:tcW w:w="2457" w:type="dxa"/>
            <w:shd w:val="clear" w:color="auto" w:fill="auto"/>
          </w:tcPr>
          <w:p w:rsidR="00662076" w:rsidRPr="00D032AA" w:rsidRDefault="00662076" w:rsidP="00330F2C">
            <w:pPr>
              <w:spacing w:line="240" w:lineRule="auto"/>
            </w:pPr>
          </w:p>
        </w:tc>
      </w:tr>
      <w:tr w:rsidR="00662076" w:rsidRPr="00D032AA" w:rsidTr="00690765">
        <w:tc>
          <w:tcPr>
            <w:tcW w:w="2966" w:type="dxa"/>
            <w:shd w:val="clear" w:color="auto" w:fill="auto"/>
          </w:tcPr>
          <w:p w:rsidR="00662076" w:rsidRPr="00D032AA" w:rsidRDefault="00662076" w:rsidP="00330F2C">
            <w:pPr>
              <w:spacing w:line="240" w:lineRule="auto"/>
            </w:pPr>
            <w:r w:rsidRPr="00D032AA">
              <w:t>Bulgaria</w:t>
            </w:r>
          </w:p>
        </w:tc>
        <w:tc>
          <w:tcPr>
            <w:tcW w:w="1947" w:type="dxa"/>
            <w:shd w:val="clear" w:color="auto" w:fill="auto"/>
          </w:tcPr>
          <w:p w:rsidR="00662076" w:rsidRPr="00D032AA" w:rsidRDefault="00662076" w:rsidP="00330F2C">
            <w:pPr>
              <w:spacing w:line="240" w:lineRule="auto"/>
            </w:pPr>
            <w:r w:rsidRPr="00D032AA">
              <w:t xml:space="preserve">27 Sept. 2007 </w:t>
            </w:r>
          </w:p>
        </w:tc>
        <w:tc>
          <w:tcPr>
            <w:tcW w:w="2457" w:type="dxa"/>
            <w:shd w:val="clear" w:color="auto" w:fill="auto"/>
          </w:tcPr>
          <w:p w:rsidR="00662076" w:rsidRPr="00D032AA" w:rsidRDefault="00662076" w:rsidP="00330F2C">
            <w:pPr>
              <w:spacing w:line="240" w:lineRule="auto"/>
            </w:pPr>
          </w:p>
        </w:tc>
      </w:tr>
      <w:tr w:rsidR="00662076" w:rsidRPr="00D032AA" w:rsidTr="00690765">
        <w:tc>
          <w:tcPr>
            <w:tcW w:w="2966" w:type="dxa"/>
            <w:shd w:val="clear" w:color="auto" w:fill="auto"/>
          </w:tcPr>
          <w:p w:rsidR="00662076" w:rsidRPr="00D032AA" w:rsidRDefault="00662076" w:rsidP="00330F2C">
            <w:pPr>
              <w:spacing w:line="240" w:lineRule="auto"/>
            </w:pPr>
            <w:r w:rsidRPr="00D032AA">
              <w:t>Burkina Faso</w:t>
            </w:r>
          </w:p>
        </w:tc>
        <w:tc>
          <w:tcPr>
            <w:tcW w:w="1947" w:type="dxa"/>
            <w:shd w:val="clear" w:color="auto" w:fill="auto"/>
          </w:tcPr>
          <w:p w:rsidR="00662076" w:rsidRPr="00D032AA" w:rsidRDefault="00662076" w:rsidP="00330F2C">
            <w:pPr>
              <w:spacing w:line="240" w:lineRule="auto"/>
            </w:pPr>
            <w:r w:rsidRPr="00D032AA">
              <w:t xml:space="preserve">23 May 2007 </w:t>
            </w:r>
          </w:p>
        </w:tc>
        <w:tc>
          <w:tcPr>
            <w:tcW w:w="2457" w:type="dxa"/>
            <w:shd w:val="clear" w:color="auto" w:fill="auto"/>
          </w:tcPr>
          <w:p w:rsidR="00662076" w:rsidRPr="00D032AA" w:rsidRDefault="00662076" w:rsidP="00330F2C">
            <w:pPr>
              <w:spacing w:line="240" w:lineRule="auto"/>
            </w:pPr>
          </w:p>
        </w:tc>
      </w:tr>
      <w:tr w:rsidR="00662076" w:rsidRPr="00D032AA" w:rsidTr="00690765">
        <w:tc>
          <w:tcPr>
            <w:tcW w:w="2966" w:type="dxa"/>
            <w:shd w:val="clear" w:color="auto" w:fill="auto"/>
          </w:tcPr>
          <w:p w:rsidR="00662076" w:rsidRPr="00D032AA" w:rsidRDefault="00662076" w:rsidP="00330F2C">
            <w:pPr>
              <w:spacing w:line="240" w:lineRule="auto"/>
            </w:pPr>
            <w:r w:rsidRPr="00D032AA">
              <w:t>Burundi</w:t>
            </w:r>
          </w:p>
        </w:tc>
        <w:tc>
          <w:tcPr>
            <w:tcW w:w="1947" w:type="dxa"/>
            <w:shd w:val="clear" w:color="auto" w:fill="auto"/>
          </w:tcPr>
          <w:p w:rsidR="00662076" w:rsidRPr="00D032AA" w:rsidRDefault="00662076" w:rsidP="00330F2C">
            <w:pPr>
              <w:spacing w:line="240" w:lineRule="auto"/>
            </w:pPr>
            <w:r w:rsidRPr="00D032AA">
              <w:t xml:space="preserve">26 Apr. 2007 </w:t>
            </w:r>
          </w:p>
        </w:tc>
        <w:tc>
          <w:tcPr>
            <w:tcW w:w="2457" w:type="dxa"/>
            <w:shd w:val="clear" w:color="auto" w:fill="auto"/>
          </w:tcPr>
          <w:p w:rsidR="00662076" w:rsidRPr="00D032AA" w:rsidRDefault="00662076" w:rsidP="00330F2C">
            <w:pPr>
              <w:spacing w:line="240" w:lineRule="auto"/>
            </w:pPr>
          </w:p>
        </w:tc>
      </w:tr>
      <w:tr w:rsidR="00662076" w:rsidRPr="00D032AA" w:rsidTr="00690765">
        <w:tc>
          <w:tcPr>
            <w:tcW w:w="2966" w:type="dxa"/>
            <w:shd w:val="clear" w:color="auto" w:fill="auto"/>
          </w:tcPr>
          <w:p w:rsidR="00662076" w:rsidRPr="00D032AA" w:rsidRDefault="00662076" w:rsidP="00330F2C">
            <w:pPr>
              <w:spacing w:line="240" w:lineRule="auto"/>
            </w:pPr>
            <w:r w:rsidRPr="00D032AA">
              <w:t>Cambodia</w:t>
            </w:r>
          </w:p>
        </w:tc>
        <w:tc>
          <w:tcPr>
            <w:tcW w:w="1947" w:type="dxa"/>
            <w:shd w:val="clear" w:color="auto" w:fill="auto"/>
          </w:tcPr>
          <w:p w:rsidR="00662076" w:rsidRPr="00D032AA" w:rsidRDefault="00662076" w:rsidP="00330F2C">
            <w:pPr>
              <w:spacing w:line="240" w:lineRule="auto"/>
            </w:pPr>
            <w:r w:rsidRPr="00D032AA">
              <w:t xml:space="preserve"> 1 Oct. 2007 </w:t>
            </w:r>
          </w:p>
        </w:tc>
        <w:tc>
          <w:tcPr>
            <w:tcW w:w="2457" w:type="dxa"/>
            <w:shd w:val="clear" w:color="auto" w:fill="auto"/>
          </w:tcPr>
          <w:p w:rsidR="00662076" w:rsidRPr="00D032AA" w:rsidRDefault="00662076" w:rsidP="00330F2C">
            <w:pPr>
              <w:spacing w:line="240" w:lineRule="auto"/>
            </w:pPr>
          </w:p>
        </w:tc>
      </w:tr>
      <w:tr w:rsidR="006A7453" w:rsidRPr="00D032AA" w:rsidTr="00690765">
        <w:tc>
          <w:tcPr>
            <w:tcW w:w="2966" w:type="dxa"/>
            <w:shd w:val="clear" w:color="auto" w:fill="auto"/>
          </w:tcPr>
          <w:p w:rsidR="006A7453" w:rsidRPr="00D032AA" w:rsidRDefault="006A7453" w:rsidP="00330F2C">
            <w:pPr>
              <w:spacing w:line="240" w:lineRule="auto"/>
            </w:pPr>
          </w:p>
        </w:tc>
        <w:tc>
          <w:tcPr>
            <w:tcW w:w="1947" w:type="dxa"/>
            <w:shd w:val="clear" w:color="auto" w:fill="auto"/>
          </w:tcPr>
          <w:p w:rsidR="006A7453" w:rsidRPr="00D032AA" w:rsidRDefault="006A7453" w:rsidP="00330F2C">
            <w:pPr>
              <w:spacing w:line="240" w:lineRule="auto"/>
            </w:pPr>
          </w:p>
        </w:tc>
        <w:tc>
          <w:tcPr>
            <w:tcW w:w="2457" w:type="dxa"/>
            <w:shd w:val="clear" w:color="auto" w:fill="auto"/>
          </w:tcPr>
          <w:p w:rsidR="006A7453" w:rsidRPr="00D032AA" w:rsidRDefault="006A7453" w:rsidP="00330F2C">
            <w:pPr>
              <w:spacing w:line="240" w:lineRule="auto"/>
            </w:pPr>
          </w:p>
        </w:tc>
      </w:tr>
      <w:tr w:rsidR="00662076" w:rsidRPr="00D032AA" w:rsidTr="00690765">
        <w:tc>
          <w:tcPr>
            <w:tcW w:w="2966" w:type="dxa"/>
            <w:shd w:val="clear" w:color="auto" w:fill="auto"/>
          </w:tcPr>
          <w:p w:rsidR="00662076" w:rsidRPr="00D032AA" w:rsidRDefault="00662076" w:rsidP="00330F2C">
            <w:pPr>
              <w:spacing w:line="240" w:lineRule="auto"/>
            </w:pPr>
            <w:r w:rsidRPr="00D032AA">
              <w:t>Cameroon</w:t>
            </w:r>
          </w:p>
        </w:tc>
        <w:tc>
          <w:tcPr>
            <w:tcW w:w="1947" w:type="dxa"/>
            <w:shd w:val="clear" w:color="auto" w:fill="auto"/>
          </w:tcPr>
          <w:p w:rsidR="00662076" w:rsidRPr="00D032AA" w:rsidRDefault="00662076" w:rsidP="00330F2C">
            <w:pPr>
              <w:spacing w:line="240" w:lineRule="auto"/>
            </w:pPr>
            <w:r w:rsidRPr="00D032AA">
              <w:t xml:space="preserve"> 1 Oct. 2008 </w:t>
            </w:r>
          </w:p>
        </w:tc>
        <w:tc>
          <w:tcPr>
            <w:tcW w:w="2457" w:type="dxa"/>
            <w:shd w:val="clear" w:color="auto" w:fill="auto"/>
          </w:tcPr>
          <w:p w:rsidR="00662076" w:rsidRPr="00D032AA" w:rsidRDefault="00662076" w:rsidP="00330F2C">
            <w:pPr>
              <w:spacing w:line="240" w:lineRule="auto"/>
            </w:pPr>
          </w:p>
        </w:tc>
      </w:tr>
      <w:tr w:rsidR="00662076" w:rsidRPr="00D032AA" w:rsidTr="00690765">
        <w:tc>
          <w:tcPr>
            <w:tcW w:w="2966" w:type="dxa"/>
            <w:shd w:val="clear" w:color="auto" w:fill="auto"/>
          </w:tcPr>
          <w:p w:rsidR="00662076" w:rsidRPr="00D032AA" w:rsidRDefault="00662076" w:rsidP="00330F2C">
            <w:pPr>
              <w:spacing w:line="240" w:lineRule="auto"/>
            </w:pPr>
            <w:r w:rsidRPr="00D032AA">
              <w:t>Canada</w:t>
            </w:r>
          </w:p>
        </w:tc>
        <w:tc>
          <w:tcPr>
            <w:tcW w:w="1947" w:type="dxa"/>
            <w:shd w:val="clear" w:color="auto" w:fill="auto"/>
          </w:tcPr>
          <w:p w:rsidR="00662076" w:rsidRPr="00D032AA" w:rsidRDefault="00662076" w:rsidP="00330F2C">
            <w:pPr>
              <w:spacing w:line="240" w:lineRule="auto"/>
            </w:pPr>
            <w:r w:rsidRPr="00D032AA">
              <w:t xml:space="preserve">30 March 2007 </w:t>
            </w:r>
          </w:p>
        </w:tc>
        <w:tc>
          <w:tcPr>
            <w:tcW w:w="2457" w:type="dxa"/>
            <w:shd w:val="clear" w:color="auto" w:fill="auto"/>
          </w:tcPr>
          <w:p w:rsidR="00662076" w:rsidRPr="00D032AA" w:rsidRDefault="00662076" w:rsidP="00330F2C">
            <w:pPr>
              <w:spacing w:line="240" w:lineRule="auto"/>
            </w:pPr>
          </w:p>
        </w:tc>
      </w:tr>
      <w:tr w:rsidR="00662076" w:rsidRPr="00D032AA" w:rsidTr="00690765">
        <w:tc>
          <w:tcPr>
            <w:tcW w:w="2966" w:type="dxa"/>
            <w:shd w:val="clear" w:color="auto" w:fill="auto"/>
          </w:tcPr>
          <w:p w:rsidR="00662076" w:rsidRPr="00D032AA" w:rsidRDefault="00662076" w:rsidP="00330F2C">
            <w:pPr>
              <w:spacing w:line="240" w:lineRule="auto"/>
            </w:pPr>
            <w:r w:rsidRPr="00D032AA">
              <w:t>Cape Verde</w:t>
            </w:r>
          </w:p>
        </w:tc>
        <w:tc>
          <w:tcPr>
            <w:tcW w:w="1947" w:type="dxa"/>
            <w:shd w:val="clear" w:color="auto" w:fill="auto"/>
          </w:tcPr>
          <w:p w:rsidR="00662076" w:rsidRPr="00D032AA" w:rsidRDefault="00662076" w:rsidP="00330F2C">
            <w:pPr>
              <w:spacing w:line="240" w:lineRule="auto"/>
            </w:pPr>
            <w:r w:rsidRPr="00D032AA">
              <w:t xml:space="preserve">30 March 2007 </w:t>
            </w:r>
          </w:p>
        </w:tc>
        <w:tc>
          <w:tcPr>
            <w:tcW w:w="2457" w:type="dxa"/>
            <w:shd w:val="clear" w:color="auto" w:fill="auto"/>
          </w:tcPr>
          <w:p w:rsidR="00662076" w:rsidRPr="00D032AA" w:rsidRDefault="00662076" w:rsidP="00330F2C">
            <w:pPr>
              <w:spacing w:line="240" w:lineRule="auto"/>
            </w:pPr>
          </w:p>
        </w:tc>
      </w:tr>
      <w:tr w:rsidR="00662076" w:rsidRPr="00D032AA" w:rsidTr="00690765">
        <w:tc>
          <w:tcPr>
            <w:tcW w:w="2966" w:type="dxa"/>
            <w:shd w:val="clear" w:color="auto" w:fill="auto"/>
          </w:tcPr>
          <w:p w:rsidR="00662076" w:rsidRPr="00D032AA" w:rsidRDefault="00662076" w:rsidP="00330F2C">
            <w:pPr>
              <w:spacing w:line="240" w:lineRule="auto"/>
            </w:pPr>
            <w:r w:rsidRPr="00D032AA">
              <w:t>Central African Republic</w:t>
            </w:r>
          </w:p>
        </w:tc>
        <w:tc>
          <w:tcPr>
            <w:tcW w:w="1947" w:type="dxa"/>
            <w:shd w:val="clear" w:color="auto" w:fill="auto"/>
          </w:tcPr>
          <w:p w:rsidR="00662076" w:rsidRPr="00D032AA" w:rsidRDefault="00662076" w:rsidP="00330F2C">
            <w:pPr>
              <w:spacing w:line="240" w:lineRule="auto"/>
            </w:pPr>
            <w:r w:rsidRPr="00D032AA">
              <w:t xml:space="preserve"> 9 May 2007 </w:t>
            </w:r>
          </w:p>
        </w:tc>
        <w:tc>
          <w:tcPr>
            <w:tcW w:w="2457" w:type="dxa"/>
            <w:shd w:val="clear" w:color="auto" w:fill="auto"/>
          </w:tcPr>
          <w:p w:rsidR="00662076" w:rsidRPr="00D032AA" w:rsidRDefault="00662076" w:rsidP="00330F2C">
            <w:pPr>
              <w:spacing w:line="240" w:lineRule="auto"/>
            </w:pPr>
          </w:p>
        </w:tc>
      </w:tr>
      <w:tr w:rsidR="00662076" w:rsidRPr="00D032AA" w:rsidTr="00690765">
        <w:tc>
          <w:tcPr>
            <w:tcW w:w="2966" w:type="dxa"/>
            <w:shd w:val="clear" w:color="auto" w:fill="auto"/>
          </w:tcPr>
          <w:p w:rsidR="00662076" w:rsidRPr="00D032AA" w:rsidRDefault="00662076" w:rsidP="00330F2C">
            <w:pPr>
              <w:spacing w:line="240" w:lineRule="auto"/>
            </w:pPr>
            <w:r w:rsidRPr="00D032AA">
              <w:t>Chile</w:t>
            </w:r>
          </w:p>
        </w:tc>
        <w:tc>
          <w:tcPr>
            <w:tcW w:w="1947" w:type="dxa"/>
            <w:shd w:val="clear" w:color="auto" w:fill="auto"/>
          </w:tcPr>
          <w:p w:rsidR="00662076" w:rsidRPr="00D032AA" w:rsidRDefault="00662076" w:rsidP="00330F2C">
            <w:pPr>
              <w:spacing w:line="240" w:lineRule="auto"/>
            </w:pPr>
            <w:r w:rsidRPr="00D032AA">
              <w:t xml:space="preserve">30 March 2007 </w:t>
            </w:r>
          </w:p>
        </w:tc>
        <w:tc>
          <w:tcPr>
            <w:tcW w:w="2457" w:type="dxa"/>
            <w:shd w:val="clear" w:color="auto" w:fill="auto"/>
          </w:tcPr>
          <w:p w:rsidR="00662076" w:rsidRPr="00D032AA" w:rsidRDefault="00662076" w:rsidP="00330F2C">
            <w:pPr>
              <w:spacing w:line="240" w:lineRule="auto"/>
            </w:pPr>
            <w:r w:rsidRPr="00D032AA">
              <w:t xml:space="preserve">29 July 2008 </w:t>
            </w:r>
          </w:p>
        </w:tc>
      </w:tr>
      <w:tr w:rsidR="00662076" w:rsidRPr="00D032AA" w:rsidTr="00690765">
        <w:tc>
          <w:tcPr>
            <w:tcW w:w="2966" w:type="dxa"/>
            <w:shd w:val="clear" w:color="auto" w:fill="auto"/>
          </w:tcPr>
          <w:p w:rsidR="00662076" w:rsidRPr="00D032AA" w:rsidRDefault="00662076" w:rsidP="00330F2C">
            <w:pPr>
              <w:spacing w:line="240" w:lineRule="auto"/>
            </w:pPr>
          </w:p>
        </w:tc>
        <w:tc>
          <w:tcPr>
            <w:tcW w:w="1947" w:type="dxa"/>
            <w:shd w:val="clear" w:color="auto" w:fill="auto"/>
          </w:tcPr>
          <w:p w:rsidR="00662076" w:rsidRPr="00D032AA" w:rsidRDefault="00662076" w:rsidP="00330F2C">
            <w:pPr>
              <w:spacing w:line="240" w:lineRule="auto"/>
            </w:pPr>
          </w:p>
        </w:tc>
        <w:tc>
          <w:tcPr>
            <w:tcW w:w="2457" w:type="dxa"/>
            <w:shd w:val="clear" w:color="auto" w:fill="auto"/>
          </w:tcPr>
          <w:p w:rsidR="00662076" w:rsidRPr="00D032AA" w:rsidRDefault="00662076" w:rsidP="00330F2C">
            <w:pPr>
              <w:spacing w:line="240" w:lineRule="auto"/>
            </w:pPr>
          </w:p>
        </w:tc>
      </w:tr>
      <w:tr w:rsidR="00662076" w:rsidRPr="00D032AA" w:rsidTr="00690765">
        <w:tc>
          <w:tcPr>
            <w:tcW w:w="2966" w:type="dxa"/>
            <w:shd w:val="clear" w:color="auto" w:fill="auto"/>
          </w:tcPr>
          <w:p w:rsidR="00662076" w:rsidRPr="00D032AA" w:rsidRDefault="00662076" w:rsidP="00330F2C">
            <w:pPr>
              <w:spacing w:line="240" w:lineRule="auto"/>
            </w:pPr>
            <w:r w:rsidRPr="00D032AA">
              <w:t>China</w:t>
            </w:r>
          </w:p>
        </w:tc>
        <w:tc>
          <w:tcPr>
            <w:tcW w:w="1947" w:type="dxa"/>
            <w:shd w:val="clear" w:color="auto" w:fill="auto"/>
          </w:tcPr>
          <w:p w:rsidR="00662076" w:rsidRPr="00D032AA" w:rsidRDefault="00662076" w:rsidP="00330F2C">
            <w:pPr>
              <w:spacing w:line="240" w:lineRule="auto"/>
            </w:pPr>
            <w:r w:rsidRPr="00D032AA">
              <w:t xml:space="preserve">30 March 2007 </w:t>
            </w:r>
          </w:p>
        </w:tc>
        <w:tc>
          <w:tcPr>
            <w:tcW w:w="2457" w:type="dxa"/>
            <w:shd w:val="clear" w:color="auto" w:fill="auto"/>
          </w:tcPr>
          <w:p w:rsidR="00662076" w:rsidRPr="00D032AA" w:rsidRDefault="00662076" w:rsidP="00330F2C">
            <w:pPr>
              <w:spacing w:line="240" w:lineRule="auto"/>
            </w:pPr>
            <w:r w:rsidRPr="00D032AA">
              <w:t xml:space="preserve"> 1 Aug. 2008 </w:t>
            </w:r>
          </w:p>
        </w:tc>
      </w:tr>
      <w:tr w:rsidR="00662076" w:rsidRPr="00D032AA" w:rsidTr="00690765">
        <w:tc>
          <w:tcPr>
            <w:tcW w:w="2966" w:type="dxa"/>
            <w:shd w:val="clear" w:color="auto" w:fill="auto"/>
          </w:tcPr>
          <w:p w:rsidR="00662076" w:rsidRPr="00D032AA" w:rsidRDefault="00662076" w:rsidP="00330F2C">
            <w:pPr>
              <w:spacing w:line="240" w:lineRule="auto"/>
            </w:pPr>
            <w:r w:rsidRPr="00D032AA">
              <w:t>Colombia</w:t>
            </w:r>
          </w:p>
        </w:tc>
        <w:tc>
          <w:tcPr>
            <w:tcW w:w="1947" w:type="dxa"/>
            <w:shd w:val="clear" w:color="auto" w:fill="auto"/>
          </w:tcPr>
          <w:p w:rsidR="00662076" w:rsidRPr="00D032AA" w:rsidRDefault="00662076" w:rsidP="00330F2C">
            <w:pPr>
              <w:spacing w:line="240" w:lineRule="auto"/>
            </w:pPr>
            <w:r w:rsidRPr="00D032AA">
              <w:t xml:space="preserve">30 March 2007 </w:t>
            </w:r>
          </w:p>
        </w:tc>
        <w:tc>
          <w:tcPr>
            <w:tcW w:w="2457" w:type="dxa"/>
            <w:shd w:val="clear" w:color="auto" w:fill="auto"/>
          </w:tcPr>
          <w:p w:rsidR="00662076" w:rsidRPr="00D032AA" w:rsidRDefault="00662076" w:rsidP="00330F2C">
            <w:pPr>
              <w:spacing w:line="240" w:lineRule="auto"/>
            </w:pPr>
          </w:p>
        </w:tc>
      </w:tr>
      <w:tr w:rsidR="00662076" w:rsidRPr="00D032AA" w:rsidTr="00690765">
        <w:tc>
          <w:tcPr>
            <w:tcW w:w="2966" w:type="dxa"/>
            <w:shd w:val="clear" w:color="auto" w:fill="auto"/>
          </w:tcPr>
          <w:p w:rsidR="00662076" w:rsidRPr="00D032AA" w:rsidRDefault="00662076" w:rsidP="00330F2C">
            <w:pPr>
              <w:spacing w:line="240" w:lineRule="auto"/>
            </w:pPr>
            <w:r w:rsidRPr="00D032AA">
              <w:t>Comoros</w:t>
            </w:r>
          </w:p>
        </w:tc>
        <w:tc>
          <w:tcPr>
            <w:tcW w:w="1947" w:type="dxa"/>
            <w:shd w:val="clear" w:color="auto" w:fill="auto"/>
          </w:tcPr>
          <w:p w:rsidR="00662076" w:rsidRPr="00D032AA" w:rsidRDefault="00662076" w:rsidP="00330F2C">
            <w:pPr>
              <w:spacing w:line="240" w:lineRule="auto"/>
            </w:pPr>
            <w:r w:rsidRPr="00D032AA">
              <w:t xml:space="preserve">26 Sept. 2007 </w:t>
            </w:r>
          </w:p>
        </w:tc>
        <w:tc>
          <w:tcPr>
            <w:tcW w:w="2457" w:type="dxa"/>
            <w:shd w:val="clear" w:color="auto" w:fill="auto"/>
          </w:tcPr>
          <w:p w:rsidR="00662076" w:rsidRPr="00D032AA" w:rsidRDefault="00662076" w:rsidP="00330F2C">
            <w:pPr>
              <w:spacing w:line="240" w:lineRule="auto"/>
            </w:pPr>
          </w:p>
        </w:tc>
      </w:tr>
      <w:tr w:rsidR="00662076" w:rsidRPr="00D032AA" w:rsidTr="00690765">
        <w:tc>
          <w:tcPr>
            <w:tcW w:w="2966" w:type="dxa"/>
            <w:shd w:val="clear" w:color="auto" w:fill="auto"/>
          </w:tcPr>
          <w:p w:rsidR="00662076" w:rsidRPr="00D032AA" w:rsidRDefault="00662076" w:rsidP="00330F2C">
            <w:pPr>
              <w:spacing w:line="240" w:lineRule="auto"/>
            </w:pPr>
            <w:r w:rsidRPr="00D032AA">
              <w:t>Congo</w:t>
            </w:r>
          </w:p>
        </w:tc>
        <w:tc>
          <w:tcPr>
            <w:tcW w:w="1947" w:type="dxa"/>
            <w:shd w:val="clear" w:color="auto" w:fill="auto"/>
          </w:tcPr>
          <w:p w:rsidR="00662076" w:rsidRPr="00D032AA" w:rsidRDefault="00662076" w:rsidP="00330F2C">
            <w:pPr>
              <w:spacing w:line="240" w:lineRule="auto"/>
            </w:pPr>
            <w:r w:rsidRPr="00D032AA">
              <w:t xml:space="preserve">30 March 2007 </w:t>
            </w:r>
          </w:p>
        </w:tc>
        <w:tc>
          <w:tcPr>
            <w:tcW w:w="2457" w:type="dxa"/>
            <w:shd w:val="clear" w:color="auto" w:fill="auto"/>
          </w:tcPr>
          <w:p w:rsidR="00662076" w:rsidRPr="00D032AA" w:rsidRDefault="00662076" w:rsidP="00330F2C">
            <w:pPr>
              <w:spacing w:line="240" w:lineRule="auto"/>
            </w:pPr>
          </w:p>
        </w:tc>
      </w:tr>
      <w:tr w:rsidR="00662076" w:rsidRPr="00D032AA" w:rsidTr="00690765">
        <w:tc>
          <w:tcPr>
            <w:tcW w:w="2966" w:type="dxa"/>
            <w:shd w:val="clear" w:color="auto" w:fill="auto"/>
          </w:tcPr>
          <w:p w:rsidR="00662076" w:rsidRPr="00D032AA" w:rsidRDefault="00662076" w:rsidP="00330F2C">
            <w:pPr>
              <w:spacing w:line="240" w:lineRule="auto"/>
            </w:pPr>
            <w:r w:rsidRPr="00D032AA">
              <w:t>Costa Rica</w:t>
            </w:r>
          </w:p>
        </w:tc>
        <w:tc>
          <w:tcPr>
            <w:tcW w:w="1947" w:type="dxa"/>
            <w:shd w:val="clear" w:color="auto" w:fill="auto"/>
          </w:tcPr>
          <w:p w:rsidR="00662076" w:rsidRPr="00D032AA" w:rsidRDefault="00662076" w:rsidP="00330F2C">
            <w:pPr>
              <w:spacing w:line="240" w:lineRule="auto"/>
            </w:pPr>
            <w:r w:rsidRPr="00D032AA">
              <w:t xml:space="preserve">30 March 2007 </w:t>
            </w:r>
          </w:p>
        </w:tc>
        <w:tc>
          <w:tcPr>
            <w:tcW w:w="2457" w:type="dxa"/>
            <w:shd w:val="clear" w:color="auto" w:fill="auto"/>
          </w:tcPr>
          <w:p w:rsidR="00662076" w:rsidRPr="00D032AA" w:rsidRDefault="00662076" w:rsidP="00330F2C">
            <w:pPr>
              <w:spacing w:line="240" w:lineRule="auto"/>
            </w:pPr>
            <w:r w:rsidRPr="00D032AA">
              <w:t xml:space="preserve"> 1 Oct. 2008 </w:t>
            </w:r>
          </w:p>
        </w:tc>
      </w:tr>
      <w:tr w:rsidR="00662076" w:rsidRPr="00D032AA" w:rsidTr="00690765">
        <w:tc>
          <w:tcPr>
            <w:tcW w:w="2966" w:type="dxa"/>
            <w:shd w:val="clear" w:color="auto" w:fill="auto"/>
          </w:tcPr>
          <w:p w:rsidR="00662076" w:rsidRPr="00D032AA" w:rsidRDefault="00662076" w:rsidP="00330F2C">
            <w:pPr>
              <w:spacing w:line="240" w:lineRule="auto"/>
            </w:pPr>
          </w:p>
        </w:tc>
        <w:tc>
          <w:tcPr>
            <w:tcW w:w="1947" w:type="dxa"/>
            <w:shd w:val="clear" w:color="auto" w:fill="auto"/>
          </w:tcPr>
          <w:p w:rsidR="00662076" w:rsidRPr="00D032AA" w:rsidRDefault="00662076" w:rsidP="00330F2C">
            <w:pPr>
              <w:spacing w:line="240" w:lineRule="auto"/>
            </w:pPr>
          </w:p>
        </w:tc>
        <w:tc>
          <w:tcPr>
            <w:tcW w:w="2457" w:type="dxa"/>
            <w:shd w:val="clear" w:color="auto" w:fill="auto"/>
          </w:tcPr>
          <w:p w:rsidR="00662076" w:rsidRPr="00D032AA" w:rsidRDefault="00662076"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Côte d</w:t>
            </w:r>
            <w:r w:rsidR="00F85699" w:rsidRPr="00D032AA">
              <w:t>’</w:t>
            </w:r>
            <w:r w:rsidRPr="00D032AA">
              <w:t>Ivoire</w:t>
            </w:r>
          </w:p>
        </w:tc>
        <w:tc>
          <w:tcPr>
            <w:tcW w:w="1947" w:type="dxa"/>
            <w:shd w:val="clear" w:color="auto" w:fill="auto"/>
          </w:tcPr>
          <w:p w:rsidR="00763050" w:rsidRPr="00D032AA" w:rsidRDefault="00763050" w:rsidP="00330F2C">
            <w:pPr>
              <w:spacing w:line="240" w:lineRule="auto"/>
            </w:pPr>
            <w:r w:rsidRPr="00D032AA">
              <w:t xml:space="preserve"> 7 June 2007 </w:t>
            </w: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Croatia</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r w:rsidRPr="00D032AA">
              <w:t xml:space="preserve">15 Aug. 2007 </w:t>
            </w:r>
          </w:p>
        </w:tc>
      </w:tr>
      <w:tr w:rsidR="00763050" w:rsidRPr="00D032AA" w:rsidTr="00690765">
        <w:tc>
          <w:tcPr>
            <w:tcW w:w="2966" w:type="dxa"/>
            <w:shd w:val="clear" w:color="auto" w:fill="auto"/>
          </w:tcPr>
          <w:p w:rsidR="00763050" w:rsidRPr="00D032AA" w:rsidRDefault="00763050" w:rsidP="00330F2C">
            <w:pPr>
              <w:spacing w:line="240" w:lineRule="auto"/>
            </w:pPr>
            <w:r w:rsidRPr="00D032AA">
              <w:t>Cuba</w:t>
            </w:r>
          </w:p>
        </w:tc>
        <w:tc>
          <w:tcPr>
            <w:tcW w:w="1947" w:type="dxa"/>
            <w:shd w:val="clear" w:color="auto" w:fill="auto"/>
          </w:tcPr>
          <w:p w:rsidR="00763050" w:rsidRPr="00D032AA" w:rsidRDefault="00763050" w:rsidP="00330F2C">
            <w:pPr>
              <w:spacing w:line="240" w:lineRule="auto"/>
            </w:pPr>
            <w:r w:rsidRPr="00D032AA">
              <w:t xml:space="preserve">26 Apr. 2007 </w:t>
            </w:r>
          </w:p>
        </w:tc>
        <w:tc>
          <w:tcPr>
            <w:tcW w:w="2457" w:type="dxa"/>
            <w:shd w:val="clear" w:color="auto" w:fill="auto"/>
          </w:tcPr>
          <w:p w:rsidR="00763050" w:rsidRPr="00D032AA" w:rsidRDefault="00763050" w:rsidP="00330F2C">
            <w:pPr>
              <w:spacing w:line="240" w:lineRule="auto"/>
            </w:pPr>
            <w:r w:rsidRPr="00D032AA">
              <w:t xml:space="preserve"> 6 Sept. 2007 </w:t>
            </w:r>
          </w:p>
        </w:tc>
      </w:tr>
      <w:tr w:rsidR="00763050" w:rsidRPr="00D032AA" w:rsidTr="00690765">
        <w:tc>
          <w:tcPr>
            <w:tcW w:w="2966" w:type="dxa"/>
            <w:shd w:val="clear" w:color="auto" w:fill="auto"/>
          </w:tcPr>
          <w:p w:rsidR="00763050" w:rsidRPr="00D032AA" w:rsidRDefault="00763050" w:rsidP="00330F2C">
            <w:pPr>
              <w:spacing w:line="240" w:lineRule="auto"/>
            </w:pPr>
            <w:r w:rsidRPr="00D032AA">
              <w:t>Cyprus</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Czech Republic</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p>
        </w:tc>
        <w:tc>
          <w:tcPr>
            <w:tcW w:w="1947" w:type="dxa"/>
            <w:shd w:val="clear" w:color="auto" w:fill="auto"/>
          </w:tcPr>
          <w:p w:rsidR="00763050" w:rsidRPr="00D032AA" w:rsidRDefault="00763050" w:rsidP="00330F2C">
            <w:pPr>
              <w:spacing w:line="240" w:lineRule="auto"/>
            </w:pP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Denmark</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Dominica</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Dominican Republic</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Ecuador</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r w:rsidRPr="00D032AA">
              <w:t xml:space="preserve"> 3 Apr. 2008 </w:t>
            </w:r>
          </w:p>
        </w:tc>
      </w:tr>
      <w:tr w:rsidR="00763050" w:rsidRPr="00D032AA" w:rsidTr="00690765">
        <w:tc>
          <w:tcPr>
            <w:tcW w:w="2966" w:type="dxa"/>
            <w:shd w:val="clear" w:color="auto" w:fill="auto"/>
          </w:tcPr>
          <w:p w:rsidR="00763050" w:rsidRPr="00D032AA" w:rsidRDefault="00763050" w:rsidP="00330F2C">
            <w:pPr>
              <w:spacing w:line="240" w:lineRule="auto"/>
            </w:pPr>
            <w:r w:rsidRPr="00D032AA">
              <w:t>Egypt</w:t>
            </w:r>
          </w:p>
        </w:tc>
        <w:tc>
          <w:tcPr>
            <w:tcW w:w="1947" w:type="dxa"/>
            <w:shd w:val="clear" w:color="auto" w:fill="auto"/>
          </w:tcPr>
          <w:p w:rsidR="00763050" w:rsidRPr="00D032AA" w:rsidRDefault="00763050" w:rsidP="00330F2C">
            <w:pPr>
              <w:spacing w:line="240" w:lineRule="auto"/>
            </w:pPr>
            <w:r w:rsidRPr="00D032AA">
              <w:t xml:space="preserve"> 4 Apr. 2007 </w:t>
            </w:r>
          </w:p>
        </w:tc>
        <w:tc>
          <w:tcPr>
            <w:tcW w:w="2457" w:type="dxa"/>
            <w:shd w:val="clear" w:color="auto" w:fill="auto"/>
          </w:tcPr>
          <w:p w:rsidR="00763050" w:rsidRPr="00D032AA" w:rsidRDefault="00763050" w:rsidP="00330F2C">
            <w:pPr>
              <w:spacing w:line="240" w:lineRule="auto"/>
            </w:pPr>
            <w:r w:rsidRPr="00D032AA">
              <w:t xml:space="preserve">14 </w:t>
            </w:r>
            <w:r w:rsidR="008A2756">
              <w:t xml:space="preserve">Apr. </w:t>
            </w:r>
            <w:r w:rsidRPr="00D032AA">
              <w:t xml:space="preserve">2008 </w:t>
            </w:r>
          </w:p>
        </w:tc>
      </w:tr>
      <w:tr w:rsidR="00763050" w:rsidRPr="00D032AA" w:rsidTr="00690765">
        <w:tc>
          <w:tcPr>
            <w:tcW w:w="2966" w:type="dxa"/>
            <w:shd w:val="clear" w:color="auto" w:fill="auto"/>
          </w:tcPr>
          <w:p w:rsidR="00763050" w:rsidRPr="00D032AA" w:rsidRDefault="00763050" w:rsidP="00330F2C">
            <w:pPr>
              <w:spacing w:line="240" w:lineRule="auto"/>
            </w:pPr>
          </w:p>
        </w:tc>
        <w:tc>
          <w:tcPr>
            <w:tcW w:w="1947" w:type="dxa"/>
            <w:shd w:val="clear" w:color="auto" w:fill="auto"/>
          </w:tcPr>
          <w:p w:rsidR="00763050" w:rsidRPr="00D032AA" w:rsidRDefault="00763050" w:rsidP="00330F2C">
            <w:pPr>
              <w:spacing w:line="240" w:lineRule="auto"/>
            </w:pP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El Salvador</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r w:rsidRPr="00D032AA">
              <w:t xml:space="preserve">14 Dec. 2007 </w:t>
            </w:r>
          </w:p>
        </w:tc>
      </w:tr>
      <w:tr w:rsidR="00763050" w:rsidRPr="00D032AA" w:rsidTr="00690765">
        <w:tc>
          <w:tcPr>
            <w:tcW w:w="2966" w:type="dxa"/>
            <w:shd w:val="clear" w:color="auto" w:fill="auto"/>
          </w:tcPr>
          <w:p w:rsidR="00763050" w:rsidRPr="00D032AA" w:rsidRDefault="00763050" w:rsidP="00330F2C">
            <w:pPr>
              <w:spacing w:line="240" w:lineRule="auto"/>
            </w:pPr>
            <w:r w:rsidRPr="00D032AA">
              <w:t>Estonia</w:t>
            </w:r>
          </w:p>
        </w:tc>
        <w:tc>
          <w:tcPr>
            <w:tcW w:w="1947" w:type="dxa"/>
            <w:shd w:val="clear" w:color="auto" w:fill="auto"/>
          </w:tcPr>
          <w:p w:rsidR="00763050" w:rsidRPr="00D032AA" w:rsidRDefault="00763050" w:rsidP="00330F2C">
            <w:pPr>
              <w:spacing w:line="240" w:lineRule="auto"/>
            </w:pPr>
            <w:r w:rsidRPr="00D032AA">
              <w:t xml:space="preserve">25 Sept. 2007 </w:t>
            </w: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Ethiopia</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European Community</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Finland</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p>
        </w:tc>
        <w:tc>
          <w:tcPr>
            <w:tcW w:w="1947" w:type="dxa"/>
            <w:shd w:val="clear" w:color="auto" w:fill="auto"/>
          </w:tcPr>
          <w:p w:rsidR="00763050" w:rsidRPr="00D032AA" w:rsidRDefault="00763050" w:rsidP="00330F2C">
            <w:pPr>
              <w:spacing w:line="240" w:lineRule="auto"/>
            </w:pP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France</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Gabon</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r w:rsidRPr="00D032AA">
              <w:t xml:space="preserve"> 1 Oct. 2007 </w:t>
            </w:r>
          </w:p>
        </w:tc>
      </w:tr>
      <w:tr w:rsidR="00763050" w:rsidRPr="00D032AA" w:rsidTr="00690765">
        <w:tc>
          <w:tcPr>
            <w:tcW w:w="2966" w:type="dxa"/>
            <w:shd w:val="clear" w:color="auto" w:fill="auto"/>
          </w:tcPr>
          <w:p w:rsidR="00763050" w:rsidRPr="00D032AA" w:rsidRDefault="00763050" w:rsidP="00330F2C">
            <w:pPr>
              <w:spacing w:line="240" w:lineRule="auto"/>
            </w:pPr>
            <w:r w:rsidRPr="00D032AA">
              <w:t>Germany</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r w:rsidRPr="00D032AA">
              <w:t xml:space="preserve">24 Feb. 2009 </w:t>
            </w:r>
          </w:p>
        </w:tc>
      </w:tr>
      <w:tr w:rsidR="00763050" w:rsidRPr="00D032AA" w:rsidTr="00690765">
        <w:tc>
          <w:tcPr>
            <w:tcW w:w="2966" w:type="dxa"/>
            <w:shd w:val="clear" w:color="auto" w:fill="auto"/>
          </w:tcPr>
          <w:p w:rsidR="00763050" w:rsidRPr="00D032AA" w:rsidRDefault="00763050" w:rsidP="00330F2C">
            <w:pPr>
              <w:spacing w:line="240" w:lineRule="auto"/>
            </w:pPr>
            <w:r w:rsidRPr="00D032AA">
              <w:t>Ghana</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Greece</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p>
        </w:tc>
        <w:tc>
          <w:tcPr>
            <w:tcW w:w="1947" w:type="dxa"/>
            <w:shd w:val="clear" w:color="auto" w:fill="auto"/>
          </w:tcPr>
          <w:p w:rsidR="00763050" w:rsidRPr="00D032AA" w:rsidRDefault="00763050" w:rsidP="00330F2C">
            <w:pPr>
              <w:spacing w:line="240" w:lineRule="auto"/>
            </w:pP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Guatemala</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Guinea</w:t>
            </w:r>
          </w:p>
        </w:tc>
        <w:tc>
          <w:tcPr>
            <w:tcW w:w="1947" w:type="dxa"/>
            <w:shd w:val="clear" w:color="auto" w:fill="auto"/>
          </w:tcPr>
          <w:p w:rsidR="00763050" w:rsidRPr="00D032AA" w:rsidRDefault="00763050" w:rsidP="00330F2C">
            <w:pPr>
              <w:spacing w:line="240" w:lineRule="auto"/>
            </w:pPr>
            <w:r w:rsidRPr="00D032AA">
              <w:t xml:space="preserve">16 May 2007 </w:t>
            </w:r>
          </w:p>
        </w:tc>
        <w:tc>
          <w:tcPr>
            <w:tcW w:w="2457" w:type="dxa"/>
            <w:shd w:val="clear" w:color="auto" w:fill="auto"/>
          </w:tcPr>
          <w:p w:rsidR="00763050" w:rsidRPr="00D032AA" w:rsidRDefault="00763050" w:rsidP="00330F2C">
            <w:pPr>
              <w:spacing w:line="240" w:lineRule="auto"/>
            </w:pPr>
            <w:r w:rsidRPr="00D032AA">
              <w:t xml:space="preserve"> 8 Feb. 2008 </w:t>
            </w:r>
          </w:p>
        </w:tc>
      </w:tr>
      <w:tr w:rsidR="00763050" w:rsidRPr="00D032AA" w:rsidTr="00690765">
        <w:tc>
          <w:tcPr>
            <w:tcW w:w="2966" w:type="dxa"/>
            <w:shd w:val="clear" w:color="auto" w:fill="auto"/>
          </w:tcPr>
          <w:p w:rsidR="00763050" w:rsidRPr="00D032AA" w:rsidRDefault="00763050" w:rsidP="00330F2C">
            <w:pPr>
              <w:spacing w:line="240" w:lineRule="auto"/>
            </w:pPr>
            <w:r w:rsidRPr="00D032AA">
              <w:t>Guyana</w:t>
            </w:r>
          </w:p>
        </w:tc>
        <w:tc>
          <w:tcPr>
            <w:tcW w:w="1947" w:type="dxa"/>
            <w:shd w:val="clear" w:color="auto" w:fill="auto"/>
          </w:tcPr>
          <w:p w:rsidR="00763050" w:rsidRPr="00D032AA" w:rsidRDefault="00763050" w:rsidP="00330F2C">
            <w:pPr>
              <w:spacing w:line="240" w:lineRule="auto"/>
            </w:pPr>
            <w:r w:rsidRPr="00D032AA">
              <w:t xml:space="preserve">11 Apr. 2007 </w:t>
            </w:r>
          </w:p>
        </w:tc>
        <w:tc>
          <w:tcPr>
            <w:tcW w:w="2457" w:type="dxa"/>
            <w:shd w:val="clear" w:color="auto" w:fill="auto"/>
          </w:tcPr>
          <w:p w:rsidR="00763050" w:rsidRPr="00D032AA" w:rsidRDefault="00763050" w:rsidP="00330F2C">
            <w:pPr>
              <w:spacing w:line="240" w:lineRule="auto"/>
            </w:pPr>
            <w:r w:rsidRPr="00D032AA">
              <w:t xml:space="preserve"> </w:t>
            </w:r>
          </w:p>
        </w:tc>
      </w:tr>
      <w:tr w:rsidR="00763050" w:rsidRPr="00D032AA" w:rsidTr="00690765">
        <w:tc>
          <w:tcPr>
            <w:tcW w:w="2966" w:type="dxa"/>
            <w:shd w:val="clear" w:color="auto" w:fill="auto"/>
          </w:tcPr>
          <w:p w:rsidR="00763050" w:rsidRPr="00D032AA" w:rsidRDefault="00763050" w:rsidP="00330F2C">
            <w:pPr>
              <w:spacing w:line="240" w:lineRule="auto"/>
            </w:pPr>
            <w:r w:rsidRPr="00D032AA">
              <w:t>Honduras</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r w:rsidRPr="00D032AA">
              <w:t xml:space="preserve">14 Apr. 2008 </w:t>
            </w:r>
          </w:p>
        </w:tc>
      </w:tr>
      <w:tr w:rsidR="00763050" w:rsidRPr="00D032AA" w:rsidTr="00690765">
        <w:tc>
          <w:tcPr>
            <w:tcW w:w="2966" w:type="dxa"/>
            <w:shd w:val="clear" w:color="auto" w:fill="auto"/>
          </w:tcPr>
          <w:p w:rsidR="00763050" w:rsidRPr="00D032AA" w:rsidRDefault="00763050" w:rsidP="00330F2C">
            <w:pPr>
              <w:spacing w:line="240" w:lineRule="auto"/>
            </w:pPr>
            <w:r w:rsidRPr="00D032AA">
              <w:t>Hungary</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r w:rsidRPr="00D032AA">
              <w:t xml:space="preserve">20 July 2007 </w:t>
            </w:r>
          </w:p>
        </w:tc>
      </w:tr>
      <w:tr w:rsidR="00763050" w:rsidRPr="00D032AA" w:rsidTr="00690765">
        <w:tc>
          <w:tcPr>
            <w:tcW w:w="2966" w:type="dxa"/>
            <w:shd w:val="clear" w:color="auto" w:fill="auto"/>
          </w:tcPr>
          <w:p w:rsidR="00763050" w:rsidRPr="00D032AA" w:rsidRDefault="00763050" w:rsidP="00330F2C">
            <w:pPr>
              <w:spacing w:line="240" w:lineRule="auto"/>
            </w:pPr>
          </w:p>
        </w:tc>
        <w:tc>
          <w:tcPr>
            <w:tcW w:w="1947" w:type="dxa"/>
            <w:shd w:val="clear" w:color="auto" w:fill="auto"/>
          </w:tcPr>
          <w:p w:rsidR="00763050" w:rsidRPr="00D032AA" w:rsidRDefault="00763050" w:rsidP="00330F2C">
            <w:pPr>
              <w:spacing w:line="240" w:lineRule="auto"/>
            </w:pP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Iceland</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India</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C7528D" w:rsidP="00330F2C">
            <w:pPr>
              <w:spacing w:line="240" w:lineRule="auto"/>
            </w:pPr>
            <w:r>
              <w:t xml:space="preserve"> 1 Oct.</w:t>
            </w:r>
            <w:r w:rsidR="00763050" w:rsidRPr="00D032AA">
              <w:t xml:space="preserve"> 2007 </w:t>
            </w:r>
          </w:p>
        </w:tc>
      </w:tr>
      <w:tr w:rsidR="00763050" w:rsidRPr="00D032AA" w:rsidTr="00690765">
        <w:tc>
          <w:tcPr>
            <w:tcW w:w="2966" w:type="dxa"/>
            <w:shd w:val="clear" w:color="auto" w:fill="auto"/>
          </w:tcPr>
          <w:p w:rsidR="00763050" w:rsidRPr="00D032AA" w:rsidRDefault="00763050" w:rsidP="00330F2C">
            <w:pPr>
              <w:spacing w:line="240" w:lineRule="auto"/>
            </w:pPr>
            <w:r w:rsidRPr="00D032AA">
              <w:t>Indonesia</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Ireland</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Israel</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p>
        </w:tc>
        <w:tc>
          <w:tcPr>
            <w:tcW w:w="1947" w:type="dxa"/>
            <w:shd w:val="clear" w:color="auto" w:fill="auto"/>
          </w:tcPr>
          <w:p w:rsidR="00763050" w:rsidRPr="00D032AA" w:rsidRDefault="00763050" w:rsidP="00330F2C">
            <w:pPr>
              <w:spacing w:line="240" w:lineRule="auto"/>
            </w:pP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Italy</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Jamaica</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r w:rsidRPr="00D032AA">
              <w:t xml:space="preserve">30 March 2007 </w:t>
            </w:r>
          </w:p>
        </w:tc>
      </w:tr>
      <w:tr w:rsidR="00763050" w:rsidRPr="00D032AA" w:rsidTr="00690765">
        <w:tc>
          <w:tcPr>
            <w:tcW w:w="2966" w:type="dxa"/>
            <w:shd w:val="clear" w:color="auto" w:fill="auto"/>
          </w:tcPr>
          <w:p w:rsidR="00763050" w:rsidRPr="00D032AA" w:rsidRDefault="00763050" w:rsidP="00330F2C">
            <w:pPr>
              <w:spacing w:line="240" w:lineRule="auto"/>
            </w:pPr>
            <w:r w:rsidRPr="00D032AA">
              <w:t>Japan</w:t>
            </w:r>
          </w:p>
        </w:tc>
        <w:tc>
          <w:tcPr>
            <w:tcW w:w="1947" w:type="dxa"/>
            <w:shd w:val="clear" w:color="auto" w:fill="auto"/>
          </w:tcPr>
          <w:p w:rsidR="00763050" w:rsidRPr="00D032AA" w:rsidRDefault="00763050" w:rsidP="00330F2C">
            <w:pPr>
              <w:spacing w:line="240" w:lineRule="auto"/>
            </w:pPr>
            <w:r w:rsidRPr="00D032AA">
              <w:t xml:space="preserve">28 Sept. 2007 </w:t>
            </w:r>
          </w:p>
        </w:tc>
        <w:tc>
          <w:tcPr>
            <w:tcW w:w="2457" w:type="dxa"/>
            <w:shd w:val="clear" w:color="auto" w:fill="auto"/>
          </w:tcPr>
          <w:p w:rsidR="00763050" w:rsidRPr="00D032AA" w:rsidRDefault="00763050" w:rsidP="00330F2C">
            <w:pPr>
              <w:spacing w:line="240" w:lineRule="auto"/>
            </w:pPr>
            <w:r w:rsidRPr="00D032AA">
              <w:t xml:space="preserve"> </w:t>
            </w:r>
          </w:p>
        </w:tc>
      </w:tr>
      <w:tr w:rsidR="00763050" w:rsidRPr="00D032AA" w:rsidTr="00690765">
        <w:tc>
          <w:tcPr>
            <w:tcW w:w="2966" w:type="dxa"/>
            <w:shd w:val="clear" w:color="auto" w:fill="auto"/>
          </w:tcPr>
          <w:p w:rsidR="00763050" w:rsidRPr="00D032AA" w:rsidRDefault="00763050" w:rsidP="00330F2C">
            <w:pPr>
              <w:spacing w:line="240" w:lineRule="auto"/>
            </w:pPr>
            <w:r w:rsidRPr="00D032AA">
              <w:t>Jordan</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r w:rsidRPr="00D032AA">
              <w:t xml:space="preserve">31 March 2008 </w:t>
            </w:r>
          </w:p>
        </w:tc>
      </w:tr>
      <w:tr w:rsidR="00763050" w:rsidRPr="00D032AA" w:rsidTr="00690765">
        <w:tc>
          <w:tcPr>
            <w:tcW w:w="2966" w:type="dxa"/>
            <w:shd w:val="clear" w:color="auto" w:fill="auto"/>
          </w:tcPr>
          <w:p w:rsidR="00763050" w:rsidRPr="00D032AA" w:rsidRDefault="00763050" w:rsidP="00330F2C">
            <w:pPr>
              <w:spacing w:line="240" w:lineRule="auto"/>
            </w:pPr>
            <w:r w:rsidRPr="00D032AA">
              <w:t>Kazakhstan</w:t>
            </w:r>
          </w:p>
        </w:tc>
        <w:tc>
          <w:tcPr>
            <w:tcW w:w="1947" w:type="dxa"/>
            <w:shd w:val="clear" w:color="auto" w:fill="auto"/>
          </w:tcPr>
          <w:p w:rsidR="00763050" w:rsidRPr="00D032AA" w:rsidRDefault="00763050" w:rsidP="00330F2C">
            <w:pPr>
              <w:spacing w:line="240" w:lineRule="auto"/>
            </w:pPr>
            <w:r w:rsidRPr="00D032AA">
              <w:t xml:space="preserve">11 Dec. 2008 </w:t>
            </w: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p>
        </w:tc>
        <w:tc>
          <w:tcPr>
            <w:tcW w:w="1947" w:type="dxa"/>
            <w:shd w:val="clear" w:color="auto" w:fill="auto"/>
          </w:tcPr>
          <w:p w:rsidR="00763050" w:rsidRPr="00D032AA" w:rsidRDefault="00763050" w:rsidP="00330F2C">
            <w:pPr>
              <w:spacing w:line="240" w:lineRule="auto"/>
            </w:pP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Kenya</w:t>
            </w:r>
          </w:p>
        </w:tc>
        <w:tc>
          <w:tcPr>
            <w:tcW w:w="1947" w:type="dxa"/>
            <w:shd w:val="clear" w:color="auto" w:fill="auto"/>
          </w:tcPr>
          <w:p w:rsidR="00763050" w:rsidRPr="00D032AA" w:rsidRDefault="00763050" w:rsidP="00330F2C">
            <w:pPr>
              <w:spacing w:line="240" w:lineRule="auto"/>
            </w:pPr>
            <w:r w:rsidRPr="00D032AA">
              <w:t xml:space="preserve">30 March 2007 </w:t>
            </w:r>
          </w:p>
        </w:tc>
        <w:tc>
          <w:tcPr>
            <w:tcW w:w="2457" w:type="dxa"/>
            <w:shd w:val="clear" w:color="auto" w:fill="auto"/>
          </w:tcPr>
          <w:p w:rsidR="00763050" w:rsidRPr="00D032AA" w:rsidRDefault="00763050" w:rsidP="00330F2C">
            <w:pPr>
              <w:spacing w:line="240" w:lineRule="auto"/>
            </w:pPr>
            <w:r w:rsidRPr="00D032AA">
              <w:t xml:space="preserve">19 May 2008 </w:t>
            </w:r>
          </w:p>
        </w:tc>
      </w:tr>
      <w:tr w:rsidR="00763050" w:rsidRPr="00D032AA" w:rsidTr="00690765">
        <w:tc>
          <w:tcPr>
            <w:tcW w:w="2966" w:type="dxa"/>
            <w:shd w:val="clear" w:color="auto" w:fill="auto"/>
          </w:tcPr>
          <w:p w:rsidR="00763050" w:rsidRPr="00D032AA" w:rsidRDefault="00763050" w:rsidP="00330F2C">
            <w:pPr>
              <w:spacing w:line="240" w:lineRule="auto"/>
            </w:pPr>
            <w:r w:rsidRPr="00D032AA">
              <w:t>Lao People</w:t>
            </w:r>
            <w:r w:rsidR="00F85699" w:rsidRPr="00D032AA">
              <w:t>’</w:t>
            </w:r>
            <w:r w:rsidRPr="00D032AA">
              <w:t>s Democratic Republic</w:t>
            </w:r>
          </w:p>
        </w:tc>
        <w:tc>
          <w:tcPr>
            <w:tcW w:w="1947" w:type="dxa"/>
            <w:shd w:val="clear" w:color="auto" w:fill="auto"/>
          </w:tcPr>
          <w:p w:rsidR="00763050" w:rsidRPr="00D032AA" w:rsidRDefault="00763050" w:rsidP="00330F2C">
            <w:pPr>
              <w:spacing w:line="240" w:lineRule="auto"/>
            </w:pPr>
            <w:r w:rsidRPr="00D032AA">
              <w:t xml:space="preserve">15 Jan. 2008 </w:t>
            </w: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Latvia</w:t>
            </w:r>
          </w:p>
        </w:tc>
        <w:tc>
          <w:tcPr>
            <w:tcW w:w="1947" w:type="dxa"/>
            <w:shd w:val="clear" w:color="auto" w:fill="auto"/>
          </w:tcPr>
          <w:p w:rsidR="00763050" w:rsidRPr="00D032AA" w:rsidRDefault="00763050" w:rsidP="00330F2C">
            <w:pPr>
              <w:spacing w:line="240" w:lineRule="auto"/>
            </w:pPr>
            <w:r w:rsidRPr="00D032AA">
              <w:t xml:space="preserve">18 July 2008 </w:t>
            </w: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Lebanon</w:t>
            </w:r>
          </w:p>
        </w:tc>
        <w:tc>
          <w:tcPr>
            <w:tcW w:w="1947" w:type="dxa"/>
            <w:shd w:val="clear" w:color="auto" w:fill="auto"/>
          </w:tcPr>
          <w:p w:rsidR="00763050" w:rsidRPr="00D032AA" w:rsidRDefault="00763050" w:rsidP="00330F2C">
            <w:pPr>
              <w:spacing w:line="240" w:lineRule="auto"/>
            </w:pPr>
            <w:r w:rsidRPr="00D032AA">
              <w:t>14 Jun</w:t>
            </w:r>
            <w:r w:rsidR="00C7528D">
              <w:t>.</w:t>
            </w:r>
            <w:r w:rsidRPr="00D032AA">
              <w:t xml:space="preserve"> 2007 </w:t>
            </w:r>
          </w:p>
        </w:tc>
        <w:tc>
          <w:tcPr>
            <w:tcW w:w="2457" w:type="dxa"/>
            <w:shd w:val="clear" w:color="auto" w:fill="auto"/>
          </w:tcPr>
          <w:p w:rsidR="00763050" w:rsidRPr="00D032AA" w:rsidRDefault="00763050" w:rsidP="00330F2C">
            <w:pPr>
              <w:spacing w:line="240" w:lineRule="auto"/>
            </w:pPr>
          </w:p>
        </w:tc>
      </w:tr>
      <w:tr w:rsidR="00763050" w:rsidRPr="00D032AA" w:rsidTr="00690765">
        <w:tc>
          <w:tcPr>
            <w:tcW w:w="2966" w:type="dxa"/>
            <w:shd w:val="clear" w:color="auto" w:fill="auto"/>
          </w:tcPr>
          <w:p w:rsidR="00763050" w:rsidRPr="00D032AA" w:rsidRDefault="00763050" w:rsidP="00330F2C">
            <w:pPr>
              <w:spacing w:line="240" w:lineRule="auto"/>
            </w:pPr>
            <w:r w:rsidRPr="00D032AA">
              <w:t>Lesotho</w:t>
            </w:r>
          </w:p>
        </w:tc>
        <w:tc>
          <w:tcPr>
            <w:tcW w:w="1947" w:type="dxa"/>
            <w:shd w:val="clear" w:color="auto" w:fill="auto"/>
          </w:tcPr>
          <w:p w:rsidR="00763050" w:rsidRPr="00D032AA" w:rsidRDefault="00763050" w:rsidP="00330F2C">
            <w:pPr>
              <w:spacing w:line="240" w:lineRule="auto"/>
            </w:pPr>
            <w:r w:rsidRPr="00D032AA">
              <w:t xml:space="preserve"> </w:t>
            </w:r>
          </w:p>
        </w:tc>
        <w:tc>
          <w:tcPr>
            <w:tcW w:w="2457" w:type="dxa"/>
            <w:shd w:val="clear" w:color="auto" w:fill="auto"/>
          </w:tcPr>
          <w:p w:rsidR="00763050" w:rsidRPr="00D032AA" w:rsidRDefault="00763050" w:rsidP="00330F2C">
            <w:pPr>
              <w:spacing w:line="240" w:lineRule="auto"/>
            </w:pPr>
            <w:r w:rsidRPr="00D032AA">
              <w:t xml:space="preserve"> 2 Dec. 2008</w:t>
            </w:r>
            <w:r w:rsidRPr="00DD33AE">
              <w:rPr>
                <w:b/>
                <w:vertAlign w:val="superscript"/>
              </w:rPr>
              <w:t>a</w:t>
            </w:r>
          </w:p>
        </w:tc>
      </w:tr>
      <w:tr w:rsidR="00763050" w:rsidRPr="00D032AA" w:rsidTr="00B327E9">
        <w:trPr>
          <w:trHeight w:val="127"/>
        </w:trPr>
        <w:tc>
          <w:tcPr>
            <w:tcW w:w="2966" w:type="dxa"/>
            <w:shd w:val="clear" w:color="auto" w:fill="auto"/>
          </w:tcPr>
          <w:p w:rsidR="00763050" w:rsidRPr="00D032AA" w:rsidRDefault="00763050" w:rsidP="00330F2C">
            <w:pPr>
              <w:spacing w:line="240" w:lineRule="auto"/>
            </w:pPr>
          </w:p>
        </w:tc>
        <w:tc>
          <w:tcPr>
            <w:tcW w:w="1947" w:type="dxa"/>
            <w:shd w:val="clear" w:color="auto" w:fill="auto"/>
          </w:tcPr>
          <w:p w:rsidR="00763050" w:rsidRPr="00D032AA" w:rsidRDefault="00763050" w:rsidP="00330F2C">
            <w:pPr>
              <w:spacing w:line="240" w:lineRule="auto"/>
            </w:pPr>
          </w:p>
        </w:tc>
        <w:tc>
          <w:tcPr>
            <w:tcW w:w="2457" w:type="dxa"/>
            <w:shd w:val="clear" w:color="auto" w:fill="auto"/>
          </w:tcPr>
          <w:p w:rsidR="00763050" w:rsidRPr="00D032AA" w:rsidRDefault="00763050" w:rsidP="00330F2C">
            <w:pPr>
              <w:spacing w:line="240" w:lineRule="auto"/>
            </w:pPr>
          </w:p>
        </w:tc>
      </w:tr>
      <w:tr w:rsidR="00D2727E" w:rsidRPr="00D032AA" w:rsidTr="00690765">
        <w:tc>
          <w:tcPr>
            <w:tcW w:w="2966" w:type="dxa"/>
            <w:shd w:val="clear" w:color="auto" w:fill="auto"/>
          </w:tcPr>
          <w:p w:rsidR="00D2727E" w:rsidRPr="00D032AA" w:rsidRDefault="00D2727E" w:rsidP="00330F2C">
            <w:pPr>
              <w:spacing w:line="240" w:lineRule="auto"/>
            </w:pPr>
            <w:r w:rsidRPr="00D032AA">
              <w:t>Liberia</w:t>
            </w:r>
          </w:p>
        </w:tc>
        <w:tc>
          <w:tcPr>
            <w:tcW w:w="1947" w:type="dxa"/>
            <w:shd w:val="clear" w:color="auto" w:fill="auto"/>
          </w:tcPr>
          <w:p w:rsidR="00D2727E" w:rsidRPr="00D032AA" w:rsidRDefault="00D2727E" w:rsidP="00330F2C">
            <w:pPr>
              <w:spacing w:line="240" w:lineRule="auto"/>
            </w:pPr>
            <w:r w:rsidRPr="00D032AA">
              <w:t xml:space="preserve">30 March 2007 </w:t>
            </w:r>
          </w:p>
        </w:tc>
        <w:tc>
          <w:tcPr>
            <w:tcW w:w="2457" w:type="dxa"/>
            <w:shd w:val="clear" w:color="auto" w:fill="auto"/>
          </w:tcPr>
          <w:p w:rsidR="00D2727E" w:rsidRPr="00D032AA" w:rsidRDefault="00D2727E" w:rsidP="00330F2C">
            <w:pPr>
              <w:spacing w:line="240" w:lineRule="auto"/>
            </w:pPr>
          </w:p>
        </w:tc>
      </w:tr>
      <w:tr w:rsidR="00D2727E" w:rsidRPr="00D032AA" w:rsidTr="00690765">
        <w:tc>
          <w:tcPr>
            <w:tcW w:w="2966" w:type="dxa"/>
            <w:shd w:val="clear" w:color="auto" w:fill="auto"/>
          </w:tcPr>
          <w:p w:rsidR="00D2727E" w:rsidRPr="00D032AA" w:rsidRDefault="00D2727E" w:rsidP="00330F2C">
            <w:pPr>
              <w:spacing w:line="240" w:lineRule="auto"/>
            </w:pPr>
            <w:r w:rsidRPr="00D032AA">
              <w:t>Libyan Arab Jamahiriya</w:t>
            </w:r>
          </w:p>
        </w:tc>
        <w:tc>
          <w:tcPr>
            <w:tcW w:w="1947" w:type="dxa"/>
            <w:shd w:val="clear" w:color="auto" w:fill="auto"/>
          </w:tcPr>
          <w:p w:rsidR="00D2727E" w:rsidRPr="00D032AA" w:rsidRDefault="00D2727E" w:rsidP="00330F2C">
            <w:pPr>
              <w:spacing w:line="240" w:lineRule="auto"/>
            </w:pPr>
            <w:r w:rsidRPr="00D032AA">
              <w:t xml:space="preserve"> 1 May 2008 </w:t>
            </w:r>
          </w:p>
        </w:tc>
        <w:tc>
          <w:tcPr>
            <w:tcW w:w="2457" w:type="dxa"/>
            <w:shd w:val="clear" w:color="auto" w:fill="auto"/>
          </w:tcPr>
          <w:p w:rsidR="00D2727E" w:rsidRPr="00D032AA" w:rsidRDefault="00D2727E" w:rsidP="00330F2C">
            <w:pPr>
              <w:spacing w:line="240" w:lineRule="auto"/>
            </w:pPr>
          </w:p>
        </w:tc>
      </w:tr>
      <w:tr w:rsidR="00D2727E" w:rsidRPr="00D032AA" w:rsidTr="00690765">
        <w:tc>
          <w:tcPr>
            <w:tcW w:w="2966" w:type="dxa"/>
            <w:shd w:val="clear" w:color="auto" w:fill="auto"/>
          </w:tcPr>
          <w:p w:rsidR="00D2727E" w:rsidRPr="00D032AA" w:rsidRDefault="00D2727E" w:rsidP="00330F2C">
            <w:pPr>
              <w:spacing w:line="240" w:lineRule="auto"/>
            </w:pPr>
            <w:r w:rsidRPr="00D032AA">
              <w:t>Lithuania</w:t>
            </w:r>
          </w:p>
        </w:tc>
        <w:tc>
          <w:tcPr>
            <w:tcW w:w="1947" w:type="dxa"/>
            <w:shd w:val="clear" w:color="auto" w:fill="auto"/>
          </w:tcPr>
          <w:p w:rsidR="00D2727E" w:rsidRPr="00D032AA" w:rsidRDefault="00D2727E" w:rsidP="00330F2C">
            <w:pPr>
              <w:spacing w:line="240" w:lineRule="auto"/>
            </w:pPr>
            <w:r w:rsidRPr="00D032AA">
              <w:t xml:space="preserve">30 March 2007 </w:t>
            </w:r>
          </w:p>
        </w:tc>
        <w:tc>
          <w:tcPr>
            <w:tcW w:w="2457" w:type="dxa"/>
            <w:shd w:val="clear" w:color="auto" w:fill="auto"/>
          </w:tcPr>
          <w:p w:rsidR="00D2727E" w:rsidRPr="00D032AA" w:rsidRDefault="00D2727E" w:rsidP="00330F2C">
            <w:pPr>
              <w:spacing w:line="240" w:lineRule="auto"/>
            </w:pPr>
          </w:p>
        </w:tc>
      </w:tr>
      <w:tr w:rsidR="00D2727E" w:rsidRPr="00D032AA" w:rsidTr="00690765">
        <w:tc>
          <w:tcPr>
            <w:tcW w:w="2966" w:type="dxa"/>
            <w:shd w:val="clear" w:color="auto" w:fill="auto"/>
          </w:tcPr>
          <w:p w:rsidR="00D2727E" w:rsidRPr="00D032AA" w:rsidRDefault="00D2727E" w:rsidP="00330F2C">
            <w:pPr>
              <w:spacing w:line="240" w:lineRule="auto"/>
            </w:pPr>
            <w:r w:rsidRPr="00D032AA">
              <w:t>Luxembourg</w:t>
            </w:r>
          </w:p>
        </w:tc>
        <w:tc>
          <w:tcPr>
            <w:tcW w:w="1947" w:type="dxa"/>
            <w:shd w:val="clear" w:color="auto" w:fill="auto"/>
          </w:tcPr>
          <w:p w:rsidR="00D2727E" w:rsidRPr="00D032AA" w:rsidRDefault="00D2727E" w:rsidP="00330F2C">
            <w:pPr>
              <w:spacing w:line="240" w:lineRule="auto"/>
            </w:pPr>
            <w:r w:rsidRPr="00D032AA">
              <w:t xml:space="preserve">30 March 2007 </w:t>
            </w:r>
          </w:p>
        </w:tc>
        <w:tc>
          <w:tcPr>
            <w:tcW w:w="2457" w:type="dxa"/>
            <w:shd w:val="clear" w:color="auto" w:fill="auto"/>
          </w:tcPr>
          <w:p w:rsidR="00D2727E" w:rsidRPr="00D032AA" w:rsidRDefault="00D2727E" w:rsidP="00330F2C">
            <w:pPr>
              <w:spacing w:line="240" w:lineRule="auto"/>
            </w:pPr>
          </w:p>
        </w:tc>
      </w:tr>
      <w:tr w:rsidR="00D2727E" w:rsidRPr="00D032AA" w:rsidTr="00690765">
        <w:tc>
          <w:tcPr>
            <w:tcW w:w="2966" w:type="dxa"/>
            <w:shd w:val="clear" w:color="auto" w:fill="auto"/>
          </w:tcPr>
          <w:p w:rsidR="00D2727E" w:rsidRPr="00D032AA" w:rsidRDefault="00D2727E" w:rsidP="00330F2C">
            <w:pPr>
              <w:spacing w:line="240" w:lineRule="auto"/>
            </w:pPr>
            <w:r w:rsidRPr="00D032AA">
              <w:t>Madagascar</w:t>
            </w:r>
          </w:p>
        </w:tc>
        <w:tc>
          <w:tcPr>
            <w:tcW w:w="1947" w:type="dxa"/>
            <w:shd w:val="clear" w:color="auto" w:fill="auto"/>
          </w:tcPr>
          <w:p w:rsidR="00D2727E" w:rsidRPr="00D032AA" w:rsidRDefault="00D2727E" w:rsidP="00330F2C">
            <w:pPr>
              <w:spacing w:line="240" w:lineRule="auto"/>
            </w:pPr>
            <w:r w:rsidRPr="00D032AA">
              <w:t xml:space="preserve">25 Sept. 2007 </w:t>
            </w:r>
          </w:p>
        </w:tc>
        <w:tc>
          <w:tcPr>
            <w:tcW w:w="2457" w:type="dxa"/>
            <w:shd w:val="clear" w:color="auto" w:fill="auto"/>
          </w:tcPr>
          <w:p w:rsidR="00D2727E" w:rsidRPr="00D032AA" w:rsidRDefault="00D2727E" w:rsidP="00330F2C">
            <w:pPr>
              <w:spacing w:line="240" w:lineRule="auto"/>
            </w:pPr>
          </w:p>
        </w:tc>
      </w:tr>
      <w:tr w:rsidR="00EB6B86" w:rsidRPr="00D032AA" w:rsidTr="00B327E9">
        <w:trPr>
          <w:trHeight w:val="182"/>
        </w:trPr>
        <w:tc>
          <w:tcPr>
            <w:tcW w:w="2966" w:type="dxa"/>
            <w:shd w:val="clear" w:color="auto" w:fill="auto"/>
          </w:tcPr>
          <w:p w:rsidR="00EB6B86" w:rsidRPr="00D032AA" w:rsidRDefault="00EB6B86" w:rsidP="008F7758">
            <w:pPr>
              <w:spacing w:line="240" w:lineRule="auto"/>
            </w:pPr>
          </w:p>
        </w:tc>
        <w:tc>
          <w:tcPr>
            <w:tcW w:w="1947" w:type="dxa"/>
            <w:shd w:val="clear" w:color="auto" w:fill="auto"/>
          </w:tcPr>
          <w:p w:rsidR="00EB6B86" w:rsidRPr="00D032AA" w:rsidRDefault="00EB6B86" w:rsidP="008F7758">
            <w:pPr>
              <w:spacing w:line="240" w:lineRule="auto"/>
            </w:pPr>
          </w:p>
        </w:tc>
        <w:tc>
          <w:tcPr>
            <w:tcW w:w="2457" w:type="dxa"/>
            <w:shd w:val="clear" w:color="auto" w:fill="auto"/>
          </w:tcPr>
          <w:p w:rsidR="00EB6B86" w:rsidRPr="00D032AA" w:rsidRDefault="00EB6B86" w:rsidP="008F7758">
            <w:pPr>
              <w:spacing w:line="240" w:lineRule="auto"/>
            </w:pPr>
          </w:p>
        </w:tc>
      </w:tr>
      <w:tr w:rsidR="00B327E9" w:rsidRPr="00D032AA" w:rsidTr="00690765">
        <w:tc>
          <w:tcPr>
            <w:tcW w:w="2966" w:type="dxa"/>
            <w:shd w:val="clear" w:color="auto" w:fill="auto"/>
          </w:tcPr>
          <w:p w:rsidR="00B327E9" w:rsidRPr="00D032AA" w:rsidRDefault="00B327E9" w:rsidP="00330F2C">
            <w:pPr>
              <w:spacing w:line="240" w:lineRule="auto"/>
            </w:pPr>
          </w:p>
        </w:tc>
        <w:tc>
          <w:tcPr>
            <w:tcW w:w="1947" w:type="dxa"/>
            <w:shd w:val="clear" w:color="auto" w:fill="auto"/>
          </w:tcPr>
          <w:p w:rsidR="00B327E9" w:rsidRPr="00D032AA" w:rsidRDefault="00B327E9" w:rsidP="00330F2C">
            <w:pPr>
              <w:spacing w:line="240" w:lineRule="auto"/>
            </w:pPr>
          </w:p>
        </w:tc>
        <w:tc>
          <w:tcPr>
            <w:tcW w:w="2457" w:type="dxa"/>
            <w:shd w:val="clear" w:color="auto" w:fill="auto"/>
          </w:tcPr>
          <w:p w:rsidR="00B327E9" w:rsidRPr="00D032AA" w:rsidRDefault="00B327E9" w:rsidP="00330F2C">
            <w:pPr>
              <w:spacing w:line="240" w:lineRule="auto"/>
            </w:pPr>
          </w:p>
        </w:tc>
      </w:tr>
      <w:tr w:rsidR="00B327E9" w:rsidRPr="00D032AA" w:rsidTr="00690765">
        <w:tc>
          <w:tcPr>
            <w:tcW w:w="2966" w:type="dxa"/>
            <w:shd w:val="clear" w:color="auto" w:fill="auto"/>
          </w:tcPr>
          <w:p w:rsidR="00B327E9" w:rsidRPr="00D032AA" w:rsidRDefault="00B327E9" w:rsidP="00330F2C">
            <w:pPr>
              <w:spacing w:line="240" w:lineRule="auto"/>
            </w:pPr>
          </w:p>
        </w:tc>
        <w:tc>
          <w:tcPr>
            <w:tcW w:w="1947" w:type="dxa"/>
            <w:shd w:val="clear" w:color="auto" w:fill="auto"/>
          </w:tcPr>
          <w:p w:rsidR="00B327E9" w:rsidRPr="00D032AA" w:rsidRDefault="00B327E9" w:rsidP="00330F2C">
            <w:pPr>
              <w:spacing w:line="240" w:lineRule="auto"/>
            </w:pPr>
          </w:p>
        </w:tc>
        <w:tc>
          <w:tcPr>
            <w:tcW w:w="2457" w:type="dxa"/>
            <w:shd w:val="clear" w:color="auto" w:fill="auto"/>
          </w:tcPr>
          <w:p w:rsidR="00B327E9" w:rsidRPr="00D032AA" w:rsidRDefault="00B327E9" w:rsidP="00330F2C">
            <w:pPr>
              <w:spacing w:line="240" w:lineRule="auto"/>
            </w:pPr>
          </w:p>
        </w:tc>
      </w:tr>
      <w:tr w:rsidR="00B327E9" w:rsidRPr="00D032AA" w:rsidTr="00690765">
        <w:tc>
          <w:tcPr>
            <w:tcW w:w="2966" w:type="dxa"/>
            <w:shd w:val="clear" w:color="auto" w:fill="auto"/>
          </w:tcPr>
          <w:p w:rsidR="00B327E9" w:rsidRPr="00D032AA" w:rsidRDefault="00B327E9" w:rsidP="00330F2C">
            <w:pPr>
              <w:spacing w:line="240" w:lineRule="auto"/>
            </w:pPr>
          </w:p>
        </w:tc>
        <w:tc>
          <w:tcPr>
            <w:tcW w:w="1947" w:type="dxa"/>
            <w:shd w:val="clear" w:color="auto" w:fill="auto"/>
          </w:tcPr>
          <w:p w:rsidR="00B327E9" w:rsidRPr="00D032AA" w:rsidRDefault="00B327E9" w:rsidP="00330F2C">
            <w:pPr>
              <w:spacing w:line="240" w:lineRule="auto"/>
            </w:pPr>
          </w:p>
        </w:tc>
        <w:tc>
          <w:tcPr>
            <w:tcW w:w="2457" w:type="dxa"/>
            <w:shd w:val="clear" w:color="auto" w:fill="auto"/>
          </w:tcPr>
          <w:p w:rsidR="00B327E9" w:rsidRPr="00D032AA" w:rsidRDefault="00B327E9" w:rsidP="00330F2C">
            <w:pPr>
              <w:spacing w:line="240" w:lineRule="auto"/>
            </w:pPr>
          </w:p>
        </w:tc>
      </w:tr>
      <w:tr w:rsidR="00B327E9" w:rsidRPr="00D032AA" w:rsidTr="00690765">
        <w:tc>
          <w:tcPr>
            <w:tcW w:w="2966" w:type="dxa"/>
            <w:shd w:val="clear" w:color="auto" w:fill="auto"/>
          </w:tcPr>
          <w:p w:rsidR="00B327E9" w:rsidRPr="00D032AA" w:rsidRDefault="00B327E9" w:rsidP="00330F2C">
            <w:pPr>
              <w:spacing w:line="240" w:lineRule="auto"/>
            </w:pPr>
          </w:p>
        </w:tc>
        <w:tc>
          <w:tcPr>
            <w:tcW w:w="1947" w:type="dxa"/>
            <w:shd w:val="clear" w:color="auto" w:fill="auto"/>
          </w:tcPr>
          <w:p w:rsidR="00B327E9" w:rsidRPr="00D032AA" w:rsidRDefault="00B327E9" w:rsidP="00330F2C">
            <w:pPr>
              <w:spacing w:line="240" w:lineRule="auto"/>
            </w:pPr>
          </w:p>
        </w:tc>
        <w:tc>
          <w:tcPr>
            <w:tcW w:w="2457" w:type="dxa"/>
            <w:shd w:val="clear" w:color="auto" w:fill="auto"/>
          </w:tcPr>
          <w:p w:rsidR="00B327E9" w:rsidRPr="00D032AA" w:rsidRDefault="00B327E9" w:rsidP="00330F2C">
            <w:pPr>
              <w:spacing w:line="240" w:lineRule="auto"/>
            </w:pPr>
          </w:p>
        </w:tc>
      </w:tr>
      <w:tr w:rsidR="00D2727E" w:rsidRPr="00D032AA" w:rsidTr="00690765">
        <w:tc>
          <w:tcPr>
            <w:tcW w:w="2966" w:type="dxa"/>
            <w:shd w:val="clear" w:color="auto" w:fill="auto"/>
          </w:tcPr>
          <w:p w:rsidR="00D2727E" w:rsidRPr="00D032AA" w:rsidRDefault="00D2727E" w:rsidP="00330F2C">
            <w:pPr>
              <w:spacing w:line="240" w:lineRule="auto"/>
            </w:pPr>
            <w:r w:rsidRPr="00D032AA">
              <w:t>Malawi</w:t>
            </w:r>
          </w:p>
        </w:tc>
        <w:tc>
          <w:tcPr>
            <w:tcW w:w="1947" w:type="dxa"/>
            <w:shd w:val="clear" w:color="auto" w:fill="auto"/>
          </w:tcPr>
          <w:p w:rsidR="00D2727E" w:rsidRPr="00D032AA" w:rsidRDefault="00D2727E" w:rsidP="00330F2C">
            <w:pPr>
              <w:spacing w:line="240" w:lineRule="auto"/>
            </w:pPr>
            <w:r w:rsidRPr="00D032AA">
              <w:t xml:space="preserve">27 Sept. 2007 </w:t>
            </w:r>
          </w:p>
        </w:tc>
        <w:tc>
          <w:tcPr>
            <w:tcW w:w="2457" w:type="dxa"/>
            <w:shd w:val="clear" w:color="auto" w:fill="auto"/>
          </w:tcPr>
          <w:p w:rsidR="00D2727E" w:rsidRPr="00D032AA" w:rsidRDefault="00D2727E" w:rsidP="00330F2C">
            <w:pPr>
              <w:spacing w:line="240" w:lineRule="auto"/>
            </w:pPr>
          </w:p>
        </w:tc>
      </w:tr>
      <w:tr w:rsidR="00D2727E" w:rsidRPr="00D032AA" w:rsidTr="00690765">
        <w:tc>
          <w:tcPr>
            <w:tcW w:w="2966" w:type="dxa"/>
            <w:shd w:val="clear" w:color="auto" w:fill="auto"/>
          </w:tcPr>
          <w:p w:rsidR="00D2727E" w:rsidRPr="00D032AA" w:rsidRDefault="00D2727E" w:rsidP="00330F2C">
            <w:pPr>
              <w:spacing w:line="240" w:lineRule="auto"/>
            </w:pPr>
            <w:r w:rsidRPr="00D032AA">
              <w:t>Malaysia</w:t>
            </w:r>
          </w:p>
        </w:tc>
        <w:tc>
          <w:tcPr>
            <w:tcW w:w="1947" w:type="dxa"/>
            <w:shd w:val="clear" w:color="auto" w:fill="auto"/>
          </w:tcPr>
          <w:p w:rsidR="00D2727E" w:rsidRPr="00D032AA" w:rsidRDefault="00D2727E" w:rsidP="00330F2C">
            <w:pPr>
              <w:spacing w:line="240" w:lineRule="auto"/>
            </w:pPr>
            <w:r w:rsidRPr="00D032AA">
              <w:t xml:space="preserve"> 8 </w:t>
            </w:r>
            <w:r w:rsidR="008A2756">
              <w:t xml:space="preserve">Apr. </w:t>
            </w:r>
            <w:r w:rsidRPr="00D032AA">
              <w:t xml:space="preserve">2008 </w:t>
            </w:r>
          </w:p>
        </w:tc>
        <w:tc>
          <w:tcPr>
            <w:tcW w:w="2457" w:type="dxa"/>
            <w:shd w:val="clear" w:color="auto" w:fill="auto"/>
          </w:tcPr>
          <w:p w:rsidR="00D2727E" w:rsidRPr="00D032AA" w:rsidRDefault="00D2727E" w:rsidP="00330F2C">
            <w:pPr>
              <w:spacing w:line="240" w:lineRule="auto"/>
            </w:pPr>
          </w:p>
        </w:tc>
      </w:tr>
      <w:tr w:rsidR="00D2727E" w:rsidRPr="00D032AA" w:rsidTr="00690765">
        <w:tc>
          <w:tcPr>
            <w:tcW w:w="2966" w:type="dxa"/>
            <w:shd w:val="clear" w:color="auto" w:fill="auto"/>
          </w:tcPr>
          <w:p w:rsidR="00D2727E" w:rsidRPr="00D032AA" w:rsidRDefault="00D2727E" w:rsidP="00330F2C">
            <w:pPr>
              <w:spacing w:line="240" w:lineRule="auto"/>
            </w:pPr>
            <w:r w:rsidRPr="00D032AA">
              <w:t>Maldives</w:t>
            </w:r>
          </w:p>
        </w:tc>
        <w:tc>
          <w:tcPr>
            <w:tcW w:w="1947" w:type="dxa"/>
            <w:shd w:val="clear" w:color="auto" w:fill="auto"/>
          </w:tcPr>
          <w:p w:rsidR="00D2727E" w:rsidRPr="00D032AA" w:rsidRDefault="00D2727E" w:rsidP="00330F2C">
            <w:pPr>
              <w:spacing w:line="240" w:lineRule="auto"/>
            </w:pPr>
            <w:r w:rsidRPr="00D032AA">
              <w:t xml:space="preserve"> 2 </w:t>
            </w:r>
            <w:r w:rsidR="008A2756">
              <w:t xml:space="preserve">Oct. </w:t>
            </w:r>
            <w:r w:rsidRPr="00D032AA">
              <w:t xml:space="preserve">2007 </w:t>
            </w:r>
          </w:p>
        </w:tc>
        <w:tc>
          <w:tcPr>
            <w:tcW w:w="2457" w:type="dxa"/>
            <w:shd w:val="clear" w:color="auto" w:fill="auto"/>
          </w:tcPr>
          <w:p w:rsidR="00D2727E" w:rsidRPr="00D032AA" w:rsidRDefault="00D2727E" w:rsidP="00330F2C">
            <w:pPr>
              <w:spacing w:line="240" w:lineRule="auto"/>
            </w:pPr>
          </w:p>
        </w:tc>
      </w:tr>
      <w:tr w:rsidR="00D2727E" w:rsidRPr="00D032AA" w:rsidTr="00690765">
        <w:tc>
          <w:tcPr>
            <w:tcW w:w="2966" w:type="dxa"/>
            <w:shd w:val="clear" w:color="auto" w:fill="auto"/>
          </w:tcPr>
          <w:p w:rsidR="00D2727E" w:rsidRPr="00D032AA" w:rsidRDefault="00D2727E" w:rsidP="00330F2C">
            <w:pPr>
              <w:spacing w:line="240" w:lineRule="auto"/>
            </w:pPr>
            <w:r w:rsidRPr="00D032AA">
              <w:t>Mali</w:t>
            </w:r>
          </w:p>
        </w:tc>
        <w:tc>
          <w:tcPr>
            <w:tcW w:w="1947" w:type="dxa"/>
            <w:shd w:val="clear" w:color="auto" w:fill="auto"/>
          </w:tcPr>
          <w:p w:rsidR="00D2727E" w:rsidRPr="00D032AA" w:rsidRDefault="00D2727E" w:rsidP="00330F2C">
            <w:pPr>
              <w:spacing w:line="240" w:lineRule="auto"/>
            </w:pPr>
            <w:r w:rsidRPr="00D032AA">
              <w:t xml:space="preserve">15 May 2007 </w:t>
            </w:r>
          </w:p>
        </w:tc>
        <w:tc>
          <w:tcPr>
            <w:tcW w:w="2457" w:type="dxa"/>
            <w:shd w:val="clear" w:color="auto" w:fill="auto"/>
          </w:tcPr>
          <w:p w:rsidR="00D2727E" w:rsidRPr="00D032AA" w:rsidRDefault="00D2727E" w:rsidP="00330F2C">
            <w:pPr>
              <w:spacing w:line="240" w:lineRule="auto"/>
            </w:pPr>
            <w:r w:rsidRPr="00D032AA">
              <w:t xml:space="preserve"> 7 </w:t>
            </w:r>
            <w:r w:rsidR="008A2756">
              <w:t xml:space="preserve">Apr. </w:t>
            </w:r>
            <w:r w:rsidRPr="00D032AA">
              <w:t xml:space="preserve">2008 </w:t>
            </w:r>
          </w:p>
        </w:tc>
      </w:tr>
      <w:tr w:rsidR="00D2727E" w:rsidRPr="00D032AA" w:rsidTr="00690765">
        <w:tc>
          <w:tcPr>
            <w:tcW w:w="2966" w:type="dxa"/>
            <w:shd w:val="clear" w:color="auto" w:fill="auto"/>
          </w:tcPr>
          <w:p w:rsidR="00D2727E" w:rsidRPr="00D032AA" w:rsidRDefault="00D2727E" w:rsidP="00330F2C">
            <w:pPr>
              <w:spacing w:line="240" w:lineRule="auto"/>
            </w:pPr>
            <w:r w:rsidRPr="00D032AA">
              <w:t>Malta</w:t>
            </w:r>
          </w:p>
        </w:tc>
        <w:tc>
          <w:tcPr>
            <w:tcW w:w="1947" w:type="dxa"/>
            <w:shd w:val="clear" w:color="auto" w:fill="auto"/>
          </w:tcPr>
          <w:p w:rsidR="00D2727E" w:rsidRPr="00D032AA" w:rsidRDefault="00D2727E" w:rsidP="00330F2C">
            <w:pPr>
              <w:spacing w:line="240" w:lineRule="auto"/>
            </w:pPr>
            <w:r w:rsidRPr="00D032AA">
              <w:t xml:space="preserve">30 March 2007 </w:t>
            </w:r>
          </w:p>
        </w:tc>
        <w:tc>
          <w:tcPr>
            <w:tcW w:w="2457" w:type="dxa"/>
            <w:shd w:val="clear" w:color="auto" w:fill="auto"/>
          </w:tcPr>
          <w:p w:rsidR="00D2727E" w:rsidRPr="00D032AA" w:rsidRDefault="00D2727E" w:rsidP="00330F2C">
            <w:pPr>
              <w:spacing w:line="240" w:lineRule="auto"/>
            </w:pPr>
          </w:p>
        </w:tc>
      </w:tr>
      <w:tr w:rsidR="00B327E9" w:rsidRPr="00D032AA" w:rsidTr="00690765">
        <w:tc>
          <w:tcPr>
            <w:tcW w:w="2966" w:type="dxa"/>
            <w:shd w:val="clear" w:color="auto" w:fill="auto"/>
          </w:tcPr>
          <w:p w:rsidR="00B327E9" w:rsidRPr="00D032AA" w:rsidRDefault="00B327E9" w:rsidP="00330F2C">
            <w:pPr>
              <w:spacing w:line="240" w:lineRule="auto"/>
            </w:pPr>
          </w:p>
        </w:tc>
        <w:tc>
          <w:tcPr>
            <w:tcW w:w="1947" w:type="dxa"/>
            <w:shd w:val="clear" w:color="auto" w:fill="auto"/>
          </w:tcPr>
          <w:p w:rsidR="00B327E9" w:rsidRPr="00D032AA" w:rsidRDefault="00B327E9" w:rsidP="00330F2C">
            <w:pPr>
              <w:spacing w:line="240" w:lineRule="auto"/>
            </w:pPr>
          </w:p>
        </w:tc>
        <w:tc>
          <w:tcPr>
            <w:tcW w:w="2457" w:type="dxa"/>
            <w:shd w:val="clear" w:color="auto" w:fill="auto"/>
          </w:tcPr>
          <w:p w:rsidR="00B327E9" w:rsidRPr="00D032AA" w:rsidRDefault="00B327E9" w:rsidP="00330F2C">
            <w:pPr>
              <w:spacing w:line="240" w:lineRule="auto"/>
            </w:pPr>
          </w:p>
        </w:tc>
      </w:tr>
      <w:tr w:rsidR="00D2727E" w:rsidRPr="00D032AA" w:rsidTr="00690765">
        <w:tc>
          <w:tcPr>
            <w:tcW w:w="2966" w:type="dxa"/>
            <w:shd w:val="clear" w:color="auto" w:fill="auto"/>
          </w:tcPr>
          <w:p w:rsidR="00D2727E" w:rsidRPr="00D032AA" w:rsidRDefault="00D2727E" w:rsidP="00330F2C">
            <w:pPr>
              <w:spacing w:line="240" w:lineRule="auto"/>
            </w:pPr>
            <w:r w:rsidRPr="00D032AA">
              <w:t>Mauritius</w:t>
            </w:r>
          </w:p>
        </w:tc>
        <w:tc>
          <w:tcPr>
            <w:tcW w:w="1947" w:type="dxa"/>
            <w:shd w:val="clear" w:color="auto" w:fill="auto"/>
          </w:tcPr>
          <w:p w:rsidR="00D2727E" w:rsidRPr="00D032AA" w:rsidRDefault="00D2727E" w:rsidP="00330F2C">
            <w:pPr>
              <w:spacing w:line="240" w:lineRule="auto"/>
            </w:pPr>
            <w:r w:rsidRPr="00D032AA">
              <w:t xml:space="preserve">25 Sept. 2007 </w:t>
            </w:r>
          </w:p>
        </w:tc>
        <w:tc>
          <w:tcPr>
            <w:tcW w:w="2457" w:type="dxa"/>
            <w:shd w:val="clear" w:color="auto" w:fill="auto"/>
          </w:tcPr>
          <w:p w:rsidR="00D2727E" w:rsidRPr="00D032AA" w:rsidRDefault="00D2727E" w:rsidP="00330F2C">
            <w:pPr>
              <w:spacing w:line="240" w:lineRule="auto"/>
            </w:pPr>
          </w:p>
        </w:tc>
      </w:tr>
      <w:tr w:rsidR="00D2727E" w:rsidRPr="00D032AA" w:rsidTr="00690765">
        <w:tc>
          <w:tcPr>
            <w:tcW w:w="2966" w:type="dxa"/>
            <w:shd w:val="clear" w:color="auto" w:fill="auto"/>
          </w:tcPr>
          <w:p w:rsidR="00D2727E" w:rsidRPr="00D032AA" w:rsidRDefault="00D2727E" w:rsidP="00330F2C">
            <w:pPr>
              <w:spacing w:line="240" w:lineRule="auto"/>
            </w:pPr>
            <w:r w:rsidRPr="00D032AA">
              <w:t>Mexico</w:t>
            </w:r>
          </w:p>
        </w:tc>
        <w:tc>
          <w:tcPr>
            <w:tcW w:w="1947" w:type="dxa"/>
            <w:shd w:val="clear" w:color="auto" w:fill="auto"/>
          </w:tcPr>
          <w:p w:rsidR="00D2727E" w:rsidRPr="00D032AA" w:rsidRDefault="00D2727E" w:rsidP="00330F2C">
            <w:pPr>
              <w:spacing w:line="240" w:lineRule="auto"/>
            </w:pPr>
            <w:r w:rsidRPr="00D032AA">
              <w:t xml:space="preserve">30 March 2007 </w:t>
            </w:r>
          </w:p>
        </w:tc>
        <w:tc>
          <w:tcPr>
            <w:tcW w:w="2457" w:type="dxa"/>
            <w:shd w:val="clear" w:color="auto" w:fill="auto"/>
          </w:tcPr>
          <w:p w:rsidR="00D2727E" w:rsidRPr="00D032AA" w:rsidRDefault="00D2727E" w:rsidP="00330F2C">
            <w:pPr>
              <w:spacing w:line="240" w:lineRule="auto"/>
            </w:pPr>
            <w:r w:rsidRPr="00D032AA">
              <w:t xml:space="preserve">17 </w:t>
            </w:r>
            <w:r w:rsidR="008A2756">
              <w:t xml:space="preserve">Dec. </w:t>
            </w:r>
            <w:r w:rsidRPr="00D032AA">
              <w:t xml:space="preserve">2007 </w:t>
            </w:r>
          </w:p>
        </w:tc>
      </w:tr>
      <w:tr w:rsidR="00D2727E" w:rsidRPr="00D032AA" w:rsidTr="00690765">
        <w:tc>
          <w:tcPr>
            <w:tcW w:w="2966" w:type="dxa"/>
            <w:shd w:val="clear" w:color="auto" w:fill="auto"/>
          </w:tcPr>
          <w:p w:rsidR="00D2727E" w:rsidRPr="00D032AA" w:rsidRDefault="00D2727E" w:rsidP="00330F2C">
            <w:pPr>
              <w:spacing w:line="240" w:lineRule="auto"/>
            </w:pPr>
            <w:r w:rsidRPr="00D032AA">
              <w:t>Montenegro</w:t>
            </w:r>
          </w:p>
        </w:tc>
        <w:tc>
          <w:tcPr>
            <w:tcW w:w="1947" w:type="dxa"/>
            <w:shd w:val="clear" w:color="auto" w:fill="auto"/>
          </w:tcPr>
          <w:p w:rsidR="00D2727E" w:rsidRPr="00D032AA" w:rsidRDefault="00D2727E" w:rsidP="00330F2C">
            <w:pPr>
              <w:spacing w:line="240" w:lineRule="auto"/>
            </w:pPr>
            <w:r w:rsidRPr="00D032AA">
              <w:t xml:space="preserve">27 Sept. 2007 </w:t>
            </w:r>
          </w:p>
        </w:tc>
        <w:tc>
          <w:tcPr>
            <w:tcW w:w="2457" w:type="dxa"/>
            <w:shd w:val="clear" w:color="auto" w:fill="auto"/>
          </w:tcPr>
          <w:p w:rsidR="00D2727E" w:rsidRPr="00D032AA" w:rsidRDefault="00D2727E" w:rsidP="00330F2C">
            <w:pPr>
              <w:spacing w:line="240" w:lineRule="auto"/>
            </w:pPr>
          </w:p>
        </w:tc>
      </w:tr>
      <w:tr w:rsidR="00D2727E" w:rsidRPr="00D032AA" w:rsidTr="00690765">
        <w:tc>
          <w:tcPr>
            <w:tcW w:w="2966" w:type="dxa"/>
            <w:shd w:val="clear" w:color="auto" w:fill="auto"/>
          </w:tcPr>
          <w:p w:rsidR="00D2727E" w:rsidRPr="00D032AA" w:rsidRDefault="00D2727E" w:rsidP="00330F2C">
            <w:pPr>
              <w:spacing w:line="240" w:lineRule="auto"/>
            </w:pPr>
            <w:r w:rsidRPr="00D032AA">
              <w:t>Morocco</w:t>
            </w:r>
          </w:p>
        </w:tc>
        <w:tc>
          <w:tcPr>
            <w:tcW w:w="1947" w:type="dxa"/>
            <w:shd w:val="clear" w:color="auto" w:fill="auto"/>
          </w:tcPr>
          <w:p w:rsidR="00D2727E" w:rsidRPr="00D032AA" w:rsidRDefault="00D2727E" w:rsidP="00330F2C">
            <w:pPr>
              <w:spacing w:line="240" w:lineRule="auto"/>
            </w:pPr>
            <w:r w:rsidRPr="00D032AA">
              <w:t xml:space="preserve">30 March 2007 </w:t>
            </w:r>
          </w:p>
        </w:tc>
        <w:tc>
          <w:tcPr>
            <w:tcW w:w="2457" w:type="dxa"/>
            <w:shd w:val="clear" w:color="auto" w:fill="auto"/>
          </w:tcPr>
          <w:p w:rsidR="00D2727E" w:rsidRPr="00D032AA" w:rsidRDefault="00D2727E" w:rsidP="00330F2C">
            <w:pPr>
              <w:spacing w:line="240" w:lineRule="auto"/>
            </w:pPr>
          </w:p>
        </w:tc>
      </w:tr>
      <w:tr w:rsidR="00D2727E" w:rsidRPr="00D032AA" w:rsidTr="00690765">
        <w:tc>
          <w:tcPr>
            <w:tcW w:w="2966" w:type="dxa"/>
            <w:shd w:val="clear" w:color="auto" w:fill="auto"/>
          </w:tcPr>
          <w:p w:rsidR="00D2727E" w:rsidRPr="00D032AA" w:rsidRDefault="00D2727E" w:rsidP="00330F2C">
            <w:pPr>
              <w:spacing w:line="240" w:lineRule="auto"/>
            </w:pPr>
            <w:r w:rsidRPr="00D032AA">
              <w:t>Mozambique</w:t>
            </w:r>
          </w:p>
        </w:tc>
        <w:tc>
          <w:tcPr>
            <w:tcW w:w="1947" w:type="dxa"/>
            <w:shd w:val="clear" w:color="auto" w:fill="auto"/>
          </w:tcPr>
          <w:p w:rsidR="00D2727E" w:rsidRPr="00D032AA" w:rsidRDefault="00D2727E" w:rsidP="00330F2C">
            <w:pPr>
              <w:spacing w:line="240" w:lineRule="auto"/>
            </w:pPr>
            <w:r w:rsidRPr="00D032AA">
              <w:t xml:space="preserve">30 March 2007 </w:t>
            </w:r>
          </w:p>
        </w:tc>
        <w:tc>
          <w:tcPr>
            <w:tcW w:w="2457" w:type="dxa"/>
            <w:shd w:val="clear" w:color="auto" w:fill="auto"/>
          </w:tcPr>
          <w:p w:rsidR="00D2727E" w:rsidRPr="00D032AA" w:rsidRDefault="00D2727E" w:rsidP="00330F2C">
            <w:pPr>
              <w:spacing w:line="240" w:lineRule="auto"/>
            </w:pPr>
          </w:p>
        </w:tc>
      </w:tr>
      <w:tr w:rsidR="00D2727E" w:rsidRPr="00D032AA" w:rsidTr="00690765">
        <w:tc>
          <w:tcPr>
            <w:tcW w:w="2966" w:type="dxa"/>
            <w:shd w:val="clear" w:color="auto" w:fill="auto"/>
          </w:tcPr>
          <w:p w:rsidR="00D2727E" w:rsidRPr="00D032AA" w:rsidRDefault="00D2727E" w:rsidP="00330F2C">
            <w:pPr>
              <w:spacing w:line="240" w:lineRule="auto"/>
            </w:pPr>
          </w:p>
        </w:tc>
        <w:tc>
          <w:tcPr>
            <w:tcW w:w="1947" w:type="dxa"/>
            <w:shd w:val="clear" w:color="auto" w:fill="auto"/>
          </w:tcPr>
          <w:p w:rsidR="00D2727E" w:rsidRPr="00D032AA" w:rsidRDefault="00D2727E" w:rsidP="00330F2C">
            <w:pPr>
              <w:spacing w:line="240" w:lineRule="auto"/>
            </w:pPr>
          </w:p>
        </w:tc>
        <w:tc>
          <w:tcPr>
            <w:tcW w:w="2457" w:type="dxa"/>
            <w:shd w:val="clear" w:color="auto" w:fill="auto"/>
          </w:tcPr>
          <w:p w:rsidR="00D2727E" w:rsidRPr="00D032AA" w:rsidRDefault="00D2727E" w:rsidP="00330F2C">
            <w:pPr>
              <w:spacing w:line="240" w:lineRule="auto"/>
            </w:pPr>
          </w:p>
        </w:tc>
      </w:tr>
      <w:tr w:rsidR="00D2727E" w:rsidRPr="00D032AA" w:rsidTr="00690765">
        <w:tc>
          <w:tcPr>
            <w:tcW w:w="2966" w:type="dxa"/>
            <w:shd w:val="clear" w:color="auto" w:fill="auto"/>
          </w:tcPr>
          <w:p w:rsidR="00D2727E" w:rsidRPr="00D032AA" w:rsidRDefault="00D2727E" w:rsidP="00330F2C">
            <w:pPr>
              <w:spacing w:line="240" w:lineRule="auto"/>
            </w:pPr>
            <w:r w:rsidRPr="00D032AA">
              <w:t>Namibia</w:t>
            </w:r>
          </w:p>
        </w:tc>
        <w:tc>
          <w:tcPr>
            <w:tcW w:w="1947" w:type="dxa"/>
            <w:shd w:val="clear" w:color="auto" w:fill="auto"/>
          </w:tcPr>
          <w:p w:rsidR="00D2727E" w:rsidRPr="00D032AA" w:rsidRDefault="00D2727E" w:rsidP="00330F2C">
            <w:pPr>
              <w:spacing w:line="240" w:lineRule="auto"/>
            </w:pPr>
            <w:r w:rsidRPr="00D032AA">
              <w:t xml:space="preserve">25 </w:t>
            </w:r>
            <w:r w:rsidR="008A2756">
              <w:t xml:space="preserve">Apr. </w:t>
            </w:r>
            <w:r w:rsidRPr="00D032AA">
              <w:t xml:space="preserve">2007 </w:t>
            </w:r>
          </w:p>
        </w:tc>
        <w:tc>
          <w:tcPr>
            <w:tcW w:w="2457" w:type="dxa"/>
            <w:shd w:val="clear" w:color="auto" w:fill="auto"/>
          </w:tcPr>
          <w:p w:rsidR="00D2727E" w:rsidRPr="00D032AA" w:rsidRDefault="00D2727E" w:rsidP="00330F2C">
            <w:pPr>
              <w:spacing w:line="240" w:lineRule="auto"/>
            </w:pPr>
            <w:r w:rsidRPr="00D032AA">
              <w:t xml:space="preserve"> 4 </w:t>
            </w:r>
            <w:r w:rsidR="008A2756">
              <w:t xml:space="preserve">Dec. </w:t>
            </w:r>
            <w:r w:rsidRPr="00D032AA">
              <w:t xml:space="preserve">2007 </w:t>
            </w:r>
          </w:p>
        </w:tc>
      </w:tr>
      <w:tr w:rsidR="00D2727E" w:rsidRPr="00D032AA" w:rsidTr="00690765">
        <w:tc>
          <w:tcPr>
            <w:tcW w:w="2966" w:type="dxa"/>
            <w:shd w:val="clear" w:color="auto" w:fill="auto"/>
          </w:tcPr>
          <w:p w:rsidR="00D2727E" w:rsidRPr="00D032AA" w:rsidRDefault="00D2727E" w:rsidP="00330F2C">
            <w:pPr>
              <w:spacing w:line="240" w:lineRule="auto"/>
            </w:pPr>
            <w:r w:rsidRPr="00D032AA">
              <w:t>Nepal</w:t>
            </w:r>
          </w:p>
        </w:tc>
        <w:tc>
          <w:tcPr>
            <w:tcW w:w="1947" w:type="dxa"/>
            <w:shd w:val="clear" w:color="auto" w:fill="auto"/>
          </w:tcPr>
          <w:p w:rsidR="00D2727E" w:rsidRPr="00D032AA" w:rsidRDefault="00D2727E" w:rsidP="00330F2C">
            <w:pPr>
              <w:spacing w:line="240" w:lineRule="auto"/>
            </w:pPr>
            <w:r w:rsidRPr="00D032AA">
              <w:t xml:space="preserve"> 3 </w:t>
            </w:r>
            <w:r w:rsidR="00D47F05">
              <w:t xml:space="preserve">Jan. </w:t>
            </w:r>
            <w:r w:rsidRPr="00D032AA">
              <w:t xml:space="preserve">2008 </w:t>
            </w:r>
          </w:p>
        </w:tc>
        <w:tc>
          <w:tcPr>
            <w:tcW w:w="2457" w:type="dxa"/>
            <w:shd w:val="clear" w:color="auto" w:fill="auto"/>
          </w:tcPr>
          <w:p w:rsidR="00D2727E" w:rsidRPr="00D032AA" w:rsidRDefault="00D2727E" w:rsidP="00330F2C">
            <w:pPr>
              <w:spacing w:line="240" w:lineRule="auto"/>
            </w:pPr>
          </w:p>
        </w:tc>
      </w:tr>
      <w:tr w:rsidR="00D2727E" w:rsidRPr="00D032AA" w:rsidTr="00690765">
        <w:tc>
          <w:tcPr>
            <w:tcW w:w="2966" w:type="dxa"/>
            <w:shd w:val="clear" w:color="auto" w:fill="auto"/>
          </w:tcPr>
          <w:p w:rsidR="00D2727E" w:rsidRPr="00D032AA" w:rsidRDefault="00D2727E" w:rsidP="00330F2C">
            <w:pPr>
              <w:spacing w:line="240" w:lineRule="auto"/>
            </w:pPr>
            <w:r w:rsidRPr="00D032AA">
              <w:t>Netherlands</w:t>
            </w:r>
          </w:p>
        </w:tc>
        <w:tc>
          <w:tcPr>
            <w:tcW w:w="1947" w:type="dxa"/>
            <w:shd w:val="clear" w:color="auto" w:fill="auto"/>
          </w:tcPr>
          <w:p w:rsidR="00D2727E" w:rsidRPr="00D032AA" w:rsidRDefault="00D2727E" w:rsidP="00330F2C">
            <w:pPr>
              <w:spacing w:line="240" w:lineRule="auto"/>
            </w:pPr>
            <w:r w:rsidRPr="00D032AA">
              <w:t xml:space="preserve">30 March 2007 </w:t>
            </w:r>
          </w:p>
        </w:tc>
        <w:tc>
          <w:tcPr>
            <w:tcW w:w="2457" w:type="dxa"/>
            <w:shd w:val="clear" w:color="auto" w:fill="auto"/>
          </w:tcPr>
          <w:p w:rsidR="00D2727E" w:rsidRPr="00D032AA" w:rsidRDefault="00D2727E" w:rsidP="00330F2C">
            <w:pPr>
              <w:spacing w:line="240" w:lineRule="auto"/>
            </w:pPr>
          </w:p>
        </w:tc>
      </w:tr>
      <w:tr w:rsidR="00D2727E" w:rsidRPr="00D032AA" w:rsidTr="00690765">
        <w:tc>
          <w:tcPr>
            <w:tcW w:w="2966" w:type="dxa"/>
            <w:shd w:val="clear" w:color="auto" w:fill="auto"/>
          </w:tcPr>
          <w:p w:rsidR="00D2727E" w:rsidRPr="00D032AA" w:rsidRDefault="00D2727E" w:rsidP="00330F2C">
            <w:pPr>
              <w:spacing w:line="240" w:lineRule="auto"/>
            </w:pPr>
            <w:r w:rsidRPr="00D032AA">
              <w:t>New Zealand</w:t>
            </w:r>
            <w:r w:rsidRPr="00C7528D">
              <w:rPr>
                <w:b/>
                <w:vertAlign w:val="superscript"/>
              </w:rPr>
              <w:t xml:space="preserve"> </w:t>
            </w:r>
          </w:p>
        </w:tc>
        <w:tc>
          <w:tcPr>
            <w:tcW w:w="1947" w:type="dxa"/>
            <w:shd w:val="clear" w:color="auto" w:fill="auto"/>
          </w:tcPr>
          <w:p w:rsidR="00D2727E" w:rsidRPr="00D032AA" w:rsidRDefault="00D2727E" w:rsidP="00330F2C">
            <w:pPr>
              <w:spacing w:line="240" w:lineRule="auto"/>
            </w:pPr>
            <w:r w:rsidRPr="00D032AA">
              <w:t xml:space="preserve">30 March 2007 </w:t>
            </w:r>
          </w:p>
        </w:tc>
        <w:tc>
          <w:tcPr>
            <w:tcW w:w="2457" w:type="dxa"/>
            <w:shd w:val="clear" w:color="auto" w:fill="auto"/>
          </w:tcPr>
          <w:p w:rsidR="00D2727E" w:rsidRPr="00D032AA" w:rsidRDefault="00D2727E" w:rsidP="00330F2C">
            <w:pPr>
              <w:spacing w:line="240" w:lineRule="auto"/>
            </w:pPr>
            <w:r w:rsidRPr="00D032AA">
              <w:t xml:space="preserve">25 Sept. 2008 </w:t>
            </w:r>
          </w:p>
        </w:tc>
      </w:tr>
      <w:tr w:rsidR="00D2727E" w:rsidRPr="00D032AA" w:rsidTr="00690765">
        <w:tc>
          <w:tcPr>
            <w:tcW w:w="2966" w:type="dxa"/>
            <w:shd w:val="clear" w:color="auto" w:fill="auto"/>
          </w:tcPr>
          <w:p w:rsidR="00D2727E" w:rsidRPr="00D032AA" w:rsidRDefault="00D2727E" w:rsidP="00330F2C">
            <w:pPr>
              <w:spacing w:line="240" w:lineRule="auto"/>
            </w:pPr>
            <w:r w:rsidRPr="00D032AA">
              <w:t>Nicaragua</w:t>
            </w:r>
          </w:p>
        </w:tc>
        <w:tc>
          <w:tcPr>
            <w:tcW w:w="1947" w:type="dxa"/>
            <w:shd w:val="clear" w:color="auto" w:fill="auto"/>
          </w:tcPr>
          <w:p w:rsidR="00D2727E" w:rsidRPr="00D032AA" w:rsidRDefault="00D2727E" w:rsidP="00330F2C">
            <w:pPr>
              <w:spacing w:line="240" w:lineRule="auto"/>
            </w:pPr>
            <w:r w:rsidRPr="00D032AA">
              <w:t xml:space="preserve">30 March 2007 </w:t>
            </w:r>
          </w:p>
        </w:tc>
        <w:tc>
          <w:tcPr>
            <w:tcW w:w="2457" w:type="dxa"/>
            <w:shd w:val="clear" w:color="auto" w:fill="auto"/>
          </w:tcPr>
          <w:p w:rsidR="00D2727E" w:rsidRPr="00D032AA" w:rsidRDefault="00D2727E" w:rsidP="00330F2C">
            <w:pPr>
              <w:spacing w:line="240" w:lineRule="auto"/>
            </w:pPr>
            <w:r w:rsidRPr="00D032AA">
              <w:t xml:space="preserve"> 7 </w:t>
            </w:r>
            <w:r w:rsidR="008A2756">
              <w:t xml:space="preserve">Dec. </w:t>
            </w:r>
            <w:r w:rsidRPr="00D032AA">
              <w:t xml:space="preserve">2007 </w:t>
            </w:r>
          </w:p>
        </w:tc>
      </w:tr>
      <w:tr w:rsidR="00D2727E" w:rsidRPr="00D032AA" w:rsidTr="00690765">
        <w:tc>
          <w:tcPr>
            <w:tcW w:w="2966" w:type="dxa"/>
            <w:shd w:val="clear" w:color="auto" w:fill="auto"/>
          </w:tcPr>
          <w:p w:rsidR="00D2727E" w:rsidRPr="00D032AA" w:rsidRDefault="00D2727E" w:rsidP="00330F2C">
            <w:pPr>
              <w:spacing w:line="240" w:lineRule="auto"/>
            </w:pPr>
          </w:p>
        </w:tc>
        <w:tc>
          <w:tcPr>
            <w:tcW w:w="1947" w:type="dxa"/>
            <w:shd w:val="clear" w:color="auto" w:fill="auto"/>
          </w:tcPr>
          <w:p w:rsidR="00D2727E" w:rsidRPr="00D032AA" w:rsidRDefault="00D2727E" w:rsidP="00330F2C">
            <w:pPr>
              <w:spacing w:line="240" w:lineRule="auto"/>
            </w:pPr>
          </w:p>
        </w:tc>
        <w:tc>
          <w:tcPr>
            <w:tcW w:w="2457" w:type="dxa"/>
            <w:shd w:val="clear" w:color="auto" w:fill="auto"/>
          </w:tcPr>
          <w:p w:rsidR="00D2727E" w:rsidRPr="00D032AA" w:rsidRDefault="00D2727E" w:rsidP="00330F2C">
            <w:pPr>
              <w:spacing w:line="240" w:lineRule="auto"/>
            </w:pPr>
          </w:p>
        </w:tc>
      </w:tr>
      <w:tr w:rsidR="00D2727E" w:rsidRPr="00D032AA" w:rsidTr="00690765">
        <w:tc>
          <w:tcPr>
            <w:tcW w:w="2966" w:type="dxa"/>
            <w:shd w:val="clear" w:color="auto" w:fill="auto"/>
          </w:tcPr>
          <w:p w:rsidR="00D2727E" w:rsidRPr="00D032AA" w:rsidRDefault="00D2727E" w:rsidP="00330F2C">
            <w:pPr>
              <w:spacing w:line="240" w:lineRule="auto"/>
            </w:pPr>
            <w:r w:rsidRPr="00D032AA">
              <w:t>Niger</w:t>
            </w:r>
          </w:p>
        </w:tc>
        <w:tc>
          <w:tcPr>
            <w:tcW w:w="1947" w:type="dxa"/>
            <w:shd w:val="clear" w:color="auto" w:fill="auto"/>
          </w:tcPr>
          <w:p w:rsidR="00D2727E" w:rsidRPr="00D032AA" w:rsidRDefault="00D2727E" w:rsidP="00330F2C">
            <w:pPr>
              <w:spacing w:line="240" w:lineRule="auto"/>
            </w:pPr>
            <w:r w:rsidRPr="00D032AA">
              <w:t xml:space="preserve">30 March 2007 </w:t>
            </w:r>
          </w:p>
        </w:tc>
        <w:tc>
          <w:tcPr>
            <w:tcW w:w="2457" w:type="dxa"/>
            <w:shd w:val="clear" w:color="auto" w:fill="auto"/>
          </w:tcPr>
          <w:p w:rsidR="00D2727E" w:rsidRPr="00D032AA" w:rsidRDefault="00D2727E" w:rsidP="00330F2C">
            <w:pPr>
              <w:spacing w:line="240" w:lineRule="auto"/>
            </w:pPr>
            <w:r w:rsidRPr="00D032AA">
              <w:t>24 Jun</w:t>
            </w:r>
            <w:r w:rsidR="00622820">
              <w:t>e</w:t>
            </w:r>
            <w:r w:rsidRPr="00D032AA">
              <w:t xml:space="preserve"> 2008 </w:t>
            </w:r>
          </w:p>
        </w:tc>
      </w:tr>
      <w:tr w:rsidR="00D2727E" w:rsidRPr="00D032AA" w:rsidTr="00690765">
        <w:tc>
          <w:tcPr>
            <w:tcW w:w="2966" w:type="dxa"/>
            <w:shd w:val="clear" w:color="auto" w:fill="auto"/>
          </w:tcPr>
          <w:p w:rsidR="00D2727E" w:rsidRPr="00D032AA" w:rsidRDefault="00D2727E" w:rsidP="00330F2C">
            <w:pPr>
              <w:spacing w:line="240" w:lineRule="auto"/>
            </w:pPr>
            <w:r w:rsidRPr="00D032AA">
              <w:t>Nigeria</w:t>
            </w:r>
          </w:p>
        </w:tc>
        <w:tc>
          <w:tcPr>
            <w:tcW w:w="1947" w:type="dxa"/>
            <w:shd w:val="clear" w:color="auto" w:fill="auto"/>
          </w:tcPr>
          <w:p w:rsidR="00D2727E" w:rsidRPr="00D032AA" w:rsidRDefault="00D2727E" w:rsidP="00330F2C">
            <w:pPr>
              <w:spacing w:line="240" w:lineRule="auto"/>
            </w:pPr>
            <w:r w:rsidRPr="00D032AA">
              <w:t xml:space="preserve">30 March 2007 </w:t>
            </w:r>
          </w:p>
        </w:tc>
        <w:tc>
          <w:tcPr>
            <w:tcW w:w="2457" w:type="dxa"/>
            <w:shd w:val="clear" w:color="auto" w:fill="auto"/>
          </w:tcPr>
          <w:p w:rsidR="00D2727E" w:rsidRPr="00D032AA" w:rsidRDefault="00D2727E" w:rsidP="00330F2C">
            <w:pPr>
              <w:spacing w:line="240" w:lineRule="auto"/>
            </w:pPr>
          </w:p>
        </w:tc>
      </w:tr>
      <w:tr w:rsidR="00D2727E" w:rsidRPr="00D032AA" w:rsidTr="00690765">
        <w:tc>
          <w:tcPr>
            <w:tcW w:w="2966" w:type="dxa"/>
            <w:shd w:val="clear" w:color="auto" w:fill="auto"/>
          </w:tcPr>
          <w:p w:rsidR="00D2727E" w:rsidRPr="00D032AA" w:rsidRDefault="00D2727E" w:rsidP="00330F2C">
            <w:pPr>
              <w:spacing w:line="240" w:lineRule="auto"/>
            </w:pPr>
            <w:r w:rsidRPr="00D032AA">
              <w:t>Norway</w:t>
            </w:r>
          </w:p>
        </w:tc>
        <w:tc>
          <w:tcPr>
            <w:tcW w:w="1947" w:type="dxa"/>
            <w:shd w:val="clear" w:color="auto" w:fill="auto"/>
          </w:tcPr>
          <w:p w:rsidR="00D2727E" w:rsidRPr="00D032AA" w:rsidRDefault="00D2727E" w:rsidP="00330F2C">
            <w:pPr>
              <w:spacing w:line="240" w:lineRule="auto"/>
            </w:pPr>
            <w:r w:rsidRPr="00D032AA">
              <w:t xml:space="preserve">30 March 2007 </w:t>
            </w:r>
          </w:p>
        </w:tc>
        <w:tc>
          <w:tcPr>
            <w:tcW w:w="2457" w:type="dxa"/>
            <w:shd w:val="clear" w:color="auto" w:fill="auto"/>
          </w:tcPr>
          <w:p w:rsidR="00D2727E" w:rsidRPr="00D032AA" w:rsidRDefault="00D2727E" w:rsidP="00330F2C">
            <w:pPr>
              <w:spacing w:line="240" w:lineRule="auto"/>
            </w:pPr>
          </w:p>
        </w:tc>
      </w:tr>
      <w:tr w:rsidR="00D2727E" w:rsidRPr="00D032AA" w:rsidTr="00690765">
        <w:tc>
          <w:tcPr>
            <w:tcW w:w="2966" w:type="dxa"/>
            <w:shd w:val="clear" w:color="auto" w:fill="auto"/>
          </w:tcPr>
          <w:p w:rsidR="00D2727E" w:rsidRPr="00D032AA" w:rsidRDefault="00D2727E" w:rsidP="00330F2C">
            <w:pPr>
              <w:spacing w:line="240" w:lineRule="auto"/>
            </w:pPr>
            <w:r w:rsidRPr="00D032AA">
              <w:t>Oman</w:t>
            </w:r>
          </w:p>
        </w:tc>
        <w:tc>
          <w:tcPr>
            <w:tcW w:w="1947" w:type="dxa"/>
            <w:shd w:val="clear" w:color="auto" w:fill="auto"/>
          </w:tcPr>
          <w:p w:rsidR="00D2727E" w:rsidRPr="00D032AA" w:rsidRDefault="00D2727E" w:rsidP="00330F2C">
            <w:pPr>
              <w:spacing w:line="240" w:lineRule="auto"/>
            </w:pPr>
            <w:r w:rsidRPr="00D032AA">
              <w:t xml:space="preserve">17 March 2008 </w:t>
            </w:r>
          </w:p>
        </w:tc>
        <w:tc>
          <w:tcPr>
            <w:tcW w:w="2457" w:type="dxa"/>
            <w:shd w:val="clear" w:color="auto" w:fill="auto"/>
          </w:tcPr>
          <w:p w:rsidR="00D2727E" w:rsidRPr="00D032AA" w:rsidRDefault="00D2727E" w:rsidP="00330F2C">
            <w:pPr>
              <w:spacing w:line="240" w:lineRule="auto"/>
            </w:pPr>
            <w:r w:rsidRPr="00D032AA">
              <w:t xml:space="preserve"> 6 </w:t>
            </w:r>
            <w:r w:rsidR="00D47F05">
              <w:t xml:space="preserve">Jan. </w:t>
            </w:r>
            <w:r w:rsidRPr="00D032AA">
              <w:t xml:space="preserve">2009 </w:t>
            </w:r>
          </w:p>
        </w:tc>
      </w:tr>
      <w:tr w:rsidR="00D2727E" w:rsidRPr="00D032AA" w:rsidTr="00690765">
        <w:tc>
          <w:tcPr>
            <w:tcW w:w="2966" w:type="dxa"/>
            <w:shd w:val="clear" w:color="auto" w:fill="auto"/>
          </w:tcPr>
          <w:p w:rsidR="00D2727E" w:rsidRPr="00D032AA" w:rsidRDefault="00D2727E" w:rsidP="00330F2C">
            <w:pPr>
              <w:spacing w:line="240" w:lineRule="auto"/>
            </w:pPr>
            <w:r w:rsidRPr="00D032AA">
              <w:t>Pakistan</w:t>
            </w:r>
          </w:p>
        </w:tc>
        <w:tc>
          <w:tcPr>
            <w:tcW w:w="1947" w:type="dxa"/>
            <w:shd w:val="clear" w:color="auto" w:fill="auto"/>
          </w:tcPr>
          <w:p w:rsidR="00D2727E" w:rsidRPr="00D032AA" w:rsidRDefault="00D2727E" w:rsidP="00330F2C">
            <w:pPr>
              <w:spacing w:line="240" w:lineRule="auto"/>
            </w:pPr>
            <w:r w:rsidRPr="00D032AA">
              <w:t xml:space="preserve">25 Sept. 2008 </w:t>
            </w:r>
          </w:p>
        </w:tc>
        <w:tc>
          <w:tcPr>
            <w:tcW w:w="2457" w:type="dxa"/>
            <w:shd w:val="clear" w:color="auto" w:fill="auto"/>
          </w:tcPr>
          <w:p w:rsidR="00D2727E" w:rsidRPr="00D032AA" w:rsidRDefault="00D2727E" w:rsidP="00330F2C">
            <w:pPr>
              <w:spacing w:line="240" w:lineRule="auto"/>
            </w:pPr>
          </w:p>
        </w:tc>
      </w:tr>
      <w:tr w:rsidR="00D2727E" w:rsidRPr="00D032AA" w:rsidTr="00690765">
        <w:tc>
          <w:tcPr>
            <w:tcW w:w="2966" w:type="dxa"/>
            <w:shd w:val="clear" w:color="auto" w:fill="auto"/>
          </w:tcPr>
          <w:p w:rsidR="00D2727E" w:rsidRPr="00D032AA" w:rsidRDefault="00D2727E" w:rsidP="00330F2C">
            <w:pPr>
              <w:spacing w:line="240" w:lineRule="auto"/>
            </w:pPr>
          </w:p>
        </w:tc>
        <w:tc>
          <w:tcPr>
            <w:tcW w:w="1947" w:type="dxa"/>
            <w:shd w:val="clear" w:color="auto" w:fill="auto"/>
          </w:tcPr>
          <w:p w:rsidR="00D2727E" w:rsidRPr="00D032AA" w:rsidRDefault="00D2727E" w:rsidP="00330F2C">
            <w:pPr>
              <w:spacing w:line="240" w:lineRule="auto"/>
            </w:pPr>
          </w:p>
        </w:tc>
        <w:tc>
          <w:tcPr>
            <w:tcW w:w="2457" w:type="dxa"/>
            <w:shd w:val="clear" w:color="auto" w:fill="auto"/>
          </w:tcPr>
          <w:p w:rsidR="00D2727E" w:rsidRPr="00D032AA" w:rsidRDefault="00D2727E" w:rsidP="00330F2C">
            <w:pPr>
              <w:spacing w:line="240" w:lineRule="auto"/>
            </w:pPr>
          </w:p>
        </w:tc>
      </w:tr>
      <w:tr w:rsidR="00003194" w:rsidRPr="00D032AA" w:rsidTr="00690765">
        <w:tc>
          <w:tcPr>
            <w:tcW w:w="2966" w:type="dxa"/>
            <w:shd w:val="clear" w:color="auto" w:fill="auto"/>
          </w:tcPr>
          <w:p w:rsidR="00003194" w:rsidRPr="00D032AA" w:rsidRDefault="00003194" w:rsidP="00330F2C">
            <w:pPr>
              <w:spacing w:line="240" w:lineRule="auto"/>
            </w:pPr>
            <w:r w:rsidRPr="00D032AA">
              <w:t>Panama</w:t>
            </w:r>
          </w:p>
        </w:tc>
        <w:tc>
          <w:tcPr>
            <w:tcW w:w="1947" w:type="dxa"/>
            <w:shd w:val="clear" w:color="auto" w:fill="auto"/>
          </w:tcPr>
          <w:p w:rsidR="00003194" w:rsidRPr="00D032AA" w:rsidRDefault="00003194" w:rsidP="00330F2C">
            <w:pPr>
              <w:spacing w:line="240" w:lineRule="auto"/>
            </w:pPr>
            <w:r w:rsidRPr="00D032AA">
              <w:t xml:space="preserve">30 March 2007 </w:t>
            </w:r>
          </w:p>
        </w:tc>
        <w:tc>
          <w:tcPr>
            <w:tcW w:w="2457" w:type="dxa"/>
            <w:shd w:val="clear" w:color="auto" w:fill="auto"/>
          </w:tcPr>
          <w:p w:rsidR="00003194" w:rsidRPr="00D032AA" w:rsidRDefault="00003194" w:rsidP="00330F2C">
            <w:pPr>
              <w:spacing w:line="240" w:lineRule="auto"/>
            </w:pPr>
            <w:r w:rsidRPr="00D032AA">
              <w:t xml:space="preserve"> 7 Aug 2007 </w:t>
            </w:r>
          </w:p>
        </w:tc>
      </w:tr>
      <w:tr w:rsidR="00003194" w:rsidRPr="00D032AA" w:rsidTr="00690765">
        <w:tc>
          <w:tcPr>
            <w:tcW w:w="2966" w:type="dxa"/>
            <w:shd w:val="clear" w:color="auto" w:fill="auto"/>
          </w:tcPr>
          <w:p w:rsidR="00003194" w:rsidRPr="00D032AA" w:rsidRDefault="00003194" w:rsidP="00330F2C">
            <w:pPr>
              <w:spacing w:line="240" w:lineRule="auto"/>
            </w:pPr>
            <w:r w:rsidRPr="00D032AA">
              <w:t>Paraguay</w:t>
            </w:r>
          </w:p>
        </w:tc>
        <w:tc>
          <w:tcPr>
            <w:tcW w:w="1947" w:type="dxa"/>
            <w:shd w:val="clear" w:color="auto" w:fill="auto"/>
          </w:tcPr>
          <w:p w:rsidR="00003194" w:rsidRPr="00D032AA" w:rsidRDefault="00003194" w:rsidP="00330F2C">
            <w:pPr>
              <w:spacing w:line="240" w:lineRule="auto"/>
            </w:pPr>
            <w:r w:rsidRPr="00D032AA">
              <w:t xml:space="preserve">30 March 2007 </w:t>
            </w:r>
          </w:p>
        </w:tc>
        <w:tc>
          <w:tcPr>
            <w:tcW w:w="2457" w:type="dxa"/>
            <w:shd w:val="clear" w:color="auto" w:fill="auto"/>
          </w:tcPr>
          <w:p w:rsidR="00003194" w:rsidRPr="00D032AA" w:rsidRDefault="00003194" w:rsidP="00330F2C">
            <w:pPr>
              <w:spacing w:line="240" w:lineRule="auto"/>
            </w:pPr>
            <w:r w:rsidRPr="00D032AA">
              <w:t xml:space="preserve"> 3 Sept. 2008 </w:t>
            </w:r>
          </w:p>
        </w:tc>
      </w:tr>
      <w:tr w:rsidR="00003194" w:rsidRPr="00D032AA" w:rsidTr="00690765">
        <w:tc>
          <w:tcPr>
            <w:tcW w:w="2966" w:type="dxa"/>
            <w:shd w:val="clear" w:color="auto" w:fill="auto"/>
          </w:tcPr>
          <w:p w:rsidR="00003194" w:rsidRPr="00D032AA" w:rsidRDefault="00003194" w:rsidP="00330F2C">
            <w:pPr>
              <w:spacing w:line="240" w:lineRule="auto"/>
            </w:pPr>
            <w:r w:rsidRPr="00D032AA">
              <w:t>Peru</w:t>
            </w:r>
          </w:p>
        </w:tc>
        <w:tc>
          <w:tcPr>
            <w:tcW w:w="1947" w:type="dxa"/>
            <w:shd w:val="clear" w:color="auto" w:fill="auto"/>
          </w:tcPr>
          <w:p w:rsidR="00003194" w:rsidRPr="00D032AA" w:rsidRDefault="00003194" w:rsidP="00330F2C">
            <w:pPr>
              <w:spacing w:line="240" w:lineRule="auto"/>
            </w:pPr>
            <w:r w:rsidRPr="00D032AA">
              <w:t xml:space="preserve">30 March 2007 </w:t>
            </w:r>
          </w:p>
        </w:tc>
        <w:tc>
          <w:tcPr>
            <w:tcW w:w="2457" w:type="dxa"/>
            <w:shd w:val="clear" w:color="auto" w:fill="auto"/>
          </w:tcPr>
          <w:p w:rsidR="00003194" w:rsidRPr="00D032AA" w:rsidRDefault="00003194" w:rsidP="00330F2C">
            <w:pPr>
              <w:spacing w:line="240" w:lineRule="auto"/>
            </w:pPr>
            <w:r w:rsidRPr="00D032AA">
              <w:t xml:space="preserve">30 </w:t>
            </w:r>
            <w:r w:rsidR="00D47F05">
              <w:t xml:space="preserve">Jan. </w:t>
            </w:r>
            <w:r w:rsidRPr="00D032AA">
              <w:t xml:space="preserve">2008 </w:t>
            </w:r>
          </w:p>
        </w:tc>
      </w:tr>
      <w:tr w:rsidR="00003194" w:rsidRPr="00D032AA" w:rsidTr="00690765">
        <w:tc>
          <w:tcPr>
            <w:tcW w:w="2966" w:type="dxa"/>
            <w:shd w:val="clear" w:color="auto" w:fill="auto"/>
          </w:tcPr>
          <w:p w:rsidR="00003194" w:rsidRPr="00D032AA" w:rsidRDefault="00003194" w:rsidP="00330F2C">
            <w:pPr>
              <w:spacing w:line="240" w:lineRule="auto"/>
            </w:pPr>
            <w:r w:rsidRPr="00D032AA">
              <w:t>Philippines</w:t>
            </w:r>
          </w:p>
        </w:tc>
        <w:tc>
          <w:tcPr>
            <w:tcW w:w="1947" w:type="dxa"/>
            <w:shd w:val="clear" w:color="auto" w:fill="auto"/>
          </w:tcPr>
          <w:p w:rsidR="00003194" w:rsidRPr="00D032AA" w:rsidRDefault="00003194" w:rsidP="00330F2C">
            <w:pPr>
              <w:spacing w:line="240" w:lineRule="auto"/>
            </w:pPr>
            <w:r w:rsidRPr="00D032AA">
              <w:t xml:space="preserve">25 Sept. 2007 </w:t>
            </w:r>
          </w:p>
        </w:tc>
        <w:tc>
          <w:tcPr>
            <w:tcW w:w="2457" w:type="dxa"/>
            <w:shd w:val="clear" w:color="auto" w:fill="auto"/>
          </w:tcPr>
          <w:p w:rsidR="00003194" w:rsidRPr="00D032AA" w:rsidRDefault="00003194" w:rsidP="00330F2C">
            <w:pPr>
              <w:spacing w:line="240" w:lineRule="auto"/>
            </w:pPr>
            <w:r w:rsidRPr="00D032AA">
              <w:t xml:space="preserve">15 </w:t>
            </w:r>
            <w:r w:rsidR="008A2756">
              <w:t xml:space="preserve">Apr. </w:t>
            </w:r>
            <w:r w:rsidRPr="00D032AA">
              <w:t xml:space="preserve">2008 </w:t>
            </w:r>
          </w:p>
        </w:tc>
      </w:tr>
      <w:tr w:rsidR="00003194" w:rsidRPr="00D032AA" w:rsidTr="00690765">
        <w:tc>
          <w:tcPr>
            <w:tcW w:w="2966" w:type="dxa"/>
            <w:shd w:val="clear" w:color="auto" w:fill="auto"/>
          </w:tcPr>
          <w:p w:rsidR="00003194" w:rsidRPr="00D032AA" w:rsidRDefault="00003194" w:rsidP="00330F2C">
            <w:pPr>
              <w:spacing w:line="240" w:lineRule="auto"/>
            </w:pPr>
            <w:r w:rsidRPr="00D032AA">
              <w:t>Poland</w:t>
            </w:r>
          </w:p>
        </w:tc>
        <w:tc>
          <w:tcPr>
            <w:tcW w:w="1947" w:type="dxa"/>
            <w:shd w:val="clear" w:color="auto" w:fill="auto"/>
          </w:tcPr>
          <w:p w:rsidR="00003194" w:rsidRPr="00D032AA" w:rsidRDefault="00003194" w:rsidP="00330F2C">
            <w:pPr>
              <w:spacing w:line="240" w:lineRule="auto"/>
            </w:pPr>
            <w:r w:rsidRPr="00D032AA">
              <w:t xml:space="preserve">30 March 2007 </w:t>
            </w:r>
          </w:p>
        </w:tc>
        <w:tc>
          <w:tcPr>
            <w:tcW w:w="2457" w:type="dxa"/>
            <w:shd w:val="clear" w:color="auto" w:fill="auto"/>
          </w:tcPr>
          <w:p w:rsidR="00003194" w:rsidRPr="00D032AA" w:rsidRDefault="00003194" w:rsidP="00330F2C">
            <w:pPr>
              <w:spacing w:line="240" w:lineRule="auto"/>
            </w:pPr>
          </w:p>
        </w:tc>
      </w:tr>
      <w:tr w:rsidR="00D2727E" w:rsidRPr="00D032AA" w:rsidTr="00690765">
        <w:tc>
          <w:tcPr>
            <w:tcW w:w="2966" w:type="dxa"/>
            <w:shd w:val="clear" w:color="auto" w:fill="auto"/>
          </w:tcPr>
          <w:p w:rsidR="00D2727E" w:rsidRPr="00D032AA" w:rsidRDefault="00D2727E" w:rsidP="00330F2C">
            <w:pPr>
              <w:spacing w:line="240" w:lineRule="auto"/>
            </w:pPr>
          </w:p>
        </w:tc>
        <w:tc>
          <w:tcPr>
            <w:tcW w:w="1947" w:type="dxa"/>
            <w:shd w:val="clear" w:color="auto" w:fill="auto"/>
          </w:tcPr>
          <w:p w:rsidR="00D2727E" w:rsidRPr="00D032AA" w:rsidRDefault="00D2727E" w:rsidP="00330F2C">
            <w:pPr>
              <w:spacing w:line="240" w:lineRule="auto"/>
            </w:pPr>
          </w:p>
        </w:tc>
        <w:tc>
          <w:tcPr>
            <w:tcW w:w="2457" w:type="dxa"/>
            <w:shd w:val="clear" w:color="auto" w:fill="auto"/>
          </w:tcPr>
          <w:p w:rsidR="00D2727E" w:rsidRPr="00D032AA" w:rsidRDefault="00D2727E" w:rsidP="00330F2C">
            <w:pPr>
              <w:spacing w:line="240" w:lineRule="auto"/>
            </w:pPr>
          </w:p>
        </w:tc>
      </w:tr>
      <w:tr w:rsidR="00003194" w:rsidRPr="00D032AA" w:rsidTr="00690765">
        <w:tc>
          <w:tcPr>
            <w:tcW w:w="2966" w:type="dxa"/>
            <w:shd w:val="clear" w:color="auto" w:fill="auto"/>
          </w:tcPr>
          <w:p w:rsidR="00003194" w:rsidRPr="00D032AA" w:rsidRDefault="00003194" w:rsidP="00330F2C">
            <w:pPr>
              <w:spacing w:line="240" w:lineRule="auto"/>
            </w:pPr>
            <w:r w:rsidRPr="00D032AA">
              <w:t>Portugal</w:t>
            </w:r>
          </w:p>
        </w:tc>
        <w:tc>
          <w:tcPr>
            <w:tcW w:w="1947" w:type="dxa"/>
            <w:shd w:val="clear" w:color="auto" w:fill="auto"/>
          </w:tcPr>
          <w:p w:rsidR="00003194" w:rsidRPr="00D032AA" w:rsidRDefault="00003194" w:rsidP="00330F2C">
            <w:pPr>
              <w:spacing w:line="240" w:lineRule="auto"/>
            </w:pPr>
            <w:r w:rsidRPr="00D032AA">
              <w:t xml:space="preserve">30 March 2007 </w:t>
            </w:r>
          </w:p>
        </w:tc>
        <w:tc>
          <w:tcPr>
            <w:tcW w:w="2457" w:type="dxa"/>
            <w:shd w:val="clear" w:color="auto" w:fill="auto"/>
          </w:tcPr>
          <w:p w:rsidR="00003194" w:rsidRPr="00D032AA" w:rsidRDefault="00003194" w:rsidP="00330F2C">
            <w:pPr>
              <w:spacing w:line="240" w:lineRule="auto"/>
            </w:pPr>
          </w:p>
        </w:tc>
      </w:tr>
      <w:tr w:rsidR="00003194" w:rsidRPr="00D032AA" w:rsidTr="00690765">
        <w:tc>
          <w:tcPr>
            <w:tcW w:w="2966" w:type="dxa"/>
            <w:shd w:val="clear" w:color="auto" w:fill="auto"/>
          </w:tcPr>
          <w:p w:rsidR="00003194" w:rsidRPr="00D032AA" w:rsidRDefault="00003194" w:rsidP="00330F2C">
            <w:pPr>
              <w:spacing w:line="240" w:lineRule="auto"/>
            </w:pPr>
            <w:r w:rsidRPr="00D032AA">
              <w:t>Qatar</w:t>
            </w:r>
          </w:p>
        </w:tc>
        <w:tc>
          <w:tcPr>
            <w:tcW w:w="1947" w:type="dxa"/>
            <w:shd w:val="clear" w:color="auto" w:fill="auto"/>
          </w:tcPr>
          <w:p w:rsidR="00003194" w:rsidRPr="00D032AA" w:rsidRDefault="00003194" w:rsidP="00330F2C">
            <w:pPr>
              <w:spacing w:line="240" w:lineRule="auto"/>
            </w:pPr>
            <w:r w:rsidRPr="00D032AA">
              <w:t xml:space="preserve"> 9 Jul</w:t>
            </w:r>
            <w:r w:rsidR="00ED5D30">
              <w:t>y</w:t>
            </w:r>
            <w:r w:rsidRPr="00D032AA">
              <w:t xml:space="preserve"> 2007 </w:t>
            </w:r>
          </w:p>
        </w:tc>
        <w:tc>
          <w:tcPr>
            <w:tcW w:w="2457" w:type="dxa"/>
            <w:shd w:val="clear" w:color="auto" w:fill="auto"/>
          </w:tcPr>
          <w:p w:rsidR="00003194" w:rsidRPr="00D032AA" w:rsidRDefault="00003194" w:rsidP="00330F2C">
            <w:pPr>
              <w:spacing w:line="240" w:lineRule="auto"/>
            </w:pPr>
            <w:r w:rsidRPr="00D032AA">
              <w:t xml:space="preserve">13 May 2008 </w:t>
            </w:r>
          </w:p>
        </w:tc>
      </w:tr>
      <w:tr w:rsidR="00003194" w:rsidRPr="00D032AA" w:rsidTr="00690765">
        <w:tc>
          <w:tcPr>
            <w:tcW w:w="2966" w:type="dxa"/>
            <w:shd w:val="clear" w:color="auto" w:fill="auto"/>
          </w:tcPr>
          <w:p w:rsidR="00003194" w:rsidRPr="00D032AA" w:rsidRDefault="00003194" w:rsidP="00330F2C">
            <w:pPr>
              <w:spacing w:line="240" w:lineRule="auto"/>
            </w:pPr>
            <w:r w:rsidRPr="00D032AA">
              <w:t>Republic of Korea</w:t>
            </w:r>
          </w:p>
        </w:tc>
        <w:tc>
          <w:tcPr>
            <w:tcW w:w="1947" w:type="dxa"/>
            <w:shd w:val="clear" w:color="auto" w:fill="auto"/>
          </w:tcPr>
          <w:p w:rsidR="00003194" w:rsidRPr="00D032AA" w:rsidRDefault="00003194" w:rsidP="00330F2C">
            <w:pPr>
              <w:spacing w:line="240" w:lineRule="auto"/>
            </w:pPr>
            <w:r w:rsidRPr="00D032AA">
              <w:t xml:space="preserve">30 March 2007 </w:t>
            </w:r>
          </w:p>
        </w:tc>
        <w:tc>
          <w:tcPr>
            <w:tcW w:w="2457" w:type="dxa"/>
            <w:shd w:val="clear" w:color="auto" w:fill="auto"/>
          </w:tcPr>
          <w:p w:rsidR="00003194" w:rsidRPr="00D032AA" w:rsidRDefault="00003194" w:rsidP="00330F2C">
            <w:pPr>
              <w:spacing w:line="240" w:lineRule="auto"/>
            </w:pPr>
            <w:r w:rsidRPr="00D032AA">
              <w:t xml:space="preserve">11 </w:t>
            </w:r>
            <w:r w:rsidR="008A2756">
              <w:t xml:space="preserve">Dec. </w:t>
            </w:r>
            <w:r w:rsidRPr="00D032AA">
              <w:t xml:space="preserve">2008 </w:t>
            </w:r>
          </w:p>
        </w:tc>
      </w:tr>
      <w:tr w:rsidR="00003194" w:rsidRPr="00D032AA" w:rsidTr="00690765">
        <w:tc>
          <w:tcPr>
            <w:tcW w:w="2966" w:type="dxa"/>
            <w:shd w:val="clear" w:color="auto" w:fill="auto"/>
          </w:tcPr>
          <w:p w:rsidR="00003194" w:rsidRPr="00D032AA" w:rsidRDefault="00003194" w:rsidP="00330F2C">
            <w:pPr>
              <w:spacing w:line="240" w:lineRule="auto"/>
            </w:pPr>
            <w:r w:rsidRPr="00D032AA">
              <w:t>Republic of Moldova</w:t>
            </w:r>
          </w:p>
        </w:tc>
        <w:tc>
          <w:tcPr>
            <w:tcW w:w="1947" w:type="dxa"/>
            <w:shd w:val="clear" w:color="auto" w:fill="auto"/>
          </w:tcPr>
          <w:p w:rsidR="00003194" w:rsidRPr="00D032AA" w:rsidRDefault="00003194" w:rsidP="00330F2C">
            <w:pPr>
              <w:spacing w:line="240" w:lineRule="auto"/>
            </w:pPr>
            <w:r w:rsidRPr="00D032AA">
              <w:t xml:space="preserve">30 March 2007 </w:t>
            </w:r>
          </w:p>
        </w:tc>
        <w:tc>
          <w:tcPr>
            <w:tcW w:w="2457" w:type="dxa"/>
            <w:shd w:val="clear" w:color="auto" w:fill="auto"/>
          </w:tcPr>
          <w:p w:rsidR="00003194" w:rsidRPr="00D032AA" w:rsidRDefault="00003194" w:rsidP="00330F2C">
            <w:pPr>
              <w:spacing w:line="240" w:lineRule="auto"/>
            </w:pPr>
          </w:p>
        </w:tc>
      </w:tr>
      <w:tr w:rsidR="00003194" w:rsidRPr="00D032AA" w:rsidTr="00690765">
        <w:tc>
          <w:tcPr>
            <w:tcW w:w="2966" w:type="dxa"/>
            <w:shd w:val="clear" w:color="auto" w:fill="auto"/>
          </w:tcPr>
          <w:p w:rsidR="00003194" w:rsidRPr="00D032AA" w:rsidRDefault="00003194" w:rsidP="00330F2C">
            <w:pPr>
              <w:spacing w:line="240" w:lineRule="auto"/>
            </w:pPr>
            <w:r w:rsidRPr="00D032AA">
              <w:t>Romania</w:t>
            </w:r>
          </w:p>
        </w:tc>
        <w:tc>
          <w:tcPr>
            <w:tcW w:w="1947" w:type="dxa"/>
            <w:shd w:val="clear" w:color="auto" w:fill="auto"/>
          </w:tcPr>
          <w:p w:rsidR="00003194" w:rsidRPr="00D032AA" w:rsidRDefault="00003194" w:rsidP="00330F2C">
            <w:pPr>
              <w:spacing w:line="240" w:lineRule="auto"/>
            </w:pPr>
            <w:r w:rsidRPr="00D032AA">
              <w:t xml:space="preserve">26 Sept. 2007 </w:t>
            </w:r>
          </w:p>
        </w:tc>
        <w:tc>
          <w:tcPr>
            <w:tcW w:w="2457" w:type="dxa"/>
            <w:shd w:val="clear" w:color="auto" w:fill="auto"/>
          </w:tcPr>
          <w:p w:rsidR="00003194" w:rsidRPr="00D032AA" w:rsidRDefault="00003194" w:rsidP="00330F2C">
            <w:pPr>
              <w:spacing w:line="240" w:lineRule="auto"/>
            </w:pPr>
          </w:p>
        </w:tc>
      </w:tr>
      <w:tr w:rsidR="00003194" w:rsidRPr="00D032AA" w:rsidTr="00690765">
        <w:tc>
          <w:tcPr>
            <w:tcW w:w="2966" w:type="dxa"/>
            <w:shd w:val="clear" w:color="auto" w:fill="auto"/>
          </w:tcPr>
          <w:p w:rsidR="00003194" w:rsidRPr="00D032AA" w:rsidRDefault="00003194" w:rsidP="00330F2C">
            <w:pPr>
              <w:spacing w:line="240" w:lineRule="auto"/>
            </w:pPr>
          </w:p>
        </w:tc>
        <w:tc>
          <w:tcPr>
            <w:tcW w:w="1947" w:type="dxa"/>
            <w:shd w:val="clear" w:color="auto" w:fill="auto"/>
          </w:tcPr>
          <w:p w:rsidR="00003194" w:rsidRPr="00D032AA" w:rsidRDefault="00003194" w:rsidP="00330F2C">
            <w:pPr>
              <w:spacing w:line="240" w:lineRule="auto"/>
            </w:pPr>
          </w:p>
        </w:tc>
        <w:tc>
          <w:tcPr>
            <w:tcW w:w="2457" w:type="dxa"/>
            <w:shd w:val="clear" w:color="auto" w:fill="auto"/>
          </w:tcPr>
          <w:p w:rsidR="00003194" w:rsidRPr="00D032AA" w:rsidRDefault="00003194" w:rsidP="00330F2C">
            <w:pPr>
              <w:spacing w:line="240" w:lineRule="auto"/>
            </w:pPr>
          </w:p>
        </w:tc>
      </w:tr>
      <w:tr w:rsidR="0081107E" w:rsidRPr="00D032AA" w:rsidTr="00690765">
        <w:tc>
          <w:tcPr>
            <w:tcW w:w="2966" w:type="dxa"/>
            <w:shd w:val="clear" w:color="auto" w:fill="auto"/>
          </w:tcPr>
          <w:p w:rsidR="0081107E" w:rsidRPr="00D032AA" w:rsidRDefault="0081107E" w:rsidP="00330F2C">
            <w:pPr>
              <w:spacing w:line="240" w:lineRule="auto"/>
            </w:pPr>
            <w:r w:rsidRPr="00D032AA">
              <w:t>Russian Federation</w:t>
            </w:r>
          </w:p>
        </w:tc>
        <w:tc>
          <w:tcPr>
            <w:tcW w:w="1947" w:type="dxa"/>
            <w:shd w:val="clear" w:color="auto" w:fill="auto"/>
          </w:tcPr>
          <w:p w:rsidR="0081107E" w:rsidRPr="00D032AA" w:rsidRDefault="0081107E" w:rsidP="00330F2C">
            <w:pPr>
              <w:spacing w:line="240" w:lineRule="auto"/>
            </w:pPr>
            <w:r w:rsidRPr="00D032AA">
              <w:t xml:space="preserve">24 Sept. 2008 </w:t>
            </w:r>
          </w:p>
        </w:tc>
        <w:tc>
          <w:tcPr>
            <w:tcW w:w="2457" w:type="dxa"/>
            <w:shd w:val="clear" w:color="auto" w:fill="auto"/>
          </w:tcPr>
          <w:p w:rsidR="0081107E" w:rsidRPr="00D032AA" w:rsidRDefault="0081107E" w:rsidP="00330F2C">
            <w:pPr>
              <w:spacing w:line="240" w:lineRule="auto"/>
            </w:pPr>
          </w:p>
        </w:tc>
      </w:tr>
      <w:tr w:rsidR="0081107E" w:rsidRPr="00D032AA" w:rsidTr="00690765">
        <w:tc>
          <w:tcPr>
            <w:tcW w:w="2966" w:type="dxa"/>
            <w:shd w:val="clear" w:color="auto" w:fill="auto"/>
          </w:tcPr>
          <w:p w:rsidR="0081107E" w:rsidRPr="00D032AA" w:rsidRDefault="0081107E" w:rsidP="00330F2C">
            <w:pPr>
              <w:spacing w:line="240" w:lineRule="auto"/>
            </w:pPr>
            <w:r w:rsidRPr="00D032AA">
              <w:t>Rwanda</w:t>
            </w:r>
          </w:p>
        </w:tc>
        <w:tc>
          <w:tcPr>
            <w:tcW w:w="1947" w:type="dxa"/>
            <w:shd w:val="clear" w:color="auto" w:fill="auto"/>
          </w:tcPr>
          <w:p w:rsidR="0081107E" w:rsidRPr="00D032AA" w:rsidRDefault="0081107E" w:rsidP="00330F2C">
            <w:pPr>
              <w:spacing w:line="240" w:lineRule="auto"/>
            </w:pPr>
            <w:r w:rsidRPr="00D032AA">
              <w:t xml:space="preserve"> </w:t>
            </w:r>
          </w:p>
        </w:tc>
        <w:tc>
          <w:tcPr>
            <w:tcW w:w="2457" w:type="dxa"/>
            <w:shd w:val="clear" w:color="auto" w:fill="auto"/>
          </w:tcPr>
          <w:p w:rsidR="0081107E" w:rsidRPr="00D032AA" w:rsidRDefault="0081107E" w:rsidP="00330F2C">
            <w:pPr>
              <w:spacing w:line="240" w:lineRule="auto"/>
            </w:pPr>
            <w:r w:rsidRPr="00D032AA">
              <w:t xml:space="preserve">15 </w:t>
            </w:r>
            <w:r w:rsidR="008A2756">
              <w:t xml:space="preserve">Dec. </w:t>
            </w:r>
            <w:r w:rsidR="00DD33AE">
              <w:t>2008</w:t>
            </w:r>
            <w:r w:rsidRPr="00DD33AE">
              <w:rPr>
                <w:b/>
                <w:vertAlign w:val="superscript"/>
              </w:rPr>
              <w:t>a</w:t>
            </w:r>
          </w:p>
        </w:tc>
      </w:tr>
      <w:tr w:rsidR="0081107E" w:rsidRPr="00D032AA" w:rsidTr="00690765">
        <w:tc>
          <w:tcPr>
            <w:tcW w:w="2966" w:type="dxa"/>
            <w:shd w:val="clear" w:color="auto" w:fill="auto"/>
          </w:tcPr>
          <w:p w:rsidR="0081107E" w:rsidRPr="00D032AA" w:rsidRDefault="0081107E" w:rsidP="00330F2C">
            <w:pPr>
              <w:spacing w:line="240" w:lineRule="auto"/>
            </w:pPr>
            <w:r w:rsidRPr="00D032AA">
              <w:t>San Marino</w:t>
            </w:r>
          </w:p>
        </w:tc>
        <w:tc>
          <w:tcPr>
            <w:tcW w:w="1947" w:type="dxa"/>
            <w:shd w:val="clear" w:color="auto" w:fill="auto"/>
          </w:tcPr>
          <w:p w:rsidR="0081107E" w:rsidRPr="00D032AA" w:rsidRDefault="0081107E" w:rsidP="00330F2C">
            <w:pPr>
              <w:spacing w:line="240" w:lineRule="auto"/>
            </w:pPr>
            <w:r w:rsidRPr="00D032AA">
              <w:t xml:space="preserve">30 March 2007 </w:t>
            </w:r>
          </w:p>
        </w:tc>
        <w:tc>
          <w:tcPr>
            <w:tcW w:w="2457" w:type="dxa"/>
            <w:shd w:val="clear" w:color="auto" w:fill="auto"/>
          </w:tcPr>
          <w:p w:rsidR="0081107E" w:rsidRPr="00D032AA" w:rsidRDefault="0081107E" w:rsidP="00330F2C">
            <w:pPr>
              <w:spacing w:line="240" w:lineRule="auto"/>
            </w:pPr>
            <w:r w:rsidRPr="00D032AA">
              <w:t>22 Feb</w:t>
            </w:r>
            <w:r w:rsidR="009F71CF">
              <w:t>.</w:t>
            </w:r>
            <w:r w:rsidRPr="00D032AA">
              <w:t xml:space="preserve"> 2008 </w:t>
            </w:r>
          </w:p>
        </w:tc>
      </w:tr>
      <w:tr w:rsidR="0081107E" w:rsidRPr="00D032AA" w:rsidTr="00690765">
        <w:tc>
          <w:tcPr>
            <w:tcW w:w="2966" w:type="dxa"/>
            <w:shd w:val="clear" w:color="auto" w:fill="auto"/>
          </w:tcPr>
          <w:p w:rsidR="0081107E" w:rsidRPr="00D032AA" w:rsidRDefault="0081107E" w:rsidP="00330F2C">
            <w:pPr>
              <w:spacing w:line="240" w:lineRule="auto"/>
            </w:pPr>
            <w:r w:rsidRPr="00D032AA">
              <w:t>Saudi Arabia</w:t>
            </w:r>
          </w:p>
        </w:tc>
        <w:tc>
          <w:tcPr>
            <w:tcW w:w="1947" w:type="dxa"/>
            <w:shd w:val="clear" w:color="auto" w:fill="auto"/>
          </w:tcPr>
          <w:p w:rsidR="0081107E" w:rsidRPr="00D032AA" w:rsidRDefault="0081107E" w:rsidP="00330F2C">
            <w:pPr>
              <w:spacing w:line="240" w:lineRule="auto"/>
            </w:pPr>
            <w:r w:rsidRPr="00D032AA">
              <w:t xml:space="preserve"> </w:t>
            </w:r>
          </w:p>
        </w:tc>
        <w:tc>
          <w:tcPr>
            <w:tcW w:w="2457" w:type="dxa"/>
            <w:shd w:val="clear" w:color="auto" w:fill="auto"/>
          </w:tcPr>
          <w:p w:rsidR="0081107E" w:rsidRPr="00D032AA" w:rsidRDefault="0081107E" w:rsidP="00330F2C">
            <w:pPr>
              <w:spacing w:line="240" w:lineRule="auto"/>
            </w:pPr>
            <w:r w:rsidRPr="00D032AA">
              <w:t xml:space="preserve">24 </w:t>
            </w:r>
            <w:r w:rsidR="000320D3">
              <w:t xml:space="preserve">June </w:t>
            </w:r>
            <w:r w:rsidRPr="00D032AA">
              <w:t>2008</w:t>
            </w:r>
            <w:r w:rsidRPr="00DD33AE">
              <w:rPr>
                <w:b/>
                <w:vertAlign w:val="superscript"/>
              </w:rPr>
              <w:t>a</w:t>
            </w:r>
          </w:p>
        </w:tc>
      </w:tr>
      <w:tr w:rsidR="0081107E" w:rsidRPr="00D032AA" w:rsidTr="00690765">
        <w:tc>
          <w:tcPr>
            <w:tcW w:w="2966" w:type="dxa"/>
            <w:shd w:val="clear" w:color="auto" w:fill="auto"/>
          </w:tcPr>
          <w:p w:rsidR="0081107E" w:rsidRPr="00D032AA" w:rsidRDefault="0081107E" w:rsidP="00330F2C">
            <w:pPr>
              <w:spacing w:line="240" w:lineRule="auto"/>
            </w:pPr>
            <w:r w:rsidRPr="00D032AA">
              <w:t>Senegal</w:t>
            </w:r>
          </w:p>
        </w:tc>
        <w:tc>
          <w:tcPr>
            <w:tcW w:w="1947" w:type="dxa"/>
            <w:shd w:val="clear" w:color="auto" w:fill="auto"/>
          </w:tcPr>
          <w:p w:rsidR="0081107E" w:rsidRPr="00D032AA" w:rsidRDefault="0081107E" w:rsidP="00330F2C">
            <w:pPr>
              <w:spacing w:line="240" w:lineRule="auto"/>
            </w:pPr>
            <w:r w:rsidRPr="00D032AA">
              <w:t xml:space="preserve">25 </w:t>
            </w:r>
            <w:r w:rsidR="008A2756">
              <w:t xml:space="preserve">Apr. </w:t>
            </w:r>
            <w:r w:rsidRPr="00D032AA">
              <w:t xml:space="preserve">2007 </w:t>
            </w:r>
          </w:p>
        </w:tc>
        <w:tc>
          <w:tcPr>
            <w:tcW w:w="2457" w:type="dxa"/>
            <w:shd w:val="clear" w:color="auto" w:fill="auto"/>
          </w:tcPr>
          <w:p w:rsidR="0081107E" w:rsidRPr="00D032AA" w:rsidRDefault="0081107E" w:rsidP="00330F2C">
            <w:pPr>
              <w:spacing w:line="240" w:lineRule="auto"/>
            </w:pPr>
          </w:p>
        </w:tc>
      </w:tr>
      <w:tr w:rsidR="00D2727E" w:rsidRPr="00D032AA" w:rsidTr="00690765">
        <w:tc>
          <w:tcPr>
            <w:tcW w:w="2966" w:type="dxa"/>
            <w:shd w:val="clear" w:color="auto" w:fill="auto"/>
          </w:tcPr>
          <w:p w:rsidR="00D2727E" w:rsidRPr="00D032AA" w:rsidRDefault="00D2727E" w:rsidP="00330F2C">
            <w:pPr>
              <w:spacing w:line="240" w:lineRule="auto"/>
            </w:pPr>
          </w:p>
        </w:tc>
        <w:tc>
          <w:tcPr>
            <w:tcW w:w="1947" w:type="dxa"/>
            <w:shd w:val="clear" w:color="auto" w:fill="auto"/>
          </w:tcPr>
          <w:p w:rsidR="00D2727E" w:rsidRPr="00D032AA" w:rsidRDefault="00D2727E" w:rsidP="00330F2C">
            <w:pPr>
              <w:spacing w:line="240" w:lineRule="auto"/>
            </w:pPr>
          </w:p>
        </w:tc>
        <w:tc>
          <w:tcPr>
            <w:tcW w:w="2457" w:type="dxa"/>
            <w:shd w:val="clear" w:color="auto" w:fill="auto"/>
          </w:tcPr>
          <w:p w:rsidR="00D2727E" w:rsidRPr="00D032AA" w:rsidRDefault="00D2727E" w:rsidP="00330F2C">
            <w:pPr>
              <w:spacing w:line="240" w:lineRule="auto"/>
            </w:pPr>
          </w:p>
        </w:tc>
      </w:tr>
      <w:tr w:rsidR="0081107E" w:rsidRPr="00D032AA" w:rsidTr="00690765">
        <w:tc>
          <w:tcPr>
            <w:tcW w:w="2966" w:type="dxa"/>
            <w:shd w:val="clear" w:color="auto" w:fill="auto"/>
          </w:tcPr>
          <w:p w:rsidR="0081107E" w:rsidRPr="00D032AA" w:rsidRDefault="0081107E" w:rsidP="00330F2C">
            <w:pPr>
              <w:spacing w:line="240" w:lineRule="auto"/>
            </w:pPr>
            <w:r w:rsidRPr="00D032AA">
              <w:t>Serbia</w:t>
            </w:r>
          </w:p>
        </w:tc>
        <w:tc>
          <w:tcPr>
            <w:tcW w:w="1947" w:type="dxa"/>
            <w:shd w:val="clear" w:color="auto" w:fill="auto"/>
          </w:tcPr>
          <w:p w:rsidR="0081107E" w:rsidRPr="00D032AA" w:rsidRDefault="0081107E" w:rsidP="00330F2C">
            <w:pPr>
              <w:spacing w:line="240" w:lineRule="auto"/>
            </w:pPr>
            <w:r w:rsidRPr="00D032AA">
              <w:t xml:space="preserve">17 </w:t>
            </w:r>
            <w:r w:rsidR="008A2756">
              <w:t xml:space="preserve">Dec. </w:t>
            </w:r>
            <w:r w:rsidRPr="00D032AA">
              <w:t xml:space="preserve">2007 </w:t>
            </w:r>
          </w:p>
        </w:tc>
        <w:tc>
          <w:tcPr>
            <w:tcW w:w="2457" w:type="dxa"/>
            <w:shd w:val="clear" w:color="auto" w:fill="auto"/>
          </w:tcPr>
          <w:p w:rsidR="0081107E" w:rsidRPr="00D032AA" w:rsidRDefault="0081107E" w:rsidP="00330F2C">
            <w:pPr>
              <w:spacing w:line="240" w:lineRule="auto"/>
            </w:pPr>
          </w:p>
        </w:tc>
      </w:tr>
      <w:tr w:rsidR="0081107E" w:rsidRPr="00D032AA" w:rsidTr="00690765">
        <w:tc>
          <w:tcPr>
            <w:tcW w:w="2966" w:type="dxa"/>
            <w:shd w:val="clear" w:color="auto" w:fill="auto"/>
          </w:tcPr>
          <w:p w:rsidR="0081107E" w:rsidRPr="00D032AA" w:rsidRDefault="0081107E" w:rsidP="00330F2C">
            <w:pPr>
              <w:spacing w:line="240" w:lineRule="auto"/>
            </w:pPr>
            <w:r w:rsidRPr="00D032AA">
              <w:t>Seychelles</w:t>
            </w:r>
          </w:p>
        </w:tc>
        <w:tc>
          <w:tcPr>
            <w:tcW w:w="1947" w:type="dxa"/>
            <w:shd w:val="clear" w:color="auto" w:fill="auto"/>
          </w:tcPr>
          <w:p w:rsidR="0081107E" w:rsidRPr="00D032AA" w:rsidRDefault="0081107E" w:rsidP="00330F2C">
            <w:pPr>
              <w:spacing w:line="240" w:lineRule="auto"/>
            </w:pPr>
            <w:r w:rsidRPr="00D032AA">
              <w:t xml:space="preserve">30 March 2007 </w:t>
            </w:r>
          </w:p>
        </w:tc>
        <w:tc>
          <w:tcPr>
            <w:tcW w:w="2457" w:type="dxa"/>
            <w:shd w:val="clear" w:color="auto" w:fill="auto"/>
          </w:tcPr>
          <w:p w:rsidR="0081107E" w:rsidRPr="00D032AA" w:rsidRDefault="0081107E" w:rsidP="00330F2C">
            <w:pPr>
              <w:spacing w:line="240" w:lineRule="auto"/>
            </w:pPr>
          </w:p>
        </w:tc>
      </w:tr>
      <w:tr w:rsidR="0081107E" w:rsidRPr="00D032AA" w:rsidTr="00690765">
        <w:tc>
          <w:tcPr>
            <w:tcW w:w="2966" w:type="dxa"/>
            <w:shd w:val="clear" w:color="auto" w:fill="auto"/>
          </w:tcPr>
          <w:p w:rsidR="0081107E" w:rsidRPr="00D032AA" w:rsidRDefault="0081107E" w:rsidP="00330F2C">
            <w:pPr>
              <w:spacing w:line="240" w:lineRule="auto"/>
            </w:pPr>
            <w:r w:rsidRPr="00D032AA">
              <w:t>Sierra Leone</w:t>
            </w:r>
          </w:p>
        </w:tc>
        <w:tc>
          <w:tcPr>
            <w:tcW w:w="1947" w:type="dxa"/>
            <w:shd w:val="clear" w:color="auto" w:fill="auto"/>
          </w:tcPr>
          <w:p w:rsidR="0081107E" w:rsidRPr="00D032AA" w:rsidRDefault="0081107E" w:rsidP="00330F2C">
            <w:pPr>
              <w:spacing w:line="240" w:lineRule="auto"/>
            </w:pPr>
            <w:r w:rsidRPr="00D032AA">
              <w:t xml:space="preserve">30 March 2007 </w:t>
            </w:r>
          </w:p>
        </w:tc>
        <w:tc>
          <w:tcPr>
            <w:tcW w:w="2457" w:type="dxa"/>
            <w:shd w:val="clear" w:color="auto" w:fill="auto"/>
          </w:tcPr>
          <w:p w:rsidR="0081107E" w:rsidRPr="00D032AA" w:rsidRDefault="0081107E" w:rsidP="00330F2C">
            <w:pPr>
              <w:spacing w:line="240" w:lineRule="auto"/>
            </w:pPr>
          </w:p>
        </w:tc>
      </w:tr>
      <w:tr w:rsidR="0081107E" w:rsidRPr="00D032AA" w:rsidTr="00690765">
        <w:tc>
          <w:tcPr>
            <w:tcW w:w="2966" w:type="dxa"/>
            <w:shd w:val="clear" w:color="auto" w:fill="auto"/>
          </w:tcPr>
          <w:p w:rsidR="0081107E" w:rsidRPr="00D032AA" w:rsidRDefault="0081107E" w:rsidP="00330F2C">
            <w:pPr>
              <w:spacing w:line="240" w:lineRule="auto"/>
            </w:pPr>
            <w:r w:rsidRPr="00D032AA">
              <w:t>Slovakia</w:t>
            </w:r>
          </w:p>
        </w:tc>
        <w:tc>
          <w:tcPr>
            <w:tcW w:w="1947" w:type="dxa"/>
            <w:shd w:val="clear" w:color="auto" w:fill="auto"/>
          </w:tcPr>
          <w:p w:rsidR="0081107E" w:rsidRPr="00D032AA" w:rsidRDefault="0081107E" w:rsidP="00330F2C">
            <w:pPr>
              <w:spacing w:line="240" w:lineRule="auto"/>
            </w:pPr>
            <w:r w:rsidRPr="00D032AA">
              <w:t xml:space="preserve">26 Sept. 2007 </w:t>
            </w:r>
          </w:p>
        </w:tc>
        <w:tc>
          <w:tcPr>
            <w:tcW w:w="2457" w:type="dxa"/>
            <w:shd w:val="clear" w:color="auto" w:fill="auto"/>
          </w:tcPr>
          <w:p w:rsidR="0081107E" w:rsidRPr="00D032AA" w:rsidRDefault="0081107E" w:rsidP="00330F2C">
            <w:pPr>
              <w:spacing w:line="240" w:lineRule="auto"/>
            </w:pPr>
          </w:p>
        </w:tc>
      </w:tr>
      <w:tr w:rsidR="0081107E" w:rsidRPr="00D032AA" w:rsidTr="00690765">
        <w:tc>
          <w:tcPr>
            <w:tcW w:w="2966" w:type="dxa"/>
            <w:shd w:val="clear" w:color="auto" w:fill="auto"/>
          </w:tcPr>
          <w:p w:rsidR="0081107E" w:rsidRPr="00D032AA" w:rsidRDefault="0081107E" w:rsidP="00330F2C">
            <w:pPr>
              <w:spacing w:line="240" w:lineRule="auto"/>
            </w:pPr>
            <w:r w:rsidRPr="00D032AA">
              <w:t>Slovenia</w:t>
            </w:r>
          </w:p>
        </w:tc>
        <w:tc>
          <w:tcPr>
            <w:tcW w:w="1947" w:type="dxa"/>
            <w:shd w:val="clear" w:color="auto" w:fill="auto"/>
          </w:tcPr>
          <w:p w:rsidR="0081107E" w:rsidRPr="00D032AA" w:rsidRDefault="0081107E" w:rsidP="00330F2C">
            <w:pPr>
              <w:spacing w:line="240" w:lineRule="auto"/>
            </w:pPr>
            <w:r w:rsidRPr="00D032AA">
              <w:t xml:space="preserve">30 March 2007 </w:t>
            </w:r>
          </w:p>
        </w:tc>
        <w:tc>
          <w:tcPr>
            <w:tcW w:w="2457" w:type="dxa"/>
            <w:shd w:val="clear" w:color="auto" w:fill="auto"/>
          </w:tcPr>
          <w:p w:rsidR="0081107E" w:rsidRPr="00D032AA" w:rsidRDefault="0081107E" w:rsidP="00330F2C">
            <w:pPr>
              <w:spacing w:line="240" w:lineRule="auto"/>
            </w:pPr>
            <w:r w:rsidRPr="00D032AA">
              <w:t xml:space="preserve">24 </w:t>
            </w:r>
            <w:r w:rsidR="008A2756">
              <w:t xml:space="preserve">Apr. </w:t>
            </w:r>
            <w:r w:rsidRPr="00D032AA">
              <w:t xml:space="preserve">2008 </w:t>
            </w:r>
          </w:p>
        </w:tc>
      </w:tr>
      <w:tr w:rsidR="00003194" w:rsidRPr="00D032AA" w:rsidTr="00690765">
        <w:tc>
          <w:tcPr>
            <w:tcW w:w="2966" w:type="dxa"/>
            <w:shd w:val="clear" w:color="auto" w:fill="auto"/>
          </w:tcPr>
          <w:p w:rsidR="00003194" w:rsidRPr="00D032AA" w:rsidRDefault="00003194" w:rsidP="00330F2C">
            <w:pPr>
              <w:spacing w:line="240" w:lineRule="auto"/>
            </w:pPr>
          </w:p>
        </w:tc>
        <w:tc>
          <w:tcPr>
            <w:tcW w:w="1947" w:type="dxa"/>
            <w:shd w:val="clear" w:color="auto" w:fill="auto"/>
          </w:tcPr>
          <w:p w:rsidR="00003194" w:rsidRPr="00D032AA" w:rsidRDefault="00003194" w:rsidP="00330F2C">
            <w:pPr>
              <w:spacing w:line="240" w:lineRule="auto"/>
            </w:pPr>
          </w:p>
        </w:tc>
        <w:tc>
          <w:tcPr>
            <w:tcW w:w="2457" w:type="dxa"/>
            <w:shd w:val="clear" w:color="auto" w:fill="auto"/>
          </w:tcPr>
          <w:p w:rsidR="00003194" w:rsidRPr="00D032AA" w:rsidRDefault="00003194" w:rsidP="00330F2C">
            <w:pPr>
              <w:spacing w:line="240" w:lineRule="auto"/>
            </w:pPr>
          </w:p>
        </w:tc>
      </w:tr>
      <w:tr w:rsidR="00B327E9" w:rsidRPr="00D032AA" w:rsidTr="00690765">
        <w:tc>
          <w:tcPr>
            <w:tcW w:w="2966" w:type="dxa"/>
            <w:shd w:val="clear" w:color="auto" w:fill="auto"/>
          </w:tcPr>
          <w:p w:rsidR="00B327E9" w:rsidRPr="00D032AA" w:rsidRDefault="00B327E9" w:rsidP="00330F2C">
            <w:pPr>
              <w:spacing w:line="240" w:lineRule="auto"/>
            </w:pPr>
          </w:p>
        </w:tc>
        <w:tc>
          <w:tcPr>
            <w:tcW w:w="1947" w:type="dxa"/>
            <w:shd w:val="clear" w:color="auto" w:fill="auto"/>
          </w:tcPr>
          <w:p w:rsidR="00B327E9" w:rsidRPr="00D032AA" w:rsidRDefault="00B327E9" w:rsidP="00330F2C">
            <w:pPr>
              <w:spacing w:line="240" w:lineRule="auto"/>
            </w:pPr>
          </w:p>
        </w:tc>
        <w:tc>
          <w:tcPr>
            <w:tcW w:w="2457" w:type="dxa"/>
            <w:shd w:val="clear" w:color="auto" w:fill="auto"/>
          </w:tcPr>
          <w:p w:rsidR="00B327E9" w:rsidRPr="00D032AA" w:rsidRDefault="00B327E9" w:rsidP="00330F2C">
            <w:pPr>
              <w:spacing w:line="240" w:lineRule="auto"/>
            </w:pPr>
          </w:p>
        </w:tc>
      </w:tr>
      <w:tr w:rsidR="00B327E9" w:rsidRPr="00D032AA" w:rsidTr="00690765">
        <w:tc>
          <w:tcPr>
            <w:tcW w:w="2966" w:type="dxa"/>
            <w:shd w:val="clear" w:color="auto" w:fill="auto"/>
          </w:tcPr>
          <w:p w:rsidR="00B327E9" w:rsidRPr="00D032AA" w:rsidRDefault="00B327E9" w:rsidP="00330F2C">
            <w:pPr>
              <w:spacing w:line="240" w:lineRule="auto"/>
            </w:pPr>
          </w:p>
        </w:tc>
        <w:tc>
          <w:tcPr>
            <w:tcW w:w="1947" w:type="dxa"/>
            <w:shd w:val="clear" w:color="auto" w:fill="auto"/>
          </w:tcPr>
          <w:p w:rsidR="00B327E9" w:rsidRPr="00D032AA" w:rsidRDefault="00B327E9" w:rsidP="00330F2C">
            <w:pPr>
              <w:spacing w:line="240" w:lineRule="auto"/>
            </w:pPr>
          </w:p>
        </w:tc>
        <w:tc>
          <w:tcPr>
            <w:tcW w:w="2457" w:type="dxa"/>
            <w:shd w:val="clear" w:color="auto" w:fill="auto"/>
          </w:tcPr>
          <w:p w:rsidR="00B327E9" w:rsidRPr="00D032AA" w:rsidRDefault="00B327E9" w:rsidP="00330F2C">
            <w:pPr>
              <w:spacing w:line="240" w:lineRule="auto"/>
            </w:pPr>
          </w:p>
        </w:tc>
      </w:tr>
      <w:tr w:rsidR="00B327E9" w:rsidRPr="00D032AA" w:rsidTr="00690765">
        <w:tc>
          <w:tcPr>
            <w:tcW w:w="2966" w:type="dxa"/>
            <w:shd w:val="clear" w:color="auto" w:fill="auto"/>
          </w:tcPr>
          <w:p w:rsidR="00B327E9" w:rsidRPr="00D032AA" w:rsidRDefault="00B327E9" w:rsidP="00330F2C">
            <w:pPr>
              <w:spacing w:line="240" w:lineRule="auto"/>
            </w:pPr>
          </w:p>
        </w:tc>
        <w:tc>
          <w:tcPr>
            <w:tcW w:w="1947" w:type="dxa"/>
            <w:shd w:val="clear" w:color="auto" w:fill="auto"/>
          </w:tcPr>
          <w:p w:rsidR="00B327E9" w:rsidRPr="00D032AA" w:rsidRDefault="00B327E9" w:rsidP="00330F2C">
            <w:pPr>
              <w:spacing w:line="240" w:lineRule="auto"/>
            </w:pPr>
          </w:p>
        </w:tc>
        <w:tc>
          <w:tcPr>
            <w:tcW w:w="2457" w:type="dxa"/>
            <w:shd w:val="clear" w:color="auto" w:fill="auto"/>
          </w:tcPr>
          <w:p w:rsidR="00B327E9" w:rsidRPr="00D032AA" w:rsidRDefault="00B327E9" w:rsidP="00330F2C">
            <w:pPr>
              <w:spacing w:line="240" w:lineRule="auto"/>
            </w:pPr>
          </w:p>
        </w:tc>
      </w:tr>
      <w:tr w:rsidR="00B327E9" w:rsidRPr="00D032AA" w:rsidTr="00690765">
        <w:tc>
          <w:tcPr>
            <w:tcW w:w="2966" w:type="dxa"/>
            <w:shd w:val="clear" w:color="auto" w:fill="auto"/>
          </w:tcPr>
          <w:p w:rsidR="00B327E9" w:rsidRPr="00D032AA" w:rsidRDefault="00B327E9" w:rsidP="00330F2C">
            <w:pPr>
              <w:spacing w:line="240" w:lineRule="auto"/>
            </w:pPr>
          </w:p>
        </w:tc>
        <w:tc>
          <w:tcPr>
            <w:tcW w:w="1947" w:type="dxa"/>
            <w:shd w:val="clear" w:color="auto" w:fill="auto"/>
          </w:tcPr>
          <w:p w:rsidR="00B327E9" w:rsidRPr="00D032AA" w:rsidRDefault="00B327E9" w:rsidP="00330F2C">
            <w:pPr>
              <w:spacing w:line="240" w:lineRule="auto"/>
            </w:pPr>
          </w:p>
        </w:tc>
        <w:tc>
          <w:tcPr>
            <w:tcW w:w="2457" w:type="dxa"/>
            <w:shd w:val="clear" w:color="auto" w:fill="auto"/>
          </w:tcPr>
          <w:p w:rsidR="00B327E9" w:rsidRPr="00D032AA" w:rsidRDefault="00B327E9" w:rsidP="00330F2C">
            <w:pPr>
              <w:spacing w:line="240" w:lineRule="auto"/>
            </w:pPr>
          </w:p>
        </w:tc>
      </w:tr>
      <w:tr w:rsidR="0081107E" w:rsidRPr="00D032AA" w:rsidTr="00690765">
        <w:tc>
          <w:tcPr>
            <w:tcW w:w="2966" w:type="dxa"/>
            <w:shd w:val="clear" w:color="auto" w:fill="auto"/>
          </w:tcPr>
          <w:p w:rsidR="0081107E" w:rsidRPr="00D032AA" w:rsidRDefault="0081107E" w:rsidP="00330F2C">
            <w:pPr>
              <w:spacing w:line="240" w:lineRule="auto"/>
            </w:pPr>
            <w:r w:rsidRPr="00D032AA">
              <w:t>Solomon Islands</w:t>
            </w:r>
          </w:p>
        </w:tc>
        <w:tc>
          <w:tcPr>
            <w:tcW w:w="1947" w:type="dxa"/>
            <w:shd w:val="clear" w:color="auto" w:fill="auto"/>
          </w:tcPr>
          <w:p w:rsidR="0081107E" w:rsidRPr="00D032AA" w:rsidRDefault="0081107E" w:rsidP="00330F2C">
            <w:pPr>
              <w:spacing w:line="240" w:lineRule="auto"/>
            </w:pPr>
            <w:r w:rsidRPr="00D032AA">
              <w:t xml:space="preserve">23 Sept. 2008 </w:t>
            </w:r>
          </w:p>
        </w:tc>
        <w:tc>
          <w:tcPr>
            <w:tcW w:w="2457" w:type="dxa"/>
            <w:shd w:val="clear" w:color="auto" w:fill="auto"/>
          </w:tcPr>
          <w:p w:rsidR="0081107E" w:rsidRPr="00D032AA" w:rsidRDefault="0081107E" w:rsidP="00330F2C">
            <w:pPr>
              <w:spacing w:line="240" w:lineRule="auto"/>
            </w:pPr>
          </w:p>
        </w:tc>
      </w:tr>
      <w:tr w:rsidR="0081107E" w:rsidRPr="00D032AA" w:rsidTr="00690765">
        <w:tc>
          <w:tcPr>
            <w:tcW w:w="2966" w:type="dxa"/>
            <w:shd w:val="clear" w:color="auto" w:fill="auto"/>
          </w:tcPr>
          <w:p w:rsidR="0081107E" w:rsidRPr="00D032AA" w:rsidRDefault="0081107E" w:rsidP="00330F2C">
            <w:pPr>
              <w:spacing w:line="240" w:lineRule="auto"/>
            </w:pPr>
            <w:r w:rsidRPr="00D032AA">
              <w:t>South Africa</w:t>
            </w:r>
          </w:p>
        </w:tc>
        <w:tc>
          <w:tcPr>
            <w:tcW w:w="1947" w:type="dxa"/>
            <w:shd w:val="clear" w:color="auto" w:fill="auto"/>
          </w:tcPr>
          <w:p w:rsidR="0081107E" w:rsidRPr="00D032AA" w:rsidRDefault="0081107E" w:rsidP="00330F2C">
            <w:pPr>
              <w:spacing w:line="240" w:lineRule="auto"/>
            </w:pPr>
            <w:r w:rsidRPr="00D032AA">
              <w:t xml:space="preserve">30 March 2007 </w:t>
            </w:r>
          </w:p>
        </w:tc>
        <w:tc>
          <w:tcPr>
            <w:tcW w:w="2457" w:type="dxa"/>
            <w:shd w:val="clear" w:color="auto" w:fill="auto"/>
          </w:tcPr>
          <w:p w:rsidR="0081107E" w:rsidRPr="00D032AA" w:rsidRDefault="0081107E" w:rsidP="00330F2C">
            <w:pPr>
              <w:spacing w:line="240" w:lineRule="auto"/>
            </w:pPr>
            <w:r w:rsidRPr="00D032AA">
              <w:t xml:space="preserve">30 </w:t>
            </w:r>
            <w:r w:rsidR="008A2756">
              <w:t xml:space="preserve">Nov. </w:t>
            </w:r>
            <w:r w:rsidRPr="00D032AA">
              <w:t xml:space="preserve">2007 </w:t>
            </w:r>
          </w:p>
        </w:tc>
      </w:tr>
      <w:tr w:rsidR="0081107E" w:rsidRPr="00D032AA" w:rsidTr="00690765">
        <w:tc>
          <w:tcPr>
            <w:tcW w:w="2966" w:type="dxa"/>
            <w:shd w:val="clear" w:color="auto" w:fill="auto"/>
          </w:tcPr>
          <w:p w:rsidR="0081107E" w:rsidRPr="00D032AA" w:rsidRDefault="0081107E" w:rsidP="00330F2C">
            <w:pPr>
              <w:spacing w:line="240" w:lineRule="auto"/>
            </w:pPr>
            <w:r w:rsidRPr="00D032AA">
              <w:t>Spain</w:t>
            </w:r>
          </w:p>
        </w:tc>
        <w:tc>
          <w:tcPr>
            <w:tcW w:w="1947" w:type="dxa"/>
            <w:shd w:val="clear" w:color="auto" w:fill="auto"/>
          </w:tcPr>
          <w:p w:rsidR="0081107E" w:rsidRPr="00D032AA" w:rsidRDefault="0081107E" w:rsidP="00330F2C">
            <w:pPr>
              <w:spacing w:line="240" w:lineRule="auto"/>
            </w:pPr>
            <w:r w:rsidRPr="00D032AA">
              <w:t xml:space="preserve">30 March 2007 </w:t>
            </w:r>
          </w:p>
        </w:tc>
        <w:tc>
          <w:tcPr>
            <w:tcW w:w="2457" w:type="dxa"/>
            <w:shd w:val="clear" w:color="auto" w:fill="auto"/>
          </w:tcPr>
          <w:p w:rsidR="0081107E" w:rsidRPr="00D032AA" w:rsidRDefault="0081107E" w:rsidP="00330F2C">
            <w:pPr>
              <w:spacing w:line="240" w:lineRule="auto"/>
            </w:pPr>
            <w:r w:rsidRPr="00D032AA">
              <w:t xml:space="preserve"> 3 </w:t>
            </w:r>
            <w:r w:rsidR="008A2756">
              <w:t xml:space="preserve">Dec. </w:t>
            </w:r>
            <w:r w:rsidRPr="00D032AA">
              <w:t xml:space="preserve">2007 </w:t>
            </w:r>
          </w:p>
        </w:tc>
      </w:tr>
      <w:tr w:rsidR="0081107E" w:rsidRPr="00D032AA" w:rsidTr="00690765">
        <w:tc>
          <w:tcPr>
            <w:tcW w:w="2966" w:type="dxa"/>
            <w:shd w:val="clear" w:color="auto" w:fill="auto"/>
          </w:tcPr>
          <w:p w:rsidR="0081107E" w:rsidRPr="00D032AA" w:rsidRDefault="0081107E" w:rsidP="00330F2C">
            <w:pPr>
              <w:spacing w:line="240" w:lineRule="auto"/>
            </w:pPr>
            <w:r w:rsidRPr="00D032AA">
              <w:t>Sri Lanka</w:t>
            </w:r>
          </w:p>
        </w:tc>
        <w:tc>
          <w:tcPr>
            <w:tcW w:w="1947" w:type="dxa"/>
            <w:shd w:val="clear" w:color="auto" w:fill="auto"/>
          </w:tcPr>
          <w:p w:rsidR="0081107E" w:rsidRPr="00D032AA" w:rsidRDefault="0081107E" w:rsidP="00330F2C">
            <w:pPr>
              <w:spacing w:line="240" w:lineRule="auto"/>
            </w:pPr>
            <w:r w:rsidRPr="00D032AA">
              <w:t xml:space="preserve">30 March 2007 </w:t>
            </w:r>
          </w:p>
        </w:tc>
        <w:tc>
          <w:tcPr>
            <w:tcW w:w="2457" w:type="dxa"/>
            <w:shd w:val="clear" w:color="auto" w:fill="auto"/>
          </w:tcPr>
          <w:p w:rsidR="0081107E" w:rsidRPr="00D032AA" w:rsidRDefault="0081107E" w:rsidP="00330F2C">
            <w:pPr>
              <w:spacing w:line="240" w:lineRule="auto"/>
            </w:pPr>
          </w:p>
        </w:tc>
      </w:tr>
      <w:tr w:rsidR="0081107E" w:rsidRPr="00D032AA" w:rsidTr="00690765">
        <w:tc>
          <w:tcPr>
            <w:tcW w:w="2966" w:type="dxa"/>
            <w:shd w:val="clear" w:color="auto" w:fill="auto"/>
          </w:tcPr>
          <w:p w:rsidR="0081107E" w:rsidRPr="00D032AA" w:rsidRDefault="0081107E" w:rsidP="00330F2C">
            <w:pPr>
              <w:spacing w:line="240" w:lineRule="auto"/>
            </w:pPr>
            <w:r w:rsidRPr="00D032AA">
              <w:t>Sudan</w:t>
            </w:r>
          </w:p>
        </w:tc>
        <w:tc>
          <w:tcPr>
            <w:tcW w:w="1947" w:type="dxa"/>
            <w:shd w:val="clear" w:color="auto" w:fill="auto"/>
          </w:tcPr>
          <w:p w:rsidR="0081107E" w:rsidRPr="00D032AA" w:rsidRDefault="0081107E" w:rsidP="00330F2C">
            <w:pPr>
              <w:spacing w:line="240" w:lineRule="auto"/>
            </w:pPr>
            <w:r w:rsidRPr="00D032AA">
              <w:t xml:space="preserve">30 March 2007 </w:t>
            </w:r>
          </w:p>
        </w:tc>
        <w:tc>
          <w:tcPr>
            <w:tcW w:w="2457" w:type="dxa"/>
            <w:shd w:val="clear" w:color="auto" w:fill="auto"/>
          </w:tcPr>
          <w:p w:rsidR="0081107E" w:rsidRPr="00D032AA" w:rsidRDefault="0081107E" w:rsidP="00330F2C">
            <w:pPr>
              <w:spacing w:line="240" w:lineRule="auto"/>
            </w:pPr>
          </w:p>
        </w:tc>
      </w:tr>
      <w:tr w:rsidR="003901D8" w:rsidRPr="00D032AA" w:rsidTr="00690765">
        <w:tc>
          <w:tcPr>
            <w:tcW w:w="2966" w:type="dxa"/>
            <w:shd w:val="clear" w:color="auto" w:fill="auto"/>
          </w:tcPr>
          <w:p w:rsidR="003901D8" w:rsidRPr="00D032AA" w:rsidRDefault="003901D8" w:rsidP="00330F2C">
            <w:pPr>
              <w:spacing w:line="240" w:lineRule="auto"/>
            </w:pPr>
          </w:p>
        </w:tc>
        <w:tc>
          <w:tcPr>
            <w:tcW w:w="1947" w:type="dxa"/>
            <w:shd w:val="clear" w:color="auto" w:fill="auto"/>
          </w:tcPr>
          <w:p w:rsidR="003901D8" w:rsidRPr="00D032AA" w:rsidRDefault="003901D8" w:rsidP="00330F2C">
            <w:pPr>
              <w:spacing w:line="240" w:lineRule="auto"/>
            </w:pPr>
          </w:p>
        </w:tc>
        <w:tc>
          <w:tcPr>
            <w:tcW w:w="2457" w:type="dxa"/>
            <w:shd w:val="clear" w:color="auto" w:fill="auto"/>
          </w:tcPr>
          <w:p w:rsidR="003901D8" w:rsidRPr="00D032AA" w:rsidRDefault="003901D8" w:rsidP="00330F2C">
            <w:pPr>
              <w:spacing w:line="240" w:lineRule="auto"/>
            </w:pPr>
          </w:p>
        </w:tc>
      </w:tr>
      <w:tr w:rsidR="0081107E" w:rsidRPr="00D032AA" w:rsidTr="00690765">
        <w:tc>
          <w:tcPr>
            <w:tcW w:w="2966" w:type="dxa"/>
            <w:shd w:val="clear" w:color="auto" w:fill="auto"/>
          </w:tcPr>
          <w:p w:rsidR="0081107E" w:rsidRPr="00D032AA" w:rsidRDefault="0081107E" w:rsidP="00330F2C">
            <w:pPr>
              <w:spacing w:line="240" w:lineRule="auto"/>
            </w:pPr>
            <w:r w:rsidRPr="00D032AA">
              <w:t>Suriname</w:t>
            </w:r>
          </w:p>
        </w:tc>
        <w:tc>
          <w:tcPr>
            <w:tcW w:w="1947" w:type="dxa"/>
            <w:shd w:val="clear" w:color="auto" w:fill="auto"/>
          </w:tcPr>
          <w:p w:rsidR="0081107E" w:rsidRPr="00D032AA" w:rsidRDefault="0081107E" w:rsidP="00330F2C">
            <w:pPr>
              <w:spacing w:line="240" w:lineRule="auto"/>
            </w:pPr>
            <w:r w:rsidRPr="00D032AA">
              <w:t xml:space="preserve">30 March 2007 </w:t>
            </w:r>
          </w:p>
        </w:tc>
        <w:tc>
          <w:tcPr>
            <w:tcW w:w="2457" w:type="dxa"/>
            <w:shd w:val="clear" w:color="auto" w:fill="auto"/>
          </w:tcPr>
          <w:p w:rsidR="0081107E" w:rsidRPr="00D032AA" w:rsidRDefault="0081107E" w:rsidP="00330F2C">
            <w:pPr>
              <w:spacing w:line="240" w:lineRule="auto"/>
            </w:pPr>
          </w:p>
        </w:tc>
      </w:tr>
      <w:tr w:rsidR="0081107E" w:rsidRPr="00D032AA" w:rsidTr="00690765">
        <w:tc>
          <w:tcPr>
            <w:tcW w:w="2966" w:type="dxa"/>
            <w:shd w:val="clear" w:color="auto" w:fill="auto"/>
          </w:tcPr>
          <w:p w:rsidR="0081107E" w:rsidRPr="00D032AA" w:rsidRDefault="0081107E" w:rsidP="00330F2C">
            <w:pPr>
              <w:spacing w:line="240" w:lineRule="auto"/>
            </w:pPr>
            <w:r w:rsidRPr="00D032AA">
              <w:t>Swaziland</w:t>
            </w:r>
          </w:p>
        </w:tc>
        <w:tc>
          <w:tcPr>
            <w:tcW w:w="1947" w:type="dxa"/>
            <w:shd w:val="clear" w:color="auto" w:fill="auto"/>
          </w:tcPr>
          <w:p w:rsidR="0081107E" w:rsidRPr="00D032AA" w:rsidRDefault="0081107E" w:rsidP="00330F2C">
            <w:pPr>
              <w:spacing w:line="240" w:lineRule="auto"/>
            </w:pPr>
            <w:r w:rsidRPr="00D032AA">
              <w:t xml:space="preserve">25 Sept. 2007 </w:t>
            </w:r>
          </w:p>
        </w:tc>
        <w:tc>
          <w:tcPr>
            <w:tcW w:w="2457" w:type="dxa"/>
            <w:shd w:val="clear" w:color="auto" w:fill="auto"/>
          </w:tcPr>
          <w:p w:rsidR="0081107E" w:rsidRPr="00D032AA" w:rsidRDefault="0081107E" w:rsidP="00330F2C">
            <w:pPr>
              <w:spacing w:line="240" w:lineRule="auto"/>
            </w:pPr>
          </w:p>
        </w:tc>
      </w:tr>
      <w:tr w:rsidR="0081107E" w:rsidRPr="00D032AA" w:rsidTr="00690765">
        <w:tc>
          <w:tcPr>
            <w:tcW w:w="2966" w:type="dxa"/>
            <w:shd w:val="clear" w:color="auto" w:fill="auto"/>
          </w:tcPr>
          <w:p w:rsidR="0081107E" w:rsidRPr="00D032AA" w:rsidRDefault="0081107E" w:rsidP="00330F2C">
            <w:pPr>
              <w:spacing w:line="240" w:lineRule="auto"/>
            </w:pPr>
            <w:r w:rsidRPr="00D032AA">
              <w:t>Sweden</w:t>
            </w:r>
          </w:p>
        </w:tc>
        <w:tc>
          <w:tcPr>
            <w:tcW w:w="1947" w:type="dxa"/>
            <w:shd w:val="clear" w:color="auto" w:fill="auto"/>
          </w:tcPr>
          <w:p w:rsidR="0081107E" w:rsidRPr="00D032AA" w:rsidRDefault="0081107E" w:rsidP="00330F2C">
            <w:pPr>
              <w:spacing w:line="240" w:lineRule="auto"/>
            </w:pPr>
            <w:r w:rsidRPr="00D032AA">
              <w:t xml:space="preserve">30 March 2007 </w:t>
            </w:r>
          </w:p>
        </w:tc>
        <w:tc>
          <w:tcPr>
            <w:tcW w:w="2457" w:type="dxa"/>
            <w:shd w:val="clear" w:color="auto" w:fill="auto"/>
          </w:tcPr>
          <w:p w:rsidR="0081107E" w:rsidRPr="00D032AA" w:rsidRDefault="0081107E" w:rsidP="00330F2C">
            <w:pPr>
              <w:spacing w:line="240" w:lineRule="auto"/>
            </w:pPr>
            <w:r w:rsidRPr="00D032AA">
              <w:t xml:space="preserve">15 </w:t>
            </w:r>
            <w:r w:rsidR="008A2756">
              <w:t xml:space="preserve">Dec. </w:t>
            </w:r>
            <w:r w:rsidRPr="00D032AA">
              <w:t xml:space="preserve">2008 </w:t>
            </w:r>
          </w:p>
        </w:tc>
      </w:tr>
      <w:tr w:rsidR="0081107E" w:rsidRPr="00D032AA" w:rsidTr="00690765">
        <w:tc>
          <w:tcPr>
            <w:tcW w:w="2966" w:type="dxa"/>
            <w:shd w:val="clear" w:color="auto" w:fill="auto"/>
          </w:tcPr>
          <w:p w:rsidR="0081107E" w:rsidRPr="00D032AA" w:rsidRDefault="0081107E" w:rsidP="00330F2C">
            <w:pPr>
              <w:spacing w:line="240" w:lineRule="auto"/>
            </w:pPr>
            <w:r w:rsidRPr="00D032AA">
              <w:t>Syrian Arab Republic</w:t>
            </w:r>
          </w:p>
        </w:tc>
        <w:tc>
          <w:tcPr>
            <w:tcW w:w="1947" w:type="dxa"/>
            <w:shd w:val="clear" w:color="auto" w:fill="auto"/>
          </w:tcPr>
          <w:p w:rsidR="0081107E" w:rsidRPr="00D032AA" w:rsidRDefault="0081107E" w:rsidP="00330F2C">
            <w:pPr>
              <w:spacing w:line="240" w:lineRule="auto"/>
            </w:pPr>
            <w:r w:rsidRPr="00D032AA">
              <w:t xml:space="preserve">30 March 2007 </w:t>
            </w:r>
          </w:p>
        </w:tc>
        <w:tc>
          <w:tcPr>
            <w:tcW w:w="2457" w:type="dxa"/>
            <w:shd w:val="clear" w:color="auto" w:fill="auto"/>
          </w:tcPr>
          <w:p w:rsidR="0081107E" w:rsidRPr="00D032AA" w:rsidRDefault="0081107E" w:rsidP="00330F2C">
            <w:pPr>
              <w:spacing w:line="240" w:lineRule="auto"/>
            </w:pPr>
          </w:p>
        </w:tc>
      </w:tr>
      <w:tr w:rsidR="0081107E" w:rsidRPr="00D032AA" w:rsidTr="00690765">
        <w:tc>
          <w:tcPr>
            <w:tcW w:w="2966" w:type="dxa"/>
            <w:shd w:val="clear" w:color="auto" w:fill="auto"/>
          </w:tcPr>
          <w:p w:rsidR="0081107E" w:rsidRPr="00D032AA" w:rsidRDefault="0081107E" w:rsidP="00330F2C">
            <w:pPr>
              <w:spacing w:line="240" w:lineRule="auto"/>
            </w:pPr>
            <w:r w:rsidRPr="00D032AA">
              <w:t>Thailand</w:t>
            </w:r>
          </w:p>
        </w:tc>
        <w:tc>
          <w:tcPr>
            <w:tcW w:w="1947" w:type="dxa"/>
            <w:shd w:val="clear" w:color="auto" w:fill="auto"/>
          </w:tcPr>
          <w:p w:rsidR="0081107E" w:rsidRPr="00D032AA" w:rsidRDefault="0081107E" w:rsidP="00330F2C">
            <w:pPr>
              <w:spacing w:line="240" w:lineRule="auto"/>
            </w:pPr>
            <w:r w:rsidRPr="00D032AA">
              <w:t xml:space="preserve">30 March 2007 </w:t>
            </w:r>
          </w:p>
        </w:tc>
        <w:tc>
          <w:tcPr>
            <w:tcW w:w="2457" w:type="dxa"/>
            <w:shd w:val="clear" w:color="auto" w:fill="auto"/>
          </w:tcPr>
          <w:p w:rsidR="0081107E" w:rsidRPr="00D032AA" w:rsidRDefault="0081107E" w:rsidP="00330F2C">
            <w:pPr>
              <w:spacing w:line="240" w:lineRule="auto"/>
            </w:pPr>
            <w:r w:rsidRPr="00D032AA">
              <w:t xml:space="preserve">29 </w:t>
            </w:r>
            <w:r w:rsidR="008338A1">
              <w:t xml:space="preserve">July </w:t>
            </w:r>
            <w:r w:rsidRPr="00D032AA">
              <w:t xml:space="preserve">2008 </w:t>
            </w:r>
          </w:p>
        </w:tc>
      </w:tr>
      <w:tr w:rsidR="00F74029" w:rsidRPr="00D032AA" w:rsidTr="00690765">
        <w:tc>
          <w:tcPr>
            <w:tcW w:w="2966" w:type="dxa"/>
            <w:shd w:val="clear" w:color="auto" w:fill="auto"/>
          </w:tcPr>
          <w:p w:rsidR="00F74029" w:rsidRPr="00D032AA" w:rsidRDefault="00F74029" w:rsidP="00330F2C">
            <w:pPr>
              <w:spacing w:line="240" w:lineRule="auto"/>
            </w:pPr>
          </w:p>
        </w:tc>
        <w:tc>
          <w:tcPr>
            <w:tcW w:w="1947" w:type="dxa"/>
            <w:shd w:val="clear" w:color="auto" w:fill="auto"/>
          </w:tcPr>
          <w:p w:rsidR="00F74029" w:rsidRPr="00D032AA" w:rsidRDefault="00F74029" w:rsidP="00330F2C">
            <w:pPr>
              <w:spacing w:line="240" w:lineRule="auto"/>
            </w:pPr>
          </w:p>
        </w:tc>
        <w:tc>
          <w:tcPr>
            <w:tcW w:w="2457" w:type="dxa"/>
            <w:shd w:val="clear" w:color="auto" w:fill="auto"/>
          </w:tcPr>
          <w:p w:rsidR="00F74029" w:rsidRPr="00D032AA" w:rsidRDefault="00F74029" w:rsidP="00330F2C">
            <w:pPr>
              <w:spacing w:line="240" w:lineRule="auto"/>
            </w:pPr>
          </w:p>
        </w:tc>
      </w:tr>
      <w:tr w:rsidR="00330F2C" w:rsidRPr="00D032AA" w:rsidTr="00690765">
        <w:tc>
          <w:tcPr>
            <w:tcW w:w="2966" w:type="dxa"/>
            <w:shd w:val="clear" w:color="auto" w:fill="auto"/>
          </w:tcPr>
          <w:p w:rsidR="00330F2C" w:rsidRPr="00D032AA" w:rsidRDefault="00330F2C" w:rsidP="00330F2C">
            <w:pPr>
              <w:spacing w:line="240" w:lineRule="auto"/>
            </w:pPr>
            <w:r w:rsidRPr="00D032AA">
              <w:t xml:space="preserve">The former Yugoslav Republic of </w:t>
            </w:r>
            <w:r w:rsidR="00690765">
              <w:br/>
              <w:t xml:space="preserve">  </w:t>
            </w:r>
            <w:r w:rsidRPr="00D032AA">
              <w:t>Macedonia</w:t>
            </w:r>
          </w:p>
        </w:tc>
        <w:tc>
          <w:tcPr>
            <w:tcW w:w="1947" w:type="dxa"/>
            <w:shd w:val="clear" w:color="auto" w:fill="auto"/>
          </w:tcPr>
          <w:p w:rsidR="00330F2C" w:rsidRPr="00D032AA" w:rsidRDefault="00330F2C" w:rsidP="00330F2C">
            <w:pPr>
              <w:spacing w:line="240" w:lineRule="auto"/>
            </w:pPr>
            <w:r w:rsidRPr="00D032AA">
              <w:t xml:space="preserve">30 March 2007 </w:t>
            </w:r>
          </w:p>
        </w:tc>
        <w:tc>
          <w:tcPr>
            <w:tcW w:w="2457" w:type="dxa"/>
            <w:shd w:val="clear" w:color="auto" w:fill="auto"/>
          </w:tcPr>
          <w:p w:rsidR="00330F2C" w:rsidRPr="00D032AA" w:rsidRDefault="00330F2C" w:rsidP="00330F2C">
            <w:pPr>
              <w:spacing w:line="240" w:lineRule="auto"/>
            </w:pPr>
          </w:p>
        </w:tc>
      </w:tr>
      <w:tr w:rsidR="00330F2C" w:rsidRPr="00D032AA" w:rsidTr="00690765">
        <w:tc>
          <w:tcPr>
            <w:tcW w:w="2966" w:type="dxa"/>
            <w:shd w:val="clear" w:color="auto" w:fill="auto"/>
          </w:tcPr>
          <w:p w:rsidR="00330F2C" w:rsidRPr="00D032AA" w:rsidRDefault="00330F2C" w:rsidP="00330F2C">
            <w:pPr>
              <w:spacing w:line="240" w:lineRule="auto"/>
            </w:pPr>
            <w:r w:rsidRPr="00D032AA">
              <w:t>Togo</w:t>
            </w:r>
          </w:p>
        </w:tc>
        <w:tc>
          <w:tcPr>
            <w:tcW w:w="1947" w:type="dxa"/>
            <w:shd w:val="clear" w:color="auto" w:fill="auto"/>
          </w:tcPr>
          <w:p w:rsidR="00330F2C" w:rsidRPr="00D032AA" w:rsidRDefault="00330F2C" w:rsidP="00330F2C">
            <w:pPr>
              <w:spacing w:line="240" w:lineRule="auto"/>
            </w:pPr>
            <w:r w:rsidRPr="00D032AA">
              <w:t xml:space="preserve">23 Sept. 2008 </w:t>
            </w:r>
          </w:p>
        </w:tc>
        <w:tc>
          <w:tcPr>
            <w:tcW w:w="2457" w:type="dxa"/>
            <w:shd w:val="clear" w:color="auto" w:fill="auto"/>
          </w:tcPr>
          <w:p w:rsidR="00330F2C" w:rsidRPr="00D032AA" w:rsidRDefault="00330F2C" w:rsidP="00330F2C">
            <w:pPr>
              <w:spacing w:line="240" w:lineRule="auto"/>
            </w:pPr>
          </w:p>
        </w:tc>
      </w:tr>
      <w:tr w:rsidR="00330F2C" w:rsidRPr="00D032AA" w:rsidTr="00690765">
        <w:tc>
          <w:tcPr>
            <w:tcW w:w="2966" w:type="dxa"/>
            <w:shd w:val="clear" w:color="auto" w:fill="auto"/>
          </w:tcPr>
          <w:p w:rsidR="00330F2C" w:rsidRPr="00D032AA" w:rsidRDefault="00330F2C" w:rsidP="00330F2C">
            <w:pPr>
              <w:spacing w:line="240" w:lineRule="auto"/>
            </w:pPr>
            <w:r w:rsidRPr="00D032AA">
              <w:t>Tonga</w:t>
            </w:r>
          </w:p>
        </w:tc>
        <w:tc>
          <w:tcPr>
            <w:tcW w:w="1947" w:type="dxa"/>
            <w:shd w:val="clear" w:color="auto" w:fill="auto"/>
          </w:tcPr>
          <w:p w:rsidR="00330F2C" w:rsidRPr="00D032AA" w:rsidRDefault="00330F2C" w:rsidP="00330F2C">
            <w:pPr>
              <w:spacing w:line="240" w:lineRule="auto"/>
            </w:pPr>
            <w:r w:rsidRPr="00D032AA">
              <w:t xml:space="preserve">15 </w:t>
            </w:r>
            <w:r w:rsidR="008A2756">
              <w:t xml:space="preserve">Nov. </w:t>
            </w:r>
            <w:r w:rsidRPr="00D032AA">
              <w:t xml:space="preserve">2007 </w:t>
            </w:r>
          </w:p>
        </w:tc>
        <w:tc>
          <w:tcPr>
            <w:tcW w:w="2457" w:type="dxa"/>
            <w:shd w:val="clear" w:color="auto" w:fill="auto"/>
          </w:tcPr>
          <w:p w:rsidR="00330F2C" w:rsidRPr="00D032AA" w:rsidRDefault="00330F2C" w:rsidP="00330F2C">
            <w:pPr>
              <w:spacing w:line="240" w:lineRule="auto"/>
            </w:pPr>
          </w:p>
        </w:tc>
      </w:tr>
      <w:tr w:rsidR="00330F2C" w:rsidRPr="00D032AA" w:rsidTr="00690765">
        <w:tc>
          <w:tcPr>
            <w:tcW w:w="2966" w:type="dxa"/>
            <w:shd w:val="clear" w:color="auto" w:fill="auto"/>
          </w:tcPr>
          <w:p w:rsidR="00330F2C" w:rsidRPr="00D032AA" w:rsidRDefault="00330F2C" w:rsidP="00330F2C">
            <w:pPr>
              <w:spacing w:line="240" w:lineRule="auto"/>
            </w:pPr>
            <w:r w:rsidRPr="00D032AA">
              <w:t>Trinidad and Tobago</w:t>
            </w:r>
          </w:p>
        </w:tc>
        <w:tc>
          <w:tcPr>
            <w:tcW w:w="1947" w:type="dxa"/>
            <w:shd w:val="clear" w:color="auto" w:fill="auto"/>
          </w:tcPr>
          <w:p w:rsidR="00330F2C" w:rsidRPr="00D032AA" w:rsidRDefault="00330F2C" w:rsidP="00330F2C">
            <w:pPr>
              <w:spacing w:line="240" w:lineRule="auto"/>
            </w:pPr>
            <w:r w:rsidRPr="00D032AA">
              <w:t xml:space="preserve">27 Sept. 2007 </w:t>
            </w:r>
          </w:p>
        </w:tc>
        <w:tc>
          <w:tcPr>
            <w:tcW w:w="2457" w:type="dxa"/>
            <w:shd w:val="clear" w:color="auto" w:fill="auto"/>
          </w:tcPr>
          <w:p w:rsidR="00330F2C" w:rsidRPr="00D032AA" w:rsidRDefault="00330F2C" w:rsidP="00330F2C">
            <w:pPr>
              <w:spacing w:line="240" w:lineRule="auto"/>
            </w:pPr>
          </w:p>
        </w:tc>
      </w:tr>
      <w:tr w:rsidR="00330F2C" w:rsidRPr="00D032AA" w:rsidTr="00690765">
        <w:tc>
          <w:tcPr>
            <w:tcW w:w="2966" w:type="dxa"/>
            <w:shd w:val="clear" w:color="auto" w:fill="auto"/>
          </w:tcPr>
          <w:p w:rsidR="00330F2C" w:rsidRPr="00D032AA" w:rsidRDefault="00330F2C" w:rsidP="00330F2C">
            <w:pPr>
              <w:spacing w:line="240" w:lineRule="auto"/>
            </w:pPr>
            <w:r w:rsidRPr="00D032AA">
              <w:t>Tunisia</w:t>
            </w:r>
          </w:p>
        </w:tc>
        <w:tc>
          <w:tcPr>
            <w:tcW w:w="1947" w:type="dxa"/>
            <w:shd w:val="clear" w:color="auto" w:fill="auto"/>
          </w:tcPr>
          <w:p w:rsidR="00330F2C" w:rsidRPr="00D032AA" w:rsidRDefault="00330F2C" w:rsidP="00330F2C">
            <w:pPr>
              <w:spacing w:line="240" w:lineRule="auto"/>
            </w:pPr>
            <w:r w:rsidRPr="00D032AA">
              <w:t xml:space="preserve">30 March 2007 </w:t>
            </w:r>
          </w:p>
        </w:tc>
        <w:tc>
          <w:tcPr>
            <w:tcW w:w="2457" w:type="dxa"/>
            <w:shd w:val="clear" w:color="auto" w:fill="auto"/>
          </w:tcPr>
          <w:p w:rsidR="00330F2C" w:rsidRPr="00D032AA" w:rsidRDefault="00330F2C" w:rsidP="00330F2C">
            <w:pPr>
              <w:spacing w:line="240" w:lineRule="auto"/>
            </w:pPr>
            <w:r w:rsidRPr="00D032AA">
              <w:t xml:space="preserve"> 2 </w:t>
            </w:r>
            <w:r w:rsidR="008A2756">
              <w:t xml:space="preserve">Apr. </w:t>
            </w:r>
            <w:r w:rsidRPr="00D032AA">
              <w:t xml:space="preserve">2008 </w:t>
            </w:r>
          </w:p>
        </w:tc>
      </w:tr>
      <w:tr w:rsidR="0081107E" w:rsidRPr="00D032AA" w:rsidTr="00690765">
        <w:tc>
          <w:tcPr>
            <w:tcW w:w="2966" w:type="dxa"/>
            <w:shd w:val="clear" w:color="auto" w:fill="auto"/>
          </w:tcPr>
          <w:p w:rsidR="0081107E" w:rsidRPr="00D032AA" w:rsidRDefault="0081107E" w:rsidP="00330F2C">
            <w:pPr>
              <w:spacing w:line="240" w:lineRule="auto"/>
            </w:pPr>
          </w:p>
        </w:tc>
        <w:tc>
          <w:tcPr>
            <w:tcW w:w="1947" w:type="dxa"/>
            <w:shd w:val="clear" w:color="auto" w:fill="auto"/>
          </w:tcPr>
          <w:p w:rsidR="0081107E" w:rsidRPr="00D032AA" w:rsidRDefault="0081107E" w:rsidP="00330F2C">
            <w:pPr>
              <w:spacing w:line="240" w:lineRule="auto"/>
            </w:pPr>
          </w:p>
        </w:tc>
        <w:tc>
          <w:tcPr>
            <w:tcW w:w="2457" w:type="dxa"/>
            <w:shd w:val="clear" w:color="auto" w:fill="auto"/>
          </w:tcPr>
          <w:p w:rsidR="0081107E" w:rsidRPr="00D032AA" w:rsidRDefault="0081107E" w:rsidP="00330F2C">
            <w:pPr>
              <w:spacing w:line="240" w:lineRule="auto"/>
            </w:pPr>
          </w:p>
        </w:tc>
      </w:tr>
      <w:tr w:rsidR="00330F2C" w:rsidRPr="00D032AA" w:rsidTr="00690765">
        <w:tc>
          <w:tcPr>
            <w:tcW w:w="2966" w:type="dxa"/>
            <w:shd w:val="clear" w:color="auto" w:fill="auto"/>
          </w:tcPr>
          <w:p w:rsidR="00330F2C" w:rsidRPr="00D032AA" w:rsidRDefault="00330F2C" w:rsidP="00330F2C">
            <w:pPr>
              <w:spacing w:line="240" w:lineRule="auto"/>
            </w:pPr>
            <w:r w:rsidRPr="00D032AA">
              <w:t>Turkey</w:t>
            </w:r>
          </w:p>
        </w:tc>
        <w:tc>
          <w:tcPr>
            <w:tcW w:w="1947" w:type="dxa"/>
            <w:shd w:val="clear" w:color="auto" w:fill="auto"/>
          </w:tcPr>
          <w:p w:rsidR="00330F2C" w:rsidRPr="00D032AA" w:rsidRDefault="00330F2C" w:rsidP="00330F2C">
            <w:pPr>
              <w:spacing w:line="240" w:lineRule="auto"/>
            </w:pPr>
            <w:r w:rsidRPr="00D032AA">
              <w:t xml:space="preserve">30 March 2007 </w:t>
            </w:r>
          </w:p>
        </w:tc>
        <w:tc>
          <w:tcPr>
            <w:tcW w:w="2457" w:type="dxa"/>
            <w:shd w:val="clear" w:color="auto" w:fill="auto"/>
          </w:tcPr>
          <w:p w:rsidR="00330F2C" w:rsidRPr="00D032AA" w:rsidRDefault="00330F2C" w:rsidP="00330F2C">
            <w:pPr>
              <w:spacing w:line="240" w:lineRule="auto"/>
            </w:pPr>
          </w:p>
        </w:tc>
      </w:tr>
      <w:tr w:rsidR="00330F2C" w:rsidRPr="00D032AA" w:rsidTr="00690765">
        <w:tc>
          <w:tcPr>
            <w:tcW w:w="2966" w:type="dxa"/>
            <w:shd w:val="clear" w:color="auto" w:fill="auto"/>
          </w:tcPr>
          <w:p w:rsidR="00330F2C" w:rsidRPr="00D032AA" w:rsidRDefault="00330F2C" w:rsidP="00330F2C">
            <w:pPr>
              <w:spacing w:line="240" w:lineRule="auto"/>
            </w:pPr>
            <w:r w:rsidRPr="00D032AA">
              <w:t>Turkmenistan</w:t>
            </w:r>
          </w:p>
        </w:tc>
        <w:tc>
          <w:tcPr>
            <w:tcW w:w="1947" w:type="dxa"/>
            <w:shd w:val="clear" w:color="auto" w:fill="auto"/>
          </w:tcPr>
          <w:p w:rsidR="00330F2C" w:rsidRPr="00D032AA" w:rsidRDefault="00330F2C" w:rsidP="00330F2C">
            <w:pPr>
              <w:spacing w:line="240" w:lineRule="auto"/>
            </w:pPr>
            <w:r w:rsidRPr="00D032AA">
              <w:t xml:space="preserve"> </w:t>
            </w:r>
          </w:p>
        </w:tc>
        <w:tc>
          <w:tcPr>
            <w:tcW w:w="2457" w:type="dxa"/>
            <w:shd w:val="clear" w:color="auto" w:fill="auto"/>
          </w:tcPr>
          <w:p w:rsidR="00330F2C" w:rsidRPr="00D032AA" w:rsidRDefault="00330F2C" w:rsidP="00330F2C">
            <w:pPr>
              <w:spacing w:line="240" w:lineRule="auto"/>
            </w:pPr>
            <w:r w:rsidRPr="00D032AA">
              <w:t xml:space="preserve"> 4 Sept. 2008</w:t>
            </w:r>
            <w:r w:rsidRPr="007E09E1">
              <w:rPr>
                <w:b/>
                <w:vertAlign w:val="superscript"/>
              </w:rPr>
              <w:t>a</w:t>
            </w:r>
          </w:p>
        </w:tc>
      </w:tr>
      <w:tr w:rsidR="00330F2C" w:rsidRPr="00D032AA" w:rsidTr="00690765">
        <w:tc>
          <w:tcPr>
            <w:tcW w:w="2966" w:type="dxa"/>
            <w:shd w:val="clear" w:color="auto" w:fill="auto"/>
          </w:tcPr>
          <w:p w:rsidR="00330F2C" w:rsidRPr="00D032AA" w:rsidRDefault="00330F2C" w:rsidP="00330F2C">
            <w:pPr>
              <w:spacing w:line="240" w:lineRule="auto"/>
            </w:pPr>
            <w:r w:rsidRPr="00D032AA">
              <w:t>Uganda</w:t>
            </w:r>
          </w:p>
        </w:tc>
        <w:tc>
          <w:tcPr>
            <w:tcW w:w="1947" w:type="dxa"/>
            <w:shd w:val="clear" w:color="auto" w:fill="auto"/>
          </w:tcPr>
          <w:p w:rsidR="00330F2C" w:rsidRPr="00D032AA" w:rsidRDefault="00330F2C" w:rsidP="00330F2C">
            <w:pPr>
              <w:spacing w:line="240" w:lineRule="auto"/>
            </w:pPr>
            <w:r w:rsidRPr="00D032AA">
              <w:t xml:space="preserve">30 March 2007 </w:t>
            </w:r>
          </w:p>
        </w:tc>
        <w:tc>
          <w:tcPr>
            <w:tcW w:w="2457" w:type="dxa"/>
            <w:shd w:val="clear" w:color="auto" w:fill="auto"/>
          </w:tcPr>
          <w:p w:rsidR="00330F2C" w:rsidRPr="00D032AA" w:rsidRDefault="00330F2C" w:rsidP="00330F2C">
            <w:pPr>
              <w:spacing w:line="240" w:lineRule="auto"/>
            </w:pPr>
            <w:r w:rsidRPr="00D032AA">
              <w:t xml:space="preserve">25 Sept. 2008 </w:t>
            </w:r>
          </w:p>
        </w:tc>
      </w:tr>
      <w:tr w:rsidR="00330F2C" w:rsidRPr="00D032AA" w:rsidTr="00690765">
        <w:tc>
          <w:tcPr>
            <w:tcW w:w="2966" w:type="dxa"/>
            <w:shd w:val="clear" w:color="auto" w:fill="auto"/>
          </w:tcPr>
          <w:p w:rsidR="00330F2C" w:rsidRPr="00D032AA" w:rsidRDefault="00330F2C" w:rsidP="00330F2C">
            <w:pPr>
              <w:spacing w:line="240" w:lineRule="auto"/>
            </w:pPr>
            <w:r w:rsidRPr="00D032AA">
              <w:t>Ukraine</w:t>
            </w:r>
          </w:p>
        </w:tc>
        <w:tc>
          <w:tcPr>
            <w:tcW w:w="1947" w:type="dxa"/>
            <w:shd w:val="clear" w:color="auto" w:fill="auto"/>
          </w:tcPr>
          <w:p w:rsidR="00330F2C" w:rsidRPr="00D032AA" w:rsidRDefault="00330F2C" w:rsidP="00330F2C">
            <w:pPr>
              <w:spacing w:line="240" w:lineRule="auto"/>
            </w:pPr>
            <w:r w:rsidRPr="00D032AA">
              <w:t xml:space="preserve">24 Sept. 2008 </w:t>
            </w:r>
          </w:p>
        </w:tc>
        <w:tc>
          <w:tcPr>
            <w:tcW w:w="2457" w:type="dxa"/>
            <w:shd w:val="clear" w:color="auto" w:fill="auto"/>
          </w:tcPr>
          <w:p w:rsidR="00330F2C" w:rsidRPr="00D032AA" w:rsidRDefault="00330F2C" w:rsidP="00330F2C">
            <w:pPr>
              <w:spacing w:line="240" w:lineRule="auto"/>
            </w:pPr>
          </w:p>
        </w:tc>
      </w:tr>
      <w:tr w:rsidR="00330F2C" w:rsidRPr="00D032AA" w:rsidTr="00690765">
        <w:tc>
          <w:tcPr>
            <w:tcW w:w="2966" w:type="dxa"/>
            <w:shd w:val="clear" w:color="auto" w:fill="auto"/>
          </w:tcPr>
          <w:p w:rsidR="00330F2C" w:rsidRPr="00D032AA" w:rsidRDefault="00330F2C" w:rsidP="00330F2C">
            <w:pPr>
              <w:spacing w:line="240" w:lineRule="auto"/>
            </w:pPr>
            <w:r w:rsidRPr="00D032AA">
              <w:t>United Arab Emirates</w:t>
            </w:r>
          </w:p>
        </w:tc>
        <w:tc>
          <w:tcPr>
            <w:tcW w:w="1947" w:type="dxa"/>
            <w:shd w:val="clear" w:color="auto" w:fill="auto"/>
          </w:tcPr>
          <w:p w:rsidR="00330F2C" w:rsidRPr="00D032AA" w:rsidRDefault="00330F2C" w:rsidP="00330F2C">
            <w:pPr>
              <w:spacing w:line="240" w:lineRule="auto"/>
            </w:pPr>
            <w:r w:rsidRPr="00D032AA">
              <w:t xml:space="preserve"> 8 </w:t>
            </w:r>
            <w:r w:rsidR="00091674">
              <w:t xml:space="preserve">Feb. </w:t>
            </w:r>
            <w:r w:rsidRPr="00D032AA">
              <w:t xml:space="preserve">2008 </w:t>
            </w:r>
          </w:p>
        </w:tc>
        <w:tc>
          <w:tcPr>
            <w:tcW w:w="2457" w:type="dxa"/>
            <w:shd w:val="clear" w:color="auto" w:fill="auto"/>
          </w:tcPr>
          <w:p w:rsidR="00330F2C" w:rsidRPr="00D032AA" w:rsidRDefault="00330F2C" w:rsidP="00330F2C">
            <w:pPr>
              <w:spacing w:line="240" w:lineRule="auto"/>
            </w:pPr>
          </w:p>
        </w:tc>
      </w:tr>
      <w:tr w:rsidR="00330F2C" w:rsidRPr="00D032AA" w:rsidTr="00690765">
        <w:tc>
          <w:tcPr>
            <w:tcW w:w="2966" w:type="dxa"/>
            <w:shd w:val="clear" w:color="auto" w:fill="auto"/>
          </w:tcPr>
          <w:p w:rsidR="00330F2C" w:rsidRPr="00D032AA" w:rsidRDefault="00330F2C" w:rsidP="00330F2C">
            <w:pPr>
              <w:spacing w:line="240" w:lineRule="auto"/>
            </w:pPr>
          </w:p>
        </w:tc>
        <w:tc>
          <w:tcPr>
            <w:tcW w:w="1947" w:type="dxa"/>
            <w:shd w:val="clear" w:color="auto" w:fill="auto"/>
          </w:tcPr>
          <w:p w:rsidR="00330F2C" w:rsidRPr="00D032AA" w:rsidRDefault="00330F2C" w:rsidP="00330F2C">
            <w:pPr>
              <w:spacing w:line="240" w:lineRule="auto"/>
            </w:pPr>
          </w:p>
        </w:tc>
        <w:tc>
          <w:tcPr>
            <w:tcW w:w="2457" w:type="dxa"/>
            <w:shd w:val="clear" w:color="auto" w:fill="auto"/>
          </w:tcPr>
          <w:p w:rsidR="00330F2C" w:rsidRPr="00D032AA" w:rsidRDefault="00330F2C" w:rsidP="00330F2C">
            <w:pPr>
              <w:spacing w:line="240" w:lineRule="auto"/>
            </w:pPr>
          </w:p>
        </w:tc>
      </w:tr>
      <w:tr w:rsidR="00330F2C" w:rsidRPr="00D032AA" w:rsidTr="00690765">
        <w:tc>
          <w:tcPr>
            <w:tcW w:w="2966" w:type="dxa"/>
            <w:shd w:val="clear" w:color="auto" w:fill="auto"/>
          </w:tcPr>
          <w:p w:rsidR="00330F2C" w:rsidRPr="00D032AA" w:rsidRDefault="00330F2C" w:rsidP="00330F2C">
            <w:pPr>
              <w:spacing w:line="240" w:lineRule="auto"/>
            </w:pPr>
            <w:r w:rsidRPr="00D032AA">
              <w:t xml:space="preserve">United Kingdom of Great Britain </w:t>
            </w:r>
            <w:r w:rsidR="00134B49">
              <w:br/>
              <w:t xml:space="preserve">  </w:t>
            </w:r>
            <w:r w:rsidRPr="00D032AA">
              <w:t>and Northern Ireland</w:t>
            </w:r>
          </w:p>
        </w:tc>
        <w:tc>
          <w:tcPr>
            <w:tcW w:w="1947" w:type="dxa"/>
            <w:shd w:val="clear" w:color="auto" w:fill="auto"/>
          </w:tcPr>
          <w:p w:rsidR="00330F2C" w:rsidRPr="00D032AA" w:rsidRDefault="00330F2C" w:rsidP="00330F2C">
            <w:pPr>
              <w:spacing w:line="240" w:lineRule="auto"/>
            </w:pPr>
            <w:r w:rsidRPr="00D032AA">
              <w:t xml:space="preserve">30 March 2007 </w:t>
            </w:r>
          </w:p>
        </w:tc>
        <w:tc>
          <w:tcPr>
            <w:tcW w:w="2457" w:type="dxa"/>
            <w:shd w:val="clear" w:color="auto" w:fill="auto"/>
          </w:tcPr>
          <w:p w:rsidR="00330F2C" w:rsidRPr="00D032AA" w:rsidRDefault="00330F2C" w:rsidP="00330F2C">
            <w:pPr>
              <w:spacing w:line="240" w:lineRule="auto"/>
            </w:pPr>
          </w:p>
        </w:tc>
      </w:tr>
      <w:tr w:rsidR="00330F2C" w:rsidRPr="00D032AA" w:rsidTr="00690765">
        <w:tc>
          <w:tcPr>
            <w:tcW w:w="2966" w:type="dxa"/>
            <w:shd w:val="clear" w:color="auto" w:fill="auto"/>
          </w:tcPr>
          <w:p w:rsidR="00330F2C" w:rsidRPr="00D032AA" w:rsidRDefault="00330F2C" w:rsidP="00330F2C">
            <w:pPr>
              <w:spacing w:line="240" w:lineRule="auto"/>
            </w:pPr>
            <w:r w:rsidRPr="00D032AA">
              <w:t>United Republic of Tanzania</w:t>
            </w:r>
          </w:p>
        </w:tc>
        <w:tc>
          <w:tcPr>
            <w:tcW w:w="1947" w:type="dxa"/>
            <w:shd w:val="clear" w:color="auto" w:fill="auto"/>
          </w:tcPr>
          <w:p w:rsidR="00330F2C" w:rsidRPr="00D032AA" w:rsidRDefault="00330F2C" w:rsidP="00330F2C">
            <w:pPr>
              <w:spacing w:line="240" w:lineRule="auto"/>
            </w:pPr>
            <w:r w:rsidRPr="00D032AA">
              <w:t xml:space="preserve">30 March 2007 </w:t>
            </w:r>
          </w:p>
        </w:tc>
        <w:tc>
          <w:tcPr>
            <w:tcW w:w="2457" w:type="dxa"/>
            <w:shd w:val="clear" w:color="auto" w:fill="auto"/>
          </w:tcPr>
          <w:p w:rsidR="00330F2C" w:rsidRPr="00D032AA" w:rsidRDefault="00330F2C" w:rsidP="00330F2C">
            <w:pPr>
              <w:spacing w:line="240" w:lineRule="auto"/>
            </w:pPr>
          </w:p>
        </w:tc>
      </w:tr>
      <w:tr w:rsidR="00330F2C" w:rsidRPr="00D032AA" w:rsidTr="00690765">
        <w:tc>
          <w:tcPr>
            <w:tcW w:w="2966" w:type="dxa"/>
            <w:shd w:val="clear" w:color="auto" w:fill="auto"/>
          </w:tcPr>
          <w:p w:rsidR="00330F2C" w:rsidRPr="00D032AA" w:rsidRDefault="00330F2C" w:rsidP="00330F2C">
            <w:pPr>
              <w:spacing w:line="240" w:lineRule="auto"/>
            </w:pPr>
            <w:r w:rsidRPr="00D032AA">
              <w:t>Uruguay</w:t>
            </w:r>
          </w:p>
        </w:tc>
        <w:tc>
          <w:tcPr>
            <w:tcW w:w="1947" w:type="dxa"/>
            <w:shd w:val="clear" w:color="auto" w:fill="auto"/>
          </w:tcPr>
          <w:p w:rsidR="00330F2C" w:rsidRPr="00D032AA" w:rsidRDefault="00330F2C" w:rsidP="00330F2C">
            <w:pPr>
              <w:spacing w:line="240" w:lineRule="auto"/>
            </w:pPr>
            <w:r w:rsidRPr="00D032AA">
              <w:t xml:space="preserve"> 3 </w:t>
            </w:r>
            <w:r w:rsidR="008A2756">
              <w:t xml:space="preserve">Apr. </w:t>
            </w:r>
            <w:r w:rsidRPr="00D032AA">
              <w:t xml:space="preserve">2007 </w:t>
            </w:r>
          </w:p>
        </w:tc>
        <w:tc>
          <w:tcPr>
            <w:tcW w:w="2457" w:type="dxa"/>
            <w:shd w:val="clear" w:color="auto" w:fill="auto"/>
          </w:tcPr>
          <w:p w:rsidR="00330F2C" w:rsidRPr="00D032AA" w:rsidRDefault="00330F2C" w:rsidP="00330F2C">
            <w:pPr>
              <w:spacing w:line="240" w:lineRule="auto"/>
            </w:pPr>
            <w:r w:rsidRPr="00D032AA">
              <w:t xml:space="preserve">11 </w:t>
            </w:r>
            <w:r w:rsidR="00091674">
              <w:t xml:space="preserve">Feb. </w:t>
            </w:r>
            <w:r w:rsidRPr="00D032AA">
              <w:t xml:space="preserve">2009 </w:t>
            </w:r>
          </w:p>
        </w:tc>
      </w:tr>
      <w:tr w:rsidR="00330F2C" w:rsidRPr="00D032AA" w:rsidTr="00690765">
        <w:tc>
          <w:tcPr>
            <w:tcW w:w="2966" w:type="dxa"/>
            <w:shd w:val="clear" w:color="auto" w:fill="auto"/>
          </w:tcPr>
          <w:p w:rsidR="00330F2C" w:rsidRPr="00D032AA" w:rsidRDefault="00330F2C" w:rsidP="00330F2C">
            <w:pPr>
              <w:spacing w:line="240" w:lineRule="auto"/>
            </w:pPr>
            <w:r w:rsidRPr="00D032AA">
              <w:t>Uzbekistan</w:t>
            </w:r>
          </w:p>
        </w:tc>
        <w:tc>
          <w:tcPr>
            <w:tcW w:w="1947" w:type="dxa"/>
            <w:shd w:val="clear" w:color="auto" w:fill="auto"/>
          </w:tcPr>
          <w:p w:rsidR="00330F2C" w:rsidRPr="00D032AA" w:rsidRDefault="00330F2C" w:rsidP="00330F2C">
            <w:pPr>
              <w:spacing w:line="240" w:lineRule="auto"/>
            </w:pPr>
            <w:r w:rsidRPr="00D032AA">
              <w:t xml:space="preserve">27 </w:t>
            </w:r>
            <w:r w:rsidR="00091674">
              <w:t xml:space="preserve">Feb. </w:t>
            </w:r>
            <w:r w:rsidRPr="00D032AA">
              <w:t xml:space="preserve">2009 </w:t>
            </w:r>
          </w:p>
        </w:tc>
        <w:tc>
          <w:tcPr>
            <w:tcW w:w="2457" w:type="dxa"/>
            <w:shd w:val="clear" w:color="auto" w:fill="auto"/>
          </w:tcPr>
          <w:p w:rsidR="00330F2C" w:rsidRPr="00D032AA" w:rsidRDefault="00330F2C" w:rsidP="00330F2C">
            <w:pPr>
              <w:spacing w:line="240" w:lineRule="auto"/>
            </w:pPr>
            <w:r w:rsidRPr="00D032AA">
              <w:t xml:space="preserve"> </w:t>
            </w:r>
          </w:p>
        </w:tc>
      </w:tr>
      <w:tr w:rsidR="00330F2C" w:rsidRPr="00D032AA" w:rsidTr="00690765">
        <w:tc>
          <w:tcPr>
            <w:tcW w:w="2966" w:type="dxa"/>
            <w:shd w:val="clear" w:color="auto" w:fill="auto"/>
          </w:tcPr>
          <w:p w:rsidR="00330F2C" w:rsidRPr="00D032AA" w:rsidRDefault="00330F2C" w:rsidP="00330F2C">
            <w:pPr>
              <w:spacing w:line="240" w:lineRule="auto"/>
            </w:pPr>
            <w:r w:rsidRPr="00D032AA">
              <w:t>Vanuatu</w:t>
            </w:r>
          </w:p>
        </w:tc>
        <w:tc>
          <w:tcPr>
            <w:tcW w:w="1947" w:type="dxa"/>
            <w:shd w:val="clear" w:color="auto" w:fill="auto"/>
          </w:tcPr>
          <w:p w:rsidR="00330F2C" w:rsidRPr="00D032AA" w:rsidRDefault="00330F2C" w:rsidP="00330F2C">
            <w:pPr>
              <w:spacing w:line="240" w:lineRule="auto"/>
            </w:pPr>
            <w:r w:rsidRPr="00D032AA">
              <w:t xml:space="preserve">17 May 2007 </w:t>
            </w:r>
          </w:p>
        </w:tc>
        <w:tc>
          <w:tcPr>
            <w:tcW w:w="2457" w:type="dxa"/>
            <w:shd w:val="clear" w:color="auto" w:fill="auto"/>
          </w:tcPr>
          <w:p w:rsidR="00330F2C" w:rsidRPr="00D032AA" w:rsidRDefault="00330F2C" w:rsidP="00330F2C">
            <w:pPr>
              <w:spacing w:line="240" w:lineRule="auto"/>
            </w:pPr>
            <w:r w:rsidRPr="00D032AA">
              <w:t xml:space="preserve">23 </w:t>
            </w:r>
            <w:r w:rsidR="008A2756">
              <w:t xml:space="preserve">Oct. </w:t>
            </w:r>
            <w:r w:rsidRPr="00D032AA">
              <w:t xml:space="preserve">2008 </w:t>
            </w:r>
          </w:p>
        </w:tc>
      </w:tr>
      <w:tr w:rsidR="00330F2C" w:rsidRPr="00D032AA" w:rsidTr="00690765">
        <w:tc>
          <w:tcPr>
            <w:tcW w:w="2966" w:type="dxa"/>
            <w:shd w:val="clear" w:color="auto" w:fill="auto"/>
          </w:tcPr>
          <w:p w:rsidR="00330F2C" w:rsidRPr="00D032AA" w:rsidRDefault="00330F2C" w:rsidP="00330F2C">
            <w:pPr>
              <w:spacing w:line="240" w:lineRule="auto"/>
            </w:pPr>
          </w:p>
        </w:tc>
        <w:tc>
          <w:tcPr>
            <w:tcW w:w="1947" w:type="dxa"/>
            <w:shd w:val="clear" w:color="auto" w:fill="auto"/>
          </w:tcPr>
          <w:p w:rsidR="00330F2C" w:rsidRPr="00D032AA" w:rsidRDefault="00330F2C" w:rsidP="00330F2C">
            <w:pPr>
              <w:spacing w:line="240" w:lineRule="auto"/>
            </w:pPr>
          </w:p>
        </w:tc>
        <w:tc>
          <w:tcPr>
            <w:tcW w:w="2457" w:type="dxa"/>
            <w:shd w:val="clear" w:color="auto" w:fill="auto"/>
          </w:tcPr>
          <w:p w:rsidR="00330F2C" w:rsidRPr="00D032AA" w:rsidRDefault="00330F2C" w:rsidP="00330F2C">
            <w:pPr>
              <w:spacing w:line="240" w:lineRule="auto"/>
            </w:pPr>
          </w:p>
        </w:tc>
      </w:tr>
      <w:tr w:rsidR="00330F2C" w:rsidRPr="00D032AA" w:rsidTr="00690765">
        <w:tc>
          <w:tcPr>
            <w:tcW w:w="2966" w:type="dxa"/>
            <w:shd w:val="clear" w:color="auto" w:fill="auto"/>
          </w:tcPr>
          <w:p w:rsidR="00330F2C" w:rsidRPr="00D032AA" w:rsidRDefault="00330F2C" w:rsidP="00330F2C">
            <w:pPr>
              <w:spacing w:line="240" w:lineRule="auto"/>
            </w:pPr>
            <w:r w:rsidRPr="00D032AA">
              <w:t>Viet Nam</w:t>
            </w:r>
          </w:p>
        </w:tc>
        <w:tc>
          <w:tcPr>
            <w:tcW w:w="1947" w:type="dxa"/>
            <w:shd w:val="clear" w:color="auto" w:fill="auto"/>
          </w:tcPr>
          <w:p w:rsidR="00330F2C" w:rsidRPr="00D032AA" w:rsidRDefault="00330F2C" w:rsidP="00330F2C">
            <w:pPr>
              <w:spacing w:line="240" w:lineRule="auto"/>
            </w:pPr>
            <w:r w:rsidRPr="00D032AA">
              <w:t xml:space="preserve">22 </w:t>
            </w:r>
            <w:r w:rsidR="008A2756">
              <w:t xml:space="preserve">Oct. </w:t>
            </w:r>
            <w:r w:rsidRPr="00D032AA">
              <w:t xml:space="preserve">2007 </w:t>
            </w:r>
          </w:p>
        </w:tc>
        <w:tc>
          <w:tcPr>
            <w:tcW w:w="2457" w:type="dxa"/>
            <w:shd w:val="clear" w:color="auto" w:fill="auto"/>
          </w:tcPr>
          <w:p w:rsidR="00330F2C" w:rsidRPr="00D032AA" w:rsidRDefault="00330F2C" w:rsidP="00330F2C">
            <w:pPr>
              <w:spacing w:line="240" w:lineRule="auto"/>
            </w:pPr>
          </w:p>
        </w:tc>
      </w:tr>
      <w:tr w:rsidR="00330F2C" w:rsidRPr="00D032AA" w:rsidTr="00690765">
        <w:tc>
          <w:tcPr>
            <w:tcW w:w="2966" w:type="dxa"/>
            <w:shd w:val="clear" w:color="auto" w:fill="auto"/>
          </w:tcPr>
          <w:p w:rsidR="00330F2C" w:rsidRPr="00D032AA" w:rsidRDefault="00330F2C" w:rsidP="00330F2C">
            <w:pPr>
              <w:spacing w:line="240" w:lineRule="auto"/>
            </w:pPr>
            <w:r w:rsidRPr="00D032AA">
              <w:t>Yemen</w:t>
            </w:r>
          </w:p>
        </w:tc>
        <w:tc>
          <w:tcPr>
            <w:tcW w:w="1947" w:type="dxa"/>
            <w:shd w:val="clear" w:color="auto" w:fill="auto"/>
          </w:tcPr>
          <w:p w:rsidR="00330F2C" w:rsidRPr="00D032AA" w:rsidRDefault="00330F2C" w:rsidP="00330F2C">
            <w:pPr>
              <w:spacing w:line="240" w:lineRule="auto"/>
            </w:pPr>
            <w:r w:rsidRPr="00D032AA">
              <w:t xml:space="preserve">30 March 2007 </w:t>
            </w:r>
          </w:p>
        </w:tc>
        <w:tc>
          <w:tcPr>
            <w:tcW w:w="2457" w:type="dxa"/>
            <w:shd w:val="clear" w:color="auto" w:fill="auto"/>
          </w:tcPr>
          <w:p w:rsidR="00330F2C" w:rsidRPr="00D032AA" w:rsidRDefault="00330F2C" w:rsidP="00330F2C">
            <w:pPr>
              <w:spacing w:line="240" w:lineRule="auto"/>
            </w:pPr>
          </w:p>
        </w:tc>
      </w:tr>
      <w:tr w:rsidR="00330F2C" w:rsidRPr="00D032AA" w:rsidTr="00690765">
        <w:tc>
          <w:tcPr>
            <w:tcW w:w="2966" w:type="dxa"/>
            <w:tcBorders>
              <w:bottom w:val="single" w:sz="12" w:space="0" w:color="auto"/>
            </w:tcBorders>
            <w:shd w:val="clear" w:color="auto" w:fill="auto"/>
          </w:tcPr>
          <w:p w:rsidR="00330F2C" w:rsidRPr="00D032AA" w:rsidRDefault="00330F2C" w:rsidP="002F59DC">
            <w:pPr>
              <w:spacing w:after="120"/>
            </w:pPr>
            <w:r w:rsidRPr="00D032AA">
              <w:t>Zambia</w:t>
            </w:r>
          </w:p>
        </w:tc>
        <w:tc>
          <w:tcPr>
            <w:tcW w:w="1947" w:type="dxa"/>
            <w:tcBorders>
              <w:bottom w:val="single" w:sz="12" w:space="0" w:color="auto"/>
            </w:tcBorders>
            <w:shd w:val="clear" w:color="auto" w:fill="auto"/>
          </w:tcPr>
          <w:p w:rsidR="00330F2C" w:rsidRPr="00D032AA" w:rsidRDefault="00330F2C" w:rsidP="002F59DC">
            <w:pPr>
              <w:spacing w:after="120"/>
            </w:pPr>
            <w:r w:rsidRPr="00D032AA">
              <w:t xml:space="preserve"> 9 May 2008</w:t>
            </w:r>
          </w:p>
        </w:tc>
        <w:tc>
          <w:tcPr>
            <w:tcW w:w="2457" w:type="dxa"/>
            <w:tcBorders>
              <w:bottom w:val="single" w:sz="12" w:space="0" w:color="auto"/>
            </w:tcBorders>
            <w:shd w:val="clear" w:color="auto" w:fill="auto"/>
          </w:tcPr>
          <w:p w:rsidR="00330F2C" w:rsidRPr="00D032AA" w:rsidRDefault="00330F2C" w:rsidP="002F59DC">
            <w:pPr>
              <w:spacing w:after="120"/>
            </w:pPr>
          </w:p>
        </w:tc>
      </w:tr>
    </w:tbl>
    <w:p w:rsidR="005E0EE7" w:rsidRPr="00D032AA" w:rsidRDefault="00C55B50" w:rsidP="00EB6B86">
      <w:pPr>
        <w:pStyle w:val="HChG"/>
      </w:pPr>
      <w:r w:rsidRPr="00D032AA">
        <w:br w:type="page"/>
      </w:r>
      <w:r w:rsidR="005E0EE7" w:rsidRPr="00D032AA">
        <w:t>Annex II</w:t>
      </w:r>
    </w:p>
    <w:p w:rsidR="005E0EE7" w:rsidRPr="00D032AA" w:rsidRDefault="00EB6B86" w:rsidP="00EB6B86">
      <w:pPr>
        <w:pStyle w:val="HChG"/>
      </w:pPr>
      <w:r w:rsidRPr="00D032AA">
        <w:tab/>
      </w:r>
      <w:r w:rsidRPr="00D032AA">
        <w:tab/>
      </w:r>
      <w:r w:rsidR="005E0EE7" w:rsidRPr="00D032AA">
        <w:t>Membership of the Committee on the Rights of Persons with Disabilities and terms of office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866"/>
        <w:gridCol w:w="1600"/>
        <w:gridCol w:w="1904"/>
      </w:tblGrid>
      <w:tr w:rsidR="002B70AE" w:rsidRPr="00D032AA" w:rsidTr="009A4ABE">
        <w:tc>
          <w:tcPr>
            <w:tcW w:w="3866" w:type="dxa"/>
            <w:tcBorders>
              <w:top w:val="single" w:sz="4" w:space="0" w:color="auto"/>
              <w:bottom w:val="single" w:sz="12" w:space="0" w:color="auto"/>
            </w:tcBorders>
            <w:shd w:val="clear" w:color="auto" w:fill="auto"/>
            <w:vAlign w:val="bottom"/>
          </w:tcPr>
          <w:p w:rsidR="002B70AE" w:rsidRPr="00D032AA" w:rsidRDefault="002B70AE" w:rsidP="002B70AE">
            <w:pPr>
              <w:spacing w:before="80" w:after="80" w:line="200" w:lineRule="exact"/>
              <w:rPr>
                <w:i/>
                <w:sz w:val="16"/>
              </w:rPr>
            </w:pPr>
            <w:r w:rsidRPr="00D032AA">
              <w:rPr>
                <w:i/>
                <w:sz w:val="16"/>
              </w:rPr>
              <w:t>Name of member</w:t>
            </w:r>
          </w:p>
        </w:tc>
        <w:tc>
          <w:tcPr>
            <w:tcW w:w="1600" w:type="dxa"/>
            <w:tcBorders>
              <w:top w:val="single" w:sz="4" w:space="0" w:color="auto"/>
              <w:bottom w:val="single" w:sz="12" w:space="0" w:color="auto"/>
            </w:tcBorders>
            <w:shd w:val="clear" w:color="auto" w:fill="auto"/>
            <w:vAlign w:val="bottom"/>
          </w:tcPr>
          <w:p w:rsidR="002B70AE" w:rsidRPr="00D032AA" w:rsidRDefault="002B70AE" w:rsidP="002B70AE">
            <w:pPr>
              <w:spacing w:before="80" w:after="80" w:line="200" w:lineRule="exact"/>
              <w:rPr>
                <w:i/>
                <w:sz w:val="16"/>
              </w:rPr>
            </w:pPr>
            <w:r w:rsidRPr="00D032AA">
              <w:rPr>
                <w:i/>
                <w:sz w:val="16"/>
              </w:rPr>
              <w:t>State party</w:t>
            </w:r>
          </w:p>
        </w:tc>
        <w:tc>
          <w:tcPr>
            <w:tcW w:w="1904" w:type="dxa"/>
            <w:tcBorders>
              <w:top w:val="single" w:sz="4" w:space="0" w:color="auto"/>
              <w:bottom w:val="single" w:sz="12" w:space="0" w:color="auto"/>
            </w:tcBorders>
            <w:shd w:val="clear" w:color="auto" w:fill="auto"/>
            <w:vAlign w:val="bottom"/>
          </w:tcPr>
          <w:p w:rsidR="002B70AE" w:rsidRPr="00D032AA" w:rsidRDefault="002B70AE" w:rsidP="00E50485">
            <w:pPr>
              <w:spacing w:before="80" w:line="200" w:lineRule="exact"/>
              <w:rPr>
                <w:i/>
                <w:sz w:val="16"/>
              </w:rPr>
            </w:pPr>
            <w:r w:rsidRPr="00D032AA">
              <w:rPr>
                <w:i/>
                <w:sz w:val="16"/>
              </w:rPr>
              <w:t>Term of office</w:t>
            </w:r>
          </w:p>
          <w:p w:rsidR="002B70AE" w:rsidRPr="00D032AA" w:rsidRDefault="002B70AE" w:rsidP="00E50485">
            <w:pPr>
              <w:spacing w:after="80" w:line="200" w:lineRule="exact"/>
              <w:rPr>
                <w:i/>
                <w:sz w:val="16"/>
              </w:rPr>
            </w:pPr>
            <w:r w:rsidRPr="00D032AA">
              <w:rPr>
                <w:i/>
                <w:sz w:val="16"/>
              </w:rPr>
              <w:t>Expires on 31 December</w:t>
            </w:r>
          </w:p>
        </w:tc>
      </w:tr>
      <w:tr w:rsidR="002B70AE" w:rsidRPr="00D032AA" w:rsidTr="009A4ABE">
        <w:tc>
          <w:tcPr>
            <w:tcW w:w="3866" w:type="dxa"/>
            <w:tcBorders>
              <w:top w:val="single" w:sz="12" w:space="0" w:color="auto"/>
            </w:tcBorders>
            <w:shd w:val="clear" w:color="auto" w:fill="auto"/>
          </w:tcPr>
          <w:p w:rsidR="002B70AE" w:rsidRPr="00D032AA" w:rsidRDefault="002B70AE" w:rsidP="002B70AE">
            <w:pPr>
              <w:spacing w:before="40" w:after="120"/>
            </w:pPr>
            <w:r w:rsidRPr="00D032AA">
              <w:t xml:space="preserve">Ms. Amna Ali </w:t>
            </w:r>
            <w:r w:rsidR="00E50485">
              <w:rPr>
                <w:b/>
              </w:rPr>
              <w:t>Al Suweidi</w:t>
            </w:r>
          </w:p>
        </w:tc>
        <w:tc>
          <w:tcPr>
            <w:tcW w:w="1600" w:type="dxa"/>
            <w:tcBorders>
              <w:top w:val="single" w:sz="12" w:space="0" w:color="auto"/>
            </w:tcBorders>
            <w:shd w:val="clear" w:color="auto" w:fill="auto"/>
          </w:tcPr>
          <w:p w:rsidR="002B70AE" w:rsidRPr="00D032AA" w:rsidRDefault="002B70AE" w:rsidP="002B70AE">
            <w:pPr>
              <w:spacing w:before="40" w:after="120"/>
            </w:pPr>
            <w:r w:rsidRPr="00D032AA">
              <w:t>Qatar</w:t>
            </w:r>
          </w:p>
        </w:tc>
        <w:tc>
          <w:tcPr>
            <w:tcW w:w="1904" w:type="dxa"/>
            <w:tcBorders>
              <w:top w:val="single" w:sz="12" w:space="0" w:color="auto"/>
            </w:tcBorders>
            <w:shd w:val="clear" w:color="auto" w:fill="auto"/>
          </w:tcPr>
          <w:p w:rsidR="002B70AE" w:rsidRPr="00D032AA" w:rsidRDefault="002B70AE" w:rsidP="002B70AE">
            <w:pPr>
              <w:spacing w:before="40" w:after="120"/>
            </w:pPr>
            <w:r w:rsidRPr="00D032AA">
              <w:t>2012</w:t>
            </w:r>
          </w:p>
        </w:tc>
      </w:tr>
      <w:tr w:rsidR="002B70AE" w:rsidRPr="00D032AA" w:rsidTr="009A4ABE">
        <w:tc>
          <w:tcPr>
            <w:tcW w:w="3866" w:type="dxa"/>
            <w:shd w:val="clear" w:color="auto" w:fill="auto"/>
          </w:tcPr>
          <w:p w:rsidR="002B70AE" w:rsidRPr="00D032AA" w:rsidRDefault="002B70AE" w:rsidP="00824B3B">
            <w:pPr>
              <w:spacing w:before="40" w:after="120"/>
            </w:pPr>
            <w:r w:rsidRPr="00D032AA">
              <w:t xml:space="preserve">Mr. Mohammed </w:t>
            </w:r>
            <w:r w:rsidR="00E50485">
              <w:rPr>
                <w:b/>
              </w:rPr>
              <w:t>Al-Tarawneh</w:t>
            </w:r>
          </w:p>
        </w:tc>
        <w:tc>
          <w:tcPr>
            <w:tcW w:w="1600" w:type="dxa"/>
            <w:shd w:val="clear" w:color="auto" w:fill="auto"/>
          </w:tcPr>
          <w:p w:rsidR="002B70AE" w:rsidRPr="00D032AA" w:rsidRDefault="002B70AE" w:rsidP="00824B3B">
            <w:pPr>
              <w:spacing w:before="40" w:after="120"/>
            </w:pPr>
            <w:r w:rsidRPr="00D032AA">
              <w:t>Jordan</w:t>
            </w:r>
          </w:p>
        </w:tc>
        <w:tc>
          <w:tcPr>
            <w:tcW w:w="1904" w:type="dxa"/>
            <w:shd w:val="clear" w:color="auto" w:fill="auto"/>
          </w:tcPr>
          <w:p w:rsidR="002B70AE" w:rsidRPr="00D032AA" w:rsidRDefault="002B70AE" w:rsidP="00824B3B">
            <w:pPr>
              <w:spacing w:before="40" w:after="120"/>
            </w:pPr>
            <w:r w:rsidRPr="00D032AA">
              <w:t>2012</w:t>
            </w:r>
          </w:p>
        </w:tc>
      </w:tr>
      <w:tr w:rsidR="002B70AE" w:rsidRPr="00D032AA" w:rsidTr="009A4ABE">
        <w:tc>
          <w:tcPr>
            <w:tcW w:w="3866" w:type="dxa"/>
            <w:shd w:val="clear" w:color="auto" w:fill="auto"/>
          </w:tcPr>
          <w:p w:rsidR="002B70AE" w:rsidRPr="00D032AA" w:rsidRDefault="002B70AE" w:rsidP="00824B3B">
            <w:pPr>
              <w:spacing w:before="40" w:after="120"/>
            </w:pPr>
            <w:r w:rsidRPr="00D032AA">
              <w:t xml:space="preserve">Mr. Lotfi </w:t>
            </w:r>
            <w:r w:rsidR="00E50485">
              <w:rPr>
                <w:b/>
              </w:rPr>
              <w:t>Ben Lallohom</w:t>
            </w:r>
          </w:p>
        </w:tc>
        <w:tc>
          <w:tcPr>
            <w:tcW w:w="1600" w:type="dxa"/>
            <w:shd w:val="clear" w:color="auto" w:fill="auto"/>
          </w:tcPr>
          <w:p w:rsidR="002B70AE" w:rsidRPr="00D032AA" w:rsidRDefault="002B70AE" w:rsidP="00824B3B">
            <w:pPr>
              <w:spacing w:before="40" w:after="120"/>
            </w:pPr>
            <w:r w:rsidRPr="00D032AA">
              <w:t>Tunisia</w:t>
            </w:r>
          </w:p>
        </w:tc>
        <w:tc>
          <w:tcPr>
            <w:tcW w:w="1904" w:type="dxa"/>
            <w:shd w:val="clear" w:color="auto" w:fill="auto"/>
          </w:tcPr>
          <w:p w:rsidR="002B70AE" w:rsidRPr="00D032AA" w:rsidRDefault="002B70AE" w:rsidP="00824B3B">
            <w:pPr>
              <w:spacing w:before="40" w:after="120"/>
            </w:pPr>
            <w:r w:rsidRPr="00D032AA">
              <w:t>2010</w:t>
            </w:r>
          </w:p>
        </w:tc>
      </w:tr>
      <w:tr w:rsidR="002B70AE" w:rsidRPr="00D032AA" w:rsidTr="009A4ABE">
        <w:tc>
          <w:tcPr>
            <w:tcW w:w="3866" w:type="dxa"/>
            <w:shd w:val="clear" w:color="auto" w:fill="auto"/>
          </w:tcPr>
          <w:p w:rsidR="002B70AE" w:rsidRPr="00D032AA" w:rsidRDefault="002B70AE" w:rsidP="00824B3B">
            <w:pPr>
              <w:spacing w:before="40" w:after="120"/>
            </w:pPr>
            <w:r w:rsidRPr="00D032AA">
              <w:t xml:space="preserve">Mr. Monsur Ahmed </w:t>
            </w:r>
            <w:r w:rsidR="00E50485">
              <w:rPr>
                <w:b/>
              </w:rPr>
              <w:t>C</w:t>
            </w:r>
            <w:r w:rsidR="00E50485" w:rsidRPr="00E50485">
              <w:rPr>
                <w:b/>
              </w:rPr>
              <w:t>howdhuri</w:t>
            </w:r>
          </w:p>
        </w:tc>
        <w:tc>
          <w:tcPr>
            <w:tcW w:w="1600" w:type="dxa"/>
            <w:shd w:val="clear" w:color="auto" w:fill="auto"/>
          </w:tcPr>
          <w:p w:rsidR="002B70AE" w:rsidRPr="00D032AA" w:rsidRDefault="002B70AE" w:rsidP="00824B3B">
            <w:pPr>
              <w:spacing w:before="40" w:after="120"/>
            </w:pPr>
            <w:r w:rsidRPr="00D032AA">
              <w:t>Bangladesh</w:t>
            </w:r>
          </w:p>
        </w:tc>
        <w:tc>
          <w:tcPr>
            <w:tcW w:w="1904" w:type="dxa"/>
            <w:shd w:val="clear" w:color="auto" w:fill="auto"/>
          </w:tcPr>
          <w:p w:rsidR="002B70AE" w:rsidRPr="00D032AA" w:rsidRDefault="002B70AE" w:rsidP="00824B3B">
            <w:pPr>
              <w:spacing w:before="40" w:after="120"/>
            </w:pPr>
            <w:r w:rsidRPr="00D032AA">
              <w:t>2012</w:t>
            </w:r>
          </w:p>
        </w:tc>
      </w:tr>
      <w:tr w:rsidR="002B70AE" w:rsidRPr="00D032AA" w:rsidTr="009A4ABE">
        <w:tc>
          <w:tcPr>
            <w:tcW w:w="3866" w:type="dxa"/>
            <w:shd w:val="clear" w:color="auto" w:fill="auto"/>
          </w:tcPr>
          <w:p w:rsidR="002B70AE" w:rsidRPr="00D032AA" w:rsidRDefault="002B70AE" w:rsidP="00824B3B">
            <w:pPr>
              <w:spacing w:before="40" w:after="120"/>
            </w:pPr>
            <w:r w:rsidRPr="00D032AA">
              <w:t xml:space="preserve">Ms. Maria Soledad </w:t>
            </w:r>
            <w:r w:rsidR="00824B3B" w:rsidRPr="00E50485">
              <w:rPr>
                <w:b/>
              </w:rPr>
              <w:t>C</w:t>
            </w:r>
            <w:r w:rsidR="00E50485">
              <w:rPr>
                <w:b/>
              </w:rPr>
              <w:t>isternas-R</w:t>
            </w:r>
            <w:r w:rsidR="00E50485" w:rsidRPr="00E50485">
              <w:rPr>
                <w:b/>
              </w:rPr>
              <w:t>eyes</w:t>
            </w:r>
            <w:r w:rsidR="00E50485" w:rsidRPr="00D032AA">
              <w:t xml:space="preserve"> </w:t>
            </w:r>
          </w:p>
        </w:tc>
        <w:tc>
          <w:tcPr>
            <w:tcW w:w="1600" w:type="dxa"/>
            <w:shd w:val="clear" w:color="auto" w:fill="auto"/>
          </w:tcPr>
          <w:p w:rsidR="002B70AE" w:rsidRPr="00D032AA" w:rsidRDefault="002B70AE" w:rsidP="00824B3B">
            <w:pPr>
              <w:spacing w:before="40" w:after="120"/>
            </w:pPr>
            <w:r w:rsidRPr="00D032AA">
              <w:t>Chile</w:t>
            </w:r>
          </w:p>
        </w:tc>
        <w:tc>
          <w:tcPr>
            <w:tcW w:w="1904" w:type="dxa"/>
            <w:shd w:val="clear" w:color="auto" w:fill="auto"/>
          </w:tcPr>
          <w:p w:rsidR="002B70AE" w:rsidRPr="00D032AA" w:rsidRDefault="002B70AE" w:rsidP="00824B3B">
            <w:pPr>
              <w:spacing w:before="40" w:after="120"/>
            </w:pPr>
            <w:r w:rsidRPr="00D032AA">
              <w:t>2012</w:t>
            </w:r>
          </w:p>
        </w:tc>
      </w:tr>
      <w:tr w:rsidR="002B70AE" w:rsidRPr="00D032AA" w:rsidTr="009A4ABE">
        <w:tc>
          <w:tcPr>
            <w:tcW w:w="3866" w:type="dxa"/>
            <w:shd w:val="clear" w:color="auto" w:fill="auto"/>
          </w:tcPr>
          <w:p w:rsidR="002B70AE" w:rsidRPr="00D032AA" w:rsidRDefault="002B70AE" w:rsidP="00824B3B">
            <w:pPr>
              <w:spacing w:before="40" w:after="120"/>
            </w:pPr>
            <w:r w:rsidRPr="00D032AA">
              <w:t xml:space="preserve">Mr. György </w:t>
            </w:r>
            <w:r w:rsidR="00824B3B" w:rsidRPr="00E50485">
              <w:rPr>
                <w:b/>
              </w:rPr>
              <w:t>K</w:t>
            </w:r>
            <w:r w:rsidR="00E50485" w:rsidRPr="00E50485">
              <w:rPr>
                <w:b/>
              </w:rPr>
              <w:t>önczei</w:t>
            </w:r>
          </w:p>
        </w:tc>
        <w:tc>
          <w:tcPr>
            <w:tcW w:w="1600" w:type="dxa"/>
            <w:shd w:val="clear" w:color="auto" w:fill="auto"/>
          </w:tcPr>
          <w:p w:rsidR="002B70AE" w:rsidRPr="00D032AA" w:rsidRDefault="002B70AE" w:rsidP="00824B3B">
            <w:pPr>
              <w:spacing w:before="40" w:after="120"/>
            </w:pPr>
            <w:r w:rsidRPr="00D032AA">
              <w:t>Hungary</w:t>
            </w:r>
          </w:p>
        </w:tc>
        <w:tc>
          <w:tcPr>
            <w:tcW w:w="1904" w:type="dxa"/>
            <w:shd w:val="clear" w:color="auto" w:fill="auto"/>
          </w:tcPr>
          <w:p w:rsidR="002B70AE" w:rsidRPr="00D032AA" w:rsidRDefault="002B70AE" w:rsidP="00824B3B">
            <w:pPr>
              <w:spacing w:before="40" w:after="120"/>
            </w:pPr>
            <w:r w:rsidRPr="00D032AA">
              <w:t>2010</w:t>
            </w:r>
          </w:p>
        </w:tc>
      </w:tr>
      <w:tr w:rsidR="002B70AE" w:rsidRPr="00D032AA" w:rsidTr="009A4ABE">
        <w:tc>
          <w:tcPr>
            <w:tcW w:w="3866" w:type="dxa"/>
            <w:shd w:val="clear" w:color="auto" w:fill="auto"/>
          </w:tcPr>
          <w:p w:rsidR="002B70AE" w:rsidRPr="00D032AA" w:rsidRDefault="002B70AE" w:rsidP="00824B3B">
            <w:pPr>
              <w:spacing w:before="40" w:after="120"/>
            </w:pPr>
            <w:r w:rsidRPr="00D032AA">
              <w:t xml:space="preserve">Ms. Edah Wangechi </w:t>
            </w:r>
            <w:r w:rsidR="00824B3B" w:rsidRPr="00E50485">
              <w:rPr>
                <w:b/>
              </w:rPr>
              <w:t>M</w:t>
            </w:r>
            <w:r w:rsidR="00E50485" w:rsidRPr="00E50485">
              <w:rPr>
                <w:b/>
              </w:rPr>
              <w:t>aina</w:t>
            </w:r>
          </w:p>
        </w:tc>
        <w:tc>
          <w:tcPr>
            <w:tcW w:w="1600" w:type="dxa"/>
            <w:shd w:val="clear" w:color="auto" w:fill="auto"/>
          </w:tcPr>
          <w:p w:rsidR="002B70AE" w:rsidRPr="00D032AA" w:rsidRDefault="002B70AE" w:rsidP="00824B3B">
            <w:pPr>
              <w:spacing w:before="40" w:after="120"/>
            </w:pPr>
            <w:r w:rsidRPr="00D032AA">
              <w:t>Kenya</w:t>
            </w:r>
          </w:p>
        </w:tc>
        <w:tc>
          <w:tcPr>
            <w:tcW w:w="1904" w:type="dxa"/>
            <w:shd w:val="clear" w:color="auto" w:fill="auto"/>
          </w:tcPr>
          <w:p w:rsidR="002B70AE" w:rsidRPr="00D032AA" w:rsidRDefault="002B70AE" w:rsidP="00824B3B">
            <w:pPr>
              <w:spacing w:before="40" w:after="120"/>
            </w:pPr>
            <w:r w:rsidRPr="00D032AA">
              <w:t>2010</w:t>
            </w:r>
          </w:p>
        </w:tc>
      </w:tr>
      <w:tr w:rsidR="002B70AE" w:rsidRPr="00D032AA" w:rsidTr="009A4ABE">
        <w:tc>
          <w:tcPr>
            <w:tcW w:w="3866" w:type="dxa"/>
            <w:shd w:val="clear" w:color="auto" w:fill="auto"/>
          </w:tcPr>
          <w:p w:rsidR="002B70AE" w:rsidRPr="00D032AA" w:rsidRDefault="002B70AE" w:rsidP="00824B3B">
            <w:pPr>
              <w:spacing w:before="40" w:after="120"/>
            </w:pPr>
            <w:r w:rsidRPr="00D032AA">
              <w:t xml:space="preserve">Mr. Ronald </w:t>
            </w:r>
            <w:r w:rsidR="009B2BFB" w:rsidRPr="00E50485">
              <w:rPr>
                <w:b/>
              </w:rPr>
              <w:t>Mc</w:t>
            </w:r>
            <w:r w:rsidR="00824B3B" w:rsidRPr="00E50485">
              <w:rPr>
                <w:b/>
              </w:rPr>
              <w:t>C</w:t>
            </w:r>
            <w:r w:rsidR="00E50485" w:rsidRPr="00E50485">
              <w:rPr>
                <w:b/>
              </w:rPr>
              <w:t>allum</w:t>
            </w:r>
          </w:p>
        </w:tc>
        <w:tc>
          <w:tcPr>
            <w:tcW w:w="1600" w:type="dxa"/>
            <w:shd w:val="clear" w:color="auto" w:fill="auto"/>
          </w:tcPr>
          <w:p w:rsidR="002B70AE" w:rsidRPr="00D032AA" w:rsidRDefault="002B70AE" w:rsidP="00824B3B">
            <w:pPr>
              <w:spacing w:before="40" w:after="120"/>
            </w:pPr>
            <w:r w:rsidRPr="00D032AA">
              <w:t>Australia</w:t>
            </w:r>
          </w:p>
        </w:tc>
        <w:tc>
          <w:tcPr>
            <w:tcW w:w="1904" w:type="dxa"/>
            <w:shd w:val="clear" w:color="auto" w:fill="auto"/>
          </w:tcPr>
          <w:p w:rsidR="002B70AE" w:rsidRPr="00D032AA" w:rsidRDefault="002B70AE" w:rsidP="00824B3B">
            <w:pPr>
              <w:spacing w:before="40" w:after="120"/>
            </w:pPr>
            <w:r w:rsidRPr="00D032AA">
              <w:t>2010</w:t>
            </w:r>
          </w:p>
        </w:tc>
      </w:tr>
      <w:tr w:rsidR="002B70AE" w:rsidRPr="00D032AA" w:rsidTr="009A4ABE">
        <w:tc>
          <w:tcPr>
            <w:tcW w:w="3866" w:type="dxa"/>
            <w:shd w:val="clear" w:color="auto" w:fill="auto"/>
          </w:tcPr>
          <w:p w:rsidR="002B70AE" w:rsidRPr="00D032AA" w:rsidRDefault="002B70AE" w:rsidP="00824B3B">
            <w:pPr>
              <w:spacing w:before="40" w:after="120"/>
            </w:pPr>
            <w:r w:rsidRPr="00D032AA">
              <w:t xml:space="preserve">Ms. Ana </w:t>
            </w:r>
            <w:r w:rsidR="00824B3B" w:rsidRPr="00E50485">
              <w:rPr>
                <w:b/>
              </w:rPr>
              <w:t>P</w:t>
            </w:r>
            <w:r w:rsidR="00E50485" w:rsidRPr="00E50485">
              <w:rPr>
                <w:b/>
              </w:rPr>
              <w:t xml:space="preserve">eláez </w:t>
            </w:r>
            <w:r w:rsidR="00E50485">
              <w:rPr>
                <w:b/>
              </w:rPr>
              <w:t>N</w:t>
            </w:r>
            <w:r w:rsidR="00E50485" w:rsidRPr="00E50485">
              <w:rPr>
                <w:b/>
              </w:rPr>
              <w:t>arváez</w:t>
            </w:r>
          </w:p>
        </w:tc>
        <w:tc>
          <w:tcPr>
            <w:tcW w:w="1600" w:type="dxa"/>
            <w:shd w:val="clear" w:color="auto" w:fill="auto"/>
          </w:tcPr>
          <w:p w:rsidR="002B70AE" w:rsidRPr="00D032AA" w:rsidRDefault="002B70AE" w:rsidP="00824B3B">
            <w:pPr>
              <w:spacing w:before="40" w:after="120"/>
            </w:pPr>
            <w:r w:rsidRPr="00D032AA">
              <w:t>Spain</w:t>
            </w:r>
          </w:p>
        </w:tc>
        <w:tc>
          <w:tcPr>
            <w:tcW w:w="1904" w:type="dxa"/>
            <w:shd w:val="clear" w:color="auto" w:fill="auto"/>
          </w:tcPr>
          <w:p w:rsidR="002B70AE" w:rsidRPr="00D032AA" w:rsidRDefault="002B70AE" w:rsidP="00824B3B">
            <w:pPr>
              <w:spacing w:before="40" w:after="120"/>
            </w:pPr>
            <w:r w:rsidRPr="00D032AA">
              <w:t>2012</w:t>
            </w:r>
          </w:p>
        </w:tc>
      </w:tr>
      <w:tr w:rsidR="002B70AE" w:rsidRPr="00D032AA" w:rsidTr="009A4ABE">
        <w:tc>
          <w:tcPr>
            <w:tcW w:w="3866" w:type="dxa"/>
            <w:shd w:val="clear" w:color="auto" w:fill="auto"/>
          </w:tcPr>
          <w:p w:rsidR="002B70AE" w:rsidRPr="00D032AA" w:rsidRDefault="002B70AE" w:rsidP="00824B3B">
            <w:pPr>
              <w:spacing w:before="40" w:after="120"/>
            </w:pPr>
            <w:r w:rsidRPr="00D032AA">
              <w:t>Mr.</w:t>
            </w:r>
            <w:r w:rsidR="00F85699" w:rsidRPr="00D032AA">
              <w:t xml:space="preserve"> </w:t>
            </w:r>
            <w:r w:rsidRPr="00D032AA">
              <w:t xml:space="preserve">Germán Xavier </w:t>
            </w:r>
            <w:r w:rsidR="00E50485" w:rsidRPr="00E50485">
              <w:rPr>
                <w:b/>
              </w:rPr>
              <w:t>Torres Correa</w:t>
            </w:r>
          </w:p>
        </w:tc>
        <w:tc>
          <w:tcPr>
            <w:tcW w:w="1600" w:type="dxa"/>
            <w:shd w:val="clear" w:color="auto" w:fill="auto"/>
          </w:tcPr>
          <w:p w:rsidR="002B70AE" w:rsidRPr="00D032AA" w:rsidRDefault="002B70AE" w:rsidP="00824B3B">
            <w:pPr>
              <w:spacing w:before="40" w:after="120"/>
            </w:pPr>
            <w:r w:rsidRPr="00D032AA">
              <w:t>Ecuador</w:t>
            </w:r>
          </w:p>
        </w:tc>
        <w:tc>
          <w:tcPr>
            <w:tcW w:w="1904" w:type="dxa"/>
            <w:shd w:val="clear" w:color="auto" w:fill="auto"/>
          </w:tcPr>
          <w:p w:rsidR="002B70AE" w:rsidRPr="00D032AA" w:rsidRDefault="002B70AE" w:rsidP="00824B3B">
            <w:pPr>
              <w:spacing w:before="40" w:after="120"/>
            </w:pPr>
            <w:r w:rsidRPr="00D032AA">
              <w:t>2010</w:t>
            </w:r>
          </w:p>
        </w:tc>
      </w:tr>
      <w:tr w:rsidR="002B70AE" w:rsidRPr="00D032AA" w:rsidTr="009A4ABE">
        <w:tc>
          <w:tcPr>
            <w:tcW w:w="3866" w:type="dxa"/>
            <w:shd w:val="clear" w:color="auto" w:fill="auto"/>
          </w:tcPr>
          <w:p w:rsidR="002B70AE" w:rsidRPr="00D032AA" w:rsidRDefault="002B70AE" w:rsidP="00824B3B">
            <w:pPr>
              <w:spacing w:before="40" w:after="120"/>
            </w:pPr>
            <w:r w:rsidRPr="00D032AA">
              <w:t xml:space="preserve">Mr. Cveto </w:t>
            </w:r>
            <w:r w:rsidR="00824B3B" w:rsidRPr="00E50485">
              <w:rPr>
                <w:b/>
              </w:rPr>
              <w:t>U</w:t>
            </w:r>
            <w:r w:rsidR="00E50485" w:rsidRPr="00E50485">
              <w:rPr>
                <w:b/>
              </w:rPr>
              <w:t>ršič</w:t>
            </w:r>
          </w:p>
        </w:tc>
        <w:tc>
          <w:tcPr>
            <w:tcW w:w="1600" w:type="dxa"/>
            <w:shd w:val="clear" w:color="auto" w:fill="auto"/>
          </w:tcPr>
          <w:p w:rsidR="002B70AE" w:rsidRPr="00D032AA" w:rsidRDefault="002B70AE" w:rsidP="00824B3B">
            <w:pPr>
              <w:spacing w:before="40" w:after="120"/>
            </w:pPr>
            <w:r w:rsidRPr="00D032AA">
              <w:t>Slovenia</w:t>
            </w:r>
          </w:p>
        </w:tc>
        <w:tc>
          <w:tcPr>
            <w:tcW w:w="1904" w:type="dxa"/>
            <w:shd w:val="clear" w:color="auto" w:fill="auto"/>
          </w:tcPr>
          <w:p w:rsidR="002B70AE" w:rsidRPr="00D032AA" w:rsidRDefault="002B70AE" w:rsidP="00824B3B">
            <w:pPr>
              <w:spacing w:before="40" w:after="120"/>
            </w:pPr>
            <w:r w:rsidRPr="00D032AA">
              <w:t xml:space="preserve">2010 </w:t>
            </w:r>
          </w:p>
        </w:tc>
      </w:tr>
      <w:tr w:rsidR="00824B3B" w:rsidRPr="00D032AA" w:rsidTr="009A4ABE">
        <w:tc>
          <w:tcPr>
            <w:tcW w:w="3866" w:type="dxa"/>
            <w:tcBorders>
              <w:bottom w:val="single" w:sz="12" w:space="0" w:color="auto"/>
            </w:tcBorders>
            <w:shd w:val="clear" w:color="auto" w:fill="auto"/>
          </w:tcPr>
          <w:p w:rsidR="00E50485" w:rsidRPr="00E50485" w:rsidRDefault="00824B3B" w:rsidP="00824B3B">
            <w:pPr>
              <w:spacing w:before="40" w:after="120"/>
              <w:rPr>
                <w:b/>
              </w:rPr>
            </w:pPr>
            <w:r w:rsidRPr="00D032AA">
              <w:t xml:space="preserve">Ms. Jia </w:t>
            </w:r>
            <w:r w:rsidR="00E50485">
              <w:rPr>
                <w:b/>
              </w:rPr>
              <w:t>Yang</w:t>
            </w:r>
          </w:p>
        </w:tc>
        <w:tc>
          <w:tcPr>
            <w:tcW w:w="1600" w:type="dxa"/>
            <w:tcBorders>
              <w:bottom w:val="single" w:sz="12" w:space="0" w:color="auto"/>
            </w:tcBorders>
            <w:shd w:val="clear" w:color="auto" w:fill="auto"/>
          </w:tcPr>
          <w:p w:rsidR="00824B3B" w:rsidRPr="00D032AA" w:rsidRDefault="00824B3B" w:rsidP="00824B3B">
            <w:pPr>
              <w:spacing w:before="40" w:after="120"/>
            </w:pPr>
            <w:r w:rsidRPr="00D032AA">
              <w:t>China</w:t>
            </w:r>
          </w:p>
        </w:tc>
        <w:tc>
          <w:tcPr>
            <w:tcW w:w="1904" w:type="dxa"/>
            <w:tcBorders>
              <w:bottom w:val="single" w:sz="12" w:space="0" w:color="auto"/>
            </w:tcBorders>
            <w:shd w:val="clear" w:color="auto" w:fill="auto"/>
          </w:tcPr>
          <w:p w:rsidR="00824B3B" w:rsidRPr="00D032AA" w:rsidRDefault="00824B3B" w:rsidP="00824B3B">
            <w:pPr>
              <w:spacing w:before="40" w:after="120"/>
            </w:pPr>
            <w:r w:rsidRPr="00D032AA">
              <w:t xml:space="preserve">2012 </w:t>
            </w:r>
          </w:p>
        </w:tc>
      </w:tr>
    </w:tbl>
    <w:p w:rsidR="005E0EE7" w:rsidRPr="00D032AA" w:rsidRDefault="005E0EE7" w:rsidP="00885DF4">
      <w:pPr>
        <w:pStyle w:val="HChG"/>
      </w:pPr>
      <w:r w:rsidRPr="00D032AA">
        <w:br w:type="page"/>
        <w:t>Annex III</w:t>
      </w:r>
    </w:p>
    <w:p w:rsidR="005E0EE7" w:rsidRPr="00D032AA" w:rsidRDefault="00885DF4" w:rsidP="00885DF4">
      <w:pPr>
        <w:pStyle w:val="HChG"/>
      </w:pPr>
      <w:r w:rsidRPr="00D032AA">
        <w:tab/>
      </w:r>
      <w:r w:rsidRPr="00D032AA">
        <w:tab/>
      </w:r>
      <w:r w:rsidR="005E0EE7" w:rsidRPr="00D032AA">
        <w:t>Provisional agenda of the first session of the Committee on the Rights of Persons with Disabilities held February 2009</w:t>
      </w:r>
    </w:p>
    <w:p w:rsidR="005E0EE7" w:rsidRPr="00D032AA" w:rsidRDefault="005E0EE7" w:rsidP="00885DF4">
      <w:pPr>
        <w:pStyle w:val="SingleTxtG"/>
        <w:ind w:left="1701" w:hanging="567"/>
        <w:jc w:val="left"/>
      </w:pPr>
      <w:r w:rsidRPr="00D032AA">
        <w:t>1.</w:t>
      </w:r>
      <w:r w:rsidRPr="00D032AA">
        <w:tab/>
        <w:t>Opening of the session by the Deputy United Nations High Commissioner for Human Rights.</w:t>
      </w:r>
    </w:p>
    <w:p w:rsidR="005E0EE7" w:rsidRPr="00D032AA" w:rsidRDefault="005E0EE7" w:rsidP="00885DF4">
      <w:pPr>
        <w:pStyle w:val="SingleTxtG"/>
        <w:ind w:left="1701" w:hanging="567"/>
        <w:jc w:val="left"/>
      </w:pPr>
      <w:r w:rsidRPr="00D032AA">
        <w:t>2.</w:t>
      </w:r>
      <w:r w:rsidRPr="00D032AA">
        <w:tab/>
        <w:t>Solemn declarations by the members of the Committee.</w:t>
      </w:r>
    </w:p>
    <w:p w:rsidR="005E0EE7" w:rsidRPr="00D032AA" w:rsidRDefault="005E0EE7" w:rsidP="00885DF4">
      <w:pPr>
        <w:pStyle w:val="SingleTxtG"/>
        <w:ind w:left="1701" w:hanging="567"/>
        <w:jc w:val="left"/>
      </w:pPr>
      <w:r w:rsidRPr="00D032AA">
        <w:t>3.</w:t>
      </w:r>
      <w:r w:rsidRPr="00D032AA">
        <w:tab/>
        <w:t>Election of the officers of the Committee.</w:t>
      </w:r>
    </w:p>
    <w:p w:rsidR="005E0EE7" w:rsidRPr="00D032AA" w:rsidRDefault="005E0EE7" w:rsidP="00885DF4">
      <w:pPr>
        <w:pStyle w:val="SingleTxtG"/>
        <w:ind w:left="1701" w:hanging="567"/>
        <w:jc w:val="left"/>
      </w:pPr>
      <w:r w:rsidRPr="00D032AA">
        <w:t>4.</w:t>
      </w:r>
      <w:r w:rsidRPr="00D032AA">
        <w:tab/>
        <w:t>Adoption of the agenda.</w:t>
      </w:r>
    </w:p>
    <w:p w:rsidR="005E0EE7" w:rsidRPr="00D032AA" w:rsidRDefault="005E0EE7" w:rsidP="00885DF4">
      <w:pPr>
        <w:pStyle w:val="SingleTxtG"/>
        <w:ind w:left="1701" w:hanging="567"/>
        <w:jc w:val="left"/>
      </w:pPr>
      <w:r w:rsidRPr="00D032AA">
        <w:t>5.</w:t>
      </w:r>
      <w:r w:rsidRPr="00D032AA">
        <w:tab/>
        <w:t>Induction course.</w:t>
      </w:r>
    </w:p>
    <w:p w:rsidR="005E0EE7" w:rsidRPr="00D032AA" w:rsidRDefault="005E0EE7" w:rsidP="00885DF4">
      <w:pPr>
        <w:pStyle w:val="SingleTxtG"/>
        <w:ind w:left="1701" w:hanging="567"/>
        <w:jc w:val="left"/>
      </w:pPr>
      <w:r w:rsidRPr="00D032AA">
        <w:t>6.</w:t>
      </w:r>
      <w:r w:rsidRPr="00D032AA">
        <w:tab/>
        <w:t>Draft provisional rules of procedure.</w:t>
      </w:r>
    </w:p>
    <w:p w:rsidR="005E0EE7" w:rsidRPr="00D032AA" w:rsidRDefault="005E0EE7" w:rsidP="00885DF4">
      <w:pPr>
        <w:pStyle w:val="SingleTxtG"/>
        <w:ind w:left="1701" w:hanging="567"/>
        <w:jc w:val="left"/>
      </w:pPr>
      <w:r w:rsidRPr="00D032AA">
        <w:t>7.</w:t>
      </w:r>
      <w:r w:rsidRPr="00D032AA">
        <w:tab/>
        <w:t xml:space="preserve">Cooperation </w:t>
      </w:r>
      <w:r w:rsidR="00E709B8" w:rsidRPr="00D032AA">
        <w:t>with United</w:t>
      </w:r>
      <w:r w:rsidRPr="00D032AA">
        <w:t xml:space="preserve"> Nations specialized agencies and other competent bodies.</w:t>
      </w:r>
      <w:r w:rsidR="00F85699" w:rsidRPr="00D032AA">
        <w:t xml:space="preserve"> </w:t>
      </w:r>
    </w:p>
    <w:p w:rsidR="005E0EE7" w:rsidRPr="00D032AA" w:rsidRDefault="005E0EE7" w:rsidP="00885DF4">
      <w:pPr>
        <w:pStyle w:val="SingleTxtG"/>
        <w:ind w:left="1701" w:hanging="567"/>
        <w:jc w:val="left"/>
      </w:pPr>
      <w:r w:rsidRPr="00D032AA">
        <w:t>8.</w:t>
      </w:r>
      <w:r w:rsidRPr="00D032AA">
        <w:tab/>
        <w:t>Future meetings</w:t>
      </w:r>
      <w:r w:rsidR="007E068E">
        <w:t>.</w:t>
      </w:r>
    </w:p>
    <w:p w:rsidR="005E0EE7" w:rsidRPr="00D032AA" w:rsidRDefault="005E0EE7" w:rsidP="00885DF4">
      <w:pPr>
        <w:pStyle w:val="SingleTxtG"/>
        <w:ind w:left="1701" w:hanging="567"/>
        <w:jc w:val="left"/>
      </w:pPr>
      <w:r w:rsidRPr="00D032AA">
        <w:t>9.</w:t>
      </w:r>
      <w:r w:rsidRPr="00D032AA">
        <w:tab/>
        <w:t>Other matters.</w:t>
      </w:r>
    </w:p>
    <w:p w:rsidR="005E0EE7" w:rsidRPr="00D032AA" w:rsidRDefault="005E0EE7" w:rsidP="00744DF8">
      <w:pPr>
        <w:pStyle w:val="HChG"/>
      </w:pPr>
      <w:r w:rsidRPr="00D032AA">
        <w:br w:type="page"/>
        <w:t>Annex IV</w:t>
      </w:r>
    </w:p>
    <w:p w:rsidR="005E0EE7" w:rsidRPr="00D032AA" w:rsidRDefault="00744DF8" w:rsidP="00DF1B41">
      <w:pPr>
        <w:pStyle w:val="HChG"/>
      </w:pPr>
      <w:r w:rsidRPr="00D032AA">
        <w:tab/>
      </w:r>
      <w:r w:rsidRPr="00D032AA">
        <w:tab/>
      </w:r>
      <w:r w:rsidR="005E0EE7" w:rsidRPr="00D032AA">
        <w:t>Decisions adopted by the Committee on the Rights of Persons with Disabilities during its first session</w:t>
      </w:r>
    </w:p>
    <w:p w:rsidR="005E0EE7" w:rsidRPr="00D032AA" w:rsidRDefault="00CC7B2F" w:rsidP="00CC7B2F">
      <w:pPr>
        <w:pStyle w:val="SingleTxtG"/>
      </w:pPr>
      <w:r w:rsidRPr="00D032AA">
        <w:t>1.</w:t>
      </w:r>
      <w:r w:rsidRPr="00D032AA">
        <w:tab/>
      </w:r>
      <w:r w:rsidR="005E0EE7" w:rsidRPr="00D032AA">
        <w:t xml:space="preserve">The Committee decided to adopt rules 1, 2 and 13 to 18 of the proposed draft rules of procedure subject to the amendments suggested by the Committee members. In rule 1 the wording </w:t>
      </w:r>
      <w:r w:rsidR="00F85699" w:rsidRPr="00D032AA">
        <w:t>“</w:t>
      </w:r>
      <w:r w:rsidR="005E0EE7" w:rsidRPr="00D032AA">
        <w:t>shall hold meetings as may be required</w:t>
      </w:r>
      <w:r w:rsidR="00F85699" w:rsidRPr="00D032AA">
        <w:t>”</w:t>
      </w:r>
      <w:r w:rsidR="005E0EE7" w:rsidRPr="00D032AA">
        <w:t xml:space="preserve"> was changed into </w:t>
      </w:r>
      <w:r w:rsidR="00F85699" w:rsidRPr="00D032AA">
        <w:t>“</w:t>
      </w:r>
      <w:r w:rsidR="005E0EE7" w:rsidRPr="00D032AA">
        <w:t>shall hold meetings as required</w:t>
      </w:r>
      <w:r w:rsidR="00F85699" w:rsidRPr="00D032AA">
        <w:t>”</w:t>
      </w:r>
      <w:r w:rsidR="005E0EE7" w:rsidRPr="00D032AA">
        <w:t xml:space="preserve"> and to the wording </w:t>
      </w:r>
      <w:r w:rsidR="00F85699" w:rsidRPr="00D032AA">
        <w:t>“</w:t>
      </w:r>
      <w:r w:rsidR="005E0EE7" w:rsidRPr="00D032AA">
        <w:t>in accordance with the Convention on the Rights of Persons with Disabilities</w:t>
      </w:r>
      <w:r w:rsidR="00F85699" w:rsidRPr="00D032AA">
        <w:t>”</w:t>
      </w:r>
      <w:r w:rsidR="005E0EE7" w:rsidRPr="00D032AA">
        <w:t xml:space="preserve"> was added </w:t>
      </w:r>
      <w:r w:rsidR="00F85699" w:rsidRPr="00D032AA">
        <w:t>“</w:t>
      </w:r>
      <w:r w:rsidR="005E0EE7" w:rsidRPr="00D032AA">
        <w:t>and its Optional Protocol</w:t>
      </w:r>
      <w:r w:rsidR="00F85699" w:rsidRPr="00D032AA">
        <w:t>”</w:t>
      </w:r>
      <w:r w:rsidR="005E0EE7" w:rsidRPr="00D032AA">
        <w:t xml:space="preserve">. As for rule 2.1, the Committee suggested to replace the wording </w:t>
      </w:r>
      <w:r w:rsidR="00F85699" w:rsidRPr="00D032AA">
        <w:t>“</w:t>
      </w:r>
      <w:r w:rsidR="005E0EE7" w:rsidRPr="00D032AA">
        <w:t>The Committee shall normally hold two sessions per year</w:t>
      </w:r>
      <w:r w:rsidR="00F85699" w:rsidRPr="00D032AA">
        <w:t>”</w:t>
      </w:r>
      <w:r w:rsidR="005E0EE7" w:rsidRPr="00D032AA">
        <w:t xml:space="preserve"> with </w:t>
      </w:r>
      <w:r w:rsidR="00F85699" w:rsidRPr="00D032AA">
        <w:t>“</w:t>
      </w:r>
      <w:r w:rsidR="005E0EE7" w:rsidRPr="00D032AA">
        <w:t>The Committee shall hold at least two regular sessions per year</w:t>
      </w:r>
      <w:r w:rsidR="00F85699" w:rsidRPr="00D032AA">
        <w:t>”</w:t>
      </w:r>
      <w:r w:rsidR="005E0EE7" w:rsidRPr="00D032AA">
        <w:t xml:space="preserve">. Rules 13, 14, 15 and 18 were approved without change. Similarly to rule 1, in rule 16 to the wording </w:t>
      </w:r>
      <w:r w:rsidR="00F85699" w:rsidRPr="00D032AA">
        <w:t>“</w:t>
      </w:r>
      <w:r w:rsidR="005E0EE7" w:rsidRPr="00D032AA">
        <w:t>conferred upon him by the Convention</w:t>
      </w:r>
      <w:r w:rsidR="00F85699" w:rsidRPr="00D032AA">
        <w:t>”</w:t>
      </w:r>
      <w:r w:rsidR="005E0EE7" w:rsidRPr="00D032AA">
        <w:t xml:space="preserve"> was added </w:t>
      </w:r>
      <w:r w:rsidR="00F85699" w:rsidRPr="00D032AA">
        <w:t>“</w:t>
      </w:r>
      <w:r w:rsidR="005E0EE7" w:rsidRPr="00D032AA">
        <w:t>and its Optional Protocol</w:t>
      </w:r>
      <w:r w:rsidR="00F85699" w:rsidRPr="00D032AA">
        <w:t>”</w:t>
      </w:r>
      <w:r w:rsidR="005E0EE7" w:rsidRPr="00D032AA">
        <w:t xml:space="preserve">. In rule 17 (1) the wording </w:t>
      </w:r>
      <w:r w:rsidR="00F85699" w:rsidRPr="00D032AA">
        <w:t>“</w:t>
      </w:r>
      <w:r w:rsidR="005E0EE7" w:rsidRPr="00D032AA">
        <w:t>she or he shall designate another member of the Bureau to act in her or his place</w:t>
      </w:r>
      <w:r w:rsidR="00F85699" w:rsidRPr="00D032AA">
        <w:t>”</w:t>
      </w:r>
      <w:r w:rsidR="005E0EE7" w:rsidRPr="00D032AA">
        <w:t xml:space="preserve"> was changed into </w:t>
      </w:r>
      <w:r w:rsidR="00F85699" w:rsidRPr="00D032AA">
        <w:t>“</w:t>
      </w:r>
      <w:r w:rsidR="005E0EE7" w:rsidRPr="00D032AA">
        <w:t>she or he shall designate a vice-president to act in her or his place</w:t>
      </w:r>
      <w:r w:rsidR="00F85699" w:rsidRPr="00D032AA">
        <w:t>”</w:t>
      </w:r>
      <w:r w:rsidR="005E0EE7" w:rsidRPr="00D032AA">
        <w:t xml:space="preserve">. </w:t>
      </w:r>
    </w:p>
    <w:p w:rsidR="005E0EE7" w:rsidRPr="00D032AA" w:rsidRDefault="00CC7B2F" w:rsidP="00CC7B2F">
      <w:pPr>
        <w:pStyle w:val="SingleTxtG"/>
      </w:pPr>
      <w:r w:rsidRPr="00D032AA">
        <w:t>2.</w:t>
      </w:r>
      <w:r w:rsidRPr="00D032AA">
        <w:tab/>
      </w:r>
      <w:r w:rsidR="005E0EE7" w:rsidRPr="00D032AA">
        <w:t>The Committee decided to work</w:t>
      </w:r>
      <w:r w:rsidR="006E5378">
        <w:t xml:space="preserve"> </w:t>
      </w:r>
      <w:r w:rsidR="005E0EE7" w:rsidRPr="00D032AA">
        <w:t>in the following languages: English, French,</w:t>
      </w:r>
      <w:r w:rsidR="00F85699" w:rsidRPr="00D032AA">
        <w:t xml:space="preserve"> </w:t>
      </w:r>
      <w:r w:rsidR="005E0EE7" w:rsidRPr="00D032AA">
        <w:t xml:space="preserve">Spanish, Arabic and Chinese. </w:t>
      </w:r>
    </w:p>
    <w:p w:rsidR="005E0EE7" w:rsidRPr="00D032AA" w:rsidRDefault="00115834" w:rsidP="00CC7B2F">
      <w:pPr>
        <w:pStyle w:val="SingleTxtG"/>
      </w:pPr>
      <w:r w:rsidRPr="00D032AA">
        <w:t>3.</w:t>
      </w:r>
      <w:r w:rsidRPr="00D032AA">
        <w:tab/>
      </w:r>
      <w:r w:rsidR="005E0EE7" w:rsidRPr="00D032AA">
        <w:t>The Committee decided to request the secretariat to take measures to ensure that all persons with disabilities have full access to meetings of human rights mechanisms, and in particular the Committee</w:t>
      </w:r>
      <w:r w:rsidR="00F85699" w:rsidRPr="00D032AA">
        <w:t>’</w:t>
      </w:r>
      <w:r w:rsidR="005E0EE7" w:rsidRPr="00D032AA">
        <w:t>s future sessions.</w:t>
      </w:r>
      <w:r w:rsidR="00F85699" w:rsidRPr="00D032AA">
        <w:t xml:space="preserve"> </w:t>
      </w:r>
      <w:r w:rsidR="005E0EE7" w:rsidRPr="00D032AA">
        <w:t xml:space="preserve">Drawing attention to article 9 of the Convention on the Rights of Persons with Disabilities, the Committee requested the secretariat to ensure that all aspects of accessibility were taken account of, including through training of staff and other stakeholders, the provision of signage in Braille and easy to read and understand forms, the provision of sign language interpreters and other appropriate forms of assistance and support, and relevant information, communications technologies and systems, including the website and extranet of the Office of the </w:t>
      </w:r>
      <w:r w:rsidR="005C7D47">
        <w:t xml:space="preserve">United Nations </w:t>
      </w:r>
      <w:r w:rsidR="005E0EE7" w:rsidRPr="00D032AA">
        <w:t>High Commissioner for Human Rights.</w:t>
      </w:r>
    </w:p>
    <w:p w:rsidR="005E0EE7" w:rsidRPr="00D032AA" w:rsidRDefault="00115834" w:rsidP="00CC7B2F">
      <w:pPr>
        <w:pStyle w:val="SingleTxtG"/>
      </w:pPr>
      <w:r w:rsidRPr="00D032AA">
        <w:t>4.</w:t>
      </w:r>
      <w:r w:rsidRPr="00D032AA">
        <w:tab/>
      </w:r>
      <w:r w:rsidR="005E0EE7" w:rsidRPr="00D032AA">
        <w:t>The Committee decided to request the secretariat to explore the possibility of the Committee on the Rights of Persons with Disabilities convening a pre-sessional working group meeting prior to its sessions from 2010.</w:t>
      </w:r>
    </w:p>
    <w:p w:rsidR="005E0EE7" w:rsidRPr="00D032AA" w:rsidRDefault="00115834" w:rsidP="00CC7B2F">
      <w:pPr>
        <w:pStyle w:val="SingleTxtG"/>
      </w:pPr>
      <w:r w:rsidRPr="00D032AA">
        <w:t>5.</w:t>
      </w:r>
      <w:r w:rsidRPr="00D032AA">
        <w:tab/>
      </w:r>
      <w:r w:rsidR="005E0EE7" w:rsidRPr="00D032AA">
        <w:t>The Committee decided to request the Secretariat to explore the possibility of the establishment of a voluntary fund to support the members in their intersessional work related to the Committee.</w:t>
      </w:r>
    </w:p>
    <w:p w:rsidR="005E0EE7" w:rsidRPr="00D032AA" w:rsidRDefault="00115834" w:rsidP="00CC7B2F">
      <w:pPr>
        <w:pStyle w:val="SingleTxtG"/>
      </w:pPr>
      <w:r w:rsidRPr="00D032AA">
        <w:t>6.</w:t>
      </w:r>
      <w:r w:rsidRPr="00D032AA">
        <w:tab/>
      </w:r>
      <w:r w:rsidR="005E0EE7" w:rsidRPr="00D032AA">
        <w:t>The Committee decided to request the Secretariat to consider as soon as it is feasible and practically possible, with due regard being paid to provisions of article 34</w:t>
      </w:r>
      <w:r w:rsidR="008A1327">
        <w:t>,</w:t>
      </w:r>
      <w:r w:rsidR="005E0EE7" w:rsidRPr="00D032AA">
        <w:t xml:space="preserve"> paragraph 12</w:t>
      </w:r>
      <w:r w:rsidR="008A1327">
        <w:t>,</w:t>
      </w:r>
      <w:r w:rsidR="005E0EE7" w:rsidRPr="00D032AA">
        <w:t xml:space="preserve"> of the Convention, that Committee members are given the means that can enable them to remunerate the work of the assistants in the work conducted for the Committee.</w:t>
      </w:r>
    </w:p>
    <w:p w:rsidR="005E0EE7" w:rsidRPr="00D032AA" w:rsidRDefault="00115834" w:rsidP="00CC7B2F">
      <w:pPr>
        <w:pStyle w:val="SingleTxtG"/>
      </w:pPr>
      <w:r w:rsidRPr="00D032AA">
        <w:t>7.</w:t>
      </w:r>
      <w:r w:rsidRPr="00D032AA">
        <w:tab/>
      </w:r>
      <w:r w:rsidR="005E0EE7" w:rsidRPr="00D032AA">
        <w:t xml:space="preserve">The Committee decided to request the Secretariat to consider the possibility of having some of its sessions in New York. </w:t>
      </w:r>
    </w:p>
    <w:p w:rsidR="005E0EE7" w:rsidRPr="00D032AA" w:rsidRDefault="00115834" w:rsidP="00CC7B2F">
      <w:pPr>
        <w:pStyle w:val="SingleTxtG"/>
      </w:pPr>
      <w:r w:rsidRPr="00D032AA">
        <w:t>8.</w:t>
      </w:r>
      <w:r w:rsidRPr="00D032AA">
        <w:tab/>
      </w:r>
      <w:r w:rsidR="005E0EE7" w:rsidRPr="00D032AA">
        <w:t>The Committee decided to establish a working group to prepare draft rules of procedure to govern all aspects of its work.</w:t>
      </w:r>
      <w:r w:rsidR="00F85699" w:rsidRPr="00D032AA">
        <w:t xml:space="preserve"> </w:t>
      </w:r>
      <w:r w:rsidR="005E0EE7" w:rsidRPr="00D032AA">
        <w:t>The working group, which would be open-ended, would be coordinated by Ron McCallum.</w:t>
      </w:r>
    </w:p>
    <w:p w:rsidR="005E0EE7" w:rsidRPr="00D032AA" w:rsidRDefault="00C96FF8" w:rsidP="00CC7B2F">
      <w:pPr>
        <w:pStyle w:val="SingleTxtG"/>
      </w:pPr>
      <w:r w:rsidRPr="00D032AA">
        <w:t>9.</w:t>
      </w:r>
      <w:r w:rsidRPr="00D032AA">
        <w:tab/>
      </w:r>
      <w:r w:rsidR="005E0EE7" w:rsidRPr="00D032AA">
        <w:t>The Committee decided to establish a working group to prepare draft reporting guidelines. The working group, which would be open-ended, would be coordinated by Ana Pelaez</w:t>
      </w:r>
      <w:r w:rsidR="00F85699" w:rsidRPr="00D032AA">
        <w:t xml:space="preserve"> </w:t>
      </w:r>
      <w:r w:rsidR="005E0EE7" w:rsidRPr="00D032AA">
        <w:t>Narváez.</w:t>
      </w:r>
    </w:p>
    <w:p w:rsidR="005E0EE7" w:rsidRPr="00D032AA" w:rsidRDefault="008B4727" w:rsidP="00CC7B2F">
      <w:pPr>
        <w:pStyle w:val="SingleTxtG"/>
      </w:pPr>
      <w:r w:rsidRPr="00D032AA">
        <w:t>10.</w:t>
      </w:r>
      <w:r w:rsidRPr="00D032AA">
        <w:tab/>
      </w:r>
      <w:r w:rsidR="005E0EE7" w:rsidRPr="00D032AA">
        <w:t>The Committee decided to establish a working group to prepare proposals to govern its working methods. The working group, which would be open-ended, would be coordinated by Maria Soledad Cisternas.</w:t>
      </w:r>
    </w:p>
    <w:p w:rsidR="005E0EE7" w:rsidRPr="00D032AA" w:rsidRDefault="00CE0F60" w:rsidP="00CC7B2F">
      <w:pPr>
        <w:pStyle w:val="SingleTxtG"/>
      </w:pPr>
      <w:r w:rsidRPr="00D032AA">
        <w:t>11.</w:t>
      </w:r>
      <w:r w:rsidRPr="00D032AA">
        <w:tab/>
      </w:r>
      <w:r w:rsidR="005E0EE7" w:rsidRPr="00D032AA">
        <w:t>The Committee decided to convene a day of general discussion with the participation of all stakeholders on article 12 of the Convention on equal recognition before the law during its second session in October 2009.</w:t>
      </w:r>
    </w:p>
    <w:p w:rsidR="005E0EE7" w:rsidRPr="00D032AA" w:rsidRDefault="00CE0F60" w:rsidP="00CC7B2F">
      <w:pPr>
        <w:pStyle w:val="SingleTxtG"/>
      </w:pPr>
      <w:r w:rsidRPr="00D032AA">
        <w:t>12.</w:t>
      </w:r>
      <w:r w:rsidRPr="00D032AA">
        <w:tab/>
      </w:r>
      <w:r w:rsidR="005E0EE7" w:rsidRPr="00D032AA">
        <w:t>The Committee decided on the matters to be placed on the provisional agenda of the second session of the Committee.</w:t>
      </w:r>
    </w:p>
    <w:p w:rsidR="005E0EE7" w:rsidRPr="00D032AA" w:rsidRDefault="00CE0F60" w:rsidP="00CC7B2F">
      <w:pPr>
        <w:pStyle w:val="SingleTxtG"/>
      </w:pPr>
      <w:r w:rsidRPr="00D032AA">
        <w:t>13.</w:t>
      </w:r>
      <w:r w:rsidRPr="00D032AA">
        <w:tab/>
      </w:r>
      <w:r w:rsidR="005E0EE7" w:rsidRPr="00D032AA">
        <w:t xml:space="preserve">The Committee decided to issue a press statement on its last day of its first session, titled </w:t>
      </w:r>
      <w:r w:rsidR="00F85699" w:rsidRPr="00D032AA">
        <w:t>“</w:t>
      </w:r>
      <w:r w:rsidR="005E0EE7" w:rsidRPr="00D032AA">
        <w:t>First Declaration by the Committee on the Rights of Persons with Disabilities: Looking Forward</w:t>
      </w:r>
      <w:r w:rsidR="00F85699" w:rsidRPr="00D032AA">
        <w:t>”</w:t>
      </w:r>
      <w:r w:rsidR="005E0EE7" w:rsidRPr="00D032AA">
        <w:t>.</w:t>
      </w:r>
    </w:p>
    <w:p w:rsidR="005E0EE7" w:rsidRPr="00D032AA" w:rsidRDefault="005E0EE7" w:rsidP="000D4DEF">
      <w:pPr>
        <w:pStyle w:val="HChG"/>
      </w:pPr>
      <w:r w:rsidRPr="00D032AA">
        <w:br w:type="page"/>
        <w:t>Annex V</w:t>
      </w:r>
    </w:p>
    <w:p w:rsidR="005E0EE7" w:rsidRPr="00D032AA" w:rsidRDefault="000D4DEF" w:rsidP="000D4DEF">
      <w:pPr>
        <w:pStyle w:val="HChG"/>
      </w:pPr>
      <w:r w:rsidRPr="00D032AA">
        <w:tab/>
      </w:r>
      <w:r w:rsidRPr="00D032AA">
        <w:tab/>
      </w:r>
      <w:r w:rsidR="005E0EE7" w:rsidRPr="00D032AA">
        <w:t>Draft agenda of the second session of the Committee</w:t>
      </w:r>
    </w:p>
    <w:p w:rsidR="005E0EE7" w:rsidRPr="00D032AA" w:rsidRDefault="006F7B94" w:rsidP="00556EF5">
      <w:pPr>
        <w:pStyle w:val="SingleTxtG"/>
        <w:jc w:val="left"/>
      </w:pPr>
      <w:r w:rsidRPr="00D032AA">
        <w:t>1.</w:t>
      </w:r>
      <w:r w:rsidRPr="00D032AA">
        <w:tab/>
      </w:r>
      <w:r w:rsidR="005E0EE7" w:rsidRPr="00D032AA">
        <w:t>Opening of the session.</w:t>
      </w:r>
    </w:p>
    <w:p w:rsidR="005E0EE7" w:rsidRPr="00D032AA" w:rsidRDefault="006F7B94" w:rsidP="00556EF5">
      <w:pPr>
        <w:pStyle w:val="SingleTxtG"/>
        <w:jc w:val="left"/>
      </w:pPr>
      <w:r w:rsidRPr="00D032AA">
        <w:t>2.</w:t>
      </w:r>
      <w:r w:rsidRPr="00D032AA">
        <w:tab/>
      </w:r>
      <w:r w:rsidR="005E0EE7" w:rsidRPr="00D032AA">
        <w:t>Adoption of the agenda and organization of work.</w:t>
      </w:r>
    </w:p>
    <w:p w:rsidR="005E0EE7" w:rsidRPr="00D032AA" w:rsidRDefault="006F7B94" w:rsidP="00556EF5">
      <w:pPr>
        <w:pStyle w:val="SingleTxtG"/>
        <w:ind w:left="1701" w:hanging="567"/>
        <w:jc w:val="left"/>
      </w:pPr>
      <w:r w:rsidRPr="00D032AA">
        <w:t>3.</w:t>
      </w:r>
      <w:r w:rsidRPr="00D032AA">
        <w:tab/>
      </w:r>
      <w:r w:rsidR="005E0EE7" w:rsidRPr="00D032AA">
        <w:t>Report of the Chairperson on activities undertaken between the first and the second sessions of the Committee.</w:t>
      </w:r>
    </w:p>
    <w:p w:rsidR="005E0EE7" w:rsidRPr="00D032AA" w:rsidRDefault="006F7B94" w:rsidP="00556EF5">
      <w:pPr>
        <w:pStyle w:val="SingleTxtG"/>
        <w:jc w:val="left"/>
      </w:pPr>
      <w:r w:rsidRPr="00D032AA">
        <w:t>4.</w:t>
      </w:r>
      <w:r w:rsidRPr="00D032AA">
        <w:tab/>
      </w:r>
      <w:r w:rsidR="005E0EE7" w:rsidRPr="00D032AA">
        <w:t>Ways and means of expediting the work of the Committee:</w:t>
      </w:r>
    </w:p>
    <w:p w:rsidR="005E0EE7" w:rsidRPr="00D032AA" w:rsidRDefault="006F7B94" w:rsidP="00556EF5">
      <w:pPr>
        <w:pStyle w:val="SingleTxtG"/>
        <w:jc w:val="left"/>
      </w:pPr>
      <w:r w:rsidRPr="00D032AA">
        <w:tab/>
      </w:r>
      <w:r w:rsidR="005E0EE7" w:rsidRPr="00D032AA">
        <w:t>(a)</w:t>
      </w:r>
      <w:r w:rsidRPr="00D032AA">
        <w:tab/>
      </w:r>
      <w:r w:rsidR="005E0EE7" w:rsidRPr="00D032AA">
        <w:t>Draft rules of procedure;</w:t>
      </w:r>
    </w:p>
    <w:p w:rsidR="005E0EE7" w:rsidRPr="00D032AA" w:rsidRDefault="006F7B94" w:rsidP="00556EF5">
      <w:pPr>
        <w:pStyle w:val="SingleTxtG"/>
        <w:jc w:val="left"/>
      </w:pPr>
      <w:r w:rsidRPr="00D032AA">
        <w:tab/>
      </w:r>
      <w:r w:rsidR="005E0EE7" w:rsidRPr="00D032AA">
        <w:t>(b)</w:t>
      </w:r>
      <w:r w:rsidRPr="00D032AA">
        <w:tab/>
      </w:r>
      <w:r w:rsidR="005E0EE7" w:rsidRPr="00D032AA">
        <w:t>Draft reporting guidelines and other working methods.</w:t>
      </w:r>
    </w:p>
    <w:p w:rsidR="005E0EE7" w:rsidRPr="00D032AA" w:rsidRDefault="005E0EE7" w:rsidP="00556EF5">
      <w:pPr>
        <w:pStyle w:val="SingleTxtG"/>
        <w:jc w:val="left"/>
      </w:pPr>
      <w:r w:rsidRPr="00D032AA">
        <w:t>5.</w:t>
      </w:r>
      <w:r w:rsidRPr="00D032AA">
        <w:tab/>
        <w:t>Day of general discussion on article 12.</w:t>
      </w:r>
    </w:p>
    <w:p w:rsidR="005E0EE7" w:rsidRPr="00D032AA" w:rsidRDefault="005E0EE7" w:rsidP="00556EF5">
      <w:pPr>
        <w:pStyle w:val="SingleTxtG"/>
        <w:jc w:val="left"/>
      </w:pPr>
      <w:r w:rsidRPr="00D032AA">
        <w:t>6.</w:t>
      </w:r>
      <w:r w:rsidRPr="00D032AA">
        <w:tab/>
        <w:t>Provisional agenda for the third session.</w:t>
      </w:r>
    </w:p>
    <w:p w:rsidR="005E0EE7" w:rsidRPr="00D032AA" w:rsidRDefault="005E0EE7" w:rsidP="00556EF5">
      <w:pPr>
        <w:pStyle w:val="SingleTxtG"/>
        <w:jc w:val="left"/>
      </w:pPr>
      <w:r w:rsidRPr="00D032AA">
        <w:t>7.</w:t>
      </w:r>
      <w:r w:rsidRPr="00D032AA">
        <w:tab/>
        <w:t>Adoption of the report of the Committee on its second session.</w:t>
      </w:r>
    </w:p>
    <w:p w:rsidR="005E0EE7" w:rsidRPr="00D032AA" w:rsidRDefault="005E0EE7" w:rsidP="00DB2167">
      <w:pPr>
        <w:pStyle w:val="HChG"/>
      </w:pPr>
      <w:r w:rsidRPr="00D032AA">
        <w:br w:type="page"/>
        <w:t>Annex VI</w:t>
      </w:r>
    </w:p>
    <w:p w:rsidR="005E0EE7" w:rsidRPr="00D032AA" w:rsidRDefault="00DB2167" w:rsidP="00DB2167">
      <w:pPr>
        <w:pStyle w:val="HChG"/>
        <w:rPr>
          <w:bCs/>
        </w:rPr>
      </w:pPr>
      <w:r w:rsidRPr="00D032AA">
        <w:tab/>
      </w:r>
      <w:r w:rsidRPr="00D032AA">
        <w:tab/>
      </w:r>
      <w:r w:rsidR="005E0EE7" w:rsidRPr="00D032AA">
        <w:t>Text of the first declaration by the Committee on the Rights of Persons with Disabilities</w:t>
      </w:r>
      <w:r w:rsidR="00717A92">
        <w:t xml:space="preserve"> </w:t>
      </w:r>
      <w:r w:rsidR="00F85699" w:rsidRPr="00D032AA">
        <w:rPr>
          <w:bCs/>
        </w:rPr>
        <w:t>“</w:t>
      </w:r>
      <w:r w:rsidR="005E0EE7" w:rsidRPr="00D032AA">
        <w:rPr>
          <w:bCs/>
        </w:rPr>
        <w:t>Committee on the Rights of Persons with Disabilities: Looking forward</w:t>
      </w:r>
      <w:r w:rsidR="00F85699" w:rsidRPr="00D032AA">
        <w:rPr>
          <w:bCs/>
        </w:rPr>
        <w:t>”</w:t>
      </w:r>
    </w:p>
    <w:p w:rsidR="005E0EE7" w:rsidRPr="00D032AA" w:rsidRDefault="00EE57E7" w:rsidP="00EE57E7">
      <w:pPr>
        <w:pStyle w:val="SingleTxtG"/>
      </w:pPr>
      <w:r w:rsidRPr="00D032AA">
        <w:tab/>
      </w:r>
      <w:r w:rsidR="005E0EE7" w:rsidRPr="00D032AA">
        <w:t>In Geneva, on 27 February 2009, the Committee on the Rights of Persons with Disabilities, (hereinafter the Committee):</w:t>
      </w:r>
    </w:p>
    <w:p w:rsidR="005E0EE7" w:rsidRPr="00D032AA" w:rsidRDefault="00EE57E7" w:rsidP="00EE57E7">
      <w:pPr>
        <w:pStyle w:val="SingleTxtG"/>
      </w:pPr>
      <w:r w:rsidRPr="00D032AA">
        <w:tab/>
      </w:r>
      <w:r w:rsidR="005E0EE7" w:rsidRPr="00D032AA">
        <w:t>1.</w:t>
      </w:r>
      <w:r w:rsidR="005E0EE7" w:rsidRPr="00D032AA">
        <w:tab/>
        <w:t>Considering the provisions in article 34, paragraph 1 and paragraph 2, of the Convention on the Rights of Persons with Disabilities (the Convention), the Committee has proceeded to its formal establishment, holding its first session</w:t>
      </w:r>
      <w:r w:rsidR="00F85699" w:rsidRPr="00D032AA">
        <w:t xml:space="preserve"> </w:t>
      </w:r>
      <w:r w:rsidR="00231B1F">
        <w:t>between 23 and 27 February 2009;</w:t>
      </w:r>
    </w:p>
    <w:p w:rsidR="005E0EE7" w:rsidRPr="00D032AA" w:rsidRDefault="005E0EE7" w:rsidP="00EE57E7">
      <w:pPr>
        <w:pStyle w:val="SingleTxtG"/>
      </w:pPr>
      <w:r w:rsidRPr="00D032AA">
        <w:tab/>
        <w:t>2.</w:t>
      </w:r>
      <w:r w:rsidRPr="00D032AA">
        <w:tab/>
        <w:t xml:space="preserve"> Complying with the provisions of article 34 (10) of the Convention, the Committee has proceeded with the election of the Bureau of t</w:t>
      </w:r>
      <w:r w:rsidR="00231B1F">
        <w:t>he Committee;</w:t>
      </w:r>
    </w:p>
    <w:p w:rsidR="005E0EE7" w:rsidRPr="00D032AA" w:rsidRDefault="005E0EE7" w:rsidP="00EE57E7">
      <w:pPr>
        <w:pStyle w:val="SingleTxtG"/>
      </w:pPr>
      <w:r w:rsidRPr="00D032AA">
        <w:tab/>
        <w:t>3.</w:t>
      </w:r>
      <w:r w:rsidRPr="00D032AA">
        <w:tab/>
        <w:t>In a spirit of promoting, protecting and ensuring the full and equal enjoyment of all human rights and fundamental freedoms by all persons with disabilities; with the aim of promoting respect for their inherent dignity, as set forth in article 1 of the Convention and in accordance with the principles set out in article 3; having particular regard to the situation of more than 650 million persons wit</w:t>
      </w:r>
      <w:r w:rsidR="00CE68B3">
        <w:t>h disabilities around the world;</w:t>
      </w:r>
    </w:p>
    <w:p w:rsidR="005E0EE7" w:rsidRPr="00D032AA" w:rsidRDefault="005E0EE7" w:rsidP="00EE57E7">
      <w:pPr>
        <w:pStyle w:val="SingleTxtG"/>
      </w:pPr>
      <w:r w:rsidRPr="00D032AA">
        <w:tab/>
        <w:t>4.</w:t>
      </w:r>
      <w:r w:rsidRPr="00D032AA">
        <w:tab/>
        <w:t>Acknowledging the importance of involving civil society, in particular organizations of persons with disabilities in all matters that affect them, in conformity with article 4</w:t>
      </w:r>
      <w:r w:rsidR="00BD6416">
        <w:t>,</w:t>
      </w:r>
      <w:r w:rsidRPr="00D032AA">
        <w:t xml:space="preserve"> paragraph </w:t>
      </w:r>
      <w:r w:rsidR="00BD6416">
        <w:t>3</w:t>
      </w:r>
      <w:r w:rsidR="00A37E65">
        <w:t>,</w:t>
      </w:r>
      <w:r w:rsidR="00BD6416">
        <w:t xml:space="preserve"> </w:t>
      </w:r>
      <w:r w:rsidRPr="00D032AA">
        <w:t>of the Convent</w:t>
      </w:r>
      <w:r w:rsidR="00CE68B3">
        <w:t>ion and other relevant articles;</w:t>
      </w:r>
    </w:p>
    <w:p w:rsidR="005E0EE7" w:rsidRPr="00D032AA" w:rsidRDefault="005E0EE7" w:rsidP="00EE57E7">
      <w:pPr>
        <w:pStyle w:val="SingleTxtG"/>
      </w:pPr>
      <w:r w:rsidRPr="00D032AA">
        <w:tab/>
        <w:t>5.</w:t>
      </w:r>
      <w:r w:rsidRPr="00D032AA">
        <w:tab/>
        <w:t>Emphasizing the need to raise awareness of persons with disabilities, and of enhancing the visibility of their rights and roles in society, in accordance w</w:t>
      </w:r>
      <w:r w:rsidR="00E7157E">
        <w:t>ith article 8 of the Convention.</w:t>
      </w:r>
    </w:p>
    <w:p w:rsidR="005E0EE7" w:rsidRPr="00D032AA" w:rsidRDefault="005E0EE7" w:rsidP="00EE57E7">
      <w:pPr>
        <w:pStyle w:val="SingleTxtG"/>
        <w:rPr>
          <w:i/>
          <w:iCs/>
        </w:rPr>
      </w:pPr>
      <w:r w:rsidRPr="00D032AA">
        <w:tab/>
      </w:r>
      <w:r w:rsidRPr="00D032AA">
        <w:rPr>
          <w:i/>
          <w:iCs/>
        </w:rPr>
        <w:t>The Committee hereby declares:</w:t>
      </w:r>
    </w:p>
    <w:p w:rsidR="005E0EE7" w:rsidRPr="00D032AA" w:rsidRDefault="005E0EE7" w:rsidP="00EE57E7">
      <w:pPr>
        <w:pStyle w:val="SingleTxtG"/>
      </w:pPr>
      <w:r w:rsidRPr="00D032AA">
        <w:tab/>
        <w:t>1.</w:t>
      </w:r>
      <w:r w:rsidRPr="00D032AA">
        <w:tab/>
        <w:t>That it welcomes and considers the progress achieved by States Parties following the signature and ratification of the Convention. It calls on those States that have not yet ratified the Convention and its Optional Protocol that they do so as soon as possible and without reservations and/or declarations;</w:t>
      </w:r>
    </w:p>
    <w:p w:rsidR="005E0EE7" w:rsidRPr="00D032AA" w:rsidRDefault="005E0EE7" w:rsidP="00EE57E7">
      <w:pPr>
        <w:pStyle w:val="SingleTxtG"/>
      </w:pPr>
      <w:r w:rsidRPr="00D032AA">
        <w:tab/>
        <w:t>2.</w:t>
      </w:r>
      <w:r w:rsidRPr="00D032AA">
        <w:tab/>
        <w:t>That it shall afford equal attention and priority to all persons with disabilities</w:t>
      </w:r>
      <w:r w:rsidR="00F85699" w:rsidRPr="00D032AA">
        <w:t xml:space="preserve"> </w:t>
      </w:r>
      <w:r w:rsidRPr="00D032AA">
        <w:t>considering the specific conditions of those who are vulnerable, such as women; children; older persons; persons with disabilities in rural areas or in areas of armed conflict; persons with multiple disabilities, including those who require more intensive support; indigenous people; migrants and asylum-seekers and others;</w:t>
      </w:r>
    </w:p>
    <w:p w:rsidR="005E0EE7" w:rsidRPr="00D032AA" w:rsidRDefault="005E0EE7" w:rsidP="00EE57E7">
      <w:pPr>
        <w:pStyle w:val="SingleTxtG"/>
      </w:pPr>
      <w:r w:rsidRPr="00D032AA">
        <w:tab/>
        <w:t>3.</w:t>
      </w:r>
      <w:r w:rsidRPr="00D032AA">
        <w:tab/>
        <w:t xml:space="preserve">That it recognizes the importance of immediate transition from the medical model to the human rights and social model of disability in accordance with the Convention. It shall </w:t>
      </w:r>
      <w:r w:rsidR="00486C7B" w:rsidRPr="00D032AA">
        <w:t>endeavour</w:t>
      </w:r>
      <w:r w:rsidRPr="00D032AA">
        <w:t xml:space="preserve"> to provide required support to State</w:t>
      </w:r>
      <w:r w:rsidR="002F59DC">
        <w:t>s</w:t>
      </w:r>
      <w:r w:rsidRPr="00D032AA">
        <w:t xml:space="preserve"> Parties in realizing this important transition; </w:t>
      </w:r>
    </w:p>
    <w:p w:rsidR="005E0EE7" w:rsidRPr="00D032AA" w:rsidRDefault="005E0EE7" w:rsidP="00EE57E7">
      <w:pPr>
        <w:pStyle w:val="SingleTxtG"/>
      </w:pPr>
      <w:r w:rsidRPr="00D032AA">
        <w:tab/>
        <w:t>4.</w:t>
      </w:r>
      <w:r w:rsidRPr="00D032AA">
        <w:tab/>
        <w:t>That it acknowledges the importance of contributions by States Parties, regional integration organizations, specialized organs and other competent entities within and outside the United Nations system and of civil society entities of persons with disabilities. Each of these actors shall play a significant role, from their own perspective and following their own cooperation procedures and channels. At the same time, the Committee invites all relevant stakeholders to undertake strong efforts towards the implementation of the Convention at the national level;</w:t>
      </w:r>
    </w:p>
    <w:p w:rsidR="005E0EE7" w:rsidRPr="00D032AA" w:rsidRDefault="005E0EE7" w:rsidP="00EE57E7">
      <w:pPr>
        <w:pStyle w:val="SingleTxtG"/>
      </w:pPr>
      <w:r w:rsidRPr="00D032AA">
        <w:tab/>
        <w:t>5.</w:t>
      </w:r>
      <w:r w:rsidRPr="00D032AA">
        <w:tab/>
        <w:t xml:space="preserve">That it considers of the utmost importance to consider and examine the situation of all persons with disabilities in order to </w:t>
      </w:r>
      <w:r w:rsidR="00486C7B" w:rsidRPr="00D032AA">
        <w:t>fulfil</w:t>
      </w:r>
      <w:r w:rsidRPr="00D032AA">
        <w:t xml:space="preserve"> the Millennium Development Goals for the eradication of poverty; the Beijing Declaration and Platform for </w:t>
      </w:r>
      <w:r w:rsidR="001A5840" w:rsidRPr="00D032AA">
        <w:t>Action</w:t>
      </w:r>
      <w:r w:rsidRPr="00D032AA">
        <w:t>; and to comply with other international plans of action, particularly the application of human development indexes, human poverty index and the disability and gender empowerment measure;</w:t>
      </w:r>
    </w:p>
    <w:p w:rsidR="005E0EE7" w:rsidRPr="00D032AA" w:rsidRDefault="005E0EE7" w:rsidP="00EE57E7">
      <w:pPr>
        <w:pStyle w:val="SingleTxtG"/>
      </w:pPr>
      <w:r w:rsidRPr="00D032AA">
        <w:tab/>
        <w:t>6.</w:t>
      </w:r>
      <w:r w:rsidRPr="00D032AA">
        <w:tab/>
        <w:t xml:space="preserve">The fundamental importance of inclusive social development for the full enjoyment of the rights of persons with disabilities and for the betterment of their quality of life. Due to this consideration </w:t>
      </w:r>
      <w:r w:rsidR="00852E2C" w:rsidRPr="00D032AA">
        <w:t xml:space="preserve">States </w:t>
      </w:r>
      <w:r w:rsidRPr="00D032AA">
        <w:t xml:space="preserve">are invited to double their efforts in this area and to refrain from letting economic and financial instabilities </w:t>
      </w:r>
      <w:r w:rsidR="00942F86">
        <w:t>—</w:t>
      </w:r>
      <w:r w:rsidRPr="00D032AA">
        <w:t xml:space="preserve"> which by their nature are of a temporary character </w:t>
      </w:r>
      <w:r w:rsidR="00942F86">
        <w:t>—</w:t>
      </w:r>
      <w:r w:rsidRPr="00D032AA">
        <w:t xml:space="preserve"> affect the achievement of this objective. There can be no doubt that persons with disabilities are at particular risk in the current economic crisis and it is important that States pay special attention to the situation of persons with disabilities in the current situation. This is an obligation of each and every State, but it is also an issue in which international cooperation plays an important role, especially in regard to developing countries. The provisions of article 32 of the Convention are especially relevant in the current context;</w:t>
      </w:r>
    </w:p>
    <w:p w:rsidR="005E0EE7" w:rsidRPr="00D032AA" w:rsidRDefault="005E0EE7" w:rsidP="00EE57E7">
      <w:pPr>
        <w:pStyle w:val="SingleTxtG"/>
      </w:pPr>
      <w:r w:rsidRPr="00D032AA">
        <w:tab/>
        <w:t>7.</w:t>
      </w:r>
      <w:r w:rsidRPr="00D032AA">
        <w:tab/>
        <w:t>That it shall request and enhance the implementation and monitoring of the Convention, and it shall be available to provide technical support to States parties, United Nations entities and international cooperation on different thematic areas of the Convention and its Optional Protocol.</w:t>
      </w:r>
    </w:p>
    <w:p w:rsidR="005E0EE7" w:rsidRPr="00D032AA" w:rsidRDefault="00EE57E7" w:rsidP="00EE57E7">
      <w:pPr>
        <w:pStyle w:val="SingleTxtG"/>
      </w:pPr>
      <w:r w:rsidRPr="00D032AA">
        <w:tab/>
      </w:r>
      <w:r w:rsidR="005E0EE7" w:rsidRPr="00D032AA">
        <w:t>The Committee calls on the Office of the United Nations High Commissioner</w:t>
      </w:r>
      <w:r w:rsidR="00F85699" w:rsidRPr="00D032AA">
        <w:t xml:space="preserve"> </w:t>
      </w:r>
      <w:r w:rsidR="005E0EE7" w:rsidRPr="00D032AA">
        <w:t>for Human Rights to ensure that this declaration be disseminated as widely as possible in the United Nations official languages and in accessible formats.</w:t>
      </w:r>
    </w:p>
    <w:p w:rsidR="005034D3" w:rsidRPr="00D032AA" w:rsidRDefault="005E0EE7" w:rsidP="00C55B50">
      <w:pPr>
        <w:spacing w:before="240"/>
        <w:jc w:val="center"/>
      </w:pPr>
      <w:r w:rsidRPr="00D032AA">
        <w:rPr>
          <w:u w:val="single"/>
        </w:rPr>
        <w:tab/>
      </w:r>
      <w:r w:rsidRPr="00D032AA">
        <w:rPr>
          <w:u w:val="single"/>
        </w:rPr>
        <w:tab/>
      </w:r>
      <w:r w:rsidRPr="00D032AA">
        <w:rPr>
          <w:u w:val="single"/>
        </w:rPr>
        <w:tab/>
      </w:r>
    </w:p>
    <w:sectPr w:rsidR="005034D3" w:rsidRPr="00D032AA" w:rsidSect="00C047B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2A5" w:rsidRDefault="009A62A5"/>
  </w:endnote>
  <w:endnote w:type="continuationSeparator" w:id="0">
    <w:p w:rsidR="009A62A5" w:rsidRDefault="009A62A5"/>
  </w:endnote>
  <w:endnote w:type="continuationNotice" w:id="1">
    <w:p w:rsidR="009A62A5" w:rsidRDefault="009A62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2A5" w:rsidRPr="00C047B7" w:rsidRDefault="009A62A5" w:rsidP="00C047B7">
    <w:pPr>
      <w:pStyle w:val="Footer"/>
      <w:tabs>
        <w:tab w:val="right" w:pos="9598"/>
      </w:tabs>
    </w:pPr>
    <w:r w:rsidRPr="00C047B7">
      <w:rPr>
        <w:b/>
        <w:sz w:val="18"/>
      </w:rPr>
      <w:fldChar w:fldCharType="begin"/>
    </w:r>
    <w:r w:rsidRPr="00C047B7">
      <w:rPr>
        <w:b/>
        <w:sz w:val="18"/>
      </w:rPr>
      <w:instrText xml:space="preserve"> PAGE  \* MERGEFORMAT </w:instrText>
    </w:r>
    <w:r w:rsidRPr="00C047B7">
      <w:rPr>
        <w:b/>
        <w:sz w:val="18"/>
      </w:rPr>
      <w:fldChar w:fldCharType="separate"/>
    </w:r>
    <w:r>
      <w:rPr>
        <w:b/>
        <w:noProof/>
        <w:sz w:val="18"/>
      </w:rPr>
      <w:t>10</w:t>
    </w:r>
    <w:r w:rsidRPr="00C047B7">
      <w:rPr>
        <w:b/>
        <w:sz w:val="18"/>
      </w:rPr>
      <w:fldChar w:fldCharType="end"/>
    </w:r>
    <w:r>
      <w:rPr>
        <w:sz w:val="18"/>
      </w:rPr>
      <w:tab/>
    </w:r>
    <w:r>
      <w:t>GE.09-45263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2A5" w:rsidRPr="00C047B7" w:rsidRDefault="009A62A5" w:rsidP="00C047B7">
    <w:pPr>
      <w:pStyle w:val="Footer"/>
      <w:tabs>
        <w:tab w:val="right" w:pos="9598"/>
      </w:tabs>
      <w:rPr>
        <w:b/>
        <w:sz w:val="18"/>
      </w:rPr>
    </w:pPr>
    <w:r>
      <w:t>GE.09-45263</w:t>
    </w:r>
    <w:r>
      <w:tab/>
    </w:r>
    <w:r w:rsidRPr="00C047B7">
      <w:rPr>
        <w:b/>
        <w:sz w:val="18"/>
      </w:rPr>
      <w:fldChar w:fldCharType="begin"/>
    </w:r>
    <w:r w:rsidRPr="00C047B7">
      <w:rPr>
        <w:b/>
        <w:sz w:val="18"/>
      </w:rPr>
      <w:instrText xml:space="preserve"> PAGE  \* MERGEFORMAT </w:instrText>
    </w:r>
    <w:r w:rsidRPr="00C047B7">
      <w:rPr>
        <w:b/>
        <w:sz w:val="18"/>
      </w:rPr>
      <w:fldChar w:fldCharType="separate"/>
    </w:r>
    <w:r>
      <w:rPr>
        <w:b/>
        <w:noProof/>
        <w:sz w:val="18"/>
      </w:rPr>
      <w:t>11</w:t>
    </w:r>
    <w:r w:rsidRPr="00C047B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2A5" w:rsidRDefault="009A62A5">
    <w:pPr>
      <w:pStyle w:val="Footer"/>
    </w:pPr>
    <w:r>
      <w:rPr>
        <w:sz w:val="20"/>
      </w:rPr>
      <w:t>GE.09-45263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2A5" w:rsidRPr="000B175B" w:rsidRDefault="009A62A5" w:rsidP="000B175B">
      <w:pPr>
        <w:tabs>
          <w:tab w:val="right" w:pos="2155"/>
        </w:tabs>
        <w:spacing w:after="80"/>
        <w:ind w:left="680"/>
        <w:rPr>
          <w:u w:val="single"/>
        </w:rPr>
      </w:pPr>
      <w:r>
        <w:rPr>
          <w:u w:val="single"/>
        </w:rPr>
        <w:tab/>
      </w:r>
    </w:p>
  </w:footnote>
  <w:footnote w:type="continuationSeparator" w:id="0">
    <w:p w:rsidR="009A62A5" w:rsidRPr="00FC68B7" w:rsidRDefault="009A62A5" w:rsidP="00FC68B7">
      <w:pPr>
        <w:tabs>
          <w:tab w:val="left" w:pos="2155"/>
        </w:tabs>
        <w:spacing w:after="80"/>
        <w:ind w:left="680"/>
        <w:rPr>
          <w:u w:val="single"/>
        </w:rPr>
      </w:pPr>
      <w:r>
        <w:rPr>
          <w:u w:val="single"/>
        </w:rPr>
        <w:tab/>
      </w:r>
    </w:p>
  </w:footnote>
  <w:footnote w:type="continuationNotice" w:id="1">
    <w:p w:rsidR="009A62A5" w:rsidRDefault="009A62A5"/>
  </w:footnote>
  <w:footnote w:id="2">
    <w:p w:rsidR="009A62A5" w:rsidRPr="00D208FF" w:rsidRDefault="009A62A5" w:rsidP="000A22F7">
      <w:pPr>
        <w:pStyle w:val="FootnoteText"/>
      </w:pPr>
      <w:r>
        <w:rPr>
          <w:b/>
          <w:bCs/>
        </w:rPr>
        <w:tab/>
      </w:r>
      <w:r w:rsidRPr="00241E79">
        <w:rPr>
          <w:rStyle w:val="FootnoteReference"/>
          <w:b/>
          <w:bCs/>
        </w:rPr>
        <w:footnoteRef/>
      </w:r>
      <w:r>
        <w:rPr>
          <w:b/>
          <w:bCs/>
        </w:rPr>
        <w:tab/>
      </w:r>
      <w:r>
        <w:t xml:space="preserve">See </w:t>
      </w:r>
      <w:r w:rsidRPr="000A22F7">
        <w:t>annex</w:t>
      </w:r>
      <w:r>
        <w:t xml:space="preserve"> VI.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2A5" w:rsidRPr="00C047B7" w:rsidRDefault="009A62A5" w:rsidP="00C047B7">
    <w:pPr>
      <w:pStyle w:val="Header"/>
    </w:pPr>
    <w:r w:rsidRPr="00C047B7">
      <w:t>CRPD/C/1/2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2A5" w:rsidRPr="00C047B7" w:rsidRDefault="009A62A5" w:rsidP="00C047B7">
    <w:pPr>
      <w:pStyle w:val="Header"/>
      <w:jc w:val="right"/>
    </w:pPr>
    <w:r w:rsidRPr="00C047B7">
      <w:t>CRPD/C/1/2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3767DA"/>
    <w:multiLevelType w:val="hybridMultilevel"/>
    <w:tmpl w:val="1CF4195C"/>
    <w:lvl w:ilvl="0" w:tplc="F2207A1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32D4633"/>
    <w:multiLevelType w:val="hybridMultilevel"/>
    <w:tmpl w:val="05EECA7C"/>
    <w:lvl w:ilvl="0" w:tplc="FE72023A">
      <w:start w:val="1"/>
      <w:numFmt w:val="decimal"/>
      <w:lvlText w:val="%1."/>
      <w:lvlJc w:val="left"/>
      <w:pPr>
        <w:tabs>
          <w:tab w:val="num" w:pos="1080"/>
        </w:tabs>
        <w:ind w:left="1080" w:hanging="72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8D20F70"/>
    <w:multiLevelType w:val="multilevel"/>
    <w:tmpl w:val="5B3A2EA8"/>
    <w:lvl w:ilvl="0">
      <w:start w:val="1"/>
      <w:numFmt w:val="upperLetter"/>
      <w:lvlText w:val="%1."/>
      <w:lvlJc w:val="left"/>
      <w:pPr>
        <w:tabs>
          <w:tab w:val="num" w:pos="360"/>
        </w:tabs>
        <w:ind w:left="360" w:hanging="360"/>
      </w:pPr>
      <w:rPr>
        <w:rFonts w:hint="default"/>
      </w:rPr>
    </w:lvl>
    <w:lvl w:ilvl="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883250B"/>
    <w:multiLevelType w:val="hybridMultilevel"/>
    <w:tmpl w:val="2AC05FA6"/>
    <w:lvl w:ilvl="0" w:tplc="FE72023A">
      <w:start w:val="1"/>
      <w:numFmt w:val="decimal"/>
      <w:lvlText w:val="%1."/>
      <w:lvlJc w:val="left"/>
      <w:pPr>
        <w:tabs>
          <w:tab w:val="num" w:pos="1080"/>
        </w:tabs>
        <w:ind w:left="1080" w:hanging="72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04672E6"/>
    <w:multiLevelType w:val="multilevel"/>
    <w:tmpl w:val="CFC429B2"/>
    <w:lvl w:ilvl="0">
      <w:start w:val="3"/>
      <w:numFmt w:val="upperLetter"/>
      <w:lvlText w:val="%1."/>
      <w:lvlJc w:val="left"/>
      <w:pPr>
        <w:tabs>
          <w:tab w:val="num" w:pos="360"/>
        </w:tabs>
        <w:ind w:left="360" w:hanging="360"/>
      </w:pPr>
      <w:rPr>
        <w:rFonts w:hint="default"/>
      </w:rPr>
    </w:lvl>
    <w:lvl w:ilvl="1">
      <w:start w:val="1"/>
      <w:numFmt w:val="lowerLetter"/>
      <w:lvlText w:val="%2."/>
      <w:lvlJc w:val="left"/>
      <w:pPr>
        <w:tabs>
          <w:tab w:val="num" w:pos="2520"/>
        </w:tabs>
        <w:ind w:left="2520" w:hanging="360"/>
      </w:pPr>
    </w:lvl>
    <w:lvl w:ilvl="2">
      <w:start w:val="26"/>
      <w:numFmt w:val="decimal"/>
      <w:lvlText w:val="%3."/>
      <w:lvlJc w:val="left"/>
      <w:pPr>
        <w:tabs>
          <w:tab w:val="num" w:pos="3420"/>
        </w:tabs>
        <w:ind w:left="3420" w:hanging="360"/>
      </w:pPr>
      <w:rPr>
        <w:rFonts w:hint="default"/>
      </w:r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5"/>
  </w:num>
  <w:num w:numId="13">
    <w:abstractNumId w:val="10"/>
  </w:num>
  <w:num w:numId="14">
    <w:abstractNumId w:val="18"/>
  </w:num>
  <w:num w:numId="15">
    <w:abstractNumId w:val="14"/>
  </w:num>
  <w:num w:numId="16">
    <w:abstractNumId w:val="12"/>
  </w:num>
  <w:num w:numId="17">
    <w:abstractNumId w:val="17"/>
  </w:num>
  <w:num w:numId="18">
    <w:abstractNumId w:val="20"/>
  </w:num>
  <w:num w:numId="19">
    <w:abstractNumId w:val="19"/>
  </w:num>
  <w:num w:numId="20">
    <w:abstractNumId w:val="11"/>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ES_tradnl"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1540"/>
    <w:rsid w:val="00003194"/>
    <w:rsid w:val="0000535D"/>
    <w:rsid w:val="000320AA"/>
    <w:rsid w:val="000320D3"/>
    <w:rsid w:val="00032FF2"/>
    <w:rsid w:val="00050F6B"/>
    <w:rsid w:val="0006583D"/>
    <w:rsid w:val="00072C8C"/>
    <w:rsid w:val="000733B5"/>
    <w:rsid w:val="00077485"/>
    <w:rsid w:val="00091674"/>
    <w:rsid w:val="000931C0"/>
    <w:rsid w:val="000A1C3E"/>
    <w:rsid w:val="000A22F7"/>
    <w:rsid w:val="000A5D3B"/>
    <w:rsid w:val="000A638C"/>
    <w:rsid w:val="000B175B"/>
    <w:rsid w:val="000B3A0F"/>
    <w:rsid w:val="000B4EF7"/>
    <w:rsid w:val="000C1462"/>
    <w:rsid w:val="000C2D2E"/>
    <w:rsid w:val="000D4DEF"/>
    <w:rsid w:val="000E0415"/>
    <w:rsid w:val="000E6E8F"/>
    <w:rsid w:val="000E6FE6"/>
    <w:rsid w:val="00100D3F"/>
    <w:rsid w:val="00104228"/>
    <w:rsid w:val="001103AA"/>
    <w:rsid w:val="001155C2"/>
    <w:rsid w:val="00115834"/>
    <w:rsid w:val="00115DC4"/>
    <w:rsid w:val="00131D66"/>
    <w:rsid w:val="00134B49"/>
    <w:rsid w:val="001470B0"/>
    <w:rsid w:val="00155467"/>
    <w:rsid w:val="00155DF9"/>
    <w:rsid w:val="00157D94"/>
    <w:rsid w:val="0017117F"/>
    <w:rsid w:val="0017138B"/>
    <w:rsid w:val="00172E3D"/>
    <w:rsid w:val="001805CE"/>
    <w:rsid w:val="00180D95"/>
    <w:rsid w:val="0018711F"/>
    <w:rsid w:val="001A0ED1"/>
    <w:rsid w:val="001A5840"/>
    <w:rsid w:val="001B4B04"/>
    <w:rsid w:val="001B5B3E"/>
    <w:rsid w:val="001C6663"/>
    <w:rsid w:val="001C7895"/>
    <w:rsid w:val="001D1666"/>
    <w:rsid w:val="001D26DF"/>
    <w:rsid w:val="001E107D"/>
    <w:rsid w:val="001E5AA0"/>
    <w:rsid w:val="00202DA8"/>
    <w:rsid w:val="00211E0B"/>
    <w:rsid w:val="00215AA5"/>
    <w:rsid w:val="00216529"/>
    <w:rsid w:val="00231B1F"/>
    <w:rsid w:val="002449F6"/>
    <w:rsid w:val="0025042A"/>
    <w:rsid w:val="0025756B"/>
    <w:rsid w:val="002623F8"/>
    <w:rsid w:val="00263C94"/>
    <w:rsid w:val="0029443E"/>
    <w:rsid w:val="00295DE1"/>
    <w:rsid w:val="002A37BC"/>
    <w:rsid w:val="002B0ACD"/>
    <w:rsid w:val="002B4F96"/>
    <w:rsid w:val="002B70AE"/>
    <w:rsid w:val="002D4EB2"/>
    <w:rsid w:val="002F175C"/>
    <w:rsid w:val="002F59DC"/>
    <w:rsid w:val="002F5D0A"/>
    <w:rsid w:val="00312D0A"/>
    <w:rsid w:val="003229D8"/>
    <w:rsid w:val="00323AE6"/>
    <w:rsid w:val="00330F2C"/>
    <w:rsid w:val="00337984"/>
    <w:rsid w:val="00346CC6"/>
    <w:rsid w:val="00352709"/>
    <w:rsid w:val="00355B0A"/>
    <w:rsid w:val="00371178"/>
    <w:rsid w:val="00373D8B"/>
    <w:rsid w:val="0037535F"/>
    <w:rsid w:val="00380C68"/>
    <w:rsid w:val="00387AB8"/>
    <w:rsid w:val="003901D8"/>
    <w:rsid w:val="003A4810"/>
    <w:rsid w:val="003A6810"/>
    <w:rsid w:val="003B0412"/>
    <w:rsid w:val="003B1D4A"/>
    <w:rsid w:val="003B5A1D"/>
    <w:rsid w:val="003C2CC4"/>
    <w:rsid w:val="003C49CE"/>
    <w:rsid w:val="003D4B23"/>
    <w:rsid w:val="004001D4"/>
    <w:rsid w:val="00400E0E"/>
    <w:rsid w:val="00405DDC"/>
    <w:rsid w:val="00410C89"/>
    <w:rsid w:val="00421F90"/>
    <w:rsid w:val="00431423"/>
    <w:rsid w:val="004325CB"/>
    <w:rsid w:val="0045495B"/>
    <w:rsid w:val="00477CD6"/>
    <w:rsid w:val="00480187"/>
    <w:rsid w:val="00486C7B"/>
    <w:rsid w:val="004B0454"/>
    <w:rsid w:val="004B0B6F"/>
    <w:rsid w:val="004B7F75"/>
    <w:rsid w:val="004C43F0"/>
    <w:rsid w:val="004D25E4"/>
    <w:rsid w:val="004F6682"/>
    <w:rsid w:val="005034D3"/>
    <w:rsid w:val="00503727"/>
    <w:rsid w:val="00517B36"/>
    <w:rsid w:val="005420F2"/>
    <w:rsid w:val="00556EF5"/>
    <w:rsid w:val="00575265"/>
    <w:rsid w:val="00591F9E"/>
    <w:rsid w:val="005A2316"/>
    <w:rsid w:val="005B3DB3"/>
    <w:rsid w:val="005C5D29"/>
    <w:rsid w:val="005C6A79"/>
    <w:rsid w:val="005C7D47"/>
    <w:rsid w:val="005E0EE7"/>
    <w:rsid w:val="005F6B05"/>
    <w:rsid w:val="005F720C"/>
    <w:rsid w:val="006001EE"/>
    <w:rsid w:val="00611FC4"/>
    <w:rsid w:val="006167CD"/>
    <w:rsid w:val="006176FB"/>
    <w:rsid w:val="00622820"/>
    <w:rsid w:val="00640B26"/>
    <w:rsid w:val="00646687"/>
    <w:rsid w:val="00662076"/>
    <w:rsid w:val="00667387"/>
    <w:rsid w:val="0067529D"/>
    <w:rsid w:val="00690765"/>
    <w:rsid w:val="006A7453"/>
    <w:rsid w:val="006C55AC"/>
    <w:rsid w:val="006C5F51"/>
    <w:rsid w:val="006E5378"/>
    <w:rsid w:val="006E564B"/>
    <w:rsid w:val="006F19B9"/>
    <w:rsid w:val="006F6628"/>
    <w:rsid w:val="006F7B94"/>
    <w:rsid w:val="006F7FC3"/>
    <w:rsid w:val="007043C6"/>
    <w:rsid w:val="00717A92"/>
    <w:rsid w:val="00721A83"/>
    <w:rsid w:val="007242A8"/>
    <w:rsid w:val="0072632A"/>
    <w:rsid w:val="00727CC4"/>
    <w:rsid w:val="00744DF8"/>
    <w:rsid w:val="00747ABB"/>
    <w:rsid w:val="00756590"/>
    <w:rsid w:val="0075708E"/>
    <w:rsid w:val="00763050"/>
    <w:rsid w:val="007B2CEF"/>
    <w:rsid w:val="007B3FF5"/>
    <w:rsid w:val="007B6BA5"/>
    <w:rsid w:val="007C3390"/>
    <w:rsid w:val="007C4F4B"/>
    <w:rsid w:val="007E068E"/>
    <w:rsid w:val="007E09E1"/>
    <w:rsid w:val="007E4E60"/>
    <w:rsid w:val="007F6611"/>
    <w:rsid w:val="00804454"/>
    <w:rsid w:val="0081107E"/>
    <w:rsid w:val="00812BE2"/>
    <w:rsid w:val="00815270"/>
    <w:rsid w:val="00815DB4"/>
    <w:rsid w:val="008242D7"/>
    <w:rsid w:val="00824B3B"/>
    <w:rsid w:val="008251A6"/>
    <w:rsid w:val="008338A1"/>
    <w:rsid w:val="0085226B"/>
    <w:rsid w:val="00852E2C"/>
    <w:rsid w:val="008703D6"/>
    <w:rsid w:val="00885DF4"/>
    <w:rsid w:val="00892867"/>
    <w:rsid w:val="008979B1"/>
    <w:rsid w:val="008A1327"/>
    <w:rsid w:val="008A2756"/>
    <w:rsid w:val="008A6B25"/>
    <w:rsid w:val="008A6C4F"/>
    <w:rsid w:val="008B2335"/>
    <w:rsid w:val="008B2409"/>
    <w:rsid w:val="008B4727"/>
    <w:rsid w:val="008C4480"/>
    <w:rsid w:val="008F7758"/>
    <w:rsid w:val="0090091D"/>
    <w:rsid w:val="00915DCB"/>
    <w:rsid w:val="009223CA"/>
    <w:rsid w:val="00927BBA"/>
    <w:rsid w:val="00932206"/>
    <w:rsid w:val="00932565"/>
    <w:rsid w:val="00933C03"/>
    <w:rsid w:val="00937DD9"/>
    <w:rsid w:val="00940F93"/>
    <w:rsid w:val="00942F86"/>
    <w:rsid w:val="0095084F"/>
    <w:rsid w:val="009A1540"/>
    <w:rsid w:val="009A193E"/>
    <w:rsid w:val="009A2D5A"/>
    <w:rsid w:val="009A4ABE"/>
    <w:rsid w:val="009A62A5"/>
    <w:rsid w:val="009B005A"/>
    <w:rsid w:val="009B0F0E"/>
    <w:rsid w:val="009B2BFB"/>
    <w:rsid w:val="009B47BE"/>
    <w:rsid w:val="009C14AA"/>
    <w:rsid w:val="009F71CF"/>
    <w:rsid w:val="009F7711"/>
    <w:rsid w:val="009F7C5D"/>
    <w:rsid w:val="00A01489"/>
    <w:rsid w:val="00A37E65"/>
    <w:rsid w:val="00A47ACE"/>
    <w:rsid w:val="00A56187"/>
    <w:rsid w:val="00A612EE"/>
    <w:rsid w:val="00A618E2"/>
    <w:rsid w:val="00A66AC7"/>
    <w:rsid w:val="00A72F22"/>
    <w:rsid w:val="00A748A6"/>
    <w:rsid w:val="00A75A2B"/>
    <w:rsid w:val="00A776B4"/>
    <w:rsid w:val="00A94361"/>
    <w:rsid w:val="00AA4B3A"/>
    <w:rsid w:val="00AC6744"/>
    <w:rsid w:val="00AE425C"/>
    <w:rsid w:val="00AF3FBD"/>
    <w:rsid w:val="00B03AF8"/>
    <w:rsid w:val="00B06775"/>
    <w:rsid w:val="00B30179"/>
    <w:rsid w:val="00B327E9"/>
    <w:rsid w:val="00B5247F"/>
    <w:rsid w:val="00B53CF5"/>
    <w:rsid w:val="00B56E9C"/>
    <w:rsid w:val="00B63BB4"/>
    <w:rsid w:val="00B64B1F"/>
    <w:rsid w:val="00B6553F"/>
    <w:rsid w:val="00B81E12"/>
    <w:rsid w:val="00B9638C"/>
    <w:rsid w:val="00B97F4E"/>
    <w:rsid w:val="00BA45BD"/>
    <w:rsid w:val="00BB1918"/>
    <w:rsid w:val="00BB6C4A"/>
    <w:rsid w:val="00BC2745"/>
    <w:rsid w:val="00BC74E9"/>
    <w:rsid w:val="00BD225B"/>
    <w:rsid w:val="00BD59BF"/>
    <w:rsid w:val="00BD6416"/>
    <w:rsid w:val="00BD7FD0"/>
    <w:rsid w:val="00BE2E1B"/>
    <w:rsid w:val="00BE37B8"/>
    <w:rsid w:val="00BF68A8"/>
    <w:rsid w:val="00C031E0"/>
    <w:rsid w:val="00C047B7"/>
    <w:rsid w:val="00C10996"/>
    <w:rsid w:val="00C2719F"/>
    <w:rsid w:val="00C3206E"/>
    <w:rsid w:val="00C347F2"/>
    <w:rsid w:val="00C37951"/>
    <w:rsid w:val="00C43188"/>
    <w:rsid w:val="00C463DD"/>
    <w:rsid w:val="00C46FF3"/>
    <w:rsid w:val="00C4724C"/>
    <w:rsid w:val="00C55B50"/>
    <w:rsid w:val="00C629A0"/>
    <w:rsid w:val="00C67670"/>
    <w:rsid w:val="00C745C3"/>
    <w:rsid w:val="00C7528D"/>
    <w:rsid w:val="00C75FB9"/>
    <w:rsid w:val="00C96FF8"/>
    <w:rsid w:val="00C978CC"/>
    <w:rsid w:val="00CC00AC"/>
    <w:rsid w:val="00CC7B2F"/>
    <w:rsid w:val="00CC7FE0"/>
    <w:rsid w:val="00CD519E"/>
    <w:rsid w:val="00CE0F60"/>
    <w:rsid w:val="00CE299C"/>
    <w:rsid w:val="00CE4A8F"/>
    <w:rsid w:val="00CE68B3"/>
    <w:rsid w:val="00CF0D13"/>
    <w:rsid w:val="00CF41F7"/>
    <w:rsid w:val="00D03143"/>
    <w:rsid w:val="00D032AA"/>
    <w:rsid w:val="00D2031B"/>
    <w:rsid w:val="00D20D5E"/>
    <w:rsid w:val="00D218CB"/>
    <w:rsid w:val="00D25FE2"/>
    <w:rsid w:val="00D26B83"/>
    <w:rsid w:val="00D2727E"/>
    <w:rsid w:val="00D30DC1"/>
    <w:rsid w:val="00D43252"/>
    <w:rsid w:val="00D47F05"/>
    <w:rsid w:val="00D51E7F"/>
    <w:rsid w:val="00D55906"/>
    <w:rsid w:val="00D61CB5"/>
    <w:rsid w:val="00D6299F"/>
    <w:rsid w:val="00D74565"/>
    <w:rsid w:val="00D978C6"/>
    <w:rsid w:val="00DA3C1C"/>
    <w:rsid w:val="00DA449B"/>
    <w:rsid w:val="00DB2167"/>
    <w:rsid w:val="00DD33AE"/>
    <w:rsid w:val="00DF1B41"/>
    <w:rsid w:val="00DF40D5"/>
    <w:rsid w:val="00E41D1B"/>
    <w:rsid w:val="00E50485"/>
    <w:rsid w:val="00E51709"/>
    <w:rsid w:val="00E522EB"/>
    <w:rsid w:val="00E623C1"/>
    <w:rsid w:val="00E6523D"/>
    <w:rsid w:val="00E709B8"/>
    <w:rsid w:val="00E7157E"/>
    <w:rsid w:val="00E71BC8"/>
    <w:rsid w:val="00E7260F"/>
    <w:rsid w:val="00E81DB1"/>
    <w:rsid w:val="00E96630"/>
    <w:rsid w:val="00EB0CC3"/>
    <w:rsid w:val="00EB6385"/>
    <w:rsid w:val="00EB6B86"/>
    <w:rsid w:val="00ED24AF"/>
    <w:rsid w:val="00ED32A3"/>
    <w:rsid w:val="00ED5D30"/>
    <w:rsid w:val="00ED7A2A"/>
    <w:rsid w:val="00EE57E7"/>
    <w:rsid w:val="00EF1D7F"/>
    <w:rsid w:val="00F228F3"/>
    <w:rsid w:val="00F22DAD"/>
    <w:rsid w:val="00F34583"/>
    <w:rsid w:val="00F40A90"/>
    <w:rsid w:val="00F504DF"/>
    <w:rsid w:val="00F67C90"/>
    <w:rsid w:val="00F74029"/>
    <w:rsid w:val="00F81534"/>
    <w:rsid w:val="00F85699"/>
    <w:rsid w:val="00F91C6C"/>
    <w:rsid w:val="00FA271C"/>
    <w:rsid w:val="00FA28B2"/>
    <w:rsid w:val="00FC118D"/>
    <w:rsid w:val="00FC68B7"/>
    <w:rsid w:val="00FD57E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9</TotalTime>
  <Pages>17</Pages>
  <Words>3957</Words>
  <Characters>22561</Characters>
  <Application>Microsoft Office Word</Application>
  <DocSecurity>4</DocSecurity>
  <Lines>188</Lines>
  <Paragraphs>52</Paragraphs>
  <ScaleCrop>false</ScaleCrop>
  <HeadingPairs>
    <vt:vector size="2" baseType="variant">
      <vt:variant>
        <vt:lpstr>Title</vt:lpstr>
      </vt:variant>
      <vt:variant>
        <vt:i4>1</vt:i4>
      </vt:variant>
    </vt:vector>
  </HeadingPairs>
  <TitlesOfParts>
    <vt:vector size="1" baseType="lpstr">
      <vt:lpstr>0945263</vt:lpstr>
    </vt:vector>
  </TitlesOfParts>
  <Company>CSD</Company>
  <LinksUpToDate>false</LinksUpToDate>
  <CharactersWithSpaces>26466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0945263</dc:title>
  <dc:subject/>
  <dc:creator>pae</dc:creator>
  <cp:keywords>CRPD/C/1/2</cp:keywords>
  <dc:description>final</dc:description>
  <cp:lastModifiedBy>PACIS MAMANGUN</cp:lastModifiedBy>
  <cp:revision>2</cp:revision>
  <cp:lastPrinted>2009-10-13T08:24:00Z</cp:lastPrinted>
  <dcterms:created xsi:type="dcterms:W3CDTF">2009-10-15T07:44:00Z</dcterms:created>
  <dcterms:modified xsi:type="dcterms:W3CDTF">2009-10-15T07:44:00Z</dcterms:modified>
</cp:coreProperties>
</file>