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RPr="002D3070">
        <w:trPr>
          <w:trHeight w:val="851"/>
        </w:trPr>
        <w:tc>
          <w:tcPr>
            <w:tcW w:w="1259" w:type="dxa"/>
            <w:tcBorders>
              <w:top w:val="nil"/>
              <w:left w:val="nil"/>
              <w:bottom w:val="single" w:sz="4" w:space="0" w:color="auto"/>
              <w:right w:val="nil"/>
            </w:tcBorders>
          </w:tcPr>
          <w:p w:rsidR="00446DE4" w:rsidRPr="007B428E" w:rsidRDefault="00446DE4"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7B428E" w:rsidRDefault="00B3317B" w:rsidP="0022130F">
            <w:pPr>
              <w:spacing w:after="80" w:line="300" w:lineRule="exact"/>
              <w:rPr>
                <w:sz w:val="28"/>
                <w:szCs w:val="28"/>
              </w:rPr>
            </w:pPr>
            <w:r w:rsidRPr="007B428E">
              <w:rPr>
                <w:sz w:val="28"/>
                <w:szCs w:val="28"/>
              </w:rPr>
              <w:t>United Nations</w:t>
            </w:r>
          </w:p>
        </w:tc>
        <w:tc>
          <w:tcPr>
            <w:tcW w:w="6144" w:type="dxa"/>
            <w:gridSpan w:val="2"/>
            <w:tcBorders>
              <w:top w:val="nil"/>
              <w:left w:val="nil"/>
              <w:bottom w:val="single" w:sz="4" w:space="0" w:color="auto"/>
              <w:right w:val="nil"/>
            </w:tcBorders>
            <w:vAlign w:val="bottom"/>
          </w:tcPr>
          <w:p w:rsidR="00446DE4" w:rsidRPr="002D3070" w:rsidRDefault="00EE2A77" w:rsidP="002939AA">
            <w:pPr>
              <w:jc w:val="right"/>
            </w:pPr>
            <w:r w:rsidRPr="007B428E">
              <w:rPr>
                <w:sz w:val="40"/>
              </w:rPr>
              <w:t>A</w:t>
            </w:r>
            <w:r w:rsidRPr="007B428E">
              <w:t>/HRC/</w:t>
            </w:r>
            <w:r w:rsidR="002939AA">
              <w:t>RES/</w:t>
            </w:r>
            <w:r w:rsidR="00CD1E06" w:rsidRPr="007B428E">
              <w:t>2</w:t>
            </w:r>
            <w:r w:rsidR="006D5F84" w:rsidRPr="007B428E">
              <w:t>2</w:t>
            </w:r>
            <w:r w:rsidRPr="002D3070">
              <w:t>/</w:t>
            </w:r>
            <w:r w:rsidR="002939AA">
              <w:t>8</w:t>
            </w:r>
          </w:p>
        </w:tc>
      </w:tr>
      <w:tr w:rsidR="003107FA" w:rsidRPr="00BC07F3">
        <w:trPr>
          <w:trHeight w:val="2835"/>
        </w:trPr>
        <w:tc>
          <w:tcPr>
            <w:tcW w:w="1259" w:type="dxa"/>
            <w:tcBorders>
              <w:top w:val="single" w:sz="4" w:space="0" w:color="auto"/>
              <w:left w:val="nil"/>
              <w:bottom w:val="single" w:sz="12" w:space="0" w:color="auto"/>
              <w:right w:val="nil"/>
            </w:tcBorders>
          </w:tcPr>
          <w:p w:rsidR="003107FA" w:rsidRPr="007B428E" w:rsidRDefault="00956D9B" w:rsidP="00956D9B">
            <w:pPr>
              <w:spacing w:before="120"/>
              <w:jc w:val="center"/>
            </w:pPr>
            <w:r w:rsidRPr="007B428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2D3070" w:rsidRDefault="00B3317B" w:rsidP="00EF5BDB">
            <w:pPr>
              <w:spacing w:before="120" w:line="420" w:lineRule="exact"/>
              <w:rPr>
                <w:b/>
                <w:sz w:val="40"/>
                <w:szCs w:val="40"/>
              </w:rPr>
            </w:pPr>
            <w:r w:rsidRPr="007B428E">
              <w:rPr>
                <w:b/>
                <w:sz w:val="40"/>
                <w:szCs w:val="40"/>
              </w:rPr>
              <w:t>General Assembly</w:t>
            </w:r>
          </w:p>
        </w:tc>
        <w:tc>
          <w:tcPr>
            <w:tcW w:w="2930" w:type="dxa"/>
            <w:tcBorders>
              <w:top w:val="single" w:sz="4" w:space="0" w:color="auto"/>
              <w:left w:val="nil"/>
              <w:bottom w:val="single" w:sz="12" w:space="0" w:color="auto"/>
              <w:right w:val="nil"/>
            </w:tcBorders>
          </w:tcPr>
          <w:p w:rsidR="00EE2A77" w:rsidRPr="006C6F54" w:rsidRDefault="00EE2A77" w:rsidP="00EE2A77">
            <w:pPr>
              <w:spacing w:before="240" w:line="240" w:lineRule="exact"/>
            </w:pPr>
            <w:r w:rsidRPr="006C6F54">
              <w:t xml:space="preserve">Distr.: </w:t>
            </w:r>
            <w:r w:rsidR="002939AA">
              <w:t>General</w:t>
            </w:r>
          </w:p>
          <w:p w:rsidR="00EE2A77" w:rsidRPr="00BC07F3" w:rsidRDefault="000C272A" w:rsidP="00EE2A77">
            <w:pPr>
              <w:spacing w:line="240" w:lineRule="exact"/>
            </w:pPr>
            <w:r>
              <w:t>9</w:t>
            </w:r>
            <w:r w:rsidR="002939AA">
              <w:t xml:space="preserve"> April</w:t>
            </w:r>
            <w:r w:rsidR="006D5F84" w:rsidRPr="00BC07F3">
              <w:t xml:space="preserve"> 2013</w:t>
            </w:r>
          </w:p>
          <w:p w:rsidR="006D5F84" w:rsidRPr="00BC07F3" w:rsidRDefault="006D5F84" w:rsidP="00EE2A77">
            <w:pPr>
              <w:spacing w:line="240" w:lineRule="exact"/>
            </w:pPr>
          </w:p>
          <w:p w:rsidR="003107FA" w:rsidRPr="00BC07F3" w:rsidRDefault="00EE2A77" w:rsidP="00EE2A77">
            <w:pPr>
              <w:spacing w:line="240" w:lineRule="exact"/>
            </w:pPr>
            <w:r w:rsidRPr="00BC07F3">
              <w:t>Original: English</w:t>
            </w:r>
          </w:p>
        </w:tc>
      </w:tr>
    </w:tbl>
    <w:p w:rsidR="00EE2A77" w:rsidRPr="00BC07F3" w:rsidRDefault="00EE2A77" w:rsidP="00EE2A77">
      <w:pPr>
        <w:spacing w:before="120"/>
        <w:rPr>
          <w:b/>
          <w:sz w:val="24"/>
          <w:szCs w:val="24"/>
        </w:rPr>
      </w:pPr>
      <w:r w:rsidRPr="00BC07F3">
        <w:rPr>
          <w:b/>
          <w:sz w:val="24"/>
          <w:szCs w:val="24"/>
        </w:rPr>
        <w:t>Human Rights Council</w:t>
      </w:r>
    </w:p>
    <w:p w:rsidR="00EE2A77" w:rsidRPr="00BC07F3" w:rsidRDefault="00CD1E06" w:rsidP="00EE2A77">
      <w:pPr>
        <w:rPr>
          <w:b/>
        </w:rPr>
      </w:pPr>
      <w:r w:rsidRPr="00BC07F3">
        <w:rPr>
          <w:b/>
        </w:rPr>
        <w:t>Twent</w:t>
      </w:r>
      <w:r w:rsidR="00032232" w:rsidRPr="00BC07F3">
        <w:rPr>
          <w:b/>
        </w:rPr>
        <w:t>y-</w:t>
      </w:r>
      <w:r w:rsidR="006D5F84" w:rsidRPr="00BC07F3">
        <w:rPr>
          <w:b/>
        </w:rPr>
        <w:t>second</w:t>
      </w:r>
      <w:r w:rsidR="00EE2A77" w:rsidRPr="00BC07F3">
        <w:rPr>
          <w:b/>
        </w:rPr>
        <w:t xml:space="preserve"> session</w:t>
      </w:r>
    </w:p>
    <w:p w:rsidR="00EE2A77" w:rsidRPr="00BC07F3" w:rsidRDefault="00EE2A77" w:rsidP="00EE2A77">
      <w:r w:rsidRPr="00BC07F3">
        <w:t>Agenda item 3</w:t>
      </w:r>
    </w:p>
    <w:p w:rsidR="002F006E" w:rsidRPr="00BC07F3" w:rsidRDefault="00EE2A77" w:rsidP="002F006E">
      <w:pPr>
        <w:rPr>
          <w:b/>
        </w:rPr>
      </w:pPr>
      <w:r w:rsidRPr="00BC07F3">
        <w:rPr>
          <w:b/>
        </w:rPr>
        <w:t>Promotion and</w:t>
      </w:r>
      <w:r w:rsidR="007B208E" w:rsidRPr="00BC07F3">
        <w:rPr>
          <w:b/>
        </w:rPr>
        <w:t xml:space="preserve"> protection of all human rights, civil</w:t>
      </w:r>
      <w:r w:rsidR="00BE00DE" w:rsidRPr="00BC07F3">
        <w:rPr>
          <w:b/>
        </w:rPr>
        <w:t>,</w:t>
      </w:r>
      <w:r w:rsidRPr="00BC07F3">
        <w:rPr>
          <w:b/>
        </w:rPr>
        <w:br/>
        <w:t xml:space="preserve">political, economic, </w:t>
      </w:r>
      <w:r w:rsidR="0054626B" w:rsidRPr="00BC07F3">
        <w:rPr>
          <w:b/>
        </w:rPr>
        <w:t>social and cultural rights,</w:t>
      </w:r>
      <w:r w:rsidRPr="00BC07F3">
        <w:rPr>
          <w:b/>
        </w:rPr>
        <w:br/>
        <w:t>including the right to development</w:t>
      </w:r>
    </w:p>
    <w:p w:rsidR="002939AA" w:rsidRPr="000C272A" w:rsidRDefault="002939AA" w:rsidP="000C272A">
      <w:pPr>
        <w:pStyle w:val="H23G"/>
      </w:pPr>
      <w:r>
        <w:tab/>
      </w:r>
      <w:r>
        <w:tab/>
        <w:t>Resolution adopted by the Human Rights Council</w:t>
      </w:r>
      <w:r w:rsidRPr="003F7CF8">
        <w:rPr>
          <w:rStyle w:val="FootnoteReference"/>
          <w:b w:val="0"/>
          <w:sz w:val="20"/>
          <w:vertAlign w:val="baseline"/>
        </w:rPr>
        <w:footnoteReference w:customMarkFollows="1" w:id="2"/>
        <w:sym w:font="Symbol" w:char="F02A"/>
      </w:r>
    </w:p>
    <w:p w:rsidR="002F006E" w:rsidRPr="00BC07F3" w:rsidRDefault="00BC07F3" w:rsidP="00BC07F3">
      <w:pPr>
        <w:pStyle w:val="H1G"/>
        <w:tabs>
          <w:tab w:val="left" w:pos="1843"/>
        </w:tabs>
      </w:pPr>
      <w:r>
        <w:tab/>
      </w:r>
      <w:r>
        <w:tab/>
      </w:r>
      <w:r w:rsidR="00CD1E06" w:rsidRPr="00BC07F3">
        <w:t>2</w:t>
      </w:r>
      <w:r w:rsidR="006D5F84" w:rsidRPr="00BC07F3">
        <w:t>2</w:t>
      </w:r>
      <w:r w:rsidR="001A5799" w:rsidRPr="00BC07F3">
        <w:t>/</w:t>
      </w:r>
      <w:r w:rsidR="002939AA">
        <w:t>8</w:t>
      </w:r>
      <w:r w:rsidR="000C272A">
        <w:t>.</w:t>
      </w:r>
      <w:r w:rsidR="000C272A">
        <w:br/>
      </w:r>
      <w:r w:rsidR="001A5799" w:rsidRPr="00BC07F3">
        <w:t>Protection of human rights and fundamental freedoms while</w:t>
      </w:r>
      <w:r w:rsidR="000C272A">
        <w:t xml:space="preserve"> </w:t>
      </w:r>
      <w:r w:rsidR="001A5799" w:rsidRPr="00BC07F3">
        <w:t>countering terrorism: mandate of the Special Rapporteur on the promotion and protection of human rights and fundamental freedoms while countering terrorism</w:t>
      </w:r>
    </w:p>
    <w:p w:rsidR="002F006E" w:rsidRPr="006C6F54" w:rsidRDefault="002F006E" w:rsidP="00BC07F3">
      <w:pPr>
        <w:pStyle w:val="SingleTxtG"/>
        <w:ind w:firstLine="567"/>
      </w:pPr>
      <w:r w:rsidRPr="007B428E">
        <w:rPr>
          <w:i/>
          <w:iCs/>
        </w:rPr>
        <w:t>The Human Rights Council</w:t>
      </w:r>
      <w:r w:rsidRPr="002D3070">
        <w:t>,</w:t>
      </w:r>
    </w:p>
    <w:p w:rsidR="001A5799" w:rsidRPr="00BC07F3" w:rsidRDefault="001A5799" w:rsidP="00BC07F3">
      <w:pPr>
        <w:pStyle w:val="SingleTxtG"/>
        <w:ind w:firstLine="567"/>
      </w:pPr>
      <w:r w:rsidRPr="00BC07F3">
        <w:rPr>
          <w:i/>
          <w:iCs/>
        </w:rPr>
        <w:t>Bearing in mind</w:t>
      </w:r>
      <w:r w:rsidRPr="00BC07F3">
        <w:t xml:space="preserve"> paragraph 6 of General Assembly res</w:t>
      </w:r>
      <w:r w:rsidR="00BC07F3">
        <w:t>olution 60/251 of 15 March </w:t>
      </w:r>
      <w:r w:rsidRPr="00BC07F3">
        <w:t xml:space="preserve">2006, </w:t>
      </w:r>
    </w:p>
    <w:p w:rsidR="001A5799" w:rsidRPr="00BC07F3" w:rsidRDefault="001A5799" w:rsidP="00BC07F3">
      <w:pPr>
        <w:pStyle w:val="SingleTxtG"/>
        <w:ind w:firstLine="567"/>
      </w:pPr>
      <w:r w:rsidRPr="00BC07F3">
        <w:rPr>
          <w:i/>
          <w:iCs/>
        </w:rPr>
        <w:t>Recalling</w:t>
      </w:r>
      <w:r w:rsidRPr="00BC07F3">
        <w:t xml:space="preserve"> </w:t>
      </w:r>
      <w:r w:rsidR="00135C76">
        <w:t xml:space="preserve">Human Rights </w:t>
      </w:r>
      <w:r w:rsidRPr="00BC07F3">
        <w:t>Council resolution</w:t>
      </w:r>
      <w:r w:rsidR="00135C76">
        <w:t>s</w:t>
      </w:r>
      <w:r w:rsidRPr="00BC07F3">
        <w:t xml:space="preserve"> 5/1</w:t>
      </w:r>
      <w:r w:rsidR="00135C76">
        <w:t>,</w:t>
      </w:r>
      <w:r w:rsidRPr="00BC07F3">
        <w:t xml:space="preserve"> on institution-building of the Council</w:t>
      </w:r>
      <w:r w:rsidR="007B428E" w:rsidRPr="00BC07F3">
        <w:t>,</w:t>
      </w:r>
      <w:r w:rsidRPr="00BC07F3">
        <w:t xml:space="preserve"> and 5/2</w:t>
      </w:r>
      <w:r w:rsidR="00135C76">
        <w:t>,</w:t>
      </w:r>
      <w:r w:rsidRPr="00BC07F3">
        <w:t xml:space="preserve"> on the </w:t>
      </w:r>
      <w:r w:rsidR="00135C76">
        <w:t>c</w:t>
      </w:r>
      <w:r w:rsidRPr="00BC07F3">
        <w:t xml:space="preserve">ode of </w:t>
      </w:r>
      <w:r w:rsidR="00135C76">
        <w:t>c</w:t>
      </w:r>
      <w:r w:rsidRPr="00BC07F3">
        <w:t>onduct for special procedures mandate holders of the Council, of 18 June 2007, and stressing that the mandate holder shall discharge his</w:t>
      </w:r>
      <w:r w:rsidR="00135C76">
        <w:t xml:space="preserve"> or </w:t>
      </w:r>
      <w:r w:rsidRPr="00BC07F3">
        <w:t xml:space="preserve">her duties in accordance with these resolutions and the annexes thereto, </w:t>
      </w:r>
    </w:p>
    <w:p w:rsidR="001A5799" w:rsidRPr="00BC07F3" w:rsidRDefault="001A5799" w:rsidP="00BC07F3">
      <w:pPr>
        <w:pStyle w:val="SingleTxtG"/>
        <w:ind w:firstLine="567"/>
      </w:pPr>
      <w:r w:rsidRPr="00BC07F3">
        <w:rPr>
          <w:i/>
          <w:iCs/>
        </w:rPr>
        <w:t>Recalling also</w:t>
      </w:r>
      <w:r w:rsidRPr="00BC07F3">
        <w:t xml:space="preserve"> Commission on Human Rights resolutions 2004/87 of 21 April 2004 and 2005/80 of 21 April 2005, General Assembly resolutions 59/191 of 20 December 2004, 60/158 of 16 December 2005 and 61/171 of 19 December 2006, and </w:t>
      </w:r>
      <w:r w:rsidR="007B428E" w:rsidRPr="00BC07F3">
        <w:t xml:space="preserve">Human Rights </w:t>
      </w:r>
      <w:r w:rsidRPr="00BC07F3">
        <w:t>Council resolutions 6/28 of 14 December 2007 and 15/15 of 24 September 2010</w:t>
      </w:r>
      <w:r w:rsidR="00135C76">
        <w:t>,</w:t>
      </w:r>
      <w:r w:rsidRPr="00BC07F3">
        <w:t xml:space="preserve"> entitled “Protection of human rights and fundamental freedoms while countering terrorism: mandate of the Special Rapporteur on the promotion and protection of human rights and fundamental freedoms while countering terrorism”, </w:t>
      </w:r>
    </w:p>
    <w:p w:rsidR="001A5799" w:rsidRPr="00BC07F3" w:rsidRDefault="001A5799" w:rsidP="00BC07F3">
      <w:pPr>
        <w:pStyle w:val="SingleTxtG"/>
        <w:ind w:firstLine="567"/>
        <w:rPr>
          <w:bCs/>
        </w:rPr>
      </w:pPr>
      <w:r w:rsidRPr="00BC07F3">
        <w:t>1.</w:t>
      </w:r>
      <w:r w:rsidRPr="00BC07F3">
        <w:tab/>
      </w:r>
      <w:r w:rsidRPr="00BC07F3">
        <w:rPr>
          <w:i/>
        </w:rPr>
        <w:t>Decides</w:t>
      </w:r>
      <w:r w:rsidRPr="00BC07F3">
        <w:t xml:space="preserve"> to extend the mandate of the Special Rapporteur on the promotion and protection of human rights and fundamental freedoms while countering terrorism for a period of three years </w:t>
      </w:r>
      <w:r w:rsidRPr="00BC07F3">
        <w:rPr>
          <w:bCs/>
        </w:rPr>
        <w:t xml:space="preserve">in the same terms </w:t>
      </w:r>
      <w:r w:rsidR="007B428E" w:rsidRPr="00BC07F3">
        <w:rPr>
          <w:bCs/>
        </w:rPr>
        <w:t xml:space="preserve">as </w:t>
      </w:r>
      <w:r w:rsidRPr="00BC07F3">
        <w:rPr>
          <w:bCs/>
        </w:rPr>
        <w:t xml:space="preserve">provided for </w:t>
      </w:r>
      <w:r w:rsidR="007B428E" w:rsidRPr="00BC07F3">
        <w:rPr>
          <w:bCs/>
        </w:rPr>
        <w:t xml:space="preserve">by the Human Rights Council </w:t>
      </w:r>
      <w:r w:rsidRPr="00BC07F3">
        <w:rPr>
          <w:bCs/>
        </w:rPr>
        <w:t xml:space="preserve">in </w:t>
      </w:r>
      <w:r w:rsidR="007B428E" w:rsidRPr="00BC07F3">
        <w:rPr>
          <w:bCs/>
        </w:rPr>
        <w:t>its r</w:t>
      </w:r>
      <w:r w:rsidRPr="00BC07F3">
        <w:rPr>
          <w:bCs/>
        </w:rPr>
        <w:t xml:space="preserve">esolution 15/15; </w:t>
      </w:r>
    </w:p>
    <w:p w:rsidR="001A5799" w:rsidRPr="00BC07F3" w:rsidRDefault="001A5799" w:rsidP="00BC07F3">
      <w:pPr>
        <w:pStyle w:val="SingleTxtG"/>
        <w:ind w:firstLine="567"/>
      </w:pPr>
      <w:r w:rsidRPr="00BC07F3">
        <w:t>2.</w:t>
      </w:r>
      <w:r w:rsidRPr="00BC07F3">
        <w:tab/>
      </w:r>
      <w:r w:rsidRPr="00BC07F3">
        <w:rPr>
          <w:i/>
        </w:rPr>
        <w:t>Requests</w:t>
      </w:r>
      <w:r w:rsidRPr="00BC07F3">
        <w:t xml:space="preserve"> all Governments to cooperate fully with the Special Rapporteur in the performance of the tasks and duties mandated, including by responding promptly to the Special Rapporteur’s urgent appeals and providing the information requested; </w:t>
      </w:r>
    </w:p>
    <w:p w:rsidR="001A5799" w:rsidRPr="00BC07F3" w:rsidRDefault="001A5799" w:rsidP="00BC07F3">
      <w:pPr>
        <w:pStyle w:val="SingleTxtG"/>
        <w:ind w:firstLine="567"/>
      </w:pPr>
      <w:r w:rsidRPr="00BC07F3">
        <w:t>3.</w:t>
      </w:r>
      <w:r w:rsidRPr="00BC07F3">
        <w:tab/>
      </w:r>
      <w:r w:rsidRPr="00BC07F3">
        <w:rPr>
          <w:i/>
        </w:rPr>
        <w:t>Calls upon</w:t>
      </w:r>
      <w:r w:rsidRPr="00BC07F3">
        <w:t xml:space="preserve"> all Governments to give serious consideration to responding favo</w:t>
      </w:r>
      <w:r w:rsidR="007B428E" w:rsidRPr="00BC07F3">
        <w:t>u</w:t>
      </w:r>
      <w:r w:rsidRPr="00BC07F3">
        <w:t xml:space="preserve">rably to the requests of the Special Rapporteur to visit their countries; </w:t>
      </w:r>
    </w:p>
    <w:p w:rsidR="001A5799" w:rsidRPr="00BC07F3" w:rsidRDefault="001A5799" w:rsidP="00BC07F3">
      <w:pPr>
        <w:pStyle w:val="SingleTxtG"/>
        <w:ind w:firstLine="567"/>
      </w:pPr>
      <w:r w:rsidRPr="00BC07F3">
        <w:t>4.</w:t>
      </w:r>
      <w:r w:rsidRPr="00BC07F3">
        <w:tab/>
      </w:r>
      <w:r w:rsidRPr="00BC07F3">
        <w:rPr>
          <w:i/>
        </w:rPr>
        <w:t>Requests</w:t>
      </w:r>
      <w:r w:rsidRPr="00BC07F3">
        <w:t xml:space="preserve"> the Secretary-General and the United Nations High Commissioner for Human Rights to provide all the necessary human, technical and financial assistance to the Special Rapporteur for the effective fulfilment of his</w:t>
      </w:r>
      <w:r w:rsidR="00135C76">
        <w:t xml:space="preserve"> or </w:t>
      </w:r>
      <w:r w:rsidRPr="00BC07F3">
        <w:t xml:space="preserve">her mandate; </w:t>
      </w:r>
    </w:p>
    <w:p w:rsidR="002F006E" w:rsidRDefault="001A5799" w:rsidP="00BC07F3">
      <w:pPr>
        <w:pStyle w:val="SingleTxtG"/>
        <w:ind w:firstLine="567"/>
      </w:pPr>
      <w:r w:rsidRPr="00BC07F3">
        <w:t>5.</w:t>
      </w:r>
      <w:r w:rsidRPr="00BC07F3">
        <w:tab/>
      </w:r>
      <w:r w:rsidRPr="00BC07F3">
        <w:rPr>
          <w:i/>
        </w:rPr>
        <w:t>Decides</w:t>
      </w:r>
      <w:r w:rsidRPr="00BC07F3">
        <w:t xml:space="preserve"> to continue consideration of this question in conformity with its annual program</w:t>
      </w:r>
      <w:r w:rsidR="007B428E">
        <w:t>me</w:t>
      </w:r>
      <w:r w:rsidRPr="00BC07F3">
        <w:t xml:space="preserve"> of work.</w:t>
      </w:r>
    </w:p>
    <w:p w:rsidR="002939AA" w:rsidRDefault="002939AA" w:rsidP="003F7CF8">
      <w:pPr>
        <w:pStyle w:val="SingleTxtG"/>
        <w:spacing w:after="0"/>
        <w:jc w:val="right"/>
        <w:rPr>
          <w:i/>
        </w:rPr>
      </w:pPr>
      <w:r>
        <w:rPr>
          <w:i/>
        </w:rPr>
        <w:t>47</w:t>
      </w:r>
      <w:r w:rsidRPr="00135C76">
        <w:rPr>
          <w:i/>
        </w:rPr>
        <w:t xml:space="preserve">th </w:t>
      </w:r>
      <w:r>
        <w:rPr>
          <w:i/>
        </w:rPr>
        <w:t>meeting</w:t>
      </w:r>
    </w:p>
    <w:p w:rsidR="002939AA" w:rsidRDefault="002939AA" w:rsidP="003F7CF8">
      <w:pPr>
        <w:pStyle w:val="SingleTxtG"/>
        <w:jc w:val="right"/>
        <w:rPr>
          <w:i/>
        </w:rPr>
      </w:pPr>
      <w:r>
        <w:rPr>
          <w:i/>
        </w:rPr>
        <w:t>21 March 2013</w:t>
      </w:r>
    </w:p>
    <w:p w:rsidR="002939AA" w:rsidRPr="002939AA" w:rsidRDefault="002939AA" w:rsidP="003F7CF8">
      <w:pPr>
        <w:pStyle w:val="SingleTxtG"/>
      </w:pPr>
      <w:r>
        <w:t>[Adopted without a vote</w:t>
      </w:r>
      <w:r w:rsidR="00135C76">
        <w:t>.</w:t>
      </w:r>
      <w:r>
        <w:t>]</w:t>
      </w:r>
    </w:p>
    <w:p w:rsidR="00A20A2B" w:rsidRPr="007B428E" w:rsidRDefault="00A20A2B" w:rsidP="00A20A2B">
      <w:pPr>
        <w:pStyle w:val="SingleTxtG"/>
        <w:spacing w:before="240" w:after="0"/>
        <w:jc w:val="center"/>
        <w:rPr>
          <w:rFonts w:eastAsia="SimSun"/>
          <w:u w:val="single"/>
          <w:lang w:eastAsia="ar-SA"/>
        </w:rPr>
      </w:pPr>
      <w:r w:rsidRPr="00BC07F3">
        <w:rPr>
          <w:u w:val="single"/>
        </w:rPr>
        <w:tab/>
      </w:r>
      <w:r w:rsidRPr="00BC07F3">
        <w:rPr>
          <w:u w:val="single"/>
        </w:rPr>
        <w:tab/>
      </w:r>
      <w:r w:rsidRPr="00BC07F3">
        <w:rPr>
          <w:u w:val="single"/>
        </w:rPr>
        <w:tab/>
      </w:r>
    </w:p>
    <w:sectPr w:rsidR="00A20A2B" w:rsidRPr="007B428E" w:rsidSect="00EE2A7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67F2" w:rsidRDefault="00E167F2"/>
  </w:endnote>
  <w:endnote w:type="continuationSeparator" w:id="0">
    <w:p w:rsidR="00E167F2" w:rsidRDefault="00E167F2"/>
  </w:endnote>
  <w:endnote w:type="continuationNotice" w:id="1">
    <w:p w:rsidR="00E167F2" w:rsidRDefault="00E167F2"/>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5799" w:rsidRPr="00EE2A77" w:rsidRDefault="001A5799" w:rsidP="00EE2A77">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sidR="0055494B">
      <w:rPr>
        <w:b/>
        <w:noProof/>
        <w:sz w:val="18"/>
      </w:rPr>
      <w:t>2</w:t>
    </w:r>
    <w:r w:rsidRPr="00EE2A77">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5799" w:rsidRPr="00EE2A77" w:rsidRDefault="001A5799" w:rsidP="00EE2A77">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Pr>
        <w:b/>
        <w:noProof/>
        <w:sz w:val="18"/>
      </w:rPr>
      <w:t>3</w:t>
    </w:r>
    <w:r w:rsidRPr="00EE2A7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5799" w:rsidRPr="00EE2A77" w:rsidRDefault="001A5799" w:rsidP="00542574">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6.25pt;width:73.25pt;height:18.15pt;z-index:1">
          <v:imagedata r:id="rId1" o:title="recycle_English"/>
          <w10:anchorlock/>
        </v:shape>
      </w:pict>
    </w:r>
    <w:r>
      <w:t>GE.</w:t>
    </w:r>
    <w:r w:rsidR="003B0134">
      <w:t>13</w:t>
    </w:r>
    <w:r w:rsidR="00BC07F3">
      <w:t>-</w:t>
    </w:r>
    <w:r w:rsidR="0055494B">
      <w:t>12826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67F2" w:rsidRPr="000B175B" w:rsidRDefault="00E167F2" w:rsidP="000B175B">
      <w:pPr>
        <w:tabs>
          <w:tab w:val="right" w:pos="2155"/>
        </w:tabs>
        <w:spacing w:after="80"/>
        <w:ind w:left="680"/>
        <w:rPr>
          <w:u w:val="single"/>
        </w:rPr>
      </w:pPr>
      <w:r>
        <w:rPr>
          <w:u w:val="single"/>
        </w:rPr>
        <w:tab/>
      </w:r>
    </w:p>
  </w:footnote>
  <w:footnote w:type="continuationSeparator" w:id="0">
    <w:p w:rsidR="00E167F2" w:rsidRPr="00FC68B7" w:rsidRDefault="00E167F2" w:rsidP="00FC68B7">
      <w:pPr>
        <w:tabs>
          <w:tab w:val="left" w:pos="2155"/>
        </w:tabs>
        <w:spacing w:after="80"/>
        <w:ind w:left="680"/>
        <w:rPr>
          <w:u w:val="single"/>
        </w:rPr>
      </w:pPr>
      <w:r>
        <w:rPr>
          <w:u w:val="single"/>
        </w:rPr>
        <w:tab/>
      </w:r>
    </w:p>
  </w:footnote>
  <w:footnote w:type="continuationNotice" w:id="1">
    <w:p w:rsidR="00E167F2" w:rsidRDefault="00E167F2"/>
  </w:footnote>
  <w:footnote w:id="2">
    <w:p w:rsidR="002939AA" w:rsidRPr="002939AA" w:rsidRDefault="002939AA">
      <w:pPr>
        <w:pStyle w:val="FootnoteText"/>
      </w:pPr>
      <w:r>
        <w:tab/>
      </w:r>
      <w:r w:rsidRPr="003F7CF8">
        <w:rPr>
          <w:rStyle w:val="FootnoteReference"/>
          <w:sz w:val="20"/>
          <w:vertAlign w:val="baseline"/>
        </w:rPr>
        <w:sym w:font="Symbol" w:char="F02A"/>
      </w:r>
      <w:r w:rsidR="000C272A">
        <w:tab/>
      </w:r>
      <w:r w:rsidRPr="0056193A">
        <w:t>The resolutions and decisions adopted by the Human Rights Council will be contained in the report of the Council on its twenty-second</w:t>
      </w:r>
      <w:r>
        <w:t xml:space="preserve"> session (A/HRC/22/2), </w:t>
      </w:r>
      <w:r w:rsidR="00135C76">
        <w:t>c</w:t>
      </w:r>
      <w:r>
        <w:t>hap.</w:t>
      </w:r>
      <w:r w:rsidR="00135C76">
        <w:t xml:space="preserve"> </w:t>
      </w:r>
      <w:r>
        <w:t>I.</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5799" w:rsidRPr="00EE2A77" w:rsidRDefault="001A5799" w:rsidP="00A20A2B">
    <w:pPr>
      <w:pStyle w:val="Header"/>
    </w:pPr>
    <w:r>
      <w:t>A/HRC/</w:t>
    </w:r>
    <w:r w:rsidR="002939AA">
      <w:t>RES/</w:t>
    </w:r>
    <w:r>
      <w:t>22/</w:t>
    </w:r>
    <w:r w:rsidR="002939AA">
      <w:t>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5799" w:rsidRPr="00EE2A77" w:rsidRDefault="001A5799" w:rsidP="00EE2A77">
    <w:pPr>
      <w:pStyle w:val="Header"/>
      <w:jc w:val="right"/>
    </w:pPr>
    <w:r>
      <w:t>A/HRC/17/L.1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E2A77"/>
    <w:rsid w:val="00007F7F"/>
    <w:rsid w:val="00022DB5"/>
    <w:rsid w:val="00032232"/>
    <w:rsid w:val="000403D1"/>
    <w:rsid w:val="000449AA"/>
    <w:rsid w:val="00050F6B"/>
    <w:rsid w:val="0005216E"/>
    <w:rsid w:val="00072C8C"/>
    <w:rsid w:val="00073E70"/>
    <w:rsid w:val="0007759B"/>
    <w:rsid w:val="000807F5"/>
    <w:rsid w:val="000876EB"/>
    <w:rsid w:val="00091419"/>
    <w:rsid w:val="000931C0"/>
    <w:rsid w:val="000B175B"/>
    <w:rsid w:val="000B3A0F"/>
    <w:rsid w:val="000B4A3B"/>
    <w:rsid w:val="000B66BC"/>
    <w:rsid w:val="000C272A"/>
    <w:rsid w:val="000C7255"/>
    <w:rsid w:val="000D1851"/>
    <w:rsid w:val="000E0415"/>
    <w:rsid w:val="00114904"/>
    <w:rsid w:val="00135C76"/>
    <w:rsid w:val="00146D32"/>
    <w:rsid w:val="001509BA"/>
    <w:rsid w:val="001A5799"/>
    <w:rsid w:val="001B4B04"/>
    <w:rsid w:val="001B5A8D"/>
    <w:rsid w:val="001C6663"/>
    <w:rsid w:val="001C7895"/>
    <w:rsid w:val="001D26DF"/>
    <w:rsid w:val="001E2790"/>
    <w:rsid w:val="001F154C"/>
    <w:rsid w:val="00211E0B"/>
    <w:rsid w:val="00211E72"/>
    <w:rsid w:val="00214047"/>
    <w:rsid w:val="0022130F"/>
    <w:rsid w:val="002323D4"/>
    <w:rsid w:val="00237785"/>
    <w:rsid w:val="002410DD"/>
    <w:rsid w:val="00241466"/>
    <w:rsid w:val="00253D58"/>
    <w:rsid w:val="00261207"/>
    <w:rsid w:val="0027725F"/>
    <w:rsid w:val="002939AA"/>
    <w:rsid w:val="002B0843"/>
    <w:rsid w:val="002C21F0"/>
    <w:rsid w:val="002D3070"/>
    <w:rsid w:val="002D4176"/>
    <w:rsid w:val="002E73E0"/>
    <w:rsid w:val="002E7C76"/>
    <w:rsid w:val="002F006E"/>
    <w:rsid w:val="003107FA"/>
    <w:rsid w:val="003229D8"/>
    <w:rsid w:val="003314D1"/>
    <w:rsid w:val="00335A2F"/>
    <w:rsid w:val="00341937"/>
    <w:rsid w:val="00373312"/>
    <w:rsid w:val="00390052"/>
    <w:rsid w:val="0039277A"/>
    <w:rsid w:val="003972E0"/>
    <w:rsid w:val="003975ED"/>
    <w:rsid w:val="003B0134"/>
    <w:rsid w:val="003C2CC4"/>
    <w:rsid w:val="003D4B23"/>
    <w:rsid w:val="003F7CF8"/>
    <w:rsid w:val="00424C80"/>
    <w:rsid w:val="00427510"/>
    <w:rsid w:val="004312C1"/>
    <w:rsid w:val="004325CB"/>
    <w:rsid w:val="0044503A"/>
    <w:rsid w:val="00446DE4"/>
    <w:rsid w:val="00447761"/>
    <w:rsid w:val="00451EC3"/>
    <w:rsid w:val="004721B1"/>
    <w:rsid w:val="004859EC"/>
    <w:rsid w:val="00496A15"/>
    <w:rsid w:val="004A6D3A"/>
    <w:rsid w:val="004B75D2"/>
    <w:rsid w:val="004D1140"/>
    <w:rsid w:val="004F55ED"/>
    <w:rsid w:val="0052176C"/>
    <w:rsid w:val="005261E5"/>
    <w:rsid w:val="005420F2"/>
    <w:rsid w:val="00542574"/>
    <w:rsid w:val="005436AB"/>
    <w:rsid w:val="0054626B"/>
    <w:rsid w:val="00546DBF"/>
    <w:rsid w:val="00553D76"/>
    <w:rsid w:val="0055494B"/>
    <w:rsid w:val="005552B5"/>
    <w:rsid w:val="0056117B"/>
    <w:rsid w:val="00571365"/>
    <w:rsid w:val="00597B57"/>
    <w:rsid w:val="005B3DB3"/>
    <w:rsid w:val="005B6E48"/>
    <w:rsid w:val="005C2413"/>
    <w:rsid w:val="005E1712"/>
    <w:rsid w:val="00611ABD"/>
    <w:rsid w:val="00611FC4"/>
    <w:rsid w:val="006176FB"/>
    <w:rsid w:val="00640B26"/>
    <w:rsid w:val="006601B6"/>
    <w:rsid w:val="00666CA8"/>
    <w:rsid w:val="00670741"/>
    <w:rsid w:val="006947AE"/>
    <w:rsid w:val="00696BD6"/>
    <w:rsid w:val="006A6B9D"/>
    <w:rsid w:val="006A7392"/>
    <w:rsid w:val="006B3189"/>
    <w:rsid w:val="006B7D65"/>
    <w:rsid w:val="006C6F54"/>
    <w:rsid w:val="006D5F84"/>
    <w:rsid w:val="006D6DA6"/>
    <w:rsid w:val="006E564B"/>
    <w:rsid w:val="006F13F0"/>
    <w:rsid w:val="006F5035"/>
    <w:rsid w:val="0070635F"/>
    <w:rsid w:val="007065EB"/>
    <w:rsid w:val="0071701A"/>
    <w:rsid w:val="00720183"/>
    <w:rsid w:val="0072632A"/>
    <w:rsid w:val="0074200B"/>
    <w:rsid w:val="007A6296"/>
    <w:rsid w:val="007B208E"/>
    <w:rsid w:val="007B428E"/>
    <w:rsid w:val="007B6BA5"/>
    <w:rsid w:val="007C1B62"/>
    <w:rsid w:val="007C3390"/>
    <w:rsid w:val="007C4F4B"/>
    <w:rsid w:val="007D2CDC"/>
    <w:rsid w:val="007D5327"/>
    <w:rsid w:val="007E15F4"/>
    <w:rsid w:val="007E2C5F"/>
    <w:rsid w:val="007F6611"/>
    <w:rsid w:val="008155C3"/>
    <w:rsid w:val="008175E9"/>
    <w:rsid w:val="0082243E"/>
    <w:rsid w:val="008233DA"/>
    <w:rsid w:val="008242D7"/>
    <w:rsid w:val="00856CD2"/>
    <w:rsid w:val="00861BC6"/>
    <w:rsid w:val="00871FD5"/>
    <w:rsid w:val="0088030E"/>
    <w:rsid w:val="008808A0"/>
    <w:rsid w:val="008979B1"/>
    <w:rsid w:val="008A1636"/>
    <w:rsid w:val="008A6B25"/>
    <w:rsid w:val="008A6C4F"/>
    <w:rsid w:val="008C1E4D"/>
    <w:rsid w:val="008E0E46"/>
    <w:rsid w:val="00903535"/>
    <w:rsid w:val="0090452C"/>
    <w:rsid w:val="00907C3F"/>
    <w:rsid w:val="0092237C"/>
    <w:rsid w:val="0093707B"/>
    <w:rsid w:val="009400EB"/>
    <w:rsid w:val="009427E3"/>
    <w:rsid w:val="00956D9B"/>
    <w:rsid w:val="00963CBA"/>
    <w:rsid w:val="009654B7"/>
    <w:rsid w:val="00976B90"/>
    <w:rsid w:val="00991261"/>
    <w:rsid w:val="009A0B83"/>
    <w:rsid w:val="009B019A"/>
    <w:rsid w:val="009B3800"/>
    <w:rsid w:val="009B7179"/>
    <w:rsid w:val="009D22AC"/>
    <w:rsid w:val="009D50DB"/>
    <w:rsid w:val="009D6569"/>
    <w:rsid w:val="009E1C4E"/>
    <w:rsid w:val="009F58A8"/>
    <w:rsid w:val="00A05E0B"/>
    <w:rsid w:val="00A1427D"/>
    <w:rsid w:val="00A20A2B"/>
    <w:rsid w:val="00A4634F"/>
    <w:rsid w:val="00A51CF3"/>
    <w:rsid w:val="00A72F22"/>
    <w:rsid w:val="00A748A6"/>
    <w:rsid w:val="00A879A4"/>
    <w:rsid w:val="00A87E95"/>
    <w:rsid w:val="00A92E29"/>
    <w:rsid w:val="00AB61A8"/>
    <w:rsid w:val="00AC2E56"/>
    <w:rsid w:val="00AD09E9"/>
    <w:rsid w:val="00AD7489"/>
    <w:rsid w:val="00AF0576"/>
    <w:rsid w:val="00AF3829"/>
    <w:rsid w:val="00B037F0"/>
    <w:rsid w:val="00B2327D"/>
    <w:rsid w:val="00B2718F"/>
    <w:rsid w:val="00B30179"/>
    <w:rsid w:val="00B3317B"/>
    <w:rsid w:val="00B334DC"/>
    <w:rsid w:val="00B3631A"/>
    <w:rsid w:val="00B4035F"/>
    <w:rsid w:val="00B53013"/>
    <w:rsid w:val="00B57EDB"/>
    <w:rsid w:val="00B62566"/>
    <w:rsid w:val="00B67F5E"/>
    <w:rsid w:val="00B73E65"/>
    <w:rsid w:val="00B81E12"/>
    <w:rsid w:val="00B87110"/>
    <w:rsid w:val="00B97FA8"/>
    <w:rsid w:val="00BB5313"/>
    <w:rsid w:val="00BC07F3"/>
    <w:rsid w:val="00BC1385"/>
    <w:rsid w:val="00BC691C"/>
    <w:rsid w:val="00BC74E9"/>
    <w:rsid w:val="00BE00DE"/>
    <w:rsid w:val="00BE618E"/>
    <w:rsid w:val="00C24693"/>
    <w:rsid w:val="00C359A4"/>
    <w:rsid w:val="00C35F0B"/>
    <w:rsid w:val="00C4114C"/>
    <w:rsid w:val="00C42278"/>
    <w:rsid w:val="00C463DD"/>
    <w:rsid w:val="00C64458"/>
    <w:rsid w:val="00C745C3"/>
    <w:rsid w:val="00CA2A58"/>
    <w:rsid w:val="00CC0B55"/>
    <w:rsid w:val="00CD145E"/>
    <w:rsid w:val="00CD1E06"/>
    <w:rsid w:val="00CD6995"/>
    <w:rsid w:val="00CE4A8F"/>
    <w:rsid w:val="00CE6067"/>
    <w:rsid w:val="00CF0214"/>
    <w:rsid w:val="00CF3588"/>
    <w:rsid w:val="00CF39FF"/>
    <w:rsid w:val="00CF586F"/>
    <w:rsid w:val="00CF7D43"/>
    <w:rsid w:val="00D11129"/>
    <w:rsid w:val="00D2031B"/>
    <w:rsid w:val="00D22332"/>
    <w:rsid w:val="00D25FE2"/>
    <w:rsid w:val="00D43252"/>
    <w:rsid w:val="00D550F9"/>
    <w:rsid w:val="00D572B0"/>
    <w:rsid w:val="00D62E90"/>
    <w:rsid w:val="00D720AE"/>
    <w:rsid w:val="00D74006"/>
    <w:rsid w:val="00D76BE5"/>
    <w:rsid w:val="00D978C6"/>
    <w:rsid w:val="00DA67AD"/>
    <w:rsid w:val="00DB18CE"/>
    <w:rsid w:val="00DE3EC0"/>
    <w:rsid w:val="00E051D8"/>
    <w:rsid w:val="00E11593"/>
    <w:rsid w:val="00E12B6B"/>
    <w:rsid w:val="00E130AB"/>
    <w:rsid w:val="00E167F2"/>
    <w:rsid w:val="00E23BBC"/>
    <w:rsid w:val="00E438D9"/>
    <w:rsid w:val="00E5644E"/>
    <w:rsid w:val="00E7260F"/>
    <w:rsid w:val="00E806EE"/>
    <w:rsid w:val="00E9471B"/>
    <w:rsid w:val="00E96630"/>
    <w:rsid w:val="00EB0FB9"/>
    <w:rsid w:val="00ED0CA9"/>
    <w:rsid w:val="00ED7A2A"/>
    <w:rsid w:val="00EE2A77"/>
    <w:rsid w:val="00EF1D7F"/>
    <w:rsid w:val="00EF5BDB"/>
    <w:rsid w:val="00F07FD9"/>
    <w:rsid w:val="00F15AA7"/>
    <w:rsid w:val="00F23933"/>
    <w:rsid w:val="00F24119"/>
    <w:rsid w:val="00F4074C"/>
    <w:rsid w:val="00F40E75"/>
    <w:rsid w:val="00F42CD9"/>
    <w:rsid w:val="00F479C3"/>
    <w:rsid w:val="00F52936"/>
    <w:rsid w:val="00F677CB"/>
    <w:rsid w:val="00FA7DF3"/>
    <w:rsid w:val="00FB6C6C"/>
    <w:rsid w:val="00FC48F4"/>
    <w:rsid w:val="00FC68B7"/>
    <w:rsid w:val="00FD7C1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val="en-GB"/>
    </w:rPr>
  </w:style>
  <w:style w:type="paragraph" w:styleId="Heading1">
    <w:name w:val="heading 1"/>
    <w:aliases w:val="Table_G"/>
    <w:basedOn w:val="SingleTxtG"/>
    <w:next w:val="SingleTxtG"/>
    <w:link w:val="Heading1Char"/>
    <w:uiPriority w:val="9"/>
    <w:qFormat/>
    <w:rsid w:val="00CF0214"/>
    <w:pPr>
      <w:spacing w:after="0" w:line="240" w:lineRule="auto"/>
      <w:ind w:right="0"/>
      <w:jc w:val="left"/>
      <w:outlineLvl w:val="0"/>
    </w:pPr>
    <w:rPr>
      <w:lang/>
    </w:r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character" w:customStyle="1" w:styleId="Heading1Char">
    <w:name w:val="Heading 1 Char"/>
    <w:aliases w:val="Table_G Char"/>
    <w:link w:val="Heading1"/>
    <w:uiPriority w:val="9"/>
    <w:rsid w:val="001A5799"/>
    <w:rPr>
      <w:lang w:eastAsia="en-US"/>
    </w:rPr>
  </w:style>
  <w:style w:type="paragraph" w:styleId="BalloonText">
    <w:name w:val="Balloon Text"/>
    <w:basedOn w:val="Normal"/>
    <w:link w:val="BalloonTextChar"/>
    <w:rsid w:val="007B428E"/>
    <w:pPr>
      <w:spacing w:line="240" w:lineRule="auto"/>
    </w:pPr>
    <w:rPr>
      <w:rFonts w:ascii="Tahoma" w:hAnsi="Tahoma"/>
      <w:sz w:val="16"/>
      <w:szCs w:val="16"/>
      <w:lang/>
    </w:rPr>
  </w:style>
  <w:style w:type="character" w:customStyle="1" w:styleId="BalloonTextChar">
    <w:name w:val="Balloon Text Char"/>
    <w:link w:val="BalloonText"/>
    <w:rsid w:val="007B428E"/>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P:\UN%20Docs\NEW\A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Template>
  <TotalTime>1</TotalTime>
  <Pages>1</Pages>
  <Words>392</Words>
  <Characters>2235</Characters>
  <Application>Microsoft Office Outlook</Application>
  <DocSecurity>4</DocSecurity>
  <Lines>18</Lines>
  <Paragraphs>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2622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Kiatsurayanon</dc:creator>
  <cp:keywords/>
  <cp:lastModifiedBy>Sue merge</cp:lastModifiedBy>
  <cp:revision>2</cp:revision>
  <cp:lastPrinted>2013-04-09T09:00:00Z</cp:lastPrinted>
  <dcterms:created xsi:type="dcterms:W3CDTF">2013-04-15T12:00:00Z</dcterms:created>
  <dcterms:modified xsi:type="dcterms:W3CDTF">2013-04-15T12:00:00Z</dcterms:modified>
</cp:coreProperties>
</file>