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502E615C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E3DE10C" w14:textId="77777777" w:rsidR="00807D21" w:rsidRPr="00DB58B5" w:rsidRDefault="00807D21" w:rsidP="0048478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6EF6C7D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A21DD2B" w14:textId="2CC0F4EC" w:rsidR="00807D21" w:rsidRPr="00DB58B5" w:rsidRDefault="0048478E" w:rsidP="0048478E">
            <w:pPr>
              <w:jc w:val="right"/>
            </w:pPr>
            <w:r w:rsidRPr="0048478E">
              <w:rPr>
                <w:sz w:val="40"/>
              </w:rPr>
              <w:t>CAT</w:t>
            </w:r>
            <w:r>
              <w:t>/C/KAZ/4/Corr.1</w:t>
            </w:r>
          </w:p>
        </w:tc>
      </w:tr>
      <w:tr w:rsidR="00807D21" w:rsidRPr="00DB58B5" w14:paraId="05593B88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E59DCBE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5D2ABF4" wp14:editId="7E1B733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762216" w14:textId="2AE9A50E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="0048478E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="0048478E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="0048478E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9643EC3" w14:textId="77777777" w:rsidR="00807D21" w:rsidRDefault="0048478E" w:rsidP="00A704A8">
            <w:pPr>
              <w:spacing w:before="240"/>
            </w:pPr>
            <w:r>
              <w:t>Distr. générale</w:t>
            </w:r>
          </w:p>
          <w:p w14:paraId="32EEB880" w14:textId="0F3038EF" w:rsidR="0048478E" w:rsidRDefault="0048478E" w:rsidP="0048478E">
            <w:pPr>
              <w:spacing w:line="240" w:lineRule="exact"/>
            </w:pPr>
            <w:r>
              <w:t>17 janvier 2022</w:t>
            </w:r>
          </w:p>
          <w:p w14:paraId="31CA8833" w14:textId="77777777" w:rsidR="0048478E" w:rsidRDefault="0048478E" w:rsidP="0048478E">
            <w:pPr>
              <w:spacing w:line="240" w:lineRule="exact"/>
            </w:pPr>
            <w:r>
              <w:t>Français</w:t>
            </w:r>
          </w:p>
          <w:p w14:paraId="4B6B7945" w14:textId="77777777" w:rsidR="0048478E" w:rsidRDefault="0048478E" w:rsidP="0048478E">
            <w:pPr>
              <w:spacing w:line="240" w:lineRule="exact"/>
            </w:pPr>
            <w:r>
              <w:t>Original : anglais</w:t>
            </w:r>
          </w:p>
          <w:p w14:paraId="6706A79E" w14:textId="3AE6C369" w:rsidR="0048478E" w:rsidRPr="00DB58B5" w:rsidRDefault="0048478E" w:rsidP="0048478E">
            <w:pPr>
              <w:spacing w:line="240" w:lineRule="exact"/>
            </w:pPr>
            <w:r>
              <w:t>Anglais, espagnol, français et russe seulement</w:t>
            </w:r>
          </w:p>
        </w:tc>
      </w:tr>
    </w:tbl>
    <w:p w14:paraId="4B4D8FCC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32237F1C" w14:textId="62D24B31" w:rsidR="0048478E" w:rsidRDefault="0048478E" w:rsidP="0048478E">
      <w:pPr>
        <w:pStyle w:val="HChG"/>
      </w:pPr>
      <w:r w:rsidRPr="00F976A7">
        <w:tab/>
      </w:r>
      <w:r w:rsidRPr="00F976A7">
        <w:tab/>
        <w:t xml:space="preserve">Quatrième rapport périodique soumis par le </w:t>
      </w:r>
      <w:r>
        <w:t>Kazakhstan</w:t>
      </w:r>
      <w:r w:rsidRPr="00F976A7">
        <w:t xml:space="preserve"> </w:t>
      </w:r>
      <w:r>
        <w:br/>
      </w:r>
      <w:r w:rsidRPr="00F976A7">
        <w:t>en application de l</w:t>
      </w:r>
      <w:r>
        <w:t>’</w:t>
      </w:r>
      <w:r w:rsidRPr="00F976A7">
        <w:t xml:space="preserve">article 19 de la Convention, </w:t>
      </w:r>
      <w:r>
        <w:br/>
      </w:r>
      <w:r w:rsidRPr="00F976A7">
        <w:t>attendu en 2018</w:t>
      </w:r>
    </w:p>
    <w:p w14:paraId="16D024E6" w14:textId="77777777" w:rsidR="0048478E" w:rsidRPr="00C61B6F" w:rsidRDefault="0048478E" w:rsidP="0048478E">
      <w:pPr>
        <w:pStyle w:val="H23G"/>
      </w:pPr>
      <w:r>
        <w:tab/>
      </w:r>
      <w:r>
        <w:tab/>
        <w:t>Rectificatif</w:t>
      </w:r>
    </w:p>
    <w:p w14:paraId="12EAFDB8" w14:textId="5AF0FAEC" w:rsidR="001D14FC" w:rsidRDefault="0048478E" w:rsidP="0048478E">
      <w:pPr>
        <w:pStyle w:val="SingleTxtG"/>
        <w:ind w:firstLine="567"/>
      </w:pPr>
      <w:r>
        <w:t xml:space="preserve">Lire l’intitulé du document </w:t>
      </w:r>
      <w:hyperlink r:id="rId8" w:history="1">
        <w:r w:rsidRPr="000C3C11">
          <w:rPr>
            <w:rStyle w:val="Lienhypertexte"/>
          </w:rPr>
          <w:t>CAT/</w:t>
        </w:r>
        <w:r w:rsidRPr="000C3C11">
          <w:rPr>
            <w:rStyle w:val="Lienhypertexte"/>
          </w:rPr>
          <w:t>C</w:t>
        </w:r>
        <w:r w:rsidRPr="000C3C11">
          <w:rPr>
            <w:rStyle w:val="Lienhypertexte"/>
          </w:rPr>
          <w:t>/K</w:t>
        </w:r>
        <w:r w:rsidRPr="000C3C11">
          <w:rPr>
            <w:rStyle w:val="Lienhypertexte"/>
          </w:rPr>
          <w:t>A</w:t>
        </w:r>
        <w:r w:rsidRPr="000C3C11">
          <w:rPr>
            <w:rStyle w:val="Lienhypertexte"/>
          </w:rPr>
          <w:t>Z/4</w:t>
        </w:r>
      </w:hyperlink>
      <w:r>
        <w:rPr>
          <w:rStyle w:val="Lienhypertexte"/>
        </w:rPr>
        <w:t xml:space="preserve"> </w:t>
      </w:r>
      <w:r w:rsidRPr="00F25301">
        <w:rPr>
          <w:rStyle w:val="Lienhypertexte"/>
          <w:color w:val="auto"/>
        </w:rPr>
        <w:t>comme indiqué ci-dessus</w:t>
      </w:r>
      <w:r>
        <w:t>.</w:t>
      </w:r>
    </w:p>
    <w:p w14:paraId="69D70DC4" w14:textId="7A3816D4" w:rsidR="0048478E" w:rsidRPr="0048478E" w:rsidRDefault="0048478E" w:rsidP="0048478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8478E" w:rsidRPr="0048478E" w:rsidSect="0048478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6E5C2" w14:textId="77777777" w:rsidR="005706E5" w:rsidRPr="009C4D45" w:rsidRDefault="005706E5" w:rsidP="009C4D45">
      <w:pPr>
        <w:pStyle w:val="Pieddepage"/>
      </w:pPr>
    </w:p>
  </w:endnote>
  <w:endnote w:type="continuationSeparator" w:id="0">
    <w:p w14:paraId="0B6B8566" w14:textId="77777777" w:rsidR="005706E5" w:rsidRPr="009C4D45" w:rsidRDefault="005706E5" w:rsidP="009C4D45">
      <w:pPr>
        <w:pStyle w:val="Pieddepage"/>
      </w:pPr>
    </w:p>
  </w:endnote>
  <w:endnote w:type="continuationNotice" w:id="1">
    <w:p w14:paraId="3204ECE9" w14:textId="77777777" w:rsidR="005706E5" w:rsidRDefault="005706E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70472" w14:textId="0E3E96DC" w:rsidR="0048478E" w:rsidRPr="0048478E" w:rsidRDefault="0048478E" w:rsidP="0048478E">
    <w:pPr>
      <w:pStyle w:val="Pieddepage"/>
      <w:tabs>
        <w:tab w:val="right" w:pos="9638"/>
      </w:tabs>
    </w:pPr>
    <w:r w:rsidRPr="0048478E">
      <w:rPr>
        <w:b/>
        <w:sz w:val="18"/>
      </w:rPr>
      <w:fldChar w:fldCharType="begin"/>
    </w:r>
    <w:r w:rsidRPr="0048478E">
      <w:rPr>
        <w:b/>
        <w:sz w:val="18"/>
      </w:rPr>
      <w:instrText xml:space="preserve"> PAGE  \* MERGEFORMAT </w:instrText>
    </w:r>
    <w:r w:rsidRPr="0048478E">
      <w:rPr>
        <w:b/>
        <w:sz w:val="18"/>
      </w:rPr>
      <w:fldChar w:fldCharType="separate"/>
    </w:r>
    <w:r w:rsidRPr="0048478E">
      <w:rPr>
        <w:b/>
        <w:noProof/>
        <w:sz w:val="18"/>
      </w:rPr>
      <w:t>2</w:t>
    </w:r>
    <w:r w:rsidRPr="0048478E">
      <w:rPr>
        <w:b/>
        <w:sz w:val="18"/>
      </w:rPr>
      <w:fldChar w:fldCharType="end"/>
    </w:r>
    <w:r>
      <w:rPr>
        <w:b/>
        <w:sz w:val="18"/>
      </w:rPr>
      <w:tab/>
    </w:r>
    <w:r>
      <w:t>GE.22-00529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CD8F4" w14:textId="5BEC8FB7" w:rsidR="0048478E" w:rsidRPr="0048478E" w:rsidRDefault="0048478E" w:rsidP="0048478E">
    <w:pPr>
      <w:pStyle w:val="Pieddepage"/>
      <w:tabs>
        <w:tab w:val="right" w:pos="9638"/>
      </w:tabs>
      <w:rPr>
        <w:b/>
        <w:sz w:val="18"/>
      </w:rPr>
    </w:pPr>
    <w:r>
      <w:t>GE.22-00529</w:t>
    </w:r>
    <w:r>
      <w:tab/>
    </w:r>
    <w:r w:rsidRPr="0048478E">
      <w:rPr>
        <w:b/>
        <w:sz w:val="18"/>
      </w:rPr>
      <w:fldChar w:fldCharType="begin"/>
    </w:r>
    <w:r w:rsidRPr="0048478E">
      <w:rPr>
        <w:b/>
        <w:sz w:val="18"/>
      </w:rPr>
      <w:instrText xml:space="preserve"> PAGE  \* MERGEFORMAT </w:instrText>
    </w:r>
    <w:r w:rsidRPr="0048478E">
      <w:rPr>
        <w:b/>
        <w:sz w:val="18"/>
      </w:rPr>
      <w:fldChar w:fldCharType="separate"/>
    </w:r>
    <w:r w:rsidRPr="0048478E">
      <w:rPr>
        <w:b/>
        <w:noProof/>
        <w:sz w:val="18"/>
      </w:rPr>
      <w:t>3</w:t>
    </w:r>
    <w:r w:rsidRPr="0048478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D8020" w14:textId="31E9CDFF" w:rsidR="00621144" w:rsidRPr="0048478E" w:rsidRDefault="0048478E" w:rsidP="0048478E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13D780D" wp14:editId="1089F0E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22-00529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37504B3" wp14:editId="67C5B76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220322    220322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04BC3" w14:textId="77777777" w:rsidR="005706E5" w:rsidRPr="009C4D45" w:rsidRDefault="005706E5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F9D6BB" w14:textId="77777777" w:rsidR="005706E5" w:rsidRPr="00035AE4" w:rsidRDefault="005706E5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559AAC1" w14:textId="77777777" w:rsidR="005706E5" w:rsidRPr="00035AE4" w:rsidRDefault="005706E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03BF0" w14:textId="1F410DB5" w:rsidR="0048478E" w:rsidRPr="0048478E" w:rsidRDefault="0048478E">
    <w:pPr>
      <w:pStyle w:val="En-tte"/>
    </w:pPr>
    <w:fldSimple w:instr=" TITLE  \* MERGEFORMAT ">
      <w:r>
        <w:t>CAT/C/KAZ/4/Corr.1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1FEC" w14:textId="7153AAD0" w:rsidR="0048478E" w:rsidRPr="0048478E" w:rsidRDefault="0048478E" w:rsidP="0048478E">
    <w:pPr>
      <w:pStyle w:val="En-tte"/>
      <w:jc w:val="right"/>
    </w:pPr>
    <w:fldSimple w:instr=" TITLE  \* MERGEFORMAT ">
      <w:r>
        <w:t>CAT/C/KAZ/4/Corr.1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6E5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8478E"/>
    <w:rsid w:val="004D6539"/>
    <w:rsid w:val="004D69CE"/>
    <w:rsid w:val="004F046A"/>
    <w:rsid w:val="00553A1F"/>
    <w:rsid w:val="005706E5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80684C"/>
    <w:rsid w:val="00807D21"/>
    <w:rsid w:val="00840C6C"/>
    <w:rsid w:val="00853AFA"/>
    <w:rsid w:val="00871C75"/>
    <w:rsid w:val="008776DC"/>
    <w:rsid w:val="00945222"/>
    <w:rsid w:val="009705C8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FE1ED3"/>
  <w15:docId w15:val="{6B6F7418-714D-4D46-BF07-03E071A5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n/CAT/C/KAZ/4%20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</Pages>
  <Words>62</Words>
  <Characters>393</Characters>
  <Application>Microsoft Office Word</Application>
  <DocSecurity>0</DocSecurity>
  <Lines>21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CAT/C/KAZ/4/Corr.1</dc:title>
  <dc:subject/>
  <dc:creator>Marie DESCHAMPS</dc:creator>
  <cp:keywords/>
  <cp:lastModifiedBy>Marie Deschamps</cp:lastModifiedBy>
  <cp:revision>2</cp:revision>
  <dcterms:created xsi:type="dcterms:W3CDTF">2022-03-22T15:59:00Z</dcterms:created>
  <dcterms:modified xsi:type="dcterms:W3CDTF">2022-03-22T15:59:00Z</dcterms:modified>
</cp:coreProperties>
</file>