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Pr="00830555" w:rsidRDefault="00830555" w:rsidP="00830555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</w:p>
          <w:p w:rsidR="00830555" w:rsidRPr="0085697A" w:rsidRDefault="00830555" w:rsidP="0085697A">
            <w:pPr>
              <w:spacing w:line="20" w:lineRule="exact"/>
              <w:rPr>
                <w:sz w:val="2"/>
              </w:rPr>
            </w:pPr>
          </w:p>
          <w:p w:rsidR="0085697A" w:rsidRDefault="0085697A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B97172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50236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EA" w:rsidRDefault="002830F3" w:rsidP="00EA20F7">
            <w:pPr>
              <w:jc w:val="right"/>
            </w:pPr>
            <w:r w:rsidRPr="002830F3">
              <w:rPr>
                <w:sz w:val="40"/>
              </w:rPr>
              <w:t>E</w:t>
            </w:r>
            <w:r w:rsidRPr="002830F3">
              <w:t>/C.12/GBR/Q/6</w:t>
            </w:r>
          </w:p>
        </w:tc>
      </w:tr>
      <w:tr w:rsidR="009E6CB7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E037FB" w:rsidP="009E6CB7">
            <w:pPr>
              <w:spacing w:before="120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7D2DE9A" wp14:editId="6FB2B0DB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773DF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50236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50236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502366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11420" w:rsidRDefault="002830F3" w:rsidP="00E037FB">
            <w:pPr>
              <w:spacing w:before="240" w:line="240" w:lineRule="exact"/>
              <w:ind w:left="567" w:hanging="567"/>
            </w:pPr>
            <w:r>
              <w:t xml:space="preserve">Distr.: </w:t>
            </w:r>
            <w:r w:rsidR="00EA20F7">
              <w:t>General</w:t>
            </w:r>
          </w:p>
          <w:p w:rsidR="002830F3" w:rsidRDefault="00892357" w:rsidP="00E037FB">
            <w:pPr>
              <w:spacing w:line="240" w:lineRule="exact"/>
              <w:ind w:left="567" w:hanging="567"/>
            </w:pPr>
            <w:r>
              <w:t>3</w:t>
            </w:r>
            <w:r w:rsidR="00F5709C">
              <w:t xml:space="preserve"> November</w:t>
            </w:r>
            <w:r w:rsidR="002830F3">
              <w:t xml:space="preserve"> 2015</w:t>
            </w:r>
          </w:p>
          <w:p w:rsidR="002830F3" w:rsidRDefault="002830F3" w:rsidP="00E037FB">
            <w:pPr>
              <w:spacing w:line="240" w:lineRule="exact"/>
              <w:ind w:left="567" w:hanging="567"/>
            </w:pPr>
          </w:p>
          <w:p w:rsidR="002830F3" w:rsidRDefault="002830F3" w:rsidP="00E037FB">
            <w:pPr>
              <w:spacing w:line="240" w:lineRule="exact"/>
              <w:ind w:left="567" w:hanging="567"/>
            </w:pPr>
            <w:r>
              <w:t>Original: English</w:t>
            </w:r>
          </w:p>
          <w:p w:rsidR="007542E8" w:rsidRDefault="007542E8" w:rsidP="00E037FB">
            <w:pPr>
              <w:spacing w:line="240" w:lineRule="exact"/>
              <w:ind w:left="567" w:hanging="567"/>
            </w:pPr>
            <w:r w:rsidRPr="007542E8">
              <w:t>English, French and Spanish only</w:t>
            </w:r>
          </w:p>
        </w:tc>
      </w:tr>
    </w:tbl>
    <w:p w:rsidR="0054735E" w:rsidRPr="009155AF" w:rsidRDefault="0088071A" w:rsidP="00032735">
      <w:pPr>
        <w:spacing w:before="120"/>
      </w:pPr>
      <w:r w:rsidRPr="009155AF">
        <w:rPr>
          <w:rFonts w:eastAsia="SimHei"/>
          <w:b/>
          <w:sz w:val="24"/>
          <w:szCs w:val="24"/>
        </w:rPr>
        <w:t>Committee</w:t>
      </w:r>
      <w:r w:rsidR="00502366">
        <w:rPr>
          <w:rFonts w:eastAsia="SimHei"/>
          <w:b/>
          <w:sz w:val="24"/>
          <w:szCs w:val="24"/>
        </w:rPr>
        <w:t xml:space="preserve"> </w:t>
      </w:r>
      <w:r w:rsidRPr="009155AF">
        <w:rPr>
          <w:rFonts w:eastAsia="SimHei"/>
          <w:b/>
          <w:sz w:val="24"/>
          <w:szCs w:val="24"/>
        </w:rPr>
        <w:t>o</w:t>
      </w:r>
      <w:r w:rsidR="0054735E" w:rsidRPr="009155AF">
        <w:rPr>
          <w:rFonts w:eastAsia="SimHei"/>
          <w:b/>
          <w:sz w:val="24"/>
          <w:szCs w:val="24"/>
        </w:rPr>
        <w:t>n</w:t>
      </w:r>
      <w:r w:rsidR="00502366">
        <w:rPr>
          <w:rFonts w:eastAsia="SimHei"/>
          <w:b/>
          <w:sz w:val="24"/>
          <w:szCs w:val="24"/>
        </w:rPr>
        <w:t xml:space="preserve"> </w:t>
      </w:r>
      <w:r w:rsidR="0054735E" w:rsidRPr="009155AF">
        <w:rPr>
          <w:rFonts w:eastAsia="SimHei"/>
          <w:b/>
          <w:sz w:val="24"/>
          <w:szCs w:val="24"/>
        </w:rPr>
        <w:t>Economic,</w:t>
      </w:r>
      <w:r w:rsidR="00502366">
        <w:rPr>
          <w:rFonts w:eastAsia="SimHei"/>
          <w:b/>
          <w:sz w:val="24"/>
          <w:szCs w:val="24"/>
        </w:rPr>
        <w:t xml:space="preserve"> </w:t>
      </w:r>
      <w:r w:rsidR="0054735E" w:rsidRPr="009155AF">
        <w:rPr>
          <w:rFonts w:eastAsia="SimHei"/>
          <w:b/>
          <w:sz w:val="24"/>
          <w:szCs w:val="24"/>
        </w:rPr>
        <w:t>Social</w:t>
      </w:r>
      <w:r w:rsidR="00502366">
        <w:rPr>
          <w:rFonts w:eastAsia="SimHei"/>
          <w:b/>
          <w:sz w:val="24"/>
          <w:szCs w:val="24"/>
        </w:rPr>
        <w:t xml:space="preserve"> </w:t>
      </w:r>
      <w:r w:rsidR="0054735E" w:rsidRPr="009155AF">
        <w:rPr>
          <w:rFonts w:eastAsia="SimHei"/>
          <w:b/>
          <w:sz w:val="24"/>
          <w:szCs w:val="24"/>
        </w:rPr>
        <w:t>and</w:t>
      </w:r>
      <w:r w:rsidR="00502366">
        <w:rPr>
          <w:rFonts w:eastAsia="SimHei"/>
          <w:b/>
          <w:sz w:val="24"/>
          <w:szCs w:val="24"/>
        </w:rPr>
        <w:t xml:space="preserve"> </w:t>
      </w:r>
      <w:r w:rsidR="0054735E" w:rsidRPr="009155AF">
        <w:rPr>
          <w:rFonts w:eastAsia="SimHei"/>
          <w:b/>
          <w:sz w:val="24"/>
          <w:szCs w:val="24"/>
        </w:rPr>
        <w:t>Cultur</w:t>
      </w:r>
      <w:r w:rsidR="00403551" w:rsidRPr="009155AF">
        <w:rPr>
          <w:rFonts w:eastAsia="SimHei"/>
          <w:b/>
          <w:sz w:val="24"/>
          <w:szCs w:val="24"/>
        </w:rPr>
        <w:t>al</w:t>
      </w:r>
      <w:r w:rsidR="00502366">
        <w:rPr>
          <w:rFonts w:eastAsia="SimHei"/>
          <w:b/>
          <w:sz w:val="24"/>
          <w:szCs w:val="24"/>
        </w:rPr>
        <w:t xml:space="preserve"> </w:t>
      </w:r>
      <w:r w:rsidR="00403551" w:rsidRPr="009155AF">
        <w:rPr>
          <w:rFonts w:eastAsia="SimHei"/>
          <w:b/>
          <w:sz w:val="24"/>
          <w:szCs w:val="24"/>
        </w:rPr>
        <w:t>Rights</w:t>
      </w:r>
    </w:p>
    <w:p w:rsidR="0088071A" w:rsidRPr="00911420" w:rsidRDefault="0088071A" w:rsidP="0088071A">
      <w:pPr>
        <w:pStyle w:val="HChG"/>
      </w:pPr>
      <w:r w:rsidRPr="009155AF">
        <w:tab/>
      </w:r>
      <w:r w:rsidRPr="00911420">
        <w:tab/>
      </w:r>
      <w:r w:rsidR="000B3FF4" w:rsidRPr="004577FA">
        <w:t>List</w:t>
      </w:r>
      <w:r w:rsidR="00502366">
        <w:t xml:space="preserve"> </w:t>
      </w:r>
      <w:r w:rsidR="000B3FF4" w:rsidRPr="004577FA">
        <w:t>of</w:t>
      </w:r>
      <w:r w:rsidR="00502366">
        <w:t xml:space="preserve"> </w:t>
      </w:r>
      <w:r w:rsidR="000B3FF4" w:rsidRPr="004577FA">
        <w:t>issues</w:t>
      </w:r>
      <w:r w:rsidR="00502366">
        <w:t xml:space="preserve"> </w:t>
      </w:r>
      <w:r w:rsidR="000B3FF4" w:rsidRPr="004577FA">
        <w:t>in</w:t>
      </w:r>
      <w:r w:rsidR="00502366">
        <w:t xml:space="preserve"> </w:t>
      </w:r>
      <w:r w:rsidR="000B3FF4" w:rsidRPr="004577FA">
        <w:t>relation</w:t>
      </w:r>
      <w:r w:rsidR="00502366">
        <w:t xml:space="preserve"> </w:t>
      </w:r>
      <w:r w:rsidR="000B3FF4" w:rsidRPr="004577FA">
        <w:t>to</w:t>
      </w:r>
      <w:r w:rsidR="00502366">
        <w:t xml:space="preserve"> </w:t>
      </w:r>
      <w:r w:rsidR="000B3FF4" w:rsidRPr="004577FA">
        <w:t>the</w:t>
      </w:r>
      <w:r w:rsidR="00502366">
        <w:t xml:space="preserve"> </w:t>
      </w:r>
      <w:r w:rsidR="000B3FF4">
        <w:t>s</w:t>
      </w:r>
      <w:r w:rsidR="000B3FF4" w:rsidRPr="00517105">
        <w:t>ixth</w:t>
      </w:r>
      <w:r w:rsidR="00502366">
        <w:t xml:space="preserve"> </w:t>
      </w:r>
      <w:r w:rsidR="000B3FF4" w:rsidRPr="00517105">
        <w:t>periodic</w:t>
      </w:r>
      <w:r w:rsidR="00502366">
        <w:t xml:space="preserve"> </w:t>
      </w:r>
      <w:r w:rsidR="000B3FF4" w:rsidRPr="00517105">
        <w:t>report</w:t>
      </w:r>
      <w:r w:rsidR="00502366">
        <w:t xml:space="preserve"> </w:t>
      </w:r>
      <w:r w:rsidR="000B3FF4" w:rsidRPr="004577FA">
        <w:t>of</w:t>
      </w:r>
      <w:r w:rsidR="00502366">
        <w:t xml:space="preserve"> </w:t>
      </w:r>
      <w:r w:rsidR="00084330">
        <w:t xml:space="preserve">the </w:t>
      </w:r>
      <w:r w:rsidR="000B3FF4" w:rsidRPr="00517105">
        <w:t>United</w:t>
      </w:r>
      <w:r w:rsidR="00502366">
        <w:t xml:space="preserve"> </w:t>
      </w:r>
      <w:r w:rsidR="000B3FF4" w:rsidRPr="00517105">
        <w:t>Kingdom</w:t>
      </w:r>
      <w:r w:rsidR="00502366">
        <w:t xml:space="preserve"> </w:t>
      </w:r>
      <w:r w:rsidR="000B3FF4" w:rsidRPr="00517105">
        <w:t>of</w:t>
      </w:r>
      <w:r w:rsidR="00502366">
        <w:t xml:space="preserve"> </w:t>
      </w:r>
      <w:r w:rsidR="000B3FF4" w:rsidRPr="00517105">
        <w:t>Great</w:t>
      </w:r>
      <w:r w:rsidR="00502366">
        <w:t xml:space="preserve"> </w:t>
      </w:r>
      <w:r w:rsidR="000B3FF4" w:rsidRPr="00517105">
        <w:t>Britain</w:t>
      </w:r>
      <w:r w:rsidR="00502366">
        <w:t xml:space="preserve"> </w:t>
      </w:r>
      <w:r w:rsidR="000B3FF4" w:rsidRPr="00517105">
        <w:t>and</w:t>
      </w:r>
      <w:r w:rsidR="00502366">
        <w:t xml:space="preserve"> </w:t>
      </w:r>
      <w:r w:rsidR="000B3FF4" w:rsidRPr="00517105">
        <w:t>Northern</w:t>
      </w:r>
      <w:r w:rsidR="00502366">
        <w:t xml:space="preserve"> </w:t>
      </w:r>
      <w:r w:rsidR="000B3FF4" w:rsidRPr="00517105">
        <w:t>Ireland</w:t>
      </w:r>
      <w:r w:rsidR="000B3FF4" w:rsidRPr="00042386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5C34F4" w:rsidRPr="000D55A3" w:rsidRDefault="005C34F4" w:rsidP="005C34F4">
      <w:pPr>
        <w:pStyle w:val="HChG"/>
      </w:pPr>
      <w:r w:rsidRPr="000D55A3">
        <w:rPr>
          <w:rFonts w:eastAsia="SimSun"/>
        </w:rPr>
        <w:tab/>
      </w:r>
      <w:r w:rsidRPr="000D55A3">
        <w:t>I.</w:t>
      </w:r>
      <w:r w:rsidRPr="000D55A3">
        <w:tab/>
        <w:t>General</w:t>
      </w:r>
      <w:r w:rsidR="00502366">
        <w:t xml:space="preserve"> </w:t>
      </w:r>
      <w:r w:rsidRPr="000D55A3">
        <w:t>information</w:t>
      </w:r>
    </w:p>
    <w:p w:rsidR="005C34F4" w:rsidRPr="00DC0797" w:rsidRDefault="005E77C4" w:rsidP="005E77C4">
      <w:pPr>
        <w:pStyle w:val="SingleTxtG"/>
        <w:rPr>
          <w:lang w:val="en-US"/>
        </w:rPr>
      </w:pPr>
      <w:r w:rsidRPr="00DC0797">
        <w:rPr>
          <w:lang w:val="en-US"/>
        </w:rPr>
        <w:t>1.</w:t>
      </w:r>
      <w:r w:rsidRPr="00DC0797">
        <w:rPr>
          <w:lang w:val="en-US"/>
        </w:rPr>
        <w:tab/>
      </w:r>
      <w:r w:rsidR="007707F9" w:rsidRPr="00DC0797">
        <w:t>In</w:t>
      </w:r>
      <w:r w:rsidR="00502366" w:rsidRPr="00DC0797">
        <w:t xml:space="preserve"> </w:t>
      </w:r>
      <w:r w:rsidR="00E230B2" w:rsidRPr="00DC0797">
        <w:t xml:space="preserve">the </w:t>
      </w:r>
      <w:r w:rsidR="007707F9" w:rsidRPr="00DC0797">
        <w:t>light</w:t>
      </w:r>
      <w:r w:rsidR="00502366" w:rsidRPr="00DC0797">
        <w:t xml:space="preserve"> </w:t>
      </w:r>
      <w:r w:rsidR="007707F9" w:rsidRPr="00DC0797">
        <w:t>of</w:t>
      </w:r>
      <w:r w:rsidR="00502366" w:rsidRPr="00DC0797">
        <w:t xml:space="preserve"> </w:t>
      </w:r>
      <w:r w:rsidR="007707F9" w:rsidRPr="00DC0797">
        <w:t>paragraph</w:t>
      </w:r>
      <w:r w:rsidR="00502366" w:rsidRPr="00DC0797">
        <w:t xml:space="preserve"> </w:t>
      </w:r>
      <w:r w:rsidR="007707F9" w:rsidRPr="00DC0797">
        <w:t>15</w:t>
      </w:r>
      <w:r w:rsidR="00502366" w:rsidRPr="00DC0797">
        <w:t xml:space="preserve"> </w:t>
      </w:r>
      <w:r w:rsidR="007707F9" w:rsidRPr="00DC0797">
        <w:t>of</w:t>
      </w:r>
      <w:r w:rsidR="00502366" w:rsidRPr="00DC0797">
        <w:t xml:space="preserve"> </w:t>
      </w:r>
      <w:r w:rsidR="007707F9" w:rsidRPr="00DC0797">
        <w:t>the</w:t>
      </w:r>
      <w:r w:rsidR="00502366" w:rsidRPr="00DC0797">
        <w:t xml:space="preserve"> </w:t>
      </w:r>
      <w:r w:rsidR="007707F9" w:rsidRPr="00DC0797">
        <w:t>State</w:t>
      </w:r>
      <w:r w:rsidR="00502366" w:rsidRPr="00DC0797">
        <w:t xml:space="preserve"> </w:t>
      </w:r>
      <w:r w:rsidR="007707F9" w:rsidRPr="00DC0797">
        <w:t>party’s</w:t>
      </w:r>
      <w:r w:rsidR="00502366" w:rsidRPr="00DC0797">
        <w:t xml:space="preserve"> </w:t>
      </w:r>
      <w:r w:rsidR="007707F9" w:rsidRPr="00DC0797">
        <w:t>report,</w:t>
      </w:r>
      <w:r w:rsidR="00502366" w:rsidRPr="00DC0797">
        <w:t xml:space="preserve"> </w:t>
      </w:r>
      <w:r w:rsidR="007707F9" w:rsidRPr="00DC0797">
        <w:t>p</w:t>
      </w:r>
      <w:r w:rsidR="005C34F4" w:rsidRPr="00DC0797">
        <w:rPr>
          <w:lang w:val="en-US"/>
        </w:rPr>
        <w:t>lease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further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explain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to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what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extent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rights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contained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in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Covenant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have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been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incorporated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in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domestic</w:t>
      </w:r>
      <w:r w:rsidR="00502366" w:rsidRPr="00DC0797">
        <w:rPr>
          <w:lang w:val="en-US"/>
        </w:rPr>
        <w:t xml:space="preserve"> </w:t>
      </w:r>
      <w:r w:rsidR="007707F9" w:rsidRPr="00DC0797">
        <w:rPr>
          <w:lang w:val="en-US"/>
        </w:rPr>
        <w:t>legislation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of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State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party</w:t>
      </w:r>
      <w:r w:rsidR="00EC5D91" w:rsidRPr="00DC0797">
        <w:rPr>
          <w:lang w:val="en-US"/>
        </w:rPr>
        <w:t>,</w:t>
      </w:r>
      <w:r w:rsidR="00502366" w:rsidRPr="00DC0797">
        <w:rPr>
          <w:lang w:val="en-US"/>
        </w:rPr>
        <w:t xml:space="preserve"> </w:t>
      </w:r>
      <w:r w:rsidR="00EC5D91" w:rsidRPr="00DC0797">
        <w:rPr>
          <w:lang w:val="en-US"/>
        </w:rPr>
        <w:t>including</w:t>
      </w:r>
      <w:r w:rsidR="00502366" w:rsidRPr="00DC0797">
        <w:rPr>
          <w:lang w:val="en-US"/>
        </w:rPr>
        <w:t xml:space="preserve"> </w:t>
      </w:r>
      <w:r w:rsidR="00EC5D91" w:rsidRPr="00DC0797">
        <w:rPr>
          <w:lang w:val="en-US"/>
        </w:rPr>
        <w:t>its</w:t>
      </w:r>
      <w:r w:rsidR="00502366" w:rsidRPr="00DC0797">
        <w:rPr>
          <w:lang w:val="en-US"/>
        </w:rPr>
        <w:t xml:space="preserve"> </w:t>
      </w:r>
      <w:r w:rsidR="00E230B2" w:rsidRPr="00DC0797">
        <w:rPr>
          <w:lang w:val="en-US"/>
        </w:rPr>
        <w:t>o</w:t>
      </w:r>
      <w:r w:rsidR="00EC5D91" w:rsidRPr="00DC0797">
        <w:rPr>
          <w:lang w:val="en-US"/>
        </w:rPr>
        <w:t>verseas</w:t>
      </w:r>
      <w:r w:rsidR="00502366" w:rsidRPr="00DC0797">
        <w:rPr>
          <w:lang w:val="en-US"/>
        </w:rPr>
        <w:t xml:space="preserve"> </w:t>
      </w:r>
      <w:r w:rsidR="00E230B2" w:rsidRPr="00DC0797">
        <w:rPr>
          <w:lang w:val="en-US"/>
        </w:rPr>
        <w:t>t</w:t>
      </w:r>
      <w:r w:rsidR="00EC5D91" w:rsidRPr="00DC0797">
        <w:rPr>
          <w:lang w:val="en-US"/>
        </w:rPr>
        <w:t>erritories</w:t>
      </w:r>
      <w:r w:rsidR="00502366" w:rsidRPr="00DC0797">
        <w:rPr>
          <w:lang w:val="en-US"/>
        </w:rPr>
        <w:t xml:space="preserve"> </w:t>
      </w:r>
      <w:r w:rsidR="00EC5D91" w:rsidRPr="00DC0797">
        <w:rPr>
          <w:lang w:val="en-US"/>
        </w:rPr>
        <w:t>and</w:t>
      </w:r>
      <w:r w:rsidR="00502366" w:rsidRPr="00DC0797">
        <w:rPr>
          <w:lang w:val="en-US"/>
        </w:rPr>
        <w:t xml:space="preserve"> </w:t>
      </w:r>
      <w:r w:rsidR="00EC5D91" w:rsidRPr="00DC0797">
        <w:rPr>
          <w:lang w:val="en-US"/>
        </w:rPr>
        <w:t>Crown</w:t>
      </w:r>
      <w:r w:rsidR="00502366" w:rsidRPr="00DC0797">
        <w:rPr>
          <w:lang w:val="en-US"/>
        </w:rPr>
        <w:t xml:space="preserve"> </w:t>
      </w:r>
      <w:r w:rsidR="00EC5D91" w:rsidRPr="00DC0797">
        <w:rPr>
          <w:lang w:val="en-US"/>
        </w:rPr>
        <w:t>depende</w:t>
      </w:r>
      <w:bookmarkStart w:id="1" w:name="_GoBack"/>
      <w:bookmarkEnd w:id="1"/>
      <w:r w:rsidR="00EC5D91" w:rsidRPr="00DC0797">
        <w:rPr>
          <w:lang w:val="en-US"/>
        </w:rPr>
        <w:t>ncies</w:t>
      </w:r>
      <w:r w:rsidR="005C34F4" w:rsidRPr="00DC0797">
        <w:rPr>
          <w:lang w:eastAsia="en-GB"/>
        </w:rPr>
        <w:t>.</w:t>
      </w:r>
      <w:r w:rsidR="00502366" w:rsidRPr="00DC0797">
        <w:rPr>
          <w:lang w:eastAsia="en-GB"/>
        </w:rPr>
        <w:t xml:space="preserve"> </w:t>
      </w:r>
      <w:r w:rsidR="007810C5" w:rsidRPr="00DC0797">
        <w:rPr>
          <w:lang w:eastAsia="en-GB"/>
        </w:rPr>
        <w:t>Please</w:t>
      </w:r>
      <w:r w:rsidR="00502366" w:rsidRPr="00DC0797">
        <w:rPr>
          <w:lang w:eastAsia="en-GB"/>
        </w:rPr>
        <w:t xml:space="preserve"> </w:t>
      </w:r>
      <w:r w:rsidR="00FA6CFB" w:rsidRPr="00DC0797">
        <w:rPr>
          <w:lang w:eastAsia="en-GB"/>
        </w:rPr>
        <w:t>provide</w:t>
      </w:r>
      <w:r w:rsidR="00502366" w:rsidRPr="00DC0797">
        <w:rPr>
          <w:lang w:eastAsia="en-GB"/>
        </w:rPr>
        <w:t xml:space="preserve"> </w:t>
      </w:r>
      <w:r w:rsidR="00FA6CFB" w:rsidRPr="00DC0797">
        <w:rPr>
          <w:lang w:eastAsia="en-GB"/>
        </w:rPr>
        <w:t>additional</w:t>
      </w:r>
      <w:r w:rsidR="00502366" w:rsidRPr="00DC0797">
        <w:rPr>
          <w:lang w:eastAsia="en-GB"/>
        </w:rPr>
        <w:t xml:space="preserve"> </w:t>
      </w:r>
      <w:r w:rsidR="00FA6CFB" w:rsidRPr="00DC0797">
        <w:rPr>
          <w:lang w:eastAsia="en-GB"/>
        </w:rPr>
        <w:t>information</w:t>
      </w:r>
      <w:r w:rsidR="00502366" w:rsidRPr="00DC0797">
        <w:rPr>
          <w:lang w:eastAsia="en-GB"/>
        </w:rPr>
        <w:t xml:space="preserve"> </w:t>
      </w:r>
      <w:r w:rsidR="00FA6CFB" w:rsidRPr="00DC0797">
        <w:rPr>
          <w:lang w:eastAsia="en-GB"/>
        </w:rPr>
        <w:t>on</w:t>
      </w:r>
      <w:r w:rsidR="00502366" w:rsidRPr="00DC0797">
        <w:rPr>
          <w:lang w:eastAsia="en-GB"/>
        </w:rPr>
        <w:t xml:space="preserve"> </w:t>
      </w:r>
      <w:r w:rsidR="00FA6CFB" w:rsidRPr="00DC0797">
        <w:rPr>
          <w:lang w:eastAsia="en-GB"/>
        </w:rPr>
        <w:t>the</w:t>
      </w:r>
      <w:r w:rsidR="00502366" w:rsidRPr="00DC0797">
        <w:rPr>
          <w:lang w:eastAsia="en-GB"/>
        </w:rPr>
        <w:t xml:space="preserve"> </w:t>
      </w:r>
      <w:r w:rsidR="007810C5" w:rsidRPr="00DC0797">
        <w:rPr>
          <w:lang w:val="en-US"/>
        </w:rPr>
        <w:t>new</w:t>
      </w:r>
      <w:r w:rsidR="00502366" w:rsidRPr="00DC0797">
        <w:rPr>
          <w:lang w:val="en-US"/>
        </w:rPr>
        <w:t xml:space="preserve"> </w:t>
      </w:r>
      <w:r w:rsidR="00DC0797" w:rsidRPr="00DC0797">
        <w:rPr>
          <w:lang w:val="en-US"/>
        </w:rPr>
        <w:t>b</w:t>
      </w:r>
      <w:r w:rsidR="007810C5" w:rsidRPr="00DC0797">
        <w:rPr>
          <w:lang w:val="en-US"/>
        </w:rPr>
        <w:t>ill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of</w:t>
      </w:r>
      <w:r w:rsidR="00502366" w:rsidRPr="00DC0797">
        <w:rPr>
          <w:lang w:val="en-US"/>
        </w:rPr>
        <w:t xml:space="preserve"> </w:t>
      </w:r>
      <w:r w:rsidR="00DC0797" w:rsidRPr="00042386">
        <w:rPr>
          <w:lang w:val="en-US"/>
        </w:rPr>
        <w:t>r</w:t>
      </w:r>
      <w:r w:rsidR="007810C5" w:rsidRPr="00DC0797">
        <w:rPr>
          <w:lang w:val="en-US"/>
        </w:rPr>
        <w:t>ights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intended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to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replace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Human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Rights</w:t>
      </w:r>
      <w:r w:rsidR="00502366" w:rsidRPr="00DC0797">
        <w:rPr>
          <w:lang w:val="en-US"/>
        </w:rPr>
        <w:t xml:space="preserve"> </w:t>
      </w:r>
      <w:r w:rsidR="006055C5" w:rsidRPr="00DC0797">
        <w:rPr>
          <w:lang w:val="en-US"/>
        </w:rPr>
        <w:t>Act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1998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and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whether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it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will</w:t>
      </w:r>
      <w:r w:rsidR="00502366" w:rsidRPr="00DC0797">
        <w:rPr>
          <w:lang w:val="en-US"/>
        </w:rPr>
        <w:t xml:space="preserve"> </w:t>
      </w:r>
      <w:r w:rsidR="006055C5" w:rsidRPr="00DC0797">
        <w:rPr>
          <w:lang w:val="en-US"/>
        </w:rPr>
        <w:t>provide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adequate</w:t>
      </w:r>
      <w:r w:rsidR="00502366" w:rsidRPr="00DC0797">
        <w:rPr>
          <w:lang w:val="en-US"/>
        </w:rPr>
        <w:t xml:space="preserve"> </w:t>
      </w:r>
      <w:r w:rsidR="007810C5" w:rsidRPr="00DC0797">
        <w:rPr>
          <w:lang w:val="en-US"/>
        </w:rPr>
        <w:t>protection</w:t>
      </w:r>
      <w:r w:rsidR="00502366" w:rsidRPr="00DC0797">
        <w:rPr>
          <w:lang w:val="en-US"/>
        </w:rPr>
        <w:t xml:space="preserve"> </w:t>
      </w:r>
      <w:r w:rsidR="000E1CAE" w:rsidRPr="00DC0797">
        <w:rPr>
          <w:lang w:val="en-US"/>
        </w:rPr>
        <w:t>of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all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rights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enshrined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in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the</w:t>
      </w:r>
      <w:r w:rsidR="00502366" w:rsidRPr="00DC0797">
        <w:rPr>
          <w:lang w:val="en-US"/>
        </w:rPr>
        <w:t xml:space="preserve"> </w:t>
      </w:r>
      <w:r w:rsidR="00FA6CFB" w:rsidRPr="00DC0797">
        <w:rPr>
          <w:lang w:val="en-US"/>
        </w:rPr>
        <w:t>Covenant</w:t>
      </w:r>
      <w:r w:rsidR="007810C5" w:rsidRPr="00DC0797">
        <w:rPr>
          <w:lang w:val="en-US"/>
        </w:rPr>
        <w:t>.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Please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also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provide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examples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of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cases</w:t>
      </w:r>
      <w:r w:rsidR="00502366" w:rsidRPr="00DC0797">
        <w:rPr>
          <w:lang w:val="en-US"/>
        </w:rPr>
        <w:t xml:space="preserve"> </w:t>
      </w:r>
      <w:r w:rsidR="00F5709C" w:rsidRPr="00DC0797">
        <w:rPr>
          <w:lang w:val="en-US"/>
        </w:rPr>
        <w:t xml:space="preserve">in which </w:t>
      </w:r>
      <w:r w:rsidR="00B4119F" w:rsidRPr="00DC0797">
        <w:rPr>
          <w:lang w:val="en-US"/>
        </w:rPr>
        <w:t>Covenant</w:t>
      </w:r>
      <w:r w:rsidR="00502366" w:rsidRPr="00DC0797">
        <w:rPr>
          <w:lang w:val="en-US"/>
        </w:rPr>
        <w:t xml:space="preserve"> </w:t>
      </w:r>
      <w:r w:rsidR="005C34F4" w:rsidRPr="00DC0797">
        <w:rPr>
          <w:lang w:val="en-US"/>
        </w:rPr>
        <w:t>rights</w:t>
      </w:r>
      <w:r w:rsidR="00502366" w:rsidRPr="00DC0797">
        <w:rPr>
          <w:lang w:val="en-US"/>
        </w:rPr>
        <w:t xml:space="preserve"> </w:t>
      </w:r>
      <w:r w:rsidR="00B4119F" w:rsidRPr="00DC0797">
        <w:rPr>
          <w:lang w:val="en-US"/>
        </w:rPr>
        <w:t>have</w:t>
      </w:r>
      <w:r w:rsidR="00502366" w:rsidRPr="00DC0797">
        <w:rPr>
          <w:lang w:val="en-US"/>
        </w:rPr>
        <w:t xml:space="preserve"> </w:t>
      </w:r>
      <w:r w:rsidR="00B4119F" w:rsidRPr="00DC0797">
        <w:rPr>
          <w:lang w:val="en-US"/>
        </w:rPr>
        <w:t>been</w:t>
      </w:r>
      <w:r w:rsidR="00502366" w:rsidRPr="00DC0797">
        <w:rPr>
          <w:lang w:val="en-US"/>
        </w:rPr>
        <w:t xml:space="preserve"> </w:t>
      </w:r>
      <w:r w:rsidR="00B4119F" w:rsidRPr="00DC0797">
        <w:rPr>
          <w:lang w:val="en-US"/>
        </w:rPr>
        <w:t>invoked</w:t>
      </w:r>
      <w:r w:rsidR="00502366" w:rsidRPr="00DC0797">
        <w:rPr>
          <w:lang w:val="en-US"/>
        </w:rPr>
        <w:t xml:space="preserve"> </w:t>
      </w:r>
      <w:r w:rsidR="00B4119F" w:rsidRPr="00DC0797">
        <w:rPr>
          <w:lang w:eastAsia="en-GB"/>
        </w:rPr>
        <w:t>before,</w:t>
      </w:r>
      <w:r w:rsidR="00502366" w:rsidRPr="00DC0797">
        <w:rPr>
          <w:lang w:eastAsia="en-GB"/>
        </w:rPr>
        <w:t xml:space="preserve"> </w:t>
      </w:r>
      <w:r w:rsidR="00B4119F" w:rsidRPr="00DC0797">
        <w:rPr>
          <w:lang w:eastAsia="en-GB"/>
        </w:rPr>
        <w:t>and/or</w:t>
      </w:r>
      <w:r w:rsidR="00502366" w:rsidRPr="00DC0797">
        <w:rPr>
          <w:lang w:eastAsia="en-GB"/>
        </w:rPr>
        <w:t xml:space="preserve"> </w:t>
      </w:r>
      <w:r w:rsidR="00B4119F" w:rsidRPr="00DC0797">
        <w:rPr>
          <w:lang w:eastAsia="en-GB"/>
        </w:rPr>
        <w:t>applied</w:t>
      </w:r>
      <w:r w:rsidR="00502366" w:rsidRPr="00DC0797">
        <w:rPr>
          <w:lang w:eastAsia="en-GB"/>
        </w:rPr>
        <w:t xml:space="preserve"> </w:t>
      </w:r>
      <w:r w:rsidR="00B4119F" w:rsidRPr="00DC0797">
        <w:rPr>
          <w:lang w:eastAsia="en-GB"/>
        </w:rPr>
        <w:t>by,</w:t>
      </w:r>
      <w:r w:rsidR="00502366" w:rsidRPr="00DC0797">
        <w:rPr>
          <w:lang w:eastAsia="en-GB"/>
        </w:rPr>
        <w:t xml:space="preserve"> </w:t>
      </w:r>
      <w:r w:rsidR="00B4119F" w:rsidRPr="00DC0797">
        <w:rPr>
          <w:lang w:eastAsia="en-GB"/>
        </w:rPr>
        <w:t>domestic</w:t>
      </w:r>
      <w:r w:rsidR="00502366" w:rsidRPr="00DC0797">
        <w:rPr>
          <w:lang w:eastAsia="en-GB"/>
        </w:rPr>
        <w:t xml:space="preserve"> </w:t>
      </w:r>
      <w:r w:rsidR="00B4119F" w:rsidRPr="00DC0797">
        <w:rPr>
          <w:lang w:eastAsia="en-GB"/>
        </w:rPr>
        <w:t>courts</w:t>
      </w:r>
      <w:r w:rsidR="005C34F4" w:rsidRPr="00DC0797">
        <w:rPr>
          <w:lang w:val="en-US"/>
        </w:rPr>
        <w:t>.</w:t>
      </w:r>
    </w:p>
    <w:p w:rsidR="00587058" w:rsidRDefault="005E77C4" w:rsidP="005E77C4">
      <w:pPr>
        <w:pStyle w:val="SingleTxtG"/>
      </w:pPr>
      <w:r>
        <w:t>2.</w:t>
      </w:r>
      <w:r>
        <w:tab/>
      </w:r>
      <w:r w:rsidR="00587058" w:rsidRPr="00846865">
        <w:t>Please</w:t>
      </w:r>
      <w:r w:rsidR="00502366">
        <w:t xml:space="preserve"> </w:t>
      </w:r>
      <w:r w:rsidR="00587058" w:rsidRPr="00846865">
        <w:t>provide</w:t>
      </w:r>
      <w:r w:rsidR="00502366">
        <w:t xml:space="preserve"> </w:t>
      </w:r>
      <w:r w:rsidR="00587058" w:rsidRPr="00846865">
        <w:t>information</w:t>
      </w:r>
      <w:r w:rsidR="00502366">
        <w:t xml:space="preserve"> </w:t>
      </w:r>
      <w:r w:rsidR="00587058" w:rsidRPr="00846865">
        <w:t>on</w:t>
      </w:r>
      <w:r w:rsidR="00502366">
        <w:t xml:space="preserve"> </w:t>
      </w:r>
      <w:r w:rsidR="00587058" w:rsidRPr="00846865">
        <w:t>measures</w:t>
      </w:r>
      <w:r w:rsidR="00502366">
        <w:t xml:space="preserve"> </w:t>
      </w:r>
      <w:r w:rsidR="00587058" w:rsidRPr="00846865">
        <w:t>taken,</w:t>
      </w:r>
      <w:r w:rsidR="00502366">
        <w:t xml:space="preserve"> </w:t>
      </w:r>
      <w:r w:rsidR="00587058" w:rsidRPr="00846865">
        <w:t>including</w:t>
      </w:r>
      <w:r w:rsidR="00502366">
        <w:t xml:space="preserve"> </w:t>
      </w:r>
      <w:r w:rsidR="00587058" w:rsidRPr="00012F6B">
        <w:t>legislative</w:t>
      </w:r>
      <w:r w:rsidR="00B57847">
        <w:t xml:space="preserve"> and</w:t>
      </w:r>
      <w:r w:rsidR="00502366" w:rsidRPr="00012F6B">
        <w:t xml:space="preserve"> </w:t>
      </w:r>
      <w:r w:rsidR="00587058" w:rsidRPr="00012F6B">
        <w:t>regulatory</w:t>
      </w:r>
      <w:r w:rsidR="00B57847">
        <w:t xml:space="preserve"> measures</w:t>
      </w:r>
      <w:r w:rsidR="00587058" w:rsidRPr="00012F6B">
        <w:t>,</w:t>
      </w:r>
      <w:r w:rsidR="00502366" w:rsidRPr="00012F6B">
        <w:t xml:space="preserve"> </w:t>
      </w:r>
      <w:r w:rsidR="00B57847">
        <w:t xml:space="preserve">as well as </w:t>
      </w:r>
      <w:r w:rsidR="00587058" w:rsidRPr="00012F6B">
        <w:t>policies</w:t>
      </w:r>
      <w:r w:rsidR="00502366" w:rsidRPr="00012F6B">
        <w:t xml:space="preserve"> </w:t>
      </w:r>
      <w:r w:rsidR="00587058" w:rsidRPr="00012F6B">
        <w:t>and</w:t>
      </w:r>
      <w:r w:rsidR="00502366" w:rsidRPr="00012F6B">
        <w:t xml:space="preserve"> </w:t>
      </w:r>
      <w:r w:rsidR="00587058" w:rsidRPr="00012F6B">
        <w:t>guida</w:t>
      </w:r>
      <w:r w:rsidR="00587058" w:rsidRPr="00846865">
        <w:t>nce,</w:t>
      </w:r>
      <w:r w:rsidR="00502366">
        <w:t xml:space="preserve"> </w:t>
      </w:r>
      <w:r w:rsidR="00587058" w:rsidRPr="00846865">
        <w:t>to</w:t>
      </w:r>
      <w:r w:rsidR="00502366">
        <w:t xml:space="preserve"> </w:t>
      </w:r>
      <w:r w:rsidR="00587058" w:rsidRPr="00846865">
        <w:t>ensure</w:t>
      </w:r>
      <w:r w:rsidR="00502366">
        <w:t xml:space="preserve"> </w:t>
      </w:r>
      <w:r w:rsidR="00587058" w:rsidRPr="00846865">
        <w:t>that</w:t>
      </w:r>
      <w:r w:rsidR="00502366">
        <w:t xml:space="preserve"> </w:t>
      </w:r>
      <w:r w:rsidR="00946DA0">
        <w:t>corporation</w:t>
      </w:r>
      <w:r w:rsidR="00946DA0" w:rsidRPr="00846865">
        <w:t>s</w:t>
      </w:r>
      <w:r w:rsidR="00502366">
        <w:t xml:space="preserve"> </w:t>
      </w:r>
      <w:r w:rsidR="00587058" w:rsidRPr="00846865">
        <w:t>respect</w:t>
      </w:r>
      <w:r w:rsidR="00502366">
        <w:t xml:space="preserve"> </w:t>
      </w:r>
      <w:r w:rsidR="00587058" w:rsidRPr="00846865">
        <w:t>economic,</w:t>
      </w:r>
      <w:r w:rsidR="00502366">
        <w:t xml:space="preserve"> </w:t>
      </w:r>
      <w:r w:rsidR="00587058" w:rsidRPr="00846865">
        <w:t>social</w:t>
      </w:r>
      <w:r w:rsidR="00502366">
        <w:t xml:space="preserve"> </w:t>
      </w:r>
      <w:r w:rsidR="00587058" w:rsidRPr="00846865">
        <w:t>and</w:t>
      </w:r>
      <w:r w:rsidR="00502366">
        <w:t xml:space="preserve"> </w:t>
      </w:r>
      <w:r w:rsidR="00587058" w:rsidRPr="00846865">
        <w:t>cultural</w:t>
      </w:r>
      <w:r w:rsidR="00502366">
        <w:t xml:space="preserve"> </w:t>
      </w:r>
      <w:r w:rsidR="00587058" w:rsidRPr="00846865">
        <w:t>rights</w:t>
      </w:r>
      <w:r w:rsidR="00502366">
        <w:t xml:space="preserve"> </w:t>
      </w:r>
      <w:r w:rsidR="00587058" w:rsidRPr="00846865">
        <w:t>throughout</w:t>
      </w:r>
      <w:r w:rsidR="00502366">
        <w:t xml:space="preserve"> </w:t>
      </w:r>
      <w:r w:rsidR="00587058" w:rsidRPr="00846865">
        <w:t>their</w:t>
      </w:r>
      <w:r w:rsidR="00502366">
        <w:t xml:space="preserve"> </w:t>
      </w:r>
      <w:r w:rsidR="00587058" w:rsidRPr="00846865">
        <w:t>operations,</w:t>
      </w:r>
      <w:r w:rsidR="00502366">
        <w:t xml:space="preserve"> </w:t>
      </w:r>
      <w:r w:rsidR="00587058" w:rsidRPr="00846865">
        <w:t>including</w:t>
      </w:r>
      <w:r w:rsidR="00502366">
        <w:t xml:space="preserve"> </w:t>
      </w:r>
      <w:r w:rsidR="00587058" w:rsidRPr="00846865">
        <w:t>when</w:t>
      </w:r>
      <w:r w:rsidR="00502366">
        <w:t xml:space="preserve"> </w:t>
      </w:r>
      <w:r w:rsidR="00587058" w:rsidRPr="00846865">
        <w:t>operating</w:t>
      </w:r>
      <w:r w:rsidR="00502366">
        <w:t xml:space="preserve"> </w:t>
      </w:r>
      <w:r w:rsidR="00587058" w:rsidRPr="00846865">
        <w:t>abroad,</w:t>
      </w:r>
      <w:r w:rsidR="00502366">
        <w:t xml:space="preserve"> </w:t>
      </w:r>
      <w:r w:rsidR="00587058" w:rsidRPr="00846865">
        <w:t>in</w:t>
      </w:r>
      <w:r w:rsidR="00502366">
        <w:t xml:space="preserve"> </w:t>
      </w:r>
      <w:r w:rsidR="00587058" w:rsidRPr="00846865">
        <w:t>particular</w:t>
      </w:r>
      <w:r w:rsidR="00502366">
        <w:t xml:space="preserve"> </w:t>
      </w:r>
      <w:r w:rsidR="00587058" w:rsidRPr="00846865">
        <w:t>in</w:t>
      </w:r>
      <w:r w:rsidR="00502366">
        <w:t xml:space="preserve"> </w:t>
      </w:r>
      <w:r w:rsidR="00587058" w:rsidRPr="00846865">
        <w:t>the</w:t>
      </w:r>
      <w:r w:rsidR="00502366">
        <w:t xml:space="preserve"> </w:t>
      </w:r>
      <w:r w:rsidR="00587058" w:rsidRPr="00E230B2">
        <w:t>extractive</w:t>
      </w:r>
      <w:r w:rsidR="00502366">
        <w:t xml:space="preserve"> </w:t>
      </w:r>
      <w:r w:rsidR="00587058" w:rsidRPr="00846865">
        <w:t>sector</w:t>
      </w:r>
      <w:r w:rsidR="00502366">
        <w:t xml:space="preserve"> </w:t>
      </w:r>
      <w:r w:rsidR="00587058" w:rsidRPr="00846865">
        <w:t>and</w:t>
      </w:r>
      <w:r w:rsidR="00502366">
        <w:t xml:space="preserve"> </w:t>
      </w:r>
      <w:r w:rsidR="00587058" w:rsidRPr="00846865">
        <w:t>commercial</w:t>
      </w:r>
      <w:r w:rsidR="00502366">
        <w:t xml:space="preserve"> </w:t>
      </w:r>
      <w:r w:rsidR="00587058" w:rsidRPr="00846865">
        <w:t>operations</w:t>
      </w:r>
      <w:r w:rsidR="00502366">
        <w:t xml:space="preserve"> </w:t>
      </w:r>
      <w:r w:rsidR="00587058" w:rsidRPr="00846865">
        <w:t>involving</w:t>
      </w:r>
      <w:r w:rsidR="00502366">
        <w:t xml:space="preserve"> </w:t>
      </w:r>
      <w:r w:rsidR="00587058" w:rsidRPr="00846865">
        <w:t>the</w:t>
      </w:r>
      <w:r w:rsidR="00502366">
        <w:t xml:space="preserve"> </w:t>
      </w:r>
      <w:r w:rsidR="00587058" w:rsidRPr="00846865">
        <w:t>appropriation</w:t>
      </w:r>
      <w:r w:rsidR="00502366">
        <w:t xml:space="preserve"> </w:t>
      </w:r>
      <w:r w:rsidR="00587058" w:rsidRPr="00846865">
        <w:t>of</w:t>
      </w:r>
      <w:r w:rsidR="00502366">
        <w:t xml:space="preserve"> </w:t>
      </w:r>
      <w:r w:rsidR="00587058" w:rsidRPr="00846865">
        <w:t>land.</w:t>
      </w:r>
    </w:p>
    <w:p w:rsidR="003D386A" w:rsidRPr="00846865" w:rsidRDefault="005E77C4" w:rsidP="005E77C4">
      <w:pPr>
        <w:pStyle w:val="SingleTxtG"/>
        <w:rPr>
          <w:lang w:val="en-US"/>
        </w:rPr>
      </w:pPr>
      <w:r w:rsidRPr="00846865">
        <w:rPr>
          <w:lang w:val="en-US"/>
        </w:rPr>
        <w:t>3.</w:t>
      </w:r>
      <w:r w:rsidRPr="00846865">
        <w:rPr>
          <w:lang w:val="en-US"/>
        </w:rPr>
        <w:tab/>
      </w:r>
      <w:r w:rsidR="003D386A">
        <w:t xml:space="preserve">Please explain why the applicability of the Covenant has not been extended to Anguilla and why essential information on the implementation of the rights contained in the Covenant in </w:t>
      </w:r>
      <w:r w:rsidR="00B319CC">
        <w:t xml:space="preserve">this </w:t>
      </w:r>
      <w:r w:rsidR="007204D7">
        <w:t>t</w:t>
      </w:r>
      <w:r w:rsidR="003D386A">
        <w:t xml:space="preserve">erritory </w:t>
      </w:r>
      <w:r w:rsidR="008D3B0A">
        <w:t>is not available</w:t>
      </w:r>
      <w:r w:rsidR="003D386A">
        <w:t>.</w:t>
      </w:r>
    </w:p>
    <w:p w:rsidR="007E3EC1" w:rsidRPr="000D55A3" w:rsidRDefault="007E3EC1">
      <w:pPr>
        <w:pStyle w:val="HChG"/>
      </w:pPr>
      <w:r w:rsidRPr="000D55A3">
        <w:rPr>
          <w:rFonts w:eastAsia="SimSun"/>
        </w:rPr>
        <w:tab/>
      </w:r>
      <w:r w:rsidRPr="000D55A3">
        <w:t>I</w:t>
      </w:r>
      <w:r>
        <w:t>I</w:t>
      </w:r>
      <w:r w:rsidRPr="000D55A3">
        <w:t>.</w:t>
      </w:r>
      <w:r w:rsidRPr="000D55A3">
        <w:tab/>
      </w:r>
      <w:r>
        <w:t>Issues</w:t>
      </w:r>
      <w:r w:rsidR="00502366">
        <w:t xml:space="preserve"> </w:t>
      </w:r>
      <w:r>
        <w:t>relat</w:t>
      </w:r>
      <w:r w:rsidR="00991AA2">
        <w:t>ing</w:t>
      </w:r>
      <w:r w:rsidR="00502366">
        <w:t xml:space="preserve"> </w:t>
      </w:r>
      <w:r>
        <w:t>to</w:t>
      </w:r>
      <w:r w:rsidR="00502366">
        <w:t xml:space="preserve"> </w:t>
      </w:r>
      <w:r>
        <w:t>g</w:t>
      </w:r>
      <w:r w:rsidRPr="000D55A3">
        <w:t>eneral</w:t>
      </w:r>
      <w:r w:rsidR="00502366">
        <w:t xml:space="preserve"> </w:t>
      </w:r>
      <w:r>
        <w:t>provisions</w:t>
      </w:r>
      <w:r w:rsidR="00502366">
        <w:t xml:space="preserve"> </w:t>
      </w:r>
      <w:r>
        <w:t>of</w:t>
      </w:r>
      <w:r w:rsidR="00502366">
        <w:t xml:space="preserve"> </w:t>
      </w:r>
      <w:r>
        <w:t>the</w:t>
      </w:r>
      <w:r w:rsidR="00502366">
        <w:t xml:space="preserve"> </w:t>
      </w:r>
      <w:r>
        <w:t>Covenant</w:t>
      </w:r>
      <w:r w:rsidR="007561E7">
        <w:t xml:space="preserve"> </w:t>
      </w:r>
      <w:r w:rsidR="007561E7" w:rsidRPr="004233AB">
        <w:br/>
      </w:r>
      <w:r>
        <w:t>(arts.</w:t>
      </w:r>
      <w:r w:rsidR="00502366">
        <w:t xml:space="preserve"> </w:t>
      </w:r>
      <w:r>
        <w:t>1-5)</w:t>
      </w:r>
    </w:p>
    <w:p w:rsidR="009155AF" w:rsidRPr="00042386" w:rsidRDefault="007561E7" w:rsidP="00042386">
      <w:pPr>
        <w:pStyle w:val="H1G"/>
        <w:spacing w:before="240" w:after="0" w:line="480" w:lineRule="auto"/>
        <w:rPr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</w:r>
      <w:r w:rsidR="007E3EC1" w:rsidRPr="00042386">
        <w:rPr>
          <w:rFonts w:eastAsia="SimSun"/>
          <w:sz w:val="20"/>
        </w:rPr>
        <w:t>Article</w:t>
      </w:r>
      <w:r w:rsidR="00502366" w:rsidRPr="00042386">
        <w:rPr>
          <w:rFonts w:eastAsia="SimSun"/>
          <w:sz w:val="20"/>
        </w:rPr>
        <w:t xml:space="preserve"> </w:t>
      </w:r>
      <w:r w:rsidR="007E3EC1" w:rsidRPr="00042386">
        <w:rPr>
          <w:rFonts w:eastAsia="SimSun"/>
          <w:sz w:val="20"/>
        </w:rPr>
        <w:t>2</w:t>
      </w:r>
      <w:r w:rsidR="00F5709C" w:rsidRPr="00042386">
        <w:rPr>
          <w:rFonts w:eastAsia="SimSun"/>
          <w:sz w:val="20"/>
        </w:rPr>
        <w:t xml:space="preserve"> (1)</w:t>
      </w:r>
      <w:r w:rsidR="00D84284" w:rsidRPr="00D84284">
        <w:rPr>
          <w:rFonts w:eastAsia="SimSun"/>
          <w:sz w:val="20"/>
        </w:rPr>
        <w:t xml:space="preserve"> </w:t>
      </w:r>
      <w:r w:rsidR="007E3EC1"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="00991AA2" w:rsidRPr="00042386">
        <w:rPr>
          <w:rFonts w:eastAsia="SimSun"/>
          <w:sz w:val="20"/>
        </w:rPr>
        <w:t>M</w:t>
      </w:r>
      <w:r w:rsidR="007E3EC1" w:rsidRPr="00042386">
        <w:rPr>
          <w:rFonts w:eastAsia="SimSun"/>
          <w:sz w:val="20"/>
        </w:rPr>
        <w:t>aximum</w:t>
      </w:r>
      <w:r w:rsidR="00502366" w:rsidRPr="00042386">
        <w:rPr>
          <w:rFonts w:eastAsia="SimSun"/>
          <w:sz w:val="20"/>
        </w:rPr>
        <w:t xml:space="preserve"> </w:t>
      </w:r>
      <w:r w:rsidR="007E3EC1" w:rsidRPr="00042386">
        <w:rPr>
          <w:rFonts w:eastAsia="SimSun"/>
          <w:sz w:val="20"/>
        </w:rPr>
        <w:t>available</w:t>
      </w:r>
      <w:r w:rsidR="00502366" w:rsidRPr="00042386">
        <w:rPr>
          <w:rFonts w:eastAsia="SimSun"/>
          <w:sz w:val="20"/>
        </w:rPr>
        <w:t xml:space="preserve"> </w:t>
      </w:r>
      <w:r w:rsidR="007E3EC1" w:rsidRPr="00042386">
        <w:rPr>
          <w:rFonts w:eastAsia="SimSun"/>
          <w:sz w:val="20"/>
        </w:rPr>
        <w:t>resources</w:t>
      </w:r>
    </w:p>
    <w:p w:rsidR="00745805" w:rsidRPr="00846865" w:rsidRDefault="005E77C4" w:rsidP="005E77C4">
      <w:pPr>
        <w:pStyle w:val="SingleTxtG"/>
      </w:pPr>
      <w:r w:rsidRPr="00846865">
        <w:t>4.</w:t>
      </w:r>
      <w:r w:rsidRPr="00846865">
        <w:tab/>
      </w:r>
      <w:r w:rsidR="00745805" w:rsidRPr="00846865">
        <w:t>Please</w:t>
      </w:r>
      <w:r w:rsidR="00502366">
        <w:t xml:space="preserve"> </w:t>
      </w:r>
      <w:r w:rsidR="00745805" w:rsidRPr="00846865">
        <w:t>provide</w:t>
      </w:r>
      <w:r w:rsidR="00502366">
        <w:t xml:space="preserve"> </w:t>
      </w:r>
      <w:r w:rsidR="00745805" w:rsidRPr="00846865">
        <w:t>information</w:t>
      </w:r>
      <w:r w:rsidR="00502366">
        <w:t xml:space="preserve"> </w:t>
      </w:r>
      <w:r w:rsidR="00745805" w:rsidRPr="00846865">
        <w:t>on</w:t>
      </w:r>
      <w:r w:rsidR="008D3B0A">
        <w:t xml:space="preserve"> the steps taken by </w:t>
      </w:r>
      <w:r w:rsidR="00946DA0">
        <w:t>the</w:t>
      </w:r>
      <w:r w:rsidR="00502366">
        <w:t xml:space="preserve"> </w:t>
      </w:r>
      <w:r w:rsidR="00946DA0">
        <w:t>State</w:t>
      </w:r>
      <w:r w:rsidR="00502366">
        <w:t xml:space="preserve"> </w:t>
      </w:r>
      <w:r w:rsidR="00946DA0">
        <w:t>party</w:t>
      </w:r>
      <w:r w:rsidR="008D3B0A">
        <w:t xml:space="preserve"> to</w:t>
      </w:r>
      <w:r w:rsidR="00502366">
        <w:t xml:space="preserve"> </w:t>
      </w:r>
      <w:r w:rsidR="00946DA0">
        <w:t>ensure</w:t>
      </w:r>
      <w:r w:rsidR="00502366">
        <w:t xml:space="preserve"> </w:t>
      </w:r>
      <w:r w:rsidR="00946DA0">
        <w:t>that</w:t>
      </w:r>
      <w:r w:rsidR="00502366">
        <w:t xml:space="preserve"> </w:t>
      </w:r>
      <w:r w:rsidR="00745805" w:rsidRPr="00846865">
        <w:t>austerity</w:t>
      </w:r>
      <w:r w:rsidR="00502366">
        <w:t xml:space="preserve"> </w:t>
      </w:r>
      <w:r w:rsidR="00745805" w:rsidRPr="00846865">
        <w:t>measures</w:t>
      </w:r>
      <w:r w:rsidR="00502366">
        <w:t xml:space="preserve"> </w:t>
      </w:r>
      <w:r w:rsidR="00745805" w:rsidRPr="00846865">
        <w:t>introduced</w:t>
      </w:r>
      <w:r w:rsidR="00502366">
        <w:t xml:space="preserve"> </w:t>
      </w:r>
      <w:r w:rsidR="00745805" w:rsidRPr="00846865">
        <w:t>through</w:t>
      </w:r>
      <w:r w:rsidR="00502366">
        <w:t xml:space="preserve"> </w:t>
      </w:r>
      <w:r w:rsidR="00745805" w:rsidRPr="00846865">
        <w:t>the</w:t>
      </w:r>
      <w:r w:rsidR="00502366">
        <w:t xml:space="preserve"> </w:t>
      </w:r>
      <w:r w:rsidR="00745805" w:rsidRPr="00846865">
        <w:t>Welfare</w:t>
      </w:r>
      <w:r w:rsidR="00502366">
        <w:t xml:space="preserve"> </w:t>
      </w:r>
      <w:r w:rsidR="00745805" w:rsidRPr="00846865">
        <w:t>Reform</w:t>
      </w:r>
      <w:r w:rsidR="00502366">
        <w:t xml:space="preserve"> </w:t>
      </w:r>
      <w:r w:rsidR="00745805" w:rsidRPr="00846865">
        <w:t>Act</w:t>
      </w:r>
      <w:r w:rsidR="00502366">
        <w:t xml:space="preserve"> </w:t>
      </w:r>
      <w:r w:rsidR="00745805" w:rsidRPr="00846865">
        <w:t>of</w:t>
      </w:r>
      <w:r w:rsidR="00502366">
        <w:t xml:space="preserve"> </w:t>
      </w:r>
      <w:r w:rsidR="00745805" w:rsidRPr="00846865">
        <w:t>2012</w:t>
      </w:r>
      <w:r w:rsidR="00502366">
        <w:t xml:space="preserve"> </w:t>
      </w:r>
      <w:r w:rsidR="00946DA0">
        <w:t>do</w:t>
      </w:r>
      <w:r w:rsidR="00502366">
        <w:t xml:space="preserve"> </w:t>
      </w:r>
      <w:r w:rsidR="00946DA0">
        <w:t>not</w:t>
      </w:r>
      <w:r w:rsidR="00502366">
        <w:t xml:space="preserve"> </w:t>
      </w:r>
      <w:r w:rsidR="00946DA0">
        <w:t>disproportionately</w:t>
      </w:r>
      <w:r w:rsidR="00502366">
        <w:t xml:space="preserve"> </w:t>
      </w:r>
      <w:r w:rsidR="00946DA0">
        <w:t>affect</w:t>
      </w:r>
      <w:r w:rsidR="00502366">
        <w:t xml:space="preserve"> </w:t>
      </w:r>
      <w:r w:rsidR="00745805" w:rsidRPr="00846865">
        <w:t>the</w:t>
      </w:r>
      <w:r w:rsidR="00502366">
        <w:t xml:space="preserve"> </w:t>
      </w:r>
      <w:r w:rsidR="00745805" w:rsidRPr="00846865">
        <w:t>enjoyment</w:t>
      </w:r>
      <w:r w:rsidR="00502366">
        <w:t xml:space="preserve"> </w:t>
      </w:r>
      <w:r w:rsidR="00745805" w:rsidRPr="00846865">
        <w:t>of</w:t>
      </w:r>
      <w:r w:rsidR="00502366">
        <w:t xml:space="preserve"> </w:t>
      </w:r>
      <w:r w:rsidR="00745805" w:rsidRPr="00846865">
        <w:t>economic,</w:t>
      </w:r>
      <w:r w:rsidR="00502366">
        <w:t xml:space="preserve"> </w:t>
      </w:r>
      <w:r w:rsidR="00745805" w:rsidRPr="00846865">
        <w:t>social</w:t>
      </w:r>
      <w:r w:rsidR="00502366">
        <w:t xml:space="preserve"> </w:t>
      </w:r>
      <w:r w:rsidR="00745805" w:rsidRPr="00846865">
        <w:t>and</w:t>
      </w:r>
      <w:r w:rsidR="00502366">
        <w:t xml:space="preserve"> </w:t>
      </w:r>
      <w:r w:rsidR="00745805" w:rsidRPr="00846865">
        <w:t>cultural</w:t>
      </w:r>
      <w:r w:rsidR="00502366">
        <w:t xml:space="preserve"> </w:t>
      </w:r>
      <w:r w:rsidR="00745805" w:rsidRPr="00846865">
        <w:t>rights,</w:t>
      </w:r>
      <w:r w:rsidR="00502366">
        <w:t xml:space="preserve"> </w:t>
      </w:r>
      <w:r w:rsidR="00745805" w:rsidRPr="00846865">
        <w:t>in</w:t>
      </w:r>
      <w:r w:rsidR="00502366">
        <w:t xml:space="preserve"> </w:t>
      </w:r>
      <w:r w:rsidR="00745805" w:rsidRPr="00846865">
        <w:t>particular</w:t>
      </w:r>
      <w:r w:rsidR="00502366">
        <w:t xml:space="preserve"> </w:t>
      </w:r>
      <w:r w:rsidR="00B018E6">
        <w:t>by</w:t>
      </w:r>
      <w:r w:rsidR="00502366">
        <w:t xml:space="preserve"> </w:t>
      </w:r>
      <w:r w:rsidR="00745805" w:rsidRPr="00846865">
        <w:t>disadvantaged</w:t>
      </w:r>
      <w:r w:rsidR="00502366">
        <w:t xml:space="preserve"> </w:t>
      </w:r>
      <w:r w:rsidR="00745805" w:rsidRPr="00846865">
        <w:t>and</w:t>
      </w:r>
      <w:r w:rsidR="00502366">
        <w:t xml:space="preserve"> </w:t>
      </w:r>
      <w:r w:rsidR="00745805" w:rsidRPr="00846865">
        <w:t>marginalized</w:t>
      </w:r>
      <w:r w:rsidR="00502366">
        <w:t xml:space="preserve"> </w:t>
      </w:r>
      <w:r w:rsidR="00745805" w:rsidRPr="00846865">
        <w:t>individuals</w:t>
      </w:r>
      <w:r w:rsidR="00502366">
        <w:t xml:space="preserve"> </w:t>
      </w:r>
      <w:r w:rsidR="00745805" w:rsidRPr="00846865">
        <w:t>and</w:t>
      </w:r>
      <w:r w:rsidR="00502366">
        <w:t xml:space="preserve"> </w:t>
      </w:r>
      <w:r w:rsidR="00745805" w:rsidRPr="00846865">
        <w:t>groups.</w:t>
      </w:r>
    </w:p>
    <w:p w:rsidR="00363C66" w:rsidRPr="00042386" w:rsidRDefault="00363C66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lastRenderedPageBreak/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2</w:t>
      </w:r>
      <w:r w:rsidR="00502366" w:rsidRPr="00042386">
        <w:rPr>
          <w:rFonts w:eastAsia="SimSun"/>
          <w:sz w:val="20"/>
        </w:rPr>
        <w:t xml:space="preserve"> </w:t>
      </w:r>
      <w:r w:rsidR="00E6155B" w:rsidRPr="00042386">
        <w:rPr>
          <w:rFonts w:eastAsia="SimSun"/>
          <w:sz w:val="20"/>
        </w:rPr>
        <w:t>(</w:t>
      </w:r>
      <w:r w:rsidRPr="00042386">
        <w:rPr>
          <w:rFonts w:eastAsia="SimSun"/>
          <w:sz w:val="20"/>
        </w:rPr>
        <w:t>2</w:t>
      </w:r>
      <w:r w:rsidR="00E6155B" w:rsidRPr="00042386">
        <w:rPr>
          <w:rFonts w:eastAsia="SimSun"/>
          <w:sz w:val="20"/>
        </w:rPr>
        <w:t>)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Non-discrimination</w:t>
      </w:r>
    </w:p>
    <w:p w:rsidR="00D7285C" w:rsidRPr="00846865" w:rsidRDefault="005E77C4" w:rsidP="005E77C4">
      <w:pPr>
        <w:pStyle w:val="SingleTxtG"/>
      </w:pPr>
      <w:r w:rsidRPr="00846865">
        <w:t>5.</w:t>
      </w:r>
      <w:r w:rsidRPr="00846865">
        <w:tab/>
      </w:r>
      <w:r w:rsidR="00D7285C" w:rsidRPr="00846865">
        <w:t>Please</w:t>
      </w:r>
      <w:r w:rsidR="00502366">
        <w:t xml:space="preserve"> </w:t>
      </w:r>
      <w:r w:rsidR="00D7285C" w:rsidRPr="00846865">
        <w:t>explain</w:t>
      </w:r>
      <w:r w:rsidR="00502366">
        <w:t xml:space="preserve"> </w:t>
      </w:r>
      <w:r w:rsidR="00D7285C" w:rsidRPr="00846865">
        <w:t>whether</w:t>
      </w:r>
      <w:r w:rsidR="00502366">
        <w:t xml:space="preserve"> </w:t>
      </w:r>
      <w:r w:rsidR="00D7285C" w:rsidRPr="00846865">
        <w:t>the</w:t>
      </w:r>
      <w:r w:rsidR="00502366">
        <w:t xml:space="preserve"> </w:t>
      </w:r>
      <w:r w:rsidR="00D7285C" w:rsidRPr="00846865">
        <w:t>different</w:t>
      </w:r>
      <w:r w:rsidR="00502366">
        <w:t xml:space="preserve"> </w:t>
      </w:r>
      <w:r w:rsidR="00D7285C" w:rsidRPr="00846865">
        <w:t>anti-discrimination</w:t>
      </w:r>
      <w:r w:rsidR="00502366">
        <w:t xml:space="preserve"> </w:t>
      </w:r>
      <w:r w:rsidR="00D7285C" w:rsidRPr="00846865">
        <w:t>legal</w:t>
      </w:r>
      <w:r w:rsidR="00502366">
        <w:t xml:space="preserve"> </w:t>
      </w:r>
      <w:r w:rsidR="00D7285C" w:rsidRPr="00846865">
        <w:t>frameworks</w:t>
      </w:r>
      <w:r w:rsidR="00502366">
        <w:t xml:space="preserve"> </w:t>
      </w:r>
      <w:r w:rsidR="00D7285C" w:rsidRPr="00846865">
        <w:t>available</w:t>
      </w:r>
      <w:r w:rsidR="00502366">
        <w:t xml:space="preserve"> </w:t>
      </w:r>
      <w:r w:rsidR="00D7285C" w:rsidRPr="00846865">
        <w:t>in</w:t>
      </w:r>
      <w:r w:rsidR="00502366">
        <w:t xml:space="preserve"> </w:t>
      </w:r>
      <w:r w:rsidR="00D7285C" w:rsidRPr="00846865">
        <w:t>the</w:t>
      </w:r>
      <w:r w:rsidR="00502366">
        <w:t xml:space="preserve"> </w:t>
      </w:r>
      <w:r w:rsidR="00D7285C" w:rsidRPr="00846865">
        <w:t>State</w:t>
      </w:r>
      <w:r w:rsidR="00502366">
        <w:t xml:space="preserve"> </w:t>
      </w:r>
      <w:r w:rsidR="00D7285C" w:rsidRPr="00846865">
        <w:t>party,</w:t>
      </w:r>
      <w:r w:rsidR="00502366">
        <w:t xml:space="preserve"> </w:t>
      </w:r>
      <w:r w:rsidR="00D7285C" w:rsidRPr="00846865">
        <w:t>including</w:t>
      </w:r>
      <w:r w:rsidR="00502366">
        <w:t xml:space="preserve"> </w:t>
      </w:r>
      <w:r w:rsidR="00D7285C" w:rsidRPr="00846865">
        <w:t>the</w:t>
      </w:r>
      <w:r w:rsidR="00502366">
        <w:t xml:space="preserve"> </w:t>
      </w:r>
      <w:r w:rsidR="00D7285C" w:rsidRPr="00846865">
        <w:t>Equality</w:t>
      </w:r>
      <w:r w:rsidR="00502366">
        <w:t xml:space="preserve"> </w:t>
      </w:r>
      <w:r w:rsidR="00D7285C" w:rsidRPr="00846865">
        <w:t>Act</w:t>
      </w:r>
      <w:r w:rsidR="00502366">
        <w:t xml:space="preserve"> </w:t>
      </w:r>
      <w:r w:rsidR="00D7285C" w:rsidRPr="00846865">
        <w:t>2010</w:t>
      </w:r>
      <w:r w:rsidR="00160794">
        <w:t>,</w:t>
      </w:r>
      <w:r w:rsidR="00502366">
        <w:t xml:space="preserve"> </w:t>
      </w:r>
      <w:r w:rsidR="00D7285C" w:rsidRPr="00846865">
        <w:t>provide</w:t>
      </w:r>
      <w:r w:rsidR="00502366">
        <w:t xml:space="preserve"> </w:t>
      </w:r>
      <w:r w:rsidR="00E6155B">
        <w:t xml:space="preserve">an </w:t>
      </w:r>
      <w:r w:rsidR="008D3B0A">
        <w:t>equal</w:t>
      </w:r>
      <w:r w:rsidR="00502366">
        <w:t xml:space="preserve"> </w:t>
      </w:r>
      <w:r w:rsidR="00D7285C" w:rsidRPr="00846865">
        <w:t>level</w:t>
      </w:r>
      <w:r w:rsidR="00502366">
        <w:t xml:space="preserve"> </w:t>
      </w:r>
      <w:r w:rsidR="00D7285C" w:rsidRPr="00846865">
        <w:t>of</w:t>
      </w:r>
      <w:r w:rsidR="00502366">
        <w:t xml:space="preserve"> </w:t>
      </w:r>
      <w:r w:rsidR="00D7285C" w:rsidRPr="00846865">
        <w:t>protection</w:t>
      </w:r>
      <w:r w:rsidR="00502366">
        <w:t xml:space="preserve"> </w:t>
      </w:r>
      <w:r w:rsidR="00D7285C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access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an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independent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equality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body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with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regard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all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grounds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of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discrimination,</w:t>
      </w:r>
      <w:r w:rsidR="00502366">
        <w:rPr>
          <w:lang w:val="en-US"/>
        </w:rPr>
        <w:t xml:space="preserve"> </w:t>
      </w:r>
      <w:r w:rsidR="00D7285C" w:rsidRPr="00846865">
        <w:t>as</w:t>
      </w:r>
      <w:r w:rsidR="00502366">
        <w:t xml:space="preserve"> </w:t>
      </w:r>
      <w:r w:rsidR="008D3B0A">
        <w:t xml:space="preserve">provided for </w:t>
      </w:r>
      <w:r w:rsidR="00D7285C" w:rsidRPr="00846865">
        <w:t>in</w:t>
      </w:r>
      <w:r w:rsidR="00502366">
        <w:t xml:space="preserve"> </w:t>
      </w:r>
      <w:r w:rsidR="00E6155B">
        <w:t xml:space="preserve">article 2 (2) </w:t>
      </w:r>
      <w:r w:rsidR="00D7285C" w:rsidRPr="00846865">
        <w:t>of</w:t>
      </w:r>
      <w:r w:rsidR="00502366">
        <w:t xml:space="preserve"> </w:t>
      </w:r>
      <w:r w:rsidR="00D7285C" w:rsidRPr="00846865">
        <w:t>the</w:t>
      </w:r>
      <w:r w:rsidR="00502366">
        <w:t xml:space="preserve"> </w:t>
      </w:r>
      <w:r w:rsidR="00D7285C" w:rsidRPr="00846865">
        <w:t>Covenant</w:t>
      </w:r>
      <w:r w:rsidR="00D7285C" w:rsidRPr="00846865">
        <w:rPr>
          <w:lang w:val="en-US"/>
        </w:rPr>
        <w:t>.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Please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indicate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whether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State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party</w:t>
      </w:r>
      <w:r w:rsidR="00502366">
        <w:rPr>
          <w:lang w:val="en-US"/>
        </w:rPr>
        <w:t xml:space="preserve"> </w:t>
      </w:r>
      <w:r w:rsidR="000B1A92">
        <w:rPr>
          <w:lang w:val="en-US"/>
        </w:rPr>
        <w:t>envisages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adopting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comprehensive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harmonized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non-discrimination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legislation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with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applicability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in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all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jurisdiction</w:t>
      </w:r>
      <w:r w:rsidR="00946DA0">
        <w:rPr>
          <w:lang w:val="en-US"/>
        </w:rPr>
        <w:t>s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of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State</w:t>
      </w:r>
      <w:r w:rsidR="00502366">
        <w:rPr>
          <w:lang w:val="en-US"/>
        </w:rPr>
        <w:t xml:space="preserve"> </w:t>
      </w:r>
      <w:r w:rsidR="00D7285C" w:rsidRPr="00846865">
        <w:rPr>
          <w:lang w:val="en-US"/>
        </w:rPr>
        <w:t>party.</w:t>
      </w:r>
    </w:p>
    <w:p w:rsidR="009155AF" w:rsidRPr="00846865" w:rsidRDefault="005E77C4" w:rsidP="005E77C4">
      <w:pPr>
        <w:pStyle w:val="SingleTxtG"/>
      </w:pPr>
      <w:r w:rsidRPr="00846865">
        <w:t>6.</w:t>
      </w:r>
      <w:r w:rsidRPr="00846865">
        <w:tab/>
      </w:r>
      <w:r w:rsidR="007A080E" w:rsidRPr="00846865">
        <w:t>Please</w:t>
      </w:r>
      <w:r w:rsidR="00502366">
        <w:t xml:space="preserve"> </w:t>
      </w:r>
      <w:r w:rsidR="008E1094" w:rsidRPr="00846865">
        <w:t>explain</w:t>
      </w:r>
      <w:r w:rsidR="00502366">
        <w:t xml:space="preserve"> </w:t>
      </w:r>
      <w:r w:rsidR="00F464C4" w:rsidRPr="00846865">
        <w:t>to</w:t>
      </w:r>
      <w:r w:rsidR="00502366">
        <w:t xml:space="preserve"> </w:t>
      </w:r>
      <w:r w:rsidR="00F464C4" w:rsidRPr="00846865">
        <w:t>what</w:t>
      </w:r>
      <w:r w:rsidR="00502366">
        <w:t xml:space="preserve"> </w:t>
      </w:r>
      <w:r w:rsidR="00F464C4" w:rsidRPr="00846865">
        <w:t>extent</w:t>
      </w:r>
      <w:r w:rsidR="00502366">
        <w:t xml:space="preserve"> </w:t>
      </w:r>
      <w:r w:rsidR="00F464C4" w:rsidRPr="00846865">
        <w:t>the</w:t>
      </w:r>
      <w:r w:rsidR="00502366">
        <w:t xml:space="preserve"> </w:t>
      </w:r>
      <w:r w:rsidR="009818C9" w:rsidRPr="00846865">
        <w:t>measures</w:t>
      </w:r>
      <w:r w:rsidR="00502366">
        <w:t xml:space="preserve"> </w:t>
      </w:r>
      <w:r w:rsidR="007A080E" w:rsidRPr="00846865">
        <w:t>taken</w:t>
      </w:r>
      <w:r w:rsidR="00502366">
        <w:t xml:space="preserve"> </w:t>
      </w:r>
      <w:r w:rsidR="009818C9" w:rsidRPr="00846865">
        <w:t>to</w:t>
      </w:r>
      <w:r w:rsidR="00502366">
        <w:t xml:space="preserve"> </w:t>
      </w:r>
      <w:r w:rsidR="009818C9" w:rsidRPr="00846865">
        <w:t>combat</w:t>
      </w:r>
      <w:r w:rsidR="00502366">
        <w:t xml:space="preserve"> </w:t>
      </w:r>
      <w:r w:rsidR="009818C9" w:rsidRPr="00846865">
        <w:t>discrimination</w:t>
      </w:r>
      <w:r w:rsidR="00502366">
        <w:t xml:space="preserve"> </w:t>
      </w:r>
      <w:r w:rsidR="007802B5" w:rsidRPr="00846865">
        <w:t>in</w:t>
      </w:r>
      <w:r w:rsidR="00502366">
        <w:t xml:space="preserve"> </w:t>
      </w:r>
      <w:r w:rsidR="007802B5" w:rsidRPr="00846865">
        <w:t>all</w:t>
      </w:r>
      <w:r w:rsidR="00502366">
        <w:t xml:space="preserve"> </w:t>
      </w:r>
      <w:r w:rsidR="007802B5" w:rsidRPr="00846865">
        <w:t>jurisdictions</w:t>
      </w:r>
      <w:r w:rsidR="00502366">
        <w:t xml:space="preserve"> </w:t>
      </w:r>
      <w:r w:rsidR="007802B5" w:rsidRPr="00846865">
        <w:t>of</w:t>
      </w:r>
      <w:r w:rsidR="00502366">
        <w:t xml:space="preserve"> </w:t>
      </w:r>
      <w:r w:rsidR="007802B5" w:rsidRPr="00846865">
        <w:t>the</w:t>
      </w:r>
      <w:r w:rsidR="00502366">
        <w:t xml:space="preserve"> </w:t>
      </w:r>
      <w:r w:rsidR="007802B5" w:rsidRPr="00846865">
        <w:t>State</w:t>
      </w:r>
      <w:r w:rsidR="00502366">
        <w:t xml:space="preserve"> </w:t>
      </w:r>
      <w:r w:rsidR="007802B5" w:rsidRPr="00846865">
        <w:t>party,</w:t>
      </w:r>
      <w:r w:rsidR="00502366">
        <w:t xml:space="preserve"> </w:t>
      </w:r>
      <w:r w:rsidR="007802B5" w:rsidRPr="00846865">
        <w:t>including</w:t>
      </w:r>
      <w:r w:rsidR="00502366">
        <w:t xml:space="preserve"> </w:t>
      </w:r>
      <w:r w:rsidR="00CD2CEE">
        <w:t xml:space="preserve">its </w:t>
      </w:r>
      <w:r w:rsidR="00E230B2">
        <w:t>o</w:t>
      </w:r>
      <w:r w:rsidR="007802B5" w:rsidRPr="00846865">
        <w:t>verseas</w:t>
      </w:r>
      <w:r w:rsidR="00502366">
        <w:t xml:space="preserve"> </w:t>
      </w:r>
      <w:r w:rsidR="00E230B2">
        <w:t>t</w:t>
      </w:r>
      <w:r w:rsidR="007802B5" w:rsidRPr="00846865">
        <w:t>erritories</w:t>
      </w:r>
      <w:r w:rsidR="00502366">
        <w:t xml:space="preserve"> </w:t>
      </w:r>
      <w:r w:rsidR="007802B5" w:rsidRPr="00846865">
        <w:t>and</w:t>
      </w:r>
      <w:r w:rsidR="00502366">
        <w:t xml:space="preserve"> </w:t>
      </w:r>
      <w:r w:rsidR="007802B5" w:rsidRPr="00846865">
        <w:t>Crown</w:t>
      </w:r>
      <w:r w:rsidR="00502366">
        <w:t xml:space="preserve"> </w:t>
      </w:r>
      <w:r w:rsidR="00E230B2">
        <w:t>d</w:t>
      </w:r>
      <w:r w:rsidR="007802B5" w:rsidRPr="00846865">
        <w:t>ependencies,</w:t>
      </w:r>
      <w:r w:rsidR="00502366">
        <w:t xml:space="preserve"> </w:t>
      </w:r>
      <w:r w:rsidR="00B408CB" w:rsidRPr="00846865">
        <w:t>have</w:t>
      </w:r>
      <w:r w:rsidR="00502366">
        <w:t xml:space="preserve"> </w:t>
      </w:r>
      <w:r w:rsidR="00B408CB" w:rsidRPr="00846865">
        <w:t>improved</w:t>
      </w:r>
      <w:r w:rsidR="00502366">
        <w:t xml:space="preserve"> </w:t>
      </w:r>
      <w:r w:rsidR="00B408CB" w:rsidRPr="00846865">
        <w:t>the</w:t>
      </w:r>
      <w:r w:rsidR="00502366">
        <w:t xml:space="preserve"> </w:t>
      </w:r>
      <w:r w:rsidR="00B408CB" w:rsidRPr="00846865">
        <w:t>enjoyment</w:t>
      </w:r>
      <w:r w:rsidR="00502366">
        <w:t xml:space="preserve"> </w:t>
      </w:r>
      <w:r w:rsidR="00B408CB" w:rsidRPr="00846865">
        <w:t>of</w:t>
      </w:r>
      <w:r w:rsidR="00502366">
        <w:t xml:space="preserve"> </w:t>
      </w:r>
      <w:r w:rsidR="00B408CB" w:rsidRPr="00846865">
        <w:t>economic,</w:t>
      </w:r>
      <w:r w:rsidR="00502366">
        <w:t xml:space="preserve"> </w:t>
      </w:r>
      <w:r w:rsidR="00B408CB" w:rsidRPr="00846865">
        <w:t>social</w:t>
      </w:r>
      <w:r w:rsidR="00502366">
        <w:t xml:space="preserve"> </w:t>
      </w:r>
      <w:r w:rsidR="00B408CB" w:rsidRPr="00846865">
        <w:t>and</w:t>
      </w:r>
      <w:r w:rsidR="00502366">
        <w:t xml:space="preserve"> </w:t>
      </w:r>
      <w:r w:rsidR="00B408CB" w:rsidRPr="00846865">
        <w:t>cultural</w:t>
      </w:r>
      <w:r w:rsidR="00502366">
        <w:t xml:space="preserve"> </w:t>
      </w:r>
      <w:r w:rsidR="00B408CB" w:rsidRPr="00846865">
        <w:t>rights</w:t>
      </w:r>
      <w:r w:rsidR="00B408CB" w:rsidRPr="00846865">
        <w:rPr>
          <w:vertAlign w:val="superscript"/>
        </w:rPr>
        <w:t>,</w:t>
      </w:r>
      <w:r w:rsidR="002201DD">
        <w:rPr>
          <w:vertAlign w:val="superscript"/>
        </w:rPr>
        <w:t xml:space="preserve"> </w:t>
      </w:r>
      <w:r w:rsidR="00B408CB" w:rsidRPr="00846865">
        <w:t>by</w:t>
      </w:r>
      <w:r w:rsidR="00502366">
        <w:t xml:space="preserve"> </w:t>
      </w:r>
      <w:r w:rsidR="007802B5" w:rsidRPr="00846865">
        <w:t>marginalized</w:t>
      </w:r>
      <w:r w:rsidR="00502366">
        <w:t xml:space="preserve"> </w:t>
      </w:r>
      <w:r w:rsidR="007802B5" w:rsidRPr="00846865">
        <w:t>and</w:t>
      </w:r>
      <w:r w:rsidR="00502366">
        <w:t xml:space="preserve"> </w:t>
      </w:r>
      <w:r w:rsidR="007802B5" w:rsidRPr="00846865">
        <w:t>disadvantaged</w:t>
      </w:r>
      <w:r w:rsidR="00502366">
        <w:t xml:space="preserve"> </w:t>
      </w:r>
      <w:r w:rsidR="008D3B0A">
        <w:t xml:space="preserve">individuals and </w:t>
      </w:r>
      <w:r w:rsidR="007802B5" w:rsidRPr="00846865">
        <w:t>groups</w:t>
      </w:r>
      <w:r w:rsidR="00946DA0">
        <w:t>.</w:t>
      </w:r>
    </w:p>
    <w:p w:rsidR="009155AF" w:rsidRPr="00042386" w:rsidRDefault="006C32D0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3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Equal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rights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of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men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and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women</w:t>
      </w:r>
    </w:p>
    <w:p w:rsidR="008E1094" w:rsidRPr="00846865" w:rsidRDefault="005E77C4" w:rsidP="005E77C4">
      <w:pPr>
        <w:pStyle w:val="SingleTxtG"/>
        <w:rPr>
          <w:lang w:val="en-US"/>
        </w:rPr>
      </w:pPr>
      <w:r w:rsidRPr="00846865">
        <w:rPr>
          <w:lang w:val="en-US"/>
        </w:rPr>
        <w:t>7.</w:t>
      </w:r>
      <w:r w:rsidRPr="00846865">
        <w:rPr>
          <w:lang w:val="en-US"/>
        </w:rPr>
        <w:tab/>
      </w:r>
      <w:r w:rsidR="00777A5E" w:rsidRPr="00846865">
        <w:t>Please</w:t>
      </w:r>
      <w:r w:rsidR="00502366">
        <w:t xml:space="preserve"> </w:t>
      </w:r>
      <w:r w:rsidR="00777A5E" w:rsidRPr="00846865">
        <w:t>provide</w:t>
      </w:r>
      <w:r w:rsidR="00502366">
        <w:t xml:space="preserve"> </w:t>
      </w:r>
      <w:r w:rsidR="00777A5E" w:rsidRPr="00846865">
        <w:t>information</w:t>
      </w:r>
      <w:r w:rsidR="00502366">
        <w:t xml:space="preserve"> </w:t>
      </w:r>
      <w:r w:rsidR="00777A5E" w:rsidRPr="00846865">
        <w:t>on</w:t>
      </w:r>
      <w:r w:rsidR="00502366">
        <w:t xml:space="preserve"> </w:t>
      </w:r>
      <w:r w:rsidR="00777A5E" w:rsidRPr="00846865">
        <w:t>the</w:t>
      </w:r>
      <w:r w:rsidR="00502366">
        <w:t xml:space="preserve"> </w:t>
      </w:r>
      <w:r w:rsidR="00777A5E" w:rsidRPr="00846865">
        <w:t>results</w:t>
      </w:r>
      <w:r w:rsidR="00502366">
        <w:t xml:space="preserve"> </w:t>
      </w:r>
      <w:r w:rsidR="00777A5E" w:rsidRPr="00846865">
        <w:t>of</w:t>
      </w:r>
      <w:r w:rsidR="00502366">
        <w:t xml:space="preserve"> </w:t>
      </w:r>
      <w:r w:rsidR="00777A5E" w:rsidRPr="00846865">
        <w:t>the</w:t>
      </w:r>
      <w:r w:rsidR="00502366">
        <w:t xml:space="preserve"> </w:t>
      </w:r>
      <w:r w:rsidR="00777A5E" w:rsidRPr="00846865">
        <w:t>implementation</w:t>
      </w:r>
      <w:r w:rsidR="00502366">
        <w:t xml:space="preserve"> </w:t>
      </w:r>
      <w:r w:rsidR="00777A5E" w:rsidRPr="00846865">
        <w:t>of</w:t>
      </w:r>
      <w:r w:rsidR="00502366">
        <w:t xml:space="preserve"> </w:t>
      </w:r>
      <w:r w:rsidR="00777A5E" w:rsidRPr="00846865">
        <w:t>the</w:t>
      </w:r>
      <w:r w:rsidR="00502366">
        <w:t xml:space="preserve"> </w:t>
      </w:r>
      <w:r w:rsidR="00777A5E" w:rsidRPr="00846865">
        <w:t>State</w:t>
      </w:r>
      <w:r w:rsidR="00502366">
        <w:t xml:space="preserve"> </w:t>
      </w:r>
      <w:r w:rsidR="00777A5E" w:rsidRPr="00846865">
        <w:t>party’s</w:t>
      </w:r>
      <w:r w:rsidR="00502366">
        <w:t xml:space="preserve"> </w:t>
      </w:r>
      <w:r w:rsidR="00777A5E" w:rsidRPr="00846865">
        <w:t>strategy</w:t>
      </w:r>
      <w:r w:rsidR="00502366">
        <w:t xml:space="preserve"> </w:t>
      </w:r>
      <w:r w:rsidR="00777A5E" w:rsidRPr="00846865">
        <w:t>to</w:t>
      </w:r>
      <w:r w:rsidR="00502366">
        <w:t xml:space="preserve"> </w:t>
      </w:r>
      <w:r w:rsidR="00777A5E" w:rsidRPr="00846865">
        <w:t>overcome</w:t>
      </w:r>
      <w:r w:rsidR="00502366">
        <w:t xml:space="preserve"> </w:t>
      </w:r>
      <w:r w:rsidR="00777A5E" w:rsidRPr="00846865">
        <w:t>gender</w:t>
      </w:r>
      <w:r w:rsidR="00502366">
        <w:t xml:space="preserve"> </w:t>
      </w:r>
      <w:r w:rsidR="00E230B2">
        <w:t>inequality</w:t>
      </w:r>
      <w:r w:rsidR="00675850" w:rsidRPr="00846865">
        <w:t>,</w:t>
      </w:r>
      <w:r w:rsidR="00502366">
        <w:t xml:space="preserve"> </w:t>
      </w:r>
      <w:r w:rsidR="00777A5E" w:rsidRPr="00846865">
        <w:t>set</w:t>
      </w:r>
      <w:r w:rsidR="00502366">
        <w:t xml:space="preserve"> </w:t>
      </w:r>
      <w:r w:rsidR="00777A5E" w:rsidRPr="00846865">
        <w:t>out</w:t>
      </w:r>
      <w:r w:rsidR="00502366">
        <w:t xml:space="preserve"> </w:t>
      </w:r>
      <w:r w:rsidR="00777A5E" w:rsidRPr="00846865">
        <w:t>in</w:t>
      </w:r>
      <w:r w:rsidR="00502366">
        <w:t xml:space="preserve"> </w:t>
      </w:r>
      <w:r w:rsidR="00777A5E" w:rsidRPr="00846865">
        <w:t>the</w:t>
      </w:r>
      <w:r w:rsidR="00502366">
        <w:t xml:space="preserve"> </w:t>
      </w:r>
      <w:r w:rsidR="00E230B2">
        <w:t xml:space="preserve">paper entitled </w:t>
      </w:r>
      <w:r w:rsidR="00777A5E" w:rsidRPr="00846865">
        <w:t>“</w:t>
      </w:r>
      <w:r w:rsidR="00E230B2">
        <w:t>The equality strategy: b</w:t>
      </w:r>
      <w:r w:rsidR="00777A5E" w:rsidRPr="00846865">
        <w:t>uilding</w:t>
      </w:r>
      <w:r w:rsidR="00502366">
        <w:t xml:space="preserve"> </w:t>
      </w:r>
      <w:r w:rsidR="00777A5E" w:rsidRPr="00846865">
        <w:t>a</w:t>
      </w:r>
      <w:r w:rsidR="00502366">
        <w:t xml:space="preserve"> </w:t>
      </w:r>
      <w:r w:rsidR="00E230B2">
        <w:t>f</w:t>
      </w:r>
      <w:r w:rsidR="00777A5E" w:rsidRPr="00846865">
        <w:t>airer</w:t>
      </w:r>
      <w:r w:rsidR="00502366">
        <w:t xml:space="preserve"> </w:t>
      </w:r>
      <w:r w:rsidR="00777A5E" w:rsidRPr="00846865">
        <w:t>Britain”</w:t>
      </w:r>
      <w:r w:rsidR="00502366">
        <w:t xml:space="preserve"> </w:t>
      </w:r>
      <w:r w:rsidR="00675850" w:rsidRPr="00846865">
        <w:t>and</w:t>
      </w:r>
      <w:r w:rsidR="00502366">
        <w:t xml:space="preserve"> </w:t>
      </w:r>
      <w:r w:rsidR="00B018E6">
        <w:t xml:space="preserve">in </w:t>
      </w:r>
      <w:r w:rsidR="00675850" w:rsidRPr="00846865">
        <w:t>the</w:t>
      </w:r>
      <w:r w:rsidR="00502366">
        <w:t xml:space="preserve"> </w:t>
      </w:r>
      <w:r w:rsidR="00675850" w:rsidRPr="00846865">
        <w:t>Think,</w:t>
      </w:r>
      <w:r w:rsidR="00502366">
        <w:t xml:space="preserve"> </w:t>
      </w:r>
      <w:r w:rsidR="00675850" w:rsidRPr="00846865">
        <w:t>Act,</w:t>
      </w:r>
      <w:r w:rsidR="00502366">
        <w:t xml:space="preserve"> </w:t>
      </w:r>
      <w:r w:rsidR="00675850" w:rsidRPr="00846865">
        <w:t>Report</w:t>
      </w:r>
      <w:r w:rsidR="00502366">
        <w:t xml:space="preserve"> </w:t>
      </w:r>
      <w:r w:rsidR="00E230B2">
        <w:t>i</w:t>
      </w:r>
      <w:r w:rsidR="00675850" w:rsidRPr="00846865">
        <w:t>nitiative</w:t>
      </w:r>
      <w:r w:rsidR="00502366">
        <w:t xml:space="preserve"> </w:t>
      </w:r>
      <w:r w:rsidR="00777A5E" w:rsidRPr="00846865">
        <w:t>(</w:t>
      </w:r>
      <w:r w:rsidR="00E6155B">
        <w:t xml:space="preserve">see </w:t>
      </w:r>
      <w:r w:rsidR="00777A5E" w:rsidRPr="00846865">
        <w:t>E/C.12/GBR/6,</w:t>
      </w:r>
      <w:r w:rsidR="00502366">
        <w:t xml:space="preserve"> </w:t>
      </w:r>
      <w:r w:rsidR="00777A5E" w:rsidRPr="00846865">
        <w:t>para</w:t>
      </w:r>
      <w:r w:rsidR="00AC31C0">
        <w:t>.</w:t>
      </w:r>
      <w:r w:rsidR="00B448E6">
        <w:t> </w:t>
      </w:r>
      <w:r w:rsidR="00777A5E" w:rsidRPr="00846865">
        <w:t>21),</w:t>
      </w:r>
      <w:r w:rsidR="00502366">
        <w:t xml:space="preserve"> </w:t>
      </w:r>
      <w:r w:rsidR="00675850" w:rsidRPr="00846865">
        <w:t>particularly</w:t>
      </w:r>
      <w:r w:rsidR="00502366">
        <w:t xml:space="preserve"> </w:t>
      </w:r>
      <w:r w:rsidR="00675850" w:rsidRPr="00846865">
        <w:t>with</w:t>
      </w:r>
      <w:r w:rsidR="00502366">
        <w:t xml:space="preserve"> </w:t>
      </w:r>
      <w:r w:rsidR="00675850" w:rsidRPr="00846865">
        <w:t>regard</w:t>
      </w:r>
      <w:r w:rsidR="00502366">
        <w:t xml:space="preserve"> </w:t>
      </w:r>
      <w:r w:rsidR="00675850" w:rsidRPr="00846865">
        <w:t>to</w:t>
      </w:r>
      <w:r w:rsidR="00502366">
        <w:t xml:space="preserve"> </w:t>
      </w:r>
      <w:r w:rsidR="00675850" w:rsidRPr="00846865">
        <w:t>the</w:t>
      </w:r>
      <w:r w:rsidR="00502366">
        <w:t xml:space="preserve"> </w:t>
      </w:r>
      <w:r w:rsidR="00675850" w:rsidRPr="00846865">
        <w:t>enjoyment</w:t>
      </w:r>
      <w:r w:rsidR="00502366">
        <w:t xml:space="preserve"> </w:t>
      </w:r>
      <w:r w:rsidR="00675850" w:rsidRPr="00846865">
        <w:t>of</w:t>
      </w:r>
      <w:r w:rsidR="00502366">
        <w:t xml:space="preserve"> </w:t>
      </w:r>
      <w:r w:rsidR="00675850" w:rsidRPr="00846865">
        <w:t>economic,</w:t>
      </w:r>
      <w:r w:rsidR="00502366">
        <w:t xml:space="preserve"> </w:t>
      </w:r>
      <w:r w:rsidR="00675850" w:rsidRPr="00846865">
        <w:t>social</w:t>
      </w:r>
      <w:r w:rsidR="00502366">
        <w:t xml:space="preserve"> </w:t>
      </w:r>
      <w:r w:rsidR="00675850" w:rsidRPr="00846865">
        <w:t>and</w:t>
      </w:r>
      <w:r w:rsidR="00502366">
        <w:t xml:space="preserve"> </w:t>
      </w:r>
      <w:r w:rsidR="00675850" w:rsidRPr="00846865">
        <w:t>cultural</w:t>
      </w:r>
      <w:r w:rsidR="00502366">
        <w:t xml:space="preserve"> </w:t>
      </w:r>
      <w:r w:rsidR="00675850" w:rsidRPr="00846865">
        <w:t>rights</w:t>
      </w:r>
      <w:r w:rsidR="00502366">
        <w:t xml:space="preserve"> </w:t>
      </w:r>
      <w:r w:rsidR="00E6155B">
        <w:t>by</w:t>
      </w:r>
      <w:r w:rsidR="00502366">
        <w:t xml:space="preserve"> </w:t>
      </w:r>
      <w:r w:rsidR="00DC74BF" w:rsidRPr="00846865">
        <w:t>women</w:t>
      </w:r>
      <w:r w:rsidR="00777A5E" w:rsidRPr="00846865">
        <w:t>.</w:t>
      </w:r>
    </w:p>
    <w:p w:rsidR="00777A5E" w:rsidRPr="003661A6" w:rsidRDefault="005E77C4" w:rsidP="005E77C4">
      <w:pPr>
        <w:pStyle w:val="SingleTxtG"/>
        <w:rPr>
          <w:lang w:val="en-US"/>
        </w:rPr>
      </w:pPr>
      <w:r w:rsidRPr="003661A6">
        <w:rPr>
          <w:lang w:val="en-US"/>
        </w:rPr>
        <w:t>8.</w:t>
      </w:r>
      <w:r w:rsidRPr="003661A6">
        <w:rPr>
          <w:lang w:val="en-US"/>
        </w:rPr>
        <w:tab/>
      </w:r>
      <w:r w:rsidR="00777A5E" w:rsidRPr="003661A6">
        <w:rPr>
          <w:lang w:val="en-US"/>
        </w:rPr>
        <w:t>Please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also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provide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information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on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the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measures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taken</w:t>
      </w:r>
      <w:r w:rsidR="00502366" w:rsidRPr="003661A6">
        <w:rPr>
          <w:lang w:val="en-US"/>
        </w:rPr>
        <w:t xml:space="preserve"> </w:t>
      </w:r>
      <w:r w:rsidR="00777A5E" w:rsidRPr="003661A6">
        <w:rPr>
          <w:lang w:val="en-US"/>
        </w:rPr>
        <w:t>to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address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the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existing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gender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pay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gap</w:t>
      </w:r>
      <w:r w:rsidR="00B018E6">
        <w:rPr>
          <w:lang w:val="en-US"/>
        </w:rPr>
        <w:t>,</w:t>
      </w:r>
      <w:r w:rsidR="00502366" w:rsidRPr="003661A6">
        <w:rPr>
          <w:lang w:val="en-US"/>
        </w:rPr>
        <w:t xml:space="preserve"> </w:t>
      </w:r>
      <w:r w:rsidR="00B018E6">
        <w:rPr>
          <w:lang w:val="en-US"/>
        </w:rPr>
        <w:t xml:space="preserve">as well as </w:t>
      </w:r>
      <w:r w:rsidR="009B7821" w:rsidRPr="003661A6">
        <w:rPr>
          <w:lang w:val="en-US"/>
        </w:rPr>
        <w:t>vertical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and</w:t>
      </w:r>
      <w:r w:rsidR="00502366" w:rsidRPr="003661A6">
        <w:rPr>
          <w:lang w:val="en-US"/>
        </w:rPr>
        <w:t xml:space="preserve"> </w:t>
      </w:r>
      <w:r w:rsidR="009B7821" w:rsidRPr="003661A6">
        <w:rPr>
          <w:lang w:val="en-US"/>
        </w:rPr>
        <w:t>horizontal</w:t>
      </w:r>
      <w:r w:rsidR="00502366" w:rsidRPr="003661A6">
        <w:rPr>
          <w:lang w:val="en-US"/>
        </w:rPr>
        <w:t xml:space="preserve"> </w:t>
      </w:r>
      <w:r w:rsidR="008D3B0A" w:rsidRPr="003661A6">
        <w:rPr>
          <w:lang w:val="en-US"/>
        </w:rPr>
        <w:t xml:space="preserve">occupational </w:t>
      </w:r>
      <w:r w:rsidR="009B7821" w:rsidRPr="003661A6">
        <w:rPr>
          <w:lang w:val="en-US"/>
        </w:rPr>
        <w:t>segregation</w:t>
      </w:r>
      <w:r w:rsidR="003661A6" w:rsidRPr="003661A6">
        <w:rPr>
          <w:lang w:val="en-US"/>
        </w:rPr>
        <w:t xml:space="preserve"> by sex</w:t>
      </w:r>
      <w:r w:rsidR="009B7821" w:rsidRPr="003661A6">
        <w:rPr>
          <w:lang w:val="en-US"/>
        </w:rPr>
        <w:t>,</w:t>
      </w:r>
      <w:r w:rsidR="00502366" w:rsidRPr="003661A6">
        <w:rPr>
          <w:lang w:val="en-US"/>
        </w:rPr>
        <w:t xml:space="preserve"> </w:t>
      </w:r>
      <w:r w:rsidR="00675850" w:rsidRPr="003661A6">
        <w:rPr>
          <w:lang w:val="en-US"/>
        </w:rPr>
        <w:t>in</w:t>
      </w:r>
      <w:r w:rsidR="00502366" w:rsidRPr="003661A6">
        <w:rPr>
          <w:lang w:val="en-US"/>
        </w:rPr>
        <w:t xml:space="preserve"> </w:t>
      </w:r>
      <w:r w:rsidR="00675850" w:rsidRPr="003661A6">
        <w:rPr>
          <w:lang w:val="en-US"/>
        </w:rPr>
        <w:t>all</w:t>
      </w:r>
      <w:r w:rsidR="00502366" w:rsidRPr="003661A6">
        <w:rPr>
          <w:lang w:val="en-US"/>
        </w:rPr>
        <w:t xml:space="preserve"> </w:t>
      </w:r>
      <w:r w:rsidR="00845D64" w:rsidRPr="003661A6">
        <w:rPr>
          <w:lang w:val="en-US"/>
        </w:rPr>
        <w:t>jurisdictions</w:t>
      </w:r>
      <w:r w:rsidR="00675850" w:rsidRPr="003661A6">
        <w:rPr>
          <w:lang w:val="en-US"/>
        </w:rPr>
        <w:t>,</w:t>
      </w:r>
      <w:r w:rsidR="00502366" w:rsidRPr="003661A6">
        <w:rPr>
          <w:lang w:val="en-US"/>
        </w:rPr>
        <w:t xml:space="preserve"> </w:t>
      </w:r>
      <w:r w:rsidR="00675850" w:rsidRPr="003661A6">
        <w:rPr>
          <w:lang w:val="en-US"/>
        </w:rPr>
        <w:t>including</w:t>
      </w:r>
      <w:r w:rsidR="00502366" w:rsidRPr="003661A6">
        <w:rPr>
          <w:lang w:val="en-US"/>
        </w:rPr>
        <w:t xml:space="preserve"> </w:t>
      </w:r>
      <w:r w:rsidR="00CD2CEE">
        <w:rPr>
          <w:lang w:val="en-US"/>
        </w:rPr>
        <w:t xml:space="preserve">in the </w:t>
      </w:r>
      <w:r w:rsidR="00E230B2" w:rsidRPr="003661A6">
        <w:rPr>
          <w:lang w:val="en-US"/>
        </w:rPr>
        <w:t>o</w:t>
      </w:r>
      <w:r w:rsidR="00675850" w:rsidRPr="003661A6">
        <w:rPr>
          <w:lang w:val="en-US"/>
        </w:rPr>
        <w:t>verseas</w:t>
      </w:r>
      <w:r w:rsidR="002201DD" w:rsidRPr="003661A6">
        <w:rPr>
          <w:lang w:val="en-US"/>
        </w:rPr>
        <w:t xml:space="preserve"> </w:t>
      </w:r>
      <w:r w:rsidR="00E230B2" w:rsidRPr="003661A6">
        <w:rPr>
          <w:lang w:val="en-US"/>
        </w:rPr>
        <w:t>t</w:t>
      </w:r>
      <w:r w:rsidR="00675850" w:rsidRPr="003661A6">
        <w:rPr>
          <w:lang w:val="en-US"/>
        </w:rPr>
        <w:t>erritories</w:t>
      </w:r>
      <w:r w:rsidR="00502366" w:rsidRPr="003661A6">
        <w:rPr>
          <w:lang w:val="en-US"/>
        </w:rPr>
        <w:t xml:space="preserve"> </w:t>
      </w:r>
      <w:r w:rsidR="00675850" w:rsidRPr="003661A6">
        <w:rPr>
          <w:lang w:val="en-US"/>
        </w:rPr>
        <w:t>and</w:t>
      </w:r>
      <w:r w:rsidR="00502366" w:rsidRPr="003661A6">
        <w:rPr>
          <w:lang w:val="en-US"/>
        </w:rPr>
        <w:t xml:space="preserve"> </w:t>
      </w:r>
      <w:r w:rsidR="00675850" w:rsidRPr="003661A6">
        <w:rPr>
          <w:lang w:val="en-US"/>
        </w:rPr>
        <w:t>Crown</w:t>
      </w:r>
      <w:r w:rsidR="00502366" w:rsidRPr="003661A6">
        <w:rPr>
          <w:lang w:val="en-US"/>
        </w:rPr>
        <w:t xml:space="preserve"> </w:t>
      </w:r>
      <w:r w:rsidR="00E230B2" w:rsidRPr="003661A6">
        <w:rPr>
          <w:lang w:val="en-US"/>
        </w:rPr>
        <w:t>d</w:t>
      </w:r>
      <w:r w:rsidR="00675850" w:rsidRPr="003661A6">
        <w:rPr>
          <w:lang w:val="en-US"/>
        </w:rPr>
        <w:t>ependencies.</w:t>
      </w:r>
    </w:p>
    <w:p w:rsidR="00972AC2" w:rsidRPr="000D55A3" w:rsidRDefault="00972AC2" w:rsidP="00972AC2">
      <w:pPr>
        <w:pStyle w:val="HChG"/>
        <w:rPr>
          <w:rFonts w:eastAsia="SimSun"/>
        </w:rPr>
      </w:pPr>
      <w:r>
        <w:rPr>
          <w:rFonts w:eastAsia="SimSun"/>
        </w:rPr>
        <w:tab/>
      </w:r>
      <w:r w:rsidRPr="000D55A3">
        <w:rPr>
          <w:rFonts w:eastAsia="SimSun"/>
        </w:rPr>
        <w:t>III.</w:t>
      </w:r>
      <w:r w:rsidRPr="000D55A3">
        <w:rPr>
          <w:rFonts w:eastAsia="SimSun"/>
        </w:rPr>
        <w:tab/>
        <w:t>Issues</w:t>
      </w:r>
      <w:r w:rsidR="00502366">
        <w:rPr>
          <w:rFonts w:eastAsia="SimSun"/>
        </w:rPr>
        <w:t xml:space="preserve"> </w:t>
      </w:r>
      <w:r w:rsidRPr="000D55A3">
        <w:rPr>
          <w:rFonts w:eastAsia="SimSun"/>
        </w:rPr>
        <w:t>relating</w:t>
      </w:r>
      <w:r w:rsidR="00502366">
        <w:rPr>
          <w:rFonts w:eastAsia="SimSun"/>
        </w:rPr>
        <w:t xml:space="preserve"> </w:t>
      </w:r>
      <w:r w:rsidRPr="000D55A3">
        <w:rPr>
          <w:rFonts w:eastAsia="SimSun"/>
        </w:rPr>
        <w:t>to</w:t>
      </w:r>
      <w:r w:rsidR="00502366">
        <w:rPr>
          <w:rFonts w:eastAsia="SimSun"/>
        </w:rPr>
        <w:t xml:space="preserve"> </w:t>
      </w:r>
      <w:r w:rsidRPr="000D55A3">
        <w:rPr>
          <w:rFonts w:eastAsia="SimSun"/>
        </w:rPr>
        <w:t>the</w:t>
      </w:r>
      <w:r w:rsidR="00502366">
        <w:rPr>
          <w:rFonts w:eastAsia="SimSun"/>
        </w:rPr>
        <w:t xml:space="preserve"> </w:t>
      </w:r>
      <w:r w:rsidRPr="000D55A3">
        <w:rPr>
          <w:rFonts w:eastAsia="SimSun"/>
        </w:rPr>
        <w:t>specific</w:t>
      </w:r>
      <w:r w:rsidR="00502366">
        <w:rPr>
          <w:rFonts w:eastAsia="SimSun"/>
        </w:rPr>
        <w:t xml:space="preserve"> </w:t>
      </w:r>
      <w:r w:rsidRPr="000D55A3">
        <w:rPr>
          <w:rFonts w:eastAsia="SimSun"/>
        </w:rPr>
        <w:t>pr</w:t>
      </w:r>
      <w:r>
        <w:rPr>
          <w:rFonts w:eastAsia="SimSun"/>
        </w:rPr>
        <w:t>ovisions</w:t>
      </w:r>
      <w:r w:rsidR="00502366">
        <w:rPr>
          <w:rFonts w:eastAsia="SimSun"/>
        </w:rPr>
        <w:t xml:space="preserve"> </w:t>
      </w:r>
      <w:r>
        <w:rPr>
          <w:rFonts w:eastAsia="SimSun"/>
        </w:rPr>
        <w:t>of</w:t>
      </w:r>
      <w:r w:rsidR="00502366">
        <w:rPr>
          <w:rFonts w:eastAsia="SimSun"/>
        </w:rPr>
        <w:t xml:space="preserve"> </w:t>
      </w:r>
      <w:r>
        <w:rPr>
          <w:rFonts w:eastAsia="SimSun"/>
        </w:rPr>
        <w:t>the</w:t>
      </w:r>
      <w:r w:rsidR="00502366">
        <w:rPr>
          <w:rFonts w:eastAsia="SimSun"/>
        </w:rPr>
        <w:t xml:space="preserve"> </w:t>
      </w:r>
      <w:r>
        <w:rPr>
          <w:rFonts w:eastAsia="SimSun"/>
        </w:rPr>
        <w:t>Covenant</w:t>
      </w:r>
      <w:r w:rsidR="00502366">
        <w:rPr>
          <w:rFonts w:eastAsia="SimSun"/>
        </w:rPr>
        <w:t xml:space="preserve"> </w:t>
      </w:r>
      <w:r>
        <w:rPr>
          <w:rFonts w:eastAsia="SimSun"/>
        </w:rPr>
        <w:t>(arts.</w:t>
      </w:r>
      <w:r w:rsidR="00502366">
        <w:rPr>
          <w:rFonts w:eastAsia="SimSun"/>
        </w:rPr>
        <w:t xml:space="preserve"> </w:t>
      </w:r>
      <w:r w:rsidRPr="000D55A3">
        <w:rPr>
          <w:rFonts w:eastAsia="SimSun"/>
        </w:rPr>
        <w:t>6</w:t>
      </w:r>
      <w:r w:rsidR="00FB32EE">
        <w:rPr>
          <w:rFonts w:eastAsia="SimSun"/>
        </w:rPr>
        <w:t>-</w:t>
      </w:r>
      <w:r w:rsidRPr="000D55A3">
        <w:rPr>
          <w:rFonts w:eastAsia="SimSun"/>
        </w:rPr>
        <w:t>15)</w:t>
      </w:r>
    </w:p>
    <w:p w:rsidR="009155AF" w:rsidRPr="00042386" w:rsidRDefault="003B5E73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="0071121E" w:rsidRPr="00042386">
        <w:rPr>
          <w:rFonts w:eastAsia="SimSun"/>
          <w:sz w:val="20"/>
        </w:rPr>
        <w:t>6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The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right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to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work</w:t>
      </w:r>
    </w:p>
    <w:p w:rsidR="009155AF" w:rsidRPr="00846865" w:rsidRDefault="005E77C4" w:rsidP="005E77C4">
      <w:pPr>
        <w:pStyle w:val="SingleTxtG"/>
      </w:pPr>
      <w:r w:rsidRPr="00846865">
        <w:t>9.</w:t>
      </w:r>
      <w:r w:rsidRPr="00846865">
        <w:tab/>
      </w:r>
      <w:r w:rsidR="00126AC6" w:rsidRPr="00846865">
        <w:t>In</w:t>
      </w:r>
      <w:r w:rsidR="00502366">
        <w:t xml:space="preserve"> </w:t>
      </w:r>
      <w:r w:rsidR="00B018E6">
        <w:t xml:space="preserve">the </w:t>
      </w:r>
      <w:r w:rsidR="00126AC6" w:rsidRPr="00846865">
        <w:t>light</w:t>
      </w:r>
      <w:r w:rsidR="00502366">
        <w:t xml:space="preserve"> </w:t>
      </w:r>
      <w:r w:rsidR="00126AC6" w:rsidRPr="00846865">
        <w:t>of</w:t>
      </w:r>
      <w:r w:rsidR="00502366">
        <w:t xml:space="preserve"> </w:t>
      </w:r>
      <w:r w:rsidR="00126AC6" w:rsidRPr="00846865">
        <w:t>the</w:t>
      </w:r>
      <w:r w:rsidR="00502366">
        <w:t xml:space="preserve"> </w:t>
      </w:r>
      <w:r w:rsidR="009B5FBA" w:rsidRPr="00846865">
        <w:t>Committee’s</w:t>
      </w:r>
      <w:r w:rsidR="00502366">
        <w:t xml:space="preserve"> </w:t>
      </w:r>
      <w:r w:rsidR="00126AC6" w:rsidRPr="00846865">
        <w:t>previous</w:t>
      </w:r>
      <w:r w:rsidR="00502366">
        <w:t xml:space="preserve"> </w:t>
      </w:r>
      <w:r w:rsidR="009B5FBA" w:rsidRPr="00846865">
        <w:t>recommendations</w:t>
      </w:r>
      <w:r w:rsidR="00502366">
        <w:t xml:space="preserve"> </w:t>
      </w:r>
      <w:r w:rsidR="004E184E" w:rsidRPr="00846865">
        <w:t>(</w:t>
      </w:r>
      <w:r w:rsidR="00B018E6">
        <w:t>see </w:t>
      </w:r>
      <w:r w:rsidR="004E184E" w:rsidRPr="00846865">
        <w:t>E/C.12</w:t>
      </w:r>
      <w:r w:rsidR="000E1CAE" w:rsidRPr="00846865">
        <w:t>/</w:t>
      </w:r>
      <w:r w:rsidR="004E184E" w:rsidRPr="00846865">
        <w:t>GBR/CO/5,</w:t>
      </w:r>
      <w:r w:rsidR="00502366">
        <w:t xml:space="preserve"> </w:t>
      </w:r>
      <w:r w:rsidR="004E184E" w:rsidRPr="00846865">
        <w:t>para</w:t>
      </w:r>
      <w:r w:rsidR="00402CB8">
        <w:t>.</w:t>
      </w:r>
      <w:r w:rsidR="00502366">
        <w:t xml:space="preserve"> </w:t>
      </w:r>
      <w:r w:rsidR="004E184E" w:rsidRPr="00846865">
        <w:t>20)</w:t>
      </w:r>
      <w:r w:rsidR="009B5FBA" w:rsidRPr="00846865">
        <w:t>,</w:t>
      </w:r>
      <w:r w:rsidR="00502366">
        <w:t xml:space="preserve"> </w:t>
      </w:r>
      <w:r w:rsidR="009B5FBA" w:rsidRPr="00846865">
        <w:t>p</w:t>
      </w:r>
      <w:r w:rsidR="00126AC6" w:rsidRPr="00846865">
        <w:t>lease</w:t>
      </w:r>
      <w:r w:rsidR="00502366">
        <w:t xml:space="preserve"> </w:t>
      </w:r>
      <w:r w:rsidR="00126AC6" w:rsidRPr="00846865">
        <w:t>provide</w:t>
      </w:r>
      <w:r w:rsidR="00502366">
        <w:t xml:space="preserve"> </w:t>
      </w:r>
      <w:r w:rsidR="00126AC6" w:rsidRPr="00846865">
        <w:t>information</w:t>
      </w:r>
      <w:r w:rsidR="00502366">
        <w:t xml:space="preserve"> </w:t>
      </w:r>
      <w:r w:rsidR="00126AC6" w:rsidRPr="00846865">
        <w:t>on</w:t>
      </w:r>
      <w:r w:rsidR="00502366">
        <w:t xml:space="preserve"> </w:t>
      </w:r>
      <w:r w:rsidR="00126AC6" w:rsidRPr="00846865">
        <w:t>the</w:t>
      </w:r>
      <w:r w:rsidR="00502366">
        <w:t xml:space="preserve"> </w:t>
      </w:r>
      <w:r w:rsidR="00126AC6" w:rsidRPr="00846865">
        <w:t>impact</w:t>
      </w:r>
      <w:r w:rsidR="00502366">
        <w:t xml:space="preserve"> </w:t>
      </w:r>
      <w:r w:rsidR="00126AC6" w:rsidRPr="00846865">
        <w:t>of</w:t>
      </w:r>
      <w:r w:rsidR="00502366">
        <w:t xml:space="preserve"> </w:t>
      </w:r>
      <w:r w:rsidR="00126AC6" w:rsidRPr="00846865">
        <w:t>the</w:t>
      </w:r>
      <w:r w:rsidR="00502366">
        <w:t xml:space="preserve"> </w:t>
      </w:r>
      <w:r w:rsidR="00126AC6" w:rsidRPr="00846865">
        <w:t>measures</w:t>
      </w:r>
      <w:r w:rsidR="00502366">
        <w:t xml:space="preserve"> </w:t>
      </w:r>
      <w:r w:rsidR="00126AC6" w:rsidRPr="00846865">
        <w:t>adopted</w:t>
      </w:r>
      <w:r w:rsidR="00502366">
        <w:t xml:space="preserve"> </w:t>
      </w:r>
      <w:r w:rsidR="00126AC6" w:rsidRPr="00846865">
        <w:t>to</w:t>
      </w:r>
      <w:r w:rsidR="00502366">
        <w:t xml:space="preserve"> </w:t>
      </w:r>
      <w:r w:rsidR="00126AC6" w:rsidRPr="00846865">
        <w:t>address</w:t>
      </w:r>
      <w:r w:rsidR="00502366">
        <w:t xml:space="preserve"> </w:t>
      </w:r>
      <w:r w:rsidR="00126AC6" w:rsidRPr="00846865">
        <w:t>unemployment</w:t>
      </w:r>
      <w:r w:rsidR="00502366">
        <w:t xml:space="preserve"> </w:t>
      </w:r>
      <w:r w:rsidR="00035E74" w:rsidRPr="00846865">
        <w:t>and</w:t>
      </w:r>
      <w:r w:rsidR="00502366">
        <w:t xml:space="preserve"> </w:t>
      </w:r>
      <w:r w:rsidR="00035E74" w:rsidRPr="00846865">
        <w:t>how</w:t>
      </w:r>
      <w:r w:rsidR="00502366">
        <w:t xml:space="preserve"> </w:t>
      </w:r>
      <w:r w:rsidR="00035E74" w:rsidRPr="00846865">
        <w:t>they</w:t>
      </w:r>
      <w:r w:rsidR="00502366">
        <w:t xml:space="preserve"> </w:t>
      </w:r>
      <w:r w:rsidR="00035E74" w:rsidRPr="00846865">
        <w:t>have</w:t>
      </w:r>
      <w:r w:rsidR="00502366">
        <w:t xml:space="preserve"> </w:t>
      </w:r>
      <w:r w:rsidR="00035E74" w:rsidRPr="00846865">
        <w:t>improved</w:t>
      </w:r>
      <w:r w:rsidR="00502366">
        <w:t xml:space="preserve"> </w:t>
      </w:r>
      <w:r w:rsidR="00035E74" w:rsidRPr="00846865">
        <w:t>access</w:t>
      </w:r>
      <w:r w:rsidR="00502366">
        <w:t xml:space="preserve"> </w:t>
      </w:r>
      <w:r w:rsidR="00035E74" w:rsidRPr="00846865">
        <w:t>to</w:t>
      </w:r>
      <w:r w:rsidR="00502366">
        <w:t xml:space="preserve"> </w:t>
      </w:r>
      <w:r w:rsidR="00035E74" w:rsidRPr="00846865">
        <w:t>work</w:t>
      </w:r>
      <w:r w:rsidR="00502366">
        <w:t xml:space="preserve"> </w:t>
      </w:r>
      <w:r w:rsidR="00035E74" w:rsidRPr="00846865">
        <w:t>opportunities</w:t>
      </w:r>
      <w:r w:rsidR="00502366">
        <w:t xml:space="preserve"> </w:t>
      </w:r>
      <w:r w:rsidR="00126AC6" w:rsidRPr="00846865">
        <w:t>among</w:t>
      </w:r>
      <w:r w:rsidR="00502366">
        <w:t xml:space="preserve"> </w:t>
      </w:r>
      <w:r w:rsidR="009B5FBA" w:rsidRPr="00846865">
        <w:t>the</w:t>
      </w:r>
      <w:r w:rsidR="00502366">
        <w:t xml:space="preserve"> </w:t>
      </w:r>
      <w:r w:rsidR="009B5FBA" w:rsidRPr="00846865">
        <w:t>most</w:t>
      </w:r>
      <w:r w:rsidR="00502366">
        <w:t xml:space="preserve"> </w:t>
      </w:r>
      <w:r w:rsidR="009B5FBA" w:rsidRPr="00846865">
        <w:t>disadvantaged</w:t>
      </w:r>
      <w:r w:rsidR="00502366">
        <w:t xml:space="preserve"> </w:t>
      </w:r>
      <w:r w:rsidR="009B5FBA" w:rsidRPr="00846865">
        <w:t>and</w:t>
      </w:r>
      <w:r w:rsidR="00502366">
        <w:t xml:space="preserve"> </w:t>
      </w:r>
      <w:r w:rsidR="009B5FBA" w:rsidRPr="00846865">
        <w:t>marginalized</w:t>
      </w:r>
      <w:r w:rsidR="00502366">
        <w:t xml:space="preserve"> </w:t>
      </w:r>
      <w:r w:rsidR="009B5FBA" w:rsidRPr="00846865">
        <w:t>individuals</w:t>
      </w:r>
      <w:r w:rsidR="00502366">
        <w:t xml:space="preserve"> </w:t>
      </w:r>
      <w:r w:rsidR="009B5FBA" w:rsidRPr="00846865">
        <w:t>and</w:t>
      </w:r>
      <w:r w:rsidR="00502366">
        <w:t xml:space="preserve"> </w:t>
      </w:r>
      <w:r w:rsidR="009B5FBA" w:rsidRPr="00846865">
        <w:t>groups,</w:t>
      </w:r>
      <w:r w:rsidR="00502366">
        <w:t xml:space="preserve"> </w:t>
      </w:r>
      <w:r w:rsidR="009B5FBA" w:rsidRPr="00846865">
        <w:t>including</w:t>
      </w:r>
      <w:r w:rsidR="00502366">
        <w:t xml:space="preserve"> </w:t>
      </w:r>
      <w:r w:rsidR="00126AC6" w:rsidRPr="00846865">
        <w:t>persons</w:t>
      </w:r>
      <w:r w:rsidR="00502366">
        <w:t xml:space="preserve"> </w:t>
      </w:r>
      <w:r w:rsidR="00126AC6" w:rsidRPr="00846865">
        <w:t>with</w:t>
      </w:r>
      <w:r w:rsidR="00502366">
        <w:t xml:space="preserve"> </w:t>
      </w:r>
      <w:r w:rsidR="00126AC6" w:rsidRPr="00846865">
        <w:t>disabilities</w:t>
      </w:r>
      <w:r w:rsidR="00502366">
        <w:t xml:space="preserve"> </w:t>
      </w:r>
      <w:r w:rsidR="00126AC6" w:rsidRPr="00846865">
        <w:t>and</w:t>
      </w:r>
      <w:r w:rsidR="00502366">
        <w:t xml:space="preserve"> </w:t>
      </w:r>
      <w:r w:rsidR="00126AC6" w:rsidRPr="00846865">
        <w:t>ethnic</w:t>
      </w:r>
      <w:r w:rsidR="00502366">
        <w:t xml:space="preserve"> </w:t>
      </w:r>
      <w:r w:rsidR="00126AC6" w:rsidRPr="00846865">
        <w:t>minorities</w:t>
      </w:r>
      <w:r w:rsidR="00A851B0" w:rsidRPr="00846865">
        <w:t>,</w:t>
      </w:r>
      <w:r w:rsidR="00502366">
        <w:t xml:space="preserve"> </w:t>
      </w:r>
      <w:r w:rsidR="00A851B0" w:rsidRPr="00846865">
        <w:t>as</w:t>
      </w:r>
      <w:r w:rsidR="00502366">
        <w:t xml:space="preserve"> </w:t>
      </w:r>
      <w:r w:rsidR="00A851B0" w:rsidRPr="00846865">
        <w:t>well</w:t>
      </w:r>
      <w:r w:rsidR="00502366">
        <w:t xml:space="preserve"> </w:t>
      </w:r>
      <w:r w:rsidR="00A851B0" w:rsidRPr="00846865">
        <w:t>as</w:t>
      </w:r>
      <w:r w:rsidR="00502366">
        <w:t xml:space="preserve"> </w:t>
      </w:r>
      <w:r w:rsidR="00A851B0" w:rsidRPr="00846865">
        <w:t>young</w:t>
      </w:r>
      <w:r w:rsidR="00502366">
        <w:t xml:space="preserve"> </w:t>
      </w:r>
      <w:r w:rsidR="00A851B0" w:rsidRPr="00846865">
        <w:t>people</w:t>
      </w:r>
      <w:r w:rsidR="00126AC6" w:rsidRPr="00846865">
        <w:t>.</w:t>
      </w:r>
      <w:r w:rsidR="00502366">
        <w:t xml:space="preserve"> </w:t>
      </w:r>
      <w:r w:rsidR="00126AC6" w:rsidRPr="00846865">
        <w:t>Please</w:t>
      </w:r>
      <w:r w:rsidR="008D3B0A">
        <w:t xml:space="preserve"> also</w:t>
      </w:r>
      <w:r w:rsidR="00502366">
        <w:t xml:space="preserve"> </w:t>
      </w:r>
      <w:r w:rsidR="009B5FBA" w:rsidRPr="00846865">
        <w:t>provide</w:t>
      </w:r>
      <w:r w:rsidR="00502366">
        <w:t xml:space="preserve"> </w:t>
      </w:r>
      <w:r w:rsidR="00035E74" w:rsidRPr="00846865">
        <w:t>comprehensive</w:t>
      </w:r>
      <w:r w:rsidR="00502366">
        <w:t xml:space="preserve"> </w:t>
      </w:r>
      <w:r w:rsidR="00126AC6" w:rsidRPr="00846865">
        <w:t>data</w:t>
      </w:r>
      <w:r w:rsidR="00502366">
        <w:t xml:space="preserve"> </w:t>
      </w:r>
      <w:r w:rsidR="00126AC6" w:rsidRPr="00846865">
        <w:t>on</w:t>
      </w:r>
      <w:r w:rsidR="00502366">
        <w:t xml:space="preserve"> </w:t>
      </w:r>
      <w:r w:rsidR="00A851B0" w:rsidRPr="00846865">
        <w:t>access</w:t>
      </w:r>
      <w:r w:rsidR="00502366">
        <w:t xml:space="preserve"> </w:t>
      </w:r>
      <w:r w:rsidR="00A851B0" w:rsidRPr="00846865">
        <w:t>to</w:t>
      </w:r>
      <w:r w:rsidR="00502366">
        <w:t xml:space="preserve"> </w:t>
      </w:r>
      <w:r w:rsidR="00126AC6" w:rsidRPr="00846865">
        <w:t>employment</w:t>
      </w:r>
      <w:r w:rsidR="009B5FBA" w:rsidRPr="00846865">
        <w:t>,</w:t>
      </w:r>
      <w:r w:rsidR="00502366">
        <w:t xml:space="preserve"> </w:t>
      </w:r>
      <w:r w:rsidR="00126AC6" w:rsidRPr="00846865">
        <w:t>disaggregated</w:t>
      </w:r>
      <w:r w:rsidR="00502366">
        <w:t xml:space="preserve"> </w:t>
      </w:r>
      <w:r w:rsidR="00126AC6" w:rsidRPr="00846865">
        <w:t>by</w:t>
      </w:r>
      <w:r w:rsidR="00502366">
        <w:t xml:space="preserve"> </w:t>
      </w:r>
      <w:r w:rsidR="00126AC6" w:rsidRPr="00846865">
        <w:t>age,</w:t>
      </w:r>
      <w:r w:rsidR="00502366">
        <w:t xml:space="preserve"> </w:t>
      </w:r>
      <w:r w:rsidR="00126AC6" w:rsidRPr="00846865">
        <w:t>sex,</w:t>
      </w:r>
      <w:r w:rsidR="00502366">
        <w:t xml:space="preserve"> </w:t>
      </w:r>
      <w:r w:rsidR="00035E74" w:rsidRPr="00846865">
        <w:t>ethnic</w:t>
      </w:r>
      <w:r w:rsidR="00502366">
        <w:t xml:space="preserve"> </w:t>
      </w:r>
      <w:r w:rsidR="00035E74" w:rsidRPr="00846865">
        <w:t>group</w:t>
      </w:r>
      <w:r w:rsidR="00502366">
        <w:t xml:space="preserve"> </w:t>
      </w:r>
      <w:r w:rsidR="00126AC6" w:rsidRPr="00846865">
        <w:t>and</w:t>
      </w:r>
      <w:r w:rsidR="00502366">
        <w:t xml:space="preserve"> </w:t>
      </w:r>
      <w:r w:rsidR="00126AC6" w:rsidRPr="00846865">
        <w:t>region</w:t>
      </w:r>
      <w:r w:rsidR="00035E74" w:rsidRPr="00846865">
        <w:t>,</w:t>
      </w:r>
      <w:r w:rsidR="00502366">
        <w:t xml:space="preserve"> </w:t>
      </w:r>
      <w:r w:rsidR="00035E74" w:rsidRPr="00846865">
        <w:t>including</w:t>
      </w:r>
      <w:r w:rsidR="00502366">
        <w:t xml:space="preserve"> </w:t>
      </w:r>
      <w:r w:rsidR="00CD2CEE">
        <w:t xml:space="preserve">in the </w:t>
      </w:r>
      <w:r w:rsidR="00D67CC6">
        <w:t>o</w:t>
      </w:r>
      <w:r w:rsidR="00035E74" w:rsidRPr="00846865">
        <w:t>verseas</w:t>
      </w:r>
      <w:r w:rsidR="00502366">
        <w:t xml:space="preserve"> </w:t>
      </w:r>
      <w:r w:rsidR="00D67CC6">
        <w:t>t</w:t>
      </w:r>
      <w:r w:rsidR="00035E74" w:rsidRPr="00846865">
        <w:t>erritories</w:t>
      </w:r>
      <w:r w:rsidR="00502366">
        <w:t xml:space="preserve"> </w:t>
      </w:r>
      <w:r w:rsidR="00035E74" w:rsidRPr="00846865">
        <w:t>and</w:t>
      </w:r>
      <w:r w:rsidR="00502366">
        <w:t xml:space="preserve"> </w:t>
      </w:r>
      <w:r w:rsidR="00035E74" w:rsidRPr="00846865">
        <w:t>Crown</w:t>
      </w:r>
      <w:r w:rsidR="00502366">
        <w:t xml:space="preserve"> </w:t>
      </w:r>
      <w:r w:rsidR="00D67CC6">
        <w:t>d</w:t>
      </w:r>
      <w:r w:rsidR="00035E74" w:rsidRPr="00846865">
        <w:t>ependencies</w:t>
      </w:r>
      <w:r w:rsidR="00126AC6" w:rsidRPr="00846865">
        <w:t>.</w:t>
      </w:r>
    </w:p>
    <w:p w:rsidR="0071121E" w:rsidRPr="00042386" w:rsidRDefault="0071121E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7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="008D3B0A" w:rsidRPr="00042386">
        <w:rPr>
          <w:rFonts w:eastAsia="SimSun"/>
          <w:sz w:val="20"/>
        </w:rPr>
        <w:t>The right to j</w:t>
      </w:r>
      <w:r w:rsidRPr="00042386">
        <w:rPr>
          <w:rFonts w:eastAsia="SimSun"/>
          <w:sz w:val="20"/>
        </w:rPr>
        <w:t>ust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and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favourable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conditions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of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work</w:t>
      </w:r>
    </w:p>
    <w:p w:rsidR="00853012" w:rsidRPr="00846865" w:rsidRDefault="005E77C4" w:rsidP="005E77C4">
      <w:pPr>
        <w:pStyle w:val="SingleTxtG"/>
      </w:pPr>
      <w:r w:rsidRPr="00846865">
        <w:t>10.</w:t>
      </w:r>
      <w:r w:rsidRPr="00846865">
        <w:tab/>
      </w:r>
      <w:r w:rsidR="00853012" w:rsidRPr="00846865">
        <w:t>Please</w:t>
      </w:r>
      <w:r w:rsidR="00502366">
        <w:t xml:space="preserve"> </w:t>
      </w:r>
      <w:r w:rsidR="008D3B0A">
        <w:t xml:space="preserve">indicate </w:t>
      </w:r>
      <w:r w:rsidR="00853012" w:rsidRPr="00846865">
        <w:t>whether</w:t>
      </w:r>
      <w:r w:rsidR="00502366">
        <w:t xml:space="preserve"> </w:t>
      </w:r>
      <w:r w:rsidR="00853012" w:rsidRPr="00846865">
        <w:t>the</w:t>
      </w:r>
      <w:r w:rsidR="00502366">
        <w:t xml:space="preserve"> </w:t>
      </w:r>
      <w:r w:rsidR="00AF5A68" w:rsidRPr="00846865">
        <w:t>national</w:t>
      </w:r>
      <w:r w:rsidR="00502366">
        <w:t xml:space="preserve"> </w:t>
      </w:r>
      <w:r w:rsidR="00853012" w:rsidRPr="00846865">
        <w:t>minimum</w:t>
      </w:r>
      <w:r w:rsidR="00502366">
        <w:t xml:space="preserve"> </w:t>
      </w:r>
      <w:r w:rsidR="00853012" w:rsidRPr="00846865">
        <w:t>wage</w:t>
      </w:r>
      <w:r w:rsidR="00502366">
        <w:t xml:space="preserve"> </w:t>
      </w:r>
      <w:r w:rsidR="00937656" w:rsidRPr="00846865">
        <w:t>that</w:t>
      </w:r>
      <w:r w:rsidR="00502366">
        <w:t xml:space="preserve"> </w:t>
      </w:r>
      <w:r w:rsidR="00937656" w:rsidRPr="00846865">
        <w:t>has</w:t>
      </w:r>
      <w:r w:rsidR="00502366">
        <w:t xml:space="preserve"> </w:t>
      </w:r>
      <w:r w:rsidR="00937656" w:rsidRPr="00846865">
        <w:t>been</w:t>
      </w:r>
      <w:r w:rsidR="00502366">
        <w:t xml:space="preserve"> </w:t>
      </w:r>
      <w:r w:rsidR="00937656" w:rsidRPr="00846865">
        <w:t>introduced</w:t>
      </w:r>
      <w:r w:rsidR="00502366">
        <w:t xml:space="preserve"> </w:t>
      </w:r>
      <w:r w:rsidR="00937656" w:rsidRPr="00846865">
        <w:t>in</w:t>
      </w:r>
      <w:r w:rsidR="00502366">
        <w:t xml:space="preserve"> </w:t>
      </w:r>
      <w:r w:rsidR="00937656" w:rsidRPr="00846865">
        <w:t>the</w:t>
      </w:r>
      <w:r w:rsidR="00502366">
        <w:t xml:space="preserve"> </w:t>
      </w:r>
      <w:r w:rsidR="00937656" w:rsidRPr="00846865">
        <w:t>State</w:t>
      </w:r>
      <w:r w:rsidR="00502366">
        <w:t xml:space="preserve"> </w:t>
      </w:r>
      <w:r w:rsidR="00937656" w:rsidRPr="00846865">
        <w:t>party</w:t>
      </w:r>
      <w:r w:rsidR="000C3C71">
        <w:t xml:space="preserve"> </w:t>
      </w:r>
      <w:r w:rsidR="00937656" w:rsidRPr="00846865">
        <w:t>provides</w:t>
      </w:r>
      <w:r w:rsidR="00502366">
        <w:t xml:space="preserve"> </w:t>
      </w:r>
      <w:r w:rsidR="00170E92" w:rsidRPr="00846865">
        <w:t>workers</w:t>
      </w:r>
      <w:r w:rsidR="00502366">
        <w:t xml:space="preserve"> </w:t>
      </w:r>
      <w:r w:rsidR="00170E92" w:rsidRPr="00846865">
        <w:t>and</w:t>
      </w:r>
      <w:r w:rsidR="00502366">
        <w:t xml:space="preserve"> </w:t>
      </w:r>
      <w:r w:rsidR="00170E92" w:rsidRPr="00846865">
        <w:t>their</w:t>
      </w:r>
      <w:r w:rsidR="00502366">
        <w:t xml:space="preserve"> </w:t>
      </w:r>
      <w:r w:rsidR="00170E92" w:rsidRPr="00846865">
        <w:t>families</w:t>
      </w:r>
      <w:r w:rsidR="00502366">
        <w:t xml:space="preserve"> </w:t>
      </w:r>
      <w:r w:rsidR="000E1CAE" w:rsidRPr="00846865">
        <w:t>a</w:t>
      </w:r>
      <w:r w:rsidR="00502366">
        <w:t xml:space="preserve"> </w:t>
      </w:r>
      <w:r w:rsidR="000E1CAE" w:rsidRPr="00846865">
        <w:t>decent</w:t>
      </w:r>
      <w:r w:rsidR="00502366">
        <w:t xml:space="preserve"> </w:t>
      </w:r>
      <w:r w:rsidR="00170E92" w:rsidRPr="00846865">
        <w:t>living</w:t>
      </w:r>
      <w:r w:rsidR="00853012" w:rsidRPr="00846865">
        <w:t>.</w:t>
      </w:r>
    </w:p>
    <w:p w:rsidR="009155AF" w:rsidRPr="00012F6B" w:rsidRDefault="005E77C4" w:rsidP="005E77C4">
      <w:pPr>
        <w:pStyle w:val="SingleTxtG"/>
      </w:pPr>
      <w:r w:rsidRPr="00012F6B">
        <w:t>11.</w:t>
      </w:r>
      <w:r w:rsidRPr="00012F6B">
        <w:tab/>
      </w:r>
      <w:r w:rsidR="00937656" w:rsidRPr="00012F6B">
        <w:t>P</w:t>
      </w:r>
      <w:r w:rsidR="00655A04" w:rsidRPr="00012F6B">
        <w:t>lease</w:t>
      </w:r>
      <w:r w:rsidR="00502366" w:rsidRPr="00012F6B">
        <w:t xml:space="preserve"> </w:t>
      </w:r>
      <w:r w:rsidR="00655A04" w:rsidRPr="00012F6B">
        <w:t>provide</w:t>
      </w:r>
      <w:r w:rsidR="00502366" w:rsidRPr="00012F6B">
        <w:t xml:space="preserve"> </w:t>
      </w:r>
      <w:r w:rsidR="00655A04" w:rsidRPr="00012F6B">
        <w:t>information</w:t>
      </w:r>
      <w:r w:rsidR="00502366" w:rsidRPr="00012F6B">
        <w:t xml:space="preserve"> </w:t>
      </w:r>
      <w:r w:rsidR="00655A04" w:rsidRPr="00012F6B">
        <w:t>on</w:t>
      </w:r>
      <w:r w:rsidR="00502366" w:rsidRPr="00012F6B">
        <w:t xml:space="preserve"> </w:t>
      </w:r>
      <w:r w:rsidR="00655A04" w:rsidRPr="00012F6B">
        <w:t>the</w:t>
      </w:r>
      <w:r w:rsidR="00502366" w:rsidRPr="00012F6B">
        <w:t xml:space="preserve"> </w:t>
      </w:r>
      <w:r w:rsidR="00655A04" w:rsidRPr="00012F6B">
        <w:t>specific</w:t>
      </w:r>
      <w:r w:rsidR="00502366" w:rsidRPr="00012F6B">
        <w:t xml:space="preserve"> </w:t>
      </w:r>
      <w:r w:rsidR="00655A04" w:rsidRPr="00012F6B">
        <w:t>measures</w:t>
      </w:r>
      <w:r w:rsidR="00502366" w:rsidRPr="00012F6B">
        <w:t xml:space="preserve"> </w:t>
      </w:r>
      <w:r w:rsidR="00655A04" w:rsidRPr="00012F6B">
        <w:t>adopted</w:t>
      </w:r>
      <w:r w:rsidR="00502366" w:rsidRPr="00012F6B">
        <w:t xml:space="preserve"> </w:t>
      </w:r>
      <w:r w:rsidR="00655A04" w:rsidRPr="00012F6B">
        <w:t>and</w:t>
      </w:r>
      <w:r w:rsidR="00502366" w:rsidRPr="00012F6B">
        <w:t xml:space="preserve"> </w:t>
      </w:r>
      <w:r w:rsidR="00655A04" w:rsidRPr="00012F6B">
        <w:t>their</w:t>
      </w:r>
      <w:r w:rsidR="00502366" w:rsidRPr="00012F6B">
        <w:t xml:space="preserve"> </w:t>
      </w:r>
      <w:r w:rsidR="00655A04" w:rsidRPr="00012F6B">
        <w:t>impact</w:t>
      </w:r>
      <w:r w:rsidR="00502366" w:rsidRPr="00012F6B">
        <w:t xml:space="preserve"> </w:t>
      </w:r>
      <w:r w:rsidR="00B018E6">
        <w:t xml:space="preserve">in order </w:t>
      </w:r>
      <w:r w:rsidR="00655A04" w:rsidRPr="00012F6B">
        <w:t>to</w:t>
      </w:r>
      <w:r w:rsidR="00502366" w:rsidRPr="00012F6B">
        <w:t xml:space="preserve"> </w:t>
      </w:r>
      <w:r w:rsidR="00655A04" w:rsidRPr="00012F6B">
        <w:t>ensure</w:t>
      </w:r>
      <w:r w:rsidR="00502366" w:rsidRPr="00012F6B">
        <w:t xml:space="preserve"> </w:t>
      </w:r>
      <w:r w:rsidR="00655A04" w:rsidRPr="00012F6B">
        <w:t>that</w:t>
      </w:r>
      <w:r w:rsidR="00502366" w:rsidRPr="00012F6B">
        <w:t xml:space="preserve"> </w:t>
      </w:r>
      <w:r w:rsidR="00655A04" w:rsidRPr="00012F6B">
        <w:t>the</w:t>
      </w:r>
      <w:r w:rsidR="00502366" w:rsidRPr="00012F6B">
        <w:t xml:space="preserve"> </w:t>
      </w:r>
      <w:r w:rsidR="00655A04" w:rsidRPr="00012F6B">
        <w:t>working</w:t>
      </w:r>
      <w:r w:rsidR="00502366" w:rsidRPr="00012F6B">
        <w:t xml:space="preserve"> </w:t>
      </w:r>
      <w:r w:rsidR="00655A04" w:rsidRPr="00012F6B">
        <w:t>conditions</w:t>
      </w:r>
      <w:r w:rsidR="00502366" w:rsidRPr="00012F6B">
        <w:t xml:space="preserve"> </w:t>
      </w:r>
      <w:r w:rsidR="00655A04" w:rsidRPr="00012F6B">
        <w:t>of</w:t>
      </w:r>
      <w:r w:rsidR="00502366" w:rsidRPr="00012F6B">
        <w:t xml:space="preserve"> </w:t>
      </w:r>
      <w:r w:rsidR="00655A04" w:rsidRPr="00012F6B">
        <w:t>all</w:t>
      </w:r>
      <w:r w:rsidR="00502366" w:rsidRPr="00012F6B">
        <w:t xml:space="preserve"> </w:t>
      </w:r>
      <w:r w:rsidR="00655A04" w:rsidRPr="00012F6B">
        <w:t>migrant</w:t>
      </w:r>
      <w:r w:rsidR="00502366" w:rsidRPr="00012F6B">
        <w:t xml:space="preserve"> </w:t>
      </w:r>
      <w:r w:rsidR="00655A04" w:rsidRPr="00012F6B">
        <w:t>workers</w:t>
      </w:r>
      <w:r w:rsidR="00502366" w:rsidRPr="00012F6B">
        <w:t xml:space="preserve"> </w:t>
      </w:r>
      <w:r w:rsidR="00655A04" w:rsidRPr="00012F6B">
        <w:t>are</w:t>
      </w:r>
      <w:r w:rsidR="00502366" w:rsidRPr="00012F6B">
        <w:t xml:space="preserve"> </w:t>
      </w:r>
      <w:r w:rsidR="00655A04" w:rsidRPr="00012F6B">
        <w:t>in</w:t>
      </w:r>
      <w:r w:rsidR="00502366" w:rsidRPr="00012F6B">
        <w:t xml:space="preserve"> </w:t>
      </w:r>
      <w:r w:rsidR="00655A04" w:rsidRPr="00012F6B">
        <w:t>compliance</w:t>
      </w:r>
      <w:r w:rsidR="00502366" w:rsidRPr="00012F6B">
        <w:t xml:space="preserve"> </w:t>
      </w:r>
      <w:r w:rsidR="00655A04" w:rsidRPr="00012F6B">
        <w:t>with</w:t>
      </w:r>
      <w:r w:rsidR="00502366" w:rsidRPr="00012F6B">
        <w:t xml:space="preserve"> </w:t>
      </w:r>
      <w:r w:rsidR="00655A04" w:rsidRPr="00012F6B">
        <w:t>article</w:t>
      </w:r>
      <w:r w:rsidR="00502366" w:rsidRPr="00012F6B">
        <w:t xml:space="preserve"> </w:t>
      </w:r>
      <w:r w:rsidR="00655A04" w:rsidRPr="00012F6B">
        <w:t>7</w:t>
      </w:r>
      <w:r w:rsidR="00502366" w:rsidRPr="00012F6B">
        <w:t xml:space="preserve"> </w:t>
      </w:r>
      <w:r w:rsidR="00655A04" w:rsidRPr="00012F6B">
        <w:t>of</w:t>
      </w:r>
      <w:r w:rsidR="00502366" w:rsidRPr="00012F6B">
        <w:t xml:space="preserve"> </w:t>
      </w:r>
      <w:r w:rsidR="00655A04" w:rsidRPr="00012F6B">
        <w:t>the</w:t>
      </w:r>
      <w:r w:rsidR="00502366" w:rsidRPr="00012F6B">
        <w:t xml:space="preserve"> </w:t>
      </w:r>
      <w:r w:rsidR="00E06E71" w:rsidRPr="00012F6B">
        <w:t>Covenant.</w:t>
      </w:r>
      <w:r w:rsidR="00502366" w:rsidRPr="00012F6B">
        <w:t xml:space="preserve"> </w:t>
      </w:r>
      <w:r w:rsidR="00E06E71" w:rsidRPr="00012F6B">
        <w:t>Please</w:t>
      </w:r>
      <w:r w:rsidR="00502366" w:rsidRPr="00012F6B">
        <w:t xml:space="preserve"> </w:t>
      </w:r>
      <w:r w:rsidR="00B448E6">
        <w:t xml:space="preserve">also </w:t>
      </w:r>
      <w:r w:rsidR="00E06E71" w:rsidRPr="00012F6B">
        <w:t>provide</w:t>
      </w:r>
      <w:r w:rsidR="00502366" w:rsidRPr="00012F6B">
        <w:t xml:space="preserve"> </w:t>
      </w:r>
      <w:r w:rsidR="00E06E71" w:rsidRPr="00012F6B">
        <w:t>information</w:t>
      </w:r>
      <w:r w:rsidR="00502366" w:rsidRPr="00012F6B">
        <w:t xml:space="preserve"> </w:t>
      </w:r>
      <w:r w:rsidR="00B10832" w:rsidRPr="00012F6B">
        <w:t>on</w:t>
      </w:r>
      <w:r w:rsidR="00502366" w:rsidRPr="00012F6B">
        <w:t xml:space="preserve"> </w:t>
      </w:r>
      <w:r w:rsidR="00B10832" w:rsidRPr="00012F6B">
        <w:t>how</w:t>
      </w:r>
      <w:r w:rsidR="00502366" w:rsidRPr="00012F6B">
        <w:t xml:space="preserve"> </w:t>
      </w:r>
      <w:r w:rsidR="00B10832" w:rsidRPr="00012F6B">
        <w:t>the</w:t>
      </w:r>
      <w:r w:rsidR="00502366" w:rsidRPr="00012F6B">
        <w:t xml:space="preserve"> </w:t>
      </w:r>
      <w:r w:rsidR="00B10832" w:rsidRPr="00012F6B">
        <w:t>new</w:t>
      </w:r>
      <w:r w:rsidR="00502366" w:rsidRPr="00012F6B">
        <w:t xml:space="preserve"> </w:t>
      </w:r>
      <w:r w:rsidR="00E06E71" w:rsidRPr="00012F6B">
        <w:t>Modern</w:t>
      </w:r>
      <w:r w:rsidR="00502366" w:rsidRPr="00012F6B">
        <w:t xml:space="preserve"> </w:t>
      </w:r>
      <w:r w:rsidR="00E06E71" w:rsidRPr="00012F6B">
        <w:t>Slavery</w:t>
      </w:r>
      <w:r w:rsidR="00502366" w:rsidRPr="00012F6B">
        <w:t xml:space="preserve"> </w:t>
      </w:r>
      <w:r w:rsidR="00E06E71" w:rsidRPr="00012F6B">
        <w:t>Act</w:t>
      </w:r>
      <w:r w:rsidR="00502366" w:rsidRPr="00012F6B">
        <w:t xml:space="preserve"> </w:t>
      </w:r>
      <w:r w:rsidR="00E06E71" w:rsidRPr="00012F6B">
        <w:t>of</w:t>
      </w:r>
      <w:r w:rsidR="00502366" w:rsidRPr="00012F6B">
        <w:t xml:space="preserve"> </w:t>
      </w:r>
      <w:r w:rsidR="00E06E71" w:rsidRPr="00012F6B">
        <w:t>March</w:t>
      </w:r>
      <w:r w:rsidR="00502366" w:rsidRPr="00012F6B">
        <w:t xml:space="preserve"> </w:t>
      </w:r>
      <w:r w:rsidR="00E06E71" w:rsidRPr="00012F6B">
        <w:t>2015</w:t>
      </w:r>
      <w:r w:rsidR="00502366" w:rsidRPr="00012F6B">
        <w:t xml:space="preserve"> </w:t>
      </w:r>
      <w:r w:rsidR="00B10832" w:rsidRPr="00012F6B">
        <w:t>is</w:t>
      </w:r>
      <w:r w:rsidR="00502366" w:rsidRPr="00012F6B">
        <w:t xml:space="preserve"> </w:t>
      </w:r>
      <w:r w:rsidR="00B10832" w:rsidRPr="00012F6B">
        <w:t>being</w:t>
      </w:r>
      <w:r w:rsidR="00502366" w:rsidRPr="00012F6B">
        <w:t xml:space="preserve"> </w:t>
      </w:r>
      <w:r w:rsidR="00B10832" w:rsidRPr="00012F6B">
        <w:t>enforced</w:t>
      </w:r>
      <w:r w:rsidR="00502366" w:rsidRPr="00012F6B">
        <w:t xml:space="preserve"> </w:t>
      </w:r>
      <w:r w:rsidR="00B10832" w:rsidRPr="00012F6B">
        <w:t>and</w:t>
      </w:r>
      <w:r w:rsidR="00502366" w:rsidRPr="00012F6B">
        <w:t xml:space="preserve"> </w:t>
      </w:r>
      <w:r w:rsidR="00B10832" w:rsidRPr="00012F6B">
        <w:t>whether</w:t>
      </w:r>
      <w:r w:rsidR="00502366" w:rsidRPr="00012F6B">
        <w:t xml:space="preserve"> </w:t>
      </w:r>
      <w:r w:rsidR="00B10832" w:rsidRPr="00012F6B">
        <w:t>dissemination</w:t>
      </w:r>
      <w:r w:rsidR="00502366" w:rsidRPr="00012F6B">
        <w:t xml:space="preserve"> </w:t>
      </w:r>
      <w:r w:rsidR="00B10832" w:rsidRPr="00012F6B">
        <w:t>activities</w:t>
      </w:r>
      <w:r w:rsidR="00502366" w:rsidRPr="00012F6B">
        <w:t xml:space="preserve"> </w:t>
      </w:r>
      <w:r w:rsidR="00B018E6">
        <w:t>relating to</w:t>
      </w:r>
      <w:r w:rsidR="00502366" w:rsidRPr="00012F6B">
        <w:t xml:space="preserve"> </w:t>
      </w:r>
      <w:r w:rsidR="00281E0D" w:rsidRPr="00012F6B">
        <w:t>the</w:t>
      </w:r>
      <w:r w:rsidR="00502366" w:rsidRPr="00012F6B">
        <w:t xml:space="preserve"> </w:t>
      </w:r>
      <w:r w:rsidR="00281E0D" w:rsidRPr="00012F6B">
        <w:t>content</w:t>
      </w:r>
      <w:r w:rsidR="00502366" w:rsidRPr="00012F6B">
        <w:t xml:space="preserve"> </w:t>
      </w:r>
      <w:r w:rsidR="00281E0D" w:rsidRPr="00012F6B">
        <w:t>of</w:t>
      </w:r>
      <w:r w:rsidR="00502366" w:rsidRPr="00012F6B">
        <w:t xml:space="preserve"> </w:t>
      </w:r>
      <w:r w:rsidR="00850719" w:rsidRPr="00012F6B">
        <w:t xml:space="preserve">that </w:t>
      </w:r>
      <w:r w:rsidR="00281E0D" w:rsidRPr="00012F6B">
        <w:t>Act</w:t>
      </w:r>
      <w:r w:rsidR="00502366" w:rsidRPr="00012F6B">
        <w:t xml:space="preserve"> </w:t>
      </w:r>
      <w:r w:rsidR="00B10832" w:rsidRPr="00012F6B">
        <w:t>have</w:t>
      </w:r>
      <w:r w:rsidR="00502366" w:rsidRPr="00012F6B">
        <w:t xml:space="preserve"> </w:t>
      </w:r>
      <w:r w:rsidR="00B10832" w:rsidRPr="00012F6B">
        <w:t>been</w:t>
      </w:r>
      <w:r w:rsidR="00502366" w:rsidRPr="00012F6B">
        <w:t xml:space="preserve"> </w:t>
      </w:r>
      <w:r w:rsidR="00B10832" w:rsidRPr="00012F6B">
        <w:t>carried</w:t>
      </w:r>
      <w:r w:rsidR="00502366" w:rsidRPr="00012F6B">
        <w:t xml:space="preserve"> </w:t>
      </w:r>
      <w:r w:rsidR="00B10832" w:rsidRPr="00012F6B">
        <w:t>out</w:t>
      </w:r>
      <w:r w:rsidR="00502366" w:rsidRPr="00012F6B">
        <w:t xml:space="preserve"> </w:t>
      </w:r>
      <w:r w:rsidR="00B10832" w:rsidRPr="00012F6B">
        <w:t>among</w:t>
      </w:r>
      <w:r w:rsidR="00502366" w:rsidRPr="00012F6B">
        <w:t xml:space="preserve"> </w:t>
      </w:r>
      <w:r w:rsidR="00B10832" w:rsidRPr="00012F6B">
        <w:t>employers</w:t>
      </w:r>
      <w:r w:rsidR="00502366" w:rsidRPr="00012F6B">
        <w:t xml:space="preserve"> </w:t>
      </w:r>
      <w:r w:rsidR="00B10832" w:rsidRPr="00012F6B">
        <w:t>and</w:t>
      </w:r>
      <w:r w:rsidR="00502366" w:rsidRPr="00012F6B">
        <w:t xml:space="preserve"> </w:t>
      </w:r>
      <w:r w:rsidR="00B10832" w:rsidRPr="00012F6B">
        <w:t>migrant</w:t>
      </w:r>
      <w:r w:rsidR="00502366" w:rsidRPr="00012F6B">
        <w:t xml:space="preserve"> </w:t>
      </w:r>
      <w:r w:rsidR="00B10832" w:rsidRPr="00012F6B">
        <w:t>workers.</w:t>
      </w:r>
      <w:r w:rsidR="00502366" w:rsidRPr="00012F6B">
        <w:t xml:space="preserve"> </w:t>
      </w:r>
      <w:r w:rsidR="00342886" w:rsidRPr="00012F6B">
        <w:t>Please</w:t>
      </w:r>
      <w:r w:rsidR="00502366" w:rsidRPr="00012F6B">
        <w:t xml:space="preserve"> </w:t>
      </w:r>
      <w:r w:rsidR="00342886" w:rsidRPr="00012F6B">
        <w:t>provide</w:t>
      </w:r>
      <w:r w:rsidR="00502366" w:rsidRPr="00012F6B">
        <w:t xml:space="preserve"> </w:t>
      </w:r>
      <w:r w:rsidR="00342886" w:rsidRPr="00012F6B">
        <w:t>information</w:t>
      </w:r>
      <w:r w:rsidR="00502366" w:rsidRPr="00012F6B">
        <w:t xml:space="preserve"> </w:t>
      </w:r>
      <w:r w:rsidR="00342886" w:rsidRPr="00012F6B">
        <w:t>on</w:t>
      </w:r>
      <w:r w:rsidR="00502366" w:rsidRPr="00012F6B">
        <w:t xml:space="preserve"> </w:t>
      </w:r>
      <w:r w:rsidR="00342886" w:rsidRPr="00012F6B">
        <w:t>the</w:t>
      </w:r>
      <w:r w:rsidR="00502366" w:rsidRPr="00012F6B">
        <w:t xml:space="preserve"> </w:t>
      </w:r>
      <w:r w:rsidR="00342886" w:rsidRPr="00012F6B">
        <w:t>investigations</w:t>
      </w:r>
      <w:r w:rsidR="00502366" w:rsidRPr="00012F6B">
        <w:t xml:space="preserve"> </w:t>
      </w:r>
      <w:r w:rsidR="00342886" w:rsidRPr="00012F6B">
        <w:t>and</w:t>
      </w:r>
      <w:r w:rsidR="00502366" w:rsidRPr="00012F6B">
        <w:t xml:space="preserve"> </w:t>
      </w:r>
      <w:r w:rsidR="00342886" w:rsidRPr="00012F6B">
        <w:t>sanctions</w:t>
      </w:r>
      <w:r w:rsidR="00502366" w:rsidRPr="00012F6B">
        <w:t xml:space="preserve"> </w:t>
      </w:r>
      <w:r w:rsidR="00342886" w:rsidRPr="00012F6B">
        <w:t>imposed</w:t>
      </w:r>
      <w:r w:rsidR="00502366" w:rsidRPr="00012F6B">
        <w:t xml:space="preserve"> </w:t>
      </w:r>
      <w:r w:rsidR="00B018E6">
        <w:t xml:space="preserve">in cases in which </w:t>
      </w:r>
      <w:r w:rsidR="00342886" w:rsidRPr="00012F6B">
        <w:t>the</w:t>
      </w:r>
      <w:r w:rsidR="00502366" w:rsidRPr="00012F6B">
        <w:t xml:space="preserve"> </w:t>
      </w:r>
      <w:r w:rsidR="00342886" w:rsidRPr="00012F6B">
        <w:t>right</w:t>
      </w:r>
      <w:r w:rsidR="00502366" w:rsidRPr="00012F6B">
        <w:t xml:space="preserve"> </w:t>
      </w:r>
      <w:r w:rsidR="00342886" w:rsidRPr="00012F6B">
        <w:t>to</w:t>
      </w:r>
      <w:r w:rsidR="00502366" w:rsidRPr="00012F6B">
        <w:t xml:space="preserve"> </w:t>
      </w:r>
      <w:r w:rsidR="00342886" w:rsidRPr="00012F6B">
        <w:t>just</w:t>
      </w:r>
      <w:r w:rsidR="00502366" w:rsidRPr="00012F6B">
        <w:t xml:space="preserve"> </w:t>
      </w:r>
      <w:r w:rsidR="00342886" w:rsidRPr="00012F6B">
        <w:t>and</w:t>
      </w:r>
      <w:r w:rsidR="00502366" w:rsidRPr="00012F6B">
        <w:t xml:space="preserve"> </w:t>
      </w:r>
      <w:r w:rsidR="00342886" w:rsidRPr="00012F6B">
        <w:t>favourable</w:t>
      </w:r>
      <w:r w:rsidR="00502366" w:rsidRPr="00012F6B">
        <w:t xml:space="preserve"> </w:t>
      </w:r>
      <w:r w:rsidR="00342886" w:rsidRPr="00012F6B">
        <w:t>conditions</w:t>
      </w:r>
      <w:r w:rsidR="00502366" w:rsidRPr="00012F6B">
        <w:t xml:space="preserve"> </w:t>
      </w:r>
      <w:r w:rsidR="00342886" w:rsidRPr="00012F6B">
        <w:t>of</w:t>
      </w:r>
      <w:r w:rsidR="00502366" w:rsidRPr="00012F6B">
        <w:t xml:space="preserve"> </w:t>
      </w:r>
      <w:r w:rsidR="00342886" w:rsidRPr="00012F6B">
        <w:t>work</w:t>
      </w:r>
      <w:r w:rsidR="00502366" w:rsidRPr="00012F6B">
        <w:t xml:space="preserve"> </w:t>
      </w:r>
      <w:r w:rsidR="00342886" w:rsidRPr="00012F6B">
        <w:t>of</w:t>
      </w:r>
      <w:r w:rsidR="00502366" w:rsidRPr="00012F6B">
        <w:t xml:space="preserve"> </w:t>
      </w:r>
      <w:r w:rsidR="00342886" w:rsidRPr="00012F6B">
        <w:t>migrant</w:t>
      </w:r>
      <w:r w:rsidR="00502366" w:rsidRPr="00012F6B">
        <w:t xml:space="preserve"> </w:t>
      </w:r>
      <w:r w:rsidR="00342886" w:rsidRPr="00012F6B">
        <w:t>workers</w:t>
      </w:r>
      <w:r w:rsidR="00502366" w:rsidRPr="00012F6B">
        <w:t xml:space="preserve"> </w:t>
      </w:r>
      <w:r w:rsidR="00342886" w:rsidRPr="00012F6B">
        <w:t>has</w:t>
      </w:r>
      <w:r w:rsidR="00502366" w:rsidRPr="00012F6B">
        <w:t xml:space="preserve"> </w:t>
      </w:r>
      <w:r w:rsidR="00342886" w:rsidRPr="00012F6B">
        <w:t>been</w:t>
      </w:r>
      <w:r w:rsidR="00502366" w:rsidRPr="00012F6B">
        <w:t xml:space="preserve"> </w:t>
      </w:r>
      <w:r w:rsidR="00342886" w:rsidRPr="00012F6B">
        <w:t>violated.</w:t>
      </w:r>
    </w:p>
    <w:p w:rsidR="00672872" w:rsidRPr="00042386" w:rsidRDefault="005E77C4" w:rsidP="005E77C4">
      <w:pPr>
        <w:pStyle w:val="SingleTxtG"/>
        <w:rPr>
          <w:lang w:val="en-US"/>
        </w:rPr>
      </w:pPr>
      <w:r w:rsidRPr="00042386">
        <w:rPr>
          <w:lang w:val="en-US"/>
        </w:rPr>
        <w:lastRenderedPageBreak/>
        <w:t>12.</w:t>
      </w:r>
      <w:r w:rsidRPr="00042386">
        <w:rPr>
          <w:lang w:val="en-US"/>
        </w:rPr>
        <w:tab/>
      </w:r>
      <w:r w:rsidR="001D58E9" w:rsidRPr="00846865">
        <w:t>Please</w:t>
      </w:r>
      <w:r w:rsidR="00502366">
        <w:t xml:space="preserve"> </w:t>
      </w:r>
      <w:r w:rsidR="001D58E9" w:rsidRPr="00846865">
        <w:t>provide</w:t>
      </w:r>
      <w:r w:rsidR="00502366">
        <w:t xml:space="preserve"> </w:t>
      </w:r>
      <w:r w:rsidR="001D58E9" w:rsidRPr="00846865">
        <w:t>information</w:t>
      </w:r>
      <w:r w:rsidR="00502366">
        <w:t xml:space="preserve"> </w:t>
      </w:r>
      <w:r w:rsidR="00301B1E" w:rsidRPr="00846865">
        <w:t>on</w:t>
      </w:r>
      <w:r w:rsidR="00502366">
        <w:t xml:space="preserve"> </w:t>
      </w:r>
      <w:r w:rsidR="00301B1E" w:rsidRPr="00846865">
        <w:t>measures</w:t>
      </w:r>
      <w:r w:rsidR="00502366">
        <w:t xml:space="preserve"> </w:t>
      </w:r>
      <w:r w:rsidR="002B5261" w:rsidRPr="00846865">
        <w:t>adopted</w:t>
      </w:r>
      <w:r w:rsidR="00502366">
        <w:t xml:space="preserve"> </w:t>
      </w:r>
      <w:r w:rsidR="002B5261" w:rsidRPr="00846865">
        <w:t>by</w:t>
      </w:r>
      <w:r w:rsidR="00502366">
        <w:t xml:space="preserve"> </w:t>
      </w:r>
      <w:r w:rsidR="002B5261" w:rsidRPr="00846865">
        <w:t>the</w:t>
      </w:r>
      <w:r w:rsidR="00502366">
        <w:t xml:space="preserve"> </w:t>
      </w:r>
      <w:r w:rsidR="002B5261" w:rsidRPr="00846865">
        <w:t>State</w:t>
      </w:r>
      <w:r w:rsidR="00502366">
        <w:t xml:space="preserve"> </w:t>
      </w:r>
      <w:r w:rsidR="002B5261" w:rsidRPr="00846865">
        <w:t>party</w:t>
      </w:r>
      <w:r w:rsidR="00502366">
        <w:t xml:space="preserve"> </w:t>
      </w:r>
      <w:r w:rsidR="00B018E6">
        <w:t>to prevent</w:t>
      </w:r>
      <w:r w:rsidR="00502366">
        <w:t xml:space="preserve"> </w:t>
      </w:r>
      <w:r w:rsidR="002B5261" w:rsidRPr="00846865">
        <w:t>accidents</w:t>
      </w:r>
      <w:r w:rsidR="00502366">
        <w:t xml:space="preserve"> </w:t>
      </w:r>
      <w:r w:rsidR="002B5261" w:rsidRPr="00846865">
        <w:t>and</w:t>
      </w:r>
      <w:r w:rsidR="00502366">
        <w:t xml:space="preserve"> </w:t>
      </w:r>
      <w:r w:rsidR="002B5261" w:rsidRPr="00846865">
        <w:t>work-related</w:t>
      </w:r>
      <w:r w:rsidR="00502366">
        <w:t xml:space="preserve"> </w:t>
      </w:r>
      <w:r w:rsidR="008D3B0A">
        <w:t>diseases</w:t>
      </w:r>
      <w:r w:rsidR="00502366">
        <w:t xml:space="preserve"> </w:t>
      </w:r>
      <w:r w:rsidR="002B5261" w:rsidRPr="00846865">
        <w:t>and</w:t>
      </w:r>
      <w:r w:rsidR="00502366">
        <w:t xml:space="preserve"> </w:t>
      </w:r>
      <w:r w:rsidR="002B5261" w:rsidRPr="00846865">
        <w:t>to</w:t>
      </w:r>
      <w:r w:rsidR="00502366">
        <w:t xml:space="preserve"> </w:t>
      </w:r>
      <w:r w:rsidR="002B5261" w:rsidRPr="00846865">
        <w:t>ensure</w:t>
      </w:r>
      <w:r w:rsidR="00502366">
        <w:t xml:space="preserve"> </w:t>
      </w:r>
      <w:r w:rsidR="002B5261" w:rsidRPr="00846865">
        <w:t>that</w:t>
      </w:r>
      <w:r w:rsidR="00502366">
        <w:t xml:space="preserve"> </w:t>
      </w:r>
      <w:r w:rsidR="002B5261" w:rsidRPr="00846865">
        <w:t>occupational</w:t>
      </w:r>
      <w:r w:rsidR="00502366">
        <w:t xml:space="preserve"> </w:t>
      </w:r>
      <w:r w:rsidR="002B5261" w:rsidRPr="00846865">
        <w:t>health</w:t>
      </w:r>
      <w:r w:rsidR="00502366">
        <w:t xml:space="preserve"> </w:t>
      </w:r>
      <w:r w:rsidR="002B5261" w:rsidRPr="00846865">
        <w:t>services</w:t>
      </w:r>
      <w:r w:rsidR="000225A3" w:rsidRPr="00846865">
        <w:t>,</w:t>
      </w:r>
      <w:r w:rsidR="00502366">
        <w:t xml:space="preserve"> </w:t>
      </w:r>
      <w:r w:rsidR="000225A3" w:rsidRPr="00846865">
        <w:t>including</w:t>
      </w:r>
      <w:r w:rsidR="00502366">
        <w:t xml:space="preserve"> </w:t>
      </w:r>
      <w:r w:rsidR="000225A3" w:rsidRPr="00846865">
        <w:t>compensation</w:t>
      </w:r>
      <w:r w:rsidR="00850719">
        <w:t>,</w:t>
      </w:r>
      <w:r w:rsidR="00502366">
        <w:t xml:space="preserve"> </w:t>
      </w:r>
      <w:r w:rsidR="002B5261" w:rsidRPr="00846865">
        <w:t>are</w:t>
      </w:r>
      <w:r w:rsidR="00502366">
        <w:t xml:space="preserve"> </w:t>
      </w:r>
      <w:r w:rsidR="002B5261" w:rsidRPr="00846865">
        <w:t>available</w:t>
      </w:r>
      <w:r w:rsidR="00502366">
        <w:t xml:space="preserve"> </w:t>
      </w:r>
      <w:r w:rsidR="002B5261" w:rsidRPr="00846865">
        <w:t>for</w:t>
      </w:r>
      <w:r w:rsidR="00502366">
        <w:t xml:space="preserve"> </w:t>
      </w:r>
      <w:r w:rsidR="002B5261" w:rsidRPr="00846865">
        <w:t>all</w:t>
      </w:r>
      <w:r w:rsidR="00502366">
        <w:t xml:space="preserve"> </w:t>
      </w:r>
      <w:r w:rsidR="002B5261" w:rsidRPr="00846865">
        <w:t>workers</w:t>
      </w:r>
      <w:r w:rsidR="00502366">
        <w:t xml:space="preserve"> </w:t>
      </w:r>
      <w:r w:rsidR="002B5261" w:rsidRPr="00846865">
        <w:t>throughout</w:t>
      </w:r>
      <w:r w:rsidR="00502366">
        <w:t xml:space="preserve"> </w:t>
      </w:r>
      <w:r w:rsidR="002B5261" w:rsidRPr="00846865">
        <w:t>all</w:t>
      </w:r>
      <w:r w:rsidR="00502366">
        <w:t xml:space="preserve"> </w:t>
      </w:r>
      <w:r w:rsidR="00850719">
        <w:t xml:space="preserve">of </w:t>
      </w:r>
      <w:r w:rsidR="002B5261" w:rsidRPr="00846865">
        <w:t>the</w:t>
      </w:r>
      <w:r w:rsidR="00502366">
        <w:t xml:space="preserve"> </w:t>
      </w:r>
      <w:r w:rsidR="002B5261" w:rsidRPr="00846865">
        <w:t>State</w:t>
      </w:r>
      <w:r w:rsidR="00502366">
        <w:t xml:space="preserve"> </w:t>
      </w:r>
      <w:r w:rsidR="002B5261" w:rsidRPr="00846865">
        <w:t>party’s</w:t>
      </w:r>
      <w:r w:rsidR="00502366">
        <w:t xml:space="preserve"> </w:t>
      </w:r>
      <w:r w:rsidR="002B5261" w:rsidRPr="00846865">
        <w:t>jurisdictions.</w:t>
      </w:r>
    </w:p>
    <w:p w:rsidR="00853012" w:rsidRPr="00042386" w:rsidRDefault="00853012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8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Trade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union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rights</w:t>
      </w:r>
    </w:p>
    <w:p w:rsidR="00E252F7" w:rsidRPr="00CD2CEE" w:rsidRDefault="005E77C4" w:rsidP="005E77C4">
      <w:pPr>
        <w:pStyle w:val="SingleTxtG"/>
      </w:pPr>
      <w:r w:rsidRPr="00CD2CEE">
        <w:t>13.</w:t>
      </w:r>
      <w:r w:rsidRPr="00CD2CEE">
        <w:tab/>
      </w:r>
      <w:r w:rsidR="00853012" w:rsidRPr="00CD2CEE">
        <w:t>Please</w:t>
      </w:r>
      <w:r w:rsidR="00502366" w:rsidRPr="00CD2CEE">
        <w:t xml:space="preserve"> </w:t>
      </w:r>
      <w:r w:rsidR="00853012" w:rsidRPr="00CD2CEE">
        <w:t>provide</w:t>
      </w:r>
      <w:r w:rsidR="00502366" w:rsidRPr="00CD2CEE">
        <w:t xml:space="preserve"> </w:t>
      </w:r>
      <w:r w:rsidR="00853012" w:rsidRPr="00CD2CEE">
        <w:t>information</w:t>
      </w:r>
      <w:r w:rsidR="00502366" w:rsidRPr="00CD2CEE">
        <w:t xml:space="preserve"> </w:t>
      </w:r>
      <w:r w:rsidR="00E252F7" w:rsidRPr="00CD2CEE">
        <w:t>on</w:t>
      </w:r>
      <w:r w:rsidR="00502366" w:rsidRPr="00CD2CEE">
        <w:t xml:space="preserve"> </w:t>
      </w:r>
      <w:r w:rsidR="00E252F7" w:rsidRPr="00CD2CEE">
        <w:t>the</w:t>
      </w:r>
      <w:r w:rsidR="00502366" w:rsidRPr="00CD2CEE">
        <w:t xml:space="preserve"> </w:t>
      </w:r>
      <w:r w:rsidR="00E252F7" w:rsidRPr="00CD2CEE">
        <w:t>measures</w:t>
      </w:r>
      <w:r w:rsidR="00502366" w:rsidRPr="00CD2CEE">
        <w:t xml:space="preserve"> </w:t>
      </w:r>
      <w:r w:rsidR="00E252F7" w:rsidRPr="00CD2CEE">
        <w:t>adopted</w:t>
      </w:r>
      <w:r w:rsidR="00502366" w:rsidRPr="00CD2CEE">
        <w:t xml:space="preserve"> </w:t>
      </w:r>
      <w:r w:rsidR="00E252F7" w:rsidRPr="00CD2CEE">
        <w:t>to</w:t>
      </w:r>
      <w:r w:rsidR="00502366" w:rsidRPr="00CD2CEE">
        <w:t xml:space="preserve"> </w:t>
      </w:r>
      <w:r w:rsidR="00E252F7" w:rsidRPr="00CD2CEE">
        <w:t>effectively</w:t>
      </w:r>
      <w:r w:rsidR="00502366" w:rsidRPr="00CD2CEE">
        <w:t xml:space="preserve"> </w:t>
      </w:r>
      <w:r w:rsidR="00E252F7" w:rsidRPr="00CD2CEE">
        <w:t>enforce</w:t>
      </w:r>
      <w:r w:rsidR="00502366" w:rsidRPr="00CD2CEE">
        <w:t xml:space="preserve"> </w:t>
      </w:r>
      <w:r w:rsidR="00E252F7" w:rsidRPr="00CD2CEE">
        <w:t>the</w:t>
      </w:r>
      <w:r w:rsidR="00502366" w:rsidRPr="00CD2CEE">
        <w:t xml:space="preserve"> </w:t>
      </w:r>
      <w:r w:rsidR="00853012" w:rsidRPr="00CD2CEE">
        <w:t>new</w:t>
      </w:r>
      <w:r w:rsidR="00502366" w:rsidRPr="00CD2CEE">
        <w:t xml:space="preserve"> </w:t>
      </w:r>
      <w:r w:rsidR="00853012" w:rsidRPr="00CD2CEE">
        <w:t>regulation</w:t>
      </w:r>
      <w:r w:rsidR="00502366" w:rsidRPr="00CD2CEE">
        <w:t xml:space="preserve"> </w:t>
      </w:r>
      <w:r w:rsidR="00853012" w:rsidRPr="00CD2CEE">
        <w:t>adopted</w:t>
      </w:r>
      <w:r w:rsidR="00502366" w:rsidRPr="00CD2CEE">
        <w:t xml:space="preserve"> </w:t>
      </w:r>
      <w:r w:rsidR="00853012" w:rsidRPr="00CD2CEE">
        <w:t>to</w:t>
      </w:r>
      <w:r w:rsidR="00502366" w:rsidRPr="00CD2CEE">
        <w:t xml:space="preserve"> </w:t>
      </w:r>
      <w:r w:rsidR="00853012" w:rsidRPr="00CD2CEE">
        <w:t>prevent</w:t>
      </w:r>
      <w:r w:rsidR="00502366" w:rsidRPr="00CD2CEE">
        <w:t xml:space="preserve"> </w:t>
      </w:r>
      <w:r w:rsidR="00850719" w:rsidRPr="00CD2CEE">
        <w:t>the b</w:t>
      </w:r>
      <w:r w:rsidR="00853012" w:rsidRPr="00CD2CEE">
        <w:t>lacklisting</w:t>
      </w:r>
      <w:r w:rsidR="00502366" w:rsidRPr="00CD2CEE">
        <w:t xml:space="preserve"> </w:t>
      </w:r>
      <w:r w:rsidR="00853012" w:rsidRPr="00CD2CEE">
        <w:t>of</w:t>
      </w:r>
      <w:r w:rsidR="00502366" w:rsidRPr="00CD2CEE">
        <w:t xml:space="preserve"> </w:t>
      </w:r>
      <w:r w:rsidR="00E252F7" w:rsidRPr="00CD2CEE">
        <w:t>trade</w:t>
      </w:r>
      <w:r w:rsidR="00502366" w:rsidRPr="00CD2CEE">
        <w:t xml:space="preserve"> </w:t>
      </w:r>
      <w:r w:rsidR="00E252F7" w:rsidRPr="00CD2CEE">
        <w:t>union</w:t>
      </w:r>
      <w:r w:rsidR="00502366" w:rsidRPr="00CD2CEE">
        <w:t xml:space="preserve"> </w:t>
      </w:r>
      <w:r w:rsidR="00E252F7" w:rsidRPr="00CD2CEE">
        <w:t>members</w:t>
      </w:r>
      <w:r w:rsidR="004554C5" w:rsidRPr="00CD2CEE">
        <w:t>.</w:t>
      </w:r>
      <w:r w:rsidR="00502366" w:rsidRPr="00CD2CEE">
        <w:t xml:space="preserve"> </w:t>
      </w:r>
      <w:r w:rsidR="003A63CD" w:rsidRPr="00CD2CEE">
        <w:t>Please</w:t>
      </w:r>
      <w:r w:rsidR="00502366" w:rsidRPr="00CD2CEE">
        <w:t xml:space="preserve"> </w:t>
      </w:r>
      <w:r w:rsidR="003A63CD" w:rsidRPr="00CD2CEE">
        <w:t>also</w:t>
      </w:r>
      <w:r w:rsidR="00502366" w:rsidRPr="00CD2CEE">
        <w:t xml:space="preserve"> </w:t>
      </w:r>
      <w:r w:rsidR="003A63CD" w:rsidRPr="00CD2CEE">
        <w:t>provide</w:t>
      </w:r>
      <w:r w:rsidR="00502366" w:rsidRPr="00CD2CEE">
        <w:t xml:space="preserve"> </w:t>
      </w:r>
      <w:r w:rsidR="003A63CD" w:rsidRPr="00CD2CEE">
        <w:t>information</w:t>
      </w:r>
      <w:r w:rsidR="00502366" w:rsidRPr="00CD2CEE">
        <w:t xml:space="preserve"> </w:t>
      </w:r>
      <w:r w:rsidR="003A63CD" w:rsidRPr="00CD2CEE">
        <w:t>on</w:t>
      </w:r>
      <w:r w:rsidR="00502366" w:rsidRPr="00CD2CEE">
        <w:t xml:space="preserve"> </w:t>
      </w:r>
      <w:r w:rsidR="003A63CD" w:rsidRPr="00CD2CEE">
        <w:t>the</w:t>
      </w:r>
      <w:r w:rsidR="00502366" w:rsidRPr="00CD2CEE">
        <w:t xml:space="preserve"> </w:t>
      </w:r>
      <w:r w:rsidR="00833FAE" w:rsidRPr="00CD2CEE">
        <w:t xml:space="preserve">adoption and </w:t>
      </w:r>
      <w:r w:rsidR="003A63CD" w:rsidRPr="00CD2CEE">
        <w:t>content</w:t>
      </w:r>
      <w:r w:rsidR="00502366" w:rsidRPr="00CD2CEE">
        <w:t xml:space="preserve"> </w:t>
      </w:r>
      <w:r w:rsidR="003A63CD" w:rsidRPr="00CD2CEE">
        <w:t>of</w:t>
      </w:r>
      <w:r w:rsidR="00502366" w:rsidRPr="00CD2CEE">
        <w:t xml:space="preserve"> </w:t>
      </w:r>
      <w:r w:rsidR="003A63CD" w:rsidRPr="00CD2CEE">
        <w:t>the</w:t>
      </w:r>
      <w:r w:rsidR="00502366" w:rsidRPr="00CD2CEE">
        <w:t xml:space="preserve"> </w:t>
      </w:r>
      <w:r w:rsidR="003A63CD" w:rsidRPr="00CD2CEE">
        <w:t>trade</w:t>
      </w:r>
      <w:r w:rsidR="00502366" w:rsidRPr="00CD2CEE">
        <w:t xml:space="preserve"> </w:t>
      </w:r>
      <w:r w:rsidR="003A63CD" w:rsidRPr="00CD2CEE">
        <w:t>union</w:t>
      </w:r>
      <w:r w:rsidR="00502366" w:rsidRPr="00CD2CEE">
        <w:t xml:space="preserve"> </w:t>
      </w:r>
      <w:r w:rsidR="003A63CD" w:rsidRPr="00CD2CEE">
        <w:t>bill</w:t>
      </w:r>
      <w:r w:rsidR="00502366" w:rsidRPr="00CD2CEE">
        <w:t xml:space="preserve"> </w:t>
      </w:r>
      <w:r w:rsidR="003A63CD" w:rsidRPr="00CD2CEE">
        <w:t>and</w:t>
      </w:r>
      <w:r w:rsidR="00502366" w:rsidRPr="00CD2CEE">
        <w:t xml:space="preserve"> </w:t>
      </w:r>
      <w:r w:rsidR="00833FAE" w:rsidRPr="00CD2CEE">
        <w:t xml:space="preserve">whether it contains any </w:t>
      </w:r>
      <w:r w:rsidR="002D7777" w:rsidRPr="00CD2CEE">
        <w:t>exemptions</w:t>
      </w:r>
      <w:r w:rsidR="00833FAE" w:rsidRPr="00CD2CEE">
        <w:t xml:space="preserve"> </w:t>
      </w:r>
      <w:r w:rsidR="008D3B0A" w:rsidRPr="00CD2CEE">
        <w:t xml:space="preserve">to </w:t>
      </w:r>
      <w:r w:rsidR="00833FAE" w:rsidRPr="00CD2CEE">
        <w:t>the</w:t>
      </w:r>
      <w:r w:rsidR="002D7777" w:rsidRPr="00CD2CEE">
        <w:t xml:space="preserve"> trade</w:t>
      </w:r>
      <w:r w:rsidR="00833FAE" w:rsidRPr="00CD2CEE">
        <w:t xml:space="preserve"> union rights contained in the Covenant</w:t>
      </w:r>
      <w:r w:rsidR="0043647C" w:rsidRPr="00CD2CEE">
        <w:t>.</w:t>
      </w:r>
    </w:p>
    <w:p w:rsidR="00853012" w:rsidRPr="00042386" w:rsidRDefault="00231809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</w:r>
      <w:r w:rsidR="00B3221C" w:rsidRPr="00042386">
        <w:rPr>
          <w:rFonts w:eastAsia="SimSun"/>
          <w:sz w:val="20"/>
        </w:rPr>
        <w:t>Article</w:t>
      </w:r>
      <w:r w:rsidR="00502366" w:rsidRPr="00042386">
        <w:rPr>
          <w:rFonts w:eastAsia="SimSun"/>
          <w:sz w:val="20"/>
        </w:rPr>
        <w:t xml:space="preserve"> </w:t>
      </w:r>
      <w:r w:rsidR="00B3221C" w:rsidRPr="00042386">
        <w:rPr>
          <w:rFonts w:eastAsia="SimSun"/>
          <w:sz w:val="20"/>
        </w:rPr>
        <w:t>9</w:t>
      </w:r>
      <w:r w:rsidR="00502366" w:rsidRPr="00042386">
        <w:rPr>
          <w:rFonts w:eastAsia="SimSun"/>
          <w:sz w:val="20"/>
        </w:rPr>
        <w:t xml:space="preserve"> </w:t>
      </w:r>
      <w:r w:rsidR="00B3221C"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="00991AA2" w:rsidRPr="00042386">
        <w:rPr>
          <w:rFonts w:eastAsia="SimSun"/>
          <w:sz w:val="20"/>
        </w:rPr>
        <w:t>The r</w:t>
      </w:r>
      <w:r w:rsidR="00B3221C" w:rsidRPr="00042386">
        <w:rPr>
          <w:rFonts w:eastAsia="SimSun"/>
          <w:sz w:val="20"/>
        </w:rPr>
        <w:t>ight</w:t>
      </w:r>
      <w:r w:rsidR="00502366" w:rsidRPr="00042386">
        <w:rPr>
          <w:rFonts w:eastAsia="SimSun"/>
          <w:sz w:val="20"/>
        </w:rPr>
        <w:t xml:space="preserve"> </w:t>
      </w:r>
      <w:r w:rsidR="00B3221C" w:rsidRPr="00042386">
        <w:rPr>
          <w:rFonts w:eastAsia="SimSun"/>
          <w:sz w:val="20"/>
        </w:rPr>
        <w:t>to</w:t>
      </w:r>
      <w:r w:rsidR="00502366" w:rsidRPr="00042386">
        <w:rPr>
          <w:rFonts w:eastAsia="SimSun"/>
          <w:sz w:val="20"/>
        </w:rPr>
        <w:t xml:space="preserve"> </w:t>
      </w:r>
      <w:r w:rsidR="00B3221C" w:rsidRPr="00042386">
        <w:rPr>
          <w:rFonts w:eastAsia="SimSun"/>
          <w:sz w:val="20"/>
        </w:rPr>
        <w:t>social</w:t>
      </w:r>
      <w:r w:rsidR="00502366" w:rsidRPr="00042386">
        <w:rPr>
          <w:rFonts w:eastAsia="SimSun"/>
          <w:sz w:val="20"/>
        </w:rPr>
        <w:t xml:space="preserve"> </w:t>
      </w:r>
      <w:r w:rsidR="008D3B0A" w:rsidRPr="00042386">
        <w:rPr>
          <w:rFonts w:eastAsia="SimSun"/>
          <w:sz w:val="20"/>
        </w:rPr>
        <w:t>s</w:t>
      </w:r>
      <w:r w:rsidR="00B3221C" w:rsidRPr="00042386">
        <w:rPr>
          <w:rFonts w:eastAsia="SimSun"/>
          <w:sz w:val="20"/>
        </w:rPr>
        <w:t>ecurity</w:t>
      </w:r>
    </w:p>
    <w:p w:rsidR="0043647C" w:rsidRDefault="005E77C4" w:rsidP="005E77C4">
      <w:pPr>
        <w:pStyle w:val="SingleTxtG"/>
        <w:rPr>
          <w:rFonts w:eastAsia="SimSun"/>
          <w:lang w:val="en-US"/>
        </w:rPr>
      </w:pPr>
      <w:r>
        <w:rPr>
          <w:rFonts w:eastAsia="SimSun"/>
          <w:lang w:val="en-US"/>
        </w:rPr>
        <w:t>14.</w:t>
      </w:r>
      <w:r>
        <w:rPr>
          <w:rFonts w:eastAsia="SimSun"/>
          <w:lang w:val="en-US"/>
        </w:rPr>
        <w:tab/>
      </w:r>
      <w:r w:rsidR="00515922" w:rsidRPr="00846865">
        <w:rPr>
          <w:rFonts w:eastAsia="SimSun"/>
          <w:lang w:val="en-US"/>
        </w:rPr>
        <w:t>Please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lang w:val="en-US"/>
        </w:rPr>
        <w:t>clarify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what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social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assistance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schemes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are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available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for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persons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working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in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informal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economy</w:t>
      </w:r>
      <w:r w:rsidR="00382490" w:rsidRPr="00846865">
        <w:rPr>
          <w:rFonts w:eastAsia="SimSun"/>
          <w:lang w:val="en-US"/>
        </w:rPr>
        <w:t>,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as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well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as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for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non-nationals,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including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asylum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seekers,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refugees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and</w:t>
      </w:r>
      <w:r w:rsidR="00502366">
        <w:rPr>
          <w:rFonts w:eastAsia="SimSun"/>
          <w:lang w:val="en-US"/>
        </w:rPr>
        <w:t xml:space="preserve"> </w:t>
      </w:r>
      <w:r w:rsidR="00515922" w:rsidRPr="00846865">
        <w:rPr>
          <w:rFonts w:eastAsia="SimSun"/>
          <w:lang w:val="en-US"/>
        </w:rPr>
        <w:t>migrants.</w:t>
      </w:r>
      <w:r w:rsidR="00833FAE">
        <w:rPr>
          <w:rFonts w:eastAsia="SimSun"/>
          <w:lang w:val="en-US"/>
        </w:rPr>
        <w:t xml:space="preserve"> Please</w:t>
      </w:r>
      <w:r w:rsidR="008D3B0A">
        <w:rPr>
          <w:rFonts w:eastAsia="SimSun"/>
          <w:lang w:val="en-US"/>
        </w:rPr>
        <w:t xml:space="preserve"> also</w:t>
      </w:r>
      <w:r w:rsidR="00833FAE">
        <w:rPr>
          <w:rFonts w:eastAsia="SimSun"/>
          <w:lang w:val="en-US"/>
        </w:rPr>
        <w:t xml:space="preserve"> provide information on whether essential services for </w:t>
      </w:r>
      <w:r w:rsidR="002201DD">
        <w:rPr>
          <w:rFonts w:eastAsia="SimSun"/>
          <w:lang w:val="en-US"/>
        </w:rPr>
        <w:t>rejected</w:t>
      </w:r>
      <w:r w:rsidR="00833FAE">
        <w:rPr>
          <w:rFonts w:eastAsia="SimSun"/>
          <w:lang w:val="en-US"/>
        </w:rPr>
        <w:t xml:space="preserve"> asylum</w:t>
      </w:r>
      <w:r w:rsidR="00850719">
        <w:rPr>
          <w:rFonts w:eastAsia="SimSun"/>
          <w:lang w:val="en-US"/>
        </w:rPr>
        <w:t xml:space="preserve"> </w:t>
      </w:r>
      <w:r w:rsidR="00833FAE">
        <w:rPr>
          <w:rFonts w:eastAsia="SimSun"/>
          <w:lang w:val="en-US"/>
        </w:rPr>
        <w:t>seekers are available throughout the State party</w:t>
      </w:r>
      <w:r w:rsidR="0043647C">
        <w:rPr>
          <w:rFonts w:eastAsia="SimSun"/>
          <w:lang w:val="en-US"/>
        </w:rPr>
        <w:t>.</w:t>
      </w:r>
    </w:p>
    <w:p w:rsidR="008021B3" w:rsidRPr="00846865" w:rsidRDefault="005E77C4" w:rsidP="005E77C4">
      <w:pPr>
        <w:pStyle w:val="SingleTxtG"/>
      </w:pPr>
      <w:r w:rsidRPr="00846865">
        <w:t>15.</w:t>
      </w:r>
      <w:r w:rsidRPr="00846865">
        <w:tab/>
      </w:r>
      <w:r w:rsidR="008021B3" w:rsidRPr="00846865">
        <w:t>Please</w:t>
      </w:r>
      <w:r w:rsidR="00502366">
        <w:t xml:space="preserve"> </w:t>
      </w:r>
      <w:r w:rsidR="008021B3" w:rsidRPr="00846865">
        <w:t>indicate</w:t>
      </w:r>
      <w:r w:rsidR="00502366">
        <w:t xml:space="preserve"> </w:t>
      </w:r>
      <w:r w:rsidR="008021B3" w:rsidRPr="00846865">
        <w:t>whether</w:t>
      </w:r>
      <w:r w:rsidR="00502366">
        <w:t xml:space="preserve"> </w:t>
      </w:r>
      <w:r w:rsidR="008021B3" w:rsidRPr="00846865">
        <w:t>the</w:t>
      </w:r>
      <w:r w:rsidR="00502366">
        <w:t xml:space="preserve"> </w:t>
      </w:r>
      <w:r w:rsidR="001076B6" w:rsidRPr="00846865">
        <w:t>new</w:t>
      </w:r>
      <w:r w:rsidR="00502366">
        <w:t xml:space="preserve"> </w:t>
      </w:r>
      <w:r w:rsidR="001076B6" w:rsidRPr="00846865">
        <w:t>proposed</w:t>
      </w:r>
      <w:r w:rsidR="00502366">
        <w:t xml:space="preserve"> </w:t>
      </w:r>
      <w:r w:rsidR="001076B6" w:rsidRPr="00846865">
        <w:t>reforms</w:t>
      </w:r>
      <w:r w:rsidR="00502366">
        <w:t xml:space="preserve"> </w:t>
      </w:r>
      <w:r w:rsidR="001076B6" w:rsidRPr="00846865">
        <w:t>to</w:t>
      </w:r>
      <w:r w:rsidR="00502366">
        <w:t xml:space="preserve"> </w:t>
      </w:r>
      <w:r w:rsidR="001076B6" w:rsidRPr="00846865">
        <w:t>the</w:t>
      </w:r>
      <w:r w:rsidR="00502366">
        <w:t xml:space="preserve"> </w:t>
      </w:r>
      <w:r w:rsidR="001076B6" w:rsidRPr="00846865">
        <w:t>social</w:t>
      </w:r>
      <w:r w:rsidR="00502366">
        <w:t xml:space="preserve"> </w:t>
      </w:r>
      <w:r w:rsidR="001076B6" w:rsidRPr="00846865">
        <w:t>security</w:t>
      </w:r>
      <w:r w:rsidR="00502366">
        <w:t xml:space="preserve"> </w:t>
      </w:r>
      <w:r w:rsidR="001076B6" w:rsidRPr="00846865">
        <w:t>system</w:t>
      </w:r>
      <w:r w:rsidR="00502366">
        <w:t xml:space="preserve"> </w:t>
      </w:r>
      <w:r w:rsidR="001076B6" w:rsidRPr="00846865">
        <w:t>in</w:t>
      </w:r>
      <w:r w:rsidR="00502366">
        <w:t xml:space="preserve"> </w:t>
      </w:r>
      <w:r w:rsidR="001076B6" w:rsidRPr="00846865">
        <w:t>the</w:t>
      </w:r>
      <w:r w:rsidR="00502366">
        <w:t xml:space="preserve"> </w:t>
      </w:r>
      <w:r w:rsidR="001076B6" w:rsidRPr="00846865">
        <w:t>Full</w:t>
      </w:r>
      <w:r w:rsidR="00502366">
        <w:t xml:space="preserve"> </w:t>
      </w:r>
      <w:r w:rsidR="001076B6" w:rsidRPr="00846865">
        <w:t>Employment</w:t>
      </w:r>
      <w:r w:rsidR="00502366">
        <w:t xml:space="preserve"> </w:t>
      </w:r>
      <w:r w:rsidR="001076B6" w:rsidRPr="00846865">
        <w:t>and</w:t>
      </w:r>
      <w:r w:rsidR="00502366">
        <w:t xml:space="preserve"> </w:t>
      </w:r>
      <w:r w:rsidR="001076B6" w:rsidRPr="00846865">
        <w:t>Welfare</w:t>
      </w:r>
      <w:r w:rsidR="00502366">
        <w:t xml:space="preserve"> </w:t>
      </w:r>
      <w:r w:rsidR="001076B6" w:rsidRPr="00846865">
        <w:t>Benefits</w:t>
      </w:r>
      <w:r w:rsidR="00502366">
        <w:t xml:space="preserve"> </w:t>
      </w:r>
      <w:r w:rsidR="001076B6" w:rsidRPr="00846865">
        <w:t>Bill</w:t>
      </w:r>
      <w:r w:rsidR="00502366">
        <w:t xml:space="preserve"> </w:t>
      </w:r>
      <w:r w:rsidR="001076B6" w:rsidRPr="00846865">
        <w:t>will</w:t>
      </w:r>
      <w:r w:rsidR="00502366">
        <w:t xml:space="preserve"> </w:t>
      </w:r>
      <w:r w:rsidR="001076B6" w:rsidRPr="00846865">
        <w:t>ensure</w:t>
      </w:r>
      <w:r w:rsidR="00502366">
        <w:t xml:space="preserve"> </w:t>
      </w:r>
      <w:r w:rsidR="001076B6" w:rsidRPr="00846865">
        <w:t>a</w:t>
      </w:r>
      <w:r w:rsidR="00502366">
        <w:t xml:space="preserve"> </w:t>
      </w:r>
      <w:r w:rsidR="008021B3" w:rsidRPr="00846865">
        <w:t>minimum</w:t>
      </w:r>
      <w:r w:rsidR="00502366">
        <w:t xml:space="preserve"> </w:t>
      </w:r>
      <w:r w:rsidR="008021B3" w:rsidRPr="00846865">
        <w:t>amount</w:t>
      </w:r>
      <w:r w:rsidR="00502366">
        <w:t xml:space="preserve"> </w:t>
      </w:r>
      <w:r w:rsidR="008021B3" w:rsidRPr="00846865">
        <w:t>of</w:t>
      </w:r>
      <w:r w:rsidR="00502366">
        <w:t xml:space="preserve"> </w:t>
      </w:r>
      <w:r w:rsidR="008021B3" w:rsidRPr="00846865">
        <w:rPr>
          <w:lang w:val="en-US"/>
        </w:rPr>
        <w:t>social</w:t>
      </w:r>
      <w:r w:rsidR="00502366">
        <w:rPr>
          <w:lang w:val="en-US"/>
        </w:rPr>
        <w:t xml:space="preserve"> </w:t>
      </w:r>
      <w:r w:rsidR="008021B3" w:rsidRPr="00846865">
        <w:rPr>
          <w:lang w:val="en-US"/>
        </w:rPr>
        <w:t>assistance</w:t>
      </w:r>
      <w:r w:rsidR="00502366">
        <w:rPr>
          <w:lang w:val="en-US"/>
        </w:rPr>
        <w:t xml:space="preserve"> </w:t>
      </w:r>
      <w:r w:rsidR="008021B3" w:rsidRPr="00846865">
        <w:rPr>
          <w:lang w:val="en-US"/>
        </w:rPr>
        <w:t>benefits</w:t>
      </w:r>
      <w:r w:rsidR="00502366">
        <w:rPr>
          <w:lang w:val="en-US"/>
        </w:rPr>
        <w:t xml:space="preserve"> </w:t>
      </w:r>
      <w:r w:rsidR="001076B6" w:rsidRPr="00846865">
        <w:t>that</w:t>
      </w:r>
      <w:r w:rsidR="00502366">
        <w:t xml:space="preserve"> </w:t>
      </w:r>
      <w:r w:rsidR="001076B6" w:rsidRPr="00846865">
        <w:t>provides</w:t>
      </w:r>
      <w:r w:rsidR="00502366">
        <w:t xml:space="preserve"> </w:t>
      </w:r>
      <w:r w:rsidR="008021B3" w:rsidRPr="00846865">
        <w:t>an</w:t>
      </w:r>
      <w:r w:rsidR="00502366">
        <w:t xml:space="preserve"> </w:t>
      </w:r>
      <w:r w:rsidR="008021B3" w:rsidRPr="00846865">
        <w:t>adequate</w:t>
      </w:r>
      <w:r w:rsidR="00502366">
        <w:t xml:space="preserve"> </w:t>
      </w:r>
      <w:r w:rsidR="008021B3" w:rsidRPr="00846865">
        <w:t>standard</w:t>
      </w:r>
      <w:r w:rsidR="00502366">
        <w:t xml:space="preserve"> </w:t>
      </w:r>
      <w:r w:rsidR="008021B3" w:rsidRPr="00846865">
        <w:t>of</w:t>
      </w:r>
      <w:r w:rsidR="00502366">
        <w:t xml:space="preserve"> </w:t>
      </w:r>
      <w:r w:rsidR="008021B3" w:rsidRPr="00846865">
        <w:t>living</w:t>
      </w:r>
      <w:r w:rsidR="00502366">
        <w:t xml:space="preserve"> </w:t>
      </w:r>
      <w:r w:rsidR="008021B3" w:rsidRPr="00846865">
        <w:t>for</w:t>
      </w:r>
      <w:r w:rsidR="00502366">
        <w:t xml:space="preserve"> </w:t>
      </w:r>
      <w:r w:rsidR="00B018E6">
        <w:t>the system</w:t>
      </w:r>
      <w:r w:rsidR="00B448E6">
        <w:t>’</w:t>
      </w:r>
      <w:r w:rsidR="00B018E6">
        <w:t xml:space="preserve">s </w:t>
      </w:r>
      <w:r w:rsidR="001076B6" w:rsidRPr="00846865">
        <w:t>beneficiaries</w:t>
      </w:r>
      <w:r w:rsidR="00502366">
        <w:t xml:space="preserve"> </w:t>
      </w:r>
      <w:r w:rsidR="008021B3" w:rsidRPr="00846865">
        <w:t>and</w:t>
      </w:r>
      <w:r w:rsidR="00502366">
        <w:t xml:space="preserve"> </w:t>
      </w:r>
      <w:r w:rsidR="008021B3" w:rsidRPr="00846865">
        <w:t>their</w:t>
      </w:r>
      <w:r w:rsidR="00502366">
        <w:t xml:space="preserve"> </w:t>
      </w:r>
      <w:r w:rsidR="008021B3" w:rsidRPr="00846865">
        <w:t>families.</w:t>
      </w:r>
    </w:p>
    <w:p w:rsidR="00515922" w:rsidRPr="00042386" w:rsidRDefault="00515922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10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Protection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of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the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family,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mothers</w:t>
      </w:r>
      <w:r w:rsidR="00502366" w:rsidRPr="00042386">
        <w:rPr>
          <w:rFonts w:eastAsia="SimSun"/>
          <w:sz w:val="20"/>
        </w:rPr>
        <w:t xml:space="preserve"> </w:t>
      </w:r>
      <w:r w:rsidR="00E252F7" w:rsidRPr="00042386">
        <w:rPr>
          <w:rFonts w:eastAsia="SimSun"/>
          <w:sz w:val="20"/>
        </w:rPr>
        <w:t>and</w:t>
      </w:r>
      <w:r w:rsidR="00502366" w:rsidRPr="00042386">
        <w:rPr>
          <w:rFonts w:eastAsia="SimSun"/>
          <w:sz w:val="20"/>
        </w:rPr>
        <w:t xml:space="preserve"> </w:t>
      </w:r>
      <w:r w:rsidR="00E252F7" w:rsidRPr="00042386">
        <w:rPr>
          <w:rFonts w:eastAsia="SimSun"/>
          <w:sz w:val="20"/>
        </w:rPr>
        <w:t>children</w:t>
      </w:r>
    </w:p>
    <w:p w:rsidR="00E545DC" w:rsidRPr="00846865" w:rsidRDefault="005E77C4" w:rsidP="005E77C4">
      <w:pPr>
        <w:pStyle w:val="SingleTxtG"/>
      </w:pPr>
      <w:r w:rsidRPr="00846865">
        <w:t>16.</w:t>
      </w:r>
      <w:r w:rsidRPr="00846865">
        <w:tab/>
      </w:r>
      <w:r w:rsidR="00E545DC" w:rsidRPr="00846865">
        <w:t>Please</w:t>
      </w:r>
      <w:r w:rsidR="00833FAE">
        <w:t xml:space="preserve"> </w:t>
      </w:r>
      <w:r w:rsidR="00E545DC" w:rsidRPr="00846865">
        <w:t>provide</w:t>
      </w:r>
      <w:r w:rsidR="00502366">
        <w:t xml:space="preserve"> </w:t>
      </w:r>
      <w:r w:rsidR="00E545DC" w:rsidRPr="00846865">
        <w:t>information</w:t>
      </w:r>
      <w:r w:rsidR="00502366">
        <w:t xml:space="preserve"> </w:t>
      </w:r>
      <w:r w:rsidR="00E545DC" w:rsidRPr="00846865">
        <w:t>on</w:t>
      </w:r>
      <w:r w:rsidR="00502366">
        <w:t xml:space="preserve"> </w:t>
      </w:r>
      <w:r w:rsidR="00833FAE">
        <w:t xml:space="preserve">the </w:t>
      </w:r>
      <w:r w:rsidR="00D12EBB" w:rsidRPr="00846865">
        <w:t>concrete</w:t>
      </w:r>
      <w:r w:rsidR="00502366">
        <w:t xml:space="preserve"> </w:t>
      </w:r>
      <w:r w:rsidR="00D12EBB" w:rsidRPr="00846865">
        <w:t>measures</w:t>
      </w:r>
      <w:r w:rsidR="00502366">
        <w:t xml:space="preserve"> </w:t>
      </w:r>
      <w:r w:rsidR="00D12EBB" w:rsidRPr="00846865">
        <w:t>that</w:t>
      </w:r>
      <w:r w:rsidR="00502366">
        <w:t xml:space="preserve"> </w:t>
      </w:r>
      <w:r w:rsidR="00D12EBB" w:rsidRPr="00846865">
        <w:t>have</w:t>
      </w:r>
      <w:r w:rsidR="00502366">
        <w:t xml:space="preserve"> </w:t>
      </w:r>
      <w:r w:rsidR="00D12EBB" w:rsidRPr="00846865">
        <w:t>been</w:t>
      </w:r>
      <w:r w:rsidR="00502366">
        <w:t xml:space="preserve"> </w:t>
      </w:r>
      <w:r w:rsidR="00D12EBB" w:rsidRPr="00846865">
        <w:t>adopted</w:t>
      </w:r>
      <w:r w:rsidR="00502366">
        <w:t xml:space="preserve"> </w:t>
      </w:r>
      <w:r w:rsidR="00D12EBB" w:rsidRPr="00846865">
        <w:t>to</w:t>
      </w:r>
      <w:r w:rsidR="00F85A3B">
        <w:t xml:space="preserve"> make </w:t>
      </w:r>
      <w:r w:rsidR="00F85A3B" w:rsidRPr="00846865">
        <w:rPr>
          <w:lang w:val="en-US"/>
        </w:rPr>
        <w:t>childcare</w:t>
      </w:r>
      <w:r w:rsidR="00F85A3B">
        <w:rPr>
          <w:lang w:val="en-US"/>
        </w:rPr>
        <w:t xml:space="preserve"> </w:t>
      </w:r>
      <w:r w:rsidR="00F85A3B" w:rsidRPr="00846865">
        <w:rPr>
          <w:lang w:val="en-US"/>
        </w:rPr>
        <w:t>services</w:t>
      </w:r>
      <w:r w:rsidR="00F85A3B">
        <w:rPr>
          <w:lang w:val="en-US"/>
        </w:rPr>
        <w:t xml:space="preserve"> </w:t>
      </w:r>
      <w:r w:rsidR="00F85A3B">
        <w:t>available, accessible and affordable</w:t>
      </w:r>
      <w:r w:rsidR="00831463">
        <w:t xml:space="preserve"> </w:t>
      </w:r>
      <w:r w:rsidR="0014792A" w:rsidRPr="00846865">
        <w:rPr>
          <w:lang w:val="en-US"/>
        </w:rPr>
        <w:t>throughout</w:t>
      </w:r>
      <w:r w:rsidR="00502366">
        <w:rPr>
          <w:lang w:val="en-US"/>
        </w:rPr>
        <w:t xml:space="preserve"> </w:t>
      </w:r>
      <w:r w:rsidR="0014792A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14792A" w:rsidRPr="00846865">
        <w:rPr>
          <w:lang w:val="en-US"/>
        </w:rPr>
        <w:t>State</w:t>
      </w:r>
      <w:r w:rsidR="00502366">
        <w:rPr>
          <w:lang w:val="en-US"/>
        </w:rPr>
        <w:t xml:space="preserve"> </w:t>
      </w:r>
      <w:r w:rsidR="0014792A" w:rsidRPr="00846865">
        <w:rPr>
          <w:lang w:val="en-US"/>
        </w:rPr>
        <w:t>party</w:t>
      </w:r>
      <w:r w:rsidR="00D12EBB" w:rsidRPr="00846865">
        <w:rPr>
          <w:lang w:val="en-US"/>
        </w:rPr>
        <w:t>.</w:t>
      </w:r>
      <w:r w:rsidR="008D3B0A" w:rsidRPr="008D3B0A">
        <w:t xml:space="preserve"> </w:t>
      </w:r>
      <w:r w:rsidR="008D3B0A">
        <w:t xml:space="preserve">Please clarify to what extent the costs of childcare services prevent disadvantaged groups from accessing </w:t>
      </w:r>
      <w:r w:rsidR="00B018E6">
        <w:t>them</w:t>
      </w:r>
      <w:r w:rsidR="0043647C">
        <w:t>.</w:t>
      </w:r>
    </w:p>
    <w:p w:rsidR="00F74EFF" w:rsidRPr="00846865" w:rsidRDefault="005E77C4" w:rsidP="005E77C4">
      <w:pPr>
        <w:pStyle w:val="SingleTxtG"/>
      </w:pPr>
      <w:r w:rsidRPr="00846865">
        <w:t>17.</w:t>
      </w:r>
      <w:r w:rsidRPr="00846865">
        <w:tab/>
      </w:r>
      <w:r w:rsidR="00666ECC" w:rsidRPr="00846865">
        <w:t>Please</w:t>
      </w:r>
      <w:r w:rsidR="00502366">
        <w:t xml:space="preserve"> </w:t>
      </w:r>
      <w:r w:rsidR="00666ECC" w:rsidRPr="00846865">
        <w:t>provide</w:t>
      </w:r>
      <w:r w:rsidR="00502366">
        <w:t xml:space="preserve"> </w:t>
      </w:r>
      <w:r w:rsidR="00666ECC" w:rsidRPr="00846865">
        <w:t>information</w:t>
      </w:r>
      <w:r w:rsidR="00502366">
        <w:t xml:space="preserve"> </w:t>
      </w:r>
      <w:r w:rsidR="00666ECC" w:rsidRPr="00846865">
        <w:t>on</w:t>
      </w:r>
      <w:r w:rsidR="00502366">
        <w:t xml:space="preserve"> </w:t>
      </w:r>
      <w:r w:rsidR="00666ECC" w:rsidRPr="00846865">
        <w:t>access</w:t>
      </w:r>
      <w:r w:rsidR="00502366">
        <w:t xml:space="preserve"> </w:t>
      </w:r>
      <w:r w:rsidR="00666ECC" w:rsidRPr="00846865">
        <w:t>to</w:t>
      </w:r>
      <w:r w:rsidR="00502366">
        <w:t xml:space="preserve"> </w:t>
      </w:r>
      <w:r w:rsidR="00666ECC" w:rsidRPr="00846865">
        <w:t>justice</w:t>
      </w:r>
      <w:r w:rsidR="00502366">
        <w:t xml:space="preserve"> </w:t>
      </w:r>
      <w:r w:rsidR="00666ECC" w:rsidRPr="00846865">
        <w:t>and</w:t>
      </w:r>
      <w:r w:rsidR="00502366">
        <w:t xml:space="preserve"> </w:t>
      </w:r>
      <w:r w:rsidR="00666ECC" w:rsidRPr="00846865">
        <w:t>on</w:t>
      </w:r>
      <w:r w:rsidR="00502366">
        <w:t xml:space="preserve"> </w:t>
      </w:r>
      <w:r w:rsidR="00666ECC" w:rsidRPr="00846865">
        <w:t>the</w:t>
      </w:r>
      <w:r w:rsidR="00502366">
        <w:t xml:space="preserve"> </w:t>
      </w:r>
      <w:r w:rsidR="00666ECC" w:rsidRPr="00846865">
        <w:t>protection</w:t>
      </w:r>
      <w:r w:rsidR="00502366">
        <w:t xml:space="preserve"> </w:t>
      </w:r>
      <w:r w:rsidR="00666ECC" w:rsidRPr="00846865">
        <w:t>and</w:t>
      </w:r>
      <w:r w:rsidR="00502366">
        <w:t xml:space="preserve"> </w:t>
      </w:r>
      <w:r w:rsidR="00666ECC" w:rsidRPr="00846865">
        <w:t>support</w:t>
      </w:r>
      <w:r w:rsidR="00502366">
        <w:t xml:space="preserve"> </w:t>
      </w:r>
      <w:r w:rsidR="00666ECC" w:rsidRPr="00846865">
        <w:t>services</w:t>
      </w:r>
      <w:r w:rsidR="00502366">
        <w:t xml:space="preserve"> </w:t>
      </w:r>
      <w:r w:rsidR="00666ECC" w:rsidRPr="00846865">
        <w:t>available</w:t>
      </w:r>
      <w:r w:rsidR="00502366">
        <w:t xml:space="preserve"> </w:t>
      </w:r>
      <w:r w:rsidR="00666ECC" w:rsidRPr="00846865">
        <w:t>to</w:t>
      </w:r>
      <w:r w:rsidR="00502366">
        <w:t xml:space="preserve"> </w:t>
      </w:r>
      <w:r w:rsidR="00666ECC" w:rsidRPr="00846865">
        <w:t>victims</w:t>
      </w:r>
      <w:r w:rsidR="00502366">
        <w:t xml:space="preserve"> </w:t>
      </w:r>
      <w:r w:rsidR="00666ECC" w:rsidRPr="00846865">
        <w:t>of</w:t>
      </w:r>
      <w:r w:rsidR="00502366">
        <w:t xml:space="preserve"> </w:t>
      </w:r>
      <w:r w:rsidR="00666ECC" w:rsidRPr="00846865">
        <w:t>domestic</w:t>
      </w:r>
      <w:r w:rsidR="00502366">
        <w:t xml:space="preserve"> </w:t>
      </w:r>
      <w:r w:rsidR="00666ECC" w:rsidRPr="00846865">
        <w:t>and</w:t>
      </w:r>
      <w:r w:rsidR="00502366">
        <w:t xml:space="preserve"> </w:t>
      </w:r>
      <w:r w:rsidR="00666ECC" w:rsidRPr="00846865">
        <w:t>gender-based</w:t>
      </w:r>
      <w:r w:rsidR="00502366">
        <w:t xml:space="preserve"> </w:t>
      </w:r>
      <w:r w:rsidR="00666ECC" w:rsidRPr="00846865">
        <w:t>violence.</w:t>
      </w:r>
      <w:r w:rsidR="00502366">
        <w:t xml:space="preserve"> </w:t>
      </w:r>
      <w:r w:rsidR="00666ECC" w:rsidRPr="00846865">
        <w:t>Please</w:t>
      </w:r>
      <w:r w:rsidR="00502366">
        <w:t xml:space="preserve"> </w:t>
      </w:r>
      <w:r w:rsidR="00666ECC" w:rsidRPr="00846865">
        <w:t>indicate</w:t>
      </w:r>
      <w:r w:rsidR="00502366">
        <w:t xml:space="preserve"> </w:t>
      </w:r>
      <w:r w:rsidR="00666ECC" w:rsidRPr="00846865">
        <w:t>the</w:t>
      </w:r>
      <w:r w:rsidR="00502366">
        <w:t xml:space="preserve"> </w:t>
      </w:r>
      <w:r w:rsidR="00666ECC" w:rsidRPr="00846865">
        <w:t>number</w:t>
      </w:r>
      <w:r w:rsidR="00502366">
        <w:t xml:space="preserve"> </w:t>
      </w:r>
      <w:r w:rsidR="00666ECC" w:rsidRPr="00846865">
        <w:t>of</w:t>
      </w:r>
      <w:r w:rsidR="00502366">
        <w:t xml:space="preserve"> </w:t>
      </w:r>
      <w:r w:rsidR="00666ECC" w:rsidRPr="00846865">
        <w:t>cases</w:t>
      </w:r>
      <w:r w:rsidR="00502366">
        <w:t xml:space="preserve"> </w:t>
      </w:r>
      <w:r w:rsidR="00666ECC" w:rsidRPr="00846865">
        <w:t>investigated</w:t>
      </w:r>
      <w:r w:rsidR="00502366">
        <w:t xml:space="preserve"> </w:t>
      </w:r>
      <w:r w:rsidR="00666ECC" w:rsidRPr="00846865">
        <w:t>and</w:t>
      </w:r>
      <w:r w:rsidR="00502366">
        <w:t xml:space="preserve"> </w:t>
      </w:r>
      <w:r w:rsidR="00666ECC" w:rsidRPr="00846865">
        <w:t>brought</w:t>
      </w:r>
      <w:r w:rsidR="00502366">
        <w:t xml:space="preserve"> </w:t>
      </w:r>
      <w:r w:rsidR="00666ECC" w:rsidRPr="00846865">
        <w:t>before</w:t>
      </w:r>
      <w:r w:rsidR="00502366">
        <w:t xml:space="preserve"> </w:t>
      </w:r>
      <w:r w:rsidR="00666ECC" w:rsidRPr="00846865">
        <w:t>the</w:t>
      </w:r>
      <w:r w:rsidR="00502366">
        <w:t xml:space="preserve"> </w:t>
      </w:r>
      <w:r w:rsidR="00666ECC" w:rsidRPr="00846865">
        <w:t>courts,</w:t>
      </w:r>
      <w:r w:rsidR="00502366">
        <w:t xml:space="preserve"> </w:t>
      </w:r>
      <w:r w:rsidR="00666ECC" w:rsidRPr="00846865">
        <w:t>and</w:t>
      </w:r>
      <w:r w:rsidR="00502366">
        <w:t xml:space="preserve"> </w:t>
      </w:r>
      <w:r w:rsidR="00666ECC" w:rsidRPr="00846865">
        <w:t>the</w:t>
      </w:r>
      <w:r w:rsidR="00502366">
        <w:t xml:space="preserve"> </w:t>
      </w:r>
      <w:r w:rsidR="00666ECC" w:rsidRPr="00846865">
        <w:t>penalties</w:t>
      </w:r>
      <w:r w:rsidR="00502366">
        <w:t xml:space="preserve"> </w:t>
      </w:r>
      <w:r w:rsidR="00FC4067" w:rsidRPr="00846865">
        <w:t>imposed</w:t>
      </w:r>
      <w:r w:rsidR="00502366">
        <w:t xml:space="preserve"> </w:t>
      </w:r>
      <w:r w:rsidR="00FC4067" w:rsidRPr="00846865">
        <w:t>o</w:t>
      </w:r>
      <w:r w:rsidR="00831463">
        <w:t>n</w:t>
      </w:r>
      <w:r w:rsidR="00502366">
        <w:t xml:space="preserve"> </w:t>
      </w:r>
      <w:r w:rsidR="00666ECC" w:rsidRPr="00846865">
        <w:t>the</w:t>
      </w:r>
      <w:r w:rsidR="00502366">
        <w:t xml:space="preserve"> </w:t>
      </w:r>
      <w:r w:rsidR="00666ECC" w:rsidRPr="00846865">
        <w:t>perpetrators.</w:t>
      </w:r>
    </w:p>
    <w:p w:rsidR="00D12EBB" w:rsidRPr="00846865" w:rsidRDefault="005E77C4" w:rsidP="005E77C4">
      <w:pPr>
        <w:pStyle w:val="SingleTxtG"/>
      </w:pPr>
      <w:r w:rsidRPr="00846865">
        <w:t>18.</w:t>
      </w:r>
      <w:r w:rsidRPr="00846865">
        <w:tab/>
      </w:r>
      <w:r w:rsidR="00231809" w:rsidRPr="00846865">
        <w:t>Please</w:t>
      </w:r>
      <w:r w:rsidR="00502366">
        <w:t xml:space="preserve"> </w:t>
      </w:r>
      <w:r w:rsidR="00EC1CE5" w:rsidRPr="00846865">
        <w:t>provide</w:t>
      </w:r>
      <w:r w:rsidR="00502366">
        <w:t xml:space="preserve"> </w:t>
      </w:r>
      <w:r w:rsidR="00EC1CE5" w:rsidRPr="00846865">
        <w:t>information</w:t>
      </w:r>
      <w:r w:rsidR="00502366">
        <w:t xml:space="preserve"> </w:t>
      </w:r>
      <w:r w:rsidR="00160794">
        <w:t>on</w:t>
      </w:r>
      <w:r w:rsidR="00502366">
        <w:t xml:space="preserve"> </w:t>
      </w:r>
      <w:r w:rsidR="00EC1CE5" w:rsidRPr="00846865">
        <w:t>the</w:t>
      </w:r>
      <w:r w:rsidR="00502366">
        <w:t xml:space="preserve"> </w:t>
      </w:r>
      <w:r w:rsidR="002D7777">
        <w:t xml:space="preserve">experience of the State party in </w:t>
      </w:r>
      <w:r w:rsidR="002201DD">
        <w:t>preventing</w:t>
      </w:r>
      <w:r w:rsidR="00F85A3B">
        <w:t xml:space="preserve"> </w:t>
      </w:r>
      <w:r w:rsidR="002201DD">
        <w:t>child</w:t>
      </w:r>
      <w:r w:rsidR="00F85A3B">
        <w:t xml:space="preserve"> and forced marriage, as well as </w:t>
      </w:r>
      <w:r w:rsidR="00831463">
        <w:t>in</w:t>
      </w:r>
      <w:r w:rsidR="00502366">
        <w:t xml:space="preserve"> </w:t>
      </w:r>
      <w:r w:rsidR="00EC1CE5" w:rsidRPr="00846865">
        <w:t>effectively</w:t>
      </w:r>
      <w:r w:rsidR="00502366">
        <w:t xml:space="preserve"> </w:t>
      </w:r>
      <w:r w:rsidR="00EC1CE5" w:rsidRPr="00846865">
        <w:t>implement</w:t>
      </w:r>
      <w:r w:rsidR="00831463">
        <w:t>ing</w:t>
      </w:r>
      <w:r w:rsidR="00502366">
        <w:t xml:space="preserve"> </w:t>
      </w:r>
      <w:r w:rsidR="00EC1CE5" w:rsidRPr="00846865">
        <w:t>its</w:t>
      </w:r>
      <w:r w:rsidR="00502366">
        <w:t xml:space="preserve"> </w:t>
      </w:r>
      <w:r w:rsidR="00EC1CE5" w:rsidRPr="00846865">
        <w:t>legislation</w:t>
      </w:r>
      <w:r w:rsidR="00502366">
        <w:t xml:space="preserve"> </w:t>
      </w:r>
      <w:r w:rsidR="00EC1CE5" w:rsidRPr="00846865">
        <w:t>on</w:t>
      </w:r>
      <w:r w:rsidR="00502366">
        <w:t xml:space="preserve"> </w:t>
      </w:r>
      <w:r w:rsidR="00EC1CE5" w:rsidRPr="00846865">
        <w:t>female</w:t>
      </w:r>
      <w:r w:rsidR="00502366">
        <w:t xml:space="preserve"> </w:t>
      </w:r>
      <w:r w:rsidR="00EC1CE5" w:rsidRPr="00846865">
        <w:t>genital</w:t>
      </w:r>
      <w:r w:rsidR="00502366">
        <w:t xml:space="preserve"> </w:t>
      </w:r>
      <w:r w:rsidR="00EC1CE5" w:rsidRPr="00846865">
        <w:t>mutilation</w:t>
      </w:r>
      <w:r w:rsidR="00F85A3B">
        <w:t xml:space="preserve">. Please </w:t>
      </w:r>
      <w:r w:rsidR="00B448E6">
        <w:t xml:space="preserve">also </w:t>
      </w:r>
      <w:r w:rsidR="00F85A3B">
        <w:t>provide</w:t>
      </w:r>
      <w:r w:rsidR="00502366">
        <w:t xml:space="preserve"> </w:t>
      </w:r>
      <w:r w:rsidR="00EC1CE5" w:rsidRPr="00846865">
        <w:t>information</w:t>
      </w:r>
      <w:r w:rsidR="00502366">
        <w:t xml:space="preserve"> </w:t>
      </w:r>
      <w:r w:rsidR="00EC1CE5" w:rsidRPr="00846865">
        <w:t>on</w:t>
      </w:r>
      <w:r w:rsidR="00502366">
        <w:t xml:space="preserve"> </w:t>
      </w:r>
      <w:r w:rsidR="00EC1CE5" w:rsidRPr="00846865">
        <w:t>the</w:t>
      </w:r>
      <w:r w:rsidR="00502366">
        <w:t xml:space="preserve"> </w:t>
      </w:r>
      <w:r w:rsidR="00EC1CE5" w:rsidRPr="00846865">
        <w:t>number</w:t>
      </w:r>
      <w:r w:rsidR="00502366">
        <w:t xml:space="preserve"> </w:t>
      </w:r>
      <w:r w:rsidR="00EC1CE5" w:rsidRPr="00846865">
        <w:t>of</w:t>
      </w:r>
      <w:r w:rsidR="00502366">
        <w:t xml:space="preserve"> </w:t>
      </w:r>
      <w:r w:rsidR="00EC1CE5" w:rsidRPr="00846865">
        <w:t>cases</w:t>
      </w:r>
      <w:r w:rsidR="00502366">
        <w:t xml:space="preserve"> </w:t>
      </w:r>
      <w:r w:rsidR="00EC1CE5" w:rsidRPr="00846865">
        <w:t>that</w:t>
      </w:r>
      <w:r w:rsidR="00502366">
        <w:t xml:space="preserve"> </w:t>
      </w:r>
      <w:r w:rsidR="00EC1CE5" w:rsidRPr="00846865">
        <w:t>have</w:t>
      </w:r>
      <w:r w:rsidR="00502366">
        <w:t xml:space="preserve"> </w:t>
      </w:r>
      <w:r w:rsidR="00EC1CE5" w:rsidRPr="00846865">
        <w:t>been</w:t>
      </w:r>
      <w:r w:rsidR="00502366">
        <w:t xml:space="preserve"> </w:t>
      </w:r>
      <w:r w:rsidR="00EC1CE5" w:rsidRPr="00846865">
        <w:t>investigated</w:t>
      </w:r>
      <w:r w:rsidR="00502366">
        <w:t xml:space="preserve"> </w:t>
      </w:r>
      <w:r w:rsidR="00EC1CE5" w:rsidRPr="00846865">
        <w:t>and</w:t>
      </w:r>
      <w:r w:rsidR="00502366">
        <w:t xml:space="preserve"> </w:t>
      </w:r>
      <w:r w:rsidR="00EC1CE5" w:rsidRPr="00846865">
        <w:t>prosecuted</w:t>
      </w:r>
      <w:r w:rsidR="00F85A3B">
        <w:t xml:space="preserve"> and</w:t>
      </w:r>
      <w:r w:rsidR="00502366">
        <w:t xml:space="preserve"> </w:t>
      </w:r>
      <w:r w:rsidR="006552F8" w:rsidRPr="00846865">
        <w:t>explain</w:t>
      </w:r>
      <w:r w:rsidR="00502366">
        <w:t xml:space="preserve"> </w:t>
      </w:r>
      <w:r w:rsidR="0072637F" w:rsidRPr="00846865">
        <w:t>what</w:t>
      </w:r>
      <w:r w:rsidR="00502366">
        <w:t xml:space="preserve"> </w:t>
      </w:r>
      <w:r w:rsidR="0072637F" w:rsidRPr="00846865">
        <w:t>specific</w:t>
      </w:r>
      <w:r w:rsidR="00502366">
        <w:t xml:space="preserve"> </w:t>
      </w:r>
      <w:r w:rsidR="003A2B1A" w:rsidRPr="00846865">
        <w:t>mechanisms</w:t>
      </w:r>
      <w:r w:rsidR="00502366">
        <w:t xml:space="preserve"> </w:t>
      </w:r>
      <w:r w:rsidR="006552F8" w:rsidRPr="00846865">
        <w:t>have</w:t>
      </w:r>
      <w:r w:rsidR="00502366">
        <w:t xml:space="preserve"> </w:t>
      </w:r>
      <w:r w:rsidR="006552F8" w:rsidRPr="00846865">
        <w:t>been</w:t>
      </w:r>
      <w:r w:rsidR="00502366">
        <w:t xml:space="preserve"> </w:t>
      </w:r>
      <w:r w:rsidR="008E34F2" w:rsidRPr="00846865">
        <w:t>established</w:t>
      </w:r>
      <w:r w:rsidR="00502366">
        <w:t xml:space="preserve"> </w:t>
      </w:r>
      <w:r w:rsidR="008E34F2" w:rsidRPr="00846865">
        <w:t>to</w:t>
      </w:r>
      <w:r w:rsidR="00502366">
        <w:t xml:space="preserve"> </w:t>
      </w:r>
      <w:r w:rsidR="008E34F2" w:rsidRPr="00846865">
        <w:t>provide</w:t>
      </w:r>
      <w:r w:rsidR="00502366">
        <w:t xml:space="preserve"> </w:t>
      </w:r>
      <w:r w:rsidR="008E34F2" w:rsidRPr="00846865">
        <w:t>effective</w:t>
      </w:r>
      <w:r w:rsidR="00502366">
        <w:t xml:space="preserve"> </w:t>
      </w:r>
      <w:r w:rsidR="008E34F2" w:rsidRPr="00846865">
        <w:t>protection,</w:t>
      </w:r>
      <w:r w:rsidR="00502366">
        <w:t xml:space="preserve"> </w:t>
      </w:r>
      <w:r w:rsidR="008E34F2" w:rsidRPr="00846865">
        <w:t>support</w:t>
      </w:r>
      <w:r w:rsidR="00502366">
        <w:t xml:space="preserve"> </w:t>
      </w:r>
      <w:r w:rsidR="008E34F2" w:rsidRPr="00846865">
        <w:t>and</w:t>
      </w:r>
      <w:r w:rsidR="00502366">
        <w:t xml:space="preserve"> </w:t>
      </w:r>
      <w:r w:rsidR="008E34F2" w:rsidRPr="00846865">
        <w:t>rehabilitation</w:t>
      </w:r>
      <w:r w:rsidR="00502366">
        <w:t xml:space="preserve"> </w:t>
      </w:r>
      <w:r w:rsidR="008E34F2" w:rsidRPr="00846865">
        <w:t>services</w:t>
      </w:r>
      <w:r w:rsidR="00502366">
        <w:t xml:space="preserve"> </w:t>
      </w:r>
      <w:r w:rsidR="008E34F2" w:rsidRPr="00846865">
        <w:t>for</w:t>
      </w:r>
      <w:r w:rsidR="00502366">
        <w:t xml:space="preserve"> </w:t>
      </w:r>
      <w:r w:rsidR="006552F8" w:rsidRPr="00846865">
        <w:t>victims</w:t>
      </w:r>
      <w:r w:rsidR="00502366">
        <w:t xml:space="preserve"> </w:t>
      </w:r>
      <w:r w:rsidR="006552F8" w:rsidRPr="00846865">
        <w:t>of</w:t>
      </w:r>
      <w:r w:rsidR="00502366">
        <w:t xml:space="preserve"> </w:t>
      </w:r>
      <w:r w:rsidR="00831463">
        <w:t>female genital mutilation</w:t>
      </w:r>
      <w:r w:rsidR="008E34F2" w:rsidRPr="00846865">
        <w:t>,</w:t>
      </w:r>
      <w:r w:rsidR="00502366">
        <w:t xml:space="preserve"> </w:t>
      </w:r>
      <w:r w:rsidR="008E34F2" w:rsidRPr="00846865">
        <w:t>including</w:t>
      </w:r>
      <w:r w:rsidR="00502366">
        <w:t xml:space="preserve"> </w:t>
      </w:r>
      <w:r w:rsidR="008E34F2" w:rsidRPr="00846865">
        <w:t>awareness</w:t>
      </w:r>
      <w:r w:rsidR="00831463">
        <w:t>-</w:t>
      </w:r>
      <w:r w:rsidR="008E34F2" w:rsidRPr="00846865">
        <w:t>raising</w:t>
      </w:r>
      <w:r w:rsidR="00502366">
        <w:t xml:space="preserve"> </w:t>
      </w:r>
      <w:r w:rsidR="008E34F2" w:rsidRPr="00846865">
        <w:t>and</w:t>
      </w:r>
      <w:r w:rsidR="00502366">
        <w:t xml:space="preserve"> </w:t>
      </w:r>
      <w:r w:rsidR="008E34F2" w:rsidRPr="00846865">
        <w:t>training</w:t>
      </w:r>
      <w:r w:rsidR="00502366">
        <w:t xml:space="preserve"> </w:t>
      </w:r>
      <w:r w:rsidR="00B018E6">
        <w:t xml:space="preserve">for </w:t>
      </w:r>
      <w:r w:rsidR="008E34F2" w:rsidRPr="00846865">
        <w:t>front</w:t>
      </w:r>
      <w:r w:rsidR="00831463">
        <w:t>-</w:t>
      </w:r>
      <w:r w:rsidR="008E34F2" w:rsidRPr="00846865">
        <w:t>line</w:t>
      </w:r>
      <w:r w:rsidR="00502366">
        <w:t xml:space="preserve"> </w:t>
      </w:r>
      <w:r w:rsidR="008E34F2" w:rsidRPr="00846865">
        <w:t>service</w:t>
      </w:r>
      <w:r w:rsidR="00502366">
        <w:t xml:space="preserve"> </w:t>
      </w:r>
      <w:r w:rsidR="008E34F2" w:rsidRPr="00846865">
        <w:t>agencies</w:t>
      </w:r>
      <w:r w:rsidR="006552F8" w:rsidRPr="00846865">
        <w:t>.</w:t>
      </w:r>
    </w:p>
    <w:p w:rsidR="000E1CAE" w:rsidRPr="00CD2CEE" w:rsidRDefault="005E77C4" w:rsidP="005E77C4">
      <w:pPr>
        <w:pStyle w:val="SingleTxtG"/>
        <w:rPr>
          <w:rFonts w:eastAsia="SimSun"/>
          <w:lang w:val="en-US"/>
        </w:rPr>
      </w:pPr>
      <w:r w:rsidRPr="00CD2CEE">
        <w:rPr>
          <w:rFonts w:eastAsia="SimSun"/>
          <w:lang w:val="en-US"/>
        </w:rPr>
        <w:t>19.</w:t>
      </w:r>
      <w:r w:rsidRPr="00CD2CEE">
        <w:rPr>
          <w:rFonts w:eastAsia="SimSun"/>
          <w:lang w:val="en-US"/>
        </w:rPr>
        <w:tab/>
      </w:r>
      <w:r w:rsidR="0061076A" w:rsidRPr="00CD2CEE">
        <w:rPr>
          <w:rFonts w:eastAsia="SimSun"/>
          <w:lang w:val="en-US"/>
        </w:rPr>
        <w:t>Please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provide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updated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information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on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concrete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measures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that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have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been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adopted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to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combat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human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trafficking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throughout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the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State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party,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including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in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the</w:t>
      </w:r>
      <w:r w:rsidR="00502366" w:rsidRPr="00CD2CEE">
        <w:rPr>
          <w:rFonts w:eastAsia="SimSun"/>
          <w:lang w:val="en-US"/>
        </w:rPr>
        <w:t xml:space="preserve"> </w:t>
      </w:r>
      <w:r w:rsidR="00E5558E" w:rsidRPr="00CD2CEE">
        <w:rPr>
          <w:rFonts w:eastAsia="SimSun"/>
          <w:lang w:val="en-US"/>
        </w:rPr>
        <w:t>o</w:t>
      </w:r>
      <w:r w:rsidR="0061076A" w:rsidRPr="00CD2CEE">
        <w:rPr>
          <w:rFonts w:eastAsia="SimSun"/>
          <w:lang w:val="en-US"/>
        </w:rPr>
        <w:t>verseas</w:t>
      </w:r>
      <w:r w:rsidR="00502366" w:rsidRPr="00CD2CEE">
        <w:rPr>
          <w:rFonts w:eastAsia="SimSun"/>
          <w:lang w:val="en-US"/>
        </w:rPr>
        <w:t xml:space="preserve"> </w:t>
      </w:r>
      <w:r w:rsidR="00E5558E" w:rsidRPr="00CD2CEE">
        <w:rPr>
          <w:rFonts w:eastAsia="SimSun"/>
          <w:lang w:val="en-US"/>
        </w:rPr>
        <w:t>t</w:t>
      </w:r>
      <w:r w:rsidR="0061076A" w:rsidRPr="00CD2CEE">
        <w:rPr>
          <w:rFonts w:eastAsia="SimSun"/>
          <w:lang w:val="en-US"/>
        </w:rPr>
        <w:t>erritories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and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the</w:t>
      </w:r>
      <w:r w:rsidR="00502366" w:rsidRPr="00CD2CEE">
        <w:rPr>
          <w:rFonts w:eastAsia="SimSun"/>
          <w:lang w:val="en-US"/>
        </w:rPr>
        <w:t xml:space="preserve"> </w:t>
      </w:r>
      <w:r w:rsidR="0061076A" w:rsidRPr="00CD2CEE">
        <w:rPr>
          <w:rFonts w:eastAsia="SimSun"/>
          <w:lang w:val="en-US"/>
        </w:rPr>
        <w:t>Crown</w:t>
      </w:r>
      <w:r w:rsidR="00502366" w:rsidRPr="00CD2CEE">
        <w:rPr>
          <w:rFonts w:eastAsia="SimSun"/>
          <w:lang w:val="en-US"/>
        </w:rPr>
        <w:t xml:space="preserve"> </w:t>
      </w:r>
      <w:r w:rsidR="00E5558E" w:rsidRPr="00CD2CEE">
        <w:rPr>
          <w:rFonts w:eastAsia="SimSun"/>
          <w:lang w:val="en-US"/>
        </w:rPr>
        <w:t>d</w:t>
      </w:r>
      <w:r w:rsidR="0061076A" w:rsidRPr="00CD2CEE">
        <w:rPr>
          <w:rFonts w:eastAsia="SimSun"/>
          <w:lang w:val="en-US"/>
        </w:rPr>
        <w:t>ependencies.</w:t>
      </w:r>
    </w:p>
    <w:p w:rsidR="0061076A" w:rsidRPr="00846865" w:rsidRDefault="005E77C4" w:rsidP="005E77C4">
      <w:pPr>
        <w:pStyle w:val="SingleTxtG"/>
        <w:rPr>
          <w:rFonts w:eastAsia="SimSun"/>
          <w:lang w:val="en-US"/>
        </w:rPr>
      </w:pPr>
      <w:r w:rsidRPr="00846865">
        <w:rPr>
          <w:rFonts w:eastAsia="SimSun"/>
          <w:lang w:val="en-US"/>
        </w:rPr>
        <w:t>20.</w:t>
      </w:r>
      <w:r w:rsidRPr="00846865">
        <w:rPr>
          <w:rFonts w:eastAsia="SimSun"/>
          <w:lang w:val="en-US"/>
        </w:rPr>
        <w:tab/>
      </w:r>
      <w:r w:rsidR="0061076A" w:rsidRPr="00846865">
        <w:rPr>
          <w:rFonts w:eastAsia="SimSun"/>
          <w:lang w:val="en-US"/>
        </w:rPr>
        <w:t>Please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provide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information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on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cases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of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human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trafficking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for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sexual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exploitation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during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reporting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period,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including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number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of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cases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brought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before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courts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and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the</w:t>
      </w:r>
      <w:r w:rsidR="00946DA0">
        <w:rPr>
          <w:rFonts w:eastAsia="SimSun"/>
          <w:lang w:val="en-US"/>
        </w:rPr>
        <w:t>ir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outcome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in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terms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of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remedies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provided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to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victims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and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sanctions</w:t>
      </w:r>
      <w:r w:rsidR="00502366">
        <w:rPr>
          <w:rFonts w:eastAsia="SimSun"/>
          <w:lang w:val="en-US"/>
        </w:rPr>
        <w:t xml:space="preserve"> </w:t>
      </w:r>
      <w:r w:rsidR="0061076A" w:rsidRPr="00846865">
        <w:rPr>
          <w:rFonts w:eastAsia="SimSun"/>
          <w:lang w:val="en-US"/>
        </w:rPr>
        <w:t>imposed</w:t>
      </w:r>
      <w:r w:rsidR="00502366">
        <w:rPr>
          <w:rFonts w:eastAsia="SimSun"/>
          <w:lang w:val="en-US"/>
        </w:rPr>
        <w:t xml:space="preserve"> </w:t>
      </w:r>
      <w:r w:rsidR="00012F6B">
        <w:rPr>
          <w:rFonts w:eastAsia="SimSun"/>
          <w:lang w:val="en-US"/>
        </w:rPr>
        <w:t xml:space="preserve">on </w:t>
      </w:r>
      <w:r w:rsidR="0061076A" w:rsidRPr="00846865">
        <w:rPr>
          <w:rFonts w:eastAsia="SimSun"/>
          <w:lang w:val="en-US"/>
        </w:rPr>
        <w:t>perpetrators.</w:t>
      </w:r>
    </w:p>
    <w:p w:rsidR="00231809" w:rsidRPr="00042386" w:rsidRDefault="00231809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11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="008D3B0A" w:rsidRPr="00042386">
        <w:rPr>
          <w:rFonts w:eastAsia="SimSun"/>
          <w:sz w:val="20"/>
        </w:rPr>
        <w:t xml:space="preserve">The right to </w:t>
      </w:r>
      <w:r w:rsidR="00E5558E" w:rsidRPr="00042386">
        <w:rPr>
          <w:rFonts w:eastAsia="SimSun"/>
          <w:sz w:val="20"/>
        </w:rPr>
        <w:t xml:space="preserve">an </w:t>
      </w:r>
      <w:r w:rsidR="008D3B0A" w:rsidRPr="00042386">
        <w:rPr>
          <w:rFonts w:eastAsia="SimSun"/>
          <w:sz w:val="20"/>
        </w:rPr>
        <w:t>a</w:t>
      </w:r>
      <w:r w:rsidRPr="00042386">
        <w:rPr>
          <w:rFonts w:eastAsia="SimSun"/>
          <w:sz w:val="20"/>
        </w:rPr>
        <w:t>dequate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standard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of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living</w:t>
      </w:r>
    </w:p>
    <w:p w:rsidR="0061076A" w:rsidRPr="00846865" w:rsidRDefault="005E77C4" w:rsidP="005E77C4">
      <w:pPr>
        <w:pStyle w:val="SingleTxtG"/>
        <w:rPr>
          <w:lang w:val="en-US"/>
        </w:rPr>
      </w:pPr>
      <w:r w:rsidRPr="00846865">
        <w:rPr>
          <w:lang w:val="en-US"/>
        </w:rPr>
        <w:t>21.</w:t>
      </w:r>
      <w:r w:rsidRPr="00846865">
        <w:rPr>
          <w:lang w:val="en-US"/>
        </w:rPr>
        <w:tab/>
      </w:r>
      <w:r w:rsidR="0061076A" w:rsidRPr="00846865">
        <w:rPr>
          <w:lang w:val="en-US"/>
        </w:rPr>
        <w:t>Please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clarify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how</w:t>
      </w:r>
      <w:r w:rsidR="00502366">
        <w:rPr>
          <w:lang w:val="en-US"/>
        </w:rPr>
        <w:t xml:space="preserve"> </w:t>
      </w:r>
      <w:r w:rsidR="0061076A" w:rsidRPr="00846865">
        <w:t>the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poverty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line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is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determined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in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all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jurisdictions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of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State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party,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including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in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E5558E">
        <w:rPr>
          <w:lang w:val="en-US"/>
        </w:rPr>
        <w:t>o</w:t>
      </w:r>
      <w:r w:rsidR="00FB1B0D" w:rsidRPr="00846865">
        <w:rPr>
          <w:lang w:val="en-US"/>
        </w:rPr>
        <w:t>verseas</w:t>
      </w:r>
      <w:r w:rsidR="00502366">
        <w:rPr>
          <w:lang w:val="en-US"/>
        </w:rPr>
        <w:t xml:space="preserve"> </w:t>
      </w:r>
      <w:r w:rsidR="00E5558E">
        <w:rPr>
          <w:lang w:val="en-US"/>
        </w:rPr>
        <w:t>t</w:t>
      </w:r>
      <w:r w:rsidR="00FB1B0D" w:rsidRPr="00846865">
        <w:rPr>
          <w:lang w:val="en-US"/>
        </w:rPr>
        <w:t>erritories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FB1B0D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8D3B0A">
        <w:rPr>
          <w:lang w:val="en-US"/>
        </w:rPr>
        <w:t>C</w:t>
      </w:r>
      <w:r w:rsidR="008D3B0A" w:rsidRPr="00846865">
        <w:rPr>
          <w:lang w:val="en-US"/>
        </w:rPr>
        <w:t>rown</w:t>
      </w:r>
      <w:r w:rsidR="008D3B0A">
        <w:rPr>
          <w:lang w:val="en-US"/>
        </w:rPr>
        <w:t xml:space="preserve"> </w:t>
      </w:r>
      <w:r w:rsidR="00E5558E">
        <w:rPr>
          <w:lang w:val="en-US"/>
        </w:rPr>
        <w:t>d</w:t>
      </w:r>
      <w:r w:rsidR="008D3B0A" w:rsidRPr="00846865">
        <w:rPr>
          <w:lang w:val="en-US"/>
        </w:rPr>
        <w:t>ependencies</w:t>
      </w:r>
      <w:r w:rsidR="00FB1B0D" w:rsidRPr="00846865">
        <w:rPr>
          <w:lang w:val="en-US"/>
        </w:rPr>
        <w:t>,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where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it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currently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stands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in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relation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cost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of</w:t>
      </w:r>
      <w:r w:rsidR="00502366">
        <w:rPr>
          <w:lang w:val="en-US"/>
        </w:rPr>
        <w:t xml:space="preserve"> </w:t>
      </w:r>
      <w:r w:rsidR="0061076A" w:rsidRPr="00846865">
        <w:rPr>
          <w:lang w:val="en-US"/>
        </w:rPr>
        <w:t>living.</w:t>
      </w:r>
      <w:r w:rsidR="00672F33">
        <w:rPr>
          <w:lang w:val="en-US"/>
        </w:rPr>
        <w:t xml:space="preserve"> Please provide updated disaggregated data on the poverty rate</w:t>
      </w:r>
      <w:r w:rsidR="002D7777">
        <w:rPr>
          <w:lang w:val="en-US"/>
        </w:rPr>
        <w:t xml:space="preserve"> in the State party</w:t>
      </w:r>
      <w:r w:rsidR="00672F33">
        <w:rPr>
          <w:lang w:val="en-US"/>
        </w:rPr>
        <w:t xml:space="preserve"> and </w:t>
      </w:r>
      <w:r w:rsidR="00A674F9" w:rsidRPr="00846865">
        <w:rPr>
          <w:lang w:val="en-US"/>
        </w:rPr>
        <w:t>information</w:t>
      </w:r>
      <w:r w:rsidR="00502366">
        <w:rPr>
          <w:lang w:val="en-US"/>
        </w:rPr>
        <w:t xml:space="preserve"> </w:t>
      </w:r>
      <w:r w:rsidR="00A674F9" w:rsidRPr="00846865">
        <w:rPr>
          <w:lang w:val="en-US"/>
        </w:rPr>
        <w:t>on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measures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adopted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reduce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poverty</w:t>
      </w:r>
      <w:r w:rsidR="000C3C71">
        <w:rPr>
          <w:lang w:val="en-US"/>
        </w:rPr>
        <w:t>, particularly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among</w:t>
      </w:r>
      <w:r w:rsidR="00502366">
        <w:rPr>
          <w:lang w:val="en-US"/>
        </w:rPr>
        <w:t xml:space="preserve"> </w:t>
      </w:r>
      <w:r w:rsidR="000C3C71">
        <w:rPr>
          <w:lang w:val="en-US"/>
        </w:rPr>
        <w:t xml:space="preserve">children and the most </w:t>
      </w:r>
      <w:r w:rsidR="004B60AB" w:rsidRPr="00846865">
        <w:rPr>
          <w:lang w:val="en-US"/>
        </w:rPr>
        <w:t>marginalized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disadvantaged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individuals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4B60AB" w:rsidRPr="00846865">
        <w:rPr>
          <w:lang w:val="en-US"/>
        </w:rPr>
        <w:t>groups</w:t>
      </w:r>
      <w:r w:rsidR="0061076A" w:rsidRPr="00846865">
        <w:rPr>
          <w:lang w:val="en-US"/>
        </w:rPr>
        <w:t>.</w:t>
      </w:r>
    </w:p>
    <w:p w:rsidR="00231809" w:rsidRPr="00846865" w:rsidRDefault="005E77C4" w:rsidP="005E77C4">
      <w:pPr>
        <w:pStyle w:val="SingleTxtG"/>
      </w:pPr>
      <w:r w:rsidRPr="00846865">
        <w:t>22.</w:t>
      </w:r>
      <w:r w:rsidRPr="00846865">
        <w:tab/>
      </w:r>
      <w:r w:rsidR="00231809" w:rsidRPr="00846865">
        <w:t>Please</w:t>
      </w:r>
      <w:r w:rsidR="00502366">
        <w:t xml:space="preserve"> </w:t>
      </w:r>
      <w:r w:rsidR="00231809" w:rsidRPr="00846865">
        <w:t>provide</w:t>
      </w:r>
      <w:r w:rsidR="00502366">
        <w:t xml:space="preserve"> </w:t>
      </w:r>
      <w:r w:rsidR="00231809" w:rsidRPr="00846865">
        <w:t>information</w:t>
      </w:r>
      <w:r w:rsidR="00502366">
        <w:t xml:space="preserve"> </w:t>
      </w:r>
      <w:r w:rsidR="00231809" w:rsidRPr="00846865">
        <w:t>on</w:t>
      </w:r>
      <w:r w:rsidR="00502366">
        <w:t xml:space="preserve"> </w:t>
      </w:r>
      <w:r w:rsidR="0028747D" w:rsidRPr="00846865">
        <w:t>how</w:t>
      </w:r>
      <w:r w:rsidR="00502366">
        <w:t xml:space="preserve"> </w:t>
      </w:r>
      <w:r w:rsidR="0028747D" w:rsidRPr="00846865">
        <w:t>the</w:t>
      </w:r>
      <w:r w:rsidR="00502366">
        <w:t xml:space="preserve"> </w:t>
      </w:r>
      <w:r w:rsidR="002F0549" w:rsidRPr="00846865">
        <w:t>State</w:t>
      </w:r>
      <w:r w:rsidR="00502366">
        <w:t xml:space="preserve"> </w:t>
      </w:r>
      <w:r w:rsidR="002F0549" w:rsidRPr="00846865">
        <w:t>party</w:t>
      </w:r>
      <w:r w:rsidR="00502366">
        <w:t xml:space="preserve"> </w:t>
      </w:r>
      <w:r w:rsidR="0028747D" w:rsidRPr="00846865">
        <w:t>ensures</w:t>
      </w:r>
      <w:r w:rsidR="00502366">
        <w:t xml:space="preserve"> </w:t>
      </w:r>
      <w:r w:rsidR="0028747D" w:rsidRPr="00846865">
        <w:t>that</w:t>
      </w:r>
      <w:r w:rsidR="00502366">
        <w:t xml:space="preserve"> </w:t>
      </w:r>
      <w:r w:rsidR="0028747D" w:rsidRPr="00846865">
        <w:t>all</w:t>
      </w:r>
      <w:r w:rsidR="00502366">
        <w:t xml:space="preserve"> </w:t>
      </w:r>
      <w:r w:rsidR="0028747D" w:rsidRPr="00846865">
        <w:t>individuals</w:t>
      </w:r>
      <w:r w:rsidR="006517AC" w:rsidRPr="00846865">
        <w:t>,</w:t>
      </w:r>
      <w:r w:rsidR="00502366">
        <w:t xml:space="preserve"> </w:t>
      </w:r>
      <w:r w:rsidR="006517AC" w:rsidRPr="00846865">
        <w:t>in</w:t>
      </w:r>
      <w:r w:rsidR="00502366">
        <w:t xml:space="preserve"> </w:t>
      </w:r>
      <w:r w:rsidR="006517AC" w:rsidRPr="00846865">
        <w:t>particular</w:t>
      </w:r>
      <w:r w:rsidR="00502366">
        <w:t xml:space="preserve"> </w:t>
      </w:r>
      <w:r w:rsidR="00E5558E">
        <w:t xml:space="preserve">members of </w:t>
      </w:r>
      <w:r w:rsidR="006517AC" w:rsidRPr="00846865">
        <w:t>disadvantaged</w:t>
      </w:r>
      <w:r w:rsidR="00502366">
        <w:t xml:space="preserve"> </w:t>
      </w:r>
      <w:r w:rsidR="006517AC" w:rsidRPr="00846865">
        <w:t>and</w:t>
      </w:r>
      <w:r w:rsidR="00502366">
        <w:t xml:space="preserve"> </w:t>
      </w:r>
      <w:r w:rsidR="006517AC" w:rsidRPr="00846865">
        <w:t>marginalized</w:t>
      </w:r>
      <w:r w:rsidR="00502366">
        <w:t xml:space="preserve"> </w:t>
      </w:r>
      <w:r w:rsidR="006517AC" w:rsidRPr="00846865">
        <w:t>groups</w:t>
      </w:r>
      <w:r w:rsidR="00160794">
        <w:t>,</w:t>
      </w:r>
      <w:r w:rsidR="00502366">
        <w:t xml:space="preserve"> </w:t>
      </w:r>
      <w:r w:rsidR="0028747D" w:rsidRPr="00846865">
        <w:t>have</w:t>
      </w:r>
      <w:r w:rsidR="00502366">
        <w:t xml:space="preserve"> </w:t>
      </w:r>
      <w:r w:rsidR="0028747D" w:rsidRPr="00846865">
        <w:t>access</w:t>
      </w:r>
      <w:r w:rsidR="00502366">
        <w:t xml:space="preserve"> </w:t>
      </w:r>
      <w:r w:rsidR="0028747D" w:rsidRPr="00846865">
        <w:t>to</w:t>
      </w:r>
      <w:r w:rsidR="00502366">
        <w:t xml:space="preserve"> </w:t>
      </w:r>
      <w:r w:rsidR="0028747D" w:rsidRPr="00846865">
        <w:t>adequate</w:t>
      </w:r>
      <w:r w:rsidR="00502366">
        <w:t xml:space="preserve"> </w:t>
      </w:r>
      <w:r w:rsidR="0028747D" w:rsidRPr="00846865">
        <w:t>and</w:t>
      </w:r>
      <w:r w:rsidR="00502366">
        <w:t xml:space="preserve"> </w:t>
      </w:r>
      <w:r w:rsidR="0028747D" w:rsidRPr="00846865">
        <w:t>affordable</w:t>
      </w:r>
      <w:r w:rsidR="00502366">
        <w:t xml:space="preserve"> </w:t>
      </w:r>
      <w:r w:rsidR="0028747D" w:rsidRPr="00846865">
        <w:t>food.</w:t>
      </w:r>
      <w:r w:rsidR="00502366">
        <w:t xml:space="preserve"> </w:t>
      </w:r>
      <w:r w:rsidR="0028747D" w:rsidRPr="00846865">
        <w:t>Please</w:t>
      </w:r>
      <w:r w:rsidR="00502366">
        <w:t xml:space="preserve"> </w:t>
      </w:r>
      <w:r w:rsidR="0028747D" w:rsidRPr="00846865">
        <w:t>also</w:t>
      </w:r>
      <w:r w:rsidR="00502366">
        <w:t xml:space="preserve"> </w:t>
      </w:r>
      <w:r w:rsidR="0028747D" w:rsidRPr="00846865">
        <w:t>provide</w:t>
      </w:r>
      <w:r w:rsidR="00502366">
        <w:t xml:space="preserve"> </w:t>
      </w:r>
      <w:r w:rsidR="0028747D" w:rsidRPr="00846865">
        <w:t>information</w:t>
      </w:r>
      <w:r w:rsidR="00502366">
        <w:t xml:space="preserve"> </w:t>
      </w:r>
      <w:r w:rsidR="003A2B1A" w:rsidRPr="00846865">
        <w:t>on</w:t>
      </w:r>
      <w:r w:rsidR="00502366">
        <w:t xml:space="preserve"> </w:t>
      </w:r>
      <w:r w:rsidR="003A2B1A" w:rsidRPr="00846865">
        <w:t>measures</w:t>
      </w:r>
      <w:r w:rsidR="00502366">
        <w:t xml:space="preserve"> </w:t>
      </w:r>
      <w:r w:rsidR="00AD4C09" w:rsidRPr="00846865">
        <w:t>adopted</w:t>
      </w:r>
      <w:r w:rsidR="00502366">
        <w:t xml:space="preserve"> </w:t>
      </w:r>
      <w:r w:rsidR="00AD4C09" w:rsidRPr="00846865">
        <w:t>to</w:t>
      </w:r>
      <w:r w:rsidR="00502366">
        <w:t xml:space="preserve"> </w:t>
      </w:r>
      <w:r w:rsidR="00AD4C09" w:rsidRPr="00846865">
        <w:t>address</w:t>
      </w:r>
      <w:r w:rsidR="00502366">
        <w:t xml:space="preserve"> </w:t>
      </w:r>
      <w:r w:rsidR="00AD4C09" w:rsidRPr="00846865">
        <w:t>food</w:t>
      </w:r>
      <w:r w:rsidR="00502366">
        <w:t xml:space="preserve"> </w:t>
      </w:r>
      <w:r w:rsidR="00AD4C09" w:rsidRPr="00846865">
        <w:t>insecurity</w:t>
      </w:r>
      <w:r w:rsidR="00502366">
        <w:t xml:space="preserve"> </w:t>
      </w:r>
      <w:r w:rsidR="00AD4C09" w:rsidRPr="00846865">
        <w:t>and</w:t>
      </w:r>
      <w:r w:rsidR="00502366">
        <w:t xml:space="preserve"> </w:t>
      </w:r>
      <w:r w:rsidR="00AD4C09" w:rsidRPr="00846865">
        <w:t>to</w:t>
      </w:r>
      <w:r w:rsidR="00502366">
        <w:t xml:space="preserve"> </w:t>
      </w:r>
      <w:r w:rsidR="00AD4C09" w:rsidRPr="00846865">
        <w:t>reduce</w:t>
      </w:r>
      <w:r w:rsidR="00502366">
        <w:t xml:space="preserve"> </w:t>
      </w:r>
      <w:r w:rsidR="00AD4C09" w:rsidRPr="00846865">
        <w:t>the</w:t>
      </w:r>
      <w:r w:rsidR="00502366">
        <w:t xml:space="preserve"> </w:t>
      </w:r>
      <w:r w:rsidR="003A2B1A" w:rsidRPr="00846865">
        <w:t>reliance</w:t>
      </w:r>
      <w:r w:rsidR="00502366">
        <w:t xml:space="preserve"> </w:t>
      </w:r>
      <w:r w:rsidR="003A2B1A" w:rsidRPr="00846865">
        <w:t>on</w:t>
      </w:r>
      <w:r w:rsidR="00502366">
        <w:t xml:space="preserve"> </w:t>
      </w:r>
      <w:r w:rsidR="003A2B1A" w:rsidRPr="00846865">
        <w:t>emergency</w:t>
      </w:r>
      <w:r w:rsidR="00502366">
        <w:t xml:space="preserve"> </w:t>
      </w:r>
      <w:r w:rsidR="003A2B1A" w:rsidRPr="00846865">
        <w:t>food</w:t>
      </w:r>
      <w:r w:rsidR="00502366">
        <w:t xml:space="preserve"> </w:t>
      </w:r>
      <w:r w:rsidR="003A2B1A" w:rsidRPr="00846865">
        <w:t>aid</w:t>
      </w:r>
      <w:r w:rsidR="00502366">
        <w:t xml:space="preserve"> </w:t>
      </w:r>
      <w:r w:rsidR="003A2B1A" w:rsidRPr="00846865">
        <w:t>f</w:t>
      </w:r>
      <w:r w:rsidR="0070013B" w:rsidRPr="00846865">
        <w:t>r</w:t>
      </w:r>
      <w:r w:rsidR="003A2B1A" w:rsidRPr="00846865">
        <w:t>o</w:t>
      </w:r>
      <w:r w:rsidR="0070013B" w:rsidRPr="00846865">
        <w:t>m</w:t>
      </w:r>
      <w:r w:rsidR="00502366">
        <w:t xml:space="preserve"> </w:t>
      </w:r>
      <w:r w:rsidR="00AD4C09" w:rsidRPr="00846865">
        <w:t>food</w:t>
      </w:r>
      <w:r w:rsidR="00E5558E">
        <w:t xml:space="preserve"> </w:t>
      </w:r>
      <w:r w:rsidR="0070013B" w:rsidRPr="00846865">
        <w:t>banks</w:t>
      </w:r>
      <w:r w:rsidR="006053EE" w:rsidRPr="00846865">
        <w:t>.</w:t>
      </w:r>
    </w:p>
    <w:p w:rsidR="00846865" w:rsidRPr="00C50BAE" w:rsidRDefault="005E77C4" w:rsidP="005E77C4">
      <w:pPr>
        <w:pStyle w:val="SingleTxtG"/>
      </w:pPr>
      <w:r w:rsidRPr="00C50BAE">
        <w:t>23.</w:t>
      </w:r>
      <w:r w:rsidRPr="00C50BAE">
        <w:tab/>
      </w:r>
      <w:r w:rsidR="00231809" w:rsidRPr="00846865">
        <w:rPr>
          <w:lang w:val="en-US"/>
        </w:rPr>
        <w:t>Please</w:t>
      </w:r>
      <w:r w:rsidR="00502366">
        <w:t xml:space="preserve"> </w:t>
      </w:r>
      <w:r w:rsidR="00231809" w:rsidRPr="00846865">
        <w:t>provide</w:t>
      </w:r>
      <w:r w:rsidR="00502366">
        <w:t xml:space="preserve"> </w:t>
      </w:r>
      <w:r w:rsidR="00AB63C3" w:rsidRPr="00846865">
        <w:t>concrete</w:t>
      </w:r>
      <w:r w:rsidR="00502366">
        <w:t xml:space="preserve"> </w:t>
      </w:r>
      <w:r w:rsidR="002D7D68" w:rsidRPr="00846865">
        <w:t>information</w:t>
      </w:r>
      <w:r w:rsidR="00502366">
        <w:t xml:space="preserve"> </w:t>
      </w:r>
      <w:r w:rsidR="00AB63C3" w:rsidRPr="00846865">
        <w:t>on</w:t>
      </w:r>
      <w:r w:rsidR="00502366">
        <w:t xml:space="preserve"> </w:t>
      </w:r>
      <w:r w:rsidR="00AB63C3" w:rsidRPr="00846865">
        <w:t>how</w:t>
      </w:r>
      <w:r w:rsidR="00502366">
        <w:t xml:space="preserve"> </w:t>
      </w:r>
      <w:r w:rsidR="00AB63C3" w:rsidRPr="00846865">
        <w:t>current</w:t>
      </w:r>
      <w:r w:rsidR="00502366">
        <w:t xml:space="preserve"> </w:t>
      </w:r>
      <w:r w:rsidR="00AB63C3" w:rsidRPr="00846865">
        <w:t>housing</w:t>
      </w:r>
      <w:r w:rsidR="00502366">
        <w:t xml:space="preserve"> </w:t>
      </w:r>
      <w:r w:rsidR="00AB63C3" w:rsidRPr="00846865">
        <w:t>policies</w:t>
      </w:r>
      <w:r w:rsidR="00502366">
        <w:t xml:space="preserve"> </w:t>
      </w:r>
      <w:r w:rsidR="00AB63C3" w:rsidRPr="00846865">
        <w:t>and</w:t>
      </w:r>
      <w:r w:rsidR="00502366">
        <w:t xml:space="preserve"> </w:t>
      </w:r>
      <w:r w:rsidR="00AB63C3" w:rsidRPr="00846865">
        <w:t>welfare</w:t>
      </w:r>
      <w:r w:rsidR="00502366">
        <w:t xml:space="preserve"> </w:t>
      </w:r>
      <w:r w:rsidR="00AB63C3" w:rsidRPr="00846865">
        <w:t>reform</w:t>
      </w:r>
      <w:r w:rsidR="00502366">
        <w:t xml:space="preserve"> </w:t>
      </w:r>
      <w:r w:rsidR="006552F8" w:rsidRPr="00846865">
        <w:t>are</w:t>
      </w:r>
      <w:r w:rsidR="00502366">
        <w:t xml:space="preserve"> </w:t>
      </w:r>
      <w:r w:rsidR="006552F8" w:rsidRPr="00846865">
        <w:t>contributing</w:t>
      </w:r>
      <w:r w:rsidR="00502366">
        <w:t xml:space="preserve"> </w:t>
      </w:r>
      <w:r w:rsidR="000A5368" w:rsidRPr="00846865">
        <w:t>to</w:t>
      </w:r>
      <w:r w:rsidR="00502366">
        <w:t xml:space="preserve"> </w:t>
      </w:r>
      <w:r w:rsidR="00D65B97" w:rsidRPr="00846865">
        <w:t>address</w:t>
      </w:r>
      <w:r w:rsidR="00C50BAE">
        <w:t>ing</w:t>
      </w:r>
      <w:r w:rsidR="00502366">
        <w:t xml:space="preserve"> </w:t>
      </w:r>
      <w:r w:rsidR="00AB63C3" w:rsidRPr="00846865">
        <w:t>the</w:t>
      </w:r>
      <w:r w:rsidR="00502366">
        <w:t xml:space="preserve"> </w:t>
      </w:r>
      <w:r w:rsidR="006552F8" w:rsidRPr="00846865">
        <w:t>housing</w:t>
      </w:r>
      <w:r w:rsidR="00502366">
        <w:t xml:space="preserve"> </w:t>
      </w:r>
      <w:r w:rsidR="006552F8" w:rsidRPr="00846865">
        <w:t>deficit</w:t>
      </w:r>
      <w:r w:rsidR="00502366">
        <w:t xml:space="preserve"> </w:t>
      </w:r>
      <w:r w:rsidR="006552F8" w:rsidRPr="00846865">
        <w:t>in</w:t>
      </w:r>
      <w:r w:rsidR="00502366">
        <w:t xml:space="preserve"> </w:t>
      </w:r>
      <w:r w:rsidR="006552F8" w:rsidRPr="00846865">
        <w:t>the</w:t>
      </w:r>
      <w:r w:rsidR="00502366">
        <w:t xml:space="preserve"> </w:t>
      </w:r>
      <w:r w:rsidR="006552F8" w:rsidRPr="00846865">
        <w:t>State</w:t>
      </w:r>
      <w:r w:rsidR="00502366">
        <w:t xml:space="preserve"> </w:t>
      </w:r>
      <w:r w:rsidR="006552F8" w:rsidRPr="00846865">
        <w:t>party</w:t>
      </w:r>
      <w:r w:rsidR="002D7D68" w:rsidRPr="00846865">
        <w:t>.</w:t>
      </w:r>
      <w:r w:rsidR="00502366">
        <w:t xml:space="preserve"> </w:t>
      </w:r>
      <w:r w:rsidR="002D7D68" w:rsidRPr="00846865">
        <w:t>Please</w:t>
      </w:r>
      <w:r w:rsidR="00502366">
        <w:t xml:space="preserve"> </w:t>
      </w:r>
      <w:r w:rsidR="002D7D68" w:rsidRPr="00846865">
        <w:t>provide</w:t>
      </w:r>
      <w:r w:rsidR="00502366">
        <w:t xml:space="preserve"> </w:t>
      </w:r>
      <w:r w:rsidR="008B0959" w:rsidRPr="00846865">
        <w:t>statistic</w:t>
      </w:r>
      <w:r w:rsidR="00532597">
        <w:t>al</w:t>
      </w:r>
      <w:r w:rsidR="00502366">
        <w:t xml:space="preserve"> </w:t>
      </w:r>
      <w:r w:rsidR="008B0959" w:rsidRPr="00846865">
        <w:t>information</w:t>
      </w:r>
      <w:r w:rsidR="00502366">
        <w:t xml:space="preserve"> </w:t>
      </w:r>
      <w:r w:rsidR="002D7D68" w:rsidRPr="00846865">
        <w:t>on</w:t>
      </w:r>
      <w:r w:rsidR="00502366">
        <w:t xml:space="preserve"> </w:t>
      </w:r>
      <w:r w:rsidR="006552F8" w:rsidRPr="00846865">
        <w:t>the</w:t>
      </w:r>
      <w:r w:rsidR="00502366">
        <w:t xml:space="preserve"> </w:t>
      </w:r>
      <w:r w:rsidR="00AB63C3" w:rsidRPr="00846865">
        <w:t>supply</w:t>
      </w:r>
      <w:r w:rsidR="00502366">
        <w:t xml:space="preserve"> </w:t>
      </w:r>
      <w:r w:rsidR="00AB63C3" w:rsidRPr="00846865">
        <w:t>of</w:t>
      </w:r>
      <w:r w:rsidR="00502366">
        <w:t xml:space="preserve"> </w:t>
      </w:r>
      <w:r w:rsidR="00AB63C3" w:rsidRPr="00846865">
        <w:t>social</w:t>
      </w:r>
      <w:r w:rsidR="00502366">
        <w:t xml:space="preserve"> </w:t>
      </w:r>
      <w:r w:rsidR="00AB63C3" w:rsidRPr="00846865">
        <w:t>and</w:t>
      </w:r>
      <w:r w:rsidR="00502366">
        <w:t xml:space="preserve"> </w:t>
      </w:r>
      <w:r w:rsidR="00AB63C3" w:rsidRPr="00846865">
        <w:t>affordable</w:t>
      </w:r>
      <w:r w:rsidR="00502366">
        <w:t xml:space="preserve"> </w:t>
      </w:r>
      <w:r w:rsidR="00AB63C3" w:rsidRPr="00846865">
        <w:t>hous</w:t>
      </w:r>
      <w:r w:rsidR="002D7D68" w:rsidRPr="00846865">
        <w:t>ing,</w:t>
      </w:r>
      <w:r w:rsidR="00502366">
        <w:t xml:space="preserve"> </w:t>
      </w:r>
      <w:r w:rsidR="002D7D68" w:rsidRPr="00846865">
        <w:t>especially</w:t>
      </w:r>
      <w:r w:rsidR="00502366">
        <w:t xml:space="preserve"> </w:t>
      </w:r>
      <w:r w:rsidR="00AB63C3" w:rsidRPr="00846865">
        <w:t>for</w:t>
      </w:r>
      <w:r w:rsidR="00502366">
        <w:t xml:space="preserve"> </w:t>
      </w:r>
      <w:r w:rsidR="00AB63C3" w:rsidRPr="00846865">
        <w:t>the</w:t>
      </w:r>
      <w:r w:rsidR="00502366">
        <w:t xml:space="preserve"> </w:t>
      </w:r>
      <w:r w:rsidR="00AB63C3" w:rsidRPr="00846865">
        <w:t>most</w:t>
      </w:r>
      <w:r w:rsidR="00502366">
        <w:t xml:space="preserve"> </w:t>
      </w:r>
      <w:r w:rsidR="00AB63C3" w:rsidRPr="00846865">
        <w:t>disadvantaged</w:t>
      </w:r>
      <w:r w:rsidR="00502366">
        <w:t xml:space="preserve"> </w:t>
      </w:r>
      <w:r w:rsidR="00AB63C3" w:rsidRPr="00846865">
        <w:t>and</w:t>
      </w:r>
      <w:r w:rsidR="00502366">
        <w:t xml:space="preserve"> </w:t>
      </w:r>
      <w:r w:rsidR="00AB63C3" w:rsidRPr="00846865">
        <w:t>marginalized</w:t>
      </w:r>
      <w:r w:rsidR="00502366">
        <w:t xml:space="preserve"> </w:t>
      </w:r>
      <w:r w:rsidR="00AB63C3" w:rsidRPr="00846865">
        <w:t>individual</w:t>
      </w:r>
      <w:r w:rsidR="00160794">
        <w:t>s</w:t>
      </w:r>
      <w:r w:rsidR="00502366">
        <w:t xml:space="preserve"> </w:t>
      </w:r>
      <w:r w:rsidR="00AB63C3" w:rsidRPr="00846865">
        <w:t>and</w:t>
      </w:r>
      <w:r w:rsidR="00502366">
        <w:t xml:space="preserve"> </w:t>
      </w:r>
      <w:r w:rsidR="00AB63C3" w:rsidRPr="00C50BAE">
        <w:t>groups,</w:t>
      </w:r>
      <w:r w:rsidR="00502366" w:rsidRPr="00C50BAE">
        <w:t xml:space="preserve"> </w:t>
      </w:r>
      <w:r w:rsidR="004533FD" w:rsidRPr="00C50BAE">
        <w:t>including</w:t>
      </w:r>
      <w:r w:rsidR="00502366" w:rsidRPr="00C50BAE">
        <w:t xml:space="preserve"> </w:t>
      </w:r>
      <w:r w:rsidR="004533FD" w:rsidRPr="00C50BAE">
        <w:t>middle-</w:t>
      </w:r>
      <w:r w:rsidR="00502366" w:rsidRPr="00C50BAE">
        <w:t xml:space="preserve"> </w:t>
      </w:r>
      <w:r w:rsidR="004533FD" w:rsidRPr="00C50BAE">
        <w:t>and</w:t>
      </w:r>
      <w:r w:rsidR="00502366" w:rsidRPr="00C50BAE">
        <w:t xml:space="preserve"> </w:t>
      </w:r>
      <w:r w:rsidR="004533FD" w:rsidRPr="00C50BAE">
        <w:t>low</w:t>
      </w:r>
      <w:r>
        <w:noBreakHyphen/>
      </w:r>
      <w:r w:rsidR="00AB63C3" w:rsidRPr="00C50BAE">
        <w:t>income</w:t>
      </w:r>
      <w:r w:rsidR="00502366" w:rsidRPr="00C50BAE">
        <w:t xml:space="preserve"> </w:t>
      </w:r>
      <w:r w:rsidR="00AB63C3" w:rsidRPr="00C50BAE">
        <w:t>individuals</w:t>
      </w:r>
      <w:r w:rsidR="00502366" w:rsidRPr="00C50BAE">
        <w:t xml:space="preserve"> </w:t>
      </w:r>
      <w:r w:rsidR="00AB63C3" w:rsidRPr="00C50BAE">
        <w:t>and</w:t>
      </w:r>
      <w:r w:rsidR="00502366" w:rsidRPr="00C50BAE">
        <w:t xml:space="preserve"> </w:t>
      </w:r>
      <w:r w:rsidR="00AB63C3" w:rsidRPr="00C50BAE">
        <w:t>households,</w:t>
      </w:r>
      <w:r w:rsidR="00502366" w:rsidRPr="00C50BAE">
        <w:t xml:space="preserve"> </w:t>
      </w:r>
      <w:r w:rsidR="00AB63C3" w:rsidRPr="00C50BAE">
        <w:t>young</w:t>
      </w:r>
      <w:r w:rsidR="00502366" w:rsidRPr="00C50BAE">
        <w:t xml:space="preserve"> </w:t>
      </w:r>
      <w:r w:rsidR="00AB63C3" w:rsidRPr="00C50BAE">
        <w:t>people</w:t>
      </w:r>
      <w:r w:rsidR="00502366" w:rsidRPr="00C50BAE">
        <w:t xml:space="preserve"> </w:t>
      </w:r>
      <w:r w:rsidR="00AB63C3" w:rsidRPr="00C50BAE">
        <w:t>and</w:t>
      </w:r>
      <w:r w:rsidR="00502366" w:rsidRPr="00C50BAE">
        <w:t xml:space="preserve"> </w:t>
      </w:r>
      <w:r w:rsidR="00AB63C3" w:rsidRPr="00C50BAE">
        <w:t>persons</w:t>
      </w:r>
      <w:r w:rsidR="00502366" w:rsidRPr="00C50BAE">
        <w:t xml:space="preserve"> </w:t>
      </w:r>
      <w:r w:rsidR="00AB63C3" w:rsidRPr="00C50BAE">
        <w:t>with</w:t>
      </w:r>
      <w:r w:rsidR="00502366" w:rsidRPr="00C50BAE">
        <w:t xml:space="preserve"> </w:t>
      </w:r>
      <w:r w:rsidR="00AB63C3" w:rsidRPr="00C50BAE">
        <w:t>disabilities.</w:t>
      </w:r>
      <w:r w:rsidR="00502366" w:rsidRPr="00C50BAE">
        <w:t xml:space="preserve"> </w:t>
      </w:r>
      <w:r w:rsidR="00AB63C3" w:rsidRPr="00C50BAE">
        <w:t>Please</w:t>
      </w:r>
      <w:r w:rsidR="00502366" w:rsidRPr="00C50BAE">
        <w:t xml:space="preserve"> </w:t>
      </w:r>
      <w:r w:rsidR="00AB63C3" w:rsidRPr="00C50BAE">
        <w:t>also</w:t>
      </w:r>
      <w:r w:rsidR="00502366" w:rsidRPr="00C50BAE">
        <w:t xml:space="preserve"> </w:t>
      </w:r>
      <w:r w:rsidR="00AB63C3" w:rsidRPr="00C50BAE">
        <w:t>provide</w:t>
      </w:r>
      <w:r w:rsidR="00502366" w:rsidRPr="00C50BAE">
        <w:t xml:space="preserve"> </w:t>
      </w:r>
      <w:r w:rsidR="00AB63C3" w:rsidRPr="00C50BAE">
        <w:t>information</w:t>
      </w:r>
      <w:r w:rsidR="00502366" w:rsidRPr="00C50BAE">
        <w:t xml:space="preserve"> </w:t>
      </w:r>
      <w:r w:rsidR="00AB63C3" w:rsidRPr="00C50BAE">
        <w:t>on</w:t>
      </w:r>
      <w:r w:rsidR="00502366" w:rsidRPr="00C50BAE">
        <w:t xml:space="preserve"> </w:t>
      </w:r>
      <w:r w:rsidR="00AB63C3" w:rsidRPr="00C50BAE">
        <w:t>how</w:t>
      </w:r>
      <w:r w:rsidR="00502366" w:rsidRPr="00C50BAE">
        <w:t xml:space="preserve"> </w:t>
      </w:r>
      <w:r w:rsidR="00AB63C3" w:rsidRPr="00C50BAE">
        <w:t>security</w:t>
      </w:r>
      <w:r w:rsidR="00502366" w:rsidRPr="00C50BAE">
        <w:t xml:space="preserve"> </w:t>
      </w:r>
      <w:r w:rsidR="00AB63C3" w:rsidRPr="00C50BAE">
        <w:t>of</w:t>
      </w:r>
      <w:r w:rsidR="00502366" w:rsidRPr="00C50BAE">
        <w:t xml:space="preserve"> </w:t>
      </w:r>
      <w:r w:rsidR="00AB63C3" w:rsidRPr="00C50BAE">
        <w:t>tenure</w:t>
      </w:r>
      <w:r w:rsidR="00502366" w:rsidRPr="00C50BAE">
        <w:t xml:space="preserve"> </w:t>
      </w:r>
      <w:r w:rsidR="00AB63C3" w:rsidRPr="00C50BAE">
        <w:t>is</w:t>
      </w:r>
      <w:r w:rsidR="00502366" w:rsidRPr="00C50BAE">
        <w:t xml:space="preserve"> </w:t>
      </w:r>
      <w:r w:rsidR="00AB63C3" w:rsidRPr="00C50BAE">
        <w:t>guaranteed,</w:t>
      </w:r>
      <w:r w:rsidR="00502366" w:rsidRPr="00C50BAE">
        <w:t xml:space="preserve"> </w:t>
      </w:r>
      <w:r w:rsidR="00AB63C3" w:rsidRPr="00C50BAE">
        <w:t>particularly</w:t>
      </w:r>
      <w:r w:rsidR="00502366" w:rsidRPr="00C50BAE">
        <w:t xml:space="preserve"> </w:t>
      </w:r>
      <w:r w:rsidR="00AB63C3" w:rsidRPr="00C50BAE">
        <w:t>in</w:t>
      </w:r>
      <w:r w:rsidR="00502366" w:rsidRPr="00C50BAE">
        <w:t xml:space="preserve"> </w:t>
      </w:r>
      <w:r w:rsidR="00AB63C3" w:rsidRPr="00C50BAE">
        <w:t>the</w:t>
      </w:r>
      <w:r w:rsidR="00502366" w:rsidRPr="00C50BAE">
        <w:t xml:space="preserve"> </w:t>
      </w:r>
      <w:r w:rsidR="00AB63C3" w:rsidRPr="00C50BAE">
        <w:t>private</w:t>
      </w:r>
      <w:r w:rsidR="00502366" w:rsidRPr="00C50BAE">
        <w:t xml:space="preserve"> </w:t>
      </w:r>
      <w:r w:rsidR="00AB63C3" w:rsidRPr="00C50BAE">
        <w:t>rental</w:t>
      </w:r>
      <w:r w:rsidR="00502366" w:rsidRPr="00C50BAE">
        <w:t xml:space="preserve"> </w:t>
      </w:r>
      <w:r w:rsidR="00AB63C3" w:rsidRPr="00C50BAE">
        <w:t>sector</w:t>
      </w:r>
      <w:r w:rsidR="00C50BAE" w:rsidRPr="00C50BAE">
        <w:t>,</w:t>
      </w:r>
      <w:r w:rsidR="00502366" w:rsidRPr="00C50BAE">
        <w:t xml:space="preserve"> </w:t>
      </w:r>
      <w:r w:rsidR="00254E27" w:rsidRPr="00C50BAE">
        <w:t>and</w:t>
      </w:r>
      <w:r w:rsidR="00502366" w:rsidRPr="00C50BAE">
        <w:t xml:space="preserve"> </w:t>
      </w:r>
      <w:r w:rsidR="00FC713C">
        <w:t xml:space="preserve">on </w:t>
      </w:r>
      <w:r w:rsidR="00254E27" w:rsidRPr="00C50BAE">
        <w:t>the</w:t>
      </w:r>
      <w:r w:rsidR="00502366" w:rsidRPr="00C50BAE">
        <w:t xml:space="preserve"> </w:t>
      </w:r>
      <w:r w:rsidR="00254E27" w:rsidRPr="00C50BAE">
        <w:t>measures</w:t>
      </w:r>
      <w:r w:rsidR="00502366" w:rsidRPr="00C50BAE">
        <w:t xml:space="preserve"> </w:t>
      </w:r>
      <w:r w:rsidR="00254E27" w:rsidRPr="00C50BAE">
        <w:t>adopted</w:t>
      </w:r>
      <w:r w:rsidR="00502366" w:rsidRPr="00C50BAE">
        <w:t xml:space="preserve"> </w:t>
      </w:r>
      <w:r w:rsidR="00254E27" w:rsidRPr="00C50BAE">
        <w:t>to</w:t>
      </w:r>
      <w:r w:rsidR="00502366" w:rsidRPr="00C50BAE">
        <w:t xml:space="preserve"> </w:t>
      </w:r>
      <w:r w:rsidR="00254E27" w:rsidRPr="00C50BAE">
        <w:t>protect</w:t>
      </w:r>
      <w:r w:rsidR="00502366" w:rsidRPr="00C50BAE">
        <w:t xml:space="preserve"> </w:t>
      </w:r>
      <w:r w:rsidR="00254E27" w:rsidRPr="00C50BAE">
        <w:t>tenants</w:t>
      </w:r>
      <w:r w:rsidR="00502366" w:rsidRPr="00C50BAE">
        <w:t xml:space="preserve"> </w:t>
      </w:r>
      <w:r w:rsidR="00254E27" w:rsidRPr="00C50BAE">
        <w:t>from</w:t>
      </w:r>
      <w:r w:rsidR="00502366" w:rsidRPr="00C50BAE">
        <w:t xml:space="preserve"> </w:t>
      </w:r>
      <w:r w:rsidR="00254E27" w:rsidRPr="00C50BAE">
        <w:t>forced</w:t>
      </w:r>
      <w:r w:rsidR="00502366" w:rsidRPr="00C50BAE">
        <w:t xml:space="preserve"> </w:t>
      </w:r>
      <w:r w:rsidR="00254E27" w:rsidRPr="00C50BAE">
        <w:t>eviction.</w:t>
      </w:r>
    </w:p>
    <w:p w:rsidR="00164A6F" w:rsidRPr="00846865" w:rsidRDefault="005E77C4" w:rsidP="005E77C4">
      <w:pPr>
        <w:pStyle w:val="SingleTxtG"/>
      </w:pPr>
      <w:r w:rsidRPr="00846865">
        <w:t>24.</w:t>
      </w:r>
      <w:r w:rsidRPr="00846865">
        <w:tab/>
      </w:r>
      <w:r w:rsidR="00370D04" w:rsidRPr="00532597">
        <w:t>Please</w:t>
      </w:r>
      <w:r w:rsidR="00502366">
        <w:t xml:space="preserve"> </w:t>
      </w:r>
      <w:r w:rsidR="00370D04" w:rsidRPr="00532597">
        <w:t>provide</w:t>
      </w:r>
      <w:r w:rsidR="00502366">
        <w:t xml:space="preserve"> </w:t>
      </w:r>
      <w:r w:rsidR="00370D04" w:rsidRPr="00532597">
        <w:t>updated</w:t>
      </w:r>
      <w:r w:rsidR="00502366">
        <w:t xml:space="preserve"> </w:t>
      </w:r>
      <w:r w:rsidR="00370D04" w:rsidRPr="00532597">
        <w:t>data</w:t>
      </w:r>
      <w:r w:rsidR="00502366">
        <w:t xml:space="preserve"> </w:t>
      </w:r>
      <w:r w:rsidR="00370D04" w:rsidRPr="00532597">
        <w:t>on</w:t>
      </w:r>
      <w:r w:rsidR="00502366">
        <w:t xml:space="preserve"> </w:t>
      </w:r>
      <w:r w:rsidR="00370D04" w:rsidRPr="00532597">
        <w:t>the</w:t>
      </w:r>
      <w:r w:rsidR="00502366">
        <w:t xml:space="preserve"> </w:t>
      </w:r>
      <w:r w:rsidR="00370D04" w:rsidRPr="00532597">
        <w:t>extent</w:t>
      </w:r>
      <w:r w:rsidR="00502366">
        <w:t xml:space="preserve"> </w:t>
      </w:r>
      <w:r w:rsidR="00370D04" w:rsidRPr="00532597">
        <w:t>of</w:t>
      </w:r>
      <w:r w:rsidR="00502366">
        <w:t xml:space="preserve"> </w:t>
      </w:r>
      <w:r w:rsidR="003405F7" w:rsidRPr="00532597">
        <w:t>h</w:t>
      </w:r>
      <w:r w:rsidR="00370D04" w:rsidRPr="00532597">
        <w:t>omelessness</w:t>
      </w:r>
      <w:r w:rsidR="00502366">
        <w:t xml:space="preserve"> </w:t>
      </w:r>
      <w:r w:rsidR="00370D04" w:rsidRPr="00532597">
        <w:t>in</w:t>
      </w:r>
      <w:r w:rsidR="00502366">
        <w:t xml:space="preserve"> </w:t>
      </w:r>
      <w:r w:rsidR="00370D04" w:rsidRPr="00532597">
        <w:t>the</w:t>
      </w:r>
      <w:r w:rsidR="00502366">
        <w:t xml:space="preserve"> </w:t>
      </w:r>
      <w:r w:rsidR="00370D04" w:rsidRPr="00532597">
        <w:t>State</w:t>
      </w:r>
      <w:r w:rsidR="00502366">
        <w:t xml:space="preserve"> </w:t>
      </w:r>
      <w:r w:rsidR="00370D04" w:rsidRPr="00532597">
        <w:t>party,</w:t>
      </w:r>
      <w:r w:rsidR="00502366">
        <w:t xml:space="preserve"> </w:t>
      </w:r>
      <w:r w:rsidR="00E10756" w:rsidRPr="00846865">
        <w:rPr>
          <w:lang w:val="en-US"/>
        </w:rPr>
        <w:t>disaggregated</w:t>
      </w:r>
      <w:r w:rsidR="00502366">
        <w:rPr>
          <w:lang w:val="en-US"/>
        </w:rPr>
        <w:t xml:space="preserve"> </w:t>
      </w:r>
      <w:r w:rsidR="00E10756" w:rsidRPr="00846865">
        <w:rPr>
          <w:lang w:val="en-US"/>
        </w:rPr>
        <w:t>by</w:t>
      </w:r>
      <w:r w:rsidR="00502366">
        <w:rPr>
          <w:lang w:val="en-US"/>
        </w:rPr>
        <w:t xml:space="preserve"> </w:t>
      </w:r>
      <w:r w:rsidR="00E10756" w:rsidRPr="00846865">
        <w:rPr>
          <w:lang w:val="en-US"/>
        </w:rPr>
        <w:t>sex,</w:t>
      </w:r>
      <w:r w:rsidR="00502366">
        <w:rPr>
          <w:lang w:val="en-US"/>
        </w:rPr>
        <w:t xml:space="preserve"> </w:t>
      </w:r>
      <w:r w:rsidR="00E10756" w:rsidRPr="00846865">
        <w:rPr>
          <w:lang w:val="en-US"/>
        </w:rPr>
        <w:t>region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ethnic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group.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Please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also</w:t>
      </w:r>
      <w:r w:rsidR="00502366">
        <w:rPr>
          <w:lang w:val="en-US"/>
        </w:rPr>
        <w:t xml:space="preserve"> </w:t>
      </w:r>
      <w:r w:rsidR="008B0959" w:rsidRPr="00846865">
        <w:rPr>
          <w:lang w:val="en-US"/>
        </w:rPr>
        <w:t>explain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what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extent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measures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adopted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by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State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party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have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contributed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reduc</w:t>
      </w:r>
      <w:r w:rsidR="00C50BAE">
        <w:rPr>
          <w:lang w:val="en-US"/>
        </w:rPr>
        <w:t>ing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homelessness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indicate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number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of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reception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facilities,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including</w:t>
      </w:r>
      <w:r w:rsidR="00502366">
        <w:rPr>
          <w:lang w:val="en-US"/>
        </w:rPr>
        <w:t xml:space="preserve"> </w:t>
      </w:r>
      <w:r w:rsidR="00067733" w:rsidRPr="00846865">
        <w:t>emergency</w:t>
      </w:r>
      <w:r w:rsidR="00502366">
        <w:t xml:space="preserve"> </w:t>
      </w:r>
      <w:r w:rsidR="00067733" w:rsidRPr="00846865">
        <w:t>shelters,</w:t>
      </w:r>
      <w:r w:rsidR="00502366">
        <w:t xml:space="preserve"> </w:t>
      </w:r>
      <w:r w:rsidR="00067733" w:rsidRPr="00846865">
        <w:t>hostels</w:t>
      </w:r>
      <w:r w:rsidR="00502366">
        <w:t xml:space="preserve"> </w:t>
      </w:r>
      <w:r w:rsidR="00067733" w:rsidRPr="00846865">
        <w:t>and</w:t>
      </w:r>
      <w:r w:rsidR="00502366">
        <w:t xml:space="preserve"> </w:t>
      </w:r>
      <w:r w:rsidR="00067733" w:rsidRPr="00846865">
        <w:t>social</w:t>
      </w:r>
      <w:r w:rsidR="00502366">
        <w:t xml:space="preserve"> </w:t>
      </w:r>
      <w:r w:rsidR="00067733" w:rsidRPr="00846865">
        <w:t>rehabilitation</w:t>
      </w:r>
      <w:r w:rsidR="00502366">
        <w:t xml:space="preserve"> </w:t>
      </w:r>
      <w:r w:rsidR="00067733" w:rsidRPr="00846865">
        <w:t>centres</w:t>
      </w:r>
      <w:r w:rsidR="00C50BAE">
        <w:t>,</w:t>
      </w:r>
      <w:r w:rsidR="00502366">
        <w:rPr>
          <w:lang w:val="en-US"/>
        </w:rPr>
        <w:t xml:space="preserve"> </w:t>
      </w:r>
      <w:r w:rsidR="00FC713C">
        <w:rPr>
          <w:lang w:val="en-US"/>
        </w:rPr>
        <w:t xml:space="preserve">that </w:t>
      </w:r>
      <w:r w:rsidR="00532597">
        <w:rPr>
          <w:lang w:val="en-US"/>
        </w:rPr>
        <w:t>are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available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in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State</w:t>
      </w:r>
      <w:r w:rsidR="00502366">
        <w:rPr>
          <w:lang w:val="en-US"/>
        </w:rPr>
        <w:t xml:space="preserve"> </w:t>
      </w:r>
      <w:r w:rsidR="00067733" w:rsidRPr="00846865">
        <w:rPr>
          <w:lang w:val="en-US"/>
        </w:rPr>
        <w:t>party.</w:t>
      </w:r>
    </w:p>
    <w:p w:rsidR="001B2600" w:rsidRPr="00DC0797" w:rsidRDefault="005E77C4" w:rsidP="005E77C4">
      <w:pPr>
        <w:pStyle w:val="SingleTxtG"/>
      </w:pPr>
      <w:r w:rsidRPr="00DC0797">
        <w:t>25.</w:t>
      </w:r>
      <w:r w:rsidRPr="00DC0797">
        <w:tab/>
      </w:r>
      <w:r w:rsidR="001B2600" w:rsidRPr="00DC0797">
        <w:t>Please</w:t>
      </w:r>
      <w:r w:rsidR="00502366" w:rsidRPr="00DC0797">
        <w:t xml:space="preserve"> </w:t>
      </w:r>
      <w:r w:rsidR="001B2600" w:rsidRPr="00DC0797">
        <w:t>provide</w:t>
      </w:r>
      <w:r w:rsidR="00502366" w:rsidRPr="00DC0797">
        <w:t xml:space="preserve"> </w:t>
      </w:r>
      <w:r w:rsidR="001B2600" w:rsidRPr="00DC0797">
        <w:t>information</w:t>
      </w:r>
      <w:r w:rsidR="00502366" w:rsidRPr="00DC0797">
        <w:t xml:space="preserve"> </w:t>
      </w:r>
      <w:r w:rsidR="00A674F9" w:rsidRPr="00DC0797">
        <w:t>on</w:t>
      </w:r>
      <w:r w:rsidR="00502366" w:rsidRPr="00DC0797">
        <w:t xml:space="preserve"> </w:t>
      </w:r>
      <w:r w:rsidR="00A674F9" w:rsidRPr="00DC0797">
        <w:t>the</w:t>
      </w:r>
      <w:r w:rsidR="00502366" w:rsidRPr="00DC0797">
        <w:t xml:space="preserve"> </w:t>
      </w:r>
      <w:r w:rsidR="00A674F9" w:rsidRPr="00DC0797">
        <w:t>measures</w:t>
      </w:r>
      <w:r w:rsidR="00502366" w:rsidRPr="00DC0797">
        <w:t xml:space="preserve"> </w:t>
      </w:r>
      <w:r w:rsidR="00A674F9" w:rsidRPr="00DC0797">
        <w:t>adopted</w:t>
      </w:r>
      <w:r w:rsidR="00502366" w:rsidRPr="00DC0797">
        <w:t xml:space="preserve"> </w:t>
      </w:r>
      <w:r w:rsidR="00A674F9" w:rsidRPr="00DC0797">
        <w:t>to</w:t>
      </w:r>
      <w:r w:rsidR="00502366" w:rsidRPr="00DC0797">
        <w:t xml:space="preserve"> </w:t>
      </w:r>
      <w:r w:rsidR="00A674F9" w:rsidRPr="00DC0797">
        <w:t>ensure</w:t>
      </w:r>
      <w:r w:rsidR="00502366" w:rsidRPr="00DC0797">
        <w:t xml:space="preserve"> </w:t>
      </w:r>
      <w:r w:rsidR="00A674F9" w:rsidRPr="00DC0797">
        <w:t>that</w:t>
      </w:r>
      <w:r w:rsidR="00502366" w:rsidRPr="00DC0797">
        <w:t xml:space="preserve"> </w:t>
      </w:r>
      <w:r w:rsidR="003C25AC">
        <w:t xml:space="preserve">the Gypsy </w:t>
      </w:r>
      <w:r w:rsidR="00A674F9" w:rsidRPr="00DC0797">
        <w:t>and</w:t>
      </w:r>
      <w:r w:rsidR="00502366" w:rsidRPr="00DC0797">
        <w:t xml:space="preserve"> </w:t>
      </w:r>
      <w:r w:rsidR="00A674F9" w:rsidRPr="00DC0797">
        <w:t>Traveller</w:t>
      </w:r>
      <w:r w:rsidR="00502366" w:rsidRPr="00DC0797">
        <w:t xml:space="preserve"> </w:t>
      </w:r>
      <w:r w:rsidR="00A674F9" w:rsidRPr="00DC0797">
        <w:t>communities</w:t>
      </w:r>
      <w:r w:rsidR="00502366" w:rsidRPr="00DC0797">
        <w:t xml:space="preserve"> </w:t>
      </w:r>
      <w:r w:rsidR="00A674F9" w:rsidRPr="00DC0797">
        <w:t>have</w:t>
      </w:r>
      <w:r w:rsidR="00502366" w:rsidRPr="00DC0797">
        <w:t xml:space="preserve"> </w:t>
      </w:r>
      <w:r w:rsidR="00A674F9" w:rsidRPr="00DC0797">
        <w:t>access</w:t>
      </w:r>
      <w:r w:rsidR="00502366" w:rsidRPr="00DC0797">
        <w:t xml:space="preserve"> </w:t>
      </w:r>
      <w:r w:rsidR="00A674F9" w:rsidRPr="00DC0797">
        <w:t>to</w:t>
      </w:r>
      <w:r w:rsidR="00502366" w:rsidRPr="00DC0797">
        <w:t xml:space="preserve"> </w:t>
      </w:r>
      <w:r w:rsidR="00A674F9" w:rsidRPr="00DC0797">
        <w:t>appropriate</w:t>
      </w:r>
      <w:r w:rsidR="00502366" w:rsidRPr="00DC0797">
        <w:t xml:space="preserve"> </w:t>
      </w:r>
      <w:r w:rsidR="00A674F9" w:rsidRPr="00DC0797">
        <w:t>and</w:t>
      </w:r>
      <w:r w:rsidR="00502366" w:rsidRPr="00DC0797">
        <w:t xml:space="preserve"> </w:t>
      </w:r>
      <w:r w:rsidR="00A674F9" w:rsidRPr="00DC0797">
        <w:t>culturally</w:t>
      </w:r>
      <w:r w:rsidR="00502366" w:rsidRPr="00DC0797">
        <w:t xml:space="preserve"> </w:t>
      </w:r>
      <w:r w:rsidR="00A674F9" w:rsidRPr="00DC0797">
        <w:t>adequate</w:t>
      </w:r>
      <w:r w:rsidR="00502366" w:rsidRPr="00DC0797">
        <w:t xml:space="preserve"> </w:t>
      </w:r>
      <w:r w:rsidR="00A674F9" w:rsidRPr="00DC0797">
        <w:t>residential</w:t>
      </w:r>
      <w:r w:rsidR="00502366" w:rsidRPr="00DC0797">
        <w:t xml:space="preserve"> </w:t>
      </w:r>
      <w:r w:rsidR="00A674F9" w:rsidRPr="00DC0797">
        <w:t>and</w:t>
      </w:r>
      <w:r w:rsidR="00502366" w:rsidRPr="00DC0797">
        <w:t xml:space="preserve"> </w:t>
      </w:r>
      <w:r w:rsidR="00A674F9" w:rsidRPr="00DC0797">
        <w:t>transit</w:t>
      </w:r>
      <w:r w:rsidR="00502366" w:rsidRPr="00DC0797">
        <w:t xml:space="preserve"> </w:t>
      </w:r>
      <w:r w:rsidR="00A674F9" w:rsidRPr="00DC0797">
        <w:t>accommodation</w:t>
      </w:r>
      <w:r w:rsidR="00502366" w:rsidRPr="00DC0797">
        <w:t xml:space="preserve"> </w:t>
      </w:r>
      <w:r w:rsidR="00FC713C">
        <w:t xml:space="preserve">throughout </w:t>
      </w:r>
      <w:r w:rsidR="00A674F9" w:rsidRPr="00DC0797">
        <w:t>the</w:t>
      </w:r>
      <w:r w:rsidR="00502366" w:rsidRPr="00DC0797">
        <w:t xml:space="preserve"> </w:t>
      </w:r>
      <w:r w:rsidR="00A674F9" w:rsidRPr="00DC0797">
        <w:t>State</w:t>
      </w:r>
      <w:r w:rsidR="00502366" w:rsidRPr="00DC0797">
        <w:t xml:space="preserve"> </w:t>
      </w:r>
      <w:r w:rsidR="00A674F9" w:rsidRPr="00DC0797">
        <w:t>party</w:t>
      </w:r>
      <w:r w:rsidR="00585DDB" w:rsidRPr="00DC0797">
        <w:t>,</w:t>
      </w:r>
      <w:r w:rsidR="00502366" w:rsidRPr="00DC0797">
        <w:t xml:space="preserve"> </w:t>
      </w:r>
      <w:r w:rsidR="00585DDB" w:rsidRPr="00DC0797">
        <w:t>with</w:t>
      </w:r>
      <w:r w:rsidR="00502366" w:rsidRPr="00DC0797">
        <w:t xml:space="preserve"> </w:t>
      </w:r>
      <w:r w:rsidR="00585DDB" w:rsidRPr="00DC0797">
        <w:t>adequate</w:t>
      </w:r>
      <w:r w:rsidR="00502366" w:rsidRPr="00DC0797">
        <w:t xml:space="preserve"> </w:t>
      </w:r>
      <w:r w:rsidR="00585DDB" w:rsidRPr="00DC0797">
        <w:t>access</w:t>
      </w:r>
      <w:r w:rsidR="00502366" w:rsidRPr="00DC0797">
        <w:t xml:space="preserve"> </w:t>
      </w:r>
      <w:r w:rsidR="00585DDB" w:rsidRPr="00DC0797">
        <w:t>to</w:t>
      </w:r>
      <w:r w:rsidR="00502366" w:rsidRPr="00DC0797">
        <w:t xml:space="preserve"> </w:t>
      </w:r>
      <w:r w:rsidR="00585DDB" w:rsidRPr="00DC0797">
        <w:t>basic</w:t>
      </w:r>
      <w:r w:rsidR="00502366" w:rsidRPr="00DC0797">
        <w:t xml:space="preserve"> </w:t>
      </w:r>
      <w:r w:rsidR="00585DDB" w:rsidRPr="00DC0797">
        <w:t>services,</w:t>
      </w:r>
      <w:r w:rsidR="00502366" w:rsidRPr="00DC0797">
        <w:t xml:space="preserve"> </w:t>
      </w:r>
      <w:r w:rsidR="00585DDB" w:rsidRPr="00DC0797">
        <w:t>such</w:t>
      </w:r>
      <w:r w:rsidR="00502366" w:rsidRPr="00DC0797">
        <w:t xml:space="preserve"> </w:t>
      </w:r>
      <w:r w:rsidR="00585DDB" w:rsidRPr="00DC0797">
        <w:t>as</w:t>
      </w:r>
      <w:r w:rsidR="00502366" w:rsidRPr="00DC0797">
        <w:t xml:space="preserve"> </w:t>
      </w:r>
      <w:r w:rsidR="00585DDB" w:rsidRPr="00DC0797">
        <w:t>water</w:t>
      </w:r>
      <w:r w:rsidR="00502366" w:rsidRPr="00DC0797">
        <w:t xml:space="preserve"> </w:t>
      </w:r>
      <w:r w:rsidR="00585DDB" w:rsidRPr="00DC0797">
        <w:t>and</w:t>
      </w:r>
      <w:r w:rsidR="00502366" w:rsidRPr="00DC0797">
        <w:t xml:space="preserve"> </w:t>
      </w:r>
      <w:r w:rsidR="00585DDB" w:rsidRPr="00DC0797">
        <w:t>sanitation</w:t>
      </w:r>
      <w:r w:rsidR="00A674F9" w:rsidRPr="00DC0797">
        <w:t>.</w:t>
      </w:r>
      <w:r w:rsidR="00502366" w:rsidRPr="00DC0797">
        <w:t xml:space="preserve"> </w:t>
      </w:r>
      <w:r w:rsidR="00585DDB" w:rsidRPr="00DC0797">
        <w:t>Please</w:t>
      </w:r>
      <w:r w:rsidR="00502366" w:rsidRPr="00DC0797">
        <w:t xml:space="preserve"> </w:t>
      </w:r>
      <w:r w:rsidR="00585DDB" w:rsidRPr="00DC0797">
        <w:t>indicate</w:t>
      </w:r>
      <w:r w:rsidR="00502366" w:rsidRPr="00DC0797">
        <w:t xml:space="preserve"> </w:t>
      </w:r>
      <w:r w:rsidR="00585DDB" w:rsidRPr="00DC0797">
        <w:t>what</w:t>
      </w:r>
      <w:r w:rsidR="00502366" w:rsidRPr="00DC0797">
        <w:t xml:space="preserve"> </w:t>
      </w:r>
      <w:r w:rsidR="00585DDB" w:rsidRPr="00DC0797">
        <w:t>measures</w:t>
      </w:r>
      <w:r w:rsidR="00502366" w:rsidRPr="00DC0797">
        <w:t xml:space="preserve"> </w:t>
      </w:r>
      <w:r w:rsidR="000C3C71" w:rsidRPr="00DC0797">
        <w:t xml:space="preserve">have </w:t>
      </w:r>
      <w:r w:rsidR="00585DDB" w:rsidRPr="00DC0797">
        <w:t>been</w:t>
      </w:r>
      <w:r w:rsidR="00502366" w:rsidRPr="00DC0797">
        <w:t xml:space="preserve"> </w:t>
      </w:r>
      <w:r w:rsidR="00585DDB" w:rsidRPr="00DC0797">
        <w:t>adopted</w:t>
      </w:r>
      <w:r w:rsidR="00502366" w:rsidRPr="00DC0797">
        <w:t xml:space="preserve"> </w:t>
      </w:r>
      <w:r w:rsidR="00585DDB" w:rsidRPr="00DC0797">
        <w:t>to</w:t>
      </w:r>
      <w:r w:rsidR="00502366" w:rsidRPr="00DC0797">
        <w:t xml:space="preserve"> </w:t>
      </w:r>
      <w:r w:rsidR="00585DDB" w:rsidRPr="00DC0797">
        <w:t>protect</w:t>
      </w:r>
      <w:r w:rsidR="00502366" w:rsidRPr="00DC0797">
        <w:t xml:space="preserve"> </w:t>
      </w:r>
      <w:r w:rsidR="00585DDB" w:rsidRPr="00DC0797">
        <w:t>persons</w:t>
      </w:r>
      <w:r w:rsidR="00502366" w:rsidRPr="00DC0797">
        <w:t xml:space="preserve"> </w:t>
      </w:r>
      <w:r w:rsidR="00585DDB" w:rsidRPr="00DC0797">
        <w:t>living</w:t>
      </w:r>
      <w:r w:rsidR="00502366" w:rsidRPr="00DC0797">
        <w:t xml:space="preserve"> </w:t>
      </w:r>
      <w:r w:rsidR="00585DDB" w:rsidRPr="00DC0797">
        <w:t>in</w:t>
      </w:r>
      <w:r w:rsidR="00502366" w:rsidRPr="00DC0797">
        <w:t xml:space="preserve"> </w:t>
      </w:r>
      <w:r w:rsidR="00585DDB" w:rsidRPr="00DC0797">
        <w:t>informal</w:t>
      </w:r>
      <w:r w:rsidR="00502366" w:rsidRPr="00DC0797">
        <w:t xml:space="preserve"> </w:t>
      </w:r>
      <w:r w:rsidR="00585DDB" w:rsidRPr="00DC0797">
        <w:t>settlements</w:t>
      </w:r>
      <w:r w:rsidR="00502366" w:rsidRPr="00DC0797">
        <w:t xml:space="preserve"> </w:t>
      </w:r>
      <w:r w:rsidR="00585DDB" w:rsidRPr="00DC0797">
        <w:t>from</w:t>
      </w:r>
      <w:r w:rsidR="00502366" w:rsidRPr="00DC0797">
        <w:t xml:space="preserve"> </w:t>
      </w:r>
      <w:r w:rsidR="00585DDB" w:rsidRPr="00DC0797">
        <w:t>forced</w:t>
      </w:r>
      <w:r w:rsidR="00502366" w:rsidRPr="00DC0797">
        <w:t xml:space="preserve"> </w:t>
      </w:r>
      <w:r w:rsidR="00585DDB" w:rsidRPr="00DC0797">
        <w:t>eviction.</w:t>
      </w:r>
    </w:p>
    <w:p w:rsidR="00231809" w:rsidRPr="00042386" w:rsidRDefault="00231809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12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="00991AA2" w:rsidRPr="00042386">
        <w:rPr>
          <w:rFonts w:eastAsia="SimSun"/>
          <w:sz w:val="20"/>
        </w:rPr>
        <w:t>The r</w:t>
      </w:r>
      <w:r w:rsidRPr="00042386">
        <w:rPr>
          <w:rFonts w:eastAsia="SimSun"/>
          <w:sz w:val="20"/>
        </w:rPr>
        <w:t>ight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to</w:t>
      </w:r>
      <w:r w:rsidR="00502366" w:rsidRPr="00042386">
        <w:rPr>
          <w:rFonts w:eastAsia="SimSun"/>
          <w:sz w:val="20"/>
        </w:rPr>
        <w:t xml:space="preserve"> </w:t>
      </w:r>
      <w:r w:rsidR="00991AA2" w:rsidRPr="00042386">
        <w:rPr>
          <w:rFonts w:eastAsia="SimSun"/>
          <w:sz w:val="20"/>
        </w:rPr>
        <w:t xml:space="preserve">physical and mental </w:t>
      </w:r>
      <w:r w:rsidRPr="00042386">
        <w:rPr>
          <w:rFonts w:eastAsia="SimSun"/>
          <w:sz w:val="20"/>
        </w:rPr>
        <w:t>health</w:t>
      </w:r>
    </w:p>
    <w:p w:rsidR="00231809" w:rsidRPr="00B77C1D" w:rsidRDefault="005E77C4" w:rsidP="005E77C4">
      <w:pPr>
        <w:pStyle w:val="SingleTxtG"/>
      </w:pPr>
      <w:r w:rsidRPr="00B77C1D">
        <w:t>26.</w:t>
      </w:r>
      <w:r w:rsidRPr="00B77C1D">
        <w:tab/>
      </w:r>
      <w:r w:rsidR="00231809" w:rsidRPr="00B77C1D">
        <w:t>Please</w:t>
      </w:r>
      <w:r w:rsidR="00502366" w:rsidRPr="00B77C1D">
        <w:t xml:space="preserve"> </w:t>
      </w:r>
      <w:r w:rsidR="00FC3624" w:rsidRPr="00B77C1D">
        <w:t>provide</w:t>
      </w:r>
      <w:r w:rsidR="00502366" w:rsidRPr="00B77C1D">
        <w:t xml:space="preserve"> </w:t>
      </w:r>
      <w:r w:rsidR="00FC3624" w:rsidRPr="00B77C1D">
        <w:t>updated</w:t>
      </w:r>
      <w:r w:rsidR="00502366" w:rsidRPr="00B77C1D">
        <w:t xml:space="preserve"> </w:t>
      </w:r>
      <w:r w:rsidR="00C50BAE" w:rsidRPr="00B77C1D">
        <w:t xml:space="preserve">statistical </w:t>
      </w:r>
      <w:r w:rsidR="00FC3624" w:rsidRPr="00B77C1D">
        <w:t>information</w:t>
      </w:r>
      <w:r w:rsidR="00502366" w:rsidRPr="00B77C1D">
        <w:t xml:space="preserve"> </w:t>
      </w:r>
      <w:r w:rsidR="00FC3624" w:rsidRPr="00B77C1D">
        <w:t>on</w:t>
      </w:r>
      <w:r w:rsidR="00502366" w:rsidRPr="00B77C1D">
        <w:t xml:space="preserve"> </w:t>
      </w:r>
      <w:r w:rsidR="002422A6" w:rsidRPr="00B77C1D">
        <w:t>how</w:t>
      </w:r>
      <w:r w:rsidR="00502366" w:rsidRPr="00B77C1D">
        <w:t xml:space="preserve"> </w:t>
      </w:r>
      <w:r w:rsidR="002422A6" w:rsidRPr="00B77C1D">
        <w:t>the</w:t>
      </w:r>
      <w:r w:rsidR="00502366" w:rsidRPr="00B77C1D">
        <w:t xml:space="preserve"> </w:t>
      </w:r>
      <w:r w:rsidR="002422A6" w:rsidRPr="00B77C1D">
        <w:t>implementation</w:t>
      </w:r>
      <w:r w:rsidR="00502366" w:rsidRPr="00B77C1D">
        <w:t xml:space="preserve"> </w:t>
      </w:r>
      <w:r w:rsidR="002422A6" w:rsidRPr="00B77C1D">
        <w:t>of</w:t>
      </w:r>
      <w:r w:rsidR="00502366" w:rsidRPr="00B77C1D">
        <w:t xml:space="preserve"> </w:t>
      </w:r>
      <w:r w:rsidR="002422A6" w:rsidRPr="00B77C1D">
        <w:t>the</w:t>
      </w:r>
      <w:r w:rsidR="00502366" w:rsidRPr="00B77C1D">
        <w:t xml:space="preserve"> </w:t>
      </w:r>
      <w:r w:rsidR="002422A6" w:rsidRPr="00B77C1D">
        <w:t>Health</w:t>
      </w:r>
      <w:r w:rsidR="00502366" w:rsidRPr="00B77C1D">
        <w:t xml:space="preserve"> </w:t>
      </w:r>
      <w:r w:rsidR="002422A6" w:rsidRPr="00B77C1D">
        <w:t>and</w:t>
      </w:r>
      <w:r w:rsidR="00502366" w:rsidRPr="00B77C1D">
        <w:t xml:space="preserve"> </w:t>
      </w:r>
      <w:r w:rsidR="002422A6" w:rsidRPr="00B77C1D">
        <w:t>Social</w:t>
      </w:r>
      <w:r w:rsidR="00502366" w:rsidRPr="00B77C1D">
        <w:t xml:space="preserve"> </w:t>
      </w:r>
      <w:r w:rsidR="002422A6" w:rsidRPr="00B77C1D">
        <w:t>Care</w:t>
      </w:r>
      <w:r w:rsidR="00502366" w:rsidRPr="00B77C1D">
        <w:t xml:space="preserve"> </w:t>
      </w:r>
      <w:r w:rsidR="002422A6" w:rsidRPr="00B77C1D">
        <w:t>Act</w:t>
      </w:r>
      <w:r w:rsidR="00502366" w:rsidRPr="00B77C1D">
        <w:t xml:space="preserve"> </w:t>
      </w:r>
      <w:r w:rsidR="002422A6" w:rsidRPr="00B77C1D">
        <w:t>2012</w:t>
      </w:r>
      <w:r w:rsidR="00FC713C" w:rsidRPr="00B77C1D">
        <w:t>,</w:t>
      </w:r>
      <w:r w:rsidR="00502366" w:rsidRPr="00B77C1D">
        <w:t xml:space="preserve"> </w:t>
      </w:r>
      <w:r w:rsidR="00B17465" w:rsidRPr="00B77C1D">
        <w:t>and</w:t>
      </w:r>
      <w:r w:rsidR="00502366" w:rsidRPr="00B77C1D">
        <w:t xml:space="preserve"> </w:t>
      </w:r>
      <w:r w:rsidR="00B17465" w:rsidRPr="00B77C1D">
        <w:t>the</w:t>
      </w:r>
      <w:r w:rsidR="00502366" w:rsidRPr="00B77C1D">
        <w:t xml:space="preserve"> </w:t>
      </w:r>
      <w:r w:rsidR="00B17465" w:rsidRPr="00B77C1D">
        <w:t>Equality</w:t>
      </w:r>
      <w:r w:rsidR="00502366" w:rsidRPr="00B77C1D">
        <w:t xml:space="preserve"> </w:t>
      </w:r>
      <w:r w:rsidR="00B17465" w:rsidRPr="00B77C1D">
        <w:t>Delivery</w:t>
      </w:r>
      <w:r w:rsidR="00502366" w:rsidRPr="00B77C1D">
        <w:t xml:space="preserve"> </w:t>
      </w:r>
      <w:r w:rsidR="00B17465" w:rsidRPr="00B77C1D">
        <w:t>System</w:t>
      </w:r>
      <w:r w:rsidR="00502366" w:rsidRPr="00B77C1D">
        <w:t xml:space="preserve"> </w:t>
      </w:r>
      <w:r w:rsidR="002422A6" w:rsidRPr="00B77C1D">
        <w:t>in</w:t>
      </w:r>
      <w:r w:rsidR="00502366" w:rsidRPr="00B77C1D">
        <w:t xml:space="preserve"> </w:t>
      </w:r>
      <w:r w:rsidR="002422A6" w:rsidRPr="00B77C1D">
        <w:t>England</w:t>
      </w:r>
      <w:r w:rsidR="00502366" w:rsidRPr="00B77C1D">
        <w:t xml:space="preserve"> </w:t>
      </w:r>
      <w:r w:rsidR="00F4705C" w:rsidRPr="00B77C1D">
        <w:t>and</w:t>
      </w:r>
      <w:r w:rsidR="00502366" w:rsidRPr="00B77C1D">
        <w:t xml:space="preserve"> </w:t>
      </w:r>
      <w:r w:rsidR="00F4705C" w:rsidRPr="00B77C1D">
        <w:t>the</w:t>
      </w:r>
      <w:r w:rsidR="00502366" w:rsidRPr="00B77C1D">
        <w:t xml:space="preserve"> </w:t>
      </w:r>
      <w:r w:rsidR="00F4705C" w:rsidRPr="00B77C1D">
        <w:t>Healthcare</w:t>
      </w:r>
      <w:r w:rsidR="00502366" w:rsidRPr="00B77C1D">
        <w:t xml:space="preserve"> </w:t>
      </w:r>
      <w:r w:rsidR="00F4705C" w:rsidRPr="00B77C1D">
        <w:t>Quality</w:t>
      </w:r>
      <w:r w:rsidR="00502366" w:rsidRPr="00B77C1D">
        <w:t xml:space="preserve"> </w:t>
      </w:r>
      <w:r w:rsidR="00F4705C" w:rsidRPr="00B77C1D">
        <w:t>Strategy</w:t>
      </w:r>
      <w:r w:rsidR="00502366" w:rsidRPr="00B77C1D">
        <w:t xml:space="preserve"> </w:t>
      </w:r>
      <w:r w:rsidR="00F4705C" w:rsidRPr="00B77C1D">
        <w:t>for</w:t>
      </w:r>
      <w:r w:rsidR="00502366" w:rsidRPr="00B77C1D">
        <w:t xml:space="preserve"> </w:t>
      </w:r>
      <w:r w:rsidR="00B77C1D" w:rsidRPr="00042386">
        <w:t xml:space="preserve">the </w:t>
      </w:r>
      <w:r w:rsidR="00F4705C" w:rsidRPr="00B77C1D">
        <w:t>National</w:t>
      </w:r>
      <w:r w:rsidR="00502366" w:rsidRPr="00B77C1D">
        <w:t xml:space="preserve"> </w:t>
      </w:r>
      <w:r w:rsidR="00F4705C" w:rsidRPr="00B77C1D">
        <w:t>Health</w:t>
      </w:r>
      <w:r w:rsidR="00502366" w:rsidRPr="00B77C1D">
        <w:t xml:space="preserve"> </w:t>
      </w:r>
      <w:r w:rsidR="00F4705C" w:rsidRPr="00B77C1D">
        <w:t>Service</w:t>
      </w:r>
      <w:r w:rsidR="00502366" w:rsidRPr="00B77C1D">
        <w:t xml:space="preserve"> </w:t>
      </w:r>
      <w:r w:rsidR="00F4705C" w:rsidRPr="00B77C1D">
        <w:t>in</w:t>
      </w:r>
      <w:r w:rsidR="00502366" w:rsidRPr="00B77C1D">
        <w:t xml:space="preserve"> </w:t>
      </w:r>
      <w:r w:rsidR="00F4705C" w:rsidRPr="00B77C1D">
        <w:t>Scotland</w:t>
      </w:r>
      <w:r w:rsidR="00502366" w:rsidRPr="00B77C1D">
        <w:t xml:space="preserve"> </w:t>
      </w:r>
      <w:r w:rsidR="00F4705C" w:rsidRPr="00B77C1D">
        <w:t>have</w:t>
      </w:r>
      <w:r w:rsidR="00502366" w:rsidRPr="00B77C1D">
        <w:t xml:space="preserve"> </w:t>
      </w:r>
      <w:r w:rsidR="002422A6" w:rsidRPr="00B77C1D">
        <w:t>contributed</w:t>
      </w:r>
      <w:r w:rsidR="00502366" w:rsidRPr="00B77C1D">
        <w:t xml:space="preserve"> </w:t>
      </w:r>
      <w:r w:rsidR="002422A6" w:rsidRPr="00B77C1D">
        <w:t>to</w:t>
      </w:r>
      <w:r w:rsidR="00502366" w:rsidRPr="00B77C1D">
        <w:t xml:space="preserve"> </w:t>
      </w:r>
      <w:r w:rsidR="00C50BAE" w:rsidRPr="00B77C1D">
        <w:t xml:space="preserve">reducing inequality </w:t>
      </w:r>
      <w:r w:rsidR="002422A6" w:rsidRPr="00B77C1D">
        <w:t>in</w:t>
      </w:r>
      <w:r w:rsidR="00502366" w:rsidRPr="00B77C1D">
        <w:t xml:space="preserve"> </w:t>
      </w:r>
      <w:r w:rsidR="002422A6" w:rsidRPr="00B77C1D">
        <w:t>access</w:t>
      </w:r>
      <w:r w:rsidR="00502366" w:rsidRPr="00B77C1D">
        <w:t xml:space="preserve"> </w:t>
      </w:r>
      <w:r w:rsidR="002422A6" w:rsidRPr="00B77C1D">
        <w:t>to</w:t>
      </w:r>
      <w:r w:rsidR="00502366" w:rsidRPr="00B77C1D">
        <w:t xml:space="preserve"> </w:t>
      </w:r>
      <w:r w:rsidR="002422A6" w:rsidRPr="00B77C1D">
        <w:t>health</w:t>
      </w:r>
      <w:r w:rsidR="00C50BAE" w:rsidRPr="00B77C1D">
        <w:t>-</w:t>
      </w:r>
      <w:r w:rsidR="002422A6" w:rsidRPr="00B77C1D">
        <w:t>care</w:t>
      </w:r>
      <w:r w:rsidR="00502366" w:rsidRPr="00B77C1D">
        <w:t xml:space="preserve"> </w:t>
      </w:r>
      <w:r w:rsidR="002422A6" w:rsidRPr="00B77C1D">
        <w:t>services</w:t>
      </w:r>
      <w:r w:rsidR="00B17465" w:rsidRPr="00B77C1D">
        <w:t>.</w:t>
      </w:r>
      <w:r w:rsidR="00502366" w:rsidRPr="00B77C1D">
        <w:t xml:space="preserve"> </w:t>
      </w:r>
      <w:r w:rsidR="00F4705C" w:rsidRPr="00B77C1D">
        <w:t>Please</w:t>
      </w:r>
      <w:r w:rsidR="00502366" w:rsidRPr="00B77C1D">
        <w:t xml:space="preserve"> </w:t>
      </w:r>
      <w:r w:rsidR="00F4705C" w:rsidRPr="00B77C1D">
        <w:t>provide</w:t>
      </w:r>
      <w:r w:rsidR="00502366" w:rsidRPr="00B77C1D">
        <w:t xml:space="preserve"> </w:t>
      </w:r>
      <w:r w:rsidR="00F4705C" w:rsidRPr="00B77C1D">
        <w:t>additional</w:t>
      </w:r>
      <w:r w:rsidR="00502366" w:rsidRPr="00B77C1D">
        <w:t xml:space="preserve"> </w:t>
      </w:r>
      <w:r w:rsidR="00F4705C" w:rsidRPr="00B77C1D">
        <w:t>information</w:t>
      </w:r>
      <w:r w:rsidR="00502366" w:rsidRPr="00B77C1D">
        <w:t xml:space="preserve"> </w:t>
      </w:r>
      <w:r w:rsidR="00F4705C" w:rsidRPr="00B77C1D">
        <w:t>on</w:t>
      </w:r>
      <w:r w:rsidR="00502366" w:rsidRPr="00B77C1D">
        <w:t xml:space="preserve"> </w:t>
      </w:r>
      <w:r w:rsidR="00F4705C" w:rsidRPr="00B77C1D">
        <w:t>measures</w:t>
      </w:r>
      <w:r w:rsidR="00502366" w:rsidRPr="00B77C1D">
        <w:t xml:space="preserve"> </w:t>
      </w:r>
      <w:r w:rsidR="00F4705C" w:rsidRPr="00B77C1D">
        <w:t>taken</w:t>
      </w:r>
      <w:r w:rsidR="00502366" w:rsidRPr="00B77C1D">
        <w:t xml:space="preserve"> </w:t>
      </w:r>
      <w:r w:rsidR="00F4705C" w:rsidRPr="00B77C1D">
        <w:t>to</w:t>
      </w:r>
      <w:r w:rsidR="00502366" w:rsidRPr="00B77C1D">
        <w:t xml:space="preserve"> </w:t>
      </w:r>
      <w:r w:rsidR="00331105" w:rsidRPr="00B77C1D">
        <w:t>ensure</w:t>
      </w:r>
      <w:r w:rsidR="00502366" w:rsidRPr="00B77C1D">
        <w:t xml:space="preserve"> </w:t>
      </w:r>
      <w:r w:rsidR="00DB7FD0" w:rsidRPr="00B77C1D">
        <w:t>the</w:t>
      </w:r>
      <w:r w:rsidR="00502366" w:rsidRPr="00B77C1D">
        <w:t xml:space="preserve"> </w:t>
      </w:r>
      <w:r w:rsidR="00DB7FD0" w:rsidRPr="00B77C1D">
        <w:t>accessibility</w:t>
      </w:r>
      <w:r w:rsidR="00502366" w:rsidRPr="00B77C1D">
        <w:t xml:space="preserve"> </w:t>
      </w:r>
      <w:r w:rsidR="00DB7FD0" w:rsidRPr="00B77C1D">
        <w:t>and</w:t>
      </w:r>
      <w:r w:rsidR="00502366" w:rsidRPr="00B77C1D">
        <w:t xml:space="preserve"> </w:t>
      </w:r>
      <w:r w:rsidR="00DB7FD0" w:rsidRPr="00B77C1D">
        <w:t>affordability</w:t>
      </w:r>
      <w:r w:rsidR="00502366" w:rsidRPr="00B77C1D">
        <w:t xml:space="preserve"> </w:t>
      </w:r>
      <w:r w:rsidR="00DB7FD0" w:rsidRPr="00B77C1D">
        <w:t>of</w:t>
      </w:r>
      <w:r w:rsidR="00502366" w:rsidRPr="00B77C1D">
        <w:t xml:space="preserve"> </w:t>
      </w:r>
      <w:r w:rsidR="00331105" w:rsidRPr="00B77C1D">
        <w:t>health</w:t>
      </w:r>
      <w:r w:rsidR="00C50BAE" w:rsidRPr="00B77C1D">
        <w:t>-</w:t>
      </w:r>
      <w:r w:rsidR="00331105" w:rsidRPr="00B77C1D">
        <w:t>care</w:t>
      </w:r>
      <w:r w:rsidR="00502366" w:rsidRPr="00B77C1D">
        <w:t xml:space="preserve"> </w:t>
      </w:r>
      <w:r w:rsidR="000E36B1" w:rsidRPr="00B77C1D">
        <w:t>services</w:t>
      </w:r>
      <w:r w:rsidR="00502366" w:rsidRPr="00B77C1D">
        <w:t xml:space="preserve"> </w:t>
      </w:r>
      <w:r w:rsidR="00CD2CEE" w:rsidRPr="00B77C1D">
        <w:t xml:space="preserve">for </w:t>
      </w:r>
      <w:r w:rsidR="00331105" w:rsidRPr="00B77C1D">
        <w:t>all</w:t>
      </w:r>
      <w:r w:rsidR="00502366" w:rsidRPr="00B77C1D">
        <w:t xml:space="preserve"> </w:t>
      </w:r>
      <w:r w:rsidR="00331105" w:rsidRPr="00B77C1D">
        <w:t>individuals</w:t>
      </w:r>
      <w:r w:rsidR="00502366" w:rsidRPr="00B77C1D">
        <w:t xml:space="preserve"> </w:t>
      </w:r>
      <w:r w:rsidR="00331105" w:rsidRPr="00B77C1D">
        <w:t>and</w:t>
      </w:r>
      <w:r w:rsidR="00502366" w:rsidRPr="00B77C1D">
        <w:t xml:space="preserve"> </w:t>
      </w:r>
      <w:r w:rsidR="00331105" w:rsidRPr="00B77C1D">
        <w:t>groups,</w:t>
      </w:r>
      <w:r w:rsidR="00502366" w:rsidRPr="00B77C1D">
        <w:t xml:space="preserve"> </w:t>
      </w:r>
      <w:r w:rsidR="00946DA0" w:rsidRPr="00B77C1D">
        <w:t>including</w:t>
      </w:r>
      <w:r w:rsidR="00502366" w:rsidRPr="00B77C1D">
        <w:t xml:space="preserve"> </w:t>
      </w:r>
      <w:r w:rsidR="00331105" w:rsidRPr="00B77C1D">
        <w:t>migrants,</w:t>
      </w:r>
      <w:r w:rsidR="00502366" w:rsidRPr="00B77C1D">
        <w:t xml:space="preserve"> </w:t>
      </w:r>
      <w:r w:rsidR="000C3C71" w:rsidRPr="00B77C1D">
        <w:t>asylum</w:t>
      </w:r>
      <w:r w:rsidR="00C50BAE" w:rsidRPr="00B77C1D">
        <w:t xml:space="preserve"> </w:t>
      </w:r>
      <w:r w:rsidR="000C3C71" w:rsidRPr="00B77C1D">
        <w:t xml:space="preserve">seekers </w:t>
      </w:r>
      <w:r w:rsidR="00B529EB" w:rsidRPr="00B77C1D">
        <w:t>and</w:t>
      </w:r>
      <w:r w:rsidR="000C3C71" w:rsidRPr="00B77C1D">
        <w:t xml:space="preserve"> refugees</w:t>
      </w:r>
      <w:r w:rsidR="000E36B1" w:rsidRPr="00B77C1D">
        <w:t>,</w:t>
      </w:r>
      <w:r w:rsidR="00502366" w:rsidRPr="00B77C1D">
        <w:t xml:space="preserve"> </w:t>
      </w:r>
      <w:r w:rsidR="00B529EB" w:rsidRPr="00B77C1D">
        <w:t>as</w:t>
      </w:r>
      <w:r w:rsidR="00502366" w:rsidRPr="00B77C1D">
        <w:t xml:space="preserve"> </w:t>
      </w:r>
      <w:r w:rsidR="00B529EB" w:rsidRPr="00B77C1D">
        <w:t>well</w:t>
      </w:r>
      <w:r w:rsidR="00502366" w:rsidRPr="00B77C1D">
        <w:t xml:space="preserve"> </w:t>
      </w:r>
      <w:r w:rsidR="00B529EB" w:rsidRPr="00B77C1D">
        <w:t>as</w:t>
      </w:r>
      <w:r w:rsidR="00502366" w:rsidRPr="00B77C1D">
        <w:t xml:space="preserve"> </w:t>
      </w:r>
      <w:r w:rsidR="000E36B1" w:rsidRPr="00B77C1D">
        <w:t>Gypsies</w:t>
      </w:r>
      <w:r w:rsidR="00502366" w:rsidRPr="00B77C1D">
        <w:t xml:space="preserve"> </w:t>
      </w:r>
      <w:r w:rsidR="000E36B1" w:rsidRPr="00B77C1D">
        <w:t>and</w:t>
      </w:r>
      <w:r w:rsidR="00502366" w:rsidRPr="00B77C1D">
        <w:t xml:space="preserve"> </w:t>
      </w:r>
      <w:r w:rsidR="000E36B1" w:rsidRPr="00B77C1D">
        <w:t>Travellers</w:t>
      </w:r>
      <w:r w:rsidR="00331105" w:rsidRPr="00B77C1D">
        <w:t>.</w:t>
      </w:r>
    </w:p>
    <w:p w:rsidR="00536CFB" w:rsidRPr="00846865" w:rsidRDefault="005E77C4" w:rsidP="005E77C4">
      <w:pPr>
        <w:pStyle w:val="SingleTxtG"/>
      </w:pPr>
      <w:r w:rsidRPr="00846865">
        <w:t>27.</w:t>
      </w:r>
      <w:r w:rsidRPr="00846865">
        <w:tab/>
      </w:r>
      <w:r w:rsidR="00331105" w:rsidRPr="00846865">
        <w:t>Please</w:t>
      </w:r>
      <w:r w:rsidR="00502366">
        <w:t xml:space="preserve"> </w:t>
      </w:r>
      <w:r w:rsidR="00331105" w:rsidRPr="00846865">
        <w:t>indicate</w:t>
      </w:r>
      <w:r w:rsidR="00502366">
        <w:t xml:space="preserve"> </w:t>
      </w:r>
      <w:r w:rsidR="00331105" w:rsidRPr="00846865">
        <w:t>what</w:t>
      </w:r>
      <w:r w:rsidR="00502366">
        <w:t xml:space="preserve"> </w:t>
      </w:r>
      <w:r w:rsidR="00331105" w:rsidRPr="00846865">
        <w:t>steps</w:t>
      </w:r>
      <w:r w:rsidR="00502366">
        <w:t xml:space="preserve"> </w:t>
      </w:r>
      <w:r w:rsidR="00331105" w:rsidRPr="00846865">
        <w:t>are</w:t>
      </w:r>
      <w:r w:rsidR="00502366">
        <w:t xml:space="preserve"> </w:t>
      </w:r>
      <w:r w:rsidR="00331105" w:rsidRPr="00846865">
        <w:t>being</w:t>
      </w:r>
      <w:r w:rsidR="00502366">
        <w:t xml:space="preserve"> </w:t>
      </w:r>
      <w:r w:rsidR="00331105" w:rsidRPr="00846865">
        <w:t>taken</w:t>
      </w:r>
      <w:r w:rsidR="00502366">
        <w:t xml:space="preserve"> </w:t>
      </w:r>
      <w:r w:rsidR="00331105" w:rsidRPr="00846865">
        <w:t>to</w:t>
      </w:r>
      <w:r w:rsidR="00502366">
        <w:t xml:space="preserve"> </w:t>
      </w:r>
      <w:r w:rsidR="00331105" w:rsidRPr="00846865">
        <w:t>ensure</w:t>
      </w:r>
      <w:r w:rsidR="00502366">
        <w:t xml:space="preserve"> </w:t>
      </w:r>
      <w:r w:rsidR="00331105" w:rsidRPr="00846865">
        <w:t>the</w:t>
      </w:r>
      <w:r w:rsidR="00502366">
        <w:t xml:space="preserve"> </w:t>
      </w:r>
      <w:r w:rsidR="00331105" w:rsidRPr="00846865">
        <w:t>availability</w:t>
      </w:r>
      <w:r w:rsidR="00502366">
        <w:t xml:space="preserve"> </w:t>
      </w:r>
      <w:r w:rsidR="00331105" w:rsidRPr="00846865">
        <w:t>and</w:t>
      </w:r>
      <w:r w:rsidR="00502366">
        <w:t xml:space="preserve"> </w:t>
      </w:r>
      <w:r w:rsidR="00331105" w:rsidRPr="00846865">
        <w:t>accessibility</w:t>
      </w:r>
      <w:r w:rsidR="00502366">
        <w:t xml:space="preserve"> </w:t>
      </w:r>
      <w:r w:rsidR="00331105" w:rsidRPr="00846865">
        <w:t>of</w:t>
      </w:r>
      <w:r w:rsidR="00502366">
        <w:t xml:space="preserve"> </w:t>
      </w:r>
      <w:r w:rsidR="00331105" w:rsidRPr="00846865">
        <w:t>adequate</w:t>
      </w:r>
      <w:r w:rsidR="00502366">
        <w:t xml:space="preserve"> </w:t>
      </w:r>
      <w:r w:rsidR="00331105" w:rsidRPr="00846865">
        <w:t>mental</w:t>
      </w:r>
      <w:r w:rsidR="00502366">
        <w:t xml:space="preserve"> </w:t>
      </w:r>
      <w:r w:rsidR="00331105" w:rsidRPr="00846865">
        <w:t>health</w:t>
      </w:r>
      <w:r w:rsidR="00502366">
        <w:t xml:space="preserve"> </w:t>
      </w:r>
      <w:r w:rsidR="00331105" w:rsidRPr="00846865">
        <w:t>services</w:t>
      </w:r>
      <w:r w:rsidR="00502366">
        <w:t xml:space="preserve"> </w:t>
      </w:r>
      <w:r w:rsidR="00C9778B" w:rsidRPr="00846865">
        <w:t>throughout</w:t>
      </w:r>
      <w:r w:rsidR="00502366">
        <w:t xml:space="preserve"> </w:t>
      </w:r>
      <w:r w:rsidR="00C9778B" w:rsidRPr="00846865">
        <w:t>the</w:t>
      </w:r>
      <w:r w:rsidR="00502366">
        <w:t xml:space="preserve"> </w:t>
      </w:r>
      <w:r w:rsidR="00C9778B" w:rsidRPr="00846865">
        <w:t>State</w:t>
      </w:r>
      <w:r w:rsidR="00502366">
        <w:t xml:space="preserve"> </w:t>
      </w:r>
      <w:r w:rsidR="00C9778B" w:rsidRPr="00846865">
        <w:t>party,</w:t>
      </w:r>
      <w:r w:rsidR="00502366">
        <w:t xml:space="preserve"> </w:t>
      </w:r>
      <w:r w:rsidR="00C9778B" w:rsidRPr="00846865">
        <w:t>including</w:t>
      </w:r>
      <w:r w:rsidR="00502366">
        <w:t xml:space="preserve"> </w:t>
      </w:r>
      <w:r w:rsidR="00CD2CEE">
        <w:t xml:space="preserve">in the </w:t>
      </w:r>
      <w:r w:rsidR="00C50BAE">
        <w:t>o</w:t>
      </w:r>
      <w:r w:rsidR="00C9778B" w:rsidRPr="00846865">
        <w:t>verseas</w:t>
      </w:r>
      <w:r w:rsidR="00502366">
        <w:t xml:space="preserve"> </w:t>
      </w:r>
      <w:r w:rsidR="00C50BAE">
        <w:t>t</w:t>
      </w:r>
      <w:r w:rsidR="00C9778B" w:rsidRPr="00846865">
        <w:t>erritories</w:t>
      </w:r>
      <w:r w:rsidR="00502366">
        <w:t xml:space="preserve"> </w:t>
      </w:r>
      <w:r w:rsidR="00C9778B" w:rsidRPr="00846865">
        <w:t>and</w:t>
      </w:r>
      <w:r w:rsidR="00502366">
        <w:t xml:space="preserve"> </w:t>
      </w:r>
      <w:r w:rsidR="00C9778B" w:rsidRPr="00846865">
        <w:t>Crown</w:t>
      </w:r>
      <w:r w:rsidR="00502366">
        <w:t xml:space="preserve"> </w:t>
      </w:r>
      <w:r w:rsidR="00C50BAE">
        <w:t>d</w:t>
      </w:r>
      <w:r w:rsidR="00084330" w:rsidRPr="00846865">
        <w:t>ependencies</w:t>
      </w:r>
      <w:r w:rsidR="00536CFB" w:rsidRPr="00846865">
        <w:t>.</w:t>
      </w:r>
      <w:r w:rsidR="00502366">
        <w:t xml:space="preserve"> </w:t>
      </w:r>
      <w:r w:rsidR="00C9778B" w:rsidRPr="00846865">
        <w:rPr>
          <w:rFonts w:eastAsia="SimSun"/>
          <w:lang w:val="en-US"/>
        </w:rPr>
        <w:t>Please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also</w:t>
      </w:r>
      <w:r w:rsidR="00502366">
        <w:rPr>
          <w:rFonts w:eastAsia="SimSun"/>
          <w:lang w:val="en-US"/>
        </w:rPr>
        <w:t xml:space="preserve"> </w:t>
      </w:r>
      <w:r w:rsidR="003E661C" w:rsidRPr="00846865">
        <w:rPr>
          <w:rFonts w:eastAsia="SimSun"/>
          <w:lang w:val="en-US"/>
        </w:rPr>
        <w:t>provide</w:t>
      </w:r>
      <w:r w:rsidR="00502366">
        <w:rPr>
          <w:rFonts w:eastAsia="SimSun"/>
          <w:lang w:val="en-US"/>
        </w:rPr>
        <w:t xml:space="preserve"> </w:t>
      </w:r>
      <w:r w:rsidR="003E661C" w:rsidRPr="00846865">
        <w:rPr>
          <w:rFonts w:eastAsia="SimSun"/>
          <w:lang w:val="en-US"/>
        </w:rPr>
        <w:t>information</w:t>
      </w:r>
      <w:r w:rsidR="00502366">
        <w:rPr>
          <w:rFonts w:eastAsia="SimSun"/>
          <w:lang w:val="en-US"/>
        </w:rPr>
        <w:t xml:space="preserve"> </w:t>
      </w:r>
      <w:r w:rsidR="003E661C" w:rsidRPr="00846865">
        <w:rPr>
          <w:rFonts w:eastAsia="SimSun"/>
          <w:lang w:val="en-US"/>
        </w:rPr>
        <w:t>on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legal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framework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in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place</w:t>
      </w:r>
      <w:r w:rsidR="00502366">
        <w:rPr>
          <w:rFonts w:eastAsia="SimSun"/>
          <w:lang w:val="en-US"/>
        </w:rPr>
        <w:t xml:space="preserve"> </w:t>
      </w:r>
      <w:r w:rsidR="003E661C" w:rsidRPr="00846865">
        <w:rPr>
          <w:rFonts w:eastAsia="SimSun"/>
          <w:lang w:val="en-US"/>
        </w:rPr>
        <w:t>to</w:t>
      </w:r>
      <w:r w:rsidR="00502366">
        <w:rPr>
          <w:rFonts w:eastAsia="SimSun"/>
          <w:lang w:val="en-US"/>
        </w:rPr>
        <w:t xml:space="preserve"> </w:t>
      </w:r>
      <w:r w:rsidR="003E661C" w:rsidRPr="00846865">
        <w:rPr>
          <w:rFonts w:eastAsia="SimSun"/>
          <w:lang w:val="en-US"/>
        </w:rPr>
        <w:t>prevent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involuntary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hospitalization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and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use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of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involuntary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medical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treatment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in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the</w:t>
      </w:r>
      <w:r w:rsidR="00502366">
        <w:rPr>
          <w:rFonts w:eastAsia="SimSun"/>
          <w:lang w:val="en-US"/>
        </w:rPr>
        <w:t xml:space="preserve"> </w:t>
      </w:r>
      <w:r w:rsidR="00C9778B" w:rsidRPr="00846865">
        <w:rPr>
          <w:rFonts w:eastAsia="SimSun"/>
          <w:lang w:val="en-US"/>
        </w:rPr>
        <w:t>State</w:t>
      </w:r>
      <w:r w:rsidR="00502366">
        <w:rPr>
          <w:rFonts w:eastAsia="SimSun"/>
          <w:lang w:val="en-US"/>
        </w:rPr>
        <w:t xml:space="preserve"> </w:t>
      </w:r>
      <w:r w:rsidR="00C50BAE">
        <w:rPr>
          <w:rFonts w:eastAsia="SimSun"/>
          <w:lang w:val="en-US"/>
        </w:rPr>
        <w:t>p</w:t>
      </w:r>
      <w:r w:rsidR="00C9778B" w:rsidRPr="00846865">
        <w:rPr>
          <w:rFonts w:eastAsia="SimSun"/>
          <w:lang w:val="en-US"/>
        </w:rPr>
        <w:t>arty.</w:t>
      </w:r>
    </w:p>
    <w:p w:rsidR="00231809" w:rsidRPr="00846865" w:rsidRDefault="005E77C4" w:rsidP="005E77C4">
      <w:pPr>
        <w:pStyle w:val="SingleTxtG"/>
      </w:pPr>
      <w:r w:rsidRPr="00846865">
        <w:t>28.</w:t>
      </w:r>
      <w:r w:rsidRPr="00846865">
        <w:tab/>
      </w:r>
      <w:r w:rsidR="000C3C71" w:rsidRPr="00846865">
        <w:t>In</w:t>
      </w:r>
      <w:r w:rsidR="000C3C71">
        <w:t xml:space="preserve"> </w:t>
      </w:r>
      <w:r w:rsidR="00C50BAE">
        <w:t xml:space="preserve">the </w:t>
      </w:r>
      <w:r w:rsidR="000C3C71" w:rsidRPr="00846865">
        <w:t>light</w:t>
      </w:r>
      <w:r w:rsidR="000C3C71">
        <w:t xml:space="preserve"> </w:t>
      </w:r>
      <w:r w:rsidR="000C3C71" w:rsidRPr="00846865">
        <w:t>of</w:t>
      </w:r>
      <w:r w:rsidR="000C3C71">
        <w:t xml:space="preserve"> the Committee’s </w:t>
      </w:r>
      <w:r w:rsidR="000C3C71" w:rsidRPr="00846865">
        <w:t>previous</w:t>
      </w:r>
      <w:r w:rsidR="000C3C71">
        <w:t xml:space="preserve"> </w:t>
      </w:r>
      <w:r w:rsidR="000C3C71" w:rsidRPr="00846865">
        <w:t>recommendations</w:t>
      </w:r>
      <w:r w:rsidR="000C3C71">
        <w:t xml:space="preserve"> </w:t>
      </w:r>
      <w:r w:rsidR="000C3C71" w:rsidRPr="00846865">
        <w:t>(</w:t>
      </w:r>
      <w:r w:rsidR="00C50BAE">
        <w:t xml:space="preserve">see </w:t>
      </w:r>
      <w:r w:rsidR="000C3C71" w:rsidRPr="00846865">
        <w:t>E/C.12/GBR/CO/5,</w:t>
      </w:r>
      <w:r w:rsidR="000C3C71">
        <w:t xml:space="preserve"> </w:t>
      </w:r>
      <w:r w:rsidR="000C3C71" w:rsidRPr="00846865">
        <w:t>para</w:t>
      </w:r>
      <w:r w:rsidR="00402CB8">
        <w:t>.</w:t>
      </w:r>
      <w:r w:rsidR="000C3C71">
        <w:t xml:space="preserve"> 25), p</w:t>
      </w:r>
      <w:r w:rsidR="000C3C71" w:rsidRPr="00846865">
        <w:t>lease</w:t>
      </w:r>
      <w:r w:rsidR="000C3C71">
        <w:t xml:space="preserve"> </w:t>
      </w:r>
      <w:r w:rsidR="00E45166" w:rsidRPr="00846865">
        <w:t>explain</w:t>
      </w:r>
      <w:r w:rsidR="00502366">
        <w:t xml:space="preserve"> </w:t>
      </w:r>
      <w:r w:rsidR="00C9778B" w:rsidRPr="00846865">
        <w:t>what</w:t>
      </w:r>
      <w:r w:rsidR="00502366">
        <w:t xml:space="preserve"> </w:t>
      </w:r>
      <w:r w:rsidR="00E45166" w:rsidRPr="00846865">
        <w:t>concrete</w:t>
      </w:r>
      <w:r w:rsidR="00502366">
        <w:t xml:space="preserve"> </w:t>
      </w:r>
      <w:r w:rsidR="00C9778B" w:rsidRPr="00846865">
        <w:t>steps</w:t>
      </w:r>
      <w:r w:rsidR="00502366">
        <w:t xml:space="preserve"> </w:t>
      </w:r>
      <w:r w:rsidR="00C9778B" w:rsidRPr="00846865">
        <w:t>are</w:t>
      </w:r>
      <w:r w:rsidR="00502366">
        <w:t xml:space="preserve"> </w:t>
      </w:r>
      <w:r w:rsidR="00C9778B" w:rsidRPr="00846865">
        <w:t>being</w:t>
      </w:r>
      <w:r w:rsidR="00502366">
        <w:t xml:space="preserve"> </w:t>
      </w:r>
      <w:r w:rsidR="00C9778B" w:rsidRPr="00846865">
        <w:t>taken</w:t>
      </w:r>
      <w:r w:rsidR="00502366">
        <w:t xml:space="preserve"> </w:t>
      </w:r>
      <w:r w:rsidR="00C9778B" w:rsidRPr="00846865">
        <w:t>to</w:t>
      </w:r>
      <w:r w:rsidR="00502366">
        <w:t xml:space="preserve"> </w:t>
      </w:r>
      <w:r w:rsidR="00E45166" w:rsidRPr="00846865">
        <w:t>amend</w:t>
      </w:r>
      <w:r w:rsidR="00502366">
        <w:t xml:space="preserve"> </w:t>
      </w:r>
      <w:r w:rsidR="00E45166" w:rsidRPr="00846865">
        <w:t>the</w:t>
      </w:r>
      <w:r w:rsidR="00502366">
        <w:t xml:space="preserve"> </w:t>
      </w:r>
      <w:r w:rsidR="00C50BAE">
        <w:t xml:space="preserve">legislation of </w:t>
      </w:r>
      <w:r w:rsidR="00E45166" w:rsidRPr="00846865">
        <w:t>Northern</w:t>
      </w:r>
      <w:r w:rsidR="00502366">
        <w:t xml:space="preserve"> </w:t>
      </w:r>
      <w:r w:rsidR="00E45166" w:rsidRPr="00846865">
        <w:t>Ireland</w:t>
      </w:r>
      <w:r w:rsidR="00502366">
        <w:t xml:space="preserve"> </w:t>
      </w:r>
      <w:r w:rsidR="00E45166" w:rsidRPr="00846865">
        <w:t>on</w:t>
      </w:r>
      <w:r w:rsidR="00502366">
        <w:t xml:space="preserve"> </w:t>
      </w:r>
      <w:r w:rsidR="00E45166" w:rsidRPr="00846865">
        <w:t>abortion.</w:t>
      </w:r>
      <w:r w:rsidR="00502366">
        <w:t xml:space="preserve"> </w:t>
      </w:r>
      <w:r w:rsidR="00E45166" w:rsidRPr="00846865">
        <w:t>Please</w:t>
      </w:r>
      <w:r w:rsidR="00502366">
        <w:t xml:space="preserve"> </w:t>
      </w:r>
      <w:r w:rsidR="00E45166" w:rsidRPr="00846865">
        <w:t>provide</w:t>
      </w:r>
      <w:r w:rsidR="00502366">
        <w:t xml:space="preserve"> </w:t>
      </w:r>
      <w:r w:rsidR="00E45166" w:rsidRPr="00846865">
        <w:t>information</w:t>
      </w:r>
      <w:r w:rsidR="00502366">
        <w:t xml:space="preserve"> </w:t>
      </w:r>
      <w:r w:rsidR="00E45166" w:rsidRPr="00846865">
        <w:t>on</w:t>
      </w:r>
      <w:r w:rsidR="00502366">
        <w:t xml:space="preserve"> </w:t>
      </w:r>
      <w:r w:rsidR="00E45166" w:rsidRPr="00846865">
        <w:t>the</w:t>
      </w:r>
      <w:r w:rsidR="00502366">
        <w:t xml:space="preserve"> </w:t>
      </w:r>
      <w:r w:rsidR="004B4553" w:rsidRPr="00846865">
        <w:t>measures</w:t>
      </w:r>
      <w:r w:rsidR="00502366">
        <w:t xml:space="preserve"> </w:t>
      </w:r>
      <w:r w:rsidR="00E45166" w:rsidRPr="00846865">
        <w:t>taken</w:t>
      </w:r>
      <w:r w:rsidR="00502366">
        <w:t xml:space="preserve"> </w:t>
      </w:r>
      <w:r w:rsidR="00E45166" w:rsidRPr="00846865">
        <w:t>to</w:t>
      </w:r>
      <w:r w:rsidR="00502366">
        <w:t xml:space="preserve"> </w:t>
      </w:r>
      <w:r w:rsidR="00E45166" w:rsidRPr="00846865">
        <w:t>ensure</w:t>
      </w:r>
      <w:r w:rsidR="00502366">
        <w:t xml:space="preserve"> </w:t>
      </w:r>
      <w:r w:rsidR="00E45166" w:rsidRPr="00846865">
        <w:t>that</w:t>
      </w:r>
      <w:r w:rsidR="00502366">
        <w:t xml:space="preserve"> </w:t>
      </w:r>
      <w:r w:rsidR="00E45166" w:rsidRPr="00846865">
        <w:t>sexual</w:t>
      </w:r>
      <w:r w:rsidR="00502366">
        <w:t xml:space="preserve"> </w:t>
      </w:r>
      <w:r w:rsidR="00E45166" w:rsidRPr="00846865">
        <w:t>and</w:t>
      </w:r>
      <w:r w:rsidR="00502366">
        <w:t xml:space="preserve"> </w:t>
      </w:r>
      <w:r w:rsidR="00E45166" w:rsidRPr="00846865">
        <w:t>reproductive</w:t>
      </w:r>
      <w:r w:rsidR="00502366">
        <w:t xml:space="preserve"> </w:t>
      </w:r>
      <w:r w:rsidR="00E45166" w:rsidRPr="00846865">
        <w:t>health</w:t>
      </w:r>
      <w:r w:rsidR="00502366">
        <w:t xml:space="preserve"> </w:t>
      </w:r>
      <w:r w:rsidR="00E45166" w:rsidRPr="00846865">
        <w:t>services</w:t>
      </w:r>
      <w:r w:rsidR="00502366">
        <w:t xml:space="preserve"> </w:t>
      </w:r>
      <w:r w:rsidR="00E45166" w:rsidRPr="00846865">
        <w:t>and</w:t>
      </w:r>
      <w:r w:rsidR="00502366">
        <w:t xml:space="preserve"> </w:t>
      </w:r>
      <w:r w:rsidR="00E45166" w:rsidRPr="00846865">
        <w:t>information</w:t>
      </w:r>
      <w:r w:rsidR="00502366">
        <w:t xml:space="preserve"> </w:t>
      </w:r>
      <w:r w:rsidR="00E45166" w:rsidRPr="00846865">
        <w:t>are</w:t>
      </w:r>
      <w:r w:rsidR="00502366">
        <w:t xml:space="preserve"> </w:t>
      </w:r>
      <w:r w:rsidR="00E45166" w:rsidRPr="00846865">
        <w:t>available</w:t>
      </w:r>
      <w:r w:rsidR="00502366">
        <w:t xml:space="preserve"> </w:t>
      </w:r>
      <w:r w:rsidR="00E45166" w:rsidRPr="00846865">
        <w:t>and</w:t>
      </w:r>
      <w:r w:rsidR="00502366">
        <w:t xml:space="preserve"> </w:t>
      </w:r>
      <w:r w:rsidR="00E45166" w:rsidRPr="00846865">
        <w:t>accessible</w:t>
      </w:r>
      <w:r w:rsidR="00502366">
        <w:t xml:space="preserve"> </w:t>
      </w:r>
      <w:r w:rsidR="00E45166" w:rsidRPr="00846865">
        <w:t>to</w:t>
      </w:r>
      <w:r w:rsidR="00502366">
        <w:t xml:space="preserve"> </w:t>
      </w:r>
      <w:r w:rsidR="00E45166" w:rsidRPr="00846865">
        <w:t>all</w:t>
      </w:r>
      <w:r w:rsidR="00502366">
        <w:t xml:space="preserve"> </w:t>
      </w:r>
      <w:r w:rsidR="00E45166" w:rsidRPr="00846865">
        <w:t>persons.</w:t>
      </w:r>
    </w:p>
    <w:p w:rsidR="00231809" w:rsidRPr="00042386" w:rsidRDefault="00231809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  <w:t>Articles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13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and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14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–</w:t>
      </w:r>
      <w:r w:rsidR="00991AA2" w:rsidRPr="00042386">
        <w:rPr>
          <w:rFonts w:eastAsia="SimSun"/>
          <w:sz w:val="20"/>
        </w:rPr>
        <w:t xml:space="preserve"> The r</w:t>
      </w:r>
      <w:r w:rsidRPr="00042386">
        <w:rPr>
          <w:rFonts w:eastAsia="SimSun"/>
          <w:sz w:val="20"/>
        </w:rPr>
        <w:t>ight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to</w:t>
      </w:r>
      <w:r w:rsidR="00502366" w:rsidRPr="00042386">
        <w:rPr>
          <w:rFonts w:eastAsia="SimSun"/>
          <w:sz w:val="20"/>
        </w:rPr>
        <w:t xml:space="preserve"> </w:t>
      </w:r>
      <w:r w:rsidRPr="00042386">
        <w:rPr>
          <w:rFonts w:eastAsia="SimSun"/>
          <w:sz w:val="20"/>
        </w:rPr>
        <w:t>education</w:t>
      </w:r>
      <w:r w:rsidR="00502366" w:rsidRPr="00042386">
        <w:rPr>
          <w:rFonts w:eastAsia="SimSun"/>
          <w:sz w:val="20"/>
        </w:rPr>
        <w:t xml:space="preserve"> </w:t>
      </w:r>
    </w:p>
    <w:p w:rsidR="005D7C7C" w:rsidRPr="00846865" w:rsidRDefault="005E77C4" w:rsidP="005E77C4">
      <w:pPr>
        <w:pStyle w:val="SingleTxtG"/>
      </w:pPr>
      <w:r w:rsidRPr="00846865">
        <w:t>29.</w:t>
      </w:r>
      <w:r w:rsidRPr="00846865">
        <w:tab/>
      </w:r>
      <w:r w:rsidR="005D7C7C" w:rsidRPr="00846865">
        <w:rPr>
          <w:lang w:val="en-US"/>
        </w:rPr>
        <w:t>Please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provide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information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on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the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measures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taken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ensure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equal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access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160794">
        <w:rPr>
          <w:lang w:val="en-US"/>
        </w:rPr>
        <w:t>primary</w:t>
      </w:r>
      <w:r w:rsidR="00502366">
        <w:rPr>
          <w:lang w:val="en-US"/>
        </w:rPr>
        <w:t xml:space="preserve"> </w:t>
      </w:r>
      <w:r w:rsidR="00160794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2175E2" w:rsidRPr="00846865">
        <w:rPr>
          <w:lang w:val="en-US"/>
        </w:rPr>
        <w:t>secondary</w:t>
      </w:r>
      <w:r w:rsidR="00502366">
        <w:rPr>
          <w:lang w:val="en-US"/>
        </w:rPr>
        <w:t xml:space="preserve"> </w:t>
      </w:r>
      <w:r w:rsidR="002175E2" w:rsidRPr="00846865">
        <w:rPr>
          <w:lang w:val="en-US"/>
        </w:rPr>
        <w:t>education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by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all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children,</w:t>
      </w:r>
      <w:r w:rsidR="00502366">
        <w:rPr>
          <w:lang w:val="en-US"/>
        </w:rPr>
        <w:t xml:space="preserve"> </w:t>
      </w:r>
      <w:r w:rsidR="00C62504" w:rsidRPr="00846865">
        <w:rPr>
          <w:lang w:val="en-US"/>
        </w:rPr>
        <w:t>especially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children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belonging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to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ethnic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minorities,</w:t>
      </w:r>
      <w:r w:rsidR="00502366">
        <w:rPr>
          <w:lang w:val="en-US"/>
        </w:rPr>
        <w:t xml:space="preserve"> </w:t>
      </w:r>
      <w:r w:rsidR="003C25AC">
        <w:rPr>
          <w:lang w:val="en-US"/>
        </w:rPr>
        <w:t xml:space="preserve">or the Gypsy or </w:t>
      </w:r>
      <w:r w:rsidR="00084330" w:rsidRPr="00CD2CEE">
        <w:rPr>
          <w:lang w:val="en-US"/>
        </w:rPr>
        <w:t>T</w:t>
      </w:r>
      <w:r w:rsidR="005D7C7C" w:rsidRPr="00CD2CEE">
        <w:rPr>
          <w:lang w:val="en-US"/>
        </w:rPr>
        <w:t>ravel</w:t>
      </w:r>
      <w:r w:rsidR="00CD2CEE" w:rsidRPr="00CD2CEE">
        <w:rPr>
          <w:lang w:val="en-US"/>
        </w:rPr>
        <w:t>l</w:t>
      </w:r>
      <w:r w:rsidR="005D7C7C" w:rsidRPr="00CD2CEE">
        <w:rPr>
          <w:lang w:val="en-US"/>
        </w:rPr>
        <w:t>er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communities,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as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well</w:t>
      </w:r>
      <w:r w:rsidR="00502366">
        <w:rPr>
          <w:lang w:val="en-US"/>
        </w:rPr>
        <w:t xml:space="preserve"> </w:t>
      </w:r>
      <w:r w:rsidR="007B781A" w:rsidRPr="00846865">
        <w:rPr>
          <w:lang w:val="en-US"/>
        </w:rPr>
        <w:t>as</w:t>
      </w:r>
      <w:r w:rsidR="00502366">
        <w:rPr>
          <w:lang w:val="en-US"/>
        </w:rPr>
        <w:t xml:space="preserve"> </w:t>
      </w:r>
      <w:r w:rsidR="00CD2CEE">
        <w:rPr>
          <w:lang w:val="en-US"/>
        </w:rPr>
        <w:t xml:space="preserve">the </w:t>
      </w:r>
      <w:r w:rsidR="000C3C71" w:rsidRPr="00846865">
        <w:rPr>
          <w:lang w:val="en-US"/>
        </w:rPr>
        <w:t xml:space="preserve">children </w:t>
      </w:r>
      <w:r w:rsidR="000C3C71">
        <w:rPr>
          <w:lang w:val="en-US"/>
        </w:rPr>
        <w:t xml:space="preserve">of </w:t>
      </w:r>
      <w:r w:rsidR="005D7C7C" w:rsidRPr="00846865">
        <w:rPr>
          <w:lang w:val="en-US"/>
        </w:rPr>
        <w:t>migrant</w:t>
      </w:r>
      <w:r w:rsidR="000C3C71">
        <w:rPr>
          <w:lang w:val="en-US"/>
        </w:rPr>
        <w:t>s</w:t>
      </w:r>
      <w:r w:rsidR="005D7C7C" w:rsidRPr="00846865">
        <w:rPr>
          <w:lang w:val="en-US"/>
        </w:rPr>
        <w:t>,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refugee</w:t>
      </w:r>
      <w:r w:rsidR="000C3C71">
        <w:rPr>
          <w:lang w:val="en-US"/>
        </w:rPr>
        <w:t>s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and</w:t>
      </w:r>
      <w:r w:rsidR="00502366">
        <w:rPr>
          <w:lang w:val="en-US"/>
        </w:rPr>
        <w:t xml:space="preserve"> </w:t>
      </w:r>
      <w:r w:rsidR="005D7C7C" w:rsidRPr="00846865">
        <w:rPr>
          <w:lang w:val="en-US"/>
        </w:rPr>
        <w:t>asylum</w:t>
      </w:r>
      <w:r w:rsidR="00C50BAE">
        <w:rPr>
          <w:lang w:val="en-US"/>
        </w:rPr>
        <w:t xml:space="preserve"> </w:t>
      </w:r>
      <w:r w:rsidR="005D7C7C" w:rsidRPr="00846865">
        <w:rPr>
          <w:lang w:val="en-US"/>
        </w:rPr>
        <w:t>seek</w:t>
      </w:r>
      <w:r w:rsidR="000C3C71">
        <w:rPr>
          <w:lang w:val="en-US"/>
        </w:rPr>
        <w:t>ers</w:t>
      </w:r>
      <w:r w:rsidR="005D7C7C" w:rsidRPr="00846865">
        <w:rPr>
          <w:lang w:val="en-US"/>
        </w:rPr>
        <w:t>.</w:t>
      </w:r>
    </w:p>
    <w:p w:rsidR="005D7C7C" w:rsidRPr="00846865" w:rsidRDefault="005E77C4" w:rsidP="005E77C4">
      <w:pPr>
        <w:pStyle w:val="SingleTxtG"/>
      </w:pPr>
      <w:r w:rsidRPr="00846865">
        <w:t>30.</w:t>
      </w:r>
      <w:r w:rsidRPr="00846865">
        <w:tab/>
      </w:r>
      <w:r w:rsidR="005D7C7C" w:rsidRPr="00846865">
        <w:t>Please</w:t>
      </w:r>
      <w:r w:rsidR="00502366">
        <w:t xml:space="preserve"> </w:t>
      </w:r>
      <w:r w:rsidR="005D7C7C" w:rsidRPr="00846865">
        <w:t>provide</w:t>
      </w:r>
      <w:r w:rsidR="00502366">
        <w:t xml:space="preserve"> </w:t>
      </w:r>
      <w:r w:rsidR="005D7C7C" w:rsidRPr="00846865">
        <w:t>information</w:t>
      </w:r>
      <w:r w:rsidR="00502366">
        <w:t xml:space="preserve"> </w:t>
      </w:r>
      <w:r w:rsidR="005D7C7C" w:rsidRPr="00846865">
        <w:t>on</w:t>
      </w:r>
      <w:r w:rsidR="00502366">
        <w:t xml:space="preserve"> </w:t>
      </w:r>
      <w:r w:rsidR="005D7C7C" w:rsidRPr="00846865">
        <w:t>the</w:t>
      </w:r>
      <w:r w:rsidR="00502366">
        <w:t xml:space="preserve"> </w:t>
      </w:r>
      <w:r w:rsidR="005D7C7C" w:rsidRPr="00846865">
        <w:t>measures</w:t>
      </w:r>
      <w:r w:rsidR="00502366">
        <w:t xml:space="preserve"> </w:t>
      </w:r>
      <w:r w:rsidR="005D7C7C" w:rsidRPr="00846865">
        <w:t>taken</w:t>
      </w:r>
      <w:r w:rsidR="00502366">
        <w:t xml:space="preserve"> </w:t>
      </w:r>
      <w:r w:rsidR="005D7C7C" w:rsidRPr="00846865">
        <w:t>by</w:t>
      </w:r>
      <w:r w:rsidR="00502366">
        <w:t xml:space="preserve"> </w:t>
      </w:r>
      <w:r w:rsidR="005D7C7C" w:rsidRPr="00846865">
        <w:t>the</w:t>
      </w:r>
      <w:r w:rsidR="00502366">
        <w:t xml:space="preserve"> </w:t>
      </w:r>
      <w:r w:rsidR="005D7C7C" w:rsidRPr="00846865">
        <w:t>State</w:t>
      </w:r>
      <w:r w:rsidR="00502366">
        <w:t xml:space="preserve"> </w:t>
      </w:r>
      <w:r w:rsidR="005D7C7C" w:rsidRPr="00846865">
        <w:t>party</w:t>
      </w:r>
      <w:r w:rsidR="00502366">
        <w:t xml:space="preserve"> </w:t>
      </w:r>
      <w:r w:rsidR="005D7C7C" w:rsidRPr="00846865">
        <w:t>to</w:t>
      </w:r>
      <w:r w:rsidR="00502366">
        <w:t xml:space="preserve"> </w:t>
      </w:r>
      <w:r w:rsidR="005D7C7C" w:rsidRPr="00846865">
        <w:t>ensure</w:t>
      </w:r>
      <w:r w:rsidR="00502366">
        <w:t xml:space="preserve"> </w:t>
      </w:r>
      <w:r w:rsidR="005D7C7C" w:rsidRPr="00846865">
        <w:t>that</w:t>
      </w:r>
      <w:r w:rsidR="00502366">
        <w:t xml:space="preserve"> </w:t>
      </w:r>
      <w:r w:rsidR="005D7C7C" w:rsidRPr="00846865">
        <w:t>higher</w:t>
      </w:r>
      <w:r w:rsidR="00502366">
        <w:t xml:space="preserve"> </w:t>
      </w:r>
      <w:r w:rsidR="005D7C7C" w:rsidRPr="00846865">
        <w:t>education</w:t>
      </w:r>
      <w:r w:rsidR="00CF7F0C">
        <w:t>, in practice,</w:t>
      </w:r>
      <w:r w:rsidR="00502366">
        <w:t xml:space="preserve"> </w:t>
      </w:r>
      <w:r w:rsidR="005D7C7C" w:rsidRPr="00846865">
        <w:t>is</w:t>
      </w:r>
      <w:r w:rsidR="00502366">
        <w:t xml:space="preserve"> </w:t>
      </w:r>
      <w:r w:rsidR="005D7C7C" w:rsidRPr="00846865">
        <w:t>accessible</w:t>
      </w:r>
      <w:r w:rsidR="00502366">
        <w:t xml:space="preserve"> </w:t>
      </w:r>
      <w:r w:rsidR="005D7C7C" w:rsidRPr="00846865">
        <w:t>to</w:t>
      </w:r>
      <w:r w:rsidR="00502366">
        <w:t xml:space="preserve"> </w:t>
      </w:r>
      <w:r w:rsidR="005D7C7C" w:rsidRPr="00846865">
        <w:t>all,</w:t>
      </w:r>
      <w:r w:rsidR="00502366">
        <w:t xml:space="preserve"> </w:t>
      </w:r>
      <w:r w:rsidR="005D7C7C" w:rsidRPr="00846865">
        <w:t>in</w:t>
      </w:r>
      <w:r w:rsidR="00502366">
        <w:t xml:space="preserve"> </w:t>
      </w:r>
      <w:r w:rsidR="005D7C7C" w:rsidRPr="00846865">
        <w:t>particular</w:t>
      </w:r>
      <w:r w:rsidR="00502366">
        <w:t xml:space="preserve"> </w:t>
      </w:r>
      <w:r w:rsidR="00C46F64">
        <w:t>by</w:t>
      </w:r>
      <w:r w:rsidR="00502366">
        <w:t xml:space="preserve"> </w:t>
      </w:r>
      <w:r w:rsidR="00C46F64">
        <w:t>gradually</w:t>
      </w:r>
      <w:r w:rsidR="00502366">
        <w:t xml:space="preserve"> </w:t>
      </w:r>
      <w:r w:rsidR="00C46F64">
        <w:t>decreasing</w:t>
      </w:r>
      <w:r w:rsidR="00502366">
        <w:t xml:space="preserve"> </w:t>
      </w:r>
      <w:r w:rsidR="00C46F64">
        <w:t>university</w:t>
      </w:r>
      <w:r w:rsidR="00502366">
        <w:t xml:space="preserve"> </w:t>
      </w:r>
      <w:r w:rsidR="00C46F64">
        <w:t>fees</w:t>
      </w:r>
      <w:r w:rsidR="005D7C7C" w:rsidRPr="00846865">
        <w:t>.</w:t>
      </w:r>
    </w:p>
    <w:p w:rsidR="00231809" w:rsidRPr="00042386" w:rsidRDefault="005D7C7C" w:rsidP="00042386">
      <w:pPr>
        <w:pStyle w:val="H1G"/>
        <w:spacing w:after="0" w:line="480" w:lineRule="auto"/>
        <w:rPr>
          <w:rFonts w:eastAsia="SimSun"/>
          <w:sz w:val="20"/>
        </w:rPr>
      </w:pPr>
      <w:r w:rsidRPr="00042386">
        <w:rPr>
          <w:rFonts w:eastAsia="SimSun"/>
          <w:sz w:val="20"/>
        </w:rPr>
        <w:tab/>
      </w:r>
      <w:r w:rsidRPr="00042386">
        <w:rPr>
          <w:rFonts w:eastAsia="SimSun"/>
          <w:sz w:val="20"/>
        </w:rPr>
        <w:tab/>
      </w:r>
      <w:r w:rsidR="00231809" w:rsidRPr="00042386">
        <w:rPr>
          <w:rFonts w:eastAsia="SimSun"/>
          <w:sz w:val="20"/>
        </w:rPr>
        <w:t>Article</w:t>
      </w:r>
      <w:r w:rsidR="00502366" w:rsidRPr="00042386">
        <w:rPr>
          <w:rFonts w:eastAsia="SimSun"/>
          <w:sz w:val="20"/>
        </w:rPr>
        <w:t xml:space="preserve"> </w:t>
      </w:r>
      <w:r w:rsidR="00231809" w:rsidRPr="00042386">
        <w:rPr>
          <w:rFonts w:eastAsia="SimSun"/>
          <w:sz w:val="20"/>
        </w:rPr>
        <w:t>15</w:t>
      </w:r>
      <w:r w:rsidR="00502366" w:rsidRPr="00042386">
        <w:rPr>
          <w:rFonts w:eastAsia="SimSun"/>
          <w:sz w:val="20"/>
        </w:rPr>
        <w:t xml:space="preserve"> </w:t>
      </w:r>
      <w:r w:rsidR="00231809" w:rsidRPr="00042386">
        <w:rPr>
          <w:rFonts w:eastAsia="SimSun"/>
          <w:sz w:val="20"/>
        </w:rPr>
        <w:t>–</w:t>
      </w:r>
      <w:r w:rsidR="00502366" w:rsidRPr="00042386">
        <w:rPr>
          <w:rFonts w:eastAsia="SimSun"/>
          <w:sz w:val="20"/>
        </w:rPr>
        <w:t xml:space="preserve"> </w:t>
      </w:r>
      <w:r w:rsidR="00231809" w:rsidRPr="00042386">
        <w:rPr>
          <w:rFonts w:eastAsia="SimSun"/>
          <w:sz w:val="20"/>
        </w:rPr>
        <w:t>Cultural</w:t>
      </w:r>
      <w:r w:rsidR="00502366" w:rsidRPr="00042386">
        <w:rPr>
          <w:rFonts w:eastAsia="SimSun"/>
          <w:sz w:val="20"/>
        </w:rPr>
        <w:t xml:space="preserve"> </w:t>
      </w:r>
      <w:r w:rsidR="00012F6B" w:rsidRPr="00042386">
        <w:rPr>
          <w:rFonts w:eastAsia="SimSun"/>
          <w:sz w:val="20"/>
        </w:rPr>
        <w:t>r</w:t>
      </w:r>
      <w:r w:rsidR="00231809" w:rsidRPr="00042386">
        <w:rPr>
          <w:rFonts w:eastAsia="SimSun"/>
          <w:sz w:val="20"/>
        </w:rPr>
        <w:t>ights</w:t>
      </w:r>
    </w:p>
    <w:p w:rsidR="00F05B14" w:rsidRPr="00012F6B" w:rsidRDefault="005E77C4" w:rsidP="005E77C4">
      <w:pPr>
        <w:pStyle w:val="SingleTxtG"/>
      </w:pPr>
      <w:r w:rsidRPr="00012F6B">
        <w:t>31.</w:t>
      </w:r>
      <w:r w:rsidRPr="00012F6B">
        <w:tab/>
      </w:r>
      <w:r w:rsidR="00F05B14" w:rsidRPr="00012F6B">
        <w:t>In</w:t>
      </w:r>
      <w:r w:rsidR="00502366" w:rsidRPr="00012F6B">
        <w:t xml:space="preserve"> </w:t>
      </w:r>
      <w:r w:rsidR="00C50BAE" w:rsidRPr="00012F6B">
        <w:t xml:space="preserve">the </w:t>
      </w:r>
      <w:r w:rsidR="00F05B14" w:rsidRPr="00012F6B">
        <w:t>light</w:t>
      </w:r>
      <w:r w:rsidR="00502366" w:rsidRPr="00012F6B">
        <w:t xml:space="preserve"> </w:t>
      </w:r>
      <w:r w:rsidR="00F05B14" w:rsidRPr="00012F6B">
        <w:t>of</w:t>
      </w:r>
      <w:r w:rsidR="00502366" w:rsidRPr="00012F6B">
        <w:t xml:space="preserve"> </w:t>
      </w:r>
      <w:r w:rsidR="00532597" w:rsidRPr="00012F6B">
        <w:t>the</w:t>
      </w:r>
      <w:r w:rsidR="00502366" w:rsidRPr="00012F6B">
        <w:t xml:space="preserve"> </w:t>
      </w:r>
      <w:r w:rsidR="00532597" w:rsidRPr="00012F6B">
        <w:t>Committee’s</w:t>
      </w:r>
      <w:r w:rsidR="00502366" w:rsidRPr="00012F6B">
        <w:t xml:space="preserve"> </w:t>
      </w:r>
      <w:r w:rsidR="00F05B14" w:rsidRPr="00012F6B">
        <w:t>previous</w:t>
      </w:r>
      <w:r w:rsidR="00502366" w:rsidRPr="00012F6B">
        <w:t xml:space="preserve"> </w:t>
      </w:r>
      <w:r w:rsidR="00F05B14" w:rsidRPr="00012F6B">
        <w:t>recommendations</w:t>
      </w:r>
      <w:r w:rsidR="00502366" w:rsidRPr="00012F6B">
        <w:t xml:space="preserve"> </w:t>
      </w:r>
      <w:r w:rsidR="00F05B14" w:rsidRPr="00012F6B">
        <w:t>(</w:t>
      </w:r>
      <w:r w:rsidR="00C50BAE" w:rsidRPr="00012F6B">
        <w:t xml:space="preserve">see </w:t>
      </w:r>
      <w:r w:rsidR="00F05B14" w:rsidRPr="00012F6B">
        <w:t>E/C.12/GBR/CO/5,</w:t>
      </w:r>
      <w:r w:rsidR="00502366" w:rsidRPr="00012F6B">
        <w:t xml:space="preserve"> </w:t>
      </w:r>
      <w:r w:rsidR="00F05B14" w:rsidRPr="00012F6B">
        <w:t>para</w:t>
      </w:r>
      <w:r w:rsidR="00402CB8" w:rsidRPr="00012F6B">
        <w:t>.</w:t>
      </w:r>
      <w:r w:rsidR="00502366" w:rsidRPr="00012F6B">
        <w:t xml:space="preserve"> </w:t>
      </w:r>
      <w:r w:rsidR="00F05B14" w:rsidRPr="00012F6B">
        <w:t>37</w:t>
      </w:r>
      <w:r w:rsidR="00532597" w:rsidRPr="00012F6B">
        <w:t>)</w:t>
      </w:r>
      <w:r w:rsidR="00F05B14" w:rsidRPr="00012F6B">
        <w:t>,</w:t>
      </w:r>
      <w:r w:rsidR="00502366" w:rsidRPr="00012F6B">
        <w:t xml:space="preserve"> </w:t>
      </w:r>
      <w:r w:rsidR="00F05B14" w:rsidRPr="00012F6B">
        <w:t>please</w:t>
      </w:r>
      <w:r w:rsidR="00502366" w:rsidRPr="00012F6B">
        <w:t xml:space="preserve"> </w:t>
      </w:r>
      <w:r w:rsidR="00F05B14" w:rsidRPr="00012F6B">
        <w:t>indicate</w:t>
      </w:r>
      <w:r w:rsidR="00502366" w:rsidRPr="00012F6B">
        <w:t xml:space="preserve"> </w:t>
      </w:r>
      <w:r w:rsidR="00F05B14" w:rsidRPr="00012F6B">
        <w:t>whether</w:t>
      </w:r>
      <w:r w:rsidR="00502366" w:rsidRPr="00012F6B">
        <w:t xml:space="preserve"> </w:t>
      </w:r>
      <w:r w:rsidR="00F05B14" w:rsidRPr="00012F6B">
        <w:t>the</w:t>
      </w:r>
      <w:r w:rsidR="00502366" w:rsidRPr="00012F6B">
        <w:t xml:space="preserve"> </w:t>
      </w:r>
      <w:r w:rsidR="00C50BAE" w:rsidRPr="00012F6B">
        <w:t>d</w:t>
      </w:r>
      <w:r w:rsidR="00F05B14" w:rsidRPr="00012F6B">
        <w:t>raft</w:t>
      </w:r>
      <w:r w:rsidR="00502366" w:rsidRPr="00012F6B">
        <w:t xml:space="preserve"> </w:t>
      </w:r>
      <w:r w:rsidR="00C50BAE" w:rsidRPr="00012F6B">
        <w:t>s</w:t>
      </w:r>
      <w:r w:rsidR="00F05B14" w:rsidRPr="00012F6B">
        <w:t>trategy</w:t>
      </w:r>
      <w:r w:rsidR="00502366" w:rsidRPr="00012F6B">
        <w:t xml:space="preserve"> </w:t>
      </w:r>
      <w:r w:rsidR="00F05B14" w:rsidRPr="00012F6B">
        <w:t>for</w:t>
      </w:r>
      <w:r w:rsidR="00502366" w:rsidRPr="00012F6B">
        <w:t xml:space="preserve"> </w:t>
      </w:r>
      <w:r w:rsidR="00C50BAE" w:rsidRPr="00012F6B">
        <w:t>p</w:t>
      </w:r>
      <w:r w:rsidR="00F05B14" w:rsidRPr="00012F6B">
        <w:t>rotecting</w:t>
      </w:r>
      <w:r w:rsidR="00502366" w:rsidRPr="00012F6B">
        <w:t xml:space="preserve"> </w:t>
      </w:r>
      <w:r w:rsidR="00F05B14" w:rsidRPr="00012F6B">
        <w:t>and</w:t>
      </w:r>
      <w:r w:rsidR="00502366" w:rsidRPr="00012F6B">
        <w:t xml:space="preserve"> </w:t>
      </w:r>
      <w:r w:rsidR="00C50BAE" w:rsidRPr="00012F6B">
        <w:t>e</w:t>
      </w:r>
      <w:r w:rsidR="00F05B14" w:rsidRPr="00012F6B">
        <w:t>nhancing</w:t>
      </w:r>
      <w:r w:rsidR="00502366" w:rsidRPr="00012F6B">
        <w:t xml:space="preserve"> </w:t>
      </w:r>
      <w:r w:rsidR="00F05B14" w:rsidRPr="00012F6B">
        <w:t>the</w:t>
      </w:r>
      <w:r w:rsidR="00502366" w:rsidRPr="00012F6B">
        <w:t xml:space="preserve"> </w:t>
      </w:r>
      <w:r w:rsidR="00C50BAE" w:rsidRPr="00012F6B">
        <w:t>d</w:t>
      </w:r>
      <w:r w:rsidR="00F05B14" w:rsidRPr="00012F6B">
        <w:t>evelopment</w:t>
      </w:r>
      <w:r w:rsidR="00502366" w:rsidRPr="00012F6B">
        <w:t xml:space="preserve"> </w:t>
      </w:r>
      <w:r w:rsidR="00F05B14" w:rsidRPr="00012F6B">
        <w:t>of</w:t>
      </w:r>
      <w:r w:rsidR="00502366" w:rsidRPr="00012F6B">
        <w:t xml:space="preserve"> </w:t>
      </w:r>
      <w:r w:rsidR="00F05B14" w:rsidRPr="00012F6B">
        <w:t>the</w:t>
      </w:r>
      <w:r w:rsidR="00502366" w:rsidRPr="00012F6B">
        <w:t xml:space="preserve"> </w:t>
      </w:r>
      <w:r w:rsidR="00F05B14" w:rsidRPr="00012F6B">
        <w:t>Irish</w:t>
      </w:r>
      <w:r w:rsidR="00502366" w:rsidRPr="00012F6B">
        <w:t xml:space="preserve"> </w:t>
      </w:r>
      <w:r w:rsidR="00C50BAE" w:rsidRPr="00012F6B">
        <w:t>l</w:t>
      </w:r>
      <w:r w:rsidR="00F05B14" w:rsidRPr="00012F6B">
        <w:t>anguage,</w:t>
      </w:r>
      <w:r w:rsidR="00502366" w:rsidRPr="00012F6B">
        <w:t xml:space="preserve"> </w:t>
      </w:r>
      <w:r w:rsidR="00F05B14" w:rsidRPr="00012F6B">
        <w:t>mentioned</w:t>
      </w:r>
      <w:r w:rsidR="00502366" w:rsidRPr="00012F6B">
        <w:t xml:space="preserve"> </w:t>
      </w:r>
      <w:r w:rsidR="00F05B14" w:rsidRPr="00012F6B">
        <w:t>in</w:t>
      </w:r>
      <w:r w:rsidR="00502366" w:rsidRPr="00012F6B">
        <w:t xml:space="preserve"> </w:t>
      </w:r>
      <w:r w:rsidR="00F05B14" w:rsidRPr="00012F6B">
        <w:t>paragraph</w:t>
      </w:r>
      <w:r w:rsidR="00502366" w:rsidRPr="00012F6B">
        <w:t xml:space="preserve"> </w:t>
      </w:r>
      <w:r w:rsidR="00F05B14" w:rsidRPr="00012F6B">
        <w:t>83</w:t>
      </w:r>
      <w:r w:rsidR="00502366" w:rsidRPr="00012F6B">
        <w:t xml:space="preserve"> </w:t>
      </w:r>
      <w:r w:rsidR="00F05B14" w:rsidRPr="00012F6B">
        <w:t>of</w:t>
      </w:r>
      <w:r w:rsidR="00502366" w:rsidRPr="00012F6B">
        <w:t xml:space="preserve"> </w:t>
      </w:r>
      <w:r w:rsidR="00F05B14" w:rsidRPr="00012F6B">
        <w:t>the</w:t>
      </w:r>
      <w:r w:rsidR="00502366" w:rsidRPr="00012F6B">
        <w:t xml:space="preserve"> </w:t>
      </w:r>
      <w:r w:rsidR="00F05B14" w:rsidRPr="00012F6B">
        <w:t>State</w:t>
      </w:r>
      <w:r w:rsidR="00502366" w:rsidRPr="00012F6B">
        <w:t xml:space="preserve"> </w:t>
      </w:r>
      <w:r w:rsidR="00F05B14" w:rsidRPr="00012F6B">
        <w:t>party</w:t>
      </w:r>
      <w:r w:rsidR="00532597" w:rsidRPr="00012F6B">
        <w:t>’s</w:t>
      </w:r>
      <w:r w:rsidR="00502366" w:rsidRPr="00012F6B">
        <w:t xml:space="preserve"> </w:t>
      </w:r>
      <w:r w:rsidR="00F05B14" w:rsidRPr="00012F6B">
        <w:t>report</w:t>
      </w:r>
      <w:r w:rsidR="000C3C71" w:rsidRPr="00012F6B">
        <w:t>,</w:t>
      </w:r>
      <w:r w:rsidR="00502366" w:rsidRPr="00012F6B">
        <w:t xml:space="preserve"> </w:t>
      </w:r>
      <w:r w:rsidR="00F05B14" w:rsidRPr="00012F6B">
        <w:t>has</w:t>
      </w:r>
      <w:r w:rsidR="00502366" w:rsidRPr="00012F6B">
        <w:t xml:space="preserve"> </w:t>
      </w:r>
      <w:r w:rsidR="00F05B14" w:rsidRPr="00012F6B">
        <w:t>been</w:t>
      </w:r>
      <w:r w:rsidR="00502366" w:rsidRPr="00012F6B">
        <w:t xml:space="preserve"> </w:t>
      </w:r>
      <w:r w:rsidR="00F05B14" w:rsidRPr="00012F6B">
        <w:t>adopted</w:t>
      </w:r>
      <w:r w:rsidR="00C50BAE" w:rsidRPr="00012F6B">
        <w:t>,</w:t>
      </w:r>
      <w:r w:rsidR="00502366" w:rsidRPr="00012F6B">
        <w:t xml:space="preserve"> </w:t>
      </w:r>
      <w:r w:rsidR="00F05B14" w:rsidRPr="00012F6B">
        <w:t>and</w:t>
      </w:r>
      <w:r w:rsidR="00502366" w:rsidRPr="00012F6B">
        <w:t xml:space="preserve"> </w:t>
      </w:r>
      <w:r w:rsidR="00F05B14" w:rsidRPr="00012F6B">
        <w:t>provide</w:t>
      </w:r>
      <w:r w:rsidR="00502366" w:rsidRPr="00012F6B">
        <w:t xml:space="preserve"> </w:t>
      </w:r>
      <w:r w:rsidR="00F05B14" w:rsidRPr="00012F6B">
        <w:t>updated</w:t>
      </w:r>
      <w:r w:rsidR="00502366" w:rsidRPr="00012F6B">
        <w:t xml:space="preserve"> </w:t>
      </w:r>
      <w:r w:rsidR="00F05B14" w:rsidRPr="00012F6B">
        <w:t>information</w:t>
      </w:r>
      <w:r w:rsidR="00502366" w:rsidRPr="00012F6B">
        <w:t xml:space="preserve"> </w:t>
      </w:r>
      <w:r w:rsidR="00F05B14" w:rsidRPr="00012F6B">
        <w:t>on</w:t>
      </w:r>
      <w:r w:rsidR="00502366" w:rsidRPr="00012F6B">
        <w:t xml:space="preserve"> </w:t>
      </w:r>
      <w:r w:rsidR="00F05B14" w:rsidRPr="00012F6B">
        <w:t>the</w:t>
      </w:r>
      <w:r w:rsidR="00502366" w:rsidRPr="00012F6B">
        <w:t xml:space="preserve"> </w:t>
      </w:r>
      <w:r w:rsidR="00F05B14" w:rsidRPr="00012F6B">
        <w:t>progress</w:t>
      </w:r>
      <w:r w:rsidR="00502366" w:rsidRPr="00012F6B">
        <w:t xml:space="preserve"> </w:t>
      </w:r>
      <w:r w:rsidR="00F05B14" w:rsidRPr="00012F6B">
        <w:t>made</w:t>
      </w:r>
      <w:r w:rsidR="00502366" w:rsidRPr="00012F6B">
        <w:t xml:space="preserve"> </w:t>
      </w:r>
      <w:r w:rsidR="00F05B14" w:rsidRPr="00012F6B">
        <w:t>to</w:t>
      </w:r>
      <w:r w:rsidR="00C50BAE" w:rsidRPr="00012F6B">
        <w:t>wards</w:t>
      </w:r>
      <w:r w:rsidR="00502366" w:rsidRPr="00012F6B">
        <w:t xml:space="preserve"> </w:t>
      </w:r>
      <w:r w:rsidR="00F05B14" w:rsidRPr="00012F6B">
        <w:t>adopt</w:t>
      </w:r>
      <w:r w:rsidR="00C50BAE" w:rsidRPr="00012F6B">
        <w:t>ing</w:t>
      </w:r>
      <w:r w:rsidR="00502366" w:rsidRPr="00012F6B">
        <w:t xml:space="preserve"> </w:t>
      </w:r>
      <w:r w:rsidR="00F05B14" w:rsidRPr="00012F6B">
        <w:t>an</w:t>
      </w:r>
      <w:r w:rsidR="00502366" w:rsidRPr="00012F6B">
        <w:t xml:space="preserve"> </w:t>
      </w:r>
      <w:r w:rsidR="00F05B14" w:rsidRPr="00012F6B">
        <w:t>Irish</w:t>
      </w:r>
      <w:r w:rsidR="00502366" w:rsidRPr="00012F6B">
        <w:t xml:space="preserve"> </w:t>
      </w:r>
      <w:r w:rsidR="00C50BAE" w:rsidRPr="00012F6B">
        <w:t>l</w:t>
      </w:r>
      <w:r w:rsidR="00F05B14" w:rsidRPr="00012F6B">
        <w:t>anguage</w:t>
      </w:r>
      <w:r w:rsidR="00502366" w:rsidRPr="00012F6B">
        <w:t xml:space="preserve"> </w:t>
      </w:r>
      <w:r w:rsidR="00C50BAE" w:rsidRPr="00012F6B">
        <w:t>a</w:t>
      </w:r>
      <w:r w:rsidR="00F05B14" w:rsidRPr="00012F6B">
        <w:t>ct.</w:t>
      </w:r>
    </w:p>
    <w:p w:rsidR="00F05B14" w:rsidRPr="00846865" w:rsidRDefault="005E77C4" w:rsidP="005E77C4">
      <w:pPr>
        <w:pStyle w:val="SingleTxtG"/>
      </w:pPr>
      <w:r w:rsidRPr="00846865">
        <w:t>32.</w:t>
      </w:r>
      <w:r w:rsidRPr="00846865">
        <w:tab/>
      </w:r>
      <w:r w:rsidR="000A4354" w:rsidRPr="00846865">
        <w:t>Please</w:t>
      </w:r>
      <w:r w:rsidR="00502366">
        <w:t xml:space="preserve"> </w:t>
      </w:r>
      <w:r w:rsidR="000A4354" w:rsidRPr="00846865">
        <w:t>provide</w:t>
      </w:r>
      <w:r w:rsidR="00502366">
        <w:t xml:space="preserve"> </w:t>
      </w:r>
      <w:r w:rsidR="000A4354" w:rsidRPr="00846865">
        <w:t>information</w:t>
      </w:r>
      <w:r w:rsidR="00502366">
        <w:t xml:space="preserve"> </w:t>
      </w:r>
      <w:r w:rsidR="000A4354" w:rsidRPr="00846865">
        <w:t>on</w:t>
      </w:r>
      <w:r w:rsidR="00502366">
        <w:t xml:space="preserve"> </w:t>
      </w:r>
      <w:r w:rsidR="000A4354" w:rsidRPr="00846865">
        <w:t>the</w:t>
      </w:r>
      <w:r w:rsidR="00502366">
        <w:t xml:space="preserve"> </w:t>
      </w:r>
      <w:r w:rsidR="000A4354" w:rsidRPr="00846865">
        <w:t>steps</w:t>
      </w:r>
      <w:r w:rsidR="00502366">
        <w:t xml:space="preserve"> </w:t>
      </w:r>
      <w:r w:rsidR="000A4354" w:rsidRPr="00846865">
        <w:t>taken</w:t>
      </w:r>
      <w:r w:rsidR="00502366">
        <w:t xml:space="preserve"> </w:t>
      </w:r>
      <w:r w:rsidR="000A4354" w:rsidRPr="00846865">
        <w:t>by</w:t>
      </w:r>
      <w:r w:rsidR="00502366">
        <w:t xml:space="preserve"> </w:t>
      </w:r>
      <w:r w:rsidR="000A4354" w:rsidRPr="00846865">
        <w:t>the</w:t>
      </w:r>
      <w:r w:rsidR="00502366">
        <w:t xml:space="preserve"> </w:t>
      </w:r>
      <w:r w:rsidR="000A4354" w:rsidRPr="00846865">
        <w:t>State</w:t>
      </w:r>
      <w:r w:rsidR="00502366">
        <w:t xml:space="preserve"> </w:t>
      </w:r>
      <w:r w:rsidR="000A4354" w:rsidRPr="00846865">
        <w:t>party</w:t>
      </w:r>
      <w:r w:rsidR="00502366">
        <w:t xml:space="preserve"> </w:t>
      </w:r>
      <w:r w:rsidR="000A4354" w:rsidRPr="00846865">
        <w:t>to</w:t>
      </w:r>
      <w:r w:rsidR="00502366">
        <w:t xml:space="preserve"> </w:t>
      </w:r>
      <w:r w:rsidR="000A4354" w:rsidRPr="00846865">
        <w:t>ensure</w:t>
      </w:r>
      <w:r w:rsidR="00502366">
        <w:t xml:space="preserve"> </w:t>
      </w:r>
      <w:r w:rsidR="000A4354" w:rsidRPr="00846865">
        <w:t>that</w:t>
      </w:r>
      <w:r w:rsidR="00502366">
        <w:t xml:space="preserve"> </w:t>
      </w:r>
      <w:r w:rsidR="000A4354" w:rsidRPr="00846865">
        <w:t>everyone</w:t>
      </w:r>
      <w:r w:rsidR="00502366">
        <w:t xml:space="preserve"> </w:t>
      </w:r>
      <w:r w:rsidR="000A4354" w:rsidRPr="00846865">
        <w:t>benefits</w:t>
      </w:r>
      <w:r w:rsidR="00502366">
        <w:t xml:space="preserve"> </w:t>
      </w:r>
      <w:r w:rsidR="000A4354" w:rsidRPr="00846865">
        <w:t>from</w:t>
      </w:r>
      <w:r w:rsidR="00502366">
        <w:t xml:space="preserve"> </w:t>
      </w:r>
      <w:r w:rsidR="000A4354" w:rsidRPr="00846865">
        <w:t>scientific</w:t>
      </w:r>
      <w:r w:rsidR="00502366">
        <w:t xml:space="preserve"> </w:t>
      </w:r>
      <w:r w:rsidR="000A4354" w:rsidRPr="00846865">
        <w:t>progress</w:t>
      </w:r>
      <w:r w:rsidR="00502366">
        <w:t xml:space="preserve"> </w:t>
      </w:r>
      <w:r w:rsidR="000A4354" w:rsidRPr="00846865">
        <w:t>and</w:t>
      </w:r>
      <w:r w:rsidR="00502366">
        <w:t xml:space="preserve"> </w:t>
      </w:r>
      <w:r w:rsidR="000A4354" w:rsidRPr="00846865">
        <w:t>its</w:t>
      </w:r>
      <w:r w:rsidR="00502366">
        <w:t xml:space="preserve"> </w:t>
      </w:r>
      <w:r w:rsidR="000A4354" w:rsidRPr="00846865">
        <w:t>application,</w:t>
      </w:r>
      <w:r w:rsidR="00502366">
        <w:t xml:space="preserve"> </w:t>
      </w:r>
      <w:r w:rsidR="000A4354" w:rsidRPr="00846865">
        <w:t>the</w:t>
      </w:r>
      <w:r w:rsidR="00502366">
        <w:t xml:space="preserve"> </w:t>
      </w:r>
      <w:r w:rsidR="000A4354" w:rsidRPr="00846865">
        <w:t>development</w:t>
      </w:r>
      <w:r w:rsidR="00502366">
        <w:t xml:space="preserve"> </w:t>
      </w:r>
      <w:r w:rsidR="000A4354" w:rsidRPr="00846865">
        <w:t>and</w:t>
      </w:r>
      <w:r w:rsidR="00502366">
        <w:t xml:space="preserve"> </w:t>
      </w:r>
      <w:r w:rsidR="000A4354" w:rsidRPr="00846865">
        <w:t>dissemination</w:t>
      </w:r>
      <w:r w:rsidR="00502366">
        <w:t xml:space="preserve"> </w:t>
      </w:r>
      <w:r w:rsidR="000A4354" w:rsidRPr="00846865">
        <w:t>of</w:t>
      </w:r>
      <w:r w:rsidR="00502366">
        <w:t xml:space="preserve"> </w:t>
      </w:r>
      <w:r w:rsidR="000A4354" w:rsidRPr="00846865">
        <w:t>science</w:t>
      </w:r>
      <w:r w:rsidR="00502366">
        <w:t xml:space="preserve"> </w:t>
      </w:r>
      <w:r w:rsidR="000A4354" w:rsidRPr="00846865">
        <w:t>and</w:t>
      </w:r>
      <w:r w:rsidR="00502366">
        <w:t xml:space="preserve"> </w:t>
      </w:r>
      <w:r w:rsidR="000A4354" w:rsidRPr="00846865">
        <w:t>culture,</w:t>
      </w:r>
      <w:r w:rsidR="00502366">
        <w:t xml:space="preserve"> </w:t>
      </w:r>
      <w:r w:rsidR="00C50BAE">
        <w:t xml:space="preserve">and </w:t>
      </w:r>
      <w:r w:rsidR="000A4354" w:rsidRPr="00846865">
        <w:t>the</w:t>
      </w:r>
      <w:r w:rsidR="00502366">
        <w:t xml:space="preserve"> </w:t>
      </w:r>
      <w:r w:rsidR="000A4354" w:rsidRPr="00846865">
        <w:t>development</w:t>
      </w:r>
      <w:r w:rsidR="00502366">
        <w:t xml:space="preserve"> </w:t>
      </w:r>
      <w:r w:rsidR="000A4354" w:rsidRPr="00846865">
        <w:t>of</w:t>
      </w:r>
      <w:r w:rsidR="00502366">
        <w:t xml:space="preserve"> </w:t>
      </w:r>
      <w:r w:rsidR="000A4354" w:rsidRPr="00846865">
        <w:t>international</w:t>
      </w:r>
      <w:r w:rsidR="00502366">
        <w:t xml:space="preserve"> </w:t>
      </w:r>
      <w:r w:rsidR="000A4354" w:rsidRPr="00846865">
        <w:t>contacts</w:t>
      </w:r>
      <w:r w:rsidR="00502366">
        <w:t xml:space="preserve"> </w:t>
      </w:r>
      <w:r w:rsidR="000A4354" w:rsidRPr="00846865">
        <w:t>and</w:t>
      </w:r>
      <w:r w:rsidR="00502366">
        <w:t xml:space="preserve"> </w:t>
      </w:r>
      <w:r w:rsidR="000A4354" w:rsidRPr="00846865">
        <w:t>cooperation</w:t>
      </w:r>
      <w:r w:rsidR="00502366">
        <w:t xml:space="preserve"> </w:t>
      </w:r>
      <w:r w:rsidR="000A4354" w:rsidRPr="00846865">
        <w:t>in</w:t>
      </w:r>
      <w:r w:rsidR="00502366">
        <w:t xml:space="preserve"> </w:t>
      </w:r>
      <w:r w:rsidR="000A4354" w:rsidRPr="00846865">
        <w:t>the</w:t>
      </w:r>
      <w:r w:rsidR="00502366">
        <w:t xml:space="preserve"> </w:t>
      </w:r>
      <w:r w:rsidR="000A4354" w:rsidRPr="00846865">
        <w:t>scientific</w:t>
      </w:r>
      <w:r w:rsidR="00502366">
        <w:t xml:space="preserve"> </w:t>
      </w:r>
      <w:r w:rsidR="000A4354" w:rsidRPr="00846865">
        <w:t>and</w:t>
      </w:r>
      <w:r w:rsidR="00502366">
        <w:t xml:space="preserve"> </w:t>
      </w:r>
      <w:r w:rsidR="000A4354" w:rsidRPr="00846865">
        <w:t>cultural</w:t>
      </w:r>
      <w:r w:rsidR="00502366">
        <w:t xml:space="preserve"> </w:t>
      </w:r>
      <w:r w:rsidR="000A4354" w:rsidRPr="00846865">
        <w:t>fields.</w:t>
      </w:r>
    </w:p>
    <w:p w:rsidR="007561E7" w:rsidRPr="007561E7" w:rsidRDefault="007561E7" w:rsidP="007561E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61E7" w:rsidRPr="007561E7" w:rsidSect="0083055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03T13:05:00Z" w:initials="Start">
    <w:p w:rsidR="00830555" w:rsidRDefault="00830555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NO&gt;&gt;N1524933E&lt;&lt;ODS JOB NO&gt;&gt;</w:t>
      </w:r>
    </w:p>
    <w:p w:rsidR="00830555" w:rsidRDefault="00830555">
      <w:pPr>
        <w:pStyle w:val="CommentText"/>
      </w:pPr>
      <w:r>
        <w:t>&lt;&lt;ODS DOC SYMBOL1&gt;&gt;E/C.12/GBR/Q/6&lt;&lt;ODS DOC SYMBOL1&gt;&gt;</w:t>
      </w:r>
    </w:p>
    <w:p w:rsidR="00830555" w:rsidRDefault="0083055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869" w:rsidRDefault="00C94869"/>
  </w:endnote>
  <w:endnote w:type="continuationSeparator" w:id="0">
    <w:p w:rsidR="00C94869" w:rsidRDefault="00C94869"/>
  </w:endnote>
  <w:endnote w:type="continuationNotice" w:id="1">
    <w:p w:rsidR="00C94869" w:rsidRDefault="00C948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16C" w:rsidRPr="00E037FB" w:rsidRDefault="002830F3" w:rsidP="0088071A">
    <w:pPr>
      <w:pStyle w:val="Footer"/>
      <w:tabs>
        <w:tab w:val="right" w:pos="9638"/>
      </w:tabs>
      <w:rPr>
        <w:b/>
        <w:sz w:val="18"/>
      </w:rPr>
    </w:pPr>
    <w:r w:rsidRPr="00E037FB">
      <w:rPr>
        <w:b/>
        <w:sz w:val="18"/>
      </w:rPr>
      <w:fldChar w:fldCharType="begin"/>
    </w:r>
    <w:r w:rsidRPr="00E037FB">
      <w:rPr>
        <w:b/>
        <w:sz w:val="18"/>
      </w:rPr>
      <w:instrText xml:space="preserve"> PAGE  \* MERGEFORMAT </w:instrText>
    </w:r>
    <w:r w:rsidRPr="00E037FB">
      <w:rPr>
        <w:b/>
        <w:sz w:val="18"/>
      </w:rPr>
      <w:fldChar w:fldCharType="separate"/>
    </w:r>
    <w:r w:rsidR="00110525">
      <w:rPr>
        <w:b/>
        <w:noProof/>
        <w:sz w:val="18"/>
      </w:rPr>
      <w:t>4</w:t>
    </w:r>
    <w:r w:rsidRPr="00E037F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0F3" w:rsidRPr="00E037FB" w:rsidRDefault="0024516C" w:rsidP="002830F3">
    <w:pPr>
      <w:pStyle w:val="Footer"/>
      <w:tabs>
        <w:tab w:val="right" w:pos="9638"/>
      </w:tabs>
      <w:rPr>
        <w:b/>
        <w:sz w:val="18"/>
      </w:rPr>
    </w:pPr>
    <w:r>
      <w:tab/>
    </w:r>
    <w:r w:rsidRPr="00E037FB">
      <w:rPr>
        <w:b/>
        <w:sz w:val="18"/>
      </w:rPr>
      <w:fldChar w:fldCharType="begin"/>
    </w:r>
    <w:r w:rsidRPr="00E037FB">
      <w:rPr>
        <w:b/>
        <w:sz w:val="18"/>
      </w:rPr>
      <w:instrText xml:space="preserve"> PAGE  \* MERGEFORMAT </w:instrText>
    </w:r>
    <w:r w:rsidRPr="00E037FB">
      <w:rPr>
        <w:b/>
        <w:sz w:val="18"/>
      </w:rPr>
      <w:fldChar w:fldCharType="separate"/>
    </w:r>
    <w:r w:rsidR="00110525">
      <w:rPr>
        <w:b/>
        <w:noProof/>
        <w:sz w:val="18"/>
      </w:rPr>
      <w:t>5</w:t>
    </w:r>
    <w:r w:rsidRPr="00E037F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830555" w:rsidTr="00830555">
      <w:tc>
        <w:tcPr>
          <w:tcW w:w="3614" w:type="dxa"/>
          <w:shd w:val="clear" w:color="auto" w:fill="auto"/>
        </w:tcPr>
        <w:p w:rsidR="00830555" w:rsidRDefault="00830555" w:rsidP="00830555">
          <w:pPr>
            <w:pStyle w:val="Footer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5339715</wp:posOffset>
                </wp:positionH>
                <wp:positionV relativeFrom="paragraph">
                  <wp:posOffset>-365760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GBR/Q/6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GBR/Q/6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20"/>
            </w:rPr>
            <w:t>GE.15-18934(E)</w:t>
          </w:r>
        </w:p>
        <w:p w:rsidR="00830555" w:rsidRPr="00830555" w:rsidRDefault="00830555" w:rsidP="00830555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*1518934*</w:t>
          </w:r>
        </w:p>
      </w:tc>
      <w:tc>
        <w:tcPr>
          <w:tcW w:w="4752" w:type="dxa"/>
          <w:shd w:val="clear" w:color="auto" w:fill="auto"/>
        </w:tcPr>
        <w:p w:rsidR="00830555" w:rsidRDefault="00830555" w:rsidP="00830555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296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96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30555" w:rsidRPr="00830555" w:rsidRDefault="00830555" w:rsidP="00830555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869" w:rsidRPr="000B175B" w:rsidRDefault="00C9486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94869" w:rsidRPr="00FC68B7" w:rsidRDefault="00C9486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94869" w:rsidRDefault="00C94869"/>
  </w:footnote>
  <w:footnote w:id="2">
    <w:p w:rsidR="000B3FF4" w:rsidRPr="00967AFE" w:rsidRDefault="000B3FF4" w:rsidP="000B3FF4">
      <w:pPr>
        <w:pStyle w:val="FootnoteText"/>
      </w:pPr>
      <w:r w:rsidRPr="00967AFE">
        <w:tab/>
      </w:r>
      <w:r w:rsidRPr="00967AFE">
        <w:rPr>
          <w:rStyle w:val="FootnoteReference"/>
          <w:sz w:val="20"/>
          <w:vertAlign w:val="baseline"/>
        </w:rPr>
        <w:t>*</w:t>
      </w:r>
      <w:r w:rsidRPr="00967AFE">
        <w:rPr>
          <w:sz w:val="20"/>
        </w:rPr>
        <w:tab/>
      </w:r>
      <w:r w:rsidR="000D6816" w:rsidRPr="00C51273">
        <w:t xml:space="preserve">Adopted by the pre-sessional working group at its </w:t>
      </w:r>
      <w:r w:rsidR="00F14C74">
        <w:t>f</w:t>
      </w:r>
      <w:r w:rsidR="000D6816" w:rsidRPr="0044387D">
        <w:t>ifty-</w:t>
      </w:r>
      <w:r w:rsidR="000D6816">
        <w:t>sixth</w:t>
      </w:r>
      <w:r w:rsidR="000D6816" w:rsidRPr="0044387D">
        <w:t xml:space="preserve"> session (</w:t>
      </w:r>
      <w:r w:rsidR="000D6816">
        <w:t>1</w:t>
      </w:r>
      <w:r w:rsidR="000D6816" w:rsidRPr="0044387D">
        <w:t>2-</w:t>
      </w:r>
      <w:r w:rsidR="000D6816">
        <w:t>1</w:t>
      </w:r>
      <w:r w:rsidR="000D6816" w:rsidRPr="0044387D">
        <w:t xml:space="preserve">6 </w:t>
      </w:r>
      <w:r w:rsidR="000D6816">
        <w:t>October 2015</w:t>
      </w:r>
      <w:r w:rsidR="000D6816" w:rsidRPr="0044387D">
        <w:t>)</w:t>
      </w:r>
      <w:r w:rsidR="000D6816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16C" w:rsidRPr="0088071A" w:rsidRDefault="002830F3" w:rsidP="002830F3">
    <w:pPr>
      <w:pStyle w:val="Header"/>
    </w:pPr>
    <w:r>
      <w:t>E/C.12/GBR/Q/6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16C" w:rsidRPr="0088071A" w:rsidRDefault="009E3567" w:rsidP="009E3567">
    <w:pPr>
      <w:pStyle w:val="Header"/>
      <w:jc w:val="right"/>
    </w:pPr>
    <w:r>
      <w:t>E/C.12/</w:t>
    </w:r>
    <w:r w:rsidR="00946DA0">
      <w:t>GBR</w:t>
    </w:r>
    <w:r>
      <w:t>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23C4AFC"/>
    <w:multiLevelType w:val="hybridMultilevel"/>
    <w:tmpl w:val="65F4A046"/>
    <w:lvl w:ilvl="0" w:tplc="F9DC1CFC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4522FF9"/>
    <w:multiLevelType w:val="hybridMultilevel"/>
    <w:tmpl w:val="248692E4"/>
    <w:lvl w:ilvl="0" w:tplc="5DBC68CE">
      <w:start w:val="2013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2D45E3"/>
    <w:multiLevelType w:val="hybridMultilevel"/>
    <w:tmpl w:val="5096F1AE"/>
    <w:lvl w:ilvl="0" w:tplc="5F5A8A4C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ascii="Times New Roman" w:hAnsi="Times New Roman" w:hint="default"/>
        <w:b w:val="0"/>
        <w:i w:val="0"/>
        <w:color w:val="000000"/>
        <w:sz w:val="20"/>
        <w:szCs w:val="2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4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EC33932"/>
    <w:multiLevelType w:val="hybridMultilevel"/>
    <w:tmpl w:val="F18412E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2355A23"/>
    <w:multiLevelType w:val="hybridMultilevel"/>
    <w:tmpl w:val="8F66DBF2"/>
    <w:lvl w:ilvl="0" w:tplc="626C1DF2">
      <w:start w:val="1"/>
      <w:numFmt w:val="decimal"/>
      <w:lvlText w:val="%1."/>
      <w:lvlJc w:val="left"/>
      <w:pPr>
        <w:ind w:left="1854" w:hanging="360"/>
      </w:pPr>
      <w:rPr>
        <w:sz w:val="20"/>
        <w:szCs w:val="2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9DD77BE"/>
    <w:multiLevelType w:val="hybridMultilevel"/>
    <w:tmpl w:val="CAC8D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C16F39"/>
    <w:multiLevelType w:val="hybridMultilevel"/>
    <w:tmpl w:val="8F66DBF2"/>
    <w:lvl w:ilvl="0" w:tplc="626C1DF2">
      <w:start w:val="1"/>
      <w:numFmt w:val="decimal"/>
      <w:lvlText w:val="%1."/>
      <w:lvlJc w:val="left"/>
      <w:pPr>
        <w:ind w:left="1854" w:hanging="360"/>
      </w:pPr>
      <w:rPr>
        <w:sz w:val="20"/>
        <w:szCs w:val="2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63176C1"/>
    <w:multiLevelType w:val="hybridMultilevel"/>
    <w:tmpl w:val="51468008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78371571"/>
    <w:multiLevelType w:val="hybridMultilevel"/>
    <w:tmpl w:val="8B5851A6"/>
    <w:lvl w:ilvl="0" w:tplc="0809000F">
      <w:start w:val="1"/>
      <w:numFmt w:val="decimal"/>
      <w:lvlText w:val="%1."/>
      <w:lvlJc w:val="left"/>
      <w:pPr>
        <w:ind w:left="1848" w:hanging="360"/>
      </w:pPr>
    </w:lvl>
    <w:lvl w:ilvl="1" w:tplc="08090019" w:tentative="1">
      <w:start w:val="1"/>
      <w:numFmt w:val="lowerLetter"/>
      <w:lvlText w:val="%2."/>
      <w:lvlJc w:val="left"/>
      <w:pPr>
        <w:ind w:left="2568" w:hanging="360"/>
      </w:pPr>
    </w:lvl>
    <w:lvl w:ilvl="2" w:tplc="0809001B" w:tentative="1">
      <w:start w:val="1"/>
      <w:numFmt w:val="lowerRoman"/>
      <w:lvlText w:val="%3."/>
      <w:lvlJc w:val="right"/>
      <w:pPr>
        <w:ind w:left="3288" w:hanging="180"/>
      </w:pPr>
    </w:lvl>
    <w:lvl w:ilvl="3" w:tplc="0809000F" w:tentative="1">
      <w:start w:val="1"/>
      <w:numFmt w:val="decimal"/>
      <w:lvlText w:val="%4."/>
      <w:lvlJc w:val="left"/>
      <w:pPr>
        <w:ind w:left="4008" w:hanging="360"/>
      </w:pPr>
    </w:lvl>
    <w:lvl w:ilvl="4" w:tplc="08090019" w:tentative="1">
      <w:start w:val="1"/>
      <w:numFmt w:val="lowerLetter"/>
      <w:lvlText w:val="%5."/>
      <w:lvlJc w:val="left"/>
      <w:pPr>
        <w:ind w:left="4728" w:hanging="360"/>
      </w:pPr>
    </w:lvl>
    <w:lvl w:ilvl="5" w:tplc="0809001B" w:tentative="1">
      <w:start w:val="1"/>
      <w:numFmt w:val="lowerRoman"/>
      <w:lvlText w:val="%6."/>
      <w:lvlJc w:val="right"/>
      <w:pPr>
        <w:ind w:left="5448" w:hanging="180"/>
      </w:pPr>
    </w:lvl>
    <w:lvl w:ilvl="6" w:tplc="0809000F" w:tentative="1">
      <w:start w:val="1"/>
      <w:numFmt w:val="decimal"/>
      <w:lvlText w:val="%7."/>
      <w:lvlJc w:val="left"/>
      <w:pPr>
        <w:ind w:left="6168" w:hanging="360"/>
      </w:pPr>
    </w:lvl>
    <w:lvl w:ilvl="7" w:tplc="08090019" w:tentative="1">
      <w:start w:val="1"/>
      <w:numFmt w:val="lowerLetter"/>
      <w:lvlText w:val="%8."/>
      <w:lvlJc w:val="left"/>
      <w:pPr>
        <w:ind w:left="6888" w:hanging="360"/>
      </w:pPr>
    </w:lvl>
    <w:lvl w:ilvl="8" w:tplc="0809001B" w:tentative="1">
      <w:start w:val="1"/>
      <w:numFmt w:val="lowerRoman"/>
      <w:lvlText w:val="%9."/>
      <w:lvlJc w:val="right"/>
      <w:pPr>
        <w:ind w:left="7608" w:hanging="180"/>
      </w:pPr>
    </w:lvl>
  </w:abstractNum>
  <w:abstractNum w:abstractNumId="27">
    <w:nsid w:val="7C1E5CAB"/>
    <w:multiLevelType w:val="hybridMultilevel"/>
    <w:tmpl w:val="2FA8BE94"/>
    <w:lvl w:ilvl="0" w:tplc="AA868024">
      <w:start w:val="1"/>
      <w:numFmt w:val="decimal"/>
      <w:lvlText w:val="%1."/>
      <w:lvlJc w:val="left"/>
      <w:pPr>
        <w:ind w:left="1494" w:hanging="360"/>
      </w:pPr>
      <w:rPr>
        <w:rFonts w:hint="default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6"/>
  </w:num>
  <w:num w:numId="13">
    <w:abstractNumId w:val="10"/>
  </w:num>
  <w:num w:numId="14">
    <w:abstractNumId w:val="14"/>
  </w:num>
  <w:num w:numId="15">
    <w:abstractNumId w:val="20"/>
  </w:num>
  <w:num w:numId="16">
    <w:abstractNumId w:val="15"/>
  </w:num>
  <w:num w:numId="17">
    <w:abstractNumId w:val="23"/>
  </w:num>
  <w:num w:numId="18">
    <w:abstractNumId w:val="24"/>
  </w:num>
  <w:num w:numId="19">
    <w:abstractNumId w:val="17"/>
  </w:num>
  <w:num w:numId="20">
    <w:abstractNumId w:val="13"/>
  </w:num>
  <w:num w:numId="21">
    <w:abstractNumId w:val="26"/>
  </w:num>
  <w:num w:numId="22">
    <w:abstractNumId w:val="22"/>
  </w:num>
  <w:num w:numId="23">
    <w:abstractNumId w:val="19"/>
  </w:num>
  <w:num w:numId="24">
    <w:abstractNumId w:val="27"/>
  </w:num>
  <w:num w:numId="25">
    <w:abstractNumId w:val="12"/>
  </w:num>
  <w:num w:numId="26">
    <w:abstractNumId w:val="21"/>
  </w:num>
  <w:num w:numId="27">
    <w:abstractNumId w:val="25"/>
  </w:num>
  <w:num w:numId="28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activeWritingStyle w:appName="MSWord" w:lang="es-ES" w:vendorID="64" w:dllVersion="131078" w:nlCheck="1" w:checkStyle="1"/>
  <w:activeWritingStyle w:appName="MSWord" w:lang="fr-FR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71A"/>
    <w:rsid w:val="00002A7D"/>
    <w:rsid w:val="000038A8"/>
    <w:rsid w:val="00006790"/>
    <w:rsid w:val="00012F6B"/>
    <w:rsid w:val="00014ABC"/>
    <w:rsid w:val="0001761F"/>
    <w:rsid w:val="000225A3"/>
    <w:rsid w:val="000232DD"/>
    <w:rsid w:val="00027624"/>
    <w:rsid w:val="00032735"/>
    <w:rsid w:val="00035E74"/>
    <w:rsid w:val="00042386"/>
    <w:rsid w:val="00046D41"/>
    <w:rsid w:val="00050F6B"/>
    <w:rsid w:val="00052963"/>
    <w:rsid w:val="00067733"/>
    <w:rsid w:val="000678CD"/>
    <w:rsid w:val="0007013F"/>
    <w:rsid w:val="00072C8C"/>
    <w:rsid w:val="00076666"/>
    <w:rsid w:val="0007691F"/>
    <w:rsid w:val="00081CE0"/>
    <w:rsid w:val="0008340B"/>
    <w:rsid w:val="00084330"/>
    <w:rsid w:val="00084D30"/>
    <w:rsid w:val="00086DB4"/>
    <w:rsid w:val="00090320"/>
    <w:rsid w:val="000931C0"/>
    <w:rsid w:val="00096279"/>
    <w:rsid w:val="000A2E09"/>
    <w:rsid w:val="000A4354"/>
    <w:rsid w:val="000A5368"/>
    <w:rsid w:val="000A76A8"/>
    <w:rsid w:val="000B175B"/>
    <w:rsid w:val="000B1A92"/>
    <w:rsid w:val="000B3A0F"/>
    <w:rsid w:val="000B3FF4"/>
    <w:rsid w:val="000C3C71"/>
    <w:rsid w:val="000D6816"/>
    <w:rsid w:val="000E0415"/>
    <w:rsid w:val="000E1CAE"/>
    <w:rsid w:val="000E36B1"/>
    <w:rsid w:val="000F2AFC"/>
    <w:rsid w:val="000F7715"/>
    <w:rsid w:val="001076B6"/>
    <w:rsid w:val="00110525"/>
    <w:rsid w:val="00126234"/>
    <w:rsid w:val="00126AC6"/>
    <w:rsid w:val="001348A4"/>
    <w:rsid w:val="0013627E"/>
    <w:rsid w:val="00143A53"/>
    <w:rsid w:val="001469BB"/>
    <w:rsid w:val="0014792A"/>
    <w:rsid w:val="00156B99"/>
    <w:rsid w:val="00156E0C"/>
    <w:rsid w:val="00160794"/>
    <w:rsid w:val="00164A6F"/>
    <w:rsid w:val="00166124"/>
    <w:rsid w:val="00170E92"/>
    <w:rsid w:val="00172210"/>
    <w:rsid w:val="001729B0"/>
    <w:rsid w:val="00172F12"/>
    <w:rsid w:val="001746F9"/>
    <w:rsid w:val="00184DDA"/>
    <w:rsid w:val="001900CD"/>
    <w:rsid w:val="001955FB"/>
    <w:rsid w:val="001A0452"/>
    <w:rsid w:val="001A4BB1"/>
    <w:rsid w:val="001B173D"/>
    <w:rsid w:val="001B2600"/>
    <w:rsid w:val="001B4B04"/>
    <w:rsid w:val="001B5875"/>
    <w:rsid w:val="001C38D4"/>
    <w:rsid w:val="001C462C"/>
    <w:rsid w:val="001C4B9C"/>
    <w:rsid w:val="001C6663"/>
    <w:rsid w:val="001C71AE"/>
    <w:rsid w:val="001C7895"/>
    <w:rsid w:val="001D26DF"/>
    <w:rsid w:val="001D58E9"/>
    <w:rsid w:val="001D5983"/>
    <w:rsid w:val="001E4580"/>
    <w:rsid w:val="001F1599"/>
    <w:rsid w:val="001F19C4"/>
    <w:rsid w:val="001F6584"/>
    <w:rsid w:val="002043F0"/>
    <w:rsid w:val="00211E0B"/>
    <w:rsid w:val="002175E2"/>
    <w:rsid w:val="002201DD"/>
    <w:rsid w:val="0023179C"/>
    <w:rsid w:val="00231809"/>
    <w:rsid w:val="0023211F"/>
    <w:rsid w:val="00232575"/>
    <w:rsid w:val="002422A6"/>
    <w:rsid w:val="0024516C"/>
    <w:rsid w:val="00247258"/>
    <w:rsid w:val="00254E27"/>
    <w:rsid w:val="00257CAC"/>
    <w:rsid w:val="00263470"/>
    <w:rsid w:val="0027237A"/>
    <w:rsid w:val="00281E0D"/>
    <w:rsid w:val="002830F3"/>
    <w:rsid w:val="0028747D"/>
    <w:rsid w:val="002916B3"/>
    <w:rsid w:val="00291A89"/>
    <w:rsid w:val="002974E9"/>
    <w:rsid w:val="002A7F94"/>
    <w:rsid w:val="002B109A"/>
    <w:rsid w:val="002B5261"/>
    <w:rsid w:val="002B5654"/>
    <w:rsid w:val="002B7251"/>
    <w:rsid w:val="002C5455"/>
    <w:rsid w:val="002C6C5F"/>
    <w:rsid w:val="002C6D45"/>
    <w:rsid w:val="002C7927"/>
    <w:rsid w:val="002D6E53"/>
    <w:rsid w:val="002D7777"/>
    <w:rsid w:val="002D7D68"/>
    <w:rsid w:val="002E5B60"/>
    <w:rsid w:val="002E75EA"/>
    <w:rsid w:val="002F046D"/>
    <w:rsid w:val="002F0549"/>
    <w:rsid w:val="002F18DA"/>
    <w:rsid w:val="002F42A3"/>
    <w:rsid w:val="00301764"/>
    <w:rsid w:val="00301B1E"/>
    <w:rsid w:val="00304FDD"/>
    <w:rsid w:val="00321EC7"/>
    <w:rsid w:val="003229D8"/>
    <w:rsid w:val="00324A76"/>
    <w:rsid w:val="00331105"/>
    <w:rsid w:val="00336C97"/>
    <w:rsid w:val="00337F88"/>
    <w:rsid w:val="003405F7"/>
    <w:rsid w:val="00342432"/>
    <w:rsid w:val="00342886"/>
    <w:rsid w:val="0035223F"/>
    <w:rsid w:val="00352D4B"/>
    <w:rsid w:val="00355109"/>
    <w:rsid w:val="0035638C"/>
    <w:rsid w:val="00362BB3"/>
    <w:rsid w:val="00363BCA"/>
    <w:rsid w:val="00363C66"/>
    <w:rsid w:val="003661A6"/>
    <w:rsid w:val="00370D04"/>
    <w:rsid w:val="00371F5E"/>
    <w:rsid w:val="00382490"/>
    <w:rsid w:val="003854AF"/>
    <w:rsid w:val="003937F3"/>
    <w:rsid w:val="003A2B1A"/>
    <w:rsid w:val="003A3485"/>
    <w:rsid w:val="003A46BB"/>
    <w:rsid w:val="003A4EC7"/>
    <w:rsid w:val="003A63CD"/>
    <w:rsid w:val="003A7295"/>
    <w:rsid w:val="003B1F60"/>
    <w:rsid w:val="003B5E73"/>
    <w:rsid w:val="003B74FD"/>
    <w:rsid w:val="003B7F28"/>
    <w:rsid w:val="003C25AC"/>
    <w:rsid w:val="003C2CC4"/>
    <w:rsid w:val="003C6951"/>
    <w:rsid w:val="003D386A"/>
    <w:rsid w:val="003D4B23"/>
    <w:rsid w:val="003E278A"/>
    <w:rsid w:val="003E4A97"/>
    <w:rsid w:val="003E5697"/>
    <w:rsid w:val="003E661C"/>
    <w:rsid w:val="003F2430"/>
    <w:rsid w:val="003F6568"/>
    <w:rsid w:val="00402CB8"/>
    <w:rsid w:val="00403551"/>
    <w:rsid w:val="00413520"/>
    <w:rsid w:val="00416D69"/>
    <w:rsid w:val="004325CB"/>
    <w:rsid w:val="0043647C"/>
    <w:rsid w:val="00440109"/>
    <w:rsid w:val="00440236"/>
    <w:rsid w:val="00440A07"/>
    <w:rsid w:val="004533FD"/>
    <w:rsid w:val="004554C5"/>
    <w:rsid w:val="00462880"/>
    <w:rsid w:val="00465925"/>
    <w:rsid w:val="0047144E"/>
    <w:rsid w:val="00475E2F"/>
    <w:rsid w:val="00476F24"/>
    <w:rsid w:val="004917D5"/>
    <w:rsid w:val="004A423E"/>
    <w:rsid w:val="004B4553"/>
    <w:rsid w:val="004B60AB"/>
    <w:rsid w:val="004C55B0"/>
    <w:rsid w:val="004D53BE"/>
    <w:rsid w:val="004E184E"/>
    <w:rsid w:val="004E1A1A"/>
    <w:rsid w:val="004F3E20"/>
    <w:rsid w:val="004F5543"/>
    <w:rsid w:val="004F6BA0"/>
    <w:rsid w:val="004F6FD5"/>
    <w:rsid w:val="00502366"/>
    <w:rsid w:val="005033CA"/>
    <w:rsid w:val="00503BEA"/>
    <w:rsid w:val="00514E2C"/>
    <w:rsid w:val="00515922"/>
    <w:rsid w:val="00521291"/>
    <w:rsid w:val="00522DD6"/>
    <w:rsid w:val="00525D59"/>
    <w:rsid w:val="00532597"/>
    <w:rsid w:val="00533616"/>
    <w:rsid w:val="00535ABA"/>
    <w:rsid w:val="00536CFB"/>
    <w:rsid w:val="0053768B"/>
    <w:rsid w:val="005420F2"/>
    <w:rsid w:val="0054285C"/>
    <w:rsid w:val="0054735E"/>
    <w:rsid w:val="005528BB"/>
    <w:rsid w:val="00574121"/>
    <w:rsid w:val="005757C6"/>
    <w:rsid w:val="0058396C"/>
    <w:rsid w:val="00584173"/>
    <w:rsid w:val="00585DDB"/>
    <w:rsid w:val="00587058"/>
    <w:rsid w:val="00591F25"/>
    <w:rsid w:val="00595520"/>
    <w:rsid w:val="005960B7"/>
    <w:rsid w:val="005965C3"/>
    <w:rsid w:val="005A44B9"/>
    <w:rsid w:val="005B1BA0"/>
    <w:rsid w:val="005B3DB3"/>
    <w:rsid w:val="005C339A"/>
    <w:rsid w:val="005C34F4"/>
    <w:rsid w:val="005D006E"/>
    <w:rsid w:val="005D11D5"/>
    <w:rsid w:val="005D15CA"/>
    <w:rsid w:val="005D7C7C"/>
    <w:rsid w:val="005E0669"/>
    <w:rsid w:val="005E58F4"/>
    <w:rsid w:val="005E77C4"/>
    <w:rsid w:val="005F08DF"/>
    <w:rsid w:val="005F3066"/>
    <w:rsid w:val="005F3E61"/>
    <w:rsid w:val="00604DDD"/>
    <w:rsid w:val="006053EE"/>
    <w:rsid w:val="006055C5"/>
    <w:rsid w:val="00607E85"/>
    <w:rsid w:val="0061076A"/>
    <w:rsid w:val="006115CC"/>
    <w:rsid w:val="00611FC4"/>
    <w:rsid w:val="006176FB"/>
    <w:rsid w:val="006272F9"/>
    <w:rsid w:val="00630FCB"/>
    <w:rsid w:val="00640B26"/>
    <w:rsid w:val="006517AC"/>
    <w:rsid w:val="006552F8"/>
    <w:rsid w:val="00655A04"/>
    <w:rsid w:val="00656B38"/>
    <w:rsid w:val="0066495E"/>
    <w:rsid w:val="00666ECC"/>
    <w:rsid w:val="00672872"/>
    <w:rsid w:val="00672F33"/>
    <w:rsid w:val="00675850"/>
    <w:rsid w:val="006770B2"/>
    <w:rsid w:val="006860FA"/>
    <w:rsid w:val="006940E1"/>
    <w:rsid w:val="006A0988"/>
    <w:rsid w:val="006A3C72"/>
    <w:rsid w:val="006A7392"/>
    <w:rsid w:val="006B03A1"/>
    <w:rsid w:val="006B67D9"/>
    <w:rsid w:val="006B6DE9"/>
    <w:rsid w:val="006C32D0"/>
    <w:rsid w:val="006C43E3"/>
    <w:rsid w:val="006C51F5"/>
    <w:rsid w:val="006C5535"/>
    <w:rsid w:val="006C5AD3"/>
    <w:rsid w:val="006D0589"/>
    <w:rsid w:val="006E564B"/>
    <w:rsid w:val="006E7154"/>
    <w:rsid w:val="006F0727"/>
    <w:rsid w:val="0070013B"/>
    <w:rsid w:val="007003CD"/>
    <w:rsid w:val="0070189E"/>
    <w:rsid w:val="0070574F"/>
    <w:rsid w:val="0070701E"/>
    <w:rsid w:val="0071121E"/>
    <w:rsid w:val="00715260"/>
    <w:rsid w:val="00717792"/>
    <w:rsid w:val="007204D7"/>
    <w:rsid w:val="0072632A"/>
    <w:rsid w:val="0072637F"/>
    <w:rsid w:val="00727C35"/>
    <w:rsid w:val="007305DD"/>
    <w:rsid w:val="007358E8"/>
    <w:rsid w:val="00736ECE"/>
    <w:rsid w:val="0074533B"/>
    <w:rsid w:val="00745805"/>
    <w:rsid w:val="007542E8"/>
    <w:rsid w:val="007561E7"/>
    <w:rsid w:val="007643BC"/>
    <w:rsid w:val="007707F9"/>
    <w:rsid w:val="00777A5E"/>
    <w:rsid w:val="007802B5"/>
    <w:rsid w:val="007810C5"/>
    <w:rsid w:val="00786963"/>
    <w:rsid w:val="007959FE"/>
    <w:rsid w:val="007A080E"/>
    <w:rsid w:val="007A0CF1"/>
    <w:rsid w:val="007B0EF0"/>
    <w:rsid w:val="007B4B50"/>
    <w:rsid w:val="007B6BA5"/>
    <w:rsid w:val="007B781A"/>
    <w:rsid w:val="007C1C37"/>
    <w:rsid w:val="007C3390"/>
    <w:rsid w:val="007C42D8"/>
    <w:rsid w:val="007C4F4B"/>
    <w:rsid w:val="007D646A"/>
    <w:rsid w:val="007D7362"/>
    <w:rsid w:val="007E3EC1"/>
    <w:rsid w:val="007E4875"/>
    <w:rsid w:val="007F5CE2"/>
    <w:rsid w:val="007F6611"/>
    <w:rsid w:val="0080058B"/>
    <w:rsid w:val="008021B3"/>
    <w:rsid w:val="008031D7"/>
    <w:rsid w:val="008100AA"/>
    <w:rsid w:val="00810BAC"/>
    <w:rsid w:val="00811DE7"/>
    <w:rsid w:val="008175E9"/>
    <w:rsid w:val="008242D7"/>
    <w:rsid w:val="0082577B"/>
    <w:rsid w:val="00830555"/>
    <w:rsid w:val="00831463"/>
    <w:rsid w:val="00833FAE"/>
    <w:rsid w:val="00845D64"/>
    <w:rsid w:val="00846865"/>
    <w:rsid w:val="00850719"/>
    <w:rsid w:val="00853012"/>
    <w:rsid w:val="00854E92"/>
    <w:rsid w:val="0085697A"/>
    <w:rsid w:val="00866893"/>
    <w:rsid w:val="0086691F"/>
    <w:rsid w:val="00866F02"/>
    <w:rsid w:val="00867D18"/>
    <w:rsid w:val="00871F9A"/>
    <w:rsid w:val="00871FD5"/>
    <w:rsid w:val="0087215F"/>
    <w:rsid w:val="00875BC6"/>
    <w:rsid w:val="0088071A"/>
    <w:rsid w:val="0088172E"/>
    <w:rsid w:val="00881EFA"/>
    <w:rsid w:val="00884974"/>
    <w:rsid w:val="008879CB"/>
    <w:rsid w:val="00892357"/>
    <w:rsid w:val="008979B1"/>
    <w:rsid w:val="008A28CE"/>
    <w:rsid w:val="008A6942"/>
    <w:rsid w:val="008A6B25"/>
    <w:rsid w:val="008A6C4F"/>
    <w:rsid w:val="008B0959"/>
    <w:rsid w:val="008B14C2"/>
    <w:rsid w:val="008B389E"/>
    <w:rsid w:val="008B7198"/>
    <w:rsid w:val="008C407F"/>
    <w:rsid w:val="008C45F3"/>
    <w:rsid w:val="008D045E"/>
    <w:rsid w:val="008D3B0A"/>
    <w:rsid w:val="008D3F25"/>
    <w:rsid w:val="008D4D82"/>
    <w:rsid w:val="008E0E46"/>
    <w:rsid w:val="008E1094"/>
    <w:rsid w:val="008E16CF"/>
    <w:rsid w:val="008E34F2"/>
    <w:rsid w:val="008E7116"/>
    <w:rsid w:val="008F143B"/>
    <w:rsid w:val="008F3882"/>
    <w:rsid w:val="008F4B7C"/>
    <w:rsid w:val="00906560"/>
    <w:rsid w:val="00907380"/>
    <w:rsid w:val="00911420"/>
    <w:rsid w:val="00911F99"/>
    <w:rsid w:val="009155AF"/>
    <w:rsid w:val="009159ED"/>
    <w:rsid w:val="00926E47"/>
    <w:rsid w:val="0093632E"/>
    <w:rsid w:val="00936425"/>
    <w:rsid w:val="00937656"/>
    <w:rsid w:val="00946DA0"/>
    <w:rsid w:val="00947162"/>
    <w:rsid w:val="009610D0"/>
    <w:rsid w:val="0096375C"/>
    <w:rsid w:val="009662E6"/>
    <w:rsid w:val="0096776B"/>
    <w:rsid w:val="00967AFE"/>
    <w:rsid w:val="0097095E"/>
    <w:rsid w:val="009721D4"/>
    <w:rsid w:val="00972AC2"/>
    <w:rsid w:val="00972DDA"/>
    <w:rsid w:val="009818C9"/>
    <w:rsid w:val="0098592B"/>
    <w:rsid w:val="00985FC4"/>
    <w:rsid w:val="00990766"/>
    <w:rsid w:val="00991261"/>
    <w:rsid w:val="00991AA2"/>
    <w:rsid w:val="00995B63"/>
    <w:rsid w:val="009964C4"/>
    <w:rsid w:val="0099758F"/>
    <w:rsid w:val="009A7B81"/>
    <w:rsid w:val="009B09BB"/>
    <w:rsid w:val="009B404A"/>
    <w:rsid w:val="009B4C70"/>
    <w:rsid w:val="009B5FBA"/>
    <w:rsid w:val="009B6E31"/>
    <w:rsid w:val="009B7821"/>
    <w:rsid w:val="009D01C0"/>
    <w:rsid w:val="009D6A08"/>
    <w:rsid w:val="009E0A16"/>
    <w:rsid w:val="009E164A"/>
    <w:rsid w:val="009E2A64"/>
    <w:rsid w:val="009E3567"/>
    <w:rsid w:val="009E5555"/>
    <w:rsid w:val="009E6CB7"/>
    <w:rsid w:val="009E7970"/>
    <w:rsid w:val="009F2B28"/>
    <w:rsid w:val="009F2EAC"/>
    <w:rsid w:val="009F57E3"/>
    <w:rsid w:val="00A10F4F"/>
    <w:rsid w:val="00A11067"/>
    <w:rsid w:val="00A1704A"/>
    <w:rsid w:val="00A25830"/>
    <w:rsid w:val="00A31424"/>
    <w:rsid w:val="00A32495"/>
    <w:rsid w:val="00A34C53"/>
    <w:rsid w:val="00A3782D"/>
    <w:rsid w:val="00A425EB"/>
    <w:rsid w:val="00A674F9"/>
    <w:rsid w:val="00A72F22"/>
    <w:rsid w:val="00A733BC"/>
    <w:rsid w:val="00A748A6"/>
    <w:rsid w:val="00A76A69"/>
    <w:rsid w:val="00A814DD"/>
    <w:rsid w:val="00A84780"/>
    <w:rsid w:val="00A851B0"/>
    <w:rsid w:val="00A879A4"/>
    <w:rsid w:val="00A87FE4"/>
    <w:rsid w:val="00A90AFD"/>
    <w:rsid w:val="00A953B7"/>
    <w:rsid w:val="00AA0FF8"/>
    <w:rsid w:val="00AA3E00"/>
    <w:rsid w:val="00AB63C3"/>
    <w:rsid w:val="00AC0F2C"/>
    <w:rsid w:val="00AC31C0"/>
    <w:rsid w:val="00AC502A"/>
    <w:rsid w:val="00AD1EC3"/>
    <w:rsid w:val="00AD1F87"/>
    <w:rsid w:val="00AD4C09"/>
    <w:rsid w:val="00AD4EB3"/>
    <w:rsid w:val="00AD5C25"/>
    <w:rsid w:val="00AD7A36"/>
    <w:rsid w:val="00AE4C77"/>
    <w:rsid w:val="00AE7D97"/>
    <w:rsid w:val="00AF58C1"/>
    <w:rsid w:val="00AF5A68"/>
    <w:rsid w:val="00AF6CEE"/>
    <w:rsid w:val="00B018E6"/>
    <w:rsid w:val="00B04A3F"/>
    <w:rsid w:val="00B06643"/>
    <w:rsid w:val="00B07E32"/>
    <w:rsid w:val="00B10832"/>
    <w:rsid w:val="00B15055"/>
    <w:rsid w:val="00B17026"/>
    <w:rsid w:val="00B17465"/>
    <w:rsid w:val="00B30179"/>
    <w:rsid w:val="00B319CC"/>
    <w:rsid w:val="00B3221C"/>
    <w:rsid w:val="00B348EB"/>
    <w:rsid w:val="00B37B15"/>
    <w:rsid w:val="00B408CB"/>
    <w:rsid w:val="00B4119F"/>
    <w:rsid w:val="00B448E6"/>
    <w:rsid w:val="00B45C02"/>
    <w:rsid w:val="00B529EB"/>
    <w:rsid w:val="00B57847"/>
    <w:rsid w:val="00B634E4"/>
    <w:rsid w:val="00B70B63"/>
    <w:rsid w:val="00B72738"/>
    <w:rsid w:val="00B72A1E"/>
    <w:rsid w:val="00B7463F"/>
    <w:rsid w:val="00B77C1D"/>
    <w:rsid w:val="00B77E30"/>
    <w:rsid w:val="00B81E12"/>
    <w:rsid w:val="00BA0D53"/>
    <w:rsid w:val="00BA339B"/>
    <w:rsid w:val="00BC0702"/>
    <w:rsid w:val="00BC1095"/>
    <w:rsid w:val="00BC1E7E"/>
    <w:rsid w:val="00BC67B9"/>
    <w:rsid w:val="00BC74E9"/>
    <w:rsid w:val="00BE36A9"/>
    <w:rsid w:val="00BE618E"/>
    <w:rsid w:val="00BE7BEC"/>
    <w:rsid w:val="00BF0A5A"/>
    <w:rsid w:val="00BF0E63"/>
    <w:rsid w:val="00BF12A3"/>
    <w:rsid w:val="00BF16D7"/>
    <w:rsid w:val="00BF2373"/>
    <w:rsid w:val="00C017ED"/>
    <w:rsid w:val="00C044E2"/>
    <w:rsid w:val="00C048CB"/>
    <w:rsid w:val="00C066F3"/>
    <w:rsid w:val="00C12CCD"/>
    <w:rsid w:val="00C26D56"/>
    <w:rsid w:val="00C36E50"/>
    <w:rsid w:val="00C41038"/>
    <w:rsid w:val="00C463DD"/>
    <w:rsid w:val="00C46F64"/>
    <w:rsid w:val="00C50BAE"/>
    <w:rsid w:val="00C62504"/>
    <w:rsid w:val="00C63B08"/>
    <w:rsid w:val="00C745C3"/>
    <w:rsid w:val="00C778F2"/>
    <w:rsid w:val="00C813FF"/>
    <w:rsid w:val="00C91500"/>
    <w:rsid w:val="00C94869"/>
    <w:rsid w:val="00C9778B"/>
    <w:rsid w:val="00CA24A4"/>
    <w:rsid w:val="00CA5556"/>
    <w:rsid w:val="00CA5800"/>
    <w:rsid w:val="00CA5AA9"/>
    <w:rsid w:val="00CB30C1"/>
    <w:rsid w:val="00CB348D"/>
    <w:rsid w:val="00CB6345"/>
    <w:rsid w:val="00CD2CEE"/>
    <w:rsid w:val="00CD46F5"/>
    <w:rsid w:val="00CE4A8F"/>
    <w:rsid w:val="00CE4D15"/>
    <w:rsid w:val="00CF071D"/>
    <w:rsid w:val="00CF7F0C"/>
    <w:rsid w:val="00D05B2B"/>
    <w:rsid w:val="00D12EBB"/>
    <w:rsid w:val="00D15B04"/>
    <w:rsid w:val="00D2031B"/>
    <w:rsid w:val="00D25FE2"/>
    <w:rsid w:val="00D30AAE"/>
    <w:rsid w:val="00D33232"/>
    <w:rsid w:val="00D37DA9"/>
    <w:rsid w:val="00D406A7"/>
    <w:rsid w:val="00D43252"/>
    <w:rsid w:val="00D44D86"/>
    <w:rsid w:val="00D47067"/>
    <w:rsid w:val="00D50B7D"/>
    <w:rsid w:val="00D52012"/>
    <w:rsid w:val="00D52B22"/>
    <w:rsid w:val="00D55212"/>
    <w:rsid w:val="00D61E1D"/>
    <w:rsid w:val="00D65B97"/>
    <w:rsid w:val="00D6791F"/>
    <w:rsid w:val="00D67CC6"/>
    <w:rsid w:val="00D704E5"/>
    <w:rsid w:val="00D72727"/>
    <w:rsid w:val="00D7285C"/>
    <w:rsid w:val="00D75D6B"/>
    <w:rsid w:val="00D82CA8"/>
    <w:rsid w:val="00D84284"/>
    <w:rsid w:val="00D978C6"/>
    <w:rsid w:val="00DA0956"/>
    <w:rsid w:val="00DA166D"/>
    <w:rsid w:val="00DA357F"/>
    <w:rsid w:val="00DA3E12"/>
    <w:rsid w:val="00DB7FD0"/>
    <w:rsid w:val="00DC0797"/>
    <w:rsid w:val="00DC18AD"/>
    <w:rsid w:val="00DC74BF"/>
    <w:rsid w:val="00DD1771"/>
    <w:rsid w:val="00DD417C"/>
    <w:rsid w:val="00DE4081"/>
    <w:rsid w:val="00DE693A"/>
    <w:rsid w:val="00DF7CAE"/>
    <w:rsid w:val="00E037FB"/>
    <w:rsid w:val="00E04B72"/>
    <w:rsid w:val="00E06E71"/>
    <w:rsid w:val="00E10756"/>
    <w:rsid w:val="00E230B2"/>
    <w:rsid w:val="00E2437F"/>
    <w:rsid w:val="00E252C6"/>
    <w:rsid w:val="00E252F7"/>
    <w:rsid w:val="00E272EF"/>
    <w:rsid w:val="00E423C0"/>
    <w:rsid w:val="00E45166"/>
    <w:rsid w:val="00E47041"/>
    <w:rsid w:val="00E47728"/>
    <w:rsid w:val="00E545DC"/>
    <w:rsid w:val="00E5558E"/>
    <w:rsid w:val="00E60C65"/>
    <w:rsid w:val="00E6155B"/>
    <w:rsid w:val="00E6414C"/>
    <w:rsid w:val="00E70410"/>
    <w:rsid w:val="00E70C93"/>
    <w:rsid w:val="00E70D53"/>
    <w:rsid w:val="00E71CBD"/>
    <w:rsid w:val="00E7260F"/>
    <w:rsid w:val="00E764F1"/>
    <w:rsid w:val="00E8702D"/>
    <w:rsid w:val="00E916A9"/>
    <w:rsid w:val="00E916DE"/>
    <w:rsid w:val="00E925AD"/>
    <w:rsid w:val="00E95048"/>
    <w:rsid w:val="00E96630"/>
    <w:rsid w:val="00EA20F7"/>
    <w:rsid w:val="00EA4E57"/>
    <w:rsid w:val="00EB4343"/>
    <w:rsid w:val="00EB469D"/>
    <w:rsid w:val="00EB7477"/>
    <w:rsid w:val="00EC1CE5"/>
    <w:rsid w:val="00EC5D91"/>
    <w:rsid w:val="00ED18DC"/>
    <w:rsid w:val="00ED57EF"/>
    <w:rsid w:val="00ED6201"/>
    <w:rsid w:val="00ED7A2A"/>
    <w:rsid w:val="00EE137A"/>
    <w:rsid w:val="00EE410C"/>
    <w:rsid w:val="00EF1D7F"/>
    <w:rsid w:val="00EF2B16"/>
    <w:rsid w:val="00EF7721"/>
    <w:rsid w:val="00F0137E"/>
    <w:rsid w:val="00F05B14"/>
    <w:rsid w:val="00F14C74"/>
    <w:rsid w:val="00F21786"/>
    <w:rsid w:val="00F3742B"/>
    <w:rsid w:val="00F41FDB"/>
    <w:rsid w:val="00F42172"/>
    <w:rsid w:val="00F42659"/>
    <w:rsid w:val="00F42B3A"/>
    <w:rsid w:val="00F464C4"/>
    <w:rsid w:val="00F4705C"/>
    <w:rsid w:val="00F56D63"/>
    <w:rsid w:val="00F5709C"/>
    <w:rsid w:val="00F609A9"/>
    <w:rsid w:val="00F66F60"/>
    <w:rsid w:val="00F74A91"/>
    <w:rsid w:val="00F74EFF"/>
    <w:rsid w:val="00F80C99"/>
    <w:rsid w:val="00F837D3"/>
    <w:rsid w:val="00F85A3B"/>
    <w:rsid w:val="00F862DD"/>
    <w:rsid w:val="00F867EC"/>
    <w:rsid w:val="00F91B2B"/>
    <w:rsid w:val="00FA6CFB"/>
    <w:rsid w:val="00FB1B0D"/>
    <w:rsid w:val="00FB32EE"/>
    <w:rsid w:val="00FC03CD"/>
    <w:rsid w:val="00FC0646"/>
    <w:rsid w:val="00FC277A"/>
    <w:rsid w:val="00FC3624"/>
    <w:rsid w:val="00FC4067"/>
    <w:rsid w:val="00FC499C"/>
    <w:rsid w:val="00FC4BC1"/>
    <w:rsid w:val="00FC68B7"/>
    <w:rsid w:val="00FC713C"/>
    <w:rsid w:val="00FD1378"/>
    <w:rsid w:val="00FE0272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"/>
    <w:link w:val="FootnoteText"/>
    <w:uiPriority w:val="99"/>
    <w:rsid w:val="0088071A"/>
    <w:rPr>
      <w:sz w:val="18"/>
      <w:lang w:eastAsia="en-US"/>
    </w:rPr>
  </w:style>
  <w:style w:type="character" w:customStyle="1" w:styleId="H1GChar">
    <w:name w:val="_ H_1_G Char"/>
    <w:link w:val="H1G"/>
    <w:locked/>
    <w:rsid w:val="0088071A"/>
    <w:rPr>
      <w:b/>
      <w:sz w:val="24"/>
      <w:lang w:eastAsia="en-US"/>
    </w:rPr>
  </w:style>
  <w:style w:type="character" w:customStyle="1" w:styleId="SingleTxtGChar">
    <w:name w:val="_ Single Txt_G Char"/>
    <w:link w:val="SingleTxtG"/>
    <w:locked/>
    <w:rsid w:val="00854E92"/>
    <w:rPr>
      <w:lang w:eastAsia="en-US"/>
    </w:rPr>
  </w:style>
  <w:style w:type="character" w:customStyle="1" w:styleId="HChGChar">
    <w:name w:val="_ H _Ch_G Char"/>
    <w:link w:val="HChG"/>
    <w:rsid w:val="002B5654"/>
    <w:rPr>
      <w:b/>
      <w:sz w:val="28"/>
      <w:lang w:val="en-GB" w:eastAsia="en-US" w:bidi="ar-SA"/>
    </w:rPr>
  </w:style>
  <w:style w:type="paragraph" w:customStyle="1" w:styleId="Default">
    <w:name w:val="Default"/>
    <w:rsid w:val="00CB30C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587058"/>
    <w:pPr>
      <w:suppressAutoHyphens w:val="0"/>
      <w:spacing w:after="420" w:line="240" w:lineRule="auto"/>
    </w:pPr>
    <w:rPr>
      <w:sz w:val="24"/>
      <w:szCs w:val="24"/>
      <w:lang w:eastAsia="en-GB"/>
    </w:rPr>
  </w:style>
  <w:style w:type="character" w:styleId="Emphasis">
    <w:name w:val="Emphasis"/>
    <w:uiPriority w:val="20"/>
    <w:qFormat/>
    <w:rsid w:val="002E75EA"/>
    <w:rPr>
      <w:i/>
      <w:iCs/>
    </w:rPr>
  </w:style>
  <w:style w:type="character" w:customStyle="1" w:styleId="comment">
    <w:name w:val="comment"/>
    <w:rsid w:val="002E75EA"/>
  </w:style>
  <w:style w:type="character" w:customStyle="1" w:styleId="subject1">
    <w:name w:val="subject1"/>
    <w:rsid w:val="0061076A"/>
    <w:rPr>
      <w:color w:val="B92517"/>
      <w:sz w:val="34"/>
      <w:szCs w:val="34"/>
    </w:rPr>
  </w:style>
  <w:style w:type="paragraph" w:styleId="BalloonText">
    <w:name w:val="Balloon Text"/>
    <w:basedOn w:val="Normal"/>
    <w:link w:val="BalloonTextChar"/>
    <w:rsid w:val="00DB7F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B7FD0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rsid w:val="00856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5697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sid w:val="0085697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56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5697A"/>
    <w:rPr>
      <w:b/>
      <w:bCs/>
      <w:lang w:eastAsia="en-US"/>
    </w:rPr>
  </w:style>
  <w:style w:type="paragraph" w:styleId="Revision">
    <w:name w:val="Revision"/>
    <w:hidden/>
    <w:uiPriority w:val="99"/>
    <w:semiHidden/>
    <w:rsid w:val="00CD2CE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uiPriority w:val="99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uiPriority w:val="99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character" w:customStyle="1" w:styleId="FootnoteTextChar">
    <w:name w:val="Footnote Text Char"/>
    <w:aliases w:val="5_G Char"/>
    <w:link w:val="FootnoteText"/>
    <w:uiPriority w:val="99"/>
    <w:rsid w:val="0088071A"/>
    <w:rPr>
      <w:sz w:val="18"/>
      <w:lang w:eastAsia="en-US"/>
    </w:rPr>
  </w:style>
  <w:style w:type="character" w:customStyle="1" w:styleId="H1GChar">
    <w:name w:val="_ H_1_G Char"/>
    <w:link w:val="H1G"/>
    <w:locked/>
    <w:rsid w:val="0088071A"/>
    <w:rPr>
      <w:b/>
      <w:sz w:val="24"/>
      <w:lang w:eastAsia="en-US"/>
    </w:rPr>
  </w:style>
  <w:style w:type="character" w:customStyle="1" w:styleId="SingleTxtGChar">
    <w:name w:val="_ Single Txt_G Char"/>
    <w:link w:val="SingleTxtG"/>
    <w:locked/>
    <w:rsid w:val="00854E92"/>
    <w:rPr>
      <w:lang w:eastAsia="en-US"/>
    </w:rPr>
  </w:style>
  <w:style w:type="character" w:customStyle="1" w:styleId="HChGChar">
    <w:name w:val="_ H _Ch_G Char"/>
    <w:link w:val="HChG"/>
    <w:rsid w:val="002B5654"/>
    <w:rPr>
      <w:b/>
      <w:sz w:val="28"/>
      <w:lang w:val="en-GB" w:eastAsia="en-US" w:bidi="ar-SA"/>
    </w:rPr>
  </w:style>
  <w:style w:type="paragraph" w:customStyle="1" w:styleId="Default">
    <w:name w:val="Default"/>
    <w:rsid w:val="00CB30C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587058"/>
    <w:pPr>
      <w:suppressAutoHyphens w:val="0"/>
      <w:spacing w:after="420" w:line="240" w:lineRule="auto"/>
    </w:pPr>
    <w:rPr>
      <w:sz w:val="24"/>
      <w:szCs w:val="24"/>
      <w:lang w:eastAsia="en-GB"/>
    </w:rPr>
  </w:style>
  <w:style w:type="character" w:styleId="Emphasis">
    <w:name w:val="Emphasis"/>
    <w:uiPriority w:val="20"/>
    <w:qFormat/>
    <w:rsid w:val="002E75EA"/>
    <w:rPr>
      <w:i/>
      <w:iCs/>
    </w:rPr>
  </w:style>
  <w:style w:type="character" w:customStyle="1" w:styleId="comment">
    <w:name w:val="comment"/>
    <w:rsid w:val="002E75EA"/>
  </w:style>
  <w:style w:type="character" w:customStyle="1" w:styleId="subject1">
    <w:name w:val="subject1"/>
    <w:rsid w:val="0061076A"/>
    <w:rPr>
      <w:color w:val="B92517"/>
      <w:sz w:val="34"/>
      <w:szCs w:val="34"/>
    </w:rPr>
  </w:style>
  <w:style w:type="paragraph" w:styleId="BalloonText">
    <w:name w:val="Balloon Text"/>
    <w:basedOn w:val="Normal"/>
    <w:link w:val="BalloonTextChar"/>
    <w:rsid w:val="00DB7F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B7FD0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rsid w:val="00856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85697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rsid w:val="0085697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56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5697A"/>
    <w:rPr>
      <w:b/>
      <w:bCs/>
      <w:lang w:eastAsia="en-US"/>
    </w:rPr>
  </w:style>
  <w:style w:type="paragraph" w:styleId="Revision">
    <w:name w:val="Revision"/>
    <w:hidden/>
    <w:uiPriority w:val="99"/>
    <w:semiHidden/>
    <w:rsid w:val="00CD2CE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3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542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2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8336-32BD-49F0-BD7A-96291504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0</TotalTime>
  <Pages>5</Pages>
  <Words>1889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Kim Mahoney-Monod</dc:creator>
  <cp:lastModifiedBy>pdfeng</cp:lastModifiedBy>
  <cp:revision>3</cp:revision>
  <cp:lastPrinted>2015-11-03T12:05:00Z</cp:lastPrinted>
  <dcterms:created xsi:type="dcterms:W3CDTF">2015-11-03T12:05:00Z</dcterms:created>
  <dcterms:modified xsi:type="dcterms:W3CDTF">2015-11-03T12:05:00Z</dcterms:modified>
</cp:coreProperties>
</file>