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303859">
                <w:t>C.12/RWA/CO/2-4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303859">
                <w:rPr>
                  <w:lang w:val="en-US"/>
                </w:rPr>
                <w:t>10 June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A10348" w:rsidRPr="002B2BBB" w:rsidRDefault="002B2BBB" w:rsidP="002B2BBB">
      <w:pPr>
        <w:spacing w:before="120"/>
        <w:rPr>
          <w:b/>
          <w:sz w:val="24"/>
          <w:szCs w:val="24"/>
        </w:rPr>
      </w:pPr>
      <w:r w:rsidRPr="002B2BBB">
        <w:rPr>
          <w:b/>
          <w:sz w:val="24"/>
          <w:szCs w:val="24"/>
        </w:rPr>
        <w:t xml:space="preserve">Комитет по экономическим, социальным </w:t>
      </w:r>
      <w:r>
        <w:rPr>
          <w:b/>
          <w:sz w:val="24"/>
          <w:szCs w:val="24"/>
        </w:rPr>
        <w:br/>
      </w:r>
      <w:r w:rsidRPr="002B2BBB">
        <w:rPr>
          <w:b/>
          <w:sz w:val="24"/>
          <w:szCs w:val="24"/>
        </w:rPr>
        <w:t>и культурным правам</w:t>
      </w:r>
    </w:p>
    <w:p w:rsidR="002B2BBB" w:rsidRDefault="002B2BBB" w:rsidP="002B2BBB">
      <w:pPr>
        <w:pStyle w:val="HChGR"/>
      </w:pPr>
      <w:r>
        <w:tab/>
      </w:r>
      <w:r w:rsidRPr="00020517">
        <w:tab/>
        <w:t>Заключительные замечания по второму–четвертому периодическим докладам Руанды, приня</w:t>
      </w:r>
      <w:r>
        <w:t>тые Комитетом на его пятидесятой</w:t>
      </w:r>
      <w:r w:rsidRPr="00020517">
        <w:t xml:space="preserve"> сессии </w:t>
      </w:r>
      <w:r>
        <w:br/>
      </w:r>
      <w:r w:rsidRPr="00020517">
        <w:t>(29 апреля – 17 мая 2013 года)</w:t>
      </w:r>
    </w:p>
    <w:p w:rsidR="0099586E" w:rsidRPr="0099586E" w:rsidRDefault="0099586E" w:rsidP="0099586E">
      <w:pPr>
        <w:pStyle w:val="SingleTxtGR"/>
      </w:pPr>
      <w:r w:rsidRPr="0099586E">
        <w:t>1.</w:t>
      </w:r>
      <w:r w:rsidRPr="0099586E">
        <w:tab/>
        <w:t>Комитет по экономическим, социальным и культурным правам рассмо</w:t>
      </w:r>
      <w:r w:rsidRPr="0099586E">
        <w:t>т</w:t>
      </w:r>
      <w:r w:rsidRPr="0099586E">
        <w:t xml:space="preserve">рел </w:t>
      </w:r>
      <w:proofErr w:type="spellStart"/>
      <w:r w:rsidRPr="0099586E">
        <w:t>второй</w:t>
      </w:r>
      <w:r w:rsidR="00D67E82">
        <w:t>−</w:t>
      </w:r>
      <w:r w:rsidRPr="0099586E">
        <w:t>четвертый</w:t>
      </w:r>
      <w:proofErr w:type="spellEnd"/>
      <w:r w:rsidRPr="0099586E">
        <w:t xml:space="preserve"> периодические доклады Руанды о выполнении Межд</w:t>
      </w:r>
      <w:r w:rsidRPr="0099586E">
        <w:t>у</w:t>
      </w:r>
      <w:r w:rsidRPr="0099586E">
        <w:t>народного пакта об экономических, социальных и культурных правах (</w:t>
      </w:r>
      <w:r w:rsidRPr="0099586E">
        <w:rPr>
          <w:lang w:val="en-US"/>
        </w:rPr>
        <w:t>E</w:t>
      </w:r>
      <w:r w:rsidRPr="0099586E">
        <w:t>/</w:t>
      </w:r>
      <w:r w:rsidRPr="0099586E">
        <w:rPr>
          <w:lang w:val="en-US"/>
        </w:rPr>
        <w:t>C</w:t>
      </w:r>
      <w:r w:rsidRPr="0099586E">
        <w:t>.12/</w:t>
      </w:r>
      <w:r w:rsidRPr="0099586E">
        <w:rPr>
          <w:lang w:val="en-US"/>
        </w:rPr>
        <w:t>RWA</w:t>
      </w:r>
      <w:r w:rsidRPr="0099586E">
        <w:t>/2-4) на своих 15-м и 16-м заседаниях, состоявшихся 8 мая 2013</w:t>
      </w:r>
      <w:r w:rsidR="00D67E82">
        <w:t> </w:t>
      </w:r>
      <w:r w:rsidRPr="0099586E">
        <w:t>года (</w:t>
      </w:r>
      <w:r w:rsidRPr="0099586E">
        <w:rPr>
          <w:lang w:val="en-US"/>
        </w:rPr>
        <w:t>E</w:t>
      </w:r>
      <w:r w:rsidRPr="0099586E">
        <w:t>/</w:t>
      </w:r>
      <w:r w:rsidRPr="0099586E">
        <w:rPr>
          <w:lang w:val="en-US"/>
        </w:rPr>
        <w:t>C</w:t>
      </w:r>
      <w:r w:rsidRPr="0099586E">
        <w:t>.12/2013/</w:t>
      </w:r>
      <w:r w:rsidRPr="0099586E">
        <w:rPr>
          <w:lang w:val="en-US"/>
        </w:rPr>
        <w:t>SR</w:t>
      </w:r>
      <w:r w:rsidRPr="0099586E">
        <w:t>.15-16), и на своем 28</w:t>
      </w:r>
      <w:r w:rsidR="00D67E82">
        <w:t>-м</w:t>
      </w:r>
      <w:r w:rsidRPr="0099586E">
        <w:t xml:space="preserve"> заседании 17 мая 2013 года принял следующие заключительные замечания.</w:t>
      </w:r>
    </w:p>
    <w:p w:rsidR="0099586E" w:rsidRPr="0099586E" w:rsidRDefault="0099586E" w:rsidP="0099586E">
      <w:pPr>
        <w:pStyle w:val="H1GR"/>
      </w:pPr>
      <w:r>
        <w:tab/>
      </w:r>
      <w:r w:rsidRPr="0099586E">
        <w:t>А.</w:t>
      </w:r>
      <w:r w:rsidRPr="0099586E">
        <w:tab/>
        <w:t>Введение</w:t>
      </w:r>
    </w:p>
    <w:p w:rsidR="0099586E" w:rsidRPr="0099586E" w:rsidRDefault="0099586E" w:rsidP="0099586E">
      <w:pPr>
        <w:pStyle w:val="SingleTxtGR"/>
      </w:pPr>
      <w:r w:rsidRPr="0099586E">
        <w:t>2.</w:t>
      </w:r>
      <w:r w:rsidRPr="0099586E">
        <w:tab/>
        <w:t>Комитет приветствует представление второго-четвертого периодических докладов Руанды (</w:t>
      </w:r>
      <w:r w:rsidRPr="0099586E">
        <w:rPr>
          <w:lang w:val="en-US"/>
        </w:rPr>
        <w:t>E</w:t>
      </w:r>
      <w:r w:rsidRPr="0099586E">
        <w:t>/</w:t>
      </w:r>
      <w:r w:rsidRPr="0099586E">
        <w:rPr>
          <w:lang w:val="en-US"/>
        </w:rPr>
        <w:t>C</w:t>
      </w:r>
      <w:r w:rsidRPr="0099586E">
        <w:t>.12/</w:t>
      </w:r>
      <w:r w:rsidRPr="0099586E">
        <w:rPr>
          <w:lang w:val="en-US"/>
        </w:rPr>
        <w:t>RWA</w:t>
      </w:r>
      <w:r w:rsidRPr="0099586E">
        <w:t>/2-4) и конструктивный диалог, состоявшийся с делегацией государства-участника, но сожалеет по поводу того, что доклады были представлены с большим опозданием. Комитет выражает признательность государству-участнику за своевременный ответ на его перечень вопросов (</w:t>
      </w:r>
      <w:r w:rsidRPr="0099586E">
        <w:rPr>
          <w:lang w:val="en-US"/>
        </w:rPr>
        <w:t>E</w:t>
      </w:r>
      <w:r w:rsidRPr="0099586E">
        <w:t>/</w:t>
      </w:r>
      <w:r w:rsidRPr="0099586E">
        <w:rPr>
          <w:lang w:val="en-US"/>
        </w:rPr>
        <w:t>C</w:t>
      </w:r>
      <w:r w:rsidRPr="0099586E">
        <w:t>.12/</w:t>
      </w:r>
      <w:r w:rsidRPr="0099586E">
        <w:rPr>
          <w:lang w:val="en-US"/>
        </w:rPr>
        <w:t>RWA</w:t>
      </w:r>
      <w:r w:rsidRPr="0099586E">
        <w:t>/</w:t>
      </w:r>
      <w:r w:rsidRPr="0099586E">
        <w:rPr>
          <w:lang w:val="en-US"/>
        </w:rPr>
        <w:t>Q</w:t>
      </w:r>
      <w:r w:rsidRPr="0099586E">
        <w:t>/2-4/</w:t>
      </w:r>
      <w:r w:rsidRPr="0099586E">
        <w:rPr>
          <w:lang w:val="en-US"/>
        </w:rPr>
        <w:t>Add</w:t>
      </w:r>
      <w:r w:rsidRPr="0099586E">
        <w:t>.1) и дополнительную информацию, представленную делегацией во время диалога с Комитетом. Он выражает сожаление в связи с отсутствием статистических данных, касающихся некоторых затронутых Ком</w:t>
      </w:r>
      <w:r w:rsidRPr="0099586E">
        <w:t>и</w:t>
      </w:r>
      <w:r w:rsidRPr="0099586E">
        <w:t>тетом вопросов.</w:t>
      </w:r>
    </w:p>
    <w:p w:rsidR="0099586E" w:rsidRPr="0099586E" w:rsidRDefault="0099586E" w:rsidP="0099586E">
      <w:pPr>
        <w:pStyle w:val="SingleTxtGR"/>
      </w:pPr>
      <w:r w:rsidRPr="0099586E">
        <w:t>3.</w:t>
      </w:r>
      <w:r w:rsidRPr="0099586E">
        <w:tab/>
        <w:t xml:space="preserve">Комитет хотел бы выразить </w:t>
      </w:r>
      <w:r>
        <w:t>свою глубокую скорбь</w:t>
      </w:r>
      <w:r w:rsidRPr="0099586E">
        <w:t xml:space="preserve"> по поводу геноцида в государстве-участнике, имевшего место в 1994 году, и приносит соболезнов</w:t>
      </w:r>
      <w:r w:rsidRPr="0099586E">
        <w:t>а</w:t>
      </w:r>
      <w:r w:rsidRPr="0099586E">
        <w:t>ния всем жертвам. Он призывает государство-участника продолжать усилия, направленные на примирение, обеспечение правосудия переходного периода, сплочение нации и восстановление после конфликта.</w:t>
      </w:r>
    </w:p>
    <w:p w:rsidR="0099586E" w:rsidRPr="0099586E" w:rsidRDefault="0099586E" w:rsidP="0099586E">
      <w:pPr>
        <w:pStyle w:val="H1GR"/>
      </w:pPr>
      <w:r>
        <w:tab/>
      </w:r>
      <w:r w:rsidRPr="0099586E">
        <w:t>В.</w:t>
      </w:r>
      <w:r w:rsidRPr="0099586E">
        <w:tab/>
        <w:t>Позитивные аспекты</w:t>
      </w:r>
    </w:p>
    <w:p w:rsidR="0099586E" w:rsidRPr="0099586E" w:rsidRDefault="0099586E" w:rsidP="0099586E">
      <w:pPr>
        <w:pStyle w:val="SingleTxtGR"/>
      </w:pPr>
      <w:r w:rsidRPr="0099586E">
        <w:t>4.</w:t>
      </w:r>
      <w:r w:rsidRPr="0099586E">
        <w:tab/>
        <w:t>Комитет с удовлетворением отмечает законодательные, институционал</w:t>
      </w:r>
      <w:r w:rsidRPr="0099586E">
        <w:t>ь</w:t>
      </w:r>
      <w:r w:rsidRPr="0099586E">
        <w:t>ные и политические меры, принятые государством-участником, включая:</w:t>
      </w:r>
    </w:p>
    <w:p w:rsidR="0099586E" w:rsidRPr="0099586E" w:rsidRDefault="0099586E" w:rsidP="0099586E">
      <w:pPr>
        <w:pStyle w:val="SingleTxtGR"/>
      </w:pPr>
      <w:r w:rsidRPr="0099586E">
        <w:tab/>
        <w:t>а)</w:t>
      </w:r>
      <w:r w:rsidRPr="0099586E">
        <w:tab/>
        <w:t>принятие Конституции 2003 года, содержащей положения о правах человека;</w:t>
      </w:r>
    </w:p>
    <w:p w:rsidR="0099586E" w:rsidRPr="0099586E" w:rsidRDefault="0099586E" w:rsidP="0099586E">
      <w:pPr>
        <w:pStyle w:val="SingleTxtGR"/>
      </w:pPr>
      <w:r w:rsidRPr="0099586E">
        <w:tab/>
      </w:r>
      <w:r w:rsidRPr="0099586E">
        <w:rPr>
          <w:lang w:val="en-US"/>
        </w:rPr>
        <w:t>b</w:t>
      </w:r>
      <w:r w:rsidRPr="0099586E">
        <w:t>)</w:t>
      </w:r>
      <w:r w:rsidRPr="0099586E">
        <w:tab/>
        <w:t>принятие Закона о труде № 13 27 мая 2009 года;</w:t>
      </w:r>
    </w:p>
    <w:p w:rsidR="0099586E" w:rsidRPr="0099586E" w:rsidRDefault="0099586E" w:rsidP="0099586E">
      <w:pPr>
        <w:pStyle w:val="SingleTxtGR"/>
      </w:pPr>
      <w:r w:rsidRPr="0099586E">
        <w:tab/>
        <w:t>с)</w:t>
      </w:r>
      <w:r w:rsidRPr="0099586E">
        <w:tab/>
        <w:t>принятие Закона № 01/2007 о защите инвалидов</w:t>
      </w:r>
      <w:r w:rsidR="0059154D">
        <w:t xml:space="preserve"> </w:t>
      </w:r>
      <w:r w:rsidRPr="0099586E">
        <w:t>20 января 2007 г</w:t>
      </w:r>
      <w:r w:rsidRPr="0099586E">
        <w:t>о</w:t>
      </w:r>
      <w:r w:rsidRPr="0099586E">
        <w:t>да;</w:t>
      </w:r>
    </w:p>
    <w:p w:rsidR="0099586E" w:rsidRPr="0099586E" w:rsidRDefault="0099586E" w:rsidP="0099586E">
      <w:pPr>
        <w:pStyle w:val="SingleTxtGR"/>
      </w:pPr>
      <w:r w:rsidRPr="0099586E">
        <w:tab/>
      </w:r>
      <w:r w:rsidRPr="0099586E">
        <w:rPr>
          <w:lang w:val="en-US"/>
        </w:rPr>
        <w:t>d</w:t>
      </w:r>
      <w:r w:rsidRPr="0099586E">
        <w:t>)</w:t>
      </w:r>
      <w:r w:rsidRPr="0099586E">
        <w:tab/>
        <w:t xml:space="preserve">принятие Закона № 59/2008 о предупреждении и пресечении </w:t>
      </w:r>
      <w:proofErr w:type="spellStart"/>
      <w:r w:rsidRPr="0099586E">
        <w:t>ге</w:t>
      </w:r>
      <w:r w:rsidRPr="0099586E">
        <w:t>н</w:t>
      </w:r>
      <w:r w:rsidRPr="0099586E">
        <w:t>дерного</w:t>
      </w:r>
      <w:proofErr w:type="spellEnd"/>
      <w:r w:rsidRPr="0099586E">
        <w:t xml:space="preserve"> насилия;</w:t>
      </w:r>
    </w:p>
    <w:p w:rsidR="0099586E" w:rsidRPr="0099586E" w:rsidRDefault="0099586E" w:rsidP="0099586E">
      <w:pPr>
        <w:pStyle w:val="SingleTxtGR"/>
      </w:pPr>
      <w:r w:rsidRPr="0099586E">
        <w:tab/>
        <w:t>е)</w:t>
      </w:r>
      <w:r w:rsidRPr="0099586E">
        <w:tab/>
        <w:t>принятие Закона № 04/2011 об иммиграции и эмиграции в Руанде 21 марта 2011 года;</w:t>
      </w:r>
    </w:p>
    <w:p w:rsidR="0099586E" w:rsidRPr="0099586E" w:rsidRDefault="0099586E" w:rsidP="0099586E">
      <w:pPr>
        <w:pStyle w:val="SingleTxtGR"/>
      </w:pPr>
      <w:r w:rsidRPr="0099586E">
        <w:tab/>
      </w:r>
      <w:r w:rsidRPr="0099586E">
        <w:rPr>
          <w:lang w:val="en-US"/>
        </w:rPr>
        <w:t>f</w:t>
      </w:r>
      <w:r w:rsidRPr="0099586E">
        <w:t>)</w:t>
      </w:r>
      <w:r w:rsidRPr="0099586E">
        <w:tab/>
        <w:t>принятие Закона № 54/2011 о правах детей и их защите от насилия 14 декабря 2011 года;</w:t>
      </w:r>
    </w:p>
    <w:p w:rsidR="0099586E" w:rsidRPr="0099586E" w:rsidRDefault="0099586E" w:rsidP="0099586E">
      <w:pPr>
        <w:pStyle w:val="SingleTxtGR"/>
      </w:pPr>
      <w:r w:rsidRPr="0099586E">
        <w:tab/>
      </w:r>
      <w:r w:rsidRPr="0099586E">
        <w:rPr>
          <w:lang w:val="en-US"/>
        </w:rPr>
        <w:t>g</w:t>
      </w:r>
      <w:r w:rsidRPr="0099586E">
        <w:t>)</w:t>
      </w:r>
      <w:r w:rsidRPr="0099586E">
        <w:tab/>
        <w:t>разработку Национальной политики по борьбе с детским трудом;</w:t>
      </w:r>
    </w:p>
    <w:p w:rsidR="0099586E" w:rsidRPr="0099586E" w:rsidRDefault="0099586E" w:rsidP="0099586E">
      <w:pPr>
        <w:pStyle w:val="SingleTxtGR"/>
      </w:pPr>
      <w:r w:rsidRPr="0099586E">
        <w:tab/>
      </w:r>
      <w:r w:rsidRPr="0099586E">
        <w:rPr>
          <w:lang w:val="en-US"/>
        </w:rPr>
        <w:t>h</w:t>
      </w:r>
      <w:r w:rsidRPr="0099586E">
        <w:t>)</w:t>
      </w:r>
      <w:r w:rsidRPr="0099586E">
        <w:tab/>
        <w:t>создание различных механизмов и стратегий по поощрению и ра</w:t>
      </w:r>
      <w:r w:rsidRPr="0099586E">
        <w:t>с</w:t>
      </w:r>
      <w:r w:rsidRPr="0099586E">
        <w:t xml:space="preserve">ширению прав женщин, а также </w:t>
      </w:r>
      <w:r w:rsidR="0059154D">
        <w:t xml:space="preserve">обеспечению </w:t>
      </w:r>
      <w:proofErr w:type="spellStart"/>
      <w:r w:rsidR="00D67E82">
        <w:t>гендерного</w:t>
      </w:r>
      <w:proofErr w:type="spellEnd"/>
      <w:r w:rsidR="00D67E82">
        <w:t xml:space="preserve"> равенства, таких</w:t>
      </w:r>
      <w:r w:rsidRPr="0099586E">
        <w:t xml:space="preserve"> как Министерство по </w:t>
      </w:r>
      <w:proofErr w:type="spellStart"/>
      <w:r w:rsidRPr="0099586E">
        <w:t>гендерным</w:t>
      </w:r>
      <w:proofErr w:type="spellEnd"/>
      <w:r w:rsidRPr="0099586E">
        <w:t xml:space="preserve"> вопросам и поощрению семьи, национальная </w:t>
      </w:r>
      <w:proofErr w:type="spellStart"/>
      <w:r w:rsidRPr="0099586E">
        <w:t>ге</w:t>
      </w:r>
      <w:r w:rsidRPr="0099586E">
        <w:t>н</w:t>
      </w:r>
      <w:r w:rsidRPr="0099586E">
        <w:t>дерная</w:t>
      </w:r>
      <w:proofErr w:type="spellEnd"/>
      <w:r w:rsidRPr="0099586E">
        <w:t xml:space="preserve"> политика, Национальный совет по делам женщин и Управление по м</w:t>
      </w:r>
      <w:r w:rsidRPr="0099586E">
        <w:t>о</w:t>
      </w:r>
      <w:r w:rsidRPr="0099586E">
        <w:t xml:space="preserve">ниторингу </w:t>
      </w:r>
      <w:proofErr w:type="spellStart"/>
      <w:r w:rsidRPr="0099586E">
        <w:t>гендерных</w:t>
      </w:r>
      <w:proofErr w:type="spellEnd"/>
      <w:r w:rsidRPr="0099586E">
        <w:t xml:space="preserve"> вопросов.</w:t>
      </w:r>
    </w:p>
    <w:p w:rsidR="0099586E" w:rsidRPr="0099586E" w:rsidRDefault="0099586E" w:rsidP="0099586E">
      <w:pPr>
        <w:pStyle w:val="SingleTxtGR"/>
      </w:pPr>
      <w:r w:rsidRPr="0099586E">
        <w:t>5.</w:t>
      </w:r>
      <w:r w:rsidRPr="0099586E">
        <w:tab/>
        <w:t>Комитет приветствует ратификацию или присоединение государством-участником к следующим договорам о правах человека:</w:t>
      </w:r>
    </w:p>
    <w:p w:rsidR="0099586E" w:rsidRPr="0099586E" w:rsidRDefault="0099586E" w:rsidP="0099586E">
      <w:pPr>
        <w:pStyle w:val="SingleTxtGR"/>
      </w:pPr>
      <w:r w:rsidRPr="0099586E">
        <w:tab/>
        <w:t>а)</w:t>
      </w:r>
      <w:r w:rsidRPr="0099586E">
        <w:tab/>
        <w:t>Факультативному протоколу к Конвенции о ликвидации всех форм дискриминации в отношении женщин 15 декабря 2008 года;</w:t>
      </w:r>
    </w:p>
    <w:p w:rsidR="0099586E" w:rsidRPr="0099586E" w:rsidRDefault="0099586E" w:rsidP="0099586E">
      <w:pPr>
        <w:pStyle w:val="SingleTxtGR"/>
      </w:pPr>
      <w:r w:rsidRPr="0099586E">
        <w:tab/>
      </w:r>
      <w:r w:rsidRPr="0099586E">
        <w:rPr>
          <w:lang w:val="en-US"/>
        </w:rPr>
        <w:t>b</w:t>
      </w:r>
      <w:r w:rsidRPr="0099586E">
        <w:t>)</w:t>
      </w:r>
      <w:r w:rsidRPr="0099586E">
        <w:tab/>
        <w:t>Конвенции против пыток и других жестоких, бесчеловечных или унижающих достоинство видов обращения и наказания 15 декабря 2008 года;</w:t>
      </w:r>
    </w:p>
    <w:p w:rsidR="0099586E" w:rsidRPr="0099586E" w:rsidRDefault="0099586E" w:rsidP="0099586E">
      <w:pPr>
        <w:pStyle w:val="SingleTxtGR"/>
      </w:pPr>
      <w:r w:rsidRPr="0099586E">
        <w:tab/>
        <w:t>с)</w:t>
      </w:r>
      <w:r w:rsidRPr="0099586E">
        <w:tab/>
        <w:t>Конвенции о правах инвалидов 15 декабря 2008 года;</w:t>
      </w:r>
    </w:p>
    <w:p w:rsidR="0099586E" w:rsidRPr="0099586E" w:rsidRDefault="0099586E" w:rsidP="0099586E">
      <w:pPr>
        <w:pStyle w:val="SingleTxtGR"/>
      </w:pPr>
      <w:r w:rsidRPr="0099586E">
        <w:tab/>
      </w:r>
      <w:r w:rsidRPr="0099586E">
        <w:rPr>
          <w:lang w:val="en-US"/>
        </w:rPr>
        <w:t>d</w:t>
      </w:r>
      <w:r w:rsidRPr="0099586E">
        <w:t>)</w:t>
      </w:r>
      <w:r w:rsidRPr="0099586E">
        <w:tab/>
        <w:t>Международной конвенции о защите прав всех трудящихся-мигрантов и членов их семей 15 декабря 2008 года;</w:t>
      </w:r>
    </w:p>
    <w:p w:rsidR="0099586E" w:rsidRPr="0099586E" w:rsidRDefault="0099586E" w:rsidP="0099586E">
      <w:pPr>
        <w:pStyle w:val="SingleTxtGR"/>
      </w:pPr>
      <w:r w:rsidRPr="0099586E">
        <w:tab/>
        <w:t>е)</w:t>
      </w:r>
      <w:r w:rsidRPr="0099586E">
        <w:tab/>
        <w:t>Факультативному протоколу к Конвенции о правах инвалидов 15</w:t>
      </w:r>
      <w:r w:rsidR="00D67E82">
        <w:t> </w:t>
      </w:r>
      <w:r w:rsidRPr="0099586E">
        <w:t>декабря 2008 года;</w:t>
      </w:r>
    </w:p>
    <w:p w:rsidR="0099586E" w:rsidRPr="0099586E" w:rsidRDefault="0099586E" w:rsidP="0099586E">
      <w:pPr>
        <w:pStyle w:val="SingleTxtGR"/>
      </w:pPr>
      <w:r w:rsidRPr="0099586E">
        <w:tab/>
      </w:r>
      <w:r w:rsidRPr="0099586E">
        <w:rPr>
          <w:lang w:val="en-US"/>
        </w:rPr>
        <w:t>f</w:t>
      </w:r>
      <w:r w:rsidRPr="0099586E">
        <w:t>)</w:t>
      </w:r>
      <w:r w:rsidRPr="0099586E">
        <w:tab/>
        <w:t>Второму факультативному протоколу к Международному пакту о</w:t>
      </w:r>
      <w:r w:rsidR="00D67E82">
        <w:t> </w:t>
      </w:r>
      <w:r w:rsidRPr="0099586E">
        <w:t>гражданских и политических правах, направленному на отмену смертной ка</w:t>
      </w:r>
      <w:r w:rsidRPr="0099586E">
        <w:t>з</w:t>
      </w:r>
      <w:r w:rsidRPr="0099586E">
        <w:t>ни, 15 декабря 2008 года;</w:t>
      </w:r>
    </w:p>
    <w:p w:rsidR="0099586E" w:rsidRPr="0099586E" w:rsidRDefault="0099586E" w:rsidP="0099586E">
      <w:pPr>
        <w:pStyle w:val="SingleTxtGR"/>
      </w:pPr>
      <w:r w:rsidRPr="0099586E">
        <w:tab/>
      </w:r>
      <w:r w:rsidRPr="0099586E">
        <w:rPr>
          <w:lang w:val="en-US"/>
        </w:rPr>
        <w:t>g</w:t>
      </w:r>
      <w:r w:rsidRPr="0099586E">
        <w:t>)</w:t>
      </w:r>
      <w:r w:rsidRPr="0099586E">
        <w:tab/>
        <w:t>Факультативному протоколу к Конвенции о правах ребенка, к</w:t>
      </w:r>
      <w:r w:rsidRPr="0099586E">
        <w:t>а</w:t>
      </w:r>
      <w:r w:rsidRPr="0099586E">
        <w:t>сающемуся участия детей в вооруженных конфликтах, 23 апреля 2002 года;</w:t>
      </w:r>
    </w:p>
    <w:p w:rsidR="0099586E" w:rsidRPr="0099586E" w:rsidRDefault="0099586E" w:rsidP="0099586E">
      <w:pPr>
        <w:pStyle w:val="SingleTxtGR"/>
      </w:pPr>
      <w:r w:rsidRPr="0099586E">
        <w:tab/>
      </w:r>
      <w:r w:rsidRPr="0099586E">
        <w:rPr>
          <w:lang w:val="en-US"/>
        </w:rPr>
        <w:t>h</w:t>
      </w:r>
      <w:r w:rsidRPr="0099586E">
        <w:t>)</w:t>
      </w:r>
      <w:r w:rsidRPr="0099586E">
        <w:tab/>
        <w:t>Факультативному протоколу к Конвенции о правах ребенка, к</w:t>
      </w:r>
      <w:r w:rsidRPr="0099586E">
        <w:t>а</w:t>
      </w:r>
      <w:r w:rsidRPr="0099586E">
        <w:t>сающемуся торговли детьми, детской проституции и детской порнографии, 14</w:t>
      </w:r>
      <w:r w:rsidR="00D67E82">
        <w:t> </w:t>
      </w:r>
      <w:r w:rsidRPr="0099586E">
        <w:t>апреля 2002 года.</w:t>
      </w:r>
    </w:p>
    <w:p w:rsidR="0099586E" w:rsidRPr="0099586E" w:rsidRDefault="0059154D" w:rsidP="0059154D">
      <w:pPr>
        <w:pStyle w:val="H1GR"/>
      </w:pPr>
      <w:r>
        <w:tab/>
      </w:r>
      <w:r w:rsidR="0099586E" w:rsidRPr="0099586E">
        <w:t>С.</w:t>
      </w:r>
      <w:r w:rsidR="0099586E" w:rsidRPr="0099586E">
        <w:tab/>
        <w:t>Основные вопросы, вызывающие озабоченность, и</w:t>
      </w:r>
      <w:r w:rsidR="00AD7CF9">
        <w:t> </w:t>
      </w:r>
      <w:r w:rsidR="0099586E" w:rsidRPr="0099586E">
        <w:t>рекомендации</w:t>
      </w:r>
    </w:p>
    <w:p w:rsidR="0099586E" w:rsidRPr="0099586E" w:rsidRDefault="0099586E" w:rsidP="0099586E">
      <w:pPr>
        <w:pStyle w:val="SingleTxtGR"/>
      </w:pPr>
      <w:r w:rsidRPr="0099586E">
        <w:t>6.</w:t>
      </w:r>
      <w:r w:rsidRPr="0099586E">
        <w:tab/>
        <w:t xml:space="preserve"> Комитет отмечает, что согласно статье 190 Конституции международные договоры и соглашения имеют приоритет над обычными и органическими з</w:t>
      </w:r>
      <w:r w:rsidRPr="0099586E">
        <w:t>а</w:t>
      </w:r>
      <w:r w:rsidRPr="0099586E">
        <w:t>конами и могут непосредственно применяться во внутреннем правовом режиме. Вместе с тем Комитет обеспокоен отсутствием случаев ссылок</w:t>
      </w:r>
      <w:r w:rsidR="0059154D">
        <w:t xml:space="preserve"> на положения Пакта</w:t>
      </w:r>
      <w:r w:rsidRPr="0099586E">
        <w:t xml:space="preserve"> или </w:t>
      </w:r>
      <w:r w:rsidR="0059154D">
        <w:t xml:space="preserve">их </w:t>
      </w:r>
      <w:r w:rsidRPr="0099586E">
        <w:t>непосредственного применения государственными трибуналами и с</w:t>
      </w:r>
      <w:r w:rsidRPr="0099586E">
        <w:t>у</w:t>
      </w:r>
      <w:r w:rsidRPr="0099586E">
        <w:t>дами (статья 2).</w:t>
      </w:r>
    </w:p>
    <w:p w:rsidR="0099586E" w:rsidRPr="0099586E" w:rsidRDefault="0099586E" w:rsidP="0099586E">
      <w:pPr>
        <w:pStyle w:val="SingleTxtGR"/>
        <w:rPr>
          <w:b/>
        </w:rPr>
      </w:pPr>
      <w:r w:rsidRPr="0099586E">
        <w:rPr>
          <w:b/>
        </w:rPr>
        <w:t xml:space="preserve">Комитет рекомендует государству-участнику </w:t>
      </w:r>
      <w:r w:rsidR="0059154D">
        <w:rPr>
          <w:b/>
        </w:rPr>
        <w:t>приложить</w:t>
      </w:r>
      <w:r w:rsidRPr="0099586E">
        <w:rPr>
          <w:b/>
        </w:rPr>
        <w:t xml:space="preserve"> усилия к повыш</w:t>
      </w:r>
      <w:r w:rsidRPr="0099586E">
        <w:rPr>
          <w:b/>
        </w:rPr>
        <w:t>е</w:t>
      </w:r>
      <w:r w:rsidRPr="0099586E">
        <w:rPr>
          <w:b/>
        </w:rPr>
        <w:t>нию уровня осведомленности судей, магистратов и адвокатов о правах, предусмотренных Пактом, а также принимать меры по распространению информации о Пакте среди населения. Комитет рекомендует госуда</w:t>
      </w:r>
      <w:r w:rsidRPr="0099586E">
        <w:rPr>
          <w:b/>
        </w:rPr>
        <w:t>р</w:t>
      </w:r>
      <w:r w:rsidRPr="0099586E">
        <w:rPr>
          <w:b/>
        </w:rPr>
        <w:t xml:space="preserve">ству-участнику представить </w:t>
      </w:r>
      <w:r w:rsidR="0059154D">
        <w:rPr>
          <w:b/>
        </w:rPr>
        <w:t>ему</w:t>
      </w:r>
      <w:r w:rsidRPr="0099586E">
        <w:rPr>
          <w:b/>
        </w:rPr>
        <w:t xml:space="preserve"> информацию о случаях применения или и</w:t>
      </w:r>
      <w:r w:rsidRPr="0099586E">
        <w:rPr>
          <w:b/>
        </w:rPr>
        <w:t>с</w:t>
      </w:r>
      <w:r w:rsidRPr="0099586E">
        <w:rPr>
          <w:b/>
        </w:rPr>
        <w:t>пользования положений Пакта внутренними судами и трибуналами.</w:t>
      </w:r>
    </w:p>
    <w:p w:rsidR="0099586E" w:rsidRPr="0099586E" w:rsidRDefault="0099586E" w:rsidP="0099586E">
      <w:pPr>
        <w:pStyle w:val="SingleTxtGR"/>
      </w:pPr>
      <w:r w:rsidRPr="0099586E">
        <w:t>7.</w:t>
      </w:r>
      <w:r w:rsidRPr="0099586E">
        <w:tab/>
        <w:t xml:space="preserve">Комитет обеспокоен отсутствием независимости Комиссии на практике, </w:t>
      </w:r>
      <w:r w:rsidR="00E12758">
        <w:t>непрозрачным</w:t>
      </w:r>
      <w:r w:rsidRPr="0099586E">
        <w:t xml:space="preserve"> процесс</w:t>
      </w:r>
      <w:r w:rsidR="00E12758">
        <w:t>ом</w:t>
      </w:r>
      <w:r w:rsidRPr="0099586E">
        <w:t xml:space="preserve"> избрания ее членов, отсутствием независимых и пр</w:t>
      </w:r>
      <w:r w:rsidRPr="0099586E">
        <w:t>о</w:t>
      </w:r>
      <w:r w:rsidRPr="0099586E">
        <w:t>зрачных процедур увольнения членов Комиссии, а также отсутствием ее фина</w:t>
      </w:r>
      <w:r w:rsidRPr="0099586E">
        <w:t>н</w:t>
      </w:r>
      <w:r w:rsidRPr="0099586E">
        <w:t>совой автономии. Комитет отмечает принятие Закона № 19/2013 от 25 марта 2013 года о внесении изменений в ранее действовавшее законодательство о К</w:t>
      </w:r>
      <w:r w:rsidRPr="0099586E">
        <w:t>о</w:t>
      </w:r>
      <w:r w:rsidRPr="0099586E">
        <w:t>миссии, который затрагивает большинство из указанных озабоченностей (ст</w:t>
      </w:r>
      <w:r w:rsidRPr="0099586E">
        <w:t>а</w:t>
      </w:r>
      <w:r w:rsidRPr="0099586E">
        <w:t>тья 2).</w:t>
      </w:r>
    </w:p>
    <w:p w:rsidR="002B2BBB" w:rsidRDefault="0099586E" w:rsidP="0099586E">
      <w:pPr>
        <w:pStyle w:val="SingleTxtGR"/>
      </w:pPr>
      <w:r w:rsidRPr="0099586E">
        <w:rPr>
          <w:b/>
        </w:rPr>
        <w:t xml:space="preserve">Комитет рекомендует государству-участнику обеспечить эффективное применение Закона № 19/2013 от 25 марта 2013 года о внесении изменений и дополнений в законодательство о </w:t>
      </w:r>
      <w:r w:rsidR="00E12758">
        <w:rPr>
          <w:b/>
        </w:rPr>
        <w:t>Национальной</w:t>
      </w:r>
      <w:r w:rsidRPr="0099586E">
        <w:rPr>
          <w:b/>
        </w:rPr>
        <w:t xml:space="preserve"> комиссии по права</w:t>
      </w:r>
      <w:r w:rsidR="005E318A">
        <w:rPr>
          <w:b/>
        </w:rPr>
        <w:t>м</w:t>
      </w:r>
      <w:r w:rsidRPr="0099586E">
        <w:rPr>
          <w:b/>
        </w:rPr>
        <w:t xml:space="preserve"> ч</w:t>
      </w:r>
      <w:r w:rsidRPr="0099586E">
        <w:rPr>
          <w:b/>
        </w:rPr>
        <w:t>е</w:t>
      </w:r>
      <w:r w:rsidRPr="0099586E">
        <w:rPr>
          <w:b/>
        </w:rPr>
        <w:t>ловека (</w:t>
      </w:r>
      <w:r w:rsidRPr="005E318A">
        <w:rPr>
          <w:b/>
          <w:i/>
          <w:lang w:val="en-US"/>
        </w:rPr>
        <w:t>Commission</w:t>
      </w:r>
      <w:r w:rsidRPr="005E318A">
        <w:rPr>
          <w:b/>
          <w:i/>
        </w:rPr>
        <w:t xml:space="preserve"> </w:t>
      </w:r>
      <w:proofErr w:type="spellStart"/>
      <w:r w:rsidRPr="005E318A">
        <w:rPr>
          <w:b/>
          <w:i/>
          <w:lang w:val="en-US"/>
        </w:rPr>
        <w:t>Nationale</w:t>
      </w:r>
      <w:proofErr w:type="spellEnd"/>
      <w:r w:rsidRPr="005E318A">
        <w:rPr>
          <w:b/>
          <w:i/>
        </w:rPr>
        <w:t xml:space="preserve"> </w:t>
      </w:r>
      <w:r w:rsidRPr="005E318A">
        <w:rPr>
          <w:b/>
          <w:i/>
          <w:lang w:val="en-US"/>
        </w:rPr>
        <w:t>des</w:t>
      </w:r>
      <w:r w:rsidRPr="005E318A">
        <w:rPr>
          <w:b/>
          <w:i/>
        </w:rPr>
        <w:t xml:space="preserve"> </w:t>
      </w:r>
      <w:proofErr w:type="spellStart"/>
      <w:r w:rsidRPr="005E318A">
        <w:rPr>
          <w:b/>
          <w:i/>
          <w:lang w:val="en-US"/>
        </w:rPr>
        <w:t>Droits</w:t>
      </w:r>
      <w:proofErr w:type="spellEnd"/>
      <w:r w:rsidRPr="005E318A">
        <w:rPr>
          <w:b/>
          <w:i/>
        </w:rPr>
        <w:t xml:space="preserve"> </w:t>
      </w:r>
      <w:r w:rsidRPr="005E318A">
        <w:rPr>
          <w:b/>
          <w:i/>
          <w:lang w:val="en-US"/>
        </w:rPr>
        <w:t>de</w:t>
      </w:r>
      <w:r w:rsidRPr="005E318A">
        <w:rPr>
          <w:b/>
          <w:i/>
        </w:rPr>
        <w:t xml:space="preserve"> </w:t>
      </w:r>
      <w:r w:rsidRPr="005E318A">
        <w:rPr>
          <w:b/>
          <w:i/>
          <w:lang w:val="en-US"/>
        </w:rPr>
        <w:t>la</w:t>
      </w:r>
      <w:r w:rsidRPr="005E318A">
        <w:rPr>
          <w:b/>
          <w:i/>
        </w:rPr>
        <w:t xml:space="preserve"> </w:t>
      </w:r>
      <w:proofErr w:type="spellStart"/>
      <w:r w:rsidRPr="005E318A">
        <w:rPr>
          <w:b/>
          <w:i/>
          <w:lang w:val="en-US"/>
        </w:rPr>
        <w:t>Personne</w:t>
      </w:r>
      <w:proofErr w:type="spellEnd"/>
      <w:r w:rsidRPr="0099586E">
        <w:rPr>
          <w:b/>
        </w:rPr>
        <w:t>) с целью гарантир</w:t>
      </w:r>
      <w:r w:rsidRPr="0099586E">
        <w:rPr>
          <w:b/>
        </w:rPr>
        <w:t>о</w:t>
      </w:r>
      <w:r w:rsidRPr="0099586E">
        <w:rPr>
          <w:b/>
        </w:rPr>
        <w:t>вания ее независимости на практике, в частности, в том что касается пр</w:t>
      </w:r>
      <w:r w:rsidRPr="0099586E">
        <w:rPr>
          <w:b/>
        </w:rPr>
        <w:t>о</w:t>
      </w:r>
      <w:r w:rsidRPr="0099586E">
        <w:rPr>
          <w:b/>
        </w:rPr>
        <w:t>цесса избрания ее членов и ее финансовой автономии, как это предусмо</w:t>
      </w:r>
      <w:r w:rsidRPr="0099586E">
        <w:rPr>
          <w:b/>
        </w:rPr>
        <w:t>т</w:t>
      </w:r>
      <w:r w:rsidRPr="0099586E">
        <w:rPr>
          <w:b/>
        </w:rPr>
        <w:t>рено в принципах, касающихся статуса национальных учреждений по п</w:t>
      </w:r>
      <w:r w:rsidRPr="0099586E">
        <w:rPr>
          <w:b/>
        </w:rPr>
        <w:t>о</w:t>
      </w:r>
      <w:r w:rsidRPr="0099586E">
        <w:rPr>
          <w:b/>
        </w:rPr>
        <w:t>ощрению и защите прав человека (Парижские принципы).</w:t>
      </w:r>
    </w:p>
    <w:p w:rsidR="00CF1CBC" w:rsidRPr="00353038" w:rsidRDefault="00CF1CBC" w:rsidP="0061550B">
      <w:pPr>
        <w:pStyle w:val="SingleTxtGR"/>
      </w:pPr>
      <w:r w:rsidRPr="00353038">
        <w:t>8.</w:t>
      </w:r>
      <w:r w:rsidRPr="00353038">
        <w:tab/>
        <w:t>Комитет обеспокоен сохранением стереотипов и дискриминации в отн</w:t>
      </w:r>
      <w:r w:rsidRPr="00353038">
        <w:t>о</w:t>
      </w:r>
      <w:r w:rsidRPr="00353038">
        <w:t xml:space="preserve">шении народа </w:t>
      </w:r>
      <w:proofErr w:type="spellStart"/>
      <w:r w:rsidRPr="00353038">
        <w:t>батва</w:t>
      </w:r>
      <w:proofErr w:type="spellEnd"/>
      <w:r>
        <w:t>,</w:t>
      </w:r>
      <w:r w:rsidRPr="00353038">
        <w:t xml:space="preserve"> которые не дают </w:t>
      </w:r>
      <w:r>
        <w:t>ему</w:t>
      </w:r>
      <w:r w:rsidRPr="00353038">
        <w:t xml:space="preserve"> в полной мере пользоваться прав</w:t>
      </w:r>
      <w:r w:rsidRPr="00353038">
        <w:t>а</w:t>
      </w:r>
      <w:r w:rsidRPr="00353038">
        <w:t xml:space="preserve">ми, закрепленными в Пакте, в частности, ограничивают </w:t>
      </w:r>
      <w:r>
        <w:t>его</w:t>
      </w:r>
      <w:r w:rsidRPr="00353038">
        <w:t xml:space="preserve"> доступ к занят</w:t>
      </w:r>
      <w:r w:rsidRPr="00353038">
        <w:t>о</w:t>
      </w:r>
      <w:r w:rsidRPr="00353038">
        <w:t xml:space="preserve">сти, достаточному жилищу, образованию, </w:t>
      </w:r>
      <w:r>
        <w:t>здравоохранению</w:t>
      </w:r>
      <w:r w:rsidRPr="00353038">
        <w:t xml:space="preserve"> и другим социальным услугам, несмотря на наличие </w:t>
      </w:r>
      <w:proofErr w:type="spellStart"/>
      <w:r w:rsidRPr="00353038">
        <w:t>антидискриминационного</w:t>
      </w:r>
      <w:proofErr w:type="spellEnd"/>
      <w:r w:rsidRPr="00353038">
        <w:t xml:space="preserve"> законодательства и другие меры, принимаемые государством-участником.</w:t>
      </w:r>
    </w:p>
    <w:p w:rsidR="00CF1CBC" w:rsidRPr="00353038" w:rsidRDefault="00CF1CBC" w:rsidP="0061550B">
      <w:pPr>
        <w:pStyle w:val="SingleTxtGR"/>
      </w:pPr>
      <w:r w:rsidRPr="00353038">
        <w:rPr>
          <w:b/>
        </w:rPr>
        <w:t>Комитет рекомендует государству-участнику решительно бороться со ст</w:t>
      </w:r>
      <w:r w:rsidRPr="00353038">
        <w:rPr>
          <w:b/>
        </w:rPr>
        <w:t>е</w:t>
      </w:r>
      <w:r w:rsidRPr="00353038">
        <w:rPr>
          <w:b/>
        </w:rPr>
        <w:t>реотипами, стигматизацией, дискриминацией и социальной изоляцией н</w:t>
      </w:r>
      <w:r w:rsidRPr="00353038">
        <w:rPr>
          <w:b/>
        </w:rPr>
        <w:t>а</w:t>
      </w:r>
      <w:r w:rsidRPr="00353038">
        <w:rPr>
          <w:b/>
        </w:rPr>
        <w:t xml:space="preserve">рода </w:t>
      </w:r>
      <w:proofErr w:type="spellStart"/>
      <w:r w:rsidRPr="00353038">
        <w:rPr>
          <w:b/>
        </w:rPr>
        <w:t>батва</w:t>
      </w:r>
      <w:proofErr w:type="spellEnd"/>
      <w:r w:rsidRPr="00353038">
        <w:rPr>
          <w:b/>
        </w:rPr>
        <w:t xml:space="preserve">, в том числе путем обеспечения эффективного </w:t>
      </w:r>
      <w:r>
        <w:rPr>
          <w:b/>
        </w:rPr>
        <w:t>выполнения</w:t>
      </w:r>
      <w:r w:rsidRPr="00353038">
        <w:rPr>
          <w:b/>
        </w:rPr>
        <w:t xml:space="preserve"> з</w:t>
      </w:r>
      <w:r w:rsidRPr="00353038">
        <w:rPr>
          <w:b/>
        </w:rPr>
        <w:t>а</w:t>
      </w:r>
      <w:r w:rsidRPr="00353038">
        <w:rPr>
          <w:b/>
        </w:rPr>
        <w:t>конодательства о борьбе с дискриминацией. Комитет также рекомендует государству-участнику принять специальные временные меры, с тем чт</w:t>
      </w:r>
      <w:r w:rsidRPr="00353038">
        <w:rPr>
          <w:b/>
        </w:rPr>
        <w:t>о</w:t>
      </w:r>
      <w:r w:rsidRPr="00353038">
        <w:rPr>
          <w:b/>
        </w:rPr>
        <w:t xml:space="preserve">бы представители народа </w:t>
      </w:r>
      <w:proofErr w:type="spellStart"/>
      <w:r w:rsidRPr="00353038">
        <w:rPr>
          <w:b/>
        </w:rPr>
        <w:t>батва</w:t>
      </w:r>
      <w:proofErr w:type="spellEnd"/>
      <w:r w:rsidRPr="00353038">
        <w:rPr>
          <w:b/>
        </w:rPr>
        <w:t xml:space="preserve"> могли в полно</w:t>
      </w:r>
      <w:r>
        <w:rPr>
          <w:b/>
        </w:rPr>
        <w:t>й мере</w:t>
      </w:r>
      <w:r w:rsidRPr="00353038">
        <w:rPr>
          <w:b/>
        </w:rPr>
        <w:t xml:space="preserve"> осуществлять пред</w:t>
      </w:r>
      <w:r w:rsidRPr="00353038">
        <w:rPr>
          <w:b/>
        </w:rPr>
        <w:t>у</w:t>
      </w:r>
      <w:r w:rsidRPr="00353038">
        <w:rPr>
          <w:b/>
        </w:rPr>
        <w:t>смотренные Пактом права в соответствии с рекомендациями Специальн</w:t>
      </w:r>
      <w:r w:rsidRPr="00353038">
        <w:rPr>
          <w:b/>
        </w:rPr>
        <w:t>о</w:t>
      </w:r>
      <w:r w:rsidRPr="00353038">
        <w:rPr>
          <w:b/>
        </w:rPr>
        <w:t>го докладчика по вопросу о достаточном жилище. Комитет обращает вн</w:t>
      </w:r>
      <w:r w:rsidRPr="00353038">
        <w:rPr>
          <w:b/>
        </w:rPr>
        <w:t>и</w:t>
      </w:r>
      <w:r w:rsidRPr="00353038">
        <w:rPr>
          <w:b/>
        </w:rPr>
        <w:t>мание государства-участника на свое замечание общего порядка №</w:t>
      </w:r>
      <w:r>
        <w:rPr>
          <w:b/>
        </w:rPr>
        <w:t> </w:t>
      </w:r>
      <w:r w:rsidRPr="00353038">
        <w:rPr>
          <w:b/>
        </w:rPr>
        <w:t>20 (2009</w:t>
      </w:r>
      <w:r>
        <w:rPr>
          <w:b/>
        </w:rPr>
        <w:t> год</w:t>
      </w:r>
      <w:r w:rsidRPr="00353038">
        <w:rPr>
          <w:b/>
        </w:rPr>
        <w:t xml:space="preserve">) о </w:t>
      </w:r>
      <w:proofErr w:type="spellStart"/>
      <w:r w:rsidRPr="00353038">
        <w:rPr>
          <w:b/>
        </w:rPr>
        <w:t>недискриминации</w:t>
      </w:r>
      <w:proofErr w:type="spellEnd"/>
      <w:r w:rsidRPr="00353038">
        <w:rPr>
          <w:b/>
        </w:rPr>
        <w:t xml:space="preserve"> </w:t>
      </w:r>
      <w:r>
        <w:rPr>
          <w:b/>
        </w:rPr>
        <w:t xml:space="preserve">в области </w:t>
      </w:r>
      <w:r w:rsidRPr="00353038">
        <w:rPr>
          <w:b/>
        </w:rPr>
        <w:t>экономических, социальных и культу</w:t>
      </w:r>
      <w:r w:rsidRPr="00353038">
        <w:rPr>
          <w:b/>
        </w:rPr>
        <w:t>р</w:t>
      </w:r>
      <w:r w:rsidRPr="00353038">
        <w:rPr>
          <w:b/>
        </w:rPr>
        <w:t>ных прав</w:t>
      </w:r>
      <w:r w:rsidRPr="00353038">
        <w:t>.</w:t>
      </w:r>
    </w:p>
    <w:p w:rsidR="00CF1CBC" w:rsidRPr="00353038" w:rsidRDefault="00CF1CBC" w:rsidP="0061550B">
      <w:pPr>
        <w:pStyle w:val="SingleTxtGR"/>
      </w:pPr>
      <w:r w:rsidRPr="00353038">
        <w:t>9.</w:t>
      </w:r>
      <w:r w:rsidRPr="00353038">
        <w:tab/>
        <w:t>Комитет выражает озабоченность по поводу наличия глубоко укорени</w:t>
      </w:r>
      <w:r w:rsidRPr="00353038">
        <w:t>в</w:t>
      </w:r>
      <w:r w:rsidRPr="00353038">
        <w:t>шихся патриархальных стереотипов в отношении ролей и обязанностей мужчин и женщин, несмотря на принимаемые государством-участником меры по пов</w:t>
      </w:r>
      <w:r w:rsidRPr="00353038">
        <w:t>ы</w:t>
      </w:r>
      <w:r w:rsidRPr="00353038">
        <w:t xml:space="preserve">шению уровня осведомленности населения и поощрению </w:t>
      </w:r>
      <w:proofErr w:type="spellStart"/>
      <w:r w:rsidRPr="00353038">
        <w:t>гендерного</w:t>
      </w:r>
      <w:proofErr w:type="spellEnd"/>
      <w:r w:rsidRPr="00353038">
        <w:t xml:space="preserve"> равенства. Комитет также обеспокоен неэффективностью мер, принимаемых с целью п</w:t>
      </w:r>
      <w:r w:rsidRPr="00353038">
        <w:t>о</w:t>
      </w:r>
      <w:r w:rsidRPr="00353038">
        <w:t xml:space="preserve">ощрения предпринимательской деятельности женщин, в частности живущих в сельских районах. Комитет также озабочен сохранением неравенства между мужчинами и женщинами в отношении доступа к высоким постам в частном секторе и в </w:t>
      </w:r>
      <w:r>
        <w:t xml:space="preserve">органах </w:t>
      </w:r>
      <w:r w:rsidRPr="00353038">
        <w:t>местной администрации (статья 3).</w:t>
      </w:r>
    </w:p>
    <w:p w:rsidR="00CF1CBC" w:rsidRPr="00353038" w:rsidRDefault="00CF1CBC" w:rsidP="0061550B">
      <w:pPr>
        <w:pStyle w:val="SingleTxtGR"/>
        <w:rPr>
          <w:b/>
        </w:rPr>
      </w:pPr>
      <w:r w:rsidRPr="00353038">
        <w:rPr>
          <w:b/>
        </w:rPr>
        <w:t xml:space="preserve">Комитет рекомендует государству-участнику активизировать усилия по обеспечению эффективного применения законодательства о </w:t>
      </w:r>
      <w:proofErr w:type="spellStart"/>
      <w:r w:rsidRPr="00353038">
        <w:rPr>
          <w:b/>
        </w:rPr>
        <w:t>гендерном</w:t>
      </w:r>
      <w:proofErr w:type="spellEnd"/>
      <w:r w:rsidRPr="00353038">
        <w:rPr>
          <w:b/>
        </w:rPr>
        <w:t xml:space="preserve"> р</w:t>
      </w:r>
      <w:r w:rsidRPr="00353038">
        <w:rPr>
          <w:b/>
        </w:rPr>
        <w:t>а</w:t>
      </w:r>
      <w:r w:rsidRPr="00353038">
        <w:rPr>
          <w:b/>
        </w:rPr>
        <w:t>венстве и осуществления политических мер, направленных на достижение равенства между мужчинами и женщинами, в том числе путем укрепления информационно-просветительских кампаний по искоренению негативных культурных обычаев в отношении женщин и девочек. Комитет также р</w:t>
      </w:r>
      <w:r w:rsidRPr="00353038">
        <w:rPr>
          <w:b/>
        </w:rPr>
        <w:t>е</w:t>
      </w:r>
      <w:r w:rsidRPr="00353038">
        <w:rPr>
          <w:b/>
        </w:rPr>
        <w:t xml:space="preserve">комендует государству-участнику обеспечить равную </w:t>
      </w:r>
      <w:proofErr w:type="spellStart"/>
      <w:r w:rsidRPr="00353038">
        <w:rPr>
          <w:b/>
        </w:rPr>
        <w:t>представленность</w:t>
      </w:r>
      <w:proofErr w:type="spellEnd"/>
      <w:r w:rsidRPr="00353038">
        <w:rPr>
          <w:b/>
        </w:rPr>
        <w:t xml:space="preserve"> женщин на высоких должностях в органах местной администрации, а та</w:t>
      </w:r>
      <w:r w:rsidRPr="00353038">
        <w:rPr>
          <w:b/>
        </w:rPr>
        <w:t>к</w:t>
      </w:r>
      <w:r w:rsidRPr="00353038">
        <w:rPr>
          <w:b/>
        </w:rPr>
        <w:t>же на предприятиях частного сектора. В этой связи Комитет обращает внимание государства-участника на замечание общего порядка №</w:t>
      </w:r>
      <w:r>
        <w:rPr>
          <w:b/>
        </w:rPr>
        <w:t> </w:t>
      </w:r>
      <w:r w:rsidRPr="00353038">
        <w:rPr>
          <w:b/>
        </w:rPr>
        <w:t>16 (2005</w:t>
      </w:r>
      <w:r>
        <w:rPr>
          <w:b/>
        </w:rPr>
        <w:t> год</w:t>
      </w:r>
      <w:r w:rsidRPr="00353038">
        <w:rPr>
          <w:b/>
        </w:rPr>
        <w:t>) о равном для мужчин и женщин праве пользования экономич</w:t>
      </w:r>
      <w:r w:rsidRPr="00353038">
        <w:rPr>
          <w:b/>
        </w:rPr>
        <w:t>е</w:t>
      </w:r>
      <w:r w:rsidRPr="00353038">
        <w:rPr>
          <w:b/>
        </w:rPr>
        <w:t>скими, социальными и культурными правами.</w:t>
      </w:r>
    </w:p>
    <w:p w:rsidR="00CF1CBC" w:rsidRPr="00353038" w:rsidRDefault="00CF1CBC" w:rsidP="0061550B">
      <w:pPr>
        <w:pStyle w:val="SingleTxtGR"/>
      </w:pPr>
      <w:r w:rsidRPr="00353038">
        <w:t>10.</w:t>
      </w:r>
      <w:r w:rsidRPr="00353038">
        <w:tab/>
        <w:t>Комитет обеспокоен тем, что в государстве-участнике</w:t>
      </w:r>
      <w:r w:rsidRPr="00D3260A">
        <w:t xml:space="preserve"> </w:t>
      </w:r>
      <w:r w:rsidRPr="00353038">
        <w:t>женщины продо</w:t>
      </w:r>
      <w:r w:rsidRPr="00353038">
        <w:t>л</w:t>
      </w:r>
      <w:r w:rsidRPr="00353038">
        <w:t>жают сталкиваться с насилием, включая сексуальное насилие, несмотря на н</w:t>
      </w:r>
      <w:r w:rsidRPr="00353038">
        <w:t>е</w:t>
      </w:r>
      <w:r w:rsidRPr="00353038">
        <w:t>давно принятое законодательство и другие меры по борьбе с таким насилием и оказанию помощи жертвам. Комитет также обеспокоен отсутствием информ</w:t>
      </w:r>
      <w:r w:rsidRPr="00353038">
        <w:t>а</w:t>
      </w:r>
      <w:r w:rsidRPr="00353038">
        <w:t xml:space="preserve">ции о случаях </w:t>
      </w:r>
      <w:proofErr w:type="spellStart"/>
      <w:r w:rsidRPr="00353038">
        <w:t>гендерного</w:t>
      </w:r>
      <w:proofErr w:type="spellEnd"/>
      <w:r w:rsidRPr="00353038">
        <w:t xml:space="preserve"> насилия, в частности, о расследованиях, уголовном преследовании, обвинительных приговорах и наказании виновных. Комитет выражает сожаление по поводу отсутствия информации об эффективном ос</w:t>
      </w:r>
      <w:r w:rsidRPr="00353038">
        <w:t>у</w:t>
      </w:r>
      <w:r w:rsidRPr="00353038">
        <w:t>ществлении мер и их влиянии на сокращение масшт</w:t>
      </w:r>
      <w:r w:rsidRPr="00353038">
        <w:t>а</w:t>
      </w:r>
      <w:r w:rsidRPr="00353038">
        <w:t xml:space="preserve">бов </w:t>
      </w:r>
      <w:proofErr w:type="spellStart"/>
      <w:r w:rsidRPr="00353038">
        <w:t>гендерного</w:t>
      </w:r>
      <w:proofErr w:type="spellEnd"/>
      <w:r w:rsidRPr="00353038">
        <w:t xml:space="preserve"> насилия, а также </w:t>
      </w:r>
      <w:r>
        <w:t xml:space="preserve">о </w:t>
      </w:r>
      <w:r w:rsidRPr="00353038">
        <w:t>количеств</w:t>
      </w:r>
      <w:r>
        <w:t>е</w:t>
      </w:r>
      <w:r w:rsidRPr="00353038">
        <w:t xml:space="preserve"> пострадавших женщин, в том числе в сельских районах (ст</w:t>
      </w:r>
      <w:r w:rsidRPr="00353038">
        <w:t>а</w:t>
      </w:r>
      <w:r w:rsidRPr="00353038">
        <w:t>тьи 3 и 10).</w:t>
      </w:r>
    </w:p>
    <w:p w:rsidR="00CF1CBC" w:rsidRPr="00353038" w:rsidRDefault="00CF1CBC" w:rsidP="0061550B">
      <w:pPr>
        <w:pStyle w:val="SingleTxtGR"/>
        <w:rPr>
          <w:b/>
        </w:rPr>
      </w:pPr>
      <w:r w:rsidRPr="00353038">
        <w:rPr>
          <w:b/>
        </w:rPr>
        <w:t>Комитет рекомендует государству-участнику обеспечить эффективное в</w:t>
      </w:r>
      <w:r w:rsidRPr="00353038">
        <w:rPr>
          <w:b/>
        </w:rPr>
        <w:t>ы</w:t>
      </w:r>
      <w:r w:rsidRPr="00353038">
        <w:rPr>
          <w:b/>
        </w:rPr>
        <w:t xml:space="preserve">полнение законодательства о борьбе с </w:t>
      </w:r>
      <w:proofErr w:type="spellStart"/>
      <w:r w:rsidRPr="00353038">
        <w:rPr>
          <w:b/>
        </w:rPr>
        <w:t>гендерным</w:t>
      </w:r>
      <w:proofErr w:type="spellEnd"/>
      <w:r w:rsidRPr="00353038">
        <w:rPr>
          <w:b/>
        </w:rPr>
        <w:t xml:space="preserve"> насилием, проводить расследования, привлекать к ответственности и наказывать виновных. Комитет также рекомендует государству-участнику укрепить </w:t>
      </w:r>
      <w:r>
        <w:rPr>
          <w:b/>
        </w:rPr>
        <w:t xml:space="preserve">принятые в июле 2011 года </w:t>
      </w:r>
      <w:r w:rsidRPr="00353038">
        <w:rPr>
          <w:b/>
        </w:rPr>
        <w:t xml:space="preserve">политику и стратегический план по борьбе с </w:t>
      </w:r>
      <w:proofErr w:type="spellStart"/>
      <w:r w:rsidRPr="00353038">
        <w:rPr>
          <w:b/>
        </w:rPr>
        <w:t>гендерным</w:t>
      </w:r>
      <w:proofErr w:type="spellEnd"/>
      <w:r w:rsidRPr="00353038">
        <w:rPr>
          <w:b/>
        </w:rPr>
        <w:t xml:space="preserve"> н</w:t>
      </w:r>
      <w:r w:rsidRPr="00353038">
        <w:rPr>
          <w:b/>
        </w:rPr>
        <w:t>а</w:t>
      </w:r>
      <w:r w:rsidRPr="00353038">
        <w:rPr>
          <w:b/>
        </w:rPr>
        <w:t>силием и осуществить информационно-просветительские кампании по в</w:t>
      </w:r>
      <w:r w:rsidRPr="00353038">
        <w:rPr>
          <w:b/>
        </w:rPr>
        <w:t>о</w:t>
      </w:r>
      <w:r w:rsidRPr="00353038">
        <w:rPr>
          <w:b/>
        </w:rPr>
        <w:t xml:space="preserve">просам </w:t>
      </w:r>
      <w:proofErr w:type="spellStart"/>
      <w:r w:rsidRPr="00353038">
        <w:rPr>
          <w:b/>
        </w:rPr>
        <w:t>гендерного</w:t>
      </w:r>
      <w:proofErr w:type="spellEnd"/>
      <w:r w:rsidRPr="00353038">
        <w:rPr>
          <w:b/>
        </w:rPr>
        <w:t xml:space="preserve"> насилия, в </w:t>
      </w:r>
      <w:r>
        <w:rPr>
          <w:b/>
        </w:rPr>
        <w:t>особенности</w:t>
      </w:r>
      <w:r w:rsidRPr="00353038">
        <w:rPr>
          <w:b/>
        </w:rPr>
        <w:t xml:space="preserve"> в сельских районах и общинах. Кроме того, Комитет рекомендует государству-участнику активизировать усилия по созданию служб поддержки для жертв и обеспечения этих служб персоналом.  Комитет рекомендует гос</w:t>
      </w:r>
      <w:r w:rsidRPr="00353038">
        <w:rPr>
          <w:b/>
        </w:rPr>
        <w:t>у</w:t>
      </w:r>
      <w:r w:rsidRPr="00353038">
        <w:rPr>
          <w:b/>
        </w:rPr>
        <w:t>дарству-участнику включить в свой следующий периодический доклад всеобъемлющую информацию в разби</w:t>
      </w:r>
      <w:r w:rsidRPr="00353038">
        <w:rPr>
          <w:b/>
        </w:rPr>
        <w:t>в</w:t>
      </w:r>
      <w:r w:rsidRPr="00353038">
        <w:rPr>
          <w:b/>
        </w:rPr>
        <w:t>ке по полу и проживанию в гор</w:t>
      </w:r>
      <w:r w:rsidRPr="00353038">
        <w:rPr>
          <w:b/>
        </w:rPr>
        <w:t>о</w:t>
      </w:r>
      <w:r w:rsidRPr="00353038">
        <w:rPr>
          <w:b/>
        </w:rPr>
        <w:t>де/сельской местности.</w:t>
      </w:r>
    </w:p>
    <w:p w:rsidR="00CF1CBC" w:rsidRPr="00353038" w:rsidRDefault="00CF1CBC" w:rsidP="0061550B">
      <w:pPr>
        <w:pStyle w:val="SingleTxtGR"/>
      </w:pPr>
      <w:r w:rsidRPr="00353038">
        <w:t>11.</w:t>
      </w:r>
      <w:r w:rsidRPr="00353038">
        <w:tab/>
        <w:t>Комитет выражает озабоченность по поводу отсутствия в законодательс</w:t>
      </w:r>
      <w:r w:rsidRPr="00353038">
        <w:t>т</w:t>
      </w:r>
      <w:r w:rsidRPr="00353038">
        <w:t xml:space="preserve">ве, регламентирующем </w:t>
      </w:r>
      <w:r>
        <w:t xml:space="preserve">положение беженцев и вопросы предоставления </w:t>
      </w:r>
      <w:r w:rsidRPr="00353038">
        <w:t>убеж</w:t>
      </w:r>
      <w:r w:rsidRPr="00353038">
        <w:t>и</w:t>
      </w:r>
      <w:r w:rsidRPr="00353038">
        <w:t>ща, положени</w:t>
      </w:r>
      <w:r>
        <w:t>й</w:t>
      </w:r>
      <w:r w:rsidRPr="00353038">
        <w:t>, защищающи</w:t>
      </w:r>
      <w:r>
        <w:t>х</w:t>
      </w:r>
      <w:r w:rsidRPr="00353038">
        <w:t xml:space="preserve"> от выдворения и предусматривающи</w:t>
      </w:r>
      <w:r>
        <w:t>х</w:t>
      </w:r>
      <w:r w:rsidRPr="00353038">
        <w:t xml:space="preserve"> возмо</w:t>
      </w:r>
      <w:r w:rsidRPr="00353038">
        <w:t>ж</w:t>
      </w:r>
      <w:r w:rsidRPr="00353038">
        <w:t>ность воссоединения с семьей для иждивенцев старше 18 лет. Комитет также обеспокоен тем, что беженцы и просители убежища по-прежнему сталкиваются с трудностями в отношении доступа к социальным услугам и не могут полн</w:t>
      </w:r>
      <w:r w:rsidRPr="00353038">
        <w:t>о</w:t>
      </w:r>
      <w:r w:rsidRPr="00353038">
        <w:t>ценно осуществлять права, пред</w:t>
      </w:r>
      <w:r w:rsidR="00337A08">
        <w:t>усмотренные Пактом, в частности</w:t>
      </w:r>
      <w:r w:rsidRPr="00353038">
        <w:t xml:space="preserve"> в том, что касается доступа к рынку труда, долговременного статуса проживания и пр</w:t>
      </w:r>
      <w:r w:rsidRPr="00353038">
        <w:t>и</w:t>
      </w:r>
      <w:r w:rsidRPr="00353038">
        <w:t>знания их дипломов. Комитет также обеспокоен тем, что лицам, возвраща</w:t>
      </w:r>
      <w:r w:rsidRPr="00353038">
        <w:t>ю</w:t>
      </w:r>
      <w:r w:rsidRPr="00353038">
        <w:t>щимся в страну, сложно интегрироваться в жизнь Руанды, в частности, они сталкиваются с трудностями в отношении пользования землей и другими пр</w:t>
      </w:r>
      <w:r w:rsidRPr="00353038">
        <w:t>а</w:t>
      </w:r>
      <w:r w:rsidRPr="00353038">
        <w:t>вами собственности, доступа к бесплатному образованию, медицинскому о</w:t>
      </w:r>
      <w:r w:rsidRPr="00353038">
        <w:t>б</w:t>
      </w:r>
      <w:r w:rsidRPr="00353038">
        <w:t>служиванию и деятельности, приносящей доход. Кроме того, Комитет обесп</w:t>
      </w:r>
      <w:r w:rsidRPr="00353038">
        <w:t>о</w:t>
      </w:r>
      <w:r w:rsidRPr="00353038">
        <w:t>коен тем, что на практике не гарантируется регистрация рождения детей б</w:t>
      </w:r>
      <w:r w:rsidRPr="00353038">
        <w:t>е</w:t>
      </w:r>
      <w:r w:rsidRPr="00353038">
        <w:t>женцев, просителей убежища и лиц без гражданства (статья 10).</w:t>
      </w:r>
    </w:p>
    <w:p w:rsidR="00CF1CBC" w:rsidRPr="00353038" w:rsidRDefault="00CF1CBC" w:rsidP="0061550B">
      <w:pPr>
        <w:pStyle w:val="SingleTxtGR"/>
      </w:pPr>
      <w:r w:rsidRPr="00353038">
        <w:rPr>
          <w:b/>
        </w:rPr>
        <w:t xml:space="preserve">Комитет рекомендует государству-участнику пересмотреть </w:t>
      </w:r>
      <w:r>
        <w:rPr>
          <w:b/>
        </w:rPr>
        <w:t>его</w:t>
      </w:r>
      <w:r w:rsidRPr="00353038">
        <w:rPr>
          <w:b/>
        </w:rPr>
        <w:t xml:space="preserve"> законод</w:t>
      </w:r>
      <w:r w:rsidRPr="00353038">
        <w:rPr>
          <w:b/>
        </w:rPr>
        <w:t>а</w:t>
      </w:r>
      <w:r w:rsidRPr="00353038">
        <w:rPr>
          <w:b/>
        </w:rPr>
        <w:t>тельство, касающееся беженцев и просителей убежища, с тем чтобы гара</w:t>
      </w:r>
      <w:r w:rsidRPr="00353038">
        <w:rPr>
          <w:b/>
        </w:rPr>
        <w:t>н</w:t>
      </w:r>
      <w:r w:rsidRPr="00353038">
        <w:rPr>
          <w:b/>
        </w:rPr>
        <w:t xml:space="preserve">тировать принцип </w:t>
      </w:r>
      <w:proofErr w:type="spellStart"/>
      <w:r w:rsidRPr="00353038">
        <w:rPr>
          <w:b/>
        </w:rPr>
        <w:t>невыдворения</w:t>
      </w:r>
      <w:proofErr w:type="spellEnd"/>
      <w:r w:rsidRPr="00353038">
        <w:rPr>
          <w:b/>
        </w:rPr>
        <w:t xml:space="preserve"> и обеспечить возможность воссоед</w:t>
      </w:r>
      <w:r w:rsidRPr="00353038">
        <w:rPr>
          <w:b/>
        </w:rPr>
        <w:t>и</w:t>
      </w:r>
      <w:r w:rsidRPr="00353038">
        <w:rPr>
          <w:b/>
        </w:rPr>
        <w:t xml:space="preserve">нения </w:t>
      </w:r>
      <w:r>
        <w:rPr>
          <w:b/>
        </w:rPr>
        <w:t xml:space="preserve">с </w:t>
      </w:r>
      <w:r w:rsidRPr="00353038">
        <w:rPr>
          <w:b/>
        </w:rPr>
        <w:t>семь</w:t>
      </w:r>
      <w:r>
        <w:rPr>
          <w:b/>
        </w:rPr>
        <w:t>ей для</w:t>
      </w:r>
      <w:r w:rsidRPr="00353038">
        <w:rPr>
          <w:b/>
        </w:rPr>
        <w:t xml:space="preserve"> иждивенц</w:t>
      </w:r>
      <w:r>
        <w:rPr>
          <w:b/>
        </w:rPr>
        <w:t>ев</w:t>
      </w:r>
      <w:r w:rsidRPr="00353038">
        <w:rPr>
          <w:b/>
        </w:rPr>
        <w:t xml:space="preserve"> беженцев без ограничений по возрасту. Комитет также рекомендует государству-участнику обеспечить эффективное осущ</w:t>
      </w:r>
      <w:r w:rsidRPr="00353038">
        <w:rPr>
          <w:b/>
        </w:rPr>
        <w:t>е</w:t>
      </w:r>
      <w:r w:rsidRPr="00353038">
        <w:rPr>
          <w:b/>
        </w:rPr>
        <w:t>ствление предусмотренных Пактом прав беженцами и принять меры, н</w:t>
      </w:r>
      <w:r w:rsidRPr="00353038">
        <w:rPr>
          <w:b/>
        </w:rPr>
        <w:t>а</w:t>
      </w:r>
      <w:r w:rsidRPr="00353038">
        <w:rPr>
          <w:b/>
        </w:rPr>
        <w:t xml:space="preserve">правленные на </w:t>
      </w:r>
      <w:proofErr w:type="spellStart"/>
      <w:r w:rsidRPr="00353038">
        <w:rPr>
          <w:b/>
        </w:rPr>
        <w:t>реинтеграцию</w:t>
      </w:r>
      <w:proofErr w:type="spellEnd"/>
      <w:r w:rsidRPr="00353038">
        <w:rPr>
          <w:b/>
        </w:rPr>
        <w:t xml:space="preserve"> лиц, возвращающихся в страну, в частн</w:t>
      </w:r>
      <w:r w:rsidRPr="00353038">
        <w:rPr>
          <w:b/>
        </w:rPr>
        <w:t>о</w:t>
      </w:r>
      <w:r w:rsidRPr="00353038">
        <w:rPr>
          <w:b/>
        </w:rPr>
        <w:t>сти в том, что касается их доступа к земле, образованию, здравоохранению и деятельности, приносящей доход. Комитет также рекомендует государс</w:t>
      </w:r>
      <w:r w:rsidRPr="00353038">
        <w:rPr>
          <w:b/>
        </w:rPr>
        <w:t>т</w:t>
      </w:r>
      <w:r w:rsidRPr="00353038">
        <w:rPr>
          <w:b/>
        </w:rPr>
        <w:t>ву-участнику гарантировать регистрацию рождения всех детей, рожденных на его территории, в частности детей беженцев, просителей убежища и лиц без</w:t>
      </w:r>
      <w:r>
        <w:rPr>
          <w:b/>
        </w:rPr>
        <w:t> </w:t>
      </w:r>
      <w:r w:rsidRPr="00353038">
        <w:rPr>
          <w:b/>
        </w:rPr>
        <w:t>гражданства, в том числе путем пересмотра Закона № 14/2008 от 4 и</w:t>
      </w:r>
      <w:r w:rsidRPr="00353038">
        <w:rPr>
          <w:b/>
        </w:rPr>
        <w:t>ю</w:t>
      </w:r>
      <w:r w:rsidRPr="00353038">
        <w:rPr>
          <w:b/>
        </w:rPr>
        <w:t>ня 2008 года, регламентирующего регистрацию населения и выдачу док</w:t>
      </w:r>
      <w:r w:rsidRPr="00353038">
        <w:rPr>
          <w:b/>
        </w:rPr>
        <w:t>у</w:t>
      </w:r>
      <w:r w:rsidRPr="00353038">
        <w:rPr>
          <w:b/>
        </w:rPr>
        <w:t>ментов, удостоверяющих личность, с целью увеличения предельного срока регистрации, а также путем организации профессиональной подготовки для сотрудников органов записи актов гражданского состояния</w:t>
      </w:r>
      <w:r w:rsidRPr="00353038">
        <w:t>.</w:t>
      </w:r>
    </w:p>
    <w:p w:rsidR="00CF1CBC" w:rsidRPr="00353038" w:rsidRDefault="00CF1CBC" w:rsidP="0061550B">
      <w:pPr>
        <w:pStyle w:val="SingleTxtGR"/>
      </w:pPr>
      <w:r w:rsidRPr="00353038">
        <w:t>12.</w:t>
      </w:r>
      <w:r w:rsidRPr="00353038">
        <w:tab/>
        <w:t>Комитет обеспокоен высоким уровнем безработицы, которая в особой степени затрагивает женщин, лиц, живущих в сельской местности, и марг</w:t>
      </w:r>
      <w:r w:rsidRPr="00353038">
        <w:t>и</w:t>
      </w:r>
      <w:r w:rsidRPr="00353038">
        <w:t xml:space="preserve">нальные и находящиеся в неблагоприятном положении группы населения, включая народ </w:t>
      </w:r>
      <w:proofErr w:type="spellStart"/>
      <w:r w:rsidRPr="00353038">
        <w:t>батва</w:t>
      </w:r>
      <w:proofErr w:type="spellEnd"/>
      <w:r w:rsidRPr="00353038">
        <w:t xml:space="preserve"> и молодежь. Комитет также озабочен высокими показат</w:t>
      </w:r>
      <w:r w:rsidRPr="00353038">
        <w:t>е</w:t>
      </w:r>
      <w:r w:rsidRPr="00353038">
        <w:t>лями безработицы среди инвалидов и отсутствием информации об осуществл</w:t>
      </w:r>
      <w:r w:rsidRPr="00353038">
        <w:t>е</w:t>
      </w:r>
      <w:r w:rsidRPr="00353038">
        <w:t>нии мер, принятых с целью содействия доступу инвалидов к занятости, вкл</w:t>
      </w:r>
      <w:r w:rsidRPr="00353038">
        <w:t>ю</w:t>
      </w:r>
      <w:r w:rsidRPr="00353038">
        <w:t>чая организацию профессионального обучения. Кроме того</w:t>
      </w:r>
      <w:r w:rsidR="00337A08">
        <w:t>,</w:t>
      </w:r>
      <w:r w:rsidRPr="00353038">
        <w:t xml:space="preserve"> Комитет обеспок</w:t>
      </w:r>
      <w:r w:rsidRPr="00353038">
        <w:t>о</w:t>
      </w:r>
      <w:r w:rsidRPr="00353038">
        <w:t>ен отсутствием всеобъемлющей информации о последствиях программ обуч</w:t>
      </w:r>
      <w:r w:rsidRPr="00353038">
        <w:t>е</w:t>
      </w:r>
      <w:r w:rsidRPr="00353038">
        <w:t>ния и профессиональной подготовки в отношении доступа к рынку труда, в ч</w:t>
      </w:r>
      <w:r w:rsidRPr="00353038">
        <w:t>а</w:t>
      </w:r>
      <w:r w:rsidRPr="00353038">
        <w:t>стно</w:t>
      </w:r>
      <w:r w:rsidR="00337A08">
        <w:t>сти</w:t>
      </w:r>
      <w:r w:rsidRPr="00353038">
        <w:t xml:space="preserve"> для молодежи (статья 6).</w:t>
      </w:r>
    </w:p>
    <w:p w:rsidR="00CF1CBC" w:rsidRPr="00353038" w:rsidRDefault="00CF1CBC" w:rsidP="0061550B">
      <w:pPr>
        <w:pStyle w:val="SingleTxtGR"/>
        <w:rPr>
          <w:b/>
        </w:rPr>
      </w:pPr>
      <w:r w:rsidRPr="00353038">
        <w:rPr>
          <w:b/>
        </w:rPr>
        <w:t>Комитет рекомендует государству-участнику принять меры по снижению уровня безработицы и укрепить адресные планы и программы по борьбе с безработицей среди женщин, молодежи, маргинальных и неблагополучных лиц и групп населения, а также жителей сельской местности, с целью до</w:t>
      </w:r>
      <w:r w:rsidRPr="00353038">
        <w:rPr>
          <w:b/>
        </w:rPr>
        <w:t>с</w:t>
      </w:r>
      <w:r w:rsidRPr="00353038">
        <w:rPr>
          <w:b/>
        </w:rPr>
        <w:t>тижения конкретных результатов. Комитет также рекомендует государс</w:t>
      </w:r>
      <w:r w:rsidRPr="00353038">
        <w:rPr>
          <w:b/>
        </w:rPr>
        <w:t>т</w:t>
      </w:r>
      <w:r w:rsidRPr="00353038">
        <w:rPr>
          <w:b/>
        </w:rPr>
        <w:t xml:space="preserve">ву-участнику обеспечить эффективное осуществление мер, принимаемых в интересах инвалидов, в частности касающихся их интеграции в работу предприятий. Комитет, кроме того, рекомендует государству-участнику включить в </w:t>
      </w:r>
      <w:r>
        <w:rPr>
          <w:b/>
        </w:rPr>
        <w:t>его</w:t>
      </w:r>
      <w:r w:rsidRPr="00353038">
        <w:rPr>
          <w:b/>
        </w:rPr>
        <w:t xml:space="preserve"> следующий периодический доклад статистические данные о конкретных последствиях мер по сокращению показателей бе</w:t>
      </w:r>
      <w:r w:rsidRPr="00353038">
        <w:rPr>
          <w:b/>
        </w:rPr>
        <w:t>з</w:t>
      </w:r>
      <w:r w:rsidRPr="00353038">
        <w:rPr>
          <w:b/>
        </w:rPr>
        <w:t>работицы и осуществить оценку программ в целях обеспечения их соответствия п</w:t>
      </w:r>
      <w:r w:rsidRPr="00353038">
        <w:rPr>
          <w:b/>
        </w:rPr>
        <w:t>о</w:t>
      </w:r>
      <w:r w:rsidRPr="00353038">
        <w:rPr>
          <w:b/>
        </w:rPr>
        <w:t>требностям рынка труда.</w:t>
      </w:r>
    </w:p>
    <w:p w:rsidR="00CF1CBC" w:rsidRPr="00353038" w:rsidRDefault="00CF1CBC" w:rsidP="0061550B">
      <w:pPr>
        <w:pStyle w:val="SingleTxtGR"/>
      </w:pPr>
      <w:r w:rsidRPr="00353038">
        <w:t>13.</w:t>
      </w:r>
      <w:r w:rsidRPr="00353038">
        <w:tab/>
        <w:t>Комитет обеспокоен тем, что большое количество лиц работает в секторе неофициальной экономики, и государство-участник не принимает никаких мер для их защиты и обеспечения осуществления ими своих прав (статья 6).</w:t>
      </w:r>
    </w:p>
    <w:p w:rsidR="00CF1CBC" w:rsidRPr="00353038" w:rsidRDefault="00CF1CBC" w:rsidP="0061550B">
      <w:pPr>
        <w:pStyle w:val="SingleTxtGR"/>
      </w:pPr>
      <w:r w:rsidRPr="00353038">
        <w:rPr>
          <w:b/>
        </w:rPr>
        <w:t>Комитет рекомендует государству-участнику принять меры, направленные на сокращение количества лиц, работающих в секторе неофициальной экономики, путем предоставления им возможностей официального труд</w:t>
      </w:r>
      <w:r w:rsidRPr="00353038">
        <w:rPr>
          <w:b/>
        </w:rPr>
        <w:t>о</w:t>
      </w:r>
      <w:r w:rsidRPr="00353038">
        <w:rPr>
          <w:b/>
        </w:rPr>
        <w:t>устройства и эффективной защиты их прав. Он также рекомендует гос</w:t>
      </w:r>
      <w:r w:rsidRPr="00353038">
        <w:rPr>
          <w:b/>
        </w:rPr>
        <w:t>у</w:t>
      </w:r>
      <w:r w:rsidRPr="00353038">
        <w:rPr>
          <w:b/>
        </w:rPr>
        <w:t>дарству-участнику обеспечить им возможность полноценной реализации предусмотренных Пактом прав</w:t>
      </w:r>
      <w:r w:rsidRPr="00353038">
        <w:t>.</w:t>
      </w:r>
    </w:p>
    <w:p w:rsidR="00CF1CBC" w:rsidRPr="00353038" w:rsidRDefault="00CF1CBC" w:rsidP="0061550B">
      <w:pPr>
        <w:pStyle w:val="SingleTxtGR"/>
      </w:pPr>
      <w:r w:rsidRPr="00353038">
        <w:t>14.</w:t>
      </w:r>
      <w:r w:rsidRPr="00353038">
        <w:tab/>
        <w:t>Комитет выражает озабоченность по поводу отсутствия информации о мерах, принимаемых для защиты домашних работников и обеспечения полн</w:t>
      </w:r>
      <w:r w:rsidRPr="00353038">
        <w:t>о</w:t>
      </w:r>
      <w:r w:rsidRPr="00353038">
        <w:t xml:space="preserve">ценного </w:t>
      </w:r>
      <w:r>
        <w:t xml:space="preserve">осуществления </w:t>
      </w:r>
      <w:r w:rsidRPr="00353038">
        <w:t>ими прав, предусмотренны</w:t>
      </w:r>
      <w:r>
        <w:t>х</w:t>
      </w:r>
      <w:r w:rsidRPr="00353038">
        <w:t xml:space="preserve"> Пактом (статья 7).</w:t>
      </w:r>
    </w:p>
    <w:p w:rsidR="001533D4" w:rsidRPr="00DD12A9" w:rsidRDefault="001533D4" w:rsidP="0061550B">
      <w:pPr>
        <w:pStyle w:val="SingleTxtGR"/>
        <w:rPr>
          <w:b/>
        </w:rPr>
      </w:pPr>
      <w:r w:rsidRPr="00DD12A9">
        <w:rPr>
          <w:b/>
        </w:rPr>
        <w:t>Комитет рекомендует государству-участнику принять меры с целью обе</w:t>
      </w:r>
      <w:r w:rsidRPr="00DD12A9">
        <w:rPr>
          <w:b/>
        </w:rPr>
        <w:t>с</w:t>
      </w:r>
      <w:r w:rsidRPr="00DD12A9">
        <w:rPr>
          <w:b/>
        </w:rPr>
        <w:t>печения защиты домашних работников и возможности полноценного ос</w:t>
      </w:r>
      <w:r w:rsidRPr="00DD12A9">
        <w:rPr>
          <w:b/>
        </w:rPr>
        <w:t>у</w:t>
      </w:r>
      <w:r w:rsidRPr="00DD12A9">
        <w:rPr>
          <w:b/>
        </w:rPr>
        <w:t>ществления ими закрепленных Пактом прав. Комитет призывает госуда</w:t>
      </w:r>
      <w:r w:rsidRPr="00DD12A9">
        <w:rPr>
          <w:b/>
        </w:rPr>
        <w:t>р</w:t>
      </w:r>
      <w:r w:rsidR="00046A4C">
        <w:rPr>
          <w:b/>
        </w:rPr>
        <w:t>ство-участник</w:t>
      </w:r>
      <w:r w:rsidRPr="00DD12A9">
        <w:rPr>
          <w:b/>
        </w:rPr>
        <w:t xml:space="preserve"> ратифицировать Конвенцию МОТ № 189 (2011 год) о до</w:t>
      </w:r>
      <w:r w:rsidRPr="00DD12A9">
        <w:rPr>
          <w:b/>
        </w:rPr>
        <w:t>с</w:t>
      </w:r>
      <w:r w:rsidRPr="00DD12A9">
        <w:rPr>
          <w:b/>
        </w:rPr>
        <w:t>тойном труде дома</w:t>
      </w:r>
      <w:r w:rsidRPr="00DD12A9">
        <w:rPr>
          <w:b/>
        </w:rPr>
        <w:t>ш</w:t>
      </w:r>
      <w:r w:rsidRPr="00DD12A9">
        <w:rPr>
          <w:b/>
        </w:rPr>
        <w:t>них работников.</w:t>
      </w:r>
    </w:p>
    <w:p w:rsidR="001533D4" w:rsidRPr="00DD12A9" w:rsidRDefault="001533D4" w:rsidP="0061550B">
      <w:pPr>
        <w:pStyle w:val="SingleTxtGR"/>
      </w:pPr>
      <w:r w:rsidRPr="00DD12A9">
        <w:t>15.</w:t>
      </w:r>
      <w:r w:rsidRPr="00DD12A9">
        <w:tab/>
        <w:t>Комитет обеспокоен тем, что</w:t>
      </w:r>
      <w:r>
        <w:t>,</w:t>
      </w:r>
      <w:r w:rsidRPr="00DD12A9">
        <w:t xml:space="preserve"> несмотря на установление государством-участником различных минимальных размеров оплаты труда в отдельных се</w:t>
      </w:r>
      <w:r w:rsidRPr="00DD12A9">
        <w:t>к</w:t>
      </w:r>
      <w:r w:rsidRPr="00DD12A9">
        <w:t>торах официальной экономики, общенациональный минимальный размер опл</w:t>
      </w:r>
      <w:r w:rsidRPr="00DD12A9">
        <w:t>а</w:t>
      </w:r>
      <w:r w:rsidRPr="00DD12A9">
        <w:t>ты труда для всех сфер экономической деятельности по-прежнему отсутствует (статья 7).</w:t>
      </w:r>
    </w:p>
    <w:p w:rsidR="001533D4" w:rsidRPr="009210B4" w:rsidRDefault="001533D4" w:rsidP="0061550B">
      <w:pPr>
        <w:pStyle w:val="SingleTxtGR"/>
        <w:rPr>
          <w:b/>
        </w:rPr>
      </w:pPr>
      <w:r w:rsidRPr="009210B4">
        <w:rPr>
          <w:b/>
        </w:rPr>
        <w:t>Комитет рекомендует государству-участнику принять все меры, необход</w:t>
      </w:r>
      <w:r w:rsidRPr="009210B4">
        <w:rPr>
          <w:b/>
        </w:rPr>
        <w:t>и</w:t>
      </w:r>
      <w:r w:rsidRPr="009210B4">
        <w:rPr>
          <w:b/>
        </w:rPr>
        <w:t>мые для установления национального минимального размера оплаты тр</w:t>
      </w:r>
      <w:r w:rsidRPr="009210B4">
        <w:rPr>
          <w:b/>
        </w:rPr>
        <w:t>у</w:t>
      </w:r>
      <w:r w:rsidRPr="009210B4">
        <w:rPr>
          <w:b/>
        </w:rPr>
        <w:t>да и обе</w:t>
      </w:r>
      <w:r w:rsidRPr="009210B4">
        <w:rPr>
          <w:b/>
        </w:rPr>
        <w:t>с</w:t>
      </w:r>
      <w:r w:rsidRPr="009210B4">
        <w:rPr>
          <w:b/>
        </w:rPr>
        <w:t>печить его периодический пересмотр с целью гарантирования достойного уровня жизни всем работникам и членам их семей.</w:t>
      </w:r>
    </w:p>
    <w:p w:rsidR="001533D4" w:rsidRPr="00DD12A9" w:rsidRDefault="001533D4" w:rsidP="0061550B">
      <w:pPr>
        <w:pStyle w:val="SingleTxtGR"/>
      </w:pPr>
      <w:r w:rsidRPr="00DD12A9">
        <w:t>16.</w:t>
      </w:r>
      <w:r w:rsidRPr="00DD12A9">
        <w:tab/>
        <w:t>Отмечая, что в каждом регионе государства-участника действуют труд</w:t>
      </w:r>
      <w:r w:rsidRPr="00DD12A9">
        <w:t>о</w:t>
      </w:r>
      <w:r w:rsidRPr="00DD12A9">
        <w:t>вые инспекции, Комитет выражает озабоченность в связи с сообщениями о том, что нарушения установленных в Трудовом кодексе стандартов, касающихся з</w:t>
      </w:r>
      <w:r w:rsidRPr="00DD12A9">
        <w:t>а</w:t>
      </w:r>
      <w:r w:rsidRPr="00DD12A9">
        <w:t>работной платы, рабочего времени, безопасности и гигиены тр</w:t>
      </w:r>
      <w:r w:rsidRPr="00DD12A9">
        <w:t>у</w:t>
      </w:r>
      <w:r w:rsidRPr="00DD12A9">
        <w:t>да, продолжают совершаться главным образом в неофициальном секторе эконом</w:t>
      </w:r>
      <w:r w:rsidRPr="00DD12A9">
        <w:t>и</w:t>
      </w:r>
      <w:r w:rsidRPr="00DD12A9">
        <w:t>ки (статья 7).</w:t>
      </w:r>
    </w:p>
    <w:p w:rsidR="001533D4" w:rsidRPr="009210B4" w:rsidRDefault="001533D4" w:rsidP="0061550B">
      <w:pPr>
        <w:pStyle w:val="SingleTxtGR"/>
        <w:rPr>
          <w:b/>
        </w:rPr>
      </w:pPr>
      <w:r w:rsidRPr="009210B4">
        <w:rPr>
          <w:b/>
        </w:rPr>
        <w:t>Комитет рекомендует государству-участнику проводить более интенсивные инспекции условий труда и эффективно применять положения Трудового кодекса и Постановлений министерства № 02 от 17 мая 2012 года, опред</w:t>
      </w:r>
      <w:r w:rsidRPr="009210B4">
        <w:rPr>
          <w:b/>
        </w:rPr>
        <w:t>е</w:t>
      </w:r>
      <w:r w:rsidRPr="009210B4">
        <w:rPr>
          <w:b/>
        </w:rPr>
        <w:t>ляющих условия гигиены и безопасности труда, в том числе путем рассл</w:t>
      </w:r>
      <w:r w:rsidRPr="009210B4">
        <w:rPr>
          <w:b/>
        </w:rPr>
        <w:t>е</w:t>
      </w:r>
      <w:r w:rsidRPr="009210B4">
        <w:rPr>
          <w:b/>
        </w:rPr>
        <w:t>дования случаев нарушений трудовых стандартов, привлечения к ответс</w:t>
      </w:r>
      <w:r w:rsidRPr="009210B4">
        <w:rPr>
          <w:b/>
        </w:rPr>
        <w:t>т</w:t>
      </w:r>
      <w:r w:rsidRPr="009210B4">
        <w:rPr>
          <w:b/>
        </w:rPr>
        <w:t>венности виновных в таких нарушениях и применения к ним санкций. К</w:t>
      </w:r>
      <w:r w:rsidRPr="009210B4">
        <w:rPr>
          <w:b/>
        </w:rPr>
        <w:t>о</w:t>
      </w:r>
      <w:r w:rsidRPr="009210B4">
        <w:rPr>
          <w:b/>
        </w:rPr>
        <w:t>митет также рекомендует государству-участнику ускорить процесс прин</w:t>
      </w:r>
      <w:r w:rsidRPr="009210B4">
        <w:rPr>
          <w:b/>
        </w:rPr>
        <w:t>я</w:t>
      </w:r>
      <w:r w:rsidRPr="009210B4">
        <w:rPr>
          <w:b/>
        </w:rPr>
        <w:t>тия и осуществления Национальной политики в области гигиены и без</w:t>
      </w:r>
      <w:r w:rsidRPr="009210B4">
        <w:rPr>
          <w:b/>
        </w:rPr>
        <w:t>о</w:t>
      </w:r>
      <w:r w:rsidRPr="009210B4">
        <w:rPr>
          <w:b/>
        </w:rPr>
        <w:t>пасности труда.</w:t>
      </w:r>
    </w:p>
    <w:p w:rsidR="001533D4" w:rsidRPr="00DD12A9" w:rsidRDefault="001533D4" w:rsidP="0061550B">
      <w:pPr>
        <w:pStyle w:val="SingleTxtGR"/>
      </w:pPr>
      <w:r w:rsidRPr="00DD12A9">
        <w:t>17.</w:t>
      </w:r>
      <w:r w:rsidRPr="00DD12A9">
        <w:tab/>
        <w:t xml:space="preserve">Отмечая, что национальная политика социального обеспечения, принятая государством-участником в 2009 году, направлена на расширение охвата </w:t>
      </w:r>
      <w:r>
        <w:t>сист</w:t>
      </w:r>
      <w:r>
        <w:t>е</w:t>
      </w:r>
      <w:r>
        <w:t>мами</w:t>
      </w:r>
      <w:r w:rsidRPr="00DD12A9">
        <w:t xml:space="preserve"> социального страхования, Комитет обеспокоен тем, что многие трудящи</w:t>
      </w:r>
      <w:r w:rsidRPr="00DD12A9">
        <w:t>е</w:t>
      </w:r>
      <w:r w:rsidR="00046A4C">
        <w:t>ся, в частности</w:t>
      </w:r>
      <w:r w:rsidRPr="00DD12A9">
        <w:t xml:space="preserve"> работающие в неофициальном секторе экономики, а также л</w:t>
      </w:r>
      <w:r w:rsidRPr="00DD12A9">
        <w:t>и</w:t>
      </w:r>
      <w:r w:rsidRPr="00DD12A9">
        <w:t>ца, находящиеся в неблагоприятном и маргинальном положении, по-прежнему не охвачены системой социального обеспечения (статья 9).</w:t>
      </w:r>
    </w:p>
    <w:p w:rsidR="001533D4" w:rsidRPr="009210B4" w:rsidRDefault="001533D4" w:rsidP="0061550B">
      <w:pPr>
        <w:pStyle w:val="SingleTxtGR"/>
        <w:rPr>
          <w:b/>
        </w:rPr>
      </w:pPr>
      <w:r w:rsidRPr="009210B4">
        <w:rPr>
          <w:b/>
        </w:rPr>
        <w:t>Комитет рекомендует государству-участнику ускорить процесс осущест</w:t>
      </w:r>
      <w:r w:rsidRPr="009210B4">
        <w:rPr>
          <w:b/>
        </w:rPr>
        <w:t>в</w:t>
      </w:r>
      <w:r w:rsidRPr="009210B4">
        <w:rPr>
          <w:b/>
        </w:rPr>
        <w:t>ления его государстве</w:t>
      </w:r>
      <w:r w:rsidRPr="009210B4">
        <w:rPr>
          <w:b/>
        </w:rPr>
        <w:t>н</w:t>
      </w:r>
      <w:r w:rsidRPr="009210B4">
        <w:rPr>
          <w:b/>
        </w:rPr>
        <w:t>ной политики социального обеспечения, принятой в</w:t>
      </w:r>
      <w:r>
        <w:rPr>
          <w:b/>
        </w:rPr>
        <w:t> </w:t>
      </w:r>
      <w:r w:rsidRPr="009210B4">
        <w:rPr>
          <w:b/>
        </w:rPr>
        <w:t>2009 году, с тем чтобы гарантировать всеобщий охват системой социал</w:t>
      </w:r>
      <w:r w:rsidRPr="009210B4">
        <w:rPr>
          <w:b/>
        </w:rPr>
        <w:t>ь</w:t>
      </w:r>
      <w:r w:rsidRPr="009210B4">
        <w:rPr>
          <w:b/>
        </w:rPr>
        <w:t>ного страхования. Кроме того, Комитет рекомендует государству-участнику оказывать помощь наиболее маргинальным и обездоленным лицам, кот</w:t>
      </w:r>
      <w:r w:rsidRPr="009210B4">
        <w:rPr>
          <w:b/>
        </w:rPr>
        <w:t>о</w:t>
      </w:r>
      <w:r w:rsidRPr="009210B4">
        <w:rPr>
          <w:b/>
        </w:rPr>
        <w:t>рые не имеют средств для внесения взносов в системы социального стр</w:t>
      </w:r>
      <w:r w:rsidRPr="009210B4">
        <w:rPr>
          <w:b/>
        </w:rPr>
        <w:t>а</w:t>
      </w:r>
      <w:r w:rsidRPr="009210B4">
        <w:rPr>
          <w:b/>
        </w:rPr>
        <w:t>хования. Комитет обращает внимание государства-участника на свое зам</w:t>
      </w:r>
      <w:r w:rsidRPr="009210B4">
        <w:rPr>
          <w:b/>
        </w:rPr>
        <w:t>е</w:t>
      </w:r>
      <w:r w:rsidRPr="009210B4">
        <w:rPr>
          <w:b/>
        </w:rPr>
        <w:t>чание общего порядка № 19 (2007 год) о праве на социальное обе</w:t>
      </w:r>
      <w:r w:rsidRPr="009210B4">
        <w:rPr>
          <w:b/>
        </w:rPr>
        <w:t>с</w:t>
      </w:r>
      <w:r w:rsidRPr="009210B4">
        <w:rPr>
          <w:b/>
        </w:rPr>
        <w:t xml:space="preserve">печение. </w:t>
      </w:r>
    </w:p>
    <w:p w:rsidR="001533D4" w:rsidRPr="00DD12A9" w:rsidRDefault="001533D4" w:rsidP="0061550B">
      <w:pPr>
        <w:pStyle w:val="SingleTxtGR"/>
      </w:pPr>
      <w:r w:rsidRPr="00DD12A9">
        <w:t>18.</w:t>
      </w:r>
      <w:r w:rsidRPr="00DD12A9">
        <w:tab/>
        <w:t>Комитет обеспокоен тем, что в соответствии с Законом о труде женщ</w:t>
      </w:r>
      <w:r w:rsidRPr="00DD12A9">
        <w:t>и</w:t>
      </w:r>
      <w:r w:rsidRPr="00DD12A9">
        <w:t xml:space="preserve">нам, которые использовали шесть недель оплачиваемого декретного отпуска, дополнительные шесть недель предоставляются </w:t>
      </w:r>
      <w:r>
        <w:t>с сохранением</w:t>
      </w:r>
      <w:r w:rsidRPr="00DD12A9">
        <w:t xml:space="preserve"> лишь 20% зар</w:t>
      </w:r>
      <w:r w:rsidRPr="00DD12A9">
        <w:t>а</w:t>
      </w:r>
      <w:r w:rsidRPr="00DD12A9">
        <w:t>ботной платы (статьи 9 и 10).</w:t>
      </w:r>
    </w:p>
    <w:p w:rsidR="001533D4" w:rsidRPr="009E5DE1" w:rsidRDefault="001533D4" w:rsidP="0061550B">
      <w:pPr>
        <w:pStyle w:val="SingleTxtGR"/>
        <w:rPr>
          <w:b/>
        </w:rPr>
      </w:pPr>
      <w:r w:rsidRPr="009E5DE1">
        <w:rPr>
          <w:b/>
        </w:rPr>
        <w:t>Комитет рекомендует государству-участнику пересмотреть Трудовой кодекс на предмет увеличения зарплат женщин, желающих воспользоваться д</w:t>
      </w:r>
      <w:r w:rsidRPr="009E5DE1">
        <w:rPr>
          <w:b/>
        </w:rPr>
        <w:t>о</w:t>
      </w:r>
      <w:r w:rsidRPr="009E5DE1">
        <w:rPr>
          <w:b/>
        </w:rPr>
        <w:t>полнительным отпуском по уходу за ребенком. Комитет обращает вним</w:t>
      </w:r>
      <w:r w:rsidRPr="009E5DE1">
        <w:rPr>
          <w:b/>
        </w:rPr>
        <w:t>а</w:t>
      </w:r>
      <w:r w:rsidRPr="009E5DE1">
        <w:rPr>
          <w:b/>
        </w:rPr>
        <w:t>ние государства-участника на свое замечание общего порядка №</w:t>
      </w:r>
      <w:r>
        <w:rPr>
          <w:b/>
        </w:rPr>
        <w:t> </w:t>
      </w:r>
      <w:r w:rsidRPr="009E5DE1">
        <w:rPr>
          <w:b/>
        </w:rPr>
        <w:t>19 (2007</w:t>
      </w:r>
      <w:r>
        <w:rPr>
          <w:b/>
        </w:rPr>
        <w:t> </w:t>
      </w:r>
      <w:r w:rsidRPr="009E5DE1">
        <w:rPr>
          <w:b/>
        </w:rPr>
        <w:t>год).</w:t>
      </w:r>
    </w:p>
    <w:p w:rsidR="001533D4" w:rsidRPr="00DD12A9" w:rsidRDefault="001533D4" w:rsidP="0061550B">
      <w:pPr>
        <w:pStyle w:val="SingleTxtGR"/>
      </w:pPr>
      <w:r>
        <w:t>19.</w:t>
      </w:r>
      <w:r>
        <w:tab/>
        <w:t>Комитет обеспокоен высоким распространением</w:t>
      </w:r>
      <w:r w:rsidRPr="00DD12A9">
        <w:t xml:space="preserve"> детского труда, в час</w:t>
      </w:r>
      <w:r w:rsidRPr="00DD12A9">
        <w:t>т</w:t>
      </w:r>
      <w:r w:rsidRPr="00DD12A9">
        <w:t>ности в секторе сельского хозяйства, в качестве домашней прислуги, в небол</w:t>
      </w:r>
      <w:r w:rsidRPr="00DD12A9">
        <w:t>ь</w:t>
      </w:r>
      <w:r w:rsidRPr="00DD12A9">
        <w:t>ших компаниях и в сфере легкого производства, изготовления кирпичей, доб</w:t>
      </w:r>
      <w:r w:rsidRPr="00DD12A9">
        <w:t>ы</w:t>
      </w:r>
      <w:r w:rsidRPr="00DD12A9">
        <w:t>вающей промышленности, несмотря на запрет детского труда, установленный Трудовым кодексом и Законом № 54/2011 от 14 декабря 2011 года о защите прав детей (статья 51), а также другие меры, принимаемые с целью борьбы с де</w:t>
      </w:r>
      <w:r w:rsidRPr="00DD12A9">
        <w:t>т</w:t>
      </w:r>
      <w:r w:rsidRPr="00DD12A9">
        <w:t>ским трудом (статья 10).</w:t>
      </w:r>
    </w:p>
    <w:p w:rsidR="001533D4" w:rsidRPr="00F52BEE" w:rsidRDefault="001533D4" w:rsidP="0061550B">
      <w:pPr>
        <w:pStyle w:val="SingleTxtGR"/>
        <w:rPr>
          <w:b/>
        </w:rPr>
      </w:pPr>
      <w:r w:rsidRPr="00F52BEE">
        <w:rPr>
          <w:b/>
        </w:rPr>
        <w:t>Комитет рекомендует государству-участнику принять меры по обеспеч</w:t>
      </w:r>
      <w:r w:rsidRPr="00F52BEE">
        <w:rPr>
          <w:b/>
        </w:rPr>
        <w:t>е</w:t>
      </w:r>
      <w:r w:rsidRPr="00F52BEE">
        <w:rPr>
          <w:b/>
        </w:rPr>
        <w:t>нию строгого соблюдения законодательства, запрещающего детский труд, в</w:t>
      </w:r>
      <w:r>
        <w:rPr>
          <w:b/>
        </w:rPr>
        <w:t> </w:t>
      </w:r>
      <w:r w:rsidRPr="00F52BEE">
        <w:rPr>
          <w:b/>
        </w:rPr>
        <w:t>том числе путем усиления инспекций, проведения расследований, пр</w:t>
      </w:r>
      <w:r w:rsidRPr="00F52BEE">
        <w:rPr>
          <w:b/>
        </w:rPr>
        <w:t>и</w:t>
      </w:r>
      <w:r w:rsidRPr="00F52BEE">
        <w:rPr>
          <w:b/>
        </w:rPr>
        <w:t>влечения к ответственности и наказания виновных и оказания жертвам помощи и содействия в реабилитации. Комитет также рекомендует гос</w:t>
      </w:r>
      <w:r w:rsidRPr="00F52BEE">
        <w:rPr>
          <w:b/>
        </w:rPr>
        <w:t>у</w:t>
      </w:r>
      <w:r w:rsidRPr="00F52BEE">
        <w:rPr>
          <w:b/>
        </w:rPr>
        <w:t>дарству-участнику организовать информационные кампании по вопросам законодательства, запрещающего детский труд, особенно в сельских ра</w:t>
      </w:r>
      <w:r w:rsidRPr="00F52BEE">
        <w:rPr>
          <w:b/>
        </w:rPr>
        <w:t>й</w:t>
      </w:r>
      <w:r w:rsidRPr="00F52BEE">
        <w:rPr>
          <w:b/>
        </w:rPr>
        <w:t>онах, где дети работают в сельском хозяйстве. Кроме того, Комитет рек</w:t>
      </w:r>
      <w:r w:rsidRPr="00F52BEE">
        <w:rPr>
          <w:b/>
        </w:rPr>
        <w:t>о</w:t>
      </w:r>
      <w:r w:rsidRPr="00F52BEE">
        <w:rPr>
          <w:b/>
        </w:rPr>
        <w:t>мендует государству-участнику эффективно осуществлять его разработа</w:t>
      </w:r>
      <w:r w:rsidRPr="00F52BEE">
        <w:rPr>
          <w:b/>
        </w:rPr>
        <w:t>н</w:t>
      </w:r>
      <w:r w:rsidRPr="00F52BEE">
        <w:rPr>
          <w:b/>
        </w:rPr>
        <w:t>ны</w:t>
      </w:r>
      <w:r w:rsidR="00B145D1">
        <w:rPr>
          <w:b/>
        </w:rPr>
        <w:t>й</w:t>
      </w:r>
      <w:r w:rsidRPr="00F52BEE">
        <w:rPr>
          <w:b/>
        </w:rPr>
        <w:t xml:space="preserve"> в 2007 году пятилетний Национальный план в области детского труда, н</w:t>
      </w:r>
      <w:r w:rsidRPr="00F52BEE">
        <w:rPr>
          <w:b/>
        </w:rPr>
        <w:t>а</w:t>
      </w:r>
      <w:r w:rsidRPr="00F52BEE">
        <w:rPr>
          <w:b/>
        </w:rPr>
        <w:t>правленный на искоренение его наихудших форм и проявлений и борьбу с ними, в целях укрепления защиты детей и просит государство-участник представить информацию о расследованиях, уголовном преследовании и санкциях в отношении виновных в привлечении детей к труду.</w:t>
      </w:r>
    </w:p>
    <w:p w:rsidR="001533D4" w:rsidRPr="00DD12A9" w:rsidRDefault="001533D4" w:rsidP="0061550B">
      <w:pPr>
        <w:pStyle w:val="SingleTxtGR"/>
      </w:pPr>
      <w:r w:rsidRPr="00DD12A9">
        <w:t>20.</w:t>
      </w:r>
      <w:r w:rsidRPr="00DD12A9">
        <w:tab/>
        <w:t>Комитет обеспокоен сохранением в государстве-участнике торговли детьми в целях сексуальной эксплуатации (статья 10).</w:t>
      </w:r>
    </w:p>
    <w:p w:rsidR="001533D4" w:rsidRPr="00F52BEE" w:rsidRDefault="001533D4" w:rsidP="0061550B">
      <w:pPr>
        <w:pStyle w:val="SingleTxtGR"/>
        <w:rPr>
          <w:b/>
        </w:rPr>
      </w:pPr>
      <w:r w:rsidRPr="00F52BEE">
        <w:rPr>
          <w:b/>
        </w:rPr>
        <w:t>Комитет рекомендует государству-участнику эффективно осуществлять з</w:t>
      </w:r>
      <w:r w:rsidRPr="00F52BEE">
        <w:rPr>
          <w:b/>
        </w:rPr>
        <w:t>а</w:t>
      </w:r>
      <w:r w:rsidRPr="00F52BEE">
        <w:rPr>
          <w:b/>
        </w:rPr>
        <w:t>конодательство о борьбе с торговлей людьми путем расследования таких случаев, уголовного преследования и наказания виновных, а также оказ</w:t>
      </w:r>
      <w:r w:rsidRPr="00F52BEE">
        <w:rPr>
          <w:b/>
        </w:rPr>
        <w:t>а</w:t>
      </w:r>
      <w:r w:rsidRPr="00F52BEE">
        <w:rPr>
          <w:b/>
        </w:rPr>
        <w:t>ния содействия и предоставления защиты жертвам.</w:t>
      </w:r>
    </w:p>
    <w:p w:rsidR="001533D4" w:rsidRPr="00DD12A9" w:rsidRDefault="001533D4" w:rsidP="0061550B">
      <w:pPr>
        <w:pStyle w:val="SingleTxtGR"/>
      </w:pPr>
      <w:r w:rsidRPr="00DD12A9">
        <w:t>21.</w:t>
      </w:r>
      <w:r w:rsidRPr="00DD12A9">
        <w:tab/>
        <w:t>Комитет отмечает, что Закон № 54/2011 от 14 декабря 2011 года, каса</w:t>
      </w:r>
      <w:r w:rsidRPr="00DD12A9">
        <w:t>ю</w:t>
      </w:r>
      <w:r w:rsidRPr="00DD12A9">
        <w:t>щийся прав и защиты детей, запрещает телесные наказания во всех учрежден</w:t>
      </w:r>
      <w:r w:rsidRPr="00DD12A9">
        <w:t>и</w:t>
      </w:r>
      <w:r w:rsidRPr="00DD12A9">
        <w:t>ях, но в то же время он обеспокоен тем, что "право на воспитание", предусмо</w:t>
      </w:r>
      <w:r w:rsidRPr="00DD12A9">
        <w:t>т</w:t>
      </w:r>
      <w:r w:rsidRPr="00DD12A9">
        <w:t>ренное Гражданским кодексом, может быть неверно истолковано и использ</w:t>
      </w:r>
      <w:r w:rsidRPr="00DD12A9">
        <w:t>о</w:t>
      </w:r>
      <w:r w:rsidRPr="00DD12A9">
        <w:t>ваться для оправдания телесных наказаний (статья 10).</w:t>
      </w:r>
    </w:p>
    <w:p w:rsidR="001533D4" w:rsidRPr="00F52BEE" w:rsidRDefault="001533D4" w:rsidP="0061550B">
      <w:pPr>
        <w:pStyle w:val="SingleTxtGR"/>
        <w:rPr>
          <w:b/>
        </w:rPr>
      </w:pPr>
      <w:r w:rsidRPr="00F52BEE">
        <w:rPr>
          <w:b/>
        </w:rPr>
        <w:t>Комитет рекомендует государству-участнику обеспечить, чтобы З</w:t>
      </w:r>
      <w:r w:rsidRPr="00F52BEE">
        <w:rPr>
          <w:b/>
        </w:rPr>
        <w:t>а</w:t>
      </w:r>
      <w:r w:rsidRPr="00F52BEE">
        <w:rPr>
          <w:b/>
        </w:rPr>
        <w:t>кон</w:t>
      </w:r>
      <w:r>
        <w:rPr>
          <w:b/>
        </w:rPr>
        <w:t> </w:t>
      </w:r>
      <w:r w:rsidRPr="00F52BEE">
        <w:rPr>
          <w:b/>
        </w:rPr>
        <w:t>№</w:t>
      </w:r>
      <w:r>
        <w:rPr>
          <w:b/>
        </w:rPr>
        <w:t> </w:t>
      </w:r>
      <w:r w:rsidRPr="00F52BEE">
        <w:rPr>
          <w:b/>
        </w:rPr>
        <w:t>54/2011 от 14 декабря 2011 года и Гражданский кодекс полностью исключали возможность применения телесных наказаний во всех без и</w:t>
      </w:r>
      <w:r w:rsidRPr="00F52BEE">
        <w:rPr>
          <w:b/>
        </w:rPr>
        <w:t>с</w:t>
      </w:r>
      <w:r w:rsidRPr="00F52BEE">
        <w:rPr>
          <w:b/>
        </w:rPr>
        <w:t>ключения учре</w:t>
      </w:r>
      <w:r w:rsidRPr="00F52BEE">
        <w:rPr>
          <w:b/>
        </w:rPr>
        <w:t>ж</w:t>
      </w:r>
      <w:r w:rsidRPr="00F52BEE">
        <w:rPr>
          <w:b/>
        </w:rPr>
        <w:t>дениях.</w:t>
      </w:r>
    </w:p>
    <w:p w:rsidR="001533D4" w:rsidRPr="00DD12A9" w:rsidRDefault="001533D4" w:rsidP="0061550B">
      <w:pPr>
        <w:pStyle w:val="SingleTxtGR"/>
      </w:pPr>
      <w:r w:rsidRPr="00DD12A9">
        <w:t>22.</w:t>
      </w:r>
      <w:r w:rsidRPr="00DD12A9">
        <w:tab/>
        <w:t>Комитет обеспокоен тем, что, несмотря на принимаемые меры и высокие показатели экономического роста, в государстве-участнике сохраняется выс</w:t>
      </w:r>
      <w:r w:rsidRPr="00DD12A9">
        <w:t>о</w:t>
      </w:r>
      <w:r w:rsidR="00635F7C">
        <w:t>кий уровень нищеты, особенно</w:t>
      </w:r>
      <w:r w:rsidRPr="00DD12A9">
        <w:t xml:space="preserve"> среди женщин, включая тех, которые возгла</w:t>
      </w:r>
      <w:r w:rsidRPr="00DD12A9">
        <w:t>в</w:t>
      </w:r>
      <w:r w:rsidRPr="00DD12A9">
        <w:t>ляют домохозяйства, домохозяйств, возглавляемых детьми, жителей сельской местности и работников сельского хозяйства. Комитет также озабочен бедн</w:t>
      </w:r>
      <w:r w:rsidRPr="00DD12A9">
        <w:t>о</w:t>
      </w:r>
      <w:r w:rsidRPr="00DD12A9">
        <w:t>стью и неудовлетворительными условиями жизни маргинальных и обездоле</w:t>
      </w:r>
      <w:r w:rsidRPr="00DD12A9">
        <w:t>н</w:t>
      </w:r>
      <w:r w:rsidRPr="00DD12A9">
        <w:t>ных лиц и групп</w:t>
      </w:r>
      <w:r>
        <w:t xml:space="preserve"> населения, таких </w:t>
      </w:r>
      <w:r w:rsidRPr="00DD12A9">
        <w:t xml:space="preserve">как община </w:t>
      </w:r>
      <w:proofErr w:type="spellStart"/>
      <w:r w:rsidRPr="00DD12A9">
        <w:t>батва</w:t>
      </w:r>
      <w:proofErr w:type="spellEnd"/>
      <w:r w:rsidRPr="00DD12A9">
        <w:t>, просители убежища</w:t>
      </w:r>
      <w:r>
        <w:t>,</w:t>
      </w:r>
      <w:r w:rsidRPr="00DD12A9">
        <w:t xml:space="preserve"> б</w:t>
      </w:r>
      <w:r w:rsidRPr="00DD12A9">
        <w:t>е</w:t>
      </w:r>
      <w:r w:rsidRPr="00DD12A9">
        <w:t>женцы и домашние работники, из-за которых они не могут в полной мере пол</w:t>
      </w:r>
      <w:r w:rsidRPr="00DD12A9">
        <w:t>ь</w:t>
      </w:r>
      <w:r w:rsidRPr="00DD12A9">
        <w:t>зоваться своими экономическими, социальными и культурными правами. Ком</w:t>
      </w:r>
      <w:r w:rsidRPr="00DD12A9">
        <w:t>и</w:t>
      </w:r>
      <w:r w:rsidRPr="00DD12A9">
        <w:t xml:space="preserve">тет также обеспокоен </w:t>
      </w:r>
      <w:r>
        <w:t>еще более высоким уровнем нищеты в отдельных сел</w:t>
      </w:r>
      <w:r>
        <w:t>ь</w:t>
      </w:r>
      <w:r>
        <w:t>ских р</w:t>
      </w:r>
      <w:r w:rsidRPr="00DD12A9">
        <w:t>айонах (статья 11).</w:t>
      </w:r>
    </w:p>
    <w:p w:rsidR="001533D4" w:rsidRPr="00CD3073" w:rsidRDefault="001533D4" w:rsidP="0061550B">
      <w:pPr>
        <w:pStyle w:val="SingleTxtGR"/>
        <w:rPr>
          <w:b/>
        </w:rPr>
      </w:pPr>
      <w:r w:rsidRPr="00CD3073">
        <w:rPr>
          <w:b/>
        </w:rPr>
        <w:t>В соответствии с заявлением Комитета по вопросу о нищете и Междун</w:t>
      </w:r>
      <w:r w:rsidRPr="00CD3073">
        <w:rPr>
          <w:b/>
        </w:rPr>
        <w:t>а</w:t>
      </w:r>
      <w:r w:rsidRPr="00CD3073">
        <w:rPr>
          <w:b/>
        </w:rPr>
        <w:t>родном пакте об экономических, социальных и культурных пр</w:t>
      </w:r>
      <w:r w:rsidRPr="00CD3073">
        <w:rPr>
          <w:b/>
        </w:rPr>
        <w:t>а</w:t>
      </w:r>
      <w:r w:rsidRPr="00CD3073">
        <w:rPr>
          <w:b/>
        </w:rPr>
        <w:t>вах</w:t>
      </w:r>
      <w:r>
        <w:rPr>
          <w:b/>
        </w:rPr>
        <w:t> </w:t>
      </w:r>
      <w:r w:rsidRPr="00CD3073">
        <w:rPr>
          <w:b/>
        </w:rPr>
        <w:t>(</w:t>
      </w:r>
      <w:r w:rsidRPr="00CD3073">
        <w:rPr>
          <w:b/>
          <w:lang w:val="en-US"/>
        </w:rPr>
        <w:t>E</w:t>
      </w:r>
      <w:r w:rsidRPr="00CD3073">
        <w:rPr>
          <w:b/>
        </w:rPr>
        <w:t>/2002/22-</w:t>
      </w:r>
      <w:r w:rsidRPr="00CD3073">
        <w:rPr>
          <w:b/>
          <w:lang w:val="en-US"/>
        </w:rPr>
        <w:t>E</w:t>
      </w:r>
      <w:r w:rsidRPr="00CD3073">
        <w:rPr>
          <w:b/>
        </w:rPr>
        <w:t xml:space="preserve">.12/2001/17, приложение </w:t>
      </w:r>
      <w:r w:rsidRPr="00CD3073">
        <w:rPr>
          <w:b/>
          <w:lang w:val="en-US"/>
        </w:rPr>
        <w:t>VI</w:t>
      </w:r>
      <w:r w:rsidRPr="00CD3073">
        <w:rPr>
          <w:b/>
        </w:rPr>
        <w:t>) Комитет рекомендует госуда</w:t>
      </w:r>
      <w:r w:rsidRPr="00CD3073">
        <w:rPr>
          <w:b/>
        </w:rPr>
        <w:t>р</w:t>
      </w:r>
      <w:r w:rsidRPr="00CD3073">
        <w:rPr>
          <w:b/>
        </w:rPr>
        <w:t>ству-участнику эффективно осуществлять и укреплять меры по борьбе с нищетой и сокращать неравенство между различными регионами, в том числе путем создания благоприятных условий для деятельности, принос</w:t>
      </w:r>
      <w:r w:rsidRPr="00CD3073">
        <w:rPr>
          <w:b/>
        </w:rPr>
        <w:t>я</w:t>
      </w:r>
      <w:r w:rsidRPr="00CD3073">
        <w:rPr>
          <w:b/>
        </w:rPr>
        <w:t>щей доход. Комитет также рекомендует государству-участнику регулярно пересматривать свои планы и страт</w:t>
      </w:r>
      <w:r w:rsidRPr="00CD3073">
        <w:rPr>
          <w:b/>
        </w:rPr>
        <w:t>е</w:t>
      </w:r>
      <w:r w:rsidRPr="00CD3073">
        <w:rPr>
          <w:b/>
        </w:rPr>
        <w:t>гии на предмет выявления слабых сторон. Он просит государство-участник включить в его следующий п</w:t>
      </w:r>
      <w:r w:rsidRPr="00CD3073">
        <w:rPr>
          <w:b/>
        </w:rPr>
        <w:t>е</w:t>
      </w:r>
      <w:r w:rsidRPr="00CD3073">
        <w:rPr>
          <w:b/>
        </w:rPr>
        <w:t>риодич</w:t>
      </w:r>
      <w:r w:rsidRPr="00CD3073">
        <w:rPr>
          <w:b/>
        </w:rPr>
        <w:t>е</w:t>
      </w:r>
      <w:r w:rsidRPr="00CD3073">
        <w:rPr>
          <w:b/>
        </w:rPr>
        <w:t>ский доклад сравнительные данные, в разбивке по полу, возрасту и</w:t>
      </w:r>
      <w:r>
        <w:rPr>
          <w:b/>
        </w:rPr>
        <w:t> </w:t>
      </w:r>
      <w:r w:rsidRPr="00CD3073">
        <w:rPr>
          <w:b/>
        </w:rPr>
        <w:t>городскому/сельскому населению, о количестве лиц, живущих в условиях нищеты, и о прогрессе, достигнутом в деле борьбы с н</w:t>
      </w:r>
      <w:r w:rsidRPr="00CD3073">
        <w:rPr>
          <w:b/>
        </w:rPr>
        <w:t>и</w:t>
      </w:r>
      <w:r w:rsidRPr="00CD3073">
        <w:rPr>
          <w:b/>
        </w:rPr>
        <w:t>щетой.</w:t>
      </w:r>
    </w:p>
    <w:p w:rsidR="001533D4" w:rsidRPr="00D507E7" w:rsidRDefault="001533D4" w:rsidP="0061550B">
      <w:pPr>
        <w:pStyle w:val="SingleTxtGR"/>
      </w:pPr>
      <w:r w:rsidRPr="00DD12A9">
        <w:t>23.</w:t>
      </w:r>
      <w:r w:rsidRPr="00DD12A9">
        <w:tab/>
        <w:t>Комитет обеспокоен жилищной ситуацией неблагополучных и марг</w:t>
      </w:r>
      <w:r w:rsidRPr="00DD12A9">
        <w:t>и</w:t>
      </w:r>
      <w:r w:rsidRPr="00DD12A9">
        <w:t xml:space="preserve">нальных групп населения и лиц в окрестностях </w:t>
      </w:r>
      <w:proofErr w:type="spellStart"/>
      <w:r w:rsidRPr="00DD12A9">
        <w:t>Кигали</w:t>
      </w:r>
      <w:proofErr w:type="spellEnd"/>
      <w:r w:rsidRPr="00DD12A9">
        <w:t xml:space="preserve"> и в сельских районах. Он также обеспокоен тем, что государство-участник так и не приняло законод</w:t>
      </w:r>
      <w:r w:rsidRPr="00DD12A9">
        <w:t>а</w:t>
      </w:r>
      <w:r w:rsidRPr="00DD12A9">
        <w:t>тельство о регулировании арендной платы и не представило информацию об уровне бездомности в стране. Кроме того, Комитет выражает озабоченность по поводу того, что в контексте государст</w:t>
      </w:r>
      <w:r w:rsidR="00B145D1">
        <w:t>венных жилищных программ, таких</w:t>
      </w:r>
      <w:r w:rsidRPr="00DD12A9">
        <w:t xml:space="preserve"> как программа "Прощай </w:t>
      </w:r>
      <w:proofErr w:type="spellStart"/>
      <w:r w:rsidRPr="00DD12A9">
        <w:t>Ниакатси</w:t>
      </w:r>
      <w:proofErr w:type="spellEnd"/>
      <w:r w:rsidRPr="00DD12A9">
        <w:t xml:space="preserve">" и План комплексного развития </w:t>
      </w:r>
      <w:proofErr w:type="spellStart"/>
      <w:r w:rsidRPr="00DD12A9">
        <w:t>Кигали</w:t>
      </w:r>
      <w:proofErr w:type="spellEnd"/>
      <w:r w:rsidRPr="00DD12A9">
        <w:t xml:space="preserve"> и пол</w:t>
      </w:r>
      <w:r w:rsidRPr="00DD12A9">
        <w:t>и</w:t>
      </w:r>
      <w:r w:rsidRPr="00DD12A9">
        <w:t xml:space="preserve">тики укрупнения деревень, условия жизни перемещенных лиц </w:t>
      </w:r>
      <w:r>
        <w:t>становятся хуже тех</w:t>
      </w:r>
      <w:r w:rsidRPr="00DD12A9">
        <w:t xml:space="preserve">, которые у них были </w:t>
      </w:r>
      <w:r>
        <w:t>до переселения</w:t>
      </w:r>
      <w:r w:rsidRPr="00DD12A9">
        <w:t xml:space="preserve">. Кроме того, Комитет озабочен тем, что некоторые представители народа </w:t>
      </w:r>
      <w:proofErr w:type="spellStart"/>
      <w:r w:rsidRPr="00DD12A9">
        <w:t>батва</w:t>
      </w:r>
      <w:proofErr w:type="spellEnd"/>
      <w:r w:rsidRPr="00DD12A9">
        <w:t xml:space="preserve">, внутренне перемещенные в контексте таких программ, живут в условиях, не </w:t>
      </w:r>
      <w:r>
        <w:t>соответствующих</w:t>
      </w:r>
      <w:r w:rsidRPr="00DD12A9">
        <w:t xml:space="preserve"> установленным ста</w:t>
      </w:r>
      <w:r w:rsidRPr="00DD12A9">
        <w:t>н</w:t>
      </w:r>
      <w:r w:rsidRPr="00DD12A9">
        <w:t>дартам (статья 11)</w:t>
      </w:r>
      <w:r w:rsidR="00B145D1">
        <w:t>.</w:t>
      </w:r>
    </w:p>
    <w:p w:rsidR="0010121E" w:rsidRPr="008B35B0" w:rsidRDefault="0010121E" w:rsidP="0061550B">
      <w:pPr>
        <w:pStyle w:val="SingleTxtGR"/>
        <w:rPr>
          <w:b/>
        </w:rPr>
      </w:pPr>
      <w:r w:rsidRPr="008B35B0">
        <w:rPr>
          <w:b/>
        </w:rPr>
        <w:t>Комитет рекомендует государству-участнику принять законодательство, регулирующее размер арендной платы, и укрепить меры по расширению всеобщего доступа к достаточному жилищу, в частности для лиц и групп населения, находящихся в неблагоприятном и маргинальном положении, особенно для народа батва. Комитет также рекомендует государству-участнику проводить консультации, основанные на всеобщем участии, п</w:t>
      </w:r>
      <w:r w:rsidRPr="008B35B0">
        <w:rPr>
          <w:b/>
        </w:rPr>
        <w:t>е</w:t>
      </w:r>
      <w:r w:rsidRPr="008B35B0">
        <w:rPr>
          <w:b/>
        </w:rPr>
        <w:t xml:space="preserve">ред любым актом перемещения населения и обеспечивать </w:t>
      </w:r>
      <w:r>
        <w:rPr>
          <w:b/>
        </w:rPr>
        <w:t>его</w:t>
      </w:r>
      <w:r w:rsidRPr="008B35B0">
        <w:rPr>
          <w:b/>
        </w:rPr>
        <w:t xml:space="preserve"> переселение в </w:t>
      </w:r>
      <w:r>
        <w:rPr>
          <w:b/>
        </w:rPr>
        <w:t>пригодные для жизни</w:t>
      </w:r>
      <w:r w:rsidRPr="008B35B0">
        <w:rPr>
          <w:b/>
        </w:rPr>
        <w:t xml:space="preserve"> поселения с условиями, не уступающими тем, к</w:t>
      </w:r>
      <w:r w:rsidRPr="008B35B0">
        <w:rPr>
          <w:b/>
        </w:rPr>
        <w:t>о</w:t>
      </w:r>
      <w:r w:rsidRPr="008B35B0">
        <w:rPr>
          <w:b/>
        </w:rPr>
        <w:t xml:space="preserve">торые у </w:t>
      </w:r>
      <w:r>
        <w:rPr>
          <w:b/>
        </w:rPr>
        <w:t>него</w:t>
      </w:r>
      <w:r w:rsidRPr="008B35B0">
        <w:rPr>
          <w:b/>
        </w:rPr>
        <w:t xml:space="preserve"> были до этого. Он просит государство-участник включить в свой следующий периодический доклад сравнительные данные об осущ</w:t>
      </w:r>
      <w:r w:rsidRPr="008B35B0">
        <w:rPr>
          <w:b/>
        </w:rPr>
        <w:t>е</w:t>
      </w:r>
      <w:r w:rsidRPr="008B35B0">
        <w:rPr>
          <w:b/>
        </w:rPr>
        <w:t>ствлении права на жилище и о прогрессе, достигнутом в этом отношении, в разбивке по полу, возрасту и городскому/сельскому населению. Комитет также просит представить</w:t>
      </w:r>
      <w:r w:rsidRPr="004B3AC2">
        <w:rPr>
          <w:b/>
        </w:rPr>
        <w:t xml:space="preserve"> </w:t>
      </w:r>
      <w:r w:rsidRPr="008B35B0">
        <w:rPr>
          <w:b/>
        </w:rPr>
        <w:t xml:space="preserve">в </w:t>
      </w:r>
      <w:r>
        <w:rPr>
          <w:b/>
        </w:rPr>
        <w:t>его</w:t>
      </w:r>
      <w:r w:rsidRPr="008B35B0">
        <w:rPr>
          <w:b/>
        </w:rPr>
        <w:t xml:space="preserve"> следующем периодическом докладе деза</w:t>
      </w:r>
      <w:r w:rsidRPr="008B35B0">
        <w:rPr>
          <w:b/>
        </w:rPr>
        <w:t>г</w:t>
      </w:r>
      <w:r w:rsidRPr="008B35B0">
        <w:rPr>
          <w:b/>
        </w:rPr>
        <w:t>регированную информацию о положении в области бездомности. Он обр</w:t>
      </w:r>
      <w:r w:rsidRPr="008B35B0">
        <w:rPr>
          <w:b/>
        </w:rPr>
        <w:t>а</w:t>
      </w:r>
      <w:r w:rsidRPr="008B35B0">
        <w:rPr>
          <w:b/>
        </w:rPr>
        <w:t>щает внимание государства-участника на свое замечание общего поря</w:t>
      </w:r>
      <w:r w:rsidRPr="008B35B0">
        <w:rPr>
          <w:b/>
        </w:rPr>
        <w:t>д</w:t>
      </w:r>
      <w:r w:rsidRPr="008B35B0">
        <w:rPr>
          <w:b/>
        </w:rPr>
        <w:t>ка</w:t>
      </w:r>
      <w:r w:rsidR="00EC5156">
        <w:rPr>
          <w:b/>
        </w:rPr>
        <w:t> </w:t>
      </w:r>
      <w:r w:rsidRPr="008B35B0">
        <w:rPr>
          <w:b/>
        </w:rPr>
        <w:t>№ 4 (1991 год) о праве на достаточное жилище.</w:t>
      </w:r>
    </w:p>
    <w:p w:rsidR="0010121E" w:rsidRPr="008B35B0" w:rsidRDefault="0010121E" w:rsidP="0061550B">
      <w:pPr>
        <w:pStyle w:val="SingleTxtGR"/>
      </w:pPr>
      <w:r w:rsidRPr="008B35B0">
        <w:t>24.</w:t>
      </w:r>
      <w:r w:rsidRPr="008B35B0">
        <w:tab/>
        <w:t>Комитет обеспокоен сообщениями о том, что большинство лиц, лише</w:t>
      </w:r>
      <w:r w:rsidRPr="008B35B0">
        <w:t>н</w:t>
      </w:r>
      <w:r w:rsidRPr="008B35B0">
        <w:t>ных своих земель или насильственно с них выселенных, или лица, чьи земли были экспроприированы в контексте укрупнения зем</w:t>
      </w:r>
      <w:r>
        <w:t>ель</w:t>
      </w:r>
      <w:r w:rsidRPr="008B35B0">
        <w:t xml:space="preserve"> или городского план</w:t>
      </w:r>
      <w:r w:rsidRPr="008B35B0">
        <w:t>и</w:t>
      </w:r>
      <w:r w:rsidRPr="008B35B0">
        <w:t>рования на основании Закона № 18/2007 от 19 апреля 2007 года, не получили справедливой компенсации и с ними не было проведено надлежащих консул</w:t>
      </w:r>
      <w:r w:rsidRPr="008B35B0">
        <w:t>ь</w:t>
      </w:r>
      <w:r w:rsidRPr="008B35B0">
        <w:t>таций перед отчуждением или переселением (статья 11).</w:t>
      </w:r>
    </w:p>
    <w:p w:rsidR="0010121E" w:rsidRPr="008B35B0" w:rsidRDefault="0010121E" w:rsidP="0061550B">
      <w:pPr>
        <w:pStyle w:val="SingleTxtGR"/>
        <w:rPr>
          <w:b/>
        </w:rPr>
      </w:pPr>
      <w:r w:rsidRPr="008B35B0">
        <w:rPr>
          <w:b/>
        </w:rPr>
        <w:t xml:space="preserve">Комитет рекомендует государству-участнику проводить предварительные и </w:t>
      </w:r>
      <w:r>
        <w:rPr>
          <w:b/>
        </w:rPr>
        <w:t>всесторонние</w:t>
      </w:r>
      <w:r w:rsidRPr="008B35B0">
        <w:rPr>
          <w:b/>
        </w:rPr>
        <w:t xml:space="preserve"> консультации для получения согласия лиц, которые должны быть лишены своих земель или выселены, и предоставлять им своевр</w:t>
      </w:r>
      <w:r w:rsidRPr="008B35B0">
        <w:rPr>
          <w:b/>
        </w:rPr>
        <w:t>е</w:t>
      </w:r>
      <w:r w:rsidRPr="008B35B0">
        <w:rPr>
          <w:b/>
        </w:rPr>
        <w:t>менную и справедливую компенсацию. Он обращает внимание государс</w:t>
      </w:r>
      <w:r w:rsidRPr="008B35B0">
        <w:rPr>
          <w:b/>
        </w:rPr>
        <w:t>т</w:t>
      </w:r>
      <w:r w:rsidRPr="008B35B0">
        <w:rPr>
          <w:b/>
        </w:rPr>
        <w:t>ва-участника на свое замечание общего порядка №</w:t>
      </w:r>
      <w:r w:rsidR="00EC5156">
        <w:rPr>
          <w:b/>
        </w:rPr>
        <w:t xml:space="preserve"> </w:t>
      </w:r>
      <w:r w:rsidRPr="008B35B0">
        <w:rPr>
          <w:b/>
        </w:rPr>
        <w:t>7 (1997 год) о праве на достаточное жилище: насильственные выселения.</w:t>
      </w:r>
    </w:p>
    <w:p w:rsidR="0010121E" w:rsidRPr="008B35B0" w:rsidRDefault="0010121E" w:rsidP="0061550B">
      <w:pPr>
        <w:pStyle w:val="SingleTxtGR"/>
      </w:pPr>
      <w:r w:rsidRPr="008B35B0">
        <w:t>25.</w:t>
      </w:r>
      <w:r w:rsidRPr="008B35B0">
        <w:tab/>
        <w:t xml:space="preserve">Комитет обеспокоен тем, что </w:t>
      </w:r>
      <w:r>
        <w:t>не все население,</w:t>
      </w:r>
      <w:r w:rsidRPr="008B35B0">
        <w:t xml:space="preserve"> включая беженцев, прос</w:t>
      </w:r>
      <w:r w:rsidRPr="008B35B0">
        <w:t>и</w:t>
      </w:r>
      <w:r w:rsidRPr="008B35B0">
        <w:t>телей убежища, лиц, находящихся в неблагоприятном и маргинальном полож</w:t>
      </w:r>
      <w:r w:rsidRPr="008B35B0">
        <w:t>е</w:t>
      </w:r>
      <w:r w:rsidRPr="008B35B0">
        <w:t>нии, а также народ батва</w:t>
      </w:r>
      <w:r>
        <w:t>, имеет реальный доступ к медицинскому обслужив</w:t>
      </w:r>
      <w:r>
        <w:t>а</w:t>
      </w:r>
      <w:r>
        <w:t>нию</w:t>
      </w:r>
      <w:r w:rsidRPr="008B35B0">
        <w:t xml:space="preserve"> (стат</w:t>
      </w:r>
      <w:r w:rsidRPr="008B35B0">
        <w:t>ь</w:t>
      </w:r>
      <w:r w:rsidRPr="008B35B0">
        <w:t>я 12).</w:t>
      </w:r>
    </w:p>
    <w:p w:rsidR="0010121E" w:rsidRPr="008B35B0" w:rsidRDefault="0010121E" w:rsidP="0061550B">
      <w:pPr>
        <w:pStyle w:val="SingleTxtGR"/>
        <w:rPr>
          <w:b/>
        </w:rPr>
      </w:pPr>
      <w:r w:rsidRPr="008B35B0">
        <w:rPr>
          <w:b/>
        </w:rPr>
        <w:t xml:space="preserve">Комитет рекомендует государству-участнику приложить усилия </w:t>
      </w:r>
      <w:r>
        <w:rPr>
          <w:b/>
        </w:rPr>
        <w:t>для</w:t>
      </w:r>
      <w:r w:rsidRPr="008B35B0">
        <w:rPr>
          <w:b/>
        </w:rPr>
        <w:t xml:space="preserve"> обе</w:t>
      </w:r>
      <w:r w:rsidRPr="008B35B0">
        <w:rPr>
          <w:b/>
        </w:rPr>
        <w:t>с</w:t>
      </w:r>
      <w:r w:rsidRPr="008B35B0">
        <w:rPr>
          <w:b/>
        </w:rPr>
        <w:t>печени</w:t>
      </w:r>
      <w:r>
        <w:rPr>
          <w:b/>
        </w:rPr>
        <w:t>я</w:t>
      </w:r>
      <w:r w:rsidRPr="008B35B0">
        <w:rPr>
          <w:b/>
        </w:rPr>
        <w:t xml:space="preserve"> всеобщего доступа к услугам здравоохранения без каких-либо ра</w:t>
      </w:r>
      <w:r w:rsidRPr="008B35B0">
        <w:rPr>
          <w:b/>
        </w:rPr>
        <w:t>з</w:t>
      </w:r>
      <w:r w:rsidRPr="008B35B0">
        <w:rPr>
          <w:b/>
        </w:rPr>
        <w:t>личий.</w:t>
      </w:r>
    </w:p>
    <w:p w:rsidR="0010121E" w:rsidRPr="008B35B0" w:rsidRDefault="0010121E" w:rsidP="0061550B">
      <w:pPr>
        <w:pStyle w:val="SingleTxtGR"/>
      </w:pPr>
      <w:r w:rsidRPr="008B35B0">
        <w:t>26.</w:t>
      </w:r>
      <w:r w:rsidRPr="008B35B0">
        <w:tab/>
        <w:t>Комитет обеспокоен уровнем детской смертности. Он также обеспокоен высокими показателями материнской смертности, в том числе среди подрос</w:t>
      </w:r>
      <w:r w:rsidRPr="008B35B0">
        <w:t>т</w:t>
      </w:r>
      <w:r w:rsidRPr="008B35B0">
        <w:t>ков, частично по причине небезопасных абортов, совершаемых в неудовлетв</w:t>
      </w:r>
      <w:r w:rsidRPr="008B35B0">
        <w:t>о</w:t>
      </w:r>
      <w:r w:rsidRPr="008B35B0">
        <w:t xml:space="preserve">рительных условиях или </w:t>
      </w:r>
      <w:r>
        <w:t>подпольно</w:t>
      </w:r>
      <w:r w:rsidRPr="008B35B0">
        <w:t>. Комитет также озабочен наличием уголо</w:t>
      </w:r>
      <w:r w:rsidRPr="008B35B0">
        <w:t>в</w:t>
      </w:r>
      <w:r w:rsidRPr="008B35B0">
        <w:t>ной ответственности и применение</w:t>
      </w:r>
      <w:r>
        <w:t>м</w:t>
      </w:r>
      <w:r w:rsidRPr="008B35B0">
        <w:t xml:space="preserve"> суровых наказаний за осуществление абортов, а также тем, что женщин</w:t>
      </w:r>
      <w:r>
        <w:t>ам</w:t>
      </w:r>
      <w:r w:rsidRPr="008B35B0">
        <w:t xml:space="preserve"> </w:t>
      </w:r>
      <w:r>
        <w:t>зачастую непросто получить доступ</w:t>
      </w:r>
      <w:r w:rsidRPr="008B35B0">
        <w:t xml:space="preserve"> к у</w:t>
      </w:r>
      <w:r w:rsidRPr="008B35B0">
        <w:t>с</w:t>
      </w:r>
      <w:r w:rsidRPr="008B35B0">
        <w:t>лугам в области планирования семьи, включая контрацепцию, особенно в сел</w:t>
      </w:r>
      <w:r w:rsidRPr="008B35B0">
        <w:t>ь</w:t>
      </w:r>
      <w:r w:rsidRPr="008B35B0">
        <w:t>ской местности (статья 12).</w:t>
      </w:r>
    </w:p>
    <w:p w:rsidR="0010121E" w:rsidRPr="008B35B0" w:rsidRDefault="0010121E" w:rsidP="0061550B">
      <w:pPr>
        <w:pStyle w:val="SingleTxtGR"/>
      </w:pPr>
      <w:r w:rsidRPr="008B35B0">
        <w:rPr>
          <w:b/>
        </w:rPr>
        <w:t>Комитет рекомендует государству-участнику принять меры по сокращ</w:t>
      </w:r>
      <w:r w:rsidRPr="008B35B0">
        <w:rPr>
          <w:b/>
        </w:rPr>
        <w:t>е</w:t>
      </w:r>
      <w:r w:rsidRPr="008B35B0">
        <w:rPr>
          <w:b/>
        </w:rPr>
        <w:t>нию высокого уровня детской и материнской смертности. Комитет также рекомендует государству-участнику распространить услуги по планиров</w:t>
      </w:r>
      <w:r w:rsidRPr="008B35B0">
        <w:rPr>
          <w:b/>
        </w:rPr>
        <w:t>а</w:t>
      </w:r>
      <w:r w:rsidRPr="008B35B0">
        <w:rPr>
          <w:b/>
        </w:rPr>
        <w:t xml:space="preserve">нию семьи, включая контрацепцию, на всех женщин и </w:t>
      </w:r>
      <w:r>
        <w:rPr>
          <w:b/>
        </w:rPr>
        <w:t>организовать и</w:t>
      </w:r>
      <w:r>
        <w:rPr>
          <w:b/>
        </w:rPr>
        <w:t>н</w:t>
      </w:r>
      <w:r>
        <w:rPr>
          <w:b/>
        </w:rPr>
        <w:t>формационно-просветительские</w:t>
      </w:r>
      <w:r w:rsidRPr="008B35B0">
        <w:rPr>
          <w:b/>
        </w:rPr>
        <w:t xml:space="preserve"> программы по вопросам сексуального и репродуктивного здоровья. Комитет призывает государство-участник пер</w:t>
      </w:r>
      <w:r w:rsidRPr="008B35B0">
        <w:rPr>
          <w:b/>
        </w:rPr>
        <w:t>е</w:t>
      </w:r>
      <w:r w:rsidRPr="008B35B0">
        <w:rPr>
          <w:b/>
        </w:rPr>
        <w:t xml:space="preserve">смотреть </w:t>
      </w:r>
      <w:r>
        <w:rPr>
          <w:b/>
        </w:rPr>
        <w:t>его</w:t>
      </w:r>
      <w:r w:rsidRPr="008B35B0">
        <w:rPr>
          <w:b/>
        </w:rPr>
        <w:t xml:space="preserve"> законы с целью сокращения </w:t>
      </w:r>
      <w:r>
        <w:rPr>
          <w:b/>
        </w:rPr>
        <w:t>масштабов</w:t>
      </w:r>
      <w:r w:rsidRPr="008B35B0">
        <w:rPr>
          <w:b/>
        </w:rPr>
        <w:t xml:space="preserve"> и смягчения наказ</w:t>
      </w:r>
      <w:r w:rsidRPr="008B35B0">
        <w:rPr>
          <w:b/>
        </w:rPr>
        <w:t>а</w:t>
      </w:r>
      <w:r w:rsidRPr="008B35B0">
        <w:rPr>
          <w:b/>
        </w:rPr>
        <w:t>ний за аборты и содействия доступу к профессиональным медицинским услугам, чтобы искоренить практику небезопасных абортов, которые со</w:t>
      </w:r>
      <w:r w:rsidRPr="008B35B0">
        <w:rPr>
          <w:b/>
        </w:rPr>
        <w:t>з</w:t>
      </w:r>
      <w:r w:rsidRPr="008B35B0">
        <w:rPr>
          <w:b/>
        </w:rPr>
        <w:t>дают угрозу для жизни же</w:t>
      </w:r>
      <w:r w:rsidRPr="008B35B0">
        <w:rPr>
          <w:b/>
        </w:rPr>
        <w:t>н</w:t>
      </w:r>
      <w:r w:rsidRPr="008B35B0">
        <w:rPr>
          <w:b/>
        </w:rPr>
        <w:t>щин и девочек</w:t>
      </w:r>
      <w:r w:rsidRPr="008B35B0">
        <w:t>.</w:t>
      </w:r>
    </w:p>
    <w:p w:rsidR="0010121E" w:rsidRPr="008B35B0" w:rsidRDefault="0010121E" w:rsidP="0061550B">
      <w:pPr>
        <w:pStyle w:val="SingleTxtGR"/>
      </w:pPr>
      <w:r w:rsidRPr="008B35B0">
        <w:t>27.</w:t>
      </w:r>
      <w:r w:rsidRPr="008B35B0">
        <w:tab/>
        <w:t>Комитет обеспокоен высокими показателями отсева из школ среди детей из неблагополучных и маргинальных семей, в частности семей народа батва. Комитет также обеспокоен отсутствием информации об обучении по вопросам прав человека в рамках школьного образования (статья 13).</w:t>
      </w:r>
    </w:p>
    <w:p w:rsidR="0010121E" w:rsidRPr="008B35B0" w:rsidRDefault="0010121E" w:rsidP="0061550B">
      <w:pPr>
        <w:pStyle w:val="SingleTxtGR"/>
        <w:rPr>
          <w:b/>
        </w:rPr>
      </w:pPr>
      <w:r w:rsidRPr="008B35B0">
        <w:rPr>
          <w:b/>
        </w:rPr>
        <w:t>Комитет рекомендует государству-участнику укрепить меры, направле</w:t>
      </w:r>
      <w:r w:rsidRPr="008B35B0">
        <w:rPr>
          <w:b/>
        </w:rPr>
        <w:t>н</w:t>
      </w:r>
      <w:r w:rsidRPr="008B35B0">
        <w:rPr>
          <w:b/>
        </w:rPr>
        <w:t>ные на сокращение количества случаев отсева из начальной и средней школы детей из неблагополучных и маргинальных семей, в частности с</w:t>
      </w:r>
      <w:r w:rsidRPr="008B35B0">
        <w:rPr>
          <w:b/>
        </w:rPr>
        <w:t>е</w:t>
      </w:r>
      <w:r w:rsidRPr="008B35B0">
        <w:rPr>
          <w:b/>
        </w:rPr>
        <w:t>мей батва. Комитет также рекомендует государству-участнику повысить зарплату учителей и включить в программу школьного образования в</w:t>
      </w:r>
      <w:r w:rsidRPr="008B35B0">
        <w:rPr>
          <w:b/>
        </w:rPr>
        <w:t>о</w:t>
      </w:r>
      <w:r w:rsidRPr="008B35B0">
        <w:rPr>
          <w:b/>
        </w:rPr>
        <w:t>просы прав человека. Кроме того, государству-участнику рекомендуется активизировать усилия, направленные на то, чтобы постепенно сделать среднее образовани</w:t>
      </w:r>
      <w:r>
        <w:rPr>
          <w:b/>
        </w:rPr>
        <w:t>е</w:t>
      </w:r>
      <w:r w:rsidRPr="008B35B0">
        <w:rPr>
          <w:b/>
        </w:rPr>
        <w:t xml:space="preserve"> совершенно бесплатным. Комитет обращает внимание государства-участника на свое замечание общего порядка № 13 (1999 год) о праве на образование.</w:t>
      </w:r>
    </w:p>
    <w:p w:rsidR="0010121E" w:rsidRPr="008B35B0" w:rsidRDefault="0010121E" w:rsidP="0061550B">
      <w:pPr>
        <w:pStyle w:val="SingleTxtGR"/>
      </w:pPr>
      <w:r w:rsidRPr="008B35B0">
        <w:t>28.</w:t>
      </w:r>
      <w:r w:rsidRPr="008B35B0">
        <w:tab/>
        <w:t>Отмечая позицию государства-участника в отношении признания этнич</w:t>
      </w:r>
      <w:r w:rsidRPr="008B35B0">
        <w:t>е</w:t>
      </w:r>
      <w:r w:rsidRPr="008B35B0">
        <w:t>ских групп и коренных народов, Комитет выражает обеспокоенность в связи с возможными негативными последствиями такой позиции государства-участника. Комитет также обеспокоен отсутствием информации о последствиях мер, принятых в целях обеспечения различным группам населения возможн</w:t>
      </w:r>
      <w:r w:rsidRPr="008B35B0">
        <w:t>о</w:t>
      </w:r>
      <w:r w:rsidRPr="008B35B0">
        <w:t>сти полноценного участия в культурной жизни, а также о мерах по поощрению толерантности и взаимопонимания между различными группами, прожива</w:t>
      </w:r>
      <w:r w:rsidRPr="008B35B0">
        <w:t>ю</w:t>
      </w:r>
      <w:r w:rsidRPr="008B35B0">
        <w:t>щими на территории государства (статья 15).</w:t>
      </w:r>
    </w:p>
    <w:p w:rsidR="0010121E" w:rsidRPr="008B35B0" w:rsidRDefault="0010121E" w:rsidP="0061550B">
      <w:pPr>
        <w:pStyle w:val="SingleTxtGR"/>
        <w:rPr>
          <w:b/>
        </w:rPr>
      </w:pPr>
      <w:r w:rsidRPr="008B35B0">
        <w:rPr>
          <w:b/>
        </w:rPr>
        <w:t>Комитет рекомендует государству-участнику принять во внимание разн</w:t>
      </w:r>
      <w:r w:rsidRPr="008B35B0">
        <w:rPr>
          <w:b/>
        </w:rPr>
        <w:t>о</w:t>
      </w:r>
      <w:r w:rsidRPr="008B35B0">
        <w:rPr>
          <w:b/>
        </w:rPr>
        <w:t>родность его населения и эффективно осуществлять меры, направленные на обеспечение того, чтобы различные группы населения могли полноце</w:t>
      </w:r>
      <w:r w:rsidRPr="008B35B0">
        <w:rPr>
          <w:b/>
        </w:rPr>
        <w:t>н</w:t>
      </w:r>
      <w:r w:rsidRPr="008B35B0">
        <w:rPr>
          <w:b/>
        </w:rPr>
        <w:t>но участвовать в культурной жизни, а также на поощрение толерантн</w:t>
      </w:r>
      <w:r w:rsidRPr="008B35B0">
        <w:rPr>
          <w:b/>
        </w:rPr>
        <w:t>о</w:t>
      </w:r>
      <w:r w:rsidRPr="008B35B0">
        <w:rPr>
          <w:b/>
        </w:rPr>
        <w:t>сти и взаимопонимания между различными группами, проживающими на его территории. Комитет также рекомендует государству-участнику предст</w:t>
      </w:r>
      <w:r w:rsidRPr="008B35B0">
        <w:rPr>
          <w:b/>
        </w:rPr>
        <w:t>а</w:t>
      </w:r>
      <w:r w:rsidRPr="008B35B0">
        <w:rPr>
          <w:b/>
        </w:rPr>
        <w:t>вить информацию о конкретных результатах, достигнутых в этой о</w:t>
      </w:r>
      <w:r w:rsidRPr="008B35B0">
        <w:rPr>
          <w:b/>
        </w:rPr>
        <w:t>б</w:t>
      </w:r>
      <w:r w:rsidRPr="008B35B0">
        <w:rPr>
          <w:b/>
        </w:rPr>
        <w:t>ласти.</w:t>
      </w:r>
    </w:p>
    <w:p w:rsidR="0010121E" w:rsidRPr="008B35B0" w:rsidRDefault="0010121E" w:rsidP="0061550B">
      <w:pPr>
        <w:pStyle w:val="SingleTxtGR"/>
        <w:rPr>
          <w:b/>
        </w:rPr>
      </w:pPr>
      <w:r w:rsidRPr="00EC5156">
        <w:t>29.</w:t>
      </w:r>
      <w:r w:rsidRPr="00EC5156">
        <w:tab/>
      </w:r>
      <w:r w:rsidRPr="008B35B0">
        <w:rPr>
          <w:b/>
        </w:rPr>
        <w:t>С учетом заявления, сделанного делегацией государства-участника, Комитет призывает его завершить работу по ратификации Факультати</w:t>
      </w:r>
      <w:r w:rsidRPr="008B35B0">
        <w:rPr>
          <w:b/>
        </w:rPr>
        <w:t>в</w:t>
      </w:r>
      <w:r w:rsidRPr="008B35B0">
        <w:rPr>
          <w:b/>
        </w:rPr>
        <w:t>ного протокола к Международному пакту об экономических, социальных и культурных правах.</w:t>
      </w:r>
    </w:p>
    <w:p w:rsidR="0010121E" w:rsidRPr="008B35B0" w:rsidRDefault="0010121E" w:rsidP="0061550B">
      <w:pPr>
        <w:pStyle w:val="SingleTxtGR"/>
        <w:rPr>
          <w:b/>
        </w:rPr>
      </w:pPr>
      <w:r w:rsidRPr="00EC5156">
        <w:t>30.</w:t>
      </w:r>
      <w:r w:rsidRPr="00EC5156">
        <w:tab/>
      </w:r>
      <w:r w:rsidRPr="008B35B0">
        <w:rPr>
          <w:b/>
        </w:rPr>
        <w:t>В свете большого количества случаев насильственных исчезновений, происходящих в регионе Великих озер, Комитет призывает государство-участник ратифицировать Международную конвенцию для защиты всех лиц от насильственных исчезновений.</w:t>
      </w:r>
    </w:p>
    <w:p w:rsidR="0010121E" w:rsidRPr="008B35B0" w:rsidRDefault="0010121E" w:rsidP="0061550B">
      <w:pPr>
        <w:pStyle w:val="SingleTxtGR"/>
        <w:rPr>
          <w:b/>
        </w:rPr>
      </w:pPr>
      <w:r w:rsidRPr="00EC5156">
        <w:t>31.</w:t>
      </w:r>
      <w:r w:rsidRPr="00EC5156">
        <w:tab/>
      </w:r>
      <w:r w:rsidRPr="008B35B0">
        <w:rPr>
          <w:b/>
        </w:rPr>
        <w:t>Комитет просит государство-участник обеспечить широкое распр</w:t>
      </w:r>
      <w:r w:rsidRPr="008B35B0">
        <w:rPr>
          <w:b/>
        </w:rPr>
        <w:t>о</w:t>
      </w:r>
      <w:r w:rsidRPr="008B35B0">
        <w:rPr>
          <w:b/>
        </w:rPr>
        <w:t>странение настоящих заключительных замечаний среди всех слоев общ</w:t>
      </w:r>
      <w:r w:rsidRPr="008B35B0">
        <w:rPr>
          <w:b/>
        </w:rPr>
        <w:t>е</w:t>
      </w:r>
      <w:r w:rsidRPr="008B35B0">
        <w:rPr>
          <w:b/>
        </w:rPr>
        <w:t xml:space="preserve">ства, в частности среди государственных служащих, судебных органов и организаций гражданского общества, обеспечить их перевод и как можно более широкое освещение и </w:t>
      </w:r>
      <w:r>
        <w:rPr>
          <w:b/>
        </w:rPr>
        <w:t>про</w:t>
      </w:r>
      <w:r w:rsidRPr="008B35B0">
        <w:rPr>
          <w:b/>
        </w:rPr>
        <w:t>информировать Комитет о мерах, прин</w:t>
      </w:r>
      <w:r w:rsidRPr="008B35B0">
        <w:rPr>
          <w:b/>
        </w:rPr>
        <w:t>я</w:t>
      </w:r>
      <w:r w:rsidRPr="008B35B0">
        <w:rPr>
          <w:b/>
        </w:rPr>
        <w:t xml:space="preserve">тых по их осуществлению, в </w:t>
      </w:r>
      <w:r>
        <w:rPr>
          <w:b/>
        </w:rPr>
        <w:t>его</w:t>
      </w:r>
      <w:r w:rsidRPr="008B35B0">
        <w:rPr>
          <w:b/>
        </w:rPr>
        <w:t xml:space="preserve"> следующем периодическом докладе. Он также настоятельно рекомендует государству-участнику вовлекать всех с</w:t>
      </w:r>
      <w:r w:rsidRPr="008B35B0">
        <w:rPr>
          <w:b/>
        </w:rPr>
        <w:t>о</w:t>
      </w:r>
      <w:r w:rsidRPr="008B35B0">
        <w:rPr>
          <w:b/>
        </w:rPr>
        <w:t>ответствующих участников, включая неправительственные организации и других представителей гражданского общества в процесс обсуждений сл</w:t>
      </w:r>
      <w:r w:rsidRPr="008B35B0">
        <w:rPr>
          <w:b/>
        </w:rPr>
        <w:t>е</w:t>
      </w:r>
      <w:r w:rsidRPr="008B35B0">
        <w:rPr>
          <w:b/>
        </w:rPr>
        <w:t>дующего доклада на национальном уровне до его представления Комитету.</w:t>
      </w:r>
    </w:p>
    <w:p w:rsidR="0010121E" w:rsidRPr="008B35B0" w:rsidRDefault="0010121E" w:rsidP="0061550B">
      <w:pPr>
        <w:pStyle w:val="SingleTxtGR"/>
        <w:rPr>
          <w:b/>
        </w:rPr>
      </w:pPr>
      <w:r w:rsidRPr="00EC5156">
        <w:t>32.</w:t>
      </w:r>
      <w:r w:rsidRPr="00EC5156">
        <w:tab/>
      </w:r>
      <w:r w:rsidRPr="008B35B0">
        <w:rPr>
          <w:b/>
        </w:rPr>
        <w:t>Комитет предлагает государству-участнику представить его базовый документ в соответствии с требованиями в отношении общих базовых д</w:t>
      </w:r>
      <w:r w:rsidRPr="008B35B0">
        <w:rPr>
          <w:b/>
        </w:rPr>
        <w:t>о</w:t>
      </w:r>
      <w:r w:rsidRPr="008B35B0">
        <w:rPr>
          <w:b/>
        </w:rPr>
        <w:t>кументов, содержащимися в согласованных руководящих принципах пре</w:t>
      </w:r>
      <w:r w:rsidRPr="008B35B0">
        <w:rPr>
          <w:b/>
        </w:rPr>
        <w:t>д</w:t>
      </w:r>
      <w:r w:rsidRPr="008B35B0">
        <w:rPr>
          <w:b/>
        </w:rPr>
        <w:t>ставления докладов (</w:t>
      </w:r>
      <w:r w:rsidRPr="008B35B0">
        <w:rPr>
          <w:b/>
          <w:lang w:val="en-US"/>
        </w:rPr>
        <w:t>HRI</w:t>
      </w:r>
      <w:r w:rsidRPr="008B35B0">
        <w:rPr>
          <w:b/>
        </w:rPr>
        <w:t>/</w:t>
      </w:r>
      <w:r w:rsidRPr="008B35B0">
        <w:rPr>
          <w:b/>
          <w:lang w:val="en-US"/>
        </w:rPr>
        <w:t>GEN</w:t>
      </w:r>
      <w:r w:rsidRPr="008B35B0">
        <w:rPr>
          <w:b/>
        </w:rPr>
        <w:t>/2/</w:t>
      </w:r>
      <w:r w:rsidRPr="008B35B0">
        <w:rPr>
          <w:b/>
          <w:lang w:val="en-US"/>
        </w:rPr>
        <w:t>Rev</w:t>
      </w:r>
      <w:r w:rsidRPr="008B35B0">
        <w:rPr>
          <w:b/>
        </w:rPr>
        <w:t>.6).</w:t>
      </w:r>
    </w:p>
    <w:p w:rsidR="0010121E" w:rsidRPr="00D507E7" w:rsidRDefault="0010121E" w:rsidP="0061550B">
      <w:pPr>
        <w:pStyle w:val="SingleTxtGR"/>
      </w:pPr>
      <w:r w:rsidRPr="00EC5156">
        <w:t>33.</w:t>
      </w:r>
      <w:r w:rsidRPr="00EC5156">
        <w:tab/>
      </w:r>
      <w:r w:rsidRPr="008B35B0">
        <w:rPr>
          <w:b/>
        </w:rPr>
        <w:t>Коми</w:t>
      </w:r>
      <w:r w:rsidR="00EC5156">
        <w:rPr>
          <w:b/>
        </w:rPr>
        <w:t>тет просит государство-участник</w:t>
      </w:r>
      <w:r w:rsidRPr="008B35B0">
        <w:rPr>
          <w:b/>
        </w:rPr>
        <w:t xml:space="preserve"> представить его пятый пери</w:t>
      </w:r>
      <w:r w:rsidRPr="008B35B0">
        <w:rPr>
          <w:b/>
        </w:rPr>
        <w:t>о</w:t>
      </w:r>
      <w:r w:rsidRPr="008B35B0">
        <w:rPr>
          <w:b/>
        </w:rPr>
        <w:t>дический доклад, подготовленный в соответствии с пересмотренными р</w:t>
      </w:r>
      <w:r w:rsidRPr="008B35B0">
        <w:rPr>
          <w:b/>
        </w:rPr>
        <w:t>у</w:t>
      </w:r>
      <w:r w:rsidRPr="008B35B0">
        <w:rPr>
          <w:b/>
        </w:rPr>
        <w:t>ководящими принципами Комитета, принятыми в 2008</w:t>
      </w:r>
      <w:r>
        <w:rPr>
          <w:b/>
        </w:rPr>
        <w:t> </w:t>
      </w:r>
      <w:r w:rsidRPr="008B35B0">
        <w:rPr>
          <w:b/>
        </w:rPr>
        <w:t>году (</w:t>
      </w:r>
      <w:r w:rsidRPr="008B35B0">
        <w:rPr>
          <w:b/>
          <w:lang w:val="en-US"/>
        </w:rPr>
        <w:t>E</w:t>
      </w:r>
      <w:r w:rsidRPr="008B35B0">
        <w:rPr>
          <w:b/>
        </w:rPr>
        <w:t>/</w:t>
      </w:r>
      <w:r w:rsidRPr="008B35B0">
        <w:rPr>
          <w:b/>
          <w:lang w:val="en-US"/>
        </w:rPr>
        <w:t>C</w:t>
      </w:r>
      <w:r w:rsidRPr="008B35B0">
        <w:rPr>
          <w:b/>
        </w:rPr>
        <w:t>.12/</w:t>
      </w:r>
      <w:r>
        <w:rPr>
          <w:b/>
        </w:rPr>
        <w:t xml:space="preserve"> </w:t>
      </w:r>
      <w:r w:rsidRPr="008B35B0">
        <w:rPr>
          <w:b/>
        </w:rPr>
        <w:t>2008/2), не позднее 31 мая 2018 года.</w:t>
      </w:r>
    </w:p>
    <w:p w:rsidR="002B2BBB" w:rsidRPr="0010121E" w:rsidRDefault="0010121E" w:rsidP="0010121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B2BBB" w:rsidRPr="0010121E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EBB" w:rsidRDefault="00FA4EBB">
      <w:r>
        <w:rPr>
          <w:lang w:val="en-US"/>
        </w:rPr>
        <w:tab/>
      </w:r>
      <w:r>
        <w:separator/>
      </w:r>
    </w:p>
  </w:endnote>
  <w:endnote w:type="continuationSeparator" w:id="0">
    <w:p w:rsidR="00FA4EBB" w:rsidRDefault="00FA4E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BB" w:rsidRPr="009A6F4A" w:rsidRDefault="00FA4EB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30B9E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GE.13-44457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BB" w:rsidRPr="009A6F4A" w:rsidRDefault="00FA4EBB">
    <w:pPr>
      <w:pStyle w:val="Footer"/>
      <w:rPr>
        <w:lang w:val="en-US"/>
      </w:rPr>
    </w:pPr>
    <w:r>
      <w:rPr>
        <w:lang w:val="en-US"/>
      </w:rPr>
      <w:t>GE.13-44457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30B9E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BB" w:rsidRPr="009A6F4A" w:rsidRDefault="00FA4EBB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44457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040713  050713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EBB" w:rsidRPr="00F71F63" w:rsidRDefault="00FA4EB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A4EBB" w:rsidRPr="00F71F63" w:rsidRDefault="00FA4EB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A4EBB" w:rsidRPr="00635E86" w:rsidRDefault="00FA4EBB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BB" w:rsidRPr="00E71A0F" w:rsidRDefault="00FA4EBB">
    <w:pPr>
      <w:pStyle w:val="Header"/>
      <w:rPr>
        <w:lang w:val="en-US"/>
      </w:rPr>
    </w:pPr>
    <w:r>
      <w:rPr>
        <w:lang w:val="en-US"/>
      </w:rPr>
      <w:t>E/C.12/RWA/CO/2-4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BB" w:rsidRPr="009A6F4A" w:rsidRDefault="00FA4EBB">
    <w:pPr>
      <w:pStyle w:val="Header"/>
      <w:rPr>
        <w:lang w:val="en-US"/>
      </w:rPr>
    </w:pPr>
    <w:r>
      <w:rPr>
        <w:lang w:val="en-US"/>
      </w:rPr>
      <w:tab/>
      <w:t>E/C.12/RWA/CO/2-4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385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A4C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C63C1"/>
    <w:rsid w:val="000D6863"/>
    <w:rsid w:val="0010121E"/>
    <w:rsid w:val="00111256"/>
    <w:rsid w:val="00117AEE"/>
    <w:rsid w:val="001463F7"/>
    <w:rsid w:val="001533D4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2E03"/>
    <w:rsid w:val="001E48EE"/>
    <w:rsid w:val="001F2D04"/>
    <w:rsid w:val="0020059C"/>
    <w:rsid w:val="002019BD"/>
    <w:rsid w:val="00230B9E"/>
    <w:rsid w:val="00232D42"/>
    <w:rsid w:val="00237334"/>
    <w:rsid w:val="002444F4"/>
    <w:rsid w:val="002629A0"/>
    <w:rsid w:val="002661DE"/>
    <w:rsid w:val="0028492B"/>
    <w:rsid w:val="00291C8F"/>
    <w:rsid w:val="002B2BBB"/>
    <w:rsid w:val="002C5036"/>
    <w:rsid w:val="002C6A71"/>
    <w:rsid w:val="002C6D5F"/>
    <w:rsid w:val="002D15EA"/>
    <w:rsid w:val="002D6C07"/>
    <w:rsid w:val="002E0CE6"/>
    <w:rsid w:val="002E1163"/>
    <w:rsid w:val="002E43F3"/>
    <w:rsid w:val="00303859"/>
    <w:rsid w:val="00306D2D"/>
    <w:rsid w:val="003215F5"/>
    <w:rsid w:val="00332891"/>
    <w:rsid w:val="00337A08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154D"/>
    <w:rsid w:val="00593A04"/>
    <w:rsid w:val="005A6D5A"/>
    <w:rsid w:val="005B1B28"/>
    <w:rsid w:val="005B7D51"/>
    <w:rsid w:val="005B7F35"/>
    <w:rsid w:val="005C2081"/>
    <w:rsid w:val="005C678A"/>
    <w:rsid w:val="005D346D"/>
    <w:rsid w:val="005E318A"/>
    <w:rsid w:val="005E74AB"/>
    <w:rsid w:val="00606A3E"/>
    <w:rsid w:val="006115AA"/>
    <w:rsid w:val="006120AE"/>
    <w:rsid w:val="0061550B"/>
    <w:rsid w:val="00616BD4"/>
    <w:rsid w:val="00635E86"/>
    <w:rsid w:val="00635F7C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5702"/>
    <w:rsid w:val="00926904"/>
    <w:rsid w:val="009372F0"/>
    <w:rsid w:val="00937FBD"/>
    <w:rsid w:val="00955022"/>
    <w:rsid w:val="00957B4D"/>
    <w:rsid w:val="00964EEA"/>
    <w:rsid w:val="00980C86"/>
    <w:rsid w:val="0099586E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7CF9"/>
    <w:rsid w:val="00AE60E2"/>
    <w:rsid w:val="00B0169F"/>
    <w:rsid w:val="00B05F21"/>
    <w:rsid w:val="00B138AB"/>
    <w:rsid w:val="00B145D1"/>
    <w:rsid w:val="00B14EA9"/>
    <w:rsid w:val="00B15145"/>
    <w:rsid w:val="00B30A3C"/>
    <w:rsid w:val="00B81305"/>
    <w:rsid w:val="00B97606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1CBC"/>
    <w:rsid w:val="00CF262F"/>
    <w:rsid w:val="00D025D5"/>
    <w:rsid w:val="00D26B13"/>
    <w:rsid w:val="00D26CC1"/>
    <w:rsid w:val="00D30662"/>
    <w:rsid w:val="00D32A0B"/>
    <w:rsid w:val="00D6236B"/>
    <w:rsid w:val="00D67E82"/>
    <w:rsid w:val="00D809D1"/>
    <w:rsid w:val="00D84ECF"/>
    <w:rsid w:val="00DA2851"/>
    <w:rsid w:val="00DA2B7C"/>
    <w:rsid w:val="00DA5686"/>
    <w:rsid w:val="00DB2FC0"/>
    <w:rsid w:val="00DC256B"/>
    <w:rsid w:val="00DF18FA"/>
    <w:rsid w:val="00DF49CA"/>
    <w:rsid w:val="00DF775B"/>
    <w:rsid w:val="00E007F3"/>
    <w:rsid w:val="00E00DEA"/>
    <w:rsid w:val="00E06EF0"/>
    <w:rsid w:val="00E11679"/>
    <w:rsid w:val="00E12758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5156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EBB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10</Pages>
  <Words>4321</Words>
  <Characters>24635</Characters>
  <Application>Microsoft Office Outlook</Application>
  <DocSecurity>4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28899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Короткова</dc:creator>
  <cp:keywords/>
  <dc:description/>
  <cp:lastModifiedBy>Chouvalova</cp:lastModifiedBy>
  <cp:revision>2</cp:revision>
  <cp:lastPrinted>1601-01-01T00:00:00Z</cp:lastPrinted>
  <dcterms:created xsi:type="dcterms:W3CDTF">2013-07-05T08:21:00Z</dcterms:created>
  <dcterms:modified xsi:type="dcterms:W3CDTF">2013-07-05T08:21:00Z</dcterms:modified>
</cp:coreProperties>
</file>