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931" w:rsidRPr="00F2555D" w:rsidRDefault="00396931" w:rsidP="00396931">
      <w:pPr>
        <w:spacing w:line="240" w:lineRule="auto"/>
        <w:rPr>
          <w:sz w:val="6"/>
        </w:rPr>
        <w:sectPr w:rsidR="00396931" w:rsidRPr="00F2555D" w:rsidSect="004D313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2555D">
        <w:rPr>
          <w:rStyle w:val="CommentReference"/>
          <w:szCs w:val="20"/>
        </w:rPr>
        <w:commentReference w:id="0"/>
      </w:r>
    </w:p>
    <w:p w:rsidR="00F2555D" w:rsidRDefault="00F2555D" w:rsidP="00F255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 xml:space="preserve">contra la Mujer </w:t>
      </w:r>
    </w:p>
    <w:p w:rsidR="00F2555D" w:rsidRPr="00F2555D" w:rsidRDefault="00F2555D" w:rsidP="00F2555D">
      <w:pPr>
        <w:pStyle w:val="SingleTxt"/>
        <w:tabs>
          <w:tab w:val="clear" w:pos="1267"/>
        </w:tabs>
        <w:spacing w:after="0"/>
        <w:ind w:hanging="1267"/>
        <w:rPr>
          <w:b/>
        </w:rPr>
      </w:pPr>
      <w:r w:rsidRPr="00F2555D">
        <w:rPr>
          <w:b/>
        </w:rPr>
        <w:t>Grupo de trabajo anterior al período de sesiones</w:t>
      </w:r>
    </w:p>
    <w:p w:rsidR="00F2555D" w:rsidRDefault="00F2555D" w:rsidP="00F2555D">
      <w:pPr>
        <w:pStyle w:val="SingleTxt"/>
        <w:tabs>
          <w:tab w:val="clear" w:pos="1267"/>
        </w:tabs>
        <w:spacing w:after="0"/>
        <w:ind w:hanging="1267"/>
      </w:pPr>
      <w:r>
        <w:t>60º período de sesiones</w:t>
      </w:r>
    </w:p>
    <w:p w:rsidR="00F2555D" w:rsidRDefault="00F2555D" w:rsidP="00F2555D">
      <w:pPr>
        <w:pStyle w:val="SingleTxt"/>
        <w:tabs>
          <w:tab w:val="clear" w:pos="1267"/>
        </w:tabs>
        <w:spacing w:after="0"/>
        <w:ind w:hanging="1267"/>
      </w:pPr>
      <w:r>
        <w:t>21 a 25 de julio de 2014</w:t>
      </w:r>
    </w:p>
    <w:p w:rsidR="00F2555D" w:rsidRPr="00314FDC" w:rsidRDefault="00F2555D" w:rsidP="00F2555D">
      <w:pPr>
        <w:pStyle w:val="SingleTxt"/>
        <w:spacing w:after="0" w:line="120" w:lineRule="exact"/>
        <w:rPr>
          <w:sz w:val="10"/>
        </w:rPr>
      </w:pPr>
    </w:p>
    <w:p w:rsidR="00F2555D" w:rsidRPr="00314FDC" w:rsidRDefault="00F2555D" w:rsidP="00F2555D">
      <w:pPr>
        <w:pStyle w:val="SingleTxt"/>
        <w:spacing w:after="0" w:line="120" w:lineRule="exact"/>
        <w:rPr>
          <w:sz w:val="10"/>
        </w:rPr>
      </w:pPr>
    </w:p>
    <w:p w:rsidR="00F2555D" w:rsidRPr="00314FDC" w:rsidRDefault="00F2555D" w:rsidP="00F2555D">
      <w:pPr>
        <w:pStyle w:val="SingleTxt"/>
        <w:spacing w:after="0" w:line="120" w:lineRule="exact"/>
        <w:rPr>
          <w:sz w:val="10"/>
        </w:rPr>
      </w:pPr>
    </w:p>
    <w:p w:rsidR="00F2555D" w:rsidRDefault="00F2555D" w:rsidP="00F255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tab/>
      </w:r>
      <w:r>
        <w:tab/>
      </w:r>
      <w:r w:rsidRPr="00C6662B">
        <w:t>Examen de los informes presentados por los Estados partes en virtud del artículo 18 de la Convención sobre la Eliminación de Todas las Formas de Discriminación contra la Mujer</w:t>
      </w:r>
    </w:p>
    <w:p w:rsidR="00F2555D" w:rsidRPr="00314FDC" w:rsidRDefault="00F2555D" w:rsidP="00F2555D">
      <w:pPr>
        <w:pStyle w:val="SingleTxt"/>
        <w:spacing w:after="0" w:line="120" w:lineRule="exact"/>
        <w:rPr>
          <w:sz w:val="10"/>
        </w:rPr>
      </w:pPr>
    </w:p>
    <w:p w:rsidR="00F2555D" w:rsidRPr="00314FDC" w:rsidRDefault="00F2555D" w:rsidP="00F2555D">
      <w:pPr>
        <w:pStyle w:val="SingleTxt"/>
        <w:spacing w:after="0" w:line="120" w:lineRule="exact"/>
        <w:rPr>
          <w:sz w:val="10"/>
        </w:rPr>
      </w:pPr>
    </w:p>
    <w:p w:rsidR="00F2555D" w:rsidRDefault="00F2555D" w:rsidP="00F255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del grupo de trabajo anterior al período de sesiones</w:t>
      </w:r>
    </w:p>
    <w:p w:rsidR="00F2555D" w:rsidRPr="00314FDC" w:rsidRDefault="00F2555D" w:rsidP="00F2555D">
      <w:pPr>
        <w:pStyle w:val="SingleTxt"/>
        <w:spacing w:after="0" w:line="120" w:lineRule="exact"/>
        <w:rPr>
          <w:sz w:val="10"/>
        </w:rPr>
      </w:pPr>
    </w:p>
    <w:p w:rsidR="00F2555D" w:rsidRPr="00314FDC" w:rsidRDefault="00F2555D" w:rsidP="00F2555D">
      <w:pPr>
        <w:pStyle w:val="SingleTxt"/>
        <w:spacing w:after="0" w:line="120" w:lineRule="exact"/>
        <w:rPr>
          <w:sz w:val="10"/>
        </w:rPr>
      </w:pPr>
    </w:p>
    <w:p w:rsidR="00F2555D" w:rsidRPr="00C6662B" w:rsidRDefault="00F2555D" w:rsidP="00F2555D">
      <w:pPr>
        <w:pStyle w:val="SingleTxt"/>
        <w:numPr>
          <w:ilvl w:val="0"/>
          <w:numId w:val="4"/>
        </w:numPr>
        <w:tabs>
          <w:tab w:val="clear" w:pos="475"/>
          <w:tab w:val="right" w:pos="1022"/>
        </w:tabs>
        <w:ind w:left="1267" w:right="1260"/>
      </w:pPr>
      <w:r w:rsidRPr="00F2555D">
        <w:rPr>
          <w:szCs w:val="20"/>
          <w:lang w:val="es-ES_tradnl"/>
        </w:rPr>
        <w:t xml:space="preserve">Es </w:t>
      </w:r>
      <w:r w:rsidRPr="00C6662B">
        <w:t>práctica del Comité para la Eliminación de la Discriminación contra la Mujer constituir un grupo de trabajo que se reúna antes de cada período de sesiones durante cinco días para preparar listas de cuestiones y preguntas sobre los informes iniciales y periódicos que examinará el Comité en uno de sus siguientes períodos de sesiones.</w:t>
      </w:r>
    </w:p>
    <w:p w:rsidR="00F2555D" w:rsidRPr="00C6662B" w:rsidRDefault="00F2555D" w:rsidP="00F2555D">
      <w:pPr>
        <w:pStyle w:val="SingleTxt"/>
        <w:numPr>
          <w:ilvl w:val="0"/>
          <w:numId w:val="13"/>
        </w:numPr>
        <w:tabs>
          <w:tab w:val="clear" w:pos="475"/>
          <w:tab w:val="right" w:pos="1022"/>
        </w:tabs>
        <w:ind w:left="1267" w:right="1260"/>
      </w:pPr>
      <w:r w:rsidRPr="00C6662B">
        <w:t xml:space="preserve">El Comité decidió que el Grupo de Trabajo anterior al 60º período de sesiones se reuniera del 21 al 25 de julio de 2014, inmediatamente después de su 58º período de sesiones, a fin de dar a los Estados partes tiempo suficiente para presentar respuestas por escrito a las listas de cuestiones y preguntas y asegurar que se tradujeran oportunamente. </w:t>
      </w:r>
    </w:p>
    <w:p w:rsidR="00F2555D" w:rsidRDefault="00F2555D" w:rsidP="00F2555D">
      <w:pPr>
        <w:pStyle w:val="SingleTxt"/>
        <w:numPr>
          <w:ilvl w:val="0"/>
          <w:numId w:val="13"/>
        </w:numPr>
        <w:tabs>
          <w:tab w:val="clear" w:pos="475"/>
          <w:tab w:val="num" w:pos="1742"/>
        </w:tabs>
        <w:ind w:left="1267"/>
      </w:pPr>
      <w:r w:rsidRPr="00C6662B">
        <w:t>Se nombró a las siguientes expertas para formar parte del Grupo de Trabajo anterior al período de sesiones, quienes asistieron además a este:</w:t>
      </w:r>
      <w:r>
        <w:t xml:space="preserve"> </w:t>
      </w:r>
    </w:p>
    <w:p w:rsidR="00F2555D" w:rsidRPr="00C6662B" w:rsidRDefault="00F2555D" w:rsidP="00F2555D">
      <w:pPr>
        <w:pStyle w:val="SingleTxt"/>
      </w:pPr>
      <w:r>
        <w:tab/>
      </w:r>
      <w:r w:rsidRPr="00C6662B">
        <w:t>Sra. Olinda Bareiro Bobadilla</w:t>
      </w:r>
    </w:p>
    <w:p w:rsidR="00F2555D" w:rsidRPr="00C6662B" w:rsidRDefault="00F2555D" w:rsidP="00F2555D">
      <w:pPr>
        <w:pStyle w:val="SingleTxt"/>
      </w:pPr>
      <w:r>
        <w:tab/>
      </w:r>
      <w:r w:rsidRPr="00C6662B">
        <w:t>Sra. Hilary Gbedemah</w:t>
      </w:r>
    </w:p>
    <w:p w:rsidR="00F2555D" w:rsidRPr="00C6662B" w:rsidRDefault="00F2555D" w:rsidP="00F2555D">
      <w:pPr>
        <w:pStyle w:val="SingleTxt"/>
      </w:pPr>
      <w:r>
        <w:tab/>
      </w:r>
      <w:r w:rsidRPr="00C6662B">
        <w:t>Sra. Biancamaria Pomeranzi</w:t>
      </w:r>
    </w:p>
    <w:p w:rsidR="00F2555D" w:rsidRPr="00C6662B" w:rsidRDefault="00F2555D" w:rsidP="00F2555D">
      <w:pPr>
        <w:pStyle w:val="SingleTxt"/>
      </w:pPr>
      <w:r>
        <w:tab/>
      </w:r>
      <w:r w:rsidRPr="00C6662B">
        <w:t>Sra. Dubravka Šimonović</w:t>
      </w:r>
    </w:p>
    <w:p w:rsidR="00F2555D" w:rsidRDefault="00F2555D" w:rsidP="00F2555D">
      <w:pPr>
        <w:pStyle w:val="SingleTxt"/>
      </w:pPr>
      <w:r>
        <w:tab/>
      </w:r>
      <w:r w:rsidRPr="00C6662B">
        <w:t>Sra. Xiaoqiao Zou</w:t>
      </w:r>
      <w:r>
        <w:t xml:space="preserve"> </w:t>
      </w:r>
    </w:p>
    <w:p w:rsidR="00F2555D" w:rsidRPr="00C6662B" w:rsidRDefault="00F2555D" w:rsidP="00F2555D">
      <w:pPr>
        <w:pStyle w:val="SingleTxt"/>
        <w:numPr>
          <w:ilvl w:val="0"/>
          <w:numId w:val="13"/>
        </w:numPr>
        <w:tabs>
          <w:tab w:val="clear" w:pos="475"/>
          <w:tab w:val="num" w:pos="1742"/>
        </w:tabs>
        <w:ind w:left="1267"/>
      </w:pPr>
      <w:r w:rsidRPr="00C6662B">
        <w:t>El Grupo de Trabajo anterior al período de sesiones eligió como Presidenta a la Sra. Zou.</w:t>
      </w:r>
    </w:p>
    <w:p w:rsidR="00F2555D" w:rsidRPr="00C6662B" w:rsidRDefault="00F2555D" w:rsidP="00F2555D">
      <w:pPr>
        <w:pStyle w:val="SingleTxt"/>
        <w:numPr>
          <w:ilvl w:val="0"/>
          <w:numId w:val="13"/>
        </w:numPr>
        <w:tabs>
          <w:tab w:val="clear" w:pos="475"/>
          <w:tab w:val="num" w:pos="1742"/>
        </w:tabs>
        <w:ind w:left="1267"/>
      </w:pPr>
      <w:r w:rsidRPr="00C6662B">
        <w:t>El Grupo de Trabajo anterior al período de sesiones preparó listas de cuestiones y preguntas relativas a los informes de Azerbaiyán, Dinamarca, el Ecuador, Eritrea, el Gabón, Kirguistán, Maldivas y Tuvalu. A este respecto, el Comité orientó su labor en función de la decisión 49/IX del propio Comité, en virtud de la cual decidió limitar dichas listas a 20 preguntas. En la práctica y de manera excepcional, algunas listas contienen un máximo de 21 preguntas.</w:t>
      </w:r>
    </w:p>
    <w:p w:rsidR="00F2555D" w:rsidRPr="00C6662B" w:rsidRDefault="00F2555D" w:rsidP="00F2555D">
      <w:pPr>
        <w:pStyle w:val="SingleTxt"/>
        <w:numPr>
          <w:ilvl w:val="0"/>
          <w:numId w:val="13"/>
        </w:numPr>
        <w:tabs>
          <w:tab w:val="clear" w:pos="475"/>
          <w:tab w:val="num" w:pos="1742"/>
        </w:tabs>
        <w:ind w:left="1267"/>
      </w:pPr>
      <w:r w:rsidRPr="00C6662B">
        <w:t xml:space="preserve">Como ayuda a la hora de preparar las listas de cuestiones y preguntas, el Grupo de Trabajo anterior al período de sesiones tuvo ante sí los informes de los Estados partes mencionados, además de los siguientes documentos: los documentos básicos presentados por la mayoría de dichos Estados; las recomendaciones generales aprobadas por el Comité; información sobre los antecedentes y los proyectos de listas de cuestiones y preguntas elaborados por la Secretaría del Comité y demás información pertinente, incluidas las observaciones finales del Comité y de otros órganos creados en virtud de tratados. Al preparar las listas, el Grupo de Trabajo anterior al período de sesiones prestó especial atención al seguimiento de la aplicación, por los Estados partes, de las observaciones finales formuladas por el Comité en sus informes anteriores, si los hubiere (no en el caso de los informes iniciales). </w:t>
      </w:r>
    </w:p>
    <w:p w:rsidR="00F2555D" w:rsidRPr="00C6662B" w:rsidRDefault="00F2555D" w:rsidP="00F2555D">
      <w:pPr>
        <w:pStyle w:val="SingleTxt"/>
        <w:numPr>
          <w:ilvl w:val="0"/>
          <w:numId w:val="13"/>
        </w:numPr>
        <w:tabs>
          <w:tab w:val="clear" w:pos="475"/>
          <w:tab w:val="num" w:pos="1742"/>
        </w:tabs>
        <w:ind w:left="1267"/>
      </w:pPr>
      <w:r w:rsidRPr="00C6662B">
        <w:t>El Grupo de Trabajo anterior al período de sesiones utilizó también la información presentada oralmente y por escrito por entidades y organismos especializados del sistema de las Naciones Unidas, instituciones nacionales de derechos humanos y organizaciones no gubernamentales.</w:t>
      </w:r>
    </w:p>
    <w:p w:rsidR="00F2555D" w:rsidRDefault="00F2555D" w:rsidP="00F2555D">
      <w:pPr>
        <w:pStyle w:val="SingleTxt"/>
        <w:numPr>
          <w:ilvl w:val="0"/>
          <w:numId w:val="13"/>
        </w:numPr>
        <w:tabs>
          <w:tab w:val="clear" w:pos="475"/>
          <w:tab w:val="num" w:pos="1742"/>
        </w:tabs>
        <w:ind w:left="1267"/>
      </w:pPr>
      <w:r w:rsidRPr="00C6662B">
        <w:t>Las listas de cuestiones y preguntas aprobadas por el Grupo de Trabajo anterior al período de sesiones fueron transmitidas a los Estados partes correspondientes y figuran en los siguientes documentos:</w:t>
      </w:r>
    </w:p>
    <w:p w:rsidR="00F2555D" w:rsidRPr="00C6662B" w:rsidRDefault="00F2555D" w:rsidP="00F2555D">
      <w:pPr>
        <w:pStyle w:val="SingleTxt"/>
      </w:pPr>
      <w:r>
        <w:tab/>
        <w:t>a)</w:t>
      </w:r>
      <w:r>
        <w:tab/>
      </w:r>
      <w:r w:rsidRPr="00C6662B">
        <w:t>Lista de cuestiones y preguntas relativas al quinto informe periódico de Azerbaiyán (</w:t>
      </w:r>
      <w:hyperlink r:id="rId14" w:history="1">
        <w:r w:rsidRPr="00A142EB">
          <w:rPr>
            <w:rStyle w:val="Hyperlink"/>
          </w:rPr>
          <w:t>CEDAW/C/AZE/Q/5</w:t>
        </w:r>
      </w:hyperlink>
      <w:r w:rsidRPr="00C6662B">
        <w:t>);</w:t>
      </w:r>
    </w:p>
    <w:p w:rsidR="00F2555D" w:rsidRPr="00C6662B" w:rsidRDefault="00F2555D" w:rsidP="00F2555D">
      <w:pPr>
        <w:pStyle w:val="SingleTxt"/>
      </w:pPr>
      <w:r>
        <w:tab/>
      </w:r>
      <w:r w:rsidRPr="00C6662B">
        <w:t>b)</w:t>
      </w:r>
      <w:r w:rsidRPr="00C6662B">
        <w:tab/>
        <w:t>Lista de cuestiones y preguntas relativas al octavo informe periódico de Dinamarca (</w:t>
      </w:r>
      <w:hyperlink r:id="rId15" w:history="1">
        <w:r w:rsidRPr="00A142EB">
          <w:rPr>
            <w:rStyle w:val="Hyperlink"/>
          </w:rPr>
          <w:t>CEDAW/C/DNK/Q/8</w:t>
        </w:r>
      </w:hyperlink>
      <w:r w:rsidRPr="00C6662B">
        <w:t>);</w:t>
      </w:r>
    </w:p>
    <w:p w:rsidR="00F2555D" w:rsidRPr="00C6662B" w:rsidRDefault="00F2555D" w:rsidP="00F2555D">
      <w:pPr>
        <w:pStyle w:val="SingleTxt"/>
      </w:pPr>
      <w:r>
        <w:tab/>
      </w:r>
      <w:r w:rsidRPr="00C6662B">
        <w:t>c)</w:t>
      </w:r>
      <w:r w:rsidRPr="00C6662B">
        <w:tab/>
        <w:t>Lista de cuestiones y preguntas relativas a los informes periódicos octavo y noveno del Ecuador (</w:t>
      </w:r>
      <w:hyperlink r:id="rId16" w:history="1">
        <w:r w:rsidRPr="00A142EB">
          <w:rPr>
            <w:rStyle w:val="Hyperlink"/>
          </w:rPr>
          <w:t>CEDAW/C/ECU/Q/8-9</w:t>
        </w:r>
      </w:hyperlink>
      <w:r w:rsidRPr="00C6662B">
        <w:t>);</w:t>
      </w:r>
    </w:p>
    <w:p w:rsidR="00F2555D" w:rsidRPr="00C6662B" w:rsidRDefault="00F2555D" w:rsidP="00F2555D">
      <w:pPr>
        <w:pStyle w:val="SingleTxt"/>
      </w:pPr>
      <w:r>
        <w:tab/>
      </w:r>
      <w:r w:rsidRPr="00C6662B">
        <w:t>d)</w:t>
      </w:r>
      <w:r w:rsidRPr="00C6662B">
        <w:tab/>
        <w:t>Lista de cuestiones y preguntas relativas al quinto informe periódico de Eritrea (</w:t>
      </w:r>
      <w:hyperlink r:id="rId17" w:history="1">
        <w:r w:rsidRPr="00A142EB">
          <w:rPr>
            <w:rStyle w:val="Hyperlink"/>
          </w:rPr>
          <w:t>CEDAW/C/ERI/Q/5</w:t>
        </w:r>
      </w:hyperlink>
      <w:r w:rsidRPr="00C6662B">
        <w:t xml:space="preserve">); </w:t>
      </w:r>
    </w:p>
    <w:p w:rsidR="00F2555D" w:rsidRPr="00C6662B" w:rsidRDefault="00F2555D" w:rsidP="00F2555D">
      <w:pPr>
        <w:pStyle w:val="SingleTxt"/>
      </w:pPr>
      <w:r>
        <w:tab/>
      </w:r>
      <w:r w:rsidRPr="00C6662B">
        <w:t>e)</w:t>
      </w:r>
      <w:r w:rsidRPr="00C6662B">
        <w:tab/>
        <w:t>Lista de cuestiones y preguntas relativas al sexto informe periódico del Gabón (</w:t>
      </w:r>
      <w:hyperlink r:id="rId18" w:history="1">
        <w:r w:rsidRPr="00A142EB">
          <w:rPr>
            <w:rStyle w:val="Hyperlink"/>
          </w:rPr>
          <w:t>CEDAW/C/GAB/Q/6</w:t>
        </w:r>
      </w:hyperlink>
      <w:r w:rsidRPr="00C6662B">
        <w:t>);</w:t>
      </w:r>
    </w:p>
    <w:p w:rsidR="00F2555D" w:rsidRPr="00C6662B" w:rsidRDefault="00F2555D" w:rsidP="00F2555D">
      <w:pPr>
        <w:pStyle w:val="SingleTxt"/>
      </w:pPr>
      <w:r>
        <w:tab/>
      </w:r>
      <w:r w:rsidRPr="00C6662B">
        <w:t>f)</w:t>
      </w:r>
      <w:r w:rsidRPr="00C6662B">
        <w:tab/>
        <w:t>Lista de cuestiones y preguntas relativas al cuarto informe periódico de Kirguistán (</w:t>
      </w:r>
      <w:hyperlink r:id="rId19" w:history="1">
        <w:r w:rsidRPr="00A142EB">
          <w:rPr>
            <w:rStyle w:val="Hyperlink"/>
          </w:rPr>
          <w:t>CEDAW/C/KGZ/Q/4</w:t>
        </w:r>
      </w:hyperlink>
      <w:r w:rsidRPr="00C6662B">
        <w:t>);</w:t>
      </w:r>
    </w:p>
    <w:p w:rsidR="00F2555D" w:rsidRPr="00C6662B" w:rsidRDefault="00F2555D" w:rsidP="00F2555D">
      <w:pPr>
        <w:pStyle w:val="SingleTxt"/>
      </w:pPr>
      <w:r>
        <w:tab/>
      </w:r>
      <w:r w:rsidRPr="00C6662B">
        <w:t>g)</w:t>
      </w:r>
      <w:r w:rsidRPr="00C6662B">
        <w:tab/>
        <w:t>Lista de cuestiones y preguntas relativas a los informes periódicos cuarto y quinto combinados de Maldivas (</w:t>
      </w:r>
      <w:hyperlink r:id="rId20" w:history="1">
        <w:r w:rsidRPr="00A142EB">
          <w:rPr>
            <w:rStyle w:val="Hyperlink"/>
          </w:rPr>
          <w:t>CEDAW/C/MDV/Q/4-5</w:t>
        </w:r>
      </w:hyperlink>
      <w:r w:rsidRPr="00C6662B">
        <w:t>);</w:t>
      </w:r>
    </w:p>
    <w:p w:rsidR="00F2555D" w:rsidRDefault="00F2555D" w:rsidP="00F2555D">
      <w:pPr>
        <w:pStyle w:val="SingleTxt"/>
      </w:pPr>
      <w:r>
        <w:tab/>
      </w:r>
      <w:r w:rsidRPr="00C6662B">
        <w:t>h)</w:t>
      </w:r>
      <w:r w:rsidRPr="00C6662B">
        <w:tab/>
        <w:t>Lista de cuestiones y preguntas relativas a los informes periódicos tercero y cuarto combinados de Tuvalu (</w:t>
      </w:r>
      <w:hyperlink r:id="rId21" w:history="1">
        <w:r w:rsidRPr="00A142EB">
          <w:rPr>
            <w:rStyle w:val="Hyperlink"/>
          </w:rPr>
          <w:t>CEDAW/C/TUV/Q/3-4</w:t>
        </w:r>
      </w:hyperlink>
      <w:r w:rsidRPr="00C6662B">
        <w:t>).</w:t>
      </w:r>
    </w:p>
    <w:p w:rsidR="00396931" w:rsidRDefault="00F2555D" w:rsidP="00F2555D">
      <w:pPr>
        <w:pStyle w:val="SingleTxt"/>
        <w:numPr>
          <w:ilvl w:val="0"/>
          <w:numId w:val="14"/>
        </w:numPr>
        <w:tabs>
          <w:tab w:val="clear" w:pos="475"/>
          <w:tab w:val="right" w:pos="1022"/>
        </w:tabs>
        <w:ind w:left="1267" w:right="1260"/>
      </w:pPr>
      <w:r>
        <w:br w:type="page"/>
      </w:r>
      <w:r w:rsidRPr="00C6662B">
        <w:t>De conformidad con las decisiones del Comité 22/IV, 25/II y 31/III, las listas de cuestiones y preguntas se centraron en los temas abordados en la Convención. Entre ellos, cabe mencionar los siguientes: el marco constitucional y legislativo; los mecanismos nacionales para el adelanto de la mujer; los estereotipos y las prácticas nocivas; la violencia contra la mujer, incluida la violencia doméstica; la trata de mujeres y la explotación de la prostitución; la participación de la mujer en el proceso de adopción de decisiones; la educación y la capacitación; el empleo; la salud; las prestaciones sociales y económicas; las mujeres que viven en zonas rurales; la situación de los grupos de mujeres desfavorecidos, como las mujeres de edad, las mujeres con discapacidad, las mujeres pertenecientes a minorías étnicas, las mujeres refugiadas y las mujeres migrantes; la igualdad ante la ley y el matrimonio y las relaciones familiares.</w:t>
      </w:r>
    </w:p>
    <w:p w:rsidR="00F2555D" w:rsidRPr="00F2555D" w:rsidRDefault="00F2555D" w:rsidP="00F2555D">
      <w:pPr>
        <w:pStyle w:val="SingleTxt"/>
        <w:tabs>
          <w:tab w:val="right" w:pos="1022"/>
        </w:tabs>
        <w:ind w:right="1260"/>
      </w:pPr>
      <w:r>
        <w:rPr>
          <w:noProof/>
          <w:w w:val="100"/>
          <w:lang w:val="en-US"/>
        </w:rPr>
        <w:pict>
          <v:line id="_x0000_s1026" style="position:absolute;left:0;text-align:left;z-index:1" from="210.2pt,24pt" to="282.2pt,24pt" strokecolor="#010000" strokeweight=".25pt"/>
        </w:pict>
      </w:r>
    </w:p>
    <w:sectPr w:rsidR="00F2555D" w:rsidRPr="00F2555D" w:rsidSect="004D313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9T12:38:00Z" w:initials="Start">
    <w:p w:rsidR="00396931" w:rsidRPr="00F2555D" w:rsidRDefault="00396931">
      <w:pPr>
        <w:pStyle w:val="CommentText"/>
        <w:rPr>
          <w:lang w:val="en-US"/>
        </w:rPr>
      </w:pPr>
      <w:r>
        <w:fldChar w:fldCharType="begin"/>
      </w:r>
      <w:r w:rsidRPr="00F2555D">
        <w:rPr>
          <w:rStyle w:val="CommentReference"/>
          <w:lang w:val="en-US"/>
        </w:rPr>
        <w:instrText xml:space="preserve"> </w:instrText>
      </w:r>
      <w:r w:rsidRPr="00F2555D">
        <w:rPr>
          <w:lang w:val="en-US"/>
        </w:rPr>
        <w:instrText>PAGE \# "'Page: '#'</w:instrText>
      </w:r>
      <w:r w:rsidRPr="00F2555D">
        <w:rPr>
          <w:lang w:val="en-US"/>
        </w:rPr>
        <w:br/>
        <w:instrText>'"</w:instrText>
      </w:r>
      <w:r w:rsidRPr="00F2555D">
        <w:rPr>
          <w:rStyle w:val="CommentReference"/>
          <w:lang w:val="en-US"/>
        </w:rPr>
        <w:instrText xml:space="preserve"> </w:instrText>
      </w:r>
      <w:r>
        <w:fldChar w:fldCharType="end"/>
      </w:r>
      <w:r>
        <w:rPr>
          <w:rStyle w:val="CommentReference"/>
        </w:rPr>
        <w:annotationRef/>
      </w:r>
      <w:r w:rsidRPr="00F2555D">
        <w:rPr>
          <w:lang w:val="en-US"/>
        </w:rPr>
        <w:t>&lt;&lt;ODS JOB NO&gt;&gt;N1448431S&lt;&lt;ODS JOB NO&gt;&gt;</w:t>
      </w:r>
    </w:p>
    <w:p w:rsidR="00396931" w:rsidRPr="00F2555D" w:rsidRDefault="00396931">
      <w:pPr>
        <w:pStyle w:val="CommentText"/>
        <w:rPr>
          <w:lang w:val="en-US"/>
        </w:rPr>
      </w:pPr>
      <w:r w:rsidRPr="00F2555D">
        <w:rPr>
          <w:lang w:val="en-US"/>
        </w:rPr>
        <w:t>&lt;&lt;ODS DOC SYMBOL1&gt;&gt;CEDAW/C/PSWG/60/1&lt;&lt;ODS DOC SYMBOL1&gt;&gt;</w:t>
      </w:r>
    </w:p>
    <w:p w:rsidR="00396931" w:rsidRPr="00F2555D" w:rsidRDefault="00396931">
      <w:pPr>
        <w:pStyle w:val="CommentText"/>
        <w:rPr>
          <w:lang w:val="en-US"/>
        </w:rPr>
      </w:pPr>
      <w:r w:rsidRPr="00F2555D">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B20" w:rsidRDefault="00417B20" w:rsidP="008F1E8F">
      <w:pPr>
        <w:spacing w:line="240" w:lineRule="auto"/>
      </w:pPr>
      <w:r>
        <w:separator/>
      </w:r>
    </w:p>
  </w:endnote>
  <w:endnote w:type="continuationSeparator" w:id="0">
    <w:p w:rsidR="00417B20" w:rsidRDefault="00417B20"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96931" w:rsidTr="00396931">
      <w:tblPrEx>
        <w:tblCellMar>
          <w:top w:w="0" w:type="dxa"/>
          <w:bottom w:w="0" w:type="dxa"/>
        </w:tblCellMar>
      </w:tblPrEx>
      <w:tc>
        <w:tcPr>
          <w:tcW w:w="5033" w:type="dxa"/>
          <w:shd w:val="clear" w:color="auto" w:fill="auto"/>
        </w:tcPr>
        <w:p w:rsidR="00396931" w:rsidRPr="00396931" w:rsidRDefault="00396931" w:rsidP="00396931">
          <w:pPr>
            <w:pStyle w:val="Footer"/>
            <w:jc w:val="right"/>
            <w:rPr>
              <w:b w:val="0"/>
              <w:w w:val="103"/>
              <w:sz w:val="14"/>
            </w:rPr>
          </w:pPr>
          <w:fldSimple w:instr=" DOCVARIABLE &quot;FooterJN&quot; \* MERGEFORMAT ">
            <w:r w:rsidR="00A142EB">
              <w:rPr>
                <w:b w:val="0"/>
                <w:w w:val="103"/>
                <w:sz w:val="14"/>
              </w:rPr>
              <w:t>14-58330</w:t>
            </w:r>
          </w:fldSimple>
        </w:p>
      </w:tc>
      <w:tc>
        <w:tcPr>
          <w:tcW w:w="5033" w:type="dxa"/>
          <w:shd w:val="clear" w:color="auto" w:fill="auto"/>
        </w:tcPr>
        <w:p w:rsidR="00396931" w:rsidRPr="00396931" w:rsidRDefault="00396931" w:rsidP="00396931">
          <w:pPr>
            <w:pStyle w:val="Footer"/>
            <w:rPr>
              <w:w w:val="103"/>
            </w:rPr>
          </w:pPr>
          <w:r>
            <w:rPr>
              <w:w w:val="103"/>
            </w:rPr>
            <w:fldChar w:fldCharType="begin"/>
          </w:r>
          <w:r>
            <w:rPr>
              <w:w w:val="103"/>
            </w:rPr>
            <w:instrText xml:space="preserve"> PAGE  \* Arabic  \* MERGEFORMAT </w:instrText>
          </w:r>
          <w:r>
            <w:rPr>
              <w:w w:val="103"/>
            </w:rPr>
            <w:fldChar w:fldCharType="separate"/>
          </w:r>
          <w:r w:rsidR="003E48DC">
            <w:rPr>
              <w:w w:val="103"/>
            </w:rPr>
            <w:t>2</w:t>
          </w:r>
          <w:r>
            <w:rPr>
              <w:w w:val="103"/>
            </w:rPr>
            <w:fldChar w:fldCharType="end"/>
          </w:r>
          <w:r>
            <w:rPr>
              <w:w w:val="103"/>
            </w:rPr>
            <w:t>/</w:t>
          </w:r>
          <w:fldSimple w:instr=" NUMPAGES  \* Arabic  \* MERGEFORMAT ">
            <w:r w:rsidR="003E48DC">
              <w:rPr>
                <w:w w:val="103"/>
              </w:rPr>
              <w:t>2</w:t>
            </w:r>
          </w:fldSimple>
        </w:p>
      </w:tc>
    </w:tr>
  </w:tbl>
  <w:p w:rsidR="00396931" w:rsidRPr="00396931" w:rsidRDefault="00396931" w:rsidP="003969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96931" w:rsidTr="00396931">
      <w:tblPrEx>
        <w:tblCellMar>
          <w:top w:w="0" w:type="dxa"/>
          <w:bottom w:w="0" w:type="dxa"/>
        </w:tblCellMar>
      </w:tblPrEx>
      <w:tc>
        <w:tcPr>
          <w:tcW w:w="5033" w:type="dxa"/>
          <w:shd w:val="clear" w:color="auto" w:fill="auto"/>
        </w:tcPr>
        <w:p w:rsidR="00396931" w:rsidRPr="00396931" w:rsidRDefault="00396931" w:rsidP="0039693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142EB">
            <w:rPr>
              <w:w w:val="103"/>
            </w:rPr>
            <w:t>3</w:t>
          </w:r>
          <w:r>
            <w:rPr>
              <w:w w:val="103"/>
            </w:rPr>
            <w:fldChar w:fldCharType="end"/>
          </w:r>
          <w:r>
            <w:rPr>
              <w:w w:val="103"/>
            </w:rPr>
            <w:t>/</w:t>
          </w:r>
          <w:fldSimple w:instr=" NUMPAGES  \* Arabic  \* MERGEFORMAT ">
            <w:r w:rsidR="00A142EB">
              <w:rPr>
                <w:w w:val="103"/>
              </w:rPr>
              <w:t>3</w:t>
            </w:r>
          </w:fldSimple>
        </w:p>
      </w:tc>
      <w:tc>
        <w:tcPr>
          <w:tcW w:w="5033" w:type="dxa"/>
          <w:shd w:val="clear" w:color="auto" w:fill="auto"/>
        </w:tcPr>
        <w:p w:rsidR="00396931" w:rsidRPr="00396931" w:rsidRDefault="00396931" w:rsidP="00396931">
          <w:pPr>
            <w:pStyle w:val="Footer"/>
            <w:rPr>
              <w:b w:val="0"/>
              <w:w w:val="103"/>
              <w:sz w:val="14"/>
            </w:rPr>
          </w:pPr>
          <w:fldSimple w:instr=" DOCVARIABLE &quot;FooterJN&quot; \* MERGEFORMAT ">
            <w:r w:rsidR="00A142EB">
              <w:rPr>
                <w:b w:val="0"/>
                <w:w w:val="103"/>
                <w:sz w:val="14"/>
              </w:rPr>
              <w:t>14-58330</w:t>
            </w:r>
          </w:fldSimple>
        </w:p>
      </w:tc>
    </w:tr>
  </w:tbl>
  <w:p w:rsidR="00396931" w:rsidRPr="00396931" w:rsidRDefault="00396931" w:rsidP="003969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931" w:rsidRPr="00396931" w:rsidRDefault="00396931" w:rsidP="00396931">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1&amp;Size =1&amp;Lang = S"/>
          <w10:wrap anchorx="page" anchory="page"/>
        </v:shape>
      </w:pict>
    </w:r>
  </w:p>
  <w:tbl>
    <w:tblPr>
      <w:tblW w:w="0" w:type="auto"/>
      <w:tblLayout w:type="fixed"/>
      <w:tblLook w:val="0000"/>
    </w:tblPr>
    <w:tblGrid>
      <w:gridCol w:w="3686"/>
      <w:gridCol w:w="5033"/>
    </w:tblGrid>
    <w:tr w:rsidR="00396931" w:rsidTr="00396931">
      <w:tblPrEx>
        <w:tblCellMar>
          <w:top w:w="0" w:type="dxa"/>
          <w:bottom w:w="0" w:type="dxa"/>
        </w:tblCellMar>
      </w:tblPrEx>
      <w:tc>
        <w:tcPr>
          <w:tcW w:w="3686" w:type="dxa"/>
        </w:tcPr>
        <w:p w:rsidR="00396931" w:rsidRDefault="00396931" w:rsidP="00396931">
          <w:pPr>
            <w:pStyle w:val="ReleaseDate"/>
          </w:pPr>
          <w:r>
            <w:t>14-58330 (S)</w:t>
          </w:r>
          <w:r w:rsidR="00146392">
            <w:t>X</w:t>
          </w:r>
          <w:r>
            <w:t xml:space="preserve"> </w:t>
          </w:r>
        </w:p>
        <w:p w:rsidR="00396931" w:rsidRPr="00396931" w:rsidRDefault="00396931" w:rsidP="0039693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*1458330*</w:t>
          </w:r>
        </w:p>
      </w:tc>
      <w:tc>
        <w:tcPr>
          <w:tcW w:w="5033" w:type="dxa"/>
        </w:tcPr>
        <w:p w:rsidR="00396931" w:rsidRDefault="00396931" w:rsidP="00396931">
          <w:pPr>
            <w:pStyle w:val="Footer"/>
            <w:jc w:val="right"/>
            <w:rPr>
              <w:b w:val="0"/>
              <w:sz w:val="20"/>
            </w:rPr>
          </w:pPr>
          <w:r>
            <w:rPr>
              <w:b w:val="0"/>
              <w:sz w:val="20"/>
            </w:rPr>
            <w:pict>
              <v:shape id="_x0000_i1026" type="#_x0000_t75" style="width:85.5pt;height:18pt">
                <v:imagedata r:id="rId2" o:title="recycle_Spanish"/>
              </v:shape>
            </w:pict>
          </w:r>
        </w:p>
      </w:tc>
    </w:tr>
  </w:tbl>
  <w:p w:rsidR="00396931" w:rsidRPr="00396931" w:rsidRDefault="00396931" w:rsidP="0039693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B20" w:rsidRDefault="00417B20" w:rsidP="008F1E8F">
      <w:pPr>
        <w:spacing w:line="240" w:lineRule="auto"/>
      </w:pPr>
      <w:r>
        <w:separator/>
      </w:r>
    </w:p>
  </w:footnote>
  <w:footnote w:type="continuationSeparator" w:id="0">
    <w:p w:rsidR="00417B20" w:rsidRDefault="00417B20"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96931" w:rsidTr="00396931">
      <w:tblPrEx>
        <w:tblCellMar>
          <w:top w:w="0" w:type="dxa"/>
          <w:bottom w:w="0" w:type="dxa"/>
        </w:tblCellMar>
      </w:tblPrEx>
      <w:trPr>
        <w:trHeight w:hRule="exact" w:val="864"/>
      </w:trPr>
      <w:tc>
        <w:tcPr>
          <w:tcW w:w="4838" w:type="dxa"/>
          <w:shd w:val="clear" w:color="auto" w:fill="auto"/>
          <w:vAlign w:val="bottom"/>
        </w:tcPr>
        <w:p w:rsidR="00396931" w:rsidRPr="00396931" w:rsidRDefault="00396931" w:rsidP="00396931">
          <w:pPr>
            <w:pStyle w:val="Header"/>
            <w:spacing w:after="80"/>
            <w:rPr>
              <w:b/>
            </w:rPr>
          </w:pPr>
          <w:fldSimple w:instr=" DOCVARIABLE &quot;sss1&quot; \* MERGEFORMAT ">
            <w:r w:rsidR="00A142EB">
              <w:rPr>
                <w:b/>
              </w:rPr>
              <w:t>CEDAW/C/PSWG/60/1</w:t>
            </w:r>
          </w:fldSimple>
        </w:p>
      </w:tc>
      <w:tc>
        <w:tcPr>
          <w:tcW w:w="5033" w:type="dxa"/>
          <w:shd w:val="clear" w:color="auto" w:fill="auto"/>
          <w:vAlign w:val="bottom"/>
        </w:tcPr>
        <w:p w:rsidR="00396931" w:rsidRDefault="00396931" w:rsidP="00396931">
          <w:pPr>
            <w:pStyle w:val="Header"/>
          </w:pPr>
        </w:p>
      </w:tc>
    </w:tr>
  </w:tbl>
  <w:p w:rsidR="00396931" w:rsidRPr="00396931" w:rsidRDefault="00396931" w:rsidP="00396931">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96931" w:rsidTr="00396931">
      <w:tblPrEx>
        <w:tblCellMar>
          <w:top w:w="0" w:type="dxa"/>
          <w:bottom w:w="0" w:type="dxa"/>
        </w:tblCellMar>
      </w:tblPrEx>
      <w:trPr>
        <w:trHeight w:hRule="exact" w:val="864"/>
      </w:trPr>
      <w:tc>
        <w:tcPr>
          <w:tcW w:w="4838" w:type="dxa"/>
          <w:shd w:val="clear" w:color="auto" w:fill="auto"/>
          <w:vAlign w:val="bottom"/>
        </w:tcPr>
        <w:p w:rsidR="00396931" w:rsidRDefault="00396931" w:rsidP="00396931">
          <w:pPr>
            <w:pStyle w:val="Header"/>
          </w:pPr>
        </w:p>
      </w:tc>
      <w:tc>
        <w:tcPr>
          <w:tcW w:w="5033" w:type="dxa"/>
          <w:shd w:val="clear" w:color="auto" w:fill="auto"/>
          <w:vAlign w:val="bottom"/>
        </w:tcPr>
        <w:p w:rsidR="00396931" w:rsidRPr="00396931" w:rsidRDefault="00396931" w:rsidP="00396931">
          <w:pPr>
            <w:pStyle w:val="Header"/>
            <w:spacing w:after="80"/>
            <w:jc w:val="right"/>
            <w:rPr>
              <w:b/>
            </w:rPr>
          </w:pPr>
          <w:fldSimple w:instr=" DOCVARIABLE &quot;sss1&quot; \* MERGEFORMAT ">
            <w:r w:rsidR="00A142EB">
              <w:rPr>
                <w:b/>
              </w:rPr>
              <w:t>CEDAW/C/PSWG/60/1</w:t>
            </w:r>
          </w:fldSimple>
        </w:p>
      </w:tc>
    </w:tr>
  </w:tbl>
  <w:p w:rsidR="00396931" w:rsidRPr="00396931" w:rsidRDefault="00396931" w:rsidP="00396931">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96931" w:rsidTr="0039693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96931" w:rsidRDefault="00396931" w:rsidP="00396931">
          <w:pPr>
            <w:pStyle w:val="Header"/>
            <w:spacing w:after="120"/>
          </w:pPr>
        </w:p>
      </w:tc>
      <w:tc>
        <w:tcPr>
          <w:tcW w:w="2059" w:type="dxa"/>
          <w:tcBorders>
            <w:bottom w:val="single" w:sz="4" w:space="0" w:color="auto"/>
          </w:tcBorders>
          <w:shd w:val="clear" w:color="auto" w:fill="auto"/>
          <w:vAlign w:val="bottom"/>
        </w:tcPr>
        <w:p w:rsidR="00396931" w:rsidRPr="00396931" w:rsidRDefault="00396931" w:rsidP="0039693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96931" w:rsidRDefault="00396931" w:rsidP="00396931">
          <w:pPr>
            <w:pStyle w:val="Header"/>
            <w:spacing w:after="120"/>
          </w:pPr>
        </w:p>
      </w:tc>
      <w:tc>
        <w:tcPr>
          <w:tcW w:w="6523" w:type="dxa"/>
          <w:gridSpan w:val="3"/>
          <w:tcBorders>
            <w:bottom w:val="single" w:sz="4" w:space="0" w:color="auto"/>
          </w:tcBorders>
          <w:shd w:val="clear" w:color="auto" w:fill="auto"/>
          <w:vAlign w:val="bottom"/>
        </w:tcPr>
        <w:p w:rsidR="00396931" w:rsidRPr="00396931" w:rsidRDefault="00396931" w:rsidP="00396931">
          <w:pPr>
            <w:spacing w:after="80" w:line="240" w:lineRule="auto"/>
            <w:jc w:val="right"/>
            <w:rPr>
              <w:position w:val="-4"/>
            </w:rPr>
          </w:pPr>
          <w:r>
            <w:rPr>
              <w:position w:val="-4"/>
              <w:sz w:val="40"/>
            </w:rPr>
            <w:t>CEDAW</w:t>
          </w:r>
          <w:r>
            <w:rPr>
              <w:position w:val="-4"/>
            </w:rPr>
            <w:t>/C/PSWG/60/1</w:t>
          </w:r>
        </w:p>
      </w:tc>
    </w:tr>
    <w:tr w:rsidR="00396931" w:rsidRPr="00396931" w:rsidTr="003969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96931" w:rsidRDefault="00396931" w:rsidP="0039693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96931" w:rsidRPr="00396931" w:rsidRDefault="00396931" w:rsidP="00396931">
          <w:pPr>
            <w:pStyle w:val="Header"/>
            <w:spacing w:before="109"/>
          </w:pPr>
        </w:p>
      </w:tc>
      <w:tc>
        <w:tcPr>
          <w:tcW w:w="5227" w:type="dxa"/>
          <w:gridSpan w:val="3"/>
          <w:tcBorders>
            <w:top w:val="single" w:sz="4" w:space="0" w:color="auto"/>
            <w:bottom w:val="single" w:sz="12" w:space="0" w:color="auto"/>
          </w:tcBorders>
          <w:shd w:val="clear" w:color="auto" w:fill="auto"/>
        </w:tcPr>
        <w:p w:rsidR="00396931" w:rsidRPr="00396931" w:rsidRDefault="00396931" w:rsidP="00396931">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96931" w:rsidRPr="00F2555D" w:rsidRDefault="00396931" w:rsidP="00396931">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396931" w:rsidRDefault="00396931" w:rsidP="00396931">
          <w:pPr>
            <w:pStyle w:val="Distribution"/>
            <w:spacing w:before="240"/>
          </w:pPr>
          <w:r>
            <w:t>Distr. general</w:t>
          </w:r>
        </w:p>
        <w:p w:rsidR="00396931" w:rsidRDefault="00396931" w:rsidP="00396931">
          <w:pPr>
            <w:pStyle w:val="Publication"/>
          </w:pPr>
          <w:r>
            <w:t>25 de julio de 2014</w:t>
          </w:r>
        </w:p>
        <w:p w:rsidR="00396931" w:rsidRDefault="00396931" w:rsidP="00396931">
          <w:r>
            <w:t>Español</w:t>
          </w:r>
        </w:p>
        <w:p w:rsidR="00396931" w:rsidRDefault="00396931" w:rsidP="00396931">
          <w:pPr>
            <w:pStyle w:val="Original"/>
          </w:pPr>
          <w:r>
            <w:t>Original: inglés</w:t>
          </w:r>
        </w:p>
        <w:p w:rsidR="00396931" w:rsidRPr="00396931" w:rsidRDefault="00396931" w:rsidP="00396931"/>
      </w:tc>
    </w:tr>
  </w:tbl>
  <w:p w:rsidR="00396931" w:rsidRPr="00396931" w:rsidRDefault="00396931" w:rsidP="0039693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F27F7"/>
    <w:multiLevelType w:val="singleLevel"/>
    <w:tmpl w:val="EDAC8656"/>
    <w:lvl w:ilvl="0">
      <w:start w:val="1"/>
      <w:numFmt w:val="decimal"/>
      <w:lvlRestart w:val="0"/>
      <w:lvlText w:val="%1."/>
      <w:lvlJc w:val="left"/>
      <w:pPr>
        <w:tabs>
          <w:tab w:val="num" w:pos="475"/>
        </w:tabs>
        <w:ind w:left="0" w:firstLine="0"/>
      </w:pPr>
      <w:rPr>
        <w:spacing w:val="0"/>
        <w:w w:val="100"/>
      </w:rPr>
    </w:lvl>
  </w:abstractNum>
  <w:abstractNum w:abstractNumId="1">
    <w:nsid w:val="12EF7EB7"/>
    <w:multiLevelType w:val="singleLevel"/>
    <w:tmpl w:val="8BC2398C"/>
    <w:lvl w:ilvl="0">
      <w:start w:val="9"/>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6415471"/>
    <w:multiLevelType w:val="singleLevel"/>
    <w:tmpl w:val="6AC0BD4A"/>
    <w:lvl w:ilvl="0">
      <w:start w:val="1"/>
      <w:numFmt w:val="decimal"/>
      <w:lvlRestart w:val="0"/>
      <w:lvlText w:val="%1."/>
      <w:lvlJc w:val="left"/>
      <w:pPr>
        <w:tabs>
          <w:tab w:val="num" w:pos="475"/>
        </w:tabs>
        <w:ind w:left="0" w:firstLine="0"/>
      </w:pPr>
      <w:rPr>
        <w:spacing w:val="0"/>
        <w:w w:val="100"/>
      </w:rPr>
    </w:lvl>
  </w:abstractNum>
  <w:abstractNum w:abstractNumId="5">
    <w:nsid w:val="274B34B0"/>
    <w:multiLevelType w:val="singleLevel"/>
    <w:tmpl w:val="6AC0BD4A"/>
    <w:lvl w:ilvl="0">
      <w:start w:val="1"/>
      <w:numFmt w:val="decimal"/>
      <w:lvlRestart w:val="0"/>
      <w:lvlText w:val="%1."/>
      <w:lvlJc w:val="left"/>
      <w:pPr>
        <w:tabs>
          <w:tab w:val="num" w:pos="475"/>
        </w:tabs>
        <w:ind w:left="0" w:firstLine="0"/>
      </w:pPr>
      <w:rPr>
        <w:spacing w:val="0"/>
        <w:w w:val="100"/>
      </w:rPr>
    </w:lvl>
  </w:abstractNum>
  <w:abstractNum w:abstractNumId="6">
    <w:nsid w:val="31071724"/>
    <w:multiLevelType w:val="singleLevel"/>
    <w:tmpl w:val="6AC0BD4A"/>
    <w:lvl w:ilvl="0">
      <w:start w:val="1"/>
      <w:numFmt w:val="decimal"/>
      <w:lvlRestart w:val="0"/>
      <w:lvlText w:val="%1."/>
      <w:lvlJc w:val="left"/>
      <w:pPr>
        <w:tabs>
          <w:tab w:val="num" w:pos="475"/>
        </w:tabs>
        <w:ind w:left="0" w:firstLine="0"/>
      </w:pPr>
      <w:rPr>
        <w:spacing w:val="0"/>
        <w:w w:val="100"/>
      </w:rPr>
    </w:lvl>
  </w:abstractNum>
  <w:abstractNum w:abstractNumId="7">
    <w:nsid w:val="33C95191"/>
    <w:multiLevelType w:val="singleLevel"/>
    <w:tmpl w:val="640EFEE0"/>
    <w:lvl w:ilvl="0">
      <w:start w:val="2"/>
      <w:numFmt w:val="decimal"/>
      <w:lvlRestart w:val="0"/>
      <w:lvlText w:val="%1."/>
      <w:lvlJc w:val="left"/>
      <w:pPr>
        <w:tabs>
          <w:tab w:val="num" w:pos="475"/>
        </w:tabs>
        <w:ind w:left="0" w:firstLine="0"/>
      </w:pPr>
      <w:rPr>
        <w:spacing w:val="0"/>
        <w:w w:val="100"/>
      </w:rPr>
    </w:lvl>
  </w:abstractNum>
  <w:abstractNum w:abstractNumId="8">
    <w:nsid w:val="499C23DB"/>
    <w:multiLevelType w:val="singleLevel"/>
    <w:tmpl w:val="6AC0BD4A"/>
    <w:lvl w:ilvl="0">
      <w:start w:val="1"/>
      <w:numFmt w:val="decimal"/>
      <w:lvlRestart w:val="0"/>
      <w:lvlText w:val="%1."/>
      <w:lvlJc w:val="left"/>
      <w:pPr>
        <w:tabs>
          <w:tab w:val="num" w:pos="475"/>
        </w:tabs>
        <w:ind w:left="0" w:firstLine="0"/>
      </w:pPr>
      <w:rPr>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C8F33B8"/>
    <w:multiLevelType w:val="singleLevel"/>
    <w:tmpl w:val="5B24F5B6"/>
    <w:lvl w:ilvl="0">
      <w:start w:val="1"/>
      <w:numFmt w:val="decimal"/>
      <w:lvlRestart w:val="0"/>
      <w:lvlText w:val="%1."/>
      <w:lvlJc w:val="left"/>
      <w:pPr>
        <w:tabs>
          <w:tab w:val="num" w:pos="475"/>
        </w:tabs>
        <w:ind w:left="0" w:firstLine="0"/>
      </w:pPr>
      <w:rPr>
        <w:spacing w:val="0"/>
        <w:w w:val="100"/>
      </w:rPr>
    </w:lvl>
  </w:abstractNum>
  <w:abstractNum w:abstractNumId="11">
    <w:nsid w:val="66437626"/>
    <w:multiLevelType w:val="singleLevel"/>
    <w:tmpl w:val="A830CDB2"/>
    <w:lvl w:ilvl="0">
      <w:start w:val="1"/>
      <w:numFmt w:val="decimal"/>
      <w:lvlRestart w:val="0"/>
      <w:lvlText w:val="%1."/>
      <w:lvlJc w:val="left"/>
      <w:pPr>
        <w:tabs>
          <w:tab w:val="num" w:pos="475"/>
        </w:tabs>
        <w:ind w:left="0" w:firstLine="0"/>
      </w:pPr>
      <w:rPr>
        <w:spacing w:val="0"/>
        <w:w w:val="100"/>
      </w:rPr>
    </w:lvl>
  </w:abstractNum>
  <w:abstractNum w:abstractNumId="12">
    <w:nsid w:val="71853CD4"/>
    <w:multiLevelType w:val="singleLevel"/>
    <w:tmpl w:val="6AC0BD4A"/>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9"/>
  </w:num>
  <w:num w:numId="4">
    <w:abstractNumId w:val="11"/>
  </w:num>
  <w:num w:numId="5">
    <w:abstractNumId w:val="10"/>
  </w:num>
  <w:num w:numId="6">
    <w:abstractNumId w:val="0"/>
  </w:num>
  <w:num w:numId="7">
    <w:abstractNumId w:val="5"/>
  </w:num>
  <w:num w:numId="8">
    <w:abstractNumId w:val="8"/>
  </w:num>
  <w:num w:numId="9">
    <w:abstractNumId w:val="6"/>
  </w:num>
  <w:num w:numId="10">
    <w:abstractNumId w:val="12"/>
  </w:num>
  <w:num w:numId="11">
    <w:abstractNumId w:val="12"/>
    <w:lvlOverride w:ilvl="0">
      <w:lvl w:ilvl="0">
        <w:start w:val="1"/>
        <w:numFmt w:val="decimal"/>
        <w:lvlRestart w:val="0"/>
        <w:lvlText w:val="%1."/>
        <w:lvlJc w:val="left"/>
        <w:pPr>
          <w:tabs>
            <w:tab w:val="num" w:pos="475"/>
          </w:tabs>
          <w:ind w:left="0" w:firstLine="0"/>
        </w:pPr>
        <w:rPr>
          <w:spacing w:val="0"/>
          <w:w w:val="100"/>
        </w:rPr>
      </w:lvl>
    </w:lvlOverride>
  </w:num>
  <w:num w:numId="12">
    <w:abstractNumId w:val="4"/>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30*"/>
    <w:docVar w:name="CreationDt" w:val="19/08/2014 12:38 PM"/>
    <w:docVar w:name="DocCategory" w:val="Doc"/>
    <w:docVar w:name="DocType" w:val="Final"/>
    <w:docVar w:name="FooterJN" w:val="14-58330"/>
    <w:docVar w:name="jobn" w:val="14-58330 (S)"/>
    <w:docVar w:name="jobnDT" w:val="14-58330 (S)   190814"/>
    <w:docVar w:name="jobnDTDT" w:val="14-58330 (S)   190814   190814"/>
    <w:docVar w:name="JobNo" w:val="1458330S"/>
    <w:docVar w:name="JobNo2" w:val="144843112:38 PM"/>
    <w:docVar w:name="OandT" w:val="pl"/>
    <w:docVar w:name="sss1" w:val="CEDAW/C/PSWG/60/1"/>
    <w:docVar w:name="sss2" w:val="-"/>
    <w:docVar w:name="Symbol1" w:val="CEDAW/C/PSWG/60/1"/>
    <w:docVar w:name="Symbol2" w:val="-"/>
  </w:docVars>
  <w:rsids>
    <w:rsidRoot w:val="007C03E7"/>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6392"/>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277C7"/>
    <w:rsid w:val="0024283D"/>
    <w:rsid w:val="00247894"/>
    <w:rsid w:val="0025615B"/>
    <w:rsid w:val="00260DF5"/>
    <w:rsid w:val="002639B8"/>
    <w:rsid w:val="002652F7"/>
    <w:rsid w:val="00266F6B"/>
    <w:rsid w:val="00272964"/>
    <w:rsid w:val="002841B4"/>
    <w:rsid w:val="00295FD6"/>
    <w:rsid w:val="00297ED1"/>
    <w:rsid w:val="002B105C"/>
    <w:rsid w:val="002B1548"/>
    <w:rsid w:val="002B6B53"/>
    <w:rsid w:val="002B7407"/>
    <w:rsid w:val="002C2CAF"/>
    <w:rsid w:val="002C345B"/>
    <w:rsid w:val="002C3E79"/>
    <w:rsid w:val="002D3F35"/>
    <w:rsid w:val="002E1262"/>
    <w:rsid w:val="002E2A29"/>
    <w:rsid w:val="002F0A5D"/>
    <w:rsid w:val="002F4C08"/>
    <w:rsid w:val="00303A2A"/>
    <w:rsid w:val="00327A13"/>
    <w:rsid w:val="003359DE"/>
    <w:rsid w:val="003452B8"/>
    <w:rsid w:val="0034771F"/>
    <w:rsid w:val="0035601E"/>
    <w:rsid w:val="00363CCE"/>
    <w:rsid w:val="00365806"/>
    <w:rsid w:val="0037429E"/>
    <w:rsid w:val="003754AD"/>
    <w:rsid w:val="00375801"/>
    <w:rsid w:val="003779EE"/>
    <w:rsid w:val="00396931"/>
    <w:rsid w:val="00397636"/>
    <w:rsid w:val="003A5CE7"/>
    <w:rsid w:val="003B613E"/>
    <w:rsid w:val="003C12C7"/>
    <w:rsid w:val="003C473B"/>
    <w:rsid w:val="003C4940"/>
    <w:rsid w:val="003C5008"/>
    <w:rsid w:val="003C67B3"/>
    <w:rsid w:val="003D2D4A"/>
    <w:rsid w:val="003E48DC"/>
    <w:rsid w:val="003E5AAE"/>
    <w:rsid w:val="003E60D2"/>
    <w:rsid w:val="003F3C3C"/>
    <w:rsid w:val="00400307"/>
    <w:rsid w:val="00404990"/>
    <w:rsid w:val="0040564F"/>
    <w:rsid w:val="00417B20"/>
    <w:rsid w:val="00431501"/>
    <w:rsid w:val="004318E8"/>
    <w:rsid w:val="00434234"/>
    <w:rsid w:val="004374B8"/>
    <w:rsid w:val="00443CA4"/>
    <w:rsid w:val="004452B0"/>
    <w:rsid w:val="00451290"/>
    <w:rsid w:val="0045204A"/>
    <w:rsid w:val="00466635"/>
    <w:rsid w:val="004713D8"/>
    <w:rsid w:val="00476219"/>
    <w:rsid w:val="004843EE"/>
    <w:rsid w:val="0049207E"/>
    <w:rsid w:val="004A146B"/>
    <w:rsid w:val="004A3174"/>
    <w:rsid w:val="004A7C6C"/>
    <w:rsid w:val="004B47A3"/>
    <w:rsid w:val="004C1BCD"/>
    <w:rsid w:val="004C75AE"/>
    <w:rsid w:val="004D3139"/>
    <w:rsid w:val="004D4AC0"/>
    <w:rsid w:val="004D6407"/>
    <w:rsid w:val="004D779E"/>
    <w:rsid w:val="004E757B"/>
    <w:rsid w:val="004F14EE"/>
    <w:rsid w:val="004F4843"/>
    <w:rsid w:val="004F4A39"/>
    <w:rsid w:val="0050020B"/>
    <w:rsid w:val="005053EA"/>
    <w:rsid w:val="005056C9"/>
    <w:rsid w:val="0050627B"/>
    <w:rsid w:val="00507265"/>
    <w:rsid w:val="00511D5E"/>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549E2"/>
    <w:rsid w:val="00776DCA"/>
    <w:rsid w:val="00777C17"/>
    <w:rsid w:val="00781DFE"/>
    <w:rsid w:val="00793FFF"/>
    <w:rsid w:val="007A384D"/>
    <w:rsid w:val="007B04E8"/>
    <w:rsid w:val="007B2E44"/>
    <w:rsid w:val="007C03E7"/>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6C2"/>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8F5FDD"/>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73EA"/>
    <w:rsid w:val="009B1C06"/>
    <w:rsid w:val="009B26B8"/>
    <w:rsid w:val="009B6140"/>
    <w:rsid w:val="009C31A4"/>
    <w:rsid w:val="009C3306"/>
    <w:rsid w:val="009C558E"/>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142EB"/>
    <w:rsid w:val="00A21683"/>
    <w:rsid w:val="00A24508"/>
    <w:rsid w:val="00A26619"/>
    <w:rsid w:val="00A3163E"/>
    <w:rsid w:val="00A4039A"/>
    <w:rsid w:val="00A5353F"/>
    <w:rsid w:val="00A54C38"/>
    <w:rsid w:val="00A607E7"/>
    <w:rsid w:val="00A627D6"/>
    <w:rsid w:val="00A64E36"/>
    <w:rsid w:val="00A65B90"/>
    <w:rsid w:val="00A65C9E"/>
    <w:rsid w:val="00A6761C"/>
    <w:rsid w:val="00A71D7C"/>
    <w:rsid w:val="00A84D3A"/>
    <w:rsid w:val="00A86FEA"/>
    <w:rsid w:val="00AA7DC9"/>
    <w:rsid w:val="00AB7836"/>
    <w:rsid w:val="00AC5CBF"/>
    <w:rsid w:val="00AD37F0"/>
    <w:rsid w:val="00AD5D6A"/>
    <w:rsid w:val="00B11C44"/>
    <w:rsid w:val="00B151F5"/>
    <w:rsid w:val="00B232EC"/>
    <w:rsid w:val="00B308D0"/>
    <w:rsid w:val="00B34BCE"/>
    <w:rsid w:val="00B426AB"/>
    <w:rsid w:val="00B47A82"/>
    <w:rsid w:val="00B77D31"/>
    <w:rsid w:val="00B8368A"/>
    <w:rsid w:val="00B9503A"/>
    <w:rsid w:val="00BB0959"/>
    <w:rsid w:val="00BB23DE"/>
    <w:rsid w:val="00BC31B5"/>
    <w:rsid w:val="00BC7B5B"/>
    <w:rsid w:val="00BD4396"/>
    <w:rsid w:val="00BD47B9"/>
    <w:rsid w:val="00BE08EF"/>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1CE9"/>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555D"/>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396931"/>
    <w:rPr>
      <w:szCs w:val="20"/>
      <w:lang/>
    </w:rPr>
  </w:style>
  <w:style w:type="character" w:customStyle="1" w:styleId="CommentTextChar">
    <w:name w:val="Comment Text Char"/>
    <w:link w:val="CommentText"/>
    <w:rsid w:val="00396931"/>
    <w:rPr>
      <w:rFonts w:ascii="Times New Roman" w:hAnsi="Times New Roman"/>
      <w:spacing w:val="4"/>
      <w:w w:val="103"/>
      <w:lang w:val="es-ES"/>
    </w:rPr>
  </w:style>
  <w:style w:type="paragraph" w:styleId="CommentSubject">
    <w:name w:val="annotation subject"/>
    <w:basedOn w:val="CommentText"/>
    <w:next w:val="CommentText"/>
    <w:link w:val="CommentSubjectChar"/>
    <w:rsid w:val="00396931"/>
    <w:rPr>
      <w:b/>
      <w:bCs/>
    </w:rPr>
  </w:style>
  <w:style w:type="character" w:customStyle="1" w:styleId="CommentSubjectChar">
    <w:name w:val="Comment Subject Char"/>
    <w:link w:val="CommentSubject"/>
    <w:rsid w:val="00396931"/>
    <w:rPr>
      <w:rFonts w:ascii="Times New Roman" w:hAnsi="Times New Roman"/>
      <w:b/>
      <w:bCs/>
      <w:spacing w:val="4"/>
      <w:w w:val="103"/>
      <w:lang w:val="es-ES"/>
    </w:rPr>
  </w:style>
  <w:style w:type="character" w:styleId="Hyperlink">
    <w:name w:val="Hyperlink"/>
    <w:rsid w:val="00A142EB"/>
    <w:rPr>
      <w:color w:val="0000FF"/>
      <w:u w:val="none"/>
    </w:rPr>
  </w:style>
  <w:style w:type="character" w:styleId="FollowedHyperlink">
    <w:name w:val="FollowedHyperlink"/>
    <w:rsid w:val="00A142E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GAB/Q/6" TargetMode="External"/><Relationship Id="rId3" Type="http://schemas.openxmlformats.org/officeDocument/2006/relationships/settings" Target="settings.xml"/><Relationship Id="rId21" Type="http://schemas.openxmlformats.org/officeDocument/2006/relationships/hyperlink" Target="http://undocs.org/sp/CEDAW/C/TUV/Q/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ERI/Q/5" TargetMode="External"/><Relationship Id="rId2" Type="http://schemas.openxmlformats.org/officeDocument/2006/relationships/styles" Target="styles.xml"/><Relationship Id="rId16" Type="http://schemas.openxmlformats.org/officeDocument/2006/relationships/hyperlink" Target="http://undocs.org/sp/CEDAW/C/ECU/Q/8" TargetMode="External"/><Relationship Id="rId20" Type="http://schemas.openxmlformats.org/officeDocument/2006/relationships/hyperlink" Target="http://undocs.org/sp/CEDAW/C/MDV/Q/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DNK/Q/8"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sp/CEDAW/C/KGZ/Q/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AZE/Q/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3</Pages>
  <Words>832</Words>
  <Characters>4748</Characters>
  <Application>Microsoft Office Outlook</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5569</CharactersWithSpaces>
  <SharedDoc>false</SharedDoc>
  <HLinks>
    <vt:vector size="48" baseType="variant">
      <vt:variant>
        <vt:i4>589918</vt:i4>
      </vt:variant>
      <vt:variant>
        <vt:i4>21</vt:i4>
      </vt:variant>
      <vt:variant>
        <vt:i4>0</vt:i4>
      </vt:variant>
      <vt:variant>
        <vt:i4>5</vt:i4>
      </vt:variant>
      <vt:variant>
        <vt:lpwstr>http://undocs.org/sp/CEDAW/C/TUV/Q/3</vt:lpwstr>
      </vt:variant>
      <vt:variant>
        <vt:lpwstr/>
      </vt:variant>
      <vt:variant>
        <vt:i4>1507407</vt:i4>
      </vt:variant>
      <vt:variant>
        <vt:i4>18</vt:i4>
      </vt:variant>
      <vt:variant>
        <vt:i4>0</vt:i4>
      </vt:variant>
      <vt:variant>
        <vt:i4>5</vt:i4>
      </vt:variant>
      <vt:variant>
        <vt:lpwstr>http://undocs.org/sp/CEDAW/C/MDV/Q/4</vt:lpwstr>
      </vt:variant>
      <vt:variant>
        <vt:lpwstr/>
      </vt:variant>
      <vt:variant>
        <vt:i4>1900620</vt:i4>
      </vt:variant>
      <vt:variant>
        <vt:i4>15</vt:i4>
      </vt:variant>
      <vt:variant>
        <vt:i4>0</vt:i4>
      </vt:variant>
      <vt:variant>
        <vt:i4>5</vt:i4>
      </vt:variant>
      <vt:variant>
        <vt:lpwstr>http://undocs.org/sp/CEDAW/C/KGZ/Q/4</vt:lpwstr>
      </vt:variant>
      <vt:variant>
        <vt:lpwstr/>
      </vt:variant>
      <vt:variant>
        <vt:i4>720970</vt:i4>
      </vt:variant>
      <vt:variant>
        <vt:i4>12</vt:i4>
      </vt:variant>
      <vt:variant>
        <vt:i4>0</vt:i4>
      </vt:variant>
      <vt:variant>
        <vt:i4>5</vt:i4>
      </vt:variant>
      <vt:variant>
        <vt:lpwstr>http://undocs.org/sp/CEDAW/C/GAB/Q/6</vt:lpwstr>
      </vt:variant>
      <vt:variant>
        <vt:lpwstr/>
      </vt:variant>
      <vt:variant>
        <vt:i4>65625</vt:i4>
      </vt:variant>
      <vt:variant>
        <vt:i4>9</vt:i4>
      </vt:variant>
      <vt:variant>
        <vt:i4>0</vt:i4>
      </vt:variant>
      <vt:variant>
        <vt:i4>5</vt:i4>
      </vt:variant>
      <vt:variant>
        <vt:lpwstr>http://undocs.org/sp/CEDAW/C/ERI/Q/5</vt:lpwstr>
      </vt:variant>
      <vt:variant>
        <vt:lpwstr/>
      </vt:variant>
      <vt:variant>
        <vt:i4>1048648</vt:i4>
      </vt:variant>
      <vt:variant>
        <vt:i4>6</vt:i4>
      </vt:variant>
      <vt:variant>
        <vt:i4>0</vt:i4>
      </vt:variant>
      <vt:variant>
        <vt:i4>5</vt:i4>
      </vt:variant>
      <vt:variant>
        <vt:lpwstr>http://undocs.org/sp/CEDAW/C/ECU/Q/8</vt:lpwstr>
      </vt:variant>
      <vt:variant>
        <vt:lpwstr/>
      </vt:variant>
      <vt:variant>
        <vt:i4>983109</vt:i4>
      </vt:variant>
      <vt:variant>
        <vt:i4>3</vt:i4>
      </vt:variant>
      <vt:variant>
        <vt:i4>0</vt:i4>
      </vt:variant>
      <vt:variant>
        <vt:i4>5</vt:i4>
      </vt:variant>
      <vt:variant>
        <vt:lpwstr>http://undocs.org/sp/CEDAW/C/DNK/Q/8</vt:lpwstr>
      </vt:variant>
      <vt:variant>
        <vt:lpwstr/>
      </vt:variant>
      <vt:variant>
        <vt:i4>589905</vt:i4>
      </vt:variant>
      <vt:variant>
        <vt:i4>0</vt:i4>
      </vt:variant>
      <vt:variant>
        <vt:i4>0</vt:i4>
      </vt:variant>
      <vt:variant>
        <vt:i4>5</vt:i4>
      </vt:variant>
      <vt:variant>
        <vt:lpwstr>http://undocs.org/sp/CEDAW/C/AZE/Q/5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dc:description/>
  <cp:lastModifiedBy>Spanish Text Processing FD2</cp:lastModifiedBy>
  <cp:revision>8</cp:revision>
  <cp:lastPrinted>2014-08-19T11:44:00Z</cp:lastPrinted>
  <dcterms:created xsi:type="dcterms:W3CDTF">2014-08-19T11:35:00Z</dcterms:created>
  <dcterms:modified xsi:type="dcterms:W3CDTF">2014-08-19T20:00:00Z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1458330</vt:lpwstr>
  </property>
  <property fmtid="{D5CDD505-2E9C-101B-9397-08002B2CF9AE}" pid="3" name="ODSRefJobNo">
    <vt:lpwstr>1448431</vt:lpwstr>
  </property>
  <property fmtid="{D5CDD505-2E9C-101B-9397-08002B2CF9AE}" pid="4" name="Symbol1">
    <vt:lpwstr>CEDAW/C/PSWG/60/1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julio de 2014</vt:lpwstr>
  </property>
  <property fmtid="{D5CDD505-2E9C-101B-9397-08002B2CF9AE}" pid="8" name="Original">
    <vt:lpwstr>inglés</vt:lpwstr>
  </property>
  <property fmtid="{D5CDD505-2E9C-101B-9397-08002B2CF9AE}" pid="9" name="Release Date">
    <vt:lpwstr>190814</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