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9FE" w:rsidRDefault="00AE19FE">
      <w:pPr>
        <w:rPr>
          <w:lang w:val="es-ES_tradnl"/>
        </w:rPr>
      </w:pPr>
    </w:p>
    <w:p w:rsidR="00AE19FE" w:rsidRDefault="00AE19FE">
      <w:pPr>
        <w:rPr>
          <w:lang w:val="es-ES_tradnl"/>
        </w:rPr>
      </w:pPr>
    </w:p>
    <w:p w:rsidR="00AE19FE" w:rsidRDefault="00AE19F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E19FE" w:rsidRDefault="00AE19F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095392" r:id="rId8"/>
        </w:pict>
      </w:r>
      <w:r>
        <w:rPr>
          <w:noProof/>
          <w:sz w:val="20"/>
        </w:rPr>
        <w:pict>
          <v:line id="_x0000_s1028" style="position:absolute;z-index:3;mso-wrap-edited:f;mso-position-horizontal-relative:page;mso-position-vertical-relative:page" from="85.05pt,103.05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AE19FE" w:rsidRDefault="00AE19F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E19FE" w:rsidRDefault="00AE19F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E19FE" w:rsidRPr="00F27E61" w:rsidRDefault="00AE19FE" w:rsidP="00643032">
      <w:pPr>
        <w:snapToGrid w:val="0"/>
        <w:spacing w:after="240"/>
        <w:ind w:left="6804"/>
      </w:pPr>
      <w:r w:rsidRPr="00F27E61">
        <w:t>Distr.</w:t>
      </w:r>
      <w:r w:rsidRPr="00F27E61">
        <w:br/>
        <w:t>GENERAL</w:t>
      </w:r>
    </w:p>
    <w:p w:rsidR="00AE19FE" w:rsidRPr="00F27E61" w:rsidRDefault="00AE19FE" w:rsidP="00643032">
      <w:pPr>
        <w:snapToGrid w:val="0"/>
        <w:spacing w:after="240"/>
        <w:ind w:left="6804"/>
      </w:pPr>
      <w:r w:rsidRPr="00F27E61">
        <w:t>CAT/C/4</w:t>
      </w:r>
      <w:r>
        <w:t>1</w:t>
      </w:r>
      <w:r w:rsidRPr="00F27E61">
        <w:t>/1</w:t>
      </w:r>
      <w:r w:rsidRPr="00F27E61">
        <w:br/>
      </w:r>
      <w:r>
        <w:t>27 de octubre</w:t>
      </w:r>
      <w:r w:rsidRPr="00F27E61">
        <w:t xml:space="preserve"> de 2008</w:t>
      </w:r>
    </w:p>
    <w:p w:rsidR="00AE19FE" w:rsidRPr="00F27E61" w:rsidRDefault="00AE19FE" w:rsidP="00643032">
      <w:pPr>
        <w:snapToGrid w:val="0"/>
        <w:spacing w:after="560"/>
        <w:ind w:left="6802"/>
      </w:pPr>
      <w:r w:rsidRPr="00F27E61">
        <w:t>ESPAÑOL</w:t>
      </w:r>
      <w:r w:rsidRPr="00F27E61">
        <w:br/>
        <w:t>Original:  INGLÉS</w:t>
      </w:r>
    </w:p>
    <w:p w:rsidR="00AE19FE" w:rsidRPr="00F27E61" w:rsidRDefault="00AE19FE" w:rsidP="00643032">
      <w:r w:rsidRPr="00F27E61">
        <w:t>COMITÉ CONTRA LA TORTURA</w:t>
      </w:r>
    </w:p>
    <w:p w:rsidR="00AE19FE" w:rsidRPr="00F27E61" w:rsidRDefault="00AE19FE" w:rsidP="00643032">
      <w:r w:rsidRPr="00F27E61">
        <w:t>4</w:t>
      </w:r>
      <w:r>
        <w:t>1</w:t>
      </w:r>
      <w:r w:rsidRPr="00F27E61">
        <w:t>º período de sesiones</w:t>
      </w:r>
    </w:p>
    <w:p w:rsidR="00AE19FE" w:rsidRPr="00F27E61" w:rsidRDefault="00AE19FE" w:rsidP="00643032">
      <w:pPr>
        <w:spacing w:after="840"/>
      </w:pPr>
      <w:r w:rsidRPr="00F27E61">
        <w:t xml:space="preserve">Ginebra, </w:t>
      </w:r>
      <w:r>
        <w:t xml:space="preserve">3 a 21 de noviembre </w:t>
      </w:r>
      <w:r w:rsidRPr="00F27E61">
        <w:t>de 2008</w:t>
      </w:r>
    </w:p>
    <w:p w:rsidR="00AE19FE" w:rsidRPr="00F27E61" w:rsidRDefault="00AE19FE" w:rsidP="00E33D6C">
      <w:pPr>
        <w:spacing w:after="240"/>
        <w:jc w:val="center"/>
        <w:rPr>
          <w:b/>
          <w:bCs/>
        </w:rPr>
      </w:pPr>
      <w:r w:rsidRPr="00F27E61">
        <w:rPr>
          <w:b/>
          <w:bCs/>
        </w:rPr>
        <w:t>PROGRAMA PROVISIONAL Y ANOTACIONES</w:t>
      </w:r>
    </w:p>
    <w:p w:rsidR="00AE19FE" w:rsidRPr="00F27E61" w:rsidRDefault="00AE19FE" w:rsidP="00E33D6C">
      <w:pPr>
        <w:spacing w:after="240"/>
        <w:jc w:val="center"/>
        <w:rPr>
          <w:b/>
          <w:bCs/>
        </w:rPr>
      </w:pPr>
      <w:r w:rsidRPr="00F27E61">
        <w:rPr>
          <w:b/>
          <w:bCs/>
        </w:rPr>
        <w:t>Nota del Secretario General</w:t>
      </w:r>
    </w:p>
    <w:p w:rsidR="00AE19FE" w:rsidRPr="00F27E61" w:rsidRDefault="00AE19FE" w:rsidP="00E33D6C">
      <w:pPr>
        <w:spacing w:after="240"/>
      </w:pPr>
      <w:r>
        <w:t>1.</w:t>
      </w:r>
      <w:r>
        <w:tab/>
      </w:r>
      <w:r w:rsidRPr="00F27E61">
        <w:t>El 4</w:t>
      </w:r>
      <w:r>
        <w:t>1</w:t>
      </w:r>
      <w:r w:rsidRPr="00F27E61">
        <w:t xml:space="preserve">º período de sesiones del Comité contra la Tortura se celebrará en la Oficina de las Naciones Unidas en Ginebra (Palais Wilson) del </w:t>
      </w:r>
      <w:r>
        <w:t>3 al 21 de noviembre</w:t>
      </w:r>
      <w:r w:rsidRPr="00F27E61">
        <w:t xml:space="preserve"> de 2008.  La primera sesión comenzará el lunes </w:t>
      </w:r>
      <w:r>
        <w:t>3 de noviembre</w:t>
      </w:r>
      <w:r w:rsidRPr="00F27E61">
        <w:t xml:space="preserve"> a las 10.30 horas.</w:t>
      </w:r>
    </w:p>
    <w:p w:rsidR="00AE19FE" w:rsidRPr="00F27E61" w:rsidRDefault="00AE19FE" w:rsidP="00E33D6C">
      <w:pPr>
        <w:spacing w:after="240"/>
      </w:pPr>
      <w:r w:rsidRPr="00F27E61">
        <w:t>2.</w:t>
      </w:r>
      <w:r>
        <w:tab/>
      </w:r>
      <w:r w:rsidRPr="00F27E61">
        <w:t>De conformidad con el artículo 6 del reglamento, el Secretario General ha preparado, en consulta con el Presidente interino del Comité, el programa provisional del período de sesiones que figura adjunto.  Se incluyen también las anotaciones al programa provisional.</w:t>
      </w:r>
    </w:p>
    <w:p w:rsidR="00AE19FE" w:rsidRPr="00F27E61" w:rsidRDefault="00AE19FE" w:rsidP="00E33D6C">
      <w:pPr>
        <w:spacing w:after="240"/>
      </w:pPr>
      <w:r>
        <w:t>3.</w:t>
      </w:r>
      <w:r>
        <w:tab/>
      </w:r>
      <w:r w:rsidRPr="00F27E61">
        <w:t>En cumplimiento del artículo 31 del reglamento, las sesiones del Comité serán públicas, a menos que el Comité decida otra cosa o que de las disposiciones pertinentes de la Convención se infiera que las sesiones deban celebrarse a puerta cerrada.</w:t>
      </w:r>
    </w:p>
    <w:p w:rsidR="00AE19FE" w:rsidRDefault="00AE19FE" w:rsidP="00E33D6C">
      <w:pPr>
        <w:spacing w:after="360"/>
      </w:pPr>
      <w:r>
        <w:t>4.</w:t>
      </w:r>
      <w:r>
        <w:tab/>
      </w:r>
      <w:r w:rsidRPr="00F27E61">
        <w:t xml:space="preserve">Se señalan a la atención de los </w:t>
      </w:r>
      <w:r>
        <w:t>Estados partes</w:t>
      </w:r>
      <w:r w:rsidRPr="00F27E61">
        <w:t xml:space="preserve">, en particular, las anotaciones al tema 5, donde figura el calendario provisional para el examen de los informes.  De conformidad con el artículo 66 del reglamento, se invita a los representantes de los </w:t>
      </w:r>
      <w:r>
        <w:t>Estados partes</w:t>
      </w:r>
      <w:r w:rsidRPr="00F27E61">
        <w:t xml:space="preserve"> a estar presentes en las sesiones del Comité en que se examinen sus informes.</w:t>
      </w:r>
    </w:p>
    <w:p w:rsidR="003E7C72" w:rsidRDefault="003E7C72" w:rsidP="00E33D6C">
      <w:pPr>
        <w:spacing w:before="2040" w:after="240"/>
      </w:pPr>
      <w:r>
        <w:t>GE.08-44765  (S)    301008    301008</w:t>
      </w:r>
    </w:p>
    <w:p w:rsidR="00AE19FE" w:rsidRPr="00086F83" w:rsidRDefault="00AE19FE" w:rsidP="00E33D6C">
      <w:pPr>
        <w:spacing w:after="240"/>
        <w:jc w:val="center"/>
        <w:rPr>
          <w:b/>
        </w:rPr>
      </w:pPr>
      <w:r w:rsidRPr="00086F83">
        <w:rPr>
          <w:b/>
        </w:rPr>
        <w:t>Programa provisional</w:t>
      </w:r>
    </w:p>
    <w:p w:rsidR="00AE19FE" w:rsidRDefault="00AE19FE" w:rsidP="00E33D6C">
      <w:pPr>
        <w:spacing w:after="240"/>
        <w:ind w:left="567" w:hanging="567"/>
      </w:pPr>
      <w:r>
        <w:t>1.</w:t>
      </w:r>
      <w:r>
        <w:tab/>
        <w:t>Apertura del período de sesiones por el representante del Secretario General.</w:t>
      </w:r>
    </w:p>
    <w:p w:rsidR="00AE19FE" w:rsidRDefault="00AE19FE" w:rsidP="00E33D6C">
      <w:pPr>
        <w:spacing w:after="240"/>
        <w:ind w:left="567" w:hanging="567"/>
      </w:pPr>
      <w:r>
        <w:t>2.</w:t>
      </w:r>
      <w:r>
        <w:tab/>
        <w:t>Aprobación del programa.</w:t>
      </w:r>
    </w:p>
    <w:p w:rsidR="00AE19FE" w:rsidRDefault="00AE19FE" w:rsidP="00E33D6C">
      <w:pPr>
        <w:spacing w:after="240"/>
        <w:ind w:left="567" w:hanging="567"/>
      </w:pPr>
      <w:r>
        <w:t>3.</w:t>
      </w:r>
      <w:r>
        <w:tab/>
        <w:t>Cuestiones de organización y otros asuntos.</w:t>
      </w:r>
    </w:p>
    <w:p w:rsidR="00AE19FE" w:rsidRDefault="00AE19FE" w:rsidP="00E33D6C">
      <w:pPr>
        <w:spacing w:after="240"/>
        <w:ind w:left="567" w:hanging="567"/>
      </w:pPr>
      <w:r>
        <w:t>4.</w:t>
      </w:r>
      <w:r>
        <w:tab/>
        <w:t>Presentación de informes por los Estados partes en virtud del artículo 19 de la Convención.</w:t>
      </w:r>
    </w:p>
    <w:p w:rsidR="00AE19FE" w:rsidRDefault="00AE19FE" w:rsidP="00E33D6C">
      <w:pPr>
        <w:spacing w:after="240"/>
        <w:ind w:left="567" w:hanging="567"/>
      </w:pPr>
      <w:r>
        <w:t>5.</w:t>
      </w:r>
      <w:r>
        <w:tab/>
        <w:t>Examen de los informes presentados por los Estados partes en virtud del artículo 19 de la Convención.</w:t>
      </w:r>
    </w:p>
    <w:p w:rsidR="00AE19FE" w:rsidRDefault="00AE19FE" w:rsidP="00E33D6C">
      <w:pPr>
        <w:spacing w:after="240"/>
        <w:ind w:left="567" w:hanging="567"/>
      </w:pPr>
      <w:r>
        <w:t>6.</w:t>
      </w:r>
      <w:r>
        <w:tab/>
        <w:t>Examen de la información recibida en virtud del artículo 20 de la Convención.</w:t>
      </w:r>
    </w:p>
    <w:p w:rsidR="00AE19FE" w:rsidRPr="00086F83" w:rsidRDefault="00AE19FE" w:rsidP="00E33D6C">
      <w:pPr>
        <w:spacing w:after="240"/>
        <w:ind w:left="567" w:hanging="567"/>
        <w:rPr>
          <w:u w:val="single"/>
        </w:rPr>
      </w:pPr>
      <w:r>
        <w:t>7.</w:t>
      </w:r>
      <w:r>
        <w:tab/>
        <w:t>Examen de las comunicaciones presentadas en virtud del artículo 22 de la Convención.</w:t>
      </w:r>
    </w:p>
    <w:p w:rsidR="00AE19FE" w:rsidRPr="0031277D" w:rsidRDefault="00AE19FE" w:rsidP="00E33D6C">
      <w:pPr>
        <w:spacing w:after="240"/>
        <w:jc w:val="center"/>
        <w:rPr>
          <w:b/>
        </w:rPr>
      </w:pPr>
      <w:r>
        <w:br w:type="page"/>
      </w:r>
      <w:r>
        <w:rPr>
          <w:b/>
        </w:rPr>
        <w:t>A</w:t>
      </w:r>
      <w:r w:rsidRPr="0031277D">
        <w:rPr>
          <w:b/>
        </w:rPr>
        <w:t>notaciones</w:t>
      </w:r>
    </w:p>
    <w:p w:rsidR="00AE19FE" w:rsidRPr="0031277D" w:rsidRDefault="00AE19FE" w:rsidP="00E33D6C">
      <w:pPr>
        <w:spacing w:after="240"/>
        <w:rPr>
          <w:b/>
        </w:rPr>
      </w:pPr>
      <w:r w:rsidRPr="0031277D">
        <w:rPr>
          <w:b/>
        </w:rPr>
        <w:t>1.</w:t>
      </w:r>
      <w:r w:rsidRPr="0031277D">
        <w:rPr>
          <w:b/>
        </w:rPr>
        <w:tab/>
        <w:t>Apertura del período de sesiones por el representante del Secretario General</w:t>
      </w:r>
    </w:p>
    <w:p w:rsidR="00AE19FE" w:rsidRPr="00F27E61" w:rsidRDefault="00AE19FE" w:rsidP="00E33D6C">
      <w:pPr>
        <w:spacing w:after="240"/>
      </w:pPr>
      <w:r>
        <w:tab/>
      </w:r>
      <w:r w:rsidRPr="00F27E61">
        <w:t>El representante del Secretario General inaugurará el 4</w:t>
      </w:r>
      <w:r>
        <w:t>1</w:t>
      </w:r>
      <w:r w:rsidRPr="00F27E61">
        <w:t>º período de sesiones.</w:t>
      </w:r>
    </w:p>
    <w:p w:rsidR="00AE19FE" w:rsidRPr="00061719" w:rsidRDefault="00AE19FE" w:rsidP="00E33D6C">
      <w:pPr>
        <w:spacing w:after="240"/>
        <w:rPr>
          <w:b/>
        </w:rPr>
      </w:pPr>
      <w:r>
        <w:rPr>
          <w:b/>
        </w:rPr>
        <w:t>2</w:t>
      </w:r>
      <w:r w:rsidRPr="00061719">
        <w:rPr>
          <w:b/>
        </w:rPr>
        <w:t>.</w:t>
      </w:r>
      <w:r w:rsidRPr="00061719">
        <w:rPr>
          <w:b/>
        </w:rPr>
        <w:tab/>
        <w:t>Aprobación del programa</w:t>
      </w:r>
    </w:p>
    <w:p w:rsidR="00AE19FE" w:rsidRPr="00F27E61" w:rsidRDefault="00AE19FE" w:rsidP="00E33D6C">
      <w:pPr>
        <w:spacing w:after="240"/>
      </w:pPr>
      <w:r>
        <w:tab/>
      </w:r>
      <w:r w:rsidRPr="00F27E61">
        <w:t xml:space="preserve">Con arreglo al artículo 8 del reglamento, el primer tema del programa de todos los períodos de sesiones deberá </w:t>
      </w:r>
      <w:r>
        <w:t xml:space="preserve">ser la aprobación del programa. </w:t>
      </w:r>
      <w:r w:rsidRPr="00F27E61">
        <w:t xml:space="preserve"> De conformidad con el artículo 9, durante un período de sesiones el Comité podrá revisar el programa y, según corresponda, aplazar o suprimir temas; sólo se podrán añadir al programa temas urgentes e importantes.</w:t>
      </w:r>
    </w:p>
    <w:p w:rsidR="00AE19FE" w:rsidRPr="00061719" w:rsidRDefault="00AE19FE" w:rsidP="00E33D6C">
      <w:pPr>
        <w:spacing w:after="240"/>
        <w:rPr>
          <w:b/>
        </w:rPr>
      </w:pPr>
      <w:r>
        <w:rPr>
          <w:b/>
        </w:rPr>
        <w:t>3</w:t>
      </w:r>
      <w:r w:rsidRPr="00061719">
        <w:rPr>
          <w:b/>
        </w:rPr>
        <w:t>.</w:t>
      </w:r>
      <w:r w:rsidRPr="00061719">
        <w:rPr>
          <w:b/>
        </w:rPr>
        <w:tab/>
        <w:t>Cuestiones de organización y otros asuntos</w:t>
      </w:r>
    </w:p>
    <w:p w:rsidR="00AE19FE" w:rsidRPr="00F27E61" w:rsidRDefault="00AE19FE" w:rsidP="00E33D6C">
      <w:pPr>
        <w:spacing w:after="240"/>
      </w:pPr>
      <w:r>
        <w:tab/>
      </w:r>
      <w:r w:rsidRPr="00F27E61">
        <w:t>En relación con este tema, el Comité tal vez desee examinar su programa de trabajo del período de sesiones, los métodos de trabajo y cualquier otro asunto relativo a la forma de desempeñar las funciones que se le encomiendan en la Convención.</w:t>
      </w:r>
    </w:p>
    <w:p w:rsidR="00AE19FE" w:rsidRPr="00061719" w:rsidRDefault="00AE19FE" w:rsidP="00E33D6C">
      <w:pPr>
        <w:spacing w:after="240"/>
        <w:ind w:left="567" w:hanging="567"/>
        <w:rPr>
          <w:b/>
        </w:rPr>
      </w:pPr>
      <w:r>
        <w:rPr>
          <w:b/>
        </w:rPr>
        <w:t>4</w:t>
      </w:r>
      <w:r w:rsidRPr="00061719">
        <w:rPr>
          <w:b/>
        </w:rPr>
        <w:t>.</w:t>
      </w:r>
      <w:r w:rsidRPr="00061719">
        <w:rPr>
          <w:b/>
        </w:rPr>
        <w:tab/>
        <w:t xml:space="preserve">Presentación de informes por los </w:t>
      </w:r>
      <w:r>
        <w:rPr>
          <w:b/>
        </w:rPr>
        <w:t>Estados partes</w:t>
      </w:r>
      <w:r w:rsidRPr="00061719">
        <w:rPr>
          <w:b/>
        </w:rPr>
        <w:t xml:space="preserve"> en virtud del artículo 19 de la Convención</w:t>
      </w:r>
    </w:p>
    <w:p w:rsidR="00AE19FE" w:rsidRPr="00061719" w:rsidRDefault="00AE19FE" w:rsidP="00E33D6C">
      <w:pPr>
        <w:spacing w:after="240"/>
        <w:jc w:val="center"/>
        <w:rPr>
          <w:b/>
        </w:rPr>
      </w:pPr>
      <w:r w:rsidRPr="00061719">
        <w:rPr>
          <w:b/>
        </w:rPr>
        <w:t>A.  Informes recibidos</w:t>
      </w:r>
    </w:p>
    <w:p w:rsidR="00AE19FE" w:rsidRPr="00F27E61" w:rsidRDefault="00AE19FE" w:rsidP="00E33D6C">
      <w:pPr>
        <w:spacing w:after="100" w:afterAutospacing="1"/>
      </w:pPr>
      <w:r>
        <w:tab/>
      </w:r>
      <w:r w:rsidRPr="00F27E61">
        <w:t>Además de los informes que está previsto que examine el Comité en su 4</w:t>
      </w:r>
      <w:r>
        <w:t>1</w:t>
      </w:r>
      <w:r w:rsidRPr="00F27E61">
        <w:t>º período de sesiones, el Secretario General había recibido, hasta el 1</w:t>
      </w:r>
      <w:r>
        <w:t>º</w:t>
      </w:r>
      <w:r w:rsidRPr="00F27E61">
        <w:t xml:space="preserve"> de </w:t>
      </w:r>
      <w:r>
        <w:t>octubre</w:t>
      </w:r>
      <w:r w:rsidRPr="00F27E61">
        <w:t xml:space="preserve"> de 2008, los informes de los siguientes </w:t>
      </w:r>
      <w:r>
        <w:t>Estados partes, que aún deben examinarse</w:t>
      </w:r>
      <w:r w:rsidRPr="00F27E61">
        <w:t>:</w:t>
      </w:r>
    </w:p>
    <w:tbl>
      <w:tblPr>
        <w:tblW w:w="0" w:type="auto"/>
        <w:tblLook w:val="01E0" w:firstRow="1" w:lastRow="1" w:firstColumn="1" w:lastColumn="1" w:noHBand="0" w:noVBand="0"/>
      </w:tblPr>
      <w:tblGrid>
        <w:gridCol w:w="4747"/>
        <w:gridCol w:w="4747"/>
      </w:tblGrid>
      <w:tr w:rsidR="00AE19FE" w:rsidRPr="00F27E61">
        <w:tc>
          <w:tcPr>
            <w:tcW w:w="9494" w:type="dxa"/>
            <w:gridSpan w:val="2"/>
          </w:tcPr>
          <w:p w:rsidR="00AE19FE" w:rsidRPr="00E974AF" w:rsidRDefault="00AE19FE" w:rsidP="00E33D6C">
            <w:pPr>
              <w:spacing w:after="240"/>
              <w:jc w:val="center"/>
              <w:rPr>
                <w:b/>
              </w:rPr>
            </w:pPr>
            <w:r w:rsidRPr="00E974AF">
              <w:rPr>
                <w:b/>
              </w:rPr>
              <w:t>Informe inicial</w:t>
            </w:r>
          </w:p>
        </w:tc>
      </w:tr>
      <w:tr w:rsidR="00AE19FE" w:rsidRPr="00E76299">
        <w:trPr>
          <w:trHeight w:val="20"/>
        </w:trPr>
        <w:tc>
          <w:tcPr>
            <w:tcW w:w="4747" w:type="dxa"/>
          </w:tcPr>
          <w:p w:rsidR="00AE19FE" w:rsidRPr="00F27E61" w:rsidRDefault="00AE19FE" w:rsidP="00E33D6C">
            <w:pPr>
              <w:ind w:left="567"/>
            </w:pPr>
            <w:r>
              <w:t>Chad</w:t>
            </w:r>
          </w:p>
          <w:p w:rsidR="00AE19FE" w:rsidRDefault="00AE19FE" w:rsidP="00E33D6C">
            <w:pPr>
              <w:ind w:left="567"/>
            </w:pPr>
            <w:r>
              <w:t>Honduras</w:t>
            </w:r>
          </w:p>
          <w:p w:rsidR="00AE19FE" w:rsidRPr="00F27E61" w:rsidRDefault="00AE19FE" w:rsidP="00E33D6C">
            <w:pPr>
              <w:ind w:left="567"/>
            </w:pPr>
            <w:r>
              <w:t>Nicaragua</w:t>
            </w:r>
          </w:p>
        </w:tc>
        <w:tc>
          <w:tcPr>
            <w:tcW w:w="4747" w:type="dxa"/>
          </w:tcPr>
          <w:p w:rsidR="00AE19FE" w:rsidRPr="00E76299" w:rsidRDefault="00AE19FE" w:rsidP="00E33D6C">
            <w:pPr>
              <w:spacing w:after="240"/>
              <w:rPr>
                <w:lang w:val="en-GB"/>
              </w:rPr>
            </w:pPr>
            <w:r w:rsidRPr="00E76299">
              <w:rPr>
                <w:lang w:val="en-GB"/>
              </w:rPr>
              <w:t>CAT/C/TCD/1</w:t>
            </w:r>
            <w:r w:rsidR="00E76299" w:rsidRPr="00E76299">
              <w:rPr>
                <w:lang w:val="en-GB"/>
              </w:rPr>
              <w:br/>
            </w:r>
            <w:r w:rsidRPr="00E76299">
              <w:rPr>
                <w:lang w:val="en-GB"/>
              </w:rPr>
              <w:t>CAT/C/HON/1</w:t>
            </w:r>
            <w:r w:rsidR="00E76299" w:rsidRPr="00E76299">
              <w:rPr>
                <w:lang w:val="en-GB"/>
              </w:rPr>
              <w:br/>
            </w:r>
            <w:r w:rsidRPr="00E76299">
              <w:rPr>
                <w:lang w:val="en-GB"/>
              </w:rPr>
              <w:t>CAT/C/NIC/1</w:t>
            </w:r>
          </w:p>
        </w:tc>
      </w:tr>
      <w:tr w:rsidR="00AE19FE" w:rsidRPr="00F27E61">
        <w:trPr>
          <w:trHeight w:val="499"/>
        </w:trPr>
        <w:tc>
          <w:tcPr>
            <w:tcW w:w="9494" w:type="dxa"/>
            <w:gridSpan w:val="2"/>
            <w:vAlign w:val="center"/>
          </w:tcPr>
          <w:p w:rsidR="00AE19FE" w:rsidRPr="00E974AF" w:rsidRDefault="00AE19FE" w:rsidP="00E33D6C">
            <w:pPr>
              <w:spacing w:after="240"/>
              <w:jc w:val="center"/>
              <w:rPr>
                <w:b/>
              </w:rPr>
            </w:pPr>
            <w:r w:rsidRPr="00E974AF">
              <w:rPr>
                <w:b/>
              </w:rPr>
              <w:t>Segundo informe periódico</w:t>
            </w:r>
          </w:p>
        </w:tc>
      </w:tr>
      <w:tr w:rsidR="00AE19FE" w:rsidRPr="00E974AF" w:rsidTr="00E76299">
        <w:tc>
          <w:tcPr>
            <w:tcW w:w="4747" w:type="dxa"/>
          </w:tcPr>
          <w:p w:rsidR="00AE19FE" w:rsidRDefault="00AE19FE" w:rsidP="00E33D6C">
            <w:pPr>
              <w:ind w:left="567"/>
            </w:pPr>
            <w:r w:rsidRPr="00F27E61">
              <w:t>El Salvador</w:t>
            </w:r>
          </w:p>
          <w:p w:rsidR="00AE19FE" w:rsidRPr="00F27E61" w:rsidRDefault="00AE19FE" w:rsidP="00E33D6C">
            <w:pPr>
              <w:ind w:left="567"/>
            </w:pPr>
            <w:r>
              <w:t>República de Moldova</w:t>
            </w:r>
          </w:p>
          <w:p w:rsidR="00AE19FE" w:rsidRPr="00F27E61" w:rsidRDefault="00AE19FE" w:rsidP="00E33D6C">
            <w:pPr>
              <w:ind w:left="567"/>
            </w:pPr>
            <w:r w:rsidRPr="00F27E61">
              <w:t>Filipinas</w:t>
            </w:r>
          </w:p>
          <w:p w:rsidR="00AE19FE" w:rsidRDefault="00AE19FE" w:rsidP="00E33D6C">
            <w:pPr>
              <w:ind w:left="567"/>
            </w:pPr>
            <w:r w:rsidRPr="00F27E61">
              <w:t>Eslovaquia</w:t>
            </w:r>
          </w:p>
          <w:p w:rsidR="00AE19FE" w:rsidRPr="00F27E61" w:rsidRDefault="00AE19FE" w:rsidP="00E33D6C">
            <w:pPr>
              <w:ind w:left="567"/>
            </w:pPr>
            <w:r>
              <w:t>Yemen</w:t>
            </w:r>
          </w:p>
        </w:tc>
        <w:tc>
          <w:tcPr>
            <w:tcW w:w="4747" w:type="dxa"/>
          </w:tcPr>
          <w:p w:rsidR="00AE19FE" w:rsidRPr="00E974AF" w:rsidRDefault="00AE19FE" w:rsidP="00E33D6C">
            <w:pPr>
              <w:spacing w:after="240"/>
              <w:rPr>
                <w:lang w:val="en-GB"/>
              </w:rPr>
            </w:pPr>
            <w:r w:rsidRPr="00E76299">
              <w:rPr>
                <w:lang w:val="en-GB"/>
              </w:rPr>
              <w:t>CAT/C/SLV/2</w:t>
            </w:r>
            <w:r w:rsidR="00E76299" w:rsidRPr="00E76299">
              <w:rPr>
                <w:lang w:val="en-GB"/>
              </w:rPr>
              <w:br/>
            </w:r>
            <w:r w:rsidRPr="00E76299">
              <w:rPr>
                <w:lang w:val="en-GB"/>
              </w:rPr>
              <w:t>CAT/C/MDA/2</w:t>
            </w:r>
            <w:r w:rsidR="00E76299" w:rsidRPr="00E76299">
              <w:rPr>
                <w:lang w:val="en-GB"/>
              </w:rPr>
              <w:br/>
            </w:r>
            <w:r w:rsidRPr="00E76299">
              <w:rPr>
                <w:lang w:val="en-GB"/>
              </w:rPr>
              <w:t>CAT/C/PHI/2</w:t>
            </w:r>
            <w:r w:rsidR="00E76299">
              <w:rPr>
                <w:lang w:val="en-GB"/>
              </w:rPr>
              <w:br/>
            </w:r>
            <w:r w:rsidRPr="00E76299">
              <w:rPr>
                <w:lang w:val="en-GB"/>
              </w:rPr>
              <w:t>C</w:t>
            </w:r>
            <w:r w:rsidRPr="00E974AF">
              <w:rPr>
                <w:lang w:val="en-GB"/>
              </w:rPr>
              <w:t>AT/C/SVK/2</w:t>
            </w:r>
            <w:r w:rsidR="00E76299">
              <w:rPr>
                <w:lang w:val="en-GB"/>
              </w:rPr>
              <w:br/>
            </w:r>
            <w:r w:rsidRPr="00E974AF">
              <w:rPr>
                <w:lang w:val="en-GB"/>
              </w:rPr>
              <w:t>CAT/C/YEM/2</w:t>
            </w:r>
          </w:p>
        </w:tc>
      </w:tr>
      <w:tr w:rsidR="00AE19FE" w:rsidRPr="00F27E61">
        <w:trPr>
          <w:trHeight w:val="517"/>
        </w:trPr>
        <w:tc>
          <w:tcPr>
            <w:tcW w:w="9494" w:type="dxa"/>
            <w:gridSpan w:val="2"/>
          </w:tcPr>
          <w:p w:rsidR="00AE19FE" w:rsidRPr="00E974AF" w:rsidRDefault="00AE19FE" w:rsidP="00E33D6C">
            <w:pPr>
              <w:jc w:val="center"/>
              <w:rPr>
                <w:b/>
              </w:rPr>
            </w:pPr>
            <w:r w:rsidRPr="00E974AF">
              <w:rPr>
                <w:b/>
              </w:rPr>
              <w:t>Tercer informe periódico</w:t>
            </w:r>
          </w:p>
        </w:tc>
      </w:tr>
      <w:tr w:rsidR="00AE19FE" w:rsidRPr="00F27E61">
        <w:trPr>
          <w:trHeight w:val="524"/>
        </w:trPr>
        <w:tc>
          <w:tcPr>
            <w:tcW w:w="4747" w:type="dxa"/>
          </w:tcPr>
          <w:p w:rsidR="00AE19FE" w:rsidRPr="00F27E61" w:rsidRDefault="00AE19FE" w:rsidP="00E33D6C">
            <w:pPr>
              <w:ind w:left="567"/>
            </w:pPr>
            <w:r w:rsidRPr="00F27E61">
              <w:t>Azerbaiyán</w:t>
            </w:r>
          </w:p>
        </w:tc>
        <w:tc>
          <w:tcPr>
            <w:tcW w:w="4747" w:type="dxa"/>
          </w:tcPr>
          <w:p w:rsidR="00AE19FE" w:rsidRPr="00F27E61" w:rsidRDefault="00AE19FE" w:rsidP="00E33D6C">
            <w:r w:rsidRPr="00F27E61">
              <w:t>CAT/C/AZE/3</w:t>
            </w:r>
          </w:p>
        </w:tc>
      </w:tr>
      <w:tr w:rsidR="00AE19FE" w:rsidRPr="00F27E61">
        <w:trPr>
          <w:trHeight w:val="524"/>
        </w:trPr>
        <w:tc>
          <w:tcPr>
            <w:tcW w:w="9494" w:type="dxa"/>
            <w:gridSpan w:val="2"/>
          </w:tcPr>
          <w:p w:rsidR="00AE19FE" w:rsidRPr="00E974AF" w:rsidRDefault="00AE19FE" w:rsidP="00E33D6C">
            <w:pPr>
              <w:keepNext/>
              <w:keepLines/>
              <w:jc w:val="center"/>
              <w:rPr>
                <w:b/>
              </w:rPr>
            </w:pPr>
            <w:r w:rsidRPr="00E974AF">
              <w:rPr>
                <w:b/>
              </w:rPr>
              <w:t>Cuarto informe periódico</w:t>
            </w:r>
          </w:p>
        </w:tc>
      </w:tr>
      <w:tr w:rsidR="00AE19FE" w:rsidRPr="00E974AF">
        <w:trPr>
          <w:trHeight w:val="524"/>
        </w:trPr>
        <w:tc>
          <w:tcPr>
            <w:tcW w:w="4747" w:type="dxa"/>
          </w:tcPr>
          <w:p w:rsidR="00AE19FE" w:rsidRPr="00F27E61" w:rsidRDefault="00AE19FE" w:rsidP="00E33D6C">
            <w:pPr>
              <w:ind w:left="567"/>
            </w:pPr>
            <w:r w:rsidRPr="00F27E61">
              <w:t>Colombia</w:t>
            </w:r>
          </w:p>
          <w:p w:rsidR="00AE19FE" w:rsidRPr="00F27E61" w:rsidRDefault="00AE19FE" w:rsidP="00E33D6C">
            <w:pPr>
              <w:ind w:left="567"/>
            </w:pPr>
            <w:r w:rsidRPr="00F27E61">
              <w:t>Israel</w:t>
            </w:r>
          </w:p>
        </w:tc>
        <w:tc>
          <w:tcPr>
            <w:tcW w:w="4747" w:type="dxa"/>
          </w:tcPr>
          <w:p w:rsidR="00AE19FE" w:rsidRPr="00E974AF" w:rsidRDefault="00AE19FE" w:rsidP="00E33D6C">
            <w:pPr>
              <w:spacing w:after="240"/>
              <w:rPr>
                <w:lang w:val="en-GB"/>
              </w:rPr>
            </w:pPr>
            <w:r w:rsidRPr="00E974AF">
              <w:rPr>
                <w:lang w:val="en-GB"/>
              </w:rPr>
              <w:t>CAT/C/COL/4</w:t>
            </w:r>
            <w:r w:rsidR="00E76299">
              <w:rPr>
                <w:lang w:val="en-GB"/>
              </w:rPr>
              <w:br/>
            </w:r>
            <w:r w:rsidRPr="00E974AF">
              <w:rPr>
                <w:lang w:val="en-GB"/>
              </w:rPr>
              <w:t>CAT/C/ISR/4</w:t>
            </w:r>
          </w:p>
        </w:tc>
      </w:tr>
      <w:tr w:rsidR="00AE19FE" w:rsidRPr="00F27E61">
        <w:trPr>
          <w:trHeight w:val="524"/>
        </w:trPr>
        <w:tc>
          <w:tcPr>
            <w:tcW w:w="9494" w:type="dxa"/>
            <w:gridSpan w:val="2"/>
          </w:tcPr>
          <w:p w:rsidR="00AE19FE" w:rsidRPr="00E974AF" w:rsidRDefault="00AE19FE" w:rsidP="00E33D6C">
            <w:pPr>
              <w:jc w:val="center"/>
              <w:rPr>
                <w:b/>
              </w:rPr>
            </w:pPr>
            <w:r w:rsidRPr="00E974AF">
              <w:rPr>
                <w:b/>
              </w:rPr>
              <w:t>Quinto informe periódico</w:t>
            </w:r>
          </w:p>
        </w:tc>
      </w:tr>
      <w:tr w:rsidR="00AE19FE" w:rsidRPr="00F27E61">
        <w:trPr>
          <w:trHeight w:val="524"/>
        </w:trPr>
        <w:tc>
          <w:tcPr>
            <w:tcW w:w="4747" w:type="dxa"/>
          </w:tcPr>
          <w:p w:rsidR="00AE19FE" w:rsidRDefault="00AE19FE" w:rsidP="00E33D6C">
            <w:pPr>
              <w:ind w:left="567"/>
            </w:pPr>
            <w:r w:rsidRPr="00F27E61">
              <w:t>Chile</w:t>
            </w:r>
          </w:p>
          <w:p w:rsidR="00AE19FE" w:rsidRPr="00F27E61" w:rsidRDefault="00AE19FE" w:rsidP="00E33D6C">
            <w:pPr>
              <w:ind w:left="567"/>
            </w:pPr>
            <w:r>
              <w:t>Nueva Zelandia</w:t>
            </w:r>
          </w:p>
          <w:p w:rsidR="00AE19FE" w:rsidRPr="00F27E61" w:rsidRDefault="00AE19FE" w:rsidP="00E33D6C">
            <w:pPr>
              <w:ind w:left="567"/>
            </w:pPr>
            <w:r w:rsidRPr="00F27E61">
              <w:t>España</w:t>
            </w:r>
          </w:p>
        </w:tc>
        <w:tc>
          <w:tcPr>
            <w:tcW w:w="4747" w:type="dxa"/>
          </w:tcPr>
          <w:p w:rsidR="00AE19FE" w:rsidRDefault="00AE19FE" w:rsidP="00E33D6C">
            <w:r w:rsidRPr="00F27E61">
              <w:t>CAT/C/CHL/5</w:t>
            </w:r>
          </w:p>
          <w:p w:rsidR="00AE19FE" w:rsidRPr="00F27E61" w:rsidRDefault="00AE19FE" w:rsidP="00E33D6C">
            <w:r>
              <w:t>CAT/C/NZL/5</w:t>
            </w:r>
          </w:p>
          <w:p w:rsidR="00AE19FE" w:rsidRPr="00F27E61" w:rsidRDefault="00AE19FE" w:rsidP="00E33D6C">
            <w:pPr>
              <w:spacing w:after="240"/>
            </w:pPr>
            <w:r w:rsidRPr="00F27E61">
              <w:t>CAT/C/SPN/5</w:t>
            </w:r>
          </w:p>
        </w:tc>
      </w:tr>
      <w:tr w:rsidR="00AE19FE" w:rsidRPr="00F27E61">
        <w:trPr>
          <w:trHeight w:val="524"/>
        </w:trPr>
        <w:tc>
          <w:tcPr>
            <w:tcW w:w="9494" w:type="dxa"/>
            <w:gridSpan w:val="2"/>
          </w:tcPr>
          <w:p w:rsidR="00AE19FE" w:rsidRPr="00E974AF" w:rsidRDefault="00AE19FE" w:rsidP="00E33D6C">
            <w:pPr>
              <w:jc w:val="center"/>
              <w:rPr>
                <w:b/>
              </w:rPr>
            </w:pPr>
            <w:r w:rsidRPr="00E974AF">
              <w:rPr>
                <w:b/>
              </w:rPr>
              <w:t>Sexto informe periódico</w:t>
            </w:r>
          </w:p>
        </w:tc>
      </w:tr>
      <w:tr w:rsidR="00AE19FE" w:rsidRPr="00E974AF">
        <w:trPr>
          <w:trHeight w:val="524"/>
        </w:trPr>
        <w:tc>
          <w:tcPr>
            <w:tcW w:w="4747" w:type="dxa"/>
          </w:tcPr>
          <w:p w:rsidR="00AE19FE" w:rsidRDefault="00AE19FE" w:rsidP="00E33D6C">
            <w:pPr>
              <w:ind w:left="567"/>
            </w:pPr>
            <w:r>
              <w:t>Francia</w:t>
            </w:r>
          </w:p>
          <w:p w:rsidR="00AE19FE" w:rsidRPr="00F27E61" w:rsidRDefault="00AE19FE" w:rsidP="00E33D6C">
            <w:pPr>
              <w:ind w:left="567"/>
            </w:pPr>
            <w:r>
              <w:t>Suiza</w:t>
            </w:r>
          </w:p>
        </w:tc>
        <w:tc>
          <w:tcPr>
            <w:tcW w:w="4747" w:type="dxa"/>
          </w:tcPr>
          <w:p w:rsidR="00AE19FE" w:rsidRPr="00E974AF" w:rsidRDefault="00AE19FE" w:rsidP="00E33D6C">
            <w:pPr>
              <w:rPr>
                <w:lang w:val="fr-FR"/>
              </w:rPr>
            </w:pPr>
            <w:r w:rsidRPr="00E974AF">
              <w:rPr>
                <w:lang w:val="fr-FR"/>
              </w:rPr>
              <w:t>CAT/C/FRA/6</w:t>
            </w:r>
            <w:r w:rsidR="00E76299">
              <w:rPr>
                <w:lang w:val="fr-FR"/>
              </w:rPr>
              <w:br/>
            </w:r>
            <w:r w:rsidRPr="00E974AF">
              <w:rPr>
                <w:lang w:val="fr-FR"/>
              </w:rPr>
              <w:t>CAT/C/CHE/6</w:t>
            </w:r>
          </w:p>
        </w:tc>
      </w:tr>
    </w:tbl>
    <w:p w:rsidR="00AE19FE" w:rsidRPr="00061719" w:rsidRDefault="00AE19FE" w:rsidP="00E33D6C">
      <w:pPr>
        <w:keepNext/>
        <w:spacing w:before="240" w:after="240"/>
        <w:jc w:val="center"/>
        <w:rPr>
          <w:b/>
        </w:rPr>
      </w:pPr>
      <w:r w:rsidRPr="00061719">
        <w:rPr>
          <w:b/>
        </w:rPr>
        <w:t>B.  Informes atrasados</w:t>
      </w:r>
    </w:p>
    <w:p w:rsidR="00AE19FE" w:rsidRPr="00F27E61" w:rsidRDefault="00AE19FE" w:rsidP="00E33D6C">
      <w:pPr>
        <w:keepNext/>
        <w:spacing w:after="240"/>
      </w:pPr>
      <w:r>
        <w:tab/>
      </w:r>
      <w:r w:rsidRPr="00F27E61">
        <w:t xml:space="preserve">La situación con respecto a los informes </w:t>
      </w:r>
      <w:r>
        <w:t>a</w:t>
      </w:r>
      <w:r w:rsidRPr="00F27E61">
        <w:t>trasados, al 1</w:t>
      </w:r>
      <w:r>
        <w:t>º</w:t>
      </w:r>
      <w:r w:rsidRPr="00F27E61">
        <w:t xml:space="preserve"> de </w:t>
      </w:r>
      <w:r>
        <w:t>octubre</w:t>
      </w:r>
      <w:r w:rsidRPr="00F27E61">
        <w:t xml:space="preserve"> de 2008, es la siguiente:</w:t>
      </w:r>
    </w:p>
    <w:tbl>
      <w:tblPr>
        <w:tblW w:w="4982" w:type="pct"/>
        <w:jc w:val="center"/>
        <w:tblLook w:val="0000" w:firstRow="0" w:lastRow="0" w:firstColumn="0" w:lastColumn="0" w:noHBand="0" w:noVBand="0"/>
      </w:tblPr>
      <w:tblGrid>
        <w:gridCol w:w="3651"/>
        <w:gridCol w:w="3040"/>
        <w:gridCol w:w="2846"/>
      </w:tblGrid>
      <w:tr w:rsidR="00AE19FE" w:rsidRPr="00011989" w:rsidTr="00F841F8">
        <w:tblPrEx>
          <w:tblCellMar>
            <w:top w:w="0" w:type="dxa"/>
            <w:bottom w:w="0" w:type="dxa"/>
          </w:tblCellMar>
        </w:tblPrEx>
        <w:trPr>
          <w:tblHeader/>
          <w:jc w:val="center"/>
        </w:trPr>
        <w:tc>
          <w:tcPr>
            <w:tcW w:w="1914" w:type="pct"/>
            <w:vAlign w:val="bottom"/>
          </w:tcPr>
          <w:p w:rsidR="00AE19FE" w:rsidRPr="00011989" w:rsidRDefault="00AE19FE" w:rsidP="00E33D6C">
            <w:pPr>
              <w:keepNext/>
              <w:spacing w:after="240"/>
              <w:jc w:val="center"/>
              <w:rPr>
                <w:b/>
              </w:rPr>
            </w:pPr>
            <w:r>
              <w:rPr>
                <w:b/>
              </w:rPr>
              <w:t>Estado p</w:t>
            </w:r>
            <w:r w:rsidRPr="00011989">
              <w:rPr>
                <w:b/>
              </w:rPr>
              <w:t>arte</w:t>
            </w:r>
          </w:p>
        </w:tc>
        <w:tc>
          <w:tcPr>
            <w:tcW w:w="1594" w:type="pct"/>
            <w:vAlign w:val="center"/>
          </w:tcPr>
          <w:p w:rsidR="00AE19FE" w:rsidRPr="00011989" w:rsidRDefault="00AE19FE" w:rsidP="00E33D6C">
            <w:pPr>
              <w:keepNext/>
              <w:spacing w:after="240"/>
              <w:jc w:val="center"/>
              <w:rPr>
                <w:b/>
              </w:rPr>
            </w:pPr>
            <w:r w:rsidRPr="00011989">
              <w:rPr>
                <w:b/>
              </w:rPr>
              <w:t>Fecha en que debía presentarse el informe</w:t>
            </w:r>
          </w:p>
        </w:tc>
        <w:tc>
          <w:tcPr>
            <w:tcW w:w="1492" w:type="pct"/>
            <w:vAlign w:val="bottom"/>
          </w:tcPr>
          <w:p w:rsidR="00AE19FE" w:rsidRPr="00011989" w:rsidRDefault="00AE19FE" w:rsidP="00E33D6C">
            <w:pPr>
              <w:keepNext/>
              <w:spacing w:after="240"/>
              <w:jc w:val="center"/>
              <w:rPr>
                <w:b/>
              </w:rPr>
            </w:pPr>
            <w:r w:rsidRPr="00011989">
              <w:rPr>
                <w:b/>
              </w:rPr>
              <w:t>Fecha revisada</w:t>
            </w:r>
            <w:r w:rsidRPr="004F0A6D">
              <w:rPr>
                <w:rStyle w:val="FootnoteReference"/>
              </w:rPr>
              <w:footnoteReference w:customMarkFollows="1" w:id="1"/>
              <w:t>*</w:t>
            </w:r>
          </w:p>
        </w:tc>
      </w:tr>
      <w:tr w:rsidR="00AE19FE" w:rsidRPr="00F27E61" w:rsidTr="00F841F8">
        <w:tblPrEx>
          <w:tblCellMar>
            <w:top w:w="0" w:type="dxa"/>
            <w:bottom w:w="0" w:type="dxa"/>
          </w:tblCellMar>
        </w:tblPrEx>
        <w:trPr>
          <w:jc w:val="center"/>
        </w:trPr>
        <w:tc>
          <w:tcPr>
            <w:tcW w:w="5000" w:type="pct"/>
            <w:gridSpan w:val="3"/>
          </w:tcPr>
          <w:p w:rsidR="00AE19FE" w:rsidRPr="00F27E61" w:rsidRDefault="00AE19FE" w:rsidP="00E33D6C">
            <w:pPr>
              <w:pStyle w:val="Header"/>
              <w:keepNext/>
              <w:tabs>
                <w:tab w:val="clear" w:pos="4252"/>
                <w:tab w:val="center" w:pos="4830"/>
              </w:tabs>
              <w:spacing w:after="120"/>
              <w:jc w:val="center"/>
            </w:pPr>
            <w:r w:rsidRPr="00011989">
              <w:rPr>
                <w:b/>
              </w:rPr>
              <w:t>Informe inicial</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ind w:left="567"/>
            </w:pPr>
            <w:r w:rsidRPr="00F27E61">
              <w:t>Guinea</w:t>
            </w:r>
          </w:p>
        </w:tc>
        <w:tc>
          <w:tcPr>
            <w:tcW w:w="1594" w:type="pct"/>
          </w:tcPr>
          <w:p w:rsidR="00AE19FE" w:rsidRPr="00F27E61" w:rsidRDefault="00AE19FE" w:rsidP="00E33D6C">
            <w:pPr>
              <w:pStyle w:val="Header"/>
              <w:keepNext/>
              <w:ind w:left="259"/>
            </w:pPr>
            <w:r w:rsidRPr="00F27E61">
              <w:t>8 de noviembre de 1990</w:t>
            </w:r>
          </w:p>
        </w:tc>
        <w:tc>
          <w:tcPr>
            <w:tcW w:w="1492" w:type="pct"/>
          </w:tcPr>
          <w:p w:rsidR="00AE19FE" w:rsidRPr="00F27E61" w:rsidRDefault="00AE19FE" w:rsidP="00E33D6C">
            <w:pPr>
              <w:pStyle w:val="Header"/>
              <w:keepNext/>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Somalia</w:t>
            </w:r>
          </w:p>
        </w:tc>
        <w:tc>
          <w:tcPr>
            <w:tcW w:w="1594" w:type="pct"/>
          </w:tcPr>
          <w:p w:rsidR="00AE19FE" w:rsidRPr="00F27E61" w:rsidRDefault="00AE19FE" w:rsidP="00E33D6C">
            <w:pPr>
              <w:pStyle w:val="Header"/>
              <w:keepNext/>
              <w:ind w:left="259"/>
            </w:pPr>
            <w:r w:rsidRPr="00F27E61">
              <w:t>22 de febrero de 1991</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Seychelles</w:t>
            </w:r>
          </w:p>
        </w:tc>
        <w:tc>
          <w:tcPr>
            <w:tcW w:w="1594" w:type="pct"/>
          </w:tcPr>
          <w:p w:rsidR="00AE19FE" w:rsidRPr="00F27E61" w:rsidRDefault="00AE19FE" w:rsidP="00E33D6C">
            <w:pPr>
              <w:pStyle w:val="Header"/>
              <w:keepNext/>
              <w:ind w:left="259"/>
            </w:pPr>
            <w:r w:rsidRPr="00F27E61">
              <w:t>3 de junio de 1993</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Cabo Verde</w:t>
            </w:r>
          </w:p>
        </w:tc>
        <w:tc>
          <w:tcPr>
            <w:tcW w:w="1594" w:type="pct"/>
          </w:tcPr>
          <w:p w:rsidR="00AE19FE" w:rsidRPr="00F27E61" w:rsidRDefault="00AE19FE" w:rsidP="00E33D6C">
            <w:pPr>
              <w:pStyle w:val="Header"/>
              <w:keepNext/>
              <w:ind w:left="259"/>
            </w:pPr>
            <w:r w:rsidRPr="00F27E61">
              <w:t>3 de julio de 1993</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Antigua y Barbuda</w:t>
            </w:r>
          </w:p>
        </w:tc>
        <w:tc>
          <w:tcPr>
            <w:tcW w:w="1594" w:type="pct"/>
          </w:tcPr>
          <w:p w:rsidR="00AE19FE" w:rsidRPr="00F27E61" w:rsidRDefault="00AE19FE" w:rsidP="00E33D6C">
            <w:pPr>
              <w:pStyle w:val="Header"/>
              <w:keepNext/>
              <w:ind w:left="259"/>
            </w:pPr>
            <w:r w:rsidRPr="00F27E61">
              <w:t>17 de agosto de 1994</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F27E61" w:rsidRDefault="00AE19FE" w:rsidP="00E33D6C">
            <w:pPr>
              <w:pStyle w:val="Header"/>
              <w:keepNext/>
              <w:ind w:left="259"/>
            </w:pP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Etiopía</w:t>
            </w:r>
          </w:p>
        </w:tc>
        <w:tc>
          <w:tcPr>
            <w:tcW w:w="1594" w:type="pct"/>
          </w:tcPr>
          <w:p w:rsidR="00AE19FE" w:rsidRPr="00F27E61" w:rsidRDefault="00AE19FE" w:rsidP="00E33D6C">
            <w:pPr>
              <w:pStyle w:val="Header"/>
              <w:keepNext/>
              <w:ind w:left="259"/>
            </w:pPr>
            <w:r w:rsidRPr="00F27E61">
              <w:t>12 de abril de 1995</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Côte d</w:t>
            </w:r>
            <w:r w:rsidR="00CD77F3">
              <w:t>'</w:t>
            </w:r>
            <w:r w:rsidRPr="00F27E61">
              <w:t>Ivoire</w:t>
            </w:r>
          </w:p>
        </w:tc>
        <w:tc>
          <w:tcPr>
            <w:tcW w:w="1594" w:type="pct"/>
          </w:tcPr>
          <w:p w:rsidR="00AE19FE" w:rsidRPr="00F27E61" w:rsidRDefault="00AE19FE" w:rsidP="00E33D6C">
            <w:pPr>
              <w:pStyle w:val="Header"/>
              <w:keepNext/>
              <w:ind w:left="259"/>
            </w:pPr>
            <w:r w:rsidRPr="00F27E61">
              <w:t>16 de enero de 1997</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Malawi</w:t>
            </w:r>
          </w:p>
        </w:tc>
        <w:tc>
          <w:tcPr>
            <w:tcW w:w="1594" w:type="pct"/>
          </w:tcPr>
          <w:p w:rsidR="00AE19FE" w:rsidRPr="00F27E61" w:rsidRDefault="00AE19FE" w:rsidP="00E33D6C">
            <w:pPr>
              <w:pStyle w:val="Header"/>
              <w:keepNext/>
              <w:ind w:left="259"/>
            </w:pPr>
            <w:r w:rsidRPr="00F27E61">
              <w:t>10 de julio de 1997</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Bangladesh</w:t>
            </w:r>
          </w:p>
        </w:tc>
        <w:tc>
          <w:tcPr>
            <w:tcW w:w="1594" w:type="pct"/>
          </w:tcPr>
          <w:p w:rsidR="00AE19FE" w:rsidRPr="00F27E61" w:rsidRDefault="00AE19FE" w:rsidP="00E33D6C">
            <w:pPr>
              <w:pStyle w:val="Header"/>
              <w:keepNext/>
              <w:ind w:left="259"/>
            </w:pPr>
            <w:r w:rsidRPr="00F27E61">
              <w:t>4 de noviembre de 1999</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Níger</w:t>
            </w:r>
          </w:p>
        </w:tc>
        <w:tc>
          <w:tcPr>
            <w:tcW w:w="1594" w:type="pct"/>
          </w:tcPr>
          <w:p w:rsidR="00AE19FE" w:rsidRPr="00F27E61" w:rsidRDefault="00AE19FE" w:rsidP="00E33D6C">
            <w:pPr>
              <w:pStyle w:val="Header"/>
              <w:keepNext/>
              <w:ind w:left="259"/>
            </w:pPr>
            <w:r w:rsidRPr="00F27E61">
              <w:t>3 de noviembre de 1999</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F27E61" w:rsidRDefault="00AE19FE" w:rsidP="00E33D6C">
            <w:pPr>
              <w:pStyle w:val="Header"/>
              <w:keepNext/>
              <w:ind w:left="259"/>
            </w:pP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Burkina Faso</w:t>
            </w:r>
          </w:p>
        </w:tc>
        <w:tc>
          <w:tcPr>
            <w:tcW w:w="1594" w:type="pct"/>
          </w:tcPr>
          <w:p w:rsidR="00AE19FE" w:rsidRPr="00F27E61" w:rsidRDefault="00AE19FE" w:rsidP="00E33D6C">
            <w:pPr>
              <w:pStyle w:val="Header"/>
              <w:keepNext/>
              <w:ind w:left="259"/>
            </w:pPr>
            <w:r w:rsidRPr="00F27E61">
              <w:t>2 de febrero de 2000</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t>Malí</w:t>
            </w:r>
          </w:p>
        </w:tc>
        <w:tc>
          <w:tcPr>
            <w:tcW w:w="1594" w:type="pct"/>
          </w:tcPr>
          <w:p w:rsidR="00AE19FE" w:rsidRPr="00F27E61" w:rsidRDefault="00AE19FE" w:rsidP="00E33D6C">
            <w:pPr>
              <w:pStyle w:val="Header"/>
              <w:keepNext/>
              <w:ind w:left="259"/>
            </w:pPr>
            <w:r w:rsidRPr="00F27E61">
              <w:t>27 de marzo de 2000</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Turkmenistán</w:t>
            </w:r>
          </w:p>
        </w:tc>
        <w:tc>
          <w:tcPr>
            <w:tcW w:w="1594" w:type="pct"/>
          </w:tcPr>
          <w:p w:rsidR="00AE19FE" w:rsidRPr="00F27E61" w:rsidRDefault="00AE19FE" w:rsidP="00E33D6C">
            <w:pPr>
              <w:pStyle w:val="Header"/>
              <w:keepNext/>
              <w:ind w:left="259"/>
            </w:pPr>
            <w:r w:rsidRPr="00F27E61">
              <w:t>25 de julio de 2000</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Mozambique</w:t>
            </w:r>
          </w:p>
        </w:tc>
        <w:tc>
          <w:tcPr>
            <w:tcW w:w="1594" w:type="pct"/>
          </w:tcPr>
          <w:p w:rsidR="00AE19FE" w:rsidRPr="00F27E61" w:rsidRDefault="00AE19FE" w:rsidP="00E33D6C">
            <w:pPr>
              <w:pStyle w:val="Header"/>
              <w:keepNext/>
              <w:ind w:left="259"/>
            </w:pPr>
            <w:r w:rsidRPr="00F27E61">
              <w:t>14 de octubre de 2000</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Ghana</w:t>
            </w:r>
          </w:p>
        </w:tc>
        <w:tc>
          <w:tcPr>
            <w:tcW w:w="1594" w:type="pct"/>
          </w:tcPr>
          <w:p w:rsidR="00AE19FE" w:rsidRPr="00F27E61" w:rsidRDefault="00AE19FE" w:rsidP="00E33D6C">
            <w:pPr>
              <w:pStyle w:val="Header"/>
              <w:keepNext/>
              <w:ind w:left="259"/>
            </w:pPr>
            <w:r w:rsidRPr="00F27E61">
              <w:t>6 de octubre de 2001</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Botswana</w:t>
            </w:r>
          </w:p>
        </w:tc>
        <w:tc>
          <w:tcPr>
            <w:tcW w:w="1594" w:type="pct"/>
          </w:tcPr>
          <w:p w:rsidR="00AE19FE" w:rsidRPr="00F27E61" w:rsidRDefault="00AE19FE" w:rsidP="00E33D6C">
            <w:pPr>
              <w:pStyle w:val="Header"/>
              <w:keepNext/>
              <w:ind w:left="259"/>
            </w:pPr>
            <w:r w:rsidRPr="00F27E61">
              <w:t>7 de octubre de 2001</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Gabón</w:t>
            </w:r>
          </w:p>
        </w:tc>
        <w:tc>
          <w:tcPr>
            <w:tcW w:w="1594" w:type="pct"/>
          </w:tcPr>
          <w:p w:rsidR="00AE19FE" w:rsidRPr="00F27E61" w:rsidRDefault="00AE19FE" w:rsidP="00E33D6C">
            <w:pPr>
              <w:pStyle w:val="Header"/>
              <w:keepNext/>
              <w:ind w:left="259"/>
            </w:pPr>
            <w:r w:rsidRPr="00F27E61">
              <w:t>7 de octubre de 2001</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Líbano</w:t>
            </w:r>
          </w:p>
        </w:tc>
        <w:tc>
          <w:tcPr>
            <w:tcW w:w="1594" w:type="pct"/>
          </w:tcPr>
          <w:p w:rsidR="00AE19FE" w:rsidRPr="00F27E61" w:rsidRDefault="00AE19FE" w:rsidP="00E33D6C">
            <w:pPr>
              <w:pStyle w:val="Header"/>
              <w:keepNext/>
              <w:ind w:left="259"/>
            </w:pPr>
            <w:r w:rsidRPr="00F27E61">
              <w:t>3 de noviembre de 2001</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Sierra Leona</w:t>
            </w:r>
          </w:p>
        </w:tc>
        <w:tc>
          <w:tcPr>
            <w:tcW w:w="1594" w:type="pct"/>
          </w:tcPr>
          <w:p w:rsidR="00AE19FE" w:rsidRPr="00F27E61" w:rsidRDefault="00AE19FE" w:rsidP="00E33D6C">
            <w:pPr>
              <w:pStyle w:val="Header"/>
              <w:keepNext/>
              <w:ind w:left="259"/>
            </w:pPr>
            <w:r w:rsidRPr="00F27E61">
              <w:t>25 de mayo de 2002</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Nigeria</w:t>
            </w:r>
          </w:p>
        </w:tc>
        <w:tc>
          <w:tcPr>
            <w:tcW w:w="1594" w:type="pct"/>
          </w:tcPr>
          <w:p w:rsidR="00AE19FE" w:rsidRPr="00F27E61" w:rsidRDefault="00AE19FE" w:rsidP="00E33D6C">
            <w:pPr>
              <w:pStyle w:val="Header"/>
              <w:keepNext/>
              <w:ind w:left="259"/>
            </w:pPr>
            <w:r w:rsidRPr="00F27E61">
              <w:t>28 de junio de 2002</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F27E61" w:rsidRDefault="00AE19FE" w:rsidP="00E33D6C">
            <w:pPr>
              <w:pStyle w:val="Header"/>
              <w:keepNext/>
              <w:ind w:left="259"/>
            </w:pP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San Vicente y las Granadinas</w:t>
            </w:r>
          </w:p>
        </w:tc>
        <w:tc>
          <w:tcPr>
            <w:tcW w:w="1594" w:type="pct"/>
          </w:tcPr>
          <w:p w:rsidR="00AE19FE" w:rsidRPr="00F27E61" w:rsidRDefault="00AE19FE" w:rsidP="00E33D6C">
            <w:pPr>
              <w:pStyle w:val="Header"/>
              <w:keepNext/>
              <w:ind w:left="259"/>
            </w:pPr>
            <w:r w:rsidRPr="00F27E61">
              <w:t>30 de agosto de 2002</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Lesotho</w:t>
            </w:r>
          </w:p>
        </w:tc>
        <w:tc>
          <w:tcPr>
            <w:tcW w:w="1594" w:type="pct"/>
          </w:tcPr>
          <w:p w:rsidR="00AE19FE" w:rsidRPr="00F27E61" w:rsidRDefault="00AE19FE" w:rsidP="00E33D6C">
            <w:pPr>
              <w:pStyle w:val="Header"/>
              <w:keepNext/>
              <w:ind w:left="259"/>
            </w:pPr>
            <w:r w:rsidRPr="00F27E61">
              <w:t>11 de diciembre de 2002</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Mongolia</w:t>
            </w:r>
          </w:p>
        </w:tc>
        <w:tc>
          <w:tcPr>
            <w:tcW w:w="1594" w:type="pct"/>
          </w:tcPr>
          <w:p w:rsidR="00AE19FE" w:rsidRPr="00F27E61" w:rsidRDefault="00AE19FE" w:rsidP="00E33D6C">
            <w:pPr>
              <w:pStyle w:val="Header"/>
              <w:keepNext/>
              <w:ind w:left="259"/>
            </w:pPr>
            <w:r w:rsidRPr="00F27E61">
              <w:t>23 de febrero de 2003</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Irlanda</w:t>
            </w:r>
          </w:p>
        </w:tc>
        <w:tc>
          <w:tcPr>
            <w:tcW w:w="1594" w:type="pct"/>
          </w:tcPr>
          <w:p w:rsidR="00AE19FE" w:rsidRPr="00F27E61" w:rsidRDefault="00AE19FE" w:rsidP="00E33D6C">
            <w:pPr>
              <w:pStyle w:val="Header"/>
              <w:keepNext/>
              <w:ind w:left="259"/>
            </w:pPr>
            <w:r w:rsidRPr="00F27E61">
              <w:t>11 de mayo de 2003</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F27E61" w:rsidRDefault="00AE19FE" w:rsidP="00E33D6C">
            <w:pPr>
              <w:pStyle w:val="Header"/>
              <w:keepNext/>
              <w:ind w:left="259"/>
            </w:pP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Santa Sede</w:t>
            </w:r>
          </w:p>
        </w:tc>
        <w:tc>
          <w:tcPr>
            <w:tcW w:w="1594" w:type="pct"/>
          </w:tcPr>
          <w:p w:rsidR="00AE19FE" w:rsidRPr="00F27E61" w:rsidRDefault="00AE19FE" w:rsidP="00E33D6C">
            <w:pPr>
              <w:pStyle w:val="Header"/>
              <w:keepNext/>
              <w:ind w:left="259"/>
            </w:pPr>
            <w:r w:rsidRPr="00F27E61">
              <w:t>25 de julio de 2003</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Guinea Ecuatorial</w:t>
            </w:r>
          </w:p>
        </w:tc>
        <w:tc>
          <w:tcPr>
            <w:tcW w:w="1594" w:type="pct"/>
          </w:tcPr>
          <w:p w:rsidR="00AE19FE" w:rsidRPr="00F27E61" w:rsidRDefault="00AE19FE" w:rsidP="00E33D6C">
            <w:pPr>
              <w:pStyle w:val="Header"/>
              <w:keepNext/>
              <w:ind w:left="259"/>
            </w:pPr>
            <w:r w:rsidRPr="00F27E61">
              <w:t>6 de noviembre de 2003</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Djibouti</w:t>
            </w:r>
          </w:p>
        </w:tc>
        <w:tc>
          <w:tcPr>
            <w:tcW w:w="1594" w:type="pct"/>
          </w:tcPr>
          <w:p w:rsidR="00AE19FE" w:rsidRPr="00F27E61" w:rsidRDefault="00AE19FE" w:rsidP="00E33D6C">
            <w:pPr>
              <w:pStyle w:val="Header"/>
              <w:keepNext/>
              <w:ind w:left="259"/>
            </w:pPr>
            <w:r w:rsidRPr="00F27E61">
              <w:t>5 de diciembre de 2003</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Timor Leste</w:t>
            </w:r>
          </w:p>
        </w:tc>
        <w:tc>
          <w:tcPr>
            <w:tcW w:w="1594" w:type="pct"/>
          </w:tcPr>
          <w:p w:rsidR="00AE19FE" w:rsidRPr="00F27E61" w:rsidRDefault="00AE19FE" w:rsidP="00E33D6C">
            <w:pPr>
              <w:pStyle w:val="Header"/>
              <w:keepNext/>
              <w:ind w:left="259"/>
            </w:pPr>
            <w:r w:rsidRPr="00F27E61">
              <w:t>16 de mayo de 2004</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Congo</w:t>
            </w:r>
          </w:p>
        </w:tc>
        <w:tc>
          <w:tcPr>
            <w:tcW w:w="1594" w:type="pct"/>
          </w:tcPr>
          <w:p w:rsidR="00AE19FE" w:rsidRPr="00F27E61" w:rsidRDefault="00AE19FE" w:rsidP="00E33D6C">
            <w:pPr>
              <w:pStyle w:val="Header"/>
              <w:keepNext/>
              <w:ind w:left="259"/>
            </w:pPr>
            <w:r w:rsidRPr="00F27E61">
              <w:t>30 de agosto de 2004</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F27E61" w:rsidRDefault="00AE19FE" w:rsidP="00E33D6C">
            <w:pPr>
              <w:pStyle w:val="Header"/>
              <w:keepNext/>
              <w:ind w:left="259"/>
            </w:pP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Swazilandia</w:t>
            </w:r>
          </w:p>
        </w:tc>
        <w:tc>
          <w:tcPr>
            <w:tcW w:w="1594" w:type="pct"/>
          </w:tcPr>
          <w:p w:rsidR="00AE19FE" w:rsidRPr="00F27E61" w:rsidRDefault="00AE19FE" w:rsidP="00E33D6C">
            <w:pPr>
              <w:pStyle w:val="Header"/>
              <w:keepNext/>
              <w:ind w:left="259"/>
            </w:pPr>
            <w:r w:rsidRPr="00F27E61">
              <w:t xml:space="preserve">25 de abril de 2005 </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 xml:space="preserve">Maldivas </w:t>
            </w:r>
          </w:p>
        </w:tc>
        <w:tc>
          <w:tcPr>
            <w:tcW w:w="1594" w:type="pct"/>
          </w:tcPr>
          <w:p w:rsidR="00AE19FE" w:rsidRPr="00F27E61" w:rsidRDefault="00AE19FE" w:rsidP="00E33D6C">
            <w:pPr>
              <w:pStyle w:val="Header"/>
              <w:keepNext/>
              <w:ind w:left="259"/>
            </w:pPr>
            <w:r w:rsidRPr="00F27E61">
              <w:t xml:space="preserve">20 de mayo de 2005 </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t>República Árabe Siria</w:t>
            </w:r>
          </w:p>
        </w:tc>
        <w:tc>
          <w:tcPr>
            <w:tcW w:w="1594" w:type="pct"/>
          </w:tcPr>
          <w:p w:rsidR="00AE19FE" w:rsidRPr="00F27E61" w:rsidRDefault="00AE19FE" w:rsidP="00E33D6C">
            <w:pPr>
              <w:pStyle w:val="Header"/>
              <w:keepNext/>
              <w:ind w:left="259"/>
            </w:pPr>
            <w:r>
              <w:t>18 de septiembre de 2005</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Liberia</w:t>
            </w:r>
          </w:p>
        </w:tc>
        <w:tc>
          <w:tcPr>
            <w:tcW w:w="1594" w:type="pct"/>
          </w:tcPr>
          <w:p w:rsidR="00AE19FE" w:rsidRPr="00F27E61" w:rsidRDefault="00AE19FE" w:rsidP="00E33D6C">
            <w:pPr>
              <w:pStyle w:val="Header"/>
              <w:keepNext/>
              <w:ind w:left="259"/>
            </w:pPr>
            <w:r w:rsidRPr="00F27E61">
              <w:t>22 de octubre de 2005</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 xml:space="preserve">Mauritania </w:t>
            </w:r>
          </w:p>
        </w:tc>
        <w:tc>
          <w:tcPr>
            <w:tcW w:w="1594" w:type="pct"/>
          </w:tcPr>
          <w:p w:rsidR="00AE19FE" w:rsidRPr="00F27E61" w:rsidRDefault="00AE19FE" w:rsidP="00E33D6C">
            <w:pPr>
              <w:pStyle w:val="Header"/>
              <w:keepNext/>
              <w:ind w:left="259"/>
            </w:pPr>
            <w:r w:rsidRPr="00F27E61">
              <w:t>17 de diciembre de 2005</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F27E61" w:rsidRDefault="00AE19FE" w:rsidP="00E33D6C">
            <w:pPr>
              <w:pStyle w:val="Header"/>
              <w:keepNext/>
              <w:ind w:left="259"/>
            </w:pP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 xml:space="preserve">Madagascar </w:t>
            </w:r>
          </w:p>
        </w:tc>
        <w:tc>
          <w:tcPr>
            <w:tcW w:w="1594" w:type="pct"/>
          </w:tcPr>
          <w:p w:rsidR="00AE19FE" w:rsidRPr="00F27E61" w:rsidRDefault="00AE19FE" w:rsidP="00E33D6C">
            <w:pPr>
              <w:pStyle w:val="Header"/>
              <w:keepNext/>
              <w:ind w:left="259"/>
            </w:pPr>
            <w:r w:rsidRPr="00F27E61">
              <w:t>13 de enero de 2007</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Andorra</w:t>
            </w:r>
          </w:p>
        </w:tc>
        <w:tc>
          <w:tcPr>
            <w:tcW w:w="1594" w:type="pct"/>
          </w:tcPr>
          <w:p w:rsidR="00AE19FE" w:rsidRPr="00F27E61" w:rsidRDefault="00AE19FE" w:rsidP="00E33D6C">
            <w:pPr>
              <w:pStyle w:val="Header"/>
              <w:keepNext/>
              <w:ind w:left="259"/>
            </w:pPr>
            <w:r w:rsidRPr="00F27E61">
              <w:t xml:space="preserve">22 de </w:t>
            </w:r>
            <w:r>
              <w:t>octubre</w:t>
            </w:r>
            <w:r w:rsidRPr="00F27E61">
              <w:t xml:space="preserve"> de 2007</w:t>
            </w:r>
          </w:p>
        </w:tc>
        <w:tc>
          <w:tcPr>
            <w:tcW w:w="1492" w:type="pct"/>
          </w:tcPr>
          <w:p w:rsidR="00AE19FE" w:rsidRPr="00F27E61"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San Marino</w:t>
            </w:r>
          </w:p>
        </w:tc>
        <w:tc>
          <w:tcPr>
            <w:tcW w:w="1594" w:type="pct"/>
          </w:tcPr>
          <w:p w:rsidR="00AE19FE" w:rsidRPr="00F27E61" w:rsidRDefault="00AE19FE" w:rsidP="00E33D6C">
            <w:pPr>
              <w:pStyle w:val="Header"/>
              <w:keepNext/>
              <w:ind w:left="259"/>
            </w:pPr>
            <w:r w:rsidRPr="00F27E61">
              <w:t xml:space="preserve">28 de </w:t>
            </w:r>
            <w:r>
              <w:t>diciembre</w:t>
            </w:r>
            <w:r w:rsidRPr="00F27E61">
              <w:t xml:space="preserve"> de 2007</w:t>
            </w:r>
          </w:p>
        </w:tc>
        <w:tc>
          <w:tcPr>
            <w:tcW w:w="1492" w:type="pct"/>
          </w:tcPr>
          <w:p w:rsidR="00AE19FE" w:rsidRPr="00F27E61" w:rsidRDefault="00AE19FE" w:rsidP="00E33D6C">
            <w:pPr>
              <w:pStyle w:val="Header"/>
              <w:spacing w:after="240"/>
            </w:pPr>
          </w:p>
        </w:tc>
      </w:tr>
      <w:tr w:rsidR="00AE19FE" w:rsidRPr="00F27E61" w:rsidTr="00F841F8">
        <w:tblPrEx>
          <w:tblCellMar>
            <w:top w:w="0" w:type="dxa"/>
            <w:bottom w:w="0" w:type="dxa"/>
          </w:tblCellMar>
        </w:tblPrEx>
        <w:trPr>
          <w:jc w:val="center"/>
        </w:trPr>
        <w:tc>
          <w:tcPr>
            <w:tcW w:w="5000" w:type="pct"/>
            <w:gridSpan w:val="3"/>
          </w:tcPr>
          <w:p w:rsidR="00AE19FE" w:rsidRPr="00F27E61" w:rsidRDefault="00AE19FE" w:rsidP="00E33D6C">
            <w:pPr>
              <w:pStyle w:val="Header"/>
              <w:spacing w:after="240"/>
              <w:jc w:val="center"/>
            </w:pPr>
            <w:r w:rsidRPr="00011989">
              <w:rPr>
                <w:b/>
              </w:rPr>
              <w:t>Segundo</w:t>
            </w:r>
            <w:r>
              <w:rPr>
                <w:b/>
              </w:rPr>
              <w:t xml:space="preserve"> informe </w:t>
            </w:r>
            <w:r w:rsidRPr="00011989">
              <w:rPr>
                <w:b/>
              </w:rPr>
              <w:t>periódico</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Afganistán</w:t>
            </w:r>
          </w:p>
        </w:tc>
        <w:tc>
          <w:tcPr>
            <w:tcW w:w="1594" w:type="pct"/>
          </w:tcPr>
          <w:p w:rsidR="00AE19FE" w:rsidRPr="002C6A6B" w:rsidRDefault="00AE19FE" w:rsidP="00E33D6C">
            <w:pPr>
              <w:pStyle w:val="Header"/>
              <w:keepNext/>
              <w:ind w:left="261"/>
            </w:pPr>
            <w:r w:rsidRPr="002C6A6B">
              <w:t>25 de junio de 1992</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Belice</w:t>
            </w:r>
          </w:p>
        </w:tc>
        <w:tc>
          <w:tcPr>
            <w:tcW w:w="1594" w:type="pct"/>
          </w:tcPr>
          <w:p w:rsidR="00AE19FE" w:rsidRPr="002C6A6B" w:rsidRDefault="00AE19FE" w:rsidP="00E33D6C">
            <w:pPr>
              <w:pStyle w:val="Header"/>
              <w:keepNext/>
              <w:ind w:left="261"/>
            </w:pPr>
            <w:r w:rsidRPr="002C6A6B">
              <w:t>25 de junio de 1992</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Uganda</w:t>
            </w:r>
          </w:p>
        </w:tc>
        <w:tc>
          <w:tcPr>
            <w:tcW w:w="1594" w:type="pct"/>
          </w:tcPr>
          <w:p w:rsidR="00AE19FE" w:rsidRPr="002C6A6B" w:rsidRDefault="00AE19FE" w:rsidP="00E33D6C">
            <w:pPr>
              <w:pStyle w:val="Header"/>
              <w:keepNext/>
              <w:ind w:left="261"/>
            </w:pPr>
            <w:r w:rsidRPr="002C6A6B">
              <w:t>25 de junio de 1992</w:t>
            </w:r>
          </w:p>
        </w:tc>
        <w:tc>
          <w:tcPr>
            <w:tcW w:w="1492" w:type="pct"/>
          </w:tcPr>
          <w:p w:rsidR="00AE19FE" w:rsidRPr="00F27E61" w:rsidRDefault="00AE19FE" w:rsidP="00E33D6C">
            <w:pPr>
              <w:tabs>
                <w:tab w:val="left" w:pos="2230"/>
              </w:tabs>
              <w:ind w:right="480"/>
              <w:rPr>
                <w:bCs/>
              </w:rPr>
            </w:pPr>
            <w:r w:rsidRPr="00F27E61">
              <w:rPr>
                <w:bCs/>
              </w:rPr>
              <w:t xml:space="preserve">[25 </w:t>
            </w:r>
            <w:r>
              <w:rPr>
                <w:bCs/>
              </w:rPr>
              <w:t xml:space="preserve">de junio de </w:t>
            </w:r>
            <w:r w:rsidRPr="00F27E61">
              <w:rPr>
                <w:bCs/>
              </w:rPr>
              <w:t>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Togo</w:t>
            </w:r>
          </w:p>
        </w:tc>
        <w:tc>
          <w:tcPr>
            <w:tcW w:w="1594" w:type="pct"/>
          </w:tcPr>
          <w:p w:rsidR="00AE19FE" w:rsidRPr="002C6A6B" w:rsidRDefault="00AE19FE" w:rsidP="00E33D6C">
            <w:pPr>
              <w:pStyle w:val="Header"/>
              <w:keepNext/>
              <w:ind w:left="261"/>
            </w:pPr>
            <w:r w:rsidRPr="002C6A6B">
              <w:t>17 de diciembre de 1992</w:t>
            </w:r>
          </w:p>
        </w:tc>
        <w:tc>
          <w:tcPr>
            <w:tcW w:w="1492" w:type="pct"/>
          </w:tcPr>
          <w:p w:rsidR="00AE19FE" w:rsidRPr="00F27E61" w:rsidRDefault="00AE19FE" w:rsidP="00E33D6C">
            <w:pPr>
              <w:tabs>
                <w:tab w:val="left" w:pos="2230"/>
              </w:tabs>
              <w:rPr>
                <w:bCs/>
              </w:rPr>
            </w:pPr>
            <w:r w:rsidRPr="00F27E61">
              <w:rPr>
                <w:bCs/>
              </w:rPr>
              <w:t>[17 de diciembre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Guyana</w:t>
            </w:r>
          </w:p>
        </w:tc>
        <w:tc>
          <w:tcPr>
            <w:tcW w:w="1594" w:type="pct"/>
          </w:tcPr>
          <w:p w:rsidR="00AE19FE" w:rsidRPr="002C6A6B" w:rsidRDefault="00AE19FE" w:rsidP="00E33D6C">
            <w:pPr>
              <w:pStyle w:val="Header"/>
              <w:keepNext/>
              <w:ind w:left="261"/>
            </w:pPr>
            <w:r w:rsidRPr="002C6A6B">
              <w:t>17 de junio de 1993</w:t>
            </w:r>
          </w:p>
        </w:tc>
        <w:tc>
          <w:tcPr>
            <w:tcW w:w="1492" w:type="pct"/>
          </w:tcPr>
          <w:p w:rsidR="00AE19FE" w:rsidRPr="00F27E61" w:rsidRDefault="00AE19FE" w:rsidP="00E33D6C">
            <w:pPr>
              <w:tabs>
                <w:tab w:val="left" w:pos="2230"/>
              </w:tabs>
              <w:rPr>
                <w:bCs/>
              </w:rPr>
            </w:pPr>
            <w:r w:rsidRPr="00F27E61">
              <w:rPr>
                <w:bCs/>
              </w:rPr>
              <w:t>[31 de diciembre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2C6A6B" w:rsidRDefault="00AE19FE" w:rsidP="00E33D6C">
            <w:pPr>
              <w:pStyle w:val="Header"/>
              <w:keepNext/>
              <w:ind w:left="261"/>
            </w:pPr>
          </w:p>
        </w:tc>
        <w:tc>
          <w:tcPr>
            <w:tcW w:w="1492" w:type="pct"/>
          </w:tcPr>
          <w:p w:rsidR="00AE19FE" w:rsidRPr="00F27E61" w:rsidRDefault="00AE19FE" w:rsidP="00E33D6C">
            <w:pPr>
              <w:tabs>
                <w:tab w:val="left" w:pos="2230"/>
              </w:tabs>
              <w:ind w:left="227"/>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Brasil</w:t>
            </w:r>
          </w:p>
        </w:tc>
        <w:tc>
          <w:tcPr>
            <w:tcW w:w="1594" w:type="pct"/>
          </w:tcPr>
          <w:p w:rsidR="00AE19FE" w:rsidRPr="002C6A6B" w:rsidRDefault="00AE19FE" w:rsidP="00E33D6C">
            <w:pPr>
              <w:pStyle w:val="Header"/>
              <w:keepNext/>
              <w:ind w:left="261"/>
            </w:pPr>
            <w:r w:rsidRPr="002C6A6B">
              <w:t>27 de octubre de 1994</w:t>
            </w:r>
          </w:p>
        </w:tc>
        <w:tc>
          <w:tcPr>
            <w:tcW w:w="1492" w:type="pct"/>
          </w:tcPr>
          <w:p w:rsidR="00AE19FE" w:rsidRPr="00F27E61" w:rsidRDefault="00AE19FE" w:rsidP="00E33D6C">
            <w:pPr>
              <w:tabs>
                <w:tab w:val="left" w:pos="2230"/>
              </w:tabs>
              <w:ind w:left="227"/>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Guinea</w:t>
            </w:r>
          </w:p>
        </w:tc>
        <w:tc>
          <w:tcPr>
            <w:tcW w:w="1594" w:type="pct"/>
          </w:tcPr>
          <w:p w:rsidR="00AE19FE" w:rsidRPr="002C6A6B" w:rsidRDefault="00AE19FE" w:rsidP="00E33D6C">
            <w:pPr>
              <w:pStyle w:val="Header"/>
              <w:keepNext/>
              <w:ind w:left="261"/>
            </w:pPr>
            <w:r w:rsidRPr="002C6A6B">
              <w:t>8 de noviembre de 1994</w:t>
            </w:r>
          </w:p>
        </w:tc>
        <w:tc>
          <w:tcPr>
            <w:tcW w:w="1492" w:type="pct"/>
          </w:tcPr>
          <w:p w:rsidR="00AE19FE" w:rsidRPr="00F27E61" w:rsidRDefault="00AE19FE" w:rsidP="00E33D6C">
            <w:pPr>
              <w:tabs>
                <w:tab w:val="left" w:pos="2230"/>
              </w:tabs>
              <w:ind w:left="227"/>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Somalia</w:t>
            </w:r>
          </w:p>
        </w:tc>
        <w:tc>
          <w:tcPr>
            <w:tcW w:w="1594" w:type="pct"/>
          </w:tcPr>
          <w:p w:rsidR="00AE19FE" w:rsidRPr="002C6A6B" w:rsidRDefault="00AE19FE" w:rsidP="00E33D6C">
            <w:pPr>
              <w:pStyle w:val="Header"/>
              <w:keepNext/>
              <w:ind w:left="261"/>
            </w:pPr>
            <w:r w:rsidRPr="002C6A6B">
              <w:t>22 de febrero de 1995</w:t>
            </w:r>
          </w:p>
        </w:tc>
        <w:tc>
          <w:tcPr>
            <w:tcW w:w="1492" w:type="pct"/>
          </w:tcPr>
          <w:p w:rsidR="00AE19FE" w:rsidRPr="00F27E61" w:rsidRDefault="00AE19FE" w:rsidP="00E33D6C">
            <w:pPr>
              <w:tabs>
                <w:tab w:val="left" w:pos="2230"/>
              </w:tabs>
              <w:ind w:left="227"/>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Rumania</w:t>
            </w:r>
          </w:p>
        </w:tc>
        <w:tc>
          <w:tcPr>
            <w:tcW w:w="1594" w:type="pct"/>
          </w:tcPr>
          <w:p w:rsidR="00AE19FE" w:rsidRPr="002C6A6B" w:rsidRDefault="00AE19FE" w:rsidP="00E33D6C">
            <w:pPr>
              <w:pStyle w:val="Header"/>
              <w:keepNext/>
              <w:ind w:left="261"/>
            </w:pPr>
            <w:r w:rsidRPr="002C6A6B">
              <w:t>16 de enero de 1996</w:t>
            </w:r>
          </w:p>
        </w:tc>
        <w:tc>
          <w:tcPr>
            <w:tcW w:w="1492" w:type="pct"/>
          </w:tcPr>
          <w:p w:rsidR="00AE19FE" w:rsidRPr="00F27E61" w:rsidRDefault="00AE19FE" w:rsidP="00E33D6C">
            <w:pPr>
              <w:tabs>
                <w:tab w:val="left" w:pos="2230"/>
              </w:tabs>
              <w:ind w:left="227"/>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Jordania</w:t>
            </w:r>
          </w:p>
        </w:tc>
        <w:tc>
          <w:tcPr>
            <w:tcW w:w="1594" w:type="pct"/>
          </w:tcPr>
          <w:p w:rsidR="00AE19FE" w:rsidRPr="002C6A6B" w:rsidRDefault="00AE19FE" w:rsidP="00E33D6C">
            <w:pPr>
              <w:pStyle w:val="Header"/>
              <w:keepNext/>
              <w:ind w:left="261"/>
            </w:pPr>
            <w:r w:rsidRPr="002C6A6B">
              <w:t>12 de diciembre de 1996</w:t>
            </w:r>
          </w:p>
        </w:tc>
        <w:tc>
          <w:tcPr>
            <w:tcW w:w="1492" w:type="pct"/>
          </w:tcPr>
          <w:p w:rsidR="00AE19FE" w:rsidRPr="00F27E61" w:rsidRDefault="00AE19FE" w:rsidP="00E33D6C">
            <w:pPr>
              <w:tabs>
                <w:tab w:val="left" w:pos="2230"/>
              </w:tabs>
              <w:ind w:left="227"/>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2C6A6B" w:rsidRDefault="00AE19FE" w:rsidP="00E33D6C">
            <w:pPr>
              <w:pStyle w:val="Header"/>
              <w:keepNext/>
              <w:ind w:left="261"/>
            </w:pPr>
          </w:p>
        </w:tc>
        <w:tc>
          <w:tcPr>
            <w:tcW w:w="1492" w:type="pct"/>
          </w:tcPr>
          <w:p w:rsidR="00AE19FE" w:rsidRDefault="00AE19FE" w:rsidP="00E33D6C">
            <w:pPr>
              <w:tabs>
                <w:tab w:val="left" w:pos="2230"/>
              </w:tabs>
              <w:ind w:left="227"/>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3A279E">
            <w:pPr>
              <w:keepNext/>
              <w:keepLines/>
              <w:ind w:left="567"/>
            </w:pPr>
            <w:r w:rsidRPr="00F27E61">
              <w:t>Bosnia y Herzegovina</w:t>
            </w:r>
          </w:p>
        </w:tc>
        <w:tc>
          <w:tcPr>
            <w:tcW w:w="1594" w:type="pct"/>
          </w:tcPr>
          <w:p w:rsidR="00AE19FE" w:rsidRPr="002C6A6B" w:rsidRDefault="00AE19FE" w:rsidP="00E33D6C">
            <w:pPr>
              <w:pStyle w:val="Header"/>
              <w:keepNext/>
              <w:ind w:left="261"/>
            </w:pPr>
            <w:r w:rsidRPr="002C6A6B">
              <w:t>5 de marzo de 1997</w:t>
            </w:r>
          </w:p>
        </w:tc>
        <w:tc>
          <w:tcPr>
            <w:tcW w:w="1492" w:type="pct"/>
          </w:tcPr>
          <w:p w:rsidR="00AE19FE" w:rsidRPr="00F27E61" w:rsidRDefault="00AE19FE" w:rsidP="00E33D6C">
            <w:pPr>
              <w:tabs>
                <w:tab w:val="left" w:pos="2230"/>
              </w:tabs>
              <w:rPr>
                <w:bCs/>
              </w:rPr>
            </w:pPr>
            <w:r>
              <w:rPr>
                <w:bCs/>
              </w:rPr>
              <w:t>[</w:t>
            </w:r>
            <w:r w:rsidRPr="00F27E61">
              <w:rPr>
                <w:bCs/>
              </w:rPr>
              <w:t xml:space="preserve">5 </w:t>
            </w:r>
            <w:r>
              <w:rPr>
                <w:bCs/>
              </w:rPr>
              <w:t>de marzo de</w:t>
            </w:r>
            <w:r w:rsidRPr="00F27E61">
              <w:rPr>
                <w:bCs/>
              </w:rPr>
              <w:t xml:space="preserv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3A279E">
            <w:pPr>
              <w:keepNext/>
              <w:keepLines/>
              <w:ind w:left="567"/>
            </w:pPr>
            <w:r w:rsidRPr="00F27E61">
              <w:t>Seychelles</w:t>
            </w:r>
          </w:p>
        </w:tc>
        <w:tc>
          <w:tcPr>
            <w:tcW w:w="1594" w:type="pct"/>
          </w:tcPr>
          <w:p w:rsidR="00AE19FE" w:rsidRPr="002C6A6B" w:rsidRDefault="00AE19FE" w:rsidP="00E33D6C">
            <w:pPr>
              <w:pStyle w:val="Header"/>
              <w:keepNext/>
              <w:ind w:left="261"/>
            </w:pPr>
            <w:r>
              <w:t xml:space="preserve">3 de junio de </w:t>
            </w:r>
            <w:r w:rsidRPr="002C6A6B">
              <w:t>1997</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3A279E">
            <w:pPr>
              <w:keepNext/>
              <w:keepLines/>
              <w:ind w:left="567"/>
            </w:pPr>
            <w:r w:rsidRPr="00F27E61">
              <w:t>Cabo Verde</w:t>
            </w:r>
          </w:p>
        </w:tc>
        <w:tc>
          <w:tcPr>
            <w:tcW w:w="1594" w:type="pct"/>
          </w:tcPr>
          <w:p w:rsidR="00AE19FE" w:rsidRPr="002C6A6B" w:rsidRDefault="00AE19FE" w:rsidP="00E33D6C">
            <w:pPr>
              <w:pStyle w:val="Header"/>
              <w:keepNext/>
              <w:ind w:left="261"/>
            </w:pPr>
            <w:r w:rsidRPr="002C6A6B">
              <w:t>3 de julio de 1997</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keepLines/>
              <w:ind w:left="567"/>
            </w:pPr>
            <w:r>
              <w:t>Camboya</w:t>
            </w:r>
          </w:p>
        </w:tc>
        <w:tc>
          <w:tcPr>
            <w:tcW w:w="1594" w:type="pct"/>
          </w:tcPr>
          <w:p w:rsidR="00AE19FE" w:rsidRPr="002C6A6B" w:rsidRDefault="00AE19FE" w:rsidP="00E33D6C">
            <w:pPr>
              <w:pStyle w:val="Header"/>
              <w:keepNext/>
              <w:ind w:left="261"/>
            </w:pPr>
            <w:r w:rsidRPr="002C6A6B">
              <w:t>13 de noviembre de 1997</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Burundi</w:t>
            </w:r>
          </w:p>
        </w:tc>
        <w:tc>
          <w:tcPr>
            <w:tcW w:w="1594" w:type="pct"/>
          </w:tcPr>
          <w:p w:rsidR="00AE19FE" w:rsidRPr="002C6A6B" w:rsidRDefault="00AE19FE" w:rsidP="00E33D6C">
            <w:pPr>
              <w:pStyle w:val="Header"/>
              <w:keepNext/>
              <w:ind w:left="261"/>
            </w:pPr>
            <w:r w:rsidRPr="002C6A6B">
              <w:t>19 de marzo de 1998</w:t>
            </w:r>
          </w:p>
        </w:tc>
        <w:tc>
          <w:tcPr>
            <w:tcW w:w="1492" w:type="pct"/>
          </w:tcPr>
          <w:p w:rsidR="00AE19FE" w:rsidRPr="00F27E61" w:rsidRDefault="00AE19FE" w:rsidP="00E33D6C">
            <w:pPr>
              <w:tabs>
                <w:tab w:val="left" w:pos="2230"/>
              </w:tabs>
              <w:rPr>
                <w:bCs/>
              </w:rPr>
            </w:pPr>
            <w:r w:rsidRPr="00F27E61">
              <w:rPr>
                <w:bCs/>
              </w:rPr>
              <w:t>[31 de diciembre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2C6A6B" w:rsidRDefault="00AE19FE" w:rsidP="00E33D6C">
            <w:pPr>
              <w:pStyle w:val="Header"/>
              <w:keepNext/>
              <w:ind w:left="261"/>
            </w:pP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Antigua y Barbuda</w:t>
            </w:r>
          </w:p>
        </w:tc>
        <w:tc>
          <w:tcPr>
            <w:tcW w:w="1594" w:type="pct"/>
          </w:tcPr>
          <w:p w:rsidR="00AE19FE" w:rsidRPr="002C6A6B" w:rsidRDefault="00AE19FE" w:rsidP="00E33D6C">
            <w:pPr>
              <w:pStyle w:val="Header"/>
              <w:keepNext/>
              <w:ind w:left="261"/>
            </w:pPr>
            <w:r w:rsidRPr="002C6A6B">
              <w:t>17 de agosto de 1998</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Etiopía</w:t>
            </w:r>
          </w:p>
        </w:tc>
        <w:tc>
          <w:tcPr>
            <w:tcW w:w="1594" w:type="pct"/>
          </w:tcPr>
          <w:p w:rsidR="00AE19FE" w:rsidRPr="002C6A6B" w:rsidRDefault="00AE19FE" w:rsidP="00E33D6C">
            <w:pPr>
              <w:pStyle w:val="Header"/>
              <w:keepNext/>
              <w:ind w:left="261"/>
            </w:pPr>
            <w:r w:rsidRPr="002C6A6B">
              <w:t>12 de abril de 1999</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Albania</w:t>
            </w:r>
          </w:p>
        </w:tc>
        <w:tc>
          <w:tcPr>
            <w:tcW w:w="1594" w:type="pct"/>
          </w:tcPr>
          <w:p w:rsidR="00AE19FE" w:rsidRPr="002C6A6B" w:rsidRDefault="00AE19FE" w:rsidP="00E33D6C">
            <w:pPr>
              <w:pStyle w:val="Header"/>
              <w:keepNext/>
              <w:ind w:left="261"/>
            </w:pPr>
            <w:r w:rsidRPr="002C6A6B">
              <w:t>9 de junio de 1999</w:t>
            </w:r>
          </w:p>
        </w:tc>
        <w:tc>
          <w:tcPr>
            <w:tcW w:w="1492" w:type="pct"/>
          </w:tcPr>
          <w:p w:rsidR="00AE19FE" w:rsidRPr="00F27E61" w:rsidRDefault="00AE19FE" w:rsidP="00E33D6C">
            <w:pPr>
              <w:tabs>
                <w:tab w:val="left" w:pos="2230"/>
              </w:tabs>
              <w:rPr>
                <w:bCs/>
              </w:rPr>
            </w:pPr>
            <w:r>
              <w:rPr>
                <w:bCs/>
              </w:rPr>
              <w:t>[</w:t>
            </w:r>
            <w:r w:rsidRPr="00F27E61">
              <w:rPr>
                <w:bCs/>
              </w:rPr>
              <w:t xml:space="preserve">9 </w:t>
            </w:r>
            <w:r>
              <w:rPr>
                <w:bCs/>
              </w:rPr>
              <w:t>de junio de</w:t>
            </w:r>
            <w:r w:rsidRPr="00F27E61">
              <w:rPr>
                <w:bCs/>
              </w:rPr>
              <w:t xml:space="preserve"> 2007]</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Namibia</w:t>
            </w:r>
          </w:p>
        </w:tc>
        <w:tc>
          <w:tcPr>
            <w:tcW w:w="1594" w:type="pct"/>
          </w:tcPr>
          <w:p w:rsidR="00AE19FE" w:rsidRPr="002C6A6B" w:rsidRDefault="00AE19FE" w:rsidP="00E33D6C">
            <w:pPr>
              <w:pStyle w:val="Header"/>
              <w:keepNext/>
              <w:ind w:left="261"/>
            </w:pPr>
            <w:r w:rsidRPr="002C6A6B">
              <w:t>27 de diciembre de 1999</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Tayikistán</w:t>
            </w:r>
          </w:p>
        </w:tc>
        <w:tc>
          <w:tcPr>
            <w:tcW w:w="1594" w:type="pct"/>
          </w:tcPr>
          <w:p w:rsidR="00AE19FE" w:rsidRPr="002C6A6B" w:rsidRDefault="00AE19FE" w:rsidP="00E33D6C">
            <w:pPr>
              <w:pStyle w:val="Header"/>
              <w:keepNext/>
              <w:ind w:left="261"/>
            </w:pPr>
            <w:r w:rsidRPr="002C6A6B">
              <w:t>9 de febrero de 2000</w:t>
            </w:r>
          </w:p>
        </w:tc>
        <w:tc>
          <w:tcPr>
            <w:tcW w:w="1492" w:type="pct"/>
          </w:tcPr>
          <w:p w:rsidR="00AE19FE" w:rsidRPr="00F27E61" w:rsidRDefault="00AE19FE" w:rsidP="00E33D6C">
            <w:pPr>
              <w:tabs>
                <w:tab w:val="left" w:pos="2230"/>
              </w:tabs>
              <w:rPr>
                <w:bCs/>
              </w:rPr>
            </w:pPr>
            <w:r w:rsidRPr="00F27E61">
              <w:rPr>
                <w:bCs/>
              </w:rPr>
              <w:t>[31 de diciembre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2C6A6B" w:rsidRDefault="00AE19FE" w:rsidP="00E33D6C">
            <w:pPr>
              <w:pStyle w:val="Header"/>
              <w:keepNext/>
              <w:ind w:left="261"/>
            </w:pP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Cuba</w:t>
            </w:r>
          </w:p>
        </w:tc>
        <w:tc>
          <w:tcPr>
            <w:tcW w:w="1594" w:type="pct"/>
          </w:tcPr>
          <w:p w:rsidR="00AE19FE" w:rsidRPr="002C6A6B" w:rsidRDefault="00AE19FE" w:rsidP="00E33D6C">
            <w:pPr>
              <w:pStyle w:val="Header"/>
              <w:keepNext/>
              <w:ind w:left="261"/>
            </w:pPr>
            <w:r w:rsidRPr="002C6A6B">
              <w:t>15 de junio de 2000</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Chad</w:t>
            </w:r>
          </w:p>
        </w:tc>
        <w:tc>
          <w:tcPr>
            <w:tcW w:w="1594" w:type="pct"/>
          </w:tcPr>
          <w:p w:rsidR="00AE19FE" w:rsidRPr="002C6A6B" w:rsidRDefault="00AE19FE" w:rsidP="00E33D6C">
            <w:pPr>
              <w:pStyle w:val="Header"/>
              <w:keepNext/>
              <w:ind w:left="261"/>
            </w:pPr>
            <w:r w:rsidRPr="002C6A6B">
              <w:t>9 de julio de 2000</w:t>
            </w:r>
          </w:p>
        </w:tc>
        <w:tc>
          <w:tcPr>
            <w:tcW w:w="1492" w:type="pct"/>
          </w:tcPr>
          <w:p w:rsidR="00AE19FE" w:rsidRPr="00F27E61" w:rsidRDefault="00AE19FE" w:rsidP="00E33D6C">
            <w:pPr>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ind w:left="567"/>
            </w:pPr>
            <w:r w:rsidRPr="00F27E61">
              <w:t>Côte d</w:t>
            </w:r>
            <w:r w:rsidR="00CD77F3">
              <w:t>'</w:t>
            </w:r>
            <w:r w:rsidRPr="00F27E61">
              <w:t>Ivoire</w:t>
            </w:r>
          </w:p>
        </w:tc>
        <w:tc>
          <w:tcPr>
            <w:tcW w:w="1594" w:type="pct"/>
          </w:tcPr>
          <w:p w:rsidR="00AE19FE" w:rsidRPr="002C6A6B" w:rsidRDefault="00AE19FE" w:rsidP="00E33D6C">
            <w:pPr>
              <w:pStyle w:val="Header"/>
              <w:keepNext/>
              <w:ind w:left="261"/>
            </w:pPr>
            <w:r w:rsidRPr="002C6A6B">
              <w:t>16 de enero de 2001</w:t>
            </w:r>
          </w:p>
        </w:tc>
        <w:tc>
          <w:tcPr>
            <w:tcW w:w="1492" w:type="pct"/>
          </w:tcPr>
          <w:p w:rsidR="00AE19FE" w:rsidRPr="00F27E61" w:rsidRDefault="00AE19FE" w:rsidP="00E33D6C">
            <w:pPr>
              <w:keepNext/>
              <w:tabs>
                <w:tab w:val="left" w:pos="2230"/>
              </w:tabs>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ind w:left="851" w:hanging="284"/>
            </w:pPr>
            <w:r w:rsidRPr="00F27E61">
              <w:t>República Democrática</w:t>
            </w:r>
            <w:r w:rsidR="00E33D6C">
              <w:br/>
            </w:r>
            <w:r w:rsidRPr="00F27E61">
              <w:t>del Congo</w:t>
            </w:r>
          </w:p>
        </w:tc>
        <w:tc>
          <w:tcPr>
            <w:tcW w:w="1594" w:type="pct"/>
          </w:tcPr>
          <w:p w:rsidR="00AE19FE" w:rsidRPr="002C6A6B" w:rsidRDefault="00AE19FE" w:rsidP="00E33D6C">
            <w:pPr>
              <w:pStyle w:val="Header"/>
              <w:keepNext/>
              <w:ind w:left="261"/>
            </w:pPr>
            <w:r w:rsidRPr="002C6A6B">
              <w:t>16 de abril de 2001</w:t>
            </w:r>
          </w:p>
        </w:tc>
        <w:tc>
          <w:tcPr>
            <w:tcW w:w="1492" w:type="pct"/>
          </w:tcPr>
          <w:p w:rsidR="00AE19FE" w:rsidRPr="00615225" w:rsidRDefault="00AE19FE" w:rsidP="00E33D6C">
            <w:pPr>
              <w:pStyle w:val="Header"/>
              <w:keepNext/>
            </w:pPr>
            <w:r w:rsidRPr="00615225">
              <w:t>[16 de abril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Kuwait</w:t>
            </w:r>
          </w:p>
        </w:tc>
        <w:tc>
          <w:tcPr>
            <w:tcW w:w="1594" w:type="pct"/>
          </w:tcPr>
          <w:p w:rsidR="00AE19FE" w:rsidRPr="002C6A6B" w:rsidRDefault="00AE19FE" w:rsidP="00E33D6C">
            <w:pPr>
              <w:pStyle w:val="Header"/>
              <w:keepNext/>
              <w:ind w:left="261"/>
            </w:pPr>
            <w:r w:rsidRPr="002C6A6B">
              <w:t>6 de abril de 2001</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Malawi</w:t>
            </w:r>
          </w:p>
        </w:tc>
        <w:tc>
          <w:tcPr>
            <w:tcW w:w="1594" w:type="pct"/>
          </w:tcPr>
          <w:p w:rsidR="00AE19FE" w:rsidRPr="002C6A6B" w:rsidRDefault="00AE19FE" w:rsidP="00E33D6C">
            <w:pPr>
              <w:pStyle w:val="Header"/>
              <w:keepNext/>
              <w:ind w:left="261"/>
            </w:pPr>
            <w:r w:rsidRPr="002C6A6B">
              <w:t>10 de julio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Honduras</w:t>
            </w:r>
          </w:p>
        </w:tc>
        <w:tc>
          <w:tcPr>
            <w:tcW w:w="1594" w:type="pct"/>
          </w:tcPr>
          <w:p w:rsidR="00AE19FE" w:rsidRPr="002C6A6B" w:rsidRDefault="00AE19FE" w:rsidP="00E33D6C">
            <w:pPr>
              <w:pStyle w:val="Header"/>
              <w:keepNext/>
              <w:ind w:left="261"/>
            </w:pPr>
            <w:r w:rsidRPr="002C6A6B">
              <w:t>3 de enero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Kenya</w:t>
            </w:r>
          </w:p>
        </w:tc>
        <w:tc>
          <w:tcPr>
            <w:tcW w:w="1594" w:type="pct"/>
          </w:tcPr>
          <w:p w:rsidR="00AE19FE" w:rsidRPr="002C6A6B" w:rsidRDefault="00AE19FE" w:rsidP="00E33D6C">
            <w:pPr>
              <w:pStyle w:val="Header"/>
              <w:keepNext/>
              <w:ind w:left="261"/>
            </w:pPr>
            <w:r w:rsidRPr="002C6A6B">
              <w:t>22 de marzo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Kirguistán</w:t>
            </w:r>
          </w:p>
        </w:tc>
        <w:tc>
          <w:tcPr>
            <w:tcW w:w="1594" w:type="pct"/>
          </w:tcPr>
          <w:p w:rsidR="00AE19FE" w:rsidRPr="002C6A6B" w:rsidRDefault="00AE19FE" w:rsidP="00E33D6C">
            <w:pPr>
              <w:pStyle w:val="Header"/>
              <w:keepNext/>
              <w:ind w:left="261"/>
            </w:pPr>
            <w:r w:rsidRPr="002C6A6B">
              <w:t>4 de octubre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Arabia Saudita</w:t>
            </w:r>
          </w:p>
        </w:tc>
        <w:tc>
          <w:tcPr>
            <w:tcW w:w="1594" w:type="pct"/>
          </w:tcPr>
          <w:p w:rsidR="00AE19FE" w:rsidRPr="002C6A6B" w:rsidRDefault="00AE19FE" w:rsidP="00E33D6C">
            <w:pPr>
              <w:pStyle w:val="Header"/>
              <w:keepNext/>
              <w:ind w:left="261"/>
            </w:pPr>
            <w:r w:rsidRPr="002C6A6B">
              <w:t>21 de octubre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p>
        </w:tc>
        <w:tc>
          <w:tcPr>
            <w:tcW w:w="1594" w:type="pct"/>
          </w:tcPr>
          <w:p w:rsidR="00AE19FE" w:rsidRPr="002C6A6B" w:rsidRDefault="00AE19FE" w:rsidP="00E33D6C">
            <w:pPr>
              <w:pStyle w:val="Header"/>
              <w:keepNext/>
              <w:ind w:left="261"/>
            </w:pPr>
          </w:p>
        </w:tc>
        <w:tc>
          <w:tcPr>
            <w:tcW w:w="1492" w:type="pct"/>
          </w:tcPr>
          <w:p w:rsidR="00AE19FE"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Bahrein</w:t>
            </w:r>
          </w:p>
        </w:tc>
        <w:tc>
          <w:tcPr>
            <w:tcW w:w="1594" w:type="pct"/>
          </w:tcPr>
          <w:p w:rsidR="00AE19FE" w:rsidRPr="002C6A6B" w:rsidRDefault="00AE19FE" w:rsidP="00E33D6C">
            <w:pPr>
              <w:pStyle w:val="Header"/>
              <w:keepNext/>
              <w:ind w:left="261"/>
            </w:pPr>
            <w:r w:rsidRPr="002C6A6B">
              <w:t>4 de abril de 2003</w:t>
            </w:r>
          </w:p>
        </w:tc>
        <w:tc>
          <w:tcPr>
            <w:tcW w:w="1492" w:type="pct"/>
          </w:tcPr>
          <w:p w:rsidR="00AE19FE" w:rsidRPr="00615225" w:rsidRDefault="00AE19FE" w:rsidP="00E33D6C">
            <w:pPr>
              <w:pStyle w:val="Header"/>
            </w:pPr>
            <w:r>
              <w:t>[</w:t>
            </w:r>
            <w:r w:rsidRPr="00615225">
              <w:t>4 de abril de 2007]</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Bangladesh</w:t>
            </w:r>
          </w:p>
        </w:tc>
        <w:tc>
          <w:tcPr>
            <w:tcW w:w="1594" w:type="pct"/>
          </w:tcPr>
          <w:p w:rsidR="00AE19FE" w:rsidRPr="002C6A6B" w:rsidRDefault="00AE19FE" w:rsidP="00E33D6C">
            <w:pPr>
              <w:pStyle w:val="Header"/>
              <w:keepNext/>
              <w:ind w:left="261"/>
            </w:pPr>
            <w:r w:rsidRPr="002C6A6B">
              <w:t>3 de noviembre de 2003</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Níger</w:t>
            </w:r>
          </w:p>
        </w:tc>
        <w:tc>
          <w:tcPr>
            <w:tcW w:w="1594" w:type="pct"/>
          </w:tcPr>
          <w:p w:rsidR="00AE19FE" w:rsidRPr="002C6A6B" w:rsidRDefault="00AE19FE" w:rsidP="00E33D6C">
            <w:pPr>
              <w:pStyle w:val="Header"/>
              <w:keepNext/>
              <w:ind w:left="261"/>
            </w:pPr>
            <w:r w:rsidRPr="002C6A6B">
              <w:t>3 de noviembre de 2003</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567"/>
            </w:pPr>
            <w:r w:rsidRPr="00F27E61">
              <w:t>Sudáfrica</w:t>
            </w:r>
          </w:p>
        </w:tc>
        <w:tc>
          <w:tcPr>
            <w:tcW w:w="1594" w:type="pct"/>
          </w:tcPr>
          <w:p w:rsidR="00AE19FE" w:rsidRPr="002C6A6B" w:rsidRDefault="00AE19FE" w:rsidP="00E33D6C">
            <w:pPr>
              <w:pStyle w:val="Header"/>
              <w:keepNext/>
              <w:ind w:left="261"/>
            </w:pPr>
            <w:r w:rsidRPr="002C6A6B">
              <w:t>8 de enero de 2004</w:t>
            </w:r>
          </w:p>
        </w:tc>
        <w:tc>
          <w:tcPr>
            <w:tcW w:w="1492" w:type="pct"/>
          </w:tcPr>
          <w:p w:rsidR="00AE19FE" w:rsidRPr="00615225" w:rsidRDefault="00AE19FE" w:rsidP="00E33D6C">
            <w:pPr>
              <w:pStyle w:val="Header"/>
            </w:pPr>
            <w:r w:rsidRPr="00615225">
              <w:t>[31 de diciembre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Burkina Faso</w:t>
            </w:r>
          </w:p>
        </w:tc>
        <w:tc>
          <w:tcPr>
            <w:tcW w:w="1594" w:type="pct"/>
          </w:tcPr>
          <w:p w:rsidR="00AE19FE" w:rsidRPr="002C6A6B" w:rsidRDefault="00AE19FE" w:rsidP="00E33D6C">
            <w:pPr>
              <w:pStyle w:val="Header"/>
              <w:keepNext/>
              <w:ind w:left="261"/>
            </w:pPr>
            <w:r w:rsidRPr="002C6A6B">
              <w:t>2 de febrero de 2004</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Qatar</w:t>
            </w:r>
          </w:p>
        </w:tc>
        <w:tc>
          <w:tcPr>
            <w:tcW w:w="1594" w:type="pct"/>
          </w:tcPr>
          <w:p w:rsidR="00AE19FE" w:rsidRPr="002C6A6B" w:rsidRDefault="00AE19FE" w:rsidP="00E33D6C">
            <w:pPr>
              <w:pStyle w:val="Header"/>
              <w:keepNext/>
              <w:ind w:left="261"/>
            </w:pPr>
            <w:r>
              <w:t>10 de febrero de 2004</w:t>
            </w:r>
          </w:p>
        </w:tc>
        <w:tc>
          <w:tcPr>
            <w:tcW w:w="1492" w:type="pct"/>
          </w:tcPr>
          <w:p w:rsidR="00AE19FE" w:rsidRPr="00615225" w:rsidRDefault="00AE19FE" w:rsidP="00E33D6C">
            <w:pPr>
              <w:pStyle w:val="Header"/>
            </w:pPr>
            <w:r>
              <w:t>[</w:t>
            </w:r>
            <w:r w:rsidRPr="00615225">
              <w:t>1</w:t>
            </w:r>
            <w:r>
              <w:t>0</w:t>
            </w:r>
            <w:r w:rsidRPr="00615225">
              <w:t xml:space="preserve"> de </w:t>
            </w:r>
            <w:r>
              <w:t>febrero</w:t>
            </w:r>
            <w:r w:rsidRPr="00615225">
              <w:t xml:space="preserve"> de 200</w:t>
            </w:r>
            <w:r>
              <w:t>5</w:t>
            </w:r>
            <w:r w:rsidRPr="00615225">
              <w:t>]</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Malí</w:t>
            </w:r>
          </w:p>
        </w:tc>
        <w:tc>
          <w:tcPr>
            <w:tcW w:w="1594" w:type="pct"/>
          </w:tcPr>
          <w:p w:rsidR="00AE19FE" w:rsidRPr="002C6A6B" w:rsidRDefault="00AE19FE" w:rsidP="00E33D6C">
            <w:pPr>
              <w:pStyle w:val="Header"/>
              <w:keepNext/>
              <w:ind w:left="261"/>
            </w:pPr>
            <w:r w:rsidRPr="002C6A6B">
              <w:t>27 de marzo de 2004</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Bolivia</w:t>
            </w:r>
          </w:p>
        </w:tc>
        <w:tc>
          <w:tcPr>
            <w:tcW w:w="1594" w:type="pct"/>
          </w:tcPr>
          <w:p w:rsidR="00AE19FE" w:rsidRPr="002C6A6B" w:rsidRDefault="00AE19FE" w:rsidP="00E33D6C">
            <w:pPr>
              <w:pStyle w:val="Header"/>
              <w:keepNext/>
              <w:ind w:left="261"/>
            </w:pPr>
            <w:r w:rsidRPr="002C6A6B">
              <w:t>11 de mayo de 2004</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Turkmenistán </w:t>
            </w:r>
          </w:p>
        </w:tc>
        <w:tc>
          <w:tcPr>
            <w:tcW w:w="1594" w:type="pct"/>
          </w:tcPr>
          <w:p w:rsidR="00AE19FE" w:rsidRPr="002C6A6B" w:rsidRDefault="00AE19FE" w:rsidP="00E33D6C">
            <w:pPr>
              <w:pStyle w:val="Header"/>
              <w:keepNext/>
              <w:ind w:left="261"/>
            </w:pPr>
            <w:r w:rsidRPr="002C6A6B">
              <w:t>24 de julio de 2004</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Japón</w:t>
            </w:r>
          </w:p>
        </w:tc>
        <w:tc>
          <w:tcPr>
            <w:tcW w:w="1594" w:type="pct"/>
          </w:tcPr>
          <w:p w:rsidR="00AE19FE" w:rsidRPr="002C6A6B" w:rsidRDefault="00AE19FE" w:rsidP="00E33D6C">
            <w:pPr>
              <w:pStyle w:val="Header"/>
              <w:keepNext/>
              <w:ind w:left="261"/>
            </w:pPr>
            <w:r w:rsidRPr="002C6A6B">
              <w:t>29 de julio de 2004</w:t>
            </w:r>
          </w:p>
        </w:tc>
        <w:tc>
          <w:tcPr>
            <w:tcW w:w="1492" w:type="pct"/>
          </w:tcPr>
          <w:p w:rsidR="00AE19FE" w:rsidRPr="00615225" w:rsidRDefault="00AE19FE" w:rsidP="00E33D6C">
            <w:pPr>
              <w:pStyle w:val="Header"/>
            </w:pPr>
            <w:r w:rsidRPr="00615225">
              <w:t>[30 de junio de 2011]</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Mozambique</w:t>
            </w:r>
          </w:p>
        </w:tc>
        <w:tc>
          <w:tcPr>
            <w:tcW w:w="1594" w:type="pct"/>
          </w:tcPr>
          <w:p w:rsidR="00AE19FE" w:rsidRPr="002C6A6B" w:rsidRDefault="00AE19FE" w:rsidP="00E33D6C">
            <w:pPr>
              <w:pStyle w:val="Header"/>
              <w:keepNext/>
              <w:ind w:left="261"/>
            </w:pPr>
            <w:r w:rsidRPr="002C6A6B">
              <w:t>13 de octubre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Líbano</w:t>
            </w:r>
          </w:p>
        </w:tc>
        <w:tc>
          <w:tcPr>
            <w:tcW w:w="1594" w:type="pct"/>
          </w:tcPr>
          <w:p w:rsidR="00AE19FE" w:rsidRPr="002C6A6B" w:rsidRDefault="00AE19FE" w:rsidP="00E33D6C">
            <w:pPr>
              <w:pStyle w:val="Header"/>
              <w:keepNext/>
              <w:ind w:left="261"/>
            </w:pPr>
            <w:r w:rsidRPr="002C6A6B">
              <w:t>5 de octubre de 2005</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Botswana</w:t>
            </w:r>
          </w:p>
        </w:tc>
        <w:tc>
          <w:tcPr>
            <w:tcW w:w="1594" w:type="pct"/>
          </w:tcPr>
          <w:p w:rsidR="00AE19FE" w:rsidRPr="002C6A6B" w:rsidRDefault="00AE19FE" w:rsidP="00E33D6C">
            <w:pPr>
              <w:pStyle w:val="Header"/>
              <w:keepNext/>
              <w:ind w:left="261"/>
            </w:pPr>
            <w:r w:rsidRPr="002C6A6B">
              <w:t>7 de octubre de 2005</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Gabón</w:t>
            </w:r>
          </w:p>
        </w:tc>
        <w:tc>
          <w:tcPr>
            <w:tcW w:w="1594" w:type="pct"/>
          </w:tcPr>
          <w:p w:rsidR="00AE19FE" w:rsidRPr="002C6A6B" w:rsidRDefault="00AE19FE" w:rsidP="00E33D6C">
            <w:pPr>
              <w:pStyle w:val="Header"/>
              <w:keepNext/>
              <w:ind w:left="261"/>
            </w:pPr>
            <w:r w:rsidRPr="002C6A6B">
              <w:t>8 de octubre de 2005</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Ghana</w:t>
            </w:r>
          </w:p>
        </w:tc>
        <w:tc>
          <w:tcPr>
            <w:tcW w:w="1594" w:type="pct"/>
          </w:tcPr>
          <w:p w:rsidR="00AE19FE" w:rsidRPr="002C6A6B" w:rsidRDefault="00AE19FE" w:rsidP="00E33D6C">
            <w:pPr>
              <w:pStyle w:val="Header"/>
              <w:keepNext/>
              <w:ind w:left="261"/>
            </w:pPr>
            <w:r w:rsidRPr="002C6A6B">
              <w:t>18 de diciembre de 2005</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3A279E">
            <w:pPr>
              <w:keepNext/>
              <w:keepLines/>
              <w:ind w:left="851" w:hanging="284"/>
            </w:pPr>
            <w:r w:rsidRPr="00F27E61">
              <w:t xml:space="preserve">Sierra Leona </w:t>
            </w:r>
          </w:p>
        </w:tc>
        <w:tc>
          <w:tcPr>
            <w:tcW w:w="1594" w:type="pct"/>
          </w:tcPr>
          <w:p w:rsidR="00AE19FE" w:rsidRPr="002C6A6B" w:rsidRDefault="00AE19FE" w:rsidP="00E33D6C">
            <w:pPr>
              <w:pStyle w:val="Header"/>
              <w:keepNext/>
              <w:ind w:left="261"/>
            </w:pPr>
            <w:r w:rsidRPr="002C6A6B">
              <w:t>25 de mayo de 2006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Nigeria </w:t>
            </w:r>
          </w:p>
        </w:tc>
        <w:tc>
          <w:tcPr>
            <w:tcW w:w="1594" w:type="pct"/>
          </w:tcPr>
          <w:p w:rsidR="00AE19FE" w:rsidRPr="002C6A6B" w:rsidRDefault="00AE19FE" w:rsidP="00E33D6C">
            <w:pPr>
              <w:pStyle w:val="Header"/>
              <w:keepNext/>
              <w:ind w:left="261"/>
            </w:pPr>
            <w:r w:rsidRPr="002C6A6B">
              <w:t>28 de julio de 2006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San Vicente y las Granadinas</w:t>
            </w:r>
          </w:p>
        </w:tc>
        <w:tc>
          <w:tcPr>
            <w:tcW w:w="1594" w:type="pct"/>
          </w:tcPr>
          <w:p w:rsidR="00AE19FE" w:rsidRPr="002C6A6B" w:rsidRDefault="00AE19FE" w:rsidP="00E33D6C">
            <w:pPr>
              <w:pStyle w:val="Header"/>
              <w:keepNext/>
              <w:ind w:left="261"/>
            </w:pPr>
            <w:r w:rsidRPr="002C6A6B">
              <w:t>31 de agosto de 2006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keepLines/>
              <w:ind w:left="851" w:hanging="284"/>
            </w:pPr>
            <w:r w:rsidRPr="00F27E61">
              <w:t xml:space="preserve">Lesotho </w:t>
            </w:r>
          </w:p>
        </w:tc>
        <w:tc>
          <w:tcPr>
            <w:tcW w:w="1594" w:type="pct"/>
          </w:tcPr>
          <w:p w:rsidR="00AE19FE" w:rsidRPr="002C6A6B" w:rsidRDefault="00AE19FE" w:rsidP="00E33D6C">
            <w:pPr>
              <w:pStyle w:val="Header"/>
              <w:keepNext/>
              <w:ind w:left="261"/>
            </w:pPr>
            <w:r w:rsidRPr="002C6A6B">
              <w:t>12 de diciembre de 2006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Mongolia </w:t>
            </w:r>
          </w:p>
        </w:tc>
        <w:tc>
          <w:tcPr>
            <w:tcW w:w="1594" w:type="pct"/>
          </w:tcPr>
          <w:p w:rsidR="00AE19FE" w:rsidRPr="002C6A6B" w:rsidRDefault="00AE19FE" w:rsidP="00E33D6C">
            <w:pPr>
              <w:pStyle w:val="Header"/>
              <w:keepNext/>
              <w:ind w:left="261"/>
            </w:pPr>
            <w:r w:rsidRPr="002C6A6B">
              <w:t>23 de febrero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Irlanda</w:t>
            </w:r>
          </w:p>
        </w:tc>
        <w:tc>
          <w:tcPr>
            <w:tcW w:w="1594" w:type="pct"/>
          </w:tcPr>
          <w:p w:rsidR="00AE19FE" w:rsidRPr="002C6A6B" w:rsidRDefault="00AE19FE" w:rsidP="00E33D6C">
            <w:pPr>
              <w:pStyle w:val="Header"/>
              <w:keepNext/>
              <w:ind w:left="261"/>
            </w:pPr>
            <w:r w:rsidRPr="002C6A6B">
              <w:t>11 de mayo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Santa Sede</w:t>
            </w:r>
          </w:p>
        </w:tc>
        <w:tc>
          <w:tcPr>
            <w:tcW w:w="1594" w:type="pct"/>
          </w:tcPr>
          <w:p w:rsidR="00AE19FE" w:rsidRPr="002C6A6B" w:rsidRDefault="00AE19FE" w:rsidP="00E33D6C">
            <w:pPr>
              <w:pStyle w:val="Header"/>
              <w:keepNext/>
              <w:ind w:left="261"/>
            </w:pPr>
            <w:r w:rsidRPr="002C6A6B">
              <w:t>25 de julio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Guinea Ecuatorial</w:t>
            </w:r>
          </w:p>
        </w:tc>
        <w:tc>
          <w:tcPr>
            <w:tcW w:w="1594" w:type="pct"/>
          </w:tcPr>
          <w:p w:rsidR="00AE19FE" w:rsidRPr="002C6A6B" w:rsidRDefault="00AE19FE" w:rsidP="00E33D6C">
            <w:pPr>
              <w:pStyle w:val="Header"/>
              <w:keepNext/>
              <w:ind w:left="261"/>
            </w:pPr>
            <w:r w:rsidRPr="002C6A6B">
              <w:t>6 de noviembre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Djibouti</w:t>
            </w:r>
          </w:p>
        </w:tc>
        <w:tc>
          <w:tcPr>
            <w:tcW w:w="1594" w:type="pct"/>
          </w:tcPr>
          <w:p w:rsidR="00AE19FE" w:rsidRPr="002C6A6B" w:rsidRDefault="00AE19FE" w:rsidP="00E33D6C">
            <w:pPr>
              <w:pStyle w:val="Header"/>
              <w:keepNext/>
              <w:ind w:left="261"/>
            </w:pPr>
            <w:r w:rsidRPr="002C6A6B">
              <w:t>5 de diciembre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Timor Leste</w:t>
            </w:r>
          </w:p>
        </w:tc>
        <w:tc>
          <w:tcPr>
            <w:tcW w:w="1594" w:type="pct"/>
          </w:tcPr>
          <w:p w:rsidR="00AE19FE" w:rsidRPr="002C6A6B" w:rsidRDefault="00AE19FE" w:rsidP="00E33D6C">
            <w:pPr>
              <w:pStyle w:val="Header"/>
              <w:keepNext/>
              <w:ind w:left="261"/>
            </w:pPr>
            <w:r>
              <w:t>16 de mayo de 2008</w:t>
            </w:r>
          </w:p>
        </w:tc>
        <w:tc>
          <w:tcPr>
            <w:tcW w:w="1492" w:type="pct"/>
          </w:tcPr>
          <w:p w:rsidR="00AE19FE" w:rsidRPr="00615225" w:rsidRDefault="00AE19FE" w:rsidP="00E33D6C">
            <w:pPr>
              <w:pStyle w:val="Header"/>
            </w:pPr>
          </w:p>
        </w:tc>
      </w:tr>
      <w:tr w:rsidR="00E33D6C" w:rsidRPr="00F27E61" w:rsidTr="00F841F8">
        <w:tblPrEx>
          <w:tblCellMar>
            <w:top w:w="0" w:type="dxa"/>
            <w:bottom w:w="0" w:type="dxa"/>
          </w:tblCellMar>
        </w:tblPrEx>
        <w:trPr>
          <w:jc w:val="center"/>
        </w:trPr>
        <w:tc>
          <w:tcPr>
            <w:tcW w:w="1914" w:type="pct"/>
          </w:tcPr>
          <w:p w:rsidR="00E33D6C" w:rsidRDefault="00E33D6C" w:rsidP="00E33D6C">
            <w:pPr>
              <w:ind w:left="851" w:hanging="284"/>
            </w:pPr>
          </w:p>
        </w:tc>
        <w:tc>
          <w:tcPr>
            <w:tcW w:w="1594" w:type="pct"/>
          </w:tcPr>
          <w:p w:rsidR="00E33D6C" w:rsidRDefault="00E33D6C" w:rsidP="00E33D6C">
            <w:pPr>
              <w:pStyle w:val="Header"/>
              <w:keepNext/>
              <w:ind w:left="261"/>
            </w:pPr>
          </w:p>
        </w:tc>
        <w:tc>
          <w:tcPr>
            <w:tcW w:w="1492" w:type="pct"/>
          </w:tcPr>
          <w:p w:rsidR="00E33D6C" w:rsidRPr="00615225" w:rsidRDefault="00E33D6C"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Congo</w:t>
            </w:r>
          </w:p>
        </w:tc>
        <w:tc>
          <w:tcPr>
            <w:tcW w:w="1594" w:type="pct"/>
          </w:tcPr>
          <w:p w:rsidR="00AE19FE" w:rsidRPr="002C6A6B" w:rsidRDefault="00AE19FE" w:rsidP="00E33D6C">
            <w:pPr>
              <w:pStyle w:val="Header"/>
              <w:keepNext/>
              <w:spacing w:after="240"/>
              <w:ind w:left="261"/>
            </w:pPr>
            <w:r>
              <w:t>30 de agosto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5000" w:type="pct"/>
            <w:gridSpan w:val="3"/>
          </w:tcPr>
          <w:p w:rsidR="00AE19FE" w:rsidRPr="00615225" w:rsidRDefault="00AE19FE" w:rsidP="00E33D6C">
            <w:pPr>
              <w:pStyle w:val="Header"/>
              <w:spacing w:after="240"/>
              <w:jc w:val="center"/>
            </w:pPr>
            <w:r>
              <w:rPr>
                <w:b/>
              </w:rPr>
              <w:t>Tercer</w:t>
            </w:r>
            <w:r w:rsidRPr="00011989">
              <w:rPr>
                <w:b/>
              </w:rPr>
              <w:t xml:space="preserve"> informe </w:t>
            </w:r>
            <w:r w:rsidRPr="00CA69BA">
              <w:rPr>
                <w:b/>
              </w:rPr>
              <w:t>periódico</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Afganistán</w:t>
            </w:r>
          </w:p>
        </w:tc>
        <w:tc>
          <w:tcPr>
            <w:tcW w:w="1594" w:type="pct"/>
          </w:tcPr>
          <w:p w:rsidR="00AE19FE" w:rsidRPr="002C6A6B" w:rsidRDefault="00AE19FE" w:rsidP="00E33D6C">
            <w:pPr>
              <w:pStyle w:val="Header"/>
              <w:keepNext/>
              <w:ind w:left="261"/>
            </w:pPr>
            <w:r w:rsidRPr="002C6A6B">
              <w:t>25 de junio de 1996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Belice</w:t>
            </w:r>
          </w:p>
        </w:tc>
        <w:tc>
          <w:tcPr>
            <w:tcW w:w="1594" w:type="pct"/>
          </w:tcPr>
          <w:p w:rsidR="00AE19FE" w:rsidRPr="002C6A6B" w:rsidRDefault="00AE19FE" w:rsidP="00E33D6C">
            <w:pPr>
              <w:pStyle w:val="Header"/>
              <w:keepNext/>
              <w:ind w:left="261"/>
            </w:pPr>
            <w:r w:rsidRPr="002C6A6B">
              <w:t>25 de junio de 1996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Filipinas</w:t>
            </w:r>
          </w:p>
        </w:tc>
        <w:tc>
          <w:tcPr>
            <w:tcW w:w="1594" w:type="pct"/>
          </w:tcPr>
          <w:p w:rsidR="00AE19FE" w:rsidRPr="002C6A6B" w:rsidRDefault="00AE19FE" w:rsidP="00E33D6C">
            <w:pPr>
              <w:pStyle w:val="Header"/>
              <w:keepNext/>
              <w:ind w:left="261"/>
            </w:pPr>
            <w:r>
              <w:t>25 de junio de</w:t>
            </w:r>
            <w:r w:rsidRPr="002C6A6B">
              <w:t xml:space="preserve"> 1996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Senegal</w:t>
            </w:r>
          </w:p>
        </w:tc>
        <w:tc>
          <w:tcPr>
            <w:tcW w:w="1594" w:type="pct"/>
          </w:tcPr>
          <w:p w:rsidR="00AE19FE" w:rsidRPr="002C6A6B" w:rsidRDefault="00AE19FE" w:rsidP="00E33D6C">
            <w:pPr>
              <w:pStyle w:val="Header"/>
              <w:keepNext/>
              <w:ind w:left="261"/>
            </w:pPr>
            <w:r>
              <w:t xml:space="preserve">25 de junio de </w:t>
            </w:r>
            <w:r w:rsidRPr="002C6A6B">
              <w:t>1996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Uruguay</w:t>
            </w:r>
          </w:p>
        </w:tc>
        <w:tc>
          <w:tcPr>
            <w:tcW w:w="1594" w:type="pct"/>
          </w:tcPr>
          <w:p w:rsidR="00AE19FE" w:rsidRPr="002C6A6B" w:rsidRDefault="00AE19FE" w:rsidP="00E33D6C">
            <w:pPr>
              <w:pStyle w:val="Header"/>
              <w:keepNext/>
              <w:ind w:left="261"/>
            </w:pPr>
            <w:r>
              <w:t xml:space="preserve">25 de junio de </w:t>
            </w:r>
            <w:r w:rsidRPr="002C6A6B">
              <w:t>1996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Turquía</w:t>
            </w:r>
          </w:p>
        </w:tc>
        <w:tc>
          <w:tcPr>
            <w:tcW w:w="1594" w:type="pct"/>
          </w:tcPr>
          <w:p w:rsidR="00AE19FE" w:rsidRPr="002C6A6B" w:rsidRDefault="00AE19FE" w:rsidP="00E33D6C">
            <w:pPr>
              <w:pStyle w:val="Header"/>
              <w:keepNext/>
              <w:ind w:left="261"/>
            </w:pPr>
            <w:r w:rsidRPr="002C6A6B">
              <w:t>31 de agosto de 1997</w:t>
            </w:r>
          </w:p>
        </w:tc>
        <w:tc>
          <w:tcPr>
            <w:tcW w:w="1492" w:type="pct"/>
          </w:tcPr>
          <w:p w:rsidR="00AE19FE" w:rsidRPr="00615225" w:rsidRDefault="00AE19FE" w:rsidP="00E33D6C">
            <w:pPr>
              <w:pStyle w:val="Header"/>
            </w:pPr>
            <w:r w:rsidRPr="00615225">
              <w:t>[31 de agosto de 2005]</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Túnez</w:t>
            </w:r>
          </w:p>
        </w:tc>
        <w:tc>
          <w:tcPr>
            <w:tcW w:w="1594" w:type="pct"/>
          </w:tcPr>
          <w:p w:rsidR="00AE19FE" w:rsidRPr="002C6A6B" w:rsidRDefault="00AE19FE" w:rsidP="00E33D6C">
            <w:pPr>
              <w:pStyle w:val="Header"/>
              <w:keepNext/>
              <w:ind w:left="261"/>
            </w:pPr>
            <w:r w:rsidRPr="002C6A6B">
              <w:t>22 de octubre de 1997</w:t>
            </w:r>
          </w:p>
        </w:tc>
        <w:tc>
          <w:tcPr>
            <w:tcW w:w="1492" w:type="pct"/>
          </w:tcPr>
          <w:p w:rsidR="00AE19FE" w:rsidRPr="00615225" w:rsidRDefault="00AE19FE" w:rsidP="00E33D6C">
            <w:pPr>
              <w:pStyle w:val="Header"/>
            </w:pPr>
            <w:r w:rsidRPr="00615225">
              <w:t>[30 de noviembre de 1999]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Brasil</w:t>
            </w:r>
          </w:p>
        </w:tc>
        <w:tc>
          <w:tcPr>
            <w:tcW w:w="1594" w:type="pct"/>
          </w:tcPr>
          <w:p w:rsidR="00AE19FE" w:rsidRPr="002C6A6B" w:rsidRDefault="00AE19FE" w:rsidP="00E33D6C">
            <w:pPr>
              <w:pStyle w:val="Header"/>
              <w:keepNext/>
              <w:ind w:left="261"/>
            </w:pPr>
            <w:r w:rsidRPr="002C6A6B">
              <w:t>27 de octubre de 1998</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Guinea</w:t>
            </w:r>
          </w:p>
        </w:tc>
        <w:tc>
          <w:tcPr>
            <w:tcW w:w="1594" w:type="pct"/>
          </w:tcPr>
          <w:p w:rsidR="00AE19FE" w:rsidRPr="002C6A6B" w:rsidRDefault="00AE19FE" w:rsidP="00E33D6C">
            <w:pPr>
              <w:pStyle w:val="Header"/>
              <w:keepNext/>
              <w:ind w:left="261"/>
            </w:pPr>
            <w:r w:rsidRPr="002C6A6B">
              <w:t>8 de noviembre de 1998</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Somalia</w:t>
            </w:r>
          </w:p>
        </w:tc>
        <w:tc>
          <w:tcPr>
            <w:tcW w:w="1594" w:type="pct"/>
          </w:tcPr>
          <w:p w:rsidR="00AE19FE" w:rsidRPr="002C6A6B" w:rsidRDefault="00AE19FE" w:rsidP="00E33D6C">
            <w:pPr>
              <w:pStyle w:val="Header"/>
              <w:keepNext/>
              <w:ind w:left="261"/>
            </w:pPr>
            <w:r w:rsidRPr="002C6A6B">
              <w:t>22 de febrero de 1999</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Malta</w:t>
            </w:r>
          </w:p>
        </w:tc>
        <w:tc>
          <w:tcPr>
            <w:tcW w:w="1594" w:type="pct"/>
          </w:tcPr>
          <w:p w:rsidR="00AE19FE" w:rsidRPr="002C6A6B" w:rsidRDefault="00AE19FE" w:rsidP="00E33D6C">
            <w:pPr>
              <w:pStyle w:val="Header"/>
              <w:keepNext/>
              <w:ind w:left="261"/>
            </w:pPr>
            <w:r w:rsidRPr="002C6A6B">
              <w:t>12 de octubre de 1999</w:t>
            </w:r>
          </w:p>
        </w:tc>
        <w:tc>
          <w:tcPr>
            <w:tcW w:w="1492" w:type="pct"/>
          </w:tcPr>
          <w:p w:rsidR="00AE19FE" w:rsidRPr="00615225" w:rsidRDefault="00AE19FE" w:rsidP="00E33D6C">
            <w:pPr>
              <w:pStyle w:val="Header"/>
            </w:pPr>
            <w:r>
              <w:t>[</w:t>
            </w:r>
            <w:r w:rsidRPr="00615225">
              <w:t>1º de diciembre de 2000]</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Liechtenstein</w:t>
            </w:r>
          </w:p>
        </w:tc>
        <w:tc>
          <w:tcPr>
            <w:tcW w:w="1594" w:type="pct"/>
          </w:tcPr>
          <w:p w:rsidR="00AE19FE" w:rsidRPr="002C6A6B" w:rsidRDefault="00AE19FE" w:rsidP="00E33D6C">
            <w:pPr>
              <w:pStyle w:val="Header"/>
              <w:keepNext/>
              <w:ind w:left="261"/>
            </w:pPr>
            <w:r w:rsidRPr="002C6A6B">
              <w:t>1º de diciembre de 1999</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Rumania</w:t>
            </w:r>
          </w:p>
        </w:tc>
        <w:tc>
          <w:tcPr>
            <w:tcW w:w="1594" w:type="pct"/>
          </w:tcPr>
          <w:p w:rsidR="00AE19FE" w:rsidRPr="002C6A6B" w:rsidRDefault="00AE19FE" w:rsidP="00E33D6C">
            <w:pPr>
              <w:pStyle w:val="Header"/>
              <w:keepNext/>
              <w:ind w:left="261"/>
            </w:pPr>
            <w:r w:rsidRPr="002C6A6B">
              <w:t>16 de enero de 2000</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Nepal</w:t>
            </w:r>
          </w:p>
        </w:tc>
        <w:tc>
          <w:tcPr>
            <w:tcW w:w="1594" w:type="pct"/>
          </w:tcPr>
          <w:p w:rsidR="00AE19FE" w:rsidRPr="002C6A6B" w:rsidRDefault="00AE19FE" w:rsidP="00E33D6C">
            <w:pPr>
              <w:pStyle w:val="Header"/>
              <w:keepNext/>
              <w:ind w:left="261"/>
            </w:pPr>
            <w:r w:rsidRPr="002C6A6B">
              <w:t>12 de junio de 2000</w:t>
            </w:r>
          </w:p>
        </w:tc>
        <w:tc>
          <w:tcPr>
            <w:tcW w:w="1492" w:type="pct"/>
          </w:tcPr>
          <w:p w:rsidR="00AE19FE" w:rsidRPr="00615225" w:rsidRDefault="00AE19FE" w:rsidP="00E33D6C">
            <w:pPr>
              <w:pStyle w:val="Header"/>
            </w:pPr>
            <w:r w:rsidRPr="00615225">
              <w:t>[12 de junio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Serbia </w:t>
            </w:r>
          </w:p>
        </w:tc>
        <w:tc>
          <w:tcPr>
            <w:tcW w:w="1594" w:type="pct"/>
          </w:tcPr>
          <w:p w:rsidR="00AE19FE" w:rsidRPr="002C6A6B" w:rsidRDefault="00AE19FE" w:rsidP="00E33D6C">
            <w:pPr>
              <w:pStyle w:val="Header"/>
              <w:keepNext/>
              <w:ind w:left="261"/>
            </w:pPr>
            <w:r w:rsidRPr="002C6A6B">
              <w:t>3 de septiembre de 2000</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Yemen</w:t>
            </w:r>
          </w:p>
        </w:tc>
        <w:tc>
          <w:tcPr>
            <w:tcW w:w="1594" w:type="pct"/>
          </w:tcPr>
          <w:p w:rsidR="00AE19FE" w:rsidRPr="002C6A6B" w:rsidRDefault="00AE19FE" w:rsidP="00E33D6C">
            <w:pPr>
              <w:pStyle w:val="Header"/>
              <w:keepNext/>
              <w:ind w:left="261"/>
            </w:pPr>
            <w:r w:rsidRPr="002C6A6B">
              <w:t>4 de diciembre de 2000</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Jordania</w:t>
            </w:r>
          </w:p>
        </w:tc>
        <w:tc>
          <w:tcPr>
            <w:tcW w:w="1594" w:type="pct"/>
          </w:tcPr>
          <w:p w:rsidR="00AE19FE" w:rsidRPr="002C6A6B" w:rsidRDefault="00AE19FE" w:rsidP="00E33D6C">
            <w:pPr>
              <w:pStyle w:val="Header"/>
              <w:keepNext/>
              <w:ind w:left="261"/>
            </w:pPr>
            <w:r w:rsidRPr="002C6A6B">
              <w:t>12 de diciembre de 2000</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Bosnia y Herzegovina</w:t>
            </w:r>
          </w:p>
        </w:tc>
        <w:tc>
          <w:tcPr>
            <w:tcW w:w="1594" w:type="pct"/>
          </w:tcPr>
          <w:p w:rsidR="00AE19FE" w:rsidRPr="002C6A6B" w:rsidRDefault="00AE19FE" w:rsidP="00E33D6C">
            <w:pPr>
              <w:pStyle w:val="Header"/>
              <w:keepNext/>
              <w:ind w:left="261"/>
            </w:pPr>
            <w:r w:rsidRPr="002C6A6B">
              <w:t>5 de marzo de 2001</w:t>
            </w:r>
          </w:p>
        </w:tc>
        <w:tc>
          <w:tcPr>
            <w:tcW w:w="1492" w:type="pct"/>
          </w:tcPr>
          <w:p w:rsidR="00AE19FE" w:rsidRPr="00615225" w:rsidRDefault="00AE19FE" w:rsidP="00E33D6C">
            <w:pPr>
              <w:pStyle w:val="Header"/>
            </w:pPr>
            <w:r>
              <w:t>[</w:t>
            </w:r>
            <w:r w:rsidRPr="00615225">
              <w:t>5 de marzo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Benin</w:t>
            </w:r>
          </w:p>
        </w:tc>
        <w:tc>
          <w:tcPr>
            <w:tcW w:w="1594" w:type="pct"/>
          </w:tcPr>
          <w:p w:rsidR="00AE19FE" w:rsidRPr="002C6A6B" w:rsidRDefault="00AE19FE" w:rsidP="00E33D6C">
            <w:pPr>
              <w:pStyle w:val="Header"/>
              <w:keepNext/>
              <w:ind w:left="261"/>
            </w:pPr>
            <w:r w:rsidRPr="002C6A6B">
              <w:t>10 de abril de 2001</w:t>
            </w:r>
          </w:p>
        </w:tc>
        <w:tc>
          <w:tcPr>
            <w:tcW w:w="1492" w:type="pct"/>
          </w:tcPr>
          <w:p w:rsidR="00AE19FE" w:rsidRPr="00615225" w:rsidRDefault="00AE19FE" w:rsidP="00E33D6C">
            <w:pPr>
              <w:pStyle w:val="Header"/>
            </w:pPr>
            <w:r>
              <w:t xml:space="preserve">[30 de diciembre de </w:t>
            </w:r>
            <w:r w:rsidRPr="00615225">
              <w:t>20</w:t>
            </w:r>
            <w:r>
              <w:t>11</w:t>
            </w:r>
            <w:r w:rsidRPr="00615225">
              <w:t>]</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Seychelles</w:t>
            </w:r>
          </w:p>
        </w:tc>
        <w:tc>
          <w:tcPr>
            <w:tcW w:w="1594" w:type="pct"/>
          </w:tcPr>
          <w:p w:rsidR="00AE19FE" w:rsidRPr="002C6A6B" w:rsidRDefault="00AE19FE" w:rsidP="00E33D6C">
            <w:pPr>
              <w:pStyle w:val="Header"/>
              <w:keepNext/>
              <w:ind w:left="261"/>
            </w:pPr>
            <w:r w:rsidRPr="002C6A6B">
              <w:t>3 de junio de 2001</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Cabo Verde</w:t>
            </w:r>
          </w:p>
        </w:tc>
        <w:tc>
          <w:tcPr>
            <w:tcW w:w="1594" w:type="pct"/>
          </w:tcPr>
          <w:p w:rsidR="00AE19FE" w:rsidRPr="002C6A6B" w:rsidRDefault="00AE19FE" w:rsidP="00E33D6C">
            <w:pPr>
              <w:pStyle w:val="Header"/>
              <w:keepNext/>
              <w:ind w:left="261"/>
            </w:pPr>
            <w:r w:rsidRPr="002C6A6B">
              <w:t>3 de julio de 2001</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Camboya</w:t>
            </w:r>
          </w:p>
        </w:tc>
        <w:tc>
          <w:tcPr>
            <w:tcW w:w="1594" w:type="pct"/>
          </w:tcPr>
          <w:p w:rsidR="00AE19FE" w:rsidRPr="002C6A6B" w:rsidRDefault="00AE19FE" w:rsidP="00E33D6C">
            <w:pPr>
              <w:pStyle w:val="Header"/>
              <w:keepNext/>
              <w:ind w:left="261"/>
            </w:pPr>
            <w:r w:rsidRPr="002C6A6B">
              <w:t>13 de noviembre de 2001</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Mauricio</w:t>
            </w:r>
          </w:p>
        </w:tc>
        <w:tc>
          <w:tcPr>
            <w:tcW w:w="1594" w:type="pct"/>
          </w:tcPr>
          <w:p w:rsidR="00AE19FE" w:rsidRPr="002C6A6B" w:rsidRDefault="00AE19FE" w:rsidP="00E33D6C">
            <w:pPr>
              <w:pStyle w:val="Header"/>
              <w:keepNext/>
              <w:ind w:left="261"/>
            </w:pPr>
            <w:r w:rsidRPr="002C6A6B">
              <w:t>7 de enero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Eslovaquia</w:t>
            </w:r>
          </w:p>
        </w:tc>
        <w:tc>
          <w:tcPr>
            <w:tcW w:w="1594" w:type="pct"/>
          </w:tcPr>
          <w:p w:rsidR="00AE19FE" w:rsidRPr="002C6A6B" w:rsidRDefault="00AE19FE" w:rsidP="00E33D6C">
            <w:pPr>
              <w:pStyle w:val="Header"/>
              <w:keepNext/>
              <w:ind w:left="261"/>
            </w:pPr>
            <w:r w:rsidRPr="002C6A6B">
              <w:t>27 de mayo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Antigua y Barbuda</w:t>
            </w:r>
          </w:p>
        </w:tc>
        <w:tc>
          <w:tcPr>
            <w:tcW w:w="1594" w:type="pct"/>
          </w:tcPr>
          <w:p w:rsidR="00AE19FE" w:rsidRPr="002C6A6B" w:rsidRDefault="00AE19FE" w:rsidP="00E33D6C">
            <w:pPr>
              <w:pStyle w:val="Header"/>
              <w:keepNext/>
              <w:ind w:left="261"/>
            </w:pPr>
            <w:r w:rsidRPr="002C6A6B">
              <w:t>17 de agosto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keepLines/>
              <w:ind w:left="851" w:hanging="284"/>
            </w:pPr>
            <w:r w:rsidRPr="00F27E61">
              <w:t>Armenia</w:t>
            </w:r>
          </w:p>
        </w:tc>
        <w:tc>
          <w:tcPr>
            <w:tcW w:w="1594" w:type="pct"/>
          </w:tcPr>
          <w:p w:rsidR="00AE19FE" w:rsidRPr="002C6A6B" w:rsidRDefault="00AE19FE" w:rsidP="00E33D6C">
            <w:pPr>
              <w:pStyle w:val="Header"/>
              <w:keepNext/>
              <w:ind w:left="261"/>
            </w:pPr>
            <w:r w:rsidRPr="002C6A6B">
              <w:t>12 de octubre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keepLines/>
              <w:ind w:left="851" w:hanging="284"/>
            </w:pPr>
            <w:r w:rsidRPr="00F27E61">
              <w:t>Costa Rica</w:t>
            </w:r>
          </w:p>
        </w:tc>
        <w:tc>
          <w:tcPr>
            <w:tcW w:w="1594" w:type="pct"/>
          </w:tcPr>
          <w:p w:rsidR="00AE19FE" w:rsidRPr="002C6A6B" w:rsidRDefault="00AE19FE" w:rsidP="00E33D6C">
            <w:pPr>
              <w:pStyle w:val="Header"/>
              <w:keepNext/>
              <w:ind w:left="261"/>
            </w:pPr>
            <w:r w:rsidRPr="002C6A6B">
              <w:t>10 de diciembre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Sri Lanka</w:t>
            </w:r>
          </w:p>
        </w:tc>
        <w:tc>
          <w:tcPr>
            <w:tcW w:w="1594" w:type="pct"/>
          </w:tcPr>
          <w:p w:rsidR="00AE19FE" w:rsidRPr="002C6A6B" w:rsidRDefault="00AE19FE" w:rsidP="00E33D6C">
            <w:pPr>
              <w:pStyle w:val="Header"/>
              <w:keepNext/>
              <w:ind w:left="261"/>
            </w:pPr>
            <w:r w:rsidRPr="002C6A6B">
              <w:t>1º de febrero de 2003</w:t>
            </w:r>
          </w:p>
        </w:tc>
        <w:tc>
          <w:tcPr>
            <w:tcW w:w="1492" w:type="pct"/>
          </w:tcPr>
          <w:p w:rsidR="00AE19FE" w:rsidRPr="00615225" w:rsidRDefault="00AE19FE" w:rsidP="00E33D6C">
            <w:pPr>
              <w:pStyle w:val="Header"/>
            </w:pPr>
            <w:r w:rsidRPr="00615225">
              <w:t>[1º de febrero de 2007]</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Etiopía</w:t>
            </w:r>
          </w:p>
        </w:tc>
        <w:tc>
          <w:tcPr>
            <w:tcW w:w="1594" w:type="pct"/>
          </w:tcPr>
          <w:p w:rsidR="00AE19FE" w:rsidRPr="002C6A6B" w:rsidRDefault="00AE19FE" w:rsidP="00E33D6C">
            <w:pPr>
              <w:pStyle w:val="Header"/>
              <w:keepNext/>
              <w:ind w:left="261"/>
            </w:pPr>
            <w:r w:rsidRPr="002C6A6B">
              <w:t>12 de abril de 2003</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ex República Yugoslava</w:t>
            </w:r>
            <w:r w:rsidR="002E1527">
              <w:br/>
            </w:r>
            <w:r w:rsidRPr="00F27E61">
              <w:t>de Macedonia</w:t>
            </w:r>
          </w:p>
        </w:tc>
        <w:tc>
          <w:tcPr>
            <w:tcW w:w="1594" w:type="pct"/>
          </w:tcPr>
          <w:p w:rsidR="00AE19FE" w:rsidRPr="002C6A6B" w:rsidRDefault="00AE19FE" w:rsidP="00E33D6C">
            <w:pPr>
              <w:pStyle w:val="Header"/>
              <w:keepNext/>
              <w:ind w:left="261"/>
            </w:pPr>
            <w:r w:rsidRPr="002C6A6B">
              <w:t>11 de diciembre de 2003</w:t>
            </w:r>
          </w:p>
        </w:tc>
        <w:tc>
          <w:tcPr>
            <w:tcW w:w="1492" w:type="pct"/>
          </w:tcPr>
          <w:p w:rsidR="00AE19FE" w:rsidRPr="00615225" w:rsidRDefault="00AE19FE" w:rsidP="00E33D6C">
            <w:pPr>
              <w:pStyle w:val="Header"/>
            </w:pPr>
            <w:r>
              <w:t>[30</w:t>
            </w:r>
            <w:r w:rsidRPr="00615225">
              <w:t xml:space="preserve"> de </w:t>
            </w:r>
            <w:r>
              <w:t>junio</w:t>
            </w:r>
            <w:r w:rsidRPr="00615225">
              <w:t xml:space="preserve"> de 20</w:t>
            </w:r>
            <w:r>
              <w:t>12</w:t>
            </w:r>
            <w:r w:rsidRPr="00615225">
              <w:t>]</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Namibia</w:t>
            </w:r>
          </w:p>
        </w:tc>
        <w:tc>
          <w:tcPr>
            <w:tcW w:w="1594" w:type="pct"/>
          </w:tcPr>
          <w:p w:rsidR="00AE19FE" w:rsidRPr="002C6A6B" w:rsidRDefault="00AE19FE" w:rsidP="00E33D6C">
            <w:pPr>
              <w:pStyle w:val="Header"/>
              <w:keepNext/>
              <w:ind w:left="261"/>
            </w:pPr>
            <w:r w:rsidRPr="002C6A6B">
              <w:t>27 de diciembre de 2003</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República de Corea</w:t>
            </w:r>
          </w:p>
        </w:tc>
        <w:tc>
          <w:tcPr>
            <w:tcW w:w="1594" w:type="pct"/>
          </w:tcPr>
          <w:p w:rsidR="00AE19FE" w:rsidRPr="002C6A6B" w:rsidRDefault="00AE19FE" w:rsidP="00E33D6C">
            <w:pPr>
              <w:pStyle w:val="Header"/>
              <w:keepNext/>
              <w:ind w:left="261"/>
            </w:pPr>
            <w:r w:rsidRPr="002C6A6B">
              <w:t>7 de febrero de 2004</w:t>
            </w:r>
          </w:p>
        </w:tc>
        <w:tc>
          <w:tcPr>
            <w:tcW w:w="1492" w:type="pct"/>
          </w:tcPr>
          <w:p w:rsidR="00AE19FE" w:rsidRPr="00615225" w:rsidRDefault="00AE19FE" w:rsidP="00E33D6C">
            <w:pPr>
              <w:pStyle w:val="Header"/>
            </w:pPr>
            <w:r>
              <w:t>[</w:t>
            </w:r>
            <w:r w:rsidRPr="00615225">
              <w:t>7 de febrero de 2012]</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Cuba</w:t>
            </w:r>
          </w:p>
        </w:tc>
        <w:tc>
          <w:tcPr>
            <w:tcW w:w="1594" w:type="pct"/>
          </w:tcPr>
          <w:p w:rsidR="00AE19FE" w:rsidRPr="002C6A6B" w:rsidRDefault="00AE19FE" w:rsidP="00E33D6C">
            <w:pPr>
              <w:pStyle w:val="Header"/>
              <w:keepNext/>
              <w:ind w:left="261"/>
            </w:pPr>
            <w:r>
              <w:t xml:space="preserve">15 de junio de </w:t>
            </w:r>
            <w:r w:rsidRPr="002C6A6B">
              <w:t>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Chad</w:t>
            </w:r>
          </w:p>
        </w:tc>
        <w:tc>
          <w:tcPr>
            <w:tcW w:w="1594" w:type="pct"/>
          </w:tcPr>
          <w:p w:rsidR="00AE19FE" w:rsidRPr="002C6A6B" w:rsidRDefault="00AE19FE" w:rsidP="00E33D6C">
            <w:pPr>
              <w:pStyle w:val="Header"/>
              <w:keepNext/>
              <w:ind w:left="261"/>
            </w:pPr>
            <w:r w:rsidRPr="002C6A6B">
              <w:t>9 de julio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Côte </w:t>
            </w:r>
            <w:r w:rsidR="00CD77F3">
              <w:t>d'Ivoire</w:t>
            </w:r>
          </w:p>
        </w:tc>
        <w:tc>
          <w:tcPr>
            <w:tcW w:w="1594" w:type="pct"/>
          </w:tcPr>
          <w:p w:rsidR="00AE19FE" w:rsidRPr="002C6A6B" w:rsidRDefault="00AE19FE" w:rsidP="00E33D6C">
            <w:pPr>
              <w:pStyle w:val="Header"/>
              <w:keepNext/>
              <w:ind w:left="261"/>
            </w:pPr>
            <w:r w:rsidRPr="002C6A6B">
              <w:t>16 de enero de 2005</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Lituania</w:t>
            </w:r>
          </w:p>
        </w:tc>
        <w:tc>
          <w:tcPr>
            <w:tcW w:w="1594" w:type="pct"/>
          </w:tcPr>
          <w:p w:rsidR="00AE19FE" w:rsidRPr="002C6A6B" w:rsidRDefault="00AE19FE" w:rsidP="00E33D6C">
            <w:pPr>
              <w:pStyle w:val="Header"/>
              <w:keepNext/>
              <w:ind w:left="261"/>
            </w:pPr>
            <w:r w:rsidRPr="002C6A6B">
              <w:t>1º de marzo de 2005</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Kuwait</w:t>
            </w:r>
          </w:p>
        </w:tc>
        <w:tc>
          <w:tcPr>
            <w:tcW w:w="1594" w:type="pct"/>
          </w:tcPr>
          <w:p w:rsidR="00AE19FE" w:rsidRPr="002C6A6B" w:rsidRDefault="00AE19FE" w:rsidP="00E33D6C">
            <w:pPr>
              <w:pStyle w:val="Header"/>
              <w:keepNext/>
              <w:ind w:left="261"/>
            </w:pPr>
            <w:r w:rsidRPr="002C6A6B">
              <w:t>5 de abril de 2005</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ind w:left="851" w:hanging="284"/>
            </w:pPr>
            <w:r>
              <w:t>República Democrática</w:t>
            </w:r>
            <w:r w:rsidR="002E1527">
              <w:br/>
            </w:r>
            <w:r>
              <w:t xml:space="preserve">del </w:t>
            </w:r>
            <w:r w:rsidRPr="00F27E61">
              <w:t>Congo</w:t>
            </w:r>
          </w:p>
        </w:tc>
        <w:tc>
          <w:tcPr>
            <w:tcW w:w="1594" w:type="pct"/>
          </w:tcPr>
          <w:p w:rsidR="00AE19FE" w:rsidRPr="002C6A6B" w:rsidRDefault="00AE19FE" w:rsidP="00E33D6C">
            <w:pPr>
              <w:pStyle w:val="Header"/>
              <w:keepNext/>
              <w:ind w:left="261"/>
            </w:pPr>
            <w:r w:rsidRPr="002C6A6B">
              <w:t xml:space="preserve">16 de abril de 2005 </w:t>
            </w:r>
          </w:p>
        </w:tc>
        <w:tc>
          <w:tcPr>
            <w:tcW w:w="1492" w:type="pct"/>
          </w:tcPr>
          <w:p w:rsidR="00AE19FE" w:rsidRPr="00615225" w:rsidRDefault="00AE19FE" w:rsidP="00E33D6C">
            <w:pPr>
              <w:pStyle w:val="Header"/>
            </w:pPr>
            <w:r w:rsidRPr="00615225">
              <w:t>[16 de abril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keepNext/>
              <w:ind w:left="851" w:hanging="284"/>
            </w:pPr>
            <w:r w:rsidRPr="00F27E61">
              <w:t>El Salvador</w:t>
            </w:r>
          </w:p>
        </w:tc>
        <w:tc>
          <w:tcPr>
            <w:tcW w:w="1594" w:type="pct"/>
          </w:tcPr>
          <w:p w:rsidR="00AE19FE" w:rsidRPr="002C6A6B" w:rsidRDefault="00AE19FE" w:rsidP="00E33D6C">
            <w:pPr>
              <w:pStyle w:val="Header"/>
              <w:keepNext/>
              <w:ind w:left="261"/>
            </w:pPr>
            <w:r w:rsidRPr="002C6A6B">
              <w:t>16 de julio de 2005</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Honduras</w:t>
            </w:r>
          </w:p>
        </w:tc>
        <w:tc>
          <w:tcPr>
            <w:tcW w:w="1594" w:type="pct"/>
          </w:tcPr>
          <w:p w:rsidR="00AE19FE" w:rsidRPr="002C6A6B" w:rsidRDefault="00AE19FE" w:rsidP="00E33D6C">
            <w:pPr>
              <w:pStyle w:val="Header"/>
              <w:keepNext/>
              <w:ind w:left="261"/>
            </w:pPr>
            <w:r w:rsidRPr="002C6A6B">
              <w:t>3 de enero de 2006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Kenya</w:t>
            </w:r>
          </w:p>
        </w:tc>
        <w:tc>
          <w:tcPr>
            <w:tcW w:w="1594" w:type="pct"/>
          </w:tcPr>
          <w:p w:rsidR="00AE19FE" w:rsidRPr="002C6A6B" w:rsidRDefault="00AE19FE" w:rsidP="00E33D6C">
            <w:pPr>
              <w:pStyle w:val="Header"/>
              <w:keepNext/>
              <w:ind w:left="261"/>
            </w:pPr>
            <w:r w:rsidRPr="002C6A6B">
              <w:t>22 de marzo de 2006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Malawi</w:t>
            </w:r>
          </w:p>
        </w:tc>
        <w:tc>
          <w:tcPr>
            <w:tcW w:w="1594" w:type="pct"/>
          </w:tcPr>
          <w:p w:rsidR="00AE19FE" w:rsidRPr="002C6A6B" w:rsidRDefault="00AE19FE" w:rsidP="00E33D6C">
            <w:pPr>
              <w:pStyle w:val="Header"/>
              <w:keepNext/>
              <w:ind w:left="261"/>
            </w:pPr>
            <w:r w:rsidRPr="002C6A6B">
              <w:t>10 de julio de 2006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Eslovenia</w:t>
            </w:r>
          </w:p>
        </w:tc>
        <w:tc>
          <w:tcPr>
            <w:tcW w:w="1594" w:type="pct"/>
          </w:tcPr>
          <w:p w:rsidR="00AE19FE" w:rsidRPr="002C6A6B" w:rsidRDefault="00AE19FE" w:rsidP="00E33D6C">
            <w:pPr>
              <w:pStyle w:val="Header"/>
              <w:keepNext/>
              <w:ind w:left="261"/>
            </w:pPr>
            <w:r w:rsidRPr="002C6A6B">
              <w:t>14 de agosto de 2006</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Kirguistán </w:t>
            </w:r>
          </w:p>
        </w:tc>
        <w:tc>
          <w:tcPr>
            <w:tcW w:w="1594" w:type="pct"/>
          </w:tcPr>
          <w:p w:rsidR="00AE19FE" w:rsidRPr="002C6A6B" w:rsidRDefault="00AE19FE" w:rsidP="00E33D6C">
            <w:pPr>
              <w:pStyle w:val="Header"/>
              <w:keepNext/>
              <w:ind w:left="261"/>
            </w:pPr>
            <w:r w:rsidRPr="002C6A6B">
              <w:t xml:space="preserve">4 de octubre de 2006 </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Arabia Saudita</w:t>
            </w:r>
          </w:p>
        </w:tc>
        <w:tc>
          <w:tcPr>
            <w:tcW w:w="1594" w:type="pct"/>
          </w:tcPr>
          <w:p w:rsidR="00AE19FE" w:rsidRPr="002C6A6B" w:rsidRDefault="00AE19FE" w:rsidP="00E33D6C">
            <w:pPr>
              <w:pStyle w:val="Header"/>
              <w:keepNext/>
              <w:ind w:left="261"/>
            </w:pPr>
            <w:r w:rsidRPr="002C6A6B">
              <w:t xml:space="preserve">20 de octubre de 2006 </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Bahrein</w:t>
            </w:r>
          </w:p>
        </w:tc>
        <w:tc>
          <w:tcPr>
            <w:tcW w:w="1594" w:type="pct"/>
          </w:tcPr>
          <w:p w:rsidR="00AE19FE" w:rsidRPr="002C6A6B" w:rsidRDefault="00AE19FE" w:rsidP="00E33D6C">
            <w:pPr>
              <w:pStyle w:val="Header"/>
              <w:keepNext/>
              <w:ind w:left="261"/>
            </w:pPr>
            <w:r>
              <w:t>4 de abril de 2007</w:t>
            </w:r>
          </w:p>
        </w:tc>
        <w:tc>
          <w:tcPr>
            <w:tcW w:w="1492" w:type="pct"/>
          </w:tcPr>
          <w:p w:rsidR="00AE19FE" w:rsidRPr="00615225" w:rsidRDefault="00AE19FE" w:rsidP="00E33D6C">
            <w:pPr>
              <w:pStyle w:val="Header"/>
            </w:pPr>
            <w:r>
              <w:t>[4 de abril de 2007]</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Bangladesh</w:t>
            </w:r>
          </w:p>
        </w:tc>
        <w:tc>
          <w:tcPr>
            <w:tcW w:w="1594" w:type="pct"/>
          </w:tcPr>
          <w:p w:rsidR="00AE19FE" w:rsidRPr="002C6A6B" w:rsidRDefault="00AE19FE" w:rsidP="00E33D6C">
            <w:pPr>
              <w:pStyle w:val="Header"/>
              <w:keepNext/>
              <w:ind w:left="261"/>
            </w:pPr>
            <w:r w:rsidRPr="002C6A6B">
              <w:t>3 de noviembre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Níger</w:t>
            </w:r>
          </w:p>
        </w:tc>
        <w:tc>
          <w:tcPr>
            <w:tcW w:w="1594" w:type="pct"/>
          </w:tcPr>
          <w:p w:rsidR="00AE19FE" w:rsidRPr="002C6A6B" w:rsidRDefault="00AE19FE" w:rsidP="00E33D6C">
            <w:pPr>
              <w:pStyle w:val="Header"/>
              <w:keepNext/>
              <w:ind w:left="261"/>
            </w:pPr>
            <w:r>
              <w:t xml:space="preserve">3 de noviembre de </w:t>
            </w:r>
            <w:r w:rsidRPr="002C6A6B">
              <w:t>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Sudáfrica</w:t>
            </w:r>
          </w:p>
        </w:tc>
        <w:tc>
          <w:tcPr>
            <w:tcW w:w="1594" w:type="pct"/>
          </w:tcPr>
          <w:p w:rsidR="00AE19FE" w:rsidRPr="002C6A6B" w:rsidRDefault="00AE19FE" w:rsidP="00E33D6C">
            <w:pPr>
              <w:pStyle w:val="Header"/>
              <w:keepNext/>
              <w:ind w:left="261"/>
            </w:pPr>
            <w:r>
              <w:t>8 de enero de 2008</w:t>
            </w:r>
          </w:p>
        </w:tc>
        <w:tc>
          <w:tcPr>
            <w:tcW w:w="1492" w:type="pct"/>
          </w:tcPr>
          <w:p w:rsidR="00AE19FE" w:rsidRPr="00615225" w:rsidRDefault="00AE19FE" w:rsidP="00E33D6C">
            <w:pPr>
              <w:pStyle w:val="Header"/>
            </w:pPr>
            <w:r w:rsidRPr="00615225">
              <w:t>[</w:t>
            </w:r>
            <w:r>
              <w:t>31</w:t>
            </w:r>
            <w:r w:rsidRPr="00615225">
              <w:t xml:space="preserve"> de </w:t>
            </w:r>
            <w:r>
              <w:t>diciembre</w:t>
            </w:r>
            <w:r w:rsidRPr="00615225">
              <w:t xml:space="preserve">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Burkina Faso</w:t>
            </w:r>
          </w:p>
        </w:tc>
        <w:tc>
          <w:tcPr>
            <w:tcW w:w="1594" w:type="pct"/>
          </w:tcPr>
          <w:p w:rsidR="00AE19FE" w:rsidRPr="002C6A6B" w:rsidRDefault="00AE19FE" w:rsidP="00E33D6C">
            <w:pPr>
              <w:pStyle w:val="Header"/>
              <w:keepNext/>
              <w:ind w:left="261"/>
            </w:pPr>
            <w:r w:rsidRPr="002C6A6B">
              <w:t>2 de febrero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Qatar</w:t>
            </w:r>
          </w:p>
        </w:tc>
        <w:tc>
          <w:tcPr>
            <w:tcW w:w="1594" w:type="pct"/>
          </w:tcPr>
          <w:p w:rsidR="00AE19FE" w:rsidRPr="002C6A6B" w:rsidRDefault="00AE19FE" w:rsidP="00E33D6C">
            <w:pPr>
              <w:pStyle w:val="Header"/>
              <w:keepNext/>
              <w:ind w:left="261"/>
            </w:pPr>
            <w:r>
              <w:t>10 de febrero de 2008</w:t>
            </w:r>
          </w:p>
        </w:tc>
        <w:tc>
          <w:tcPr>
            <w:tcW w:w="1492" w:type="pct"/>
          </w:tcPr>
          <w:p w:rsidR="00AE19FE" w:rsidRPr="00615225" w:rsidRDefault="00AE19FE" w:rsidP="00E33D6C">
            <w:pPr>
              <w:pStyle w:val="Header"/>
            </w:pPr>
            <w:r w:rsidRPr="00615225">
              <w:t>[1</w:t>
            </w:r>
            <w:r>
              <w:t>0</w:t>
            </w:r>
            <w:r w:rsidRPr="00615225">
              <w:t xml:space="preserve"> de </w:t>
            </w:r>
            <w:r>
              <w:t>febrero</w:t>
            </w:r>
            <w:r w:rsidRPr="00615225">
              <w:t xml:space="preserve"> de 200</w:t>
            </w:r>
            <w:r>
              <w:t>8</w:t>
            </w:r>
            <w:r w:rsidRPr="00615225">
              <w:t>]</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Malí</w:t>
            </w:r>
          </w:p>
        </w:tc>
        <w:tc>
          <w:tcPr>
            <w:tcW w:w="1594" w:type="pct"/>
          </w:tcPr>
          <w:p w:rsidR="00AE19FE" w:rsidRPr="002C6A6B" w:rsidRDefault="00AE19FE" w:rsidP="00E33D6C">
            <w:pPr>
              <w:pStyle w:val="Header"/>
              <w:keepNext/>
              <w:ind w:left="261"/>
            </w:pPr>
            <w:r>
              <w:t>27 de marzo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Bolivia</w:t>
            </w:r>
          </w:p>
        </w:tc>
        <w:tc>
          <w:tcPr>
            <w:tcW w:w="1594" w:type="pct"/>
          </w:tcPr>
          <w:p w:rsidR="00AE19FE" w:rsidRPr="002C6A6B" w:rsidRDefault="00AE19FE" w:rsidP="00E33D6C">
            <w:pPr>
              <w:pStyle w:val="Header"/>
              <w:keepNext/>
              <w:ind w:left="261"/>
            </w:pPr>
            <w:r>
              <w:t>11 de mayo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Turkmenistán</w:t>
            </w:r>
          </w:p>
        </w:tc>
        <w:tc>
          <w:tcPr>
            <w:tcW w:w="1594" w:type="pct"/>
          </w:tcPr>
          <w:p w:rsidR="00AE19FE" w:rsidRPr="002C6A6B" w:rsidRDefault="00AE19FE" w:rsidP="00E33D6C">
            <w:pPr>
              <w:pStyle w:val="Header"/>
              <w:keepNext/>
              <w:ind w:left="261"/>
            </w:pPr>
            <w:r>
              <w:t>24 de julio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spacing w:after="240"/>
              <w:ind w:left="851" w:hanging="284"/>
            </w:pPr>
            <w:r>
              <w:t>Japón</w:t>
            </w:r>
          </w:p>
        </w:tc>
        <w:tc>
          <w:tcPr>
            <w:tcW w:w="1594" w:type="pct"/>
          </w:tcPr>
          <w:p w:rsidR="00AE19FE" w:rsidRPr="002C6A6B" w:rsidRDefault="00AE19FE" w:rsidP="00E33D6C">
            <w:pPr>
              <w:pStyle w:val="Header"/>
              <w:keepNext/>
              <w:ind w:left="261"/>
            </w:pPr>
            <w:r>
              <w:t>29 de julio de 2008</w:t>
            </w:r>
          </w:p>
        </w:tc>
        <w:tc>
          <w:tcPr>
            <w:tcW w:w="1492" w:type="pct"/>
          </w:tcPr>
          <w:p w:rsidR="00AE19FE" w:rsidRPr="00615225" w:rsidRDefault="00AE19FE" w:rsidP="00E33D6C">
            <w:pPr>
              <w:pStyle w:val="Header"/>
            </w:pPr>
            <w:r w:rsidRPr="00615225">
              <w:t>[</w:t>
            </w:r>
            <w:r>
              <w:t>30</w:t>
            </w:r>
            <w:r w:rsidRPr="00615225">
              <w:t xml:space="preserve"> de </w:t>
            </w:r>
            <w:r>
              <w:t>junio</w:t>
            </w:r>
            <w:r w:rsidRPr="00615225">
              <w:t xml:space="preserve"> de 20</w:t>
            </w:r>
            <w:r>
              <w:t>11</w:t>
            </w:r>
            <w:r w:rsidRPr="00615225">
              <w:t>]</w:t>
            </w:r>
          </w:p>
        </w:tc>
      </w:tr>
      <w:tr w:rsidR="00AE19FE" w:rsidRPr="00F27E61" w:rsidTr="00F841F8">
        <w:tblPrEx>
          <w:tblCellMar>
            <w:top w:w="0" w:type="dxa"/>
            <w:bottom w:w="0" w:type="dxa"/>
          </w:tblCellMar>
        </w:tblPrEx>
        <w:trPr>
          <w:jc w:val="center"/>
        </w:trPr>
        <w:tc>
          <w:tcPr>
            <w:tcW w:w="5000" w:type="pct"/>
            <w:gridSpan w:val="3"/>
          </w:tcPr>
          <w:p w:rsidR="00AE19FE" w:rsidRPr="00615225" w:rsidRDefault="00AE19FE" w:rsidP="00E33D6C">
            <w:pPr>
              <w:pStyle w:val="Header"/>
              <w:spacing w:after="240"/>
              <w:jc w:val="center"/>
            </w:pPr>
            <w:r w:rsidRPr="00011989">
              <w:rPr>
                <w:b/>
              </w:rPr>
              <w:t>Cuarto</w:t>
            </w:r>
            <w:r>
              <w:rPr>
                <w:b/>
              </w:rPr>
              <w:t xml:space="preserve"> informe</w:t>
            </w:r>
            <w:r w:rsidRPr="00011989">
              <w:rPr>
                <w:b/>
              </w:rPr>
              <w:t xml:space="preserve"> periódico</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Afganistán</w:t>
            </w:r>
          </w:p>
        </w:tc>
        <w:tc>
          <w:tcPr>
            <w:tcW w:w="1594" w:type="pct"/>
          </w:tcPr>
          <w:p w:rsidR="00AE19FE" w:rsidRPr="002C6A6B" w:rsidRDefault="00AE19FE" w:rsidP="00E33D6C">
            <w:pPr>
              <w:pStyle w:val="Header"/>
              <w:keepNext/>
              <w:ind w:left="261"/>
            </w:pPr>
            <w:r>
              <w:t xml:space="preserve">25 de junio de </w:t>
            </w:r>
            <w:r w:rsidRPr="002C6A6B">
              <w:t>2000</w:t>
            </w:r>
          </w:p>
        </w:tc>
        <w:tc>
          <w:tcPr>
            <w:tcW w:w="1492" w:type="pct"/>
          </w:tcPr>
          <w:p w:rsidR="00AE19FE" w:rsidRPr="00F27E61" w:rsidRDefault="00AE19FE" w:rsidP="00E33D6C">
            <w:pPr>
              <w:pStyle w:val="Header"/>
              <w:rPr>
                <w:bCs/>
              </w:rP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Belarús</w:t>
            </w:r>
          </w:p>
        </w:tc>
        <w:tc>
          <w:tcPr>
            <w:tcW w:w="1594" w:type="pct"/>
          </w:tcPr>
          <w:p w:rsidR="00AE19FE" w:rsidRPr="002C6A6B" w:rsidRDefault="00AE19FE" w:rsidP="00E33D6C">
            <w:pPr>
              <w:pStyle w:val="Header"/>
              <w:keepNext/>
              <w:ind w:left="261"/>
            </w:pPr>
            <w:r w:rsidRPr="002C6A6B">
              <w:t>25 de junio de 2000</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Belice</w:t>
            </w:r>
          </w:p>
        </w:tc>
        <w:tc>
          <w:tcPr>
            <w:tcW w:w="1594" w:type="pct"/>
          </w:tcPr>
          <w:p w:rsidR="00AE19FE" w:rsidRPr="002C6A6B" w:rsidRDefault="00AE19FE" w:rsidP="00E33D6C">
            <w:pPr>
              <w:pStyle w:val="Header"/>
              <w:keepNext/>
              <w:ind w:left="261"/>
            </w:pPr>
            <w:r w:rsidRPr="002C6A6B">
              <w:t>25 de junio de 2000</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Filipina</w:t>
            </w:r>
            <w:r>
              <w:t>s</w:t>
            </w:r>
          </w:p>
        </w:tc>
        <w:tc>
          <w:tcPr>
            <w:tcW w:w="1594" w:type="pct"/>
          </w:tcPr>
          <w:p w:rsidR="00AE19FE" w:rsidRPr="002C6A6B" w:rsidRDefault="00AE19FE" w:rsidP="00E33D6C">
            <w:pPr>
              <w:pStyle w:val="Header"/>
              <w:keepNext/>
              <w:ind w:left="261"/>
            </w:pPr>
            <w:r w:rsidRPr="002C6A6B">
              <w:t>25 de junio de 2000</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Senegal</w:t>
            </w:r>
          </w:p>
        </w:tc>
        <w:tc>
          <w:tcPr>
            <w:tcW w:w="1594" w:type="pct"/>
          </w:tcPr>
          <w:p w:rsidR="00AE19FE" w:rsidRPr="002C6A6B" w:rsidRDefault="00AE19FE" w:rsidP="00E33D6C">
            <w:pPr>
              <w:pStyle w:val="Header"/>
              <w:keepNext/>
              <w:ind w:left="261"/>
            </w:pPr>
            <w:r w:rsidRPr="002C6A6B">
              <w:t>25 de junio de 2000</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Uruguay</w:t>
            </w:r>
          </w:p>
        </w:tc>
        <w:tc>
          <w:tcPr>
            <w:tcW w:w="1594" w:type="pct"/>
          </w:tcPr>
          <w:p w:rsidR="00AE19FE" w:rsidRPr="002C6A6B" w:rsidRDefault="00AE19FE" w:rsidP="00E33D6C">
            <w:pPr>
              <w:pStyle w:val="Header"/>
              <w:keepNext/>
              <w:ind w:left="261"/>
            </w:pPr>
            <w:r w:rsidRPr="002C6A6B">
              <w:t>25 de junio de 2000</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Austria</w:t>
            </w:r>
          </w:p>
        </w:tc>
        <w:tc>
          <w:tcPr>
            <w:tcW w:w="1594" w:type="pct"/>
          </w:tcPr>
          <w:p w:rsidR="00AE19FE" w:rsidRPr="002C6A6B" w:rsidRDefault="00AE19FE" w:rsidP="00E33D6C">
            <w:pPr>
              <w:pStyle w:val="Header"/>
              <w:keepNext/>
              <w:ind w:left="261"/>
            </w:pPr>
            <w:r w:rsidRPr="002C6A6B">
              <w:t>27 de agosto de 2000</w:t>
            </w:r>
          </w:p>
        </w:tc>
        <w:tc>
          <w:tcPr>
            <w:tcW w:w="1492" w:type="pct"/>
          </w:tcPr>
          <w:p w:rsidR="00AE19FE" w:rsidRPr="00615225" w:rsidRDefault="00AE19FE" w:rsidP="00E33D6C">
            <w:pPr>
              <w:pStyle w:val="Header"/>
            </w:pPr>
            <w:r w:rsidRPr="00615225">
              <w:t>[31 de diciembre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Panamá</w:t>
            </w:r>
          </w:p>
        </w:tc>
        <w:tc>
          <w:tcPr>
            <w:tcW w:w="1594" w:type="pct"/>
          </w:tcPr>
          <w:p w:rsidR="00AE19FE" w:rsidRPr="002C6A6B" w:rsidRDefault="00AE19FE" w:rsidP="00E33D6C">
            <w:pPr>
              <w:pStyle w:val="Header"/>
              <w:keepNext/>
              <w:ind w:left="261"/>
            </w:pPr>
            <w:r w:rsidRPr="002C6A6B">
              <w:t>22 de septiembre de 2000</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Ecuador</w:t>
            </w:r>
          </w:p>
        </w:tc>
        <w:tc>
          <w:tcPr>
            <w:tcW w:w="1594" w:type="pct"/>
          </w:tcPr>
          <w:p w:rsidR="00AE19FE" w:rsidRPr="002C6A6B" w:rsidRDefault="00AE19FE" w:rsidP="00E33D6C">
            <w:pPr>
              <w:pStyle w:val="Header"/>
              <w:keepNext/>
              <w:ind w:left="261"/>
            </w:pPr>
            <w:r w:rsidRPr="002C6A6B">
              <w:t>28 de abril de 2001</w:t>
            </w:r>
          </w:p>
        </w:tc>
        <w:tc>
          <w:tcPr>
            <w:tcW w:w="1492" w:type="pct"/>
          </w:tcPr>
          <w:p w:rsidR="00AE19FE" w:rsidRPr="00615225" w:rsidRDefault="00AE19FE" w:rsidP="00E33D6C">
            <w:pPr>
              <w:pStyle w:val="Header"/>
            </w:pPr>
            <w:r w:rsidRPr="00615225">
              <w:t>[28 de abril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Jamahiriya Árabe Libia</w:t>
            </w:r>
          </w:p>
        </w:tc>
        <w:tc>
          <w:tcPr>
            <w:tcW w:w="1594" w:type="pct"/>
          </w:tcPr>
          <w:p w:rsidR="00AE19FE" w:rsidRPr="002C6A6B" w:rsidRDefault="00AE19FE" w:rsidP="00E33D6C">
            <w:pPr>
              <w:pStyle w:val="Header"/>
              <w:keepNext/>
              <w:ind w:left="261"/>
            </w:pPr>
            <w:r>
              <w:t xml:space="preserve">14 de junio de </w:t>
            </w:r>
            <w:r w:rsidRPr="002C6A6B">
              <w:t>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Argelia</w:t>
            </w:r>
          </w:p>
        </w:tc>
        <w:tc>
          <w:tcPr>
            <w:tcW w:w="1594" w:type="pct"/>
          </w:tcPr>
          <w:p w:rsidR="00AE19FE" w:rsidRPr="002C6A6B" w:rsidRDefault="00AE19FE" w:rsidP="00E33D6C">
            <w:pPr>
              <w:pStyle w:val="Header"/>
              <w:keepNext/>
              <w:ind w:left="261"/>
            </w:pPr>
            <w:r w:rsidRPr="002C6A6B">
              <w:t>11 de octubre de 2002</w:t>
            </w:r>
          </w:p>
        </w:tc>
        <w:tc>
          <w:tcPr>
            <w:tcW w:w="1492" w:type="pct"/>
          </w:tcPr>
          <w:p w:rsidR="00AE19FE" w:rsidRPr="00615225" w:rsidRDefault="00AE19FE" w:rsidP="00E33D6C">
            <w:pPr>
              <w:pStyle w:val="Header"/>
            </w:pPr>
            <w:r>
              <w:t>[20 de junio de 2012]</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Brasil</w:t>
            </w:r>
          </w:p>
        </w:tc>
        <w:tc>
          <w:tcPr>
            <w:tcW w:w="1594" w:type="pct"/>
          </w:tcPr>
          <w:p w:rsidR="00AE19FE" w:rsidRPr="002C6A6B" w:rsidRDefault="00AE19FE" w:rsidP="00E33D6C">
            <w:pPr>
              <w:pStyle w:val="Header"/>
              <w:keepNext/>
              <w:ind w:left="261"/>
            </w:pPr>
            <w:r w:rsidRPr="002C6A6B">
              <w:t>27 de octubre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Guinea</w:t>
            </w:r>
          </w:p>
        </w:tc>
        <w:tc>
          <w:tcPr>
            <w:tcW w:w="1594" w:type="pct"/>
          </w:tcPr>
          <w:p w:rsidR="00AE19FE" w:rsidRPr="002C6A6B" w:rsidRDefault="00AE19FE" w:rsidP="00E33D6C">
            <w:pPr>
              <w:pStyle w:val="Header"/>
              <w:keepNext/>
              <w:ind w:left="261"/>
            </w:pPr>
            <w:r w:rsidRPr="002C6A6B">
              <w:t>8 de noviembre de 2002</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Somalia</w:t>
            </w:r>
          </w:p>
        </w:tc>
        <w:tc>
          <w:tcPr>
            <w:tcW w:w="1594" w:type="pct"/>
          </w:tcPr>
          <w:p w:rsidR="00AE19FE" w:rsidRPr="002C6A6B" w:rsidRDefault="00AE19FE" w:rsidP="00E33D6C">
            <w:pPr>
              <w:pStyle w:val="Header"/>
              <w:keepNext/>
              <w:ind w:left="261"/>
            </w:pPr>
            <w:r w:rsidRPr="002C6A6B">
              <w:t>22 de febrero de 2003</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Paraguay</w:t>
            </w:r>
          </w:p>
        </w:tc>
        <w:tc>
          <w:tcPr>
            <w:tcW w:w="1594" w:type="pct"/>
          </w:tcPr>
          <w:p w:rsidR="00AE19FE" w:rsidRPr="002C6A6B" w:rsidRDefault="00AE19FE" w:rsidP="00E33D6C">
            <w:pPr>
              <w:pStyle w:val="Header"/>
              <w:keepNext/>
              <w:ind w:left="261"/>
            </w:pPr>
            <w:r w:rsidRPr="002C6A6B">
              <w:t>10 de abril de 2003</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Túnez</w:t>
            </w:r>
          </w:p>
        </w:tc>
        <w:tc>
          <w:tcPr>
            <w:tcW w:w="1594" w:type="pct"/>
          </w:tcPr>
          <w:p w:rsidR="00AE19FE" w:rsidRPr="002C6A6B" w:rsidRDefault="00AE19FE" w:rsidP="00E33D6C">
            <w:pPr>
              <w:pStyle w:val="Header"/>
              <w:keepNext/>
              <w:ind w:left="261"/>
            </w:pPr>
            <w:r w:rsidRPr="002C6A6B">
              <w:t>22 de octubre de 2003</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Liechtenstein</w:t>
            </w:r>
          </w:p>
        </w:tc>
        <w:tc>
          <w:tcPr>
            <w:tcW w:w="1594" w:type="pct"/>
          </w:tcPr>
          <w:p w:rsidR="00AE19FE" w:rsidRPr="002C6A6B" w:rsidRDefault="00AE19FE" w:rsidP="00E33D6C">
            <w:pPr>
              <w:pStyle w:val="Header"/>
              <w:keepNext/>
              <w:ind w:left="261"/>
            </w:pPr>
            <w:r w:rsidRPr="002C6A6B">
              <w:t>1º de diciembre de 2003</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Rumania</w:t>
            </w:r>
          </w:p>
        </w:tc>
        <w:tc>
          <w:tcPr>
            <w:tcW w:w="1594" w:type="pct"/>
          </w:tcPr>
          <w:p w:rsidR="00AE19FE" w:rsidRPr="002C6A6B" w:rsidRDefault="00AE19FE" w:rsidP="00E33D6C">
            <w:pPr>
              <w:pStyle w:val="Header"/>
              <w:keepNext/>
              <w:ind w:left="261"/>
            </w:pPr>
            <w:r w:rsidRPr="002C6A6B">
              <w:t>16 de enero de 2004</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Nepal</w:t>
            </w:r>
          </w:p>
        </w:tc>
        <w:tc>
          <w:tcPr>
            <w:tcW w:w="1594" w:type="pct"/>
          </w:tcPr>
          <w:p w:rsidR="00AE19FE" w:rsidRPr="002C6A6B" w:rsidRDefault="00AE19FE" w:rsidP="00E33D6C">
            <w:pPr>
              <w:pStyle w:val="Header"/>
              <w:keepNext/>
              <w:ind w:left="261"/>
            </w:pPr>
            <w:r w:rsidRPr="002C6A6B">
              <w:t>12 de ju</w:t>
            </w:r>
            <w:r>
              <w:t xml:space="preserve">nio de </w:t>
            </w:r>
            <w:r w:rsidRPr="002C6A6B">
              <w:t>2004</w:t>
            </w:r>
            <w:r w:rsidRPr="002C6A6B">
              <w:tab/>
            </w:r>
          </w:p>
        </w:tc>
        <w:tc>
          <w:tcPr>
            <w:tcW w:w="1492" w:type="pct"/>
          </w:tcPr>
          <w:p w:rsidR="00AE19FE" w:rsidRPr="00615225" w:rsidRDefault="00AE19FE" w:rsidP="00E33D6C">
            <w:pPr>
              <w:pStyle w:val="Header"/>
            </w:pPr>
            <w:r w:rsidRPr="00615225">
              <w:t>[12 de junio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Bulgaria</w:t>
            </w:r>
          </w:p>
        </w:tc>
        <w:tc>
          <w:tcPr>
            <w:tcW w:w="1594" w:type="pct"/>
          </w:tcPr>
          <w:p w:rsidR="00AE19FE" w:rsidRPr="002C6A6B" w:rsidRDefault="00AE19FE" w:rsidP="00E33D6C">
            <w:pPr>
              <w:pStyle w:val="Header"/>
              <w:keepNext/>
              <w:ind w:left="261"/>
            </w:pPr>
            <w:r w:rsidRPr="002C6A6B">
              <w:t>25 de junio de 2004</w:t>
            </w:r>
            <w:r w:rsidRPr="002C6A6B">
              <w:tab/>
            </w:r>
          </w:p>
        </w:tc>
        <w:tc>
          <w:tcPr>
            <w:tcW w:w="1492" w:type="pct"/>
          </w:tcPr>
          <w:p w:rsidR="00AE19FE" w:rsidRPr="00615225" w:rsidRDefault="00AE19FE" w:rsidP="00E33D6C">
            <w:pPr>
              <w:pStyle w:val="Header"/>
            </w:pPr>
            <w:r w:rsidRPr="00615225">
              <w:t>[25 de junio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Camerún</w:t>
            </w:r>
          </w:p>
        </w:tc>
        <w:tc>
          <w:tcPr>
            <w:tcW w:w="1594" w:type="pct"/>
          </w:tcPr>
          <w:p w:rsidR="00AE19FE" w:rsidRPr="002C6A6B" w:rsidRDefault="00AE19FE" w:rsidP="00E33D6C">
            <w:pPr>
              <w:pStyle w:val="Header"/>
              <w:keepNext/>
              <w:ind w:left="261"/>
            </w:pPr>
            <w:r w:rsidRPr="002C6A6B">
              <w:t>25 de junio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Chipre</w:t>
            </w:r>
          </w:p>
        </w:tc>
        <w:tc>
          <w:tcPr>
            <w:tcW w:w="1594" w:type="pct"/>
          </w:tcPr>
          <w:p w:rsidR="00AE19FE" w:rsidRPr="002C6A6B" w:rsidRDefault="00AE19FE" w:rsidP="00E33D6C">
            <w:pPr>
              <w:pStyle w:val="Header"/>
              <w:keepNext/>
              <w:ind w:left="261"/>
            </w:pPr>
            <w:r w:rsidRPr="002C6A6B">
              <w:t>16 de agosto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Venezuela</w:t>
            </w:r>
            <w:r>
              <w:t xml:space="preserve"> (República Bolivariana de)</w:t>
            </w:r>
          </w:p>
        </w:tc>
        <w:tc>
          <w:tcPr>
            <w:tcW w:w="1594" w:type="pct"/>
          </w:tcPr>
          <w:p w:rsidR="00AE19FE" w:rsidRPr="002C6A6B" w:rsidRDefault="00AE19FE" w:rsidP="00E33D6C">
            <w:pPr>
              <w:pStyle w:val="Header"/>
              <w:keepNext/>
              <w:ind w:left="261"/>
            </w:pPr>
            <w:r w:rsidRPr="002C6A6B">
              <w:t>20 de agosto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Croacia</w:t>
            </w:r>
          </w:p>
        </w:tc>
        <w:tc>
          <w:tcPr>
            <w:tcW w:w="1594" w:type="pct"/>
          </w:tcPr>
          <w:p w:rsidR="00AE19FE" w:rsidRPr="002C6A6B" w:rsidRDefault="00AE19FE" w:rsidP="00E33D6C">
            <w:pPr>
              <w:pStyle w:val="Header"/>
              <w:keepNext/>
              <w:keepLines/>
              <w:ind w:left="261"/>
            </w:pPr>
            <w:r w:rsidRPr="002C6A6B">
              <w:t>7 de octubre de 2004</w:t>
            </w:r>
          </w:p>
        </w:tc>
        <w:tc>
          <w:tcPr>
            <w:tcW w:w="1492" w:type="pct"/>
          </w:tcPr>
          <w:p w:rsidR="00AE19FE" w:rsidRPr="00615225" w:rsidRDefault="00AE19FE" w:rsidP="00E33D6C">
            <w:pPr>
              <w:pStyle w:val="Header"/>
            </w:pPr>
            <w:r>
              <w:t>[</w:t>
            </w:r>
            <w:r w:rsidRPr="00615225">
              <w:t>7 de octubre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Serbia </w:t>
            </w:r>
          </w:p>
        </w:tc>
        <w:tc>
          <w:tcPr>
            <w:tcW w:w="1594" w:type="pct"/>
          </w:tcPr>
          <w:p w:rsidR="00AE19FE" w:rsidRPr="002C6A6B" w:rsidRDefault="00AE19FE" w:rsidP="00E33D6C">
            <w:pPr>
              <w:pStyle w:val="Header"/>
              <w:keepNext/>
              <w:ind w:left="261"/>
            </w:pPr>
            <w:r w:rsidRPr="002C6A6B">
              <w:t>3 de septiembre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Yemen</w:t>
            </w:r>
          </w:p>
        </w:tc>
        <w:tc>
          <w:tcPr>
            <w:tcW w:w="1594" w:type="pct"/>
          </w:tcPr>
          <w:p w:rsidR="00AE19FE" w:rsidRPr="002C6A6B" w:rsidRDefault="00AE19FE" w:rsidP="00E33D6C">
            <w:pPr>
              <w:pStyle w:val="Header"/>
              <w:keepNext/>
              <w:ind w:left="261"/>
            </w:pPr>
            <w:r w:rsidRPr="002C6A6B">
              <w:t>4 de diciembre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Jordan</w:t>
            </w:r>
            <w:r>
              <w:t>i</w:t>
            </w:r>
            <w:r w:rsidRPr="00F27E61">
              <w:t>a</w:t>
            </w:r>
          </w:p>
        </w:tc>
        <w:tc>
          <w:tcPr>
            <w:tcW w:w="1594" w:type="pct"/>
          </w:tcPr>
          <w:p w:rsidR="00AE19FE" w:rsidRPr="002C6A6B" w:rsidRDefault="00AE19FE" w:rsidP="00E33D6C">
            <w:pPr>
              <w:pStyle w:val="Header"/>
              <w:keepNext/>
              <w:ind w:left="261"/>
            </w:pPr>
            <w:r w:rsidRPr="002C6A6B">
              <w:t>12 de diciembre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Mónaco</w:t>
            </w:r>
          </w:p>
        </w:tc>
        <w:tc>
          <w:tcPr>
            <w:tcW w:w="1594" w:type="pct"/>
          </w:tcPr>
          <w:p w:rsidR="00AE19FE" w:rsidRPr="002C6A6B" w:rsidRDefault="00AE19FE" w:rsidP="00E33D6C">
            <w:pPr>
              <w:pStyle w:val="Header"/>
              <w:keepNext/>
              <w:ind w:left="261"/>
            </w:pPr>
            <w:r w:rsidRPr="002C6A6B">
              <w:t>4 de enero de 2005</w:t>
            </w:r>
          </w:p>
        </w:tc>
        <w:tc>
          <w:tcPr>
            <w:tcW w:w="1492" w:type="pct"/>
          </w:tcPr>
          <w:p w:rsidR="00AE19FE" w:rsidRPr="00615225" w:rsidRDefault="00AE19FE" w:rsidP="00E33D6C">
            <w:pPr>
              <w:pStyle w:val="Header"/>
            </w:pPr>
            <w:r w:rsidRPr="00615225">
              <w:t>[4 de enero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 xml:space="preserve">Bosnia y </w:t>
            </w:r>
            <w:r w:rsidRPr="00F27E61">
              <w:t>Herzegovina</w:t>
            </w:r>
          </w:p>
        </w:tc>
        <w:tc>
          <w:tcPr>
            <w:tcW w:w="1594" w:type="pct"/>
          </w:tcPr>
          <w:p w:rsidR="00AE19FE" w:rsidRPr="002C6A6B" w:rsidRDefault="00AE19FE" w:rsidP="00E33D6C">
            <w:pPr>
              <w:pStyle w:val="Header"/>
              <w:keepNext/>
              <w:ind w:left="261"/>
            </w:pPr>
            <w:r w:rsidRPr="002C6A6B">
              <w:t>5 de marzo de 2005</w:t>
            </w:r>
          </w:p>
        </w:tc>
        <w:tc>
          <w:tcPr>
            <w:tcW w:w="1492" w:type="pct"/>
          </w:tcPr>
          <w:p w:rsidR="00AE19FE" w:rsidRPr="00615225" w:rsidRDefault="00AE19FE" w:rsidP="00E33D6C">
            <w:pPr>
              <w:pStyle w:val="Header"/>
            </w:pPr>
            <w:r>
              <w:t>[</w:t>
            </w:r>
            <w:r w:rsidRPr="00615225">
              <w:t>5 de marzo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Cabo Verde</w:t>
            </w:r>
          </w:p>
        </w:tc>
        <w:tc>
          <w:tcPr>
            <w:tcW w:w="1594" w:type="pct"/>
          </w:tcPr>
          <w:p w:rsidR="00AE19FE" w:rsidRPr="002C6A6B" w:rsidRDefault="00AE19FE" w:rsidP="00E33D6C">
            <w:pPr>
              <w:pStyle w:val="Header"/>
              <w:keepNext/>
              <w:ind w:left="261"/>
            </w:pPr>
            <w:r w:rsidRPr="002C6A6B">
              <w:t>3 de julio de 2005</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Camboya</w:t>
            </w:r>
          </w:p>
        </w:tc>
        <w:tc>
          <w:tcPr>
            <w:tcW w:w="1594" w:type="pct"/>
          </w:tcPr>
          <w:p w:rsidR="00AE19FE" w:rsidRPr="002C6A6B" w:rsidRDefault="00AE19FE" w:rsidP="00E33D6C">
            <w:pPr>
              <w:pStyle w:val="Header"/>
              <w:keepNext/>
              <w:ind w:left="261"/>
            </w:pPr>
            <w:r w:rsidRPr="002C6A6B">
              <w:t>13 de noviembre de 2005</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República Checa</w:t>
            </w:r>
          </w:p>
        </w:tc>
        <w:tc>
          <w:tcPr>
            <w:tcW w:w="1594" w:type="pct"/>
          </w:tcPr>
          <w:p w:rsidR="00AE19FE" w:rsidRPr="002C6A6B" w:rsidRDefault="00AE19FE" w:rsidP="00E33D6C">
            <w:pPr>
              <w:pStyle w:val="Header"/>
              <w:keepNext/>
              <w:ind w:left="261"/>
            </w:pPr>
            <w:r w:rsidRPr="002C6A6B">
              <w:t>31 de diciembre de 2005</w:t>
            </w:r>
          </w:p>
        </w:tc>
        <w:tc>
          <w:tcPr>
            <w:tcW w:w="1492" w:type="pct"/>
          </w:tcPr>
          <w:p w:rsidR="00AE19FE" w:rsidRPr="00615225" w:rsidRDefault="00AE19FE" w:rsidP="00E33D6C">
            <w:pPr>
              <w:pStyle w:val="Header"/>
            </w:pPr>
            <w:r w:rsidRPr="00615225">
              <w:t>[31 de diciembre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Mauricio</w:t>
            </w:r>
          </w:p>
        </w:tc>
        <w:tc>
          <w:tcPr>
            <w:tcW w:w="1594" w:type="pct"/>
          </w:tcPr>
          <w:p w:rsidR="00AE19FE" w:rsidRPr="002C6A6B" w:rsidRDefault="00AE19FE" w:rsidP="00E33D6C">
            <w:pPr>
              <w:pStyle w:val="Header"/>
              <w:keepNext/>
              <w:ind w:left="261"/>
            </w:pPr>
            <w:r w:rsidRPr="002C6A6B">
              <w:t>7 de enero de 2006</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Eslovaquia </w:t>
            </w:r>
          </w:p>
        </w:tc>
        <w:tc>
          <w:tcPr>
            <w:tcW w:w="1594" w:type="pct"/>
          </w:tcPr>
          <w:p w:rsidR="00AE19FE" w:rsidRPr="002C6A6B" w:rsidRDefault="00AE19FE" w:rsidP="00E33D6C">
            <w:pPr>
              <w:pStyle w:val="Header"/>
              <w:keepNext/>
              <w:ind w:left="261"/>
            </w:pPr>
            <w:r w:rsidRPr="002C6A6B">
              <w:t xml:space="preserve">27 de mayo de 2006 </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Marruecos </w:t>
            </w:r>
          </w:p>
        </w:tc>
        <w:tc>
          <w:tcPr>
            <w:tcW w:w="1594" w:type="pct"/>
          </w:tcPr>
          <w:p w:rsidR="00AE19FE" w:rsidRPr="002C6A6B" w:rsidRDefault="00AE19FE" w:rsidP="00E33D6C">
            <w:pPr>
              <w:pStyle w:val="Header"/>
              <w:keepNext/>
              <w:ind w:left="261"/>
            </w:pPr>
            <w:r w:rsidRPr="002C6A6B">
              <w:t xml:space="preserve">20 de julio de 2006 </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Default="00AE19FE" w:rsidP="00E33D6C">
            <w:pPr>
              <w:ind w:left="851" w:hanging="284"/>
            </w:pPr>
          </w:p>
        </w:tc>
        <w:tc>
          <w:tcPr>
            <w:tcW w:w="1594" w:type="pct"/>
          </w:tcPr>
          <w:p w:rsidR="00AE19FE" w:rsidRPr="002C6A6B" w:rsidRDefault="00AE19FE" w:rsidP="00E33D6C">
            <w:pPr>
              <w:pStyle w:val="Header"/>
              <w:keepNext/>
              <w:ind w:left="261"/>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 xml:space="preserve">Antigua y </w:t>
            </w:r>
            <w:r w:rsidRPr="00F27E61">
              <w:t xml:space="preserve">Barbuda </w:t>
            </w:r>
          </w:p>
        </w:tc>
        <w:tc>
          <w:tcPr>
            <w:tcW w:w="1594" w:type="pct"/>
          </w:tcPr>
          <w:p w:rsidR="00AE19FE" w:rsidRPr="002C6A6B" w:rsidRDefault="00AE19FE" w:rsidP="00E33D6C">
            <w:pPr>
              <w:pStyle w:val="Header"/>
              <w:keepNext/>
              <w:ind w:left="261"/>
            </w:pPr>
            <w:r w:rsidRPr="002C6A6B">
              <w:t>17 de agosto de 2006</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Costa Rica </w:t>
            </w:r>
          </w:p>
        </w:tc>
        <w:tc>
          <w:tcPr>
            <w:tcW w:w="1594" w:type="pct"/>
          </w:tcPr>
          <w:p w:rsidR="00AE19FE" w:rsidRPr="002C6A6B" w:rsidRDefault="00AE19FE" w:rsidP="00E33D6C">
            <w:pPr>
              <w:pStyle w:val="Header"/>
              <w:keepNext/>
              <w:ind w:left="261"/>
            </w:pPr>
            <w:r w:rsidRPr="002C6A6B">
              <w:t>10 de diciembre de 2006</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Sri Lanka </w:t>
            </w:r>
          </w:p>
        </w:tc>
        <w:tc>
          <w:tcPr>
            <w:tcW w:w="1594" w:type="pct"/>
          </w:tcPr>
          <w:p w:rsidR="00AE19FE" w:rsidRPr="002C6A6B" w:rsidRDefault="00AE19FE" w:rsidP="00E33D6C">
            <w:pPr>
              <w:pStyle w:val="Header"/>
              <w:keepNext/>
              <w:ind w:left="261"/>
            </w:pPr>
            <w:r>
              <w:t>1º de febrero de 2007</w:t>
            </w:r>
          </w:p>
        </w:tc>
        <w:tc>
          <w:tcPr>
            <w:tcW w:w="1492" w:type="pct"/>
          </w:tcPr>
          <w:p w:rsidR="00AE19FE" w:rsidRPr="00615225" w:rsidRDefault="00AE19FE" w:rsidP="00E33D6C">
            <w:pPr>
              <w:pStyle w:val="Header"/>
            </w:pPr>
            <w:r>
              <w:t>[</w:t>
            </w:r>
            <w:r w:rsidRPr="00615225">
              <w:t>1º de febrero de 2007]</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Etiopía</w:t>
            </w:r>
          </w:p>
        </w:tc>
        <w:tc>
          <w:tcPr>
            <w:tcW w:w="1594" w:type="pct"/>
          </w:tcPr>
          <w:p w:rsidR="00AE19FE" w:rsidRPr="002C6A6B" w:rsidRDefault="00AE19FE" w:rsidP="00E33D6C">
            <w:pPr>
              <w:pStyle w:val="Header"/>
              <w:keepNext/>
              <w:ind w:left="261"/>
            </w:pPr>
            <w:r w:rsidRPr="002C6A6B">
              <w:t>12 de abril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Namibia</w:t>
            </w:r>
          </w:p>
        </w:tc>
        <w:tc>
          <w:tcPr>
            <w:tcW w:w="1594" w:type="pct"/>
          </w:tcPr>
          <w:p w:rsidR="00AE19FE" w:rsidRPr="00F27E61" w:rsidRDefault="00AE19FE" w:rsidP="00E33D6C">
            <w:pPr>
              <w:pStyle w:val="Header"/>
              <w:keepNext/>
              <w:ind w:left="261"/>
              <w:rPr>
                <w:bCs/>
              </w:rPr>
            </w:pPr>
            <w:r w:rsidRPr="00F27E61">
              <w:rPr>
                <w:bCs/>
              </w:rPr>
              <w:t>27 de diciembre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F27E61" w:rsidRDefault="00AE19FE" w:rsidP="00E33D6C">
            <w:pPr>
              <w:pStyle w:val="Header"/>
              <w:keepNext/>
              <w:ind w:left="261"/>
              <w:rPr>
                <w:bCs/>
              </w:rPr>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2E1527">
            <w:pPr>
              <w:keepNext/>
              <w:keepLines/>
              <w:ind w:left="851" w:hanging="284"/>
            </w:pPr>
            <w:r>
              <w:t>República de Corea</w:t>
            </w:r>
          </w:p>
        </w:tc>
        <w:tc>
          <w:tcPr>
            <w:tcW w:w="1594" w:type="pct"/>
          </w:tcPr>
          <w:p w:rsidR="00AE19FE" w:rsidRPr="00F27E61" w:rsidRDefault="00AE19FE" w:rsidP="00E33D6C">
            <w:pPr>
              <w:pStyle w:val="Header"/>
              <w:keepNext/>
              <w:ind w:left="261"/>
              <w:rPr>
                <w:bCs/>
              </w:rPr>
            </w:pPr>
            <w:r>
              <w:rPr>
                <w:bCs/>
              </w:rPr>
              <w:t>7 de febrero de 2008</w:t>
            </w:r>
          </w:p>
        </w:tc>
        <w:tc>
          <w:tcPr>
            <w:tcW w:w="1492" w:type="pct"/>
          </w:tcPr>
          <w:p w:rsidR="00AE19FE" w:rsidRPr="00615225" w:rsidRDefault="00AE19FE" w:rsidP="00E33D6C">
            <w:pPr>
              <w:pStyle w:val="Header"/>
            </w:pPr>
            <w:r>
              <w:t>[7 de febrero de 2012]</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Cuba</w:t>
            </w:r>
          </w:p>
        </w:tc>
        <w:tc>
          <w:tcPr>
            <w:tcW w:w="1594" w:type="pct"/>
          </w:tcPr>
          <w:p w:rsidR="00AE19FE" w:rsidRPr="00F27E61" w:rsidRDefault="00AE19FE" w:rsidP="00E33D6C">
            <w:pPr>
              <w:pStyle w:val="Header"/>
              <w:keepNext/>
              <w:ind w:left="261"/>
              <w:rPr>
                <w:bCs/>
              </w:rPr>
            </w:pPr>
            <w:r>
              <w:rPr>
                <w:bCs/>
              </w:rPr>
              <w:t>15 de junio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spacing w:after="240"/>
              <w:ind w:left="851" w:hanging="284"/>
            </w:pPr>
            <w:r>
              <w:t>Chad</w:t>
            </w:r>
          </w:p>
        </w:tc>
        <w:tc>
          <w:tcPr>
            <w:tcW w:w="1594" w:type="pct"/>
          </w:tcPr>
          <w:p w:rsidR="00AE19FE" w:rsidRPr="00F27E61" w:rsidRDefault="00AE19FE" w:rsidP="00E33D6C">
            <w:pPr>
              <w:pStyle w:val="Header"/>
              <w:keepNext/>
              <w:spacing w:after="240"/>
              <w:ind w:left="261"/>
              <w:rPr>
                <w:bCs/>
              </w:rPr>
            </w:pPr>
            <w:r>
              <w:rPr>
                <w:bCs/>
              </w:rPr>
              <w:t>9 de julio de 2008</w:t>
            </w:r>
          </w:p>
        </w:tc>
        <w:tc>
          <w:tcPr>
            <w:tcW w:w="1492" w:type="pct"/>
          </w:tcPr>
          <w:p w:rsidR="00AE19FE" w:rsidRPr="00615225" w:rsidRDefault="00AE19FE" w:rsidP="00E33D6C">
            <w:pPr>
              <w:pStyle w:val="Header"/>
              <w:spacing w:after="240"/>
            </w:pPr>
          </w:p>
        </w:tc>
      </w:tr>
      <w:tr w:rsidR="00AE19FE" w:rsidRPr="00F27E61" w:rsidTr="00F841F8">
        <w:tblPrEx>
          <w:tblCellMar>
            <w:top w:w="0" w:type="dxa"/>
            <w:bottom w:w="0" w:type="dxa"/>
          </w:tblCellMar>
        </w:tblPrEx>
        <w:trPr>
          <w:jc w:val="center"/>
        </w:trPr>
        <w:tc>
          <w:tcPr>
            <w:tcW w:w="5000" w:type="pct"/>
            <w:gridSpan w:val="3"/>
          </w:tcPr>
          <w:p w:rsidR="00AE19FE" w:rsidRPr="00615225" w:rsidRDefault="00AE19FE" w:rsidP="00E33D6C">
            <w:pPr>
              <w:pStyle w:val="Header"/>
              <w:spacing w:after="240"/>
              <w:jc w:val="center"/>
            </w:pPr>
            <w:r w:rsidRPr="00615225">
              <w:rPr>
                <w:b/>
              </w:rPr>
              <w:t>Quinto informe periódico</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Afganistán</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Argentina </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pPr>
            <w:r w:rsidRPr="00615225">
              <w:t>[25 de junio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Belarús</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Belice</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Egipto</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F27E61" w:rsidRDefault="00AE19FE" w:rsidP="00E33D6C">
            <w:pPr>
              <w:pStyle w:val="Header"/>
              <w:keepNext/>
              <w:ind w:left="261"/>
              <w:rPr>
                <w:bCs/>
              </w:rPr>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Hungría</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pPr>
            <w:r w:rsidRPr="00615225">
              <w:t>[31 de diciembre de 2010]</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México</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pPr>
            <w:r w:rsidRPr="00615225">
              <w:t>[31 de diciembre de 2010]</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Filipinas</w:t>
            </w:r>
          </w:p>
        </w:tc>
        <w:tc>
          <w:tcPr>
            <w:tcW w:w="1594" w:type="pct"/>
          </w:tcPr>
          <w:p w:rsidR="00AE19FE" w:rsidRPr="00F27E61" w:rsidRDefault="00AE19FE" w:rsidP="00E33D6C">
            <w:pPr>
              <w:pStyle w:val="Header"/>
              <w:keepNext/>
              <w:ind w:left="261"/>
              <w:rPr>
                <w:bCs/>
              </w:rPr>
            </w:pPr>
            <w:r>
              <w:rPr>
                <w:bCs/>
              </w:rPr>
              <w:t xml:space="preserve">25 de junio de </w:t>
            </w:r>
            <w:r w:rsidRPr="00F27E61">
              <w:rPr>
                <w:bCs/>
              </w:rPr>
              <w:t>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Federación de Rusia</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pPr>
            <w:r w:rsidRPr="00615225">
              <w:t>[31 de diciembre de 2010]</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Senegal</w:t>
            </w:r>
          </w:p>
        </w:tc>
        <w:tc>
          <w:tcPr>
            <w:tcW w:w="1594" w:type="pct"/>
          </w:tcPr>
          <w:p w:rsidR="00AE19FE" w:rsidRPr="00F27E61" w:rsidRDefault="00AE19FE" w:rsidP="00E33D6C">
            <w:pPr>
              <w:pStyle w:val="Header"/>
              <w:keepNext/>
              <w:ind w:left="261"/>
              <w:rPr>
                <w:bCs/>
              </w:rPr>
            </w:pPr>
            <w:r w:rsidRPr="00F27E61">
              <w:rPr>
                <w:bCs/>
              </w:rPr>
              <w:t>25 de junio de 2004</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F27E61" w:rsidRDefault="00AE19FE" w:rsidP="00E33D6C">
            <w:pPr>
              <w:pStyle w:val="Header"/>
              <w:keepNext/>
              <w:ind w:left="261"/>
              <w:rPr>
                <w:bCs/>
              </w:rPr>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Uruguay</w:t>
            </w:r>
          </w:p>
        </w:tc>
        <w:tc>
          <w:tcPr>
            <w:tcW w:w="1594" w:type="pct"/>
          </w:tcPr>
          <w:p w:rsidR="00AE19FE" w:rsidRPr="00F27E61" w:rsidRDefault="00AE19FE" w:rsidP="00E33D6C">
            <w:pPr>
              <w:pStyle w:val="Header"/>
              <w:keepNext/>
              <w:ind w:left="261"/>
              <w:rPr>
                <w:bCs/>
              </w:rPr>
            </w:pPr>
            <w:r>
              <w:rPr>
                <w:bCs/>
              </w:rPr>
              <w:t xml:space="preserve">25 de junio de </w:t>
            </w:r>
            <w:r w:rsidRPr="00F27E61">
              <w:rPr>
                <w:bCs/>
              </w:rPr>
              <w:t>2004</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Austria</w:t>
            </w:r>
          </w:p>
        </w:tc>
        <w:tc>
          <w:tcPr>
            <w:tcW w:w="1594" w:type="pct"/>
          </w:tcPr>
          <w:p w:rsidR="00AE19FE" w:rsidRPr="00F27E61" w:rsidRDefault="00AE19FE" w:rsidP="00E33D6C">
            <w:pPr>
              <w:pStyle w:val="Header"/>
              <w:keepNext/>
              <w:ind w:left="261"/>
              <w:rPr>
                <w:bCs/>
              </w:rPr>
            </w:pPr>
            <w:r w:rsidRPr="00F27E61">
              <w:rPr>
                <w:bCs/>
              </w:rPr>
              <w:t>27 de agosto de 2004</w:t>
            </w:r>
          </w:p>
        </w:tc>
        <w:tc>
          <w:tcPr>
            <w:tcW w:w="1492" w:type="pct"/>
          </w:tcPr>
          <w:p w:rsidR="00AE19FE" w:rsidRPr="00615225" w:rsidRDefault="00AE19FE" w:rsidP="00E33D6C">
            <w:pPr>
              <w:pStyle w:val="Header"/>
            </w:pPr>
            <w:r w:rsidRPr="00615225">
              <w:t>[31 de diciembre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Panamá</w:t>
            </w:r>
          </w:p>
        </w:tc>
        <w:tc>
          <w:tcPr>
            <w:tcW w:w="1594" w:type="pct"/>
          </w:tcPr>
          <w:p w:rsidR="00AE19FE" w:rsidRPr="00F27E61" w:rsidRDefault="00AE19FE" w:rsidP="00E33D6C">
            <w:pPr>
              <w:pStyle w:val="Header"/>
              <w:keepNext/>
              <w:ind w:left="261"/>
              <w:rPr>
                <w:bCs/>
              </w:rPr>
            </w:pPr>
            <w:r w:rsidRPr="00F27E61">
              <w:rPr>
                <w:bCs/>
              </w:rPr>
              <w:t xml:space="preserve">27 de septiembre de 2004 </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Colombia</w:t>
            </w:r>
          </w:p>
        </w:tc>
        <w:tc>
          <w:tcPr>
            <w:tcW w:w="1594" w:type="pct"/>
          </w:tcPr>
          <w:p w:rsidR="00AE19FE" w:rsidRPr="00F27E61" w:rsidRDefault="00AE19FE" w:rsidP="00E33D6C">
            <w:pPr>
              <w:pStyle w:val="Header"/>
              <w:keepNext/>
              <w:ind w:left="261"/>
              <w:rPr>
                <w:bCs/>
              </w:rPr>
            </w:pPr>
            <w:r w:rsidRPr="00F27E61">
              <w:rPr>
                <w:bCs/>
              </w:rPr>
              <w:t>6 de enero de 2005</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Ecuador</w:t>
            </w:r>
          </w:p>
        </w:tc>
        <w:tc>
          <w:tcPr>
            <w:tcW w:w="1594" w:type="pct"/>
          </w:tcPr>
          <w:p w:rsidR="00AE19FE" w:rsidRPr="00F27E61" w:rsidRDefault="00AE19FE" w:rsidP="00E33D6C">
            <w:pPr>
              <w:pStyle w:val="Header"/>
              <w:keepNext/>
              <w:ind w:left="261"/>
              <w:rPr>
                <w:bCs/>
              </w:rPr>
            </w:pPr>
            <w:r w:rsidRPr="00F27E61">
              <w:rPr>
                <w:bCs/>
              </w:rPr>
              <w:t>25 de abril de 2005</w:t>
            </w:r>
          </w:p>
        </w:tc>
        <w:tc>
          <w:tcPr>
            <w:tcW w:w="1492" w:type="pct"/>
          </w:tcPr>
          <w:p w:rsidR="00AE19FE" w:rsidRPr="00615225" w:rsidRDefault="00AE19FE" w:rsidP="00E33D6C">
            <w:pPr>
              <w:pStyle w:val="Header"/>
            </w:pPr>
            <w:r w:rsidRPr="00615225">
              <w:t>[28 de abril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F27E61" w:rsidRDefault="00AE19FE" w:rsidP="00E33D6C">
            <w:pPr>
              <w:pStyle w:val="Header"/>
              <w:keepNext/>
              <w:ind w:left="261"/>
              <w:rPr>
                <w:bCs/>
              </w:rPr>
            </w:pPr>
          </w:p>
        </w:tc>
        <w:tc>
          <w:tcPr>
            <w:tcW w:w="1492" w:type="pct"/>
          </w:tcPr>
          <w:p w:rsidR="00AE19FE"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Grecia</w:t>
            </w:r>
          </w:p>
        </w:tc>
        <w:tc>
          <w:tcPr>
            <w:tcW w:w="1594" w:type="pct"/>
          </w:tcPr>
          <w:p w:rsidR="00AE19FE" w:rsidRPr="00F27E61" w:rsidRDefault="00AE19FE" w:rsidP="00E33D6C">
            <w:pPr>
              <w:pStyle w:val="Header"/>
              <w:keepNext/>
              <w:ind w:left="261"/>
              <w:rPr>
                <w:bCs/>
              </w:rPr>
            </w:pPr>
            <w:r w:rsidRPr="00F27E61">
              <w:rPr>
                <w:bCs/>
              </w:rPr>
              <w:t>4 de noviembre de 2005</w:t>
            </w:r>
          </w:p>
        </w:tc>
        <w:tc>
          <w:tcPr>
            <w:tcW w:w="1492" w:type="pct"/>
          </w:tcPr>
          <w:p w:rsidR="00AE19FE" w:rsidRPr="00615225" w:rsidRDefault="00AE19FE" w:rsidP="00E33D6C">
            <w:pPr>
              <w:pStyle w:val="Header"/>
            </w:pPr>
            <w:r>
              <w:t>[</w:t>
            </w:r>
            <w:r w:rsidRPr="00615225">
              <w:t>4 de noviembre de 2009]</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China</w:t>
            </w:r>
          </w:p>
        </w:tc>
        <w:tc>
          <w:tcPr>
            <w:tcW w:w="1594" w:type="pct"/>
          </w:tcPr>
          <w:p w:rsidR="00AE19FE" w:rsidRPr="00F27E61" w:rsidRDefault="00AE19FE" w:rsidP="00E33D6C">
            <w:pPr>
              <w:pStyle w:val="Header"/>
              <w:keepNext/>
              <w:ind w:left="261"/>
              <w:rPr>
                <w:bCs/>
              </w:rPr>
            </w:pPr>
            <w:r w:rsidRPr="00F27E61">
              <w:rPr>
                <w:bCs/>
              </w:rPr>
              <w:t>2 de noviembre de 2005</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Jamahiriya Árabe Libia</w:t>
            </w:r>
          </w:p>
        </w:tc>
        <w:tc>
          <w:tcPr>
            <w:tcW w:w="1594" w:type="pct"/>
          </w:tcPr>
          <w:p w:rsidR="00AE19FE" w:rsidRPr="00F27E61" w:rsidRDefault="00AE19FE" w:rsidP="00E33D6C">
            <w:pPr>
              <w:pStyle w:val="Header"/>
              <w:keepNext/>
              <w:ind w:left="261"/>
              <w:rPr>
                <w:bCs/>
              </w:rPr>
            </w:pPr>
            <w:r w:rsidRPr="00F27E61">
              <w:rPr>
                <w:bCs/>
              </w:rPr>
              <w:t xml:space="preserve">14 de junio </w:t>
            </w:r>
            <w:r>
              <w:rPr>
                <w:bCs/>
              </w:rPr>
              <w:t xml:space="preserve">de </w:t>
            </w:r>
            <w:r w:rsidRPr="00F27E61">
              <w:rPr>
                <w:bCs/>
              </w:rPr>
              <w:t xml:space="preserve">2006 </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Estados Unidos de América</w:t>
            </w:r>
          </w:p>
        </w:tc>
        <w:tc>
          <w:tcPr>
            <w:tcW w:w="1594" w:type="pct"/>
          </w:tcPr>
          <w:p w:rsidR="00AE19FE" w:rsidRPr="00F27E61" w:rsidRDefault="00AE19FE" w:rsidP="00E33D6C">
            <w:pPr>
              <w:pStyle w:val="Header"/>
              <w:keepNext/>
              <w:ind w:left="261"/>
              <w:rPr>
                <w:bCs/>
              </w:rPr>
            </w:pPr>
            <w:r w:rsidRPr="00F27E61">
              <w:rPr>
                <w:bCs/>
              </w:rPr>
              <w:t xml:space="preserve">19 de noviembre de 2005 </w:t>
            </w:r>
          </w:p>
        </w:tc>
        <w:tc>
          <w:tcPr>
            <w:tcW w:w="1492" w:type="pct"/>
          </w:tcPr>
          <w:p w:rsidR="00AE19FE" w:rsidRPr="00615225" w:rsidRDefault="00AE19FE" w:rsidP="00E33D6C">
            <w:pPr>
              <w:pStyle w:val="Header"/>
            </w:pPr>
            <w:r w:rsidRPr="00615225">
              <w:t>[19 de noviembre de 2011]</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Reino Unido de Gran Bretaña e Irlanda del Norte</w:t>
            </w:r>
          </w:p>
        </w:tc>
        <w:tc>
          <w:tcPr>
            <w:tcW w:w="1594" w:type="pct"/>
          </w:tcPr>
          <w:p w:rsidR="00AE19FE" w:rsidRPr="00F27E61" w:rsidRDefault="00AE19FE" w:rsidP="00E33D6C">
            <w:pPr>
              <w:pStyle w:val="Header"/>
              <w:keepNext/>
              <w:ind w:left="261"/>
              <w:rPr>
                <w:bCs/>
              </w:rPr>
            </w:pPr>
            <w:r w:rsidRPr="00F27E61">
              <w:rPr>
                <w:bCs/>
              </w:rPr>
              <w:t xml:space="preserve">6 de enero de 2006 </w:t>
            </w:r>
          </w:p>
        </w:tc>
        <w:tc>
          <w:tcPr>
            <w:tcW w:w="1492" w:type="pct"/>
          </w:tcPr>
          <w:p w:rsidR="00AE19FE" w:rsidRPr="00615225" w:rsidRDefault="00AE19FE" w:rsidP="00E33D6C">
            <w:pPr>
              <w:pStyle w:val="Header"/>
            </w:pPr>
            <w:r>
              <w:t>[</w:t>
            </w:r>
            <w:r w:rsidRPr="00615225">
              <w:t>6 de enero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F27E61" w:rsidRDefault="00AE19FE" w:rsidP="00E33D6C">
            <w:pPr>
              <w:pStyle w:val="Header"/>
              <w:keepNext/>
              <w:ind w:left="261"/>
              <w:rPr>
                <w:bCs/>
              </w:rPr>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Finlandia</w:t>
            </w:r>
          </w:p>
        </w:tc>
        <w:tc>
          <w:tcPr>
            <w:tcW w:w="1594" w:type="pct"/>
          </w:tcPr>
          <w:p w:rsidR="00AE19FE" w:rsidRPr="00F27E61" w:rsidRDefault="00AE19FE" w:rsidP="00E33D6C">
            <w:pPr>
              <w:pStyle w:val="Header"/>
              <w:keepNext/>
              <w:ind w:left="261"/>
              <w:rPr>
                <w:bCs/>
              </w:rPr>
            </w:pPr>
            <w:r w:rsidRPr="00F27E61">
              <w:rPr>
                <w:bCs/>
              </w:rPr>
              <w:t>28 de septiembre de 2006</w:t>
            </w:r>
          </w:p>
        </w:tc>
        <w:tc>
          <w:tcPr>
            <w:tcW w:w="1492" w:type="pct"/>
          </w:tcPr>
          <w:p w:rsidR="00AE19FE" w:rsidRPr="00615225" w:rsidRDefault="00AE19FE" w:rsidP="00E33D6C">
            <w:pPr>
              <w:pStyle w:val="Header"/>
            </w:pPr>
            <w:r>
              <w:t>[28 de septiembre de 2010]</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Brasil </w:t>
            </w:r>
          </w:p>
        </w:tc>
        <w:tc>
          <w:tcPr>
            <w:tcW w:w="1594" w:type="pct"/>
          </w:tcPr>
          <w:p w:rsidR="00AE19FE" w:rsidRPr="00F27E61" w:rsidRDefault="00AE19FE" w:rsidP="00E33D6C">
            <w:pPr>
              <w:pStyle w:val="Header"/>
              <w:keepNext/>
              <w:ind w:left="261"/>
              <w:rPr>
                <w:bCs/>
              </w:rPr>
            </w:pPr>
            <w:r w:rsidRPr="00F27E61">
              <w:rPr>
                <w:bCs/>
              </w:rPr>
              <w:t xml:space="preserve">27 de octubre de 2006 </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Guinea </w:t>
            </w:r>
          </w:p>
        </w:tc>
        <w:tc>
          <w:tcPr>
            <w:tcW w:w="1594" w:type="pct"/>
          </w:tcPr>
          <w:p w:rsidR="00AE19FE" w:rsidRPr="00F27E61" w:rsidRDefault="00AE19FE" w:rsidP="00E33D6C">
            <w:pPr>
              <w:pStyle w:val="Header"/>
              <w:keepNext/>
              <w:ind w:left="261"/>
              <w:rPr>
                <w:bCs/>
              </w:rPr>
            </w:pPr>
            <w:r w:rsidRPr="00F27E61">
              <w:rPr>
                <w:bCs/>
              </w:rPr>
              <w:t xml:space="preserve">8 de noviembre de 2006 </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Somalia </w:t>
            </w:r>
          </w:p>
        </w:tc>
        <w:tc>
          <w:tcPr>
            <w:tcW w:w="1594" w:type="pct"/>
          </w:tcPr>
          <w:p w:rsidR="00AE19FE" w:rsidRPr="00F27E61" w:rsidRDefault="00AE19FE" w:rsidP="00E33D6C">
            <w:pPr>
              <w:pStyle w:val="Header"/>
              <w:keepNext/>
              <w:ind w:left="261"/>
              <w:rPr>
                <w:bCs/>
              </w:rPr>
            </w:pPr>
            <w:r w:rsidRPr="00F27E61">
              <w:rPr>
                <w:bCs/>
              </w:rPr>
              <w:t xml:space="preserve">22 de febrero de 2007 </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spacing w:after="240"/>
              <w:ind w:left="851" w:hanging="284"/>
            </w:pPr>
            <w:r w:rsidRPr="00F27E61">
              <w:t>Paraguay</w:t>
            </w:r>
          </w:p>
        </w:tc>
        <w:tc>
          <w:tcPr>
            <w:tcW w:w="1594" w:type="pct"/>
          </w:tcPr>
          <w:p w:rsidR="00AE19FE" w:rsidRPr="00F27E61" w:rsidRDefault="00AE19FE" w:rsidP="00E33D6C">
            <w:pPr>
              <w:pStyle w:val="Header"/>
              <w:keepNext/>
              <w:ind w:left="261"/>
              <w:rPr>
                <w:bCs/>
              </w:rPr>
            </w:pPr>
            <w:r w:rsidRPr="00F27E61">
              <w:rPr>
                <w:bCs/>
              </w:rPr>
              <w:t>10 de abril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Túnez</w:t>
            </w:r>
          </w:p>
        </w:tc>
        <w:tc>
          <w:tcPr>
            <w:tcW w:w="1594" w:type="pct"/>
          </w:tcPr>
          <w:p w:rsidR="00AE19FE" w:rsidRPr="00F27E61" w:rsidRDefault="00AE19FE" w:rsidP="00E33D6C">
            <w:pPr>
              <w:pStyle w:val="Header"/>
              <w:keepNext/>
              <w:ind w:left="261"/>
              <w:rPr>
                <w:bCs/>
              </w:rPr>
            </w:pPr>
            <w:r w:rsidRPr="00F27E61">
              <w:rPr>
                <w:bCs/>
              </w:rPr>
              <w:t>22 de octubre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Liechtenstein</w:t>
            </w:r>
          </w:p>
        </w:tc>
        <w:tc>
          <w:tcPr>
            <w:tcW w:w="1594" w:type="pct"/>
          </w:tcPr>
          <w:p w:rsidR="00AE19FE" w:rsidRPr="00F27E61" w:rsidRDefault="00AE19FE" w:rsidP="00E33D6C">
            <w:pPr>
              <w:pStyle w:val="Header"/>
              <w:keepNext/>
              <w:ind w:left="261"/>
              <w:rPr>
                <w:bCs/>
              </w:rPr>
            </w:pPr>
            <w:r w:rsidRPr="00F27E61">
              <w:rPr>
                <w:bCs/>
              </w:rPr>
              <w:t>1</w:t>
            </w:r>
            <w:r>
              <w:rPr>
                <w:bCs/>
              </w:rPr>
              <w:t>º</w:t>
            </w:r>
            <w:r w:rsidRPr="00F27E61">
              <w:rPr>
                <w:bCs/>
              </w:rPr>
              <w:t xml:space="preserve"> de diciembre de 2007</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Rumania</w:t>
            </w:r>
          </w:p>
        </w:tc>
        <w:tc>
          <w:tcPr>
            <w:tcW w:w="1594" w:type="pct"/>
          </w:tcPr>
          <w:p w:rsidR="00AE19FE" w:rsidRPr="00F27E61" w:rsidRDefault="00AE19FE" w:rsidP="00E33D6C">
            <w:pPr>
              <w:pStyle w:val="Header"/>
              <w:keepNext/>
              <w:ind w:left="261"/>
              <w:rPr>
                <w:bCs/>
              </w:rPr>
            </w:pPr>
            <w:r w:rsidRPr="00F27E61">
              <w:rPr>
                <w:bCs/>
              </w:rPr>
              <w:t>16 de enero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t xml:space="preserve">Nepal </w:t>
            </w:r>
          </w:p>
        </w:tc>
        <w:tc>
          <w:tcPr>
            <w:tcW w:w="1594" w:type="pct"/>
          </w:tcPr>
          <w:p w:rsidR="00AE19FE" w:rsidRPr="00F27E61" w:rsidRDefault="00AE19FE" w:rsidP="00E33D6C">
            <w:pPr>
              <w:pStyle w:val="Header"/>
              <w:keepNext/>
              <w:ind w:left="261"/>
              <w:rPr>
                <w:bCs/>
              </w:rPr>
            </w:pPr>
            <w:r>
              <w:rPr>
                <w:bCs/>
              </w:rPr>
              <w:t>12 de junio de 2008</w:t>
            </w:r>
          </w:p>
        </w:tc>
        <w:tc>
          <w:tcPr>
            <w:tcW w:w="1492" w:type="pct"/>
          </w:tcPr>
          <w:p w:rsidR="00AE19FE" w:rsidRPr="00615225" w:rsidRDefault="00AE19FE" w:rsidP="00E33D6C">
            <w:pPr>
              <w:pStyle w:val="Header"/>
            </w:pPr>
            <w:r>
              <w:t>[</w:t>
            </w:r>
            <w:r>
              <w:rPr>
                <w:bCs/>
              </w:rPr>
              <w:t xml:space="preserve">12 de </w:t>
            </w:r>
            <w:r w:rsidRPr="00F841F8">
              <w:t>junio</w:t>
            </w:r>
            <w:r>
              <w:rPr>
                <w:bCs/>
              </w:rPr>
              <w:t xml:space="preserve"> de 2008]</w:t>
            </w:r>
          </w:p>
        </w:tc>
      </w:tr>
      <w:tr w:rsidR="00AE19FE" w:rsidRPr="00F27E61" w:rsidTr="00F841F8">
        <w:tblPrEx>
          <w:tblCellMar>
            <w:top w:w="0" w:type="dxa"/>
            <w:bottom w:w="0" w:type="dxa"/>
          </w:tblCellMar>
        </w:tblPrEx>
        <w:trPr>
          <w:jc w:val="center"/>
        </w:trPr>
        <w:tc>
          <w:tcPr>
            <w:tcW w:w="1914" w:type="pct"/>
          </w:tcPr>
          <w:p w:rsidR="00AE19FE" w:rsidRDefault="00AE19FE" w:rsidP="00E33D6C">
            <w:pPr>
              <w:ind w:left="851" w:hanging="284"/>
            </w:pPr>
            <w:r>
              <w:t>Bulgaria</w:t>
            </w:r>
          </w:p>
        </w:tc>
        <w:tc>
          <w:tcPr>
            <w:tcW w:w="1594" w:type="pct"/>
          </w:tcPr>
          <w:p w:rsidR="00AE19FE" w:rsidRDefault="00AE19FE" w:rsidP="00E33D6C">
            <w:pPr>
              <w:pStyle w:val="Header"/>
              <w:keepNext/>
              <w:ind w:left="261"/>
              <w:rPr>
                <w:bCs/>
              </w:rPr>
            </w:pPr>
            <w:r>
              <w:rPr>
                <w:bCs/>
              </w:rPr>
              <w:t>25 de junio de 2008</w:t>
            </w:r>
          </w:p>
        </w:tc>
        <w:tc>
          <w:tcPr>
            <w:tcW w:w="1492" w:type="pct"/>
          </w:tcPr>
          <w:p w:rsidR="00AE19FE" w:rsidRDefault="00AE19FE" w:rsidP="00E33D6C">
            <w:pPr>
              <w:pStyle w:val="Header"/>
            </w:pPr>
            <w:r>
              <w:t>[</w:t>
            </w:r>
            <w:r>
              <w:rPr>
                <w:bCs/>
              </w:rPr>
              <w:t xml:space="preserve">25 </w:t>
            </w:r>
            <w:r w:rsidRPr="00E76299">
              <w:t>de</w:t>
            </w:r>
            <w:r>
              <w:rPr>
                <w:bCs/>
              </w:rPr>
              <w:t xml:space="preserve"> </w:t>
            </w:r>
            <w:r w:rsidRPr="00F841F8">
              <w:t>junio</w:t>
            </w:r>
            <w:r>
              <w:rPr>
                <w:bCs/>
              </w:rPr>
              <w:t xml:space="preserve"> de 2008]</w:t>
            </w:r>
          </w:p>
        </w:tc>
      </w:tr>
      <w:tr w:rsidR="00AE19FE" w:rsidRPr="00F27E61" w:rsidTr="00F841F8">
        <w:tblPrEx>
          <w:tblCellMar>
            <w:top w:w="0" w:type="dxa"/>
            <w:bottom w:w="0" w:type="dxa"/>
          </w:tblCellMar>
        </w:tblPrEx>
        <w:trPr>
          <w:jc w:val="center"/>
        </w:trPr>
        <w:tc>
          <w:tcPr>
            <w:tcW w:w="1914" w:type="pct"/>
          </w:tcPr>
          <w:p w:rsidR="00AE19FE" w:rsidRDefault="00AE19FE" w:rsidP="002E1527">
            <w:pPr>
              <w:keepNext/>
              <w:keepLines/>
              <w:ind w:left="851" w:hanging="284"/>
            </w:pPr>
            <w:r>
              <w:t>Camerún</w:t>
            </w:r>
          </w:p>
        </w:tc>
        <w:tc>
          <w:tcPr>
            <w:tcW w:w="1594" w:type="pct"/>
          </w:tcPr>
          <w:p w:rsidR="00AE19FE" w:rsidRDefault="00AE19FE" w:rsidP="00E33D6C">
            <w:pPr>
              <w:pStyle w:val="Header"/>
              <w:keepNext/>
              <w:ind w:left="261"/>
              <w:rPr>
                <w:bCs/>
              </w:rPr>
            </w:pPr>
            <w:r>
              <w:rPr>
                <w:bCs/>
              </w:rPr>
              <w:t>25 de junio de 2008</w:t>
            </w:r>
          </w:p>
        </w:tc>
        <w:tc>
          <w:tcPr>
            <w:tcW w:w="1492" w:type="pct"/>
          </w:tcPr>
          <w:p w:rsidR="00AE19FE"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Default="00AE19FE" w:rsidP="002E1527">
            <w:pPr>
              <w:keepNext/>
              <w:keepLines/>
              <w:ind w:left="851" w:hanging="284"/>
            </w:pPr>
            <w:r>
              <w:t>Chipre</w:t>
            </w:r>
          </w:p>
        </w:tc>
        <w:tc>
          <w:tcPr>
            <w:tcW w:w="1594" w:type="pct"/>
          </w:tcPr>
          <w:p w:rsidR="00AE19FE" w:rsidRDefault="00AE19FE" w:rsidP="00E33D6C">
            <w:pPr>
              <w:pStyle w:val="Header"/>
              <w:keepNext/>
              <w:ind w:left="261"/>
              <w:rPr>
                <w:bCs/>
              </w:rPr>
            </w:pPr>
            <w:r>
              <w:rPr>
                <w:bCs/>
              </w:rPr>
              <w:t>16 de agosto de 2008</w:t>
            </w:r>
          </w:p>
        </w:tc>
        <w:tc>
          <w:tcPr>
            <w:tcW w:w="1492" w:type="pct"/>
          </w:tcPr>
          <w:p w:rsidR="00AE19FE"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Default="00AE19FE" w:rsidP="00E33D6C">
            <w:pPr>
              <w:spacing w:after="240"/>
              <w:ind w:left="851" w:hanging="284"/>
            </w:pPr>
            <w:r>
              <w:t>Venezuela</w:t>
            </w:r>
          </w:p>
        </w:tc>
        <w:tc>
          <w:tcPr>
            <w:tcW w:w="1594" w:type="pct"/>
          </w:tcPr>
          <w:p w:rsidR="00AE19FE" w:rsidRDefault="00AE19FE" w:rsidP="00E33D6C">
            <w:pPr>
              <w:pStyle w:val="Header"/>
              <w:keepNext/>
              <w:spacing w:after="240"/>
              <w:ind w:left="261"/>
              <w:rPr>
                <w:bCs/>
              </w:rPr>
            </w:pPr>
            <w:r>
              <w:rPr>
                <w:bCs/>
              </w:rPr>
              <w:t>20 de agosto de 2008</w:t>
            </w:r>
          </w:p>
        </w:tc>
        <w:tc>
          <w:tcPr>
            <w:tcW w:w="1492" w:type="pct"/>
          </w:tcPr>
          <w:p w:rsidR="00AE19FE" w:rsidRDefault="00AE19FE" w:rsidP="00E33D6C">
            <w:pPr>
              <w:pStyle w:val="Header"/>
              <w:spacing w:after="240"/>
            </w:pPr>
          </w:p>
        </w:tc>
      </w:tr>
      <w:tr w:rsidR="00AE19FE" w:rsidRPr="00F27E61" w:rsidTr="00F841F8">
        <w:tblPrEx>
          <w:tblCellMar>
            <w:top w:w="0" w:type="dxa"/>
            <w:bottom w:w="0" w:type="dxa"/>
          </w:tblCellMar>
        </w:tblPrEx>
        <w:trPr>
          <w:jc w:val="center"/>
        </w:trPr>
        <w:tc>
          <w:tcPr>
            <w:tcW w:w="5000" w:type="pct"/>
            <w:gridSpan w:val="3"/>
          </w:tcPr>
          <w:p w:rsidR="00AE19FE" w:rsidRPr="00615225" w:rsidRDefault="00AE19FE" w:rsidP="00E33D6C">
            <w:pPr>
              <w:pStyle w:val="Header"/>
              <w:spacing w:after="240"/>
              <w:jc w:val="center"/>
            </w:pPr>
            <w:r>
              <w:rPr>
                <w:b/>
              </w:rPr>
              <w:t>Sexto</w:t>
            </w:r>
            <w:r w:rsidRPr="00615225">
              <w:rPr>
                <w:b/>
              </w:rPr>
              <w:t xml:space="preserve"> informe periódico</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Afganistán</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 xml:space="preserve">Argentina </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pPr>
            <w:r w:rsidRPr="00615225">
              <w:t>[25 de junio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Belarús</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Belice</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Egipto</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F27E61" w:rsidRDefault="00AE19FE" w:rsidP="00E33D6C">
            <w:pPr>
              <w:pStyle w:val="Header"/>
              <w:keepNext/>
              <w:ind w:left="261"/>
              <w:rPr>
                <w:bCs/>
              </w:rPr>
            </w:pP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Hungría</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pPr>
            <w:r w:rsidRPr="00615225">
              <w:t>[31 de diciembre de 2010]</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México</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pPr>
            <w:r w:rsidRPr="00615225">
              <w:t>[31 de diciembre de 2010]</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Filipinas</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ind w:left="227"/>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Federación de Rusia</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pPr>
            <w:r w:rsidRPr="00615225">
              <w:t>[31 de diciembre de 2010]</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Senegal</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p>
        </w:tc>
        <w:tc>
          <w:tcPr>
            <w:tcW w:w="1594" w:type="pct"/>
          </w:tcPr>
          <w:p w:rsidR="00AE19FE" w:rsidRPr="00F27E61" w:rsidRDefault="00AE19FE" w:rsidP="00E33D6C">
            <w:pPr>
              <w:pStyle w:val="Header"/>
              <w:keepNext/>
              <w:ind w:left="261"/>
              <w:rPr>
                <w:bCs/>
              </w:rPr>
            </w:pP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Uruguay</w:t>
            </w:r>
          </w:p>
        </w:tc>
        <w:tc>
          <w:tcPr>
            <w:tcW w:w="1594" w:type="pct"/>
          </w:tcPr>
          <w:p w:rsidR="00AE19FE" w:rsidRPr="00F27E61" w:rsidRDefault="00AE19FE" w:rsidP="00E33D6C">
            <w:pPr>
              <w:pStyle w:val="Header"/>
              <w:keepNext/>
              <w:ind w:left="261"/>
              <w:rPr>
                <w:bCs/>
              </w:rPr>
            </w:pPr>
            <w:r>
              <w:rPr>
                <w:bCs/>
              </w:rPr>
              <w:t>25 de junio de 2008</w:t>
            </w:r>
          </w:p>
        </w:tc>
        <w:tc>
          <w:tcPr>
            <w:tcW w:w="1492" w:type="pct"/>
          </w:tcPr>
          <w:p w:rsidR="00AE19FE" w:rsidRPr="00615225" w:rsidRDefault="00AE19FE" w:rsidP="00E33D6C">
            <w:pPr>
              <w:pStyle w:val="Header"/>
            </w:pP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Austria</w:t>
            </w:r>
          </w:p>
        </w:tc>
        <w:tc>
          <w:tcPr>
            <w:tcW w:w="1594" w:type="pct"/>
          </w:tcPr>
          <w:p w:rsidR="00AE19FE" w:rsidRPr="00F27E61" w:rsidRDefault="00AE19FE" w:rsidP="00E33D6C">
            <w:pPr>
              <w:pStyle w:val="Header"/>
              <w:keepNext/>
              <w:ind w:left="261"/>
              <w:rPr>
                <w:bCs/>
              </w:rPr>
            </w:pPr>
            <w:r>
              <w:rPr>
                <w:bCs/>
              </w:rPr>
              <w:t>27 de agosto de 2008</w:t>
            </w:r>
          </w:p>
        </w:tc>
        <w:tc>
          <w:tcPr>
            <w:tcW w:w="1492" w:type="pct"/>
          </w:tcPr>
          <w:p w:rsidR="00AE19FE" w:rsidRPr="00615225" w:rsidRDefault="00AE19FE" w:rsidP="00E33D6C">
            <w:pPr>
              <w:pStyle w:val="Header"/>
            </w:pPr>
            <w:r w:rsidRPr="00615225">
              <w:t>[31 de diciembre de 2008]</w:t>
            </w:r>
          </w:p>
        </w:tc>
      </w:tr>
      <w:tr w:rsidR="00AE19FE" w:rsidRPr="00F27E61" w:rsidTr="00F841F8">
        <w:tblPrEx>
          <w:tblCellMar>
            <w:top w:w="0" w:type="dxa"/>
            <w:bottom w:w="0" w:type="dxa"/>
          </w:tblCellMar>
        </w:tblPrEx>
        <w:trPr>
          <w:jc w:val="center"/>
        </w:trPr>
        <w:tc>
          <w:tcPr>
            <w:tcW w:w="1914" w:type="pct"/>
          </w:tcPr>
          <w:p w:rsidR="00AE19FE" w:rsidRPr="00F27E61" w:rsidRDefault="00AE19FE" w:rsidP="00E33D6C">
            <w:pPr>
              <w:ind w:left="851" w:hanging="284"/>
            </w:pPr>
            <w:r w:rsidRPr="00F27E61">
              <w:t>Panamá</w:t>
            </w:r>
          </w:p>
        </w:tc>
        <w:tc>
          <w:tcPr>
            <w:tcW w:w="1594" w:type="pct"/>
          </w:tcPr>
          <w:p w:rsidR="00AE19FE" w:rsidRPr="00F27E61" w:rsidRDefault="00AE19FE" w:rsidP="00E33D6C">
            <w:pPr>
              <w:pStyle w:val="Header"/>
              <w:keepNext/>
              <w:ind w:left="261"/>
              <w:rPr>
                <w:bCs/>
              </w:rPr>
            </w:pPr>
            <w:r>
              <w:rPr>
                <w:bCs/>
              </w:rPr>
              <w:t>27 de septiembre de 2008</w:t>
            </w:r>
            <w:r w:rsidRPr="00F27E61">
              <w:rPr>
                <w:bCs/>
              </w:rPr>
              <w:t xml:space="preserve"> </w:t>
            </w:r>
          </w:p>
        </w:tc>
        <w:tc>
          <w:tcPr>
            <w:tcW w:w="1492" w:type="pct"/>
          </w:tcPr>
          <w:p w:rsidR="00AE19FE" w:rsidRPr="00615225" w:rsidRDefault="00AE19FE" w:rsidP="00E33D6C">
            <w:pPr>
              <w:pStyle w:val="Header"/>
            </w:pPr>
          </w:p>
        </w:tc>
      </w:tr>
    </w:tbl>
    <w:p w:rsidR="00AE19FE" w:rsidRPr="00F8135D" w:rsidRDefault="00AE19FE" w:rsidP="00E33D6C">
      <w:pPr>
        <w:spacing w:before="240" w:after="240"/>
        <w:ind w:left="567" w:hanging="567"/>
        <w:rPr>
          <w:b/>
        </w:rPr>
      </w:pPr>
      <w:r>
        <w:rPr>
          <w:b/>
        </w:rPr>
        <w:t>5</w:t>
      </w:r>
      <w:r w:rsidRPr="00F8135D">
        <w:rPr>
          <w:b/>
        </w:rPr>
        <w:t>.</w:t>
      </w:r>
      <w:r w:rsidRPr="00F8135D">
        <w:rPr>
          <w:b/>
        </w:rPr>
        <w:tab/>
        <w:t xml:space="preserve">Examen de los informes presentados por los </w:t>
      </w:r>
      <w:r>
        <w:rPr>
          <w:b/>
        </w:rPr>
        <w:t>Estados partes</w:t>
      </w:r>
      <w:r w:rsidRPr="00F8135D">
        <w:rPr>
          <w:b/>
        </w:rPr>
        <w:t xml:space="preserve"> en virtud del artículo 19 de la Convención</w:t>
      </w:r>
    </w:p>
    <w:p w:rsidR="00AE19FE" w:rsidRPr="00F27E61" w:rsidRDefault="00AE19FE" w:rsidP="00E33D6C">
      <w:pPr>
        <w:spacing w:after="240"/>
      </w:pPr>
      <w:r>
        <w:tab/>
      </w:r>
      <w:r w:rsidRPr="00F27E61">
        <w:t xml:space="preserve">Se presenta a continuación un calendario provisional para </w:t>
      </w:r>
      <w:r>
        <w:t>el examen de los informes en el </w:t>
      </w:r>
      <w:r w:rsidRPr="00F27E61">
        <w:t>4</w:t>
      </w:r>
      <w:r>
        <w:t>1</w:t>
      </w:r>
      <w:r w:rsidRPr="00F27E61">
        <w:t>º período de sesiones.</w:t>
      </w:r>
    </w:p>
    <w:tbl>
      <w:tblPr>
        <w:tblW w:w="0" w:type="auto"/>
        <w:tblInd w:w="108" w:type="dxa"/>
        <w:tblLook w:val="0000" w:firstRow="0" w:lastRow="0" w:firstColumn="0" w:lastColumn="0" w:noHBand="0" w:noVBand="0"/>
      </w:tblPr>
      <w:tblGrid>
        <w:gridCol w:w="3240"/>
        <w:gridCol w:w="4320"/>
        <w:gridCol w:w="1800"/>
      </w:tblGrid>
      <w:tr w:rsidR="002E1527" w:rsidRPr="00755EC6" w:rsidTr="00CD77F3">
        <w:tblPrEx>
          <w:tblCellMar>
            <w:top w:w="0" w:type="dxa"/>
            <w:bottom w:w="0" w:type="dxa"/>
          </w:tblCellMar>
        </w:tblPrEx>
        <w:trPr>
          <w:trHeight w:val="20"/>
        </w:trPr>
        <w:tc>
          <w:tcPr>
            <w:tcW w:w="9360" w:type="dxa"/>
            <w:gridSpan w:val="3"/>
          </w:tcPr>
          <w:p w:rsidR="002E1527" w:rsidRPr="00755EC6" w:rsidRDefault="002E1527" w:rsidP="002E1527">
            <w:pPr>
              <w:spacing w:after="240"/>
              <w:rPr>
                <w:b/>
              </w:rPr>
            </w:pPr>
            <w:r>
              <w:rPr>
                <w:b/>
                <w:bCs/>
              </w:rPr>
              <w:tab/>
            </w:r>
            <w:r w:rsidRPr="00755EC6">
              <w:rPr>
                <w:b/>
                <w:bCs/>
              </w:rPr>
              <w:t>Martes,</w:t>
            </w:r>
            <w:r>
              <w:rPr>
                <w:b/>
                <w:bCs/>
              </w:rPr>
              <w:t xml:space="preserve"> 4 de noviembre</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10.</w:t>
            </w:r>
            <w:r w:rsidRPr="00B84101">
              <w:t>00 horas</w:t>
            </w:r>
          </w:p>
        </w:tc>
        <w:tc>
          <w:tcPr>
            <w:tcW w:w="4320" w:type="dxa"/>
          </w:tcPr>
          <w:p w:rsidR="00AE19FE" w:rsidRDefault="00AE19FE" w:rsidP="00E33D6C">
            <w:r>
              <w:t>Lituania:  segundo informe periódico</w:t>
            </w:r>
          </w:p>
        </w:tc>
        <w:tc>
          <w:tcPr>
            <w:tcW w:w="1800" w:type="dxa"/>
          </w:tcPr>
          <w:p w:rsidR="00AE19FE" w:rsidRDefault="00AE19FE" w:rsidP="00E33D6C">
            <w:r w:rsidRPr="00F25AD8">
              <w:t>CAT/C/</w:t>
            </w:r>
            <w:r>
              <w:t xml:space="preserve">LTU/2 </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p>
        </w:tc>
        <w:tc>
          <w:tcPr>
            <w:tcW w:w="4320" w:type="dxa"/>
          </w:tcPr>
          <w:p w:rsidR="00AE19FE" w:rsidRDefault="00AE19FE" w:rsidP="00E33D6C"/>
        </w:tc>
        <w:tc>
          <w:tcPr>
            <w:tcW w:w="1800" w:type="dxa"/>
          </w:tcPr>
          <w:p w:rsidR="00AE19FE" w:rsidRDefault="00AE19FE" w:rsidP="00E33D6C">
            <w:pPr>
              <w:rPr>
                <w:color w:val="000000"/>
              </w:rPr>
            </w:pPr>
          </w:p>
        </w:tc>
      </w:tr>
      <w:tr w:rsidR="002E1527" w:rsidRPr="00755EC6" w:rsidTr="00CD77F3">
        <w:tblPrEx>
          <w:tblCellMar>
            <w:top w:w="0" w:type="dxa"/>
            <w:bottom w:w="0" w:type="dxa"/>
          </w:tblCellMar>
        </w:tblPrEx>
        <w:trPr>
          <w:trHeight w:val="20"/>
        </w:trPr>
        <w:tc>
          <w:tcPr>
            <w:tcW w:w="9360" w:type="dxa"/>
            <w:gridSpan w:val="3"/>
          </w:tcPr>
          <w:p w:rsidR="002E1527" w:rsidRPr="00755EC6" w:rsidRDefault="002E1527" w:rsidP="002E1527">
            <w:pPr>
              <w:spacing w:after="240"/>
              <w:rPr>
                <w:b/>
              </w:rPr>
            </w:pPr>
            <w:r>
              <w:rPr>
                <w:b/>
                <w:bCs/>
              </w:rPr>
              <w:tab/>
            </w:r>
            <w:r w:rsidRPr="00755EC6">
              <w:rPr>
                <w:b/>
                <w:bCs/>
              </w:rPr>
              <w:t>Miércoles</w:t>
            </w:r>
            <w:r w:rsidRPr="00755EC6">
              <w:rPr>
                <w:b/>
              </w:rPr>
              <w:t xml:space="preserve">, </w:t>
            </w:r>
            <w:r>
              <w:rPr>
                <w:b/>
                <w:bCs/>
              </w:rPr>
              <w:t xml:space="preserve">5 de </w:t>
            </w:r>
            <w:r w:rsidRPr="002E1527">
              <w:rPr>
                <w:b/>
              </w:rPr>
              <w:t>noviembre</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10.</w:t>
            </w:r>
            <w:r w:rsidRPr="00B84101">
              <w:t>00 horas</w:t>
            </w:r>
          </w:p>
        </w:tc>
        <w:tc>
          <w:tcPr>
            <w:tcW w:w="4320" w:type="dxa"/>
          </w:tcPr>
          <w:p w:rsidR="00AE19FE" w:rsidRDefault="00AE19FE" w:rsidP="00E33D6C">
            <w:r>
              <w:t>Serbia:  informe inicial</w:t>
            </w:r>
            <w:r w:rsidDel="0027336F">
              <w:t xml:space="preserve"> </w:t>
            </w:r>
          </w:p>
        </w:tc>
        <w:tc>
          <w:tcPr>
            <w:tcW w:w="1800" w:type="dxa"/>
          </w:tcPr>
          <w:p w:rsidR="00AE19FE" w:rsidRDefault="00AE19FE" w:rsidP="00E33D6C">
            <w:r>
              <w:t>CAT/C/SRB/1</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15.</w:t>
            </w:r>
            <w:r w:rsidRPr="00B84101">
              <w:t>00 horas</w:t>
            </w:r>
          </w:p>
        </w:tc>
        <w:tc>
          <w:tcPr>
            <w:tcW w:w="4320" w:type="dxa"/>
          </w:tcPr>
          <w:p w:rsidR="00AE19FE" w:rsidRDefault="00AE19FE" w:rsidP="00E33D6C">
            <w:r>
              <w:t>Lituania:  respuestas</w:t>
            </w:r>
            <w:r w:rsidDel="0027336F">
              <w:t xml:space="preserve"> </w:t>
            </w:r>
          </w:p>
        </w:tc>
        <w:tc>
          <w:tcPr>
            <w:tcW w:w="1800" w:type="dxa"/>
          </w:tcPr>
          <w:p w:rsidR="00AE19FE" w:rsidRDefault="00AE19FE" w:rsidP="00E33D6C"/>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p>
        </w:tc>
        <w:tc>
          <w:tcPr>
            <w:tcW w:w="4320" w:type="dxa"/>
          </w:tcPr>
          <w:p w:rsidR="00AE19FE" w:rsidRDefault="00AE19FE" w:rsidP="00E33D6C"/>
        </w:tc>
        <w:tc>
          <w:tcPr>
            <w:tcW w:w="1800" w:type="dxa"/>
          </w:tcPr>
          <w:p w:rsidR="00AE19FE" w:rsidRDefault="00AE19FE" w:rsidP="00E33D6C"/>
        </w:tc>
      </w:tr>
      <w:tr w:rsidR="002E1527" w:rsidRPr="00755EC6" w:rsidTr="00CD77F3">
        <w:tblPrEx>
          <w:tblCellMar>
            <w:top w:w="0" w:type="dxa"/>
            <w:bottom w:w="0" w:type="dxa"/>
          </w:tblCellMar>
        </w:tblPrEx>
        <w:trPr>
          <w:trHeight w:val="20"/>
        </w:trPr>
        <w:tc>
          <w:tcPr>
            <w:tcW w:w="9360" w:type="dxa"/>
            <w:gridSpan w:val="3"/>
          </w:tcPr>
          <w:p w:rsidR="002E1527" w:rsidRPr="00755EC6" w:rsidRDefault="002E1527" w:rsidP="002E1527">
            <w:pPr>
              <w:spacing w:after="240"/>
              <w:rPr>
                <w:b/>
              </w:rPr>
            </w:pPr>
            <w:r>
              <w:rPr>
                <w:b/>
                <w:bCs/>
              </w:rPr>
              <w:tab/>
              <w:t xml:space="preserve">Jueves, 6 de </w:t>
            </w:r>
            <w:r w:rsidRPr="002E1527">
              <w:rPr>
                <w:b/>
              </w:rPr>
              <w:t>noviembre</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10.</w:t>
            </w:r>
            <w:r w:rsidRPr="00B84101">
              <w:t>00 horas</w:t>
            </w:r>
          </w:p>
        </w:tc>
        <w:tc>
          <w:tcPr>
            <w:tcW w:w="4320" w:type="dxa"/>
          </w:tcPr>
          <w:p w:rsidR="00AE19FE" w:rsidRDefault="00AE19FE" w:rsidP="00E33D6C">
            <w:r>
              <w:t>Kazajstán:  segundo informe periódico</w:t>
            </w:r>
          </w:p>
        </w:tc>
        <w:tc>
          <w:tcPr>
            <w:tcW w:w="1800" w:type="dxa"/>
          </w:tcPr>
          <w:p w:rsidR="00AE19FE" w:rsidRDefault="00AE19FE" w:rsidP="00E33D6C">
            <w:r>
              <w:t>CAT/C/KAZ/2</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rPr>
                <w:bCs/>
              </w:rPr>
            </w:pPr>
            <w:r>
              <w:rPr>
                <w:bCs/>
              </w:rPr>
              <w:t>15.00 horas</w:t>
            </w:r>
          </w:p>
        </w:tc>
        <w:tc>
          <w:tcPr>
            <w:tcW w:w="4320" w:type="dxa"/>
          </w:tcPr>
          <w:p w:rsidR="00AE19FE" w:rsidRDefault="00AE19FE" w:rsidP="00E33D6C">
            <w:r>
              <w:t>Serbia:  respuestas</w:t>
            </w:r>
          </w:p>
        </w:tc>
        <w:tc>
          <w:tcPr>
            <w:tcW w:w="1800" w:type="dxa"/>
          </w:tcPr>
          <w:p w:rsidR="00AE19FE" w:rsidRDefault="00AE19FE" w:rsidP="00E33D6C"/>
        </w:tc>
      </w:tr>
      <w:tr w:rsidR="00AE19FE" w:rsidRPr="00755EC6" w:rsidTr="002E1527">
        <w:tblPrEx>
          <w:tblCellMar>
            <w:top w:w="0" w:type="dxa"/>
            <w:bottom w:w="0" w:type="dxa"/>
          </w:tblCellMar>
        </w:tblPrEx>
        <w:trPr>
          <w:trHeight w:val="20"/>
        </w:trPr>
        <w:tc>
          <w:tcPr>
            <w:tcW w:w="3240" w:type="dxa"/>
          </w:tcPr>
          <w:p w:rsidR="00AE19FE" w:rsidRPr="00755EC6" w:rsidRDefault="00AE19FE" w:rsidP="00E33D6C">
            <w:pPr>
              <w:keepNext/>
              <w:keepLines/>
              <w:ind w:left="567"/>
              <w:rPr>
                <w:b/>
                <w:bCs/>
              </w:rPr>
            </w:pPr>
          </w:p>
        </w:tc>
        <w:tc>
          <w:tcPr>
            <w:tcW w:w="4320" w:type="dxa"/>
          </w:tcPr>
          <w:p w:rsidR="00AE19FE" w:rsidRPr="00755EC6" w:rsidRDefault="00AE19FE" w:rsidP="00E33D6C">
            <w:pPr>
              <w:keepNext/>
              <w:keepLines/>
              <w:rPr>
                <w:b/>
              </w:rPr>
            </w:pPr>
          </w:p>
        </w:tc>
        <w:tc>
          <w:tcPr>
            <w:tcW w:w="1800" w:type="dxa"/>
          </w:tcPr>
          <w:p w:rsidR="00AE19FE" w:rsidRPr="00755EC6" w:rsidRDefault="00AE19FE" w:rsidP="00E33D6C">
            <w:pPr>
              <w:keepNext/>
              <w:keepLines/>
              <w:rPr>
                <w:b/>
              </w:rPr>
            </w:pPr>
          </w:p>
        </w:tc>
      </w:tr>
      <w:tr w:rsidR="002E1527" w:rsidRPr="00755EC6" w:rsidTr="00CD77F3">
        <w:tblPrEx>
          <w:tblCellMar>
            <w:top w:w="0" w:type="dxa"/>
            <w:bottom w:w="0" w:type="dxa"/>
          </w:tblCellMar>
        </w:tblPrEx>
        <w:trPr>
          <w:trHeight w:val="20"/>
        </w:trPr>
        <w:tc>
          <w:tcPr>
            <w:tcW w:w="9360" w:type="dxa"/>
            <w:gridSpan w:val="3"/>
          </w:tcPr>
          <w:p w:rsidR="002E1527" w:rsidRPr="00755EC6" w:rsidRDefault="002E1527" w:rsidP="002E1527">
            <w:pPr>
              <w:keepNext/>
              <w:keepLines/>
              <w:spacing w:after="240"/>
              <w:rPr>
                <w:b/>
              </w:rPr>
            </w:pPr>
            <w:r>
              <w:rPr>
                <w:b/>
                <w:bCs/>
              </w:rPr>
              <w:tab/>
              <w:t>Viernes</w:t>
            </w:r>
            <w:r w:rsidRPr="00755EC6">
              <w:rPr>
                <w:b/>
                <w:bCs/>
              </w:rPr>
              <w:t>,</w:t>
            </w:r>
            <w:r w:rsidRPr="00755EC6">
              <w:rPr>
                <w:b/>
              </w:rPr>
              <w:t xml:space="preserve"> </w:t>
            </w:r>
            <w:r>
              <w:rPr>
                <w:b/>
              </w:rPr>
              <w:t>7 de noviembre</w:t>
            </w:r>
          </w:p>
        </w:tc>
      </w:tr>
      <w:tr w:rsidR="00AE19FE" w:rsidRPr="00BC34C4" w:rsidTr="002E1527">
        <w:tblPrEx>
          <w:tblCellMar>
            <w:top w:w="0" w:type="dxa"/>
            <w:bottom w:w="0" w:type="dxa"/>
          </w:tblCellMar>
        </w:tblPrEx>
        <w:trPr>
          <w:trHeight w:val="20"/>
        </w:trPr>
        <w:tc>
          <w:tcPr>
            <w:tcW w:w="3240" w:type="dxa"/>
          </w:tcPr>
          <w:p w:rsidR="00AE19FE" w:rsidRPr="00B84101" w:rsidRDefault="00AE19FE" w:rsidP="002E1527">
            <w:pPr>
              <w:keepNext/>
              <w:keepLines/>
              <w:ind w:left="567"/>
            </w:pPr>
            <w:r>
              <w:t>10.</w:t>
            </w:r>
            <w:r w:rsidRPr="00B84101">
              <w:t>00 horas</w:t>
            </w:r>
          </w:p>
        </w:tc>
        <w:tc>
          <w:tcPr>
            <w:tcW w:w="4320" w:type="dxa"/>
          </w:tcPr>
          <w:p w:rsidR="00AE19FE" w:rsidRPr="00E85A3C" w:rsidRDefault="00AE19FE" w:rsidP="00E33D6C">
            <w:r>
              <w:t>China, incluidas las RAE de Hong Kong</w:t>
            </w:r>
            <w:r w:rsidR="00BC34C4">
              <w:br/>
            </w:r>
            <w:r>
              <w:t>y</w:t>
            </w:r>
            <w:r w:rsidR="00BC34C4">
              <w:t xml:space="preserve"> </w:t>
            </w:r>
            <w:r>
              <w:t xml:space="preserve">Macao: </w:t>
            </w:r>
            <w:r w:rsidR="00BC34C4">
              <w:t xml:space="preserve"> cuar</w:t>
            </w:r>
            <w:r>
              <w:t>to informe periódico</w:t>
            </w:r>
          </w:p>
        </w:tc>
        <w:tc>
          <w:tcPr>
            <w:tcW w:w="1800" w:type="dxa"/>
          </w:tcPr>
          <w:p w:rsidR="00AE19FE" w:rsidRPr="00BC34C4" w:rsidRDefault="00AE19FE" w:rsidP="00E33D6C">
            <w:r w:rsidRPr="00BC34C4">
              <w:t>CAT/C/CHN/4</w:t>
            </w:r>
            <w:r w:rsidR="003E7C72" w:rsidRPr="00BC34C4">
              <w:br/>
            </w:r>
            <w:r w:rsidRPr="00BC34C4">
              <w:t>CAT/C/HKG/4</w:t>
            </w:r>
            <w:r w:rsidR="003E7C72" w:rsidRPr="00BC34C4">
              <w:br/>
            </w:r>
            <w:r w:rsidRPr="00BC34C4">
              <w:t>CAT/C/MAC/4</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15.</w:t>
            </w:r>
            <w:r w:rsidRPr="00B84101">
              <w:t>00 horas</w:t>
            </w:r>
          </w:p>
        </w:tc>
        <w:tc>
          <w:tcPr>
            <w:tcW w:w="4320" w:type="dxa"/>
          </w:tcPr>
          <w:p w:rsidR="00AE19FE" w:rsidRDefault="00AE19FE" w:rsidP="00E33D6C">
            <w:pPr>
              <w:rPr>
                <w:b/>
                <w:bCs/>
              </w:rPr>
            </w:pPr>
            <w:r>
              <w:t>Kazajstán:</w:t>
            </w:r>
            <w:r w:rsidRPr="00E40B4E">
              <w:t xml:space="preserve">  </w:t>
            </w:r>
            <w:r>
              <w:t>respuestas</w:t>
            </w:r>
          </w:p>
        </w:tc>
        <w:tc>
          <w:tcPr>
            <w:tcW w:w="1800" w:type="dxa"/>
          </w:tcPr>
          <w:p w:rsidR="00AE19FE" w:rsidRDefault="00AE19FE" w:rsidP="00E33D6C"/>
        </w:tc>
      </w:tr>
      <w:tr w:rsidR="00805351" w:rsidTr="002E1527">
        <w:tblPrEx>
          <w:tblCellMar>
            <w:top w:w="0" w:type="dxa"/>
            <w:bottom w:w="0" w:type="dxa"/>
          </w:tblCellMar>
        </w:tblPrEx>
        <w:trPr>
          <w:trHeight w:val="20"/>
        </w:trPr>
        <w:tc>
          <w:tcPr>
            <w:tcW w:w="3240" w:type="dxa"/>
          </w:tcPr>
          <w:p w:rsidR="00805351" w:rsidRDefault="00805351" w:rsidP="00E33D6C">
            <w:pPr>
              <w:ind w:left="567"/>
            </w:pPr>
          </w:p>
        </w:tc>
        <w:tc>
          <w:tcPr>
            <w:tcW w:w="4320" w:type="dxa"/>
          </w:tcPr>
          <w:p w:rsidR="00805351" w:rsidRDefault="00805351" w:rsidP="00E33D6C"/>
        </w:tc>
        <w:tc>
          <w:tcPr>
            <w:tcW w:w="1800" w:type="dxa"/>
          </w:tcPr>
          <w:p w:rsidR="00805351" w:rsidRDefault="00805351" w:rsidP="00E33D6C"/>
        </w:tc>
      </w:tr>
      <w:tr w:rsidR="002E1527" w:rsidRPr="00755EC6" w:rsidTr="00CD77F3">
        <w:tblPrEx>
          <w:tblCellMar>
            <w:top w:w="0" w:type="dxa"/>
            <w:bottom w:w="0" w:type="dxa"/>
          </w:tblCellMar>
        </w:tblPrEx>
        <w:trPr>
          <w:trHeight w:val="20"/>
        </w:trPr>
        <w:tc>
          <w:tcPr>
            <w:tcW w:w="9360" w:type="dxa"/>
            <w:gridSpan w:val="3"/>
          </w:tcPr>
          <w:p w:rsidR="002E1527" w:rsidRPr="00755EC6" w:rsidRDefault="002E1527" w:rsidP="002E1527">
            <w:pPr>
              <w:keepNext/>
              <w:keepLines/>
              <w:spacing w:after="240"/>
              <w:rPr>
                <w:b/>
              </w:rPr>
            </w:pPr>
            <w:r>
              <w:rPr>
                <w:b/>
                <w:bCs/>
              </w:rPr>
              <w:tab/>
              <w:t>Lunes</w:t>
            </w:r>
            <w:r w:rsidRPr="00755EC6">
              <w:rPr>
                <w:b/>
                <w:bCs/>
              </w:rPr>
              <w:t>,</w:t>
            </w:r>
            <w:r w:rsidRPr="00755EC6">
              <w:rPr>
                <w:b/>
              </w:rPr>
              <w:t xml:space="preserve"> </w:t>
            </w:r>
            <w:r>
              <w:rPr>
                <w:b/>
              </w:rPr>
              <w:t>10 de noviembre</w:t>
            </w:r>
          </w:p>
        </w:tc>
      </w:tr>
      <w:tr w:rsidR="00AE19FE" w:rsidTr="002E1527">
        <w:tblPrEx>
          <w:tblCellMar>
            <w:top w:w="0" w:type="dxa"/>
            <w:bottom w:w="0" w:type="dxa"/>
          </w:tblCellMar>
        </w:tblPrEx>
        <w:trPr>
          <w:trHeight w:val="20"/>
        </w:trPr>
        <w:tc>
          <w:tcPr>
            <w:tcW w:w="3240" w:type="dxa"/>
          </w:tcPr>
          <w:p w:rsidR="00AE19FE" w:rsidRPr="00B84101" w:rsidRDefault="00AE19FE" w:rsidP="00E33D6C">
            <w:pPr>
              <w:keepNext/>
              <w:keepLines/>
              <w:ind w:left="567"/>
            </w:pPr>
            <w:r>
              <w:t>10.</w:t>
            </w:r>
            <w:r w:rsidRPr="00B84101">
              <w:t>00 horas</w:t>
            </w:r>
          </w:p>
        </w:tc>
        <w:tc>
          <w:tcPr>
            <w:tcW w:w="4320" w:type="dxa"/>
          </w:tcPr>
          <w:p w:rsidR="00AE19FE" w:rsidRDefault="00AE19FE" w:rsidP="00E33D6C">
            <w:pPr>
              <w:keepNext/>
              <w:keepLines/>
            </w:pPr>
            <w:r>
              <w:t>China, incluidas las RAE de Hong Kong</w:t>
            </w:r>
            <w:r w:rsidR="00BC34C4">
              <w:br/>
            </w:r>
            <w:r>
              <w:t>y Macao:  respuestas</w:t>
            </w:r>
          </w:p>
        </w:tc>
        <w:tc>
          <w:tcPr>
            <w:tcW w:w="1800" w:type="dxa"/>
          </w:tcPr>
          <w:p w:rsidR="00AE19FE" w:rsidRDefault="00AE19FE" w:rsidP="00E33D6C">
            <w:pPr>
              <w:keepNext/>
              <w:keepLines/>
            </w:pP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rPr>
                <w:bCs/>
              </w:rPr>
            </w:pPr>
          </w:p>
        </w:tc>
        <w:tc>
          <w:tcPr>
            <w:tcW w:w="4320" w:type="dxa"/>
          </w:tcPr>
          <w:p w:rsidR="00AE19FE" w:rsidRDefault="00AE19FE" w:rsidP="00E33D6C"/>
        </w:tc>
        <w:tc>
          <w:tcPr>
            <w:tcW w:w="1800" w:type="dxa"/>
          </w:tcPr>
          <w:p w:rsidR="00AE19FE" w:rsidRDefault="00AE19FE" w:rsidP="00E33D6C"/>
        </w:tc>
      </w:tr>
      <w:tr w:rsidR="002E1527" w:rsidRPr="00755EC6" w:rsidTr="00CD77F3">
        <w:tblPrEx>
          <w:tblCellMar>
            <w:top w:w="0" w:type="dxa"/>
            <w:bottom w:w="0" w:type="dxa"/>
          </w:tblCellMar>
        </w:tblPrEx>
        <w:trPr>
          <w:trHeight w:val="20"/>
        </w:trPr>
        <w:tc>
          <w:tcPr>
            <w:tcW w:w="9360" w:type="dxa"/>
            <w:gridSpan w:val="3"/>
          </w:tcPr>
          <w:p w:rsidR="002E1527" w:rsidRPr="00755EC6" w:rsidRDefault="002E1527" w:rsidP="002E1527">
            <w:pPr>
              <w:keepNext/>
              <w:keepLines/>
              <w:spacing w:after="240"/>
              <w:rPr>
                <w:b/>
              </w:rPr>
            </w:pPr>
            <w:r>
              <w:rPr>
                <w:b/>
                <w:bCs/>
              </w:rPr>
              <w:tab/>
              <w:t>Martes</w:t>
            </w:r>
            <w:r w:rsidRPr="00755EC6">
              <w:rPr>
                <w:b/>
              </w:rPr>
              <w:t xml:space="preserve">, </w:t>
            </w:r>
            <w:r>
              <w:rPr>
                <w:b/>
              </w:rPr>
              <w:t>11 de noviembre</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10.</w:t>
            </w:r>
            <w:r w:rsidRPr="00B84101">
              <w:t>00 horas</w:t>
            </w:r>
          </w:p>
        </w:tc>
        <w:tc>
          <w:tcPr>
            <w:tcW w:w="4320" w:type="dxa"/>
          </w:tcPr>
          <w:p w:rsidR="00AE19FE" w:rsidRDefault="00AE19FE" w:rsidP="00E33D6C">
            <w:r>
              <w:t>Montenegro:  informe inicial</w:t>
            </w:r>
          </w:p>
        </w:tc>
        <w:tc>
          <w:tcPr>
            <w:tcW w:w="1800" w:type="dxa"/>
          </w:tcPr>
          <w:p w:rsidR="00AE19FE" w:rsidRDefault="00AE19FE" w:rsidP="00E33D6C">
            <w:r>
              <w:t>CAT/C/MNE/1</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p>
        </w:tc>
        <w:tc>
          <w:tcPr>
            <w:tcW w:w="4320" w:type="dxa"/>
          </w:tcPr>
          <w:p w:rsidR="00AE19FE" w:rsidRDefault="00AE19FE" w:rsidP="00E33D6C"/>
        </w:tc>
        <w:tc>
          <w:tcPr>
            <w:tcW w:w="1800" w:type="dxa"/>
          </w:tcPr>
          <w:p w:rsidR="00AE19FE" w:rsidRDefault="00AE19FE" w:rsidP="00E33D6C"/>
        </w:tc>
      </w:tr>
      <w:tr w:rsidR="002E1527" w:rsidRPr="00755EC6" w:rsidTr="00CD77F3">
        <w:tblPrEx>
          <w:tblCellMar>
            <w:top w:w="0" w:type="dxa"/>
            <w:bottom w:w="0" w:type="dxa"/>
          </w:tblCellMar>
        </w:tblPrEx>
        <w:trPr>
          <w:trHeight w:val="20"/>
        </w:trPr>
        <w:tc>
          <w:tcPr>
            <w:tcW w:w="9360" w:type="dxa"/>
            <w:gridSpan w:val="3"/>
          </w:tcPr>
          <w:p w:rsidR="002E1527" w:rsidRPr="00755EC6" w:rsidRDefault="002E1527" w:rsidP="002E1527">
            <w:pPr>
              <w:keepNext/>
              <w:keepLines/>
              <w:spacing w:after="240"/>
              <w:rPr>
                <w:b/>
              </w:rPr>
            </w:pPr>
            <w:r>
              <w:rPr>
                <w:b/>
              </w:rPr>
              <w:tab/>
            </w:r>
            <w:r w:rsidRPr="002E1527">
              <w:rPr>
                <w:b/>
              </w:rPr>
              <w:t>Miércoles</w:t>
            </w:r>
            <w:r>
              <w:rPr>
                <w:b/>
                <w:bCs/>
              </w:rPr>
              <w:t xml:space="preserve">, 12 de </w:t>
            </w:r>
            <w:r w:rsidRPr="002E1527">
              <w:rPr>
                <w:b/>
              </w:rPr>
              <w:t>noviembre</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10.</w:t>
            </w:r>
            <w:r w:rsidRPr="00B84101">
              <w:t>00 horas</w:t>
            </w:r>
          </w:p>
        </w:tc>
        <w:tc>
          <w:tcPr>
            <w:tcW w:w="4320" w:type="dxa"/>
          </w:tcPr>
          <w:p w:rsidR="00AE19FE" w:rsidRDefault="00AE19FE" w:rsidP="00E33D6C">
            <w:r>
              <w:t xml:space="preserve">Bélgica:  segundo informe periódico </w:t>
            </w:r>
          </w:p>
        </w:tc>
        <w:tc>
          <w:tcPr>
            <w:tcW w:w="1800" w:type="dxa"/>
          </w:tcPr>
          <w:p w:rsidR="00AE19FE" w:rsidRDefault="00AE19FE" w:rsidP="00E33D6C">
            <w:r>
              <w:t>CAT/C/BEL/2</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15.</w:t>
            </w:r>
            <w:r w:rsidRPr="00B84101">
              <w:t>00 horas</w:t>
            </w:r>
          </w:p>
        </w:tc>
        <w:tc>
          <w:tcPr>
            <w:tcW w:w="4320" w:type="dxa"/>
          </w:tcPr>
          <w:p w:rsidR="00AE19FE" w:rsidRDefault="00AE19FE" w:rsidP="00E33D6C">
            <w:r>
              <w:t>Montenegro:  respuestas</w:t>
            </w:r>
          </w:p>
        </w:tc>
        <w:tc>
          <w:tcPr>
            <w:tcW w:w="1800" w:type="dxa"/>
          </w:tcPr>
          <w:p w:rsidR="00AE19FE" w:rsidRDefault="00AE19FE" w:rsidP="00E33D6C"/>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rPr>
                <w:bCs/>
              </w:rPr>
            </w:pPr>
          </w:p>
        </w:tc>
        <w:tc>
          <w:tcPr>
            <w:tcW w:w="4320" w:type="dxa"/>
          </w:tcPr>
          <w:p w:rsidR="00AE19FE" w:rsidRDefault="00AE19FE" w:rsidP="00E33D6C"/>
        </w:tc>
        <w:tc>
          <w:tcPr>
            <w:tcW w:w="1800" w:type="dxa"/>
          </w:tcPr>
          <w:p w:rsidR="00AE19FE" w:rsidRDefault="00AE19FE" w:rsidP="00E33D6C"/>
        </w:tc>
      </w:tr>
      <w:tr w:rsidR="002E1527" w:rsidRPr="00755EC6" w:rsidTr="00CD77F3">
        <w:tblPrEx>
          <w:tblCellMar>
            <w:top w:w="0" w:type="dxa"/>
            <w:bottom w:w="0" w:type="dxa"/>
          </w:tblCellMar>
        </w:tblPrEx>
        <w:trPr>
          <w:trHeight w:val="20"/>
        </w:trPr>
        <w:tc>
          <w:tcPr>
            <w:tcW w:w="9360" w:type="dxa"/>
            <w:gridSpan w:val="3"/>
          </w:tcPr>
          <w:p w:rsidR="002E1527" w:rsidRPr="00755EC6" w:rsidRDefault="002E1527" w:rsidP="002E1527">
            <w:pPr>
              <w:keepNext/>
              <w:keepLines/>
              <w:spacing w:after="240"/>
              <w:rPr>
                <w:b/>
              </w:rPr>
            </w:pPr>
            <w:r>
              <w:rPr>
                <w:b/>
                <w:bCs/>
              </w:rPr>
              <w:tab/>
              <w:t xml:space="preserve">Jueves, 13 de </w:t>
            </w:r>
            <w:r w:rsidRPr="002E1527">
              <w:rPr>
                <w:b/>
              </w:rPr>
              <w:t>noviembre</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10.</w:t>
            </w:r>
            <w:r w:rsidRPr="00B84101">
              <w:t>00 horas</w:t>
            </w:r>
          </w:p>
        </w:tc>
        <w:tc>
          <w:tcPr>
            <w:tcW w:w="4320" w:type="dxa"/>
          </w:tcPr>
          <w:p w:rsidR="00AE19FE" w:rsidRDefault="00AE19FE" w:rsidP="00E33D6C">
            <w:r>
              <w:t>Kenya:  informe inicial</w:t>
            </w:r>
          </w:p>
        </w:tc>
        <w:tc>
          <w:tcPr>
            <w:tcW w:w="1800" w:type="dxa"/>
          </w:tcPr>
          <w:p w:rsidR="00AE19FE" w:rsidRDefault="00AE19FE" w:rsidP="00E33D6C">
            <w:r>
              <w:t>CAT/C/KEN/1</w:t>
            </w:r>
          </w:p>
        </w:tc>
      </w:tr>
      <w:tr w:rsidR="00AE19FE" w:rsidTr="002E1527">
        <w:tblPrEx>
          <w:tblCellMar>
            <w:top w:w="0" w:type="dxa"/>
            <w:bottom w:w="0" w:type="dxa"/>
          </w:tblCellMar>
        </w:tblPrEx>
        <w:trPr>
          <w:trHeight w:val="20"/>
        </w:trPr>
        <w:tc>
          <w:tcPr>
            <w:tcW w:w="3240" w:type="dxa"/>
          </w:tcPr>
          <w:p w:rsidR="00AE19FE" w:rsidRPr="00B84101" w:rsidRDefault="00AE19FE" w:rsidP="00E33D6C">
            <w:pPr>
              <w:ind w:left="567"/>
            </w:pPr>
            <w:r>
              <w:t>15.</w:t>
            </w:r>
            <w:r w:rsidRPr="00B84101">
              <w:t xml:space="preserve">00 horas </w:t>
            </w:r>
          </w:p>
        </w:tc>
        <w:tc>
          <w:tcPr>
            <w:tcW w:w="4320" w:type="dxa"/>
          </w:tcPr>
          <w:p w:rsidR="00AE19FE" w:rsidRDefault="00AE19FE" w:rsidP="00E33D6C">
            <w:r>
              <w:t>Bélgica:  respuestas</w:t>
            </w:r>
          </w:p>
        </w:tc>
        <w:tc>
          <w:tcPr>
            <w:tcW w:w="1800" w:type="dxa"/>
          </w:tcPr>
          <w:p w:rsidR="00AE19FE" w:rsidRDefault="00AE19FE" w:rsidP="00E33D6C"/>
        </w:tc>
      </w:tr>
      <w:tr w:rsidR="00AB6EE6" w:rsidTr="002E1527">
        <w:tblPrEx>
          <w:tblCellMar>
            <w:top w:w="0" w:type="dxa"/>
            <w:bottom w:w="0" w:type="dxa"/>
          </w:tblCellMar>
        </w:tblPrEx>
        <w:trPr>
          <w:trHeight w:val="20"/>
        </w:trPr>
        <w:tc>
          <w:tcPr>
            <w:tcW w:w="3240" w:type="dxa"/>
          </w:tcPr>
          <w:p w:rsidR="00AB6EE6" w:rsidRDefault="00AB6EE6" w:rsidP="00E33D6C">
            <w:pPr>
              <w:ind w:left="567"/>
            </w:pPr>
          </w:p>
        </w:tc>
        <w:tc>
          <w:tcPr>
            <w:tcW w:w="4320" w:type="dxa"/>
          </w:tcPr>
          <w:p w:rsidR="00AB6EE6" w:rsidRDefault="00AB6EE6" w:rsidP="00E33D6C"/>
        </w:tc>
        <w:tc>
          <w:tcPr>
            <w:tcW w:w="1800" w:type="dxa"/>
          </w:tcPr>
          <w:p w:rsidR="00AB6EE6" w:rsidRDefault="00AB6EE6" w:rsidP="00E33D6C"/>
        </w:tc>
      </w:tr>
      <w:tr w:rsidR="002E1527" w:rsidTr="00CD77F3">
        <w:tblPrEx>
          <w:tblCellMar>
            <w:top w:w="0" w:type="dxa"/>
            <w:bottom w:w="0" w:type="dxa"/>
          </w:tblCellMar>
        </w:tblPrEx>
        <w:trPr>
          <w:trHeight w:val="20"/>
        </w:trPr>
        <w:tc>
          <w:tcPr>
            <w:tcW w:w="9360" w:type="dxa"/>
            <w:gridSpan w:val="3"/>
          </w:tcPr>
          <w:p w:rsidR="002E1527" w:rsidRDefault="002E1527" w:rsidP="002E1527">
            <w:pPr>
              <w:keepNext/>
              <w:keepLines/>
              <w:spacing w:after="240"/>
            </w:pPr>
            <w:r>
              <w:rPr>
                <w:b/>
              </w:rPr>
              <w:tab/>
              <w:t>Viernes, 14 de noviembre</w:t>
            </w:r>
          </w:p>
        </w:tc>
      </w:tr>
      <w:tr w:rsidR="00AE19FE" w:rsidTr="002E1527">
        <w:tblPrEx>
          <w:tblCellMar>
            <w:top w:w="0" w:type="dxa"/>
            <w:bottom w:w="0" w:type="dxa"/>
          </w:tblCellMar>
        </w:tblPrEx>
        <w:trPr>
          <w:trHeight w:val="20"/>
        </w:trPr>
        <w:tc>
          <w:tcPr>
            <w:tcW w:w="3240" w:type="dxa"/>
          </w:tcPr>
          <w:p w:rsidR="00AE19FE" w:rsidRPr="00111440" w:rsidRDefault="00AE19FE" w:rsidP="00E33D6C">
            <w:pPr>
              <w:ind w:left="567"/>
            </w:pPr>
            <w:r>
              <w:t>10.00 horas</w:t>
            </w:r>
          </w:p>
        </w:tc>
        <w:tc>
          <w:tcPr>
            <w:tcW w:w="4320" w:type="dxa"/>
          </w:tcPr>
          <w:p w:rsidR="00AE19FE" w:rsidRDefault="00AE19FE" w:rsidP="00E33D6C">
            <w:r>
              <w:t>Kenya:  respuestas</w:t>
            </w:r>
          </w:p>
        </w:tc>
        <w:tc>
          <w:tcPr>
            <w:tcW w:w="1800" w:type="dxa"/>
          </w:tcPr>
          <w:p w:rsidR="00AE19FE" w:rsidRDefault="00AE19FE" w:rsidP="00E33D6C"/>
        </w:tc>
      </w:tr>
    </w:tbl>
    <w:p w:rsidR="00AE19FE" w:rsidRPr="00F8135D" w:rsidRDefault="00AE19FE" w:rsidP="00E33D6C">
      <w:pPr>
        <w:spacing w:before="360" w:after="240"/>
        <w:rPr>
          <w:b/>
        </w:rPr>
      </w:pPr>
      <w:r>
        <w:rPr>
          <w:b/>
        </w:rPr>
        <w:t>6</w:t>
      </w:r>
      <w:r w:rsidRPr="00F8135D">
        <w:rPr>
          <w:b/>
        </w:rPr>
        <w:t>.</w:t>
      </w:r>
      <w:r w:rsidRPr="00F8135D">
        <w:rPr>
          <w:b/>
        </w:rPr>
        <w:tab/>
        <w:t>Examen de la información recibida en virtud del artículo 20 de la Convención</w:t>
      </w:r>
    </w:p>
    <w:p w:rsidR="00AE19FE" w:rsidRPr="00F27E61" w:rsidRDefault="00AE19FE" w:rsidP="00E33D6C">
      <w:pPr>
        <w:spacing w:after="240"/>
      </w:pPr>
      <w:r>
        <w:tab/>
      </w:r>
      <w:r w:rsidRPr="00F27E61">
        <w:t>Con arreglo a lo dispuesto en el capítulo XVII de su reglamento, el Comité examinará en relación con este tema del programa la información que se haya presentado o parezca haberse presentado para su examen de conformidad con el artículo 20 de la Convención.</w:t>
      </w:r>
    </w:p>
    <w:p w:rsidR="00AE19FE" w:rsidRPr="00F27E61" w:rsidRDefault="00AE19FE" w:rsidP="00E33D6C">
      <w:pPr>
        <w:spacing w:after="240"/>
      </w:pPr>
      <w:r>
        <w:tab/>
      </w:r>
      <w:r w:rsidRPr="00F27E61">
        <w:t>Con arreglo a lo dispuesto en el párrafo 5 del artículo 20 de la Convención y en los artículos 72 y 73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AE19FE" w:rsidRPr="00F8135D" w:rsidRDefault="00AE19FE" w:rsidP="00BC34C4">
      <w:pPr>
        <w:keepNext/>
        <w:keepLines/>
        <w:spacing w:after="240"/>
        <w:rPr>
          <w:b/>
        </w:rPr>
      </w:pPr>
      <w:r>
        <w:rPr>
          <w:b/>
        </w:rPr>
        <w:t>7</w:t>
      </w:r>
      <w:r w:rsidRPr="00F8135D">
        <w:rPr>
          <w:b/>
        </w:rPr>
        <w:t>.</w:t>
      </w:r>
      <w:r w:rsidRPr="00F8135D">
        <w:rPr>
          <w:b/>
        </w:rPr>
        <w:tab/>
        <w:t>Examen de las comunicaciones presentadas en virtud del artículo 22 de la Convención</w:t>
      </w:r>
    </w:p>
    <w:p w:rsidR="00AE19FE" w:rsidRPr="00F27E61" w:rsidRDefault="00AE19FE" w:rsidP="00BC34C4">
      <w:pPr>
        <w:keepNext/>
        <w:keepLines/>
        <w:spacing w:after="240"/>
      </w:pPr>
      <w:r>
        <w:tab/>
      </w:r>
      <w:r w:rsidRPr="00F27E61">
        <w:t>Con arreglo a lo dispuesto en el capítulo XIX de su reglamento, el Comité examinará en relación con este tema del programa las comunicaciones que se le hayan presentado o parezcan habérsele presentado de conformidad con el artículo 22 de la Convención.</w:t>
      </w:r>
    </w:p>
    <w:p w:rsidR="00AE19FE" w:rsidRPr="00F27E61" w:rsidRDefault="00AE19FE" w:rsidP="00E33D6C">
      <w:pPr>
        <w:spacing w:after="240"/>
      </w:pPr>
      <w:r>
        <w:tab/>
      </w:r>
      <w:r w:rsidRPr="00F27E61">
        <w:t>Con arreglo al párrafo 6 del artículo 22 de la Convención y el párrafo 1 del artículo 101 del reglamento, las sesiones del Comité o de sus órganos auxiliares en las que se examinen las comunicaciones recibidas de conformidad con el artículo 22 de la Convención serán privadas.</w:t>
      </w:r>
    </w:p>
    <w:p w:rsidR="00941D4E" w:rsidRPr="00C820BE" w:rsidRDefault="00AE19FE" w:rsidP="00E33D6C">
      <w:pPr>
        <w:adjustRightInd w:val="0"/>
        <w:snapToGrid w:val="0"/>
        <w:spacing w:after="240"/>
        <w:jc w:val="center"/>
        <w:rPr>
          <w:snapToGrid w:val="0"/>
        </w:rPr>
      </w:pPr>
      <w:r>
        <w:rPr>
          <w:snapToGrid w:val="0"/>
        </w:rPr>
        <w:t>-----</w:t>
      </w:r>
    </w:p>
    <w:sectPr w:rsidR="00941D4E" w:rsidRPr="00C820BE" w:rsidSect="00AE19F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C17" w:rsidRDefault="00087C17">
      <w:r>
        <w:separator/>
      </w:r>
    </w:p>
  </w:endnote>
  <w:endnote w:type="continuationSeparator" w:id="0">
    <w:p w:rsidR="00087C17" w:rsidRDefault="00087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C17" w:rsidRDefault="00087C17">
      <w:r>
        <w:separator/>
      </w:r>
    </w:p>
  </w:footnote>
  <w:footnote w:type="continuationSeparator" w:id="0">
    <w:p w:rsidR="00087C17" w:rsidRDefault="00087C17">
      <w:r>
        <w:continuationSeparator/>
      </w:r>
    </w:p>
  </w:footnote>
  <w:footnote w:id="1">
    <w:p w:rsidR="00AE19FE" w:rsidRDefault="00AE19FE" w:rsidP="003E7C72">
      <w:pPr>
        <w:pStyle w:val="FootnoteText"/>
        <w:spacing w:line="240" w:lineRule="auto"/>
      </w:pPr>
      <w:r>
        <w:rPr>
          <w:rStyle w:val="FootnoteReference"/>
        </w:rPr>
        <w:t>*</w:t>
      </w:r>
      <w:r>
        <w:t xml:space="preserve"> La fecha que figura entre corchetes junto a la fecha en que debía presentarse el informe es la nueva fecha de presentación del informe del Estado parte, de conformidad con la decisión adoptada por el Comité durante la aprobación de las recomendaciones formuladas después del examen del informe anterior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9FE" w:rsidRDefault="00AE19FE">
    <w:pPr>
      <w:pStyle w:val="Header"/>
    </w:pPr>
    <w:r>
      <w:t>CAT/C/41/1</w:t>
    </w:r>
  </w:p>
  <w:p w:rsidR="00AE19FE" w:rsidRDefault="00AE19FE">
    <w:pPr>
      <w:pStyle w:val="Header"/>
    </w:pPr>
    <w:r>
      <w:t xml:space="preserve">página </w:t>
    </w:r>
    <w:r>
      <w:fldChar w:fldCharType="begin"/>
    </w:r>
    <w:r>
      <w:instrText xml:space="preserve"> PAGE  \* MERGEFORMAT </w:instrText>
    </w:r>
    <w:r>
      <w:fldChar w:fldCharType="separate"/>
    </w:r>
    <w:r w:rsidR="001D0F9D">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9FE" w:rsidRDefault="00AE19FE" w:rsidP="00AE19FE">
    <w:pPr>
      <w:tabs>
        <w:tab w:val="left" w:pos="8040"/>
      </w:tabs>
    </w:pPr>
    <w:r>
      <w:tab/>
      <w:t>CAT/C/41/1</w:t>
    </w:r>
  </w:p>
  <w:p w:rsidR="00643032" w:rsidRDefault="00AE19FE" w:rsidP="00AE19FE">
    <w:pPr>
      <w:tabs>
        <w:tab w:val="left" w:pos="8040"/>
      </w:tabs>
    </w:pPr>
    <w:r>
      <w:tab/>
      <w:t xml:space="preserve">página </w:t>
    </w:r>
    <w:r>
      <w:fldChar w:fldCharType="begin"/>
    </w:r>
    <w:r>
      <w:instrText xml:space="preserve"> PAGE  \* MERGEFORMAT </w:instrText>
    </w:r>
    <w:r>
      <w:fldChar w:fldCharType="separate"/>
    </w:r>
    <w:r w:rsidR="001D0F9D">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4F0E"/>
    <w:rsid w:val="00087C17"/>
    <w:rsid w:val="000F18F3"/>
    <w:rsid w:val="001D0F9D"/>
    <w:rsid w:val="001E79FD"/>
    <w:rsid w:val="001E7D80"/>
    <w:rsid w:val="002009CB"/>
    <w:rsid w:val="002426E2"/>
    <w:rsid w:val="00273020"/>
    <w:rsid w:val="002E1527"/>
    <w:rsid w:val="003A279E"/>
    <w:rsid w:val="003E7C72"/>
    <w:rsid w:val="00493B79"/>
    <w:rsid w:val="005B4F0E"/>
    <w:rsid w:val="00643032"/>
    <w:rsid w:val="006541BE"/>
    <w:rsid w:val="006C222A"/>
    <w:rsid w:val="00716E4C"/>
    <w:rsid w:val="0077727F"/>
    <w:rsid w:val="007E1504"/>
    <w:rsid w:val="007E7BD0"/>
    <w:rsid w:val="00805351"/>
    <w:rsid w:val="008A0E2D"/>
    <w:rsid w:val="008C2547"/>
    <w:rsid w:val="00941D4E"/>
    <w:rsid w:val="00960971"/>
    <w:rsid w:val="00A528E7"/>
    <w:rsid w:val="00AA0CDD"/>
    <w:rsid w:val="00AB6EE6"/>
    <w:rsid w:val="00AE19FE"/>
    <w:rsid w:val="00AE40CB"/>
    <w:rsid w:val="00BC34C4"/>
    <w:rsid w:val="00BE1186"/>
    <w:rsid w:val="00C820BE"/>
    <w:rsid w:val="00CD77F3"/>
    <w:rsid w:val="00E01E15"/>
    <w:rsid w:val="00E33D6C"/>
    <w:rsid w:val="00E76299"/>
    <w:rsid w:val="00EE6287"/>
    <w:rsid w:val="00F17191"/>
    <w:rsid w:val="00F7742E"/>
    <w:rsid w:val="00F82B34"/>
    <w:rsid w:val="00F841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E19F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2433</Words>
  <Characters>13384</Characters>
  <Application>Microsoft Office Word</Application>
  <DocSecurity>4</DocSecurity>
  <Lines>111</Lines>
  <Paragraphs>31</Paragraphs>
  <ScaleCrop>false</ScaleCrop>
  <HeadingPairs>
    <vt:vector size="2" baseType="variant">
      <vt:variant>
        <vt:lpstr>Título</vt:lpstr>
      </vt:variant>
      <vt:variant>
        <vt:i4>1</vt:i4>
      </vt:variant>
    </vt:vector>
  </HeadingPairs>
  <TitlesOfParts>
    <vt:vector size="1" baseType="lpstr">
      <vt:lpstr>CAT/C/41/1 - 08 - 44765</vt:lpstr>
    </vt:vector>
  </TitlesOfParts>
  <Company>CSD</Company>
  <LinksUpToDate>false</LinksUpToDate>
  <CharactersWithSpaces>15786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CAT/C/41/1 - 08 - 44765</dc:title>
  <dc:subject/>
  <dc:creator>María José Orellana Alfaro</dc:creator>
  <cp:keywords/>
  <dc:description/>
  <cp:lastModifiedBy>Maruchi Zeballos</cp:lastModifiedBy>
  <cp:revision>2</cp:revision>
  <cp:lastPrinted>2008-10-30T16:04:00Z</cp:lastPrinted>
  <dcterms:created xsi:type="dcterms:W3CDTF">2008-10-30T16:05:00Z</dcterms:created>
  <dcterms:modified xsi:type="dcterms:W3CDTF">2008-10-30T16:05:00Z</dcterms:modified>
</cp:coreProperties>
</file>