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10B48" w:rsidRPr="00510B48" w14:paraId="479087BF" w14:textId="77777777" w:rsidTr="002B7BC7">
        <w:trPr>
          <w:trHeight w:hRule="exact" w:val="851"/>
        </w:trPr>
        <w:tc>
          <w:tcPr>
            <w:tcW w:w="1276" w:type="dxa"/>
            <w:tcBorders>
              <w:bottom w:val="single" w:sz="4" w:space="0" w:color="auto"/>
            </w:tcBorders>
          </w:tcPr>
          <w:p w14:paraId="47E0AAFC" w14:textId="77777777" w:rsidR="006F71EA" w:rsidRPr="00510B48" w:rsidRDefault="006F71EA" w:rsidP="00C0136D"/>
        </w:tc>
        <w:tc>
          <w:tcPr>
            <w:tcW w:w="2268" w:type="dxa"/>
            <w:tcBorders>
              <w:bottom w:val="single" w:sz="4" w:space="0" w:color="auto"/>
            </w:tcBorders>
            <w:vAlign w:val="bottom"/>
          </w:tcPr>
          <w:p w14:paraId="110C723B" w14:textId="58DC6BC4" w:rsidR="006F71EA" w:rsidRPr="00510B48" w:rsidRDefault="006F71EA" w:rsidP="002B7BC7">
            <w:pPr>
              <w:spacing w:after="80" w:line="300" w:lineRule="exact"/>
              <w:rPr>
                <w:sz w:val="28"/>
              </w:rPr>
            </w:pPr>
            <w:r w:rsidRPr="00510B48">
              <w:rPr>
                <w:sz w:val="28"/>
              </w:rPr>
              <w:t>Nations</w:t>
            </w:r>
            <w:r w:rsidR="00A6293D" w:rsidRPr="00510B48">
              <w:rPr>
                <w:sz w:val="28"/>
              </w:rPr>
              <w:t xml:space="preserve"> </w:t>
            </w:r>
            <w:r w:rsidRPr="00510B48">
              <w:rPr>
                <w:sz w:val="28"/>
              </w:rPr>
              <w:t>Unies</w:t>
            </w:r>
          </w:p>
        </w:tc>
        <w:tc>
          <w:tcPr>
            <w:tcW w:w="6095" w:type="dxa"/>
            <w:gridSpan w:val="2"/>
            <w:tcBorders>
              <w:bottom w:val="single" w:sz="4" w:space="0" w:color="auto"/>
            </w:tcBorders>
            <w:vAlign w:val="bottom"/>
          </w:tcPr>
          <w:p w14:paraId="25870326" w14:textId="31A4CB97" w:rsidR="006F71EA" w:rsidRPr="00510B48" w:rsidRDefault="00C0136D" w:rsidP="00C0136D">
            <w:pPr>
              <w:jc w:val="right"/>
            </w:pPr>
            <w:r w:rsidRPr="00510B48">
              <w:rPr>
                <w:sz w:val="40"/>
              </w:rPr>
              <w:t>CCPR</w:t>
            </w:r>
            <w:r w:rsidRPr="00510B48">
              <w:t>/C/SRB/4</w:t>
            </w:r>
          </w:p>
        </w:tc>
      </w:tr>
      <w:tr w:rsidR="00510B48" w:rsidRPr="00510B48" w14:paraId="126B74F0" w14:textId="77777777" w:rsidTr="002B7BC7">
        <w:trPr>
          <w:trHeight w:hRule="exact" w:val="2835"/>
        </w:trPr>
        <w:tc>
          <w:tcPr>
            <w:tcW w:w="1276" w:type="dxa"/>
            <w:tcBorders>
              <w:top w:val="single" w:sz="4" w:space="0" w:color="auto"/>
              <w:bottom w:val="single" w:sz="12" w:space="0" w:color="auto"/>
            </w:tcBorders>
          </w:tcPr>
          <w:p w14:paraId="0EB4740B" w14:textId="77777777" w:rsidR="006F71EA" w:rsidRPr="00510B48" w:rsidRDefault="006F71EA" w:rsidP="002B7BC7">
            <w:pPr>
              <w:spacing w:before="120"/>
              <w:jc w:val="center"/>
            </w:pPr>
            <w:r w:rsidRPr="00510B48">
              <w:rPr>
                <w:noProof/>
                <w:lang w:eastAsia="fr-CH"/>
              </w:rPr>
              <w:drawing>
                <wp:inline distT="0" distB="0" distL="0" distR="0" wp14:anchorId="5782F08C" wp14:editId="555304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492AD" w14:textId="00A42655" w:rsidR="006F71EA" w:rsidRPr="00510B48" w:rsidRDefault="006F71EA" w:rsidP="002B7BC7">
            <w:pPr>
              <w:spacing w:before="120" w:line="380" w:lineRule="exact"/>
              <w:rPr>
                <w:b/>
                <w:sz w:val="34"/>
                <w:szCs w:val="34"/>
              </w:rPr>
            </w:pPr>
            <w:r w:rsidRPr="00510B48">
              <w:rPr>
                <w:b/>
                <w:sz w:val="34"/>
                <w:szCs w:val="34"/>
              </w:rPr>
              <w:t>Pacte</w:t>
            </w:r>
            <w:r w:rsidR="00A6293D" w:rsidRPr="00510B48">
              <w:rPr>
                <w:b/>
                <w:sz w:val="34"/>
                <w:szCs w:val="34"/>
              </w:rPr>
              <w:t xml:space="preserve"> </w:t>
            </w:r>
            <w:r w:rsidRPr="00510B48">
              <w:rPr>
                <w:b/>
                <w:sz w:val="34"/>
                <w:szCs w:val="34"/>
              </w:rPr>
              <w:t>international</w:t>
            </w:r>
            <w:r w:rsidR="00A6293D" w:rsidRPr="00510B48">
              <w:rPr>
                <w:b/>
                <w:sz w:val="34"/>
                <w:szCs w:val="34"/>
              </w:rPr>
              <w:t xml:space="preserve"> </w:t>
            </w:r>
            <w:r w:rsidRPr="00510B48">
              <w:rPr>
                <w:b/>
                <w:sz w:val="34"/>
                <w:szCs w:val="34"/>
              </w:rPr>
              <w:t>relatif</w:t>
            </w:r>
            <w:r w:rsidRPr="00510B48">
              <w:rPr>
                <w:b/>
                <w:sz w:val="34"/>
                <w:szCs w:val="34"/>
              </w:rPr>
              <w:br/>
              <w:t>aux</w:t>
            </w:r>
            <w:r w:rsidR="00A6293D" w:rsidRPr="00510B48">
              <w:rPr>
                <w:b/>
                <w:sz w:val="34"/>
                <w:szCs w:val="34"/>
              </w:rPr>
              <w:t xml:space="preserve"> </w:t>
            </w:r>
            <w:r w:rsidRPr="00510B48">
              <w:rPr>
                <w:b/>
                <w:sz w:val="34"/>
                <w:szCs w:val="34"/>
              </w:rPr>
              <w:t>droits</w:t>
            </w:r>
            <w:r w:rsidR="00A6293D" w:rsidRPr="00510B48">
              <w:rPr>
                <w:b/>
                <w:sz w:val="34"/>
                <w:szCs w:val="34"/>
              </w:rPr>
              <w:t xml:space="preserve"> </w:t>
            </w:r>
            <w:r w:rsidRPr="00510B48">
              <w:rPr>
                <w:b/>
                <w:sz w:val="34"/>
                <w:szCs w:val="34"/>
              </w:rPr>
              <w:t>civils</w:t>
            </w:r>
            <w:r w:rsidR="00A6293D" w:rsidRPr="00510B48">
              <w:rPr>
                <w:b/>
                <w:sz w:val="34"/>
                <w:szCs w:val="34"/>
              </w:rPr>
              <w:t xml:space="preserve"> </w:t>
            </w:r>
            <w:r w:rsidRPr="00510B48">
              <w:rPr>
                <w:b/>
                <w:sz w:val="34"/>
                <w:szCs w:val="34"/>
              </w:rPr>
              <w:t>et</w:t>
            </w:r>
            <w:r w:rsidR="00A6293D" w:rsidRPr="00510B48">
              <w:rPr>
                <w:b/>
                <w:sz w:val="34"/>
                <w:szCs w:val="34"/>
              </w:rPr>
              <w:t xml:space="preserve"> </w:t>
            </w:r>
            <w:r w:rsidRPr="00510B48">
              <w:rPr>
                <w:b/>
                <w:sz w:val="34"/>
                <w:szCs w:val="34"/>
              </w:rPr>
              <w:t>politiques</w:t>
            </w:r>
          </w:p>
        </w:tc>
        <w:tc>
          <w:tcPr>
            <w:tcW w:w="2835" w:type="dxa"/>
            <w:tcBorders>
              <w:top w:val="single" w:sz="4" w:space="0" w:color="auto"/>
              <w:bottom w:val="single" w:sz="12" w:space="0" w:color="auto"/>
            </w:tcBorders>
          </w:tcPr>
          <w:p w14:paraId="79D717CC" w14:textId="41A3805E" w:rsidR="006F71EA" w:rsidRPr="00510B48" w:rsidRDefault="00C0136D" w:rsidP="002B7BC7">
            <w:pPr>
              <w:spacing w:before="240"/>
            </w:pPr>
            <w:r w:rsidRPr="00510B48">
              <w:t>Distr</w:t>
            </w:r>
            <w:r w:rsidR="00601D40" w:rsidRPr="00510B48">
              <w:t>.</w:t>
            </w:r>
            <w:r w:rsidR="00A6293D" w:rsidRPr="00510B48">
              <w:t xml:space="preserve"> </w:t>
            </w:r>
            <w:r w:rsidRPr="00510B48">
              <w:t>générale</w:t>
            </w:r>
          </w:p>
          <w:p w14:paraId="15861B0E" w14:textId="7F0E57A7" w:rsidR="00C0136D" w:rsidRPr="00510B48" w:rsidRDefault="00C0136D" w:rsidP="00C0136D">
            <w:pPr>
              <w:spacing w:line="240" w:lineRule="exact"/>
            </w:pPr>
            <w:r w:rsidRPr="00510B48">
              <w:t>23</w:t>
            </w:r>
            <w:r w:rsidR="00A6293D" w:rsidRPr="00510B48">
              <w:t xml:space="preserve"> </w:t>
            </w:r>
            <w:r w:rsidRPr="00510B48">
              <w:t>mai</w:t>
            </w:r>
            <w:r w:rsidR="00A6293D" w:rsidRPr="00510B48">
              <w:t xml:space="preserve"> </w:t>
            </w:r>
            <w:r w:rsidRPr="00510B48">
              <w:t>2022</w:t>
            </w:r>
          </w:p>
          <w:p w14:paraId="427E286B" w14:textId="77777777" w:rsidR="00C0136D" w:rsidRPr="00510B48" w:rsidRDefault="00C0136D" w:rsidP="00C0136D">
            <w:pPr>
              <w:spacing w:line="240" w:lineRule="exact"/>
            </w:pPr>
            <w:r w:rsidRPr="00510B48">
              <w:t>Français</w:t>
            </w:r>
          </w:p>
          <w:p w14:paraId="7FB8BA7D" w14:textId="6DFB9EAA" w:rsidR="00C0136D" w:rsidRPr="00510B48" w:rsidRDefault="00C0136D" w:rsidP="00C0136D">
            <w:pPr>
              <w:spacing w:line="240" w:lineRule="exact"/>
            </w:pPr>
            <w:r w:rsidRPr="00510B48">
              <w:t>Original</w:t>
            </w:r>
            <w:r w:rsidR="00510B48">
              <w:t> :</w:t>
            </w:r>
            <w:r w:rsidR="00A6293D" w:rsidRPr="00510B48">
              <w:t xml:space="preserve"> </w:t>
            </w:r>
            <w:r w:rsidRPr="00510B48">
              <w:t>anglais</w:t>
            </w:r>
          </w:p>
          <w:p w14:paraId="650BD807" w14:textId="59C3E0FA" w:rsidR="00C0136D" w:rsidRPr="00510B48" w:rsidRDefault="00C0136D" w:rsidP="00C0136D">
            <w:pPr>
              <w:spacing w:line="240" w:lineRule="exact"/>
            </w:pPr>
            <w:r w:rsidRPr="00510B48">
              <w:t>Anglais,</w:t>
            </w:r>
            <w:r w:rsidR="00A6293D" w:rsidRPr="00510B48">
              <w:t xml:space="preserve"> </w:t>
            </w:r>
            <w:r w:rsidRPr="00510B48">
              <w:t>espagnol</w:t>
            </w:r>
            <w:r w:rsidR="00A6293D" w:rsidRPr="00510B48">
              <w:t xml:space="preserve"> </w:t>
            </w:r>
            <w:r w:rsidRPr="00510B48">
              <w:t>et</w:t>
            </w:r>
            <w:r w:rsidR="00A6293D" w:rsidRPr="00510B48">
              <w:t xml:space="preserve"> </w:t>
            </w:r>
            <w:r w:rsidRPr="00510B48">
              <w:t>français</w:t>
            </w:r>
            <w:r w:rsidR="00A6293D" w:rsidRPr="00510B48">
              <w:t xml:space="preserve"> </w:t>
            </w:r>
            <w:r w:rsidRPr="00510B48">
              <w:t>seulement</w:t>
            </w:r>
          </w:p>
        </w:tc>
      </w:tr>
    </w:tbl>
    <w:p w14:paraId="3F71E059" w14:textId="55C9F282" w:rsidR="006F71EA" w:rsidRPr="00510B48" w:rsidRDefault="006F71EA" w:rsidP="006F71EA">
      <w:pPr>
        <w:spacing w:before="120"/>
        <w:rPr>
          <w:b/>
          <w:sz w:val="24"/>
          <w:szCs w:val="24"/>
        </w:rPr>
      </w:pPr>
      <w:r w:rsidRPr="00510B48">
        <w:rPr>
          <w:b/>
          <w:sz w:val="24"/>
          <w:szCs w:val="24"/>
        </w:rPr>
        <w:t>Comité</w:t>
      </w:r>
      <w:r w:rsidR="00A6293D" w:rsidRPr="00510B48">
        <w:rPr>
          <w:b/>
          <w:sz w:val="24"/>
          <w:szCs w:val="24"/>
        </w:rPr>
        <w:t xml:space="preserve"> </w:t>
      </w:r>
      <w:r w:rsidRPr="00510B48">
        <w:rPr>
          <w:b/>
          <w:sz w:val="24"/>
          <w:szCs w:val="24"/>
        </w:rPr>
        <w:t>des</w:t>
      </w:r>
      <w:r w:rsidR="00A6293D" w:rsidRPr="00510B48">
        <w:rPr>
          <w:b/>
          <w:sz w:val="24"/>
          <w:szCs w:val="24"/>
        </w:rPr>
        <w:t xml:space="preserve"> </w:t>
      </w:r>
      <w:r w:rsidRPr="00510B48">
        <w:rPr>
          <w:b/>
          <w:sz w:val="24"/>
          <w:szCs w:val="24"/>
        </w:rPr>
        <w:t>droits</w:t>
      </w:r>
      <w:r w:rsidR="00A6293D" w:rsidRPr="00510B48">
        <w:rPr>
          <w:b/>
          <w:sz w:val="24"/>
          <w:szCs w:val="24"/>
        </w:rPr>
        <w:t xml:space="preserve"> </w:t>
      </w:r>
      <w:r w:rsidRPr="00510B48">
        <w:rPr>
          <w:b/>
          <w:sz w:val="24"/>
          <w:szCs w:val="24"/>
        </w:rPr>
        <w:t>de</w:t>
      </w:r>
      <w:r w:rsidR="00A6293D" w:rsidRPr="00510B48">
        <w:rPr>
          <w:b/>
          <w:sz w:val="24"/>
          <w:szCs w:val="24"/>
        </w:rPr>
        <w:t xml:space="preserve"> </w:t>
      </w:r>
      <w:r w:rsidRPr="00510B48">
        <w:rPr>
          <w:b/>
          <w:sz w:val="24"/>
          <w:szCs w:val="24"/>
        </w:rPr>
        <w:t>l’homme</w:t>
      </w:r>
    </w:p>
    <w:p w14:paraId="0933AA22" w14:textId="5C89B1D4" w:rsidR="00222975" w:rsidRPr="00510B48" w:rsidRDefault="00222975" w:rsidP="00510B48">
      <w:pPr>
        <w:pStyle w:val="HMG"/>
      </w:pPr>
      <w:r w:rsidRPr="00510B48">
        <w:tab/>
      </w:r>
      <w:r w:rsidRPr="00510B48">
        <w:tab/>
        <w:t>Quatrième</w:t>
      </w:r>
      <w:r w:rsidR="00A6293D" w:rsidRPr="00510B48">
        <w:t xml:space="preserve"> </w:t>
      </w:r>
      <w:r w:rsidRPr="00510B48">
        <w:t>rapport</w:t>
      </w:r>
      <w:r w:rsidR="00A6293D" w:rsidRPr="00510B48">
        <w:t xml:space="preserve"> </w:t>
      </w:r>
      <w:r w:rsidRPr="00510B48">
        <w:t>périodique</w:t>
      </w:r>
      <w:r w:rsidR="00A6293D" w:rsidRPr="00510B48">
        <w:t xml:space="preserve"> </w:t>
      </w:r>
      <w:r w:rsidRPr="00510B48">
        <w:t>soumis</w:t>
      </w:r>
      <w:r w:rsidR="00A6293D" w:rsidRPr="00510B48">
        <w:t xml:space="preserve"> </w:t>
      </w:r>
      <w:r w:rsidRPr="00510B48">
        <w:t>par</w:t>
      </w:r>
      <w:r w:rsidR="00A6293D" w:rsidRPr="00510B48">
        <w:t xml:space="preserve"> </w:t>
      </w:r>
      <w:r w:rsidRPr="00510B48">
        <w:t>la</w:t>
      </w:r>
      <w:r w:rsidR="00A6293D" w:rsidRPr="00510B48">
        <w:t xml:space="preserve"> </w:t>
      </w:r>
      <w:r w:rsidRPr="00510B48">
        <w:t>Serbie</w:t>
      </w:r>
      <w:r w:rsidR="00A6293D" w:rsidRPr="00510B48">
        <w:t xml:space="preserve"> </w:t>
      </w:r>
      <w:r w:rsidRPr="00510B48">
        <w:t>en</w:t>
      </w:r>
      <w:r w:rsidR="00A6293D" w:rsidRPr="00510B48">
        <w:t xml:space="preserve"> </w:t>
      </w:r>
      <w:r w:rsidRPr="00510B48">
        <w:t>application</w:t>
      </w:r>
      <w:r w:rsidR="00A6293D" w:rsidRPr="00510B48">
        <w:t xml:space="preserve"> </w:t>
      </w:r>
      <w:r w:rsidRPr="00510B48">
        <w:t>de</w:t>
      </w:r>
      <w:r w:rsidR="00A6293D" w:rsidRPr="00510B48">
        <w:t xml:space="preserve"> </w:t>
      </w:r>
      <w:r w:rsidRPr="00510B48">
        <w:t>l’article</w:t>
      </w:r>
      <w:r w:rsidR="00A6293D" w:rsidRPr="00510B48">
        <w:t xml:space="preserve"> </w:t>
      </w:r>
      <w:r w:rsidRPr="00510B48">
        <w:t>40</w:t>
      </w:r>
      <w:r w:rsidR="00A6293D" w:rsidRPr="00510B48">
        <w:t xml:space="preserve"> </w:t>
      </w:r>
      <w:r w:rsidRPr="00510B48">
        <w:t>du</w:t>
      </w:r>
      <w:r w:rsidR="00A6293D" w:rsidRPr="00510B48">
        <w:t xml:space="preserve"> </w:t>
      </w:r>
      <w:r w:rsidRPr="00510B48">
        <w:t>Pacte,</w:t>
      </w:r>
      <w:r w:rsidR="00A6293D" w:rsidRPr="00510B48">
        <w:t xml:space="preserve"> </w:t>
      </w:r>
      <w:r w:rsidRPr="00510B48">
        <w:t>attendu</w:t>
      </w:r>
      <w:r w:rsidR="00A6293D" w:rsidRPr="00510B48">
        <w:t xml:space="preserve"> </w:t>
      </w:r>
      <w:r w:rsidRPr="00510B48">
        <w:t>en</w:t>
      </w:r>
      <w:r w:rsidR="00A6293D" w:rsidRPr="00510B48">
        <w:t xml:space="preserve"> </w:t>
      </w:r>
      <w:r w:rsidRPr="00510B48">
        <w:t>2021</w:t>
      </w:r>
      <w:r w:rsidRPr="00510B48">
        <w:rPr>
          <w:b w:val="0"/>
          <w:sz w:val="20"/>
        </w:rPr>
        <w:footnoteReference w:customMarkFollows="1" w:id="2"/>
        <w:t>*</w:t>
      </w:r>
      <w:r w:rsidRPr="00510B48">
        <w:rPr>
          <w:b w:val="0"/>
          <w:sz w:val="20"/>
          <w:vertAlign w:val="superscript"/>
        </w:rPr>
        <w:t>,</w:t>
      </w:r>
      <w:r w:rsidR="00510B48" w:rsidRPr="00510B48">
        <w:rPr>
          <w:b w:val="0"/>
          <w:sz w:val="20"/>
          <w:vertAlign w:val="superscript"/>
        </w:rPr>
        <w:t xml:space="preserve"> </w:t>
      </w:r>
      <w:r w:rsidRPr="00510B48">
        <w:rPr>
          <w:b w:val="0"/>
          <w:sz w:val="20"/>
        </w:rPr>
        <w:footnoteReference w:customMarkFollows="1" w:id="3"/>
        <w:t>**</w:t>
      </w:r>
    </w:p>
    <w:p w14:paraId="1E129F70" w14:textId="2FC7839E" w:rsidR="00222975" w:rsidRPr="00510B48" w:rsidRDefault="00222975" w:rsidP="00510B48">
      <w:pPr>
        <w:pStyle w:val="SingleTxtG"/>
        <w:jc w:val="right"/>
      </w:pPr>
      <w:r w:rsidRPr="00510B48">
        <w:t>[Date</w:t>
      </w:r>
      <w:r w:rsidR="00A6293D" w:rsidRPr="00510B48">
        <w:t xml:space="preserve"> </w:t>
      </w:r>
      <w:r w:rsidRPr="00510B48">
        <w:t>de</w:t>
      </w:r>
      <w:r w:rsidR="00A6293D" w:rsidRPr="00510B48">
        <w:t xml:space="preserve"> </w:t>
      </w:r>
      <w:r w:rsidRPr="00510B48">
        <w:t>réception</w:t>
      </w:r>
      <w:r w:rsidR="00510B48">
        <w:t> :</w:t>
      </w:r>
      <w:r w:rsidR="00A6293D" w:rsidRPr="00510B48">
        <w:t xml:space="preserve"> </w:t>
      </w:r>
      <w:r w:rsidRPr="00510B48">
        <w:t>29</w:t>
      </w:r>
      <w:r w:rsidR="00A6293D" w:rsidRPr="00510B48">
        <w:t xml:space="preserve"> </w:t>
      </w:r>
      <w:r w:rsidRPr="00510B48">
        <w:t>juillet</w:t>
      </w:r>
      <w:r w:rsidR="00A6293D" w:rsidRPr="00510B48">
        <w:t xml:space="preserve"> </w:t>
      </w:r>
      <w:r w:rsidRPr="00510B48">
        <w:t>2021]</w:t>
      </w:r>
    </w:p>
    <w:p w14:paraId="4B7B514C" w14:textId="77777777" w:rsidR="00222975" w:rsidRPr="00510B48" w:rsidRDefault="00222975" w:rsidP="00222975">
      <w:pPr>
        <w:suppressAutoHyphens w:val="0"/>
        <w:spacing w:line="360" w:lineRule="auto"/>
        <w:rPr>
          <w:sz w:val="24"/>
          <w:szCs w:val="24"/>
        </w:rPr>
      </w:pPr>
      <w:r w:rsidRPr="00510B48">
        <w:rPr>
          <w:sz w:val="24"/>
          <w:szCs w:val="24"/>
        </w:rPr>
        <w:br w:type="page"/>
      </w:r>
    </w:p>
    <w:p w14:paraId="54EAA0A2" w14:textId="77777777" w:rsidR="00222975" w:rsidRPr="00510B48" w:rsidRDefault="00222975" w:rsidP="00510B48">
      <w:pPr>
        <w:pStyle w:val="HChG"/>
      </w:pPr>
      <w:r w:rsidRPr="00510B48">
        <w:lastRenderedPageBreak/>
        <w:tab/>
      </w:r>
      <w:r w:rsidRPr="00510B48">
        <w:tab/>
        <w:t>Introduction</w:t>
      </w:r>
    </w:p>
    <w:p w14:paraId="48214064" w14:textId="3C5ED7BF" w:rsidR="00222975" w:rsidRPr="00510B48" w:rsidRDefault="00222975" w:rsidP="00510B48">
      <w:pPr>
        <w:pStyle w:val="SingleTxtG"/>
      </w:pPr>
      <w:r w:rsidRPr="00510B48">
        <w:t>1.</w:t>
      </w:r>
      <w:r w:rsidRPr="00510B48">
        <w:tab/>
        <w:t>Le</w:t>
      </w:r>
      <w:r w:rsidR="00A6293D" w:rsidRPr="00510B48">
        <w:t xml:space="preserve"> </w:t>
      </w:r>
      <w:r w:rsidRPr="00510B48">
        <w:t>quatrième</w:t>
      </w:r>
      <w:r w:rsidR="00A6293D" w:rsidRPr="00510B48">
        <w:t xml:space="preserve"> </w:t>
      </w:r>
      <w:r w:rsidRPr="00510B48">
        <w:t>rapport</w:t>
      </w:r>
      <w:r w:rsidR="00A6293D" w:rsidRPr="00510B48">
        <w:t xml:space="preserve"> </w:t>
      </w:r>
      <w:r w:rsidRPr="00510B48">
        <w:t>périodique</w:t>
      </w:r>
      <w:r w:rsidR="00A6293D" w:rsidRPr="00510B48">
        <w:t xml:space="preserve"> </w:t>
      </w:r>
      <w:r w:rsidRPr="00510B48">
        <w:t>sur</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du</w:t>
      </w:r>
      <w:r w:rsidR="00A6293D" w:rsidRPr="00510B48">
        <w:t xml:space="preserve"> </w:t>
      </w:r>
      <w:r w:rsidRPr="00510B48">
        <w:t>Pacte</w:t>
      </w:r>
      <w:r w:rsidR="00A6293D" w:rsidRPr="00510B48">
        <w:t xml:space="preserve"> </w:t>
      </w:r>
      <w:r w:rsidRPr="00510B48">
        <w:t>international</w:t>
      </w:r>
      <w:r w:rsidR="00A6293D" w:rsidRPr="00510B48">
        <w:t xml:space="preserve"> </w:t>
      </w:r>
      <w:r w:rsidRPr="00510B48">
        <w:t>relatif</w:t>
      </w:r>
      <w:r w:rsidR="00A6293D" w:rsidRPr="00510B48">
        <w:t xml:space="preserve"> </w:t>
      </w:r>
      <w:r w:rsidRPr="00510B48">
        <w:t>aux</w:t>
      </w:r>
      <w:r w:rsidR="00A6293D" w:rsidRPr="00510B48">
        <w:t xml:space="preserve"> </w:t>
      </w:r>
      <w:r w:rsidRPr="00510B48">
        <w:t>droits</w:t>
      </w:r>
      <w:r w:rsidR="00A6293D" w:rsidRPr="00510B48">
        <w:t xml:space="preserve"> </w:t>
      </w:r>
      <w:r w:rsidRPr="00510B48">
        <w:t>civils</w:t>
      </w:r>
      <w:r w:rsidR="00A6293D" w:rsidRPr="00510B48">
        <w:t xml:space="preserve"> </w:t>
      </w:r>
      <w:r w:rsidRPr="00510B48">
        <w:t>et</w:t>
      </w:r>
      <w:r w:rsidR="00A6293D" w:rsidRPr="00510B48">
        <w:t xml:space="preserve"> </w:t>
      </w:r>
      <w:r w:rsidRPr="00510B48">
        <w:t>politiques,</w:t>
      </w:r>
      <w:r w:rsidR="00A6293D" w:rsidRPr="00510B48">
        <w:t xml:space="preserve"> </w:t>
      </w:r>
      <w:r w:rsidRPr="00510B48">
        <w:t>qui</w:t>
      </w:r>
      <w:r w:rsidR="00A6293D" w:rsidRPr="00510B48">
        <w:t xml:space="preserve"> </w:t>
      </w:r>
      <w:r w:rsidRPr="00510B48">
        <w:t>porte</w:t>
      </w:r>
      <w:r w:rsidR="00A6293D" w:rsidRPr="00510B48">
        <w:t xml:space="preserve"> </w:t>
      </w:r>
      <w:r w:rsidRPr="00510B48">
        <w:t>sur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2017-2020,</w:t>
      </w:r>
      <w:r w:rsidR="00A6293D" w:rsidRPr="00510B48">
        <w:t xml:space="preserve"> </w:t>
      </w:r>
      <w:r w:rsidRPr="00510B48">
        <w:t>a</w:t>
      </w:r>
      <w:r w:rsidR="00A6293D" w:rsidRPr="00510B48">
        <w:t xml:space="preserve"> </w:t>
      </w:r>
      <w:r w:rsidRPr="00510B48">
        <w:t>été</w:t>
      </w:r>
      <w:r w:rsidR="00A6293D" w:rsidRPr="00510B48">
        <w:t xml:space="preserve"> </w:t>
      </w:r>
      <w:r w:rsidRPr="00510B48">
        <w:t>établi</w:t>
      </w:r>
      <w:r w:rsidR="00A6293D" w:rsidRPr="00510B48">
        <w:t xml:space="preserve"> </w:t>
      </w:r>
      <w:r w:rsidRPr="00510B48">
        <w:t>par</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r w:rsidR="00601D40" w:rsidRPr="00510B48">
        <w:t>.</w:t>
      </w:r>
      <w:r w:rsidR="00A6293D" w:rsidRPr="00510B48">
        <w:t xml:space="preserve"> </w:t>
      </w:r>
      <w:r w:rsidRPr="00510B48">
        <w:t>Ont</w:t>
      </w:r>
      <w:r w:rsidR="00A6293D" w:rsidRPr="00510B48">
        <w:t xml:space="preserve"> </w:t>
      </w:r>
      <w:r w:rsidRPr="00510B48">
        <w:t>participé</w:t>
      </w:r>
      <w:r w:rsidR="00A6293D" w:rsidRPr="00510B48">
        <w:t xml:space="preserve"> </w:t>
      </w:r>
      <w:r w:rsidRPr="00510B48">
        <w:t>à</w:t>
      </w:r>
      <w:r w:rsidR="00A6293D" w:rsidRPr="00510B48">
        <w:t xml:space="preserve"> </w:t>
      </w:r>
      <w:r w:rsidRPr="00510B48">
        <w:t>l’élaboration</w:t>
      </w:r>
      <w:r w:rsidR="00A6293D" w:rsidRPr="00510B48">
        <w:t xml:space="preserve"> </w:t>
      </w:r>
      <w:r w:rsidRPr="00510B48">
        <w:t>de</w:t>
      </w:r>
      <w:r w:rsidR="00A6293D" w:rsidRPr="00510B48">
        <w:t xml:space="preserve"> </w:t>
      </w:r>
      <w:r w:rsidRPr="00510B48">
        <w:t>ce</w:t>
      </w:r>
      <w:r w:rsidR="00A6293D" w:rsidRPr="00510B48">
        <w:t xml:space="preserve"> </w:t>
      </w:r>
      <w:r w:rsidRPr="00510B48">
        <w:t>rapport</w:t>
      </w:r>
      <w:r w:rsidR="00A6293D" w:rsidRPr="00510B48">
        <w:t xml:space="preserve"> </w:t>
      </w:r>
      <w:r w:rsidRPr="00510B48">
        <w:t>les</w:t>
      </w:r>
      <w:r w:rsidR="00A6293D" w:rsidRPr="00510B48">
        <w:t xml:space="preserve"> </w:t>
      </w:r>
      <w:r w:rsidRPr="00510B48">
        <w:t>ministères</w:t>
      </w:r>
      <w:r w:rsidR="00A6293D" w:rsidRPr="00510B48">
        <w:t xml:space="preserve"> </w:t>
      </w:r>
      <w:r w:rsidRPr="00510B48">
        <w:t>et</w:t>
      </w:r>
      <w:r w:rsidR="00A6293D" w:rsidRPr="00510B48">
        <w:t xml:space="preserve"> </w:t>
      </w:r>
      <w:r w:rsidRPr="00510B48">
        <w:t>institutions</w:t>
      </w:r>
      <w:r w:rsidR="00A6293D" w:rsidRPr="00510B48">
        <w:t xml:space="preserve"> </w:t>
      </w:r>
      <w:r w:rsidRPr="00510B48">
        <w:t>compétents,</w:t>
      </w:r>
      <w:r w:rsidR="00A6293D" w:rsidRPr="00510B48">
        <w:t xml:space="preserve"> </w:t>
      </w:r>
      <w:r w:rsidRPr="00510B48">
        <w:t>l’Assemblée</w:t>
      </w:r>
      <w:r w:rsidR="00A6293D" w:rsidRPr="00510B48">
        <w:t xml:space="preserve"> </w:t>
      </w:r>
      <w:r w:rsidRPr="00510B48">
        <w:t>nationale,</w:t>
      </w:r>
      <w:r w:rsidR="00A6293D" w:rsidRPr="00510B48">
        <w:t xml:space="preserve"> </w:t>
      </w:r>
      <w:r w:rsidRPr="00510B48">
        <w:t>le</w:t>
      </w:r>
      <w:r w:rsidR="00A6293D" w:rsidRPr="00510B48">
        <w:t xml:space="preserve"> </w:t>
      </w:r>
      <w:r w:rsidRPr="00510B48">
        <w:t>Médiateur,</w:t>
      </w:r>
      <w:r w:rsidR="00A6293D" w:rsidRPr="00510B48">
        <w:t xml:space="preserve"> </w:t>
      </w:r>
      <w:r w:rsidRPr="00510B48">
        <w:t>la</w:t>
      </w:r>
      <w:r w:rsidR="00A6293D" w:rsidRPr="00510B48">
        <w:t xml:space="preserve"> </w:t>
      </w:r>
      <w:r w:rsidRPr="00510B48">
        <w:t>Plateforme</w:t>
      </w:r>
      <w:r w:rsidR="00A6293D" w:rsidRPr="00510B48">
        <w:t xml:space="preserve"> </w:t>
      </w:r>
      <w:r w:rsidRPr="00510B48">
        <w:t>des</w:t>
      </w:r>
      <w:r w:rsidR="00A6293D" w:rsidRPr="00510B48">
        <w:t xml:space="preserve"> </w:t>
      </w:r>
      <w:r w:rsidRPr="00510B48">
        <w:t>organisations</w:t>
      </w:r>
      <w:r w:rsidR="00A6293D" w:rsidRPr="00510B48">
        <w:t xml:space="preserve"> </w:t>
      </w:r>
      <w:r w:rsidRPr="00510B48">
        <w:t>pour</w:t>
      </w:r>
      <w:r w:rsidR="00A6293D" w:rsidRPr="00510B48">
        <w:t xml:space="preserve"> </w:t>
      </w:r>
      <w:r w:rsidRPr="00510B48">
        <w:t>la</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les</w:t>
      </w:r>
      <w:r w:rsidR="00A6293D" w:rsidRPr="00510B48">
        <w:t xml:space="preserve"> </w:t>
      </w:r>
      <w:r w:rsidRPr="00510B48">
        <w:t>mécanismes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relatifs</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le</w:t>
      </w:r>
      <w:r w:rsidR="00A6293D" w:rsidRPr="00510B48">
        <w:t xml:space="preserve"> </w:t>
      </w:r>
      <w:r w:rsidRPr="00510B48">
        <w:t>Commissaire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w:t>
      </w:r>
      <w:r w:rsidR="00A6293D" w:rsidRPr="00510B48">
        <w:t xml:space="preserve"> </w:t>
      </w:r>
      <w:r w:rsidRPr="00510B48">
        <w:t>l’égalité</w:t>
      </w:r>
      <w:r w:rsidR="00A6293D" w:rsidRPr="00510B48">
        <w:t xml:space="preserve"> </w:t>
      </w:r>
      <w:r w:rsidRPr="00510B48">
        <w:t>sous</w:t>
      </w:r>
      <w:r w:rsidR="00A6293D" w:rsidRPr="00510B48">
        <w:t xml:space="preserve"> </w:t>
      </w:r>
      <w:r w:rsidRPr="00510B48">
        <w:t>le</w:t>
      </w:r>
      <w:r w:rsidR="00A6293D" w:rsidRPr="00510B48">
        <w:t xml:space="preserve"> </w:t>
      </w:r>
      <w:r w:rsidRPr="00510B48">
        <w:t>contrôle</w:t>
      </w:r>
      <w:r w:rsidR="00A6293D" w:rsidRPr="00510B48">
        <w:t xml:space="preserve"> </w:t>
      </w:r>
      <w:r w:rsidRPr="00510B48">
        <w:t>de</w:t>
      </w:r>
      <w:r w:rsidR="00A6293D" w:rsidRPr="00510B48">
        <w:t xml:space="preserve"> </w:t>
      </w:r>
      <w:r w:rsidRPr="00510B48">
        <w:t>l’équipe</w:t>
      </w:r>
      <w:r w:rsidR="00A6293D" w:rsidRPr="00510B48">
        <w:t xml:space="preserve"> </w:t>
      </w:r>
      <w:r w:rsidRPr="00510B48">
        <w:t>de</w:t>
      </w:r>
      <w:r w:rsidR="00A6293D" w:rsidRPr="00510B48">
        <w:t xml:space="preserve"> </w:t>
      </w:r>
      <w:r w:rsidRPr="00510B48">
        <w:t>pays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pour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l’Autorité</w:t>
      </w:r>
      <w:r w:rsidR="00A6293D" w:rsidRPr="00510B48">
        <w:t xml:space="preserve"> </w:t>
      </w:r>
      <w:r w:rsidRPr="00510B48">
        <w:t>de</w:t>
      </w:r>
      <w:r w:rsidR="00A6293D" w:rsidRPr="00510B48">
        <w:t xml:space="preserve"> </w:t>
      </w:r>
      <w:r w:rsidRPr="00510B48">
        <w:t>régulation</w:t>
      </w:r>
      <w:r w:rsidR="00A6293D" w:rsidRPr="00510B48">
        <w:t xml:space="preserve"> </w:t>
      </w:r>
      <w:r w:rsidRPr="00510B48">
        <w:t>des</w:t>
      </w:r>
      <w:r w:rsidR="00A6293D" w:rsidRPr="00510B48">
        <w:t xml:space="preserve"> </w:t>
      </w:r>
      <w:r w:rsidRPr="00510B48">
        <w:t>médias</w:t>
      </w:r>
      <w:r w:rsidR="00A6293D" w:rsidRPr="00510B48">
        <w:t xml:space="preserve"> </w:t>
      </w:r>
      <w:r w:rsidRPr="00510B48">
        <w:t>électroniques</w:t>
      </w:r>
      <w:r w:rsidR="00601D40" w:rsidRPr="00510B48">
        <w:t>.</w:t>
      </w:r>
      <w:r w:rsidR="00A6293D" w:rsidRPr="00510B48">
        <w:t xml:space="preserve"> </w:t>
      </w:r>
      <w:r w:rsidRPr="00510B48">
        <w:t>Le</w:t>
      </w:r>
      <w:r w:rsidR="00A6293D" w:rsidRPr="00510B48">
        <w:t xml:space="preserve"> </w:t>
      </w:r>
      <w:r w:rsidRPr="00510B48">
        <w:t>rapport</w:t>
      </w:r>
      <w:r w:rsidR="00A6293D" w:rsidRPr="00510B48">
        <w:t xml:space="preserve"> </w:t>
      </w:r>
      <w:r w:rsidRPr="00510B48">
        <w:t>rend</w:t>
      </w:r>
      <w:r w:rsidR="00A6293D" w:rsidRPr="00510B48">
        <w:t xml:space="preserve"> </w:t>
      </w:r>
      <w:r w:rsidRPr="00510B48">
        <w:t>compte</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à</w:t>
      </w:r>
      <w:r w:rsidR="00A6293D" w:rsidRPr="00510B48">
        <w:t xml:space="preserve"> </w:t>
      </w:r>
      <w:r w:rsidRPr="00510B48">
        <w:t>la</w:t>
      </w:r>
      <w:r w:rsidR="00A6293D" w:rsidRPr="00510B48">
        <w:t xml:space="preserve"> </w:t>
      </w:r>
      <w:r w:rsidRPr="00510B48">
        <w:t>date</w:t>
      </w:r>
      <w:r w:rsidR="00A6293D" w:rsidRPr="00510B48">
        <w:t xml:space="preserve"> </w:t>
      </w:r>
      <w:r w:rsidRPr="00510B48">
        <w:t>du</w:t>
      </w:r>
      <w:r w:rsidR="00A6293D" w:rsidRPr="00510B48">
        <w:t xml:space="preserve"> </w:t>
      </w:r>
      <w:r w:rsidRPr="00510B48">
        <w:t>1</w:t>
      </w:r>
      <w:r w:rsidRPr="00510B48">
        <w:rPr>
          <w:vertAlign w:val="superscript"/>
        </w:rPr>
        <w:t>er</w:t>
      </w:r>
      <w:r w:rsidR="00A6293D" w:rsidRPr="00510B48">
        <w:t xml:space="preserve"> </w:t>
      </w:r>
      <w:r w:rsidRPr="00510B48">
        <w:t>juin</w:t>
      </w:r>
      <w:r w:rsidR="00A6293D" w:rsidRPr="00510B48">
        <w:t xml:space="preserve"> </w:t>
      </w:r>
      <w:r w:rsidRPr="00510B48">
        <w:t>2021,</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figurant</w:t>
      </w:r>
      <w:r w:rsidR="00A6293D" w:rsidRPr="00510B48">
        <w:t xml:space="preserve"> </w:t>
      </w:r>
      <w:r w:rsidRPr="00510B48">
        <w:t>dans</w:t>
      </w:r>
      <w:r w:rsidR="00A6293D" w:rsidRPr="00510B48">
        <w:t xml:space="preserve"> </w:t>
      </w:r>
      <w:r w:rsidRPr="00510B48">
        <w:t>les</w:t>
      </w:r>
      <w:r w:rsidR="00A6293D" w:rsidRPr="00510B48">
        <w:t xml:space="preserve"> </w:t>
      </w:r>
      <w:r w:rsidRPr="00510B48">
        <w:t>observations</w:t>
      </w:r>
      <w:r w:rsidR="00A6293D" w:rsidRPr="00510B48">
        <w:t xml:space="preserve"> </w:t>
      </w:r>
      <w:r w:rsidRPr="00510B48">
        <w:t>finales</w:t>
      </w:r>
      <w:r w:rsidR="00A6293D" w:rsidRPr="00510B48">
        <w:t xml:space="preserve"> </w:t>
      </w:r>
      <w:r w:rsidRPr="00510B48">
        <w:t>du</w:t>
      </w:r>
      <w:r w:rsidR="00A6293D" w:rsidRPr="00510B48">
        <w:t xml:space="preserve"> </w:t>
      </w:r>
      <w:r w:rsidRPr="00510B48">
        <w:t>Comité</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(CCPR/C/SRB/CO/3,</w:t>
      </w:r>
      <w:r w:rsidR="00A6293D" w:rsidRPr="00510B48">
        <w:t xml:space="preserve"> </w:t>
      </w:r>
      <w:r w:rsidRPr="00510B48">
        <w:t>27</w:t>
      </w:r>
      <w:r w:rsidR="00A6293D" w:rsidRPr="00510B48">
        <w:t xml:space="preserve"> </w:t>
      </w:r>
      <w:r w:rsidRPr="00510B48">
        <w:t>mars</w:t>
      </w:r>
      <w:r w:rsidR="00A6293D" w:rsidRPr="00510B48">
        <w:t xml:space="preserve"> </w:t>
      </w:r>
      <w:r w:rsidRPr="00510B48">
        <w:t>2017).</w:t>
      </w:r>
    </w:p>
    <w:p w14:paraId="3EB0187E" w14:textId="38A2EE12" w:rsidR="00222975" w:rsidRPr="00510B48" w:rsidRDefault="00222975" w:rsidP="00510B48">
      <w:pPr>
        <w:pStyle w:val="SingleTxtG"/>
      </w:pPr>
      <w:r w:rsidRPr="00510B48">
        <w:t>2.</w:t>
      </w:r>
      <w:r w:rsidRPr="00510B48">
        <w:tab/>
        <w:t>Bien</w:t>
      </w:r>
      <w:r w:rsidR="00A6293D" w:rsidRPr="00510B48">
        <w:t xml:space="preserve"> </w:t>
      </w:r>
      <w:r w:rsidRPr="00510B48">
        <w:t>que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fasse</w:t>
      </w:r>
      <w:r w:rsidR="00A6293D" w:rsidRPr="00510B48">
        <w:t xml:space="preserve"> </w:t>
      </w:r>
      <w:r w:rsidRPr="00510B48">
        <w:t>partie</w:t>
      </w:r>
      <w:r w:rsidR="00A6293D" w:rsidRPr="00510B48">
        <w:t xml:space="preserve"> </w:t>
      </w:r>
      <w:r w:rsidRPr="00510B48">
        <w:t>intégrante</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comme</w:t>
      </w:r>
      <w:r w:rsidR="00A6293D" w:rsidRPr="00510B48">
        <w:t xml:space="preserve"> </w:t>
      </w:r>
      <w:r w:rsidRPr="00510B48">
        <w:t>l’a</w:t>
      </w:r>
      <w:r w:rsidR="00A6293D" w:rsidRPr="00510B48">
        <w:t xml:space="preserve"> </w:t>
      </w:r>
      <w:r w:rsidRPr="00510B48">
        <w:t>confirmé</w:t>
      </w:r>
      <w:r w:rsidR="00A6293D" w:rsidRPr="00510B48">
        <w:t xml:space="preserve"> </w:t>
      </w:r>
      <w:r w:rsidRPr="00510B48">
        <w:t>la</w:t>
      </w:r>
      <w:r w:rsidR="00A6293D" w:rsidRPr="00510B48">
        <w:t xml:space="preserve"> </w:t>
      </w:r>
      <w:r w:rsidRPr="00510B48">
        <w:t>résolution</w:t>
      </w:r>
      <w:r w:rsidR="00A6293D" w:rsidRPr="00510B48">
        <w:t xml:space="preserve"> </w:t>
      </w:r>
      <w:r w:rsidRPr="00510B48">
        <w:t>1244</w:t>
      </w:r>
      <w:r w:rsidR="00A6293D" w:rsidRPr="00510B48">
        <w:t xml:space="preserve"> </w:t>
      </w:r>
      <w:r w:rsidRPr="00510B48">
        <w:t>du</w:t>
      </w:r>
      <w:r w:rsidR="00A6293D" w:rsidRPr="00510B48">
        <w:t xml:space="preserve"> </w:t>
      </w:r>
      <w:r w:rsidRPr="00510B48">
        <w:t>Conseil</w:t>
      </w:r>
      <w:r w:rsidR="00A6293D" w:rsidRPr="00510B48">
        <w:t xml:space="preserve"> </w:t>
      </w:r>
      <w:r w:rsidRPr="00510B48">
        <w:t>de</w:t>
      </w:r>
      <w:r w:rsidR="00A6293D" w:rsidRPr="00510B48">
        <w:t xml:space="preserve"> </w:t>
      </w:r>
      <w:r w:rsidRPr="00510B48">
        <w:t>sécurité,</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compétentes</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n’ont</w:t>
      </w:r>
      <w:r w:rsidR="00A6293D" w:rsidRPr="00510B48">
        <w:t xml:space="preserve"> </w:t>
      </w:r>
      <w:r w:rsidRPr="00510B48">
        <w:t>pas</w:t>
      </w:r>
      <w:r w:rsidR="00A6293D" w:rsidRPr="00510B48">
        <w:t xml:space="preserve"> </w:t>
      </w:r>
      <w:r w:rsidRPr="00510B48">
        <w:t>pu</w:t>
      </w:r>
      <w:r w:rsidR="00A6293D" w:rsidRPr="00510B48">
        <w:t xml:space="preserve"> </w:t>
      </w:r>
      <w:r w:rsidRPr="00510B48">
        <w:t>faire</w:t>
      </w:r>
      <w:r w:rsidR="00A6293D" w:rsidRPr="00510B48">
        <w:t xml:space="preserve"> </w:t>
      </w:r>
      <w:r w:rsidRPr="00510B48">
        <w:t>appliquer</w:t>
      </w:r>
      <w:r w:rsidR="00A6293D" w:rsidRPr="00510B48">
        <w:t xml:space="preserve"> </w:t>
      </w:r>
      <w:r w:rsidRPr="00510B48">
        <w:t>le</w:t>
      </w:r>
      <w:r w:rsidR="00A6293D" w:rsidRPr="00510B48">
        <w:t xml:space="preserve"> </w:t>
      </w:r>
      <w:r w:rsidRPr="00510B48">
        <w:t>Pacte</w:t>
      </w:r>
      <w:r w:rsidR="00A6293D" w:rsidRPr="00510B48">
        <w:t xml:space="preserve"> </w:t>
      </w:r>
      <w:r w:rsidRPr="00510B48">
        <w:t>dans</w:t>
      </w:r>
      <w:r w:rsidR="00A6293D" w:rsidRPr="00510B48">
        <w:t xml:space="preserve"> </w:t>
      </w:r>
      <w:r w:rsidRPr="00510B48">
        <w:t>cette</w:t>
      </w:r>
      <w:r w:rsidR="00A6293D" w:rsidRPr="00510B48">
        <w:t xml:space="preserve"> </w:t>
      </w:r>
      <w:r w:rsidRPr="00510B48">
        <w:t>partie</w:t>
      </w:r>
      <w:r w:rsidR="00A6293D" w:rsidRPr="00510B48">
        <w:t xml:space="preserve"> </w:t>
      </w:r>
      <w:r w:rsidRPr="00510B48">
        <w:t>du</w:t>
      </w:r>
      <w:r w:rsidR="00A6293D" w:rsidRPr="00510B48">
        <w:t xml:space="preserve"> </w:t>
      </w:r>
      <w:r w:rsidRPr="00510B48">
        <w:t>territoire</w:t>
      </w:r>
      <w:r w:rsidR="00A6293D" w:rsidRPr="00510B48">
        <w:t xml:space="preserve"> </w:t>
      </w:r>
      <w:r w:rsidRPr="00510B48">
        <w:t>national</w:t>
      </w:r>
      <w:r w:rsidR="00A6293D" w:rsidRPr="00510B48">
        <w:t xml:space="preserve"> </w:t>
      </w:r>
      <w:r w:rsidRPr="00510B48">
        <w:t>étant</w:t>
      </w:r>
      <w:r w:rsidR="00A6293D" w:rsidRPr="00510B48">
        <w:t xml:space="preserve"> </w:t>
      </w:r>
      <w:r w:rsidRPr="00510B48">
        <w:t>donné</w:t>
      </w:r>
      <w:r w:rsidR="00A6293D" w:rsidRPr="00510B48">
        <w:t xml:space="preserve"> </w:t>
      </w:r>
      <w:r w:rsidRPr="00510B48">
        <w:t>que,</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résolution</w:t>
      </w:r>
      <w:r w:rsidR="00A6293D" w:rsidRPr="00510B48">
        <w:t xml:space="preserve"> </w:t>
      </w:r>
      <w:r w:rsidRPr="00510B48">
        <w:t>en</w:t>
      </w:r>
      <w:r w:rsidR="00A6293D" w:rsidRPr="00510B48">
        <w:t xml:space="preserve"> </w:t>
      </w:r>
      <w:r w:rsidRPr="00510B48">
        <w:t>question,</w:t>
      </w:r>
      <w:r w:rsidR="00A6293D" w:rsidRPr="00510B48">
        <w:t xml:space="preserve"> </w:t>
      </w:r>
      <w:r w:rsidRPr="00510B48">
        <w:t>cette</w:t>
      </w:r>
      <w:r w:rsidR="00A6293D" w:rsidRPr="00510B48">
        <w:t xml:space="preserve"> </w:t>
      </w:r>
      <w:r w:rsidRPr="00510B48">
        <w:t>province</w:t>
      </w:r>
      <w:r w:rsidR="00A6293D" w:rsidRPr="00510B48">
        <w:t xml:space="preserve"> </w:t>
      </w:r>
      <w:r w:rsidRPr="00510B48">
        <w:t>est</w:t>
      </w:r>
      <w:r w:rsidR="00A6293D" w:rsidRPr="00510B48">
        <w:t xml:space="preserve"> </w:t>
      </w:r>
      <w:r w:rsidRPr="00510B48">
        <w:t>administrée</w:t>
      </w:r>
      <w:r w:rsidR="00A6293D" w:rsidRPr="00510B48">
        <w:t xml:space="preserve"> </w:t>
      </w:r>
      <w:r w:rsidRPr="00510B48">
        <w:t>par</w:t>
      </w:r>
      <w:r w:rsidR="00A6293D" w:rsidRPr="00510B48">
        <w:t xml:space="preserve"> </w:t>
      </w:r>
      <w:r w:rsidRPr="00510B48">
        <w:t>la</w:t>
      </w:r>
      <w:r w:rsidR="00A6293D" w:rsidRPr="00510B48">
        <w:t xml:space="preserve"> </w:t>
      </w:r>
      <w:r w:rsidRPr="00510B48">
        <w:t>Mission</w:t>
      </w:r>
      <w:r w:rsidR="00A6293D" w:rsidRPr="00510B48">
        <w:t xml:space="preserve"> </w:t>
      </w:r>
      <w:r w:rsidRPr="00510B48">
        <w:t>d’administration</w:t>
      </w:r>
      <w:r w:rsidR="00A6293D" w:rsidRPr="00510B48">
        <w:t xml:space="preserve"> </w:t>
      </w:r>
      <w:r w:rsidRPr="00510B48">
        <w:t>intérimaire</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au</w:t>
      </w:r>
      <w:r w:rsidR="00A6293D" w:rsidRPr="00510B48">
        <w:t xml:space="preserve"> </w:t>
      </w:r>
      <w:r w:rsidRPr="00510B48">
        <w:t>Kosovo</w:t>
      </w:r>
      <w:r w:rsidR="00A6293D" w:rsidRPr="00510B48">
        <w:t xml:space="preserve"> </w:t>
      </w:r>
      <w:r w:rsidRPr="00510B48">
        <w:t>(MINUK)</w:t>
      </w:r>
      <w:r w:rsidR="00601D40" w:rsidRPr="00510B48">
        <w:t>.</w:t>
      </w:r>
      <w:r w:rsidR="00A6293D" w:rsidRPr="00510B48">
        <w:t xml:space="preserve"> </w:t>
      </w:r>
      <w:r w:rsidRPr="00510B48">
        <w:t>Les</w:t>
      </w:r>
      <w:r w:rsidR="00A6293D" w:rsidRPr="00510B48">
        <w:t xml:space="preserve"> </w:t>
      </w:r>
      <w:r w:rsidRPr="00510B48">
        <w:t>données</w:t>
      </w:r>
      <w:r w:rsidR="00A6293D" w:rsidRPr="00510B48">
        <w:t xml:space="preserve"> </w:t>
      </w:r>
      <w:r w:rsidRPr="00510B48">
        <w:t>sur</w:t>
      </w:r>
      <w:r w:rsidR="00A6293D" w:rsidRPr="00510B48">
        <w:t xml:space="preserve"> </w:t>
      </w:r>
      <w:r w:rsidRPr="00510B48">
        <w:t>l’application</w:t>
      </w:r>
      <w:r w:rsidR="00A6293D" w:rsidRPr="00510B48">
        <w:t xml:space="preserve"> </w:t>
      </w:r>
      <w:r w:rsidRPr="00510B48">
        <w:t>du</w:t>
      </w:r>
      <w:r w:rsidR="00A6293D" w:rsidRPr="00510B48">
        <w:t xml:space="preserve"> </w:t>
      </w:r>
      <w:r w:rsidRPr="00510B48">
        <w:t>Pacte</w:t>
      </w:r>
      <w:r w:rsidR="00A6293D" w:rsidRPr="00510B48">
        <w:t xml:space="preserve"> </w:t>
      </w:r>
      <w:r w:rsidRPr="00510B48">
        <w:t>au</w:t>
      </w:r>
      <w:r w:rsidR="00A6293D" w:rsidRPr="00510B48">
        <w:t xml:space="preserve"> </w:t>
      </w:r>
      <w:r w:rsidR="009D16C5" w:rsidRPr="00510B48">
        <w:t>Kosovo</w:t>
      </w:r>
      <w:r w:rsidR="009D16C5">
        <w:noBreakHyphen/>
      </w:r>
      <w:r w:rsidRPr="00510B48">
        <w:t>Metohija</w:t>
      </w:r>
      <w:r w:rsidR="00A6293D" w:rsidRPr="00510B48">
        <w:t xml:space="preserve"> </w:t>
      </w:r>
      <w:r w:rsidRPr="00510B48">
        <w:t>ne</w:t>
      </w:r>
      <w:r w:rsidR="00A6293D" w:rsidRPr="00510B48">
        <w:t xml:space="preserve"> </w:t>
      </w:r>
      <w:r w:rsidRPr="00510B48">
        <w:t>sont</w:t>
      </w:r>
      <w:r w:rsidR="00A6293D" w:rsidRPr="00510B48">
        <w:t xml:space="preserve"> </w:t>
      </w:r>
      <w:r w:rsidRPr="00510B48">
        <w:t>donc</w:t>
      </w:r>
      <w:r w:rsidR="00A6293D" w:rsidRPr="00510B48">
        <w:t xml:space="preserve"> </w:t>
      </w:r>
      <w:r w:rsidRPr="00510B48">
        <w:t>pas</w:t>
      </w:r>
      <w:r w:rsidR="00A6293D" w:rsidRPr="00510B48">
        <w:t xml:space="preserve"> </w:t>
      </w:r>
      <w:r w:rsidRPr="00510B48">
        <w:t>exhaustives</w:t>
      </w:r>
      <w:r w:rsidR="00601D40" w:rsidRPr="00510B48">
        <w:t>.</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prie</w:t>
      </w:r>
      <w:r w:rsidR="00A6293D" w:rsidRPr="00510B48">
        <w:t xml:space="preserve"> </w:t>
      </w:r>
      <w:r w:rsidRPr="00510B48">
        <w:t>le</w:t>
      </w:r>
      <w:r w:rsidR="00A6293D" w:rsidRPr="00510B48">
        <w:t xml:space="preserve"> </w:t>
      </w:r>
      <w:r w:rsidRPr="00510B48">
        <w:t>Comité</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w:t>
      </w:r>
      <w:r w:rsidR="00A6293D" w:rsidRPr="00510B48">
        <w:t xml:space="preserve"> </w:t>
      </w:r>
      <w:r w:rsidRPr="00510B48">
        <w:t>bien</w:t>
      </w:r>
      <w:r w:rsidR="00A6293D" w:rsidRPr="00510B48">
        <w:t xml:space="preserve"> </w:t>
      </w:r>
      <w:r w:rsidRPr="00510B48">
        <w:t>vouloir</w:t>
      </w:r>
      <w:r w:rsidR="00A6293D" w:rsidRPr="00510B48">
        <w:t xml:space="preserve"> </w:t>
      </w:r>
      <w:r w:rsidRPr="00510B48">
        <w:t>s’enquérir</w:t>
      </w:r>
      <w:r w:rsidR="00A6293D" w:rsidRPr="00510B48">
        <w:t xml:space="preserve"> </w:t>
      </w:r>
      <w:r w:rsidRPr="00510B48">
        <w:t>auprès</w:t>
      </w:r>
      <w:r w:rsidR="00A6293D" w:rsidRPr="00510B48">
        <w:t xml:space="preserve"> </w:t>
      </w:r>
      <w:r w:rsidRPr="00510B48">
        <w:t>de</w:t>
      </w:r>
      <w:r w:rsidR="00A6293D" w:rsidRPr="00510B48">
        <w:t xml:space="preserve"> </w:t>
      </w:r>
      <w:r w:rsidRPr="00510B48">
        <w:t>la</w:t>
      </w:r>
      <w:r w:rsidR="00A6293D" w:rsidRPr="00510B48">
        <w:t xml:space="preserve"> </w:t>
      </w:r>
      <w:r w:rsidRPr="00510B48">
        <w:t>MINUK</w:t>
      </w:r>
      <w:r w:rsidR="00A6293D" w:rsidRPr="00510B48">
        <w:t xml:space="preserve"> </w:t>
      </w:r>
      <w:r w:rsidRPr="00510B48">
        <w:t>de</w:t>
      </w:r>
      <w:r w:rsidR="00A6293D" w:rsidRPr="00510B48">
        <w:t xml:space="preserve"> </w:t>
      </w:r>
      <w:r w:rsidRPr="00510B48">
        <w:t>l’application</w:t>
      </w:r>
      <w:r w:rsidR="00A6293D" w:rsidRPr="00510B48">
        <w:t xml:space="preserve"> </w:t>
      </w:r>
      <w:r w:rsidRPr="00510B48">
        <w:t>du</w:t>
      </w:r>
      <w:r w:rsidR="00A6293D" w:rsidRPr="00510B48">
        <w:t xml:space="preserve"> </w:t>
      </w:r>
      <w:r w:rsidRPr="00510B48">
        <w:t>Pacte</w:t>
      </w:r>
      <w:r w:rsidR="00A6293D" w:rsidRPr="00510B48">
        <w:t xml:space="preserve"> </w:t>
      </w:r>
      <w:r w:rsidRPr="00510B48">
        <w:t>dans</w:t>
      </w:r>
      <w:r w:rsidR="00A6293D" w:rsidRPr="00510B48">
        <w:t xml:space="preserve"> </w:t>
      </w:r>
      <w:r w:rsidRPr="00510B48">
        <w:t>cette</w:t>
      </w:r>
      <w:r w:rsidR="00A6293D" w:rsidRPr="00510B48">
        <w:t xml:space="preserve"> </w:t>
      </w:r>
      <w:r w:rsidRPr="00510B48">
        <w:t>partie</w:t>
      </w:r>
      <w:r w:rsidR="00A6293D" w:rsidRPr="00510B48">
        <w:t xml:space="preserve"> </w:t>
      </w:r>
      <w:r w:rsidRPr="00510B48">
        <w:t>de</w:t>
      </w:r>
      <w:r w:rsidR="00A6293D" w:rsidRPr="00510B48">
        <w:t xml:space="preserve"> </w:t>
      </w:r>
      <w:r w:rsidRPr="00510B48">
        <w:t>son</w:t>
      </w:r>
      <w:r w:rsidR="003F74B1">
        <w:t> </w:t>
      </w:r>
      <w:r w:rsidRPr="00510B48">
        <w:t>territoire.</w:t>
      </w:r>
    </w:p>
    <w:p w14:paraId="04A85D4A" w14:textId="3E86E0FA" w:rsidR="00222975" w:rsidRPr="00510B48" w:rsidRDefault="00222975" w:rsidP="00510B48">
      <w:pPr>
        <w:pStyle w:val="SingleTxtG"/>
      </w:pPr>
      <w:r w:rsidRPr="00510B48">
        <w:t>3.</w:t>
      </w:r>
      <w:r w:rsidRPr="00510B48">
        <w:tab/>
        <w:t>À</w:t>
      </w:r>
      <w:r w:rsidR="00A6293D" w:rsidRPr="00510B48">
        <w:t xml:space="preserve"> </w:t>
      </w:r>
      <w:r w:rsidRPr="00510B48">
        <w:t>la</w:t>
      </w:r>
      <w:r w:rsidR="00A6293D" w:rsidRPr="00510B48">
        <w:t xml:space="preserve"> </w:t>
      </w:r>
      <w:r w:rsidRPr="00510B48">
        <w:t>suite</w:t>
      </w:r>
      <w:r w:rsidR="00A6293D" w:rsidRPr="00510B48">
        <w:t xml:space="preserve"> </w:t>
      </w:r>
      <w:r w:rsidRPr="00510B48">
        <w:t>des</w:t>
      </w:r>
      <w:r w:rsidR="00A6293D" w:rsidRPr="00510B48">
        <w:t xml:space="preserve"> </w:t>
      </w:r>
      <w:r w:rsidRPr="00510B48">
        <w:t>élections</w:t>
      </w:r>
      <w:r w:rsidR="00A6293D" w:rsidRPr="00510B48">
        <w:t xml:space="preserve"> </w:t>
      </w:r>
      <w:r w:rsidRPr="00510B48">
        <w:t>législatives,</w:t>
      </w:r>
      <w:r w:rsidR="00A6293D" w:rsidRPr="00510B48">
        <w:t xml:space="preserve"> </w:t>
      </w:r>
      <w:r w:rsidRPr="00510B48">
        <w:t>provinciales</w:t>
      </w:r>
      <w:r w:rsidR="00A6293D" w:rsidRPr="00510B48">
        <w:t xml:space="preserve"> </w:t>
      </w:r>
      <w:r w:rsidRPr="00510B48">
        <w:t>et</w:t>
      </w:r>
      <w:r w:rsidR="00A6293D" w:rsidRPr="00510B48">
        <w:t xml:space="preserve"> </w:t>
      </w:r>
      <w:r w:rsidRPr="00510B48">
        <w:t>locales</w:t>
      </w:r>
      <w:r w:rsidR="00A6293D" w:rsidRPr="00510B48">
        <w:t xml:space="preserve"> </w:t>
      </w:r>
      <w:r w:rsidRPr="00510B48">
        <w:t>tenues</w:t>
      </w:r>
      <w:r w:rsidR="00A6293D" w:rsidRPr="00510B48">
        <w:t xml:space="preserve"> </w:t>
      </w:r>
      <w:r w:rsidRPr="00510B48">
        <w:t>en</w:t>
      </w:r>
      <w:r w:rsidR="00A6293D" w:rsidRPr="00510B48">
        <w:t xml:space="preserve"> </w:t>
      </w:r>
      <w:r w:rsidRPr="00510B48">
        <w:t>2020,</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r w:rsidR="00A6293D" w:rsidRPr="00510B48">
        <w:t xml:space="preserve"> </w:t>
      </w:r>
      <w:r w:rsidRPr="00510B48">
        <w:t>a</w:t>
      </w:r>
      <w:r w:rsidR="00A6293D" w:rsidRPr="00510B48">
        <w:t xml:space="preserve"> </w:t>
      </w:r>
      <w:r w:rsidRPr="00510B48">
        <w:t>repris</w:t>
      </w:r>
      <w:r w:rsidR="00A6293D" w:rsidRPr="00510B48">
        <w:t xml:space="preserve"> </w:t>
      </w:r>
      <w:r w:rsidRPr="00510B48">
        <w:t>les</w:t>
      </w:r>
      <w:r w:rsidR="00A6293D" w:rsidRPr="00510B48">
        <w:t xml:space="preserve"> </w:t>
      </w:r>
      <w:r w:rsidRPr="00510B48">
        <w:t>compétences</w:t>
      </w:r>
      <w:r w:rsidR="00A6293D" w:rsidRPr="00510B48">
        <w:t xml:space="preserve"> </w:t>
      </w:r>
      <w:r w:rsidRPr="00510B48">
        <w:t>et</w:t>
      </w:r>
      <w:r w:rsidR="00A6293D" w:rsidRPr="00510B48">
        <w:t xml:space="preserve"> </w:t>
      </w:r>
      <w:r w:rsidRPr="00510B48">
        <w:t>le</w:t>
      </w:r>
      <w:r w:rsidR="00A6293D" w:rsidRPr="00510B48">
        <w:t xml:space="preserve"> </w:t>
      </w:r>
      <w:r w:rsidRPr="00510B48">
        <w:t>personnel</w:t>
      </w:r>
      <w:r w:rsidR="00A6293D" w:rsidRPr="00510B48">
        <w:t xml:space="preserve"> </w:t>
      </w:r>
      <w:r w:rsidRPr="00510B48">
        <w:t>du</w:t>
      </w:r>
      <w:r w:rsidR="00A6293D" w:rsidRPr="00510B48">
        <w:t xml:space="preserve"> </w:t>
      </w:r>
      <w:r w:rsidRPr="00510B48">
        <w:t>Bureau</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Bureau</w:t>
      </w:r>
      <w:r w:rsidR="00A6293D" w:rsidRPr="00510B48">
        <w:t xml:space="preserve"> </w:t>
      </w:r>
      <w:r w:rsidRPr="00510B48">
        <w:t>de</w:t>
      </w:r>
      <w:r w:rsidR="00A6293D" w:rsidRPr="00510B48">
        <w:t xml:space="preserve"> </w:t>
      </w:r>
      <w:r w:rsidRPr="00510B48">
        <w:t>la</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ce</w:t>
      </w:r>
      <w:r w:rsidR="00A6293D" w:rsidRPr="00510B48">
        <w:t xml:space="preserve"> </w:t>
      </w:r>
      <w:r w:rsidRPr="00510B48">
        <w:t>qui</w:t>
      </w:r>
      <w:r w:rsidR="00A6293D" w:rsidRPr="00510B48">
        <w:t xml:space="preserve"> </w:t>
      </w:r>
      <w:r w:rsidRPr="00510B48">
        <w:t>a</w:t>
      </w:r>
      <w:r w:rsidR="00A6293D" w:rsidRPr="00510B48">
        <w:t xml:space="preserve"> </w:t>
      </w:r>
      <w:r w:rsidRPr="00510B48">
        <w:t>permis</w:t>
      </w:r>
      <w:r w:rsidR="00A6293D" w:rsidRPr="00510B48">
        <w:t xml:space="preserve"> </w:t>
      </w:r>
      <w:r w:rsidRPr="00510B48">
        <w:t>la</w:t>
      </w:r>
      <w:r w:rsidR="00A6293D" w:rsidRPr="00510B48">
        <w:t xml:space="preserve"> </w:t>
      </w:r>
      <w:r w:rsidRPr="00510B48">
        <w:t>continuité</w:t>
      </w:r>
      <w:r w:rsidR="00A6293D" w:rsidRPr="00510B48">
        <w:t xml:space="preserve"> </w:t>
      </w:r>
      <w:r w:rsidRPr="00510B48">
        <w:t>et</w:t>
      </w:r>
      <w:r w:rsidR="00A6293D" w:rsidRPr="00510B48">
        <w:t xml:space="preserve"> </w:t>
      </w:r>
      <w:r w:rsidRPr="00510B48">
        <w:t>une</w:t>
      </w:r>
      <w:r w:rsidR="00A6293D" w:rsidRPr="00510B48">
        <w:t xml:space="preserve"> </w:t>
      </w:r>
      <w:r w:rsidRPr="00510B48">
        <w:t>montée</w:t>
      </w:r>
      <w:r w:rsidR="00A6293D" w:rsidRPr="00510B48">
        <w:t xml:space="preserve"> </w:t>
      </w:r>
      <w:r w:rsidRPr="00510B48">
        <w:t>en</w:t>
      </w:r>
      <w:r w:rsidR="00A6293D" w:rsidRPr="00510B48">
        <w:t xml:space="preserve"> </w:t>
      </w:r>
      <w:r w:rsidRPr="00510B48">
        <w:t>puissance</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notamment</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suivi</w:t>
      </w:r>
      <w:r w:rsidR="00A6293D" w:rsidRPr="00510B48">
        <w:t xml:space="preserve"> </w:t>
      </w:r>
      <w:r w:rsidRPr="00510B48">
        <w:t>de</w:t>
      </w:r>
      <w:r w:rsidR="00A6293D" w:rsidRPr="00510B48">
        <w:t xml:space="preserve"> </w:t>
      </w:r>
      <w:r w:rsidRPr="00510B48">
        <w:t>l’application</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des</w:t>
      </w:r>
      <w:r w:rsidR="00A6293D" w:rsidRPr="00510B48">
        <w:t xml:space="preserve"> </w:t>
      </w:r>
      <w:r w:rsidRPr="00510B48">
        <w:t>mécanismes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relatifs</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p>
    <w:p w14:paraId="4A0F863F" w14:textId="71942247" w:rsidR="00222975" w:rsidRPr="00510B48" w:rsidRDefault="00222975" w:rsidP="00510B48">
      <w:pPr>
        <w:pStyle w:val="SingleTxtG"/>
      </w:pPr>
      <w:r w:rsidRPr="00510B48">
        <w:t>4.</w:t>
      </w:r>
      <w:r w:rsidRPr="00510B48">
        <w:tab/>
        <w:t>Dans</w:t>
      </w:r>
      <w:r w:rsidR="00A6293D" w:rsidRPr="00510B48">
        <w:t xml:space="preserve"> </w:t>
      </w:r>
      <w:r w:rsidRPr="00510B48">
        <w:t>le</w:t>
      </w:r>
      <w:r w:rsidR="00A6293D" w:rsidRPr="00510B48">
        <w:t xml:space="preserve"> </w:t>
      </w:r>
      <w:r w:rsidRPr="00510B48">
        <w:t>contexte</w:t>
      </w:r>
      <w:r w:rsidR="00A6293D" w:rsidRPr="00510B48">
        <w:t xml:space="preserve"> </w:t>
      </w:r>
      <w:r w:rsidRPr="00510B48">
        <w:t>de</w:t>
      </w:r>
      <w:r w:rsidR="00A6293D" w:rsidRPr="00510B48">
        <w:t xml:space="preserve"> </w:t>
      </w:r>
      <w:r w:rsidRPr="00510B48">
        <w:t>la</w:t>
      </w:r>
      <w:r w:rsidR="00A6293D" w:rsidRPr="00510B48">
        <w:t xml:space="preserve"> </w:t>
      </w:r>
      <w:r w:rsidRPr="00510B48">
        <w:t>pandémie</w:t>
      </w:r>
      <w:r w:rsidR="00A6293D" w:rsidRPr="00510B48">
        <w:t xml:space="preserve"> </w:t>
      </w:r>
      <w:r w:rsidRPr="00510B48">
        <w:t>de</w:t>
      </w:r>
      <w:r w:rsidR="00A6293D" w:rsidRPr="00510B48">
        <w:t xml:space="preserve"> </w:t>
      </w:r>
      <w:r w:rsidRPr="00510B48">
        <w:t>COVID-19,</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nationales</w:t>
      </w:r>
      <w:r w:rsidR="00A6293D" w:rsidRPr="00510B48">
        <w:t xml:space="preserve"> </w:t>
      </w:r>
      <w:r w:rsidRPr="00510B48">
        <w:t>compétentes</w:t>
      </w:r>
      <w:r w:rsidR="00A6293D" w:rsidRPr="00510B48">
        <w:t xml:space="preserve"> </w:t>
      </w:r>
      <w:r w:rsidRPr="00510B48">
        <w:t>et</w:t>
      </w:r>
      <w:r w:rsidR="00A6293D" w:rsidRPr="00510B48">
        <w:t xml:space="preserve"> </w:t>
      </w:r>
      <w:r w:rsidRPr="00510B48">
        <w:t>de</w:t>
      </w:r>
      <w:r w:rsidR="00A6293D" w:rsidRPr="00510B48">
        <w:t xml:space="preserve"> </w:t>
      </w:r>
      <w:r w:rsidRPr="00510B48">
        <w:t>nombreuses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se</w:t>
      </w:r>
      <w:r w:rsidR="00A6293D" w:rsidRPr="00510B48">
        <w:t xml:space="preserve"> </w:t>
      </w:r>
      <w:r w:rsidRPr="00510B48">
        <w:t>sont</w:t>
      </w:r>
      <w:r w:rsidR="00A6293D" w:rsidRPr="00510B48">
        <w:t xml:space="preserve"> </w:t>
      </w:r>
      <w:r w:rsidRPr="00510B48">
        <w:t>employées</w:t>
      </w:r>
      <w:r w:rsidR="00A6293D" w:rsidRPr="00510B48">
        <w:t xml:space="preserve"> </w:t>
      </w:r>
      <w:r w:rsidRPr="00510B48">
        <w:t>activement</w:t>
      </w:r>
      <w:r w:rsidR="00A6293D" w:rsidRPr="00510B48">
        <w:t xml:space="preserve"> </w:t>
      </w:r>
      <w:r w:rsidRPr="00510B48">
        <w:t>à</w:t>
      </w:r>
      <w:r w:rsidR="00A6293D" w:rsidRPr="00510B48">
        <w:t xml:space="preserve"> </w:t>
      </w:r>
      <w:r w:rsidRPr="00510B48">
        <w:t>préserver</w:t>
      </w:r>
      <w:r w:rsidR="00A6293D" w:rsidRPr="00510B48">
        <w:t xml:space="preserve"> </w:t>
      </w:r>
      <w:r w:rsidRPr="00510B48">
        <w:t>la</w:t>
      </w:r>
      <w:r w:rsidR="00A6293D" w:rsidRPr="00510B48">
        <w:t xml:space="preserve"> </w:t>
      </w:r>
      <w:r w:rsidRPr="00510B48">
        <w:t>vie</w:t>
      </w:r>
      <w:r w:rsidR="00A6293D" w:rsidRPr="00510B48">
        <w:t xml:space="preserve"> </w:t>
      </w:r>
      <w:r w:rsidRPr="00510B48">
        <w:t>et</w:t>
      </w:r>
      <w:r w:rsidR="00A6293D" w:rsidRPr="00510B48">
        <w:t xml:space="preserve"> </w:t>
      </w:r>
      <w:r w:rsidRPr="00510B48">
        <w:t>la</w:t>
      </w:r>
      <w:r w:rsidR="00A6293D" w:rsidRPr="00510B48">
        <w:t xml:space="preserve"> </w:t>
      </w:r>
      <w:r w:rsidRPr="00510B48">
        <w:t>santé</w:t>
      </w:r>
      <w:r w:rsidR="00A6293D" w:rsidRPr="00510B48">
        <w:t xml:space="preserve"> </w:t>
      </w:r>
      <w:r w:rsidRPr="00510B48">
        <w:t>des</w:t>
      </w:r>
      <w:r w:rsidR="00A6293D" w:rsidRPr="00510B48">
        <w:t xml:space="preserve"> </w:t>
      </w:r>
      <w:r w:rsidRPr="00510B48">
        <w:t>citoyens,</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à</w:t>
      </w:r>
      <w:r w:rsidR="00A6293D" w:rsidRPr="00510B48">
        <w:t xml:space="preserve"> </w:t>
      </w:r>
      <w:r w:rsidRPr="00510B48">
        <w:t>protéger</w:t>
      </w:r>
      <w:r w:rsidR="00A6293D" w:rsidRPr="00510B48">
        <w:t xml:space="preserve"> </w:t>
      </w:r>
      <w:r w:rsidRPr="00510B48">
        <w:t>les</w:t>
      </w:r>
      <w:r w:rsidR="00A6293D" w:rsidRPr="00510B48">
        <w:t xml:space="preserve"> </w:t>
      </w:r>
      <w:r w:rsidRPr="00510B48">
        <w:t>groupes</w:t>
      </w:r>
      <w:r w:rsidR="00A6293D" w:rsidRPr="00510B48">
        <w:t xml:space="preserve"> </w:t>
      </w:r>
      <w:r w:rsidRPr="00510B48">
        <w:t>sociaux</w:t>
      </w:r>
      <w:r w:rsidR="00A6293D" w:rsidRPr="00510B48">
        <w:t xml:space="preserve"> </w:t>
      </w:r>
      <w:r w:rsidRPr="00510B48">
        <w:t>les</w:t>
      </w:r>
      <w:r w:rsidR="00A6293D" w:rsidRPr="00510B48">
        <w:t xml:space="preserve"> </w:t>
      </w:r>
      <w:r w:rsidRPr="00510B48">
        <w:t>plus</w:t>
      </w:r>
      <w:r w:rsidR="00A6293D" w:rsidRPr="00510B48">
        <w:t xml:space="preserve"> </w:t>
      </w:r>
      <w:r w:rsidRPr="00510B48">
        <w:t>vulnérables</w:t>
      </w:r>
      <w:r w:rsidR="00601D40" w:rsidRPr="00510B48">
        <w:t>.</w:t>
      </w:r>
      <w:r w:rsidR="00A6293D" w:rsidRPr="00510B48">
        <w:t xml:space="preserve"> </w:t>
      </w:r>
      <w:r w:rsidRPr="00510B48">
        <w:t>Le</w:t>
      </w:r>
      <w:r w:rsidR="00A6293D" w:rsidRPr="00510B48">
        <w:t xml:space="preserve"> </w:t>
      </w:r>
      <w:r w:rsidRPr="00510B48">
        <w:t>Gouvernement</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(ci-après,</w:t>
      </w:r>
      <w:r w:rsidR="00A6293D" w:rsidRPr="00510B48">
        <w:t xml:space="preserve"> </w:t>
      </w:r>
      <w:r w:rsidRPr="00510B48">
        <w:t>le</w:t>
      </w:r>
      <w:r w:rsidR="00A6293D" w:rsidRPr="00510B48">
        <w:t xml:space="preserve"> </w:t>
      </w:r>
      <w:r w:rsidRPr="00510B48">
        <w:t>Gouvernement)</w:t>
      </w:r>
      <w:r w:rsidR="00A6293D" w:rsidRPr="00510B48">
        <w:t xml:space="preserve"> </w:t>
      </w:r>
      <w:r w:rsidRPr="00510B48">
        <w:t>s’est</w:t>
      </w:r>
      <w:r w:rsidR="00A6293D" w:rsidRPr="00510B48">
        <w:t xml:space="preserve"> </w:t>
      </w:r>
      <w:r w:rsidRPr="00510B48">
        <w:t>attaché</w:t>
      </w:r>
      <w:r w:rsidR="00A6293D" w:rsidRPr="00510B48">
        <w:t xml:space="preserve"> </w:t>
      </w:r>
      <w:r w:rsidRPr="00510B48">
        <w:t>en</w:t>
      </w:r>
      <w:r w:rsidR="00A6293D" w:rsidRPr="00510B48">
        <w:t xml:space="preserve"> </w:t>
      </w:r>
      <w:r w:rsidRPr="00510B48">
        <w:t>priorité</w:t>
      </w:r>
      <w:r w:rsidR="00A6293D" w:rsidRPr="00510B48">
        <w:t xml:space="preserve"> </w:t>
      </w:r>
      <w:r w:rsidRPr="00510B48">
        <w:t>à</w:t>
      </w:r>
      <w:r w:rsidR="00A6293D" w:rsidRPr="00510B48">
        <w:t xml:space="preserve"> </w:t>
      </w:r>
      <w:r w:rsidRPr="00510B48">
        <w:t>acheter</w:t>
      </w:r>
      <w:r w:rsidR="00A6293D" w:rsidRPr="00510B48">
        <w:t xml:space="preserve"> </w:t>
      </w:r>
      <w:r w:rsidRPr="00510B48">
        <w:t>des</w:t>
      </w:r>
      <w:r w:rsidR="00A6293D" w:rsidRPr="00510B48">
        <w:t xml:space="preserve"> </w:t>
      </w:r>
      <w:r w:rsidRPr="00510B48">
        <w:t>vaccins</w:t>
      </w:r>
      <w:r w:rsidR="00A6293D" w:rsidRPr="00510B48">
        <w:t xml:space="preserve"> </w:t>
      </w:r>
      <w:r w:rsidRPr="00510B48">
        <w:t>et,</w:t>
      </w:r>
      <w:r w:rsidR="00A6293D" w:rsidRPr="00510B48">
        <w:t xml:space="preserve"> </w:t>
      </w:r>
      <w:r w:rsidRPr="00510B48">
        <w:t>début</w:t>
      </w:r>
      <w:r w:rsidR="00A6293D" w:rsidRPr="00510B48">
        <w:t xml:space="preserve"> </w:t>
      </w:r>
      <w:r w:rsidRPr="00510B48">
        <w:t>2021,</w:t>
      </w:r>
      <w:r w:rsidR="00A6293D" w:rsidRPr="00510B48">
        <w:t xml:space="preserve"> </w:t>
      </w:r>
      <w:r w:rsidRPr="00510B48">
        <w:t>la</w:t>
      </w:r>
      <w:r w:rsidR="00A6293D" w:rsidRPr="00510B48">
        <w:t xml:space="preserve"> </w:t>
      </w:r>
      <w:r w:rsidRPr="00510B48">
        <w:t>Serbie</w:t>
      </w:r>
      <w:r w:rsidR="00A6293D" w:rsidRPr="00510B48">
        <w:t xml:space="preserve"> </w:t>
      </w:r>
      <w:r w:rsidRPr="00510B48">
        <w:t>figurait</w:t>
      </w:r>
      <w:r w:rsidR="00A6293D" w:rsidRPr="00510B48">
        <w:t xml:space="preserve"> </w:t>
      </w:r>
      <w:r w:rsidRPr="00510B48">
        <w:t>parmi</w:t>
      </w:r>
      <w:r w:rsidR="00A6293D" w:rsidRPr="00510B48">
        <w:t xml:space="preserve"> </w:t>
      </w:r>
      <w:r w:rsidRPr="00510B48">
        <w:t>les</w:t>
      </w:r>
      <w:r w:rsidR="00A6293D" w:rsidRPr="00510B48">
        <w:t xml:space="preserve"> </w:t>
      </w:r>
      <w:r w:rsidRPr="00510B48">
        <w:t>premiers</w:t>
      </w:r>
      <w:r w:rsidR="00A6293D" w:rsidRPr="00510B48">
        <w:t xml:space="preserve"> </w:t>
      </w:r>
      <w:r w:rsidRPr="00510B48">
        <w:t>pays</w:t>
      </w:r>
      <w:r w:rsidR="00A6293D" w:rsidRPr="00510B48">
        <w:t xml:space="preserve"> </w:t>
      </w:r>
      <w:r w:rsidRPr="00510B48">
        <w:t>d’Europe</w:t>
      </w:r>
      <w:r w:rsidR="00A6293D" w:rsidRPr="00510B48">
        <w:t xml:space="preserve"> </w:t>
      </w:r>
      <w:r w:rsidRPr="00510B48">
        <w:t>et</w:t>
      </w:r>
      <w:r w:rsidR="00A6293D" w:rsidRPr="00510B48">
        <w:t xml:space="preserve"> </w:t>
      </w:r>
      <w:r w:rsidRPr="00510B48">
        <w:t>du</w:t>
      </w:r>
      <w:r w:rsidR="00A6293D" w:rsidRPr="00510B48">
        <w:t xml:space="preserve"> </w:t>
      </w:r>
      <w:r w:rsidRPr="00510B48">
        <w:t>monde</w:t>
      </w:r>
      <w:r w:rsidR="00A6293D" w:rsidRPr="00510B48">
        <w:t xml:space="preserve"> </w:t>
      </w:r>
      <w:r w:rsidRPr="00510B48">
        <w:t>pour</w:t>
      </w:r>
      <w:r w:rsidR="00A6293D" w:rsidRPr="00510B48">
        <w:t xml:space="preserve"> </w:t>
      </w:r>
      <w:r w:rsidRPr="00510B48">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personnes</w:t>
      </w:r>
      <w:r w:rsidR="00A6293D" w:rsidRPr="00510B48">
        <w:t xml:space="preserve"> </w:t>
      </w:r>
      <w:r w:rsidRPr="00510B48">
        <w:t>vaccinées,</w:t>
      </w:r>
      <w:r w:rsidR="00A6293D" w:rsidRPr="00510B48">
        <w:t xml:space="preserve"> </w:t>
      </w:r>
      <w:r w:rsidRPr="00510B48">
        <w:t>ainsi</w:t>
      </w:r>
      <w:r w:rsidR="00A6293D" w:rsidRPr="00510B48">
        <w:t xml:space="preserve"> </w:t>
      </w:r>
      <w:r w:rsidRPr="00510B48">
        <w:t>que</w:t>
      </w:r>
      <w:r w:rsidR="00A6293D" w:rsidRPr="00510B48">
        <w:t xml:space="preserve"> </w:t>
      </w:r>
      <w:r w:rsidRPr="00510B48">
        <w:t>pour</w:t>
      </w:r>
      <w:r w:rsidR="00A6293D" w:rsidRPr="00510B48">
        <w:t xml:space="preserve"> </w:t>
      </w:r>
      <w:r w:rsidRPr="00510B48">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vaccins</w:t>
      </w:r>
      <w:r w:rsidR="00A6293D" w:rsidRPr="00510B48">
        <w:t xml:space="preserve"> </w:t>
      </w:r>
      <w:r w:rsidRPr="00510B48">
        <w:t>donnés,</w:t>
      </w:r>
      <w:r w:rsidR="00A6293D" w:rsidRPr="00510B48">
        <w:t xml:space="preserve"> </w:t>
      </w:r>
      <w:r w:rsidRPr="00510B48">
        <w:t>dans</w:t>
      </w:r>
      <w:r w:rsidR="00A6293D" w:rsidRPr="00510B48">
        <w:t xml:space="preserve"> </w:t>
      </w:r>
      <w:r w:rsidRPr="00510B48">
        <w:t>la</w:t>
      </w:r>
      <w:r w:rsidR="00A6293D" w:rsidRPr="00510B48">
        <w:t xml:space="preserve"> </w:t>
      </w:r>
      <w:r w:rsidRPr="00510B48">
        <w:t>région</w:t>
      </w:r>
      <w:r w:rsidR="00A6293D" w:rsidRPr="00510B48">
        <w:t xml:space="preserve"> </w:t>
      </w:r>
      <w:r w:rsidRPr="00510B48">
        <w:t>et</w:t>
      </w:r>
      <w:r w:rsidR="00A6293D" w:rsidRPr="00510B48">
        <w:t xml:space="preserve"> </w:t>
      </w:r>
      <w:r w:rsidRPr="00510B48">
        <w:t>au-delà</w:t>
      </w:r>
      <w:r w:rsidR="00601D40" w:rsidRPr="00510B48">
        <w:t>.</w:t>
      </w:r>
      <w:r w:rsidR="00A6293D" w:rsidRPr="00510B48">
        <w:t xml:space="preserve"> </w:t>
      </w:r>
      <w:r w:rsidRPr="00510B48">
        <w:t>Il</w:t>
      </w:r>
      <w:r w:rsidR="00A6293D" w:rsidRPr="00510B48">
        <w:t xml:space="preserve"> </w:t>
      </w:r>
      <w:r w:rsidRPr="00510B48">
        <w:t>convient</w:t>
      </w:r>
      <w:r w:rsidR="00A6293D" w:rsidRPr="00510B48">
        <w:t xml:space="preserve"> </w:t>
      </w:r>
      <w:r w:rsidRPr="00510B48">
        <w:t>de</w:t>
      </w:r>
      <w:r w:rsidR="00A6293D" w:rsidRPr="00510B48">
        <w:t xml:space="preserve"> </w:t>
      </w:r>
      <w:r w:rsidRPr="00510B48">
        <w:t>souligner</w:t>
      </w:r>
      <w:r w:rsidR="00A6293D" w:rsidRPr="00510B48">
        <w:t xml:space="preserve"> </w:t>
      </w:r>
      <w:r w:rsidRPr="00510B48">
        <w:t>que</w:t>
      </w:r>
      <w:r w:rsidR="00A6293D" w:rsidRPr="00510B48">
        <w:t xml:space="preserve"> </w:t>
      </w:r>
      <w:r w:rsidRPr="00510B48">
        <w:t>la</w:t>
      </w:r>
      <w:r w:rsidR="00A6293D" w:rsidRPr="00510B48">
        <w:t xml:space="preserve"> </w:t>
      </w:r>
      <w:r w:rsidRPr="00510B48">
        <w:t>vaccination</w:t>
      </w:r>
      <w:r w:rsidR="00A6293D" w:rsidRPr="00510B48">
        <w:t xml:space="preserve"> </w:t>
      </w:r>
      <w:r w:rsidRPr="00510B48">
        <w:t>est</w:t>
      </w:r>
      <w:r w:rsidR="00A6293D" w:rsidRPr="00510B48">
        <w:t xml:space="preserve"> </w:t>
      </w:r>
      <w:r w:rsidRPr="00510B48">
        <w:t>également</w:t>
      </w:r>
      <w:r w:rsidR="00A6293D" w:rsidRPr="00510B48">
        <w:t xml:space="preserve"> </w:t>
      </w:r>
      <w:r w:rsidRPr="00510B48">
        <w:t>proposée</w:t>
      </w:r>
      <w:r w:rsidR="00A6293D" w:rsidRPr="00510B48">
        <w:t xml:space="preserve"> </w:t>
      </w:r>
      <w:r w:rsidRPr="00510B48">
        <w:t>aux</w:t>
      </w:r>
      <w:r w:rsidR="00A6293D" w:rsidRPr="00510B48">
        <w:t xml:space="preserve"> </w:t>
      </w:r>
      <w:r w:rsidRPr="00510B48">
        <w:t>ressortissants</w:t>
      </w:r>
      <w:r w:rsidR="00A6293D" w:rsidRPr="00510B48">
        <w:t xml:space="preserve"> </w:t>
      </w:r>
      <w:r w:rsidRPr="00510B48">
        <w:t>étrangers</w:t>
      </w:r>
      <w:r w:rsidR="00A6293D" w:rsidRPr="00510B48">
        <w:t xml:space="preserve"> </w:t>
      </w:r>
      <w:r w:rsidRPr="00510B48">
        <w:t>et</w:t>
      </w:r>
      <w:r w:rsidR="00A6293D" w:rsidRPr="00510B48">
        <w:t xml:space="preserve"> </w:t>
      </w:r>
      <w:r w:rsidRPr="00510B48">
        <w:t>aux</w:t>
      </w:r>
      <w:r w:rsidR="00A6293D" w:rsidRPr="00510B48">
        <w:t xml:space="preserve"> </w:t>
      </w:r>
      <w:r w:rsidRPr="00510B48">
        <w:t>demandeurs</w:t>
      </w:r>
      <w:r w:rsidR="00A6293D" w:rsidRPr="00510B48">
        <w:t xml:space="preserve"> </w:t>
      </w:r>
      <w:r w:rsidRPr="00510B48">
        <w:t>d’asile.</w:t>
      </w:r>
    </w:p>
    <w:p w14:paraId="509DF8BA" w14:textId="6F010352" w:rsidR="00222975" w:rsidRPr="00510B48" w:rsidRDefault="00222975" w:rsidP="00510B48">
      <w:pPr>
        <w:pStyle w:val="HChG"/>
      </w:pPr>
      <w:r w:rsidRPr="00510B48">
        <w:rPr>
          <w:szCs w:val="24"/>
        </w:rPr>
        <w:tab/>
      </w:r>
      <w:r w:rsidRPr="00510B48">
        <w:rPr>
          <w:szCs w:val="24"/>
        </w:rPr>
        <w:tab/>
      </w:r>
      <w:r w:rsidRPr="00510B48">
        <w:t>Protocole</w:t>
      </w:r>
      <w:r w:rsidR="00A6293D" w:rsidRPr="00510B48">
        <w:t xml:space="preserve"> </w:t>
      </w:r>
      <w:r w:rsidRPr="00510B48">
        <w:t>facultatif</w:t>
      </w:r>
      <w:r w:rsidR="00A6293D" w:rsidRPr="00510B48">
        <w:t xml:space="preserve"> </w:t>
      </w:r>
      <w:r w:rsidRPr="00510B48">
        <w:t>et</w:t>
      </w:r>
      <w:r w:rsidR="00A6293D" w:rsidRPr="00510B48">
        <w:t xml:space="preserve"> </w:t>
      </w:r>
      <w:r w:rsidRPr="00510B48">
        <w:t>applicabilité</w:t>
      </w:r>
      <w:r w:rsidR="00A6293D" w:rsidRPr="00510B48">
        <w:t xml:space="preserve"> </w:t>
      </w:r>
      <w:r w:rsidRPr="00510B48">
        <w:t>interne</w:t>
      </w:r>
      <w:r w:rsidR="00A6293D" w:rsidRPr="00510B48">
        <w:t xml:space="preserve"> </w:t>
      </w:r>
      <w:r w:rsidRPr="00510B48">
        <w:t>du</w:t>
      </w:r>
      <w:r w:rsidR="00A6293D" w:rsidRPr="00510B48">
        <w:t xml:space="preserve"> </w:t>
      </w:r>
      <w:r w:rsidRPr="00510B48">
        <w:t>Pacte</w:t>
      </w:r>
    </w:p>
    <w:p w14:paraId="575BC93E" w14:textId="625F7D33" w:rsidR="00222975" w:rsidRPr="00510B48" w:rsidRDefault="00222975" w:rsidP="00510B48">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7</w:t>
      </w:r>
      <w:r w:rsidR="00A6293D" w:rsidRPr="00510B48">
        <w:t xml:space="preserve"> </w:t>
      </w:r>
      <w:r w:rsidRPr="00510B48">
        <w:t>des</w:t>
      </w:r>
      <w:r w:rsidR="00A6293D" w:rsidRPr="00510B48">
        <w:t xml:space="preserve"> </w:t>
      </w:r>
      <w:r w:rsidR="000D2923">
        <w:t xml:space="preserve">observations finales </w:t>
      </w:r>
      <w:r w:rsidRPr="00510B48">
        <w:t>du</w:t>
      </w:r>
      <w:r w:rsidR="00510B48">
        <w:t> </w:t>
      </w:r>
      <w:r w:rsidRPr="00510B48">
        <w:t>Comité</w:t>
      </w:r>
      <w:r w:rsidR="00A6293D" w:rsidRPr="00510B48">
        <w:t xml:space="preserve"> </w:t>
      </w:r>
      <w:r w:rsidRPr="00510B48">
        <w:t>(CCPR/C/SRB/CO/3)</w:t>
      </w:r>
    </w:p>
    <w:p w14:paraId="774428E9" w14:textId="32F88A88" w:rsidR="00222975" w:rsidRPr="00510B48" w:rsidRDefault="00222975" w:rsidP="00510B48">
      <w:pPr>
        <w:pStyle w:val="SingleTxtG"/>
      </w:pPr>
      <w:r w:rsidRPr="00510B48">
        <w:t>5.</w:t>
      </w:r>
      <w:r w:rsidRPr="00510B48">
        <w:tab/>
        <w:t>La</w:t>
      </w:r>
      <w:r w:rsidR="00A6293D" w:rsidRPr="00510B48">
        <w:t xml:space="preserve"> </w:t>
      </w:r>
      <w:r w:rsidRPr="00510B48">
        <w:t>composition</w:t>
      </w:r>
      <w:r w:rsidR="00A6293D" w:rsidRPr="00510B48">
        <w:t xml:space="preserve"> </w:t>
      </w:r>
      <w:r w:rsidRPr="00510B48">
        <w:t>du</w:t>
      </w:r>
      <w:r w:rsidR="00A6293D" w:rsidRPr="00510B48">
        <w:t xml:space="preserve"> </w:t>
      </w:r>
      <w:r w:rsidRPr="00510B48">
        <w:t>Conseil</w:t>
      </w:r>
      <w:r w:rsidR="00A6293D" w:rsidRPr="00510B48">
        <w:t xml:space="preserve"> </w:t>
      </w:r>
      <w:r w:rsidRPr="00510B48">
        <w:t>chargé</w:t>
      </w:r>
      <w:r w:rsidR="00A6293D" w:rsidRPr="00510B48">
        <w:t xml:space="preserve"> </w:t>
      </w:r>
      <w:r w:rsidRPr="00510B48">
        <w:t>de</w:t>
      </w:r>
      <w:r w:rsidR="00A6293D" w:rsidRPr="00510B48">
        <w:t xml:space="preserve"> </w:t>
      </w:r>
      <w:r w:rsidRPr="00510B48">
        <w:t>suivre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des</w:t>
      </w:r>
      <w:r w:rsidR="00A6293D" w:rsidRPr="00510B48">
        <w:t xml:space="preserve"> </w:t>
      </w:r>
      <w:r w:rsidRPr="00510B48">
        <w:t>mécanismes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relatifs</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a</w:t>
      </w:r>
      <w:r w:rsidR="00A6293D" w:rsidRPr="00510B48">
        <w:t xml:space="preserve"> </w:t>
      </w:r>
      <w:r w:rsidRPr="00510B48">
        <w:t>été</w:t>
      </w:r>
      <w:r w:rsidR="00A6293D" w:rsidRPr="00510B48">
        <w:t xml:space="preserve"> </w:t>
      </w:r>
      <w:r w:rsidRPr="00510B48">
        <w:t>élargie</w:t>
      </w:r>
      <w:r w:rsidR="00A6293D" w:rsidRPr="00510B48">
        <w:t xml:space="preserve"> </w:t>
      </w:r>
      <w:r w:rsidRPr="00510B48">
        <w:t>en</w:t>
      </w:r>
      <w:r w:rsidR="00A6293D" w:rsidRPr="00510B48">
        <w:t xml:space="preserve"> </w:t>
      </w:r>
      <w:r w:rsidRPr="00510B48">
        <w:t>2020</w:t>
      </w:r>
      <w:r w:rsidR="00A6293D" w:rsidRPr="00510B48">
        <w:t xml:space="preserve"> </w:t>
      </w:r>
      <w:r w:rsidRPr="00510B48">
        <w:t>aux</w:t>
      </w:r>
      <w:r w:rsidR="00A6293D" w:rsidRPr="00510B48">
        <w:t xml:space="preserve"> </w:t>
      </w:r>
      <w:r w:rsidRPr="00510B48">
        <w:t>représentants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familiale</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démographie,</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jeunesse</w:t>
      </w:r>
      <w:r w:rsidR="00A6293D" w:rsidRPr="00510B48">
        <w:t xml:space="preserve"> </w:t>
      </w:r>
      <w:r w:rsidRPr="00510B48">
        <w:t>et</w:t>
      </w:r>
      <w:r w:rsidR="00A6293D" w:rsidRPr="00510B48">
        <w:t xml:space="preserve"> </w:t>
      </w:r>
      <w:r w:rsidRPr="00510B48">
        <w:t>des</w:t>
      </w:r>
      <w:r w:rsidR="00A6293D" w:rsidRPr="00510B48">
        <w:t xml:space="preserve"> </w:t>
      </w:r>
      <w:r w:rsidRPr="00510B48">
        <w:t>sports</w:t>
      </w:r>
      <w:r w:rsidR="00A6293D" w:rsidRPr="00510B48">
        <w:t xml:space="preserve"> </w:t>
      </w:r>
      <w:r w:rsidRPr="00510B48">
        <w:t>et</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r w:rsidR="00601D40" w:rsidRPr="00510B48">
        <w:t>.</w:t>
      </w:r>
      <w:r w:rsidR="00A6293D" w:rsidRPr="00510B48">
        <w:t xml:space="preserve"> </w:t>
      </w:r>
      <w:r w:rsidRPr="00510B48">
        <w:t>Le</w:t>
      </w:r>
      <w:r w:rsidR="00A6293D" w:rsidRPr="00510B48">
        <w:t xml:space="preserve"> </w:t>
      </w:r>
      <w:r w:rsidRPr="00510B48">
        <w:t>Conseil</w:t>
      </w:r>
      <w:r w:rsidR="00A6293D" w:rsidRPr="00510B48">
        <w:t xml:space="preserve"> </w:t>
      </w:r>
      <w:r w:rsidRPr="00510B48">
        <w:t>bénéficie</w:t>
      </w:r>
      <w:r w:rsidR="00A6293D" w:rsidRPr="00510B48">
        <w:t xml:space="preserve"> </w:t>
      </w:r>
      <w:r w:rsidRPr="00510B48">
        <w:t>ainsi</w:t>
      </w:r>
      <w:r w:rsidR="00A6293D" w:rsidRPr="00510B48">
        <w:t xml:space="preserve"> </w:t>
      </w:r>
      <w:r w:rsidRPr="00510B48">
        <w:t>dans</w:t>
      </w:r>
      <w:r w:rsidR="00A6293D" w:rsidRPr="00510B48">
        <w:t xml:space="preserve"> </w:t>
      </w:r>
      <w:r w:rsidRPr="00510B48">
        <w:t>ses</w:t>
      </w:r>
      <w:r w:rsidR="00A6293D" w:rsidRPr="00510B48">
        <w:t xml:space="preserve"> </w:t>
      </w:r>
      <w:r w:rsidRPr="00510B48">
        <w:t>travaux</w:t>
      </w:r>
      <w:r w:rsidR="00A6293D" w:rsidRPr="00510B48">
        <w:t xml:space="preserve"> </w:t>
      </w:r>
      <w:r w:rsidRPr="00510B48">
        <w:t>d’un</w:t>
      </w:r>
      <w:r w:rsidR="00A6293D" w:rsidRPr="00510B48">
        <w:t xml:space="preserve"> </w:t>
      </w:r>
      <w:r w:rsidRPr="00510B48">
        <w:t>appui</w:t>
      </w:r>
      <w:r w:rsidR="00A6293D" w:rsidRPr="00510B48">
        <w:t xml:space="preserve"> </w:t>
      </w:r>
      <w:r w:rsidRPr="00510B48">
        <w:t>professionnel</w:t>
      </w:r>
      <w:r w:rsidR="00A6293D" w:rsidRPr="00510B48">
        <w:t xml:space="preserve"> </w:t>
      </w:r>
      <w:r w:rsidRPr="00510B48">
        <w:t>et</w:t>
      </w:r>
      <w:r w:rsidR="00A6293D" w:rsidRPr="00510B48">
        <w:t xml:space="preserve"> </w:t>
      </w:r>
      <w:r w:rsidRPr="00510B48">
        <w:t>d’une</w:t>
      </w:r>
      <w:r w:rsidR="00A6293D" w:rsidRPr="00510B48">
        <w:t xml:space="preserve"> </w:t>
      </w:r>
      <w:r w:rsidRPr="00510B48">
        <w:t>assistance</w:t>
      </w:r>
      <w:r w:rsidR="00A6293D" w:rsidRPr="00510B48">
        <w:t xml:space="preserve"> </w:t>
      </w:r>
      <w:r w:rsidRPr="00510B48">
        <w:t>administrative</w:t>
      </w:r>
      <w:r w:rsidR="00A6293D" w:rsidRPr="00510B48">
        <w:t xml:space="preserve"> </w:t>
      </w:r>
      <w:r w:rsidRPr="00510B48">
        <w:t>et</w:t>
      </w:r>
      <w:r w:rsidR="00A6293D" w:rsidRPr="00510B48">
        <w:t xml:space="preserve"> </w:t>
      </w:r>
      <w:r w:rsidRPr="00510B48">
        <w:t>technique.</w:t>
      </w:r>
    </w:p>
    <w:p w14:paraId="0CE2673D" w14:textId="50C2EF16" w:rsidR="00222975" w:rsidRPr="00510B48" w:rsidRDefault="00222975" w:rsidP="00510B48">
      <w:pPr>
        <w:pStyle w:val="SingleTxtG"/>
      </w:pPr>
      <w:r w:rsidRPr="00510B48">
        <w:t>6.</w:t>
      </w:r>
      <w:r w:rsidRPr="00510B48">
        <w:tab/>
        <w:t>Le</w:t>
      </w:r>
      <w:r w:rsidR="00A6293D" w:rsidRPr="00510B48">
        <w:t xml:space="preserve"> </w:t>
      </w:r>
      <w:r w:rsidRPr="00510B48">
        <w:t>Conseil</w:t>
      </w:r>
      <w:r w:rsidR="00A6293D" w:rsidRPr="00510B48">
        <w:t xml:space="preserve"> </w:t>
      </w:r>
      <w:r w:rsidRPr="00510B48">
        <w:t>porte</w:t>
      </w:r>
      <w:r w:rsidR="00A6293D" w:rsidRPr="00510B48">
        <w:t xml:space="preserve"> </w:t>
      </w:r>
      <w:r w:rsidRPr="00510B48">
        <w:t>toute</w:t>
      </w:r>
      <w:r w:rsidR="00A6293D" w:rsidRPr="00510B48">
        <w:t xml:space="preserve"> </w:t>
      </w:r>
      <w:r w:rsidRPr="00510B48">
        <w:t>l’attention</w:t>
      </w:r>
      <w:r w:rsidR="00A6293D" w:rsidRPr="00510B48">
        <w:t xml:space="preserve"> </w:t>
      </w:r>
      <w:r w:rsidRPr="00510B48">
        <w:t>voulue</w:t>
      </w:r>
      <w:r w:rsidR="00A6293D" w:rsidRPr="00510B48">
        <w:t xml:space="preserve"> </w:t>
      </w:r>
      <w:r w:rsidRPr="00510B48">
        <w:t>aux</w:t>
      </w:r>
      <w:r w:rsidR="00A6293D" w:rsidRPr="00510B48">
        <w:t xml:space="preserve"> </w:t>
      </w:r>
      <w:r w:rsidRPr="00510B48">
        <w:t>observations</w:t>
      </w:r>
      <w:r w:rsidR="00A6293D" w:rsidRPr="00510B48">
        <w:t xml:space="preserve"> </w:t>
      </w:r>
      <w:r w:rsidRPr="00510B48">
        <w:t>finales</w:t>
      </w:r>
      <w:r w:rsidR="00A6293D" w:rsidRPr="00510B48">
        <w:t xml:space="preserve"> </w:t>
      </w:r>
      <w:r w:rsidRPr="00510B48">
        <w:t>des</w:t>
      </w:r>
      <w:r w:rsidR="00A6293D" w:rsidRPr="00510B48">
        <w:t xml:space="preserve"> </w:t>
      </w:r>
      <w:r w:rsidRPr="00510B48">
        <w:t>mécanismes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relatifs</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601D40" w:rsidRPr="00510B48">
        <w:t>.</w:t>
      </w:r>
      <w:r w:rsidR="00A6293D" w:rsidRPr="00510B48">
        <w:t xml:space="preserve"> </w:t>
      </w:r>
      <w:r w:rsidRPr="00510B48">
        <w:t>Les</w:t>
      </w:r>
      <w:r w:rsidR="00A6293D" w:rsidRPr="00510B48">
        <w:t xml:space="preserve"> </w:t>
      </w:r>
      <w:r w:rsidRPr="00510B48">
        <w:t>recommandations</w:t>
      </w:r>
      <w:r w:rsidR="00A6293D" w:rsidRPr="00510B48">
        <w:t xml:space="preserve"> </w:t>
      </w:r>
      <w:r w:rsidRPr="00510B48">
        <w:t>générales</w:t>
      </w:r>
      <w:r w:rsidR="00A6293D" w:rsidRPr="00510B48">
        <w:t xml:space="preserve"> </w:t>
      </w:r>
      <w:r w:rsidRPr="00510B48">
        <w:t>des</w:t>
      </w:r>
      <w:r w:rsidR="00A6293D" w:rsidRPr="00510B48">
        <w:t xml:space="preserve"> </w:t>
      </w:r>
      <w:r w:rsidRPr="00510B48">
        <w:t>organes</w:t>
      </w:r>
      <w:r w:rsidR="00A6293D" w:rsidRPr="00510B48">
        <w:t xml:space="preserve"> </w:t>
      </w:r>
      <w:r w:rsidRPr="00510B48">
        <w:t>conventionnels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sont</w:t>
      </w:r>
      <w:r w:rsidR="00A6293D" w:rsidRPr="00510B48">
        <w:t xml:space="preserve"> </w:t>
      </w:r>
      <w:r w:rsidRPr="00510B48">
        <w:t>traduites</w:t>
      </w:r>
      <w:r w:rsidR="00A6293D" w:rsidRPr="00510B48">
        <w:t xml:space="preserve"> </w:t>
      </w:r>
      <w:r w:rsidRPr="00510B48">
        <w:t>en</w:t>
      </w:r>
      <w:r w:rsidR="00A6293D" w:rsidRPr="00510B48">
        <w:t xml:space="preserve"> </w:t>
      </w:r>
      <w:r w:rsidRPr="00510B48">
        <w:t>serbe,</w:t>
      </w:r>
      <w:r w:rsidR="00A6293D" w:rsidRPr="00510B48">
        <w:t xml:space="preserve"> </w:t>
      </w:r>
      <w:r w:rsidRPr="00510B48">
        <w:t>rendues</w:t>
      </w:r>
      <w:r w:rsidR="00A6293D" w:rsidRPr="00510B48">
        <w:t xml:space="preserve"> </w:t>
      </w:r>
      <w:r w:rsidRPr="00510B48">
        <w:t>publiques</w:t>
      </w:r>
      <w:r w:rsidR="00A6293D" w:rsidRPr="00510B48">
        <w:t xml:space="preserve"> </w:t>
      </w:r>
      <w:r w:rsidRPr="00510B48">
        <w:t>et</w:t>
      </w:r>
      <w:r w:rsidR="00A6293D" w:rsidRPr="00510B48">
        <w:t xml:space="preserve"> </w:t>
      </w:r>
      <w:r w:rsidRPr="00510B48">
        <w:t>diffusées</w:t>
      </w:r>
      <w:r w:rsidR="00A6293D" w:rsidRPr="00510B48">
        <w:t xml:space="preserve"> </w:t>
      </w:r>
      <w:r w:rsidRPr="00510B48">
        <w:t>auprès</w:t>
      </w:r>
      <w:r w:rsidR="00A6293D" w:rsidRPr="00510B48">
        <w:t xml:space="preserve"> </w:t>
      </w:r>
      <w:r w:rsidRPr="00510B48">
        <w:t>des</w:t>
      </w:r>
      <w:r w:rsidR="00A6293D" w:rsidRPr="00510B48">
        <w:t xml:space="preserve"> </w:t>
      </w:r>
      <w:r w:rsidRPr="00510B48">
        <w:t>organes</w:t>
      </w:r>
      <w:r w:rsidR="00A6293D" w:rsidRPr="00510B48">
        <w:t xml:space="preserve"> </w:t>
      </w:r>
      <w:r w:rsidRPr="00510B48">
        <w:t>et</w:t>
      </w:r>
      <w:r w:rsidR="00A6293D" w:rsidRPr="00510B48">
        <w:t xml:space="preserve"> </w:t>
      </w:r>
      <w:r w:rsidRPr="00510B48">
        <w:t>institutions</w:t>
      </w:r>
      <w:r w:rsidR="00A6293D" w:rsidRPr="00510B48">
        <w:t xml:space="preserve"> </w:t>
      </w:r>
      <w:r w:rsidRPr="00510B48">
        <w:t>aux</w:t>
      </w:r>
      <w:r w:rsidR="00A6293D" w:rsidRPr="00510B48">
        <w:t xml:space="preserve"> </w:t>
      </w:r>
      <w:r w:rsidRPr="00510B48">
        <w:t>niveaux</w:t>
      </w:r>
      <w:r w:rsidR="00A6293D" w:rsidRPr="00510B48">
        <w:t xml:space="preserve"> </w:t>
      </w:r>
      <w:r w:rsidRPr="00510B48">
        <w:t>national</w:t>
      </w:r>
      <w:r w:rsidR="00A6293D" w:rsidRPr="00510B48">
        <w:t xml:space="preserve"> </w:t>
      </w:r>
      <w:r w:rsidRPr="00510B48">
        <w:t>et</w:t>
      </w:r>
      <w:r w:rsidR="00A6293D" w:rsidRPr="00510B48">
        <w:t xml:space="preserve"> </w:t>
      </w:r>
      <w:r w:rsidRPr="00510B48">
        <w:t>local</w:t>
      </w:r>
      <w:r w:rsidR="00510B48">
        <w:t> ;</w:t>
      </w:r>
      <w:r w:rsidR="00A6293D" w:rsidRPr="00510B48">
        <w:t xml:space="preserve"> </w:t>
      </w:r>
      <w:r w:rsidRPr="00510B48">
        <w:t>cela</w:t>
      </w:r>
      <w:r w:rsidR="00A6293D" w:rsidRPr="00510B48">
        <w:t xml:space="preserve"> </w:t>
      </w:r>
      <w:r w:rsidRPr="00510B48">
        <w:t>a</w:t>
      </w:r>
      <w:r w:rsidR="00A6293D" w:rsidRPr="00510B48">
        <w:t xml:space="preserve"> </w:t>
      </w:r>
      <w:r w:rsidRPr="00510B48">
        <w:t>également</w:t>
      </w:r>
      <w:r w:rsidR="00A6293D" w:rsidRPr="00510B48">
        <w:t xml:space="preserve"> </w:t>
      </w:r>
      <w:r w:rsidRPr="00510B48">
        <w:t>été</w:t>
      </w:r>
      <w:r w:rsidR="00A6293D" w:rsidRPr="00510B48">
        <w:t xml:space="preserve"> </w:t>
      </w:r>
      <w:r w:rsidRPr="00510B48">
        <w:t>le</w:t>
      </w:r>
      <w:r w:rsidR="00A6293D" w:rsidRPr="00510B48">
        <w:t xml:space="preserve"> </w:t>
      </w:r>
      <w:r w:rsidRPr="00510B48">
        <w:t>cas</w:t>
      </w:r>
      <w:r w:rsidR="00A6293D" w:rsidRPr="00510B48">
        <w:t xml:space="preserve"> </w:t>
      </w:r>
      <w:r w:rsidRPr="00510B48">
        <w:t>des</w:t>
      </w:r>
      <w:r w:rsidR="00A6293D" w:rsidRPr="00510B48">
        <w:t xml:space="preserve"> </w:t>
      </w:r>
      <w:r w:rsidRPr="00510B48">
        <w:t>constations</w:t>
      </w:r>
      <w:r w:rsidR="00A6293D" w:rsidRPr="00510B48">
        <w:t xml:space="preserve"> </w:t>
      </w:r>
      <w:r w:rsidRPr="00510B48">
        <w:t>concernant</w:t>
      </w:r>
      <w:r w:rsidR="00A6293D" w:rsidRPr="00510B48">
        <w:t xml:space="preserve"> </w:t>
      </w:r>
      <w:r w:rsidRPr="00510B48">
        <w:t>l’affaire</w:t>
      </w:r>
      <w:r w:rsidR="00A6293D" w:rsidRPr="00510B48">
        <w:rPr>
          <w:i/>
          <w:iCs/>
        </w:rPr>
        <w:t xml:space="preserve"> </w:t>
      </w:r>
      <w:r w:rsidRPr="00510B48">
        <w:rPr>
          <w:i/>
          <w:iCs/>
        </w:rPr>
        <w:t>Novaković</w:t>
      </w:r>
      <w:r w:rsidR="00A6293D" w:rsidRPr="00510B48">
        <w:rPr>
          <w:i/>
          <w:iCs/>
        </w:rPr>
        <w:t xml:space="preserve"> </w:t>
      </w:r>
      <w:r w:rsidRPr="00510B48">
        <w:rPr>
          <w:i/>
          <w:iCs/>
        </w:rPr>
        <w:t>c</w:t>
      </w:r>
      <w:r w:rsidR="00601D40" w:rsidRPr="00510B48">
        <w:rPr>
          <w:i/>
          <w:iCs/>
        </w:rPr>
        <w:t>.</w:t>
      </w:r>
      <w:r w:rsidR="00A6293D" w:rsidRPr="00510B48">
        <w:rPr>
          <w:i/>
          <w:iCs/>
        </w:rPr>
        <w:t xml:space="preserve"> </w:t>
      </w:r>
      <w:r w:rsidRPr="00510B48">
        <w:rPr>
          <w:i/>
          <w:iCs/>
        </w:rPr>
        <w:t>Serbie</w:t>
      </w:r>
      <w:r w:rsidRPr="00510B48">
        <w:rPr>
          <w:iCs/>
        </w:rPr>
        <w:t>.</w:t>
      </w:r>
    </w:p>
    <w:p w14:paraId="649F348C" w14:textId="3F7B38EB" w:rsidR="00222975" w:rsidRPr="00510B48" w:rsidRDefault="00222975" w:rsidP="00510B48">
      <w:pPr>
        <w:pStyle w:val="SingleTxtG"/>
      </w:pPr>
      <w:r w:rsidRPr="00510B48">
        <w:t>7.</w:t>
      </w:r>
      <w:r w:rsidRPr="00510B48">
        <w:tab/>
        <w:t>Le</w:t>
      </w:r>
      <w:r w:rsidR="00A6293D" w:rsidRPr="00510B48">
        <w:t xml:space="preserve"> </w:t>
      </w:r>
      <w:r w:rsidRPr="00510B48">
        <w:t>Conseil</w:t>
      </w:r>
      <w:r w:rsidR="00A6293D" w:rsidRPr="00510B48">
        <w:t xml:space="preserve"> </w:t>
      </w:r>
      <w:r w:rsidRPr="00510B48">
        <w:t>coopère</w:t>
      </w:r>
      <w:r w:rsidR="00A6293D" w:rsidRPr="00510B48">
        <w:t xml:space="preserve"> </w:t>
      </w:r>
      <w:r w:rsidRPr="00510B48">
        <w:t>depuis</w:t>
      </w:r>
      <w:r w:rsidR="00A6293D" w:rsidRPr="00510B48">
        <w:t xml:space="preserve"> </w:t>
      </w:r>
      <w:r w:rsidRPr="00510B48">
        <w:t>2017</w:t>
      </w:r>
      <w:r w:rsidR="00A6293D" w:rsidRPr="00510B48">
        <w:t xml:space="preserve"> </w:t>
      </w:r>
      <w:r w:rsidRPr="00510B48">
        <w:t>avec</w:t>
      </w:r>
      <w:r w:rsidR="00A6293D" w:rsidRPr="00510B48">
        <w:t xml:space="preserve"> </w:t>
      </w:r>
      <w:r w:rsidRPr="00510B48">
        <w:t>les</w:t>
      </w:r>
      <w:r w:rsidR="00A6293D" w:rsidRPr="00510B48">
        <w:t xml:space="preserve"> </w:t>
      </w:r>
      <w:r w:rsidRPr="00510B48">
        <w:t>ministères</w:t>
      </w:r>
      <w:r w:rsidR="00A6293D" w:rsidRPr="00510B48">
        <w:t xml:space="preserve"> </w:t>
      </w:r>
      <w:r w:rsidRPr="00510B48">
        <w:t>compétents</w:t>
      </w:r>
      <w:r w:rsidR="00A6293D" w:rsidRPr="00510B48">
        <w:t xml:space="preserve"> </w:t>
      </w:r>
      <w:r w:rsidRPr="00510B48">
        <w:t>et</w:t>
      </w:r>
      <w:r w:rsidR="00A6293D" w:rsidRPr="00510B48">
        <w:t xml:space="preserve"> </w:t>
      </w:r>
      <w:r w:rsidRPr="00510B48">
        <w:t>les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pour</w:t>
      </w:r>
      <w:r w:rsidR="00A6293D" w:rsidRPr="00510B48">
        <w:t xml:space="preserve"> </w:t>
      </w:r>
      <w:r w:rsidRPr="00510B48">
        <w:t>l’établissement</w:t>
      </w:r>
      <w:r w:rsidR="00A6293D" w:rsidRPr="00510B48">
        <w:t xml:space="preserve"> </w:t>
      </w:r>
      <w:r w:rsidRPr="00510B48">
        <w:t>d’indicateurs</w:t>
      </w:r>
      <w:r w:rsidR="00A6293D" w:rsidRPr="00510B48">
        <w:t xml:space="preserve"> </w:t>
      </w:r>
      <w:r w:rsidRPr="00510B48">
        <w:t>de</w:t>
      </w:r>
      <w:r w:rsidR="00A6293D" w:rsidRPr="00510B48">
        <w:t xml:space="preserve"> </w:t>
      </w:r>
      <w:r w:rsidRPr="00510B48">
        <w:t>suivi</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du</w:t>
      </w:r>
      <w:r w:rsidR="00A6293D" w:rsidRPr="00510B48">
        <w:t xml:space="preserve"> </w:t>
      </w:r>
      <w:r w:rsidRPr="00510B48">
        <w:t>Comité</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601D40" w:rsidRPr="00510B48">
        <w:t>.</w:t>
      </w:r>
      <w:r w:rsidR="00A6293D" w:rsidRPr="00510B48">
        <w:t xml:space="preserve"> </w:t>
      </w:r>
      <w:r w:rsidRPr="00510B48">
        <w:t>Pour</w:t>
      </w:r>
      <w:r w:rsidR="00A6293D" w:rsidRPr="00510B48">
        <w:t xml:space="preserve"> </w:t>
      </w:r>
      <w:r w:rsidRPr="00510B48">
        <w:t>chacune</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du</w:t>
      </w:r>
      <w:r w:rsidR="00A6293D" w:rsidRPr="00510B48">
        <w:t xml:space="preserve"> </w:t>
      </w:r>
      <w:r w:rsidRPr="00510B48">
        <w:lastRenderedPageBreak/>
        <w:t>Comité,</w:t>
      </w:r>
      <w:r w:rsidR="00A6293D" w:rsidRPr="00510B48">
        <w:t xml:space="preserve"> </w:t>
      </w:r>
      <w:r w:rsidRPr="00510B48">
        <w:t>les</w:t>
      </w:r>
      <w:r w:rsidR="00A6293D" w:rsidRPr="00510B48">
        <w:t xml:space="preserve"> </w:t>
      </w:r>
      <w:r w:rsidRPr="00510B48">
        <w:t>responsabilités</w:t>
      </w:r>
      <w:r w:rsidR="00A6293D" w:rsidRPr="00510B48">
        <w:t xml:space="preserve"> </w:t>
      </w:r>
      <w:r w:rsidRPr="00510B48">
        <w:t>respectives</w:t>
      </w:r>
      <w:r w:rsidR="00A6293D" w:rsidRPr="00510B48">
        <w:t xml:space="preserve"> </w:t>
      </w:r>
      <w:r w:rsidRPr="00510B48">
        <w:t>sont</w:t>
      </w:r>
      <w:r w:rsidR="00A6293D" w:rsidRPr="00510B48">
        <w:t xml:space="preserve"> </w:t>
      </w:r>
      <w:r w:rsidRPr="00510B48">
        <w:t>définies</w:t>
      </w:r>
      <w:r w:rsidR="00A6293D" w:rsidRPr="00510B48">
        <w:t xml:space="preserve"> </w:t>
      </w:r>
      <w:r w:rsidRPr="00510B48">
        <w:t>et</w:t>
      </w:r>
      <w:r w:rsidR="00A6293D" w:rsidRPr="00510B48">
        <w:t xml:space="preserve"> </w:t>
      </w:r>
      <w:r w:rsidRPr="00510B48">
        <w:t>des</w:t>
      </w:r>
      <w:r w:rsidR="00A6293D" w:rsidRPr="00510B48">
        <w:t xml:space="preserve"> </w:t>
      </w:r>
      <w:r w:rsidRPr="00510B48">
        <w:t>liens</w:t>
      </w:r>
      <w:r w:rsidR="00A6293D" w:rsidRPr="00510B48">
        <w:t xml:space="preserve"> </w:t>
      </w:r>
      <w:r w:rsidRPr="00510B48">
        <w:t>sont</w:t>
      </w:r>
      <w:r w:rsidR="00A6293D" w:rsidRPr="00510B48">
        <w:t xml:space="preserve"> </w:t>
      </w:r>
      <w:r w:rsidRPr="00510B48">
        <w:t>établis</w:t>
      </w:r>
      <w:r w:rsidR="00A6293D" w:rsidRPr="00510B48">
        <w:t xml:space="preserve"> </w:t>
      </w:r>
      <w:r w:rsidRPr="00510B48">
        <w:t>avec</w:t>
      </w:r>
      <w:r w:rsidR="00A6293D" w:rsidRPr="00510B48">
        <w:t xml:space="preserve"> </w:t>
      </w:r>
      <w:r w:rsidRPr="00510B48">
        <w:t>les</w:t>
      </w:r>
      <w:r w:rsidR="00A6293D" w:rsidRPr="00510B48">
        <w:t xml:space="preserve"> </w:t>
      </w:r>
      <w:r w:rsidRPr="00510B48">
        <w:t>Objectifs</w:t>
      </w:r>
      <w:r w:rsidR="00A6293D" w:rsidRPr="00510B48">
        <w:t xml:space="preserve"> </w:t>
      </w:r>
      <w:r w:rsidRPr="00510B48">
        <w:t>de</w:t>
      </w:r>
      <w:r w:rsidR="00A6293D" w:rsidRPr="00510B48">
        <w:t xml:space="preserve"> </w:t>
      </w:r>
      <w:r w:rsidRPr="00510B48">
        <w:t>développement</w:t>
      </w:r>
      <w:r w:rsidR="00A6293D" w:rsidRPr="00510B48">
        <w:t xml:space="preserve"> </w:t>
      </w:r>
      <w:r w:rsidRPr="00510B48">
        <w:t>durable</w:t>
      </w:r>
      <w:r w:rsidR="00A6293D" w:rsidRPr="00510B48">
        <w:t xml:space="preserve"> </w:t>
      </w:r>
      <w:r w:rsidRPr="00510B48">
        <w:t>(ODD).</w:t>
      </w:r>
    </w:p>
    <w:p w14:paraId="4AAFD133" w14:textId="4043FEFE" w:rsidR="00222975" w:rsidRPr="00510B48" w:rsidRDefault="00222975" w:rsidP="00510B48">
      <w:pPr>
        <w:pStyle w:val="SingleTxtG"/>
      </w:pPr>
      <w:r w:rsidRPr="00510B48">
        <w:t>8.</w:t>
      </w:r>
      <w:r w:rsidRPr="00510B48">
        <w:tab/>
        <w:t>Le</w:t>
      </w:r>
      <w:r w:rsidR="00A6293D" w:rsidRPr="00510B48">
        <w:t xml:space="preserve"> </w:t>
      </w:r>
      <w:r w:rsidRPr="00510B48">
        <w:t>Conseil</w:t>
      </w:r>
      <w:r w:rsidR="00A6293D" w:rsidRPr="00510B48">
        <w:t xml:space="preserve"> </w:t>
      </w:r>
      <w:r w:rsidRPr="00510B48">
        <w:t>s’est</w:t>
      </w:r>
      <w:r w:rsidR="00A6293D" w:rsidRPr="00510B48">
        <w:t xml:space="preserve"> </w:t>
      </w:r>
      <w:r w:rsidRPr="00510B48">
        <w:t>attaché</w:t>
      </w:r>
      <w:r w:rsidR="00A6293D" w:rsidRPr="00510B48">
        <w:t xml:space="preserve"> </w:t>
      </w:r>
      <w:r w:rsidRPr="00510B48">
        <w:t>tout</w:t>
      </w:r>
      <w:r w:rsidR="00A6293D" w:rsidRPr="00510B48">
        <w:t xml:space="preserve"> </w:t>
      </w:r>
      <w:r w:rsidRPr="00510B48">
        <w:t>particulièrement,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à</w:t>
      </w:r>
      <w:r w:rsidR="00A6293D" w:rsidRPr="00510B48">
        <w:t xml:space="preserve"> </w:t>
      </w:r>
      <w:r w:rsidRPr="00510B48">
        <w:t>renforcer</w:t>
      </w:r>
      <w:r w:rsidR="00A6293D" w:rsidRPr="00510B48">
        <w:t xml:space="preserve"> </w:t>
      </w:r>
      <w:r w:rsidRPr="00510B48">
        <w:t>les</w:t>
      </w:r>
      <w:r w:rsidR="00A6293D" w:rsidRPr="00510B48">
        <w:t xml:space="preserve"> </w:t>
      </w:r>
      <w:r w:rsidRPr="00510B48">
        <w:t>moyens</w:t>
      </w:r>
      <w:r w:rsidR="00A6293D" w:rsidRPr="00510B48">
        <w:t xml:space="preserve"> </w:t>
      </w:r>
      <w:r w:rsidRPr="00510B48">
        <w:t>des</w:t>
      </w:r>
      <w:r w:rsidR="00A6293D" w:rsidRPr="00510B48">
        <w:t xml:space="preserve"> </w:t>
      </w:r>
      <w:r w:rsidRPr="00510B48">
        <w:t>agents</w:t>
      </w:r>
      <w:r w:rsidR="00A6293D" w:rsidRPr="00510B48">
        <w:t xml:space="preserve"> </w:t>
      </w:r>
      <w:r w:rsidRPr="00510B48">
        <w:t>de</w:t>
      </w:r>
      <w:r w:rsidR="00A6293D" w:rsidRPr="00510B48">
        <w:t xml:space="preserve"> </w:t>
      </w:r>
      <w:r w:rsidRPr="00510B48">
        <w:t>liaison</w:t>
      </w:r>
      <w:r w:rsidR="00A6293D" w:rsidRPr="00510B48">
        <w:t xml:space="preserve"> </w:t>
      </w:r>
      <w:r w:rsidRPr="00510B48">
        <w:t>responsables</w:t>
      </w:r>
      <w:r w:rsidR="00A6293D" w:rsidRPr="00510B48">
        <w:t xml:space="preserve"> </w:t>
      </w:r>
      <w:r w:rsidRPr="00510B48">
        <w:t>du</w:t>
      </w:r>
      <w:r w:rsidR="00A6293D" w:rsidRPr="00510B48">
        <w:t xml:space="preserve"> </w:t>
      </w:r>
      <w:r w:rsidRPr="00510B48">
        <w:t>suivi</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dans</w:t>
      </w:r>
      <w:r w:rsidR="00A6293D" w:rsidRPr="00510B48">
        <w:t xml:space="preserve"> </w:t>
      </w:r>
      <w:r w:rsidRPr="00510B48">
        <w:t>leurs</w:t>
      </w:r>
      <w:r w:rsidR="00A6293D" w:rsidRPr="00510B48">
        <w:t xml:space="preserve"> </w:t>
      </w:r>
      <w:r w:rsidRPr="00510B48">
        <w:t>secteurs</w:t>
      </w:r>
      <w:r w:rsidR="00A6293D" w:rsidRPr="00510B48">
        <w:t xml:space="preserve"> </w:t>
      </w:r>
      <w:r w:rsidRPr="00510B48">
        <w:t>respectifs.</w:t>
      </w:r>
    </w:p>
    <w:p w14:paraId="55F97269" w14:textId="73B81EE3" w:rsidR="00222975" w:rsidRPr="00510B48" w:rsidRDefault="00222975" w:rsidP="00510B48">
      <w:pPr>
        <w:pStyle w:val="SingleTxtG"/>
      </w:pPr>
      <w:r w:rsidRPr="00510B48">
        <w:t>9.</w:t>
      </w:r>
      <w:r w:rsidRPr="00510B48">
        <w:tab/>
        <w:t>Le</w:t>
      </w:r>
      <w:r w:rsidR="00A6293D" w:rsidRPr="00510B48">
        <w:t xml:space="preserve"> </w:t>
      </w:r>
      <w:r w:rsidRPr="00510B48">
        <w:t>Conseil</w:t>
      </w:r>
      <w:r w:rsidR="00A6293D" w:rsidRPr="00510B48">
        <w:t xml:space="preserve"> </w:t>
      </w:r>
      <w:r w:rsidRPr="00510B48">
        <w:t>entend</w:t>
      </w:r>
      <w:r w:rsidR="00A6293D" w:rsidRPr="00510B48">
        <w:t xml:space="preserve"> </w:t>
      </w:r>
      <w:r w:rsidRPr="00510B48">
        <w:t>non</w:t>
      </w:r>
      <w:r w:rsidR="00A6293D" w:rsidRPr="00510B48">
        <w:t xml:space="preserve"> </w:t>
      </w:r>
      <w:r w:rsidRPr="00510B48">
        <w:t>seulement</w:t>
      </w:r>
      <w:r w:rsidR="00A6293D" w:rsidRPr="00510B48">
        <w:t xml:space="preserve"> </w:t>
      </w:r>
      <w:r w:rsidRPr="00510B48">
        <w:t>donner</w:t>
      </w:r>
      <w:r w:rsidR="00A6293D" w:rsidRPr="00510B48">
        <w:t xml:space="preserve"> </w:t>
      </w:r>
      <w:r w:rsidRPr="00510B48">
        <w:t>suite</w:t>
      </w:r>
      <w:r w:rsidR="00A6293D" w:rsidRPr="00510B48">
        <w:t xml:space="preserve"> </w:t>
      </w:r>
      <w:r w:rsidRPr="00510B48">
        <w:t>aux</w:t>
      </w:r>
      <w:r w:rsidR="00A6293D" w:rsidRPr="00510B48">
        <w:t xml:space="preserve"> </w:t>
      </w:r>
      <w:r w:rsidRPr="00510B48">
        <w:t>recommandations</w:t>
      </w:r>
      <w:r w:rsidR="00A6293D" w:rsidRPr="00510B48">
        <w:t xml:space="preserve"> </w:t>
      </w:r>
      <w:r w:rsidRPr="00510B48">
        <w:t>des</w:t>
      </w:r>
      <w:r w:rsidR="00A6293D" w:rsidRPr="00510B48">
        <w:t xml:space="preserve"> </w:t>
      </w:r>
      <w:r w:rsidRPr="00510B48">
        <w:t>mécanismes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relatifs</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(actuellement</w:t>
      </w:r>
      <w:r w:rsidR="00A6293D" w:rsidRPr="00510B48">
        <w:t xml:space="preserve"> </w:t>
      </w:r>
      <w:r w:rsidRPr="00510B48">
        <w:t>au</w:t>
      </w:r>
      <w:r w:rsidR="00A6293D" w:rsidRPr="00510B48">
        <w:t xml:space="preserve"> </w:t>
      </w:r>
      <w:r w:rsidRPr="00510B48">
        <w:t>nombre</w:t>
      </w:r>
      <w:r w:rsidR="00A6293D" w:rsidRPr="00510B48">
        <w:t xml:space="preserve"> </w:t>
      </w:r>
      <w:r w:rsidRPr="00510B48">
        <w:t>de</w:t>
      </w:r>
      <w:r w:rsidR="00A6293D" w:rsidRPr="00510B48">
        <w:t xml:space="preserve"> </w:t>
      </w:r>
      <w:r w:rsidRPr="00510B48">
        <w:t>392)</w:t>
      </w:r>
      <w:r w:rsidR="00A6293D" w:rsidRPr="00510B48">
        <w:t xml:space="preserve"> </w:t>
      </w:r>
      <w:r w:rsidRPr="00510B48">
        <w:t>mais</w:t>
      </w:r>
      <w:r w:rsidR="00A6293D" w:rsidRPr="00510B48">
        <w:t xml:space="preserve"> </w:t>
      </w:r>
      <w:r w:rsidRPr="00510B48">
        <w:t>aussi,</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établir</w:t>
      </w:r>
      <w:r w:rsidR="00A6293D" w:rsidRPr="00510B48">
        <w:t xml:space="preserve"> </w:t>
      </w:r>
      <w:r w:rsidRPr="00510B48">
        <w:t>un</w:t>
      </w:r>
      <w:r w:rsidR="00A6293D" w:rsidRPr="00510B48">
        <w:t xml:space="preserve"> </w:t>
      </w:r>
      <w:r w:rsidRPr="00510B48">
        <w:t>mécanisme</w:t>
      </w:r>
      <w:r w:rsidR="00A6293D" w:rsidRPr="00510B48">
        <w:t xml:space="preserve"> </w:t>
      </w:r>
      <w:r w:rsidRPr="00510B48">
        <w:t>pour</w:t>
      </w:r>
      <w:r w:rsidR="00A6293D" w:rsidRPr="00510B48">
        <w:t xml:space="preserve"> </w:t>
      </w:r>
      <w:r w:rsidRPr="00510B48">
        <w:t>le</w:t>
      </w:r>
      <w:r w:rsidR="00A6293D" w:rsidRPr="00510B48">
        <w:t xml:space="preserve"> </w:t>
      </w:r>
      <w:r w:rsidRPr="00510B48">
        <w:t>suivi</w:t>
      </w:r>
      <w:r w:rsidR="00A6293D" w:rsidRPr="00510B48">
        <w:t xml:space="preserve"> </w:t>
      </w:r>
      <w:r w:rsidRPr="00510B48">
        <w:t>de</w:t>
      </w:r>
      <w:r w:rsidR="00A6293D" w:rsidRPr="00510B48">
        <w:t xml:space="preserve"> </w:t>
      </w:r>
      <w:r w:rsidRPr="00510B48">
        <w:t>l’application</w:t>
      </w:r>
      <w:r w:rsidR="00A6293D" w:rsidRPr="00510B48">
        <w:t xml:space="preserve"> </w:t>
      </w:r>
      <w:r w:rsidRPr="00510B48">
        <w:t>des</w:t>
      </w:r>
      <w:r w:rsidR="00A6293D" w:rsidRPr="00510B48">
        <w:t xml:space="preserve"> </w:t>
      </w:r>
      <w:r w:rsidRPr="00510B48">
        <w:t>décisions</w:t>
      </w:r>
      <w:r w:rsidR="00A6293D" w:rsidRPr="00510B48">
        <w:t xml:space="preserve"> </w:t>
      </w:r>
      <w:r w:rsidRPr="00510B48">
        <w:t>adoptées</w:t>
      </w:r>
      <w:r w:rsidR="00A6293D" w:rsidRPr="00510B48">
        <w:t xml:space="preserve"> </w:t>
      </w:r>
      <w:r w:rsidRPr="00510B48">
        <w:t>à</w:t>
      </w:r>
      <w:r w:rsidR="00A6293D" w:rsidRPr="00510B48">
        <w:t xml:space="preserve"> </w:t>
      </w:r>
      <w:r w:rsidRPr="00510B48">
        <w:t>l’issue</w:t>
      </w:r>
      <w:r w:rsidR="00A6293D" w:rsidRPr="00510B48">
        <w:t xml:space="preserve"> </w:t>
      </w:r>
      <w:r w:rsidRPr="00510B48">
        <w:t>de</w:t>
      </w:r>
      <w:r w:rsidR="00A6293D" w:rsidRPr="00510B48">
        <w:t xml:space="preserve"> </w:t>
      </w:r>
      <w:r w:rsidRPr="00510B48">
        <w:t>l’examen</w:t>
      </w:r>
      <w:r w:rsidR="00A6293D" w:rsidRPr="00510B48">
        <w:t xml:space="preserve"> </w:t>
      </w:r>
      <w:r w:rsidRPr="00510B48">
        <w:t>des</w:t>
      </w:r>
      <w:r w:rsidR="00A6293D" w:rsidRPr="00510B48">
        <w:t xml:space="preserve"> </w:t>
      </w:r>
      <w:r w:rsidRPr="00510B48">
        <w:t>requêtes</w:t>
      </w:r>
      <w:r w:rsidR="00A6293D" w:rsidRPr="00510B48">
        <w:t xml:space="preserve"> </w:t>
      </w:r>
      <w:r w:rsidRPr="00510B48">
        <w:t>individuelles</w:t>
      </w:r>
      <w:r w:rsidR="00A6293D" w:rsidRPr="00510B48">
        <w:t xml:space="preserve"> </w:t>
      </w:r>
      <w:r w:rsidRPr="00510B48">
        <w:t>soumises</w:t>
      </w:r>
      <w:r w:rsidR="00A6293D" w:rsidRPr="00510B48">
        <w:t xml:space="preserve"> </w:t>
      </w:r>
      <w:r w:rsidRPr="00510B48">
        <w:t>par</w:t>
      </w:r>
      <w:r w:rsidR="00A6293D" w:rsidRPr="00510B48">
        <w:t xml:space="preserve"> </w:t>
      </w:r>
      <w:r w:rsidRPr="00510B48">
        <w:t>des</w:t>
      </w:r>
      <w:r w:rsidR="00A6293D" w:rsidRPr="00510B48">
        <w:t xml:space="preserve"> </w:t>
      </w:r>
      <w:r w:rsidRPr="00510B48">
        <w:t>citoyens</w:t>
      </w:r>
      <w:r w:rsidR="00A6293D" w:rsidRPr="00510B48">
        <w:t xml:space="preserve"> </w:t>
      </w:r>
      <w:r w:rsidRPr="00510B48">
        <w:t>serbes</w:t>
      </w:r>
      <w:r w:rsidR="00A6293D" w:rsidRPr="00510B48">
        <w:t xml:space="preserve"> </w:t>
      </w:r>
      <w:r w:rsidRPr="00510B48">
        <w:t>aux</w:t>
      </w:r>
      <w:r w:rsidR="00A6293D" w:rsidRPr="00510B48">
        <w:t xml:space="preserve"> </w:t>
      </w:r>
      <w:r w:rsidRPr="00510B48">
        <w:t>organes</w:t>
      </w:r>
      <w:r w:rsidR="00A6293D" w:rsidRPr="00510B48">
        <w:t xml:space="preserve"> </w:t>
      </w:r>
      <w:r w:rsidRPr="00510B48">
        <w:t>conventionnels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601D40" w:rsidRPr="00510B48">
        <w:t>.</w:t>
      </w:r>
      <w:r w:rsidR="00A6293D" w:rsidRPr="00510B48">
        <w:t xml:space="preserve"> </w:t>
      </w:r>
      <w:r w:rsidRPr="00510B48">
        <w:t>Le</w:t>
      </w:r>
      <w:r w:rsidR="00A6293D" w:rsidRPr="00510B48">
        <w:t xml:space="preserve"> </w:t>
      </w:r>
      <w:r w:rsidRPr="00510B48">
        <w:t>Conseil</w:t>
      </w:r>
      <w:r w:rsidR="00A6293D" w:rsidRPr="00510B48">
        <w:t xml:space="preserve"> </w:t>
      </w:r>
      <w:r w:rsidRPr="00510B48">
        <w:t>a</w:t>
      </w:r>
      <w:r w:rsidR="00A6293D" w:rsidRPr="00510B48">
        <w:t xml:space="preserve"> </w:t>
      </w:r>
      <w:r w:rsidRPr="00510B48">
        <w:t>consacré</w:t>
      </w:r>
      <w:r w:rsidR="00A6293D" w:rsidRPr="00510B48">
        <w:t xml:space="preserve"> </w:t>
      </w:r>
      <w:r w:rsidRPr="00510B48">
        <w:t>l’une</w:t>
      </w:r>
      <w:r w:rsidR="00A6293D" w:rsidRPr="00510B48">
        <w:t xml:space="preserve"> </w:t>
      </w:r>
      <w:r w:rsidRPr="00510B48">
        <w:t>de</w:t>
      </w:r>
      <w:r w:rsidR="00A6293D" w:rsidRPr="00510B48">
        <w:t xml:space="preserve"> </w:t>
      </w:r>
      <w:r w:rsidRPr="00510B48">
        <w:t>ses</w:t>
      </w:r>
      <w:r w:rsidR="00A6293D" w:rsidRPr="00510B48">
        <w:t xml:space="preserve"> </w:t>
      </w:r>
      <w:r w:rsidRPr="00510B48">
        <w:t>séances</w:t>
      </w:r>
      <w:r w:rsidR="00A6293D" w:rsidRPr="00510B48">
        <w:t xml:space="preserve"> </w:t>
      </w:r>
      <w:r w:rsidRPr="00510B48">
        <w:t>à</w:t>
      </w:r>
      <w:r w:rsidR="00A6293D" w:rsidRPr="00510B48">
        <w:t xml:space="preserve"> </w:t>
      </w:r>
      <w:r w:rsidRPr="00510B48">
        <w:t>cette</w:t>
      </w:r>
      <w:r w:rsidR="00A6293D" w:rsidRPr="00510B48">
        <w:t xml:space="preserve"> </w:t>
      </w:r>
      <w:r w:rsidRPr="00510B48">
        <w:t>question,</w:t>
      </w:r>
      <w:r w:rsidR="00A6293D" w:rsidRPr="00510B48">
        <w:t xml:space="preserve"> </w:t>
      </w:r>
      <w:r w:rsidRPr="00510B48">
        <w:t>en</w:t>
      </w:r>
      <w:r w:rsidR="00A6293D" w:rsidRPr="00510B48">
        <w:t xml:space="preserve"> </w:t>
      </w:r>
      <w:r w:rsidRPr="00510B48">
        <w:t>avril</w:t>
      </w:r>
      <w:r w:rsidR="00A6293D" w:rsidRPr="00510B48">
        <w:t xml:space="preserve"> </w:t>
      </w:r>
      <w:r w:rsidRPr="00510B48">
        <w:t>2019</w:t>
      </w:r>
      <w:r w:rsidR="00601D40" w:rsidRPr="00510B48">
        <w:t>.</w:t>
      </w:r>
      <w:r w:rsidR="00A6293D" w:rsidRPr="00510B48">
        <w:t xml:space="preserve"> </w:t>
      </w:r>
      <w:r w:rsidRPr="00510B48">
        <w:t>À</w:t>
      </w:r>
      <w:r w:rsidR="00A6293D" w:rsidRPr="00510B48">
        <w:t xml:space="preserve"> </w:t>
      </w:r>
      <w:r w:rsidRPr="00510B48">
        <w:t>son</w:t>
      </w:r>
      <w:r w:rsidR="00A6293D" w:rsidRPr="00510B48">
        <w:t xml:space="preserve"> </w:t>
      </w:r>
      <w:r w:rsidRPr="00510B48">
        <w:t>initiative,</w:t>
      </w:r>
      <w:r w:rsidR="00A6293D" w:rsidRPr="00510B48">
        <w:t xml:space="preserve"> </w:t>
      </w:r>
      <w:r w:rsidRPr="00510B48">
        <w:t>deux</w:t>
      </w:r>
      <w:r w:rsidR="00A6293D" w:rsidRPr="00510B48">
        <w:t xml:space="preserve"> </w:t>
      </w:r>
      <w:r w:rsidRPr="00510B48">
        <w:t>séances</w:t>
      </w:r>
      <w:r w:rsidR="00A6293D" w:rsidRPr="00510B48">
        <w:t xml:space="preserve"> </w:t>
      </w:r>
      <w:r w:rsidRPr="00510B48">
        <w:t>thématiques</w:t>
      </w:r>
      <w:r w:rsidR="00A6293D" w:rsidRPr="00510B48">
        <w:t xml:space="preserve"> </w:t>
      </w:r>
      <w:r w:rsidRPr="00510B48">
        <w:t>ont</w:t>
      </w:r>
      <w:r w:rsidR="00A6293D" w:rsidRPr="00510B48">
        <w:t xml:space="preserve"> </w:t>
      </w:r>
      <w:r w:rsidRPr="00510B48">
        <w:t>porté</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sur</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la</w:t>
      </w:r>
      <w:r w:rsidR="00A6293D" w:rsidRPr="00510B48">
        <w:t xml:space="preserve"> </w:t>
      </w:r>
      <w:r w:rsidRPr="00510B48">
        <w:t>décision</w:t>
      </w:r>
      <w:r w:rsidR="00A6293D" w:rsidRPr="00510B48">
        <w:t xml:space="preserve"> </w:t>
      </w:r>
      <w:r w:rsidRPr="00510B48">
        <w:t>prise</w:t>
      </w:r>
      <w:r w:rsidR="00A6293D" w:rsidRPr="00510B48">
        <w:t xml:space="preserve"> </w:t>
      </w:r>
      <w:r w:rsidRPr="00510B48">
        <w:t>par</w:t>
      </w:r>
      <w:r w:rsidR="00A6293D" w:rsidRPr="00510B48">
        <w:t xml:space="preserve"> </w:t>
      </w:r>
      <w:r w:rsidRPr="00510B48">
        <w:t>le</w:t>
      </w:r>
      <w:r w:rsidR="00A6293D" w:rsidRPr="00510B48">
        <w:t xml:space="preserve"> </w:t>
      </w:r>
      <w:r w:rsidRPr="00510B48">
        <w:t>Comité</w:t>
      </w:r>
      <w:r w:rsidR="00A6293D" w:rsidRPr="00510B48">
        <w:t xml:space="preserve"> </w:t>
      </w:r>
      <w:r w:rsidRPr="00510B48">
        <w:t>contre</w:t>
      </w:r>
      <w:r w:rsidR="00A6293D" w:rsidRPr="00510B48">
        <w:t xml:space="preserve"> </w:t>
      </w:r>
      <w:r w:rsidRPr="00510B48">
        <w:t>la</w:t>
      </w:r>
      <w:r w:rsidR="00A6293D" w:rsidRPr="00510B48">
        <w:t xml:space="preserve"> </w:t>
      </w:r>
      <w:r w:rsidRPr="00510B48">
        <w:t>torture</w:t>
      </w:r>
      <w:r w:rsidR="00A6293D" w:rsidRPr="00510B48">
        <w:t xml:space="preserve"> </w:t>
      </w:r>
      <w:r w:rsidRPr="00510B48">
        <w:t>dans</w:t>
      </w:r>
      <w:r w:rsidR="00A6293D" w:rsidRPr="00510B48">
        <w:t xml:space="preserve"> </w:t>
      </w:r>
      <w:r w:rsidRPr="00510B48">
        <w:t>l’affaire</w:t>
      </w:r>
      <w:r w:rsidR="00A6293D" w:rsidRPr="00510B48">
        <w:t xml:space="preserve"> </w:t>
      </w:r>
      <w:r w:rsidRPr="00510B48">
        <w:t>de</w:t>
      </w:r>
      <w:r w:rsidR="00A6293D" w:rsidRPr="00510B48">
        <w:t xml:space="preserve"> </w:t>
      </w:r>
      <w:r w:rsidRPr="00510B48">
        <w:t>l’extradition</w:t>
      </w:r>
      <w:r w:rsidR="00A6293D" w:rsidRPr="00510B48">
        <w:t xml:space="preserve"> </w:t>
      </w:r>
      <w:r w:rsidRPr="00510B48">
        <w:t>d’un</w:t>
      </w:r>
      <w:r w:rsidR="00A6293D" w:rsidRPr="00510B48">
        <w:t xml:space="preserve"> </w:t>
      </w:r>
      <w:r w:rsidRPr="00510B48">
        <w:t>étranger</w:t>
      </w:r>
      <w:r w:rsidR="00601D40" w:rsidRPr="00510B48">
        <w:t>.</w:t>
      </w:r>
      <w:r w:rsidR="00A6293D" w:rsidRPr="00510B48">
        <w:t xml:space="preserve"> </w:t>
      </w:r>
      <w:r w:rsidRPr="00510B48">
        <w:t>Ont</w:t>
      </w:r>
      <w:r w:rsidR="00A6293D" w:rsidRPr="00510B48">
        <w:t xml:space="preserve"> </w:t>
      </w:r>
      <w:r w:rsidRPr="00510B48">
        <w:t>assisté</w:t>
      </w:r>
      <w:r w:rsidR="00A6293D" w:rsidRPr="00510B48">
        <w:t xml:space="preserve"> </w:t>
      </w:r>
      <w:r w:rsidRPr="00510B48">
        <w:t>à</w:t>
      </w:r>
      <w:r w:rsidR="00A6293D" w:rsidRPr="00510B48">
        <w:t xml:space="preserve"> </w:t>
      </w:r>
      <w:r w:rsidRPr="00510B48">
        <w:t>ces</w:t>
      </w:r>
      <w:r w:rsidR="00A6293D" w:rsidRPr="00510B48">
        <w:t xml:space="preserve"> </w:t>
      </w:r>
      <w:r w:rsidRPr="00510B48">
        <w:t>séances</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de</w:t>
      </w:r>
      <w:r w:rsidR="00A6293D" w:rsidRPr="00510B48">
        <w:t xml:space="preserve"> </w:t>
      </w:r>
      <w:r w:rsidRPr="00510B48">
        <w:t>l’ex-Bureau</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affaires</w:t>
      </w:r>
      <w:r w:rsidR="00A6293D" w:rsidRPr="00510B48">
        <w:t xml:space="preserve"> </w:t>
      </w:r>
      <w:r w:rsidRPr="00510B48">
        <w:t>étrangères,</w:t>
      </w:r>
      <w:r w:rsidR="00A6293D" w:rsidRPr="00510B48">
        <w:t xml:space="preserve"> </w:t>
      </w:r>
      <w:r w:rsidRPr="00510B48">
        <w:t>du</w:t>
      </w:r>
      <w:r w:rsidR="00A6293D" w:rsidRPr="00510B48">
        <w:t xml:space="preserve"> </w:t>
      </w:r>
      <w:r w:rsidRPr="00510B48">
        <w:t>Centre</w:t>
      </w:r>
      <w:r w:rsidR="00A6293D" w:rsidRPr="00510B48">
        <w:t xml:space="preserve"> </w:t>
      </w:r>
      <w:r w:rsidRPr="00510B48">
        <w:t>pour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w:t>
      </w:r>
      <w:r w:rsidR="00A6293D" w:rsidRPr="00510B48">
        <w:t xml:space="preserve"> </w:t>
      </w:r>
      <w:r w:rsidRPr="00510B48">
        <w:t>Belgrade</w:t>
      </w:r>
      <w:r w:rsidR="00A6293D" w:rsidRPr="00510B48">
        <w:t xml:space="preserve"> </w:t>
      </w:r>
      <w:r w:rsidRPr="00510B48">
        <w:t>et</w:t>
      </w:r>
      <w:r w:rsidR="00A6293D" w:rsidRPr="00510B48">
        <w:t xml:space="preserve"> </w:t>
      </w:r>
      <w:r w:rsidRPr="00510B48">
        <w:t>de</w:t>
      </w:r>
      <w:r w:rsidR="00A6293D" w:rsidRPr="00510B48">
        <w:t xml:space="preserve"> </w:t>
      </w:r>
      <w:r w:rsidRPr="00510B48">
        <w:t>l’équipe</w:t>
      </w:r>
      <w:r w:rsidR="00A6293D" w:rsidRPr="00510B48">
        <w:t xml:space="preserve"> </w:t>
      </w:r>
      <w:r w:rsidRPr="00510B48">
        <w:t>de</w:t>
      </w:r>
      <w:r w:rsidR="00A6293D" w:rsidRPr="00510B48">
        <w:t xml:space="preserve"> </w:t>
      </w:r>
      <w:r w:rsidRPr="00510B48">
        <w:t>pays</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pour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en</w:t>
      </w:r>
      <w:r w:rsidR="00A6293D" w:rsidRPr="00510B48">
        <w:t xml:space="preserve"> </w:t>
      </w:r>
      <w:r w:rsidRPr="00510B48">
        <w:t>Serbie.</w:t>
      </w:r>
    </w:p>
    <w:p w14:paraId="5DA6FAAA" w14:textId="40E9C57F" w:rsidR="00222975" w:rsidRPr="00510B48" w:rsidRDefault="00222975" w:rsidP="009D16C5">
      <w:pPr>
        <w:pStyle w:val="HChG"/>
      </w:pPr>
      <w:r w:rsidRPr="00510B48">
        <w:rPr>
          <w:szCs w:val="24"/>
        </w:rPr>
        <w:tab/>
      </w:r>
      <w:r w:rsidRPr="00510B48">
        <w:rPr>
          <w:szCs w:val="24"/>
        </w:rPr>
        <w:tab/>
      </w:r>
      <w:r w:rsidRPr="00510B48">
        <w:t>Cadre</w:t>
      </w:r>
      <w:r w:rsidR="00A6293D" w:rsidRPr="00510B48">
        <w:t xml:space="preserve"> </w:t>
      </w:r>
      <w:r w:rsidRPr="00510B48">
        <w:t>juridique</w:t>
      </w:r>
      <w:r w:rsidR="00A6293D" w:rsidRPr="00510B48">
        <w:t xml:space="preserve"> </w:t>
      </w:r>
      <w:r w:rsidRPr="00510B48">
        <w:t>contre</w:t>
      </w:r>
      <w:r w:rsidR="00A6293D" w:rsidRPr="00510B48">
        <w:t xml:space="preserve"> </w:t>
      </w:r>
      <w:r w:rsidRPr="00510B48">
        <w:t>la</w:t>
      </w:r>
      <w:r w:rsidR="00A6293D" w:rsidRPr="00510B48">
        <w:t xml:space="preserve"> </w:t>
      </w:r>
      <w:r w:rsidRPr="00510B48">
        <w:t>discrimination</w:t>
      </w:r>
    </w:p>
    <w:p w14:paraId="69EB2166" w14:textId="7D7F9BED" w:rsidR="00222975" w:rsidRPr="00510B48" w:rsidRDefault="00222975" w:rsidP="009D16C5">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9</w:t>
      </w:r>
      <w:r w:rsidR="00A6293D" w:rsidRPr="00510B48">
        <w:t xml:space="preserve"> </w:t>
      </w:r>
      <w:r w:rsidRPr="00510B48">
        <w:t>des</w:t>
      </w:r>
      <w:r w:rsidR="00A6293D" w:rsidRPr="00510B48">
        <w:t xml:space="preserve"> </w:t>
      </w:r>
      <w:r w:rsidR="000D2923">
        <w:t>observations finales</w:t>
      </w:r>
    </w:p>
    <w:p w14:paraId="7C6D377E" w14:textId="46F6D493" w:rsidR="00222975" w:rsidRPr="00510B48" w:rsidRDefault="00222975" w:rsidP="00510B48">
      <w:pPr>
        <w:pStyle w:val="SingleTxtG"/>
      </w:pPr>
      <w:r w:rsidRPr="00510B48">
        <w:t>10.</w:t>
      </w:r>
      <w:r w:rsidRPr="00510B48">
        <w:tab/>
        <w:t>L</w:t>
      </w:r>
      <w:r w:rsidR="00B77B58">
        <w:t>a Stratégie</w:t>
      </w:r>
      <w:r w:rsidR="00A6293D" w:rsidRPr="00510B48">
        <w:t xml:space="preserve"> </w:t>
      </w:r>
      <w:r w:rsidRPr="00510B48">
        <w:t>de</w:t>
      </w:r>
      <w:r w:rsidR="00A6293D" w:rsidRPr="00510B48">
        <w:t xml:space="preserve"> </w:t>
      </w:r>
      <w:r w:rsidRPr="00510B48">
        <w:t>prévention</w:t>
      </w:r>
      <w:r w:rsidR="00A6293D" w:rsidRPr="00510B48">
        <w:t xml:space="preserve"> </w:t>
      </w:r>
      <w:r w:rsidRPr="00510B48">
        <w:t>et</w:t>
      </w:r>
      <w:r w:rsidR="00A6293D" w:rsidRPr="00510B48">
        <w:t xml:space="preserve"> </w:t>
      </w:r>
      <w:r w:rsidRPr="00510B48">
        <w:t>de</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et</w:t>
      </w:r>
      <w:r w:rsidR="00A6293D" w:rsidRPr="00510B48">
        <w:t xml:space="preserve"> </w:t>
      </w:r>
      <w:r w:rsidRPr="00510B48">
        <w:t>le</w:t>
      </w:r>
      <w:r w:rsidR="00A6293D" w:rsidRPr="00510B48">
        <w:t xml:space="preserve"> </w:t>
      </w:r>
      <w:r w:rsidRPr="00510B48">
        <w:t>plan</w:t>
      </w:r>
      <w:r w:rsidR="00A6293D" w:rsidRPr="00510B48">
        <w:t xml:space="preserve"> </w:t>
      </w:r>
      <w:r w:rsidRPr="00510B48">
        <w:t>d’action</w:t>
      </w:r>
      <w:r w:rsidR="00A6293D" w:rsidRPr="00510B48">
        <w:t xml:space="preserve"> </w:t>
      </w:r>
      <w:r w:rsidRPr="00510B48">
        <w:t>correspondant</w:t>
      </w:r>
      <w:r w:rsidR="00A6293D" w:rsidRPr="00510B48">
        <w:t xml:space="preserve"> </w:t>
      </w:r>
      <w:r w:rsidRPr="00510B48">
        <w:t>ont</w:t>
      </w:r>
      <w:r w:rsidR="00A6293D" w:rsidRPr="00510B48">
        <w:t xml:space="preserve"> </w:t>
      </w:r>
      <w:r w:rsidRPr="00510B48">
        <w:t>été</w:t>
      </w:r>
      <w:r w:rsidR="00A6293D" w:rsidRPr="00510B48">
        <w:t xml:space="preserve"> </w:t>
      </w:r>
      <w:r w:rsidRPr="00510B48">
        <w:t>appliqués</w:t>
      </w:r>
      <w:r w:rsidR="00A6293D" w:rsidRPr="00510B48">
        <w:t xml:space="preserve"> </w:t>
      </w:r>
      <w:r w:rsidRPr="00510B48">
        <w:t>jusqu’en</w:t>
      </w:r>
      <w:r w:rsidR="00A6293D" w:rsidRPr="00510B48">
        <w:t xml:space="preserve"> </w:t>
      </w:r>
      <w:r w:rsidRPr="00510B48">
        <w:t>2018</w:t>
      </w:r>
      <w:r w:rsidR="00601D40" w:rsidRPr="00510B48">
        <w:t>.</w:t>
      </w:r>
      <w:r w:rsidR="00A6293D" w:rsidRPr="00510B48">
        <w:t xml:space="preserve"> </w:t>
      </w:r>
      <w:r w:rsidRPr="00510B48">
        <w:t>L’établissement,</w:t>
      </w:r>
      <w:r w:rsidR="00A6293D" w:rsidRPr="00510B48">
        <w:t xml:space="preserve"> </w:t>
      </w:r>
      <w:r w:rsidRPr="00510B48">
        <w:t>pour</w:t>
      </w:r>
      <w:r w:rsidR="00A6293D" w:rsidRPr="00510B48">
        <w:t xml:space="preserve"> </w:t>
      </w:r>
      <w:r w:rsidRPr="00510B48">
        <w:t>la</w:t>
      </w:r>
      <w:r w:rsidR="00A6293D" w:rsidRPr="00510B48">
        <w:t xml:space="preserve"> </w:t>
      </w:r>
      <w:r w:rsidRPr="00510B48">
        <w:t>première</w:t>
      </w:r>
      <w:r w:rsidR="00A6293D" w:rsidRPr="00510B48">
        <w:t xml:space="preserve"> </w:t>
      </w:r>
      <w:r w:rsidRPr="00510B48">
        <w:t>fois,</w:t>
      </w:r>
      <w:r w:rsidR="00A6293D" w:rsidRPr="00510B48">
        <w:t xml:space="preserve"> </w:t>
      </w:r>
      <w:r w:rsidRPr="00510B48">
        <w:t>d’un</w:t>
      </w:r>
      <w:r w:rsidR="00A6293D" w:rsidRPr="00510B48">
        <w:t xml:space="preserve"> </w:t>
      </w:r>
      <w:r w:rsidRPr="00510B48">
        <w:t>mécanisme</w:t>
      </w:r>
      <w:r w:rsidR="00A6293D" w:rsidRPr="00510B48">
        <w:t xml:space="preserve"> </w:t>
      </w:r>
      <w:r w:rsidRPr="00510B48">
        <w:t>de</w:t>
      </w:r>
      <w:r w:rsidR="00A6293D" w:rsidRPr="00510B48">
        <w:t xml:space="preserve"> </w:t>
      </w:r>
      <w:r w:rsidRPr="00510B48">
        <w:t>suivi,</w:t>
      </w:r>
      <w:r w:rsidR="00A6293D" w:rsidRPr="00510B48">
        <w:t xml:space="preserve"> </w:t>
      </w:r>
      <w:r w:rsidRPr="00510B48">
        <w:t>a</w:t>
      </w:r>
      <w:r w:rsidR="00A6293D" w:rsidRPr="00510B48">
        <w:t xml:space="preserve"> </w:t>
      </w:r>
      <w:r w:rsidRPr="00510B48">
        <w:t>été</w:t>
      </w:r>
      <w:r w:rsidR="00A6293D" w:rsidRPr="00510B48">
        <w:t xml:space="preserve"> </w:t>
      </w:r>
      <w:r w:rsidRPr="00510B48">
        <w:t>un</w:t>
      </w:r>
      <w:r w:rsidR="00A6293D" w:rsidRPr="00510B48">
        <w:t xml:space="preserve"> </w:t>
      </w:r>
      <w:r w:rsidRPr="00510B48">
        <w:t>exemple</w:t>
      </w:r>
      <w:r w:rsidR="00A6293D" w:rsidRPr="00510B48">
        <w:t xml:space="preserve"> </w:t>
      </w:r>
      <w:r w:rsidRPr="00510B48">
        <w:t>de</w:t>
      </w:r>
      <w:r w:rsidR="00A6293D" w:rsidRPr="00510B48">
        <w:t xml:space="preserve"> </w:t>
      </w:r>
      <w:r w:rsidRPr="00510B48">
        <w:t>bonne</w:t>
      </w:r>
      <w:r w:rsidR="00A6293D" w:rsidRPr="00510B48">
        <w:t xml:space="preserve"> </w:t>
      </w:r>
      <w:r w:rsidRPr="00510B48">
        <w:t>pratique,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du</w:t>
      </w:r>
      <w:r w:rsidR="00A6293D" w:rsidRPr="00510B48">
        <w:t xml:space="preserve"> </w:t>
      </w:r>
      <w:r w:rsidRPr="00510B48">
        <w:t>plan</w:t>
      </w:r>
      <w:r w:rsidR="00A6293D" w:rsidRPr="00510B48">
        <w:t xml:space="preserve"> </w:t>
      </w:r>
      <w:r w:rsidRPr="00510B48">
        <w:t>d’action</w:t>
      </w:r>
      <w:r w:rsidR="00A6293D" w:rsidRPr="00510B48">
        <w:t xml:space="preserve"> </w:t>
      </w:r>
      <w:r w:rsidRPr="00510B48">
        <w:t>ayant</w:t>
      </w:r>
      <w:r w:rsidR="00A6293D" w:rsidRPr="00510B48">
        <w:t xml:space="preserve"> </w:t>
      </w:r>
      <w:r w:rsidRPr="00510B48">
        <w:t>été</w:t>
      </w:r>
      <w:r w:rsidR="00A6293D" w:rsidRPr="00510B48">
        <w:t xml:space="preserve"> </w:t>
      </w:r>
      <w:r w:rsidRPr="00510B48">
        <w:t>régulièrement</w:t>
      </w:r>
      <w:r w:rsidR="00A6293D" w:rsidRPr="00510B48">
        <w:t xml:space="preserve"> </w:t>
      </w:r>
      <w:r w:rsidRPr="00510B48">
        <w:t>contrôlée</w:t>
      </w:r>
      <w:r w:rsidR="00A6293D" w:rsidRPr="00510B48">
        <w:t xml:space="preserve"> </w:t>
      </w:r>
      <w:r w:rsidRPr="00510B48">
        <w:t>par</w:t>
      </w:r>
      <w:r w:rsidR="00A6293D" w:rsidRPr="00510B48">
        <w:t xml:space="preserve"> </w:t>
      </w:r>
      <w:r w:rsidRPr="00510B48">
        <w:t>des</w:t>
      </w:r>
      <w:r w:rsidR="00A6293D" w:rsidRPr="00510B48">
        <w:t xml:space="preserve"> </w:t>
      </w:r>
      <w:r w:rsidRPr="00510B48">
        <w:t>rapports</w:t>
      </w:r>
      <w:r w:rsidR="00A6293D" w:rsidRPr="00510B48">
        <w:t xml:space="preserve"> </w:t>
      </w:r>
      <w:r w:rsidRPr="00510B48">
        <w:t>trimestriels</w:t>
      </w:r>
      <w:r w:rsidR="00A6293D" w:rsidRPr="00510B48">
        <w:t xml:space="preserve"> </w:t>
      </w:r>
      <w:r w:rsidRPr="00510B48">
        <w:t>(six</w:t>
      </w:r>
      <w:r w:rsidR="00A6293D" w:rsidRPr="00510B48">
        <w:t xml:space="preserve"> </w:t>
      </w:r>
      <w:r w:rsidRPr="00510B48">
        <w:t>rapports)</w:t>
      </w:r>
      <w:r w:rsidR="00601D40" w:rsidRPr="00510B48">
        <w:t>.</w:t>
      </w:r>
      <w:r w:rsidR="00A6293D" w:rsidRPr="00510B48">
        <w:t xml:space="preserve"> </w:t>
      </w:r>
      <w:r w:rsidRPr="00510B48">
        <w:t>Une</w:t>
      </w:r>
      <w:r w:rsidR="00A6293D" w:rsidRPr="00510B48">
        <w:t xml:space="preserve"> </w:t>
      </w:r>
      <w:r w:rsidRPr="00510B48">
        <w:t>analyse</w:t>
      </w:r>
      <w:r w:rsidR="00A6293D" w:rsidRPr="00510B48">
        <w:t xml:space="preserve"> </w:t>
      </w:r>
      <w:r w:rsidRPr="00510B48">
        <w:t>de</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l</w:t>
      </w:r>
      <w:r w:rsidR="00B77B58">
        <w:t>a Stratégie</w:t>
      </w:r>
      <w:r w:rsidR="00A6293D" w:rsidRPr="00510B48">
        <w:t xml:space="preserve"> </w:t>
      </w:r>
      <w:r w:rsidRPr="00510B48">
        <w:t>a</w:t>
      </w:r>
      <w:r w:rsidR="00A6293D" w:rsidRPr="00510B48">
        <w:t xml:space="preserve"> </w:t>
      </w:r>
      <w:r w:rsidRPr="00510B48">
        <w:t>été</w:t>
      </w:r>
      <w:r w:rsidR="00A6293D" w:rsidRPr="00510B48">
        <w:t xml:space="preserve"> </w:t>
      </w:r>
      <w:r w:rsidRPr="00510B48">
        <w:t>réalisée</w:t>
      </w:r>
      <w:r w:rsidR="00A6293D" w:rsidRPr="00510B48">
        <w:t xml:space="preserve"> </w:t>
      </w:r>
      <w:r w:rsidRPr="00510B48">
        <w:t>et</w:t>
      </w:r>
      <w:r w:rsidR="00A6293D" w:rsidRPr="00510B48">
        <w:t xml:space="preserve"> </w:t>
      </w:r>
      <w:r w:rsidRPr="00510B48">
        <w:t>un</w:t>
      </w:r>
      <w:r w:rsidR="00A6293D" w:rsidRPr="00510B48">
        <w:t xml:space="preserve"> </w:t>
      </w:r>
      <w:r w:rsidRPr="00510B48">
        <w:t>bilan</w:t>
      </w:r>
      <w:r w:rsidR="00A6293D" w:rsidRPr="00510B48">
        <w:t xml:space="preserve"> </w:t>
      </w:r>
      <w:r w:rsidRPr="00510B48">
        <w:t>a</w:t>
      </w:r>
      <w:r w:rsidR="00A6293D" w:rsidRPr="00510B48">
        <w:t xml:space="preserve"> </w:t>
      </w:r>
      <w:r w:rsidRPr="00510B48">
        <w:t>été</w:t>
      </w:r>
      <w:r w:rsidR="00A6293D" w:rsidRPr="00510B48">
        <w:t xml:space="preserve"> </w:t>
      </w:r>
      <w:r w:rsidRPr="00510B48">
        <w:t>dressé</w:t>
      </w:r>
      <w:r w:rsidR="00A6293D" w:rsidRPr="00510B48">
        <w:t xml:space="preserve"> </w:t>
      </w:r>
      <w:r w:rsidRPr="00510B48">
        <w:t>en</w:t>
      </w:r>
      <w:r w:rsidR="00A6293D" w:rsidRPr="00510B48">
        <w:t xml:space="preserve"> </w:t>
      </w:r>
      <w:r w:rsidRPr="00510B48">
        <w:t>préparation</w:t>
      </w:r>
      <w:r w:rsidR="00A6293D" w:rsidRPr="00510B48">
        <w:t xml:space="preserve"> </w:t>
      </w:r>
      <w:r w:rsidRPr="00510B48">
        <w:t>d’une</w:t>
      </w:r>
      <w:r w:rsidR="00A6293D" w:rsidRPr="00510B48">
        <w:t xml:space="preserve"> </w:t>
      </w:r>
      <w:r w:rsidRPr="00510B48">
        <w:t>nouvelle</w:t>
      </w:r>
      <w:r w:rsidR="00A6293D" w:rsidRPr="00510B48">
        <w:t xml:space="preserve"> </w:t>
      </w:r>
      <w:r w:rsidRPr="00510B48">
        <w:t>stratégie.</w:t>
      </w:r>
    </w:p>
    <w:p w14:paraId="04F6DD21" w14:textId="7D7BBB5D" w:rsidR="00222975" w:rsidRPr="00510B48" w:rsidRDefault="00222975" w:rsidP="00510B48">
      <w:pPr>
        <w:pStyle w:val="SingleTxtG"/>
      </w:pPr>
      <w:r w:rsidRPr="00510B48">
        <w:t>11.</w:t>
      </w:r>
      <w:r w:rsidRPr="00510B48">
        <w:tab/>
        <w:t>Pour</w:t>
      </w:r>
      <w:r w:rsidR="00A6293D" w:rsidRPr="00510B48">
        <w:t xml:space="preserve"> </w:t>
      </w:r>
      <w:r w:rsidRPr="00510B48">
        <w:t>assurer</w:t>
      </w:r>
      <w:r w:rsidR="00A6293D" w:rsidRPr="00510B48">
        <w:t xml:space="preserve"> </w:t>
      </w:r>
      <w:r w:rsidRPr="00510B48">
        <w:t>la</w:t>
      </w:r>
      <w:r w:rsidR="00A6293D" w:rsidRPr="00510B48">
        <w:t xml:space="preserve"> </w:t>
      </w:r>
      <w:r w:rsidRPr="00510B48">
        <w:t>continuité</w:t>
      </w:r>
      <w:r w:rsidR="00A6293D" w:rsidRPr="00510B48">
        <w:t xml:space="preserve"> </w:t>
      </w:r>
      <w:r w:rsidRPr="00510B48">
        <w:t>de</w:t>
      </w:r>
      <w:r w:rsidR="00A6293D" w:rsidRPr="00510B48">
        <w:t xml:space="preserve"> </w:t>
      </w:r>
      <w:r w:rsidRPr="00510B48">
        <w:t>l’action</w:t>
      </w:r>
      <w:r w:rsidR="00A6293D" w:rsidRPr="00510B48">
        <w:t xml:space="preserve"> </w:t>
      </w:r>
      <w:r w:rsidRPr="00510B48">
        <w:t>menée,</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r w:rsidR="00A6293D" w:rsidRPr="00510B48">
        <w:t xml:space="preserve"> </w:t>
      </w:r>
      <w:r w:rsidRPr="00510B48">
        <w:t>a</w:t>
      </w:r>
      <w:r w:rsidR="00A6293D" w:rsidRPr="00510B48">
        <w:t xml:space="preserve"> </w:t>
      </w:r>
      <w:r w:rsidRPr="00510B48">
        <w:t>entrepris</w:t>
      </w:r>
      <w:r w:rsidR="00A6293D" w:rsidRPr="00510B48">
        <w:t xml:space="preserve"> </w:t>
      </w:r>
      <w:r w:rsidRPr="00510B48">
        <w:t>en</w:t>
      </w:r>
      <w:r w:rsidR="00A6293D" w:rsidRPr="00510B48">
        <w:t xml:space="preserve"> </w:t>
      </w:r>
      <w:r w:rsidRPr="00510B48">
        <w:t>2021</w:t>
      </w:r>
      <w:r w:rsidR="00A6293D" w:rsidRPr="00510B48">
        <w:t xml:space="preserve"> </w:t>
      </w:r>
      <w:r w:rsidRPr="00510B48">
        <w:t>d’élaborer</w:t>
      </w:r>
      <w:r w:rsidR="00A6293D" w:rsidRPr="00510B48">
        <w:t xml:space="preserve"> </w:t>
      </w:r>
      <w:r w:rsidRPr="00510B48">
        <w:t>plusieurs</w:t>
      </w:r>
      <w:r w:rsidR="00A6293D" w:rsidRPr="00510B48">
        <w:t xml:space="preserve"> </w:t>
      </w:r>
      <w:r w:rsidRPr="00510B48">
        <w:t>nouveaux</w:t>
      </w:r>
      <w:r w:rsidR="00A6293D" w:rsidRPr="00510B48">
        <w:t xml:space="preserve"> </w:t>
      </w:r>
      <w:r w:rsidRPr="00510B48">
        <w:t>documents</w:t>
      </w:r>
      <w:r w:rsidR="00A6293D" w:rsidRPr="00510B48">
        <w:t xml:space="preserve"> </w:t>
      </w:r>
      <w:r w:rsidRPr="00510B48">
        <w:t>stratégiques</w:t>
      </w:r>
      <w:r w:rsidR="00A6293D" w:rsidRPr="00510B48">
        <w:t xml:space="preserve"> </w:t>
      </w:r>
      <w:r w:rsidR="009D16C5">
        <w:t>−</w:t>
      </w:r>
      <w:r w:rsidR="00A6293D" w:rsidRPr="00510B48">
        <w:t xml:space="preserve"> </w:t>
      </w:r>
      <w:r w:rsidRPr="00510B48">
        <w:t>portant</w:t>
      </w:r>
      <w:r w:rsidR="00A6293D" w:rsidRPr="00510B48">
        <w:t xml:space="preserve"> </w:t>
      </w:r>
      <w:r w:rsidRPr="00510B48">
        <w:t>respectivement</w:t>
      </w:r>
      <w:r w:rsidR="00A6293D" w:rsidRPr="00510B48">
        <w:t xml:space="preserve"> </w:t>
      </w:r>
      <w:r w:rsidRPr="00510B48">
        <w:t>sur</w:t>
      </w:r>
      <w:r w:rsidR="00A6293D" w:rsidRPr="00510B48">
        <w:t xml:space="preserve"> </w:t>
      </w:r>
      <w:r w:rsidRPr="00510B48">
        <w:t>la</w:t>
      </w:r>
      <w:r w:rsidR="00A6293D" w:rsidRPr="00510B48">
        <w:t xml:space="preserve"> </w:t>
      </w:r>
      <w:r w:rsidRPr="00510B48">
        <w:t>lutte</w:t>
      </w:r>
      <w:r w:rsidR="00A6293D" w:rsidRPr="00510B48">
        <w:t xml:space="preserve"> </w:t>
      </w:r>
      <w:r w:rsidRPr="00510B48">
        <w:t>contre</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le</w:t>
      </w:r>
      <w:r w:rsidR="00A6293D" w:rsidRPr="00510B48">
        <w:t xml:space="preserve"> </w:t>
      </w:r>
      <w:r w:rsidRPr="00510B48">
        <w:t>développement</w:t>
      </w:r>
      <w:r w:rsidR="00A6293D" w:rsidRPr="00510B48">
        <w:t xml:space="preserve"> </w:t>
      </w:r>
      <w:r w:rsidRPr="00510B48">
        <w:t>durable</w:t>
      </w:r>
      <w:r w:rsidR="00A6293D" w:rsidRPr="00510B48">
        <w:t xml:space="preserve"> </w:t>
      </w:r>
      <w:r w:rsidRPr="00510B48">
        <w:t>de</w:t>
      </w:r>
      <w:r w:rsidR="00A6293D" w:rsidRPr="00510B48">
        <w:t xml:space="preserve"> </w:t>
      </w:r>
      <w:r w:rsidRPr="00510B48">
        <w:t>la</w:t>
      </w:r>
      <w:r w:rsidR="00A6293D" w:rsidRPr="00510B48">
        <w:t xml:space="preserve"> </w:t>
      </w:r>
      <w:r w:rsidRPr="00510B48">
        <w:t>Serbie</w:t>
      </w:r>
      <w:r w:rsidR="00A6293D" w:rsidRPr="00510B48">
        <w:t xml:space="preserve"> </w:t>
      </w:r>
      <w:r w:rsidRPr="00510B48">
        <w:t>conformément</w:t>
      </w:r>
      <w:r w:rsidR="00A6293D" w:rsidRPr="00510B48">
        <w:t xml:space="preserve"> </w:t>
      </w:r>
      <w:r w:rsidRPr="00510B48">
        <w:t>au</w:t>
      </w:r>
      <w:r w:rsidR="00A6293D" w:rsidRPr="00510B48">
        <w:t xml:space="preserve"> </w:t>
      </w:r>
      <w:r w:rsidRPr="00510B48">
        <w:t>Programme</w:t>
      </w:r>
      <w:r w:rsidR="00A6293D" w:rsidRPr="00510B48">
        <w:t xml:space="preserve"> </w:t>
      </w:r>
      <w:r w:rsidRPr="00510B48">
        <w:t>2030,</w:t>
      </w:r>
      <w:r w:rsidR="00A6293D" w:rsidRPr="00510B48">
        <w:t xml:space="preserve"> </w:t>
      </w:r>
      <w:r w:rsidRPr="00510B48">
        <w:t>la</w:t>
      </w:r>
      <w:r w:rsidR="00A6293D" w:rsidRPr="00510B48">
        <w:t xml:space="preserve"> </w:t>
      </w:r>
      <w:r w:rsidRPr="00510B48">
        <w:t>création</w:t>
      </w:r>
      <w:r w:rsidR="00A6293D" w:rsidRPr="00510B48">
        <w:t xml:space="preserve"> </w:t>
      </w:r>
      <w:r w:rsidRPr="00510B48">
        <w:t>de</w:t>
      </w:r>
      <w:r w:rsidR="00A6293D" w:rsidRPr="00510B48">
        <w:t xml:space="preserve"> </w:t>
      </w:r>
      <w:r w:rsidRPr="00510B48">
        <w:t>conditions</w:t>
      </w:r>
      <w:r w:rsidR="00A6293D" w:rsidRPr="00510B48">
        <w:t xml:space="preserve"> </w:t>
      </w:r>
      <w:r w:rsidRPr="00510B48">
        <w:t>propices</w:t>
      </w:r>
      <w:r w:rsidR="00A6293D" w:rsidRPr="00510B48">
        <w:t xml:space="preserve"> </w:t>
      </w:r>
      <w:r w:rsidRPr="00510B48">
        <w:t>au</w:t>
      </w:r>
      <w:r w:rsidR="00A6293D" w:rsidRPr="00510B48">
        <w:t xml:space="preserve"> </w:t>
      </w:r>
      <w:r w:rsidRPr="00510B48">
        <w:t>développement</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et</w:t>
      </w:r>
      <w:r w:rsidR="00A6293D" w:rsidRPr="00510B48">
        <w:t xml:space="preserve"> </w:t>
      </w:r>
      <w:r w:rsidRPr="00510B48">
        <w:t>l’insertion</w:t>
      </w:r>
      <w:r w:rsidR="00A6293D" w:rsidRPr="00510B48">
        <w:t xml:space="preserve"> </w:t>
      </w:r>
      <w:r w:rsidRPr="00510B48">
        <w:t>sociale</w:t>
      </w:r>
      <w:r w:rsidR="00A6293D" w:rsidRPr="00510B48">
        <w:t xml:space="preserve"> </w:t>
      </w:r>
      <w:r w:rsidRPr="00510B48">
        <w:t>des</w:t>
      </w:r>
      <w:r w:rsidR="00A6293D" w:rsidRPr="00510B48">
        <w:t xml:space="preserve"> </w:t>
      </w:r>
      <w:r w:rsidRPr="00510B48">
        <w:t>Roms.</w:t>
      </w:r>
    </w:p>
    <w:p w14:paraId="0D8DF450" w14:textId="27635900" w:rsidR="00222975" w:rsidRPr="00510B48" w:rsidRDefault="00222975" w:rsidP="00510B48">
      <w:pPr>
        <w:pStyle w:val="SingleTxtG"/>
      </w:pPr>
      <w:r w:rsidRPr="00510B48">
        <w:t>12.</w:t>
      </w:r>
      <w:r w:rsidRPr="00510B48">
        <w:tab/>
        <w:t>L’Assemblée</w:t>
      </w:r>
      <w:r w:rsidR="00A6293D" w:rsidRPr="00510B48">
        <w:t xml:space="preserve"> </w:t>
      </w:r>
      <w:r w:rsidRPr="00510B48">
        <w:t>nationale</w:t>
      </w:r>
      <w:r w:rsidR="00A6293D" w:rsidRPr="00510B48">
        <w:t xml:space="preserve"> </w:t>
      </w:r>
      <w:r w:rsidRPr="00510B48">
        <w:t>a</w:t>
      </w:r>
      <w:r w:rsidR="00A6293D" w:rsidRPr="00510B48">
        <w:t xml:space="preserve"> </w:t>
      </w:r>
      <w:r w:rsidRPr="00510B48">
        <w:t>adopté</w:t>
      </w:r>
      <w:r w:rsidR="00A6293D" w:rsidRPr="00510B48">
        <w:t xml:space="preserve"> </w:t>
      </w:r>
      <w:r w:rsidRPr="00510B48">
        <w:t>le</w:t>
      </w:r>
      <w:r w:rsidR="00A6293D" w:rsidRPr="00510B48">
        <w:t xml:space="preserve"> </w:t>
      </w:r>
      <w:r w:rsidRPr="00510B48">
        <w:t>20</w:t>
      </w:r>
      <w:r w:rsidR="009D16C5">
        <w:t> </w:t>
      </w:r>
      <w:r w:rsidRPr="00510B48">
        <w:t>mai</w:t>
      </w:r>
      <w:r w:rsidR="00A6293D" w:rsidRPr="00510B48">
        <w:t xml:space="preserve"> </w:t>
      </w:r>
      <w:r w:rsidRPr="00510B48">
        <w:t>2021</w:t>
      </w:r>
      <w:r w:rsidR="00A6293D" w:rsidRPr="00510B48">
        <w:t xml:space="preserve"> </w:t>
      </w:r>
      <w:r w:rsidRPr="00510B48">
        <w:t>une</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interdisant</w:t>
      </w:r>
      <w:r w:rsidR="00A6293D" w:rsidRPr="00510B48">
        <w:t xml:space="preserve"> </w:t>
      </w:r>
      <w:r w:rsidRPr="00510B48">
        <w:t>la</w:t>
      </w:r>
      <w:r w:rsidR="00A6293D" w:rsidRPr="00510B48">
        <w:t xml:space="preserve"> </w:t>
      </w:r>
      <w:r w:rsidRPr="00510B48">
        <w:t>discrimination</w:t>
      </w:r>
      <w:r w:rsidRPr="009D16C5">
        <w:rPr>
          <w:rStyle w:val="Appelnotedebasdep"/>
        </w:rPr>
        <w:footnoteReference w:id="4"/>
      </w:r>
      <w:bookmarkStart w:id="0" w:name="_ftnref1"/>
      <w:bookmarkEnd w:id="0"/>
      <w:r w:rsidR="00601D40" w:rsidRPr="00510B48">
        <w:t>.</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des</w:t>
      </w:r>
      <w:r w:rsidR="00A6293D" w:rsidRPr="00510B48">
        <w:t xml:space="preserve"> </w:t>
      </w:r>
      <w:r w:rsidRPr="00510B48">
        <w:t>ministères</w:t>
      </w:r>
      <w:r w:rsidR="00A6293D" w:rsidRPr="00510B48">
        <w:t xml:space="preserve"> </w:t>
      </w:r>
      <w:r w:rsidRPr="00510B48">
        <w:t>et</w:t>
      </w:r>
      <w:r w:rsidR="00A6293D" w:rsidRPr="00510B48">
        <w:t xml:space="preserve"> </w:t>
      </w:r>
      <w:r w:rsidRPr="00510B48">
        <w:t>des</w:t>
      </w:r>
      <w:r w:rsidR="00A6293D" w:rsidRPr="00510B48">
        <w:t xml:space="preserve"> </w:t>
      </w:r>
      <w:r w:rsidRPr="00510B48">
        <w:t>milieux</w:t>
      </w:r>
      <w:r w:rsidR="00A6293D" w:rsidRPr="00510B48">
        <w:t xml:space="preserve"> </w:t>
      </w:r>
      <w:r w:rsidRPr="00510B48">
        <w:t>universitaires,</w:t>
      </w:r>
      <w:r w:rsidR="00A6293D" w:rsidRPr="00510B48">
        <w:t xml:space="preserve"> </w:t>
      </w:r>
      <w:r w:rsidRPr="00510B48">
        <w:t>le</w:t>
      </w:r>
      <w:r w:rsidR="00A6293D" w:rsidRPr="00510B48">
        <w:t xml:space="preserve"> </w:t>
      </w:r>
      <w:r w:rsidRPr="00510B48">
        <w:t>Commissaire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w:t>
      </w:r>
      <w:r w:rsidR="00A6293D" w:rsidRPr="00510B48">
        <w:t xml:space="preserve"> </w:t>
      </w:r>
      <w:r w:rsidRPr="00510B48">
        <w:t>l’égalité,</w:t>
      </w:r>
      <w:r w:rsidR="00A6293D" w:rsidRPr="00510B48">
        <w:t xml:space="preserve"> </w:t>
      </w:r>
      <w:r w:rsidRPr="00510B48">
        <w:t>le</w:t>
      </w:r>
      <w:r w:rsidR="00A6293D" w:rsidRPr="00510B48">
        <w:t xml:space="preserve"> </w:t>
      </w:r>
      <w:r w:rsidRPr="00510B48">
        <w:t>Commissaire</w:t>
      </w:r>
      <w:r w:rsidR="00A6293D" w:rsidRPr="00510B48">
        <w:t xml:space="preserve"> </w:t>
      </w:r>
      <w:r w:rsidRPr="00510B48">
        <w:t>à</w:t>
      </w:r>
      <w:r w:rsidR="00A6293D" w:rsidRPr="00510B48">
        <w:t xml:space="preserve"> </w:t>
      </w:r>
      <w:r w:rsidRPr="00510B48">
        <w:t>l’information</w:t>
      </w:r>
      <w:r w:rsidR="00A6293D" w:rsidRPr="00510B48">
        <w:t xml:space="preserve"> </w:t>
      </w:r>
      <w:r w:rsidRPr="00510B48">
        <w:t>d’intérêt</w:t>
      </w:r>
      <w:r w:rsidR="00A6293D" w:rsidRPr="00510B48">
        <w:t xml:space="preserve"> </w:t>
      </w:r>
      <w:r w:rsidRPr="00510B48">
        <w:t>général,</w:t>
      </w:r>
      <w:r w:rsidR="00A6293D" w:rsidRPr="00510B48">
        <w:t xml:space="preserve"> </w:t>
      </w:r>
      <w:r w:rsidRPr="00510B48">
        <w:t>le</w:t>
      </w:r>
      <w:r w:rsidR="00A6293D" w:rsidRPr="00510B48">
        <w:t xml:space="preserve"> </w:t>
      </w:r>
      <w:r w:rsidRPr="00510B48">
        <w:t>Médiateur</w:t>
      </w:r>
      <w:r w:rsidR="00A6293D" w:rsidRPr="00510B48">
        <w:t xml:space="preserve"> </w:t>
      </w:r>
      <w:r w:rsidRPr="00510B48">
        <w:t>et</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ont</w:t>
      </w:r>
      <w:r w:rsidR="00A6293D" w:rsidRPr="00510B48">
        <w:t xml:space="preserve"> </w:t>
      </w:r>
      <w:r w:rsidRPr="00510B48">
        <w:t>été</w:t>
      </w:r>
      <w:r w:rsidR="00A6293D" w:rsidRPr="00510B48">
        <w:t xml:space="preserve"> </w:t>
      </w:r>
      <w:r w:rsidRPr="00510B48">
        <w:t>associés</w:t>
      </w:r>
      <w:r w:rsidR="00A6293D" w:rsidRPr="00510B48">
        <w:t xml:space="preserve"> </w:t>
      </w:r>
      <w:r w:rsidRPr="00510B48">
        <w:t>à</w:t>
      </w:r>
      <w:r w:rsidR="00A6293D" w:rsidRPr="00510B48">
        <w:t xml:space="preserve"> </w:t>
      </w:r>
      <w:r w:rsidRPr="00510B48">
        <w:t>l’élaboration</w:t>
      </w:r>
      <w:r w:rsidR="00A6293D" w:rsidRPr="00510B48">
        <w:t xml:space="preserve"> </w:t>
      </w:r>
      <w:r w:rsidRPr="00510B48">
        <w:t>de</w:t>
      </w:r>
      <w:r w:rsidR="00A6293D" w:rsidRPr="00510B48">
        <w:t xml:space="preserve"> </w:t>
      </w:r>
      <w:r w:rsidRPr="00510B48">
        <w:t>cette</w:t>
      </w:r>
      <w:r w:rsidR="00A6293D" w:rsidRPr="00510B48">
        <w:t xml:space="preserve"> </w:t>
      </w:r>
      <w:r w:rsidRPr="00510B48">
        <w:t>loi.</w:t>
      </w:r>
    </w:p>
    <w:p w14:paraId="19E252D1" w14:textId="7E554B53" w:rsidR="00222975" w:rsidRPr="00510B48" w:rsidRDefault="00222975" w:rsidP="00510B48">
      <w:pPr>
        <w:pStyle w:val="SingleTxtG"/>
      </w:pPr>
      <w:r w:rsidRPr="00510B48">
        <w:t>13.</w:t>
      </w:r>
      <w:r w:rsidRPr="00510B48">
        <w:tab/>
        <w:t>Compte</w:t>
      </w:r>
      <w:r w:rsidR="00A6293D" w:rsidRPr="00510B48">
        <w:t xml:space="preserve"> </w:t>
      </w:r>
      <w:r w:rsidRPr="00510B48">
        <w:t>tenu</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du</w:t>
      </w:r>
      <w:r w:rsidR="00A6293D" w:rsidRPr="00510B48">
        <w:t xml:space="preserve"> </w:t>
      </w:r>
      <w:r w:rsidRPr="00510B48">
        <w:t>Comité</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l’acquis</w:t>
      </w:r>
      <w:r w:rsidR="00A6293D" w:rsidRPr="00510B48">
        <w:t xml:space="preserve"> </w:t>
      </w:r>
      <w:r w:rsidRPr="00510B48">
        <w:t>communautaire,</w:t>
      </w:r>
      <w:r w:rsidR="00A6293D" w:rsidRPr="00510B48">
        <w:t xml:space="preserve"> </w:t>
      </w:r>
      <w:r w:rsidRPr="00510B48">
        <w:t>la</w:t>
      </w:r>
      <w:r w:rsidR="00A6293D" w:rsidRPr="00510B48">
        <w:t xml:space="preserve"> </w:t>
      </w:r>
      <w:r w:rsidRPr="00510B48">
        <w:t>loi</w:t>
      </w:r>
      <w:r w:rsidR="00A6293D" w:rsidRPr="00510B48">
        <w:t xml:space="preserve"> </w:t>
      </w:r>
      <w:r w:rsidRPr="00510B48">
        <w:t>contient</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définissant</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indirecte</w:t>
      </w:r>
      <w:r w:rsidR="00601D40" w:rsidRPr="00510B48">
        <w:t>.</w:t>
      </w:r>
      <w:r w:rsidR="00A6293D" w:rsidRPr="00510B48">
        <w:t xml:space="preserve"> </w:t>
      </w:r>
      <w:r w:rsidRPr="00510B48">
        <w:t>Y</w:t>
      </w:r>
      <w:r w:rsidR="00A6293D" w:rsidRPr="00510B48">
        <w:t xml:space="preserve"> </w:t>
      </w:r>
      <w:r w:rsidRPr="00510B48">
        <w:t>ont</w:t>
      </w:r>
      <w:r w:rsidR="00A6293D" w:rsidRPr="00510B48">
        <w:t xml:space="preserve"> </w:t>
      </w:r>
      <w:r w:rsidRPr="00510B48">
        <w:t>aussi</w:t>
      </w:r>
      <w:r w:rsidR="00A6293D" w:rsidRPr="00510B48">
        <w:t xml:space="preserve"> </w:t>
      </w:r>
      <w:r w:rsidRPr="00510B48">
        <w:t>été</w:t>
      </w:r>
      <w:r w:rsidR="00A6293D" w:rsidRPr="00510B48">
        <w:t xml:space="preserve"> </w:t>
      </w:r>
      <w:r w:rsidRPr="00510B48">
        <w:t>introduits</w:t>
      </w:r>
      <w:r w:rsidR="00A6293D" w:rsidRPr="00510B48">
        <w:t xml:space="preserve"> </w:t>
      </w:r>
      <w:r w:rsidRPr="00510B48">
        <w:t>le</w:t>
      </w:r>
      <w:r w:rsidR="00A6293D" w:rsidRPr="00510B48">
        <w:t xml:space="preserve"> </w:t>
      </w:r>
      <w:r w:rsidRPr="00510B48">
        <w:t>terme</w:t>
      </w:r>
      <w:r w:rsidR="00A6293D" w:rsidRPr="00510B48">
        <w:t xml:space="preserve"> « </w:t>
      </w:r>
      <w:r w:rsidRPr="00510B48">
        <w:t>ségrégation</w:t>
      </w:r>
      <w:r w:rsidR="00A6293D" w:rsidRPr="00510B48">
        <w:t xml:space="preserve"> » </w:t>
      </w:r>
      <w:r w:rsidRPr="00510B48">
        <w:t>et</w:t>
      </w:r>
      <w:r w:rsidR="00A6293D" w:rsidRPr="00510B48">
        <w:t xml:space="preserve"> </w:t>
      </w:r>
      <w:r w:rsidRPr="00510B48">
        <w:t>l’expression</w:t>
      </w:r>
      <w:r w:rsidR="00A6293D" w:rsidRPr="00510B48">
        <w:t xml:space="preserve"> « </w:t>
      </w:r>
      <w:r w:rsidRPr="00510B48">
        <w:t>incitation</w:t>
      </w:r>
      <w:r w:rsidR="00A6293D" w:rsidRPr="00510B48">
        <w:t xml:space="preserve"> </w:t>
      </w:r>
      <w:r w:rsidRPr="00510B48">
        <w:t>à</w:t>
      </w:r>
      <w:r w:rsidR="00A6293D" w:rsidRPr="00510B48">
        <w:t xml:space="preserve"> </w:t>
      </w:r>
      <w:r w:rsidRPr="00510B48">
        <w:t>la</w:t>
      </w:r>
      <w:r w:rsidR="00A6293D" w:rsidRPr="00510B48">
        <w:t xml:space="preserve"> </w:t>
      </w:r>
      <w:r w:rsidRPr="00510B48">
        <w:t>discrimination</w:t>
      </w:r>
      <w:r w:rsidR="00A6293D" w:rsidRPr="00510B48">
        <w:t> »</w:t>
      </w:r>
      <w:r w:rsidRPr="00510B48">
        <w:t>.</w:t>
      </w:r>
    </w:p>
    <w:p w14:paraId="1A8FE6C8" w14:textId="777212F2" w:rsidR="00222975" w:rsidRPr="00510B48" w:rsidRDefault="00222975" w:rsidP="00510B48">
      <w:pPr>
        <w:pStyle w:val="SingleTxtG"/>
      </w:pPr>
      <w:r w:rsidRPr="00510B48">
        <w:t>14.</w:t>
      </w:r>
      <w:r w:rsidRPr="00510B48">
        <w:tab/>
        <w:t>Les</w:t>
      </w:r>
      <w:r w:rsidR="00A6293D" w:rsidRPr="00510B48">
        <w:t xml:space="preserve"> </w:t>
      </w:r>
      <w:r w:rsidRPr="00510B48">
        <w:t>nouvelles</w:t>
      </w:r>
      <w:r w:rsidR="00A6293D" w:rsidRPr="00510B48">
        <w:t xml:space="preserve"> </w:t>
      </w:r>
      <w:r w:rsidRPr="00510B48">
        <w:t>dispositions</w:t>
      </w:r>
      <w:r w:rsidR="00A6293D" w:rsidRPr="00510B48">
        <w:t xml:space="preserve"> </w:t>
      </w:r>
      <w:r w:rsidRPr="00510B48">
        <w:t>législatives</w:t>
      </w:r>
      <w:r w:rsidR="00A6293D" w:rsidRPr="00510B48">
        <w:t xml:space="preserve"> </w:t>
      </w:r>
      <w:r w:rsidRPr="00510B48">
        <w:t>contribuent</w:t>
      </w:r>
      <w:r w:rsidR="00A6293D" w:rsidRPr="00510B48">
        <w:t xml:space="preserve"> </w:t>
      </w:r>
      <w:r w:rsidRPr="00510B48">
        <w:t>à</w:t>
      </w:r>
      <w:r w:rsidR="00A6293D" w:rsidRPr="00510B48">
        <w:t xml:space="preserve"> </w:t>
      </w:r>
      <w:r w:rsidRPr="00510B48">
        <w:t>renforcer</w:t>
      </w:r>
      <w:r w:rsidR="00A6293D" w:rsidRPr="00510B48">
        <w:t xml:space="preserve"> </w:t>
      </w:r>
      <w:r w:rsidRPr="00510B48">
        <w:t>le</w:t>
      </w:r>
      <w:r w:rsidR="00A6293D" w:rsidRPr="00510B48">
        <w:t xml:space="preserve"> </w:t>
      </w:r>
      <w:r w:rsidRPr="00510B48">
        <w:t>rôle</w:t>
      </w:r>
      <w:r w:rsidR="00A6293D" w:rsidRPr="00510B48">
        <w:t xml:space="preserve"> </w:t>
      </w:r>
      <w:r w:rsidRPr="00510B48">
        <w:t>du</w:t>
      </w:r>
      <w:r w:rsidR="00A6293D" w:rsidRPr="00510B48">
        <w:t xml:space="preserve"> </w:t>
      </w:r>
      <w:r w:rsidRPr="00510B48">
        <w:t>Commissaire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w:t>
      </w:r>
      <w:r w:rsidR="00A6293D" w:rsidRPr="00510B48">
        <w:t xml:space="preserve"> </w:t>
      </w:r>
      <w:r w:rsidRPr="00510B48">
        <w:t>l’égalité</w:t>
      </w:r>
      <w:r w:rsidR="00A6293D" w:rsidRPr="00510B48">
        <w:t xml:space="preserve"> </w:t>
      </w:r>
      <w:r w:rsidRPr="00510B48">
        <w:t>dans</w:t>
      </w:r>
      <w:r w:rsidR="00A6293D" w:rsidRPr="00510B48">
        <w:t xml:space="preserve"> </w:t>
      </w:r>
      <w:r w:rsidRPr="00510B48">
        <w:t>les</w:t>
      </w:r>
      <w:r w:rsidR="00A6293D" w:rsidRPr="00510B48">
        <w:t xml:space="preserve"> </w:t>
      </w:r>
      <w:r w:rsidRPr="00510B48">
        <w:t>procédures</w:t>
      </w:r>
      <w:r w:rsidR="00A6293D" w:rsidRPr="00510B48">
        <w:t xml:space="preserve"> </w:t>
      </w:r>
      <w:r w:rsidRPr="00510B48">
        <w:t>dont</w:t>
      </w:r>
      <w:r w:rsidR="00A6293D" w:rsidRPr="00510B48">
        <w:t xml:space="preserve"> </w:t>
      </w:r>
      <w:r w:rsidRPr="00510B48">
        <w:t>il</w:t>
      </w:r>
      <w:r w:rsidR="00A6293D" w:rsidRPr="00510B48">
        <w:t xml:space="preserve"> </w:t>
      </w:r>
      <w:r w:rsidRPr="00510B48">
        <w:t>est</w:t>
      </w:r>
      <w:r w:rsidR="00A6293D" w:rsidRPr="00510B48">
        <w:t xml:space="preserve"> </w:t>
      </w:r>
      <w:r w:rsidRPr="00510B48">
        <w:t>saisi</w:t>
      </w:r>
      <w:r w:rsidR="00A6293D" w:rsidRPr="00510B48">
        <w:t xml:space="preserve"> </w:t>
      </w:r>
      <w:r w:rsidRPr="00510B48">
        <w:t>et</w:t>
      </w:r>
      <w:r w:rsidR="00A6293D" w:rsidRPr="00510B48">
        <w:t xml:space="preserve"> </w:t>
      </w:r>
      <w:r w:rsidRPr="00510B48">
        <w:t>dans</w:t>
      </w:r>
      <w:r w:rsidR="00A6293D" w:rsidRPr="00510B48">
        <w:t xml:space="preserve"> </w:t>
      </w:r>
      <w:r w:rsidRPr="00510B48">
        <w:t>la</w:t>
      </w:r>
      <w:r w:rsidR="00A6293D" w:rsidRPr="00510B48">
        <w:t xml:space="preserve"> </w:t>
      </w:r>
      <w:r w:rsidRPr="00510B48">
        <w:t>tenue</w:t>
      </w:r>
      <w:r w:rsidR="00A6293D" w:rsidRPr="00510B48">
        <w:t xml:space="preserve"> </w:t>
      </w:r>
      <w:r w:rsidRPr="00510B48">
        <w:t>d’un</w:t>
      </w:r>
      <w:r w:rsidR="00A6293D" w:rsidRPr="00510B48">
        <w:t xml:space="preserve"> </w:t>
      </w:r>
      <w:r w:rsidRPr="00510B48">
        <w:t>fichier</w:t>
      </w:r>
      <w:r w:rsidR="00A6293D" w:rsidRPr="00510B48">
        <w:t xml:space="preserve"> </w:t>
      </w:r>
      <w:r w:rsidRPr="00510B48">
        <w:t>sur</w:t>
      </w:r>
      <w:r w:rsidR="00A6293D" w:rsidRPr="00510B48">
        <w:t xml:space="preserve"> </w:t>
      </w:r>
      <w:r w:rsidRPr="00510B48">
        <w:t>les</w:t>
      </w:r>
      <w:r w:rsidR="00A6293D" w:rsidRPr="00510B48">
        <w:t xml:space="preserve"> </w:t>
      </w:r>
      <w:r w:rsidRPr="00510B48">
        <w:t>jugements</w:t>
      </w:r>
      <w:r w:rsidR="00A6293D" w:rsidRPr="00510B48">
        <w:t xml:space="preserve"> </w:t>
      </w:r>
      <w:r w:rsidRPr="00510B48">
        <w:t>définitifs</w:t>
      </w:r>
      <w:r w:rsidR="00A6293D" w:rsidRPr="00510B48">
        <w:t xml:space="preserve"> </w:t>
      </w:r>
      <w:r w:rsidRPr="00510B48">
        <w:t>et</w:t>
      </w:r>
      <w:r w:rsidR="00A6293D" w:rsidRPr="00510B48">
        <w:t xml:space="preserve"> </w:t>
      </w:r>
      <w:r w:rsidRPr="00510B48">
        <w:t>les</w:t>
      </w:r>
      <w:r w:rsidR="00A6293D" w:rsidRPr="00510B48">
        <w:t xml:space="preserve"> </w:t>
      </w:r>
      <w:r w:rsidRPr="00510B48">
        <w:t>décisions</w:t>
      </w:r>
      <w:r w:rsidR="00A6293D" w:rsidRPr="00510B48">
        <w:t xml:space="preserve"> </w:t>
      </w:r>
      <w:r w:rsidRPr="00510B48">
        <w:t>de</w:t>
      </w:r>
      <w:r w:rsidR="00A6293D" w:rsidRPr="00510B48">
        <w:t xml:space="preserve"> </w:t>
      </w:r>
      <w:r w:rsidRPr="00510B48">
        <w:t>justice</w:t>
      </w:r>
      <w:r w:rsidR="00A6293D" w:rsidRPr="00510B48">
        <w:t xml:space="preserve"> </w:t>
      </w:r>
      <w:r w:rsidRPr="00510B48">
        <w:t>adoptés</w:t>
      </w:r>
      <w:r w:rsidR="00A6293D" w:rsidRPr="00510B48">
        <w:t xml:space="preserve"> </w:t>
      </w:r>
      <w:r w:rsidRPr="00510B48">
        <w:t>dans</w:t>
      </w:r>
      <w:r w:rsidR="00A6293D" w:rsidRPr="00510B48">
        <w:t xml:space="preserve"> </w:t>
      </w:r>
      <w:r w:rsidRPr="00510B48">
        <w:t>les</w:t>
      </w:r>
      <w:r w:rsidR="00A6293D" w:rsidRPr="00510B48">
        <w:t xml:space="preserve"> </w:t>
      </w:r>
      <w:r w:rsidRPr="00510B48">
        <w:t>affaires</w:t>
      </w:r>
      <w:r w:rsidR="00A6293D" w:rsidRPr="00510B48">
        <w:t xml:space="preserve"> </w:t>
      </w:r>
      <w:r w:rsidRPr="00510B48">
        <w:t>de</w:t>
      </w:r>
      <w:r w:rsidR="00A6293D" w:rsidRPr="00510B48">
        <w:t xml:space="preserve"> </w:t>
      </w:r>
      <w:r w:rsidRPr="00510B48">
        <w:t>violation</w:t>
      </w:r>
      <w:r w:rsidR="00A6293D" w:rsidRPr="00510B48">
        <w:t xml:space="preserve"> </w:t>
      </w:r>
      <w:r w:rsidRPr="00510B48">
        <w:t>du</w:t>
      </w:r>
      <w:r w:rsidR="00A6293D" w:rsidRPr="00510B48">
        <w:t xml:space="preserve"> </w:t>
      </w:r>
      <w:r w:rsidRPr="00510B48">
        <w:t>principe</w:t>
      </w:r>
      <w:r w:rsidR="00A6293D" w:rsidRPr="00510B48">
        <w:t xml:space="preserve"> </w:t>
      </w:r>
      <w:r w:rsidRPr="00510B48">
        <w:t>d’égalité</w:t>
      </w:r>
      <w:r w:rsidR="00A6293D" w:rsidRPr="00510B48">
        <w:t xml:space="preserve"> </w:t>
      </w:r>
      <w:r w:rsidRPr="00510B48">
        <w:t>de</w:t>
      </w:r>
      <w:r w:rsidR="00A6293D" w:rsidRPr="00510B48">
        <w:t xml:space="preserve"> </w:t>
      </w:r>
      <w:r w:rsidRPr="00510B48">
        <w:t>traitement</w:t>
      </w:r>
      <w:r w:rsidR="00A6293D" w:rsidRPr="00510B48">
        <w:t xml:space="preserve"> </w:t>
      </w:r>
      <w:r w:rsidRPr="00510B48">
        <w:t>et</w:t>
      </w:r>
      <w:r w:rsidR="00A6293D" w:rsidRPr="00510B48">
        <w:t xml:space="preserve"> </w:t>
      </w:r>
      <w:r w:rsidRPr="00510B48">
        <w:t>de</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discrimination</w:t>
      </w:r>
      <w:r w:rsidR="00601D40" w:rsidRPr="00510B48">
        <w:t>.</w:t>
      </w:r>
      <w:r w:rsidR="00A6293D" w:rsidRPr="00510B48">
        <w:t xml:space="preserve"> </w:t>
      </w:r>
      <w:r w:rsidRPr="00510B48">
        <w:t>Le</w:t>
      </w:r>
      <w:r w:rsidR="00A6293D" w:rsidRPr="00510B48">
        <w:t xml:space="preserve"> </w:t>
      </w:r>
      <w:r w:rsidRPr="00510B48">
        <w:t>montant</w:t>
      </w:r>
      <w:r w:rsidR="00A6293D" w:rsidRPr="00510B48">
        <w:t xml:space="preserve"> </w:t>
      </w:r>
      <w:r w:rsidRPr="00510B48">
        <w:t>des</w:t>
      </w:r>
      <w:r w:rsidR="00A6293D" w:rsidRPr="00510B48">
        <w:t xml:space="preserve"> </w:t>
      </w:r>
      <w:r w:rsidRPr="00510B48">
        <w:t>amendes</w:t>
      </w:r>
      <w:r w:rsidR="00A6293D" w:rsidRPr="00510B48">
        <w:t xml:space="preserve"> </w:t>
      </w:r>
      <w:r w:rsidRPr="00510B48">
        <w:t>prévu</w:t>
      </w:r>
      <w:r w:rsidR="00A6293D" w:rsidRPr="00510B48">
        <w:t xml:space="preserve"> </w:t>
      </w:r>
      <w:r w:rsidRPr="00510B48">
        <w:t>par</w:t>
      </w:r>
      <w:r w:rsidR="00A6293D" w:rsidRPr="00510B48">
        <w:t xml:space="preserve"> </w:t>
      </w:r>
      <w:r w:rsidRPr="00510B48">
        <w:t>la</w:t>
      </w:r>
      <w:r w:rsidR="00A6293D" w:rsidRPr="00510B48">
        <w:t xml:space="preserve"> </w:t>
      </w:r>
      <w:r w:rsidRPr="00510B48">
        <w:t>loi</w:t>
      </w:r>
      <w:r w:rsidR="00A6293D" w:rsidRPr="00510B48">
        <w:t xml:space="preserve"> </w:t>
      </w:r>
      <w:r w:rsidRPr="00510B48">
        <w:t>en</w:t>
      </w:r>
      <w:r w:rsidR="00A6293D" w:rsidRPr="00510B48">
        <w:t xml:space="preserve"> </w:t>
      </w:r>
      <w:r w:rsidRPr="00510B48">
        <w:t>cas</w:t>
      </w:r>
      <w:r w:rsidR="00A6293D" w:rsidRPr="00510B48">
        <w:t xml:space="preserve"> </w:t>
      </w:r>
      <w:r w:rsidRPr="00510B48">
        <w:t>de</w:t>
      </w:r>
      <w:r w:rsidR="00A6293D" w:rsidRPr="00510B48">
        <w:t xml:space="preserve"> </w:t>
      </w:r>
      <w:r w:rsidRPr="00510B48">
        <w:t>violations</w:t>
      </w:r>
      <w:r w:rsidR="00A6293D" w:rsidRPr="00510B48">
        <w:t xml:space="preserve"> </w:t>
      </w:r>
      <w:r w:rsidRPr="00510B48">
        <w:t>a</w:t>
      </w:r>
      <w:r w:rsidR="00A6293D" w:rsidRPr="00510B48">
        <w:t xml:space="preserve"> </w:t>
      </w:r>
      <w:r w:rsidRPr="00510B48">
        <w:t>été</w:t>
      </w:r>
      <w:r w:rsidR="00A6293D" w:rsidRPr="00510B48">
        <w:t xml:space="preserve"> </w:t>
      </w:r>
      <w:r w:rsidRPr="00510B48">
        <w:t>augmenté.</w:t>
      </w:r>
    </w:p>
    <w:p w14:paraId="1D954BBE" w14:textId="7A445A2B" w:rsidR="00222975" w:rsidRPr="00510B48" w:rsidRDefault="00222975" w:rsidP="00510B48">
      <w:pPr>
        <w:pStyle w:val="SingleTxtG"/>
      </w:pPr>
      <w:r w:rsidRPr="00510B48">
        <w:t>15.</w:t>
      </w:r>
      <w:r w:rsidRPr="00510B48">
        <w:tab/>
        <w:t>La</w:t>
      </w:r>
      <w:r w:rsidR="00A6293D" w:rsidRPr="00510B48">
        <w:t xml:space="preserve"> </w:t>
      </w:r>
      <w:r w:rsidRPr="00510B48">
        <w:t>loi</w:t>
      </w:r>
      <w:r w:rsidR="00A6293D" w:rsidRPr="00510B48">
        <w:t xml:space="preserve"> </w:t>
      </w:r>
      <w:r w:rsidRPr="00510B48">
        <w:t>prévoit</w:t>
      </w:r>
      <w:r w:rsidR="00A6293D" w:rsidRPr="00510B48">
        <w:t xml:space="preserve"> </w:t>
      </w:r>
      <w:r w:rsidRPr="00510B48">
        <w:t>la</w:t>
      </w:r>
      <w:r w:rsidR="00A6293D" w:rsidRPr="00510B48">
        <w:t xml:space="preserve"> </w:t>
      </w:r>
      <w:r w:rsidRPr="00510B48">
        <w:t>tenue</w:t>
      </w:r>
      <w:r w:rsidR="00A6293D" w:rsidRPr="00510B48">
        <w:t xml:space="preserve"> </w:t>
      </w:r>
      <w:r w:rsidRPr="00510B48">
        <w:t>d’un</w:t>
      </w:r>
      <w:r w:rsidR="00A6293D" w:rsidRPr="00510B48">
        <w:t xml:space="preserve"> </w:t>
      </w:r>
      <w:r w:rsidRPr="00510B48">
        <w:t>fichier</w:t>
      </w:r>
      <w:r w:rsidR="00A6293D" w:rsidRPr="00510B48">
        <w:t xml:space="preserve"> </w:t>
      </w:r>
      <w:r w:rsidRPr="00510B48">
        <w:t>sur</w:t>
      </w:r>
      <w:r w:rsidR="00A6293D" w:rsidRPr="00510B48">
        <w:t xml:space="preserve"> </w:t>
      </w:r>
      <w:r w:rsidRPr="00510B48">
        <w:t>les</w:t>
      </w:r>
      <w:r w:rsidR="00A6293D" w:rsidRPr="00510B48">
        <w:t xml:space="preserve"> </w:t>
      </w:r>
      <w:r w:rsidRPr="00510B48">
        <w:t>cas</w:t>
      </w:r>
      <w:r w:rsidR="00A6293D" w:rsidRPr="00510B48">
        <w:t xml:space="preserve"> </w:t>
      </w:r>
      <w:r w:rsidRPr="00510B48">
        <w:t>de</w:t>
      </w:r>
      <w:r w:rsidR="00A6293D" w:rsidRPr="00510B48">
        <w:t xml:space="preserve"> </w:t>
      </w:r>
      <w:r w:rsidRPr="00510B48">
        <w:t>discrimination</w:t>
      </w:r>
      <w:r w:rsidR="00A6293D" w:rsidRPr="00510B48">
        <w:t xml:space="preserve"> </w:t>
      </w:r>
      <w:r w:rsidRPr="00510B48">
        <w:t>traités</w:t>
      </w:r>
      <w:r w:rsidR="00A6293D" w:rsidRPr="00510B48">
        <w:t xml:space="preserve"> </w:t>
      </w:r>
      <w:r w:rsidRPr="00510B48">
        <w:t>en</w:t>
      </w:r>
      <w:r w:rsidR="00A6293D" w:rsidRPr="00510B48">
        <w:t xml:space="preserve"> </w:t>
      </w:r>
      <w:r w:rsidRPr="00510B48">
        <w:t>Serbie.</w:t>
      </w:r>
    </w:p>
    <w:p w14:paraId="03877DA3" w14:textId="0E592BC9" w:rsidR="00222975" w:rsidRPr="00510B48" w:rsidRDefault="00222975" w:rsidP="00510B48">
      <w:pPr>
        <w:pStyle w:val="SingleTxtG"/>
      </w:pPr>
      <w:r w:rsidRPr="00510B48">
        <w:t>16.</w:t>
      </w:r>
      <w:r w:rsidRPr="00510B48">
        <w:tab/>
        <w:t>Le</w:t>
      </w:r>
      <w:r w:rsidR="00A6293D" w:rsidRPr="00510B48">
        <w:t xml:space="preserve"> </w:t>
      </w:r>
      <w:r w:rsidRPr="00510B48">
        <w:t>Commissaire</w:t>
      </w:r>
      <w:r w:rsidR="00A6293D" w:rsidRPr="00510B48">
        <w:t xml:space="preserve"> </w:t>
      </w:r>
      <w:r w:rsidRPr="00510B48">
        <w:t>a</w:t>
      </w:r>
      <w:r w:rsidR="00A6293D" w:rsidRPr="00510B48">
        <w:t xml:space="preserve"> </w:t>
      </w:r>
      <w:r w:rsidRPr="00510B48">
        <w:t>le</w:t>
      </w:r>
      <w:r w:rsidR="00A6293D" w:rsidRPr="00510B48">
        <w:t xml:space="preserve"> </w:t>
      </w:r>
      <w:r w:rsidRPr="00510B48">
        <w:t>pouvoir</w:t>
      </w:r>
      <w:r w:rsidR="00A6293D" w:rsidRPr="00510B48">
        <w:t xml:space="preserve"> </w:t>
      </w:r>
      <w:r w:rsidRPr="00510B48">
        <w:t>d’intenter</w:t>
      </w:r>
      <w:r w:rsidR="00A6293D" w:rsidRPr="00510B48">
        <w:t xml:space="preserve"> </w:t>
      </w:r>
      <w:r w:rsidRPr="00510B48">
        <w:t>une</w:t>
      </w:r>
      <w:r w:rsidR="00A6293D" w:rsidRPr="00510B48">
        <w:t xml:space="preserve"> </w:t>
      </w:r>
      <w:r w:rsidRPr="00510B48">
        <w:t>action</w:t>
      </w:r>
      <w:r w:rsidR="00A6293D" w:rsidRPr="00510B48">
        <w:t xml:space="preserve"> </w:t>
      </w:r>
      <w:r w:rsidRPr="00510B48">
        <w:t>en</w:t>
      </w:r>
      <w:r w:rsidR="00A6293D" w:rsidRPr="00510B48">
        <w:t xml:space="preserve"> </w:t>
      </w:r>
      <w:r w:rsidRPr="00510B48">
        <w:t>justice</w:t>
      </w:r>
      <w:r w:rsidR="00A6293D" w:rsidRPr="00510B48">
        <w:t xml:space="preserve"> </w:t>
      </w:r>
      <w:r w:rsidRPr="00510B48">
        <w:t>en</w:t>
      </w:r>
      <w:r w:rsidR="00A6293D" w:rsidRPr="00510B48">
        <w:t xml:space="preserve"> </w:t>
      </w:r>
      <w:r w:rsidRPr="00510B48">
        <w:t>cas</w:t>
      </w:r>
      <w:r w:rsidR="00A6293D" w:rsidRPr="00510B48">
        <w:t xml:space="preserve"> </w:t>
      </w:r>
      <w:r w:rsidRPr="00510B48">
        <w:t>de</w:t>
      </w:r>
      <w:r w:rsidR="00A6293D" w:rsidRPr="00510B48">
        <w:t xml:space="preserve"> </w:t>
      </w:r>
      <w:r w:rsidRPr="00510B48">
        <w:t>discrimination,</w:t>
      </w:r>
      <w:r w:rsidR="00A6293D" w:rsidRPr="00510B48">
        <w:t xml:space="preserve"> </w:t>
      </w:r>
      <w:r w:rsidRPr="00510B48">
        <w:t>c’est-à-dire</w:t>
      </w:r>
      <w:r w:rsidR="00A6293D" w:rsidRPr="00510B48">
        <w:t xml:space="preserve"> </w:t>
      </w:r>
      <w:r w:rsidRPr="00510B48">
        <w:t>de</w:t>
      </w:r>
      <w:r w:rsidR="00A6293D" w:rsidRPr="00510B48">
        <w:t xml:space="preserve"> </w:t>
      </w:r>
      <w:r w:rsidRPr="00510B48">
        <w:t>saisir</w:t>
      </w:r>
      <w:r w:rsidR="00A6293D" w:rsidRPr="00510B48">
        <w:t xml:space="preserve"> </w:t>
      </w:r>
      <w:r w:rsidRPr="00510B48">
        <w:t>le</w:t>
      </w:r>
      <w:r w:rsidR="00A6293D" w:rsidRPr="00510B48">
        <w:t xml:space="preserve"> </w:t>
      </w:r>
      <w:r w:rsidRPr="00510B48">
        <w:t>tribunal</w:t>
      </w:r>
      <w:r w:rsidR="00A6293D" w:rsidRPr="00510B48">
        <w:t xml:space="preserve"> </w:t>
      </w:r>
      <w:r w:rsidRPr="00510B48">
        <w:t>en</w:t>
      </w:r>
      <w:r w:rsidR="00A6293D" w:rsidRPr="00510B48">
        <w:t xml:space="preserve"> </w:t>
      </w:r>
      <w:r w:rsidRPr="00510B48">
        <w:t>son</w:t>
      </w:r>
      <w:r w:rsidR="00A6293D" w:rsidRPr="00510B48">
        <w:t xml:space="preserve"> </w:t>
      </w:r>
      <w:r w:rsidRPr="00510B48">
        <w:t>nom</w:t>
      </w:r>
      <w:r w:rsidR="00A6293D" w:rsidRPr="00510B48">
        <w:t xml:space="preserve"> </w:t>
      </w:r>
      <w:r w:rsidRPr="00510B48">
        <w:t>propre</w:t>
      </w:r>
      <w:r w:rsidR="00A6293D" w:rsidRPr="00510B48">
        <w:t xml:space="preserve"> </w:t>
      </w:r>
      <w:r w:rsidRPr="00510B48">
        <w:t>ou</w:t>
      </w:r>
      <w:r w:rsidR="00A6293D" w:rsidRPr="00510B48">
        <w:t xml:space="preserve"> </w:t>
      </w:r>
      <w:r w:rsidRPr="00510B48">
        <w:t>au</w:t>
      </w:r>
      <w:r w:rsidR="00A6293D" w:rsidRPr="00510B48">
        <w:t xml:space="preserve"> </w:t>
      </w:r>
      <w:r w:rsidRPr="00510B48">
        <w:t>nom</w:t>
      </w:r>
      <w:r w:rsidR="00A6293D" w:rsidRPr="00510B48">
        <w:t xml:space="preserve"> </w:t>
      </w:r>
      <w:r w:rsidRPr="00510B48">
        <w:t>d’une</w:t>
      </w:r>
      <w:r w:rsidR="00A6293D" w:rsidRPr="00510B48">
        <w:t xml:space="preserve"> </w:t>
      </w:r>
      <w:r w:rsidRPr="00510B48">
        <w:t>personne</w:t>
      </w:r>
      <w:r w:rsidR="00A6293D" w:rsidRPr="00510B48">
        <w:t xml:space="preserve"> </w:t>
      </w:r>
      <w:r w:rsidRPr="00510B48">
        <w:t>(mais</w:t>
      </w:r>
      <w:r w:rsidR="00A6293D" w:rsidRPr="00510B48">
        <w:t xml:space="preserve"> </w:t>
      </w:r>
      <w:r w:rsidRPr="00510B48">
        <w:t>non</w:t>
      </w:r>
      <w:r w:rsidR="00A6293D" w:rsidRPr="00510B48">
        <w:t xml:space="preserve"> </w:t>
      </w:r>
      <w:r w:rsidRPr="00510B48">
        <w:t>d’un</w:t>
      </w:r>
      <w:r w:rsidR="00A6293D" w:rsidRPr="00510B48">
        <w:t xml:space="preserve"> </w:t>
      </w:r>
      <w:r w:rsidRPr="00510B48">
        <w:lastRenderedPageBreak/>
        <w:t>groupe</w:t>
      </w:r>
      <w:r w:rsidR="00A6293D" w:rsidRPr="00510B48">
        <w:t xml:space="preserve"> </w:t>
      </w:r>
      <w:r w:rsidRPr="00510B48">
        <w:t>de</w:t>
      </w:r>
      <w:r w:rsidR="00A6293D" w:rsidRPr="00510B48">
        <w:t xml:space="preserve"> </w:t>
      </w:r>
      <w:r w:rsidRPr="00510B48">
        <w:t>personnes)</w:t>
      </w:r>
      <w:r w:rsidR="00A6293D" w:rsidRPr="00510B48">
        <w:t xml:space="preserve"> </w:t>
      </w:r>
      <w:r w:rsidRPr="00510B48">
        <w:t>s’estimant</w:t>
      </w:r>
      <w:r w:rsidR="00A6293D" w:rsidRPr="00510B48">
        <w:t xml:space="preserve"> </w:t>
      </w:r>
      <w:r w:rsidRPr="00510B48">
        <w:t>victime</w:t>
      </w:r>
      <w:r w:rsidR="00A6293D" w:rsidRPr="00510B48">
        <w:t xml:space="preserve"> </w:t>
      </w:r>
      <w:r w:rsidRPr="00510B48">
        <w:t>de</w:t>
      </w:r>
      <w:r w:rsidR="00A6293D" w:rsidRPr="00510B48">
        <w:t xml:space="preserve"> </w:t>
      </w:r>
      <w:r w:rsidRPr="00510B48">
        <w:t>discrimination,</w:t>
      </w:r>
      <w:r w:rsidR="00A6293D" w:rsidRPr="00510B48">
        <w:t xml:space="preserve"> </w:t>
      </w:r>
      <w:r w:rsidRPr="00510B48">
        <w:t>avec</w:t>
      </w:r>
      <w:r w:rsidR="00A6293D" w:rsidRPr="00510B48">
        <w:t xml:space="preserve"> </w:t>
      </w:r>
      <w:r w:rsidRPr="00510B48">
        <w:t>le</w:t>
      </w:r>
      <w:r w:rsidR="00A6293D" w:rsidRPr="00510B48">
        <w:t xml:space="preserve"> </w:t>
      </w:r>
      <w:r w:rsidRPr="00510B48">
        <w:t>consentement</w:t>
      </w:r>
      <w:r w:rsidR="00A6293D" w:rsidRPr="00510B48">
        <w:t xml:space="preserve"> </w:t>
      </w:r>
      <w:r w:rsidRPr="00510B48">
        <w:t>de</w:t>
      </w:r>
      <w:r w:rsidR="00A6293D" w:rsidRPr="00510B48">
        <w:t xml:space="preserve"> </w:t>
      </w:r>
      <w:r w:rsidRPr="00510B48">
        <w:t>cette</w:t>
      </w:r>
      <w:r w:rsidR="00A6293D" w:rsidRPr="00510B48">
        <w:t xml:space="preserve"> </w:t>
      </w:r>
      <w:r w:rsidRPr="00510B48">
        <w:t>dernière,</w:t>
      </w:r>
      <w:r w:rsidR="00A6293D" w:rsidRPr="00510B48">
        <w:t xml:space="preserve"> </w:t>
      </w:r>
      <w:r w:rsidRPr="00510B48">
        <w:t>à</w:t>
      </w:r>
      <w:r w:rsidR="00A6293D" w:rsidRPr="00510B48">
        <w:t xml:space="preserve"> </w:t>
      </w:r>
      <w:r w:rsidRPr="00510B48">
        <w:t>moins</w:t>
      </w:r>
      <w:r w:rsidR="00A6293D" w:rsidRPr="00510B48">
        <w:t xml:space="preserve"> </w:t>
      </w:r>
      <w:r w:rsidRPr="00510B48">
        <w:t>qu’une</w:t>
      </w:r>
      <w:r w:rsidR="00A6293D" w:rsidRPr="00510B48">
        <w:t xml:space="preserve"> </w:t>
      </w:r>
      <w:r w:rsidRPr="00510B48">
        <w:t>action</w:t>
      </w:r>
      <w:r w:rsidR="00A6293D" w:rsidRPr="00510B48">
        <w:t xml:space="preserve"> </w:t>
      </w:r>
      <w:r w:rsidRPr="00510B48">
        <w:t>en</w:t>
      </w:r>
      <w:r w:rsidR="00A6293D" w:rsidRPr="00510B48">
        <w:t xml:space="preserve"> </w:t>
      </w:r>
      <w:r w:rsidRPr="00510B48">
        <w:t>justice</w:t>
      </w:r>
      <w:r w:rsidR="00A6293D" w:rsidRPr="00510B48">
        <w:t xml:space="preserve"> </w:t>
      </w:r>
      <w:r w:rsidRPr="00510B48">
        <w:t>ait</w:t>
      </w:r>
      <w:r w:rsidR="00A6293D" w:rsidRPr="00510B48">
        <w:t xml:space="preserve"> </w:t>
      </w:r>
      <w:r w:rsidRPr="00510B48">
        <w:t>déjà</w:t>
      </w:r>
      <w:r w:rsidR="00A6293D" w:rsidRPr="00510B48">
        <w:t xml:space="preserve"> </w:t>
      </w:r>
      <w:r w:rsidRPr="00510B48">
        <w:t>été</w:t>
      </w:r>
      <w:r w:rsidR="00A6293D" w:rsidRPr="00510B48">
        <w:t xml:space="preserve"> </w:t>
      </w:r>
      <w:r w:rsidRPr="00510B48">
        <w:t>introduite</w:t>
      </w:r>
      <w:r w:rsidR="00A6293D" w:rsidRPr="00510B48">
        <w:t xml:space="preserve"> </w:t>
      </w:r>
      <w:r w:rsidRPr="00510B48">
        <w:t>pour</w:t>
      </w:r>
      <w:r w:rsidR="00A6293D" w:rsidRPr="00510B48">
        <w:t xml:space="preserve"> </w:t>
      </w:r>
      <w:r w:rsidRPr="00510B48">
        <w:t>la</w:t>
      </w:r>
      <w:r w:rsidR="00A6293D" w:rsidRPr="00510B48">
        <w:t xml:space="preserve"> </w:t>
      </w:r>
      <w:r w:rsidRPr="00510B48">
        <w:t>même</w:t>
      </w:r>
      <w:r w:rsidR="00A6293D" w:rsidRPr="00510B48">
        <w:t xml:space="preserve"> </w:t>
      </w:r>
      <w:r w:rsidRPr="00510B48">
        <w:t>affaire</w:t>
      </w:r>
      <w:r w:rsidR="00A6293D" w:rsidRPr="00510B48">
        <w:t xml:space="preserve"> </w:t>
      </w:r>
      <w:r w:rsidRPr="00510B48">
        <w:t>et</w:t>
      </w:r>
      <w:r w:rsidR="00A6293D" w:rsidRPr="00510B48">
        <w:t xml:space="preserve"> </w:t>
      </w:r>
      <w:r w:rsidRPr="00510B48">
        <w:t>que</w:t>
      </w:r>
      <w:r w:rsidR="00A6293D" w:rsidRPr="00510B48">
        <w:t xml:space="preserve"> </w:t>
      </w:r>
      <w:r w:rsidRPr="00510B48">
        <w:t>le</w:t>
      </w:r>
      <w:r w:rsidR="00A6293D" w:rsidRPr="00510B48">
        <w:t xml:space="preserve"> </w:t>
      </w:r>
      <w:r w:rsidRPr="00510B48">
        <w:t>tribunal</w:t>
      </w:r>
      <w:r w:rsidR="00A6293D" w:rsidRPr="00510B48">
        <w:t xml:space="preserve"> </w:t>
      </w:r>
      <w:r w:rsidRPr="00510B48">
        <w:t>ait</w:t>
      </w:r>
      <w:r w:rsidR="00A6293D" w:rsidRPr="00510B48">
        <w:t xml:space="preserve"> </w:t>
      </w:r>
      <w:r w:rsidRPr="00510B48">
        <w:t>rendu</w:t>
      </w:r>
      <w:r w:rsidR="00A6293D" w:rsidRPr="00510B48">
        <w:t xml:space="preserve"> </w:t>
      </w:r>
      <w:r w:rsidRPr="00510B48">
        <w:t>en</w:t>
      </w:r>
      <w:r w:rsidR="00A6293D" w:rsidRPr="00510B48">
        <w:t xml:space="preserve"> </w:t>
      </w:r>
      <w:r w:rsidRPr="00510B48">
        <w:t>la</w:t>
      </w:r>
      <w:r w:rsidR="00A6293D" w:rsidRPr="00510B48">
        <w:t xml:space="preserve"> </w:t>
      </w:r>
      <w:r w:rsidRPr="00510B48">
        <w:t>matière</w:t>
      </w:r>
      <w:r w:rsidR="00A6293D" w:rsidRPr="00510B48">
        <w:t xml:space="preserve"> </w:t>
      </w:r>
      <w:r w:rsidRPr="00510B48">
        <w:t>un</w:t>
      </w:r>
      <w:r w:rsidR="00A6293D" w:rsidRPr="00510B48">
        <w:t xml:space="preserve"> </w:t>
      </w:r>
      <w:r w:rsidRPr="00510B48">
        <w:t>verdict</w:t>
      </w:r>
      <w:r w:rsidR="00A6293D" w:rsidRPr="00510B48">
        <w:t xml:space="preserve"> </w:t>
      </w:r>
      <w:r w:rsidRPr="00510B48">
        <w:t>définitif.</w:t>
      </w:r>
    </w:p>
    <w:p w14:paraId="7FEB7FDF" w14:textId="3BF5CD83" w:rsidR="00222975" w:rsidRPr="00755407" w:rsidRDefault="00222975" w:rsidP="00510B48">
      <w:pPr>
        <w:pStyle w:val="SingleTxtG"/>
        <w:rPr>
          <w:spacing w:val="-1"/>
        </w:rPr>
      </w:pPr>
      <w:r w:rsidRPr="00755407">
        <w:rPr>
          <w:spacing w:val="-1"/>
        </w:rPr>
        <w:t>17.</w:t>
      </w:r>
      <w:r w:rsidRPr="00755407">
        <w:rPr>
          <w:spacing w:val="-1"/>
        </w:rPr>
        <w:tab/>
        <w:t>Les</w:t>
      </w:r>
      <w:r w:rsidR="00A6293D" w:rsidRPr="00755407">
        <w:rPr>
          <w:spacing w:val="-1"/>
        </w:rPr>
        <w:t xml:space="preserve"> </w:t>
      </w:r>
      <w:r w:rsidRPr="00755407">
        <w:rPr>
          <w:spacing w:val="-1"/>
        </w:rPr>
        <w:t>services</w:t>
      </w:r>
      <w:r w:rsidR="00A6293D" w:rsidRPr="00755407">
        <w:rPr>
          <w:spacing w:val="-1"/>
        </w:rPr>
        <w:t xml:space="preserve"> </w:t>
      </w:r>
      <w:r w:rsidRPr="00755407">
        <w:rPr>
          <w:spacing w:val="-1"/>
        </w:rPr>
        <w:t>du</w:t>
      </w:r>
      <w:r w:rsidR="00A6293D" w:rsidRPr="00755407">
        <w:rPr>
          <w:spacing w:val="-1"/>
        </w:rPr>
        <w:t xml:space="preserve"> </w:t>
      </w:r>
      <w:r w:rsidRPr="00755407">
        <w:rPr>
          <w:spacing w:val="-1"/>
        </w:rPr>
        <w:t>Commissaire</w:t>
      </w:r>
      <w:r w:rsidR="00A6293D" w:rsidRPr="00755407">
        <w:rPr>
          <w:spacing w:val="-1"/>
        </w:rPr>
        <w:t xml:space="preserve"> </w:t>
      </w:r>
      <w:r w:rsidRPr="00755407">
        <w:rPr>
          <w:spacing w:val="-1"/>
        </w:rPr>
        <w:t>organisent</w:t>
      </w:r>
      <w:r w:rsidR="00A6293D" w:rsidRPr="00755407">
        <w:rPr>
          <w:spacing w:val="-1"/>
        </w:rPr>
        <w:t xml:space="preserve"> </w:t>
      </w:r>
      <w:r w:rsidRPr="00755407">
        <w:rPr>
          <w:spacing w:val="-1"/>
        </w:rPr>
        <w:t>régulièrement</w:t>
      </w:r>
      <w:r w:rsidR="00A6293D" w:rsidRPr="00755407">
        <w:rPr>
          <w:spacing w:val="-1"/>
        </w:rPr>
        <w:t xml:space="preserve"> </w:t>
      </w:r>
      <w:r w:rsidRPr="00755407">
        <w:rPr>
          <w:spacing w:val="-1"/>
        </w:rPr>
        <w:t>depuis</w:t>
      </w:r>
      <w:r w:rsidR="00A6293D" w:rsidRPr="00755407">
        <w:rPr>
          <w:spacing w:val="-1"/>
        </w:rPr>
        <w:t xml:space="preserve"> </w:t>
      </w:r>
      <w:r w:rsidRPr="00755407">
        <w:rPr>
          <w:spacing w:val="-1"/>
        </w:rPr>
        <w:t>2016</w:t>
      </w:r>
      <w:r w:rsidR="00A6293D" w:rsidRPr="00755407">
        <w:rPr>
          <w:spacing w:val="-1"/>
        </w:rPr>
        <w:t xml:space="preserve"> </w:t>
      </w:r>
      <w:r w:rsidRPr="00755407">
        <w:rPr>
          <w:spacing w:val="-1"/>
        </w:rPr>
        <w:t>des</w:t>
      </w:r>
      <w:r w:rsidR="00A6293D" w:rsidRPr="00755407">
        <w:rPr>
          <w:spacing w:val="-1"/>
        </w:rPr>
        <w:t xml:space="preserve"> </w:t>
      </w:r>
      <w:r w:rsidRPr="00755407">
        <w:rPr>
          <w:spacing w:val="-1"/>
        </w:rPr>
        <w:t>formations</w:t>
      </w:r>
      <w:r w:rsidR="00A6293D" w:rsidRPr="00755407">
        <w:rPr>
          <w:spacing w:val="-1"/>
        </w:rPr>
        <w:t xml:space="preserve"> </w:t>
      </w:r>
      <w:r w:rsidRPr="00755407">
        <w:rPr>
          <w:spacing w:val="-1"/>
        </w:rPr>
        <w:t>à</w:t>
      </w:r>
      <w:r w:rsidR="00A6293D" w:rsidRPr="00755407">
        <w:rPr>
          <w:spacing w:val="-1"/>
        </w:rPr>
        <w:t xml:space="preserve"> </w:t>
      </w:r>
      <w:r w:rsidRPr="00755407">
        <w:rPr>
          <w:spacing w:val="-1"/>
        </w:rPr>
        <w:t>l’intention</w:t>
      </w:r>
      <w:r w:rsidR="00A6293D" w:rsidRPr="00755407">
        <w:rPr>
          <w:spacing w:val="-1"/>
        </w:rPr>
        <w:t xml:space="preserve"> </w:t>
      </w:r>
      <w:r w:rsidRPr="00755407">
        <w:rPr>
          <w:spacing w:val="-1"/>
        </w:rPr>
        <w:t>des</w:t>
      </w:r>
      <w:r w:rsidR="00A6293D" w:rsidRPr="00755407">
        <w:rPr>
          <w:spacing w:val="-1"/>
        </w:rPr>
        <w:t xml:space="preserve"> </w:t>
      </w:r>
      <w:r w:rsidRPr="00755407">
        <w:rPr>
          <w:spacing w:val="-1"/>
        </w:rPr>
        <w:t>policiers</w:t>
      </w:r>
      <w:r w:rsidR="00A6293D" w:rsidRPr="00755407">
        <w:rPr>
          <w:spacing w:val="-1"/>
        </w:rPr>
        <w:t xml:space="preserve"> </w:t>
      </w:r>
      <w:r w:rsidRPr="00755407">
        <w:rPr>
          <w:spacing w:val="-1"/>
        </w:rPr>
        <w:t>sur</w:t>
      </w:r>
      <w:r w:rsidR="00A6293D" w:rsidRPr="00755407">
        <w:rPr>
          <w:spacing w:val="-1"/>
        </w:rPr>
        <w:t xml:space="preserve"> </w:t>
      </w:r>
      <w:r w:rsidRPr="00755407">
        <w:rPr>
          <w:spacing w:val="-1"/>
        </w:rPr>
        <w:t>la</w:t>
      </w:r>
      <w:r w:rsidR="00A6293D" w:rsidRPr="00755407">
        <w:rPr>
          <w:spacing w:val="-1"/>
        </w:rPr>
        <w:t xml:space="preserve"> </w:t>
      </w:r>
      <w:r w:rsidRPr="00755407">
        <w:rPr>
          <w:spacing w:val="-1"/>
        </w:rPr>
        <w:t>manière</w:t>
      </w:r>
      <w:r w:rsidR="00A6293D" w:rsidRPr="00755407">
        <w:rPr>
          <w:spacing w:val="-1"/>
        </w:rPr>
        <w:t xml:space="preserve"> </w:t>
      </w:r>
      <w:r w:rsidRPr="00755407">
        <w:rPr>
          <w:spacing w:val="-1"/>
        </w:rPr>
        <w:t>de</w:t>
      </w:r>
      <w:r w:rsidR="00A6293D" w:rsidRPr="00755407">
        <w:rPr>
          <w:spacing w:val="-1"/>
        </w:rPr>
        <w:t xml:space="preserve"> </w:t>
      </w:r>
      <w:r w:rsidRPr="00755407">
        <w:rPr>
          <w:spacing w:val="-1"/>
        </w:rPr>
        <w:t>reconnaître</w:t>
      </w:r>
      <w:r w:rsidR="00A6293D" w:rsidRPr="00755407">
        <w:rPr>
          <w:spacing w:val="-1"/>
        </w:rPr>
        <w:t xml:space="preserve"> </w:t>
      </w:r>
      <w:r w:rsidRPr="00755407">
        <w:rPr>
          <w:spacing w:val="-1"/>
        </w:rPr>
        <w:t>les</w:t>
      </w:r>
      <w:r w:rsidR="00A6293D" w:rsidRPr="00755407">
        <w:rPr>
          <w:spacing w:val="-1"/>
        </w:rPr>
        <w:t xml:space="preserve"> </w:t>
      </w:r>
      <w:r w:rsidRPr="00755407">
        <w:rPr>
          <w:spacing w:val="-1"/>
        </w:rPr>
        <w:t>cas</w:t>
      </w:r>
      <w:r w:rsidR="00A6293D" w:rsidRPr="00755407">
        <w:rPr>
          <w:spacing w:val="-1"/>
        </w:rPr>
        <w:t xml:space="preserve"> </w:t>
      </w:r>
      <w:r w:rsidRPr="00755407">
        <w:rPr>
          <w:spacing w:val="-1"/>
        </w:rPr>
        <w:t>de</w:t>
      </w:r>
      <w:r w:rsidR="00A6293D" w:rsidRPr="00755407">
        <w:rPr>
          <w:spacing w:val="-1"/>
        </w:rPr>
        <w:t xml:space="preserve"> </w:t>
      </w:r>
      <w:r w:rsidRPr="00755407">
        <w:rPr>
          <w:spacing w:val="-1"/>
        </w:rPr>
        <w:t>discrimination</w:t>
      </w:r>
      <w:r w:rsidR="00A6293D" w:rsidRPr="00755407">
        <w:rPr>
          <w:spacing w:val="-1"/>
        </w:rPr>
        <w:t xml:space="preserve"> </w:t>
      </w:r>
      <w:r w:rsidRPr="00755407">
        <w:rPr>
          <w:spacing w:val="-1"/>
        </w:rPr>
        <w:t>et</w:t>
      </w:r>
      <w:r w:rsidR="00A6293D" w:rsidRPr="00755407">
        <w:rPr>
          <w:spacing w:val="-1"/>
        </w:rPr>
        <w:t xml:space="preserve"> </w:t>
      </w:r>
      <w:r w:rsidRPr="00755407">
        <w:rPr>
          <w:spacing w:val="-1"/>
        </w:rPr>
        <w:t>d’y</w:t>
      </w:r>
      <w:r w:rsidR="00A6293D" w:rsidRPr="00755407">
        <w:rPr>
          <w:spacing w:val="-1"/>
        </w:rPr>
        <w:t xml:space="preserve"> </w:t>
      </w:r>
      <w:r w:rsidRPr="00755407">
        <w:rPr>
          <w:spacing w:val="-1"/>
        </w:rPr>
        <w:t>réagir,</w:t>
      </w:r>
      <w:r w:rsidR="00A6293D" w:rsidRPr="00755407">
        <w:rPr>
          <w:spacing w:val="-1"/>
        </w:rPr>
        <w:t xml:space="preserve"> </w:t>
      </w:r>
      <w:r w:rsidRPr="00755407">
        <w:rPr>
          <w:spacing w:val="-1"/>
        </w:rPr>
        <w:t>et</w:t>
      </w:r>
      <w:r w:rsidR="00A6293D" w:rsidRPr="00755407">
        <w:rPr>
          <w:spacing w:val="-1"/>
        </w:rPr>
        <w:t xml:space="preserve"> </w:t>
      </w:r>
      <w:r w:rsidRPr="00755407">
        <w:rPr>
          <w:spacing w:val="-1"/>
        </w:rPr>
        <w:t>plusieurs</w:t>
      </w:r>
      <w:r w:rsidR="00A6293D" w:rsidRPr="00755407">
        <w:rPr>
          <w:spacing w:val="-1"/>
        </w:rPr>
        <w:t xml:space="preserve"> </w:t>
      </w:r>
      <w:r w:rsidRPr="00755407">
        <w:rPr>
          <w:spacing w:val="-1"/>
        </w:rPr>
        <w:t>centaines</w:t>
      </w:r>
      <w:r w:rsidR="00A6293D" w:rsidRPr="00755407">
        <w:rPr>
          <w:spacing w:val="-1"/>
        </w:rPr>
        <w:t xml:space="preserve"> </w:t>
      </w:r>
      <w:r w:rsidRPr="00755407">
        <w:rPr>
          <w:spacing w:val="-1"/>
        </w:rPr>
        <w:t>de</w:t>
      </w:r>
      <w:r w:rsidR="00A6293D" w:rsidRPr="00755407">
        <w:rPr>
          <w:spacing w:val="-1"/>
        </w:rPr>
        <w:t xml:space="preserve"> </w:t>
      </w:r>
      <w:r w:rsidRPr="00755407">
        <w:rPr>
          <w:spacing w:val="-1"/>
        </w:rPr>
        <w:t>policiers</w:t>
      </w:r>
      <w:r w:rsidR="00A6293D" w:rsidRPr="00755407">
        <w:rPr>
          <w:spacing w:val="-1"/>
        </w:rPr>
        <w:t xml:space="preserve"> </w:t>
      </w:r>
      <w:r w:rsidRPr="00755407">
        <w:rPr>
          <w:spacing w:val="-1"/>
        </w:rPr>
        <w:t>ont</w:t>
      </w:r>
      <w:r w:rsidR="00A6293D" w:rsidRPr="00755407">
        <w:rPr>
          <w:spacing w:val="-1"/>
        </w:rPr>
        <w:t xml:space="preserve"> </w:t>
      </w:r>
      <w:r w:rsidRPr="00755407">
        <w:rPr>
          <w:spacing w:val="-1"/>
        </w:rPr>
        <w:t>déjà</w:t>
      </w:r>
      <w:r w:rsidR="00A6293D" w:rsidRPr="00755407">
        <w:rPr>
          <w:spacing w:val="-1"/>
        </w:rPr>
        <w:t xml:space="preserve"> </w:t>
      </w:r>
      <w:r w:rsidRPr="00755407">
        <w:rPr>
          <w:spacing w:val="-1"/>
        </w:rPr>
        <w:t>suivi</w:t>
      </w:r>
      <w:r w:rsidR="00A6293D" w:rsidRPr="00755407">
        <w:rPr>
          <w:spacing w:val="-1"/>
        </w:rPr>
        <w:t xml:space="preserve"> </w:t>
      </w:r>
      <w:r w:rsidRPr="00755407">
        <w:rPr>
          <w:spacing w:val="-1"/>
        </w:rPr>
        <w:t>ces</w:t>
      </w:r>
      <w:r w:rsidR="00A6293D" w:rsidRPr="00755407">
        <w:rPr>
          <w:spacing w:val="-1"/>
        </w:rPr>
        <w:t xml:space="preserve"> </w:t>
      </w:r>
      <w:r w:rsidRPr="00755407">
        <w:rPr>
          <w:spacing w:val="-1"/>
        </w:rPr>
        <w:t>cours</w:t>
      </w:r>
      <w:r w:rsidR="00601D40" w:rsidRPr="00755407">
        <w:rPr>
          <w:spacing w:val="-1"/>
        </w:rPr>
        <w:t>.</w:t>
      </w:r>
      <w:r w:rsidR="00A6293D" w:rsidRPr="00755407">
        <w:rPr>
          <w:spacing w:val="-1"/>
        </w:rPr>
        <w:t xml:space="preserve"> </w:t>
      </w:r>
      <w:r w:rsidRPr="00755407">
        <w:rPr>
          <w:spacing w:val="-1"/>
        </w:rPr>
        <w:t>Ils</w:t>
      </w:r>
      <w:r w:rsidR="00A6293D" w:rsidRPr="00755407">
        <w:rPr>
          <w:spacing w:val="-1"/>
        </w:rPr>
        <w:t xml:space="preserve"> </w:t>
      </w:r>
      <w:r w:rsidRPr="00755407">
        <w:rPr>
          <w:spacing w:val="-1"/>
        </w:rPr>
        <w:t>ont</w:t>
      </w:r>
      <w:r w:rsidR="00A6293D" w:rsidRPr="00755407">
        <w:rPr>
          <w:spacing w:val="-1"/>
        </w:rPr>
        <w:t xml:space="preserve"> </w:t>
      </w:r>
      <w:r w:rsidRPr="00755407">
        <w:rPr>
          <w:spacing w:val="-1"/>
        </w:rPr>
        <w:t>aussi</w:t>
      </w:r>
      <w:r w:rsidR="00A6293D" w:rsidRPr="00755407">
        <w:rPr>
          <w:spacing w:val="-1"/>
        </w:rPr>
        <w:t xml:space="preserve"> </w:t>
      </w:r>
      <w:r w:rsidRPr="00755407">
        <w:rPr>
          <w:spacing w:val="-1"/>
        </w:rPr>
        <w:t>organisé,</w:t>
      </w:r>
      <w:r w:rsidR="00A6293D" w:rsidRPr="00755407">
        <w:rPr>
          <w:spacing w:val="-1"/>
        </w:rPr>
        <w:t xml:space="preserve"> </w:t>
      </w:r>
      <w:r w:rsidRPr="00755407">
        <w:rPr>
          <w:spacing w:val="-1"/>
        </w:rPr>
        <w:t>en</w:t>
      </w:r>
      <w:r w:rsidR="00A6293D" w:rsidRPr="00755407">
        <w:rPr>
          <w:spacing w:val="-1"/>
        </w:rPr>
        <w:t xml:space="preserve"> </w:t>
      </w:r>
      <w:r w:rsidRPr="00755407">
        <w:rPr>
          <w:spacing w:val="-1"/>
        </w:rPr>
        <w:t>coopération</w:t>
      </w:r>
      <w:r w:rsidR="00A6293D" w:rsidRPr="00755407">
        <w:rPr>
          <w:spacing w:val="-1"/>
        </w:rPr>
        <w:t xml:space="preserve"> </w:t>
      </w:r>
      <w:r w:rsidRPr="00755407">
        <w:rPr>
          <w:spacing w:val="-1"/>
        </w:rPr>
        <w:t>avec</w:t>
      </w:r>
      <w:r w:rsidR="00A6293D" w:rsidRPr="00755407">
        <w:rPr>
          <w:spacing w:val="-1"/>
        </w:rPr>
        <w:t xml:space="preserve"> </w:t>
      </w:r>
      <w:r w:rsidRPr="00755407">
        <w:rPr>
          <w:spacing w:val="-1"/>
        </w:rPr>
        <w:t>l’Académie</w:t>
      </w:r>
      <w:r w:rsidR="00A6293D" w:rsidRPr="00755407">
        <w:rPr>
          <w:spacing w:val="-1"/>
        </w:rPr>
        <w:t xml:space="preserve"> </w:t>
      </w:r>
      <w:r w:rsidRPr="00755407">
        <w:rPr>
          <w:spacing w:val="-1"/>
        </w:rPr>
        <w:t>judiciaire,</w:t>
      </w:r>
      <w:r w:rsidR="00A6293D" w:rsidRPr="00755407">
        <w:rPr>
          <w:spacing w:val="-1"/>
        </w:rPr>
        <w:t xml:space="preserve"> </w:t>
      </w:r>
      <w:r w:rsidRPr="00755407">
        <w:rPr>
          <w:spacing w:val="-1"/>
        </w:rPr>
        <w:t>plusieurs</w:t>
      </w:r>
      <w:r w:rsidR="00A6293D" w:rsidRPr="00755407">
        <w:rPr>
          <w:spacing w:val="-1"/>
        </w:rPr>
        <w:t xml:space="preserve"> </w:t>
      </w:r>
      <w:r w:rsidRPr="00755407">
        <w:rPr>
          <w:spacing w:val="-1"/>
        </w:rPr>
        <w:t>programmes</w:t>
      </w:r>
      <w:r w:rsidR="00A6293D" w:rsidRPr="00755407">
        <w:rPr>
          <w:spacing w:val="-1"/>
        </w:rPr>
        <w:t xml:space="preserve"> </w:t>
      </w:r>
      <w:r w:rsidRPr="00755407">
        <w:rPr>
          <w:spacing w:val="-1"/>
        </w:rPr>
        <w:t>de</w:t>
      </w:r>
      <w:r w:rsidR="00A6293D" w:rsidRPr="00755407">
        <w:rPr>
          <w:spacing w:val="-1"/>
        </w:rPr>
        <w:t xml:space="preserve"> </w:t>
      </w:r>
      <w:r w:rsidRPr="00755407">
        <w:rPr>
          <w:spacing w:val="-1"/>
        </w:rPr>
        <w:t>formation</w:t>
      </w:r>
      <w:r w:rsidR="00A6293D" w:rsidRPr="00755407">
        <w:rPr>
          <w:spacing w:val="-1"/>
        </w:rPr>
        <w:t xml:space="preserve"> </w:t>
      </w:r>
      <w:r w:rsidRPr="00755407">
        <w:rPr>
          <w:spacing w:val="-1"/>
        </w:rPr>
        <w:t>pour</w:t>
      </w:r>
      <w:r w:rsidR="00A6293D" w:rsidRPr="00755407">
        <w:rPr>
          <w:spacing w:val="-1"/>
        </w:rPr>
        <w:t xml:space="preserve"> </w:t>
      </w:r>
      <w:r w:rsidRPr="00755407">
        <w:rPr>
          <w:spacing w:val="-1"/>
        </w:rPr>
        <w:t>les</w:t>
      </w:r>
      <w:r w:rsidR="00A6293D" w:rsidRPr="00755407">
        <w:rPr>
          <w:spacing w:val="-1"/>
        </w:rPr>
        <w:t xml:space="preserve"> </w:t>
      </w:r>
      <w:r w:rsidRPr="00755407">
        <w:rPr>
          <w:spacing w:val="-1"/>
        </w:rPr>
        <w:t>juges</w:t>
      </w:r>
      <w:r w:rsidR="00601D40" w:rsidRPr="00755407">
        <w:rPr>
          <w:spacing w:val="-1"/>
        </w:rPr>
        <w:t>.</w:t>
      </w:r>
      <w:r w:rsidR="00A6293D" w:rsidRPr="00755407">
        <w:rPr>
          <w:spacing w:val="-1"/>
        </w:rPr>
        <w:t xml:space="preserve"> </w:t>
      </w:r>
      <w:r w:rsidRPr="00755407">
        <w:rPr>
          <w:spacing w:val="-1"/>
        </w:rPr>
        <w:t>Tous</w:t>
      </w:r>
      <w:r w:rsidR="00A6293D" w:rsidRPr="00755407">
        <w:rPr>
          <w:spacing w:val="-1"/>
        </w:rPr>
        <w:t xml:space="preserve"> </w:t>
      </w:r>
      <w:r w:rsidRPr="00755407">
        <w:rPr>
          <w:spacing w:val="-1"/>
        </w:rPr>
        <w:t>les</w:t>
      </w:r>
      <w:r w:rsidR="00A6293D" w:rsidRPr="00755407">
        <w:rPr>
          <w:spacing w:val="-1"/>
        </w:rPr>
        <w:t xml:space="preserve"> </w:t>
      </w:r>
      <w:r w:rsidRPr="00755407">
        <w:rPr>
          <w:spacing w:val="-1"/>
        </w:rPr>
        <w:t>inspecteurs</w:t>
      </w:r>
      <w:r w:rsidR="00A6293D" w:rsidRPr="00755407">
        <w:rPr>
          <w:spacing w:val="-1"/>
        </w:rPr>
        <w:t xml:space="preserve"> </w:t>
      </w:r>
      <w:r w:rsidRPr="00755407">
        <w:rPr>
          <w:spacing w:val="-1"/>
        </w:rPr>
        <w:t>du</w:t>
      </w:r>
      <w:r w:rsidR="00A6293D" w:rsidRPr="00755407">
        <w:rPr>
          <w:spacing w:val="-1"/>
        </w:rPr>
        <w:t xml:space="preserve"> </w:t>
      </w:r>
      <w:r w:rsidRPr="00755407">
        <w:rPr>
          <w:spacing w:val="-1"/>
        </w:rPr>
        <w:t>travail</w:t>
      </w:r>
      <w:r w:rsidR="00A6293D" w:rsidRPr="00755407">
        <w:rPr>
          <w:spacing w:val="-1"/>
        </w:rPr>
        <w:t xml:space="preserve"> </w:t>
      </w:r>
      <w:r w:rsidRPr="00755407">
        <w:rPr>
          <w:spacing w:val="-1"/>
        </w:rPr>
        <w:t>de</w:t>
      </w:r>
      <w:r w:rsidR="00A6293D" w:rsidRPr="00755407">
        <w:rPr>
          <w:spacing w:val="-1"/>
        </w:rPr>
        <w:t xml:space="preserve"> </w:t>
      </w:r>
      <w:r w:rsidRPr="00755407">
        <w:rPr>
          <w:spacing w:val="-1"/>
        </w:rPr>
        <w:t>Serbie,</w:t>
      </w:r>
      <w:r w:rsidR="00A6293D" w:rsidRPr="00755407">
        <w:rPr>
          <w:spacing w:val="-1"/>
        </w:rPr>
        <w:t xml:space="preserve"> </w:t>
      </w:r>
      <w:r w:rsidRPr="00755407">
        <w:rPr>
          <w:spacing w:val="-1"/>
        </w:rPr>
        <w:t>sauf</w:t>
      </w:r>
      <w:r w:rsidR="00A6293D" w:rsidRPr="00755407">
        <w:rPr>
          <w:spacing w:val="-1"/>
        </w:rPr>
        <w:t xml:space="preserve"> </w:t>
      </w:r>
      <w:r w:rsidRPr="00755407">
        <w:rPr>
          <w:spacing w:val="-1"/>
        </w:rPr>
        <w:t>ceux</w:t>
      </w:r>
      <w:r w:rsidR="00A6293D" w:rsidRPr="00755407">
        <w:rPr>
          <w:spacing w:val="-1"/>
        </w:rPr>
        <w:t xml:space="preserve"> </w:t>
      </w:r>
      <w:r w:rsidRPr="00755407">
        <w:rPr>
          <w:spacing w:val="-1"/>
        </w:rPr>
        <w:t>de</w:t>
      </w:r>
      <w:r w:rsidR="00A6293D" w:rsidRPr="00755407">
        <w:rPr>
          <w:spacing w:val="-1"/>
        </w:rPr>
        <w:t xml:space="preserve"> </w:t>
      </w:r>
      <w:r w:rsidRPr="00755407">
        <w:rPr>
          <w:spacing w:val="-1"/>
        </w:rPr>
        <w:t>la</w:t>
      </w:r>
      <w:r w:rsidR="00A6293D" w:rsidRPr="00755407">
        <w:rPr>
          <w:spacing w:val="-1"/>
        </w:rPr>
        <w:t xml:space="preserve"> </w:t>
      </w:r>
      <w:r w:rsidRPr="00755407">
        <w:rPr>
          <w:spacing w:val="-1"/>
        </w:rPr>
        <w:t>province</w:t>
      </w:r>
      <w:r w:rsidR="00A6293D" w:rsidRPr="00755407">
        <w:rPr>
          <w:spacing w:val="-1"/>
        </w:rPr>
        <w:t xml:space="preserve"> </w:t>
      </w:r>
      <w:r w:rsidRPr="00755407">
        <w:rPr>
          <w:spacing w:val="-1"/>
        </w:rPr>
        <w:t>autonome</w:t>
      </w:r>
      <w:r w:rsidR="00A6293D" w:rsidRPr="00755407">
        <w:rPr>
          <w:spacing w:val="-1"/>
        </w:rPr>
        <w:t xml:space="preserve"> </w:t>
      </w:r>
      <w:r w:rsidRPr="00755407">
        <w:rPr>
          <w:spacing w:val="-1"/>
        </w:rPr>
        <w:t>du</w:t>
      </w:r>
      <w:r w:rsidR="00A6293D" w:rsidRPr="00755407">
        <w:rPr>
          <w:spacing w:val="-1"/>
        </w:rPr>
        <w:t xml:space="preserve"> </w:t>
      </w:r>
      <w:r w:rsidR="009D16C5" w:rsidRPr="00755407">
        <w:rPr>
          <w:spacing w:val="-1"/>
        </w:rPr>
        <w:t>Kosovo</w:t>
      </w:r>
      <w:r w:rsidR="009D16C5" w:rsidRPr="00755407">
        <w:rPr>
          <w:spacing w:val="-1"/>
        </w:rPr>
        <w:noBreakHyphen/>
      </w:r>
      <w:r w:rsidRPr="00755407">
        <w:rPr>
          <w:spacing w:val="-1"/>
        </w:rPr>
        <w:t>Metohija,</w:t>
      </w:r>
      <w:r w:rsidR="00A6293D" w:rsidRPr="00755407">
        <w:rPr>
          <w:spacing w:val="-1"/>
        </w:rPr>
        <w:t xml:space="preserve"> </w:t>
      </w:r>
      <w:r w:rsidRPr="00755407">
        <w:rPr>
          <w:spacing w:val="-1"/>
        </w:rPr>
        <w:t>ont</w:t>
      </w:r>
      <w:r w:rsidR="00A6293D" w:rsidRPr="00755407">
        <w:rPr>
          <w:spacing w:val="-1"/>
        </w:rPr>
        <w:t xml:space="preserve"> </w:t>
      </w:r>
      <w:r w:rsidRPr="00755407">
        <w:rPr>
          <w:spacing w:val="-1"/>
        </w:rPr>
        <w:t>suivi</w:t>
      </w:r>
      <w:r w:rsidR="00A6293D" w:rsidRPr="00755407">
        <w:rPr>
          <w:spacing w:val="-1"/>
        </w:rPr>
        <w:t xml:space="preserve"> </w:t>
      </w:r>
      <w:r w:rsidRPr="00755407">
        <w:rPr>
          <w:spacing w:val="-1"/>
        </w:rPr>
        <w:t>une</w:t>
      </w:r>
      <w:r w:rsidR="00A6293D" w:rsidRPr="00755407">
        <w:rPr>
          <w:spacing w:val="-1"/>
        </w:rPr>
        <w:t xml:space="preserve"> </w:t>
      </w:r>
      <w:r w:rsidRPr="00755407">
        <w:rPr>
          <w:spacing w:val="-1"/>
        </w:rPr>
        <w:t>formation</w:t>
      </w:r>
      <w:r w:rsidR="00A6293D" w:rsidRPr="00755407">
        <w:rPr>
          <w:spacing w:val="-1"/>
        </w:rPr>
        <w:t xml:space="preserve"> </w:t>
      </w:r>
      <w:r w:rsidRPr="00755407">
        <w:rPr>
          <w:spacing w:val="-1"/>
        </w:rPr>
        <w:t>portant</w:t>
      </w:r>
      <w:r w:rsidR="00A6293D" w:rsidRPr="00755407">
        <w:rPr>
          <w:spacing w:val="-1"/>
        </w:rPr>
        <w:t xml:space="preserve"> </w:t>
      </w:r>
      <w:r w:rsidRPr="00755407">
        <w:rPr>
          <w:spacing w:val="-1"/>
        </w:rPr>
        <w:t>sur</w:t>
      </w:r>
      <w:r w:rsidR="00A6293D" w:rsidRPr="00755407">
        <w:rPr>
          <w:spacing w:val="-1"/>
        </w:rPr>
        <w:t xml:space="preserve"> </w:t>
      </w:r>
      <w:r w:rsidRPr="00755407">
        <w:rPr>
          <w:spacing w:val="-1"/>
        </w:rPr>
        <w:t>l’application</w:t>
      </w:r>
      <w:r w:rsidR="00A6293D" w:rsidRPr="00755407">
        <w:rPr>
          <w:spacing w:val="-1"/>
        </w:rPr>
        <w:t xml:space="preserve"> </w:t>
      </w:r>
      <w:r w:rsidRPr="00755407">
        <w:rPr>
          <w:spacing w:val="-1"/>
        </w:rPr>
        <w:t>des</w:t>
      </w:r>
      <w:r w:rsidR="00A6293D" w:rsidRPr="00755407">
        <w:rPr>
          <w:spacing w:val="-1"/>
        </w:rPr>
        <w:t xml:space="preserve"> </w:t>
      </w:r>
      <w:r w:rsidRPr="00755407">
        <w:rPr>
          <w:spacing w:val="-1"/>
        </w:rPr>
        <w:t>règlements</w:t>
      </w:r>
      <w:r w:rsidR="00A6293D" w:rsidRPr="00755407">
        <w:rPr>
          <w:spacing w:val="-1"/>
        </w:rPr>
        <w:t xml:space="preserve"> </w:t>
      </w:r>
      <w:r w:rsidRPr="00755407">
        <w:rPr>
          <w:spacing w:val="-1"/>
        </w:rPr>
        <w:t>anti</w:t>
      </w:r>
      <w:r w:rsidR="00755407" w:rsidRPr="00755407">
        <w:rPr>
          <w:spacing w:val="-1"/>
        </w:rPr>
        <w:noBreakHyphen/>
      </w:r>
      <w:r w:rsidRPr="00755407">
        <w:rPr>
          <w:spacing w:val="-1"/>
        </w:rPr>
        <w:t>discrimination</w:t>
      </w:r>
      <w:r w:rsidR="00601D40" w:rsidRPr="00755407">
        <w:rPr>
          <w:spacing w:val="-1"/>
        </w:rPr>
        <w:t>.</w:t>
      </w:r>
      <w:r w:rsidR="00A6293D" w:rsidRPr="00755407">
        <w:rPr>
          <w:spacing w:val="-1"/>
        </w:rPr>
        <w:t xml:space="preserve"> </w:t>
      </w:r>
      <w:r w:rsidRPr="00755407">
        <w:rPr>
          <w:spacing w:val="-1"/>
        </w:rPr>
        <w:t>Plusieurs</w:t>
      </w:r>
      <w:r w:rsidR="00A6293D" w:rsidRPr="00755407">
        <w:rPr>
          <w:spacing w:val="-1"/>
        </w:rPr>
        <w:t xml:space="preserve"> </w:t>
      </w:r>
      <w:r w:rsidRPr="00755407">
        <w:rPr>
          <w:spacing w:val="-1"/>
        </w:rPr>
        <w:t>séminaires</w:t>
      </w:r>
      <w:r w:rsidR="00A6293D" w:rsidRPr="00755407">
        <w:rPr>
          <w:spacing w:val="-1"/>
        </w:rPr>
        <w:t xml:space="preserve"> </w:t>
      </w:r>
      <w:r w:rsidRPr="00755407">
        <w:rPr>
          <w:spacing w:val="-1"/>
        </w:rPr>
        <w:t>ont</w:t>
      </w:r>
      <w:r w:rsidR="00A6293D" w:rsidRPr="00755407">
        <w:rPr>
          <w:spacing w:val="-1"/>
        </w:rPr>
        <w:t xml:space="preserve"> </w:t>
      </w:r>
      <w:r w:rsidRPr="00755407">
        <w:rPr>
          <w:spacing w:val="-1"/>
        </w:rPr>
        <w:t>également</w:t>
      </w:r>
      <w:r w:rsidR="00A6293D" w:rsidRPr="00755407">
        <w:rPr>
          <w:spacing w:val="-1"/>
        </w:rPr>
        <w:t xml:space="preserve"> </w:t>
      </w:r>
      <w:r w:rsidRPr="00755407">
        <w:rPr>
          <w:spacing w:val="-1"/>
        </w:rPr>
        <w:t>été</w:t>
      </w:r>
      <w:r w:rsidR="00A6293D" w:rsidRPr="00755407">
        <w:rPr>
          <w:spacing w:val="-1"/>
        </w:rPr>
        <w:t xml:space="preserve"> </w:t>
      </w:r>
      <w:r w:rsidRPr="00755407">
        <w:rPr>
          <w:spacing w:val="-1"/>
        </w:rPr>
        <w:t>organisés</w:t>
      </w:r>
      <w:r w:rsidR="00A6293D" w:rsidRPr="00755407">
        <w:rPr>
          <w:spacing w:val="-1"/>
        </w:rPr>
        <w:t xml:space="preserve"> </w:t>
      </w:r>
      <w:r w:rsidRPr="00755407">
        <w:rPr>
          <w:spacing w:val="-1"/>
        </w:rPr>
        <w:t>à</w:t>
      </w:r>
      <w:r w:rsidR="00A6293D" w:rsidRPr="00755407">
        <w:rPr>
          <w:spacing w:val="-1"/>
        </w:rPr>
        <w:t xml:space="preserve"> </w:t>
      </w:r>
      <w:r w:rsidRPr="00755407">
        <w:rPr>
          <w:spacing w:val="-1"/>
        </w:rPr>
        <w:t>l’intention</w:t>
      </w:r>
      <w:r w:rsidR="00A6293D" w:rsidRPr="00755407">
        <w:rPr>
          <w:spacing w:val="-1"/>
        </w:rPr>
        <w:t xml:space="preserve"> </w:t>
      </w:r>
      <w:r w:rsidRPr="00755407">
        <w:rPr>
          <w:spacing w:val="-1"/>
        </w:rPr>
        <w:t>des</w:t>
      </w:r>
      <w:r w:rsidR="00A6293D" w:rsidRPr="00755407">
        <w:rPr>
          <w:spacing w:val="-1"/>
        </w:rPr>
        <w:t xml:space="preserve"> </w:t>
      </w:r>
      <w:r w:rsidRPr="00755407">
        <w:rPr>
          <w:spacing w:val="-1"/>
        </w:rPr>
        <w:t>avocats.</w:t>
      </w:r>
    </w:p>
    <w:p w14:paraId="08958DEB" w14:textId="12E92C97" w:rsidR="00222975" w:rsidRPr="00510B48" w:rsidRDefault="00222975" w:rsidP="009D16C5">
      <w:pPr>
        <w:pStyle w:val="HChG"/>
      </w:pPr>
      <w:r w:rsidRPr="00510B48">
        <w:rPr>
          <w:szCs w:val="24"/>
        </w:rPr>
        <w:tab/>
      </w:r>
      <w:r w:rsidRPr="00510B48">
        <w:rPr>
          <w:szCs w:val="24"/>
        </w:rPr>
        <w:tab/>
      </w:r>
      <w:r w:rsidRPr="00510B48">
        <w:t>Crimes</w:t>
      </w:r>
      <w:r w:rsidR="00A6293D" w:rsidRPr="00510B48">
        <w:t xml:space="preserve"> </w:t>
      </w:r>
      <w:r w:rsidRPr="00510B48">
        <w:t>de</w:t>
      </w:r>
      <w:r w:rsidR="00A6293D" w:rsidRPr="00510B48">
        <w:t xml:space="preserve"> </w:t>
      </w:r>
      <w:r w:rsidRPr="00510B48">
        <w:t>haine</w:t>
      </w:r>
    </w:p>
    <w:p w14:paraId="6C72263E" w14:textId="12CAA47B" w:rsidR="00222975" w:rsidRPr="00510B48" w:rsidRDefault="00222975" w:rsidP="009D16C5">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11</w:t>
      </w:r>
      <w:r w:rsidR="00A6293D" w:rsidRPr="00510B48">
        <w:t xml:space="preserve"> </w:t>
      </w:r>
      <w:r w:rsidRPr="00510B48">
        <w:t>des</w:t>
      </w:r>
      <w:r w:rsidR="00A6293D" w:rsidRPr="00510B48">
        <w:t xml:space="preserve"> </w:t>
      </w:r>
      <w:r w:rsidR="000D2923">
        <w:t>observations finales</w:t>
      </w:r>
    </w:p>
    <w:p w14:paraId="7232095D" w14:textId="25F43642" w:rsidR="00222975" w:rsidRPr="00510B48" w:rsidRDefault="00222975" w:rsidP="00510B48">
      <w:pPr>
        <w:pStyle w:val="SingleTxtG"/>
      </w:pPr>
      <w:r w:rsidRPr="00510B48">
        <w:t>18.</w:t>
      </w:r>
      <w:r w:rsidRPr="00510B48">
        <w:tab/>
        <w:t>L’instruction</w:t>
      </w:r>
      <w:r w:rsidR="00A6293D" w:rsidRPr="00510B48">
        <w:t xml:space="preserve"> </w:t>
      </w:r>
      <w:r w:rsidRPr="00510B48">
        <w:t>générale</w:t>
      </w:r>
      <w:r w:rsidR="00A6293D" w:rsidRPr="00510B48">
        <w:t xml:space="preserve"> </w:t>
      </w:r>
      <w:r w:rsidRPr="00510B48">
        <w:t>impérative</w:t>
      </w:r>
      <w:r w:rsidR="00A6293D" w:rsidRPr="00510B48">
        <w:t xml:space="preserve"> </w:t>
      </w:r>
      <w:r w:rsidRPr="00510B48">
        <w:t>du</w:t>
      </w:r>
      <w:r w:rsidR="00A6293D" w:rsidRPr="00510B48">
        <w:t xml:space="preserve"> </w:t>
      </w:r>
      <w:r w:rsidRPr="00510B48">
        <w:t>Procureur</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00510B48" w:rsidRPr="00401B32">
        <w:t>n</w:t>
      </w:r>
      <w:r w:rsidR="00510B48" w:rsidRPr="00510B48">
        <w:rPr>
          <w:vertAlign w:val="superscript"/>
        </w:rPr>
        <w:t>o</w:t>
      </w:r>
      <w:r w:rsidR="00510B48">
        <w:t> </w:t>
      </w:r>
      <w:r w:rsidRPr="00510B48">
        <w:t>4/2018</w:t>
      </w:r>
      <w:r w:rsidR="00A6293D" w:rsidRPr="00510B48">
        <w:t xml:space="preserve"> </w:t>
      </w:r>
      <w:r w:rsidRPr="00510B48">
        <w:t>du</w:t>
      </w:r>
      <w:r w:rsidR="00A6293D" w:rsidRPr="00510B48">
        <w:t xml:space="preserve"> </w:t>
      </w:r>
      <w:r w:rsidRPr="00510B48">
        <w:t>28</w:t>
      </w:r>
      <w:r w:rsidR="00510B48">
        <w:t> </w:t>
      </w:r>
      <w:r w:rsidRPr="00510B48">
        <w:t>septembre</w:t>
      </w:r>
      <w:r w:rsidR="00A6293D" w:rsidRPr="00510B48">
        <w:t xml:space="preserve"> </w:t>
      </w:r>
      <w:r w:rsidRPr="00510B48">
        <w:t>2018</w:t>
      </w:r>
      <w:r w:rsidR="00A6293D" w:rsidRPr="00510B48">
        <w:t xml:space="preserve"> </w:t>
      </w:r>
      <w:r w:rsidRPr="00510B48">
        <w:t>prévoit</w:t>
      </w:r>
      <w:r w:rsidR="00A6293D" w:rsidRPr="00510B48">
        <w:t xml:space="preserve"> </w:t>
      </w:r>
      <w:r w:rsidRPr="00510B48">
        <w:t>la</w:t>
      </w:r>
      <w:r w:rsidR="00A6293D" w:rsidRPr="00510B48">
        <w:t xml:space="preserve"> </w:t>
      </w:r>
      <w:r w:rsidRPr="00510B48">
        <w:t>nomination,</w:t>
      </w:r>
      <w:r w:rsidR="00A6293D" w:rsidRPr="00510B48">
        <w:t xml:space="preserve"> </w:t>
      </w:r>
      <w:r w:rsidRPr="00510B48">
        <w:t>dans</w:t>
      </w:r>
      <w:r w:rsidR="00A6293D" w:rsidRPr="00510B48">
        <w:t xml:space="preserve"> </w:t>
      </w:r>
      <w:r w:rsidRPr="00510B48">
        <w:t>toutes</w:t>
      </w:r>
      <w:r w:rsidR="00A6293D" w:rsidRPr="00510B48">
        <w:t xml:space="preserve"> </w:t>
      </w:r>
      <w:r w:rsidRPr="00510B48">
        <w:t>les</w:t>
      </w:r>
      <w:r w:rsidR="00A6293D" w:rsidRPr="00510B48">
        <w:t xml:space="preserve"> </w:t>
      </w:r>
      <w:r w:rsidRPr="00510B48">
        <w:t>juridictions</w:t>
      </w:r>
      <w:r w:rsidR="00A6293D" w:rsidRPr="00510B48">
        <w:t xml:space="preserve"> </w:t>
      </w:r>
      <w:r w:rsidRPr="00510B48">
        <w:t>de</w:t>
      </w:r>
      <w:r w:rsidR="00A6293D" w:rsidRPr="00510B48">
        <w:t xml:space="preserve"> </w:t>
      </w:r>
      <w:r w:rsidRPr="00510B48">
        <w:t>première</w:t>
      </w:r>
      <w:r w:rsidR="00A6293D" w:rsidRPr="00510B48">
        <w:t xml:space="preserve"> </w:t>
      </w:r>
      <w:r w:rsidRPr="00510B48">
        <w:t>instance,</w:t>
      </w:r>
      <w:r w:rsidR="00A6293D" w:rsidRPr="00510B48">
        <w:t xml:space="preserve"> </w:t>
      </w:r>
      <w:r w:rsidRPr="00510B48">
        <w:t>d’appel</w:t>
      </w:r>
      <w:r w:rsidR="00A6293D" w:rsidRPr="00510B48">
        <w:t xml:space="preserve"> </w:t>
      </w:r>
      <w:r w:rsidRPr="00510B48">
        <w:t>et</w:t>
      </w:r>
      <w:r w:rsidR="00A6293D" w:rsidRPr="00510B48">
        <w:t xml:space="preserve"> </w:t>
      </w:r>
      <w:r w:rsidRPr="00510B48">
        <w:t>supérieures,</w:t>
      </w:r>
      <w:r w:rsidR="00A6293D" w:rsidRPr="00510B48">
        <w:t xml:space="preserve"> </w:t>
      </w:r>
      <w:r w:rsidRPr="00510B48">
        <w:t>de</w:t>
      </w:r>
      <w:r w:rsidR="00A6293D" w:rsidRPr="00510B48">
        <w:t xml:space="preserve"> </w:t>
      </w:r>
      <w:r w:rsidRPr="00510B48">
        <w:t>procureurs</w:t>
      </w:r>
      <w:r w:rsidR="00A6293D" w:rsidRPr="00510B48">
        <w:t xml:space="preserve"> </w:t>
      </w:r>
      <w:r w:rsidRPr="00510B48">
        <w:t>référents</w:t>
      </w:r>
      <w:r w:rsidR="00A6293D" w:rsidRPr="00510B48">
        <w:rPr>
          <w:iCs/>
        </w:rPr>
        <w:t xml:space="preserve"> </w:t>
      </w:r>
      <w:r w:rsidRPr="00510B48">
        <w:rPr>
          <w:iCs/>
        </w:rPr>
        <w:t>pour</w:t>
      </w:r>
      <w:r w:rsidR="00A6293D" w:rsidRPr="00510B48">
        <w:rPr>
          <w:iCs/>
        </w:rPr>
        <w:t xml:space="preserve"> </w:t>
      </w:r>
      <w:r w:rsidRPr="00510B48">
        <w:rPr>
          <w:iCs/>
        </w:rPr>
        <w:t>les</w:t>
      </w:r>
      <w:r w:rsidR="00A6293D" w:rsidRPr="00510B48">
        <w:rPr>
          <w:iCs/>
        </w:rPr>
        <w:t xml:space="preserve"> </w:t>
      </w:r>
      <w:r w:rsidRPr="00510B48">
        <w:rPr>
          <w:iCs/>
        </w:rPr>
        <w:t>crimes</w:t>
      </w:r>
      <w:r w:rsidR="00A6293D" w:rsidRPr="00510B48">
        <w:rPr>
          <w:iCs/>
        </w:rPr>
        <w:t xml:space="preserve"> </w:t>
      </w:r>
      <w:r w:rsidRPr="00510B48">
        <w:rPr>
          <w:iCs/>
        </w:rPr>
        <w:t>de</w:t>
      </w:r>
      <w:r w:rsidR="00A6293D" w:rsidRPr="00510B48">
        <w:rPr>
          <w:iCs/>
        </w:rPr>
        <w:t xml:space="preserve"> </w:t>
      </w:r>
      <w:r w:rsidRPr="00510B48">
        <w:rPr>
          <w:iCs/>
        </w:rPr>
        <w:t>haine,</w:t>
      </w:r>
      <w:r w:rsidR="00A6293D" w:rsidRPr="00510B48">
        <w:rPr>
          <w:iCs/>
        </w:rPr>
        <w:t xml:space="preserve"> </w:t>
      </w:r>
      <w:r w:rsidRPr="00510B48">
        <w:rPr>
          <w:iCs/>
        </w:rPr>
        <w:t>au</w:t>
      </w:r>
      <w:r w:rsidR="00A6293D" w:rsidRPr="00510B48">
        <w:rPr>
          <w:iCs/>
        </w:rPr>
        <w:t xml:space="preserve"> </w:t>
      </w:r>
      <w:r w:rsidRPr="00510B48">
        <w:rPr>
          <w:iCs/>
        </w:rPr>
        <w:t>sens</w:t>
      </w:r>
      <w:r w:rsidR="00A6293D" w:rsidRPr="00510B48">
        <w:rPr>
          <w:iCs/>
        </w:rPr>
        <w:t xml:space="preserve"> </w:t>
      </w:r>
      <w:r w:rsidRPr="00510B48">
        <w:rPr>
          <w:iCs/>
        </w:rPr>
        <w:t>de</w:t>
      </w:r>
      <w:r w:rsidR="00A6293D" w:rsidRPr="00510B48">
        <w:rPr>
          <w:iCs/>
        </w:rPr>
        <w:t xml:space="preserve"> </w:t>
      </w:r>
      <w:r w:rsidRPr="00510B48">
        <w:rPr>
          <w:iCs/>
        </w:rPr>
        <w:t>l’a</w:t>
      </w:r>
      <w:r w:rsidRPr="00510B48">
        <w:t>rticle</w:t>
      </w:r>
      <w:r w:rsidR="00A6293D" w:rsidRPr="00510B48">
        <w:t xml:space="preserve"> </w:t>
      </w:r>
      <w:r w:rsidRPr="00510B48">
        <w:t>54a</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p>
    <w:p w14:paraId="049E23E8" w14:textId="51CC474A" w:rsidR="00222975" w:rsidRPr="00510B48" w:rsidRDefault="00222975" w:rsidP="00510B48">
      <w:pPr>
        <w:pStyle w:val="SingleTxtG"/>
      </w:pPr>
      <w:r w:rsidRPr="00510B48">
        <w:t>19.</w:t>
      </w:r>
      <w:r w:rsidRPr="00510B48">
        <w:tab/>
        <w:t>Les</w:t>
      </w:r>
      <w:r w:rsidR="00A6293D" w:rsidRPr="00510B48">
        <w:t xml:space="preserve"> </w:t>
      </w:r>
      <w:r w:rsidRPr="00510B48">
        <w:t>infractions</w:t>
      </w:r>
      <w:r w:rsidR="00A6293D" w:rsidRPr="00510B48">
        <w:t xml:space="preserve"> </w:t>
      </w:r>
      <w:r w:rsidRPr="00510B48">
        <w:t>pénales</w:t>
      </w:r>
      <w:r w:rsidR="00A6293D" w:rsidRPr="00510B48">
        <w:t xml:space="preserve"> </w:t>
      </w:r>
      <w:r w:rsidRPr="00510B48">
        <w:t>motivées</w:t>
      </w:r>
      <w:r w:rsidR="00A6293D" w:rsidRPr="00510B48">
        <w:t xml:space="preserve"> </w:t>
      </w:r>
      <w:r w:rsidRPr="00510B48">
        <w:t>par</w:t>
      </w:r>
      <w:r w:rsidR="00A6293D" w:rsidRPr="00510B48">
        <w:t xml:space="preserve"> </w:t>
      </w:r>
      <w:r w:rsidRPr="00510B48">
        <w:t>la</w:t>
      </w:r>
      <w:r w:rsidR="00A6293D" w:rsidRPr="00510B48">
        <w:t xml:space="preserve"> </w:t>
      </w:r>
      <w:r w:rsidRPr="00510B48">
        <w:t>haine</w:t>
      </w:r>
      <w:r w:rsidR="00A6293D" w:rsidRPr="00510B48">
        <w:t xml:space="preserve"> </w:t>
      </w:r>
      <w:r w:rsidRPr="00510B48">
        <w:t>sont</w:t>
      </w:r>
      <w:r w:rsidR="00A6293D" w:rsidRPr="00510B48">
        <w:t xml:space="preserve"> </w:t>
      </w:r>
      <w:r w:rsidRPr="00510B48">
        <w:t>recensées</w:t>
      </w:r>
      <w:r w:rsidR="00A6293D" w:rsidRPr="00510B48">
        <w:t xml:space="preserve"> </w:t>
      </w:r>
      <w:r w:rsidRPr="00510B48">
        <w:t>à</w:t>
      </w:r>
      <w:r w:rsidR="00A6293D" w:rsidRPr="00510B48">
        <w:t xml:space="preserve"> </w:t>
      </w:r>
      <w:r w:rsidRPr="00510B48">
        <w:t>part</w:t>
      </w:r>
      <w:r w:rsidR="00510B48">
        <w:t> :</w:t>
      </w:r>
      <w:r w:rsidR="00A6293D" w:rsidRPr="00510B48">
        <w:t xml:space="preserve"> </w:t>
      </w:r>
      <w:r w:rsidRPr="00510B48">
        <w:t>entre</w:t>
      </w:r>
      <w:r w:rsidR="00A6293D" w:rsidRPr="00510B48">
        <w:t xml:space="preserve"> </w:t>
      </w:r>
      <w:r w:rsidRPr="00510B48">
        <w:t>le</w:t>
      </w:r>
      <w:r w:rsidR="00A6293D" w:rsidRPr="00510B48">
        <w:t xml:space="preserve"> </w:t>
      </w:r>
      <w:r w:rsidRPr="00510B48">
        <w:t>1</w:t>
      </w:r>
      <w:r w:rsidRPr="00510B48">
        <w:rPr>
          <w:vertAlign w:val="superscript"/>
        </w:rPr>
        <w:t>er</w:t>
      </w:r>
      <w:r w:rsidR="00510B48">
        <w:t> </w:t>
      </w:r>
      <w:r w:rsidRPr="00510B48">
        <w:t>janvier</w:t>
      </w:r>
      <w:r w:rsidR="00A6293D" w:rsidRPr="00510B48">
        <w:t xml:space="preserve"> </w:t>
      </w:r>
      <w:r w:rsidRPr="00510B48">
        <w:t>2016</w:t>
      </w:r>
      <w:r w:rsidR="00A6293D" w:rsidRPr="00510B48">
        <w:t xml:space="preserve"> </w:t>
      </w:r>
      <w:r w:rsidRPr="00510B48">
        <w:t>et</w:t>
      </w:r>
      <w:r w:rsidR="00A6293D" w:rsidRPr="00510B48">
        <w:t xml:space="preserve"> </w:t>
      </w:r>
      <w:r w:rsidRPr="00510B48">
        <w:t>le</w:t>
      </w:r>
      <w:r w:rsidR="00A6293D" w:rsidRPr="00510B48">
        <w:t xml:space="preserve"> </w:t>
      </w:r>
      <w:r w:rsidRPr="00510B48">
        <w:t>15</w:t>
      </w:r>
      <w:r w:rsidR="00510B48">
        <w:t> </w:t>
      </w:r>
      <w:r w:rsidRPr="00510B48">
        <w:t>novembre</w:t>
      </w:r>
      <w:r w:rsidR="00A6293D" w:rsidRPr="00510B48">
        <w:t xml:space="preserve"> </w:t>
      </w:r>
      <w:r w:rsidRPr="00510B48">
        <w:t>2020,</w:t>
      </w:r>
      <w:r w:rsidR="00A6293D" w:rsidRPr="00510B48">
        <w:t xml:space="preserve"> </w:t>
      </w:r>
      <w:r w:rsidRPr="00510B48">
        <w:t>26</w:t>
      </w:r>
      <w:r w:rsidR="00A6293D" w:rsidRPr="00510B48">
        <w:t xml:space="preserve"> </w:t>
      </w:r>
      <w:r w:rsidRPr="00510B48">
        <w:t>infractions</w:t>
      </w:r>
      <w:r w:rsidR="00A6293D" w:rsidRPr="00510B48">
        <w:t xml:space="preserve"> </w:t>
      </w:r>
      <w:r w:rsidRPr="00510B48">
        <w:t>relevant</w:t>
      </w:r>
      <w:r w:rsidR="00A6293D" w:rsidRPr="00510B48">
        <w:t xml:space="preserve"> </w:t>
      </w:r>
      <w:r w:rsidRPr="00510B48">
        <w:t>de</w:t>
      </w:r>
      <w:r w:rsidR="00A6293D" w:rsidRPr="00510B48">
        <w:t xml:space="preserve"> </w:t>
      </w:r>
      <w:r w:rsidRPr="00510B48">
        <w:t>l’article</w:t>
      </w:r>
      <w:r w:rsidR="00A6293D" w:rsidRPr="00510B48">
        <w:t xml:space="preserve"> </w:t>
      </w:r>
      <w:r w:rsidRPr="00510B48">
        <w:t>54a</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00A6293D" w:rsidRPr="00510B48">
        <w:t xml:space="preserve"> </w:t>
      </w:r>
      <w:r w:rsidRPr="00510B48">
        <w:t>ont</w:t>
      </w:r>
      <w:r w:rsidR="00A6293D" w:rsidRPr="00510B48">
        <w:t xml:space="preserve"> </w:t>
      </w:r>
      <w:r w:rsidRPr="00510B48">
        <w:t>ainsi</w:t>
      </w:r>
      <w:r w:rsidR="00A6293D" w:rsidRPr="00510B48">
        <w:t xml:space="preserve"> </w:t>
      </w:r>
      <w:r w:rsidRPr="00510B48">
        <w:t>été</w:t>
      </w:r>
      <w:r w:rsidR="00A6293D" w:rsidRPr="00510B48">
        <w:t xml:space="preserve"> </w:t>
      </w:r>
      <w:r w:rsidRPr="00510B48">
        <w:t>enregistrées</w:t>
      </w:r>
      <w:r w:rsidR="00601D40" w:rsidRPr="00510B48">
        <w:t>.</w:t>
      </w:r>
      <w:r w:rsidR="00A6293D" w:rsidRPr="00510B48">
        <w:t xml:space="preserve"> </w:t>
      </w:r>
      <w:r w:rsidRPr="00510B48">
        <w:t>On</w:t>
      </w:r>
      <w:r w:rsidR="00A6293D" w:rsidRPr="00510B48">
        <w:t xml:space="preserve"> </w:t>
      </w:r>
      <w:r w:rsidRPr="00510B48">
        <w:t>trouvera</w:t>
      </w:r>
      <w:r w:rsidR="00A6293D" w:rsidRPr="00510B48">
        <w:t xml:space="preserve"> </w:t>
      </w:r>
      <w:r w:rsidRPr="00510B48">
        <w:t>des</w:t>
      </w:r>
      <w:r w:rsidR="00A6293D" w:rsidRPr="00510B48">
        <w:t xml:space="preserve"> </w:t>
      </w:r>
      <w:r w:rsidRPr="00510B48">
        <w:t>statistiques</w:t>
      </w:r>
      <w:r w:rsidR="00A6293D" w:rsidRPr="00510B48">
        <w:t xml:space="preserve"> </w:t>
      </w:r>
      <w:r w:rsidRPr="00510B48">
        <w:t>détaillées</w:t>
      </w:r>
      <w:r w:rsidR="00A6293D" w:rsidRPr="00510B48">
        <w:t xml:space="preserve"> </w:t>
      </w:r>
      <w:r w:rsidRPr="00510B48">
        <w:t>à</w:t>
      </w:r>
      <w:r w:rsidR="00A6293D" w:rsidRPr="00510B48">
        <w:t xml:space="preserve"> </w:t>
      </w:r>
      <w:r w:rsidRPr="00510B48">
        <w:t>ce</w:t>
      </w:r>
      <w:r w:rsidR="00A6293D" w:rsidRPr="00510B48">
        <w:t xml:space="preserve"> </w:t>
      </w:r>
      <w:r w:rsidRPr="00510B48">
        <w:t>sujet</w:t>
      </w:r>
      <w:r w:rsidR="00A6293D" w:rsidRPr="00510B48">
        <w:t xml:space="preserve"> </w:t>
      </w:r>
      <w:r w:rsidRPr="00510B48">
        <w:t>à</w:t>
      </w:r>
      <w:r w:rsidR="00A6293D" w:rsidRPr="00510B48">
        <w:t xml:space="preserve"> </w:t>
      </w:r>
      <w:r w:rsidRPr="00510B48">
        <w:t>l’annexe</w:t>
      </w:r>
      <w:r w:rsidR="00A6293D" w:rsidRPr="00510B48">
        <w:t xml:space="preserve"> </w:t>
      </w:r>
      <w:r w:rsidRPr="00510B48">
        <w:t>2.</w:t>
      </w:r>
    </w:p>
    <w:p w14:paraId="41D43D25" w14:textId="046EACB1" w:rsidR="00222975" w:rsidRPr="00510B48" w:rsidRDefault="00222975" w:rsidP="00510B48">
      <w:pPr>
        <w:pStyle w:val="SingleTxtG"/>
      </w:pPr>
      <w:r w:rsidRPr="00510B48">
        <w:t>20.</w:t>
      </w:r>
      <w:r w:rsidRPr="00510B48">
        <w:tab/>
        <w:t>Les</w:t>
      </w:r>
      <w:r w:rsidR="00A6293D" w:rsidRPr="00510B48">
        <w:t xml:space="preserve"> </w:t>
      </w:r>
      <w:r w:rsidRPr="00510B48">
        <w:t>procureurs</w:t>
      </w:r>
      <w:r w:rsidR="00A6293D" w:rsidRPr="00510B48">
        <w:t xml:space="preserve"> </w:t>
      </w:r>
      <w:r w:rsidRPr="00510B48">
        <w:t>publics</w:t>
      </w:r>
      <w:r w:rsidR="00A6293D" w:rsidRPr="00510B48">
        <w:t xml:space="preserve"> </w:t>
      </w:r>
      <w:r w:rsidRPr="00510B48">
        <w:t>ont</w:t>
      </w:r>
      <w:r w:rsidR="00A6293D" w:rsidRPr="00510B48">
        <w:t xml:space="preserve"> </w:t>
      </w:r>
      <w:r w:rsidRPr="00510B48">
        <w:t>pris</w:t>
      </w:r>
      <w:r w:rsidR="00A6293D" w:rsidRPr="00510B48">
        <w:t xml:space="preserve"> </w:t>
      </w:r>
      <w:r w:rsidRPr="00510B48">
        <w:t>12</w:t>
      </w:r>
      <w:r w:rsidR="00510B48">
        <w:t> </w:t>
      </w:r>
      <w:r w:rsidRPr="00510B48">
        <w:t>décisions</w:t>
      </w:r>
      <w:r w:rsidR="00A6293D" w:rsidRPr="00510B48">
        <w:t xml:space="preserve"> </w:t>
      </w:r>
      <w:r w:rsidRPr="00510B48">
        <w:t>de</w:t>
      </w:r>
      <w:r w:rsidR="00A6293D" w:rsidRPr="00510B48">
        <w:t xml:space="preserve"> </w:t>
      </w:r>
      <w:r w:rsidRPr="00510B48">
        <w:t>mise</w:t>
      </w:r>
      <w:r w:rsidR="00A6293D" w:rsidRPr="00510B48">
        <w:t xml:space="preserve"> </w:t>
      </w:r>
      <w:r w:rsidRPr="00510B48">
        <w:t>en</w:t>
      </w:r>
      <w:r w:rsidR="00A6293D" w:rsidRPr="00510B48">
        <w:t xml:space="preserve"> </w:t>
      </w:r>
      <w:r w:rsidRPr="00510B48">
        <w:t>accusation</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l’article</w:t>
      </w:r>
      <w:r w:rsidR="00A6293D" w:rsidRPr="00510B48">
        <w:t xml:space="preserve"> </w:t>
      </w:r>
      <w:r w:rsidRPr="00510B48">
        <w:t>54a</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00A6293D" w:rsidRPr="00510B48">
        <w:t xml:space="preserve"> </w:t>
      </w:r>
      <w:r w:rsidRPr="00510B48">
        <w:t>et</w:t>
      </w:r>
      <w:r w:rsidR="00A6293D" w:rsidRPr="00510B48">
        <w:t xml:space="preserve"> </w:t>
      </w:r>
      <w:r w:rsidRPr="00510B48">
        <w:t>invoqué</w:t>
      </w:r>
      <w:r w:rsidR="00A6293D" w:rsidRPr="00510B48">
        <w:t xml:space="preserve"> </w:t>
      </w:r>
      <w:r w:rsidRPr="00510B48">
        <w:t>cet</w:t>
      </w:r>
      <w:r w:rsidR="00A6293D" w:rsidRPr="00510B48">
        <w:t xml:space="preserve"> </w:t>
      </w:r>
      <w:r w:rsidRPr="00510B48">
        <w:t>article</w:t>
      </w:r>
      <w:r w:rsidR="00A6293D" w:rsidRPr="00510B48">
        <w:t xml:space="preserve"> </w:t>
      </w:r>
      <w:r w:rsidRPr="00510B48">
        <w:t>dans</w:t>
      </w:r>
      <w:r w:rsidR="00A6293D" w:rsidRPr="00510B48">
        <w:t xml:space="preserve"> </w:t>
      </w:r>
      <w:r w:rsidRPr="00510B48">
        <w:t>d’autres</w:t>
      </w:r>
      <w:r w:rsidR="00A6293D" w:rsidRPr="00510B48">
        <w:t xml:space="preserve"> </w:t>
      </w:r>
      <w:r w:rsidRPr="00510B48">
        <w:t>affaires</w:t>
      </w:r>
      <w:r w:rsidR="00A6293D" w:rsidRPr="00510B48">
        <w:t xml:space="preserve"> </w:t>
      </w:r>
      <w:r w:rsidRPr="00510B48">
        <w:t>en</w:t>
      </w:r>
      <w:r w:rsidR="00A6293D" w:rsidRPr="00510B48">
        <w:t xml:space="preserve"> </w:t>
      </w:r>
      <w:r w:rsidRPr="00510B48">
        <w:t>cours</w:t>
      </w:r>
      <w:r w:rsidR="00601D40" w:rsidRPr="00510B48">
        <w:t>.</w:t>
      </w:r>
      <w:r w:rsidR="00A6293D" w:rsidRPr="00510B48">
        <w:t xml:space="preserve"> </w:t>
      </w:r>
      <w:r w:rsidRPr="00510B48">
        <w:t>Les</w:t>
      </w:r>
      <w:r w:rsidR="00A6293D" w:rsidRPr="00510B48">
        <w:t xml:space="preserve"> </w:t>
      </w:r>
      <w:r w:rsidRPr="00510B48">
        <w:t>chefs</w:t>
      </w:r>
      <w:r w:rsidR="00A6293D" w:rsidRPr="00510B48">
        <w:t xml:space="preserve"> </w:t>
      </w:r>
      <w:r w:rsidRPr="00510B48">
        <w:t>d’accusation</w:t>
      </w:r>
      <w:r w:rsidR="00A6293D" w:rsidRPr="00510B48">
        <w:t xml:space="preserve"> </w:t>
      </w:r>
      <w:r w:rsidRPr="00510B48">
        <w:t>ont</w:t>
      </w:r>
      <w:r w:rsidR="00A6293D" w:rsidRPr="00510B48">
        <w:t xml:space="preserve"> </w:t>
      </w:r>
      <w:r w:rsidRPr="00510B48">
        <w:t>été</w:t>
      </w:r>
      <w:r w:rsidR="00A6293D" w:rsidRPr="00510B48">
        <w:t xml:space="preserve"> </w:t>
      </w:r>
      <w:r w:rsidRPr="00510B48">
        <w:t>abandonnés</w:t>
      </w:r>
      <w:r w:rsidR="00A6293D" w:rsidRPr="00510B48">
        <w:t xml:space="preserve"> </w:t>
      </w:r>
      <w:r w:rsidRPr="00510B48">
        <w:t>dans</w:t>
      </w:r>
      <w:r w:rsidR="00A6293D" w:rsidRPr="00510B48">
        <w:t xml:space="preserve"> </w:t>
      </w:r>
      <w:r w:rsidRPr="00510B48">
        <w:t>six</w:t>
      </w:r>
      <w:r w:rsidR="00A6293D" w:rsidRPr="00510B48">
        <w:t xml:space="preserve"> </w:t>
      </w:r>
      <w:r w:rsidRPr="00510B48">
        <w:t>cas</w:t>
      </w:r>
      <w:r w:rsidR="00A6293D" w:rsidRPr="00510B48">
        <w:t xml:space="preserve"> </w:t>
      </w:r>
      <w:r w:rsidRPr="00510B48">
        <w:t>et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est</w:t>
      </w:r>
      <w:r w:rsidR="00A6293D" w:rsidRPr="00510B48">
        <w:t xml:space="preserve"> </w:t>
      </w:r>
      <w:r w:rsidRPr="00510B48">
        <w:t>en</w:t>
      </w:r>
      <w:r w:rsidR="00A6293D" w:rsidRPr="00510B48">
        <w:t xml:space="preserve"> </w:t>
      </w:r>
      <w:r w:rsidRPr="00510B48">
        <w:t>cours</w:t>
      </w:r>
      <w:r w:rsidR="00A6293D" w:rsidRPr="00510B48">
        <w:t xml:space="preserve"> </w:t>
      </w:r>
      <w:r w:rsidRPr="00510B48">
        <w:t>dans</w:t>
      </w:r>
      <w:r w:rsidR="00A6293D" w:rsidRPr="00510B48">
        <w:t xml:space="preserve"> </w:t>
      </w:r>
      <w:r w:rsidRPr="00510B48">
        <w:t>huit</w:t>
      </w:r>
      <w:r w:rsidR="00A6293D" w:rsidRPr="00510B48">
        <w:t xml:space="preserve"> </w:t>
      </w:r>
      <w:r w:rsidRPr="00510B48">
        <w:t>autres</w:t>
      </w:r>
      <w:r w:rsidR="00A6293D" w:rsidRPr="00510B48">
        <w:t xml:space="preserve"> </w:t>
      </w:r>
      <w:r w:rsidRPr="00510B48">
        <w:t>cas</w:t>
      </w:r>
      <w:r w:rsidR="00A6293D" w:rsidRPr="00510B48">
        <w:t xml:space="preserve"> </w:t>
      </w:r>
      <w:r w:rsidRPr="00510B48">
        <w:t>(auteur</w:t>
      </w:r>
      <w:r w:rsidR="00A6293D" w:rsidRPr="00510B48">
        <w:t xml:space="preserve"> </w:t>
      </w:r>
      <w:r w:rsidRPr="00510B48">
        <w:t>inconnu,</w:t>
      </w:r>
      <w:r w:rsidR="00A6293D" w:rsidRPr="00510B48">
        <w:t xml:space="preserve"> </w:t>
      </w:r>
      <w:r w:rsidRPr="00510B48">
        <w:t>procédure</w:t>
      </w:r>
      <w:r w:rsidR="00A6293D" w:rsidRPr="00510B48">
        <w:t xml:space="preserve"> </w:t>
      </w:r>
      <w:r w:rsidRPr="00510B48">
        <w:t>devant</w:t>
      </w:r>
      <w:r w:rsidR="00A6293D" w:rsidRPr="00510B48">
        <w:t xml:space="preserve"> </w:t>
      </w:r>
      <w:r w:rsidRPr="00510B48">
        <w:t>le</w:t>
      </w:r>
      <w:r w:rsidR="00A6293D" w:rsidRPr="00510B48">
        <w:t xml:space="preserve"> </w:t>
      </w:r>
      <w:r w:rsidRPr="00510B48">
        <w:t>tribunal</w:t>
      </w:r>
      <w:r w:rsidR="00A6293D" w:rsidRPr="00510B48">
        <w:t xml:space="preserve"> </w:t>
      </w:r>
      <w:r w:rsidRPr="00510B48">
        <w:t>compétent</w:t>
      </w:r>
      <w:r w:rsidR="00A6293D" w:rsidRPr="00510B48">
        <w:t xml:space="preserve"> </w:t>
      </w:r>
      <w:r w:rsidRPr="00510B48">
        <w:t>sur</w:t>
      </w:r>
      <w:r w:rsidR="00A6293D" w:rsidRPr="00510B48">
        <w:t xml:space="preserve"> </w:t>
      </w:r>
      <w:r w:rsidRPr="00510B48">
        <w:t>décision</w:t>
      </w:r>
      <w:r w:rsidR="00A6293D" w:rsidRPr="00510B48">
        <w:t xml:space="preserve"> </w:t>
      </w:r>
      <w:r w:rsidRPr="00510B48">
        <w:t>de</w:t>
      </w:r>
      <w:r w:rsidR="00A6293D" w:rsidRPr="00510B48">
        <w:t xml:space="preserve"> </w:t>
      </w:r>
      <w:r w:rsidRPr="00510B48">
        <w:t>mise</w:t>
      </w:r>
      <w:r w:rsidR="00A6293D" w:rsidRPr="00510B48">
        <w:t xml:space="preserve"> </w:t>
      </w:r>
      <w:r w:rsidRPr="00510B48">
        <w:t>en</w:t>
      </w:r>
      <w:r w:rsidR="00A6293D" w:rsidRPr="00510B48">
        <w:t xml:space="preserve"> </w:t>
      </w:r>
      <w:r w:rsidRPr="00510B48">
        <w:t>accusation).</w:t>
      </w:r>
    </w:p>
    <w:p w14:paraId="063A8152" w14:textId="4EEF62E5" w:rsidR="00222975" w:rsidRPr="00510B48" w:rsidRDefault="00222975" w:rsidP="00510B48">
      <w:pPr>
        <w:pStyle w:val="SingleTxtG"/>
      </w:pPr>
      <w:r w:rsidRPr="00510B48">
        <w:t>21.</w:t>
      </w:r>
      <w:r w:rsidRPr="00510B48">
        <w:tab/>
        <w:t>La</w:t>
      </w:r>
      <w:r w:rsidR="00A6293D" w:rsidRPr="00510B48">
        <w:t xml:space="preserve"> </w:t>
      </w:r>
      <w:r w:rsidRPr="00510B48">
        <w:t>première</w:t>
      </w:r>
      <w:r w:rsidR="00A6293D" w:rsidRPr="00510B48">
        <w:t xml:space="preserve"> </w:t>
      </w:r>
      <w:r w:rsidRPr="00510B48">
        <w:t>condamnation</w:t>
      </w:r>
      <w:r w:rsidR="00A6293D" w:rsidRPr="00510B48">
        <w:t xml:space="preserve"> </w:t>
      </w:r>
      <w:r w:rsidRPr="00510B48">
        <w:t>définitive</w:t>
      </w:r>
      <w:r w:rsidR="00A6293D" w:rsidRPr="00510B48">
        <w:t xml:space="preserve"> </w:t>
      </w:r>
      <w:r w:rsidRPr="00510B48">
        <w:t>prononcée</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l’article</w:t>
      </w:r>
      <w:r w:rsidR="00A6293D" w:rsidRPr="00510B48">
        <w:t xml:space="preserve"> </w:t>
      </w:r>
      <w:r w:rsidRPr="00510B48">
        <w:t>54a</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00A6293D" w:rsidRPr="00510B48">
        <w:t xml:space="preserve"> </w:t>
      </w:r>
      <w:r w:rsidRPr="00510B48">
        <w:t>(crime</w:t>
      </w:r>
      <w:r w:rsidR="00A6293D" w:rsidRPr="00510B48">
        <w:t xml:space="preserve"> </w:t>
      </w:r>
      <w:r w:rsidRPr="00510B48">
        <w:t>de</w:t>
      </w:r>
      <w:r w:rsidR="00A6293D" w:rsidRPr="00510B48">
        <w:t xml:space="preserve"> </w:t>
      </w:r>
      <w:r w:rsidRPr="00510B48">
        <w:t>haine)</w:t>
      </w:r>
      <w:r w:rsidR="00A6293D" w:rsidRPr="00510B48">
        <w:t xml:space="preserve"> </w:t>
      </w:r>
      <w:r w:rsidRPr="00510B48">
        <w:t>date</w:t>
      </w:r>
      <w:r w:rsidR="00A6293D" w:rsidRPr="00510B48">
        <w:t xml:space="preserve"> </w:t>
      </w:r>
      <w:r w:rsidRPr="00510B48">
        <w:t>du</w:t>
      </w:r>
      <w:r w:rsidR="00A6293D" w:rsidRPr="00510B48">
        <w:t xml:space="preserve"> </w:t>
      </w:r>
      <w:r w:rsidRPr="00510B48">
        <w:t>29</w:t>
      </w:r>
      <w:r w:rsidR="00510B48">
        <w:t> </w:t>
      </w:r>
      <w:r w:rsidRPr="00510B48">
        <w:t>octobre</w:t>
      </w:r>
      <w:r w:rsidR="00A6293D" w:rsidRPr="00510B48">
        <w:t xml:space="preserve"> </w:t>
      </w:r>
      <w:r w:rsidRPr="00510B48">
        <w:t>2018</w:t>
      </w:r>
      <w:r w:rsidR="00601D40" w:rsidRPr="00510B48">
        <w:t>.</w:t>
      </w:r>
      <w:r w:rsidR="00A6293D" w:rsidRPr="00510B48">
        <w:t xml:space="preserve"> </w:t>
      </w:r>
      <w:r w:rsidRPr="00510B48">
        <w:t>En</w:t>
      </w:r>
      <w:r w:rsidR="00A6293D" w:rsidRPr="00510B48">
        <w:t xml:space="preserve"> </w:t>
      </w:r>
      <w:r w:rsidRPr="00510B48">
        <w:t>rendant</w:t>
      </w:r>
      <w:r w:rsidR="00A6293D" w:rsidRPr="00510B48">
        <w:t xml:space="preserve"> </w:t>
      </w:r>
      <w:r w:rsidRPr="00510B48">
        <w:t>son</w:t>
      </w:r>
      <w:r w:rsidR="00A6293D" w:rsidRPr="00510B48">
        <w:t xml:space="preserve"> </w:t>
      </w:r>
      <w:r w:rsidRPr="00510B48">
        <w:t>jugement</w:t>
      </w:r>
      <w:r w:rsidR="00A6293D" w:rsidRPr="00510B48">
        <w:t xml:space="preserve"> </w:t>
      </w:r>
      <w:r w:rsidRPr="00510B48">
        <w:t>et</w:t>
      </w:r>
      <w:r w:rsidR="00A6293D" w:rsidRPr="00510B48">
        <w:t xml:space="preserve"> </w:t>
      </w:r>
      <w:r w:rsidRPr="00510B48">
        <w:t>en</w:t>
      </w:r>
      <w:r w:rsidR="00A6293D" w:rsidRPr="00510B48">
        <w:t xml:space="preserve"> </w:t>
      </w:r>
      <w:r w:rsidRPr="00510B48">
        <w:t>énonçant</w:t>
      </w:r>
      <w:r w:rsidR="00A6293D" w:rsidRPr="00510B48">
        <w:t xml:space="preserve"> </w:t>
      </w:r>
      <w:r w:rsidRPr="00510B48">
        <w:t>la</w:t>
      </w:r>
      <w:r w:rsidR="00A6293D" w:rsidRPr="00510B48">
        <w:t xml:space="preserve"> </w:t>
      </w:r>
      <w:r w:rsidRPr="00510B48">
        <w:t>peine</w:t>
      </w:r>
      <w:r w:rsidR="00A6293D" w:rsidRPr="00510B48">
        <w:t xml:space="preserve"> </w:t>
      </w:r>
      <w:r w:rsidRPr="00510B48">
        <w:t>dans</w:t>
      </w:r>
      <w:r w:rsidR="00A6293D" w:rsidRPr="00510B48">
        <w:t xml:space="preserve"> </w:t>
      </w:r>
      <w:r w:rsidRPr="00510B48">
        <w:t>cette</w:t>
      </w:r>
      <w:r w:rsidR="00A6293D" w:rsidRPr="00510B48">
        <w:t xml:space="preserve"> </w:t>
      </w:r>
      <w:r w:rsidRPr="00510B48">
        <w:t>affaire</w:t>
      </w:r>
      <w:r w:rsidR="00A6293D" w:rsidRPr="00510B48">
        <w:t xml:space="preserve"> </w:t>
      </w:r>
      <w:r w:rsidRPr="00510B48">
        <w:t>de</w:t>
      </w:r>
      <w:r w:rsidR="00A6293D" w:rsidRPr="00510B48">
        <w:t xml:space="preserve"> </w:t>
      </w:r>
      <w:r w:rsidRPr="00510B48">
        <w:t>violence</w:t>
      </w:r>
      <w:r w:rsidR="00A6293D" w:rsidRPr="00510B48">
        <w:t xml:space="preserve"> </w:t>
      </w:r>
      <w:r w:rsidRPr="00510B48">
        <w:t>domestique,</w:t>
      </w:r>
      <w:r w:rsidR="00A6293D" w:rsidRPr="00510B48">
        <w:t xml:space="preserve"> </w:t>
      </w:r>
      <w:r w:rsidRPr="00510B48">
        <w:t>le</w:t>
      </w:r>
      <w:r w:rsidR="00A6293D" w:rsidRPr="00510B48">
        <w:t xml:space="preserve"> </w:t>
      </w:r>
      <w:r w:rsidRPr="00510B48">
        <w:t>tribunal</w:t>
      </w:r>
      <w:r w:rsidR="00A6293D" w:rsidRPr="00510B48">
        <w:t xml:space="preserve"> </w:t>
      </w:r>
      <w:r w:rsidRPr="00510B48">
        <w:t>a</w:t>
      </w:r>
      <w:r w:rsidR="00A6293D" w:rsidRPr="00510B48">
        <w:t xml:space="preserve"> </w:t>
      </w:r>
      <w:r w:rsidRPr="00510B48">
        <w:t>considéré</w:t>
      </w:r>
      <w:r w:rsidR="00A6293D" w:rsidRPr="00510B48">
        <w:t xml:space="preserve"> </w:t>
      </w:r>
      <w:r w:rsidRPr="00510B48">
        <w:t>que</w:t>
      </w:r>
      <w:r w:rsidR="00A6293D" w:rsidRPr="00510B48">
        <w:t xml:space="preserve"> </w:t>
      </w:r>
      <w:r w:rsidRPr="00510B48">
        <w:t>le</w:t>
      </w:r>
      <w:r w:rsidR="00A6293D" w:rsidRPr="00510B48">
        <w:t xml:space="preserve"> </w:t>
      </w:r>
      <w:r w:rsidRPr="00510B48">
        <w:t>motif</w:t>
      </w:r>
      <w:r w:rsidR="00A6293D" w:rsidRPr="00510B48">
        <w:t xml:space="preserve"> </w:t>
      </w:r>
      <w:r w:rsidRPr="00510B48">
        <w:t>de</w:t>
      </w:r>
      <w:r w:rsidR="00A6293D" w:rsidRPr="00510B48">
        <w:t xml:space="preserve"> </w:t>
      </w:r>
      <w:r w:rsidRPr="00510B48">
        <w:t>haine</w:t>
      </w:r>
      <w:r w:rsidR="00A6293D" w:rsidRPr="00510B48">
        <w:t xml:space="preserve"> </w:t>
      </w:r>
      <w:r w:rsidRPr="00510B48">
        <w:t>fondée</w:t>
      </w:r>
      <w:r w:rsidR="00A6293D" w:rsidRPr="00510B48">
        <w:t xml:space="preserve"> </w:t>
      </w:r>
      <w:r w:rsidRPr="00510B48">
        <w:t>sur</w:t>
      </w:r>
      <w:r w:rsidR="00A6293D" w:rsidRPr="00510B48">
        <w:t xml:space="preserve"> </w:t>
      </w:r>
      <w:r w:rsidRPr="00510B48">
        <w:t>l’orientation</w:t>
      </w:r>
      <w:r w:rsidR="00A6293D" w:rsidRPr="00510B48">
        <w:t xml:space="preserve"> </w:t>
      </w:r>
      <w:r w:rsidRPr="00510B48">
        <w:t>sexuelle</w:t>
      </w:r>
      <w:r w:rsidR="00A6293D" w:rsidRPr="00510B48">
        <w:t xml:space="preserve"> </w:t>
      </w:r>
      <w:r w:rsidRPr="00510B48">
        <w:t>de</w:t>
      </w:r>
      <w:r w:rsidR="00A6293D" w:rsidRPr="00510B48">
        <w:t xml:space="preserve"> </w:t>
      </w:r>
      <w:r w:rsidRPr="00510B48">
        <w:t>la</w:t>
      </w:r>
      <w:r w:rsidR="00A6293D" w:rsidRPr="00510B48">
        <w:t xml:space="preserve"> </w:t>
      </w:r>
      <w:r w:rsidRPr="00510B48">
        <w:t>victime</w:t>
      </w:r>
      <w:r w:rsidR="00A6293D" w:rsidRPr="00510B48">
        <w:t xml:space="preserve"> </w:t>
      </w:r>
      <w:r w:rsidRPr="00510B48">
        <w:t>constituait</w:t>
      </w:r>
      <w:r w:rsidR="00A6293D" w:rsidRPr="00510B48">
        <w:t xml:space="preserve"> </w:t>
      </w:r>
      <w:r w:rsidRPr="00510B48">
        <w:t>une</w:t>
      </w:r>
      <w:r w:rsidR="00A6293D" w:rsidRPr="00510B48">
        <w:t xml:space="preserve"> </w:t>
      </w:r>
      <w:r w:rsidRPr="00510B48">
        <w:t>circonstance</w:t>
      </w:r>
      <w:r w:rsidR="00A6293D" w:rsidRPr="00510B48">
        <w:t xml:space="preserve"> </w:t>
      </w:r>
      <w:r w:rsidRPr="00510B48">
        <w:t>aggravante</w:t>
      </w:r>
      <w:r w:rsidR="00601D40" w:rsidRPr="00510B48">
        <w:t>.</w:t>
      </w:r>
      <w:r w:rsidR="00A6293D" w:rsidRPr="00510B48">
        <w:t xml:space="preserve"> </w:t>
      </w:r>
      <w:r w:rsidRPr="00510B48">
        <w:t>L’accusé</w:t>
      </w:r>
      <w:r w:rsidR="00A6293D" w:rsidRPr="00510B48">
        <w:t xml:space="preserve"> </w:t>
      </w:r>
      <w:r w:rsidRPr="00510B48">
        <w:t>a</w:t>
      </w:r>
      <w:r w:rsidR="00A6293D" w:rsidRPr="00510B48">
        <w:t xml:space="preserve"> </w:t>
      </w:r>
      <w:r w:rsidRPr="00510B48">
        <w:t>été</w:t>
      </w:r>
      <w:r w:rsidR="00A6293D" w:rsidRPr="00510B48">
        <w:t xml:space="preserve"> </w:t>
      </w:r>
      <w:r w:rsidRPr="00510B48">
        <w:t>condamné</w:t>
      </w:r>
      <w:r w:rsidR="00A6293D" w:rsidRPr="00510B48">
        <w:t xml:space="preserve"> </w:t>
      </w:r>
      <w:r w:rsidRPr="00510B48">
        <w:t>à</w:t>
      </w:r>
      <w:r w:rsidR="00A6293D" w:rsidRPr="00510B48">
        <w:t xml:space="preserve"> </w:t>
      </w:r>
      <w:r w:rsidRPr="00510B48">
        <w:t>une</w:t>
      </w:r>
      <w:r w:rsidR="00A6293D" w:rsidRPr="00510B48">
        <w:t xml:space="preserve"> </w:t>
      </w:r>
      <w:r w:rsidRPr="00510B48">
        <w:t>peine</w:t>
      </w:r>
      <w:r w:rsidR="00A6293D" w:rsidRPr="00510B48">
        <w:t xml:space="preserve"> </w:t>
      </w:r>
      <w:r w:rsidRPr="00510B48">
        <w:t>de</w:t>
      </w:r>
      <w:r w:rsidR="00A6293D" w:rsidRPr="00510B48">
        <w:t xml:space="preserve"> </w:t>
      </w:r>
      <w:r w:rsidRPr="00510B48">
        <w:t>prison</w:t>
      </w:r>
      <w:r w:rsidR="00A6293D" w:rsidRPr="00510B48">
        <w:t xml:space="preserve"> </w:t>
      </w:r>
      <w:r w:rsidRPr="00510B48">
        <w:t>d’un</w:t>
      </w:r>
      <w:r w:rsidR="00A6293D" w:rsidRPr="00510B48">
        <w:t xml:space="preserve"> </w:t>
      </w:r>
      <w:r w:rsidRPr="00510B48">
        <w:t>an</w:t>
      </w:r>
      <w:r w:rsidR="00A6293D" w:rsidRPr="00510B48">
        <w:t xml:space="preserve"> </w:t>
      </w:r>
      <w:r w:rsidRPr="00510B48">
        <w:t>assortie</w:t>
      </w:r>
      <w:r w:rsidR="00A6293D" w:rsidRPr="00510B48">
        <w:t xml:space="preserve"> </w:t>
      </w:r>
      <w:r w:rsidRPr="00510B48">
        <w:t>d’une</w:t>
      </w:r>
      <w:r w:rsidR="00A6293D" w:rsidRPr="00510B48">
        <w:t xml:space="preserve"> </w:t>
      </w:r>
      <w:r w:rsidRPr="00510B48">
        <w:t>période</w:t>
      </w:r>
      <w:r w:rsidR="00A6293D" w:rsidRPr="00510B48">
        <w:t xml:space="preserve"> </w:t>
      </w:r>
      <w:r w:rsidRPr="00510B48">
        <w:t>probatoire</w:t>
      </w:r>
      <w:r w:rsidR="00A6293D" w:rsidRPr="00510B48">
        <w:t xml:space="preserve"> </w:t>
      </w:r>
      <w:r w:rsidRPr="00510B48">
        <w:t>de</w:t>
      </w:r>
      <w:r w:rsidR="00A6293D" w:rsidRPr="00510B48">
        <w:t xml:space="preserve"> </w:t>
      </w:r>
      <w:r w:rsidRPr="00510B48">
        <w:t>trois</w:t>
      </w:r>
      <w:r w:rsidR="00A6293D" w:rsidRPr="00510B48">
        <w:t xml:space="preserve"> </w:t>
      </w:r>
      <w:r w:rsidRPr="00510B48">
        <w:t>ans</w:t>
      </w:r>
      <w:r w:rsidR="00A6293D" w:rsidRPr="00510B48">
        <w:t xml:space="preserve"> </w:t>
      </w:r>
      <w:r w:rsidRPr="00510B48">
        <w:t>et</w:t>
      </w:r>
      <w:r w:rsidR="00A6293D" w:rsidRPr="00510B48">
        <w:t xml:space="preserve"> </w:t>
      </w:r>
      <w:r w:rsidRPr="00510B48">
        <w:t>d’une</w:t>
      </w:r>
      <w:r w:rsidR="00A6293D" w:rsidRPr="00510B48">
        <w:t xml:space="preserve"> </w:t>
      </w:r>
      <w:r w:rsidRPr="00510B48">
        <w:t>mesure</w:t>
      </w:r>
      <w:r w:rsidR="00A6293D" w:rsidRPr="00510B48">
        <w:t xml:space="preserve"> </w:t>
      </w:r>
      <w:r w:rsidRPr="00510B48">
        <w:t>de</w:t>
      </w:r>
      <w:r w:rsidR="00A6293D" w:rsidRPr="00510B48">
        <w:t xml:space="preserve"> </w:t>
      </w:r>
      <w:r w:rsidRPr="00510B48">
        <w:t>sûreté</w:t>
      </w:r>
      <w:r w:rsidR="00A6293D" w:rsidRPr="00510B48">
        <w:t xml:space="preserve"> </w:t>
      </w:r>
      <w:r w:rsidRPr="00510B48">
        <w:t>lui</w:t>
      </w:r>
      <w:r w:rsidR="00A6293D" w:rsidRPr="00510B48">
        <w:t xml:space="preserve"> </w:t>
      </w:r>
      <w:r w:rsidRPr="00510B48">
        <w:t>interdisant</w:t>
      </w:r>
      <w:r w:rsidR="00A6293D" w:rsidRPr="00510B48">
        <w:t xml:space="preserve"> </w:t>
      </w:r>
      <w:r w:rsidRPr="00510B48">
        <w:t>d’approcher</w:t>
      </w:r>
      <w:r w:rsidR="00A6293D" w:rsidRPr="00510B48">
        <w:t xml:space="preserve"> </w:t>
      </w:r>
      <w:r w:rsidRPr="00510B48">
        <w:t>la</w:t>
      </w:r>
      <w:r w:rsidR="00A6293D" w:rsidRPr="00510B48">
        <w:t xml:space="preserve"> </w:t>
      </w:r>
      <w:r w:rsidRPr="00510B48">
        <w:t>partie</w:t>
      </w:r>
      <w:r w:rsidR="00A6293D" w:rsidRPr="00510B48">
        <w:t xml:space="preserve"> </w:t>
      </w:r>
      <w:r w:rsidRPr="00510B48">
        <w:t>lésée</w:t>
      </w:r>
      <w:r w:rsidR="00A6293D" w:rsidRPr="00510B48">
        <w:t xml:space="preserve"> </w:t>
      </w:r>
      <w:r w:rsidRPr="00510B48">
        <w:t>et</w:t>
      </w:r>
      <w:r w:rsidR="00A6293D" w:rsidRPr="00510B48">
        <w:t xml:space="preserve"> </w:t>
      </w:r>
      <w:r w:rsidRPr="00510B48">
        <w:t>de</w:t>
      </w:r>
      <w:r w:rsidR="00A6293D" w:rsidRPr="00510B48">
        <w:t xml:space="preserve"> </w:t>
      </w:r>
      <w:r w:rsidRPr="00510B48">
        <w:t>communiquer</w:t>
      </w:r>
      <w:r w:rsidR="00A6293D" w:rsidRPr="00510B48">
        <w:t xml:space="preserve"> </w:t>
      </w:r>
      <w:r w:rsidRPr="00510B48">
        <w:t>avec</w:t>
      </w:r>
      <w:r w:rsidR="00A6293D" w:rsidRPr="00510B48">
        <w:t xml:space="preserve"> </w:t>
      </w:r>
      <w:r w:rsidRPr="00510B48">
        <w:t>elle</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l’article</w:t>
      </w:r>
      <w:r w:rsidR="00A6293D" w:rsidRPr="00510B48">
        <w:t xml:space="preserve"> </w:t>
      </w:r>
      <w:r w:rsidRPr="00510B48">
        <w:t>89a</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p>
    <w:p w14:paraId="0D7FE834" w14:textId="0845B28E" w:rsidR="00222975" w:rsidRPr="00510B48" w:rsidRDefault="00222975" w:rsidP="00510B48">
      <w:pPr>
        <w:pStyle w:val="SingleTxtG"/>
      </w:pPr>
      <w:r w:rsidRPr="00510B48">
        <w:t>22.</w:t>
      </w:r>
      <w:r w:rsidRPr="00510B48">
        <w:tab/>
        <w:t>Les</w:t>
      </w:r>
      <w:r w:rsidR="00A6293D" w:rsidRPr="00510B48">
        <w:t xml:space="preserve"> </w:t>
      </w:r>
      <w:r w:rsidRPr="00510B48">
        <w:t>tribunaux</w:t>
      </w:r>
      <w:r w:rsidR="00A6293D" w:rsidRPr="00510B48">
        <w:t xml:space="preserve"> </w:t>
      </w:r>
      <w:r w:rsidRPr="00510B48">
        <w:t>compétents</w:t>
      </w:r>
      <w:r w:rsidR="00A6293D" w:rsidRPr="00510B48">
        <w:t xml:space="preserve"> </w:t>
      </w:r>
      <w:r w:rsidRPr="00510B48">
        <w:t>ont</w:t>
      </w:r>
      <w:r w:rsidR="00A6293D" w:rsidRPr="00510B48">
        <w:t xml:space="preserve"> </w:t>
      </w:r>
      <w:r w:rsidRPr="00510B48">
        <w:t>prononcé</w:t>
      </w:r>
      <w:r w:rsidR="00A6293D" w:rsidRPr="00510B48">
        <w:t xml:space="preserve"> </w:t>
      </w:r>
      <w:r w:rsidRPr="00510B48">
        <w:t>huit</w:t>
      </w:r>
      <w:r w:rsidR="00A6293D" w:rsidRPr="00510B48">
        <w:t xml:space="preserve"> </w:t>
      </w:r>
      <w:r w:rsidRPr="00510B48">
        <w:t>condamnations</w:t>
      </w:r>
      <w:r w:rsidR="00A6293D" w:rsidRPr="00510B48">
        <w:t xml:space="preserve"> </w:t>
      </w:r>
      <w:r w:rsidRPr="00510B48">
        <w:t>pour</w:t>
      </w:r>
      <w:r w:rsidR="00A6293D" w:rsidRPr="00510B48">
        <w:t xml:space="preserve"> </w:t>
      </w:r>
      <w:r w:rsidRPr="00510B48">
        <w:t>crimes</w:t>
      </w:r>
      <w:r w:rsidR="00A6293D" w:rsidRPr="00510B48">
        <w:t xml:space="preserve"> </w:t>
      </w:r>
      <w:r w:rsidRPr="00510B48">
        <w:t>de</w:t>
      </w:r>
      <w:r w:rsidR="00A6293D" w:rsidRPr="00510B48">
        <w:t xml:space="preserve"> </w:t>
      </w:r>
      <w:r w:rsidRPr="00510B48">
        <w:t>haine</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l’article</w:t>
      </w:r>
      <w:r w:rsidR="00A6293D" w:rsidRPr="00510B48">
        <w:t xml:space="preserve"> </w:t>
      </w:r>
      <w:r w:rsidRPr="00510B48">
        <w:t>54a</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00A6293D" w:rsidRPr="00510B48">
        <w:t xml:space="preserve"> </w:t>
      </w:r>
      <w:r w:rsidRPr="00510B48">
        <w:t>dont</w:t>
      </w:r>
      <w:r w:rsidR="00A6293D" w:rsidRPr="00510B48">
        <w:t xml:space="preserve"> </w:t>
      </w:r>
      <w:r w:rsidRPr="00510B48">
        <w:t>quatre</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d’une</w:t>
      </w:r>
      <w:r w:rsidR="00A6293D" w:rsidRPr="00510B48">
        <w:t xml:space="preserve"> </w:t>
      </w:r>
      <w:r w:rsidRPr="00510B48">
        <w:t>transaction</w:t>
      </w:r>
      <w:r w:rsidR="00A6293D" w:rsidRPr="00510B48">
        <w:t xml:space="preserve"> </w:t>
      </w:r>
      <w:r w:rsidRPr="00510B48">
        <w:t>pénale.</w:t>
      </w:r>
    </w:p>
    <w:p w14:paraId="7EFBDC51" w14:textId="533D32D0" w:rsidR="00222975" w:rsidRPr="00510B48" w:rsidRDefault="00222975" w:rsidP="00510B48">
      <w:pPr>
        <w:pStyle w:val="SingleTxtG"/>
      </w:pPr>
      <w:r w:rsidRPr="00510B48">
        <w:t>23.</w:t>
      </w:r>
      <w:r w:rsidRPr="00510B48">
        <w:tab/>
        <w:t>La</w:t>
      </w:r>
      <w:r w:rsidR="00A6293D" w:rsidRPr="00510B48">
        <w:t xml:space="preserve"> </w:t>
      </w:r>
      <w:r w:rsidRPr="00510B48">
        <w:t>question</w:t>
      </w:r>
      <w:r w:rsidR="00A6293D" w:rsidRPr="00510B48">
        <w:t xml:space="preserve"> </w:t>
      </w:r>
      <w:r w:rsidRPr="00510B48">
        <w:t>des</w:t>
      </w:r>
      <w:r w:rsidR="00A6293D" w:rsidRPr="00510B48">
        <w:t xml:space="preserve"> </w:t>
      </w:r>
      <w:r w:rsidRPr="00510B48">
        <w:t>normes</w:t>
      </w:r>
      <w:r w:rsidR="00A6293D" w:rsidRPr="00510B48">
        <w:t xml:space="preserve"> </w:t>
      </w:r>
      <w:r w:rsidRPr="00510B48">
        <w:t>relatives</w:t>
      </w:r>
      <w:r w:rsidR="00A6293D" w:rsidRPr="00510B48">
        <w:t xml:space="preserve"> </w:t>
      </w:r>
      <w:r w:rsidRPr="00510B48">
        <w:t>à</w:t>
      </w:r>
      <w:r w:rsidR="00A6293D" w:rsidRPr="00510B48">
        <w:t xml:space="preserve"> </w:t>
      </w:r>
      <w:r w:rsidRPr="00510B48">
        <w:t>la</w:t>
      </w:r>
      <w:r w:rsidR="00A6293D" w:rsidRPr="00510B48">
        <w:t xml:space="preserve"> </w:t>
      </w:r>
      <w:r w:rsidRPr="00510B48">
        <w:t>répression</w:t>
      </w:r>
      <w:r w:rsidR="00A6293D" w:rsidRPr="00510B48">
        <w:t xml:space="preserve"> </w:t>
      </w:r>
      <w:r w:rsidRPr="00510B48">
        <w:t>des</w:t>
      </w:r>
      <w:r w:rsidR="00A6293D" w:rsidRPr="00510B48">
        <w:t xml:space="preserve"> </w:t>
      </w:r>
      <w:r w:rsidRPr="00510B48">
        <w:t>crimes</w:t>
      </w:r>
      <w:r w:rsidR="00A6293D" w:rsidRPr="00510B48">
        <w:t xml:space="preserve"> </w:t>
      </w:r>
      <w:r w:rsidRPr="00510B48">
        <w:t>de</w:t>
      </w:r>
      <w:r w:rsidR="00A6293D" w:rsidRPr="00510B48">
        <w:t xml:space="preserve"> </w:t>
      </w:r>
      <w:r w:rsidRPr="00510B48">
        <w:t>haine</w:t>
      </w:r>
      <w:r w:rsidR="00A6293D" w:rsidRPr="00510B48">
        <w:t xml:space="preserve"> </w:t>
      </w:r>
      <w:r w:rsidRPr="00510B48">
        <w:t>fait</w:t>
      </w:r>
      <w:r w:rsidR="00A6293D" w:rsidRPr="00510B48">
        <w:t xml:space="preserve"> </w:t>
      </w:r>
      <w:r w:rsidRPr="00510B48">
        <w:t>partie</w:t>
      </w:r>
      <w:r w:rsidR="00A6293D" w:rsidRPr="00510B48">
        <w:t xml:space="preserve"> </w:t>
      </w:r>
      <w:r w:rsidRPr="00510B48">
        <w:t>intégrante</w:t>
      </w:r>
      <w:r w:rsidR="00A6293D" w:rsidRPr="00510B48">
        <w:t xml:space="preserve"> </w:t>
      </w:r>
      <w:r w:rsidRPr="00510B48">
        <w:t>des</w:t>
      </w:r>
      <w:r w:rsidR="00A6293D" w:rsidRPr="00510B48">
        <w:t xml:space="preserve"> </w:t>
      </w:r>
      <w:r w:rsidRPr="00510B48">
        <w:t>programmes</w:t>
      </w:r>
      <w:r w:rsidR="00A6293D" w:rsidRPr="00510B48">
        <w:t xml:space="preserve"> </w:t>
      </w:r>
      <w:r w:rsidRPr="00510B48">
        <w:t>de</w:t>
      </w:r>
      <w:r w:rsidR="00A6293D" w:rsidRPr="00510B48">
        <w:t xml:space="preserve"> </w:t>
      </w:r>
      <w:r w:rsidRPr="00510B48">
        <w:t>formation</w:t>
      </w:r>
      <w:r w:rsidR="00A6293D" w:rsidRPr="00510B48">
        <w:t xml:space="preserve"> </w:t>
      </w:r>
      <w:r w:rsidRPr="00510B48">
        <w:t>initiale</w:t>
      </w:r>
      <w:r w:rsidR="00A6293D" w:rsidRPr="00510B48">
        <w:t xml:space="preserve"> </w:t>
      </w:r>
      <w:r w:rsidRPr="00510B48">
        <w:t>et</w:t>
      </w:r>
      <w:r w:rsidR="00A6293D" w:rsidRPr="00510B48">
        <w:t xml:space="preserve"> </w:t>
      </w:r>
      <w:r w:rsidRPr="00510B48">
        <w:t>continue</w:t>
      </w:r>
      <w:r w:rsidR="00A6293D" w:rsidRPr="00510B48">
        <w:t xml:space="preserve"> </w:t>
      </w:r>
      <w:r w:rsidRPr="00510B48">
        <w:t>en</w:t>
      </w:r>
      <w:r w:rsidR="00A6293D" w:rsidRPr="00510B48">
        <w:t xml:space="preserve"> </w:t>
      </w:r>
      <w:r w:rsidRPr="00510B48">
        <w:t>droit</w:t>
      </w:r>
      <w:r w:rsidR="00A6293D" w:rsidRPr="00510B48">
        <w:t xml:space="preserve"> </w:t>
      </w:r>
      <w:r w:rsidRPr="00510B48">
        <w:t>pénal.</w:t>
      </w:r>
    </w:p>
    <w:p w14:paraId="1F400FEE" w14:textId="614BB226" w:rsidR="00222975" w:rsidRPr="00510B48" w:rsidRDefault="00222975" w:rsidP="00510B48">
      <w:pPr>
        <w:pStyle w:val="SingleTxtG"/>
      </w:pPr>
      <w:r w:rsidRPr="00510B48">
        <w:t>24.</w:t>
      </w:r>
      <w:r w:rsidRPr="00510B48">
        <w:tab/>
        <w:t>Début</w:t>
      </w:r>
      <w:r w:rsidR="00A6293D" w:rsidRPr="00510B48">
        <w:t xml:space="preserve"> </w:t>
      </w:r>
      <w:r w:rsidRPr="00510B48">
        <w:t>2018,</w:t>
      </w:r>
      <w:r w:rsidR="00A6293D" w:rsidRPr="00510B48">
        <w:rPr>
          <w:i/>
        </w:rPr>
        <w:t xml:space="preserve"> </w:t>
      </w:r>
      <w:r w:rsidRPr="00510B48">
        <w:t>des</w:t>
      </w:r>
      <w:r w:rsidR="00A6293D" w:rsidRPr="00510B48">
        <w:rPr>
          <w:i/>
        </w:rPr>
        <w:t xml:space="preserve"> </w:t>
      </w:r>
      <w:r w:rsidRPr="00510B48">
        <w:rPr>
          <w:i/>
        </w:rPr>
        <w:t>Lignes</w:t>
      </w:r>
      <w:r w:rsidR="00A6293D" w:rsidRPr="00510B48">
        <w:rPr>
          <w:i/>
        </w:rPr>
        <w:t xml:space="preserve"> </w:t>
      </w:r>
      <w:r w:rsidRPr="00510B48">
        <w:rPr>
          <w:i/>
        </w:rPr>
        <w:t>directrices</w:t>
      </w:r>
      <w:r w:rsidR="00A6293D" w:rsidRPr="00510B48">
        <w:rPr>
          <w:i/>
        </w:rPr>
        <w:t xml:space="preserve"> </w:t>
      </w:r>
      <w:r w:rsidRPr="00510B48">
        <w:rPr>
          <w:i/>
        </w:rPr>
        <w:t>pour</w:t>
      </w:r>
      <w:r w:rsidR="00A6293D" w:rsidRPr="00510B48">
        <w:rPr>
          <w:i/>
        </w:rPr>
        <w:t xml:space="preserve"> </w:t>
      </w:r>
      <w:r w:rsidRPr="00510B48">
        <w:rPr>
          <w:i/>
        </w:rPr>
        <w:t>la</w:t>
      </w:r>
      <w:r w:rsidR="00A6293D" w:rsidRPr="00510B48">
        <w:rPr>
          <w:i/>
        </w:rPr>
        <w:t xml:space="preserve"> </w:t>
      </w:r>
      <w:r w:rsidRPr="00510B48">
        <w:rPr>
          <w:i/>
        </w:rPr>
        <w:t>répression</w:t>
      </w:r>
      <w:r w:rsidR="00A6293D" w:rsidRPr="00510B48">
        <w:rPr>
          <w:i/>
        </w:rPr>
        <w:t xml:space="preserve"> </w:t>
      </w:r>
      <w:r w:rsidRPr="00510B48">
        <w:rPr>
          <w:i/>
        </w:rPr>
        <w:t>des</w:t>
      </w:r>
      <w:r w:rsidR="00A6293D" w:rsidRPr="00510B48">
        <w:rPr>
          <w:i/>
        </w:rPr>
        <w:t xml:space="preserve"> </w:t>
      </w:r>
      <w:r w:rsidRPr="00510B48">
        <w:rPr>
          <w:i/>
        </w:rPr>
        <w:t>crimes</w:t>
      </w:r>
      <w:r w:rsidR="00A6293D" w:rsidRPr="00510B48">
        <w:rPr>
          <w:i/>
        </w:rPr>
        <w:t xml:space="preserve"> </w:t>
      </w:r>
      <w:r w:rsidRPr="00510B48">
        <w:rPr>
          <w:i/>
        </w:rPr>
        <w:t>de</w:t>
      </w:r>
      <w:r w:rsidR="00A6293D" w:rsidRPr="00510B48">
        <w:rPr>
          <w:i/>
        </w:rPr>
        <w:t xml:space="preserve"> </w:t>
      </w:r>
      <w:r w:rsidRPr="00510B48">
        <w:rPr>
          <w:i/>
        </w:rPr>
        <w:t>haine</w:t>
      </w:r>
      <w:r w:rsidR="00A6293D" w:rsidRPr="00510B48">
        <w:rPr>
          <w:i/>
        </w:rPr>
        <w:t xml:space="preserve"> </w:t>
      </w:r>
      <w:r w:rsidRPr="00510B48">
        <w:rPr>
          <w:i/>
        </w:rPr>
        <w:t>en</w:t>
      </w:r>
      <w:r w:rsidR="00A6293D" w:rsidRPr="00510B48">
        <w:rPr>
          <w:i/>
        </w:rPr>
        <w:t xml:space="preserve"> </w:t>
      </w:r>
      <w:r w:rsidRPr="00510B48">
        <w:rPr>
          <w:i/>
        </w:rPr>
        <w:t>République</w:t>
      </w:r>
      <w:r w:rsidR="00A6293D" w:rsidRPr="00510B48">
        <w:rPr>
          <w:i/>
        </w:rPr>
        <w:t xml:space="preserve"> </w:t>
      </w:r>
      <w:r w:rsidRPr="00510B48">
        <w:rPr>
          <w:i/>
        </w:rPr>
        <w:t>de</w:t>
      </w:r>
      <w:r w:rsidR="00A6293D" w:rsidRPr="00510B48">
        <w:rPr>
          <w:i/>
        </w:rPr>
        <w:t xml:space="preserve"> </w:t>
      </w:r>
      <w:r w:rsidRPr="00510B48">
        <w:rPr>
          <w:i/>
        </w:rPr>
        <w:t>Serbie</w:t>
      </w:r>
      <w:r w:rsidR="00A6293D" w:rsidRPr="00510B48">
        <w:rPr>
          <w:i/>
        </w:rPr>
        <w:t xml:space="preserve"> </w:t>
      </w:r>
      <w:r w:rsidRPr="00510B48">
        <w:t>ont</w:t>
      </w:r>
      <w:r w:rsidR="00A6293D" w:rsidRPr="00510B48">
        <w:t xml:space="preserve"> </w:t>
      </w:r>
      <w:r w:rsidRPr="00510B48">
        <w:t>été</w:t>
      </w:r>
      <w:r w:rsidR="00A6293D" w:rsidRPr="00510B48">
        <w:t xml:space="preserve"> </w:t>
      </w:r>
      <w:r w:rsidRPr="00510B48">
        <w:t>élaborées</w:t>
      </w:r>
      <w:r w:rsidR="00A6293D" w:rsidRPr="00510B48">
        <w:t xml:space="preserve"> </w:t>
      </w:r>
      <w:r w:rsidRPr="00510B48">
        <w:t>à</w:t>
      </w:r>
      <w:r w:rsidR="00A6293D" w:rsidRPr="00510B48">
        <w:t xml:space="preserve"> </w:t>
      </w:r>
      <w:r w:rsidRPr="00510B48">
        <w:t>l’intention</w:t>
      </w:r>
      <w:r w:rsidR="00A6293D" w:rsidRPr="00510B48">
        <w:t xml:space="preserve"> </w:t>
      </w:r>
      <w:r w:rsidRPr="00510B48">
        <w:t>des</w:t>
      </w:r>
      <w:r w:rsidR="00A6293D" w:rsidRPr="00510B48">
        <w:t xml:space="preserve"> </w:t>
      </w:r>
      <w:r w:rsidRPr="00510B48">
        <w:t>procureurs</w:t>
      </w:r>
      <w:r w:rsidR="00601D40" w:rsidRPr="00510B48">
        <w:t>.</w:t>
      </w:r>
      <w:r w:rsidR="00A6293D" w:rsidRPr="00510B48">
        <w:t xml:space="preserve"> </w:t>
      </w:r>
      <w:r w:rsidRPr="00510B48">
        <w:t>Conformément</w:t>
      </w:r>
      <w:r w:rsidR="00A6293D" w:rsidRPr="00510B48">
        <w:t xml:space="preserve"> </w:t>
      </w:r>
      <w:r w:rsidRPr="00510B48">
        <w:t>au</w:t>
      </w:r>
      <w:r w:rsidR="00A6293D" w:rsidRPr="00510B48">
        <w:t xml:space="preserve"> </w:t>
      </w:r>
      <w:r w:rsidRPr="00510B48">
        <w:t>programme</w:t>
      </w:r>
      <w:r w:rsidR="00A6293D" w:rsidRPr="00510B48">
        <w:t xml:space="preserve"> </w:t>
      </w:r>
      <w:r w:rsidRPr="00510B48">
        <w:t>de</w:t>
      </w:r>
      <w:r w:rsidR="00A6293D" w:rsidRPr="00510B48">
        <w:t xml:space="preserve"> </w:t>
      </w:r>
      <w:r w:rsidRPr="00510B48">
        <w:t>cours</w:t>
      </w:r>
      <w:r w:rsidR="00A6293D" w:rsidRPr="00510B48">
        <w:t xml:space="preserve"> </w:t>
      </w:r>
      <w:r w:rsidRPr="00510B48">
        <w:t>de</w:t>
      </w:r>
      <w:r w:rsidR="00A6293D" w:rsidRPr="00510B48">
        <w:t xml:space="preserve"> </w:t>
      </w:r>
      <w:r w:rsidRPr="00510B48">
        <w:t>l’Académie</w:t>
      </w:r>
      <w:r w:rsidR="00A6293D" w:rsidRPr="00510B48">
        <w:t xml:space="preserve"> </w:t>
      </w:r>
      <w:r w:rsidRPr="00510B48">
        <w:t>judiciaire,</w:t>
      </w:r>
      <w:r w:rsidR="00A6293D" w:rsidRPr="00510B48">
        <w:t xml:space="preserve"> </w:t>
      </w:r>
      <w:r w:rsidRPr="00510B48">
        <w:t>des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ces</w:t>
      </w:r>
      <w:r w:rsidR="00A6293D" w:rsidRPr="00510B48">
        <w:t xml:space="preserve"> </w:t>
      </w:r>
      <w:r w:rsidR="009D16C5">
        <w:t>l</w:t>
      </w:r>
      <w:r w:rsidRPr="00510B48">
        <w:t>ignes</w:t>
      </w:r>
      <w:r w:rsidR="00A6293D" w:rsidRPr="00510B48">
        <w:t xml:space="preserve"> </w:t>
      </w:r>
      <w:r w:rsidRPr="00510B48">
        <w:t>directrices</w:t>
      </w:r>
      <w:r w:rsidR="00A6293D" w:rsidRPr="00510B48">
        <w:t xml:space="preserve"> </w:t>
      </w:r>
      <w:r w:rsidRPr="00510B48">
        <w:t>ont</w:t>
      </w:r>
      <w:r w:rsidR="00A6293D" w:rsidRPr="00510B48">
        <w:t xml:space="preserve"> </w:t>
      </w:r>
      <w:r w:rsidRPr="00510B48">
        <w:t>été</w:t>
      </w:r>
      <w:r w:rsidR="00A6293D" w:rsidRPr="00510B48">
        <w:t xml:space="preserve"> </w:t>
      </w:r>
      <w:r w:rsidRPr="00510B48">
        <w:t>dispensées</w:t>
      </w:r>
      <w:r w:rsidR="00A6293D" w:rsidRPr="00510B48">
        <w:t xml:space="preserve"> </w:t>
      </w:r>
      <w:r w:rsidRPr="00510B48">
        <w:t>en</w:t>
      </w:r>
      <w:r w:rsidR="00A6293D" w:rsidRPr="00510B48">
        <w:t xml:space="preserve"> </w:t>
      </w:r>
      <w:r w:rsidRPr="00510B48">
        <w:t>2018</w:t>
      </w:r>
      <w:r w:rsidR="00A6293D" w:rsidRPr="00510B48">
        <w:t xml:space="preserve"> </w:t>
      </w:r>
      <w:r w:rsidRPr="00510B48">
        <w:t>et</w:t>
      </w:r>
      <w:r w:rsidR="00A6293D" w:rsidRPr="00510B48">
        <w:t xml:space="preserve"> </w:t>
      </w:r>
      <w:r w:rsidRPr="00510B48">
        <w:t>2019</w:t>
      </w:r>
      <w:r w:rsidR="00A6293D" w:rsidRPr="00510B48">
        <w:t xml:space="preserve"> </w:t>
      </w:r>
      <w:r w:rsidRPr="00510B48">
        <w:t>à</w:t>
      </w:r>
      <w:r w:rsidR="00A6293D" w:rsidRPr="00510B48">
        <w:t xml:space="preserve"> </w:t>
      </w:r>
      <w:r w:rsidRPr="00510B48">
        <w:t>214</w:t>
      </w:r>
      <w:r w:rsidR="009D16C5">
        <w:t> </w:t>
      </w:r>
      <w:r w:rsidRPr="00510B48">
        <w:t>procureurs.</w:t>
      </w:r>
    </w:p>
    <w:p w14:paraId="77AFE4B7" w14:textId="1C9D1EA6" w:rsidR="00222975" w:rsidRPr="00510B48" w:rsidRDefault="00222975" w:rsidP="00510B48">
      <w:pPr>
        <w:pStyle w:val="SingleTxtG"/>
      </w:pPr>
      <w:r w:rsidRPr="00510B48">
        <w:t>25.</w:t>
      </w:r>
      <w:r w:rsidRPr="00510B48">
        <w:tab/>
        <w:t>Des</w:t>
      </w:r>
      <w:r w:rsidR="00A6293D" w:rsidRPr="00510B48">
        <w:t xml:space="preserve"> </w:t>
      </w:r>
      <w:r w:rsidRPr="00510B48">
        <w:t>réunions</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entre</w:t>
      </w:r>
      <w:r w:rsidR="00A6293D" w:rsidRPr="00510B48">
        <w:t xml:space="preserve"> </w:t>
      </w:r>
      <w:r w:rsidRPr="00510B48">
        <w:t>les</w:t>
      </w:r>
      <w:r w:rsidR="00A6293D" w:rsidRPr="00510B48">
        <w:t xml:space="preserve"> </w:t>
      </w:r>
      <w:r w:rsidRPr="00510B48">
        <w:t>organes</w:t>
      </w:r>
      <w:r w:rsidR="00A6293D" w:rsidRPr="00510B48">
        <w:t xml:space="preserve"> </w:t>
      </w:r>
      <w:r w:rsidRPr="00510B48">
        <w:t>publics</w:t>
      </w:r>
      <w:r w:rsidR="00A6293D" w:rsidRPr="00510B48">
        <w:t xml:space="preserve"> </w:t>
      </w:r>
      <w:r w:rsidRPr="00510B48">
        <w:t>compétents</w:t>
      </w:r>
      <w:r w:rsidR="00A6293D" w:rsidRPr="00510B48">
        <w:t xml:space="preserve"> </w:t>
      </w:r>
      <w:r w:rsidRPr="00510B48">
        <w:t>et</w:t>
      </w:r>
      <w:r w:rsidR="00A6293D" w:rsidRPr="00510B48">
        <w:t xml:space="preserve"> </w:t>
      </w:r>
      <w:r w:rsidRPr="00510B48">
        <w:t>les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ont</w:t>
      </w:r>
      <w:r w:rsidR="00A6293D" w:rsidRPr="00510B48">
        <w:t xml:space="preserve"> </w:t>
      </w:r>
      <w:r w:rsidRPr="00510B48">
        <w:t>lieu</w:t>
      </w:r>
      <w:r w:rsidR="00A6293D" w:rsidRPr="00510B48">
        <w:t xml:space="preserve"> </w:t>
      </w:r>
      <w:r w:rsidRPr="00510B48">
        <w:t>régulièrement</w:t>
      </w:r>
      <w:r w:rsidR="00A6293D" w:rsidRPr="00510B48">
        <w:t xml:space="preserve"> </w:t>
      </w:r>
      <w:r w:rsidRPr="00510B48">
        <w:t>en</w:t>
      </w:r>
      <w:r w:rsidR="00A6293D" w:rsidRPr="00510B48">
        <w:t xml:space="preserve"> </w:t>
      </w:r>
      <w:r w:rsidRPr="00510B48">
        <w:t>vue</w:t>
      </w:r>
      <w:r w:rsidR="00A6293D" w:rsidRPr="00510B48">
        <w:t xml:space="preserve"> </w:t>
      </w:r>
      <w:r w:rsidRPr="00510B48">
        <w:t>de</w:t>
      </w:r>
      <w:r w:rsidR="00A6293D" w:rsidRPr="00510B48">
        <w:t xml:space="preserve"> </w:t>
      </w:r>
      <w:r w:rsidRPr="00510B48">
        <w:t>mettre</w:t>
      </w:r>
      <w:r w:rsidR="00A6293D" w:rsidRPr="00510B48">
        <w:t xml:space="preserve"> </w:t>
      </w:r>
      <w:r w:rsidRPr="00510B48">
        <w:t>en</w:t>
      </w:r>
      <w:r w:rsidR="00A6293D" w:rsidRPr="00510B48">
        <w:t xml:space="preserve"> </w:t>
      </w:r>
      <w:r w:rsidRPr="00510B48">
        <w:t>place</w:t>
      </w:r>
      <w:r w:rsidR="00A6293D" w:rsidRPr="00510B48">
        <w:t xml:space="preserve"> </w:t>
      </w:r>
      <w:r w:rsidRPr="00510B48">
        <w:t>un</w:t>
      </w:r>
      <w:r w:rsidR="00A6293D" w:rsidRPr="00510B48">
        <w:t xml:space="preserve"> </w:t>
      </w:r>
      <w:r w:rsidRPr="00510B48">
        <w:t>mécanisme</w:t>
      </w:r>
      <w:r w:rsidR="00A6293D" w:rsidRPr="00510B48">
        <w:t xml:space="preserve"> </w:t>
      </w:r>
      <w:r w:rsidRPr="00510B48">
        <w:t>de</w:t>
      </w:r>
      <w:r w:rsidR="00A6293D" w:rsidRPr="00510B48">
        <w:t xml:space="preserve"> </w:t>
      </w:r>
      <w:r w:rsidRPr="00510B48">
        <w:t>lutte</w:t>
      </w:r>
      <w:r w:rsidR="00A6293D" w:rsidRPr="00510B48">
        <w:t xml:space="preserve"> </w:t>
      </w:r>
      <w:r w:rsidRPr="00510B48">
        <w:t>contre</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haine</w:t>
      </w:r>
      <w:r w:rsidR="00A6293D" w:rsidRPr="00510B48">
        <w:t xml:space="preserve"> </w:t>
      </w:r>
      <w:r w:rsidRPr="00510B48">
        <w:t>en</w:t>
      </w:r>
      <w:r w:rsidR="00A6293D" w:rsidRPr="00510B48">
        <w:t xml:space="preserve"> </w:t>
      </w:r>
      <w:r w:rsidRPr="00510B48">
        <w:t>Serbie</w:t>
      </w:r>
      <w:r w:rsidR="00601D40" w:rsidRPr="00510B48">
        <w:t>.</w:t>
      </w:r>
      <w:r w:rsidR="00A6293D" w:rsidRPr="00510B48">
        <w:t xml:space="preserve"> </w:t>
      </w:r>
      <w:r w:rsidRPr="00510B48">
        <w:t>Le</w:t>
      </w:r>
      <w:r w:rsidR="00A6293D" w:rsidRPr="00510B48">
        <w:t xml:space="preserve"> </w:t>
      </w:r>
      <w:r w:rsidRPr="00510B48">
        <w:t>référent</w:t>
      </w:r>
      <w:r w:rsidR="00A6293D" w:rsidRPr="00510B48">
        <w:t xml:space="preserve"> </w:t>
      </w:r>
      <w:r w:rsidRPr="00510B48">
        <w:t>national</w:t>
      </w:r>
      <w:r w:rsidR="00A6293D" w:rsidRPr="00510B48">
        <w:t xml:space="preserve"> </w:t>
      </w:r>
      <w:r w:rsidRPr="00510B48">
        <w:t>pour</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haine</w:t>
      </w:r>
      <w:r w:rsidR="00A6293D" w:rsidRPr="00510B48">
        <w:t xml:space="preserve"> </w:t>
      </w:r>
      <w:r w:rsidRPr="00510B48">
        <w:t>s’acquitte</w:t>
      </w:r>
      <w:r w:rsidR="00A6293D" w:rsidRPr="00510B48">
        <w:t xml:space="preserve"> </w:t>
      </w:r>
      <w:r w:rsidRPr="00510B48">
        <w:t>dûment</w:t>
      </w:r>
      <w:r w:rsidR="00A6293D" w:rsidRPr="00510B48">
        <w:t xml:space="preserve"> </w:t>
      </w:r>
      <w:r w:rsidRPr="00510B48">
        <w:t>de</w:t>
      </w:r>
      <w:r w:rsidR="00A6293D" w:rsidRPr="00510B48">
        <w:t xml:space="preserve"> </w:t>
      </w:r>
      <w:r w:rsidRPr="00510B48">
        <w:t>sa</w:t>
      </w:r>
      <w:r w:rsidR="00A6293D" w:rsidRPr="00510B48">
        <w:t xml:space="preserve"> </w:t>
      </w:r>
      <w:r w:rsidRPr="00510B48">
        <w:t>fonction</w:t>
      </w:r>
      <w:r w:rsidR="00A6293D" w:rsidRPr="00510B48">
        <w:t xml:space="preserve"> </w:t>
      </w:r>
      <w:r w:rsidRPr="00510B48">
        <w:t>au</w:t>
      </w:r>
      <w:r w:rsidR="00A6293D" w:rsidRPr="00510B48">
        <w:t xml:space="preserve"> </w:t>
      </w:r>
      <w:r w:rsidRPr="00510B48">
        <w:t>sein</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p>
    <w:p w14:paraId="31E636B8" w14:textId="59FF08FE" w:rsidR="00222975" w:rsidRPr="00510B48" w:rsidRDefault="00222975" w:rsidP="00510B48">
      <w:pPr>
        <w:pStyle w:val="H23G"/>
        <w:rPr>
          <w:i/>
        </w:rPr>
      </w:pPr>
      <w:r w:rsidRPr="00510B48">
        <w:tab/>
      </w:r>
      <w:r w:rsidRPr="00510B48">
        <w:tab/>
        <w:t>Province</w:t>
      </w:r>
      <w:r w:rsidR="00A6293D" w:rsidRPr="00510B48">
        <w:rPr>
          <w:i/>
        </w:rPr>
        <w:t xml:space="preserve"> </w:t>
      </w:r>
      <w:r w:rsidRPr="00510B48">
        <w:t>autonome</w:t>
      </w:r>
      <w:r w:rsidR="00A6293D" w:rsidRPr="00510B48">
        <w:rPr>
          <w:i/>
        </w:rPr>
        <w:t xml:space="preserve"> </w:t>
      </w:r>
      <w:r w:rsidRPr="00510B48">
        <w:t>du</w:t>
      </w:r>
      <w:r w:rsidR="00A6293D" w:rsidRPr="00510B48">
        <w:rPr>
          <w:i/>
        </w:rPr>
        <w:t xml:space="preserve"> </w:t>
      </w:r>
      <w:r w:rsidR="009D16C5" w:rsidRPr="00510B48">
        <w:t>Kosovo</w:t>
      </w:r>
      <w:r w:rsidR="009D16C5">
        <w:noBreakHyphen/>
      </w:r>
      <w:r w:rsidRPr="00510B48">
        <w:t>Metohija</w:t>
      </w:r>
    </w:p>
    <w:p w14:paraId="67CDFC98" w14:textId="793748C0" w:rsidR="00222975" w:rsidRPr="00510B48" w:rsidRDefault="00222975" w:rsidP="00510B48">
      <w:pPr>
        <w:pStyle w:val="SingleTxtG"/>
      </w:pPr>
      <w:r w:rsidRPr="00510B48">
        <w:t>26.</w:t>
      </w:r>
      <w:r w:rsidRPr="00510B48">
        <w:tab/>
        <w:t>Vingt</w:t>
      </w:r>
      <w:r w:rsidR="00A6293D" w:rsidRPr="00510B48">
        <w:t xml:space="preserve"> </w:t>
      </w:r>
      <w:r w:rsidRPr="00510B48">
        <w:t>et</w:t>
      </w:r>
      <w:r w:rsidR="00A6293D" w:rsidRPr="00510B48">
        <w:t xml:space="preserve"> </w:t>
      </w:r>
      <w:r w:rsidRPr="00510B48">
        <w:t>un</w:t>
      </w:r>
      <w:r w:rsidR="00A6293D" w:rsidRPr="00510B48">
        <w:t xml:space="preserve"> </w:t>
      </w:r>
      <w:r w:rsidRPr="00510B48">
        <w:t>an</w:t>
      </w:r>
      <w:r w:rsidR="00A6293D" w:rsidRPr="00510B48">
        <w:t xml:space="preserve"> </w:t>
      </w:r>
      <w:r w:rsidRPr="00510B48">
        <w:t>après</w:t>
      </w:r>
      <w:r w:rsidR="00A6293D" w:rsidRPr="00510B48">
        <w:t xml:space="preserve"> </w:t>
      </w:r>
      <w:r w:rsidRPr="00510B48">
        <w:t>la</w:t>
      </w:r>
      <w:r w:rsidR="00A6293D" w:rsidRPr="00510B48">
        <w:t xml:space="preserve"> </w:t>
      </w:r>
      <w:r w:rsidRPr="00510B48">
        <w:t>fin</w:t>
      </w:r>
      <w:r w:rsidR="00A6293D" w:rsidRPr="00510B48">
        <w:t xml:space="preserve"> </w:t>
      </w:r>
      <w:r w:rsidRPr="00510B48">
        <w:t>du</w:t>
      </w:r>
      <w:r w:rsidR="00A6293D" w:rsidRPr="00510B48">
        <w:t xml:space="preserve"> </w:t>
      </w:r>
      <w:r w:rsidRPr="00510B48">
        <w:t>conflit</w:t>
      </w:r>
      <w:r w:rsidR="00A6293D" w:rsidRPr="00510B48">
        <w:t xml:space="preserve"> </w:t>
      </w:r>
      <w:r w:rsidRPr="00510B48">
        <w:t>armé</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les</w:t>
      </w:r>
      <w:r w:rsidR="00A6293D" w:rsidRPr="00510B48">
        <w:t xml:space="preserve"> </w:t>
      </w:r>
      <w:r w:rsidRPr="00510B48">
        <w:t>agressions</w:t>
      </w:r>
      <w:r w:rsidR="00A6293D" w:rsidRPr="00510B48">
        <w:t xml:space="preserve"> </w:t>
      </w:r>
      <w:r w:rsidRPr="00510B48">
        <w:t>ethniquement</w:t>
      </w:r>
      <w:r w:rsidR="00A6293D" w:rsidRPr="00510B48">
        <w:t xml:space="preserve"> </w:t>
      </w:r>
      <w:r w:rsidRPr="00510B48">
        <w:t>motivées</w:t>
      </w:r>
      <w:r w:rsidR="00A6293D" w:rsidRPr="00510B48">
        <w:t xml:space="preserve"> </w:t>
      </w:r>
      <w:r w:rsidRPr="00510B48">
        <w:t>continuent</w:t>
      </w:r>
      <w:r w:rsidR="00A6293D" w:rsidRPr="00510B48">
        <w:t xml:space="preserve"> </w:t>
      </w:r>
      <w:r w:rsidRPr="00510B48">
        <w:t>de</w:t>
      </w:r>
      <w:r w:rsidR="00A6293D" w:rsidRPr="00510B48">
        <w:t xml:space="preserve"> </w:t>
      </w:r>
      <w:r w:rsidRPr="00510B48">
        <w:t>menacer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Serbes,</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de</w:t>
      </w:r>
      <w:r w:rsidR="00A6293D" w:rsidRPr="00510B48">
        <w:t xml:space="preserve"> </w:t>
      </w:r>
      <w:r w:rsidRPr="00510B48">
        <w:t>ceux</w:t>
      </w:r>
      <w:r w:rsidR="00A6293D" w:rsidRPr="00510B48">
        <w:t xml:space="preserve"> </w:t>
      </w:r>
      <w:r w:rsidRPr="00510B48">
        <w:t>qui</w:t>
      </w:r>
      <w:r w:rsidR="00A6293D" w:rsidRPr="00510B48">
        <w:t xml:space="preserve"> </w:t>
      </w:r>
      <w:r w:rsidRPr="00510B48">
        <w:t>sont</w:t>
      </w:r>
      <w:r w:rsidR="00A6293D" w:rsidRPr="00510B48">
        <w:t xml:space="preserve"> </w:t>
      </w:r>
      <w:r w:rsidRPr="00510B48">
        <w:t>revenus</w:t>
      </w:r>
      <w:r w:rsidR="00A6293D" w:rsidRPr="00510B48">
        <w:t xml:space="preserve"> </w:t>
      </w:r>
      <w:r w:rsidRPr="00510B48">
        <w:t>dans</w:t>
      </w:r>
      <w:r w:rsidR="00A6293D" w:rsidRPr="00510B48">
        <w:t xml:space="preserve"> </w:t>
      </w:r>
      <w:r w:rsidRPr="00510B48">
        <w:t>cette</w:t>
      </w:r>
      <w:r w:rsidR="00A6293D" w:rsidRPr="00510B48">
        <w:t xml:space="preserve"> </w:t>
      </w:r>
      <w:r w:rsidRPr="00510B48">
        <w:t>partie</w:t>
      </w:r>
      <w:r w:rsidR="00A6293D" w:rsidRPr="00510B48">
        <w:t xml:space="preserve"> </w:t>
      </w:r>
      <w:r w:rsidRPr="00510B48">
        <w:t>du</w:t>
      </w:r>
      <w:r w:rsidR="00A6293D" w:rsidRPr="00510B48">
        <w:t xml:space="preserve"> </w:t>
      </w:r>
      <w:r w:rsidRPr="00510B48">
        <w:t>territoire</w:t>
      </w:r>
      <w:r w:rsidR="00A6293D" w:rsidRPr="00510B48">
        <w:t xml:space="preserve"> </w:t>
      </w:r>
      <w:r w:rsidRPr="00510B48">
        <w:t>de</w:t>
      </w:r>
      <w:r w:rsidR="00A6293D" w:rsidRPr="00510B48">
        <w:t xml:space="preserve"> </w:t>
      </w:r>
      <w:r w:rsidRPr="00510B48">
        <w:t>l’État</w:t>
      </w:r>
      <w:r w:rsidR="00A6293D" w:rsidRPr="00510B48">
        <w:t xml:space="preserve"> </w:t>
      </w:r>
      <w:r w:rsidRPr="00510B48">
        <w:t>serbe</w:t>
      </w:r>
      <w:r w:rsidR="00601D40" w:rsidRPr="00510B48">
        <w:t>.</w:t>
      </w:r>
      <w:r w:rsidR="00A6293D" w:rsidRPr="00510B48">
        <w:t xml:space="preserve"> </w:t>
      </w:r>
      <w:r w:rsidRPr="00510B48">
        <w:t>Ces</w:t>
      </w:r>
      <w:r w:rsidR="00A6293D" w:rsidRPr="00510B48">
        <w:t xml:space="preserve"> </w:t>
      </w:r>
      <w:r w:rsidRPr="00510B48">
        <w:t>agressions</w:t>
      </w:r>
      <w:r w:rsidR="00A6293D" w:rsidRPr="00510B48">
        <w:t xml:space="preserve"> </w:t>
      </w:r>
      <w:r w:rsidRPr="00510B48">
        <w:t>sont</w:t>
      </w:r>
      <w:r w:rsidR="00A6293D" w:rsidRPr="00510B48">
        <w:t xml:space="preserve"> </w:t>
      </w:r>
      <w:r w:rsidRPr="00510B48">
        <w:t>de</w:t>
      </w:r>
      <w:r w:rsidR="00A6293D" w:rsidRPr="00510B48">
        <w:t xml:space="preserve"> </w:t>
      </w:r>
      <w:r w:rsidRPr="00510B48">
        <w:t>plus</w:t>
      </w:r>
      <w:r w:rsidR="00A6293D" w:rsidRPr="00510B48">
        <w:t xml:space="preserve"> </w:t>
      </w:r>
      <w:r w:rsidRPr="00510B48">
        <w:t>en</w:t>
      </w:r>
      <w:r w:rsidR="00A6293D" w:rsidRPr="00510B48">
        <w:t xml:space="preserve"> </w:t>
      </w:r>
      <w:r w:rsidRPr="00510B48">
        <w:t>plus</w:t>
      </w:r>
      <w:r w:rsidR="00A6293D" w:rsidRPr="00510B48">
        <w:t xml:space="preserve"> </w:t>
      </w:r>
      <w:r w:rsidRPr="00510B48">
        <w:t>dangereuses</w:t>
      </w:r>
      <w:r w:rsidR="00510B48">
        <w:t> :</w:t>
      </w:r>
      <w:r w:rsidR="00A6293D" w:rsidRPr="00510B48">
        <w:t xml:space="preserve"> </w:t>
      </w:r>
      <w:r w:rsidRPr="00510B48">
        <w:t>outre</w:t>
      </w:r>
      <w:r w:rsidR="00A6293D" w:rsidRPr="00510B48">
        <w:t xml:space="preserve"> </w:t>
      </w:r>
      <w:r w:rsidRPr="00510B48">
        <w:t>les</w:t>
      </w:r>
      <w:r w:rsidR="00A6293D" w:rsidRPr="00510B48">
        <w:t xml:space="preserve"> </w:t>
      </w:r>
      <w:r w:rsidRPr="00510B48">
        <w:t>habituels</w:t>
      </w:r>
      <w:r w:rsidR="00A6293D" w:rsidRPr="00510B48">
        <w:t xml:space="preserve"> </w:t>
      </w:r>
      <w:r w:rsidRPr="00510B48">
        <w:t>pillages</w:t>
      </w:r>
      <w:r w:rsidR="00A6293D" w:rsidRPr="00510B48">
        <w:t xml:space="preserve"> </w:t>
      </w:r>
      <w:r w:rsidRPr="00510B48">
        <w:t>et</w:t>
      </w:r>
      <w:r w:rsidR="00A6293D" w:rsidRPr="00510B48">
        <w:t xml:space="preserve"> </w:t>
      </w:r>
      <w:r w:rsidRPr="00510B48">
        <w:t>vols</w:t>
      </w:r>
      <w:r w:rsidR="00A6293D" w:rsidRPr="00510B48">
        <w:t xml:space="preserve"> </w:t>
      </w:r>
      <w:r w:rsidRPr="00510B48">
        <w:t>de</w:t>
      </w:r>
      <w:r w:rsidR="00A6293D" w:rsidRPr="00510B48">
        <w:t xml:space="preserve"> </w:t>
      </w:r>
      <w:r w:rsidRPr="00510B48">
        <w:t>bétail</w:t>
      </w:r>
      <w:r w:rsidR="00A6293D" w:rsidRPr="00510B48">
        <w:t xml:space="preserve"> </w:t>
      </w:r>
      <w:r w:rsidRPr="00510B48">
        <w:t>et</w:t>
      </w:r>
      <w:r w:rsidR="00A6293D" w:rsidRPr="00510B48">
        <w:t xml:space="preserve"> </w:t>
      </w:r>
      <w:r w:rsidRPr="00510B48">
        <w:t>d’équipements,</w:t>
      </w:r>
      <w:r w:rsidR="00A6293D" w:rsidRPr="00510B48">
        <w:t xml:space="preserve"> </w:t>
      </w:r>
      <w:r w:rsidRPr="00510B48">
        <w:t>on</w:t>
      </w:r>
      <w:r w:rsidR="00A6293D" w:rsidRPr="00510B48">
        <w:t xml:space="preserve"> </w:t>
      </w:r>
      <w:r w:rsidRPr="00510B48">
        <w:t>assiste</w:t>
      </w:r>
      <w:r w:rsidR="00A6293D" w:rsidRPr="00510B48">
        <w:t xml:space="preserve"> </w:t>
      </w:r>
      <w:r w:rsidRPr="00510B48">
        <w:t>en</w:t>
      </w:r>
      <w:r w:rsidR="00A6293D" w:rsidRPr="00510B48">
        <w:t xml:space="preserve"> </w:t>
      </w:r>
      <w:r w:rsidRPr="00510B48">
        <w:t>effet</w:t>
      </w:r>
      <w:r w:rsidR="00A6293D" w:rsidRPr="00510B48">
        <w:t xml:space="preserve"> </w:t>
      </w:r>
      <w:r w:rsidRPr="00510B48">
        <w:t>désormais</w:t>
      </w:r>
      <w:r w:rsidR="00A6293D" w:rsidRPr="00510B48">
        <w:t xml:space="preserve"> </w:t>
      </w:r>
      <w:r w:rsidRPr="00510B48">
        <w:t>à</w:t>
      </w:r>
      <w:r w:rsidR="00A6293D" w:rsidRPr="00510B48">
        <w:t xml:space="preserve"> </w:t>
      </w:r>
      <w:r w:rsidRPr="00510B48">
        <w:t>des</w:t>
      </w:r>
      <w:r w:rsidR="00A6293D" w:rsidRPr="00510B48">
        <w:t xml:space="preserve"> </w:t>
      </w:r>
      <w:r w:rsidRPr="00510B48">
        <w:t>tirs</w:t>
      </w:r>
      <w:r w:rsidR="00A6293D" w:rsidRPr="00510B48">
        <w:t xml:space="preserve"> </w:t>
      </w:r>
      <w:r w:rsidRPr="00510B48">
        <w:t>à</w:t>
      </w:r>
      <w:r w:rsidR="00A6293D" w:rsidRPr="00510B48">
        <w:t xml:space="preserve"> </w:t>
      </w:r>
      <w:r w:rsidRPr="00510B48">
        <w:t>l’arme</w:t>
      </w:r>
      <w:r w:rsidR="00A6293D" w:rsidRPr="00510B48">
        <w:t xml:space="preserve"> </w:t>
      </w:r>
      <w:r w:rsidRPr="00510B48">
        <w:t>automatique</w:t>
      </w:r>
      <w:r w:rsidR="00A6293D" w:rsidRPr="00510B48">
        <w:t xml:space="preserve"> </w:t>
      </w:r>
      <w:r w:rsidRPr="00510B48">
        <w:lastRenderedPageBreak/>
        <w:t>effectués</w:t>
      </w:r>
      <w:r w:rsidR="00A6293D" w:rsidRPr="00510B48">
        <w:t xml:space="preserve"> </w:t>
      </w:r>
      <w:r w:rsidRPr="00510B48">
        <w:t>à</w:t>
      </w:r>
      <w:r w:rsidR="00A6293D" w:rsidRPr="00510B48">
        <w:t xml:space="preserve"> </w:t>
      </w:r>
      <w:r w:rsidRPr="00510B48">
        <w:t>partir</w:t>
      </w:r>
      <w:r w:rsidR="00A6293D" w:rsidRPr="00510B48">
        <w:t xml:space="preserve"> </w:t>
      </w:r>
      <w:r w:rsidRPr="00510B48">
        <w:t>de</w:t>
      </w:r>
      <w:r w:rsidR="00A6293D" w:rsidRPr="00510B48">
        <w:t xml:space="preserve"> </w:t>
      </w:r>
      <w:r w:rsidRPr="00510B48">
        <w:t>voitures</w:t>
      </w:r>
      <w:r w:rsidR="00A6293D" w:rsidRPr="00510B48">
        <w:t xml:space="preserve"> </w:t>
      </w:r>
      <w:r w:rsidRPr="00510B48">
        <w:t>contre</w:t>
      </w:r>
      <w:r w:rsidR="00A6293D" w:rsidRPr="00510B48">
        <w:t xml:space="preserve"> </w:t>
      </w:r>
      <w:r w:rsidRPr="00510B48">
        <w:t>des</w:t>
      </w:r>
      <w:r w:rsidR="00A6293D" w:rsidRPr="00510B48">
        <w:t xml:space="preserve"> </w:t>
      </w:r>
      <w:r w:rsidRPr="00510B48">
        <w:t>habitations</w:t>
      </w:r>
      <w:r w:rsidR="00A6293D" w:rsidRPr="00510B48">
        <w:t xml:space="preserve"> </w:t>
      </w:r>
      <w:r w:rsidRPr="00510B48">
        <w:t>et</w:t>
      </w:r>
      <w:r w:rsidR="00A6293D" w:rsidRPr="00510B48">
        <w:t xml:space="preserve"> </w:t>
      </w:r>
      <w:r w:rsidRPr="00510B48">
        <w:t>des</w:t>
      </w:r>
      <w:r w:rsidR="00A6293D" w:rsidRPr="00510B48">
        <w:t xml:space="preserve"> </w:t>
      </w:r>
      <w:r w:rsidRPr="00510B48">
        <w:t>commerces,</w:t>
      </w:r>
      <w:r w:rsidR="00A6293D" w:rsidRPr="00510B48">
        <w:t xml:space="preserve"> </w:t>
      </w:r>
      <w:r w:rsidRPr="00510B48">
        <w:t>ainsi</w:t>
      </w:r>
      <w:r w:rsidR="00A6293D" w:rsidRPr="00510B48">
        <w:t xml:space="preserve"> </w:t>
      </w:r>
      <w:r w:rsidRPr="00510B48">
        <w:t>qu’à</w:t>
      </w:r>
      <w:r w:rsidR="00A6293D" w:rsidRPr="00510B48">
        <w:t xml:space="preserve"> </w:t>
      </w:r>
      <w:r w:rsidRPr="00510B48">
        <w:t>des</w:t>
      </w:r>
      <w:r w:rsidR="00A6293D" w:rsidRPr="00510B48">
        <w:t xml:space="preserve"> </w:t>
      </w:r>
      <w:r w:rsidRPr="00510B48">
        <w:t>agressions</w:t>
      </w:r>
      <w:r w:rsidR="00A6293D" w:rsidRPr="00510B48">
        <w:t xml:space="preserve"> </w:t>
      </w:r>
      <w:r w:rsidRPr="00510B48">
        <w:t>physiques</w:t>
      </w:r>
      <w:r w:rsidR="00601D40" w:rsidRPr="00510B48">
        <w:t>.</w:t>
      </w:r>
      <w:r w:rsidR="00A6293D" w:rsidRPr="00510B48">
        <w:t xml:space="preserve"> </w:t>
      </w:r>
      <w:r w:rsidRPr="00510B48">
        <w:t>L’uniformité</w:t>
      </w:r>
      <w:r w:rsidR="00A6293D" w:rsidRPr="00510B48">
        <w:t xml:space="preserve"> </w:t>
      </w:r>
      <w:r w:rsidRPr="00510B48">
        <w:t>du</w:t>
      </w:r>
      <w:r w:rsidR="00A6293D" w:rsidRPr="00510B48">
        <w:t xml:space="preserve"> </w:t>
      </w:r>
      <w:r w:rsidRPr="00510B48">
        <w:t>mode</w:t>
      </w:r>
      <w:r w:rsidR="00A6293D" w:rsidRPr="00510B48">
        <w:t xml:space="preserve"> </w:t>
      </w:r>
      <w:r w:rsidRPr="00510B48">
        <w:t>opératoire</w:t>
      </w:r>
      <w:r w:rsidR="00A6293D" w:rsidRPr="00510B48">
        <w:t xml:space="preserve"> </w:t>
      </w:r>
      <w:r w:rsidRPr="00510B48">
        <w:t>et</w:t>
      </w:r>
      <w:r w:rsidR="00A6293D" w:rsidRPr="00510B48">
        <w:t xml:space="preserve"> </w:t>
      </w:r>
      <w:r w:rsidRPr="00510B48">
        <w:t>la</w:t>
      </w:r>
      <w:r w:rsidR="00A6293D" w:rsidRPr="00510B48">
        <w:t xml:space="preserve"> </w:t>
      </w:r>
      <w:r w:rsidRPr="00510B48">
        <w:t>fréquence</w:t>
      </w:r>
      <w:r w:rsidR="00A6293D" w:rsidRPr="00510B48">
        <w:t xml:space="preserve"> </w:t>
      </w:r>
      <w:r w:rsidRPr="00510B48">
        <w:t>des</w:t>
      </w:r>
      <w:r w:rsidR="00A6293D" w:rsidRPr="00510B48">
        <w:t xml:space="preserve"> </w:t>
      </w:r>
      <w:r w:rsidRPr="00510B48">
        <w:t>attaques</w:t>
      </w:r>
      <w:r w:rsidR="00A6293D" w:rsidRPr="00510B48">
        <w:t xml:space="preserve"> </w:t>
      </w:r>
      <w:r w:rsidRPr="00510B48">
        <w:t>laissent</w:t>
      </w:r>
      <w:r w:rsidR="00A6293D" w:rsidRPr="00510B48">
        <w:t xml:space="preserve"> </w:t>
      </w:r>
      <w:r w:rsidRPr="00510B48">
        <w:t>penser</w:t>
      </w:r>
      <w:r w:rsidR="00A6293D" w:rsidRPr="00510B48">
        <w:t xml:space="preserve"> </w:t>
      </w:r>
      <w:r w:rsidRPr="00510B48">
        <w:t>qu’il</w:t>
      </w:r>
      <w:r w:rsidR="00A6293D" w:rsidRPr="00510B48">
        <w:t xml:space="preserve"> </w:t>
      </w:r>
      <w:r w:rsidRPr="00510B48">
        <w:t>existe</w:t>
      </w:r>
      <w:r w:rsidR="00A6293D" w:rsidRPr="00510B48">
        <w:t xml:space="preserve"> </w:t>
      </w:r>
      <w:r w:rsidRPr="00510B48">
        <w:t>des</w:t>
      </w:r>
      <w:r w:rsidR="00A6293D" w:rsidRPr="00510B48">
        <w:t xml:space="preserve"> </w:t>
      </w:r>
      <w:r w:rsidRPr="00510B48">
        <w:t>groupes</w:t>
      </w:r>
      <w:r w:rsidR="00A6293D" w:rsidRPr="00510B48">
        <w:t xml:space="preserve"> </w:t>
      </w:r>
      <w:r w:rsidRPr="00510B48">
        <w:t>extrémistes</w:t>
      </w:r>
      <w:r w:rsidR="00A6293D" w:rsidRPr="00510B48">
        <w:t xml:space="preserve"> </w:t>
      </w:r>
      <w:r w:rsidRPr="00510B48">
        <w:t>bien</w:t>
      </w:r>
      <w:r w:rsidR="00A6293D" w:rsidRPr="00510B48">
        <w:t xml:space="preserve"> </w:t>
      </w:r>
      <w:r w:rsidRPr="00510B48">
        <w:t>organisés</w:t>
      </w:r>
      <w:r w:rsidR="00A6293D" w:rsidRPr="00510B48">
        <w:t xml:space="preserve"> </w:t>
      </w:r>
      <w:r w:rsidRPr="00510B48">
        <w:t>qui</w:t>
      </w:r>
      <w:r w:rsidR="00A6293D" w:rsidRPr="00510B48">
        <w:t xml:space="preserve"> </w:t>
      </w:r>
      <w:r w:rsidRPr="00510B48">
        <w:t>cherchent</w:t>
      </w:r>
      <w:r w:rsidR="00A6293D" w:rsidRPr="00510B48">
        <w:t xml:space="preserve"> </w:t>
      </w:r>
      <w:r w:rsidRPr="00510B48">
        <w:t>à</w:t>
      </w:r>
      <w:r w:rsidR="00A6293D" w:rsidRPr="00510B48">
        <w:t xml:space="preserve"> </w:t>
      </w:r>
      <w:r w:rsidRPr="00510B48">
        <w:t>empêcher</w:t>
      </w:r>
      <w:r w:rsidR="00A6293D" w:rsidRPr="00510B48">
        <w:t xml:space="preserve"> </w:t>
      </w:r>
      <w:r w:rsidRPr="00510B48">
        <w:t>le</w:t>
      </w:r>
      <w:r w:rsidR="00A6293D" w:rsidRPr="00510B48">
        <w:t xml:space="preserve"> </w:t>
      </w:r>
      <w:r w:rsidRPr="00510B48">
        <w:t>retour</w:t>
      </w:r>
      <w:r w:rsidR="00A6293D" w:rsidRPr="00510B48">
        <w:t xml:space="preserve"> </w:t>
      </w:r>
      <w:r w:rsidRPr="00510B48">
        <w:t>des</w:t>
      </w:r>
      <w:r w:rsidR="00A6293D" w:rsidRPr="00510B48">
        <w:t xml:space="preserve"> </w:t>
      </w:r>
      <w:r w:rsidRPr="00510B48">
        <w:t>Serbes</w:t>
      </w:r>
      <w:r w:rsidR="00A6293D" w:rsidRPr="00510B48">
        <w:t xml:space="preserve"> </w:t>
      </w:r>
      <w:r w:rsidRPr="00510B48">
        <w:t>et</w:t>
      </w:r>
      <w:r w:rsidR="00A6293D" w:rsidRPr="00510B48">
        <w:t xml:space="preserve"> </w:t>
      </w:r>
      <w:r w:rsidRPr="00510B48">
        <w:t>des</w:t>
      </w:r>
      <w:r w:rsidR="00A6293D" w:rsidRPr="00510B48">
        <w:t xml:space="preserve"> </w:t>
      </w:r>
      <w:r w:rsidRPr="00510B48">
        <w:t>non-Albanais,</w:t>
      </w:r>
      <w:r w:rsidR="00A6293D" w:rsidRPr="00510B48">
        <w:t xml:space="preserve"> </w:t>
      </w:r>
      <w:r w:rsidRPr="00510B48">
        <w:t>et</w:t>
      </w:r>
      <w:r w:rsidR="00A6293D" w:rsidRPr="00510B48">
        <w:t xml:space="preserve"> </w:t>
      </w:r>
      <w:r w:rsidRPr="00510B48">
        <w:t>que</w:t>
      </w:r>
      <w:r w:rsidR="00A6293D" w:rsidRPr="00510B48">
        <w:t xml:space="preserve"> </w:t>
      </w:r>
      <w:r w:rsidRPr="00510B48">
        <w:t>ces</w:t>
      </w:r>
      <w:r w:rsidR="00A6293D" w:rsidRPr="00510B48">
        <w:t xml:space="preserve"> </w:t>
      </w:r>
      <w:r w:rsidRPr="00510B48">
        <w:t>groupes</w:t>
      </w:r>
      <w:r w:rsidR="00A6293D" w:rsidRPr="00510B48">
        <w:t xml:space="preserve"> </w:t>
      </w:r>
      <w:r w:rsidRPr="00510B48">
        <w:t>sont</w:t>
      </w:r>
      <w:r w:rsidR="00A6293D" w:rsidRPr="00510B48">
        <w:t xml:space="preserve"> </w:t>
      </w:r>
      <w:r w:rsidRPr="00510B48">
        <w:t>issus</w:t>
      </w:r>
      <w:r w:rsidR="00A6293D" w:rsidRPr="00510B48">
        <w:t xml:space="preserve"> </w:t>
      </w:r>
      <w:r w:rsidRPr="00510B48">
        <w:t>des</w:t>
      </w:r>
      <w:r w:rsidR="00A6293D" w:rsidRPr="00510B48">
        <w:t xml:space="preserve"> </w:t>
      </w:r>
      <w:r w:rsidRPr="00510B48">
        <w:t>structures</w:t>
      </w:r>
      <w:r w:rsidR="00A6293D" w:rsidRPr="00510B48">
        <w:t xml:space="preserve"> </w:t>
      </w:r>
      <w:r w:rsidRPr="00510B48">
        <w:t>de</w:t>
      </w:r>
      <w:r w:rsidR="00A6293D" w:rsidRPr="00510B48">
        <w:t xml:space="preserve"> </w:t>
      </w:r>
      <w:r w:rsidRPr="00510B48">
        <w:t>l’ALK</w:t>
      </w:r>
      <w:r w:rsidR="00A6293D" w:rsidRPr="00510B48">
        <w:t xml:space="preserve"> </w:t>
      </w:r>
      <w:r w:rsidRPr="00510B48">
        <w:t>qui</w:t>
      </w:r>
      <w:r w:rsidR="00A6293D" w:rsidRPr="00510B48">
        <w:t xml:space="preserve"> </w:t>
      </w:r>
      <w:r w:rsidRPr="00510B48">
        <w:t>n’ont</w:t>
      </w:r>
      <w:r w:rsidR="00A6293D" w:rsidRPr="00510B48">
        <w:t xml:space="preserve"> </w:t>
      </w:r>
      <w:r w:rsidRPr="00510B48">
        <w:t>pas</w:t>
      </w:r>
      <w:r w:rsidR="00A6293D" w:rsidRPr="00510B48">
        <w:t xml:space="preserve"> </w:t>
      </w:r>
      <w:r w:rsidRPr="00510B48">
        <w:t>été</w:t>
      </w:r>
      <w:r w:rsidR="00A6293D" w:rsidRPr="00510B48">
        <w:t xml:space="preserve"> </w:t>
      </w:r>
      <w:r w:rsidRPr="00510B48">
        <w:t>désarmées.</w:t>
      </w:r>
    </w:p>
    <w:p w14:paraId="6460458F" w14:textId="349639EE" w:rsidR="00222975" w:rsidRPr="00510B48" w:rsidRDefault="00222975" w:rsidP="00510B48">
      <w:pPr>
        <w:pStyle w:val="SingleTxtG"/>
      </w:pPr>
      <w:r w:rsidRPr="00510B48">
        <w:t>27.</w:t>
      </w:r>
      <w:r w:rsidRPr="00510B48">
        <w:tab/>
        <w:t>Le</w:t>
      </w:r>
      <w:r w:rsidR="00A6293D" w:rsidRPr="00510B48">
        <w:t xml:space="preserve"> </w:t>
      </w:r>
      <w:r w:rsidRPr="00510B48">
        <w:t>lien</w:t>
      </w:r>
      <w:r w:rsidR="00A6293D" w:rsidRPr="00510B48">
        <w:t xml:space="preserve"> </w:t>
      </w:r>
      <w:r w:rsidRPr="00510B48">
        <w:t>entre</w:t>
      </w:r>
      <w:r w:rsidR="00A6293D" w:rsidRPr="00510B48">
        <w:t xml:space="preserve"> </w:t>
      </w:r>
      <w:r w:rsidRPr="00510B48">
        <w:t>les</w:t>
      </w:r>
      <w:r w:rsidR="00A6293D" w:rsidRPr="00510B48">
        <w:t xml:space="preserve"> </w:t>
      </w:r>
      <w:r w:rsidRPr="00510B48">
        <w:t>agressions</w:t>
      </w:r>
      <w:r w:rsidR="00A6293D" w:rsidRPr="00510B48">
        <w:t xml:space="preserve"> </w:t>
      </w:r>
      <w:r w:rsidRPr="00510B48">
        <w:t>de</w:t>
      </w:r>
      <w:r w:rsidR="00A6293D" w:rsidRPr="00510B48">
        <w:t xml:space="preserve"> </w:t>
      </w:r>
      <w:r w:rsidRPr="00510B48">
        <w:t>rapatriés</w:t>
      </w:r>
      <w:r w:rsidR="00A6293D" w:rsidRPr="00510B48">
        <w:t xml:space="preserve"> </w:t>
      </w:r>
      <w:r w:rsidRPr="00510B48">
        <w:t>établis</w:t>
      </w:r>
      <w:r w:rsidR="00A6293D" w:rsidRPr="00510B48">
        <w:t xml:space="preserve"> </w:t>
      </w:r>
      <w:r w:rsidRPr="00510B48">
        <w:t>dans</w:t>
      </w:r>
      <w:r w:rsidR="00A6293D" w:rsidRPr="00510B48">
        <w:t xml:space="preserve"> </w:t>
      </w:r>
      <w:r w:rsidRPr="00510B48">
        <w:t>la</w:t>
      </w:r>
      <w:r w:rsidR="00A6293D" w:rsidRPr="00510B48">
        <w:t xml:space="preserve"> </w:t>
      </w:r>
      <w:r w:rsidRPr="00510B48">
        <w:t>région</w:t>
      </w:r>
      <w:r w:rsidR="00A6293D" w:rsidRPr="00510B48">
        <w:t xml:space="preserve"> </w:t>
      </w:r>
      <w:r w:rsidRPr="00510B48">
        <w:t>de</w:t>
      </w:r>
      <w:r w:rsidR="00A6293D" w:rsidRPr="00510B48">
        <w:t xml:space="preserve"> </w:t>
      </w:r>
      <w:r w:rsidRPr="00510B48">
        <w:t>Peć</w:t>
      </w:r>
      <w:r w:rsidR="00A6293D" w:rsidRPr="00510B48">
        <w:t xml:space="preserve"> </w:t>
      </w:r>
      <w:r w:rsidR="0085252A">
        <w:t>−</w:t>
      </w:r>
      <w:r w:rsidR="009D16C5">
        <w:t xml:space="preserve"> </w:t>
      </w:r>
      <w:r w:rsidRPr="00510B48">
        <w:t>à</w:t>
      </w:r>
      <w:r w:rsidR="00A6293D" w:rsidRPr="00510B48">
        <w:t xml:space="preserve"> </w:t>
      </w:r>
      <w:r w:rsidRPr="00510B48">
        <w:t>Goraždevac,</w:t>
      </w:r>
      <w:r w:rsidR="00A6293D" w:rsidRPr="00510B48">
        <w:t xml:space="preserve"> </w:t>
      </w:r>
      <w:r w:rsidRPr="00510B48">
        <w:t>Osojane</w:t>
      </w:r>
      <w:r w:rsidR="00A6293D" w:rsidRPr="00510B48">
        <w:t xml:space="preserve"> </w:t>
      </w:r>
      <w:r w:rsidRPr="00510B48">
        <w:t>et</w:t>
      </w:r>
      <w:r w:rsidR="00A6293D" w:rsidRPr="00510B48">
        <w:t xml:space="preserve"> </w:t>
      </w:r>
      <w:r w:rsidRPr="00510B48">
        <w:t>Drsnik</w:t>
      </w:r>
      <w:r w:rsidR="009D16C5">
        <w:t xml:space="preserve"> − </w:t>
      </w:r>
      <w:r w:rsidRPr="00510B48">
        <w:t>et</w:t>
      </w:r>
      <w:r w:rsidR="00A6293D" w:rsidRPr="00510B48">
        <w:t xml:space="preserve"> </w:t>
      </w:r>
      <w:r w:rsidRPr="00510B48">
        <w:t>l’usurpation</w:t>
      </w:r>
      <w:r w:rsidR="00A6293D" w:rsidRPr="00510B48">
        <w:t xml:space="preserve"> </w:t>
      </w:r>
      <w:r w:rsidRPr="00510B48">
        <w:t>de</w:t>
      </w:r>
      <w:r w:rsidR="00A6293D" w:rsidRPr="00510B48">
        <w:t xml:space="preserve"> </w:t>
      </w:r>
      <w:r w:rsidRPr="00510B48">
        <w:t>biens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est</w:t>
      </w:r>
      <w:r w:rsidR="00A6293D" w:rsidRPr="00510B48">
        <w:t xml:space="preserve"> </w:t>
      </w:r>
      <w:r w:rsidRPr="00510B48">
        <w:t>manifeste</w:t>
      </w:r>
      <w:r w:rsidR="00601D40" w:rsidRPr="00510B48">
        <w:t>.</w:t>
      </w:r>
      <w:r w:rsidR="00A6293D" w:rsidRPr="00510B48">
        <w:t xml:space="preserve"> </w:t>
      </w:r>
      <w:r w:rsidRPr="00510B48">
        <w:t>En</w:t>
      </w:r>
      <w:r w:rsidR="00A6293D" w:rsidRPr="00510B48">
        <w:t xml:space="preserve"> </w:t>
      </w:r>
      <w:r w:rsidRPr="00510B48">
        <w:t>2020,</w:t>
      </w:r>
      <w:r w:rsidR="00A6293D" w:rsidRPr="00510B48">
        <w:t xml:space="preserve"> </w:t>
      </w:r>
      <w:r w:rsidRPr="00510B48">
        <w:t>les</w:t>
      </w:r>
      <w:r w:rsidR="00A6293D" w:rsidRPr="00510B48">
        <w:t xml:space="preserve"> </w:t>
      </w:r>
      <w:r w:rsidRPr="00510B48">
        <w:t>vols</w:t>
      </w:r>
      <w:r w:rsidR="00A6293D" w:rsidRPr="00510B48">
        <w:t xml:space="preserve"> </w:t>
      </w:r>
      <w:r w:rsidRPr="00510B48">
        <w:t>de</w:t>
      </w:r>
      <w:r w:rsidR="00A6293D" w:rsidRPr="00510B48">
        <w:t xml:space="preserve"> </w:t>
      </w:r>
      <w:r w:rsidRPr="00510B48">
        <w:t>biens</w:t>
      </w:r>
      <w:r w:rsidR="00A6293D" w:rsidRPr="00510B48">
        <w:t xml:space="preserve"> </w:t>
      </w:r>
      <w:r w:rsidRPr="00510B48">
        <w:t>appartenant</w:t>
      </w:r>
      <w:r w:rsidR="00A6293D" w:rsidRPr="00510B48">
        <w:t xml:space="preserve"> </w:t>
      </w:r>
      <w:r w:rsidRPr="00510B48">
        <w:t>à</w:t>
      </w:r>
      <w:r w:rsidR="00A6293D" w:rsidRPr="00510B48">
        <w:t xml:space="preserve"> </w:t>
      </w:r>
      <w:r w:rsidRPr="00510B48">
        <w:t>des</w:t>
      </w:r>
      <w:r w:rsidR="00A6293D" w:rsidRPr="00510B48">
        <w:t xml:space="preserve"> </w:t>
      </w:r>
      <w:r w:rsidRPr="00510B48">
        <w:t>rapatriés</w:t>
      </w:r>
      <w:r w:rsidR="00A6293D" w:rsidRPr="00510B48">
        <w:t xml:space="preserve"> </w:t>
      </w:r>
      <w:r w:rsidRPr="00510B48">
        <w:t>serbes</w:t>
      </w:r>
      <w:r w:rsidR="00A6293D" w:rsidRPr="00510B48">
        <w:t xml:space="preserve"> </w:t>
      </w:r>
      <w:r w:rsidRPr="00510B48">
        <w:t>se</w:t>
      </w:r>
      <w:r w:rsidR="00A6293D" w:rsidRPr="00510B48">
        <w:t xml:space="preserve"> </w:t>
      </w:r>
      <w:r w:rsidRPr="00510B48">
        <w:t>sont</w:t>
      </w:r>
      <w:r w:rsidR="00A6293D" w:rsidRPr="00510B48">
        <w:t xml:space="preserve"> </w:t>
      </w:r>
      <w:r w:rsidRPr="00510B48">
        <w:t>multipliés</w:t>
      </w:r>
      <w:r w:rsidR="00A6293D" w:rsidRPr="00510B48">
        <w:t xml:space="preserve"> </w:t>
      </w:r>
      <w:r w:rsidRPr="00510B48">
        <w:t>dans</w:t>
      </w:r>
      <w:r w:rsidR="00A6293D" w:rsidRPr="00510B48">
        <w:t xml:space="preserve"> </w:t>
      </w:r>
      <w:r w:rsidRPr="00510B48">
        <w:t>le</w:t>
      </w:r>
      <w:r w:rsidR="00A6293D" w:rsidRPr="00510B48">
        <w:t xml:space="preserve"> </w:t>
      </w:r>
      <w:r w:rsidRPr="00510B48">
        <w:t>village</w:t>
      </w:r>
      <w:r w:rsidR="00A6293D" w:rsidRPr="00510B48">
        <w:t xml:space="preserve"> </w:t>
      </w:r>
      <w:r w:rsidRPr="00510B48">
        <w:t>de</w:t>
      </w:r>
      <w:r w:rsidR="00A6293D" w:rsidRPr="00510B48">
        <w:t xml:space="preserve"> </w:t>
      </w:r>
      <w:r w:rsidRPr="00510B48">
        <w:t>Novake</w:t>
      </w:r>
      <w:r w:rsidR="00A6293D" w:rsidRPr="00510B48">
        <w:t xml:space="preserve"> </w:t>
      </w:r>
      <w:r w:rsidRPr="00510B48">
        <w:t>(commune</w:t>
      </w:r>
      <w:r w:rsidR="00A6293D" w:rsidRPr="00510B48">
        <w:t xml:space="preserve"> </w:t>
      </w:r>
      <w:r w:rsidRPr="00510B48">
        <w:t>de</w:t>
      </w:r>
      <w:r w:rsidR="00A6293D" w:rsidRPr="00510B48">
        <w:t xml:space="preserve"> </w:t>
      </w:r>
      <w:r w:rsidRPr="00510B48">
        <w:t>Prizren),</w:t>
      </w:r>
      <w:r w:rsidR="00A6293D" w:rsidRPr="00510B48">
        <w:t xml:space="preserve"> </w:t>
      </w:r>
      <w:r w:rsidRPr="00510B48">
        <w:t>où</w:t>
      </w:r>
      <w:r w:rsidR="00A6293D" w:rsidRPr="00510B48">
        <w:t xml:space="preserve"> </w:t>
      </w:r>
      <w:r w:rsidRPr="00510B48">
        <w:t>des</w:t>
      </w:r>
      <w:r w:rsidR="00A6293D" w:rsidRPr="00510B48">
        <w:t xml:space="preserve"> </w:t>
      </w:r>
      <w:r w:rsidRPr="00510B48">
        <w:t>actes</w:t>
      </w:r>
      <w:r w:rsidR="00A6293D" w:rsidRPr="00510B48">
        <w:t xml:space="preserve"> </w:t>
      </w:r>
      <w:r w:rsidRPr="00510B48">
        <w:t>d’effraction</w:t>
      </w:r>
      <w:r w:rsidR="00A6293D" w:rsidRPr="00510B48">
        <w:t xml:space="preserve"> </w:t>
      </w:r>
      <w:r w:rsidRPr="00510B48">
        <w:t>ont</w:t>
      </w:r>
      <w:r w:rsidR="00A6293D" w:rsidRPr="00510B48">
        <w:t xml:space="preserve"> </w:t>
      </w:r>
      <w:r w:rsidRPr="00510B48">
        <w:t>été</w:t>
      </w:r>
      <w:r w:rsidR="00A6293D" w:rsidRPr="00510B48">
        <w:t xml:space="preserve"> </w:t>
      </w:r>
      <w:r w:rsidRPr="00510B48">
        <w:t>commis</w:t>
      </w:r>
      <w:r w:rsidR="00A6293D" w:rsidRPr="00510B48">
        <w:t xml:space="preserve"> </w:t>
      </w:r>
      <w:r w:rsidRPr="00510B48">
        <w:t>contre</w:t>
      </w:r>
      <w:r w:rsidR="00A6293D" w:rsidRPr="00510B48">
        <w:t xml:space="preserve"> </w:t>
      </w:r>
      <w:r w:rsidRPr="00510B48">
        <w:t>65</w:t>
      </w:r>
      <w:r w:rsidR="009D16C5">
        <w:t> </w:t>
      </w:r>
      <w:r w:rsidRPr="00510B48">
        <w:t>habitations</w:t>
      </w:r>
      <w:r w:rsidR="00A6293D" w:rsidRPr="00510B48">
        <w:t xml:space="preserve"> </w:t>
      </w:r>
      <w:r w:rsidRPr="00510B48">
        <w:t>sur</w:t>
      </w:r>
      <w:r w:rsidR="00A6293D" w:rsidRPr="00510B48">
        <w:t xml:space="preserve"> </w:t>
      </w:r>
      <w:r w:rsidRPr="00510B48">
        <w:t>un</w:t>
      </w:r>
      <w:r w:rsidR="00A6293D" w:rsidRPr="00510B48">
        <w:t xml:space="preserve"> </w:t>
      </w:r>
      <w:r w:rsidRPr="00510B48">
        <w:t>total</w:t>
      </w:r>
      <w:r w:rsidR="00A6293D" w:rsidRPr="00510B48">
        <w:t xml:space="preserve"> </w:t>
      </w:r>
      <w:r w:rsidRPr="00510B48">
        <w:t>de</w:t>
      </w:r>
      <w:r w:rsidR="00A6293D" w:rsidRPr="00510B48">
        <w:t xml:space="preserve"> </w:t>
      </w:r>
      <w:r w:rsidRPr="00510B48">
        <w:t>70,</w:t>
      </w:r>
      <w:r w:rsidR="00A6293D" w:rsidRPr="00510B48">
        <w:t xml:space="preserve"> </w:t>
      </w:r>
      <w:r w:rsidRPr="00510B48">
        <w:t>ainsi</w:t>
      </w:r>
      <w:r w:rsidR="00A6293D" w:rsidRPr="00510B48">
        <w:t xml:space="preserve"> </w:t>
      </w:r>
      <w:r w:rsidRPr="00510B48">
        <w:t>que</w:t>
      </w:r>
      <w:r w:rsidR="00A6293D" w:rsidRPr="00510B48">
        <w:t xml:space="preserve"> </w:t>
      </w:r>
      <w:r w:rsidRPr="00510B48">
        <w:t>contre</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publics,</w:t>
      </w:r>
      <w:r w:rsidR="00A6293D" w:rsidRPr="00510B48">
        <w:t xml:space="preserve"> </w:t>
      </w:r>
      <w:r w:rsidRPr="00510B48">
        <w:t>une</w:t>
      </w:r>
      <w:r w:rsidR="00A6293D" w:rsidRPr="00510B48">
        <w:t xml:space="preserve"> </w:t>
      </w:r>
      <w:r w:rsidRPr="00510B48">
        <w:t>ambulance</w:t>
      </w:r>
      <w:r w:rsidR="00A6293D" w:rsidRPr="00510B48">
        <w:t xml:space="preserve"> </w:t>
      </w:r>
      <w:r w:rsidRPr="00510B48">
        <w:t>scolaire</w:t>
      </w:r>
      <w:r w:rsidR="00A6293D" w:rsidRPr="00510B48">
        <w:t xml:space="preserve"> </w:t>
      </w:r>
      <w:r w:rsidRPr="00510B48">
        <w:t>et</w:t>
      </w:r>
      <w:r w:rsidR="00A6293D" w:rsidRPr="00510B48">
        <w:t xml:space="preserve"> </w:t>
      </w:r>
      <w:r w:rsidRPr="00510B48">
        <w:t>des</w:t>
      </w:r>
      <w:r w:rsidR="00A6293D" w:rsidRPr="00510B48">
        <w:t xml:space="preserve"> </w:t>
      </w:r>
      <w:r w:rsidRPr="00510B48">
        <w:t>bureaux</w:t>
      </w:r>
      <w:r w:rsidR="00A6293D" w:rsidRPr="00510B48">
        <w:t xml:space="preserve"> </w:t>
      </w:r>
      <w:r w:rsidRPr="00510B48">
        <w:t>de</w:t>
      </w:r>
      <w:r w:rsidR="00A6293D" w:rsidRPr="00510B48">
        <w:t xml:space="preserve"> </w:t>
      </w:r>
      <w:r w:rsidRPr="00510B48">
        <w:t>poste</w:t>
      </w:r>
      <w:r w:rsidR="00601D40" w:rsidRPr="00510B48">
        <w:t>.</w:t>
      </w:r>
      <w:r w:rsidR="00A6293D" w:rsidRPr="00510B48">
        <w:t xml:space="preserve"> </w:t>
      </w:r>
      <w:r w:rsidRPr="00510B48">
        <w:t>Des</w:t>
      </w:r>
      <w:r w:rsidR="00A6293D" w:rsidRPr="00510B48">
        <w:t xml:space="preserve"> </w:t>
      </w:r>
      <w:r w:rsidRPr="00510B48">
        <w:t>cimetières</w:t>
      </w:r>
      <w:r w:rsidR="00A6293D" w:rsidRPr="00510B48">
        <w:t xml:space="preserve"> </w:t>
      </w:r>
      <w:r w:rsidRPr="00510B48">
        <w:t>ont</w:t>
      </w:r>
      <w:r w:rsidR="00A6293D" w:rsidRPr="00510B48">
        <w:t xml:space="preserve"> </w:t>
      </w:r>
      <w:r w:rsidRPr="00510B48">
        <w:t>également</w:t>
      </w:r>
      <w:r w:rsidR="00A6293D" w:rsidRPr="00510B48">
        <w:t xml:space="preserve"> </w:t>
      </w:r>
      <w:r w:rsidRPr="00510B48">
        <w:t>été</w:t>
      </w:r>
      <w:r w:rsidR="00A6293D" w:rsidRPr="00510B48">
        <w:t xml:space="preserve"> </w:t>
      </w:r>
      <w:r w:rsidRPr="00510B48">
        <w:t>profanés.</w:t>
      </w:r>
    </w:p>
    <w:p w14:paraId="5C595FD5" w14:textId="47D1DDB7" w:rsidR="00222975" w:rsidRPr="00510B48" w:rsidRDefault="00222975" w:rsidP="00510B48">
      <w:pPr>
        <w:pStyle w:val="SingleTxtG"/>
      </w:pPr>
      <w:r w:rsidRPr="00510B48">
        <w:t>28.</w:t>
      </w:r>
      <w:r w:rsidRPr="00510B48">
        <w:tab/>
        <w:t>Outre</w:t>
      </w:r>
      <w:r w:rsidR="00A6293D" w:rsidRPr="00510B48">
        <w:t xml:space="preserve"> </w:t>
      </w:r>
      <w:r w:rsidRPr="00510B48">
        <w:t>les</w:t>
      </w:r>
      <w:r w:rsidR="00A6293D" w:rsidRPr="00510B48">
        <w:t xml:space="preserve"> </w:t>
      </w:r>
      <w:r w:rsidRPr="00510B48">
        <w:t>attaques</w:t>
      </w:r>
      <w:r w:rsidR="00A6293D" w:rsidRPr="00510B48">
        <w:t xml:space="preserve"> </w:t>
      </w:r>
      <w:r w:rsidRPr="00510B48">
        <w:t>commises</w:t>
      </w:r>
      <w:r w:rsidR="00A6293D" w:rsidRPr="00510B48">
        <w:t xml:space="preserve"> </w:t>
      </w:r>
      <w:r w:rsidRPr="00510B48">
        <w:t>contre</w:t>
      </w:r>
      <w:r w:rsidR="00A6293D" w:rsidRPr="00510B48">
        <w:t xml:space="preserve"> </w:t>
      </w:r>
      <w:r w:rsidRPr="00510B48">
        <w:t>des</w:t>
      </w:r>
      <w:r w:rsidR="00A6293D" w:rsidRPr="00510B48">
        <w:t xml:space="preserve"> </w:t>
      </w:r>
      <w:r w:rsidRPr="00510B48">
        <w:t>rapatriés</w:t>
      </w:r>
      <w:r w:rsidR="00A6293D" w:rsidRPr="00510B48">
        <w:t xml:space="preserve"> </w:t>
      </w:r>
      <w:r w:rsidRPr="00510B48">
        <w:t>au</w:t>
      </w:r>
      <w:r w:rsidR="00A6293D" w:rsidRPr="00510B48">
        <w:t xml:space="preserve"> </w:t>
      </w:r>
      <w:r w:rsidRPr="00510B48">
        <w:t>Metohija,</w:t>
      </w:r>
      <w:r w:rsidR="00A6293D" w:rsidRPr="00510B48">
        <w:t xml:space="preserve"> </w:t>
      </w:r>
      <w:r w:rsidRPr="00510B48">
        <w:t>les</w:t>
      </w:r>
      <w:r w:rsidR="00A6293D" w:rsidRPr="00510B48">
        <w:t xml:space="preserve"> </w:t>
      </w:r>
      <w:r w:rsidRPr="00510B48">
        <w:t>agressions</w:t>
      </w:r>
      <w:r w:rsidR="00A6293D" w:rsidRPr="00510B48">
        <w:t xml:space="preserve"> </w:t>
      </w:r>
      <w:r w:rsidRPr="00510B48">
        <w:t>visant</w:t>
      </w:r>
      <w:r w:rsidR="00A6293D" w:rsidRPr="00510B48">
        <w:t xml:space="preserve"> </w:t>
      </w:r>
      <w:r w:rsidRPr="00510B48">
        <w:t>les</w:t>
      </w:r>
      <w:r w:rsidR="00A6293D" w:rsidRPr="00510B48">
        <w:t xml:space="preserve"> </w:t>
      </w:r>
      <w:r w:rsidRPr="00510B48">
        <w:t>Serbes</w:t>
      </w:r>
      <w:r w:rsidR="00A6293D" w:rsidRPr="00510B48">
        <w:t xml:space="preserve"> </w:t>
      </w:r>
      <w:r w:rsidRPr="00510B48">
        <w:t>dans</w:t>
      </w:r>
      <w:r w:rsidR="00A6293D" w:rsidRPr="00510B48">
        <w:t xml:space="preserve"> </w:t>
      </w:r>
      <w:r w:rsidRPr="00510B48">
        <w:t>le</w:t>
      </w:r>
      <w:r w:rsidR="00A6293D" w:rsidRPr="00510B48">
        <w:t xml:space="preserve"> </w:t>
      </w:r>
      <w:r w:rsidRPr="00510B48">
        <w:t>centre</w:t>
      </w:r>
      <w:r w:rsidR="00A6293D" w:rsidRPr="00510B48">
        <w:t xml:space="preserve"> </w:t>
      </w:r>
      <w:r w:rsidRPr="00510B48">
        <w:t>du</w:t>
      </w:r>
      <w:r w:rsidR="00A6293D" w:rsidRPr="00510B48">
        <w:t xml:space="preserve"> </w:t>
      </w:r>
      <w:r w:rsidRPr="00510B48">
        <w:t>Kosovo</w:t>
      </w:r>
      <w:r w:rsidR="00A6293D" w:rsidRPr="00510B48">
        <w:t xml:space="preserve"> </w:t>
      </w:r>
      <w:r w:rsidRPr="00510B48">
        <w:t>se</w:t>
      </w:r>
      <w:r w:rsidR="00A6293D" w:rsidRPr="00510B48">
        <w:t xml:space="preserve"> </w:t>
      </w:r>
      <w:r w:rsidRPr="00510B48">
        <w:t>sont</w:t>
      </w:r>
      <w:r w:rsidR="00A6293D" w:rsidRPr="00510B48">
        <w:t xml:space="preserve"> </w:t>
      </w:r>
      <w:r w:rsidRPr="00510B48">
        <w:t>intensifiées</w:t>
      </w:r>
      <w:r w:rsidR="00A6293D" w:rsidRPr="00510B48">
        <w:t xml:space="preserve"> </w:t>
      </w:r>
      <w:r w:rsidRPr="00510B48">
        <w:t>et</w:t>
      </w:r>
      <w:r w:rsidR="00A6293D" w:rsidRPr="00510B48">
        <w:t xml:space="preserve"> </w:t>
      </w:r>
      <w:r w:rsidRPr="00510B48">
        <w:t>des</w:t>
      </w:r>
      <w:r w:rsidR="00A6293D" w:rsidRPr="00510B48">
        <w:t xml:space="preserve"> </w:t>
      </w:r>
      <w:r w:rsidRPr="00510B48">
        <w:t>mineurs</w:t>
      </w:r>
      <w:r w:rsidR="00A6293D" w:rsidRPr="00510B48">
        <w:t xml:space="preserve"> </w:t>
      </w:r>
      <w:r w:rsidRPr="00510B48">
        <w:t>figurent</w:t>
      </w:r>
      <w:r w:rsidR="00A6293D" w:rsidRPr="00510B48">
        <w:t xml:space="preserve"> </w:t>
      </w:r>
      <w:r w:rsidRPr="00510B48">
        <w:t>parmi</w:t>
      </w:r>
      <w:r w:rsidR="00A6293D" w:rsidRPr="00510B48">
        <w:t xml:space="preserve"> </w:t>
      </w:r>
      <w:r w:rsidRPr="00510B48">
        <w:t>les</w:t>
      </w:r>
      <w:r w:rsidR="00A6293D" w:rsidRPr="00510B48">
        <w:t xml:space="preserve"> </w:t>
      </w:r>
      <w:r w:rsidRPr="00510B48">
        <w:t>victimes</w:t>
      </w:r>
      <w:r w:rsidR="00601D40" w:rsidRPr="00510B48">
        <w:t>.</w:t>
      </w:r>
      <w:r w:rsidR="00A6293D" w:rsidRPr="00510B48">
        <w:t xml:space="preserve"> </w:t>
      </w:r>
      <w:r w:rsidRPr="00510B48">
        <w:t>Deux</w:t>
      </w:r>
      <w:r w:rsidR="00A6293D" w:rsidRPr="00510B48">
        <w:t xml:space="preserve"> </w:t>
      </w:r>
      <w:r w:rsidRPr="00510B48">
        <w:t>Albanais</w:t>
      </w:r>
      <w:r w:rsidR="00A6293D" w:rsidRPr="00510B48">
        <w:t xml:space="preserve"> </w:t>
      </w:r>
      <w:r w:rsidRPr="00510B48">
        <w:t>de</w:t>
      </w:r>
      <w:r w:rsidR="00A6293D" w:rsidRPr="00510B48">
        <w:t xml:space="preserve"> </w:t>
      </w:r>
      <w:r w:rsidRPr="00510B48">
        <w:t>souche</w:t>
      </w:r>
      <w:r w:rsidR="00A6293D" w:rsidRPr="00510B48">
        <w:t xml:space="preserve"> </w:t>
      </w:r>
      <w:r w:rsidRPr="00510B48">
        <w:t>ont</w:t>
      </w:r>
      <w:r w:rsidR="00A6293D" w:rsidRPr="00510B48">
        <w:t xml:space="preserve"> </w:t>
      </w:r>
      <w:r w:rsidRPr="00510B48">
        <w:t>tiré</w:t>
      </w:r>
      <w:r w:rsidR="00A6293D" w:rsidRPr="00510B48">
        <w:t xml:space="preserve"> </w:t>
      </w:r>
      <w:r w:rsidRPr="00510B48">
        <w:t>sur</w:t>
      </w:r>
      <w:r w:rsidR="00A6293D" w:rsidRPr="00510B48">
        <w:t xml:space="preserve"> </w:t>
      </w:r>
      <w:r w:rsidRPr="00510B48">
        <w:t>sept</w:t>
      </w:r>
      <w:r w:rsidR="00A6293D" w:rsidRPr="00510B48">
        <w:t xml:space="preserve"> </w:t>
      </w:r>
      <w:r w:rsidRPr="00510B48">
        <w:t>enfants</w:t>
      </w:r>
      <w:r w:rsidR="00A6293D" w:rsidRPr="00510B48">
        <w:t xml:space="preserve"> </w:t>
      </w:r>
      <w:r w:rsidRPr="00510B48">
        <w:t>serbes</w:t>
      </w:r>
      <w:r w:rsidR="00A6293D" w:rsidRPr="00510B48">
        <w:t xml:space="preserve"> </w:t>
      </w:r>
      <w:r w:rsidRPr="00510B48">
        <w:t>près</w:t>
      </w:r>
      <w:r w:rsidR="00A6293D" w:rsidRPr="00510B48">
        <w:t xml:space="preserve"> </w:t>
      </w:r>
      <w:r w:rsidRPr="00510B48">
        <w:t>de</w:t>
      </w:r>
      <w:r w:rsidR="00A6293D" w:rsidRPr="00510B48">
        <w:t xml:space="preserve"> </w:t>
      </w:r>
      <w:r w:rsidRPr="00510B48">
        <w:t>l’école</w:t>
      </w:r>
      <w:r w:rsidR="00A6293D" w:rsidRPr="00510B48">
        <w:t xml:space="preserve"> </w:t>
      </w:r>
      <w:r w:rsidRPr="00510B48">
        <w:t>du</w:t>
      </w:r>
      <w:r w:rsidR="00A6293D" w:rsidRPr="00510B48">
        <w:t xml:space="preserve"> </w:t>
      </w:r>
      <w:r w:rsidRPr="00510B48">
        <w:t>village</w:t>
      </w:r>
      <w:r w:rsidR="00A6293D" w:rsidRPr="00510B48">
        <w:t xml:space="preserve"> </w:t>
      </w:r>
      <w:r w:rsidRPr="00510B48">
        <w:t>de</w:t>
      </w:r>
      <w:r w:rsidR="00A6293D" w:rsidRPr="00510B48">
        <w:t xml:space="preserve"> </w:t>
      </w:r>
      <w:r w:rsidRPr="00510B48">
        <w:t>Donja</w:t>
      </w:r>
      <w:r w:rsidR="00A6293D" w:rsidRPr="00510B48">
        <w:t xml:space="preserve"> </w:t>
      </w:r>
      <w:r w:rsidRPr="00510B48">
        <w:t>Brnjica</w:t>
      </w:r>
      <w:r w:rsidR="00A6293D" w:rsidRPr="00510B48">
        <w:t xml:space="preserve"> </w:t>
      </w:r>
      <w:r w:rsidRPr="00510B48">
        <w:t>(Priština)</w:t>
      </w:r>
      <w:r w:rsidR="00A6293D" w:rsidRPr="00510B48">
        <w:t xml:space="preserve"> </w:t>
      </w:r>
      <w:r w:rsidRPr="00510B48">
        <w:t>le</w:t>
      </w:r>
      <w:r w:rsidR="00A6293D" w:rsidRPr="00510B48">
        <w:t xml:space="preserve"> </w:t>
      </w:r>
      <w:r w:rsidRPr="00510B48">
        <w:t>2</w:t>
      </w:r>
      <w:r w:rsidR="009D16C5">
        <w:t> </w:t>
      </w:r>
      <w:r w:rsidRPr="00510B48">
        <w:t>octobre</w:t>
      </w:r>
      <w:r w:rsidR="00A6293D" w:rsidRPr="00510B48">
        <w:t xml:space="preserve"> </w:t>
      </w:r>
      <w:r w:rsidRPr="00510B48">
        <w:t>2020</w:t>
      </w:r>
      <w:r w:rsidR="00601D40" w:rsidRPr="00510B48">
        <w:t>.</w:t>
      </w:r>
      <w:r w:rsidR="00A6293D" w:rsidRPr="00510B48">
        <w:t xml:space="preserve"> </w:t>
      </w:r>
      <w:r w:rsidRPr="00510B48">
        <w:t>Cinq</w:t>
      </w:r>
      <w:r w:rsidR="00A6293D" w:rsidRPr="00510B48">
        <w:t xml:space="preserve"> </w:t>
      </w:r>
      <w:r w:rsidRPr="00510B48">
        <w:t>jours</w:t>
      </w:r>
      <w:r w:rsidR="00A6293D" w:rsidRPr="00510B48">
        <w:t xml:space="preserve"> </w:t>
      </w:r>
      <w:r w:rsidRPr="00510B48">
        <w:t>plus</w:t>
      </w:r>
      <w:r w:rsidR="00A6293D" w:rsidRPr="00510B48">
        <w:t xml:space="preserve"> </w:t>
      </w:r>
      <w:r w:rsidRPr="00510B48">
        <w:t>tard,</w:t>
      </w:r>
      <w:r w:rsidR="00A6293D" w:rsidRPr="00510B48">
        <w:t xml:space="preserve"> </w:t>
      </w:r>
      <w:r w:rsidRPr="00510B48">
        <w:t>quatre</w:t>
      </w:r>
      <w:r w:rsidR="00A6293D" w:rsidRPr="00510B48">
        <w:t xml:space="preserve"> </w:t>
      </w:r>
      <w:r w:rsidRPr="00510B48">
        <w:t>personnes</w:t>
      </w:r>
      <w:r w:rsidR="00A6293D" w:rsidRPr="00510B48">
        <w:t xml:space="preserve"> </w:t>
      </w:r>
      <w:r w:rsidRPr="00510B48">
        <w:t>d’origine</w:t>
      </w:r>
      <w:r w:rsidR="00A6293D" w:rsidRPr="00510B48">
        <w:t xml:space="preserve"> </w:t>
      </w:r>
      <w:r w:rsidRPr="00510B48">
        <w:t>albanaise</w:t>
      </w:r>
      <w:r w:rsidR="00A6293D" w:rsidRPr="00510B48">
        <w:t xml:space="preserve"> </w:t>
      </w:r>
      <w:r w:rsidRPr="00510B48">
        <w:t>ont</w:t>
      </w:r>
      <w:r w:rsidR="00A6293D" w:rsidRPr="00510B48">
        <w:t xml:space="preserve"> </w:t>
      </w:r>
      <w:r w:rsidRPr="00510B48">
        <w:t>tenté</w:t>
      </w:r>
      <w:r w:rsidR="00A6293D" w:rsidRPr="00510B48">
        <w:t xml:space="preserve"> </w:t>
      </w:r>
      <w:r w:rsidRPr="00510B48">
        <w:t>d’enlever</w:t>
      </w:r>
      <w:r w:rsidR="00A6293D" w:rsidRPr="00510B48">
        <w:t xml:space="preserve"> </w:t>
      </w:r>
      <w:r w:rsidRPr="00510B48">
        <w:t>une</w:t>
      </w:r>
      <w:r w:rsidR="00A6293D" w:rsidRPr="00510B48">
        <w:t xml:space="preserve"> </w:t>
      </w:r>
      <w:r w:rsidRPr="00510B48">
        <w:t>écolière</w:t>
      </w:r>
      <w:r w:rsidR="00A6293D" w:rsidRPr="00510B48">
        <w:t xml:space="preserve"> </w:t>
      </w:r>
      <w:r w:rsidRPr="00510B48">
        <w:t>serbe</w:t>
      </w:r>
      <w:r w:rsidR="00A6293D" w:rsidRPr="00510B48">
        <w:t xml:space="preserve"> </w:t>
      </w:r>
      <w:r w:rsidRPr="00510B48">
        <w:t>de</w:t>
      </w:r>
      <w:r w:rsidR="00A6293D" w:rsidRPr="00510B48">
        <w:t xml:space="preserve"> </w:t>
      </w:r>
      <w:r w:rsidRPr="00510B48">
        <w:t>cinquième</w:t>
      </w:r>
      <w:r w:rsidR="00A6293D" w:rsidRPr="00510B48">
        <w:t xml:space="preserve"> </w:t>
      </w:r>
      <w:r w:rsidRPr="00510B48">
        <w:t>année</w:t>
      </w:r>
      <w:r w:rsidR="00A6293D" w:rsidRPr="00510B48">
        <w:t xml:space="preserve"> </w:t>
      </w:r>
      <w:r w:rsidRPr="00510B48">
        <w:t>dans</w:t>
      </w:r>
      <w:r w:rsidR="00A6293D" w:rsidRPr="00510B48">
        <w:t xml:space="preserve"> </w:t>
      </w:r>
      <w:r w:rsidRPr="00510B48">
        <w:t>le</w:t>
      </w:r>
      <w:r w:rsidR="00A6293D" w:rsidRPr="00510B48">
        <w:t xml:space="preserve"> </w:t>
      </w:r>
      <w:r w:rsidRPr="00510B48">
        <w:t>village</w:t>
      </w:r>
      <w:r w:rsidR="00A6293D" w:rsidRPr="00510B48">
        <w:t xml:space="preserve"> </w:t>
      </w:r>
      <w:r w:rsidRPr="00510B48">
        <w:t>de</w:t>
      </w:r>
      <w:r w:rsidR="00A6293D" w:rsidRPr="00510B48">
        <w:t xml:space="preserve"> </w:t>
      </w:r>
      <w:r w:rsidRPr="00510B48">
        <w:t>Babin</w:t>
      </w:r>
      <w:r w:rsidR="009D16C5">
        <w:t> </w:t>
      </w:r>
      <w:r w:rsidRPr="00510B48">
        <w:t>Most.</w:t>
      </w:r>
    </w:p>
    <w:p w14:paraId="6BBE42E5" w14:textId="12E1D091" w:rsidR="00222975" w:rsidRPr="00510B48" w:rsidRDefault="00222975" w:rsidP="00510B48">
      <w:pPr>
        <w:pStyle w:val="SingleTxtG"/>
      </w:pPr>
      <w:r w:rsidRPr="00510B48">
        <w:t>29.</w:t>
      </w:r>
      <w:r w:rsidRPr="00510B48">
        <w:tab/>
        <w:t>Entre</w:t>
      </w:r>
      <w:r w:rsidR="00A6293D" w:rsidRPr="00510B48">
        <w:t xml:space="preserve"> </w:t>
      </w:r>
      <w:r w:rsidRPr="00510B48">
        <w:t>janvier</w:t>
      </w:r>
      <w:r w:rsidR="00A6293D" w:rsidRPr="00510B48">
        <w:t xml:space="preserve"> </w:t>
      </w:r>
      <w:r w:rsidRPr="00510B48">
        <w:t>et</w:t>
      </w:r>
      <w:r w:rsidR="00A6293D" w:rsidRPr="00510B48">
        <w:t xml:space="preserve"> </w:t>
      </w:r>
      <w:r w:rsidRPr="00510B48">
        <w:t>novembre</w:t>
      </w:r>
      <w:r w:rsidR="00A6293D" w:rsidRPr="00510B48">
        <w:t xml:space="preserve"> </w:t>
      </w:r>
      <w:r w:rsidRPr="00510B48">
        <w:t>2020,</w:t>
      </w:r>
      <w:r w:rsidR="00A6293D" w:rsidRPr="00510B48">
        <w:t xml:space="preserve"> </w:t>
      </w:r>
      <w:r w:rsidRPr="00510B48">
        <w:t>jusqu’à</w:t>
      </w:r>
      <w:r w:rsidR="00A6293D" w:rsidRPr="00510B48">
        <w:t xml:space="preserve"> </w:t>
      </w:r>
      <w:r w:rsidRPr="00510B48">
        <w:t>54</w:t>
      </w:r>
      <w:r w:rsidR="009D16C5">
        <w:t> </w:t>
      </w:r>
      <w:r w:rsidRPr="00510B48">
        <w:t>agressions</w:t>
      </w:r>
      <w:r w:rsidR="00A6293D" w:rsidRPr="00510B48">
        <w:t xml:space="preserve"> </w:t>
      </w:r>
      <w:r w:rsidRPr="00510B48">
        <w:t>et</w:t>
      </w:r>
      <w:r w:rsidR="00A6293D" w:rsidRPr="00510B48">
        <w:t xml:space="preserve"> </w:t>
      </w:r>
      <w:r w:rsidRPr="00510B48">
        <w:t>incidents</w:t>
      </w:r>
      <w:r w:rsidR="00A6293D" w:rsidRPr="00510B48">
        <w:t xml:space="preserve"> </w:t>
      </w:r>
      <w:r w:rsidRPr="00510B48">
        <w:t>visant</w:t>
      </w:r>
      <w:r w:rsidR="00A6293D" w:rsidRPr="00510B48">
        <w:t xml:space="preserve"> </w:t>
      </w:r>
      <w:r w:rsidRPr="00510B48">
        <w:t>des</w:t>
      </w:r>
      <w:r w:rsidR="00A6293D" w:rsidRPr="00510B48">
        <w:t xml:space="preserve"> </w:t>
      </w:r>
      <w:r w:rsidRPr="00510B48">
        <w:t>Serbes</w:t>
      </w:r>
      <w:r w:rsidR="00A6293D" w:rsidRPr="00510B48">
        <w:t xml:space="preserve"> </w:t>
      </w:r>
      <w:r w:rsidRPr="00510B48">
        <w:t>pour</w:t>
      </w:r>
      <w:r w:rsidR="00A6293D" w:rsidRPr="00510B48">
        <w:t xml:space="preserve"> </w:t>
      </w:r>
      <w:r w:rsidRPr="00510B48">
        <w:t>des</w:t>
      </w:r>
      <w:r w:rsidR="00A6293D" w:rsidRPr="00510B48">
        <w:t xml:space="preserve"> </w:t>
      </w:r>
      <w:r w:rsidRPr="00510B48">
        <w:t>motifs</w:t>
      </w:r>
      <w:r w:rsidR="00A6293D" w:rsidRPr="00510B48">
        <w:t xml:space="preserve"> </w:t>
      </w:r>
      <w:r w:rsidRPr="00510B48">
        <w:t>ethniques</w:t>
      </w:r>
      <w:r w:rsidR="00A6293D" w:rsidRPr="00510B48">
        <w:t xml:space="preserve"> </w:t>
      </w:r>
      <w:r w:rsidRPr="00510B48">
        <w:t>ont</w:t>
      </w:r>
      <w:r w:rsidR="00A6293D" w:rsidRPr="00510B48">
        <w:t xml:space="preserve"> </w:t>
      </w:r>
      <w:r w:rsidRPr="00510B48">
        <w:t>été</w:t>
      </w:r>
      <w:r w:rsidR="00A6293D" w:rsidRPr="00510B48">
        <w:t xml:space="preserve"> </w:t>
      </w:r>
      <w:r w:rsidRPr="00510B48">
        <w:t>recensés,</w:t>
      </w:r>
      <w:r w:rsidR="00A6293D" w:rsidRPr="00510B48">
        <w:t xml:space="preserve"> </w:t>
      </w:r>
      <w:r w:rsidRPr="00510B48">
        <w:t>et</w:t>
      </w:r>
      <w:r w:rsidR="00A6293D" w:rsidRPr="00510B48">
        <w:t xml:space="preserve"> </w:t>
      </w:r>
      <w:r w:rsidRPr="00510B48">
        <w:t>ce</w:t>
      </w:r>
      <w:r w:rsidR="0050432B">
        <w:t>,</w:t>
      </w:r>
      <w:r w:rsidR="00A6293D" w:rsidRPr="00510B48">
        <w:t xml:space="preserve"> </w:t>
      </w:r>
      <w:r w:rsidRPr="00510B48">
        <w:t>pendant</w:t>
      </w:r>
      <w:r w:rsidR="00A6293D" w:rsidRPr="00510B48">
        <w:t xml:space="preserve"> </w:t>
      </w:r>
      <w:r w:rsidRPr="00510B48">
        <w:t>la</w:t>
      </w:r>
      <w:r w:rsidR="00A6293D" w:rsidRPr="00510B48">
        <w:t xml:space="preserve"> </w:t>
      </w:r>
      <w:r w:rsidRPr="00510B48">
        <w:t>période</w:t>
      </w:r>
      <w:r w:rsidR="00A6293D" w:rsidRPr="00510B48">
        <w:t xml:space="preserve"> </w:t>
      </w:r>
      <w:r w:rsidRPr="00510B48">
        <w:t>de</w:t>
      </w:r>
      <w:r w:rsidR="00A6293D" w:rsidRPr="00510B48">
        <w:t xml:space="preserve"> </w:t>
      </w:r>
      <w:r w:rsidRPr="00510B48">
        <w:t>restrictions</w:t>
      </w:r>
      <w:r w:rsidR="00A6293D" w:rsidRPr="00510B48">
        <w:t xml:space="preserve"> </w:t>
      </w:r>
      <w:r w:rsidRPr="00510B48">
        <w:t>de</w:t>
      </w:r>
      <w:r w:rsidR="00A6293D" w:rsidRPr="00510B48">
        <w:t xml:space="preserve"> </w:t>
      </w:r>
      <w:r w:rsidRPr="00510B48">
        <w:t>circulation</w:t>
      </w:r>
      <w:r w:rsidR="00A6293D" w:rsidRPr="00510B48">
        <w:t xml:space="preserve"> </w:t>
      </w:r>
      <w:r w:rsidRPr="00510B48">
        <w:t>dues</w:t>
      </w:r>
      <w:r w:rsidR="00A6293D" w:rsidRPr="00510B48">
        <w:t xml:space="preserve"> </w:t>
      </w:r>
      <w:r w:rsidRPr="00510B48">
        <w:t>à</w:t>
      </w:r>
      <w:r w:rsidR="00A6293D" w:rsidRPr="00510B48">
        <w:t xml:space="preserve"> </w:t>
      </w:r>
      <w:r w:rsidRPr="00510B48">
        <w:t>la</w:t>
      </w:r>
      <w:r w:rsidR="00A6293D" w:rsidRPr="00510B48">
        <w:t xml:space="preserve"> </w:t>
      </w:r>
      <w:r w:rsidRPr="00510B48">
        <w:t>pandémie</w:t>
      </w:r>
      <w:r w:rsidR="00A6293D" w:rsidRPr="00510B48">
        <w:t xml:space="preserve"> </w:t>
      </w:r>
      <w:r w:rsidRPr="00510B48">
        <w:t>de</w:t>
      </w:r>
      <w:r w:rsidR="00A6293D" w:rsidRPr="00510B48">
        <w:t xml:space="preserve"> </w:t>
      </w:r>
      <w:r w:rsidRPr="00510B48">
        <w:t>COVID-19.</w:t>
      </w:r>
    </w:p>
    <w:p w14:paraId="7D194732" w14:textId="0A4FB716" w:rsidR="00222975" w:rsidRPr="009D16C5" w:rsidRDefault="00222975" w:rsidP="00510B48">
      <w:pPr>
        <w:pStyle w:val="SingleTxtG"/>
        <w:rPr>
          <w:spacing w:val="-1"/>
        </w:rPr>
      </w:pPr>
      <w:r w:rsidRPr="009D16C5">
        <w:rPr>
          <w:spacing w:val="-1"/>
        </w:rPr>
        <w:t>30.</w:t>
      </w:r>
      <w:r w:rsidRPr="009D16C5">
        <w:rPr>
          <w:spacing w:val="-1"/>
        </w:rPr>
        <w:tab/>
        <w:t>La</w:t>
      </w:r>
      <w:r w:rsidR="00A6293D" w:rsidRPr="009D16C5">
        <w:rPr>
          <w:spacing w:val="-1"/>
        </w:rPr>
        <w:t xml:space="preserve"> </w:t>
      </w:r>
      <w:r w:rsidRPr="009D16C5">
        <w:rPr>
          <w:spacing w:val="-1"/>
        </w:rPr>
        <w:t>haine</w:t>
      </w:r>
      <w:r w:rsidR="00A6293D" w:rsidRPr="009D16C5">
        <w:rPr>
          <w:spacing w:val="-1"/>
        </w:rPr>
        <w:t xml:space="preserve"> </w:t>
      </w:r>
      <w:r w:rsidRPr="009D16C5">
        <w:rPr>
          <w:spacing w:val="-1"/>
        </w:rPr>
        <w:t>qu’éprouve</w:t>
      </w:r>
      <w:r w:rsidR="00A6293D" w:rsidRPr="009D16C5">
        <w:rPr>
          <w:spacing w:val="-1"/>
        </w:rPr>
        <w:t xml:space="preserve"> </w:t>
      </w:r>
      <w:r w:rsidRPr="009D16C5">
        <w:rPr>
          <w:spacing w:val="-1"/>
        </w:rPr>
        <w:t>envers</w:t>
      </w:r>
      <w:r w:rsidR="00A6293D" w:rsidRPr="009D16C5">
        <w:rPr>
          <w:spacing w:val="-1"/>
        </w:rPr>
        <w:t xml:space="preserve"> </w:t>
      </w:r>
      <w:r w:rsidRPr="009D16C5">
        <w:rPr>
          <w:spacing w:val="-1"/>
        </w:rPr>
        <w:t>les</w:t>
      </w:r>
      <w:r w:rsidR="00A6293D" w:rsidRPr="009D16C5">
        <w:rPr>
          <w:spacing w:val="-1"/>
        </w:rPr>
        <w:t xml:space="preserve"> </w:t>
      </w:r>
      <w:r w:rsidRPr="009D16C5">
        <w:rPr>
          <w:spacing w:val="-1"/>
        </w:rPr>
        <w:t>Serbes</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les</w:t>
      </w:r>
      <w:r w:rsidR="00A6293D" w:rsidRPr="009D16C5">
        <w:rPr>
          <w:spacing w:val="-1"/>
        </w:rPr>
        <w:t xml:space="preserve"> </w:t>
      </w:r>
      <w:r w:rsidRPr="009D16C5">
        <w:rPr>
          <w:spacing w:val="-1"/>
        </w:rPr>
        <w:t>non-Albanais</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population</w:t>
      </w:r>
      <w:r w:rsidR="00A6293D" w:rsidRPr="009D16C5">
        <w:rPr>
          <w:spacing w:val="-1"/>
        </w:rPr>
        <w:t xml:space="preserve"> </w:t>
      </w:r>
      <w:r w:rsidRPr="009D16C5">
        <w:rPr>
          <w:spacing w:val="-1"/>
        </w:rPr>
        <w:t>albanaise</w:t>
      </w:r>
      <w:r w:rsidR="00A6293D" w:rsidRPr="009D16C5">
        <w:rPr>
          <w:spacing w:val="-1"/>
        </w:rPr>
        <w:t xml:space="preserve"> </w:t>
      </w:r>
      <w:r w:rsidRPr="009D16C5">
        <w:rPr>
          <w:spacing w:val="-1"/>
        </w:rPr>
        <w:t>majoritaire</w:t>
      </w:r>
      <w:r w:rsidR="00A6293D" w:rsidRPr="009D16C5">
        <w:rPr>
          <w:spacing w:val="-1"/>
        </w:rPr>
        <w:t xml:space="preserve"> </w:t>
      </w:r>
      <w:r w:rsidRPr="009D16C5">
        <w:rPr>
          <w:spacing w:val="-1"/>
        </w:rPr>
        <w:t>est</w:t>
      </w:r>
      <w:r w:rsidR="00A6293D" w:rsidRPr="009D16C5">
        <w:rPr>
          <w:spacing w:val="-1"/>
        </w:rPr>
        <w:t xml:space="preserve"> </w:t>
      </w:r>
      <w:r w:rsidRPr="009D16C5">
        <w:rPr>
          <w:spacing w:val="-1"/>
        </w:rPr>
        <w:t>particulièrement</w:t>
      </w:r>
      <w:r w:rsidR="00A6293D" w:rsidRPr="009D16C5">
        <w:rPr>
          <w:spacing w:val="-1"/>
        </w:rPr>
        <w:t xml:space="preserve"> </w:t>
      </w:r>
      <w:r w:rsidRPr="009D16C5">
        <w:rPr>
          <w:spacing w:val="-1"/>
        </w:rPr>
        <w:t>manifeste</w:t>
      </w:r>
      <w:r w:rsidR="00A6293D" w:rsidRPr="009D16C5">
        <w:rPr>
          <w:spacing w:val="-1"/>
        </w:rPr>
        <w:t xml:space="preserve"> </w:t>
      </w:r>
      <w:r w:rsidRPr="009D16C5">
        <w:rPr>
          <w:spacing w:val="-1"/>
        </w:rPr>
        <w:t>quand</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Serbes</w:t>
      </w:r>
      <w:r w:rsidR="00A6293D" w:rsidRPr="009D16C5">
        <w:rPr>
          <w:spacing w:val="-1"/>
        </w:rPr>
        <w:t xml:space="preserve"> </w:t>
      </w:r>
      <w:r w:rsidRPr="009D16C5">
        <w:rPr>
          <w:spacing w:val="-1"/>
        </w:rPr>
        <w:t>déplacés</w:t>
      </w:r>
      <w:r w:rsidR="00A6293D" w:rsidRPr="009D16C5">
        <w:rPr>
          <w:spacing w:val="-1"/>
        </w:rPr>
        <w:t xml:space="preserve"> </w:t>
      </w:r>
      <w:r w:rsidRPr="009D16C5">
        <w:rPr>
          <w:spacing w:val="-1"/>
        </w:rPr>
        <w:t>reviennent</w:t>
      </w:r>
      <w:r w:rsidR="00A6293D" w:rsidRPr="009D16C5">
        <w:rPr>
          <w:spacing w:val="-1"/>
        </w:rPr>
        <w:t xml:space="preserve"> </w:t>
      </w:r>
      <w:r w:rsidRPr="009D16C5">
        <w:rPr>
          <w:spacing w:val="-1"/>
        </w:rPr>
        <w:t>pour</w:t>
      </w:r>
      <w:r w:rsidR="00A6293D" w:rsidRPr="009D16C5">
        <w:rPr>
          <w:spacing w:val="-1"/>
        </w:rPr>
        <w:t xml:space="preserve"> </w:t>
      </w:r>
      <w:r w:rsidRPr="009D16C5">
        <w:rPr>
          <w:spacing w:val="-1"/>
        </w:rPr>
        <w:t>célébrer</w:t>
      </w:r>
      <w:r w:rsidR="00A6293D" w:rsidRPr="009D16C5">
        <w:rPr>
          <w:spacing w:val="-1"/>
        </w:rPr>
        <w:t xml:space="preserve"> </w:t>
      </w:r>
      <w:r w:rsidRPr="009D16C5">
        <w:rPr>
          <w:spacing w:val="-1"/>
        </w:rPr>
        <w:t>leurs</w:t>
      </w:r>
      <w:r w:rsidR="00A6293D" w:rsidRPr="009D16C5">
        <w:rPr>
          <w:spacing w:val="-1"/>
        </w:rPr>
        <w:t xml:space="preserve"> </w:t>
      </w:r>
      <w:r w:rsidRPr="009D16C5">
        <w:rPr>
          <w:spacing w:val="-1"/>
        </w:rPr>
        <w:t>fêtes</w:t>
      </w:r>
      <w:r w:rsidR="00A6293D" w:rsidRPr="009D16C5">
        <w:rPr>
          <w:spacing w:val="-1"/>
        </w:rPr>
        <w:t xml:space="preserve"> </w:t>
      </w:r>
      <w:r w:rsidRPr="009D16C5">
        <w:rPr>
          <w:spacing w:val="-1"/>
        </w:rPr>
        <w:t>religieuses</w:t>
      </w:r>
      <w:r w:rsidR="00510B48" w:rsidRPr="009D16C5">
        <w:rPr>
          <w:spacing w:val="-1"/>
        </w:rPr>
        <w:t> :</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incidents</w:t>
      </w:r>
      <w:r w:rsidR="00A6293D" w:rsidRPr="009D16C5">
        <w:rPr>
          <w:spacing w:val="-1"/>
        </w:rPr>
        <w:t xml:space="preserve"> </w:t>
      </w:r>
      <w:r w:rsidRPr="009D16C5">
        <w:rPr>
          <w:spacing w:val="-1"/>
        </w:rPr>
        <w:t>se</w:t>
      </w:r>
      <w:r w:rsidR="00A6293D" w:rsidRPr="009D16C5">
        <w:rPr>
          <w:spacing w:val="-1"/>
        </w:rPr>
        <w:t xml:space="preserve"> </w:t>
      </w:r>
      <w:r w:rsidRPr="009D16C5">
        <w:rPr>
          <w:spacing w:val="-1"/>
        </w:rPr>
        <w:t>produisent</w:t>
      </w:r>
      <w:r w:rsidR="00A6293D" w:rsidRPr="009D16C5">
        <w:rPr>
          <w:spacing w:val="-1"/>
        </w:rPr>
        <w:t xml:space="preserve"> </w:t>
      </w:r>
      <w:r w:rsidRPr="009D16C5">
        <w:rPr>
          <w:spacing w:val="-1"/>
        </w:rPr>
        <w:t>régulièrement</w:t>
      </w:r>
      <w:r w:rsidR="00A6293D" w:rsidRPr="009D16C5">
        <w:rPr>
          <w:spacing w:val="-1"/>
        </w:rPr>
        <w:t xml:space="preserve"> </w:t>
      </w:r>
      <w:r w:rsidRPr="009D16C5">
        <w:rPr>
          <w:spacing w:val="-1"/>
        </w:rPr>
        <w:t>à</w:t>
      </w:r>
      <w:r w:rsidR="00A6293D" w:rsidRPr="009D16C5">
        <w:rPr>
          <w:spacing w:val="-1"/>
        </w:rPr>
        <w:t xml:space="preserve"> </w:t>
      </w:r>
      <w:r w:rsidRPr="009D16C5">
        <w:rPr>
          <w:spacing w:val="-1"/>
        </w:rPr>
        <w:t>Djakovica,</w:t>
      </w:r>
      <w:r w:rsidR="00A6293D" w:rsidRPr="009D16C5">
        <w:rPr>
          <w:spacing w:val="-1"/>
        </w:rPr>
        <w:t xml:space="preserve"> </w:t>
      </w:r>
      <w:r w:rsidRPr="009D16C5">
        <w:rPr>
          <w:spacing w:val="-1"/>
        </w:rPr>
        <w:t>Suva</w:t>
      </w:r>
      <w:r w:rsidR="00A6293D" w:rsidRPr="009D16C5">
        <w:rPr>
          <w:spacing w:val="-1"/>
        </w:rPr>
        <w:t xml:space="preserve"> </w:t>
      </w:r>
      <w:r w:rsidRPr="009D16C5">
        <w:rPr>
          <w:spacing w:val="-1"/>
        </w:rPr>
        <w:t>Reka</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Mališevo</w:t>
      </w:r>
      <w:r w:rsidR="00601D40" w:rsidRPr="009D16C5">
        <w:rPr>
          <w:spacing w:val="-1"/>
        </w:rPr>
        <w:t>.</w:t>
      </w:r>
      <w:r w:rsidR="00A6293D" w:rsidRPr="009D16C5">
        <w:rPr>
          <w:spacing w:val="-1"/>
        </w:rPr>
        <w:t xml:space="preserve"> </w:t>
      </w:r>
      <w:r w:rsidRPr="009D16C5">
        <w:rPr>
          <w:spacing w:val="-1"/>
        </w:rPr>
        <w:t>Les</w:t>
      </w:r>
      <w:r w:rsidR="00A6293D" w:rsidRPr="009D16C5">
        <w:rPr>
          <w:spacing w:val="-1"/>
        </w:rPr>
        <w:t xml:space="preserve"> </w:t>
      </w:r>
      <w:r w:rsidRPr="009D16C5">
        <w:rPr>
          <w:spacing w:val="-1"/>
        </w:rPr>
        <w:t>cimetières</w:t>
      </w:r>
      <w:r w:rsidR="00A6293D" w:rsidRPr="009D16C5">
        <w:rPr>
          <w:spacing w:val="-1"/>
        </w:rPr>
        <w:t xml:space="preserve"> </w:t>
      </w:r>
      <w:r w:rsidRPr="009D16C5">
        <w:rPr>
          <w:spacing w:val="-1"/>
        </w:rPr>
        <w:t>serbes,</w:t>
      </w:r>
      <w:r w:rsidR="00A6293D" w:rsidRPr="009D16C5">
        <w:rPr>
          <w:spacing w:val="-1"/>
        </w:rPr>
        <w:t xml:space="preserve"> </w:t>
      </w:r>
      <w:r w:rsidRPr="009D16C5">
        <w:rPr>
          <w:spacing w:val="-1"/>
        </w:rPr>
        <w:t>qui</w:t>
      </w:r>
      <w:r w:rsidR="00A6293D" w:rsidRPr="009D16C5">
        <w:rPr>
          <w:spacing w:val="-1"/>
        </w:rPr>
        <w:t xml:space="preserve"> </w:t>
      </w:r>
      <w:r w:rsidRPr="009D16C5">
        <w:rPr>
          <w:spacing w:val="-1"/>
        </w:rPr>
        <w:t>sont</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lieux</w:t>
      </w:r>
      <w:r w:rsidR="00A6293D" w:rsidRPr="009D16C5">
        <w:rPr>
          <w:spacing w:val="-1"/>
        </w:rPr>
        <w:t xml:space="preserve"> </w:t>
      </w:r>
      <w:r w:rsidRPr="009D16C5">
        <w:rPr>
          <w:spacing w:val="-1"/>
        </w:rPr>
        <w:t>sacrés,</w:t>
      </w:r>
      <w:r w:rsidR="00A6293D" w:rsidRPr="009D16C5">
        <w:rPr>
          <w:spacing w:val="-1"/>
        </w:rPr>
        <w:t xml:space="preserve"> </w:t>
      </w:r>
      <w:r w:rsidRPr="009D16C5">
        <w:rPr>
          <w:spacing w:val="-1"/>
        </w:rPr>
        <w:t>sont</w:t>
      </w:r>
      <w:r w:rsidR="00A6293D" w:rsidRPr="009D16C5">
        <w:rPr>
          <w:spacing w:val="-1"/>
        </w:rPr>
        <w:t xml:space="preserve"> </w:t>
      </w:r>
      <w:r w:rsidRPr="009D16C5">
        <w:rPr>
          <w:spacing w:val="-1"/>
        </w:rPr>
        <w:t>particulièrement</w:t>
      </w:r>
      <w:r w:rsidR="00A6293D" w:rsidRPr="009D16C5">
        <w:rPr>
          <w:spacing w:val="-1"/>
        </w:rPr>
        <w:t xml:space="preserve"> </w:t>
      </w:r>
      <w:r w:rsidRPr="009D16C5">
        <w:rPr>
          <w:spacing w:val="-1"/>
        </w:rPr>
        <w:t>visés.</w:t>
      </w:r>
    </w:p>
    <w:p w14:paraId="4DCD3AAE" w14:textId="2EF8CF02" w:rsidR="00222975" w:rsidRPr="00510B48" w:rsidRDefault="00222975" w:rsidP="00510B48">
      <w:pPr>
        <w:pStyle w:val="SingleTxtG"/>
      </w:pPr>
      <w:r w:rsidRPr="00510B48">
        <w:t>31.</w:t>
      </w:r>
      <w:r w:rsidRPr="00510B48">
        <w:tab/>
        <w:t>Le</w:t>
      </w:r>
      <w:r w:rsidR="00A6293D" w:rsidRPr="00510B48">
        <w:t xml:space="preserve"> </w:t>
      </w:r>
      <w:r w:rsidRPr="00510B48">
        <w:t>pouvoir</w:t>
      </w:r>
      <w:r w:rsidR="00A6293D" w:rsidRPr="00510B48">
        <w:t xml:space="preserve"> </w:t>
      </w:r>
      <w:r w:rsidRPr="00510B48">
        <w:t>judiciaire</w:t>
      </w:r>
      <w:r w:rsidR="00A6293D" w:rsidRPr="00510B48">
        <w:t xml:space="preserve"> </w:t>
      </w:r>
      <w:r w:rsidRPr="00510B48">
        <w:t>et</w:t>
      </w:r>
      <w:r w:rsidR="00A6293D" w:rsidRPr="00510B48">
        <w:t xml:space="preserve"> </w:t>
      </w:r>
      <w:r w:rsidRPr="00510B48">
        <w:t>la</w:t>
      </w:r>
      <w:r w:rsidR="00A6293D" w:rsidRPr="00510B48">
        <w:t xml:space="preserve"> </w:t>
      </w:r>
      <w:r w:rsidRPr="00510B48">
        <w:t>police</w:t>
      </w:r>
      <w:r w:rsidR="00A6293D" w:rsidRPr="00510B48">
        <w:t xml:space="preserve"> </w:t>
      </w:r>
      <w:r w:rsidRPr="00510B48">
        <w:t>des</w:t>
      </w:r>
      <w:r w:rsidR="00A6293D" w:rsidRPr="00510B48">
        <w:t xml:space="preserve"> </w:t>
      </w:r>
      <w:r w:rsidRPr="00510B48">
        <w:t>institutions</w:t>
      </w:r>
      <w:r w:rsidR="00A6293D" w:rsidRPr="00510B48">
        <w:t xml:space="preserve"> </w:t>
      </w:r>
      <w:r w:rsidRPr="00510B48">
        <w:t>provisoires</w:t>
      </w:r>
      <w:r w:rsidR="00A6293D" w:rsidRPr="00510B48">
        <w:t xml:space="preserve"> </w:t>
      </w:r>
      <w:r w:rsidRPr="00510B48">
        <w:t>d’auto-administration</w:t>
      </w:r>
      <w:r w:rsidR="00A6293D" w:rsidRPr="00510B48">
        <w:t xml:space="preserve"> </w:t>
      </w:r>
      <w:r w:rsidRPr="00510B48">
        <w:t>(ci-après</w:t>
      </w:r>
      <w:r w:rsidR="00A6293D" w:rsidRPr="00510B48">
        <w:t xml:space="preserve"> </w:t>
      </w:r>
      <w:r w:rsidRPr="00510B48">
        <w:t>IPAA)</w:t>
      </w:r>
      <w:r w:rsidR="00A6293D" w:rsidRPr="00510B48">
        <w:t xml:space="preserve"> </w:t>
      </w:r>
      <w:r w:rsidRPr="00510B48">
        <w:t>ne</w:t>
      </w:r>
      <w:r w:rsidR="00A6293D" w:rsidRPr="00510B48">
        <w:t xml:space="preserve"> </w:t>
      </w:r>
      <w:r w:rsidRPr="00510B48">
        <w:t>font</w:t>
      </w:r>
      <w:r w:rsidR="00A6293D" w:rsidRPr="00510B48">
        <w:t xml:space="preserve"> </w:t>
      </w:r>
      <w:r w:rsidRPr="00510B48">
        <w:t>pratiquement</w:t>
      </w:r>
      <w:r w:rsidR="00A6293D" w:rsidRPr="00510B48">
        <w:t xml:space="preserve"> </w:t>
      </w:r>
      <w:r w:rsidRPr="00510B48">
        <w:t>rien,</w:t>
      </w:r>
      <w:r w:rsidR="00A6293D" w:rsidRPr="00510B48">
        <w:t xml:space="preserve"> </w:t>
      </w:r>
      <w:r w:rsidRPr="00510B48">
        <w:t>à</w:t>
      </w:r>
      <w:r w:rsidR="00A6293D" w:rsidRPr="00510B48">
        <w:t xml:space="preserve"> </w:t>
      </w:r>
      <w:r w:rsidRPr="00510B48">
        <w:t>l’évidence,</w:t>
      </w:r>
      <w:r w:rsidR="00A6293D" w:rsidRPr="00510B48">
        <w:t xml:space="preserve"> </w:t>
      </w:r>
      <w:r w:rsidRPr="00510B48">
        <w:t>pour</w:t>
      </w:r>
      <w:r w:rsidR="00A6293D" w:rsidRPr="00510B48">
        <w:t xml:space="preserve"> </w:t>
      </w:r>
      <w:r w:rsidRPr="00510B48">
        <w:t>retrouver</w:t>
      </w:r>
      <w:r w:rsidR="00A6293D" w:rsidRPr="00510B48">
        <w:t xml:space="preserve"> </w:t>
      </w:r>
      <w:r w:rsidRPr="00510B48">
        <w:t>et</w:t>
      </w:r>
      <w:r w:rsidR="00A6293D" w:rsidRPr="00510B48">
        <w:t xml:space="preserve"> </w:t>
      </w:r>
      <w:r w:rsidRPr="00510B48">
        <w:t>punir</w:t>
      </w:r>
      <w:r w:rsidR="00A6293D" w:rsidRPr="00510B48">
        <w:t xml:space="preserve"> </w:t>
      </w:r>
      <w:r w:rsidRPr="00510B48">
        <w:t>les</w:t>
      </w:r>
      <w:r w:rsidR="00A6293D" w:rsidRPr="00510B48">
        <w:t xml:space="preserve"> </w:t>
      </w:r>
      <w:r w:rsidRPr="00510B48">
        <w:t>auteurs</w:t>
      </w:r>
      <w:r w:rsidR="00A6293D" w:rsidRPr="00510B48">
        <w:t xml:space="preserve"> </w:t>
      </w:r>
      <w:r w:rsidRPr="00510B48">
        <w:t>et</w:t>
      </w:r>
      <w:r w:rsidR="00A6293D" w:rsidRPr="00510B48">
        <w:t xml:space="preserve"> </w:t>
      </w:r>
      <w:r w:rsidRPr="00510B48">
        <w:t>les</w:t>
      </w:r>
      <w:r w:rsidR="00A6293D" w:rsidRPr="00510B48">
        <w:t xml:space="preserve"> </w:t>
      </w:r>
      <w:r w:rsidRPr="00510B48">
        <w:t>organisateurs</w:t>
      </w:r>
      <w:r w:rsidR="00A6293D" w:rsidRPr="00510B48">
        <w:t xml:space="preserve"> </w:t>
      </w:r>
      <w:r w:rsidRPr="00510B48">
        <w:t>de</w:t>
      </w:r>
      <w:r w:rsidR="00A6293D" w:rsidRPr="00510B48">
        <w:t xml:space="preserve"> </w:t>
      </w:r>
      <w:r w:rsidRPr="00510B48">
        <w:t>ces</w:t>
      </w:r>
      <w:r w:rsidR="00A6293D" w:rsidRPr="00510B48">
        <w:t xml:space="preserve"> </w:t>
      </w:r>
      <w:r w:rsidRPr="00510B48">
        <w:t>agressions</w:t>
      </w:r>
      <w:r w:rsidR="00A6293D" w:rsidRPr="00510B48">
        <w:t xml:space="preserve"> </w:t>
      </w:r>
      <w:r w:rsidRPr="00510B48">
        <w:t>et</w:t>
      </w:r>
      <w:r w:rsidR="00A6293D" w:rsidRPr="00510B48">
        <w:t xml:space="preserve"> </w:t>
      </w:r>
      <w:r w:rsidRPr="00510B48">
        <w:t>prévenir</w:t>
      </w:r>
      <w:r w:rsidR="00A6293D" w:rsidRPr="00510B48">
        <w:t xml:space="preserve"> </w:t>
      </w:r>
      <w:r w:rsidRPr="00510B48">
        <w:t>de</w:t>
      </w:r>
      <w:r w:rsidR="00A6293D" w:rsidRPr="00510B48">
        <w:t xml:space="preserve"> </w:t>
      </w:r>
      <w:r w:rsidRPr="00510B48">
        <w:t>nouvelles</w:t>
      </w:r>
      <w:r w:rsidR="00A6293D" w:rsidRPr="00510B48">
        <w:t xml:space="preserve"> </w:t>
      </w:r>
      <w:r w:rsidRPr="00510B48">
        <w:t>attaques</w:t>
      </w:r>
      <w:r w:rsidR="00601D40" w:rsidRPr="00510B48">
        <w:t>.</w:t>
      </w:r>
      <w:r w:rsidR="00A6293D" w:rsidRPr="00510B48">
        <w:t xml:space="preserve"> </w:t>
      </w:r>
      <w:r w:rsidRPr="00510B48">
        <w:t>Ils</w:t>
      </w:r>
      <w:r w:rsidR="00A6293D" w:rsidRPr="00510B48">
        <w:t xml:space="preserve"> </w:t>
      </w:r>
      <w:r w:rsidRPr="00510B48">
        <w:t>ne</w:t>
      </w:r>
      <w:r w:rsidR="00A6293D" w:rsidRPr="00510B48">
        <w:t xml:space="preserve"> </w:t>
      </w:r>
      <w:r w:rsidRPr="00510B48">
        <w:t>recensent</w:t>
      </w:r>
      <w:r w:rsidR="00A6293D" w:rsidRPr="00510B48">
        <w:t xml:space="preserve"> </w:t>
      </w:r>
      <w:r w:rsidRPr="00510B48">
        <w:t>même</w:t>
      </w:r>
      <w:r w:rsidR="00A6293D" w:rsidRPr="00510B48">
        <w:t xml:space="preserve"> </w:t>
      </w:r>
      <w:r w:rsidRPr="00510B48">
        <w:t>pas</w:t>
      </w:r>
      <w:r w:rsidR="00A6293D" w:rsidRPr="00510B48">
        <w:t xml:space="preserve"> </w:t>
      </w:r>
      <w:r w:rsidRPr="00510B48">
        <w:t>systématiquement</w:t>
      </w:r>
      <w:r w:rsidR="00A6293D" w:rsidRPr="00510B48">
        <w:t xml:space="preserve"> </w:t>
      </w:r>
      <w:r w:rsidRPr="00510B48">
        <w:t>les</w:t>
      </w:r>
      <w:r w:rsidR="00A6293D" w:rsidRPr="00510B48">
        <w:t xml:space="preserve"> </w:t>
      </w:r>
      <w:r w:rsidRPr="00510B48">
        <w:t>agressions</w:t>
      </w:r>
      <w:r w:rsidR="00A6293D" w:rsidRPr="00510B48">
        <w:t xml:space="preserve"> </w:t>
      </w:r>
      <w:r w:rsidRPr="00510B48">
        <w:t>commises</w:t>
      </w:r>
      <w:r w:rsidR="00A6293D" w:rsidRPr="00510B48">
        <w:t xml:space="preserve"> </w:t>
      </w:r>
      <w:r w:rsidRPr="00510B48">
        <w:t>contre</w:t>
      </w:r>
      <w:r w:rsidR="00A6293D" w:rsidRPr="00510B48">
        <w:t xml:space="preserve"> </w:t>
      </w:r>
      <w:r w:rsidRPr="00510B48">
        <w:t>les</w:t>
      </w:r>
      <w:r w:rsidR="00A6293D" w:rsidRPr="00510B48">
        <w:t xml:space="preserve"> </w:t>
      </w:r>
      <w:r w:rsidRPr="00510B48">
        <w:t>rapatriés</w:t>
      </w:r>
      <w:r w:rsidR="00A6293D" w:rsidRPr="00510B48">
        <w:t xml:space="preserve"> </w:t>
      </w:r>
      <w:r w:rsidRPr="00510B48">
        <w:t>et</w:t>
      </w:r>
      <w:r w:rsidR="00A6293D" w:rsidRPr="00510B48">
        <w:t xml:space="preserve"> </w:t>
      </w:r>
      <w:r w:rsidRPr="00510B48">
        <w:t>autres</w:t>
      </w:r>
      <w:r w:rsidR="00A6293D" w:rsidRPr="00510B48">
        <w:t xml:space="preserve"> </w:t>
      </w:r>
      <w:r w:rsidRPr="00510B48">
        <w:t>Serbes.</w:t>
      </w:r>
    </w:p>
    <w:p w14:paraId="5551063E" w14:textId="1BE62ADC" w:rsidR="00222975" w:rsidRPr="00510B48" w:rsidRDefault="00222975" w:rsidP="00510B48">
      <w:pPr>
        <w:pStyle w:val="SingleTxtG"/>
      </w:pPr>
      <w:r w:rsidRPr="00510B48">
        <w:t>32.</w:t>
      </w:r>
      <w:r w:rsidRPr="00510B48">
        <w:tab/>
        <w:t>Ne</w:t>
      </w:r>
      <w:r w:rsidR="00A6293D" w:rsidRPr="00510B48">
        <w:t xml:space="preserve"> </w:t>
      </w:r>
      <w:r w:rsidRPr="00510B48">
        <w:t>reconnaissant</w:t>
      </w:r>
      <w:r w:rsidR="00A6293D" w:rsidRPr="00510B48">
        <w:t xml:space="preserve"> </w:t>
      </w:r>
      <w:r w:rsidRPr="00510B48">
        <w:t>pas</w:t>
      </w:r>
      <w:r w:rsidR="00A6293D" w:rsidRPr="00510B48">
        <w:t xml:space="preserve"> </w:t>
      </w:r>
      <w:r w:rsidRPr="00510B48">
        <w:t>les</w:t>
      </w:r>
      <w:r w:rsidR="00A6293D" w:rsidRPr="00510B48">
        <w:t xml:space="preserve"> </w:t>
      </w:r>
      <w:r w:rsidRPr="00510B48">
        <w:t>papiers</w:t>
      </w:r>
      <w:r w:rsidR="00A6293D" w:rsidRPr="00510B48">
        <w:t xml:space="preserve"> </w:t>
      </w:r>
      <w:r w:rsidRPr="00510B48">
        <w:t>délivrés</w:t>
      </w:r>
      <w:r w:rsidR="00A6293D" w:rsidRPr="00510B48">
        <w:t xml:space="preserve"> </w:t>
      </w:r>
      <w:r w:rsidRPr="00510B48">
        <w:t>par</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les</w:t>
      </w:r>
      <w:r w:rsidR="00A6293D" w:rsidRPr="00510B48">
        <w:t xml:space="preserve"> </w:t>
      </w:r>
      <w:r w:rsidRPr="00510B48">
        <w:t>IPAA</w:t>
      </w:r>
      <w:r w:rsidR="00A6293D" w:rsidRPr="00510B48">
        <w:t xml:space="preserve"> </w:t>
      </w:r>
      <w:r w:rsidRPr="00510B48">
        <w:t>ne</w:t>
      </w:r>
      <w:r w:rsidR="00A6293D" w:rsidRPr="00510B48">
        <w:t xml:space="preserve"> </w:t>
      </w:r>
      <w:r w:rsidRPr="00510B48">
        <w:t>délivrent</w:t>
      </w:r>
      <w:r w:rsidR="00A6293D" w:rsidRPr="00510B48">
        <w:t xml:space="preserve"> </w:t>
      </w:r>
      <w:r w:rsidRPr="00510B48">
        <w:t>pas</w:t>
      </w:r>
      <w:r w:rsidR="00A6293D" w:rsidRPr="00510B48">
        <w:t xml:space="preserve"> </w:t>
      </w:r>
      <w:r w:rsidRPr="00510B48">
        <w:t>de</w:t>
      </w:r>
      <w:r w:rsidR="00A6293D" w:rsidRPr="00510B48">
        <w:t xml:space="preserve"> </w:t>
      </w:r>
      <w:r w:rsidRPr="00510B48">
        <w:t>documents</w:t>
      </w:r>
      <w:r w:rsidR="00A6293D" w:rsidRPr="00510B48">
        <w:t xml:space="preserve"> </w:t>
      </w:r>
      <w:r w:rsidRPr="00510B48">
        <w:t>aux</w:t>
      </w:r>
      <w:r w:rsidR="00A6293D" w:rsidRPr="00510B48">
        <w:t xml:space="preserve"> </w:t>
      </w:r>
      <w:r w:rsidRPr="00510B48">
        <w:t>Serbes</w:t>
      </w:r>
      <w:r w:rsidR="00A6293D" w:rsidRPr="00510B48">
        <w:t xml:space="preserve"> </w:t>
      </w:r>
      <w:r w:rsidRPr="00510B48">
        <w:t>et</w:t>
      </w:r>
      <w:r w:rsidR="00A6293D" w:rsidRPr="00510B48">
        <w:t xml:space="preserve"> </w:t>
      </w:r>
      <w:r w:rsidRPr="00510B48">
        <w:t>aux</w:t>
      </w:r>
      <w:r w:rsidR="00A6293D" w:rsidRPr="00510B48">
        <w:t xml:space="preserve"> </w:t>
      </w:r>
      <w:r w:rsidRPr="00510B48">
        <w:t>non-Albanais,</w:t>
      </w:r>
      <w:r w:rsidR="00A6293D" w:rsidRPr="00510B48">
        <w:t xml:space="preserve"> </w:t>
      </w:r>
      <w:r w:rsidRPr="00510B48">
        <w:t>notamment</w:t>
      </w:r>
      <w:r w:rsidR="00A6293D" w:rsidRPr="00510B48">
        <w:t xml:space="preserve"> </w:t>
      </w:r>
      <w:r w:rsidRPr="00510B48">
        <w:t>à</w:t>
      </w:r>
      <w:r w:rsidR="00A6293D" w:rsidRPr="00510B48">
        <w:t xml:space="preserve"> </w:t>
      </w:r>
      <w:r w:rsidRPr="00510B48">
        <w:t>ceux</w:t>
      </w:r>
      <w:r w:rsidR="00A6293D" w:rsidRPr="00510B48">
        <w:t xml:space="preserve"> </w:t>
      </w:r>
      <w:r w:rsidRPr="00510B48">
        <w:t>qui</w:t>
      </w:r>
      <w:r w:rsidR="00A6293D" w:rsidRPr="00510B48">
        <w:t xml:space="preserve"> </w:t>
      </w:r>
      <w:r w:rsidRPr="00510B48">
        <w:t>sont</w:t>
      </w:r>
      <w:r w:rsidR="00A6293D" w:rsidRPr="00510B48">
        <w:t xml:space="preserve"> </w:t>
      </w:r>
      <w:r w:rsidRPr="00510B48">
        <w:t>déplacés.</w:t>
      </w:r>
    </w:p>
    <w:p w14:paraId="20695AFB" w14:textId="149C32C6" w:rsidR="00222975" w:rsidRPr="00510B48" w:rsidRDefault="00222975" w:rsidP="009D16C5">
      <w:pPr>
        <w:pStyle w:val="HChG"/>
      </w:pPr>
      <w:r w:rsidRPr="00510B48">
        <w:rPr>
          <w:szCs w:val="24"/>
        </w:rPr>
        <w:tab/>
      </w:r>
      <w:r w:rsidRPr="00510B48">
        <w:rPr>
          <w:szCs w:val="24"/>
        </w:rPr>
        <w:tab/>
      </w:r>
      <w:r w:rsidRPr="00510B48">
        <w:t>Discrimination</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et</w:t>
      </w:r>
      <w:r w:rsidR="00A6293D" w:rsidRPr="00510B48">
        <w:t xml:space="preserve"> </w:t>
      </w:r>
      <w:r w:rsidRPr="00510B48">
        <w:t>des</w:t>
      </w:r>
      <w:r w:rsidR="009D16C5">
        <w:t> </w:t>
      </w:r>
      <w:r w:rsidRPr="00510B48">
        <w:t>personnes</w:t>
      </w:r>
      <w:r w:rsidR="00A6293D" w:rsidRPr="00510B48">
        <w:t xml:space="preserve"> </w:t>
      </w:r>
      <w:r w:rsidRPr="00510B48">
        <w:t>vivant</w:t>
      </w:r>
      <w:r w:rsidR="00A6293D" w:rsidRPr="00510B48">
        <w:t xml:space="preserve"> </w:t>
      </w:r>
      <w:r w:rsidRPr="00510B48">
        <w:t>avec</w:t>
      </w:r>
      <w:r w:rsidR="00A6293D" w:rsidRPr="00510B48">
        <w:t xml:space="preserve"> </w:t>
      </w:r>
      <w:r w:rsidRPr="00510B48">
        <w:t>le</w:t>
      </w:r>
      <w:r w:rsidR="00A6293D" w:rsidRPr="00510B48">
        <w:t xml:space="preserve"> </w:t>
      </w:r>
      <w:r w:rsidRPr="00510B48">
        <w:t>VIH</w:t>
      </w:r>
    </w:p>
    <w:p w14:paraId="04D41C97" w14:textId="4B2A4540" w:rsidR="00222975" w:rsidRPr="00510B48" w:rsidRDefault="00222975" w:rsidP="009D16C5">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13</w:t>
      </w:r>
      <w:r w:rsidR="00A6293D" w:rsidRPr="00510B48">
        <w:t xml:space="preserve"> </w:t>
      </w:r>
      <w:r w:rsidRPr="00510B48">
        <w:t>des</w:t>
      </w:r>
      <w:r w:rsidR="00A6293D" w:rsidRPr="00510B48">
        <w:t xml:space="preserve"> </w:t>
      </w:r>
      <w:r w:rsidR="000D2923">
        <w:t>observations finales</w:t>
      </w:r>
    </w:p>
    <w:p w14:paraId="58597252" w14:textId="11CC0516" w:rsidR="00222975" w:rsidRPr="009D16C5" w:rsidRDefault="00222975" w:rsidP="00510B48">
      <w:pPr>
        <w:pStyle w:val="SingleTxtG"/>
        <w:rPr>
          <w:spacing w:val="-1"/>
        </w:rPr>
      </w:pPr>
      <w:r w:rsidRPr="009D16C5">
        <w:rPr>
          <w:spacing w:val="-1"/>
        </w:rPr>
        <w:t>33.</w:t>
      </w:r>
      <w:r w:rsidRPr="009D16C5">
        <w:rPr>
          <w:spacing w:val="-1"/>
        </w:rPr>
        <w:tab/>
        <w:t>En</w:t>
      </w:r>
      <w:r w:rsidR="00A6293D" w:rsidRPr="009D16C5">
        <w:rPr>
          <w:spacing w:val="-1"/>
        </w:rPr>
        <w:t xml:space="preserve"> </w:t>
      </w:r>
      <w:r w:rsidRPr="009D16C5">
        <w:rPr>
          <w:spacing w:val="-1"/>
        </w:rPr>
        <w:t>février</w:t>
      </w:r>
      <w:r w:rsidR="00A6293D" w:rsidRPr="009D16C5">
        <w:rPr>
          <w:spacing w:val="-1"/>
        </w:rPr>
        <w:t xml:space="preserve"> </w:t>
      </w:r>
      <w:r w:rsidRPr="009D16C5">
        <w:rPr>
          <w:spacing w:val="-1"/>
        </w:rPr>
        <w:t>2021,</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Ministère</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droits</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l’homme,</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droits</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minorités</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du</w:t>
      </w:r>
      <w:r w:rsidR="00A6293D" w:rsidRPr="009D16C5">
        <w:rPr>
          <w:spacing w:val="-1"/>
        </w:rPr>
        <w:t xml:space="preserve"> </w:t>
      </w:r>
      <w:r w:rsidRPr="009D16C5">
        <w:rPr>
          <w:spacing w:val="-1"/>
        </w:rPr>
        <w:t>dialogue</w:t>
      </w:r>
      <w:r w:rsidR="00A6293D" w:rsidRPr="009D16C5">
        <w:rPr>
          <w:spacing w:val="-1"/>
        </w:rPr>
        <w:t xml:space="preserve"> </w:t>
      </w:r>
      <w:r w:rsidRPr="009D16C5">
        <w:rPr>
          <w:spacing w:val="-1"/>
        </w:rPr>
        <w:t>social</w:t>
      </w:r>
      <w:r w:rsidR="00A6293D" w:rsidRPr="009D16C5">
        <w:rPr>
          <w:spacing w:val="-1"/>
        </w:rPr>
        <w:t xml:space="preserve"> </w:t>
      </w:r>
      <w:r w:rsidRPr="009D16C5">
        <w:rPr>
          <w:spacing w:val="-1"/>
        </w:rPr>
        <w:t>a</w:t>
      </w:r>
      <w:r w:rsidR="00A6293D" w:rsidRPr="009D16C5">
        <w:rPr>
          <w:spacing w:val="-1"/>
        </w:rPr>
        <w:t xml:space="preserve"> </w:t>
      </w:r>
      <w:r w:rsidRPr="009D16C5">
        <w:rPr>
          <w:spacing w:val="-1"/>
        </w:rPr>
        <w:t>engagé</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processus</w:t>
      </w:r>
      <w:r w:rsidR="00A6293D" w:rsidRPr="009D16C5">
        <w:rPr>
          <w:spacing w:val="-1"/>
        </w:rPr>
        <w:t xml:space="preserve"> </w:t>
      </w:r>
      <w:r w:rsidRPr="009D16C5">
        <w:rPr>
          <w:spacing w:val="-1"/>
        </w:rPr>
        <w:t>d’élaboration</w:t>
      </w:r>
      <w:r w:rsidR="00A6293D" w:rsidRPr="009D16C5">
        <w:rPr>
          <w:spacing w:val="-1"/>
        </w:rPr>
        <w:t xml:space="preserve"> </w:t>
      </w:r>
      <w:r w:rsidRPr="009D16C5">
        <w:rPr>
          <w:spacing w:val="-1"/>
        </w:rPr>
        <w:t>d’une</w:t>
      </w:r>
      <w:r w:rsidR="00A6293D" w:rsidRPr="009D16C5">
        <w:rPr>
          <w:spacing w:val="-1"/>
        </w:rPr>
        <w:t xml:space="preserve"> </w:t>
      </w:r>
      <w:r w:rsidRPr="009D16C5">
        <w:rPr>
          <w:spacing w:val="-1"/>
        </w:rPr>
        <w:t>loi</w:t>
      </w:r>
      <w:r w:rsidR="00A6293D" w:rsidRPr="009D16C5">
        <w:rPr>
          <w:spacing w:val="-1"/>
        </w:rPr>
        <w:t xml:space="preserve"> </w:t>
      </w:r>
      <w:r w:rsidRPr="009D16C5">
        <w:rPr>
          <w:spacing w:val="-1"/>
        </w:rPr>
        <w:t>sur</w:t>
      </w:r>
      <w:r w:rsidR="00A6293D" w:rsidRPr="009D16C5">
        <w:rPr>
          <w:spacing w:val="-1"/>
        </w:rPr>
        <w:t xml:space="preserve"> </w:t>
      </w:r>
      <w:r w:rsidRPr="009D16C5">
        <w:rPr>
          <w:spacing w:val="-1"/>
        </w:rPr>
        <w:t>les</w:t>
      </w:r>
      <w:r w:rsidR="00A6293D" w:rsidRPr="009D16C5">
        <w:rPr>
          <w:spacing w:val="-1"/>
        </w:rPr>
        <w:t xml:space="preserve"> </w:t>
      </w:r>
      <w:r w:rsidRPr="009D16C5">
        <w:rPr>
          <w:spacing w:val="-1"/>
        </w:rPr>
        <w:t>unions</w:t>
      </w:r>
      <w:r w:rsidR="00A6293D" w:rsidRPr="009D16C5">
        <w:rPr>
          <w:spacing w:val="-1"/>
        </w:rPr>
        <w:t xml:space="preserve"> </w:t>
      </w:r>
      <w:r w:rsidRPr="009D16C5">
        <w:rPr>
          <w:spacing w:val="-1"/>
        </w:rPr>
        <w:t>entre</w:t>
      </w:r>
      <w:r w:rsidR="00A6293D" w:rsidRPr="009D16C5">
        <w:rPr>
          <w:spacing w:val="-1"/>
        </w:rPr>
        <w:t xml:space="preserve"> </w:t>
      </w:r>
      <w:r w:rsidRPr="009D16C5">
        <w:rPr>
          <w:spacing w:val="-1"/>
        </w:rPr>
        <w:t>personnes</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même</w:t>
      </w:r>
      <w:r w:rsidR="00A6293D" w:rsidRPr="009D16C5">
        <w:rPr>
          <w:spacing w:val="-1"/>
        </w:rPr>
        <w:t xml:space="preserve"> </w:t>
      </w:r>
      <w:r w:rsidRPr="009D16C5">
        <w:rPr>
          <w:spacing w:val="-1"/>
        </w:rPr>
        <w:t>sexe</w:t>
      </w:r>
      <w:r w:rsidR="00601D40" w:rsidRPr="009D16C5">
        <w:rPr>
          <w:spacing w:val="-1"/>
        </w:rPr>
        <w:t>.</w:t>
      </w:r>
      <w:r w:rsidR="00A6293D" w:rsidRPr="009D16C5">
        <w:rPr>
          <w:spacing w:val="-1"/>
        </w:rPr>
        <w:t xml:space="preserve"> </w:t>
      </w:r>
      <w:r w:rsidRPr="009D16C5">
        <w:rPr>
          <w:spacing w:val="-1"/>
        </w:rPr>
        <w:t>Un</w:t>
      </w:r>
      <w:r w:rsidR="00A6293D" w:rsidRPr="009D16C5">
        <w:rPr>
          <w:spacing w:val="-1"/>
        </w:rPr>
        <w:t xml:space="preserve"> </w:t>
      </w:r>
      <w:r w:rsidRPr="009D16C5">
        <w:rPr>
          <w:spacing w:val="-1"/>
        </w:rPr>
        <w:t>groupe</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travail</w:t>
      </w:r>
      <w:r w:rsidR="00A6293D" w:rsidRPr="009D16C5">
        <w:rPr>
          <w:spacing w:val="-1"/>
        </w:rPr>
        <w:t xml:space="preserve"> </w:t>
      </w:r>
      <w:r w:rsidRPr="009D16C5">
        <w:rPr>
          <w:spacing w:val="-1"/>
        </w:rPr>
        <w:t>spécial</w:t>
      </w:r>
      <w:r w:rsidR="00A6293D" w:rsidRPr="009D16C5">
        <w:rPr>
          <w:spacing w:val="-1"/>
        </w:rPr>
        <w:t xml:space="preserve"> </w:t>
      </w:r>
      <w:r w:rsidRPr="009D16C5">
        <w:rPr>
          <w:spacing w:val="-1"/>
        </w:rPr>
        <w:t>a</w:t>
      </w:r>
      <w:r w:rsidR="00A6293D" w:rsidRPr="009D16C5">
        <w:rPr>
          <w:spacing w:val="-1"/>
        </w:rPr>
        <w:t xml:space="preserve"> </w:t>
      </w:r>
      <w:r w:rsidRPr="009D16C5">
        <w:rPr>
          <w:spacing w:val="-1"/>
        </w:rPr>
        <w:t>été</w:t>
      </w:r>
      <w:r w:rsidR="00A6293D" w:rsidRPr="009D16C5">
        <w:rPr>
          <w:spacing w:val="-1"/>
        </w:rPr>
        <w:t xml:space="preserve"> </w:t>
      </w:r>
      <w:r w:rsidRPr="009D16C5">
        <w:rPr>
          <w:spacing w:val="-1"/>
        </w:rPr>
        <w:t>chargé</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rédiger</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loi</w:t>
      </w:r>
      <w:r w:rsidR="00510B48" w:rsidRPr="009D16C5">
        <w:rPr>
          <w:spacing w:val="-1"/>
        </w:rPr>
        <w:t> :</w:t>
      </w:r>
      <w:r w:rsidR="00A6293D" w:rsidRPr="009D16C5">
        <w:rPr>
          <w:spacing w:val="-1"/>
        </w:rPr>
        <w:t xml:space="preserve"> </w:t>
      </w:r>
      <w:r w:rsidRPr="009D16C5">
        <w:rPr>
          <w:spacing w:val="-1"/>
        </w:rPr>
        <w:t>il</w:t>
      </w:r>
      <w:r w:rsidR="00A6293D" w:rsidRPr="009D16C5">
        <w:rPr>
          <w:spacing w:val="-1"/>
        </w:rPr>
        <w:t xml:space="preserve"> </w:t>
      </w:r>
      <w:r w:rsidRPr="009D16C5">
        <w:rPr>
          <w:spacing w:val="-1"/>
        </w:rPr>
        <w:t>comprenait</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représentants</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ministères</w:t>
      </w:r>
      <w:r w:rsidR="00A6293D" w:rsidRPr="009D16C5">
        <w:rPr>
          <w:spacing w:val="-1"/>
        </w:rPr>
        <w:t xml:space="preserve"> </w:t>
      </w:r>
      <w:r w:rsidRPr="009D16C5">
        <w:rPr>
          <w:spacing w:val="-1"/>
        </w:rPr>
        <w:t>compétents,</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Médiateur,</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Commissaire</w:t>
      </w:r>
      <w:r w:rsidR="00A6293D" w:rsidRPr="009D16C5">
        <w:rPr>
          <w:spacing w:val="-1"/>
        </w:rPr>
        <w:t xml:space="preserve"> </w:t>
      </w:r>
      <w:r w:rsidRPr="009D16C5">
        <w:rPr>
          <w:spacing w:val="-1"/>
        </w:rPr>
        <w:t>à</w:t>
      </w:r>
      <w:r w:rsidR="00A6293D" w:rsidRPr="009D16C5">
        <w:rPr>
          <w:spacing w:val="-1"/>
        </w:rPr>
        <w:t xml:space="preserve"> </w:t>
      </w:r>
      <w:r w:rsidRPr="009D16C5">
        <w:rPr>
          <w:spacing w:val="-1"/>
        </w:rPr>
        <w:t>l’information</w:t>
      </w:r>
      <w:r w:rsidR="00A6293D" w:rsidRPr="009D16C5">
        <w:rPr>
          <w:spacing w:val="-1"/>
        </w:rPr>
        <w:t xml:space="preserve"> </w:t>
      </w:r>
      <w:r w:rsidRPr="009D16C5">
        <w:rPr>
          <w:spacing w:val="-1"/>
        </w:rPr>
        <w:t>d’intérêt</w:t>
      </w:r>
      <w:r w:rsidR="00A6293D" w:rsidRPr="009D16C5">
        <w:rPr>
          <w:spacing w:val="-1"/>
        </w:rPr>
        <w:t xml:space="preserve"> </w:t>
      </w:r>
      <w:r w:rsidRPr="009D16C5">
        <w:rPr>
          <w:spacing w:val="-1"/>
        </w:rPr>
        <w:t>général</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à</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protection</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données</w:t>
      </w:r>
      <w:r w:rsidR="00A6293D" w:rsidRPr="009D16C5">
        <w:rPr>
          <w:spacing w:val="-1"/>
        </w:rPr>
        <w:t xml:space="preserve"> </w:t>
      </w:r>
      <w:r w:rsidRPr="009D16C5">
        <w:rPr>
          <w:spacing w:val="-1"/>
        </w:rPr>
        <w:t>personnelles,</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représentants</w:t>
      </w:r>
      <w:r w:rsidR="00A6293D" w:rsidRPr="009D16C5">
        <w:rPr>
          <w:spacing w:val="-1"/>
        </w:rPr>
        <w:t xml:space="preserve"> </w:t>
      </w:r>
      <w:r w:rsidRPr="009D16C5">
        <w:rPr>
          <w:spacing w:val="-1"/>
        </w:rPr>
        <w:t>d’organisations</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société</w:t>
      </w:r>
      <w:r w:rsidR="00A6293D" w:rsidRPr="009D16C5">
        <w:rPr>
          <w:spacing w:val="-1"/>
        </w:rPr>
        <w:t xml:space="preserve"> </w:t>
      </w:r>
      <w:r w:rsidRPr="009D16C5">
        <w:rPr>
          <w:spacing w:val="-1"/>
        </w:rPr>
        <w:t>civile</w:t>
      </w:r>
      <w:r w:rsidR="00A6293D" w:rsidRPr="009D16C5">
        <w:rPr>
          <w:spacing w:val="-1"/>
        </w:rPr>
        <w:t xml:space="preserve"> </w:t>
      </w:r>
      <w:r w:rsidRPr="009D16C5">
        <w:rPr>
          <w:spacing w:val="-1"/>
        </w:rPr>
        <w:t>ainsi</w:t>
      </w:r>
      <w:r w:rsidR="00A6293D" w:rsidRPr="009D16C5">
        <w:rPr>
          <w:spacing w:val="-1"/>
        </w:rPr>
        <w:t xml:space="preserve"> </w:t>
      </w:r>
      <w:r w:rsidRPr="009D16C5">
        <w:rPr>
          <w:spacing w:val="-1"/>
        </w:rPr>
        <w:t>que</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professeurs</w:t>
      </w:r>
      <w:r w:rsidR="00A6293D" w:rsidRPr="009D16C5">
        <w:rPr>
          <w:spacing w:val="-1"/>
        </w:rPr>
        <w:t xml:space="preserve"> </w:t>
      </w:r>
      <w:r w:rsidRPr="009D16C5">
        <w:rPr>
          <w:spacing w:val="-1"/>
        </w:rPr>
        <w:t>défendant</w:t>
      </w:r>
      <w:r w:rsidR="00A6293D" w:rsidRPr="009D16C5">
        <w:rPr>
          <w:spacing w:val="-1"/>
        </w:rPr>
        <w:t xml:space="preserve"> </w:t>
      </w:r>
      <w:r w:rsidRPr="009D16C5">
        <w:rPr>
          <w:spacing w:val="-1"/>
        </w:rPr>
        <w:t>les</w:t>
      </w:r>
      <w:r w:rsidR="00A6293D" w:rsidRPr="009D16C5">
        <w:rPr>
          <w:spacing w:val="-1"/>
        </w:rPr>
        <w:t xml:space="preserve"> </w:t>
      </w:r>
      <w:r w:rsidRPr="009D16C5">
        <w:rPr>
          <w:spacing w:val="-1"/>
        </w:rPr>
        <w:t>droits</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personnes</w:t>
      </w:r>
      <w:r w:rsidR="00A6293D" w:rsidRPr="009D16C5">
        <w:rPr>
          <w:spacing w:val="-1"/>
        </w:rPr>
        <w:t xml:space="preserve"> </w:t>
      </w:r>
      <w:r w:rsidRPr="009D16C5">
        <w:rPr>
          <w:spacing w:val="-1"/>
        </w:rPr>
        <w:t>LGBTI</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protection</w:t>
      </w:r>
      <w:r w:rsidR="00A6293D" w:rsidRPr="009D16C5">
        <w:rPr>
          <w:spacing w:val="-1"/>
        </w:rPr>
        <w:t xml:space="preserve"> </w:t>
      </w:r>
      <w:r w:rsidRPr="009D16C5">
        <w:rPr>
          <w:spacing w:val="-1"/>
        </w:rPr>
        <w:t>contre</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discrimination</w:t>
      </w:r>
      <w:r w:rsidR="00601D40" w:rsidRPr="009D16C5">
        <w:rPr>
          <w:spacing w:val="-1"/>
        </w:rPr>
        <w:t>.</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représentants</w:t>
      </w:r>
      <w:r w:rsidR="00A6293D" w:rsidRPr="009D16C5">
        <w:rPr>
          <w:spacing w:val="-1"/>
        </w:rPr>
        <w:t xml:space="preserve"> </w:t>
      </w:r>
      <w:r w:rsidRPr="009D16C5">
        <w:rPr>
          <w:spacing w:val="-1"/>
        </w:rPr>
        <w:t>du</w:t>
      </w:r>
      <w:r w:rsidR="00A6293D" w:rsidRPr="009D16C5">
        <w:rPr>
          <w:spacing w:val="-1"/>
        </w:rPr>
        <w:t xml:space="preserve"> </w:t>
      </w:r>
      <w:r w:rsidRPr="009D16C5">
        <w:rPr>
          <w:spacing w:val="-1"/>
        </w:rPr>
        <w:t>Commissaire</w:t>
      </w:r>
      <w:r w:rsidR="00A6293D" w:rsidRPr="009D16C5">
        <w:rPr>
          <w:spacing w:val="-1"/>
        </w:rPr>
        <w:t xml:space="preserve"> </w:t>
      </w:r>
      <w:r w:rsidRPr="009D16C5">
        <w:rPr>
          <w:spacing w:val="-1"/>
        </w:rPr>
        <w:t>à</w:t>
      </w:r>
      <w:r w:rsidR="00A6293D" w:rsidRPr="009D16C5">
        <w:rPr>
          <w:spacing w:val="-1"/>
        </w:rPr>
        <w:t xml:space="preserve"> </w:t>
      </w:r>
      <w:r w:rsidRPr="009D16C5">
        <w:rPr>
          <w:spacing w:val="-1"/>
        </w:rPr>
        <w:t>la</w:t>
      </w:r>
      <w:r w:rsidR="00A6293D" w:rsidRPr="009D16C5">
        <w:rPr>
          <w:spacing w:val="-1"/>
        </w:rPr>
        <w:t xml:space="preserve"> </w:t>
      </w:r>
      <w:r w:rsidRPr="009D16C5">
        <w:rPr>
          <w:spacing w:val="-1"/>
        </w:rPr>
        <w:t>protection</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l’égalité</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l’équipe</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pays</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Nations</w:t>
      </w:r>
      <w:r w:rsidR="00A6293D" w:rsidRPr="009D16C5">
        <w:rPr>
          <w:spacing w:val="-1"/>
        </w:rPr>
        <w:t xml:space="preserve"> </w:t>
      </w:r>
      <w:r w:rsidRPr="009D16C5">
        <w:rPr>
          <w:spacing w:val="-1"/>
        </w:rPr>
        <w:t>Unies</w:t>
      </w:r>
      <w:r w:rsidR="00A6293D" w:rsidRPr="009D16C5">
        <w:rPr>
          <w:spacing w:val="-1"/>
        </w:rPr>
        <w:t xml:space="preserve"> </w:t>
      </w:r>
      <w:r w:rsidRPr="009D16C5">
        <w:rPr>
          <w:spacing w:val="-1"/>
        </w:rPr>
        <w:t>pour</w:t>
      </w:r>
      <w:r w:rsidR="00A6293D" w:rsidRPr="009D16C5">
        <w:rPr>
          <w:spacing w:val="-1"/>
        </w:rPr>
        <w:t xml:space="preserve"> </w:t>
      </w:r>
      <w:r w:rsidRPr="009D16C5">
        <w:rPr>
          <w:spacing w:val="-1"/>
        </w:rPr>
        <w:t>les</w:t>
      </w:r>
      <w:r w:rsidR="00A6293D" w:rsidRPr="009D16C5">
        <w:rPr>
          <w:spacing w:val="-1"/>
        </w:rPr>
        <w:t xml:space="preserve"> </w:t>
      </w:r>
      <w:r w:rsidRPr="009D16C5">
        <w:rPr>
          <w:spacing w:val="-1"/>
        </w:rPr>
        <w:t>droits</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l’homme</w:t>
      </w:r>
      <w:r w:rsidR="00A6293D" w:rsidRPr="009D16C5">
        <w:rPr>
          <w:spacing w:val="-1"/>
        </w:rPr>
        <w:t xml:space="preserve"> </w:t>
      </w:r>
      <w:r w:rsidRPr="009D16C5">
        <w:rPr>
          <w:spacing w:val="-1"/>
        </w:rPr>
        <w:t>ont</w:t>
      </w:r>
      <w:r w:rsidR="00A6293D" w:rsidRPr="009D16C5">
        <w:rPr>
          <w:spacing w:val="-1"/>
        </w:rPr>
        <w:t xml:space="preserve"> </w:t>
      </w:r>
      <w:r w:rsidRPr="009D16C5">
        <w:rPr>
          <w:spacing w:val="-1"/>
        </w:rPr>
        <w:t>assisté</w:t>
      </w:r>
      <w:r w:rsidR="00A6293D" w:rsidRPr="009D16C5">
        <w:rPr>
          <w:spacing w:val="-1"/>
        </w:rPr>
        <w:t xml:space="preserve"> </w:t>
      </w:r>
      <w:r w:rsidRPr="009D16C5">
        <w:rPr>
          <w:spacing w:val="-1"/>
        </w:rPr>
        <w:t>aux</w:t>
      </w:r>
      <w:r w:rsidR="00A6293D" w:rsidRPr="009D16C5">
        <w:rPr>
          <w:spacing w:val="-1"/>
        </w:rPr>
        <w:t xml:space="preserve"> </w:t>
      </w:r>
      <w:r w:rsidRPr="009D16C5">
        <w:rPr>
          <w:spacing w:val="-1"/>
        </w:rPr>
        <w:t>séances</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rédaction</w:t>
      </w:r>
      <w:r w:rsidR="00A6293D" w:rsidRPr="009D16C5">
        <w:rPr>
          <w:spacing w:val="-1"/>
        </w:rPr>
        <w:t xml:space="preserve"> </w:t>
      </w:r>
      <w:r w:rsidRPr="009D16C5">
        <w:rPr>
          <w:spacing w:val="-1"/>
        </w:rPr>
        <w:t>en</w:t>
      </w:r>
      <w:r w:rsidR="00A6293D" w:rsidRPr="009D16C5">
        <w:rPr>
          <w:spacing w:val="-1"/>
        </w:rPr>
        <w:t xml:space="preserve"> </w:t>
      </w:r>
      <w:r w:rsidRPr="009D16C5">
        <w:rPr>
          <w:spacing w:val="-1"/>
        </w:rPr>
        <w:t>qualité</w:t>
      </w:r>
      <w:r w:rsidR="00A6293D" w:rsidRPr="009D16C5">
        <w:rPr>
          <w:spacing w:val="-1"/>
        </w:rPr>
        <w:t xml:space="preserve"> </w:t>
      </w:r>
      <w:r w:rsidRPr="009D16C5">
        <w:rPr>
          <w:spacing w:val="-1"/>
        </w:rPr>
        <w:t>d’observateurs</w:t>
      </w:r>
      <w:r w:rsidR="00601D40" w:rsidRPr="009D16C5">
        <w:rPr>
          <w:spacing w:val="-1"/>
        </w:rPr>
        <w:t>.</w:t>
      </w:r>
      <w:r w:rsidR="00A6293D" w:rsidRPr="009D16C5">
        <w:rPr>
          <w:spacing w:val="-1"/>
        </w:rPr>
        <w:t xml:space="preserve"> </w:t>
      </w:r>
      <w:r w:rsidRPr="009D16C5">
        <w:rPr>
          <w:spacing w:val="-1"/>
        </w:rPr>
        <w:t>Parallèlement</w:t>
      </w:r>
      <w:r w:rsidR="00A6293D" w:rsidRPr="009D16C5">
        <w:rPr>
          <w:spacing w:val="-1"/>
        </w:rPr>
        <w:t xml:space="preserve"> </w:t>
      </w:r>
      <w:r w:rsidRPr="009D16C5">
        <w:rPr>
          <w:spacing w:val="-1"/>
        </w:rPr>
        <w:t>aux</w:t>
      </w:r>
      <w:r w:rsidR="00A6293D" w:rsidRPr="009D16C5">
        <w:rPr>
          <w:spacing w:val="-1"/>
        </w:rPr>
        <w:t xml:space="preserve"> </w:t>
      </w:r>
      <w:r w:rsidRPr="009D16C5">
        <w:rPr>
          <w:spacing w:val="-1"/>
        </w:rPr>
        <w:t>séances</w:t>
      </w:r>
      <w:r w:rsidR="00A6293D" w:rsidRPr="009D16C5">
        <w:rPr>
          <w:spacing w:val="-1"/>
        </w:rPr>
        <w:t xml:space="preserve"> </w:t>
      </w:r>
      <w:r w:rsidRPr="009D16C5">
        <w:rPr>
          <w:spacing w:val="-1"/>
        </w:rPr>
        <w:t>du</w:t>
      </w:r>
      <w:r w:rsidR="00A6293D" w:rsidRPr="009D16C5">
        <w:rPr>
          <w:spacing w:val="-1"/>
        </w:rPr>
        <w:t xml:space="preserve"> </w:t>
      </w:r>
      <w:r w:rsidRPr="009D16C5">
        <w:rPr>
          <w:spacing w:val="-1"/>
        </w:rPr>
        <w:t>groupe</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travail,</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consultations</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débats</w:t>
      </w:r>
      <w:r w:rsidR="00A6293D" w:rsidRPr="009D16C5">
        <w:rPr>
          <w:spacing w:val="-1"/>
        </w:rPr>
        <w:t xml:space="preserve"> </w:t>
      </w:r>
      <w:r w:rsidRPr="009D16C5">
        <w:rPr>
          <w:spacing w:val="-1"/>
        </w:rPr>
        <w:t>publics</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dialogues</w:t>
      </w:r>
      <w:r w:rsidR="00A6293D" w:rsidRPr="009D16C5">
        <w:rPr>
          <w:spacing w:val="-1"/>
        </w:rPr>
        <w:t xml:space="preserve"> </w:t>
      </w:r>
      <w:r w:rsidRPr="009D16C5">
        <w:rPr>
          <w:spacing w:val="-1"/>
        </w:rPr>
        <w:t>sociaux</w:t>
      </w:r>
      <w:r w:rsidR="00A6293D" w:rsidRPr="009D16C5">
        <w:rPr>
          <w:spacing w:val="-1"/>
        </w:rPr>
        <w:t xml:space="preserve"> </w:t>
      </w:r>
      <w:r w:rsidRPr="009D16C5">
        <w:rPr>
          <w:spacing w:val="-1"/>
        </w:rPr>
        <w:t>ont</w:t>
      </w:r>
      <w:r w:rsidR="00A6293D" w:rsidRPr="009D16C5">
        <w:rPr>
          <w:spacing w:val="-1"/>
        </w:rPr>
        <w:t xml:space="preserve"> </w:t>
      </w:r>
      <w:r w:rsidRPr="009D16C5">
        <w:rPr>
          <w:spacing w:val="-1"/>
        </w:rPr>
        <w:t>eu</w:t>
      </w:r>
      <w:r w:rsidR="00A6293D" w:rsidRPr="009D16C5">
        <w:rPr>
          <w:spacing w:val="-1"/>
        </w:rPr>
        <w:t xml:space="preserve"> </w:t>
      </w:r>
      <w:r w:rsidRPr="009D16C5">
        <w:rPr>
          <w:spacing w:val="-1"/>
        </w:rPr>
        <w:t>lieu</w:t>
      </w:r>
      <w:r w:rsidR="00A6293D" w:rsidRPr="009D16C5">
        <w:rPr>
          <w:spacing w:val="-1"/>
        </w:rPr>
        <w:t xml:space="preserve"> </w:t>
      </w:r>
      <w:r w:rsidRPr="009D16C5">
        <w:rPr>
          <w:spacing w:val="-1"/>
        </w:rPr>
        <w:t>avec</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participants</w:t>
      </w:r>
      <w:r w:rsidR="00A6293D" w:rsidRPr="009D16C5">
        <w:rPr>
          <w:spacing w:val="-1"/>
        </w:rPr>
        <w:t xml:space="preserve"> </w:t>
      </w:r>
      <w:r w:rsidRPr="009D16C5">
        <w:rPr>
          <w:spacing w:val="-1"/>
        </w:rPr>
        <w:t>très</w:t>
      </w:r>
      <w:r w:rsidR="00A6293D" w:rsidRPr="009D16C5">
        <w:rPr>
          <w:spacing w:val="-1"/>
        </w:rPr>
        <w:t xml:space="preserve"> </w:t>
      </w:r>
      <w:r w:rsidRPr="009D16C5">
        <w:rPr>
          <w:spacing w:val="-1"/>
        </w:rPr>
        <w:t>divers</w:t>
      </w:r>
      <w:r w:rsidR="00601D40" w:rsidRPr="009D16C5">
        <w:rPr>
          <w:spacing w:val="-1"/>
        </w:rPr>
        <w:t>.</w:t>
      </w:r>
      <w:r w:rsidR="00A6293D" w:rsidRPr="009D16C5">
        <w:rPr>
          <w:spacing w:val="-1"/>
        </w:rPr>
        <w:t xml:space="preserve"> </w:t>
      </w:r>
      <w:r w:rsidRPr="009D16C5">
        <w:rPr>
          <w:spacing w:val="-1"/>
        </w:rPr>
        <w:t>Une</w:t>
      </w:r>
      <w:r w:rsidR="00A6293D" w:rsidRPr="009D16C5">
        <w:rPr>
          <w:spacing w:val="-1"/>
        </w:rPr>
        <w:t xml:space="preserve"> </w:t>
      </w:r>
      <w:r w:rsidRPr="009D16C5">
        <w:rPr>
          <w:spacing w:val="-1"/>
        </w:rPr>
        <w:t>fois</w:t>
      </w:r>
      <w:r w:rsidR="00A6293D" w:rsidRPr="009D16C5">
        <w:rPr>
          <w:spacing w:val="-1"/>
        </w:rPr>
        <w:t xml:space="preserve"> </w:t>
      </w:r>
      <w:r w:rsidRPr="009D16C5">
        <w:rPr>
          <w:spacing w:val="-1"/>
        </w:rPr>
        <w:t>obtenu</w:t>
      </w:r>
      <w:r w:rsidR="00A6293D" w:rsidRPr="009D16C5">
        <w:rPr>
          <w:spacing w:val="-1"/>
        </w:rPr>
        <w:t xml:space="preserve"> </w:t>
      </w:r>
      <w:r w:rsidRPr="009D16C5">
        <w:rPr>
          <w:spacing w:val="-1"/>
        </w:rPr>
        <w:t>l’avis</w:t>
      </w:r>
      <w:r w:rsidR="00A6293D" w:rsidRPr="009D16C5">
        <w:rPr>
          <w:spacing w:val="-1"/>
        </w:rPr>
        <w:t xml:space="preserve"> </w:t>
      </w:r>
      <w:r w:rsidRPr="009D16C5">
        <w:rPr>
          <w:spacing w:val="-1"/>
        </w:rPr>
        <w:t>des</w:t>
      </w:r>
      <w:r w:rsidR="00A6293D" w:rsidRPr="009D16C5">
        <w:rPr>
          <w:spacing w:val="-1"/>
        </w:rPr>
        <w:t xml:space="preserve"> </w:t>
      </w:r>
      <w:r w:rsidRPr="009D16C5">
        <w:rPr>
          <w:spacing w:val="-1"/>
        </w:rPr>
        <w:t>institutions</w:t>
      </w:r>
      <w:r w:rsidR="00A6293D" w:rsidRPr="009D16C5">
        <w:rPr>
          <w:spacing w:val="-1"/>
        </w:rPr>
        <w:t xml:space="preserve"> </w:t>
      </w:r>
      <w:r w:rsidRPr="009D16C5">
        <w:rPr>
          <w:spacing w:val="-1"/>
        </w:rPr>
        <w:t>et</w:t>
      </w:r>
      <w:r w:rsidR="00A6293D" w:rsidRPr="009D16C5">
        <w:rPr>
          <w:spacing w:val="-1"/>
        </w:rPr>
        <w:t xml:space="preserve"> </w:t>
      </w:r>
      <w:r w:rsidRPr="009D16C5">
        <w:rPr>
          <w:spacing w:val="-1"/>
        </w:rPr>
        <w:t>organes</w:t>
      </w:r>
      <w:r w:rsidR="00A6293D" w:rsidRPr="009D16C5">
        <w:rPr>
          <w:spacing w:val="-1"/>
        </w:rPr>
        <w:t xml:space="preserve"> </w:t>
      </w:r>
      <w:r w:rsidRPr="009D16C5">
        <w:rPr>
          <w:spacing w:val="-1"/>
        </w:rPr>
        <w:t>publics</w:t>
      </w:r>
      <w:r w:rsidR="00A6293D" w:rsidRPr="009D16C5">
        <w:rPr>
          <w:spacing w:val="-1"/>
        </w:rPr>
        <w:t xml:space="preserve"> </w:t>
      </w:r>
      <w:r w:rsidRPr="009D16C5">
        <w:rPr>
          <w:spacing w:val="-1"/>
        </w:rPr>
        <w:t>compétents,</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projet</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loi</w:t>
      </w:r>
      <w:r w:rsidR="00A6293D" w:rsidRPr="009D16C5">
        <w:rPr>
          <w:spacing w:val="-1"/>
        </w:rPr>
        <w:t xml:space="preserve"> </w:t>
      </w:r>
      <w:r w:rsidRPr="009D16C5">
        <w:rPr>
          <w:spacing w:val="-1"/>
        </w:rPr>
        <w:t>a</w:t>
      </w:r>
      <w:r w:rsidR="00A6293D" w:rsidRPr="009D16C5">
        <w:rPr>
          <w:spacing w:val="-1"/>
        </w:rPr>
        <w:t xml:space="preserve"> </w:t>
      </w:r>
      <w:r w:rsidRPr="009D16C5">
        <w:rPr>
          <w:spacing w:val="-1"/>
        </w:rPr>
        <w:t>été</w:t>
      </w:r>
      <w:r w:rsidR="00A6293D" w:rsidRPr="009D16C5">
        <w:rPr>
          <w:spacing w:val="-1"/>
        </w:rPr>
        <w:t xml:space="preserve"> </w:t>
      </w:r>
      <w:r w:rsidRPr="009D16C5">
        <w:rPr>
          <w:spacing w:val="-1"/>
        </w:rPr>
        <w:t>transmis</w:t>
      </w:r>
      <w:r w:rsidR="00A6293D" w:rsidRPr="009D16C5">
        <w:rPr>
          <w:spacing w:val="-1"/>
        </w:rPr>
        <w:t xml:space="preserve"> </w:t>
      </w:r>
      <w:r w:rsidRPr="009D16C5">
        <w:rPr>
          <w:spacing w:val="-1"/>
        </w:rPr>
        <w:t>en</w:t>
      </w:r>
      <w:r w:rsidR="00A6293D" w:rsidRPr="009D16C5">
        <w:rPr>
          <w:spacing w:val="-1"/>
        </w:rPr>
        <w:t xml:space="preserve"> </w:t>
      </w:r>
      <w:r w:rsidRPr="009D16C5">
        <w:rPr>
          <w:spacing w:val="-1"/>
        </w:rPr>
        <w:t>avril</w:t>
      </w:r>
      <w:r w:rsidR="00A6293D" w:rsidRPr="009D16C5">
        <w:rPr>
          <w:spacing w:val="-1"/>
        </w:rPr>
        <w:t xml:space="preserve"> </w:t>
      </w:r>
      <w:r w:rsidRPr="009D16C5">
        <w:rPr>
          <w:spacing w:val="-1"/>
        </w:rPr>
        <w:t>2021</w:t>
      </w:r>
      <w:r w:rsidR="00A6293D" w:rsidRPr="009D16C5">
        <w:rPr>
          <w:spacing w:val="-1"/>
        </w:rPr>
        <w:t xml:space="preserve"> </w:t>
      </w:r>
      <w:r w:rsidRPr="009D16C5">
        <w:rPr>
          <w:spacing w:val="-1"/>
        </w:rPr>
        <w:t>au</w:t>
      </w:r>
      <w:r w:rsidR="00A6293D" w:rsidRPr="009D16C5">
        <w:rPr>
          <w:spacing w:val="-1"/>
        </w:rPr>
        <w:t xml:space="preserve"> </w:t>
      </w:r>
      <w:r w:rsidRPr="009D16C5">
        <w:rPr>
          <w:spacing w:val="-1"/>
        </w:rPr>
        <w:t>Gouvernement</w:t>
      </w:r>
      <w:r w:rsidR="00A6293D" w:rsidRPr="009D16C5">
        <w:rPr>
          <w:spacing w:val="-1"/>
        </w:rPr>
        <w:t xml:space="preserve"> </w:t>
      </w:r>
      <w:r w:rsidRPr="009D16C5">
        <w:rPr>
          <w:spacing w:val="-1"/>
        </w:rPr>
        <w:t>pour</w:t>
      </w:r>
      <w:r w:rsidR="00A6293D" w:rsidRPr="009D16C5">
        <w:rPr>
          <w:spacing w:val="-1"/>
        </w:rPr>
        <w:t xml:space="preserve"> </w:t>
      </w:r>
      <w:r w:rsidRPr="009D16C5">
        <w:rPr>
          <w:spacing w:val="-1"/>
        </w:rPr>
        <w:t>adoption</w:t>
      </w:r>
      <w:r w:rsidR="00601D40" w:rsidRPr="009D16C5">
        <w:rPr>
          <w:spacing w:val="-1"/>
        </w:rPr>
        <w:t>.</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Conseil</w:t>
      </w:r>
      <w:r w:rsidR="00A6293D" w:rsidRPr="009D16C5">
        <w:rPr>
          <w:spacing w:val="-1"/>
        </w:rPr>
        <w:t xml:space="preserve"> </w:t>
      </w:r>
      <w:r w:rsidRPr="009D16C5">
        <w:rPr>
          <w:spacing w:val="-1"/>
        </w:rPr>
        <w:t>de</w:t>
      </w:r>
      <w:r w:rsidR="00A6293D" w:rsidRPr="009D16C5">
        <w:rPr>
          <w:spacing w:val="-1"/>
        </w:rPr>
        <w:t xml:space="preserve"> </w:t>
      </w:r>
      <w:r w:rsidRPr="009D16C5">
        <w:rPr>
          <w:spacing w:val="-1"/>
        </w:rPr>
        <w:t>l’Europe</w:t>
      </w:r>
      <w:r w:rsidR="00A6293D" w:rsidRPr="009D16C5">
        <w:rPr>
          <w:spacing w:val="-1"/>
        </w:rPr>
        <w:t xml:space="preserve"> </w:t>
      </w:r>
      <w:r w:rsidRPr="009D16C5">
        <w:rPr>
          <w:spacing w:val="-1"/>
        </w:rPr>
        <w:t>a</w:t>
      </w:r>
      <w:r w:rsidR="00A6293D" w:rsidRPr="009D16C5">
        <w:rPr>
          <w:spacing w:val="-1"/>
        </w:rPr>
        <w:t xml:space="preserve"> </w:t>
      </w:r>
      <w:r w:rsidRPr="009D16C5">
        <w:rPr>
          <w:spacing w:val="-1"/>
        </w:rPr>
        <w:t>donné</w:t>
      </w:r>
      <w:r w:rsidR="00A6293D" w:rsidRPr="009D16C5">
        <w:rPr>
          <w:spacing w:val="-1"/>
        </w:rPr>
        <w:t xml:space="preserve"> </w:t>
      </w:r>
      <w:r w:rsidRPr="009D16C5">
        <w:rPr>
          <w:spacing w:val="-1"/>
        </w:rPr>
        <w:t>son</w:t>
      </w:r>
      <w:r w:rsidR="00A6293D" w:rsidRPr="009D16C5">
        <w:rPr>
          <w:spacing w:val="-1"/>
        </w:rPr>
        <w:t xml:space="preserve"> </w:t>
      </w:r>
      <w:r w:rsidRPr="009D16C5">
        <w:rPr>
          <w:spacing w:val="-1"/>
        </w:rPr>
        <w:t>avis</w:t>
      </w:r>
      <w:r w:rsidR="00A6293D" w:rsidRPr="009D16C5">
        <w:rPr>
          <w:spacing w:val="-1"/>
        </w:rPr>
        <w:t xml:space="preserve"> </w:t>
      </w:r>
      <w:r w:rsidRPr="009D16C5">
        <w:rPr>
          <w:spacing w:val="-1"/>
        </w:rPr>
        <w:t>sur</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texte</w:t>
      </w:r>
      <w:r w:rsidR="00A6293D" w:rsidRPr="009D16C5">
        <w:rPr>
          <w:spacing w:val="-1"/>
        </w:rPr>
        <w:t xml:space="preserve"> </w:t>
      </w:r>
      <w:r w:rsidRPr="009D16C5">
        <w:rPr>
          <w:spacing w:val="-1"/>
        </w:rPr>
        <w:t>le</w:t>
      </w:r>
      <w:r w:rsidR="00A6293D" w:rsidRPr="009D16C5">
        <w:rPr>
          <w:spacing w:val="-1"/>
        </w:rPr>
        <w:t xml:space="preserve"> </w:t>
      </w:r>
      <w:r w:rsidRPr="009D16C5">
        <w:rPr>
          <w:spacing w:val="-1"/>
        </w:rPr>
        <w:t>28</w:t>
      </w:r>
      <w:r w:rsidR="009D16C5">
        <w:rPr>
          <w:spacing w:val="-1"/>
        </w:rPr>
        <w:t> </w:t>
      </w:r>
      <w:r w:rsidRPr="009D16C5">
        <w:rPr>
          <w:spacing w:val="-1"/>
        </w:rPr>
        <w:t>mai</w:t>
      </w:r>
      <w:r w:rsidR="00A6293D" w:rsidRPr="009D16C5">
        <w:rPr>
          <w:spacing w:val="-1"/>
        </w:rPr>
        <w:t xml:space="preserve"> </w:t>
      </w:r>
      <w:r w:rsidRPr="009D16C5">
        <w:rPr>
          <w:spacing w:val="-1"/>
        </w:rPr>
        <w:t>2021.</w:t>
      </w:r>
    </w:p>
    <w:p w14:paraId="7A8386BB" w14:textId="22E30631" w:rsidR="00222975" w:rsidRPr="00510B48" w:rsidRDefault="00222975" w:rsidP="00510B48">
      <w:pPr>
        <w:pStyle w:val="SingleTxtG"/>
      </w:pPr>
      <w:r w:rsidRPr="00510B48">
        <w:t>34.</w:t>
      </w:r>
      <w:r w:rsidRPr="00510B48">
        <w:tab/>
        <w:t>La</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registres</w:t>
      </w:r>
      <w:r w:rsidR="00A6293D" w:rsidRPr="00510B48">
        <w:t xml:space="preserve"> </w:t>
      </w:r>
      <w:r w:rsidRPr="00510B48">
        <w:t>de</w:t>
      </w:r>
      <w:r w:rsidR="00A6293D" w:rsidRPr="00510B48">
        <w:t xml:space="preserve"> </w:t>
      </w:r>
      <w:r w:rsidRPr="00510B48">
        <w:t>l’état</w:t>
      </w:r>
      <w:r w:rsidR="00A6293D" w:rsidRPr="00510B48">
        <w:t xml:space="preserve"> </w:t>
      </w:r>
      <w:r w:rsidRPr="00510B48">
        <w:t>civil</w:t>
      </w:r>
      <w:r w:rsidRPr="009D16C5">
        <w:rPr>
          <w:rStyle w:val="Appelnotedebasdep"/>
        </w:rPr>
        <w:footnoteReference w:id="5"/>
      </w:r>
      <w:bookmarkStart w:id="1" w:name="_ftnref2"/>
      <w:bookmarkEnd w:id="1"/>
      <w:r w:rsidRPr="00510B48">
        <w:t>,</w:t>
      </w:r>
      <w:r w:rsidR="00A6293D" w:rsidRPr="00510B48">
        <w:t xml:space="preserve"> </w:t>
      </w:r>
      <w:r w:rsidRPr="00510B48">
        <w:t>entrée</w:t>
      </w:r>
      <w:r w:rsidR="00A6293D" w:rsidRPr="00510B48">
        <w:t xml:space="preserve"> </w:t>
      </w:r>
      <w:r w:rsidRPr="00510B48">
        <w:t>en</w:t>
      </w:r>
      <w:r w:rsidR="00A6293D" w:rsidRPr="00510B48">
        <w:t xml:space="preserve"> </w:t>
      </w:r>
      <w:r w:rsidRPr="00510B48">
        <w:t>vigueur</w:t>
      </w:r>
      <w:r w:rsidR="00A6293D" w:rsidRPr="00510B48">
        <w:t xml:space="preserve"> </w:t>
      </w:r>
      <w:r w:rsidRPr="00510B48">
        <w:t>le</w:t>
      </w:r>
      <w:r w:rsidR="00A6293D" w:rsidRPr="00510B48">
        <w:t xml:space="preserve"> </w:t>
      </w:r>
      <w:r w:rsidRPr="00510B48">
        <w:t>1</w:t>
      </w:r>
      <w:r w:rsidRPr="00510B48">
        <w:rPr>
          <w:vertAlign w:val="superscript"/>
        </w:rPr>
        <w:t>er</w:t>
      </w:r>
      <w:r w:rsidR="009D16C5">
        <w:t> </w:t>
      </w:r>
      <w:r w:rsidRPr="00510B48">
        <w:t>janvier</w:t>
      </w:r>
      <w:r w:rsidR="00A6293D" w:rsidRPr="00510B48">
        <w:t xml:space="preserve"> </w:t>
      </w:r>
      <w:r w:rsidRPr="00510B48">
        <w:t>2019,</w:t>
      </w:r>
      <w:r w:rsidR="00A6293D" w:rsidRPr="00510B48">
        <w:t xml:space="preserve"> </w:t>
      </w:r>
      <w:r w:rsidRPr="00510B48">
        <w:t>permet</w:t>
      </w:r>
      <w:r w:rsidR="00A6293D" w:rsidRPr="00510B48">
        <w:t xml:space="preserve"> </w:t>
      </w:r>
      <w:r w:rsidRPr="00510B48">
        <w:t>d’inscrire</w:t>
      </w:r>
      <w:r w:rsidR="00A6293D" w:rsidRPr="00510B48">
        <w:t xml:space="preserve"> </w:t>
      </w:r>
      <w:r w:rsidRPr="00510B48">
        <w:t>des</w:t>
      </w:r>
      <w:r w:rsidR="00A6293D" w:rsidRPr="00510B48">
        <w:t xml:space="preserve"> </w:t>
      </w:r>
      <w:r w:rsidRPr="00510B48">
        <w:t>renseignements</w:t>
      </w:r>
      <w:r w:rsidR="00A6293D" w:rsidRPr="00510B48">
        <w:t xml:space="preserve"> </w:t>
      </w:r>
      <w:r w:rsidRPr="00510B48">
        <w:t>sur</w:t>
      </w:r>
      <w:r w:rsidR="00A6293D" w:rsidRPr="00510B48">
        <w:t xml:space="preserve"> </w:t>
      </w:r>
      <w:r w:rsidRPr="00510B48">
        <w:t>le</w:t>
      </w:r>
      <w:r w:rsidR="00A6293D" w:rsidRPr="00510B48">
        <w:t xml:space="preserve"> </w:t>
      </w:r>
      <w:r w:rsidRPr="00510B48">
        <w:t>changement</w:t>
      </w:r>
      <w:r w:rsidR="00A6293D" w:rsidRPr="00510B48">
        <w:t xml:space="preserve"> </w:t>
      </w:r>
      <w:r w:rsidRPr="00510B48">
        <w:t>de</w:t>
      </w:r>
      <w:r w:rsidR="00A6293D" w:rsidRPr="00510B48">
        <w:t xml:space="preserve"> </w:t>
      </w:r>
      <w:r w:rsidRPr="00510B48">
        <w:t>sexe</w:t>
      </w:r>
      <w:r w:rsidR="00A6293D" w:rsidRPr="00510B48">
        <w:t xml:space="preserve"> </w:t>
      </w:r>
      <w:r w:rsidRPr="00510B48">
        <w:lastRenderedPageBreak/>
        <w:t>dans</w:t>
      </w:r>
      <w:r w:rsidR="00A6293D" w:rsidRPr="00510B48">
        <w:t xml:space="preserve"> </w:t>
      </w:r>
      <w:r w:rsidRPr="00510B48">
        <w:t>le</w:t>
      </w:r>
      <w:r w:rsidR="00A6293D" w:rsidRPr="00510B48">
        <w:t xml:space="preserve"> </w:t>
      </w:r>
      <w:r w:rsidRPr="00510B48">
        <w:t>registre</w:t>
      </w:r>
      <w:r w:rsidR="00A6293D" w:rsidRPr="00510B48">
        <w:t xml:space="preserve"> </w:t>
      </w:r>
      <w:r w:rsidRPr="00510B48">
        <w:t>des</w:t>
      </w:r>
      <w:r w:rsidR="00A6293D" w:rsidRPr="00510B48">
        <w:t xml:space="preserve"> </w:t>
      </w:r>
      <w:r w:rsidRPr="00510B48">
        <w:t>naissances</w:t>
      </w:r>
      <w:r w:rsidR="00601D40" w:rsidRPr="00510B48">
        <w:t>.</w:t>
      </w:r>
      <w:r w:rsidR="00A6293D" w:rsidRPr="00510B48">
        <w:t xml:space="preserve"> </w:t>
      </w:r>
      <w:r w:rsidRPr="00510B48">
        <w:t>Elle</w:t>
      </w:r>
      <w:r w:rsidR="00A6293D" w:rsidRPr="00510B48">
        <w:t xml:space="preserve"> </w:t>
      </w:r>
      <w:r w:rsidRPr="00510B48">
        <w:t>limite</w:t>
      </w:r>
      <w:r w:rsidR="00A6293D" w:rsidRPr="00510B48">
        <w:t xml:space="preserve"> </w:t>
      </w:r>
      <w:r w:rsidRPr="00510B48">
        <w:t>le</w:t>
      </w:r>
      <w:r w:rsidR="00A6293D" w:rsidRPr="00510B48">
        <w:t xml:space="preserve"> </w:t>
      </w:r>
      <w:r w:rsidRPr="00510B48">
        <w:t>cercle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autorisées</w:t>
      </w:r>
      <w:r w:rsidR="00A6293D" w:rsidRPr="00510B48">
        <w:t xml:space="preserve"> </w:t>
      </w:r>
      <w:r w:rsidRPr="00510B48">
        <w:t>à</w:t>
      </w:r>
      <w:r w:rsidR="00A6293D" w:rsidRPr="00510B48">
        <w:t xml:space="preserve"> </w:t>
      </w:r>
      <w:r w:rsidRPr="00510B48">
        <w:t>consulter</w:t>
      </w:r>
      <w:r w:rsidR="00A6293D" w:rsidRPr="00510B48">
        <w:t xml:space="preserve"> </w:t>
      </w:r>
      <w:r w:rsidRPr="00510B48">
        <w:t>les</w:t>
      </w:r>
      <w:r w:rsidR="00A6293D" w:rsidRPr="00510B48">
        <w:t xml:space="preserve"> </w:t>
      </w:r>
      <w:r w:rsidRPr="00510B48">
        <w:t>registres</w:t>
      </w:r>
      <w:r w:rsidR="00A6293D" w:rsidRPr="00510B48">
        <w:t xml:space="preserve"> </w:t>
      </w:r>
      <w:r w:rsidRPr="00510B48">
        <w:t>de</w:t>
      </w:r>
      <w:r w:rsidR="00A6293D" w:rsidRPr="00510B48">
        <w:t xml:space="preserve"> </w:t>
      </w:r>
      <w:r w:rsidRPr="00510B48">
        <w:t>l’état</w:t>
      </w:r>
      <w:r w:rsidR="00A6293D" w:rsidRPr="00510B48">
        <w:t xml:space="preserve"> </w:t>
      </w:r>
      <w:r w:rsidRPr="00510B48">
        <w:t>civil</w:t>
      </w:r>
      <w:r w:rsidR="00A6293D" w:rsidRPr="00510B48">
        <w:t xml:space="preserve"> </w:t>
      </w:r>
      <w:r w:rsidRPr="00510B48">
        <w:t>et</w:t>
      </w:r>
      <w:r w:rsidR="00A6293D" w:rsidRPr="00510B48">
        <w:t xml:space="preserve"> </w:t>
      </w:r>
      <w:r w:rsidRPr="00510B48">
        <w:t>les</w:t>
      </w:r>
      <w:r w:rsidR="00A6293D" w:rsidRPr="00510B48">
        <w:t xml:space="preserve"> </w:t>
      </w:r>
      <w:r w:rsidRPr="00510B48">
        <w:t>dossiers</w:t>
      </w:r>
      <w:r w:rsidR="00A6293D" w:rsidRPr="00510B48">
        <w:t xml:space="preserve"> </w:t>
      </w:r>
      <w:r w:rsidRPr="00510B48">
        <w:t>de</w:t>
      </w:r>
      <w:r w:rsidR="00A6293D" w:rsidRPr="00510B48">
        <w:t xml:space="preserve"> </w:t>
      </w:r>
      <w:r w:rsidRPr="00510B48">
        <w:t>délivrance</w:t>
      </w:r>
      <w:r w:rsidR="00A6293D" w:rsidRPr="00510B48">
        <w:t xml:space="preserve"> </w:t>
      </w:r>
      <w:r w:rsidRPr="00510B48">
        <w:t>des</w:t>
      </w:r>
      <w:r w:rsidR="00A6293D" w:rsidRPr="00510B48">
        <w:t xml:space="preserve"> </w:t>
      </w:r>
      <w:r w:rsidRPr="00510B48">
        <w:t>actes</w:t>
      </w:r>
      <w:r w:rsidR="00A6293D" w:rsidRPr="00510B48">
        <w:t xml:space="preserve"> </w:t>
      </w:r>
      <w:r w:rsidRPr="00510B48">
        <w:t>de</w:t>
      </w:r>
      <w:r w:rsidR="00A6293D" w:rsidRPr="00510B48">
        <w:t xml:space="preserve"> </w:t>
      </w:r>
      <w:r w:rsidRPr="00510B48">
        <w:t>naissance</w:t>
      </w:r>
      <w:r w:rsidR="00A6293D" w:rsidRPr="00510B48">
        <w:t xml:space="preserve"> </w:t>
      </w:r>
      <w:r w:rsidRPr="00510B48">
        <w:t>et</w:t>
      </w:r>
      <w:r w:rsidR="00A6293D" w:rsidRPr="00510B48">
        <w:t xml:space="preserve"> </w:t>
      </w:r>
      <w:r w:rsidRPr="00510B48">
        <w:t>de</w:t>
      </w:r>
      <w:r w:rsidR="00A6293D" w:rsidRPr="00510B48">
        <w:t xml:space="preserve"> </w:t>
      </w:r>
      <w:r w:rsidRPr="00510B48">
        <w:t>décès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qui</w:t>
      </w:r>
      <w:r w:rsidR="00A6293D" w:rsidRPr="00510B48">
        <w:t xml:space="preserve"> </w:t>
      </w:r>
      <w:r w:rsidRPr="00510B48">
        <w:t>ont</w:t>
      </w:r>
      <w:r w:rsidR="00A6293D" w:rsidRPr="00510B48">
        <w:t xml:space="preserve"> </w:t>
      </w:r>
      <w:r w:rsidRPr="00510B48">
        <w:t>changé</w:t>
      </w:r>
      <w:r w:rsidR="00A6293D" w:rsidRPr="00510B48">
        <w:t xml:space="preserve"> </w:t>
      </w:r>
      <w:r w:rsidRPr="00510B48">
        <w:t>de</w:t>
      </w:r>
      <w:r w:rsidR="00A6293D" w:rsidRPr="00510B48">
        <w:t xml:space="preserve"> </w:t>
      </w:r>
      <w:r w:rsidRPr="00510B48">
        <w:t>sexe.</w:t>
      </w:r>
    </w:p>
    <w:p w14:paraId="22D4B70F" w14:textId="66FC6FF3" w:rsidR="00222975" w:rsidRPr="00510B48" w:rsidRDefault="00222975" w:rsidP="00510B48">
      <w:pPr>
        <w:pStyle w:val="SingleTxtG"/>
      </w:pPr>
      <w:r w:rsidRPr="00510B48">
        <w:t>35.</w:t>
      </w:r>
      <w:r w:rsidRPr="00510B48">
        <w:tab/>
        <w:t>Le</w:t>
      </w:r>
      <w:r w:rsidR="00A6293D" w:rsidRPr="00510B48">
        <w:t xml:space="preserve"> </w:t>
      </w:r>
      <w:r w:rsidRPr="00510B48">
        <w:t>changement</w:t>
      </w:r>
      <w:r w:rsidR="00A6293D" w:rsidRPr="00510B48">
        <w:t xml:space="preserve"> </w:t>
      </w:r>
      <w:r w:rsidRPr="00510B48">
        <w:t>de</w:t>
      </w:r>
      <w:r w:rsidR="00A6293D" w:rsidRPr="00510B48">
        <w:t xml:space="preserve"> </w:t>
      </w:r>
      <w:r w:rsidRPr="00510B48">
        <w:t>sexe</w:t>
      </w:r>
      <w:r w:rsidR="00A6293D" w:rsidRPr="00510B48">
        <w:t xml:space="preserve"> </w:t>
      </w:r>
      <w:r w:rsidRPr="00510B48">
        <w:t>est</w:t>
      </w:r>
      <w:r w:rsidR="00A6293D" w:rsidRPr="00510B48">
        <w:t xml:space="preserve"> </w:t>
      </w:r>
      <w:r w:rsidRPr="00510B48">
        <w:t>pris</w:t>
      </w:r>
      <w:r w:rsidR="00A6293D" w:rsidRPr="00510B48">
        <w:t xml:space="preserve"> </w:t>
      </w:r>
      <w:r w:rsidRPr="00510B48">
        <w:t>en</w:t>
      </w:r>
      <w:r w:rsidR="00A6293D" w:rsidRPr="00510B48">
        <w:t xml:space="preserve"> </w:t>
      </w:r>
      <w:r w:rsidRPr="00510B48">
        <w:t>charge</w:t>
      </w:r>
      <w:r w:rsidR="00A6293D" w:rsidRPr="00510B48">
        <w:t xml:space="preserve"> </w:t>
      </w:r>
      <w:r w:rsidRPr="00510B48">
        <w:t>par</w:t>
      </w:r>
      <w:r w:rsidR="00A6293D" w:rsidRPr="00510B48">
        <w:t xml:space="preserve"> </w:t>
      </w:r>
      <w:r w:rsidRPr="00510B48">
        <w:t>la</w:t>
      </w:r>
      <w:r w:rsidR="00A6293D" w:rsidRPr="00510B48">
        <w:t xml:space="preserve"> </w:t>
      </w:r>
      <w:r w:rsidRPr="00510B48">
        <w:t>Caisse</w:t>
      </w:r>
      <w:r w:rsidR="00A6293D" w:rsidRPr="00510B48">
        <w:t xml:space="preserve"> </w:t>
      </w:r>
      <w:r w:rsidRPr="00510B48">
        <w:t>d’assurance</w:t>
      </w:r>
      <w:r w:rsidR="00A6293D" w:rsidRPr="00510B48">
        <w:t xml:space="preserve"> </w:t>
      </w:r>
      <w:r w:rsidRPr="00510B48">
        <w:t>maladie</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depuis</w:t>
      </w:r>
      <w:r w:rsidR="00A6293D" w:rsidRPr="00510B48">
        <w:t xml:space="preserve"> </w:t>
      </w:r>
      <w:r w:rsidRPr="00510B48">
        <w:t>2013</w:t>
      </w:r>
      <w:r w:rsidR="00601D40" w:rsidRPr="00510B48">
        <w:t>.</w:t>
      </w:r>
      <w:r w:rsidR="00A6293D" w:rsidRPr="00510B48">
        <w:t xml:space="preserve"> </w:t>
      </w:r>
      <w:r w:rsidRPr="00510B48">
        <w:t>En</w:t>
      </w:r>
      <w:r w:rsidR="00A6293D" w:rsidRPr="00510B48">
        <w:t xml:space="preserve"> </w:t>
      </w:r>
      <w:r w:rsidRPr="00510B48">
        <w:t>2020,</w:t>
      </w:r>
      <w:r w:rsidR="00A6293D" w:rsidRPr="00510B48">
        <w:t xml:space="preserve"> </w:t>
      </w:r>
      <w:r w:rsidRPr="00510B48">
        <w:t>60</w:t>
      </w:r>
      <w:r w:rsidR="009D16C5">
        <w:t> </w:t>
      </w:r>
      <w:r w:rsidRPr="00510B48">
        <w:t>personnes</w:t>
      </w:r>
      <w:r w:rsidR="00A6293D" w:rsidRPr="00510B48">
        <w:t xml:space="preserve"> </w:t>
      </w:r>
      <w:r w:rsidRPr="00510B48">
        <w:t>avaient</w:t>
      </w:r>
      <w:r w:rsidR="00A6293D" w:rsidRPr="00510B48">
        <w:t xml:space="preserve"> </w:t>
      </w:r>
      <w:r w:rsidRPr="00510B48">
        <w:t>ainsi</w:t>
      </w:r>
      <w:r w:rsidR="00A6293D" w:rsidRPr="00510B48">
        <w:t xml:space="preserve"> </w:t>
      </w:r>
      <w:r w:rsidRPr="00510B48">
        <w:t>changé</w:t>
      </w:r>
      <w:r w:rsidR="00A6293D" w:rsidRPr="00510B48">
        <w:t xml:space="preserve"> </w:t>
      </w:r>
      <w:r w:rsidRPr="00510B48">
        <w:t>de</w:t>
      </w:r>
      <w:r w:rsidR="00A6293D" w:rsidRPr="00510B48">
        <w:t xml:space="preserve"> </w:t>
      </w:r>
      <w:r w:rsidRPr="00510B48">
        <w:t>sexe.</w:t>
      </w:r>
    </w:p>
    <w:p w14:paraId="557F8F7E" w14:textId="5CC6EB6C" w:rsidR="00222975" w:rsidRPr="00510B48" w:rsidRDefault="00222975" w:rsidP="00A6293D">
      <w:pPr>
        <w:pStyle w:val="SingleTxtG"/>
      </w:pPr>
      <w:r w:rsidRPr="00510B48">
        <w:t>36.</w:t>
      </w:r>
      <w:r w:rsidRPr="00510B48">
        <w:tab/>
        <w:t>Selon</w:t>
      </w:r>
      <w:r w:rsidR="00A6293D" w:rsidRPr="00510B48">
        <w:t xml:space="preserve"> </w:t>
      </w:r>
      <w:r w:rsidRPr="00510B48">
        <w:t>la</w:t>
      </w:r>
      <w:r w:rsidR="00A6293D" w:rsidRPr="00510B48">
        <w:t xml:space="preserve"> </w:t>
      </w:r>
      <w:r w:rsidRPr="00510B48">
        <w:t>base</w:t>
      </w:r>
      <w:r w:rsidR="00A6293D" w:rsidRPr="00510B48">
        <w:t xml:space="preserve"> </w:t>
      </w:r>
      <w:r w:rsidRPr="00510B48">
        <w:t>de</w:t>
      </w:r>
      <w:r w:rsidR="00A6293D" w:rsidRPr="00510B48">
        <w:t xml:space="preserve"> </w:t>
      </w:r>
      <w:r w:rsidRPr="00510B48">
        <w:t>données</w:t>
      </w:r>
      <w:r w:rsidR="00A6293D" w:rsidRPr="00510B48">
        <w:t xml:space="preserve"> </w:t>
      </w:r>
      <w:r w:rsidRPr="00510B48">
        <w:t>des</w:t>
      </w:r>
      <w:r w:rsidR="00A6293D" w:rsidRPr="00510B48">
        <w:t xml:space="preserve"> </w:t>
      </w:r>
      <w:r w:rsidRPr="00510B48">
        <w:t>programmes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agréés,</w:t>
      </w:r>
      <w:r w:rsidR="00A6293D" w:rsidRPr="00510B48">
        <w:t xml:space="preserve"> </w:t>
      </w:r>
      <w:r w:rsidRPr="00510B48">
        <w:t>on</w:t>
      </w:r>
      <w:r w:rsidR="00A6293D" w:rsidRPr="00510B48">
        <w:t xml:space="preserve"> </w:t>
      </w:r>
      <w:r w:rsidRPr="00510B48">
        <w:t>compte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et</w:t>
      </w:r>
      <w:r w:rsidR="00A6293D" w:rsidRPr="00510B48">
        <w:t xml:space="preserve"> </w:t>
      </w:r>
      <w:r w:rsidRPr="00510B48">
        <w:t>des</w:t>
      </w:r>
      <w:r w:rsidR="00A6293D" w:rsidRPr="00510B48">
        <w:t xml:space="preserve"> </w:t>
      </w:r>
      <w:r w:rsidRPr="00510B48">
        <w:t>personnes</w:t>
      </w:r>
      <w:r w:rsidR="00A6293D" w:rsidRPr="00510B48">
        <w:t xml:space="preserve"> </w:t>
      </w:r>
      <w:r w:rsidRPr="00510B48">
        <w:t>vivant</w:t>
      </w:r>
      <w:r w:rsidR="00A6293D" w:rsidRPr="00510B48">
        <w:t xml:space="preserve"> </w:t>
      </w:r>
      <w:r w:rsidRPr="00510B48">
        <w:t>avec</w:t>
      </w:r>
      <w:r w:rsidR="00A6293D" w:rsidRPr="00510B48">
        <w:t xml:space="preserve"> </w:t>
      </w:r>
      <w:r w:rsidRPr="00510B48">
        <w:t>le</w:t>
      </w:r>
      <w:r w:rsidR="00A6293D" w:rsidRPr="00510B48">
        <w:t xml:space="preserve"> </w:t>
      </w:r>
      <w:r w:rsidRPr="00510B48">
        <w:t>HIV</w:t>
      </w:r>
      <w:r w:rsidR="00A6293D" w:rsidRPr="00510B48">
        <w:t xml:space="preserve"> </w:t>
      </w:r>
      <w:r w:rsidRPr="00510B48">
        <w:t>parmi</w:t>
      </w:r>
      <w:r w:rsidR="00A6293D" w:rsidRPr="00510B48">
        <w:t xml:space="preserve"> </w:t>
      </w:r>
      <w:r w:rsidRPr="00510B48">
        <w:t>les</w:t>
      </w:r>
      <w:r w:rsidR="00A6293D" w:rsidRPr="00510B48">
        <w:t xml:space="preserve"> </w:t>
      </w:r>
      <w:r w:rsidRPr="00510B48">
        <w:t>bénéficiaires</w:t>
      </w:r>
      <w:r w:rsidR="00A6293D" w:rsidRPr="00510B48">
        <w:t xml:space="preserve"> </w:t>
      </w:r>
      <w:r w:rsidRPr="00510B48">
        <w:t>de</w:t>
      </w:r>
      <w:r w:rsidR="00A6293D" w:rsidRPr="00510B48">
        <w:t xml:space="preserve"> </w:t>
      </w:r>
      <w:r w:rsidRPr="00510B48">
        <w:t>quatre</w:t>
      </w:r>
      <w:r w:rsidR="00A6293D" w:rsidRPr="00510B48">
        <w:t xml:space="preserve"> </w:t>
      </w:r>
      <w:r w:rsidRPr="00510B48">
        <w:t>programmes</w:t>
      </w:r>
      <w:r w:rsidR="00601D40" w:rsidRPr="00510B48">
        <w:t>.</w:t>
      </w:r>
      <w:r w:rsidR="00A6293D" w:rsidRPr="00510B48">
        <w:t xml:space="preserve"> </w:t>
      </w:r>
      <w:r w:rsidRPr="00510B48">
        <w:t>Depuis</w:t>
      </w:r>
      <w:r w:rsidR="00A6293D" w:rsidRPr="00510B48">
        <w:t xml:space="preserve"> </w:t>
      </w:r>
      <w:r w:rsidRPr="00510B48">
        <w:t>2017,</w:t>
      </w:r>
      <w:r w:rsidR="00A6293D" w:rsidRPr="00510B48">
        <w:t xml:space="preserve"> </w:t>
      </w:r>
      <w:r w:rsidRPr="00510B48">
        <w:t>deux</w:t>
      </w:r>
      <w:r w:rsidR="00A6293D" w:rsidRPr="00510B48">
        <w:t xml:space="preserve"> </w:t>
      </w:r>
      <w:r w:rsidRPr="00510B48">
        <w:t>programmes</w:t>
      </w:r>
      <w:r w:rsidR="00A6293D" w:rsidRPr="00510B48">
        <w:t xml:space="preserve"> </w:t>
      </w:r>
      <w:r w:rsidRPr="00510B48">
        <w:t>ont</w:t>
      </w:r>
      <w:r w:rsidR="00A6293D" w:rsidRPr="00510B48">
        <w:t xml:space="preserve"> </w:t>
      </w:r>
      <w:r w:rsidRPr="00510B48">
        <w:t>été</w:t>
      </w:r>
      <w:r w:rsidR="00A6293D" w:rsidRPr="00510B48">
        <w:t xml:space="preserve"> </w:t>
      </w:r>
      <w:r w:rsidRPr="00510B48">
        <w:t>mis</w:t>
      </w:r>
      <w:r w:rsidR="00A6293D" w:rsidRPr="00510B48">
        <w:t xml:space="preserve"> </w:t>
      </w:r>
      <w:r w:rsidRPr="00510B48">
        <w:t>en</w:t>
      </w:r>
      <w:r w:rsidR="00A6293D" w:rsidRPr="00510B48">
        <w:t xml:space="preserve"> </w:t>
      </w:r>
      <w:r w:rsidRPr="00510B48">
        <w:t>œuvre</w:t>
      </w:r>
      <w:r w:rsidR="00A6293D" w:rsidRPr="00510B48">
        <w:t xml:space="preserve"> </w:t>
      </w:r>
      <w:r w:rsidRPr="00510B48">
        <w:t>au</w:t>
      </w:r>
      <w:r w:rsidR="00A6293D" w:rsidRPr="00510B48">
        <w:t xml:space="preserve"> </w:t>
      </w:r>
      <w:r w:rsidRPr="00510B48">
        <w:t>bénéfice</w:t>
      </w:r>
      <w:r w:rsidR="00A6293D" w:rsidRPr="00510B48">
        <w:t xml:space="preserve"> </w:t>
      </w:r>
      <w:r w:rsidRPr="00510B48">
        <w:t>de</w:t>
      </w:r>
      <w:r w:rsidR="00A6293D" w:rsidRPr="00510B48">
        <w:t xml:space="preserve"> </w:t>
      </w:r>
      <w:r w:rsidRPr="00510B48">
        <w:t>441</w:t>
      </w:r>
      <w:r w:rsidR="009D16C5">
        <w:t> </w:t>
      </w:r>
      <w:r w:rsidRPr="00510B48">
        <w:t>personnes</w:t>
      </w:r>
      <w:r w:rsidR="00A6293D" w:rsidRPr="00510B48">
        <w:t xml:space="preserve"> </w:t>
      </w:r>
      <w:r w:rsidRPr="00510B48">
        <w:t>au</w:t>
      </w:r>
      <w:r w:rsidR="00A6293D" w:rsidRPr="00510B48">
        <w:t xml:space="preserve"> </w:t>
      </w:r>
      <w:r w:rsidRPr="00510B48">
        <w:t>total.</w:t>
      </w:r>
    </w:p>
    <w:p w14:paraId="19B0B4D6" w14:textId="18BD965A" w:rsidR="00222975" w:rsidRPr="00510B48" w:rsidRDefault="00222975" w:rsidP="00A6293D">
      <w:pPr>
        <w:pStyle w:val="SingleTxtG"/>
      </w:pPr>
      <w:r w:rsidRPr="00510B48">
        <w:t>37.</w:t>
      </w:r>
      <w:r w:rsidRPr="00510B48">
        <w:tab/>
        <w:t>L’Institut</w:t>
      </w:r>
      <w:r w:rsidR="00A6293D" w:rsidRPr="00510B48">
        <w:t xml:space="preserve"> </w:t>
      </w:r>
      <w:r w:rsidRPr="00510B48">
        <w:t>pour</w:t>
      </w:r>
      <w:r w:rsidR="00A6293D" w:rsidRPr="00510B48">
        <w:t xml:space="preserve"> </w:t>
      </w:r>
      <w:r w:rsidRPr="00510B48">
        <w:t>le</w:t>
      </w:r>
      <w:r w:rsidR="00A6293D" w:rsidRPr="00510B48">
        <w:t xml:space="preserve"> </w:t>
      </w:r>
      <w:r w:rsidRPr="00510B48">
        <w:t>progrès</w:t>
      </w:r>
      <w:r w:rsidR="00A6293D" w:rsidRPr="00510B48">
        <w:t xml:space="preserve"> </w:t>
      </w:r>
      <w:r w:rsidRPr="00510B48">
        <w:t>de</w:t>
      </w:r>
      <w:r w:rsidR="00A6293D" w:rsidRPr="00510B48">
        <w:t xml:space="preserve"> </w:t>
      </w:r>
      <w:r w:rsidRPr="00510B48">
        <w:t>l’éducation</w:t>
      </w:r>
      <w:r w:rsidR="00A6293D" w:rsidRPr="00510B48">
        <w:t xml:space="preserve"> </w:t>
      </w:r>
      <w:r w:rsidRPr="00510B48">
        <w:t>et</w:t>
      </w:r>
      <w:r w:rsidR="00A6293D" w:rsidRPr="00510B48">
        <w:t xml:space="preserve"> </w:t>
      </w:r>
      <w:r w:rsidRPr="00510B48">
        <w:t>de</w:t>
      </w:r>
      <w:r w:rsidR="00A6293D" w:rsidRPr="00510B48">
        <w:t xml:space="preserve"> </w:t>
      </w:r>
      <w:r w:rsidRPr="00510B48">
        <w:t>l’instruction</w:t>
      </w:r>
      <w:r w:rsidR="00A6293D" w:rsidRPr="00510B48">
        <w:t xml:space="preserve"> </w:t>
      </w:r>
      <w:r w:rsidRPr="00510B48">
        <w:t>a</w:t>
      </w:r>
      <w:r w:rsidR="00A6293D" w:rsidRPr="00510B48">
        <w:t xml:space="preserve"> </w:t>
      </w:r>
      <w:r w:rsidRPr="00510B48">
        <w:t>procédé,</w:t>
      </w:r>
      <w:r w:rsidR="00A6293D" w:rsidRPr="00510B48">
        <w:t xml:space="preserve"> </w:t>
      </w:r>
      <w:r w:rsidRPr="00510B48">
        <w:t>à</w:t>
      </w:r>
      <w:r w:rsidR="00A6293D" w:rsidRPr="00510B48">
        <w:t xml:space="preserve"> </w:t>
      </w:r>
      <w:r w:rsidRPr="00510B48">
        <w:t>la</w:t>
      </w:r>
      <w:r w:rsidR="00A6293D" w:rsidRPr="00510B48">
        <w:t xml:space="preserve"> </w:t>
      </w:r>
      <w:r w:rsidRPr="00510B48">
        <w:t>demande</w:t>
      </w:r>
      <w:r w:rsidR="00A6293D" w:rsidRPr="00510B48">
        <w:t xml:space="preserve"> </w:t>
      </w:r>
      <w:r w:rsidRPr="00510B48">
        <w:t>de</w:t>
      </w:r>
      <w:r w:rsidR="00A6293D" w:rsidRPr="00510B48">
        <w:t xml:space="preserve"> </w:t>
      </w:r>
      <w:r w:rsidRPr="00510B48">
        <w:t>l’organisation</w:t>
      </w:r>
      <w:r w:rsidR="00A6293D" w:rsidRPr="00510B48">
        <w:t xml:space="preserve"> « </w:t>
      </w:r>
      <w:r w:rsidRPr="00510B48">
        <w:t>Labris</w:t>
      </w:r>
      <w:r w:rsidR="00A6293D" w:rsidRPr="00510B48">
        <w:t> »</w:t>
      </w:r>
      <w:r w:rsidRPr="00510B48">
        <w:t>,</w:t>
      </w:r>
      <w:r w:rsidR="00A6293D" w:rsidRPr="00510B48">
        <w:t xml:space="preserve"> </w:t>
      </w:r>
      <w:r w:rsidRPr="00510B48">
        <w:t>à</w:t>
      </w:r>
      <w:r w:rsidR="00A6293D" w:rsidRPr="00510B48">
        <w:t xml:space="preserve"> </w:t>
      </w:r>
      <w:r w:rsidRPr="00510B48">
        <w:t>un</w:t>
      </w:r>
      <w:r w:rsidR="00A6293D" w:rsidRPr="00510B48">
        <w:t xml:space="preserve"> </w:t>
      </w:r>
      <w:r w:rsidRPr="00510B48">
        <w:t>examen</w:t>
      </w:r>
      <w:r w:rsidR="00A6293D" w:rsidRPr="00510B48">
        <w:t xml:space="preserve"> </w:t>
      </w:r>
      <w:r w:rsidRPr="00510B48">
        <w:t>du</w:t>
      </w:r>
      <w:r w:rsidR="00A6293D" w:rsidRPr="00510B48">
        <w:t xml:space="preserve"> </w:t>
      </w:r>
      <w:r w:rsidRPr="00510B48">
        <w:t>contenu</w:t>
      </w:r>
      <w:r w:rsidR="00A6293D" w:rsidRPr="00510B48">
        <w:t xml:space="preserve"> </w:t>
      </w:r>
      <w:r w:rsidRPr="00510B48">
        <w:t>des</w:t>
      </w:r>
      <w:r w:rsidR="00A6293D" w:rsidRPr="00510B48">
        <w:t xml:space="preserve"> </w:t>
      </w:r>
      <w:r w:rsidRPr="00510B48">
        <w:t>manuels</w:t>
      </w:r>
      <w:r w:rsidR="00A6293D" w:rsidRPr="00510B48">
        <w:t xml:space="preserve"> </w:t>
      </w:r>
      <w:r w:rsidRPr="00510B48">
        <w:t>scolaires</w:t>
      </w:r>
      <w:r w:rsidR="00A6293D" w:rsidRPr="00510B48">
        <w:t xml:space="preserve"> </w:t>
      </w:r>
      <w:r w:rsidRPr="00510B48">
        <w:t>agréés</w:t>
      </w:r>
      <w:r w:rsidR="00A6293D" w:rsidRPr="00510B48">
        <w:t xml:space="preserve"> </w:t>
      </w:r>
      <w:r w:rsidRPr="00510B48">
        <w:t>pour</w:t>
      </w:r>
      <w:r w:rsidR="00A6293D" w:rsidRPr="00510B48">
        <w:t xml:space="preserve"> </w:t>
      </w:r>
      <w:r w:rsidRPr="00510B48">
        <w:t>l’enseignement</w:t>
      </w:r>
      <w:r w:rsidR="00A6293D" w:rsidRPr="00510B48">
        <w:t xml:space="preserve"> </w:t>
      </w:r>
      <w:r w:rsidRPr="00510B48">
        <w:t>secondaire</w:t>
      </w:r>
      <w:r w:rsidR="00A6293D" w:rsidRPr="00510B48">
        <w:t xml:space="preserve"> </w:t>
      </w:r>
      <w:r w:rsidRPr="00510B48">
        <w:t>afin</w:t>
      </w:r>
      <w:r w:rsidR="00A6293D" w:rsidRPr="00510B48">
        <w:t xml:space="preserve"> </w:t>
      </w:r>
      <w:r w:rsidRPr="00510B48">
        <w:t>d’y</w:t>
      </w:r>
      <w:r w:rsidR="00A6293D" w:rsidRPr="00510B48">
        <w:t xml:space="preserve"> </w:t>
      </w:r>
      <w:r w:rsidRPr="00510B48">
        <w:t>déceler</w:t>
      </w:r>
      <w:r w:rsidR="00A6293D" w:rsidRPr="00510B48">
        <w:t xml:space="preserve"> </w:t>
      </w:r>
      <w:r w:rsidRPr="00510B48">
        <w:t>d’éventuels</w:t>
      </w:r>
      <w:r w:rsidR="00A6293D" w:rsidRPr="00510B48">
        <w:t xml:space="preserve"> </w:t>
      </w:r>
      <w:r w:rsidRPr="00510B48">
        <w:t>éléments</w:t>
      </w:r>
      <w:r w:rsidR="00A6293D" w:rsidRPr="00510B48">
        <w:t xml:space="preserve"> </w:t>
      </w:r>
      <w:r w:rsidRPr="00510B48">
        <w:t>discriminatoires</w:t>
      </w:r>
      <w:r w:rsidR="00A6293D" w:rsidRPr="00510B48">
        <w:t xml:space="preserve"> </w:t>
      </w:r>
      <w:r w:rsidRPr="00510B48">
        <w:t>liés</w:t>
      </w:r>
      <w:r w:rsidR="00A6293D" w:rsidRPr="00510B48">
        <w:t xml:space="preserve"> </w:t>
      </w:r>
      <w:r w:rsidRPr="00510B48">
        <w:t>à</w:t>
      </w:r>
      <w:r w:rsidR="00A6293D" w:rsidRPr="00510B48">
        <w:t xml:space="preserve"> </w:t>
      </w:r>
      <w:r w:rsidRPr="00510B48">
        <w:t>l’orientation</w:t>
      </w:r>
      <w:r w:rsidR="00A6293D" w:rsidRPr="00510B48">
        <w:t xml:space="preserve"> </w:t>
      </w:r>
      <w:r w:rsidRPr="00510B48">
        <w:t>sexuelle</w:t>
      </w:r>
      <w:r w:rsidR="00601D40" w:rsidRPr="00510B48">
        <w:t>.</w:t>
      </w:r>
      <w:r w:rsidR="00A6293D" w:rsidRPr="00510B48">
        <w:t xml:space="preserve"> </w:t>
      </w:r>
      <w:r w:rsidRPr="00510B48">
        <w:t>Sur</w:t>
      </w:r>
      <w:r w:rsidR="00A6293D" w:rsidRPr="00510B48">
        <w:t xml:space="preserve"> </w:t>
      </w:r>
      <w:r w:rsidRPr="00510B48">
        <w:t>les</w:t>
      </w:r>
      <w:r w:rsidR="00A6293D" w:rsidRPr="00510B48">
        <w:t xml:space="preserve"> </w:t>
      </w:r>
      <w:r w:rsidRPr="00510B48">
        <w:t>huit</w:t>
      </w:r>
      <w:r w:rsidR="00A6293D" w:rsidRPr="00510B48">
        <w:t xml:space="preserve"> </w:t>
      </w:r>
      <w:r w:rsidRPr="00510B48">
        <w:t>manuels</w:t>
      </w:r>
      <w:r w:rsidR="00A6293D" w:rsidRPr="00510B48">
        <w:t xml:space="preserve"> </w:t>
      </w:r>
      <w:r w:rsidRPr="00510B48">
        <w:t>examinés,</w:t>
      </w:r>
      <w:r w:rsidR="00A6293D" w:rsidRPr="00510B48">
        <w:t xml:space="preserve"> </w:t>
      </w:r>
      <w:r w:rsidRPr="00510B48">
        <w:t>sept</w:t>
      </w:r>
      <w:r w:rsidR="00A6293D" w:rsidRPr="00510B48">
        <w:t xml:space="preserve"> </w:t>
      </w:r>
      <w:r w:rsidRPr="00510B48">
        <w:t>ont</w:t>
      </w:r>
      <w:r w:rsidR="00A6293D" w:rsidRPr="00510B48">
        <w:t xml:space="preserve"> </w:t>
      </w:r>
      <w:r w:rsidRPr="00510B48">
        <w:t>été</w:t>
      </w:r>
      <w:r w:rsidR="00A6293D" w:rsidRPr="00510B48">
        <w:t xml:space="preserve"> </w:t>
      </w:r>
      <w:r w:rsidRPr="00510B48">
        <w:t>jugés</w:t>
      </w:r>
      <w:r w:rsidR="00A6293D" w:rsidRPr="00510B48">
        <w:t xml:space="preserve"> </w:t>
      </w:r>
      <w:r w:rsidRPr="00510B48">
        <w:t>inadéquats</w:t>
      </w:r>
      <w:r w:rsidR="00A6293D" w:rsidRPr="00510B48">
        <w:t xml:space="preserve"> </w:t>
      </w:r>
      <w:r w:rsidRPr="00510B48">
        <w:t>et</w:t>
      </w:r>
      <w:r w:rsidR="00A6293D" w:rsidRPr="00510B48">
        <w:t xml:space="preserve"> </w:t>
      </w:r>
      <w:r w:rsidRPr="00510B48">
        <w:t>retirés</w:t>
      </w:r>
      <w:r w:rsidR="00A6293D" w:rsidRPr="00510B48">
        <w:t xml:space="preserve"> </w:t>
      </w:r>
      <w:r w:rsidRPr="00510B48">
        <w:t>de</w:t>
      </w:r>
      <w:r w:rsidR="00A6293D" w:rsidRPr="00510B48">
        <w:t xml:space="preserve"> </w:t>
      </w:r>
      <w:r w:rsidRPr="00510B48">
        <w:t>la</w:t>
      </w:r>
      <w:r w:rsidR="00A6293D" w:rsidRPr="00510B48">
        <w:t xml:space="preserve"> </w:t>
      </w:r>
      <w:r w:rsidRPr="00510B48">
        <w:t>vente.</w:t>
      </w:r>
    </w:p>
    <w:p w14:paraId="2B1623F9" w14:textId="5552DEA7" w:rsidR="00222975" w:rsidRPr="00510B48" w:rsidRDefault="00222975" w:rsidP="00A6293D">
      <w:pPr>
        <w:pStyle w:val="SingleTxtG"/>
      </w:pPr>
      <w:r w:rsidRPr="00510B48">
        <w:t>38.</w:t>
      </w:r>
      <w:r w:rsidRPr="00510B48">
        <w:tab/>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culture</w:t>
      </w:r>
      <w:r w:rsidR="00A6293D" w:rsidRPr="00510B48">
        <w:t xml:space="preserve"> </w:t>
      </w:r>
      <w:r w:rsidRPr="00510B48">
        <w:t>et</w:t>
      </w:r>
      <w:r w:rsidR="00A6293D" w:rsidRPr="00510B48">
        <w:t xml:space="preserve"> </w:t>
      </w:r>
      <w:r w:rsidRPr="00510B48">
        <w:t>de</w:t>
      </w:r>
      <w:r w:rsidR="00A6293D" w:rsidRPr="00510B48">
        <w:t xml:space="preserve"> </w:t>
      </w:r>
      <w:r w:rsidRPr="00510B48">
        <w:t>l’information</w:t>
      </w:r>
      <w:r w:rsidR="00A6293D" w:rsidRPr="00510B48">
        <w:t xml:space="preserve"> </w:t>
      </w:r>
      <w:r w:rsidRPr="00510B48">
        <w:t>cofinance</w:t>
      </w:r>
      <w:r w:rsidR="00A6293D" w:rsidRPr="00510B48">
        <w:t xml:space="preserve"> </w:t>
      </w:r>
      <w:r w:rsidRPr="00510B48">
        <w:t>en</w:t>
      </w:r>
      <w:r w:rsidR="00A6293D" w:rsidRPr="00510B48">
        <w:t xml:space="preserve"> </w:t>
      </w:r>
      <w:r w:rsidRPr="00510B48">
        <w:t>permanence</w:t>
      </w:r>
      <w:r w:rsidR="00A6293D" w:rsidRPr="00510B48">
        <w:t xml:space="preserve"> </w:t>
      </w:r>
      <w:r w:rsidRPr="00510B48">
        <w:t>des</w:t>
      </w:r>
      <w:r w:rsidR="00A6293D" w:rsidRPr="00510B48">
        <w:t xml:space="preserve"> </w:t>
      </w:r>
      <w:r w:rsidRPr="00510B48">
        <w:t>projets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d’appels</w:t>
      </w:r>
      <w:r w:rsidR="00A6293D" w:rsidRPr="00510B48">
        <w:t xml:space="preserve"> </w:t>
      </w:r>
      <w:r w:rsidRPr="00510B48">
        <w:t>d’offre</w:t>
      </w:r>
      <w:r w:rsidR="00A6293D" w:rsidRPr="00510B48">
        <w:t xml:space="preserve"> </w:t>
      </w:r>
      <w:r w:rsidRPr="00510B48">
        <w:t>et</w:t>
      </w:r>
      <w:r w:rsidR="00A6293D" w:rsidRPr="00510B48">
        <w:t xml:space="preserve"> </w:t>
      </w:r>
      <w:r w:rsidRPr="00510B48">
        <w:t>avec</w:t>
      </w:r>
      <w:r w:rsidR="00A6293D" w:rsidRPr="00510B48">
        <w:t xml:space="preserve"> </w:t>
      </w:r>
      <w:r w:rsidRPr="00510B48">
        <w:t>des</w:t>
      </w:r>
      <w:r w:rsidR="00A6293D" w:rsidRPr="00510B48">
        <w:t xml:space="preserve"> </w:t>
      </w:r>
      <w:r w:rsidRPr="00510B48">
        <w:t>donateurs</w:t>
      </w:r>
      <w:r w:rsidR="00A6293D" w:rsidRPr="00510B48">
        <w:t xml:space="preserve"> </w:t>
      </w:r>
      <w:r w:rsidRPr="00510B48">
        <w:t>individuels,</w:t>
      </w:r>
      <w:r w:rsidR="00A6293D" w:rsidRPr="00510B48">
        <w:t xml:space="preserve"> </w:t>
      </w:r>
      <w:r w:rsidRPr="00510B48">
        <w:t>l’un</w:t>
      </w:r>
      <w:r w:rsidR="00A6293D" w:rsidRPr="00510B48">
        <w:t xml:space="preserve"> </w:t>
      </w:r>
      <w:r w:rsidRPr="00510B48">
        <w:t>des</w:t>
      </w:r>
      <w:r w:rsidR="00A6293D" w:rsidRPr="00510B48">
        <w:t xml:space="preserve"> </w:t>
      </w:r>
      <w:r w:rsidRPr="00510B48">
        <w:t>axes</w:t>
      </w:r>
      <w:r w:rsidR="00A6293D" w:rsidRPr="00510B48">
        <w:t xml:space="preserve"> </w:t>
      </w:r>
      <w:r w:rsidRPr="00510B48">
        <w:t>d’action</w:t>
      </w:r>
      <w:r w:rsidR="00A6293D" w:rsidRPr="00510B48">
        <w:t xml:space="preserve"> </w:t>
      </w:r>
      <w:r w:rsidRPr="00510B48">
        <w:t>prioritaire</w:t>
      </w:r>
      <w:r w:rsidR="00A6293D" w:rsidRPr="00510B48">
        <w:t xml:space="preserve"> </w:t>
      </w:r>
      <w:r w:rsidRPr="00510B48">
        <w:t>étant</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dans</w:t>
      </w:r>
      <w:r w:rsidR="00A6293D" w:rsidRPr="00510B48">
        <w:t xml:space="preserve"> </w:t>
      </w:r>
      <w:r w:rsidRPr="00510B48">
        <w:t>les</w:t>
      </w:r>
      <w:r w:rsidR="00A6293D" w:rsidRPr="00510B48">
        <w:t xml:space="preserve"> </w:t>
      </w:r>
      <w:r w:rsidRPr="00510B48">
        <w:t>médias</w:t>
      </w:r>
      <w:r w:rsidR="00601D40" w:rsidRPr="00510B48">
        <w:t>.</w:t>
      </w:r>
      <w:r w:rsidR="00A6293D" w:rsidRPr="00510B48">
        <w:t xml:space="preserve"> </w:t>
      </w:r>
      <w:r w:rsidRPr="00510B48">
        <w:t>Deux</w:t>
      </w:r>
      <w:r w:rsidR="00A6293D" w:rsidRPr="00510B48">
        <w:t xml:space="preserve"> </w:t>
      </w:r>
      <w:r w:rsidRPr="00510B48">
        <w:t>projets</w:t>
      </w:r>
      <w:r w:rsidR="00A6293D" w:rsidRPr="00510B48">
        <w:t xml:space="preserve"> </w:t>
      </w:r>
      <w:r w:rsidRPr="00510B48">
        <w:t>du</w:t>
      </w:r>
      <w:r w:rsidR="00A6293D" w:rsidRPr="00510B48">
        <w:t xml:space="preserve"> </w:t>
      </w:r>
      <w:r w:rsidRPr="00510B48">
        <w:t>Centre</w:t>
      </w:r>
      <w:r w:rsidR="00A6293D" w:rsidRPr="00510B48">
        <w:t xml:space="preserve"> </w:t>
      </w:r>
      <w:r w:rsidRPr="00510B48">
        <w:t>d’information</w:t>
      </w:r>
      <w:r w:rsidR="00A6293D" w:rsidRPr="00510B48">
        <w:t xml:space="preserve"> </w:t>
      </w:r>
      <w:r w:rsidRPr="00510B48">
        <w:t>régional</w:t>
      </w:r>
      <w:r w:rsidR="00A6293D" w:rsidRPr="00510B48">
        <w:t xml:space="preserve"> </w:t>
      </w:r>
      <w:r w:rsidRPr="00510B48">
        <w:t>ont</w:t>
      </w:r>
      <w:r w:rsidR="00A6293D" w:rsidRPr="00510B48">
        <w:t xml:space="preserve"> </w:t>
      </w:r>
      <w:r w:rsidRPr="00510B48">
        <w:t>été</w:t>
      </w:r>
      <w:r w:rsidR="00A6293D" w:rsidRPr="00510B48">
        <w:t xml:space="preserve"> </w:t>
      </w:r>
      <w:r w:rsidRPr="00510B48">
        <w:t>soutenus</w:t>
      </w:r>
      <w:r w:rsidR="00A6293D" w:rsidRPr="00510B48">
        <w:t xml:space="preserve"> </w:t>
      </w:r>
      <w:r w:rsidRPr="00510B48">
        <w:t>en</w:t>
      </w:r>
      <w:r w:rsidR="00A6293D" w:rsidRPr="00510B48">
        <w:t xml:space="preserve"> </w:t>
      </w:r>
      <w:r w:rsidRPr="00510B48">
        <w:t>2018,</w:t>
      </w:r>
      <w:r w:rsidR="00A6293D" w:rsidRPr="00510B48">
        <w:t xml:space="preserve"> </w:t>
      </w:r>
      <w:r w:rsidRPr="00510B48">
        <w:t>pour</w:t>
      </w:r>
      <w:r w:rsidR="00A6293D" w:rsidRPr="00510B48">
        <w:t xml:space="preserve"> </w:t>
      </w:r>
      <w:r w:rsidRPr="00510B48">
        <w:t>un</w:t>
      </w:r>
      <w:r w:rsidR="00A6293D" w:rsidRPr="00510B48">
        <w:t xml:space="preserve"> </w:t>
      </w:r>
      <w:r w:rsidRPr="00510B48">
        <w:t>montant</w:t>
      </w:r>
      <w:r w:rsidR="00A6293D" w:rsidRPr="00510B48">
        <w:t xml:space="preserve"> </w:t>
      </w:r>
      <w:r w:rsidRPr="00510B48">
        <w:t>total</w:t>
      </w:r>
      <w:r w:rsidR="00A6293D" w:rsidRPr="00510B48">
        <w:t xml:space="preserve"> </w:t>
      </w:r>
      <w:r w:rsidRPr="00510B48">
        <w:t>de</w:t>
      </w:r>
      <w:r w:rsidR="00A6293D" w:rsidRPr="00510B48">
        <w:t xml:space="preserve"> </w:t>
      </w:r>
      <w:r w:rsidRPr="00510B48">
        <w:t>950</w:t>
      </w:r>
      <w:r w:rsidR="009D16C5">
        <w:t> </w:t>
      </w:r>
      <w:r w:rsidRPr="00510B48">
        <w:t>000</w:t>
      </w:r>
      <w:r w:rsidR="00A6293D" w:rsidRPr="00510B48">
        <w:t xml:space="preserve"> </w:t>
      </w:r>
      <w:r w:rsidRPr="00510B48">
        <w:t>dinars</w:t>
      </w:r>
      <w:r w:rsidR="00601D40" w:rsidRPr="00510B48">
        <w: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apporte</w:t>
      </w:r>
      <w:r w:rsidR="00A6293D" w:rsidRPr="00510B48">
        <w:t xml:space="preserve"> </w:t>
      </w:r>
      <w:r w:rsidRPr="00510B48">
        <w:t>aussi</w:t>
      </w:r>
      <w:r w:rsidR="00A6293D" w:rsidRPr="00510B48">
        <w:t xml:space="preserve"> </w:t>
      </w:r>
      <w:r w:rsidRPr="00510B48">
        <w:t>un</w:t>
      </w:r>
      <w:r w:rsidR="00A6293D" w:rsidRPr="00510B48">
        <w:t xml:space="preserve"> </w:t>
      </w:r>
      <w:r w:rsidRPr="00510B48">
        <w:t>soutien</w:t>
      </w:r>
      <w:r w:rsidR="00A6293D" w:rsidRPr="00510B48">
        <w:t xml:space="preserve"> </w:t>
      </w:r>
      <w:r w:rsidRPr="00510B48">
        <w:t>au</w:t>
      </w:r>
      <w:r w:rsidR="00A6293D" w:rsidRPr="00510B48">
        <w:t xml:space="preserve"> </w:t>
      </w:r>
      <w:r w:rsidRPr="00510B48">
        <w:t>festival</w:t>
      </w:r>
      <w:r w:rsidR="00A6293D" w:rsidRPr="00510B48">
        <w:t xml:space="preserve"> </w:t>
      </w:r>
      <w:r w:rsidRPr="00510B48">
        <w:t>international</w:t>
      </w:r>
      <w:r w:rsidR="00A6293D" w:rsidRPr="00510B48">
        <w:t xml:space="preserve"> </w:t>
      </w:r>
      <w:r w:rsidRPr="00510B48">
        <w:rPr>
          <w:i/>
          <w:iCs/>
        </w:rPr>
        <w:t>Merlinka</w:t>
      </w:r>
      <w:r w:rsidR="00A6293D" w:rsidRPr="00510B48">
        <w:t xml:space="preserve"> </w:t>
      </w:r>
      <w:r w:rsidRPr="00510B48">
        <w:t>qui</w:t>
      </w:r>
      <w:r w:rsidR="00A6293D" w:rsidRPr="00510B48">
        <w:t xml:space="preserve"> </w:t>
      </w:r>
      <w:r w:rsidRPr="00510B48">
        <w:t>s’emploie</w:t>
      </w:r>
      <w:r w:rsidR="00A6293D" w:rsidRPr="00510B48">
        <w:t xml:space="preserve"> </w:t>
      </w:r>
      <w:r w:rsidRPr="00510B48">
        <w:t>depuis</w:t>
      </w:r>
      <w:r w:rsidR="00A6293D" w:rsidRPr="00510B48">
        <w:t xml:space="preserve"> </w:t>
      </w:r>
      <w:r w:rsidR="009D16C5">
        <w:t xml:space="preserve">douze </w:t>
      </w:r>
      <w:r w:rsidRPr="00510B48">
        <w:t>ans</w:t>
      </w:r>
      <w:r w:rsidR="00A6293D" w:rsidRPr="00510B48">
        <w:t xml:space="preserve"> </w:t>
      </w:r>
      <w:r w:rsidRPr="00510B48">
        <w:t>à</w:t>
      </w:r>
      <w:r w:rsidR="00A6293D" w:rsidRPr="00510B48">
        <w:t xml:space="preserve"> </w:t>
      </w:r>
      <w:r w:rsidRPr="00510B48">
        <w:t>élargir</w:t>
      </w:r>
      <w:r w:rsidR="00A6293D" w:rsidRPr="00510B48">
        <w:t xml:space="preserve"> </w:t>
      </w:r>
      <w:r w:rsidRPr="00510B48">
        <w:t>le</w:t>
      </w:r>
      <w:r w:rsidR="00A6293D" w:rsidRPr="00510B48">
        <w:t xml:space="preserve"> </w:t>
      </w:r>
      <w:r w:rsidRPr="00510B48">
        <w:t>champ</w:t>
      </w:r>
      <w:r w:rsidR="00A6293D" w:rsidRPr="00510B48">
        <w:t xml:space="preserve"> </w:t>
      </w:r>
      <w:r w:rsidRPr="00510B48">
        <w:t>d’intérêt</w:t>
      </w:r>
      <w:r w:rsidR="00A6293D" w:rsidRPr="00510B48">
        <w:t xml:space="preserve"> </w:t>
      </w:r>
      <w:r w:rsidRPr="00510B48">
        <w:t>du</w:t>
      </w:r>
      <w:r w:rsidR="00A6293D" w:rsidRPr="00510B48">
        <w:t xml:space="preserve"> </w:t>
      </w:r>
      <w:r w:rsidRPr="00510B48">
        <w:t>public</w:t>
      </w:r>
      <w:r w:rsidR="00A6293D" w:rsidRPr="00510B48">
        <w:t xml:space="preserve"> </w:t>
      </w:r>
      <w:r w:rsidRPr="00510B48">
        <w:t>en</w:t>
      </w:r>
      <w:r w:rsidR="00A6293D" w:rsidRPr="00510B48">
        <w:t xml:space="preserve"> </w:t>
      </w:r>
      <w:r w:rsidRPr="00510B48">
        <w:t>présentant</w:t>
      </w:r>
      <w:r w:rsidR="00A6293D" w:rsidRPr="00510B48">
        <w:t xml:space="preserve"> </w:t>
      </w:r>
      <w:r w:rsidRPr="00510B48">
        <w:t>des</w:t>
      </w:r>
      <w:r w:rsidR="00A6293D" w:rsidRPr="00510B48">
        <w:t xml:space="preserve"> </w:t>
      </w:r>
      <w:r w:rsidRPr="00510B48">
        <w:t>films</w:t>
      </w:r>
      <w:r w:rsidR="00A6293D" w:rsidRPr="00510B48">
        <w:t xml:space="preserve"> </w:t>
      </w:r>
      <w:r w:rsidRPr="00510B48">
        <w:t>qui</w:t>
      </w:r>
      <w:r w:rsidR="00A6293D" w:rsidRPr="00510B48">
        <w:t xml:space="preserve"> </w:t>
      </w:r>
      <w:r w:rsidRPr="00510B48">
        <w:t>traitent</w:t>
      </w:r>
      <w:r w:rsidR="00A6293D" w:rsidRPr="00510B48">
        <w:t xml:space="preserve"> </w:t>
      </w:r>
      <w:r w:rsidRPr="00510B48">
        <w:t>des</w:t>
      </w:r>
      <w:r w:rsidR="00A6293D" w:rsidRPr="00510B48">
        <w:t xml:space="preserve"> </w:t>
      </w:r>
      <w:r w:rsidRPr="00510B48">
        <w:t>questions</w:t>
      </w:r>
      <w:r w:rsidR="00A6293D" w:rsidRPr="00510B48">
        <w:t xml:space="preserve"> </w:t>
      </w:r>
      <w:r w:rsidRPr="00510B48">
        <w:t>LGBTI.</w:t>
      </w:r>
    </w:p>
    <w:p w14:paraId="0B6EE412" w14:textId="3A7C5769" w:rsidR="00222975" w:rsidRPr="00510B48" w:rsidRDefault="00222975" w:rsidP="00A6293D">
      <w:pPr>
        <w:pStyle w:val="SingleTxtG"/>
      </w:pPr>
      <w:r w:rsidRPr="00510B48">
        <w:t>39.</w:t>
      </w:r>
      <w:r w:rsidRPr="00510B48">
        <w:tab/>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jeunesse</w:t>
      </w:r>
      <w:r w:rsidR="00A6293D" w:rsidRPr="00510B48">
        <w:t xml:space="preserve"> </w:t>
      </w:r>
      <w:r w:rsidRPr="00510B48">
        <w:t>et</w:t>
      </w:r>
      <w:r w:rsidR="00A6293D" w:rsidRPr="00510B48">
        <w:t xml:space="preserve"> </w:t>
      </w:r>
      <w:r w:rsidRPr="00510B48">
        <w:t>des</w:t>
      </w:r>
      <w:r w:rsidR="00A6293D" w:rsidRPr="00510B48">
        <w:t xml:space="preserve"> </w:t>
      </w:r>
      <w:r w:rsidRPr="00510B48">
        <w:t>sports</w:t>
      </w:r>
      <w:r w:rsidR="00A6293D" w:rsidRPr="00510B48">
        <w:t xml:space="preserve"> </w:t>
      </w:r>
      <w:r w:rsidRPr="00510B48">
        <w:t>a</w:t>
      </w:r>
      <w:r w:rsidR="00A6293D" w:rsidRPr="00510B48">
        <w:t xml:space="preserve"> </w:t>
      </w:r>
      <w:r w:rsidRPr="00510B48">
        <w:t>financé</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d’appels</w:t>
      </w:r>
      <w:r w:rsidR="00A6293D" w:rsidRPr="00510B48">
        <w:t xml:space="preserve"> </w:t>
      </w:r>
      <w:r w:rsidRPr="00510B48">
        <w:t>d’offre</w:t>
      </w:r>
      <w:r w:rsidR="00A6293D" w:rsidRPr="00510B48">
        <w:t xml:space="preserve"> </w:t>
      </w:r>
      <w:r w:rsidRPr="00510B48">
        <w:t>huit</w:t>
      </w:r>
      <w:r w:rsidR="00A6293D" w:rsidRPr="00510B48">
        <w:t xml:space="preserve"> </w:t>
      </w:r>
      <w:r w:rsidRPr="00510B48">
        <w:t>projets</w:t>
      </w:r>
      <w:r w:rsidR="00A6293D" w:rsidRPr="00510B48">
        <w:t xml:space="preserve"> </w:t>
      </w:r>
      <w:r w:rsidRPr="00510B48">
        <w:t>d’associations</w:t>
      </w:r>
      <w:r w:rsidR="00A6293D" w:rsidRPr="00510B48">
        <w:t xml:space="preserve"> </w:t>
      </w:r>
      <w:r w:rsidRPr="00510B48">
        <w:t>civiles</w:t>
      </w:r>
      <w:r w:rsidR="00A6293D" w:rsidRPr="00510B48">
        <w:t xml:space="preserve"> </w:t>
      </w:r>
      <w:r w:rsidRPr="00510B48">
        <w:t>axés</w:t>
      </w:r>
      <w:r w:rsidR="00A6293D" w:rsidRPr="00510B48">
        <w:t xml:space="preserve"> </w:t>
      </w:r>
      <w:r w:rsidRPr="00510B48">
        <w:t>sur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p>
    <w:p w14:paraId="38304D7F" w14:textId="51AB9312" w:rsidR="00222975" w:rsidRPr="00510B48" w:rsidRDefault="00222975" w:rsidP="00A6293D">
      <w:pPr>
        <w:pStyle w:val="SingleTxtG"/>
      </w:pPr>
      <w:r w:rsidRPr="00510B48">
        <w:t>40.</w:t>
      </w:r>
      <w:r w:rsidRPr="00510B48">
        <w:tab/>
        <w:t>Entre</w:t>
      </w:r>
      <w:r w:rsidR="00A6293D" w:rsidRPr="00510B48">
        <w:t xml:space="preserve"> </w:t>
      </w:r>
      <w:r w:rsidRPr="00510B48">
        <w:t>2018</w:t>
      </w:r>
      <w:r w:rsidR="00A6293D" w:rsidRPr="00510B48">
        <w:t xml:space="preserve"> </w:t>
      </w:r>
      <w:r w:rsidRPr="00510B48">
        <w:t>et</w:t>
      </w:r>
      <w:r w:rsidR="00A6293D" w:rsidRPr="00510B48">
        <w:t xml:space="preserve"> </w:t>
      </w:r>
      <w:r w:rsidRPr="00510B48">
        <w:t>2020,</w:t>
      </w:r>
      <w:r w:rsidR="00A6293D" w:rsidRPr="00510B48">
        <w:t xml:space="preserve"> </w:t>
      </w:r>
      <w:r w:rsidRPr="00510B48">
        <w:t>le</w:t>
      </w:r>
      <w:r w:rsidR="00A6293D" w:rsidRPr="00510B48">
        <w:t xml:space="preserve"> </w:t>
      </w:r>
      <w:r w:rsidRPr="00510B48">
        <w:t>Bureau</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a</w:t>
      </w:r>
      <w:r w:rsidR="00A6293D" w:rsidRPr="00510B48">
        <w:t xml:space="preserve"> </w:t>
      </w:r>
      <w:r w:rsidRPr="00510B48">
        <w:t>financé</w:t>
      </w:r>
      <w:r w:rsidR="00A6293D" w:rsidRPr="00510B48">
        <w:t xml:space="preserve"> </w:t>
      </w:r>
      <w:r w:rsidRPr="00510B48">
        <w:t>sept</w:t>
      </w:r>
      <w:r w:rsidR="00A6293D" w:rsidRPr="00510B48">
        <w:t xml:space="preserve"> </w:t>
      </w:r>
      <w:r w:rsidRPr="00510B48">
        <w:t>programmes</w:t>
      </w:r>
      <w:r w:rsidR="00A6293D" w:rsidRPr="00510B48">
        <w:t xml:space="preserve"> </w:t>
      </w:r>
      <w:r w:rsidRPr="00510B48">
        <w:t>OCD</w:t>
      </w:r>
      <w:r w:rsidR="00A6293D" w:rsidRPr="00510B48">
        <w:t xml:space="preserve"> </w:t>
      </w:r>
      <w:r w:rsidRPr="00510B48">
        <w:t>sur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d’appels</w:t>
      </w:r>
      <w:r w:rsidR="00A6293D" w:rsidRPr="00510B48">
        <w:t xml:space="preserve"> </w:t>
      </w:r>
      <w:r w:rsidRPr="00510B48">
        <w:t>d’offres,</w:t>
      </w:r>
      <w:r w:rsidR="00A6293D" w:rsidRPr="00510B48">
        <w:t xml:space="preserve"> </w:t>
      </w:r>
      <w:r w:rsidRPr="00510B48">
        <w:t>pour</w:t>
      </w:r>
      <w:r w:rsidR="00A6293D" w:rsidRPr="00510B48">
        <w:t xml:space="preserve"> </w:t>
      </w:r>
      <w:r w:rsidRPr="00510B48">
        <w:t>un</w:t>
      </w:r>
      <w:r w:rsidR="00A6293D" w:rsidRPr="00510B48">
        <w:t xml:space="preserve"> </w:t>
      </w:r>
      <w:r w:rsidRPr="00510B48">
        <w:t>montant</w:t>
      </w:r>
      <w:r w:rsidR="00A6293D" w:rsidRPr="00510B48">
        <w:t xml:space="preserve"> </w:t>
      </w:r>
      <w:r w:rsidRPr="00510B48">
        <w:t>total</w:t>
      </w:r>
      <w:r w:rsidR="00A6293D" w:rsidRPr="00510B48">
        <w:t xml:space="preserve"> </w:t>
      </w:r>
      <w:r w:rsidRPr="00510B48">
        <w:t>de</w:t>
      </w:r>
      <w:r w:rsidR="00A6293D" w:rsidRPr="00510B48">
        <w:t xml:space="preserve"> </w:t>
      </w:r>
      <w:r w:rsidRPr="00510B48">
        <w:t>2</w:t>
      </w:r>
      <w:r w:rsidR="009D16C5">
        <w:t> </w:t>
      </w:r>
      <w:r w:rsidRPr="00510B48">
        <w:t>602</w:t>
      </w:r>
      <w:r w:rsidR="009D16C5">
        <w:t> </w:t>
      </w:r>
      <w:r w:rsidRPr="00510B48">
        <w:t>130</w:t>
      </w:r>
      <w:r w:rsidR="00A6293D" w:rsidRPr="00510B48">
        <w:t xml:space="preserve"> </w:t>
      </w:r>
      <w:r w:rsidRPr="00510B48">
        <w:t>dinars.</w:t>
      </w:r>
    </w:p>
    <w:p w14:paraId="3019DB80" w14:textId="5914A72C" w:rsidR="00222975" w:rsidRPr="00510B48" w:rsidRDefault="00222975" w:rsidP="00A6293D">
      <w:pPr>
        <w:pStyle w:val="SingleTxtG"/>
      </w:pPr>
      <w:r w:rsidRPr="00510B48">
        <w:t>41.</w:t>
      </w:r>
      <w:r w:rsidRPr="00510B48">
        <w:tab/>
        <w:t>Des</w:t>
      </w:r>
      <w:r w:rsidR="00A6293D" w:rsidRPr="00510B48">
        <w:t xml:space="preserve"> </w:t>
      </w:r>
      <w:r w:rsidRPr="00510B48">
        <w:t>parades</w:t>
      </w:r>
      <w:r w:rsidR="00A6293D" w:rsidRPr="00510B48">
        <w:t xml:space="preserve"> </w:t>
      </w:r>
      <w:r w:rsidRPr="00510B48">
        <w:t>de</w:t>
      </w:r>
      <w:r w:rsidR="00A6293D" w:rsidRPr="00510B48">
        <w:t xml:space="preserve"> </w:t>
      </w:r>
      <w:r w:rsidRPr="00510B48">
        <w:t>la</w:t>
      </w:r>
      <w:r w:rsidR="00A6293D" w:rsidRPr="00510B48">
        <w:t xml:space="preserve"> </w:t>
      </w:r>
      <w:r w:rsidRPr="00510B48">
        <w:t>fierté</w:t>
      </w:r>
      <w:r w:rsidR="00A6293D" w:rsidRPr="00510B48">
        <w:t xml:space="preserve"> </w:t>
      </w:r>
      <w:r w:rsidRPr="00510B48">
        <w:t>se</w:t>
      </w:r>
      <w:r w:rsidR="00A6293D" w:rsidRPr="00510B48">
        <w:t xml:space="preserve"> </w:t>
      </w:r>
      <w:r w:rsidRPr="00510B48">
        <w:t>sont</w:t>
      </w:r>
      <w:r w:rsidR="00A6293D" w:rsidRPr="00510B48">
        <w:t xml:space="preserve"> </w:t>
      </w:r>
      <w:r w:rsidRPr="00510B48">
        <w:t>déroulées</w:t>
      </w:r>
      <w:r w:rsidR="00A6293D" w:rsidRPr="00510B48">
        <w:t xml:space="preserve"> </w:t>
      </w:r>
      <w:r w:rsidRPr="00510B48">
        <w:t>sans</w:t>
      </w:r>
      <w:r w:rsidR="00A6293D" w:rsidRPr="00510B48">
        <w:t xml:space="preserve"> </w:t>
      </w:r>
      <w:r w:rsidRPr="00510B48">
        <w:t>incident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avec</w:t>
      </w:r>
      <w:r w:rsidR="00A6293D" w:rsidRPr="00510B48">
        <w:t xml:space="preserve"> </w:t>
      </w:r>
      <w:r w:rsidRPr="00510B48">
        <w:t>toutes</w:t>
      </w:r>
      <w:r w:rsidR="00A6293D" w:rsidRPr="00510B48">
        <w:t xml:space="preserve"> </w:t>
      </w:r>
      <w:r w:rsidRPr="00510B48">
        <w:t>les</w:t>
      </w:r>
      <w:r w:rsidR="00A6293D" w:rsidRPr="00510B48">
        <w:t xml:space="preserve"> </w:t>
      </w:r>
      <w:r w:rsidRPr="00510B48">
        <w:t>manifestations</w:t>
      </w:r>
      <w:r w:rsidR="00A6293D" w:rsidRPr="00510B48">
        <w:t xml:space="preserve"> </w:t>
      </w:r>
      <w:r w:rsidRPr="00510B48">
        <w:t>connexes</w:t>
      </w:r>
      <w:r w:rsidR="00601D40" w:rsidRPr="00510B48">
        <w:t>.</w:t>
      </w:r>
      <w:r w:rsidR="00A6293D" w:rsidRPr="00510B48">
        <w:t xml:space="preserve"> </w:t>
      </w:r>
      <w:r w:rsidRPr="00510B48">
        <w:t>La</w:t>
      </w:r>
      <w:r w:rsidR="00A6293D" w:rsidRPr="00510B48">
        <w:t xml:space="preserve"> </w:t>
      </w:r>
      <w:r w:rsidRPr="00510B48">
        <w:t>Journée</w:t>
      </w:r>
      <w:r w:rsidR="00A6293D" w:rsidRPr="00510B48">
        <w:t xml:space="preserve"> </w:t>
      </w:r>
      <w:r w:rsidRPr="00510B48">
        <w:t>internationale</w:t>
      </w:r>
      <w:r w:rsidR="00A6293D" w:rsidRPr="00510B48">
        <w:t xml:space="preserve"> </w:t>
      </w:r>
      <w:r w:rsidRPr="00510B48">
        <w:t>contre</w:t>
      </w:r>
      <w:r w:rsidR="00A6293D" w:rsidRPr="00510B48">
        <w:t xml:space="preserve"> </w:t>
      </w:r>
      <w:r w:rsidRPr="00510B48">
        <w:t>l’homophobie</w:t>
      </w:r>
      <w:r w:rsidR="00A6293D" w:rsidRPr="00510B48">
        <w:t xml:space="preserve"> </w:t>
      </w:r>
      <w:r w:rsidRPr="00510B48">
        <w:t>est</w:t>
      </w:r>
      <w:r w:rsidR="00A6293D" w:rsidRPr="00510B48">
        <w:t xml:space="preserve"> </w:t>
      </w:r>
      <w:r w:rsidRPr="00510B48">
        <w:t>célébrée</w:t>
      </w:r>
      <w:r w:rsidR="00A6293D" w:rsidRPr="00510B48">
        <w:t xml:space="preserve"> </w:t>
      </w:r>
      <w:r w:rsidRPr="00510B48">
        <w:t>avec</w:t>
      </w:r>
      <w:r w:rsidR="00A6293D" w:rsidRPr="00510B48">
        <w:t xml:space="preserve"> </w:t>
      </w:r>
      <w:r w:rsidRPr="00510B48">
        <w:t>succès</w:t>
      </w:r>
      <w:r w:rsidR="00A6293D" w:rsidRPr="00510B48">
        <w:t xml:space="preserve"> </w:t>
      </w:r>
      <w:r w:rsidRPr="00510B48">
        <w:t>chaque</w:t>
      </w:r>
      <w:r w:rsidR="00A6293D" w:rsidRPr="00510B48">
        <w:t xml:space="preserve"> </w:t>
      </w:r>
      <w:r w:rsidRPr="00510B48">
        <w:t>année</w:t>
      </w:r>
      <w:r w:rsidR="00A6293D" w:rsidRPr="00510B48">
        <w:t xml:space="preserve"> </w:t>
      </w:r>
      <w:r w:rsidRPr="00510B48">
        <w:t>à</w:t>
      </w:r>
      <w:r w:rsidR="00A6293D" w:rsidRPr="00510B48">
        <w:t xml:space="preserve"> </w:t>
      </w:r>
      <w:r w:rsidRPr="00510B48">
        <w:t>Belgrade</w:t>
      </w:r>
      <w:r w:rsidR="00A6293D" w:rsidRPr="00510B48">
        <w:t xml:space="preserve"> </w:t>
      </w:r>
      <w:r w:rsidRPr="00510B48">
        <w:t>et</w:t>
      </w:r>
      <w:r w:rsidR="00A6293D" w:rsidRPr="00510B48">
        <w:t xml:space="preserve"> </w:t>
      </w:r>
      <w:r w:rsidRPr="00510B48">
        <w:t>dans</w:t>
      </w:r>
      <w:r w:rsidR="00A6293D" w:rsidRPr="00510B48">
        <w:t xml:space="preserve"> </w:t>
      </w:r>
      <w:r w:rsidRPr="00510B48">
        <w:t>six</w:t>
      </w:r>
      <w:r w:rsidR="00A6293D" w:rsidRPr="00510B48">
        <w:t xml:space="preserve"> </w:t>
      </w:r>
      <w:r w:rsidRPr="00510B48">
        <w:t>autres</w:t>
      </w:r>
      <w:r w:rsidR="00A6293D" w:rsidRPr="00510B48">
        <w:t xml:space="preserve"> </w:t>
      </w:r>
      <w:r w:rsidRPr="00510B48">
        <w:t>villes</w:t>
      </w:r>
      <w:r w:rsidR="00A6293D" w:rsidRPr="00510B48">
        <w:t xml:space="preserve"> </w:t>
      </w:r>
      <w:r w:rsidRPr="00510B48">
        <w:t>du</w:t>
      </w:r>
      <w:r w:rsidR="00A6293D" w:rsidRPr="00510B48">
        <w:t xml:space="preserve"> </w:t>
      </w:r>
      <w:r w:rsidRPr="00510B48">
        <w:t>pays</w:t>
      </w:r>
      <w:r w:rsidR="00601D40" w:rsidRPr="00510B48">
        <w:t>.</w:t>
      </w:r>
      <w:r w:rsidR="00A6293D" w:rsidRPr="00510B48">
        <w:t xml:space="preserve"> </w:t>
      </w:r>
      <w:r w:rsidRPr="00510B48">
        <w:t>Ces</w:t>
      </w:r>
      <w:r w:rsidR="00A6293D" w:rsidRPr="00510B48">
        <w:t xml:space="preserve"> </w:t>
      </w:r>
      <w:r w:rsidRPr="00510B48">
        <w:t>manifestations,</w:t>
      </w:r>
      <w:r w:rsidR="00A6293D" w:rsidRPr="00510B48">
        <w:t xml:space="preserve"> </w:t>
      </w:r>
      <w:r w:rsidRPr="00510B48">
        <w:t>qui</w:t>
      </w:r>
      <w:r w:rsidR="00A6293D" w:rsidRPr="00510B48">
        <w:t xml:space="preserve"> </w:t>
      </w:r>
      <w:r w:rsidRPr="00510B48">
        <w:t>ont</w:t>
      </w:r>
      <w:r w:rsidR="00A6293D" w:rsidRPr="00510B48">
        <w:t xml:space="preserve"> </w:t>
      </w:r>
      <w:r w:rsidRPr="00510B48">
        <w:t>dû</w:t>
      </w:r>
      <w:r w:rsidR="00A6293D" w:rsidRPr="00510B48">
        <w:t xml:space="preserve"> </w:t>
      </w:r>
      <w:r w:rsidRPr="00510B48">
        <w:t>s’adapter</w:t>
      </w:r>
      <w:r w:rsidR="00A6293D" w:rsidRPr="00510B48">
        <w:t xml:space="preserve"> </w:t>
      </w:r>
      <w:r w:rsidRPr="00510B48">
        <w:t>au</w:t>
      </w:r>
      <w:r w:rsidR="00A6293D" w:rsidRPr="00510B48">
        <w:t xml:space="preserve"> </w:t>
      </w:r>
      <w:r w:rsidRPr="00510B48">
        <w:t>contexte</w:t>
      </w:r>
      <w:r w:rsidR="00A6293D" w:rsidRPr="00510B48">
        <w:t xml:space="preserve"> </w:t>
      </w:r>
      <w:r w:rsidRPr="00510B48">
        <w:t>de</w:t>
      </w:r>
      <w:r w:rsidR="00A6293D" w:rsidRPr="00510B48">
        <w:t xml:space="preserve"> </w:t>
      </w:r>
      <w:r w:rsidRPr="00510B48">
        <w:t>la</w:t>
      </w:r>
      <w:r w:rsidR="00A6293D" w:rsidRPr="00510B48">
        <w:t xml:space="preserve"> </w:t>
      </w:r>
      <w:r w:rsidRPr="00510B48">
        <w:t>pandémie</w:t>
      </w:r>
      <w:r w:rsidR="00A6293D" w:rsidRPr="00510B48">
        <w:t xml:space="preserve"> </w:t>
      </w:r>
      <w:r w:rsidRPr="00510B48">
        <w:t>de</w:t>
      </w:r>
      <w:r w:rsidR="00A6293D" w:rsidRPr="00510B48">
        <w:t xml:space="preserve"> </w:t>
      </w:r>
      <w:r w:rsidRPr="00510B48">
        <w:t>COVID-19,</w:t>
      </w:r>
      <w:r w:rsidR="00A6293D" w:rsidRPr="00510B48">
        <w:t xml:space="preserve"> </w:t>
      </w:r>
      <w:r w:rsidRPr="00510B48">
        <w:t>se</w:t>
      </w:r>
      <w:r w:rsidR="00A6293D" w:rsidRPr="00510B48">
        <w:t xml:space="preserve"> </w:t>
      </w:r>
      <w:r w:rsidRPr="00510B48">
        <w:t>sont</w:t>
      </w:r>
      <w:r w:rsidR="00A6293D" w:rsidRPr="00510B48">
        <w:t xml:space="preserve"> </w:t>
      </w:r>
      <w:r w:rsidRPr="00510B48">
        <w:t>déroulées</w:t>
      </w:r>
      <w:r w:rsidR="00A6293D" w:rsidRPr="00510B48">
        <w:t xml:space="preserve"> </w:t>
      </w:r>
      <w:r w:rsidRPr="00510B48">
        <w:t>en</w:t>
      </w:r>
      <w:r w:rsidR="00A6293D" w:rsidRPr="00510B48">
        <w:t xml:space="preserve"> </w:t>
      </w:r>
      <w:r w:rsidRPr="00510B48">
        <w:t>ligne</w:t>
      </w:r>
      <w:r w:rsidR="00A6293D" w:rsidRPr="00510B48">
        <w:t xml:space="preserve"> </w:t>
      </w:r>
      <w:r w:rsidRPr="00510B48">
        <w:t>en</w:t>
      </w:r>
      <w:r w:rsidR="00A6293D" w:rsidRPr="00510B48">
        <w:t xml:space="preserve"> </w:t>
      </w:r>
      <w:r w:rsidRPr="00510B48">
        <w:t>2020.</w:t>
      </w:r>
    </w:p>
    <w:p w14:paraId="6B069996" w14:textId="39C377C5" w:rsidR="00222975" w:rsidRPr="00510B48" w:rsidRDefault="00222975" w:rsidP="00A6293D">
      <w:pPr>
        <w:pStyle w:val="SingleTxtG"/>
      </w:pPr>
      <w:r w:rsidRPr="00510B48">
        <w:t>42.</w:t>
      </w:r>
      <w:r w:rsidRPr="00510B48">
        <w:tab/>
        <w:t>En</w:t>
      </w:r>
      <w:r w:rsidR="00A6293D" w:rsidRPr="00510B48">
        <w:t xml:space="preserve"> </w:t>
      </w:r>
      <w:r w:rsidRPr="00510B48">
        <w:t>mars</w:t>
      </w:r>
      <w:r w:rsidR="00A6293D" w:rsidRPr="00510B48">
        <w:t xml:space="preserve"> </w:t>
      </w:r>
      <w:r w:rsidRPr="00510B48">
        <w:t>2018,</w:t>
      </w:r>
      <w:r w:rsidR="00A6293D" w:rsidRPr="00510B48">
        <w:t xml:space="preserve"> </w:t>
      </w:r>
      <w:r w:rsidRPr="00510B48">
        <w:t>la</w:t>
      </w:r>
      <w:r w:rsidR="00A6293D" w:rsidRPr="00510B48">
        <w:t xml:space="preserve"> </w:t>
      </w:r>
      <w:r w:rsidRPr="00510B48">
        <w:t>direction</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de</w:t>
      </w:r>
      <w:r w:rsidR="00A6293D" w:rsidRPr="00510B48">
        <w:t xml:space="preserve"> </w:t>
      </w:r>
      <w:r w:rsidRPr="00510B48">
        <w:t>la</w:t>
      </w:r>
      <w:r w:rsidR="00A6293D" w:rsidRPr="00510B48">
        <w:t xml:space="preserve"> </w:t>
      </w:r>
      <w:r w:rsidRPr="00510B48">
        <w:t>ville</w:t>
      </w:r>
      <w:r w:rsidR="00A6293D" w:rsidRPr="00510B48">
        <w:t xml:space="preserve"> </w:t>
      </w:r>
      <w:r w:rsidRPr="00510B48">
        <w:t>de</w:t>
      </w:r>
      <w:r w:rsidR="00A6293D" w:rsidRPr="00510B48">
        <w:t xml:space="preserve"> </w:t>
      </w:r>
      <w:r w:rsidRPr="00510B48">
        <w:t>Belgrade</w:t>
      </w:r>
      <w:r w:rsidR="00A6293D" w:rsidRPr="00510B48">
        <w:t xml:space="preserve"> </w:t>
      </w:r>
      <w:r w:rsidRPr="00510B48">
        <w:t>a</w:t>
      </w:r>
      <w:r w:rsidR="00A6293D" w:rsidRPr="00510B48">
        <w:t xml:space="preserve"> </w:t>
      </w:r>
      <w:r w:rsidRPr="00510B48">
        <w:t>nommé</w:t>
      </w:r>
      <w:r w:rsidR="00A6293D" w:rsidRPr="00510B48">
        <w:t xml:space="preserve"> </w:t>
      </w:r>
      <w:r w:rsidRPr="00510B48">
        <w:t>une</w:t>
      </w:r>
      <w:r w:rsidR="00A6293D" w:rsidRPr="00510B48">
        <w:t xml:space="preserve"> </w:t>
      </w:r>
      <w:r w:rsidRPr="00510B48">
        <w:t>femme</w:t>
      </w:r>
      <w:r w:rsidR="00A6293D" w:rsidRPr="00510B48">
        <w:t xml:space="preserve"> </w:t>
      </w:r>
      <w:r w:rsidRPr="00510B48">
        <w:t>parmi</w:t>
      </w:r>
      <w:r w:rsidR="00A6293D" w:rsidRPr="00510B48">
        <w:t xml:space="preserve"> </w:t>
      </w:r>
      <w:r w:rsidRPr="00510B48">
        <w:t>les</w:t>
      </w:r>
      <w:r w:rsidR="00A6293D" w:rsidRPr="00510B48">
        <w:t xml:space="preserve"> </w:t>
      </w:r>
      <w:r w:rsidRPr="00510B48">
        <w:t>agents</w:t>
      </w:r>
      <w:r w:rsidR="00A6293D" w:rsidRPr="00510B48">
        <w:t xml:space="preserve"> </w:t>
      </w:r>
      <w:r w:rsidRPr="00510B48">
        <w:t>de</w:t>
      </w:r>
      <w:r w:rsidR="00A6293D" w:rsidRPr="00510B48">
        <w:t xml:space="preserve"> </w:t>
      </w:r>
      <w:r w:rsidRPr="00510B48">
        <w:t>liaison</w:t>
      </w:r>
      <w:r w:rsidR="00A6293D" w:rsidRPr="00510B48">
        <w:t xml:space="preserve"> </w:t>
      </w:r>
      <w:r w:rsidRPr="00510B48">
        <w:t>auprès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ce</w:t>
      </w:r>
      <w:r w:rsidR="00A6293D" w:rsidRPr="00510B48">
        <w:t xml:space="preserve"> </w:t>
      </w:r>
      <w:r w:rsidRPr="00510B48">
        <w:t>qui</w:t>
      </w:r>
      <w:r w:rsidR="00A6293D" w:rsidRPr="00510B48">
        <w:t xml:space="preserve"> </w:t>
      </w:r>
      <w:r w:rsidRPr="00510B48">
        <w:t>a</w:t>
      </w:r>
      <w:r w:rsidR="00A6293D" w:rsidRPr="00510B48">
        <w:t xml:space="preserve"> </w:t>
      </w:r>
      <w:r w:rsidRPr="00510B48">
        <w:t>permis</w:t>
      </w:r>
      <w:r w:rsidR="00A6293D" w:rsidRPr="00510B48">
        <w:t xml:space="preserve"> </w:t>
      </w:r>
      <w:r w:rsidRPr="00510B48">
        <w:t>de</w:t>
      </w:r>
      <w:r w:rsidR="00A6293D" w:rsidRPr="00510B48">
        <w:t xml:space="preserve"> </w:t>
      </w:r>
      <w:r w:rsidRPr="00510B48">
        <w:t>renforcer</w:t>
      </w:r>
      <w:r w:rsidR="00A6293D" w:rsidRPr="00510B48">
        <w:t xml:space="preserve"> </w:t>
      </w:r>
      <w:r w:rsidRPr="00510B48">
        <w:t>les</w:t>
      </w:r>
      <w:r w:rsidR="00A6293D" w:rsidRPr="00510B48">
        <w:t xml:space="preserve"> </w:t>
      </w:r>
      <w:r w:rsidRPr="00510B48">
        <w:t>moyens</w:t>
      </w:r>
      <w:r w:rsidR="00A6293D" w:rsidRPr="00510B48">
        <w:t xml:space="preserve"> </w:t>
      </w:r>
      <w:r w:rsidRPr="00510B48">
        <w:t>d’interaction</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avec</w:t>
      </w:r>
      <w:r w:rsidR="00A6293D" w:rsidRPr="00510B48">
        <w:t xml:space="preserve"> </w:t>
      </w:r>
      <w:r w:rsidRPr="00510B48">
        <w:t>ces</w:t>
      </w:r>
      <w:r w:rsidR="00A6293D" w:rsidRPr="00510B48">
        <w:t xml:space="preserve"> </w:t>
      </w:r>
      <w:r w:rsidRPr="00510B48">
        <w:t>personnes.</w:t>
      </w:r>
    </w:p>
    <w:p w14:paraId="773EF265" w14:textId="6DF5411C" w:rsidR="00222975" w:rsidRPr="00510B48" w:rsidRDefault="00222975" w:rsidP="00A6293D">
      <w:pPr>
        <w:pStyle w:val="SingleTxtG"/>
      </w:pPr>
      <w:r w:rsidRPr="00510B48">
        <w:t>43.</w:t>
      </w:r>
      <w:r w:rsidRPr="00510B48">
        <w:tab/>
        <w:t>En</w:t>
      </w:r>
      <w:r w:rsidR="00A6293D" w:rsidRPr="00510B48">
        <w:t xml:space="preserve"> </w:t>
      </w:r>
      <w:r w:rsidRPr="00510B48">
        <w:t>octobre</w:t>
      </w:r>
      <w:r w:rsidR="00A6293D" w:rsidRPr="00510B48">
        <w:t xml:space="preserve"> </w:t>
      </w:r>
      <w:r w:rsidRPr="00510B48">
        <w:t>2019,</w:t>
      </w:r>
      <w:r w:rsidR="00A6293D" w:rsidRPr="00510B48">
        <w:t xml:space="preserve"> </w:t>
      </w:r>
      <w:r w:rsidRPr="00510B48">
        <w:t>un</w:t>
      </w:r>
      <w:r w:rsidR="00A6293D" w:rsidRPr="00510B48">
        <w:t xml:space="preserve"> </w:t>
      </w:r>
      <w:r w:rsidRPr="00510B48">
        <w:t>manuel</w:t>
      </w:r>
      <w:r w:rsidR="00A6293D" w:rsidRPr="00510B48">
        <w:t xml:space="preserve"> </w:t>
      </w:r>
      <w:r w:rsidRPr="00510B48">
        <w:t>sur</w:t>
      </w:r>
      <w:r w:rsidR="00A6293D" w:rsidRPr="00510B48">
        <w:t xml:space="preserve"> </w:t>
      </w:r>
      <w:r w:rsidRPr="00510B48">
        <w:t>l’interaction</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avec</w:t>
      </w:r>
      <w:r w:rsidR="00A6293D" w:rsidRPr="00510B48">
        <w:t xml:space="preserve"> </w:t>
      </w:r>
      <w:r w:rsidRPr="00510B48">
        <w:t>la</w:t>
      </w:r>
      <w:r w:rsidR="00A6293D" w:rsidRPr="00510B48">
        <w:t xml:space="preserve"> </w:t>
      </w:r>
      <w:r w:rsidRPr="00510B48">
        <w:t>population</w:t>
      </w:r>
      <w:r w:rsidR="00A6293D" w:rsidRPr="00510B48">
        <w:t xml:space="preserve"> </w:t>
      </w:r>
      <w:r w:rsidRPr="00510B48">
        <w:t>LGBTI</w:t>
      </w:r>
      <w:r w:rsidR="00A6293D" w:rsidRPr="00510B48">
        <w:t xml:space="preserve"> </w:t>
      </w:r>
      <w:r w:rsidRPr="00510B48">
        <w:t>a</w:t>
      </w:r>
      <w:r w:rsidR="00A6293D" w:rsidRPr="00510B48">
        <w:t xml:space="preserve"> </w:t>
      </w:r>
      <w:r w:rsidRPr="00510B48">
        <w:t>été</w:t>
      </w:r>
      <w:r w:rsidR="00A6293D" w:rsidRPr="00510B48">
        <w:t xml:space="preserve"> </w:t>
      </w:r>
      <w:r w:rsidRPr="00510B48">
        <w:t>rédigé</w:t>
      </w:r>
      <w:r w:rsidR="00A6293D" w:rsidRPr="00510B48">
        <w:t xml:space="preserve"> </w:t>
      </w:r>
      <w:r w:rsidRPr="00510B48">
        <w:t>à</w:t>
      </w:r>
      <w:r w:rsidR="00A6293D" w:rsidRPr="00510B48">
        <w:t xml:space="preserve"> </w:t>
      </w:r>
      <w:r w:rsidRPr="00510B48">
        <w:t>l’intention</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et</w:t>
      </w:r>
      <w:r w:rsidR="00A6293D" w:rsidRPr="00510B48">
        <w:t xml:space="preserve"> </w:t>
      </w:r>
      <w:r w:rsidRPr="00510B48">
        <w:t>édité</w:t>
      </w:r>
      <w:r w:rsidR="00A6293D" w:rsidRPr="00510B48">
        <w:t xml:space="preserve"> </w:t>
      </w:r>
      <w:r w:rsidRPr="00510B48">
        <w:t>à</w:t>
      </w:r>
      <w:r w:rsidR="00A6293D" w:rsidRPr="00510B48">
        <w:t xml:space="preserve"> </w:t>
      </w:r>
      <w:r w:rsidR="004379AB">
        <w:t>100 </w:t>
      </w:r>
      <w:r w:rsidRPr="00510B48">
        <w:t>exemplaires,</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l’organisation</w:t>
      </w:r>
      <w:r w:rsidR="00A6293D" w:rsidRPr="00510B48">
        <w:t xml:space="preserve"> </w:t>
      </w:r>
      <w:r w:rsidRPr="00510B48">
        <w:t>Labris</w:t>
      </w:r>
      <w:r w:rsidR="00A6293D" w:rsidRPr="00510B48">
        <w:t xml:space="preserve"> </w:t>
      </w:r>
      <w:r w:rsidRPr="00510B48">
        <w:t>et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601D40" w:rsidRPr="00510B48">
        <w:t>.</w:t>
      </w:r>
      <w:r w:rsidR="00A6293D" w:rsidRPr="00510B48">
        <w:t xml:space="preserve"> </w:t>
      </w:r>
      <w:r w:rsidRPr="00510B48">
        <w:t>En</w:t>
      </w:r>
      <w:r w:rsidR="00A6293D" w:rsidRPr="00510B48">
        <w:t xml:space="preserve"> </w:t>
      </w:r>
      <w:r w:rsidRPr="00510B48">
        <w:t>2019,</w:t>
      </w:r>
      <w:r w:rsidR="00A6293D" w:rsidRPr="00510B48">
        <w:t xml:space="preserve"> </w:t>
      </w:r>
      <w:r w:rsidRPr="00510B48">
        <w:t>les</w:t>
      </w:r>
      <w:r w:rsidR="00A6293D" w:rsidRPr="00510B48">
        <w:t xml:space="preserve"> </w:t>
      </w:r>
      <w:r w:rsidRPr="00510B48">
        <w:t>policiers</w:t>
      </w:r>
      <w:r w:rsidR="00A6293D" w:rsidRPr="00510B48">
        <w:t xml:space="preserve"> </w:t>
      </w:r>
      <w:r w:rsidRPr="00510B48">
        <w:t>de</w:t>
      </w:r>
      <w:r w:rsidR="00A6293D" w:rsidRPr="00510B48">
        <w:t xml:space="preserve"> </w:t>
      </w:r>
      <w:r w:rsidRPr="00510B48">
        <w:t>la</w:t>
      </w:r>
      <w:r w:rsidR="00A6293D" w:rsidRPr="00510B48">
        <w:t xml:space="preserve"> </w:t>
      </w:r>
      <w:r w:rsidRPr="00510B48">
        <w:t>ville</w:t>
      </w:r>
      <w:r w:rsidR="00A6293D" w:rsidRPr="00510B48">
        <w:t xml:space="preserve"> </w:t>
      </w:r>
      <w:r w:rsidRPr="00510B48">
        <w:t>de</w:t>
      </w:r>
      <w:r w:rsidR="00A6293D" w:rsidRPr="00510B48">
        <w:t xml:space="preserve"> </w:t>
      </w:r>
      <w:r w:rsidRPr="00510B48">
        <w:t>Belgrade</w:t>
      </w:r>
      <w:r w:rsidR="00A6293D" w:rsidRPr="00510B48">
        <w:t xml:space="preserve"> </w:t>
      </w:r>
      <w:r w:rsidRPr="00510B48">
        <w:t>faisant</w:t>
      </w:r>
      <w:r w:rsidR="00A6293D" w:rsidRPr="00510B48">
        <w:t xml:space="preserve"> </w:t>
      </w:r>
      <w:r w:rsidRPr="00510B48">
        <w:t>office</w:t>
      </w:r>
      <w:r w:rsidR="00A6293D" w:rsidRPr="00510B48">
        <w:t xml:space="preserve"> </w:t>
      </w:r>
      <w:r w:rsidRPr="00510B48">
        <w:t>d’agents</w:t>
      </w:r>
      <w:r w:rsidR="00A6293D" w:rsidRPr="00510B48">
        <w:t xml:space="preserve"> </w:t>
      </w:r>
      <w:r w:rsidRPr="00510B48">
        <w:t>de</w:t>
      </w:r>
      <w:r w:rsidR="00A6293D" w:rsidRPr="00510B48">
        <w:t xml:space="preserve"> </w:t>
      </w:r>
      <w:r w:rsidRPr="00510B48">
        <w:t>liaison</w:t>
      </w:r>
      <w:r w:rsidR="00A6293D" w:rsidRPr="00510B48">
        <w:t xml:space="preserve"> </w:t>
      </w:r>
      <w:r w:rsidRPr="00510B48">
        <w:t>auprès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ont</w:t>
      </w:r>
      <w:r w:rsidR="00A6293D" w:rsidRPr="00510B48">
        <w:t xml:space="preserve"> </w:t>
      </w:r>
      <w:r w:rsidRPr="00510B48">
        <w:t>suivi</w:t>
      </w:r>
      <w:r w:rsidR="00A6293D" w:rsidRPr="00510B48">
        <w:t xml:space="preserve"> </w:t>
      </w:r>
      <w:r w:rsidRPr="00510B48">
        <w:t>une</w:t>
      </w:r>
      <w:r w:rsidR="00A6293D" w:rsidRPr="00510B48">
        <w:t xml:space="preserve"> </w:t>
      </w:r>
      <w:r w:rsidRPr="00510B48">
        <w:t>formation</w:t>
      </w:r>
      <w:r w:rsidR="00A6293D" w:rsidRPr="00510B48">
        <w:t xml:space="preserve"> </w:t>
      </w:r>
      <w:r w:rsidRPr="00510B48">
        <w:t>sur</w:t>
      </w:r>
      <w:r w:rsidR="00A6293D" w:rsidRPr="00510B48">
        <w:t xml:space="preserve"> </w:t>
      </w:r>
      <w:r w:rsidRPr="00510B48">
        <w:t>les</w:t>
      </w:r>
      <w:r w:rsidR="00A6293D" w:rsidRPr="00510B48">
        <w:t xml:space="preserve"> </w:t>
      </w:r>
      <w:r w:rsidRPr="00510B48">
        <w:t>opérations</w:t>
      </w:r>
      <w:r w:rsidR="00A6293D" w:rsidRPr="00510B48">
        <w:t xml:space="preserve"> </w:t>
      </w:r>
      <w:r w:rsidRPr="00510B48">
        <w:t>de</w:t>
      </w:r>
      <w:r w:rsidR="00A6293D" w:rsidRPr="00510B48">
        <w:t xml:space="preserve"> </w:t>
      </w:r>
      <w:r w:rsidRPr="00510B48">
        <w:t>police</w:t>
      </w:r>
      <w:r w:rsidR="00A6293D" w:rsidRPr="00510B48">
        <w:t xml:space="preserve"> </w:t>
      </w:r>
      <w:r w:rsidRPr="00510B48">
        <w:t>et</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haine</w:t>
      </w:r>
      <w:r w:rsidR="00A6293D" w:rsidRPr="00510B48">
        <w:t xml:space="preserve"> </w:t>
      </w:r>
      <w:r w:rsidRPr="00510B48">
        <w:t>contre</w:t>
      </w:r>
      <w:r w:rsidR="00A6293D" w:rsidRPr="00510B48">
        <w:t xml:space="preserve"> </w:t>
      </w:r>
      <w:r w:rsidRPr="00510B48">
        <w:t>les</w:t>
      </w:r>
      <w:r w:rsidR="00A6293D" w:rsidRPr="00510B48">
        <w:t xml:space="preserve"> </w:t>
      </w:r>
      <w:r w:rsidRPr="00510B48">
        <w:t>personnes</w:t>
      </w:r>
      <w:r w:rsidR="00A6293D" w:rsidRPr="00510B48">
        <w:t xml:space="preserve"> </w:t>
      </w:r>
      <w:r w:rsidRPr="00510B48">
        <w:rPr>
          <w:iCs/>
        </w:rPr>
        <w:t>LGBTI</w:t>
      </w:r>
      <w:r w:rsidR="00A6293D" w:rsidRPr="00510B48">
        <w:rPr>
          <w:i/>
          <w:iCs/>
        </w:rPr>
        <w:t xml:space="preserve"> </w:t>
      </w:r>
      <w:r w:rsidRPr="00510B48">
        <w:rPr>
          <w:iCs/>
        </w:rPr>
        <w:t>organisée</w:t>
      </w:r>
      <w:r w:rsidR="00A6293D" w:rsidRPr="00510B48">
        <w:rPr>
          <w:i/>
          <w:iCs/>
        </w:rPr>
        <w:t xml:space="preserve"> </w:t>
      </w:r>
      <w:r w:rsidRPr="00510B48">
        <w:t>par</w:t>
      </w:r>
      <w:r w:rsidR="00A6293D" w:rsidRPr="00510B48">
        <w:t xml:space="preserve"> </w:t>
      </w:r>
      <w:r w:rsidRPr="00510B48">
        <w:t>l’unité</w:t>
      </w:r>
      <w:r w:rsidR="00A6293D" w:rsidRPr="00510B48">
        <w:t xml:space="preserve"> </w:t>
      </w:r>
      <w:r w:rsidRPr="00510B48">
        <w:t>Orientation</w:t>
      </w:r>
      <w:r w:rsidR="00A6293D" w:rsidRPr="00510B48">
        <w:t xml:space="preserve"> </w:t>
      </w:r>
      <w:r w:rsidRPr="00510B48">
        <w:t>sexuelle</w:t>
      </w:r>
      <w:r w:rsidR="00A6293D" w:rsidRPr="00510B48">
        <w:t xml:space="preserve"> </w:t>
      </w:r>
      <w:r w:rsidRPr="00510B48">
        <w:t>et</w:t>
      </w:r>
      <w:r w:rsidR="00A6293D" w:rsidRPr="00510B48">
        <w:t xml:space="preserve"> </w:t>
      </w:r>
      <w:r w:rsidRPr="00510B48">
        <w:t>Identité</w:t>
      </w:r>
      <w:r w:rsidR="00A6293D" w:rsidRPr="00510B48">
        <w:t xml:space="preserve"> </w:t>
      </w:r>
      <w:r w:rsidRPr="00510B48">
        <w:t>de</w:t>
      </w:r>
      <w:r w:rsidR="00A6293D" w:rsidRPr="00510B48">
        <w:t xml:space="preserve"> </w:t>
      </w:r>
      <w:r w:rsidRPr="00510B48">
        <w:t>genre</w:t>
      </w:r>
      <w:r w:rsidR="00A6293D" w:rsidRPr="00510B48">
        <w:t xml:space="preserve"> </w:t>
      </w:r>
      <w:r w:rsidRPr="00510B48">
        <w:t>(SOGI)</w:t>
      </w:r>
      <w:r w:rsidR="00A6293D" w:rsidRPr="00510B48">
        <w:t xml:space="preserve"> </w:t>
      </w:r>
      <w:r w:rsidRPr="00510B48">
        <w:t>du</w:t>
      </w:r>
      <w:r w:rsidR="00A6293D" w:rsidRPr="00510B48">
        <w:t xml:space="preserve"> </w:t>
      </w:r>
      <w:r w:rsidRPr="00510B48">
        <w:t>Conseil</w:t>
      </w:r>
      <w:r w:rsidR="00A6293D" w:rsidRPr="00510B48">
        <w:t xml:space="preserve"> </w:t>
      </w:r>
      <w:r w:rsidRPr="00510B48">
        <w:t>de</w:t>
      </w:r>
      <w:r w:rsidR="00A6293D" w:rsidRPr="00510B48">
        <w:t xml:space="preserve"> </w:t>
      </w:r>
      <w:r w:rsidRPr="00510B48">
        <w:t>l’Europe</w:t>
      </w:r>
      <w:r w:rsidR="00601D40" w:rsidRPr="00510B48">
        <w:t>.</w:t>
      </w:r>
      <w:r w:rsidR="00A6293D" w:rsidRPr="00510B48">
        <w:t xml:space="preserve"> </w:t>
      </w:r>
      <w:r w:rsidRPr="00510B48">
        <w:t>En</w:t>
      </w:r>
      <w:r w:rsidR="00A6293D" w:rsidRPr="00510B48">
        <w:t xml:space="preserve"> </w:t>
      </w:r>
      <w:r w:rsidRPr="00510B48">
        <w:t>décembre</w:t>
      </w:r>
      <w:r w:rsidR="00A6293D" w:rsidRPr="00510B48">
        <w:t xml:space="preserve"> </w:t>
      </w:r>
      <w:r w:rsidRPr="00510B48">
        <w:t>2020,</w:t>
      </w:r>
      <w:r w:rsidR="00A6293D" w:rsidRPr="00510B48">
        <w:t xml:space="preserve"> </w:t>
      </w:r>
      <w:r w:rsidRPr="00510B48">
        <w:t>une</w:t>
      </w:r>
      <w:r w:rsidR="00A6293D" w:rsidRPr="00510B48">
        <w:t xml:space="preserve"> </w:t>
      </w:r>
      <w:r w:rsidRPr="00510B48">
        <w:t>conférence</w:t>
      </w:r>
      <w:r w:rsidR="00A6293D" w:rsidRPr="00510B48">
        <w:t xml:space="preserve"> </w:t>
      </w:r>
      <w:r w:rsidRPr="00510B48">
        <w:t>réunissant</w:t>
      </w:r>
      <w:r w:rsidR="00A6293D" w:rsidRPr="00510B48">
        <w:t xml:space="preserve"> </w:t>
      </w:r>
      <w:r w:rsidRPr="00510B48">
        <w:t>à</w:t>
      </w:r>
      <w:r w:rsidR="00A6293D" w:rsidRPr="00510B48">
        <w:t xml:space="preserve"> </w:t>
      </w:r>
      <w:r w:rsidRPr="00510B48">
        <w:t>Belgrade</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du</w:t>
      </w:r>
      <w:r w:rsidR="00A6293D" w:rsidRPr="00510B48">
        <w:t xml:space="preserve"> </w:t>
      </w:r>
      <w:r w:rsidRPr="00510B48">
        <w:t>Conseil</w:t>
      </w:r>
      <w:r w:rsidR="00A6293D" w:rsidRPr="00510B48">
        <w:t xml:space="preserve"> </w:t>
      </w:r>
      <w:r w:rsidRPr="00510B48">
        <w:t>de</w:t>
      </w:r>
      <w:r w:rsidR="00A6293D" w:rsidRPr="00510B48">
        <w:t xml:space="preserve"> </w:t>
      </w:r>
      <w:r w:rsidRPr="00510B48">
        <w:t>l’Europe,</w:t>
      </w:r>
      <w:r w:rsidR="00A6293D" w:rsidRPr="00510B48">
        <w:t xml:space="preserve"> </w:t>
      </w:r>
      <w:r w:rsidRPr="00510B48">
        <w:t>des</w:t>
      </w:r>
      <w:r w:rsidR="00A6293D" w:rsidRPr="00510B48">
        <w:t xml:space="preserve"> </w:t>
      </w:r>
      <w:r w:rsidRPr="00510B48">
        <w:t>organes</w:t>
      </w:r>
      <w:r w:rsidR="00A6293D" w:rsidRPr="00510B48">
        <w:t xml:space="preserve"> </w:t>
      </w:r>
      <w:r w:rsidRPr="00510B48">
        <w:t>publics</w:t>
      </w:r>
      <w:r w:rsidR="00A6293D" w:rsidRPr="00510B48">
        <w:t xml:space="preserve"> </w:t>
      </w:r>
      <w:r w:rsidRPr="00510B48">
        <w:t>compétents</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a</w:t>
      </w:r>
      <w:r w:rsidR="00A6293D" w:rsidRPr="00510B48">
        <w:t xml:space="preserve"> </w:t>
      </w:r>
      <w:r w:rsidRPr="00510B48">
        <w:t>été</w:t>
      </w:r>
      <w:r w:rsidR="00A6293D" w:rsidRPr="00510B48">
        <w:t xml:space="preserve"> </w:t>
      </w:r>
      <w:r w:rsidRPr="00510B48">
        <w:t>l’occasion</w:t>
      </w:r>
      <w:r w:rsidR="00A6293D" w:rsidRPr="00510B48">
        <w:t xml:space="preserve"> </w:t>
      </w:r>
      <w:r w:rsidRPr="00510B48">
        <w:t>de</w:t>
      </w:r>
      <w:r w:rsidR="00A6293D" w:rsidRPr="00510B48">
        <w:t xml:space="preserve"> </w:t>
      </w:r>
      <w:r w:rsidRPr="00510B48">
        <w:t>présenter</w:t>
      </w:r>
      <w:r w:rsidR="00A6293D" w:rsidRPr="00510B48">
        <w:t xml:space="preserve"> </w:t>
      </w:r>
      <w:r w:rsidRPr="00510B48">
        <w:t>le</w:t>
      </w:r>
      <w:r w:rsidR="00A6293D" w:rsidRPr="00510B48">
        <w:t xml:space="preserve"> </w:t>
      </w:r>
      <w:r w:rsidR="004379AB" w:rsidRPr="00510B48">
        <w:t xml:space="preserve">Manuel </w:t>
      </w:r>
      <w:r w:rsidRPr="00510B48">
        <w:t>sur</w:t>
      </w:r>
      <w:r w:rsidR="00A6293D" w:rsidRPr="00510B48">
        <w:t xml:space="preserve"> </w:t>
      </w:r>
      <w:r w:rsidRPr="00510B48">
        <w:t>les</w:t>
      </w:r>
      <w:r w:rsidR="00A6293D" w:rsidRPr="00510B48">
        <w:t xml:space="preserve"> </w:t>
      </w:r>
      <w:r w:rsidRPr="00510B48">
        <w:t>moyens</w:t>
      </w:r>
      <w:r w:rsidR="00A6293D" w:rsidRPr="00510B48">
        <w:t xml:space="preserve"> </w:t>
      </w:r>
      <w:r w:rsidRPr="00510B48">
        <w:t>de</w:t>
      </w:r>
      <w:r w:rsidR="00A6293D" w:rsidRPr="00510B48">
        <w:t xml:space="preserve"> </w:t>
      </w:r>
      <w:r w:rsidRPr="00510B48">
        <w:t>lutter</w:t>
      </w:r>
      <w:r w:rsidR="00A6293D" w:rsidRPr="00510B48">
        <w:t xml:space="preserve"> </w:t>
      </w:r>
      <w:r w:rsidRPr="00510B48">
        <w:t>contre</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haine</w:t>
      </w:r>
      <w:r w:rsidR="00A6293D" w:rsidRPr="00510B48">
        <w:t xml:space="preserve"> </w:t>
      </w:r>
      <w:r w:rsidRPr="00510B48">
        <w:t>visant</w:t>
      </w:r>
      <w:r w:rsidR="00A6293D" w:rsidRPr="00510B48">
        <w:t xml:space="preserve"> </w:t>
      </w:r>
      <w:r w:rsidRPr="00510B48">
        <w:t>les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destiné</w:t>
      </w:r>
      <w:r w:rsidR="00A6293D" w:rsidRPr="00510B48">
        <w:t xml:space="preserve"> </w:t>
      </w:r>
      <w:r w:rsidRPr="00510B48">
        <w:t>aux</w:t>
      </w:r>
      <w:r w:rsidR="00A6293D" w:rsidRPr="00510B48">
        <w:t xml:space="preserve"> </w:t>
      </w:r>
      <w:r w:rsidRPr="00510B48">
        <w:t>policiers</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des</w:t>
      </w:r>
      <w:r w:rsidR="00A6293D" w:rsidRPr="00510B48">
        <w:t xml:space="preserve"> </w:t>
      </w:r>
      <w:r w:rsidRPr="00510B48">
        <w:t>membres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et</w:t>
      </w:r>
      <w:r w:rsidR="00A6293D" w:rsidRPr="00510B48">
        <w:t xml:space="preserve"> </w:t>
      </w:r>
      <w:r w:rsidRPr="00510B48">
        <w:t>des</w:t>
      </w:r>
      <w:r w:rsidR="00A6293D" w:rsidRPr="00510B48">
        <w:t xml:space="preserve"> </w:t>
      </w:r>
      <w:r w:rsidRPr="00510B48">
        <w:t>agents</w:t>
      </w:r>
      <w:r w:rsidR="00A6293D" w:rsidRPr="00510B48">
        <w:t xml:space="preserve"> </w:t>
      </w:r>
      <w:r w:rsidRPr="00510B48">
        <w:t>de</w:t>
      </w:r>
      <w:r w:rsidR="00A6293D" w:rsidRPr="00510B48">
        <w:t xml:space="preserve"> </w:t>
      </w:r>
      <w:r w:rsidRPr="00510B48">
        <w:t>liaison</w:t>
      </w:r>
      <w:r w:rsidR="00A6293D" w:rsidRPr="00510B48">
        <w:t xml:space="preserve"> </w:t>
      </w:r>
      <w:r w:rsidRPr="00510B48">
        <w:t>auprès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r w:rsidR="00A6293D" w:rsidRPr="00510B48">
        <w:t xml:space="preserve"> </w:t>
      </w:r>
      <w:r w:rsidRPr="00510B48">
        <w:t>ont</w:t>
      </w:r>
      <w:r w:rsidR="00A6293D" w:rsidRPr="00510B48">
        <w:t xml:space="preserve"> </w:t>
      </w:r>
      <w:r w:rsidRPr="00510B48">
        <w:t>en</w:t>
      </w:r>
      <w:r w:rsidR="00A6293D" w:rsidRPr="00510B48">
        <w:t xml:space="preserve"> </w:t>
      </w:r>
      <w:r w:rsidRPr="00510B48">
        <w:t>outre</w:t>
      </w:r>
      <w:r w:rsidR="00A6293D" w:rsidRPr="00510B48">
        <w:t xml:space="preserve"> </w:t>
      </w:r>
      <w:r w:rsidRPr="00510B48">
        <w:t>participé</w:t>
      </w:r>
      <w:r w:rsidR="00A6293D" w:rsidRPr="00510B48">
        <w:t xml:space="preserve"> </w:t>
      </w:r>
      <w:r w:rsidRPr="00510B48">
        <w:t>à</w:t>
      </w:r>
      <w:r w:rsidR="00A6293D" w:rsidRPr="00510B48">
        <w:t xml:space="preserve"> </w:t>
      </w:r>
      <w:r w:rsidRPr="00510B48">
        <w:t>de</w:t>
      </w:r>
      <w:r w:rsidR="00A6293D" w:rsidRPr="00510B48">
        <w:t xml:space="preserve"> </w:t>
      </w:r>
      <w:r w:rsidRPr="00510B48">
        <w:t>nombreuses</w:t>
      </w:r>
      <w:r w:rsidR="00A6293D" w:rsidRPr="00510B48">
        <w:t xml:space="preserve"> </w:t>
      </w:r>
      <w:r w:rsidRPr="00510B48">
        <w:t>formations</w:t>
      </w:r>
      <w:r w:rsidR="00A6293D" w:rsidRPr="00510B48">
        <w:t xml:space="preserve"> </w:t>
      </w:r>
      <w:r w:rsidRPr="00510B48">
        <w:t>et</w:t>
      </w:r>
      <w:r w:rsidR="00A6293D" w:rsidRPr="00510B48">
        <w:t xml:space="preserve"> </w:t>
      </w:r>
      <w:r w:rsidRPr="00510B48">
        <w:t>activités</w:t>
      </w:r>
      <w:r w:rsidR="00A6293D" w:rsidRPr="00510B48">
        <w:t xml:space="preserve"> </w:t>
      </w:r>
      <w:r w:rsidRPr="00510B48">
        <w:t>sur</w:t>
      </w:r>
      <w:r w:rsidR="00A6293D" w:rsidRPr="00510B48">
        <w:t xml:space="preserve"> </w:t>
      </w:r>
      <w:r w:rsidRPr="00510B48">
        <w:t>la</w:t>
      </w:r>
      <w:r w:rsidR="00A6293D" w:rsidRPr="00510B48">
        <w:t xml:space="preserve"> </w:t>
      </w:r>
      <w:r w:rsidRPr="00510B48">
        <w:t>défense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LGBTI.</w:t>
      </w:r>
    </w:p>
    <w:p w14:paraId="44E603E7" w14:textId="193E23CC" w:rsidR="00222975" w:rsidRPr="00510B48" w:rsidRDefault="00222975" w:rsidP="009D16C5">
      <w:pPr>
        <w:pStyle w:val="HChG"/>
      </w:pPr>
      <w:r w:rsidRPr="00510B48">
        <w:rPr>
          <w:szCs w:val="24"/>
        </w:rPr>
        <w:lastRenderedPageBreak/>
        <w:tab/>
      </w:r>
      <w:r w:rsidRPr="00510B48">
        <w:rPr>
          <w:szCs w:val="24"/>
        </w:rPr>
        <w:tab/>
      </w:r>
      <w:r w:rsidRPr="00510B48">
        <w:t>Droits</w:t>
      </w:r>
      <w:r w:rsidR="00A6293D" w:rsidRPr="00510B48">
        <w:t xml:space="preserve"> </w:t>
      </w:r>
      <w:r w:rsidRPr="00510B48">
        <w:t>des</w:t>
      </w:r>
      <w:r w:rsidR="00A6293D" w:rsidRPr="00510B48">
        <w:t xml:space="preserve"> </w:t>
      </w:r>
      <w:r w:rsidRPr="00510B48">
        <w:t>hommes/femmes</w:t>
      </w:r>
      <w:r w:rsidR="00A6293D" w:rsidRPr="00510B48">
        <w:t xml:space="preserve"> </w:t>
      </w:r>
      <w:r w:rsidRPr="00510B48">
        <w:t>roms</w:t>
      </w:r>
    </w:p>
    <w:p w14:paraId="47308E75" w14:textId="7A3B7F3E" w:rsidR="00222975" w:rsidRPr="00510B48" w:rsidRDefault="00222975" w:rsidP="009D16C5">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15</w:t>
      </w:r>
      <w:r w:rsidR="00A6293D" w:rsidRPr="00510B48">
        <w:t xml:space="preserve"> </w:t>
      </w:r>
      <w:r w:rsidRPr="00510B48">
        <w:t>des</w:t>
      </w:r>
      <w:r w:rsidR="00A6293D" w:rsidRPr="00510B48">
        <w:t xml:space="preserve"> </w:t>
      </w:r>
      <w:r w:rsidR="000D2923">
        <w:t>observations finales</w:t>
      </w:r>
    </w:p>
    <w:p w14:paraId="2CD5FAAB" w14:textId="79F2DAB7" w:rsidR="00222975" w:rsidRPr="00510B48" w:rsidRDefault="00222975" w:rsidP="00A6293D">
      <w:pPr>
        <w:pStyle w:val="SingleTxtG"/>
      </w:pPr>
      <w:r w:rsidRPr="00510B48">
        <w:t>44.</w:t>
      </w:r>
      <w:r w:rsidRPr="00510B48">
        <w:tab/>
        <w:t>Le</w:t>
      </w:r>
      <w:r w:rsidR="00A6293D" w:rsidRPr="00510B48">
        <w:t xml:space="preserve"> </w:t>
      </w:r>
      <w:r w:rsidRPr="00510B48">
        <w:t>Gouvernement</w:t>
      </w:r>
      <w:r w:rsidR="00A6293D" w:rsidRPr="00510B48">
        <w:t xml:space="preserve"> </w:t>
      </w:r>
      <w:r w:rsidRPr="00510B48">
        <w:t>organise</w:t>
      </w:r>
      <w:r w:rsidR="00A6293D" w:rsidRPr="00510B48">
        <w:t xml:space="preserve"> </w:t>
      </w:r>
      <w:r w:rsidRPr="00510B48">
        <w:t>depuis</w:t>
      </w:r>
      <w:r w:rsidR="00A6293D" w:rsidRPr="00510B48">
        <w:t xml:space="preserve"> </w:t>
      </w:r>
      <w:r w:rsidRPr="00510B48">
        <w:t>2011,</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la</w:t>
      </w:r>
      <w:r w:rsidR="00A6293D" w:rsidRPr="00510B48">
        <w:t xml:space="preserve"> </w:t>
      </w:r>
      <w:r w:rsidRPr="00510B48">
        <w:t>Commission</w:t>
      </w:r>
      <w:r w:rsidR="00A6293D" w:rsidRPr="00510B48">
        <w:t xml:space="preserve"> </w:t>
      </w:r>
      <w:r w:rsidRPr="00510B48">
        <w:t>européenne,</w:t>
      </w:r>
      <w:r w:rsidR="00A6293D" w:rsidRPr="00510B48">
        <w:t xml:space="preserve"> </w:t>
      </w:r>
      <w:r w:rsidRPr="00510B48">
        <w:t>des</w:t>
      </w:r>
      <w:r w:rsidR="00A6293D" w:rsidRPr="00510B48">
        <w:t xml:space="preserve"> </w:t>
      </w:r>
      <w:r w:rsidRPr="00510B48">
        <w:t>séminaires</w:t>
      </w:r>
      <w:r w:rsidR="00A6293D" w:rsidRPr="00510B48">
        <w:t xml:space="preserve"> </w:t>
      </w:r>
      <w:r w:rsidRPr="00510B48">
        <w:t>semestriels</w:t>
      </w:r>
      <w:r w:rsidR="00A6293D" w:rsidRPr="00510B48">
        <w:t xml:space="preserve"> </w:t>
      </w:r>
      <w:r w:rsidRPr="00510B48">
        <w:t>sur</w:t>
      </w:r>
      <w:r w:rsidR="00A6293D" w:rsidRPr="00510B48">
        <w:t xml:space="preserve"> </w:t>
      </w:r>
      <w:r w:rsidRPr="00510B48">
        <w:t>l’insertion</w:t>
      </w:r>
      <w:r w:rsidR="00A6293D" w:rsidRPr="00510B48">
        <w:t xml:space="preserve"> </w:t>
      </w:r>
      <w:r w:rsidRPr="00510B48">
        <w:t>sociale</w:t>
      </w:r>
      <w:r w:rsidR="00A6293D" w:rsidRPr="00510B48">
        <w:t xml:space="preserve"> </w:t>
      </w:r>
      <w:r w:rsidRPr="00510B48">
        <w:t>des</w:t>
      </w:r>
      <w:r w:rsidR="00A6293D" w:rsidRPr="00510B48">
        <w:t xml:space="preserve"> </w:t>
      </w:r>
      <w:r w:rsidRPr="00510B48">
        <w:t>hommes</w:t>
      </w:r>
      <w:r w:rsidR="00A6293D" w:rsidRPr="00510B48">
        <w:t xml:space="preserve"> </w:t>
      </w:r>
      <w:r w:rsidRPr="00510B48">
        <w:t>et</w:t>
      </w:r>
      <w:r w:rsidR="00A6293D" w:rsidRPr="00510B48">
        <w:t xml:space="preserve"> </w:t>
      </w:r>
      <w:r w:rsidRPr="00510B48">
        <w:t>des</w:t>
      </w:r>
      <w:r w:rsidR="00A6293D" w:rsidRPr="00510B48">
        <w:t xml:space="preserve"> </w:t>
      </w:r>
      <w:r w:rsidRPr="00510B48">
        <w:t>femmes</w:t>
      </w:r>
      <w:r w:rsidR="00A6293D" w:rsidRPr="00510B48">
        <w:t xml:space="preserve"> </w:t>
      </w:r>
      <w:r w:rsidRPr="00510B48">
        <w:t>roms</w:t>
      </w:r>
      <w:r w:rsidR="00A6293D" w:rsidRPr="00510B48">
        <w:t xml:space="preserve"> </w:t>
      </w:r>
      <w:r w:rsidRPr="00510B48">
        <w:t>qui</w:t>
      </w:r>
      <w:r w:rsidR="00A6293D" w:rsidRPr="00510B48">
        <w:t xml:space="preserve"> </w:t>
      </w:r>
      <w:r w:rsidRPr="00510B48">
        <w:t>permettent</w:t>
      </w:r>
      <w:r w:rsidR="00A6293D" w:rsidRPr="00510B48">
        <w:t xml:space="preserve"> </w:t>
      </w:r>
      <w:r w:rsidRPr="00510B48">
        <w:t>de</w:t>
      </w:r>
      <w:r w:rsidR="00A6293D" w:rsidRPr="00510B48">
        <w:t xml:space="preserve"> </w:t>
      </w:r>
      <w:r w:rsidRPr="00510B48">
        <w:t>suivre</w:t>
      </w:r>
      <w:r w:rsidR="00A6293D" w:rsidRPr="00510B48">
        <w:t xml:space="preserve"> </w:t>
      </w:r>
      <w:r w:rsidRPr="00510B48">
        <w:t>l’amélioration</w:t>
      </w:r>
      <w:r w:rsidR="00A6293D" w:rsidRPr="00510B48">
        <w:t xml:space="preserve"> </w:t>
      </w:r>
      <w:r w:rsidRPr="00510B48">
        <w:t>de</w:t>
      </w:r>
      <w:r w:rsidR="00A6293D" w:rsidRPr="00510B48">
        <w:t xml:space="preserve"> </w:t>
      </w:r>
      <w:r w:rsidRPr="00510B48">
        <w:t>la</w:t>
      </w:r>
      <w:r w:rsidR="00A6293D" w:rsidRPr="00510B48">
        <w:t xml:space="preserve"> </w:t>
      </w:r>
      <w:r w:rsidRPr="00510B48">
        <w:t>situation</w:t>
      </w:r>
      <w:r w:rsidR="00A6293D" w:rsidRPr="00510B48">
        <w:t xml:space="preserve"> </w:t>
      </w:r>
      <w:r w:rsidRPr="00510B48">
        <w:t>de</w:t>
      </w:r>
      <w:r w:rsidR="00A6293D" w:rsidRPr="00510B48">
        <w:t xml:space="preserve"> </w:t>
      </w:r>
      <w:r w:rsidRPr="00510B48">
        <w:t>cette</w:t>
      </w:r>
      <w:r w:rsidR="00A6293D" w:rsidRPr="00510B48">
        <w:t xml:space="preserve"> </w:t>
      </w:r>
      <w:r w:rsidRPr="00510B48">
        <w:t>minorité</w:t>
      </w:r>
      <w:r w:rsidR="00A6293D" w:rsidRPr="00510B48">
        <w:t xml:space="preserve"> </w:t>
      </w:r>
      <w:r w:rsidRPr="00510B48">
        <w:t>et</w:t>
      </w:r>
      <w:r w:rsidR="00A6293D" w:rsidRPr="00510B48">
        <w:t xml:space="preserve"> </w:t>
      </w:r>
      <w:r w:rsidRPr="00510B48">
        <w:t>de</w:t>
      </w:r>
      <w:r w:rsidR="00A6293D" w:rsidRPr="00510B48">
        <w:t xml:space="preserve"> </w:t>
      </w:r>
      <w:r w:rsidRPr="00510B48">
        <w:t>définir</w:t>
      </w:r>
      <w:r w:rsidR="00A6293D" w:rsidRPr="00510B48">
        <w:t xml:space="preserve"> </w:t>
      </w:r>
      <w:r w:rsidRPr="00510B48">
        <w:t>les</w:t>
      </w:r>
      <w:r w:rsidR="00A6293D" w:rsidRPr="00510B48">
        <w:t xml:space="preserve"> </w:t>
      </w:r>
      <w:r w:rsidRPr="00510B48">
        <w:t>priorités</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suivante</w:t>
      </w:r>
      <w:r w:rsidR="00A6293D" w:rsidRPr="00510B48">
        <w:t xml:space="preserve"> </w:t>
      </w:r>
      <w:r w:rsidRPr="00510B48">
        <w:t>sous</w:t>
      </w:r>
      <w:r w:rsidR="00A6293D" w:rsidRPr="00510B48">
        <w:t xml:space="preserve"> </w:t>
      </w:r>
      <w:r w:rsidRPr="00510B48">
        <w:t>forme</w:t>
      </w:r>
      <w:r w:rsidR="00A6293D" w:rsidRPr="00510B48">
        <w:t xml:space="preserve"> </w:t>
      </w:r>
      <w:r w:rsidRPr="00510B48">
        <w:t>de</w:t>
      </w:r>
      <w:r w:rsidR="00A6293D" w:rsidRPr="00510B48">
        <w:t xml:space="preserve"> </w:t>
      </w:r>
      <w:r w:rsidRPr="00510B48">
        <w:t>conclusions</w:t>
      </w:r>
      <w:r w:rsidR="00A6293D" w:rsidRPr="00510B48">
        <w:t xml:space="preserve"> </w:t>
      </w:r>
      <w:r w:rsidRPr="00510B48">
        <w:t>opérationnelles,</w:t>
      </w:r>
      <w:r w:rsidR="00A6293D" w:rsidRPr="00510B48">
        <w:t xml:space="preserve"> </w:t>
      </w:r>
      <w:r w:rsidRPr="00510B48">
        <w:t>et</w:t>
      </w:r>
      <w:r w:rsidR="00A6293D" w:rsidRPr="00510B48">
        <w:t xml:space="preserve"> </w:t>
      </w:r>
      <w:r w:rsidRPr="00510B48">
        <w:t>des</w:t>
      </w:r>
      <w:r w:rsidR="00A6293D" w:rsidRPr="00510B48">
        <w:t xml:space="preserve"> </w:t>
      </w:r>
      <w:r w:rsidRPr="00510B48">
        <w:t>rapports</w:t>
      </w:r>
      <w:r w:rsidR="00A6293D" w:rsidRPr="00510B48">
        <w:t xml:space="preserve"> </w:t>
      </w:r>
      <w:r w:rsidRPr="00510B48">
        <w:t>d’exécution</w:t>
      </w:r>
      <w:r w:rsidR="00A6293D" w:rsidRPr="00510B48">
        <w:t xml:space="preserve"> </w:t>
      </w:r>
      <w:r w:rsidRPr="00510B48">
        <w:t>sont</w:t>
      </w:r>
      <w:r w:rsidR="00A6293D" w:rsidRPr="00510B48">
        <w:t xml:space="preserve"> </w:t>
      </w:r>
      <w:r w:rsidRPr="00510B48">
        <w:t>soumis</w:t>
      </w:r>
      <w:r w:rsidR="00A6293D" w:rsidRPr="00510B48">
        <w:t xml:space="preserve"> </w:t>
      </w:r>
      <w:r w:rsidRPr="00510B48">
        <w:t>chaque</w:t>
      </w:r>
      <w:r w:rsidR="00A6293D" w:rsidRPr="00510B48">
        <w:t xml:space="preserve"> </w:t>
      </w:r>
      <w:r w:rsidRPr="00510B48">
        <w:t>année</w:t>
      </w:r>
      <w:r w:rsidR="00A6293D" w:rsidRPr="00510B48">
        <w:t xml:space="preserve"> </w:t>
      </w:r>
      <w:r w:rsidRPr="00510B48">
        <w:t>à</w:t>
      </w:r>
      <w:r w:rsidR="00A6293D" w:rsidRPr="00510B48">
        <w:t xml:space="preserve"> </w:t>
      </w:r>
      <w:r w:rsidRPr="00510B48">
        <w:t>la</w:t>
      </w:r>
      <w:r w:rsidR="00A6293D" w:rsidRPr="00510B48">
        <w:t xml:space="preserve"> </w:t>
      </w:r>
      <w:r w:rsidRPr="00510B48">
        <w:t>Commission</w:t>
      </w:r>
      <w:r w:rsidR="00A6293D" w:rsidRPr="00510B48">
        <w:t xml:space="preserve"> </w:t>
      </w:r>
      <w:r w:rsidRPr="00510B48">
        <w:t>européenne</w:t>
      </w:r>
      <w:r w:rsidR="00601D40" w:rsidRPr="00510B48">
        <w:t>.</w:t>
      </w:r>
      <w:r w:rsidR="00A6293D" w:rsidRPr="00510B48">
        <w:t xml:space="preserve"> </w:t>
      </w:r>
      <w:r w:rsidRPr="00510B48">
        <w:t>Le</w:t>
      </w:r>
      <w:r w:rsidR="00A6293D" w:rsidRPr="00510B48">
        <w:t xml:space="preserve"> </w:t>
      </w:r>
      <w:r w:rsidRPr="00510B48">
        <w:t>Bureau</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a</w:t>
      </w:r>
      <w:r w:rsidR="00A6293D" w:rsidRPr="00510B48">
        <w:t xml:space="preserve"> </w:t>
      </w:r>
      <w:r w:rsidRPr="00510B48">
        <w:t>procédé</w:t>
      </w:r>
      <w:r w:rsidR="00A6293D" w:rsidRPr="00510B48">
        <w:t xml:space="preserve"> </w:t>
      </w:r>
      <w:r w:rsidRPr="00510B48">
        <w:t>à</w:t>
      </w:r>
      <w:r w:rsidR="00A6293D" w:rsidRPr="00510B48">
        <w:t xml:space="preserve"> </w:t>
      </w:r>
      <w:r w:rsidRPr="00510B48">
        <w:t>l’analyse</w:t>
      </w:r>
      <w:r w:rsidR="00A6293D" w:rsidRPr="00510B48">
        <w:t xml:space="preserve"> </w:t>
      </w:r>
      <w:r w:rsidRPr="00510B48">
        <w:t>de</w:t>
      </w:r>
      <w:r w:rsidR="00A6293D" w:rsidRPr="00510B48">
        <w:t xml:space="preserve"> </w:t>
      </w:r>
      <w:r w:rsidRPr="00510B48">
        <w:t>toutes</w:t>
      </w:r>
      <w:r w:rsidR="00A6293D" w:rsidRPr="00510B48">
        <w:t xml:space="preserve"> </w:t>
      </w:r>
      <w:r w:rsidRPr="00510B48">
        <w:t>les</w:t>
      </w:r>
      <w:r w:rsidR="00A6293D" w:rsidRPr="00510B48">
        <w:t xml:space="preserve"> </w:t>
      </w:r>
      <w:r w:rsidRPr="00510B48">
        <w:t>conclusions</w:t>
      </w:r>
      <w:r w:rsidR="00A6293D" w:rsidRPr="00510B48">
        <w:t xml:space="preserve"> </w:t>
      </w:r>
      <w:r w:rsidRPr="00510B48">
        <w:t>opérationnelles</w:t>
      </w:r>
      <w:r w:rsidR="00A6293D" w:rsidRPr="00510B48">
        <w:t xml:space="preserve"> </w:t>
      </w:r>
      <w:r w:rsidRPr="00510B48">
        <w:t>établies</w:t>
      </w:r>
      <w:r w:rsidR="00A6293D" w:rsidRPr="00510B48">
        <w:t xml:space="preserve"> </w:t>
      </w:r>
      <w:r w:rsidRPr="00510B48">
        <w:t>jusqu’en</w:t>
      </w:r>
      <w:r w:rsidR="00A6293D" w:rsidRPr="00510B48">
        <w:t xml:space="preserve"> </w:t>
      </w:r>
      <w:r w:rsidRPr="00510B48">
        <w:t>2019.</w:t>
      </w:r>
    </w:p>
    <w:p w14:paraId="27FE35A2" w14:textId="4477F62D" w:rsidR="00222975" w:rsidRPr="00510B48" w:rsidRDefault="00222975" w:rsidP="00A6293D">
      <w:pPr>
        <w:pStyle w:val="SingleTxtG"/>
      </w:pPr>
      <w:r w:rsidRPr="00510B48">
        <w:t>45.</w:t>
      </w:r>
      <w:r w:rsidRPr="00510B48">
        <w:tab/>
        <w:t>En</w:t>
      </w:r>
      <w:r w:rsidR="00A6293D" w:rsidRPr="00510B48">
        <w:t xml:space="preserve"> </w:t>
      </w:r>
      <w:r w:rsidRPr="00510B48">
        <w:t>mars</w:t>
      </w:r>
      <w:r w:rsidR="00A6293D" w:rsidRPr="00510B48">
        <w:t xml:space="preserve"> </w:t>
      </w:r>
      <w:r w:rsidRPr="00510B48">
        <w:t>2017</w:t>
      </w:r>
      <w:r w:rsidR="00A6293D" w:rsidRPr="00510B48">
        <w:t xml:space="preserve"> </w:t>
      </w:r>
      <w:r w:rsidRPr="00510B48">
        <w:t>le</w:t>
      </w:r>
      <w:r w:rsidR="00A6293D" w:rsidRPr="00510B48">
        <w:t xml:space="preserve"> </w:t>
      </w:r>
      <w:r w:rsidRPr="00510B48">
        <w:t>Gouvernement</w:t>
      </w:r>
      <w:r w:rsidR="00A6293D" w:rsidRPr="00510B48">
        <w:t xml:space="preserve"> </w:t>
      </w:r>
      <w:r w:rsidRPr="00510B48">
        <w:t>a</w:t>
      </w:r>
      <w:r w:rsidR="00A6293D" w:rsidRPr="00510B48">
        <w:t xml:space="preserve"> </w:t>
      </w:r>
      <w:r w:rsidRPr="00510B48">
        <w:t>mis</w:t>
      </w:r>
      <w:r w:rsidR="00A6293D" w:rsidRPr="00510B48">
        <w:t xml:space="preserve"> </w:t>
      </w:r>
      <w:r w:rsidRPr="00510B48">
        <w:t>en</w:t>
      </w:r>
      <w:r w:rsidR="00A6293D" w:rsidRPr="00510B48">
        <w:t xml:space="preserve"> </w:t>
      </w:r>
      <w:r w:rsidRPr="00510B48">
        <w:t>place</w:t>
      </w:r>
      <w:r w:rsidR="00A6293D" w:rsidRPr="00510B48">
        <w:t xml:space="preserve"> </w:t>
      </w:r>
      <w:r w:rsidRPr="00510B48">
        <w:t>un</w:t>
      </w:r>
      <w:r w:rsidR="00A6293D" w:rsidRPr="00510B48">
        <w:t xml:space="preserve"> </w:t>
      </w:r>
      <w:r w:rsidRPr="00510B48">
        <w:t>organe</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aux</w:t>
      </w:r>
      <w:r w:rsidR="00A6293D" w:rsidRPr="00510B48">
        <w:t xml:space="preserve"> </w:t>
      </w:r>
      <w:r w:rsidRPr="00510B48">
        <w:t>fins</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w:t>
      </w:r>
      <w:r w:rsidR="00A6293D" w:rsidRPr="00510B48">
        <w:t xml:space="preserve"> </w:t>
      </w:r>
      <w:r w:rsidRPr="00510B48">
        <w:t>l</w:t>
      </w:r>
      <w:r w:rsidR="00B77B58">
        <w:t>a Stratégie</w:t>
      </w:r>
      <w:r w:rsidR="00A6293D" w:rsidRPr="00510B48">
        <w:t xml:space="preserve"> </w:t>
      </w:r>
      <w:r w:rsidRPr="00510B48">
        <w:t>d’insertion</w:t>
      </w:r>
      <w:r w:rsidR="00A6293D" w:rsidRPr="00510B48">
        <w:t xml:space="preserve"> </w:t>
      </w:r>
      <w:r w:rsidRPr="00510B48">
        <w:t>sociale</w:t>
      </w:r>
      <w:r w:rsidR="00A6293D" w:rsidRPr="00510B48">
        <w:t xml:space="preserve"> </w:t>
      </w:r>
      <w:r w:rsidRPr="00510B48">
        <w:t>des</w:t>
      </w:r>
      <w:r w:rsidR="00A6293D" w:rsidRPr="00510B48">
        <w:t xml:space="preserve"> </w:t>
      </w:r>
      <w:r w:rsidRPr="00510B48">
        <w:t>hommes</w:t>
      </w:r>
      <w:r w:rsidR="00A6293D" w:rsidRPr="00510B48">
        <w:t xml:space="preserve"> </w:t>
      </w:r>
      <w:r w:rsidRPr="00510B48">
        <w:t>et</w:t>
      </w:r>
      <w:r w:rsidR="00A6293D" w:rsidRPr="00510B48">
        <w:t xml:space="preserve"> </w:t>
      </w:r>
      <w:r w:rsidRPr="00510B48">
        <w:t>des</w:t>
      </w:r>
      <w:r w:rsidR="00A6293D" w:rsidRPr="00510B48">
        <w:t xml:space="preserve"> </w:t>
      </w:r>
      <w:r w:rsidRPr="00510B48">
        <w:t>femmes</w:t>
      </w:r>
      <w:r w:rsidR="00A6293D" w:rsidRPr="00510B48">
        <w:t xml:space="preserve"> </w:t>
      </w:r>
      <w:r w:rsidRPr="00510B48">
        <w:t>roms</w:t>
      </w:r>
      <w:r w:rsidR="00A6293D" w:rsidRPr="00510B48">
        <w:t xml:space="preserve"> </w:t>
      </w:r>
      <w:r w:rsidRPr="00510B48">
        <w:t>dans</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2016-2025</w:t>
      </w:r>
      <w:r w:rsidR="00601D40" w:rsidRPr="00510B48">
        <w:t>.</w:t>
      </w:r>
      <w:r w:rsidR="00A6293D" w:rsidRPr="00510B48">
        <w:t xml:space="preserve"> </w:t>
      </w:r>
      <w:r w:rsidRPr="00510B48">
        <w:t>Un</w:t>
      </w:r>
      <w:r w:rsidR="00A6293D" w:rsidRPr="00510B48">
        <w:t xml:space="preserve"> </w:t>
      </w:r>
      <w:r w:rsidRPr="00510B48">
        <w:t>groupe</w:t>
      </w:r>
      <w:r w:rsidR="00A6293D" w:rsidRPr="00510B48">
        <w:t xml:space="preserve"> </w:t>
      </w:r>
      <w:r w:rsidRPr="00510B48">
        <w:t>d’expert,</w:t>
      </w:r>
      <w:r w:rsidR="00A6293D" w:rsidRPr="00510B48">
        <w:t xml:space="preserve"> </w:t>
      </w:r>
      <w:r w:rsidRPr="00510B48">
        <w:t>auquel</w:t>
      </w:r>
      <w:r w:rsidR="00A6293D" w:rsidRPr="00510B48">
        <w:t xml:space="preserve"> </w:t>
      </w:r>
      <w:r w:rsidRPr="00510B48">
        <w:t>participent</w:t>
      </w:r>
      <w:r w:rsidR="00A6293D" w:rsidRPr="00510B48">
        <w:t xml:space="preserve"> </w:t>
      </w:r>
      <w:r w:rsidRPr="00510B48">
        <w:t>notamment</w:t>
      </w:r>
      <w:r w:rsidR="00A6293D" w:rsidRPr="00510B48">
        <w:t xml:space="preserve"> </w:t>
      </w:r>
      <w:r w:rsidRPr="00510B48">
        <w:t>des</w:t>
      </w:r>
      <w:r w:rsidR="00A6293D" w:rsidRPr="00510B48">
        <w:t xml:space="preserve"> </w:t>
      </w:r>
      <w:r w:rsidRPr="00510B48">
        <w:t>membres</w:t>
      </w:r>
      <w:r w:rsidR="00A6293D" w:rsidRPr="00510B48">
        <w:t xml:space="preserve"> </w:t>
      </w:r>
      <w:r w:rsidRPr="00510B48">
        <w:t>du</w:t>
      </w:r>
      <w:r w:rsidR="00A6293D" w:rsidRPr="00510B48">
        <w:t xml:space="preserve"> </w:t>
      </w:r>
      <w:r w:rsidRPr="00510B48">
        <w:t>Conseil</w:t>
      </w:r>
      <w:r w:rsidR="00A6293D" w:rsidRPr="00510B48">
        <w:t xml:space="preserve"> </w:t>
      </w:r>
      <w:r w:rsidRPr="00510B48">
        <w:t>national</w:t>
      </w:r>
      <w:r w:rsidR="00A6293D" w:rsidRPr="00510B48">
        <w:t xml:space="preserve"> </w:t>
      </w:r>
      <w:r w:rsidRPr="00510B48">
        <w:t>de</w:t>
      </w:r>
      <w:r w:rsidR="00A6293D" w:rsidRPr="00510B48">
        <w:t xml:space="preserve"> </w:t>
      </w:r>
      <w:r w:rsidRPr="00510B48">
        <w:t>la</w:t>
      </w:r>
      <w:r w:rsidR="00A6293D" w:rsidRPr="00510B48">
        <w:t xml:space="preserve"> </w:t>
      </w:r>
      <w:r w:rsidRPr="00510B48">
        <w:t>minorité</w:t>
      </w:r>
      <w:r w:rsidR="00A6293D" w:rsidRPr="00510B48">
        <w:t xml:space="preserve"> </w:t>
      </w:r>
      <w:r w:rsidRPr="00510B48">
        <w:t>rom</w:t>
      </w:r>
      <w:r w:rsidR="00A6293D" w:rsidRPr="00510B48">
        <w:t xml:space="preserve"> </w:t>
      </w:r>
      <w:r w:rsidRPr="00510B48">
        <w:t>et</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a</w:t>
      </w:r>
      <w:r w:rsidR="00A6293D" w:rsidRPr="00510B48">
        <w:t xml:space="preserve"> </w:t>
      </w:r>
      <w:r w:rsidRPr="00510B48">
        <w:t>été</w:t>
      </w:r>
      <w:r w:rsidR="00A6293D" w:rsidRPr="00510B48">
        <w:t xml:space="preserve"> </w:t>
      </w:r>
      <w:r w:rsidRPr="00510B48">
        <w:t>chargé</w:t>
      </w:r>
      <w:r w:rsidR="00A6293D" w:rsidRPr="00510B48">
        <w:t xml:space="preserve"> </w:t>
      </w:r>
      <w:r w:rsidRPr="00510B48">
        <w:t>d’apporter</w:t>
      </w:r>
      <w:r w:rsidR="00A6293D" w:rsidRPr="00510B48">
        <w:t xml:space="preserve"> </w:t>
      </w:r>
      <w:r w:rsidRPr="00510B48">
        <w:t>un</w:t>
      </w:r>
      <w:r w:rsidR="00A6293D" w:rsidRPr="00510B48">
        <w:t xml:space="preserve"> </w:t>
      </w:r>
      <w:r w:rsidRPr="00510B48">
        <w:t>appui</w:t>
      </w:r>
      <w:r w:rsidR="00A6293D" w:rsidRPr="00510B48">
        <w:t xml:space="preserve"> </w:t>
      </w:r>
      <w:r w:rsidRPr="00510B48">
        <w:t>opérationnel</w:t>
      </w:r>
      <w:r w:rsidR="00A6293D" w:rsidRPr="00510B48">
        <w:t xml:space="preserve"> </w:t>
      </w:r>
      <w:r w:rsidRPr="00510B48">
        <w:t>à</w:t>
      </w:r>
      <w:r w:rsidR="00A6293D" w:rsidRPr="00510B48">
        <w:t xml:space="preserve"> </w:t>
      </w:r>
      <w:r w:rsidRPr="00510B48">
        <w:t>cet</w:t>
      </w:r>
      <w:r w:rsidR="00A6293D" w:rsidRPr="00510B48">
        <w:t xml:space="preserve"> </w:t>
      </w:r>
      <w:r w:rsidRPr="00510B48">
        <w:t>organe</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qui</w:t>
      </w:r>
      <w:r w:rsidR="00A6293D" w:rsidRPr="00510B48">
        <w:t xml:space="preserve"> </w:t>
      </w:r>
      <w:r w:rsidRPr="00510B48">
        <w:t>a</w:t>
      </w:r>
      <w:r w:rsidR="00A6293D" w:rsidRPr="00510B48">
        <w:t xml:space="preserve"> </w:t>
      </w:r>
      <w:r w:rsidRPr="00510B48">
        <w:t>aussi</w:t>
      </w:r>
      <w:r w:rsidR="00A6293D" w:rsidRPr="00510B48">
        <w:t xml:space="preserve"> </w:t>
      </w:r>
      <w:r w:rsidRPr="00510B48">
        <w:t>été</w:t>
      </w:r>
      <w:r w:rsidR="00A6293D" w:rsidRPr="00510B48">
        <w:t xml:space="preserve"> </w:t>
      </w:r>
      <w:r w:rsidRPr="00510B48">
        <w:t>doté</w:t>
      </w:r>
      <w:r w:rsidR="00A6293D" w:rsidRPr="00510B48">
        <w:t xml:space="preserve"> </w:t>
      </w:r>
      <w:r w:rsidRPr="00510B48">
        <w:t>d’une</w:t>
      </w:r>
      <w:r w:rsidR="00A6293D" w:rsidRPr="00510B48">
        <w:t xml:space="preserve"> </w:t>
      </w:r>
      <w:r w:rsidRPr="00510B48">
        <w:t>plateforme</w:t>
      </w:r>
      <w:r w:rsidR="00A6293D" w:rsidRPr="00510B48">
        <w:t xml:space="preserve"> </w:t>
      </w:r>
      <w:r w:rsidRPr="00510B48">
        <w:t>multilingue</w:t>
      </w:r>
      <w:r w:rsidR="00A6293D" w:rsidRPr="00510B48">
        <w:t xml:space="preserve"> </w:t>
      </w:r>
      <w:r w:rsidRPr="00510B48">
        <w:t>en</w:t>
      </w:r>
      <w:r w:rsidR="00A6293D" w:rsidRPr="00510B48">
        <w:t xml:space="preserve"> </w:t>
      </w:r>
      <w:r w:rsidRPr="00510B48">
        <w:t>ligne.</w:t>
      </w:r>
    </w:p>
    <w:p w14:paraId="5E5C5494" w14:textId="65A93CBF" w:rsidR="00222975" w:rsidRPr="00510B48" w:rsidRDefault="00222975" w:rsidP="00A6293D">
      <w:pPr>
        <w:pStyle w:val="SingleTxtG"/>
      </w:pPr>
      <w:r w:rsidRPr="00510B48">
        <w:t>46.</w:t>
      </w:r>
      <w:r w:rsidRPr="00510B48">
        <w:tab/>
        <w:t>Un</w:t>
      </w:r>
      <w:r w:rsidR="00A6293D" w:rsidRPr="00510B48">
        <w:t xml:space="preserve"> </w:t>
      </w:r>
      <w:r w:rsidRPr="00510B48">
        <w:t>montant</w:t>
      </w:r>
      <w:r w:rsidR="00A6293D" w:rsidRPr="00510B48">
        <w:t xml:space="preserve"> </w:t>
      </w:r>
      <w:r w:rsidRPr="00510B48">
        <w:t>de</w:t>
      </w:r>
      <w:r w:rsidR="00A6293D" w:rsidRPr="00510B48">
        <w:t xml:space="preserve"> </w:t>
      </w:r>
      <w:r w:rsidRPr="00510B48">
        <w:t>6</w:t>
      </w:r>
      <w:r w:rsidR="009D16C5">
        <w:t> </w:t>
      </w:r>
      <w:r w:rsidRPr="00510B48">
        <w:t>722</w:t>
      </w:r>
      <w:r w:rsidR="009D16C5">
        <w:t> </w:t>
      </w:r>
      <w:r w:rsidRPr="00510B48">
        <w:t>481</w:t>
      </w:r>
      <w:r w:rsidR="00A6293D" w:rsidRPr="00510B48">
        <w:t xml:space="preserve"> </w:t>
      </w:r>
      <w:r w:rsidRPr="00510B48">
        <w:t>euros</w:t>
      </w:r>
      <w:r w:rsidR="00A6293D" w:rsidRPr="00510B48">
        <w:t xml:space="preserve"> </w:t>
      </w:r>
      <w:r w:rsidRPr="00510B48">
        <w:t>(imputé</w:t>
      </w:r>
      <w:r w:rsidR="00A6293D" w:rsidRPr="00510B48">
        <w:t xml:space="preserve"> </w:t>
      </w:r>
      <w:r w:rsidRPr="00510B48">
        <w:t>pour</w:t>
      </w:r>
      <w:r w:rsidR="00A6293D" w:rsidRPr="00510B48">
        <w:t xml:space="preserve"> </w:t>
      </w:r>
      <w:r w:rsidRPr="00510B48">
        <w:t>70</w:t>
      </w:r>
      <w:r w:rsidR="00EA1970">
        <w:t> %</w:t>
      </w:r>
      <w:r w:rsidR="00A6293D" w:rsidRPr="00510B48">
        <w:t xml:space="preserve"> </w:t>
      </w:r>
      <w:r w:rsidRPr="00510B48">
        <w:t>sur</w:t>
      </w:r>
      <w:r w:rsidR="00A6293D" w:rsidRPr="00510B48">
        <w:t xml:space="preserve"> </w:t>
      </w:r>
      <w:r w:rsidRPr="00510B48">
        <w:t>le</w:t>
      </w:r>
      <w:r w:rsidR="00A6293D" w:rsidRPr="00510B48">
        <w:t xml:space="preserve"> </w:t>
      </w:r>
      <w:r w:rsidRPr="00510B48">
        <w:t>budget</w:t>
      </w:r>
      <w:r w:rsidR="00A6293D" w:rsidRPr="00510B48">
        <w:t xml:space="preserve"> </w:t>
      </w:r>
      <w:r w:rsidRPr="00510B48">
        <w:t>de</w:t>
      </w:r>
      <w:r w:rsidR="00A6293D" w:rsidRPr="00510B48">
        <w:t xml:space="preserve"> </w:t>
      </w:r>
      <w:r w:rsidRPr="00510B48">
        <w:t>l’État)</w:t>
      </w:r>
      <w:r w:rsidR="00A6293D" w:rsidRPr="00510B48">
        <w:t xml:space="preserve"> </w:t>
      </w:r>
      <w:r w:rsidRPr="00510B48">
        <w:t>a</w:t>
      </w:r>
      <w:r w:rsidR="00A6293D" w:rsidRPr="00510B48">
        <w:t xml:space="preserve"> </w:t>
      </w:r>
      <w:r w:rsidRPr="00510B48">
        <w:t>été</w:t>
      </w:r>
      <w:r w:rsidR="00A6293D" w:rsidRPr="00510B48">
        <w:t xml:space="preserve"> </w:t>
      </w:r>
      <w:r w:rsidRPr="00510B48">
        <w:t>consacré</w:t>
      </w:r>
      <w:r w:rsidR="00A6293D" w:rsidRPr="00510B48">
        <w:t xml:space="preserve"> </w:t>
      </w:r>
      <w:r w:rsidRPr="00510B48">
        <w:t>à</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du</w:t>
      </w:r>
      <w:r w:rsidR="00A6293D" w:rsidRPr="00510B48">
        <w:t xml:space="preserve"> </w:t>
      </w:r>
      <w:r w:rsidRPr="00510B48">
        <w:t>plan</w:t>
      </w:r>
      <w:r w:rsidR="00A6293D" w:rsidRPr="00510B48">
        <w:t xml:space="preserve"> </w:t>
      </w:r>
      <w:r w:rsidRPr="00510B48">
        <w:t>d’action</w:t>
      </w:r>
      <w:r w:rsidR="00A6293D" w:rsidRPr="00510B48">
        <w:t xml:space="preserve"> </w:t>
      </w:r>
      <w:r w:rsidRPr="00510B48">
        <w:t>2017-2019</w:t>
      </w:r>
      <w:r w:rsidR="00601D40" w:rsidRPr="00510B48">
        <w:t>.</w:t>
      </w:r>
      <w:r w:rsidR="00A6293D" w:rsidRPr="00510B48">
        <w:t xml:space="preserve"> </w:t>
      </w:r>
      <w:r w:rsidRPr="00510B48">
        <w:t>D’après</w:t>
      </w:r>
      <w:r w:rsidR="00A6293D" w:rsidRPr="00510B48">
        <w:t xml:space="preserve"> </w:t>
      </w:r>
      <w:r w:rsidRPr="00510B48">
        <w:t>le</w:t>
      </w:r>
      <w:r w:rsidR="00A6293D" w:rsidRPr="00510B48">
        <w:t xml:space="preserve"> </w:t>
      </w:r>
      <w:r w:rsidRPr="00510B48">
        <w:t>rapport</w:t>
      </w:r>
      <w:r w:rsidR="00A6293D" w:rsidRPr="00510B48">
        <w:t xml:space="preserve"> </w:t>
      </w:r>
      <w:r w:rsidRPr="00510B48">
        <w:t>sur</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l</w:t>
      </w:r>
      <w:r w:rsidR="00B77B58">
        <w:t>a Stratégie</w:t>
      </w:r>
      <w:r w:rsidRPr="00510B48">
        <w:t>,</w:t>
      </w:r>
      <w:r w:rsidR="00A6293D" w:rsidRPr="00510B48">
        <w:t xml:space="preserve"> </w:t>
      </w:r>
      <w:r w:rsidRPr="00510B48">
        <w:t>l’action</w:t>
      </w:r>
      <w:r w:rsidR="00A6293D" w:rsidRPr="00510B48">
        <w:t xml:space="preserve"> </w:t>
      </w:r>
      <w:r w:rsidRPr="00510B48">
        <w:t>visant</w:t>
      </w:r>
      <w:r w:rsidR="00A6293D" w:rsidRPr="00510B48">
        <w:t xml:space="preserve"> </w:t>
      </w:r>
      <w:r w:rsidRPr="00510B48">
        <w:t>à</w:t>
      </w:r>
      <w:r w:rsidR="00A6293D" w:rsidRPr="00510B48">
        <w:t xml:space="preserve"> </w:t>
      </w:r>
      <w:r w:rsidRPr="00510B48">
        <w:t>faciliter</w:t>
      </w:r>
      <w:r w:rsidR="00A6293D" w:rsidRPr="00510B48">
        <w:t xml:space="preserve"> </w:t>
      </w:r>
      <w:r w:rsidRPr="00510B48">
        <w:t>l’accès</w:t>
      </w:r>
      <w:r w:rsidR="00A6293D" w:rsidRPr="00510B48">
        <w:t xml:space="preserve"> </w:t>
      </w:r>
      <w:r w:rsidRPr="00510B48">
        <w:t>des</w:t>
      </w:r>
      <w:r w:rsidR="00A6293D" w:rsidRPr="00510B48">
        <w:t xml:space="preserve"> </w:t>
      </w:r>
      <w:r w:rsidRPr="00510B48">
        <w:t>Roms</w:t>
      </w:r>
      <w:r w:rsidR="00A6293D" w:rsidRPr="00510B48">
        <w:t xml:space="preserve"> </w:t>
      </w:r>
      <w:r w:rsidRPr="00510B48">
        <w:t>aux</w:t>
      </w:r>
      <w:r w:rsidR="00A6293D" w:rsidRPr="00510B48">
        <w:t xml:space="preserve"> </w:t>
      </w:r>
      <w:r w:rsidRPr="00510B48">
        <w:t>services</w:t>
      </w:r>
      <w:r w:rsidR="00A6293D" w:rsidRPr="00510B48">
        <w:t xml:space="preserve"> </w:t>
      </w:r>
      <w:r w:rsidRPr="00510B48">
        <w:t>et</w:t>
      </w:r>
      <w:r w:rsidR="00A6293D" w:rsidRPr="00510B48">
        <w:t xml:space="preserve"> </w:t>
      </w:r>
      <w:r w:rsidRPr="00510B48">
        <w:t>à</w:t>
      </w:r>
      <w:r w:rsidR="00A6293D" w:rsidRPr="00510B48">
        <w:t xml:space="preserve"> </w:t>
      </w:r>
      <w:r w:rsidRPr="00510B48">
        <w:t>améliorer</w:t>
      </w:r>
      <w:r w:rsidR="00A6293D" w:rsidRPr="00510B48">
        <w:t xml:space="preserve"> </w:t>
      </w:r>
      <w:r w:rsidRPr="00510B48">
        <w:t>leurs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vie</w:t>
      </w:r>
      <w:r w:rsidR="00A6293D" w:rsidRPr="00510B48">
        <w:t xml:space="preserve"> </w:t>
      </w:r>
      <w:r w:rsidRPr="00510B48">
        <w:t>s’est</w:t>
      </w:r>
      <w:r w:rsidR="00A6293D" w:rsidRPr="00510B48">
        <w:t xml:space="preserve"> </w:t>
      </w:r>
      <w:r w:rsidRPr="00510B48">
        <w:t>poursuivie,</w:t>
      </w:r>
      <w:r w:rsidR="00A6293D" w:rsidRPr="00510B48">
        <w:t xml:space="preserve"> </w:t>
      </w:r>
      <w:r w:rsidRPr="00510B48">
        <w:t>et</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de</w:t>
      </w:r>
      <w:r w:rsidR="00A6293D" w:rsidRPr="00510B48">
        <w:t xml:space="preserve"> </w:t>
      </w:r>
      <w:r w:rsidRPr="00510B48">
        <w:t>la</w:t>
      </w:r>
      <w:r w:rsidR="00A6293D" w:rsidRPr="00510B48">
        <w:t xml:space="preserve"> </w:t>
      </w:r>
      <w:r w:rsidRPr="00510B48">
        <w:t>communauté</w:t>
      </w:r>
      <w:r w:rsidR="00A6293D" w:rsidRPr="00510B48">
        <w:t xml:space="preserve"> </w:t>
      </w:r>
      <w:r w:rsidRPr="00510B48">
        <w:t>rom</w:t>
      </w:r>
      <w:r w:rsidR="00A6293D" w:rsidRPr="00510B48">
        <w:t xml:space="preserve"> </w:t>
      </w:r>
      <w:r w:rsidRPr="00510B48">
        <w:t>ont</w:t>
      </w:r>
      <w:r w:rsidR="00A6293D" w:rsidRPr="00510B48">
        <w:t xml:space="preserve"> </w:t>
      </w:r>
      <w:r w:rsidRPr="00510B48">
        <w:t>notamment</w:t>
      </w:r>
      <w:r w:rsidR="00A6293D" w:rsidRPr="00510B48">
        <w:t xml:space="preserve"> </w:t>
      </w:r>
      <w:r w:rsidRPr="00510B48">
        <w:t>été</w:t>
      </w:r>
      <w:r w:rsidR="00A6293D" w:rsidRPr="00510B48">
        <w:t xml:space="preserve"> </w:t>
      </w:r>
      <w:r w:rsidRPr="00510B48">
        <w:t>associés</w:t>
      </w:r>
      <w:r w:rsidR="00A6293D" w:rsidRPr="00510B48">
        <w:t xml:space="preserve"> </w:t>
      </w:r>
      <w:r w:rsidRPr="00510B48">
        <w:t>à</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des</w:t>
      </w:r>
      <w:r w:rsidR="00A6293D" w:rsidRPr="00510B48">
        <w:t xml:space="preserve"> </w:t>
      </w:r>
      <w:r w:rsidRPr="00510B48">
        <w:t>politiques</w:t>
      </w:r>
      <w:r w:rsidR="00A6293D" w:rsidRPr="00510B48">
        <w:t xml:space="preserve"> </w:t>
      </w:r>
      <w:r w:rsidRPr="00510B48">
        <w:t>publiques</w:t>
      </w:r>
      <w:r w:rsidR="00A6293D" w:rsidRPr="00510B48">
        <w:t xml:space="preserve"> </w:t>
      </w:r>
      <w:r w:rsidRPr="00510B48">
        <w:t>(assistants</w:t>
      </w:r>
      <w:r w:rsidR="00A6293D" w:rsidRPr="00510B48">
        <w:t xml:space="preserve"> </w:t>
      </w:r>
      <w:r w:rsidRPr="00510B48">
        <w:t>pédagogiques,</w:t>
      </w:r>
      <w:r w:rsidR="00A6293D" w:rsidRPr="00510B48">
        <w:t xml:space="preserve"> </w:t>
      </w:r>
      <w:r w:rsidRPr="00510B48">
        <w:t>médiateurs</w:t>
      </w:r>
      <w:r w:rsidR="00A6293D" w:rsidRPr="00510B48">
        <w:t xml:space="preserve"> </w:t>
      </w:r>
      <w:r w:rsidRPr="00510B48">
        <w:t>de</w:t>
      </w:r>
      <w:r w:rsidR="00A6293D" w:rsidRPr="00510B48">
        <w:t xml:space="preserve"> </w:t>
      </w:r>
      <w:r w:rsidRPr="00510B48">
        <w:t>santé,</w:t>
      </w:r>
      <w:r w:rsidR="00A6293D" w:rsidRPr="00510B48">
        <w:t xml:space="preserve"> </w:t>
      </w:r>
      <w:r w:rsidRPr="00510B48">
        <w:t>coordonnateurs</w:t>
      </w:r>
      <w:r w:rsidR="00A6293D" w:rsidRPr="00510B48">
        <w:t xml:space="preserve"> </w:t>
      </w:r>
      <w:r w:rsidRPr="00510B48">
        <w:t>pour</w:t>
      </w:r>
      <w:r w:rsidR="00A6293D" w:rsidRPr="00510B48">
        <w:t xml:space="preserve"> </w:t>
      </w:r>
      <w:r w:rsidRPr="00510B48">
        <w:t>les</w:t>
      </w:r>
      <w:r w:rsidR="00A6293D" w:rsidRPr="00510B48">
        <w:t xml:space="preserve"> </w:t>
      </w:r>
      <w:r w:rsidRPr="00510B48">
        <w:t>questions</w:t>
      </w:r>
      <w:r w:rsidR="00A6293D" w:rsidRPr="00510B48">
        <w:t xml:space="preserve"> </w:t>
      </w:r>
      <w:r w:rsidRPr="00510B48">
        <w:t>roms)</w:t>
      </w:r>
      <w:r w:rsidR="00601D40" w:rsidRPr="00510B48">
        <w:t>.</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son</w:t>
      </w:r>
      <w:r w:rsidR="00A6293D" w:rsidRPr="00510B48">
        <w:t xml:space="preserve"> </w:t>
      </w:r>
      <w:r w:rsidRPr="00510B48">
        <w:t>mandat,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r w:rsidR="00A6293D" w:rsidRPr="00510B48">
        <w:t xml:space="preserve"> </w:t>
      </w:r>
      <w:r w:rsidRPr="00510B48">
        <w:t>s’est</w:t>
      </w:r>
      <w:r w:rsidR="00A6293D" w:rsidRPr="00510B48">
        <w:t xml:space="preserve"> </w:t>
      </w:r>
      <w:r w:rsidRPr="00510B48">
        <w:t>engagé</w:t>
      </w:r>
      <w:r w:rsidR="00A6293D" w:rsidRPr="00510B48">
        <w:t xml:space="preserve"> </w:t>
      </w:r>
      <w:r w:rsidRPr="00510B48">
        <w:t>à</w:t>
      </w:r>
      <w:r w:rsidR="00A6293D" w:rsidRPr="00510B48">
        <w:t xml:space="preserve"> </w:t>
      </w:r>
      <w:r w:rsidRPr="00510B48">
        <w:t>poursuivre</w:t>
      </w:r>
      <w:r w:rsidR="00A6293D" w:rsidRPr="00510B48">
        <w:t xml:space="preserve"> </w:t>
      </w:r>
      <w:r w:rsidRPr="00510B48">
        <w:t>l’action</w:t>
      </w:r>
      <w:r w:rsidR="00A6293D" w:rsidRPr="00510B48">
        <w:t xml:space="preserve"> </w:t>
      </w:r>
      <w:r w:rsidRPr="00510B48">
        <w:t>menée</w:t>
      </w:r>
      <w:r w:rsidR="00A6293D" w:rsidRPr="00510B48">
        <w:t xml:space="preserve"> </w:t>
      </w:r>
      <w:r w:rsidRPr="00510B48">
        <w:t>en</w:t>
      </w:r>
      <w:r w:rsidR="00A6293D" w:rsidRPr="00510B48">
        <w:t xml:space="preserve"> </w:t>
      </w:r>
      <w:r w:rsidRPr="00510B48">
        <w:t>adoptant</w:t>
      </w:r>
      <w:r w:rsidR="00A6293D" w:rsidRPr="00510B48">
        <w:t xml:space="preserve"> </w:t>
      </w:r>
      <w:r w:rsidRPr="00510B48">
        <w:t>un</w:t>
      </w:r>
      <w:r w:rsidR="00A6293D" w:rsidRPr="00510B48">
        <w:t xml:space="preserve"> </w:t>
      </w:r>
      <w:r w:rsidRPr="00510B48">
        <w:t>nouveau</w:t>
      </w:r>
      <w:r w:rsidR="00A6293D" w:rsidRPr="00510B48">
        <w:t xml:space="preserve"> </w:t>
      </w:r>
      <w:r w:rsidRPr="00510B48">
        <w:t>plan</w:t>
      </w:r>
      <w:r w:rsidR="00A6293D" w:rsidRPr="00510B48">
        <w:t xml:space="preserve"> </w:t>
      </w:r>
      <w:r w:rsidRPr="00510B48">
        <w:t>d’action</w:t>
      </w:r>
      <w:r w:rsidR="00A6293D" w:rsidRPr="00510B48">
        <w:t xml:space="preserve"> </w:t>
      </w:r>
      <w:r w:rsidRPr="00510B48">
        <w:t>semestriel</w:t>
      </w:r>
      <w:r w:rsidR="00A6293D" w:rsidRPr="00510B48">
        <w:t xml:space="preserve"> </w:t>
      </w:r>
      <w:r w:rsidRPr="00510B48">
        <w:t>pour</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l</w:t>
      </w:r>
      <w:r w:rsidR="00B77B58">
        <w:t>a Stratégie</w:t>
      </w:r>
      <w:r w:rsidR="00A6293D" w:rsidRPr="00510B48">
        <w:t xml:space="preserve"> </w:t>
      </w:r>
      <w:r w:rsidRPr="00510B48">
        <w:t>d’insertion</w:t>
      </w:r>
      <w:r w:rsidR="00A6293D" w:rsidRPr="00510B48">
        <w:t xml:space="preserve"> </w:t>
      </w:r>
      <w:r w:rsidRPr="00510B48">
        <w:t>sociale</w:t>
      </w:r>
      <w:r w:rsidR="00A6293D" w:rsidRPr="00510B48">
        <w:t xml:space="preserve"> </w:t>
      </w:r>
      <w:r w:rsidRPr="00510B48">
        <w:t>des</w:t>
      </w:r>
      <w:r w:rsidR="00A6293D" w:rsidRPr="00510B48">
        <w:t xml:space="preserve"> </w:t>
      </w:r>
      <w:r w:rsidRPr="00510B48">
        <w:t>Roms.</w:t>
      </w:r>
    </w:p>
    <w:p w14:paraId="17258B9C" w14:textId="26360293" w:rsidR="00222975" w:rsidRPr="00510B48" w:rsidRDefault="00222975" w:rsidP="00A6293D">
      <w:pPr>
        <w:pStyle w:val="SingleTxtG"/>
      </w:pPr>
      <w:r w:rsidRPr="00510B48">
        <w:t>47.</w:t>
      </w:r>
      <w:r w:rsidRPr="00510B48">
        <w:tab/>
        <w:t>Des</w:t>
      </w:r>
      <w:r w:rsidR="00A6293D" w:rsidRPr="00510B48">
        <w:t xml:space="preserve"> </w:t>
      </w:r>
      <w:r w:rsidRPr="00510B48">
        <w:t>équipes</w:t>
      </w:r>
      <w:r w:rsidR="00A6293D" w:rsidRPr="00510B48">
        <w:t xml:space="preserve"> </w:t>
      </w:r>
      <w:r w:rsidRPr="00510B48">
        <w:t>mobiles</w:t>
      </w:r>
      <w:r w:rsidR="00A6293D" w:rsidRPr="00510B48">
        <w:t xml:space="preserve"> </w:t>
      </w:r>
      <w:r w:rsidRPr="00510B48">
        <w:t>pour</w:t>
      </w:r>
      <w:r w:rsidR="00A6293D" w:rsidRPr="00510B48">
        <w:t xml:space="preserve"> </w:t>
      </w:r>
      <w:r w:rsidRPr="00510B48">
        <w:t>l’intégration</w:t>
      </w:r>
      <w:r w:rsidR="00A6293D" w:rsidRPr="00510B48">
        <w:t xml:space="preserve"> </w:t>
      </w:r>
      <w:r w:rsidRPr="00510B48">
        <w:t>des</w:t>
      </w:r>
      <w:r w:rsidR="00A6293D" w:rsidRPr="00510B48">
        <w:t xml:space="preserve"> </w:t>
      </w:r>
      <w:r w:rsidRPr="00510B48">
        <w:t>Roms</w:t>
      </w:r>
      <w:r w:rsidR="00A6293D" w:rsidRPr="00510B48">
        <w:t xml:space="preserve"> </w:t>
      </w:r>
      <w:r w:rsidRPr="00510B48">
        <w:t>ont</w:t>
      </w:r>
      <w:r w:rsidR="00A6293D" w:rsidRPr="00510B48">
        <w:t xml:space="preserve"> </w:t>
      </w:r>
      <w:r w:rsidRPr="00510B48">
        <w:t>été</w:t>
      </w:r>
      <w:r w:rsidR="00A6293D" w:rsidRPr="00510B48">
        <w:t xml:space="preserve"> </w:t>
      </w:r>
      <w:r w:rsidRPr="00510B48">
        <w:t>mises</w:t>
      </w:r>
      <w:r w:rsidR="00A6293D" w:rsidRPr="00510B48">
        <w:t xml:space="preserve"> </w:t>
      </w:r>
      <w:r w:rsidRPr="00510B48">
        <w:t>en</w:t>
      </w:r>
      <w:r w:rsidR="00A6293D" w:rsidRPr="00510B48">
        <w:t xml:space="preserve"> </w:t>
      </w:r>
      <w:r w:rsidRPr="00510B48">
        <w:t>place</w:t>
      </w:r>
      <w:r w:rsidR="00A6293D" w:rsidRPr="00510B48">
        <w:t xml:space="preserve"> </w:t>
      </w:r>
      <w:r w:rsidRPr="00510B48">
        <w:t>dans</w:t>
      </w:r>
      <w:r w:rsidR="00A6293D" w:rsidRPr="00510B48">
        <w:t xml:space="preserve"> </w:t>
      </w:r>
      <w:r w:rsidRPr="00510B48">
        <w:t>les</w:t>
      </w:r>
      <w:r w:rsidR="00A6293D" w:rsidRPr="00510B48">
        <w:t xml:space="preserve"> </w:t>
      </w:r>
      <w:r w:rsidRPr="00510B48">
        <w:t>administrations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avec</w:t>
      </w:r>
      <w:r w:rsidR="00A6293D" w:rsidRPr="00510B48">
        <w:t xml:space="preserve"> </w:t>
      </w:r>
      <w:r w:rsidRPr="00510B48">
        <w:t>un</w:t>
      </w:r>
      <w:r w:rsidR="00A6293D" w:rsidRPr="00510B48">
        <w:t xml:space="preserve"> </w:t>
      </w:r>
      <w:r w:rsidRPr="00510B48">
        <w:t>coordonnateur</w:t>
      </w:r>
      <w:r w:rsidR="00A6293D" w:rsidRPr="00510B48">
        <w:t xml:space="preserve"> </w:t>
      </w:r>
      <w:r w:rsidRPr="00510B48">
        <w:t>pour</w:t>
      </w:r>
      <w:r w:rsidR="00A6293D" w:rsidRPr="00510B48">
        <w:t xml:space="preserve"> </w:t>
      </w:r>
      <w:r w:rsidRPr="00510B48">
        <w:t>les</w:t>
      </w:r>
      <w:r w:rsidR="00A6293D" w:rsidRPr="00510B48">
        <w:t xml:space="preserve"> </w:t>
      </w:r>
      <w:r w:rsidRPr="00510B48">
        <w:t>questions</w:t>
      </w:r>
      <w:r w:rsidR="00A6293D" w:rsidRPr="00510B48">
        <w:t xml:space="preserve"> </w:t>
      </w:r>
      <w:r w:rsidRPr="00510B48">
        <w:t>roms,</w:t>
      </w:r>
      <w:r w:rsidR="00A6293D" w:rsidRPr="00510B48">
        <w:t xml:space="preserve"> </w:t>
      </w:r>
      <w:r w:rsidRPr="00510B48">
        <w:t>un</w:t>
      </w:r>
      <w:r w:rsidR="00A6293D" w:rsidRPr="00510B48">
        <w:t xml:space="preserve"> </w:t>
      </w:r>
      <w:r w:rsidRPr="00510B48">
        <w:t>assistant</w:t>
      </w:r>
      <w:r w:rsidR="00A6293D" w:rsidRPr="00510B48">
        <w:t xml:space="preserve"> </w:t>
      </w:r>
      <w:r w:rsidRPr="00510B48">
        <w:t>pédagogique</w:t>
      </w:r>
      <w:r w:rsidR="00A6293D" w:rsidRPr="00510B48">
        <w:t xml:space="preserve"> </w:t>
      </w:r>
      <w:r w:rsidRPr="00510B48">
        <w:t>et</w:t>
      </w:r>
      <w:r w:rsidR="00A6293D" w:rsidRPr="00510B48">
        <w:t xml:space="preserve"> </w:t>
      </w:r>
      <w:r w:rsidRPr="00510B48">
        <w:t>un</w:t>
      </w:r>
      <w:r w:rsidR="00A6293D" w:rsidRPr="00510B48">
        <w:t xml:space="preserve"> </w:t>
      </w:r>
      <w:r w:rsidRPr="00510B48">
        <w:t>médiateur</w:t>
      </w:r>
      <w:r w:rsidR="00A6293D" w:rsidRPr="00510B48">
        <w:t xml:space="preserve"> </w:t>
      </w:r>
      <w:r w:rsidRPr="00510B48">
        <w:t>de</w:t>
      </w:r>
      <w:r w:rsidR="00A6293D" w:rsidRPr="00510B48">
        <w:t xml:space="preserve"> </w:t>
      </w:r>
      <w:r w:rsidRPr="00510B48">
        <w:t>santé,</w:t>
      </w:r>
      <w:r w:rsidR="00A6293D" w:rsidRPr="00510B48">
        <w:t xml:space="preserve"> </w:t>
      </w:r>
      <w:r w:rsidRPr="00510B48">
        <w:t>un</w:t>
      </w:r>
      <w:r w:rsidR="00A6293D" w:rsidRPr="00510B48">
        <w:t xml:space="preserve"> </w:t>
      </w:r>
      <w:r w:rsidRPr="00510B48">
        <w:t>représentant</w:t>
      </w:r>
      <w:r w:rsidR="00A6293D" w:rsidRPr="00510B48">
        <w:t xml:space="preserve"> </w:t>
      </w:r>
      <w:r w:rsidRPr="00510B48">
        <w:t>du</w:t>
      </w:r>
      <w:r w:rsidR="00A6293D" w:rsidRPr="00510B48">
        <w:t xml:space="preserve"> </w:t>
      </w:r>
      <w:r w:rsidRPr="00510B48">
        <w:t>centre</w:t>
      </w:r>
      <w:r w:rsidR="00A6293D" w:rsidRPr="00510B48">
        <w:t xml:space="preserve"> </w:t>
      </w:r>
      <w:r w:rsidRPr="00510B48">
        <w:t>de</w:t>
      </w:r>
      <w:r w:rsidR="00A6293D" w:rsidRPr="00510B48">
        <w:t xml:space="preserve"> </w:t>
      </w:r>
      <w:r w:rsidRPr="00510B48">
        <w:t>services</w:t>
      </w:r>
      <w:r w:rsidR="00A6293D" w:rsidRPr="00510B48">
        <w:t xml:space="preserve"> </w:t>
      </w:r>
      <w:r w:rsidRPr="00510B48">
        <w:t>sociaux</w:t>
      </w:r>
      <w:r w:rsidR="00A6293D" w:rsidRPr="00510B48">
        <w:t xml:space="preserve"> </w:t>
      </w:r>
      <w:r w:rsidRPr="00510B48">
        <w:t>et</w:t>
      </w:r>
      <w:r w:rsidR="00A6293D" w:rsidRPr="00510B48">
        <w:t xml:space="preserve"> </w:t>
      </w:r>
      <w:r w:rsidRPr="00510B48">
        <w:t>un</w:t>
      </w:r>
      <w:r w:rsidR="00A6293D" w:rsidRPr="00510B48">
        <w:t xml:space="preserve"> </w:t>
      </w:r>
      <w:r w:rsidRPr="00510B48">
        <w:t>représentant</w:t>
      </w:r>
      <w:r w:rsidR="00A6293D" w:rsidRPr="00510B48">
        <w:t xml:space="preserve"> </w:t>
      </w:r>
      <w:r w:rsidRPr="00510B48">
        <w:t>du</w:t>
      </w:r>
      <w:r w:rsidR="00A6293D" w:rsidRPr="00510B48">
        <w:t xml:space="preserve"> </w:t>
      </w:r>
      <w:r w:rsidRPr="00510B48">
        <w:t>service</w:t>
      </w:r>
      <w:r w:rsidR="00A6293D" w:rsidRPr="00510B48">
        <w:t xml:space="preserve"> </w:t>
      </w:r>
      <w:r w:rsidRPr="00510B48">
        <w:t>national</w:t>
      </w:r>
      <w:r w:rsidR="00A6293D" w:rsidRPr="00510B48">
        <w:t xml:space="preserve"> </w:t>
      </w:r>
      <w:r w:rsidRPr="00510B48">
        <w:t>de</w:t>
      </w:r>
      <w:r w:rsidR="00A6293D" w:rsidRPr="00510B48">
        <w:t xml:space="preserve"> </w:t>
      </w:r>
      <w:r w:rsidRPr="00510B48">
        <w:t>l’emploi,</w:t>
      </w:r>
      <w:r w:rsidR="00A6293D" w:rsidRPr="00510B48">
        <w:t xml:space="preserve"> </w:t>
      </w:r>
      <w:r w:rsidRPr="00510B48">
        <w:t>ainsi</w:t>
      </w:r>
      <w:r w:rsidR="00A6293D" w:rsidRPr="00510B48">
        <w:t xml:space="preserve"> </w:t>
      </w:r>
      <w:r w:rsidRPr="00510B48">
        <w:t>que</w:t>
      </w:r>
      <w:r w:rsidR="00A6293D" w:rsidRPr="00510B48">
        <w:t xml:space="preserve"> </w:t>
      </w:r>
      <w:r w:rsidRPr="00510B48">
        <w:t>d’autres</w:t>
      </w:r>
      <w:r w:rsidR="00A6293D" w:rsidRPr="00510B48">
        <w:t xml:space="preserve"> </w:t>
      </w:r>
      <w:r w:rsidRPr="00510B48">
        <w:t>agents</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selon</w:t>
      </w:r>
      <w:r w:rsidR="00A6293D" w:rsidRPr="00510B48">
        <w:t xml:space="preserve"> </w:t>
      </w:r>
      <w:r w:rsidRPr="00510B48">
        <w:t>que</w:t>
      </w:r>
      <w:r w:rsidR="00A6293D" w:rsidRPr="00510B48">
        <w:t xml:space="preserve"> </w:t>
      </w:r>
      <w:r w:rsidRPr="00510B48">
        <w:t>de</w:t>
      </w:r>
      <w:r w:rsidR="00A6293D" w:rsidRPr="00510B48">
        <w:t xml:space="preserve"> </w:t>
      </w:r>
      <w:r w:rsidRPr="00510B48">
        <w:t>besoin</w:t>
      </w:r>
      <w:r w:rsidR="00601D40" w:rsidRPr="00510B48">
        <w:t>.</w:t>
      </w:r>
      <w:r w:rsidR="00A6293D" w:rsidRPr="00510B48">
        <w:t xml:space="preserve"> </w:t>
      </w:r>
      <w:r w:rsidRPr="00510B48">
        <w:t>À</w:t>
      </w:r>
      <w:r w:rsidR="00A6293D" w:rsidRPr="00510B48">
        <w:t xml:space="preserve"> </w:t>
      </w:r>
      <w:r w:rsidRPr="00510B48">
        <w:t>ce</w:t>
      </w:r>
      <w:r w:rsidR="00A6293D" w:rsidRPr="00510B48">
        <w:t xml:space="preserve"> </w:t>
      </w:r>
      <w:r w:rsidRPr="00510B48">
        <w:t>jour,</w:t>
      </w:r>
      <w:r w:rsidR="00A6293D" w:rsidRPr="00510B48">
        <w:t xml:space="preserve"> </w:t>
      </w:r>
      <w:r w:rsidRPr="00510B48">
        <w:t>50</w:t>
      </w:r>
      <w:r w:rsidR="00EA1970">
        <w:t> </w:t>
      </w:r>
      <w:r w:rsidRPr="00510B48">
        <w:t>équipes</w:t>
      </w:r>
      <w:r w:rsidR="00A6293D" w:rsidRPr="00510B48">
        <w:t xml:space="preserve"> </w:t>
      </w:r>
      <w:r w:rsidRPr="00510B48">
        <w:t>mobiles</w:t>
      </w:r>
      <w:r w:rsidR="00A6293D" w:rsidRPr="00510B48">
        <w:t xml:space="preserve"> </w:t>
      </w:r>
      <w:r w:rsidRPr="00510B48">
        <w:t>aidant</w:t>
      </w:r>
      <w:r w:rsidR="00A6293D" w:rsidRPr="00510B48">
        <w:t xml:space="preserve"> </w:t>
      </w:r>
      <w:r w:rsidRPr="00510B48">
        <w:t>les</w:t>
      </w:r>
      <w:r w:rsidR="00A6293D" w:rsidRPr="00510B48">
        <w:t xml:space="preserve"> </w:t>
      </w:r>
      <w:r w:rsidRPr="00510B48">
        <w:t>Roms</w:t>
      </w:r>
      <w:r w:rsidR="00A6293D" w:rsidRPr="00510B48">
        <w:t xml:space="preserve"> </w:t>
      </w:r>
      <w:r w:rsidRPr="00510B48">
        <w:t>à</w:t>
      </w:r>
      <w:r w:rsidR="00A6293D" w:rsidRPr="00510B48">
        <w:t xml:space="preserve"> </w:t>
      </w:r>
      <w:r w:rsidRPr="00510B48">
        <w:t>exercer</w:t>
      </w:r>
      <w:r w:rsidR="00A6293D" w:rsidRPr="00510B48">
        <w:t xml:space="preserve"> </w:t>
      </w:r>
      <w:r w:rsidRPr="00510B48">
        <w:t>leurs</w:t>
      </w:r>
      <w:r w:rsidR="00A6293D" w:rsidRPr="00510B48">
        <w:t xml:space="preserve"> </w:t>
      </w:r>
      <w:r w:rsidRPr="00510B48">
        <w:t>droits</w:t>
      </w:r>
      <w:r w:rsidR="00A6293D" w:rsidRPr="00510B48">
        <w:t xml:space="preserve"> </w:t>
      </w:r>
      <w:r w:rsidRPr="00510B48">
        <w:t>ont</w:t>
      </w:r>
      <w:r w:rsidR="00A6293D" w:rsidRPr="00510B48">
        <w:t xml:space="preserve"> </w:t>
      </w:r>
      <w:r w:rsidRPr="00510B48">
        <w:t>été</w:t>
      </w:r>
      <w:r w:rsidR="00A6293D" w:rsidRPr="00510B48">
        <w:t xml:space="preserve"> </w:t>
      </w:r>
      <w:r w:rsidRPr="00510B48">
        <w:t>constituées</w:t>
      </w:r>
      <w:r w:rsidR="00A6293D" w:rsidRPr="00510B48">
        <w:t xml:space="preserve"> </w:t>
      </w:r>
      <w:r w:rsidRPr="00510B48">
        <w:t>dans</w:t>
      </w:r>
      <w:r w:rsidR="00A6293D" w:rsidRPr="00510B48">
        <w:t xml:space="preserve"> </w:t>
      </w:r>
      <w:r w:rsidRPr="00510B48">
        <w:t>50</w:t>
      </w:r>
      <w:r w:rsidR="00EA1970">
        <w:t> </w:t>
      </w:r>
      <w:r w:rsidRPr="00510B48">
        <w:t>unités</w:t>
      </w:r>
      <w:r w:rsidR="00A6293D" w:rsidRPr="00510B48">
        <w:t xml:space="preserve"> </w:t>
      </w:r>
      <w:r w:rsidRPr="00510B48">
        <w:t>d’autonomie</w:t>
      </w:r>
      <w:r w:rsidR="00A6293D" w:rsidRPr="00510B48">
        <w:t xml:space="preserve"> </w:t>
      </w:r>
      <w:r w:rsidRPr="00510B48">
        <w:t>locale.</w:t>
      </w:r>
    </w:p>
    <w:p w14:paraId="16698AFC" w14:textId="2ADF8897" w:rsidR="00222975" w:rsidRPr="00510B48" w:rsidRDefault="00222975" w:rsidP="00A6293D">
      <w:pPr>
        <w:pStyle w:val="SingleTxtG"/>
      </w:pPr>
      <w:r w:rsidRPr="00510B48">
        <w:t>48.</w:t>
      </w:r>
      <w:r w:rsidRPr="00510B48">
        <w:tab/>
        <w:t>La</w:t>
      </w:r>
      <w:r w:rsidR="00A6293D" w:rsidRPr="00510B48">
        <w:t xml:space="preserve"> </w:t>
      </w:r>
      <w:r w:rsidRPr="00510B48">
        <w:t>base</w:t>
      </w:r>
      <w:r w:rsidR="00A6293D" w:rsidRPr="00510B48">
        <w:t xml:space="preserve"> </w:t>
      </w:r>
      <w:r w:rsidRPr="00510B48">
        <w:t>de</w:t>
      </w:r>
      <w:r w:rsidR="00A6293D" w:rsidRPr="00510B48">
        <w:t xml:space="preserve"> </w:t>
      </w:r>
      <w:r w:rsidRPr="00510B48">
        <w:t>données</w:t>
      </w:r>
      <w:r w:rsidR="00A6293D" w:rsidRPr="00510B48">
        <w:t xml:space="preserve"> </w:t>
      </w:r>
      <w:r w:rsidRPr="00510B48">
        <w:t>sur</w:t>
      </w:r>
      <w:r w:rsidR="00A6293D" w:rsidRPr="00510B48">
        <w:t xml:space="preserve"> </w:t>
      </w:r>
      <w:r w:rsidRPr="00510B48">
        <w:t>l’intégration</w:t>
      </w:r>
      <w:r w:rsidR="00A6293D" w:rsidRPr="00510B48">
        <w:t xml:space="preserve"> </w:t>
      </w:r>
      <w:r w:rsidRPr="00510B48">
        <w:t>des</w:t>
      </w:r>
      <w:r w:rsidR="00A6293D" w:rsidRPr="00510B48">
        <w:t xml:space="preserve"> </w:t>
      </w:r>
      <w:r w:rsidRPr="00510B48">
        <w:t>Rom</w:t>
      </w:r>
      <w:bookmarkStart w:id="2" w:name="_ftnref3"/>
      <w:bookmarkEnd w:id="2"/>
      <w:r w:rsidRPr="00510B48">
        <w:t>s</w:t>
      </w:r>
      <w:r w:rsidRPr="009D16C5">
        <w:rPr>
          <w:rStyle w:val="Appelnotedebasdep"/>
        </w:rPr>
        <w:footnoteReference w:id="6"/>
      </w:r>
      <w:r w:rsidR="00A6293D" w:rsidRPr="00510B48">
        <w:t xml:space="preserve"> </w:t>
      </w:r>
      <w:r w:rsidRPr="00510B48">
        <w:t>créée</w:t>
      </w:r>
      <w:r w:rsidR="00A6293D" w:rsidRPr="00510B48">
        <w:t xml:space="preserve"> </w:t>
      </w:r>
      <w:r w:rsidRPr="00510B48">
        <w:t>en</w:t>
      </w:r>
      <w:r w:rsidR="00A6293D" w:rsidRPr="00510B48">
        <w:t xml:space="preserve"> </w:t>
      </w:r>
      <w:r w:rsidRPr="00510B48">
        <w:t>2016</w:t>
      </w:r>
      <w:r w:rsidR="00A6293D" w:rsidRPr="00510B48">
        <w:t xml:space="preserve"> </w:t>
      </w:r>
      <w:r w:rsidRPr="00510B48">
        <w:t>est</w:t>
      </w:r>
      <w:r w:rsidR="00A6293D" w:rsidRPr="00510B48">
        <w:t xml:space="preserve"> </w:t>
      </w:r>
      <w:r w:rsidRPr="00510B48">
        <w:t>régulièrement</w:t>
      </w:r>
      <w:r w:rsidR="00A6293D" w:rsidRPr="00510B48">
        <w:t xml:space="preserve"> </w:t>
      </w:r>
      <w:r w:rsidRPr="00510B48">
        <w:t>mise</w:t>
      </w:r>
      <w:r w:rsidR="00A6293D" w:rsidRPr="00510B48">
        <w:t xml:space="preserve"> </w:t>
      </w:r>
      <w:r w:rsidRPr="00510B48">
        <w:t>à</w:t>
      </w:r>
      <w:r w:rsidR="00A6293D" w:rsidRPr="00510B48">
        <w:t xml:space="preserve"> </w:t>
      </w:r>
      <w:r w:rsidRPr="00510B48">
        <w:t>jour</w:t>
      </w:r>
      <w:r w:rsidR="00601D40" w:rsidRPr="00510B48">
        <w:t>.</w:t>
      </w:r>
      <w:r w:rsidR="00A6293D" w:rsidRPr="00510B48">
        <w:t xml:space="preserve"> </w:t>
      </w:r>
      <w:r w:rsidRPr="00510B48">
        <w:t>Trois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son</w:t>
      </w:r>
      <w:r w:rsidR="00A6293D" w:rsidRPr="00510B48">
        <w:t xml:space="preserve"> </w:t>
      </w:r>
      <w:r w:rsidRPr="00510B48">
        <w:t>utilisation</w:t>
      </w:r>
      <w:r w:rsidR="00A6293D" w:rsidRPr="00510B48">
        <w:t xml:space="preserve"> </w:t>
      </w:r>
      <w:r w:rsidRPr="00510B48">
        <w:t>ont</w:t>
      </w:r>
      <w:r w:rsidR="00A6293D" w:rsidRPr="00510B48">
        <w:t xml:space="preserve"> </w:t>
      </w:r>
      <w:r w:rsidRPr="00510B48">
        <w:t>été</w:t>
      </w:r>
      <w:r w:rsidR="00A6293D" w:rsidRPr="00510B48">
        <w:t xml:space="preserve"> </w:t>
      </w:r>
      <w:r w:rsidRPr="00510B48">
        <w:t>organisées</w:t>
      </w:r>
      <w:r w:rsidR="00A6293D" w:rsidRPr="00510B48">
        <w:t xml:space="preserve"> </w:t>
      </w:r>
      <w:r w:rsidRPr="00510B48">
        <w:t>au</w:t>
      </w:r>
      <w:r w:rsidR="00A6293D" w:rsidRPr="00510B48">
        <w:t xml:space="preserve"> </w:t>
      </w:r>
      <w:r w:rsidRPr="00510B48">
        <w:t>niveau</w:t>
      </w:r>
      <w:r w:rsidR="00A6293D" w:rsidRPr="00510B48">
        <w:t xml:space="preserve"> </w:t>
      </w:r>
      <w:r w:rsidRPr="00510B48">
        <w:t>régional</w:t>
      </w:r>
      <w:r w:rsidR="00A6293D" w:rsidRPr="00510B48">
        <w:t xml:space="preserve"> </w:t>
      </w:r>
      <w:r w:rsidRPr="00510B48">
        <w:t>en</w:t>
      </w:r>
      <w:r w:rsidR="00A6293D" w:rsidRPr="00510B48">
        <w:t xml:space="preserve"> </w:t>
      </w:r>
      <w:r w:rsidRPr="00510B48">
        <w:t>2019</w:t>
      </w:r>
      <w:r w:rsidR="00A6293D" w:rsidRPr="00510B48">
        <w:t xml:space="preserve"> </w:t>
      </w:r>
      <w:r w:rsidRPr="00510B48">
        <w:t>à</w:t>
      </w:r>
      <w:r w:rsidR="00A6293D" w:rsidRPr="00510B48">
        <w:t xml:space="preserve"> </w:t>
      </w:r>
      <w:r w:rsidRPr="00510B48">
        <w:t>l’intention</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des</w:t>
      </w:r>
      <w:r w:rsidR="00A6293D" w:rsidRPr="00510B48">
        <w:t xml:space="preserve"> </w:t>
      </w:r>
      <w:r w:rsidRPr="00510B48">
        <w:t>administrations</w:t>
      </w:r>
      <w:r w:rsidR="00A6293D" w:rsidRPr="00510B48">
        <w:t xml:space="preserve"> </w:t>
      </w:r>
      <w:r w:rsidRPr="00510B48">
        <w:t>municipales.</w:t>
      </w:r>
    </w:p>
    <w:p w14:paraId="6A059892" w14:textId="648952E7" w:rsidR="00222975" w:rsidRPr="00510B48" w:rsidRDefault="00222975" w:rsidP="00A6293D">
      <w:pPr>
        <w:pStyle w:val="H23G"/>
        <w:rPr>
          <w:i/>
        </w:rPr>
      </w:pPr>
      <w:r w:rsidRPr="00510B48">
        <w:tab/>
      </w:r>
      <w:r w:rsidRPr="00510B48">
        <w:tab/>
        <w:t>Documents</w:t>
      </w:r>
      <w:r w:rsidR="00A6293D" w:rsidRPr="00510B48">
        <w:t xml:space="preserve"> </w:t>
      </w:r>
      <w:r w:rsidRPr="00510B48">
        <w:t>personnels</w:t>
      </w:r>
    </w:p>
    <w:p w14:paraId="73BB0DA0" w14:textId="7E40B6C6" w:rsidR="00222975" w:rsidRPr="00510B48" w:rsidRDefault="00222975" w:rsidP="00A6293D">
      <w:pPr>
        <w:pStyle w:val="SingleTxtG"/>
      </w:pPr>
      <w:r w:rsidRPr="00510B48">
        <w:t>49.</w:t>
      </w:r>
      <w:r w:rsidRPr="00510B48">
        <w:tab/>
        <w:t>La</w:t>
      </w:r>
      <w:r w:rsidR="00A6293D" w:rsidRPr="00510B48">
        <w:t xml:space="preserve"> </w:t>
      </w:r>
      <w:r w:rsidRPr="00510B48">
        <w:t>question</w:t>
      </w:r>
      <w:r w:rsidR="00A6293D" w:rsidRPr="00510B48">
        <w:t xml:space="preserve"> </w:t>
      </w:r>
      <w:r w:rsidRPr="00510B48">
        <w:t>des</w:t>
      </w:r>
      <w:r w:rsidR="00A6293D" w:rsidRPr="00510B48">
        <w:t xml:space="preserve"> </w:t>
      </w:r>
      <w:r w:rsidRPr="00510B48">
        <w:t>documents</w:t>
      </w:r>
      <w:r w:rsidR="00A6293D" w:rsidRPr="00510B48">
        <w:t xml:space="preserve"> </w:t>
      </w:r>
      <w:r w:rsidRPr="00510B48">
        <w:t>personnels</w:t>
      </w:r>
      <w:r w:rsidR="00A6293D" w:rsidRPr="00510B48">
        <w:t xml:space="preserve"> </w:t>
      </w:r>
      <w:r w:rsidRPr="00510B48">
        <w:t>ne</w:t>
      </w:r>
      <w:r w:rsidR="00A6293D" w:rsidRPr="00510B48">
        <w:t xml:space="preserve"> </w:t>
      </w:r>
      <w:r w:rsidRPr="00510B48">
        <w:t>fait</w:t>
      </w:r>
      <w:r w:rsidR="00A6293D" w:rsidRPr="00510B48">
        <w:t xml:space="preserve"> </w:t>
      </w:r>
      <w:r w:rsidRPr="00510B48">
        <w:t>plus</w:t>
      </w:r>
      <w:r w:rsidR="00A6293D" w:rsidRPr="00510B48">
        <w:t xml:space="preserve"> </w:t>
      </w:r>
      <w:r w:rsidRPr="00510B48">
        <w:t>partie</w:t>
      </w:r>
      <w:r w:rsidR="00A6293D" w:rsidRPr="00510B48">
        <w:t xml:space="preserve"> </w:t>
      </w:r>
      <w:r w:rsidRPr="00510B48">
        <w:t>des</w:t>
      </w:r>
      <w:r w:rsidR="00A6293D" w:rsidRPr="00510B48">
        <w:t xml:space="preserve"> </w:t>
      </w:r>
      <w:r w:rsidRPr="00510B48">
        <w:t>priorités</w:t>
      </w:r>
      <w:r w:rsidR="00A6293D" w:rsidRPr="00510B48">
        <w:t xml:space="preserve"> </w:t>
      </w:r>
      <w:r w:rsidRPr="00510B48">
        <w:t>stratégiques</w:t>
      </w:r>
      <w:r w:rsidR="00A6293D" w:rsidRPr="00510B48">
        <w:t xml:space="preserve"> </w:t>
      </w:r>
      <w:r w:rsidRPr="00510B48">
        <w:t>mais</w:t>
      </w:r>
      <w:r w:rsidR="00A6293D" w:rsidRPr="00510B48">
        <w:t xml:space="preserve"> </w:t>
      </w:r>
      <w:r w:rsidRPr="00510B48">
        <w:t>est</w:t>
      </w:r>
      <w:r w:rsidR="00A6293D" w:rsidRPr="00510B48">
        <w:t xml:space="preserve"> </w:t>
      </w:r>
      <w:r w:rsidRPr="00510B48">
        <w:t>réglée</w:t>
      </w:r>
      <w:r w:rsidR="00A6293D" w:rsidRPr="00510B48">
        <w:t xml:space="preserve"> </w:t>
      </w:r>
      <w:r w:rsidRPr="00510B48">
        <w:t>au</w:t>
      </w:r>
      <w:r w:rsidR="00A6293D" w:rsidRPr="00510B48">
        <w:t xml:space="preserve"> </w:t>
      </w:r>
      <w:r w:rsidRPr="00510B48">
        <w:t>cas</w:t>
      </w:r>
      <w:r w:rsidR="00A6293D" w:rsidRPr="00510B48">
        <w:t xml:space="preserve"> </w:t>
      </w:r>
      <w:r w:rsidRPr="00510B48">
        <w:t>par</w:t>
      </w:r>
      <w:r w:rsidR="00A6293D" w:rsidRPr="00510B48">
        <w:t xml:space="preserve"> </w:t>
      </w:r>
      <w:r w:rsidRPr="00510B48">
        <w:t>cas,</w:t>
      </w:r>
      <w:r w:rsidR="00A6293D" w:rsidRPr="00510B48">
        <w:t xml:space="preserve"> </w:t>
      </w:r>
      <w:r w:rsidRPr="00510B48">
        <w:t>les</w:t>
      </w:r>
      <w:r w:rsidR="00A6293D" w:rsidRPr="00510B48">
        <w:t xml:space="preserve"> </w:t>
      </w:r>
      <w:r w:rsidRPr="00510B48">
        <w:t>Roms</w:t>
      </w:r>
      <w:r w:rsidR="00A6293D" w:rsidRPr="00510B48">
        <w:t xml:space="preserve"> </w:t>
      </w:r>
      <w:r w:rsidRPr="00510B48">
        <w:t>bénéficiant</w:t>
      </w:r>
      <w:r w:rsidR="00A6293D" w:rsidRPr="00510B48">
        <w:t xml:space="preserve"> </w:t>
      </w:r>
      <w:r w:rsidRPr="00510B48">
        <w:t>de</w:t>
      </w:r>
      <w:r w:rsidR="00A6293D" w:rsidRPr="00510B48">
        <w:t xml:space="preserve"> </w:t>
      </w:r>
      <w:r w:rsidRPr="00510B48">
        <w:t>conditions</w:t>
      </w:r>
      <w:r w:rsidR="00A6293D" w:rsidRPr="00510B48">
        <w:t xml:space="preserve"> </w:t>
      </w:r>
      <w:r w:rsidRPr="00510B48">
        <w:t>particulières</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des</w:t>
      </w:r>
      <w:r w:rsidR="00A6293D" w:rsidRPr="00510B48">
        <w:t xml:space="preserve"> </w:t>
      </w:r>
      <w:r w:rsidRPr="00510B48">
        <w:t>dix</w:t>
      </w:r>
      <w:r w:rsidR="00A6293D" w:rsidRPr="00510B48">
        <w:t xml:space="preserve"> </w:t>
      </w:r>
      <w:r w:rsidRPr="00510B48">
        <w:t>dernières</w:t>
      </w:r>
      <w:r w:rsidR="00A6293D" w:rsidRPr="00510B48">
        <w:t xml:space="preserve"> </w:t>
      </w:r>
      <w:r w:rsidRPr="00510B48">
        <w:t>années,</w:t>
      </w:r>
      <w:r w:rsidR="00A6293D" w:rsidRPr="00510B48">
        <w:t xml:space="preserve"> </w:t>
      </w:r>
      <w:r w:rsidRPr="00510B48">
        <w:t>une</w:t>
      </w:r>
      <w:r w:rsidR="00A6293D" w:rsidRPr="00510B48">
        <w:t xml:space="preserve"> </w:t>
      </w:r>
      <w:r w:rsidRPr="00510B48">
        <w:t>solution</w:t>
      </w:r>
      <w:r w:rsidR="00A6293D" w:rsidRPr="00510B48">
        <w:t xml:space="preserve"> </w:t>
      </w:r>
      <w:r w:rsidRPr="00510B48">
        <w:t>a</w:t>
      </w:r>
      <w:r w:rsidR="00A6293D" w:rsidRPr="00510B48">
        <w:t xml:space="preserve"> </w:t>
      </w:r>
      <w:r w:rsidRPr="00510B48">
        <w:t>été</w:t>
      </w:r>
      <w:r w:rsidR="00A6293D" w:rsidRPr="00510B48">
        <w:t xml:space="preserve"> </w:t>
      </w:r>
      <w:r w:rsidRPr="00510B48">
        <w:t>trouvée</w:t>
      </w:r>
      <w:r w:rsidR="00A6293D" w:rsidRPr="00510B48">
        <w:t xml:space="preserve"> </w:t>
      </w:r>
      <w:r w:rsidRPr="00510B48">
        <w:t>pour</w:t>
      </w:r>
      <w:r w:rsidR="00A6293D" w:rsidRPr="00510B48">
        <w:t xml:space="preserve"> </w:t>
      </w:r>
      <w:r w:rsidRPr="00510B48">
        <w:t>plus</w:t>
      </w:r>
      <w:r w:rsidR="00A6293D" w:rsidRPr="00510B48">
        <w:t xml:space="preserve"> </w:t>
      </w:r>
      <w:r w:rsidRPr="00510B48">
        <w:t>de</w:t>
      </w:r>
      <w:r w:rsidR="00A6293D" w:rsidRPr="00510B48">
        <w:t xml:space="preserve"> </w:t>
      </w:r>
      <w:r w:rsidRPr="00510B48">
        <w:t>50</w:t>
      </w:r>
      <w:r w:rsidR="00EA1970">
        <w:t> </w:t>
      </w:r>
      <w:r w:rsidRPr="00510B48">
        <w:t>000</w:t>
      </w:r>
      <w:r w:rsidR="00A6293D" w:rsidRPr="00510B48">
        <w:t xml:space="preserve"> </w:t>
      </w:r>
      <w:r w:rsidRPr="00510B48">
        <w:t>Roms.</w:t>
      </w:r>
    </w:p>
    <w:p w14:paraId="6A06A53D" w14:textId="5DB7542C" w:rsidR="00222975" w:rsidRPr="00510B48" w:rsidRDefault="00222975" w:rsidP="00A6293D">
      <w:pPr>
        <w:pStyle w:val="SingleTxtG"/>
      </w:pPr>
      <w:r w:rsidRPr="00510B48">
        <w:t>50.</w:t>
      </w:r>
      <w:r w:rsidRPr="00510B48">
        <w:tab/>
        <w:t>Des</w:t>
      </w:r>
      <w:r w:rsidR="00A6293D" w:rsidRPr="00510B48">
        <w:t xml:space="preserve"> </w:t>
      </w:r>
      <w:r w:rsidRPr="00510B48">
        <w:t>conditions</w:t>
      </w:r>
      <w:r w:rsidR="00A6293D" w:rsidRPr="00510B48">
        <w:t xml:space="preserve"> </w:t>
      </w:r>
      <w:r w:rsidRPr="00510B48">
        <w:t>ont</w:t>
      </w:r>
      <w:r w:rsidR="00A6293D" w:rsidRPr="00510B48">
        <w:t xml:space="preserve"> </w:t>
      </w:r>
      <w:r w:rsidRPr="00510B48">
        <w:t>été</w:t>
      </w:r>
      <w:r w:rsidR="00A6293D" w:rsidRPr="00510B48">
        <w:t xml:space="preserve"> </w:t>
      </w:r>
      <w:r w:rsidRPr="00510B48">
        <w:t>mises</w:t>
      </w:r>
      <w:r w:rsidR="00A6293D" w:rsidRPr="00510B48">
        <w:t xml:space="preserve"> </w:t>
      </w:r>
      <w:r w:rsidRPr="00510B48">
        <w:t>en</w:t>
      </w:r>
      <w:r w:rsidR="00A6293D" w:rsidRPr="00510B48">
        <w:t xml:space="preserve"> </w:t>
      </w:r>
      <w:r w:rsidRPr="00510B48">
        <w:t>place</w:t>
      </w:r>
      <w:r w:rsidR="00A6293D" w:rsidRPr="00510B48">
        <w:t xml:space="preserve"> </w:t>
      </w:r>
      <w:r w:rsidRPr="00510B48">
        <w:t>pour</w:t>
      </w:r>
      <w:r w:rsidR="00A6293D" w:rsidRPr="00510B48">
        <w:t xml:space="preserve"> </w:t>
      </w:r>
      <w:r w:rsidRPr="00510B48">
        <w:t>garantir</w:t>
      </w:r>
      <w:r w:rsidR="00A6293D" w:rsidRPr="00510B48">
        <w:t xml:space="preserve"> </w:t>
      </w:r>
      <w:r w:rsidRPr="00510B48">
        <w:t>l’exercice</w:t>
      </w:r>
      <w:r w:rsidR="00A6293D" w:rsidRPr="00510B48">
        <w:t xml:space="preserve"> </w:t>
      </w:r>
      <w:r w:rsidRPr="00510B48">
        <w:t>du</w:t>
      </w:r>
      <w:r w:rsidR="00A6293D" w:rsidRPr="00510B48">
        <w:t xml:space="preserve"> </w:t>
      </w:r>
      <w:r w:rsidRPr="00510B48">
        <w:t>droit</w:t>
      </w:r>
      <w:r w:rsidR="00A6293D" w:rsidRPr="00510B48">
        <w:t xml:space="preserve"> </w:t>
      </w:r>
      <w:r w:rsidRPr="00510B48">
        <w:t>à</w:t>
      </w:r>
      <w:r w:rsidR="00A6293D" w:rsidRPr="00510B48">
        <w:t xml:space="preserve"> </w:t>
      </w:r>
      <w:r w:rsidRPr="00510B48">
        <w:t>l’enregistrement</w:t>
      </w:r>
      <w:r w:rsidR="00A6293D" w:rsidRPr="00510B48">
        <w:t xml:space="preserve"> </w:t>
      </w:r>
      <w:r w:rsidRPr="00510B48">
        <w:t>des</w:t>
      </w:r>
      <w:r w:rsidR="00A6293D" w:rsidRPr="00510B48">
        <w:t xml:space="preserve"> </w:t>
      </w:r>
      <w:r w:rsidRPr="00510B48">
        <w:t>naissances</w:t>
      </w:r>
      <w:r w:rsidR="00A6293D" w:rsidRPr="00510B48">
        <w:t xml:space="preserve"> </w:t>
      </w:r>
      <w:r w:rsidRPr="00510B48">
        <w:t>et</w:t>
      </w:r>
      <w:r w:rsidR="00A6293D" w:rsidRPr="00510B48">
        <w:t xml:space="preserve"> </w:t>
      </w:r>
      <w:r w:rsidRPr="00510B48">
        <w:t>faire</w:t>
      </w:r>
      <w:r w:rsidR="00A6293D" w:rsidRPr="00510B48">
        <w:t xml:space="preserve"> </w:t>
      </w:r>
      <w:r w:rsidRPr="00510B48">
        <w:t>en</w:t>
      </w:r>
      <w:r w:rsidR="00A6293D" w:rsidRPr="00510B48">
        <w:t xml:space="preserve"> </w:t>
      </w:r>
      <w:r w:rsidRPr="00510B48">
        <w:t>sorte</w:t>
      </w:r>
      <w:r w:rsidR="00A6293D" w:rsidRPr="00510B48">
        <w:t xml:space="preserve"> </w:t>
      </w:r>
      <w:r w:rsidRPr="00510B48">
        <w:t>que</w:t>
      </w:r>
      <w:r w:rsidR="00A6293D" w:rsidRPr="00510B48">
        <w:t xml:space="preserve"> </w:t>
      </w:r>
      <w:r w:rsidRPr="00510B48">
        <w:t>chaque</w:t>
      </w:r>
      <w:r w:rsidR="00A6293D" w:rsidRPr="00510B48">
        <w:t xml:space="preserve"> </w:t>
      </w:r>
      <w:r w:rsidRPr="00510B48">
        <w:t>enfant</w:t>
      </w:r>
      <w:r w:rsidR="00A6293D" w:rsidRPr="00510B48">
        <w:t xml:space="preserve"> </w:t>
      </w:r>
      <w:r w:rsidRPr="00510B48">
        <w:t>puisse</w:t>
      </w:r>
      <w:r w:rsidR="00A6293D" w:rsidRPr="00510B48">
        <w:t xml:space="preserve"> </w:t>
      </w:r>
      <w:r w:rsidRPr="00510B48">
        <w:t>être</w:t>
      </w:r>
      <w:r w:rsidR="00A6293D" w:rsidRPr="00510B48">
        <w:t xml:space="preserve"> </w:t>
      </w:r>
      <w:r w:rsidRPr="00510B48">
        <w:t>enregistré</w:t>
      </w:r>
      <w:r w:rsidR="00A6293D" w:rsidRPr="00510B48">
        <w:t xml:space="preserve"> </w:t>
      </w:r>
      <w:r w:rsidRPr="00510B48">
        <w:t>à</w:t>
      </w:r>
      <w:r w:rsidR="00A6293D" w:rsidRPr="00510B48">
        <w:t xml:space="preserve"> </w:t>
      </w:r>
      <w:r w:rsidRPr="00510B48">
        <w:t>l’état</w:t>
      </w:r>
      <w:r w:rsidR="00A6293D" w:rsidRPr="00510B48">
        <w:t xml:space="preserve"> </w:t>
      </w:r>
      <w:r w:rsidRPr="00510B48">
        <w:t>civil</w:t>
      </w:r>
      <w:r w:rsidR="00A6293D" w:rsidRPr="00510B48">
        <w:t xml:space="preserve"> </w:t>
      </w:r>
      <w:r w:rsidRPr="00510B48">
        <w:t>dès</w:t>
      </w:r>
      <w:r w:rsidR="00A6293D" w:rsidRPr="00510B48">
        <w:t xml:space="preserve"> </w:t>
      </w:r>
      <w:r w:rsidRPr="00510B48">
        <w:t>sa</w:t>
      </w:r>
      <w:r w:rsidR="00A6293D" w:rsidRPr="00510B48">
        <w:t xml:space="preserve"> </w:t>
      </w:r>
      <w:r w:rsidRPr="00510B48">
        <w:t>naissance,</w:t>
      </w:r>
      <w:r w:rsidR="00A6293D" w:rsidRPr="00510B48">
        <w:t xml:space="preserve"> </w:t>
      </w:r>
      <w:r w:rsidRPr="00510B48">
        <w:t>exemple</w:t>
      </w:r>
      <w:r w:rsidR="00A6293D" w:rsidRPr="00510B48">
        <w:t xml:space="preserve"> </w:t>
      </w:r>
      <w:r w:rsidRPr="00510B48">
        <w:t>de</w:t>
      </w:r>
      <w:r w:rsidR="00A6293D" w:rsidRPr="00510B48">
        <w:t xml:space="preserve"> </w:t>
      </w:r>
      <w:r w:rsidRPr="00510B48">
        <w:t>bonne</w:t>
      </w:r>
      <w:r w:rsidR="00A6293D" w:rsidRPr="00510B48">
        <w:t xml:space="preserve"> </w:t>
      </w:r>
      <w:r w:rsidRPr="00510B48">
        <w:t>pratique</w:t>
      </w:r>
      <w:r w:rsidR="00A6293D" w:rsidRPr="00510B48">
        <w:t xml:space="preserve"> </w:t>
      </w:r>
      <w:r w:rsidRPr="00510B48">
        <w:t>reconnue</w:t>
      </w:r>
      <w:r w:rsidR="00A6293D" w:rsidRPr="00510B48">
        <w:t xml:space="preserve"> </w:t>
      </w:r>
      <w:r w:rsidRPr="00510B48">
        <w:t>par</w:t>
      </w:r>
      <w:r w:rsidR="00A6293D" w:rsidRPr="00510B48">
        <w:t xml:space="preserve"> </w:t>
      </w:r>
      <w:r w:rsidRPr="00510B48">
        <w:t>les</w:t>
      </w:r>
      <w:r w:rsidR="00A6293D" w:rsidRPr="00510B48">
        <w:t xml:space="preserve"> </w:t>
      </w:r>
      <w:r w:rsidRPr="00510B48">
        <w:t>pays</w:t>
      </w:r>
      <w:r w:rsidR="00A6293D" w:rsidRPr="00510B48">
        <w:t xml:space="preserve"> </w:t>
      </w:r>
      <w:r w:rsidRPr="00510B48">
        <w:t>de</w:t>
      </w:r>
      <w:r w:rsidR="00A6293D" w:rsidRPr="00510B48">
        <w:t xml:space="preserve"> </w:t>
      </w:r>
      <w:r w:rsidRPr="00510B48">
        <w:t>la</w:t>
      </w:r>
      <w:r w:rsidR="00A6293D" w:rsidRPr="00510B48">
        <w:t xml:space="preserve"> </w:t>
      </w:r>
      <w:r w:rsidRPr="00510B48">
        <w:t>région</w:t>
      </w:r>
      <w:r w:rsidR="00A6293D" w:rsidRPr="00510B48">
        <w:t xml:space="preserve"> </w:t>
      </w:r>
      <w:r w:rsidRPr="00510B48">
        <w:t>et</w:t>
      </w:r>
      <w:r w:rsidR="00A6293D" w:rsidRPr="00510B48">
        <w:t xml:space="preserve"> </w:t>
      </w:r>
      <w:r w:rsidRPr="00510B48">
        <w:t>au-delà</w:t>
      </w:r>
      <w:r w:rsidR="00601D40" w:rsidRPr="00510B48">
        <w:t>.</w:t>
      </w:r>
      <w:r w:rsidR="00A6293D" w:rsidRPr="00510B48">
        <w:t xml:space="preserve"> </w:t>
      </w:r>
      <w:r w:rsidRPr="00510B48">
        <w:t>Les</w:t>
      </w:r>
      <w:r w:rsidR="00A6293D" w:rsidRPr="00510B48">
        <w:t xml:space="preserve"> </w:t>
      </w:r>
      <w:r w:rsidRPr="00510B48">
        <w:t>enfants</w:t>
      </w:r>
      <w:r w:rsidR="00A6293D" w:rsidRPr="00510B48">
        <w:t xml:space="preserve"> </w:t>
      </w:r>
      <w:r w:rsidRPr="00510B48">
        <w:t>sont</w:t>
      </w:r>
      <w:r w:rsidR="00A6293D" w:rsidRPr="00510B48">
        <w:t xml:space="preserve"> </w:t>
      </w:r>
      <w:r w:rsidRPr="00510B48">
        <w:t>de</w:t>
      </w:r>
      <w:r w:rsidR="00A6293D" w:rsidRPr="00510B48">
        <w:t xml:space="preserve"> </w:t>
      </w:r>
      <w:r w:rsidRPr="00510B48">
        <w:t>cette</w:t>
      </w:r>
      <w:r w:rsidR="00A6293D" w:rsidRPr="00510B48">
        <w:t xml:space="preserve"> </w:t>
      </w:r>
      <w:r w:rsidRPr="00510B48">
        <w:t>manière</w:t>
      </w:r>
      <w:r w:rsidR="00A6293D" w:rsidRPr="00510B48">
        <w:t xml:space="preserve"> </w:t>
      </w:r>
      <w:r w:rsidRPr="00510B48">
        <w:t>enregistrés</w:t>
      </w:r>
      <w:r w:rsidR="00A6293D" w:rsidRPr="00510B48">
        <w:t xml:space="preserve"> </w:t>
      </w:r>
      <w:r w:rsidRPr="00510B48">
        <w:t>à</w:t>
      </w:r>
      <w:r w:rsidR="00A6293D" w:rsidRPr="00510B48">
        <w:t xml:space="preserve"> </w:t>
      </w:r>
      <w:r w:rsidRPr="00510B48">
        <w:t>l’état</w:t>
      </w:r>
      <w:r w:rsidR="00A6293D" w:rsidRPr="00510B48">
        <w:t xml:space="preserve"> </w:t>
      </w:r>
      <w:r w:rsidRPr="00510B48">
        <w:t>civil</w:t>
      </w:r>
      <w:r w:rsidR="00A6293D" w:rsidRPr="00510B48">
        <w:t xml:space="preserve"> </w:t>
      </w:r>
      <w:r w:rsidRPr="00510B48">
        <w:t>et</w:t>
      </w:r>
      <w:r w:rsidR="00A6293D" w:rsidRPr="00510B48">
        <w:t xml:space="preserve"> </w:t>
      </w:r>
      <w:r w:rsidRPr="00510B48">
        <w:t>les</w:t>
      </w:r>
      <w:r w:rsidR="00A6293D" w:rsidRPr="00510B48">
        <w:t xml:space="preserve"> </w:t>
      </w:r>
      <w:r w:rsidRPr="00510B48">
        <w:t>parents</w:t>
      </w:r>
      <w:r w:rsidR="00A6293D" w:rsidRPr="00510B48">
        <w:t xml:space="preserve"> </w:t>
      </w:r>
      <w:r w:rsidRPr="00510B48">
        <w:t>sans</w:t>
      </w:r>
      <w:r w:rsidR="00A6293D" w:rsidRPr="00510B48">
        <w:t xml:space="preserve"> </w:t>
      </w:r>
      <w:r w:rsidRPr="00510B48">
        <w:t>papiers</w:t>
      </w:r>
      <w:r w:rsidR="00A6293D" w:rsidRPr="00510B48">
        <w:t xml:space="preserve"> </w:t>
      </w:r>
      <w:r w:rsidRPr="00510B48">
        <w:t>peuvent</w:t>
      </w:r>
      <w:r w:rsidR="00A6293D" w:rsidRPr="00510B48">
        <w:t xml:space="preserve"> </w:t>
      </w:r>
      <w:r w:rsidRPr="00510B48">
        <w:t>exercer</w:t>
      </w:r>
      <w:r w:rsidR="00A6293D" w:rsidRPr="00510B48">
        <w:t xml:space="preserve"> </w:t>
      </w:r>
      <w:r w:rsidRPr="00510B48">
        <w:t>leurs</w:t>
      </w:r>
      <w:r w:rsidR="00A6293D" w:rsidRPr="00510B48">
        <w:t xml:space="preserve"> </w:t>
      </w:r>
      <w:r w:rsidRPr="00510B48">
        <w:t>droits</w:t>
      </w:r>
      <w:r w:rsidR="00A6293D" w:rsidRPr="00510B48">
        <w:t xml:space="preserve"> </w:t>
      </w:r>
      <w:r w:rsidRPr="00510B48">
        <w:t>à</w:t>
      </w:r>
      <w:r w:rsidR="00A6293D" w:rsidRPr="00510B48">
        <w:t xml:space="preserve"> </w:t>
      </w:r>
      <w:r w:rsidRPr="00510B48">
        <w:t>leur</w:t>
      </w:r>
      <w:r w:rsidR="00A6293D" w:rsidRPr="00510B48">
        <w:t xml:space="preserve"> </w:t>
      </w:r>
      <w:r w:rsidRPr="00510B48">
        <w:t>égard</w:t>
      </w:r>
      <w:r w:rsidR="00A6293D" w:rsidRPr="00510B48">
        <w:t xml:space="preserve"> </w:t>
      </w:r>
      <w:r w:rsidRPr="00510B48">
        <w:t>et,</w:t>
      </w:r>
      <w:r w:rsidR="00A6293D" w:rsidRPr="00510B48">
        <w:t xml:space="preserve"> </w:t>
      </w:r>
      <w:r w:rsidRPr="00510B48">
        <w:t>par</w:t>
      </w:r>
      <w:r w:rsidR="00A6293D" w:rsidRPr="00510B48">
        <w:t xml:space="preserve"> </w:t>
      </w:r>
      <w:r w:rsidRPr="00510B48">
        <w:t>voie</w:t>
      </w:r>
      <w:r w:rsidR="00A6293D" w:rsidRPr="00510B48">
        <w:t xml:space="preserve"> </w:t>
      </w:r>
      <w:r w:rsidRPr="00510B48">
        <w:t>de</w:t>
      </w:r>
      <w:r w:rsidR="00A6293D" w:rsidRPr="00510B48">
        <w:t xml:space="preserve"> </w:t>
      </w:r>
      <w:r w:rsidRPr="00510B48">
        <w:t>conséquence,</w:t>
      </w:r>
      <w:r w:rsidR="00A6293D" w:rsidRPr="00510B48">
        <w:t xml:space="preserve"> </w:t>
      </w:r>
      <w:r w:rsidRPr="00510B48">
        <w:t>divers</w:t>
      </w:r>
      <w:r w:rsidR="00A6293D" w:rsidRPr="00510B48">
        <w:t xml:space="preserve"> </w:t>
      </w:r>
      <w:r w:rsidRPr="00510B48">
        <w:t>autres</w:t>
      </w:r>
      <w:r w:rsidR="00A6293D" w:rsidRPr="00510B48">
        <w:t xml:space="preserve"> </w:t>
      </w:r>
      <w:r w:rsidRPr="00510B48">
        <w:t>droits.</w:t>
      </w:r>
    </w:p>
    <w:p w14:paraId="1BFE0794" w14:textId="6F08B9C3" w:rsidR="00222975" w:rsidRPr="00510B48" w:rsidRDefault="00222975" w:rsidP="00A6293D">
      <w:pPr>
        <w:pStyle w:val="SingleTxtG"/>
      </w:pPr>
      <w:r w:rsidRPr="00510B48">
        <w:t>51.</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registres</w:t>
      </w:r>
      <w:r w:rsidR="00A6293D" w:rsidRPr="00510B48">
        <w:t xml:space="preserve"> </w:t>
      </w:r>
      <w:r w:rsidRPr="00510B48">
        <w:t>de</w:t>
      </w:r>
      <w:r w:rsidR="00A6293D" w:rsidRPr="00510B48">
        <w:t xml:space="preserve"> </w:t>
      </w:r>
      <w:r w:rsidRPr="00510B48">
        <w:t>l’état</w:t>
      </w:r>
      <w:r w:rsidR="00A6293D" w:rsidRPr="00510B48">
        <w:t xml:space="preserve"> </w:t>
      </w:r>
      <w:r w:rsidRPr="00510B48">
        <w:t>civil</w:t>
      </w:r>
      <w:r w:rsidR="00A6293D" w:rsidRPr="00510B48">
        <w:t xml:space="preserve"> </w:t>
      </w:r>
      <w:r w:rsidRPr="00510B48">
        <w:t>stipule</w:t>
      </w:r>
      <w:r w:rsidR="00A6293D" w:rsidRPr="00510B48">
        <w:t xml:space="preserve"> </w:t>
      </w:r>
      <w:r w:rsidRPr="00510B48">
        <w:t>depuis</w:t>
      </w:r>
      <w:r w:rsidR="00A6293D" w:rsidRPr="00510B48">
        <w:t xml:space="preserve"> </w:t>
      </w:r>
      <w:r w:rsidRPr="00510B48">
        <w:t>2009</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à</w:t>
      </w:r>
      <w:r w:rsidR="00A6293D" w:rsidRPr="00510B48">
        <w:t xml:space="preserve"> </w:t>
      </w:r>
      <w:r w:rsidRPr="00510B48">
        <w:t>observer</w:t>
      </w:r>
      <w:r w:rsidR="00A6293D" w:rsidRPr="00510B48">
        <w:t xml:space="preserve"> </w:t>
      </w:r>
      <w:r w:rsidRPr="00510B48">
        <w:t>pour</w:t>
      </w:r>
      <w:r w:rsidR="00A6293D" w:rsidRPr="00510B48">
        <w:t xml:space="preserve"> </w:t>
      </w:r>
      <w:r w:rsidRPr="00510B48">
        <w:t>faire</w:t>
      </w:r>
      <w:r w:rsidR="00A6293D" w:rsidRPr="00510B48">
        <w:t xml:space="preserve"> </w:t>
      </w:r>
      <w:r w:rsidRPr="00510B48">
        <w:t>enregistrer</w:t>
      </w:r>
      <w:r w:rsidR="00A6293D" w:rsidRPr="00510B48">
        <w:t xml:space="preserve"> </w:t>
      </w:r>
      <w:r w:rsidRPr="00510B48">
        <w:t>la</w:t>
      </w:r>
      <w:r w:rsidR="00A6293D" w:rsidRPr="00510B48">
        <w:t xml:space="preserve"> </w:t>
      </w:r>
      <w:r w:rsidRPr="00510B48">
        <w:t>naissance</w:t>
      </w:r>
      <w:r w:rsidR="00A6293D" w:rsidRPr="00510B48">
        <w:t xml:space="preserve"> </w:t>
      </w:r>
      <w:r w:rsidRPr="00510B48">
        <w:t>d’un</w:t>
      </w:r>
      <w:r w:rsidR="00A6293D" w:rsidRPr="00510B48">
        <w:t xml:space="preserve"> </w:t>
      </w:r>
      <w:r w:rsidRPr="00510B48">
        <w:t>enfant</w:t>
      </w:r>
      <w:r w:rsidR="009D16C5">
        <w:t xml:space="preserve"> − </w:t>
      </w:r>
      <w:r w:rsidRPr="00510B48">
        <w:t>de</w:t>
      </w:r>
      <w:r w:rsidR="00A6293D" w:rsidRPr="00510B48">
        <w:t xml:space="preserve"> </w:t>
      </w:r>
      <w:r w:rsidRPr="00510B48">
        <w:t>parents</w:t>
      </w:r>
      <w:r w:rsidR="00A6293D" w:rsidRPr="00510B48">
        <w:t xml:space="preserve"> </w:t>
      </w:r>
      <w:r w:rsidRPr="00510B48">
        <w:t>connus</w:t>
      </w:r>
      <w:r w:rsidR="00A6293D" w:rsidRPr="00510B48">
        <w:t xml:space="preserve"> </w:t>
      </w:r>
      <w:r w:rsidRPr="00510B48">
        <w:t>ou</w:t>
      </w:r>
      <w:r w:rsidR="00A6293D" w:rsidRPr="00510B48">
        <w:t xml:space="preserve"> </w:t>
      </w:r>
      <w:r w:rsidRPr="00510B48">
        <w:t>inconnus</w:t>
      </w:r>
      <w:r w:rsidR="009D16C5">
        <w:t xml:space="preserve"> − </w:t>
      </w:r>
      <w:r w:rsidRPr="00510B48">
        <w:t>privé</w:t>
      </w:r>
      <w:r w:rsidR="00A6293D" w:rsidRPr="00510B48">
        <w:t xml:space="preserve"> </w:t>
      </w:r>
      <w:r w:rsidRPr="00510B48">
        <w:t>de</w:t>
      </w:r>
      <w:r w:rsidR="00A6293D" w:rsidRPr="00510B48">
        <w:t xml:space="preserve"> </w:t>
      </w:r>
      <w:r w:rsidRPr="00510B48">
        <w:t>protection</w:t>
      </w:r>
      <w:r w:rsidR="00A6293D" w:rsidRPr="00510B48">
        <w:t xml:space="preserve"> </w:t>
      </w:r>
      <w:r w:rsidRPr="00510B48">
        <w:t>parentale</w:t>
      </w:r>
      <w:r w:rsidR="00A6293D" w:rsidRPr="00510B48">
        <w:t xml:space="preserve"> </w:t>
      </w:r>
      <w:r w:rsidRPr="00510B48">
        <w:t>ou</w:t>
      </w:r>
      <w:r w:rsidR="00A6293D" w:rsidRPr="00510B48">
        <w:t xml:space="preserve"> </w:t>
      </w:r>
      <w:r w:rsidRPr="00510B48">
        <w:t>adopté,</w:t>
      </w:r>
      <w:r w:rsidR="00A6293D" w:rsidRPr="00510B48">
        <w:t xml:space="preserve"> </w:t>
      </w:r>
      <w:r w:rsidRPr="00510B48">
        <w:t>même</w:t>
      </w:r>
      <w:r w:rsidR="00A6293D" w:rsidRPr="00510B48">
        <w:t xml:space="preserve"> </w:t>
      </w:r>
      <w:r w:rsidRPr="00510B48">
        <w:t>si</w:t>
      </w:r>
      <w:r w:rsidR="00A6293D" w:rsidRPr="00510B48">
        <w:t xml:space="preserve"> </w:t>
      </w:r>
      <w:r w:rsidRPr="00510B48">
        <w:t>le</w:t>
      </w:r>
      <w:r w:rsidR="00A6293D" w:rsidRPr="00510B48">
        <w:t xml:space="preserve"> </w:t>
      </w:r>
      <w:r w:rsidRPr="00510B48">
        <w:t>délai</w:t>
      </w:r>
      <w:r w:rsidR="00A6293D" w:rsidRPr="00510B48">
        <w:t xml:space="preserve"> </w:t>
      </w:r>
      <w:r w:rsidRPr="00510B48">
        <w:t>légal</w:t>
      </w:r>
      <w:r w:rsidR="00A6293D" w:rsidRPr="00510B48">
        <w:t xml:space="preserve"> </w:t>
      </w:r>
      <w:r w:rsidRPr="00510B48">
        <w:t>d’enregistrement</w:t>
      </w:r>
      <w:r w:rsidR="00A6293D" w:rsidRPr="00510B48">
        <w:t xml:space="preserve"> </w:t>
      </w:r>
      <w:r w:rsidRPr="00510B48">
        <w:t>est</w:t>
      </w:r>
      <w:r w:rsidR="00A6293D" w:rsidRPr="00510B48">
        <w:t xml:space="preserve"> </w:t>
      </w:r>
      <w:r w:rsidRPr="00510B48">
        <w:t>dépassé</w:t>
      </w:r>
      <w:r w:rsidR="00601D40" w:rsidRPr="00510B48">
        <w:t>.</w:t>
      </w:r>
      <w:r w:rsidR="00A6293D" w:rsidRPr="00510B48">
        <w:t xml:space="preserve"> </w:t>
      </w:r>
      <w:r w:rsidRPr="00510B48">
        <w:t>S’il</w:t>
      </w:r>
      <w:r w:rsidR="00A6293D" w:rsidRPr="00510B48">
        <w:t xml:space="preserve"> </w:t>
      </w:r>
      <w:r w:rsidRPr="00510B48">
        <w:t>n’est</w:t>
      </w:r>
      <w:r w:rsidR="00A6293D" w:rsidRPr="00510B48">
        <w:t xml:space="preserve"> </w:t>
      </w:r>
      <w:r w:rsidRPr="00510B48">
        <w:t>pas</w:t>
      </w:r>
      <w:r w:rsidR="00A6293D" w:rsidRPr="00510B48">
        <w:t xml:space="preserve"> </w:t>
      </w:r>
      <w:r w:rsidRPr="00510B48">
        <w:t>possible</w:t>
      </w:r>
      <w:r w:rsidR="00A6293D" w:rsidRPr="00510B48">
        <w:t xml:space="preserve"> </w:t>
      </w:r>
      <w:r w:rsidRPr="00510B48">
        <w:t>de</w:t>
      </w:r>
      <w:r w:rsidR="00A6293D" w:rsidRPr="00510B48">
        <w:t xml:space="preserve"> </w:t>
      </w:r>
      <w:r w:rsidRPr="00510B48">
        <w:t>faire</w:t>
      </w:r>
      <w:r w:rsidR="00A6293D" w:rsidRPr="00510B48">
        <w:t xml:space="preserve"> </w:t>
      </w:r>
      <w:r w:rsidRPr="00510B48">
        <w:t>dûment</w:t>
      </w:r>
      <w:r w:rsidR="00A6293D" w:rsidRPr="00510B48">
        <w:t xml:space="preserve"> </w:t>
      </w:r>
      <w:r w:rsidRPr="00510B48">
        <w:t>inscrire</w:t>
      </w:r>
      <w:r w:rsidR="00A6293D" w:rsidRPr="00510B48">
        <w:t xml:space="preserve"> </w:t>
      </w:r>
      <w:r w:rsidRPr="00510B48">
        <w:t>l’enfant</w:t>
      </w:r>
      <w:r w:rsidR="00A6293D" w:rsidRPr="00510B48">
        <w:t xml:space="preserve"> </w:t>
      </w:r>
      <w:r w:rsidRPr="00510B48">
        <w:t>au</w:t>
      </w:r>
      <w:r w:rsidR="00A6293D" w:rsidRPr="00510B48">
        <w:t xml:space="preserve"> </w:t>
      </w:r>
      <w:r w:rsidRPr="00510B48">
        <w:t>registre</w:t>
      </w:r>
      <w:r w:rsidR="00A6293D" w:rsidRPr="00510B48">
        <w:t xml:space="preserve"> </w:t>
      </w:r>
      <w:r w:rsidRPr="00510B48">
        <w:t>des</w:t>
      </w:r>
      <w:r w:rsidR="00A6293D" w:rsidRPr="00510B48">
        <w:t xml:space="preserve"> </w:t>
      </w:r>
      <w:r w:rsidRPr="00510B48">
        <w:t>naissances</w:t>
      </w:r>
      <w:r w:rsidR="00A6293D" w:rsidRPr="00510B48">
        <w:t xml:space="preserve"> </w:t>
      </w:r>
      <w:r w:rsidRPr="00510B48">
        <w:t>selon</w:t>
      </w:r>
      <w:r w:rsidR="00A6293D" w:rsidRPr="00510B48">
        <w:t xml:space="preserve"> </w:t>
      </w:r>
      <w:r w:rsidRPr="00510B48">
        <w:t>la</w:t>
      </w:r>
      <w:r w:rsidR="00A6293D" w:rsidRPr="00510B48">
        <w:t xml:space="preserve"> </w:t>
      </w:r>
      <w:r w:rsidRPr="00510B48">
        <w:t>procédure</w:t>
      </w:r>
      <w:r w:rsidR="00A6293D" w:rsidRPr="00510B48">
        <w:t xml:space="preserve"> </w:t>
      </w:r>
      <w:r w:rsidRPr="00510B48">
        <w:t>administrative</w:t>
      </w:r>
      <w:r w:rsidR="00A6293D" w:rsidRPr="00510B48">
        <w:t xml:space="preserve"> </w:t>
      </w:r>
      <w:r w:rsidRPr="00510B48">
        <w:t>prévue,</w:t>
      </w:r>
      <w:r w:rsidR="00A6293D" w:rsidRPr="00510B48">
        <w:t xml:space="preserve"> </w:t>
      </w:r>
      <w:r w:rsidRPr="00510B48">
        <w:t>la</w:t>
      </w:r>
      <w:r w:rsidR="00A6293D" w:rsidRPr="00510B48">
        <w:t xml:space="preserve"> </w:t>
      </w:r>
      <w:r w:rsidRPr="00510B48">
        <w:t>loi</w:t>
      </w:r>
      <w:r w:rsidR="00A6293D" w:rsidRPr="00510B48">
        <w:t xml:space="preserve"> </w:t>
      </w:r>
      <w:r w:rsidRPr="00510B48">
        <w:t>modifiée</w:t>
      </w:r>
      <w:r w:rsidR="00A6293D" w:rsidRPr="00510B48">
        <w:t xml:space="preserve"> </w:t>
      </w:r>
      <w:r w:rsidRPr="00510B48">
        <w:t>sur</w:t>
      </w:r>
      <w:r w:rsidR="00A6293D" w:rsidRPr="00510B48">
        <w:t xml:space="preserve"> </w:t>
      </w:r>
      <w:r w:rsidRPr="00510B48">
        <w:t>la</w:t>
      </w:r>
      <w:r w:rsidR="00A6293D" w:rsidRPr="00510B48">
        <w:t xml:space="preserve"> </w:t>
      </w:r>
      <w:r w:rsidRPr="00510B48">
        <w:t>procédure</w:t>
      </w:r>
      <w:r w:rsidR="00A6293D" w:rsidRPr="00510B48">
        <w:t xml:space="preserve"> </w:t>
      </w:r>
      <w:r w:rsidRPr="00510B48">
        <w:t>non</w:t>
      </w:r>
      <w:r w:rsidR="00A6293D" w:rsidRPr="00510B48">
        <w:t xml:space="preserve"> </w:t>
      </w:r>
      <w:r w:rsidRPr="00510B48">
        <w:t>contentieuse</w:t>
      </w:r>
      <w:r w:rsidR="00A6293D" w:rsidRPr="00510B48">
        <w:t xml:space="preserve"> </w:t>
      </w:r>
      <w:r w:rsidRPr="00510B48">
        <w:t>permet</w:t>
      </w:r>
      <w:r w:rsidR="00A6293D" w:rsidRPr="00510B48">
        <w:t xml:space="preserve"> </w:t>
      </w:r>
      <w:r w:rsidRPr="00510B48">
        <w:t>d’établir</w:t>
      </w:r>
      <w:r w:rsidR="00A6293D" w:rsidRPr="00510B48">
        <w:t xml:space="preserve"> </w:t>
      </w:r>
      <w:r w:rsidRPr="00510B48">
        <w:t>le</w:t>
      </w:r>
      <w:r w:rsidR="00A6293D" w:rsidRPr="00510B48">
        <w:t xml:space="preserve"> </w:t>
      </w:r>
      <w:r w:rsidRPr="00510B48">
        <w:t>moment</w:t>
      </w:r>
      <w:r w:rsidR="00A6293D" w:rsidRPr="00510B48">
        <w:t xml:space="preserve"> </w:t>
      </w:r>
      <w:r w:rsidRPr="00510B48">
        <w:t>et</w:t>
      </w:r>
      <w:r w:rsidR="00A6293D" w:rsidRPr="00510B48">
        <w:t xml:space="preserve"> </w:t>
      </w:r>
      <w:r w:rsidRPr="00510B48">
        <w:t>le</w:t>
      </w:r>
      <w:r w:rsidR="00A6293D" w:rsidRPr="00510B48">
        <w:t xml:space="preserve"> </w:t>
      </w:r>
      <w:r w:rsidRPr="00510B48">
        <w:t>lieu</w:t>
      </w:r>
      <w:r w:rsidR="00A6293D" w:rsidRPr="00510B48">
        <w:t xml:space="preserve"> </w:t>
      </w:r>
      <w:r w:rsidRPr="00510B48">
        <w:t>de</w:t>
      </w:r>
      <w:r w:rsidR="00A6293D" w:rsidRPr="00510B48">
        <w:t xml:space="preserve"> </w:t>
      </w:r>
      <w:r w:rsidRPr="00510B48">
        <w:t>naissance</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d’une</w:t>
      </w:r>
      <w:r w:rsidR="00A6293D" w:rsidRPr="00510B48">
        <w:t xml:space="preserve"> </w:t>
      </w:r>
      <w:r w:rsidRPr="00510B48">
        <w:t>procédure</w:t>
      </w:r>
      <w:r w:rsidR="00A6293D" w:rsidRPr="00510B48">
        <w:t xml:space="preserve"> </w:t>
      </w:r>
      <w:r w:rsidRPr="00510B48">
        <w:t>amiable</w:t>
      </w:r>
      <w:r w:rsidR="00601D40" w:rsidRPr="00510B48">
        <w:t>.</w:t>
      </w:r>
      <w:r w:rsidR="00A6293D" w:rsidRPr="00510B48">
        <w:t xml:space="preserve"> </w:t>
      </w:r>
      <w:r w:rsidRPr="00510B48">
        <w:t>Outre</w:t>
      </w:r>
      <w:r w:rsidR="00A6293D" w:rsidRPr="00510B48">
        <w:t xml:space="preserve"> </w:t>
      </w:r>
      <w:r w:rsidRPr="00510B48">
        <w:t>l’intéressé,</w:t>
      </w:r>
      <w:r w:rsidR="00A6293D" w:rsidRPr="00510B48">
        <w:t xml:space="preserve"> </w:t>
      </w:r>
      <w:r w:rsidRPr="00510B48">
        <w:t>toute</w:t>
      </w:r>
      <w:r w:rsidR="00A6293D" w:rsidRPr="00510B48">
        <w:t xml:space="preserve"> </w:t>
      </w:r>
      <w:r w:rsidRPr="00510B48">
        <w:t>personne</w:t>
      </w:r>
      <w:r w:rsidR="00A6293D" w:rsidRPr="00510B48">
        <w:t xml:space="preserve"> </w:t>
      </w:r>
      <w:r w:rsidRPr="00510B48">
        <w:t>ayant</w:t>
      </w:r>
      <w:r w:rsidR="00A6293D" w:rsidRPr="00510B48">
        <w:t xml:space="preserve"> </w:t>
      </w:r>
      <w:r w:rsidRPr="00510B48">
        <w:t>un</w:t>
      </w:r>
      <w:r w:rsidR="00A6293D" w:rsidRPr="00510B48">
        <w:t xml:space="preserve"> </w:t>
      </w:r>
      <w:r w:rsidRPr="00510B48">
        <w:t>intérêt</w:t>
      </w:r>
      <w:r w:rsidR="00A6293D" w:rsidRPr="00510B48">
        <w:t xml:space="preserve"> </w:t>
      </w:r>
      <w:r w:rsidRPr="00510B48">
        <w:t>légal</w:t>
      </w:r>
      <w:r w:rsidR="00A6293D" w:rsidRPr="00510B48">
        <w:t xml:space="preserve"> </w:t>
      </w:r>
      <w:r w:rsidRPr="00510B48">
        <w:t>ou</w:t>
      </w:r>
      <w:r w:rsidR="00A6293D" w:rsidRPr="00510B48">
        <w:t xml:space="preserve"> </w:t>
      </w:r>
      <w:r w:rsidRPr="00510B48">
        <w:t>exerçant</w:t>
      </w:r>
      <w:r w:rsidR="00A6293D" w:rsidRPr="00510B48">
        <w:t xml:space="preserve"> </w:t>
      </w:r>
      <w:r w:rsidRPr="00510B48">
        <w:t>une</w:t>
      </w:r>
      <w:r w:rsidR="00A6293D" w:rsidRPr="00510B48">
        <w:t xml:space="preserve"> </w:t>
      </w:r>
      <w:r w:rsidRPr="00510B48">
        <w:t>autorité</w:t>
      </w:r>
      <w:r w:rsidR="00A6293D" w:rsidRPr="00510B48">
        <w:t xml:space="preserve"> </w:t>
      </w:r>
      <w:r w:rsidRPr="00510B48">
        <w:t>de</w:t>
      </w:r>
      <w:r w:rsidR="00A6293D" w:rsidRPr="00510B48">
        <w:t xml:space="preserve"> </w:t>
      </w:r>
      <w:r w:rsidRPr="00510B48">
        <w:t>tutelle</w:t>
      </w:r>
      <w:r w:rsidR="00A6293D" w:rsidRPr="00510B48">
        <w:t xml:space="preserve"> </w:t>
      </w:r>
      <w:r w:rsidRPr="00510B48">
        <w:t>peut</w:t>
      </w:r>
      <w:r w:rsidR="00A6293D" w:rsidRPr="00510B48">
        <w:t xml:space="preserve"> </w:t>
      </w:r>
      <w:r w:rsidRPr="00510B48">
        <w:t>engager</w:t>
      </w:r>
      <w:r w:rsidR="00A6293D" w:rsidRPr="00510B48">
        <w:t xml:space="preserve"> </w:t>
      </w:r>
      <w:r w:rsidRPr="00510B48">
        <w:t>une</w:t>
      </w:r>
      <w:r w:rsidR="00A6293D" w:rsidRPr="00510B48">
        <w:t xml:space="preserve"> </w:t>
      </w:r>
      <w:r w:rsidRPr="00510B48">
        <w:t>telle</w:t>
      </w:r>
      <w:r w:rsidR="00A6293D" w:rsidRPr="00510B48">
        <w:t xml:space="preserve"> </w:t>
      </w:r>
      <w:r w:rsidRPr="00510B48">
        <w:lastRenderedPageBreak/>
        <w:t>procédure</w:t>
      </w:r>
      <w:r w:rsidR="00601D40" w:rsidRPr="00510B48">
        <w:t>.</w:t>
      </w:r>
      <w:r w:rsidR="00A6293D" w:rsidRPr="00510B48">
        <w:t xml:space="preserve"> </w:t>
      </w:r>
      <w:r w:rsidRPr="00510B48">
        <w:t>Il</w:t>
      </w:r>
      <w:r w:rsidR="00A6293D" w:rsidRPr="00510B48">
        <w:t xml:space="preserve"> </w:t>
      </w:r>
      <w:r w:rsidRPr="00510B48">
        <w:t>s’agit</w:t>
      </w:r>
      <w:r w:rsidR="00A6293D" w:rsidRPr="00510B48">
        <w:t xml:space="preserve"> </w:t>
      </w:r>
      <w:r w:rsidRPr="00510B48">
        <w:t>d’une</w:t>
      </w:r>
      <w:r w:rsidR="00A6293D" w:rsidRPr="00510B48">
        <w:t xml:space="preserve"> </w:t>
      </w:r>
      <w:r w:rsidRPr="00510B48">
        <w:t>procédure</w:t>
      </w:r>
      <w:r w:rsidR="00A6293D" w:rsidRPr="00510B48">
        <w:t xml:space="preserve"> </w:t>
      </w:r>
      <w:r w:rsidRPr="00510B48">
        <w:t>d’urgence</w:t>
      </w:r>
      <w:r w:rsidR="00A6293D" w:rsidRPr="00510B48">
        <w:t xml:space="preserve"> </w:t>
      </w:r>
      <w:r w:rsidRPr="00510B48">
        <w:t>et</w:t>
      </w:r>
      <w:r w:rsidR="00A6293D" w:rsidRPr="00510B48">
        <w:t xml:space="preserve"> </w:t>
      </w:r>
      <w:r w:rsidRPr="00510B48">
        <w:t>le</w:t>
      </w:r>
      <w:r w:rsidR="00A6293D" w:rsidRPr="00510B48">
        <w:t xml:space="preserve"> </w:t>
      </w:r>
      <w:r w:rsidRPr="00510B48">
        <w:t>requérant</w:t>
      </w:r>
      <w:r w:rsidR="00A6293D" w:rsidRPr="00510B48">
        <w:t xml:space="preserve"> </w:t>
      </w:r>
      <w:r w:rsidRPr="00510B48">
        <w:t>est</w:t>
      </w:r>
      <w:r w:rsidR="00A6293D" w:rsidRPr="00510B48">
        <w:t xml:space="preserve"> </w:t>
      </w:r>
      <w:r w:rsidRPr="00510B48">
        <w:t>exonéré</w:t>
      </w:r>
      <w:r w:rsidR="00A6293D" w:rsidRPr="00510B48">
        <w:t xml:space="preserve"> </w:t>
      </w:r>
      <w:r w:rsidRPr="00510B48">
        <w:t>du</w:t>
      </w:r>
      <w:r w:rsidR="00A6293D" w:rsidRPr="00510B48">
        <w:t xml:space="preserve"> </w:t>
      </w:r>
      <w:r w:rsidRPr="00510B48">
        <w:t>paiement</w:t>
      </w:r>
      <w:r w:rsidR="00A6293D" w:rsidRPr="00510B48">
        <w:t xml:space="preserve"> </w:t>
      </w:r>
      <w:r w:rsidRPr="00510B48">
        <w:t>des</w:t>
      </w:r>
      <w:r w:rsidR="00A6293D" w:rsidRPr="00510B48">
        <w:t xml:space="preserve"> </w:t>
      </w:r>
      <w:r w:rsidRPr="00510B48">
        <w:t>taxes</w:t>
      </w:r>
      <w:r w:rsidR="00A6293D" w:rsidRPr="00510B48">
        <w:t xml:space="preserve"> </w:t>
      </w:r>
      <w:r w:rsidRPr="00510B48">
        <w:t>et</w:t>
      </w:r>
      <w:r w:rsidR="00A6293D" w:rsidRPr="00510B48">
        <w:t xml:space="preserve"> </w:t>
      </w:r>
      <w:r w:rsidRPr="00510B48">
        <w:t>autres</w:t>
      </w:r>
      <w:r w:rsidR="00A6293D" w:rsidRPr="00510B48">
        <w:t xml:space="preserve"> </w:t>
      </w:r>
      <w:r w:rsidRPr="00510B48">
        <w:t>frais</w:t>
      </w:r>
      <w:r w:rsidR="00A6293D" w:rsidRPr="00510B48">
        <w:t xml:space="preserve"> </w:t>
      </w:r>
      <w:r w:rsidRPr="00510B48">
        <w:t>de</w:t>
      </w:r>
      <w:r w:rsidR="00A6293D" w:rsidRPr="00510B48">
        <w:t xml:space="preserve"> </w:t>
      </w:r>
      <w:r w:rsidRPr="00510B48">
        <w:t>procédure.</w:t>
      </w:r>
    </w:p>
    <w:p w14:paraId="7B757A40" w14:textId="264E9FD0" w:rsidR="00222975" w:rsidRPr="00510B48" w:rsidRDefault="00222975" w:rsidP="00A6293D">
      <w:pPr>
        <w:pStyle w:val="SingleTxtG"/>
      </w:pPr>
      <w:r w:rsidRPr="00510B48">
        <w:t>52.</w:t>
      </w:r>
      <w:r w:rsidRPr="00510B48">
        <w:tab/>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nationalité,</w:t>
      </w:r>
      <w:r w:rsidR="00A6293D" w:rsidRPr="00510B48">
        <w:t xml:space="preserve"> </w:t>
      </w:r>
      <w:r w:rsidRPr="00510B48">
        <w:t>se</w:t>
      </w:r>
      <w:r w:rsidR="00A6293D" w:rsidRPr="00510B48">
        <w:t xml:space="preserve"> </w:t>
      </w:r>
      <w:r w:rsidRPr="00510B48">
        <w:t>prononce</w:t>
      </w:r>
      <w:r w:rsidR="00A6293D" w:rsidRPr="00510B48">
        <w:t xml:space="preserve"> </w:t>
      </w:r>
      <w:r w:rsidRPr="00510B48">
        <w:t>sur</w:t>
      </w:r>
      <w:r w:rsidR="00A6293D" w:rsidRPr="00510B48">
        <w:t xml:space="preserve"> </w:t>
      </w:r>
      <w:r w:rsidRPr="00510B48">
        <w:t>les</w:t>
      </w:r>
      <w:r w:rsidR="00A6293D" w:rsidRPr="00510B48">
        <w:t xml:space="preserve"> </w:t>
      </w:r>
      <w:r w:rsidRPr="00510B48">
        <w:t>demandes</w:t>
      </w:r>
      <w:r w:rsidR="00A6293D" w:rsidRPr="00510B48">
        <w:t xml:space="preserve"> </w:t>
      </w:r>
      <w:r w:rsidRPr="00510B48">
        <w:t>d’acquisition</w:t>
      </w:r>
      <w:r w:rsidR="00A6293D" w:rsidRPr="00510B48">
        <w:t xml:space="preserve"> </w:t>
      </w:r>
      <w:r w:rsidRPr="00510B48">
        <w:t>de</w:t>
      </w:r>
      <w:r w:rsidR="00A6293D" w:rsidRPr="00510B48">
        <w:t xml:space="preserve"> </w:t>
      </w:r>
      <w:r w:rsidRPr="00510B48">
        <w:t>la</w:t>
      </w:r>
      <w:r w:rsidR="00A6293D" w:rsidRPr="00510B48">
        <w:t xml:space="preserve"> </w:t>
      </w:r>
      <w:r w:rsidRPr="00510B48">
        <w:t>nationalité</w:t>
      </w:r>
      <w:r w:rsidR="00A6293D" w:rsidRPr="00510B48">
        <w:t xml:space="preserve"> </w:t>
      </w:r>
      <w:r w:rsidRPr="00510B48">
        <w:t>suivant</w:t>
      </w:r>
      <w:r w:rsidR="00A6293D" w:rsidRPr="00510B48">
        <w:t xml:space="preserve"> </w:t>
      </w:r>
      <w:r w:rsidRPr="00510B48">
        <w:t>une</w:t>
      </w:r>
      <w:r w:rsidR="00A6293D" w:rsidRPr="00510B48">
        <w:t xml:space="preserve"> </w:t>
      </w:r>
      <w:r w:rsidRPr="00510B48">
        <w:t>procédure</w:t>
      </w:r>
      <w:r w:rsidR="00A6293D" w:rsidRPr="00510B48">
        <w:t xml:space="preserve"> </w:t>
      </w:r>
      <w:r w:rsidRPr="00510B48">
        <w:t>accélérée.</w:t>
      </w:r>
    </w:p>
    <w:p w14:paraId="64DFE002" w14:textId="07AC00F8" w:rsidR="00222975" w:rsidRPr="00510B48" w:rsidRDefault="00222975" w:rsidP="00A6293D">
      <w:pPr>
        <w:pStyle w:val="SingleTxtG"/>
      </w:pPr>
      <w:r w:rsidRPr="00510B48">
        <w:t>53.</w:t>
      </w:r>
      <w:r w:rsidRPr="00510B48">
        <w:tab/>
        <w:t>En</w:t>
      </w:r>
      <w:r w:rsidR="00A6293D" w:rsidRPr="00510B48">
        <w:t xml:space="preserve"> </w:t>
      </w:r>
      <w:r w:rsidRPr="00510B48">
        <w:t>octobre</w:t>
      </w:r>
      <w:r w:rsidR="00A6293D" w:rsidRPr="00510B48">
        <w:t xml:space="preserve"> </w:t>
      </w:r>
      <w:r w:rsidRPr="00510B48">
        <w:t>2019,</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l’administration</w:t>
      </w:r>
      <w:r w:rsidR="00A6293D" w:rsidRPr="00510B48">
        <w:t xml:space="preserve"> </w:t>
      </w:r>
      <w:r w:rsidRPr="00510B48">
        <w:t>publique</w:t>
      </w:r>
      <w:r w:rsidR="00A6293D" w:rsidRPr="00510B48">
        <w:t xml:space="preserve"> </w:t>
      </w:r>
      <w:r w:rsidRPr="00510B48">
        <w:t>et</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le</w:t>
      </w:r>
      <w:r w:rsidR="00A6293D" w:rsidRPr="00510B48">
        <w:t xml:space="preserve"> </w:t>
      </w:r>
      <w:r w:rsidRPr="00510B48">
        <w:t>Médiateur</w:t>
      </w:r>
      <w:r w:rsidR="00A6293D" w:rsidRPr="00510B48">
        <w:t xml:space="preserve"> </w:t>
      </w:r>
      <w:r w:rsidRPr="00510B48">
        <w:t>et</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Pr="00510B48">
        <w:t>HCR</w:t>
      </w:r>
      <w:r w:rsidR="00A6293D" w:rsidRPr="00510B48">
        <w:t xml:space="preserve"> </w:t>
      </w:r>
      <w:r w:rsidRPr="00510B48">
        <w:t>en</w:t>
      </w:r>
      <w:r w:rsidR="00A6293D" w:rsidRPr="00510B48">
        <w:t xml:space="preserve"> </w:t>
      </w:r>
      <w:r w:rsidRPr="00510B48">
        <w:t>Serbie</w:t>
      </w:r>
      <w:r w:rsidR="00A6293D" w:rsidRPr="00510B48">
        <w:t xml:space="preserve"> </w:t>
      </w:r>
      <w:r w:rsidRPr="00510B48">
        <w:t>ont</w:t>
      </w:r>
      <w:r w:rsidR="00A6293D" w:rsidRPr="00510B48">
        <w:t xml:space="preserve"> </w:t>
      </w:r>
      <w:r w:rsidRPr="00510B48">
        <w:t>conclu</w:t>
      </w:r>
      <w:r w:rsidR="00A6293D" w:rsidRPr="00510B48">
        <w:t xml:space="preserve"> </w:t>
      </w:r>
      <w:r w:rsidRPr="00510B48">
        <w:t>un</w:t>
      </w:r>
      <w:r w:rsidR="00A6293D" w:rsidRPr="00510B48">
        <w:t xml:space="preserve"> </w:t>
      </w:r>
      <w:r w:rsidRPr="00510B48">
        <w:t>nouveau</w:t>
      </w:r>
      <w:r w:rsidR="00A6293D" w:rsidRPr="00510B48">
        <w:t xml:space="preserve"> </w:t>
      </w:r>
      <w:r w:rsidRPr="00510B48">
        <w:t>mémorandum</w:t>
      </w:r>
      <w:r w:rsidR="00A6293D" w:rsidRPr="00510B48">
        <w:t xml:space="preserve"> </w:t>
      </w:r>
      <w:r w:rsidRPr="00510B48">
        <w:t>d’accord</w:t>
      </w:r>
      <w:r w:rsidR="00A6293D" w:rsidRPr="00510B48">
        <w:t xml:space="preserve"> </w:t>
      </w:r>
      <w:r w:rsidRPr="00510B48">
        <w:t>pour</w:t>
      </w:r>
      <w:r w:rsidR="00A6293D" w:rsidRPr="00510B48">
        <w:t xml:space="preserve"> </w:t>
      </w:r>
      <w:r w:rsidRPr="00510B48">
        <w:t>la</w:t>
      </w:r>
      <w:r w:rsidR="00A6293D" w:rsidRPr="00510B48">
        <w:t xml:space="preserve"> </w:t>
      </w:r>
      <w:r w:rsidRPr="00510B48">
        <w:t>poursuite</w:t>
      </w:r>
      <w:r w:rsidR="00A6293D" w:rsidRPr="00510B48">
        <w:t xml:space="preserve"> </w:t>
      </w:r>
      <w:r w:rsidRPr="00510B48">
        <w:t>de</w:t>
      </w:r>
      <w:r w:rsidR="00A6293D" w:rsidRPr="00510B48">
        <w:t xml:space="preserve"> </w:t>
      </w:r>
      <w:r w:rsidRPr="00510B48">
        <w:t>leur</w:t>
      </w:r>
      <w:r w:rsidR="00A6293D" w:rsidRPr="00510B48">
        <w:t xml:space="preserve"> </w:t>
      </w:r>
      <w:r w:rsidRPr="00510B48">
        <w:t>coopération</w:t>
      </w:r>
      <w:r w:rsidR="00A6293D" w:rsidRPr="00510B48">
        <w:t xml:space="preserve"> </w:t>
      </w:r>
      <w:r w:rsidRPr="00510B48">
        <w:t>dans</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w:t>
      </w:r>
      <w:r w:rsidR="00A6293D" w:rsidRPr="00510B48">
        <w:t xml:space="preserve"> </w:t>
      </w:r>
      <w:r w:rsidRPr="00510B48">
        <w:t>l’apatridie</w:t>
      </w:r>
      <w:r w:rsidR="00601D40" w:rsidRPr="00510B48">
        <w:t>.</w:t>
      </w:r>
      <w:r w:rsidR="00A6293D" w:rsidRPr="00510B48">
        <w:t xml:space="preserve"> </w:t>
      </w:r>
      <w:r w:rsidRPr="00510B48">
        <w:t>Une</w:t>
      </w:r>
      <w:r w:rsidR="00A6293D" w:rsidRPr="00510B48">
        <w:t xml:space="preserve"> </w:t>
      </w:r>
      <w:r w:rsidRPr="00510B48">
        <w:t>équipe</w:t>
      </w:r>
      <w:r w:rsidR="00A6293D" w:rsidRPr="00510B48">
        <w:t xml:space="preserve"> </w:t>
      </w:r>
      <w:r w:rsidRPr="00510B48">
        <w:t>spéciale</w:t>
      </w:r>
      <w:r w:rsidR="00A6293D" w:rsidRPr="00510B48">
        <w:t xml:space="preserve"> </w:t>
      </w:r>
      <w:r w:rsidRPr="00510B48">
        <w:t>a</w:t>
      </w:r>
      <w:r w:rsidR="00A6293D" w:rsidRPr="00510B48">
        <w:t xml:space="preserve"> </w:t>
      </w:r>
      <w:r w:rsidRPr="00510B48">
        <w:t>été</w:t>
      </w:r>
      <w:r w:rsidR="00A6293D" w:rsidRPr="00510B48">
        <w:t xml:space="preserve"> </w:t>
      </w:r>
      <w:r w:rsidRPr="00510B48">
        <w:t>chargée</w:t>
      </w:r>
      <w:r w:rsidR="00A6293D" w:rsidRPr="00510B48">
        <w:t xml:space="preserve"> </w:t>
      </w:r>
      <w:r w:rsidRPr="00510B48">
        <w:t>de</w:t>
      </w:r>
      <w:r w:rsidR="00A6293D" w:rsidRPr="00510B48">
        <w:t xml:space="preserve"> </w:t>
      </w:r>
      <w:r w:rsidRPr="00510B48">
        <w:t>proposer</w:t>
      </w:r>
      <w:r w:rsidR="00A6293D" w:rsidRPr="00510B48">
        <w:t xml:space="preserve"> </w:t>
      </w:r>
      <w:r w:rsidRPr="00510B48">
        <w:t>des</w:t>
      </w:r>
      <w:r w:rsidR="00A6293D" w:rsidRPr="00510B48">
        <w:t xml:space="preserve"> </w:t>
      </w:r>
      <w:r w:rsidRPr="00510B48">
        <w:t>mesures</w:t>
      </w:r>
      <w:r w:rsidR="00A6293D" w:rsidRPr="00510B48">
        <w:t xml:space="preserve"> </w:t>
      </w:r>
      <w:r w:rsidRPr="00510B48">
        <w:t>et</w:t>
      </w:r>
      <w:r w:rsidR="00A6293D" w:rsidRPr="00510B48">
        <w:t xml:space="preserve"> </w:t>
      </w:r>
      <w:r w:rsidRPr="00510B48">
        <w:t>des</w:t>
      </w:r>
      <w:r w:rsidR="00A6293D" w:rsidRPr="00510B48">
        <w:t xml:space="preserve"> </w:t>
      </w:r>
      <w:r w:rsidRPr="00510B48">
        <w:t>actions</w:t>
      </w:r>
      <w:r w:rsidR="00A6293D" w:rsidRPr="00510B48">
        <w:t xml:space="preserve"> </w:t>
      </w:r>
      <w:r w:rsidRPr="00510B48">
        <w:t>pour</w:t>
      </w:r>
      <w:r w:rsidR="00A6293D" w:rsidRPr="00510B48">
        <w:t xml:space="preserve"> </w:t>
      </w:r>
      <w:r w:rsidRPr="00510B48">
        <w:t>régler</w:t>
      </w:r>
      <w:r w:rsidR="00A6293D" w:rsidRPr="00510B48">
        <w:t xml:space="preserve"> </w:t>
      </w:r>
      <w:r w:rsidRPr="00510B48">
        <w:t>ces</w:t>
      </w:r>
      <w:r w:rsidR="00A6293D" w:rsidRPr="00510B48">
        <w:t xml:space="preserve"> </w:t>
      </w:r>
      <w:r w:rsidRPr="00510B48">
        <w:t>questions,</w:t>
      </w:r>
      <w:r w:rsidR="00A6293D" w:rsidRPr="00510B48">
        <w:t xml:space="preserve"> </w:t>
      </w:r>
      <w:r w:rsidRPr="00510B48">
        <w:t>examiner</w:t>
      </w:r>
      <w:r w:rsidR="00A6293D" w:rsidRPr="00510B48">
        <w:t xml:space="preserve"> </w:t>
      </w:r>
      <w:r w:rsidRPr="00510B48">
        <w:t>les</w:t>
      </w:r>
      <w:r w:rsidR="00A6293D" w:rsidRPr="00510B48">
        <w:t xml:space="preserve"> </w:t>
      </w:r>
      <w:r w:rsidRPr="00510B48">
        <w:t>résultats</w:t>
      </w:r>
      <w:r w:rsidR="00A6293D" w:rsidRPr="00510B48">
        <w:t xml:space="preserve"> </w:t>
      </w:r>
      <w:r w:rsidRPr="00510B48">
        <w:t>obtenus,</w:t>
      </w:r>
      <w:r w:rsidR="00A6293D" w:rsidRPr="00510B48">
        <w:t xml:space="preserve"> </w:t>
      </w:r>
      <w:r w:rsidRPr="00510B48">
        <w:t>suivre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et</w:t>
      </w:r>
      <w:r w:rsidR="00A6293D" w:rsidRPr="00510B48">
        <w:t xml:space="preserve"> </w:t>
      </w:r>
      <w:r w:rsidRPr="00510B48">
        <w:t>la</w:t>
      </w:r>
      <w:r w:rsidR="00A6293D" w:rsidRPr="00510B48">
        <w:t xml:space="preserve"> </w:t>
      </w:r>
      <w:r w:rsidRPr="00510B48">
        <w:t>coordination</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relatives</w:t>
      </w:r>
      <w:r w:rsidR="00A6293D" w:rsidRPr="00510B48">
        <w:t xml:space="preserve"> </w:t>
      </w:r>
      <w:r w:rsidRPr="00510B48">
        <w:t>à</w:t>
      </w:r>
      <w:r w:rsidR="00A6293D" w:rsidRPr="00510B48">
        <w:t xml:space="preserve"> </w:t>
      </w:r>
      <w:r w:rsidRPr="00510B48">
        <w:t>l’exercice</w:t>
      </w:r>
      <w:r w:rsidR="00A6293D" w:rsidRPr="00510B48">
        <w:t xml:space="preserve"> </w:t>
      </w:r>
      <w:r w:rsidRPr="00510B48">
        <w:t>du</w:t>
      </w:r>
      <w:r w:rsidR="00A6293D" w:rsidRPr="00510B48">
        <w:t xml:space="preserve"> </w:t>
      </w:r>
      <w:r w:rsidRPr="00510B48">
        <w:t>droit</w:t>
      </w:r>
      <w:r w:rsidR="00A6293D" w:rsidRPr="00510B48">
        <w:t xml:space="preserve"> </w:t>
      </w:r>
      <w:r w:rsidRPr="00510B48">
        <w:t>d’enregistrement</w:t>
      </w:r>
      <w:r w:rsidR="00A6293D" w:rsidRPr="00510B48">
        <w:t xml:space="preserve"> </w:t>
      </w:r>
      <w:r w:rsidRPr="00510B48">
        <w:t>des</w:t>
      </w:r>
      <w:r w:rsidR="00A6293D" w:rsidRPr="00510B48">
        <w:t xml:space="preserve"> </w:t>
      </w:r>
      <w:r w:rsidRPr="00510B48">
        <w:t>naissances</w:t>
      </w:r>
      <w:r w:rsidR="00A6293D" w:rsidRPr="00510B48">
        <w:t xml:space="preserve"> </w:t>
      </w:r>
      <w:r w:rsidRPr="00510B48">
        <w:t>et</w:t>
      </w:r>
      <w:r w:rsidR="00A6293D" w:rsidRPr="00510B48">
        <w:t xml:space="preserve"> </w:t>
      </w:r>
      <w:r w:rsidRPr="00510B48">
        <w:t>résoudre</w:t>
      </w:r>
      <w:r w:rsidR="00A6293D" w:rsidRPr="00510B48">
        <w:t xml:space="preserve"> </w:t>
      </w:r>
      <w:r w:rsidRPr="00510B48">
        <w:t>les</w:t>
      </w:r>
      <w:r w:rsidR="00A6293D" w:rsidRPr="00510B48">
        <w:t xml:space="preserve"> </w:t>
      </w:r>
      <w:r w:rsidRPr="00510B48">
        <w:t>problèmes</w:t>
      </w:r>
      <w:r w:rsidR="00A6293D" w:rsidRPr="00510B48">
        <w:t xml:space="preserve"> </w:t>
      </w:r>
      <w:r w:rsidRPr="00510B48">
        <w:t>susceptibles</w:t>
      </w:r>
      <w:r w:rsidR="00A6293D" w:rsidRPr="00510B48">
        <w:t xml:space="preserve"> </w:t>
      </w:r>
      <w:r w:rsidRPr="00510B48">
        <w:t>de</w:t>
      </w:r>
      <w:r w:rsidR="00A6293D" w:rsidRPr="00510B48">
        <w:t xml:space="preserve"> </w:t>
      </w:r>
      <w:r w:rsidRPr="00510B48">
        <w:t>se</w:t>
      </w:r>
      <w:r w:rsidR="00A6293D" w:rsidRPr="00510B48">
        <w:t xml:space="preserve"> </w:t>
      </w:r>
      <w:r w:rsidRPr="00510B48">
        <w:t>poser</w:t>
      </w:r>
      <w:r w:rsidR="00A6293D" w:rsidRPr="00510B48">
        <w:t xml:space="preserve"> </w:t>
      </w:r>
      <w:r w:rsidRPr="00510B48">
        <w:t>en</w:t>
      </w:r>
      <w:r w:rsidR="00A6293D" w:rsidRPr="00510B48">
        <w:t xml:space="preserve"> </w:t>
      </w:r>
      <w:r w:rsidRPr="00510B48">
        <w:t>matière</w:t>
      </w:r>
      <w:r w:rsidR="00A6293D" w:rsidRPr="00510B48">
        <w:t xml:space="preserve"> </w:t>
      </w:r>
      <w:r w:rsidRPr="00510B48">
        <w:t>d’exécution</w:t>
      </w:r>
      <w:r w:rsidR="00A6293D" w:rsidRPr="00510B48">
        <w:t xml:space="preserve"> </w:t>
      </w:r>
      <w:r w:rsidRPr="00510B48">
        <w:t>et</w:t>
      </w:r>
      <w:r w:rsidR="00A6293D" w:rsidRPr="00510B48">
        <w:t xml:space="preserve"> </w:t>
      </w:r>
      <w:r w:rsidRPr="00510B48">
        <w:t>de</w:t>
      </w:r>
      <w:r w:rsidR="00A6293D" w:rsidRPr="00510B48">
        <w:t xml:space="preserve"> </w:t>
      </w:r>
      <w:r w:rsidRPr="00510B48">
        <w:t>coordination</w:t>
      </w:r>
      <w:r w:rsidR="00601D40" w:rsidRPr="00510B48">
        <w:t>.</w:t>
      </w:r>
      <w:r w:rsidR="00A6293D" w:rsidRPr="00510B48">
        <w:t xml:space="preserve"> </w:t>
      </w:r>
      <w:r w:rsidRPr="00510B48">
        <w:t>Une</w:t>
      </w:r>
      <w:r w:rsidR="00A6293D" w:rsidRPr="00510B48">
        <w:t xml:space="preserve"> </w:t>
      </w:r>
      <w:r w:rsidRPr="00510B48">
        <w:t>instruction</w:t>
      </w:r>
      <w:r w:rsidR="00A6293D" w:rsidRPr="00510B48">
        <w:t xml:space="preserve"> </w:t>
      </w:r>
      <w:r w:rsidRPr="00510B48">
        <w:t>définissant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à</w:t>
      </w:r>
      <w:r w:rsidR="00A6293D" w:rsidRPr="00510B48">
        <w:t xml:space="preserve"> </w:t>
      </w:r>
      <w:r w:rsidRPr="00510B48">
        <w:t>suivre</w:t>
      </w:r>
      <w:r w:rsidR="00A6293D" w:rsidRPr="00510B48">
        <w:t xml:space="preserve"> </w:t>
      </w:r>
      <w:r w:rsidRPr="00510B48">
        <w:t>pour</w:t>
      </w:r>
      <w:r w:rsidR="00A6293D" w:rsidRPr="00510B48">
        <w:t xml:space="preserve"> </w:t>
      </w:r>
      <w:r w:rsidRPr="00510B48">
        <w:t>faire</w:t>
      </w:r>
      <w:r w:rsidR="00A6293D" w:rsidRPr="00510B48">
        <w:t xml:space="preserve"> </w:t>
      </w:r>
      <w:r w:rsidRPr="00510B48">
        <w:t>enregistrer</w:t>
      </w:r>
      <w:r w:rsidR="00A6293D" w:rsidRPr="00510B48">
        <w:t xml:space="preserve"> </w:t>
      </w:r>
      <w:r w:rsidRPr="00510B48">
        <w:t>à</w:t>
      </w:r>
      <w:r w:rsidR="00A6293D" w:rsidRPr="00510B48">
        <w:t xml:space="preserve"> </w:t>
      </w:r>
      <w:r w:rsidRPr="00510B48">
        <w:t>l’état</w:t>
      </w:r>
      <w:r w:rsidR="00A6293D" w:rsidRPr="00510B48">
        <w:t xml:space="preserve"> </w:t>
      </w:r>
      <w:r w:rsidRPr="00510B48">
        <w:t>civil</w:t>
      </w:r>
      <w:r w:rsidR="00A6293D" w:rsidRPr="00510B48">
        <w:t xml:space="preserve"> </w:t>
      </w:r>
      <w:r w:rsidRPr="00510B48">
        <w:t>la</w:t>
      </w:r>
      <w:r w:rsidR="00A6293D" w:rsidRPr="00510B48">
        <w:t xml:space="preserve"> </w:t>
      </w:r>
      <w:r w:rsidRPr="00510B48">
        <w:t>naissance</w:t>
      </w:r>
      <w:r w:rsidR="00A6293D" w:rsidRPr="00510B48">
        <w:t xml:space="preserve"> </w:t>
      </w:r>
      <w:r w:rsidRPr="00510B48">
        <w:t>d’un</w:t>
      </w:r>
      <w:r w:rsidR="00A6293D" w:rsidRPr="00510B48">
        <w:t xml:space="preserve"> </w:t>
      </w:r>
      <w:r w:rsidRPr="00510B48">
        <w:t>enfant</w:t>
      </w:r>
      <w:r w:rsidR="00A6293D" w:rsidRPr="00510B48">
        <w:t xml:space="preserve"> </w:t>
      </w:r>
      <w:r w:rsidRPr="00510B48">
        <w:t>dont</w:t>
      </w:r>
      <w:r w:rsidR="00A6293D" w:rsidRPr="00510B48">
        <w:t xml:space="preserve"> </w:t>
      </w:r>
      <w:r w:rsidRPr="00510B48">
        <w:t>les</w:t>
      </w:r>
      <w:r w:rsidR="00A6293D" w:rsidRPr="00510B48">
        <w:t xml:space="preserve"> </w:t>
      </w:r>
      <w:r w:rsidRPr="00510B48">
        <w:t>parents</w:t>
      </w:r>
      <w:r w:rsidR="00A6293D" w:rsidRPr="00510B48">
        <w:t xml:space="preserve"> </w:t>
      </w:r>
      <w:r w:rsidRPr="00510B48">
        <w:t>n’ont</w:t>
      </w:r>
      <w:r w:rsidR="00A6293D" w:rsidRPr="00510B48">
        <w:t xml:space="preserve"> </w:t>
      </w:r>
      <w:r w:rsidRPr="00510B48">
        <w:t>pas</w:t>
      </w:r>
      <w:r w:rsidR="00A6293D" w:rsidRPr="00510B48">
        <w:t xml:space="preserve"> </w:t>
      </w:r>
      <w:r w:rsidRPr="00510B48">
        <w:t>de</w:t>
      </w:r>
      <w:r w:rsidR="00A6293D" w:rsidRPr="00510B48">
        <w:t xml:space="preserve"> </w:t>
      </w:r>
      <w:r w:rsidRPr="00510B48">
        <w:t>documents</w:t>
      </w:r>
      <w:r w:rsidR="00A6293D" w:rsidRPr="00510B48">
        <w:t xml:space="preserve"> </w:t>
      </w:r>
      <w:r w:rsidRPr="00510B48">
        <w:t>d’identité</w:t>
      </w:r>
      <w:r w:rsidR="00A6293D" w:rsidRPr="00510B48">
        <w:t xml:space="preserve"> </w:t>
      </w:r>
      <w:r w:rsidRPr="00510B48">
        <w:t>a</w:t>
      </w:r>
      <w:r w:rsidR="00A6293D" w:rsidRPr="00510B48">
        <w:t xml:space="preserve"> </w:t>
      </w:r>
      <w:r w:rsidRPr="00510B48">
        <w:t>été</w:t>
      </w:r>
      <w:r w:rsidR="00A6293D" w:rsidRPr="00510B48">
        <w:t xml:space="preserve"> </w:t>
      </w:r>
      <w:r w:rsidRPr="00510B48">
        <w:t>publiée.</w:t>
      </w:r>
    </w:p>
    <w:p w14:paraId="7BA1A92E" w14:textId="4584A550" w:rsidR="00222975" w:rsidRPr="00510B48" w:rsidRDefault="00222975" w:rsidP="00A6293D">
      <w:pPr>
        <w:pStyle w:val="SingleTxtG"/>
      </w:pPr>
      <w:r w:rsidRPr="00510B48">
        <w:t>54.</w:t>
      </w:r>
      <w:r w:rsidRPr="00510B48">
        <w:tab/>
        <w:t>Toutes</w:t>
      </w:r>
      <w:r w:rsidR="00A6293D" w:rsidRPr="00510B48">
        <w:t xml:space="preserve"> </w:t>
      </w:r>
      <w:r w:rsidRPr="00510B48">
        <w:t>les</w:t>
      </w:r>
      <w:r w:rsidR="00A6293D" w:rsidRPr="00510B48">
        <w:t xml:space="preserve"> </w:t>
      </w:r>
      <w:r w:rsidRPr="00510B48">
        <w:t>procédures</w:t>
      </w:r>
      <w:r w:rsidR="00A6293D" w:rsidRPr="00510B48">
        <w:t xml:space="preserve"> </w:t>
      </w:r>
      <w:r w:rsidRPr="00510B48">
        <w:t>relatives</w:t>
      </w:r>
      <w:r w:rsidR="00A6293D" w:rsidRPr="00510B48">
        <w:t xml:space="preserve"> </w:t>
      </w:r>
      <w:r w:rsidRPr="00510B48">
        <w:t>au</w:t>
      </w:r>
      <w:r w:rsidR="00A6293D" w:rsidRPr="00510B48">
        <w:t xml:space="preserve"> </w:t>
      </w:r>
      <w:r w:rsidRPr="00510B48">
        <w:t>règlement</w:t>
      </w:r>
      <w:r w:rsidR="00A6293D" w:rsidRPr="00510B48">
        <w:t xml:space="preserve"> </w:t>
      </w:r>
      <w:r w:rsidRPr="00510B48">
        <w:t>des</w:t>
      </w:r>
      <w:r w:rsidR="00A6293D" w:rsidRPr="00510B48">
        <w:t xml:space="preserve"> </w:t>
      </w:r>
      <w:r w:rsidRPr="00510B48">
        <w:t>questions</w:t>
      </w:r>
      <w:r w:rsidR="00A6293D" w:rsidRPr="00510B48">
        <w:t xml:space="preserve"> </w:t>
      </w:r>
      <w:r w:rsidRPr="00510B48">
        <w:t>concernant</w:t>
      </w:r>
      <w:r w:rsidR="00A6293D" w:rsidRPr="00510B48">
        <w:t xml:space="preserve"> </w:t>
      </w:r>
      <w:r w:rsidRPr="00510B48">
        <w:t>les</w:t>
      </w:r>
      <w:r w:rsidR="00A6293D" w:rsidRPr="00510B48">
        <w:t xml:space="preserve"> </w:t>
      </w:r>
      <w:r w:rsidRPr="00510B48">
        <w:t>Roms</w:t>
      </w:r>
      <w:r w:rsidR="00A6293D" w:rsidRPr="00510B48">
        <w:t xml:space="preserve"> </w:t>
      </w:r>
      <w:r w:rsidRPr="00510B48">
        <w:t>ont</w:t>
      </w:r>
      <w:r w:rsidR="00A6293D" w:rsidRPr="00510B48">
        <w:t xml:space="preserve"> </w:t>
      </w:r>
      <w:r w:rsidRPr="00510B48">
        <w:t>un</w:t>
      </w:r>
      <w:r w:rsidR="00A6293D" w:rsidRPr="00510B48">
        <w:t xml:space="preserve"> </w:t>
      </w:r>
      <w:r w:rsidRPr="00510B48">
        <w:t>caractère</w:t>
      </w:r>
      <w:r w:rsidR="00A6293D" w:rsidRPr="00510B48">
        <w:t xml:space="preserve"> </w:t>
      </w:r>
      <w:r w:rsidRPr="00510B48">
        <w:t>prioritaire</w:t>
      </w:r>
      <w:r w:rsidR="00601D40" w:rsidRPr="00510B48">
        <w: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tient</w:t>
      </w:r>
      <w:r w:rsidR="00A6293D" w:rsidRPr="00510B48">
        <w:t xml:space="preserve"> </w:t>
      </w:r>
      <w:r w:rsidRPr="00510B48">
        <w:t>le</w:t>
      </w:r>
      <w:r w:rsidR="00A6293D" w:rsidRPr="00510B48">
        <w:t xml:space="preserve"> </w:t>
      </w:r>
      <w:r w:rsidRPr="00510B48">
        <w:t>registre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enregistrées</w:t>
      </w:r>
      <w:r w:rsidR="00A6293D" w:rsidRPr="00510B48">
        <w:t xml:space="preserve"> </w:t>
      </w:r>
      <w:r w:rsidRPr="00510B48">
        <w:t>à</w:t>
      </w:r>
      <w:r w:rsidR="00A6293D" w:rsidRPr="00510B48">
        <w:t xml:space="preserve"> </w:t>
      </w:r>
      <w:r w:rsidRPr="00510B48">
        <w:t>l’adresse</w:t>
      </w:r>
      <w:r w:rsidR="00A6293D" w:rsidRPr="00510B48">
        <w:t xml:space="preserve"> </w:t>
      </w:r>
      <w:r w:rsidRPr="00510B48">
        <w:t>des</w:t>
      </w:r>
      <w:r w:rsidR="00A6293D" w:rsidRPr="00510B48">
        <w:t xml:space="preserve"> </w:t>
      </w:r>
      <w:r w:rsidRPr="00510B48">
        <w:t>services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601D40" w:rsidRPr="00510B48">
        <w:t>.</w:t>
      </w:r>
      <w:r w:rsidR="00A6293D" w:rsidRPr="00510B48">
        <w:t xml:space="preserve"> </w:t>
      </w:r>
      <w:r w:rsidRPr="00510B48">
        <w:t>Entre</w:t>
      </w:r>
      <w:r w:rsidR="00A6293D" w:rsidRPr="00510B48">
        <w:t xml:space="preserve"> </w:t>
      </w:r>
      <w:r w:rsidRPr="00510B48">
        <w:t>le</w:t>
      </w:r>
      <w:r w:rsidR="00A6293D" w:rsidRPr="00510B48">
        <w:t xml:space="preserve"> </w:t>
      </w:r>
      <w:r w:rsidRPr="00510B48">
        <w:t>20</w:t>
      </w:r>
      <w:r w:rsidR="00EA1970">
        <w:t> </w:t>
      </w:r>
      <w:r w:rsidRPr="00510B48">
        <w:t>décembre</w:t>
      </w:r>
      <w:r w:rsidR="00A6293D" w:rsidRPr="00510B48">
        <w:t xml:space="preserve"> </w:t>
      </w:r>
      <w:r w:rsidRPr="00510B48">
        <w:t>2017</w:t>
      </w:r>
      <w:r w:rsidR="00A6293D" w:rsidRPr="00510B48">
        <w:t xml:space="preserve"> </w:t>
      </w:r>
      <w:r w:rsidRPr="00510B48">
        <w:t>et</w:t>
      </w:r>
      <w:r w:rsidR="00A6293D" w:rsidRPr="00510B48">
        <w:t xml:space="preserve"> </w:t>
      </w:r>
      <w:r w:rsidRPr="00510B48">
        <w:t>le</w:t>
      </w:r>
      <w:r w:rsidR="00A6293D" w:rsidRPr="00510B48">
        <w:t xml:space="preserve"> </w:t>
      </w:r>
      <w:r w:rsidRPr="00510B48">
        <w:t>11</w:t>
      </w:r>
      <w:r w:rsidR="00EA1970">
        <w:t> </w:t>
      </w:r>
      <w:r w:rsidRPr="00510B48">
        <w:t>décembre</w:t>
      </w:r>
      <w:r w:rsidR="00A6293D" w:rsidRPr="00510B48">
        <w:t xml:space="preserve"> </w:t>
      </w:r>
      <w:r w:rsidRPr="00510B48">
        <w:t>2020,</w:t>
      </w:r>
      <w:r w:rsidR="00A6293D" w:rsidRPr="00510B48">
        <w:t xml:space="preserve"> </w:t>
      </w:r>
      <w:r w:rsidRPr="00510B48">
        <w:t>selon</w:t>
      </w:r>
      <w:r w:rsidR="00A6293D" w:rsidRPr="00510B48">
        <w:t xml:space="preserve"> </w:t>
      </w:r>
      <w:r w:rsidRPr="00510B48">
        <w:t>le</w:t>
      </w:r>
      <w:r w:rsidR="00A6293D" w:rsidRPr="00510B48">
        <w:t xml:space="preserve"> </w:t>
      </w:r>
      <w:r w:rsidRPr="00510B48">
        <w:t>règlement</w:t>
      </w:r>
      <w:r w:rsidR="00A6293D" w:rsidRPr="00510B48">
        <w:t xml:space="preserve"> </w:t>
      </w:r>
      <w:r w:rsidRPr="00510B48">
        <w:t>sur</w:t>
      </w:r>
      <w:r w:rsidR="00A6293D" w:rsidRPr="00510B48">
        <w:t xml:space="preserve"> </w:t>
      </w:r>
      <w:r w:rsidRPr="00510B48">
        <w:t>le</w:t>
      </w:r>
      <w:r w:rsidR="00A6293D" w:rsidRPr="00510B48">
        <w:t xml:space="preserve"> </w:t>
      </w:r>
      <w:r w:rsidRPr="00510B48">
        <w:t>formulaire</w:t>
      </w:r>
      <w:r w:rsidR="00A6293D" w:rsidRPr="00510B48">
        <w:t xml:space="preserve"> </w:t>
      </w:r>
      <w:r w:rsidRPr="00510B48">
        <w:t>d’enregistrement</w:t>
      </w:r>
      <w:r w:rsidR="00A6293D" w:rsidRPr="00510B48">
        <w:t xml:space="preserve"> </w:t>
      </w:r>
      <w:r w:rsidRPr="00510B48">
        <w:t>de</w:t>
      </w:r>
      <w:r w:rsidR="00A6293D" w:rsidRPr="00510B48">
        <w:t xml:space="preserve"> </w:t>
      </w:r>
      <w:r w:rsidRPr="00510B48">
        <w:t>la</w:t>
      </w:r>
      <w:r w:rsidR="00A6293D" w:rsidRPr="00510B48">
        <w:t xml:space="preserve"> </w:t>
      </w:r>
      <w:r w:rsidRPr="00510B48">
        <w:t>résidence</w:t>
      </w:r>
      <w:r w:rsidR="00A6293D" w:rsidRPr="00510B48">
        <w:t xml:space="preserve"> </w:t>
      </w:r>
      <w:r w:rsidRPr="00510B48">
        <w:t>à</w:t>
      </w:r>
      <w:r w:rsidR="00A6293D" w:rsidRPr="00510B48">
        <w:t xml:space="preserve"> </w:t>
      </w:r>
      <w:r w:rsidRPr="00510B48">
        <w:t>l’adresse</w:t>
      </w:r>
      <w:r w:rsidR="00A6293D" w:rsidRPr="00510B48">
        <w:t xml:space="preserve"> </w:t>
      </w:r>
      <w:r w:rsidRPr="00510B48">
        <w:t>des</w:t>
      </w:r>
      <w:r w:rsidR="00A6293D" w:rsidRPr="00510B48">
        <w:t xml:space="preserve"> </w:t>
      </w:r>
      <w:r w:rsidRPr="00510B48">
        <w:t>centres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sociaux,</w:t>
      </w:r>
      <w:r w:rsidR="00A6293D" w:rsidRPr="00510B48">
        <w:t xml:space="preserve"> </w:t>
      </w:r>
      <w:r w:rsidRPr="00510B48">
        <w:t>1</w:t>
      </w:r>
      <w:r w:rsidR="00EA1970">
        <w:t> </w:t>
      </w:r>
      <w:r w:rsidRPr="00510B48">
        <w:t>142</w:t>
      </w:r>
      <w:r w:rsidR="00EA1970">
        <w:t xml:space="preserve"> </w:t>
      </w:r>
      <w:r w:rsidRPr="00510B48">
        <w:t>personnes,</w:t>
      </w:r>
      <w:r w:rsidR="00A6293D" w:rsidRPr="00510B48">
        <w:t xml:space="preserve"> </w:t>
      </w:r>
      <w:r w:rsidRPr="00510B48">
        <w:t>dont</w:t>
      </w:r>
      <w:r w:rsidR="00A6293D" w:rsidRPr="00510B48">
        <w:t xml:space="preserve"> </w:t>
      </w:r>
      <w:r w:rsidRPr="00510B48">
        <w:t>la</w:t>
      </w:r>
      <w:r w:rsidR="00A6293D" w:rsidRPr="00510B48">
        <w:t xml:space="preserve"> </w:t>
      </w:r>
      <w:r w:rsidRPr="00510B48">
        <w:t>plupart</w:t>
      </w:r>
      <w:r w:rsidR="00A6293D" w:rsidRPr="00510B48">
        <w:t xml:space="preserve"> </w:t>
      </w:r>
      <w:r w:rsidRPr="00510B48">
        <w:t>vivaient</w:t>
      </w:r>
      <w:r w:rsidR="00A6293D" w:rsidRPr="00510B48">
        <w:t xml:space="preserve"> </w:t>
      </w:r>
      <w:r w:rsidRPr="00510B48">
        <w:t>dans</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informels,</w:t>
      </w:r>
      <w:r w:rsidR="00A6293D" w:rsidRPr="00510B48">
        <w:t xml:space="preserve"> </w:t>
      </w:r>
      <w:r w:rsidRPr="00510B48">
        <w:t>ont</w:t>
      </w:r>
      <w:r w:rsidR="00A6293D" w:rsidRPr="00510B48">
        <w:t xml:space="preserve"> </w:t>
      </w:r>
      <w:r w:rsidRPr="00510B48">
        <w:t>été</w:t>
      </w:r>
      <w:r w:rsidR="00A6293D" w:rsidRPr="00510B48">
        <w:t xml:space="preserve"> </w:t>
      </w:r>
      <w:r w:rsidRPr="00510B48">
        <w:t>enregistrées</w:t>
      </w:r>
      <w:r w:rsidR="00A6293D" w:rsidRPr="00510B48">
        <w:t xml:space="preserve"> </w:t>
      </w:r>
      <w:r w:rsidRPr="00510B48">
        <w:t>à</w:t>
      </w:r>
      <w:r w:rsidR="00A6293D" w:rsidRPr="00510B48">
        <w:t xml:space="preserve"> </w:t>
      </w:r>
      <w:r w:rsidRPr="00510B48">
        <w:t>l’adresse</w:t>
      </w:r>
      <w:r w:rsidR="00A6293D" w:rsidRPr="00510B48">
        <w:t xml:space="preserve"> </w:t>
      </w:r>
      <w:r w:rsidRPr="00510B48">
        <w:t>du</w:t>
      </w:r>
      <w:r w:rsidR="00A6293D" w:rsidRPr="00510B48">
        <w:t xml:space="preserve"> </w:t>
      </w:r>
      <w:r w:rsidRPr="00510B48">
        <w:t>centre</w:t>
      </w:r>
      <w:r w:rsidR="00A6293D" w:rsidRPr="00510B48">
        <w:t xml:space="preserve"> </w:t>
      </w:r>
      <w:r w:rsidRPr="00510B48">
        <w:t>social</w:t>
      </w:r>
      <w:r w:rsidR="00A6293D" w:rsidRPr="00510B48">
        <w:t xml:space="preserve"> </w:t>
      </w:r>
      <w:r w:rsidRPr="00510B48">
        <w:t>compétent</w:t>
      </w:r>
      <w:r w:rsidR="00A6293D" w:rsidRPr="00510B48">
        <w:t xml:space="preserve"> </w:t>
      </w:r>
      <w:r w:rsidRPr="00510B48">
        <w:t>avant</w:t>
      </w:r>
      <w:r w:rsidR="00A6293D" w:rsidRPr="00510B48">
        <w:t xml:space="preserve"> </w:t>
      </w:r>
      <w:r w:rsidRPr="00510B48">
        <w:t>de</w:t>
      </w:r>
      <w:r w:rsidR="00A6293D" w:rsidRPr="00510B48">
        <w:t xml:space="preserve"> </w:t>
      </w:r>
      <w:r w:rsidRPr="00510B48">
        <w:t>se</w:t>
      </w:r>
      <w:r w:rsidR="00A6293D" w:rsidRPr="00510B48">
        <w:t xml:space="preserve"> </w:t>
      </w:r>
      <w:r w:rsidRPr="00510B48">
        <w:t>voir</w:t>
      </w:r>
      <w:r w:rsidR="00A6293D" w:rsidRPr="00510B48">
        <w:t xml:space="preserve"> </w:t>
      </w:r>
      <w:r w:rsidRPr="00510B48">
        <w:t>délivrer</w:t>
      </w:r>
      <w:r w:rsidR="00A6293D" w:rsidRPr="00510B48">
        <w:t xml:space="preserve"> </w:t>
      </w:r>
      <w:r w:rsidRPr="00510B48">
        <w:t>des</w:t>
      </w:r>
      <w:r w:rsidR="00A6293D" w:rsidRPr="00510B48">
        <w:t xml:space="preserve"> </w:t>
      </w:r>
      <w:r w:rsidRPr="00510B48">
        <w:t>documents</w:t>
      </w:r>
      <w:r w:rsidR="00A6293D" w:rsidRPr="00510B48">
        <w:t xml:space="preserve"> </w:t>
      </w:r>
      <w:r w:rsidRPr="00510B48">
        <w:t>d’identité.</w:t>
      </w:r>
    </w:p>
    <w:p w14:paraId="03E43E9A" w14:textId="1AF6D1EE" w:rsidR="00222975" w:rsidRPr="00510B48" w:rsidRDefault="00222975" w:rsidP="00A6293D">
      <w:pPr>
        <w:pStyle w:val="SingleTxtG"/>
      </w:pPr>
      <w:r w:rsidRPr="00510B48">
        <w:t>55.</w:t>
      </w:r>
      <w:r w:rsidRPr="00510B48">
        <w:tab/>
        <w:t>Le</w:t>
      </w:r>
      <w:r w:rsidR="00A6293D" w:rsidRPr="00510B48">
        <w:t xml:space="preserve"> </w:t>
      </w:r>
      <w:r w:rsidRPr="00510B48">
        <w:t>programme</w:t>
      </w:r>
      <w:r w:rsidR="00A6293D" w:rsidRPr="00510B48">
        <w:t xml:space="preserve"> </w:t>
      </w:r>
      <w:r w:rsidRPr="00510B48">
        <w:t>public</w:t>
      </w:r>
      <w:r w:rsidR="00A6293D" w:rsidRPr="00510B48">
        <w:t xml:space="preserve"> </w:t>
      </w:r>
      <w:r w:rsidRPr="00510B48">
        <w:t>d’administration</w:t>
      </w:r>
      <w:r w:rsidR="00A6293D" w:rsidRPr="00510B48">
        <w:t xml:space="preserve"> </w:t>
      </w:r>
      <w:r w:rsidRPr="00510B48">
        <w:t>électronique</w:t>
      </w:r>
      <w:r w:rsidR="00A6293D" w:rsidRPr="00510B48">
        <w:t xml:space="preserve"> </w:t>
      </w:r>
      <w:r w:rsidRPr="00510B48">
        <w:t>concernant</w:t>
      </w:r>
      <w:r w:rsidR="00A6293D" w:rsidRPr="00510B48">
        <w:t xml:space="preserve"> </w:t>
      </w:r>
      <w:r w:rsidRPr="00510B48">
        <w:t>les</w:t>
      </w:r>
      <w:r w:rsidR="00A6293D" w:rsidRPr="00510B48">
        <w:t xml:space="preserve"> </w:t>
      </w:r>
      <w:r w:rsidRPr="00510B48">
        <w:t>nouveau-nés</w:t>
      </w:r>
      <w:r w:rsidR="00A6293D" w:rsidRPr="00510B48">
        <w:t xml:space="preserve"> « </w:t>
      </w:r>
      <w:r w:rsidRPr="00510B48">
        <w:t>Bienvenue</w:t>
      </w:r>
      <w:r w:rsidR="00A6293D" w:rsidRPr="00510B48">
        <w:t xml:space="preserve"> </w:t>
      </w:r>
      <w:r w:rsidRPr="00510B48">
        <w:t>dans</w:t>
      </w:r>
      <w:r w:rsidR="00A6293D" w:rsidRPr="00510B48">
        <w:t xml:space="preserve"> </w:t>
      </w:r>
      <w:r w:rsidRPr="00510B48">
        <w:t>le</w:t>
      </w:r>
      <w:r w:rsidR="00A6293D" w:rsidRPr="00510B48">
        <w:t xml:space="preserve"> </w:t>
      </w:r>
      <w:r w:rsidRPr="00510B48">
        <w:t>monde</w:t>
      </w:r>
      <w:r w:rsidR="00A6293D" w:rsidRPr="00510B48">
        <w:t xml:space="preserve"> » </w:t>
      </w:r>
      <w:r w:rsidRPr="00510B48">
        <w:t>a</w:t>
      </w:r>
      <w:r w:rsidR="00A6293D" w:rsidRPr="00510B48">
        <w:t xml:space="preserve"> </w:t>
      </w:r>
      <w:r w:rsidRPr="00510B48">
        <w:t>été</w:t>
      </w:r>
      <w:r w:rsidR="00A6293D" w:rsidRPr="00510B48">
        <w:t xml:space="preserve"> </w:t>
      </w:r>
      <w:r w:rsidRPr="00510B48">
        <w:t>étendu</w:t>
      </w:r>
      <w:r w:rsidR="00A6293D" w:rsidRPr="00510B48">
        <w:t xml:space="preserve"> </w:t>
      </w:r>
      <w:r w:rsidRPr="00510B48">
        <w:t>en</w:t>
      </w:r>
      <w:r w:rsidR="00A6293D" w:rsidRPr="00510B48">
        <w:t xml:space="preserve"> </w:t>
      </w:r>
      <w:r w:rsidRPr="00510B48">
        <w:t>2019</w:t>
      </w:r>
      <w:r w:rsidR="00A6293D" w:rsidRPr="00510B48">
        <w:t xml:space="preserve"> </w:t>
      </w:r>
      <w:r w:rsidRPr="00510B48">
        <w:t>à</w:t>
      </w:r>
      <w:r w:rsidR="00A6293D" w:rsidRPr="00510B48">
        <w:t xml:space="preserve"> </w:t>
      </w:r>
      <w:r w:rsidRPr="00510B48">
        <w:t>la</w:t>
      </w:r>
      <w:r w:rsidR="00A6293D" w:rsidRPr="00510B48">
        <w:t xml:space="preserve"> </w:t>
      </w:r>
      <w:r w:rsidRPr="00510B48">
        <w:t>soumission</w:t>
      </w:r>
      <w:r w:rsidR="00A6293D" w:rsidRPr="00510B48">
        <w:t xml:space="preserve"> </w:t>
      </w:r>
      <w:r w:rsidRPr="00510B48">
        <w:t>des</w:t>
      </w:r>
      <w:r w:rsidR="00A6293D" w:rsidRPr="00510B48">
        <w:t xml:space="preserve"> </w:t>
      </w:r>
      <w:r w:rsidRPr="00510B48">
        <w:t>demandes</w:t>
      </w:r>
      <w:r w:rsidR="00A6293D" w:rsidRPr="00510B48">
        <w:t xml:space="preserve"> </w:t>
      </w:r>
      <w:r w:rsidRPr="00510B48">
        <w:t>d’allocation</w:t>
      </w:r>
      <w:r w:rsidR="00A6293D" w:rsidRPr="00510B48">
        <w:t xml:space="preserve"> </w:t>
      </w:r>
      <w:r w:rsidRPr="00510B48">
        <w:t>parentale</w:t>
      </w:r>
      <w:r w:rsidR="00A6293D" w:rsidRPr="00510B48">
        <w:t xml:space="preserve"> </w:t>
      </w:r>
      <w:r w:rsidRPr="00510B48">
        <w:t>et</w:t>
      </w:r>
      <w:r w:rsidR="00A6293D" w:rsidRPr="00510B48">
        <w:t xml:space="preserve"> </w:t>
      </w:r>
      <w:r w:rsidRPr="00510B48">
        <w:t>de</w:t>
      </w:r>
      <w:r w:rsidR="00A6293D" w:rsidRPr="00510B48">
        <w:t xml:space="preserve"> </w:t>
      </w:r>
      <w:r w:rsidRPr="00510B48">
        <w:t>prestations</w:t>
      </w:r>
      <w:r w:rsidR="00A6293D" w:rsidRPr="00510B48">
        <w:t xml:space="preserve"> </w:t>
      </w:r>
      <w:r w:rsidRPr="00510B48">
        <w:t>locales</w:t>
      </w:r>
      <w:r w:rsidR="00A6293D" w:rsidRPr="00510B48">
        <w:t xml:space="preserve"> </w:t>
      </w:r>
      <w:r w:rsidRPr="00510B48">
        <w:t>en</w:t>
      </w:r>
      <w:r w:rsidR="00A6293D" w:rsidRPr="00510B48">
        <w:t xml:space="preserve"> </w:t>
      </w:r>
      <w:r w:rsidRPr="00510B48">
        <w:t>espèces</w:t>
      </w:r>
      <w:r w:rsidR="00601D40" w:rsidRPr="00510B48">
        <w:t>.</w:t>
      </w:r>
      <w:r w:rsidR="00A6293D" w:rsidRPr="00510B48">
        <w:t xml:space="preserve"> </w:t>
      </w:r>
      <w:r w:rsidRPr="00510B48">
        <w:t>Entre</w:t>
      </w:r>
      <w:r w:rsidR="00A6293D" w:rsidRPr="00510B48">
        <w:t xml:space="preserve"> </w:t>
      </w:r>
      <w:r w:rsidRPr="00510B48">
        <w:t>avril</w:t>
      </w:r>
      <w:r w:rsidR="00A6293D" w:rsidRPr="00510B48">
        <w:t xml:space="preserve"> </w:t>
      </w:r>
      <w:r w:rsidRPr="00510B48">
        <w:t>2016</w:t>
      </w:r>
      <w:r w:rsidR="00A6293D" w:rsidRPr="00510B48">
        <w:t xml:space="preserve"> </w:t>
      </w:r>
      <w:r w:rsidRPr="00510B48">
        <w:t>et</w:t>
      </w:r>
      <w:r w:rsidR="00A6293D" w:rsidRPr="00510B48">
        <w:t xml:space="preserve"> </w:t>
      </w:r>
      <w:r w:rsidRPr="00510B48">
        <w:t>juillet</w:t>
      </w:r>
      <w:r w:rsidR="00A6293D" w:rsidRPr="00510B48">
        <w:t xml:space="preserve"> </w:t>
      </w:r>
      <w:r w:rsidRPr="00510B48">
        <w:t>2021,</w:t>
      </w:r>
      <w:r w:rsidR="00A6293D" w:rsidRPr="00510B48">
        <w:t xml:space="preserve"> </w:t>
      </w:r>
      <w:r w:rsidRPr="00510B48">
        <w:t>ce</w:t>
      </w:r>
      <w:r w:rsidR="00A6293D" w:rsidRPr="00510B48">
        <w:t xml:space="preserve"> </w:t>
      </w:r>
      <w:r w:rsidRPr="00510B48">
        <w:t>service</w:t>
      </w:r>
      <w:r w:rsidR="00A6293D" w:rsidRPr="00510B48">
        <w:t xml:space="preserve"> </w:t>
      </w:r>
      <w:r w:rsidRPr="00510B48">
        <w:t>a</w:t>
      </w:r>
      <w:r w:rsidR="00A6293D" w:rsidRPr="00510B48">
        <w:t xml:space="preserve"> </w:t>
      </w:r>
      <w:r w:rsidRPr="00510B48">
        <w:t>permis</w:t>
      </w:r>
      <w:r w:rsidR="00A6293D" w:rsidRPr="00510B48">
        <w:t xml:space="preserve"> </w:t>
      </w:r>
      <w:r w:rsidRPr="00510B48">
        <w:t>à</w:t>
      </w:r>
      <w:r w:rsidR="00A6293D" w:rsidRPr="00510B48">
        <w:t xml:space="preserve"> </w:t>
      </w:r>
      <w:r w:rsidRPr="00510B48">
        <w:t>plus</w:t>
      </w:r>
      <w:r w:rsidR="00A6293D" w:rsidRPr="00510B48">
        <w:t xml:space="preserve"> </w:t>
      </w:r>
      <w:r w:rsidRPr="00510B48">
        <w:t>de</w:t>
      </w:r>
      <w:r w:rsidR="00A6293D" w:rsidRPr="00510B48">
        <w:t xml:space="preserve"> </w:t>
      </w:r>
      <w:r w:rsidRPr="00510B48">
        <w:t>250</w:t>
      </w:r>
      <w:r w:rsidR="00EA1970">
        <w:t> </w:t>
      </w:r>
      <w:r w:rsidRPr="00510B48">
        <w:t>000</w:t>
      </w:r>
      <w:r w:rsidR="00A6293D" w:rsidRPr="00510B48">
        <w:t xml:space="preserve"> </w:t>
      </w:r>
      <w:r w:rsidRPr="00510B48">
        <w:t>nouveau-nés</w:t>
      </w:r>
      <w:r w:rsidR="00A6293D" w:rsidRPr="00510B48">
        <w:t xml:space="preserve"> </w:t>
      </w:r>
      <w:r w:rsidRPr="00510B48">
        <w:t>d’être</w:t>
      </w:r>
      <w:r w:rsidR="00A6293D" w:rsidRPr="00510B48">
        <w:t xml:space="preserve"> </w:t>
      </w:r>
      <w:r w:rsidRPr="00510B48">
        <w:t>enregistrés</w:t>
      </w:r>
      <w:r w:rsidR="00A6293D" w:rsidRPr="00510B48">
        <w:t xml:space="preserve"> </w:t>
      </w:r>
      <w:r w:rsidRPr="00510B48">
        <w:t>à</w:t>
      </w:r>
      <w:r w:rsidR="00A6293D" w:rsidRPr="00510B48">
        <w:t xml:space="preserve"> </w:t>
      </w:r>
      <w:r w:rsidRPr="00510B48">
        <w:t>l’état</w:t>
      </w:r>
      <w:r w:rsidR="00A6293D" w:rsidRPr="00510B48">
        <w:t xml:space="preserve"> </w:t>
      </w:r>
      <w:r w:rsidRPr="00510B48">
        <w:t>civil</w:t>
      </w:r>
      <w:r w:rsidR="00A6293D" w:rsidRPr="00510B48">
        <w:t xml:space="preserve"> </w:t>
      </w:r>
      <w:r w:rsidRPr="00510B48">
        <w:t>et</w:t>
      </w:r>
      <w:r w:rsidR="00A6293D" w:rsidRPr="00510B48">
        <w:t xml:space="preserve"> </w:t>
      </w:r>
      <w:r w:rsidRPr="00510B48">
        <w:t>aux</w:t>
      </w:r>
      <w:r w:rsidR="00A6293D" w:rsidRPr="00510B48">
        <w:t xml:space="preserve"> </w:t>
      </w:r>
      <w:r w:rsidRPr="00510B48">
        <w:t>parents,</w:t>
      </w:r>
      <w:r w:rsidR="00A6293D" w:rsidRPr="00510B48">
        <w:t xml:space="preserve"> </w:t>
      </w:r>
      <w:r w:rsidRPr="00510B48">
        <w:t>dans</w:t>
      </w:r>
      <w:r w:rsidR="00A6293D" w:rsidRPr="00510B48">
        <w:t xml:space="preserve"> </w:t>
      </w:r>
      <w:r w:rsidRPr="00510B48">
        <w:t>plus</w:t>
      </w:r>
      <w:r w:rsidR="00A6293D" w:rsidRPr="00510B48">
        <w:t xml:space="preserve"> </w:t>
      </w:r>
      <w:r w:rsidRPr="00510B48">
        <w:t>de</w:t>
      </w:r>
      <w:r w:rsidR="00A6293D" w:rsidRPr="00510B48">
        <w:t xml:space="preserve"> </w:t>
      </w:r>
      <w:r w:rsidRPr="00510B48">
        <w:t>90</w:t>
      </w:r>
      <w:r w:rsidR="00EA1970">
        <w:t> %</w:t>
      </w:r>
      <w:r w:rsidR="00A6293D" w:rsidRPr="00510B48">
        <w:t xml:space="preserve"> </w:t>
      </w:r>
      <w:r w:rsidRPr="00510B48">
        <w:t>des</w:t>
      </w:r>
      <w:r w:rsidR="00A6293D" w:rsidRPr="00510B48">
        <w:t xml:space="preserve"> </w:t>
      </w:r>
      <w:r w:rsidRPr="00510B48">
        <w:t>cas,</w:t>
      </w:r>
      <w:r w:rsidR="00A6293D" w:rsidRPr="00510B48">
        <w:t xml:space="preserve"> </w:t>
      </w:r>
      <w:r w:rsidRPr="00510B48">
        <w:t>de</w:t>
      </w:r>
      <w:r w:rsidR="00A6293D" w:rsidRPr="00510B48">
        <w:t xml:space="preserve"> </w:t>
      </w:r>
      <w:r w:rsidRPr="00510B48">
        <w:t>soumettre</w:t>
      </w:r>
      <w:r w:rsidR="00A6293D" w:rsidRPr="00510B48">
        <w:t xml:space="preserve"> </w:t>
      </w:r>
      <w:r w:rsidRPr="00510B48">
        <w:t>de</w:t>
      </w:r>
      <w:r w:rsidR="00A6293D" w:rsidRPr="00510B48">
        <w:t xml:space="preserve"> </w:t>
      </w:r>
      <w:r w:rsidRPr="00510B48">
        <w:t>telles</w:t>
      </w:r>
      <w:r w:rsidR="00A6293D" w:rsidRPr="00510B48">
        <w:t xml:space="preserve"> </w:t>
      </w:r>
      <w:r w:rsidRPr="00510B48">
        <w:t>demandes.</w:t>
      </w:r>
    </w:p>
    <w:p w14:paraId="66425B35" w14:textId="5F0702D5" w:rsidR="00222975" w:rsidRPr="00510B48" w:rsidRDefault="00222975" w:rsidP="00A6293D">
      <w:pPr>
        <w:pStyle w:val="H23G"/>
        <w:rPr>
          <w:i/>
        </w:rPr>
      </w:pPr>
      <w:r w:rsidRPr="00510B48">
        <w:tab/>
      </w:r>
      <w:r w:rsidRPr="00510B48">
        <w:tab/>
        <w:t>Soins</w:t>
      </w:r>
      <w:r w:rsidR="00A6293D" w:rsidRPr="00510B48">
        <w:t xml:space="preserve"> </w:t>
      </w:r>
      <w:r w:rsidRPr="00510B48">
        <w:t>de</w:t>
      </w:r>
      <w:r w:rsidR="00A6293D" w:rsidRPr="00510B48">
        <w:t xml:space="preserve"> </w:t>
      </w:r>
      <w:r w:rsidRPr="00510B48">
        <w:t>santé</w:t>
      </w:r>
    </w:p>
    <w:p w14:paraId="1AB1E21D" w14:textId="7085BBBF" w:rsidR="00222975" w:rsidRPr="00510B48" w:rsidRDefault="00222975" w:rsidP="00A6293D">
      <w:pPr>
        <w:pStyle w:val="SingleTxtG"/>
      </w:pPr>
      <w:r w:rsidRPr="00510B48">
        <w:t>56.</w:t>
      </w:r>
      <w:r w:rsidRPr="00510B48">
        <w:tab/>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bookmarkStart w:id="3" w:name="_ftnref4"/>
      <w:bookmarkEnd w:id="3"/>
      <w:r w:rsidRPr="009D16C5">
        <w:rPr>
          <w:rStyle w:val="Appelnotedebasdep"/>
        </w:rPr>
        <w:footnoteReference w:id="7"/>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l’assurance</w:t>
      </w:r>
      <w:r w:rsidR="00A6293D" w:rsidRPr="00510B48">
        <w:t xml:space="preserve"> </w:t>
      </w:r>
      <w:r w:rsidRPr="00510B48">
        <w:t>médicale</w:t>
      </w:r>
      <w:bookmarkStart w:id="4" w:name="_ftnref5"/>
      <w:bookmarkEnd w:id="4"/>
      <w:r w:rsidRPr="009D16C5">
        <w:rPr>
          <w:rStyle w:val="Appelnotedebasdep"/>
        </w:rPr>
        <w:footnoteReference w:id="8"/>
      </w:r>
      <w:r w:rsidRPr="00510B48">
        <w:t>,</w:t>
      </w:r>
      <w:r w:rsidR="00A6293D" w:rsidRPr="00510B48">
        <w:t xml:space="preserve"> </w:t>
      </w:r>
      <w:r w:rsidRPr="00510B48">
        <w:t>toutes</w:t>
      </w:r>
      <w:r w:rsidR="00A6293D" w:rsidRPr="00510B48">
        <w:t xml:space="preserve"> </w:t>
      </w:r>
      <w:r w:rsidRPr="00510B48">
        <w:t>les</w:t>
      </w:r>
      <w:r w:rsidR="00A6293D" w:rsidRPr="00510B48">
        <w:t xml:space="preserve"> </w:t>
      </w:r>
      <w:r w:rsidRPr="00510B48">
        <w:t>personnes</w:t>
      </w:r>
      <w:r w:rsidR="00A6293D" w:rsidRPr="00510B48">
        <w:t xml:space="preserve"> </w:t>
      </w:r>
      <w:r w:rsidRPr="00510B48">
        <w:t>se</w:t>
      </w:r>
      <w:r w:rsidR="00A6293D" w:rsidRPr="00510B48">
        <w:t xml:space="preserve"> </w:t>
      </w:r>
      <w:r w:rsidRPr="00510B48">
        <w:t>trouvant</w:t>
      </w:r>
      <w:r w:rsidR="00A6293D" w:rsidRPr="00510B48">
        <w:t xml:space="preserve"> </w:t>
      </w:r>
      <w:r w:rsidRPr="00510B48">
        <w:t>sur</w:t>
      </w:r>
      <w:r w:rsidR="00A6293D" w:rsidRPr="00510B48">
        <w:t xml:space="preserve"> </w:t>
      </w:r>
      <w:r w:rsidRPr="00510B48">
        <w:t>le</w:t>
      </w:r>
      <w:r w:rsidR="00A6293D" w:rsidRPr="00510B48">
        <w:t xml:space="preserve"> </w:t>
      </w:r>
      <w:r w:rsidRPr="00510B48">
        <w:t>territoire</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sont</w:t>
      </w:r>
      <w:r w:rsidR="00A6293D" w:rsidRPr="00510B48">
        <w:t xml:space="preserve"> </w:t>
      </w:r>
      <w:r w:rsidRPr="00510B48">
        <w:t>égales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d’accès</w:t>
      </w:r>
      <w:r w:rsidR="00A6293D" w:rsidRPr="00510B48">
        <w:t xml:space="preserve"> </w:t>
      </w:r>
      <w:r w:rsidRPr="00510B48">
        <w:t>et</w:t>
      </w:r>
      <w:r w:rsidR="00A6293D" w:rsidRPr="00510B48">
        <w:t xml:space="preserve"> </w:t>
      </w:r>
      <w:r w:rsidRPr="00510B48">
        <w:t>de</w:t>
      </w:r>
      <w:r w:rsidR="00A6293D" w:rsidRPr="00510B48">
        <w:t xml:space="preserve"> </w:t>
      </w:r>
      <w:r w:rsidRPr="00510B48">
        <w:t>qualité</w:t>
      </w:r>
      <w:r w:rsidR="00A6293D" w:rsidRPr="00510B48">
        <w:t xml:space="preserve"> </w:t>
      </w:r>
      <w:r w:rsidRPr="00510B48">
        <w:t>des</w:t>
      </w:r>
      <w:r w:rsidR="00A6293D" w:rsidRPr="00510B48">
        <w:t xml:space="preserve"> </w:t>
      </w:r>
      <w:r w:rsidRPr="00510B48">
        <w:t>services</w:t>
      </w:r>
      <w:r w:rsidR="00A6293D" w:rsidRPr="00510B48">
        <w:t xml:space="preserve"> </w:t>
      </w:r>
      <w:r w:rsidRPr="00510B48">
        <w:t>médicaux</w:t>
      </w:r>
      <w:r w:rsidR="00601D40" w:rsidRPr="00510B48">
        <w:t>.</w:t>
      </w:r>
      <w:r w:rsidR="00A6293D" w:rsidRPr="00510B48">
        <w:t xml:space="preserve"> </w:t>
      </w:r>
      <w:r w:rsidRPr="00510B48">
        <w:t>En</w:t>
      </w:r>
      <w:r w:rsidR="00A6293D" w:rsidRPr="00510B48">
        <w:t xml:space="preserve"> </w:t>
      </w:r>
      <w:r w:rsidRPr="00510B48">
        <w:t>outre,</w:t>
      </w:r>
      <w:r w:rsidR="00A6293D" w:rsidRPr="00510B48">
        <w:t xml:space="preserve"> </w:t>
      </w:r>
      <w:r w:rsidRPr="00510B48">
        <w:t>toutes</w:t>
      </w:r>
      <w:r w:rsidR="00A6293D" w:rsidRPr="00510B48">
        <w:t xml:space="preserve"> </w:t>
      </w:r>
      <w:r w:rsidRPr="00510B48">
        <w:t>les</w:t>
      </w:r>
      <w:r w:rsidR="00A6293D" w:rsidRPr="00510B48">
        <w:t xml:space="preserve"> </w:t>
      </w:r>
      <w:r w:rsidRPr="00510B48">
        <w:t>femmes</w:t>
      </w:r>
      <w:r w:rsidR="00A6293D" w:rsidRPr="00510B48">
        <w:t xml:space="preserve"> </w:t>
      </w:r>
      <w:r w:rsidRPr="00510B48">
        <w:t>enceintes,</w:t>
      </w:r>
      <w:r w:rsidR="00A6293D" w:rsidRPr="00510B48">
        <w:t xml:space="preserve"> </w:t>
      </w:r>
      <w:r w:rsidRPr="00510B48">
        <w:t>et</w:t>
      </w:r>
      <w:r w:rsidR="00A6293D" w:rsidRPr="00510B48">
        <w:t xml:space="preserve"> </w:t>
      </w:r>
      <w:r w:rsidRPr="00510B48">
        <w:t>toutes</w:t>
      </w:r>
      <w:r w:rsidR="00A6293D" w:rsidRPr="00510B48">
        <w:t xml:space="preserve"> </w:t>
      </w:r>
      <w:r w:rsidRPr="00510B48">
        <w:t>les</w:t>
      </w:r>
      <w:r w:rsidR="00A6293D" w:rsidRPr="00510B48">
        <w:t xml:space="preserve"> </w:t>
      </w:r>
      <w:r w:rsidRPr="00510B48">
        <w:t>mères</w:t>
      </w:r>
      <w:r w:rsidR="00A6293D" w:rsidRPr="00510B48">
        <w:t xml:space="preserve"> </w:t>
      </w:r>
      <w:r w:rsidRPr="00510B48">
        <w:t>pendant</w:t>
      </w:r>
      <w:r w:rsidR="00A6293D" w:rsidRPr="00510B48">
        <w:t xml:space="preserve"> </w:t>
      </w:r>
      <w:r w:rsidRPr="00510B48">
        <w:t>douze</w:t>
      </w:r>
      <w:r w:rsidR="00A6293D" w:rsidRPr="00510B48">
        <w:t xml:space="preserve"> </w:t>
      </w:r>
      <w:r w:rsidRPr="00510B48">
        <w:t>mois</w:t>
      </w:r>
      <w:r w:rsidR="00A6293D" w:rsidRPr="00510B48">
        <w:t xml:space="preserve"> </w:t>
      </w:r>
      <w:r w:rsidRPr="00510B48">
        <w:t>à</w:t>
      </w:r>
      <w:r w:rsidR="00A6293D" w:rsidRPr="00510B48">
        <w:t xml:space="preserve"> </w:t>
      </w:r>
      <w:r w:rsidRPr="00510B48">
        <w:t>compter</w:t>
      </w:r>
      <w:r w:rsidR="00A6293D" w:rsidRPr="00510B48">
        <w:t xml:space="preserve"> </w:t>
      </w:r>
      <w:r w:rsidRPr="00510B48">
        <w:t>de</w:t>
      </w:r>
      <w:r w:rsidR="00A6293D" w:rsidRPr="00510B48">
        <w:t xml:space="preserve"> </w:t>
      </w:r>
      <w:r w:rsidRPr="00510B48">
        <w:t>la</w:t>
      </w:r>
      <w:r w:rsidR="00A6293D" w:rsidRPr="00510B48">
        <w:t xml:space="preserve"> </w:t>
      </w:r>
      <w:r w:rsidRPr="00510B48">
        <w:t>naissance</w:t>
      </w:r>
      <w:r w:rsidR="00A6293D" w:rsidRPr="00510B48">
        <w:t xml:space="preserve"> </w:t>
      </w:r>
      <w:r w:rsidRPr="00510B48">
        <w:t>d’un</w:t>
      </w:r>
      <w:r w:rsidR="00A6293D" w:rsidRPr="00510B48">
        <w:t xml:space="preserve"> </w:t>
      </w:r>
      <w:r w:rsidRPr="00510B48">
        <w:t>enfant,</w:t>
      </w:r>
      <w:r w:rsidR="00A6293D" w:rsidRPr="00510B48">
        <w:t xml:space="preserve"> </w:t>
      </w:r>
      <w:r w:rsidRPr="00510B48">
        <w:t>ont</w:t>
      </w:r>
      <w:r w:rsidR="00A6293D" w:rsidRPr="00510B48">
        <w:t xml:space="preserve"> </w:t>
      </w:r>
      <w:r w:rsidRPr="00510B48">
        <w:t>droit</w:t>
      </w:r>
      <w:r w:rsidR="00A6293D" w:rsidRPr="00510B48">
        <w:t xml:space="preserve"> </w:t>
      </w:r>
      <w:r w:rsidRPr="00510B48">
        <w:t>à</w:t>
      </w:r>
      <w:r w:rsidR="00A6293D" w:rsidRPr="00510B48">
        <w:t xml:space="preserve"> </w:t>
      </w:r>
      <w:r w:rsidRPr="00510B48">
        <w:t>des</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r w:rsidR="00A6293D" w:rsidRPr="00510B48">
        <w:t xml:space="preserve"> </w:t>
      </w:r>
      <w:r w:rsidRPr="00510B48">
        <w:t>complets,</w:t>
      </w:r>
      <w:r w:rsidR="00A6293D" w:rsidRPr="00510B48">
        <w:t xml:space="preserve"> </w:t>
      </w:r>
      <w:r w:rsidRPr="00510B48">
        <w:t>notamment</w:t>
      </w:r>
      <w:r w:rsidR="00A6293D" w:rsidRPr="00510B48">
        <w:t xml:space="preserve"> </w:t>
      </w:r>
      <w:r w:rsidRPr="00510B48">
        <w:t>à</w:t>
      </w:r>
      <w:r w:rsidR="00A6293D" w:rsidRPr="00510B48">
        <w:t xml:space="preserve"> </w:t>
      </w:r>
      <w:r w:rsidRPr="00510B48">
        <w:t>des</w:t>
      </w:r>
      <w:r w:rsidR="00A6293D" w:rsidRPr="00510B48">
        <w:t xml:space="preserve"> </w:t>
      </w:r>
      <w:r w:rsidRPr="00510B48">
        <w:t>médicaments</w:t>
      </w:r>
      <w:r w:rsidR="00A6293D" w:rsidRPr="00510B48">
        <w:t xml:space="preserve"> </w:t>
      </w:r>
      <w:r w:rsidRPr="00510B48">
        <w:t>et</w:t>
      </w:r>
      <w:r w:rsidR="00A6293D" w:rsidRPr="00510B48">
        <w:t xml:space="preserve"> </w:t>
      </w:r>
      <w:r w:rsidRPr="00510B48">
        <w:t>au</w:t>
      </w:r>
      <w:r w:rsidR="00A6293D" w:rsidRPr="00510B48">
        <w:t xml:space="preserve"> </w:t>
      </w:r>
      <w:r w:rsidRPr="00510B48">
        <w:t>remboursement</w:t>
      </w:r>
      <w:r w:rsidR="00A6293D" w:rsidRPr="00510B48">
        <w:t xml:space="preserve"> </w:t>
      </w:r>
      <w:r w:rsidRPr="00510B48">
        <w:t>des</w:t>
      </w:r>
      <w:r w:rsidR="00A6293D" w:rsidRPr="00510B48">
        <w:t xml:space="preserve"> </w:t>
      </w:r>
      <w:r w:rsidRPr="00510B48">
        <w:t>frais</w:t>
      </w:r>
      <w:r w:rsidR="00A6293D" w:rsidRPr="00510B48">
        <w:t xml:space="preserve"> </w:t>
      </w:r>
      <w:r w:rsidRPr="00510B48">
        <w:t>de</w:t>
      </w:r>
      <w:r w:rsidR="00A6293D" w:rsidRPr="00510B48">
        <w:t xml:space="preserve"> </w:t>
      </w:r>
      <w:r w:rsidRPr="00510B48">
        <w:t>transport,</w:t>
      </w:r>
      <w:r w:rsidR="00A6293D" w:rsidRPr="00510B48">
        <w:t xml:space="preserve"> </w:t>
      </w:r>
      <w:r w:rsidRPr="00510B48">
        <w:t>qu’elles</w:t>
      </w:r>
      <w:r w:rsidR="00A6293D" w:rsidRPr="00510B48">
        <w:t xml:space="preserve"> </w:t>
      </w:r>
      <w:r w:rsidRPr="00510B48">
        <w:t>possèdent</w:t>
      </w:r>
      <w:r w:rsidR="00A6293D" w:rsidRPr="00510B48">
        <w:t xml:space="preserve"> </w:t>
      </w:r>
      <w:r w:rsidRPr="00510B48">
        <w:t>ou</w:t>
      </w:r>
      <w:r w:rsidR="00A6293D" w:rsidRPr="00510B48">
        <w:t xml:space="preserve"> </w:t>
      </w:r>
      <w:r w:rsidRPr="00510B48">
        <w:t>non</w:t>
      </w:r>
      <w:r w:rsidR="00A6293D" w:rsidRPr="00510B48">
        <w:t xml:space="preserve"> </w:t>
      </w:r>
      <w:r w:rsidRPr="00510B48">
        <w:t>une</w:t>
      </w:r>
      <w:r w:rsidR="00A6293D" w:rsidRPr="00510B48">
        <w:t xml:space="preserve"> </w:t>
      </w:r>
      <w:r w:rsidRPr="00510B48">
        <w:t>attestation</w:t>
      </w:r>
      <w:r w:rsidR="00A6293D" w:rsidRPr="00510B48">
        <w:t xml:space="preserve"> </w:t>
      </w:r>
      <w:r w:rsidRPr="00510B48">
        <w:t>d’assurance</w:t>
      </w:r>
      <w:r w:rsidR="00A6293D" w:rsidRPr="00510B48">
        <w:t xml:space="preserve"> </w:t>
      </w:r>
      <w:r w:rsidRPr="00510B48">
        <w:t>maladie.</w:t>
      </w:r>
    </w:p>
    <w:p w14:paraId="353C2E8E" w14:textId="611493EE" w:rsidR="00222975" w:rsidRPr="00510B48" w:rsidRDefault="00222975" w:rsidP="00A6293D">
      <w:pPr>
        <w:pStyle w:val="SingleTxtG"/>
      </w:pPr>
      <w:r w:rsidRPr="00510B48">
        <w:t>57.</w:t>
      </w:r>
      <w:r w:rsidRPr="00510B48">
        <w:tab/>
        <w:t>Des</w:t>
      </w:r>
      <w:r w:rsidR="00A6293D" w:rsidRPr="00510B48">
        <w:t xml:space="preserve"> </w:t>
      </w:r>
      <w:r w:rsidRPr="00510B48">
        <w:t>examens</w:t>
      </w:r>
      <w:r w:rsidR="00A6293D" w:rsidRPr="00510B48">
        <w:t xml:space="preserve"> </w:t>
      </w:r>
      <w:r w:rsidRPr="00510B48">
        <w:t>préventifs</w:t>
      </w:r>
      <w:r w:rsidR="00A6293D" w:rsidRPr="00510B48">
        <w:t xml:space="preserve"> </w:t>
      </w:r>
      <w:r w:rsidRPr="00510B48">
        <w:t>gratuits</w:t>
      </w:r>
      <w:r w:rsidR="00A6293D" w:rsidRPr="00510B48">
        <w:t xml:space="preserve"> </w:t>
      </w:r>
      <w:r w:rsidRPr="00510B48">
        <w:t>sont</w:t>
      </w:r>
      <w:r w:rsidR="00A6293D" w:rsidRPr="00510B48">
        <w:t xml:space="preserve"> </w:t>
      </w:r>
      <w:r w:rsidRPr="00510B48">
        <w:t>régulièrement</w:t>
      </w:r>
      <w:r w:rsidR="00A6293D" w:rsidRPr="00510B48">
        <w:t xml:space="preserve"> </w:t>
      </w:r>
      <w:r w:rsidRPr="00510B48">
        <w:t>réalisés</w:t>
      </w:r>
      <w:r w:rsidR="00A6293D" w:rsidRPr="00510B48">
        <w:t xml:space="preserve"> </w:t>
      </w:r>
      <w:r w:rsidRPr="00510B48">
        <w:t>à</w:t>
      </w:r>
      <w:r w:rsidR="00A6293D" w:rsidRPr="00510B48">
        <w:t xml:space="preserve"> </w:t>
      </w:r>
      <w:r w:rsidRPr="00510B48">
        <w:t>des</w:t>
      </w:r>
      <w:r w:rsidR="00A6293D" w:rsidRPr="00510B48">
        <w:t xml:space="preserve"> </w:t>
      </w:r>
      <w:r w:rsidRPr="00510B48">
        <w:t>fins</w:t>
      </w:r>
      <w:r w:rsidR="00A6293D" w:rsidRPr="00510B48">
        <w:t xml:space="preserve"> </w:t>
      </w:r>
      <w:r w:rsidRPr="00510B48">
        <w:t>de</w:t>
      </w:r>
      <w:r w:rsidR="00A6293D" w:rsidRPr="00510B48">
        <w:t xml:space="preserve"> </w:t>
      </w:r>
      <w:r w:rsidRPr="00510B48">
        <w:t>diagnostic</w:t>
      </w:r>
      <w:r w:rsidR="00A6293D" w:rsidRPr="00510B48">
        <w:t xml:space="preserve"> </w:t>
      </w:r>
      <w:r w:rsidRPr="00510B48">
        <w:t>précoce</w:t>
      </w:r>
      <w:r w:rsidR="00A6293D" w:rsidRPr="00510B48">
        <w:t xml:space="preserve"> </w:t>
      </w:r>
      <w:r w:rsidRPr="00510B48">
        <w:t>et</w:t>
      </w:r>
      <w:r w:rsidR="00A6293D" w:rsidRPr="00510B48">
        <w:t xml:space="preserve"> </w:t>
      </w:r>
      <w:r w:rsidRPr="00510B48">
        <w:t>de</w:t>
      </w:r>
      <w:r w:rsidR="00A6293D" w:rsidRPr="00510B48">
        <w:t xml:space="preserve"> </w:t>
      </w:r>
      <w:r w:rsidRPr="00510B48">
        <w:t>prévention</w:t>
      </w:r>
      <w:r w:rsidR="00601D40" w:rsidRPr="00510B48">
        <w:t>.</w:t>
      </w:r>
      <w:r w:rsidR="00A6293D" w:rsidRPr="00510B48">
        <w:t xml:space="preserve"> </w:t>
      </w:r>
      <w:r w:rsidRPr="00510B48">
        <w:t>Ils</w:t>
      </w:r>
      <w:r w:rsidR="00A6293D" w:rsidRPr="00510B48">
        <w:t xml:space="preserve"> </w:t>
      </w:r>
      <w:r w:rsidRPr="00510B48">
        <w:t>ont</w:t>
      </w:r>
      <w:r w:rsidR="00A6293D" w:rsidRPr="00510B48">
        <w:t xml:space="preserve"> </w:t>
      </w:r>
      <w:r w:rsidRPr="00510B48">
        <w:t>lieu</w:t>
      </w:r>
      <w:r w:rsidR="00A6293D" w:rsidRPr="00510B48">
        <w:t xml:space="preserve"> </w:t>
      </w:r>
      <w:r w:rsidRPr="00510B48">
        <w:t>dans</w:t>
      </w:r>
      <w:r w:rsidR="00A6293D" w:rsidRPr="00510B48">
        <w:t xml:space="preserve"> </w:t>
      </w:r>
      <w:r w:rsidRPr="00510B48">
        <w:t>les</w:t>
      </w:r>
      <w:r w:rsidR="00A6293D" w:rsidRPr="00510B48">
        <w:t xml:space="preserve"> </w:t>
      </w:r>
      <w:r w:rsidRPr="00510B48">
        <w:t>dernières</w:t>
      </w:r>
      <w:r w:rsidR="00A6293D" w:rsidRPr="00510B48">
        <w:t xml:space="preserve"> </w:t>
      </w:r>
      <w:r w:rsidRPr="00510B48">
        <w:t>semaines</w:t>
      </w:r>
      <w:r w:rsidR="00A6293D" w:rsidRPr="00510B48">
        <w:t xml:space="preserve"> </w:t>
      </w:r>
      <w:r w:rsidRPr="00510B48">
        <w:t>du</w:t>
      </w:r>
      <w:r w:rsidR="00A6293D" w:rsidRPr="00510B48">
        <w:t xml:space="preserve"> </w:t>
      </w:r>
      <w:r w:rsidRPr="00510B48">
        <w:t>mois</w:t>
      </w:r>
      <w:r w:rsidR="00A6293D" w:rsidRPr="00510B48">
        <w:t xml:space="preserve"> </w:t>
      </w:r>
      <w:r w:rsidRPr="00510B48">
        <w:t>dans</w:t>
      </w:r>
      <w:r w:rsidR="00A6293D" w:rsidRPr="00510B48">
        <w:t xml:space="preserve"> </w:t>
      </w:r>
      <w:r w:rsidRPr="00510B48">
        <w:t>tout</w:t>
      </w:r>
      <w:r w:rsidR="00A6293D" w:rsidRPr="00510B48">
        <w:t xml:space="preserve"> </w:t>
      </w:r>
      <w:r w:rsidRPr="00510B48">
        <w:t>le</w:t>
      </w:r>
      <w:r w:rsidR="00A6293D" w:rsidRPr="00510B48">
        <w:t xml:space="preserve"> </w:t>
      </w:r>
      <w:r w:rsidRPr="00510B48">
        <w:t>pays</w:t>
      </w:r>
      <w:r w:rsidR="00A6293D" w:rsidRPr="00510B48">
        <w:t xml:space="preserve"> </w:t>
      </w:r>
      <w:r w:rsidRPr="00510B48">
        <w:t>et</w:t>
      </w:r>
      <w:r w:rsidR="00A6293D" w:rsidRPr="00510B48">
        <w:t xml:space="preserve"> </w:t>
      </w:r>
      <w:r w:rsidRPr="00510B48">
        <w:t>sont</w:t>
      </w:r>
      <w:r w:rsidR="00A6293D" w:rsidRPr="00510B48">
        <w:t xml:space="preserve"> </w:t>
      </w:r>
      <w:r w:rsidRPr="00510B48">
        <w:t>accessibles</w:t>
      </w:r>
      <w:r w:rsidR="00A6293D" w:rsidRPr="00510B48">
        <w:t xml:space="preserve"> </w:t>
      </w:r>
      <w:r w:rsidRPr="00510B48">
        <w:t>aux</w:t>
      </w:r>
      <w:r w:rsidR="00A6293D" w:rsidRPr="00510B48">
        <w:t xml:space="preserve"> </w:t>
      </w:r>
      <w:r w:rsidRPr="00510B48">
        <w:t>personnes</w:t>
      </w:r>
      <w:r w:rsidR="00A6293D" w:rsidRPr="00510B48">
        <w:t xml:space="preserve"> </w:t>
      </w:r>
      <w:r w:rsidRPr="00510B48">
        <w:t>qui</w:t>
      </w:r>
      <w:r w:rsidR="00A6293D" w:rsidRPr="00510B48">
        <w:t xml:space="preserve"> </w:t>
      </w:r>
      <w:r w:rsidRPr="00510B48">
        <w:t>n’ont</w:t>
      </w:r>
      <w:r w:rsidR="00A6293D" w:rsidRPr="00510B48">
        <w:t xml:space="preserve"> </w:t>
      </w:r>
      <w:r w:rsidRPr="00510B48">
        <w:t>pas</w:t>
      </w:r>
      <w:r w:rsidR="00A6293D" w:rsidRPr="00510B48">
        <w:t xml:space="preserve"> </w:t>
      </w:r>
      <w:r w:rsidRPr="00510B48">
        <w:t>d’assurance</w:t>
      </w:r>
      <w:r w:rsidR="00A6293D" w:rsidRPr="00510B48">
        <w:t xml:space="preserve"> </w:t>
      </w:r>
      <w:r w:rsidRPr="00510B48">
        <w:t>médicale,</w:t>
      </w:r>
      <w:r w:rsidR="00A6293D" w:rsidRPr="00510B48">
        <w:t xml:space="preserve"> </w:t>
      </w:r>
      <w:r w:rsidRPr="00510B48">
        <w:t>comme</w:t>
      </w:r>
      <w:r w:rsidR="00A6293D" w:rsidRPr="00510B48">
        <w:t xml:space="preserve"> </w:t>
      </w:r>
      <w:r w:rsidRPr="00510B48">
        <w:t>c’est</w:t>
      </w:r>
      <w:r w:rsidR="00A6293D" w:rsidRPr="00510B48">
        <w:t xml:space="preserve"> </w:t>
      </w:r>
      <w:r w:rsidRPr="00510B48">
        <w:t>le</w:t>
      </w:r>
      <w:r w:rsidR="00A6293D" w:rsidRPr="00510B48">
        <w:t xml:space="preserve"> </w:t>
      </w:r>
      <w:r w:rsidRPr="00510B48">
        <w:t>cas</w:t>
      </w:r>
      <w:r w:rsidR="00A6293D" w:rsidRPr="00510B48">
        <w:t xml:space="preserve"> </w:t>
      </w:r>
      <w:r w:rsidRPr="00510B48">
        <w:t>de</w:t>
      </w:r>
      <w:r w:rsidR="00A6293D" w:rsidRPr="00510B48">
        <w:t xml:space="preserve"> </w:t>
      </w:r>
      <w:r w:rsidRPr="00510B48">
        <w:t>nombreux</w:t>
      </w:r>
      <w:r w:rsidR="00A6293D" w:rsidRPr="00510B48">
        <w:t xml:space="preserve"> </w:t>
      </w:r>
      <w:r w:rsidRPr="00510B48">
        <w:t>Roms.</w:t>
      </w:r>
    </w:p>
    <w:p w14:paraId="60D2C404" w14:textId="238367DC" w:rsidR="00222975" w:rsidRPr="00510B48" w:rsidRDefault="00222975" w:rsidP="00A6293D">
      <w:pPr>
        <w:pStyle w:val="SingleTxtG"/>
      </w:pPr>
      <w:r w:rsidRPr="00510B48">
        <w:t>58.</w:t>
      </w:r>
      <w:r w:rsidRPr="00510B48">
        <w:tab/>
        <w:t>La</w:t>
      </w:r>
      <w:r w:rsidR="00A6293D" w:rsidRPr="00510B48">
        <w:t xml:space="preserve"> </w:t>
      </w:r>
      <w:r w:rsidRPr="00510B48">
        <w:t>présence</w:t>
      </w:r>
      <w:r w:rsidR="00A6293D" w:rsidRPr="00510B48">
        <w:t xml:space="preserve"> </w:t>
      </w:r>
      <w:r w:rsidRPr="00510B48">
        <w:t>de</w:t>
      </w:r>
      <w:r w:rsidR="00A6293D" w:rsidRPr="00510B48">
        <w:t xml:space="preserve"> </w:t>
      </w:r>
      <w:r w:rsidRPr="00510B48">
        <w:t>médiateurs</w:t>
      </w:r>
      <w:r w:rsidR="00A6293D" w:rsidRPr="00510B48">
        <w:t xml:space="preserve"> </w:t>
      </w:r>
      <w:r w:rsidRPr="00510B48">
        <w:t>de</w:t>
      </w:r>
      <w:r w:rsidR="00A6293D" w:rsidRPr="00510B48">
        <w:t xml:space="preserve"> </w:t>
      </w:r>
      <w:r w:rsidRPr="00510B48">
        <w:t>santé</w:t>
      </w:r>
      <w:r w:rsidR="00A6293D" w:rsidRPr="00510B48">
        <w:t xml:space="preserve"> </w:t>
      </w:r>
      <w:r w:rsidRPr="00510B48">
        <w:t>a</w:t>
      </w:r>
      <w:r w:rsidR="00A6293D" w:rsidRPr="00510B48">
        <w:t xml:space="preserve"> </w:t>
      </w:r>
      <w:r w:rsidRPr="00510B48">
        <w:t>profondément</w:t>
      </w:r>
      <w:r w:rsidR="00A6293D" w:rsidRPr="00510B48">
        <w:t xml:space="preserve"> </w:t>
      </w:r>
      <w:r w:rsidRPr="00510B48">
        <w:t>modifié</w:t>
      </w:r>
      <w:r w:rsidR="00A6293D" w:rsidRPr="00510B48">
        <w:t xml:space="preserve"> </w:t>
      </w:r>
      <w:r w:rsidRPr="00510B48">
        <w:t>la</w:t>
      </w:r>
      <w:r w:rsidR="00A6293D" w:rsidRPr="00510B48">
        <w:t xml:space="preserve"> </w:t>
      </w:r>
      <w:r w:rsidRPr="00510B48">
        <w:t>situation</w:t>
      </w:r>
      <w:r w:rsidR="00A6293D" w:rsidRPr="00510B48">
        <w:t xml:space="preserve"> </w:t>
      </w:r>
      <w:r w:rsidRPr="00510B48">
        <w:t>des</w:t>
      </w:r>
      <w:r w:rsidR="00A6293D" w:rsidRPr="00510B48">
        <w:t xml:space="preserve"> </w:t>
      </w:r>
      <w:r w:rsidRPr="00510B48">
        <w:t>Roms</w:t>
      </w:r>
      <w:r w:rsidR="00A6293D" w:rsidRPr="00510B48">
        <w:t xml:space="preserve"> </w:t>
      </w:r>
      <w:r w:rsidRPr="00510B48">
        <w:t>dans</w:t>
      </w:r>
      <w:r w:rsidR="00A6293D" w:rsidRPr="00510B48">
        <w:t xml:space="preserve"> </w:t>
      </w:r>
      <w:r w:rsidRPr="00510B48">
        <w:t>ce</w:t>
      </w:r>
      <w:r w:rsidR="00A6293D" w:rsidRPr="00510B48">
        <w:t xml:space="preserve"> </w:t>
      </w:r>
      <w:r w:rsidRPr="00510B48">
        <w:t>domaine</w:t>
      </w:r>
      <w:r w:rsidR="00601D40" w:rsidRPr="00510B48">
        <w:t>.</w:t>
      </w:r>
      <w:r w:rsidR="00A6293D" w:rsidRPr="00510B48">
        <w:t xml:space="preserve"> </w:t>
      </w:r>
      <w:r w:rsidRPr="00510B48">
        <w:t>La</w:t>
      </w:r>
      <w:r w:rsidR="00A6293D" w:rsidRPr="00510B48">
        <w:t xml:space="preserve"> </w:t>
      </w:r>
      <w:r w:rsidRPr="00510B48">
        <w:t>Commission</w:t>
      </w:r>
      <w:r w:rsidR="00A6293D" w:rsidRPr="00510B48">
        <w:t xml:space="preserve"> </w:t>
      </w:r>
      <w:r w:rsidRPr="00510B48">
        <w:t>européenne</w:t>
      </w:r>
      <w:r w:rsidR="00A6293D" w:rsidRPr="00510B48">
        <w:t xml:space="preserve"> </w:t>
      </w:r>
      <w:r w:rsidRPr="00510B48">
        <w:t>a</w:t>
      </w:r>
      <w:r w:rsidR="00A6293D" w:rsidRPr="00510B48">
        <w:t xml:space="preserve"> </w:t>
      </w:r>
      <w:r w:rsidRPr="00510B48">
        <w:t>considéré</w:t>
      </w:r>
      <w:r w:rsidR="00A6293D" w:rsidRPr="00510B48">
        <w:t xml:space="preserve"> </w:t>
      </w:r>
      <w:r w:rsidRPr="00510B48">
        <w:t>que</w:t>
      </w:r>
      <w:r w:rsidR="00A6293D" w:rsidRPr="00510B48">
        <w:t xml:space="preserve"> </w:t>
      </w:r>
      <w:r w:rsidRPr="00510B48">
        <w:t>le</w:t>
      </w:r>
      <w:r w:rsidR="00A6293D" w:rsidRPr="00510B48">
        <w:t xml:space="preserve"> </w:t>
      </w:r>
      <w:r w:rsidRPr="00510B48">
        <w:t>travail</w:t>
      </w:r>
      <w:r w:rsidR="00A6293D" w:rsidRPr="00510B48">
        <w:t xml:space="preserve"> </w:t>
      </w:r>
      <w:r w:rsidRPr="00510B48">
        <w:t>accompli</w:t>
      </w:r>
      <w:r w:rsidR="00A6293D" w:rsidRPr="00510B48">
        <w:t xml:space="preserve"> </w:t>
      </w:r>
      <w:r w:rsidRPr="00510B48">
        <w:t>par</w:t>
      </w:r>
      <w:r w:rsidR="00A6293D" w:rsidRPr="00510B48">
        <w:t xml:space="preserve"> </w:t>
      </w:r>
      <w:r w:rsidRPr="00510B48">
        <w:t>les</w:t>
      </w:r>
      <w:r w:rsidR="00A6293D" w:rsidRPr="00510B48">
        <w:t xml:space="preserve"> </w:t>
      </w:r>
      <w:r w:rsidRPr="00510B48">
        <w:t>médiateurs</w:t>
      </w:r>
      <w:r w:rsidR="00A6293D" w:rsidRPr="00510B48">
        <w:t xml:space="preserve"> </w:t>
      </w:r>
      <w:r w:rsidRPr="00510B48">
        <w:t>était</w:t>
      </w:r>
      <w:r w:rsidR="00A6293D" w:rsidRPr="00510B48">
        <w:t xml:space="preserve"> </w:t>
      </w:r>
      <w:r w:rsidRPr="00510B48">
        <w:t>une</w:t>
      </w:r>
      <w:r w:rsidR="00A6293D" w:rsidRPr="00510B48">
        <w:t xml:space="preserve"> </w:t>
      </w:r>
      <w:r w:rsidRPr="00510B48">
        <w:t>des</w:t>
      </w:r>
      <w:r w:rsidR="00A6293D" w:rsidRPr="00510B48">
        <w:t xml:space="preserve"> </w:t>
      </w:r>
      <w:r w:rsidRPr="00510B48">
        <w:t>plus</w:t>
      </w:r>
      <w:r w:rsidR="00A6293D" w:rsidRPr="00510B48">
        <w:t xml:space="preserve"> </w:t>
      </w:r>
      <w:r w:rsidRPr="00510B48">
        <w:t>grandes</w:t>
      </w:r>
      <w:r w:rsidR="00A6293D" w:rsidRPr="00510B48">
        <w:t xml:space="preserve"> </w:t>
      </w:r>
      <w:r w:rsidRPr="00510B48">
        <w:t>réalisations</w:t>
      </w:r>
      <w:r w:rsidR="00A6293D" w:rsidRPr="00510B48">
        <w:t xml:space="preserve"> </w:t>
      </w:r>
      <w:r w:rsidRPr="00510B48">
        <w:t>de</w:t>
      </w:r>
      <w:r w:rsidR="00A6293D" w:rsidRPr="00510B48">
        <w:t xml:space="preserve"> </w:t>
      </w:r>
      <w:r w:rsidRPr="00510B48">
        <w:t>la</w:t>
      </w:r>
      <w:r w:rsidR="00A6293D" w:rsidRPr="00510B48">
        <w:t xml:space="preserve"> </w:t>
      </w:r>
      <w:r w:rsidRPr="00510B48">
        <w:t>politique</w:t>
      </w:r>
      <w:r w:rsidR="00A6293D" w:rsidRPr="00510B48">
        <w:t xml:space="preserve"> </w:t>
      </w:r>
      <w:r w:rsidRPr="00510B48">
        <w:t>publique</w:t>
      </w:r>
      <w:r w:rsidR="00A6293D" w:rsidRPr="00510B48">
        <w:t xml:space="preserve"> </w:t>
      </w:r>
      <w:r w:rsidRPr="00510B48">
        <w:t>menée</w:t>
      </w:r>
      <w:r w:rsidR="00A6293D" w:rsidRPr="00510B48">
        <w:t xml:space="preserve"> </w:t>
      </w:r>
      <w:r w:rsidRPr="00510B48">
        <w:t>en</w:t>
      </w:r>
      <w:r w:rsidR="00A6293D" w:rsidRPr="00510B48">
        <w:t xml:space="preserve"> </w:t>
      </w:r>
      <w:r w:rsidRPr="00510B48">
        <w:t>faveur</w:t>
      </w:r>
      <w:r w:rsidR="00A6293D" w:rsidRPr="00510B48">
        <w:t xml:space="preserve"> </w:t>
      </w:r>
      <w:r w:rsidRPr="00510B48">
        <w:t>des</w:t>
      </w:r>
      <w:r w:rsidR="00A6293D" w:rsidRPr="00510B48">
        <w:t xml:space="preserve"> </w:t>
      </w:r>
      <w:r w:rsidRPr="00510B48">
        <w:t>Roms</w:t>
      </w:r>
      <w:r w:rsidR="00601D40" w:rsidRPr="00510B48">
        <w:t>.</w:t>
      </w:r>
      <w:r w:rsidR="00A6293D" w:rsidRPr="00510B48">
        <w:t xml:space="preserve"> </w:t>
      </w:r>
      <w:r w:rsidRPr="00510B48">
        <w:t>Les</w:t>
      </w:r>
      <w:r w:rsidR="00A6293D" w:rsidRPr="00510B48">
        <w:t xml:space="preserve"> </w:t>
      </w:r>
      <w:r w:rsidRPr="00510B48">
        <w:t>deux</w:t>
      </w:r>
      <w:r w:rsidR="00A6293D" w:rsidRPr="00510B48">
        <w:t xml:space="preserve"> </w:t>
      </w:r>
      <w:r w:rsidRPr="00510B48">
        <w:t>tiers</w:t>
      </w:r>
      <w:r w:rsidR="00A6293D" w:rsidRPr="00510B48">
        <w:t xml:space="preserve"> </w:t>
      </w:r>
      <w:r w:rsidRPr="00510B48">
        <w:t>des</w:t>
      </w:r>
      <w:r w:rsidR="00A6293D" w:rsidRPr="00510B48">
        <w:t xml:space="preserve"> </w:t>
      </w:r>
      <w:r w:rsidRPr="00510B48">
        <w:t>médiateurs</w:t>
      </w:r>
      <w:r w:rsidR="00A6293D" w:rsidRPr="00510B48">
        <w:t xml:space="preserve"> </w:t>
      </w:r>
      <w:r w:rsidRPr="00510B48">
        <w:t>recrutés</w:t>
      </w:r>
      <w:r w:rsidR="00A6293D" w:rsidRPr="00510B48">
        <w:t xml:space="preserve"> </w:t>
      </w:r>
      <w:r w:rsidRPr="00510B48">
        <w:t>ont</w:t>
      </w:r>
      <w:r w:rsidR="00A6293D" w:rsidRPr="00510B48">
        <w:t xml:space="preserve"> </w:t>
      </w:r>
      <w:r w:rsidRPr="00510B48">
        <w:t>suivi</w:t>
      </w:r>
      <w:r w:rsidR="00A6293D" w:rsidRPr="00510B48">
        <w:t xml:space="preserve"> </w:t>
      </w:r>
      <w:r w:rsidRPr="00510B48">
        <w:t>des</w:t>
      </w:r>
      <w:r w:rsidR="00A6293D" w:rsidRPr="00510B48">
        <w:t xml:space="preserve"> </w:t>
      </w:r>
      <w:r w:rsidRPr="00510B48">
        <w:t>études</w:t>
      </w:r>
      <w:r w:rsidR="00A6293D" w:rsidRPr="00510B48">
        <w:t xml:space="preserve"> </w:t>
      </w:r>
      <w:r w:rsidRPr="00510B48">
        <w:t>secondaires,</w:t>
      </w:r>
      <w:r w:rsidR="00A6293D" w:rsidRPr="00510B48">
        <w:t xml:space="preserve"> </w:t>
      </w:r>
      <w:r w:rsidRPr="00510B48">
        <w:t>l’autre</w:t>
      </w:r>
      <w:r w:rsidR="00A6293D" w:rsidRPr="00510B48">
        <w:t xml:space="preserve"> </w:t>
      </w:r>
      <w:r w:rsidRPr="00510B48">
        <w:t>tiers</w:t>
      </w:r>
      <w:r w:rsidR="00A6293D" w:rsidRPr="00510B48">
        <w:t xml:space="preserve"> </w:t>
      </w:r>
      <w:r w:rsidRPr="00510B48">
        <w:t>ayant</w:t>
      </w:r>
      <w:r w:rsidR="00A6293D" w:rsidRPr="00510B48">
        <w:t xml:space="preserve"> </w:t>
      </w:r>
      <w:r w:rsidRPr="00510B48">
        <w:t>achevé</w:t>
      </w:r>
      <w:r w:rsidR="00A6293D" w:rsidRPr="00510B48">
        <w:t xml:space="preserve"> </w:t>
      </w:r>
      <w:r w:rsidRPr="00510B48">
        <w:t>le</w:t>
      </w:r>
      <w:r w:rsidR="00A6293D" w:rsidRPr="00510B48">
        <w:t xml:space="preserve"> </w:t>
      </w:r>
      <w:r w:rsidRPr="00510B48">
        <w:t>cursus</w:t>
      </w:r>
      <w:r w:rsidR="00A6293D" w:rsidRPr="00510B48">
        <w:t xml:space="preserve"> </w:t>
      </w:r>
      <w:r w:rsidRPr="00510B48">
        <w:t>primaire</w:t>
      </w:r>
      <w:r w:rsidR="00601D40" w:rsidRPr="00510B48">
        <w:t>.</w:t>
      </w:r>
      <w:r w:rsidR="00A6293D" w:rsidRPr="00510B48">
        <w:t xml:space="preserve"> </w:t>
      </w:r>
      <w:r w:rsidRPr="00510B48">
        <w:t>En</w:t>
      </w:r>
      <w:r w:rsidR="00A6293D" w:rsidRPr="00510B48">
        <w:t xml:space="preserve"> </w:t>
      </w:r>
      <w:r w:rsidRPr="00510B48">
        <w:t>2019,</w:t>
      </w:r>
      <w:r w:rsidR="00A6293D" w:rsidRPr="00510B48">
        <w:t xml:space="preserve"> </w:t>
      </w:r>
      <w:r w:rsidRPr="00510B48">
        <w:t>85</w:t>
      </w:r>
      <w:r w:rsidR="00EA1970">
        <w:t> </w:t>
      </w:r>
      <w:r w:rsidRPr="00510B48">
        <w:t>médiateurs</w:t>
      </w:r>
      <w:r w:rsidR="00A6293D" w:rsidRPr="00510B48">
        <w:t xml:space="preserve"> </w:t>
      </w:r>
      <w:r w:rsidRPr="00510B48">
        <w:t>de</w:t>
      </w:r>
      <w:r w:rsidR="00A6293D" w:rsidRPr="00510B48">
        <w:t xml:space="preserve"> </w:t>
      </w:r>
      <w:r w:rsidRPr="00510B48">
        <w:t>santé</w:t>
      </w:r>
      <w:r w:rsidR="00A6293D" w:rsidRPr="00510B48">
        <w:t xml:space="preserve"> </w:t>
      </w:r>
      <w:r w:rsidRPr="00510B48">
        <w:t>qualifiés</w:t>
      </w:r>
      <w:r w:rsidR="00A6293D" w:rsidRPr="00510B48">
        <w:t xml:space="preserve"> </w:t>
      </w:r>
      <w:r w:rsidRPr="00510B48">
        <w:t>ont</w:t>
      </w:r>
      <w:r w:rsidR="00A6293D" w:rsidRPr="00510B48">
        <w:t xml:space="preserve"> </w:t>
      </w:r>
      <w:r w:rsidRPr="00510B48">
        <w:t>été</w:t>
      </w:r>
      <w:r w:rsidR="00A6293D" w:rsidRPr="00510B48">
        <w:t xml:space="preserve"> </w:t>
      </w:r>
      <w:r w:rsidRPr="00510B48">
        <w:t>recrutés</w:t>
      </w:r>
      <w:r w:rsidR="00A6293D" w:rsidRPr="00510B48">
        <w:t xml:space="preserve"> </w:t>
      </w:r>
      <w:r w:rsidRPr="00510B48">
        <w:t>dans</w:t>
      </w:r>
      <w:r w:rsidR="00A6293D" w:rsidRPr="00510B48">
        <w:t xml:space="preserve"> </w:t>
      </w:r>
      <w:r w:rsidRPr="00510B48">
        <w:t>70</w:t>
      </w:r>
      <w:r w:rsidR="00EA1970">
        <w:t> </w:t>
      </w:r>
      <w:r w:rsidRPr="00510B48">
        <w:t>villes</w:t>
      </w:r>
      <w:r w:rsidR="00A6293D" w:rsidRPr="00510B48">
        <w:t xml:space="preserve"> </w:t>
      </w:r>
      <w:r w:rsidRPr="00510B48">
        <w:t>et</w:t>
      </w:r>
      <w:r w:rsidR="00A6293D" w:rsidRPr="00510B48">
        <w:t xml:space="preserve"> </w:t>
      </w:r>
      <w:r w:rsidRPr="00510B48">
        <w:t>municipalités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w:t>
      </w:r>
      <w:r w:rsidR="00A6293D" w:rsidRPr="00510B48">
        <w:t xml:space="preserve"> </w:t>
      </w:r>
      <w:r w:rsidRPr="00510B48">
        <w:t>système</w:t>
      </w:r>
      <w:r w:rsidR="00A6293D" w:rsidRPr="00510B48">
        <w:t xml:space="preserve"> </w:t>
      </w:r>
      <w:r w:rsidRPr="00510B48">
        <w:t>de</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r w:rsidR="00A6293D" w:rsidRPr="00510B48">
        <w:t xml:space="preserve"> </w:t>
      </w:r>
      <w:r w:rsidRPr="00510B48">
        <w:t>ce</w:t>
      </w:r>
      <w:r w:rsidR="00A6293D" w:rsidRPr="00510B48">
        <w:t xml:space="preserve"> </w:t>
      </w:r>
      <w:r w:rsidRPr="00510B48">
        <w:t>qui</w:t>
      </w:r>
      <w:r w:rsidR="00A6293D" w:rsidRPr="00510B48">
        <w:t xml:space="preserve"> </w:t>
      </w:r>
      <w:r w:rsidRPr="00510B48">
        <w:t>représente</w:t>
      </w:r>
      <w:r w:rsidR="00A6293D" w:rsidRPr="00510B48">
        <w:t xml:space="preserve"> </w:t>
      </w:r>
      <w:r w:rsidRPr="00510B48">
        <w:t>une</w:t>
      </w:r>
      <w:r w:rsidR="00A6293D" w:rsidRPr="00510B48">
        <w:t xml:space="preserve"> </w:t>
      </w:r>
      <w:r w:rsidRPr="00510B48">
        <w:t>nette</w:t>
      </w:r>
      <w:r w:rsidR="00A6293D" w:rsidRPr="00510B48">
        <w:t xml:space="preserve"> </w:t>
      </w:r>
      <w:r w:rsidRPr="00510B48">
        <w:t>progression</w:t>
      </w:r>
      <w:r w:rsidR="00A6293D" w:rsidRPr="00510B48">
        <w:t xml:space="preserve"> </w:t>
      </w:r>
      <w:r w:rsidRPr="00510B48">
        <w:t>par</w:t>
      </w:r>
      <w:r w:rsidR="00A6293D" w:rsidRPr="00510B48">
        <w:t xml:space="preserve"> </w:t>
      </w:r>
      <w:r w:rsidRPr="00510B48">
        <w:t>rapport</w:t>
      </w:r>
      <w:r w:rsidR="00A6293D" w:rsidRPr="00510B48">
        <w:t xml:space="preserve"> </w:t>
      </w:r>
      <w:r w:rsidRPr="00510B48">
        <w:t>à</w:t>
      </w:r>
      <w:r w:rsidR="00A6293D" w:rsidRPr="00510B48">
        <w:t xml:space="preserve"> </w:t>
      </w:r>
      <w:r w:rsidRPr="00510B48">
        <w:t>2017,</w:t>
      </w:r>
      <w:r w:rsidR="00A6293D" w:rsidRPr="00510B48">
        <w:t xml:space="preserve"> </w:t>
      </w:r>
      <w:r w:rsidRPr="00510B48">
        <w:t>où</w:t>
      </w:r>
      <w:r w:rsidR="00A6293D" w:rsidRPr="00510B48">
        <w:t xml:space="preserve"> </w:t>
      </w:r>
      <w:r w:rsidRPr="00510B48">
        <w:t>ils</w:t>
      </w:r>
      <w:r w:rsidR="00A6293D" w:rsidRPr="00510B48">
        <w:t xml:space="preserve"> </w:t>
      </w:r>
      <w:r w:rsidRPr="00510B48">
        <w:t>étaient</w:t>
      </w:r>
      <w:r w:rsidR="00A6293D" w:rsidRPr="00510B48">
        <w:t xml:space="preserve"> </w:t>
      </w:r>
      <w:r w:rsidRPr="00510B48">
        <w:t>60</w:t>
      </w:r>
      <w:r w:rsidR="00601D40" w:rsidRPr="00510B48">
        <w:t>.</w:t>
      </w:r>
      <w:r w:rsidR="00A6293D" w:rsidRPr="00510B48">
        <w:t xml:space="preserve"> </w:t>
      </w:r>
      <w:r w:rsidRPr="00510B48">
        <w:t>Grâce</w:t>
      </w:r>
      <w:r w:rsidR="00A6293D" w:rsidRPr="00510B48">
        <w:t xml:space="preserve"> </w:t>
      </w:r>
      <w:r w:rsidRPr="00510B48">
        <w:t>à</w:t>
      </w:r>
      <w:r w:rsidR="00A6293D" w:rsidRPr="00510B48">
        <w:t xml:space="preserve"> </w:t>
      </w:r>
      <w:r w:rsidRPr="00510B48">
        <w:t>ces</w:t>
      </w:r>
      <w:r w:rsidR="00A6293D" w:rsidRPr="00510B48">
        <w:t xml:space="preserve"> </w:t>
      </w:r>
      <w:r w:rsidRPr="00510B48">
        <w:t>recrutements,</w:t>
      </w:r>
      <w:r w:rsidR="00A6293D" w:rsidRPr="00510B48">
        <w:t xml:space="preserve"> </w:t>
      </w:r>
      <w:r w:rsidRPr="00510B48">
        <w:t>les</w:t>
      </w:r>
      <w:r w:rsidR="00A6293D" w:rsidRPr="00510B48">
        <w:t xml:space="preserve"> </w:t>
      </w:r>
      <w:r w:rsidRPr="00510B48">
        <w:t>femmes</w:t>
      </w:r>
      <w:r w:rsidR="00A6293D" w:rsidRPr="00510B48">
        <w:t xml:space="preserve"> </w:t>
      </w:r>
      <w:r w:rsidRPr="00510B48">
        <w:t>roms</w:t>
      </w:r>
      <w:r w:rsidR="00A6293D" w:rsidRPr="00510B48">
        <w:t xml:space="preserve"> </w:t>
      </w:r>
      <w:r w:rsidRPr="00510B48">
        <w:t>accèdent</w:t>
      </w:r>
      <w:r w:rsidR="00A6293D" w:rsidRPr="00510B48">
        <w:t xml:space="preserve"> </w:t>
      </w:r>
      <w:r w:rsidRPr="00510B48">
        <w:t>plus</w:t>
      </w:r>
      <w:r w:rsidR="00A6293D" w:rsidRPr="00510B48">
        <w:t xml:space="preserve"> </w:t>
      </w:r>
      <w:r w:rsidRPr="00510B48">
        <w:t>facilement</w:t>
      </w:r>
      <w:r w:rsidR="00A6293D" w:rsidRPr="00510B48">
        <w:t xml:space="preserve"> </w:t>
      </w:r>
      <w:r w:rsidRPr="00510B48">
        <w:t>aux</w:t>
      </w:r>
      <w:r w:rsidR="00A6293D" w:rsidRPr="00510B48">
        <w:t xml:space="preserve"> </w:t>
      </w:r>
      <w:r w:rsidRPr="00510B48">
        <w:t>services</w:t>
      </w:r>
      <w:r w:rsidR="00A6293D" w:rsidRPr="00510B48">
        <w:t xml:space="preserve"> </w:t>
      </w:r>
      <w:r w:rsidRPr="00510B48">
        <w:t>de</w:t>
      </w:r>
      <w:r w:rsidR="00A6293D" w:rsidRPr="00510B48">
        <w:t xml:space="preserve"> </w:t>
      </w:r>
      <w:r w:rsidRPr="00510B48">
        <w:t>santé,</w:t>
      </w:r>
      <w:r w:rsidR="00A6293D" w:rsidRPr="00510B48">
        <w:t xml:space="preserve"> </w:t>
      </w:r>
      <w:r w:rsidRPr="00510B48">
        <w:t>et</w:t>
      </w:r>
      <w:r w:rsidR="00A6293D" w:rsidRPr="00510B48">
        <w:t xml:space="preserve"> </w:t>
      </w:r>
      <w:r w:rsidRPr="00510B48">
        <w:t>la</w:t>
      </w:r>
      <w:r w:rsidR="00A6293D" w:rsidRPr="00510B48">
        <w:t xml:space="preserve"> </w:t>
      </w:r>
      <w:r w:rsidRPr="00510B48">
        <w:t>systématisation</w:t>
      </w:r>
      <w:r w:rsidR="00A6293D" w:rsidRPr="00510B48">
        <w:t xml:space="preserve"> </w:t>
      </w:r>
      <w:r w:rsidRPr="00510B48">
        <w:t>des</w:t>
      </w:r>
      <w:r w:rsidR="00A6293D" w:rsidRPr="00510B48">
        <w:t xml:space="preserve"> </w:t>
      </w:r>
      <w:r w:rsidRPr="00510B48">
        <w:t>examens</w:t>
      </w:r>
      <w:r w:rsidR="00A6293D" w:rsidRPr="00510B48">
        <w:t xml:space="preserve"> </w:t>
      </w:r>
      <w:r w:rsidRPr="00510B48">
        <w:t>gynécologiques</w:t>
      </w:r>
      <w:r w:rsidR="00A6293D" w:rsidRPr="00510B48">
        <w:t xml:space="preserve"> </w:t>
      </w:r>
      <w:r w:rsidRPr="00510B48">
        <w:t>s’est</w:t>
      </w:r>
      <w:r w:rsidR="00A6293D" w:rsidRPr="00510B48">
        <w:t xml:space="preserve"> </w:t>
      </w:r>
      <w:r w:rsidRPr="00510B48">
        <w:t>poursuivie</w:t>
      </w:r>
      <w:r w:rsidR="00601D40" w:rsidRPr="00510B48">
        <w:t>.</w:t>
      </w:r>
      <w:r w:rsidR="00A6293D" w:rsidRPr="00510B48">
        <w:t xml:space="preserve"> </w:t>
      </w:r>
      <w:r w:rsidRPr="00510B48">
        <w:t>Les</w:t>
      </w:r>
      <w:r w:rsidR="00A6293D" w:rsidRPr="00510B48">
        <w:t xml:space="preserve"> </w:t>
      </w:r>
      <w:r w:rsidRPr="00510B48">
        <w:t>femmes</w:t>
      </w:r>
      <w:r w:rsidR="00A6293D" w:rsidRPr="00510B48">
        <w:t xml:space="preserve"> </w:t>
      </w:r>
      <w:r w:rsidRPr="00510B48">
        <w:t>enceintes</w:t>
      </w:r>
      <w:r w:rsidR="00A6293D" w:rsidRPr="00510B48">
        <w:t xml:space="preserve"> </w:t>
      </w:r>
      <w:r w:rsidRPr="00510B48">
        <w:t>et</w:t>
      </w:r>
      <w:r w:rsidR="00A6293D" w:rsidRPr="00510B48">
        <w:t xml:space="preserve"> </w:t>
      </w:r>
      <w:r w:rsidRPr="00510B48">
        <w:t>les</w:t>
      </w:r>
      <w:r w:rsidR="00A6293D" w:rsidRPr="00510B48">
        <w:t xml:space="preserve"> </w:t>
      </w:r>
      <w:r w:rsidRPr="00510B48">
        <w:t>femmes</w:t>
      </w:r>
      <w:r w:rsidR="00A6293D" w:rsidRPr="00510B48">
        <w:t xml:space="preserve"> </w:t>
      </w:r>
      <w:r w:rsidRPr="00510B48">
        <w:t>qui</w:t>
      </w:r>
      <w:r w:rsidR="00A6293D" w:rsidRPr="00510B48">
        <w:t xml:space="preserve"> </w:t>
      </w:r>
      <w:r w:rsidRPr="00510B48">
        <w:t>relèvent</w:t>
      </w:r>
      <w:r w:rsidR="00A6293D" w:rsidRPr="00510B48">
        <w:t xml:space="preserve"> </w:t>
      </w:r>
      <w:r w:rsidRPr="00510B48">
        <w:t>de</w:t>
      </w:r>
      <w:r w:rsidR="00A6293D" w:rsidRPr="00510B48">
        <w:t xml:space="preserve"> </w:t>
      </w:r>
      <w:r w:rsidRPr="00510B48">
        <w:t>couches</w:t>
      </w:r>
      <w:r w:rsidR="00A6293D" w:rsidRPr="00510B48">
        <w:t xml:space="preserve"> </w:t>
      </w:r>
      <w:r w:rsidRPr="00510B48">
        <w:t>sont</w:t>
      </w:r>
      <w:r w:rsidR="00A6293D" w:rsidRPr="00510B48">
        <w:t xml:space="preserve"> </w:t>
      </w:r>
      <w:r w:rsidRPr="00510B48">
        <w:t>mieux</w:t>
      </w:r>
      <w:r w:rsidR="00A6293D" w:rsidRPr="00510B48">
        <w:t xml:space="preserve"> </w:t>
      </w:r>
      <w:r w:rsidRPr="00510B48">
        <w:t>suivies</w:t>
      </w:r>
      <w:r w:rsidR="00A6293D" w:rsidRPr="00510B48">
        <w:t xml:space="preserve"> </w:t>
      </w:r>
      <w:r w:rsidRPr="00510B48">
        <w:t>et</w:t>
      </w:r>
      <w:r w:rsidR="00A6293D" w:rsidRPr="00510B48">
        <w:t xml:space="preserve"> </w:t>
      </w:r>
      <w:r w:rsidRPr="00510B48">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femmes</w:t>
      </w:r>
      <w:r w:rsidR="00A6293D" w:rsidRPr="00510B48">
        <w:t xml:space="preserve"> </w:t>
      </w:r>
      <w:r w:rsidRPr="00510B48">
        <w:t>et</w:t>
      </w:r>
      <w:r w:rsidR="00A6293D" w:rsidRPr="00510B48">
        <w:t xml:space="preserve"> </w:t>
      </w:r>
      <w:r w:rsidRPr="00510B48">
        <w:t>d’enfants</w:t>
      </w:r>
      <w:r w:rsidR="00A6293D" w:rsidRPr="00510B48">
        <w:t xml:space="preserve"> </w:t>
      </w:r>
      <w:r w:rsidRPr="00510B48">
        <w:t>vaccinés</w:t>
      </w:r>
      <w:r w:rsidR="00A6293D" w:rsidRPr="00510B48">
        <w:t xml:space="preserve"> </w:t>
      </w:r>
      <w:r w:rsidRPr="00510B48">
        <w:t>a</w:t>
      </w:r>
      <w:r w:rsidR="00A6293D" w:rsidRPr="00510B48">
        <w:t xml:space="preserve"> </w:t>
      </w:r>
      <w:r w:rsidRPr="00510B48">
        <w:t>augmenté.</w:t>
      </w:r>
    </w:p>
    <w:p w14:paraId="10B6C3C5" w14:textId="77777777" w:rsidR="00222975" w:rsidRPr="00510B48" w:rsidRDefault="00222975" w:rsidP="00A6293D">
      <w:pPr>
        <w:pStyle w:val="H23G"/>
        <w:rPr>
          <w:i/>
        </w:rPr>
      </w:pPr>
      <w:r w:rsidRPr="00510B48">
        <w:tab/>
      </w:r>
      <w:r w:rsidRPr="00510B48">
        <w:tab/>
        <w:t>Éducation</w:t>
      </w:r>
    </w:p>
    <w:p w14:paraId="4E8108C6" w14:textId="6AF673BC" w:rsidR="00222975" w:rsidRPr="00510B48" w:rsidRDefault="00222975" w:rsidP="00A6293D">
      <w:pPr>
        <w:pStyle w:val="SingleTxtG"/>
      </w:pPr>
      <w:r w:rsidRPr="00510B48">
        <w:t>59.</w:t>
      </w:r>
      <w:r w:rsidRPr="00510B48">
        <w:tab/>
        <w:t>Les</w:t>
      </w:r>
      <w:r w:rsidR="00A6293D" w:rsidRPr="00510B48">
        <w:t xml:space="preserve"> </w:t>
      </w:r>
      <w:r w:rsidRPr="00510B48">
        <w:t>principaux</w:t>
      </w:r>
      <w:r w:rsidR="00A6293D" w:rsidRPr="00510B48">
        <w:t xml:space="preserve"> </w:t>
      </w:r>
      <w:r w:rsidRPr="00510B48">
        <w:t>effets</w:t>
      </w:r>
      <w:r w:rsidR="00A6293D" w:rsidRPr="00510B48">
        <w:t xml:space="preserve"> </w:t>
      </w:r>
      <w:r w:rsidRPr="00510B48">
        <w:t>des</w:t>
      </w:r>
      <w:r w:rsidR="00A6293D" w:rsidRPr="00510B48">
        <w:t xml:space="preserve"> </w:t>
      </w:r>
      <w:r w:rsidRPr="00510B48">
        <w:t>mesures</w:t>
      </w:r>
      <w:r w:rsidR="00A6293D" w:rsidRPr="00510B48">
        <w:t xml:space="preserve"> </w:t>
      </w:r>
      <w:r w:rsidRPr="00510B48">
        <w:t>de</w:t>
      </w:r>
      <w:r w:rsidR="00A6293D" w:rsidRPr="00510B48">
        <w:t xml:space="preserve"> </w:t>
      </w:r>
      <w:r w:rsidRPr="00510B48">
        <w:t>soutien</w:t>
      </w:r>
      <w:r w:rsidR="00A6293D" w:rsidRPr="00510B48">
        <w:t xml:space="preserve"> </w:t>
      </w:r>
      <w:r w:rsidRPr="00510B48">
        <w:t>adoptées</w:t>
      </w:r>
      <w:r w:rsidR="00A6293D" w:rsidRPr="00510B48">
        <w:t xml:space="preserve"> </w:t>
      </w:r>
      <w:r w:rsidRPr="00510B48">
        <w:t>sont</w:t>
      </w:r>
      <w:r w:rsidR="00A6293D" w:rsidRPr="00510B48">
        <w:t xml:space="preserve"> </w:t>
      </w:r>
      <w:r w:rsidRPr="00510B48">
        <w:t>la</w:t>
      </w:r>
      <w:r w:rsidR="00A6293D" w:rsidRPr="00510B48">
        <w:t xml:space="preserve"> </w:t>
      </w:r>
      <w:r w:rsidRPr="00510B48">
        <w:t>meilleure</w:t>
      </w:r>
      <w:r w:rsidR="00A6293D" w:rsidRPr="00510B48">
        <w:t xml:space="preserve"> </w:t>
      </w:r>
      <w:r w:rsidRPr="00510B48">
        <w:t>insertion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roms</w:t>
      </w:r>
      <w:r w:rsidR="00A6293D" w:rsidRPr="00510B48">
        <w:t xml:space="preserve"> </w:t>
      </w:r>
      <w:r w:rsidRPr="00510B48">
        <w:t>dans</w:t>
      </w:r>
      <w:r w:rsidR="00A6293D" w:rsidRPr="00510B48">
        <w:t xml:space="preserve"> </w:t>
      </w:r>
      <w:r w:rsidRPr="00510B48">
        <w:t>le</w:t>
      </w:r>
      <w:r w:rsidR="00A6293D" w:rsidRPr="00510B48">
        <w:t xml:space="preserve"> </w:t>
      </w:r>
      <w:r w:rsidRPr="00510B48">
        <w:t>système</w:t>
      </w:r>
      <w:r w:rsidR="00A6293D" w:rsidRPr="00510B48">
        <w:t xml:space="preserve"> </w:t>
      </w:r>
      <w:r w:rsidRPr="00510B48">
        <w:t>éducatif</w:t>
      </w:r>
      <w:r w:rsidR="00A6293D" w:rsidRPr="00510B48">
        <w:t xml:space="preserve"> </w:t>
      </w:r>
      <w:r w:rsidRPr="00510B48">
        <w:t>et</w:t>
      </w:r>
      <w:r w:rsidR="00A6293D" w:rsidRPr="00510B48">
        <w:t xml:space="preserve"> </w:t>
      </w:r>
      <w:r w:rsidRPr="00510B48">
        <w:t>le</w:t>
      </w:r>
      <w:r w:rsidR="00A6293D" w:rsidRPr="00510B48">
        <w:t xml:space="preserve"> </w:t>
      </w:r>
      <w:r w:rsidRPr="00510B48">
        <w:t>recul</w:t>
      </w:r>
      <w:r w:rsidR="00A6293D" w:rsidRPr="00510B48">
        <w:t xml:space="preserve"> </w:t>
      </w:r>
      <w:r w:rsidRPr="00510B48">
        <w:t>des</w:t>
      </w:r>
      <w:r w:rsidR="00A6293D" w:rsidRPr="00510B48">
        <w:t xml:space="preserve"> </w:t>
      </w:r>
      <w:r w:rsidRPr="00510B48">
        <w:t>taux</w:t>
      </w:r>
      <w:r w:rsidR="00A6293D" w:rsidRPr="00510B48">
        <w:t xml:space="preserve"> </w:t>
      </w:r>
      <w:r w:rsidRPr="00510B48">
        <w:t>de</w:t>
      </w:r>
      <w:r w:rsidR="00A6293D" w:rsidRPr="00510B48">
        <w:t xml:space="preserve"> </w:t>
      </w:r>
      <w:r w:rsidRPr="00510B48">
        <w:t>décrochage</w:t>
      </w:r>
      <w:r w:rsidR="00A6293D" w:rsidRPr="00510B48">
        <w:t xml:space="preserve"> </w:t>
      </w:r>
      <w:r w:rsidRPr="00510B48">
        <w:t>et</w:t>
      </w:r>
      <w:r w:rsidR="00A6293D" w:rsidRPr="00510B48">
        <w:t xml:space="preserve"> </w:t>
      </w:r>
      <w:r w:rsidRPr="00510B48">
        <w:t>d’abandon</w:t>
      </w:r>
      <w:r w:rsidR="00A6293D" w:rsidRPr="00510B48">
        <w:t xml:space="preserve"> </w:t>
      </w:r>
      <w:r w:rsidRPr="00510B48">
        <w:lastRenderedPageBreak/>
        <w:t>scolaire</w:t>
      </w:r>
      <w:r w:rsidR="00601D40" w:rsidRPr="00510B48">
        <w:t>.</w:t>
      </w:r>
      <w:r w:rsidR="00A6293D" w:rsidRPr="00510B48">
        <w:t xml:space="preserve"> </w:t>
      </w:r>
      <w:r w:rsidRPr="00510B48">
        <w:t>On</w:t>
      </w:r>
      <w:r w:rsidR="00A6293D" w:rsidRPr="00510B48">
        <w:t xml:space="preserve"> </w:t>
      </w:r>
      <w:r w:rsidRPr="00510B48">
        <w:t>constate</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un</w:t>
      </w:r>
      <w:r w:rsidR="00A6293D" w:rsidRPr="00510B48">
        <w:t xml:space="preserve"> </w:t>
      </w:r>
      <w:r w:rsidRPr="00510B48">
        <w:t>accroissement</w:t>
      </w:r>
      <w:r w:rsidR="00A6293D" w:rsidRPr="00510B48">
        <w:t xml:space="preserve"> </w:t>
      </w:r>
      <w:r w:rsidRPr="00510B48">
        <w:t>du</w:t>
      </w:r>
      <w:r w:rsidR="00A6293D" w:rsidRPr="00510B48">
        <w:t xml:space="preserve"> </w:t>
      </w:r>
      <w:r w:rsidRPr="00510B48">
        <w:t>nombre</w:t>
      </w:r>
      <w:r w:rsidR="00A6293D" w:rsidRPr="00510B48">
        <w:t xml:space="preserve"> </w:t>
      </w:r>
      <w:r w:rsidRPr="00510B48">
        <w:t>des</w:t>
      </w:r>
      <w:r w:rsidR="00A6293D" w:rsidRPr="00510B48">
        <w:t xml:space="preserve"> </w:t>
      </w:r>
      <w:r w:rsidRPr="00510B48">
        <w:t>élèves</w:t>
      </w:r>
      <w:r w:rsidR="00A6293D" w:rsidRPr="00510B48">
        <w:t xml:space="preserve"> </w:t>
      </w:r>
      <w:r w:rsidRPr="00510B48">
        <w:t>scolarisés</w:t>
      </w:r>
      <w:r w:rsidR="00A6293D" w:rsidRPr="00510B48">
        <w:t xml:space="preserve"> </w:t>
      </w:r>
      <w:r w:rsidRPr="00510B48">
        <w:t>et</w:t>
      </w:r>
      <w:r w:rsidR="00A6293D" w:rsidRPr="00510B48">
        <w:t xml:space="preserve"> </w:t>
      </w:r>
      <w:r w:rsidRPr="00510B48">
        <w:t>de</w:t>
      </w:r>
      <w:r w:rsidR="00A6293D" w:rsidRPr="00510B48">
        <w:t xml:space="preserve"> </w:t>
      </w:r>
      <w:r w:rsidRPr="00510B48">
        <w:t>ceux</w:t>
      </w:r>
      <w:r w:rsidR="00A6293D" w:rsidRPr="00510B48">
        <w:t xml:space="preserve"> </w:t>
      </w:r>
      <w:r w:rsidRPr="00510B48">
        <w:t>qui</w:t>
      </w:r>
      <w:r w:rsidR="00A6293D" w:rsidRPr="00510B48">
        <w:t xml:space="preserve"> </w:t>
      </w:r>
      <w:r w:rsidRPr="00510B48">
        <w:t>terminent</w:t>
      </w:r>
      <w:r w:rsidR="00A6293D" w:rsidRPr="00510B48">
        <w:t xml:space="preserve"> </w:t>
      </w:r>
      <w:r w:rsidRPr="00510B48">
        <w:t>le</w:t>
      </w:r>
      <w:r w:rsidR="00A6293D" w:rsidRPr="00510B48">
        <w:t xml:space="preserve"> </w:t>
      </w:r>
      <w:r w:rsidRPr="00510B48">
        <w:t>cycle</w:t>
      </w:r>
      <w:r w:rsidR="00A6293D" w:rsidRPr="00510B48">
        <w:t xml:space="preserve"> </w:t>
      </w:r>
      <w:r w:rsidRPr="00510B48">
        <w:t>secondaire</w:t>
      </w:r>
      <w:r w:rsidR="00601D40" w:rsidRPr="00510B48">
        <w:t>.</w:t>
      </w:r>
      <w:r w:rsidR="00A6293D" w:rsidRPr="00510B48">
        <w:t xml:space="preserve"> </w:t>
      </w:r>
      <w:r w:rsidRPr="00510B48">
        <w:t>D’après</w:t>
      </w:r>
      <w:r w:rsidR="00A6293D" w:rsidRPr="00510B48">
        <w:t xml:space="preserve"> </w:t>
      </w:r>
      <w:r w:rsidRPr="00510B48">
        <w:t>l’enquête</w:t>
      </w:r>
      <w:r w:rsidR="00A6293D" w:rsidRPr="00510B48">
        <w:t xml:space="preserve"> </w:t>
      </w:r>
      <w:r w:rsidRPr="00510B48">
        <w:t>MICS6</w:t>
      </w:r>
      <w:r w:rsidRPr="009D16C5">
        <w:rPr>
          <w:rStyle w:val="Appelnotedebasdep"/>
        </w:rPr>
        <w:footnoteReference w:id="9"/>
      </w:r>
      <w:r w:rsidR="00A6293D" w:rsidRPr="00510B48">
        <w:t xml:space="preserve"> </w:t>
      </w:r>
      <w:r w:rsidRPr="00510B48">
        <w:t>réalisée</w:t>
      </w:r>
      <w:r w:rsidR="00A6293D" w:rsidRPr="00510B48">
        <w:t xml:space="preserve"> </w:t>
      </w:r>
      <w:r w:rsidRPr="00510B48">
        <w:t>en</w:t>
      </w:r>
      <w:r w:rsidR="00A6293D" w:rsidRPr="00510B48">
        <w:t xml:space="preserve"> </w:t>
      </w:r>
      <w:r w:rsidRPr="00510B48">
        <w:t>2019,</w:t>
      </w:r>
      <w:r w:rsidR="00A6293D" w:rsidRPr="00510B48">
        <w:t xml:space="preserve"> </w:t>
      </w:r>
      <w:r w:rsidRPr="00510B48">
        <w:t>27</w:t>
      </w:r>
      <w:r w:rsidR="00EA1970">
        <w:t> %</w:t>
      </w:r>
      <w:r w:rsidR="00A6293D" w:rsidRPr="00510B48">
        <w:t xml:space="preserve"> </w:t>
      </w:r>
      <w:r w:rsidRPr="00510B48">
        <w:t>des</w:t>
      </w:r>
      <w:r w:rsidR="00A6293D" w:rsidRPr="00510B48">
        <w:t xml:space="preserve"> </w:t>
      </w:r>
      <w:r w:rsidRPr="00510B48">
        <w:t>filles</w:t>
      </w:r>
      <w:r w:rsidR="00A6293D" w:rsidRPr="00510B48">
        <w:t xml:space="preserve"> </w:t>
      </w:r>
      <w:r w:rsidRPr="00510B48">
        <w:t>roms</w:t>
      </w:r>
      <w:r w:rsidR="00A6293D" w:rsidRPr="00510B48">
        <w:t xml:space="preserve"> </w:t>
      </w:r>
      <w:r w:rsidRPr="00510B48">
        <w:t>suivaient</w:t>
      </w:r>
      <w:r w:rsidR="00A6293D" w:rsidRPr="00510B48">
        <w:t xml:space="preserve"> </w:t>
      </w:r>
      <w:r w:rsidRPr="00510B48">
        <w:t>des</w:t>
      </w:r>
      <w:r w:rsidR="00A6293D" w:rsidRPr="00510B48">
        <w:t xml:space="preserve"> </w:t>
      </w:r>
      <w:r w:rsidRPr="00510B48">
        <w:t>études</w:t>
      </w:r>
      <w:r w:rsidR="00A6293D" w:rsidRPr="00510B48">
        <w:t xml:space="preserve"> </w:t>
      </w:r>
      <w:r w:rsidRPr="00510B48">
        <w:t>secondaires,</w:t>
      </w:r>
      <w:r w:rsidR="00A6293D" w:rsidRPr="00510B48">
        <w:t xml:space="preserve"> </w:t>
      </w:r>
      <w:r w:rsidRPr="00510B48">
        <w:t>ce</w:t>
      </w:r>
      <w:r w:rsidR="00A6293D" w:rsidRPr="00510B48">
        <w:t xml:space="preserve"> </w:t>
      </w:r>
      <w:r w:rsidRPr="00510B48">
        <w:t>qui</w:t>
      </w:r>
      <w:r w:rsidR="00A6293D" w:rsidRPr="00510B48">
        <w:t xml:space="preserve"> </w:t>
      </w:r>
      <w:r w:rsidRPr="00510B48">
        <w:t>représentait</w:t>
      </w:r>
      <w:r w:rsidR="00A6293D" w:rsidRPr="00510B48">
        <w:t xml:space="preserve"> </w:t>
      </w:r>
      <w:r w:rsidRPr="00510B48">
        <w:t>une</w:t>
      </w:r>
      <w:r w:rsidR="00A6293D" w:rsidRPr="00510B48">
        <w:t xml:space="preserve"> </w:t>
      </w:r>
      <w:r w:rsidRPr="00510B48">
        <w:t>hausse</w:t>
      </w:r>
      <w:r w:rsidR="00A6293D" w:rsidRPr="00510B48">
        <w:t xml:space="preserve"> </w:t>
      </w:r>
      <w:r w:rsidRPr="00510B48">
        <w:t>de</w:t>
      </w:r>
      <w:r w:rsidR="00A6293D" w:rsidRPr="00510B48">
        <w:t xml:space="preserve"> </w:t>
      </w:r>
      <w:r w:rsidRPr="00510B48">
        <w:t>12</w:t>
      </w:r>
      <w:r w:rsidR="00EA1970">
        <w:t> %</w:t>
      </w:r>
      <w:r w:rsidR="00A6293D" w:rsidRPr="00510B48">
        <w:t xml:space="preserve"> </w:t>
      </w:r>
      <w:r w:rsidRPr="00510B48">
        <w:t>par</w:t>
      </w:r>
      <w:r w:rsidR="00A6293D" w:rsidRPr="00510B48">
        <w:t xml:space="preserve"> </w:t>
      </w:r>
      <w:r w:rsidRPr="00510B48">
        <w:t>rapport</w:t>
      </w:r>
      <w:r w:rsidR="00A6293D" w:rsidRPr="00510B48">
        <w:t xml:space="preserve"> </w:t>
      </w:r>
      <w:r w:rsidRPr="00510B48">
        <w:t>à</w:t>
      </w:r>
      <w:r w:rsidR="00A6293D" w:rsidRPr="00510B48">
        <w:t xml:space="preserve"> </w:t>
      </w:r>
      <w:r w:rsidRPr="00510B48">
        <w:t>2015.</w:t>
      </w:r>
    </w:p>
    <w:p w14:paraId="473A7436" w14:textId="02A1DA64" w:rsidR="00222975" w:rsidRPr="00510B48" w:rsidRDefault="00222975" w:rsidP="00A6293D">
      <w:pPr>
        <w:pStyle w:val="SingleTxtG"/>
      </w:pPr>
      <w:r w:rsidRPr="00510B48">
        <w:t>60.</w:t>
      </w:r>
      <w:r w:rsidRPr="00510B48">
        <w:tab/>
        <w:t>Pour</w:t>
      </w:r>
      <w:r w:rsidR="00A6293D" w:rsidRPr="00510B48">
        <w:t xml:space="preserve"> </w:t>
      </w:r>
      <w:r w:rsidRPr="00510B48">
        <w:t>lutter</w:t>
      </w:r>
      <w:r w:rsidR="00A6293D" w:rsidRPr="00510B48">
        <w:t xml:space="preserve"> </w:t>
      </w:r>
      <w:r w:rsidRPr="00510B48">
        <w:t>contre</w:t>
      </w:r>
      <w:r w:rsidR="00A6293D" w:rsidRPr="00510B48">
        <w:t xml:space="preserve"> </w:t>
      </w:r>
      <w:r w:rsidRPr="00510B48">
        <w:t>l’abandon</w:t>
      </w:r>
      <w:r w:rsidR="00A6293D" w:rsidRPr="00510B48">
        <w:t xml:space="preserve"> </w:t>
      </w:r>
      <w:r w:rsidRPr="00510B48">
        <w:t>scolaire</w:t>
      </w:r>
      <w:r w:rsidR="00A6293D" w:rsidRPr="00510B48">
        <w:t xml:space="preserve"> </w:t>
      </w:r>
      <w:r w:rsidRPr="00510B48">
        <w:t>dans</w:t>
      </w:r>
      <w:r w:rsidR="00A6293D" w:rsidRPr="00510B48">
        <w:t xml:space="preserve"> </w:t>
      </w:r>
      <w:r w:rsidRPr="00510B48">
        <w:t>le</w:t>
      </w:r>
      <w:r w:rsidR="00A6293D" w:rsidRPr="00510B48">
        <w:t xml:space="preserve"> </w:t>
      </w:r>
      <w:r w:rsidRPr="00510B48">
        <w:t>primaire,</w:t>
      </w:r>
      <w:r w:rsidR="00A6293D" w:rsidRPr="00510B48">
        <w:t xml:space="preserve"> </w:t>
      </w:r>
      <w:r w:rsidRPr="00510B48">
        <w:t>un</w:t>
      </w:r>
      <w:r w:rsidR="00A6293D" w:rsidRPr="00510B48">
        <w:t xml:space="preserve"> </w:t>
      </w:r>
      <w:r w:rsidRPr="00510B48">
        <w:t>système</w:t>
      </w:r>
      <w:r w:rsidR="00A6293D" w:rsidRPr="00510B48">
        <w:t xml:space="preserve"> </w:t>
      </w:r>
      <w:r w:rsidRPr="00510B48">
        <w:t>d’indicateurs</w:t>
      </w:r>
      <w:r w:rsidR="00A6293D" w:rsidRPr="00510B48">
        <w:t xml:space="preserve"> </w:t>
      </w:r>
      <w:r w:rsidRPr="00510B48">
        <w:t>d’alerte</w:t>
      </w:r>
      <w:r w:rsidR="00A6293D" w:rsidRPr="00510B48">
        <w:t xml:space="preserve"> </w:t>
      </w:r>
      <w:r w:rsidRPr="00510B48">
        <w:t>précoce</w:t>
      </w:r>
      <w:r w:rsidR="00A6293D" w:rsidRPr="00510B48">
        <w:t xml:space="preserve"> </w:t>
      </w:r>
      <w:r w:rsidRPr="00510B48">
        <w:t>a</w:t>
      </w:r>
      <w:r w:rsidR="00A6293D" w:rsidRPr="00510B48">
        <w:t xml:space="preserve"> </w:t>
      </w:r>
      <w:r w:rsidRPr="00510B48">
        <w:t>été</w:t>
      </w:r>
      <w:r w:rsidR="00A6293D" w:rsidRPr="00510B48">
        <w:t xml:space="preserve"> </w:t>
      </w:r>
      <w:r w:rsidRPr="00510B48">
        <w:t>mis</w:t>
      </w:r>
      <w:r w:rsidR="00A6293D" w:rsidRPr="00510B48">
        <w:t xml:space="preserve"> </w:t>
      </w:r>
      <w:r w:rsidRPr="00510B48">
        <w:t>en</w:t>
      </w:r>
      <w:r w:rsidR="00A6293D" w:rsidRPr="00510B48">
        <w:t xml:space="preserve"> </w:t>
      </w:r>
      <w:r w:rsidRPr="00510B48">
        <w:t>place</w:t>
      </w:r>
      <w:r w:rsidR="00A6293D" w:rsidRPr="00510B48">
        <w:t xml:space="preserve"> </w:t>
      </w:r>
      <w:r w:rsidRPr="00510B48">
        <w:t>dans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d’enseignement</w:t>
      </w:r>
      <w:r w:rsidR="00601D40" w:rsidRPr="00510B48">
        <w:t>.</w:t>
      </w:r>
      <w:r w:rsidR="00A6293D" w:rsidRPr="00510B48">
        <w:t xml:space="preserve"> </w:t>
      </w:r>
      <w:r w:rsidRPr="00510B48">
        <w:t>Sachant</w:t>
      </w:r>
      <w:r w:rsidR="00A6293D" w:rsidRPr="00510B48">
        <w:t xml:space="preserve"> </w:t>
      </w:r>
      <w:r w:rsidRPr="00510B48">
        <w:t>qu’il</w:t>
      </w:r>
      <w:r w:rsidR="00A6293D" w:rsidRPr="00510B48">
        <w:t xml:space="preserve"> </w:t>
      </w:r>
      <w:r w:rsidRPr="00510B48">
        <w:t>n’est</w:t>
      </w:r>
      <w:r w:rsidR="00A6293D" w:rsidRPr="00510B48">
        <w:t xml:space="preserve"> </w:t>
      </w:r>
      <w:r w:rsidRPr="00510B48">
        <w:t>pas</w:t>
      </w:r>
      <w:r w:rsidR="00A6293D" w:rsidRPr="00510B48">
        <w:t xml:space="preserve"> </w:t>
      </w:r>
      <w:r w:rsidRPr="00510B48">
        <w:t>obligatoire</w:t>
      </w:r>
      <w:r w:rsidR="00A6293D" w:rsidRPr="00510B48">
        <w:t xml:space="preserve"> </w:t>
      </w:r>
      <w:r w:rsidRPr="00510B48">
        <w:t>d’indiquer</w:t>
      </w:r>
      <w:r w:rsidR="00A6293D" w:rsidRPr="00510B48">
        <w:t xml:space="preserve"> </w:t>
      </w:r>
      <w:r w:rsidRPr="00510B48">
        <w:t>son</w:t>
      </w:r>
      <w:r w:rsidR="00A6293D" w:rsidRPr="00510B48">
        <w:t xml:space="preserve"> </w:t>
      </w:r>
      <w:r w:rsidRPr="00510B48">
        <w:t>appartenance</w:t>
      </w:r>
      <w:r w:rsidR="00A6293D" w:rsidRPr="00510B48">
        <w:t xml:space="preserve"> </w:t>
      </w:r>
      <w:r w:rsidRPr="00510B48">
        <w:t>nationale,</w:t>
      </w:r>
      <w:r w:rsidR="00A6293D" w:rsidRPr="00510B48">
        <w:t xml:space="preserve"> </w:t>
      </w:r>
      <w:r w:rsidRPr="00510B48">
        <w:t>le</w:t>
      </w:r>
      <w:r w:rsidR="00A6293D" w:rsidRPr="00510B48">
        <w:t xml:space="preserve"> </w:t>
      </w:r>
      <w:r w:rsidRPr="00510B48">
        <w:t>ministère</w:t>
      </w:r>
      <w:r w:rsidR="00A6293D" w:rsidRPr="00510B48">
        <w:t xml:space="preserve"> </w:t>
      </w:r>
      <w:r w:rsidRPr="00510B48">
        <w:t>compétent</w:t>
      </w:r>
      <w:r w:rsidR="00A6293D" w:rsidRPr="00510B48">
        <w:t xml:space="preserve"> </w:t>
      </w:r>
      <w:r w:rsidRPr="00510B48">
        <w:t>estime</w:t>
      </w:r>
      <w:r w:rsidR="00A6293D" w:rsidRPr="00510B48">
        <w:t xml:space="preserve"> </w:t>
      </w:r>
      <w:r w:rsidRPr="00510B48">
        <w:t>que</w:t>
      </w:r>
      <w:r w:rsidR="00A6293D" w:rsidRPr="00510B48">
        <w:t xml:space="preserve"> </w:t>
      </w:r>
      <w:r w:rsidRPr="00510B48">
        <w:t>le</w:t>
      </w:r>
      <w:r w:rsidR="00A6293D" w:rsidRPr="00510B48">
        <w:t xml:space="preserve"> </w:t>
      </w:r>
      <w:r w:rsidRPr="00510B48">
        <w:t>taux</w:t>
      </w:r>
      <w:r w:rsidR="00A6293D" w:rsidRPr="00510B48">
        <w:t xml:space="preserve"> </w:t>
      </w:r>
      <w:r w:rsidRPr="00510B48">
        <w:t>de</w:t>
      </w:r>
      <w:r w:rsidR="00A6293D" w:rsidRPr="00510B48">
        <w:t xml:space="preserve"> </w:t>
      </w:r>
      <w:r w:rsidRPr="00510B48">
        <w:t>scolarisation</w:t>
      </w:r>
      <w:r w:rsidR="00A6293D" w:rsidRPr="00510B48">
        <w:t xml:space="preserve"> </w:t>
      </w:r>
      <w:r w:rsidRPr="00510B48">
        <w:t>primaire</w:t>
      </w:r>
      <w:r w:rsidR="00A6293D" w:rsidRPr="00510B48">
        <w:t xml:space="preserve"> </w:t>
      </w:r>
      <w:r w:rsidRPr="00510B48">
        <w:t>des</w:t>
      </w:r>
      <w:r w:rsidR="00A6293D" w:rsidRPr="00510B48">
        <w:t xml:space="preserve"> </w:t>
      </w:r>
      <w:r w:rsidRPr="00510B48">
        <w:t>enfants</w:t>
      </w:r>
      <w:r w:rsidR="00A6293D" w:rsidRPr="00510B48">
        <w:t xml:space="preserve"> </w:t>
      </w:r>
      <w:r w:rsidRPr="00510B48">
        <w:t>roms</w:t>
      </w:r>
      <w:r w:rsidR="00A6293D" w:rsidRPr="00510B48">
        <w:t xml:space="preserve"> </w:t>
      </w:r>
      <w:r w:rsidRPr="00510B48">
        <w:t>a</w:t>
      </w:r>
      <w:r w:rsidR="00A6293D" w:rsidRPr="00510B48">
        <w:t xml:space="preserve"> </w:t>
      </w:r>
      <w:r w:rsidRPr="00510B48">
        <w:t>augmenté</w:t>
      </w:r>
      <w:r w:rsidR="00A6293D" w:rsidRPr="00510B48">
        <w:t xml:space="preserve"> </w:t>
      </w:r>
      <w:r w:rsidRPr="00510B48">
        <w:t>(il</w:t>
      </w:r>
      <w:r w:rsidR="00A6293D" w:rsidRPr="00510B48">
        <w:t xml:space="preserve"> </w:t>
      </w:r>
      <w:r w:rsidRPr="00510B48">
        <w:t>était</w:t>
      </w:r>
      <w:r w:rsidR="00A6293D" w:rsidRPr="00510B48">
        <w:t xml:space="preserve"> </w:t>
      </w:r>
      <w:r w:rsidRPr="00510B48">
        <w:t>de</w:t>
      </w:r>
      <w:r w:rsidR="00A6293D" w:rsidRPr="00510B48">
        <w:t xml:space="preserve"> </w:t>
      </w:r>
      <w:r w:rsidRPr="00510B48">
        <w:t>80</w:t>
      </w:r>
      <w:r w:rsidR="00EA1970">
        <w:t> %</w:t>
      </w:r>
      <w:r w:rsidR="00A6293D" w:rsidRPr="00510B48">
        <w:t xml:space="preserve"> </w:t>
      </w:r>
      <w:r w:rsidRPr="00510B48">
        <w:t>pour</w:t>
      </w:r>
      <w:r w:rsidR="00A6293D" w:rsidRPr="00510B48">
        <w:t xml:space="preserve"> </w:t>
      </w:r>
      <w:r w:rsidRPr="00510B48">
        <w:t>les</w:t>
      </w:r>
      <w:r w:rsidR="00A6293D" w:rsidRPr="00510B48">
        <w:t xml:space="preserve"> </w:t>
      </w:r>
      <w:r w:rsidRPr="00510B48">
        <w:t>filles</w:t>
      </w:r>
      <w:r w:rsidR="00A6293D" w:rsidRPr="00510B48">
        <w:t xml:space="preserve"> </w:t>
      </w:r>
      <w:r w:rsidRPr="00510B48">
        <w:t>et</w:t>
      </w:r>
      <w:r w:rsidR="00A6293D" w:rsidRPr="00510B48">
        <w:t xml:space="preserve"> </w:t>
      </w:r>
      <w:r w:rsidRPr="00510B48">
        <w:t>de</w:t>
      </w:r>
      <w:r w:rsidR="00A6293D" w:rsidRPr="00510B48">
        <w:t xml:space="preserve"> </w:t>
      </w:r>
      <w:r w:rsidRPr="00510B48">
        <w:t>73</w:t>
      </w:r>
      <w:r w:rsidR="00EA1970">
        <w:t> %</w:t>
      </w:r>
      <w:r w:rsidR="00A6293D" w:rsidRPr="00510B48">
        <w:t xml:space="preserve"> </w:t>
      </w:r>
      <w:r w:rsidRPr="00510B48">
        <w:t>pour</w:t>
      </w:r>
      <w:r w:rsidR="00A6293D" w:rsidRPr="00510B48">
        <w:t xml:space="preserve"> </w:t>
      </w:r>
      <w:r w:rsidRPr="00510B48">
        <w:t>les</w:t>
      </w:r>
      <w:r w:rsidR="00A6293D" w:rsidRPr="00510B48">
        <w:t xml:space="preserve"> </w:t>
      </w:r>
      <w:r w:rsidRPr="00510B48">
        <w:t>garçons</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l’année</w:t>
      </w:r>
      <w:r w:rsidR="00A6293D" w:rsidRPr="00510B48">
        <w:t xml:space="preserve"> </w:t>
      </w:r>
      <w:r w:rsidRPr="00510B48">
        <w:t>scolaire</w:t>
      </w:r>
      <w:r w:rsidR="00A6293D" w:rsidRPr="00510B48">
        <w:t xml:space="preserve"> </w:t>
      </w:r>
      <w:r w:rsidRPr="00510B48">
        <w:t>2019/20)</w:t>
      </w:r>
      <w:r w:rsidR="00A6293D" w:rsidRPr="00510B48">
        <w:t xml:space="preserve"> </w:t>
      </w:r>
      <w:r w:rsidRPr="00510B48">
        <w:t>et</w:t>
      </w:r>
      <w:r w:rsidR="00A6293D" w:rsidRPr="00510B48">
        <w:t xml:space="preserve"> </w:t>
      </w:r>
      <w:r w:rsidRPr="00510B48">
        <w:t>que</w:t>
      </w:r>
      <w:r w:rsidR="00A6293D" w:rsidRPr="00510B48">
        <w:t xml:space="preserve"> </w:t>
      </w:r>
      <w:r w:rsidRPr="00510B48">
        <w:t>le</w:t>
      </w:r>
      <w:r w:rsidR="00A6293D" w:rsidRPr="00510B48">
        <w:t xml:space="preserve"> </w:t>
      </w:r>
      <w:r w:rsidRPr="00510B48">
        <w:t>taux</w:t>
      </w:r>
      <w:r w:rsidR="00A6293D" w:rsidRPr="00510B48">
        <w:t xml:space="preserve"> </w:t>
      </w:r>
      <w:r w:rsidRPr="00510B48">
        <w:t>d’abandon</w:t>
      </w:r>
      <w:r w:rsidR="00A6293D" w:rsidRPr="00510B48">
        <w:t xml:space="preserve"> </w:t>
      </w:r>
      <w:r w:rsidRPr="00510B48">
        <w:t>a</w:t>
      </w:r>
      <w:r w:rsidR="00A6293D" w:rsidRPr="00510B48">
        <w:t xml:space="preserve"> </w:t>
      </w:r>
      <w:r w:rsidRPr="00510B48">
        <w:t>diminué</w:t>
      </w:r>
      <w:r w:rsidR="00A6293D" w:rsidRPr="00510B48">
        <w:t xml:space="preserve"> </w:t>
      </w:r>
      <w:r w:rsidRPr="00510B48">
        <w:t>de</w:t>
      </w:r>
      <w:r w:rsidR="00A6293D" w:rsidRPr="00510B48">
        <w:t xml:space="preserve"> </w:t>
      </w:r>
      <w:r w:rsidRPr="00510B48">
        <w:t>7</w:t>
      </w:r>
      <w:r w:rsidR="00EA1970">
        <w:t> %</w:t>
      </w:r>
      <w:r w:rsidRPr="00510B48">
        <w:t>.</w:t>
      </w:r>
    </w:p>
    <w:p w14:paraId="2889251E" w14:textId="7E02F393" w:rsidR="00222975" w:rsidRPr="00510B48" w:rsidRDefault="00222975" w:rsidP="00A6293D">
      <w:pPr>
        <w:pStyle w:val="SingleTxtG"/>
      </w:pPr>
      <w:r w:rsidRPr="00510B48">
        <w:t>61.</w:t>
      </w:r>
      <w:r w:rsidRPr="00510B48">
        <w:tab/>
        <w:t>L’application</w:t>
      </w:r>
      <w:r w:rsidR="00A6293D" w:rsidRPr="00510B48">
        <w:t xml:space="preserve"> </w:t>
      </w:r>
      <w:r w:rsidRPr="00510B48">
        <w:t>de</w:t>
      </w:r>
      <w:r w:rsidR="00A6293D" w:rsidRPr="00510B48">
        <w:t xml:space="preserve"> </w:t>
      </w:r>
      <w:r w:rsidRPr="00510B48">
        <w:t>mesures</w:t>
      </w:r>
      <w:r w:rsidR="00A6293D" w:rsidRPr="00510B48">
        <w:t xml:space="preserve"> </w:t>
      </w:r>
      <w:r w:rsidRPr="00510B48">
        <w:t>de</w:t>
      </w:r>
      <w:r w:rsidR="00A6293D" w:rsidRPr="00510B48">
        <w:t xml:space="preserve"> </w:t>
      </w:r>
      <w:r w:rsidRPr="00510B48">
        <w:t>discrimination</w:t>
      </w:r>
      <w:r w:rsidR="00A6293D" w:rsidRPr="00510B48">
        <w:t xml:space="preserve"> </w:t>
      </w:r>
      <w:r w:rsidRPr="00510B48">
        <w:t>positive</w:t>
      </w:r>
      <w:r w:rsidR="00A6293D" w:rsidRPr="00510B48">
        <w:t xml:space="preserve"> </w:t>
      </w:r>
      <w:r w:rsidRPr="00510B48">
        <w:t>depuis</w:t>
      </w:r>
      <w:r w:rsidR="00A6293D" w:rsidRPr="00510B48">
        <w:t xml:space="preserve"> </w:t>
      </w:r>
      <w:r w:rsidRPr="00510B48">
        <w:t>2003</w:t>
      </w:r>
      <w:r w:rsidR="00A6293D" w:rsidRPr="00510B48">
        <w:t xml:space="preserve"> </w:t>
      </w:r>
      <w:r w:rsidRPr="00510B48">
        <w:t>a</w:t>
      </w:r>
      <w:r w:rsidR="00A6293D" w:rsidRPr="00510B48">
        <w:t xml:space="preserve"> </w:t>
      </w:r>
      <w:r w:rsidRPr="00510B48">
        <w:t>permis</w:t>
      </w:r>
      <w:r w:rsidR="00A6293D" w:rsidRPr="00510B48">
        <w:t xml:space="preserve"> </w:t>
      </w:r>
      <w:r w:rsidRPr="00510B48">
        <w:t>à</w:t>
      </w:r>
      <w:r w:rsidR="00A6293D" w:rsidRPr="00510B48">
        <w:t xml:space="preserve"> </w:t>
      </w:r>
      <w:r w:rsidRPr="00510B48">
        <w:t>1</w:t>
      </w:r>
      <w:r w:rsidR="00EA1970">
        <w:t> </w:t>
      </w:r>
      <w:r w:rsidRPr="00510B48">
        <w:t>743</w:t>
      </w:r>
      <w:r w:rsidR="00A6293D" w:rsidRPr="00510B48">
        <w:t xml:space="preserve"> </w:t>
      </w:r>
      <w:r w:rsidRPr="00510B48">
        <w:t>étudiants</w:t>
      </w:r>
      <w:r w:rsidR="00A6293D" w:rsidRPr="00510B48">
        <w:t xml:space="preserve"> </w:t>
      </w:r>
      <w:r w:rsidRPr="00510B48">
        <w:t>(51</w:t>
      </w:r>
      <w:r w:rsidR="00EA1970">
        <w:t> %</w:t>
      </w:r>
      <w:r w:rsidR="00A6293D" w:rsidRPr="00510B48">
        <w:t xml:space="preserve"> </w:t>
      </w:r>
      <w:r w:rsidRPr="00510B48">
        <w:t>de</w:t>
      </w:r>
      <w:r w:rsidR="00A6293D" w:rsidRPr="00510B48">
        <w:t xml:space="preserve"> </w:t>
      </w:r>
      <w:r w:rsidRPr="00510B48">
        <w:t>filles)</w:t>
      </w:r>
      <w:r w:rsidR="00A6293D" w:rsidRPr="00510B48">
        <w:t xml:space="preserve"> </w:t>
      </w:r>
      <w:r w:rsidRPr="00510B48">
        <w:t>de</w:t>
      </w:r>
      <w:r w:rsidR="00A6293D" w:rsidRPr="00510B48">
        <w:t xml:space="preserve"> </w:t>
      </w:r>
      <w:r w:rsidRPr="00510B48">
        <w:t>s’inscrire</w:t>
      </w:r>
      <w:r w:rsidR="00A6293D" w:rsidRPr="00510B48">
        <w:t xml:space="preserve"> </w:t>
      </w:r>
      <w:r w:rsidRPr="00510B48">
        <w:t>dans</w:t>
      </w:r>
      <w:r w:rsidR="00A6293D" w:rsidRPr="00510B48">
        <w:t xml:space="preserve"> </w:t>
      </w:r>
      <w:r w:rsidRPr="00510B48">
        <w:t>l’enseignement</w:t>
      </w:r>
      <w:r w:rsidR="00A6293D" w:rsidRPr="00510B48">
        <w:t xml:space="preserve"> </w:t>
      </w:r>
      <w:r w:rsidRPr="00510B48">
        <w:t>supérieur</w:t>
      </w:r>
      <w:r w:rsidR="00A6293D" w:rsidRPr="00510B48">
        <w:t xml:space="preserve"> </w:t>
      </w:r>
      <w:r w:rsidRPr="00510B48">
        <w:t>et</w:t>
      </w:r>
      <w:r w:rsidR="00A6293D" w:rsidRPr="00510B48">
        <w:t xml:space="preserve"> </w:t>
      </w:r>
      <w:r w:rsidRPr="00510B48">
        <w:t>à</w:t>
      </w:r>
      <w:r w:rsidR="00A6293D" w:rsidRPr="00510B48">
        <w:t xml:space="preserve"> </w:t>
      </w:r>
      <w:r w:rsidRPr="00510B48">
        <w:t>12</w:t>
      </w:r>
      <w:r w:rsidR="00EA1970">
        <w:t> </w:t>
      </w:r>
      <w:r w:rsidRPr="00510B48">
        <w:t>427</w:t>
      </w:r>
      <w:r w:rsidR="00EA1970">
        <w:t xml:space="preserve"> </w:t>
      </w:r>
      <w:r w:rsidRPr="00510B48">
        <w:t>élèves</w:t>
      </w:r>
      <w:r w:rsidR="00A6293D" w:rsidRPr="00510B48">
        <w:t xml:space="preserve"> </w:t>
      </w:r>
      <w:r w:rsidRPr="00510B48">
        <w:t>(56</w:t>
      </w:r>
      <w:r w:rsidR="00EA1970">
        <w:t> %</w:t>
      </w:r>
      <w:r w:rsidR="00A6293D" w:rsidRPr="00510B48">
        <w:t xml:space="preserve"> </w:t>
      </w:r>
      <w:r w:rsidRPr="00510B48">
        <w:t>de</w:t>
      </w:r>
      <w:r w:rsidR="00A6293D" w:rsidRPr="00510B48">
        <w:t xml:space="preserve"> </w:t>
      </w:r>
      <w:r w:rsidRPr="00510B48">
        <w:t>filles)</w:t>
      </w:r>
      <w:r w:rsidR="00A6293D" w:rsidRPr="00510B48">
        <w:t xml:space="preserve"> </w:t>
      </w:r>
      <w:r w:rsidRPr="00510B48">
        <w:t>de</w:t>
      </w:r>
      <w:r w:rsidR="00A6293D" w:rsidRPr="00510B48">
        <w:t xml:space="preserve"> </w:t>
      </w:r>
      <w:r w:rsidRPr="00510B48">
        <w:t>suivre</w:t>
      </w:r>
      <w:r w:rsidR="00A6293D" w:rsidRPr="00510B48">
        <w:t xml:space="preserve"> </w:t>
      </w:r>
      <w:r w:rsidRPr="00510B48">
        <w:t>des</w:t>
      </w:r>
      <w:r w:rsidR="00A6293D" w:rsidRPr="00510B48">
        <w:t xml:space="preserve"> </w:t>
      </w:r>
      <w:r w:rsidRPr="00510B48">
        <w:t>études</w:t>
      </w:r>
      <w:r w:rsidR="00A6293D" w:rsidRPr="00510B48">
        <w:t xml:space="preserve"> </w:t>
      </w:r>
      <w:r w:rsidRPr="00510B48">
        <w:t>secondaires</w:t>
      </w:r>
      <w:r w:rsidR="00601D40" w:rsidRPr="00510B48">
        <w:t>.</w:t>
      </w:r>
      <w:r w:rsidR="00A6293D" w:rsidRPr="00510B48">
        <w:t xml:space="preserve"> </w:t>
      </w:r>
      <w:r w:rsidRPr="00510B48">
        <w:t>L’attribution</w:t>
      </w:r>
      <w:r w:rsidR="00A6293D" w:rsidRPr="00510B48">
        <w:t xml:space="preserve"> </w:t>
      </w:r>
      <w:r w:rsidRPr="00510B48">
        <w:t>de</w:t>
      </w:r>
      <w:r w:rsidR="00A6293D" w:rsidRPr="00510B48">
        <w:t xml:space="preserve"> </w:t>
      </w:r>
      <w:r w:rsidRPr="00510B48">
        <w:t>bourses,</w:t>
      </w:r>
      <w:r w:rsidR="00A6293D" w:rsidRPr="00510B48">
        <w:t xml:space="preserve"> </w:t>
      </w:r>
      <w:r w:rsidRPr="00510B48">
        <w:t>la</w:t>
      </w:r>
      <w:r w:rsidR="00A6293D" w:rsidRPr="00510B48">
        <w:t xml:space="preserve"> </w:t>
      </w:r>
      <w:r w:rsidRPr="00510B48">
        <w:t>présence</w:t>
      </w:r>
      <w:r w:rsidR="00A6293D" w:rsidRPr="00510B48">
        <w:t xml:space="preserve"> </w:t>
      </w:r>
      <w:r w:rsidRPr="00510B48">
        <w:t>d’assistants</w:t>
      </w:r>
      <w:r w:rsidR="00A6293D" w:rsidRPr="00510B48">
        <w:t xml:space="preserve"> </w:t>
      </w:r>
      <w:r w:rsidRPr="00510B48">
        <w:t>pédagogiques</w:t>
      </w:r>
      <w:r w:rsidR="00A6293D" w:rsidRPr="00510B48">
        <w:t xml:space="preserve"> </w:t>
      </w:r>
      <w:r w:rsidRPr="00510B48">
        <w:t>et</w:t>
      </w:r>
      <w:r w:rsidR="00A6293D" w:rsidRPr="00510B48">
        <w:t xml:space="preserve"> </w:t>
      </w:r>
      <w:r w:rsidRPr="00510B48">
        <w:t>un</w:t>
      </w:r>
      <w:r w:rsidR="00A6293D" w:rsidRPr="00510B48">
        <w:t xml:space="preserve"> </w:t>
      </w:r>
      <w:r w:rsidRPr="00510B48">
        <w:t>système</w:t>
      </w:r>
      <w:r w:rsidR="00A6293D" w:rsidRPr="00510B48">
        <w:t xml:space="preserve"> </w:t>
      </w:r>
      <w:r w:rsidRPr="00510B48">
        <w:t>de</w:t>
      </w:r>
      <w:r w:rsidR="00A6293D" w:rsidRPr="00510B48">
        <w:t xml:space="preserve"> </w:t>
      </w:r>
      <w:r w:rsidRPr="00510B48">
        <w:t>mentorat</w:t>
      </w:r>
      <w:r w:rsidR="00A6293D" w:rsidRPr="00510B48">
        <w:t xml:space="preserve"> </w:t>
      </w:r>
      <w:r w:rsidRPr="00510B48">
        <w:t>aident</w:t>
      </w:r>
      <w:r w:rsidR="00A6293D" w:rsidRPr="00510B48">
        <w:t xml:space="preserve"> </w:t>
      </w:r>
      <w:r w:rsidRPr="00510B48">
        <w:t>les</w:t>
      </w:r>
      <w:r w:rsidR="00A6293D" w:rsidRPr="00510B48">
        <w:t xml:space="preserve"> </w:t>
      </w:r>
      <w:r w:rsidRPr="00510B48">
        <w:t>jeunes</w:t>
      </w:r>
      <w:r w:rsidR="00A6293D" w:rsidRPr="00510B48">
        <w:t xml:space="preserve"> </w:t>
      </w:r>
      <w:r w:rsidRPr="00510B48">
        <w:t>à</w:t>
      </w:r>
      <w:r w:rsidR="00A6293D" w:rsidRPr="00510B48">
        <w:t xml:space="preserve"> </w:t>
      </w:r>
      <w:r w:rsidRPr="00510B48">
        <w:t>poursuivre</w:t>
      </w:r>
      <w:r w:rsidR="00A6293D" w:rsidRPr="00510B48">
        <w:t xml:space="preserve"> </w:t>
      </w:r>
      <w:r w:rsidRPr="00510B48">
        <w:t>leurs</w:t>
      </w:r>
      <w:r w:rsidR="00A6293D" w:rsidRPr="00510B48">
        <w:t xml:space="preserve"> </w:t>
      </w:r>
      <w:r w:rsidRPr="00510B48">
        <w:t>études</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des</w:t>
      </w:r>
      <w:r w:rsidR="00A6293D" w:rsidRPr="00510B48">
        <w:t xml:space="preserve"> </w:t>
      </w:r>
      <w:r w:rsidRPr="00510B48">
        <w:t>cinq</w:t>
      </w:r>
      <w:r w:rsidR="00A6293D" w:rsidRPr="00510B48">
        <w:t xml:space="preserve"> </w:t>
      </w:r>
      <w:r w:rsidRPr="00510B48">
        <w:t>dernières</w:t>
      </w:r>
      <w:r w:rsidR="00A6293D" w:rsidRPr="00510B48">
        <w:t xml:space="preserve"> </w:t>
      </w:r>
      <w:r w:rsidRPr="00510B48">
        <w:t>années</w:t>
      </w:r>
      <w:r w:rsidR="00A6293D" w:rsidRPr="00510B48">
        <w:t xml:space="preserve"> </w:t>
      </w:r>
      <w:r w:rsidRPr="00510B48">
        <w:t>scolaires,</w:t>
      </w:r>
      <w:r w:rsidR="00A6293D" w:rsidRPr="00510B48">
        <w:t xml:space="preserve"> </w:t>
      </w:r>
      <w:r w:rsidRPr="00510B48">
        <w:t>4</w:t>
      </w:r>
      <w:r w:rsidR="00EA1970">
        <w:t> </w:t>
      </w:r>
      <w:r w:rsidRPr="00510B48">
        <w:t>207</w:t>
      </w:r>
      <w:r w:rsidR="00EA1970">
        <w:t xml:space="preserve"> </w:t>
      </w:r>
      <w:r w:rsidRPr="00510B48">
        <w:t>bourses</w:t>
      </w:r>
      <w:r w:rsidR="00A6293D" w:rsidRPr="00510B48">
        <w:t xml:space="preserve"> </w:t>
      </w:r>
      <w:r w:rsidRPr="00510B48">
        <w:t>d’études</w:t>
      </w:r>
      <w:r w:rsidR="00A6293D" w:rsidRPr="00510B48">
        <w:t xml:space="preserve"> </w:t>
      </w:r>
      <w:r w:rsidRPr="00510B48">
        <w:t>secondaires</w:t>
      </w:r>
      <w:r w:rsidR="00A6293D" w:rsidRPr="00510B48">
        <w:t xml:space="preserve"> </w:t>
      </w:r>
      <w:r w:rsidRPr="00510B48">
        <w:t>ont</w:t>
      </w:r>
      <w:r w:rsidR="00A6293D" w:rsidRPr="00510B48">
        <w:t xml:space="preserve"> </w:t>
      </w:r>
      <w:r w:rsidRPr="00510B48">
        <w:t>été</w:t>
      </w:r>
      <w:r w:rsidR="00A6293D" w:rsidRPr="00510B48">
        <w:t xml:space="preserve"> </w:t>
      </w:r>
      <w:r w:rsidRPr="00510B48">
        <w:t>attribuées</w:t>
      </w:r>
      <w:r w:rsidR="00A6293D" w:rsidRPr="00510B48">
        <w:t xml:space="preserve"> </w:t>
      </w:r>
      <w:r w:rsidRPr="00510B48">
        <w:t>à</w:t>
      </w:r>
      <w:r w:rsidR="00A6293D" w:rsidRPr="00510B48">
        <w:t xml:space="preserve"> </w:t>
      </w:r>
      <w:r w:rsidRPr="00510B48">
        <w:t>des</w:t>
      </w:r>
      <w:r w:rsidR="00A6293D" w:rsidRPr="00510B48">
        <w:t xml:space="preserve"> </w:t>
      </w:r>
      <w:r w:rsidRPr="00510B48">
        <w:t>enfants</w:t>
      </w:r>
      <w:r w:rsidR="00A6293D" w:rsidRPr="00510B48">
        <w:t xml:space="preserve"> </w:t>
      </w:r>
      <w:r w:rsidRPr="00510B48">
        <w:t>roms</w:t>
      </w:r>
      <w:r w:rsidR="00A6293D" w:rsidRPr="00510B48">
        <w:t xml:space="preserve"> </w:t>
      </w:r>
      <w:r w:rsidRPr="00510B48">
        <w:t>(65</w:t>
      </w:r>
      <w:r w:rsidR="00EA1970">
        <w:t> %</w:t>
      </w:r>
      <w:r w:rsidR="00A6293D" w:rsidRPr="00510B48">
        <w:t xml:space="preserve"> </w:t>
      </w:r>
      <w:r w:rsidRPr="00510B48">
        <w:t>de</w:t>
      </w:r>
      <w:r w:rsidR="00A6293D" w:rsidRPr="00510B48">
        <w:t xml:space="preserve"> </w:t>
      </w:r>
      <w:r w:rsidRPr="00510B48">
        <w:t>filles).</w:t>
      </w:r>
    </w:p>
    <w:p w14:paraId="3061C026" w14:textId="7255040C" w:rsidR="00222975" w:rsidRPr="00510B48" w:rsidRDefault="00222975" w:rsidP="00A6293D">
      <w:pPr>
        <w:pStyle w:val="SingleTxtG"/>
      </w:pPr>
      <w:r w:rsidRPr="00510B48">
        <w:t>62.</w:t>
      </w:r>
      <w:r w:rsidRPr="00510B48">
        <w:tab/>
        <w:t>Les</w:t>
      </w:r>
      <w:r w:rsidR="00A6293D" w:rsidRPr="00510B48">
        <w:t xml:space="preserve"> </w:t>
      </w:r>
      <w:r w:rsidRPr="00510B48">
        <w:t>assistants</w:t>
      </w:r>
      <w:r w:rsidR="00A6293D" w:rsidRPr="00510B48">
        <w:t xml:space="preserve"> </w:t>
      </w:r>
      <w:r w:rsidRPr="00510B48">
        <w:t>pédagogiques</w:t>
      </w:r>
      <w:r w:rsidR="00A6293D" w:rsidRPr="00510B48">
        <w:t xml:space="preserve"> </w:t>
      </w:r>
      <w:r w:rsidRPr="00510B48">
        <w:t>contribuent</w:t>
      </w:r>
      <w:r w:rsidR="00A6293D" w:rsidRPr="00510B48">
        <w:t xml:space="preserve"> </w:t>
      </w:r>
      <w:r w:rsidRPr="00510B48">
        <w:t>à</w:t>
      </w:r>
      <w:r w:rsidR="00A6293D" w:rsidRPr="00510B48">
        <w:t xml:space="preserve"> </w:t>
      </w:r>
      <w:r w:rsidRPr="00510B48">
        <w:t>l’intégration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roms</w:t>
      </w:r>
      <w:r w:rsidR="00A6293D" w:rsidRPr="00510B48">
        <w:t xml:space="preserve"> </w:t>
      </w:r>
      <w:r w:rsidRPr="00510B48">
        <w:t>dans</w:t>
      </w:r>
      <w:r w:rsidR="00A6293D" w:rsidRPr="00510B48">
        <w:t xml:space="preserve"> </w:t>
      </w:r>
      <w:r w:rsidRPr="00510B48">
        <w:t>le</w:t>
      </w:r>
      <w:r w:rsidR="00A6293D" w:rsidRPr="00510B48">
        <w:t xml:space="preserve"> </w:t>
      </w:r>
      <w:r w:rsidRPr="00510B48">
        <w:t>système</w:t>
      </w:r>
      <w:r w:rsidR="00A6293D" w:rsidRPr="00510B48">
        <w:t xml:space="preserve"> </w:t>
      </w:r>
      <w:r w:rsidRPr="00510B48">
        <w:t>éducatif</w:t>
      </w:r>
      <w:r w:rsidR="00A6293D" w:rsidRPr="00510B48">
        <w:t xml:space="preserve"> </w:t>
      </w:r>
      <w:r w:rsidRPr="00510B48">
        <w:t>et</w:t>
      </w:r>
      <w:r w:rsidR="00A6293D" w:rsidRPr="00510B48">
        <w:t xml:space="preserve"> </w:t>
      </w:r>
      <w:r w:rsidRPr="00510B48">
        <w:t>à</w:t>
      </w:r>
      <w:r w:rsidR="00A6293D" w:rsidRPr="00510B48">
        <w:t xml:space="preserve"> </w:t>
      </w:r>
      <w:r w:rsidRPr="00510B48">
        <w:t>l’obtention</w:t>
      </w:r>
      <w:r w:rsidR="00A6293D" w:rsidRPr="00510B48">
        <w:t xml:space="preserve"> </w:t>
      </w:r>
      <w:r w:rsidRPr="00510B48">
        <w:t>de</w:t>
      </w:r>
      <w:r w:rsidR="00A6293D" w:rsidRPr="00510B48">
        <w:t xml:space="preserve"> </w:t>
      </w:r>
      <w:r w:rsidRPr="00510B48">
        <w:t>meilleurs</w:t>
      </w:r>
      <w:r w:rsidR="00A6293D" w:rsidRPr="00510B48">
        <w:t xml:space="preserve"> </w:t>
      </w:r>
      <w:r w:rsidRPr="00510B48">
        <w:t>résultats</w:t>
      </w:r>
      <w:r w:rsidR="00A6293D" w:rsidRPr="00510B48">
        <w:t xml:space="preserve"> </w:t>
      </w:r>
      <w:r w:rsidRPr="00510B48">
        <w:t>scolaires</w:t>
      </w:r>
      <w:r w:rsidR="00601D40" w:rsidRPr="00510B48">
        <w:t>.</w:t>
      </w:r>
      <w:r w:rsidR="00A6293D" w:rsidRPr="00510B48">
        <w:t xml:space="preserve"> </w:t>
      </w:r>
      <w:r w:rsidRPr="00510B48">
        <w:t>Grâce</w:t>
      </w:r>
      <w:r w:rsidR="00A6293D" w:rsidRPr="00510B48">
        <w:t xml:space="preserve"> </w:t>
      </w:r>
      <w:r w:rsidRPr="00510B48">
        <w:t>à</w:t>
      </w:r>
      <w:r w:rsidR="00A6293D" w:rsidRPr="00510B48">
        <w:t xml:space="preserve"> </w:t>
      </w:r>
      <w:r w:rsidRPr="00510B48">
        <w:t>leur</w:t>
      </w:r>
      <w:r w:rsidR="00A6293D" w:rsidRPr="00510B48">
        <w:t xml:space="preserve"> </w:t>
      </w:r>
      <w:r w:rsidRPr="00510B48">
        <w:t>soutien,</w:t>
      </w:r>
      <w:r w:rsidR="00A6293D" w:rsidRPr="00510B48">
        <w:t xml:space="preserve"> </w:t>
      </w:r>
      <w:r w:rsidRPr="00510B48">
        <w:t>des</w:t>
      </w:r>
      <w:r w:rsidR="00A6293D" w:rsidRPr="00510B48">
        <w:t xml:space="preserve"> </w:t>
      </w:r>
      <w:r w:rsidRPr="00510B48">
        <w:t>enfants</w:t>
      </w:r>
      <w:r w:rsidR="00A6293D" w:rsidRPr="00510B48">
        <w:t xml:space="preserve"> </w:t>
      </w:r>
      <w:r w:rsidRPr="00510B48">
        <w:t>roms</w:t>
      </w:r>
      <w:r w:rsidR="00A6293D" w:rsidRPr="00510B48">
        <w:t xml:space="preserve"> </w:t>
      </w:r>
      <w:r w:rsidRPr="00510B48">
        <w:t>sont</w:t>
      </w:r>
      <w:r w:rsidR="00A6293D" w:rsidRPr="00510B48">
        <w:t xml:space="preserve"> </w:t>
      </w:r>
      <w:r w:rsidRPr="00510B48">
        <w:t>désormais</w:t>
      </w:r>
      <w:r w:rsidR="00A6293D" w:rsidRPr="00510B48">
        <w:t xml:space="preserve"> </w:t>
      </w:r>
      <w:r w:rsidRPr="00510B48">
        <w:t>inscrits</w:t>
      </w:r>
      <w:r w:rsidR="00A6293D" w:rsidRPr="00510B48">
        <w:t xml:space="preserve"> </w:t>
      </w:r>
      <w:r w:rsidRPr="00510B48">
        <w:t>dans</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préscolaires</w:t>
      </w:r>
      <w:r w:rsidR="00601D40" w:rsidRPr="00510B48">
        <w:t>.</w:t>
      </w:r>
      <w:r w:rsidR="00A6293D" w:rsidRPr="00510B48">
        <w:t xml:space="preserve"> </w:t>
      </w:r>
      <w:r w:rsidRPr="00510B48">
        <w:t>On</w:t>
      </w:r>
      <w:r w:rsidR="00A6293D" w:rsidRPr="00510B48">
        <w:t xml:space="preserve"> </w:t>
      </w:r>
      <w:r w:rsidRPr="00510B48">
        <w:t>dénombre</w:t>
      </w:r>
      <w:r w:rsidR="00A6293D" w:rsidRPr="00510B48">
        <w:t xml:space="preserve"> </w:t>
      </w:r>
      <w:r w:rsidRPr="00510B48">
        <w:t>260</w:t>
      </w:r>
      <w:r w:rsidR="00EA1970">
        <w:t> </w:t>
      </w:r>
      <w:r w:rsidRPr="00510B48">
        <w:t>assistants</w:t>
      </w:r>
      <w:r w:rsidR="00A6293D" w:rsidRPr="00510B48">
        <w:t xml:space="preserve"> </w:t>
      </w:r>
      <w:r w:rsidRPr="00510B48">
        <w:t>pédagogiques</w:t>
      </w:r>
      <w:r w:rsidR="00A6293D" w:rsidRPr="00510B48">
        <w:t xml:space="preserve"> </w:t>
      </w:r>
      <w:r w:rsidRPr="00510B48">
        <w:t>dans</w:t>
      </w:r>
      <w:r w:rsidR="00A6293D" w:rsidRPr="00510B48">
        <w:t xml:space="preserve"> </w:t>
      </w:r>
      <w:r w:rsidRPr="00510B48">
        <w:t>les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en</w:t>
      </w:r>
      <w:r w:rsidR="00A6293D" w:rsidRPr="00510B48">
        <w:t xml:space="preserve"> </w:t>
      </w:r>
      <w:r w:rsidRPr="00510B48">
        <w:t>Serbie</w:t>
      </w:r>
      <w:r w:rsidR="00A6293D" w:rsidRPr="00510B48">
        <w:t xml:space="preserve"> </w:t>
      </w:r>
      <w:r w:rsidRPr="00510B48">
        <w:t>(229</w:t>
      </w:r>
      <w:r w:rsidR="00A6293D" w:rsidRPr="00510B48">
        <w:t xml:space="preserve"> </w:t>
      </w:r>
      <w:r w:rsidRPr="00510B48">
        <w:t>dans</w:t>
      </w:r>
      <w:r w:rsidR="00A6293D" w:rsidRPr="00510B48">
        <w:t xml:space="preserve"> </w:t>
      </w:r>
      <w:r w:rsidRPr="00510B48">
        <w:t>le</w:t>
      </w:r>
      <w:r w:rsidR="00A6293D" w:rsidRPr="00510B48">
        <w:t xml:space="preserve"> </w:t>
      </w:r>
      <w:r w:rsidRPr="00510B48">
        <w:t>primaire</w:t>
      </w:r>
      <w:r w:rsidR="00A6293D" w:rsidRPr="00510B48">
        <w:t xml:space="preserve"> </w:t>
      </w:r>
      <w:r w:rsidRPr="00510B48">
        <w:t>et</w:t>
      </w:r>
      <w:r w:rsidR="00A6293D" w:rsidRPr="00510B48">
        <w:t xml:space="preserve"> </w:t>
      </w:r>
      <w:r w:rsidRPr="00510B48">
        <w:t>31</w:t>
      </w:r>
      <w:r w:rsidR="00A6293D" w:rsidRPr="00510B48">
        <w:t xml:space="preserve"> </w:t>
      </w:r>
      <w:r w:rsidRPr="00510B48">
        <w:t>en</w:t>
      </w:r>
      <w:r w:rsidR="00A6293D" w:rsidRPr="00510B48">
        <w:t xml:space="preserve"> </w:t>
      </w:r>
      <w:r w:rsidRPr="00510B48">
        <w:t>maternelle)</w:t>
      </w:r>
      <w:r w:rsidR="00601D40" w:rsidRPr="00510B48">
        <w:t>.</w:t>
      </w:r>
      <w:r w:rsidR="00A6293D" w:rsidRPr="00510B48">
        <w:t xml:space="preserve"> </w:t>
      </w:r>
      <w:r w:rsidRPr="00510B48">
        <w:t>La</w:t>
      </w:r>
      <w:r w:rsidR="00A6293D" w:rsidRPr="00510B48">
        <w:t xml:space="preserve"> </w:t>
      </w:r>
      <w:r w:rsidRPr="00510B48">
        <w:t>rémunération</w:t>
      </w:r>
      <w:r w:rsidR="00A6293D" w:rsidRPr="00510B48">
        <w:t xml:space="preserve"> </w:t>
      </w:r>
      <w:r w:rsidRPr="00510B48">
        <w:t>des</w:t>
      </w:r>
      <w:r w:rsidR="00A6293D" w:rsidRPr="00510B48">
        <w:t xml:space="preserve"> </w:t>
      </w:r>
      <w:r w:rsidRPr="00510B48">
        <w:t>assistants</w:t>
      </w:r>
      <w:r w:rsidR="00A6293D" w:rsidRPr="00510B48">
        <w:t xml:space="preserve"> </w:t>
      </w:r>
      <w:r w:rsidRPr="00510B48">
        <w:t>pédagogiques</w:t>
      </w:r>
      <w:r w:rsidR="00A6293D" w:rsidRPr="00510B48">
        <w:t xml:space="preserve"> </w:t>
      </w:r>
      <w:r w:rsidRPr="00510B48">
        <w:t>est</w:t>
      </w:r>
      <w:r w:rsidR="00A6293D" w:rsidRPr="00510B48">
        <w:t xml:space="preserve"> </w:t>
      </w:r>
      <w:r w:rsidRPr="00510B48">
        <w:t>prise</w:t>
      </w:r>
      <w:r w:rsidR="00A6293D" w:rsidRPr="00510B48">
        <w:t xml:space="preserve"> </w:t>
      </w:r>
      <w:r w:rsidRPr="00510B48">
        <w:t>en</w:t>
      </w:r>
      <w:r w:rsidR="00A6293D" w:rsidRPr="00510B48">
        <w:t xml:space="preserve"> </w:t>
      </w:r>
      <w:r w:rsidRPr="00510B48">
        <w:t>charge</w:t>
      </w:r>
      <w:r w:rsidR="00A6293D" w:rsidRPr="00510B48">
        <w:t xml:space="preserve"> </w:t>
      </w:r>
      <w:r w:rsidRPr="00510B48">
        <w:t>par</w:t>
      </w:r>
      <w:r w:rsidR="00A6293D" w:rsidRPr="00510B48">
        <w:t xml:space="preserve"> </w:t>
      </w:r>
      <w:r w:rsidRPr="00510B48">
        <w:t>le</w:t>
      </w:r>
      <w:r w:rsidR="00A6293D" w:rsidRPr="00510B48">
        <w:t xml:space="preserve"> </w:t>
      </w:r>
      <w:r w:rsidRPr="00510B48">
        <w:t>budget</w:t>
      </w:r>
      <w:r w:rsidR="00A6293D" w:rsidRPr="00510B48">
        <w:t xml:space="preserve"> </w:t>
      </w:r>
      <w:r w:rsidRPr="00510B48">
        <w:t>de</w:t>
      </w:r>
      <w:r w:rsidR="00A6293D" w:rsidRPr="00510B48">
        <w:t xml:space="preserve"> </w:t>
      </w:r>
      <w:r w:rsidRPr="00510B48">
        <w:t>l’État</w:t>
      </w:r>
      <w:r w:rsidR="00A6293D" w:rsidRPr="00510B48">
        <w:t xml:space="preserve"> </w:t>
      </w:r>
      <w:r w:rsidRPr="00510B48">
        <w:t>et</w:t>
      </w:r>
      <w:r w:rsidR="00A6293D" w:rsidRPr="00510B48">
        <w:t xml:space="preserve"> </w:t>
      </w:r>
      <w:r w:rsidRPr="00510B48">
        <w:t>les</w:t>
      </w:r>
      <w:r w:rsidR="00A6293D" w:rsidRPr="00510B48">
        <w:t xml:space="preserve"> </w:t>
      </w:r>
      <w:r w:rsidRPr="00510B48">
        <w:t>budgets</w:t>
      </w:r>
      <w:r w:rsidR="00A6293D" w:rsidRPr="00510B48">
        <w:t xml:space="preserve"> </w:t>
      </w:r>
      <w:r w:rsidRPr="00510B48">
        <w:t>locaux</w:t>
      </w:r>
      <w:r w:rsidR="00601D40" w:rsidRPr="00510B48">
        <w:t>.</w:t>
      </w:r>
      <w:r w:rsidR="00A6293D" w:rsidRPr="00510B48">
        <w:t xml:space="preserve"> </w:t>
      </w:r>
      <w:r w:rsidRPr="00510B48">
        <w:t>Les</w:t>
      </w:r>
      <w:r w:rsidR="00A6293D" w:rsidRPr="00510B48">
        <w:t xml:space="preserve"> </w:t>
      </w:r>
      <w:r w:rsidRPr="00510B48">
        <w:t>enfants</w:t>
      </w:r>
      <w:r w:rsidR="00A6293D" w:rsidRPr="00510B48">
        <w:t xml:space="preserve"> </w:t>
      </w:r>
      <w:r w:rsidRPr="00510B48">
        <w:t>bénéficient</w:t>
      </w:r>
      <w:r w:rsidR="00A6293D" w:rsidRPr="00510B48">
        <w:t xml:space="preserve"> </w:t>
      </w:r>
      <w:r w:rsidRPr="00510B48">
        <w:t>également</w:t>
      </w:r>
      <w:r w:rsidR="00A6293D" w:rsidRPr="00510B48">
        <w:t xml:space="preserve"> </w:t>
      </w:r>
      <w:r w:rsidRPr="00510B48">
        <w:t>du</w:t>
      </w:r>
      <w:r w:rsidR="00A6293D" w:rsidRPr="00510B48">
        <w:t xml:space="preserve"> </w:t>
      </w:r>
      <w:r w:rsidRPr="00510B48">
        <w:t>soutien</w:t>
      </w:r>
      <w:r w:rsidR="00A6293D" w:rsidRPr="00510B48">
        <w:t xml:space="preserve"> </w:t>
      </w:r>
      <w:r w:rsidRPr="00510B48">
        <w:t>d’un</w:t>
      </w:r>
      <w:r w:rsidR="00A6293D" w:rsidRPr="00510B48">
        <w:t xml:space="preserve"> </w:t>
      </w:r>
      <w:r w:rsidRPr="00510B48">
        <w:t>enseignant</w:t>
      </w:r>
      <w:r w:rsidR="00A6293D" w:rsidRPr="00510B48">
        <w:t xml:space="preserve"> </w:t>
      </w:r>
      <w:r w:rsidRPr="00510B48">
        <w:t>mentor</w:t>
      </w:r>
      <w:r w:rsidR="00A6293D" w:rsidRPr="00510B48">
        <w:t xml:space="preserve"> </w:t>
      </w:r>
      <w:r w:rsidRPr="00510B48">
        <w:t>(201</w:t>
      </w:r>
      <w:r w:rsidR="00EA1970">
        <w:t> </w:t>
      </w:r>
      <w:r w:rsidRPr="00510B48">
        <w:t>mentors).</w:t>
      </w:r>
    </w:p>
    <w:p w14:paraId="311539E3" w14:textId="2ED6836C" w:rsidR="00222975" w:rsidRPr="00510B48" w:rsidRDefault="00222975" w:rsidP="00A6293D">
      <w:pPr>
        <w:pStyle w:val="SingleTxtG"/>
      </w:pPr>
      <w:r w:rsidRPr="00510B48">
        <w:t>63.</w:t>
      </w:r>
      <w:r w:rsidRPr="00510B48">
        <w:tab/>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l’année</w:t>
      </w:r>
      <w:r w:rsidR="00A6293D" w:rsidRPr="00510B48">
        <w:t xml:space="preserve"> </w:t>
      </w:r>
      <w:r w:rsidRPr="00510B48">
        <w:t>scolaire</w:t>
      </w:r>
      <w:r w:rsidR="00A6293D" w:rsidRPr="00510B48">
        <w:t xml:space="preserve"> </w:t>
      </w:r>
      <w:r w:rsidRPr="00510B48">
        <w:t>2019/20,</w:t>
      </w:r>
      <w:r w:rsidR="00A6293D" w:rsidRPr="00510B48">
        <w:t xml:space="preserve"> </w:t>
      </w:r>
      <w:r w:rsidRPr="00510B48">
        <w:t>2</w:t>
      </w:r>
      <w:r w:rsidR="00EA1970">
        <w:t> </w:t>
      </w:r>
      <w:r w:rsidRPr="00510B48">
        <w:t>467</w:t>
      </w:r>
      <w:r w:rsidR="00EA1970">
        <w:t xml:space="preserve"> </w:t>
      </w:r>
      <w:r w:rsidRPr="00510B48">
        <w:t>élèves</w:t>
      </w:r>
      <w:r w:rsidR="00A6293D" w:rsidRPr="00510B48">
        <w:t xml:space="preserve"> </w:t>
      </w:r>
      <w:r w:rsidRPr="00510B48">
        <w:t>de</w:t>
      </w:r>
      <w:r w:rsidR="00A6293D" w:rsidRPr="00510B48">
        <w:t xml:space="preserve"> </w:t>
      </w:r>
      <w:r w:rsidRPr="00510B48">
        <w:t>68</w:t>
      </w:r>
      <w:r w:rsidR="00EA1970">
        <w:t> </w:t>
      </w:r>
      <w:r w:rsidRPr="00510B48">
        <w:t>écoles,</w:t>
      </w:r>
      <w:r w:rsidR="00A6293D" w:rsidRPr="00510B48">
        <w:t xml:space="preserve"> </w:t>
      </w:r>
      <w:r w:rsidRPr="00510B48">
        <w:t>dans</w:t>
      </w:r>
      <w:r w:rsidR="00A6293D" w:rsidRPr="00510B48">
        <w:t xml:space="preserve"> </w:t>
      </w:r>
      <w:r w:rsidRPr="00510B48">
        <w:t>40</w:t>
      </w:r>
      <w:r w:rsidR="00EA1970">
        <w:t> </w:t>
      </w:r>
      <w:r w:rsidRPr="00510B48">
        <w:t>collectivités</w:t>
      </w:r>
      <w:r w:rsidR="00A6293D" w:rsidRPr="00510B48">
        <w:t xml:space="preserve"> </w:t>
      </w:r>
      <w:r w:rsidRPr="00510B48">
        <w:t>locales,</w:t>
      </w:r>
      <w:r w:rsidR="00A6293D" w:rsidRPr="00510B48">
        <w:t xml:space="preserve"> </w:t>
      </w:r>
      <w:r w:rsidRPr="00510B48">
        <w:t>ont</w:t>
      </w:r>
      <w:r w:rsidR="00A6293D" w:rsidRPr="00510B48">
        <w:t xml:space="preserve"> </w:t>
      </w:r>
      <w:r w:rsidRPr="00510B48">
        <w:t>choisi</w:t>
      </w:r>
      <w:r w:rsidR="00A6293D" w:rsidRPr="00510B48">
        <w:t xml:space="preserve"> </w:t>
      </w:r>
      <w:r w:rsidRPr="00510B48">
        <w:t>de</w:t>
      </w:r>
      <w:r w:rsidR="00A6293D" w:rsidRPr="00510B48">
        <w:t xml:space="preserve"> </w:t>
      </w:r>
      <w:r w:rsidRPr="00510B48">
        <w:t>suivre</w:t>
      </w:r>
      <w:r w:rsidR="00A6293D" w:rsidRPr="00510B48">
        <w:t xml:space="preserve"> </w:t>
      </w:r>
      <w:r w:rsidRPr="00510B48">
        <w:t>le</w:t>
      </w:r>
      <w:r w:rsidR="00A6293D" w:rsidRPr="00510B48">
        <w:t xml:space="preserve"> </w:t>
      </w:r>
      <w:r w:rsidRPr="00510B48">
        <w:t>cours</w:t>
      </w:r>
      <w:r w:rsidR="00A6293D" w:rsidRPr="00510B48">
        <w:t xml:space="preserve"> </w:t>
      </w:r>
      <w:r w:rsidRPr="00510B48">
        <w:t>de</w:t>
      </w:r>
      <w:r w:rsidR="00A6293D" w:rsidRPr="00510B48">
        <w:t xml:space="preserve"> </w:t>
      </w:r>
      <w:r w:rsidRPr="00510B48">
        <w:t>langue</w:t>
      </w:r>
      <w:r w:rsidR="00A6293D" w:rsidRPr="00510B48">
        <w:t xml:space="preserve"> </w:t>
      </w:r>
      <w:r w:rsidRPr="00510B48">
        <w:t>romani,</w:t>
      </w:r>
      <w:r w:rsidR="00A6293D" w:rsidRPr="00510B48">
        <w:t xml:space="preserve"> </w:t>
      </w:r>
      <w:r w:rsidRPr="00510B48">
        <w:t>qui</w:t>
      </w:r>
      <w:r w:rsidR="00A6293D" w:rsidRPr="00510B48">
        <w:t xml:space="preserve"> </w:t>
      </w:r>
      <w:r w:rsidRPr="00510B48">
        <w:t>comprend</w:t>
      </w:r>
      <w:r w:rsidR="00A6293D" w:rsidRPr="00510B48">
        <w:t xml:space="preserve"> </w:t>
      </w:r>
      <w:r w:rsidRPr="00510B48">
        <w:t>des</w:t>
      </w:r>
      <w:r w:rsidR="00A6293D" w:rsidRPr="00510B48">
        <w:t xml:space="preserve"> </w:t>
      </w:r>
      <w:r w:rsidRPr="00510B48">
        <w:t>éléments</w:t>
      </w:r>
      <w:r w:rsidR="00A6293D" w:rsidRPr="00510B48">
        <w:t xml:space="preserve"> </w:t>
      </w:r>
      <w:r w:rsidRPr="00510B48">
        <w:t>de</w:t>
      </w:r>
      <w:r w:rsidR="00A6293D" w:rsidRPr="00510B48">
        <w:t xml:space="preserve"> </w:t>
      </w:r>
      <w:r w:rsidRPr="00510B48">
        <w:t>culture</w:t>
      </w:r>
      <w:r w:rsidR="00EA1970">
        <w:t> </w:t>
      </w:r>
      <w:r w:rsidRPr="00510B48">
        <w:t>nationale.</w:t>
      </w:r>
    </w:p>
    <w:p w14:paraId="165A8944" w14:textId="77777777" w:rsidR="00222975" w:rsidRPr="00510B48" w:rsidRDefault="00222975" w:rsidP="00A6293D">
      <w:pPr>
        <w:pStyle w:val="H23G"/>
        <w:rPr>
          <w:i/>
        </w:rPr>
      </w:pPr>
      <w:r w:rsidRPr="00510B48">
        <w:tab/>
      </w:r>
      <w:r w:rsidRPr="00510B48">
        <w:tab/>
        <w:t>Emploi</w:t>
      </w:r>
    </w:p>
    <w:p w14:paraId="2A50BA57" w14:textId="46C773F9" w:rsidR="00222975" w:rsidRPr="00510B48" w:rsidRDefault="00222975" w:rsidP="00A6293D">
      <w:pPr>
        <w:pStyle w:val="SingleTxtG"/>
      </w:pPr>
      <w:r w:rsidRPr="00510B48">
        <w:t>64.</w:t>
      </w:r>
      <w:r w:rsidRPr="00510B48">
        <w:tab/>
        <w:t>L’inscription</w:t>
      </w:r>
      <w:r w:rsidR="00A6293D" w:rsidRPr="00510B48">
        <w:t xml:space="preserve"> </w:t>
      </w:r>
      <w:r w:rsidRPr="00510B48">
        <w:t>sur</w:t>
      </w:r>
      <w:r w:rsidR="00A6293D" w:rsidRPr="00510B48">
        <w:t xml:space="preserve"> </w:t>
      </w:r>
      <w:r w:rsidRPr="00510B48">
        <w:t>les</w:t>
      </w:r>
      <w:r w:rsidR="00A6293D" w:rsidRPr="00510B48">
        <w:t xml:space="preserve"> </w:t>
      </w:r>
      <w:r w:rsidRPr="00510B48">
        <w:t>registres</w:t>
      </w:r>
      <w:r w:rsidR="00A6293D" w:rsidRPr="00510B48">
        <w:t xml:space="preserve"> </w:t>
      </w:r>
      <w:r w:rsidRPr="00510B48">
        <w:t>du</w:t>
      </w:r>
      <w:r w:rsidR="00A6293D" w:rsidRPr="00510B48">
        <w:t xml:space="preserve"> </w:t>
      </w:r>
      <w:r w:rsidRPr="00510B48">
        <w:t>Service</w:t>
      </w:r>
      <w:r w:rsidR="00A6293D" w:rsidRPr="00510B48">
        <w:t xml:space="preserve"> </w:t>
      </w:r>
      <w:r w:rsidRPr="00510B48">
        <w:t>national</w:t>
      </w:r>
      <w:r w:rsidR="00A6293D" w:rsidRPr="00510B48">
        <w:t xml:space="preserve"> </w:t>
      </w:r>
      <w:r w:rsidRPr="00510B48">
        <w:t>de</w:t>
      </w:r>
      <w:r w:rsidR="00A6293D" w:rsidRPr="00510B48">
        <w:t xml:space="preserve"> </w:t>
      </w:r>
      <w:r w:rsidRPr="00510B48">
        <w:t>l’emploi</w:t>
      </w:r>
      <w:r w:rsidR="00A6293D" w:rsidRPr="00510B48">
        <w:t xml:space="preserve"> </w:t>
      </w:r>
      <w:r w:rsidRPr="00510B48">
        <w:t>est</w:t>
      </w:r>
      <w:r w:rsidR="00A6293D" w:rsidRPr="00510B48">
        <w:t xml:space="preserve"> </w:t>
      </w:r>
      <w:r w:rsidRPr="00510B48">
        <w:t>régie</w:t>
      </w:r>
      <w:r w:rsidR="00A6293D" w:rsidRPr="00510B48">
        <w:t xml:space="preserve"> </w:t>
      </w:r>
      <w:r w:rsidRPr="00510B48">
        <w:t>par</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l’emploi</w:t>
      </w:r>
      <w:r w:rsidR="00A6293D" w:rsidRPr="00510B48">
        <w:t xml:space="preserve"> </w:t>
      </w:r>
      <w:r w:rsidRPr="00510B48">
        <w:t>et</w:t>
      </w:r>
      <w:r w:rsidR="00A6293D" w:rsidRPr="00510B48">
        <w:t xml:space="preserve"> </w:t>
      </w:r>
      <w:r w:rsidRPr="00510B48">
        <w:t>à</w:t>
      </w:r>
      <w:r w:rsidR="00A6293D" w:rsidRPr="00510B48">
        <w:t xml:space="preserve"> </w:t>
      </w:r>
      <w:r w:rsidRPr="00510B48">
        <w:t>l’assurance</w:t>
      </w:r>
      <w:r w:rsidR="00A6293D" w:rsidRPr="00510B48">
        <w:t xml:space="preserve"> </w:t>
      </w:r>
      <w:r w:rsidRPr="00510B48">
        <w:t>chômage</w:t>
      </w:r>
      <w:r w:rsidR="00A6293D" w:rsidRPr="00510B48">
        <w:t xml:space="preserve"> </w:t>
      </w:r>
      <w:r w:rsidRPr="00510B48">
        <w:t>et</w:t>
      </w:r>
      <w:r w:rsidR="00A6293D" w:rsidRPr="00510B48">
        <w:t xml:space="preserve"> </w:t>
      </w:r>
      <w:r w:rsidRPr="00510B48">
        <w:t>par</w:t>
      </w:r>
      <w:r w:rsidR="00A6293D" w:rsidRPr="00510B48">
        <w:t xml:space="preserve"> </w:t>
      </w:r>
      <w:r w:rsidRPr="00510B48">
        <w:t>le</w:t>
      </w:r>
      <w:r w:rsidR="00A6293D" w:rsidRPr="00510B48">
        <w:t xml:space="preserve"> </w:t>
      </w:r>
      <w:r w:rsidRPr="00510B48">
        <w:t>règlement</w:t>
      </w:r>
      <w:r w:rsidR="00A6293D" w:rsidRPr="00510B48">
        <w:t xml:space="preserve"> </w:t>
      </w:r>
      <w:r w:rsidRPr="00510B48">
        <w:t>sur</w:t>
      </w:r>
      <w:r w:rsidR="00A6293D" w:rsidRPr="00510B48">
        <w:t xml:space="preserve"> </w:t>
      </w:r>
      <w:r w:rsidRPr="00510B48">
        <w:t>le</w:t>
      </w:r>
      <w:r w:rsidR="00A6293D" w:rsidRPr="00510B48">
        <w:t xml:space="preserve"> </w:t>
      </w:r>
      <w:r w:rsidRPr="00510B48">
        <w:t>contenu</w:t>
      </w:r>
      <w:r w:rsidR="00A6293D" w:rsidRPr="00510B48">
        <w:t xml:space="preserve"> </w:t>
      </w:r>
      <w:r w:rsidRPr="00510B48">
        <w:t>détaillé</w:t>
      </w:r>
      <w:r w:rsidR="00A6293D" w:rsidRPr="00510B48">
        <w:t xml:space="preserve"> </w:t>
      </w:r>
      <w:r w:rsidRPr="00510B48">
        <w:t>et</w:t>
      </w:r>
      <w:r w:rsidR="00A6293D" w:rsidRPr="00510B48">
        <w:t xml:space="preserve"> </w:t>
      </w:r>
      <w:r w:rsidRPr="00510B48">
        <w:t>les</w:t>
      </w:r>
      <w:r w:rsidR="00A6293D" w:rsidRPr="00510B48">
        <w:t xml:space="preserve"> </w:t>
      </w:r>
      <w:r w:rsidRPr="00510B48">
        <w:t>modalités</w:t>
      </w:r>
      <w:r w:rsidR="00A6293D" w:rsidRPr="00510B48">
        <w:t xml:space="preserve"> </w:t>
      </w:r>
      <w:r w:rsidRPr="00510B48">
        <w:t>de</w:t>
      </w:r>
      <w:r w:rsidR="00A6293D" w:rsidRPr="00510B48">
        <w:t xml:space="preserve"> </w:t>
      </w:r>
      <w:r w:rsidRPr="00510B48">
        <w:t>tenue</w:t>
      </w:r>
      <w:r w:rsidR="00A6293D" w:rsidRPr="00510B48">
        <w:t xml:space="preserve"> </w:t>
      </w:r>
      <w:r w:rsidRPr="00510B48">
        <w:t>des</w:t>
      </w:r>
      <w:r w:rsidR="00A6293D" w:rsidRPr="00510B48">
        <w:t xml:space="preserve"> </w:t>
      </w:r>
      <w:r w:rsidRPr="00510B48">
        <w:t>registres</w:t>
      </w:r>
      <w:r w:rsidR="00A6293D" w:rsidRPr="00510B48">
        <w:t xml:space="preserve"> </w:t>
      </w:r>
      <w:r w:rsidRPr="00510B48">
        <w:t>de</w:t>
      </w:r>
      <w:r w:rsidR="00A6293D" w:rsidRPr="00510B48">
        <w:t xml:space="preserve"> </w:t>
      </w:r>
      <w:r w:rsidRPr="00510B48">
        <w:t>l’emploi</w:t>
      </w:r>
      <w:bookmarkStart w:id="5" w:name="_ftnref7"/>
      <w:bookmarkEnd w:id="5"/>
      <w:r w:rsidRPr="009D16C5">
        <w:rPr>
          <w:rStyle w:val="Appelnotedebasdep"/>
        </w:rPr>
        <w:footnoteReference w:id="10"/>
      </w:r>
      <w:r w:rsidR="00601D40" w:rsidRPr="00510B48">
        <w:t>.</w:t>
      </w:r>
      <w:r w:rsidR="00A6293D" w:rsidRPr="00510B48">
        <w:t xml:space="preserve"> </w:t>
      </w:r>
      <w:r w:rsidRPr="00510B48">
        <w:t>Les</w:t>
      </w:r>
      <w:r w:rsidR="00A6293D" w:rsidRPr="00510B48">
        <w:t xml:space="preserve"> </w:t>
      </w:r>
      <w:r w:rsidRPr="00510B48">
        <w:t>renseignements</w:t>
      </w:r>
      <w:r w:rsidR="00A6293D" w:rsidRPr="00510B48">
        <w:t xml:space="preserve"> </w:t>
      </w:r>
      <w:r w:rsidRPr="00510B48">
        <w:t>relatifs</w:t>
      </w:r>
      <w:r w:rsidR="00A6293D" w:rsidRPr="00510B48">
        <w:t xml:space="preserve"> </w:t>
      </w:r>
      <w:r w:rsidRPr="00510B48">
        <w:t>à</w:t>
      </w:r>
      <w:r w:rsidR="00A6293D" w:rsidRPr="00510B48">
        <w:t xml:space="preserve"> </w:t>
      </w:r>
      <w:r w:rsidRPr="00510B48">
        <w:t>la</w:t>
      </w:r>
      <w:r w:rsidR="00A6293D" w:rsidRPr="00510B48">
        <w:t xml:space="preserve"> </w:t>
      </w:r>
      <w:r w:rsidRPr="00510B48">
        <w:t>nationalité</w:t>
      </w:r>
      <w:r w:rsidR="00A6293D" w:rsidRPr="00510B48">
        <w:t xml:space="preserve"> </w:t>
      </w:r>
      <w:r w:rsidRPr="00510B48">
        <w:t>qui</w:t>
      </w:r>
      <w:r w:rsidR="00A6293D" w:rsidRPr="00510B48">
        <w:t xml:space="preserve"> </w:t>
      </w:r>
      <w:r w:rsidRPr="00510B48">
        <w:t>y</w:t>
      </w:r>
      <w:r w:rsidR="00A6293D" w:rsidRPr="00510B48">
        <w:t xml:space="preserve"> </w:t>
      </w:r>
      <w:r w:rsidRPr="00510B48">
        <w:t>sont</w:t>
      </w:r>
      <w:r w:rsidR="00A6293D" w:rsidRPr="00510B48">
        <w:t xml:space="preserve"> </w:t>
      </w:r>
      <w:r w:rsidRPr="00510B48">
        <w:t>consignés</w:t>
      </w:r>
      <w:r w:rsidR="00A6293D" w:rsidRPr="00510B48">
        <w:t xml:space="preserve"> </w:t>
      </w:r>
      <w:r w:rsidRPr="00510B48">
        <w:t>se</w:t>
      </w:r>
      <w:r w:rsidR="00A6293D" w:rsidRPr="00510B48">
        <w:t xml:space="preserve"> </w:t>
      </w:r>
      <w:r w:rsidRPr="00510B48">
        <w:t>fondent</w:t>
      </w:r>
      <w:r w:rsidR="00A6293D" w:rsidRPr="00510B48">
        <w:t xml:space="preserve"> </w:t>
      </w:r>
      <w:r w:rsidRPr="00510B48">
        <w:t>sur</w:t>
      </w:r>
      <w:r w:rsidR="00A6293D" w:rsidRPr="00510B48">
        <w:t xml:space="preserve"> </w:t>
      </w:r>
      <w:r w:rsidRPr="00510B48">
        <w:t>la</w:t>
      </w:r>
      <w:r w:rsidR="00A6293D" w:rsidRPr="00510B48">
        <w:t xml:space="preserve"> </w:t>
      </w:r>
      <w:r w:rsidRPr="00510B48">
        <w:t>déclaration</w:t>
      </w:r>
      <w:r w:rsidR="00A6293D" w:rsidRPr="00510B48">
        <w:t xml:space="preserve"> </w:t>
      </w:r>
      <w:r w:rsidRPr="00510B48">
        <w:t>des</w:t>
      </w:r>
      <w:r w:rsidR="00A6293D" w:rsidRPr="00510B48">
        <w:t xml:space="preserve"> </w:t>
      </w:r>
      <w:r w:rsidRPr="00510B48">
        <w:t>intéressés,</w:t>
      </w:r>
      <w:r w:rsidR="00A6293D" w:rsidRPr="00510B48">
        <w:t xml:space="preserve"> </w:t>
      </w:r>
      <w:r w:rsidRPr="00510B48">
        <w:t>qui</w:t>
      </w:r>
      <w:r w:rsidR="00A6293D" w:rsidRPr="00510B48">
        <w:t xml:space="preserve"> </w:t>
      </w:r>
      <w:r w:rsidRPr="00510B48">
        <w:t>s’identifient</w:t>
      </w:r>
      <w:r w:rsidR="00A6293D" w:rsidRPr="00510B48">
        <w:t xml:space="preserve"> </w:t>
      </w:r>
      <w:r w:rsidRPr="00510B48">
        <w:t>eux-mêmes</w:t>
      </w:r>
      <w:r w:rsidR="00A6293D" w:rsidRPr="00510B48">
        <w:t xml:space="preserve"> </w:t>
      </w:r>
      <w:r w:rsidRPr="00510B48">
        <w:t>de</w:t>
      </w:r>
      <w:r w:rsidR="00A6293D" w:rsidRPr="00510B48">
        <w:t xml:space="preserve"> </w:t>
      </w:r>
      <w:r w:rsidRPr="00510B48">
        <w:t>leur</w:t>
      </w:r>
      <w:r w:rsidR="00A6293D" w:rsidRPr="00510B48">
        <w:t xml:space="preserve"> </w:t>
      </w:r>
      <w:r w:rsidRPr="00510B48">
        <w:t>plein</w:t>
      </w:r>
      <w:r w:rsidR="00A6293D" w:rsidRPr="00510B48">
        <w:t xml:space="preserve"> </w:t>
      </w:r>
      <w:r w:rsidRPr="00510B48">
        <w:t>gré,</w:t>
      </w:r>
      <w:r w:rsidR="00A6293D" w:rsidRPr="00510B48">
        <w:t xml:space="preserve"> </w:t>
      </w:r>
      <w:r w:rsidRPr="00510B48">
        <w:t>compte</w:t>
      </w:r>
      <w:r w:rsidR="00A6293D" w:rsidRPr="00510B48">
        <w:t xml:space="preserve"> </w:t>
      </w:r>
      <w:r w:rsidRPr="00510B48">
        <w:t>tenu</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interdisant</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dans</w:t>
      </w:r>
      <w:r w:rsidR="00A6293D" w:rsidRPr="00510B48">
        <w:t xml:space="preserve"> </w:t>
      </w:r>
      <w:r w:rsidRPr="00510B48">
        <w:t>la</w:t>
      </w:r>
      <w:r w:rsidR="00A6293D" w:rsidRPr="00510B48">
        <w:t xml:space="preserve"> </w:t>
      </w:r>
      <w:r w:rsidRPr="00510B48">
        <w:t>recherche</w:t>
      </w:r>
      <w:r w:rsidR="00A6293D" w:rsidRPr="00510B48">
        <w:t xml:space="preserve"> </w:t>
      </w:r>
      <w:r w:rsidRPr="00510B48">
        <w:t>d’un</w:t>
      </w:r>
      <w:r w:rsidR="00A6293D" w:rsidRPr="00510B48">
        <w:t xml:space="preserve"> </w:t>
      </w:r>
      <w:r w:rsidRPr="00510B48">
        <w:t>emploi</w:t>
      </w:r>
      <w:r w:rsidR="00A6293D" w:rsidRPr="00510B48">
        <w:t xml:space="preserve"> </w:t>
      </w:r>
      <w:r w:rsidRPr="00510B48">
        <w:t>et</w:t>
      </w:r>
      <w:r w:rsidR="00A6293D" w:rsidRPr="00510B48">
        <w:t xml:space="preserve"> </w:t>
      </w:r>
      <w:r w:rsidRPr="00510B48">
        <w:t>dans</w:t>
      </w:r>
      <w:r w:rsidR="00A6293D" w:rsidRPr="00510B48">
        <w:t xml:space="preserve"> </w:t>
      </w:r>
      <w:r w:rsidRPr="00510B48">
        <w:t>l’emploi</w:t>
      </w:r>
      <w:bookmarkStart w:id="6" w:name="_ftnref8"/>
      <w:bookmarkEnd w:id="6"/>
      <w:r w:rsidRPr="009D16C5">
        <w:rPr>
          <w:rStyle w:val="Appelnotedebasdep"/>
        </w:rPr>
        <w:footnoteReference w:id="11"/>
      </w:r>
      <w:r w:rsidRPr="00510B48">
        <w:t>.</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1369"/>
        <w:gridCol w:w="1370"/>
        <w:gridCol w:w="1370"/>
      </w:tblGrid>
      <w:tr w:rsidR="00510B48" w:rsidRPr="00510B48" w14:paraId="58680FDE" w14:textId="77777777" w:rsidTr="006C4AA0">
        <w:trPr>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6095DC4" w14:textId="4F76ADF2" w:rsidR="00222975" w:rsidRPr="00510B48" w:rsidRDefault="00222975" w:rsidP="00A6293D">
            <w:pPr>
              <w:suppressAutoHyphens w:val="0"/>
              <w:spacing w:before="80" w:after="80" w:line="200" w:lineRule="exact"/>
              <w:rPr>
                <w:i/>
                <w:sz w:val="16"/>
              </w:rPr>
            </w:pPr>
            <w:r w:rsidRPr="00510B48">
              <w:rPr>
                <w:i/>
                <w:sz w:val="16"/>
              </w:rPr>
              <w:t>Nombre</w:t>
            </w:r>
            <w:r w:rsidR="00A6293D" w:rsidRPr="00510B48">
              <w:rPr>
                <w:i/>
                <w:sz w:val="16"/>
              </w:rPr>
              <w:t xml:space="preserve"> </w:t>
            </w:r>
            <w:r w:rsidRPr="00510B48">
              <w:rPr>
                <w:i/>
                <w:sz w:val="16"/>
              </w:rPr>
              <w:t>d’hommes/de</w:t>
            </w:r>
            <w:r w:rsidR="00A6293D" w:rsidRPr="00510B48">
              <w:rPr>
                <w:i/>
                <w:sz w:val="16"/>
              </w:rPr>
              <w:t xml:space="preserve"> </w:t>
            </w:r>
            <w:r w:rsidRPr="00510B48">
              <w:rPr>
                <w:i/>
                <w:sz w:val="16"/>
              </w:rPr>
              <w:t>femmes</w:t>
            </w:r>
            <w:r w:rsidR="00A6293D" w:rsidRPr="00510B48">
              <w:rPr>
                <w:i/>
                <w:sz w:val="16"/>
              </w:rPr>
              <w:t xml:space="preserve"> </w:t>
            </w:r>
            <w:r w:rsidRPr="00510B48">
              <w:rPr>
                <w:i/>
                <w:sz w:val="16"/>
              </w:rPr>
              <w:t>roms</w:t>
            </w:r>
            <w:r w:rsidR="00A6293D" w:rsidRPr="00510B48">
              <w:rPr>
                <w:i/>
                <w:sz w:val="16"/>
              </w:rPr>
              <w:t xml:space="preserve"> </w:t>
            </w:r>
            <w:r w:rsidRPr="00510B48">
              <w:rPr>
                <w:i/>
                <w:sz w:val="16"/>
              </w:rPr>
              <w:t>au</w:t>
            </w:r>
            <w:r w:rsidR="00A6293D" w:rsidRPr="00510B48">
              <w:rPr>
                <w:i/>
                <w:sz w:val="16"/>
              </w:rPr>
              <w:t xml:space="preserve"> </w:t>
            </w:r>
            <w:r w:rsidRPr="00510B48">
              <w:rPr>
                <w:i/>
                <w:sz w:val="16"/>
              </w:rPr>
              <w:t>chômage</w:t>
            </w:r>
            <w:r w:rsidR="00A6293D" w:rsidRPr="00510B48">
              <w:rPr>
                <w:i/>
                <w:sz w:val="16"/>
              </w:rPr>
              <w:t xml:space="preserve"> </w:t>
            </w:r>
            <w:r w:rsidRPr="00510B48">
              <w:rPr>
                <w:i/>
                <w:sz w:val="16"/>
              </w:rPr>
              <w:t>bénéficiant</w:t>
            </w:r>
            <w:r w:rsidR="00A6293D" w:rsidRPr="00510B48">
              <w:rPr>
                <w:i/>
                <w:sz w:val="16"/>
              </w:rPr>
              <w:t xml:space="preserve"> </w:t>
            </w:r>
            <w:r w:rsidRPr="00510B48">
              <w:rPr>
                <w:i/>
                <w:sz w:val="16"/>
              </w:rPr>
              <w:t>de</w:t>
            </w:r>
            <w:r w:rsidR="00A6293D" w:rsidRPr="00510B48">
              <w:rPr>
                <w:i/>
                <w:sz w:val="16"/>
              </w:rPr>
              <w:t xml:space="preserve"> </w:t>
            </w:r>
            <w:r w:rsidRPr="00510B48">
              <w:rPr>
                <w:i/>
                <w:sz w:val="16"/>
              </w:rPr>
              <w:t>mesures</w:t>
            </w:r>
            <w:r w:rsidR="00A6293D" w:rsidRPr="00510B48">
              <w:rPr>
                <w:i/>
                <w:sz w:val="16"/>
              </w:rPr>
              <w:t xml:space="preserve"> </w:t>
            </w:r>
            <w:r w:rsidRPr="00510B48">
              <w:rPr>
                <w:i/>
                <w:sz w:val="16"/>
              </w:rPr>
              <w:t>d’aide</w:t>
            </w:r>
            <w:r w:rsidR="00A6293D" w:rsidRPr="00510B48">
              <w:rPr>
                <w:i/>
                <w:sz w:val="16"/>
              </w:rPr>
              <w:t xml:space="preserve"> </w:t>
            </w:r>
            <w:r w:rsidRPr="00510B48">
              <w:rPr>
                <w:i/>
                <w:sz w:val="16"/>
              </w:rPr>
              <w:t>à</w:t>
            </w:r>
            <w:r w:rsidR="00A6293D" w:rsidRPr="00510B48">
              <w:rPr>
                <w:i/>
                <w:sz w:val="16"/>
              </w:rPr>
              <w:t xml:space="preserve"> </w:t>
            </w:r>
            <w:r w:rsidRPr="00510B48">
              <w:rPr>
                <w:i/>
                <w:sz w:val="16"/>
              </w:rPr>
              <w:t>l’emploi</w:t>
            </w:r>
          </w:p>
        </w:tc>
        <w:tc>
          <w:tcPr>
            <w:tcW w:w="13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A1A3815" w14:textId="25AE4F3B" w:rsidR="00222975" w:rsidRPr="00510B48" w:rsidRDefault="00222975" w:rsidP="00EA1970">
            <w:pPr>
              <w:suppressAutoHyphens w:val="0"/>
              <w:spacing w:before="80" w:after="80" w:line="200" w:lineRule="exact"/>
              <w:jc w:val="right"/>
              <w:rPr>
                <w:i/>
                <w:sz w:val="16"/>
              </w:rPr>
            </w:pPr>
            <w:r w:rsidRPr="00510B48">
              <w:rPr>
                <w:bCs/>
                <w:i/>
                <w:sz w:val="16"/>
              </w:rPr>
              <w:t>2018</w:t>
            </w:r>
            <w:r w:rsidR="00EA1970">
              <w:rPr>
                <w:bCs/>
                <w:i/>
                <w:sz w:val="16"/>
              </w:rPr>
              <w:br/>
            </w:r>
            <w:r w:rsidRPr="00510B48">
              <w:rPr>
                <w:bCs/>
                <w:i/>
                <w:sz w:val="16"/>
              </w:rPr>
              <w:t>Total</w:t>
            </w:r>
            <w:r w:rsidR="00A6293D" w:rsidRPr="00510B48">
              <w:rPr>
                <w:bCs/>
                <w:i/>
                <w:sz w:val="16"/>
              </w:rPr>
              <w:t xml:space="preserve"> </w:t>
            </w:r>
            <w:r w:rsidRPr="00510B48">
              <w:rPr>
                <w:bCs/>
                <w:i/>
                <w:sz w:val="16"/>
              </w:rPr>
              <w:t>(Femmes)</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19109F3" w14:textId="609EAC69" w:rsidR="00222975" w:rsidRPr="00510B48" w:rsidRDefault="00222975" w:rsidP="00EA1970">
            <w:pPr>
              <w:suppressAutoHyphens w:val="0"/>
              <w:spacing w:before="80" w:after="80" w:line="200" w:lineRule="exact"/>
              <w:jc w:val="right"/>
              <w:rPr>
                <w:i/>
                <w:sz w:val="16"/>
              </w:rPr>
            </w:pPr>
            <w:r w:rsidRPr="00510B48">
              <w:rPr>
                <w:bCs/>
                <w:i/>
                <w:sz w:val="16"/>
              </w:rPr>
              <w:t>2019</w:t>
            </w:r>
            <w:r w:rsidR="00EA1970">
              <w:rPr>
                <w:bCs/>
                <w:i/>
                <w:sz w:val="16"/>
              </w:rPr>
              <w:br/>
            </w:r>
            <w:r w:rsidRPr="00510B48">
              <w:rPr>
                <w:bCs/>
                <w:i/>
                <w:sz w:val="16"/>
              </w:rPr>
              <w:t>Total</w:t>
            </w:r>
            <w:r w:rsidR="00A6293D" w:rsidRPr="00510B48">
              <w:rPr>
                <w:bCs/>
                <w:i/>
                <w:sz w:val="16"/>
              </w:rPr>
              <w:t xml:space="preserve"> </w:t>
            </w:r>
            <w:r w:rsidRPr="00510B48">
              <w:rPr>
                <w:bCs/>
                <w:i/>
                <w:sz w:val="16"/>
              </w:rPr>
              <w:t>(Femmes)</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E0A9E4E" w14:textId="3D4B5EAF" w:rsidR="00222975" w:rsidRPr="00510B48" w:rsidRDefault="00222975" w:rsidP="00EA1970">
            <w:pPr>
              <w:suppressAutoHyphens w:val="0"/>
              <w:spacing w:before="80" w:after="80" w:line="200" w:lineRule="exact"/>
              <w:jc w:val="right"/>
              <w:rPr>
                <w:i/>
                <w:sz w:val="16"/>
              </w:rPr>
            </w:pPr>
            <w:r w:rsidRPr="00510B48">
              <w:rPr>
                <w:bCs/>
                <w:i/>
                <w:sz w:val="16"/>
              </w:rPr>
              <w:t>2020</w:t>
            </w:r>
            <w:r w:rsidR="00EA1970">
              <w:rPr>
                <w:bCs/>
                <w:i/>
                <w:sz w:val="16"/>
              </w:rPr>
              <w:br/>
            </w:r>
            <w:r w:rsidRPr="00510B48">
              <w:rPr>
                <w:bCs/>
                <w:i/>
                <w:sz w:val="16"/>
              </w:rPr>
              <w:t>Total</w:t>
            </w:r>
            <w:r w:rsidR="00A6293D" w:rsidRPr="00510B48">
              <w:rPr>
                <w:bCs/>
                <w:i/>
                <w:sz w:val="16"/>
              </w:rPr>
              <w:t xml:space="preserve"> </w:t>
            </w:r>
            <w:r w:rsidRPr="00510B48">
              <w:rPr>
                <w:bCs/>
                <w:i/>
                <w:sz w:val="16"/>
              </w:rPr>
              <w:t>(Femmes)</w:t>
            </w:r>
          </w:p>
        </w:tc>
      </w:tr>
      <w:tr w:rsidR="00510B48" w:rsidRPr="00510B48" w14:paraId="5684E817" w14:textId="77777777" w:rsidTr="006C4AA0">
        <w:tc>
          <w:tcPr>
            <w:tcW w:w="3261" w:type="dxa"/>
            <w:tcBorders>
              <w:top w:val="single" w:sz="12" w:space="0" w:color="auto"/>
            </w:tcBorders>
            <w:shd w:val="clear" w:color="auto" w:fill="auto"/>
            <w:tcMar>
              <w:top w:w="0" w:type="dxa"/>
              <w:left w:w="0" w:type="dxa"/>
              <w:bottom w:w="0" w:type="dxa"/>
              <w:right w:w="0" w:type="dxa"/>
            </w:tcMar>
            <w:hideMark/>
          </w:tcPr>
          <w:p w14:paraId="2B35A951" w14:textId="5FEF4C36" w:rsidR="00222975" w:rsidRPr="00510B48" w:rsidRDefault="00222975" w:rsidP="00A6293D">
            <w:pPr>
              <w:suppressAutoHyphens w:val="0"/>
              <w:spacing w:before="40" w:after="40" w:line="220" w:lineRule="exact"/>
              <w:rPr>
                <w:sz w:val="18"/>
              </w:rPr>
            </w:pPr>
            <w:r w:rsidRPr="00510B48">
              <w:rPr>
                <w:sz w:val="18"/>
              </w:rPr>
              <w:t>Nombre</w:t>
            </w:r>
            <w:r w:rsidR="00A6293D" w:rsidRPr="00510B48">
              <w:rPr>
                <w:sz w:val="18"/>
              </w:rPr>
              <w:t xml:space="preserve"> </w:t>
            </w:r>
            <w:r w:rsidRPr="00510B48">
              <w:rPr>
                <w:sz w:val="18"/>
              </w:rPr>
              <w:t>d’hommes/de</w:t>
            </w:r>
            <w:r w:rsidR="00A6293D" w:rsidRPr="00510B48">
              <w:rPr>
                <w:sz w:val="18"/>
              </w:rPr>
              <w:t xml:space="preserve"> </w:t>
            </w:r>
            <w:r w:rsidRPr="00510B48">
              <w:rPr>
                <w:sz w:val="18"/>
              </w:rPr>
              <w:t>femmes</w:t>
            </w:r>
            <w:r w:rsidR="00A6293D" w:rsidRPr="00510B48">
              <w:rPr>
                <w:sz w:val="18"/>
              </w:rPr>
              <w:t xml:space="preserve"> </w:t>
            </w:r>
            <w:r w:rsidRPr="00510B48">
              <w:rPr>
                <w:sz w:val="18"/>
              </w:rPr>
              <w:t>roms</w:t>
            </w:r>
            <w:r w:rsidR="00A6293D" w:rsidRPr="00510B48">
              <w:rPr>
                <w:sz w:val="18"/>
              </w:rPr>
              <w:t xml:space="preserve"> </w:t>
            </w:r>
            <w:r w:rsidRPr="00510B48">
              <w:rPr>
                <w:sz w:val="18"/>
              </w:rPr>
              <w:t>au</w:t>
            </w:r>
            <w:r w:rsidR="00A6293D" w:rsidRPr="00510B48">
              <w:rPr>
                <w:sz w:val="18"/>
              </w:rPr>
              <w:t xml:space="preserve"> </w:t>
            </w:r>
            <w:r w:rsidRPr="00510B48">
              <w:rPr>
                <w:sz w:val="18"/>
              </w:rPr>
              <w:t>chômage</w:t>
            </w:r>
            <w:r w:rsidR="00A6293D" w:rsidRPr="00510B48">
              <w:rPr>
                <w:sz w:val="18"/>
              </w:rPr>
              <w:t xml:space="preserve"> </w:t>
            </w:r>
            <w:r w:rsidRPr="00510B48">
              <w:rPr>
                <w:sz w:val="18"/>
              </w:rPr>
              <w:t>bénéficiant</w:t>
            </w:r>
            <w:r w:rsidR="00A6293D" w:rsidRPr="00510B48">
              <w:rPr>
                <w:sz w:val="18"/>
              </w:rPr>
              <w:t xml:space="preserve"> </w:t>
            </w:r>
            <w:r w:rsidRPr="00510B48">
              <w:rPr>
                <w:sz w:val="18"/>
              </w:rPr>
              <w:t>de</w:t>
            </w:r>
            <w:r w:rsidR="00A6293D" w:rsidRPr="00510B48">
              <w:rPr>
                <w:sz w:val="18"/>
              </w:rPr>
              <w:t xml:space="preserve"> </w:t>
            </w:r>
            <w:r w:rsidRPr="00510B48">
              <w:rPr>
                <w:sz w:val="18"/>
              </w:rPr>
              <w:t>mesures</w:t>
            </w:r>
            <w:r w:rsidR="00A6293D" w:rsidRPr="00510B48">
              <w:rPr>
                <w:sz w:val="18"/>
              </w:rPr>
              <w:t xml:space="preserve"> </w:t>
            </w:r>
            <w:r w:rsidRPr="00510B48">
              <w:rPr>
                <w:sz w:val="18"/>
              </w:rPr>
              <w:t>d’aide</w:t>
            </w:r>
            <w:r w:rsidR="00A6293D" w:rsidRPr="00510B48">
              <w:rPr>
                <w:sz w:val="18"/>
              </w:rPr>
              <w:t xml:space="preserve"> </w:t>
            </w:r>
            <w:r w:rsidRPr="00510B48">
              <w:rPr>
                <w:sz w:val="18"/>
              </w:rPr>
              <w:t>à</w:t>
            </w:r>
            <w:r w:rsidR="00A6293D" w:rsidRPr="00510B48">
              <w:rPr>
                <w:sz w:val="18"/>
              </w:rPr>
              <w:t xml:space="preserve"> </w:t>
            </w:r>
            <w:r w:rsidRPr="00510B48">
              <w:rPr>
                <w:sz w:val="18"/>
              </w:rPr>
              <w:t>la</w:t>
            </w:r>
            <w:r w:rsidR="00A6293D" w:rsidRPr="00510B48">
              <w:rPr>
                <w:sz w:val="18"/>
              </w:rPr>
              <w:t xml:space="preserve"> </w:t>
            </w:r>
            <w:r w:rsidRPr="00510B48">
              <w:rPr>
                <w:sz w:val="18"/>
              </w:rPr>
              <w:t>recherche</w:t>
            </w:r>
            <w:r w:rsidR="00A6293D" w:rsidRPr="00510B48">
              <w:rPr>
                <w:sz w:val="18"/>
              </w:rPr>
              <w:t xml:space="preserve"> </w:t>
            </w:r>
            <w:r w:rsidRPr="00510B48">
              <w:rPr>
                <w:sz w:val="18"/>
              </w:rPr>
              <w:t>d’un</w:t>
            </w:r>
            <w:r w:rsidR="00A6293D" w:rsidRPr="00510B48">
              <w:rPr>
                <w:sz w:val="18"/>
              </w:rPr>
              <w:t xml:space="preserve"> </w:t>
            </w:r>
            <w:r w:rsidRPr="00510B48">
              <w:rPr>
                <w:sz w:val="18"/>
              </w:rPr>
              <w:t>emploi</w:t>
            </w:r>
          </w:p>
        </w:tc>
        <w:tc>
          <w:tcPr>
            <w:tcW w:w="1369" w:type="dxa"/>
            <w:tcBorders>
              <w:top w:val="single" w:sz="12" w:space="0" w:color="auto"/>
            </w:tcBorders>
            <w:shd w:val="clear" w:color="auto" w:fill="auto"/>
            <w:tcMar>
              <w:top w:w="0" w:type="dxa"/>
              <w:left w:w="0" w:type="dxa"/>
              <w:bottom w:w="0" w:type="dxa"/>
              <w:right w:w="0" w:type="dxa"/>
            </w:tcMar>
            <w:vAlign w:val="bottom"/>
            <w:hideMark/>
          </w:tcPr>
          <w:p w14:paraId="44AD50F5" w14:textId="575AB655" w:rsidR="00222975" w:rsidRPr="00510B48" w:rsidRDefault="00222975" w:rsidP="00A6293D">
            <w:pPr>
              <w:suppressAutoHyphens w:val="0"/>
              <w:spacing w:before="40" w:after="40" w:line="220" w:lineRule="exact"/>
              <w:jc w:val="right"/>
              <w:rPr>
                <w:sz w:val="18"/>
              </w:rPr>
            </w:pPr>
            <w:r w:rsidRPr="00510B48">
              <w:rPr>
                <w:sz w:val="18"/>
              </w:rPr>
              <w:t>4</w:t>
            </w:r>
            <w:r w:rsidR="00A6293D" w:rsidRPr="00510B48">
              <w:rPr>
                <w:sz w:val="18"/>
              </w:rPr>
              <w:t xml:space="preserve"> </w:t>
            </w:r>
            <w:r w:rsidRPr="00510B48">
              <w:rPr>
                <w:sz w:val="18"/>
              </w:rPr>
              <w:t>188</w:t>
            </w:r>
            <w:r w:rsidRPr="00510B48">
              <w:rPr>
                <w:sz w:val="18"/>
              </w:rPr>
              <w:br/>
              <w:t>(1</w:t>
            </w:r>
            <w:r w:rsidR="00A6293D" w:rsidRPr="00510B48">
              <w:rPr>
                <w:sz w:val="18"/>
              </w:rPr>
              <w:t xml:space="preserve"> </w:t>
            </w:r>
            <w:r w:rsidRPr="00510B48">
              <w:rPr>
                <w:sz w:val="18"/>
              </w:rPr>
              <w:t>797)</w:t>
            </w:r>
          </w:p>
        </w:tc>
        <w:tc>
          <w:tcPr>
            <w:tcW w:w="1370" w:type="dxa"/>
            <w:tcBorders>
              <w:top w:val="single" w:sz="12" w:space="0" w:color="auto"/>
            </w:tcBorders>
            <w:shd w:val="clear" w:color="auto" w:fill="auto"/>
            <w:tcMar>
              <w:top w:w="0" w:type="dxa"/>
              <w:left w:w="0" w:type="dxa"/>
              <w:bottom w:w="0" w:type="dxa"/>
              <w:right w:w="0" w:type="dxa"/>
            </w:tcMar>
            <w:vAlign w:val="bottom"/>
            <w:hideMark/>
          </w:tcPr>
          <w:p w14:paraId="48079A40" w14:textId="469DF302" w:rsidR="00222975" w:rsidRPr="00510B48" w:rsidRDefault="00222975" w:rsidP="00A6293D">
            <w:pPr>
              <w:suppressAutoHyphens w:val="0"/>
              <w:spacing w:before="40" w:after="40" w:line="220" w:lineRule="exact"/>
              <w:jc w:val="right"/>
              <w:rPr>
                <w:sz w:val="18"/>
              </w:rPr>
            </w:pPr>
            <w:r w:rsidRPr="00510B48">
              <w:rPr>
                <w:sz w:val="18"/>
              </w:rPr>
              <w:t>4</w:t>
            </w:r>
            <w:r w:rsidR="00A6293D" w:rsidRPr="00510B48">
              <w:rPr>
                <w:sz w:val="18"/>
              </w:rPr>
              <w:t xml:space="preserve"> </w:t>
            </w:r>
            <w:r w:rsidRPr="00510B48">
              <w:rPr>
                <w:sz w:val="18"/>
              </w:rPr>
              <w:t>685</w:t>
            </w:r>
            <w:r w:rsidRPr="00510B48">
              <w:rPr>
                <w:sz w:val="18"/>
              </w:rPr>
              <w:br/>
              <w:t>(2</w:t>
            </w:r>
            <w:r w:rsidR="00A6293D" w:rsidRPr="00510B48">
              <w:rPr>
                <w:sz w:val="18"/>
              </w:rPr>
              <w:t xml:space="preserve"> </w:t>
            </w:r>
            <w:r w:rsidRPr="00510B48">
              <w:rPr>
                <w:sz w:val="18"/>
              </w:rPr>
              <w:t>137)</w:t>
            </w:r>
          </w:p>
        </w:tc>
        <w:tc>
          <w:tcPr>
            <w:tcW w:w="1370" w:type="dxa"/>
            <w:tcBorders>
              <w:top w:val="single" w:sz="12" w:space="0" w:color="auto"/>
            </w:tcBorders>
            <w:shd w:val="clear" w:color="auto" w:fill="auto"/>
            <w:tcMar>
              <w:top w:w="0" w:type="dxa"/>
              <w:left w:w="0" w:type="dxa"/>
              <w:bottom w:w="0" w:type="dxa"/>
              <w:right w:w="0" w:type="dxa"/>
            </w:tcMar>
            <w:vAlign w:val="bottom"/>
            <w:hideMark/>
          </w:tcPr>
          <w:p w14:paraId="66B55B85" w14:textId="40AFC60D" w:rsidR="00222975" w:rsidRPr="00510B48" w:rsidRDefault="00222975" w:rsidP="00A6293D">
            <w:pPr>
              <w:suppressAutoHyphens w:val="0"/>
              <w:spacing w:before="40" w:after="40" w:line="220" w:lineRule="exact"/>
              <w:jc w:val="right"/>
              <w:rPr>
                <w:sz w:val="18"/>
              </w:rPr>
            </w:pPr>
            <w:r w:rsidRPr="00510B48">
              <w:rPr>
                <w:sz w:val="18"/>
              </w:rPr>
              <w:t>1</w:t>
            </w:r>
            <w:r w:rsidR="00A6293D" w:rsidRPr="00510B48">
              <w:rPr>
                <w:sz w:val="18"/>
              </w:rPr>
              <w:t xml:space="preserve"> </w:t>
            </w:r>
            <w:r w:rsidRPr="00510B48">
              <w:rPr>
                <w:sz w:val="18"/>
              </w:rPr>
              <w:t>583</w:t>
            </w:r>
            <w:r w:rsidRPr="00510B48">
              <w:rPr>
                <w:sz w:val="18"/>
              </w:rPr>
              <w:br/>
              <w:t>(739)</w:t>
            </w:r>
          </w:p>
        </w:tc>
      </w:tr>
      <w:tr w:rsidR="00510B48" w:rsidRPr="00510B48" w14:paraId="53D555B5" w14:textId="77777777" w:rsidTr="006C4AA0">
        <w:tc>
          <w:tcPr>
            <w:tcW w:w="3261" w:type="dxa"/>
            <w:shd w:val="clear" w:color="auto" w:fill="auto"/>
            <w:tcMar>
              <w:top w:w="0" w:type="dxa"/>
              <w:left w:w="0" w:type="dxa"/>
              <w:bottom w:w="0" w:type="dxa"/>
              <w:right w:w="0" w:type="dxa"/>
            </w:tcMar>
            <w:hideMark/>
          </w:tcPr>
          <w:p w14:paraId="43C88DFA" w14:textId="43EB5837" w:rsidR="00222975" w:rsidRPr="00510B48" w:rsidRDefault="00222975" w:rsidP="00A6293D">
            <w:pPr>
              <w:suppressAutoHyphens w:val="0"/>
              <w:spacing w:before="40" w:after="40" w:line="220" w:lineRule="exact"/>
              <w:rPr>
                <w:sz w:val="18"/>
              </w:rPr>
            </w:pPr>
            <w:r w:rsidRPr="00510B48">
              <w:rPr>
                <w:sz w:val="18"/>
              </w:rPr>
              <w:t>Nombre</w:t>
            </w:r>
            <w:r w:rsidR="00A6293D" w:rsidRPr="00510B48">
              <w:rPr>
                <w:sz w:val="18"/>
              </w:rPr>
              <w:t xml:space="preserve"> </w:t>
            </w:r>
            <w:r w:rsidRPr="00510B48">
              <w:rPr>
                <w:sz w:val="18"/>
              </w:rPr>
              <w:t>d’hommes/de</w:t>
            </w:r>
            <w:r w:rsidR="00A6293D" w:rsidRPr="00510B48">
              <w:rPr>
                <w:sz w:val="18"/>
              </w:rPr>
              <w:t xml:space="preserve"> </w:t>
            </w:r>
            <w:r w:rsidRPr="00510B48">
              <w:rPr>
                <w:sz w:val="18"/>
              </w:rPr>
              <w:t>femmes</w:t>
            </w:r>
            <w:r w:rsidR="00A6293D" w:rsidRPr="00510B48">
              <w:rPr>
                <w:sz w:val="18"/>
              </w:rPr>
              <w:t xml:space="preserve"> </w:t>
            </w:r>
            <w:r w:rsidRPr="00510B48">
              <w:rPr>
                <w:sz w:val="18"/>
              </w:rPr>
              <w:t>roms</w:t>
            </w:r>
            <w:r w:rsidR="00A6293D" w:rsidRPr="00510B48">
              <w:rPr>
                <w:sz w:val="18"/>
              </w:rPr>
              <w:t xml:space="preserve"> </w:t>
            </w:r>
            <w:r w:rsidRPr="00510B48">
              <w:rPr>
                <w:sz w:val="18"/>
              </w:rPr>
              <w:t>au</w:t>
            </w:r>
            <w:r w:rsidR="00A6293D" w:rsidRPr="00510B48">
              <w:rPr>
                <w:sz w:val="18"/>
              </w:rPr>
              <w:t xml:space="preserve"> </w:t>
            </w:r>
            <w:r w:rsidRPr="00510B48">
              <w:rPr>
                <w:sz w:val="18"/>
              </w:rPr>
              <w:t>chômage</w:t>
            </w:r>
            <w:r w:rsidR="00A6293D" w:rsidRPr="00510B48">
              <w:rPr>
                <w:sz w:val="18"/>
              </w:rPr>
              <w:t xml:space="preserve"> </w:t>
            </w:r>
            <w:r w:rsidRPr="00510B48">
              <w:rPr>
                <w:sz w:val="18"/>
              </w:rPr>
              <w:t>bénéficiant</w:t>
            </w:r>
            <w:r w:rsidR="00A6293D" w:rsidRPr="00510B48">
              <w:rPr>
                <w:sz w:val="18"/>
              </w:rPr>
              <w:t xml:space="preserve"> </w:t>
            </w:r>
            <w:r w:rsidRPr="00510B48">
              <w:rPr>
                <w:sz w:val="18"/>
              </w:rPr>
              <w:t>de</w:t>
            </w:r>
            <w:r w:rsidR="00A6293D" w:rsidRPr="00510B48">
              <w:rPr>
                <w:sz w:val="18"/>
              </w:rPr>
              <w:t xml:space="preserve"> </w:t>
            </w:r>
            <w:r w:rsidRPr="00510B48">
              <w:rPr>
                <w:sz w:val="18"/>
              </w:rPr>
              <w:t>programmes</w:t>
            </w:r>
            <w:r w:rsidR="00A6293D" w:rsidRPr="00510B48">
              <w:rPr>
                <w:sz w:val="18"/>
              </w:rPr>
              <w:t xml:space="preserve"> </w:t>
            </w:r>
            <w:r w:rsidRPr="00510B48">
              <w:rPr>
                <w:sz w:val="18"/>
              </w:rPr>
              <w:t>d’éducation</w:t>
            </w:r>
            <w:r w:rsidR="00A6293D" w:rsidRPr="00510B48">
              <w:rPr>
                <w:sz w:val="18"/>
              </w:rPr>
              <w:t xml:space="preserve"> </w:t>
            </w:r>
            <w:r w:rsidRPr="00510B48">
              <w:rPr>
                <w:sz w:val="18"/>
              </w:rPr>
              <w:t>et</w:t>
            </w:r>
            <w:r w:rsidR="00A6293D" w:rsidRPr="00510B48">
              <w:rPr>
                <w:sz w:val="18"/>
              </w:rPr>
              <w:t xml:space="preserve"> </w:t>
            </w:r>
            <w:r w:rsidRPr="00510B48">
              <w:rPr>
                <w:sz w:val="18"/>
              </w:rPr>
              <w:t>de</w:t>
            </w:r>
            <w:r w:rsidR="00A6293D" w:rsidRPr="00510B48">
              <w:rPr>
                <w:sz w:val="18"/>
              </w:rPr>
              <w:t xml:space="preserve"> </w:t>
            </w:r>
            <w:r w:rsidRPr="00510B48">
              <w:rPr>
                <w:sz w:val="18"/>
              </w:rPr>
              <w:t>formation</w:t>
            </w:r>
            <w:r w:rsidR="00A6293D" w:rsidRPr="00510B48">
              <w:rPr>
                <w:sz w:val="18"/>
              </w:rPr>
              <w:t xml:space="preserve"> </w:t>
            </w:r>
            <w:r w:rsidRPr="00510B48">
              <w:rPr>
                <w:sz w:val="18"/>
              </w:rPr>
              <w:t>complémentaires</w:t>
            </w:r>
          </w:p>
        </w:tc>
        <w:tc>
          <w:tcPr>
            <w:tcW w:w="1369" w:type="dxa"/>
            <w:shd w:val="clear" w:color="auto" w:fill="auto"/>
            <w:tcMar>
              <w:top w:w="0" w:type="dxa"/>
              <w:left w:w="0" w:type="dxa"/>
              <w:bottom w:w="0" w:type="dxa"/>
              <w:right w:w="0" w:type="dxa"/>
            </w:tcMar>
            <w:vAlign w:val="bottom"/>
            <w:hideMark/>
          </w:tcPr>
          <w:p w14:paraId="7FFB7E91" w14:textId="4F58D8F4" w:rsidR="00222975" w:rsidRPr="00510B48" w:rsidRDefault="00222975" w:rsidP="00A6293D">
            <w:pPr>
              <w:suppressAutoHyphens w:val="0"/>
              <w:spacing w:before="40" w:after="40" w:line="220" w:lineRule="exact"/>
              <w:jc w:val="right"/>
              <w:rPr>
                <w:sz w:val="18"/>
              </w:rPr>
            </w:pPr>
            <w:r w:rsidRPr="00510B48">
              <w:rPr>
                <w:sz w:val="18"/>
              </w:rPr>
              <w:t>775</w:t>
            </w:r>
            <w:r w:rsidRPr="00510B48">
              <w:rPr>
                <w:sz w:val="18"/>
              </w:rPr>
              <w:br/>
              <w:t>(464)</w:t>
            </w:r>
            <w:r w:rsidR="00A6293D" w:rsidRPr="00510B48">
              <w:rPr>
                <w:sz w:val="18"/>
              </w:rPr>
              <w:t xml:space="preserve"> </w:t>
            </w:r>
          </w:p>
        </w:tc>
        <w:tc>
          <w:tcPr>
            <w:tcW w:w="1370" w:type="dxa"/>
            <w:shd w:val="clear" w:color="auto" w:fill="auto"/>
            <w:tcMar>
              <w:top w:w="0" w:type="dxa"/>
              <w:left w:w="0" w:type="dxa"/>
              <w:bottom w:w="0" w:type="dxa"/>
              <w:right w:w="0" w:type="dxa"/>
            </w:tcMar>
            <w:vAlign w:val="bottom"/>
            <w:hideMark/>
          </w:tcPr>
          <w:p w14:paraId="6E337D34" w14:textId="77777777" w:rsidR="00222975" w:rsidRPr="00510B48" w:rsidRDefault="00222975" w:rsidP="00A6293D">
            <w:pPr>
              <w:suppressAutoHyphens w:val="0"/>
              <w:spacing w:before="40" w:after="40" w:line="220" w:lineRule="exact"/>
              <w:jc w:val="right"/>
              <w:rPr>
                <w:sz w:val="18"/>
              </w:rPr>
            </w:pPr>
            <w:r w:rsidRPr="00510B48">
              <w:rPr>
                <w:sz w:val="18"/>
              </w:rPr>
              <w:t>845</w:t>
            </w:r>
            <w:r w:rsidRPr="00510B48">
              <w:rPr>
                <w:sz w:val="18"/>
              </w:rPr>
              <w:br/>
              <w:t>(498)</w:t>
            </w:r>
          </w:p>
        </w:tc>
        <w:tc>
          <w:tcPr>
            <w:tcW w:w="1370" w:type="dxa"/>
            <w:shd w:val="clear" w:color="auto" w:fill="auto"/>
            <w:tcMar>
              <w:top w:w="0" w:type="dxa"/>
              <w:left w:w="0" w:type="dxa"/>
              <w:bottom w:w="0" w:type="dxa"/>
              <w:right w:w="0" w:type="dxa"/>
            </w:tcMar>
            <w:vAlign w:val="bottom"/>
            <w:hideMark/>
          </w:tcPr>
          <w:p w14:paraId="48572FE6" w14:textId="77777777" w:rsidR="00222975" w:rsidRPr="00510B48" w:rsidRDefault="00222975" w:rsidP="00A6293D">
            <w:pPr>
              <w:suppressAutoHyphens w:val="0"/>
              <w:spacing w:before="40" w:after="40" w:line="220" w:lineRule="exact"/>
              <w:jc w:val="right"/>
              <w:rPr>
                <w:sz w:val="18"/>
              </w:rPr>
            </w:pPr>
            <w:r w:rsidRPr="00510B48">
              <w:rPr>
                <w:sz w:val="18"/>
              </w:rPr>
              <w:t>759</w:t>
            </w:r>
            <w:r w:rsidRPr="00510B48">
              <w:rPr>
                <w:sz w:val="18"/>
              </w:rPr>
              <w:br/>
              <w:t>(465)</w:t>
            </w:r>
          </w:p>
        </w:tc>
      </w:tr>
      <w:tr w:rsidR="00510B48" w:rsidRPr="00510B48" w14:paraId="22FED8D9" w14:textId="77777777" w:rsidTr="006C4AA0">
        <w:tc>
          <w:tcPr>
            <w:tcW w:w="3261" w:type="dxa"/>
            <w:shd w:val="clear" w:color="auto" w:fill="auto"/>
            <w:tcMar>
              <w:top w:w="0" w:type="dxa"/>
              <w:left w:w="0" w:type="dxa"/>
              <w:bottom w:w="0" w:type="dxa"/>
              <w:right w:w="0" w:type="dxa"/>
            </w:tcMar>
            <w:hideMark/>
          </w:tcPr>
          <w:p w14:paraId="3A45E1B6" w14:textId="6AC280F3" w:rsidR="00222975" w:rsidRPr="00510B48" w:rsidRDefault="00222975" w:rsidP="00A6293D">
            <w:pPr>
              <w:suppressAutoHyphens w:val="0"/>
              <w:spacing w:before="40" w:after="40" w:line="220" w:lineRule="exact"/>
              <w:rPr>
                <w:sz w:val="18"/>
              </w:rPr>
            </w:pPr>
            <w:r w:rsidRPr="00510B48">
              <w:rPr>
                <w:sz w:val="18"/>
              </w:rPr>
              <w:t>Programmes</w:t>
            </w:r>
            <w:r w:rsidR="00A6293D" w:rsidRPr="00510B48">
              <w:rPr>
                <w:sz w:val="18"/>
              </w:rPr>
              <w:t xml:space="preserve"> </w:t>
            </w:r>
            <w:r w:rsidRPr="00510B48">
              <w:rPr>
                <w:sz w:val="18"/>
              </w:rPr>
              <w:t>de</w:t>
            </w:r>
            <w:r w:rsidR="00A6293D" w:rsidRPr="00510B48">
              <w:rPr>
                <w:sz w:val="18"/>
              </w:rPr>
              <w:t xml:space="preserve"> </w:t>
            </w:r>
            <w:r w:rsidRPr="00510B48">
              <w:rPr>
                <w:sz w:val="18"/>
              </w:rPr>
              <w:t>subventions</w:t>
            </w:r>
            <w:r w:rsidR="00A6293D" w:rsidRPr="00510B48">
              <w:rPr>
                <w:sz w:val="18"/>
              </w:rPr>
              <w:t xml:space="preserve"> </w:t>
            </w:r>
            <w:r w:rsidRPr="00510B48">
              <w:rPr>
                <w:sz w:val="18"/>
              </w:rPr>
              <w:t>pour</w:t>
            </w:r>
            <w:r w:rsidR="00A6293D" w:rsidRPr="00510B48">
              <w:rPr>
                <w:sz w:val="18"/>
              </w:rPr>
              <w:t xml:space="preserve"> </w:t>
            </w:r>
            <w:r w:rsidRPr="00510B48">
              <w:rPr>
                <w:sz w:val="18"/>
              </w:rPr>
              <w:t>l’emploi</w:t>
            </w:r>
          </w:p>
        </w:tc>
        <w:tc>
          <w:tcPr>
            <w:tcW w:w="1369" w:type="dxa"/>
            <w:shd w:val="clear" w:color="auto" w:fill="auto"/>
            <w:tcMar>
              <w:top w:w="0" w:type="dxa"/>
              <w:left w:w="0" w:type="dxa"/>
              <w:bottom w:w="0" w:type="dxa"/>
              <w:right w:w="0" w:type="dxa"/>
            </w:tcMar>
            <w:vAlign w:val="bottom"/>
            <w:hideMark/>
          </w:tcPr>
          <w:p w14:paraId="25F0DE9B" w14:textId="3C392B8A" w:rsidR="00222975" w:rsidRPr="00510B48" w:rsidRDefault="00222975" w:rsidP="00A6293D">
            <w:pPr>
              <w:suppressAutoHyphens w:val="0"/>
              <w:spacing w:before="40" w:after="40" w:line="220" w:lineRule="exact"/>
              <w:jc w:val="right"/>
              <w:rPr>
                <w:sz w:val="18"/>
              </w:rPr>
            </w:pPr>
            <w:r w:rsidRPr="00510B48">
              <w:rPr>
                <w:sz w:val="18"/>
              </w:rPr>
              <w:t>527</w:t>
            </w:r>
            <w:r w:rsidRPr="00510B48">
              <w:rPr>
                <w:sz w:val="18"/>
              </w:rPr>
              <w:br/>
              <w:t>(234</w:t>
            </w:r>
            <w:r w:rsidR="00A6293D" w:rsidRPr="00510B48">
              <w:rPr>
                <w:sz w:val="18"/>
              </w:rPr>
              <w:t xml:space="preserve"> </w:t>
            </w:r>
          </w:p>
        </w:tc>
        <w:tc>
          <w:tcPr>
            <w:tcW w:w="1370" w:type="dxa"/>
            <w:shd w:val="clear" w:color="auto" w:fill="auto"/>
            <w:tcMar>
              <w:top w:w="0" w:type="dxa"/>
              <w:left w:w="0" w:type="dxa"/>
              <w:bottom w:w="0" w:type="dxa"/>
              <w:right w:w="0" w:type="dxa"/>
            </w:tcMar>
            <w:vAlign w:val="bottom"/>
            <w:hideMark/>
          </w:tcPr>
          <w:p w14:paraId="2498B1D5" w14:textId="77777777" w:rsidR="00222975" w:rsidRPr="00510B48" w:rsidRDefault="00222975" w:rsidP="00A6293D">
            <w:pPr>
              <w:suppressAutoHyphens w:val="0"/>
              <w:spacing w:before="40" w:after="40" w:line="220" w:lineRule="exact"/>
              <w:jc w:val="right"/>
              <w:rPr>
                <w:sz w:val="18"/>
              </w:rPr>
            </w:pPr>
            <w:r w:rsidRPr="00510B48">
              <w:rPr>
                <w:sz w:val="18"/>
              </w:rPr>
              <w:t>732</w:t>
            </w:r>
            <w:r w:rsidRPr="00510B48">
              <w:rPr>
                <w:sz w:val="18"/>
              </w:rPr>
              <w:br/>
              <w:t>(307)</w:t>
            </w:r>
          </w:p>
        </w:tc>
        <w:tc>
          <w:tcPr>
            <w:tcW w:w="1370" w:type="dxa"/>
            <w:shd w:val="clear" w:color="auto" w:fill="auto"/>
            <w:tcMar>
              <w:top w:w="0" w:type="dxa"/>
              <w:left w:w="0" w:type="dxa"/>
              <w:bottom w:w="0" w:type="dxa"/>
              <w:right w:w="0" w:type="dxa"/>
            </w:tcMar>
            <w:vAlign w:val="bottom"/>
            <w:hideMark/>
          </w:tcPr>
          <w:p w14:paraId="10EB03D6" w14:textId="77777777" w:rsidR="00222975" w:rsidRPr="00510B48" w:rsidRDefault="00222975" w:rsidP="00A6293D">
            <w:pPr>
              <w:suppressAutoHyphens w:val="0"/>
              <w:spacing w:before="40" w:after="40" w:line="220" w:lineRule="exact"/>
              <w:jc w:val="right"/>
              <w:rPr>
                <w:sz w:val="18"/>
              </w:rPr>
            </w:pPr>
            <w:r w:rsidRPr="00510B48">
              <w:rPr>
                <w:sz w:val="18"/>
              </w:rPr>
              <w:t>597</w:t>
            </w:r>
            <w:r w:rsidRPr="00510B48">
              <w:rPr>
                <w:sz w:val="18"/>
              </w:rPr>
              <w:br/>
              <w:t>(230)</w:t>
            </w:r>
          </w:p>
        </w:tc>
      </w:tr>
      <w:tr w:rsidR="00510B48" w:rsidRPr="00510B48" w14:paraId="192011EF" w14:textId="77777777" w:rsidTr="006C4AA0">
        <w:tc>
          <w:tcPr>
            <w:tcW w:w="3261" w:type="dxa"/>
            <w:shd w:val="clear" w:color="auto" w:fill="auto"/>
            <w:tcMar>
              <w:top w:w="0" w:type="dxa"/>
              <w:left w:w="0" w:type="dxa"/>
              <w:bottom w:w="0" w:type="dxa"/>
              <w:right w:w="0" w:type="dxa"/>
            </w:tcMar>
            <w:hideMark/>
          </w:tcPr>
          <w:p w14:paraId="25D1C7D6" w14:textId="3958F558" w:rsidR="00222975" w:rsidRPr="00510B48" w:rsidRDefault="00222975" w:rsidP="00A6293D">
            <w:pPr>
              <w:suppressAutoHyphens w:val="0"/>
              <w:spacing w:before="40" w:after="40" w:line="220" w:lineRule="exact"/>
              <w:rPr>
                <w:sz w:val="18"/>
              </w:rPr>
            </w:pPr>
            <w:r w:rsidRPr="00510B48">
              <w:rPr>
                <w:sz w:val="18"/>
              </w:rPr>
              <w:t>Programmes</w:t>
            </w:r>
            <w:r w:rsidR="00A6293D" w:rsidRPr="00510B48">
              <w:rPr>
                <w:sz w:val="18"/>
              </w:rPr>
              <w:t xml:space="preserve"> </w:t>
            </w:r>
            <w:r w:rsidRPr="00510B48">
              <w:rPr>
                <w:sz w:val="18"/>
              </w:rPr>
              <w:t>de</w:t>
            </w:r>
            <w:r w:rsidR="00A6293D" w:rsidRPr="00510B48">
              <w:rPr>
                <w:sz w:val="18"/>
              </w:rPr>
              <w:t xml:space="preserve"> </w:t>
            </w:r>
            <w:r w:rsidRPr="00510B48">
              <w:rPr>
                <w:sz w:val="18"/>
              </w:rPr>
              <w:t>travaux</w:t>
            </w:r>
            <w:r w:rsidR="00A6293D" w:rsidRPr="00510B48">
              <w:rPr>
                <w:sz w:val="18"/>
              </w:rPr>
              <w:t xml:space="preserve"> </w:t>
            </w:r>
            <w:r w:rsidRPr="00510B48">
              <w:rPr>
                <w:sz w:val="18"/>
              </w:rPr>
              <w:t>publics</w:t>
            </w:r>
          </w:p>
        </w:tc>
        <w:tc>
          <w:tcPr>
            <w:tcW w:w="1369" w:type="dxa"/>
            <w:shd w:val="clear" w:color="auto" w:fill="auto"/>
            <w:tcMar>
              <w:top w:w="0" w:type="dxa"/>
              <w:left w:w="0" w:type="dxa"/>
              <w:bottom w:w="0" w:type="dxa"/>
              <w:right w:w="0" w:type="dxa"/>
            </w:tcMar>
            <w:vAlign w:val="bottom"/>
            <w:hideMark/>
          </w:tcPr>
          <w:p w14:paraId="7BEC2FC2" w14:textId="77777777" w:rsidR="00222975" w:rsidRPr="00510B48" w:rsidRDefault="00222975" w:rsidP="00A6293D">
            <w:pPr>
              <w:suppressAutoHyphens w:val="0"/>
              <w:spacing w:before="40" w:after="40" w:line="220" w:lineRule="exact"/>
              <w:jc w:val="right"/>
              <w:rPr>
                <w:sz w:val="18"/>
              </w:rPr>
            </w:pPr>
            <w:r w:rsidRPr="00510B48">
              <w:rPr>
                <w:sz w:val="18"/>
              </w:rPr>
              <w:t>649</w:t>
            </w:r>
            <w:r w:rsidRPr="00510B48">
              <w:rPr>
                <w:sz w:val="18"/>
              </w:rPr>
              <w:br/>
              <w:t>(266)</w:t>
            </w:r>
          </w:p>
        </w:tc>
        <w:tc>
          <w:tcPr>
            <w:tcW w:w="1370" w:type="dxa"/>
            <w:shd w:val="clear" w:color="auto" w:fill="auto"/>
            <w:tcMar>
              <w:top w:w="0" w:type="dxa"/>
              <w:left w:w="0" w:type="dxa"/>
              <w:bottom w:w="0" w:type="dxa"/>
              <w:right w:w="0" w:type="dxa"/>
            </w:tcMar>
            <w:vAlign w:val="bottom"/>
            <w:hideMark/>
          </w:tcPr>
          <w:p w14:paraId="2EF12F92" w14:textId="77777777" w:rsidR="00222975" w:rsidRPr="00510B48" w:rsidRDefault="00222975" w:rsidP="00A6293D">
            <w:pPr>
              <w:suppressAutoHyphens w:val="0"/>
              <w:spacing w:before="40" w:after="40" w:line="220" w:lineRule="exact"/>
              <w:jc w:val="right"/>
              <w:rPr>
                <w:sz w:val="18"/>
              </w:rPr>
            </w:pPr>
            <w:r w:rsidRPr="00510B48">
              <w:rPr>
                <w:sz w:val="18"/>
              </w:rPr>
              <w:t>340</w:t>
            </w:r>
            <w:r w:rsidRPr="00510B48">
              <w:rPr>
                <w:sz w:val="18"/>
              </w:rPr>
              <w:br/>
              <w:t>(111)</w:t>
            </w:r>
          </w:p>
        </w:tc>
        <w:tc>
          <w:tcPr>
            <w:tcW w:w="1370" w:type="dxa"/>
            <w:shd w:val="clear" w:color="auto" w:fill="auto"/>
            <w:tcMar>
              <w:top w:w="0" w:type="dxa"/>
              <w:left w:w="0" w:type="dxa"/>
              <w:bottom w:w="0" w:type="dxa"/>
              <w:right w:w="0" w:type="dxa"/>
            </w:tcMar>
            <w:vAlign w:val="bottom"/>
            <w:hideMark/>
          </w:tcPr>
          <w:p w14:paraId="75BAC4E2" w14:textId="77777777" w:rsidR="00222975" w:rsidRPr="00510B48" w:rsidRDefault="00222975" w:rsidP="00A6293D">
            <w:pPr>
              <w:suppressAutoHyphens w:val="0"/>
              <w:spacing w:before="40" w:after="40" w:line="220" w:lineRule="exact"/>
              <w:jc w:val="right"/>
              <w:rPr>
                <w:sz w:val="18"/>
              </w:rPr>
            </w:pPr>
            <w:r w:rsidRPr="00510B48">
              <w:rPr>
                <w:sz w:val="18"/>
              </w:rPr>
              <w:t>325</w:t>
            </w:r>
            <w:r w:rsidRPr="00510B48">
              <w:rPr>
                <w:sz w:val="18"/>
              </w:rPr>
              <w:br/>
              <w:t>(100)</w:t>
            </w:r>
          </w:p>
        </w:tc>
      </w:tr>
      <w:tr w:rsidR="00510B48" w:rsidRPr="00510B48" w14:paraId="6C51635A" w14:textId="77777777" w:rsidTr="006C4AA0">
        <w:tc>
          <w:tcPr>
            <w:tcW w:w="3261" w:type="dxa"/>
            <w:tcBorders>
              <w:bottom w:val="single" w:sz="4" w:space="0" w:color="auto"/>
            </w:tcBorders>
            <w:shd w:val="clear" w:color="auto" w:fill="auto"/>
            <w:tcMar>
              <w:top w:w="0" w:type="dxa"/>
              <w:left w:w="0" w:type="dxa"/>
              <w:bottom w:w="0" w:type="dxa"/>
              <w:right w:w="0" w:type="dxa"/>
            </w:tcMar>
            <w:hideMark/>
          </w:tcPr>
          <w:p w14:paraId="7E5CACCD" w14:textId="364AE916" w:rsidR="00222975" w:rsidRPr="00510B48" w:rsidRDefault="00222975" w:rsidP="006C4AA0">
            <w:pPr>
              <w:keepNext/>
              <w:suppressAutoHyphens w:val="0"/>
              <w:spacing w:before="40" w:after="40" w:line="220" w:lineRule="exact"/>
              <w:rPr>
                <w:sz w:val="18"/>
              </w:rPr>
            </w:pPr>
            <w:r w:rsidRPr="00510B48">
              <w:rPr>
                <w:sz w:val="18"/>
              </w:rPr>
              <w:lastRenderedPageBreak/>
              <w:t>Mesures</w:t>
            </w:r>
            <w:r w:rsidR="00A6293D" w:rsidRPr="00510B48">
              <w:rPr>
                <w:sz w:val="18"/>
              </w:rPr>
              <w:t xml:space="preserve"> </w:t>
            </w:r>
            <w:r w:rsidRPr="00510B48">
              <w:rPr>
                <w:sz w:val="18"/>
              </w:rPr>
              <w:t>d’aide</w:t>
            </w:r>
            <w:r w:rsidR="00A6293D" w:rsidRPr="00510B48">
              <w:rPr>
                <w:sz w:val="18"/>
              </w:rPr>
              <w:t xml:space="preserve"> </w:t>
            </w:r>
            <w:r w:rsidRPr="00510B48">
              <w:rPr>
                <w:sz w:val="18"/>
              </w:rPr>
              <w:t>à</w:t>
            </w:r>
            <w:r w:rsidR="00A6293D" w:rsidRPr="00510B48">
              <w:rPr>
                <w:sz w:val="18"/>
              </w:rPr>
              <w:t xml:space="preserve"> </w:t>
            </w:r>
            <w:r w:rsidRPr="00510B48">
              <w:rPr>
                <w:sz w:val="18"/>
              </w:rPr>
              <w:t>l’emploi</w:t>
            </w:r>
          </w:p>
        </w:tc>
        <w:tc>
          <w:tcPr>
            <w:tcW w:w="1369" w:type="dxa"/>
            <w:tcBorders>
              <w:bottom w:val="single" w:sz="4" w:space="0" w:color="auto"/>
            </w:tcBorders>
            <w:shd w:val="clear" w:color="auto" w:fill="auto"/>
            <w:tcMar>
              <w:top w:w="0" w:type="dxa"/>
              <w:left w:w="0" w:type="dxa"/>
              <w:bottom w:w="0" w:type="dxa"/>
              <w:right w:w="0" w:type="dxa"/>
            </w:tcMar>
            <w:vAlign w:val="bottom"/>
            <w:hideMark/>
          </w:tcPr>
          <w:p w14:paraId="445E3067" w14:textId="7E7E9D8E" w:rsidR="00222975" w:rsidRPr="00510B48" w:rsidRDefault="00222975" w:rsidP="006C4AA0">
            <w:pPr>
              <w:keepNext/>
              <w:suppressAutoHyphens w:val="0"/>
              <w:spacing w:before="40" w:after="40" w:line="220" w:lineRule="exact"/>
              <w:jc w:val="right"/>
              <w:rPr>
                <w:sz w:val="18"/>
              </w:rPr>
            </w:pPr>
            <w:r w:rsidRPr="00510B48">
              <w:rPr>
                <w:sz w:val="18"/>
              </w:rPr>
              <w:t>6</w:t>
            </w:r>
            <w:r w:rsidR="00A6293D" w:rsidRPr="00510B48">
              <w:rPr>
                <w:sz w:val="18"/>
              </w:rPr>
              <w:t xml:space="preserve"> </w:t>
            </w:r>
            <w:r w:rsidRPr="00510B48">
              <w:rPr>
                <w:sz w:val="18"/>
              </w:rPr>
              <w:t>139</w:t>
            </w:r>
            <w:r w:rsidRPr="00510B48">
              <w:rPr>
                <w:sz w:val="18"/>
              </w:rPr>
              <w:br/>
              <w:t>(2</w:t>
            </w:r>
            <w:r w:rsidR="00A6293D" w:rsidRPr="00510B48">
              <w:rPr>
                <w:sz w:val="18"/>
              </w:rPr>
              <w:t xml:space="preserve"> </w:t>
            </w:r>
            <w:r w:rsidRPr="00510B48">
              <w:rPr>
                <w:sz w:val="18"/>
              </w:rPr>
              <w:t>761)</w:t>
            </w:r>
          </w:p>
        </w:tc>
        <w:tc>
          <w:tcPr>
            <w:tcW w:w="1370" w:type="dxa"/>
            <w:tcBorders>
              <w:bottom w:val="single" w:sz="4" w:space="0" w:color="auto"/>
            </w:tcBorders>
            <w:shd w:val="clear" w:color="auto" w:fill="auto"/>
            <w:tcMar>
              <w:top w:w="0" w:type="dxa"/>
              <w:left w:w="0" w:type="dxa"/>
              <w:bottom w:w="0" w:type="dxa"/>
              <w:right w:w="0" w:type="dxa"/>
            </w:tcMar>
            <w:vAlign w:val="bottom"/>
            <w:hideMark/>
          </w:tcPr>
          <w:p w14:paraId="6C73CA0A" w14:textId="0A2F0168" w:rsidR="00222975" w:rsidRPr="00510B48" w:rsidRDefault="00222975" w:rsidP="006C4AA0">
            <w:pPr>
              <w:keepNext/>
              <w:suppressAutoHyphens w:val="0"/>
              <w:spacing w:before="40" w:after="40" w:line="220" w:lineRule="exact"/>
              <w:jc w:val="right"/>
              <w:rPr>
                <w:sz w:val="18"/>
              </w:rPr>
            </w:pPr>
            <w:r w:rsidRPr="00510B48">
              <w:rPr>
                <w:sz w:val="18"/>
              </w:rPr>
              <w:t>6</w:t>
            </w:r>
            <w:r w:rsidR="00A6293D" w:rsidRPr="00510B48">
              <w:rPr>
                <w:sz w:val="18"/>
              </w:rPr>
              <w:t xml:space="preserve"> </w:t>
            </w:r>
            <w:r w:rsidRPr="00510B48">
              <w:rPr>
                <w:sz w:val="18"/>
              </w:rPr>
              <w:t>602</w:t>
            </w:r>
            <w:r w:rsidRPr="00510B48">
              <w:rPr>
                <w:sz w:val="18"/>
              </w:rPr>
              <w:br/>
              <w:t>(3</w:t>
            </w:r>
            <w:r w:rsidR="00A6293D" w:rsidRPr="00510B48">
              <w:rPr>
                <w:sz w:val="18"/>
              </w:rPr>
              <w:t xml:space="preserve"> </w:t>
            </w:r>
            <w:r w:rsidRPr="00510B48">
              <w:rPr>
                <w:sz w:val="18"/>
              </w:rPr>
              <w:t>053)</w:t>
            </w:r>
            <w:r w:rsidR="00A6293D" w:rsidRPr="00510B48">
              <w:rPr>
                <w:sz w:val="18"/>
              </w:rPr>
              <w:t xml:space="preserve"> </w:t>
            </w:r>
          </w:p>
        </w:tc>
        <w:tc>
          <w:tcPr>
            <w:tcW w:w="1370" w:type="dxa"/>
            <w:tcBorders>
              <w:bottom w:val="single" w:sz="4" w:space="0" w:color="auto"/>
            </w:tcBorders>
            <w:shd w:val="clear" w:color="auto" w:fill="auto"/>
            <w:tcMar>
              <w:top w:w="0" w:type="dxa"/>
              <w:left w:w="0" w:type="dxa"/>
              <w:bottom w:w="0" w:type="dxa"/>
              <w:right w:w="0" w:type="dxa"/>
            </w:tcMar>
            <w:vAlign w:val="bottom"/>
            <w:hideMark/>
          </w:tcPr>
          <w:p w14:paraId="311ACDAE" w14:textId="0DF3BDA9" w:rsidR="00222975" w:rsidRPr="00510B48" w:rsidRDefault="00222975" w:rsidP="006C4AA0">
            <w:pPr>
              <w:keepNext/>
              <w:suppressAutoHyphens w:val="0"/>
              <w:spacing w:before="40" w:after="40" w:line="220" w:lineRule="exact"/>
              <w:jc w:val="right"/>
              <w:rPr>
                <w:sz w:val="18"/>
              </w:rPr>
            </w:pPr>
            <w:r w:rsidRPr="00510B48">
              <w:rPr>
                <w:sz w:val="18"/>
              </w:rPr>
              <w:t>3</w:t>
            </w:r>
            <w:r w:rsidR="00A6293D" w:rsidRPr="00510B48">
              <w:rPr>
                <w:sz w:val="18"/>
              </w:rPr>
              <w:t xml:space="preserve"> </w:t>
            </w:r>
            <w:r w:rsidRPr="00510B48">
              <w:rPr>
                <w:sz w:val="18"/>
              </w:rPr>
              <w:t>264</w:t>
            </w:r>
            <w:r w:rsidRPr="00510B48">
              <w:rPr>
                <w:sz w:val="18"/>
              </w:rPr>
              <w:br/>
              <w:t>(1</w:t>
            </w:r>
            <w:r w:rsidR="00A6293D" w:rsidRPr="00510B48">
              <w:rPr>
                <w:sz w:val="18"/>
              </w:rPr>
              <w:t xml:space="preserve"> </w:t>
            </w:r>
            <w:r w:rsidRPr="00510B48">
              <w:rPr>
                <w:sz w:val="18"/>
              </w:rPr>
              <w:t>534)</w:t>
            </w:r>
            <w:r w:rsidR="00A6293D" w:rsidRPr="00510B48">
              <w:rPr>
                <w:sz w:val="18"/>
              </w:rPr>
              <w:t xml:space="preserve"> </w:t>
            </w:r>
          </w:p>
        </w:tc>
      </w:tr>
      <w:tr w:rsidR="00510B48" w:rsidRPr="00510B48" w14:paraId="6DB632D0" w14:textId="77777777" w:rsidTr="006C4AA0">
        <w:tc>
          <w:tcPr>
            <w:tcW w:w="3261" w:type="dxa"/>
            <w:tcBorders>
              <w:top w:val="single" w:sz="4" w:space="0" w:color="auto"/>
              <w:bottom w:val="single" w:sz="12" w:space="0" w:color="auto"/>
            </w:tcBorders>
            <w:shd w:val="clear" w:color="auto" w:fill="auto"/>
            <w:tcMar>
              <w:top w:w="0" w:type="dxa"/>
              <w:left w:w="0" w:type="dxa"/>
              <w:bottom w:w="0" w:type="dxa"/>
              <w:right w:w="0" w:type="dxa"/>
            </w:tcMar>
            <w:hideMark/>
          </w:tcPr>
          <w:p w14:paraId="095D570E" w14:textId="31290951" w:rsidR="00222975" w:rsidRPr="00510B48" w:rsidRDefault="00222975" w:rsidP="00A6293D">
            <w:pPr>
              <w:suppressAutoHyphens w:val="0"/>
              <w:spacing w:before="80" w:after="80" w:line="220" w:lineRule="exact"/>
              <w:ind w:left="283"/>
              <w:rPr>
                <w:b/>
                <w:sz w:val="18"/>
              </w:rPr>
            </w:pPr>
            <w:r w:rsidRPr="00510B48">
              <w:rPr>
                <w:b/>
                <w:sz w:val="18"/>
              </w:rPr>
              <w:t>Total</w:t>
            </w:r>
            <w:r w:rsidR="00A6293D" w:rsidRPr="00510B48">
              <w:rPr>
                <w:b/>
                <w:sz w:val="18"/>
              </w:rPr>
              <w:t xml:space="preserve"> </w:t>
            </w:r>
            <w:r w:rsidRPr="00510B48">
              <w:rPr>
                <w:b/>
                <w:sz w:val="18"/>
              </w:rPr>
              <w:t>avec</w:t>
            </w:r>
            <w:r w:rsidR="00A6293D" w:rsidRPr="00510B48">
              <w:rPr>
                <w:b/>
                <w:sz w:val="18"/>
              </w:rPr>
              <w:t xml:space="preserve"> </w:t>
            </w:r>
            <w:r w:rsidRPr="00510B48">
              <w:rPr>
                <w:b/>
                <w:sz w:val="18"/>
              </w:rPr>
              <w:t>l’appui</w:t>
            </w:r>
            <w:r w:rsidR="00A6293D" w:rsidRPr="00510B48">
              <w:rPr>
                <w:b/>
                <w:sz w:val="18"/>
              </w:rPr>
              <w:t xml:space="preserve"> </w:t>
            </w:r>
            <w:r w:rsidRPr="00510B48">
              <w:rPr>
                <w:b/>
                <w:sz w:val="18"/>
              </w:rPr>
              <w:t>du</w:t>
            </w:r>
            <w:r w:rsidR="00A6293D" w:rsidRPr="00510B48">
              <w:rPr>
                <w:b/>
                <w:sz w:val="18"/>
              </w:rPr>
              <w:t xml:space="preserve"> </w:t>
            </w:r>
            <w:r w:rsidRPr="00510B48">
              <w:rPr>
                <w:b/>
                <w:sz w:val="18"/>
              </w:rPr>
              <w:t>cycle</w:t>
            </w:r>
            <w:r w:rsidR="00A6293D" w:rsidRPr="00510B48">
              <w:rPr>
                <w:b/>
                <w:sz w:val="18"/>
              </w:rPr>
              <w:t xml:space="preserve"> </w:t>
            </w:r>
            <w:r w:rsidRPr="00510B48">
              <w:rPr>
                <w:b/>
                <w:sz w:val="18"/>
              </w:rPr>
              <w:t>de</w:t>
            </w:r>
            <w:r w:rsidR="00A6293D" w:rsidRPr="00510B48">
              <w:rPr>
                <w:b/>
                <w:sz w:val="18"/>
              </w:rPr>
              <w:t xml:space="preserve"> </w:t>
            </w:r>
            <w:r w:rsidRPr="00510B48">
              <w:rPr>
                <w:b/>
                <w:sz w:val="18"/>
              </w:rPr>
              <w:t>programmation</w:t>
            </w:r>
            <w:r w:rsidR="00A6293D" w:rsidRPr="00510B48">
              <w:rPr>
                <w:b/>
                <w:sz w:val="18"/>
              </w:rPr>
              <w:t xml:space="preserve"> </w:t>
            </w:r>
            <w:r w:rsidRPr="00510B48">
              <w:rPr>
                <w:b/>
                <w:sz w:val="18"/>
              </w:rPr>
              <w:t>IAP</w:t>
            </w:r>
            <w:r w:rsidR="00A6293D" w:rsidRPr="00510B48">
              <w:rPr>
                <w:b/>
                <w:sz w:val="18"/>
              </w:rPr>
              <w:t xml:space="preserve"> </w:t>
            </w:r>
            <w:r w:rsidRPr="00510B48">
              <w:rPr>
                <w:b/>
                <w:sz w:val="18"/>
              </w:rPr>
              <w:t>2013</w:t>
            </w:r>
            <w:r w:rsidR="00A6293D" w:rsidRPr="00510B48">
              <w:rPr>
                <w:b/>
                <w:sz w:val="18"/>
              </w:rPr>
              <w:t xml:space="preserve"> </w:t>
            </w:r>
          </w:p>
        </w:tc>
        <w:tc>
          <w:tcPr>
            <w:tcW w:w="13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E1622A" w14:textId="71B5C5A3" w:rsidR="00222975" w:rsidRPr="00510B48" w:rsidRDefault="00222975" w:rsidP="00A6293D">
            <w:pPr>
              <w:suppressAutoHyphens w:val="0"/>
              <w:spacing w:before="80" w:after="80" w:line="220" w:lineRule="exact"/>
              <w:jc w:val="right"/>
              <w:rPr>
                <w:b/>
                <w:bCs/>
                <w:sz w:val="18"/>
              </w:rPr>
            </w:pPr>
            <w:r w:rsidRPr="00510B48">
              <w:rPr>
                <w:b/>
                <w:bCs/>
                <w:sz w:val="18"/>
              </w:rPr>
              <w:t>6</w:t>
            </w:r>
            <w:r w:rsidR="00A6293D" w:rsidRPr="00510B48">
              <w:rPr>
                <w:b/>
                <w:bCs/>
                <w:sz w:val="18"/>
              </w:rPr>
              <w:t xml:space="preserve"> </w:t>
            </w:r>
            <w:r w:rsidRPr="00510B48">
              <w:rPr>
                <w:b/>
                <w:bCs/>
                <w:sz w:val="18"/>
              </w:rPr>
              <w:t>175</w:t>
            </w:r>
            <w:r w:rsidRPr="00510B48">
              <w:rPr>
                <w:b/>
                <w:bCs/>
                <w:sz w:val="18"/>
              </w:rPr>
              <w:br/>
              <w:t>(2</w:t>
            </w:r>
            <w:r w:rsidR="00A6293D" w:rsidRPr="00510B48">
              <w:rPr>
                <w:b/>
                <w:bCs/>
                <w:sz w:val="18"/>
              </w:rPr>
              <w:t xml:space="preserve"> </w:t>
            </w:r>
            <w:r w:rsidRPr="00510B48">
              <w:rPr>
                <w:b/>
                <w:bCs/>
                <w:sz w:val="18"/>
              </w:rPr>
              <w:t>781)</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D7FDA4C" w14:textId="7F1A81A2" w:rsidR="00222975" w:rsidRPr="00510B48" w:rsidRDefault="00222975" w:rsidP="00A6293D">
            <w:pPr>
              <w:suppressAutoHyphens w:val="0"/>
              <w:spacing w:before="80" w:after="80" w:line="220" w:lineRule="exact"/>
              <w:jc w:val="right"/>
              <w:rPr>
                <w:b/>
                <w:bCs/>
                <w:sz w:val="18"/>
              </w:rPr>
            </w:pPr>
            <w:r w:rsidRPr="00510B48">
              <w:rPr>
                <w:b/>
                <w:bCs/>
                <w:sz w:val="18"/>
              </w:rPr>
              <w:t>6</w:t>
            </w:r>
            <w:r w:rsidR="00A6293D" w:rsidRPr="00510B48">
              <w:rPr>
                <w:b/>
                <w:bCs/>
                <w:sz w:val="18"/>
              </w:rPr>
              <w:t xml:space="preserve"> </w:t>
            </w:r>
            <w:r w:rsidRPr="00510B48">
              <w:rPr>
                <w:b/>
                <w:bCs/>
                <w:sz w:val="18"/>
              </w:rPr>
              <w:t>635</w:t>
            </w:r>
            <w:r w:rsidRPr="00510B48">
              <w:rPr>
                <w:b/>
                <w:bCs/>
                <w:sz w:val="18"/>
              </w:rPr>
              <w:br/>
              <w:t>(3</w:t>
            </w:r>
            <w:r w:rsidR="00A6293D" w:rsidRPr="00510B48">
              <w:rPr>
                <w:b/>
                <w:bCs/>
                <w:sz w:val="18"/>
              </w:rPr>
              <w:t xml:space="preserve"> </w:t>
            </w:r>
            <w:r w:rsidRPr="00510B48">
              <w:rPr>
                <w:b/>
                <w:bCs/>
                <w:sz w:val="18"/>
              </w:rPr>
              <w:t>062)</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E664CF" w14:textId="04D84842" w:rsidR="00222975" w:rsidRPr="00510B48" w:rsidRDefault="00222975" w:rsidP="00A6293D">
            <w:pPr>
              <w:suppressAutoHyphens w:val="0"/>
              <w:spacing w:before="80" w:after="80" w:line="220" w:lineRule="exact"/>
              <w:jc w:val="right"/>
              <w:rPr>
                <w:b/>
                <w:bCs/>
                <w:sz w:val="18"/>
              </w:rPr>
            </w:pPr>
            <w:r w:rsidRPr="00510B48">
              <w:rPr>
                <w:b/>
                <w:bCs/>
                <w:sz w:val="18"/>
              </w:rPr>
              <w:t>3</w:t>
            </w:r>
            <w:r w:rsidR="00A6293D" w:rsidRPr="00510B48">
              <w:rPr>
                <w:b/>
                <w:bCs/>
                <w:sz w:val="18"/>
              </w:rPr>
              <w:t xml:space="preserve"> </w:t>
            </w:r>
            <w:r w:rsidRPr="00510B48">
              <w:rPr>
                <w:b/>
                <w:bCs/>
                <w:sz w:val="18"/>
              </w:rPr>
              <w:t>265</w:t>
            </w:r>
            <w:r w:rsidRPr="00510B48">
              <w:rPr>
                <w:b/>
                <w:bCs/>
                <w:sz w:val="18"/>
              </w:rPr>
              <w:br/>
              <w:t>(1</w:t>
            </w:r>
            <w:r w:rsidR="006C4AA0">
              <w:rPr>
                <w:b/>
                <w:bCs/>
                <w:sz w:val="18"/>
              </w:rPr>
              <w:t xml:space="preserve"> </w:t>
            </w:r>
            <w:r w:rsidRPr="00510B48">
              <w:rPr>
                <w:b/>
                <w:bCs/>
                <w:sz w:val="18"/>
              </w:rPr>
              <w:t>534)</w:t>
            </w:r>
          </w:p>
        </w:tc>
      </w:tr>
      <w:tr w:rsidR="00510B48" w:rsidRPr="00510B48" w14:paraId="24DF6CEA" w14:textId="77777777" w:rsidTr="006C4AA0">
        <w:tc>
          <w:tcPr>
            <w:tcW w:w="3261" w:type="dxa"/>
            <w:tcBorders>
              <w:top w:val="single" w:sz="12" w:space="0" w:color="auto"/>
              <w:bottom w:val="single" w:sz="12" w:space="0" w:color="auto"/>
            </w:tcBorders>
            <w:shd w:val="clear" w:color="auto" w:fill="auto"/>
            <w:tcMar>
              <w:top w:w="0" w:type="dxa"/>
              <w:left w:w="0" w:type="dxa"/>
              <w:bottom w:w="0" w:type="dxa"/>
              <w:right w:w="0" w:type="dxa"/>
            </w:tcMar>
            <w:hideMark/>
          </w:tcPr>
          <w:p w14:paraId="01C838B2" w14:textId="787F3932" w:rsidR="00222975" w:rsidRPr="00510B48" w:rsidRDefault="00222975" w:rsidP="00A6293D">
            <w:pPr>
              <w:suppressAutoHyphens w:val="0"/>
              <w:spacing w:before="40" w:after="40" w:line="220" w:lineRule="exact"/>
              <w:rPr>
                <w:sz w:val="18"/>
              </w:rPr>
            </w:pPr>
            <w:r w:rsidRPr="00510B48">
              <w:rPr>
                <w:sz w:val="18"/>
              </w:rPr>
              <w:t>Pourcentage</w:t>
            </w:r>
            <w:r w:rsidR="00A6293D" w:rsidRPr="00510B48">
              <w:rPr>
                <w:sz w:val="18"/>
              </w:rPr>
              <w:t xml:space="preserve"> </w:t>
            </w:r>
            <w:r w:rsidRPr="00510B48">
              <w:rPr>
                <w:sz w:val="18"/>
              </w:rPr>
              <w:t>des</w:t>
            </w:r>
            <w:r w:rsidR="00A6293D" w:rsidRPr="00510B48">
              <w:rPr>
                <w:sz w:val="18"/>
              </w:rPr>
              <w:t xml:space="preserve"> </w:t>
            </w:r>
            <w:r w:rsidRPr="00510B48">
              <w:rPr>
                <w:sz w:val="18"/>
              </w:rPr>
              <w:t>hommes/femmes</w:t>
            </w:r>
            <w:r w:rsidR="00A6293D" w:rsidRPr="00510B48">
              <w:rPr>
                <w:sz w:val="18"/>
              </w:rPr>
              <w:t xml:space="preserve"> </w:t>
            </w:r>
            <w:r w:rsidRPr="00510B48">
              <w:rPr>
                <w:sz w:val="18"/>
              </w:rPr>
              <w:t>roms</w:t>
            </w:r>
            <w:r w:rsidR="00A6293D" w:rsidRPr="00510B48">
              <w:rPr>
                <w:sz w:val="18"/>
              </w:rPr>
              <w:t xml:space="preserve"> </w:t>
            </w:r>
            <w:r w:rsidRPr="00510B48">
              <w:rPr>
                <w:sz w:val="18"/>
              </w:rPr>
              <w:t>par</w:t>
            </w:r>
            <w:r w:rsidR="00A6293D" w:rsidRPr="00510B48">
              <w:rPr>
                <w:sz w:val="18"/>
              </w:rPr>
              <w:t xml:space="preserve"> </w:t>
            </w:r>
            <w:r w:rsidRPr="00510B48">
              <w:rPr>
                <w:sz w:val="18"/>
              </w:rPr>
              <w:t>rapport</w:t>
            </w:r>
            <w:r w:rsidR="00A6293D" w:rsidRPr="00510B48">
              <w:rPr>
                <w:sz w:val="18"/>
              </w:rPr>
              <w:t xml:space="preserve"> </w:t>
            </w:r>
            <w:r w:rsidRPr="00510B48">
              <w:rPr>
                <w:sz w:val="18"/>
              </w:rPr>
              <w:t>au</w:t>
            </w:r>
            <w:r w:rsidR="00A6293D" w:rsidRPr="00510B48">
              <w:rPr>
                <w:sz w:val="18"/>
              </w:rPr>
              <w:t xml:space="preserve"> </w:t>
            </w:r>
            <w:r w:rsidRPr="00510B48">
              <w:rPr>
                <w:sz w:val="18"/>
              </w:rPr>
              <w:t>nombre</w:t>
            </w:r>
            <w:r w:rsidR="00A6293D" w:rsidRPr="00510B48">
              <w:rPr>
                <w:sz w:val="18"/>
              </w:rPr>
              <w:t xml:space="preserve"> </w:t>
            </w:r>
            <w:r w:rsidRPr="00510B48">
              <w:rPr>
                <w:sz w:val="18"/>
              </w:rPr>
              <w:t>total</w:t>
            </w:r>
            <w:r w:rsidR="00A6293D" w:rsidRPr="00510B48">
              <w:rPr>
                <w:sz w:val="18"/>
              </w:rPr>
              <w:t xml:space="preserve"> </w:t>
            </w:r>
            <w:r w:rsidRPr="00510B48">
              <w:rPr>
                <w:sz w:val="18"/>
              </w:rPr>
              <w:t>de</w:t>
            </w:r>
            <w:r w:rsidR="00A6293D" w:rsidRPr="00510B48">
              <w:rPr>
                <w:sz w:val="18"/>
              </w:rPr>
              <w:t xml:space="preserve"> </w:t>
            </w:r>
            <w:r w:rsidRPr="00510B48">
              <w:rPr>
                <w:sz w:val="18"/>
              </w:rPr>
              <w:t>chômeurs</w:t>
            </w:r>
          </w:p>
        </w:tc>
        <w:tc>
          <w:tcPr>
            <w:tcW w:w="1369"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7933C420" w14:textId="35209680" w:rsidR="00222975" w:rsidRPr="00510B48" w:rsidRDefault="00222975" w:rsidP="00A6293D">
            <w:pPr>
              <w:suppressAutoHyphens w:val="0"/>
              <w:spacing w:before="40" w:after="40" w:line="220" w:lineRule="exact"/>
              <w:jc w:val="right"/>
              <w:rPr>
                <w:sz w:val="18"/>
              </w:rPr>
            </w:pPr>
            <w:r w:rsidRPr="00510B48">
              <w:rPr>
                <w:sz w:val="18"/>
              </w:rPr>
              <w:t>4,01</w:t>
            </w:r>
            <w:r w:rsidR="00EA1970">
              <w:rPr>
                <w:sz w:val="18"/>
              </w:rPr>
              <w:t> %</w:t>
            </w:r>
          </w:p>
        </w:tc>
        <w:tc>
          <w:tcPr>
            <w:tcW w:w="1370"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51F7FA0F" w14:textId="6790DA25" w:rsidR="00222975" w:rsidRPr="00510B48" w:rsidRDefault="00222975" w:rsidP="00A6293D">
            <w:pPr>
              <w:suppressAutoHyphens w:val="0"/>
              <w:spacing w:before="40" w:after="40" w:line="220" w:lineRule="exact"/>
              <w:jc w:val="right"/>
              <w:rPr>
                <w:sz w:val="18"/>
              </w:rPr>
            </w:pPr>
            <w:r w:rsidRPr="00510B48">
              <w:rPr>
                <w:sz w:val="18"/>
              </w:rPr>
              <w:t>4,63</w:t>
            </w:r>
            <w:r w:rsidR="00EA1970">
              <w:rPr>
                <w:sz w:val="18"/>
              </w:rPr>
              <w:t> %</w:t>
            </w:r>
          </w:p>
        </w:tc>
        <w:tc>
          <w:tcPr>
            <w:tcW w:w="1370"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3140FABA" w14:textId="15DB7B07" w:rsidR="00222975" w:rsidRPr="00510B48" w:rsidRDefault="00222975" w:rsidP="00A6293D">
            <w:pPr>
              <w:suppressAutoHyphens w:val="0"/>
              <w:spacing w:before="40" w:after="40" w:line="220" w:lineRule="exact"/>
              <w:jc w:val="right"/>
              <w:rPr>
                <w:sz w:val="18"/>
              </w:rPr>
            </w:pPr>
            <w:r w:rsidRPr="00510B48">
              <w:rPr>
                <w:sz w:val="18"/>
              </w:rPr>
              <w:t>5,5</w:t>
            </w:r>
            <w:r w:rsidR="00EA1970">
              <w:rPr>
                <w:sz w:val="18"/>
              </w:rPr>
              <w:t> %</w:t>
            </w:r>
          </w:p>
        </w:tc>
      </w:tr>
    </w:tbl>
    <w:p w14:paraId="2A622174" w14:textId="16D0E266" w:rsidR="00222975" w:rsidRPr="00510B48" w:rsidRDefault="00222975" w:rsidP="00A6293D">
      <w:pPr>
        <w:pStyle w:val="SingleTxtG"/>
        <w:spacing w:before="120" w:after="240" w:line="220" w:lineRule="atLeast"/>
        <w:ind w:firstLine="170"/>
        <w:jc w:val="left"/>
        <w:rPr>
          <w:i/>
          <w:iCs/>
          <w:sz w:val="18"/>
          <w:szCs w:val="18"/>
        </w:rPr>
      </w:pPr>
      <w:r w:rsidRPr="00510B48">
        <w:rPr>
          <w:i/>
          <w:sz w:val="18"/>
          <w:szCs w:val="18"/>
        </w:rPr>
        <w:t>Source</w:t>
      </w:r>
      <w:r w:rsidR="00510B48">
        <w:rPr>
          <w:sz w:val="18"/>
          <w:szCs w:val="18"/>
        </w:rPr>
        <w:t> :</w:t>
      </w:r>
      <w:r w:rsidR="00A6293D" w:rsidRPr="00510B48">
        <w:rPr>
          <w:sz w:val="18"/>
          <w:szCs w:val="18"/>
        </w:rPr>
        <w:t xml:space="preserve"> </w:t>
      </w:r>
      <w:r w:rsidRPr="00510B48">
        <w:rPr>
          <w:sz w:val="18"/>
          <w:szCs w:val="18"/>
        </w:rPr>
        <w:t>MLEVSA.</w:t>
      </w:r>
    </w:p>
    <w:p w14:paraId="11AA2DD2" w14:textId="2D5059CE" w:rsidR="00222975" w:rsidRPr="00510B48" w:rsidRDefault="00222975" w:rsidP="00A6293D">
      <w:pPr>
        <w:pStyle w:val="SingleTxtG"/>
      </w:pPr>
      <w:r w:rsidRPr="00510B48">
        <w:t>65.</w:t>
      </w:r>
      <w:r w:rsidRPr="00510B48">
        <w:tab/>
        <w:t>L’évaluation</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w:t>
      </w:r>
      <w:r w:rsidR="00A6293D" w:rsidRPr="00510B48">
        <w:t xml:space="preserve"> </w:t>
      </w:r>
      <w:r w:rsidRPr="00510B48">
        <w:t>l</w:t>
      </w:r>
      <w:r w:rsidR="00B77B58">
        <w:t>a Stratégie</w:t>
      </w:r>
      <w:r w:rsidR="00A6293D" w:rsidRPr="00510B48">
        <w:t xml:space="preserve"> </w:t>
      </w:r>
      <w:r w:rsidRPr="00510B48">
        <w:t>nationale</w:t>
      </w:r>
      <w:r w:rsidR="00A6293D" w:rsidRPr="00510B48">
        <w:t xml:space="preserve"> </w:t>
      </w:r>
      <w:r w:rsidRPr="00510B48">
        <w:t>pour</w:t>
      </w:r>
      <w:r w:rsidR="00A6293D" w:rsidRPr="00510B48">
        <w:t xml:space="preserve"> </w:t>
      </w:r>
      <w:r w:rsidRPr="00510B48">
        <w:t>l’emploi</w:t>
      </w:r>
      <w:r w:rsidR="00A6293D" w:rsidRPr="00510B48">
        <w:t xml:space="preserve"> </w:t>
      </w:r>
      <w:r w:rsidRPr="00510B48">
        <w:t>2011-2020</w:t>
      </w:r>
      <w:r w:rsidRPr="009D16C5">
        <w:rPr>
          <w:rStyle w:val="Appelnotedebasdep"/>
        </w:rPr>
        <w:footnoteReference w:id="12"/>
      </w:r>
      <w:r w:rsidR="00A6293D" w:rsidRPr="00510B48">
        <w:t xml:space="preserve"> </w:t>
      </w:r>
      <w:r w:rsidRPr="00510B48">
        <w:t>montre</w:t>
      </w:r>
      <w:r w:rsidR="00A6293D" w:rsidRPr="00510B48">
        <w:t xml:space="preserve"> </w:t>
      </w:r>
      <w:r w:rsidRPr="00510B48">
        <w:t>que</w:t>
      </w:r>
      <w:r w:rsidR="00A6293D" w:rsidRPr="00510B48">
        <w:t xml:space="preserve"> </w:t>
      </w:r>
      <w:r w:rsidRPr="00510B48">
        <w:t>la</w:t>
      </w:r>
      <w:r w:rsidR="00A6293D" w:rsidRPr="00510B48">
        <w:t xml:space="preserve"> </w:t>
      </w:r>
      <w:r w:rsidRPr="00510B48">
        <w:t>part</w:t>
      </w:r>
      <w:r w:rsidR="00A6293D" w:rsidRPr="00510B48">
        <w:t xml:space="preserve"> </w:t>
      </w:r>
      <w:r w:rsidRPr="00510B48">
        <w:t>des</w:t>
      </w:r>
      <w:r w:rsidR="00A6293D" w:rsidRPr="00510B48">
        <w:t xml:space="preserve"> </w:t>
      </w:r>
      <w:r w:rsidRPr="00510B48">
        <w:t>Roms</w:t>
      </w:r>
      <w:r w:rsidR="00A6293D" w:rsidRPr="00510B48">
        <w:t xml:space="preserve"> </w:t>
      </w:r>
      <w:r w:rsidRPr="00510B48">
        <w:t>dans</w:t>
      </w:r>
      <w:r w:rsidR="00A6293D" w:rsidRPr="00510B48">
        <w:t xml:space="preserve"> </w:t>
      </w:r>
      <w:r w:rsidRPr="00510B48">
        <w:t>le</w:t>
      </w:r>
      <w:r w:rsidR="00A6293D" w:rsidRPr="00510B48">
        <w:t xml:space="preserve"> </w:t>
      </w:r>
      <w:r w:rsidRPr="00510B48">
        <w:t>nombre</w:t>
      </w:r>
      <w:r w:rsidR="00A6293D" w:rsidRPr="00510B48">
        <w:t xml:space="preserve"> </w:t>
      </w:r>
      <w:r w:rsidRPr="00510B48">
        <w:t>total</w:t>
      </w:r>
      <w:r w:rsidR="00A6293D" w:rsidRPr="00510B48">
        <w:t xml:space="preserve"> </w:t>
      </w:r>
      <w:r w:rsidRPr="00510B48">
        <w:t>des</w:t>
      </w:r>
      <w:r w:rsidR="00A6293D" w:rsidRPr="00510B48">
        <w:t xml:space="preserve"> </w:t>
      </w:r>
      <w:r w:rsidRPr="00510B48">
        <w:t>bénéficiaires</w:t>
      </w:r>
      <w:r w:rsidR="00A6293D" w:rsidRPr="00510B48">
        <w:t xml:space="preserve"> </w:t>
      </w:r>
      <w:r w:rsidRPr="00510B48">
        <w:t>des</w:t>
      </w:r>
      <w:r w:rsidR="00A6293D" w:rsidRPr="00510B48">
        <w:t xml:space="preserve"> </w:t>
      </w:r>
      <w:r w:rsidRPr="00510B48">
        <w:t>mesures</w:t>
      </w:r>
      <w:r w:rsidR="00A6293D" w:rsidRPr="00510B48">
        <w:t xml:space="preserve"> </w:t>
      </w:r>
      <w:r w:rsidRPr="00510B48">
        <w:t>pour</w:t>
      </w:r>
      <w:r w:rsidR="00A6293D" w:rsidRPr="00510B48">
        <w:t xml:space="preserve"> </w:t>
      </w:r>
      <w:r w:rsidRPr="00510B48">
        <w:t>l’emploi</w:t>
      </w:r>
      <w:r w:rsidR="00A6293D" w:rsidRPr="00510B48">
        <w:t xml:space="preserve"> </w:t>
      </w:r>
      <w:r w:rsidRPr="00510B48">
        <w:t>a</w:t>
      </w:r>
      <w:r w:rsidR="00A6293D" w:rsidRPr="00510B48">
        <w:t xml:space="preserve"> </w:t>
      </w:r>
      <w:r w:rsidRPr="00510B48">
        <w:t>augmenté</w:t>
      </w:r>
      <w:r w:rsidR="00A6293D" w:rsidRPr="00510B48">
        <w:t xml:space="preserve"> </w:t>
      </w:r>
      <w:r w:rsidRPr="00510B48">
        <w:t>de</w:t>
      </w:r>
      <w:r w:rsidR="00A6293D" w:rsidRPr="00510B48">
        <w:t xml:space="preserve"> </w:t>
      </w:r>
      <w:r w:rsidRPr="00510B48">
        <w:t>6</w:t>
      </w:r>
      <w:r w:rsidR="00EA1970">
        <w:t> %</w:t>
      </w:r>
      <w:r w:rsidR="00A6293D" w:rsidRPr="00510B48">
        <w:t xml:space="preserve"> </w:t>
      </w:r>
      <w:r w:rsidRPr="00510B48">
        <w:t>par</w:t>
      </w:r>
      <w:r w:rsidR="00A6293D" w:rsidRPr="00510B48">
        <w:t xml:space="preserve"> </w:t>
      </w:r>
      <w:r w:rsidRPr="00510B48">
        <w:t>rapport</w:t>
      </w:r>
      <w:r w:rsidR="00A6293D" w:rsidRPr="00510B48">
        <w:t xml:space="preserve"> </w:t>
      </w:r>
      <w:r w:rsidRPr="00510B48">
        <w:t>à</w:t>
      </w:r>
      <w:r w:rsidR="00A6293D" w:rsidRPr="00510B48">
        <w:t xml:space="preserve"> </w:t>
      </w:r>
      <w:r w:rsidRPr="00510B48">
        <w:t>2011.</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1369"/>
        <w:gridCol w:w="1370"/>
        <w:gridCol w:w="1370"/>
      </w:tblGrid>
      <w:tr w:rsidR="00510B48" w:rsidRPr="00510B48" w14:paraId="0BE01878" w14:textId="77777777" w:rsidTr="005547CB">
        <w:trPr>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AC7A20" w14:textId="56E06BC7" w:rsidR="00222975" w:rsidRPr="00510B48" w:rsidRDefault="00222975" w:rsidP="00EE4A51">
            <w:pPr>
              <w:suppressAutoHyphens w:val="0"/>
              <w:spacing w:before="80" w:after="80" w:line="200" w:lineRule="exact"/>
              <w:rPr>
                <w:i/>
                <w:sz w:val="16"/>
              </w:rPr>
            </w:pPr>
            <w:r w:rsidRPr="00510B48">
              <w:rPr>
                <w:i/>
                <w:sz w:val="16"/>
              </w:rPr>
              <w:t>Chômeurs</w:t>
            </w:r>
            <w:r w:rsidR="00A6293D" w:rsidRPr="00510B48">
              <w:rPr>
                <w:i/>
                <w:sz w:val="16"/>
              </w:rPr>
              <w:t xml:space="preserve"> </w:t>
            </w:r>
            <w:r w:rsidRPr="00510B48">
              <w:rPr>
                <w:i/>
                <w:sz w:val="16"/>
              </w:rPr>
              <w:t>inscrits</w:t>
            </w:r>
            <w:bookmarkStart w:id="7" w:name="_ftnref10"/>
            <w:bookmarkEnd w:id="7"/>
            <w:r w:rsidRPr="006C4AA0">
              <w:rPr>
                <w:rStyle w:val="Appelnotedebasdep"/>
                <w:sz w:val="16"/>
                <w:szCs w:val="16"/>
              </w:rPr>
              <w:footnoteReference w:id="13"/>
            </w:r>
            <w:r w:rsidRPr="00510B48">
              <w:rPr>
                <w:i/>
                <w:sz w:val="16"/>
              </w:rPr>
              <w:br/>
              <w:t>(au</w:t>
            </w:r>
            <w:r w:rsidR="00A6293D" w:rsidRPr="00510B48">
              <w:rPr>
                <w:i/>
                <w:sz w:val="16"/>
              </w:rPr>
              <w:t xml:space="preserve"> </w:t>
            </w:r>
            <w:r w:rsidRPr="00510B48">
              <w:rPr>
                <w:i/>
                <w:sz w:val="16"/>
              </w:rPr>
              <w:t>31</w:t>
            </w:r>
            <w:r w:rsidR="00A6293D" w:rsidRPr="00510B48">
              <w:rPr>
                <w:i/>
                <w:sz w:val="16"/>
              </w:rPr>
              <w:t xml:space="preserve"> </w:t>
            </w:r>
            <w:r w:rsidRPr="00510B48">
              <w:rPr>
                <w:i/>
                <w:sz w:val="16"/>
              </w:rPr>
              <w:t>décembre)</w:t>
            </w:r>
          </w:p>
        </w:tc>
        <w:tc>
          <w:tcPr>
            <w:tcW w:w="13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D5F73E" w14:textId="0ACBB7D4" w:rsidR="00222975" w:rsidRPr="00510B48" w:rsidRDefault="00222975" w:rsidP="00EE4A51">
            <w:pPr>
              <w:suppressAutoHyphens w:val="0"/>
              <w:spacing w:before="80" w:after="80" w:line="200" w:lineRule="exact"/>
              <w:jc w:val="right"/>
              <w:rPr>
                <w:i/>
                <w:sz w:val="16"/>
              </w:rPr>
            </w:pPr>
            <w:r w:rsidRPr="00510B48">
              <w:rPr>
                <w:i/>
                <w:sz w:val="16"/>
              </w:rPr>
              <w:t>2018</w:t>
            </w:r>
            <w:r w:rsidRPr="00510B48">
              <w:rPr>
                <w:i/>
                <w:sz w:val="16"/>
              </w:rPr>
              <w:br/>
              <w:t>Total</w:t>
            </w:r>
            <w:r w:rsidR="00A6293D" w:rsidRPr="00510B48">
              <w:rPr>
                <w:i/>
                <w:sz w:val="16"/>
              </w:rPr>
              <w:t xml:space="preserve"> </w:t>
            </w:r>
            <w:r w:rsidRPr="00510B48">
              <w:rPr>
                <w:i/>
                <w:sz w:val="16"/>
              </w:rPr>
              <w:t>(Femmes)</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7AC249" w14:textId="7B700E19" w:rsidR="00222975" w:rsidRPr="00510B48" w:rsidRDefault="00222975" w:rsidP="00EE4A51">
            <w:pPr>
              <w:suppressAutoHyphens w:val="0"/>
              <w:spacing w:before="80" w:after="80" w:line="200" w:lineRule="exact"/>
              <w:jc w:val="right"/>
              <w:rPr>
                <w:i/>
                <w:sz w:val="16"/>
              </w:rPr>
            </w:pPr>
            <w:r w:rsidRPr="00510B48">
              <w:rPr>
                <w:i/>
                <w:sz w:val="16"/>
              </w:rPr>
              <w:t>2019</w:t>
            </w:r>
            <w:r w:rsidRPr="00510B48">
              <w:rPr>
                <w:i/>
                <w:sz w:val="16"/>
              </w:rPr>
              <w:br/>
              <w:t>Total</w:t>
            </w:r>
            <w:r w:rsidR="00A6293D" w:rsidRPr="00510B48">
              <w:rPr>
                <w:i/>
                <w:sz w:val="16"/>
              </w:rPr>
              <w:t xml:space="preserve"> </w:t>
            </w:r>
            <w:r w:rsidRPr="00510B48">
              <w:rPr>
                <w:i/>
                <w:sz w:val="16"/>
              </w:rPr>
              <w:t>(Femmes)</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7C76A2" w14:textId="05A9CE52" w:rsidR="00222975" w:rsidRPr="00510B48" w:rsidRDefault="00222975" w:rsidP="00EE4A51">
            <w:pPr>
              <w:suppressAutoHyphens w:val="0"/>
              <w:spacing w:before="80" w:after="80" w:line="200" w:lineRule="exact"/>
              <w:jc w:val="right"/>
              <w:rPr>
                <w:i/>
                <w:sz w:val="16"/>
              </w:rPr>
            </w:pPr>
            <w:r w:rsidRPr="00510B48">
              <w:rPr>
                <w:i/>
                <w:sz w:val="16"/>
              </w:rPr>
              <w:t>2020</w:t>
            </w:r>
            <w:r w:rsidRPr="00510B48">
              <w:rPr>
                <w:i/>
                <w:sz w:val="16"/>
              </w:rPr>
              <w:br/>
              <w:t>Total</w:t>
            </w:r>
            <w:r w:rsidR="00A6293D" w:rsidRPr="00510B48">
              <w:rPr>
                <w:i/>
                <w:sz w:val="16"/>
              </w:rPr>
              <w:t xml:space="preserve"> </w:t>
            </w:r>
            <w:r w:rsidRPr="00510B48">
              <w:rPr>
                <w:i/>
                <w:sz w:val="16"/>
              </w:rPr>
              <w:t>(Femmes)</w:t>
            </w:r>
          </w:p>
        </w:tc>
      </w:tr>
      <w:tr w:rsidR="00510B48" w:rsidRPr="00EA1970" w14:paraId="317CA2AF" w14:textId="77777777" w:rsidTr="005547CB">
        <w:tc>
          <w:tcPr>
            <w:tcW w:w="3261" w:type="dxa"/>
            <w:tcBorders>
              <w:top w:val="single" w:sz="12" w:space="0" w:color="auto"/>
              <w:bottom w:val="single" w:sz="12" w:space="0" w:color="auto"/>
            </w:tcBorders>
            <w:shd w:val="clear" w:color="auto" w:fill="auto"/>
            <w:tcMar>
              <w:top w:w="0" w:type="dxa"/>
              <w:left w:w="0" w:type="dxa"/>
              <w:bottom w:w="0" w:type="dxa"/>
              <w:right w:w="0" w:type="dxa"/>
            </w:tcMar>
            <w:hideMark/>
          </w:tcPr>
          <w:p w14:paraId="2F17717C" w14:textId="2D2358A1" w:rsidR="00222975" w:rsidRPr="00EA1970" w:rsidRDefault="00222975" w:rsidP="00EA1970">
            <w:pPr>
              <w:suppressAutoHyphens w:val="0"/>
              <w:spacing w:before="80" w:after="80" w:line="220" w:lineRule="exact"/>
              <w:ind w:left="283"/>
              <w:rPr>
                <w:b/>
                <w:sz w:val="18"/>
              </w:rPr>
            </w:pPr>
            <w:r w:rsidRPr="00EA1970">
              <w:rPr>
                <w:b/>
                <w:sz w:val="18"/>
              </w:rPr>
              <w:t>Nombre</w:t>
            </w:r>
            <w:r w:rsidR="00A6293D" w:rsidRPr="00EA1970">
              <w:rPr>
                <w:b/>
                <w:sz w:val="18"/>
              </w:rPr>
              <w:t xml:space="preserve"> </w:t>
            </w:r>
            <w:r w:rsidRPr="00EA1970">
              <w:rPr>
                <w:b/>
                <w:sz w:val="18"/>
              </w:rPr>
              <w:t>total</w:t>
            </w:r>
            <w:r w:rsidR="00A6293D" w:rsidRPr="00EA1970">
              <w:rPr>
                <w:b/>
                <w:sz w:val="18"/>
              </w:rPr>
              <w:t xml:space="preserve"> </w:t>
            </w:r>
            <w:r w:rsidRPr="00EA1970">
              <w:rPr>
                <w:b/>
                <w:sz w:val="18"/>
              </w:rPr>
              <w:t>de</w:t>
            </w:r>
            <w:r w:rsidR="00A6293D" w:rsidRPr="00EA1970">
              <w:rPr>
                <w:b/>
                <w:sz w:val="18"/>
              </w:rPr>
              <w:t xml:space="preserve"> </w:t>
            </w:r>
            <w:r w:rsidRPr="00EA1970">
              <w:rPr>
                <w:b/>
                <w:sz w:val="18"/>
              </w:rPr>
              <w:t>personnes</w:t>
            </w:r>
            <w:r w:rsidR="00A6293D" w:rsidRPr="00EA1970">
              <w:rPr>
                <w:b/>
                <w:sz w:val="18"/>
              </w:rPr>
              <w:t xml:space="preserve"> </w:t>
            </w:r>
            <w:r w:rsidRPr="00EA1970">
              <w:rPr>
                <w:b/>
                <w:sz w:val="18"/>
              </w:rPr>
              <w:t>inscrites</w:t>
            </w:r>
            <w:r w:rsidR="00A6293D" w:rsidRPr="00EA1970">
              <w:rPr>
                <w:b/>
                <w:sz w:val="18"/>
              </w:rPr>
              <w:t xml:space="preserve"> </w:t>
            </w:r>
            <w:r w:rsidRPr="00EA1970">
              <w:rPr>
                <w:b/>
                <w:sz w:val="18"/>
              </w:rPr>
              <w:t>au</w:t>
            </w:r>
            <w:r w:rsidR="00EA1970">
              <w:rPr>
                <w:b/>
                <w:sz w:val="18"/>
              </w:rPr>
              <w:t> </w:t>
            </w:r>
            <w:r w:rsidRPr="00EA1970">
              <w:rPr>
                <w:b/>
                <w:sz w:val="18"/>
              </w:rPr>
              <w:t>chômage</w:t>
            </w:r>
          </w:p>
        </w:tc>
        <w:tc>
          <w:tcPr>
            <w:tcW w:w="1369"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31697D3C" w14:textId="6AECE214" w:rsidR="00222975" w:rsidRPr="00EA1970" w:rsidRDefault="00222975" w:rsidP="00EA1970">
            <w:pPr>
              <w:suppressAutoHyphens w:val="0"/>
              <w:spacing w:before="80" w:after="80" w:line="220" w:lineRule="exact"/>
              <w:jc w:val="right"/>
              <w:rPr>
                <w:b/>
                <w:bCs/>
                <w:sz w:val="18"/>
              </w:rPr>
            </w:pPr>
            <w:r w:rsidRPr="00EA1970">
              <w:rPr>
                <w:b/>
                <w:bCs/>
                <w:sz w:val="18"/>
              </w:rPr>
              <w:t>552</w:t>
            </w:r>
            <w:r w:rsidR="00A6293D" w:rsidRPr="00EA1970">
              <w:rPr>
                <w:b/>
                <w:bCs/>
                <w:sz w:val="18"/>
              </w:rPr>
              <w:t xml:space="preserve"> </w:t>
            </w:r>
            <w:r w:rsidRPr="00EA1970">
              <w:rPr>
                <w:b/>
                <w:bCs/>
                <w:sz w:val="18"/>
              </w:rPr>
              <w:t>513</w:t>
            </w:r>
            <w:r w:rsidRPr="00EA1970">
              <w:rPr>
                <w:b/>
                <w:bCs/>
                <w:sz w:val="18"/>
              </w:rPr>
              <w:br/>
              <w:t>(294</w:t>
            </w:r>
            <w:r w:rsidR="00A6293D" w:rsidRPr="00EA1970">
              <w:rPr>
                <w:b/>
                <w:bCs/>
                <w:sz w:val="18"/>
              </w:rPr>
              <w:t xml:space="preserve"> </w:t>
            </w:r>
            <w:r w:rsidRPr="00EA1970">
              <w:rPr>
                <w:b/>
                <w:bCs/>
                <w:sz w:val="18"/>
              </w:rPr>
              <w:t>978)</w:t>
            </w:r>
          </w:p>
        </w:tc>
        <w:tc>
          <w:tcPr>
            <w:tcW w:w="1370"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36F642CF" w14:textId="6C0573A0" w:rsidR="00222975" w:rsidRPr="00EA1970" w:rsidRDefault="00222975" w:rsidP="00EA1970">
            <w:pPr>
              <w:suppressAutoHyphens w:val="0"/>
              <w:spacing w:before="80" w:after="80" w:line="220" w:lineRule="exact"/>
              <w:jc w:val="right"/>
              <w:rPr>
                <w:b/>
                <w:bCs/>
                <w:sz w:val="18"/>
              </w:rPr>
            </w:pPr>
            <w:r w:rsidRPr="00EA1970">
              <w:rPr>
                <w:b/>
                <w:bCs/>
                <w:sz w:val="18"/>
              </w:rPr>
              <w:t>506</w:t>
            </w:r>
            <w:r w:rsidR="00A6293D" w:rsidRPr="00EA1970">
              <w:rPr>
                <w:b/>
                <w:bCs/>
                <w:sz w:val="18"/>
              </w:rPr>
              <w:t xml:space="preserve"> </w:t>
            </w:r>
            <w:r w:rsidRPr="00EA1970">
              <w:rPr>
                <w:b/>
                <w:bCs/>
                <w:sz w:val="18"/>
              </w:rPr>
              <w:t>865</w:t>
            </w:r>
            <w:r w:rsidRPr="00EA1970">
              <w:rPr>
                <w:b/>
                <w:bCs/>
                <w:sz w:val="18"/>
              </w:rPr>
              <w:br/>
              <w:t>(277</w:t>
            </w:r>
            <w:r w:rsidR="00A6293D" w:rsidRPr="00EA1970">
              <w:rPr>
                <w:b/>
                <w:bCs/>
                <w:sz w:val="18"/>
              </w:rPr>
              <w:t xml:space="preserve"> </w:t>
            </w:r>
            <w:r w:rsidRPr="00EA1970">
              <w:rPr>
                <w:b/>
                <w:bCs/>
                <w:sz w:val="18"/>
              </w:rPr>
              <w:t>678)</w:t>
            </w:r>
          </w:p>
        </w:tc>
        <w:tc>
          <w:tcPr>
            <w:tcW w:w="1370"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206DDB23" w14:textId="6DB59E17" w:rsidR="00222975" w:rsidRPr="00EA1970" w:rsidRDefault="00222975" w:rsidP="00EA1970">
            <w:pPr>
              <w:suppressAutoHyphens w:val="0"/>
              <w:spacing w:before="80" w:after="80" w:line="220" w:lineRule="exact"/>
              <w:jc w:val="right"/>
              <w:rPr>
                <w:b/>
                <w:bCs/>
                <w:sz w:val="18"/>
              </w:rPr>
            </w:pPr>
            <w:r w:rsidRPr="00EA1970">
              <w:rPr>
                <w:b/>
                <w:bCs/>
                <w:sz w:val="18"/>
              </w:rPr>
              <w:t>491</w:t>
            </w:r>
            <w:r w:rsidR="00A6293D" w:rsidRPr="00EA1970">
              <w:rPr>
                <w:b/>
                <w:bCs/>
                <w:sz w:val="18"/>
              </w:rPr>
              <w:t xml:space="preserve"> </w:t>
            </w:r>
            <w:r w:rsidRPr="00EA1970">
              <w:rPr>
                <w:b/>
                <w:bCs/>
                <w:sz w:val="18"/>
              </w:rPr>
              <w:t>347</w:t>
            </w:r>
            <w:r w:rsidRPr="00EA1970">
              <w:rPr>
                <w:b/>
                <w:bCs/>
                <w:sz w:val="18"/>
              </w:rPr>
              <w:br/>
              <w:t>(272</w:t>
            </w:r>
            <w:r w:rsidR="00A6293D" w:rsidRPr="00EA1970">
              <w:rPr>
                <w:b/>
                <w:bCs/>
                <w:sz w:val="18"/>
              </w:rPr>
              <w:t xml:space="preserve"> </w:t>
            </w:r>
            <w:r w:rsidRPr="00EA1970">
              <w:rPr>
                <w:b/>
                <w:bCs/>
                <w:sz w:val="18"/>
              </w:rPr>
              <w:t>877)</w:t>
            </w:r>
          </w:p>
        </w:tc>
      </w:tr>
      <w:tr w:rsidR="00510B48" w:rsidRPr="00510B48" w14:paraId="475C6A0C" w14:textId="77777777" w:rsidTr="005547CB">
        <w:tc>
          <w:tcPr>
            <w:tcW w:w="3261" w:type="dxa"/>
            <w:tcBorders>
              <w:top w:val="single" w:sz="12" w:space="0" w:color="auto"/>
              <w:bottom w:val="single" w:sz="12" w:space="0" w:color="auto"/>
            </w:tcBorders>
            <w:shd w:val="clear" w:color="auto" w:fill="auto"/>
            <w:tcMar>
              <w:top w:w="0" w:type="dxa"/>
              <w:left w:w="0" w:type="dxa"/>
              <w:bottom w:w="0" w:type="dxa"/>
              <w:right w:w="0" w:type="dxa"/>
            </w:tcMar>
            <w:hideMark/>
          </w:tcPr>
          <w:p w14:paraId="1579ECAB" w14:textId="77777777" w:rsidR="00222975" w:rsidRPr="00510B48" w:rsidRDefault="00222975" w:rsidP="00EE4A51">
            <w:pPr>
              <w:suppressAutoHyphens w:val="0"/>
              <w:spacing w:before="40" w:after="40" w:line="220" w:lineRule="exact"/>
              <w:rPr>
                <w:sz w:val="18"/>
              </w:rPr>
            </w:pPr>
            <w:r w:rsidRPr="00510B48">
              <w:rPr>
                <w:sz w:val="18"/>
              </w:rPr>
              <w:t>Roms</w:t>
            </w:r>
          </w:p>
        </w:tc>
        <w:tc>
          <w:tcPr>
            <w:tcW w:w="1369"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01790E7A" w14:textId="70478227" w:rsidR="00222975" w:rsidRPr="00510B48" w:rsidRDefault="00222975" w:rsidP="00EE4A51">
            <w:pPr>
              <w:suppressAutoHyphens w:val="0"/>
              <w:spacing w:before="40" w:after="40" w:line="220" w:lineRule="exact"/>
              <w:jc w:val="right"/>
              <w:rPr>
                <w:sz w:val="18"/>
              </w:rPr>
            </w:pPr>
            <w:r w:rsidRPr="00510B48">
              <w:rPr>
                <w:sz w:val="18"/>
              </w:rPr>
              <w:t>25</w:t>
            </w:r>
            <w:r w:rsidR="00A6293D" w:rsidRPr="00510B48">
              <w:rPr>
                <w:sz w:val="18"/>
              </w:rPr>
              <w:t xml:space="preserve"> </w:t>
            </w:r>
            <w:r w:rsidRPr="00510B48">
              <w:rPr>
                <w:sz w:val="18"/>
              </w:rPr>
              <w:t>605</w:t>
            </w:r>
            <w:r w:rsidRPr="00510B48">
              <w:rPr>
                <w:sz w:val="18"/>
              </w:rPr>
              <w:br/>
              <w:t>(12</w:t>
            </w:r>
            <w:r w:rsidR="00A6293D" w:rsidRPr="00510B48">
              <w:rPr>
                <w:sz w:val="18"/>
              </w:rPr>
              <w:t xml:space="preserve"> </w:t>
            </w:r>
            <w:r w:rsidRPr="00510B48">
              <w:rPr>
                <w:sz w:val="18"/>
              </w:rPr>
              <w:t>323)</w:t>
            </w:r>
          </w:p>
        </w:tc>
        <w:tc>
          <w:tcPr>
            <w:tcW w:w="1370"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1C2D1432" w14:textId="68BD32E2" w:rsidR="00222975" w:rsidRPr="00510B48" w:rsidRDefault="00222975" w:rsidP="00EE4A51">
            <w:pPr>
              <w:suppressAutoHyphens w:val="0"/>
              <w:spacing w:before="40" w:after="40" w:line="220" w:lineRule="exact"/>
              <w:jc w:val="right"/>
              <w:rPr>
                <w:sz w:val="18"/>
              </w:rPr>
            </w:pPr>
            <w:r w:rsidRPr="00510B48">
              <w:rPr>
                <w:sz w:val="18"/>
              </w:rPr>
              <w:t>25</w:t>
            </w:r>
            <w:r w:rsidR="00A6293D" w:rsidRPr="00510B48">
              <w:rPr>
                <w:sz w:val="18"/>
              </w:rPr>
              <w:t xml:space="preserve"> </w:t>
            </w:r>
            <w:r w:rsidRPr="00510B48">
              <w:rPr>
                <w:sz w:val="18"/>
              </w:rPr>
              <w:t>918</w:t>
            </w:r>
            <w:r w:rsidRPr="00510B48">
              <w:rPr>
                <w:sz w:val="18"/>
              </w:rPr>
              <w:br/>
              <w:t>(12</w:t>
            </w:r>
            <w:r w:rsidR="00A6293D" w:rsidRPr="00510B48">
              <w:rPr>
                <w:sz w:val="18"/>
              </w:rPr>
              <w:t xml:space="preserve"> </w:t>
            </w:r>
            <w:r w:rsidRPr="00510B48">
              <w:rPr>
                <w:sz w:val="18"/>
              </w:rPr>
              <w:t>852)</w:t>
            </w:r>
          </w:p>
        </w:tc>
        <w:tc>
          <w:tcPr>
            <w:tcW w:w="1370"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086C8CA6" w14:textId="4BBE5EC8" w:rsidR="00222975" w:rsidRPr="00510B48" w:rsidRDefault="00222975" w:rsidP="00EE4A51">
            <w:pPr>
              <w:suppressAutoHyphens w:val="0"/>
              <w:spacing w:before="40" w:after="40" w:line="220" w:lineRule="exact"/>
              <w:jc w:val="right"/>
              <w:rPr>
                <w:sz w:val="18"/>
              </w:rPr>
            </w:pPr>
            <w:r w:rsidRPr="00510B48">
              <w:rPr>
                <w:sz w:val="18"/>
              </w:rPr>
              <w:t>27</w:t>
            </w:r>
            <w:r w:rsidR="00A6293D" w:rsidRPr="00510B48">
              <w:rPr>
                <w:sz w:val="18"/>
              </w:rPr>
              <w:t xml:space="preserve"> </w:t>
            </w:r>
            <w:r w:rsidRPr="00510B48">
              <w:rPr>
                <w:sz w:val="18"/>
              </w:rPr>
              <w:t>175</w:t>
            </w:r>
            <w:r w:rsidRPr="00510B48">
              <w:rPr>
                <w:sz w:val="18"/>
              </w:rPr>
              <w:br/>
              <w:t>(13</w:t>
            </w:r>
            <w:r w:rsidR="00A6293D" w:rsidRPr="00510B48">
              <w:rPr>
                <w:sz w:val="18"/>
              </w:rPr>
              <w:t xml:space="preserve"> </w:t>
            </w:r>
            <w:r w:rsidRPr="00510B48">
              <w:rPr>
                <w:sz w:val="18"/>
              </w:rPr>
              <w:t>591)</w:t>
            </w:r>
          </w:p>
        </w:tc>
      </w:tr>
    </w:tbl>
    <w:p w14:paraId="3F5D3739" w14:textId="5C2A3E95" w:rsidR="00222975" w:rsidRPr="00510B48" w:rsidRDefault="00222975" w:rsidP="00EE4A51">
      <w:pPr>
        <w:pStyle w:val="SingleTxtG"/>
        <w:spacing w:before="120" w:after="240" w:line="220" w:lineRule="atLeast"/>
        <w:ind w:firstLine="170"/>
        <w:jc w:val="left"/>
        <w:rPr>
          <w:sz w:val="18"/>
          <w:szCs w:val="18"/>
        </w:rPr>
      </w:pPr>
      <w:r w:rsidRPr="00510B48">
        <w:rPr>
          <w:i/>
          <w:sz w:val="18"/>
          <w:szCs w:val="18"/>
        </w:rPr>
        <w:t>Source</w:t>
      </w:r>
      <w:r w:rsidR="00510B48">
        <w:rPr>
          <w:i/>
          <w:iCs/>
          <w:sz w:val="18"/>
          <w:szCs w:val="18"/>
        </w:rPr>
        <w:t> </w:t>
      </w:r>
      <w:r w:rsidR="00510B48" w:rsidRPr="006C4AA0">
        <w:rPr>
          <w:sz w:val="18"/>
          <w:szCs w:val="18"/>
        </w:rPr>
        <w:t>:</w:t>
      </w:r>
      <w:r w:rsidR="00A6293D" w:rsidRPr="006C4AA0">
        <w:rPr>
          <w:sz w:val="18"/>
          <w:szCs w:val="18"/>
        </w:rPr>
        <w:t xml:space="preserve"> </w:t>
      </w:r>
      <w:r w:rsidRPr="00510B48">
        <w:rPr>
          <w:sz w:val="18"/>
          <w:szCs w:val="18"/>
        </w:rPr>
        <w:t>Service</w:t>
      </w:r>
      <w:r w:rsidR="00A6293D" w:rsidRPr="00510B48">
        <w:rPr>
          <w:sz w:val="18"/>
          <w:szCs w:val="18"/>
        </w:rPr>
        <w:t xml:space="preserve"> </w:t>
      </w:r>
      <w:r w:rsidRPr="00510B48">
        <w:rPr>
          <w:sz w:val="18"/>
          <w:szCs w:val="18"/>
        </w:rPr>
        <w:t>national</w:t>
      </w:r>
      <w:r w:rsidR="00A6293D" w:rsidRPr="00510B48">
        <w:rPr>
          <w:sz w:val="18"/>
          <w:szCs w:val="18"/>
        </w:rPr>
        <w:t xml:space="preserve"> </w:t>
      </w:r>
      <w:r w:rsidRPr="00510B48">
        <w:rPr>
          <w:sz w:val="18"/>
          <w:szCs w:val="18"/>
        </w:rPr>
        <w:t>de</w:t>
      </w:r>
      <w:r w:rsidR="00A6293D" w:rsidRPr="00510B48">
        <w:rPr>
          <w:sz w:val="18"/>
          <w:szCs w:val="18"/>
        </w:rPr>
        <w:t xml:space="preserve"> </w:t>
      </w:r>
      <w:r w:rsidRPr="00510B48">
        <w:rPr>
          <w:sz w:val="18"/>
          <w:szCs w:val="18"/>
        </w:rPr>
        <w:t>l’emploi.</w:t>
      </w:r>
    </w:p>
    <w:p w14:paraId="761C543B" w14:textId="77777777" w:rsidR="00222975" w:rsidRPr="00510B48" w:rsidRDefault="00222975" w:rsidP="00EE4A51">
      <w:pPr>
        <w:pStyle w:val="H23G"/>
        <w:rPr>
          <w:i/>
        </w:rPr>
      </w:pPr>
      <w:r w:rsidRPr="00510B48">
        <w:tab/>
      </w:r>
      <w:r w:rsidRPr="00510B48">
        <w:tab/>
        <w:t>Logement</w:t>
      </w:r>
    </w:p>
    <w:p w14:paraId="37D8430F" w14:textId="435A4093" w:rsidR="00222975" w:rsidRPr="00510B48" w:rsidRDefault="00222975" w:rsidP="00EE4A51">
      <w:pPr>
        <w:pStyle w:val="SingleTxtG"/>
      </w:pPr>
      <w:r w:rsidRPr="00510B48">
        <w:t>66.</w:t>
      </w:r>
      <w:r w:rsidRPr="00510B48">
        <w:tab/>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continue</w:t>
      </w:r>
      <w:r w:rsidR="00A6293D" w:rsidRPr="00510B48">
        <w:t xml:space="preserve"> </w:t>
      </w:r>
      <w:r w:rsidRPr="00510B48">
        <w:t>de</w:t>
      </w:r>
      <w:r w:rsidR="00A6293D" w:rsidRPr="00510B48">
        <w:t xml:space="preserve"> </w:t>
      </w:r>
      <w:r w:rsidRPr="00510B48">
        <w:t>mener</w:t>
      </w:r>
      <w:r w:rsidR="00A6293D" w:rsidRPr="00510B48">
        <w:t xml:space="preserve"> </w:t>
      </w:r>
      <w:r w:rsidRPr="00510B48">
        <w:t>une</w:t>
      </w:r>
      <w:r w:rsidR="00A6293D" w:rsidRPr="00510B48">
        <w:t xml:space="preserve"> </w:t>
      </w:r>
      <w:r w:rsidRPr="00510B48">
        <w:t>politique</w:t>
      </w:r>
      <w:r w:rsidR="00A6293D" w:rsidRPr="00510B48">
        <w:t xml:space="preserve"> </w:t>
      </w:r>
      <w:r w:rsidRPr="00510B48">
        <w:t>d’intégration</w:t>
      </w:r>
      <w:r w:rsidR="00A6293D" w:rsidRPr="00510B48">
        <w:t xml:space="preserve"> </w:t>
      </w:r>
      <w:r w:rsidRPr="00510B48">
        <w:t>pour</w:t>
      </w:r>
      <w:r w:rsidR="00A6293D" w:rsidRPr="00510B48">
        <w:t xml:space="preserve"> </w:t>
      </w:r>
      <w:r w:rsidRPr="00510B48">
        <w:t>remédier</w:t>
      </w:r>
      <w:r w:rsidR="00A6293D" w:rsidRPr="00510B48">
        <w:t xml:space="preserve"> </w:t>
      </w:r>
      <w:r w:rsidRPr="00510B48">
        <w:t>à</w:t>
      </w:r>
      <w:r w:rsidR="00A6293D" w:rsidRPr="00510B48">
        <w:t xml:space="preserve"> </w:t>
      </w:r>
      <w:r w:rsidRPr="00510B48">
        <w:t>la</w:t>
      </w:r>
      <w:r w:rsidR="00A6293D" w:rsidRPr="00510B48">
        <w:t xml:space="preserve"> </w:t>
      </w:r>
      <w:r w:rsidRPr="00510B48">
        <w:t>ségrégation</w:t>
      </w:r>
      <w:r w:rsidR="00A6293D" w:rsidRPr="00510B48">
        <w:t xml:space="preserve"> </w:t>
      </w:r>
      <w:r w:rsidRPr="00510B48">
        <w:t>dans</w:t>
      </w:r>
      <w:r w:rsidR="00A6293D" w:rsidRPr="00510B48">
        <w:t xml:space="preserve"> </w:t>
      </w:r>
      <w:r w:rsidRPr="00510B48">
        <w:t>les</w:t>
      </w:r>
      <w:r w:rsidR="00A6293D" w:rsidRPr="00510B48">
        <w:t xml:space="preserve"> </w:t>
      </w:r>
      <w:r w:rsidRPr="00510B48">
        <w:t>domaines</w:t>
      </w:r>
      <w:r w:rsidR="00A6293D" w:rsidRPr="00510B48">
        <w:t xml:space="preserve"> </w:t>
      </w:r>
      <w:r w:rsidRPr="00510B48">
        <w:t>ethnique,</w:t>
      </w:r>
      <w:r w:rsidR="00A6293D" w:rsidRPr="00510B48">
        <w:t xml:space="preserve"> </w:t>
      </w:r>
      <w:r w:rsidRPr="00510B48">
        <w:t>social</w:t>
      </w:r>
      <w:r w:rsidR="00A6293D" w:rsidRPr="00510B48">
        <w:t xml:space="preserve"> </w:t>
      </w:r>
      <w:r w:rsidRPr="00510B48">
        <w:t>et</w:t>
      </w:r>
      <w:r w:rsidR="00A6293D" w:rsidRPr="00510B48">
        <w:t xml:space="preserve"> </w:t>
      </w:r>
      <w:r w:rsidRPr="00510B48">
        <w:t>économique</w:t>
      </w:r>
      <w:r w:rsidR="00601D40" w:rsidRPr="00510B48">
        <w:t>.</w:t>
      </w:r>
      <w:r w:rsidR="00A6293D" w:rsidRPr="00510B48">
        <w:t xml:space="preserve"> </w:t>
      </w:r>
      <w:r w:rsidRPr="00510B48">
        <w:t>Des</w:t>
      </w:r>
      <w:r w:rsidR="00A6293D" w:rsidRPr="00510B48">
        <w:t xml:space="preserve"> </w:t>
      </w:r>
      <w:r w:rsidRPr="00510B48">
        <w:t>mesures</w:t>
      </w:r>
      <w:r w:rsidR="00A6293D" w:rsidRPr="00510B48">
        <w:t xml:space="preserve"> </w:t>
      </w:r>
      <w:r w:rsidRPr="00510B48">
        <w:t>de</w:t>
      </w:r>
      <w:r w:rsidR="00A6293D" w:rsidRPr="00510B48">
        <w:t xml:space="preserve"> </w:t>
      </w:r>
      <w:r w:rsidRPr="00510B48">
        <w:t>politique</w:t>
      </w:r>
      <w:r w:rsidR="00A6293D" w:rsidRPr="00510B48">
        <w:t xml:space="preserve"> </w:t>
      </w:r>
      <w:r w:rsidRPr="00510B48">
        <w:t>publique</w:t>
      </w:r>
      <w:r w:rsidR="00A6293D" w:rsidRPr="00510B48">
        <w:t xml:space="preserve"> </w:t>
      </w:r>
      <w:r w:rsidRPr="00510B48">
        <w:t>sont</w:t>
      </w:r>
      <w:r w:rsidR="00A6293D" w:rsidRPr="00510B48">
        <w:t xml:space="preserve"> </w:t>
      </w:r>
      <w:r w:rsidRPr="00510B48">
        <w:t>conçues</w:t>
      </w:r>
      <w:r w:rsidR="00A6293D" w:rsidRPr="00510B48">
        <w:t xml:space="preserve"> </w:t>
      </w:r>
      <w:r w:rsidRPr="00510B48">
        <w:t>et</w:t>
      </w:r>
      <w:r w:rsidR="00A6293D" w:rsidRPr="00510B48">
        <w:t xml:space="preserve"> </w:t>
      </w:r>
      <w:r w:rsidRPr="00510B48">
        <w:t>mises</w:t>
      </w:r>
      <w:r w:rsidR="00A6293D" w:rsidRPr="00510B48">
        <w:t xml:space="preserve"> </w:t>
      </w:r>
      <w:r w:rsidRPr="00510B48">
        <w:t>en</w:t>
      </w:r>
      <w:r w:rsidR="00A6293D" w:rsidRPr="00510B48">
        <w:t xml:space="preserve"> </w:t>
      </w:r>
      <w:r w:rsidRPr="00510B48">
        <w:t>œuvre</w:t>
      </w:r>
      <w:r w:rsidR="00A6293D" w:rsidRPr="00510B48">
        <w:t xml:space="preserve"> </w:t>
      </w:r>
      <w:r w:rsidRPr="00510B48">
        <w:t>pour</w:t>
      </w:r>
      <w:r w:rsidR="00A6293D" w:rsidRPr="00510B48">
        <w:t xml:space="preserve"> </w:t>
      </w:r>
      <w:r w:rsidRPr="00510B48">
        <w:t>aider</w:t>
      </w:r>
      <w:r w:rsidR="00A6293D" w:rsidRPr="00510B48">
        <w:t xml:space="preserve"> </w:t>
      </w:r>
      <w:r w:rsidRPr="00510B48">
        <w:t>les</w:t>
      </w:r>
      <w:r w:rsidR="00A6293D" w:rsidRPr="00510B48">
        <w:t xml:space="preserve"> </w:t>
      </w:r>
      <w:r w:rsidRPr="00510B48">
        <w:t>Roms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logement</w:t>
      </w:r>
      <w:r w:rsidR="00510B48">
        <w:t> :</w:t>
      </w:r>
      <w:r w:rsidR="00A6293D" w:rsidRPr="00510B48">
        <w:t xml:space="preserve"> </w:t>
      </w:r>
      <w:r w:rsidRPr="00510B48">
        <w:t>elles</w:t>
      </w:r>
      <w:r w:rsidR="00A6293D" w:rsidRPr="00510B48">
        <w:t xml:space="preserve"> </w:t>
      </w:r>
      <w:r w:rsidRPr="00510B48">
        <w:t>visent</w:t>
      </w:r>
      <w:r w:rsidR="00A6293D" w:rsidRPr="00510B48">
        <w:t xml:space="preserve"> </w:t>
      </w:r>
      <w:r w:rsidRPr="00510B48">
        <w:t>principalement</w:t>
      </w:r>
      <w:r w:rsidR="00A6293D" w:rsidRPr="00510B48">
        <w:t xml:space="preserve"> </w:t>
      </w:r>
      <w:r w:rsidRPr="00510B48">
        <w:t>à</w:t>
      </w:r>
      <w:r w:rsidR="00A6293D" w:rsidRPr="00510B48">
        <w:t xml:space="preserve"> </w:t>
      </w:r>
      <w:r w:rsidRPr="00510B48">
        <w:t>améliorer</w:t>
      </w:r>
      <w:r w:rsidR="00A6293D" w:rsidRPr="00510B48">
        <w:t xml:space="preserve"> </w:t>
      </w:r>
      <w:r w:rsidRPr="00510B48">
        <w:t>leurs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logement</w:t>
      </w:r>
      <w:r w:rsidR="00A6293D" w:rsidRPr="00510B48">
        <w:t xml:space="preserve"> </w:t>
      </w:r>
      <w:r w:rsidRPr="00510B48">
        <w:t>dans</w:t>
      </w:r>
      <w:r w:rsidR="00A6293D" w:rsidRPr="00510B48">
        <w:t xml:space="preserve"> </w:t>
      </w:r>
      <w:r w:rsidRPr="00510B48">
        <w:t>les</w:t>
      </w:r>
      <w:r w:rsidR="00A6293D" w:rsidRPr="00510B48">
        <w:t xml:space="preserve"> </w:t>
      </w:r>
      <w:r w:rsidRPr="00510B48">
        <w:t>endroits</w:t>
      </w:r>
      <w:r w:rsidR="00A6293D" w:rsidRPr="00510B48">
        <w:t xml:space="preserve"> </w:t>
      </w:r>
      <w:r w:rsidRPr="00510B48">
        <w:t>où</w:t>
      </w:r>
      <w:r w:rsidR="00A6293D" w:rsidRPr="00510B48">
        <w:t xml:space="preserve"> </w:t>
      </w:r>
      <w:r w:rsidRPr="00510B48">
        <w:t>ils</w:t>
      </w:r>
      <w:r w:rsidR="00A6293D" w:rsidRPr="00510B48">
        <w:t xml:space="preserve"> </w:t>
      </w:r>
      <w:r w:rsidRPr="00510B48">
        <w:t>sont</w:t>
      </w:r>
      <w:r w:rsidR="00A6293D" w:rsidRPr="00510B48">
        <w:t xml:space="preserve"> </w:t>
      </w:r>
      <w:r w:rsidRPr="00510B48">
        <w:t>installés,</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et</w:t>
      </w:r>
      <w:r w:rsidR="00A6293D" w:rsidRPr="00510B48">
        <w:t xml:space="preserve"> </w:t>
      </w:r>
      <w:r w:rsidRPr="00510B48">
        <w:t>l’entretien</w:t>
      </w:r>
      <w:r w:rsidR="00A6293D" w:rsidRPr="00510B48">
        <w:t xml:space="preserve"> </w:t>
      </w:r>
      <w:r w:rsidRPr="00510B48">
        <w:t>des</w:t>
      </w:r>
      <w:r w:rsidR="00A6293D" w:rsidRPr="00510B48">
        <w:t xml:space="preserve"> </w:t>
      </w:r>
      <w:r w:rsidRPr="00510B48">
        <w:t>bâtiments</w:t>
      </w:r>
      <w:bookmarkStart w:id="8" w:name="_ftnref11"/>
      <w:bookmarkEnd w:id="8"/>
      <w:r w:rsidRPr="009D16C5">
        <w:rPr>
          <w:rStyle w:val="Appelnotedebasdep"/>
        </w:rPr>
        <w:footnoteReference w:id="14"/>
      </w:r>
      <w:r w:rsidR="00A6293D" w:rsidRPr="00510B48">
        <w:t xml:space="preserve"> </w:t>
      </w:r>
      <w:r w:rsidRPr="00510B48">
        <w:t>et</w:t>
      </w:r>
      <w:r w:rsidR="00A6293D" w:rsidRPr="00510B48">
        <w:t xml:space="preserve"> </w:t>
      </w:r>
      <w:r w:rsidRPr="00510B48">
        <w:t>à</w:t>
      </w:r>
      <w:r w:rsidR="00A6293D" w:rsidRPr="00510B48">
        <w:t xml:space="preserve"> </w:t>
      </w:r>
      <w:r w:rsidRPr="00510B48">
        <w:t>l</w:t>
      </w:r>
      <w:r w:rsidR="00B77B58">
        <w:t>a Stratégie</w:t>
      </w:r>
      <w:r w:rsidR="00A6293D" w:rsidRPr="00510B48">
        <w:t xml:space="preserve"> </w:t>
      </w:r>
      <w:r w:rsidRPr="00510B48">
        <w:t>d’insertion</w:t>
      </w:r>
      <w:r w:rsidR="00A6293D" w:rsidRPr="00510B48">
        <w:t xml:space="preserve"> </w:t>
      </w:r>
      <w:r w:rsidRPr="00510B48">
        <w:t>des</w:t>
      </w:r>
      <w:r w:rsidR="00A6293D" w:rsidRPr="00510B48">
        <w:t xml:space="preserve"> </w:t>
      </w:r>
      <w:r w:rsidRPr="00510B48">
        <w:t>Roms</w:t>
      </w:r>
      <w:r w:rsidR="00A6293D" w:rsidRPr="00510B48">
        <w:t xml:space="preserve"> </w:t>
      </w:r>
      <w:r w:rsidRPr="00510B48">
        <w:t>2016-2025</w:t>
      </w:r>
      <w:r w:rsidR="00601D40" w:rsidRPr="00510B48">
        <w:t>.</w:t>
      </w:r>
      <w:r w:rsidR="00A6293D" w:rsidRPr="00510B48">
        <w:t xml:space="preserve"> </w:t>
      </w:r>
      <w:r w:rsidRPr="00510B48">
        <w:t>Un</w:t>
      </w:r>
      <w:r w:rsidR="00A6293D" w:rsidRPr="00510B48">
        <w:t xml:space="preserve"> </w:t>
      </w:r>
      <w:r w:rsidRPr="00510B48">
        <w:t>projet</w:t>
      </w:r>
      <w:r w:rsidR="00A6293D" w:rsidRPr="00510B48">
        <w:t xml:space="preserve"> </w:t>
      </w:r>
      <w:r w:rsidRPr="00510B48">
        <w:t>de</w:t>
      </w:r>
      <w:r w:rsidR="00A6293D" w:rsidRPr="00510B48">
        <w:t xml:space="preserve"> </w:t>
      </w:r>
      <w:r w:rsidRPr="00510B48">
        <w:t>stratégie</w:t>
      </w:r>
      <w:r w:rsidR="00A6293D" w:rsidRPr="00510B48">
        <w:t xml:space="preserve"> </w:t>
      </w:r>
      <w:r w:rsidRPr="00510B48">
        <w:t>nationale</w:t>
      </w:r>
      <w:r w:rsidR="00A6293D" w:rsidRPr="00510B48">
        <w:t xml:space="preserve"> </w:t>
      </w:r>
      <w:r w:rsidRPr="00510B48">
        <w:t>pour</w:t>
      </w:r>
      <w:r w:rsidR="00A6293D" w:rsidRPr="00510B48">
        <w:t xml:space="preserve"> </w:t>
      </w:r>
      <w:r w:rsidRPr="00510B48">
        <w:t>le</w:t>
      </w:r>
      <w:r w:rsidR="00A6293D" w:rsidRPr="00510B48">
        <w:t xml:space="preserve"> </w:t>
      </w:r>
      <w:r w:rsidRPr="00510B48">
        <w:t>logement</w:t>
      </w:r>
      <w:r w:rsidR="00A6293D" w:rsidRPr="00510B48">
        <w:t xml:space="preserve"> </w:t>
      </w:r>
      <w:r w:rsidRPr="00510B48">
        <w:t>a</w:t>
      </w:r>
      <w:r w:rsidR="00A6293D" w:rsidRPr="00510B48">
        <w:t xml:space="preserve"> </w:t>
      </w:r>
      <w:r w:rsidRPr="00510B48">
        <w:t>été</w:t>
      </w:r>
      <w:r w:rsidR="00A6293D" w:rsidRPr="00510B48">
        <w:t xml:space="preserve"> </w:t>
      </w:r>
      <w:r w:rsidRPr="00510B48">
        <w:t>élaboré.</w:t>
      </w:r>
    </w:p>
    <w:p w14:paraId="7E917861" w14:textId="035E7720" w:rsidR="00222975" w:rsidRPr="00510B48" w:rsidRDefault="00222975" w:rsidP="00EE4A51">
      <w:pPr>
        <w:pStyle w:val="SingleTxtG"/>
      </w:pPr>
      <w:r w:rsidRPr="00510B48">
        <w:t>67.</w:t>
      </w:r>
      <w:r w:rsidRPr="00510B48">
        <w:tab/>
        <w:t>Plusieurs</w:t>
      </w:r>
      <w:r w:rsidR="00A6293D" w:rsidRPr="00510B48">
        <w:t xml:space="preserve"> </w:t>
      </w:r>
      <w:r w:rsidRPr="00510B48">
        <w:t>règlements</w:t>
      </w:r>
      <w:r w:rsidR="00A6293D" w:rsidRPr="00510B48">
        <w:t xml:space="preserve"> </w:t>
      </w:r>
      <w:r w:rsidRPr="00510B48">
        <w:t>ont</w:t>
      </w:r>
      <w:r w:rsidR="00A6293D" w:rsidRPr="00510B48">
        <w:t xml:space="preserve"> </w:t>
      </w:r>
      <w:r w:rsidRPr="00510B48">
        <w:t>été</w:t>
      </w:r>
      <w:r w:rsidR="00A6293D" w:rsidRPr="00510B48">
        <w:t xml:space="preserve"> </w:t>
      </w:r>
      <w:r w:rsidRPr="00510B48">
        <w:t>adoptés</w:t>
      </w:r>
      <w:r w:rsidR="00A6293D" w:rsidRPr="00510B48">
        <w:t xml:space="preserve"> </w:t>
      </w:r>
      <w:r w:rsidRPr="00510B48">
        <w:t>en</w:t>
      </w:r>
      <w:r w:rsidR="00A6293D" w:rsidRPr="00510B48">
        <w:t xml:space="preserve"> </w:t>
      </w:r>
      <w:r w:rsidRPr="00510B48">
        <w:t>application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et</w:t>
      </w:r>
      <w:r w:rsidR="00A6293D" w:rsidRPr="00510B48">
        <w:t xml:space="preserve"> </w:t>
      </w:r>
      <w:r w:rsidRPr="00510B48">
        <w:t>à</w:t>
      </w:r>
      <w:r w:rsidR="00A6293D" w:rsidRPr="00510B48">
        <w:t xml:space="preserve"> </w:t>
      </w:r>
      <w:r w:rsidRPr="00510B48">
        <w:t>l’entretien</w:t>
      </w:r>
      <w:r w:rsidR="00A6293D" w:rsidRPr="00510B48">
        <w:t xml:space="preserve"> </w:t>
      </w:r>
      <w:r w:rsidRPr="00510B48">
        <w:t>des</w:t>
      </w:r>
      <w:r w:rsidR="00A6293D" w:rsidRPr="00510B48">
        <w:t xml:space="preserve"> </w:t>
      </w:r>
      <w:r w:rsidRPr="00510B48">
        <w:t>bâtiments</w:t>
      </w:r>
      <w:r w:rsidRPr="009D16C5">
        <w:rPr>
          <w:rStyle w:val="Appelnotedebasdep"/>
        </w:rPr>
        <w:footnoteReference w:id="15"/>
      </w:r>
      <w:r w:rsidR="00A6293D" w:rsidRPr="00510B48">
        <w:t xml:space="preserve"> </w:t>
      </w:r>
      <w:r w:rsidRPr="00510B48">
        <w:t>en</w:t>
      </w:r>
      <w:r w:rsidR="00A6293D" w:rsidRPr="00510B48">
        <w:t xml:space="preserve"> </w:t>
      </w:r>
      <w:r w:rsidRPr="00510B48">
        <w:t>vigueur</w:t>
      </w:r>
      <w:r w:rsidR="00A6293D" w:rsidRPr="00510B48">
        <w:t xml:space="preserve"> </w:t>
      </w:r>
      <w:r w:rsidRPr="00510B48">
        <w:t>depuis</w:t>
      </w:r>
      <w:r w:rsidR="00A6293D" w:rsidRPr="00510B48">
        <w:t xml:space="preserve"> </w:t>
      </w:r>
      <w:r w:rsidRPr="00510B48">
        <w:t>2017</w:t>
      </w:r>
      <w:r w:rsidR="00A6293D" w:rsidRPr="00510B48">
        <w:t xml:space="preserve"> </w:t>
      </w:r>
      <w:r w:rsidRPr="00510B48">
        <w:t>et</w:t>
      </w:r>
      <w:r w:rsidR="00A6293D" w:rsidRPr="00510B48">
        <w:t xml:space="preserve"> </w:t>
      </w:r>
      <w:r w:rsidRPr="00510B48">
        <w:t>ont</w:t>
      </w:r>
      <w:r w:rsidR="00A6293D" w:rsidRPr="00510B48">
        <w:t xml:space="preserve"> </w:t>
      </w:r>
      <w:r w:rsidRPr="00510B48">
        <w:t>été</w:t>
      </w:r>
      <w:r w:rsidR="00A6293D" w:rsidRPr="00510B48">
        <w:t xml:space="preserve"> </w:t>
      </w:r>
      <w:r w:rsidRPr="00510B48">
        <w:t>mis</w:t>
      </w:r>
      <w:r w:rsidR="00A6293D" w:rsidRPr="00510B48">
        <w:t xml:space="preserve"> </w:t>
      </w:r>
      <w:r w:rsidRPr="00510B48">
        <w:t>en</w:t>
      </w:r>
      <w:r w:rsidR="00A6293D" w:rsidRPr="00510B48">
        <w:t xml:space="preserve"> </w:t>
      </w:r>
      <w:r w:rsidRPr="00510B48">
        <w:t>conformité</w:t>
      </w:r>
      <w:r w:rsidR="00A6293D" w:rsidRPr="00510B48">
        <w:t xml:space="preserve"> </w:t>
      </w:r>
      <w:r w:rsidRPr="00510B48">
        <w:t>avec</w:t>
      </w:r>
      <w:r w:rsidR="00A6293D" w:rsidRPr="00510B48">
        <w:t xml:space="preserve"> </w:t>
      </w:r>
      <w:r w:rsidRPr="00510B48">
        <w:t>les</w:t>
      </w:r>
      <w:r w:rsidR="00A6293D" w:rsidRPr="00510B48">
        <w:t xml:space="preserve"> </w:t>
      </w:r>
      <w:r w:rsidRPr="00510B48">
        <w:t>instruments</w:t>
      </w:r>
      <w:r w:rsidR="00A6293D" w:rsidRPr="00510B48">
        <w:t xml:space="preserve"> </w:t>
      </w:r>
      <w:r w:rsidRPr="00510B48">
        <w:t>internationaux</w:t>
      </w:r>
      <w:r w:rsidR="00A6293D" w:rsidRPr="00510B48">
        <w:t xml:space="preserve"> </w:t>
      </w:r>
      <w:r w:rsidRPr="00510B48">
        <w:t>relatifs</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601D40" w:rsidRPr="00510B48">
        <w:t>.</w:t>
      </w:r>
      <w:r w:rsidR="00A6293D" w:rsidRPr="00510B48">
        <w:t xml:space="preserve"> </w:t>
      </w:r>
      <w:r w:rsidRPr="00510B48">
        <w:t>Pour</w:t>
      </w:r>
      <w:r w:rsidR="00A6293D" w:rsidRPr="00510B48">
        <w:t xml:space="preserve"> </w:t>
      </w:r>
      <w:r w:rsidRPr="00510B48">
        <w:t>rapprocher</w:t>
      </w:r>
      <w:r w:rsidR="00A6293D" w:rsidRPr="00510B48">
        <w:t xml:space="preserve"> </w:t>
      </w:r>
      <w:r w:rsidRPr="00510B48">
        <w:t>la</w:t>
      </w:r>
      <w:r w:rsidR="00A6293D" w:rsidRPr="00510B48">
        <w:t xml:space="preserve"> </w:t>
      </w:r>
      <w:r w:rsidRPr="00510B48">
        <w:t>loi</w:t>
      </w:r>
      <w:r w:rsidR="00A6293D" w:rsidRPr="00510B48">
        <w:t xml:space="preserve"> </w:t>
      </w:r>
      <w:r w:rsidRPr="00510B48">
        <w:t>des</w:t>
      </w:r>
      <w:r w:rsidR="00A6293D" w:rsidRPr="00510B48">
        <w:t xml:space="preserve"> </w:t>
      </w:r>
      <w:r w:rsidRPr="00510B48">
        <w:t>citoyens</w:t>
      </w:r>
      <w:r w:rsidR="00A6293D" w:rsidRPr="00510B48">
        <w:t xml:space="preserve"> </w:t>
      </w:r>
      <w:r w:rsidRPr="00510B48">
        <w:t>et</w:t>
      </w:r>
      <w:r w:rsidR="00A6293D" w:rsidRPr="00510B48">
        <w:t xml:space="preserve"> </w:t>
      </w:r>
      <w:r w:rsidRPr="00510B48">
        <w:t>des</w:t>
      </w:r>
      <w:r w:rsidR="00A6293D" w:rsidRPr="00510B48">
        <w:t xml:space="preserve"> </w:t>
      </w:r>
      <w:r w:rsidRPr="00510B48">
        <w:t>groupes</w:t>
      </w:r>
      <w:r w:rsidR="00A6293D" w:rsidRPr="00510B48">
        <w:t xml:space="preserve"> </w:t>
      </w:r>
      <w:r w:rsidRPr="00510B48">
        <w:t>cibles,</w:t>
      </w:r>
      <w:r w:rsidR="00A6293D" w:rsidRPr="00510B48">
        <w:t xml:space="preserve"> </w:t>
      </w:r>
      <w:r w:rsidRPr="00510B48">
        <w:t>un</w:t>
      </w:r>
      <w:r w:rsidR="00A6293D" w:rsidRPr="00510B48">
        <w:t xml:space="preserve"> </w:t>
      </w:r>
      <w:r w:rsidRPr="00510B48">
        <w:t>guide</w:t>
      </w:r>
      <w:r w:rsidR="00A6293D" w:rsidRPr="00510B48">
        <w:t xml:space="preserve"> </w:t>
      </w:r>
      <w:r w:rsidRPr="00510B48">
        <w:t>intitulé</w:t>
      </w:r>
      <w:r w:rsidR="00A6293D" w:rsidRPr="00510B48">
        <w:t xml:space="preserve"> « </w:t>
      </w:r>
      <w:r w:rsidRPr="00510B48">
        <w:t>La</w:t>
      </w:r>
      <w:r w:rsidR="00A6293D" w:rsidRPr="00510B48">
        <w:t xml:space="preserve"> </w:t>
      </w:r>
      <w:r w:rsidRPr="00510B48">
        <w:t>loi</w:t>
      </w:r>
      <w:r w:rsidR="00A6293D" w:rsidRPr="00510B48">
        <w:t xml:space="preserve"> </w:t>
      </w:r>
      <w:r w:rsidRPr="00510B48">
        <w:t>en</w:t>
      </w:r>
      <w:r w:rsidR="00A6293D" w:rsidRPr="00510B48">
        <w:t xml:space="preserve"> </w:t>
      </w:r>
      <w:r w:rsidRPr="00510B48">
        <w:t>images</w:t>
      </w:r>
      <w:r w:rsidR="00A6293D" w:rsidRPr="00510B48">
        <w:t xml:space="preserve"> » </w:t>
      </w:r>
      <w:r w:rsidRPr="00510B48">
        <w:t>a</w:t>
      </w:r>
      <w:r w:rsidR="00A6293D" w:rsidRPr="00510B48">
        <w:t xml:space="preserve"> </w:t>
      </w:r>
      <w:r w:rsidRPr="00510B48">
        <w:t>été</w:t>
      </w:r>
      <w:r w:rsidR="00A6293D" w:rsidRPr="00510B48">
        <w:t xml:space="preserve"> </w:t>
      </w:r>
      <w:r w:rsidRPr="00510B48">
        <w:t>rédigé</w:t>
      </w:r>
      <w:r w:rsidR="00A6293D" w:rsidRPr="00510B48">
        <w:t xml:space="preserve"> </w:t>
      </w:r>
      <w:r w:rsidRPr="00510B48">
        <w:t>et</w:t>
      </w:r>
      <w:r w:rsidR="00A6293D" w:rsidRPr="00510B48">
        <w:t xml:space="preserve"> </w:t>
      </w:r>
      <w:r w:rsidRPr="00510B48">
        <w:t>publié</w:t>
      </w:r>
      <w:r w:rsidR="00A6293D" w:rsidRPr="00510B48">
        <w:t xml:space="preserve"> </w:t>
      </w:r>
      <w:r w:rsidRPr="00510B48">
        <w:t>à</w:t>
      </w:r>
      <w:r w:rsidR="00A6293D" w:rsidRPr="00510B48">
        <w:t xml:space="preserve"> </w:t>
      </w:r>
      <w:r w:rsidRPr="00510B48">
        <w:t>5</w:t>
      </w:r>
      <w:r w:rsidR="00EA1970">
        <w:t> </w:t>
      </w:r>
      <w:r w:rsidRPr="00510B48">
        <w:t>000</w:t>
      </w:r>
      <w:r w:rsidR="00EA1970">
        <w:t xml:space="preserve"> </w:t>
      </w:r>
      <w:r w:rsidRPr="00510B48">
        <w:t>exemplaires.</w:t>
      </w:r>
    </w:p>
    <w:p w14:paraId="2DC40A97" w14:textId="681B2C8A" w:rsidR="00222975" w:rsidRPr="00510B48" w:rsidRDefault="00222975" w:rsidP="00EE4A51">
      <w:pPr>
        <w:pStyle w:val="SingleTxtG"/>
      </w:pPr>
      <w:r w:rsidRPr="00510B48">
        <w:t>68.</w:t>
      </w:r>
      <w:r w:rsidRPr="00510B48">
        <w:tab/>
        <w:t>L’expulsion</w:t>
      </w:r>
      <w:r w:rsidR="00A6293D" w:rsidRPr="00510B48">
        <w:t xml:space="preserve"> </w:t>
      </w:r>
      <w:r w:rsidRPr="00510B48">
        <w:t>de</w:t>
      </w:r>
      <w:r w:rsidR="00A6293D" w:rsidRPr="00510B48">
        <w:t xml:space="preserve"> </w:t>
      </w:r>
      <w:r w:rsidRPr="00510B48">
        <w:t>personnes</w:t>
      </w:r>
      <w:r w:rsidR="00A6293D" w:rsidRPr="00510B48">
        <w:t xml:space="preserve"> </w:t>
      </w:r>
      <w:r w:rsidRPr="00510B48">
        <w:t>installées</w:t>
      </w:r>
      <w:r w:rsidR="00A6293D" w:rsidRPr="00510B48">
        <w:t xml:space="preserve"> </w:t>
      </w:r>
      <w:r w:rsidRPr="00510B48">
        <w:t>dans</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informels</w:t>
      </w:r>
      <w:r w:rsidR="00A6293D" w:rsidRPr="00510B48">
        <w:t xml:space="preserve"> </w:t>
      </w:r>
      <w:r w:rsidRPr="00510B48">
        <w:t>se</w:t>
      </w:r>
      <w:r w:rsidR="00A6293D" w:rsidRPr="00510B48">
        <w:t xml:space="preserve"> </w:t>
      </w:r>
      <w:r w:rsidRPr="00510B48">
        <w:t>fait</w:t>
      </w:r>
      <w:r w:rsidR="00A6293D" w:rsidRPr="00510B48">
        <w:t xml:space="preserve"> </w:t>
      </w:r>
      <w:r w:rsidRPr="00510B48">
        <w:t>dans</w:t>
      </w:r>
      <w:r w:rsidR="00A6293D" w:rsidRPr="00510B48">
        <w:t xml:space="preserve"> </w:t>
      </w:r>
      <w:r w:rsidRPr="00510B48">
        <w:t>le</w:t>
      </w:r>
      <w:r w:rsidR="00A6293D" w:rsidRPr="00510B48">
        <w:t xml:space="preserve"> </w:t>
      </w:r>
      <w:r w:rsidRPr="00510B48">
        <w:t>respect</w:t>
      </w:r>
      <w:r w:rsidR="00A6293D" w:rsidRPr="00510B48">
        <w:t xml:space="preserve"> </w:t>
      </w:r>
      <w:r w:rsidRPr="00510B48">
        <w:t>des</w:t>
      </w:r>
      <w:r w:rsidR="00A6293D" w:rsidRPr="00510B48">
        <w:t xml:space="preserve"> </w:t>
      </w:r>
      <w:r w:rsidRPr="00510B48">
        <w:t>normes</w:t>
      </w:r>
      <w:r w:rsidR="00A6293D" w:rsidRPr="00510B48">
        <w:t xml:space="preserve"> </w:t>
      </w:r>
      <w:r w:rsidRPr="00510B48">
        <w:t>internationales</w:t>
      </w:r>
      <w:r w:rsidR="00A6293D" w:rsidRPr="00510B48">
        <w:t xml:space="preserve"> </w:t>
      </w:r>
      <w:r w:rsidRPr="00510B48">
        <w:t>les</w:t>
      </w:r>
      <w:r w:rsidR="00A6293D" w:rsidRPr="00510B48">
        <w:t xml:space="preserve"> </w:t>
      </w:r>
      <w:r w:rsidRPr="00510B48">
        <w:t>plus</w:t>
      </w:r>
      <w:r w:rsidR="00A6293D" w:rsidRPr="00510B48">
        <w:t xml:space="preserve"> </w:t>
      </w:r>
      <w:r w:rsidRPr="00510B48">
        <w:t>élevées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601D40" w:rsidRPr="00510B48">
        <w:t>.</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et</w:t>
      </w:r>
      <w:r w:rsidR="00A6293D" w:rsidRPr="00510B48">
        <w:t xml:space="preserve"> </w:t>
      </w:r>
      <w:r w:rsidRPr="00510B48">
        <w:t>l’entretien</w:t>
      </w:r>
      <w:r w:rsidR="00A6293D" w:rsidRPr="00510B48">
        <w:t xml:space="preserve"> </w:t>
      </w:r>
      <w:r w:rsidRPr="00510B48">
        <w:t>des</w:t>
      </w:r>
      <w:r w:rsidR="00A6293D" w:rsidRPr="00510B48">
        <w:t xml:space="preserve"> </w:t>
      </w:r>
      <w:r w:rsidRPr="00510B48">
        <w:t>bâtiments</w:t>
      </w:r>
      <w:r w:rsidR="00A6293D" w:rsidRPr="00510B48">
        <w:t xml:space="preserve"> </w:t>
      </w:r>
      <w:r w:rsidRPr="00510B48">
        <w:t>indique</w:t>
      </w:r>
      <w:r w:rsidR="00A6293D" w:rsidRPr="00510B48">
        <w:t xml:space="preserve"> </w:t>
      </w:r>
      <w:r w:rsidRPr="00510B48">
        <w:t>à</w:t>
      </w:r>
      <w:r w:rsidR="00A6293D" w:rsidRPr="00510B48">
        <w:t xml:space="preserve"> </w:t>
      </w:r>
      <w:r w:rsidRPr="00510B48">
        <w:t>quelle</w:t>
      </w:r>
      <w:r w:rsidR="00A6293D" w:rsidRPr="00510B48">
        <w:t xml:space="preserve"> </w:t>
      </w:r>
      <w:r w:rsidRPr="00510B48">
        <w:t>période</w:t>
      </w:r>
      <w:r w:rsidR="00A6293D" w:rsidRPr="00510B48">
        <w:t xml:space="preserve"> </w:t>
      </w:r>
      <w:r w:rsidRPr="00510B48">
        <w:t>et</w:t>
      </w:r>
      <w:r w:rsidR="00A6293D" w:rsidRPr="00510B48">
        <w:t xml:space="preserve"> </w:t>
      </w:r>
      <w:r w:rsidRPr="00510B48">
        <w:t>dans</w:t>
      </w:r>
      <w:r w:rsidR="00A6293D" w:rsidRPr="00510B48">
        <w:t xml:space="preserve"> </w:t>
      </w:r>
      <w:r w:rsidRPr="00510B48">
        <w:t>quelles</w:t>
      </w:r>
      <w:r w:rsidR="00A6293D" w:rsidRPr="00510B48">
        <w:t xml:space="preserve"> </w:t>
      </w:r>
      <w:r w:rsidRPr="00510B48">
        <w:t>conditions</w:t>
      </w:r>
      <w:r w:rsidR="00A6293D" w:rsidRPr="00510B48">
        <w:t xml:space="preserve"> </w:t>
      </w:r>
      <w:r w:rsidRPr="00510B48">
        <w:t>il</w:t>
      </w:r>
      <w:r w:rsidR="00A6293D" w:rsidRPr="00510B48">
        <w:t xml:space="preserve"> </w:t>
      </w:r>
      <w:r w:rsidRPr="00510B48">
        <w:t>est</w:t>
      </w:r>
      <w:r w:rsidR="00A6293D" w:rsidRPr="00510B48">
        <w:t xml:space="preserve"> </w:t>
      </w:r>
      <w:r w:rsidRPr="00510B48">
        <w:t>possible</w:t>
      </w:r>
      <w:r w:rsidR="00A6293D" w:rsidRPr="00510B48">
        <w:t xml:space="preserve"> </w:t>
      </w:r>
      <w:r w:rsidRPr="00510B48">
        <w:t>de</w:t>
      </w:r>
      <w:r w:rsidR="00A6293D" w:rsidRPr="00510B48">
        <w:t xml:space="preserve"> </w:t>
      </w:r>
      <w:r w:rsidRPr="00510B48">
        <w:t>procéder</w:t>
      </w:r>
      <w:r w:rsidR="00A6293D" w:rsidRPr="00510B48">
        <w:t xml:space="preserve"> </w:t>
      </w:r>
      <w:r w:rsidRPr="00510B48">
        <w:t>à</w:t>
      </w:r>
      <w:r w:rsidR="00A6293D" w:rsidRPr="00510B48">
        <w:t xml:space="preserve"> </w:t>
      </w:r>
      <w:r w:rsidRPr="00510B48">
        <w:t>des</w:t>
      </w:r>
      <w:r w:rsidR="00A6293D" w:rsidRPr="00510B48">
        <w:t xml:space="preserve"> </w:t>
      </w:r>
      <w:r w:rsidRPr="00510B48">
        <w:t>expulsions,</w:t>
      </w:r>
      <w:r w:rsidR="00A6293D" w:rsidRPr="00510B48">
        <w:t xml:space="preserve"> </w:t>
      </w:r>
      <w:r w:rsidRPr="00510B48">
        <w:t>précise</w:t>
      </w:r>
      <w:r w:rsidR="00A6293D" w:rsidRPr="00510B48">
        <w:t xml:space="preserve"> </w:t>
      </w:r>
      <w:r w:rsidRPr="00510B48">
        <w:t>les</w:t>
      </w:r>
      <w:r w:rsidR="00A6293D" w:rsidRPr="00510B48">
        <w:t xml:space="preserve"> </w:t>
      </w:r>
      <w:r w:rsidRPr="00510B48">
        <w:t>mesures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juridique</w:t>
      </w:r>
      <w:r w:rsidR="00A6293D" w:rsidRPr="00510B48">
        <w:t xml:space="preserve"> </w:t>
      </w:r>
      <w:r w:rsidRPr="00510B48">
        <w:t>et</w:t>
      </w:r>
      <w:r w:rsidR="00A6293D" w:rsidRPr="00510B48">
        <w:t xml:space="preserve"> </w:t>
      </w:r>
      <w:r w:rsidRPr="00510B48">
        <w:t>prévoit</w:t>
      </w:r>
      <w:r w:rsidR="00A6293D" w:rsidRPr="00510B48">
        <w:t xml:space="preserve"> </w:t>
      </w:r>
      <w:r w:rsidRPr="00510B48">
        <w:t>la</w:t>
      </w:r>
      <w:r w:rsidR="00A6293D" w:rsidRPr="00510B48">
        <w:t xml:space="preserve"> </w:t>
      </w:r>
      <w:r w:rsidRPr="00510B48">
        <w:t>possibilité</w:t>
      </w:r>
      <w:r w:rsidR="00A6293D" w:rsidRPr="00510B48">
        <w:t xml:space="preserve"> </w:t>
      </w:r>
      <w:r w:rsidRPr="00510B48">
        <w:t>d’emménager</w:t>
      </w:r>
      <w:r w:rsidR="00A6293D" w:rsidRPr="00510B48">
        <w:t xml:space="preserve"> </w:t>
      </w:r>
      <w:r w:rsidRPr="00510B48">
        <w:t>dans</w:t>
      </w:r>
      <w:r w:rsidR="00A6293D" w:rsidRPr="00510B48">
        <w:t xml:space="preserve"> </w:t>
      </w:r>
      <w:r w:rsidRPr="00510B48">
        <w:t>un</w:t>
      </w:r>
      <w:r w:rsidR="00A6293D" w:rsidRPr="00510B48">
        <w:t xml:space="preserve"> </w:t>
      </w:r>
      <w:r w:rsidRPr="00510B48">
        <w:t>logement</w:t>
      </w:r>
      <w:r w:rsidR="00A6293D" w:rsidRPr="00510B48">
        <w:t xml:space="preserve"> </w:t>
      </w:r>
      <w:r w:rsidRPr="00510B48">
        <w:t>approprié</w:t>
      </w:r>
      <w:r w:rsidR="00601D40" w:rsidRPr="00510B48">
        <w:t>.</w:t>
      </w:r>
      <w:r w:rsidR="00A6293D" w:rsidRPr="00510B48">
        <w:t xml:space="preserve"> </w:t>
      </w:r>
      <w:r w:rsidRPr="00510B48">
        <w:t>Pour</w:t>
      </w:r>
      <w:r w:rsidR="00A6293D" w:rsidRPr="00510B48">
        <w:t xml:space="preserve"> </w:t>
      </w:r>
      <w:r w:rsidRPr="00510B48">
        <w:t>permettre</w:t>
      </w:r>
      <w:r w:rsidR="00A6293D" w:rsidRPr="00510B48">
        <w:t xml:space="preserve"> </w:t>
      </w:r>
      <w:r w:rsidRPr="00510B48">
        <w:t>aux</w:t>
      </w:r>
      <w:r w:rsidR="00A6293D" w:rsidRPr="00510B48">
        <w:t xml:space="preserve"> </w:t>
      </w:r>
      <w:r w:rsidRPr="00510B48">
        <w:t>Roms</w:t>
      </w:r>
      <w:r w:rsidR="00A6293D" w:rsidRPr="00510B48">
        <w:t xml:space="preserve"> </w:t>
      </w:r>
      <w:r w:rsidRPr="00510B48">
        <w:t>de</w:t>
      </w:r>
      <w:r w:rsidR="00A6293D" w:rsidRPr="00510B48">
        <w:t xml:space="preserve"> </w:t>
      </w:r>
      <w:r w:rsidRPr="00510B48">
        <w:t>jouir</w:t>
      </w:r>
      <w:r w:rsidR="00A6293D" w:rsidRPr="00510B48">
        <w:t xml:space="preserve"> </w:t>
      </w:r>
      <w:r w:rsidRPr="00510B48">
        <w:t>de</w:t>
      </w:r>
      <w:r w:rsidR="00A6293D" w:rsidRPr="00510B48">
        <w:t xml:space="preserve"> </w:t>
      </w:r>
      <w:r w:rsidRPr="00510B48">
        <w:t>meilleures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vie</w:t>
      </w:r>
      <w:r w:rsidR="00A6293D" w:rsidRPr="00510B48">
        <w:t xml:space="preserve"> </w:t>
      </w:r>
      <w:r w:rsidRPr="00510B48">
        <w:t>dans</w:t>
      </w:r>
      <w:r w:rsidR="00A6293D" w:rsidRPr="00510B48">
        <w:t xml:space="preserve"> </w:t>
      </w:r>
      <w:r w:rsidRPr="00510B48">
        <w:t>les</w:t>
      </w:r>
      <w:r w:rsidR="00A6293D" w:rsidRPr="00510B48">
        <w:t xml:space="preserve"> </w:t>
      </w:r>
      <w:r w:rsidRPr="00510B48">
        <w:t>nouveaux</w:t>
      </w:r>
      <w:r w:rsidR="00A6293D" w:rsidRPr="00510B48">
        <w:t xml:space="preserve"> </w:t>
      </w:r>
      <w:r w:rsidRPr="00510B48">
        <w:t>lieux</w:t>
      </w:r>
      <w:r w:rsidR="00A6293D" w:rsidRPr="00510B48">
        <w:t xml:space="preserve"> </w:t>
      </w:r>
      <w:r w:rsidRPr="00510B48">
        <w:t>où</w:t>
      </w:r>
      <w:r w:rsidR="00A6293D" w:rsidRPr="00510B48">
        <w:t xml:space="preserve"> </w:t>
      </w:r>
      <w:r w:rsidRPr="00510B48">
        <w:t>ils</w:t>
      </w:r>
      <w:r w:rsidR="00A6293D" w:rsidRPr="00510B48">
        <w:t xml:space="preserve"> </w:t>
      </w:r>
      <w:r w:rsidRPr="00510B48">
        <w:t>s’installent,</w:t>
      </w:r>
      <w:r w:rsidR="00A6293D" w:rsidRPr="00510B48">
        <w:t xml:space="preserve"> </w:t>
      </w:r>
      <w:r w:rsidRPr="00510B48">
        <w:t>divers</w:t>
      </w:r>
      <w:r w:rsidR="00A6293D" w:rsidRPr="00510B48">
        <w:t xml:space="preserve"> </w:t>
      </w:r>
      <w:r w:rsidRPr="00510B48">
        <w:t>services</w:t>
      </w:r>
      <w:r w:rsidR="00A6293D" w:rsidRPr="00510B48">
        <w:t xml:space="preserve"> </w:t>
      </w:r>
      <w:r w:rsidRPr="00510B48">
        <w:t>leurs</w:t>
      </w:r>
      <w:r w:rsidR="00A6293D" w:rsidRPr="00510B48">
        <w:t xml:space="preserve"> </w:t>
      </w:r>
      <w:r w:rsidRPr="00510B48">
        <w:t>sont</w:t>
      </w:r>
      <w:r w:rsidR="00A6293D" w:rsidRPr="00510B48">
        <w:t xml:space="preserve"> </w:t>
      </w:r>
      <w:r w:rsidRPr="00510B48">
        <w:t>fournis</w:t>
      </w:r>
      <w:r w:rsidR="00A6293D" w:rsidRPr="00510B48">
        <w:t xml:space="preserve"> </w:t>
      </w:r>
      <w:r w:rsidRPr="00510B48">
        <w:t>(santé,</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éducation,</w:t>
      </w:r>
      <w:r w:rsidR="00A6293D" w:rsidRPr="00510B48">
        <w:t xml:space="preserve"> </w:t>
      </w:r>
      <w:r w:rsidRPr="00510B48">
        <w:t>droits</w:t>
      </w:r>
      <w:r w:rsidR="00A6293D" w:rsidRPr="00510B48">
        <w:t xml:space="preserve"> </w:t>
      </w:r>
      <w:r w:rsidRPr="00510B48">
        <w:t>fondamentaux,</w:t>
      </w:r>
      <w:r w:rsidR="00A6293D" w:rsidRPr="00510B48">
        <w:t xml:space="preserve"> </w:t>
      </w:r>
      <w:r w:rsidRPr="00510B48">
        <w:t>etc.)</w:t>
      </w:r>
      <w:r w:rsidR="00601D40" w:rsidRPr="00510B48">
        <w:t>.</w:t>
      </w:r>
      <w:r w:rsidR="00A6293D" w:rsidRPr="00510B48">
        <w:t xml:space="preserve"> </w:t>
      </w:r>
      <w:r w:rsidRPr="00510B48">
        <w:t>Les</w:t>
      </w:r>
      <w:r w:rsidR="00A6293D" w:rsidRPr="00510B48">
        <w:t xml:space="preserve"> </w:t>
      </w:r>
      <w:r w:rsidRPr="00510B48">
        <w:t>locataires</w:t>
      </w:r>
      <w:r w:rsidR="00A6293D" w:rsidRPr="00510B48">
        <w:t xml:space="preserve"> </w:t>
      </w:r>
      <w:r w:rsidRPr="00510B48">
        <w:t>d’un</w:t>
      </w:r>
      <w:r w:rsidR="00A6293D" w:rsidRPr="00510B48">
        <w:t xml:space="preserve"> </w:t>
      </w:r>
      <w:r w:rsidRPr="00510B48">
        <w:t>logement</w:t>
      </w:r>
      <w:r w:rsidR="00A6293D" w:rsidRPr="00510B48">
        <w:t xml:space="preserve"> </w:t>
      </w:r>
      <w:r w:rsidRPr="00510B48">
        <w:t>social</w:t>
      </w:r>
      <w:r w:rsidR="00A6293D" w:rsidRPr="00510B48">
        <w:t xml:space="preserve"> </w:t>
      </w:r>
      <w:r w:rsidRPr="00510B48">
        <w:t>qui</w:t>
      </w:r>
      <w:r w:rsidR="00A6293D" w:rsidRPr="00510B48">
        <w:t xml:space="preserve"> </w:t>
      </w:r>
      <w:r w:rsidRPr="00510B48">
        <w:t>sont</w:t>
      </w:r>
      <w:r w:rsidR="00A6293D" w:rsidRPr="00510B48">
        <w:t xml:space="preserve"> </w:t>
      </w:r>
      <w:r w:rsidRPr="00510B48">
        <w:t>en</w:t>
      </w:r>
      <w:r w:rsidR="00A6293D" w:rsidRPr="00510B48">
        <w:t xml:space="preserve"> </w:t>
      </w:r>
      <w:r w:rsidRPr="00510B48">
        <w:t>âge</w:t>
      </w:r>
      <w:r w:rsidR="00A6293D" w:rsidRPr="00510B48">
        <w:t xml:space="preserve"> </w:t>
      </w:r>
      <w:r w:rsidRPr="00510B48">
        <w:t>de</w:t>
      </w:r>
      <w:r w:rsidR="00A6293D" w:rsidRPr="00510B48">
        <w:t xml:space="preserve"> </w:t>
      </w:r>
      <w:r w:rsidRPr="00510B48">
        <w:t>travailler</w:t>
      </w:r>
      <w:r w:rsidR="00A6293D" w:rsidRPr="00510B48">
        <w:t xml:space="preserve"> </w:t>
      </w:r>
      <w:r w:rsidRPr="00510B48">
        <w:t>se</w:t>
      </w:r>
      <w:r w:rsidR="00A6293D" w:rsidRPr="00510B48">
        <w:t xml:space="preserve"> </w:t>
      </w:r>
      <w:r w:rsidRPr="00510B48">
        <w:t>voient</w:t>
      </w:r>
      <w:r w:rsidR="00A6293D" w:rsidRPr="00510B48">
        <w:t xml:space="preserve"> </w:t>
      </w:r>
      <w:r w:rsidRPr="00510B48">
        <w:t>proposer</w:t>
      </w:r>
      <w:r w:rsidR="00A6293D" w:rsidRPr="00510B48">
        <w:t xml:space="preserve"> </w:t>
      </w:r>
      <w:r w:rsidRPr="00510B48">
        <w:t>différents</w:t>
      </w:r>
      <w:r w:rsidR="00A6293D" w:rsidRPr="00510B48">
        <w:t xml:space="preserve"> </w:t>
      </w:r>
      <w:r w:rsidRPr="00510B48">
        <w:t>emplois</w:t>
      </w:r>
      <w:r w:rsidR="00A6293D" w:rsidRPr="00510B48">
        <w:t xml:space="preserve"> </w:t>
      </w:r>
      <w:r w:rsidRPr="00510B48">
        <w:t>dans</w:t>
      </w:r>
      <w:r w:rsidR="00A6293D" w:rsidRPr="00510B48">
        <w:t xml:space="preserve"> </w:t>
      </w:r>
      <w:r w:rsidRPr="00510B48">
        <w:t>les</w:t>
      </w:r>
      <w:r w:rsidR="00A6293D" w:rsidRPr="00510B48">
        <w:t xml:space="preserve"> </w:t>
      </w:r>
      <w:r w:rsidRPr="00510B48">
        <w:t>services</w:t>
      </w:r>
      <w:r w:rsidR="00A6293D" w:rsidRPr="00510B48">
        <w:t xml:space="preserve"> </w:t>
      </w:r>
      <w:r w:rsidRPr="00510B48">
        <w:t>techniques</w:t>
      </w:r>
      <w:r w:rsidR="00A6293D" w:rsidRPr="00510B48">
        <w:t xml:space="preserve"> </w:t>
      </w:r>
      <w:r w:rsidRPr="00510B48">
        <w:t>municipaux</w:t>
      </w:r>
      <w:r w:rsidR="00A6293D" w:rsidRPr="00510B48">
        <w:t xml:space="preserve"> </w:t>
      </w:r>
      <w:r w:rsidRPr="00510B48">
        <w:t>ou</w:t>
      </w:r>
      <w:r w:rsidR="00A6293D" w:rsidRPr="00510B48">
        <w:t xml:space="preserve"> </w:t>
      </w:r>
      <w:r w:rsidRPr="00510B48">
        <w:t>dans</w:t>
      </w:r>
      <w:r w:rsidR="00A6293D" w:rsidRPr="00510B48">
        <w:t xml:space="preserve"> </w:t>
      </w:r>
      <w:r w:rsidRPr="00510B48">
        <w:t>des</w:t>
      </w:r>
      <w:r w:rsidR="00A6293D" w:rsidRPr="00510B48">
        <w:t xml:space="preserve"> </w:t>
      </w:r>
      <w:r w:rsidRPr="00510B48">
        <w:t>entreprises</w:t>
      </w:r>
      <w:r w:rsidR="00A6293D" w:rsidRPr="00510B48">
        <w:t xml:space="preserve"> </w:t>
      </w:r>
      <w:r w:rsidRPr="00510B48">
        <w:t>privées</w:t>
      </w:r>
      <w:r w:rsidR="00601D40" w:rsidRPr="00510B48">
        <w:t>.</w:t>
      </w:r>
      <w:r w:rsidR="00A6293D" w:rsidRPr="00510B48">
        <w:t xml:space="preserve"> </w:t>
      </w:r>
      <w:r w:rsidRPr="00510B48">
        <w:t>Des</w:t>
      </w:r>
      <w:r w:rsidR="00A6293D" w:rsidRPr="00510B48">
        <w:t xml:space="preserve"> </w:t>
      </w:r>
      <w:r w:rsidRPr="00510B48">
        <w:t>ateliers</w:t>
      </w:r>
      <w:r w:rsidR="00A6293D" w:rsidRPr="00510B48">
        <w:t xml:space="preserve"> </w:t>
      </w:r>
      <w:r w:rsidRPr="00510B48">
        <w:t>de</w:t>
      </w:r>
      <w:r w:rsidR="00A6293D" w:rsidRPr="00510B48">
        <w:t xml:space="preserve"> </w:t>
      </w:r>
      <w:r w:rsidRPr="00510B48">
        <w:t>motivation</w:t>
      </w:r>
      <w:r w:rsidR="00A6293D" w:rsidRPr="00510B48">
        <w:t xml:space="preserve"> </w:t>
      </w:r>
      <w:r w:rsidRPr="00510B48">
        <w:t>sont</w:t>
      </w:r>
      <w:r w:rsidR="00A6293D" w:rsidRPr="00510B48">
        <w:t xml:space="preserve"> </w:t>
      </w:r>
      <w:r w:rsidRPr="00510B48">
        <w:t>également</w:t>
      </w:r>
      <w:r w:rsidR="00A6293D" w:rsidRPr="00510B48">
        <w:t xml:space="preserve"> </w:t>
      </w:r>
      <w:r w:rsidRPr="00510B48">
        <w:t>organisés</w:t>
      </w:r>
      <w:r w:rsidR="00A6293D" w:rsidRPr="00510B48">
        <w:t xml:space="preserve"> </w:t>
      </w:r>
      <w:r w:rsidRPr="00510B48">
        <w:t>pour</w:t>
      </w:r>
      <w:r w:rsidR="00A6293D" w:rsidRPr="00510B48">
        <w:t xml:space="preserve"> </w:t>
      </w:r>
      <w:r w:rsidRPr="00510B48">
        <w:t>les</w:t>
      </w:r>
      <w:r w:rsidR="00A6293D" w:rsidRPr="00510B48">
        <w:t xml:space="preserve"> </w:t>
      </w:r>
      <w:r w:rsidRPr="00510B48">
        <w:t>inciter</w:t>
      </w:r>
      <w:r w:rsidR="00A6293D" w:rsidRPr="00510B48">
        <w:t xml:space="preserve"> </w:t>
      </w:r>
      <w:r w:rsidRPr="00510B48">
        <w:t>à</w:t>
      </w:r>
      <w:r w:rsidR="00A6293D" w:rsidRPr="00510B48">
        <w:t xml:space="preserve"> </w:t>
      </w:r>
      <w:r w:rsidRPr="00510B48">
        <w:t>travailler.</w:t>
      </w:r>
    </w:p>
    <w:p w14:paraId="54D70551" w14:textId="56329863" w:rsidR="00222975" w:rsidRPr="00EA1970" w:rsidRDefault="00222975" w:rsidP="00EE4A51">
      <w:pPr>
        <w:pStyle w:val="SingleTxtG"/>
        <w:rPr>
          <w:spacing w:val="-1"/>
        </w:rPr>
      </w:pPr>
      <w:r w:rsidRPr="00EA1970">
        <w:rPr>
          <w:spacing w:val="-1"/>
        </w:rPr>
        <w:t>69.</w:t>
      </w:r>
      <w:r w:rsidRPr="00EA1970">
        <w:rPr>
          <w:spacing w:val="-1"/>
        </w:rPr>
        <w:tab/>
        <w:t>Dans</w:t>
      </w:r>
      <w:r w:rsidR="00A6293D" w:rsidRPr="00EA1970">
        <w:rPr>
          <w:spacing w:val="-1"/>
        </w:rPr>
        <w:t xml:space="preserve"> </w:t>
      </w:r>
      <w:r w:rsidRPr="00EA1970">
        <w:rPr>
          <w:spacing w:val="-1"/>
        </w:rPr>
        <w:t>le</w:t>
      </w:r>
      <w:r w:rsidR="00A6293D" w:rsidRPr="00EA1970">
        <w:rPr>
          <w:spacing w:val="-1"/>
        </w:rPr>
        <w:t xml:space="preserve"> </w:t>
      </w:r>
      <w:r w:rsidRPr="00EA1970">
        <w:rPr>
          <w:spacing w:val="-1"/>
        </w:rPr>
        <w:t>cadre</w:t>
      </w:r>
      <w:r w:rsidR="00A6293D" w:rsidRPr="00EA1970">
        <w:rPr>
          <w:spacing w:val="-1"/>
        </w:rPr>
        <w:t xml:space="preserve"> </w:t>
      </w:r>
      <w:r w:rsidRPr="00EA1970">
        <w:rPr>
          <w:spacing w:val="-1"/>
        </w:rPr>
        <w:t>du</w:t>
      </w:r>
      <w:r w:rsidR="00A6293D" w:rsidRPr="00EA1970">
        <w:rPr>
          <w:spacing w:val="-1"/>
        </w:rPr>
        <w:t xml:space="preserve"> </w:t>
      </w:r>
      <w:r w:rsidRPr="00EA1970">
        <w:rPr>
          <w:spacing w:val="-1"/>
        </w:rPr>
        <w:t>principal</w:t>
      </w:r>
      <w:r w:rsidR="00A6293D" w:rsidRPr="00EA1970">
        <w:rPr>
          <w:spacing w:val="-1"/>
        </w:rPr>
        <w:t xml:space="preserve"> </w:t>
      </w:r>
      <w:r w:rsidRPr="00EA1970">
        <w:rPr>
          <w:spacing w:val="-1"/>
        </w:rPr>
        <w:t>programme</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logements</w:t>
      </w:r>
      <w:r w:rsidR="00A6293D" w:rsidRPr="00EA1970">
        <w:rPr>
          <w:spacing w:val="-1"/>
        </w:rPr>
        <w:t xml:space="preserve"> </w:t>
      </w:r>
      <w:r w:rsidRPr="00EA1970">
        <w:rPr>
          <w:spacing w:val="-1"/>
        </w:rPr>
        <w:t>sociaux</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Serbie</w:t>
      </w:r>
      <w:r w:rsidR="00A6293D" w:rsidRPr="00EA1970">
        <w:rPr>
          <w:spacing w:val="-1"/>
        </w:rPr>
        <w:t xml:space="preserve"> </w:t>
      </w:r>
      <w:r w:rsidRPr="00EA1970">
        <w:rPr>
          <w:spacing w:val="-1"/>
        </w:rPr>
        <w:t>intitulé</w:t>
      </w:r>
      <w:r w:rsidR="00A6293D" w:rsidRPr="00EA1970">
        <w:rPr>
          <w:spacing w:val="-1"/>
        </w:rPr>
        <w:t xml:space="preserve"> </w:t>
      </w:r>
      <w:r w:rsidRPr="00EA1970">
        <w:rPr>
          <w:i/>
          <w:spacing w:val="-1"/>
        </w:rPr>
        <w:t>Construisons</w:t>
      </w:r>
      <w:r w:rsidR="00A6293D" w:rsidRPr="00EA1970">
        <w:rPr>
          <w:i/>
          <w:spacing w:val="-1"/>
        </w:rPr>
        <w:t xml:space="preserve"> </w:t>
      </w:r>
      <w:r w:rsidRPr="00EA1970">
        <w:rPr>
          <w:i/>
          <w:spacing w:val="-1"/>
        </w:rPr>
        <w:t>ensemble</w:t>
      </w:r>
      <w:r w:rsidR="00A6293D" w:rsidRPr="00EA1970">
        <w:rPr>
          <w:i/>
          <w:spacing w:val="-1"/>
        </w:rPr>
        <w:t xml:space="preserve"> </w:t>
      </w:r>
      <w:r w:rsidRPr="00EA1970">
        <w:rPr>
          <w:i/>
          <w:spacing w:val="-1"/>
        </w:rPr>
        <w:t>un</w:t>
      </w:r>
      <w:r w:rsidR="00A6293D" w:rsidRPr="00EA1970">
        <w:rPr>
          <w:i/>
          <w:spacing w:val="-1"/>
        </w:rPr>
        <w:t xml:space="preserve"> </w:t>
      </w:r>
      <w:r w:rsidRPr="00EA1970">
        <w:rPr>
          <w:i/>
          <w:spacing w:val="-1"/>
        </w:rPr>
        <w:t>logement</w:t>
      </w:r>
      <w:r w:rsidRPr="00EA1970">
        <w:rPr>
          <w:spacing w:val="-1"/>
        </w:rPr>
        <w:t>,</w:t>
      </w:r>
      <w:r w:rsidR="00A6293D" w:rsidRPr="00EA1970">
        <w:rPr>
          <w:spacing w:val="-1"/>
        </w:rPr>
        <w:t xml:space="preserve"> </w:t>
      </w:r>
      <w:r w:rsidRPr="00EA1970">
        <w:rPr>
          <w:spacing w:val="-1"/>
        </w:rPr>
        <w:t>qui</w:t>
      </w:r>
      <w:r w:rsidR="00A6293D" w:rsidRPr="00EA1970">
        <w:rPr>
          <w:spacing w:val="-1"/>
        </w:rPr>
        <w:t xml:space="preserve"> </w:t>
      </w:r>
      <w:r w:rsidRPr="00EA1970">
        <w:rPr>
          <w:spacing w:val="-1"/>
        </w:rPr>
        <w:t>a</w:t>
      </w:r>
      <w:r w:rsidR="00A6293D" w:rsidRPr="00EA1970">
        <w:rPr>
          <w:spacing w:val="-1"/>
        </w:rPr>
        <w:t xml:space="preserve"> </w:t>
      </w:r>
      <w:r w:rsidRPr="00EA1970">
        <w:rPr>
          <w:spacing w:val="-1"/>
        </w:rPr>
        <w:t>été</w:t>
      </w:r>
      <w:r w:rsidR="00A6293D" w:rsidRPr="00EA1970">
        <w:rPr>
          <w:spacing w:val="-1"/>
        </w:rPr>
        <w:t xml:space="preserve"> </w:t>
      </w:r>
      <w:r w:rsidRPr="00EA1970">
        <w:rPr>
          <w:spacing w:val="-1"/>
        </w:rPr>
        <w:t>mis</w:t>
      </w:r>
      <w:r w:rsidR="00A6293D" w:rsidRPr="00EA1970">
        <w:rPr>
          <w:spacing w:val="-1"/>
        </w:rPr>
        <w:t xml:space="preserve"> </w:t>
      </w:r>
      <w:r w:rsidRPr="00EA1970">
        <w:rPr>
          <w:spacing w:val="-1"/>
        </w:rPr>
        <w:t>en</w:t>
      </w:r>
      <w:r w:rsidR="00A6293D" w:rsidRPr="00EA1970">
        <w:rPr>
          <w:spacing w:val="-1"/>
        </w:rPr>
        <w:t xml:space="preserve"> </w:t>
      </w:r>
      <w:r w:rsidRPr="00EA1970">
        <w:rPr>
          <w:spacing w:val="-1"/>
        </w:rPr>
        <w:t>œuvre</w:t>
      </w:r>
      <w:r w:rsidR="00A6293D" w:rsidRPr="00EA1970">
        <w:rPr>
          <w:spacing w:val="-1"/>
        </w:rPr>
        <w:t xml:space="preserve"> </w:t>
      </w:r>
      <w:r w:rsidRPr="00EA1970">
        <w:rPr>
          <w:spacing w:val="-1"/>
        </w:rPr>
        <w:t>par</w:t>
      </w:r>
      <w:r w:rsidR="00A6293D" w:rsidRPr="00EA1970">
        <w:rPr>
          <w:spacing w:val="-1"/>
        </w:rPr>
        <w:t xml:space="preserve"> </w:t>
      </w:r>
      <w:r w:rsidRPr="00EA1970">
        <w:rPr>
          <w:spacing w:val="-1"/>
        </w:rPr>
        <w:t>la</w:t>
      </w:r>
      <w:r w:rsidR="00A6293D" w:rsidRPr="00EA1970">
        <w:rPr>
          <w:spacing w:val="-1"/>
        </w:rPr>
        <w:t xml:space="preserve"> </w:t>
      </w:r>
      <w:r w:rsidRPr="00EA1970">
        <w:rPr>
          <w:spacing w:val="-1"/>
        </w:rPr>
        <w:t>ville</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Belgrade</w:t>
      </w:r>
      <w:r w:rsidR="00A6293D" w:rsidRPr="00EA1970">
        <w:rPr>
          <w:spacing w:val="-1"/>
        </w:rPr>
        <w:t xml:space="preserve"> </w:t>
      </w:r>
      <w:r w:rsidRPr="00EA1970">
        <w:rPr>
          <w:spacing w:val="-1"/>
        </w:rPr>
        <w:t>avec</w:t>
      </w:r>
      <w:r w:rsidR="00A6293D" w:rsidRPr="00EA1970">
        <w:rPr>
          <w:spacing w:val="-1"/>
        </w:rPr>
        <w:t xml:space="preserve"> </w:t>
      </w:r>
      <w:r w:rsidRPr="00EA1970">
        <w:rPr>
          <w:spacing w:val="-1"/>
        </w:rPr>
        <w:t>l’</w:t>
      </w:r>
      <w:r w:rsidR="002313A3">
        <w:rPr>
          <w:spacing w:val="-1"/>
        </w:rPr>
        <w:t>Union européenne</w:t>
      </w:r>
      <w:r w:rsidR="00A6293D" w:rsidRPr="00EA1970">
        <w:rPr>
          <w:spacing w:val="-1"/>
        </w:rPr>
        <w:t xml:space="preserve"> </w:t>
      </w:r>
      <w:r w:rsidRPr="00EA1970">
        <w:rPr>
          <w:spacing w:val="-1"/>
        </w:rPr>
        <w:t>et</w:t>
      </w:r>
      <w:r w:rsidR="00A6293D" w:rsidRPr="00EA1970">
        <w:rPr>
          <w:spacing w:val="-1"/>
        </w:rPr>
        <w:t xml:space="preserve"> </w:t>
      </w:r>
      <w:r w:rsidRPr="00EA1970">
        <w:rPr>
          <w:spacing w:val="-1"/>
        </w:rPr>
        <w:t>l’UNOPS</w:t>
      </w:r>
      <w:r w:rsidR="00A6293D" w:rsidRPr="00EA1970">
        <w:rPr>
          <w:spacing w:val="-1"/>
        </w:rPr>
        <w:t xml:space="preserve"> </w:t>
      </w:r>
      <w:r w:rsidRPr="00EA1970">
        <w:rPr>
          <w:spacing w:val="-1"/>
        </w:rPr>
        <w:t>entre</w:t>
      </w:r>
      <w:r w:rsidR="00A6293D" w:rsidRPr="00EA1970">
        <w:rPr>
          <w:spacing w:val="-1"/>
        </w:rPr>
        <w:t xml:space="preserve"> </w:t>
      </w:r>
      <w:r w:rsidRPr="00EA1970">
        <w:rPr>
          <w:spacing w:val="-1"/>
        </w:rPr>
        <w:t>2013</w:t>
      </w:r>
      <w:r w:rsidR="00A6293D" w:rsidRPr="00EA1970">
        <w:rPr>
          <w:spacing w:val="-1"/>
        </w:rPr>
        <w:t xml:space="preserve"> </w:t>
      </w:r>
      <w:r w:rsidRPr="00EA1970">
        <w:rPr>
          <w:spacing w:val="-1"/>
        </w:rPr>
        <w:t>et</w:t>
      </w:r>
      <w:r w:rsidR="00A6293D" w:rsidRPr="00EA1970">
        <w:rPr>
          <w:spacing w:val="-1"/>
        </w:rPr>
        <w:t xml:space="preserve"> </w:t>
      </w:r>
      <w:r w:rsidRPr="00EA1970">
        <w:rPr>
          <w:spacing w:val="-1"/>
        </w:rPr>
        <w:t>2020,</w:t>
      </w:r>
      <w:r w:rsidR="00A6293D" w:rsidRPr="00EA1970">
        <w:rPr>
          <w:spacing w:val="-1"/>
        </w:rPr>
        <w:t xml:space="preserve"> </w:t>
      </w:r>
      <w:r w:rsidRPr="00EA1970">
        <w:rPr>
          <w:spacing w:val="-1"/>
        </w:rPr>
        <w:t>149</w:t>
      </w:r>
      <w:r w:rsidR="00EA1970" w:rsidRPr="00EA1970">
        <w:rPr>
          <w:spacing w:val="-1"/>
        </w:rPr>
        <w:t> </w:t>
      </w:r>
      <w:r w:rsidRPr="00EA1970">
        <w:rPr>
          <w:spacing w:val="-1"/>
        </w:rPr>
        <w:t>familles</w:t>
      </w:r>
      <w:r w:rsidR="00A6293D" w:rsidRPr="00EA1970">
        <w:rPr>
          <w:spacing w:val="-1"/>
        </w:rPr>
        <w:t xml:space="preserve"> </w:t>
      </w:r>
      <w:r w:rsidRPr="00EA1970">
        <w:rPr>
          <w:spacing w:val="-1"/>
        </w:rPr>
        <w:t>(701</w:t>
      </w:r>
      <w:r w:rsidR="00EA1970" w:rsidRPr="00EA1970">
        <w:rPr>
          <w:spacing w:val="-1"/>
        </w:rPr>
        <w:t> </w:t>
      </w:r>
      <w:r w:rsidRPr="00EA1970">
        <w:rPr>
          <w:spacing w:val="-1"/>
        </w:rPr>
        <w:t>personnes)</w:t>
      </w:r>
      <w:r w:rsidR="00A6293D" w:rsidRPr="00EA1970">
        <w:rPr>
          <w:spacing w:val="-1"/>
        </w:rPr>
        <w:t xml:space="preserve"> </w:t>
      </w:r>
      <w:r w:rsidRPr="00EA1970">
        <w:rPr>
          <w:spacing w:val="-1"/>
        </w:rPr>
        <w:t>ont</w:t>
      </w:r>
      <w:r w:rsidR="00A6293D" w:rsidRPr="00EA1970">
        <w:rPr>
          <w:spacing w:val="-1"/>
        </w:rPr>
        <w:t xml:space="preserve"> </w:t>
      </w:r>
      <w:r w:rsidRPr="00EA1970">
        <w:rPr>
          <w:spacing w:val="-1"/>
        </w:rPr>
        <w:t>été</w:t>
      </w:r>
      <w:r w:rsidR="00A6293D" w:rsidRPr="00EA1970">
        <w:rPr>
          <w:spacing w:val="-1"/>
        </w:rPr>
        <w:t xml:space="preserve"> </w:t>
      </w:r>
      <w:r w:rsidRPr="00EA1970">
        <w:rPr>
          <w:spacing w:val="-1"/>
        </w:rPr>
        <w:t>prises</w:t>
      </w:r>
      <w:r w:rsidR="00A6293D" w:rsidRPr="00EA1970">
        <w:rPr>
          <w:spacing w:val="-1"/>
        </w:rPr>
        <w:t xml:space="preserve"> </w:t>
      </w:r>
      <w:r w:rsidRPr="00EA1970">
        <w:rPr>
          <w:spacing w:val="-1"/>
        </w:rPr>
        <w:t>en</w:t>
      </w:r>
      <w:r w:rsidR="00A6293D" w:rsidRPr="00EA1970">
        <w:rPr>
          <w:spacing w:val="-1"/>
        </w:rPr>
        <w:t xml:space="preserve"> </w:t>
      </w:r>
      <w:r w:rsidRPr="00EA1970">
        <w:rPr>
          <w:spacing w:val="-1"/>
        </w:rPr>
        <w:t>charge</w:t>
      </w:r>
      <w:r w:rsidR="00601D40" w:rsidRPr="00EA1970">
        <w:rPr>
          <w:spacing w:val="-1"/>
        </w:rPr>
        <w:t>.</w:t>
      </w:r>
      <w:r w:rsidR="00A6293D" w:rsidRPr="00EA1970">
        <w:rPr>
          <w:spacing w:val="-1"/>
        </w:rPr>
        <w:t xml:space="preserve"> </w:t>
      </w:r>
      <w:r w:rsidRPr="00EA1970">
        <w:rPr>
          <w:spacing w:val="-1"/>
        </w:rPr>
        <w:t>Trois</w:t>
      </w:r>
      <w:r w:rsidR="00A6293D" w:rsidRPr="00EA1970">
        <w:rPr>
          <w:spacing w:val="-1"/>
        </w:rPr>
        <w:t xml:space="preserve"> </w:t>
      </w:r>
      <w:r w:rsidRPr="00EA1970">
        <w:rPr>
          <w:spacing w:val="-1"/>
        </w:rPr>
        <w:t>modèles</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logement</w:t>
      </w:r>
      <w:r w:rsidR="00A6293D" w:rsidRPr="00EA1970">
        <w:rPr>
          <w:spacing w:val="-1"/>
        </w:rPr>
        <w:t xml:space="preserve"> </w:t>
      </w:r>
      <w:r w:rsidRPr="00EA1970">
        <w:rPr>
          <w:spacing w:val="-1"/>
        </w:rPr>
        <w:t>étaient</w:t>
      </w:r>
      <w:r w:rsidR="00A6293D" w:rsidRPr="00EA1970">
        <w:rPr>
          <w:spacing w:val="-1"/>
        </w:rPr>
        <w:t xml:space="preserve"> </w:t>
      </w:r>
      <w:r w:rsidRPr="00EA1970">
        <w:rPr>
          <w:spacing w:val="-1"/>
        </w:rPr>
        <w:t>prévus</w:t>
      </w:r>
      <w:r w:rsidR="00510B48" w:rsidRPr="00EA1970">
        <w:rPr>
          <w:spacing w:val="-1"/>
        </w:rPr>
        <w:t> :</w:t>
      </w:r>
      <w:r w:rsidR="00A6293D" w:rsidRPr="00EA1970">
        <w:rPr>
          <w:spacing w:val="-1"/>
        </w:rPr>
        <w:t xml:space="preserve"> </w:t>
      </w:r>
      <w:r w:rsidRPr="00EA1970">
        <w:rPr>
          <w:spacing w:val="-1"/>
        </w:rPr>
        <w:t>location</w:t>
      </w:r>
      <w:r w:rsidR="00A6293D" w:rsidRPr="00EA1970">
        <w:rPr>
          <w:spacing w:val="-1"/>
        </w:rPr>
        <w:t xml:space="preserve"> </w:t>
      </w:r>
      <w:r w:rsidRPr="00EA1970">
        <w:rPr>
          <w:spacing w:val="-1"/>
        </w:rPr>
        <w:t>avec</w:t>
      </w:r>
      <w:r w:rsidR="00A6293D" w:rsidRPr="00EA1970">
        <w:rPr>
          <w:spacing w:val="-1"/>
        </w:rPr>
        <w:t xml:space="preserve"> </w:t>
      </w:r>
      <w:r w:rsidRPr="00EA1970">
        <w:rPr>
          <w:spacing w:val="-1"/>
        </w:rPr>
        <w:t>bail</w:t>
      </w:r>
      <w:r w:rsidR="00A6293D" w:rsidRPr="00EA1970">
        <w:rPr>
          <w:spacing w:val="-1"/>
        </w:rPr>
        <w:t xml:space="preserve"> </w:t>
      </w:r>
      <w:r w:rsidRPr="00EA1970">
        <w:rPr>
          <w:spacing w:val="-1"/>
        </w:rPr>
        <w:t>non</w:t>
      </w:r>
      <w:r w:rsidR="00A6293D" w:rsidRPr="00EA1970">
        <w:rPr>
          <w:spacing w:val="-1"/>
        </w:rPr>
        <w:t xml:space="preserve"> </w:t>
      </w:r>
      <w:r w:rsidRPr="00EA1970">
        <w:rPr>
          <w:spacing w:val="-1"/>
        </w:rPr>
        <w:lastRenderedPageBreak/>
        <w:t>commercial,</w:t>
      </w:r>
      <w:r w:rsidR="00A6293D" w:rsidRPr="00EA1970">
        <w:rPr>
          <w:spacing w:val="-1"/>
        </w:rPr>
        <w:t xml:space="preserve"> </w:t>
      </w:r>
      <w:r w:rsidRPr="00EA1970">
        <w:rPr>
          <w:spacing w:val="-1"/>
        </w:rPr>
        <w:t>achat</w:t>
      </w:r>
      <w:r w:rsidR="00A6293D" w:rsidRPr="00EA1970">
        <w:rPr>
          <w:spacing w:val="-1"/>
        </w:rPr>
        <w:t xml:space="preserve"> </w:t>
      </w:r>
      <w:r w:rsidRPr="00EA1970">
        <w:rPr>
          <w:spacing w:val="-1"/>
        </w:rPr>
        <w:t>d’un</w:t>
      </w:r>
      <w:r w:rsidR="00A6293D" w:rsidRPr="00EA1970">
        <w:rPr>
          <w:spacing w:val="-1"/>
        </w:rPr>
        <w:t xml:space="preserve"> </w:t>
      </w:r>
      <w:r w:rsidRPr="00EA1970">
        <w:rPr>
          <w:spacing w:val="-1"/>
        </w:rPr>
        <w:t>logement</w:t>
      </w:r>
      <w:r w:rsidR="00A6293D" w:rsidRPr="00EA1970">
        <w:rPr>
          <w:spacing w:val="-1"/>
        </w:rPr>
        <w:t xml:space="preserve"> </w:t>
      </w:r>
      <w:proofErr w:type="spellStart"/>
      <w:r w:rsidRPr="00EA1970">
        <w:rPr>
          <w:spacing w:val="-1"/>
        </w:rPr>
        <w:t>rura</w:t>
      </w:r>
      <w:proofErr w:type="spellEnd"/>
      <w:r w:rsidRPr="00EA1970">
        <w:rPr>
          <w:spacing w:val="-1"/>
        </w:rPr>
        <w:t>,</w:t>
      </w:r>
      <w:r w:rsidR="00A6293D" w:rsidRPr="00EA1970">
        <w:rPr>
          <w:spacing w:val="-1"/>
        </w:rPr>
        <w:t xml:space="preserve"> </w:t>
      </w:r>
      <w:r w:rsidRPr="00EA1970">
        <w:rPr>
          <w:spacing w:val="-1"/>
        </w:rPr>
        <w:t>et</w:t>
      </w:r>
      <w:r w:rsidR="00A6293D" w:rsidRPr="00EA1970">
        <w:rPr>
          <w:spacing w:val="-1"/>
        </w:rPr>
        <w:t xml:space="preserve"> </w:t>
      </w:r>
      <w:r w:rsidRPr="00EA1970">
        <w:rPr>
          <w:spacing w:val="-1"/>
        </w:rPr>
        <w:t>fourniture</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matériaux</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construction</w:t>
      </w:r>
      <w:r w:rsidR="00A6293D" w:rsidRPr="00EA1970">
        <w:rPr>
          <w:spacing w:val="-1"/>
        </w:rPr>
        <w:t xml:space="preserve"> </w:t>
      </w:r>
      <w:r w:rsidRPr="00EA1970">
        <w:rPr>
          <w:spacing w:val="-1"/>
        </w:rPr>
        <w:t>pour</w:t>
      </w:r>
      <w:r w:rsidR="00A6293D" w:rsidRPr="00EA1970">
        <w:rPr>
          <w:spacing w:val="-1"/>
        </w:rPr>
        <w:t xml:space="preserve"> </w:t>
      </w:r>
      <w:r w:rsidRPr="00EA1970">
        <w:rPr>
          <w:spacing w:val="-1"/>
        </w:rPr>
        <w:t>la</w:t>
      </w:r>
      <w:r w:rsidR="00A6293D" w:rsidRPr="00EA1970">
        <w:rPr>
          <w:spacing w:val="-1"/>
        </w:rPr>
        <w:t xml:space="preserve"> </w:t>
      </w:r>
      <w:r w:rsidRPr="00EA1970">
        <w:rPr>
          <w:spacing w:val="-1"/>
        </w:rPr>
        <w:t>reconstruction</w:t>
      </w:r>
      <w:r w:rsidR="00A6293D" w:rsidRPr="00EA1970">
        <w:rPr>
          <w:spacing w:val="-1"/>
        </w:rPr>
        <w:t xml:space="preserve"> </w:t>
      </w:r>
      <w:r w:rsidRPr="00EA1970">
        <w:rPr>
          <w:spacing w:val="-1"/>
        </w:rPr>
        <w:t>d’une</w:t>
      </w:r>
      <w:r w:rsidR="00A6293D" w:rsidRPr="00EA1970">
        <w:rPr>
          <w:spacing w:val="-1"/>
        </w:rPr>
        <w:t xml:space="preserve"> </w:t>
      </w:r>
      <w:r w:rsidRPr="00EA1970">
        <w:rPr>
          <w:spacing w:val="-1"/>
        </w:rPr>
        <w:t>maison.</w:t>
      </w:r>
    </w:p>
    <w:p w14:paraId="57F3D2AF" w14:textId="646FB9C9" w:rsidR="00222975" w:rsidRPr="00EA1970" w:rsidRDefault="00222975" w:rsidP="00EE4A51">
      <w:pPr>
        <w:pStyle w:val="SingleTxtG"/>
        <w:rPr>
          <w:spacing w:val="-1"/>
        </w:rPr>
      </w:pPr>
      <w:r w:rsidRPr="00EA1970">
        <w:rPr>
          <w:spacing w:val="-1"/>
        </w:rPr>
        <w:t>70.</w:t>
      </w:r>
      <w:r w:rsidRPr="00EA1970">
        <w:rPr>
          <w:spacing w:val="-1"/>
        </w:rPr>
        <w:tab/>
        <w:t>Le</w:t>
      </w:r>
      <w:r w:rsidR="00A6293D" w:rsidRPr="00EA1970">
        <w:rPr>
          <w:spacing w:val="-1"/>
        </w:rPr>
        <w:t xml:space="preserve"> </w:t>
      </w:r>
      <w:r w:rsidRPr="00EA1970">
        <w:rPr>
          <w:spacing w:val="-1"/>
        </w:rPr>
        <w:t>plan</w:t>
      </w:r>
      <w:r w:rsidR="00A6293D" w:rsidRPr="00EA1970">
        <w:rPr>
          <w:spacing w:val="-1"/>
        </w:rPr>
        <w:t xml:space="preserve"> </w:t>
      </w:r>
      <w:r w:rsidRPr="00EA1970">
        <w:rPr>
          <w:spacing w:val="-1"/>
        </w:rPr>
        <w:t>général</w:t>
      </w:r>
      <w:r w:rsidR="00A6293D" w:rsidRPr="00EA1970">
        <w:rPr>
          <w:spacing w:val="-1"/>
        </w:rPr>
        <w:t xml:space="preserve"> </w:t>
      </w:r>
      <w:r w:rsidRPr="00EA1970">
        <w:rPr>
          <w:spacing w:val="-1"/>
        </w:rPr>
        <w:t>et</w:t>
      </w:r>
      <w:r w:rsidR="00A6293D" w:rsidRPr="00EA1970">
        <w:rPr>
          <w:spacing w:val="-1"/>
        </w:rPr>
        <w:t xml:space="preserve"> </w:t>
      </w:r>
      <w:r w:rsidRPr="00EA1970">
        <w:rPr>
          <w:spacing w:val="-1"/>
        </w:rPr>
        <w:t>l</w:t>
      </w:r>
      <w:r w:rsidR="00B77B58">
        <w:rPr>
          <w:spacing w:val="-1"/>
        </w:rPr>
        <w:t>a Stratégie</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développement</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la</w:t>
      </w:r>
      <w:r w:rsidR="00A6293D" w:rsidRPr="00EA1970">
        <w:rPr>
          <w:spacing w:val="-1"/>
        </w:rPr>
        <w:t xml:space="preserve"> </w:t>
      </w:r>
      <w:r w:rsidRPr="00EA1970">
        <w:rPr>
          <w:spacing w:val="-1"/>
        </w:rPr>
        <w:t>ville</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Belgrade</w:t>
      </w:r>
      <w:r w:rsidR="00A6293D" w:rsidRPr="00EA1970">
        <w:rPr>
          <w:spacing w:val="-1"/>
        </w:rPr>
        <w:t xml:space="preserve"> </w:t>
      </w:r>
      <w:r w:rsidRPr="00EA1970">
        <w:rPr>
          <w:spacing w:val="-1"/>
        </w:rPr>
        <w:t>à</w:t>
      </w:r>
      <w:r w:rsidR="00A6293D" w:rsidRPr="00EA1970">
        <w:rPr>
          <w:spacing w:val="-1"/>
        </w:rPr>
        <w:t xml:space="preserve"> </w:t>
      </w:r>
      <w:r w:rsidRPr="00EA1970">
        <w:rPr>
          <w:spacing w:val="-1"/>
        </w:rPr>
        <w:t>l’horizon</w:t>
      </w:r>
      <w:r w:rsidR="00A6293D" w:rsidRPr="00EA1970">
        <w:rPr>
          <w:spacing w:val="-1"/>
        </w:rPr>
        <w:t xml:space="preserve"> </w:t>
      </w:r>
      <w:r w:rsidRPr="00EA1970">
        <w:rPr>
          <w:spacing w:val="-1"/>
        </w:rPr>
        <w:t>2021</w:t>
      </w:r>
      <w:r w:rsidR="00A6293D" w:rsidRPr="00EA1970">
        <w:rPr>
          <w:spacing w:val="-1"/>
        </w:rPr>
        <w:t xml:space="preserve"> </w:t>
      </w:r>
      <w:r w:rsidRPr="00EA1970">
        <w:rPr>
          <w:spacing w:val="-1"/>
        </w:rPr>
        <w:t>définit</w:t>
      </w:r>
      <w:r w:rsidR="00A6293D" w:rsidRPr="00EA1970">
        <w:rPr>
          <w:spacing w:val="-1"/>
        </w:rPr>
        <w:t xml:space="preserve"> </w:t>
      </w:r>
      <w:r w:rsidRPr="00EA1970">
        <w:rPr>
          <w:spacing w:val="-1"/>
        </w:rPr>
        <w:t>le</w:t>
      </w:r>
      <w:r w:rsidR="00A6293D" w:rsidRPr="00EA1970">
        <w:rPr>
          <w:spacing w:val="-1"/>
        </w:rPr>
        <w:t xml:space="preserve"> </w:t>
      </w:r>
      <w:r w:rsidRPr="00EA1970">
        <w:rPr>
          <w:spacing w:val="-1"/>
        </w:rPr>
        <w:t>logement</w:t>
      </w:r>
      <w:r w:rsidR="00A6293D" w:rsidRPr="00EA1970">
        <w:rPr>
          <w:spacing w:val="-1"/>
        </w:rPr>
        <w:t xml:space="preserve"> </w:t>
      </w:r>
      <w:r w:rsidRPr="00EA1970">
        <w:rPr>
          <w:spacing w:val="-1"/>
        </w:rPr>
        <w:t>social</w:t>
      </w:r>
      <w:r w:rsidR="00A6293D" w:rsidRPr="00EA1970">
        <w:rPr>
          <w:spacing w:val="-1"/>
        </w:rPr>
        <w:t xml:space="preserve"> </w:t>
      </w:r>
      <w:r w:rsidRPr="00EA1970">
        <w:rPr>
          <w:spacing w:val="-1"/>
        </w:rPr>
        <w:t>comme</w:t>
      </w:r>
      <w:r w:rsidR="00A6293D" w:rsidRPr="00EA1970">
        <w:rPr>
          <w:spacing w:val="-1"/>
        </w:rPr>
        <w:t xml:space="preserve"> </w:t>
      </w:r>
      <w:r w:rsidRPr="00EA1970">
        <w:rPr>
          <w:spacing w:val="-1"/>
        </w:rPr>
        <w:t>un</w:t>
      </w:r>
      <w:r w:rsidR="00A6293D" w:rsidRPr="00EA1970">
        <w:rPr>
          <w:spacing w:val="-1"/>
        </w:rPr>
        <w:t xml:space="preserve"> </w:t>
      </w:r>
      <w:r w:rsidRPr="00EA1970">
        <w:rPr>
          <w:spacing w:val="-1"/>
        </w:rPr>
        <w:t>type</w:t>
      </w:r>
      <w:r w:rsidR="00A6293D" w:rsidRPr="00EA1970">
        <w:rPr>
          <w:spacing w:val="-1"/>
        </w:rPr>
        <w:t xml:space="preserve"> </w:t>
      </w:r>
      <w:r w:rsidRPr="00EA1970">
        <w:rPr>
          <w:spacing w:val="-1"/>
        </w:rPr>
        <w:t>particulier</w:t>
      </w:r>
      <w:r w:rsidR="00A6293D" w:rsidRPr="00EA1970">
        <w:rPr>
          <w:spacing w:val="-1"/>
        </w:rPr>
        <w:t xml:space="preserve"> </w:t>
      </w:r>
      <w:r w:rsidRPr="00EA1970">
        <w:rPr>
          <w:spacing w:val="-1"/>
        </w:rPr>
        <w:t>de</w:t>
      </w:r>
      <w:r w:rsidR="00A6293D" w:rsidRPr="00EA1970">
        <w:rPr>
          <w:spacing w:val="-1"/>
        </w:rPr>
        <w:t xml:space="preserve"> </w:t>
      </w:r>
      <w:r w:rsidRPr="00EA1970">
        <w:rPr>
          <w:spacing w:val="-1"/>
        </w:rPr>
        <w:t>logement,</w:t>
      </w:r>
      <w:r w:rsidR="00A6293D" w:rsidRPr="00EA1970">
        <w:rPr>
          <w:spacing w:val="-1"/>
        </w:rPr>
        <w:t xml:space="preserve"> </w:t>
      </w:r>
      <w:r w:rsidRPr="00EA1970">
        <w:rPr>
          <w:spacing w:val="-1"/>
        </w:rPr>
        <w:t>et</w:t>
      </w:r>
      <w:r w:rsidR="00A6293D" w:rsidRPr="00EA1970">
        <w:rPr>
          <w:spacing w:val="-1"/>
        </w:rPr>
        <w:t xml:space="preserve"> </w:t>
      </w:r>
      <w:r w:rsidRPr="00EA1970">
        <w:rPr>
          <w:spacing w:val="-1"/>
        </w:rPr>
        <w:t>les</w:t>
      </w:r>
      <w:r w:rsidR="00A6293D" w:rsidRPr="00EA1970">
        <w:rPr>
          <w:spacing w:val="-1"/>
        </w:rPr>
        <w:t xml:space="preserve"> </w:t>
      </w:r>
      <w:r w:rsidRPr="00EA1970">
        <w:rPr>
          <w:spacing w:val="-1"/>
        </w:rPr>
        <w:t>Roms</w:t>
      </w:r>
      <w:r w:rsidR="00A6293D" w:rsidRPr="00EA1970">
        <w:rPr>
          <w:spacing w:val="-1"/>
        </w:rPr>
        <w:t xml:space="preserve"> </w:t>
      </w:r>
      <w:r w:rsidRPr="00EA1970">
        <w:rPr>
          <w:spacing w:val="-1"/>
        </w:rPr>
        <w:t>socialement</w:t>
      </w:r>
      <w:r w:rsidR="00A6293D" w:rsidRPr="00EA1970">
        <w:rPr>
          <w:spacing w:val="-1"/>
        </w:rPr>
        <w:t xml:space="preserve"> </w:t>
      </w:r>
      <w:r w:rsidRPr="00EA1970">
        <w:rPr>
          <w:spacing w:val="-1"/>
        </w:rPr>
        <w:t>vulnérables</w:t>
      </w:r>
      <w:r w:rsidR="00A6293D" w:rsidRPr="00EA1970">
        <w:rPr>
          <w:spacing w:val="-1"/>
        </w:rPr>
        <w:t xml:space="preserve"> </w:t>
      </w:r>
      <w:r w:rsidRPr="00EA1970">
        <w:rPr>
          <w:spacing w:val="-1"/>
        </w:rPr>
        <w:t>comme</w:t>
      </w:r>
      <w:r w:rsidR="00A6293D" w:rsidRPr="00EA1970">
        <w:rPr>
          <w:spacing w:val="-1"/>
        </w:rPr>
        <w:t xml:space="preserve"> </w:t>
      </w:r>
      <w:r w:rsidRPr="00EA1970">
        <w:rPr>
          <w:spacing w:val="-1"/>
        </w:rPr>
        <w:t>l’un</w:t>
      </w:r>
      <w:r w:rsidR="00A6293D" w:rsidRPr="00EA1970">
        <w:rPr>
          <w:spacing w:val="-1"/>
        </w:rPr>
        <w:t xml:space="preserve"> </w:t>
      </w:r>
      <w:r w:rsidRPr="00EA1970">
        <w:rPr>
          <w:spacing w:val="-1"/>
        </w:rPr>
        <w:t>des</w:t>
      </w:r>
      <w:r w:rsidR="00A6293D" w:rsidRPr="00EA1970">
        <w:rPr>
          <w:spacing w:val="-1"/>
        </w:rPr>
        <w:t xml:space="preserve"> </w:t>
      </w:r>
      <w:r w:rsidRPr="00EA1970">
        <w:rPr>
          <w:spacing w:val="-1"/>
        </w:rPr>
        <w:t>groupes</w:t>
      </w:r>
      <w:r w:rsidR="00A6293D" w:rsidRPr="00EA1970">
        <w:rPr>
          <w:spacing w:val="-1"/>
        </w:rPr>
        <w:t xml:space="preserve"> </w:t>
      </w:r>
      <w:r w:rsidRPr="00EA1970">
        <w:rPr>
          <w:spacing w:val="-1"/>
        </w:rPr>
        <w:t>ayant</w:t>
      </w:r>
      <w:r w:rsidR="00A6293D" w:rsidRPr="00EA1970">
        <w:rPr>
          <w:spacing w:val="-1"/>
        </w:rPr>
        <w:t xml:space="preserve"> </w:t>
      </w:r>
      <w:r w:rsidRPr="00EA1970">
        <w:rPr>
          <w:spacing w:val="-1"/>
        </w:rPr>
        <w:t>le</w:t>
      </w:r>
      <w:r w:rsidR="00A6293D" w:rsidRPr="00EA1970">
        <w:rPr>
          <w:spacing w:val="-1"/>
        </w:rPr>
        <w:t xml:space="preserve"> </w:t>
      </w:r>
      <w:r w:rsidRPr="00EA1970">
        <w:rPr>
          <w:spacing w:val="-1"/>
        </w:rPr>
        <w:t>plus</w:t>
      </w:r>
      <w:r w:rsidR="00A6293D" w:rsidRPr="00EA1970">
        <w:rPr>
          <w:spacing w:val="-1"/>
        </w:rPr>
        <w:t xml:space="preserve"> </w:t>
      </w:r>
      <w:r w:rsidRPr="00EA1970">
        <w:rPr>
          <w:spacing w:val="-1"/>
        </w:rPr>
        <w:t>besoin</w:t>
      </w:r>
      <w:r w:rsidR="00A6293D" w:rsidRPr="00EA1970">
        <w:rPr>
          <w:spacing w:val="-1"/>
        </w:rPr>
        <w:t xml:space="preserve"> </w:t>
      </w:r>
      <w:r w:rsidRPr="00EA1970">
        <w:rPr>
          <w:spacing w:val="-1"/>
        </w:rPr>
        <w:t>d’une</w:t>
      </w:r>
      <w:r w:rsidR="00A6293D" w:rsidRPr="00EA1970">
        <w:rPr>
          <w:spacing w:val="-1"/>
        </w:rPr>
        <w:t xml:space="preserve"> </w:t>
      </w:r>
      <w:r w:rsidRPr="00EA1970">
        <w:rPr>
          <w:spacing w:val="-1"/>
        </w:rPr>
        <w:t>aide</w:t>
      </w:r>
      <w:r w:rsidR="00A6293D" w:rsidRPr="00EA1970">
        <w:rPr>
          <w:spacing w:val="-1"/>
        </w:rPr>
        <w:t xml:space="preserve"> </w:t>
      </w:r>
      <w:r w:rsidRPr="00EA1970">
        <w:rPr>
          <w:spacing w:val="-1"/>
        </w:rPr>
        <w:t>au</w:t>
      </w:r>
      <w:r w:rsidR="00A6293D" w:rsidRPr="00EA1970">
        <w:rPr>
          <w:spacing w:val="-1"/>
        </w:rPr>
        <w:t xml:space="preserve"> </w:t>
      </w:r>
      <w:r w:rsidRPr="00EA1970">
        <w:rPr>
          <w:spacing w:val="-1"/>
        </w:rPr>
        <w:t>logement.</w:t>
      </w:r>
    </w:p>
    <w:p w14:paraId="3FE670BF" w14:textId="03617644" w:rsidR="00222975" w:rsidRPr="00510B48" w:rsidRDefault="00222975" w:rsidP="00EE4A51">
      <w:pPr>
        <w:pStyle w:val="SingleTxtG"/>
      </w:pPr>
      <w:r w:rsidRPr="00510B48">
        <w:t>71.</w:t>
      </w:r>
      <w:r w:rsidRPr="00510B48">
        <w:tab/>
        <w:t>Des</w:t>
      </w:r>
      <w:r w:rsidR="00A6293D" w:rsidRPr="00510B48">
        <w:t xml:space="preserve"> </w:t>
      </w:r>
      <w:r w:rsidRPr="00510B48">
        <w:t>programmes</w:t>
      </w:r>
      <w:r w:rsidR="00A6293D" w:rsidRPr="00510B48">
        <w:t xml:space="preserve"> </w:t>
      </w:r>
      <w:r w:rsidRPr="00510B48">
        <w:t>de</w:t>
      </w:r>
      <w:r w:rsidR="00A6293D" w:rsidRPr="00510B48">
        <w:t xml:space="preserve"> </w:t>
      </w:r>
      <w:r w:rsidRPr="00510B48">
        <w:t>l’</w:t>
      </w:r>
      <w:r w:rsidR="002313A3">
        <w:t>Union européenne</w:t>
      </w:r>
      <w:r w:rsidR="00A6293D" w:rsidRPr="00510B48">
        <w:t xml:space="preserve"> </w:t>
      </w:r>
      <w:r w:rsidRPr="00510B48">
        <w:t>d’un</w:t>
      </w:r>
      <w:r w:rsidR="00A6293D" w:rsidRPr="00510B48">
        <w:t xml:space="preserve"> </w:t>
      </w:r>
      <w:r w:rsidRPr="00510B48">
        <w:t>montant</w:t>
      </w:r>
      <w:r w:rsidR="00A6293D" w:rsidRPr="00510B48">
        <w:t xml:space="preserve"> </w:t>
      </w:r>
      <w:r w:rsidRPr="00510B48">
        <w:t>de</w:t>
      </w:r>
      <w:r w:rsidR="00A6293D" w:rsidRPr="00510B48">
        <w:t xml:space="preserve"> </w:t>
      </w:r>
      <w:r w:rsidRPr="00510B48">
        <w:t>quelque</w:t>
      </w:r>
      <w:r w:rsidR="00A6293D" w:rsidRPr="00510B48">
        <w:t xml:space="preserve"> </w:t>
      </w:r>
      <w:r w:rsidRPr="00510B48">
        <w:t>40</w:t>
      </w:r>
      <w:r w:rsidR="00EA1970">
        <w:t> </w:t>
      </w:r>
      <w:r w:rsidRPr="00510B48">
        <w:t>millions</w:t>
      </w:r>
      <w:r w:rsidR="00A6293D" w:rsidRPr="00510B48">
        <w:t xml:space="preserve"> </w:t>
      </w:r>
      <w:r w:rsidRPr="00510B48">
        <w:t>d’euros</w:t>
      </w:r>
      <w:r w:rsidR="00A6293D" w:rsidRPr="00510B48">
        <w:t xml:space="preserve"> </w:t>
      </w:r>
      <w:r w:rsidRPr="00510B48">
        <w:t>destinés</w:t>
      </w:r>
      <w:r w:rsidR="00A6293D" w:rsidRPr="00510B48">
        <w:t xml:space="preserve"> </w:t>
      </w:r>
      <w:r w:rsidRPr="00510B48">
        <w:t>à</w:t>
      </w:r>
      <w:r w:rsidR="00A6293D" w:rsidRPr="00510B48">
        <w:t xml:space="preserve"> </w:t>
      </w:r>
      <w:r w:rsidRPr="00510B48">
        <w:t>l’insertion</w:t>
      </w:r>
      <w:r w:rsidR="00A6293D" w:rsidRPr="00510B48">
        <w:t xml:space="preserve"> </w:t>
      </w:r>
      <w:r w:rsidRPr="00510B48">
        <w:t>des</w:t>
      </w:r>
      <w:r w:rsidR="00A6293D" w:rsidRPr="00510B48">
        <w:t xml:space="preserve"> </w:t>
      </w:r>
      <w:r w:rsidRPr="00510B48">
        <w:t>Roms</w:t>
      </w:r>
      <w:r w:rsidR="00A6293D" w:rsidRPr="00510B48">
        <w:t xml:space="preserve"> </w:t>
      </w:r>
      <w:r w:rsidRPr="00510B48">
        <w:t>ont</w:t>
      </w:r>
      <w:r w:rsidR="00A6293D" w:rsidRPr="00510B48">
        <w:t xml:space="preserve"> </w:t>
      </w:r>
      <w:r w:rsidRPr="00510B48">
        <w:t>permis</w:t>
      </w:r>
      <w:r w:rsidR="00A6293D" w:rsidRPr="00510B48">
        <w:t xml:space="preserve"> </w:t>
      </w:r>
      <w:r w:rsidRPr="00510B48">
        <w:t>de</w:t>
      </w:r>
      <w:r w:rsidR="00A6293D" w:rsidRPr="00510B48">
        <w:t xml:space="preserve"> </w:t>
      </w:r>
      <w:r w:rsidRPr="00510B48">
        <w:t>renforcer</w:t>
      </w:r>
      <w:r w:rsidR="00A6293D" w:rsidRPr="00510B48">
        <w:t xml:space="preserve"> </w:t>
      </w:r>
      <w:r w:rsidRPr="00510B48">
        <w:t>régulièrement</w:t>
      </w:r>
      <w:r w:rsidR="00A6293D" w:rsidRPr="00510B48">
        <w:t xml:space="preserve"> </w:t>
      </w:r>
      <w:r w:rsidRPr="00510B48">
        <w:t>les</w:t>
      </w:r>
      <w:r w:rsidR="00A6293D" w:rsidRPr="00510B48">
        <w:t xml:space="preserve"> </w:t>
      </w:r>
      <w:r w:rsidRPr="00510B48">
        <w:t>capacités</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en</w:t>
      </w:r>
      <w:r w:rsidR="00A6293D" w:rsidRPr="00510B48">
        <w:t xml:space="preserve"> </w:t>
      </w:r>
      <w:r w:rsidRPr="00510B48">
        <w:t>créant</w:t>
      </w:r>
      <w:r w:rsidR="00A6293D" w:rsidRPr="00510B48">
        <w:t xml:space="preserve"> </w:t>
      </w:r>
      <w:r w:rsidRPr="00510B48">
        <w:t>et</w:t>
      </w:r>
      <w:r w:rsidR="00A6293D" w:rsidRPr="00510B48">
        <w:t xml:space="preserve"> </w:t>
      </w:r>
      <w:r w:rsidRPr="00510B48">
        <w:t>en</w:t>
      </w:r>
      <w:r w:rsidR="00A6293D" w:rsidRPr="00510B48">
        <w:t xml:space="preserve"> </w:t>
      </w:r>
      <w:r w:rsidRPr="00510B48">
        <w:t>pérennisant</w:t>
      </w:r>
      <w:r w:rsidR="00A6293D" w:rsidRPr="00510B48">
        <w:t xml:space="preserve"> </w:t>
      </w:r>
      <w:r w:rsidRPr="00510B48">
        <w:t>des</w:t>
      </w:r>
      <w:r w:rsidR="00A6293D" w:rsidRPr="00510B48">
        <w:t xml:space="preserve"> </w:t>
      </w:r>
      <w:r w:rsidRPr="00510B48">
        <w:t>équipes</w:t>
      </w:r>
      <w:r w:rsidR="00A6293D" w:rsidRPr="00510B48">
        <w:t xml:space="preserve"> </w:t>
      </w:r>
      <w:r w:rsidRPr="00510B48">
        <w:t>mobiles</w:t>
      </w:r>
      <w:r w:rsidR="00A6293D" w:rsidRPr="00510B48">
        <w:t xml:space="preserve"> </w:t>
      </w:r>
      <w:r w:rsidRPr="00510B48">
        <w:t>et</w:t>
      </w:r>
      <w:r w:rsidR="00A6293D" w:rsidRPr="00510B48">
        <w:t xml:space="preserve"> </w:t>
      </w:r>
      <w:r w:rsidRPr="00510B48">
        <w:t>en</w:t>
      </w:r>
      <w:r w:rsidR="00A6293D" w:rsidRPr="00510B48">
        <w:t xml:space="preserve"> </w:t>
      </w:r>
      <w:r w:rsidRPr="00510B48">
        <w:t>mettant</w:t>
      </w:r>
      <w:r w:rsidR="00A6293D" w:rsidRPr="00510B48">
        <w:t xml:space="preserve"> </w:t>
      </w:r>
      <w:r w:rsidRPr="00510B48">
        <w:t>au</w:t>
      </w:r>
      <w:r w:rsidR="00A6293D" w:rsidRPr="00510B48">
        <w:t xml:space="preserve"> </w:t>
      </w:r>
      <w:r w:rsidRPr="00510B48">
        <w:t>point</w:t>
      </w:r>
      <w:r w:rsidR="00A6293D" w:rsidRPr="00510B48">
        <w:t xml:space="preserve"> </w:t>
      </w:r>
      <w:r w:rsidRPr="00510B48">
        <w:t>des</w:t>
      </w:r>
      <w:r w:rsidR="00A6293D" w:rsidRPr="00510B48">
        <w:t xml:space="preserve"> </w:t>
      </w:r>
      <w:r w:rsidRPr="00510B48">
        <w:t>projets</w:t>
      </w:r>
      <w:r w:rsidR="00A6293D" w:rsidRPr="00510B48">
        <w:t xml:space="preserve"> </w:t>
      </w:r>
      <w:r w:rsidRPr="00510B48">
        <w:t>pour</w:t>
      </w:r>
      <w:r w:rsidR="00A6293D" w:rsidRPr="00510B48">
        <w:t xml:space="preserve"> </w:t>
      </w:r>
      <w:r w:rsidRPr="00510B48">
        <w:t>améliorer</w:t>
      </w:r>
      <w:r w:rsidR="00A6293D" w:rsidRPr="00510B48">
        <w:t xml:space="preserve"> </w:t>
      </w:r>
      <w:r w:rsidRPr="00510B48">
        <w:t>les</w:t>
      </w:r>
      <w:r w:rsidR="00A6293D" w:rsidRPr="00510B48">
        <w:t xml:space="preserve"> </w:t>
      </w:r>
      <w:r w:rsidRPr="00510B48">
        <w:t>infrastructures,</w:t>
      </w:r>
      <w:r w:rsidR="00A6293D" w:rsidRPr="00510B48">
        <w:t xml:space="preserve"> </w:t>
      </w:r>
      <w:r w:rsidRPr="00510B48">
        <w:t>le</w:t>
      </w:r>
      <w:r w:rsidR="00A6293D" w:rsidRPr="00510B48">
        <w:t xml:space="preserve"> </w:t>
      </w:r>
      <w:r w:rsidRPr="00510B48">
        <w:t>niveau</w:t>
      </w:r>
      <w:r w:rsidR="00A6293D" w:rsidRPr="00510B48">
        <w:t xml:space="preserve"> </w:t>
      </w:r>
      <w:r w:rsidRPr="00510B48">
        <w:t>de</w:t>
      </w:r>
      <w:r w:rsidR="00A6293D" w:rsidRPr="00510B48">
        <w:t xml:space="preserve"> </w:t>
      </w:r>
      <w:r w:rsidRPr="00510B48">
        <w:t>vie</w:t>
      </w:r>
      <w:r w:rsidR="00A6293D" w:rsidRPr="00510B48">
        <w:t xml:space="preserve"> </w:t>
      </w:r>
      <w:r w:rsidRPr="00510B48">
        <w:t>et</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logement</w:t>
      </w:r>
      <w:r w:rsidR="00601D40" w:rsidRPr="00510B48">
        <w:t>.</w:t>
      </w:r>
      <w:r w:rsidR="00A6293D" w:rsidRPr="00510B48">
        <w:t xml:space="preserve"> </w:t>
      </w:r>
      <w:r w:rsidRPr="00510B48">
        <w:t>Des</w:t>
      </w:r>
      <w:r w:rsidR="00A6293D" w:rsidRPr="00510B48">
        <w:t xml:space="preserve"> </w:t>
      </w:r>
      <w:r w:rsidRPr="00510B48">
        <w:t>projets</w:t>
      </w:r>
      <w:r w:rsidR="00A6293D" w:rsidRPr="00510B48">
        <w:t xml:space="preserve"> </w:t>
      </w:r>
      <w:r w:rsidRPr="00510B48">
        <w:t>sont</w:t>
      </w:r>
      <w:r w:rsidR="00A6293D" w:rsidRPr="00510B48">
        <w:t xml:space="preserve"> </w:t>
      </w:r>
      <w:r w:rsidRPr="00510B48">
        <w:t>actuellement</w:t>
      </w:r>
      <w:r w:rsidR="00A6293D" w:rsidRPr="00510B48">
        <w:t xml:space="preserve"> </w:t>
      </w:r>
      <w:r w:rsidRPr="00510B48">
        <w:t>mis</w:t>
      </w:r>
      <w:r w:rsidR="00A6293D" w:rsidRPr="00510B48">
        <w:t xml:space="preserve"> </w:t>
      </w:r>
      <w:r w:rsidRPr="00510B48">
        <w:t>en</w:t>
      </w:r>
      <w:r w:rsidR="00A6293D" w:rsidRPr="00510B48">
        <w:t xml:space="preserve"> </w:t>
      </w:r>
      <w:r w:rsidRPr="00510B48">
        <w:t>œuvre</w:t>
      </w:r>
      <w:r w:rsidR="00A6293D" w:rsidRPr="00510B48">
        <w:t xml:space="preserve"> </w:t>
      </w:r>
      <w:r w:rsidRPr="00510B48">
        <w:t>pour</w:t>
      </w:r>
      <w:r w:rsidR="00A6293D" w:rsidRPr="00510B48">
        <w:t xml:space="preserve"> </w:t>
      </w:r>
      <w:r w:rsidRPr="00510B48">
        <w:t>un</w:t>
      </w:r>
      <w:r w:rsidR="00A6293D" w:rsidRPr="00510B48">
        <w:t xml:space="preserve"> </w:t>
      </w:r>
      <w:r w:rsidRPr="00510B48">
        <w:t>montant</w:t>
      </w:r>
      <w:r w:rsidR="00A6293D" w:rsidRPr="00510B48">
        <w:t xml:space="preserve"> </w:t>
      </w:r>
      <w:r w:rsidRPr="00510B48">
        <w:t>d’environ</w:t>
      </w:r>
      <w:r w:rsidR="00A6293D" w:rsidRPr="00510B48">
        <w:t xml:space="preserve"> </w:t>
      </w:r>
      <w:r w:rsidRPr="00510B48">
        <w:t>27</w:t>
      </w:r>
      <w:r w:rsidR="00EA1970">
        <w:t> </w:t>
      </w:r>
      <w:r w:rsidRPr="00510B48">
        <w:t>millions</w:t>
      </w:r>
      <w:r w:rsidR="00A6293D" w:rsidRPr="00510B48">
        <w:t xml:space="preserve"> </w:t>
      </w:r>
      <w:r w:rsidRPr="00510B48">
        <w:t>d’euros</w:t>
      </w:r>
      <w:r w:rsidR="00A6293D" w:rsidRPr="00510B48">
        <w:t xml:space="preserve"> </w:t>
      </w:r>
      <w:r w:rsidRPr="00510B48">
        <w:t>(pour</w:t>
      </w:r>
      <w:r w:rsidR="00A6293D" w:rsidRPr="00510B48">
        <w:t xml:space="preserve"> </w:t>
      </w:r>
      <w:r w:rsidRPr="00510B48">
        <w:t>plus</w:t>
      </w:r>
      <w:r w:rsidR="00A6293D" w:rsidRPr="00510B48">
        <w:t xml:space="preserve"> </w:t>
      </w:r>
      <w:r w:rsidRPr="00510B48">
        <w:t>de</w:t>
      </w:r>
      <w:r w:rsidR="00A6293D" w:rsidRPr="00510B48">
        <w:t xml:space="preserve"> </w:t>
      </w:r>
      <w:r w:rsidRPr="00510B48">
        <w:t>précisions,</w:t>
      </w:r>
      <w:r w:rsidR="00A6293D" w:rsidRPr="00510B48">
        <w:t xml:space="preserve"> </w:t>
      </w:r>
      <w:r w:rsidRPr="00510B48">
        <w:t>voir</w:t>
      </w:r>
      <w:r w:rsidR="00A6293D" w:rsidRPr="00510B48">
        <w:t xml:space="preserve"> </w:t>
      </w:r>
      <w:r w:rsidRPr="00510B48">
        <w:t>l’annexe</w:t>
      </w:r>
      <w:r w:rsidR="00A6293D" w:rsidRPr="00510B48">
        <w:t xml:space="preserve"> </w:t>
      </w:r>
      <w:r w:rsidRPr="00510B48">
        <w:t>1).</w:t>
      </w:r>
    </w:p>
    <w:p w14:paraId="06801BD1" w14:textId="0A620283" w:rsidR="00222975" w:rsidRPr="00510B48" w:rsidRDefault="00222975" w:rsidP="00EE4A51">
      <w:pPr>
        <w:pStyle w:val="H23G"/>
        <w:rPr>
          <w:i/>
        </w:rPr>
      </w:pPr>
      <w:r w:rsidRPr="00510B48">
        <w:tab/>
      </w:r>
      <w:r w:rsidRPr="00510B48">
        <w:tab/>
        <w:t>Personnes</w:t>
      </w:r>
      <w:r w:rsidR="00A6293D" w:rsidRPr="00510B48">
        <w:t xml:space="preserve"> </w:t>
      </w:r>
      <w:r w:rsidRPr="00510B48">
        <w:t>déplacées</w:t>
      </w:r>
      <w:r w:rsidR="00A6293D" w:rsidRPr="00510B48">
        <w:t xml:space="preserve"> </w:t>
      </w:r>
      <w:r w:rsidRPr="00510B48">
        <w:t>à</w:t>
      </w:r>
      <w:r w:rsidR="00A6293D" w:rsidRPr="00510B48">
        <w:t xml:space="preserve"> </w:t>
      </w:r>
      <w:r w:rsidRPr="00510B48">
        <w:t>l’intérieur</w:t>
      </w:r>
      <w:r w:rsidR="00A6293D" w:rsidRPr="00510B48">
        <w:t xml:space="preserve"> </w:t>
      </w:r>
      <w:r w:rsidRPr="00510B48">
        <w:t>du</w:t>
      </w:r>
      <w:r w:rsidR="00A6293D" w:rsidRPr="00510B48">
        <w:t xml:space="preserve"> </w:t>
      </w:r>
      <w:r w:rsidRPr="00510B48">
        <w:t>pays</w:t>
      </w:r>
    </w:p>
    <w:p w14:paraId="7BB7DEE3" w14:textId="26D81282" w:rsidR="00222975" w:rsidRPr="00510B48" w:rsidRDefault="00222975" w:rsidP="00EE4A51">
      <w:pPr>
        <w:pStyle w:val="SingleTxtG"/>
      </w:pPr>
      <w:r w:rsidRPr="00510B48">
        <w:t>72.</w:t>
      </w:r>
      <w:r w:rsidRPr="00510B48">
        <w:tab/>
        <w:t>Au</w:t>
      </w:r>
      <w:r w:rsidR="00A6293D" w:rsidRPr="00510B48">
        <w:t xml:space="preserve"> </w:t>
      </w:r>
      <w:r w:rsidRPr="00510B48">
        <w:t>total,</w:t>
      </w:r>
      <w:r w:rsidR="00A6293D" w:rsidRPr="00510B48">
        <w:t xml:space="preserve"> </w:t>
      </w:r>
      <w:r w:rsidRPr="00510B48">
        <w:t>196</w:t>
      </w:r>
      <w:r w:rsidR="00EA1970">
        <w:t> </w:t>
      </w:r>
      <w:r w:rsidRPr="00510B48">
        <w:t>995</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à</w:t>
      </w:r>
      <w:r w:rsidR="00A6293D" w:rsidRPr="00510B48">
        <w:t xml:space="preserve"> </w:t>
      </w:r>
      <w:r w:rsidRPr="00510B48">
        <w:t>l’intérieur</w:t>
      </w:r>
      <w:r w:rsidR="00A6293D" w:rsidRPr="00510B48">
        <w:t xml:space="preserve"> </w:t>
      </w:r>
      <w:r w:rsidRPr="00510B48">
        <w:t>du</w:t>
      </w:r>
      <w:r w:rsidR="00A6293D" w:rsidRPr="00510B48">
        <w:t xml:space="preserve"> </w:t>
      </w:r>
      <w:r w:rsidRPr="00510B48">
        <w:t>pays</w:t>
      </w:r>
      <w:r w:rsidR="00A6293D" w:rsidRPr="00510B48">
        <w:t xml:space="preserve"> </w:t>
      </w:r>
      <w:r w:rsidRPr="00510B48">
        <w:t>(PDI)</w:t>
      </w:r>
      <w:r w:rsidR="00A6293D" w:rsidRPr="00510B48">
        <w:t xml:space="preserve"> </w:t>
      </w:r>
      <w:r w:rsidRPr="00510B48">
        <w:t>venant</w:t>
      </w:r>
      <w:r w:rsidR="00A6293D" w:rsidRPr="00510B48">
        <w:t xml:space="preserve"> </w:t>
      </w:r>
      <w:r w:rsidRPr="00510B48">
        <w:t>de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résident</w:t>
      </w:r>
      <w:r w:rsidR="00A6293D" w:rsidRPr="00510B48">
        <w:t xml:space="preserve"> </w:t>
      </w:r>
      <w:r w:rsidRPr="00510B48">
        <w:t>dans</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601D40" w:rsidRPr="00510B48">
        <w:t>.</w:t>
      </w:r>
      <w:r w:rsidR="00A6293D" w:rsidRPr="00510B48">
        <w:t xml:space="preserve"> </w:t>
      </w:r>
      <w:r w:rsidRPr="00510B48">
        <w:t>D’après</w:t>
      </w:r>
      <w:r w:rsidR="00A6293D" w:rsidRPr="00510B48">
        <w:t xml:space="preserve"> </w:t>
      </w:r>
      <w:r w:rsidRPr="00510B48">
        <w:t>le</w:t>
      </w:r>
      <w:r w:rsidR="00A6293D" w:rsidRPr="00510B48">
        <w:t xml:space="preserve"> </w:t>
      </w:r>
      <w:r w:rsidRPr="00510B48">
        <w:t>recensement</w:t>
      </w:r>
      <w:r w:rsidR="00A6293D" w:rsidRPr="00510B48">
        <w:t xml:space="preserve"> </w:t>
      </w:r>
      <w:r w:rsidRPr="00510B48">
        <w:t>officiel,</w:t>
      </w:r>
      <w:r w:rsidR="00A6293D" w:rsidRPr="00510B48">
        <w:t xml:space="preserve"> </w:t>
      </w:r>
      <w:r w:rsidRPr="00510B48">
        <w:t>25</w:t>
      </w:r>
      <w:r w:rsidR="00EA1970">
        <w:t> %</w:t>
      </w:r>
      <w:r w:rsidR="00A6293D" w:rsidRPr="00510B48">
        <w:t xml:space="preserve"> </w:t>
      </w:r>
      <w:r w:rsidRPr="00510B48">
        <w:t>des</w:t>
      </w:r>
      <w:r w:rsidR="00A6293D" w:rsidRPr="00510B48">
        <w:t xml:space="preserve"> </w:t>
      </w:r>
      <w:r w:rsidRPr="00510B48">
        <w:t>PDI</w:t>
      </w:r>
      <w:r w:rsidR="00A6293D" w:rsidRPr="00510B48">
        <w:t xml:space="preserve"> </w:t>
      </w:r>
      <w:r w:rsidRPr="00510B48">
        <w:t>se</w:t>
      </w:r>
      <w:r w:rsidR="00A6293D" w:rsidRPr="00510B48">
        <w:t xml:space="preserve"> </w:t>
      </w:r>
      <w:r w:rsidRPr="00510B48">
        <w:t>sont</w:t>
      </w:r>
      <w:r w:rsidR="00A6293D" w:rsidRPr="00510B48">
        <w:t xml:space="preserve"> </w:t>
      </w:r>
      <w:r w:rsidRPr="00510B48">
        <w:t>identifiées</w:t>
      </w:r>
      <w:r w:rsidR="00A6293D" w:rsidRPr="00510B48">
        <w:t xml:space="preserve"> </w:t>
      </w:r>
      <w:r w:rsidRPr="00510B48">
        <w:t>elles-mêmes</w:t>
      </w:r>
      <w:r w:rsidR="00A6293D" w:rsidRPr="00510B48">
        <w:t xml:space="preserve"> </w:t>
      </w:r>
      <w:r w:rsidRPr="00510B48">
        <w:t>comme</w:t>
      </w:r>
      <w:r w:rsidR="00A6293D" w:rsidRPr="00510B48">
        <w:t xml:space="preserve"> </w:t>
      </w:r>
      <w:r w:rsidRPr="00510B48">
        <w:t>appartenant</w:t>
      </w:r>
      <w:r w:rsidR="00A6293D" w:rsidRPr="00510B48">
        <w:t xml:space="preserve"> </w:t>
      </w:r>
      <w:r w:rsidRPr="00510B48">
        <w:t>à</w:t>
      </w:r>
      <w:r w:rsidR="00A6293D" w:rsidRPr="00510B48">
        <w:t xml:space="preserve"> </w:t>
      </w:r>
      <w:r w:rsidRPr="00510B48">
        <w:t>une</w:t>
      </w:r>
      <w:r w:rsidR="00A6293D" w:rsidRPr="00510B48">
        <w:t xml:space="preserve"> </w:t>
      </w:r>
      <w:r w:rsidRPr="00510B48">
        <w:t>minorité</w:t>
      </w:r>
      <w:r w:rsidR="00A6293D" w:rsidRPr="00510B48">
        <w:t xml:space="preserve"> </w:t>
      </w:r>
      <w:r w:rsidRPr="00510B48">
        <w:t>nationale,</w:t>
      </w:r>
      <w:r w:rsidR="00A6293D" w:rsidRPr="00510B48">
        <w:t xml:space="preserve"> </w:t>
      </w:r>
      <w:r w:rsidRPr="00510B48">
        <w:t>dont</w:t>
      </w:r>
      <w:r w:rsidR="00A6293D" w:rsidRPr="00510B48">
        <w:t xml:space="preserve"> </w:t>
      </w:r>
      <w:r w:rsidRPr="00510B48">
        <w:t>10</w:t>
      </w:r>
      <w:r w:rsidR="00EA1970">
        <w:t> %</w:t>
      </w:r>
      <w:r w:rsidR="00A6293D" w:rsidRPr="00510B48">
        <w:t xml:space="preserve"> </w:t>
      </w:r>
      <w:r w:rsidRPr="00510B48">
        <w:t>à</w:t>
      </w:r>
      <w:r w:rsidR="00A6293D" w:rsidRPr="00510B48">
        <w:t xml:space="preserve"> </w:t>
      </w:r>
      <w:r w:rsidRPr="00510B48">
        <w:t>la</w:t>
      </w:r>
      <w:r w:rsidR="00A6293D" w:rsidRPr="00510B48">
        <w:t xml:space="preserve"> </w:t>
      </w:r>
      <w:r w:rsidRPr="00510B48">
        <w:t>minorité</w:t>
      </w:r>
      <w:r w:rsidR="00A6293D" w:rsidRPr="00510B48">
        <w:t xml:space="preserve"> </w:t>
      </w:r>
      <w:r w:rsidRPr="00510B48">
        <w:t>rom</w:t>
      </w:r>
      <w:r w:rsidR="00601D40" w:rsidRPr="00510B48">
        <w:t>.</w:t>
      </w:r>
      <w:r w:rsidR="00A6293D" w:rsidRPr="00510B48">
        <w:t xml:space="preserve"> </w:t>
      </w:r>
      <w:r w:rsidRPr="00510B48">
        <w:t>Pour</w:t>
      </w:r>
      <w:r w:rsidR="00A6293D" w:rsidRPr="00510B48">
        <w:t xml:space="preserve"> </w:t>
      </w:r>
      <w:r w:rsidRPr="00510B48">
        <w:t>mettre</w:t>
      </w:r>
      <w:r w:rsidR="00A6293D" w:rsidRPr="00510B48">
        <w:t xml:space="preserve"> </w:t>
      </w:r>
      <w:r w:rsidRPr="00510B48">
        <w:t>au</w:t>
      </w:r>
      <w:r w:rsidR="00A6293D" w:rsidRPr="00510B48">
        <w:t xml:space="preserve"> </w:t>
      </w:r>
      <w:r w:rsidRPr="00510B48">
        <w:t>point</w:t>
      </w:r>
      <w:r w:rsidR="00A6293D" w:rsidRPr="00510B48">
        <w:t xml:space="preserve"> </w:t>
      </w:r>
      <w:r w:rsidRPr="00510B48">
        <w:t>des</w:t>
      </w:r>
      <w:r w:rsidR="00A6293D" w:rsidRPr="00510B48">
        <w:t xml:space="preserve"> </w:t>
      </w:r>
      <w:r w:rsidRPr="00510B48">
        <w:t>programmes</w:t>
      </w:r>
      <w:r w:rsidR="00A6293D" w:rsidRPr="00510B48">
        <w:t xml:space="preserve"> </w:t>
      </w:r>
      <w:r w:rsidRPr="00510B48">
        <w:t>et</w:t>
      </w:r>
      <w:r w:rsidR="00A6293D" w:rsidRPr="00510B48">
        <w:t xml:space="preserve"> </w:t>
      </w:r>
      <w:r w:rsidRPr="00510B48">
        <w:t>projets</w:t>
      </w:r>
      <w:r w:rsidR="00A6293D" w:rsidRPr="00510B48">
        <w:t xml:space="preserve"> </w:t>
      </w:r>
      <w:r w:rsidRPr="00510B48">
        <w:t>permettant</w:t>
      </w:r>
      <w:r w:rsidR="00A6293D" w:rsidRPr="00510B48">
        <w:t xml:space="preserve"> </w:t>
      </w:r>
      <w:r w:rsidRPr="00510B48">
        <w:t>de</w:t>
      </w:r>
      <w:r w:rsidR="00A6293D" w:rsidRPr="00510B48">
        <w:t xml:space="preserve"> </w:t>
      </w:r>
      <w:r w:rsidRPr="00510B48">
        <w:t>proposer</w:t>
      </w:r>
      <w:r w:rsidR="00A6293D" w:rsidRPr="00510B48">
        <w:t xml:space="preserve"> </w:t>
      </w:r>
      <w:r w:rsidRPr="00510B48">
        <w:t>aux</w:t>
      </w:r>
      <w:r w:rsidR="00A6293D" w:rsidRPr="00510B48">
        <w:t xml:space="preserve"> </w:t>
      </w:r>
      <w:r w:rsidRPr="00510B48">
        <w:t>PDI</w:t>
      </w:r>
      <w:r w:rsidR="00A6293D" w:rsidRPr="00510B48">
        <w:t xml:space="preserve"> </w:t>
      </w:r>
      <w:r w:rsidRPr="00510B48">
        <w:t>des</w:t>
      </w:r>
      <w:r w:rsidR="00A6293D" w:rsidRPr="00510B48">
        <w:t xml:space="preserve"> </w:t>
      </w:r>
      <w:r w:rsidRPr="00510B48">
        <w:t>solutions</w:t>
      </w:r>
      <w:r w:rsidR="00A6293D" w:rsidRPr="00510B48">
        <w:t xml:space="preserve"> </w:t>
      </w:r>
      <w:r w:rsidRPr="00510B48">
        <w:t>pérennes,</w:t>
      </w:r>
      <w:r w:rsidR="00A6293D" w:rsidRPr="00510B48">
        <w:t xml:space="preserve"> </w:t>
      </w:r>
      <w:r w:rsidRPr="00510B48">
        <w:t>le</w:t>
      </w:r>
      <w:r w:rsidR="00A6293D" w:rsidRPr="00510B48">
        <w:t xml:space="preserve"> </w:t>
      </w:r>
      <w:r w:rsidRPr="00510B48">
        <w:t>Commissariat</w:t>
      </w:r>
      <w:r w:rsidR="00A6293D" w:rsidRPr="00510B48">
        <w:t xml:space="preserve"> </w:t>
      </w:r>
      <w:r w:rsidRPr="00510B48">
        <w:t>aux</w:t>
      </w:r>
      <w:r w:rsidR="00A6293D" w:rsidRPr="00510B48">
        <w:t xml:space="preserve"> </w:t>
      </w:r>
      <w:r w:rsidRPr="00510B48">
        <w:t>réfugiés</w:t>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migration</w:t>
      </w:r>
      <w:r w:rsidR="00A6293D" w:rsidRPr="00510B48">
        <w:t xml:space="preserve"> </w:t>
      </w:r>
      <w:r w:rsidRPr="00510B48">
        <w:t>mène</w:t>
      </w:r>
      <w:r w:rsidR="00A6293D" w:rsidRPr="00510B48">
        <w:t xml:space="preserve"> </w:t>
      </w:r>
      <w:r w:rsidRPr="00510B48">
        <w:t>régulièrement</w:t>
      </w:r>
      <w:r w:rsidR="00A6293D" w:rsidRPr="00510B48">
        <w:t xml:space="preserve"> </w:t>
      </w:r>
      <w:r w:rsidRPr="00510B48">
        <w:t>des</w:t>
      </w:r>
      <w:r w:rsidR="00A6293D" w:rsidRPr="00510B48">
        <w:t xml:space="preserve"> </w:t>
      </w:r>
      <w:r w:rsidRPr="00510B48">
        <w:t>travaux</w:t>
      </w:r>
      <w:r w:rsidR="00A6293D" w:rsidRPr="00510B48">
        <w:t xml:space="preserve"> </w:t>
      </w:r>
      <w:r w:rsidRPr="00510B48">
        <w:t>de</w:t>
      </w:r>
      <w:r w:rsidR="00A6293D" w:rsidRPr="00510B48">
        <w:t xml:space="preserve"> </w:t>
      </w:r>
      <w:r w:rsidRPr="00510B48">
        <w:t>recherche</w:t>
      </w:r>
      <w:r w:rsidR="00A6293D" w:rsidRPr="00510B48">
        <w:t xml:space="preserve"> </w:t>
      </w:r>
      <w:r w:rsidRPr="00510B48">
        <w:t>sur</w:t>
      </w:r>
      <w:r w:rsidR="00A6293D" w:rsidRPr="00510B48">
        <w:t xml:space="preserve"> </w:t>
      </w:r>
      <w:r w:rsidRPr="00510B48">
        <w:t>les</w:t>
      </w:r>
      <w:r w:rsidR="00A6293D" w:rsidRPr="00510B48">
        <w:t xml:space="preserve"> </w:t>
      </w:r>
      <w:r w:rsidRPr="00510B48">
        <w:t>besoins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à</w:t>
      </w:r>
      <w:r w:rsidR="00A6293D" w:rsidRPr="00510B48">
        <w:t xml:space="preserve"> </w:t>
      </w:r>
      <w:r w:rsidRPr="00510B48">
        <w:t>l’intérieur</w:t>
      </w:r>
      <w:r w:rsidR="00A6293D" w:rsidRPr="00510B48">
        <w:t xml:space="preserve"> </w:t>
      </w:r>
      <w:r w:rsidRPr="00510B48">
        <w:t>du</w:t>
      </w:r>
      <w:r w:rsidR="00A6293D" w:rsidRPr="00510B48">
        <w:t xml:space="preserve"> </w:t>
      </w:r>
      <w:r w:rsidRPr="00510B48">
        <w:t>pays</w:t>
      </w:r>
      <w:r w:rsidR="00A6293D" w:rsidRPr="00510B48">
        <w:t xml:space="preserve"> </w:t>
      </w:r>
      <w:r w:rsidRPr="00510B48">
        <w:t>au</w:t>
      </w:r>
      <w:r w:rsidR="00A6293D" w:rsidRPr="00510B48">
        <w:t xml:space="preserve"> </w:t>
      </w:r>
      <w:r w:rsidRPr="00510B48">
        <w:t>moyen</w:t>
      </w:r>
      <w:r w:rsidR="00A6293D" w:rsidRPr="00510B48">
        <w:t xml:space="preserve"> </w:t>
      </w:r>
      <w:r w:rsidRPr="00510B48">
        <w:t>de</w:t>
      </w:r>
      <w:r w:rsidR="00A6293D" w:rsidRPr="00510B48">
        <w:t xml:space="preserve"> </w:t>
      </w:r>
      <w:r w:rsidRPr="00510B48">
        <w:t>méthodes</w:t>
      </w:r>
      <w:r w:rsidR="00A6293D" w:rsidRPr="00510B48">
        <w:t xml:space="preserve"> </w:t>
      </w:r>
      <w:r w:rsidRPr="00510B48">
        <w:t>conçues</w:t>
      </w:r>
      <w:r w:rsidR="00A6293D" w:rsidRPr="00510B48">
        <w:t xml:space="preserve"> </w:t>
      </w:r>
      <w:r w:rsidRPr="00510B48">
        <w:t>avec</w:t>
      </w:r>
      <w:r w:rsidR="00A6293D" w:rsidRPr="00510B48">
        <w:t xml:space="preserve"> </w:t>
      </w:r>
      <w:r w:rsidRPr="00510B48">
        <w:t>le</w:t>
      </w:r>
      <w:r w:rsidR="00A6293D" w:rsidRPr="00510B48">
        <w:t xml:space="preserve"> </w:t>
      </w:r>
      <w:r w:rsidRPr="00BD38F8">
        <w:rPr>
          <w:i/>
          <w:lang w:val="en-GB"/>
        </w:rPr>
        <w:t>Joint</w:t>
      </w:r>
      <w:r w:rsidR="00A6293D" w:rsidRPr="00BD38F8">
        <w:rPr>
          <w:i/>
          <w:lang w:val="en-GB"/>
        </w:rPr>
        <w:t xml:space="preserve"> </w:t>
      </w:r>
      <w:r w:rsidRPr="00BD38F8">
        <w:rPr>
          <w:i/>
          <w:lang w:val="en-GB"/>
        </w:rPr>
        <w:t>IDP</w:t>
      </w:r>
      <w:r w:rsidR="00A6293D" w:rsidRPr="00BD38F8">
        <w:rPr>
          <w:i/>
          <w:lang w:val="en-GB"/>
        </w:rPr>
        <w:t xml:space="preserve"> </w:t>
      </w:r>
      <w:r w:rsidRPr="00BD38F8">
        <w:rPr>
          <w:i/>
          <w:lang w:val="en-GB"/>
        </w:rPr>
        <w:t>Profiling</w:t>
      </w:r>
      <w:r w:rsidR="00A6293D" w:rsidRPr="00BD38F8">
        <w:rPr>
          <w:i/>
          <w:lang w:val="en-GB"/>
        </w:rPr>
        <w:t xml:space="preserve"> </w:t>
      </w:r>
      <w:r w:rsidRPr="00BD38F8">
        <w:rPr>
          <w:i/>
          <w:lang w:val="en-GB"/>
        </w:rPr>
        <w:t>Service</w:t>
      </w:r>
      <w:r w:rsidR="00A6293D" w:rsidRPr="00510B48">
        <w:t xml:space="preserve"> </w:t>
      </w:r>
      <w:r w:rsidRPr="00510B48">
        <w:t>du</w:t>
      </w:r>
      <w:r w:rsidR="00A6293D" w:rsidRPr="00510B48">
        <w:t xml:space="preserve"> </w:t>
      </w:r>
      <w:r w:rsidRPr="00510B48">
        <w:t>HCR</w:t>
      </w:r>
      <w:r w:rsidR="00601D40" w:rsidRPr="00510B48">
        <w:t>.</w:t>
      </w:r>
      <w:r w:rsidR="00A6293D" w:rsidRPr="00510B48">
        <w:t xml:space="preserve"> </w:t>
      </w:r>
      <w:r w:rsidRPr="00510B48">
        <w:t>D’après</w:t>
      </w:r>
      <w:r w:rsidR="00A6293D" w:rsidRPr="00510B48">
        <w:t xml:space="preserve"> </w:t>
      </w:r>
      <w:r w:rsidRPr="00510B48">
        <w:t>ses</w:t>
      </w:r>
      <w:r w:rsidR="00A6293D" w:rsidRPr="00510B48">
        <w:t xml:space="preserve"> </w:t>
      </w:r>
      <w:r w:rsidRPr="00510B48">
        <w:t>derniers</w:t>
      </w:r>
      <w:r w:rsidR="00A6293D" w:rsidRPr="00510B48">
        <w:t xml:space="preserve"> </w:t>
      </w:r>
      <w:r w:rsidRPr="00510B48">
        <w:t>travaux,</w:t>
      </w:r>
      <w:r w:rsidR="00A6293D" w:rsidRPr="00510B48">
        <w:t xml:space="preserve"> </w:t>
      </w:r>
      <w:r w:rsidRPr="00510B48">
        <w:t>menés</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w:t>
      </w:r>
      <w:r w:rsidR="00A6293D" w:rsidRPr="00510B48">
        <w:t xml:space="preserve"> </w:t>
      </w:r>
      <w:r w:rsidRPr="00510B48">
        <w:t>HCR</w:t>
      </w:r>
      <w:bookmarkStart w:id="9" w:name="_ftnref13"/>
      <w:bookmarkEnd w:id="9"/>
      <w:r w:rsidR="00A6293D" w:rsidRPr="00510B48">
        <w:t xml:space="preserve"> </w:t>
      </w:r>
      <w:r w:rsidRPr="00510B48">
        <w:t>en</w:t>
      </w:r>
      <w:r w:rsidR="00A6293D" w:rsidRPr="00510B48">
        <w:t xml:space="preserve"> </w:t>
      </w:r>
      <w:r w:rsidRPr="00510B48">
        <w:t>2018</w:t>
      </w:r>
      <w:r w:rsidRPr="009D16C5">
        <w:rPr>
          <w:rStyle w:val="Appelnotedebasdep"/>
        </w:rPr>
        <w:footnoteReference w:id="16"/>
      </w:r>
      <w:r w:rsidRPr="00510B48">
        <w:t>,</w:t>
      </w:r>
      <w:r w:rsidR="00A6293D" w:rsidRPr="00510B48">
        <w:t xml:space="preserve"> </w:t>
      </w:r>
      <w:r w:rsidRPr="00510B48">
        <w:t>16</w:t>
      </w:r>
      <w:r w:rsidR="00BD38F8">
        <w:t> </w:t>
      </w:r>
      <w:r w:rsidRPr="00510B48">
        <w:t>644</w:t>
      </w:r>
      <w:r w:rsidR="00BD38F8">
        <w:t xml:space="preserve"> </w:t>
      </w:r>
      <w:r w:rsidRPr="00510B48">
        <w:t>familles</w:t>
      </w:r>
      <w:r w:rsidR="00A6293D" w:rsidRPr="00510B48">
        <w:t xml:space="preserve"> </w:t>
      </w:r>
      <w:r w:rsidRPr="00510B48">
        <w:t>répondaient</w:t>
      </w:r>
      <w:r w:rsidR="00A6293D" w:rsidRPr="00510B48">
        <w:t xml:space="preserve"> </w:t>
      </w:r>
      <w:r w:rsidRPr="00510B48">
        <w:t>aux</w:t>
      </w:r>
      <w:r w:rsidR="00A6293D" w:rsidRPr="00510B48">
        <w:t xml:space="preserve"> </w:t>
      </w:r>
      <w:r w:rsidRPr="00510B48">
        <w:t>critères</w:t>
      </w:r>
      <w:r w:rsidR="00A6293D" w:rsidRPr="00510B48">
        <w:t xml:space="preserve"> </w:t>
      </w:r>
      <w:r w:rsidRPr="00510B48">
        <w:t>de</w:t>
      </w:r>
      <w:r w:rsidR="00A6293D" w:rsidRPr="00510B48">
        <w:t xml:space="preserve"> </w:t>
      </w:r>
      <w:r w:rsidRPr="00510B48">
        <w:t>vulnérabilité</w:t>
      </w:r>
      <w:r w:rsidR="00A6293D" w:rsidRPr="00510B48">
        <w:t xml:space="preserve"> </w:t>
      </w:r>
      <w:r w:rsidRPr="00510B48">
        <w:t>établis</w:t>
      </w:r>
      <w:r w:rsidR="00A6293D" w:rsidRPr="00510B48">
        <w:t xml:space="preserve"> </w:t>
      </w:r>
      <w:r w:rsidRPr="00510B48">
        <w:t>(pas</w:t>
      </w:r>
      <w:r w:rsidR="00A6293D" w:rsidRPr="00510B48">
        <w:t xml:space="preserve"> </w:t>
      </w:r>
      <w:r w:rsidRPr="00510B48">
        <w:t>de</w:t>
      </w:r>
      <w:r w:rsidR="00A6293D" w:rsidRPr="00510B48">
        <w:t xml:space="preserve"> </w:t>
      </w:r>
      <w:r w:rsidRPr="00510B48">
        <w:t>solution</w:t>
      </w:r>
      <w:r w:rsidR="00A6293D" w:rsidRPr="00510B48">
        <w:t xml:space="preserve"> </w:t>
      </w:r>
      <w:r w:rsidRPr="00510B48">
        <w:t>de</w:t>
      </w:r>
      <w:r w:rsidR="00A6293D" w:rsidRPr="00510B48">
        <w:t xml:space="preserve"> </w:t>
      </w:r>
      <w:r w:rsidRPr="00510B48">
        <w:t>logement</w:t>
      </w:r>
      <w:r w:rsidR="00A6293D" w:rsidRPr="00510B48">
        <w:t xml:space="preserve"> </w:t>
      </w:r>
      <w:r w:rsidRPr="00510B48">
        <w:t>adéquate</w:t>
      </w:r>
      <w:r w:rsidR="00A6293D" w:rsidRPr="00510B48">
        <w:t xml:space="preserve"> </w:t>
      </w:r>
      <w:r w:rsidRPr="00510B48">
        <w:t>et</w:t>
      </w:r>
      <w:r w:rsidR="00A6293D" w:rsidRPr="00510B48">
        <w:t xml:space="preserve"> </w:t>
      </w:r>
      <w:r w:rsidRPr="00510B48">
        <w:t>revenu</w:t>
      </w:r>
      <w:r w:rsidR="00A6293D" w:rsidRPr="00510B48">
        <w:t xml:space="preserve"> </w:t>
      </w:r>
      <w:r w:rsidRPr="00510B48">
        <w:t>familial</w:t>
      </w:r>
      <w:r w:rsidR="00A6293D" w:rsidRPr="00510B48">
        <w:t xml:space="preserve"> </w:t>
      </w:r>
      <w:r w:rsidRPr="00510B48">
        <w:t>insuffisant),</w:t>
      </w:r>
      <w:r w:rsidR="00A6293D" w:rsidRPr="00510B48">
        <w:t xml:space="preserve"> </w:t>
      </w:r>
      <w:r w:rsidRPr="00510B48">
        <w:t>ce</w:t>
      </w:r>
      <w:r w:rsidR="00A6293D" w:rsidRPr="00510B48">
        <w:t xml:space="preserve"> </w:t>
      </w:r>
      <w:r w:rsidRPr="00510B48">
        <w:t>qui</w:t>
      </w:r>
      <w:r w:rsidR="00A6293D" w:rsidRPr="00510B48">
        <w:t xml:space="preserve"> </w:t>
      </w:r>
      <w:r w:rsidRPr="00510B48">
        <w:t>représentait</w:t>
      </w:r>
      <w:r w:rsidR="00A6293D" w:rsidRPr="00510B48">
        <w:t xml:space="preserve"> </w:t>
      </w:r>
      <w:r w:rsidRPr="00510B48">
        <w:t>33</w:t>
      </w:r>
      <w:r w:rsidR="00EA1970">
        <w:t> %</w:t>
      </w:r>
      <w:r w:rsidR="00A6293D" w:rsidRPr="00510B48">
        <w:t xml:space="preserve"> </w:t>
      </w:r>
      <w:r w:rsidRPr="00510B48">
        <w:t>de</w:t>
      </w:r>
      <w:r w:rsidR="00A6293D" w:rsidRPr="00510B48">
        <w:t xml:space="preserve"> </w:t>
      </w:r>
      <w:r w:rsidRPr="00510B48">
        <w:t>la</w:t>
      </w:r>
      <w:r w:rsidR="00A6293D" w:rsidRPr="00510B48">
        <w:t xml:space="preserve"> </w:t>
      </w:r>
      <w:r w:rsidRPr="00510B48">
        <w:t>totalité</w:t>
      </w:r>
      <w:r w:rsidR="00A6293D" w:rsidRPr="00510B48">
        <w:t xml:space="preserve"> </w:t>
      </w:r>
      <w:r w:rsidRPr="00510B48">
        <w:t>des</w:t>
      </w:r>
      <w:r w:rsidR="00A6293D" w:rsidRPr="00510B48">
        <w:t xml:space="preserve"> </w:t>
      </w:r>
      <w:r w:rsidRPr="00510B48">
        <w:t>PDI,</w:t>
      </w:r>
      <w:r w:rsidR="00A6293D" w:rsidRPr="00510B48">
        <w:t xml:space="preserve"> </w:t>
      </w:r>
      <w:r w:rsidRPr="00510B48">
        <w:t>et</w:t>
      </w:r>
      <w:r w:rsidR="00A6293D" w:rsidRPr="00510B48">
        <w:t xml:space="preserve"> </w:t>
      </w:r>
      <w:r w:rsidRPr="00510B48">
        <w:t>beaucoup</w:t>
      </w:r>
      <w:r w:rsidR="00A6293D" w:rsidRPr="00510B48">
        <w:t xml:space="preserve"> </w:t>
      </w:r>
      <w:r w:rsidRPr="00510B48">
        <w:t>plus</w:t>
      </w:r>
      <w:r w:rsidR="00A6293D" w:rsidRPr="00510B48">
        <w:t xml:space="preserve"> </w:t>
      </w:r>
      <w:r w:rsidRPr="00510B48">
        <w:t>(près</w:t>
      </w:r>
      <w:r w:rsidR="00A6293D" w:rsidRPr="00510B48">
        <w:t xml:space="preserve"> </w:t>
      </w:r>
      <w:r w:rsidRPr="00510B48">
        <w:t>de</w:t>
      </w:r>
      <w:r w:rsidR="00A6293D" w:rsidRPr="00510B48">
        <w:t xml:space="preserve"> </w:t>
      </w:r>
      <w:r w:rsidRPr="00510B48">
        <w:t>50</w:t>
      </w:r>
      <w:r w:rsidR="00EA1970">
        <w:t> %</w:t>
      </w:r>
      <w:r w:rsidRPr="00510B48">
        <w:t>)</w:t>
      </w:r>
      <w:r w:rsidR="00A6293D" w:rsidRPr="00510B48">
        <w:t xml:space="preserve"> </w:t>
      </w:r>
      <w:r w:rsidRPr="00510B48">
        <w:t>pour</w:t>
      </w:r>
      <w:r w:rsidR="00A6293D" w:rsidRPr="00510B48">
        <w:t xml:space="preserve"> </w:t>
      </w:r>
      <w:r w:rsidRPr="00510B48">
        <w:t>les</w:t>
      </w:r>
      <w:r w:rsidR="00A6293D" w:rsidRPr="00510B48">
        <w:t xml:space="preserve"> </w:t>
      </w:r>
      <w:r w:rsidRPr="00510B48">
        <w:t>Roms.</w:t>
      </w:r>
    </w:p>
    <w:p w14:paraId="57EEB2FC" w14:textId="1C330AE7" w:rsidR="00222975" w:rsidRPr="00510B48" w:rsidRDefault="00222975" w:rsidP="00EE4A51">
      <w:pPr>
        <w:pStyle w:val="SingleTxtG"/>
      </w:pPr>
      <w:r w:rsidRPr="00510B48">
        <w:t>73.</w:t>
      </w:r>
      <w:r w:rsidRPr="00510B48">
        <w:tab/>
        <w:t>Ces</w:t>
      </w:r>
      <w:r w:rsidR="00A6293D" w:rsidRPr="00510B48">
        <w:t xml:space="preserve"> </w:t>
      </w:r>
      <w:r w:rsidRPr="00510B48">
        <w:t>quatre</w:t>
      </w:r>
      <w:r w:rsidR="00A6293D" w:rsidRPr="00510B48">
        <w:t xml:space="preserve"> </w:t>
      </w:r>
      <w:r w:rsidRPr="00510B48">
        <w:t>dernières</w:t>
      </w:r>
      <w:r w:rsidR="00A6293D" w:rsidRPr="00510B48">
        <w:t xml:space="preserve"> </w:t>
      </w:r>
      <w:r w:rsidRPr="00510B48">
        <w:t>années,</w:t>
      </w:r>
      <w:r w:rsidR="00A6293D" w:rsidRPr="00510B48">
        <w:t xml:space="preserve"> </w:t>
      </w:r>
      <w:r w:rsidRPr="00510B48">
        <w:t>quatre</w:t>
      </w:r>
      <w:r w:rsidR="00A6293D" w:rsidRPr="00510B48">
        <w:t xml:space="preserve"> </w:t>
      </w:r>
      <w:r w:rsidRPr="00510B48">
        <w:t>centres</w:t>
      </w:r>
      <w:r w:rsidR="00A6293D" w:rsidRPr="00510B48">
        <w:t xml:space="preserve"> </w:t>
      </w:r>
      <w:r w:rsidRPr="00510B48">
        <w:t>collectifs</w:t>
      </w:r>
      <w:r w:rsidR="00A6293D" w:rsidRPr="00510B48">
        <w:t xml:space="preserve"> </w:t>
      </w:r>
      <w:r w:rsidRPr="00510B48">
        <w:t>ont</w:t>
      </w:r>
      <w:r w:rsidR="00A6293D" w:rsidRPr="00510B48">
        <w:t xml:space="preserve"> </w:t>
      </w:r>
      <w:r w:rsidRPr="00510B48">
        <w:t>été</w:t>
      </w:r>
      <w:r w:rsidR="00A6293D" w:rsidRPr="00510B48">
        <w:t xml:space="preserve"> </w:t>
      </w:r>
      <w:r w:rsidRPr="00510B48">
        <w:t>fermés</w:t>
      </w:r>
      <w:r w:rsidR="00A6293D" w:rsidRPr="00510B48">
        <w:t xml:space="preserve"> </w:t>
      </w:r>
      <w:r w:rsidRPr="00510B48">
        <w:t>et</w:t>
      </w:r>
      <w:r w:rsidR="00A6293D" w:rsidRPr="00510B48">
        <w:t xml:space="preserve"> </w:t>
      </w:r>
      <w:r w:rsidRPr="00510B48">
        <w:t>il</w:t>
      </w:r>
      <w:r w:rsidR="00A6293D" w:rsidRPr="00510B48">
        <w:t xml:space="preserve"> </w:t>
      </w:r>
      <w:r w:rsidRPr="00510B48">
        <w:t>ne</w:t>
      </w:r>
      <w:r w:rsidR="00A6293D" w:rsidRPr="00510B48">
        <w:t xml:space="preserve"> </w:t>
      </w:r>
      <w:r w:rsidRPr="00510B48">
        <w:t>reste</w:t>
      </w:r>
      <w:r w:rsidR="00A6293D" w:rsidRPr="00510B48">
        <w:t xml:space="preserve"> </w:t>
      </w:r>
      <w:r w:rsidRPr="00510B48">
        <w:t>plus</w:t>
      </w:r>
      <w:r w:rsidR="00A6293D" w:rsidRPr="00510B48">
        <w:t xml:space="preserve"> </w:t>
      </w:r>
      <w:r w:rsidRPr="00510B48">
        <w:t>qu’un</w:t>
      </w:r>
      <w:r w:rsidR="00A6293D" w:rsidRPr="00510B48">
        <w:t xml:space="preserve"> </w:t>
      </w:r>
      <w:r w:rsidRPr="00510B48">
        <w:t>centre</w:t>
      </w:r>
      <w:r w:rsidR="00A6293D" w:rsidRPr="00510B48">
        <w:t xml:space="preserve"> </w:t>
      </w:r>
      <w:r w:rsidRPr="00510B48">
        <w:t>d’hébergement</w:t>
      </w:r>
      <w:r w:rsidR="00A6293D" w:rsidRPr="00510B48">
        <w:t xml:space="preserve"> </w:t>
      </w:r>
      <w:r w:rsidRPr="00510B48">
        <w:t>pour</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qui</w:t>
      </w:r>
      <w:r w:rsidR="00A6293D" w:rsidRPr="00510B48">
        <w:t xml:space="preserve"> </w:t>
      </w:r>
      <w:r w:rsidRPr="00510B48">
        <w:t>assure</w:t>
      </w:r>
      <w:r w:rsidR="00A6293D" w:rsidRPr="00510B48">
        <w:t xml:space="preserve"> </w:t>
      </w:r>
      <w:r w:rsidRPr="00510B48">
        <w:t>des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vie</w:t>
      </w:r>
      <w:r w:rsidR="00A6293D" w:rsidRPr="00510B48">
        <w:t xml:space="preserve"> </w:t>
      </w:r>
      <w:r w:rsidRPr="00510B48">
        <w:t>élémentaires,</w:t>
      </w:r>
      <w:r w:rsidR="00A6293D" w:rsidRPr="00510B48">
        <w:t xml:space="preserve"> </w:t>
      </w:r>
      <w:r w:rsidRPr="00510B48">
        <w:t>notamment</w:t>
      </w:r>
      <w:r w:rsidR="00A6293D" w:rsidRPr="00510B48">
        <w:t xml:space="preserve"> </w:t>
      </w:r>
      <w:r w:rsidRPr="00510B48">
        <w:t>de</w:t>
      </w:r>
      <w:r w:rsidR="00A6293D" w:rsidRPr="00510B48">
        <w:t xml:space="preserve"> </w:t>
      </w:r>
      <w:r w:rsidRPr="00510B48">
        <w:t>la</w:t>
      </w:r>
      <w:r w:rsidR="00A6293D" w:rsidRPr="00510B48">
        <w:t xml:space="preserve"> </w:t>
      </w:r>
      <w:r w:rsidRPr="00510B48">
        <w:t>nourriture,</w:t>
      </w:r>
      <w:r w:rsidR="00A6293D" w:rsidRPr="00510B48">
        <w:t xml:space="preserve"> </w:t>
      </w:r>
      <w:r w:rsidRPr="00510B48">
        <w:t>à</w:t>
      </w:r>
      <w:r w:rsidR="00A6293D" w:rsidRPr="00510B48">
        <w:t xml:space="preserve"> </w:t>
      </w:r>
      <w:r w:rsidRPr="00510B48">
        <w:t>65</w:t>
      </w:r>
      <w:r w:rsidR="00BD38F8">
        <w:t> </w:t>
      </w:r>
      <w:r w:rsidRPr="00510B48">
        <w:t>personnes</w:t>
      </w:r>
      <w:r w:rsidR="00601D40" w:rsidRPr="00510B48">
        <w:t>.</w:t>
      </w:r>
      <w:r w:rsidR="00A6293D" w:rsidRPr="00510B48">
        <w:t xml:space="preserve"> </w:t>
      </w:r>
      <w:r w:rsidRPr="00510B48">
        <w:t>Il</w:t>
      </w:r>
      <w:r w:rsidR="00A6293D" w:rsidRPr="00510B48">
        <w:t xml:space="preserve"> </w:t>
      </w:r>
      <w:r w:rsidRPr="00510B48">
        <w:t>existe</w:t>
      </w:r>
      <w:r w:rsidR="00A6293D" w:rsidRPr="00510B48">
        <w:t xml:space="preserve"> </w:t>
      </w:r>
      <w:r w:rsidRPr="00510B48">
        <w:t>en</w:t>
      </w:r>
      <w:r w:rsidR="00A6293D" w:rsidRPr="00510B48">
        <w:t xml:space="preserve"> </w:t>
      </w:r>
      <w:r w:rsidRPr="00510B48">
        <w:t>outre</w:t>
      </w:r>
      <w:r w:rsidR="00A6293D" w:rsidRPr="00510B48">
        <w:t xml:space="preserve"> </w:t>
      </w:r>
      <w:r w:rsidRPr="00510B48">
        <w:t>22</w:t>
      </w:r>
      <w:r w:rsidR="00BD38F8">
        <w:t> </w:t>
      </w:r>
      <w:r w:rsidRPr="00510B48">
        <w:t>centres</w:t>
      </w:r>
      <w:r w:rsidR="00A6293D" w:rsidRPr="00510B48">
        <w:t xml:space="preserve"> </w:t>
      </w:r>
      <w:r w:rsidRPr="00510B48">
        <w:t>collectifs</w:t>
      </w:r>
      <w:r w:rsidR="00A6293D" w:rsidRPr="00510B48">
        <w:t xml:space="preserve"> </w:t>
      </w:r>
      <w:r w:rsidRPr="00510B48">
        <w:t>informels</w:t>
      </w:r>
      <w:r w:rsidR="00A6293D" w:rsidRPr="00510B48">
        <w:t xml:space="preserve"> </w:t>
      </w:r>
      <w:r w:rsidRPr="00510B48">
        <w:t>autogérés</w:t>
      </w:r>
      <w:r w:rsidR="00A6293D" w:rsidRPr="00510B48">
        <w:t xml:space="preserve"> </w:t>
      </w:r>
      <w:r w:rsidRPr="00510B48">
        <w:t>qui</w:t>
      </w:r>
      <w:r w:rsidR="00A6293D" w:rsidRPr="00510B48">
        <w:t xml:space="preserve"> </w:t>
      </w:r>
      <w:r w:rsidRPr="00510B48">
        <w:t>accueillent</w:t>
      </w:r>
      <w:r w:rsidR="00A6293D" w:rsidRPr="00510B48">
        <w:t xml:space="preserve"> </w:t>
      </w:r>
      <w:r w:rsidRPr="00510B48">
        <w:t>662</w:t>
      </w:r>
      <w:r w:rsidR="00BD38F8">
        <w:t> </w:t>
      </w:r>
      <w:r w:rsidRPr="00510B48">
        <w:t>personnes,</w:t>
      </w:r>
      <w:r w:rsidR="00A6293D" w:rsidRPr="00510B48">
        <w:t xml:space="preserve"> </w:t>
      </w:r>
      <w:r w:rsidRPr="00510B48">
        <w:t>principalement</w:t>
      </w:r>
      <w:r w:rsidR="00A6293D" w:rsidRPr="00510B48">
        <w:t xml:space="preserve"> </w:t>
      </w:r>
      <w:r w:rsidRPr="00510B48">
        <w:t>des</w:t>
      </w:r>
      <w:r w:rsidR="00A6293D" w:rsidRPr="00510B48">
        <w:t xml:space="preserve"> </w:t>
      </w:r>
      <w:r w:rsidRPr="00510B48">
        <w:t>employés</w:t>
      </w:r>
      <w:r w:rsidR="00A6293D" w:rsidRPr="00510B48">
        <w:t xml:space="preserve"> </w:t>
      </w:r>
      <w:r w:rsidRPr="00510B48">
        <w:t>des</w:t>
      </w:r>
      <w:r w:rsidR="00A6293D" w:rsidRPr="00510B48">
        <w:t xml:space="preserve"> </w:t>
      </w:r>
      <w:r w:rsidRPr="00510B48">
        <w:t>entreprises</w:t>
      </w:r>
      <w:r w:rsidR="00A6293D" w:rsidRPr="00510B48">
        <w:t xml:space="preserve"> </w:t>
      </w:r>
      <w:r w:rsidRPr="00510B48">
        <w:t>à</w:t>
      </w:r>
      <w:r w:rsidR="00A6293D" w:rsidRPr="00510B48">
        <w:t xml:space="preserve"> </w:t>
      </w:r>
      <w:r w:rsidRPr="00510B48">
        <w:t>qui</w:t>
      </w:r>
      <w:r w:rsidR="00A6293D" w:rsidRPr="00510B48">
        <w:t xml:space="preserve"> </w:t>
      </w:r>
      <w:r w:rsidRPr="00510B48">
        <w:t>appartenaient</w:t>
      </w:r>
      <w:r w:rsidR="00A6293D" w:rsidRPr="00510B48">
        <w:t xml:space="preserve"> </w:t>
      </w:r>
      <w:r w:rsidRPr="00510B48">
        <w:t>les</w:t>
      </w:r>
      <w:r w:rsidR="00A6293D" w:rsidRPr="00510B48">
        <w:t xml:space="preserve"> </w:t>
      </w:r>
      <w:r w:rsidRPr="00510B48">
        <w:t>bâtiments</w:t>
      </w:r>
      <w:r w:rsidR="00601D40" w:rsidRPr="00510B48">
        <w:t>.</w:t>
      </w:r>
      <w:r w:rsidR="00A6293D" w:rsidRPr="00510B48">
        <w:t xml:space="preserve"> </w:t>
      </w:r>
      <w:r w:rsidRPr="00510B48">
        <w:t>La</w:t>
      </w:r>
      <w:r w:rsidR="00A6293D" w:rsidRPr="00510B48">
        <w:t xml:space="preserve"> </w:t>
      </w:r>
      <w:r w:rsidRPr="00510B48">
        <w:t>plupart</w:t>
      </w:r>
      <w:r w:rsidR="00A6293D" w:rsidRPr="00510B48">
        <w:t xml:space="preserve"> </w:t>
      </w:r>
      <w:r w:rsidRPr="00510B48">
        <w:t>sont</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de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dont</w:t>
      </w:r>
      <w:r w:rsidR="00A6293D" w:rsidRPr="00510B48">
        <w:t xml:space="preserve"> </w:t>
      </w:r>
      <w:r w:rsidRPr="00510B48">
        <w:t>une</w:t>
      </w:r>
      <w:r w:rsidR="00A6293D" w:rsidRPr="00510B48">
        <w:t xml:space="preserve"> </w:t>
      </w:r>
      <w:r w:rsidRPr="00510B48">
        <w:t>petite</w:t>
      </w:r>
      <w:r w:rsidR="00A6293D" w:rsidRPr="00510B48">
        <w:t xml:space="preserve"> </w:t>
      </w:r>
      <w:r w:rsidRPr="00510B48">
        <w:t>partie</w:t>
      </w:r>
      <w:r w:rsidR="00A6293D" w:rsidRPr="00510B48">
        <w:t xml:space="preserve"> </w:t>
      </w:r>
      <w:r w:rsidRPr="00510B48">
        <w:t>(environ</w:t>
      </w:r>
      <w:r w:rsidR="00A6293D" w:rsidRPr="00510B48">
        <w:t xml:space="preserve"> </w:t>
      </w:r>
      <w:r w:rsidRPr="00510B48">
        <w:t>15</w:t>
      </w:r>
      <w:r w:rsidR="00BD38F8">
        <w:t> </w:t>
      </w:r>
      <w:r w:rsidRPr="00510B48">
        <w:t>%)</w:t>
      </w:r>
      <w:r w:rsidR="00A6293D" w:rsidRPr="00510B48">
        <w:t xml:space="preserve"> </w:t>
      </w:r>
      <w:r w:rsidRPr="00510B48">
        <w:t>appartient</w:t>
      </w:r>
      <w:r w:rsidR="00A6293D" w:rsidRPr="00510B48">
        <w:t xml:space="preserve"> </w:t>
      </w:r>
      <w:r w:rsidRPr="00510B48">
        <w:t>à</w:t>
      </w:r>
      <w:r w:rsidR="00A6293D" w:rsidRPr="00510B48">
        <w:t xml:space="preserve"> </w:t>
      </w:r>
      <w:r w:rsidRPr="00510B48">
        <w:t>la</w:t>
      </w:r>
      <w:r w:rsidR="00A6293D" w:rsidRPr="00510B48">
        <w:t xml:space="preserve"> </w:t>
      </w:r>
      <w:r w:rsidRPr="00510B48">
        <w:t>minorité</w:t>
      </w:r>
      <w:r w:rsidR="00A6293D" w:rsidRPr="00510B48">
        <w:t xml:space="preserve"> </w:t>
      </w:r>
      <w:r w:rsidRPr="00510B48">
        <w:t>rom</w:t>
      </w:r>
      <w:r w:rsidR="00601D40" w:rsidRPr="00510B48">
        <w:t>.</w:t>
      </w:r>
      <w:r w:rsidR="00A6293D" w:rsidRPr="00510B48">
        <w:t xml:space="preserve"> </w:t>
      </w:r>
      <w:r w:rsidRPr="00510B48">
        <w:t>En</w:t>
      </w:r>
      <w:r w:rsidR="00A6293D" w:rsidRPr="00510B48">
        <w:t xml:space="preserve"> </w:t>
      </w:r>
      <w:r w:rsidRPr="00510B48">
        <w:t>2019,</w:t>
      </w:r>
      <w:r w:rsidR="00A6293D" w:rsidRPr="00510B48">
        <w:t xml:space="preserve"> </w:t>
      </w:r>
      <w:r w:rsidRPr="00510B48">
        <w:t>le</w:t>
      </w:r>
      <w:r w:rsidR="00A6293D" w:rsidRPr="00510B48">
        <w:t xml:space="preserve"> </w:t>
      </w:r>
      <w:r w:rsidRPr="00510B48">
        <w:t>centre</w:t>
      </w:r>
      <w:r w:rsidR="00A6293D" w:rsidRPr="00510B48">
        <w:t xml:space="preserve"> </w:t>
      </w:r>
      <w:r w:rsidRPr="00510B48">
        <w:t>informel</w:t>
      </w:r>
      <w:r w:rsidR="00A6293D" w:rsidRPr="00510B48">
        <w:t xml:space="preserve"> « </w:t>
      </w:r>
      <w:r w:rsidRPr="00BD38F8">
        <w:rPr>
          <w:lang w:val="en-GB"/>
        </w:rPr>
        <w:t>Parking</w:t>
      </w:r>
      <w:r w:rsidR="00A6293D" w:rsidRPr="00BD38F8">
        <w:rPr>
          <w:lang w:val="en-GB"/>
        </w:rPr>
        <w:t xml:space="preserve"> </w:t>
      </w:r>
      <w:r w:rsidRPr="00BD38F8">
        <w:rPr>
          <w:lang w:val="en-GB"/>
        </w:rPr>
        <w:t>Service</w:t>
      </w:r>
      <w:r w:rsidR="00A6293D" w:rsidRPr="00510B48">
        <w:t xml:space="preserve"> » </w:t>
      </w:r>
      <w:r w:rsidRPr="00510B48">
        <w:t>d’Ada</w:t>
      </w:r>
      <w:r w:rsidR="00A6293D" w:rsidRPr="00510B48">
        <w:t xml:space="preserve"> </w:t>
      </w:r>
      <w:r w:rsidRPr="00510B48">
        <w:t>(où</w:t>
      </w:r>
      <w:r w:rsidR="00A6293D" w:rsidRPr="00510B48">
        <w:t xml:space="preserve"> </w:t>
      </w:r>
      <w:r w:rsidRPr="00510B48">
        <w:t>se</w:t>
      </w:r>
      <w:r w:rsidR="00A6293D" w:rsidRPr="00510B48">
        <w:t xml:space="preserve"> </w:t>
      </w:r>
      <w:r w:rsidRPr="00510B48">
        <w:t>trouvaient</w:t>
      </w:r>
      <w:r w:rsidR="00A6293D" w:rsidRPr="00510B48">
        <w:t xml:space="preserve"> </w:t>
      </w:r>
      <w:r w:rsidRPr="00510B48">
        <w:t>120</w:t>
      </w:r>
      <w:r w:rsidR="00BD38F8">
        <w:t> </w:t>
      </w:r>
      <w:r w:rsidRPr="00510B48">
        <w:t>personnes)</w:t>
      </w:r>
      <w:r w:rsidR="00A6293D" w:rsidRPr="00510B48">
        <w:t xml:space="preserve"> </w:t>
      </w:r>
      <w:r w:rsidRPr="00510B48">
        <w:t>a</w:t>
      </w:r>
      <w:r w:rsidR="00A6293D" w:rsidRPr="00510B48">
        <w:t xml:space="preserve"> </w:t>
      </w:r>
      <w:r w:rsidRPr="00510B48">
        <w:t>été</w:t>
      </w:r>
      <w:r w:rsidR="00A6293D" w:rsidRPr="00510B48">
        <w:t xml:space="preserve"> </w:t>
      </w:r>
      <w:r w:rsidRPr="00510B48">
        <w:t>fermé</w:t>
      </w:r>
      <w:r w:rsidR="00A6293D" w:rsidRPr="00510B48">
        <w:t xml:space="preserve"> </w:t>
      </w:r>
      <w:r w:rsidRPr="00510B48">
        <w:t>quand</w:t>
      </w:r>
      <w:r w:rsidR="00A6293D" w:rsidRPr="00510B48">
        <w:t xml:space="preserve"> </w:t>
      </w:r>
      <w:r w:rsidRPr="00510B48">
        <w:t>32</w:t>
      </w:r>
      <w:r w:rsidR="00A6293D" w:rsidRPr="00510B48">
        <w:t xml:space="preserve"> </w:t>
      </w:r>
      <w:r w:rsidRPr="00510B48">
        <w:t>logements</w:t>
      </w:r>
      <w:r w:rsidR="00A6293D" w:rsidRPr="00510B48">
        <w:t xml:space="preserve"> </w:t>
      </w:r>
      <w:r w:rsidRPr="00510B48">
        <w:t>préfabriqués</w:t>
      </w:r>
      <w:r w:rsidR="00A6293D" w:rsidRPr="00510B48">
        <w:t xml:space="preserve"> </w:t>
      </w:r>
      <w:r w:rsidRPr="00510B48">
        <w:t>ont</w:t>
      </w:r>
      <w:r w:rsidR="00A6293D" w:rsidRPr="00510B48">
        <w:t xml:space="preserve"> </w:t>
      </w:r>
      <w:r w:rsidRPr="00510B48">
        <w:t>été</w:t>
      </w:r>
      <w:r w:rsidR="00A6293D" w:rsidRPr="00510B48">
        <w:t xml:space="preserve"> </w:t>
      </w:r>
      <w:r w:rsidRPr="00510B48">
        <w:t>installés</w:t>
      </w:r>
      <w:r w:rsidR="00A6293D" w:rsidRPr="00510B48">
        <w:t xml:space="preserve"> </w:t>
      </w:r>
      <w:r w:rsidRPr="00510B48">
        <w:t>sur</w:t>
      </w:r>
      <w:r w:rsidR="00A6293D" w:rsidRPr="00510B48">
        <w:t xml:space="preserve"> </w:t>
      </w:r>
      <w:r w:rsidRPr="00510B48">
        <w:t>un</w:t>
      </w:r>
      <w:r w:rsidR="00A6293D" w:rsidRPr="00510B48">
        <w:t xml:space="preserve"> </w:t>
      </w:r>
      <w:r w:rsidRPr="00510B48">
        <w:t>terrain</w:t>
      </w:r>
      <w:r w:rsidR="00A6293D" w:rsidRPr="00510B48">
        <w:t xml:space="preserve"> </w:t>
      </w:r>
      <w:r w:rsidRPr="00510B48">
        <w:t>cédé</w:t>
      </w:r>
      <w:r w:rsidR="00A6293D" w:rsidRPr="00510B48">
        <w:t xml:space="preserve"> </w:t>
      </w:r>
      <w:r w:rsidRPr="00510B48">
        <w:t>par</w:t>
      </w:r>
      <w:r w:rsidR="00A6293D" w:rsidRPr="00510B48">
        <w:t xml:space="preserve"> </w:t>
      </w:r>
      <w:r w:rsidRPr="00510B48">
        <w:t>la</w:t>
      </w:r>
      <w:r w:rsidR="00A6293D" w:rsidRPr="00510B48">
        <w:t xml:space="preserve"> </w:t>
      </w:r>
      <w:r w:rsidRPr="00510B48">
        <w:t>ville</w:t>
      </w:r>
      <w:r w:rsidR="00A6293D" w:rsidRPr="00510B48">
        <w:t xml:space="preserve"> </w:t>
      </w:r>
      <w:r w:rsidRPr="00510B48">
        <w:t>de</w:t>
      </w:r>
      <w:r w:rsidR="00A6293D" w:rsidRPr="00510B48">
        <w:t xml:space="preserve"> </w:t>
      </w:r>
      <w:r w:rsidRPr="00510B48">
        <w:t>Belgrade</w:t>
      </w:r>
      <w:r w:rsidR="00601D40" w:rsidRPr="00510B48">
        <w:t>.</w:t>
      </w:r>
      <w:r w:rsidR="00A6293D" w:rsidRPr="00510B48">
        <w:t xml:space="preserve"> </w:t>
      </w:r>
      <w:r w:rsidRPr="00510B48">
        <w:t>En</w:t>
      </w:r>
      <w:r w:rsidR="00A6293D" w:rsidRPr="00510B48">
        <w:t xml:space="preserve"> </w:t>
      </w:r>
      <w:r w:rsidRPr="00510B48">
        <w:t>2020,</w:t>
      </w:r>
      <w:r w:rsidR="00A6293D" w:rsidRPr="00510B48">
        <w:t xml:space="preserve"> </w:t>
      </w:r>
      <w:r w:rsidRPr="00510B48">
        <w:t>deux</w:t>
      </w:r>
      <w:r w:rsidR="00A6293D" w:rsidRPr="00510B48">
        <w:t xml:space="preserve"> </w:t>
      </w:r>
      <w:r w:rsidRPr="00510B48">
        <w:t>centres</w:t>
      </w:r>
      <w:r w:rsidR="00A6293D" w:rsidRPr="00510B48">
        <w:t xml:space="preserve"> </w:t>
      </w:r>
      <w:r w:rsidRPr="00510B48">
        <w:t>ont</w:t>
      </w:r>
      <w:r w:rsidR="00A6293D" w:rsidRPr="00510B48">
        <w:t xml:space="preserve"> </w:t>
      </w:r>
      <w:r w:rsidRPr="00510B48">
        <w:t>été</w:t>
      </w:r>
      <w:r w:rsidR="00A6293D" w:rsidRPr="00510B48">
        <w:t xml:space="preserve"> </w:t>
      </w:r>
      <w:r w:rsidRPr="00510B48">
        <w:t>fermés</w:t>
      </w:r>
      <w:r w:rsidR="00A6293D" w:rsidRPr="00510B48">
        <w:t xml:space="preserve"> </w:t>
      </w:r>
      <w:r w:rsidRPr="00510B48">
        <w:t>à</w:t>
      </w:r>
      <w:r w:rsidR="00A6293D" w:rsidRPr="00510B48">
        <w:t xml:space="preserve"> </w:t>
      </w:r>
      <w:r w:rsidRPr="00510B48">
        <w:t>Temerin,</w:t>
      </w:r>
      <w:r w:rsidR="00A6293D" w:rsidRPr="00510B48">
        <w:t xml:space="preserve"> </w:t>
      </w:r>
      <w:r w:rsidRPr="00510B48">
        <w:t>les</w:t>
      </w:r>
      <w:r w:rsidR="00A6293D" w:rsidRPr="00510B48">
        <w:t xml:space="preserve"> </w:t>
      </w:r>
      <w:r w:rsidRPr="00510B48">
        <w:t>16</w:t>
      </w:r>
      <w:r w:rsidR="00BD38F8">
        <w:t> </w:t>
      </w:r>
      <w:r w:rsidRPr="00510B48">
        <w:t>personnes</w:t>
      </w:r>
      <w:r w:rsidR="00A6293D" w:rsidRPr="00510B48">
        <w:t xml:space="preserve"> </w:t>
      </w:r>
      <w:r w:rsidRPr="00510B48">
        <w:t>qui</w:t>
      </w:r>
      <w:r w:rsidR="00A6293D" w:rsidRPr="00510B48">
        <w:t xml:space="preserve"> </w:t>
      </w:r>
      <w:r w:rsidRPr="00510B48">
        <w:t>y</w:t>
      </w:r>
      <w:r w:rsidR="00A6293D" w:rsidRPr="00510B48">
        <w:t xml:space="preserve"> </w:t>
      </w:r>
      <w:r w:rsidRPr="00510B48">
        <w:t>étaient</w:t>
      </w:r>
      <w:r w:rsidR="00A6293D" w:rsidRPr="00510B48">
        <w:t xml:space="preserve"> </w:t>
      </w:r>
      <w:r w:rsidRPr="00510B48">
        <w:t>hébergées</w:t>
      </w:r>
      <w:r w:rsidR="00A6293D" w:rsidRPr="00510B48">
        <w:t xml:space="preserve"> </w:t>
      </w:r>
      <w:r w:rsidRPr="00510B48">
        <w:t>ayant</w:t>
      </w:r>
      <w:r w:rsidR="00A6293D" w:rsidRPr="00510B48">
        <w:t xml:space="preserve"> </w:t>
      </w:r>
      <w:r w:rsidRPr="00510B48">
        <w:t>obtenu</w:t>
      </w:r>
      <w:r w:rsidR="00A6293D" w:rsidRPr="00510B48">
        <w:t xml:space="preserve"> </w:t>
      </w:r>
      <w:r w:rsidRPr="00510B48">
        <w:t>un</w:t>
      </w:r>
      <w:r w:rsidR="00A6293D" w:rsidRPr="00510B48">
        <w:t xml:space="preserve"> </w:t>
      </w:r>
      <w:r w:rsidRPr="00510B48">
        <w:t>logement</w:t>
      </w:r>
      <w:r w:rsidR="00601D40" w:rsidRPr="00510B48">
        <w:t>.</w:t>
      </w:r>
      <w:r w:rsidR="00A6293D" w:rsidRPr="00510B48">
        <w:t xml:space="preserve"> </w:t>
      </w:r>
      <w:r w:rsidRPr="00510B48">
        <w:t>Des</w:t>
      </w:r>
      <w:r w:rsidR="00A6293D" w:rsidRPr="00510B48">
        <w:t xml:space="preserve"> </w:t>
      </w:r>
      <w:r w:rsidRPr="00510B48">
        <w:t>fonds</w:t>
      </w:r>
      <w:r w:rsidR="00A6293D" w:rsidRPr="00510B48">
        <w:t xml:space="preserve"> </w:t>
      </w:r>
      <w:r w:rsidRPr="00510B48">
        <w:t>sont</w:t>
      </w:r>
      <w:r w:rsidR="00A6293D" w:rsidRPr="00510B48">
        <w:t xml:space="preserve"> </w:t>
      </w:r>
      <w:r w:rsidRPr="00510B48">
        <w:t>régulièrement</w:t>
      </w:r>
      <w:r w:rsidR="00A6293D" w:rsidRPr="00510B48">
        <w:t xml:space="preserve"> </w:t>
      </w:r>
      <w:r w:rsidRPr="00510B48">
        <w:t>débloqués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w:t>
      </w:r>
      <w:r w:rsidR="00A6293D" w:rsidRPr="00510B48">
        <w:t xml:space="preserve"> </w:t>
      </w:r>
      <w:r w:rsidRPr="00510B48">
        <w:t>programme</w:t>
      </w:r>
      <w:r w:rsidR="00A6293D" w:rsidRPr="00510B48">
        <w:t xml:space="preserve"> </w:t>
      </w:r>
      <w:r w:rsidRPr="00510B48">
        <w:t>annuel</w:t>
      </w:r>
      <w:r w:rsidR="00A6293D" w:rsidRPr="00510B48">
        <w:t xml:space="preserve"> </w:t>
      </w:r>
      <w:r w:rsidRPr="00510B48">
        <w:t>du</w:t>
      </w:r>
      <w:r w:rsidR="00A6293D" w:rsidRPr="00510B48">
        <w:t xml:space="preserve"> </w:t>
      </w:r>
      <w:r w:rsidRPr="00510B48">
        <w:t>Commissariat,</w:t>
      </w:r>
      <w:r w:rsidR="00A6293D" w:rsidRPr="00510B48">
        <w:t xml:space="preserve"> </w:t>
      </w:r>
      <w:r w:rsidRPr="00510B48">
        <w:t>notamment</w:t>
      </w:r>
      <w:r w:rsidR="00A6293D" w:rsidRPr="00510B48">
        <w:t xml:space="preserve"> </w:t>
      </w:r>
      <w:r w:rsidRPr="00510B48">
        <w:t>15</w:t>
      </w:r>
      <w:r w:rsidR="00BD38F8">
        <w:t> </w:t>
      </w:r>
      <w:r w:rsidRPr="00510B48">
        <w:t>millions</w:t>
      </w:r>
      <w:r w:rsidR="00A6293D" w:rsidRPr="00510B48">
        <w:t xml:space="preserve"> </w:t>
      </w:r>
      <w:r w:rsidRPr="00510B48">
        <w:t>de</w:t>
      </w:r>
      <w:r w:rsidR="00A6293D" w:rsidRPr="00510B48">
        <w:t xml:space="preserve"> </w:t>
      </w:r>
      <w:r w:rsidRPr="00510B48">
        <w:t>dinars</w:t>
      </w:r>
      <w:r w:rsidR="00A6293D" w:rsidRPr="00510B48">
        <w:t xml:space="preserve"> </w:t>
      </w:r>
      <w:r w:rsidRPr="00510B48">
        <w:t>en</w:t>
      </w:r>
      <w:r w:rsidR="00A6293D" w:rsidRPr="00510B48">
        <w:t xml:space="preserve"> </w:t>
      </w:r>
      <w:r w:rsidRPr="00510B48">
        <w:t>2020,</w:t>
      </w:r>
      <w:r w:rsidR="00A6293D" w:rsidRPr="00510B48">
        <w:t xml:space="preserve"> </w:t>
      </w:r>
      <w:r w:rsidRPr="00510B48">
        <w:t>pour</w:t>
      </w:r>
      <w:r w:rsidR="00A6293D" w:rsidRPr="00510B48">
        <w:t xml:space="preserve"> </w:t>
      </w:r>
      <w:r w:rsidRPr="00510B48">
        <w:t>remédier</w:t>
      </w:r>
      <w:r w:rsidR="00A6293D" w:rsidRPr="00510B48">
        <w:t xml:space="preserve"> </w:t>
      </w:r>
      <w:r w:rsidRPr="00510B48">
        <w:t>aux</w:t>
      </w:r>
      <w:r w:rsidR="00A6293D" w:rsidRPr="00510B48">
        <w:t xml:space="preserve"> </w:t>
      </w:r>
      <w:r w:rsidRPr="00510B48">
        <w:t>problèmes</w:t>
      </w:r>
      <w:r w:rsidR="00A6293D" w:rsidRPr="00510B48">
        <w:t xml:space="preserve"> </w:t>
      </w:r>
      <w:r w:rsidRPr="00510B48">
        <w:t>rencontrés</w:t>
      </w:r>
      <w:r w:rsidR="00A6293D" w:rsidRPr="00510B48">
        <w:t xml:space="preserve"> </w:t>
      </w:r>
      <w:r w:rsidRPr="00510B48">
        <w:t>par</w:t>
      </w:r>
      <w:r w:rsidR="00A6293D" w:rsidRPr="00510B48">
        <w:t xml:space="preserve"> </w:t>
      </w:r>
      <w:r w:rsidRPr="00510B48">
        <w:t>les</w:t>
      </w:r>
      <w:r w:rsidR="00A6293D" w:rsidRPr="00510B48">
        <w:t xml:space="preserve"> </w:t>
      </w:r>
      <w:r w:rsidRPr="00510B48">
        <w:t>centres</w:t>
      </w:r>
      <w:r w:rsidR="00A6293D" w:rsidRPr="00510B48">
        <w:t xml:space="preserve"> </w:t>
      </w:r>
      <w:r w:rsidRPr="00510B48">
        <w:t>collectifs</w:t>
      </w:r>
      <w:r w:rsidR="00A6293D" w:rsidRPr="00510B48">
        <w:t xml:space="preserve"> </w:t>
      </w:r>
      <w:r w:rsidRPr="00510B48">
        <w:t>informels</w:t>
      </w:r>
      <w:r w:rsidR="00601D40" w:rsidRPr="00510B48">
        <w:t>.</w:t>
      </w:r>
      <w:r w:rsidR="00A6293D" w:rsidRPr="00510B48">
        <w:t xml:space="preserve"> </w:t>
      </w:r>
      <w:r w:rsidRPr="00510B48">
        <w:t>Mais</w:t>
      </w:r>
      <w:r w:rsidR="00A6293D" w:rsidRPr="00510B48">
        <w:t xml:space="preserve"> </w:t>
      </w:r>
      <w:r w:rsidRPr="00510B48">
        <w:t>comme</w:t>
      </w:r>
      <w:r w:rsidR="00A6293D" w:rsidRPr="00510B48">
        <w:t xml:space="preserve"> </w:t>
      </w:r>
      <w:r w:rsidRPr="00510B48">
        <w:t>ces</w:t>
      </w:r>
      <w:r w:rsidR="00A6293D" w:rsidRPr="00510B48">
        <w:t xml:space="preserve"> </w:t>
      </w:r>
      <w:r w:rsidRPr="00510B48">
        <w:t>centres</w:t>
      </w:r>
      <w:r w:rsidR="00A6293D" w:rsidRPr="00510B48">
        <w:t xml:space="preserve"> </w:t>
      </w:r>
      <w:r w:rsidRPr="00510B48">
        <w:t>appartenaient</w:t>
      </w:r>
      <w:r w:rsidR="00A6293D" w:rsidRPr="00510B48">
        <w:t xml:space="preserve"> </w:t>
      </w:r>
      <w:r w:rsidRPr="00510B48">
        <w:t>pour</w:t>
      </w:r>
      <w:r w:rsidR="00A6293D" w:rsidRPr="00510B48">
        <w:t xml:space="preserve"> </w:t>
      </w:r>
      <w:r w:rsidRPr="00510B48">
        <w:t>la</w:t>
      </w:r>
      <w:r w:rsidR="00A6293D" w:rsidRPr="00510B48">
        <w:t xml:space="preserve"> </w:t>
      </w:r>
      <w:r w:rsidRPr="00510B48">
        <w:t>plupart</w:t>
      </w:r>
      <w:r w:rsidR="00A6293D" w:rsidRPr="00510B48">
        <w:t xml:space="preserve"> </w:t>
      </w:r>
      <w:r w:rsidRPr="00510B48">
        <w:t>à</w:t>
      </w:r>
      <w:r w:rsidR="00A6293D" w:rsidRPr="00510B48">
        <w:t xml:space="preserve"> </w:t>
      </w:r>
      <w:r w:rsidRPr="00510B48">
        <w:t>des</w:t>
      </w:r>
      <w:r w:rsidR="00A6293D" w:rsidRPr="00510B48">
        <w:t xml:space="preserve"> </w:t>
      </w:r>
      <w:r w:rsidRPr="00510B48">
        <w:t>entreprises</w:t>
      </w:r>
      <w:r w:rsidR="00A6293D" w:rsidRPr="00510B48">
        <w:t xml:space="preserve"> </w:t>
      </w:r>
      <w:r w:rsidRPr="00510B48">
        <w:t>qui</w:t>
      </w:r>
      <w:r w:rsidR="00A6293D" w:rsidRPr="00510B48">
        <w:t xml:space="preserve"> </w:t>
      </w:r>
      <w:r w:rsidRPr="00510B48">
        <w:t>ont</w:t>
      </w:r>
      <w:r w:rsidR="00A6293D" w:rsidRPr="00510B48">
        <w:t xml:space="preserve"> </w:t>
      </w:r>
      <w:r w:rsidRPr="00510B48">
        <w:t>fait</w:t>
      </w:r>
      <w:r w:rsidR="00A6293D" w:rsidRPr="00510B48">
        <w:t xml:space="preserve"> </w:t>
      </w:r>
      <w:r w:rsidRPr="00510B48">
        <w:t>faillite</w:t>
      </w:r>
      <w:r w:rsidR="00A6293D" w:rsidRPr="00510B48">
        <w:t xml:space="preserve"> </w:t>
      </w:r>
      <w:r w:rsidRPr="00510B48">
        <w:t>ou</w:t>
      </w:r>
      <w:r w:rsidR="00A6293D" w:rsidRPr="00510B48">
        <w:t xml:space="preserve"> </w:t>
      </w:r>
      <w:r w:rsidRPr="00510B48">
        <w:t>qui</w:t>
      </w:r>
      <w:r w:rsidR="00A6293D" w:rsidRPr="00510B48">
        <w:t xml:space="preserve"> </w:t>
      </w:r>
      <w:r w:rsidRPr="00510B48">
        <w:t>ont</w:t>
      </w:r>
      <w:r w:rsidR="00A6293D" w:rsidRPr="00510B48">
        <w:t xml:space="preserve"> </w:t>
      </w:r>
      <w:r w:rsidRPr="00510B48">
        <w:t>été</w:t>
      </w:r>
      <w:r w:rsidR="00A6293D" w:rsidRPr="00510B48">
        <w:t xml:space="preserve"> </w:t>
      </w:r>
      <w:r w:rsidRPr="00510B48">
        <w:t>partiellement</w:t>
      </w:r>
      <w:r w:rsidR="00A6293D" w:rsidRPr="00510B48">
        <w:t xml:space="preserve"> </w:t>
      </w:r>
      <w:r w:rsidRPr="00510B48">
        <w:t>privatisées,</w:t>
      </w:r>
      <w:r w:rsidR="00A6293D" w:rsidRPr="00510B48">
        <w:t xml:space="preserve"> </w:t>
      </w:r>
      <w:r w:rsidRPr="00510B48">
        <w:t>les</w:t>
      </w:r>
      <w:r w:rsidR="00A6293D" w:rsidRPr="00510B48">
        <w:t xml:space="preserve"> </w:t>
      </w:r>
      <w:r w:rsidRPr="00510B48">
        <w:t>problèmes</w:t>
      </w:r>
      <w:r w:rsidR="00A6293D" w:rsidRPr="00510B48">
        <w:t xml:space="preserve"> </w:t>
      </w:r>
      <w:r w:rsidRPr="00510B48">
        <w:t>sont</w:t>
      </w:r>
      <w:r w:rsidR="00A6293D" w:rsidRPr="00510B48">
        <w:t xml:space="preserve"> </w:t>
      </w:r>
      <w:r w:rsidRPr="00510B48">
        <w:t>difficiles</w:t>
      </w:r>
      <w:r w:rsidR="00A6293D" w:rsidRPr="00510B48">
        <w:t xml:space="preserve"> </w:t>
      </w:r>
      <w:r w:rsidRPr="00510B48">
        <w:t>à</w:t>
      </w:r>
      <w:r w:rsidR="00A6293D" w:rsidRPr="00510B48">
        <w:t xml:space="preserve"> </w:t>
      </w:r>
      <w:r w:rsidRPr="00510B48">
        <w:t>régler</w:t>
      </w:r>
      <w:r w:rsidR="00510B48">
        <w:t> :</w:t>
      </w:r>
      <w:r w:rsidR="00A6293D" w:rsidRPr="00510B48">
        <w:t xml:space="preserve"> </w:t>
      </w:r>
      <w:r w:rsidRPr="00510B48">
        <w:t>des</w:t>
      </w:r>
      <w:r w:rsidR="00A6293D" w:rsidRPr="00510B48">
        <w:t xml:space="preserve"> </w:t>
      </w:r>
      <w:r w:rsidRPr="00510B48">
        <w:t>questions</w:t>
      </w:r>
      <w:r w:rsidR="00A6293D" w:rsidRPr="00510B48">
        <w:t xml:space="preserve"> </w:t>
      </w:r>
      <w:r w:rsidRPr="00510B48">
        <w:t>de</w:t>
      </w:r>
      <w:r w:rsidR="00A6293D" w:rsidRPr="00510B48">
        <w:t xml:space="preserve"> </w:t>
      </w:r>
      <w:r w:rsidRPr="00510B48">
        <w:t>propriété</w:t>
      </w:r>
      <w:r w:rsidR="00A6293D" w:rsidRPr="00510B48">
        <w:t xml:space="preserve"> </w:t>
      </w:r>
      <w:r w:rsidRPr="00510B48">
        <w:t>se</w:t>
      </w:r>
      <w:r w:rsidR="00A6293D" w:rsidRPr="00510B48">
        <w:t xml:space="preserve"> </w:t>
      </w:r>
      <w:r w:rsidRPr="00510B48">
        <w:t>posent,</w:t>
      </w:r>
      <w:r w:rsidR="00A6293D" w:rsidRPr="00510B48">
        <w:t xml:space="preserve"> </w:t>
      </w:r>
      <w:r w:rsidRPr="00510B48">
        <w:t>on</w:t>
      </w:r>
      <w:r w:rsidR="00A6293D" w:rsidRPr="00510B48">
        <w:t xml:space="preserve"> </w:t>
      </w:r>
      <w:r w:rsidRPr="00510B48">
        <w:t>ne</w:t>
      </w:r>
      <w:r w:rsidR="00A6293D" w:rsidRPr="00510B48">
        <w:t xml:space="preserve"> </w:t>
      </w:r>
      <w:r w:rsidRPr="00510B48">
        <w:t>connaît</w:t>
      </w:r>
      <w:r w:rsidR="00A6293D" w:rsidRPr="00510B48">
        <w:t xml:space="preserve"> </w:t>
      </w:r>
      <w:r w:rsidRPr="00510B48">
        <w:t>pas</w:t>
      </w:r>
      <w:r w:rsidR="00A6293D" w:rsidRPr="00510B48">
        <w:t xml:space="preserve"> </w:t>
      </w:r>
      <w:r w:rsidRPr="00510B48">
        <w:t>toujours</w:t>
      </w:r>
      <w:r w:rsidR="00A6293D" w:rsidRPr="00510B48">
        <w:t xml:space="preserve"> </w:t>
      </w:r>
      <w:r w:rsidRPr="00510B48">
        <w:t>les</w:t>
      </w:r>
      <w:r w:rsidR="00A6293D" w:rsidRPr="00510B48">
        <w:t xml:space="preserve"> </w:t>
      </w:r>
      <w:r w:rsidRPr="00510B48">
        <w:t>propriétaires</w:t>
      </w:r>
      <w:r w:rsidR="00A6293D" w:rsidRPr="00510B48">
        <w:t xml:space="preserve"> </w:t>
      </w:r>
      <w:r w:rsidRPr="00510B48">
        <w:t>des</w:t>
      </w:r>
      <w:r w:rsidR="00A6293D" w:rsidRPr="00510B48">
        <w:t xml:space="preserve"> </w:t>
      </w:r>
      <w:r w:rsidRPr="00510B48">
        <w:t>biens,</w:t>
      </w:r>
      <w:r w:rsidR="00A6293D" w:rsidRPr="00510B48">
        <w:t xml:space="preserve"> </w:t>
      </w:r>
      <w:r w:rsidRPr="00510B48">
        <w:t>et</w:t>
      </w:r>
      <w:r w:rsidR="00A6293D" w:rsidRPr="00510B48">
        <w:t xml:space="preserve"> </w:t>
      </w:r>
      <w:r w:rsidRPr="00510B48">
        <w:t>l’administration</w:t>
      </w:r>
      <w:r w:rsidR="00A6293D" w:rsidRPr="00510B48">
        <w:t xml:space="preserve"> </w:t>
      </w:r>
      <w:r w:rsidRPr="00510B48">
        <w:t>de</w:t>
      </w:r>
      <w:r w:rsidR="00A6293D" w:rsidRPr="00510B48">
        <w:t xml:space="preserve"> </w:t>
      </w:r>
      <w:r w:rsidRPr="00510B48">
        <w:t>ces</w:t>
      </w:r>
      <w:r w:rsidR="00A6293D" w:rsidRPr="00510B48">
        <w:t xml:space="preserve"> </w:t>
      </w:r>
      <w:r w:rsidRPr="00510B48">
        <w:t>biens</w:t>
      </w:r>
      <w:r w:rsidR="00A6293D" w:rsidRPr="00510B48">
        <w:t xml:space="preserve"> </w:t>
      </w:r>
      <w:r w:rsidRPr="00510B48">
        <w:t>ne</w:t>
      </w:r>
      <w:r w:rsidR="00A6293D" w:rsidRPr="00510B48">
        <w:t xml:space="preserve"> </w:t>
      </w:r>
      <w:r w:rsidRPr="00510B48">
        <w:t>repose</w:t>
      </w:r>
      <w:r w:rsidR="00A6293D" w:rsidRPr="00510B48">
        <w:t xml:space="preserve"> </w:t>
      </w:r>
      <w:r w:rsidRPr="00510B48">
        <w:t>sur</w:t>
      </w:r>
      <w:r w:rsidR="00A6293D" w:rsidRPr="00510B48">
        <w:t xml:space="preserve"> </w:t>
      </w:r>
      <w:r w:rsidRPr="00510B48">
        <w:t>aucune</w:t>
      </w:r>
      <w:r w:rsidR="00A6293D" w:rsidRPr="00510B48">
        <w:t xml:space="preserve"> </w:t>
      </w:r>
      <w:r w:rsidRPr="00510B48">
        <w:t>base</w:t>
      </w:r>
      <w:r w:rsidR="00A6293D" w:rsidRPr="00510B48">
        <w:t xml:space="preserve"> </w:t>
      </w:r>
      <w:r w:rsidRPr="00510B48">
        <w:t>juridique.</w:t>
      </w:r>
    </w:p>
    <w:p w14:paraId="7B554596" w14:textId="7E30ACC2" w:rsidR="00222975" w:rsidRPr="00510B48" w:rsidRDefault="00222975" w:rsidP="00EE4A51">
      <w:pPr>
        <w:pStyle w:val="SingleTxtG"/>
      </w:pPr>
      <w:r w:rsidRPr="00510B48">
        <w:t>74.</w:t>
      </w:r>
      <w:r w:rsidRPr="00510B48">
        <w:tab/>
        <w:t>Entre</w:t>
      </w:r>
      <w:r w:rsidR="00A6293D" w:rsidRPr="00510B48">
        <w:t xml:space="preserve"> </w:t>
      </w:r>
      <w:r w:rsidRPr="00510B48">
        <w:t>2017</w:t>
      </w:r>
      <w:r w:rsidR="00A6293D" w:rsidRPr="00510B48">
        <w:t xml:space="preserve"> </w:t>
      </w:r>
      <w:r w:rsidRPr="00510B48">
        <w:t>et</w:t>
      </w:r>
      <w:r w:rsidR="00A6293D" w:rsidRPr="00510B48">
        <w:t xml:space="preserve"> </w:t>
      </w:r>
      <w:r w:rsidRPr="00510B48">
        <w:t>2020,</w:t>
      </w:r>
      <w:r w:rsidR="00A6293D" w:rsidRPr="00510B48">
        <w:t xml:space="preserve"> </w:t>
      </w:r>
      <w:r w:rsidRPr="00510B48">
        <w:t>plus</w:t>
      </w:r>
      <w:r w:rsidR="00A6293D" w:rsidRPr="00510B48">
        <w:t xml:space="preserve"> </w:t>
      </w:r>
      <w:r w:rsidRPr="00510B48">
        <w:t>de</w:t>
      </w:r>
      <w:r w:rsidR="00A6293D" w:rsidRPr="00510B48">
        <w:t xml:space="preserve"> </w:t>
      </w:r>
      <w:r w:rsidR="00BD38F8">
        <w:t>2 </w:t>
      </w:r>
      <w:r w:rsidRPr="00510B48">
        <w:t>milliards</w:t>
      </w:r>
      <w:r w:rsidR="00A6293D" w:rsidRPr="00510B48">
        <w:t xml:space="preserve"> </w:t>
      </w:r>
      <w:r w:rsidRPr="00510B48">
        <w:t>de</w:t>
      </w:r>
      <w:r w:rsidR="00A6293D" w:rsidRPr="00510B48">
        <w:t xml:space="preserve"> </w:t>
      </w:r>
      <w:r w:rsidRPr="00510B48">
        <w:t>dinars</w:t>
      </w:r>
      <w:r w:rsidR="00A6293D" w:rsidRPr="00510B48">
        <w:t xml:space="preserve"> </w:t>
      </w:r>
      <w:r w:rsidRPr="00510B48">
        <w:t>ont</w:t>
      </w:r>
      <w:r w:rsidR="00A6293D" w:rsidRPr="00510B48">
        <w:t xml:space="preserve"> </w:t>
      </w:r>
      <w:r w:rsidRPr="00510B48">
        <w:t>été</w:t>
      </w:r>
      <w:r w:rsidR="00A6293D" w:rsidRPr="00510B48">
        <w:t xml:space="preserve"> </w:t>
      </w:r>
      <w:r w:rsidRPr="00510B48">
        <w:t>alloués</w:t>
      </w:r>
      <w:r w:rsidR="00A6293D" w:rsidRPr="00510B48">
        <w:t xml:space="preserve"> </w:t>
      </w:r>
      <w:r w:rsidRPr="00510B48">
        <w:t>sur</w:t>
      </w:r>
      <w:r w:rsidR="00A6293D" w:rsidRPr="00510B48">
        <w:t xml:space="preserve"> </w:t>
      </w:r>
      <w:r w:rsidRPr="00510B48">
        <w:t>le</w:t>
      </w:r>
      <w:r w:rsidR="00A6293D" w:rsidRPr="00510B48">
        <w:t xml:space="preserve"> </w:t>
      </w:r>
      <w:r w:rsidRPr="00510B48">
        <w:t>budget</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pour</w:t>
      </w:r>
      <w:r w:rsidR="00A6293D" w:rsidRPr="00510B48">
        <w:t xml:space="preserve"> </w:t>
      </w:r>
      <w:r w:rsidRPr="00510B48">
        <w:t>offrir</w:t>
      </w:r>
      <w:r w:rsidR="00A6293D" w:rsidRPr="00510B48">
        <w:t xml:space="preserve"> </w:t>
      </w:r>
      <w:r w:rsidRPr="00510B48">
        <w:t>aux</w:t>
      </w:r>
      <w:r w:rsidR="00A6293D" w:rsidRPr="00510B48">
        <w:t xml:space="preserve"> </w:t>
      </w:r>
      <w:r w:rsidRPr="00510B48">
        <w:t>PDI</w:t>
      </w:r>
      <w:r w:rsidR="00A6293D" w:rsidRPr="00510B48">
        <w:t xml:space="preserve"> </w:t>
      </w:r>
      <w:r w:rsidRPr="00510B48">
        <w:t>des</w:t>
      </w:r>
      <w:r w:rsidR="00A6293D" w:rsidRPr="00510B48">
        <w:t xml:space="preserve"> </w:t>
      </w:r>
      <w:r w:rsidRPr="00510B48">
        <w:t>solutions</w:t>
      </w:r>
      <w:r w:rsidR="00A6293D" w:rsidRPr="00510B48">
        <w:t xml:space="preserve"> </w:t>
      </w:r>
      <w:r w:rsidRPr="00510B48">
        <w:t>de</w:t>
      </w:r>
      <w:r w:rsidR="00A6293D" w:rsidRPr="00510B48">
        <w:t xml:space="preserve"> </w:t>
      </w:r>
      <w:r w:rsidRPr="00510B48">
        <w:t>logement</w:t>
      </w:r>
      <w:r w:rsidR="00A6293D" w:rsidRPr="00510B48">
        <w:t xml:space="preserve"> </w:t>
      </w:r>
      <w:r w:rsidRPr="00510B48">
        <w:t>pérennes</w:t>
      </w:r>
      <w:r w:rsidR="00A6293D" w:rsidRPr="00510B48">
        <w:t xml:space="preserve"> </w:t>
      </w:r>
      <w:r w:rsidRPr="00510B48">
        <w:t>et</w:t>
      </w:r>
      <w:r w:rsidR="00A6293D" w:rsidRPr="00510B48">
        <w:t xml:space="preserve"> </w:t>
      </w:r>
      <w:r w:rsidRPr="00510B48">
        <w:t>des</w:t>
      </w:r>
      <w:r w:rsidR="00A6293D" w:rsidRPr="00510B48">
        <w:t xml:space="preserve"> </w:t>
      </w:r>
      <w:r w:rsidRPr="00510B48">
        <w:t>moyens</w:t>
      </w:r>
      <w:r w:rsidR="00A6293D" w:rsidRPr="00510B48">
        <w:t xml:space="preserve"> </w:t>
      </w:r>
      <w:r w:rsidRPr="00510B48">
        <w:t>de</w:t>
      </w:r>
      <w:r w:rsidR="00A6293D" w:rsidRPr="00510B48">
        <w:t xml:space="preserve"> </w:t>
      </w:r>
      <w:r w:rsidRPr="00510B48">
        <w:t>subsistance</w:t>
      </w:r>
      <w:r w:rsidR="00601D40" w:rsidRPr="00510B48">
        <w:t>.</w:t>
      </w:r>
      <w:r w:rsidR="00A6293D" w:rsidRPr="00510B48">
        <w:t xml:space="preserve"> </w:t>
      </w:r>
      <w:r w:rsidRPr="00510B48">
        <w:t>Cela</w:t>
      </w:r>
      <w:r w:rsidR="00A6293D" w:rsidRPr="00510B48">
        <w:t xml:space="preserve"> </w:t>
      </w:r>
      <w:r w:rsidRPr="00510B48">
        <w:t>a</w:t>
      </w:r>
      <w:r w:rsidR="00A6293D" w:rsidRPr="00510B48">
        <w:t xml:space="preserve"> </w:t>
      </w:r>
      <w:r w:rsidRPr="00510B48">
        <w:t>permis</w:t>
      </w:r>
      <w:r w:rsidR="00A6293D" w:rsidRPr="00510B48">
        <w:t xml:space="preserve"> </w:t>
      </w:r>
      <w:r w:rsidRPr="00510B48">
        <w:t>de</w:t>
      </w:r>
      <w:r w:rsidR="00A6293D" w:rsidRPr="00510B48">
        <w:t xml:space="preserve"> </w:t>
      </w:r>
      <w:r w:rsidRPr="00510B48">
        <w:t>venir</w:t>
      </w:r>
      <w:r w:rsidR="00A6293D" w:rsidRPr="00510B48">
        <w:t xml:space="preserve"> </w:t>
      </w:r>
      <w:r w:rsidRPr="00510B48">
        <w:t>en</w:t>
      </w:r>
      <w:r w:rsidR="00A6293D" w:rsidRPr="00510B48">
        <w:t xml:space="preserve"> </w:t>
      </w:r>
      <w:r w:rsidRPr="00510B48">
        <w:t>aide</w:t>
      </w:r>
      <w:r w:rsidR="00A6293D" w:rsidRPr="00510B48">
        <w:t xml:space="preserve"> </w:t>
      </w:r>
      <w:r w:rsidRPr="00510B48">
        <w:t>à</w:t>
      </w:r>
      <w:r w:rsidR="00A6293D" w:rsidRPr="00510B48">
        <w:t xml:space="preserve"> </w:t>
      </w:r>
      <w:r w:rsidRPr="00510B48">
        <w:t>1</w:t>
      </w:r>
      <w:r w:rsidR="00BD38F8">
        <w:t> </w:t>
      </w:r>
      <w:r w:rsidRPr="00510B48">
        <w:t>865</w:t>
      </w:r>
      <w:r w:rsidR="00A6293D" w:rsidRPr="00510B48">
        <w:t xml:space="preserve"> </w:t>
      </w:r>
      <w:r w:rsidRPr="00510B48">
        <w:t>familles</w:t>
      </w:r>
      <w:r w:rsidR="00A6293D" w:rsidRPr="00510B48">
        <w:t xml:space="preserve"> </w:t>
      </w:r>
      <w:r w:rsidRPr="00510B48">
        <w:t>(817</w:t>
      </w:r>
      <w:r w:rsidR="00A6293D" w:rsidRPr="00510B48">
        <w:t xml:space="preserve"> </w:t>
      </w:r>
      <w:r w:rsidRPr="00510B48">
        <w:t>ont</w:t>
      </w:r>
      <w:r w:rsidR="00A6293D" w:rsidRPr="00510B48">
        <w:t xml:space="preserve"> </w:t>
      </w:r>
      <w:r w:rsidRPr="00510B48">
        <w:t>reçu</w:t>
      </w:r>
      <w:r w:rsidR="00A6293D" w:rsidRPr="00510B48">
        <w:t xml:space="preserve"> </w:t>
      </w:r>
      <w:r w:rsidRPr="00510B48">
        <w:t>des</w:t>
      </w:r>
      <w:r w:rsidR="00A6293D" w:rsidRPr="00510B48">
        <w:t xml:space="preserve"> </w:t>
      </w:r>
      <w:r w:rsidRPr="00510B48">
        <w:t>matériaux</w:t>
      </w:r>
      <w:r w:rsidR="00A6293D" w:rsidRPr="00510B48">
        <w:t xml:space="preserve"> </w:t>
      </w:r>
      <w:r w:rsidRPr="00510B48">
        <w:t>de</w:t>
      </w:r>
      <w:r w:rsidR="00A6293D" w:rsidRPr="00510B48">
        <w:t xml:space="preserve"> </w:t>
      </w:r>
      <w:r w:rsidRPr="00510B48">
        <w:t>construction</w:t>
      </w:r>
      <w:r w:rsidR="00A6293D" w:rsidRPr="00510B48">
        <w:t xml:space="preserve"> </w:t>
      </w:r>
      <w:r w:rsidRPr="00510B48">
        <w:t>pour</w:t>
      </w:r>
      <w:r w:rsidR="00A6293D" w:rsidRPr="00510B48">
        <w:t xml:space="preserve"> </w:t>
      </w:r>
      <w:r w:rsidRPr="00510B48">
        <w:t>finir</w:t>
      </w:r>
      <w:r w:rsidR="00A6293D" w:rsidRPr="00510B48">
        <w:t xml:space="preserve"> </w:t>
      </w:r>
      <w:r w:rsidRPr="00510B48">
        <w:t>de</w:t>
      </w:r>
      <w:r w:rsidR="00A6293D" w:rsidRPr="00510B48">
        <w:t xml:space="preserve"> </w:t>
      </w:r>
      <w:r w:rsidRPr="00510B48">
        <w:t>construire</w:t>
      </w:r>
      <w:r w:rsidR="00A6293D" w:rsidRPr="00510B48">
        <w:t xml:space="preserve"> </w:t>
      </w:r>
      <w:r w:rsidRPr="00510B48">
        <w:t>ou</w:t>
      </w:r>
      <w:r w:rsidR="00A6293D" w:rsidRPr="00510B48">
        <w:t xml:space="preserve"> </w:t>
      </w:r>
      <w:r w:rsidRPr="00510B48">
        <w:t>rénover</w:t>
      </w:r>
      <w:r w:rsidR="00A6293D" w:rsidRPr="00510B48">
        <w:t xml:space="preserve"> </w:t>
      </w:r>
      <w:r w:rsidRPr="00510B48">
        <w:t>un</w:t>
      </w:r>
      <w:r w:rsidR="00A6293D" w:rsidRPr="00510B48">
        <w:t xml:space="preserve"> </w:t>
      </w:r>
      <w:r w:rsidRPr="00510B48">
        <w:t>logement,</w:t>
      </w:r>
      <w:r w:rsidR="00A6293D" w:rsidRPr="00510B48">
        <w:t xml:space="preserve"> </w:t>
      </w:r>
      <w:r w:rsidRPr="00510B48">
        <w:t>386</w:t>
      </w:r>
      <w:r w:rsidR="00A6293D" w:rsidRPr="00510B48">
        <w:t xml:space="preserve"> </w:t>
      </w:r>
      <w:r w:rsidRPr="00510B48">
        <w:t>ont</w:t>
      </w:r>
      <w:r w:rsidR="00A6293D" w:rsidRPr="00510B48">
        <w:t xml:space="preserve"> </w:t>
      </w:r>
      <w:r w:rsidRPr="00510B48">
        <w:t>pu</w:t>
      </w:r>
      <w:r w:rsidR="00A6293D" w:rsidRPr="00510B48">
        <w:t xml:space="preserve"> </w:t>
      </w:r>
      <w:r w:rsidRPr="00510B48">
        <w:t>acquérir</w:t>
      </w:r>
      <w:r w:rsidR="00A6293D" w:rsidRPr="00510B48">
        <w:t xml:space="preserve"> </w:t>
      </w:r>
      <w:r w:rsidRPr="00510B48">
        <w:t>un</w:t>
      </w:r>
      <w:r w:rsidR="00A6293D" w:rsidRPr="00510B48">
        <w:t xml:space="preserve"> </w:t>
      </w:r>
      <w:r w:rsidRPr="00510B48">
        <w:t>logement</w:t>
      </w:r>
      <w:r w:rsidR="00A6293D" w:rsidRPr="00510B48">
        <w:t xml:space="preserve"> </w:t>
      </w:r>
      <w:r w:rsidRPr="00510B48">
        <w:t>avec</w:t>
      </w:r>
      <w:r w:rsidR="00A6293D" w:rsidRPr="00510B48">
        <w:t xml:space="preserve"> </w:t>
      </w:r>
      <w:r w:rsidRPr="00510B48">
        <w:t>jardin</w:t>
      </w:r>
      <w:r w:rsidR="00A6293D" w:rsidRPr="00510B48">
        <w:t xml:space="preserve"> </w:t>
      </w:r>
      <w:r w:rsidRPr="00510B48">
        <w:t>et</w:t>
      </w:r>
      <w:r w:rsidR="00A6293D" w:rsidRPr="00510B48">
        <w:t xml:space="preserve"> </w:t>
      </w:r>
      <w:r w:rsidRPr="00510B48">
        <w:t>662</w:t>
      </w:r>
      <w:r w:rsidR="00A6293D" w:rsidRPr="00510B48">
        <w:t xml:space="preserve"> </w:t>
      </w:r>
      <w:r w:rsidRPr="00510B48">
        <w:t>ont</w:t>
      </w:r>
      <w:r w:rsidR="00A6293D" w:rsidRPr="00510B48">
        <w:t xml:space="preserve"> </w:t>
      </w:r>
      <w:r w:rsidRPr="00510B48">
        <w:t>obtenu</w:t>
      </w:r>
      <w:r w:rsidR="00A6293D" w:rsidRPr="00510B48">
        <w:t xml:space="preserve"> </w:t>
      </w:r>
      <w:r w:rsidRPr="00510B48">
        <w:t>une</w:t>
      </w:r>
      <w:r w:rsidR="00A6293D" w:rsidRPr="00510B48">
        <w:t xml:space="preserve"> </w:t>
      </w:r>
      <w:r w:rsidRPr="00510B48">
        <w:t>subvention</w:t>
      </w:r>
      <w:r w:rsidR="00A6293D" w:rsidRPr="00510B48">
        <w:t xml:space="preserve"> </w:t>
      </w:r>
      <w:r w:rsidRPr="00510B48">
        <w:t>pour</w:t>
      </w:r>
      <w:r w:rsidR="00A6293D" w:rsidRPr="00510B48">
        <w:t xml:space="preserve"> </w:t>
      </w:r>
      <w:r w:rsidRPr="00510B48">
        <w:t>démarrer</w:t>
      </w:r>
      <w:r w:rsidR="00A6293D" w:rsidRPr="00510B48">
        <w:t xml:space="preserve"> </w:t>
      </w:r>
      <w:r w:rsidRPr="00510B48">
        <w:t>ou</w:t>
      </w:r>
      <w:r w:rsidR="00A6293D" w:rsidRPr="00510B48">
        <w:t xml:space="preserve"> </w:t>
      </w:r>
      <w:r w:rsidRPr="00510B48">
        <w:t>développer</w:t>
      </w:r>
      <w:r w:rsidR="00A6293D" w:rsidRPr="00510B48">
        <w:t xml:space="preserve"> </w:t>
      </w:r>
      <w:r w:rsidRPr="00510B48">
        <w:t>une</w:t>
      </w:r>
      <w:r w:rsidR="00A6293D" w:rsidRPr="00510B48">
        <w:t xml:space="preserve"> </w:t>
      </w:r>
      <w:r w:rsidRPr="00510B48">
        <w:t>activité</w:t>
      </w:r>
      <w:r w:rsidR="00A6293D" w:rsidRPr="00510B48">
        <w:t xml:space="preserve"> </w:t>
      </w:r>
      <w:r w:rsidRPr="00510B48">
        <w:t>génératrice</w:t>
      </w:r>
      <w:r w:rsidR="00A6293D" w:rsidRPr="00510B48">
        <w:t xml:space="preserve"> </w:t>
      </w:r>
      <w:r w:rsidRPr="00510B48">
        <w:t>de</w:t>
      </w:r>
      <w:r w:rsidR="00A6293D" w:rsidRPr="00510B48">
        <w:t xml:space="preserve"> </w:t>
      </w:r>
      <w:r w:rsidRPr="00510B48">
        <w:t>revenus)</w:t>
      </w:r>
      <w:r w:rsidR="00601D40" w:rsidRPr="00510B48">
        <w:t>.</w:t>
      </w:r>
      <w:r w:rsidR="00A6293D" w:rsidRPr="00510B48">
        <w:t xml:space="preserve"> </w:t>
      </w:r>
      <w:r w:rsidRPr="00510B48">
        <w:t>Outre</w:t>
      </w:r>
      <w:r w:rsidR="00A6293D" w:rsidRPr="00510B48">
        <w:t xml:space="preserve"> </w:t>
      </w:r>
      <w:r w:rsidRPr="00510B48">
        <w:t>les</w:t>
      </w:r>
      <w:r w:rsidR="00A6293D" w:rsidRPr="00510B48">
        <w:t xml:space="preserve"> </w:t>
      </w:r>
      <w:r w:rsidRPr="00510B48">
        <w:t>projets</w:t>
      </w:r>
      <w:r w:rsidR="00A6293D" w:rsidRPr="00510B48">
        <w:t xml:space="preserve"> </w:t>
      </w:r>
      <w:r w:rsidRPr="00510B48">
        <w:t>financés</w:t>
      </w:r>
      <w:r w:rsidR="00A6293D" w:rsidRPr="00510B48">
        <w:t xml:space="preserve"> </w:t>
      </w:r>
      <w:r w:rsidRPr="00510B48">
        <w:t>par</w:t>
      </w:r>
      <w:r w:rsidR="00A6293D" w:rsidRPr="00510B48">
        <w:t xml:space="preserve"> </w:t>
      </w:r>
      <w:r w:rsidRPr="00510B48">
        <w:t>l’État,</w:t>
      </w:r>
      <w:r w:rsidR="00A6293D" w:rsidRPr="00510B48">
        <w:t xml:space="preserve"> </w:t>
      </w:r>
      <w:r w:rsidRPr="00510B48">
        <w:t>des</w:t>
      </w:r>
      <w:r w:rsidR="00A6293D" w:rsidRPr="00510B48">
        <w:t xml:space="preserve"> </w:t>
      </w:r>
      <w:r w:rsidRPr="00510B48">
        <w:t>projets</w:t>
      </w:r>
      <w:r w:rsidR="00A6293D" w:rsidRPr="00510B48">
        <w:t xml:space="preserve"> </w:t>
      </w:r>
      <w:r w:rsidRPr="00510B48">
        <w:t>destinés</w:t>
      </w:r>
      <w:r w:rsidR="00A6293D" w:rsidRPr="00510B48">
        <w:t xml:space="preserve"> </w:t>
      </w:r>
      <w:r w:rsidRPr="00510B48">
        <w:t>à</w:t>
      </w:r>
      <w:r w:rsidR="00A6293D" w:rsidRPr="00510B48">
        <w:t xml:space="preserve"> </w:t>
      </w:r>
      <w:r w:rsidRPr="00510B48">
        <w:t>trouver</w:t>
      </w:r>
      <w:r w:rsidR="00A6293D" w:rsidRPr="00510B48">
        <w:t xml:space="preserve"> </w:t>
      </w:r>
      <w:r w:rsidRPr="00510B48">
        <w:t>des</w:t>
      </w:r>
      <w:r w:rsidR="00A6293D" w:rsidRPr="00510B48">
        <w:t xml:space="preserve"> </w:t>
      </w:r>
      <w:r w:rsidRPr="00510B48">
        <w:t>solutions</w:t>
      </w:r>
      <w:r w:rsidR="00A6293D" w:rsidRPr="00510B48">
        <w:t xml:space="preserve"> </w:t>
      </w:r>
      <w:r w:rsidRPr="00510B48">
        <w:t>de</w:t>
      </w:r>
      <w:r w:rsidR="00A6293D" w:rsidRPr="00510B48">
        <w:t xml:space="preserve"> </w:t>
      </w:r>
      <w:r w:rsidRPr="00510B48">
        <w:t>logement</w:t>
      </w:r>
      <w:r w:rsidR="00A6293D" w:rsidRPr="00510B48">
        <w:t xml:space="preserve"> </w:t>
      </w:r>
      <w:r w:rsidRPr="00510B48">
        <w:t>pour</w:t>
      </w:r>
      <w:r w:rsidR="00A6293D" w:rsidRPr="00510B48">
        <w:t xml:space="preserve"> </w:t>
      </w:r>
      <w:r w:rsidRPr="00510B48">
        <w:t>les</w:t>
      </w:r>
      <w:r w:rsidR="00A6293D" w:rsidRPr="00510B48">
        <w:t xml:space="preserve"> </w:t>
      </w:r>
      <w:r w:rsidRPr="00510B48">
        <w:t>PDI</w:t>
      </w:r>
      <w:r w:rsidR="00A6293D" w:rsidRPr="00510B48">
        <w:t xml:space="preserve"> </w:t>
      </w:r>
      <w:r w:rsidRPr="00510B48">
        <w:t>sont</w:t>
      </w:r>
      <w:r w:rsidR="00A6293D" w:rsidRPr="00510B48">
        <w:t xml:space="preserve"> </w:t>
      </w:r>
      <w:r w:rsidRPr="00510B48">
        <w:t>régulièrement</w:t>
      </w:r>
      <w:r w:rsidR="00A6293D" w:rsidRPr="00510B48">
        <w:t xml:space="preserve"> </w:t>
      </w:r>
      <w:r w:rsidRPr="00510B48">
        <w:t>soumis</w:t>
      </w:r>
      <w:r w:rsidR="00A6293D" w:rsidRPr="00510B48">
        <w:t xml:space="preserve"> </w:t>
      </w:r>
      <w:r w:rsidRPr="00510B48">
        <w:t>à</w:t>
      </w:r>
      <w:r w:rsidR="00A6293D" w:rsidRPr="00510B48">
        <w:t xml:space="preserve"> </w:t>
      </w:r>
      <w:r w:rsidRPr="00510B48">
        <w:t>la</w:t>
      </w:r>
      <w:r w:rsidR="00A6293D" w:rsidRPr="00510B48">
        <w:t xml:space="preserve"> </w:t>
      </w:r>
      <w:r w:rsidRPr="00510B48">
        <w:t>communauté</w:t>
      </w:r>
      <w:r w:rsidR="00A6293D" w:rsidRPr="00510B48">
        <w:t xml:space="preserve"> </w:t>
      </w:r>
      <w:r w:rsidRPr="00510B48">
        <w:t>internationale</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l’aide</w:t>
      </w:r>
      <w:r w:rsidR="00A6293D" w:rsidRPr="00510B48">
        <w:t xml:space="preserve"> </w:t>
      </w:r>
      <w:r w:rsidRPr="00510B48">
        <w:t>au</w:t>
      </w:r>
      <w:r w:rsidR="00A6293D" w:rsidRPr="00510B48">
        <w:t xml:space="preserve"> </w:t>
      </w:r>
      <w:r w:rsidRPr="00510B48">
        <w:t>développement</w:t>
      </w:r>
      <w:r w:rsidR="00601D40" w:rsidRPr="00510B48">
        <w:t>.</w:t>
      </w:r>
      <w:r w:rsidR="00A6293D" w:rsidRPr="00510B48">
        <w:t xml:space="preserve"> </w:t>
      </w:r>
      <w:r w:rsidRPr="00510B48">
        <w:t>C’est</w:t>
      </w:r>
      <w:r w:rsidR="00A6293D" w:rsidRPr="00510B48">
        <w:t xml:space="preserve"> </w:t>
      </w:r>
      <w:r w:rsidRPr="00510B48">
        <w:t>ainsi</w:t>
      </w:r>
      <w:r w:rsidR="00A6293D" w:rsidRPr="00510B48">
        <w:t xml:space="preserve"> </w:t>
      </w:r>
      <w:r w:rsidRPr="00510B48">
        <w:t>qu’un</w:t>
      </w:r>
      <w:r w:rsidR="00A6293D" w:rsidRPr="00510B48">
        <w:t xml:space="preserve"> </w:t>
      </w:r>
      <w:r w:rsidRPr="00510B48">
        <w:t>projet</w:t>
      </w:r>
      <w:r w:rsidR="00A6293D" w:rsidRPr="00510B48">
        <w:t xml:space="preserve"> </w:t>
      </w:r>
      <w:r w:rsidRPr="00510B48">
        <w:t>financé</w:t>
      </w:r>
      <w:r w:rsidR="00A6293D" w:rsidRPr="00510B48">
        <w:t xml:space="preserve"> </w:t>
      </w:r>
      <w:r w:rsidRPr="00510B48">
        <w:t>par</w:t>
      </w:r>
      <w:r w:rsidR="00A6293D" w:rsidRPr="00510B48">
        <w:t xml:space="preserve"> </w:t>
      </w:r>
      <w:r w:rsidRPr="00510B48">
        <w:t>l’</w:t>
      </w:r>
      <w:r w:rsidR="002313A3">
        <w:t>Union européenne</w:t>
      </w:r>
      <w:r w:rsidR="00A6293D" w:rsidRPr="00510B48">
        <w:t xml:space="preserve"> </w:t>
      </w:r>
      <w:r w:rsidRPr="00510B48">
        <w:t>(IAP)</w:t>
      </w:r>
      <w:r w:rsidR="00A6293D" w:rsidRPr="00510B48">
        <w:t xml:space="preserve"> </w:t>
      </w:r>
      <w:r w:rsidRPr="00510B48">
        <w:t>pour</w:t>
      </w:r>
      <w:r w:rsidR="00A6293D" w:rsidRPr="00510B48">
        <w:t xml:space="preserve"> </w:t>
      </w:r>
      <w:r w:rsidRPr="00510B48">
        <w:t>un</w:t>
      </w:r>
      <w:r w:rsidR="00A6293D" w:rsidRPr="00510B48">
        <w:t xml:space="preserve"> </w:t>
      </w:r>
      <w:r w:rsidRPr="00510B48">
        <w:t>montant</w:t>
      </w:r>
      <w:r w:rsidR="00A6293D" w:rsidRPr="00510B48">
        <w:t xml:space="preserve"> </w:t>
      </w:r>
      <w:r w:rsidRPr="00510B48">
        <w:t>de</w:t>
      </w:r>
      <w:r w:rsidR="00A6293D" w:rsidRPr="00510B48">
        <w:t xml:space="preserve"> </w:t>
      </w:r>
      <w:r w:rsidRPr="00510B48">
        <w:t>3,3</w:t>
      </w:r>
      <w:r w:rsidR="00BD38F8">
        <w:t> </w:t>
      </w:r>
      <w:r w:rsidRPr="00510B48">
        <w:t>millions</w:t>
      </w:r>
      <w:r w:rsidR="00A6293D" w:rsidRPr="00510B48">
        <w:t xml:space="preserve"> </w:t>
      </w:r>
      <w:r w:rsidRPr="00510B48">
        <w:t>d’euros,</w:t>
      </w:r>
      <w:r w:rsidR="00A6293D" w:rsidRPr="00510B48">
        <w:t xml:space="preserve"> </w:t>
      </w:r>
      <w:r w:rsidRPr="00510B48">
        <w:t>avec</w:t>
      </w:r>
      <w:r w:rsidR="00A6293D" w:rsidRPr="00510B48">
        <w:t xml:space="preserve"> </w:t>
      </w:r>
      <w:r w:rsidRPr="00510B48">
        <w:t>24</w:t>
      </w:r>
      <w:r w:rsidR="00BD38F8">
        <w:t> </w:t>
      </w:r>
      <w:r w:rsidRPr="00510B48">
        <w:t>millions</w:t>
      </w:r>
      <w:r w:rsidR="00A6293D" w:rsidRPr="00510B48">
        <w:t xml:space="preserve"> </w:t>
      </w:r>
      <w:r w:rsidRPr="00510B48">
        <w:t>de</w:t>
      </w:r>
      <w:r w:rsidR="00A6293D" w:rsidRPr="00510B48">
        <w:t xml:space="preserve"> </w:t>
      </w:r>
      <w:r w:rsidRPr="00510B48">
        <w:t>dinars</w:t>
      </w:r>
      <w:r w:rsidR="00A6293D" w:rsidRPr="00510B48">
        <w:t xml:space="preserve"> </w:t>
      </w:r>
      <w:r w:rsidRPr="00510B48">
        <w:t>de</w:t>
      </w:r>
      <w:r w:rsidR="00A6293D" w:rsidRPr="00510B48">
        <w:t xml:space="preserve"> </w:t>
      </w:r>
      <w:r w:rsidRPr="00510B48">
        <w:t>contribution</w:t>
      </w:r>
      <w:r w:rsidR="00A6293D" w:rsidRPr="00510B48">
        <w:t xml:space="preserve"> </w:t>
      </w:r>
      <w:r w:rsidRPr="00510B48">
        <w:t>nationale,</w:t>
      </w:r>
      <w:r w:rsidR="00A6293D" w:rsidRPr="00510B48">
        <w:t xml:space="preserve"> </w:t>
      </w:r>
      <w:r w:rsidRPr="00510B48">
        <w:t>a</w:t>
      </w:r>
      <w:r w:rsidR="00A6293D" w:rsidRPr="00510B48">
        <w:t xml:space="preserve"> </w:t>
      </w:r>
      <w:r w:rsidRPr="00510B48">
        <w:t>permis</w:t>
      </w:r>
      <w:r w:rsidR="00A6293D" w:rsidRPr="00510B48">
        <w:t xml:space="preserve"> </w:t>
      </w:r>
      <w:r w:rsidRPr="00510B48">
        <w:t>d’offrir</w:t>
      </w:r>
      <w:r w:rsidR="00A6293D" w:rsidRPr="00510B48">
        <w:t xml:space="preserve"> </w:t>
      </w:r>
      <w:r w:rsidRPr="00510B48">
        <w:t>234</w:t>
      </w:r>
      <w:r w:rsidR="00BD38F8">
        <w:t> </w:t>
      </w:r>
      <w:r w:rsidRPr="00510B48">
        <w:t>solutions</w:t>
      </w:r>
      <w:r w:rsidR="00A6293D" w:rsidRPr="00510B48">
        <w:t xml:space="preserve"> </w:t>
      </w:r>
      <w:r w:rsidRPr="00510B48">
        <w:t>de</w:t>
      </w:r>
      <w:r w:rsidR="00A6293D" w:rsidRPr="00510B48">
        <w:t xml:space="preserve"> </w:t>
      </w:r>
      <w:r w:rsidRPr="00510B48">
        <w:t>logement</w:t>
      </w:r>
      <w:r w:rsidR="00A6293D" w:rsidRPr="00510B48">
        <w:t xml:space="preserve"> </w:t>
      </w:r>
      <w:r w:rsidRPr="00510B48">
        <w:t>à</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ainsi</w:t>
      </w:r>
      <w:r w:rsidR="00A6293D" w:rsidRPr="00510B48">
        <w:t xml:space="preserve"> </w:t>
      </w:r>
      <w:r w:rsidRPr="00510B48">
        <w:t>que</w:t>
      </w:r>
      <w:r w:rsidR="00A6293D" w:rsidRPr="00510B48">
        <w:t xml:space="preserve"> </w:t>
      </w:r>
      <w:r w:rsidRPr="00510B48">
        <w:t>des</w:t>
      </w:r>
      <w:r w:rsidR="00A6293D" w:rsidRPr="00510B48">
        <w:t xml:space="preserve"> </w:t>
      </w:r>
      <w:r w:rsidRPr="00510B48">
        <w:t>moyens</w:t>
      </w:r>
      <w:r w:rsidR="00A6293D" w:rsidRPr="00510B48">
        <w:t xml:space="preserve"> </w:t>
      </w:r>
      <w:r w:rsidRPr="00510B48">
        <w:t>de</w:t>
      </w:r>
      <w:r w:rsidR="00A6293D" w:rsidRPr="00510B48">
        <w:t xml:space="preserve"> </w:t>
      </w:r>
      <w:r w:rsidRPr="00510B48">
        <w:t>subsistance</w:t>
      </w:r>
      <w:r w:rsidR="00A6293D" w:rsidRPr="00510B48">
        <w:t xml:space="preserve"> </w:t>
      </w:r>
      <w:r w:rsidRPr="00510B48">
        <w:t>à</w:t>
      </w:r>
      <w:r w:rsidR="00A6293D" w:rsidRPr="00510B48">
        <w:t xml:space="preserve"> </w:t>
      </w:r>
      <w:r w:rsidRPr="00510B48">
        <w:t>168</w:t>
      </w:r>
      <w:r w:rsidR="00BD38F8">
        <w:t> </w:t>
      </w:r>
      <w:r w:rsidRPr="00510B48">
        <w:t>familles.</w:t>
      </w:r>
    </w:p>
    <w:p w14:paraId="115B75BE" w14:textId="056F14E8" w:rsidR="00222975" w:rsidRPr="00510B48" w:rsidRDefault="00222975" w:rsidP="00EE4A51">
      <w:pPr>
        <w:pStyle w:val="SingleTxtG"/>
      </w:pPr>
      <w:r w:rsidRPr="00510B48">
        <w:lastRenderedPageBreak/>
        <w:t>75.</w:t>
      </w:r>
      <w:r w:rsidRPr="00510B48">
        <w:tab/>
        <w:t>Les</w:t>
      </w:r>
      <w:r w:rsidR="00A6293D" w:rsidRPr="00510B48">
        <w:t xml:space="preserve"> </w:t>
      </w:r>
      <w:r w:rsidRPr="00510B48">
        <w:t>conditions</w:t>
      </w:r>
      <w:r w:rsidR="00A6293D" w:rsidRPr="00510B48">
        <w:t xml:space="preserve"> </w:t>
      </w:r>
      <w:r w:rsidRPr="00510B48">
        <w:t>nécessaires</w:t>
      </w:r>
      <w:r w:rsidR="00A6293D" w:rsidRPr="00510B48">
        <w:t xml:space="preserve"> </w:t>
      </w:r>
      <w:r w:rsidRPr="00510B48">
        <w:t>au</w:t>
      </w:r>
      <w:r w:rsidR="00A6293D" w:rsidRPr="00510B48">
        <w:t xml:space="preserve"> </w:t>
      </w:r>
      <w:r w:rsidRPr="00510B48">
        <w:t>retour</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n’étant</w:t>
      </w:r>
      <w:r w:rsidR="00A6293D" w:rsidRPr="00510B48">
        <w:t xml:space="preserve"> </w:t>
      </w:r>
      <w:r w:rsidRPr="00510B48">
        <w:t>toujours</w:t>
      </w:r>
      <w:r w:rsidR="00A6293D" w:rsidRPr="00510B48">
        <w:t xml:space="preserve"> </w:t>
      </w:r>
      <w:r w:rsidRPr="00510B48">
        <w:t>pas</w:t>
      </w:r>
      <w:r w:rsidR="00A6293D" w:rsidRPr="00510B48">
        <w:t xml:space="preserve"> </w:t>
      </w:r>
      <w:r w:rsidRPr="00510B48">
        <w:t>en</w:t>
      </w:r>
      <w:r w:rsidR="00A6293D" w:rsidRPr="00510B48">
        <w:t xml:space="preserve"> </w:t>
      </w:r>
      <w:r w:rsidRPr="00510B48">
        <w:t>place,</w:t>
      </w:r>
      <w:r w:rsidR="00A6293D" w:rsidRPr="00510B48">
        <w:t xml:space="preserve"> </w:t>
      </w:r>
      <w:r w:rsidRPr="00510B48">
        <w:t>seules</w:t>
      </w:r>
      <w:r w:rsidR="00A6293D" w:rsidRPr="00510B48">
        <w:t xml:space="preserve"> </w:t>
      </w:r>
      <w:r w:rsidRPr="00510B48">
        <w:t>912</w:t>
      </w:r>
      <w:r w:rsidR="00BD38F8">
        <w:t> </w:t>
      </w:r>
      <w:r w:rsidRPr="00510B48">
        <w:t>personnes</w:t>
      </w:r>
      <w:r w:rsidR="00A6293D" w:rsidRPr="00510B48">
        <w:t xml:space="preserve"> </w:t>
      </w:r>
      <w:r w:rsidRPr="00510B48">
        <w:t>de</w:t>
      </w:r>
      <w:r w:rsidR="00A6293D" w:rsidRPr="00510B48">
        <w:t xml:space="preserve"> </w:t>
      </w:r>
      <w:r w:rsidRPr="00510B48">
        <w:t>nationalité</w:t>
      </w:r>
      <w:r w:rsidR="00A6293D" w:rsidRPr="00510B48">
        <w:t xml:space="preserve"> </w:t>
      </w:r>
      <w:r w:rsidRPr="00510B48">
        <w:t>non-albanaise,</w:t>
      </w:r>
      <w:r w:rsidR="00A6293D" w:rsidRPr="00510B48">
        <w:t xml:space="preserve"> </w:t>
      </w:r>
      <w:r w:rsidRPr="00510B48">
        <w:t>d’après</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Pr="00510B48">
        <w:t>HCR</w:t>
      </w:r>
      <w:r w:rsidR="00A6293D" w:rsidRPr="00510B48">
        <w:t xml:space="preserve"> </w:t>
      </w:r>
      <w:r w:rsidRPr="00510B48">
        <w:t>à</w:t>
      </w:r>
      <w:r w:rsidR="00A6293D" w:rsidRPr="00510B48">
        <w:t xml:space="preserve"> </w:t>
      </w:r>
      <w:r w:rsidRPr="00510B48">
        <w:t>Pristina,</w:t>
      </w:r>
      <w:r w:rsidR="00A6293D" w:rsidRPr="00510B48">
        <w:t xml:space="preserve"> </w:t>
      </w:r>
      <w:r w:rsidRPr="00510B48">
        <w:t>ont</w:t>
      </w:r>
      <w:r w:rsidR="00A6293D" w:rsidRPr="00510B48">
        <w:t xml:space="preserve"> </w:t>
      </w:r>
      <w:r w:rsidRPr="00510B48">
        <w:t>pu</w:t>
      </w:r>
      <w:r w:rsidR="00A6293D" w:rsidRPr="00510B48">
        <w:t xml:space="preserve"> </w:t>
      </w:r>
      <w:r w:rsidRPr="00510B48">
        <w:t>rentrer</w:t>
      </w:r>
      <w:r w:rsidR="00A6293D" w:rsidRPr="00510B48">
        <w:t xml:space="preserve"> </w:t>
      </w:r>
      <w:r w:rsidRPr="00510B48">
        <w:t>durablement</w:t>
      </w:r>
      <w:r w:rsidR="00A6293D" w:rsidRPr="00510B48">
        <w:t xml:space="preserve"> </w:t>
      </w:r>
      <w:r w:rsidRPr="00510B48">
        <w:t>au</w:t>
      </w:r>
      <w:r w:rsidR="00A6293D" w:rsidRPr="00510B48">
        <w:t xml:space="preserve"> </w:t>
      </w:r>
      <w:r w:rsidRPr="00510B48">
        <w:t>cours</w:t>
      </w:r>
      <w:r w:rsidR="00A6293D" w:rsidRPr="00510B48">
        <w:t xml:space="preserve"> </w:t>
      </w:r>
      <w:r w:rsidRPr="00510B48">
        <w:t>des</w:t>
      </w:r>
      <w:r w:rsidR="00A6293D" w:rsidRPr="00510B48">
        <w:t xml:space="preserve"> </w:t>
      </w:r>
      <w:r w:rsidRPr="00510B48">
        <w:t>cinq</w:t>
      </w:r>
      <w:r w:rsidR="00A6293D" w:rsidRPr="00510B48">
        <w:t xml:space="preserve"> </w:t>
      </w:r>
      <w:r w:rsidRPr="00510B48">
        <w:t>dernières</w:t>
      </w:r>
      <w:r w:rsidR="00A6293D" w:rsidRPr="00510B48">
        <w:t xml:space="preserve"> </w:t>
      </w:r>
      <w:r w:rsidRPr="00510B48">
        <w:t>années.</w:t>
      </w:r>
    </w:p>
    <w:p w14:paraId="7CC0C360" w14:textId="4BD5EB61" w:rsidR="00222975" w:rsidRPr="00510B48" w:rsidRDefault="00222975" w:rsidP="00EE4A51">
      <w:pPr>
        <w:pStyle w:val="SingleTxtG"/>
      </w:pPr>
      <w:r w:rsidRPr="00510B48">
        <w:t>76.</w:t>
      </w:r>
      <w:r w:rsidRPr="00510B48">
        <w:tab/>
        <w:t>Entre</w:t>
      </w:r>
      <w:r w:rsidR="00A6293D" w:rsidRPr="00510B48">
        <w:t xml:space="preserve"> </w:t>
      </w:r>
      <w:r w:rsidRPr="00510B48">
        <w:t>2017</w:t>
      </w:r>
      <w:r w:rsidR="00A6293D" w:rsidRPr="00510B48">
        <w:t xml:space="preserve"> </w:t>
      </w:r>
      <w:r w:rsidRPr="00510B48">
        <w:t>et</w:t>
      </w:r>
      <w:r w:rsidR="00A6293D" w:rsidRPr="00510B48">
        <w:t xml:space="preserve"> </w:t>
      </w:r>
      <w:r w:rsidRPr="00510B48">
        <w:t>fin</w:t>
      </w:r>
      <w:r w:rsidR="00A6293D" w:rsidRPr="00510B48">
        <w:t xml:space="preserve"> </w:t>
      </w:r>
      <w:r w:rsidRPr="00510B48">
        <w:t>2020,</w:t>
      </w:r>
      <w:r w:rsidR="00A6293D" w:rsidRPr="00510B48">
        <w:t xml:space="preserve"> </w:t>
      </w:r>
      <w:r w:rsidRPr="00510B48">
        <w:t>8</w:t>
      </w:r>
      <w:r w:rsidR="00BD38F8">
        <w:t> </w:t>
      </w:r>
      <w:r w:rsidRPr="00510B48">
        <w:t>880</w:t>
      </w:r>
      <w:r w:rsidR="00BD38F8">
        <w:t xml:space="preserve"> </w:t>
      </w:r>
      <w:r w:rsidRPr="00510B48">
        <w:t>personnes</w:t>
      </w:r>
      <w:r w:rsidR="00A6293D" w:rsidRPr="00510B48">
        <w:t xml:space="preserve"> </w:t>
      </w:r>
      <w:r w:rsidRPr="00510B48">
        <w:t>ont</w:t>
      </w:r>
      <w:r w:rsidR="00A6293D" w:rsidRPr="00510B48">
        <w:t xml:space="preserve"> </w:t>
      </w:r>
      <w:r w:rsidRPr="00510B48">
        <w:t>été</w:t>
      </w:r>
      <w:r w:rsidR="00A6293D" w:rsidRPr="00510B48">
        <w:t xml:space="preserve"> </w:t>
      </w:r>
      <w:r w:rsidRPr="00510B48">
        <w:t>renvoyées</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via</w:t>
      </w:r>
      <w:r w:rsidR="00A6293D" w:rsidRPr="00510B48">
        <w:t xml:space="preserve"> </w:t>
      </w:r>
      <w:r w:rsidRPr="00510B48">
        <w:t>l’aéroport</w:t>
      </w:r>
      <w:r w:rsidR="00A6293D" w:rsidRPr="00510B48">
        <w:t xml:space="preserve"> </w:t>
      </w:r>
      <w:r w:rsidRPr="00510B48">
        <w:t>Nikola</w:t>
      </w:r>
      <w:r w:rsidR="00A6293D" w:rsidRPr="00510B48">
        <w:t xml:space="preserve"> </w:t>
      </w:r>
      <w:r w:rsidRPr="00510B48">
        <w:t>Tesla</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de</w:t>
      </w:r>
      <w:r w:rsidR="00A6293D" w:rsidRPr="00510B48">
        <w:t xml:space="preserve"> </w:t>
      </w:r>
      <w:r w:rsidRPr="00510B48">
        <w:t>réadmission,</w:t>
      </w:r>
      <w:r w:rsidR="00A6293D" w:rsidRPr="00510B48">
        <w:t xml:space="preserve"> </w:t>
      </w:r>
      <w:r w:rsidRPr="00510B48">
        <w:t>principalement</w:t>
      </w:r>
      <w:r w:rsidR="00A6293D" w:rsidRPr="00510B48">
        <w:t xml:space="preserve"> </w:t>
      </w:r>
      <w:r w:rsidRPr="00510B48">
        <w:t>en</w:t>
      </w:r>
      <w:r w:rsidR="00A6293D" w:rsidRPr="00510B48">
        <w:t xml:space="preserve"> </w:t>
      </w:r>
      <w:r w:rsidRPr="00510B48">
        <w:t>provenance</w:t>
      </w:r>
      <w:r w:rsidR="00A6293D" w:rsidRPr="00510B48">
        <w:t xml:space="preserve"> </w:t>
      </w:r>
      <w:r w:rsidRPr="00510B48">
        <w:t>de</w:t>
      </w:r>
      <w:r w:rsidR="00A6293D" w:rsidRPr="00510B48">
        <w:t xml:space="preserve"> </w:t>
      </w:r>
      <w:r w:rsidRPr="00510B48">
        <w:t>pays</w:t>
      </w:r>
      <w:r w:rsidR="00A6293D" w:rsidRPr="00510B48">
        <w:t xml:space="preserve"> </w:t>
      </w:r>
      <w:r w:rsidRPr="00510B48">
        <w:t>de</w:t>
      </w:r>
      <w:r w:rsidR="00A6293D" w:rsidRPr="00510B48">
        <w:t xml:space="preserve"> </w:t>
      </w:r>
      <w:r w:rsidRPr="00510B48">
        <w:t>l’Union</w:t>
      </w:r>
      <w:r w:rsidR="00A6293D" w:rsidRPr="00510B48">
        <w:t xml:space="preserve"> </w:t>
      </w:r>
      <w:r w:rsidRPr="00510B48">
        <w:t>européenne</w:t>
      </w:r>
      <w:r w:rsidR="00A6293D" w:rsidRPr="00510B48">
        <w:t xml:space="preserve"> </w:t>
      </w:r>
      <w:r w:rsidRPr="00510B48">
        <w:t>(75</w:t>
      </w:r>
      <w:r w:rsidR="00EA1970">
        <w:t> %</w:t>
      </w:r>
      <w:r w:rsidR="00A6293D" w:rsidRPr="00510B48">
        <w:t xml:space="preserve"> </w:t>
      </w:r>
      <w:r w:rsidRPr="00510B48">
        <w:t>des</w:t>
      </w:r>
      <w:r w:rsidR="00A6293D" w:rsidRPr="00510B48">
        <w:t xml:space="preserve"> </w:t>
      </w:r>
      <w:r w:rsidRPr="00510B48">
        <w:t>personnes</w:t>
      </w:r>
      <w:r w:rsidR="00A6293D" w:rsidRPr="00510B48">
        <w:t xml:space="preserve"> </w:t>
      </w:r>
      <w:r w:rsidRPr="00510B48">
        <w:t>renvoyées</w:t>
      </w:r>
      <w:r w:rsidR="00A6293D" w:rsidRPr="00510B48">
        <w:t xml:space="preserve"> </w:t>
      </w:r>
      <w:r w:rsidRPr="00510B48">
        <w:t>sont</w:t>
      </w:r>
      <w:r w:rsidR="00A6293D" w:rsidRPr="00510B48">
        <w:t xml:space="preserve"> </w:t>
      </w:r>
      <w:r w:rsidRPr="00510B48">
        <w:t>des</w:t>
      </w:r>
      <w:r w:rsidR="00A6293D" w:rsidRPr="00510B48">
        <w:t xml:space="preserve"> </w:t>
      </w:r>
      <w:r w:rsidRPr="00510B48">
        <w:t>Roms)</w:t>
      </w:r>
      <w:bookmarkStart w:id="10" w:name="_ftnref14"/>
      <w:bookmarkEnd w:id="10"/>
      <w:r w:rsidRPr="009D16C5">
        <w:rPr>
          <w:rStyle w:val="Appelnotedebasdep"/>
        </w:rPr>
        <w:footnoteReference w:id="17"/>
      </w:r>
      <w:r w:rsidR="00601D40" w:rsidRPr="00510B48">
        <w:t>.</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w:t>
      </w:r>
      <w:r w:rsidR="00A6293D" w:rsidRPr="00510B48">
        <w:t xml:space="preserve"> </w:t>
      </w:r>
      <w:r w:rsidRPr="00510B48">
        <w:t>projet</w:t>
      </w:r>
      <w:r w:rsidR="00A6293D" w:rsidRPr="00510B48">
        <w:t xml:space="preserve"> </w:t>
      </w:r>
      <w:r w:rsidRPr="00510B48">
        <w:t>mis</w:t>
      </w:r>
      <w:r w:rsidR="00A6293D" w:rsidRPr="00510B48">
        <w:t xml:space="preserve"> </w:t>
      </w:r>
      <w:r w:rsidRPr="00510B48">
        <w:t>en</w:t>
      </w:r>
      <w:r w:rsidR="00A6293D" w:rsidRPr="00510B48">
        <w:t xml:space="preserve"> </w:t>
      </w:r>
      <w:r w:rsidRPr="00510B48">
        <w:t>œuvre</w:t>
      </w:r>
      <w:r w:rsidR="00A6293D" w:rsidRPr="00510B48">
        <w:t xml:space="preserve"> </w:t>
      </w:r>
      <w:r w:rsidRPr="00510B48">
        <w:t>par</w:t>
      </w:r>
      <w:r w:rsidR="00A6293D" w:rsidRPr="00510B48">
        <w:t xml:space="preserve"> </w:t>
      </w:r>
      <w:r w:rsidRPr="00510B48">
        <w:t>l’agence</w:t>
      </w:r>
      <w:r w:rsidR="00A6293D" w:rsidRPr="00510B48">
        <w:t xml:space="preserve"> </w:t>
      </w:r>
      <w:r w:rsidRPr="00510B48">
        <w:t>allemande</w:t>
      </w:r>
      <w:r w:rsidR="00A6293D" w:rsidRPr="00510B48">
        <w:t xml:space="preserve"> </w:t>
      </w:r>
      <w:r w:rsidRPr="00510B48">
        <w:t>de</w:t>
      </w:r>
      <w:r w:rsidR="00A6293D" w:rsidRPr="00510B48">
        <w:t xml:space="preserve"> </w:t>
      </w:r>
      <w:r w:rsidRPr="00510B48">
        <w:t>coopération</w:t>
      </w:r>
      <w:r w:rsidR="00A6293D" w:rsidRPr="00510B48">
        <w:t xml:space="preserve"> </w:t>
      </w:r>
      <w:r w:rsidRPr="00510B48">
        <w:t>internationale</w:t>
      </w:r>
      <w:r w:rsidR="00A6293D" w:rsidRPr="00510B48">
        <w:t xml:space="preserve"> </w:t>
      </w:r>
      <w:r w:rsidRPr="00510B48">
        <w:t>GIZ,</w:t>
      </w:r>
      <w:r w:rsidR="00A6293D" w:rsidRPr="00510B48">
        <w:t xml:space="preserve"> </w:t>
      </w:r>
      <w:r w:rsidRPr="00510B48">
        <w:t>une</w:t>
      </w:r>
      <w:r w:rsidR="00A6293D" w:rsidRPr="00510B48">
        <w:t xml:space="preserve"> </w:t>
      </w:r>
      <w:r w:rsidRPr="00510B48">
        <w:t>étude</w:t>
      </w:r>
      <w:r w:rsidR="00A6293D" w:rsidRPr="00510B48">
        <w:t xml:space="preserve"> </w:t>
      </w:r>
      <w:r w:rsidRPr="00510B48">
        <w:t>a</w:t>
      </w:r>
      <w:r w:rsidR="00A6293D" w:rsidRPr="00510B48">
        <w:t xml:space="preserve"> </w:t>
      </w:r>
      <w:r w:rsidRPr="00510B48">
        <w:t>été</w:t>
      </w:r>
      <w:r w:rsidR="00A6293D" w:rsidRPr="00510B48">
        <w:t xml:space="preserve"> </w:t>
      </w:r>
      <w:r w:rsidRPr="00510B48">
        <w:t>réalisée</w:t>
      </w:r>
      <w:r w:rsidR="00A6293D" w:rsidRPr="00510B48">
        <w:t xml:space="preserve"> </w:t>
      </w:r>
      <w:r w:rsidRPr="00510B48">
        <w:t>sur</w:t>
      </w:r>
      <w:r w:rsidR="00A6293D" w:rsidRPr="00510B48">
        <w:t xml:space="preserve"> </w:t>
      </w:r>
      <w:r w:rsidRPr="00510B48">
        <w:t>la</w:t>
      </w:r>
      <w:r w:rsidR="00A6293D" w:rsidRPr="00510B48">
        <w:t xml:space="preserve"> </w:t>
      </w:r>
      <w:r w:rsidRPr="00510B48">
        <w:t>situation</w:t>
      </w:r>
      <w:r w:rsidR="00A6293D" w:rsidRPr="00510B48">
        <w:t xml:space="preserve"> </w:t>
      </w:r>
      <w:r w:rsidRPr="00510B48">
        <w:t>et</w:t>
      </w:r>
      <w:r w:rsidR="00A6293D" w:rsidRPr="00510B48">
        <w:t xml:space="preserve"> </w:t>
      </w:r>
      <w:r w:rsidRPr="00510B48">
        <w:t>les</w:t>
      </w:r>
      <w:r w:rsidR="00A6293D" w:rsidRPr="00510B48">
        <w:t xml:space="preserve"> </w:t>
      </w:r>
      <w:r w:rsidRPr="00510B48">
        <w:t>besoins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renvoyées</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l’accord</w:t>
      </w:r>
      <w:r w:rsidR="00A6293D" w:rsidRPr="00510B48">
        <w:t xml:space="preserve"> </w:t>
      </w:r>
      <w:r w:rsidRPr="00510B48">
        <w:t>de</w:t>
      </w:r>
      <w:r w:rsidR="00A6293D" w:rsidRPr="00510B48">
        <w:t xml:space="preserve"> </w:t>
      </w:r>
      <w:r w:rsidRPr="00510B48">
        <w:t>réadmission</w:t>
      </w:r>
      <w:r w:rsidR="00601D40" w:rsidRPr="00510B48">
        <w:t>.</w:t>
      </w:r>
      <w:r w:rsidR="00A6293D" w:rsidRPr="00510B48">
        <w:t xml:space="preserve"> </w:t>
      </w:r>
      <w:r w:rsidRPr="00510B48">
        <w:t>Le</w:t>
      </w:r>
      <w:r w:rsidR="00A6293D" w:rsidRPr="00510B48">
        <w:t xml:space="preserve"> </w:t>
      </w:r>
      <w:r w:rsidRPr="00510B48">
        <w:t>type</w:t>
      </w:r>
      <w:r w:rsidR="00A6293D" w:rsidRPr="00510B48">
        <w:t xml:space="preserve"> </w:t>
      </w:r>
      <w:r w:rsidRPr="00510B48">
        <w:t>d’appui</w:t>
      </w:r>
      <w:r w:rsidR="00A6293D" w:rsidRPr="00510B48">
        <w:t xml:space="preserve"> </w:t>
      </w:r>
      <w:r w:rsidRPr="00510B48">
        <w:t>le</w:t>
      </w:r>
      <w:r w:rsidR="00A6293D" w:rsidRPr="00510B48">
        <w:t xml:space="preserve"> </w:t>
      </w:r>
      <w:r w:rsidRPr="00510B48">
        <w:t>plus</w:t>
      </w:r>
      <w:r w:rsidR="00A6293D" w:rsidRPr="00510B48">
        <w:t xml:space="preserve"> </w:t>
      </w:r>
      <w:r w:rsidRPr="00510B48">
        <w:t>recherché</w:t>
      </w:r>
      <w:r w:rsidR="00A6293D" w:rsidRPr="00510B48">
        <w:t xml:space="preserve"> </w:t>
      </w:r>
      <w:r w:rsidRPr="00510B48">
        <w:t>était</w:t>
      </w:r>
      <w:r w:rsidR="00A6293D" w:rsidRPr="00510B48">
        <w:t xml:space="preserve"> </w:t>
      </w:r>
      <w:r w:rsidRPr="00510B48">
        <w:t>une</w:t>
      </w:r>
      <w:r w:rsidR="00A6293D" w:rsidRPr="00510B48">
        <w:t xml:space="preserve"> </w:t>
      </w:r>
      <w:r w:rsidRPr="00510B48">
        <w:t>aide</w:t>
      </w:r>
      <w:r w:rsidR="00A6293D" w:rsidRPr="00510B48">
        <w:t xml:space="preserve"> </w:t>
      </w:r>
      <w:r w:rsidRPr="00510B48">
        <w:t>en</w:t>
      </w:r>
      <w:r w:rsidR="00A6293D" w:rsidRPr="00510B48">
        <w:t xml:space="preserve"> </w:t>
      </w:r>
      <w:r w:rsidRPr="00510B48">
        <w:t>faveur</w:t>
      </w:r>
      <w:r w:rsidR="00A6293D" w:rsidRPr="00510B48">
        <w:t xml:space="preserve"> </w:t>
      </w:r>
      <w:r w:rsidRPr="00510B48">
        <w:t>de</w:t>
      </w:r>
      <w:r w:rsidR="00A6293D" w:rsidRPr="00510B48">
        <w:t xml:space="preserve"> </w:t>
      </w:r>
      <w:r w:rsidRPr="00510B48">
        <w:t>l’emploi</w:t>
      </w:r>
      <w:r w:rsidR="00A6293D" w:rsidRPr="00510B48">
        <w:t xml:space="preserve"> </w:t>
      </w:r>
      <w:r w:rsidRPr="00510B48">
        <w:t>et</w:t>
      </w:r>
      <w:r w:rsidR="00A6293D" w:rsidRPr="00510B48">
        <w:t xml:space="preserve"> </w:t>
      </w:r>
      <w:r w:rsidRPr="00510B48">
        <w:t>de</w:t>
      </w:r>
      <w:r w:rsidR="00A6293D" w:rsidRPr="00510B48">
        <w:t xml:space="preserve"> </w:t>
      </w:r>
      <w:r w:rsidRPr="00510B48">
        <w:t>l’indépendance</w:t>
      </w:r>
      <w:r w:rsidR="00A6293D" w:rsidRPr="00510B48">
        <w:t xml:space="preserve"> </w:t>
      </w:r>
      <w:r w:rsidRPr="00510B48">
        <w:t>économique,</w:t>
      </w:r>
      <w:r w:rsidR="00A6293D" w:rsidRPr="00510B48">
        <w:t xml:space="preserve"> </w:t>
      </w:r>
      <w:r w:rsidRPr="00510B48">
        <w:t>suivi</w:t>
      </w:r>
      <w:r w:rsidR="00A6293D" w:rsidRPr="00510B48">
        <w:t xml:space="preserve"> </w:t>
      </w:r>
      <w:r w:rsidRPr="00510B48">
        <w:t>par</w:t>
      </w:r>
      <w:r w:rsidR="00A6293D" w:rsidRPr="00510B48">
        <w:t xml:space="preserve"> </w:t>
      </w:r>
      <w:r w:rsidRPr="00510B48">
        <w:t>une</w:t>
      </w:r>
      <w:r w:rsidR="00A6293D" w:rsidRPr="00510B48">
        <w:t xml:space="preserve"> </w:t>
      </w:r>
      <w:r w:rsidRPr="00510B48">
        <w:t>aide</w:t>
      </w:r>
      <w:r w:rsidR="00A6293D" w:rsidRPr="00510B48">
        <w:t xml:space="preserve"> </w:t>
      </w:r>
      <w:r w:rsidRPr="00510B48">
        <w:t>au</w:t>
      </w:r>
      <w:r w:rsidR="00A6293D" w:rsidRPr="00510B48">
        <w:t xml:space="preserve"> </w:t>
      </w:r>
      <w:r w:rsidRPr="00510B48">
        <w:t>logement,</w:t>
      </w:r>
      <w:r w:rsidR="00A6293D" w:rsidRPr="00510B48">
        <w:t xml:space="preserve"> </w:t>
      </w:r>
      <w:r w:rsidRPr="00510B48">
        <w:t>tandis</w:t>
      </w:r>
      <w:r w:rsidR="00A6293D" w:rsidRPr="00510B48">
        <w:t xml:space="preserve"> </w:t>
      </w:r>
      <w:r w:rsidRPr="00510B48">
        <w:t>que</w:t>
      </w:r>
      <w:r w:rsidR="00A6293D" w:rsidRPr="00510B48">
        <w:t xml:space="preserve"> </w:t>
      </w:r>
      <w:r w:rsidRPr="00510B48">
        <w:t>l’accès</w:t>
      </w:r>
      <w:r w:rsidR="00A6293D" w:rsidRPr="00510B48">
        <w:t xml:space="preserve"> </w:t>
      </w:r>
      <w:r w:rsidRPr="00510B48">
        <w:t>aux</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r w:rsidR="00A6293D" w:rsidRPr="00510B48">
        <w:t xml:space="preserve"> </w:t>
      </w:r>
      <w:r w:rsidRPr="00510B48">
        <w:t>à</w:t>
      </w:r>
      <w:r w:rsidR="00A6293D" w:rsidRPr="00510B48">
        <w:t xml:space="preserve"> </w:t>
      </w:r>
      <w:r w:rsidRPr="00510B48">
        <w:t>l’éducation</w:t>
      </w:r>
      <w:r w:rsidR="00A6293D" w:rsidRPr="00510B48">
        <w:t xml:space="preserve"> </w:t>
      </w:r>
      <w:r w:rsidRPr="00510B48">
        <w:t>et</w:t>
      </w:r>
      <w:r w:rsidR="00A6293D" w:rsidRPr="00510B48">
        <w:t xml:space="preserve"> </w:t>
      </w:r>
      <w:r w:rsidRPr="00510B48">
        <w:t>aux</w:t>
      </w:r>
      <w:r w:rsidR="00A6293D" w:rsidRPr="00510B48">
        <w:t xml:space="preserve"> </w:t>
      </w:r>
      <w:r w:rsidRPr="00510B48">
        <w:t>documents</w:t>
      </w:r>
      <w:r w:rsidR="00A6293D" w:rsidRPr="00510B48">
        <w:t xml:space="preserve"> </w:t>
      </w:r>
      <w:r w:rsidRPr="00510B48">
        <w:t>d’identité</w:t>
      </w:r>
      <w:r w:rsidR="00A6293D" w:rsidRPr="00510B48">
        <w:t xml:space="preserve"> </w:t>
      </w:r>
      <w:r w:rsidRPr="00510B48">
        <w:t>n’était</w:t>
      </w:r>
      <w:r w:rsidR="00A6293D" w:rsidRPr="00510B48">
        <w:t xml:space="preserve"> </w:t>
      </w:r>
      <w:r w:rsidRPr="00510B48">
        <w:t>plus</w:t>
      </w:r>
      <w:r w:rsidR="00A6293D" w:rsidRPr="00510B48">
        <w:t xml:space="preserve"> </w:t>
      </w:r>
      <w:r w:rsidRPr="00510B48">
        <w:t>un</w:t>
      </w:r>
      <w:r w:rsidR="00A6293D" w:rsidRPr="00510B48">
        <w:t xml:space="preserve"> </w:t>
      </w:r>
      <w:r w:rsidRPr="00510B48">
        <w:t>problème</w:t>
      </w:r>
      <w:bookmarkStart w:id="11" w:name="_ftnref15"/>
      <w:bookmarkEnd w:id="11"/>
      <w:r w:rsidR="00A6293D" w:rsidRPr="00510B48">
        <w:t xml:space="preserve"> </w:t>
      </w:r>
      <w:r w:rsidRPr="00510B48">
        <w:t>prioritaire</w:t>
      </w:r>
      <w:r w:rsidRPr="009D16C5">
        <w:rPr>
          <w:rStyle w:val="Appelnotedebasdep"/>
        </w:rPr>
        <w:footnoteReference w:id="18"/>
      </w:r>
      <w:r w:rsidR="00601D40" w:rsidRPr="00510B48">
        <w:t>.</w:t>
      </w:r>
      <w:r w:rsidR="00A6293D" w:rsidRPr="00510B48">
        <w:t xml:space="preserve"> </w:t>
      </w:r>
      <w:r w:rsidRPr="00510B48">
        <w:t>Depuis</w:t>
      </w:r>
      <w:r w:rsidR="00A6293D" w:rsidRPr="00510B48">
        <w:t xml:space="preserve"> </w:t>
      </w:r>
      <w:r w:rsidRPr="00510B48">
        <w:t>2011,</w:t>
      </w:r>
      <w:r w:rsidR="00A6293D" w:rsidRPr="00510B48">
        <w:t xml:space="preserve"> </w:t>
      </w:r>
      <w:r w:rsidRPr="00510B48">
        <w:t>les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qui</w:t>
      </w:r>
      <w:r w:rsidR="00A6293D" w:rsidRPr="00510B48">
        <w:t xml:space="preserve"> </w:t>
      </w:r>
      <w:r w:rsidRPr="00510B48">
        <w:t>accueillent</w:t>
      </w:r>
      <w:r w:rsidR="00A6293D" w:rsidRPr="00510B48">
        <w:t xml:space="preserve"> </w:t>
      </w:r>
      <w:r w:rsidRPr="00510B48">
        <w:t>sur</w:t>
      </w:r>
      <w:r w:rsidR="00A6293D" w:rsidRPr="00510B48">
        <w:t xml:space="preserve"> </w:t>
      </w:r>
      <w:r w:rsidRPr="00510B48">
        <w:t>leur</w:t>
      </w:r>
      <w:r w:rsidR="00A6293D" w:rsidRPr="00510B48">
        <w:t xml:space="preserve"> </w:t>
      </w:r>
      <w:r w:rsidRPr="00510B48">
        <w:t>territoire</w:t>
      </w:r>
      <w:r w:rsidR="00A6293D" w:rsidRPr="00510B48">
        <w:t xml:space="preserve"> </w:t>
      </w:r>
      <w:r w:rsidRPr="00510B48">
        <w:t>un</w:t>
      </w:r>
      <w:r w:rsidR="00A6293D" w:rsidRPr="00510B48">
        <w:t xml:space="preserve"> </w:t>
      </w:r>
      <w:r w:rsidRPr="00510B48">
        <w:t>grand</w:t>
      </w:r>
      <w:r w:rsidR="00A6293D" w:rsidRPr="00510B48">
        <w:t xml:space="preserve"> </w:t>
      </w:r>
      <w:r w:rsidRPr="00510B48">
        <w:t>nombre</w:t>
      </w:r>
      <w:r w:rsidR="00A6293D" w:rsidRPr="00510B48">
        <w:t xml:space="preserve"> </w:t>
      </w:r>
      <w:r w:rsidRPr="00510B48">
        <w:t>de</w:t>
      </w:r>
      <w:r w:rsidR="00A6293D" w:rsidRPr="00510B48">
        <w:t xml:space="preserve"> </w:t>
      </w:r>
      <w:r w:rsidRPr="00510B48">
        <w:t>rapatriés,</w:t>
      </w:r>
      <w:r w:rsidR="00A6293D" w:rsidRPr="00510B48">
        <w:t xml:space="preserve"> </w:t>
      </w:r>
      <w:r w:rsidRPr="00510B48">
        <w:t>intègrent</w:t>
      </w:r>
      <w:r w:rsidR="00A6293D" w:rsidRPr="00510B48">
        <w:t xml:space="preserve"> </w:t>
      </w:r>
      <w:r w:rsidRPr="00510B48">
        <w:t>ces</w:t>
      </w:r>
      <w:r w:rsidR="00A6293D" w:rsidRPr="00510B48">
        <w:t xml:space="preserve"> </w:t>
      </w:r>
      <w:r w:rsidRPr="00510B48">
        <w:t>derniers</w:t>
      </w:r>
      <w:r w:rsidR="00A6293D" w:rsidRPr="00510B48">
        <w:t xml:space="preserve"> </w:t>
      </w:r>
      <w:r w:rsidRPr="00510B48">
        <w:t>parmi</w:t>
      </w:r>
      <w:r w:rsidR="00A6293D" w:rsidRPr="00510B48">
        <w:t xml:space="preserve"> </w:t>
      </w:r>
      <w:r w:rsidRPr="00510B48">
        <w:t>les</w:t>
      </w:r>
      <w:r w:rsidR="00A6293D" w:rsidRPr="00510B48">
        <w:t xml:space="preserve"> </w:t>
      </w:r>
      <w:r w:rsidRPr="00510B48">
        <w:t>bénéficiaires</w:t>
      </w:r>
      <w:r w:rsidR="00A6293D" w:rsidRPr="00510B48">
        <w:t xml:space="preserve"> </w:t>
      </w:r>
      <w:r w:rsidRPr="00510B48">
        <w:t>de</w:t>
      </w:r>
      <w:r w:rsidR="00A6293D" w:rsidRPr="00510B48">
        <w:t xml:space="preserve"> </w:t>
      </w:r>
      <w:r w:rsidRPr="00510B48">
        <w:t>leur</w:t>
      </w:r>
      <w:r w:rsidR="00A6293D" w:rsidRPr="00510B48">
        <w:t xml:space="preserve"> </w:t>
      </w:r>
      <w:r w:rsidRPr="00510B48">
        <w:t>plan</w:t>
      </w:r>
      <w:r w:rsidR="00A6293D" w:rsidRPr="00510B48">
        <w:t xml:space="preserve"> </w:t>
      </w:r>
      <w:r w:rsidRPr="00510B48">
        <w:t>d’application</w:t>
      </w:r>
      <w:r w:rsidR="00A6293D" w:rsidRPr="00510B48">
        <w:t xml:space="preserve"> </w:t>
      </w:r>
      <w:r w:rsidRPr="00510B48">
        <w:t>de</w:t>
      </w:r>
      <w:r w:rsidR="00A6293D" w:rsidRPr="00510B48">
        <w:t xml:space="preserve"> </w:t>
      </w:r>
      <w:r w:rsidRPr="00510B48">
        <w:t>la</w:t>
      </w:r>
      <w:r w:rsidR="00A6293D" w:rsidRPr="00510B48">
        <w:t xml:space="preserve"> </w:t>
      </w:r>
      <w:r w:rsidRPr="00510B48">
        <w:t>politique</w:t>
      </w:r>
      <w:r w:rsidR="00A6293D" w:rsidRPr="00510B48">
        <w:t xml:space="preserve"> </w:t>
      </w:r>
      <w:r w:rsidRPr="00510B48">
        <w:t>migratoire,</w:t>
      </w:r>
      <w:r w:rsidR="00A6293D" w:rsidRPr="00510B48">
        <w:t xml:space="preserve"> </w:t>
      </w:r>
      <w:r w:rsidRPr="00510B48">
        <w:t>et</w:t>
      </w:r>
      <w:r w:rsidR="00A6293D" w:rsidRPr="00510B48">
        <w:t xml:space="preserve"> </w:t>
      </w:r>
      <w:r w:rsidRPr="00510B48">
        <w:t>des</w:t>
      </w:r>
      <w:r w:rsidR="00A6293D" w:rsidRPr="00510B48">
        <w:t xml:space="preserve"> </w:t>
      </w:r>
      <w:r w:rsidRPr="00510B48">
        <w:t>ressources</w:t>
      </w:r>
      <w:r w:rsidR="00A6293D" w:rsidRPr="00510B48">
        <w:t xml:space="preserve"> </w:t>
      </w:r>
      <w:r w:rsidRPr="00510B48">
        <w:t>sont</w:t>
      </w:r>
      <w:r w:rsidR="00A6293D" w:rsidRPr="00510B48">
        <w:t xml:space="preserve"> </w:t>
      </w:r>
      <w:r w:rsidRPr="00510B48">
        <w:t>allouées</w:t>
      </w:r>
      <w:r w:rsidR="00A6293D" w:rsidRPr="00510B48">
        <w:t xml:space="preserve"> </w:t>
      </w:r>
      <w:r w:rsidRPr="00510B48">
        <w:t>à</w:t>
      </w:r>
      <w:r w:rsidR="00A6293D" w:rsidRPr="00510B48">
        <w:t xml:space="preserve"> </w:t>
      </w:r>
      <w:r w:rsidRPr="00510B48">
        <w:t>ce</w:t>
      </w:r>
      <w:r w:rsidR="00A6293D" w:rsidRPr="00510B48">
        <w:t xml:space="preserve"> </w:t>
      </w:r>
      <w:r w:rsidRPr="00510B48">
        <w:t>titre</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w:t>
      </w:r>
      <w:r w:rsidR="00A6293D" w:rsidRPr="00510B48">
        <w:t xml:space="preserve"> </w:t>
      </w:r>
      <w:r w:rsidRPr="00510B48">
        <w:t>programme</w:t>
      </w:r>
      <w:r w:rsidR="00A6293D" w:rsidRPr="00510B48">
        <w:t xml:space="preserve"> </w:t>
      </w:r>
      <w:r w:rsidRPr="00510B48">
        <w:t>annuel</w:t>
      </w:r>
      <w:r w:rsidR="00A6293D" w:rsidRPr="00510B48">
        <w:t xml:space="preserve"> </w:t>
      </w:r>
      <w:r w:rsidRPr="00510B48">
        <w:t>du</w:t>
      </w:r>
      <w:r w:rsidR="00A6293D" w:rsidRPr="00510B48">
        <w:t xml:space="preserve"> </w:t>
      </w:r>
      <w:r w:rsidRPr="00510B48">
        <w:t>Commissariat</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125</w:t>
      </w:r>
      <w:r w:rsidR="00BD38F8">
        <w:t> </w:t>
      </w:r>
      <w:r w:rsidRPr="00510B48">
        <w:t>solutions</w:t>
      </w:r>
      <w:r w:rsidR="00A6293D" w:rsidRPr="00510B48">
        <w:t xml:space="preserve"> </w:t>
      </w:r>
      <w:r w:rsidRPr="00510B48">
        <w:t>de</w:t>
      </w:r>
      <w:r w:rsidR="00A6293D" w:rsidRPr="00510B48">
        <w:t xml:space="preserve"> </w:t>
      </w:r>
      <w:r w:rsidRPr="00510B48">
        <w:t>logement</w:t>
      </w:r>
      <w:r w:rsidR="00A6293D" w:rsidRPr="00510B48">
        <w:t xml:space="preserve"> </w:t>
      </w:r>
      <w:r w:rsidRPr="00510B48">
        <w:t>ont</w:t>
      </w:r>
      <w:r w:rsidR="00A6293D" w:rsidRPr="00510B48">
        <w:t xml:space="preserve"> </w:t>
      </w:r>
      <w:r w:rsidRPr="00510B48">
        <w:t>été</w:t>
      </w:r>
      <w:r w:rsidR="00A6293D" w:rsidRPr="00510B48">
        <w:t xml:space="preserve"> </w:t>
      </w:r>
      <w:r w:rsidRPr="00510B48">
        <w:t>trouvées</w:t>
      </w:r>
      <w:r w:rsidR="00A6293D" w:rsidRPr="00510B48">
        <w:t xml:space="preserve"> </w:t>
      </w:r>
      <w:r w:rsidRPr="00510B48">
        <w:t>à</w:t>
      </w:r>
      <w:r w:rsidR="00A6293D" w:rsidRPr="00510B48">
        <w:t xml:space="preserve"> </w:t>
      </w:r>
      <w:r w:rsidRPr="00510B48">
        <w:t>l’aide</w:t>
      </w:r>
      <w:r w:rsidR="00A6293D" w:rsidRPr="00510B48">
        <w:t xml:space="preserve"> </w:t>
      </w:r>
      <w:r w:rsidRPr="00510B48">
        <w:t>de</w:t>
      </w:r>
      <w:r w:rsidR="00A6293D" w:rsidRPr="00510B48">
        <w:t xml:space="preserve"> </w:t>
      </w:r>
      <w:r w:rsidRPr="00510B48">
        <w:t>ces</w:t>
      </w:r>
      <w:r w:rsidR="00A6293D" w:rsidRPr="00510B48">
        <w:t xml:space="preserve"> </w:t>
      </w:r>
      <w:r w:rsidRPr="00510B48">
        <w:t>ressources</w:t>
      </w:r>
      <w:r w:rsidR="00A6293D" w:rsidRPr="00510B48">
        <w:t xml:space="preserve"> </w:t>
      </w:r>
      <w:r w:rsidRPr="00510B48">
        <w:t>et</w:t>
      </w:r>
      <w:r w:rsidR="00A6293D" w:rsidRPr="00510B48">
        <w:t xml:space="preserve"> </w:t>
      </w:r>
      <w:r w:rsidRPr="00510B48">
        <w:t>86</w:t>
      </w:r>
      <w:r w:rsidR="00A6293D" w:rsidRPr="00510B48">
        <w:t xml:space="preserve"> </w:t>
      </w:r>
      <w:r w:rsidRPr="00510B48">
        <w:t>autres</w:t>
      </w:r>
      <w:r w:rsidR="00A6293D" w:rsidRPr="00510B48">
        <w:t xml:space="preserve"> </w:t>
      </w:r>
      <w:r w:rsidRPr="00510B48">
        <w:t>solutions</w:t>
      </w:r>
      <w:r w:rsidR="00A6293D" w:rsidRPr="00510B48">
        <w:t xml:space="preserve"> </w:t>
      </w:r>
      <w:r w:rsidRPr="00510B48">
        <w:t>ont</w:t>
      </w:r>
      <w:r w:rsidR="00A6293D" w:rsidRPr="00510B48">
        <w:t xml:space="preserve"> </w:t>
      </w:r>
      <w:r w:rsidRPr="00510B48">
        <w:t>été</w:t>
      </w:r>
      <w:r w:rsidR="00A6293D" w:rsidRPr="00510B48">
        <w:t xml:space="preserve"> </w:t>
      </w:r>
      <w:r w:rsidRPr="00510B48">
        <w:t>trouvées</w:t>
      </w:r>
      <w:r w:rsidR="00A6293D" w:rsidRPr="00510B48">
        <w:t xml:space="preserve"> </w:t>
      </w:r>
      <w:r w:rsidRPr="00510B48">
        <w:t>grâce</w:t>
      </w:r>
      <w:r w:rsidR="00A6293D" w:rsidRPr="00510B48">
        <w:t xml:space="preserve"> </w:t>
      </w:r>
      <w:r w:rsidRPr="00510B48">
        <w:t>à</w:t>
      </w:r>
      <w:r w:rsidR="00A6293D" w:rsidRPr="00510B48">
        <w:t xml:space="preserve"> </w:t>
      </w:r>
      <w:r w:rsidRPr="00510B48">
        <w:t>des</w:t>
      </w:r>
      <w:r w:rsidR="00A6293D" w:rsidRPr="00510B48">
        <w:t xml:space="preserve"> </w:t>
      </w:r>
      <w:r w:rsidRPr="00510B48">
        <w:t>donateurs.</w:t>
      </w:r>
    </w:p>
    <w:p w14:paraId="0A14336A" w14:textId="14BE44BB" w:rsidR="00222975" w:rsidRPr="00510B48" w:rsidRDefault="00222975" w:rsidP="00EE4A51">
      <w:pPr>
        <w:pStyle w:val="H23G"/>
        <w:rPr>
          <w:i/>
        </w:rPr>
      </w:pPr>
      <w:r w:rsidRPr="00510B48">
        <w:tab/>
      </w:r>
      <w:r w:rsidRPr="00510B48">
        <w:tab/>
      </w:r>
      <w:r w:rsidRPr="00510B48">
        <w:tab/>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44050E99" w14:textId="652E4935" w:rsidR="00222975" w:rsidRPr="00510B48" w:rsidRDefault="00222975" w:rsidP="00EE4A51">
      <w:pPr>
        <w:pStyle w:val="SingleTxtG"/>
      </w:pPr>
      <w:r w:rsidRPr="00510B48">
        <w:t>77.</w:t>
      </w:r>
      <w:r w:rsidRPr="00510B48">
        <w:tab/>
        <w:t>On</w:t>
      </w:r>
      <w:r w:rsidR="00A6293D" w:rsidRPr="00510B48">
        <w:t xml:space="preserve"> </w:t>
      </w:r>
      <w:r w:rsidRPr="00510B48">
        <w:t>estime</w:t>
      </w:r>
      <w:r w:rsidR="00A6293D" w:rsidRPr="00510B48">
        <w:t xml:space="preserve"> </w:t>
      </w:r>
      <w:r w:rsidRPr="00510B48">
        <w:t>à</w:t>
      </w:r>
      <w:r w:rsidR="00A6293D" w:rsidRPr="00510B48">
        <w:t xml:space="preserve"> </w:t>
      </w:r>
      <w:r w:rsidRPr="00510B48">
        <w:t>16</w:t>
      </w:r>
      <w:r w:rsidR="00BD38F8">
        <w:t> </w:t>
      </w:r>
      <w:r w:rsidRPr="00510B48">
        <w:t>000</w:t>
      </w:r>
      <w:r w:rsidR="00A6293D" w:rsidRPr="00510B48">
        <w:t xml:space="preserve"> </w:t>
      </w:r>
      <w:r w:rsidRPr="00510B48">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PDI</w:t>
      </w:r>
      <w:r w:rsidR="00A6293D" w:rsidRPr="00510B48">
        <w:t xml:space="preserve"> </w:t>
      </w:r>
      <w:r w:rsidRPr="00510B48">
        <w:t>qui</w:t>
      </w:r>
      <w:r w:rsidR="00A6293D" w:rsidRPr="00510B48">
        <w:t xml:space="preserve"> </w:t>
      </w:r>
      <w:r w:rsidRPr="00510B48">
        <w:t>vivent</w:t>
      </w:r>
      <w:r w:rsidR="00A6293D" w:rsidRPr="00510B48">
        <w:t xml:space="preserve"> </w:t>
      </w:r>
      <w:r w:rsidRPr="00510B48">
        <w:t>sur</w:t>
      </w:r>
      <w:r w:rsidR="00A6293D" w:rsidRPr="00510B48">
        <w:t xml:space="preserve"> </w:t>
      </w:r>
      <w:r w:rsidRPr="00510B48">
        <w:t>le</w:t>
      </w:r>
      <w:r w:rsidR="00A6293D" w:rsidRPr="00510B48">
        <w:t xml:space="preserve"> </w:t>
      </w:r>
      <w:r w:rsidRPr="00510B48">
        <w:t>territoire</w:t>
      </w:r>
      <w:r w:rsidR="00A6293D" w:rsidRPr="00510B48">
        <w:t xml:space="preserve"> </w:t>
      </w:r>
      <w:r w:rsidRPr="00510B48">
        <w:t>de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601D40" w:rsidRPr="00510B48">
        <w:t>.</w:t>
      </w:r>
      <w:r w:rsidR="00A6293D" w:rsidRPr="00510B48">
        <w:t xml:space="preserve"> </w:t>
      </w:r>
      <w:r w:rsidRPr="00510B48">
        <w:t>Moins</w:t>
      </w:r>
      <w:r w:rsidR="00A6293D" w:rsidRPr="00510B48">
        <w:t xml:space="preserve"> </w:t>
      </w:r>
      <w:r w:rsidRPr="00510B48">
        <w:t>de</w:t>
      </w:r>
      <w:r w:rsidR="00A6293D" w:rsidRPr="00510B48">
        <w:t xml:space="preserve"> </w:t>
      </w:r>
      <w:r w:rsidRPr="00510B48">
        <w:t>5</w:t>
      </w:r>
      <w:r w:rsidR="00EA1970">
        <w:t> %</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sont</w:t>
      </w:r>
      <w:r w:rsidR="00A6293D" w:rsidRPr="00510B48">
        <w:t xml:space="preserve"> </w:t>
      </w:r>
      <w:r w:rsidRPr="00510B48">
        <w:t>rentrées</w:t>
      </w:r>
      <w:r w:rsidR="00601D40" w:rsidRPr="00510B48">
        <w:t>.</w:t>
      </w:r>
      <w:r w:rsidR="00A6293D" w:rsidRPr="00510B48">
        <w:t xml:space="preserve"> </w:t>
      </w:r>
      <w:r w:rsidRPr="00510B48">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du</w:t>
      </w:r>
      <w:r w:rsidR="00A6293D" w:rsidRPr="00510B48">
        <w:t xml:space="preserve"> </w:t>
      </w:r>
      <w:r w:rsidRPr="00510B48">
        <w:t>HCR,</w:t>
      </w:r>
      <w:r w:rsidR="00A6293D" w:rsidRPr="00510B48">
        <w:t xml:space="preserve"> </w:t>
      </w:r>
      <w:r w:rsidRPr="00510B48">
        <w:t>seules</w:t>
      </w:r>
      <w:r w:rsidR="00A6293D" w:rsidRPr="00510B48">
        <w:t xml:space="preserve"> </w:t>
      </w:r>
      <w:r w:rsidRPr="00510B48">
        <w:t>12</w:t>
      </w:r>
      <w:r w:rsidR="00BD38F8">
        <w:t> </w:t>
      </w:r>
      <w:r w:rsidRPr="00510B48">
        <w:t>145</w:t>
      </w:r>
      <w:r w:rsidR="00A6293D" w:rsidRPr="00510B48">
        <w:t xml:space="preserve"> </w:t>
      </w:r>
      <w:r w:rsidRPr="00510B48">
        <w:t>personnes</w:t>
      </w:r>
      <w:r w:rsidR="00A6293D" w:rsidRPr="00510B48">
        <w:t xml:space="preserve"> </w:t>
      </w:r>
      <w:r w:rsidRPr="00510B48">
        <w:t>sont</w:t>
      </w:r>
      <w:r w:rsidR="00A6293D" w:rsidRPr="00510B48">
        <w:t xml:space="preserve"> </w:t>
      </w:r>
      <w:r w:rsidRPr="00510B48">
        <w:t>rentrées</w:t>
      </w:r>
      <w:r w:rsidR="00A6293D" w:rsidRPr="00510B48">
        <w:t xml:space="preserve"> </w:t>
      </w:r>
      <w:r w:rsidRPr="00510B48">
        <w:t>de</w:t>
      </w:r>
      <w:r w:rsidR="00A6293D" w:rsidRPr="00510B48">
        <w:t xml:space="preserve"> </w:t>
      </w:r>
      <w:r w:rsidRPr="00510B48">
        <w:t>Serbie</w:t>
      </w:r>
      <w:r w:rsidR="00A6293D" w:rsidRPr="00510B48">
        <w:t xml:space="preserve"> </w:t>
      </w:r>
      <w:r w:rsidRPr="00510B48">
        <w:t>et</w:t>
      </w:r>
      <w:r w:rsidR="00A6293D" w:rsidRPr="00510B48">
        <w:t xml:space="preserve"> </w:t>
      </w:r>
      <w:r w:rsidRPr="00510B48">
        <w:t>quelque</w:t>
      </w:r>
      <w:r w:rsidR="00A6293D" w:rsidRPr="00510B48">
        <w:t xml:space="preserve"> </w:t>
      </w:r>
      <w:r w:rsidRPr="00510B48">
        <w:t>4</w:t>
      </w:r>
      <w:r w:rsidR="00BD38F8">
        <w:t> </w:t>
      </w:r>
      <w:r w:rsidRPr="00510B48">
        <w:t>000</w:t>
      </w:r>
      <w:r w:rsidR="00A6293D" w:rsidRPr="00510B48">
        <w:t xml:space="preserve"> </w:t>
      </w:r>
      <w:r w:rsidRPr="00510B48">
        <w:t>d’entre</w:t>
      </w:r>
      <w:r w:rsidR="00A6293D" w:rsidRPr="00510B48">
        <w:t xml:space="preserve"> </w:t>
      </w:r>
      <w:r w:rsidRPr="00510B48">
        <w:t>elles</w:t>
      </w:r>
      <w:r w:rsidR="00A6293D" w:rsidRPr="00510B48">
        <w:t xml:space="preserve"> </w:t>
      </w:r>
      <w:r w:rsidRPr="00510B48">
        <w:t>ont</w:t>
      </w:r>
      <w:r w:rsidR="00A6293D" w:rsidRPr="00510B48">
        <w:t xml:space="preserve"> </w:t>
      </w:r>
      <w:r w:rsidRPr="00510B48">
        <w:t>trouvé</w:t>
      </w:r>
      <w:r w:rsidR="00A6293D" w:rsidRPr="00510B48">
        <w:t xml:space="preserve"> </w:t>
      </w:r>
      <w:r w:rsidRPr="00510B48">
        <w:t>une</w:t>
      </w:r>
      <w:r w:rsidR="00A6293D" w:rsidRPr="00510B48">
        <w:t xml:space="preserve"> </w:t>
      </w:r>
      <w:r w:rsidRPr="00510B48">
        <w:t>solution</w:t>
      </w:r>
      <w:r w:rsidR="00A6293D" w:rsidRPr="00510B48">
        <w:t xml:space="preserve"> </w:t>
      </w:r>
      <w:r w:rsidRPr="00510B48">
        <w:t>durable</w:t>
      </w:r>
      <w:r w:rsidR="00A6293D" w:rsidRPr="00510B48">
        <w:t xml:space="preserve"> </w:t>
      </w:r>
      <w:r w:rsidRPr="00510B48">
        <w:t>(soit</w:t>
      </w:r>
      <w:r w:rsidR="00A6293D" w:rsidRPr="00510B48">
        <w:t xml:space="preserve"> </w:t>
      </w:r>
      <w:r w:rsidRPr="00510B48">
        <w:t>1,9</w:t>
      </w:r>
      <w:r w:rsidR="00EA1970">
        <w:t> %</w:t>
      </w:r>
      <w:r w:rsidR="00A6293D" w:rsidRPr="00510B48">
        <w:t xml:space="preserve"> </w:t>
      </w:r>
      <w:r w:rsidRPr="00510B48">
        <w:t>de</w:t>
      </w:r>
      <w:r w:rsidR="00A6293D" w:rsidRPr="00510B48">
        <w:t xml:space="preserve"> </w:t>
      </w:r>
      <w:r w:rsidRPr="00510B48">
        <w:t>l’ensemble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p>
    <w:p w14:paraId="110DDA0D" w14:textId="0CFDAA96" w:rsidR="00222975" w:rsidRPr="00510B48" w:rsidRDefault="00222975" w:rsidP="00EE4A51">
      <w:pPr>
        <w:pStyle w:val="SingleTxtG"/>
      </w:pPr>
      <w:r w:rsidRPr="00510B48">
        <w:t>78.</w:t>
      </w:r>
      <w:r w:rsidRPr="00510B48">
        <w:tab/>
        <w:t>Il</w:t>
      </w:r>
      <w:r w:rsidR="00A6293D" w:rsidRPr="00510B48">
        <w:t xml:space="preserve"> </w:t>
      </w:r>
      <w:r w:rsidRPr="00510B48">
        <w:t>subsiste</w:t>
      </w:r>
      <w:r w:rsidR="00A6293D" w:rsidRPr="00510B48">
        <w:t xml:space="preserve"> </w:t>
      </w:r>
      <w:r w:rsidRPr="00510B48">
        <w:t>sur</w:t>
      </w:r>
      <w:r w:rsidR="00A6293D" w:rsidRPr="00510B48">
        <w:t xml:space="preserve"> </w:t>
      </w:r>
      <w:r w:rsidRPr="00510B48">
        <w:t>le</w:t>
      </w:r>
      <w:r w:rsidR="00A6293D" w:rsidRPr="00510B48">
        <w:t xml:space="preserve"> </w:t>
      </w:r>
      <w:r w:rsidRPr="00510B48">
        <w:t>territoire</w:t>
      </w:r>
      <w:r w:rsidR="00A6293D" w:rsidRPr="00510B48">
        <w:t xml:space="preserve"> </w:t>
      </w:r>
      <w:r w:rsidRPr="00510B48">
        <w:t>de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huit</w:t>
      </w:r>
      <w:r w:rsidR="00A6293D" w:rsidRPr="00510B48">
        <w:t xml:space="preserve"> </w:t>
      </w:r>
      <w:r w:rsidRPr="00510B48">
        <w:t>centres</w:t>
      </w:r>
      <w:r w:rsidR="00A6293D" w:rsidRPr="00510B48">
        <w:t xml:space="preserve"> </w:t>
      </w:r>
      <w:r w:rsidRPr="00510B48">
        <w:t>collectifs</w:t>
      </w:r>
      <w:r w:rsidR="00A6293D" w:rsidRPr="00510B48">
        <w:t xml:space="preserve"> </w:t>
      </w:r>
      <w:r w:rsidRPr="00510B48">
        <w:t>qui</w:t>
      </w:r>
      <w:r w:rsidR="00A6293D" w:rsidRPr="00510B48">
        <w:t xml:space="preserve"> </w:t>
      </w:r>
      <w:r w:rsidRPr="00510B48">
        <w:t>hébergent</w:t>
      </w:r>
      <w:r w:rsidR="00A6293D" w:rsidRPr="00510B48">
        <w:t xml:space="preserve"> </w:t>
      </w:r>
      <w:r w:rsidRPr="00510B48">
        <w:t>289</w:t>
      </w:r>
      <w:r w:rsidR="00BD38F8">
        <w:t> </w:t>
      </w:r>
      <w:r w:rsidRPr="00510B48">
        <w:t>personnes</w:t>
      </w:r>
      <w:r w:rsidR="00A6293D" w:rsidRPr="00510B48">
        <w:t xml:space="preserve"> </w:t>
      </w:r>
      <w:r w:rsidRPr="00510B48">
        <w:t>réfugiées</w:t>
      </w:r>
      <w:r w:rsidR="00A6293D" w:rsidRPr="00510B48">
        <w:t xml:space="preserve"> </w:t>
      </w:r>
      <w:r w:rsidRPr="00510B48">
        <w:t>ou</w:t>
      </w:r>
      <w:r w:rsidR="00A6293D" w:rsidRPr="00510B48">
        <w:t xml:space="preserve"> </w:t>
      </w:r>
      <w:r w:rsidRPr="00510B48">
        <w:t>déplacées</w:t>
      </w:r>
      <w:r w:rsidR="00601D40" w:rsidRPr="00510B48">
        <w:t>.</w:t>
      </w:r>
      <w:r w:rsidR="00A6293D" w:rsidRPr="00510B48">
        <w:t xml:space="preserve"> </w:t>
      </w:r>
      <w:r w:rsidRPr="00510B48">
        <w:t>L’offre</w:t>
      </w:r>
      <w:r w:rsidR="00A6293D" w:rsidRPr="00510B48">
        <w:t xml:space="preserve"> </w:t>
      </w:r>
      <w:r w:rsidRPr="00510B48">
        <w:t>de</w:t>
      </w:r>
      <w:r w:rsidR="00A6293D" w:rsidRPr="00510B48">
        <w:t xml:space="preserve"> </w:t>
      </w:r>
      <w:r w:rsidRPr="00510B48">
        <w:t>solutions</w:t>
      </w:r>
      <w:r w:rsidR="00A6293D" w:rsidRPr="00510B48">
        <w:t xml:space="preserve"> </w:t>
      </w:r>
      <w:r w:rsidRPr="00510B48">
        <w:t>de</w:t>
      </w:r>
      <w:r w:rsidR="00A6293D" w:rsidRPr="00510B48">
        <w:t xml:space="preserve"> </w:t>
      </w:r>
      <w:r w:rsidRPr="00510B48">
        <w:t>logement</w:t>
      </w:r>
      <w:r w:rsidR="00A6293D" w:rsidRPr="00510B48">
        <w:t xml:space="preserve"> </w:t>
      </w:r>
      <w:r w:rsidRPr="00510B48">
        <w:t>pour</w:t>
      </w:r>
      <w:r w:rsidR="00A6293D" w:rsidRPr="00510B48">
        <w:t xml:space="preserve"> </w:t>
      </w:r>
      <w:r w:rsidRPr="00510B48">
        <w:t>les</w:t>
      </w:r>
      <w:r w:rsidR="00A6293D" w:rsidRPr="00510B48">
        <w:t xml:space="preserve"> </w:t>
      </w:r>
      <w:r w:rsidRPr="00510B48">
        <w:t>résidents</w:t>
      </w:r>
      <w:r w:rsidR="00A6293D" w:rsidRPr="00510B48">
        <w:t xml:space="preserve"> </w:t>
      </w:r>
      <w:r w:rsidRPr="00510B48">
        <w:t>de</w:t>
      </w:r>
      <w:r w:rsidR="00A6293D" w:rsidRPr="00510B48">
        <w:t xml:space="preserve"> </w:t>
      </w:r>
      <w:r w:rsidRPr="00510B48">
        <w:t>Štrpce</w:t>
      </w:r>
      <w:r w:rsidR="00A6293D" w:rsidRPr="00510B48">
        <w:t xml:space="preserve"> </w:t>
      </w:r>
      <w:r w:rsidRPr="00510B48">
        <w:t>s’améliore</w:t>
      </w:r>
      <w:r w:rsidR="00601D40" w:rsidRPr="00510B48">
        <w:t>.</w:t>
      </w:r>
      <w:r w:rsidR="00A6293D" w:rsidRPr="00510B48">
        <w:t xml:space="preserve"> </w:t>
      </w:r>
      <w:r w:rsidRPr="00510B48">
        <w:t>Compte</w:t>
      </w:r>
      <w:r w:rsidR="00A6293D" w:rsidRPr="00510B48">
        <w:t xml:space="preserve"> </w:t>
      </w:r>
      <w:r w:rsidRPr="00510B48">
        <w:t>tenu</w:t>
      </w:r>
      <w:r w:rsidR="00A6293D" w:rsidRPr="00510B48">
        <w:t xml:space="preserve"> </w:t>
      </w:r>
      <w:r w:rsidRPr="00510B48">
        <w:t>du</w:t>
      </w:r>
      <w:r w:rsidR="00A6293D" w:rsidRPr="00510B48">
        <w:t xml:space="preserve"> </w:t>
      </w:r>
      <w:r w:rsidRPr="00510B48">
        <w:t>profilage</w:t>
      </w:r>
      <w:r w:rsidR="00A6293D" w:rsidRPr="00510B48">
        <w:t xml:space="preserve"> </w:t>
      </w:r>
      <w:r w:rsidRPr="00510B48">
        <w:t>réalisé</w:t>
      </w:r>
      <w:r w:rsidR="00A6293D" w:rsidRPr="00510B48">
        <w:t xml:space="preserve"> </w:t>
      </w:r>
      <w:r w:rsidRPr="00510B48">
        <w:t>en</w:t>
      </w:r>
      <w:r w:rsidR="00A6293D" w:rsidRPr="00510B48">
        <w:t xml:space="preserve"> </w:t>
      </w:r>
      <w:r w:rsidRPr="00510B48">
        <w:t>2018</w:t>
      </w:r>
      <w:bookmarkStart w:id="12" w:name="_ftnref16"/>
      <w:bookmarkEnd w:id="12"/>
      <w:r w:rsidRPr="009D16C5">
        <w:rPr>
          <w:rStyle w:val="Appelnotedebasdep"/>
        </w:rPr>
        <w:footnoteReference w:id="19"/>
      </w:r>
      <w:r w:rsidRPr="00510B48">
        <w:t>,</w:t>
      </w:r>
      <w:r w:rsidR="00A6293D" w:rsidRPr="00510B48">
        <w:t xml:space="preserve"> </w:t>
      </w:r>
      <w:r w:rsidRPr="00510B48">
        <w:t>on</w:t>
      </w:r>
      <w:r w:rsidR="00A6293D" w:rsidRPr="00510B48">
        <w:t xml:space="preserve"> </w:t>
      </w:r>
      <w:r w:rsidRPr="00510B48">
        <w:t>estime</w:t>
      </w:r>
      <w:r w:rsidR="00A6293D" w:rsidRPr="00510B48">
        <w:t xml:space="preserve"> </w:t>
      </w:r>
      <w:r w:rsidRPr="00510B48">
        <w:t>à</w:t>
      </w:r>
      <w:r w:rsidR="00A6293D" w:rsidRPr="00510B48">
        <w:t xml:space="preserve"> </w:t>
      </w:r>
      <w:r w:rsidRPr="00510B48">
        <w:t>3</w:t>
      </w:r>
      <w:r w:rsidR="00BD38F8">
        <w:t> </w:t>
      </w:r>
      <w:r w:rsidRPr="00510B48">
        <w:t>700</w:t>
      </w:r>
      <w:r w:rsidR="00BD38F8">
        <w:t xml:space="preserve"> </w:t>
      </w:r>
      <w:r w:rsidRPr="00510B48">
        <w:t>le</w:t>
      </w:r>
      <w:r w:rsidR="00A6293D" w:rsidRPr="00510B48">
        <w:t xml:space="preserve"> </w:t>
      </w:r>
      <w:r w:rsidRPr="00510B48">
        <w:t>nombre</w:t>
      </w:r>
      <w:r w:rsidR="00A6293D" w:rsidRPr="00510B48">
        <w:t xml:space="preserve"> </w:t>
      </w:r>
      <w:r w:rsidRPr="00510B48">
        <w:t>des</w:t>
      </w:r>
      <w:r w:rsidR="00A6293D" w:rsidRPr="00510B48">
        <w:t xml:space="preserve"> </w:t>
      </w:r>
      <w:r w:rsidRPr="00510B48">
        <w:t>familles</w:t>
      </w:r>
      <w:r w:rsidR="00A6293D" w:rsidRPr="00510B48">
        <w:t xml:space="preserve"> </w:t>
      </w:r>
      <w:r w:rsidRPr="00510B48">
        <w:t>ayant</w:t>
      </w:r>
      <w:r w:rsidR="00A6293D" w:rsidRPr="00510B48">
        <w:t xml:space="preserve"> </w:t>
      </w:r>
      <w:r w:rsidRPr="00510B48">
        <w:t>besoin</w:t>
      </w:r>
      <w:r w:rsidR="00A6293D" w:rsidRPr="00510B48">
        <w:t xml:space="preserve"> </w:t>
      </w:r>
      <w:r w:rsidRPr="00510B48">
        <w:t>d’aide</w:t>
      </w:r>
      <w:r w:rsidR="00A6293D" w:rsidRPr="00510B48">
        <w:t xml:space="preserve"> </w:t>
      </w:r>
      <w:r w:rsidRPr="00510B48">
        <w:t>pour</w:t>
      </w:r>
      <w:r w:rsidR="00A6293D" w:rsidRPr="00510B48">
        <w:t xml:space="preserve"> </w:t>
      </w:r>
      <w:r w:rsidRPr="00510B48">
        <w:t>trouver</w:t>
      </w:r>
      <w:r w:rsidR="00A6293D" w:rsidRPr="00510B48">
        <w:t xml:space="preserve"> </w:t>
      </w:r>
      <w:r w:rsidRPr="00510B48">
        <w:t>un</w:t>
      </w:r>
      <w:r w:rsidR="00A6293D" w:rsidRPr="00510B48">
        <w:t xml:space="preserve"> </w:t>
      </w:r>
      <w:r w:rsidRPr="00510B48">
        <w:t>logement</w:t>
      </w:r>
      <w:r w:rsidR="00601D40" w:rsidRPr="00510B48">
        <w:t>.</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du</w:t>
      </w:r>
      <w:r w:rsidR="00A6293D" w:rsidRPr="00510B48">
        <w:t xml:space="preserve"> </w:t>
      </w:r>
      <w:r w:rsidRPr="00510B48">
        <w:t>complexe</w:t>
      </w:r>
      <w:r w:rsidR="00A6293D" w:rsidRPr="00510B48">
        <w:t xml:space="preserve"> « </w:t>
      </w:r>
      <w:r w:rsidRPr="00510B48">
        <w:t>Vallée</w:t>
      </w:r>
      <w:r w:rsidR="00A6293D" w:rsidRPr="00510B48">
        <w:t xml:space="preserve"> </w:t>
      </w:r>
      <w:r w:rsidRPr="00510B48">
        <w:t>ensoleillée</w:t>
      </w:r>
      <w:r w:rsidR="00A6293D" w:rsidRPr="00510B48">
        <w:t> »</w:t>
      </w:r>
      <w:r w:rsidRPr="00510B48">
        <w:t>,</w:t>
      </w:r>
      <w:r w:rsidR="00A6293D" w:rsidRPr="00510B48">
        <w:t xml:space="preserve"> </w:t>
      </w:r>
      <w:r w:rsidRPr="00510B48">
        <w:t>qui</w:t>
      </w:r>
      <w:r w:rsidR="00A6293D" w:rsidRPr="00510B48">
        <w:t xml:space="preserve"> </w:t>
      </w:r>
      <w:r w:rsidRPr="00510B48">
        <w:t>doit</w:t>
      </w:r>
      <w:r w:rsidR="00A6293D" w:rsidRPr="00510B48">
        <w:t xml:space="preserve"> </w:t>
      </w:r>
      <w:r w:rsidRPr="00510B48">
        <w:t>permettre</w:t>
      </w:r>
      <w:r w:rsidR="00A6293D" w:rsidRPr="00510B48">
        <w:t xml:space="preserve"> </w:t>
      </w:r>
      <w:r w:rsidRPr="00510B48">
        <w:t>de</w:t>
      </w:r>
      <w:r w:rsidR="00A6293D" w:rsidRPr="00510B48">
        <w:t xml:space="preserve"> </w:t>
      </w:r>
      <w:r w:rsidRPr="00510B48">
        <w:t>loger</w:t>
      </w:r>
      <w:r w:rsidR="00A6293D" w:rsidRPr="00510B48">
        <w:t xml:space="preserve"> </w:t>
      </w:r>
      <w:r w:rsidRPr="00510B48">
        <w:t>300</w:t>
      </w:r>
      <w:r w:rsidR="00BD38F8">
        <w:t> </w:t>
      </w:r>
      <w:r w:rsidRPr="00510B48">
        <w:t>familles,</w:t>
      </w:r>
      <w:r w:rsidR="00A6293D" w:rsidRPr="00510B48">
        <w:t xml:space="preserve"> </w:t>
      </w:r>
      <w:r w:rsidRPr="00510B48">
        <w:t>a</w:t>
      </w:r>
      <w:r w:rsidR="00BD38F8">
        <w:t> </w:t>
      </w:r>
      <w:r w:rsidRPr="00510B48">
        <w:t>commencé.</w:t>
      </w:r>
    </w:p>
    <w:p w14:paraId="5B72EFB9" w14:textId="2EBB921E" w:rsidR="00222975" w:rsidRPr="00510B48" w:rsidRDefault="00222975" w:rsidP="00EE4A51">
      <w:pPr>
        <w:pStyle w:val="SingleTxtG"/>
      </w:pPr>
      <w:r w:rsidRPr="00510B48">
        <w:t>79.</w:t>
      </w:r>
      <w:r w:rsidRPr="00510B48">
        <w:tab/>
        <w:t>Les</w:t>
      </w:r>
      <w:r w:rsidR="00A6293D" w:rsidRPr="00510B48">
        <w:t xml:space="preserve"> </w:t>
      </w:r>
      <w:r w:rsidRPr="00510B48">
        <w:t>Serbes</w:t>
      </w:r>
      <w:r w:rsidR="00A6293D" w:rsidRPr="00510B48">
        <w:t xml:space="preserve"> </w:t>
      </w:r>
      <w:r w:rsidRPr="00510B48">
        <w:t>et</w:t>
      </w:r>
      <w:r w:rsidR="00A6293D" w:rsidRPr="00510B48">
        <w:t xml:space="preserve"> </w:t>
      </w:r>
      <w:r w:rsidRPr="00510B48">
        <w:t>autres</w:t>
      </w:r>
      <w:r w:rsidR="00A6293D" w:rsidRPr="00510B48">
        <w:t xml:space="preserve"> </w:t>
      </w:r>
      <w:r w:rsidRPr="00510B48">
        <w:t>non-Albanais</w:t>
      </w:r>
      <w:r w:rsidR="00A6293D" w:rsidRPr="00510B48">
        <w:t xml:space="preserve"> </w:t>
      </w:r>
      <w:r w:rsidRPr="00510B48">
        <w:t>déplacés</w:t>
      </w:r>
      <w:r w:rsidR="00A6293D" w:rsidRPr="00510B48">
        <w:t xml:space="preserve"> </w:t>
      </w:r>
      <w:r w:rsidRPr="00510B48">
        <w:t>ne</w:t>
      </w:r>
      <w:r w:rsidR="00A6293D" w:rsidRPr="00510B48">
        <w:t xml:space="preserve"> </w:t>
      </w:r>
      <w:r w:rsidRPr="00510B48">
        <w:t>peuvent</w:t>
      </w:r>
      <w:r w:rsidR="00A6293D" w:rsidRPr="00510B48">
        <w:t xml:space="preserve"> </w:t>
      </w:r>
      <w:r w:rsidRPr="00510B48">
        <w:t>toujours</w:t>
      </w:r>
      <w:r w:rsidR="00A6293D" w:rsidRPr="00510B48">
        <w:t xml:space="preserve"> </w:t>
      </w:r>
      <w:r w:rsidRPr="00510B48">
        <w:t>pas</w:t>
      </w:r>
      <w:r w:rsidR="00A6293D" w:rsidRPr="00510B48">
        <w:t xml:space="preserve"> </w:t>
      </w:r>
      <w:r w:rsidRPr="00510B48">
        <w:t>obtenir</w:t>
      </w:r>
      <w:r w:rsidR="00A6293D" w:rsidRPr="00510B48">
        <w:t xml:space="preserve"> </w:t>
      </w:r>
      <w:r w:rsidRPr="00510B48">
        <w:t>d’indemnisation</w:t>
      </w:r>
      <w:r w:rsidR="00A6293D" w:rsidRPr="00510B48">
        <w:t xml:space="preserve"> </w:t>
      </w:r>
      <w:r w:rsidRPr="00510B48">
        <w:t>pour</w:t>
      </w:r>
      <w:r w:rsidR="00A6293D" w:rsidRPr="00510B48">
        <w:t xml:space="preserve"> </w:t>
      </w:r>
      <w:r w:rsidRPr="00510B48">
        <w:t>leurs</w:t>
      </w:r>
      <w:r w:rsidR="00A6293D" w:rsidRPr="00510B48">
        <w:t xml:space="preserve"> </w:t>
      </w:r>
      <w:r w:rsidRPr="00510B48">
        <w:t>biens</w:t>
      </w:r>
      <w:r w:rsidR="00A6293D" w:rsidRPr="00510B48">
        <w:t xml:space="preserve"> </w:t>
      </w:r>
      <w:r w:rsidRPr="00510B48">
        <w:t>immobiliers</w:t>
      </w:r>
      <w:r w:rsidR="00A6293D" w:rsidRPr="00510B48">
        <w:t xml:space="preserve"> </w:t>
      </w:r>
      <w:r w:rsidRPr="00510B48">
        <w:t>et</w:t>
      </w:r>
      <w:r w:rsidR="00A6293D" w:rsidRPr="00510B48">
        <w:t xml:space="preserve"> </w:t>
      </w:r>
      <w:r w:rsidRPr="00510B48">
        <w:t>mobiliers</w:t>
      </w:r>
      <w:r w:rsidR="00A6293D" w:rsidRPr="00510B48">
        <w:t xml:space="preserve"> </w:t>
      </w:r>
      <w:r w:rsidRPr="00510B48">
        <w:t>détruits</w:t>
      </w:r>
      <w:r w:rsidR="00A6293D" w:rsidRPr="00510B48">
        <w:t xml:space="preserve"> </w:t>
      </w:r>
      <w:r w:rsidRPr="00510B48">
        <w:t>ou</w:t>
      </w:r>
      <w:r w:rsidR="00A6293D" w:rsidRPr="00510B48">
        <w:t xml:space="preserve"> </w:t>
      </w:r>
      <w:r w:rsidRPr="00510B48">
        <w:t>endommagés</w:t>
      </w:r>
      <w:r w:rsidR="00601D40" w:rsidRPr="00510B48">
        <w:t>.</w:t>
      </w:r>
      <w:r w:rsidR="00A6293D" w:rsidRPr="00510B48">
        <w:t xml:space="preserve"> </w:t>
      </w:r>
      <w:r w:rsidRPr="00510B48">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du</w:t>
      </w:r>
      <w:r w:rsidR="00A6293D" w:rsidRPr="00510B48">
        <w:t xml:space="preserve"> </w:t>
      </w:r>
      <w:r w:rsidRPr="00510B48">
        <w:t>HCR,</w:t>
      </w:r>
      <w:r w:rsidR="00A6293D" w:rsidRPr="00510B48">
        <w:t xml:space="preserve"> </w:t>
      </w:r>
      <w:r w:rsidRPr="00510B48">
        <w:t>en</w:t>
      </w:r>
      <w:r w:rsidR="00A6293D" w:rsidRPr="00510B48">
        <w:t xml:space="preserve"> </w:t>
      </w:r>
      <w:r w:rsidRPr="00510B48">
        <w:t>2000</w:t>
      </w:r>
      <w:r w:rsidR="00A6293D" w:rsidRPr="00510B48">
        <w:t xml:space="preserve"> </w:t>
      </w:r>
      <w:r w:rsidRPr="00510B48">
        <w:t>les</w:t>
      </w:r>
      <w:r w:rsidR="00A6293D" w:rsidRPr="00510B48">
        <w:t xml:space="preserve"> </w:t>
      </w:r>
      <w:r w:rsidRPr="00510B48">
        <w:t>PDI</w:t>
      </w:r>
      <w:r w:rsidR="00A6293D" w:rsidRPr="00510B48">
        <w:t xml:space="preserve"> </w:t>
      </w:r>
      <w:r w:rsidRPr="00510B48">
        <w:t>ont</w:t>
      </w:r>
      <w:r w:rsidR="00A6293D" w:rsidRPr="00510B48">
        <w:t xml:space="preserve"> </w:t>
      </w:r>
      <w:r w:rsidRPr="00510B48">
        <w:t>fait</w:t>
      </w:r>
      <w:r w:rsidR="00A6293D" w:rsidRPr="00510B48">
        <w:t xml:space="preserve"> </w:t>
      </w:r>
      <w:r w:rsidRPr="00510B48">
        <w:t>état</w:t>
      </w:r>
      <w:r w:rsidR="00A6293D" w:rsidRPr="00510B48">
        <w:t xml:space="preserve"> </w:t>
      </w:r>
      <w:r w:rsidRPr="00510B48">
        <w:t>lors</w:t>
      </w:r>
      <w:r w:rsidR="00A6293D" w:rsidRPr="00510B48">
        <w:t xml:space="preserve"> </w:t>
      </w:r>
      <w:r w:rsidRPr="00510B48">
        <w:t>de</w:t>
      </w:r>
      <w:r w:rsidR="00A6293D" w:rsidRPr="00510B48">
        <w:t xml:space="preserve"> </w:t>
      </w:r>
      <w:r w:rsidRPr="00510B48">
        <w:t>leur</w:t>
      </w:r>
      <w:r w:rsidR="00A6293D" w:rsidRPr="00510B48">
        <w:t xml:space="preserve"> </w:t>
      </w:r>
      <w:r w:rsidRPr="00510B48">
        <w:t>enregistrement</w:t>
      </w:r>
      <w:r w:rsidR="00A6293D" w:rsidRPr="00510B48">
        <w:t xml:space="preserve"> </w:t>
      </w:r>
      <w:r w:rsidRPr="00510B48">
        <w:t>de</w:t>
      </w:r>
      <w:r w:rsidR="00A6293D" w:rsidRPr="00510B48">
        <w:t xml:space="preserve"> </w:t>
      </w:r>
      <w:r w:rsidRPr="00510B48">
        <w:t>27</w:t>
      </w:r>
      <w:r w:rsidR="00BD38F8">
        <w:t> </w:t>
      </w:r>
      <w:r w:rsidRPr="00510B48">
        <w:t>418</w:t>
      </w:r>
      <w:r w:rsidR="00A6293D" w:rsidRPr="00510B48">
        <w:t xml:space="preserve"> </w:t>
      </w:r>
      <w:r w:rsidRPr="00510B48">
        <w:t>maisons</w:t>
      </w:r>
      <w:r w:rsidR="00A6293D" w:rsidRPr="00510B48">
        <w:t xml:space="preserve"> </w:t>
      </w:r>
      <w:r w:rsidRPr="00510B48">
        <w:t>démolies</w:t>
      </w:r>
      <w:r w:rsidR="00A6293D" w:rsidRPr="00510B48">
        <w:t xml:space="preserve"> </w:t>
      </w:r>
      <w:r w:rsidRPr="00510B48">
        <w:t>ou</w:t>
      </w:r>
      <w:r w:rsidR="00A6293D" w:rsidRPr="00510B48">
        <w:t xml:space="preserve"> </w:t>
      </w:r>
      <w:r w:rsidRPr="00510B48">
        <w:t>endommagées</w:t>
      </w:r>
      <w:r w:rsidR="00601D40" w:rsidRPr="00510B48">
        <w:t>.</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judiciaires</w:t>
      </w:r>
      <w:r w:rsidR="00A6293D" w:rsidRPr="00510B48">
        <w:t xml:space="preserve"> </w:t>
      </w:r>
      <w:r w:rsidRPr="00510B48">
        <w:t>des</w:t>
      </w:r>
      <w:r w:rsidR="00A6293D" w:rsidRPr="00510B48">
        <w:t xml:space="preserve"> </w:t>
      </w:r>
      <w:r w:rsidRPr="00510B48">
        <w:t>IPAA</w:t>
      </w:r>
      <w:r w:rsidR="00A6293D" w:rsidRPr="00510B48">
        <w:t xml:space="preserve"> </w:t>
      </w:r>
      <w:r w:rsidRPr="00510B48">
        <w:t>ont</w:t>
      </w:r>
      <w:r w:rsidR="00A6293D" w:rsidRPr="00510B48">
        <w:t xml:space="preserve"> </w:t>
      </w:r>
      <w:r w:rsidRPr="00510B48">
        <w:t>était</w:t>
      </w:r>
      <w:r w:rsidR="00A6293D" w:rsidRPr="00510B48">
        <w:t xml:space="preserve"> </w:t>
      </w:r>
      <w:r w:rsidRPr="00510B48">
        <w:t>saisies</w:t>
      </w:r>
      <w:r w:rsidR="00A6293D" w:rsidRPr="00510B48">
        <w:t xml:space="preserve"> </w:t>
      </w:r>
      <w:r w:rsidRPr="00510B48">
        <w:t>jusqu’en</w:t>
      </w:r>
      <w:r w:rsidR="00A6293D" w:rsidRPr="00510B48">
        <w:t xml:space="preserve"> </w:t>
      </w:r>
      <w:r w:rsidRPr="00510B48">
        <w:t>2007</w:t>
      </w:r>
      <w:r w:rsidR="00A6293D" w:rsidRPr="00510B48">
        <w:t xml:space="preserve"> </w:t>
      </w:r>
      <w:r w:rsidRPr="00510B48">
        <w:t>de</w:t>
      </w:r>
      <w:r w:rsidR="00A6293D" w:rsidRPr="00510B48">
        <w:t xml:space="preserve"> </w:t>
      </w:r>
      <w:r w:rsidRPr="00510B48">
        <w:t>18</w:t>
      </w:r>
      <w:r w:rsidR="00BD38F8">
        <w:t> </w:t>
      </w:r>
      <w:r w:rsidRPr="00510B48">
        <w:t>396</w:t>
      </w:r>
      <w:r w:rsidR="00A6293D" w:rsidRPr="00510B48">
        <w:t xml:space="preserve"> </w:t>
      </w:r>
      <w:r w:rsidRPr="00510B48">
        <w:t>demandes</w:t>
      </w:r>
      <w:r w:rsidR="00A6293D" w:rsidRPr="00510B48">
        <w:t xml:space="preserve"> </w:t>
      </w:r>
      <w:r w:rsidRPr="00510B48">
        <w:t>d’indemnisation</w:t>
      </w:r>
      <w:r w:rsidR="00A6293D" w:rsidRPr="00510B48">
        <w:t xml:space="preserve"> </w:t>
      </w:r>
      <w:r w:rsidRPr="00510B48">
        <w:t>pour</w:t>
      </w:r>
      <w:r w:rsidR="00A6293D" w:rsidRPr="00510B48">
        <w:t xml:space="preserve"> </w:t>
      </w:r>
      <w:r w:rsidRPr="00510B48">
        <w:t>des</w:t>
      </w:r>
      <w:r w:rsidR="00A6293D" w:rsidRPr="00510B48">
        <w:t xml:space="preserve"> </w:t>
      </w:r>
      <w:r w:rsidRPr="00510B48">
        <w:t>biens</w:t>
      </w:r>
      <w:r w:rsidR="00A6293D" w:rsidRPr="00510B48">
        <w:t xml:space="preserve"> </w:t>
      </w:r>
      <w:r w:rsidRPr="00510B48">
        <w:t>endommagés</w:t>
      </w:r>
      <w:r w:rsidR="00A6293D" w:rsidRPr="00510B48">
        <w:t xml:space="preserve"> </w:t>
      </w:r>
      <w:r w:rsidRPr="00510B48">
        <w:t>ou</w:t>
      </w:r>
      <w:r w:rsidR="00A6293D" w:rsidRPr="00510B48">
        <w:t xml:space="preserve"> </w:t>
      </w:r>
      <w:r w:rsidRPr="00510B48">
        <w:t>détruits</w:t>
      </w:r>
      <w:r w:rsidR="00A6293D" w:rsidRPr="00510B48">
        <w:t xml:space="preserve"> </w:t>
      </w:r>
      <w:r w:rsidRPr="00510B48">
        <w:t>(la</w:t>
      </w:r>
      <w:r w:rsidR="00A6293D" w:rsidRPr="00510B48">
        <w:t xml:space="preserve"> </w:t>
      </w:r>
      <w:r w:rsidRPr="00510B48">
        <w:t>plupart</w:t>
      </w:r>
      <w:r w:rsidR="00A6293D" w:rsidRPr="00510B48">
        <w:t xml:space="preserve"> </w:t>
      </w:r>
      <w:r w:rsidRPr="00510B48">
        <w:t>en</w:t>
      </w:r>
      <w:r w:rsidR="00A6293D" w:rsidRPr="00510B48">
        <w:t xml:space="preserve"> </w:t>
      </w:r>
      <w:r w:rsidRPr="00510B48">
        <w:t>2004)</w:t>
      </w:r>
      <w:bookmarkStart w:id="13" w:name="_ftnref17"/>
      <w:bookmarkEnd w:id="13"/>
      <w:r w:rsidRPr="009D16C5">
        <w:rPr>
          <w:rStyle w:val="Appelnotedebasdep"/>
        </w:rPr>
        <w:footnoteReference w:id="20"/>
      </w:r>
      <w:r w:rsidR="00601D40" w:rsidRPr="00510B48">
        <w:t>.</w:t>
      </w:r>
      <w:r w:rsidR="00A6293D" w:rsidRPr="00510B48">
        <w:t xml:space="preserve"> </w:t>
      </w:r>
      <w:r w:rsidRPr="00510B48">
        <w:t>Depuis,</w:t>
      </w:r>
      <w:r w:rsidR="00A6293D" w:rsidRPr="00510B48">
        <w:t xml:space="preserve"> </w:t>
      </w:r>
      <w:r w:rsidRPr="00510B48">
        <w:t>les</w:t>
      </w:r>
      <w:r w:rsidR="00A6293D" w:rsidRPr="00510B48">
        <w:t xml:space="preserve"> </w:t>
      </w:r>
      <w:r w:rsidRPr="00510B48">
        <w:t>tribunaux</w:t>
      </w:r>
      <w:r w:rsidR="00A6293D" w:rsidRPr="00510B48">
        <w:t xml:space="preserve"> </w:t>
      </w:r>
      <w:r w:rsidRPr="00510B48">
        <w:t>des</w:t>
      </w:r>
      <w:r w:rsidR="00A6293D" w:rsidRPr="00510B48">
        <w:t xml:space="preserve"> </w:t>
      </w:r>
      <w:r w:rsidRPr="00510B48">
        <w:t>IPAA</w:t>
      </w:r>
      <w:r w:rsidR="00A6293D" w:rsidRPr="00510B48">
        <w:t xml:space="preserve"> </w:t>
      </w:r>
      <w:r w:rsidRPr="00510B48">
        <w:t>ont</w:t>
      </w:r>
      <w:r w:rsidR="00A6293D" w:rsidRPr="00510B48">
        <w:t xml:space="preserve"> </w:t>
      </w:r>
      <w:r w:rsidRPr="00510B48">
        <w:t>rendu</w:t>
      </w:r>
      <w:r w:rsidR="00A6293D" w:rsidRPr="00510B48">
        <w:t xml:space="preserve"> </w:t>
      </w:r>
      <w:r w:rsidRPr="00510B48">
        <w:t>des</w:t>
      </w:r>
      <w:r w:rsidR="00A6293D" w:rsidRPr="00510B48">
        <w:t xml:space="preserve"> </w:t>
      </w:r>
      <w:r w:rsidRPr="00510B48">
        <w:t>jugements</w:t>
      </w:r>
      <w:r w:rsidR="00A6293D" w:rsidRPr="00510B48">
        <w:t xml:space="preserve"> </w:t>
      </w:r>
      <w:r w:rsidRPr="00510B48">
        <w:t>rejetant</w:t>
      </w:r>
      <w:r w:rsidR="00A6293D" w:rsidRPr="00510B48">
        <w:t xml:space="preserve"> </w:t>
      </w:r>
      <w:r w:rsidRPr="00510B48">
        <w:t>invariablement</w:t>
      </w:r>
      <w:r w:rsidR="00A6293D" w:rsidRPr="00510B48">
        <w:t xml:space="preserve"> </w:t>
      </w:r>
      <w:r w:rsidRPr="00510B48">
        <w:t>ces</w:t>
      </w:r>
      <w:r w:rsidR="00A6293D" w:rsidRPr="00510B48">
        <w:t xml:space="preserve"> </w:t>
      </w:r>
      <w:r w:rsidRPr="00510B48">
        <w:t>demandes,</w:t>
      </w:r>
      <w:r w:rsidR="00A6293D" w:rsidRPr="00510B48">
        <w:t xml:space="preserve"> </w:t>
      </w:r>
      <w:r w:rsidRPr="00510B48">
        <w:t>invoquant</w:t>
      </w:r>
      <w:r w:rsidR="00A6293D" w:rsidRPr="00510B48">
        <w:t xml:space="preserve"> </w:t>
      </w:r>
      <w:r w:rsidRPr="00510B48">
        <w:t>l’absence</w:t>
      </w:r>
      <w:r w:rsidR="00A6293D" w:rsidRPr="00510B48">
        <w:t xml:space="preserve"> </w:t>
      </w:r>
      <w:r w:rsidRPr="00510B48">
        <w:t>de</w:t>
      </w:r>
      <w:r w:rsidR="00A6293D" w:rsidRPr="00510B48">
        <w:t xml:space="preserve"> </w:t>
      </w:r>
      <w:r w:rsidRPr="00510B48">
        <w:t>légitimité</w:t>
      </w:r>
      <w:r w:rsidR="00A6293D" w:rsidRPr="00510B48">
        <w:t xml:space="preserve"> </w:t>
      </w:r>
      <w:r w:rsidRPr="00510B48">
        <w:t>passive</w:t>
      </w:r>
      <w:r w:rsidR="00A6293D" w:rsidRPr="00510B48">
        <w:t xml:space="preserve"> </w:t>
      </w:r>
      <w:r w:rsidRPr="00510B48">
        <w:t>des</w:t>
      </w:r>
      <w:r w:rsidR="00A6293D" w:rsidRPr="00510B48">
        <w:t xml:space="preserve"> </w:t>
      </w:r>
      <w:r w:rsidRPr="00510B48">
        <w:t>plaignants</w:t>
      </w:r>
      <w:r w:rsidR="00A6293D" w:rsidRPr="00510B48">
        <w:t xml:space="preserve"> </w:t>
      </w:r>
      <w:r w:rsidRPr="00510B48">
        <w:t>et</w:t>
      </w:r>
      <w:r w:rsidR="00A6293D" w:rsidRPr="00510B48">
        <w:t xml:space="preserve"> </w:t>
      </w:r>
      <w:r w:rsidRPr="00510B48">
        <w:t>déclarant</w:t>
      </w:r>
      <w:r w:rsidR="00A6293D" w:rsidRPr="00510B48">
        <w:t xml:space="preserve"> </w:t>
      </w:r>
      <w:r w:rsidRPr="00510B48">
        <w:t>leurs</w:t>
      </w:r>
      <w:r w:rsidR="00A6293D" w:rsidRPr="00510B48">
        <w:t xml:space="preserve"> </w:t>
      </w:r>
      <w:r w:rsidRPr="00510B48">
        <w:t>requêtes</w:t>
      </w:r>
      <w:r w:rsidR="00A6293D" w:rsidRPr="00510B48">
        <w:t xml:space="preserve"> </w:t>
      </w:r>
      <w:r w:rsidRPr="00510B48">
        <w:t>irrecevables</w:t>
      </w:r>
      <w:r w:rsidR="00601D40" w:rsidRPr="00510B48">
        <w:t>.</w:t>
      </w:r>
      <w:r w:rsidR="00A6293D" w:rsidRPr="00510B48">
        <w:t xml:space="preserve"> </w:t>
      </w:r>
      <w:r w:rsidRPr="00510B48">
        <w:t>Il</w:t>
      </w:r>
      <w:r w:rsidR="00A6293D" w:rsidRPr="00510B48">
        <w:t xml:space="preserve"> </w:t>
      </w:r>
      <w:r w:rsidRPr="00510B48">
        <w:t>résulte</w:t>
      </w:r>
      <w:r w:rsidR="00A6293D" w:rsidRPr="00510B48">
        <w:t xml:space="preserve"> </w:t>
      </w:r>
      <w:r w:rsidRPr="00510B48">
        <w:t>de</w:t>
      </w:r>
      <w:r w:rsidR="00A6293D" w:rsidRPr="00510B48">
        <w:t xml:space="preserve"> </w:t>
      </w:r>
      <w:r w:rsidRPr="00510B48">
        <w:t>ce</w:t>
      </w:r>
      <w:r w:rsidR="00A6293D" w:rsidRPr="00510B48">
        <w:t xml:space="preserve"> </w:t>
      </w:r>
      <w:r w:rsidRPr="00510B48">
        <w:t>qui</w:t>
      </w:r>
      <w:r w:rsidR="00A6293D" w:rsidRPr="00510B48">
        <w:t xml:space="preserve"> </w:t>
      </w:r>
      <w:r w:rsidRPr="00510B48">
        <w:t>précède</w:t>
      </w:r>
      <w:r w:rsidR="00A6293D" w:rsidRPr="00510B48">
        <w:t xml:space="preserve"> </w:t>
      </w:r>
      <w:r w:rsidRPr="00510B48">
        <w:t>que</w:t>
      </w:r>
      <w:r w:rsidR="00A6293D" w:rsidRPr="00510B48">
        <w:t xml:space="preserve"> </w:t>
      </w:r>
      <w:r w:rsidRPr="00510B48">
        <w:t>la</w:t>
      </w:r>
      <w:r w:rsidR="00A6293D" w:rsidRPr="00510B48">
        <w:t xml:space="preserve"> </w:t>
      </w:r>
      <w:r w:rsidRPr="00510B48">
        <w:t>question</w:t>
      </w:r>
      <w:r w:rsidR="00A6293D" w:rsidRPr="00510B48">
        <w:t xml:space="preserve"> </w:t>
      </w:r>
      <w:r w:rsidRPr="00510B48">
        <w:t>d’une</w:t>
      </w:r>
      <w:r w:rsidR="00A6293D" w:rsidRPr="00510B48">
        <w:t xml:space="preserve"> </w:t>
      </w:r>
      <w:r w:rsidRPr="00510B48">
        <w:t>indemnisation</w:t>
      </w:r>
      <w:r w:rsidR="00A6293D" w:rsidRPr="00510B48">
        <w:t xml:space="preserve"> </w:t>
      </w:r>
      <w:r w:rsidRPr="00510B48">
        <w:t>adéquate</w:t>
      </w:r>
      <w:r w:rsidR="00A6293D" w:rsidRPr="00510B48">
        <w:t xml:space="preserve"> </w:t>
      </w:r>
      <w:r w:rsidRPr="00510B48">
        <w:t>pour</w:t>
      </w:r>
      <w:r w:rsidR="00A6293D" w:rsidRPr="00510B48">
        <w:t xml:space="preserve"> </w:t>
      </w:r>
      <w:r w:rsidRPr="00510B48">
        <w:t>les</w:t>
      </w:r>
      <w:r w:rsidR="00A6293D" w:rsidRPr="00510B48">
        <w:t xml:space="preserve"> </w:t>
      </w:r>
      <w:r w:rsidRPr="00510B48">
        <w:t>biens</w:t>
      </w:r>
      <w:r w:rsidR="00A6293D" w:rsidRPr="00510B48">
        <w:t xml:space="preserve"> </w:t>
      </w:r>
      <w:r w:rsidRPr="00510B48">
        <w:t>des</w:t>
      </w:r>
      <w:r w:rsidR="00A6293D" w:rsidRPr="00510B48">
        <w:t xml:space="preserve"> </w:t>
      </w:r>
      <w:r w:rsidRPr="00510B48">
        <w:t>Serbes</w:t>
      </w:r>
      <w:r w:rsidR="00A6293D" w:rsidRPr="00510B48">
        <w:t xml:space="preserve"> </w:t>
      </w:r>
      <w:r w:rsidRPr="00510B48">
        <w:t>et</w:t>
      </w:r>
      <w:r w:rsidR="00A6293D" w:rsidRPr="00510B48">
        <w:t xml:space="preserve"> </w:t>
      </w:r>
      <w:r w:rsidRPr="00510B48">
        <w:t>des</w:t>
      </w:r>
      <w:r w:rsidR="00A6293D" w:rsidRPr="00510B48">
        <w:t xml:space="preserve"> </w:t>
      </w:r>
      <w:r w:rsidRPr="00510B48">
        <w:t>non-Albanais</w:t>
      </w:r>
      <w:r w:rsidR="00A6293D" w:rsidRPr="00510B48">
        <w:t xml:space="preserve"> </w:t>
      </w:r>
      <w:r w:rsidRPr="00510B48">
        <w:t>qui</w:t>
      </w:r>
      <w:r w:rsidR="00A6293D" w:rsidRPr="00510B48">
        <w:t xml:space="preserve"> </w:t>
      </w:r>
      <w:r w:rsidRPr="00510B48">
        <w:t>ont</w:t>
      </w:r>
      <w:r w:rsidR="00A6293D" w:rsidRPr="00510B48">
        <w:t xml:space="preserve"> </w:t>
      </w:r>
      <w:r w:rsidRPr="00510B48">
        <w:t>été</w:t>
      </w:r>
      <w:r w:rsidR="00A6293D" w:rsidRPr="00510B48">
        <w:t xml:space="preserve"> </w:t>
      </w:r>
      <w:r w:rsidRPr="00510B48">
        <w:t>détruits</w:t>
      </w:r>
      <w:r w:rsidR="00A6293D" w:rsidRPr="00510B48">
        <w:t xml:space="preserve"> </w:t>
      </w:r>
      <w:r w:rsidRPr="00510B48">
        <w:t>ou</w:t>
      </w:r>
      <w:r w:rsidR="00A6293D" w:rsidRPr="00510B48">
        <w:t xml:space="preserve"> </w:t>
      </w:r>
      <w:r w:rsidRPr="00510B48">
        <w:t>endommagés</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demeure</w:t>
      </w:r>
      <w:r w:rsidR="00A6293D" w:rsidRPr="00510B48">
        <w:t xml:space="preserve"> </w:t>
      </w:r>
      <w:r w:rsidRPr="00510B48">
        <w:t>totalement</w:t>
      </w:r>
      <w:r w:rsidR="00A6293D" w:rsidRPr="00510B48">
        <w:t xml:space="preserve"> </w:t>
      </w:r>
      <w:r w:rsidRPr="00510B48">
        <w:t>ignorée</w:t>
      </w:r>
      <w:r w:rsidR="00A6293D" w:rsidRPr="00510B48">
        <w:t xml:space="preserve"> </w:t>
      </w:r>
      <w:r w:rsidRPr="00510B48">
        <w:t>ou</w:t>
      </w:r>
      <w:r w:rsidR="00A6293D" w:rsidRPr="00510B48">
        <w:t xml:space="preserve"> </w:t>
      </w:r>
      <w:r w:rsidRPr="00510B48">
        <w:t>bloquée</w:t>
      </w:r>
      <w:r w:rsidR="00A6293D" w:rsidRPr="00510B48">
        <w:t xml:space="preserve"> </w:t>
      </w:r>
      <w:r w:rsidRPr="00510B48">
        <w:t>par</w:t>
      </w:r>
      <w:r w:rsidR="00A6293D" w:rsidRPr="00510B48">
        <w:t xml:space="preserve"> </w:t>
      </w:r>
      <w:r w:rsidRPr="00510B48">
        <w:t>les</w:t>
      </w:r>
      <w:r w:rsidR="00A6293D" w:rsidRPr="00510B48">
        <w:t xml:space="preserve"> </w:t>
      </w:r>
      <w:r w:rsidRPr="00510B48">
        <w:t>IPAA,</w:t>
      </w:r>
      <w:r w:rsidR="00A6293D" w:rsidRPr="00510B48">
        <w:t xml:space="preserve"> </w:t>
      </w:r>
      <w:r w:rsidRPr="00510B48">
        <w:t>ainsi</w:t>
      </w:r>
      <w:r w:rsidR="00A6293D" w:rsidRPr="00510B48">
        <w:t xml:space="preserve"> </w:t>
      </w:r>
      <w:r w:rsidRPr="00510B48">
        <w:t>que</w:t>
      </w:r>
      <w:r w:rsidR="00A6293D" w:rsidRPr="00510B48">
        <w:t xml:space="preserve"> </w:t>
      </w:r>
      <w:r w:rsidRPr="00510B48">
        <w:t>par</w:t>
      </w:r>
      <w:r w:rsidR="00A6293D" w:rsidRPr="00510B48">
        <w:t xml:space="preserve"> </w:t>
      </w:r>
      <w:r w:rsidRPr="00510B48">
        <w:t>l’administration</w:t>
      </w:r>
      <w:r w:rsidR="00A6293D" w:rsidRPr="00510B48">
        <w:t xml:space="preserve"> </w:t>
      </w:r>
      <w:r w:rsidRPr="00510B48">
        <w:t>internationale</w:t>
      </w:r>
      <w:r w:rsidR="00A6293D" w:rsidRPr="00510B48">
        <w:t xml:space="preserve"> </w:t>
      </w:r>
      <w:r w:rsidRPr="00510B48">
        <w:t>de</w:t>
      </w:r>
      <w:r w:rsidR="00A6293D" w:rsidRPr="00510B48">
        <w:t xml:space="preserve"> </w:t>
      </w:r>
      <w:r w:rsidRPr="00510B48">
        <w:t>la</w:t>
      </w:r>
      <w:r w:rsidR="00A6293D" w:rsidRPr="00510B48">
        <w:t xml:space="preserve"> </w:t>
      </w:r>
      <w:r w:rsidRPr="00510B48">
        <w:t>MINUK.</w:t>
      </w:r>
    </w:p>
    <w:p w14:paraId="63638597" w14:textId="1D7BDF80" w:rsidR="00222975" w:rsidRPr="00510B48" w:rsidRDefault="00222975" w:rsidP="00EE4A51">
      <w:pPr>
        <w:pStyle w:val="SingleTxtG"/>
      </w:pPr>
      <w:r w:rsidRPr="00510B48">
        <w:t>80.</w:t>
      </w:r>
      <w:r w:rsidRPr="00510B48">
        <w:tab/>
        <w:t>Les</w:t>
      </w:r>
      <w:r w:rsidR="00A6293D" w:rsidRPr="00510B48">
        <w:t xml:space="preserve"> </w:t>
      </w:r>
      <w:r w:rsidRPr="00510B48">
        <w:t>biens</w:t>
      </w:r>
      <w:r w:rsidR="00A6293D" w:rsidRPr="00510B48">
        <w:t xml:space="preserve"> </w:t>
      </w:r>
      <w:r w:rsidRPr="00510B48">
        <w:t>immobiliers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ont</w:t>
      </w:r>
      <w:r w:rsidR="00A6293D" w:rsidRPr="00510B48">
        <w:t xml:space="preserve"> </w:t>
      </w:r>
      <w:r w:rsidRPr="00510B48">
        <w:t>été</w:t>
      </w:r>
      <w:r w:rsidR="00A6293D" w:rsidRPr="00510B48">
        <w:t xml:space="preserve"> </w:t>
      </w:r>
      <w:r w:rsidRPr="00510B48">
        <w:t>usurpés</w:t>
      </w:r>
      <w:r w:rsidR="00A6293D" w:rsidRPr="00510B48">
        <w:t xml:space="preserve"> </w:t>
      </w:r>
      <w:r w:rsidRPr="00510B48">
        <w:t>par</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de</w:t>
      </w:r>
      <w:r w:rsidR="00A6293D" w:rsidRPr="00510B48">
        <w:t xml:space="preserve"> </w:t>
      </w:r>
      <w:r w:rsidRPr="00510B48">
        <w:t>nationalité</w:t>
      </w:r>
      <w:r w:rsidR="00A6293D" w:rsidRPr="00510B48">
        <w:t xml:space="preserve"> </w:t>
      </w:r>
      <w:r w:rsidRPr="00510B48">
        <w:t>albanaise</w:t>
      </w:r>
      <w:r w:rsidR="00A6293D" w:rsidRPr="00510B48">
        <w:t xml:space="preserve"> </w:t>
      </w:r>
      <w:r w:rsidRPr="00510B48">
        <w:t>à</w:t>
      </w:r>
      <w:r w:rsidR="00A6293D" w:rsidRPr="00510B48">
        <w:t xml:space="preserve"> </w:t>
      </w:r>
      <w:r w:rsidRPr="00510B48">
        <w:t>partir</w:t>
      </w:r>
      <w:r w:rsidR="00A6293D" w:rsidRPr="00510B48">
        <w:t xml:space="preserve"> </w:t>
      </w:r>
      <w:r w:rsidRPr="00510B48">
        <w:t>de</w:t>
      </w:r>
      <w:r w:rsidR="00A6293D" w:rsidRPr="00510B48">
        <w:t xml:space="preserve"> </w:t>
      </w:r>
      <w:r w:rsidRPr="00510B48">
        <w:t>juin</w:t>
      </w:r>
      <w:r w:rsidR="00A6293D" w:rsidRPr="00510B48">
        <w:t xml:space="preserve"> </w:t>
      </w:r>
      <w:r w:rsidRPr="00510B48">
        <w:t>1999</w:t>
      </w:r>
      <w:r w:rsidR="00601D40" w:rsidRPr="00510B48">
        <w:t>.</w:t>
      </w:r>
      <w:r w:rsidR="00A6293D" w:rsidRPr="00510B48">
        <w:t xml:space="preserve"> </w:t>
      </w:r>
      <w:r w:rsidRPr="00510B48">
        <w:t>Contrairement</w:t>
      </w:r>
      <w:r w:rsidR="00A6293D" w:rsidRPr="00510B48">
        <w:t xml:space="preserve"> </w:t>
      </w:r>
      <w:r w:rsidRPr="00510B48">
        <w:t>à</w:t>
      </w:r>
      <w:r w:rsidR="00A6293D" w:rsidRPr="00510B48">
        <w:t xml:space="preserve"> </w:t>
      </w:r>
      <w:r w:rsidRPr="00510B48">
        <w:t>ce</w:t>
      </w:r>
      <w:r w:rsidR="00A6293D" w:rsidRPr="00510B48">
        <w:t xml:space="preserve"> </w:t>
      </w:r>
      <w:r w:rsidRPr="00510B48">
        <w:t>qui</w:t>
      </w:r>
      <w:r w:rsidR="00A6293D" w:rsidRPr="00510B48">
        <w:t xml:space="preserve"> </w:t>
      </w:r>
      <w:r w:rsidRPr="00510B48">
        <w:t>s’est</w:t>
      </w:r>
      <w:r w:rsidR="00A6293D" w:rsidRPr="00510B48">
        <w:t xml:space="preserve"> </w:t>
      </w:r>
      <w:r w:rsidRPr="00510B48">
        <w:t>passé</w:t>
      </w:r>
      <w:r w:rsidR="00A6293D" w:rsidRPr="00510B48">
        <w:t xml:space="preserve"> </w:t>
      </w:r>
      <w:r w:rsidRPr="00510B48">
        <w:t>en</w:t>
      </w:r>
      <w:r w:rsidR="00A6293D" w:rsidRPr="00510B48">
        <w:t xml:space="preserve"> </w:t>
      </w:r>
      <w:r w:rsidRPr="00510B48">
        <w:t>Bosnie-Herzégovine,</w:t>
      </w:r>
      <w:r w:rsidR="00A6293D" w:rsidRPr="00510B48">
        <w:t xml:space="preserve"> </w:t>
      </w:r>
      <w:r w:rsidRPr="00510B48">
        <w:t>où</w:t>
      </w:r>
      <w:r w:rsidR="00A6293D" w:rsidRPr="00510B48">
        <w:t xml:space="preserve"> </w:t>
      </w:r>
      <w:r w:rsidRPr="00510B48">
        <w:t>les</w:t>
      </w:r>
      <w:r w:rsidR="00A6293D" w:rsidRPr="00510B48">
        <w:t xml:space="preserve"> </w:t>
      </w:r>
      <w:r w:rsidRPr="00510B48">
        <w:t>biens</w:t>
      </w:r>
      <w:r w:rsidR="00A6293D" w:rsidRPr="00510B48">
        <w:t xml:space="preserve"> </w:t>
      </w:r>
      <w:r w:rsidRPr="00510B48">
        <w:t>ont</w:t>
      </w:r>
      <w:r w:rsidR="00A6293D" w:rsidRPr="00510B48">
        <w:t xml:space="preserve"> </w:t>
      </w:r>
      <w:r w:rsidRPr="00510B48">
        <w:t>pu</w:t>
      </w:r>
      <w:r w:rsidR="00A6293D" w:rsidRPr="00510B48">
        <w:t xml:space="preserve"> </w:t>
      </w:r>
      <w:r w:rsidRPr="00510B48">
        <w:t>être</w:t>
      </w:r>
      <w:r w:rsidR="00A6293D" w:rsidRPr="00510B48">
        <w:t xml:space="preserve"> </w:t>
      </w:r>
      <w:r w:rsidRPr="00510B48">
        <w:t>restitués</w:t>
      </w:r>
      <w:r w:rsidR="00A6293D" w:rsidRPr="00510B48">
        <w:t xml:space="preserve"> </w:t>
      </w:r>
      <w:r w:rsidRPr="00510B48">
        <w:t>dans</w:t>
      </w:r>
      <w:r w:rsidR="00A6293D" w:rsidRPr="00510B48">
        <w:t xml:space="preserve"> </w:t>
      </w:r>
      <w:r w:rsidRPr="00510B48">
        <w:t>plus</w:t>
      </w:r>
      <w:r w:rsidR="00A6293D" w:rsidRPr="00510B48">
        <w:t xml:space="preserve"> </w:t>
      </w:r>
      <w:r w:rsidRPr="00510B48">
        <w:t>de</w:t>
      </w:r>
      <w:r w:rsidR="00A6293D" w:rsidRPr="00510B48">
        <w:t xml:space="preserve"> </w:t>
      </w:r>
      <w:r w:rsidRPr="00510B48">
        <w:t>300</w:t>
      </w:r>
      <w:r w:rsidR="00BD38F8">
        <w:t> </w:t>
      </w:r>
      <w:r w:rsidRPr="00510B48">
        <w:t>000</w:t>
      </w:r>
      <w:r w:rsidR="00A6293D" w:rsidRPr="00510B48">
        <w:t xml:space="preserve"> </w:t>
      </w:r>
      <w:r w:rsidRPr="00510B48">
        <w:t>cas</w:t>
      </w:r>
      <w:r w:rsidR="00A6293D" w:rsidRPr="00510B48">
        <w:t xml:space="preserve"> </w:t>
      </w:r>
      <w:r w:rsidRPr="00510B48">
        <w:t>(soit</w:t>
      </w:r>
      <w:r w:rsidR="00A6293D" w:rsidRPr="00510B48">
        <w:t xml:space="preserve"> </w:t>
      </w:r>
      <w:r w:rsidRPr="00510B48">
        <w:t>95</w:t>
      </w:r>
      <w:r w:rsidR="00EA1970">
        <w:t> %</w:t>
      </w:r>
      <w:r w:rsidR="00A6293D" w:rsidRPr="00510B48">
        <w:t xml:space="preserve"> </w:t>
      </w:r>
      <w:r w:rsidRPr="00510B48">
        <w:t>des</w:t>
      </w:r>
      <w:r w:rsidR="00A6293D" w:rsidRPr="00510B48">
        <w:t xml:space="preserve"> </w:t>
      </w:r>
      <w:r w:rsidRPr="00510B48">
        <w:t>biens</w:t>
      </w:r>
      <w:r w:rsidR="00A6293D" w:rsidRPr="00510B48">
        <w:t xml:space="preserve"> </w:t>
      </w:r>
      <w:r w:rsidRPr="00510B48">
        <w:t>usurpés)</w:t>
      </w:r>
      <w:r w:rsidR="00A6293D" w:rsidRPr="00510B48">
        <w:t xml:space="preserve"> </w:t>
      </w:r>
      <w:r w:rsidRPr="00510B48">
        <w:t>grâce</w:t>
      </w:r>
      <w:r w:rsidR="00A6293D" w:rsidRPr="00510B48">
        <w:t xml:space="preserve"> </w:t>
      </w:r>
      <w:r w:rsidRPr="00510B48">
        <w:t>à</w:t>
      </w:r>
      <w:r w:rsidR="00A6293D" w:rsidRPr="00510B48">
        <w:t xml:space="preserve"> </w:t>
      </w:r>
      <w:r w:rsidRPr="00510B48">
        <w:t>des</w:t>
      </w:r>
      <w:r w:rsidR="00A6293D" w:rsidRPr="00510B48">
        <w:t xml:space="preserve"> </w:t>
      </w:r>
      <w:r w:rsidRPr="00510B48">
        <w:t>dispositifs</w:t>
      </w:r>
      <w:r w:rsidR="00A6293D" w:rsidRPr="00510B48">
        <w:t xml:space="preserve"> </w:t>
      </w:r>
      <w:r w:rsidRPr="00510B48">
        <w:t>efficaces</w:t>
      </w:r>
      <w:r w:rsidR="00A6293D" w:rsidRPr="00510B48">
        <w:t xml:space="preserve"> </w:t>
      </w:r>
      <w:r w:rsidRPr="00510B48">
        <w:t>(Commission</w:t>
      </w:r>
      <w:r w:rsidR="00A6293D" w:rsidRPr="00510B48">
        <w:t xml:space="preserve"> </w:t>
      </w:r>
      <w:r w:rsidRPr="00510B48">
        <w:t>pour</w:t>
      </w:r>
      <w:r w:rsidR="00A6293D" w:rsidRPr="00510B48">
        <w:t xml:space="preserve"> </w:t>
      </w:r>
      <w:r w:rsidRPr="00510B48">
        <w:t>les</w:t>
      </w:r>
      <w:r w:rsidR="00A6293D" w:rsidRPr="00510B48">
        <w:t xml:space="preserve"> </w:t>
      </w:r>
      <w:r w:rsidRPr="00510B48">
        <w:t>demandes</w:t>
      </w:r>
      <w:r w:rsidR="00A6293D" w:rsidRPr="00510B48">
        <w:t xml:space="preserve"> </w:t>
      </w:r>
      <w:r w:rsidRPr="00510B48">
        <w:t>de</w:t>
      </w:r>
      <w:r w:rsidR="00A6293D" w:rsidRPr="00510B48">
        <w:t xml:space="preserve"> </w:t>
      </w:r>
      <w:r w:rsidRPr="00510B48">
        <w:t>restitution</w:t>
      </w:r>
      <w:r w:rsidR="00A6293D" w:rsidRPr="00510B48">
        <w:t xml:space="preserve"> </w:t>
      </w:r>
      <w:r w:rsidRPr="00510B48">
        <w:t>des</w:t>
      </w:r>
      <w:r w:rsidR="00A6293D" w:rsidRPr="00510B48">
        <w:t xml:space="preserve"> </w:t>
      </w:r>
      <w:r w:rsidRPr="00510B48">
        <w:t>biens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et</w:t>
      </w:r>
      <w:r w:rsidR="00A6293D" w:rsidRPr="00510B48">
        <w:t xml:space="preserve"> </w:t>
      </w:r>
      <w:r w:rsidRPr="00510B48">
        <w:t>des</w:t>
      </w:r>
      <w:r w:rsidR="00A6293D" w:rsidRPr="00510B48">
        <w:t xml:space="preserve"> </w:t>
      </w:r>
      <w:r w:rsidRPr="00510B48">
        <w:t>réfugiés,</w:t>
      </w:r>
      <w:r w:rsidR="00A6293D" w:rsidRPr="00510B48">
        <w:t xml:space="preserve"> </w:t>
      </w:r>
      <w:r w:rsidRPr="00510B48">
        <w:t>CRPC),</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la</w:t>
      </w:r>
      <w:r w:rsidR="00A6293D" w:rsidRPr="00510B48">
        <w:t xml:space="preserve"> </w:t>
      </w:r>
      <w:r w:rsidRPr="00510B48">
        <w:t>pression</w:t>
      </w:r>
      <w:r w:rsidR="00A6293D" w:rsidRPr="00510B48">
        <w:t xml:space="preserve"> </w:t>
      </w:r>
      <w:r w:rsidRPr="00510B48">
        <w:t>exercée</w:t>
      </w:r>
      <w:r w:rsidR="00A6293D" w:rsidRPr="00510B48">
        <w:t xml:space="preserve"> </w:t>
      </w:r>
      <w:r w:rsidRPr="00510B48">
        <w:t>par</w:t>
      </w:r>
      <w:r w:rsidR="00A6293D" w:rsidRPr="00510B48">
        <w:t xml:space="preserve"> </w:t>
      </w:r>
      <w:r w:rsidRPr="00510B48">
        <w:t>la</w:t>
      </w:r>
      <w:r w:rsidR="00A6293D" w:rsidRPr="00510B48">
        <w:t xml:space="preserve"> </w:t>
      </w:r>
      <w:r w:rsidRPr="00510B48">
        <w:t>mission</w:t>
      </w:r>
      <w:r w:rsidR="00A6293D" w:rsidRPr="00510B48">
        <w:t xml:space="preserve"> </w:t>
      </w:r>
      <w:r w:rsidRPr="00510B48">
        <w:t>internationale</w:t>
      </w:r>
      <w:r w:rsidR="00A6293D" w:rsidRPr="00510B48">
        <w:t xml:space="preserve"> </w:t>
      </w:r>
      <w:r w:rsidRPr="00510B48">
        <w:t>est</w:t>
      </w:r>
      <w:r w:rsidR="00A6293D" w:rsidRPr="00510B48">
        <w:t xml:space="preserve"> </w:t>
      </w:r>
      <w:r w:rsidRPr="00510B48">
        <w:t>insuffisante</w:t>
      </w:r>
      <w:r w:rsidR="00A6293D" w:rsidRPr="00510B48">
        <w:t xml:space="preserve"> </w:t>
      </w:r>
      <w:r w:rsidRPr="00510B48">
        <w:t>et</w:t>
      </w:r>
      <w:r w:rsidR="00A6293D" w:rsidRPr="00510B48">
        <w:t xml:space="preserve"> </w:t>
      </w:r>
      <w:r w:rsidRPr="00510B48">
        <w:t>la</w:t>
      </w:r>
      <w:r w:rsidR="00A6293D" w:rsidRPr="00510B48">
        <w:t xml:space="preserve"> </w:t>
      </w:r>
      <w:r w:rsidRPr="00510B48">
        <w:t>volonté</w:t>
      </w:r>
      <w:r w:rsidR="00A6293D" w:rsidRPr="00510B48">
        <w:t xml:space="preserve"> </w:t>
      </w:r>
      <w:r w:rsidRPr="00510B48">
        <w:t>politique</w:t>
      </w:r>
      <w:r w:rsidR="00A6293D" w:rsidRPr="00510B48">
        <w:t xml:space="preserve"> </w:t>
      </w:r>
      <w:r w:rsidRPr="00510B48">
        <w:t>de</w:t>
      </w:r>
      <w:r w:rsidR="00A6293D" w:rsidRPr="00510B48">
        <w:t xml:space="preserve"> </w:t>
      </w:r>
      <w:r w:rsidRPr="00510B48">
        <w:t>rendre</w:t>
      </w:r>
      <w:r w:rsidR="00A6293D" w:rsidRPr="00510B48">
        <w:t xml:space="preserve"> </w:t>
      </w:r>
      <w:r w:rsidRPr="00510B48">
        <w:t>à</w:t>
      </w:r>
      <w:r w:rsidR="00A6293D" w:rsidRPr="00510B48">
        <w:t xml:space="preserve"> </w:t>
      </w:r>
      <w:r w:rsidRPr="00510B48">
        <w:t>leurs</w:t>
      </w:r>
      <w:r w:rsidR="00A6293D" w:rsidRPr="00510B48">
        <w:t xml:space="preserve"> </w:t>
      </w:r>
      <w:r w:rsidRPr="00510B48">
        <w:t>propriétaires</w:t>
      </w:r>
      <w:r w:rsidR="00A6293D" w:rsidRPr="00510B48">
        <w:t xml:space="preserve"> </w:t>
      </w:r>
      <w:r w:rsidRPr="00510B48">
        <w:t>légitimes</w:t>
      </w:r>
      <w:r w:rsidR="00A6293D" w:rsidRPr="00510B48">
        <w:t xml:space="preserve"> </w:t>
      </w:r>
      <w:r w:rsidRPr="00510B48">
        <w:t>les</w:t>
      </w:r>
      <w:r w:rsidR="00A6293D" w:rsidRPr="00510B48">
        <w:t xml:space="preserve"> </w:t>
      </w:r>
      <w:r w:rsidRPr="00510B48">
        <w:t>biens</w:t>
      </w:r>
      <w:r w:rsidR="00A6293D" w:rsidRPr="00510B48">
        <w:t xml:space="preserve"> </w:t>
      </w:r>
      <w:r w:rsidRPr="00510B48">
        <w:t>usurpés</w:t>
      </w:r>
      <w:r w:rsidR="00A6293D" w:rsidRPr="00510B48">
        <w:t xml:space="preserve"> </w:t>
      </w:r>
      <w:r w:rsidRPr="00510B48">
        <w:t>fait</w:t>
      </w:r>
      <w:r w:rsidR="00A6293D" w:rsidRPr="00510B48">
        <w:t xml:space="preserve"> </w:t>
      </w:r>
      <w:r w:rsidRPr="00510B48">
        <w:t>totalement</w:t>
      </w:r>
      <w:r w:rsidR="00A6293D" w:rsidRPr="00510B48">
        <w:t xml:space="preserve"> </w:t>
      </w:r>
      <w:r w:rsidRPr="00510B48">
        <w:t>défaut.</w:t>
      </w:r>
    </w:p>
    <w:p w14:paraId="7C08D595" w14:textId="5E459AC3" w:rsidR="00222975" w:rsidRPr="00510B48" w:rsidRDefault="00222975" w:rsidP="00EE4A51">
      <w:pPr>
        <w:pStyle w:val="SingleTxtG"/>
      </w:pPr>
      <w:r w:rsidRPr="00510B48">
        <w:lastRenderedPageBreak/>
        <w:t>81.</w:t>
      </w:r>
      <w:r w:rsidRPr="00510B48">
        <w:tab/>
        <w:t>Parmi</w:t>
      </w:r>
      <w:r w:rsidR="00A6293D" w:rsidRPr="00510B48">
        <w:t xml:space="preserve"> </w:t>
      </w:r>
      <w:r w:rsidRPr="00510B48">
        <w:t>les</w:t>
      </w:r>
      <w:r w:rsidR="00A6293D" w:rsidRPr="00510B48">
        <w:t xml:space="preserve"> </w:t>
      </w:r>
      <w:r w:rsidRPr="00510B48">
        <w:t>autres</w:t>
      </w:r>
      <w:r w:rsidR="00A6293D" w:rsidRPr="00510B48">
        <w:t xml:space="preserve"> </w:t>
      </w:r>
      <w:r w:rsidRPr="00510B48">
        <w:t>facteurs</w:t>
      </w:r>
      <w:r w:rsidR="00A6293D" w:rsidRPr="00510B48">
        <w:t xml:space="preserve"> </w:t>
      </w:r>
      <w:r w:rsidRPr="00510B48">
        <w:t>expliquant</w:t>
      </w:r>
      <w:r w:rsidR="00A6293D" w:rsidRPr="00510B48">
        <w:t xml:space="preserve"> </w:t>
      </w:r>
      <w:r w:rsidRPr="00510B48">
        <w:t>l’insuccès</w:t>
      </w:r>
      <w:r w:rsidR="00A6293D" w:rsidRPr="00510B48">
        <w:t xml:space="preserve"> </w:t>
      </w:r>
      <w:r w:rsidRPr="00510B48">
        <w:t>du</w:t>
      </w:r>
      <w:r w:rsidR="00A6293D" w:rsidRPr="00510B48">
        <w:t xml:space="preserve"> </w:t>
      </w:r>
      <w:r w:rsidRPr="00510B48">
        <w:t>processus</w:t>
      </w:r>
      <w:r w:rsidR="00A6293D" w:rsidRPr="00510B48">
        <w:t xml:space="preserve"> </w:t>
      </w:r>
      <w:r w:rsidRPr="00510B48">
        <w:t>de</w:t>
      </w:r>
      <w:r w:rsidR="00A6293D" w:rsidRPr="00510B48">
        <w:t xml:space="preserve"> </w:t>
      </w:r>
      <w:r w:rsidRPr="00510B48">
        <w:t>rapatriement</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on</w:t>
      </w:r>
      <w:r w:rsidR="00A6293D" w:rsidRPr="00510B48">
        <w:t xml:space="preserve"> </w:t>
      </w:r>
      <w:r w:rsidRPr="00510B48">
        <w:t>peut</w:t>
      </w:r>
      <w:r w:rsidR="00A6293D" w:rsidRPr="00510B48">
        <w:t xml:space="preserve"> </w:t>
      </w:r>
      <w:r w:rsidRPr="00510B48">
        <w:t>citer</w:t>
      </w:r>
      <w:r w:rsidR="00A6293D" w:rsidRPr="00510B48">
        <w:t xml:space="preserve"> </w:t>
      </w:r>
      <w:r w:rsidRPr="00510B48">
        <w:t>le</w:t>
      </w:r>
      <w:r w:rsidR="00A6293D" w:rsidRPr="00510B48">
        <w:t xml:space="preserve"> </w:t>
      </w:r>
      <w:r w:rsidRPr="00510B48">
        <w:t>climat</w:t>
      </w:r>
      <w:r w:rsidR="00A6293D" w:rsidRPr="00510B48">
        <w:t xml:space="preserve"> </w:t>
      </w:r>
      <w:r w:rsidRPr="00510B48">
        <w:t>d’insécurité</w:t>
      </w:r>
      <w:r w:rsidR="00A6293D" w:rsidRPr="00510B48">
        <w:t xml:space="preserve"> </w:t>
      </w:r>
      <w:r w:rsidRPr="00510B48">
        <w:t>dans</w:t>
      </w:r>
      <w:r w:rsidR="00A6293D" w:rsidRPr="00510B48">
        <w:t xml:space="preserve"> </w:t>
      </w:r>
      <w:r w:rsidRPr="00510B48">
        <w:t>lequel</w:t>
      </w:r>
      <w:r w:rsidR="00A6293D" w:rsidRPr="00510B48">
        <w:t xml:space="preserve"> </w:t>
      </w:r>
      <w:r w:rsidRPr="00510B48">
        <w:t>vivent</w:t>
      </w:r>
      <w:r w:rsidR="00A6293D" w:rsidRPr="00510B48">
        <w:t xml:space="preserve"> </w:t>
      </w:r>
      <w:r w:rsidRPr="00510B48">
        <w:t>les</w:t>
      </w:r>
      <w:r w:rsidR="00A6293D" w:rsidRPr="00510B48">
        <w:t xml:space="preserve"> </w:t>
      </w:r>
      <w:r w:rsidRPr="00510B48">
        <w:t>communautés</w:t>
      </w:r>
      <w:r w:rsidR="00A6293D" w:rsidRPr="00510B48">
        <w:t xml:space="preserve"> </w:t>
      </w:r>
      <w:r w:rsidRPr="00510B48">
        <w:t>de</w:t>
      </w:r>
      <w:r w:rsidR="00A6293D" w:rsidRPr="00510B48">
        <w:t xml:space="preserve"> </w:t>
      </w:r>
      <w:r w:rsidRPr="00510B48">
        <w:t>rapatriés,</w:t>
      </w:r>
      <w:r w:rsidR="00A6293D" w:rsidRPr="00510B48">
        <w:t xml:space="preserve"> </w:t>
      </w:r>
      <w:r w:rsidRPr="00510B48">
        <w:t>avec</w:t>
      </w:r>
      <w:r w:rsidR="00A6293D" w:rsidRPr="00510B48">
        <w:t xml:space="preserve"> </w:t>
      </w:r>
      <w:r w:rsidRPr="00510B48">
        <w:t>des</w:t>
      </w:r>
      <w:r w:rsidR="00A6293D" w:rsidRPr="00510B48">
        <w:t xml:space="preserve"> </w:t>
      </w:r>
      <w:r w:rsidRPr="00510B48">
        <w:t>vols</w:t>
      </w:r>
      <w:r w:rsidR="00A6293D" w:rsidRPr="00510B48">
        <w:t xml:space="preserve"> </w:t>
      </w:r>
      <w:r w:rsidRPr="00510B48">
        <w:t>incessants,</w:t>
      </w:r>
      <w:r w:rsidR="00A6293D" w:rsidRPr="00510B48">
        <w:t xml:space="preserve"> </w:t>
      </w:r>
      <w:r w:rsidRPr="00510B48">
        <w:t>des</w:t>
      </w:r>
      <w:r w:rsidR="00A6293D" w:rsidRPr="00510B48">
        <w:t xml:space="preserve"> </w:t>
      </w:r>
      <w:r w:rsidRPr="00510B48">
        <w:t>mesures</w:t>
      </w:r>
      <w:r w:rsidR="00A6293D" w:rsidRPr="00510B48">
        <w:t xml:space="preserve"> </w:t>
      </w:r>
      <w:r w:rsidRPr="00510B48">
        <w:t>d’intimidation</w:t>
      </w:r>
      <w:r w:rsidR="00A6293D" w:rsidRPr="00510B48">
        <w:t xml:space="preserve"> </w:t>
      </w:r>
      <w:r w:rsidRPr="00510B48">
        <w:t>et</w:t>
      </w:r>
      <w:r w:rsidR="00A6293D" w:rsidRPr="00510B48">
        <w:t xml:space="preserve"> </w:t>
      </w:r>
      <w:r w:rsidRPr="00510B48">
        <w:t>des</w:t>
      </w:r>
      <w:r w:rsidR="00A6293D" w:rsidRPr="00510B48">
        <w:t xml:space="preserve"> </w:t>
      </w:r>
      <w:r w:rsidRPr="00510B48">
        <w:t>agressions</w:t>
      </w:r>
      <w:r w:rsidR="00A6293D" w:rsidRPr="00510B48">
        <w:t xml:space="preserve"> </w:t>
      </w:r>
      <w:r w:rsidRPr="00510B48">
        <w:t>physiques.</w:t>
      </w:r>
    </w:p>
    <w:p w14:paraId="79F6AC43" w14:textId="0348BA57" w:rsidR="00222975" w:rsidRPr="00510B48" w:rsidRDefault="00222975" w:rsidP="00BD38F8">
      <w:pPr>
        <w:pStyle w:val="HChG"/>
      </w:pPr>
      <w:r w:rsidRPr="00510B48">
        <w:rPr>
          <w:szCs w:val="24"/>
        </w:rPr>
        <w:tab/>
      </w:r>
      <w:r w:rsidRPr="00510B48">
        <w:rPr>
          <w:szCs w:val="24"/>
        </w:rPr>
        <w:tab/>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p>
    <w:p w14:paraId="073B7F5A" w14:textId="6915FA8A" w:rsidR="00222975" w:rsidRPr="00510B48" w:rsidRDefault="00222975" w:rsidP="00BD38F8">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17</w:t>
      </w:r>
      <w:r w:rsidR="00A6293D" w:rsidRPr="00510B48">
        <w:t xml:space="preserve"> </w:t>
      </w:r>
      <w:r w:rsidRPr="00510B48">
        <w:t>des</w:t>
      </w:r>
      <w:r w:rsidR="00A6293D" w:rsidRPr="00510B48">
        <w:t xml:space="preserve"> </w:t>
      </w:r>
      <w:r w:rsidR="000D2923">
        <w:t>observations finales</w:t>
      </w:r>
    </w:p>
    <w:p w14:paraId="109160A9" w14:textId="4493E303" w:rsidR="00222975" w:rsidRPr="00510B48" w:rsidRDefault="00222975" w:rsidP="00EE4A51">
      <w:pPr>
        <w:pStyle w:val="SingleTxtG"/>
      </w:pPr>
      <w:r w:rsidRPr="00510B48">
        <w:t>82.</w:t>
      </w:r>
      <w:r w:rsidRPr="00510B48">
        <w:tab/>
        <w:t>Une</w:t>
      </w:r>
      <w:r w:rsidR="00A6293D" w:rsidRPr="00510B48">
        <w:t xml:space="preserve"> </w:t>
      </w:r>
      <w:r w:rsidRPr="00510B48">
        <w:t>stratégie</w:t>
      </w:r>
      <w:r w:rsidR="00A6293D" w:rsidRPr="00510B48">
        <w:t xml:space="preserve"> </w:t>
      </w:r>
      <w:r w:rsidRPr="00510B48">
        <w:t>pour</w:t>
      </w:r>
      <w:r w:rsidR="00A6293D" w:rsidRPr="00510B48">
        <w:t xml:space="preserve"> </w:t>
      </w:r>
      <w:r w:rsidRPr="00510B48">
        <w:t>l’amélioration</w:t>
      </w:r>
      <w:r w:rsidR="00A6293D" w:rsidRPr="00510B48">
        <w:t xml:space="preserve"> </w:t>
      </w:r>
      <w:r w:rsidRPr="00510B48">
        <w:t>de</w:t>
      </w:r>
      <w:r w:rsidR="00A6293D" w:rsidRPr="00510B48">
        <w:t xml:space="preserve"> </w:t>
      </w:r>
      <w:r w:rsidRPr="00510B48">
        <w:t>la</w:t>
      </w:r>
      <w:r w:rsidR="00A6293D" w:rsidRPr="00510B48">
        <w:t xml:space="preserve"> </w:t>
      </w:r>
      <w:r w:rsidRPr="00510B48">
        <w:t>situation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2020</w:t>
      </w:r>
      <w:r w:rsidR="00BD38F8">
        <w:noBreakHyphen/>
      </w:r>
      <w:r w:rsidRPr="00510B48">
        <w:t>2024</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en</w:t>
      </w:r>
      <w:r w:rsidR="00A6293D" w:rsidRPr="00510B48">
        <w:t xml:space="preserve"> </w:t>
      </w:r>
      <w:r w:rsidRPr="00510B48">
        <w:t>mars</w:t>
      </w:r>
      <w:r w:rsidR="00A6293D" w:rsidRPr="00510B48">
        <w:t xml:space="preserve"> </w:t>
      </w:r>
      <w:r w:rsidRPr="00510B48">
        <w:t>2020,</w:t>
      </w:r>
      <w:r w:rsidR="00A6293D" w:rsidRPr="00510B48">
        <w:t xml:space="preserve"> </w:t>
      </w:r>
      <w:r w:rsidRPr="00510B48">
        <w:t>assortie</w:t>
      </w:r>
      <w:r w:rsidR="00A6293D" w:rsidRPr="00510B48">
        <w:t xml:space="preserve"> </w:t>
      </w:r>
      <w:r w:rsidRPr="00510B48">
        <w:t>d’un</w:t>
      </w:r>
      <w:r w:rsidR="00A6293D" w:rsidRPr="00510B48">
        <w:t xml:space="preserve"> </w:t>
      </w:r>
      <w:r w:rsidRPr="00510B48">
        <w:t>plan</w:t>
      </w:r>
      <w:r w:rsidR="00A6293D" w:rsidRPr="00510B48">
        <w:t xml:space="preserve"> </w:t>
      </w:r>
      <w:r w:rsidRPr="00510B48">
        <w:t>d’action</w:t>
      </w:r>
      <w:r w:rsidR="00A6293D" w:rsidRPr="00510B48">
        <w:t xml:space="preserve"> </w:t>
      </w:r>
      <w:r w:rsidRPr="00510B48">
        <w:t>semestriel</w:t>
      </w:r>
      <w:r w:rsidR="00A6293D" w:rsidRPr="00510B48">
        <w:t xml:space="preserve"> </w:t>
      </w:r>
      <w:r w:rsidRPr="00510B48">
        <w:t>jusqu’en</w:t>
      </w:r>
      <w:r w:rsidR="00A6293D" w:rsidRPr="00510B48">
        <w:t xml:space="preserve"> </w:t>
      </w:r>
      <w:r w:rsidRPr="00510B48">
        <w:t>2022.</w:t>
      </w:r>
    </w:p>
    <w:p w14:paraId="3435F961" w14:textId="3C287F26" w:rsidR="00222975" w:rsidRPr="00510B48" w:rsidRDefault="00222975" w:rsidP="00EE4A51">
      <w:pPr>
        <w:pStyle w:val="SingleTxtG"/>
      </w:pPr>
      <w:r w:rsidRPr="00510B48">
        <w:t>83.</w:t>
      </w:r>
      <w:r w:rsidRPr="00510B48">
        <w:tab/>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l’Organisation</w:t>
      </w:r>
      <w:r w:rsidR="00A6293D" w:rsidRPr="00510B48">
        <w:t xml:space="preserve"> </w:t>
      </w:r>
      <w:r w:rsidRPr="00510B48">
        <w:t>nationale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le</w:t>
      </w:r>
      <w:r w:rsidR="00A6293D" w:rsidRPr="00510B48">
        <w:t xml:space="preserve"> </w:t>
      </w:r>
      <w:r w:rsidRPr="00510B48">
        <w:t>Bureau</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et</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a</w:t>
      </w:r>
      <w:r w:rsidR="00A6293D" w:rsidRPr="00510B48">
        <w:t xml:space="preserve"> </w:t>
      </w:r>
      <w:r w:rsidRPr="00510B48">
        <w:t>analysé</w:t>
      </w:r>
      <w:r w:rsidR="00A6293D" w:rsidRPr="00510B48">
        <w:t xml:space="preserve"> </w:t>
      </w:r>
      <w:r w:rsidRPr="00510B48">
        <w:t>chaque</w:t>
      </w:r>
      <w:r w:rsidR="00A6293D" w:rsidRPr="00510B48">
        <w:t xml:space="preserve"> </w:t>
      </w:r>
      <w:r w:rsidRPr="00510B48">
        <w:t>semestre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des</w:t>
      </w:r>
      <w:r w:rsidR="00A6293D" w:rsidRPr="00510B48">
        <w:t xml:space="preserve"> </w:t>
      </w:r>
      <w:r w:rsidRPr="00510B48">
        <w:t>observations</w:t>
      </w:r>
      <w:r w:rsidR="00A6293D" w:rsidRPr="00510B48">
        <w:t xml:space="preserve"> </w:t>
      </w:r>
      <w:r w:rsidRPr="00510B48">
        <w:t>finales</w:t>
      </w:r>
      <w:r w:rsidR="00A6293D" w:rsidRPr="00510B48">
        <w:t xml:space="preserve"> </w:t>
      </w:r>
      <w:r w:rsidRPr="00510B48">
        <w:t>du</w:t>
      </w:r>
      <w:r w:rsidR="00A6293D" w:rsidRPr="00510B48">
        <w:t xml:space="preserve"> </w:t>
      </w:r>
      <w:r w:rsidRPr="00510B48">
        <w:t>Comité</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r w:rsidR="00601D40" w:rsidRPr="00510B48">
        <w:t>.</w:t>
      </w:r>
      <w:r w:rsidR="00A6293D" w:rsidRPr="00510B48">
        <w:t xml:space="preserve"> </w:t>
      </w:r>
      <w:r w:rsidRPr="00510B48">
        <w:t>Ses</w:t>
      </w:r>
      <w:r w:rsidR="00A6293D" w:rsidRPr="00510B48">
        <w:t xml:space="preserve"> </w:t>
      </w:r>
      <w:r w:rsidRPr="00510B48">
        <w:t>analyses</w:t>
      </w:r>
      <w:r w:rsidR="00A6293D" w:rsidRPr="00510B48">
        <w:t xml:space="preserve"> </w:t>
      </w:r>
      <w:r w:rsidRPr="00510B48">
        <w:t>ont</w:t>
      </w:r>
      <w:r w:rsidR="00A6293D" w:rsidRPr="00510B48">
        <w:t xml:space="preserve"> </w:t>
      </w:r>
      <w:r w:rsidRPr="00510B48">
        <w:t>été</w:t>
      </w:r>
      <w:r w:rsidR="00A6293D" w:rsidRPr="00510B48">
        <w:t xml:space="preserve"> </w:t>
      </w:r>
      <w:r w:rsidRPr="00510B48">
        <w:t>présentées</w:t>
      </w:r>
      <w:r w:rsidR="00A6293D" w:rsidRPr="00510B48">
        <w:t xml:space="preserve"> </w:t>
      </w:r>
      <w:r w:rsidRPr="00510B48">
        <w:t>aux</w:t>
      </w:r>
      <w:r w:rsidR="00A6293D" w:rsidRPr="00510B48">
        <w:t xml:space="preserve"> </w:t>
      </w:r>
      <w:r w:rsidRPr="00510B48">
        <w:t>ministères</w:t>
      </w:r>
      <w:r w:rsidR="00A6293D" w:rsidRPr="00510B48">
        <w:t xml:space="preserve"> </w:t>
      </w:r>
      <w:r w:rsidRPr="00510B48">
        <w:t>et</w:t>
      </w:r>
      <w:r w:rsidR="00A6293D" w:rsidRPr="00510B48">
        <w:t xml:space="preserve"> </w:t>
      </w:r>
      <w:r w:rsidRPr="00510B48">
        <w:t>aux</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et</w:t>
      </w:r>
      <w:r w:rsidR="00A6293D" w:rsidRPr="00510B48">
        <w:t xml:space="preserve"> </w:t>
      </w:r>
      <w:r w:rsidRPr="00510B48">
        <w:t>été</w:t>
      </w:r>
      <w:r w:rsidR="00A6293D" w:rsidRPr="00510B48">
        <w:t xml:space="preserve"> </w:t>
      </w:r>
      <w:r w:rsidRPr="00510B48">
        <w:t>rendues</w:t>
      </w:r>
      <w:r w:rsidR="00A6293D" w:rsidRPr="00510B48">
        <w:t xml:space="preserve"> </w:t>
      </w:r>
      <w:r w:rsidRPr="00510B48">
        <w:t>publiques.</w:t>
      </w:r>
    </w:p>
    <w:p w14:paraId="15ACCABE" w14:textId="4212E924" w:rsidR="00222975" w:rsidRPr="00510B48" w:rsidRDefault="00222975" w:rsidP="00EE4A51">
      <w:pPr>
        <w:pStyle w:val="SingleTxtG"/>
      </w:pPr>
      <w:r w:rsidRPr="00510B48">
        <w:t>84.</w:t>
      </w:r>
      <w:r w:rsidRPr="00510B48">
        <w:tab/>
        <w:t>Le</w:t>
      </w:r>
      <w:r w:rsidR="00A6293D" w:rsidRPr="00510B48">
        <w:t xml:space="preserve"> </w:t>
      </w:r>
      <w:r w:rsidRPr="00510B48">
        <w:t>nombre</w:t>
      </w:r>
      <w:r w:rsidR="00A6293D" w:rsidRPr="00510B48">
        <w:t xml:space="preserve"> </w:t>
      </w:r>
      <w:r w:rsidRPr="00510B48">
        <w:t>des</w:t>
      </w:r>
      <w:r w:rsidR="00A6293D" w:rsidRPr="00510B48">
        <w:t xml:space="preserve"> </w:t>
      </w:r>
      <w:r w:rsidRPr="00510B48">
        <w:t>requêtes</w:t>
      </w:r>
      <w:r w:rsidR="00A6293D" w:rsidRPr="00510B48">
        <w:t xml:space="preserve"> </w:t>
      </w:r>
      <w:r w:rsidRPr="00510B48">
        <w:t>soumises</w:t>
      </w:r>
      <w:r w:rsidR="00A6293D" w:rsidRPr="00510B48">
        <w:t xml:space="preserve"> </w:t>
      </w:r>
      <w:r w:rsidRPr="00510B48">
        <w:t>au</w:t>
      </w:r>
      <w:r w:rsidR="00A6293D" w:rsidRPr="00510B48">
        <w:t xml:space="preserve"> </w:t>
      </w:r>
      <w:r w:rsidRPr="00510B48">
        <w:t>Commissaire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w:t>
      </w:r>
      <w:r w:rsidR="00A6293D" w:rsidRPr="00510B48">
        <w:t xml:space="preserve"> </w:t>
      </w:r>
      <w:r w:rsidRPr="00510B48">
        <w:t>l’égalité</w:t>
      </w:r>
      <w:r w:rsidR="00A6293D" w:rsidRPr="00510B48">
        <w:t xml:space="preserve"> </w:t>
      </w:r>
      <w:r w:rsidRPr="00510B48">
        <w:t>a</w:t>
      </w:r>
      <w:r w:rsidR="00A6293D" w:rsidRPr="00510B48">
        <w:t xml:space="preserve"> </w:t>
      </w:r>
      <w:r w:rsidRPr="00510B48">
        <w:t>été</w:t>
      </w:r>
      <w:r w:rsidR="00A6293D" w:rsidRPr="00510B48">
        <w:t xml:space="preserve"> </w:t>
      </w:r>
      <w:r w:rsidRPr="00510B48">
        <w:t>moindre</w:t>
      </w:r>
      <w:r w:rsidR="00A6293D" w:rsidRPr="00510B48">
        <w:t xml:space="preserve"> </w:t>
      </w:r>
      <w:r w:rsidRPr="00510B48">
        <w:t>en</w:t>
      </w:r>
      <w:r w:rsidR="00A6293D" w:rsidRPr="00510B48">
        <w:t xml:space="preserve"> </w:t>
      </w:r>
      <w:r w:rsidRPr="00510B48">
        <w:t>2020</w:t>
      </w:r>
      <w:r w:rsidR="00A6293D" w:rsidRPr="00510B48">
        <w:t xml:space="preserve"> </w:t>
      </w:r>
      <w:r w:rsidRPr="00510B48">
        <w:t>qu’en</w:t>
      </w:r>
      <w:r w:rsidR="00A6293D" w:rsidRPr="00510B48">
        <w:t xml:space="preserve"> </w:t>
      </w:r>
      <w:r w:rsidRPr="00510B48">
        <w:t>2019,</w:t>
      </w:r>
      <w:r w:rsidR="00A6293D" w:rsidRPr="00510B48">
        <w:t xml:space="preserve"> </w:t>
      </w:r>
      <w:r w:rsidRPr="00510B48">
        <w:t>année</w:t>
      </w:r>
      <w:r w:rsidR="00A6293D" w:rsidRPr="00510B48">
        <w:t xml:space="preserve"> </w:t>
      </w:r>
      <w:r w:rsidRPr="00510B48">
        <w:t>durant</w:t>
      </w:r>
      <w:r w:rsidR="00A6293D" w:rsidRPr="00510B48">
        <w:t xml:space="preserve"> </w:t>
      </w:r>
      <w:r w:rsidRPr="00510B48">
        <w:t>laquelle</w:t>
      </w:r>
      <w:r w:rsidR="00A6293D" w:rsidRPr="00510B48">
        <w:t xml:space="preserve"> </w:t>
      </w:r>
      <w:r w:rsidRPr="00510B48">
        <w:t>les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se</w:t>
      </w:r>
      <w:r w:rsidR="00A6293D" w:rsidRPr="00510B48">
        <w:t xml:space="preserve"> </w:t>
      </w:r>
      <w:r w:rsidRPr="00510B48">
        <w:t>sont</w:t>
      </w:r>
      <w:r w:rsidR="00A6293D" w:rsidRPr="00510B48">
        <w:t xml:space="preserve"> </w:t>
      </w:r>
      <w:r w:rsidRPr="00510B48">
        <w:t>surtout</w:t>
      </w:r>
      <w:r w:rsidR="00A6293D" w:rsidRPr="00510B48">
        <w:t xml:space="preserve"> </w:t>
      </w:r>
      <w:r w:rsidRPr="00510B48">
        <w:t>plaintes</w:t>
      </w:r>
      <w:r w:rsidR="00A6293D" w:rsidRPr="00510B48">
        <w:t xml:space="preserve"> </w:t>
      </w:r>
      <w:r w:rsidRPr="00510B48">
        <w:t>de</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l’aide</w:t>
      </w:r>
      <w:r w:rsidR="00A6293D" w:rsidRPr="00510B48">
        <w:t xml:space="preserve"> </w:t>
      </w:r>
      <w:r w:rsidRPr="00510B48">
        <w:t>financière</w:t>
      </w:r>
      <w:r w:rsidR="00A6293D" w:rsidRPr="00510B48">
        <w:t xml:space="preserve"> </w:t>
      </w:r>
      <w:r w:rsidRPr="00510B48">
        <w:t>aux</w:t>
      </w:r>
      <w:r w:rsidR="00A6293D" w:rsidRPr="00510B48">
        <w:t xml:space="preserve"> </w:t>
      </w:r>
      <w:r w:rsidRPr="00510B48">
        <w:t>familles</w:t>
      </w:r>
      <w:r w:rsidR="00A6293D" w:rsidRPr="00510B48">
        <w:t xml:space="preserve"> </w:t>
      </w:r>
      <w:r w:rsidRPr="00510B48">
        <w:t>avec</w:t>
      </w:r>
      <w:r w:rsidR="00A6293D" w:rsidRPr="00510B48">
        <w:t xml:space="preserve"> </w:t>
      </w:r>
      <w:r w:rsidRPr="00510B48">
        <w:t>enfants</w:t>
      </w:r>
      <w:r w:rsidR="00A6293D" w:rsidRPr="00510B48">
        <w:t xml:space="preserve"> </w:t>
      </w:r>
      <w:r w:rsidRPr="00510B48">
        <w:t>et</w:t>
      </w:r>
      <w:r w:rsidR="00A6293D" w:rsidRPr="00510B48">
        <w:t xml:space="preserve"> </w:t>
      </w:r>
      <w:r w:rsidRPr="00510B48">
        <w:t>de</w:t>
      </w:r>
      <w:r w:rsidR="00A6293D" w:rsidRPr="00510B48">
        <w:t xml:space="preserve"> </w:t>
      </w:r>
      <w:r w:rsidRPr="00510B48">
        <w:t>problèmes</w:t>
      </w:r>
      <w:r w:rsidR="00A6293D" w:rsidRPr="00510B48">
        <w:t xml:space="preserve"> </w:t>
      </w:r>
      <w:r w:rsidRPr="00510B48">
        <w:t>d’inaccessibilité</w:t>
      </w:r>
      <w:r w:rsidR="00A6293D" w:rsidRPr="00510B48">
        <w:t xml:space="preserve"> </w:t>
      </w:r>
      <w:r w:rsidRPr="00510B48">
        <w:t>des</w:t>
      </w:r>
      <w:r w:rsidR="00A6293D" w:rsidRPr="00510B48">
        <w:t xml:space="preserve"> </w:t>
      </w:r>
      <w:r w:rsidRPr="00510B48">
        <w:t>bâtiments</w:t>
      </w:r>
      <w:r w:rsidR="00601D40" w:rsidRPr="00510B48">
        <w:t>.</w:t>
      </w:r>
      <w:r w:rsidR="00A6293D" w:rsidRPr="00510B48">
        <w:t xml:space="preserve"> </w:t>
      </w:r>
      <w:r w:rsidRPr="00510B48">
        <w:t>En</w:t>
      </w:r>
      <w:r w:rsidR="00A6293D" w:rsidRPr="00510B48">
        <w:t xml:space="preserve"> </w:t>
      </w:r>
      <w:r w:rsidRPr="00510B48">
        <w:t>2020</w:t>
      </w:r>
      <w:r w:rsidR="00A6293D" w:rsidRPr="00510B48">
        <w:t xml:space="preserve"> </w:t>
      </w:r>
      <w:r w:rsidRPr="00510B48">
        <w:t>la</w:t>
      </w:r>
      <w:r w:rsidR="00A6293D" w:rsidRPr="00510B48">
        <w:t xml:space="preserve"> </w:t>
      </w:r>
      <w:r w:rsidRPr="00510B48">
        <w:t>plupart</w:t>
      </w:r>
      <w:r w:rsidR="00A6293D" w:rsidRPr="00510B48">
        <w:t xml:space="preserve"> </w:t>
      </w:r>
      <w:r w:rsidRPr="00510B48">
        <w:t>des</w:t>
      </w:r>
      <w:r w:rsidR="00A6293D" w:rsidRPr="00510B48">
        <w:t xml:space="preserve"> </w:t>
      </w:r>
      <w:r w:rsidRPr="00510B48">
        <w:t>plaintes</w:t>
      </w:r>
      <w:r w:rsidR="00A6293D" w:rsidRPr="00510B48">
        <w:t xml:space="preserve"> </w:t>
      </w:r>
      <w:r w:rsidRPr="00510B48">
        <w:t>pour</w:t>
      </w:r>
      <w:r w:rsidR="00A6293D" w:rsidRPr="00510B48">
        <w:t xml:space="preserve"> </w:t>
      </w:r>
      <w:r w:rsidRPr="00510B48">
        <w:t>discrimination</w:t>
      </w:r>
      <w:r w:rsidR="00A6293D" w:rsidRPr="00510B48">
        <w:t xml:space="preserve"> </w:t>
      </w:r>
      <w:r w:rsidRPr="00510B48">
        <w:t>visaient</w:t>
      </w:r>
      <w:r w:rsidR="00A6293D" w:rsidRPr="00510B48">
        <w:t xml:space="preserve"> </w:t>
      </w:r>
      <w:r w:rsidRPr="00510B48">
        <w:t>les</w:t>
      </w:r>
      <w:r w:rsidR="00A6293D" w:rsidRPr="00510B48">
        <w:t xml:space="preserve"> </w:t>
      </w:r>
      <w:r w:rsidRPr="00510B48">
        <w:t>pouvoirs</w:t>
      </w:r>
      <w:r w:rsidR="00A6293D" w:rsidRPr="00510B48">
        <w:t xml:space="preserve"> </w:t>
      </w:r>
      <w:r w:rsidRPr="00510B48">
        <w:t>publics</w:t>
      </w:r>
      <w:r w:rsidR="00A6293D" w:rsidRPr="00510B48">
        <w:t xml:space="preserve"> </w:t>
      </w:r>
      <w:r w:rsidRPr="00510B48">
        <w:t>(30</w:t>
      </w:r>
      <w:r w:rsidR="00BD38F8">
        <w:t> </w:t>
      </w:r>
      <w:r w:rsidRPr="00510B48">
        <w:t>cas),</w:t>
      </w:r>
      <w:r w:rsidR="00A6293D" w:rsidRPr="00510B48">
        <w:t xml:space="preserve"> </w:t>
      </w:r>
      <w:r w:rsidRPr="00510B48">
        <w:t>le</w:t>
      </w:r>
      <w:r w:rsidR="00A6293D" w:rsidRPr="00510B48">
        <w:t xml:space="preserve"> </w:t>
      </w:r>
      <w:r w:rsidRPr="00510B48">
        <w:t>secteur</w:t>
      </w:r>
      <w:r w:rsidR="00A6293D" w:rsidRPr="00510B48">
        <w:t xml:space="preserve"> </w:t>
      </w:r>
      <w:r w:rsidRPr="00510B48">
        <w:t>du</w:t>
      </w:r>
      <w:r w:rsidR="00A6293D" w:rsidRPr="00510B48">
        <w:t xml:space="preserve"> </w:t>
      </w:r>
      <w:r w:rsidRPr="00510B48">
        <w:t>travail</w:t>
      </w:r>
      <w:r w:rsidR="00A6293D" w:rsidRPr="00510B48">
        <w:t xml:space="preserve"> </w:t>
      </w:r>
      <w:r w:rsidRPr="00510B48">
        <w:t>et</w:t>
      </w:r>
      <w:r w:rsidR="00A6293D" w:rsidRPr="00510B48">
        <w:t xml:space="preserve"> </w:t>
      </w:r>
      <w:r w:rsidRPr="00510B48">
        <w:t>de</w:t>
      </w:r>
      <w:r w:rsidR="00A6293D" w:rsidRPr="00510B48">
        <w:t xml:space="preserve"> </w:t>
      </w:r>
      <w:r w:rsidRPr="00510B48">
        <w:t>l’emploi</w:t>
      </w:r>
      <w:r w:rsidR="00A6293D" w:rsidRPr="00510B48">
        <w:t xml:space="preserve"> </w:t>
      </w:r>
      <w:r w:rsidRPr="00510B48">
        <w:t>(18</w:t>
      </w:r>
      <w:r w:rsidR="00BD38F8">
        <w:t> </w:t>
      </w:r>
      <w:r w:rsidRPr="00510B48">
        <w:t>cas),</w:t>
      </w:r>
      <w:r w:rsidR="00A6293D" w:rsidRPr="00510B48">
        <w:t xml:space="preserve"> </w:t>
      </w:r>
      <w:r w:rsidRPr="00510B48">
        <w:t>les</w:t>
      </w:r>
      <w:r w:rsidR="00A6293D" w:rsidRPr="00510B48">
        <w:t xml:space="preserve"> </w:t>
      </w:r>
      <w:r w:rsidRPr="00510B48">
        <w:t>organismes</w:t>
      </w:r>
      <w:r w:rsidR="00A6293D" w:rsidRPr="00510B48">
        <w:t xml:space="preserve"> </w:t>
      </w:r>
      <w:r w:rsidRPr="00510B48">
        <w:t>de</w:t>
      </w:r>
      <w:r w:rsidR="00A6293D" w:rsidRPr="00510B48">
        <w:t xml:space="preserve"> </w:t>
      </w:r>
      <w:r w:rsidRPr="00510B48">
        <w:t>sécurité</w:t>
      </w:r>
      <w:r w:rsidR="00A6293D" w:rsidRPr="00510B48">
        <w:t xml:space="preserve"> </w:t>
      </w:r>
      <w:r w:rsidRPr="00510B48">
        <w:t>sociale</w:t>
      </w:r>
      <w:r w:rsidR="00A6293D" w:rsidRPr="00510B48">
        <w:t xml:space="preserve"> </w:t>
      </w:r>
      <w:r w:rsidRPr="00510B48">
        <w:t>(17</w:t>
      </w:r>
      <w:r w:rsidR="00BD38F8">
        <w:t> </w:t>
      </w:r>
      <w:r w:rsidRPr="00510B48">
        <w:t>cas)</w:t>
      </w:r>
      <w:r w:rsidR="00A6293D" w:rsidRPr="00510B48">
        <w:t xml:space="preserve"> </w:t>
      </w:r>
      <w:r w:rsidRPr="00510B48">
        <w:t>et</w:t>
      </w:r>
      <w:r w:rsidR="00A6293D" w:rsidRPr="00510B48">
        <w:t xml:space="preserve"> </w:t>
      </w:r>
      <w:r w:rsidRPr="00510B48">
        <w:t>les</w:t>
      </w:r>
      <w:r w:rsidR="00A6293D" w:rsidRPr="00510B48">
        <w:t xml:space="preserve"> </w:t>
      </w:r>
      <w:r w:rsidRPr="00510B48">
        <w:t>services</w:t>
      </w:r>
      <w:r w:rsidR="00A6293D" w:rsidRPr="00510B48">
        <w:t xml:space="preserve"> </w:t>
      </w:r>
      <w:r w:rsidRPr="00510B48">
        <w:t>publics</w:t>
      </w:r>
      <w:r w:rsidR="00A6293D" w:rsidRPr="00510B48">
        <w:t xml:space="preserve"> </w:t>
      </w:r>
      <w:r w:rsidRPr="00510B48">
        <w:t>ou</w:t>
      </w:r>
      <w:r w:rsidR="00A6293D" w:rsidRPr="00510B48">
        <w:t xml:space="preserve"> </w:t>
      </w:r>
      <w:r w:rsidRPr="00510B48">
        <w:t>des</w:t>
      </w:r>
      <w:r w:rsidR="00A6293D" w:rsidRPr="00510B48">
        <w:t xml:space="preserve"> </w:t>
      </w:r>
      <w:r w:rsidRPr="00510B48">
        <w:t>installations</w:t>
      </w:r>
      <w:r w:rsidR="00A6293D" w:rsidRPr="00510B48">
        <w:t xml:space="preserve"> </w:t>
      </w:r>
      <w:r w:rsidRPr="00510B48">
        <w:t>et</w:t>
      </w:r>
      <w:r w:rsidR="00A6293D" w:rsidRPr="00510B48">
        <w:t xml:space="preserve"> </w:t>
      </w:r>
      <w:r w:rsidRPr="00510B48">
        <w:t>lieux</w:t>
      </w:r>
      <w:r w:rsidR="00A6293D" w:rsidRPr="00510B48">
        <w:t xml:space="preserve"> </w:t>
      </w:r>
      <w:r w:rsidRPr="00510B48">
        <w:t>publics</w:t>
      </w:r>
      <w:r w:rsidR="00A6293D" w:rsidRPr="00510B48">
        <w:t xml:space="preserve"> </w:t>
      </w:r>
      <w:r w:rsidRPr="00510B48">
        <w:t>(10</w:t>
      </w:r>
      <w:r w:rsidR="00BD38F8">
        <w:t> </w:t>
      </w:r>
      <w:r w:rsidRPr="00510B48">
        <w:t>cas).</w:t>
      </w:r>
    </w:p>
    <w:p w14:paraId="20EA9FF6" w14:textId="5649A45E" w:rsidR="00222975" w:rsidRPr="00510B48" w:rsidRDefault="00222975" w:rsidP="00EE4A51">
      <w:pPr>
        <w:pStyle w:val="SingleTxtG"/>
      </w:pPr>
      <w:r w:rsidRPr="00510B48">
        <w:t>85.</w:t>
      </w:r>
      <w:r w:rsidRPr="00510B48">
        <w:tab/>
        <w:t>Le</w:t>
      </w:r>
      <w:r w:rsidR="00A6293D" w:rsidRPr="00510B48">
        <w:t xml:space="preserve"> </w:t>
      </w:r>
      <w:r w:rsidRPr="00510B48">
        <w:t>Médiateur</w:t>
      </w:r>
      <w:r w:rsidR="00A6293D" w:rsidRPr="00510B48">
        <w:t xml:space="preserve"> </w:t>
      </w:r>
      <w:r w:rsidRPr="00510B48">
        <w:t>a</w:t>
      </w:r>
      <w:r w:rsidR="00A6293D" w:rsidRPr="00510B48">
        <w:t xml:space="preserve"> </w:t>
      </w:r>
      <w:r w:rsidRPr="00510B48">
        <w:t>examiné</w:t>
      </w:r>
      <w:r w:rsidR="00A6293D" w:rsidRPr="00510B48">
        <w:t xml:space="preserve"> </w:t>
      </w:r>
      <w:r w:rsidRPr="00510B48">
        <w:t>200</w:t>
      </w:r>
      <w:r w:rsidR="00BD38F8">
        <w:t> </w:t>
      </w:r>
      <w:r w:rsidRPr="00510B48">
        <w:t>cas</w:t>
      </w:r>
      <w:r w:rsidR="00A6293D" w:rsidRPr="00510B48">
        <w:t xml:space="preserve"> </w:t>
      </w:r>
      <w:r w:rsidRPr="00510B48">
        <w:t>en</w:t>
      </w:r>
      <w:r w:rsidR="00A6293D" w:rsidRPr="00510B48">
        <w:t xml:space="preserve"> </w:t>
      </w:r>
      <w:r w:rsidRPr="00510B48">
        <w:t>2020,</w:t>
      </w:r>
      <w:r w:rsidR="00A6293D" w:rsidRPr="00510B48">
        <w:t xml:space="preserve"> </w:t>
      </w:r>
      <w:r w:rsidRPr="00510B48">
        <w:t>soit</w:t>
      </w:r>
      <w:r w:rsidR="00A6293D" w:rsidRPr="00510B48">
        <w:t xml:space="preserve"> </w:t>
      </w:r>
      <w:r w:rsidRPr="00510B48">
        <w:t>60</w:t>
      </w:r>
      <w:r w:rsidR="00EA1970">
        <w:t> %</w:t>
      </w:r>
      <w:r w:rsidR="00A6293D" w:rsidRPr="00510B48">
        <w:t xml:space="preserve"> </w:t>
      </w:r>
      <w:r w:rsidRPr="00510B48">
        <w:t>de</w:t>
      </w:r>
      <w:r w:rsidR="00A6293D" w:rsidRPr="00510B48">
        <w:t xml:space="preserve"> </w:t>
      </w:r>
      <w:r w:rsidRPr="00510B48">
        <w:t>plus</w:t>
      </w:r>
      <w:r w:rsidR="00A6293D" w:rsidRPr="00510B48">
        <w:t xml:space="preserve"> </w:t>
      </w:r>
      <w:r w:rsidRPr="00510B48">
        <w:t>qu’en</w:t>
      </w:r>
      <w:r w:rsidR="00A6293D" w:rsidRPr="00510B48">
        <w:t xml:space="preserve"> </w:t>
      </w:r>
      <w:r w:rsidRPr="00510B48">
        <w:t>2019</w:t>
      </w:r>
      <w:r w:rsidR="00601D40" w:rsidRPr="00510B48">
        <w:t>.</w:t>
      </w:r>
      <w:r w:rsidR="00A6293D" w:rsidRPr="00510B48">
        <w:t xml:space="preserve"> </w:t>
      </w:r>
      <w:r w:rsidRPr="00510B48">
        <w:t>Les</w:t>
      </w:r>
      <w:r w:rsidR="00A6293D" w:rsidRPr="00510B48">
        <w:t xml:space="preserve"> </w:t>
      </w:r>
      <w:r w:rsidRPr="00510B48">
        <w:t>organes</w:t>
      </w:r>
      <w:r w:rsidR="00A6293D" w:rsidRPr="00510B48">
        <w:t xml:space="preserve"> </w:t>
      </w:r>
      <w:r w:rsidRPr="00510B48">
        <w:t>administratifs</w:t>
      </w:r>
      <w:r w:rsidR="00A6293D" w:rsidRPr="00510B48">
        <w:t xml:space="preserve"> </w:t>
      </w:r>
      <w:r w:rsidRPr="00510B48">
        <w:t>sont</w:t>
      </w:r>
      <w:r w:rsidR="00A6293D" w:rsidRPr="00510B48">
        <w:t xml:space="preserve"> </w:t>
      </w:r>
      <w:r w:rsidRPr="00510B48">
        <w:t>intervenus</w:t>
      </w:r>
      <w:r w:rsidR="00A6293D" w:rsidRPr="00510B48">
        <w:t xml:space="preserve"> </w:t>
      </w:r>
      <w:r w:rsidRPr="00510B48">
        <w:t>pour</w:t>
      </w:r>
      <w:r w:rsidR="00A6293D" w:rsidRPr="00510B48">
        <w:t xml:space="preserve"> </w:t>
      </w:r>
      <w:r w:rsidRPr="00510B48">
        <w:t>donner</w:t>
      </w:r>
      <w:r w:rsidR="00A6293D" w:rsidRPr="00510B48">
        <w:t xml:space="preserve"> </w:t>
      </w:r>
      <w:r w:rsidRPr="00510B48">
        <w:t>suite</w:t>
      </w:r>
      <w:r w:rsidR="00A6293D" w:rsidRPr="00510B48">
        <w:t xml:space="preserve"> </w:t>
      </w:r>
      <w:r w:rsidRPr="00510B48">
        <w:t>à</w:t>
      </w:r>
      <w:r w:rsidR="00A6293D" w:rsidRPr="00510B48">
        <w:t xml:space="preserve"> </w:t>
      </w:r>
      <w:r w:rsidRPr="00510B48">
        <w:t>toutes</w:t>
      </w:r>
      <w:r w:rsidR="00A6293D" w:rsidRPr="00510B48">
        <w:t xml:space="preserve"> </w:t>
      </w:r>
      <w:r w:rsidRPr="00510B48">
        <w:t>les</w:t>
      </w:r>
      <w:r w:rsidR="00A6293D" w:rsidRPr="00510B48">
        <w:t xml:space="preserve"> </w:t>
      </w:r>
      <w:r w:rsidRPr="00510B48">
        <w:t>recommandations</w:t>
      </w:r>
      <w:r w:rsidR="00A6293D" w:rsidRPr="00510B48">
        <w:t xml:space="preserve"> </w:t>
      </w:r>
      <w:r w:rsidRPr="00510B48">
        <w:t>du</w:t>
      </w:r>
      <w:r w:rsidR="00A6293D" w:rsidRPr="00510B48">
        <w:t xml:space="preserve"> </w:t>
      </w:r>
      <w:r w:rsidRPr="00510B48">
        <w:t>Médiateur</w:t>
      </w:r>
      <w:r w:rsidR="00A6293D" w:rsidRPr="00510B48">
        <w:t xml:space="preserve"> </w:t>
      </w:r>
      <w:r w:rsidRPr="00510B48">
        <w:t>applicables</w:t>
      </w:r>
      <w:r w:rsidR="00A6293D" w:rsidRPr="00510B48">
        <w:t xml:space="preserve"> </w:t>
      </w:r>
      <w:r w:rsidRPr="00510B48">
        <w:t>en</w:t>
      </w:r>
      <w:r w:rsidR="00A6293D" w:rsidRPr="00510B48">
        <w:t xml:space="preserve"> </w:t>
      </w:r>
      <w:r w:rsidRPr="00510B48">
        <w:t>2020</w:t>
      </w:r>
      <w:r w:rsidR="00601D40" w:rsidRPr="00510B48">
        <w:t>.</w:t>
      </w:r>
      <w:r w:rsidR="00A6293D" w:rsidRPr="00510B48">
        <w:t xml:space="preserve"> </w:t>
      </w:r>
      <w:r w:rsidRPr="00510B48">
        <w:t>Les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sont</w:t>
      </w:r>
      <w:r w:rsidR="00A6293D" w:rsidRPr="00510B48">
        <w:t xml:space="preserve"> </w:t>
      </w:r>
      <w:r w:rsidRPr="00510B48">
        <w:t>particulièrement</w:t>
      </w:r>
      <w:r w:rsidR="00A6293D" w:rsidRPr="00510B48">
        <w:t xml:space="preserve"> </w:t>
      </w:r>
      <w:r w:rsidRPr="00510B48">
        <w:t>exposées</w:t>
      </w:r>
      <w:r w:rsidR="00A6293D" w:rsidRPr="00510B48">
        <w:t xml:space="preserve"> </w:t>
      </w:r>
      <w:r w:rsidRPr="00510B48">
        <w:t>à</w:t>
      </w:r>
      <w:r w:rsidR="00A6293D" w:rsidRPr="00510B48">
        <w:t xml:space="preserve"> </w:t>
      </w:r>
      <w:r w:rsidRPr="00510B48">
        <w:t>la</w:t>
      </w:r>
      <w:r w:rsidR="00A6293D" w:rsidRPr="00510B48">
        <w:t xml:space="preserve"> </w:t>
      </w:r>
      <w:r w:rsidRPr="00510B48">
        <w:t>pauvreté</w:t>
      </w:r>
      <w:r w:rsidR="00A6293D" w:rsidRPr="00510B48">
        <w:t xml:space="preserve"> </w:t>
      </w:r>
      <w:r w:rsidRPr="00510B48">
        <w:t>et</w:t>
      </w:r>
      <w:r w:rsidR="00A6293D" w:rsidRPr="00510B48">
        <w:t xml:space="preserve"> </w:t>
      </w:r>
      <w:r w:rsidRPr="00510B48">
        <w:t>à</w:t>
      </w:r>
      <w:r w:rsidR="00A6293D" w:rsidRPr="00510B48">
        <w:t xml:space="preserve"> </w:t>
      </w:r>
      <w:r w:rsidRPr="00510B48">
        <w:t>l’exclusion</w:t>
      </w:r>
      <w:r w:rsidR="00A6293D" w:rsidRPr="00510B48">
        <w:t xml:space="preserve"> </w:t>
      </w:r>
      <w:r w:rsidRPr="00510B48">
        <w:t>sociale.</w:t>
      </w:r>
    </w:p>
    <w:p w14:paraId="64075809" w14:textId="77777777" w:rsidR="00222975" w:rsidRPr="00510B48" w:rsidRDefault="00222975" w:rsidP="00EE4A51">
      <w:pPr>
        <w:pStyle w:val="H23G"/>
        <w:rPr>
          <w:i/>
        </w:rPr>
      </w:pPr>
      <w:r w:rsidRPr="00510B48">
        <w:tab/>
      </w:r>
      <w:r w:rsidRPr="00510B48">
        <w:tab/>
        <w:t>Accessibilité</w:t>
      </w:r>
    </w:p>
    <w:p w14:paraId="08C94FE7" w14:textId="42FD3006" w:rsidR="00222975" w:rsidRPr="00510B48" w:rsidRDefault="00222975" w:rsidP="00EE4A51">
      <w:pPr>
        <w:pStyle w:val="SingleTxtG"/>
      </w:pPr>
      <w:r w:rsidRPr="00510B48">
        <w:t>86.</w:t>
      </w:r>
      <w:r w:rsidRPr="00510B48">
        <w:tab/>
        <w:t>La</w:t>
      </w:r>
      <w:r w:rsidR="00A6293D" w:rsidRPr="00510B48">
        <w:t xml:space="preserve"> </w:t>
      </w:r>
      <w:r w:rsidRPr="00510B48">
        <w:t>question</w:t>
      </w:r>
      <w:r w:rsidR="00A6293D" w:rsidRPr="00510B48">
        <w:t xml:space="preserve"> </w:t>
      </w:r>
      <w:r w:rsidRPr="00510B48">
        <w:t>de</w:t>
      </w:r>
      <w:r w:rsidR="00A6293D" w:rsidRPr="00510B48">
        <w:t xml:space="preserve"> </w:t>
      </w:r>
      <w:r w:rsidRPr="00510B48">
        <w:t>l’accessibilité,</w:t>
      </w:r>
      <w:r w:rsidR="00A6293D" w:rsidRPr="00510B48">
        <w:t xml:space="preserve"> </w:t>
      </w:r>
      <w:r w:rsidRPr="00510B48">
        <w:t>de</w:t>
      </w:r>
      <w:r w:rsidR="00A6293D" w:rsidRPr="00510B48">
        <w:t xml:space="preserve"> </w:t>
      </w:r>
      <w:r w:rsidRPr="00510B48">
        <w:t>la</w:t>
      </w:r>
      <w:r w:rsidR="00A6293D" w:rsidRPr="00510B48">
        <w:t xml:space="preserve"> </w:t>
      </w:r>
      <w:r w:rsidRPr="00510B48">
        <w:t>conception</w:t>
      </w:r>
      <w:r w:rsidR="00A6293D" w:rsidRPr="00510B48">
        <w:t xml:space="preserve"> </w:t>
      </w:r>
      <w:r w:rsidRPr="00510B48">
        <w:t>universelle</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suppression</w:t>
      </w:r>
      <w:r w:rsidR="00A6293D" w:rsidRPr="00510B48">
        <w:t xml:space="preserve"> </w:t>
      </w:r>
      <w:r w:rsidRPr="00510B48">
        <w:t>des</w:t>
      </w:r>
      <w:r w:rsidR="00A6293D" w:rsidRPr="00510B48">
        <w:t xml:space="preserve"> </w:t>
      </w:r>
      <w:r w:rsidRPr="00510B48">
        <w:t>obstacles</w:t>
      </w:r>
      <w:r w:rsidR="00A6293D" w:rsidRPr="00510B48">
        <w:t xml:space="preserve"> </w:t>
      </w:r>
      <w:r w:rsidRPr="00510B48">
        <w:t>fait</w:t>
      </w:r>
      <w:r w:rsidR="00A6293D" w:rsidRPr="00510B48">
        <w:t xml:space="preserve"> </w:t>
      </w:r>
      <w:r w:rsidRPr="00510B48">
        <w:t>partie</w:t>
      </w:r>
      <w:r w:rsidR="00A6293D" w:rsidRPr="00510B48">
        <w:t xml:space="preserve"> </w:t>
      </w:r>
      <w:r w:rsidRPr="00510B48">
        <w:t>des</w:t>
      </w:r>
      <w:r w:rsidR="00A6293D" w:rsidRPr="00510B48">
        <w:t xml:space="preserve"> </w:t>
      </w:r>
      <w:r w:rsidRPr="00510B48">
        <w:t>matières</w:t>
      </w:r>
      <w:r w:rsidR="00A6293D" w:rsidRPr="00510B48">
        <w:t xml:space="preserve"> </w:t>
      </w:r>
      <w:r w:rsidRPr="00510B48">
        <w:t>obligatoires</w:t>
      </w:r>
      <w:r w:rsidR="00A6293D" w:rsidRPr="00510B48">
        <w:t xml:space="preserve"> </w:t>
      </w:r>
      <w:r w:rsidRPr="00510B48">
        <w:t>à</w:t>
      </w:r>
      <w:r w:rsidR="00A6293D" w:rsidRPr="00510B48">
        <w:t xml:space="preserve"> </w:t>
      </w:r>
      <w:r w:rsidRPr="00510B48">
        <w:t>la</w:t>
      </w:r>
      <w:r w:rsidR="00A6293D" w:rsidRPr="00510B48">
        <w:t xml:space="preserve"> </w:t>
      </w:r>
      <w:r w:rsidRPr="00510B48">
        <w:t>faculté</w:t>
      </w:r>
      <w:r w:rsidR="00A6293D" w:rsidRPr="00510B48">
        <w:t xml:space="preserve"> </w:t>
      </w:r>
      <w:r w:rsidRPr="00510B48">
        <w:t>d’ingénierie</w:t>
      </w:r>
      <w:r w:rsidR="00A6293D" w:rsidRPr="00510B48">
        <w:t xml:space="preserve"> </w:t>
      </w:r>
      <w:r w:rsidRPr="00510B48">
        <w:t>de</w:t>
      </w:r>
      <w:r w:rsidR="00A6293D" w:rsidRPr="00510B48">
        <w:t xml:space="preserve"> </w:t>
      </w:r>
      <w:r w:rsidRPr="00510B48">
        <w:t>Novi</w:t>
      </w:r>
      <w:r w:rsidR="00A6293D" w:rsidRPr="00510B48">
        <w:t xml:space="preserve"> </w:t>
      </w:r>
      <w:r w:rsidRPr="00510B48">
        <w:t>Sad</w:t>
      </w:r>
      <w:r w:rsidR="00A6293D" w:rsidRPr="00510B48">
        <w:t xml:space="preserve"> </w:t>
      </w:r>
      <w:r w:rsidRPr="00510B48">
        <w:t>et</w:t>
      </w:r>
      <w:r w:rsidR="00A6293D" w:rsidRPr="00510B48">
        <w:t xml:space="preserve"> </w:t>
      </w:r>
      <w:r w:rsidRPr="00510B48">
        <w:t>des</w:t>
      </w:r>
      <w:r w:rsidR="00A6293D" w:rsidRPr="00510B48">
        <w:t xml:space="preserve"> </w:t>
      </w:r>
      <w:r w:rsidRPr="00510B48">
        <w:t>matières</w:t>
      </w:r>
      <w:r w:rsidR="00A6293D" w:rsidRPr="00510B48">
        <w:t xml:space="preserve"> </w:t>
      </w:r>
      <w:r w:rsidRPr="00510B48">
        <w:t>facultatives</w:t>
      </w:r>
      <w:r w:rsidR="00A6293D" w:rsidRPr="00510B48">
        <w:t xml:space="preserve"> </w:t>
      </w:r>
      <w:r w:rsidRPr="00510B48">
        <w:t>à</w:t>
      </w:r>
      <w:r w:rsidR="00A6293D" w:rsidRPr="00510B48">
        <w:t xml:space="preserve"> </w:t>
      </w:r>
      <w:r w:rsidRPr="00510B48">
        <w:t>la</w:t>
      </w:r>
      <w:r w:rsidR="00A6293D" w:rsidRPr="00510B48">
        <w:t xml:space="preserve"> </w:t>
      </w:r>
      <w:r w:rsidRPr="00510B48">
        <w:t>faculté</w:t>
      </w:r>
      <w:r w:rsidR="00A6293D" w:rsidRPr="00510B48">
        <w:t xml:space="preserve"> </w:t>
      </w:r>
      <w:r w:rsidRPr="00510B48">
        <w:t>d’architecture</w:t>
      </w:r>
      <w:r w:rsidR="00A6293D" w:rsidRPr="00510B48">
        <w:t xml:space="preserve"> </w:t>
      </w:r>
      <w:r w:rsidRPr="00510B48">
        <w:t>de</w:t>
      </w:r>
      <w:r w:rsidR="00A6293D" w:rsidRPr="00510B48">
        <w:t xml:space="preserve"> </w:t>
      </w:r>
      <w:r w:rsidRPr="00510B48">
        <w:t>Belgrade.</w:t>
      </w:r>
    </w:p>
    <w:p w14:paraId="2E0B0359" w14:textId="25D3779E" w:rsidR="00222975" w:rsidRPr="00510B48" w:rsidRDefault="00222975" w:rsidP="00EE4A51">
      <w:pPr>
        <w:pStyle w:val="SingleTxtG"/>
      </w:pPr>
      <w:r w:rsidRPr="00510B48">
        <w:t>87.</w:t>
      </w:r>
      <w:r w:rsidRPr="00510B48">
        <w:tab/>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campagne</w:t>
      </w:r>
      <w:r w:rsidR="00A6293D" w:rsidRPr="00510B48">
        <w:t xml:space="preserve"> « </w:t>
      </w:r>
      <w:r w:rsidRPr="00510B48">
        <w:t>La</w:t>
      </w:r>
      <w:r w:rsidR="00A6293D" w:rsidRPr="00510B48">
        <w:t xml:space="preserve"> </w:t>
      </w:r>
      <w:r w:rsidRPr="00510B48">
        <w:t>Serbie</w:t>
      </w:r>
      <w:r w:rsidR="00A6293D" w:rsidRPr="00510B48">
        <w:t xml:space="preserve"> </w:t>
      </w:r>
      <w:r w:rsidRPr="00510B48">
        <w:t>sans</w:t>
      </w:r>
      <w:r w:rsidR="00A6293D" w:rsidRPr="00510B48">
        <w:t xml:space="preserve"> </w:t>
      </w:r>
      <w:r w:rsidRPr="00510B48">
        <w:t>barrières</w:t>
      </w:r>
      <w:r w:rsidR="00A6293D" w:rsidRPr="00510B48">
        <w:t> »</w:t>
      </w:r>
      <w:r w:rsidRPr="00510B48">
        <w:t>,</w:t>
      </w:r>
      <w:r w:rsidR="00A6293D" w:rsidRPr="00510B48">
        <w:t xml:space="preserve"> </w:t>
      </w:r>
      <w:r w:rsidRPr="00510B48">
        <w:t>109</w:t>
      </w:r>
      <w:r w:rsidR="00BD38F8">
        <w:t> </w:t>
      </w:r>
      <w:r w:rsidRPr="00510B48">
        <w:t>rampes</w:t>
      </w:r>
      <w:r w:rsidR="00A6293D" w:rsidRPr="00510B48">
        <w:t xml:space="preserve"> </w:t>
      </w:r>
      <w:r w:rsidRPr="00510B48">
        <w:t>et</w:t>
      </w:r>
      <w:r w:rsidR="00A6293D" w:rsidRPr="00510B48">
        <w:t xml:space="preserve"> </w:t>
      </w:r>
      <w:r w:rsidRPr="00510B48">
        <w:t>plateformes</w:t>
      </w:r>
      <w:r w:rsidR="00A6293D" w:rsidRPr="00510B48">
        <w:t xml:space="preserve"> </w:t>
      </w:r>
      <w:r w:rsidRPr="00510B48">
        <w:t>élévatrices</w:t>
      </w:r>
      <w:r w:rsidR="00A6293D" w:rsidRPr="00510B48">
        <w:t xml:space="preserve"> </w:t>
      </w:r>
      <w:r w:rsidRPr="00510B48">
        <w:t>ont</w:t>
      </w:r>
      <w:r w:rsidR="00A6293D" w:rsidRPr="00510B48">
        <w:t xml:space="preserve"> </w:t>
      </w:r>
      <w:r w:rsidRPr="00510B48">
        <w:t>été</w:t>
      </w:r>
      <w:r w:rsidR="00A6293D" w:rsidRPr="00510B48">
        <w:t xml:space="preserve"> </w:t>
      </w:r>
      <w:r w:rsidRPr="00510B48">
        <w:t>installées</w:t>
      </w:r>
      <w:r w:rsidR="00A6293D" w:rsidRPr="00510B48">
        <w:t xml:space="preserve"> </w:t>
      </w:r>
      <w:r w:rsidRPr="00510B48">
        <w:t>dans</w:t>
      </w:r>
      <w:r w:rsidR="00A6293D" w:rsidRPr="00510B48">
        <w:t xml:space="preserve"> </w:t>
      </w:r>
      <w:r w:rsidRPr="00510B48">
        <w:t>plus</w:t>
      </w:r>
      <w:r w:rsidR="00A6293D" w:rsidRPr="00510B48">
        <w:t xml:space="preserve"> </w:t>
      </w:r>
      <w:r w:rsidRPr="00510B48">
        <w:t>de</w:t>
      </w:r>
      <w:r w:rsidR="00A6293D" w:rsidRPr="00510B48">
        <w:t xml:space="preserve"> </w:t>
      </w:r>
      <w:r w:rsidRPr="00510B48">
        <w:t>40</w:t>
      </w:r>
      <w:r w:rsidR="00BD38F8">
        <w:t> </w:t>
      </w:r>
      <w:r w:rsidRPr="00510B48">
        <w:t>collectivités</w:t>
      </w:r>
      <w:r w:rsidR="00A6293D" w:rsidRPr="00510B48">
        <w:t xml:space="preserve"> </w:t>
      </w:r>
      <w:r w:rsidRPr="00510B48">
        <w:t>locales</w:t>
      </w:r>
      <w:r w:rsidR="00601D40" w:rsidRPr="00510B48">
        <w:t>.</w:t>
      </w:r>
      <w:r w:rsidR="00A6293D" w:rsidRPr="00510B48">
        <w:t xml:space="preserve"> </w:t>
      </w:r>
      <w:r w:rsidRPr="00510B48">
        <w:t>Les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ont</w:t>
      </w:r>
      <w:r w:rsidR="00A6293D" w:rsidRPr="00510B48">
        <w:t xml:space="preserve"> </w:t>
      </w:r>
      <w:r w:rsidRPr="00510B48">
        <w:t>ainsi</w:t>
      </w:r>
      <w:r w:rsidR="00A6293D" w:rsidRPr="00510B48">
        <w:t xml:space="preserve"> </w:t>
      </w:r>
      <w:r w:rsidRPr="00510B48">
        <w:t>pu</w:t>
      </w:r>
      <w:r w:rsidR="00A6293D" w:rsidRPr="00510B48">
        <w:t xml:space="preserve"> </w:t>
      </w:r>
      <w:r w:rsidRPr="00510B48">
        <w:t>accéder</w:t>
      </w:r>
      <w:r w:rsidR="00A6293D" w:rsidRPr="00510B48">
        <w:t xml:space="preserve"> </w:t>
      </w:r>
      <w:r w:rsidRPr="00510B48">
        <w:t>pour</w:t>
      </w:r>
      <w:r w:rsidR="00A6293D" w:rsidRPr="00510B48">
        <w:t xml:space="preserve"> </w:t>
      </w:r>
      <w:r w:rsidRPr="00510B48">
        <w:t>la</w:t>
      </w:r>
      <w:r w:rsidR="00A6293D" w:rsidRPr="00510B48">
        <w:t xml:space="preserve"> </w:t>
      </w:r>
      <w:r w:rsidRPr="00510B48">
        <w:t>première</w:t>
      </w:r>
      <w:r w:rsidR="00A6293D" w:rsidRPr="00510B48">
        <w:t xml:space="preserve"> </w:t>
      </w:r>
      <w:r w:rsidRPr="00510B48">
        <w:t>fois</w:t>
      </w:r>
      <w:r w:rsidR="00A6293D" w:rsidRPr="00510B48">
        <w:t xml:space="preserve"> </w:t>
      </w:r>
      <w:r w:rsidRPr="00510B48">
        <w:t>à</w:t>
      </w:r>
      <w:r w:rsidR="00A6293D" w:rsidRPr="00510B48">
        <w:t xml:space="preserve"> </w:t>
      </w:r>
      <w:r w:rsidRPr="00510B48">
        <w:t>de</w:t>
      </w:r>
      <w:r w:rsidR="00A6293D" w:rsidRPr="00510B48">
        <w:t xml:space="preserve"> </w:t>
      </w:r>
      <w:r w:rsidRPr="00510B48">
        <w:t>nombreuses</w:t>
      </w:r>
      <w:r w:rsidR="00A6293D" w:rsidRPr="00510B48">
        <w:t xml:space="preserve"> </w:t>
      </w:r>
      <w:r w:rsidRPr="00510B48">
        <w:t>installations</w:t>
      </w:r>
      <w:r w:rsidR="00A6293D" w:rsidRPr="00510B48">
        <w:t xml:space="preserve"> </w:t>
      </w:r>
      <w:r w:rsidRPr="00510B48">
        <w:t>qui</w:t>
      </w:r>
      <w:r w:rsidR="00A6293D" w:rsidRPr="00510B48">
        <w:t xml:space="preserve"> </w:t>
      </w:r>
      <w:r w:rsidRPr="00510B48">
        <w:t>existaient</w:t>
      </w:r>
      <w:r w:rsidR="00A6293D" w:rsidRPr="00510B48">
        <w:t xml:space="preserve"> </w:t>
      </w:r>
      <w:r w:rsidRPr="00510B48">
        <w:t>depuis</w:t>
      </w:r>
      <w:r w:rsidR="00A6293D" w:rsidRPr="00510B48">
        <w:t xml:space="preserve"> </w:t>
      </w:r>
      <w:r w:rsidRPr="00510B48">
        <w:t>des</w:t>
      </w:r>
      <w:r w:rsidR="00A6293D" w:rsidRPr="00510B48">
        <w:t xml:space="preserve"> </w:t>
      </w:r>
      <w:r w:rsidRPr="00510B48">
        <w:t>dizaines</w:t>
      </w:r>
      <w:r w:rsidR="00A6293D" w:rsidRPr="00510B48">
        <w:t xml:space="preserve"> </w:t>
      </w:r>
      <w:r w:rsidRPr="00510B48">
        <w:t>d’années</w:t>
      </w:r>
      <w:r w:rsidR="00601D40" w:rsidRPr="00510B48">
        <w:t>.</w:t>
      </w:r>
      <w:r w:rsidR="00A6293D" w:rsidRPr="00510B48">
        <w:t xml:space="preserve"> </w:t>
      </w:r>
      <w:r w:rsidRPr="00510B48">
        <w:t>Des</w:t>
      </w:r>
      <w:r w:rsidR="00A6293D" w:rsidRPr="00510B48">
        <w:t xml:space="preserve"> </w:t>
      </w:r>
      <w:r w:rsidRPr="00510B48">
        <w:t>efforts</w:t>
      </w:r>
      <w:r w:rsidR="00A6293D" w:rsidRPr="00510B48">
        <w:t xml:space="preserve"> </w:t>
      </w:r>
      <w:r w:rsidRPr="00510B48">
        <w:t>ont</w:t>
      </w:r>
      <w:r w:rsidR="00A6293D" w:rsidRPr="00510B48">
        <w:t xml:space="preserve"> </w:t>
      </w:r>
      <w:r w:rsidRPr="00510B48">
        <w:t>aussi</w:t>
      </w:r>
      <w:r w:rsidR="00A6293D" w:rsidRPr="00510B48">
        <w:t xml:space="preserve"> </w:t>
      </w:r>
      <w:r w:rsidRPr="00510B48">
        <w:t>été</w:t>
      </w:r>
      <w:r w:rsidR="00A6293D" w:rsidRPr="00510B48">
        <w:t xml:space="preserve"> </w:t>
      </w:r>
      <w:r w:rsidRPr="00510B48">
        <w:t>faits</w:t>
      </w:r>
      <w:r w:rsidR="00A6293D" w:rsidRPr="00510B48">
        <w:t xml:space="preserve"> </w:t>
      </w:r>
      <w:r w:rsidRPr="00510B48">
        <w:t>pour</w:t>
      </w:r>
      <w:r w:rsidR="00A6293D" w:rsidRPr="00510B48">
        <w:t xml:space="preserve"> </w:t>
      </w:r>
      <w:r w:rsidRPr="00510B48">
        <w:t>améliorer</w:t>
      </w:r>
      <w:r w:rsidR="00A6293D" w:rsidRPr="00510B48">
        <w:t xml:space="preserve"> </w:t>
      </w:r>
      <w:r w:rsidRPr="00510B48">
        <w:t>l’accès</w:t>
      </w:r>
      <w:r w:rsidR="00A6293D" w:rsidRPr="00510B48">
        <w:t xml:space="preserve"> </w:t>
      </w:r>
      <w:r w:rsidRPr="00510B48">
        <w:t>aux</w:t>
      </w:r>
      <w:r w:rsidR="00A6293D" w:rsidRPr="00510B48">
        <w:t xml:space="preserve"> </w:t>
      </w:r>
      <w:r w:rsidRPr="00510B48">
        <w:t>routes</w:t>
      </w:r>
      <w:r w:rsidR="00A6293D" w:rsidRPr="00510B48">
        <w:t xml:space="preserve"> </w:t>
      </w:r>
      <w:r w:rsidRPr="00510B48">
        <w:t>ainsi</w:t>
      </w:r>
      <w:r w:rsidR="00A6293D" w:rsidRPr="00510B48">
        <w:t xml:space="preserve"> </w:t>
      </w:r>
      <w:r w:rsidRPr="00510B48">
        <w:t>que</w:t>
      </w:r>
      <w:r w:rsidR="00A6293D" w:rsidRPr="00510B48">
        <w:t xml:space="preserve"> </w:t>
      </w:r>
      <w:r w:rsidRPr="00510B48">
        <w:t>l’accès</w:t>
      </w:r>
      <w:r w:rsidR="00A6293D" w:rsidRPr="00510B48">
        <w:t xml:space="preserve"> </w:t>
      </w:r>
      <w:r w:rsidRPr="00510B48">
        <w:t>à</w:t>
      </w:r>
      <w:r w:rsidR="00A6293D" w:rsidRPr="00510B48">
        <w:t xml:space="preserve"> </w:t>
      </w:r>
      <w:r w:rsidRPr="00510B48">
        <w:t>l’information</w:t>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communication</w:t>
      </w:r>
      <w:r w:rsidR="00A6293D" w:rsidRPr="00510B48">
        <w:t xml:space="preserve"> </w:t>
      </w:r>
      <w:r w:rsidRPr="00510B48">
        <w:t>pour</w:t>
      </w:r>
      <w:r w:rsidR="00A6293D" w:rsidRPr="00510B48">
        <w:t xml:space="preserve"> </w:t>
      </w:r>
      <w:r w:rsidRPr="00510B48">
        <w:t>les</w:t>
      </w:r>
      <w:r w:rsidR="00A6293D" w:rsidRPr="00510B48">
        <w:t xml:space="preserve"> </w:t>
      </w:r>
      <w:r w:rsidRPr="00510B48">
        <w:t>sourds</w:t>
      </w:r>
      <w:r w:rsidR="00A6293D" w:rsidRPr="00510B48">
        <w:t xml:space="preserve"> </w:t>
      </w:r>
      <w:r w:rsidRPr="00510B48">
        <w:t>et</w:t>
      </w:r>
      <w:r w:rsidR="00A6293D" w:rsidRPr="00510B48">
        <w:t xml:space="preserve"> </w:t>
      </w:r>
      <w:r w:rsidRPr="00510B48">
        <w:t>les</w:t>
      </w:r>
      <w:r w:rsidR="00A6293D" w:rsidRPr="00510B48">
        <w:t xml:space="preserve"> </w:t>
      </w:r>
      <w:r w:rsidRPr="00510B48">
        <w:t>aveugles.</w:t>
      </w:r>
    </w:p>
    <w:p w14:paraId="778C2A2C" w14:textId="75CC922C" w:rsidR="00222975" w:rsidRPr="00BD38F8" w:rsidRDefault="00222975" w:rsidP="00EE4A51">
      <w:pPr>
        <w:pStyle w:val="SingleTxtG"/>
        <w:rPr>
          <w:spacing w:val="-1"/>
        </w:rPr>
      </w:pPr>
      <w:r w:rsidRPr="00BD38F8">
        <w:rPr>
          <w:spacing w:val="-1"/>
        </w:rPr>
        <w:t>88.</w:t>
      </w:r>
      <w:r w:rsidRPr="00BD38F8">
        <w:rPr>
          <w:spacing w:val="-1"/>
        </w:rPr>
        <w:tab/>
        <w:t>Plusieurs</w:t>
      </w:r>
      <w:r w:rsidR="00A6293D" w:rsidRPr="00BD38F8">
        <w:rPr>
          <w:spacing w:val="-1"/>
        </w:rPr>
        <w:t xml:space="preserve"> </w:t>
      </w:r>
      <w:r w:rsidRPr="00BD38F8">
        <w:rPr>
          <w:spacing w:val="-1"/>
        </w:rPr>
        <w:t>textes</w:t>
      </w:r>
      <w:r w:rsidR="00A6293D" w:rsidRPr="00BD38F8">
        <w:rPr>
          <w:spacing w:val="-1"/>
        </w:rPr>
        <w:t xml:space="preserve"> </w:t>
      </w:r>
      <w:r w:rsidRPr="00BD38F8">
        <w:rPr>
          <w:spacing w:val="-1"/>
        </w:rPr>
        <w:t>de</w:t>
      </w:r>
      <w:r w:rsidR="00A6293D" w:rsidRPr="00BD38F8">
        <w:rPr>
          <w:spacing w:val="-1"/>
        </w:rPr>
        <w:t xml:space="preserve"> </w:t>
      </w:r>
      <w:r w:rsidRPr="00BD38F8">
        <w:rPr>
          <w:spacing w:val="-1"/>
        </w:rPr>
        <w:t>loi</w:t>
      </w:r>
      <w:r w:rsidR="00A6293D" w:rsidRPr="00BD38F8">
        <w:rPr>
          <w:spacing w:val="-1"/>
        </w:rPr>
        <w:t xml:space="preserve"> </w:t>
      </w:r>
      <w:r w:rsidRPr="00BD38F8">
        <w:rPr>
          <w:spacing w:val="-1"/>
        </w:rPr>
        <w:t>sur</w:t>
      </w:r>
      <w:r w:rsidR="00A6293D" w:rsidRPr="00BD38F8">
        <w:rPr>
          <w:spacing w:val="-1"/>
        </w:rPr>
        <w:t xml:space="preserve"> </w:t>
      </w:r>
      <w:r w:rsidRPr="00BD38F8">
        <w:rPr>
          <w:spacing w:val="-1"/>
        </w:rPr>
        <w:t>les</w:t>
      </w:r>
      <w:r w:rsidR="00A6293D" w:rsidRPr="00BD38F8">
        <w:rPr>
          <w:spacing w:val="-1"/>
        </w:rPr>
        <w:t xml:space="preserve"> </w:t>
      </w:r>
      <w:r w:rsidRPr="00BD38F8">
        <w:rPr>
          <w:spacing w:val="-1"/>
        </w:rPr>
        <w:t>médias</w:t>
      </w:r>
      <w:r w:rsidR="00A6293D" w:rsidRPr="00BD38F8">
        <w:rPr>
          <w:spacing w:val="-1"/>
        </w:rPr>
        <w:t xml:space="preserve"> </w:t>
      </w:r>
      <w:r w:rsidRPr="00BD38F8">
        <w:rPr>
          <w:spacing w:val="-1"/>
        </w:rPr>
        <w:t>et</w:t>
      </w:r>
      <w:r w:rsidR="00A6293D" w:rsidRPr="00BD38F8">
        <w:rPr>
          <w:spacing w:val="-1"/>
        </w:rPr>
        <w:t xml:space="preserve"> </w:t>
      </w:r>
      <w:r w:rsidRPr="00BD38F8">
        <w:rPr>
          <w:spacing w:val="-1"/>
        </w:rPr>
        <w:t>l’information</w:t>
      </w:r>
      <w:r w:rsidR="00A6293D" w:rsidRPr="00BD38F8">
        <w:rPr>
          <w:spacing w:val="-1"/>
        </w:rPr>
        <w:t xml:space="preserve"> </w:t>
      </w:r>
      <w:r w:rsidRPr="00BD38F8">
        <w:rPr>
          <w:spacing w:val="-1"/>
        </w:rPr>
        <w:t>garantissent</w:t>
      </w:r>
      <w:r w:rsidR="00A6293D" w:rsidRPr="00BD38F8">
        <w:rPr>
          <w:spacing w:val="-1"/>
        </w:rPr>
        <w:t xml:space="preserve"> </w:t>
      </w:r>
      <w:r w:rsidRPr="00BD38F8">
        <w:rPr>
          <w:spacing w:val="-1"/>
        </w:rPr>
        <w:t>en</w:t>
      </w:r>
      <w:r w:rsidR="00A6293D" w:rsidRPr="00BD38F8">
        <w:rPr>
          <w:spacing w:val="-1"/>
        </w:rPr>
        <w:t xml:space="preserve"> </w:t>
      </w:r>
      <w:r w:rsidRPr="00BD38F8">
        <w:rPr>
          <w:spacing w:val="-1"/>
        </w:rPr>
        <w:t>principe</w:t>
      </w:r>
      <w:r w:rsidR="00A6293D" w:rsidRPr="00BD38F8">
        <w:rPr>
          <w:spacing w:val="-1"/>
        </w:rPr>
        <w:t xml:space="preserve"> </w:t>
      </w:r>
      <w:r w:rsidRPr="00BD38F8">
        <w:rPr>
          <w:spacing w:val="-1"/>
        </w:rPr>
        <w:t>le</w:t>
      </w:r>
      <w:r w:rsidR="00A6293D" w:rsidRPr="00BD38F8">
        <w:rPr>
          <w:spacing w:val="-1"/>
        </w:rPr>
        <w:t xml:space="preserve"> </w:t>
      </w:r>
      <w:r w:rsidRPr="00BD38F8">
        <w:rPr>
          <w:spacing w:val="-1"/>
        </w:rPr>
        <w:t>droit</w:t>
      </w:r>
      <w:r w:rsidR="00A6293D" w:rsidRPr="00BD38F8">
        <w:rPr>
          <w:spacing w:val="-1"/>
        </w:rPr>
        <w:t xml:space="preserve"> </w:t>
      </w:r>
      <w:r w:rsidRPr="00BD38F8">
        <w:rPr>
          <w:spacing w:val="-1"/>
        </w:rPr>
        <w:t>des</w:t>
      </w:r>
      <w:r w:rsidR="00A6293D" w:rsidRPr="00BD38F8">
        <w:rPr>
          <w:spacing w:val="-1"/>
        </w:rPr>
        <w:t xml:space="preserve"> </w:t>
      </w:r>
      <w:r w:rsidRPr="00BD38F8">
        <w:rPr>
          <w:spacing w:val="-1"/>
        </w:rPr>
        <w:t>personnes</w:t>
      </w:r>
      <w:r w:rsidR="00A6293D" w:rsidRPr="00BD38F8">
        <w:rPr>
          <w:spacing w:val="-1"/>
        </w:rPr>
        <w:t xml:space="preserve"> </w:t>
      </w:r>
      <w:r w:rsidRPr="00BD38F8">
        <w:rPr>
          <w:spacing w:val="-1"/>
        </w:rPr>
        <w:t>handicapées</w:t>
      </w:r>
      <w:r w:rsidR="00A6293D" w:rsidRPr="00BD38F8">
        <w:rPr>
          <w:spacing w:val="-1"/>
        </w:rPr>
        <w:t xml:space="preserve"> </w:t>
      </w:r>
      <w:r w:rsidRPr="00BD38F8">
        <w:rPr>
          <w:spacing w:val="-1"/>
        </w:rPr>
        <w:t>à</w:t>
      </w:r>
      <w:r w:rsidR="00A6293D" w:rsidRPr="00BD38F8">
        <w:rPr>
          <w:spacing w:val="-1"/>
        </w:rPr>
        <w:t xml:space="preserve"> </w:t>
      </w:r>
      <w:r w:rsidRPr="00BD38F8">
        <w:rPr>
          <w:spacing w:val="-1"/>
        </w:rPr>
        <w:t>une</w:t>
      </w:r>
      <w:r w:rsidR="00A6293D" w:rsidRPr="00BD38F8">
        <w:rPr>
          <w:spacing w:val="-1"/>
        </w:rPr>
        <w:t xml:space="preserve"> </w:t>
      </w:r>
      <w:r w:rsidRPr="00BD38F8">
        <w:rPr>
          <w:spacing w:val="-1"/>
        </w:rPr>
        <w:t>information</w:t>
      </w:r>
      <w:r w:rsidR="00A6293D" w:rsidRPr="00BD38F8">
        <w:rPr>
          <w:spacing w:val="-1"/>
        </w:rPr>
        <w:t xml:space="preserve"> </w:t>
      </w:r>
      <w:r w:rsidRPr="00BD38F8">
        <w:rPr>
          <w:spacing w:val="-1"/>
        </w:rPr>
        <w:t>accessible</w:t>
      </w:r>
      <w:r w:rsidR="00A6293D" w:rsidRPr="00BD38F8">
        <w:rPr>
          <w:spacing w:val="-1"/>
        </w:rPr>
        <w:t xml:space="preserve"> </w:t>
      </w:r>
      <w:r w:rsidRPr="00BD38F8">
        <w:rPr>
          <w:spacing w:val="-1"/>
        </w:rPr>
        <w:t>mais</w:t>
      </w:r>
      <w:r w:rsidR="00A6293D" w:rsidRPr="00BD38F8">
        <w:rPr>
          <w:spacing w:val="-1"/>
        </w:rPr>
        <w:t xml:space="preserve"> </w:t>
      </w:r>
      <w:r w:rsidRPr="00BD38F8">
        <w:rPr>
          <w:spacing w:val="-1"/>
        </w:rPr>
        <w:t>la</w:t>
      </w:r>
      <w:r w:rsidR="00A6293D" w:rsidRPr="00BD38F8">
        <w:rPr>
          <w:spacing w:val="-1"/>
        </w:rPr>
        <w:t xml:space="preserve"> </w:t>
      </w:r>
      <w:r w:rsidRPr="00BD38F8">
        <w:rPr>
          <w:spacing w:val="-1"/>
        </w:rPr>
        <w:t>proportion</w:t>
      </w:r>
      <w:r w:rsidR="00A6293D" w:rsidRPr="00BD38F8">
        <w:rPr>
          <w:spacing w:val="-1"/>
        </w:rPr>
        <w:t xml:space="preserve"> </w:t>
      </w:r>
      <w:r w:rsidRPr="00BD38F8">
        <w:rPr>
          <w:spacing w:val="-1"/>
        </w:rPr>
        <w:t>des</w:t>
      </w:r>
      <w:r w:rsidR="00A6293D" w:rsidRPr="00BD38F8">
        <w:rPr>
          <w:spacing w:val="-1"/>
        </w:rPr>
        <w:t xml:space="preserve"> </w:t>
      </w:r>
      <w:r w:rsidRPr="00BD38F8">
        <w:rPr>
          <w:spacing w:val="-1"/>
        </w:rPr>
        <w:t>contenus</w:t>
      </w:r>
      <w:r w:rsidR="00A6293D" w:rsidRPr="00BD38F8">
        <w:rPr>
          <w:spacing w:val="-1"/>
        </w:rPr>
        <w:t xml:space="preserve"> </w:t>
      </w:r>
      <w:r w:rsidRPr="00BD38F8">
        <w:rPr>
          <w:spacing w:val="-1"/>
        </w:rPr>
        <w:t>traduits</w:t>
      </w:r>
      <w:r w:rsidR="00A6293D" w:rsidRPr="00BD38F8">
        <w:rPr>
          <w:spacing w:val="-1"/>
        </w:rPr>
        <w:t xml:space="preserve"> </w:t>
      </w:r>
      <w:r w:rsidRPr="00BD38F8">
        <w:rPr>
          <w:spacing w:val="-1"/>
        </w:rPr>
        <w:t>en</w:t>
      </w:r>
      <w:r w:rsidR="00A6293D" w:rsidRPr="00BD38F8">
        <w:rPr>
          <w:spacing w:val="-1"/>
        </w:rPr>
        <w:t xml:space="preserve"> </w:t>
      </w:r>
      <w:r w:rsidRPr="00BD38F8">
        <w:rPr>
          <w:spacing w:val="-1"/>
        </w:rPr>
        <w:t>langue</w:t>
      </w:r>
      <w:r w:rsidR="00A6293D" w:rsidRPr="00BD38F8">
        <w:rPr>
          <w:spacing w:val="-1"/>
        </w:rPr>
        <w:t xml:space="preserve"> </w:t>
      </w:r>
      <w:r w:rsidRPr="00BD38F8">
        <w:rPr>
          <w:spacing w:val="-1"/>
        </w:rPr>
        <w:t>des</w:t>
      </w:r>
      <w:r w:rsidR="00A6293D" w:rsidRPr="00BD38F8">
        <w:rPr>
          <w:spacing w:val="-1"/>
        </w:rPr>
        <w:t xml:space="preserve"> </w:t>
      </w:r>
      <w:r w:rsidRPr="00BD38F8">
        <w:rPr>
          <w:spacing w:val="-1"/>
        </w:rPr>
        <w:t>signes</w:t>
      </w:r>
      <w:r w:rsidR="00A6293D" w:rsidRPr="00BD38F8">
        <w:rPr>
          <w:spacing w:val="-1"/>
        </w:rPr>
        <w:t xml:space="preserve"> </w:t>
      </w:r>
      <w:r w:rsidRPr="00BD38F8">
        <w:rPr>
          <w:spacing w:val="-1"/>
        </w:rPr>
        <w:t>ne</w:t>
      </w:r>
      <w:r w:rsidR="00A6293D" w:rsidRPr="00BD38F8">
        <w:rPr>
          <w:spacing w:val="-1"/>
        </w:rPr>
        <w:t xml:space="preserve"> </w:t>
      </w:r>
      <w:r w:rsidRPr="00BD38F8">
        <w:rPr>
          <w:spacing w:val="-1"/>
        </w:rPr>
        <w:t>dépasse</w:t>
      </w:r>
      <w:r w:rsidR="00A6293D" w:rsidRPr="00BD38F8">
        <w:rPr>
          <w:spacing w:val="-1"/>
        </w:rPr>
        <w:t xml:space="preserve"> </w:t>
      </w:r>
      <w:r w:rsidRPr="00BD38F8">
        <w:rPr>
          <w:spacing w:val="-1"/>
        </w:rPr>
        <w:t>pas</w:t>
      </w:r>
      <w:r w:rsidR="00A6293D" w:rsidRPr="00BD38F8">
        <w:rPr>
          <w:spacing w:val="-1"/>
        </w:rPr>
        <w:t xml:space="preserve"> </w:t>
      </w:r>
      <w:r w:rsidRPr="00BD38F8">
        <w:rPr>
          <w:spacing w:val="-1"/>
        </w:rPr>
        <w:t>2</w:t>
      </w:r>
      <w:r w:rsidR="00EA1970" w:rsidRPr="00BD38F8">
        <w:rPr>
          <w:spacing w:val="-1"/>
        </w:rPr>
        <w:t> %</w:t>
      </w:r>
      <w:r w:rsidRPr="00BD38F8">
        <w:rPr>
          <w:spacing w:val="-1"/>
        </w:rPr>
        <w:t>,</w:t>
      </w:r>
      <w:r w:rsidR="00A6293D" w:rsidRPr="00BD38F8">
        <w:rPr>
          <w:spacing w:val="-1"/>
        </w:rPr>
        <w:t xml:space="preserve"> </w:t>
      </w:r>
      <w:r w:rsidRPr="00BD38F8">
        <w:rPr>
          <w:spacing w:val="-1"/>
        </w:rPr>
        <w:t>y</w:t>
      </w:r>
      <w:r w:rsidR="00A6293D" w:rsidRPr="00BD38F8">
        <w:rPr>
          <w:spacing w:val="-1"/>
        </w:rPr>
        <w:t xml:space="preserve"> </w:t>
      </w:r>
      <w:r w:rsidRPr="00BD38F8">
        <w:rPr>
          <w:spacing w:val="-1"/>
        </w:rPr>
        <w:t>compris</w:t>
      </w:r>
      <w:r w:rsidR="00A6293D" w:rsidRPr="00BD38F8">
        <w:rPr>
          <w:spacing w:val="-1"/>
        </w:rPr>
        <w:t xml:space="preserve"> </w:t>
      </w:r>
      <w:r w:rsidRPr="00BD38F8">
        <w:rPr>
          <w:spacing w:val="-1"/>
        </w:rPr>
        <w:t>dans</w:t>
      </w:r>
      <w:r w:rsidR="00A6293D" w:rsidRPr="00BD38F8">
        <w:rPr>
          <w:spacing w:val="-1"/>
        </w:rPr>
        <w:t xml:space="preserve"> </w:t>
      </w:r>
      <w:r w:rsidRPr="00BD38F8">
        <w:rPr>
          <w:spacing w:val="-1"/>
        </w:rPr>
        <w:t>le</w:t>
      </w:r>
      <w:r w:rsidR="00A6293D" w:rsidRPr="00BD38F8">
        <w:rPr>
          <w:spacing w:val="-1"/>
        </w:rPr>
        <w:t xml:space="preserve"> </w:t>
      </w:r>
      <w:r w:rsidRPr="00BD38F8">
        <w:rPr>
          <w:spacing w:val="-1"/>
        </w:rPr>
        <w:t>service</w:t>
      </w:r>
      <w:r w:rsidR="00A6293D" w:rsidRPr="00BD38F8">
        <w:rPr>
          <w:spacing w:val="-1"/>
        </w:rPr>
        <w:t xml:space="preserve"> </w:t>
      </w:r>
      <w:r w:rsidRPr="00BD38F8">
        <w:rPr>
          <w:spacing w:val="-1"/>
        </w:rPr>
        <w:t>audiovisuel</w:t>
      </w:r>
      <w:r w:rsidR="00A6293D" w:rsidRPr="00BD38F8">
        <w:rPr>
          <w:spacing w:val="-1"/>
        </w:rPr>
        <w:t xml:space="preserve"> </w:t>
      </w:r>
      <w:r w:rsidRPr="00BD38F8">
        <w:rPr>
          <w:spacing w:val="-1"/>
        </w:rPr>
        <w:t>public,</w:t>
      </w:r>
      <w:r w:rsidR="00A6293D" w:rsidRPr="00BD38F8">
        <w:rPr>
          <w:spacing w:val="-1"/>
        </w:rPr>
        <w:t xml:space="preserve"> </w:t>
      </w:r>
      <w:r w:rsidRPr="00BD38F8">
        <w:rPr>
          <w:spacing w:val="-1"/>
        </w:rPr>
        <w:t>soit</w:t>
      </w:r>
      <w:r w:rsidR="00A6293D" w:rsidRPr="00BD38F8">
        <w:rPr>
          <w:spacing w:val="-1"/>
        </w:rPr>
        <w:t xml:space="preserve"> </w:t>
      </w:r>
      <w:r w:rsidRPr="00BD38F8">
        <w:rPr>
          <w:spacing w:val="-1"/>
        </w:rPr>
        <w:t>un</w:t>
      </w:r>
      <w:r w:rsidR="00A6293D" w:rsidRPr="00BD38F8">
        <w:rPr>
          <w:spacing w:val="-1"/>
        </w:rPr>
        <w:t xml:space="preserve"> </w:t>
      </w:r>
      <w:r w:rsidRPr="00BD38F8">
        <w:rPr>
          <w:spacing w:val="-1"/>
        </w:rPr>
        <w:t>journal</w:t>
      </w:r>
      <w:r w:rsidR="00A6293D" w:rsidRPr="00BD38F8">
        <w:rPr>
          <w:spacing w:val="-1"/>
        </w:rPr>
        <w:t xml:space="preserve"> </w:t>
      </w:r>
      <w:r w:rsidRPr="00BD38F8">
        <w:rPr>
          <w:spacing w:val="-1"/>
        </w:rPr>
        <w:t>télévisé</w:t>
      </w:r>
      <w:r w:rsidR="00A6293D" w:rsidRPr="00BD38F8">
        <w:rPr>
          <w:spacing w:val="-1"/>
        </w:rPr>
        <w:t xml:space="preserve"> </w:t>
      </w:r>
      <w:r w:rsidRPr="00BD38F8">
        <w:rPr>
          <w:spacing w:val="-1"/>
        </w:rPr>
        <w:t>de</w:t>
      </w:r>
      <w:r w:rsidR="00A6293D" w:rsidRPr="00BD38F8">
        <w:rPr>
          <w:spacing w:val="-1"/>
        </w:rPr>
        <w:t xml:space="preserve"> </w:t>
      </w:r>
      <w:r w:rsidRPr="00BD38F8">
        <w:rPr>
          <w:spacing w:val="-1"/>
        </w:rPr>
        <w:t>cinq</w:t>
      </w:r>
      <w:r w:rsidR="00A6293D" w:rsidRPr="00BD38F8">
        <w:rPr>
          <w:spacing w:val="-1"/>
        </w:rPr>
        <w:t xml:space="preserve"> </w:t>
      </w:r>
      <w:r w:rsidRPr="00BD38F8">
        <w:rPr>
          <w:spacing w:val="-1"/>
        </w:rPr>
        <w:t>minutes</w:t>
      </w:r>
      <w:r w:rsidR="00A6293D" w:rsidRPr="00BD38F8">
        <w:rPr>
          <w:spacing w:val="-1"/>
        </w:rPr>
        <w:t xml:space="preserve"> </w:t>
      </w:r>
      <w:r w:rsidRPr="00BD38F8">
        <w:rPr>
          <w:spacing w:val="-1"/>
        </w:rPr>
        <w:t>par</w:t>
      </w:r>
      <w:r w:rsidR="00A6293D" w:rsidRPr="00BD38F8">
        <w:rPr>
          <w:spacing w:val="-1"/>
        </w:rPr>
        <w:t xml:space="preserve"> </w:t>
      </w:r>
      <w:r w:rsidRPr="00BD38F8">
        <w:rPr>
          <w:spacing w:val="-1"/>
        </w:rPr>
        <w:t>jour</w:t>
      </w:r>
      <w:r w:rsidR="00A6293D" w:rsidRPr="00BD38F8">
        <w:rPr>
          <w:spacing w:val="-1"/>
        </w:rPr>
        <w:t xml:space="preserve"> </w:t>
      </w:r>
      <w:r w:rsidRPr="00BD38F8">
        <w:rPr>
          <w:spacing w:val="-1"/>
        </w:rPr>
        <w:t>et</w:t>
      </w:r>
      <w:r w:rsidR="00A6293D" w:rsidRPr="00BD38F8">
        <w:rPr>
          <w:spacing w:val="-1"/>
        </w:rPr>
        <w:t xml:space="preserve"> </w:t>
      </w:r>
      <w:r w:rsidRPr="00BD38F8">
        <w:rPr>
          <w:spacing w:val="-1"/>
        </w:rPr>
        <w:t>quelques</w:t>
      </w:r>
      <w:r w:rsidR="00A6293D" w:rsidRPr="00BD38F8">
        <w:rPr>
          <w:spacing w:val="-1"/>
        </w:rPr>
        <w:t xml:space="preserve"> </w:t>
      </w:r>
      <w:r w:rsidRPr="00BD38F8">
        <w:rPr>
          <w:spacing w:val="-1"/>
        </w:rPr>
        <w:t>émissions</w:t>
      </w:r>
      <w:r w:rsidR="00A6293D" w:rsidRPr="00BD38F8">
        <w:rPr>
          <w:spacing w:val="-1"/>
        </w:rPr>
        <w:t xml:space="preserve"> </w:t>
      </w:r>
      <w:r w:rsidRPr="00BD38F8">
        <w:rPr>
          <w:spacing w:val="-1"/>
        </w:rPr>
        <w:t>spécialisées</w:t>
      </w:r>
      <w:r w:rsidR="00A6293D" w:rsidRPr="00BD38F8">
        <w:rPr>
          <w:spacing w:val="-1"/>
        </w:rPr>
        <w:t xml:space="preserve"> </w:t>
      </w:r>
      <w:r w:rsidRPr="00BD38F8">
        <w:rPr>
          <w:spacing w:val="-1"/>
        </w:rPr>
        <w:t>chaque</w:t>
      </w:r>
      <w:r w:rsidR="00A6293D" w:rsidRPr="00BD38F8">
        <w:rPr>
          <w:spacing w:val="-1"/>
        </w:rPr>
        <w:t xml:space="preserve"> </w:t>
      </w:r>
      <w:r w:rsidRPr="00BD38F8">
        <w:rPr>
          <w:spacing w:val="-1"/>
        </w:rPr>
        <w:t>mois</w:t>
      </w:r>
      <w:r w:rsidR="00601D40" w:rsidRPr="00BD38F8">
        <w:rPr>
          <w:spacing w:val="-1"/>
        </w:rPr>
        <w:t>.</w:t>
      </w:r>
      <w:r w:rsidR="00A6293D" w:rsidRPr="00BD38F8">
        <w:rPr>
          <w:spacing w:val="-1"/>
        </w:rPr>
        <w:t xml:space="preserve"> </w:t>
      </w:r>
      <w:r w:rsidRPr="00BD38F8">
        <w:rPr>
          <w:spacing w:val="-1"/>
        </w:rPr>
        <w:t>Depuis</w:t>
      </w:r>
      <w:r w:rsidR="00A6293D" w:rsidRPr="00BD38F8">
        <w:rPr>
          <w:spacing w:val="-1"/>
        </w:rPr>
        <w:t xml:space="preserve"> </w:t>
      </w:r>
      <w:r w:rsidRPr="00BD38F8">
        <w:rPr>
          <w:spacing w:val="-1"/>
        </w:rPr>
        <w:t>2017,</w:t>
      </w:r>
      <w:r w:rsidR="00A6293D" w:rsidRPr="00BD38F8">
        <w:rPr>
          <w:spacing w:val="-1"/>
        </w:rPr>
        <w:t xml:space="preserve"> </w:t>
      </w:r>
      <w:r w:rsidRPr="00BD38F8">
        <w:rPr>
          <w:spacing w:val="-1"/>
        </w:rPr>
        <w:t>le</w:t>
      </w:r>
      <w:r w:rsidR="00A6293D" w:rsidRPr="00BD38F8">
        <w:rPr>
          <w:spacing w:val="-1"/>
        </w:rPr>
        <w:t xml:space="preserve"> </w:t>
      </w:r>
      <w:r w:rsidRPr="00BD38F8">
        <w:rPr>
          <w:spacing w:val="-1"/>
        </w:rPr>
        <w:t>sous-titrage</w:t>
      </w:r>
      <w:r w:rsidR="00A6293D" w:rsidRPr="00BD38F8">
        <w:rPr>
          <w:spacing w:val="-1"/>
        </w:rPr>
        <w:t xml:space="preserve"> </w:t>
      </w:r>
      <w:r w:rsidRPr="00BD38F8">
        <w:rPr>
          <w:spacing w:val="-1"/>
        </w:rPr>
        <w:t>dans</w:t>
      </w:r>
      <w:r w:rsidR="00A6293D" w:rsidRPr="00BD38F8">
        <w:rPr>
          <w:spacing w:val="-1"/>
        </w:rPr>
        <w:t xml:space="preserve"> </w:t>
      </w:r>
      <w:r w:rsidRPr="00BD38F8">
        <w:rPr>
          <w:spacing w:val="-1"/>
        </w:rPr>
        <w:t>le</w:t>
      </w:r>
      <w:r w:rsidR="00A6293D" w:rsidRPr="00BD38F8">
        <w:rPr>
          <w:spacing w:val="-1"/>
        </w:rPr>
        <w:t xml:space="preserve"> </w:t>
      </w:r>
      <w:r w:rsidRPr="00BD38F8">
        <w:rPr>
          <w:spacing w:val="-1"/>
        </w:rPr>
        <w:t>service</w:t>
      </w:r>
      <w:r w:rsidR="00A6293D" w:rsidRPr="00BD38F8">
        <w:rPr>
          <w:spacing w:val="-1"/>
        </w:rPr>
        <w:t xml:space="preserve"> </w:t>
      </w:r>
      <w:r w:rsidRPr="00BD38F8">
        <w:rPr>
          <w:spacing w:val="-1"/>
        </w:rPr>
        <w:t>audiovisuel</w:t>
      </w:r>
      <w:r w:rsidR="00A6293D" w:rsidRPr="00BD38F8">
        <w:rPr>
          <w:spacing w:val="-1"/>
        </w:rPr>
        <w:t xml:space="preserve"> </w:t>
      </w:r>
      <w:r w:rsidRPr="00BD38F8">
        <w:rPr>
          <w:spacing w:val="-1"/>
        </w:rPr>
        <w:t>public</w:t>
      </w:r>
      <w:r w:rsidR="00A6293D" w:rsidRPr="00BD38F8">
        <w:rPr>
          <w:spacing w:val="-1"/>
        </w:rPr>
        <w:t xml:space="preserve"> </w:t>
      </w:r>
      <w:r w:rsidRPr="00BD38F8">
        <w:rPr>
          <w:spacing w:val="-1"/>
        </w:rPr>
        <w:t>a</w:t>
      </w:r>
      <w:r w:rsidR="00A6293D" w:rsidRPr="00BD38F8">
        <w:rPr>
          <w:spacing w:val="-1"/>
        </w:rPr>
        <w:t xml:space="preserve"> </w:t>
      </w:r>
      <w:r w:rsidRPr="00BD38F8">
        <w:rPr>
          <w:spacing w:val="-1"/>
        </w:rPr>
        <w:t>nettement</w:t>
      </w:r>
      <w:r w:rsidR="00A6293D" w:rsidRPr="00BD38F8">
        <w:rPr>
          <w:spacing w:val="-1"/>
        </w:rPr>
        <w:t xml:space="preserve"> </w:t>
      </w:r>
      <w:r w:rsidRPr="00BD38F8">
        <w:rPr>
          <w:spacing w:val="-1"/>
        </w:rPr>
        <w:t>progressé.</w:t>
      </w:r>
    </w:p>
    <w:p w14:paraId="573AC6B4" w14:textId="7DC04A3E" w:rsidR="00222975" w:rsidRPr="00510B48" w:rsidRDefault="00222975" w:rsidP="00EE4A51">
      <w:pPr>
        <w:pStyle w:val="SingleTxtG"/>
      </w:pPr>
      <w:r w:rsidRPr="00510B48">
        <w:t>89.</w:t>
      </w:r>
      <w:r w:rsidRPr="00510B48">
        <w:tab/>
        <w:t>Pour</w:t>
      </w:r>
      <w:r w:rsidR="00A6293D" w:rsidRPr="00510B48">
        <w:t xml:space="preserve"> </w:t>
      </w:r>
      <w:r w:rsidRPr="00510B48">
        <w:t>proposer</w:t>
      </w:r>
      <w:r w:rsidR="00A6293D" w:rsidRPr="00510B48">
        <w:t xml:space="preserve"> </w:t>
      </w:r>
      <w:r w:rsidRPr="00510B48">
        <w:t>davantage</w:t>
      </w:r>
      <w:r w:rsidR="00A6293D" w:rsidRPr="00510B48">
        <w:t xml:space="preserve"> </w:t>
      </w:r>
      <w:r w:rsidRPr="00510B48">
        <w:t>de</w:t>
      </w:r>
      <w:r w:rsidR="00A6293D" w:rsidRPr="00510B48">
        <w:t xml:space="preserve"> </w:t>
      </w:r>
      <w:r w:rsidRPr="00510B48">
        <w:t>contenus</w:t>
      </w:r>
      <w:r w:rsidR="00A6293D" w:rsidRPr="00510B48">
        <w:t xml:space="preserve"> </w:t>
      </w:r>
      <w:r w:rsidRPr="00510B48">
        <w:t>accessibles</w:t>
      </w:r>
      <w:r w:rsidR="00A6293D" w:rsidRPr="00510B48">
        <w:t xml:space="preserve"> </w:t>
      </w:r>
      <w:r w:rsidRPr="00510B48">
        <w:t>aux</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l’Autorité</w:t>
      </w:r>
      <w:r w:rsidR="00A6293D" w:rsidRPr="00510B48">
        <w:t xml:space="preserve"> </w:t>
      </w:r>
      <w:r w:rsidRPr="00510B48">
        <w:t>de</w:t>
      </w:r>
      <w:r w:rsidR="00A6293D" w:rsidRPr="00510B48">
        <w:t xml:space="preserve"> </w:t>
      </w:r>
      <w:r w:rsidRPr="00510B48">
        <w:t>régulation</w:t>
      </w:r>
      <w:r w:rsidR="00A6293D" w:rsidRPr="00510B48">
        <w:t xml:space="preserve"> </w:t>
      </w:r>
      <w:r w:rsidRPr="00510B48">
        <w:t>des</w:t>
      </w:r>
      <w:r w:rsidR="00A6293D" w:rsidRPr="00510B48">
        <w:t xml:space="preserve"> </w:t>
      </w:r>
      <w:r w:rsidRPr="00510B48">
        <w:t>médias</w:t>
      </w:r>
      <w:r w:rsidR="00A6293D" w:rsidRPr="00510B48">
        <w:t xml:space="preserve"> </w:t>
      </w:r>
      <w:r w:rsidRPr="00510B48">
        <w:t>électroniques</w:t>
      </w:r>
      <w:r w:rsidR="00A6293D" w:rsidRPr="00510B48">
        <w:t xml:space="preserve"> </w:t>
      </w:r>
      <w:r w:rsidRPr="00510B48">
        <w:t>a</w:t>
      </w:r>
      <w:r w:rsidR="00A6293D" w:rsidRPr="00510B48">
        <w:t xml:space="preserve"> </w:t>
      </w:r>
      <w:r w:rsidRPr="00510B48">
        <w:t>recommandé</w:t>
      </w:r>
      <w:r w:rsidR="00A6293D" w:rsidRPr="00510B48">
        <w:t xml:space="preserve"> </w:t>
      </w:r>
      <w:r w:rsidRPr="00510B48">
        <w:t>un</w:t>
      </w:r>
      <w:r w:rsidR="00A6293D" w:rsidRPr="00510B48">
        <w:t xml:space="preserve"> </w:t>
      </w:r>
      <w:r w:rsidRPr="00510B48">
        <w:t>quota</w:t>
      </w:r>
      <w:r w:rsidR="00A6293D" w:rsidRPr="00510B48">
        <w:t xml:space="preserve"> </w:t>
      </w:r>
      <w:r w:rsidRPr="00510B48">
        <w:t>de</w:t>
      </w:r>
      <w:r w:rsidR="00A6293D" w:rsidRPr="00510B48">
        <w:t xml:space="preserve"> </w:t>
      </w:r>
      <w:r w:rsidRPr="00510B48">
        <w:t>sous-titrage</w:t>
      </w:r>
      <w:r w:rsidR="00A6293D" w:rsidRPr="00510B48">
        <w:t xml:space="preserve"> </w:t>
      </w:r>
      <w:r w:rsidRPr="00510B48">
        <w:t>et</w:t>
      </w:r>
      <w:r w:rsidR="00A6293D" w:rsidRPr="00510B48">
        <w:t xml:space="preserve"> </w:t>
      </w:r>
      <w:r w:rsidRPr="00510B48">
        <w:t>d’audiodescription</w:t>
      </w:r>
      <w:r w:rsidR="00A6293D" w:rsidRPr="00510B48">
        <w:t xml:space="preserve"> </w:t>
      </w:r>
      <w:r w:rsidRPr="00510B48">
        <w:t>et</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spécifiques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d’accessibilité</w:t>
      </w:r>
      <w:r w:rsidR="00510B48">
        <w:t> ;</w:t>
      </w:r>
      <w:r w:rsidR="00A6293D" w:rsidRPr="00510B48">
        <w:t xml:space="preserve"> </w:t>
      </w:r>
      <w:r w:rsidRPr="00510B48">
        <w:t>un</w:t>
      </w:r>
      <w:r w:rsidR="00A6293D" w:rsidRPr="00510B48">
        <w:t xml:space="preserve"> </w:t>
      </w:r>
      <w:r w:rsidRPr="00510B48">
        <w:t>règlement</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w:t>
      </w:r>
      <w:r w:rsidR="00A6293D" w:rsidRPr="00510B48">
        <w:t xml:space="preserve"> </w:t>
      </w:r>
      <w:r w:rsidRPr="00510B48">
        <w:t>sur</w:t>
      </w:r>
      <w:r w:rsidR="00A6293D" w:rsidRPr="00510B48">
        <w:t xml:space="preserve"> </w:t>
      </w:r>
      <w:r w:rsidRPr="00510B48">
        <w:t>la</w:t>
      </w:r>
      <w:r w:rsidR="00A6293D" w:rsidRPr="00510B48">
        <w:t xml:space="preserve"> </w:t>
      </w:r>
      <w:r w:rsidRPr="00510B48">
        <w:t>numérisation</w:t>
      </w:r>
      <w:r w:rsidR="00A6293D" w:rsidRPr="00510B48">
        <w:t xml:space="preserve"> </w:t>
      </w:r>
      <w:r w:rsidRPr="00510B48">
        <w:t>des</w:t>
      </w:r>
      <w:r w:rsidR="00A6293D" w:rsidRPr="00510B48">
        <w:t xml:space="preserve"> </w:t>
      </w:r>
      <w:r w:rsidRPr="00510B48">
        <w:t>chaînes</w:t>
      </w:r>
      <w:r w:rsidR="00A6293D" w:rsidRPr="00510B48">
        <w:t xml:space="preserve"> </w:t>
      </w:r>
      <w:r w:rsidRPr="00510B48">
        <w:t>de</w:t>
      </w:r>
      <w:r w:rsidR="00A6293D" w:rsidRPr="00510B48">
        <w:t xml:space="preserve"> </w:t>
      </w:r>
      <w:r w:rsidRPr="00510B48">
        <w:t>télévision</w:t>
      </w:r>
      <w:r w:rsidR="00601D40" w:rsidRPr="00510B48">
        <w:t>.</w:t>
      </w:r>
      <w:r w:rsidR="00A6293D" w:rsidRPr="00510B48">
        <w:t xml:space="preserve"> </w:t>
      </w:r>
      <w:r w:rsidRPr="00510B48">
        <w:t>Les</w:t>
      </w:r>
      <w:r w:rsidR="00A6293D" w:rsidRPr="00510B48">
        <w:t xml:space="preserve"> </w:t>
      </w:r>
      <w:r w:rsidRPr="00510B48">
        <w:t>ministères</w:t>
      </w:r>
      <w:r w:rsidR="00A6293D" w:rsidRPr="00510B48">
        <w:t xml:space="preserve"> </w:t>
      </w:r>
      <w:r w:rsidRPr="00510B48">
        <w:t>et</w:t>
      </w:r>
      <w:r w:rsidR="00A6293D" w:rsidRPr="00510B48">
        <w:t xml:space="preserve"> </w:t>
      </w:r>
      <w:r w:rsidRPr="00510B48">
        <w:t>services</w:t>
      </w:r>
      <w:r w:rsidR="00A6293D" w:rsidRPr="00510B48">
        <w:t xml:space="preserve"> </w:t>
      </w:r>
      <w:r w:rsidRPr="00510B48">
        <w:t>gouvernementaux</w:t>
      </w:r>
      <w:r w:rsidR="00A6293D" w:rsidRPr="00510B48">
        <w:t xml:space="preserve"> </w:t>
      </w:r>
      <w:r w:rsidRPr="00510B48">
        <w:t>ont</w:t>
      </w:r>
      <w:r w:rsidR="00A6293D" w:rsidRPr="00510B48">
        <w:t xml:space="preserve"> </w:t>
      </w:r>
      <w:r w:rsidRPr="00510B48">
        <w:t>diffusé</w:t>
      </w:r>
      <w:r w:rsidR="00A6293D" w:rsidRPr="00510B48">
        <w:t xml:space="preserve"> </w:t>
      </w:r>
      <w:r w:rsidRPr="00510B48">
        <w:t>sur</w:t>
      </w:r>
      <w:r w:rsidR="00A6293D" w:rsidRPr="00510B48">
        <w:t xml:space="preserve"> </w:t>
      </w:r>
      <w:r w:rsidRPr="00510B48">
        <w:t>leurs</w:t>
      </w:r>
      <w:r w:rsidR="00A6293D" w:rsidRPr="00510B48">
        <w:t xml:space="preserve"> </w:t>
      </w:r>
      <w:r w:rsidRPr="00510B48">
        <w:t>sites</w:t>
      </w:r>
      <w:r w:rsidR="00A6293D" w:rsidRPr="00510B48">
        <w:t xml:space="preserve"> </w:t>
      </w:r>
      <w:r w:rsidRPr="00510B48">
        <w:t>Web</w:t>
      </w:r>
      <w:r w:rsidR="00A6293D" w:rsidRPr="00510B48">
        <w:t xml:space="preserve"> </w:t>
      </w:r>
      <w:r w:rsidRPr="00510B48">
        <w:t>des</w:t>
      </w:r>
      <w:r w:rsidR="00A6293D" w:rsidRPr="00510B48">
        <w:t xml:space="preserve"> </w:t>
      </w:r>
      <w:r w:rsidRPr="00510B48">
        <w:t>informations</w:t>
      </w:r>
      <w:r w:rsidR="00A6293D" w:rsidRPr="00510B48">
        <w:t xml:space="preserve"> </w:t>
      </w:r>
      <w:r w:rsidRPr="00510B48">
        <w:t>compréhensibles</w:t>
      </w:r>
      <w:r w:rsidR="00A6293D" w:rsidRPr="00510B48">
        <w:t xml:space="preserve"> </w:t>
      </w:r>
      <w:r w:rsidRPr="00510B48">
        <w:t>et</w:t>
      </w:r>
      <w:r w:rsidR="00A6293D" w:rsidRPr="00510B48">
        <w:t xml:space="preserve"> </w:t>
      </w:r>
      <w:r w:rsidRPr="00510B48">
        <w:t>accessibles</w:t>
      </w:r>
      <w:r w:rsidR="00A6293D" w:rsidRPr="00510B48">
        <w:t xml:space="preserve"> </w:t>
      </w:r>
      <w:r w:rsidRPr="00510B48">
        <w:t>au</w:t>
      </w:r>
      <w:r w:rsidR="00A6293D" w:rsidRPr="00510B48">
        <w:t xml:space="preserve"> </w:t>
      </w:r>
      <w:r w:rsidRPr="00510B48">
        <w:t>sujet</w:t>
      </w:r>
      <w:r w:rsidR="00A6293D" w:rsidRPr="00510B48">
        <w:t xml:space="preserve"> </w:t>
      </w:r>
      <w:r w:rsidRPr="00510B48">
        <w:t>des</w:t>
      </w:r>
      <w:r w:rsidR="00A6293D" w:rsidRPr="00510B48">
        <w:t xml:space="preserve"> </w:t>
      </w:r>
      <w:r w:rsidRPr="00510B48">
        <w:t>mesures</w:t>
      </w:r>
      <w:r w:rsidR="00A6293D" w:rsidRPr="00510B48">
        <w:t xml:space="preserve"> </w:t>
      </w:r>
      <w:r w:rsidRPr="00510B48">
        <w:t>prises</w:t>
      </w:r>
      <w:r w:rsidR="00A6293D" w:rsidRPr="00510B48">
        <w:t xml:space="preserve"> </w:t>
      </w:r>
      <w:r w:rsidRPr="00510B48">
        <w:t>pour</w:t>
      </w:r>
      <w:r w:rsidR="00A6293D" w:rsidRPr="00510B48">
        <w:t xml:space="preserve"> </w:t>
      </w:r>
      <w:r w:rsidRPr="00510B48">
        <w:t>lutter</w:t>
      </w:r>
      <w:r w:rsidR="00A6293D" w:rsidRPr="00510B48">
        <w:t xml:space="preserve"> </w:t>
      </w:r>
      <w:r w:rsidRPr="00510B48">
        <w:t>contre</w:t>
      </w:r>
      <w:r w:rsidR="00A6293D" w:rsidRPr="00510B48">
        <w:t xml:space="preserve"> </w:t>
      </w:r>
      <w:r w:rsidRPr="00510B48">
        <w:t>la</w:t>
      </w:r>
      <w:r w:rsidR="00A6293D" w:rsidRPr="00510B48">
        <w:t xml:space="preserve"> </w:t>
      </w:r>
      <w:r w:rsidRPr="00510B48">
        <w:t>pandémie,</w:t>
      </w:r>
      <w:r w:rsidR="00A6293D" w:rsidRPr="00510B48">
        <w:t xml:space="preserve"> </w:t>
      </w:r>
      <w:r w:rsidRPr="00510B48">
        <w:t>y</w:t>
      </w:r>
      <w:r w:rsidR="00A6293D" w:rsidRPr="00510B48">
        <w:t xml:space="preserve"> </w:t>
      </w:r>
      <w:r w:rsidRPr="00510B48">
        <w:t>compris</w:t>
      </w:r>
      <w:r w:rsidR="00A6293D" w:rsidRPr="00510B48">
        <w:t xml:space="preserve"> </w:t>
      </w:r>
      <w:r w:rsidRPr="00510B48">
        <w:t>au</w:t>
      </w:r>
      <w:r w:rsidR="00A6293D" w:rsidRPr="00510B48">
        <w:t xml:space="preserve"> </w:t>
      </w:r>
      <w:r w:rsidRPr="00510B48">
        <w:t>sujet</w:t>
      </w:r>
      <w:r w:rsidR="00A6293D" w:rsidRPr="00510B48">
        <w:t xml:space="preserve"> </w:t>
      </w:r>
      <w:r w:rsidRPr="00510B48">
        <w:t>des</w:t>
      </w:r>
      <w:r w:rsidR="00A6293D" w:rsidRPr="00510B48">
        <w:t xml:space="preserve"> </w:t>
      </w:r>
      <w:r w:rsidRPr="00510B48">
        <w:t>campagnes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menées</w:t>
      </w:r>
      <w:r w:rsidR="00A6293D" w:rsidRPr="00510B48">
        <w:t xml:space="preserve"> </w:t>
      </w:r>
      <w:r w:rsidRPr="00510B48">
        <w:t>par</w:t>
      </w:r>
      <w:r w:rsidR="00A6293D" w:rsidRPr="00510B48">
        <w:t xml:space="preserve"> </w:t>
      </w:r>
      <w:r w:rsidRPr="00510B48">
        <w:t>les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p>
    <w:p w14:paraId="04E5D6D0" w14:textId="7CBE1C26" w:rsidR="00222975" w:rsidRPr="00510B48" w:rsidRDefault="00222975" w:rsidP="00EE4A51">
      <w:pPr>
        <w:pStyle w:val="SingleTxtG"/>
      </w:pPr>
      <w:r w:rsidRPr="00510B48">
        <w:t>90.</w:t>
      </w:r>
      <w:r w:rsidRPr="00510B48">
        <w:tab/>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préparation</w:t>
      </w:r>
      <w:r w:rsidR="00A6293D" w:rsidRPr="00510B48">
        <w:t xml:space="preserve"> </w:t>
      </w:r>
      <w:r w:rsidRPr="00510B48">
        <w:t>des</w:t>
      </w:r>
      <w:r w:rsidR="00A6293D" w:rsidRPr="00510B48">
        <w:t xml:space="preserve"> </w:t>
      </w:r>
      <w:r w:rsidRPr="00510B48">
        <w:t>élections</w:t>
      </w:r>
      <w:r w:rsidR="00A6293D" w:rsidRPr="00510B48">
        <w:t xml:space="preserve"> </w:t>
      </w:r>
      <w:r w:rsidRPr="00510B48">
        <w:t>législatives,</w:t>
      </w:r>
      <w:r w:rsidR="00A6293D" w:rsidRPr="00510B48">
        <w:t xml:space="preserve"> </w:t>
      </w:r>
      <w:r w:rsidRPr="00510B48">
        <w:t>provinciales</w:t>
      </w:r>
      <w:r w:rsidR="00A6293D" w:rsidRPr="00510B48">
        <w:t xml:space="preserve"> </w:t>
      </w:r>
      <w:r w:rsidRPr="00510B48">
        <w:t>et</w:t>
      </w:r>
      <w:r w:rsidR="00A6293D" w:rsidRPr="00510B48">
        <w:t xml:space="preserve"> </w:t>
      </w:r>
      <w:r w:rsidRPr="00510B48">
        <w:t>locales</w:t>
      </w:r>
      <w:r w:rsidR="00A6293D" w:rsidRPr="00510B48">
        <w:t xml:space="preserve"> </w:t>
      </w:r>
      <w:r w:rsidRPr="00510B48">
        <w:t>de</w:t>
      </w:r>
      <w:r w:rsidR="00A6293D" w:rsidRPr="00510B48">
        <w:t xml:space="preserve"> </w:t>
      </w:r>
      <w:r w:rsidRPr="00510B48">
        <w:t>2020,</w:t>
      </w:r>
      <w:r w:rsidR="00A6293D" w:rsidRPr="00510B48">
        <w:t xml:space="preserve"> </w:t>
      </w:r>
      <w:r w:rsidRPr="00510B48">
        <w:t>la</w:t>
      </w:r>
      <w:r w:rsidR="00A6293D" w:rsidRPr="00510B48">
        <w:t xml:space="preserve"> </w:t>
      </w:r>
      <w:r w:rsidRPr="00510B48">
        <w:t>Commission</w:t>
      </w:r>
      <w:r w:rsidR="00A6293D" w:rsidRPr="00510B48">
        <w:t xml:space="preserve"> </w:t>
      </w:r>
      <w:r w:rsidRPr="00510B48">
        <w:t>électorale</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w:t>
      </w:r>
      <w:r w:rsidR="00A6293D" w:rsidRPr="00510B48">
        <w:t xml:space="preserve"> </w:t>
      </w:r>
      <w:r w:rsidRPr="00510B48">
        <w:t>Centre</w:t>
      </w:r>
      <w:r w:rsidR="00A6293D" w:rsidRPr="00510B48">
        <w:t xml:space="preserve"> </w:t>
      </w:r>
      <w:r w:rsidRPr="00510B48">
        <w:t>pour</w:t>
      </w:r>
      <w:r w:rsidR="00A6293D" w:rsidRPr="00510B48">
        <w:t xml:space="preserve"> </w:t>
      </w:r>
      <w:r w:rsidRPr="00510B48">
        <w:t>l’autonomie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et</w:t>
      </w:r>
      <w:r w:rsidR="00A6293D" w:rsidRPr="00510B48">
        <w:t xml:space="preserve"> </w:t>
      </w:r>
      <w:r w:rsidRPr="00510B48">
        <w:t>d’autres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et</w:t>
      </w:r>
      <w:r w:rsidR="00A6293D" w:rsidRPr="00510B48">
        <w:t xml:space="preserve"> </w:t>
      </w:r>
      <w:r w:rsidRPr="00510B48">
        <w:t>avec</w:t>
      </w:r>
      <w:r w:rsidR="00A6293D" w:rsidRPr="00510B48">
        <w:t xml:space="preserve"> </w:t>
      </w:r>
      <w:r w:rsidRPr="00510B48">
        <w:t>le</w:t>
      </w:r>
      <w:r w:rsidR="00A6293D" w:rsidRPr="00510B48">
        <w:t xml:space="preserve"> </w:t>
      </w:r>
      <w:r w:rsidRPr="00510B48">
        <w:t>concours</w:t>
      </w:r>
      <w:r w:rsidR="00A6293D" w:rsidRPr="00510B48">
        <w:t xml:space="preserve"> </w:t>
      </w:r>
      <w:r w:rsidRPr="00510B48">
        <w:t>d’institutions</w:t>
      </w:r>
      <w:r w:rsidR="00A6293D" w:rsidRPr="00510B48">
        <w:t xml:space="preserve"> </w:t>
      </w:r>
      <w:r w:rsidRPr="00510B48">
        <w:t>indépendantes</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a</w:t>
      </w:r>
      <w:r w:rsidR="00A6293D" w:rsidRPr="00510B48">
        <w:t xml:space="preserve"> </w:t>
      </w:r>
      <w:r w:rsidRPr="00510B48">
        <w:t>garanti</w:t>
      </w:r>
      <w:r w:rsidR="00A6293D" w:rsidRPr="00510B48">
        <w:t xml:space="preserve"> </w:t>
      </w:r>
      <w:r w:rsidRPr="00510B48">
        <w:t>aux</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l’accès</w:t>
      </w:r>
      <w:r w:rsidR="00A6293D" w:rsidRPr="00510B48">
        <w:t xml:space="preserve"> </w:t>
      </w:r>
      <w:r w:rsidRPr="00510B48">
        <w:t>au</w:t>
      </w:r>
      <w:r w:rsidR="00A6293D" w:rsidRPr="00510B48">
        <w:t xml:space="preserve"> </w:t>
      </w:r>
      <w:r w:rsidRPr="00510B48">
        <w:t>processus</w:t>
      </w:r>
      <w:r w:rsidR="00A6293D" w:rsidRPr="00510B48">
        <w:t xml:space="preserve"> </w:t>
      </w:r>
      <w:r w:rsidRPr="00510B48">
        <w:t>électoral.</w:t>
      </w:r>
    </w:p>
    <w:p w14:paraId="006EA0DD" w14:textId="5E799939" w:rsidR="00222975" w:rsidRPr="00510B48" w:rsidRDefault="00222975" w:rsidP="00EE4A51">
      <w:pPr>
        <w:pStyle w:val="SingleTxtG"/>
      </w:pPr>
      <w:r w:rsidRPr="00510B48">
        <w:lastRenderedPageBreak/>
        <w:t>91.</w:t>
      </w:r>
      <w:r w:rsidRPr="00510B48">
        <w:tab/>
        <w:t>Depuis</w:t>
      </w:r>
      <w:r w:rsidR="00A6293D" w:rsidRPr="00510B48">
        <w:t xml:space="preserve"> </w:t>
      </w:r>
      <w:r w:rsidRPr="00510B48">
        <w:t>2017,</w:t>
      </w:r>
      <w:r w:rsidR="00A6293D" w:rsidRPr="00510B48">
        <w:t xml:space="preserve"> </w:t>
      </w:r>
      <w:r w:rsidRPr="00510B48">
        <w:t>le</w:t>
      </w:r>
      <w:r w:rsidR="00A6293D" w:rsidRPr="00510B48">
        <w:t xml:space="preserve"> </w:t>
      </w:r>
      <w:r w:rsidRPr="00510B48">
        <w:t>Médiateur</w:t>
      </w:r>
      <w:r w:rsidR="00A6293D" w:rsidRPr="00510B48">
        <w:t xml:space="preserve"> </w:t>
      </w:r>
      <w:r w:rsidRPr="00510B48">
        <w:t>récompense</w:t>
      </w:r>
      <w:r w:rsidR="00A6293D" w:rsidRPr="00510B48">
        <w:t xml:space="preserve"> </w:t>
      </w:r>
      <w:r w:rsidRPr="00510B48">
        <w:t>les</w:t>
      </w:r>
      <w:r w:rsidR="00A6293D" w:rsidRPr="00510B48">
        <w:t xml:space="preserve"> </w:t>
      </w:r>
      <w:r w:rsidRPr="00510B48">
        <w:t>collectivités</w:t>
      </w:r>
      <w:r w:rsidR="00A6293D" w:rsidRPr="00510B48">
        <w:t xml:space="preserve"> </w:t>
      </w:r>
      <w:r w:rsidRPr="00510B48">
        <w:t>locales</w:t>
      </w:r>
      <w:r w:rsidR="00A6293D" w:rsidRPr="00510B48">
        <w:t xml:space="preserve"> </w:t>
      </w:r>
      <w:r w:rsidRPr="00510B48">
        <w:t>qui</w:t>
      </w:r>
      <w:r w:rsidR="00A6293D" w:rsidRPr="00510B48">
        <w:t xml:space="preserve"> </w:t>
      </w:r>
      <w:r w:rsidRPr="00510B48">
        <w:t>promeuvent</w:t>
      </w:r>
      <w:r w:rsidR="00A6293D" w:rsidRPr="00510B48">
        <w:t xml:space="preserve"> </w:t>
      </w:r>
      <w:r w:rsidRPr="00510B48">
        <w:t>l’accessibilité</w:t>
      </w:r>
      <w:r w:rsidR="00A6293D" w:rsidRPr="00510B48">
        <w:t xml:space="preserve"> </w:t>
      </w:r>
      <w:r w:rsidRPr="00510B48">
        <w:t>en</w:t>
      </w:r>
      <w:r w:rsidR="00A6293D" w:rsidRPr="00510B48">
        <w:t xml:space="preserve"> </w:t>
      </w:r>
      <w:r w:rsidRPr="00510B48">
        <w:t>éliminant</w:t>
      </w:r>
      <w:r w:rsidR="00A6293D" w:rsidRPr="00510B48">
        <w:t xml:space="preserve"> </w:t>
      </w:r>
      <w:r w:rsidRPr="00510B48">
        <w:t>les</w:t>
      </w:r>
      <w:r w:rsidR="00A6293D" w:rsidRPr="00510B48">
        <w:t xml:space="preserve"> </w:t>
      </w:r>
      <w:r w:rsidRPr="00510B48">
        <w:t>obstacles</w:t>
      </w:r>
      <w:r w:rsidR="00A6293D" w:rsidRPr="00510B48">
        <w:t xml:space="preserve"> </w:t>
      </w:r>
      <w:r w:rsidRPr="00510B48">
        <w:t>et</w:t>
      </w:r>
      <w:r w:rsidR="00A6293D" w:rsidRPr="00510B48">
        <w:t xml:space="preserve"> </w:t>
      </w:r>
      <w:r w:rsidRPr="00510B48">
        <w:t>en</w:t>
      </w:r>
      <w:r w:rsidR="00A6293D" w:rsidRPr="00510B48">
        <w:t xml:space="preserve"> </w:t>
      </w:r>
      <w:r w:rsidRPr="00510B48">
        <w:t>défendant</w:t>
      </w:r>
      <w:r w:rsidR="00A6293D" w:rsidRPr="00510B48">
        <w:t xml:space="preserve"> </w:t>
      </w:r>
      <w:r w:rsidRPr="00510B48">
        <w:t>la</w:t>
      </w:r>
      <w:r w:rsidR="00A6293D" w:rsidRPr="00510B48">
        <w:t xml:space="preserve"> </w:t>
      </w:r>
      <w:r w:rsidRPr="00510B48">
        <w:t>conception</w:t>
      </w:r>
      <w:r w:rsidR="00A6293D" w:rsidRPr="00510B48">
        <w:t xml:space="preserve"> </w:t>
      </w:r>
      <w:r w:rsidRPr="00510B48">
        <w:t>universelle.</w:t>
      </w:r>
    </w:p>
    <w:p w14:paraId="2F1DF3B6" w14:textId="77777777" w:rsidR="00222975" w:rsidRPr="00510B48" w:rsidRDefault="00222975" w:rsidP="00EE4A51">
      <w:pPr>
        <w:pStyle w:val="H23G"/>
        <w:rPr>
          <w:i/>
        </w:rPr>
      </w:pPr>
      <w:r w:rsidRPr="00510B48">
        <w:tab/>
      </w:r>
      <w:r w:rsidRPr="00510B48">
        <w:tab/>
        <w:t>Emploi</w:t>
      </w:r>
    </w:p>
    <w:p w14:paraId="2B1B5427" w14:textId="7482EE15" w:rsidR="00222975" w:rsidRPr="00510B48" w:rsidRDefault="00222975" w:rsidP="00EE4A51">
      <w:pPr>
        <w:pStyle w:val="SingleTxtG"/>
      </w:pPr>
      <w:r w:rsidRPr="00510B48">
        <w:t>92.</w:t>
      </w:r>
      <w:r w:rsidRPr="00510B48">
        <w:tab/>
        <w:t>Les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au</w:t>
      </w:r>
      <w:r w:rsidR="00A6293D" w:rsidRPr="00510B48">
        <w:t xml:space="preserve"> </w:t>
      </w:r>
      <w:r w:rsidRPr="00510B48">
        <w:t>chômage</w:t>
      </w:r>
      <w:r w:rsidR="00A6293D" w:rsidRPr="00510B48">
        <w:t xml:space="preserve"> </w:t>
      </w:r>
      <w:r w:rsidRPr="00510B48">
        <w:t>s’inscrivent</w:t>
      </w:r>
      <w:r w:rsidR="00A6293D" w:rsidRPr="00510B48">
        <w:t xml:space="preserve"> </w:t>
      </w:r>
      <w:r w:rsidRPr="00510B48">
        <w:t>auprès</w:t>
      </w:r>
      <w:r w:rsidR="00A6293D" w:rsidRPr="00510B48">
        <w:t xml:space="preserve"> </w:t>
      </w:r>
      <w:r w:rsidRPr="00510B48">
        <w:t>du</w:t>
      </w:r>
      <w:r w:rsidR="00A6293D" w:rsidRPr="00510B48">
        <w:t xml:space="preserve"> </w:t>
      </w:r>
      <w:r w:rsidRPr="00510B48">
        <w:t>Service</w:t>
      </w:r>
      <w:r w:rsidR="00A6293D" w:rsidRPr="00510B48">
        <w:t xml:space="preserve"> </w:t>
      </w:r>
      <w:r w:rsidRPr="00510B48">
        <w:t>national</w:t>
      </w:r>
      <w:r w:rsidR="00A6293D" w:rsidRPr="00510B48">
        <w:t xml:space="preserve"> </w:t>
      </w:r>
      <w:r w:rsidRPr="00510B48">
        <w:t>de</w:t>
      </w:r>
      <w:r w:rsidR="00A6293D" w:rsidRPr="00510B48">
        <w:t xml:space="preserve"> </w:t>
      </w:r>
      <w:r w:rsidRPr="00510B48">
        <w:t>l’emploi</w:t>
      </w:r>
      <w:r w:rsidR="00A6293D" w:rsidRPr="00510B48">
        <w:t xml:space="preserve"> </w:t>
      </w:r>
      <w:r w:rsidRPr="00510B48">
        <w:t>et</w:t>
      </w:r>
      <w:r w:rsidR="00A6293D" w:rsidRPr="00510B48">
        <w:t xml:space="preserve"> </w:t>
      </w:r>
      <w:r w:rsidRPr="00510B48">
        <w:t>bénéficient</w:t>
      </w:r>
      <w:r w:rsidR="00A6293D" w:rsidRPr="00510B48">
        <w:t xml:space="preserve"> </w:t>
      </w:r>
      <w:r w:rsidRPr="00510B48">
        <w:t>de</w:t>
      </w:r>
      <w:r w:rsidR="00A6293D" w:rsidRPr="00510B48">
        <w:t xml:space="preserve"> </w:t>
      </w:r>
      <w:r w:rsidRPr="00510B48">
        <w:t>mesures</w:t>
      </w:r>
      <w:r w:rsidR="00A6293D" w:rsidRPr="00510B48">
        <w:t xml:space="preserve"> </w:t>
      </w:r>
      <w:r w:rsidRPr="00510B48">
        <w:t>d’aide</w:t>
      </w:r>
      <w:r w:rsidR="00A6293D" w:rsidRPr="00510B48">
        <w:t xml:space="preserve"> </w:t>
      </w:r>
      <w:r w:rsidRPr="00510B48">
        <w:t>à</w:t>
      </w:r>
      <w:r w:rsidR="00A6293D" w:rsidRPr="00510B48">
        <w:t xml:space="preserve"> </w:t>
      </w:r>
      <w:r w:rsidRPr="00510B48">
        <w:t>l’emploi</w:t>
      </w:r>
      <w:r w:rsidR="00A6293D" w:rsidRPr="00510B48">
        <w:t xml:space="preserve"> </w:t>
      </w:r>
      <w:r w:rsidRPr="00510B48">
        <w:t>conformément</w:t>
      </w:r>
      <w:r w:rsidR="00A6293D" w:rsidRPr="00510B48">
        <w:t xml:space="preserve"> </w:t>
      </w:r>
      <w:r w:rsidRPr="00510B48">
        <w:t>aux</w:t>
      </w:r>
      <w:r w:rsidR="00A6293D" w:rsidRPr="00510B48">
        <w:t xml:space="preserve"> </w:t>
      </w:r>
      <w:r w:rsidRPr="00510B48">
        <w:t>dispositions</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l’emploi</w:t>
      </w:r>
      <w:r w:rsidR="00A6293D" w:rsidRPr="00510B48">
        <w:t xml:space="preserve"> </w:t>
      </w:r>
      <w:r w:rsidRPr="00510B48">
        <w:t>et</w:t>
      </w:r>
      <w:r w:rsidR="00A6293D" w:rsidRPr="00510B48">
        <w:t xml:space="preserve"> </w:t>
      </w:r>
      <w:r w:rsidRPr="00510B48">
        <w:t>à</w:t>
      </w:r>
      <w:r w:rsidR="00A6293D" w:rsidRPr="00510B48">
        <w:t xml:space="preserve"> </w:t>
      </w:r>
      <w:r w:rsidRPr="00510B48">
        <w:t>l’assurance</w:t>
      </w:r>
      <w:r w:rsidR="00A6293D" w:rsidRPr="00510B48">
        <w:t xml:space="preserve"> </w:t>
      </w:r>
      <w:r w:rsidRPr="00510B48">
        <w:t>chômage</w:t>
      </w:r>
      <w:bookmarkStart w:id="14" w:name="_ftnref18"/>
      <w:bookmarkEnd w:id="14"/>
      <w:r w:rsidRPr="009D16C5">
        <w:rPr>
          <w:rStyle w:val="Appelnotedebasdep"/>
        </w:rPr>
        <w:footnoteReference w:id="21"/>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réadaptation</w:t>
      </w:r>
      <w:r w:rsidR="00A6293D" w:rsidRPr="00510B48">
        <w:t xml:space="preserve"> </w:t>
      </w:r>
      <w:r w:rsidRPr="00510B48">
        <w:t>professionnelle</w:t>
      </w:r>
      <w:r w:rsidR="00A6293D" w:rsidRPr="00510B48">
        <w:t xml:space="preserve"> </w:t>
      </w:r>
      <w:r w:rsidRPr="00510B48">
        <w:t>et</w:t>
      </w:r>
      <w:r w:rsidR="00A6293D" w:rsidRPr="00510B48">
        <w:t xml:space="preserve"> </w:t>
      </w:r>
      <w:r w:rsidRPr="00510B48">
        <w:t>à</w:t>
      </w:r>
      <w:r w:rsidR="00A6293D" w:rsidRPr="00510B48">
        <w:t xml:space="preserve"> </w:t>
      </w:r>
      <w:r w:rsidRPr="00510B48">
        <w:t>l’emploi</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bookmarkStart w:id="15" w:name="_ftnref19"/>
      <w:bookmarkEnd w:id="15"/>
      <w:r w:rsidRPr="009D16C5">
        <w:rPr>
          <w:rStyle w:val="Appelnotedebasdep"/>
        </w:rPr>
        <w:footnoteReference w:id="22"/>
      </w:r>
      <w:r w:rsidR="00601D40" w:rsidRPr="00510B48">
        <w: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d’inscription</w:t>
      </w:r>
      <w:r w:rsidR="00A6293D" w:rsidRPr="00510B48">
        <w:t xml:space="preserve"> </w:t>
      </w:r>
      <w:r w:rsidRPr="00510B48">
        <w:t>a</w:t>
      </w:r>
      <w:r w:rsidR="00A6293D" w:rsidRPr="00510B48">
        <w:t xml:space="preserve"> </w:t>
      </w:r>
      <w:r w:rsidRPr="00510B48">
        <w:t>été</w:t>
      </w:r>
      <w:r w:rsidR="00A6293D" w:rsidRPr="00510B48">
        <w:t xml:space="preserve"> </w:t>
      </w:r>
      <w:r w:rsidRPr="00510B48">
        <w:t>adaptée</w:t>
      </w:r>
      <w:r w:rsidR="00A6293D" w:rsidRPr="00510B48">
        <w:t xml:space="preserve"> </w:t>
      </w:r>
      <w:r w:rsidRPr="00510B48">
        <w:t>au</w:t>
      </w:r>
      <w:r w:rsidR="00A6293D" w:rsidRPr="00510B48">
        <w:t xml:space="preserve"> </w:t>
      </w:r>
      <w:r w:rsidRPr="00510B48">
        <w:t>contexte</w:t>
      </w:r>
      <w:r w:rsidR="00A6293D" w:rsidRPr="00510B48">
        <w:t xml:space="preserve"> </w:t>
      </w:r>
      <w:r w:rsidRPr="00510B48">
        <w:t>de</w:t>
      </w:r>
      <w:r w:rsidR="00A6293D" w:rsidRPr="00510B48">
        <w:t xml:space="preserve"> </w:t>
      </w:r>
      <w:r w:rsidRPr="00510B48">
        <w:t>la</w:t>
      </w:r>
      <w:r w:rsidR="00A6293D" w:rsidRPr="00510B48">
        <w:t xml:space="preserve"> </w:t>
      </w:r>
      <w:r w:rsidRPr="00510B48">
        <w:t>pandémie</w:t>
      </w:r>
      <w:r w:rsidR="00A6293D" w:rsidRPr="00510B48">
        <w:t xml:space="preserve"> </w:t>
      </w:r>
      <w:r w:rsidRPr="00510B48">
        <w:t>et</w:t>
      </w:r>
      <w:r w:rsidR="00A6293D" w:rsidRPr="00510B48">
        <w:t xml:space="preserve"> </w:t>
      </w:r>
      <w:r w:rsidRPr="00510B48">
        <w:t>peut</w:t>
      </w:r>
      <w:r w:rsidR="00A6293D" w:rsidRPr="00510B48">
        <w:t xml:space="preserve"> </w:t>
      </w:r>
      <w:r w:rsidRPr="00510B48">
        <w:t>se</w:t>
      </w:r>
      <w:r w:rsidR="00A6293D" w:rsidRPr="00510B48">
        <w:t xml:space="preserve"> </w:t>
      </w:r>
      <w:r w:rsidRPr="00510B48">
        <w:t>faire</w:t>
      </w:r>
      <w:r w:rsidR="00A6293D" w:rsidRPr="00510B48">
        <w:t xml:space="preserve"> </w:t>
      </w:r>
      <w:r w:rsidRPr="00510B48">
        <w:t>en</w:t>
      </w:r>
      <w:r w:rsidR="00A6293D" w:rsidRPr="00510B48">
        <w:t xml:space="preserve"> </w:t>
      </w:r>
      <w:r w:rsidRPr="00510B48">
        <w:t>ligne.</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1369"/>
        <w:gridCol w:w="1370"/>
        <w:gridCol w:w="1370"/>
      </w:tblGrid>
      <w:tr w:rsidR="00510B48" w:rsidRPr="00510B48" w14:paraId="58C2B570" w14:textId="77777777" w:rsidTr="00BD38F8">
        <w:trPr>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D5ADD4" w14:textId="2D09E76D" w:rsidR="00222975" w:rsidRPr="00510B48" w:rsidRDefault="00222975" w:rsidP="00EE4A51">
            <w:pPr>
              <w:suppressAutoHyphens w:val="0"/>
              <w:spacing w:before="80" w:after="80" w:line="200" w:lineRule="exact"/>
              <w:rPr>
                <w:i/>
                <w:sz w:val="16"/>
              </w:rPr>
            </w:pPr>
            <w:r w:rsidRPr="00510B48">
              <w:rPr>
                <w:i/>
                <w:sz w:val="16"/>
              </w:rPr>
              <w:t>Réadaptation</w:t>
            </w:r>
            <w:r w:rsidR="00A6293D" w:rsidRPr="00510B48">
              <w:rPr>
                <w:i/>
                <w:sz w:val="16"/>
              </w:rPr>
              <w:t xml:space="preserve"> </w:t>
            </w:r>
            <w:r w:rsidRPr="00510B48">
              <w:rPr>
                <w:i/>
                <w:sz w:val="16"/>
              </w:rPr>
              <w:t>professionnelle</w:t>
            </w:r>
            <w:r w:rsidR="00A6293D" w:rsidRPr="00510B48">
              <w:rPr>
                <w:i/>
                <w:sz w:val="16"/>
              </w:rPr>
              <w:t xml:space="preserve"> </w:t>
            </w:r>
            <w:r w:rsidRPr="00510B48">
              <w:rPr>
                <w:i/>
                <w:sz w:val="16"/>
              </w:rPr>
              <w:t>et</w:t>
            </w:r>
            <w:r w:rsidR="00A6293D" w:rsidRPr="00510B48">
              <w:rPr>
                <w:i/>
                <w:sz w:val="16"/>
              </w:rPr>
              <w:t xml:space="preserve"> </w:t>
            </w:r>
            <w:r w:rsidRPr="00510B48">
              <w:rPr>
                <w:i/>
                <w:sz w:val="16"/>
              </w:rPr>
              <w:t>promotion</w:t>
            </w:r>
            <w:r w:rsidR="00A6293D" w:rsidRPr="00510B48">
              <w:rPr>
                <w:i/>
                <w:sz w:val="16"/>
              </w:rPr>
              <w:t xml:space="preserve"> </w:t>
            </w:r>
            <w:r w:rsidRPr="00510B48">
              <w:rPr>
                <w:i/>
                <w:sz w:val="16"/>
              </w:rPr>
              <w:t>de</w:t>
            </w:r>
            <w:r w:rsidR="00A6293D" w:rsidRPr="00510B48">
              <w:rPr>
                <w:i/>
                <w:sz w:val="16"/>
              </w:rPr>
              <w:t xml:space="preserve"> </w:t>
            </w:r>
            <w:r w:rsidRPr="00510B48">
              <w:rPr>
                <w:i/>
                <w:sz w:val="16"/>
              </w:rPr>
              <w:t>l’emploi</w:t>
            </w:r>
            <w:r w:rsidR="00A6293D" w:rsidRPr="00510B48">
              <w:rPr>
                <w:i/>
                <w:sz w:val="16"/>
              </w:rPr>
              <w:t xml:space="preserve"> </w:t>
            </w:r>
            <w:r w:rsidRPr="00510B48">
              <w:rPr>
                <w:i/>
                <w:sz w:val="16"/>
              </w:rPr>
              <w:t>des</w:t>
            </w:r>
            <w:r w:rsidR="00A6293D" w:rsidRPr="00510B48">
              <w:rPr>
                <w:i/>
                <w:sz w:val="16"/>
              </w:rPr>
              <w:t xml:space="preserve"> </w:t>
            </w:r>
            <w:r w:rsidRPr="00510B48">
              <w:rPr>
                <w:i/>
                <w:sz w:val="16"/>
              </w:rPr>
              <w:t>personnes</w:t>
            </w:r>
            <w:r w:rsidR="00A6293D" w:rsidRPr="00510B48">
              <w:rPr>
                <w:i/>
                <w:sz w:val="16"/>
              </w:rPr>
              <w:t xml:space="preserve"> </w:t>
            </w:r>
            <w:r w:rsidRPr="00510B48">
              <w:rPr>
                <w:i/>
                <w:sz w:val="16"/>
              </w:rPr>
              <w:t>handicapées</w:t>
            </w:r>
          </w:p>
        </w:tc>
        <w:tc>
          <w:tcPr>
            <w:tcW w:w="13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7A81AB" w14:textId="7CF42550" w:rsidR="00222975" w:rsidRPr="00510B48" w:rsidRDefault="00222975" w:rsidP="00EE4A51">
            <w:pPr>
              <w:suppressAutoHyphens w:val="0"/>
              <w:spacing w:before="80" w:after="80" w:line="200" w:lineRule="exact"/>
              <w:jc w:val="right"/>
              <w:rPr>
                <w:i/>
                <w:sz w:val="16"/>
              </w:rPr>
            </w:pPr>
            <w:r w:rsidRPr="00510B48">
              <w:rPr>
                <w:i/>
                <w:sz w:val="16"/>
              </w:rPr>
              <w:t>2018</w:t>
            </w:r>
            <w:r w:rsidRPr="00510B48">
              <w:rPr>
                <w:i/>
                <w:sz w:val="16"/>
              </w:rPr>
              <w:br/>
              <w:t>Personnes</w:t>
            </w:r>
            <w:r w:rsidR="00A6293D" w:rsidRPr="00510B48">
              <w:rPr>
                <w:i/>
                <w:sz w:val="16"/>
              </w:rPr>
              <w:t xml:space="preserve"> </w:t>
            </w:r>
            <w:r w:rsidRPr="00510B48">
              <w:rPr>
                <w:i/>
                <w:sz w:val="16"/>
              </w:rPr>
              <w:t>handicapées</w:t>
            </w:r>
            <w:r w:rsidR="00A6293D" w:rsidRPr="00510B48">
              <w:rPr>
                <w:i/>
                <w:sz w:val="16"/>
              </w:rPr>
              <w:t xml:space="preserve"> </w:t>
            </w:r>
            <w:r w:rsidRPr="00510B48">
              <w:rPr>
                <w:i/>
                <w:sz w:val="16"/>
              </w:rPr>
              <w:t>(Femmes)</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3CD6D49" w14:textId="7CA8224F" w:rsidR="00222975" w:rsidRPr="00510B48" w:rsidRDefault="00222975" w:rsidP="00EE4A51">
            <w:pPr>
              <w:suppressAutoHyphens w:val="0"/>
              <w:spacing w:before="80" w:after="80" w:line="200" w:lineRule="exact"/>
              <w:jc w:val="right"/>
              <w:rPr>
                <w:i/>
                <w:sz w:val="16"/>
              </w:rPr>
            </w:pPr>
            <w:r w:rsidRPr="00510B48">
              <w:rPr>
                <w:i/>
                <w:sz w:val="16"/>
              </w:rPr>
              <w:t>2019</w:t>
            </w:r>
            <w:r w:rsidRPr="00510B48">
              <w:rPr>
                <w:i/>
                <w:sz w:val="16"/>
              </w:rPr>
              <w:br/>
              <w:t>Personnes</w:t>
            </w:r>
            <w:r w:rsidR="00A6293D" w:rsidRPr="00510B48">
              <w:rPr>
                <w:i/>
                <w:sz w:val="16"/>
              </w:rPr>
              <w:t xml:space="preserve"> </w:t>
            </w:r>
            <w:r w:rsidRPr="00510B48">
              <w:rPr>
                <w:i/>
                <w:sz w:val="16"/>
              </w:rPr>
              <w:t>handicapées</w:t>
            </w:r>
            <w:r w:rsidR="00A6293D" w:rsidRPr="00510B48">
              <w:rPr>
                <w:i/>
                <w:sz w:val="16"/>
              </w:rPr>
              <w:t xml:space="preserve"> </w:t>
            </w:r>
            <w:r w:rsidRPr="00510B48">
              <w:rPr>
                <w:i/>
                <w:sz w:val="16"/>
              </w:rPr>
              <w:t>(Femmes)</w:t>
            </w:r>
          </w:p>
        </w:tc>
        <w:tc>
          <w:tcPr>
            <w:tcW w:w="137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AE68680" w14:textId="2D0762C5" w:rsidR="00222975" w:rsidRPr="00510B48" w:rsidRDefault="00222975" w:rsidP="00EE4A51">
            <w:pPr>
              <w:suppressAutoHyphens w:val="0"/>
              <w:spacing w:before="80" w:after="80" w:line="200" w:lineRule="exact"/>
              <w:jc w:val="right"/>
              <w:rPr>
                <w:i/>
                <w:sz w:val="16"/>
              </w:rPr>
            </w:pPr>
            <w:r w:rsidRPr="00510B48">
              <w:rPr>
                <w:i/>
                <w:sz w:val="16"/>
              </w:rPr>
              <w:t>2020</w:t>
            </w:r>
            <w:r w:rsidRPr="00510B48">
              <w:rPr>
                <w:i/>
                <w:sz w:val="16"/>
              </w:rPr>
              <w:br/>
              <w:t>Personnes</w:t>
            </w:r>
            <w:r w:rsidR="00A6293D" w:rsidRPr="00510B48">
              <w:rPr>
                <w:i/>
                <w:sz w:val="16"/>
              </w:rPr>
              <w:t xml:space="preserve"> </w:t>
            </w:r>
            <w:r w:rsidRPr="00510B48">
              <w:rPr>
                <w:i/>
                <w:sz w:val="16"/>
              </w:rPr>
              <w:t>handicapées</w:t>
            </w:r>
            <w:r w:rsidR="00A6293D" w:rsidRPr="00510B48">
              <w:rPr>
                <w:i/>
                <w:sz w:val="16"/>
              </w:rPr>
              <w:t xml:space="preserve"> </w:t>
            </w:r>
            <w:r w:rsidRPr="00510B48">
              <w:rPr>
                <w:i/>
                <w:sz w:val="16"/>
              </w:rPr>
              <w:t>(Femmes)</w:t>
            </w:r>
          </w:p>
        </w:tc>
      </w:tr>
      <w:tr w:rsidR="00510B48" w:rsidRPr="00510B48" w14:paraId="28DD84AC" w14:textId="77777777" w:rsidTr="00BD38F8">
        <w:tc>
          <w:tcPr>
            <w:tcW w:w="3261" w:type="dxa"/>
            <w:tcBorders>
              <w:top w:val="single" w:sz="12" w:space="0" w:color="auto"/>
            </w:tcBorders>
            <w:shd w:val="clear" w:color="auto" w:fill="auto"/>
            <w:tcMar>
              <w:top w:w="0" w:type="dxa"/>
              <w:left w:w="0" w:type="dxa"/>
              <w:bottom w:w="0" w:type="dxa"/>
              <w:right w:w="0" w:type="dxa"/>
            </w:tcMar>
            <w:hideMark/>
          </w:tcPr>
          <w:p w14:paraId="40B77AD4" w14:textId="747B55DA" w:rsidR="00222975" w:rsidRPr="00510B48" w:rsidRDefault="00222975" w:rsidP="00EE4A51">
            <w:pPr>
              <w:suppressAutoHyphens w:val="0"/>
              <w:spacing w:before="40" w:after="40" w:line="220" w:lineRule="exact"/>
              <w:rPr>
                <w:sz w:val="18"/>
              </w:rPr>
            </w:pPr>
            <w:r w:rsidRPr="00510B48">
              <w:rPr>
                <w:sz w:val="18"/>
              </w:rPr>
              <w:t>Mesures</w:t>
            </w:r>
            <w:r w:rsidR="00A6293D" w:rsidRPr="00510B48">
              <w:rPr>
                <w:sz w:val="18"/>
              </w:rPr>
              <w:t xml:space="preserve"> </w:t>
            </w:r>
            <w:r w:rsidRPr="00510B48">
              <w:rPr>
                <w:sz w:val="18"/>
              </w:rPr>
              <w:t>en</w:t>
            </w:r>
            <w:r w:rsidR="00A6293D" w:rsidRPr="00510B48">
              <w:rPr>
                <w:sz w:val="18"/>
              </w:rPr>
              <w:t xml:space="preserve"> </w:t>
            </w:r>
            <w:r w:rsidRPr="00510B48">
              <w:rPr>
                <w:sz w:val="18"/>
              </w:rPr>
              <w:t>faveur</w:t>
            </w:r>
            <w:r w:rsidR="00A6293D" w:rsidRPr="00510B48">
              <w:rPr>
                <w:sz w:val="18"/>
              </w:rPr>
              <w:t xml:space="preserve"> </w:t>
            </w:r>
            <w:r w:rsidRPr="00510B48">
              <w:rPr>
                <w:sz w:val="18"/>
              </w:rPr>
              <w:t>de</w:t>
            </w:r>
            <w:r w:rsidR="00A6293D" w:rsidRPr="00510B48">
              <w:rPr>
                <w:sz w:val="18"/>
              </w:rPr>
              <w:t xml:space="preserve"> </w:t>
            </w:r>
            <w:r w:rsidRPr="00510B48">
              <w:rPr>
                <w:sz w:val="18"/>
              </w:rPr>
              <w:t>l’emploi</w:t>
            </w:r>
          </w:p>
        </w:tc>
        <w:tc>
          <w:tcPr>
            <w:tcW w:w="1369" w:type="dxa"/>
            <w:tcBorders>
              <w:top w:val="single" w:sz="12" w:space="0" w:color="auto"/>
            </w:tcBorders>
            <w:shd w:val="clear" w:color="auto" w:fill="auto"/>
            <w:tcMar>
              <w:top w:w="0" w:type="dxa"/>
              <w:left w:w="0" w:type="dxa"/>
              <w:bottom w:w="0" w:type="dxa"/>
              <w:right w:w="0" w:type="dxa"/>
            </w:tcMar>
            <w:vAlign w:val="bottom"/>
            <w:hideMark/>
          </w:tcPr>
          <w:p w14:paraId="59EFFB7E" w14:textId="02E0B888" w:rsidR="00222975" w:rsidRPr="00510B48" w:rsidRDefault="00222975" w:rsidP="00EE4A51">
            <w:pPr>
              <w:suppressAutoHyphens w:val="0"/>
              <w:spacing w:before="40" w:after="40" w:line="220" w:lineRule="exact"/>
              <w:jc w:val="right"/>
              <w:rPr>
                <w:sz w:val="18"/>
              </w:rPr>
            </w:pPr>
            <w:r w:rsidRPr="00510B48">
              <w:rPr>
                <w:sz w:val="18"/>
              </w:rPr>
              <w:t>10</w:t>
            </w:r>
            <w:r w:rsidR="00A6293D" w:rsidRPr="00510B48">
              <w:rPr>
                <w:sz w:val="18"/>
              </w:rPr>
              <w:t xml:space="preserve"> </w:t>
            </w:r>
            <w:r w:rsidRPr="00510B48">
              <w:rPr>
                <w:sz w:val="18"/>
              </w:rPr>
              <w:t>018</w:t>
            </w:r>
            <w:r w:rsidRPr="00510B48">
              <w:rPr>
                <w:sz w:val="18"/>
              </w:rPr>
              <w:br/>
              <w:t>(4</w:t>
            </w:r>
            <w:r w:rsidR="00A6293D" w:rsidRPr="00510B48">
              <w:rPr>
                <w:sz w:val="18"/>
              </w:rPr>
              <w:t xml:space="preserve"> </w:t>
            </w:r>
            <w:r w:rsidRPr="00510B48">
              <w:rPr>
                <w:sz w:val="18"/>
              </w:rPr>
              <w:t>494)</w:t>
            </w:r>
          </w:p>
        </w:tc>
        <w:tc>
          <w:tcPr>
            <w:tcW w:w="1370" w:type="dxa"/>
            <w:tcBorders>
              <w:top w:val="single" w:sz="12" w:space="0" w:color="auto"/>
            </w:tcBorders>
            <w:shd w:val="clear" w:color="auto" w:fill="auto"/>
            <w:tcMar>
              <w:top w:w="0" w:type="dxa"/>
              <w:left w:w="0" w:type="dxa"/>
              <w:bottom w:w="0" w:type="dxa"/>
              <w:right w:w="0" w:type="dxa"/>
            </w:tcMar>
            <w:vAlign w:val="bottom"/>
            <w:hideMark/>
          </w:tcPr>
          <w:p w14:paraId="669000DD" w14:textId="2DD61D25" w:rsidR="00222975" w:rsidRPr="00510B48" w:rsidRDefault="00222975" w:rsidP="00EE4A51">
            <w:pPr>
              <w:suppressAutoHyphens w:val="0"/>
              <w:spacing w:before="40" w:after="40" w:line="220" w:lineRule="exact"/>
              <w:jc w:val="right"/>
              <w:rPr>
                <w:sz w:val="18"/>
              </w:rPr>
            </w:pPr>
            <w:r w:rsidRPr="00510B48">
              <w:rPr>
                <w:sz w:val="18"/>
              </w:rPr>
              <w:t>8</w:t>
            </w:r>
            <w:r w:rsidR="00A6293D" w:rsidRPr="00510B48">
              <w:rPr>
                <w:sz w:val="18"/>
              </w:rPr>
              <w:t xml:space="preserve"> </w:t>
            </w:r>
            <w:r w:rsidRPr="00510B48">
              <w:rPr>
                <w:sz w:val="18"/>
              </w:rPr>
              <w:t>899</w:t>
            </w:r>
            <w:r w:rsidRPr="00510B48">
              <w:rPr>
                <w:sz w:val="18"/>
              </w:rPr>
              <w:br/>
              <w:t>(4</w:t>
            </w:r>
            <w:r w:rsidR="00A6293D" w:rsidRPr="00510B48">
              <w:rPr>
                <w:sz w:val="18"/>
              </w:rPr>
              <w:t xml:space="preserve"> </w:t>
            </w:r>
            <w:r w:rsidRPr="00510B48">
              <w:rPr>
                <w:sz w:val="18"/>
              </w:rPr>
              <w:t>121)</w:t>
            </w:r>
          </w:p>
        </w:tc>
        <w:tc>
          <w:tcPr>
            <w:tcW w:w="1370" w:type="dxa"/>
            <w:tcBorders>
              <w:top w:val="single" w:sz="12" w:space="0" w:color="auto"/>
            </w:tcBorders>
            <w:shd w:val="clear" w:color="auto" w:fill="auto"/>
            <w:tcMar>
              <w:top w:w="0" w:type="dxa"/>
              <w:left w:w="0" w:type="dxa"/>
              <w:bottom w:w="0" w:type="dxa"/>
              <w:right w:w="0" w:type="dxa"/>
            </w:tcMar>
            <w:vAlign w:val="bottom"/>
            <w:hideMark/>
          </w:tcPr>
          <w:p w14:paraId="3D7E144C" w14:textId="361BEA45" w:rsidR="00222975" w:rsidRPr="00510B48" w:rsidRDefault="00222975" w:rsidP="00EE4A51">
            <w:pPr>
              <w:suppressAutoHyphens w:val="0"/>
              <w:spacing w:before="40" w:after="40" w:line="220" w:lineRule="exact"/>
              <w:jc w:val="right"/>
              <w:rPr>
                <w:sz w:val="18"/>
              </w:rPr>
            </w:pPr>
            <w:r w:rsidRPr="00510B48">
              <w:rPr>
                <w:sz w:val="18"/>
              </w:rPr>
              <w:t>3</w:t>
            </w:r>
            <w:r w:rsidR="00A6293D" w:rsidRPr="00510B48">
              <w:rPr>
                <w:sz w:val="18"/>
              </w:rPr>
              <w:t xml:space="preserve"> </w:t>
            </w:r>
            <w:r w:rsidRPr="00510B48">
              <w:rPr>
                <w:sz w:val="18"/>
              </w:rPr>
              <w:t>824</w:t>
            </w:r>
            <w:r w:rsidRPr="00510B48">
              <w:rPr>
                <w:sz w:val="18"/>
              </w:rPr>
              <w:br/>
              <w:t>(1</w:t>
            </w:r>
            <w:r w:rsidR="00A6293D" w:rsidRPr="00510B48">
              <w:rPr>
                <w:sz w:val="18"/>
              </w:rPr>
              <w:t xml:space="preserve"> </w:t>
            </w:r>
            <w:r w:rsidRPr="00510B48">
              <w:rPr>
                <w:sz w:val="18"/>
              </w:rPr>
              <w:t>779)</w:t>
            </w:r>
          </w:p>
        </w:tc>
      </w:tr>
      <w:tr w:rsidR="00510B48" w:rsidRPr="00510B48" w14:paraId="35D47D73" w14:textId="77777777" w:rsidTr="00BD38F8">
        <w:tc>
          <w:tcPr>
            <w:tcW w:w="3261" w:type="dxa"/>
            <w:shd w:val="clear" w:color="auto" w:fill="auto"/>
            <w:tcMar>
              <w:top w:w="0" w:type="dxa"/>
              <w:left w:w="0" w:type="dxa"/>
              <w:bottom w:w="0" w:type="dxa"/>
              <w:right w:w="0" w:type="dxa"/>
            </w:tcMar>
            <w:hideMark/>
          </w:tcPr>
          <w:p w14:paraId="553784E3" w14:textId="633F6BE0" w:rsidR="00222975" w:rsidRPr="00510B48" w:rsidRDefault="00222975" w:rsidP="00EE4A51">
            <w:pPr>
              <w:suppressAutoHyphens w:val="0"/>
              <w:spacing w:before="40" w:after="40" w:line="220" w:lineRule="exact"/>
              <w:rPr>
                <w:sz w:val="18"/>
              </w:rPr>
            </w:pPr>
            <w:r w:rsidRPr="00510B48">
              <w:rPr>
                <w:sz w:val="18"/>
              </w:rPr>
              <w:t>Mesures</w:t>
            </w:r>
            <w:r w:rsidR="00A6293D" w:rsidRPr="00510B48">
              <w:rPr>
                <w:sz w:val="18"/>
              </w:rPr>
              <w:t xml:space="preserve"> </w:t>
            </w:r>
            <w:r w:rsidRPr="00510B48">
              <w:rPr>
                <w:sz w:val="18"/>
              </w:rPr>
              <w:t>d’aide</w:t>
            </w:r>
            <w:r w:rsidR="00A6293D" w:rsidRPr="00510B48">
              <w:rPr>
                <w:sz w:val="18"/>
              </w:rPr>
              <w:t xml:space="preserve"> </w:t>
            </w:r>
            <w:r w:rsidRPr="00510B48">
              <w:rPr>
                <w:sz w:val="18"/>
              </w:rPr>
              <w:t>à</w:t>
            </w:r>
            <w:r w:rsidR="00A6293D" w:rsidRPr="00510B48">
              <w:rPr>
                <w:sz w:val="18"/>
              </w:rPr>
              <w:t xml:space="preserve"> </w:t>
            </w:r>
            <w:r w:rsidRPr="00510B48">
              <w:rPr>
                <w:sz w:val="18"/>
              </w:rPr>
              <w:t>la</w:t>
            </w:r>
            <w:r w:rsidR="00A6293D" w:rsidRPr="00510B48">
              <w:rPr>
                <w:sz w:val="18"/>
              </w:rPr>
              <w:t xml:space="preserve"> </w:t>
            </w:r>
            <w:r w:rsidRPr="00510B48">
              <w:rPr>
                <w:sz w:val="18"/>
              </w:rPr>
              <w:t>recherché</w:t>
            </w:r>
            <w:r w:rsidR="00A6293D" w:rsidRPr="00510B48">
              <w:rPr>
                <w:sz w:val="18"/>
              </w:rPr>
              <w:t xml:space="preserve"> </w:t>
            </w:r>
            <w:r w:rsidRPr="00510B48">
              <w:rPr>
                <w:sz w:val="18"/>
              </w:rPr>
              <w:t>d’un</w:t>
            </w:r>
            <w:r w:rsidR="00A6293D" w:rsidRPr="00510B48">
              <w:rPr>
                <w:sz w:val="18"/>
              </w:rPr>
              <w:t xml:space="preserve"> </w:t>
            </w:r>
            <w:r w:rsidRPr="00510B48">
              <w:rPr>
                <w:sz w:val="18"/>
              </w:rPr>
              <w:t>emploi</w:t>
            </w:r>
          </w:p>
        </w:tc>
        <w:tc>
          <w:tcPr>
            <w:tcW w:w="1369" w:type="dxa"/>
            <w:shd w:val="clear" w:color="auto" w:fill="auto"/>
            <w:tcMar>
              <w:top w:w="0" w:type="dxa"/>
              <w:left w:w="0" w:type="dxa"/>
              <w:bottom w:w="0" w:type="dxa"/>
              <w:right w:w="0" w:type="dxa"/>
            </w:tcMar>
            <w:vAlign w:val="bottom"/>
            <w:hideMark/>
          </w:tcPr>
          <w:p w14:paraId="4DF1E077" w14:textId="44180245" w:rsidR="00222975" w:rsidRPr="00510B48" w:rsidRDefault="00222975" w:rsidP="00EE4A51">
            <w:pPr>
              <w:suppressAutoHyphens w:val="0"/>
              <w:spacing w:before="40" w:after="40" w:line="220" w:lineRule="exact"/>
              <w:jc w:val="right"/>
              <w:rPr>
                <w:sz w:val="18"/>
              </w:rPr>
            </w:pPr>
            <w:r w:rsidRPr="00510B48">
              <w:rPr>
                <w:sz w:val="18"/>
              </w:rPr>
              <w:t>6</w:t>
            </w:r>
            <w:r w:rsidR="00A6293D" w:rsidRPr="00510B48">
              <w:rPr>
                <w:sz w:val="18"/>
              </w:rPr>
              <w:t xml:space="preserve"> </w:t>
            </w:r>
            <w:r w:rsidRPr="00510B48">
              <w:rPr>
                <w:sz w:val="18"/>
              </w:rPr>
              <w:t>868</w:t>
            </w:r>
            <w:r w:rsidRPr="00510B48">
              <w:rPr>
                <w:sz w:val="18"/>
              </w:rPr>
              <w:br/>
              <w:t>(2</w:t>
            </w:r>
            <w:r w:rsidR="00A6293D" w:rsidRPr="00510B48">
              <w:rPr>
                <w:sz w:val="18"/>
              </w:rPr>
              <w:t xml:space="preserve"> </w:t>
            </w:r>
            <w:r w:rsidRPr="00510B48">
              <w:rPr>
                <w:sz w:val="18"/>
              </w:rPr>
              <w:t>938)</w:t>
            </w:r>
          </w:p>
        </w:tc>
        <w:tc>
          <w:tcPr>
            <w:tcW w:w="1370" w:type="dxa"/>
            <w:shd w:val="clear" w:color="auto" w:fill="auto"/>
            <w:tcMar>
              <w:top w:w="0" w:type="dxa"/>
              <w:left w:w="0" w:type="dxa"/>
              <w:bottom w:w="0" w:type="dxa"/>
              <w:right w:w="0" w:type="dxa"/>
            </w:tcMar>
            <w:vAlign w:val="bottom"/>
            <w:hideMark/>
          </w:tcPr>
          <w:p w14:paraId="533D1390" w14:textId="543AF3E5" w:rsidR="00222975" w:rsidRPr="00510B48" w:rsidRDefault="00222975" w:rsidP="00EE4A51">
            <w:pPr>
              <w:suppressAutoHyphens w:val="0"/>
              <w:spacing w:before="40" w:after="40" w:line="220" w:lineRule="exact"/>
              <w:jc w:val="right"/>
              <w:rPr>
                <w:sz w:val="18"/>
              </w:rPr>
            </w:pPr>
            <w:r w:rsidRPr="00510B48">
              <w:rPr>
                <w:sz w:val="18"/>
              </w:rPr>
              <w:t>6</w:t>
            </w:r>
            <w:r w:rsidR="00A6293D" w:rsidRPr="00510B48">
              <w:rPr>
                <w:sz w:val="18"/>
              </w:rPr>
              <w:t xml:space="preserve"> </w:t>
            </w:r>
            <w:r w:rsidRPr="00510B48">
              <w:rPr>
                <w:sz w:val="18"/>
              </w:rPr>
              <w:t>157</w:t>
            </w:r>
            <w:r w:rsidRPr="00510B48">
              <w:rPr>
                <w:sz w:val="18"/>
              </w:rPr>
              <w:br/>
              <w:t>(2</w:t>
            </w:r>
            <w:r w:rsidR="00A6293D" w:rsidRPr="00510B48">
              <w:rPr>
                <w:sz w:val="18"/>
              </w:rPr>
              <w:t xml:space="preserve"> </w:t>
            </w:r>
            <w:r w:rsidRPr="00510B48">
              <w:rPr>
                <w:sz w:val="18"/>
              </w:rPr>
              <w:t>781)</w:t>
            </w:r>
            <w:r w:rsidR="00A6293D" w:rsidRPr="00510B48">
              <w:rPr>
                <w:sz w:val="18"/>
              </w:rPr>
              <w:t xml:space="preserve"> </w:t>
            </w:r>
          </w:p>
        </w:tc>
        <w:tc>
          <w:tcPr>
            <w:tcW w:w="1370" w:type="dxa"/>
            <w:shd w:val="clear" w:color="auto" w:fill="auto"/>
            <w:tcMar>
              <w:top w:w="0" w:type="dxa"/>
              <w:left w:w="0" w:type="dxa"/>
              <w:bottom w:w="0" w:type="dxa"/>
              <w:right w:w="0" w:type="dxa"/>
            </w:tcMar>
            <w:vAlign w:val="bottom"/>
            <w:hideMark/>
          </w:tcPr>
          <w:p w14:paraId="69246F73" w14:textId="7006114B" w:rsidR="00222975" w:rsidRPr="00510B48" w:rsidRDefault="00222975" w:rsidP="00EE4A51">
            <w:pPr>
              <w:suppressAutoHyphens w:val="0"/>
              <w:spacing w:before="40" w:after="40" w:line="220" w:lineRule="exact"/>
              <w:jc w:val="right"/>
              <w:rPr>
                <w:sz w:val="18"/>
              </w:rPr>
            </w:pPr>
            <w:r w:rsidRPr="00510B48">
              <w:rPr>
                <w:sz w:val="18"/>
              </w:rPr>
              <w:t>1</w:t>
            </w:r>
            <w:r w:rsidR="00A6293D" w:rsidRPr="00510B48">
              <w:rPr>
                <w:sz w:val="18"/>
              </w:rPr>
              <w:t xml:space="preserve"> </w:t>
            </w:r>
            <w:r w:rsidRPr="00510B48">
              <w:rPr>
                <w:sz w:val="18"/>
              </w:rPr>
              <w:t>761</w:t>
            </w:r>
            <w:r w:rsidRPr="00510B48">
              <w:rPr>
                <w:sz w:val="18"/>
              </w:rPr>
              <w:br/>
              <w:t>(775)</w:t>
            </w:r>
          </w:p>
        </w:tc>
      </w:tr>
      <w:tr w:rsidR="00510B48" w:rsidRPr="00510B48" w14:paraId="08457F46" w14:textId="77777777" w:rsidTr="00BD38F8">
        <w:tc>
          <w:tcPr>
            <w:tcW w:w="3261" w:type="dxa"/>
            <w:shd w:val="clear" w:color="auto" w:fill="auto"/>
            <w:tcMar>
              <w:top w:w="0" w:type="dxa"/>
              <w:left w:w="0" w:type="dxa"/>
              <w:bottom w:w="0" w:type="dxa"/>
              <w:right w:w="0" w:type="dxa"/>
            </w:tcMar>
            <w:hideMark/>
          </w:tcPr>
          <w:p w14:paraId="33DD631E" w14:textId="79807D64" w:rsidR="00222975" w:rsidRPr="00510B48" w:rsidRDefault="00222975" w:rsidP="00EE4A51">
            <w:pPr>
              <w:suppressAutoHyphens w:val="0"/>
              <w:spacing w:before="40" w:after="40" w:line="220" w:lineRule="exact"/>
              <w:rPr>
                <w:sz w:val="18"/>
              </w:rPr>
            </w:pPr>
            <w:r w:rsidRPr="00510B48">
              <w:rPr>
                <w:sz w:val="18"/>
              </w:rPr>
              <w:t>Programmes</w:t>
            </w:r>
            <w:r w:rsidR="00A6293D" w:rsidRPr="00510B48">
              <w:rPr>
                <w:sz w:val="18"/>
              </w:rPr>
              <w:t xml:space="preserve"> </w:t>
            </w:r>
            <w:r w:rsidRPr="00510B48">
              <w:rPr>
                <w:sz w:val="18"/>
              </w:rPr>
              <w:t>d’éducation</w:t>
            </w:r>
            <w:r w:rsidR="00A6293D" w:rsidRPr="00510B48">
              <w:rPr>
                <w:sz w:val="18"/>
              </w:rPr>
              <w:t xml:space="preserve"> </w:t>
            </w:r>
            <w:r w:rsidRPr="00510B48">
              <w:rPr>
                <w:sz w:val="18"/>
              </w:rPr>
              <w:t>et</w:t>
            </w:r>
            <w:r w:rsidR="00A6293D" w:rsidRPr="00510B48">
              <w:rPr>
                <w:sz w:val="18"/>
              </w:rPr>
              <w:t xml:space="preserve"> </w:t>
            </w:r>
            <w:r w:rsidRPr="00510B48">
              <w:rPr>
                <w:sz w:val="18"/>
              </w:rPr>
              <w:t>de</w:t>
            </w:r>
            <w:r w:rsidR="00A6293D" w:rsidRPr="00510B48">
              <w:rPr>
                <w:sz w:val="18"/>
              </w:rPr>
              <w:t xml:space="preserve"> </w:t>
            </w:r>
            <w:r w:rsidRPr="00510B48">
              <w:rPr>
                <w:sz w:val="18"/>
              </w:rPr>
              <w:t>formation</w:t>
            </w:r>
            <w:r w:rsidR="00A6293D" w:rsidRPr="00510B48">
              <w:rPr>
                <w:sz w:val="18"/>
              </w:rPr>
              <w:t xml:space="preserve"> </w:t>
            </w:r>
            <w:r w:rsidRPr="00510B48">
              <w:rPr>
                <w:sz w:val="18"/>
              </w:rPr>
              <w:t>complémentaires</w:t>
            </w:r>
          </w:p>
        </w:tc>
        <w:tc>
          <w:tcPr>
            <w:tcW w:w="1369" w:type="dxa"/>
            <w:shd w:val="clear" w:color="auto" w:fill="auto"/>
            <w:tcMar>
              <w:top w:w="0" w:type="dxa"/>
              <w:left w:w="0" w:type="dxa"/>
              <w:bottom w:w="0" w:type="dxa"/>
              <w:right w:w="0" w:type="dxa"/>
            </w:tcMar>
            <w:vAlign w:val="bottom"/>
            <w:hideMark/>
          </w:tcPr>
          <w:p w14:paraId="4F305488" w14:textId="77777777" w:rsidR="00222975" w:rsidRPr="00510B48" w:rsidRDefault="00222975" w:rsidP="00EE4A51">
            <w:pPr>
              <w:suppressAutoHyphens w:val="0"/>
              <w:spacing w:before="40" w:after="40" w:line="220" w:lineRule="exact"/>
              <w:jc w:val="right"/>
              <w:rPr>
                <w:sz w:val="18"/>
              </w:rPr>
            </w:pPr>
            <w:r w:rsidRPr="00510B48">
              <w:rPr>
                <w:sz w:val="18"/>
              </w:rPr>
              <w:t>653</w:t>
            </w:r>
            <w:r w:rsidRPr="00510B48">
              <w:rPr>
                <w:sz w:val="18"/>
              </w:rPr>
              <w:br/>
              <w:t>(403)</w:t>
            </w:r>
          </w:p>
        </w:tc>
        <w:tc>
          <w:tcPr>
            <w:tcW w:w="1370" w:type="dxa"/>
            <w:shd w:val="clear" w:color="auto" w:fill="auto"/>
            <w:tcMar>
              <w:top w:w="0" w:type="dxa"/>
              <w:left w:w="0" w:type="dxa"/>
              <w:bottom w:w="0" w:type="dxa"/>
              <w:right w:w="0" w:type="dxa"/>
            </w:tcMar>
            <w:vAlign w:val="bottom"/>
            <w:hideMark/>
          </w:tcPr>
          <w:p w14:paraId="0C27CF0F" w14:textId="77777777" w:rsidR="00222975" w:rsidRPr="00510B48" w:rsidRDefault="00222975" w:rsidP="00EE4A51">
            <w:pPr>
              <w:suppressAutoHyphens w:val="0"/>
              <w:spacing w:before="40" w:after="40" w:line="220" w:lineRule="exact"/>
              <w:jc w:val="right"/>
              <w:rPr>
                <w:sz w:val="18"/>
              </w:rPr>
            </w:pPr>
            <w:r w:rsidRPr="00510B48">
              <w:rPr>
                <w:sz w:val="18"/>
              </w:rPr>
              <w:t>501</w:t>
            </w:r>
            <w:r w:rsidRPr="00510B48">
              <w:rPr>
                <w:sz w:val="18"/>
              </w:rPr>
              <w:br/>
              <w:t>(277)</w:t>
            </w:r>
          </w:p>
        </w:tc>
        <w:tc>
          <w:tcPr>
            <w:tcW w:w="1370" w:type="dxa"/>
            <w:shd w:val="clear" w:color="auto" w:fill="auto"/>
            <w:tcMar>
              <w:top w:w="0" w:type="dxa"/>
              <w:left w:w="0" w:type="dxa"/>
              <w:bottom w:w="0" w:type="dxa"/>
              <w:right w:w="0" w:type="dxa"/>
            </w:tcMar>
            <w:vAlign w:val="bottom"/>
            <w:hideMark/>
          </w:tcPr>
          <w:p w14:paraId="6E3F2A45" w14:textId="77777777" w:rsidR="00222975" w:rsidRPr="00510B48" w:rsidRDefault="00222975" w:rsidP="00EE4A51">
            <w:pPr>
              <w:suppressAutoHyphens w:val="0"/>
              <w:spacing w:before="40" w:after="40" w:line="220" w:lineRule="exact"/>
              <w:jc w:val="right"/>
              <w:rPr>
                <w:sz w:val="18"/>
              </w:rPr>
            </w:pPr>
            <w:r w:rsidRPr="00510B48">
              <w:rPr>
                <w:sz w:val="18"/>
              </w:rPr>
              <w:t>98</w:t>
            </w:r>
            <w:r w:rsidRPr="00510B48">
              <w:rPr>
                <w:sz w:val="18"/>
              </w:rPr>
              <w:br/>
              <w:t>(52)</w:t>
            </w:r>
          </w:p>
        </w:tc>
      </w:tr>
      <w:tr w:rsidR="00510B48" w:rsidRPr="00510B48" w14:paraId="0E328914" w14:textId="77777777" w:rsidTr="00BD38F8">
        <w:tc>
          <w:tcPr>
            <w:tcW w:w="3261" w:type="dxa"/>
            <w:shd w:val="clear" w:color="auto" w:fill="auto"/>
            <w:tcMar>
              <w:top w:w="0" w:type="dxa"/>
              <w:left w:w="0" w:type="dxa"/>
              <w:bottom w:w="0" w:type="dxa"/>
              <w:right w:w="0" w:type="dxa"/>
            </w:tcMar>
            <w:hideMark/>
          </w:tcPr>
          <w:p w14:paraId="6D304A9D" w14:textId="7F275ECA" w:rsidR="00222975" w:rsidRPr="00510B48" w:rsidRDefault="00222975" w:rsidP="00EE4A51">
            <w:pPr>
              <w:suppressAutoHyphens w:val="0"/>
              <w:spacing w:before="40" w:after="40" w:line="220" w:lineRule="exact"/>
              <w:rPr>
                <w:sz w:val="18"/>
              </w:rPr>
            </w:pPr>
            <w:r w:rsidRPr="00510B48">
              <w:rPr>
                <w:sz w:val="18"/>
              </w:rPr>
              <w:t>Programme</w:t>
            </w:r>
            <w:r w:rsidR="00A6293D" w:rsidRPr="00510B48">
              <w:rPr>
                <w:sz w:val="18"/>
              </w:rPr>
              <w:t xml:space="preserve"> </w:t>
            </w:r>
            <w:r w:rsidRPr="00510B48">
              <w:rPr>
                <w:sz w:val="18"/>
              </w:rPr>
              <w:t>de</w:t>
            </w:r>
            <w:r w:rsidR="00A6293D" w:rsidRPr="00510B48">
              <w:rPr>
                <w:sz w:val="18"/>
              </w:rPr>
              <w:t xml:space="preserve"> </w:t>
            </w:r>
            <w:r w:rsidRPr="00510B48">
              <w:rPr>
                <w:sz w:val="18"/>
              </w:rPr>
              <w:t>subventions</w:t>
            </w:r>
            <w:r w:rsidR="00A6293D" w:rsidRPr="00510B48">
              <w:rPr>
                <w:sz w:val="18"/>
              </w:rPr>
              <w:t xml:space="preserve"> </w:t>
            </w:r>
            <w:r w:rsidRPr="00510B48">
              <w:rPr>
                <w:sz w:val="18"/>
              </w:rPr>
              <w:t>à</w:t>
            </w:r>
            <w:r w:rsidR="00A6293D" w:rsidRPr="00510B48">
              <w:rPr>
                <w:sz w:val="18"/>
              </w:rPr>
              <w:t xml:space="preserve"> </w:t>
            </w:r>
            <w:r w:rsidRPr="00510B48">
              <w:rPr>
                <w:sz w:val="18"/>
              </w:rPr>
              <w:t>l’emploi</w:t>
            </w:r>
          </w:p>
        </w:tc>
        <w:tc>
          <w:tcPr>
            <w:tcW w:w="1369" w:type="dxa"/>
            <w:shd w:val="clear" w:color="auto" w:fill="auto"/>
            <w:tcMar>
              <w:top w:w="0" w:type="dxa"/>
              <w:left w:w="0" w:type="dxa"/>
              <w:bottom w:w="0" w:type="dxa"/>
              <w:right w:w="0" w:type="dxa"/>
            </w:tcMar>
            <w:vAlign w:val="bottom"/>
            <w:hideMark/>
          </w:tcPr>
          <w:p w14:paraId="70AB4CFD" w14:textId="77777777" w:rsidR="00222975" w:rsidRPr="00510B48" w:rsidRDefault="00222975" w:rsidP="00EE4A51">
            <w:pPr>
              <w:suppressAutoHyphens w:val="0"/>
              <w:spacing w:before="40" w:after="40" w:line="220" w:lineRule="exact"/>
              <w:jc w:val="right"/>
              <w:rPr>
                <w:sz w:val="18"/>
              </w:rPr>
            </w:pPr>
            <w:r w:rsidRPr="00510B48">
              <w:rPr>
                <w:sz w:val="18"/>
              </w:rPr>
              <w:t>901</w:t>
            </w:r>
            <w:r w:rsidRPr="00510B48">
              <w:rPr>
                <w:sz w:val="18"/>
              </w:rPr>
              <w:br/>
              <w:t>(415)</w:t>
            </w:r>
          </w:p>
        </w:tc>
        <w:tc>
          <w:tcPr>
            <w:tcW w:w="1370" w:type="dxa"/>
            <w:shd w:val="clear" w:color="auto" w:fill="auto"/>
            <w:tcMar>
              <w:top w:w="0" w:type="dxa"/>
              <w:left w:w="0" w:type="dxa"/>
              <w:bottom w:w="0" w:type="dxa"/>
              <w:right w:w="0" w:type="dxa"/>
            </w:tcMar>
            <w:vAlign w:val="bottom"/>
            <w:hideMark/>
          </w:tcPr>
          <w:p w14:paraId="76B56BBC" w14:textId="6CD2DD8C" w:rsidR="00222975" w:rsidRPr="00510B48" w:rsidRDefault="00222975" w:rsidP="00EE4A51">
            <w:pPr>
              <w:suppressAutoHyphens w:val="0"/>
              <w:spacing w:before="40" w:after="40" w:line="220" w:lineRule="exact"/>
              <w:jc w:val="right"/>
              <w:rPr>
                <w:sz w:val="18"/>
              </w:rPr>
            </w:pPr>
            <w:r w:rsidRPr="00510B48">
              <w:rPr>
                <w:sz w:val="18"/>
              </w:rPr>
              <w:t>1</w:t>
            </w:r>
            <w:r w:rsidR="00A6293D" w:rsidRPr="00510B48">
              <w:rPr>
                <w:sz w:val="18"/>
              </w:rPr>
              <w:t xml:space="preserve"> </w:t>
            </w:r>
            <w:r w:rsidRPr="00510B48">
              <w:rPr>
                <w:sz w:val="18"/>
              </w:rPr>
              <w:t>043</w:t>
            </w:r>
            <w:r w:rsidRPr="00510B48">
              <w:rPr>
                <w:sz w:val="18"/>
              </w:rPr>
              <w:br/>
              <w:t>(511)</w:t>
            </w:r>
          </w:p>
        </w:tc>
        <w:tc>
          <w:tcPr>
            <w:tcW w:w="1370" w:type="dxa"/>
            <w:shd w:val="clear" w:color="auto" w:fill="auto"/>
            <w:tcMar>
              <w:top w:w="0" w:type="dxa"/>
              <w:left w:w="0" w:type="dxa"/>
              <w:bottom w:w="0" w:type="dxa"/>
              <w:right w:w="0" w:type="dxa"/>
            </w:tcMar>
            <w:vAlign w:val="bottom"/>
            <w:hideMark/>
          </w:tcPr>
          <w:p w14:paraId="28F305CE" w14:textId="77777777" w:rsidR="00222975" w:rsidRPr="00510B48" w:rsidRDefault="00222975" w:rsidP="00EE4A51">
            <w:pPr>
              <w:suppressAutoHyphens w:val="0"/>
              <w:spacing w:before="40" w:after="40" w:line="220" w:lineRule="exact"/>
              <w:jc w:val="right"/>
              <w:rPr>
                <w:sz w:val="18"/>
              </w:rPr>
            </w:pPr>
            <w:r w:rsidRPr="00510B48">
              <w:rPr>
                <w:sz w:val="18"/>
              </w:rPr>
              <w:t>933</w:t>
            </w:r>
            <w:r w:rsidRPr="00510B48">
              <w:rPr>
                <w:sz w:val="18"/>
              </w:rPr>
              <w:br/>
              <w:t>(443)</w:t>
            </w:r>
          </w:p>
        </w:tc>
      </w:tr>
      <w:tr w:rsidR="00510B48" w:rsidRPr="00510B48" w14:paraId="5CA45EE9" w14:textId="77777777" w:rsidTr="0055581C">
        <w:tc>
          <w:tcPr>
            <w:tcW w:w="3261" w:type="dxa"/>
            <w:tcBorders>
              <w:bottom w:val="single" w:sz="4" w:space="0" w:color="auto"/>
            </w:tcBorders>
            <w:shd w:val="clear" w:color="auto" w:fill="auto"/>
            <w:tcMar>
              <w:top w:w="0" w:type="dxa"/>
              <w:left w:w="0" w:type="dxa"/>
              <w:bottom w:w="0" w:type="dxa"/>
              <w:right w:w="0" w:type="dxa"/>
            </w:tcMar>
            <w:hideMark/>
          </w:tcPr>
          <w:p w14:paraId="43C1848E" w14:textId="4DD6C810" w:rsidR="00222975" w:rsidRPr="00510B48" w:rsidRDefault="00222975" w:rsidP="00EE4A51">
            <w:pPr>
              <w:suppressAutoHyphens w:val="0"/>
              <w:spacing w:before="40" w:after="40" w:line="220" w:lineRule="exact"/>
              <w:rPr>
                <w:sz w:val="18"/>
              </w:rPr>
            </w:pPr>
            <w:r w:rsidRPr="00510B48">
              <w:rPr>
                <w:sz w:val="18"/>
              </w:rPr>
              <w:t>Programmes</w:t>
            </w:r>
            <w:r w:rsidR="00A6293D" w:rsidRPr="00510B48">
              <w:rPr>
                <w:sz w:val="18"/>
              </w:rPr>
              <w:t xml:space="preserve"> </w:t>
            </w:r>
            <w:r w:rsidRPr="00510B48">
              <w:rPr>
                <w:sz w:val="18"/>
              </w:rPr>
              <w:t>de</w:t>
            </w:r>
            <w:r w:rsidR="00A6293D" w:rsidRPr="00510B48">
              <w:rPr>
                <w:sz w:val="18"/>
              </w:rPr>
              <w:t xml:space="preserve"> </w:t>
            </w:r>
            <w:r w:rsidRPr="00510B48">
              <w:rPr>
                <w:sz w:val="18"/>
              </w:rPr>
              <w:t>travaux</w:t>
            </w:r>
            <w:r w:rsidR="00A6293D" w:rsidRPr="00510B48">
              <w:rPr>
                <w:sz w:val="18"/>
              </w:rPr>
              <w:t xml:space="preserve"> </w:t>
            </w:r>
            <w:r w:rsidRPr="00510B48">
              <w:rPr>
                <w:sz w:val="18"/>
              </w:rPr>
              <w:t>publics</w:t>
            </w:r>
          </w:p>
        </w:tc>
        <w:tc>
          <w:tcPr>
            <w:tcW w:w="1369" w:type="dxa"/>
            <w:tcBorders>
              <w:bottom w:val="single" w:sz="4" w:space="0" w:color="auto"/>
            </w:tcBorders>
            <w:shd w:val="clear" w:color="auto" w:fill="auto"/>
            <w:tcMar>
              <w:top w:w="0" w:type="dxa"/>
              <w:left w:w="0" w:type="dxa"/>
              <w:bottom w:w="0" w:type="dxa"/>
              <w:right w:w="0" w:type="dxa"/>
            </w:tcMar>
            <w:vAlign w:val="bottom"/>
            <w:hideMark/>
          </w:tcPr>
          <w:p w14:paraId="72070F94" w14:textId="1BCA7288" w:rsidR="00222975" w:rsidRPr="00510B48" w:rsidRDefault="00222975" w:rsidP="00EE4A51">
            <w:pPr>
              <w:suppressAutoHyphens w:val="0"/>
              <w:spacing w:before="40" w:after="40" w:line="220" w:lineRule="exact"/>
              <w:jc w:val="right"/>
              <w:rPr>
                <w:sz w:val="18"/>
              </w:rPr>
            </w:pPr>
            <w:r w:rsidRPr="00510B48">
              <w:rPr>
                <w:sz w:val="18"/>
              </w:rPr>
              <w:t>1</w:t>
            </w:r>
            <w:r w:rsidR="00A6293D" w:rsidRPr="00510B48">
              <w:rPr>
                <w:sz w:val="18"/>
              </w:rPr>
              <w:t xml:space="preserve"> </w:t>
            </w:r>
            <w:r w:rsidRPr="00510B48">
              <w:rPr>
                <w:sz w:val="18"/>
              </w:rPr>
              <w:t>596</w:t>
            </w:r>
            <w:r w:rsidRPr="00510B48">
              <w:rPr>
                <w:sz w:val="18"/>
              </w:rPr>
              <w:br/>
              <w:t>(738)</w:t>
            </w:r>
          </w:p>
        </w:tc>
        <w:tc>
          <w:tcPr>
            <w:tcW w:w="1370" w:type="dxa"/>
            <w:tcBorders>
              <w:bottom w:val="single" w:sz="4" w:space="0" w:color="auto"/>
            </w:tcBorders>
            <w:shd w:val="clear" w:color="auto" w:fill="auto"/>
            <w:tcMar>
              <w:top w:w="0" w:type="dxa"/>
              <w:left w:w="0" w:type="dxa"/>
              <w:bottom w:w="0" w:type="dxa"/>
              <w:right w:w="0" w:type="dxa"/>
            </w:tcMar>
            <w:vAlign w:val="bottom"/>
            <w:hideMark/>
          </w:tcPr>
          <w:p w14:paraId="13ED925C" w14:textId="356AF439" w:rsidR="00222975" w:rsidRPr="00510B48" w:rsidRDefault="00222975" w:rsidP="00EE4A51">
            <w:pPr>
              <w:suppressAutoHyphens w:val="0"/>
              <w:spacing w:before="40" w:after="40" w:line="220" w:lineRule="exact"/>
              <w:jc w:val="right"/>
              <w:rPr>
                <w:sz w:val="18"/>
              </w:rPr>
            </w:pPr>
            <w:r w:rsidRPr="00510B48">
              <w:rPr>
                <w:sz w:val="18"/>
              </w:rPr>
              <w:t>1</w:t>
            </w:r>
            <w:r w:rsidR="00A6293D" w:rsidRPr="00510B48">
              <w:rPr>
                <w:sz w:val="18"/>
              </w:rPr>
              <w:t xml:space="preserve"> </w:t>
            </w:r>
            <w:r w:rsidRPr="00510B48">
              <w:rPr>
                <w:sz w:val="18"/>
              </w:rPr>
              <w:t>198</w:t>
            </w:r>
            <w:r w:rsidRPr="00510B48">
              <w:rPr>
                <w:sz w:val="18"/>
              </w:rPr>
              <w:br/>
              <w:t>(552)</w:t>
            </w:r>
          </w:p>
        </w:tc>
        <w:tc>
          <w:tcPr>
            <w:tcW w:w="1370" w:type="dxa"/>
            <w:tcBorders>
              <w:bottom w:val="single" w:sz="4" w:space="0" w:color="auto"/>
            </w:tcBorders>
            <w:shd w:val="clear" w:color="auto" w:fill="auto"/>
            <w:tcMar>
              <w:top w:w="0" w:type="dxa"/>
              <w:left w:w="0" w:type="dxa"/>
              <w:bottom w:w="0" w:type="dxa"/>
              <w:right w:w="0" w:type="dxa"/>
            </w:tcMar>
            <w:vAlign w:val="bottom"/>
            <w:hideMark/>
          </w:tcPr>
          <w:p w14:paraId="1C1494FD" w14:textId="10220873" w:rsidR="00222975" w:rsidRPr="00510B48" w:rsidRDefault="00222975" w:rsidP="00EE4A51">
            <w:pPr>
              <w:suppressAutoHyphens w:val="0"/>
              <w:spacing w:before="40" w:after="40" w:line="220" w:lineRule="exact"/>
              <w:jc w:val="right"/>
              <w:rPr>
                <w:sz w:val="18"/>
              </w:rPr>
            </w:pPr>
            <w:r w:rsidRPr="00510B48">
              <w:rPr>
                <w:sz w:val="18"/>
              </w:rPr>
              <w:t>1</w:t>
            </w:r>
            <w:r w:rsidR="00A6293D" w:rsidRPr="00510B48">
              <w:rPr>
                <w:sz w:val="18"/>
              </w:rPr>
              <w:t xml:space="preserve"> </w:t>
            </w:r>
            <w:r w:rsidRPr="00510B48">
              <w:rPr>
                <w:sz w:val="18"/>
              </w:rPr>
              <w:t>032</w:t>
            </w:r>
            <w:r w:rsidRPr="00510B48">
              <w:rPr>
                <w:sz w:val="18"/>
              </w:rPr>
              <w:br/>
              <w:t>(509)</w:t>
            </w:r>
          </w:p>
        </w:tc>
      </w:tr>
      <w:tr w:rsidR="00510B48" w:rsidRPr="00510B48" w14:paraId="582A31BE" w14:textId="77777777" w:rsidTr="0055581C">
        <w:tc>
          <w:tcPr>
            <w:tcW w:w="3261" w:type="dxa"/>
            <w:tcBorders>
              <w:top w:val="single" w:sz="4" w:space="0" w:color="auto"/>
            </w:tcBorders>
            <w:shd w:val="clear" w:color="auto" w:fill="auto"/>
            <w:tcMar>
              <w:top w:w="0" w:type="dxa"/>
              <w:left w:w="0" w:type="dxa"/>
              <w:bottom w:w="0" w:type="dxa"/>
              <w:right w:w="0" w:type="dxa"/>
            </w:tcMar>
            <w:hideMark/>
          </w:tcPr>
          <w:p w14:paraId="28DA08E8" w14:textId="5D566F05" w:rsidR="00222975" w:rsidRPr="00510B48" w:rsidRDefault="00222975" w:rsidP="00EE4A51">
            <w:pPr>
              <w:suppressAutoHyphens w:val="0"/>
              <w:spacing w:before="80" w:after="80" w:line="220" w:lineRule="exact"/>
              <w:ind w:left="283"/>
              <w:rPr>
                <w:b/>
                <w:bCs/>
                <w:sz w:val="18"/>
              </w:rPr>
            </w:pPr>
            <w:r w:rsidRPr="00510B48">
              <w:rPr>
                <w:b/>
                <w:bCs/>
                <w:sz w:val="18"/>
              </w:rPr>
              <w:t>Ressources</w:t>
            </w:r>
            <w:r w:rsidR="00A6293D" w:rsidRPr="00510B48">
              <w:rPr>
                <w:b/>
                <w:bCs/>
                <w:sz w:val="18"/>
              </w:rPr>
              <w:t xml:space="preserve"> </w:t>
            </w:r>
            <w:r w:rsidRPr="00510B48">
              <w:rPr>
                <w:b/>
                <w:bCs/>
                <w:sz w:val="18"/>
              </w:rPr>
              <w:t>allouées</w:t>
            </w:r>
            <w:r w:rsidR="00A6293D" w:rsidRPr="00510B48">
              <w:rPr>
                <w:b/>
                <w:bCs/>
                <w:sz w:val="18"/>
              </w:rPr>
              <w:t xml:space="preserve"> </w:t>
            </w:r>
            <w:r w:rsidRPr="00510B48">
              <w:rPr>
                <w:b/>
                <w:bCs/>
                <w:sz w:val="18"/>
              </w:rPr>
              <w:t>(dinars)</w:t>
            </w:r>
          </w:p>
        </w:tc>
        <w:tc>
          <w:tcPr>
            <w:tcW w:w="1369" w:type="dxa"/>
            <w:tcBorders>
              <w:top w:val="single" w:sz="4" w:space="0" w:color="auto"/>
            </w:tcBorders>
            <w:shd w:val="clear" w:color="auto" w:fill="auto"/>
            <w:tcMar>
              <w:top w:w="0" w:type="dxa"/>
              <w:left w:w="0" w:type="dxa"/>
              <w:bottom w:w="0" w:type="dxa"/>
              <w:right w:w="0" w:type="dxa"/>
            </w:tcMar>
            <w:vAlign w:val="bottom"/>
            <w:hideMark/>
          </w:tcPr>
          <w:p w14:paraId="4F947436" w14:textId="616E0EBB" w:rsidR="00222975" w:rsidRPr="00510B48" w:rsidRDefault="00222975" w:rsidP="00EE4A51">
            <w:pPr>
              <w:suppressAutoHyphens w:val="0"/>
              <w:spacing w:before="80" w:after="80" w:line="220" w:lineRule="exact"/>
              <w:jc w:val="right"/>
              <w:rPr>
                <w:b/>
                <w:bCs/>
                <w:sz w:val="18"/>
              </w:rPr>
            </w:pPr>
            <w:r w:rsidRPr="00510B48">
              <w:rPr>
                <w:b/>
                <w:bCs/>
                <w:sz w:val="18"/>
              </w:rPr>
              <w:t>550</w:t>
            </w:r>
            <w:r w:rsidR="00A6293D" w:rsidRPr="00510B48">
              <w:rPr>
                <w:b/>
                <w:bCs/>
                <w:sz w:val="18"/>
              </w:rPr>
              <w:t xml:space="preserve"> </w:t>
            </w:r>
            <w:r w:rsidRPr="00510B48">
              <w:rPr>
                <w:b/>
                <w:bCs/>
                <w:sz w:val="18"/>
              </w:rPr>
              <w:t>millions</w:t>
            </w:r>
          </w:p>
        </w:tc>
        <w:tc>
          <w:tcPr>
            <w:tcW w:w="1370" w:type="dxa"/>
            <w:tcBorders>
              <w:top w:val="single" w:sz="4" w:space="0" w:color="auto"/>
            </w:tcBorders>
            <w:shd w:val="clear" w:color="auto" w:fill="auto"/>
            <w:tcMar>
              <w:top w:w="0" w:type="dxa"/>
              <w:left w:w="0" w:type="dxa"/>
              <w:bottom w:w="0" w:type="dxa"/>
              <w:right w:w="0" w:type="dxa"/>
            </w:tcMar>
            <w:vAlign w:val="bottom"/>
            <w:hideMark/>
          </w:tcPr>
          <w:p w14:paraId="0D3B23D9" w14:textId="3E889FD3" w:rsidR="00222975" w:rsidRPr="00510B48" w:rsidRDefault="00222975" w:rsidP="00EE4A51">
            <w:pPr>
              <w:suppressAutoHyphens w:val="0"/>
              <w:spacing w:before="80" w:after="80" w:line="220" w:lineRule="exact"/>
              <w:jc w:val="right"/>
              <w:rPr>
                <w:b/>
                <w:bCs/>
                <w:sz w:val="18"/>
              </w:rPr>
            </w:pPr>
            <w:r w:rsidRPr="00510B48">
              <w:rPr>
                <w:b/>
                <w:bCs/>
                <w:sz w:val="18"/>
              </w:rPr>
              <w:t>550</w:t>
            </w:r>
            <w:r w:rsidR="00A6293D" w:rsidRPr="00510B48">
              <w:rPr>
                <w:b/>
                <w:bCs/>
                <w:sz w:val="18"/>
              </w:rPr>
              <w:t xml:space="preserve"> </w:t>
            </w:r>
            <w:r w:rsidRPr="00510B48">
              <w:rPr>
                <w:b/>
                <w:bCs/>
                <w:sz w:val="18"/>
              </w:rPr>
              <w:t>millions</w:t>
            </w:r>
          </w:p>
        </w:tc>
        <w:tc>
          <w:tcPr>
            <w:tcW w:w="1370" w:type="dxa"/>
            <w:tcBorders>
              <w:top w:val="single" w:sz="4" w:space="0" w:color="auto"/>
            </w:tcBorders>
            <w:shd w:val="clear" w:color="auto" w:fill="auto"/>
            <w:tcMar>
              <w:top w:w="0" w:type="dxa"/>
              <w:left w:w="0" w:type="dxa"/>
              <w:bottom w:w="0" w:type="dxa"/>
              <w:right w:w="0" w:type="dxa"/>
            </w:tcMar>
            <w:vAlign w:val="bottom"/>
            <w:hideMark/>
          </w:tcPr>
          <w:p w14:paraId="30DAE259" w14:textId="286C48BA" w:rsidR="00222975" w:rsidRPr="00510B48" w:rsidRDefault="00222975" w:rsidP="00EE4A51">
            <w:pPr>
              <w:suppressAutoHyphens w:val="0"/>
              <w:spacing w:before="80" w:after="80" w:line="220" w:lineRule="exact"/>
              <w:jc w:val="right"/>
              <w:rPr>
                <w:b/>
                <w:bCs/>
                <w:sz w:val="18"/>
              </w:rPr>
            </w:pPr>
            <w:r w:rsidRPr="00510B48">
              <w:rPr>
                <w:b/>
                <w:bCs/>
                <w:sz w:val="18"/>
              </w:rPr>
              <w:t>550</w:t>
            </w:r>
            <w:r w:rsidR="00A6293D" w:rsidRPr="00510B48">
              <w:rPr>
                <w:b/>
                <w:bCs/>
                <w:sz w:val="18"/>
              </w:rPr>
              <w:t xml:space="preserve"> </w:t>
            </w:r>
            <w:r w:rsidRPr="00510B48">
              <w:rPr>
                <w:b/>
                <w:bCs/>
                <w:sz w:val="18"/>
              </w:rPr>
              <w:t>millions</w:t>
            </w:r>
          </w:p>
        </w:tc>
      </w:tr>
      <w:tr w:rsidR="00510B48" w:rsidRPr="00510B48" w14:paraId="1808EC5C" w14:textId="77777777" w:rsidTr="0055581C">
        <w:tc>
          <w:tcPr>
            <w:tcW w:w="3261" w:type="dxa"/>
            <w:tcBorders>
              <w:bottom w:val="single" w:sz="12" w:space="0" w:color="auto"/>
            </w:tcBorders>
            <w:shd w:val="clear" w:color="auto" w:fill="auto"/>
            <w:tcMar>
              <w:top w:w="0" w:type="dxa"/>
              <w:left w:w="0" w:type="dxa"/>
              <w:bottom w:w="0" w:type="dxa"/>
              <w:right w:w="0" w:type="dxa"/>
            </w:tcMar>
            <w:hideMark/>
          </w:tcPr>
          <w:p w14:paraId="65C335D1" w14:textId="694E190A" w:rsidR="00222975" w:rsidRPr="00510B48" w:rsidRDefault="00A6293D" w:rsidP="00EE4A51">
            <w:pPr>
              <w:suppressAutoHyphens w:val="0"/>
              <w:spacing w:before="40" w:after="40" w:line="220" w:lineRule="exact"/>
              <w:rPr>
                <w:sz w:val="18"/>
              </w:rPr>
            </w:pPr>
            <w:r w:rsidRPr="00510B48">
              <w:rPr>
                <w:sz w:val="18"/>
              </w:rPr>
              <w:t xml:space="preserve"> </w:t>
            </w:r>
          </w:p>
        </w:tc>
        <w:tc>
          <w:tcPr>
            <w:tcW w:w="4109" w:type="dxa"/>
            <w:gridSpan w:val="3"/>
            <w:tcBorders>
              <w:bottom w:val="single" w:sz="12" w:space="0" w:color="auto"/>
            </w:tcBorders>
            <w:shd w:val="clear" w:color="auto" w:fill="auto"/>
            <w:tcMar>
              <w:top w:w="0" w:type="dxa"/>
              <w:left w:w="0" w:type="dxa"/>
              <w:bottom w:w="0" w:type="dxa"/>
              <w:right w:w="0" w:type="dxa"/>
            </w:tcMar>
            <w:vAlign w:val="bottom"/>
            <w:hideMark/>
          </w:tcPr>
          <w:p w14:paraId="0CF46D11" w14:textId="15C55331" w:rsidR="00222975" w:rsidRPr="00510B48" w:rsidRDefault="00222975" w:rsidP="00BD38F8">
            <w:pPr>
              <w:suppressAutoHyphens w:val="0"/>
              <w:spacing w:before="40" w:after="40" w:line="220" w:lineRule="exact"/>
              <w:rPr>
                <w:sz w:val="18"/>
              </w:rPr>
            </w:pPr>
            <w:r w:rsidRPr="00BD38F8">
              <w:rPr>
                <w:i/>
                <w:iCs/>
                <w:sz w:val="18"/>
              </w:rPr>
              <w:t>Note</w:t>
            </w:r>
            <w:r w:rsidR="00510B48">
              <w:rPr>
                <w:sz w:val="18"/>
              </w:rPr>
              <w:t> :</w:t>
            </w:r>
            <w:r w:rsidR="00A6293D" w:rsidRPr="00510B48">
              <w:rPr>
                <w:sz w:val="18"/>
              </w:rPr>
              <w:t xml:space="preserve"> </w:t>
            </w:r>
            <w:r w:rsidRPr="00510B48">
              <w:rPr>
                <w:sz w:val="18"/>
              </w:rPr>
              <w:t>Le</w:t>
            </w:r>
            <w:r w:rsidR="00A6293D" w:rsidRPr="00510B48">
              <w:rPr>
                <w:sz w:val="18"/>
              </w:rPr>
              <w:t xml:space="preserve"> </w:t>
            </w:r>
            <w:r w:rsidRPr="00510B48">
              <w:rPr>
                <w:sz w:val="18"/>
              </w:rPr>
              <w:t>moindre</w:t>
            </w:r>
            <w:r w:rsidR="00A6293D" w:rsidRPr="00510B48">
              <w:rPr>
                <w:sz w:val="18"/>
              </w:rPr>
              <w:t xml:space="preserve"> </w:t>
            </w:r>
            <w:r w:rsidRPr="00510B48">
              <w:rPr>
                <w:sz w:val="18"/>
              </w:rPr>
              <w:t>nombre</w:t>
            </w:r>
            <w:r w:rsidR="00A6293D" w:rsidRPr="00510B48">
              <w:rPr>
                <w:sz w:val="18"/>
              </w:rPr>
              <w:t xml:space="preserve"> </w:t>
            </w:r>
            <w:r w:rsidRPr="00510B48">
              <w:rPr>
                <w:sz w:val="18"/>
              </w:rPr>
              <w:t>de</w:t>
            </w:r>
            <w:r w:rsidR="00A6293D" w:rsidRPr="00510B48">
              <w:rPr>
                <w:sz w:val="18"/>
              </w:rPr>
              <w:t xml:space="preserve"> </w:t>
            </w:r>
            <w:r w:rsidRPr="00510B48">
              <w:rPr>
                <w:sz w:val="18"/>
              </w:rPr>
              <w:t>chômeurs</w:t>
            </w:r>
            <w:r w:rsidR="00A6293D" w:rsidRPr="00510B48">
              <w:rPr>
                <w:sz w:val="18"/>
              </w:rPr>
              <w:t xml:space="preserve"> </w:t>
            </w:r>
            <w:r w:rsidRPr="00510B48">
              <w:rPr>
                <w:sz w:val="18"/>
              </w:rPr>
              <w:t>(y</w:t>
            </w:r>
            <w:r w:rsidR="00A6293D" w:rsidRPr="00510B48">
              <w:rPr>
                <w:sz w:val="18"/>
              </w:rPr>
              <w:t xml:space="preserve"> </w:t>
            </w:r>
            <w:r w:rsidRPr="00510B48">
              <w:rPr>
                <w:sz w:val="18"/>
              </w:rPr>
              <w:t>compris</w:t>
            </w:r>
            <w:r w:rsidR="00A6293D" w:rsidRPr="00510B48">
              <w:rPr>
                <w:sz w:val="18"/>
              </w:rPr>
              <w:t xml:space="preserve"> </w:t>
            </w:r>
            <w:r w:rsidRPr="00510B48">
              <w:rPr>
                <w:sz w:val="18"/>
              </w:rPr>
              <w:t>les</w:t>
            </w:r>
            <w:r w:rsidR="00586BB1">
              <w:rPr>
                <w:sz w:val="18"/>
              </w:rPr>
              <w:t xml:space="preserve"> </w:t>
            </w:r>
            <w:r w:rsidRPr="00510B48">
              <w:rPr>
                <w:sz w:val="18"/>
              </w:rPr>
              <w:t>personnes</w:t>
            </w:r>
            <w:r w:rsidR="00A6293D" w:rsidRPr="00510B48">
              <w:rPr>
                <w:sz w:val="18"/>
              </w:rPr>
              <w:t xml:space="preserve"> </w:t>
            </w:r>
            <w:r w:rsidRPr="00510B48">
              <w:rPr>
                <w:sz w:val="18"/>
              </w:rPr>
              <w:t>handicapées)</w:t>
            </w:r>
            <w:r w:rsidR="00A6293D" w:rsidRPr="00510B48">
              <w:rPr>
                <w:sz w:val="18"/>
              </w:rPr>
              <w:t xml:space="preserve"> </w:t>
            </w:r>
            <w:r w:rsidRPr="00510B48">
              <w:rPr>
                <w:sz w:val="18"/>
              </w:rPr>
              <w:t>ayant</w:t>
            </w:r>
            <w:r w:rsidR="00A6293D" w:rsidRPr="00510B48">
              <w:rPr>
                <w:sz w:val="18"/>
              </w:rPr>
              <w:t xml:space="preserve"> </w:t>
            </w:r>
            <w:r w:rsidRPr="00510B48">
              <w:rPr>
                <w:sz w:val="18"/>
              </w:rPr>
              <w:t>bénéficié</w:t>
            </w:r>
            <w:r w:rsidR="00A6293D" w:rsidRPr="00510B48">
              <w:rPr>
                <w:sz w:val="18"/>
              </w:rPr>
              <w:t xml:space="preserve"> </w:t>
            </w:r>
            <w:r w:rsidRPr="00510B48">
              <w:rPr>
                <w:sz w:val="18"/>
              </w:rPr>
              <w:t>de</w:t>
            </w:r>
            <w:r w:rsidR="00A6293D" w:rsidRPr="00510B48">
              <w:rPr>
                <w:sz w:val="18"/>
              </w:rPr>
              <w:t xml:space="preserve"> </w:t>
            </w:r>
            <w:r w:rsidRPr="00510B48">
              <w:rPr>
                <w:sz w:val="18"/>
              </w:rPr>
              <w:t>mesures</w:t>
            </w:r>
            <w:r w:rsidR="00A6293D" w:rsidRPr="00510B48">
              <w:rPr>
                <w:sz w:val="18"/>
              </w:rPr>
              <w:t xml:space="preserve"> </w:t>
            </w:r>
            <w:r w:rsidRPr="00510B48">
              <w:rPr>
                <w:sz w:val="18"/>
              </w:rPr>
              <w:t>en</w:t>
            </w:r>
            <w:r w:rsidR="00A6293D" w:rsidRPr="00510B48">
              <w:rPr>
                <w:sz w:val="18"/>
              </w:rPr>
              <w:t xml:space="preserve"> </w:t>
            </w:r>
            <w:r w:rsidRPr="00510B48">
              <w:rPr>
                <w:sz w:val="18"/>
              </w:rPr>
              <w:t>faveur</w:t>
            </w:r>
            <w:r w:rsidR="00A6293D" w:rsidRPr="00510B48">
              <w:rPr>
                <w:sz w:val="18"/>
              </w:rPr>
              <w:t xml:space="preserve"> </w:t>
            </w:r>
            <w:r w:rsidRPr="00510B48">
              <w:rPr>
                <w:sz w:val="18"/>
              </w:rPr>
              <w:t>de</w:t>
            </w:r>
            <w:r w:rsidR="00A6293D" w:rsidRPr="00510B48">
              <w:rPr>
                <w:sz w:val="18"/>
              </w:rPr>
              <w:t xml:space="preserve"> </w:t>
            </w:r>
            <w:r w:rsidRPr="00510B48">
              <w:rPr>
                <w:sz w:val="18"/>
              </w:rPr>
              <w:t>l’emploi</w:t>
            </w:r>
            <w:r w:rsidR="00A6293D" w:rsidRPr="00510B48">
              <w:rPr>
                <w:sz w:val="18"/>
              </w:rPr>
              <w:t xml:space="preserve"> </w:t>
            </w:r>
            <w:r w:rsidRPr="00510B48">
              <w:rPr>
                <w:sz w:val="18"/>
              </w:rPr>
              <w:t>en</w:t>
            </w:r>
            <w:r w:rsidR="00A6293D" w:rsidRPr="00510B48">
              <w:rPr>
                <w:sz w:val="18"/>
              </w:rPr>
              <w:t xml:space="preserve"> </w:t>
            </w:r>
            <w:r w:rsidRPr="00510B48">
              <w:rPr>
                <w:sz w:val="18"/>
              </w:rPr>
              <w:t>2020</w:t>
            </w:r>
            <w:r w:rsidR="00A6293D" w:rsidRPr="00510B48">
              <w:rPr>
                <w:sz w:val="18"/>
              </w:rPr>
              <w:t xml:space="preserve"> </w:t>
            </w:r>
            <w:r w:rsidRPr="00510B48">
              <w:rPr>
                <w:sz w:val="18"/>
              </w:rPr>
              <w:t>s’explique</w:t>
            </w:r>
            <w:r w:rsidR="00A6293D" w:rsidRPr="00510B48">
              <w:rPr>
                <w:sz w:val="18"/>
              </w:rPr>
              <w:t xml:space="preserve"> </w:t>
            </w:r>
            <w:r w:rsidRPr="00510B48">
              <w:rPr>
                <w:sz w:val="18"/>
              </w:rPr>
              <w:t>par</w:t>
            </w:r>
            <w:r w:rsidR="00A6293D" w:rsidRPr="00510B48">
              <w:rPr>
                <w:sz w:val="18"/>
              </w:rPr>
              <w:t xml:space="preserve"> </w:t>
            </w:r>
            <w:r w:rsidRPr="00510B48">
              <w:rPr>
                <w:sz w:val="18"/>
              </w:rPr>
              <w:t>la</w:t>
            </w:r>
            <w:r w:rsidR="00586BB1">
              <w:rPr>
                <w:sz w:val="18"/>
              </w:rPr>
              <w:t xml:space="preserve"> </w:t>
            </w:r>
            <w:r w:rsidRPr="00510B48">
              <w:rPr>
                <w:sz w:val="18"/>
              </w:rPr>
              <w:t>difficulté</w:t>
            </w:r>
            <w:r w:rsidR="00A6293D" w:rsidRPr="00510B48">
              <w:rPr>
                <w:sz w:val="18"/>
              </w:rPr>
              <w:t xml:space="preserve"> </w:t>
            </w:r>
            <w:r w:rsidRPr="00510B48">
              <w:rPr>
                <w:sz w:val="18"/>
              </w:rPr>
              <w:t>d’application</w:t>
            </w:r>
            <w:r w:rsidR="00A6293D" w:rsidRPr="00510B48">
              <w:rPr>
                <w:sz w:val="18"/>
              </w:rPr>
              <w:t xml:space="preserve"> </w:t>
            </w:r>
            <w:r w:rsidRPr="00510B48">
              <w:rPr>
                <w:sz w:val="18"/>
              </w:rPr>
              <w:t>de</w:t>
            </w:r>
            <w:r w:rsidR="00A6293D" w:rsidRPr="00510B48">
              <w:rPr>
                <w:sz w:val="18"/>
              </w:rPr>
              <w:t xml:space="preserve"> </w:t>
            </w:r>
            <w:r w:rsidRPr="00510B48">
              <w:rPr>
                <w:sz w:val="18"/>
              </w:rPr>
              <w:t>ces</w:t>
            </w:r>
            <w:r w:rsidR="00A6293D" w:rsidRPr="00510B48">
              <w:rPr>
                <w:sz w:val="18"/>
              </w:rPr>
              <w:t xml:space="preserve"> </w:t>
            </w:r>
            <w:r w:rsidRPr="00510B48">
              <w:rPr>
                <w:sz w:val="18"/>
              </w:rPr>
              <w:t>mesures</w:t>
            </w:r>
            <w:r w:rsidR="00A6293D" w:rsidRPr="00510B48">
              <w:rPr>
                <w:sz w:val="18"/>
              </w:rPr>
              <w:t xml:space="preserve"> </w:t>
            </w:r>
            <w:r w:rsidRPr="00510B48">
              <w:rPr>
                <w:sz w:val="18"/>
              </w:rPr>
              <w:t>dans</w:t>
            </w:r>
            <w:r w:rsidR="00A6293D" w:rsidRPr="00510B48">
              <w:rPr>
                <w:sz w:val="18"/>
              </w:rPr>
              <w:t xml:space="preserve"> </w:t>
            </w:r>
            <w:r w:rsidRPr="00510B48">
              <w:rPr>
                <w:sz w:val="18"/>
              </w:rPr>
              <w:t>le</w:t>
            </w:r>
            <w:r w:rsidR="00A6293D" w:rsidRPr="00510B48">
              <w:rPr>
                <w:sz w:val="18"/>
              </w:rPr>
              <w:t xml:space="preserve"> </w:t>
            </w:r>
            <w:r w:rsidRPr="00510B48">
              <w:rPr>
                <w:sz w:val="18"/>
              </w:rPr>
              <w:t>contexte</w:t>
            </w:r>
            <w:r w:rsidR="00A6293D" w:rsidRPr="00510B48">
              <w:rPr>
                <w:sz w:val="18"/>
              </w:rPr>
              <w:t xml:space="preserve"> </w:t>
            </w:r>
            <w:r w:rsidRPr="00510B48">
              <w:rPr>
                <w:sz w:val="18"/>
              </w:rPr>
              <w:t>de</w:t>
            </w:r>
            <w:r w:rsidR="00A6293D" w:rsidRPr="00510B48">
              <w:rPr>
                <w:sz w:val="18"/>
              </w:rPr>
              <w:t xml:space="preserve"> </w:t>
            </w:r>
            <w:r w:rsidRPr="00510B48">
              <w:rPr>
                <w:sz w:val="18"/>
              </w:rPr>
              <w:t>la</w:t>
            </w:r>
            <w:r w:rsidR="00586BB1">
              <w:rPr>
                <w:sz w:val="18"/>
              </w:rPr>
              <w:t> </w:t>
            </w:r>
            <w:r w:rsidRPr="00510B48">
              <w:rPr>
                <w:sz w:val="18"/>
              </w:rPr>
              <w:t>pandémie.</w:t>
            </w:r>
          </w:p>
        </w:tc>
      </w:tr>
    </w:tbl>
    <w:p w14:paraId="29604E54" w14:textId="034AED07" w:rsidR="00222975" w:rsidRPr="00510B48" w:rsidRDefault="00222975" w:rsidP="00EE4A51">
      <w:pPr>
        <w:pStyle w:val="SingleTxtG"/>
        <w:spacing w:before="120" w:after="240" w:line="220" w:lineRule="atLeast"/>
        <w:ind w:firstLine="170"/>
        <w:jc w:val="left"/>
      </w:pPr>
      <w:r w:rsidRPr="00510B48">
        <w:rPr>
          <w:i/>
          <w:sz w:val="18"/>
          <w:szCs w:val="18"/>
        </w:rPr>
        <w:t>Source</w:t>
      </w:r>
      <w:r w:rsidR="00510B48">
        <w:rPr>
          <w:i/>
          <w:iCs/>
        </w:rPr>
        <w:t> :</w:t>
      </w:r>
      <w:r w:rsidR="00A6293D" w:rsidRPr="00510B48">
        <w:t xml:space="preserve"> </w:t>
      </w:r>
      <w:r w:rsidRPr="00510B48">
        <w:t>MLEVSA.</w:t>
      </w:r>
    </w:p>
    <w:p w14:paraId="6EA9BC3D" w14:textId="3E350A18" w:rsidR="00222975" w:rsidRPr="00510B48" w:rsidRDefault="00222975" w:rsidP="00EE4A51">
      <w:pPr>
        <w:pStyle w:val="SingleTxtG"/>
      </w:pPr>
      <w:r w:rsidRPr="00510B48">
        <w:t>93.</w:t>
      </w:r>
      <w:r w:rsidRPr="00510B48">
        <w:tab/>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le</w:t>
      </w:r>
      <w:r w:rsidR="00A6293D" w:rsidRPr="00510B48">
        <w:t xml:space="preserve"> </w:t>
      </w:r>
      <w:r w:rsidRPr="00510B48">
        <w:t>programme</w:t>
      </w:r>
      <w:r w:rsidR="00A6293D" w:rsidRPr="00510B48">
        <w:t xml:space="preserve"> </w:t>
      </w:r>
      <w:r w:rsidRPr="00510B48">
        <w:t>intitulé</w:t>
      </w:r>
      <w:r w:rsidR="00A6293D" w:rsidRPr="00510B48">
        <w:t xml:space="preserve"> « </w:t>
      </w:r>
      <w:r w:rsidRPr="00510B48">
        <w:t>Recrutement</w:t>
      </w:r>
      <w:r w:rsidR="00A6293D" w:rsidRPr="00510B48">
        <w:t xml:space="preserve"> </w:t>
      </w:r>
      <w:r w:rsidRPr="00510B48">
        <w:t>et</w:t>
      </w:r>
      <w:r w:rsidR="00A6293D" w:rsidRPr="00510B48">
        <w:t xml:space="preserve"> </w:t>
      </w:r>
      <w:r w:rsidRPr="00510B48">
        <w:t>emploi</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présentant</w:t>
      </w:r>
      <w:r w:rsidR="00A6293D" w:rsidRPr="00510B48">
        <w:t xml:space="preserve"> </w:t>
      </w:r>
      <w:r w:rsidRPr="00510B48">
        <w:t>des</w:t>
      </w:r>
      <w:r w:rsidR="00A6293D" w:rsidRPr="00510B48">
        <w:t xml:space="preserve"> </w:t>
      </w:r>
      <w:r w:rsidRPr="00510B48">
        <w:t>déficiences</w:t>
      </w:r>
      <w:r w:rsidR="00A6293D" w:rsidRPr="00510B48">
        <w:t xml:space="preserve"> </w:t>
      </w:r>
      <w:r w:rsidRPr="00510B48">
        <w:t>intellectuelles</w:t>
      </w:r>
      <w:r w:rsidR="00A6293D" w:rsidRPr="00510B48">
        <w:t xml:space="preserve"> </w:t>
      </w:r>
      <w:r w:rsidRPr="00510B48">
        <w:t>sur</w:t>
      </w:r>
      <w:r w:rsidR="00A6293D" w:rsidRPr="00510B48">
        <w:t xml:space="preserve"> </w:t>
      </w:r>
      <w:r w:rsidRPr="00510B48">
        <w:t>le</w:t>
      </w:r>
      <w:r w:rsidR="00A6293D" w:rsidRPr="00510B48">
        <w:t xml:space="preserve"> </w:t>
      </w:r>
      <w:r w:rsidRPr="00510B48">
        <w:t>marché</w:t>
      </w:r>
      <w:r w:rsidR="00A6293D" w:rsidRPr="00510B48">
        <w:t xml:space="preserve"> </w:t>
      </w:r>
      <w:r w:rsidRPr="00510B48">
        <w:t>du</w:t>
      </w:r>
      <w:r w:rsidR="00A6293D" w:rsidRPr="00510B48">
        <w:t xml:space="preserve"> </w:t>
      </w:r>
      <w:r w:rsidRPr="00510B48">
        <w:t>travail</w:t>
      </w:r>
      <w:r w:rsidR="00A6293D" w:rsidRPr="00510B48">
        <w:t xml:space="preserve"> » </w:t>
      </w:r>
      <w:r w:rsidRPr="00510B48">
        <w:t>en</w:t>
      </w:r>
      <w:r w:rsidR="00A6293D" w:rsidRPr="00510B48">
        <w:t xml:space="preserve"> </w:t>
      </w:r>
      <w:r w:rsidRPr="00510B48">
        <w:t>est</w:t>
      </w:r>
      <w:r w:rsidR="00A6293D" w:rsidRPr="00510B48">
        <w:t xml:space="preserve"> </w:t>
      </w:r>
      <w:r w:rsidRPr="00510B48">
        <w:t>à</w:t>
      </w:r>
      <w:r w:rsidR="00A6293D" w:rsidRPr="00510B48">
        <w:t xml:space="preserve"> </w:t>
      </w:r>
      <w:r w:rsidRPr="00510B48">
        <w:t>sa</w:t>
      </w:r>
      <w:r w:rsidR="00A6293D" w:rsidRPr="00510B48">
        <w:t xml:space="preserve"> </w:t>
      </w:r>
      <w:r w:rsidRPr="00510B48">
        <w:t>quatrième</w:t>
      </w:r>
      <w:r w:rsidR="00A6293D" w:rsidRPr="00510B48">
        <w:t xml:space="preserve"> </w:t>
      </w:r>
      <w:r w:rsidRPr="00510B48">
        <w:t>édition</w:t>
      </w:r>
      <w:r w:rsidR="00A6293D" w:rsidRPr="00510B48">
        <w:t xml:space="preserve"> </w:t>
      </w:r>
      <w:r w:rsidRPr="00510B48">
        <w:t>depuis</w:t>
      </w:r>
      <w:r w:rsidR="00A6293D" w:rsidRPr="00510B48">
        <w:t xml:space="preserve"> </w:t>
      </w:r>
      <w:r w:rsidRPr="00510B48">
        <w:t>2017</w:t>
      </w:r>
      <w:r w:rsidR="00A6293D" w:rsidRPr="00510B48">
        <w:t xml:space="preserve"> </w:t>
      </w:r>
      <w:r w:rsidRPr="00510B48">
        <w:t>et</w:t>
      </w:r>
      <w:r w:rsidR="00A6293D" w:rsidRPr="00510B48">
        <w:t xml:space="preserve"> </w:t>
      </w:r>
      <w:r w:rsidRPr="00510B48">
        <w:t>63</w:t>
      </w:r>
      <w:r w:rsidR="002F695D">
        <w:t> </w:t>
      </w:r>
      <w:r w:rsidRPr="00510B48">
        <w:t>personnes</w:t>
      </w:r>
      <w:r w:rsidR="00A6293D" w:rsidRPr="00510B48">
        <w:t xml:space="preserve"> </w:t>
      </w:r>
      <w:r w:rsidRPr="00510B48">
        <w:t>en</w:t>
      </w:r>
      <w:r w:rsidR="00A6293D" w:rsidRPr="00510B48">
        <w:t xml:space="preserve"> </w:t>
      </w:r>
      <w:r w:rsidRPr="00510B48">
        <w:t>ont</w:t>
      </w:r>
      <w:r w:rsidR="00A6293D" w:rsidRPr="00510B48">
        <w:t xml:space="preserve"> </w:t>
      </w:r>
      <w:r w:rsidRPr="00510B48">
        <w:t>bénéficié.</w:t>
      </w:r>
    </w:p>
    <w:p w14:paraId="00A75432" w14:textId="77777777" w:rsidR="00222975" w:rsidRPr="00510B48" w:rsidRDefault="00222975" w:rsidP="00EE4A51">
      <w:pPr>
        <w:pStyle w:val="H23G"/>
        <w:rPr>
          <w:i/>
        </w:rPr>
      </w:pPr>
      <w:r w:rsidRPr="00510B48">
        <w:tab/>
      </w:r>
      <w:r w:rsidRPr="00510B48">
        <w:tab/>
        <w:t>Éducation</w:t>
      </w:r>
    </w:p>
    <w:p w14:paraId="2E55A229" w14:textId="7F15313B" w:rsidR="00222975" w:rsidRPr="00510B48" w:rsidRDefault="00222975" w:rsidP="00EE4A51">
      <w:pPr>
        <w:pStyle w:val="SingleTxtG"/>
      </w:pPr>
      <w:r w:rsidRPr="00510B48">
        <w:t>94.</w:t>
      </w:r>
      <w:r w:rsidRPr="00510B48">
        <w:tab/>
        <w:t>La</w:t>
      </w:r>
      <w:r w:rsidR="00A6293D" w:rsidRPr="00510B48">
        <w:t xml:space="preserve"> </w:t>
      </w:r>
      <w:r w:rsidRPr="00510B48">
        <w:t>loi</w:t>
      </w:r>
      <w:r w:rsidR="00A6293D" w:rsidRPr="00510B48">
        <w:t xml:space="preserve"> </w:t>
      </w:r>
      <w:r w:rsidRPr="00510B48">
        <w:t>sur</w:t>
      </w:r>
      <w:r w:rsidR="00A6293D" w:rsidRPr="00510B48">
        <w:t xml:space="preserve"> </w:t>
      </w:r>
      <w:r w:rsidRPr="00510B48">
        <w:t>les</w:t>
      </w:r>
      <w:r w:rsidR="00A6293D" w:rsidRPr="00510B48">
        <w:t xml:space="preserve"> </w:t>
      </w:r>
      <w:r w:rsidRPr="00510B48">
        <w:t>fondements</w:t>
      </w:r>
      <w:r w:rsidR="00A6293D" w:rsidRPr="00510B48">
        <w:t xml:space="preserve"> </w:t>
      </w:r>
      <w:r w:rsidRPr="00510B48">
        <w:t>du</w:t>
      </w:r>
      <w:r w:rsidR="00A6293D" w:rsidRPr="00510B48">
        <w:t xml:space="preserve"> </w:t>
      </w:r>
      <w:r w:rsidRPr="00510B48">
        <w:t>système</w:t>
      </w:r>
      <w:r w:rsidR="00A6293D" w:rsidRPr="00510B48">
        <w:t xml:space="preserve"> </w:t>
      </w:r>
      <w:r w:rsidRPr="00510B48">
        <w:t>de</w:t>
      </w:r>
      <w:r w:rsidR="00A6293D" w:rsidRPr="00510B48">
        <w:t xml:space="preserve"> </w:t>
      </w:r>
      <w:r w:rsidRPr="00510B48">
        <w:t>l’éducation</w:t>
      </w:r>
      <w:r w:rsidR="00A6293D" w:rsidRPr="00510B48">
        <w:t xml:space="preserve"> </w:t>
      </w:r>
      <w:r w:rsidRPr="00510B48">
        <w:t>et</w:t>
      </w:r>
      <w:r w:rsidR="00A6293D" w:rsidRPr="00510B48">
        <w:t xml:space="preserve"> </w:t>
      </w:r>
      <w:r w:rsidRPr="00510B48">
        <w:t>de</w:t>
      </w:r>
      <w:r w:rsidR="00A6293D" w:rsidRPr="00510B48">
        <w:t xml:space="preserve"> </w:t>
      </w:r>
      <w:r w:rsidRPr="00510B48">
        <w:t>l’instruction</w:t>
      </w:r>
      <w:r w:rsidR="00A6293D" w:rsidRPr="00510B48">
        <w:t xml:space="preserve"> </w:t>
      </w:r>
      <w:r w:rsidRPr="00510B48">
        <w:t>garantit</w:t>
      </w:r>
      <w:r w:rsidR="00A6293D" w:rsidRPr="00510B48">
        <w:t xml:space="preserve"> </w:t>
      </w:r>
      <w:r w:rsidRPr="00510B48">
        <w:t>à</w:t>
      </w:r>
      <w:r w:rsidR="00A6293D" w:rsidRPr="00510B48">
        <w:t xml:space="preserve"> </w:t>
      </w:r>
      <w:r w:rsidRPr="00510B48">
        <w:t>tous</w:t>
      </w:r>
      <w:r w:rsidR="00A6293D" w:rsidRPr="00510B48">
        <w:t xml:space="preserve"> </w:t>
      </w:r>
      <w:r w:rsidRPr="00510B48">
        <w:t>les</w:t>
      </w:r>
      <w:r w:rsidR="00A6293D" w:rsidRPr="00510B48">
        <w:t xml:space="preserve"> </w:t>
      </w:r>
      <w:r w:rsidRPr="00510B48">
        <w:t>enfants</w:t>
      </w:r>
      <w:r w:rsidR="00A6293D" w:rsidRPr="00510B48">
        <w:t xml:space="preserve"> </w:t>
      </w:r>
      <w:r w:rsidRPr="00510B48">
        <w:t>le</w:t>
      </w:r>
      <w:r w:rsidR="00A6293D" w:rsidRPr="00510B48">
        <w:t xml:space="preserve"> </w:t>
      </w:r>
      <w:r w:rsidRPr="00510B48">
        <w:t>même</w:t>
      </w:r>
      <w:r w:rsidR="00A6293D" w:rsidRPr="00510B48">
        <w:t xml:space="preserve"> </w:t>
      </w:r>
      <w:r w:rsidRPr="00510B48">
        <w:t>droit</w:t>
      </w:r>
      <w:r w:rsidR="00A6293D" w:rsidRPr="00510B48">
        <w:t xml:space="preserve"> </w:t>
      </w:r>
      <w:r w:rsidRPr="00510B48">
        <w:t>à</w:t>
      </w:r>
      <w:r w:rsidR="00A6293D" w:rsidRPr="00510B48">
        <w:t xml:space="preserve"> </w:t>
      </w:r>
      <w:r w:rsidRPr="00510B48">
        <w:t>l’éducation</w:t>
      </w:r>
      <w:r w:rsidR="00A6293D" w:rsidRPr="00510B48">
        <w:t xml:space="preserve"> </w:t>
      </w:r>
      <w:r w:rsidRPr="00510B48">
        <w:t>et</w:t>
      </w:r>
      <w:r w:rsidR="00A6293D" w:rsidRPr="00510B48">
        <w:t xml:space="preserve"> </w:t>
      </w:r>
      <w:r w:rsidRPr="00510B48">
        <w:t>le</w:t>
      </w:r>
      <w:r w:rsidR="00A6293D" w:rsidRPr="00510B48">
        <w:t xml:space="preserve"> </w:t>
      </w:r>
      <w:r w:rsidRPr="00510B48">
        <w:t>droit</w:t>
      </w:r>
      <w:r w:rsidR="00A6293D" w:rsidRPr="00510B48">
        <w:t xml:space="preserve"> </w:t>
      </w:r>
      <w:r w:rsidRPr="00510B48">
        <w:t>d’accéder</w:t>
      </w:r>
      <w:r w:rsidR="00A6293D" w:rsidRPr="00510B48">
        <w:t xml:space="preserve"> </w:t>
      </w:r>
      <w:r w:rsidRPr="00510B48">
        <w:t>à</w:t>
      </w:r>
      <w:r w:rsidR="00A6293D" w:rsidRPr="00510B48">
        <w:t xml:space="preserve"> </w:t>
      </w:r>
      <w:r w:rsidRPr="00510B48">
        <w:t>l’instruction</w:t>
      </w:r>
      <w:r w:rsidR="00A6293D" w:rsidRPr="00510B48">
        <w:t xml:space="preserve"> </w:t>
      </w:r>
      <w:r w:rsidRPr="00510B48">
        <w:t>et</w:t>
      </w:r>
      <w:r w:rsidR="00A6293D" w:rsidRPr="00510B48">
        <w:t xml:space="preserve"> </w:t>
      </w:r>
      <w:r w:rsidRPr="00510B48">
        <w:t>à</w:t>
      </w:r>
      <w:r w:rsidR="00A6293D" w:rsidRPr="00510B48">
        <w:t xml:space="preserve"> </w:t>
      </w:r>
      <w:r w:rsidRPr="00510B48">
        <w:t>l’éducation</w:t>
      </w:r>
      <w:r w:rsidR="00A6293D" w:rsidRPr="00510B48">
        <w:t xml:space="preserve"> </w:t>
      </w:r>
      <w:r w:rsidRPr="00510B48">
        <w:t>sans</w:t>
      </w:r>
      <w:r w:rsidR="00A6293D" w:rsidRPr="00510B48">
        <w:t xml:space="preserve"> </w:t>
      </w:r>
      <w:r w:rsidRPr="00510B48">
        <w:t>discrimination</w:t>
      </w:r>
      <w:r w:rsidR="00A6293D" w:rsidRPr="00510B48">
        <w:t xml:space="preserve"> </w:t>
      </w:r>
      <w:r w:rsidRPr="00510B48">
        <w:t>ni</w:t>
      </w:r>
      <w:r w:rsidR="00A6293D" w:rsidRPr="00510B48">
        <w:t xml:space="preserve"> </w:t>
      </w:r>
      <w:r w:rsidRPr="00510B48">
        <w:t>ségrégation</w:t>
      </w:r>
      <w:r w:rsidR="00A6293D" w:rsidRPr="00510B48">
        <w:t xml:space="preserve"> </w:t>
      </w:r>
      <w:r w:rsidRPr="00510B48">
        <w:t>pour</w:t>
      </w:r>
      <w:r w:rsidR="00A6293D" w:rsidRPr="00510B48">
        <w:t xml:space="preserve"> </w:t>
      </w:r>
      <w:r w:rsidRPr="00510B48">
        <w:t>quelque</w:t>
      </w:r>
      <w:r w:rsidR="00A6293D" w:rsidRPr="00510B48">
        <w:t xml:space="preserve"> </w:t>
      </w:r>
      <w:r w:rsidRPr="00510B48">
        <w:t>motif</w:t>
      </w:r>
      <w:r w:rsidR="00A6293D" w:rsidRPr="00510B48">
        <w:t xml:space="preserve"> </w:t>
      </w:r>
      <w:r w:rsidRPr="00510B48">
        <w:t>que</w:t>
      </w:r>
      <w:r w:rsidR="00A6293D" w:rsidRPr="00510B48">
        <w:t xml:space="preserve"> </w:t>
      </w:r>
      <w:r w:rsidRPr="00510B48">
        <w:t>ce</w:t>
      </w:r>
      <w:r w:rsidR="00A6293D" w:rsidRPr="00510B48">
        <w:t xml:space="preserve"> </w:t>
      </w:r>
      <w:r w:rsidRPr="00510B48">
        <w:t>soit</w:t>
      </w:r>
      <w:r w:rsidR="00601D40" w:rsidRPr="00510B48">
        <w:t>.</w:t>
      </w:r>
      <w:r w:rsidR="00A6293D" w:rsidRPr="00510B48">
        <w:t xml:space="preserve"> </w:t>
      </w:r>
      <w:r w:rsidRPr="00510B48">
        <w:t>Des</w:t>
      </w:r>
      <w:r w:rsidR="00A6293D" w:rsidRPr="00510B48">
        <w:t xml:space="preserve"> </w:t>
      </w:r>
      <w:r w:rsidRPr="00510B48">
        <w:t>commissions</w:t>
      </w:r>
      <w:r w:rsidR="00A6293D" w:rsidRPr="00510B48">
        <w:t xml:space="preserve"> </w:t>
      </w:r>
      <w:r w:rsidRPr="00510B48">
        <w:t>mixtes</w:t>
      </w:r>
      <w:r w:rsidR="00A6293D" w:rsidRPr="00510B48">
        <w:t xml:space="preserve"> </w:t>
      </w:r>
      <w:r w:rsidRPr="00510B48">
        <w:t>interviennent</w:t>
      </w:r>
      <w:r w:rsidR="00A6293D" w:rsidRPr="00510B48">
        <w:t xml:space="preserve"> </w:t>
      </w:r>
      <w:r w:rsidRPr="00510B48">
        <w:t>au</w:t>
      </w:r>
      <w:r w:rsidR="00A6293D" w:rsidRPr="00510B48">
        <w:t xml:space="preserve"> </w:t>
      </w:r>
      <w:r w:rsidRPr="00510B48">
        <w:t>niveau</w:t>
      </w:r>
      <w:r w:rsidR="00A6293D" w:rsidRPr="00510B48">
        <w:t xml:space="preserve"> </w:t>
      </w:r>
      <w:r w:rsidRPr="00510B48">
        <w:t>local</w:t>
      </w:r>
      <w:r w:rsidR="00A6293D" w:rsidRPr="00510B48">
        <w:t xml:space="preserve"> </w:t>
      </w:r>
      <w:r w:rsidRPr="00510B48">
        <w:t>et</w:t>
      </w:r>
      <w:r w:rsidR="00A6293D" w:rsidRPr="00510B48">
        <w:t xml:space="preserve"> </w:t>
      </w:r>
      <w:r w:rsidRPr="00510B48">
        <w:t>un</w:t>
      </w:r>
      <w:r w:rsidR="00A6293D" w:rsidRPr="00510B48">
        <w:t xml:space="preserve"> </w:t>
      </w:r>
      <w:r w:rsidRPr="00510B48">
        <w:t>ensemble</w:t>
      </w:r>
      <w:r w:rsidR="00A6293D" w:rsidRPr="00510B48">
        <w:t xml:space="preserve"> </w:t>
      </w:r>
      <w:r w:rsidRPr="00510B48">
        <w:t>de</w:t>
      </w:r>
      <w:r w:rsidR="00A6293D" w:rsidRPr="00510B48">
        <w:t xml:space="preserve"> </w:t>
      </w:r>
      <w:r w:rsidRPr="00510B48">
        <w:t>mesures</w:t>
      </w:r>
      <w:r w:rsidR="00A6293D" w:rsidRPr="00510B48">
        <w:t xml:space="preserve"> </w:t>
      </w:r>
      <w:r w:rsidRPr="00510B48">
        <w:t>d’appui</w:t>
      </w:r>
      <w:r w:rsidR="00A6293D" w:rsidRPr="00510B48">
        <w:t xml:space="preserve"> </w:t>
      </w:r>
      <w:r w:rsidRPr="00510B48">
        <w:t>sont</w:t>
      </w:r>
      <w:r w:rsidR="00A6293D" w:rsidRPr="00510B48">
        <w:t xml:space="preserve"> </w:t>
      </w:r>
      <w:r w:rsidRPr="00510B48">
        <w:t>prévues</w:t>
      </w:r>
      <w:r w:rsidR="00A6293D" w:rsidRPr="00510B48">
        <w:t xml:space="preserve"> </w:t>
      </w:r>
      <w:r w:rsidRPr="00510B48">
        <w:t>pour</w:t>
      </w:r>
      <w:r w:rsidR="00A6293D" w:rsidRPr="00510B48">
        <w:t xml:space="preserve"> </w:t>
      </w:r>
      <w:r w:rsidRPr="00510B48">
        <w:t>les</w:t>
      </w:r>
      <w:r w:rsidR="00A6293D" w:rsidRPr="00510B48">
        <w:t xml:space="preserve"> </w:t>
      </w:r>
      <w:r w:rsidRPr="00510B48">
        <w:t>enfants</w:t>
      </w:r>
      <w:r w:rsidR="00A6293D" w:rsidRPr="00510B48">
        <w:t xml:space="preserve"> </w:t>
      </w:r>
      <w:r w:rsidRPr="00510B48">
        <w:t>(avec,</w:t>
      </w:r>
      <w:r w:rsidR="00A6293D" w:rsidRPr="00510B48">
        <w:t xml:space="preserve"> </w:t>
      </w:r>
      <w:r w:rsidRPr="00510B48">
        <w:t>par</w:t>
      </w:r>
      <w:r w:rsidR="00A6293D" w:rsidRPr="00510B48">
        <w:t xml:space="preserve"> </w:t>
      </w:r>
      <w:r w:rsidRPr="00510B48">
        <w:t>exemple,</w:t>
      </w:r>
      <w:r w:rsidR="00A6293D" w:rsidRPr="00510B48">
        <w:t xml:space="preserve"> </w:t>
      </w:r>
      <w:r w:rsidRPr="00510B48">
        <w:t>un</w:t>
      </w:r>
      <w:r w:rsidR="00A6293D" w:rsidRPr="00510B48">
        <w:t xml:space="preserve"> </w:t>
      </w:r>
      <w:r w:rsidRPr="00510B48">
        <w:t>enseignement</w:t>
      </w:r>
      <w:r w:rsidR="00A6293D" w:rsidRPr="00510B48">
        <w:t xml:space="preserve"> </w:t>
      </w:r>
      <w:r w:rsidRPr="00510B48">
        <w:t>personnalisé</w:t>
      </w:r>
      <w:r w:rsidR="00A6293D" w:rsidRPr="00510B48">
        <w:t xml:space="preserve"> </w:t>
      </w:r>
      <w:r w:rsidRPr="00510B48">
        <w:t>grâce</w:t>
      </w:r>
      <w:r w:rsidR="00A6293D" w:rsidRPr="00510B48">
        <w:t xml:space="preserve"> </w:t>
      </w:r>
      <w:r w:rsidRPr="00510B48">
        <w:t>au</w:t>
      </w:r>
      <w:r w:rsidR="00A6293D" w:rsidRPr="00510B48">
        <w:t xml:space="preserve"> </w:t>
      </w:r>
      <w:r w:rsidRPr="00510B48">
        <w:t>programme</w:t>
      </w:r>
      <w:r w:rsidR="00A6293D" w:rsidRPr="00510B48">
        <w:t xml:space="preserve"> </w:t>
      </w:r>
      <w:r w:rsidRPr="00510B48">
        <w:t>d’éducation</w:t>
      </w:r>
      <w:r w:rsidR="00A6293D" w:rsidRPr="00510B48">
        <w:t xml:space="preserve"> </w:t>
      </w:r>
      <w:r w:rsidRPr="00510B48">
        <w:t>individualisée</w:t>
      </w:r>
      <w:r w:rsidR="008D2B80">
        <w:t xml:space="preserve"> − </w:t>
      </w:r>
      <w:r w:rsidRPr="00510B48">
        <w:t>PEI)</w:t>
      </w:r>
      <w:r w:rsidR="00601D40" w:rsidRPr="00510B48">
        <w:t>.</w:t>
      </w:r>
      <w:r w:rsidR="00A6293D" w:rsidRPr="00510B48">
        <w:t xml:space="preserve"> </w:t>
      </w:r>
      <w:r w:rsidRPr="00510B48">
        <w:t>Des</w:t>
      </w:r>
      <w:r w:rsidR="00A6293D" w:rsidRPr="00510B48">
        <w:t xml:space="preserve"> </w:t>
      </w:r>
      <w:r w:rsidRPr="00510B48">
        <w:t>mesures</w:t>
      </w:r>
      <w:r w:rsidR="00A6293D" w:rsidRPr="00510B48">
        <w:t xml:space="preserve"> </w:t>
      </w:r>
      <w:r w:rsidRPr="00510B48">
        <w:t>de</w:t>
      </w:r>
      <w:r w:rsidR="00A6293D" w:rsidRPr="00510B48">
        <w:t xml:space="preserve"> </w:t>
      </w:r>
      <w:r w:rsidRPr="00510B48">
        <w:t>discrimination</w:t>
      </w:r>
      <w:r w:rsidR="00A6293D" w:rsidRPr="00510B48">
        <w:t xml:space="preserve"> </w:t>
      </w:r>
      <w:r w:rsidRPr="00510B48">
        <w:t>positive</w:t>
      </w:r>
      <w:r w:rsidR="00A6293D" w:rsidRPr="00510B48">
        <w:t xml:space="preserve"> </w:t>
      </w:r>
      <w:r w:rsidRPr="00510B48">
        <w:t>sont</w:t>
      </w:r>
      <w:r w:rsidR="00A6293D" w:rsidRPr="00510B48">
        <w:t xml:space="preserve"> </w:t>
      </w:r>
      <w:r w:rsidRPr="00510B48">
        <w:t>mises</w:t>
      </w:r>
      <w:r w:rsidR="00A6293D" w:rsidRPr="00510B48">
        <w:t xml:space="preserve"> </w:t>
      </w:r>
      <w:r w:rsidRPr="00510B48">
        <w:t>en</w:t>
      </w:r>
      <w:r w:rsidR="00A6293D" w:rsidRPr="00510B48">
        <w:t xml:space="preserve"> </w:t>
      </w:r>
      <w:r w:rsidRPr="00510B48">
        <w:t>œuvre</w:t>
      </w:r>
      <w:r w:rsidR="00A6293D" w:rsidRPr="00510B48">
        <w:t xml:space="preserve"> </w:t>
      </w:r>
      <w:r w:rsidRPr="00510B48">
        <w:t>pour</w:t>
      </w:r>
      <w:r w:rsidR="00A6293D" w:rsidRPr="00510B48">
        <w:t xml:space="preserve"> </w:t>
      </w:r>
      <w:r w:rsidRPr="00510B48">
        <w:t>favoriser</w:t>
      </w:r>
      <w:r w:rsidR="00A6293D" w:rsidRPr="00510B48">
        <w:t xml:space="preserve"> </w:t>
      </w:r>
      <w:r w:rsidRPr="00510B48">
        <w:t>l’inscription</w:t>
      </w:r>
      <w:r w:rsidR="00A6293D" w:rsidRPr="00510B48">
        <w:t xml:space="preserve"> </w:t>
      </w:r>
      <w:r w:rsidRPr="00510B48">
        <w:t>des</w:t>
      </w:r>
      <w:r w:rsidR="00A6293D" w:rsidRPr="00510B48">
        <w:t xml:space="preserve"> </w:t>
      </w:r>
      <w:r w:rsidRPr="00510B48">
        <w:t>élèves</w:t>
      </w:r>
      <w:r w:rsidR="00A6293D" w:rsidRPr="00510B48">
        <w:t xml:space="preserve"> </w:t>
      </w:r>
      <w:r w:rsidRPr="00510B48">
        <w:t>handicapés</w:t>
      </w:r>
      <w:r w:rsidR="00A6293D" w:rsidRPr="00510B48">
        <w:t xml:space="preserve"> </w:t>
      </w:r>
      <w:r w:rsidRPr="00510B48">
        <w:t>et</w:t>
      </w:r>
      <w:r w:rsidR="00A6293D" w:rsidRPr="00510B48">
        <w:t xml:space="preserve"> </w:t>
      </w:r>
      <w:r w:rsidRPr="00510B48">
        <w:t>une</w:t>
      </w:r>
      <w:r w:rsidR="00A6293D" w:rsidRPr="00510B48">
        <w:t xml:space="preserve"> </w:t>
      </w:r>
      <w:r w:rsidRPr="00510B48">
        <w:t>formation</w:t>
      </w:r>
      <w:r w:rsidR="00A6293D" w:rsidRPr="00510B48">
        <w:t xml:space="preserve"> </w:t>
      </w:r>
      <w:r w:rsidRPr="00510B48">
        <w:t>sur</w:t>
      </w:r>
      <w:r w:rsidR="00A6293D" w:rsidRPr="00510B48">
        <w:t xml:space="preserve"> </w:t>
      </w:r>
      <w:r w:rsidRPr="00510B48">
        <w:t>l’éducation</w:t>
      </w:r>
      <w:r w:rsidR="00A6293D" w:rsidRPr="00510B48">
        <w:t xml:space="preserve"> </w:t>
      </w:r>
      <w:r w:rsidRPr="00510B48">
        <w:t>inclusive</w:t>
      </w:r>
      <w:r w:rsidR="00A6293D" w:rsidRPr="00510B48">
        <w:t xml:space="preserve"> </w:t>
      </w:r>
      <w:r w:rsidRPr="00510B48">
        <w:t>est</w:t>
      </w:r>
      <w:r w:rsidR="00A6293D" w:rsidRPr="00510B48">
        <w:t xml:space="preserve"> </w:t>
      </w:r>
      <w:r w:rsidRPr="00510B48">
        <w:t>dispensée</w:t>
      </w:r>
      <w:r w:rsidR="00A6293D" w:rsidRPr="00510B48">
        <w:t xml:space="preserve"> </w:t>
      </w:r>
      <w:r w:rsidRPr="00510B48">
        <w:t>aux</w:t>
      </w:r>
      <w:r w:rsidR="00A6293D" w:rsidRPr="00510B48">
        <w:t xml:space="preserve"> </w:t>
      </w:r>
      <w:r w:rsidRPr="00510B48">
        <w:t>enseignants</w:t>
      </w:r>
      <w:r w:rsidR="00A6293D" w:rsidRPr="00510B48">
        <w:t xml:space="preserve"> </w:t>
      </w:r>
      <w:r w:rsidRPr="00510B48">
        <w:t>et</w:t>
      </w:r>
      <w:r w:rsidR="00A6293D" w:rsidRPr="00510B48">
        <w:t xml:space="preserve"> </w:t>
      </w:r>
      <w:r w:rsidRPr="00510B48">
        <w:t>autres</w:t>
      </w:r>
      <w:r w:rsidR="00A6293D" w:rsidRPr="00510B48">
        <w:t xml:space="preserve"> </w:t>
      </w:r>
      <w:r w:rsidRPr="00510B48">
        <w:t>personnels</w:t>
      </w:r>
      <w:r w:rsidR="00A6293D" w:rsidRPr="00510B48">
        <w:t xml:space="preserve"> </w:t>
      </w:r>
      <w:r w:rsidRPr="00510B48">
        <w:t>pédagogiques.</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3247"/>
        <w:gridCol w:w="2847"/>
      </w:tblGrid>
      <w:tr w:rsidR="00510B48" w:rsidRPr="00510B48" w14:paraId="3AC057D4" w14:textId="77777777" w:rsidTr="00EE4A51">
        <w:trPr>
          <w:tblHeader/>
        </w:trPr>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63AC7E1" w14:textId="37254E46" w:rsidR="00222975" w:rsidRPr="00510B48" w:rsidRDefault="00222975" w:rsidP="00EE4A51">
            <w:pPr>
              <w:suppressAutoHyphens w:val="0"/>
              <w:spacing w:before="80" w:after="80" w:line="200" w:lineRule="exact"/>
              <w:rPr>
                <w:i/>
                <w:sz w:val="16"/>
              </w:rPr>
            </w:pPr>
            <w:r w:rsidRPr="00510B48">
              <w:rPr>
                <w:i/>
                <w:sz w:val="16"/>
              </w:rPr>
              <w:t>Année</w:t>
            </w:r>
            <w:r w:rsidR="00A6293D" w:rsidRPr="00510B48">
              <w:rPr>
                <w:i/>
                <w:sz w:val="16"/>
              </w:rPr>
              <w:t xml:space="preserve"> </w:t>
            </w:r>
            <w:r w:rsidRPr="00510B48">
              <w:rPr>
                <w:i/>
                <w:sz w:val="16"/>
              </w:rPr>
              <w:t>scolaire</w:t>
            </w:r>
          </w:p>
        </w:tc>
        <w:tc>
          <w:tcPr>
            <w:tcW w:w="324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812BE92" w14:textId="6B0EB15F" w:rsidR="00222975" w:rsidRPr="00510B48" w:rsidRDefault="00222975" w:rsidP="00EE4A51">
            <w:pPr>
              <w:suppressAutoHyphens w:val="0"/>
              <w:spacing w:before="80" w:after="80" w:line="200" w:lineRule="exact"/>
              <w:jc w:val="right"/>
              <w:rPr>
                <w:i/>
                <w:sz w:val="16"/>
              </w:rPr>
            </w:pPr>
            <w:r w:rsidRPr="00510B48">
              <w:rPr>
                <w:i/>
                <w:sz w:val="16"/>
              </w:rPr>
              <w:t>PEI-1</w:t>
            </w:r>
          </w:p>
        </w:tc>
        <w:tc>
          <w:tcPr>
            <w:tcW w:w="284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25AF3C" w14:textId="77777777" w:rsidR="00222975" w:rsidRPr="00510B48" w:rsidRDefault="00222975" w:rsidP="00EE4A51">
            <w:pPr>
              <w:suppressAutoHyphens w:val="0"/>
              <w:spacing w:before="80" w:after="80" w:line="200" w:lineRule="exact"/>
              <w:jc w:val="right"/>
              <w:rPr>
                <w:i/>
                <w:sz w:val="16"/>
              </w:rPr>
            </w:pPr>
            <w:r w:rsidRPr="00510B48">
              <w:rPr>
                <w:i/>
                <w:sz w:val="16"/>
              </w:rPr>
              <w:t>PEI-2</w:t>
            </w:r>
          </w:p>
        </w:tc>
      </w:tr>
      <w:tr w:rsidR="00510B48" w:rsidRPr="00510B48" w14:paraId="708588E5" w14:textId="77777777" w:rsidTr="00EE4A51">
        <w:tc>
          <w:tcPr>
            <w:tcW w:w="1276" w:type="dxa"/>
            <w:tcBorders>
              <w:top w:val="single" w:sz="12" w:space="0" w:color="auto"/>
            </w:tcBorders>
            <w:shd w:val="clear" w:color="auto" w:fill="auto"/>
            <w:tcMar>
              <w:top w:w="0" w:type="dxa"/>
              <w:left w:w="0" w:type="dxa"/>
              <w:bottom w:w="0" w:type="dxa"/>
              <w:right w:w="0" w:type="dxa"/>
            </w:tcMar>
            <w:hideMark/>
          </w:tcPr>
          <w:p w14:paraId="7FF64158" w14:textId="77777777" w:rsidR="00222975" w:rsidRPr="00510B48" w:rsidRDefault="00222975" w:rsidP="00EE4A51">
            <w:pPr>
              <w:suppressAutoHyphens w:val="0"/>
              <w:spacing w:before="40" w:after="40" w:line="220" w:lineRule="exact"/>
              <w:rPr>
                <w:sz w:val="18"/>
              </w:rPr>
            </w:pPr>
            <w:r w:rsidRPr="00510B48">
              <w:rPr>
                <w:sz w:val="18"/>
              </w:rPr>
              <w:t>2016/17</w:t>
            </w:r>
          </w:p>
        </w:tc>
        <w:tc>
          <w:tcPr>
            <w:tcW w:w="3247" w:type="dxa"/>
            <w:tcBorders>
              <w:top w:val="single" w:sz="12" w:space="0" w:color="auto"/>
            </w:tcBorders>
            <w:shd w:val="clear" w:color="auto" w:fill="auto"/>
            <w:tcMar>
              <w:top w:w="0" w:type="dxa"/>
              <w:left w:w="0" w:type="dxa"/>
              <w:bottom w:w="0" w:type="dxa"/>
              <w:right w:w="0" w:type="dxa"/>
            </w:tcMar>
            <w:vAlign w:val="bottom"/>
            <w:hideMark/>
          </w:tcPr>
          <w:p w14:paraId="2535CB4D" w14:textId="4FB2E334" w:rsidR="00222975" w:rsidRPr="00510B48" w:rsidRDefault="00222975" w:rsidP="00EE4A51">
            <w:pPr>
              <w:suppressAutoHyphens w:val="0"/>
              <w:spacing w:before="40" w:after="40" w:line="220" w:lineRule="exact"/>
              <w:jc w:val="right"/>
              <w:rPr>
                <w:sz w:val="18"/>
              </w:rPr>
            </w:pPr>
            <w:r w:rsidRPr="00510B48">
              <w:rPr>
                <w:sz w:val="18"/>
              </w:rPr>
              <w:t>9</w:t>
            </w:r>
            <w:r w:rsidR="00A6293D" w:rsidRPr="00510B48">
              <w:rPr>
                <w:sz w:val="18"/>
              </w:rPr>
              <w:t xml:space="preserve"> </w:t>
            </w:r>
            <w:r w:rsidRPr="00510B48">
              <w:rPr>
                <w:sz w:val="18"/>
              </w:rPr>
              <w:t>285</w:t>
            </w:r>
          </w:p>
        </w:tc>
        <w:tc>
          <w:tcPr>
            <w:tcW w:w="2847" w:type="dxa"/>
            <w:tcBorders>
              <w:top w:val="single" w:sz="12" w:space="0" w:color="auto"/>
            </w:tcBorders>
            <w:shd w:val="clear" w:color="auto" w:fill="auto"/>
            <w:tcMar>
              <w:top w:w="0" w:type="dxa"/>
              <w:left w:w="0" w:type="dxa"/>
              <w:bottom w:w="0" w:type="dxa"/>
              <w:right w:w="0" w:type="dxa"/>
            </w:tcMar>
            <w:vAlign w:val="bottom"/>
            <w:hideMark/>
          </w:tcPr>
          <w:p w14:paraId="1BC5060B" w14:textId="04424427" w:rsidR="00222975" w:rsidRPr="00510B48" w:rsidRDefault="00222975" w:rsidP="00EE4A51">
            <w:pPr>
              <w:suppressAutoHyphens w:val="0"/>
              <w:spacing w:before="40" w:after="40" w:line="220" w:lineRule="exact"/>
              <w:jc w:val="right"/>
              <w:rPr>
                <w:sz w:val="18"/>
              </w:rPr>
            </w:pPr>
            <w:r w:rsidRPr="00510B48">
              <w:rPr>
                <w:sz w:val="18"/>
              </w:rPr>
              <w:t>10</w:t>
            </w:r>
            <w:r w:rsidR="00A6293D" w:rsidRPr="00510B48">
              <w:rPr>
                <w:sz w:val="18"/>
              </w:rPr>
              <w:t xml:space="preserve"> </w:t>
            </w:r>
            <w:r w:rsidRPr="00510B48">
              <w:rPr>
                <w:sz w:val="18"/>
              </w:rPr>
              <w:t>269</w:t>
            </w:r>
          </w:p>
        </w:tc>
      </w:tr>
      <w:tr w:rsidR="00510B48" w:rsidRPr="00510B48" w14:paraId="26AFFD63" w14:textId="77777777" w:rsidTr="00EE4A51">
        <w:tc>
          <w:tcPr>
            <w:tcW w:w="1276" w:type="dxa"/>
            <w:shd w:val="clear" w:color="auto" w:fill="auto"/>
            <w:tcMar>
              <w:top w:w="0" w:type="dxa"/>
              <w:left w:w="0" w:type="dxa"/>
              <w:bottom w:w="0" w:type="dxa"/>
              <w:right w:w="0" w:type="dxa"/>
            </w:tcMar>
            <w:hideMark/>
          </w:tcPr>
          <w:p w14:paraId="4DE19C2C" w14:textId="77777777" w:rsidR="00222975" w:rsidRPr="00510B48" w:rsidRDefault="00222975" w:rsidP="00EE4A51">
            <w:pPr>
              <w:suppressAutoHyphens w:val="0"/>
              <w:spacing w:before="40" w:after="40" w:line="220" w:lineRule="exact"/>
              <w:rPr>
                <w:sz w:val="18"/>
              </w:rPr>
            </w:pPr>
            <w:r w:rsidRPr="00510B48">
              <w:rPr>
                <w:sz w:val="18"/>
              </w:rPr>
              <w:t>2017/18</w:t>
            </w:r>
          </w:p>
        </w:tc>
        <w:tc>
          <w:tcPr>
            <w:tcW w:w="3247" w:type="dxa"/>
            <w:shd w:val="clear" w:color="auto" w:fill="auto"/>
            <w:tcMar>
              <w:top w:w="0" w:type="dxa"/>
              <w:left w:w="0" w:type="dxa"/>
              <w:bottom w:w="0" w:type="dxa"/>
              <w:right w:w="0" w:type="dxa"/>
            </w:tcMar>
            <w:vAlign w:val="bottom"/>
            <w:hideMark/>
          </w:tcPr>
          <w:p w14:paraId="63311BE0" w14:textId="3171D21B" w:rsidR="00222975" w:rsidRPr="00510B48" w:rsidRDefault="00222975" w:rsidP="00EE4A51">
            <w:pPr>
              <w:suppressAutoHyphens w:val="0"/>
              <w:spacing w:before="40" w:after="40" w:line="220" w:lineRule="exact"/>
              <w:jc w:val="right"/>
              <w:rPr>
                <w:sz w:val="18"/>
              </w:rPr>
            </w:pPr>
            <w:r w:rsidRPr="00510B48">
              <w:rPr>
                <w:sz w:val="18"/>
              </w:rPr>
              <w:t>10</w:t>
            </w:r>
            <w:r w:rsidR="00A6293D" w:rsidRPr="00510B48">
              <w:rPr>
                <w:sz w:val="18"/>
              </w:rPr>
              <w:t xml:space="preserve"> </w:t>
            </w:r>
            <w:r w:rsidRPr="00510B48">
              <w:rPr>
                <w:sz w:val="18"/>
              </w:rPr>
              <w:t>582</w:t>
            </w:r>
          </w:p>
        </w:tc>
        <w:tc>
          <w:tcPr>
            <w:tcW w:w="2847" w:type="dxa"/>
            <w:shd w:val="clear" w:color="auto" w:fill="auto"/>
            <w:tcMar>
              <w:top w:w="0" w:type="dxa"/>
              <w:left w:w="0" w:type="dxa"/>
              <w:bottom w:w="0" w:type="dxa"/>
              <w:right w:w="0" w:type="dxa"/>
            </w:tcMar>
            <w:vAlign w:val="bottom"/>
            <w:hideMark/>
          </w:tcPr>
          <w:p w14:paraId="6E073CAF" w14:textId="7A0DCC37" w:rsidR="00222975" w:rsidRPr="00510B48" w:rsidRDefault="00222975" w:rsidP="00EE4A51">
            <w:pPr>
              <w:suppressAutoHyphens w:val="0"/>
              <w:spacing w:before="40" w:after="40" w:line="220" w:lineRule="exact"/>
              <w:jc w:val="right"/>
              <w:rPr>
                <w:sz w:val="18"/>
              </w:rPr>
            </w:pPr>
            <w:r w:rsidRPr="00510B48">
              <w:rPr>
                <w:sz w:val="18"/>
              </w:rPr>
              <w:t>11</w:t>
            </w:r>
            <w:r w:rsidR="00A6293D" w:rsidRPr="00510B48">
              <w:rPr>
                <w:sz w:val="18"/>
              </w:rPr>
              <w:t xml:space="preserve"> </w:t>
            </w:r>
            <w:r w:rsidRPr="00510B48">
              <w:rPr>
                <w:sz w:val="18"/>
              </w:rPr>
              <w:t>771</w:t>
            </w:r>
          </w:p>
        </w:tc>
      </w:tr>
      <w:tr w:rsidR="00510B48" w:rsidRPr="00510B48" w14:paraId="69AA2E09" w14:textId="77777777" w:rsidTr="00EE4A51">
        <w:tc>
          <w:tcPr>
            <w:tcW w:w="1276" w:type="dxa"/>
            <w:tcBorders>
              <w:bottom w:val="single" w:sz="12" w:space="0" w:color="auto"/>
            </w:tcBorders>
            <w:shd w:val="clear" w:color="auto" w:fill="auto"/>
            <w:tcMar>
              <w:top w:w="0" w:type="dxa"/>
              <w:left w:w="0" w:type="dxa"/>
              <w:bottom w:w="0" w:type="dxa"/>
              <w:right w:w="0" w:type="dxa"/>
            </w:tcMar>
            <w:hideMark/>
          </w:tcPr>
          <w:p w14:paraId="48988386" w14:textId="77777777" w:rsidR="00222975" w:rsidRPr="00510B48" w:rsidRDefault="00222975" w:rsidP="00EE4A51">
            <w:pPr>
              <w:suppressAutoHyphens w:val="0"/>
              <w:spacing w:before="40" w:after="40" w:line="220" w:lineRule="exact"/>
              <w:rPr>
                <w:sz w:val="18"/>
              </w:rPr>
            </w:pPr>
            <w:r w:rsidRPr="00510B48">
              <w:rPr>
                <w:sz w:val="18"/>
              </w:rPr>
              <w:t>2018/19</w:t>
            </w:r>
          </w:p>
        </w:tc>
        <w:tc>
          <w:tcPr>
            <w:tcW w:w="3247" w:type="dxa"/>
            <w:tcBorders>
              <w:bottom w:val="single" w:sz="12" w:space="0" w:color="auto"/>
            </w:tcBorders>
            <w:shd w:val="clear" w:color="auto" w:fill="auto"/>
            <w:tcMar>
              <w:top w:w="0" w:type="dxa"/>
              <w:left w:w="0" w:type="dxa"/>
              <w:bottom w:w="0" w:type="dxa"/>
              <w:right w:w="0" w:type="dxa"/>
            </w:tcMar>
            <w:vAlign w:val="bottom"/>
            <w:hideMark/>
          </w:tcPr>
          <w:p w14:paraId="1DFA8D3D" w14:textId="517C0E4E" w:rsidR="00222975" w:rsidRPr="00510B48" w:rsidRDefault="00222975" w:rsidP="00EE4A51">
            <w:pPr>
              <w:suppressAutoHyphens w:val="0"/>
              <w:spacing w:before="40" w:after="40" w:line="220" w:lineRule="exact"/>
              <w:jc w:val="right"/>
              <w:rPr>
                <w:sz w:val="18"/>
              </w:rPr>
            </w:pPr>
            <w:r w:rsidRPr="00510B48">
              <w:rPr>
                <w:sz w:val="18"/>
              </w:rPr>
              <w:t>9</w:t>
            </w:r>
            <w:r w:rsidR="00A6293D" w:rsidRPr="00510B48">
              <w:rPr>
                <w:sz w:val="18"/>
              </w:rPr>
              <w:t xml:space="preserve"> </w:t>
            </w:r>
            <w:r w:rsidRPr="00510B48">
              <w:rPr>
                <w:sz w:val="18"/>
              </w:rPr>
              <w:t>567</w:t>
            </w:r>
          </w:p>
        </w:tc>
        <w:tc>
          <w:tcPr>
            <w:tcW w:w="2847" w:type="dxa"/>
            <w:tcBorders>
              <w:bottom w:val="single" w:sz="12" w:space="0" w:color="auto"/>
            </w:tcBorders>
            <w:shd w:val="clear" w:color="auto" w:fill="auto"/>
            <w:tcMar>
              <w:top w:w="0" w:type="dxa"/>
              <w:left w:w="0" w:type="dxa"/>
              <w:bottom w:w="0" w:type="dxa"/>
              <w:right w:w="0" w:type="dxa"/>
            </w:tcMar>
            <w:vAlign w:val="bottom"/>
            <w:hideMark/>
          </w:tcPr>
          <w:p w14:paraId="300923AB" w14:textId="18BB4118" w:rsidR="00222975" w:rsidRPr="00510B48" w:rsidRDefault="00222975" w:rsidP="00EE4A51">
            <w:pPr>
              <w:suppressAutoHyphens w:val="0"/>
              <w:spacing w:before="40" w:after="40" w:line="220" w:lineRule="exact"/>
              <w:jc w:val="right"/>
              <w:rPr>
                <w:sz w:val="18"/>
              </w:rPr>
            </w:pPr>
            <w:r w:rsidRPr="00510B48">
              <w:rPr>
                <w:sz w:val="18"/>
              </w:rPr>
              <w:t>11</w:t>
            </w:r>
            <w:r w:rsidR="00A6293D" w:rsidRPr="00510B48">
              <w:rPr>
                <w:sz w:val="18"/>
              </w:rPr>
              <w:t xml:space="preserve"> </w:t>
            </w:r>
            <w:r w:rsidRPr="00510B48">
              <w:rPr>
                <w:sz w:val="18"/>
              </w:rPr>
              <w:t>957</w:t>
            </w:r>
          </w:p>
        </w:tc>
      </w:tr>
    </w:tbl>
    <w:p w14:paraId="40B50415" w14:textId="3222F475" w:rsidR="00222975" w:rsidRPr="00510B48" w:rsidRDefault="00222975" w:rsidP="00EE4A51">
      <w:pPr>
        <w:pStyle w:val="SingleTxtG"/>
        <w:spacing w:before="120" w:after="240" w:line="220" w:lineRule="atLeast"/>
        <w:ind w:firstLine="170"/>
        <w:jc w:val="left"/>
        <w:rPr>
          <w:sz w:val="24"/>
          <w:szCs w:val="24"/>
        </w:rPr>
      </w:pPr>
      <w:r w:rsidRPr="00510B48">
        <w:rPr>
          <w:i/>
          <w:sz w:val="18"/>
          <w:szCs w:val="18"/>
        </w:rPr>
        <w:t>Source</w:t>
      </w:r>
      <w:r w:rsidR="00510B48">
        <w:rPr>
          <w:sz w:val="18"/>
          <w:szCs w:val="18"/>
        </w:rPr>
        <w:t> :</w:t>
      </w:r>
      <w:r w:rsidR="00A6293D" w:rsidRPr="00510B48">
        <w:rPr>
          <w:sz w:val="18"/>
          <w:szCs w:val="18"/>
        </w:rPr>
        <w:t xml:space="preserve"> </w:t>
      </w:r>
      <w:r w:rsidRPr="00510B48">
        <w:rPr>
          <w:sz w:val="18"/>
          <w:szCs w:val="18"/>
        </w:rPr>
        <w:t>MESTD.</w:t>
      </w:r>
    </w:p>
    <w:p w14:paraId="7B6A7A48" w14:textId="5C3A7E8B" w:rsidR="00222975" w:rsidRPr="00510B48" w:rsidRDefault="00222975" w:rsidP="00EE4A51">
      <w:pPr>
        <w:pStyle w:val="SingleTxtG"/>
      </w:pPr>
      <w:r w:rsidRPr="00510B48">
        <w:lastRenderedPageBreak/>
        <w:t>95.</w:t>
      </w:r>
      <w:r w:rsidRPr="00510B48">
        <w:tab/>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manuels</w:t>
      </w:r>
      <w:r w:rsidR="00A6293D" w:rsidRPr="00510B48">
        <w:t xml:space="preserve"> </w:t>
      </w:r>
      <w:r w:rsidRPr="00510B48">
        <w:t>gratuits</w:t>
      </w:r>
      <w:r w:rsidR="00A6293D" w:rsidRPr="00510B48">
        <w:t xml:space="preserve"> </w:t>
      </w:r>
      <w:r w:rsidRPr="00510B48">
        <w:t>adaptés</w:t>
      </w:r>
      <w:r w:rsidR="00A6293D" w:rsidRPr="00510B48">
        <w:t xml:space="preserve"> </w:t>
      </w:r>
      <w:r w:rsidRPr="00510B48">
        <w:t>pour</w:t>
      </w:r>
      <w:r w:rsidR="00A6293D" w:rsidRPr="00510B48">
        <w:t xml:space="preserve"> </w:t>
      </w:r>
      <w:r w:rsidRPr="00510B48">
        <w:t>les</w:t>
      </w:r>
      <w:r w:rsidR="00A6293D" w:rsidRPr="00510B48">
        <w:t xml:space="preserve"> </w:t>
      </w:r>
      <w:r w:rsidRPr="00510B48">
        <w:t>élèves</w:t>
      </w:r>
      <w:r w:rsidR="00A6293D" w:rsidRPr="00510B48">
        <w:t xml:space="preserve"> </w:t>
      </w:r>
      <w:r w:rsidRPr="00510B48">
        <w:t>handicapés</w:t>
      </w:r>
      <w:r w:rsidR="00A6293D" w:rsidRPr="00510B48">
        <w:t xml:space="preserve"> </w:t>
      </w:r>
      <w:r w:rsidRPr="00510B48">
        <w:t>a</w:t>
      </w:r>
      <w:r w:rsidR="00A6293D" w:rsidRPr="00510B48">
        <w:t xml:space="preserve"> </w:t>
      </w:r>
      <w:r w:rsidRPr="00510B48">
        <w:t>augmenté</w:t>
      </w:r>
      <w:r w:rsidR="00601D40" w:rsidRPr="00510B48">
        <w:t>.</w:t>
      </w:r>
      <w:r w:rsidR="00A6293D" w:rsidRPr="00510B48">
        <w:t xml:space="preserve"> </w:t>
      </w:r>
      <w:r w:rsidRPr="00510B48">
        <w:t>Depuis</w:t>
      </w:r>
      <w:r w:rsidR="00A6293D" w:rsidRPr="00510B48">
        <w:t xml:space="preserve"> </w:t>
      </w:r>
      <w:r w:rsidRPr="00510B48">
        <w:t>l’année</w:t>
      </w:r>
      <w:r w:rsidR="00A6293D" w:rsidRPr="00510B48">
        <w:t xml:space="preserve"> </w:t>
      </w:r>
      <w:r w:rsidRPr="00510B48">
        <w:t>scolaire</w:t>
      </w:r>
      <w:r w:rsidR="00A6293D" w:rsidRPr="00510B48">
        <w:t xml:space="preserve"> </w:t>
      </w:r>
      <w:r w:rsidRPr="00510B48">
        <w:t>2018/19,</w:t>
      </w:r>
      <w:r w:rsidR="00A6293D" w:rsidRPr="00510B48">
        <w:t xml:space="preserve"> </w:t>
      </w:r>
      <w:r w:rsidRPr="00510B48">
        <w:t>ces</w:t>
      </w:r>
      <w:r w:rsidR="00A6293D" w:rsidRPr="00510B48">
        <w:t xml:space="preserve"> </w:t>
      </w:r>
      <w:r w:rsidRPr="00510B48">
        <w:t>manuels</w:t>
      </w:r>
      <w:r w:rsidR="00A6293D" w:rsidRPr="00510B48">
        <w:t xml:space="preserve"> </w:t>
      </w:r>
      <w:r w:rsidRPr="00510B48">
        <w:t>sont</w:t>
      </w:r>
      <w:r w:rsidR="00A6293D" w:rsidRPr="00510B48">
        <w:t xml:space="preserve"> </w:t>
      </w:r>
      <w:r w:rsidRPr="00510B48">
        <w:t>distribués</w:t>
      </w:r>
      <w:r w:rsidR="00A6293D" w:rsidRPr="00510B48">
        <w:t xml:space="preserve"> </w:t>
      </w:r>
      <w:r w:rsidRPr="00510B48">
        <w:t>à</w:t>
      </w:r>
      <w:r w:rsidR="00A6293D" w:rsidRPr="00510B48">
        <w:t xml:space="preserve"> </w:t>
      </w:r>
      <w:r w:rsidRPr="00510B48">
        <w:t>tous</w:t>
      </w:r>
      <w:r w:rsidR="00A6293D" w:rsidRPr="00510B48">
        <w:t xml:space="preserve"> </w:t>
      </w:r>
      <w:r w:rsidRPr="00510B48">
        <w:t>les</w:t>
      </w:r>
      <w:r w:rsidR="00A6293D" w:rsidRPr="00510B48">
        <w:t xml:space="preserve"> </w:t>
      </w:r>
      <w:r w:rsidRPr="00510B48">
        <w:t>élèves</w:t>
      </w:r>
      <w:r w:rsidR="00A6293D" w:rsidRPr="00510B48">
        <w:t xml:space="preserve"> </w:t>
      </w:r>
      <w:r w:rsidRPr="00510B48">
        <w:t>atteints</w:t>
      </w:r>
      <w:r w:rsidR="00A6293D" w:rsidRPr="00510B48">
        <w:t xml:space="preserve"> </w:t>
      </w:r>
      <w:r w:rsidRPr="00510B48">
        <w:t>de</w:t>
      </w:r>
      <w:r w:rsidR="00A6293D" w:rsidRPr="00510B48">
        <w:t xml:space="preserve"> </w:t>
      </w:r>
      <w:r w:rsidRPr="00510B48">
        <w:t>troubles</w:t>
      </w:r>
      <w:r w:rsidR="00A6293D" w:rsidRPr="00510B48">
        <w:t xml:space="preserve"> </w:t>
      </w:r>
      <w:r w:rsidRPr="00510B48">
        <w:t>du</w:t>
      </w:r>
      <w:r w:rsidR="00A6293D" w:rsidRPr="00510B48">
        <w:t xml:space="preserve"> </w:t>
      </w:r>
      <w:r w:rsidRPr="00510B48">
        <w:t>développement</w:t>
      </w:r>
      <w:r w:rsidR="00A6293D" w:rsidRPr="00510B48">
        <w:t xml:space="preserve"> </w:t>
      </w:r>
      <w:r w:rsidRPr="00510B48">
        <w:t>ou</w:t>
      </w:r>
      <w:r w:rsidR="00A6293D" w:rsidRPr="00510B48">
        <w:t xml:space="preserve"> </w:t>
      </w:r>
      <w:r w:rsidRPr="00510B48">
        <w:t>d’autres</w:t>
      </w:r>
      <w:r w:rsidR="00A6293D" w:rsidRPr="00510B48">
        <w:t xml:space="preserve"> </w:t>
      </w:r>
      <w:r w:rsidRPr="00510B48">
        <w:t>handicaps,</w:t>
      </w:r>
      <w:r w:rsidR="00A6293D" w:rsidRPr="00510B48">
        <w:t xml:space="preserve"> </w:t>
      </w:r>
      <w:r w:rsidRPr="00510B48">
        <w:t>qu’ils</w:t>
      </w:r>
      <w:r w:rsidR="00A6293D" w:rsidRPr="00510B48">
        <w:t xml:space="preserve"> </w:t>
      </w:r>
      <w:r w:rsidRPr="00510B48">
        <w:t>bénéficient</w:t>
      </w:r>
      <w:r w:rsidR="00A6293D" w:rsidRPr="00510B48">
        <w:t xml:space="preserve"> </w:t>
      </w:r>
      <w:r w:rsidRPr="00510B48">
        <w:t>ou</w:t>
      </w:r>
      <w:r w:rsidR="00A6293D" w:rsidRPr="00510B48">
        <w:t xml:space="preserve"> </w:t>
      </w:r>
      <w:r w:rsidRPr="00510B48">
        <w:t>non</w:t>
      </w:r>
      <w:r w:rsidR="00A6293D" w:rsidRPr="00510B48">
        <w:t xml:space="preserve"> </w:t>
      </w:r>
      <w:r w:rsidRPr="00510B48">
        <w:t>du</w:t>
      </w:r>
      <w:r w:rsidR="00A6293D" w:rsidRPr="00510B48">
        <w:t xml:space="preserve"> </w:t>
      </w:r>
      <w:r w:rsidRPr="00510B48">
        <w:t>programme</w:t>
      </w:r>
      <w:r w:rsidR="00A6293D" w:rsidRPr="00510B48">
        <w:t xml:space="preserve"> </w:t>
      </w:r>
      <w:r w:rsidRPr="00510B48">
        <w:t>d’éducation</w:t>
      </w:r>
      <w:r w:rsidR="00A6293D" w:rsidRPr="00510B48">
        <w:t xml:space="preserve"> </w:t>
      </w:r>
      <w:r w:rsidRPr="00510B48">
        <w:t>individualisée.</w:t>
      </w:r>
    </w:p>
    <w:p w14:paraId="3EE2287F" w14:textId="0665EAC4" w:rsidR="00222975" w:rsidRPr="00510B48" w:rsidRDefault="00222975" w:rsidP="00EE4A51">
      <w:pPr>
        <w:pStyle w:val="SingleTxtG"/>
      </w:pPr>
      <w:r w:rsidRPr="00510B48">
        <w:t>96.</w:t>
      </w:r>
      <w:r w:rsidRPr="00510B48">
        <w:tab/>
        <w:t>La</w:t>
      </w:r>
      <w:r w:rsidR="00A6293D" w:rsidRPr="00510B48">
        <w:t xml:space="preserve"> </w:t>
      </w:r>
      <w:r w:rsidRPr="00510B48">
        <w:t>coopération</w:t>
      </w:r>
      <w:r w:rsidR="00A6293D" w:rsidRPr="00510B48">
        <w:t xml:space="preserve"> </w:t>
      </w:r>
      <w:r w:rsidRPr="00510B48">
        <w:t>entre</w:t>
      </w:r>
      <w:r w:rsidR="00A6293D" w:rsidRPr="00510B48">
        <w:t xml:space="preserve"> </w:t>
      </w:r>
      <w:r w:rsidRPr="00510B48">
        <w:t>les</w:t>
      </w:r>
      <w:r w:rsidR="00A6293D" w:rsidRPr="00510B48">
        <w:t xml:space="preserve"> </w:t>
      </w:r>
      <w:r w:rsidRPr="00510B48">
        <w:t>administrations</w:t>
      </w:r>
      <w:r w:rsidR="00A6293D" w:rsidRPr="00510B48">
        <w:t xml:space="preserve"> </w:t>
      </w:r>
      <w:r w:rsidRPr="00510B48">
        <w:t>dans</w:t>
      </w:r>
      <w:r w:rsidR="00A6293D" w:rsidRPr="00510B48">
        <w:t xml:space="preserve"> </w:t>
      </w:r>
      <w:r w:rsidRPr="00510B48">
        <w:t>le</w:t>
      </w:r>
      <w:r w:rsidR="00A6293D" w:rsidRPr="00510B48">
        <w:t xml:space="preserve"> </w:t>
      </w:r>
      <w:r w:rsidRPr="00510B48">
        <w:t>domaine</w:t>
      </w:r>
      <w:r w:rsidR="00A6293D" w:rsidRPr="00510B48">
        <w:t xml:space="preserve"> </w:t>
      </w:r>
      <w:r w:rsidRPr="00510B48">
        <w:t>de</w:t>
      </w:r>
      <w:r w:rsidR="00A6293D" w:rsidRPr="00510B48">
        <w:t xml:space="preserve"> </w:t>
      </w:r>
      <w:r w:rsidRPr="00510B48">
        <w:t>l’éducation</w:t>
      </w:r>
      <w:r w:rsidR="00A6293D" w:rsidRPr="00510B48">
        <w:t xml:space="preserve"> </w:t>
      </w:r>
      <w:r w:rsidRPr="00510B48">
        <w:t>inclusive</w:t>
      </w:r>
      <w:r w:rsidR="00A6293D" w:rsidRPr="00510B48">
        <w:t xml:space="preserve"> </w:t>
      </w:r>
      <w:r w:rsidRPr="00510B48">
        <w:t>a</w:t>
      </w:r>
      <w:r w:rsidR="00A6293D" w:rsidRPr="00510B48">
        <w:t xml:space="preserve"> </w:t>
      </w:r>
      <w:r w:rsidRPr="00510B48">
        <w:t>aussi</w:t>
      </w:r>
      <w:r w:rsidR="00A6293D" w:rsidRPr="00510B48">
        <w:t xml:space="preserve"> </w:t>
      </w:r>
      <w:r w:rsidRPr="00510B48">
        <w:t>bénéficié</w:t>
      </w:r>
      <w:r w:rsidR="00A6293D" w:rsidRPr="00510B48">
        <w:t xml:space="preserve"> </w:t>
      </w:r>
      <w:r w:rsidRPr="00510B48">
        <w:t>de</w:t>
      </w:r>
      <w:r w:rsidR="00A6293D" w:rsidRPr="00510B48">
        <w:t xml:space="preserve"> </w:t>
      </w:r>
      <w:r w:rsidRPr="00510B48">
        <w:t>l’établissement</w:t>
      </w:r>
      <w:r w:rsidR="00A6293D" w:rsidRPr="00510B48">
        <w:t xml:space="preserve"> </w:t>
      </w:r>
      <w:r w:rsidRPr="00510B48">
        <w:t>d’un</w:t>
      </w:r>
      <w:r w:rsidR="00A6293D" w:rsidRPr="00510B48">
        <w:t xml:space="preserve"> </w:t>
      </w:r>
      <w:r w:rsidRPr="00510B48">
        <w:t>organe</w:t>
      </w:r>
      <w:r w:rsidR="00A6293D" w:rsidRPr="00510B48">
        <w:t xml:space="preserve"> </w:t>
      </w:r>
      <w:r w:rsidRPr="00510B48">
        <w:t>conjoint</w:t>
      </w:r>
      <w:r w:rsidR="00A6293D" w:rsidRPr="00510B48">
        <w:t xml:space="preserve"> </w:t>
      </w:r>
      <w:r w:rsidRPr="00510B48">
        <w:t>chargé</w:t>
      </w:r>
      <w:r w:rsidR="00A6293D" w:rsidRPr="00510B48">
        <w:t xml:space="preserve"> </w:t>
      </w:r>
      <w:r w:rsidRPr="00510B48">
        <w:t>de</w:t>
      </w:r>
      <w:r w:rsidR="00A6293D" w:rsidRPr="00510B48">
        <w:t xml:space="preserve"> </w:t>
      </w:r>
      <w:r w:rsidRPr="00510B48">
        <w:t>favoriser</w:t>
      </w:r>
      <w:r w:rsidR="00A6293D" w:rsidRPr="00510B48">
        <w:t xml:space="preserve"> </w:t>
      </w:r>
      <w:r w:rsidRPr="00510B48">
        <w:t>l’insertion</w:t>
      </w:r>
      <w:r w:rsidR="00A6293D" w:rsidRPr="00510B48">
        <w:t xml:space="preserve"> </w:t>
      </w:r>
      <w:r w:rsidRPr="00510B48">
        <w:t>sociale,</w:t>
      </w:r>
      <w:r w:rsidR="00A6293D" w:rsidRPr="00510B48">
        <w:t xml:space="preserve"> </w:t>
      </w:r>
      <w:r w:rsidRPr="00510B48">
        <w:t>l’appui</w:t>
      </w:r>
      <w:r w:rsidR="00A6293D" w:rsidRPr="00510B48">
        <w:t xml:space="preserve"> </w:t>
      </w:r>
      <w:r w:rsidRPr="00510B48">
        <w:t>et</w:t>
      </w:r>
      <w:r w:rsidR="00A6293D" w:rsidRPr="00510B48">
        <w:t xml:space="preserve"> </w:t>
      </w:r>
      <w:r w:rsidRPr="00510B48">
        <w:t>la</w:t>
      </w:r>
      <w:r w:rsidR="00A6293D" w:rsidRPr="00510B48">
        <w:t xml:space="preserve"> </w:t>
      </w:r>
      <w:r w:rsidRPr="00510B48">
        <w:t>coordination</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des</w:t>
      </w:r>
      <w:r w:rsidR="00A6293D" w:rsidRPr="00510B48">
        <w:t xml:space="preserve"> </w:t>
      </w:r>
      <w:r w:rsidRPr="00510B48">
        <w:t>commissions</w:t>
      </w:r>
      <w:r w:rsidR="00A6293D" w:rsidRPr="00510B48">
        <w:t xml:space="preserve"> </w:t>
      </w:r>
      <w:r w:rsidRPr="00510B48">
        <w:t>mixtes</w:t>
      </w:r>
      <w:r w:rsidR="00A6293D" w:rsidRPr="00510B48">
        <w:t xml:space="preserve"> </w:t>
      </w:r>
      <w:r w:rsidRPr="00510B48">
        <w:t>pour</w:t>
      </w:r>
      <w:r w:rsidR="00A6293D" w:rsidRPr="00510B48">
        <w:t xml:space="preserve"> </w:t>
      </w:r>
      <w:r w:rsidRPr="00510B48">
        <w:t>l’évaluation</w:t>
      </w:r>
      <w:r w:rsidR="00A6293D" w:rsidRPr="00510B48">
        <w:t xml:space="preserve"> </w:t>
      </w:r>
      <w:r w:rsidRPr="00510B48">
        <w:t>des</w:t>
      </w:r>
      <w:r w:rsidR="00A6293D" w:rsidRPr="00510B48">
        <w:t xml:space="preserve"> </w:t>
      </w:r>
      <w:r w:rsidRPr="00510B48">
        <w:t>besoins</w:t>
      </w:r>
      <w:r w:rsidR="00A6293D" w:rsidRPr="00510B48">
        <w:t xml:space="preserve"> </w:t>
      </w:r>
      <w:r w:rsidRPr="00510B48">
        <w:t>complémentaires</w:t>
      </w:r>
      <w:r w:rsidR="00A6293D" w:rsidRPr="00510B48">
        <w:t xml:space="preserve"> </w:t>
      </w:r>
      <w:r w:rsidRPr="00510B48">
        <w:t>des</w:t>
      </w:r>
      <w:r w:rsidR="00A6293D" w:rsidRPr="00510B48">
        <w:t xml:space="preserve"> </w:t>
      </w:r>
      <w:r w:rsidRPr="00510B48">
        <w:t>élèves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soutien</w:t>
      </w:r>
      <w:r w:rsidR="00A6293D" w:rsidRPr="00510B48">
        <w:t xml:space="preserve"> </w:t>
      </w:r>
      <w:r w:rsidRPr="00510B48">
        <w:t>éducatif,</w:t>
      </w:r>
      <w:r w:rsidR="00A6293D" w:rsidRPr="00510B48">
        <w:t xml:space="preserve"> </w:t>
      </w:r>
      <w:r w:rsidRPr="00510B48">
        <w:t>sanitaire</w:t>
      </w:r>
      <w:r w:rsidR="00A6293D" w:rsidRPr="00510B48">
        <w:t xml:space="preserve"> </w:t>
      </w:r>
      <w:r w:rsidRPr="00510B48">
        <w:t>et</w:t>
      </w:r>
      <w:r w:rsidR="00A6293D" w:rsidRPr="00510B48">
        <w:t xml:space="preserve"> </w:t>
      </w:r>
      <w:r w:rsidRPr="00510B48">
        <w:t>social.</w:t>
      </w:r>
    </w:p>
    <w:p w14:paraId="05387239" w14:textId="71C80B98" w:rsidR="00222975" w:rsidRPr="00510B48" w:rsidRDefault="00222975" w:rsidP="00EE4A51">
      <w:pPr>
        <w:pStyle w:val="SingleTxtG"/>
      </w:pPr>
      <w:r w:rsidRPr="00510B48">
        <w:t>97.</w:t>
      </w:r>
      <w:r w:rsidRPr="00510B48">
        <w:tab/>
        <w:t>Le</w:t>
      </w:r>
      <w:r w:rsidR="00A6293D" w:rsidRPr="00510B48">
        <w:t xml:space="preserve"> </w:t>
      </w:r>
      <w:r w:rsidRPr="00510B48">
        <w:t>MLEVSA</w:t>
      </w:r>
      <w:r w:rsidR="00A6293D" w:rsidRPr="00510B48">
        <w:t xml:space="preserve"> </w:t>
      </w:r>
      <w:r w:rsidRPr="00510B48">
        <w:t>apporte</w:t>
      </w:r>
      <w:r w:rsidR="00A6293D" w:rsidRPr="00510B48">
        <w:t xml:space="preserve"> </w:t>
      </w:r>
      <w:r w:rsidRPr="00510B48">
        <w:t>régulièrement</w:t>
      </w:r>
      <w:r w:rsidR="00A6293D" w:rsidRPr="00510B48">
        <w:t xml:space="preserve"> </w:t>
      </w:r>
      <w:r w:rsidRPr="00510B48">
        <w:t>un</w:t>
      </w:r>
      <w:r w:rsidR="00A6293D" w:rsidRPr="00510B48">
        <w:t xml:space="preserve"> </w:t>
      </w:r>
      <w:r w:rsidRPr="00510B48">
        <w:t>appui</w:t>
      </w:r>
      <w:r w:rsidR="00A6293D" w:rsidRPr="00510B48">
        <w:t xml:space="preserve"> </w:t>
      </w:r>
      <w:r w:rsidRPr="00510B48">
        <w:t>professionnel</w:t>
      </w:r>
      <w:r w:rsidR="00A6293D" w:rsidRPr="00510B48">
        <w:t xml:space="preserve"> </w:t>
      </w:r>
      <w:r w:rsidRPr="00510B48">
        <w:t>et</w:t>
      </w:r>
      <w:r w:rsidR="00A6293D" w:rsidRPr="00510B48">
        <w:t xml:space="preserve"> </w:t>
      </w:r>
      <w:r w:rsidRPr="00510B48">
        <w:t>financier</w:t>
      </w:r>
      <w:r w:rsidR="00A6293D" w:rsidRPr="00510B48">
        <w:t xml:space="preserve"> </w:t>
      </w:r>
      <w:r w:rsidRPr="00510B48">
        <w:t>aux</w:t>
      </w:r>
      <w:r w:rsidR="00A6293D" w:rsidRPr="00510B48">
        <w:t xml:space="preserve"> </w:t>
      </w:r>
      <w:r w:rsidRPr="00510B48">
        <w:t>associations</w:t>
      </w:r>
      <w:r w:rsidR="00A6293D" w:rsidRPr="00510B48">
        <w:t xml:space="preserve"> </w:t>
      </w:r>
      <w:r w:rsidRPr="00510B48">
        <w:t>pour</w:t>
      </w:r>
      <w:r w:rsidR="00A6293D" w:rsidRPr="00510B48">
        <w:t xml:space="preserve"> </w:t>
      </w:r>
      <w:r w:rsidRPr="00510B48">
        <w:t>assurer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droits</w:t>
      </w:r>
      <w:r w:rsidR="00A6293D" w:rsidRPr="00510B48">
        <w:t xml:space="preserve"> </w:t>
      </w:r>
      <w:r w:rsidRPr="00510B48">
        <w:t>et</w:t>
      </w:r>
      <w:r w:rsidR="00A6293D" w:rsidRPr="00510B48">
        <w:t xml:space="preserve"> </w:t>
      </w:r>
      <w:r w:rsidRPr="00510B48">
        <w:t>améliorer</w:t>
      </w:r>
      <w:r w:rsidR="00A6293D" w:rsidRPr="00510B48">
        <w:t xml:space="preserve"> </w:t>
      </w:r>
      <w:r w:rsidRPr="00510B48">
        <w:t>la</w:t>
      </w:r>
      <w:r w:rsidR="00A6293D" w:rsidRPr="00510B48">
        <w:t xml:space="preserve"> </w:t>
      </w:r>
      <w:r w:rsidRPr="00510B48">
        <w:t>situation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r w:rsidR="00601D40" w:rsidRPr="00510B48">
        <w:t>.</w:t>
      </w:r>
      <w:r w:rsidR="00A6293D" w:rsidRPr="00510B48">
        <w:t xml:space="preserve"> </w:t>
      </w:r>
      <w:r w:rsidRPr="00510B48">
        <w:t>Il</w:t>
      </w:r>
      <w:r w:rsidR="00A6293D" w:rsidRPr="00510B48">
        <w:t xml:space="preserve"> </w:t>
      </w:r>
      <w:r w:rsidRPr="00510B48">
        <w:t>a</w:t>
      </w:r>
      <w:r w:rsidR="00A6293D" w:rsidRPr="00510B48">
        <w:t xml:space="preserve"> </w:t>
      </w:r>
      <w:r w:rsidRPr="00510B48">
        <w:t>alloué</w:t>
      </w:r>
      <w:r w:rsidR="00A6293D" w:rsidRPr="00510B48">
        <w:t xml:space="preserve"> </w:t>
      </w:r>
      <w:r w:rsidRPr="00510B48">
        <w:t>à</w:t>
      </w:r>
      <w:r w:rsidR="00A6293D" w:rsidRPr="00510B48">
        <w:t xml:space="preserve"> </w:t>
      </w:r>
      <w:r w:rsidRPr="00510B48">
        <w:t>ce</w:t>
      </w:r>
      <w:r w:rsidR="00A6293D" w:rsidRPr="00510B48">
        <w:t xml:space="preserve"> </w:t>
      </w:r>
      <w:r w:rsidRPr="00510B48">
        <w:t>titre</w:t>
      </w:r>
      <w:r w:rsidR="00A6293D" w:rsidRPr="00510B48">
        <w:t xml:space="preserve"> </w:t>
      </w:r>
      <w:r w:rsidRPr="00510B48">
        <w:t>quelque</w:t>
      </w:r>
      <w:r w:rsidR="00A6293D" w:rsidRPr="00510B48">
        <w:t xml:space="preserve"> </w:t>
      </w:r>
      <w:r w:rsidR="008D2B80">
        <w:t>2 </w:t>
      </w:r>
      <w:r w:rsidRPr="00510B48">
        <w:t>milliards</w:t>
      </w:r>
      <w:r w:rsidR="00A6293D" w:rsidRPr="00510B48">
        <w:t xml:space="preserve"> </w:t>
      </w:r>
      <w:r w:rsidRPr="00510B48">
        <w:t>de</w:t>
      </w:r>
      <w:r w:rsidR="00A6293D" w:rsidRPr="00510B48">
        <w:t xml:space="preserve"> </w:t>
      </w:r>
      <w:r w:rsidRPr="00510B48">
        <w:t>dinars</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2017-2020</w:t>
      </w:r>
      <w:r w:rsidR="00601D40" w:rsidRPr="00510B48">
        <w:t>.</w:t>
      </w:r>
      <w:r w:rsidR="00A6293D" w:rsidRPr="00510B48">
        <w:t xml:space="preserve"> </w:t>
      </w:r>
      <w:r w:rsidRPr="00510B48">
        <w:t>D’autres</w:t>
      </w:r>
      <w:r w:rsidR="00A6293D" w:rsidRPr="00510B48">
        <w:t xml:space="preserve"> </w:t>
      </w:r>
      <w:r w:rsidRPr="00510B48">
        <w:t>institutions</w:t>
      </w:r>
      <w:r w:rsidR="00A6293D" w:rsidRPr="00510B48">
        <w:t xml:space="preserve"> </w:t>
      </w:r>
      <w:r w:rsidRPr="00510B48">
        <w:t>aux</w:t>
      </w:r>
      <w:r w:rsidR="00A6293D" w:rsidRPr="00510B48">
        <w:t xml:space="preserve"> </w:t>
      </w:r>
      <w:r w:rsidRPr="00510B48">
        <w:t>niveaux</w:t>
      </w:r>
      <w:r w:rsidR="00A6293D" w:rsidRPr="00510B48">
        <w:t xml:space="preserve"> </w:t>
      </w:r>
      <w:r w:rsidRPr="00510B48">
        <w:t>local,</w:t>
      </w:r>
      <w:r w:rsidR="00A6293D" w:rsidRPr="00510B48">
        <w:t xml:space="preserve"> </w:t>
      </w:r>
      <w:r w:rsidRPr="00510B48">
        <w:t>provincial</w:t>
      </w:r>
      <w:r w:rsidR="00A6293D" w:rsidRPr="00510B48">
        <w:t xml:space="preserve"> </w:t>
      </w:r>
      <w:r w:rsidRPr="00510B48">
        <w:t>et</w:t>
      </w:r>
      <w:r w:rsidR="00A6293D" w:rsidRPr="00510B48">
        <w:t xml:space="preserve"> </w:t>
      </w:r>
      <w:r w:rsidRPr="00510B48">
        <w:t>national</w:t>
      </w:r>
      <w:r w:rsidR="00A6293D" w:rsidRPr="00510B48">
        <w:t xml:space="preserve"> </w:t>
      </w:r>
      <w:r w:rsidRPr="00510B48">
        <w:t>accordent</w:t>
      </w:r>
      <w:r w:rsidR="00A6293D" w:rsidRPr="00510B48">
        <w:t xml:space="preserve"> </w:t>
      </w:r>
      <w:r w:rsidRPr="00510B48">
        <w:t>également</w:t>
      </w:r>
      <w:r w:rsidR="00A6293D" w:rsidRPr="00510B48">
        <w:t xml:space="preserve"> </w:t>
      </w:r>
      <w:r w:rsidRPr="00510B48">
        <w:t>un</w:t>
      </w:r>
      <w:r w:rsidR="00A6293D" w:rsidRPr="00510B48">
        <w:t xml:space="preserve"> </w:t>
      </w:r>
      <w:r w:rsidRPr="00510B48">
        <w:t>soutien</w:t>
      </w:r>
      <w:r w:rsidR="00A6293D" w:rsidRPr="00510B48">
        <w:t xml:space="preserve"> </w:t>
      </w:r>
      <w:r w:rsidRPr="00510B48">
        <w:t>financier</w:t>
      </w:r>
      <w:r w:rsidR="00A6293D" w:rsidRPr="00510B48">
        <w:t xml:space="preserve"> </w:t>
      </w:r>
      <w:r w:rsidRPr="00510B48">
        <w:t>à</w:t>
      </w:r>
      <w:r w:rsidR="00A6293D" w:rsidRPr="00510B48">
        <w:t xml:space="preserve"> </w:t>
      </w:r>
      <w:r w:rsidRPr="00510B48">
        <w:t>OCD</w:t>
      </w:r>
      <w:r w:rsidR="00A6293D" w:rsidRPr="00510B48">
        <w:t xml:space="preserve"> </w:t>
      </w:r>
      <w:r w:rsidRPr="00510B48">
        <w:t>afin</w:t>
      </w:r>
      <w:r w:rsidR="00A6293D" w:rsidRPr="00510B48">
        <w:t xml:space="preserve"> </w:t>
      </w:r>
      <w:r w:rsidRPr="00510B48">
        <w:t>d’améliorer</w:t>
      </w:r>
      <w:r w:rsidR="00A6293D" w:rsidRPr="00510B48">
        <w:t xml:space="preserve"> </w:t>
      </w:r>
      <w:r w:rsidRPr="00510B48">
        <w:t>la</w:t>
      </w:r>
      <w:r w:rsidR="00A6293D" w:rsidRPr="00510B48">
        <w:t xml:space="preserve"> </w:t>
      </w:r>
      <w:r w:rsidRPr="00510B48">
        <w:t>situation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p>
    <w:tbl>
      <w:tblPr>
        <w:tblW w:w="7370" w:type="dxa"/>
        <w:tblInd w:w="1134" w:type="dxa"/>
        <w:tblLayout w:type="fixed"/>
        <w:tblCellMar>
          <w:left w:w="0" w:type="dxa"/>
          <w:right w:w="0" w:type="dxa"/>
        </w:tblCellMar>
        <w:tblLook w:val="04A0" w:firstRow="1" w:lastRow="0" w:firstColumn="1" w:lastColumn="0" w:noHBand="0" w:noVBand="1"/>
      </w:tblPr>
      <w:tblGrid>
        <w:gridCol w:w="967"/>
        <w:gridCol w:w="2547"/>
        <w:gridCol w:w="1862"/>
        <w:gridCol w:w="1994"/>
      </w:tblGrid>
      <w:tr w:rsidR="00510B48" w:rsidRPr="00510B48" w14:paraId="3E4C28FA" w14:textId="77777777" w:rsidTr="00601D40">
        <w:trPr>
          <w:tblHeader/>
        </w:trPr>
        <w:tc>
          <w:tcPr>
            <w:tcW w:w="9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1829F44" w14:textId="77777777" w:rsidR="00222975" w:rsidRPr="00510B48" w:rsidRDefault="00222975" w:rsidP="00601D40">
            <w:pPr>
              <w:suppressAutoHyphens w:val="0"/>
              <w:spacing w:before="80" w:after="80" w:line="200" w:lineRule="exact"/>
              <w:rPr>
                <w:i/>
                <w:sz w:val="16"/>
              </w:rPr>
            </w:pPr>
            <w:r w:rsidRPr="00510B48">
              <w:rPr>
                <w:i/>
                <w:sz w:val="16"/>
              </w:rPr>
              <w:t>Année</w:t>
            </w:r>
          </w:p>
        </w:tc>
        <w:tc>
          <w:tcPr>
            <w:tcW w:w="254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24D422" w14:textId="00CD8B35" w:rsidR="00222975" w:rsidRPr="00510B48" w:rsidRDefault="00222975" w:rsidP="00601D40">
            <w:pPr>
              <w:suppressAutoHyphens w:val="0"/>
              <w:spacing w:before="80" w:after="80" w:line="200" w:lineRule="exact"/>
              <w:jc w:val="right"/>
              <w:rPr>
                <w:i/>
                <w:sz w:val="16"/>
              </w:rPr>
            </w:pPr>
            <w:r w:rsidRPr="00510B48">
              <w:rPr>
                <w:i/>
                <w:sz w:val="16"/>
              </w:rPr>
              <w:t>Concours</w:t>
            </w:r>
            <w:r w:rsidR="00A6293D" w:rsidRPr="00510B48">
              <w:rPr>
                <w:i/>
                <w:sz w:val="16"/>
              </w:rPr>
              <w:t xml:space="preserve"> </w:t>
            </w:r>
            <w:r w:rsidRPr="00510B48">
              <w:rPr>
                <w:i/>
                <w:sz w:val="16"/>
              </w:rPr>
              <w:t>de</w:t>
            </w:r>
            <w:r w:rsidR="00A6293D" w:rsidRPr="00510B48">
              <w:rPr>
                <w:i/>
                <w:sz w:val="16"/>
              </w:rPr>
              <w:t xml:space="preserve"> </w:t>
            </w:r>
            <w:r w:rsidRPr="00510B48">
              <w:rPr>
                <w:i/>
                <w:sz w:val="16"/>
              </w:rPr>
              <w:t>programmes</w:t>
            </w:r>
            <w:r w:rsidR="00A6293D" w:rsidRPr="00510B48">
              <w:rPr>
                <w:i/>
                <w:sz w:val="16"/>
              </w:rPr>
              <w:t xml:space="preserve"> </w:t>
            </w:r>
            <w:r w:rsidRPr="00510B48">
              <w:rPr>
                <w:i/>
                <w:sz w:val="16"/>
              </w:rPr>
              <w:t>pour</w:t>
            </w:r>
            <w:r w:rsidR="008D2B80">
              <w:rPr>
                <w:i/>
                <w:sz w:val="16"/>
              </w:rPr>
              <w:t> </w:t>
            </w:r>
            <w:r w:rsidRPr="00510B48">
              <w:rPr>
                <w:i/>
                <w:sz w:val="16"/>
              </w:rPr>
              <w:t>améliorer</w:t>
            </w:r>
            <w:r w:rsidR="00A6293D" w:rsidRPr="00510B48">
              <w:rPr>
                <w:i/>
                <w:sz w:val="16"/>
              </w:rPr>
              <w:t xml:space="preserve"> </w:t>
            </w:r>
            <w:r w:rsidRPr="00510B48">
              <w:rPr>
                <w:i/>
                <w:sz w:val="16"/>
              </w:rPr>
              <w:t>la</w:t>
            </w:r>
            <w:r w:rsidR="00A6293D" w:rsidRPr="00510B48">
              <w:rPr>
                <w:i/>
                <w:sz w:val="16"/>
              </w:rPr>
              <w:t xml:space="preserve"> </w:t>
            </w:r>
            <w:r w:rsidRPr="00510B48">
              <w:rPr>
                <w:i/>
                <w:sz w:val="16"/>
              </w:rPr>
              <w:t>situation</w:t>
            </w:r>
            <w:r w:rsidR="00A6293D" w:rsidRPr="00510B48">
              <w:rPr>
                <w:i/>
                <w:sz w:val="16"/>
              </w:rPr>
              <w:t xml:space="preserve"> </w:t>
            </w:r>
            <w:r w:rsidRPr="00510B48">
              <w:rPr>
                <w:i/>
                <w:sz w:val="16"/>
              </w:rPr>
              <w:t>des</w:t>
            </w:r>
            <w:r w:rsidR="008D2B80">
              <w:rPr>
                <w:i/>
                <w:sz w:val="16"/>
              </w:rPr>
              <w:t xml:space="preserve"> </w:t>
            </w:r>
            <w:r w:rsidRPr="00510B48">
              <w:rPr>
                <w:i/>
                <w:sz w:val="16"/>
              </w:rPr>
              <w:t>personnes</w:t>
            </w:r>
            <w:r w:rsidR="00A6293D" w:rsidRPr="00510B48">
              <w:rPr>
                <w:i/>
                <w:sz w:val="16"/>
              </w:rPr>
              <w:t xml:space="preserve"> </w:t>
            </w:r>
            <w:r w:rsidRPr="00510B48">
              <w:rPr>
                <w:i/>
                <w:sz w:val="16"/>
              </w:rPr>
              <w:t>handicapées</w:t>
            </w:r>
            <w:r w:rsidR="00A6293D" w:rsidRPr="00510B48">
              <w:rPr>
                <w:i/>
                <w:sz w:val="16"/>
              </w:rPr>
              <w:t xml:space="preserve"> </w:t>
            </w:r>
            <w:r w:rsidRPr="00510B48">
              <w:rPr>
                <w:i/>
                <w:sz w:val="16"/>
              </w:rPr>
              <w:t>/</w:t>
            </w:r>
            <w:r w:rsidR="00A6293D" w:rsidRPr="00510B48">
              <w:rPr>
                <w:i/>
                <w:sz w:val="16"/>
              </w:rPr>
              <w:t xml:space="preserve"> </w:t>
            </w:r>
            <w:r w:rsidRPr="00510B48">
              <w:rPr>
                <w:i/>
                <w:sz w:val="16"/>
              </w:rPr>
              <w:t>nombre</w:t>
            </w:r>
            <w:r w:rsidR="008D2B80">
              <w:rPr>
                <w:i/>
                <w:sz w:val="16"/>
              </w:rPr>
              <w:t xml:space="preserve"> </w:t>
            </w:r>
            <w:r w:rsidRPr="00510B48">
              <w:rPr>
                <w:i/>
                <w:sz w:val="16"/>
              </w:rPr>
              <w:t>d’alliances</w:t>
            </w:r>
            <w:r w:rsidR="00A6293D" w:rsidRPr="00510B48">
              <w:rPr>
                <w:i/>
                <w:sz w:val="16"/>
              </w:rPr>
              <w:t xml:space="preserve"> </w:t>
            </w:r>
            <w:r w:rsidRPr="00510B48">
              <w:rPr>
                <w:i/>
                <w:sz w:val="16"/>
              </w:rPr>
              <w:t>d’associations</w:t>
            </w:r>
            <w:r w:rsidR="00A6293D" w:rsidRPr="00510B48">
              <w:rPr>
                <w:i/>
                <w:sz w:val="16"/>
              </w:rPr>
              <w:t xml:space="preserve"> </w:t>
            </w:r>
            <w:r w:rsidRPr="00510B48">
              <w:rPr>
                <w:i/>
                <w:sz w:val="16"/>
              </w:rPr>
              <w:t>de</w:t>
            </w:r>
            <w:r w:rsidR="008D2B80">
              <w:rPr>
                <w:i/>
                <w:sz w:val="16"/>
              </w:rPr>
              <w:t> </w:t>
            </w:r>
            <w:r w:rsidRPr="00510B48">
              <w:rPr>
                <w:i/>
                <w:sz w:val="16"/>
              </w:rPr>
              <w:t>personnes</w:t>
            </w:r>
            <w:r w:rsidR="00A6293D" w:rsidRPr="00510B48">
              <w:rPr>
                <w:i/>
                <w:sz w:val="16"/>
              </w:rPr>
              <w:t xml:space="preserve"> </w:t>
            </w:r>
            <w:r w:rsidRPr="00510B48">
              <w:rPr>
                <w:i/>
                <w:sz w:val="16"/>
              </w:rPr>
              <w:t>handicapées</w:t>
            </w:r>
            <w:r w:rsidR="00A6293D" w:rsidRPr="00510B48">
              <w:rPr>
                <w:i/>
                <w:sz w:val="16"/>
              </w:rPr>
              <w:t xml:space="preserve"> </w:t>
            </w:r>
          </w:p>
        </w:tc>
        <w:tc>
          <w:tcPr>
            <w:tcW w:w="18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EB13C9" w14:textId="67B76140" w:rsidR="00222975" w:rsidRPr="00510B48" w:rsidRDefault="00222975" w:rsidP="00601D40">
            <w:pPr>
              <w:suppressAutoHyphens w:val="0"/>
              <w:spacing w:before="80" w:after="80" w:line="200" w:lineRule="exact"/>
              <w:jc w:val="right"/>
              <w:rPr>
                <w:i/>
                <w:sz w:val="16"/>
              </w:rPr>
            </w:pPr>
            <w:r w:rsidRPr="00510B48">
              <w:rPr>
                <w:i/>
                <w:sz w:val="16"/>
              </w:rPr>
              <w:t>Concours</w:t>
            </w:r>
            <w:r w:rsidR="00A6293D" w:rsidRPr="00510B48">
              <w:rPr>
                <w:i/>
                <w:sz w:val="16"/>
              </w:rPr>
              <w:t xml:space="preserve"> </w:t>
            </w:r>
            <w:r w:rsidRPr="00510B48">
              <w:rPr>
                <w:i/>
                <w:sz w:val="16"/>
              </w:rPr>
              <w:t>permanent</w:t>
            </w:r>
            <w:r w:rsidR="00A6293D" w:rsidRPr="00510B48">
              <w:rPr>
                <w:i/>
                <w:sz w:val="16"/>
              </w:rPr>
              <w:t xml:space="preserve"> </w:t>
            </w:r>
            <w:r w:rsidRPr="00510B48">
              <w:rPr>
                <w:i/>
                <w:sz w:val="16"/>
              </w:rPr>
              <w:t>pour</w:t>
            </w:r>
            <w:r w:rsidR="008D2B80">
              <w:rPr>
                <w:i/>
                <w:sz w:val="16"/>
              </w:rPr>
              <w:t> </w:t>
            </w:r>
            <w:r w:rsidRPr="00510B48">
              <w:rPr>
                <w:i/>
                <w:sz w:val="16"/>
              </w:rPr>
              <w:t>l’amélioration</w:t>
            </w:r>
            <w:r w:rsidR="00A6293D" w:rsidRPr="00510B48">
              <w:rPr>
                <w:i/>
                <w:sz w:val="16"/>
              </w:rPr>
              <w:t xml:space="preserve"> </w:t>
            </w:r>
            <w:r w:rsidRPr="00510B48">
              <w:rPr>
                <w:i/>
                <w:sz w:val="16"/>
              </w:rPr>
              <w:t>de</w:t>
            </w:r>
            <w:r w:rsidR="00A6293D" w:rsidRPr="00510B48">
              <w:rPr>
                <w:i/>
                <w:sz w:val="16"/>
              </w:rPr>
              <w:t xml:space="preserve"> </w:t>
            </w:r>
            <w:r w:rsidRPr="00510B48">
              <w:rPr>
                <w:i/>
                <w:sz w:val="16"/>
              </w:rPr>
              <w:t>la</w:t>
            </w:r>
            <w:r w:rsidR="008D2B80">
              <w:rPr>
                <w:i/>
                <w:sz w:val="16"/>
              </w:rPr>
              <w:t> </w:t>
            </w:r>
            <w:r w:rsidRPr="00510B48">
              <w:rPr>
                <w:i/>
                <w:sz w:val="16"/>
              </w:rPr>
              <w:t>situation</w:t>
            </w:r>
            <w:r w:rsidR="00A6293D" w:rsidRPr="00510B48">
              <w:rPr>
                <w:i/>
                <w:sz w:val="16"/>
              </w:rPr>
              <w:t xml:space="preserve"> </w:t>
            </w:r>
            <w:r w:rsidRPr="00510B48">
              <w:rPr>
                <w:i/>
                <w:sz w:val="16"/>
              </w:rPr>
              <w:t>des</w:t>
            </w:r>
            <w:r w:rsidR="00A6293D" w:rsidRPr="00510B48">
              <w:rPr>
                <w:i/>
                <w:sz w:val="16"/>
              </w:rPr>
              <w:t xml:space="preserve"> </w:t>
            </w:r>
            <w:r w:rsidRPr="00510B48">
              <w:rPr>
                <w:i/>
                <w:sz w:val="16"/>
              </w:rPr>
              <w:t>personnes</w:t>
            </w:r>
            <w:r w:rsidR="00A6293D" w:rsidRPr="00510B48">
              <w:rPr>
                <w:i/>
                <w:sz w:val="16"/>
              </w:rPr>
              <w:t xml:space="preserve"> </w:t>
            </w:r>
            <w:r w:rsidRPr="00510B48">
              <w:rPr>
                <w:i/>
                <w:sz w:val="16"/>
              </w:rPr>
              <w:t>handicapées</w:t>
            </w:r>
            <w:r w:rsidR="00A6293D" w:rsidRPr="00510B48">
              <w:rPr>
                <w:i/>
                <w:sz w:val="16"/>
              </w:rPr>
              <w:t xml:space="preserve"> </w:t>
            </w:r>
            <w:r w:rsidRPr="00510B48">
              <w:rPr>
                <w:i/>
                <w:sz w:val="16"/>
              </w:rPr>
              <w:t>/</w:t>
            </w:r>
            <w:r w:rsidR="00A6293D" w:rsidRPr="00510B48">
              <w:rPr>
                <w:i/>
                <w:sz w:val="16"/>
              </w:rPr>
              <w:t xml:space="preserve"> </w:t>
            </w:r>
            <w:r w:rsidRPr="00510B48">
              <w:rPr>
                <w:i/>
                <w:sz w:val="16"/>
              </w:rPr>
              <w:t>nombre</w:t>
            </w:r>
            <w:r w:rsidR="00A6293D" w:rsidRPr="00510B48">
              <w:rPr>
                <w:i/>
                <w:sz w:val="16"/>
              </w:rPr>
              <w:t xml:space="preserve"> </w:t>
            </w:r>
            <w:r w:rsidRPr="00510B48">
              <w:rPr>
                <w:i/>
                <w:sz w:val="16"/>
              </w:rPr>
              <w:t>de</w:t>
            </w:r>
            <w:r w:rsidR="008D2B80">
              <w:rPr>
                <w:i/>
                <w:sz w:val="16"/>
              </w:rPr>
              <w:t> </w:t>
            </w:r>
            <w:r w:rsidRPr="00510B48">
              <w:rPr>
                <w:i/>
                <w:sz w:val="16"/>
              </w:rPr>
              <w:t>projets</w:t>
            </w:r>
          </w:p>
        </w:tc>
        <w:tc>
          <w:tcPr>
            <w:tcW w:w="199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62F48B" w14:textId="7A8C57E2" w:rsidR="00222975" w:rsidRPr="00510B48" w:rsidRDefault="00222975" w:rsidP="00601D40">
            <w:pPr>
              <w:suppressAutoHyphens w:val="0"/>
              <w:spacing w:before="80" w:after="80" w:line="200" w:lineRule="exact"/>
              <w:jc w:val="right"/>
              <w:rPr>
                <w:i/>
                <w:sz w:val="16"/>
              </w:rPr>
            </w:pPr>
            <w:r w:rsidRPr="00510B48">
              <w:rPr>
                <w:i/>
                <w:sz w:val="16"/>
              </w:rPr>
              <w:t>Ressources</w:t>
            </w:r>
            <w:r w:rsidR="00A6293D" w:rsidRPr="00510B48">
              <w:rPr>
                <w:i/>
                <w:sz w:val="16"/>
              </w:rPr>
              <w:t xml:space="preserve"> </w:t>
            </w:r>
            <w:r w:rsidRPr="00510B48">
              <w:rPr>
                <w:i/>
                <w:sz w:val="16"/>
              </w:rPr>
              <w:t>allouées</w:t>
            </w:r>
            <w:r w:rsidR="00A6293D" w:rsidRPr="00510B48">
              <w:rPr>
                <w:i/>
                <w:sz w:val="16"/>
              </w:rPr>
              <w:t xml:space="preserve"> </w:t>
            </w:r>
            <w:r w:rsidRPr="00510B48">
              <w:rPr>
                <w:i/>
                <w:sz w:val="16"/>
              </w:rPr>
              <w:t>(en</w:t>
            </w:r>
            <w:r w:rsidR="008D2B80">
              <w:rPr>
                <w:i/>
                <w:sz w:val="16"/>
              </w:rPr>
              <w:t> </w:t>
            </w:r>
            <w:r w:rsidRPr="00510B48">
              <w:rPr>
                <w:i/>
                <w:sz w:val="16"/>
              </w:rPr>
              <w:t>millions</w:t>
            </w:r>
            <w:r w:rsidR="00A6293D" w:rsidRPr="00510B48">
              <w:rPr>
                <w:i/>
                <w:sz w:val="16"/>
              </w:rPr>
              <w:t xml:space="preserve"> </w:t>
            </w:r>
            <w:r w:rsidRPr="00510B48">
              <w:rPr>
                <w:i/>
                <w:sz w:val="16"/>
              </w:rPr>
              <w:t>de</w:t>
            </w:r>
            <w:r w:rsidR="00A6293D" w:rsidRPr="00510B48">
              <w:rPr>
                <w:i/>
                <w:sz w:val="16"/>
              </w:rPr>
              <w:t xml:space="preserve"> </w:t>
            </w:r>
            <w:r w:rsidRPr="00510B48">
              <w:rPr>
                <w:i/>
                <w:sz w:val="16"/>
              </w:rPr>
              <w:t>dinars)</w:t>
            </w:r>
          </w:p>
        </w:tc>
      </w:tr>
      <w:tr w:rsidR="00510B48" w:rsidRPr="00510B48" w14:paraId="466F1257" w14:textId="77777777" w:rsidTr="00601D40">
        <w:tc>
          <w:tcPr>
            <w:tcW w:w="967" w:type="dxa"/>
            <w:tcBorders>
              <w:top w:val="single" w:sz="12" w:space="0" w:color="auto"/>
            </w:tcBorders>
            <w:shd w:val="clear" w:color="auto" w:fill="auto"/>
            <w:tcMar>
              <w:top w:w="0" w:type="dxa"/>
              <w:left w:w="0" w:type="dxa"/>
              <w:bottom w:w="0" w:type="dxa"/>
              <w:right w:w="0" w:type="dxa"/>
            </w:tcMar>
            <w:hideMark/>
          </w:tcPr>
          <w:p w14:paraId="0ACCC64E" w14:textId="77777777" w:rsidR="00222975" w:rsidRPr="00510B48" w:rsidRDefault="00222975" w:rsidP="00601D40">
            <w:pPr>
              <w:suppressAutoHyphens w:val="0"/>
              <w:spacing w:before="40" w:after="40" w:line="220" w:lineRule="exact"/>
              <w:rPr>
                <w:sz w:val="18"/>
              </w:rPr>
            </w:pPr>
            <w:r w:rsidRPr="00510B48">
              <w:rPr>
                <w:sz w:val="18"/>
              </w:rPr>
              <w:t>2017</w:t>
            </w:r>
          </w:p>
        </w:tc>
        <w:tc>
          <w:tcPr>
            <w:tcW w:w="2547" w:type="dxa"/>
            <w:tcBorders>
              <w:top w:val="single" w:sz="12" w:space="0" w:color="auto"/>
            </w:tcBorders>
            <w:shd w:val="clear" w:color="auto" w:fill="auto"/>
            <w:tcMar>
              <w:top w:w="0" w:type="dxa"/>
              <w:left w:w="0" w:type="dxa"/>
              <w:bottom w:w="0" w:type="dxa"/>
              <w:right w:w="0" w:type="dxa"/>
            </w:tcMar>
            <w:vAlign w:val="bottom"/>
            <w:hideMark/>
          </w:tcPr>
          <w:p w14:paraId="6CE05CC0" w14:textId="77777777" w:rsidR="00222975" w:rsidRPr="00510B48" w:rsidRDefault="00222975" w:rsidP="00601D40">
            <w:pPr>
              <w:suppressAutoHyphens w:val="0"/>
              <w:spacing w:before="40" w:after="40" w:line="220" w:lineRule="exact"/>
              <w:jc w:val="right"/>
              <w:rPr>
                <w:sz w:val="18"/>
              </w:rPr>
            </w:pPr>
            <w:r w:rsidRPr="00510B48">
              <w:rPr>
                <w:sz w:val="18"/>
              </w:rPr>
              <w:t>33</w:t>
            </w:r>
          </w:p>
        </w:tc>
        <w:tc>
          <w:tcPr>
            <w:tcW w:w="1862" w:type="dxa"/>
            <w:tcBorders>
              <w:top w:val="single" w:sz="12" w:space="0" w:color="auto"/>
            </w:tcBorders>
            <w:shd w:val="clear" w:color="auto" w:fill="auto"/>
            <w:tcMar>
              <w:top w:w="0" w:type="dxa"/>
              <w:left w:w="0" w:type="dxa"/>
              <w:bottom w:w="0" w:type="dxa"/>
              <w:right w:w="0" w:type="dxa"/>
            </w:tcMar>
            <w:vAlign w:val="bottom"/>
            <w:hideMark/>
          </w:tcPr>
          <w:p w14:paraId="7653175A" w14:textId="77777777" w:rsidR="00222975" w:rsidRPr="00510B48" w:rsidRDefault="00222975" w:rsidP="00601D40">
            <w:pPr>
              <w:suppressAutoHyphens w:val="0"/>
              <w:spacing w:before="40" w:after="40" w:line="220" w:lineRule="exact"/>
              <w:jc w:val="right"/>
              <w:rPr>
                <w:sz w:val="18"/>
              </w:rPr>
            </w:pPr>
            <w:r w:rsidRPr="00510B48">
              <w:rPr>
                <w:sz w:val="18"/>
              </w:rPr>
              <w:t>112</w:t>
            </w:r>
          </w:p>
        </w:tc>
        <w:tc>
          <w:tcPr>
            <w:tcW w:w="1994" w:type="dxa"/>
            <w:tcBorders>
              <w:top w:val="single" w:sz="12" w:space="0" w:color="auto"/>
            </w:tcBorders>
            <w:shd w:val="clear" w:color="auto" w:fill="auto"/>
            <w:tcMar>
              <w:top w:w="0" w:type="dxa"/>
              <w:left w:w="0" w:type="dxa"/>
              <w:bottom w:w="0" w:type="dxa"/>
              <w:right w:w="0" w:type="dxa"/>
            </w:tcMar>
            <w:vAlign w:val="bottom"/>
            <w:hideMark/>
          </w:tcPr>
          <w:p w14:paraId="6CB3BD39" w14:textId="77777777" w:rsidR="00222975" w:rsidRPr="00510B48" w:rsidRDefault="00222975" w:rsidP="00601D40">
            <w:pPr>
              <w:suppressAutoHyphens w:val="0"/>
              <w:spacing w:before="40" w:after="40" w:line="220" w:lineRule="exact"/>
              <w:jc w:val="right"/>
              <w:rPr>
                <w:sz w:val="18"/>
              </w:rPr>
            </w:pPr>
            <w:r w:rsidRPr="00510B48">
              <w:rPr>
                <w:sz w:val="18"/>
              </w:rPr>
              <w:t>400</w:t>
            </w:r>
          </w:p>
        </w:tc>
      </w:tr>
      <w:tr w:rsidR="00510B48" w:rsidRPr="00510B48" w14:paraId="0177E100" w14:textId="77777777" w:rsidTr="00601D40">
        <w:tc>
          <w:tcPr>
            <w:tcW w:w="967" w:type="dxa"/>
            <w:shd w:val="clear" w:color="auto" w:fill="auto"/>
            <w:tcMar>
              <w:top w:w="0" w:type="dxa"/>
              <w:left w:w="0" w:type="dxa"/>
              <w:bottom w:w="0" w:type="dxa"/>
              <w:right w:w="0" w:type="dxa"/>
            </w:tcMar>
            <w:hideMark/>
          </w:tcPr>
          <w:p w14:paraId="2E1F7D55" w14:textId="77777777" w:rsidR="00222975" w:rsidRPr="00510B48" w:rsidRDefault="00222975" w:rsidP="00601D40">
            <w:pPr>
              <w:suppressAutoHyphens w:val="0"/>
              <w:spacing w:before="40" w:after="40" w:line="220" w:lineRule="exact"/>
              <w:rPr>
                <w:sz w:val="18"/>
              </w:rPr>
            </w:pPr>
            <w:r w:rsidRPr="00510B48">
              <w:rPr>
                <w:sz w:val="18"/>
              </w:rPr>
              <w:t>2018</w:t>
            </w:r>
          </w:p>
        </w:tc>
        <w:tc>
          <w:tcPr>
            <w:tcW w:w="2547" w:type="dxa"/>
            <w:shd w:val="clear" w:color="auto" w:fill="auto"/>
            <w:tcMar>
              <w:top w:w="0" w:type="dxa"/>
              <w:left w:w="0" w:type="dxa"/>
              <w:bottom w:w="0" w:type="dxa"/>
              <w:right w:w="0" w:type="dxa"/>
            </w:tcMar>
            <w:vAlign w:val="bottom"/>
            <w:hideMark/>
          </w:tcPr>
          <w:p w14:paraId="0917E4AC" w14:textId="77777777" w:rsidR="00222975" w:rsidRPr="00510B48" w:rsidRDefault="00222975" w:rsidP="00601D40">
            <w:pPr>
              <w:suppressAutoHyphens w:val="0"/>
              <w:spacing w:before="40" w:after="40" w:line="220" w:lineRule="exact"/>
              <w:jc w:val="right"/>
              <w:rPr>
                <w:sz w:val="18"/>
              </w:rPr>
            </w:pPr>
            <w:r w:rsidRPr="00510B48">
              <w:rPr>
                <w:sz w:val="18"/>
              </w:rPr>
              <w:t>35</w:t>
            </w:r>
          </w:p>
        </w:tc>
        <w:tc>
          <w:tcPr>
            <w:tcW w:w="1862" w:type="dxa"/>
            <w:shd w:val="clear" w:color="auto" w:fill="auto"/>
            <w:tcMar>
              <w:top w:w="0" w:type="dxa"/>
              <w:left w:w="0" w:type="dxa"/>
              <w:bottom w:w="0" w:type="dxa"/>
              <w:right w:w="0" w:type="dxa"/>
            </w:tcMar>
            <w:vAlign w:val="bottom"/>
            <w:hideMark/>
          </w:tcPr>
          <w:p w14:paraId="74AC5633" w14:textId="77777777" w:rsidR="00222975" w:rsidRPr="00510B48" w:rsidRDefault="00222975" w:rsidP="00601D40">
            <w:pPr>
              <w:suppressAutoHyphens w:val="0"/>
              <w:spacing w:before="40" w:after="40" w:line="220" w:lineRule="exact"/>
              <w:jc w:val="right"/>
              <w:rPr>
                <w:sz w:val="18"/>
              </w:rPr>
            </w:pPr>
            <w:r w:rsidRPr="00510B48">
              <w:rPr>
                <w:sz w:val="18"/>
              </w:rPr>
              <w:t>106</w:t>
            </w:r>
          </w:p>
        </w:tc>
        <w:tc>
          <w:tcPr>
            <w:tcW w:w="1994" w:type="dxa"/>
            <w:shd w:val="clear" w:color="auto" w:fill="auto"/>
            <w:tcMar>
              <w:top w:w="0" w:type="dxa"/>
              <w:left w:w="0" w:type="dxa"/>
              <w:bottom w:w="0" w:type="dxa"/>
              <w:right w:w="0" w:type="dxa"/>
            </w:tcMar>
            <w:vAlign w:val="bottom"/>
            <w:hideMark/>
          </w:tcPr>
          <w:p w14:paraId="1273D9D1" w14:textId="77777777" w:rsidR="00222975" w:rsidRPr="00510B48" w:rsidRDefault="00222975" w:rsidP="00601D40">
            <w:pPr>
              <w:suppressAutoHyphens w:val="0"/>
              <w:spacing w:before="40" w:after="40" w:line="220" w:lineRule="exact"/>
              <w:jc w:val="right"/>
              <w:rPr>
                <w:sz w:val="18"/>
              </w:rPr>
            </w:pPr>
            <w:r w:rsidRPr="00510B48">
              <w:rPr>
                <w:sz w:val="18"/>
              </w:rPr>
              <w:t>400</w:t>
            </w:r>
          </w:p>
        </w:tc>
      </w:tr>
      <w:tr w:rsidR="00510B48" w:rsidRPr="00510B48" w14:paraId="7E7FE753" w14:textId="77777777" w:rsidTr="00601D40">
        <w:tc>
          <w:tcPr>
            <w:tcW w:w="967" w:type="dxa"/>
            <w:shd w:val="clear" w:color="auto" w:fill="auto"/>
            <w:tcMar>
              <w:top w:w="0" w:type="dxa"/>
              <w:left w:w="0" w:type="dxa"/>
              <w:bottom w:w="0" w:type="dxa"/>
              <w:right w:w="0" w:type="dxa"/>
            </w:tcMar>
            <w:hideMark/>
          </w:tcPr>
          <w:p w14:paraId="6EFF67B5" w14:textId="77777777" w:rsidR="00222975" w:rsidRPr="00510B48" w:rsidRDefault="00222975" w:rsidP="00601D40">
            <w:pPr>
              <w:suppressAutoHyphens w:val="0"/>
              <w:spacing w:before="40" w:after="40" w:line="220" w:lineRule="exact"/>
              <w:rPr>
                <w:sz w:val="18"/>
              </w:rPr>
            </w:pPr>
            <w:r w:rsidRPr="00510B48">
              <w:rPr>
                <w:sz w:val="18"/>
              </w:rPr>
              <w:t>2019</w:t>
            </w:r>
          </w:p>
        </w:tc>
        <w:tc>
          <w:tcPr>
            <w:tcW w:w="2547" w:type="dxa"/>
            <w:shd w:val="clear" w:color="auto" w:fill="auto"/>
            <w:tcMar>
              <w:top w:w="0" w:type="dxa"/>
              <w:left w:w="0" w:type="dxa"/>
              <w:bottom w:w="0" w:type="dxa"/>
              <w:right w:w="0" w:type="dxa"/>
            </w:tcMar>
            <w:vAlign w:val="bottom"/>
            <w:hideMark/>
          </w:tcPr>
          <w:p w14:paraId="573A7920" w14:textId="77777777" w:rsidR="00222975" w:rsidRPr="00510B48" w:rsidRDefault="00222975" w:rsidP="00601D40">
            <w:pPr>
              <w:suppressAutoHyphens w:val="0"/>
              <w:spacing w:before="40" w:after="40" w:line="220" w:lineRule="exact"/>
              <w:jc w:val="right"/>
              <w:rPr>
                <w:sz w:val="18"/>
              </w:rPr>
            </w:pPr>
            <w:r w:rsidRPr="00510B48">
              <w:rPr>
                <w:sz w:val="18"/>
              </w:rPr>
              <w:t>34</w:t>
            </w:r>
          </w:p>
        </w:tc>
        <w:tc>
          <w:tcPr>
            <w:tcW w:w="1862" w:type="dxa"/>
            <w:shd w:val="clear" w:color="auto" w:fill="auto"/>
            <w:tcMar>
              <w:top w:w="0" w:type="dxa"/>
              <w:left w:w="0" w:type="dxa"/>
              <w:bottom w:w="0" w:type="dxa"/>
              <w:right w:w="0" w:type="dxa"/>
            </w:tcMar>
            <w:vAlign w:val="bottom"/>
            <w:hideMark/>
          </w:tcPr>
          <w:p w14:paraId="79459511" w14:textId="77777777" w:rsidR="00222975" w:rsidRPr="00510B48" w:rsidRDefault="00222975" w:rsidP="00601D40">
            <w:pPr>
              <w:suppressAutoHyphens w:val="0"/>
              <w:spacing w:before="40" w:after="40" w:line="220" w:lineRule="exact"/>
              <w:jc w:val="right"/>
              <w:rPr>
                <w:sz w:val="18"/>
              </w:rPr>
            </w:pPr>
            <w:r w:rsidRPr="00510B48">
              <w:rPr>
                <w:sz w:val="18"/>
              </w:rPr>
              <w:t>123</w:t>
            </w:r>
          </w:p>
        </w:tc>
        <w:tc>
          <w:tcPr>
            <w:tcW w:w="1994" w:type="dxa"/>
            <w:shd w:val="clear" w:color="auto" w:fill="auto"/>
            <w:tcMar>
              <w:top w:w="0" w:type="dxa"/>
              <w:left w:w="0" w:type="dxa"/>
              <w:bottom w:w="0" w:type="dxa"/>
              <w:right w:w="0" w:type="dxa"/>
            </w:tcMar>
            <w:vAlign w:val="bottom"/>
            <w:hideMark/>
          </w:tcPr>
          <w:p w14:paraId="7D74A236" w14:textId="77777777" w:rsidR="00222975" w:rsidRPr="00510B48" w:rsidRDefault="00222975" w:rsidP="00601D40">
            <w:pPr>
              <w:suppressAutoHyphens w:val="0"/>
              <w:spacing w:before="40" w:after="40" w:line="220" w:lineRule="exact"/>
              <w:jc w:val="right"/>
              <w:rPr>
                <w:sz w:val="18"/>
              </w:rPr>
            </w:pPr>
            <w:r w:rsidRPr="00510B48">
              <w:rPr>
                <w:sz w:val="18"/>
              </w:rPr>
              <w:t>450</w:t>
            </w:r>
          </w:p>
        </w:tc>
      </w:tr>
      <w:tr w:rsidR="00510B48" w:rsidRPr="00510B48" w14:paraId="74944A67" w14:textId="77777777" w:rsidTr="00601D40">
        <w:tc>
          <w:tcPr>
            <w:tcW w:w="967" w:type="dxa"/>
            <w:tcBorders>
              <w:bottom w:val="single" w:sz="12" w:space="0" w:color="auto"/>
            </w:tcBorders>
            <w:shd w:val="clear" w:color="auto" w:fill="auto"/>
            <w:tcMar>
              <w:top w:w="0" w:type="dxa"/>
              <w:left w:w="0" w:type="dxa"/>
              <w:bottom w:w="0" w:type="dxa"/>
              <w:right w:w="0" w:type="dxa"/>
            </w:tcMar>
            <w:hideMark/>
          </w:tcPr>
          <w:p w14:paraId="0BDA6925" w14:textId="77777777" w:rsidR="00222975" w:rsidRPr="00510B48" w:rsidRDefault="00222975" w:rsidP="00601D40">
            <w:pPr>
              <w:suppressAutoHyphens w:val="0"/>
              <w:spacing w:before="40" w:after="40" w:line="220" w:lineRule="exact"/>
              <w:rPr>
                <w:sz w:val="18"/>
              </w:rPr>
            </w:pPr>
            <w:r w:rsidRPr="00510B48">
              <w:rPr>
                <w:sz w:val="18"/>
              </w:rPr>
              <w:t>2020</w:t>
            </w:r>
          </w:p>
        </w:tc>
        <w:tc>
          <w:tcPr>
            <w:tcW w:w="2547" w:type="dxa"/>
            <w:tcBorders>
              <w:bottom w:val="single" w:sz="12" w:space="0" w:color="auto"/>
            </w:tcBorders>
            <w:shd w:val="clear" w:color="auto" w:fill="auto"/>
            <w:tcMar>
              <w:top w:w="0" w:type="dxa"/>
              <w:left w:w="0" w:type="dxa"/>
              <w:bottom w:w="0" w:type="dxa"/>
              <w:right w:w="0" w:type="dxa"/>
            </w:tcMar>
            <w:vAlign w:val="bottom"/>
            <w:hideMark/>
          </w:tcPr>
          <w:p w14:paraId="55006C02" w14:textId="77777777" w:rsidR="00222975" w:rsidRPr="00510B48" w:rsidRDefault="00222975" w:rsidP="00EE4A51">
            <w:pPr>
              <w:suppressAutoHyphens w:val="0"/>
              <w:spacing w:before="40" w:after="40" w:line="220" w:lineRule="exact"/>
              <w:jc w:val="right"/>
              <w:rPr>
                <w:sz w:val="18"/>
              </w:rPr>
            </w:pPr>
            <w:r w:rsidRPr="00510B48">
              <w:rPr>
                <w:sz w:val="18"/>
              </w:rPr>
              <w:t>33</w:t>
            </w:r>
          </w:p>
        </w:tc>
        <w:tc>
          <w:tcPr>
            <w:tcW w:w="1862" w:type="dxa"/>
            <w:tcBorders>
              <w:bottom w:val="single" w:sz="12" w:space="0" w:color="auto"/>
            </w:tcBorders>
            <w:shd w:val="clear" w:color="auto" w:fill="auto"/>
            <w:tcMar>
              <w:top w:w="0" w:type="dxa"/>
              <w:left w:w="0" w:type="dxa"/>
              <w:bottom w:w="0" w:type="dxa"/>
              <w:right w:w="0" w:type="dxa"/>
            </w:tcMar>
            <w:vAlign w:val="bottom"/>
            <w:hideMark/>
          </w:tcPr>
          <w:p w14:paraId="0C3C7214" w14:textId="77777777" w:rsidR="00222975" w:rsidRPr="00510B48" w:rsidRDefault="00222975" w:rsidP="00EE4A51">
            <w:pPr>
              <w:suppressAutoHyphens w:val="0"/>
              <w:spacing w:before="40" w:after="40" w:line="220" w:lineRule="exact"/>
              <w:jc w:val="right"/>
              <w:rPr>
                <w:sz w:val="18"/>
              </w:rPr>
            </w:pPr>
            <w:r w:rsidRPr="00510B48">
              <w:rPr>
                <w:sz w:val="18"/>
              </w:rPr>
              <w:t>81</w:t>
            </w:r>
          </w:p>
        </w:tc>
        <w:tc>
          <w:tcPr>
            <w:tcW w:w="1994" w:type="dxa"/>
            <w:tcBorders>
              <w:bottom w:val="single" w:sz="12" w:space="0" w:color="auto"/>
            </w:tcBorders>
            <w:shd w:val="clear" w:color="auto" w:fill="auto"/>
            <w:tcMar>
              <w:top w:w="0" w:type="dxa"/>
              <w:left w:w="0" w:type="dxa"/>
              <w:bottom w:w="0" w:type="dxa"/>
              <w:right w:w="0" w:type="dxa"/>
            </w:tcMar>
            <w:vAlign w:val="bottom"/>
            <w:hideMark/>
          </w:tcPr>
          <w:p w14:paraId="10219D18" w14:textId="408C356B" w:rsidR="00222975" w:rsidRPr="00510B48" w:rsidRDefault="00222975" w:rsidP="00EE4A51">
            <w:pPr>
              <w:suppressAutoHyphens w:val="0"/>
              <w:spacing w:before="40" w:after="40" w:line="220" w:lineRule="exact"/>
              <w:jc w:val="right"/>
              <w:rPr>
                <w:sz w:val="18"/>
              </w:rPr>
            </w:pPr>
            <w:r w:rsidRPr="00510B48">
              <w:rPr>
                <w:sz w:val="18"/>
              </w:rPr>
              <w:t>336</w:t>
            </w:r>
            <w:r w:rsidR="00A6293D" w:rsidRPr="00510B48">
              <w:rPr>
                <w:sz w:val="18"/>
              </w:rPr>
              <w:t xml:space="preserve"> </w:t>
            </w:r>
            <w:r w:rsidRPr="00510B48">
              <w:rPr>
                <w:sz w:val="18"/>
              </w:rPr>
              <w:t>016</w:t>
            </w:r>
          </w:p>
        </w:tc>
      </w:tr>
    </w:tbl>
    <w:p w14:paraId="77F74375" w14:textId="305EE2F8" w:rsidR="00222975" w:rsidRPr="00510B48" w:rsidRDefault="00222975" w:rsidP="00601D40">
      <w:pPr>
        <w:pStyle w:val="SingleTxtG"/>
        <w:spacing w:before="120" w:after="240" w:line="220" w:lineRule="atLeast"/>
        <w:ind w:firstLine="170"/>
        <w:jc w:val="left"/>
        <w:rPr>
          <w:sz w:val="18"/>
          <w:szCs w:val="18"/>
        </w:rPr>
      </w:pPr>
      <w:r w:rsidRPr="00510B48">
        <w:rPr>
          <w:i/>
          <w:sz w:val="18"/>
          <w:szCs w:val="18"/>
        </w:rPr>
        <w:t>Source</w:t>
      </w:r>
      <w:r w:rsidR="00510B48">
        <w:rPr>
          <w:sz w:val="18"/>
          <w:szCs w:val="18"/>
        </w:rPr>
        <w:t> :</w:t>
      </w:r>
      <w:r w:rsidR="00A6293D" w:rsidRPr="00510B48">
        <w:rPr>
          <w:sz w:val="18"/>
          <w:szCs w:val="18"/>
        </w:rPr>
        <w:t xml:space="preserve"> </w:t>
      </w:r>
      <w:r w:rsidRPr="00510B48">
        <w:rPr>
          <w:sz w:val="18"/>
          <w:szCs w:val="18"/>
        </w:rPr>
        <w:t>MLEVSA.</w:t>
      </w:r>
    </w:p>
    <w:p w14:paraId="63E3CB06" w14:textId="25C9DFB5" w:rsidR="00222975" w:rsidRPr="00510B48" w:rsidRDefault="00222975" w:rsidP="00601D40">
      <w:pPr>
        <w:pStyle w:val="H23G"/>
        <w:rPr>
          <w:i/>
        </w:rPr>
      </w:pPr>
      <w:r w:rsidRPr="00510B48">
        <w:tab/>
      </w:r>
      <w:r w:rsidRPr="00510B48">
        <w:tab/>
        <w:t>Protection</w:t>
      </w:r>
      <w:r w:rsidR="00A6293D" w:rsidRPr="00510B48">
        <w:t xml:space="preserve"> </w:t>
      </w:r>
      <w:r w:rsidRPr="00510B48">
        <w:t>sociale</w:t>
      </w:r>
      <w:r w:rsidR="00A6293D" w:rsidRPr="00510B48">
        <w:t xml:space="preserve"> </w:t>
      </w:r>
      <w:r w:rsidRPr="00510B48">
        <w:t>et</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p>
    <w:p w14:paraId="34F09832" w14:textId="6B4F2BB6" w:rsidR="00222975" w:rsidRPr="00510B48" w:rsidRDefault="00222975" w:rsidP="00601D40">
      <w:pPr>
        <w:pStyle w:val="SingleTxtG"/>
      </w:pPr>
      <w:r w:rsidRPr="00510B48">
        <w:t>98.</w:t>
      </w:r>
      <w:r w:rsidRPr="00510B48">
        <w:tab/>
        <w:t>L’adoption</w:t>
      </w:r>
      <w:r w:rsidR="00A6293D" w:rsidRPr="00510B48">
        <w:t xml:space="preserve"> </w:t>
      </w:r>
      <w:r w:rsidRPr="00510B48">
        <w:t>en</w:t>
      </w:r>
      <w:r w:rsidR="00A6293D" w:rsidRPr="00510B48">
        <w:t xml:space="preserve"> </w:t>
      </w:r>
      <w:r w:rsidRPr="00510B48">
        <w:t>2016</w:t>
      </w:r>
      <w:r w:rsidR="00A6293D" w:rsidRPr="00510B48">
        <w:t xml:space="preserve"> </w:t>
      </w:r>
      <w:r w:rsidRPr="00510B48">
        <w:t>d’un</w:t>
      </w:r>
      <w:r w:rsidR="00A6293D" w:rsidRPr="00510B48">
        <w:t xml:space="preserve"> </w:t>
      </w:r>
      <w:r w:rsidRPr="00510B48">
        <w:t>dispositif</w:t>
      </w:r>
      <w:r w:rsidR="00A6293D" w:rsidRPr="00510B48">
        <w:t xml:space="preserve"> </w:t>
      </w:r>
      <w:r w:rsidRPr="00510B48">
        <w:t>de</w:t>
      </w:r>
      <w:r w:rsidR="00A6293D" w:rsidRPr="00510B48">
        <w:t xml:space="preserve"> </w:t>
      </w:r>
      <w:r w:rsidRPr="00510B48">
        <w:t>transferts</w:t>
      </w:r>
      <w:r w:rsidR="00A6293D" w:rsidRPr="00510B48">
        <w:t xml:space="preserve"> </w:t>
      </w:r>
      <w:r w:rsidRPr="00510B48">
        <w:t>affectés</w:t>
      </w:r>
      <w:r w:rsidR="00A6293D" w:rsidRPr="00510B48">
        <w:t xml:space="preserve"> </w:t>
      </w:r>
      <w:r w:rsidRPr="00510B48">
        <w:t>a</w:t>
      </w:r>
      <w:r w:rsidR="00A6293D" w:rsidRPr="00510B48">
        <w:t xml:space="preserve"> </w:t>
      </w:r>
      <w:r w:rsidRPr="00510B48">
        <w:t>largement</w:t>
      </w:r>
      <w:r w:rsidR="00A6293D" w:rsidRPr="00510B48">
        <w:t xml:space="preserve"> </w:t>
      </w:r>
      <w:r w:rsidRPr="00510B48">
        <w:t>contribué</w:t>
      </w:r>
      <w:r w:rsidR="00A6293D" w:rsidRPr="00510B48">
        <w:t xml:space="preserve"> </w:t>
      </w:r>
      <w:r w:rsidRPr="00510B48">
        <w:t>au</w:t>
      </w:r>
      <w:r w:rsidR="00A6293D" w:rsidRPr="00510B48">
        <w:t xml:space="preserve"> </w:t>
      </w:r>
      <w:r w:rsidRPr="00510B48">
        <w:t>développement</w:t>
      </w:r>
      <w:r w:rsidR="00A6293D" w:rsidRPr="00510B48">
        <w:t xml:space="preserve"> </w:t>
      </w:r>
      <w:r w:rsidRPr="00510B48">
        <w:t>des</w:t>
      </w:r>
      <w:r w:rsidR="00A6293D" w:rsidRPr="00510B48">
        <w:t xml:space="preserve"> </w:t>
      </w:r>
      <w:r w:rsidRPr="00510B48">
        <w:t>services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601D40" w:rsidRPr="00510B48">
        <w:t>.</w:t>
      </w:r>
      <w:r w:rsidR="00A6293D" w:rsidRPr="00510B48">
        <w:t xml:space="preserve"> </w:t>
      </w:r>
      <w:r w:rsidRPr="00510B48">
        <w:t>Le</w:t>
      </w:r>
      <w:r w:rsidR="00A6293D" w:rsidRPr="00510B48">
        <w:t xml:space="preserve"> </w:t>
      </w:r>
      <w:r w:rsidRPr="00510B48">
        <w:t>montant</w:t>
      </w:r>
      <w:r w:rsidR="00A6293D" w:rsidRPr="00510B48">
        <w:t xml:space="preserve"> </w:t>
      </w:r>
      <w:r w:rsidRPr="00510B48">
        <w:t>des</w:t>
      </w:r>
      <w:r w:rsidR="00A6293D" w:rsidRPr="00510B48">
        <w:t xml:space="preserve"> </w:t>
      </w:r>
      <w:r w:rsidRPr="00510B48">
        <w:t>allocations</w:t>
      </w:r>
      <w:r w:rsidR="00A6293D" w:rsidRPr="00510B48">
        <w:t xml:space="preserve"> </w:t>
      </w:r>
      <w:r w:rsidRPr="00510B48">
        <w:t>budgétaires</w:t>
      </w:r>
      <w:r w:rsidR="00A6293D" w:rsidRPr="00510B48">
        <w:t xml:space="preserve"> </w:t>
      </w:r>
      <w:r w:rsidRPr="00510B48">
        <w:t>destinées</w:t>
      </w:r>
      <w:r w:rsidR="00A6293D" w:rsidRPr="00510B48">
        <w:t xml:space="preserve"> </w:t>
      </w:r>
      <w:r w:rsidRPr="00510B48">
        <w:t>aux</w:t>
      </w:r>
      <w:r w:rsidR="00A6293D" w:rsidRPr="00510B48">
        <w:t xml:space="preserve"> </w:t>
      </w:r>
      <w:r w:rsidRPr="00510B48">
        <w:t>administrations</w:t>
      </w:r>
      <w:r w:rsidR="00A6293D" w:rsidRPr="00510B48">
        <w:t xml:space="preserve"> </w:t>
      </w:r>
      <w:r w:rsidRPr="00510B48">
        <w:t>locales</w:t>
      </w:r>
      <w:r w:rsidR="00A6293D" w:rsidRPr="00510B48">
        <w:t xml:space="preserve"> </w:t>
      </w:r>
      <w:r w:rsidRPr="00510B48">
        <w:t>a</w:t>
      </w:r>
      <w:r w:rsidR="00A6293D" w:rsidRPr="00510B48">
        <w:t xml:space="preserve"> </w:t>
      </w:r>
      <w:r w:rsidRPr="00510B48">
        <w:t>doublé</w:t>
      </w:r>
      <w:r w:rsidR="00A6293D" w:rsidRPr="00510B48">
        <w:t xml:space="preserve"> </w:t>
      </w:r>
      <w:r w:rsidRPr="00510B48">
        <w:t>depuis</w:t>
      </w:r>
      <w:r w:rsidR="00A6293D" w:rsidRPr="00510B48">
        <w:t xml:space="preserve"> </w:t>
      </w:r>
      <w:r w:rsidRPr="00510B48">
        <w:t>et</w:t>
      </w:r>
      <w:r w:rsidR="00A6293D" w:rsidRPr="00510B48">
        <w:t xml:space="preserve"> </w:t>
      </w:r>
      <w:r w:rsidRPr="00510B48">
        <w:t>s’élève</w:t>
      </w:r>
      <w:r w:rsidR="00A6293D" w:rsidRPr="00510B48">
        <w:t xml:space="preserve"> </w:t>
      </w:r>
      <w:r w:rsidRPr="00510B48">
        <w:t>à</w:t>
      </w:r>
      <w:r w:rsidR="00A6293D" w:rsidRPr="00510B48">
        <w:t xml:space="preserve"> </w:t>
      </w:r>
      <w:r w:rsidRPr="00510B48">
        <w:t>700</w:t>
      </w:r>
      <w:r w:rsidR="002F695D">
        <w:t> </w:t>
      </w:r>
      <w:r w:rsidRPr="00510B48">
        <w:t>millions</w:t>
      </w:r>
      <w:r w:rsidR="00A6293D" w:rsidRPr="00510B48">
        <w:t xml:space="preserve"> </w:t>
      </w:r>
      <w:r w:rsidRPr="00510B48">
        <w:t>de</w:t>
      </w:r>
      <w:r w:rsidR="00A6293D" w:rsidRPr="00510B48">
        <w:t xml:space="preserve"> </w:t>
      </w:r>
      <w:r w:rsidRPr="00510B48">
        <w:t>dinars</w:t>
      </w:r>
      <w:r w:rsidR="00A6293D" w:rsidRPr="00510B48">
        <w:t xml:space="preserve"> </w:t>
      </w:r>
      <w:r w:rsidRPr="00510B48">
        <w:t>par</w:t>
      </w:r>
      <w:r w:rsidR="002F695D">
        <w:t> </w:t>
      </w:r>
      <w:r w:rsidRPr="00510B48">
        <w:t>an.</w:t>
      </w:r>
    </w:p>
    <w:p w14:paraId="0D0B890A" w14:textId="3B9BF165" w:rsidR="00222975" w:rsidRPr="00510B48" w:rsidRDefault="00222975" w:rsidP="00601D40">
      <w:pPr>
        <w:pStyle w:val="SingleTxtG"/>
      </w:pPr>
      <w:r w:rsidRPr="00510B48">
        <w:t>99.</w:t>
      </w:r>
      <w:r w:rsidRPr="00510B48">
        <w:tab/>
        <w:t>On</w:t>
      </w:r>
      <w:r w:rsidR="00A6293D" w:rsidRPr="00510B48">
        <w:t xml:space="preserve"> </w:t>
      </w:r>
      <w:r w:rsidRPr="00510B48">
        <w:t>comptait</w:t>
      </w:r>
      <w:r w:rsidR="00A6293D" w:rsidRPr="00510B48">
        <w:t xml:space="preserve"> </w:t>
      </w:r>
      <w:r w:rsidRPr="00510B48">
        <w:t>335</w:t>
      </w:r>
      <w:r w:rsidR="002F695D">
        <w:t> </w:t>
      </w:r>
      <w:r w:rsidRPr="00510B48">
        <w:t>prestataires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agréés</w:t>
      </w:r>
      <w:r w:rsidR="00A6293D" w:rsidRPr="00510B48">
        <w:t xml:space="preserve"> </w:t>
      </w:r>
      <w:r w:rsidRPr="00510B48">
        <w:t>fin</w:t>
      </w:r>
      <w:r w:rsidR="00A6293D" w:rsidRPr="00510B48">
        <w:t xml:space="preserve"> </w:t>
      </w:r>
      <w:r w:rsidRPr="00510B48">
        <w:t>2017,</w:t>
      </w:r>
      <w:r w:rsidR="00A6293D" w:rsidRPr="00510B48">
        <w:t xml:space="preserve"> </w:t>
      </w:r>
      <w:r w:rsidRPr="00510B48">
        <w:t>458</w:t>
      </w:r>
      <w:r w:rsidR="00A6293D" w:rsidRPr="00510B48">
        <w:t xml:space="preserve"> </w:t>
      </w:r>
      <w:r w:rsidRPr="00510B48">
        <w:t>fin</w:t>
      </w:r>
      <w:r w:rsidR="00A6293D" w:rsidRPr="00510B48">
        <w:t xml:space="preserve"> </w:t>
      </w:r>
      <w:r w:rsidRPr="00510B48">
        <w:t>2018,</w:t>
      </w:r>
      <w:r w:rsidR="00A6293D" w:rsidRPr="00510B48">
        <w:t xml:space="preserve"> </w:t>
      </w:r>
      <w:r w:rsidRPr="00510B48">
        <w:t>536</w:t>
      </w:r>
      <w:r w:rsidR="00A6293D" w:rsidRPr="00510B48">
        <w:t xml:space="preserve"> </w:t>
      </w:r>
      <w:r w:rsidRPr="00510B48">
        <w:t>fin</w:t>
      </w:r>
      <w:r w:rsidR="00A6293D" w:rsidRPr="00510B48">
        <w:t xml:space="preserve"> </w:t>
      </w:r>
      <w:r w:rsidRPr="00510B48">
        <w:t>2019</w:t>
      </w:r>
      <w:r w:rsidR="00A6293D" w:rsidRPr="00510B48">
        <w:t xml:space="preserve"> </w:t>
      </w:r>
      <w:r w:rsidRPr="00510B48">
        <w:t>et</w:t>
      </w:r>
      <w:r w:rsidR="00A6293D" w:rsidRPr="00510B48">
        <w:t xml:space="preserve"> </w:t>
      </w:r>
      <w:r w:rsidRPr="00510B48">
        <w:t>600</w:t>
      </w:r>
      <w:r w:rsidR="00A6293D" w:rsidRPr="00510B48">
        <w:t xml:space="preserve"> </w:t>
      </w:r>
      <w:r w:rsidRPr="00510B48">
        <w:t>fin</w:t>
      </w:r>
      <w:r w:rsidR="00A6293D" w:rsidRPr="00510B48">
        <w:t xml:space="preserve"> </w:t>
      </w:r>
      <w:r w:rsidRPr="00510B48">
        <w:t>2020</w:t>
      </w:r>
      <w:r w:rsidR="00601D40" w:rsidRPr="00510B48">
        <w:t>.</w:t>
      </w:r>
      <w:r w:rsidR="00A6293D" w:rsidRPr="00510B48">
        <w:t xml:space="preserve"> </w:t>
      </w:r>
      <w:r w:rsidRPr="00510B48">
        <w:t>Une</w:t>
      </w:r>
      <w:r w:rsidR="00A6293D" w:rsidRPr="00510B48">
        <w:t xml:space="preserve"> </w:t>
      </w:r>
      <w:r w:rsidRPr="00510B48">
        <w:t>grande</w:t>
      </w:r>
      <w:r w:rsidR="00A6293D" w:rsidRPr="00510B48">
        <w:t xml:space="preserve"> </w:t>
      </w:r>
      <w:r w:rsidRPr="00510B48">
        <w:t>partie</w:t>
      </w:r>
      <w:r w:rsidR="00A6293D" w:rsidRPr="00510B48">
        <w:t xml:space="preserve"> </w:t>
      </w:r>
      <w:r w:rsidRPr="00510B48">
        <w:t>des</w:t>
      </w:r>
      <w:r w:rsidR="00A6293D" w:rsidRPr="00510B48">
        <w:t xml:space="preserve"> </w:t>
      </w:r>
      <w:r w:rsidRPr="00510B48">
        <w:t>services</w:t>
      </w:r>
      <w:r w:rsidR="00A6293D" w:rsidRPr="00510B48">
        <w:t xml:space="preserve"> </w:t>
      </w:r>
      <w:r w:rsidRPr="00510B48">
        <w:t>dispensés</w:t>
      </w:r>
      <w:r w:rsidR="00A6293D" w:rsidRPr="00510B48">
        <w:t xml:space="preserve"> </w:t>
      </w:r>
      <w:r w:rsidRPr="00510B48">
        <w:t>sont</w:t>
      </w:r>
      <w:r w:rsidR="00A6293D" w:rsidRPr="00510B48">
        <w:t xml:space="preserve"> </w:t>
      </w:r>
      <w:r w:rsidRPr="00510B48">
        <w:t>destinés</w:t>
      </w:r>
      <w:r w:rsidR="00A6293D" w:rsidRPr="00510B48">
        <w:t xml:space="preserve"> </w:t>
      </w:r>
      <w:r w:rsidRPr="00510B48">
        <w:t>aux</w:t>
      </w:r>
      <w:r w:rsidR="00A6293D" w:rsidRPr="00510B48">
        <w:t xml:space="preserve"> </w:t>
      </w:r>
      <w:r w:rsidRPr="00510B48">
        <w:t>personnes</w:t>
      </w:r>
      <w:r w:rsidR="00A6293D" w:rsidRPr="00510B48">
        <w:t xml:space="preserve"> </w:t>
      </w:r>
      <w:r w:rsidRPr="00510B48">
        <w:t>handicapées.</w:t>
      </w:r>
    </w:p>
    <w:p w14:paraId="0E94F411" w14:textId="5AF1027B" w:rsidR="00222975" w:rsidRPr="00510B48" w:rsidRDefault="00222975" w:rsidP="00601D40">
      <w:pPr>
        <w:pStyle w:val="SingleTxtG"/>
      </w:pPr>
      <w:r w:rsidRPr="00510B48">
        <w:t>100.</w:t>
      </w:r>
      <w:r w:rsidRPr="00510B48">
        <w:tab/>
        <w:t>Selon</w:t>
      </w:r>
      <w:r w:rsidR="00A6293D" w:rsidRPr="00510B48">
        <w:t xml:space="preserve"> </w:t>
      </w:r>
      <w:r w:rsidRPr="00510B48">
        <w:t>l’Institut</w:t>
      </w:r>
      <w:r w:rsidR="00A6293D" w:rsidRPr="00510B48">
        <w:t xml:space="preserve"> </w:t>
      </w:r>
      <w:r w:rsidRPr="00510B48">
        <w:t>national</w:t>
      </w:r>
      <w:r w:rsidR="00A6293D" w:rsidRPr="00510B48">
        <w:t xml:space="preserve"> </w:t>
      </w:r>
      <w:r w:rsidRPr="00510B48">
        <w:t>pour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352</w:t>
      </w:r>
      <w:r w:rsidR="002F695D">
        <w:t> </w:t>
      </w:r>
      <w:r w:rsidRPr="00510B48">
        <w:t>adultes</w:t>
      </w:r>
      <w:r w:rsidR="00A6293D" w:rsidRPr="00510B48">
        <w:t xml:space="preserve"> </w:t>
      </w:r>
      <w:r w:rsidRPr="00510B48">
        <w:t>ont</w:t>
      </w:r>
      <w:r w:rsidR="00A6293D" w:rsidRPr="00510B48">
        <w:t xml:space="preserve"> </w:t>
      </w:r>
      <w:r w:rsidRPr="00510B48">
        <w:t>quitté</w:t>
      </w:r>
      <w:r w:rsidR="00A6293D" w:rsidRPr="00510B48">
        <w:t xml:space="preserve"> </w:t>
      </w:r>
      <w:r w:rsidRPr="00510B48">
        <w:t>l’institution</w:t>
      </w:r>
      <w:r w:rsidR="00A6293D" w:rsidRPr="00510B48">
        <w:t xml:space="preserve"> </w:t>
      </w:r>
      <w:r w:rsidRPr="00510B48">
        <w:t>où</w:t>
      </w:r>
      <w:r w:rsidR="00A6293D" w:rsidRPr="00510B48">
        <w:t xml:space="preserve"> </w:t>
      </w:r>
      <w:r w:rsidRPr="00510B48">
        <w:t>ils</w:t>
      </w:r>
      <w:r w:rsidR="00A6293D" w:rsidRPr="00510B48">
        <w:t xml:space="preserve"> </w:t>
      </w:r>
      <w:r w:rsidRPr="00510B48">
        <w:t>résidaient</w:t>
      </w:r>
      <w:r w:rsidR="00A6293D" w:rsidRPr="00510B48">
        <w:t xml:space="preserve"> </w:t>
      </w:r>
      <w:r w:rsidRPr="00510B48">
        <w:t>en</w:t>
      </w:r>
      <w:r w:rsidR="00A6293D" w:rsidRPr="00510B48">
        <w:t xml:space="preserve"> </w:t>
      </w:r>
      <w:r w:rsidRPr="00510B48">
        <w:t>2019</w:t>
      </w:r>
      <w:r w:rsidR="00A6293D" w:rsidRPr="00510B48">
        <w:t xml:space="preserve"> </w:t>
      </w:r>
      <w:r w:rsidRPr="00510B48">
        <w:t>(179</w:t>
      </w:r>
      <w:r w:rsidR="00A6293D" w:rsidRPr="00510B48">
        <w:t xml:space="preserve"> </w:t>
      </w:r>
      <w:r w:rsidRPr="00510B48">
        <w:t>sont</w:t>
      </w:r>
      <w:r w:rsidR="00A6293D" w:rsidRPr="00510B48">
        <w:t xml:space="preserve"> </w:t>
      </w:r>
      <w:r w:rsidRPr="00510B48">
        <w:t>retournés</w:t>
      </w:r>
      <w:r w:rsidR="00A6293D" w:rsidRPr="00510B48">
        <w:t xml:space="preserve"> </w:t>
      </w:r>
      <w:r w:rsidRPr="00510B48">
        <w:t>dans</w:t>
      </w:r>
      <w:r w:rsidR="00A6293D" w:rsidRPr="00510B48">
        <w:t xml:space="preserve"> </w:t>
      </w:r>
      <w:r w:rsidRPr="00510B48">
        <w:t>leur</w:t>
      </w:r>
      <w:r w:rsidR="00A6293D" w:rsidRPr="00510B48">
        <w:t xml:space="preserve"> </w:t>
      </w:r>
      <w:r w:rsidRPr="00510B48">
        <w:t>famille</w:t>
      </w:r>
      <w:r w:rsidR="00A6293D" w:rsidRPr="00510B48">
        <w:t xml:space="preserve"> </w:t>
      </w:r>
      <w:r w:rsidRPr="00510B48">
        <w:t>biologique,</w:t>
      </w:r>
      <w:r w:rsidR="00A6293D" w:rsidRPr="00510B48">
        <w:t xml:space="preserve"> </w:t>
      </w:r>
      <w:r w:rsidRPr="00510B48">
        <w:t>29</w:t>
      </w:r>
      <w:r w:rsidR="00A6293D" w:rsidRPr="00510B48">
        <w:t xml:space="preserve"> </w:t>
      </w:r>
      <w:r w:rsidRPr="00510B48">
        <w:t>ont</w:t>
      </w:r>
      <w:r w:rsidR="00A6293D" w:rsidRPr="00510B48">
        <w:t xml:space="preserve"> </w:t>
      </w:r>
      <w:r w:rsidRPr="00510B48">
        <w:t>rejoint</w:t>
      </w:r>
      <w:r w:rsidR="00A6293D" w:rsidRPr="00510B48">
        <w:t xml:space="preserve"> </w:t>
      </w:r>
      <w:r w:rsidRPr="00510B48">
        <w:t>des</w:t>
      </w:r>
      <w:r w:rsidR="00A6293D" w:rsidRPr="00510B48">
        <w:t xml:space="preserve"> </w:t>
      </w:r>
      <w:r w:rsidRPr="00510B48">
        <w:t>membres</w:t>
      </w:r>
      <w:r w:rsidR="00A6293D" w:rsidRPr="00510B48">
        <w:t xml:space="preserve"> </w:t>
      </w:r>
      <w:r w:rsidRPr="00510B48">
        <w:t>de</w:t>
      </w:r>
      <w:r w:rsidR="00A6293D" w:rsidRPr="00510B48">
        <w:t xml:space="preserve"> </w:t>
      </w:r>
      <w:r w:rsidRPr="00510B48">
        <w:t>leur</w:t>
      </w:r>
      <w:r w:rsidR="00A6293D" w:rsidRPr="00510B48">
        <w:t xml:space="preserve"> </w:t>
      </w:r>
      <w:r w:rsidRPr="00510B48">
        <w:t>famille</w:t>
      </w:r>
      <w:r w:rsidR="00A6293D" w:rsidRPr="00510B48">
        <w:t xml:space="preserve"> </w:t>
      </w:r>
      <w:r w:rsidRPr="00510B48">
        <w:t>élargie,</w:t>
      </w:r>
      <w:r w:rsidR="00A6293D" w:rsidRPr="00510B48">
        <w:t xml:space="preserve"> </w:t>
      </w:r>
      <w:r w:rsidRPr="00510B48">
        <w:t>5</w:t>
      </w:r>
      <w:r w:rsidR="00A6293D" w:rsidRPr="00510B48">
        <w:t xml:space="preserve"> </w:t>
      </w:r>
      <w:r w:rsidRPr="00510B48">
        <w:t>ont</w:t>
      </w:r>
      <w:r w:rsidR="00A6293D" w:rsidRPr="00510B48">
        <w:t xml:space="preserve"> </w:t>
      </w:r>
      <w:r w:rsidRPr="00510B48">
        <w:t>été</w:t>
      </w:r>
      <w:r w:rsidR="00A6293D" w:rsidRPr="00510B48">
        <w:t xml:space="preserve"> </w:t>
      </w:r>
      <w:r w:rsidRPr="00510B48">
        <w:t>placés</w:t>
      </w:r>
      <w:r w:rsidR="00A6293D" w:rsidRPr="00510B48">
        <w:t xml:space="preserve"> </w:t>
      </w:r>
      <w:r w:rsidRPr="00510B48">
        <w:t>en</w:t>
      </w:r>
      <w:r w:rsidR="00A6293D" w:rsidRPr="00510B48">
        <w:t xml:space="preserve"> </w:t>
      </w:r>
      <w:r w:rsidRPr="00510B48">
        <w:t>famille</w:t>
      </w:r>
      <w:r w:rsidR="00A6293D" w:rsidRPr="00510B48">
        <w:t xml:space="preserve"> </w:t>
      </w:r>
      <w:r w:rsidRPr="00510B48">
        <w:t>d’accueil,</w:t>
      </w:r>
      <w:r w:rsidR="00A6293D" w:rsidRPr="00510B48">
        <w:t xml:space="preserve"> </w:t>
      </w:r>
      <w:r w:rsidRPr="00510B48">
        <w:t>15</w:t>
      </w:r>
      <w:r w:rsidR="00A6293D" w:rsidRPr="00510B48">
        <w:t xml:space="preserve"> </w:t>
      </w:r>
      <w:r w:rsidRPr="00510B48">
        <w:t>se</w:t>
      </w:r>
      <w:r w:rsidR="00A6293D" w:rsidRPr="00510B48">
        <w:t xml:space="preserve"> </w:t>
      </w:r>
      <w:r w:rsidRPr="00510B48">
        <w:t>sont</w:t>
      </w:r>
      <w:r w:rsidR="00A6293D" w:rsidRPr="00510B48">
        <w:t xml:space="preserve"> </w:t>
      </w:r>
      <w:r w:rsidRPr="00510B48">
        <w:t>installés</w:t>
      </w:r>
      <w:r w:rsidR="00A6293D" w:rsidRPr="00510B48">
        <w:t xml:space="preserve"> </w:t>
      </w:r>
      <w:r w:rsidRPr="00510B48">
        <w:t>dans</w:t>
      </w:r>
      <w:r w:rsidR="00A6293D" w:rsidRPr="00510B48">
        <w:t xml:space="preserve"> </w:t>
      </w:r>
      <w:r w:rsidRPr="00510B48">
        <w:t>un</w:t>
      </w:r>
      <w:r w:rsidR="00A6293D" w:rsidRPr="00510B48">
        <w:t xml:space="preserve"> </w:t>
      </w:r>
      <w:r w:rsidRPr="00510B48">
        <w:t>logement</w:t>
      </w:r>
      <w:r w:rsidR="00A6293D" w:rsidRPr="00510B48">
        <w:t xml:space="preserve"> </w:t>
      </w:r>
      <w:r w:rsidRPr="00510B48">
        <w:t>avec</w:t>
      </w:r>
      <w:r w:rsidR="00A6293D" w:rsidRPr="00510B48">
        <w:t xml:space="preserve"> </w:t>
      </w:r>
      <w:r w:rsidRPr="00510B48">
        <w:t>services,</w:t>
      </w:r>
      <w:r w:rsidR="00A6293D" w:rsidRPr="00510B48">
        <w:t xml:space="preserve"> </w:t>
      </w:r>
      <w:r w:rsidRPr="00510B48">
        <w:t>124</w:t>
      </w:r>
      <w:r w:rsidR="00A6293D" w:rsidRPr="00510B48">
        <w:t xml:space="preserve"> </w:t>
      </w:r>
      <w:r w:rsidRPr="00510B48">
        <w:t>ont</w:t>
      </w:r>
      <w:r w:rsidR="00A6293D" w:rsidRPr="00510B48">
        <w:t xml:space="preserve"> </w:t>
      </w:r>
      <w:r w:rsidRPr="00510B48">
        <w:t>commencé</w:t>
      </w:r>
      <w:r w:rsidR="00A6293D" w:rsidRPr="00510B48">
        <w:t xml:space="preserve"> </w:t>
      </w:r>
      <w:r w:rsidRPr="00510B48">
        <w:t>une</w:t>
      </w:r>
      <w:r w:rsidR="00A6293D" w:rsidRPr="00510B48">
        <w:t xml:space="preserve"> </w:t>
      </w:r>
      <w:r w:rsidRPr="00510B48">
        <w:t>vie</w:t>
      </w:r>
      <w:r w:rsidR="00A6293D" w:rsidRPr="00510B48">
        <w:t xml:space="preserve"> </w:t>
      </w:r>
      <w:r w:rsidRPr="00510B48">
        <w:t>autonome).</w:t>
      </w:r>
    </w:p>
    <w:p w14:paraId="0363E2D5" w14:textId="1B1532B3" w:rsidR="00222975" w:rsidRPr="00510B48" w:rsidRDefault="00222975" w:rsidP="00601D40">
      <w:pPr>
        <w:pStyle w:val="SingleTxtG"/>
      </w:pPr>
      <w:r w:rsidRPr="00510B48">
        <w:t>101.</w:t>
      </w:r>
      <w:r w:rsidRPr="00510B48">
        <w:tab/>
        <w:t>En</w:t>
      </w:r>
      <w:r w:rsidR="00A6293D" w:rsidRPr="00510B48">
        <w:t xml:space="preserve"> </w:t>
      </w:r>
      <w:r w:rsidRPr="00510B48">
        <w:t>2021</w:t>
      </w:r>
      <w:r w:rsidR="00A6293D" w:rsidRPr="00510B48">
        <w:t xml:space="preserve"> </w:t>
      </w:r>
      <w:r w:rsidRPr="00510B48">
        <w:t>le</w:t>
      </w:r>
      <w:r w:rsidR="00A6293D" w:rsidRPr="00510B48">
        <w:t xml:space="preserve"> </w:t>
      </w:r>
      <w:r w:rsidRPr="00510B48">
        <w:t>MLEVSA</w:t>
      </w:r>
      <w:r w:rsidR="00A6293D" w:rsidRPr="00510B48">
        <w:t xml:space="preserve"> </w:t>
      </w:r>
      <w:r w:rsidRPr="00510B48">
        <w:t>a</w:t>
      </w:r>
      <w:r w:rsidR="00A6293D" w:rsidRPr="00510B48">
        <w:t xml:space="preserve"> </w:t>
      </w:r>
      <w:r w:rsidRPr="00510B48">
        <w:t>élaboré</w:t>
      </w:r>
      <w:r w:rsidR="00A6293D" w:rsidRPr="00510B48">
        <w:t xml:space="preserve"> </w:t>
      </w:r>
      <w:r w:rsidRPr="00510B48">
        <w:t>un</w:t>
      </w:r>
      <w:r w:rsidR="00A6293D" w:rsidRPr="00510B48">
        <w:t xml:space="preserve"> </w:t>
      </w:r>
      <w:r w:rsidRPr="00510B48">
        <w:t>projet</w:t>
      </w:r>
      <w:r w:rsidR="00A6293D" w:rsidRPr="00510B48">
        <w:t xml:space="preserve"> </w:t>
      </w:r>
      <w:r w:rsidRPr="00510B48">
        <w:t>de</w:t>
      </w:r>
      <w:r w:rsidR="00A6293D" w:rsidRPr="00510B48">
        <w:t xml:space="preserve"> </w:t>
      </w:r>
      <w:r w:rsidRPr="00510B48">
        <w:t>stratégie</w:t>
      </w:r>
      <w:r w:rsidR="00A6293D" w:rsidRPr="00510B48">
        <w:t xml:space="preserve"> </w:t>
      </w:r>
      <w:r w:rsidRPr="00510B48">
        <w:t>de</w:t>
      </w:r>
      <w:r w:rsidR="00A6293D" w:rsidRPr="00510B48">
        <w:t xml:space="preserve"> </w:t>
      </w:r>
      <w:r w:rsidRPr="00510B48">
        <w:t>désinstitutionalisation</w:t>
      </w:r>
      <w:r w:rsidR="00A6293D" w:rsidRPr="00510B48">
        <w:t xml:space="preserve"> </w:t>
      </w:r>
      <w:r w:rsidRPr="00510B48">
        <w:t>et</w:t>
      </w:r>
      <w:r w:rsidR="00A6293D" w:rsidRPr="00510B48">
        <w:t xml:space="preserve"> </w:t>
      </w:r>
      <w:r w:rsidRPr="00510B48">
        <w:t>de</w:t>
      </w:r>
      <w:r w:rsidR="00A6293D" w:rsidRPr="00510B48">
        <w:t xml:space="preserve"> </w:t>
      </w:r>
      <w:r w:rsidRPr="00510B48">
        <w:t>développement</w:t>
      </w:r>
      <w:r w:rsidR="00A6293D" w:rsidRPr="00510B48">
        <w:t xml:space="preserve"> </w:t>
      </w:r>
      <w:r w:rsidRPr="00510B48">
        <w:t>de</w:t>
      </w:r>
      <w:r w:rsidR="00A6293D" w:rsidRPr="00510B48">
        <w:t xml:space="preserve"> </w:t>
      </w:r>
      <w:r w:rsidRPr="00510B48">
        <w:t>services</w:t>
      </w:r>
      <w:r w:rsidR="00A6293D" w:rsidRPr="00510B48">
        <w:t xml:space="preserve"> </w:t>
      </w:r>
      <w:r w:rsidRPr="00510B48">
        <w:t>communautaires,</w:t>
      </w:r>
      <w:r w:rsidR="00A6293D" w:rsidRPr="00510B48">
        <w:t xml:space="preserve"> </w:t>
      </w:r>
      <w:r w:rsidRPr="00510B48">
        <w:t>conformément</w:t>
      </w:r>
      <w:r w:rsidR="00A6293D" w:rsidRPr="00510B48">
        <w:t xml:space="preserve"> </w:t>
      </w:r>
      <w:r w:rsidRPr="00510B48">
        <w:t>au</w:t>
      </w:r>
      <w:r w:rsidR="00A6293D" w:rsidRPr="00510B48">
        <w:t xml:space="preserve"> </w:t>
      </w:r>
      <w:r w:rsidRPr="00510B48">
        <w:t>chapitre</w:t>
      </w:r>
      <w:r w:rsidR="00A6293D" w:rsidRPr="00510B48">
        <w:t xml:space="preserve"> </w:t>
      </w:r>
      <w:r w:rsidRPr="00510B48">
        <w:t>19</w:t>
      </w:r>
      <w:r w:rsidR="00A6293D" w:rsidRPr="00510B48">
        <w:t xml:space="preserve"> </w:t>
      </w:r>
      <w:r w:rsidRPr="00510B48">
        <w:t>des</w:t>
      </w:r>
      <w:r w:rsidR="00A6293D" w:rsidRPr="00510B48">
        <w:t xml:space="preserve"> </w:t>
      </w:r>
      <w:r w:rsidRPr="00510B48">
        <w:t>négociations</w:t>
      </w:r>
      <w:r w:rsidR="00A6293D" w:rsidRPr="00510B48">
        <w:t xml:space="preserve"> </w:t>
      </w:r>
      <w:r w:rsidRPr="00510B48">
        <w:t>d’adhésion</w:t>
      </w:r>
      <w:r w:rsidR="00A6293D" w:rsidRPr="00510B48">
        <w:t xml:space="preserve"> </w:t>
      </w:r>
      <w:r w:rsidRPr="00510B48">
        <w:t>à</w:t>
      </w:r>
      <w:r w:rsidR="00A6293D" w:rsidRPr="00510B48">
        <w:t xml:space="preserve"> </w:t>
      </w:r>
      <w:r w:rsidRPr="00510B48">
        <w:t>l’Union</w:t>
      </w:r>
      <w:r w:rsidR="00A6293D" w:rsidRPr="00510B48">
        <w:t xml:space="preserve"> </w:t>
      </w:r>
      <w:r w:rsidRPr="00510B48">
        <w:t>européenne.</w:t>
      </w:r>
    </w:p>
    <w:p w14:paraId="2A01B0C4" w14:textId="5913D34D" w:rsidR="00222975" w:rsidRPr="00510B48" w:rsidRDefault="00222975" w:rsidP="00601D40">
      <w:pPr>
        <w:pStyle w:val="SingleTxtG"/>
      </w:pPr>
      <w:r w:rsidRPr="00510B48">
        <w:t>102.</w:t>
      </w:r>
      <w:r w:rsidRPr="00510B48">
        <w:tab/>
        <w:t>Un</w:t>
      </w:r>
      <w:r w:rsidR="00A6293D" w:rsidRPr="00510B48">
        <w:t xml:space="preserve"> </w:t>
      </w:r>
      <w:r w:rsidRPr="00510B48">
        <w:t>plan</w:t>
      </w:r>
      <w:r w:rsidR="00A6293D" w:rsidRPr="00510B48">
        <w:t xml:space="preserve"> </w:t>
      </w:r>
      <w:r w:rsidRPr="00510B48">
        <w:t>général</w:t>
      </w:r>
      <w:r w:rsidR="00A6293D" w:rsidRPr="00510B48">
        <w:t xml:space="preserve"> </w:t>
      </w:r>
      <w:r w:rsidRPr="00510B48">
        <w:t>de</w:t>
      </w:r>
      <w:r w:rsidR="00A6293D" w:rsidRPr="00510B48">
        <w:t xml:space="preserve"> </w:t>
      </w:r>
      <w:r w:rsidRPr="00510B48">
        <w:t>transformation</w:t>
      </w:r>
      <w:r w:rsidR="00A6293D" w:rsidRPr="00510B48">
        <w:t xml:space="preserve"> </w:t>
      </w:r>
      <w:r w:rsidRPr="00510B48">
        <w:t>des</w:t>
      </w:r>
      <w:r w:rsidR="00A6293D" w:rsidRPr="00510B48">
        <w:t xml:space="preserve"> </w:t>
      </w:r>
      <w:r w:rsidRPr="00510B48">
        <w:t>institutions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va</w:t>
      </w:r>
      <w:r w:rsidR="00A6293D" w:rsidRPr="00510B48">
        <w:t xml:space="preserve"> </w:t>
      </w:r>
      <w:r w:rsidRPr="00510B48">
        <w:t>être</w:t>
      </w:r>
      <w:r w:rsidR="00A6293D" w:rsidRPr="00510B48">
        <w:t xml:space="preserve"> </w:t>
      </w:r>
      <w:r w:rsidRPr="00510B48">
        <w:t>élaboré</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w:t>
      </w:r>
      <w:r w:rsidR="00A6293D" w:rsidRPr="00510B48">
        <w:t xml:space="preserve"> </w:t>
      </w:r>
      <w:r w:rsidRPr="00510B48">
        <w:t>programme</w:t>
      </w:r>
      <w:r w:rsidR="00A6293D" w:rsidRPr="00510B48">
        <w:t xml:space="preserve"> </w:t>
      </w:r>
      <w:r w:rsidRPr="00510B48">
        <w:t>IAP</w:t>
      </w:r>
      <w:r w:rsidR="00A6293D" w:rsidRPr="00510B48">
        <w:t xml:space="preserve"> </w:t>
      </w:r>
      <w:r w:rsidRPr="00510B48">
        <w:t>2020</w:t>
      </w:r>
      <w:r w:rsidR="00601D40" w:rsidRPr="00510B48">
        <w:t>.</w:t>
      </w:r>
      <w:r w:rsidR="00A6293D" w:rsidRPr="00510B48">
        <w:t xml:space="preserve"> </w:t>
      </w:r>
      <w:r w:rsidRPr="00510B48">
        <w:t>Ce</w:t>
      </w:r>
      <w:r w:rsidR="00A6293D" w:rsidRPr="00510B48">
        <w:t xml:space="preserve"> </w:t>
      </w:r>
      <w:r w:rsidRPr="00510B48">
        <w:t>plan</w:t>
      </w:r>
      <w:r w:rsidR="00A6293D" w:rsidRPr="00510B48">
        <w:t xml:space="preserve"> </w:t>
      </w:r>
      <w:r w:rsidRPr="00510B48">
        <w:t>sera</w:t>
      </w:r>
      <w:r w:rsidR="00A6293D" w:rsidRPr="00510B48">
        <w:t xml:space="preserve"> </w:t>
      </w:r>
      <w:r w:rsidRPr="00510B48">
        <w:t>expérimenté</w:t>
      </w:r>
      <w:r w:rsidR="00A6293D" w:rsidRPr="00510B48">
        <w:t xml:space="preserve"> </w:t>
      </w:r>
      <w:r w:rsidRPr="00510B48">
        <w:t>dans</w:t>
      </w:r>
      <w:r w:rsidR="00A6293D" w:rsidRPr="00510B48">
        <w:t xml:space="preserve"> </w:t>
      </w:r>
      <w:r w:rsidRPr="00510B48">
        <w:t>cinq</w:t>
      </w:r>
      <w:r w:rsidR="00A6293D" w:rsidRPr="00510B48">
        <w:t xml:space="preserve"> </w:t>
      </w:r>
      <w:r w:rsidRPr="00510B48">
        <w:t>établissements</w:t>
      </w:r>
      <w:r w:rsidR="00A6293D" w:rsidRPr="00510B48">
        <w:t xml:space="preserve"> </w:t>
      </w:r>
      <w:r w:rsidRPr="00510B48">
        <w:t>hébergeant</w:t>
      </w:r>
      <w:r w:rsidR="00A6293D" w:rsidRPr="00510B48">
        <w:t xml:space="preserve"> </w:t>
      </w:r>
      <w:r w:rsidRPr="00510B48">
        <w:t>des</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l’idée</w:t>
      </w:r>
      <w:r w:rsidR="00A6293D" w:rsidRPr="00510B48">
        <w:t xml:space="preserve"> </w:t>
      </w:r>
      <w:r w:rsidRPr="00510B48">
        <w:t>étant</w:t>
      </w:r>
      <w:r w:rsidR="00A6293D" w:rsidRPr="00510B48">
        <w:t xml:space="preserve"> </w:t>
      </w:r>
      <w:r w:rsidRPr="00510B48">
        <w:t>de</w:t>
      </w:r>
      <w:r w:rsidR="00A6293D" w:rsidRPr="00510B48">
        <w:t xml:space="preserve"> </w:t>
      </w:r>
      <w:r w:rsidRPr="00510B48">
        <w:t>faire</w:t>
      </w:r>
      <w:r w:rsidR="00A6293D" w:rsidRPr="00510B48">
        <w:t xml:space="preserve"> </w:t>
      </w:r>
      <w:r w:rsidRPr="00510B48">
        <w:t>un</w:t>
      </w:r>
      <w:r w:rsidR="00A6293D" w:rsidRPr="00510B48">
        <w:t xml:space="preserve"> </w:t>
      </w:r>
      <w:r w:rsidRPr="00510B48">
        <w:t>meilleur</w:t>
      </w:r>
      <w:r w:rsidR="00A6293D" w:rsidRPr="00510B48">
        <w:t xml:space="preserve"> </w:t>
      </w:r>
      <w:r w:rsidRPr="00510B48">
        <w:t>usage</w:t>
      </w:r>
      <w:r w:rsidR="00A6293D" w:rsidRPr="00510B48">
        <w:t xml:space="preserve"> </w:t>
      </w:r>
      <w:r w:rsidRPr="00510B48">
        <w:t>des</w:t>
      </w:r>
      <w:r w:rsidR="00A6293D" w:rsidRPr="00510B48">
        <w:t xml:space="preserve"> </w:t>
      </w:r>
      <w:r w:rsidRPr="00510B48">
        <w:t>infrastructures</w:t>
      </w:r>
      <w:r w:rsidR="00A6293D" w:rsidRPr="00510B48">
        <w:t xml:space="preserve"> </w:t>
      </w:r>
      <w:r w:rsidRPr="00510B48">
        <w:t>et</w:t>
      </w:r>
      <w:r w:rsidR="00A6293D" w:rsidRPr="00510B48">
        <w:t xml:space="preserve"> </w:t>
      </w:r>
      <w:r w:rsidRPr="00510B48">
        <w:t>des</w:t>
      </w:r>
      <w:r w:rsidR="00A6293D" w:rsidRPr="00510B48">
        <w:t xml:space="preserve"> </w:t>
      </w:r>
      <w:r w:rsidRPr="00510B48">
        <w:t>ressources</w:t>
      </w:r>
      <w:r w:rsidR="00A6293D" w:rsidRPr="00510B48">
        <w:t xml:space="preserve"> </w:t>
      </w:r>
      <w:r w:rsidRPr="00510B48">
        <w:t>professionnelles</w:t>
      </w:r>
      <w:r w:rsidR="00A6293D" w:rsidRPr="00510B48">
        <w:t xml:space="preserve"> </w:t>
      </w:r>
      <w:r w:rsidRPr="00510B48">
        <w:t>existantes</w:t>
      </w:r>
      <w:r w:rsidR="00A6293D" w:rsidRPr="00510B48">
        <w:t xml:space="preserve"> </w:t>
      </w:r>
      <w:r w:rsidRPr="00510B48">
        <w:t>pour</w:t>
      </w:r>
      <w:r w:rsidR="00A6293D" w:rsidRPr="00510B48">
        <w:t xml:space="preserve"> </w:t>
      </w:r>
      <w:r w:rsidRPr="00510B48">
        <w:t>réduire</w:t>
      </w:r>
      <w:r w:rsidR="00A6293D" w:rsidRPr="00510B48">
        <w:t xml:space="preserve"> </w:t>
      </w:r>
      <w:r w:rsidRPr="00510B48">
        <w:t>le</w:t>
      </w:r>
      <w:r w:rsidR="00A6293D" w:rsidRPr="00510B48">
        <w:t xml:space="preserve"> </w:t>
      </w:r>
      <w:r w:rsidRPr="00510B48">
        <w:t>nombre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placées</w:t>
      </w:r>
      <w:r w:rsidR="00A6293D" w:rsidRPr="00510B48">
        <w:t xml:space="preserve"> </w:t>
      </w:r>
      <w:r w:rsidRPr="00510B48">
        <w:t>dans</w:t>
      </w:r>
      <w:r w:rsidR="00A6293D" w:rsidRPr="00510B48">
        <w:t xml:space="preserve"> </w:t>
      </w:r>
      <w:r w:rsidRPr="00510B48">
        <w:t>ces</w:t>
      </w:r>
      <w:r w:rsidR="00A6293D" w:rsidRPr="00510B48">
        <w:t xml:space="preserve"> </w:t>
      </w:r>
      <w:r w:rsidRPr="00510B48">
        <w:t>institutions</w:t>
      </w:r>
      <w:r w:rsidR="00A6293D" w:rsidRPr="00510B48">
        <w:t xml:space="preserve"> </w:t>
      </w:r>
      <w:r w:rsidRPr="00510B48">
        <w:t>et</w:t>
      </w:r>
      <w:r w:rsidR="00A6293D" w:rsidRPr="00510B48">
        <w:t xml:space="preserve"> </w:t>
      </w:r>
      <w:r w:rsidRPr="00510B48">
        <w:t>prévenir</w:t>
      </w:r>
      <w:r w:rsidR="00A6293D" w:rsidRPr="00510B48">
        <w:t xml:space="preserve"> </w:t>
      </w:r>
      <w:r w:rsidRPr="00510B48">
        <w:t>de</w:t>
      </w:r>
      <w:r w:rsidR="00A6293D" w:rsidRPr="00510B48">
        <w:t xml:space="preserve"> </w:t>
      </w:r>
      <w:r w:rsidRPr="00510B48">
        <w:t>nouveaux</w:t>
      </w:r>
      <w:r w:rsidR="00A6293D" w:rsidRPr="00510B48">
        <w:t xml:space="preserve"> </w:t>
      </w:r>
      <w:r w:rsidRPr="00510B48">
        <w:t>placements.</w:t>
      </w:r>
    </w:p>
    <w:p w14:paraId="1DE70933" w14:textId="031318CE" w:rsidR="00222975" w:rsidRPr="00510B48" w:rsidRDefault="00222975" w:rsidP="00601D40">
      <w:pPr>
        <w:pStyle w:val="SingleTxtG"/>
      </w:pPr>
      <w:r w:rsidRPr="00510B48">
        <w:t>103.</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droits</w:t>
      </w:r>
      <w:r w:rsidR="00A6293D" w:rsidRPr="00510B48">
        <w:t xml:space="preserve"> </w:t>
      </w:r>
      <w:r w:rsidRPr="00510B48">
        <w:t>des</w:t>
      </w:r>
      <w:r w:rsidR="00A6293D" w:rsidRPr="00510B48">
        <w:t xml:space="preserve"> </w:t>
      </w:r>
      <w:r w:rsidRPr="00510B48">
        <w:t>patients</w:t>
      </w:r>
      <w:bookmarkStart w:id="16" w:name="_ftnref20"/>
      <w:bookmarkEnd w:id="16"/>
      <w:r w:rsidRPr="009D16C5">
        <w:rPr>
          <w:rStyle w:val="Appelnotedebasdep"/>
        </w:rPr>
        <w:footnoteReference w:id="23"/>
      </w:r>
      <w:r w:rsidR="00A6293D" w:rsidRPr="00510B48">
        <w:t xml:space="preserve"> </w:t>
      </w:r>
      <w:r w:rsidRPr="00510B48">
        <w:t>stipule</w:t>
      </w:r>
      <w:r w:rsidR="00A6293D" w:rsidRPr="00510B48">
        <w:t xml:space="preserve"> </w:t>
      </w:r>
      <w:r w:rsidRPr="00510B48">
        <w:t>qu’aucun</w:t>
      </w:r>
      <w:r w:rsidR="00A6293D" w:rsidRPr="00510B48">
        <w:t xml:space="preserve"> </w:t>
      </w:r>
      <w:r w:rsidRPr="00510B48">
        <w:t>traitement</w:t>
      </w:r>
      <w:r w:rsidR="00A6293D" w:rsidRPr="00510B48">
        <w:t xml:space="preserve"> </w:t>
      </w:r>
      <w:r w:rsidRPr="00510B48">
        <w:t>médical</w:t>
      </w:r>
      <w:r w:rsidR="00A6293D" w:rsidRPr="00510B48">
        <w:t xml:space="preserve"> </w:t>
      </w:r>
      <w:r w:rsidRPr="00510B48">
        <w:t>ne</w:t>
      </w:r>
      <w:r w:rsidR="00A6293D" w:rsidRPr="00510B48">
        <w:t xml:space="preserve"> </w:t>
      </w:r>
      <w:r w:rsidRPr="00510B48">
        <w:t>peut</w:t>
      </w:r>
      <w:r w:rsidR="00A6293D" w:rsidRPr="00510B48">
        <w:t xml:space="preserve"> </w:t>
      </w:r>
      <w:r w:rsidRPr="00510B48">
        <w:t>être</w:t>
      </w:r>
      <w:r w:rsidR="00A6293D" w:rsidRPr="00510B48">
        <w:t xml:space="preserve"> </w:t>
      </w:r>
      <w:r w:rsidRPr="00510B48">
        <w:t>administré</w:t>
      </w:r>
      <w:r w:rsidR="00A6293D" w:rsidRPr="00510B48">
        <w:t xml:space="preserve"> </w:t>
      </w:r>
      <w:r w:rsidRPr="00510B48">
        <w:t>sans</w:t>
      </w:r>
      <w:r w:rsidR="00A6293D" w:rsidRPr="00510B48">
        <w:t xml:space="preserve"> </w:t>
      </w:r>
      <w:r w:rsidRPr="00510B48">
        <w:t>le</w:t>
      </w:r>
      <w:r w:rsidR="00A6293D" w:rsidRPr="00510B48">
        <w:t xml:space="preserve"> </w:t>
      </w:r>
      <w:r w:rsidRPr="00510B48">
        <w:t>consentement</w:t>
      </w:r>
      <w:r w:rsidR="00A6293D" w:rsidRPr="00510B48">
        <w:t xml:space="preserve"> </w:t>
      </w:r>
      <w:r w:rsidRPr="00510B48">
        <w:t>de</w:t>
      </w:r>
      <w:r w:rsidR="00A6293D" w:rsidRPr="00510B48">
        <w:t xml:space="preserve"> </w:t>
      </w:r>
      <w:r w:rsidRPr="00510B48">
        <w:t>l’intéressé,</w:t>
      </w:r>
      <w:r w:rsidR="00A6293D" w:rsidRPr="00510B48">
        <w:t xml:space="preserve"> </w:t>
      </w:r>
      <w:r w:rsidRPr="00510B48">
        <w:t>que</w:t>
      </w:r>
      <w:r w:rsidR="00A6293D" w:rsidRPr="00510B48">
        <w:t xml:space="preserve"> </w:t>
      </w:r>
      <w:r w:rsidRPr="00510B48">
        <w:t>celui-ci</w:t>
      </w:r>
      <w:r w:rsidR="00A6293D" w:rsidRPr="00510B48">
        <w:t xml:space="preserve"> </w:t>
      </w:r>
      <w:r w:rsidRPr="00510B48">
        <w:t>soit</w:t>
      </w:r>
      <w:r w:rsidR="00A6293D" w:rsidRPr="00510B48">
        <w:t xml:space="preserve"> </w:t>
      </w:r>
      <w:r w:rsidRPr="00510B48">
        <w:t>handicapé</w:t>
      </w:r>
      <w:r w:rsidR="00A6293D" w:rsidRPr="00510B48">
        <w:t xml:space="preserve"> </w:t>
      </w:r>
      <w:r w:rsidRPr="00510B48">
        <w:t>ou</w:t>
      </w:r>
      <w:r w:rsidR="00A6293D" w:rsidRPr="00510B48">
        <w:t xml:space="preserve"> </w:t>
      </w:r>
      <w:r w:rsidRPr="00510B48">
        <w:t>non</w:t>
      </w:r>
      <w:r w:rsidR="00601D40" w:rsidRPr="00510B48">
        <w:t>.</w:t>
      </w:r>
      <w:r w:rsidR="00A6293D" w:rsidRPr="00510B48">
        <w:t xml:space="preserve"> </w:t>
      </w:r>
      <w:r w:rsidRPr="00510B48">
        <w:t>Selon</w:t>
      </w:r>
      <w:r w:rsidR="00A6293D" w:rsidRPr="00510B48">
        <w:t xml:space="preserve"> </w:t>
      </w:r>
      <w:r w:rsidRPr="00510B48">
        <w:t>les</w:t>
      </w:r>
      <w:r w:rsidR="00A6293D" w:rsidRPr="00510B48">
        <w:t xml:space="preserve"> </w:t>
      </w:r>
      <w:r w:rsidRPr="00510B48">
        <w:t>dispositions</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médicaux</w:t>
      </w:r>
      <w:r w:rsidR="00A6293D" w:rsidRPr="00510B48">
        <w:t xml:space="preserve"> </w:t>
      </w:r>
      <w:r w:rsidRPr="00510B48">
        <w:t>qui</w:t>
      </w:r>
      <w:r w:rsidR="00A6293D" w:rsidRPr="00510B48">
        <w:t xml:space="preserve"> </w:t>
      </w:r>
      <w:r w:rsidRPr="00510B48">
        <w:t>procèdent</w:t>
      </w:r>
      <w:r w:rsidR="00A6293D" w:rsidRPr="00510B48">
        <w:t xml:space="preserve"> </w:t>
      </w:r>
      <w:r w:rsidRPr="00510B48">
        <w:t>à</w:t>
      </w:r>
      <w:r w:rsidR="00A6293D" w:rsidRPr="00510B48">
        <w:t xml:space="preserve"> </w:t>
      </w:r>
      <w:r w:rsidRPr="00510B48">
        <w:t>des</w:t>
      </w:r>
      <w:r w:rsidR="00A6293D" w:rsidRPr="00510B48">
        <w:t xml:space="preserve"> </w:t>
      </w:r>
      <w:r w:rsidRPr="00510B48">
        <w:t>interventions</w:t>
      </w:r>
      <w:r w:rsidR="00A6293D" w:rsidRPr="00510B48">
        <w:t xml:space="preserve"> </w:t>
      </w:r>
      <w:r w:rsidRPr="00510B48">
        <w:t>sans</w:t>
      </w:r>
      <w:r w:rsidR="00A6293D" w:rsidRPr="00510B48">
        <w:t xml:space="preserve"> </w:t>
      </w:r>
      <w:r w:rsidRPr="00510B48">
        <w:t>le</w:t>
      </w:r>
      <w:r w:rsidR="00A6293D" w:rsidRPr="00510B48">
        <w:t xml:space="preserve"> </w:t>
      </w:r>
      <w:r w:rsidRPr="00510B48">
        <w:t>consentement</w:t>
      </w:r>
      <w:r w:rsidR="00A6293D" w:rsidRPr="00510B48">
        <w:t xml:space="preserve"> </w:t>
      </w:r>
      <w:r w:rsidRPr="00510B48">
        <w:t>du</w:t>
      </w:r>
      <w:r w:rsidR="00A6293D" w:rsidRPr="00510B48">
        <w:t xml:space="preserve"> </w:t>
      </w:r>
      <w:r w:rsidRPr="00510B48">
        <w:t>patient</w:t>
      </w:r>
      <w:r w:rsidR="00A6293D" w:rsidRPr="00510B48">
        <w:t xml:space="preserve"> </w:t>
      </w:r>
      <w:r w:rsidRPr="00510B48">
        <w:t>engagent</w:t>
      </w:r>
      <w:r w:rsidR="00A6293D" w:rsidRPr="00510B48">
        <w:t xml:space="preserve"> </w:t>
      </w:r>
      <w:r w:rsidRPr="00510B48">
        <w:t>leur</w:t>
      </w:r>
      <w:r w:rsidR="00A6293D" w:rsidRPr="00510B48">
        <w:t xml:space="preserve"> </w:t>
      </w:r>
      <w:r w:rsidRPr="00510B48">
        <w:t>responsabilité</w:t>
      </w:r>
      <w:r w:rsidR="00A6293D" w:rsidRPr="00510B48">
        <w:t xml:space="preserve"> </w:t>
      </w:r>
      <w:r w:rsidRPr="00510B48">
        <w:t>pénale</w:t>
      </w:r>
      <w:r w:rsidR="00601D40" w:rsidRPr="00510B48">
        <w:t>.</w:t>
      </w:r>
      <w:r w:rsidR="00A6293D" w:rsidRPr="00510B48">
        <w:t xml:space="preserve"> </w:t>
      </w:r>
      <w:r w:rsidRPr="00510B48">
        <w:t>Les</w:t>
      </w:r>
      <w:r w:rsidR="00A6293D" w:rsidRPr="00510B48">
        <w:t xml:space="preserve"> </w:t>
      </w:r>
      <w:r w:rsidRPr="00510B48">
        <w:t>professionnels</w:t>
      </w:r>
      <w:r w:rsidR="00A6293D" w:rsidRPr="00510B48">
        <w:t xml:space="preserve"> </w:t>
      </w:r>
      <w:r w:rsidRPr="00510B48">
        <w:t>de</w:t>
      </w:r>
      <w:r w:rsidR="00A6293D" w:rsidRPr="00510B48">
        <w:t xml:space="preserve"> </w:t>
      </w:r>
      <w:r w:rsidRPr="00510B48">
        <w:t>santé</w:t>
      </w:r>
      <w:r w:rsidR="00A6293D" w:rsidRPr="00510B48">
        <w:t xml:space="preserve"> </w:t>
      </w:r>
      <w:r w:rsidRPr="00510B48">
        <w:t>sont</w:t>
      </w:r>
      <w:r w:rsidR="00A6293D" w:rsidRPr="00510B48">
        <w:t xml:space="preserve"> </w:t>
      </w:r>
      <w:r w:rsidRPr="00510B48">
        <w:t>aussi</w:t>
      </w:r>
      <w:r w:rsidR="00A6293D" w:rsidRPr="00510B48">
        <w:t xml:space="preserve"> </w:t>
      </w:r>
      <w:r w:rsidRPr="00510B48">
        <w:t>pénalement</w:t>
      </w:r>
      <w:r w:rsidR="00A6293D" w:rsidRPr="00510B48">
        <w:t xml:space="preserve"> </w:t>
      </w:r>
      <w:r w:rsidRPr="00510B48">
        <w:t>responsables</w:t>
      </w:r>
      <w:r w:rsidR="00A6293D" w:rsidRPr="00510B48">
        <w:t xml:space="preserve"> </w:t>
      </w:r>
      <w:r w:rsidRPr="00510B48">
        <w:t>s’ils</w:t>
      </w:r>
      <w:r w:rsidR="00A6293D" w:rsidRPr="00510B48">
        <w:t xml:space="preserve"> </w:t>
      </w:r>
      <w:r w:rsidRPr="00510B48">
        <w:t>ne</w:t>
      </w:r>
      <w:r w:rsidR="00A6293D" w:rsidRPr="00510B48">
        <w:t xml:space="preserve"> </w:t>
      </w:r>
      <w:r w:rsidRPr="00510B48">
        <w:t>communiquent</w:t>
      </w:r>
      <w:r w:rsidR="00A6293D" w:rsidRPr="00510B48">
        <w:t xml:space="preserve"> </w:t>
      </w:r>
      <w:r w:rsidRPr="00510B48">
        <w:t>pas</w:t>
      </w:r>
      <w:r w:rsidR="00A6293D" w:rsidRPr="00510B48">
        <w:t xml:space="preserve"> </w:t>
      </w:r>
      <w:r w:rsidRPr="00510B48">
        <w:t>aux</w:t>
      </w:r>
      <w:r w:rsidR="00A6293D" w:rsidRPr="00510B48">
        <w:t xml:space="preserve"> </w:t>
      </w:r>
      <w:r w:rsidRPr="00510B48">
        <w:t>patients</w:t>
      </w:r>
      <w:r w:rsidR="00A6293D" w:rsidRPr="00510B48">
        <w:t xml:space="preserve"> </w:t>
      </w:r>
      <w:r w:rsidRPr="00510B48">
        <w:t>ou</w:t>
      </w:r>
      <w:r w:rsidR="00A6293D" w:rsidRPr="00510B48">
        <w:t xml:space="preserve"> </w:t>
      </w:r>
      <w:r w:rsidRPr="00510B48">
        <w:t>à</w:t>
      </w:r>
      <w:r w:rsidR="00A6293D" w:rsidRPr="00510B48">
        <w:t xml:space="preserve"> </w:t>
      </w:r>
      <w:r w:rsidRPr="00510B48">
        <w:t>leurs</w:t>
      </w:r>
      <w:r w:rsidR="00A6293D" w:rsidRPr="00510B48">
        <w:t xml:space="preserve"> </w:t>
      </w:r>
      <w:r w:rsidRPr="00510B48">
        <w:lastRenderedPageBreak/>
        <w:t>représentants</w:t>
      </w:r>
      <w:r w:rsidR="00A6293D" w:rsidRPr="00510B48">
        <w:t xml:space="preserve"> </w:t>
      </w:r>
      <w:r w:rsidRPr="00510B48">
        <w:t>légaux</w:t>
      </w:r>
      <w:r w:rsidR="00A6293D" w:rsidRPr="00510B48">
        <w:t xml:space="preserve"> </w:t>
      </w:r>
      <w:r w:rsidRPr="00510B48">
        <w:t>les</w:t>
      </w:r>
      <w:r w:rsidR="00A6293D" w:rsidRPr="00510B48">
        <w:t xml:space="preserve"> </w:t>
      </w:r>
      <w:r w:rsidRPr="00510B48">
        <w:t>informations</w:t>
      </w:r>
      <w:r w:rsidR="00A6293D" w:rsidRPr="00510B48">
        <w:t xml:space="preserve"> </w:t>
      </w:r>
      <w:r w:rsidRPr="00510B48">
        <w:t>leur</w:t>
      </w:r>
      <w:r w:rsidR="00A6293D" w:rsidRPr="00510B48">
        <w:t xml:space="preserve"> </w:t>
      </w:r>
      <w:r w:rsidRPr="00510B48">
        <w:t>permettant</w:t>
      </w:r>
      <w:r w:rsidR="00A6293D" w:rsidRPr="00510B48">
        <w:t xml:space="preserve"> </w:t>
      </w:r>
      <w:r w:rsidRPr="00510B48">
        <w:t>de</w:t>
      </w:r>
      <w:r w:rsidR="00A6293D" w:rsidRPr="00510B48">
        <w:t xml:space="preserve"> </w:t>
      </w:r>
      <w:r w:rsidRPr="00510B48">
        <w:t>décider</w:t>
      </w:r>
      <w:r w:rsidR="00A6293D" w:rsidRPr="00510B48">
        <w:t xml:space="preserve"> </w:t>
      </w:r>
      <w:r w:rsidRPr="00510B48">
        <w:t>de</w:t>
      </w:r>
      <w:r w:rsidR="00A6293D" w:rsidRPr="00510B48">
        <w:t xml:space="preserve"> </w:t>
      </w:r>
      <w:r w:rsidRPr="00510B48">
        <w:t>consentir</w:t>
      </w:r>
      <w:r w:rsidR="00A6293D" w:rsidRPr="00510B48">
        <w:t xml:space="preserve"> </w:t>
      </w:r>
      <w:r w:rsidRPr="00510B48">
        <w:t>ou</w:t>
      </w:r>
      <w:r w:rsidR="00A6293D" w:rsidRPr="00510B48">
        <w:t xml:space="preserve"> </w:t>
      </w:r>
      <w:r w:rsidRPr="00510B48">
        <w:t>non</w:t>
      </w:r>
      <w:r w:rsidR="00A6293D" w:rsidRPr="00510B48">
        <w:t xml:space="preserve"> </w:t>
      </w:r>
      <w:r w:rsidRPr="00510B48">
        <w:t>au</w:t>
      </w:r>
      <w:r w:rsidR="00A6293D" w:rsidRPr="00510B48">
        <w:t xml:space="preserve"> </w:t>
      </w:r>
      <w:r w:rsidRPr="00510B48">
        <w:t>traitement</w:t>
      </w:r>
      <w:r w:rsidR="00A6293D" w:rsidRPr="00510B48">
        <w:t xml:space="preserve"> </w:t>
      </w:r>
      <w:r w:rsidRPr="00510B48">
        <w:t>qui</w:t>
      </w:r>
      <w:r w:rsidR="00A6293D" w:rsidRPr="00510B48">
        <w:t xml:space="preserve"> </w:t>
      </w:r>
      <w:r w:rsidRPr="00510B48">
        <w:t>leur</w:t>
      </w:r>
      <w:r w:rsidR="00A6293D" w:rsidRPr="00510B48">
        <w:t xml:space="preserve"> </w:t>
      </w:r>
      <w:r w:rsidRPr="00510B48">
        <w:t>est</w:t>
      </w:r>
      <w:r w:rsidR="00A6293D" w:rsidRPr="00510B48">
        <w:t xml:space="preserve"> </w:t>
      </w:r>
      <w:r w:rsidRPr="00510B48">
        <w:t>proposé.</w:t>
      </w:r>
    </w:p>
    <w:p w14:paraId="4358B3A2" w14:textId="73415729" w:rsidR="00222975" w:rsidRPr="00510B48" w:rsidRDefault="00222975" w:rsidP="00601D40">
      <w:pPr>
        <w:pStyle w:val="SingleTxtG"/>
      </w:pPr>
      <w:r w:rsidRPr="00510B48">
        <w:t>104.</w:t>
      </w:r>
      <w:r w:rsidRPr="00510B48">
        <w:tab/>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famille</w:t>
      </w:r>
      <w:bookmarkStart w:id="17" w:name="_ftnref21"/>
      <w:bookmarkEnd w:id="17"/>
      <w:r w:rsidRPr="009D16C5">
        <w:rPr>
          <w:rStyle w:val="Appelnotedebasdep"/>
        </w:rPr>
        <w:footnoteReference w:id="24"/>
      </w:r>
      <w:r w:rsidRPr="00510B48">
        <w:t>,</w:t>
      </w:r>
      <w:r w:rsidR="00A6293D" w:rsidRPr="00510B48">
        <w:t xml:space="preserve"> </w:t>
      </w:r>
      <w:r w:rsidRPr="00510B48">
        <w:t>le</w:t>
      </w:r>
      <w:r w:rsidR="00A6293D" w:rsidRPr="00510B48">
        <w:t xml:space="preserve"> </w:t>
      </w:r>
      <w:r w:rsidRPr="00510B48">
        <w:t>tuteur</w:t>
      </w:r>
      <w:r w:rsidR="00A6293D" w:rsidRPr="00510B48">
        <w:t xml:space="preserve"> </w:t>
      </w:r>
      <w:r w:rsidRPr="00510B48">
        <w:t>ne</w:t>
      </w:r>
      <w:r w:rsidR="00A6293D" w:rsidRPr="00510B48">
        <w:t xml:space="preserve"> </w:t>
      </w:r>
      <w:r w:rsidRPr="00510B48">
        <w:t>peut</w:t>
      </w:r>
      <w:r w:rsidR="00A6293D" w:rsidRPr="00510B48">
        <w:t xml:space="preserve"> </w:t>
      </w:r>
      <w:r w:rsidRPr="00510B48">
        <w:t>décider</w:t>
      </w:r>
      <w:r w:rsidR="00A6293D" w:rsidRPr="00510B48">
        <w:t xml:space="preserve"> </w:t>
      </w:r>
      <w:r w:rsidRPr="00510B48">
        <w:t>de</w:t>
      </w:r>
      <w:r w:rsidR="00A6293D" w:rsidRPr="00510B48">
        <w:t xml:space="preserve"> </w:t>
      </w:r>
      <w:r w:rsidRPr="00510B48">
        <w:t>l’engagement</w:t>
      </w:r>
      <w:r w:rsidR="00A6293D" w:rsidRPr="00510B48">
        <w:t xml:space="preserve"> </w:t>
      </w:r>
      <w:r w:rsidRPr="00510B48">
        <w:t>de</w:t>
      </w:r>
      <w:r w:rsidR="00A6293D" w:rsidRPr="00510B48">
        <w:t xml:space="preserve"> </w:t>
      </w:r>
      <w:r w:rsidRPr="00510B48">
        <w:t>procédures</w:t>
      </w:r>
      <w:r w:rsidR="00A6293D" w:rsidRPr="00510B48">
        <w:t xml:space="preserve"> </w:t>
      </w:r>
      <w:r w:rsidRPr="00510B48">
        <w:t>médicales</w:t>
      </w:r>
      <w:r w:rsidR="00A6293D" w:rsidRPr="00510B48">
        <w:t xml:space="preserve"> </w:t>
      </w:r>
      <w:r w:rsidRPr="00510B48">
        <w:t>qu’avec</w:t>
      </w:r>
      <w:r w:rsidR="00A6293D" w:rsidRPr="00510B48">
        <w:t xml:space="preserve"> </w:t>
      </w:r>
      <w:r w:rsidRPr="00510B48">
        <w:t>le</w:t>
      </w:r>
      <w:r w:rsidR="00A6293D" w:rsidRPr="00510B48">
        <w:t xml:space="preserve"> </w:t>
      </w:r>
      <w:r w:rsidRPr="00510B48">
        <w:t>consentement</w:t>
      </w:r>
      <w:r w:rsidR="00A6293D" w:rsidRPr="00510B48">
        <w:t xml:space="preserve"> </w:t>
      </w:r>
      <w:r w:rsidRPr="00510B48">
        <w:t>de</w:t>
      </w:r>
      <w:r w:rsidR="00A6293D" w:rsidRPr="00510B48">
        <w:t xml:space="preserve"> </w:t>
      </w:r>
      <w:r w:rsidRPr="00510B48">
        <w:t>l’autorité</w:t>
      </w:r>
      <w:r w:rsidR="00A6293D" w:rsidRPr="00510B48">
        <w:t xml:space="preserve"> </w:t>
      </w:r>
      <w:r w:rsidRPr="00510B48">
        <w:t>de</w:t>
      </w:r>
      <w:r w:rsidR="00A6293D" w:rsidRPr="00510B48">
        <w:t xml:space="preserve"> </w:t>
      </w:r>
      <w:r w:rsidRPr="00510B48">
        <w:t>tutelle</w:t>
      </w:r>
      <w:r w:rsidR="00A6293D" w:rsidRPr="00510B48">
        <w:t xml:space="preserve"> </w:t>
      </w:r>
      <w:r w:rsidRPr="00510B48">
        <w:t>et</w:t>
      </w:r>
      <w:r w:rsidR="00A6293D" w:rsidRPr="00510B48">
        <w:t xml:space="preserve"> </w:t>
      </w:r>
      <w:r w:rsidRPr="00510B48">
        <w:t>compte</w:t>
      </w:r>
      <w:r w:rsidR="00A6293D" w:rsidRPr="00510B48">
        <w:t xml:space="preserve"> </w:t>
      </w:r>
      <w:r w:rsidRPr="00510B48">
        <w:t>tenu</w:t>
      </w:r>
      <w:r w:rsidR="00A6293D" w:rsidRPr="00510B48">
        <w:t xml:space="preserve"> </w:t>
      </w:r>
      <w:r w:rsidRPr="00510B48">
        <w:t>de</w:t>
      </w:r>
      <w:r w:rsidR="00A6293D" w:rsidRPr="00510B48">
        <w:t xml:space="preserve"> </w:t>
      </w:r>
      <w:r w:rsidRPr="00510B48">
        <w:t>l’avis</w:t>
      </w:r>
      <w:r w:rsidR="00A6293D" w:rsidRPr="00510B48">
        <w:t xml:space="preserve"> </w:t>
      </w:r>
      <w:r w:rsidRPr="00510B48">
        <w:t>de</w:t>
      </w:r>
      <w:r w:rsidR="00A6293D" w:rsidRPr="00510B48">
        <w:t xml:space="preserve"> </w:t>
      </w:r>
      <w:r w:rsidRPr="00510B48">
        <w:t>l’intéressé.</w:t>
      </w:r>
    </w:p>
    <w:p w14:paraId="3CF019FB" w14:textId="0B0DE632" w:rsidR="00222975" w:rsidRPr="00510B48" w:rsidRDefault="00222975" w:rsidP="00601D40">
      <w:pPr>
        <w:pStyle w:val="SingleTxtG"/>
      </w:pPr>
      <w:r w:rsidRPr="00510B48">
        <w:t>105.</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famille</w:t>
      </w:r>
      <w:r w:rsidR="00A6293D" w:rsidRPr="00510B48">
        <w:t xml:space="preserve"> </w:t>
      </w:r>
      <w:r w:rsidRPr="00510B48">
        <w:t>prévoit</w:t>
      </w:r>
      <w:r w:rsidR="00A6293D" w:rsidRPr="00510B48">
        <w:t xml:space="preserve"> </w:t>
      </w:r>
      <w:r w:rsidRPr="00510B48">
        <w:t>deux</w:t>
      </w:r>
      <w:r w:rsidR="00A6293D" w:rsidRPr="00510B48">
        <w:t xml:space="preserve"> </w:t>
      </w:r>
      <w:r w:rsidRPr="00510B48">
        <w:t>types</w:t>
      </w:r>
      <w:r w:rsidR="00A6293D" w:rsidRPr="00510B48">
        <w:t xml:space="preserve"> </w:t>
      </w:r>
      <w:r w:rsidRPr="00510B48">
        <w:t>de</w:t>
      </w:r>
      <w:r w:rsidR="00A6293D" w:rsidRPr="00510B48">
        <w:t xml:space="preserve"> </w:t>
      </w:r>
      <w:r w:rsidRPr="00510B48">
        <w:t>recours</w:t>
      </w:r>
      <w:r w:rsidR="00510B48">
        <w:t> :</w:t>
      </w:r>
      <w:r w:rsidR="00A6293D" w:rsidRPr="00510B48">
        <w:t xml:space="preserve"> </w:t>
      </w:r>
      <w:r w:rsidRPr="00510B48">
        <w:t>contre</w:t>
      </w:r>
      <w:r w:rsidR="00A6293D" w:rsidRPr="00510B48">
        <w:t xml:space="preserve"> </w:t>
      </w:r>
      <w:r w:rsidRPr="00510B48">
        <w:t>l’autorité</w:t>
      </w:r>
      <w:r w:rsidR="00A6293D" w:rsidRPr="00510B48">
        <w:t xml:space="preserve"> </w:t>
      </w:r>
      <w:r w:rsidRPr="00510B48">
        <w:t>de</w:t>
      </w:r>
      <w:r w:rsidR="00A6293D" w:rsidRPr="00510B48">
        <w:t xml:space="preserve"> </w:t>
      </w:r>
      <w:r w:rsidRPr="00510B48">
        <w:t>tutelle</w:t>
      </w:r>
      <w:r w:rsidR="00A6293D" w:rsidRPr="00510B48">
        <w:t xml:space="preserve"> </w:t>
      </w:r>
      <w:r w:rsidRPr="00510B48">
        <w:t>et</w:t>
      </w:r>
      <w:r w:rsidR="00A6293D" w:rsidRPr="00510B48">
        <w:t xml:space="preserve"> </w:t>
      </w:r>
      <w:r w:rsidRPr="00510B48">
        <w:t>contre</w:t>
      </w:r>
      <w:r w:rsidR="00A6293D" w:rsidRPr="00510B48">
        <w:t xml:space="preserve"> </w:t>
      </w:r>
      <w:r w:rsidRPr="00510B48">
        <w:t>le</w:t>
      </w:r>
      <w:r w:rsidR="00A6293D" w:rsidRPr="00510B48">
        <w:t xml:space="preserve"> </w:t>
      </w:r>
      <w:r w:rsidRPr="00510B48">
        <w:t>représentant</w:t>
      </w:r>
      <w:r w:rsidR="00A6293D" w:rsidRPr="00510B48">
        <w:t xml:space="preserve"> </w:t>
      </w:r>
      <w:r w:rsidRPr="00510B48">
        <w:t>légal</w:t>
      </w:r>
      <w:r w:rsidR="00601D40" w:rsidRPr="00510B48">
        <w:t>.</w:t>
      </w:r>
      <w:r w:rsidR="00A6293D" w:rsidRPr="00510B48">
        <w:t xml:space="preserve"> </w:t>
      </w:r>
      <w:r w:rsidRPr="00510B48">
        <w:t>Une</w:t>
      </w:r>
      <w:r w:rsidR="00A6293D" w:rsidRPr="00510B48">
        <w:t xml:space="preserve"> </w:t>
      </w:r>
      <w:r w:rsidRPr="00510B48">
        <w:t>personne</w:t>
      </w:r>
      <w:r w:rsidR="00A6293D" w:rsidRPr="00510B48">
        <w:t xml:space="preserve"> </w:t>
      </w:r>
      <w:r w:rsidRPr="00510B48">
        <w:t>pour</w:t>
      </w:r>
      <w:r w:rsidR="00A6293D" w:rsidRPr="00510B48">
        <w:t xml:space="preserve"> </w:t>
      </w:r>
      <w:r w:rsidRPr="00510B48">
        <w:t>qui</w:t>
      </w:r>
      <w:r w:rsidR="00A6293D" w:rsidRPr="00510B48">
        <w:t xml:space="preserve"> </w:t>
      </w:r>
      <w:r w:rsidRPr="00510B48">
        <w:t>un</w:t>
      </w:r>
      <w:r w:rsidR="00A6293D" w:rsidRPr="00510B48">
        <w:t xml:space="preserve"> </w:t>
      </w:r>
      <w:r w:rsidRPr="00510B48">
        <w:t>représentant</w:t>
      </w:r>
      <w:r w:rsidR="00A6293D" w:rsidRPr="00510B48">
        <w:t xml:space="preserve"> </w:t>
      </w:r>
      <w:r w:rsidRPr="00510B48">
        <w:t>légal</w:t>
      </w:r>
      <w:r w:rsidR="00A6293D" w:rsidRPr="00510B48">
        <w:t xml:space="preserve"> </w:t>
      </w:r>
      <w:r w:rsidRPr="00510B48">
        <w:t>a</w:t>
      </w:r>
      <w:r w:rsidR="00A6293D" w:rsidRPr="00510B48">
        <w:t xml:space="preserve"> </w:t>
      </w:r>
      <w:r w:rsidRPr="00510B48">
        <w:t>été</w:t>
      </w:r>
      <w:r w:rsidR="00A6293D" w:rsidRPr="00510B48">
        <w:t xml:space="preserve"> </w:t>
      </w:r>
      <w:r w:rsidRPr="00510B48">
        <w:t>désigné</w:t>
      </w:r>
      <w:r w:rsidR="00A6293D" w:rsidRPr="00510B48">
        <w:t xml:space="preserve"> </w:t>
      </w:r>
      <w:r w:rsidRPr="00510B48">
        <w:t>peut</w:t>
      </w:r>
      <w:r w:rsidR="00A6293D" w:rsidRPr="00510B48">
        <w:t xml:space="preserve"> </w:t>
      </w:r>
      <w:r w:rsidRPr="00510B48">
        <w:t>contester</w:t>
      </w:r>
      <w:r w:rsidR="00A6293D" w:rsidRPr="00510B48">
        <w:t xml:space="preserve"> </w:t>
      </w:r>
      <w:r w:rsidRPr="00510B48">
        <w:t>cette</w:t>
      </w:r>
      <w:r w:rsidR="00A6293D" w:rsidRPr="00510B48">
        <w:t xml:space="preserve"> </w:t>
      </w:r>
      <w:r w:rsidRPr="00510B48">
        <w:t>désignation</w:t>
      </w:r>
      <w:r w:rsidR="00A6293D" w:rsidRPr="00510B48">
        <w:t xml:space="preserve"> </w:t>
      </w:r>
      <w:r w:rsidRPr="00510B48">
        <w:t>personnellement</w:t>
      </w:r>
      <w:r w:rsidR="00A6293D" w:rsidRPr="00510B48">
        <w:t xml:space="preserve"> </w:t>
      </w:r>
      <w:r w:rsidRPr="00510B48">
        <w:t>ou</w:t>
      </w:r>
      <w:r w:rsidR="00A6293D" w:rsidRPr="00510B48">
        <w:t xml:space="preserve"> </w:t>
      </w:r>
      <w:r w:rsidRPr="00510B48">
        <w:t>par</w:t>
      </w:r>
      <w:r w:rsidR="00A6293D" w:rsidRPr="00510B48">
        <w:t xml:space="preserve"> </w:t>
      </w:r>
      <w:r w:rsidRPr="00510B48">
        <w:t>l’intermédiaire</w:t>
      </w:r>
      <w:r w:rsidR="00A6293D" w:rsidRPr="00510B48">
        <w:t xml:space="preserve"> </w:t>
      </w:r>
      <w:r w:rsidRPr="00510B48">
        <w:t>d’un</w:t>
      </w:r>
      <w:r w:rsidR="00A6293D" w:rsidRPr="00510B48">
        <w:t xml:space="preserve"> </w:t>
      </w:r>
      <w:r w:rsidRPr="00510B48">
        <w:t>mandataire.</w:t>
      </w:r>
    </w:p>
    <w:p w14:paraId="62217AA3" w14:textId="0D4039CA" w:rsidR="00222975" w:rsidRPr="00510B48" w:rsidRDefault="00222975" w:rsidP="00601D40">
      <w:pPr>
        <w:pStyle w:val="SingleTxtG"/>
      </w:pPr>
      <w:r w:rsidRPr="00510B48">
        <w:t>106.</w:t>
      </w:r>
      <w:r w:rsidRPr="00510B48">
        <w:tab/>
        <w:t>Le</w:t>
      </w:r>
      <w:r w:rsidR="00A6293D" w:rsidRPr="00510B48">
        <w:t xml:space="preserve"> </w:t>
      </w:r>
      <w:r w:rsidRPr="00510B48">
        <w:t>projet</w:t>
      </w:r>
      <w:r w:rsidR="00A6293D" w:rsidRPr="00510B48">
        <w:t xml:space="preserve"> </w:t>
      </w:r>
      <w:r w:rsidRPr="00510B48">
        <w:t>de</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famille</w:t>
      </w:r>
      <w:r w:rsidR="00A6293D" w:rsidRPr="00510B48">
        <w:t xml:space="preserve"> </w:t>
      </w:r>
      <w:r w:rsidRPr="00510B48">
        <w:t>prévoit</w:t>
      </w:r>
      <w:r w:rsidR="00A6293D" w:rsidRPr="00510B48">
        <w:t xml:space="preserve"> </w:t>
      </w:r>
      <w:r w:rsidRPr="00510B48">
        <w:t>d’abolir</w:t>
      </w:r>
      <w:r w:rsidR="00A6293D" w:rsidRPr="00510B48">
        <w:t xml:space="preserve"> </w:t>
      </w:r>
      <w:r w:rsidRPr="00510B48">
        <w:t>la</w:t>
      </w:r>
      <w:r w:rsidR="00A6293D" w:rsidRPr="00510B48">
        <w:t xml:space="preserve"> </w:t>
      </w:r>
      <w:r w:rsidRPr="00510B48">
        <w:t>possibilité</w:t>
      </w:r>
      <w:r w:rsidR="00A6293D" w:rsidRPr="00510B48">
        <w:t xml:space="preserve"> </w:t>
      </w:r>
      <w:r w:rsidRPr="00510B48">
        <w:t>de</w:t>
      </w:r>
      <w:r w:rsidR="00A6293D" w:rsidRPr="00510B48">
        <w:t xml:space="preserve"> </w:t>
      </w:r>
      <w:r w:rsidRPr="00510B48">
        <w:t>priver</w:t>
      </w:r>
      <w:r w:rsidR="00A6293D" w:rsidRPr="00510B48">
        <w:t xml:space="preserve"> </w:t>
      </w:r>
      <w:r w:rsidRPr="00510B48">
        <w:t>totalement</w:t>
      </w:r>
      <w:r w:rsidR="00A6293D" w:rsidRPr="00510B48">
        <w:t xml:space="preserve"> </w:t>
      </w:r>
      <w:r w:rsidRPr="00510B48">
        <w:t>une</w:t>
      </w:r>
      <w:r w:rsidR="00A6293D" w:rsidRPr="00510B48">
        <w:t xml:space="preserve"> </w:t>
      </w:r>
      <w:r w:rsidRPr="00510B48">
        <w:t>personne</w:t>
      </w:r>
      <w:r w:rsidR="00A6293D" w:rsidRPr="00510B48">
        <w:t xml:space="preserve"> </w:t>
      </w:r>
      <w:r w:rsidRPr="00510B48">
        <w:t>de</w:t>
      </w:r>
      <w:r w:rsidR="00A6293D" w:rsidRPr="00510B48">
        <w:t xml:space="preserve"> </w:t>
      </w:r>
      <w:r w:rsidRPr="00510B48">
        <w:t>sa</w:t>
      </w:r>
      <w:r w:rsidR="00A6293D" w:rsidRPr="00510B48">
        <w:t xml:space="preserve"> </w:t>
      </w:r>
      <w:r w:rsidRPr="00510B48">
        <w:t>capacité</w:t>
      </w:r>
      <w:r w:rsidR="00A6293D" w:rsidRPr="00510B48">
        <w:t xml:space="preserve"> </w:t>
      </w:r>
      <w:r w:rsidRPr="00510B48">
        <w:t>juridique</w:t>
      </w:r>
      <w:r w:rsidR="00601D40" w:rsidRPr="00510B48">
        <w:t>.</w:t>
      </w:r>
      <w:r w:rsidR="00A6293D" w:rsidRPr="00510B48">
        <w:t xml:space="preserve"> </w:t>
      </w:r>
      <w:r w:rsidRPr="00510B48">
        <w:t>Le</w:t>
      </w:r>
      <w:r w:rsidR="00A6293D" w:rsidRPr="00510B48">
        <w:t xml:space="preserve"> </w:t>
      </w:r>
      <w:r w:rsidRPr="00510B48">
        <w:t>représentant</w:t>
      </w:r>
      <w:r w:rsidR="00A6293D" w:rsidRPr="00510B48">
        <w:t xml:space="preserve"> </w:t>
      </w:r>
      <w:r w:rsidRPr="00510B48">
        <w:t>légal</w:t>
      </w:r>
      <w:r w:rsidR="00A6293D" w:rsidRPr="00510B48">
        <w:t xml:space="preserve"> </w:t>
      </w:r>
      <w:r w:rsidRPr="00510B48">
        <w:t>est</w:t>
      </w:r>
      <w:r w:rsidR="00A6293D" w:rsidRPr="00510B48">
        <w:t xml:space="preserve"> </w:t>
      </w:r>
      <w:r w:rsidRPr="00510B48">
        <w:t>déjà</w:t>
      </w:r>
      <w:r w:rsidR="00A6293D" w:rsidRPr="00510B48">
        <w:t xml:space="preserve"> </w:t>
      </w:r>
      <w:r w:rsidRPr="00510B48">
        <w:t>tenu,</w:t>
      </w:r>
      <w:r w:rsidR="00A6293D" w:rsidRPr="00510B48">
        <w:t xml:space="preserve"> </w:t>
      </w:r>
      <w:r w:rsidRPr="00510B48">
        <w:t>dans</w:t>
      </w:r>
      <w:r w:rsidR="00A6293D" w:rsidRPr="00510B48">
        <w:t xml:space="preserve"> </w:t>
      </w:r>
      <w:r w:rsidRPr="00510B48">
        <w:t>l’exercice</w:t>
      </w:r>
      <w:r w:rsidR="00A6293D" w:rsidRPr="00510B48">
        <w:t xml:space="preserve"> </w:t>
      </w:r>
      <w:r w:rsidRPr="00510B48">
        <w:t>de</w:t>
      </w:r>
      <w:r w:rsidR="00A6293D" w:rsidRPr="00510B48">
        <w:t xml:space="preserve"> </w:t>
      </w:r>
      <w:r w:rsidRPr="00510B48">
        <w:t>ses</w:t>
      </w:r>
      <w:r w:rsidR="00A6293D" w:rsidRPr="00510B48">
        <w:t xml:space="preserve"> </w:t>
      </w:r>
      <w:r w:rsidRPr="00510B48">
        <w:t>fonctions</w:t>
      </w:r>
      <w:r w:rsidR="00A6293D" w:rsidRPr="00510B48">
        <w:t xml:space="preserve"> </w:t>
      </w:r>
      <w:r w:rsidRPr="00510B48">
        <w:t>de</w:t>
      </w:r>
      <w:r w:rsidR="00A6293D" w:rsidRPr="00510B48">
        <w:t xml:space="preserve"> </w:t>
      </w:r>
      <w:r w:rsidRPr="00510B48">
        <w:t>tutelle,</w:t>
      </w:r>
      <w:r w:rsidR="00A6293D" w:rsidRPr="00510B48">
        <w:t xml:space="preserve"> </w:t>
      </w:r>
      <w:r w:rsidRPr="00510B48">
        <w:t>de</w:t>
      </w:r>
      <w:r w:rsidR="00A6293D" w:rsidRPr="00510B48">
        <w:t xml:space="preserve"> </w:t>
      </w:r>
      <w:r w:rsidRPr="00510B48">
        <w:t>veiller</w:t>
      </w:r>
      <w:r w:rsidR="00A6293D" w:rsidRPr="00510B48">
        <w:t xml:space="preserve"> </w:t>
      </w:r>
      <w:r w:rsidRPr="00510B48">
        <w:t>à</w:t>
      </w:r>
      <w:r w:rsidR="00A6293D" w:rsidRPr="00510B48">
        <w:t xml:space="preserve"> </w:t>
      </w:r>
      <w:r w:rsidRPr="00510B48">
        <w:t>ce</w:t>
      </w:r>
      <w:r w:rsidR="00A6293D" w:rsidRPr="00510B48">
        <w:t xml:space="preserve"> </w:t>
      </w:r>
      <w:r w:rsidRPr="00510B48">
        <w:t>que</w:t>
      </w:r>
      <w:r w:rsidR="00A6293D" w:rsidRPr="00510B48">
        <w:t xml:space="preserve"> </w:t>
      </w:r>
      <w:r w:rsidRPr="00510B48">
        <w:t>la</w:t>
      </w:r>
      <w:r w:rsidR="00A6293D" w:rsidRPr="00510B48">
        <w:t xml:space="preserve"> </w:t>
      </w:r>
      <w:r w:rsidRPr="00510B48">
        <w:t>personne</w:t>
      </w:r>
      <w:r w:rsidR="00A6293D" w:rsidRPr="00510B48">
        <w:t xml:space="preserve"> </w:t>
      </w:r>
      <w:r w:rsidRPr="00510B48">
        <w:t>dont</w:t>
      </w:r>
      <w:r w:rsidR="00A6293D" w:rsidRPr="00510B48">
        <w:t xml:space="preserve"> </w:t>
      </w:r>
      <w:r w:rsidRPr="00510B48">
        <w:t>il</w:t>
      </w:r>
      <w:r w:rsidR="00A6293D" w:rsidRPr="00510B48">
        <w:t xml:space="preserve"> </w:t>
      </w:r>
      <w:r w:rsidRPr="00510B48">
        <w:t>a</w:t>
      </w:r>
      <w:r w:rsidR="00A6293D" w:rsidRPr="00510B48">
        <w:t xml:space="preserve"> </w:t>
      </w:r>
      <w:r w:rsidRPr="00510B48">
        <w:t>la</w:t>
      </w:r>
      <w:r w:rsidR="00A6293D" w:rsidRPr="00510B48">
        <w:t xml:space="preserve"> </w:t>
      </w:r>
      <w:r w:rsidRPr="00510B48">
        <w:t>tutelle</w:t>
      </w:r>
      <w:r w:rsidR="00A6293D" w:rsidRPr="00510B48">
        <w:t xml:space="preserve"> </w:t>
      </w:r>
      <w:r w:rsidRPr="00510B48">
        <w:t>reçoive</w:t>
      </w:r>
      <w:r w:rsidR="00A6293D" w:rsidRPr="00510B48">
        <w:t xml:space="preserve"> </w:t>
      </w:r>
      <w:r w:rsidRPr="00510B48">
        <w:t>en</w:t>
      </w:r>
      <w:r w:rsidR="00A6293D" w:rsidRPr="00510B48">
        <w:t xml:space="preserve"> </w:t>
      </w:r>
      <w:r w:rsidRPr="00510B48">
        <w:t>temps</w:t>
      </w:r>
      <w:r w:rsidR="00A6293D" w:rsidRPr="00510B48">
        <w:t xml:space="preserve"> </w:t>
      </w:r>
      <w:r w:rsidRPr="00510B48">
        <w:t>utile</w:t>
      </w:r>
      <w:r w:rsidR="00A6293D" w:rsidRPr="00510B48">
        <w:t xml:space="preserve"> </w:t>
      </w:r>
      <w:r w:rsidRPr="00510B48">
        <w:t>toute</w:t>
      </w:r>
      <w:r w:rsidR="00A6293D" w:rsidRPr="00510B48">
        <w:t xml:space="preserve"> </w:t>
      </w:r>
      <w:r w:rsidRPr="00510B48">
        <w:t>information</w:t>
      </w:r>
      <w:r w:rsidR="00A6293D" w:rsidRPr="00510B48">
        <w:t xml:space="preserve"> </w:t>
      </w:r>
      <w:r w:rsidRPr="00510B48">
        <w:t>sur</w:t>
      </w:r>
      <w:r w:rsidR="00A6293D" w:rsidRPr="00510B48">
        <w:t xml:space="preserve"> </w:t>
      </w:r>
      <w:r w:rsidRPr="00510B48">
        <w:t>les</w:t>
      </w:r>
      <w:r w:rsidR="00A6293D" w:rsidRPr="00510B48">
        <w:t xml:space="preserve"> </w:t>
      </w:r>
      <w:r w:rsidRPr="00510B48">
        <w:t>questions</w:t>
      </w:r>
      <w:r w:rsidR="00A6293D" w:rsidRPr="00510B48">
        <w:t xml:space="preserve"> </w:t>
      </w:r>
      <w:r w:rsidRPr="00510B48">
        <w:t>la</w:t>
      </w:r>
      <w:r w:rsidR="00A6293D" w:rsidRPr="00510B48">
        <w:t xml:space="preserve"> </w:t>
      </w:r>
      <w:r w:rsidRPr="00510B48">
        <w:t>concernant</w:t>
      </w:r>
      <w:r w:rsidR="00A6293D" w:rsidRPr="00510B48">
        <w:t xml:space="preserve"> </w:t>
      </w:r>
      <w:r w:rsidRPr="00510B48">
        <w:t>et</w:t>
      </w:r>
      <w:r w:rsidR="00A6293D" w:rsidRPr="00510B48">
        <w:t xml:space="preserve"> </w:t>
      </w:r>
      <w:r w:rsidRPr="00510B48">
        <w:t>de</w:t>
      </w:r>
      <w:r w:rsidR="00A6293D" w:rsidRPr="00510B48">
        <w:t xml:space="preserve"> </w:t>
      </w:r>
      <w:r w:rsidRPr="00510B48">
        <w:t>tenir</w:t>
      </w:r>
      <w:r w:rsidR="00A6293D" w:rsidRPr="00510B48">
        <w:t xml:space="preserve"> </w:t>
      </w:r>
      <w:r w:rsidRPr="00510B48">
        <w:t>compte</w:t>
      </w:r>
      <w:r w:rsidR="00A6293D" w:rsidRPr="00510B48">
        <w:t xml:space="preserve"> </w:t>
      </w:r>
      <w:r w:rsidRPr="00510B48">
        <w:t>autant</w:t>
      </w:r>
      <w:r w:rsidR="00A6293D" w:rsidRPr="00510B48">
        <w:t xml:space="preserve"> </w:t>
      </w:r>
      <w:r w:rsidRPr="00510B48">
        <w:t>que</w:t>
      </w:r>
      <w:r w:rsidR="00A6293D" w:rsidRPr="00510B48">
        <w:t xml:space="preserve"> </w:t>
      </w:r>
      <w:r w:rsidRPr="00510B48">
        <w:t>possible</w:t>
      </w:r>
      <w:r w:rsidR="00A6293D" w:rsidRPr="00510B48">
        <w:t xml:space="preserve"> </w:t>
      </w:r>
      <w:r w:rsidRPr="00510B48">
        <w:t>de</w:t>
      </w:r>
      <w:r w:rsidR="00A6293D" w:rsidRPr="00510B48">
        <w:t xml:space="preserve"> </w:t>
      </w:r>
      <w:r w:rsidRPr="00510B48">
        <w:t>son</w:t>
      </w:r>
      <w:r w:rsidR="00A6293D" w:rsidRPr="00510B48">
        <w:t xml:space="preserve"> </w:t>
      </w:r>
      <w:r w:rsidRPr="00510B48">
        <w:t>avis,</w:t>
      </w:r>
      <w:r w:rsidR="00A6293D" w:rsidRPr="00510B48">
        <w:t xml:space="preserve"> </w:t>
      </w:r>
      <w:r w:rsidRPr="00510B48">
        <w:t>de</w:t>
      </w:r>
      <w:r w:rsidR="00A6293D" w:rsidRPr="00510B48">
        <w:t xml:space="preserve"> </w:t>
      </w:r>
      <w:r w:rsidRPr="00510B48">
        <w:t>ses</w:t>
      </w:r>
      <w:r w:rsidR="00A6293D" w:rsidRPr="00510B48">
        <w:t xml:space="preserve"> </w:t>
      </w:r>
      <w:r w:rsidRPr="00510B48">
        <w:t>souhaits</w:t>
      </w:r>
      <w:r w:rsidR="00A6293D" w:rsidRPr="00510B48">
        <w:t xml:space="preserve"> </w:t>
      </w:r>
      <w:r w:rsidRPr="00510B48">
        <w:t>et</w:t>
      </w:r>
      <w:r w:rsidR="00A6293D" w:rsidRPr="00510B48">
        <w:t xml:space="preserve"> </w:t>
      </w:r>
      <w:r w:rsidRPr="00510B48">
        <w:t>de</w:t>
      </w:r>
      <w:r w:rsidR="00A6293D" w:rsidRPr="00510B48">
        <w:t xml:space="preserve"> </w:t>
      </w:r>
      <w:r w:rsidRPr="00510B48">
        <w:t>son</w:t>
      </w:r>
      <w:r w:rsidR="00A6293D" w:rsidRPr="00510B48">
        <w:t xml:space="preserve"> </w:t>
      </w:r>
      <w:r w:rsidRPr="00510B48">
        <w:t>attitude.</w:t>
      </w:r>
    </w:p>
    <w:p w14:paraId="396AB1DB" w14:textId="6DF67411" w:rsidR="00222975" w:rsidRPr="00510B48" w:rsidRDefault="00222975" w:rsidP="00601D40">
      <w:pPr>
        <w:pStyle w:val="SingleTxtG"/>
      </w:pPr>
      <w:r w:rsidRPr="00510B48">
        <w:t>107.</w:t>
      </w:r>
      <w:r w:rsidRPr="00510B48">
        <w:tab/>
        <w:t>Des</w:t>
      </w:r>
      <w:r w:rsidR="00A6293D" w:rsidRPr="00510B48">
        <w:t xml:space="preserve"> </w:t>
      </w:r>
      <w:r w:rsidRPr="00510B48">
        <w:t>modifications</w:t>
      </w:r>
      <w:r w:rsidR="00A6293D" w:rsidRPr="00510B48">
        <w:t xml:space="preserve"> </w:t>
      </w:r>
      <w:r w:rsidRPr="00510B48">
        <w:t>ont</w:t>
      </w:r>
      <w:r w:rsidR="00A6293D" w:rsidRPr="00510B48">
        <w:t xml:space="preserve"> </w:t>
      </w:r>
      <w:r w:rsidRPr="00510B48">
        <w:t>été</w:t>
      </w:r>
      <w:r w:rsidR="00A6293D" w:rsidRPr="00510B48">
        <w:t xml:space="preserve"> </w:t>
      </w:r>
      <w:r w:rsidRPr="00510B48">
        <w:t>apportées</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procédure</w:t>
      </w:r>
      <w:r w:rsidR="00A6293D" w:rsidRPr="00510B48">
        <w:t xml:space="preserve"> </w:t>
      </w:r>
      <w:r w:rsidRPr="00510B48">
        <w:t>non</w:t>
      </w:r>
      <w:r w:rsidR="00A6293D" w:rsidRPr="00510B48">
        <w:t xml:space="preserve"> </w:t>
      </w:r>
      <w:r w:rsidRPr="00510B48">
        <w:t>contentieuse</w:t>
      </w:r>
      <w:bookmarkStart w:id="18" w:name="_ftnref22"/>
      <w:bookmarkEnd w:id="18"/>
      <w:r w:rsidRPr="009D16C5">
        <w:rPr>
          <w:rStyle w:val="Appelnotedebasdep"/>
        </w:rPr>
        <w:footnoteReference w:id="25"/>
      </w:r>
      <w:r w:rsidRPr="00510B48">
        <w:t>,</w:t>
      </w:r>
      <w:r w:rsidR="00A6293D" w:rsidRPr="00510B48">
        <w:t xml:space="preserve"> </w:t>
      </w:r>
      <w:r w:rsidRPr="00510B48">
        <w:t>qui</w:t>
      </w:r>
      <w:r w:rsidR="00A6293D" w:rsidRPr="00510B48">
        <w:t xml:space="preserve"> </w:t>
      </w:r>
      <w:r w:rsidRPr="00510B48">
        <w:t>concernent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judiciaire</w:t>
      </w:r>
      <w:r w:rsidR="00A6293D" w:rsidRPr="00510B48">
        <w:t xml:space="preserve"> </w:t>
      </w:r>
      <w:r w:rsidRPr="00510B48">
        <w:t>régissant</w:t>
      </w:r>
      <w:r w:rsidR="00A6293D" w:rsidRPr="00510B48">
        <w:t xml:space="preserve"> </w:t>
      </w:r>
      <w:r w:rsidRPr="00510B48">
        <w:t>la</w:t>
      </w:r>
      <w:r w:rsidR="00A6293D" w:rsidRPr="00510B48">
        <w:t xml:space="preserve"> </w:t>
      </w:r>
      <w:r w:rsidRPr="00510B48">
        <w:t>privation</w:t>
      </w:r>
      <w:r w:rsidR="00A6293D" w:rsidRPr="00510B48">
        <w:t xml:space="preserve"> </w:t>
      </w:r>
      <w:r w:rsidRPr="00510B48">
        <w:t>de</w:t>
      </w:r>
      <w:r w:rsidR="00A6293D" w:rsidRPr="00510B48">
        <w:t xml:space="preserve"> </w:t>
      </w:r>
      <w:r w:rsidRPr="00510B48">
        <w:t>la</w:t>
      </w:r>
      <w:r w:rsidR="00A6293D" w:rsidRPr="00510B48">
        <w:t xml:space="preserve"> </w:t>
      </w:r>
      <w:r w:rsidRPr="00510B48">
        <w:t>capacité</w:t>
      </w:r>
      <w:r w:rsidR="00A6293D" w:rsidRPr="00510B48">
        <w:t xml:space="preserve"> </w:t>
      </w:r>
      <w:r w:rsidRPr="00510B48">
        <w:t>juridique,</w:t>
      </w:r>
      <w:r w:rsidR="00A6293D" w:rsidRPr="00510B48">
        <w:t xml:space="preserve"> </w:t>
      </w:r>
      <w:r w:rsidRPr="00510B48">
        <w:t>la</w:t>
      </w:r>
      <w:r w:rsidR="00A6293D" w:rsidRPr="00510B48">
        <w:t xml:space="preserve"> </w:t>
      </w:r>
      <w:r w:rsidRPr="00510B48">
        <w:t>participation</w:t>
      </w:r>
      <w:r w:rsidR="00A6293D" w:rsidRPr="00510B48">
        <w:t xml:space="preserve"> </w:t>
      </w:r>
      <w:r w:rsidRPr="00510B48">
        <w:t>obligatoire</w:t>
      </w:r>
      <w:r w:rsidR="00A6293D" w:rsidRPr="00510B48">
        <w:t xml:space="preserve"> </w:t>
      </w:r>
      <w:r w:rsidRPr="00510B48">
        <w:t>et</w:t>
      </w:r>
      <w:r w:rsidR="00A6293D" w:rsidRPr="00510B48">
        <w:t xml:space="preserve"> </w:t>
      </w:r>
      <w:r w:rsidRPr="00510B48">
        <w:t>l’audition</w:t>
      </w:r>
      <w:r w:rsidR="00A6293D" w:rsidRPr="00510B48">
        <w:t xml:space="preserve"> </w:t>
      </w:r>
      <w:r w:rsidRPr="00510B48">
        <w:t>de</w:t>
      </w:r>
      <w:r w:rsidR="00A6293D" w:rsidRPr="00510B48">
        <w:t xml:space="preserve"> </w:t>
      </w:r>
      <w:r w:rsidRPr="00510B48">
        <w:t>la</w:t>
      </w:r>
      <w:r w:rsidR="00A6293D" w:rsidRPr="00510B48">
        <w:t xml:space="preserve"> </w:t>
      </w:r>
      <w:r w:rsidRPr="00510B48">
        <w:t>personne</w:t>
      </w:r>
      <w:r w:rsidR="00A6293D" w:rsidRPr="00510B48">
        <w:t xml:space="preserve"> </w:t>
      </w:r>
      <w:r w:rsidRPr="00510B48">
        <w:t>faisant</w:t>
      </w:r>
      <w:r w:rsidR="00A6293D" w:rsidRPr="00510B48">
        <w:t xml:space="preserve"> </w:t>
      </w:r>
      <w:r w:rsidRPr="00510B48">
        <w:t>l’objet</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et</w:t>
      </w:r>
      <w:r w:rsidR="00A6293D" w:rsidRPr="00510B48">
        <w:t xml:space="preserve"> </w:t>
      </w:r>
      <w:r w:rsidRPr="00510B48">
        <w:t>les</w:t>
      </w:r>
      <w:r w:rsidR="00A6293D" w:rsidRPr="00510B48">
        <w:t xml:space="preserve"> </w:t>
      </w:r>
      <w:r w:rsidRPr="00510B48">
        <w:t>voies</w:t>
      </w:r>
      <w:r w:rsidR="00A6293D" w:rsidRPr="00510B48">
        <w:t xml:space="preserve"> </w:t>
      </w:r>
      <w:r w:rsidRPr="00510B48">
        <w:t>de</w:t>
      </w:r>
      <w:r w:rsidR="00A6293D" w:rsidRPr="00510B48">
        <w:t xml:space="preserve"> </w:t>
      </w:r>
      <w:r w:rsidRPr="00510B48">
        <w:t>recours</w:t>
      </w:r>
      <w:r w:rsidR="00601D40" w:rsidRPr="00510B48">
        <w:t>.</w:t>
      </w:r>
      <w:r w:rsidR="00A6293D" w:rsidRPr="00510B48">
        <w:t xml:space="preserve"> </w:t>
      </w:r>
      <w:r w:rsidRPr="00510B48">
        <w:t>Le</w:t>
      </w:r>
      <w:r w:rsidR="00A6293D" w:rsidRPr="00510B48">
        <w:t xml:space="preserve"> </w:t>
      </w:r>
      <w:r w:rsidRPr="00510B48">
        <w:t>tribunal</w:t>
      </w:r>
      <w:r w:rsidR="00A6293D" w:rsidRPr="00510B48">
        <w:t xml:space="preserve"> </w:t>
      </w:r>
      <w:r w:rsidRPr="00510B48">
        <w:t>qui</w:t>
      </w:r>
      <w:r w:rsidR="00A6293D" w:rsidRPr="00510B48">
        <w:t xml:space="preserve"> </w:t>
      </w:r>
      <w:r w:rsidRPr="00510B48">
        <w:t>prend</w:t>
      </w:r>
      <w:r w:rsidR="00A6293D" w:rsidRPr="00510B48">
        <w:t xml:space="preserve"> </w:t>
      </w:r>
      <w:r w:rsidRPr="00510B48">
        <w:t>la</w:t>
      </w:r>
      <w:r w:rsidR="00A6293D" w:rsidRPr="00510B48">
        <w:t xml:space="preserve"> </w:t>
      </w:r>
      <w:r w:rsidRPr="00510B48">
        <w:t>décision</w:t>
      </w:r>
      <w:r w:rsidR="00A6293D" w:rsidRPr="00510B48">
        <w:t xml:space="preserve"> </w:t>
      </w:r>
      <w:r w:rsidRPr="00510B48">
        <w:t>de</w:t>
      </w:r>
      <w:r w:rsidR="00A6293D" w:rsidRPr="00510B48">
        <w:t xml:space="preserve"> </w:t>
      </w:r>
      <w:r w:rsidRPr="00510B48">
        <w:t>priver</w:t>
      </w:r>
      <w:r w:rsidR="00A6293D" w:rsidRPr="00510B48">
        <w:t xml:space="preserve"> </w:t>
      </w:r>
      <w:r w:rsidRPr="00510B48">
        <w:t>une</w:t>
      </w:r>
      <w:r w:rsidR="00A6293D" w:rsidRPr="00510B48">
        <w:t xml:space="preserve"> </w:t>
      </w:r>
      <w:r w:rsidRPr="00510B48">
        <w:t>personne</w:t>
      </w:r>
      <w:r w:rsidR="00A6293D" w:rsidRPr="00510B48">
        <w:t xml:space="preserve"> </w:t>
      </w:r>
      <w:r w:rsidRPr="00510B48">
        <w:t>de</w:t>
      </w:r>
      <w:r w:rsidR="00A6293D" w:rsidRPr="00510B48">
        <w:t xml:space="preserve"> </w:t>
      </w:r>
      <w:r w:rsidRPr="00510B48">
        <w:t>sa</w:t>
      </w:r>
      <w:r w:rsidR="00A6293D" w:rsidRPr="00510B48">
        <w:t xml:space="preserve"> </w:t>
      </w:r>
      <w:r w:rsidRPr="00510B48">
        <w:t>capacité</w:t>
      </w:r>
      <w:r w:rsidR="00A6293D" w:rsidRPr="00510B48">
        <w:t xml:space="preserve"> </w:t>
      </w:r>
      <w:r w:rsidRPr="00510B48">
        <w:t>juridique</w:t>
      </w:r>
      <w:r w:rsidR="00A6293D" w:rsidRPr="00510B48">
        <w:t xml:space="preserve"> </w:t>
      </w:r>
      <w:r w:rsidRPr="00510B48">
        <w:t>est</w:t>
      </w:r>
      <w:r w:rsidR="00A6293D" w:rsidRPr="00510B48">
        <w:t xml:space="preserve"> </w:t>
      </w:r>
      <w:r w:rsidRPr="00510B48">
        <w:t>tenu</w:t>
      </w:r>
      <w:r w:rsidR="00A6293D" w:rsidRPr="00510B48">
        <w:t xml:space="preserve"> </w:t>
      </w:r>
      <w:r w:rsidRPr="00510B48">
        <w:t>de</w:t>
      </w:r>
      <w:r w:rsidR="00A6293D" w:rsidRPr="00510B48">
        <w:t xml:space="preserve"> </w:t>
      </w:r>
      <w:r w:rsidRPr="00510B48">
        <w:t>fixer</w:t>
      </w:r>
      <w:r w:rsidR="00A6293D" w:rsidRPr="00510B48">
        <w:t xml:space="preserve"> </w:t>
      </w:r>
      <w:r w:rsidRPr="00510B48">
        <w:t>un</w:t>
      </w:r>
      <w:r w:rsidR="00A6293D" w:rsidRPr="00510B48">
        <w:t xml:space="preserve"> </w:t>
      </w:r>
      <w:r w:rsidRPr="00510B48">
        <w:t>délai</w:t>
      </w:r>
      <w:r w:rsidR="00A6293D" w:rsidRPr="00510B48">
        <w:t xml:space="preserve"> </w:t>
      </w:r>
      <w:r w:rsidRPr="00510B48">
        <w:t>(inférieur</w:t>
      </w:r>
      <w:r w:rsidR="00A6293D" w:rsidRPr="00510B48">
        <w:t xml:space="preserve"> </w:t>
      </w:r>
      <w:r w:rsidRPr="00510B48">
        <w:t>à</w:t>
      </w:r>
      <w:r w:rsidR="00A6293D" w:rsidRPr="00510B48">
        <w:t xml:space="preserve"> </w:t>
      </w:r>
      <w:r w:rsidRPr="00510B48">
        <w:t>trois</w:t>
      </w:r>
      <w:r w:rsidR="00A6293D" w:rsidRPr="00510B48">
        <w:t xml:space="preserve"> </w:t>
      </w:r>
      <w:r w:rsidRPr="00510B48">
        <w:t>ans)</w:t>
      </w:r>
      <w:r w:rsidR="00A6293D" w:rsidRPr="00510B48">
        <w:t xml:space="preserve"> </w:t>
      </w:r>
      <w:r w:rsidRPr="00510B48">
        <w:t>pour</w:t>
      </w:r>
      <w:r w:rsidR="00A6293D" w:rsidRPr="00510B48">
        <w:t xml:space="preserve"> </w:t>
      </w:r>
      <w:r w:rsidRPr="00510B48">
        <w:t>l’examen</w:t>
      </w:r>
      <w:r w:rsidR="00A6293D" w:rsidRPr="00510B48">
        <w:t xml:space="preserve"> </w:t>
      </w:r>
      <w:r w:rsidRPr="00510B48">
        <w:t>des</w:t>
      </w:r>
      <w:r w:rsidR="00A6293D" w:rsidRPr="00510B48">
        <w:t xml:space="preserve"> </w:t>
      </w:r>
      <w:r w:rsidRPr="00510B48">
        <w:t>raisons</w:t>
      </w:r>
      <w:r w:rsidR="00A6293D" w:rsidRPr="00510B48">
        <w:t xml:space="preserve"> </w:t>
      </w:r>
      <w:r w:rsidRPr="00510B48">
        <w:t>justifiant</w:t>
      </w:r>
      <w:r w:rsidR="00A6293D" w:rsidRPr="00510B48">
        <w:t xml:space="preserve"> </w:t>
      </w:r>
      <w:r w:rsidRPr="00510B48">
        <w:t>le</w:t>
      </w:r>
      <w:r w:rsidR="00A6293D" w:rsidRPr="00510B48">
        <w:t xml:space="preserve"> </w:t>
      </w:r>
      <w:r w:rsidRPr="00510B48">
        <w:t>maintien</w:t>
      </w:r>
      <w:r w:rsidR="00A6293D" w:rsidRPr="00510B48">
        <w:t xml:space="preserve"> </w:t>
      </w:r>
      <w:r w:rsidRPr="00510B48">
        <w:t>de</w:t>
      </w:r>
      <w:r w:rsidR="00A6293D" w:rsidRPr="00510B48">
        <w:t xml:space="preserve"> </w:t>
      </w:r>
      <w:r w:rsidRPr="00510B48">
        <w:t>cette</w:t>
      </w:r>
      <w:r w:rsidR="00A6293D" w:rsidRPr="00510B48">
        <w:t xml:space="preserve"> </w:t>
      </w:r>
      <w:r w:rsidRPr="00510B48">
        <w:t>mesure.</w:t>
      </w:r>
    </w:p>
    <w:p w14:paraId="4D35F4F3" w14:textId="5391DA7B" w:rsidR="00222975" w:rsidRPr="00510B48" w:rsidRDefault="00222975" w:rsidP="00601D40">
      <w:pPr>
        <w:pStyle w:val="SingleTxtG"/>
      </w:pPr>
      <w:r w:rsidRPr="00510B48">
        <w:t>108.</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définit</w:t>
      </w:r>
      <w:r w:rsidR="00A6293D" w:rsidRPr="00510B48">
        <w:t xml:space="preserve"> </w:t>
      </w:r>
      <w:r w:rsidRPr="00510B48">
        <w:t>les</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r w:rsidR="00A6293D" w:rsidRPr="00510B48">
        <w:t xml:space="preserve"> </w:t>
      </w:r>
      <w:r w:rsidRPr="00510B48">
        <w:t>devant</w:t>
      </w:r>
      <w:r w:rsidR="00A6293D" w:rsidRPr="00510B48">
        <w:t xml:space="preserve"> </w:t>
      </w:r>
      <w:r w:rsidRPr="00510B48">
        <w:t>être</w:t>
      </w:r>
      <w:r w:rsidR="00A6293D" w:rsidRPr="00510B48">
        <w:t xml:space="preserve"> </w:t>
      </w:r>
      <w:r w:rsidRPr="00510B48">
        <w:t>dispensés</w:t>
      </w:r>
      <w:r w:rsidR="00A6293D" w:rsidRPr="00510B48">
        <w:t xml:space="preserve"> </w:t>
      </w:r>
      <w:r w:rsidRPr="00510B48">
        <w:t>par</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d’hébergement</w:t>
      </w:r>
      <w:r w:rsidR="00601D40" w:rsidRPr="00510B48">
        <w: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santé</w:t>
      </w:r>
      <w:r w:rsidR="00A6293D" w:rsidRPr="00510B48">
        <w:t xml:space="preserve"> </w:t>
      </w:r>
      <w:r w:rsidRPr="00510B48">
        <w:t>veille</w:t>
      </w:r>
      <w:r w:rsidR="00A6293D" w:rsidRPr="00510B48">
        <w:t xml:space="preserve"> </w:t>
      </w:r>
      <w:r w:rsidRPr="00510B48">
        <w:t>au</w:t>
      </w:r>
      <w:r w:rsidR="00A6293D" w:rsidRPr="00510B48">
        <w:t xml:space="preserve"> </w:t>
      </w:r>
      <w:r w:rsidRPr="00510B48">
        <w:t>respect</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régissant</w:t>
      </w:r>
      <w:r w:rsidR="00A6293D" w:rsidRPr="00510B48">
        <w:t xml:space="preserve"> </w:t>
      </w:r>
      <w:r w:rsidRPr="00510B48">
        <w:t>la</w:t>
      </w:r>
      <w:r w:rsidR="00A6293D" w:rsidRPr="00510B48">
        <w:t xml:space="preserve"> </w:t>
      </w:r>
      <w:r w:rsidRPr="00510B48">
        <w:t>prise</w:t>
      </w:r>
      <w:r w:rsidR="00A6293D" w:rsidRPr="00510B48">
        <w:t xml:space="preserve"> </w:t>
      </w:r>
      <w:r w:rsidRPr="00510B48">
        <w:t>en</w:t>
      </w:r>
      <w:r w:rsidR="00A6293D" w:rsidRPr="00510B48">
        <w:t xml:space="preserve"> </w:t>
      </w:r>
      <w:r w:rsidRPr="00510B48">
        <w:t>charge</w:t>
      </w:r>
      <w:r w:rsidR="00A6293D" w:rsidRPr="00510B48">
        <w:t xml:space="preserve"> </w:t>
      </w:r>
      <w:r w:rsidRPr="00510B48">
        <w:t>médicale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qui</w:t>
      </w:r>
      <w:r w:rsidR="00A6293D" w:rsidRPr="00510B48">
        <w:t xml:space="preserve"> </w:t>
      </w:r>
      <w:r w:rsidRPr="00510B48">
        <w:t>résident</w:t>
      </w:r>
      <w:r w:rsidR="00A6293D" w:rsidRPr="00510B48">
        <w:t xml:space="preserve"> </w:t>
      </w:r>
      <w:r w:rsidRPr="00510B48">
        <w:t>dans</w:t>
      </w:r>
      <w:r w:rsidR="00A6293D" w:rsidRPr="00510B48">
        <w:t xml:space="preserve"> </w:t>
      </w:r>
      <w:r w:rsidRPr="00510B48">
        <w:t>ces</w:t>
      </w:r>
      <w:r w:rsidR="00A6293D" w:rsidRPr="00510B48">
        <w:t xml:space="preserve"> </w:t>
      </w:r>
      <w:r w:rsidRPr="00510B48">
        <w:t>établissements.</w:t>
      </w:r>
    </w:p>
    <w:p w14:paraId="2A02F8AD" w14:textId="1E5FBDA5" w:rsidR="00222975" w:rsidRPr="00510B48" w:rsidRDefault="00222975" w:rsidP="00601D40">
      <w:pPr>
        <w:pStyle w:val="SingleTxtG"/>
      </w:pPr>
      <w:r w:rsidRPr="00510B48">
        <w:t>109.</w:t>
      </w:r>
      <w:r w:rsidRPr="00510B48">
        <w:tab/>
        <w:t>Lorsqu’une</w:t>
      </w:r>
      <w:r w:rsidR="00A6293D" w:rsidRPr="00510B48">
        <w:t xml:space="preserve"> </w:t>
      </w:r>
      <w:r w:rsidRPr="00510B48">
        <w:t>personne</w:t>
      </w:r>
      <w:r w:rsidR="00A6293D" w:rsidRPr="00510B48">
        <w:t xml:space="preserve"> </w:t>
      </w:r>
      <w:r w:rsidRPr="00510B48">
        <w:t>a</w:t>
      </w:r>
      <w:r w:rsidR="00A6293D" w:rsidRPr="00510B48">
        <w:t xml:space="preserve"> </w:t>
      </w:r>
      <w:r w:rsidRPr="00510B48">
        <w:t>été</w:t>
      </w:r>
      <w:r w:rsidR="00A6293D" w:rsidRPr="00510B48">
        <w:t xml:space="preserve"> </w:t>
      </w:r>
      <w:r w:rsidRPr="00510B48">
        <w:t>internée</w:t>
      </w:r>
      <w:r w:rsidR="00A6293D" w:rsidRPr="00510B48">
        <w:t xml:space="preserve"> </w:t>
      </w:r>
      <w:r w:rsidRPr="00510B48">
        <w:t>dans</w:t>
      </w:r>
      <w:r w:rsidR="00A6293D" w:rsidRPr="00510B48">
        <w:t xml:space="preserve"> </w:t>
      </w:r>
      <w:r w:rsidRPr="00510B48">
        <w:t>un</w:t>
      </w:r>
      <w:r w:rsidR="00A6293D" w:rsidRPr="00510B48">
        <w:t xml:space="preserve"> </w:t>
      </w:r>
      <w:r w:rsidRPr="00510B48">
        <w:t>établissement</w:t>
      </w:r>
      <w:r w:rsidR="00A6293D" w:rsidRPr="00510B48">
        <w:t xml:space="preserve"> </w:t>
      </w:r>
      <w:r w:rsidRPr="00510B48">
        <w:t>psychiatrique</w:t>
      </w:r>
      <w:r w:rsidR="00A6293D" w:rsidRPr="00510B48">
        <w:t xml:space="preserve"> </w:t>
      </w:r>
      <w:r w:rsidRPr="00510B48">
        <w:t>sans</w:t>
      </w:r>
      <w:r w:rsidR="00A6293D" w:rsidRPr="00510B48">
        <w:t xml:space="preserve"> </w:t>
      </w:r>
      <w:r w:rsidRPr="00510B48">
        <w:t>son</w:t>
      </w:r>
      <w:r w:rsidR="00A6293D" w:rsidRPr="00510B48">
        <w:t xml:space="preserve"> </w:t>
      </w:r>
      <w:r w:rsidRPr="00510B48">
        <w:t>consentement,</w:t>
      </w:r>
      <w:r w:rsidR="00A6293D" w:rsidRPr="00510B48">
        <w:t xml:space="preserve"> </w:t>
      </w:r>
      <w:r w:rsidRPr="00510B48">
        <w:t>il</w:t>
      </w:r>
      <w:r w:rsidR="00A6293D" w:rsidRPr="00510B48">
        <w:t xml:space="preserve"> </w:t>
      </w:r>
      <w:r w:rsidRPr="00510B48">
        <w:t>est</w:t>
      </w:r>
      <w:r w:rsidR="00A6293D" w:rsidRPr="00510B48">
        <w:t xml:space="preserve"> </w:t>
      </w:r>
      <w:r w:rsidRPr="00510B48">
        <w:t>procédé</w:t>
      </w:r>
      <w:r w:rsidR="00A6293D" w:rsidRPr="00510B48">
        <w:t xml:space="preserve"> </w:t>
      </w:r>
      <w:r w:rsidRPr="00510B48">
        <w:t>dans</w:t>
      </w:r>
      <w:r w:rsidR="00A6293D" w:rsidRPr="00510B48">
        <w:t xml:space="preserve"> </w:t>
      </w:r>
      <w:r w:rsidRPr="00510B48">
        <w:t>les</w:t>
      </w:r>
      <w:r w:rsidR="00A6293D" w:rsidRPr="00510B48">
        <w:t xml:space="preserve"> </w:t>
      </w:r>
      <w:r w:rsidR="002F695D">
        <w:t xml:space="preserve">vingt-quatre </w:t>
      </w:r>
      <w:r w:rsidRPr="00510B48">
        <w:t>heures</w:t>
      </w:r>
      <w:r w:rsidR="00A6293D" w:rsidRPr="00510B48">
        <w:t xml:space="preserve"> </w:t>
      </w:r>
      <w:r w:rsidRPr="00510B48">
        <w:t>à</w:t>
      </w:r>
      <w:r w:rsidR="00A6293D" w:rsidRPr="00510B48">
        <w:t xml:space="preserve"> </w:t>
      </w:r>
      <w:r w:rsidRPr="00510B48">
        <w:t>un</w:t>
      </w:r>
      <w:r w:rsidR="00A6293D" w:rsidRPr="00510B48">
        <w:t xml:space="preserve"> </w:t>
      </w:r>
      <w:r w:rsidRPr="00510B48">
        <w:t>examen</w:t>
      </w:r>
      <w:r w:rsidR="00A6293D" w:rsidRPr="00510B48">
        <w:t xml:space="preserve"> </w:t>
      </w:r>
      <w:r w:rsidRPr="00510B48">
        <w:t>d’urgence</w:t>
      </w:r>
      <w:r w:rsidR="00A6293D" w:rsidRPr="00510B48">
        <w:t xml:space="preserve"> </w:t>
      </w:r>
      <w:r w:rsidRPr="00510B48">
        <w:t>de</w:t>
      </w:r>
      <w:r w:rsidR="00A6293D" w:rsidRPr="00510B48">
        <w:t xml:space="preserve"> </w:t>
      </w:r>
      <w:r w:rsidRPr="00510B48">
        <w:t>son</w:t>
      </w:r>
      <w:r w:rsidR="00A6293D" w:rsidRPr="00510B48">
        <w:t xml:space="preserve"> </w:t>
      </w:r>
      <w:r w:rsidRPr="00510B48">
        <w:t>cas</w:t>
      </w:r>
      <w:r w:rsidR="00A6293D" w:rsidRPr="00510B48">
        <w:t xml:space="preserve"> </w:t>
      </w:r>
      <w:r w:rsidRPr="00510B48">
        <w:t>et</w:t>
      </w:r>
      <w:r w:rsidR="00A6293D" w:rsidRPr="00510B48">
        <w:t xml:space="preserve"> </w:t>
      </w:r>
      <w:r w:rsidRPr="00510B48">
        <w:t>le</w:t>
      </w:r>
      <w:r w:rsidR="00A6293D" w:rsidRPr="00510B48">
        <w:t xml:space="preserve"> </w:t>
      </w:r>
      <w:r w:rsidRPr="00510B48">
        <w:t>tribunal</w:t>
      </w:r>
      <w:r w:rsidR="00A6293D" w:rsidRPr="00510B48">
        <w:t xml:space="preserve"> </w:t>
      </w:r>
      <w:r w:rsidRPr="00510B48">
        <w:t>compétent</w:t>
      </w:r>
      <w:r w:rsidR="00A6293D" w:rsidRPr="00510B48">
        <w:t xml:space="preserve"> </w:t>
      </w:r>
      <w:r w:rsidRPr="00510B48">
        <w:t>est</w:t>
      </w:r>
      <w:r w:rsidR="00A6293D" w:rsidRPr="00510B48">
        <w:t xml:space="preserve"> </w:t>
      </w:r>
      <w:r w:rsidRPr="00510B48">
        <w:t>saisi</w:t>
      </w:r>
      <w:r w:rsidR="00601D40" w:rsidRPr="00510B48">
        <w:t>.</w:t>
      </w:r>
      <w:r w:rsidR="00A6293D" w:rsidRPr="00510B48">
        <w:t xml:space="preserve"> </w:t>
      </w:r>
      <w:r w:rsidRPr="00510B48">
        <w:t>Le</w:t>
      </w:r>
      <w:r w:rsidR="00A6293D" w:rsidRPr="00510B48">
        <w:t xml:space="preserve"> </w:t>
      </w:r>
      <w:r w:rsidRPr="00510B48">
        <w:t>tribunal</w:t>
      </w:r>
      <w:r w:rsidR="00A6293D" w:rsidRPr="00510B48">
        <w:t xml:space="preserve"> </w:t>
      </w:r>
      <w:r w:rsidRPr="00510B48">
        <w:t>est</w:t>
      </w:r>
      <w:r w:rsidR="00A6293D" w:rsidRPr="00510B48">
        <w:t xml:space="preserve"> </w:t>
      </w:r>
      <w:r w:rsidRPr="00510B48">
        <w:t>tenu,</w:t>
      </w:r>
      <w:r w:rsidR="00A6293D" w:rsidRPr="00510B48">
        <w:t xml:space="preserve"> </w:t>
      </w:r>
      <w:r w:rsidRPr="00510B48">
        <w:t>dans</w:t>
      </w:r>
      <w:r w:rsidR="00A6293D" w:rsidRPr="00510B48">
        <w:t xml:space="preserve"> </w:t>
      </w:r>
      <w:r w:rsidRPr="00510B48">
        <w:t>les</w:t>
      </w:r>
      <w:r w:rsidR="00A6293D" w:rsidRPr="00510B48">
        <w:t xml:space="preserve"> </w:t>
      </w:r>
      <w:r w:rsidRPr="00510B48">
        <w:t>trois</w:t>
      </w:r>
      <w:r w:rsidR="00A6293D" w:rsidRPr="00510B48">
        <w:t xml:space="preserve"> </w:t>
      </w:r>
      <w:r w:rsidRPr="00510B48">
        <w:t>jours</w:t>
      </w:r>
      <w:r w:rsidR="00A6293D" w:rsidRPr="00510B48">
        <w:t xml:space="preserve"> </w:t>
      </w:r>
      <w:r w:rsidRPr="00510B48">
        <w:t>après</w:t>
      </w:r>
      <w:r w:rsidR="00A6293D" w:rsidRPr="00510B48">
        <w:t xml:space="preserve"> </w:t>
      </w:r>
      <w:r w:rsidRPr="00510B48">
        <w:t>avoir</w:t>
      </w:r>
      <w:r w:rsidR="00A6293D" w:rsidRPr="00510B48">
        <w:t xml:space="preserve"> </w:t>
      </w:r>
      <w:r w:rsidRPr="00510B48">
        <w:t>été</w:t>
      </w:r>
      <w:r w:rsidR="00A6293D" w:rsidRPr="00510B48">
        <w:t xml:space="preserve"> </w:t>
      </w:r>
      <w:r w:rsidRPr="00510B48">
        <w:t>informé</w:t>
      </w:r>
      <w:r w:rsidR="00A6293D" w:rsidRPr="00510B48">
        <w:t xml:space="preserve"> </w:t>
      </w:r>
      <w:r w:rsidRPr="00510B48">
        <w:t>de</w:t>
      </w:r>
      <w:r w:rsidR="00A6293D" w:rsidRPr="00510B48">
        <w:t xml:space="preserve"> </w:t>
      </w:r>
      <w:r w:rsidRPr="00510B48">
        <w:t>l’internement,</w:t>
      </w:r>
      <w:r w:rsidR="00A6293D" w:rsidRPr="00510B48">
        <w:t xml:space="preserve"> </w:t>
      </w:r>
      <w:r w:rsidRPr="00510B48">
        <w:t>de</w:t>
      </w:r>
      <w:r w:rsidR="00A6293D" w:rsidRPr="00510B48">
        <w:t xml:space="preserve"> </w:t>
      </w:r>
      <w:r w:rsidRPr="00510B48">
        <w:t>tenir</w:t>
      </w:r>
      <w:r w:rsidR="00A6293D" w:rsidRPr="00510B48">
        <w:t xml:space="preserve"> </w:t>
      </w:r>
      <w:r w:rsidRPr="00510B48">
        <w:t>une</w:t>
      </w:r>
      <w:r w:rsidR="00A6293D" w:rsidRPr="00510B48">
        <w:t xml:space="preserve"> </w:t>
      </w:r>
      <w:r w:rsidRPr="00510B48">
        <w:t>audience</w:t>
      </w:r>
      <w:r w:rsidR="00A6293D" w:rsidRPr="00510B48">
        <w:t xml:space="preserve"> </w:t>
      </w:r>
      <w:r w:rsidRPr="00510B48">
        <w:t>dans</w:t>
      </w:r>
      <w:r w:rsidR="00A6293D" w:rsidRPr="00510B48">
        <w:t xml:space="preserve"> </w:t>
      </w:r>
      <w:r w:rsidRPr="00510B48">
        <w:t>l’établissement</w:t>
      </w:r>
      <w:r w:rsidR="00A6293D" w:rsidRPr="00510B48">
        <w:t xml:space="preserve"> </w:t>
      </w:r>
      <w:r w:rsidRPr="00510B48">
        <w:t>et</w:t>
      </w:r>
      <w:r w:rsidR="00A6293D" w:rsidRPr="00510B48">
        <w:t xml:space="preserve"> </w:t>
      </w:r>
      <w:r w:rsidRPr="00510B48">
        <w:t>d’entendre</w:t>
      </w:r>
      <w:r w:rsidR="00A6293D" w:rsidRPr="00510B48">
        <w:t xml:space="preserve"> </w:t>
      </w:r>
      <w:r w:rsidRPr="00510B48">
        <w:t>l’intéressé.</w:t>
      </w:r>
    </w:p>
    <w:p w14:paraId="4F0ADBFD" w14:textId="3B0FEE95" w:rsidR="00222975" w:rsidRPr="00510B48" w:rsidRDefault="00222975" w:rsidP="00601D40">
      <w:pPr>
        <w:pStyle w:val="SingleTxtG"/>
      </w:pPr>
      <w:r w:rsidRPr="00510B48">
        <w:t>110.</w:t>
      </w:r>
      <w:r w:rsidRPr="00510B48">
        <w:tab/>
        <w:t>Un</w:t>
      </w:r>
      <w:r w:rsidR="00A6293D" w:rsidRPr="00510B48">
        <w:t xml:space="preserve"> </w:t>
      </w:r>
      <w:r w:rsidRPr="00510B48">
        <w:t>service</w:t>
      </w:r>
      <w:r w:rsidR="00A6293D" w:rsidRPr="00510B48">
        <w:t xml:space="preserve"> </w:t>
      </w:r>
      <w:r w:rsidRPr="00510B48">
        <w:t>du</w:t>
      </w:r>
      <w:r w:rsidR="00A6293D" w:rsidRPr="00510B48">
        <w:t xml:space="preserve"> </w:t>
      </w:r>
      <w:r w:rsidRPr="00510B48">
        <w:t>MLEVSA</w:t>
      </w:r>
      <w:r w:rsidR="00A6293D" w:rsidRPr="00510B48">
        <w:t xml:space="preserve"> </w:t>
      </w:r>
      <w:r w:rsidRPr="00510B48">
        <w:t>procède</w:t>
      </w:r>
      <w:r w:rsidR="00A6293D" w:rsidRPr="00510B48">
        <w:t xml:space="preserve"> </w:t>
      </w:r>
      <w:r w:rsidRPr="00510B48">
        <w:t>à</w:t>
      </w:r>
      <w:r w:rsidR="00A6293D" w:rsidRPr="00510B48">
        <w:t xml:space="preserve"> </w:t>
      </w:r>
      <w:r w:rsidRPr="00510B48">
        <w:t>l’inspection</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en</w:t>
      </w:r>
      <w:r w:rsidR="00A6293D" w:rsidRPr="00510B48">
        <w:t xml:space="preserve"> </w:t>
      </w:r>
      <w:r w:rsidRPr="00510B48">
        <w:t>vue</w:t>
      </w:r>
      <w:r w:rsidR="00A6293D" w:rsidRPr="00510B48">
        <w:t xml:space="preserve"> </w:t>
      </w:r>
      <w:r w:rsidRPr="00510B48">
        <w:t>de</w:t>
      </w:r>
      <w:r w:rsidR="00A6293D" w:rsidRPr="00510B48">
        <w:t xml:space="preserve"> </w:t>
      </w:r>
      <w:r w:rsidRPr="00510B48">
        <w:t>défendre</w:t>
      </w:r>
      <w:r w:rsidR="00A6293D" w:rsidRPr="00510B48">
        <w:t xml:space="preserve"> </w:t>
      </w:r>
      <w:r w:rsidRPr="00510B48">
        <w:t>les</w:t>
      </w:r>
      <w:r w:rsidR="00A6293D" w:rsidRPr="00510B48">
        <w:t xml:space="preserve"> </w:t>
      </w:r>
      <w:r w:rsidRPr="00510B48">
        <w:t>intérêts</w:t>
      </w:r>
      <w:r w:rsidR="00A6293D" w:rsidRPr="00510B48">
        <w:t xml:space="preserve"> </w:t>
      </w:r>
      <w:r w:rsidRPr="00510B48">
        <w:t>et</w:t>
      </w:r>
      <w:r w:rsidR="00A6293D" w:rsidRPr="00510B48">
        <w:t xml:space="preserve"> </w:t>
      </w:r>
      <w:r w:rsidRPr="00510B48">
        <w:t>les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qui</w:t>
      </w:r>
      <w:r w:rsidR="00A6293D" w:rsidRPr="00510B48">
        <w:t xml:space="preserve"> </w:t>
      </w:r>
      <w:r w:rsidRPr="00510B48">
        <w:t>y</w:t>
      </w:r>
      <w:r w:rsidR="00A6293D" w:rsidRPr="00510B48">
        <w:t xml:space="preserve"> </w:t>
      </w:r>
      <w:r w:rsidRPr="00510B48">
        <w:t>résident.</w:t>
      </w:r>
    </w:p>
    <w:p w14:paraId="6EA65C43" w14:textId="626CB604" w:rsidR="00222975" w:rsidRPr="00510B48" w:rsidRDefault="00222975" w:rsidP="00601D40">
      <w:pPr>
        <w:pStyle w:val="SingleTxtG"/>
      </w:pPr>
      <w:r w:rsidRPr="00510B48">
        <w:t>111.</w:t>
      </w:r>
      <w:r w:rsidRPr="00510B48">
        <w:tab/>
        <w:t>Selon</w:t>
      </w:r>
      <w:r w:rsidR="00A6293D" w:rsidRPr="00510B48">
        <w:t xml:space="preserve"> </w:t>
      </w:r>
      <w:r w:rsidRPr="00510B48">
        <w:t>les</w:t>
      </w:r>
      <w:r w:rsidR="00A6293D" w:rsidRPr="00510B48">
        <w:t xml:space="preserve"> </w:t>
      </w:r>
      <w:r w:rsidRPr="00510B48">
        <w:t>registres</w:t>
      </w:r>
      <w:r w:rsidR="00A6293D" w:rsidRPr="00510B48">
        <w:t xml:space="preserve"> </w:t>
      </w:r>
      <w:r w:rsidRPr="00510B48">
        <w:t>judiciaires,</w:t>
      </w:r>
      <w:r w:rsidR="00A6293D" w:rsidRPr="00510B48">
        <w:t xml:space="preserve"> </w:t>
      </w:r>
      <w:r w:rsidRPr="00510B48">
        <w:t>durant</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2017-2020,</w:t>
      </w:r>
      <w:r w:rsidR="00A6293D" w:rsidRPr="00510B48">
        <w:t xml:space="preserve"> </w:t>
      </w:r>
      <w:r w:rsidRPr="00510B48">
        <w:t>9</w:t>
      </w:r>
      <w:r w:rsidR="002F695D">
        <w:t> </w:t>
      </w:r>
      <w:r w:rsidRPr="00510B48">
        <w:t>906</w:t>
      </w:r>
      <w:r w:rsidR="002F695D">
        <w:t xml:space="preserve"> </w:t>
      </w:r>
      <w:r w:rsidRPr="00510B48">
        <w:t>procédures</w:t>
      </w:r>
      <w:r w:rsidR="00A6293D" w:rsidRPr="00510B48">
        <w:t xml:space="preserve"> </w:t>
      </w:r>
      <w:r w:rsidRPr="00510B48">
        <w:t>de</w:t>
      </w:r>
      <w:r w:rsidR="00A6293D" w:rsidRPr="00510B48">
        <w:t xml:space="preserve"> </w:t>
      </w:r>
      <w:r w:rsidRPr="00510B48">
        <w:t>privation</w:t>
      </w:r>
      <w:r w:rsidR="00A6293D" w:rsidRPr="00510B48">
        <w:t xml:space="preserve"> </w:t>
      </w:r>
      <w:r w:rsidRPr="00510B48">
        <w:t>de</w:t>
      </w:r>
      <w:r w:rsidR="00A6293D" w:rsidRPr="00510B48">
        <w:t xml:space="preserve"> </w:t>
      </w:r>
      <w:r w:rsidRPr="00510B48">
        <w:t>la</w:t>
      </w:r>
      <w:r w:rsidR="00A6293D" w:rsidRPr="00510B48">
        <w:t xml:space="preserve"> </w:t>
      </w:r>
      <w:r w:rsidRPr="00510B48">
        <w:t>capacité</w:t>
      </w:r>
      <w:r w:rsidR="00A6293D" w:rsidRPr="00510B48">
        <w:t xml:space="preserve"> </w:t>
      </w:r>
      <w:r w:rsidRPr="00510B48">
        <w:t>juridique</w:t>
      </w:r>
      <w:r w:rsidRPr="009D16C5">
        <w:rPr>
          <w:rStyle w:val="Appelnotedebasdep"/>
        </w:rPr>
        <w:footnoteReference w:id="26"/>
      </w:r>
      <w:r w:rsidR="00A6293D" w:rsidRPr="00510B48">
        <w:t xml:space="preserve"> </w:t>
      </w:r>
      <w:r w:rsidRPr="00510B48">
        <w:t>ont</w:t>
      </w:r>
      <w:r w:rsidR="00A6293D" w:rsidRPr="00510B48">
        <w:t xml:space="preserve"> </w:t>
      </w:r>
      <w:r w:rsidRPr="00510B48">
        <w:t>été</w:t>
      </w:r>
      <w:r w:rsidR="00A6293D" w:rsidRPr="00510B48">
        <w:t xml:space="preserve"> </w:t>
      </w:r>
      <w:r w:rsidRPr="00510B48">
        <w:t>engagées</w:t>
      </w:r>
      <w:r w:rsidR="00A6293D" w:rsidRPr="00510B48">
        <w:t xml:space="preserve"> </w:t>
      </w:r>
      <w:r w:rsidRPr="00510B48">
        <w:t>ou</w:t>
      </w:r>
      <w:r w:rsidR="00A6293D" w:rsidRPr="00510B48">
        <w:t xml:space="preserve"> </w:t>
      </w:r>
      <w:r w:rsidRPr="00510B48">
        <w:t>sont</w:t>
      </w:r>
      <w:r w:rsidR="00A6293D" w:rsidRPr="00510B48">
        <w:t xml:space="preserve"> </w:t>
      </w:r>
      <w:r w:rsidRPr="00510B48">
        <w:t>en</w:t>
      </w:r>
      <w:r w:rsidR="00A6293D" w:rsidRPr="00510B48">
        <w:t xml:space="preserve"> </w:t>
      </w:r>
      <w:r w:rsidRPr="00510B48">
        <w:t>cours</w:t>
      </w:r>
      <w:bookmarkStart w:id="19" w:name="_ftnref23"/>
      <w:bookmarkEnd w:id="19"/>
      <w:r w:rsidR="00601D40" w:rsidRPr="00510B48">
        <w:t>.</w:t>
      </w:r>
      <w:r w:rsidR="00A6293D" w:rsidRPr="00510B48">
        <w:t xml:space="preserve"> </w:t>
      </w:r>
      <w:r w:rsidRPr="00510B48">
        <w:t>Le</w:t>
      </w:r>
      <w:r w:rsidR="00A6293D" w:rsidRPr="00510B48">
        <w:t xml:space="preserve"> </w:t>
      </w:r>
      <w:r w:rsidRPr="00510B48">
        <w:t>deuxième</w:t>
      </w:r>
      <w:r w:rsidR="00A6293D" w:rsidRPr="00510B48">
        <w:t xml:space="preserve"> </w:t>
      </w:r>
      <w:r w:rsidRPr="00510B48">
        <w:t>tribunal</w:t>
      </w:r>
      <w:r w:rsidR="00A6293D" w:rsidRPr="00510B48">
        <w:t xml:space="preserve"> </w:t>
      </w:r>
      <w:r w:rsidRPr="00510B48">
        <w:t>de</w:t>
      </w:r>
      <w:r w:rsidR="00A6293D" w:rsidRPr="00510B48">
        <w:t xml:space="preserve"> </w:t>
      </w:r>
      <w:r w:rsidRPr="00510B48">
        <w:t>première</w:t>
      </w:r>
      <w:r w:rsidR="00A6293D" w:rsidRPr="00510B48">
        <w:t xml:space="preserve"> </w:t>
      </w:r>
      <w:r w:rsidRPr="00510B48">
        <w:t>instance</w:t>
      </w:r>
      <w:r w:rsidR="00A6293D" w:rsidRPr="00510B48">
        <w:t xml:space="preserve"> </w:t>
      </w:r>
      <w:r w:rsidRPr="00510B48">
        <w:t>de</w:t>
      </w:r>
      <w:r w:rsidR="00A6293D" w:rsidRPr="00510B48">
        <w:t xml:space="preserve"> </w:t>
      </w:r>
      <w:r w:rsidRPr="00510B48">
        <w:t>Belgrade</w:t>
      </w:r>
      <w:r w:rsidR="00A6293D" w:rsidRPr="00510B48">
        <w:t xml:space="preserve"> </w:t>
      </w:r>
      <w:r w:rsidRPr="00510B48">
        <w:t>(l’une</w:t>
      </w:r>
      <w:r w:rsidR="00A6293D" w:rsidRPr="00510B48">
        <w:t xml:space="preserve"> </w:t>
      </w:r>
      <w:r w:rsidRPr="00510B48">
        <w:t>des</w:t>
      </w:r>
      <w:r w:rsidR="00A6293D" w:rsidRPr="00510B48">
        <w:t xml:space="preserve"> </w:t>
      </w:r>
      <w:r w:rsidRPr="00510B48">
        <w:t>principales</w:t>
      </w:r>
      <w:r w:rsidR="00A6293D" w:rsidRPr="00510B48">
        <w:t xml:space="preserve"> </w:t>
      </w:r>
      <w:r w:rsidRPr="00510B48">
        <w:t>juridictions</w:t>
      </w:r>
      <w:r w:rsidR="00A6293D" w:rsidRPr="00510B48">
        <w:t xml:space="preserve"> </w:t>
      </w:r>
      <w:r w:rsidRPr="00510B48">
        <w:t>de</w:t>
      </w:r>
      <w:r w:rsidR="00A6293D" w:rsidRPr="00510B48">
        <w:t xml:space="preserve"> </w:t>
      </w:r>
      <w:r w:rsidRPr="00510B48">
        <w:t>première</w:t>
      </w:r>
      <w:r w:rsidR="00A6293D" w:rsidRPr="00510B48">
        <w:t xml:space="preserve"> </w:t>
      </w:r>
      <w:r w:rsidRPr="00510B48">
        <w:t>instance</w:t>
      </w:r>
      <w:r w:rsidR="00A6293D" w:rsidRPr="00510B48">
        <w:t xml:space="preserve"> </w:t>
      </w:r>
      <w:r w:rsidRPr="00510B48">
        <w:t>du</w:t>
      </w:r>
      <w:r w:rsidR="00A6293D" w:rsidRPr="00510B48">
        <w:t xml:space="preserve"> </w:t>
      </w:r>
      <w:r w:rsidRPr="00510B48">
        <w:t>pays)</w:t>
      </w:r>
      <w:r w:rsidR="00A6293D" w:rsidRPr="00510B48">
        <w:t xml:space="preserve"> </w:t>
      </w:r>
      <w:r w:rsidRPr="00510B48">
        <w:t>a</w:t>
      </w:r>
      <w:r w:rsidR="00A6293D" w:rsidRPr="00510B48">
        <w:t xml:space="preserve"> </w:t>
      </w:r>
      <w:r w:rsidRPr="00510B48">
        <w:t>été</w:t>
      </w:r>
      <w:r w:rsidR="00A6293D" w:rsidRPr="00510B48">
        <w:t xml:space="preserve"> </w:t>
      </w:r>
      <w:r w:rsidRPr="00510B48">
        <w:t>saisi</w:t>
      </w:r>
      <w:r w:rsidR="00A6293D" w:rsidRPr="00510B48">
        <w:t xml:space="preserve"> </w:t>
      </w:r>
      <w:r w:rsidRPr="00510B48">
        <w:t>de</w:t>
      </w:r>
      <w:r w:rsidR="00A6293D" w:rsidRPr="00510B48">
        <w:t xml:space="preserve"> </w:t>
      </w:r>
      <w:r w:rsidRPr="00510B48">
        <w:t>1</w:t>
      </w:r>
      <w:r w:rsidR="002F695D">
        <w:t> </w:t>
      </w:r>
      <w:r w:rsidRPr="00510B48">
        <w:t>264</w:t>
      </w:r>
      <w:r w:rsidR="00A6293D" w:rsidRPr="00510B48">
        <w:t xml:space="preserve"> </w:t>
      </w:r>
      <w:r w:rsidRPr="00510B48">
        <w:t>cas</w:t>
      </w:r>
      <w:r w:rsidR="00A6293D" w:rsidRPr="00510B48">
        <w:t xml:space="preserve"> </w:t>
      </w:r>
      <w:r w:rsidRPr="00510B48">
        <w:t>entre</w:t>
      </w:r>
      <w:r w:rsidR="00A6293D" w:rsidRPr="00510B48">
        <w:t xml:space="preserve"> </w:t>
      </w:r>
      <w:r w:rsidRPr="00510B48">
        <w:t>2017</w:t>
      </w:r>
      <w:r w:rsidR="00A6293D" w:rsidRPr="00510B48">
        <w:t xml:space="preserve"> </w:t>
      </w:r>
      <w:r w:rsidRPr="00510B48">
        <w:t>et</w:t>
      </w:r>
      <w:r w:rsidR="00A6293D" w:rsidRPr="00510B48">
        <w:t xml:space="preserve"> </w:t>
      </w:r>
      <w:r w:rsidRPr="00510B48">
        <w:t>2020</w:t>
      </w:r>
      <w:r w:rsidR="00510B48">
        <w:t> :</w:t>
      </w:r>
      <w:r w:rsidR="00A6293D" w:rsidRPr="00510B48">
        <w:t xml:space="preserve"> </w:t>
      </w:r>
      <w:r w:rsidRPr="00510B48">
        <w:t>une</w:t>
      </w:r>
      <w:r w:rsidR="00A6293D" w:rsidRPr="00510B48">
        <w:t xml:space="preserve"> </w:t>
      </w:r>
      <w:r w:rsidRPr="00510B48">
        <w:t>décision</w:t>
      </w:r>
      <w:r w:rsidR="00A6293D" w:rsidRPr="00510B48">
        <w:t xml:space="preserve"> </w:t>
      </w:r>
      <w:r w:rsidRPr="00510B48">
        <w:t>de</w:t>
      </w:r>
      <w:r w:rsidR="00A6293D" w:rsidRPr="00510B48">
        <w:t xml:space="preserve"> </w:t>
      </w:r>
      <w:r w:rsidRPr="00510B48">
        <w:t>privation</w:t>
      </w:r>
      <w:r w:rsidR="00A6293D" w:rsidRPr="00510B48">
        <w:t xml:space="preserve"> </w:t>
      </w:r>
      <w:r w:rsidRPr="00510B48">
        <w:t>de</w:t>
      </w:r>
      <w:r w:rsidR="00A6293D" w:rsidRPr="00510B48">
        <w:t xml:space="preserve"> </w:t>
      </w:r>
      <w:r w:rsidRPr="00510B48">
        <w:t>la</w:t>
      </w:r>
      <w:r w:rsidR="00A6293D" w:rsidRPr="00510B48">
        <w:t xml:space="preserve"> </w:t>
      </w:r>
      <w:r w:rsidRPr="00510B48">
        <w:t>capacité</w:t>
      </w:r>
      <w:r w:rsidR="00A6293D" w:rsidRPr="00510B48">
        <w:t xml:space="preserve"> </w:t>
      </w:r>
      <w:r w:rsidRPr="00510B48">
        <w:t>juridique</w:t>
      </w:r>
      <w:r w:rsidR="00A6293D" w:rsidRPr="00510B48">
        <w:t xml:space="preserve"> </w:t>
      </w:r>
      <w:r w:rsidRPr="00510B48">
        <w:t>a</w:t>
      </w:r>
      <w:r w:rsidR="00A6293D" w:rsidRPr="00510B48">
        <w:t xml:space="preserve"> </w:t>
      </w:r>
      <w:r w:rsidRPr="00510B48">
        <w:t>été</w:t>
      </w:r>
      <w:r w:rsidR="00A6293D" w:rsidRPr="00510B48">
        <w:t xml:space="preserve"> </w:t>
      </w:r>
      <w:r w:rsidRPr="00510B48">
        <w:t>prise</w:t>
      </w:r>
      <w:r w:rsidR="00A6293D" w:rsidRPr="00510B48">
        <w:t xml:space="preserve"> </w:t>
      </w:r>
      <w:r w:rsidRPr="00510B48">
        <w:t>dans</w:t>
      </w:r>
      <w:r w:rsidR="00A6293D" w:rsidRPr="00510B48">
        <w:t xml:space="preserve"> </w:t>
      </w:r>
      <w:r w:rsidRPr="00510B48">
        <w:t>597</w:t>
      </w:r>
      <w:r w:rsidR="002F695D">
        <w:t> </w:t>
      </w:r>
      <w:r w:rsidRPr="00510B48">
        <w:t>cas</w:t>
      </w:r>
      <w:r w:rsidR="00A6293D" w:rsidRPr="00510B48">
        <w:t xml:space="preserve"> </w:t>
      </w:r>
      <w:r w:rsidRPr="00510B48">
        <w:t>et</w:t>
      </w:r>
      <w:r w:rsidR="00A6293D" w:rsidRPr="00510B48">
        <w:t xml:space="preserve"> </w:t>
      </w:r>
      <w:r w:rsidRPr="00510B48">
        <w:t>la</w:t>
      </w:r>
      <w:r w:rsidR="00A6293D" w:rsidRPr="00510B48">
        <w:t xml:space="preserve"> </w:t>
      </w:r>
      <w:r w:rsidRPr="00510B48">
        <w:t>capacité</w:t>
      </w:r>
      <w:r w:rsidR="00A6293D" w:rsidRPr="00510B48">
        <w:t xml:space="preserve"> </w:t>
      </w:r>
      <w:r w:rsidRPr="00510B48">
        <w:t>juridique</w:t>
      </w:r>
      <w:r w:rsidR="00A6293D" w:rsidRPr="00510B48">
        <w:t xml:space="preserve"> </w:t>
      </w:r>
      <w:r w:rsidRPr="00510B48">
        <w:t>a</w:t>
      </w:r>
      <w:r w:rsidR="00A6293D" w:rsidRPr="00510B48">
        <w:t xml:space="preserve"> </w:t>
      </w:r>
      <w:r w:rsidRPr="00510B48">
        <w:t>été</w:t>
      </w:r>
      <w:r w:rsidR="00A6293D" w:rsidRPr="00510B48">
        <w:t xml:space="preserve"> </w:t>
      </w:r>
      <w:r w:rsidRPr="00510B48">
        <w:t>rétablie</w:t>
      </w:r>
      <w:r w:rsidR="00A6293D" w:rsidRPr="00510B48">
        <w:t xml:space="preserve"> </w:t>
      </w:r>
      <w:r w:rsidRPr="00510B48">
        <w:t>dans</w:t>
      </w:r>
      <w:r w:rsidR="00A6293D" w:rsidRPr="00510B48">
        <w:t xml:space="preserve"> </w:t>
      </w:r>
      <w:r w:rsidRPr="00510B48">
        <w:t>9</w:t>
      </w:r>
      <w:r w:rsidR="002F695D">
        <w:t> </w:t>
      </w:r>
      <w:r w:rsidRPr="00510B48">
        <w:t>cas</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cette</w:t>
      </w:r>
      <w:r w:rsidR="00A6293D" w:rsidRPr="00510B48">
        <w:t xml:space="preserve"> </w:t>
      </w:r>
      <w:r w:rsidRPr="00510B48">
        <w:t>période,</w:t>
      </w:r>
      <w:r w:rsidR="00A6293D" w:rsidRPr="00510B48">
        <w:t xml:space="preserve"> </w:t>
      </w:r>
      <w:r w:rsidRPr="00510B48">
        <w:t>125</w:t>
      </w:r>
      <w:r w:rsidR="002F695D">
        <w:t> </w:t>
      </w:r>
      <w:r w:rsidRPr="00510B48">
        <w:t>décisions</w:t>
      </w:r>
      <w:r w:rsidR="00A6293D" w:rsidRPr="00510B48">
        <w:t xml:space="preserve"> </w:t>
      </w:r>
      <w:r w:rsidRPr="00510B48">
        <w:t>de</w:t>
      </w:r>
      <w:r w:rsidR="00A6293D" w:rsidRPr="00510B48">
        <w:t xml:space="preserve"> </w:t>
      </w:r>
      <w:r w:rsidRPr="00510B48">
        <w:t>rétablissement</w:t>
      </w:r>
      <w:r w:rsidR="00A6293D" w:rsidRPr="00510B48">
        <w:t xml:space="preserve"> </w:t>
      </w:r>
      <w:r w:rsidRPr="00510B48">
        <w:t>complet</w:t>
      </w:r>
      <w:r w:rsidR="00A6293D" w:rsidRPr="00510B48">
        <w:t xml:space="preserve"> </w:t>
      </w:r>
      <w:r w:rsidRPr="00510B48">
        <w:t>ou</w:t>
      </w:r>
      <w:r w:rsidR="00A6293D" w:rsidRPr="00510B48">
        <w:t xml:space="preserve"> </w:t>
      </w:r>
      <w:r w:rsidRPr="00510B48">
        <w:t>partiel</w:t>
      </w:r>
      <w:r w:rsidR="00A6293D" w:rsidRPr="00510B48">
        <w:t xml:space="preserve"> </w:t>
      </w:r>
      <w:r w:rsidRPr="00510B48">
        <w:t>de</w:t>
      </w:r>
      <w:r w:rsidR="00A6293D" w:rsidRPr="00510B48">
        <w:t xml:space="preserve"> </w:t>
      </w:r>
      <w:r w:rsidRPr="00510B48">
        <w:t>la</w:t>
      </w:r>
      <w:r w:rsidR="00A6293D" w:rsidRPr="00510B48">
        <w:t xml:space="preserve"> </w:t>
      </w:r>
      <w:r w:rsidRPr="00510B48">
        <w:t>capacité</w:t>
      </w:r>
      <w:r w:rsidR="00A6293D" w:rsidRPr="00510B48">
        <w:t xml:space="preserve"> </w:t>
      </w:r>
      <w:r w:rsidRPr="00510B48">
        <w:t>juridique</w:t>
      </w:r>
      <w:r w:rsidR="00A6293D" w:rsidRPr="00510B48">
        <w:t xml:space="preserve"> </w:t>
      </w:r>
      <w:r w:rsidRPr="00510B48">
        <w:t>ont</w:t>
      </w:r>
      <w:r w:rsidR="00A6293D" w:rsidRPr="00510B48">
        <w:t xml:space="preserve"> </w:t>
      </w:r>
      <w:r w:rsidRPr="00510B48">
        <w:t>été</w:t>
      </w:r>
      <w:r w:rsidR="00A6293D" w:rsidRPr="00510B48">
        <w:t xml:space="preserve"> </w:t>
      </w:r>
      <w:r w:rsidRPr="00510B48">
        <w:t>prises</w:t>
      </w:r>
      <w:r w:rsidR="00A6293D" w:rsidRPr="00510B48">
        <w:t xml:space="preserve"> </w:t>
      </w:r>
      <w:r w:rsidRPr="00510B48">
        <w:t>par</w:t>
      </w:r>
      <w:r w:rsidR="00A6293D" w:rsidRPr="00510B48">
        <w:t xml:space="preserve"> </w:t>
      </w:r>
      <w:r w:rsidRPr="00510B48">
        <w:t>les</w:t>
      </w:r>
      <w:r w:rsidR="00A6293D" w:rsidRPr="00510B48">
        <w:t xml:space="preserve"> </w:t>
      </w:r>
      <w:r w:rsidRPr="00510B48">
        <w:t>tribunaux</w:t>
      </w:r>
      <w:r w:rsidR="00A6293D" w:rsidRPr="00510B48">
        <w:t xml:space="preserve"> </w:t>
      </w:r>
      <w:r w:rsidRPr="00510B48">
        <w:t>de</w:t>
      </w:r>
      <w:r w:rsidR="00A6293D" w:rsidRPr="00510B48">
        <w:t xml:space="preserve"> </w:t>
      </w:r>
      <w:r w:rsidRPr="00510B48">
        <w:t>première</w:t>
      </w:r>
      <w:r w:rsidR="00A6293D" w:rsidRPr="00510B48">
        <w:t xml:space="preserve"> </w:t>
      </w:r>
      <w:r w:rsidRPr="00510B48">
        <w:t>instance.</w:t>
      </w:r>
    </w:p>
    <w:p w14:paraId="7F2E70FE" w14:textId="4F8623BE" w:rsidR="00222975" w:rsidRPr="00510B48" w:rsidRDefault="00222975" w:rsidP="002F695D">
      <w:pPr>
        <w:pStyle w:val="HChG"/>
      </w:pPr>
      <w:r w:rsidRPr="00510B48">
        <w:rPr>
          <w:szCs w:val="24"/>
        </w:rPr>
        <w:tab/>
      </w:r>
      <w:r w:rsidRPr="00510B48">
        <w:rPr>
          <w:szCs w:val="24"/>
        </w:rPr>
        <w:tab/>
      </w:r>
      <w:r w:rsidRPr="00510B48">
        <w:t>Égalité</w:t>
      </w:r>
      <w:r w:rsidR="00A6293D" w:rsidRPr="00510B48">
        <w:t xml:space="preserve"> </w:t>
      </w:r>
      <w:r w:rsidRPr="00510B48">
        <w:t>entre</w:t>
      </w:r>
      <w:r w:rsidR="00A6293D" w:rsidRPr="00510B48">
        <w:t xml:space="preserve"> </w:t>
      </w:r>
      <w:r w:rsidRPr="00510B48">
        <w:t>les</w:t>
      </w:r>
      <w:r w:rsidR="00A6293D" w:rsidRPr="00510B48">
        <w:t xml:space="preserve"> </w:t>
      </w:r>
      <w:r w:rsidRPr="00510B48">
        <w:t>sexes</w:t>
      </w:r>
      <w:r w:rsidR="00A6293D" w:rsidRPr="00510B48">
        <w:t xml:space="preserve"> </w:t>
      </w:r>
      <w:r w:rsidRPr="00510B48">
        <w:t>et</w:t>
      </w:r>
      <w:r w:rsidR="00A6293D" w:rsidRPr="00510B48">
        <w:t xml:space="preserve"> </w:t>
      </w:r>
      <w:r w:rsidRPr="00510B48">
        <w:t>discrimination</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femmes</w:t>
      </w:r>
    </w:p>
    <w:p w14:paraId="33B1CDD0" w14:textId="329C52DD" w:rsidR="00222975" w:rsidRPr="00510B48" w:rsidRDefault="00222975" w:rsidP="002F695D">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19</w:t>
      </w:r>
      <w:r w:rsidR="00A6293D" w:rsidRPr="00510B48">
        <w:t xml:space="preserve"> </w:t>
      </w:r>
      <w:r w:rsidRPr="00510B48">
        <w:t>des</w:t>
      </w:r>
      <w:r w:rsidR="00A6293D" w:rsidRPr="00510B48">
        <w:t xml:space="preserve"> </w:t>
      </w:r>
      <w:r w:rsidR="000D2923">
        <w:t>observations finales</w:t>
      </w:r>
    </w:p>
    <w:p w14:paraId="4731830C" w14:textId="3CEC2878" w:rsidR="00222975" w:rsidRPr="00510B48" w:rsidRDefault="00222975" w:rsidP="002F695D">
      <w:pPr>
        <w:pStyle w:val="SingleTxtG"/>
      </w:pPr>
      <w:r w:rsidRPr="00510B48">
        <w:t>112.</w:t>
      </w:r>
      <w:r w:rsidRPr="00510B48">
        <w:tab/>
        <w:t>D’après</w:t>
      </w:r>
      <w:r w:rsidR="00A6293D" w:rsidRPr="00510B48">
        <w:t xml:space="preserve"> </w:t>
      </w:r>
      <w:r w:rsidRPr="00510B48">
        <w:t>la</w:t>
      </w:r>
      <w:r w:rsidR="00A6293D" w:rsidRPr="00510B48">
        <w:t xml:space="preserve"> </w:t>
      </w:r>
      <w:r w:rsidRPr="00510B48">
        <w:t>publication</w:t>
      </w:r>
      <w:r w:rsidR="00A6293D" w:rsidRPr="00510B48">
        <w:t xml:space="preserve"> </w:t>
      </w:r>
      <w:r w:rsidRPr="00510B48">
        <w:t>du</w:t>
      </w:r>
      <w:r w:rsidR="00A6293D" w:rsidRPr="00510B48">
        <w:t xml:space="preserve"> </w:t>
      </w:r>
      <w:r w:rsidRPr="00510B48">
        <w:t>Bureau</w:t>
      </w:r>
      <w:r w:rsidR="00A6293D" w:rsidRPr="00510B48">
        <w:t xml:space="preserve"> </w:t>
      </w:r>
      <w:r w:rsidRPr="00510B48">
        <w:t>de</w:t>
      </w:r>
      <w:r w:rsidR="00A6293D" w:rsidRPr="00510B48">
        <w:t xml:space="preserve"> </w:t>
      </w:r>
      <w:r w:rsidRPr="00510B48">
        <w:t>statistique</w:t>
      </w:r>
      <w:r w:rsidR="00A6293D" w:rsidRPr="00510B48">
        <w:t xml:space="preserve"> </w:t>
      </w:r>
      <w:r w:rsidRPr="00510B48">
        <w:t>intitulée</w:t>
      </w:r>
      <w:r w:rsidR="00A6293D" w:rsidRPr="00510B48">
        <w:t xml:space="preserve"> « </w:t>
      </w:r>
      <w:r w:rsidRPr="00510B48">
        <w:t>Les</w:t>
      </w:r>
      <w:r w:rsidR="00A6293D" w:rsidRPr="00510B48">
        <w:t xml:space="preserve"> </w:t>
      </w:r>
      <w:r w:rsidRPr="00510B48">
        <w:t>femmes</w:t>
      </w:r>
      <w:r w:rsidR="00A6293D" w:rsidRPr="00510B48">
        <w:t xml:space="preserve"> </w:t>
      </w:r>
      <w:r w:rsidRPr="00510B48">
        <w:t>et</w:t>
      </w:r>
      <w:r w:rsidR="00A6293D" w:rsidRPr="00510B48">
        <w:t xml:space="preserve"> </w:t>
      </w:r>
      <w:r w:rsidRPr="00510B48">
        <w:t>les</w:t>
      </w:r>
      <w:r w:rsidR="00A6293D" w:rsidRPr="00510B48">
        <w:t xml:space="preserve"> </w:t>
      </w:r>
      <w:r w:rsidRPr="00510B48">
        <w:t>hommes</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w:t>
      </w:r>
      <w:r w:rsidRPr="00510B48">
        <w:t>,</w:t>
      </w:r>
      <w:r w:rsidR="00A6293D" w:rsidRPr="00510B48">
        <w:t xml:space="preserve"> </w:t>
      </w:r>
      <w:r w:rsidRPr="00510B48">
        <w:t>le</w:t>
      </w:r>
      <w:r w:rsidR="00A6293D" w:rsidRPr="00510B48">
        <w:t xml:space="preserve"> </w:t>
      </w:r>
      <w:r w:rsidRPr="00510B48">
        <w:t>pays</w:t>
      </w:r>
      <w:r w:rsidR="00A6293D" w:rsidRPr="00510B48">
        <w:t xml:space="preserve"> </w:t>
      </w:r>
      <w:r w:rsidRPr="00510B48">
        <w:t>compte</w:t>
      </w:r>
      <w:r w:rsidR="00A6293D" w:rsidRPr="00510B48">
        <w:t xml:space="preserve"> </w:t>
      </w:r>
      <w:r w:rsidRPr="00510B48">
        <w:t>180</w:t>
      </w:r>
      <w:r w:rsidR="002F695D">
        <w:t> </w:t>
      </w:r>
      <w:r w:rsidRPr="00510B48">
        <w:t>000</w:t>
      </w:r>
      <w:r w:rsidR="00A6293D" w:rsidRPr="00510B48">
        <w:t xml:space="preserve"> </w:t>
      </w:r>
      <w:r w:rsidRPr="00510B48">
        <w:t>femmes</w:t>
      </w:r>
      <w:r w:rsidR="00A6293D" w:rsidRPr="00510B48">
        <w:t xml:space="preserve"> </w:t>
      </w:r>
      <w:r w:rsidRPr="00510B48">
        <w:t>de</w:t>
      </w:r>
      <w:r w:rsidR="00A6293D" w:rsidRPr="00510B48">
        <w:t xml:space="preserve"> </w:t>
      </w:r>
      <w:r w:rsidRPr="00510B48">
        <w:t>plus</w:t>
      </w:r>
      <w:r w:rsidR="00A6293D" w:rsidRPr="00510B48">
        <w:t xml:space="preserve"> </w:t>
      </w:r>
      <w:r w:rsidRPr="00510B48">
        <w:t>que</w:t>
      </w:r>
      <w:r w:rsidR="00A6293D" w:rsidRPr="00510B48">
        <w:t xml:space="preserve"> </w:t>
      </w:r>
      <w:r w:rsidRPr="00510B48">
        <w:t>d’hommes</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l’année</w:t>
      </w:r>
      <w:r w:rsidR="00A6293D" w:rsidRPr="00510B48">
        <w:t xml:space="preserve"> </w:t>
      </w:r>
      <w:r w:rsidRPr="00510B48">
        <w:t>universitaire</w:t>
      </w:r>
      <w:r w:rsidR="00A6293D" w:rsidRPr="00510B48">
        <w:t xml:space="preserve"> </w:t>
      </w:r>
      <w:r w:rsidRPr="00510B48">
        <w:t>2019/20,</w:t>
      </w:r>
      <w:r w:rsidR="00A6293D" w:rsidRPr="00510B48">
        <w:t xml:space="preserve"> </w:t>
      </w:r>
      <w:r w:rsidRPr="00510B48">
        <w:t>137</w:t>
      </w:r>
      <w:r w:rsidR="002F695D">
        <w:t> </w:t>
      </w:r>
      <w:r w:rsidRPr="00510B48">
        <w:t>910</w:t>
      </w:r>
      <w:r w:rsidR="002F695D">
        <w:t xml:space="preserve"> </w:t>
      </w:r>
      <w:r w:rsidRPr="00510B48">
        <w:t>jeunes</w:t>
      </w:r>
      <w:r w:rsidR="00A6293D" w:rsidRPr="00510B48">
        <w:t xml:space="preserve"> </w:t>
      </w:r>
      <w:r w:rsidRPr="00510B48">
        <w:t>femmes</w:t>
      </w:r>
      <w:r w:rsidR="00A6293D" w:rsidRPr="00510B48">
        <w:t xml:space="preserve"> </w:t>
      </w:r>
      <w:r w:rsidRPr="00510B48">
        <w:t>et</w:t>
      </w:r>
      <w:r w:rsidR="00A6293D" w:rsidRPr="00510B48">
        <w:t xml:space="preserve"> </w:t>
      </w:r>
      <w:r w:rsidRPr="00510B48">
        <w:t>104</w:t>
      </w:r>
      <w:r w:rsidR="002F695D">
        <w:t> </w:t>
      </w:r>
      <w:r w:rsidRPr="00510B48">
        <w:t>058</w:t>
      </w:r>
      <w:r w:rsidR="002F695D">
        <w:t xml:space="preserve"> </w:t>
      </w:r>
      <w:r w:rsidRPr="00510B48">
        <w:t>jeunes</w:t>
      </w:r>
      <w:r w:rsidR="00A6293D" w:rsidRPr="00510B48">
        <w:t xml:space="preserve"> </w:t>
      </w:r>
      <w:r w:rsidRPr="00510B48">
        <w:t>gens</w:t>
      </w:r>
      <w:r w:rsidR="00A6293D" w:rsidRPr="00510B48">
        <w:t xml:space="preserve"> </w:t>
      </w:r>
      <w:r w:rsidRPr="00510B48">
        <w:t>étaient</w:t>
      </w:r>
      <w:r w:rsidR="00A6293D" w:rsidRPr="00510B48">
        <w:t xml:space="preserve"> </w:t>
      </w:r>
      <w:r w:rsidRPr="00510B48">
        <w:t>inscrits</w:t>
      </w:r>
      <w:r w:rsidR="00A6293D" w:rsidRPr="00510B48">
        <w:t xml:space="preserve"> </w:t>
      </w:r>
      <w:r w:rsidRPr="00510B48">
        <w:t>dans</w:t>
      </w:r>
      <w:r w:rsidR="00A6293D" w:rsidRPr="00510B48">
        <w:t xml:space="preserve"> </w:t>
      </w:r>
      <w:r w:rsidRPr="00510B48">
        <w:t>l’enseignement</w:t>
      </w:r>
      <w:r w:rsidR="00A6293D" w:rsidRPr="00510B48">
        <w:t xml:space="preserve"> </w:t>
      </w:r>
      <w:r w:rsidRPr="00510B48">
        <w:t>supérieur,</w:t>
      </w:r>
      <w:r w:rsidR="00A6293D" w:rsidRPr="00510B48">
        <w:t xml:space="preserve"> </w:t>
      </w:r>
      <w:r w:rsidRPr="00510B48">
        <w:t>les</w:t>
      </w:r>
      <w:r w:rsidR="00A6293D" w:rsidRPr="00510B48">
        <w:t xml:space="preserve"> </w:t>
      </w:r>
      <w:r w:rsidRPr="00510B48">
        <w:t>filles</w:t>
      </w:r>
      <w:r w:rsidR="00A6293D" w:rsidRPr="00510B48">
        <w:t xml:space="preserve"> </w:t>
      </w:r>
      <w:r w:rsidRPr="00510B48">
        <w:t>choisissant</w:t>
      </w:r>
      <w:r w:rsidR="00A6293D" w:rsidRPr="00510B48">
        <w:t xml:space="preserve"> </w:t>
      </w:r>
      <w:r w:rsidRPr="00510B48">
        <w:t>principalement</w:t>
      </w:r>
      <w:r w:rsidR="00A6293D" w:rsidRPr="00510B48">
        <w:t xml:space="preserve"> </w:t>
      </w:r>
      <w:r w:rsidRPr="00510B48">
        <w:t>les</w:t>
      </w:r>
      <w:r w:rsidR="00A6293D" w:rsidRPr="00510B48">
        <w:t xml:space="preserve"> </w:t>
      </w:r>
      <w:r w:rsidRPr="00510B48">
        <w:t>études</w:t>
      </w:r>
      <w:r w:rsidR="00A6293D" w:rsidRPr="00510B48">
        <w:t xml:space="preserve"> </w:t>
      </w:r>
      <w:r w:rsidRPr="00510B48">
        <w:t>sociales,</w:t>
      </w:r>
      <w:r w:rsidR="00A6293D" w:rsidRPr="00510B48">
        <w:t xml:space="preserve"> </w:t>
      </w:r>
      <w:r w:rsidRPr="00510B48">
        <w:t>artistiques</w:t>
      </w:r>
      <w:r w:rsidR="00A6293D" w:rsidRPr="00510B48">
        <w:t xml:space="preserve"> </w:t>
      </w:r>
      <w:r w:rsidRPr="00510B48">
        <w:t>et</w:t>
      </w:r>
      <w:r w:rsidR="00A6293D" w:rsidRPr="00510B48">
        <w:t xml:space="preserve"> </w:t>
      </w:r>
      <w:r w:rsidRPr="00510B48">
        <w:t>médicales</w:t>
      </w:r>
      <w:r w:rsidR="00A6293D" w:rsidRPr="00510B48">
        <w:t xml:space="preserve"> </w:t>
      </w:r>
      <w:r w:rsidRPr="00510B48">
        <w:t>tandis</w:t>
      </w:r>
      <w:r w:rsidR="00A6293D" w:rsidRPr="00510B48">
        <w:t xml:space="preserve"> </w:t>
      </w:r>
      <w:r w:rsidRPr="00510B48">
        <w:t>que</w:t>
      </w:r>
      <w:r w:rsidR="00A6293D" w:rsidRPr="00510B48">
        <w:t xml:space="preserve"> </w:t>
      </w:r>
      <w:r w:rsidRPr="00510B48">
        <w:t>les</w:t>
      </w:r>
      <w:r w:rsidR="00A6293D" w:rsidRPr="00510B48">
        <w:t xml:space="preserve"> </w:t>
      </w:r>
      <w:r w:rsidRPr="00510B48">
        <w:t>garçons</w:t>
      </w:r>
      <w:r w:rsidR="00A6293D" w:rsidRPr="00510B48">
        <w:t xml:space="preserve"> </w:t>
      </w:r>
      <w:r w:rsidRPr="00510B48">
        <w:t>se</w:t>
      </w:r>
      <w:r w:rsidR="00A6293D" w:rsidRPr="00510B48">
        <w:t xml:space="preserve"> </w:t>
      </w:r>
      <w:r w:rsidRPr="00510B48">
        <w:t>tournent</w:t>
      </w:r>
      <w:r w:rsidR="00A6293D" w:rsidRPr="00510B48">
        <w:t xml:space="preserve"> </w:t>
      </w:r>
      <w:r w:rsidRPr="00510B48">
        <w:t>pour</w:t>
      </w:r>
      <w:r w:rsidR="00A6293D" w:rsidRPr="00510B48">
        <w:t xml:space="preserve"> </w:t>
      </w:r>
      <w:r w:rsidRPr="00510B48">
        <w:t>la</w:t>
      </w:r>
      <w:r w:rsidR="00A6293D" w:rsidRPr="00510B48">
        <w:t xml:space="preserve"> </w:t>
      </w:r>
      <w:r w:rsidRPr="00510B48">
        <w:t>plupart</w:t>
      </w:r>
      <w:r w:rsidR="00A6293D" w:rsidRPr="00510B48">
        <w:t xml:space="preserve"> </w:t>
      </w:r>
      <w:r w:rsidRPr="00510B48">
        <w:t>vers</w:t>
      </w:r>
      <w:r w:rsidR="00A6293D" w:rsidRPr="00510B48">
        <w:t xml:space="preserve"> </w:t>
      </w:r>
      <w:r w:rsidRPr="00510B48">
        <w:t>des</w:t>
      </w:r>
      <w:r w:rsidR="00A6293D" w:rsidRPr="00510B48">
        <w:t xml:space="preserve"> </w:t>
      </w:r>
      <w:r w:rsidRPr="00510B48">
        <w:t>domaines</w:t>
      </w:r>
      <w:r w:rsidR="00A6293D" w:rsidRPr="00510B48">
        <w:t xml:space="preserve"> </w:t>
      </w:r>
      <w:r w:rsidRPr="00510B48">
        <w:t>tels</w:t>
      </w:r>
      <w:r w:rsidR="00A6293D" w:rsidRPr="00510B48">
        <w:t xml:space="preserve"> </w:t>
      </w:r>
      <w:r w:rsidRPr="00510B48">
        <w:t>que</w:t>
      </w:r>
      <w:r w:rsidR="00A6293D" w:rsidRPr="00510B48">
        <w:t xml:space="preserve"> </w:t>
      </w:r>
      <w:r w:rsidRPr="00510B48">
        <w:t>l’ingénierie</w:t>
      </w:r>
      <w:r w:rsidR="00A6293D" w:rsidRPr="00510B48">
        <w:t xml:space="preserve"> </w:t>
      </w:r>
      <w:r w:rsidRPr="00510B48">
        <w:t>électrique</w:t>
      </w:r>
      <w:r w:rsidR="00A6293D" w:rsidRPr="00510B48">
        <w:t xml:space="preserve"> </w:t>
      </w:r>
      <w:r w:rsidRPr="00510B48">
        <w:t>et</w:t>
      </w:r>
      <w:r w:rsidR="00A6293D" w:rsidRPr="00510B48">
        <w:t xml:space="preserve"> </w:t>
      </w:r>
      <w:r w:rsidRPr="00510B48">
        <w:t>mécanique,</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l’agriculture,</w:t>
      </w:r>
      <w:r w:rsidR="00A6293D" w:rsidRPr="00510B48">
        <w:t xml:space="preserve"> </w:t>
      </w:r>
      <w:r w:rsidRPr="00510B48">
        <w:t>la</w:t>
      </w:r>
      <w:r w:rsidR="00A6293D" w:rsidRPr="00510B48">
        <w:t xml:space="preserve"> </w:t>
      </w:r>
      <w:r w:rsidRPr="00510B48">
        <w:t>sylviculture</w:t>
      </w:r>
      <w:r w:rsidR="00A6293D" w:rsidRPr="00510B48">
        <w:t xml:space="preserve"> </w:t>
      </w:r>
      <w:r w:rsidRPr="00510B48">
        <w:t>ou</w:t>
      </w:r>
      <w:r w:rsidR="00A6293D" w:rsidRPr="00510B48">
        <w:t xml:space="preserve"> </w:t>
      </w:r>
      <w:r w:rsidRPr="00510B48">
        <w:t>les</w:t>
      </w:r>
      <w:r w:rsidR="00A6293D" w:rsidRPr="00510B48">
        <w:t xml:space="preserve"> </w:t>
      </w:r>
      <w:r w:rsidRPr="00510B48">
        <w:t>études</w:t>
      </w:r>
      <w:r w:rsidR="00A6293D" w:rsidRPr="00510B48">
        <w:t xml:space="preserve"> </w:t>
      </w:r>
      <w:r w:rsidRPr="00510B48">
        <w:t>vétérinaires</w:t>
      </w:r>
      <w:r w:rsidR="00601D40" w:rsidRPr="00510B48">
        <w:t>.</w:t>
      </w:r>
      <w:r w:rsidR="00A6293D" w:rsidRPr="00510B48">
        <w:t xml:space="preserve"> </w:t>
      </w:r>
      <w:r w:rsidRPr="00510B48">
        <w:t>Cette</w:t>
      </w:r>
      <w:r w:rsidR="00A6293D" w:rsidRPr="00510B48">
        <w:t xml:space="preserve"> </w:t>
      </w:r>
      <w:r w:rsidRPr="00510B48">
        <w:t>même</w:t>
      </w:r>
      <w:r w:rsidR="00A6293D" w:rsidRPr="00510B48">
        <w:t xml:space="preserve"> </w:t>
      </w:r>
      <w:r w:rsidRPr="00510B48">
        <w:t>année</w:t>
      </w:r>
      <w:r w:rsidR="00A6293D" w:rsidRPr="00510B48">
        <w:t xml:space="preserve"> </w:t>
      </w:r>
      <w:r w:rsidRPr="00510B48">
        <w:t>universitaire,</w:t>
      </w:r>
      <w:r w:rsidR="00A6293D" w:rsidRPr="00510B48">
        <w:t xml:space="preserve"> </w:t>
      </w:r>
      <w:r w:rsidRPr="00510B48">
        <w:t>25</w:t>
      </w:r>
      <w:r w:rsidR="002F695D">
        <w:t> </w:t>
      </w:r>
      <w:r w:rsidRPr="00510B48">
        <w:t>002</w:t>
      </w:r>
      <w:r w:rsidR="00A6293D" w:rsidRPr="00510B48">
        <w:t xml:space="preserve"> </w:t>
      </w:r>
      <w:r w:rsidRPr="00510B48">
        <w:t>filles</w:t>
      </w:r>
      <w:r w:rsidR="00A6293D" w:rsidRPr="00510B48">
        <w:t xml:space="preserve"> </w:t>
      </w:r>
      <w:r w:rsidRPr="00510B48">
        <w:t>et</w:t>
      </w:r>
      <w:r w:rsidR="00A6293D" w:rsidRPr="00510B48">
        <w:t xml:space="preserve"> </w:t>
      </w:r>
      <w:r w:rsidRPr="00510B48">
        <w:t>17</w:t>
      </w:r>
      <w:r w:rsidR="002F695D">
        <w:t> </w:t>
      </w:r>
      <w:r w:rsidRPr="00510B48">
        <w:t>947</w:t>
      </w:r>
      <w:r w:rsidR="00A6293D" w:rsidRPr="00510B48">
        <w:t xml:space="preserve"> </w:t>
      </w:r>
      <w:r w:rsidRPr="00510B48">
        <w:t>garçons</w:t>
      </w:r>
      <w:r w:rsidR="00A6293D" w:rsidRPr="00510B48">
        <w:t xml:space="preserve"> </w:t>
      </w:r>
      <w:r w:rsidRPr="00510B48">
        <w:t>ont</w:t>
      </w:r>
      <w:r w:rsidR="00A6293D" w:rsidRPr="00510B48">
        <w:t xml:space="preserve"> </w:t>
      </w:r>
      <w:r w:rsidRPr="00510B48">
        <w:t>obtenu</w:t>
      </w:r>
      <w:r w:rsidR="00A6293D" w:rsidRPr="00510B48">
        <w:t xml:space="preserve"> </w:t>
      </w:r>
      <w:r w:rsidRPr="00510B48">
        <w:t>leur</w:t>
      </w:r>
      <w:r w:rsidR="00A6293D" w:rsidRPr="00510B48">
        <w:t xml:space="preserve"> </w:t>
      </w:r>
      <w:r w:rsidRPr="00510B48">
        <w:t>diplôme,</w:t>
      </w:r>
      <w:r w:rsidR="00A6293D" w:rsidRPr="00510B48">
        <w:t xml:space="preserve"> </w:t>
      </w:r>
      <w:r w:rsidRPr="00510B48">
        <w:t>et</w:t>
      </w:r>
      <w:r w:rsidR="00A6293D" w:rsidRPr="00510B48">
        <w:t xml:space="preserve"> </w:t>
      </w:r>
      <w:r w:rsidRPr="00510B48">
        <w:t>448</w:t>
      </w:r>
      <w:r w:rsidR="002F695D">
        <w:t> </w:t>
      </w:r>
      <w:r w:rsidRPr="00510B48">
        <w:t>filles</w:t>
      </w:r>
      <w:r w:rsidR="00A6293D" w:rsidRPr="00510B48">
        <w:t xml:space="preserve"> </w:t>
      </w:r>
      <w:r w:rsidRPr="00510B48">
        <w:t>et</w:t>
      </w:r>
      <w:r w:rsidR="00A6293D" w:rsidRPr="00510B48">
        <w:t xml:space="preserve"> </w:t>
      </w:r>
      <w:r w:rsidRPr="002F695D">
        <w:t>334</w:t>
      </w:r>
      <w:r w:rsidR="002F695D">
        <w:t> </w:t>
      </w:r>
      <w:r w:rsidRPr="002F695D">
        <w:t>garçons</w:t>
      </w:r>
      <w:r w:rsidR="00A6293D" w:rsidRPr="00510B48">
        <w:t xml:space="preserve"> </w:t>
      </w:r>
      <w:r w:rsidRPr="00510B48">
        <w:t>ont</w:t>
      </w:r>
      <w:r w:rsidR="00A6293D" w:rsidRPr="00510B48">
        <w:t xml:space="preserve"> </w:t>
      </w:r>
      <w:r w:rsidRPr="00510B48">
        <w:t>soutenu</w:t>
      </w:r>
      <w:r w:rsidR="00A6293D" w:rsidRPr="00510B48">
        <w:t xml:space="preserve"> </w:t>
      </w:r>
      <w:r w:rsidRPr="00510B48">
        <w:t>une</w:t>
      </w:r>
      <w:r w:rsidR="00A6293D" w:rsidRPr="00510B48">
        <w:t xml:space="preserve"> </w:t>
      </w:r>
      <w:r w:rsidRPr="00510B48">
        <w:t>thèse</w:t>
      </w:r>
      <w:r w:rsidR="00A6293D" w:rsidRPr="00510B48">
        <w:t xml:space="preserve"> </w:t>
      </w:r>
      <w:r w:rsidRPr="00510B48">
        <w:t>de</w:t>
      </w:r>
      <w:r w:rsidR="00A6293D" w:rsidRPr="00510B48">
        <w:t xml:space="preserve"> </w:t>
      </w:r>
      <w:r w:rsidRPr="00510B48">
        <w:t>doctorat</w:t>
      </w:r>
      <w:r w:rsidR="00601D40" w:rsidRPr="00510B48">
        <w:t>.</w:t>
      </w:r>
      <w:r w:rsidR="00A6293D" w:rsidRPr="00510B48">
        <w:t xml:space="preserve"> </w:t>
      </w:r>
      <w:r w:rsidRPr="00510B48">
        <w:t>Les</w:t>
      </w:r>
      <w:r w:rsidR="00A6293D" w:rsidRPr="00510B48">
        <w:t xml:space="preserve"> </w:t>
      </w:r>
      <w:r w:rsidRPr="00510B48">
        <w:t>chiffres</w:t>
      </w:r>
      <w:r w:rsidR="00A6293D" w:rsidRPr="00510B48">
        <w:t xml:space="preserve"> </w:t>
      </w:r>
      <w:r w:rsidRPr="00510B48">
        <w:t>indiquent</w:t>
      </w:r>
      <w:r w:rsidR="00A6293D" w:rsidRPr="00510B48">
        <w:t xml:space="preserve"> </w:t>
      </w:r>
      <w:r w:rsidRPr="00510B48">
        <w:t>aussi</w:t>
      </w:r>
      <w:r w:rsidR="00A6293D" w:rsidRPr="00510B48">
        <w:t xml:space="preserve"> </w:t>
      </w:r>
      <w:r w:rsidRPr="00510B48">
        <w:t>que</w:t>
      </w:r>
      <w:r w:rsidR="00A6293D" w:rsidRPr="00510B48">
        <w:t xml:space="preserve"> </w:t>
      </w:r>
      <w:r w:rsidRPr="00510B48">
        <w:t>1</w:t>
      </w:r>
      <w:r w:rsidR="002F695D">
        <w:t> </w:t>
      </w:r>
      <w:r w:rsidRPr="00510B48">
        <w:t>333</w:t>
      </w:r>
      <w:r w:rsidR="002F695D">
        <w:t> </w:t>
      </w:r>
      <w:r w:rsidRPr="00510B48">
        <w:t>000</w:t>
      </w:r>
      <w:r w:rsidR="00A6293D" w:rsidRPr="00510B48">
        <w:t xml:space="preserve"> </w:t>
      </w:r>
      <w:r w:rsidRPr="00510B48">
        <w:t>hommes</w:t>
      </w:r>
      <w:r w:rsidR="00A6293D" w:rsidRPr="00510B48">
        <w:t xml:space="preserve"> </w:t>
      </w:r>
      <w:r w:rsidRPr="00510B48">
        <w:t>ont</w:t>
      </w:r>
      <w:r w:rsidR="00A6293D" w:rsidRPr="00510B48">
        <w:t xml:space="preserve"> </w:t>
      </w:r>
      <w:r w:rsidRPr="00510B48">
        <w:t>un</w:t>
      </w:r>
      <w:r w:rsidR="00A6293D" w:rsidRPr="00510B48">
        <w:t xml:space="preserve"> </w:t>
      </w:r>
      <w:r w:rsidRPr="00510B48">
        <w:t>emploi,</w:t>
      </w:r>
      <w:r w:rsidR="00A6293D" w:rsidRPr="00510B48">
        <w:t xml:space="preserve"> </w:t>
      </w:r>
      <w:r w:rsidRPr="00510B48">
        <w:t>contre</w:t>
      </w:r>
      <w:r w:rsidR="00A6293D" w:rsidRPr="00510B48">
        <w:t xml:space="preserve"> </w:t>
      </w:r>
      <w:r w:rsidRPr="00510B48">
        <w:lastRenderedPageBreak/>
        <w:t>seulement</w:t>
      </w:r>
      <w:r w:rsidR="00A6293D" w:rsidRPr="00510B48">
        <w:t xml:space="preserve"> </w:t>
      </w:r>
      <w:r w:rsidRPr="00510B48">
        <w:t>971</w:t>
      </w:r>
      <w:r w:rsidR="002F695D">
        <w:t> </w:t>
      </w:r>
      <w:r w:rsidRPr="00510B48">
        <w:t>000</w:t>
      </w:r>
      <w:r w:rsidR="002F695D">
        <w:t xml:space="preserve"> </w:t>
      </w:r>
      <w:r w:rsidRPr="00510B48">
        <w:t>femmes,</w:t>
      </w:r>
      <w:r w:rsidR="00A6293D" w:rsidRPr="00510B48">
        <w:t xml:space="preserve"> </w:t>
      </w:r>
      <w:r w:rsidRPr="00510B48">
        <w:t>et</w:t>
      </w:r>
      <w:r w:rsidR="00A6293D" w:rsidRPr="00510B48">
        <w:t xml:space="preserve"> </w:t>
      </w:r>
      <w:r w:rsidRPr="00510B48">
        <w:t>qu’il</w:t>
      </w:r>
      <w:r w:rsidR="00A6293D" w:rsidRPr="00510B48">
        <w:t xml:space="preserve"> </w:t>
      </w:r>
      <w:r w:rsidRPr="00510B48">
        <w:t>y</w:t>
      </w:r>
      <w:r w:rsidR="00A6293D" w:rsidRPr="00510B48">
        <w:t xml:space="preserve"> </w:t>
      </w:r>
      <w:r w:rsidRPr="00510B48">
        <w:t>a</w:t>
      </w:r>
      <w:r w:rsidR="00A6293D" w:rsidRPr="00510B48">
        <w:t xml:space="preserve"> </w:t>
      </w:r>
      <w:r w:rsidRPr="00510B48">
        <w:t>un</w:t>
      </w:r>
      <w:r w:rsidR="00A6293D" w:rsidRPr="00510B48">
        <w:t xml:space="preserve"> </w:t>
      </w:r>
      <w:r w:rsidRPr="00510B48">
        <w:t>écart</w:t>
      </w:r>
      <w:r w:rsidR="00A6293D" w:rsidRPr="00510B48">
        <w:t xml:space="preserve"> </w:t>
      </w:r>
      <w:r w:rsidRPr="00510B48">
        <w:t>de</w:t>
      </w:r>
      <w:r w:rsidR="00A6293D" w:rsidRPr="00510B48">
        <w:t xml:space="preserve"> </w:t>
      </w:r>
      <w:r w:rsidRPr="00510B48">
        <w:t>rémunération</w:t>
      </w:r>
      <w:r w:rsidR="00A6293D" w:rsidRPr="00510B48">
        <w:t xml:space="preserve"> </w:t>
      </w:r>
      <w:r w:rsidRPr="00510B48">
        <w:t>de</w:t>
      </w:r>
      <w:r w:rsidR="00A6293D" w:rsidRPr="00510B48">
        <w:t xml:space="preserve"> </w:t>
      </w:r>
      <w:r w:rsidRPr="00510B48">
        <w:t>8,8</w:t>
      </w:r>
      <w:r w:rsidR="00EA1970">
        <w:t> %</w:t>
      </w:r>
      <w:r w:rsidR="00A6293D" w:rsidRPr="00510B48">
        <w:t xml:space="preserve"> </w:t>
      </w:r>
      <w:r w:rsidRPr="00510B48">
        <w:t>en</w:t>
      </w:r>
      <w:r w:rsidR="00A6293D" w:rsidRPr="00510B48">
        <w:t xml:space="preserve"> </w:t>
      </w:r>
      <w:r w:rsidRPr="00510B48">
        <w:t>faveur</w:t>
      </w:r>
      <w:r w:rsidR="00A6293D" w:rsidRPr="00510B48">
        <w:t xml:space="preserve"> </w:t>
      </w:r>
      <w:r w:rsidRPr="00510B48">
        <w:t>des</w:t>
      </w:r>
      <w:r w:rsidR="00A6293D" w:rsidRPr="00510B48">
        <w:t xml:space="preserve"> </w:t>
      </w:r>
      <w:r w:rsidRPr="00510B48">
        <w:t>hommes</w:t>
      </w:r>
      <w:r w:rsidR="00601D40" w:rsidRPr="00510B48">
        <w:t>.</w:t>
      </w:r>
      <w:r w:rsidR="00A6293D" w:rsidRPr="00510B48">
        <w:t xml:space="preserve"> </w:t>
      </w:r>
      <w:r w:rsidRPr="00510B48">
        <w:t>Les</w:t>
      </w:r>
      <w:r w:rsidR="00A6293D" w:rsidRPr="00510B48">
        <w:t xml:space="preserve"> </w:t>
      </w:r>
      <w:r w:rsidRPr="00510B48">
        <w:t>disparités</w:t>
      </w:r>
      <w:r w:rsidR="00A6293D" w:rsidRPr="00510B48">
        <w:t xml:space="preserve"> </w:t>
      </w:r>
      <w:r w:rsidRPr="00510B48">
        <w:t>les</w:t>
      </w:r>
      <w:r w:rsidR="00A6293D" w:rsidRPr="00510B48">
        <w:t xml:space="preserve"> </w:t>
      </w:r>
      <w:r w:rsidRPr="00510B48">
        <w:t>plus</w:t>
      </w:r>
      <w:r w:rsidR="00A6293D" w:rsidRPr="00510B48">
        <w:t xml:space="preserve"> </w:t>
      </w:r>
      <w:r w:rsidRPr="00510B48">
        <w:t>fortes</w:t>
      </w:r>
      <w:r w:rsidR="00A6293D" w:rsidRPr="00510B48">
        <w:t xml:space="preserve"> </w:t>
      </w:r>
      <w:r w:rsidRPr="00510B48">
        <w:t>entre</w:t>
      </w:r>
      <w:r w:rsidR="00A6293D" w:rsidRPr="00510B48">
        <w:t xml:space="preserve"> </w:t>
      </w:r>
      <w:r w:rsidRPr="00510B48">
        <w:t>hommes</w:t>
      </w:r>
      <w:r w:rsidR="00A6293D" w:rsidRPr="00510B48">
        <w:t xml:space="preserve"> </w:t>
      </w:r>
      <w:r w:rsidRPr="00510B48">
        <w:t>et</w:t>
      </w:r>
      <w:r w:rsidR="00A6293D" w:rsidRPr="00510B48">
        <w:t xml:space="preserve"> </w:t>
      </w:r>
      <w:r w:rsidRPr="00510B48">
        <w:t>femmes</w:t>
      </w:r>
      <w:r w:rsidR="00A6293D" w:rsidRPr="00510B48">
        <w:t xml:space="preserve"> </w:t>
      </w:r>
      <w:r w:rsidRPr="00510B48">
        <w:t>sur</w:t>
      </w:r>
      <w:r w:rsidR="00A6293D" w:rsidRPr="00510B48">
        <w:t xml:space="preserve"> </w:t>
      </w:r>
      <w:r w:rsidRPr="00510B48">
        <w:t>le</w:t>
      </w:r>
      <w:r w:rsidR="00A6293D" w:rsidRPr="00510B48">
        <w:t xml:space="preserve"> </w:t>
      </w:r>
      <w:r w:rsidRPr="00510B48">
        <w:t>marché</w:t>
      </w:r>
      <w:r w:rsidR="00A6293D" w:rsidRPr="00510B48">
        <w:t xml:space="preserve"> </w:t>
      </w:r>
      <w:r w:rsidRPr="00510B48">
        <w:t>du</w:t>
      </w:r>
      <w:r w:rsidR="00A6293D" w:rsidRPr="00510B48">
        <w:t xml:space="preserve"> </w:t>
      </w:r>
      <w:r w:rsidRPr="00510B48">
        <w:t>travail</w:t>
      </w:r>
      <w:r w:rsidR="00A6293D" w:rsidRPr="00510B48">
        <w:t xml:space="preserve"> </w:t>
      </w:r>
      <w:r w:rsidRPr="00510B48">
        <w:t>concernent</w:t>
      </w:r>
      <w:r w:rsidR="00A6293D" w:rsidRPr="00510B48">
        <w:t xml:space="preserve"> </w:t>
      </w:r>
      <w:r w:rsidRPr="00510B48">
        <w:t>la</w:t>
      </w:r>
      <w:r w:rsidR="00A6293D" w:rsidRPr="00510B48">
        <w:t xml:space="preserve"> </w:t>
      </w:r>
      <w:r w:rsidRPr="00510B48">
        <w:t>tranche</w:t>
      </w:r>
      <w:r w:rsidR="00A6293D" w:rsidRPr="00510B48">
        <w:t xml:space="preserve"> </w:t>
      </w:r>
      <w:r w:rsidRPr="00510B48">
        <w:t>d’âge</w:t>
      </w:r>
      <w:r w:rsidR="00A6293D" w:rsidRPr="00510B48">
        <w:t xml:space="preserve"> </w:t>
      </w:r>
      <w:r w:rsidRPr="00510B48">
        <w:t>des</w:t>
      </w:r>
      <w:r w:rsidR="00A6293D" w:rsidRPr="00510B48">
        <w:t xml:space="preserve"> </w:t>
      </w:r>
      <w:r w:rsidRPr="00510B48">
        <w:t>55-64</w:t>
      </w:r>
      <w:r w:rsidR="00A6293D" w:rsidRPr="00510B48">
        <w:t xml:space="preserve"> </w:t>
      </w:r>
      <w:r w:rsidRPr="00510B48">
        <w:t>ans</w:t>
      </w:r>
      <w:r w:rsidR="00510B48">
        <w:t> :</w:t>
      </w:r>
      <w:r w:rsidR="00A6293D" w:rsidRPr="00510B48">
        <w:t xml:space="preserve"> </w:t>
      </w:r>
      <w:r w:rsidRPr="00510B48">
        <w:t>dans</w:t>
      </w:r>
      <w:r w:rsidR="00A6293D" w:rsidRPr="00510B48">
        <w:t xml:space="preserve"> </w:t>
      </w:r>
      <w:r w:rsidRPr="00510B48">
        <w:t>cette</w:t>
      </w:r>
      <w:r w:rsidR="00A6293D" w:rsidRPr="00510B48">
        <w:t xml:space="preserve"> </w:t>
      </w:r>
      <w:r w:rsidRPr="00510B48">
        <w:t>tranche</w:t>
      </w:r>
      <w:r w:rsidR="00A6293D" w:rsidRPr="00510B48">
        <w:t xml:space="preserve"> </w:t>
      </w:r>
      <w:r w:rsidRPr="00510B48">
        <w:t>d’âge,</w:t>
      </w:r>
      <w:r w:rsidR="00A6293D" w:rsidRPr="00510B48">
        <w:t xml:space="preserve"> </w:t>
      </w:r>
      <w:r w:rsidRPr="00510B48">
        <w:t>61</w:t>
      </w:r>
      <w:r w:rsidR="00EA1970">
        <w:t> %</w:t>
      </w:r>
      <w:r w:rsidR="00A6293D" w:rsidRPr="00510B48">
        <w:t xml:space="preserve"> </w:t>
      </w:r>
      <w:r w:rsidRPr="00510B48">
        <w:t>des</w:t>
      </w:r>
      <w:r w:rsidR="00A6293D" w:rsidRPr="00510B48">
        <w:t xml:space="preserve"> </w:t>
      </w:r>
      <w:r w:rsidRPr="00510B48">
        <w:t>hommes</w:t>
      </w:r>
      <w:r w:rsidR="00A6293D" w:rsidRPr="00510B48">
        <w:t xml:space="preserve"> </w:t>
      </w:r>
      <w:r w:rsidRPr="00510B48">
        <w:t>ont</w:t>
      </w:r>
      <w:r w:rsidR="00A6293D" w:rsidRPr="00510B48">
        <w:t xml:space="preserve"> </w:t>
      </w:r>
      <w:r w:rsidRPr="00510B48">
        <w:t>un</w:t>
      </w:r>
      <w:r w:rsidR="00A6293D" w:rsidRPr="00510B48">
        <w:t xml:space="preserve"> </w:t>
      </w:r>
      <w:r w:rsidRPr="00510B48">
        <w:t>emploi,</w:t>
      </w:r>
      <w:r w:rsidR="00A6293D" w:rsidRPr="00510B48">
        <w:t xml:space="preserve"> </w:t>
      </w:r>
      <w:r w:rsidRPr="00510B48">
        <w:t>contre</w:t>
      </w:r>
      <w:r w:rsidR="00A6293D" w:rsidRPr="00510B48">
        <w:t xml:space="preserve"> </w:t>
      </w:r>
      <w:r w:rsidRPr="00510B48">
        <w:t>seulement</w:t>
      </w:r>
      <w:r w:rsidR="00A6293D" w:rsidRPr="00510B48">
        <w:t xml:space="preserve"> </w:t>
      </w:r>
      <w:r w:rsidRPr="00510B48">
        <w:t>40</w:t>
      </w:r>
      <w:r w:rsidR="00EA1970">
        <w:t> %</w:t>
      </w:r>
      <w:r w:rsidR="00A6293D" w:rsidRPr="00510B48">
        <w:t xml:space="preserve"> </w:t>
      </w:r>
      <w:r w:rsidRPr="00510B48">
        <w:t>des</w:t>
      </w:r>
      <w:r w:rsidR="00A6293D" w:rsidRPr="00510B48">
        <w:t xml:space="preserve"> </w:t>
      </w:r>
      <w:r w:rsidRPr="00510B48">
        <w:t>femmes</w:t>
      </w:r>
      <w:r w:rsidR="00601D40" w:rsidRPr="00510B48">
        <w:t>.</w:t>
      </w:r>
      <w:r w:rsidR="00A6293D" w:rsidRPr="00510B48">
        <w:t xml:space="preserve"> </w:t>
      </w:r>
      <w:r w:rsidRPr="00510B48">
        <w:t>Le</w:t>
      </w:r>
      <w:r w:rsidR="00A6293D" w:rsidRPr="00510B48">
        <w:t xml:space="preserve"> </w:t>
      </w:r>
      <w:r w:rsidRPr="00510B48">
        <w:t>taux</w:t>
      </w:r>
      <w:r w:rsidR="00A6293D" w:rsidRPr="00510B48">
        <w:t xml:space="preserve"> </w:t>
      </w:r>
      <w:r w:rsidRPr="00510B48">
        <w:t>d’emploi</w:t>
      </w:r>
      <w:r w:rsidR="00A6293D" w:rsidRPr="00510B48">
        <w:t xml:space="preserve"> </w:t>
      </w:r>
      <w:r w:rsidRPr="00510B48">
        <w:t>est</w:t>
      </w:r>
      <w:r w:rsidR="00A6293D" w:rsidRPr="00510B48">
        <w:t xml:space="preserve"> </w:t>
      </w:r>
      <w:r w:rsidRPr="00510B48">
        <w:t>de</w:t>
      </w:r>
      <w:r w:rsidR="00A6293D" w:rsidRPr="00510B48">
        <w:t xml:space="preserve"> </w:t>
      </w:r>
      <w:r w:rsidRPr="00510B48">
        <w:t>41,9</w:t>
      </w:r>
      <w:r w:rsidR="00EA1970">
        <w:t> %</w:t>
      </w:r>
      <w:r w:rsidR="00A6293D" w:rsidRPr="00510B48">
        <w:t xml:space="preserve"> </w:t>
      </w:r>
      <w:r w:rsidRPr="00510B48">
        <w:t>pour</w:t>
      </w:r>
      <w:r w:rsidR="00A6293D" w:rsidRPr="00510B48">
        <w:t xml:space="preserve"> </w:t>
      </w:r>
      <w:r w:rsidRPr="00510B48">
        <w:t>les</w:t>
      </w:r>
      <w:r w:rsidR="00A6293D" w:rsidRPr="00510B48">
        <w:t xml:space="preserve"> </w:t>
      </w:r>
      <w:r w:rsidRPr="00510B48">
        <w:t>femmes</w:t>
      </w:r>
      <w:r w:rsidR="00A6293D" w:rsidRPr="00510B48">
        <w:t xml:space="preserve"> </w:t>
      </w:r>
      <w:r w:rsidRPr="00510B48">
        <w:t>et</w:t>
      </w:r>
      <w:r w:rsidR="00A6293D" w:rsidRPr="00510B48">
        <w:t xml:space="preserve"> </w:t>
      </w:r>
      <w:r w:rsidRPr="00510B48">
        <w:t>de</w:t>
      </w:r>
      <w:r w:rsidR="00A6293D" w:rsidRPr="00510B48">
        <w:t xml:space="preserve"> </w:t>
      </w:r>
      <w:r w:rsidRPr="00510B48">
        <w:t>56,6</w:t>
      </w:r>
      <w:r w:rsidR="00EA1970">
        <w:t> %</w:t>
      </w:r>
      <w:r w:rsidR="00A6293D" w:rsidRPr="00510B48">
        <w:t xml:space="preserve"> </w:t>
      </w:r>
      <w:r w:rsidRPr="00510B48">
        <w:t>pour</w:t>
      </w:r>
      <w:r w:rsidR="00A6293D" w:rsidRPr="00510B48">
        <w:t xml:space="preserve"> </w:t>
      </w:r>
      <w:r w:rsidRPr="00510B48">
        <w:t>les</w:t>
      </w:r>
      <w:r w:rsidR="00A6293D" w:rsidRPr="00510B48">
        <w:t xml:space="preserve"> </w:t>
      </w:r>
      <w:r w:rsidRPr="00510B48">
        <w:t>hommes</w:t>
      </w:r>
      <w:r w:rsidR="00510B48">
        <w:t> ;</w:t>
      </w:r>
      <w:r w:rsidR="00A6293D" w:rsidRPr="00510B48">
        <w:t xml:space="preserve"> </w:t>
      </w:r>
      <w:r w:rsidRPr="00510B48">
        <w:t>61</w:t>
      </w:r>
      <w:r w:rsidR="00EA1970">
        <w:t> %</w:t>
      </w:r>
      <w:r w:rsidR="00A6293D" w:rsidRPr="00510B48">
        <w:t xml:space="preserve"> </w:t>
      </w:r>
      <w:r w:rsidRPr="00510B48">
        <w:t>des</w:t>
      </w:r>
      <w:r w:rsidR="00A6293D" w:rsidRPr="00510B48">
        <w:t xml:space="preserve"> </w:t>
      </w:r>
      <w:r w:rsidRPr="00510B48">
        <w:t>femmes</w:t>
      </w:r>
      <w:r w:rsidR="00A6293D" w:rsidRPr="00510B48">
        <w:t xml:space="preserve"> </w:t>
      </w:r>
      <w:r w:rsidRPr="00510B48">
        <w:t>cherchent</w:t>
      </w:r>
      <w:r w:rsidR="00A6293D" w:rsidRPr="00510B48">
        <w:t xml:space="preserve"> </w:t>
      </w:r>
      <w:r w:rsidRPr="00510B48">
        <w:t>un</w:t>
      </w:r>
      <w:r w:rsidR="00A6293D" w:rsidRPr="00510B48">
        <w:t xml:space="preserve"> </w:t>
      </w:r>
      <w:r w:rsidRPr="00510B48">
        <w:t>emploi</w:t>
      </w:r>
      <w:r w:rsidR="00A6293D" w:rsidRPr="00510B48">
        <w:t xml:space="preserve"> </w:t>
      </w:r>
      <w:r w:rsidRPr="00510B48">
        <w:t>mieux</w:t>
      </w:r>
      <w:r w:rsidR="00A6293D" w:rsidRPr="00510B48">
        <w:t xml:space="preserve"> </w:t>
      </w:r>
      <w:r w:rsidRPr="00510B48">
        <w:t>rémunéré</w:t>
      </w:r>
      <w:r w:rsidR="00A6293D" w:rsidRPr="00510B48">
        <w:t xml:space="preserve"> </w:t>
      </w:r>
      <w:r w:rsidRPr="00510B48">
        <w:t>et</w:t>
      </w:r>
      <w:r w:rsidR="00A6293D" w:rsidRPr="00510B48">
        <w:t xml:space="preserve"> </w:t>
      </w:r>
      <w:r w:rsidRPr="00510B48">
        <w:t>mieux</w:t>
      </w:r>
      <w:r w:rsidR="00A6293D" w:rsidRPr="00510B48">
        <w:t xml:space="preserve"> </w:t>
      </w:r>
      <w:r w:rsidRPr="00510B48">
        <w:t>adapté</w:t>
      </w:r>
      <w:r w:rsidR="00A6293D" w:rsidRPr="00510B48">
        <w:t xml:space="preserve"> </w:t>
      </w:r>
      <w:r w:rsidRPr="00510B48">
        <w:t>du</w:t>
      </w:r>
      <w:r w:rsidR="00A6293D" w:rsidRPr="00510B48">
        <w:t xml:space="preserve"> </w:t>
      </w:r>
      <w:r w:rsidRPr="00510B48">
        <w:t>point</w:t>
      </w:r>
      <w:r w:rsidR="00A6293D" w:rsidRPr="00510B48">
        <w:t xml:space="preserve"> </w:t>
      </w:r>
      <w:r w:rsidRPr="00510B48">
        <w:t>de</w:t>
      </w:r>
      <w:r w:rsidR="00A6293D" w:rsidRPr="00510B48">
        <w:t xml:space="preserve"> </w:t>
      </w:r>
      <w:r w:rsidRPr="00510B48">
        <w:t>vue</w:t>
      </w:r>
      <w:r w:rsidR="00A6293D" w:rsidRPr="00510B48">
        <w:t xml:space="preserve"> </w:t>
      </w:r>
      <w:r w:rsidRPr="00510B48">
        <w:t>des</w:t>
      </w:r>
      <w:r w:rsidR="00A6293D" w:rsidRPr="00510B48">
        <w:t xml:space="preserve"> </w:t>
      </w:r>
      <w:r w:rsidRPr="00510B48">
        <w:t>horaires,</w:t>
      </w:r>
      <w:r w:rsidR="00A6293D" w:rsidRPr="00510B48">
        <w:t xml:space="preserve"> </w:t>
      </w:r>
      <w:r w:rsidRPr="00510B48">
        <w:t>contre</w:t>
      </w:r>
      <w:r w:rsidR="00A6293D" w:rsidRPr="00510B48">
        <w:t xml:space="preserve"> </w:t>
      </w:r>
      <w:r w:rsidRPr="00510B48">
        <w:t>38,9</w:t>
      </w:r>
      <w:r w:rsidR="00EA1970">
        <w:t> %</w:t>
      </w:r>
      <w:r w:rsidR="00A6293D" w:rsidRPr="00510B48">
        <w:t xml:space="preserve"> </w:t>
      </w:r>
      <w:r w:rsidRPr="00510B48">
        <w:t>des</w:t>
      </w:r>
      <w:r w:rsidR="00A6293D" w:rsidRPr="00510B48">
        <w:t xml:space="preserve"> </w:t>
      </w:r>
      <w:r w:rsidRPr="00510B48">
        <w:t>hommes</w:t>
      </w:r>
      <w:r w:rsidR="00510B48">
        <w:t> ;</w:t>
      </w:r>
      <w:r w:rsidR="00A6293D" w:rsidRPr="00510B48">
        <w:t xml:space="preserve"> </w:t>
      </w:r>
      <w:r w:rsidRPr="00510B48">
        <w:t>33</w:t>
      </w:r>
      <w:r w:rsidR="00EA1970">
        <w:t> %</w:t>
      </w:r>
      <w:r w:rsidRPr="00510B48">
        <w:t>,</w:t>
      </w:r>
      <w:r w:rsidR="00A6293D" w:rsidRPr="00510B48">
        <w:t xml:space="preserve"> </w:t>
      </w:r>
      <w:r w:rsidRPr="00510B48">
        <w:t>des</w:t>
      </w:r>
      <w:r w:rsidR="00A6293D" w:rsidRPr="00510B48">
        <w:t xml:space="preserve"> </w:t>
      </w:r>
      <w:r w:rsidRPr="00510B48">
        <w:t>femmes</w:t>
      </w:r>
      <w:r w:rsidR="00A6293D" w:rsidRPr="00510B48">
        <w:t xml:space="preserve"> </w:t>
      </w:r>
      <w:r w:rsidRPr="00510B48">
        <w:t>occupent</w:t>
      </w:r>
      <w:r w:rsidR="00A6293D" w:rsidRPr="00510B48">
        <w:t xml:space="preserve"> </w:t>
      </w:r>
      <w:r w:rsidRPr="00510B48">
        <w:t>un</w:t>
      </w:r>
      <w:r w:rsidR="00A6293D" w:rsidRPr="00510B48">
        <w:t xml:space="preserve"> </w:t>
      </w:r>
      <w:r w:rsidRPr="00510B48">
        <w:t>poste</w:t>
      </w:r>
      <w:r w:rsidR="00A6293D" w:rsidRPr="00510B48">
        <w:t xml:space="preserve"> </w:t>
      </w:r>
      <w:r w:rsidRPr="00510B48">
        <w:t>de</w:t>
      </w:r>
      <w:r w:rsidR="00A6293D" w:rsidRPr="00510B48">
        <w:t xml:space="preserve"> </w:t>
      </w:r>
      <w:r w:rsidRPr="00510B48">
        <w:t>direction,</w:t>
      </w:r>
      <w:r w:rsidR="00A6293D" w:rsidRPr="00510B48">
        <w:t xml:space="preserve"> </w:t>
      </w:r>
      <w:r w:rsidRPr="00510B48">
        <w:t>contre</w:t>
      </w:r>
      <w:r w:rsidR="00A6293D" w:rsidRPr="00510B48">
        <w:t xml:space="preserve"> </w:t>
      </w:r>
      <w:r w:rsidRPr="00510B48">
        <w:t>77</w:t>
      </w:r>
      <w:r w:rsidR="00EA1970">
        <w:t> %</w:t>
      </w:r>
      <w:r w:rsidR="00A6293D" w:rsidRPr="00510B48">
        <w:t xml:space="preserve"> </w:t>
      </w:r>
      <w:r w:rsidRPr="00510B48">
        <w:t>des</w:t>
      </w:r>
      <w:r w:rsidR="00A6293D" w:rsidRPr="00510B48">
        <w:t xml:space="preserve"> </w:t>
      </w:r>
      <w:r w:rsidRPr="00510B48">
        <w:t>hommes</w:t>
      </w:r>
      <w:r w:rsidR="00601D40" w:rsidRPr="00510B48">
        <w:t>.</w:t>
      </w:r>
      <w:r w:rsidR="00A6293D" w:rsidRPr="00510B48">
        <w:t xml:space="preserve"> </w:t>
      </w:r>
      <w:r w:rsidRPr="00510B48">
        <w:t>La</w:t>
      </w:r>
      <w:r w:rsidR="00A6293D" w:rsidRPr="00510B48">
        <w:t xml:space="preserve"> </w:t>
      </w:r>
      <w:r w:rsidRPr="00510B48">
        <w:t>Serbie</w:t>
      </w:r>
      <w:r w:rsidR="00A6293D" w:rsidRPr="00510B48">
        <w:t xml:space="preserve"> </w:t>
      </w:r>
      <w:r w:rsidRPr="00510B48">
        <w:t>compte</w:t>
      </w:r>
      <w:r w:rsidR="00A6293D" w:rsidRPr="00510B48">
        <w:t xml:space="preserve"> </w:t>
      </w:r>
      <w:r w:rsidRPr="00510B48">
        <w:t>560</w:t>
      </w:r>
      <w:r w:rsidR="002F695D">
        <w:t> </w:t>
      </w:r>
      <w:r w:rsidRPr="00510B48">
        <w:t>000</w:t>
      </w:r>
      <w:r w:rsidR="00A6293D" w:rsidRPr="00510B48">
        <w:t xml:space="preserve"> </w:t>
      </w:r>
      <w:r w:rsidRPr="00510B48">
        <w:t>veuves</w:t>
      </w:r>
      <w:r w:rsidR="00A6293D" w:rsidRPr="00510B48">
        <w:t xml:space="preserve"> </w:t>
      </w:r>
      <w:r w:rsidRPr="00510B48">
        <w:t>(elle</w:t>
      </w:r>
      <w:r w:rsidR="00A6293D" w:rsidRPr="00510B48">
        <w:t xml:space="preserve"> </w:t>
      </w:r>
      <w:r w:rsidRPr="00510B48">
        <w:t>occupe</w:t>
      </w:r>
      <w:r w:rsidR="00A6293D" w:rsidRPr="00510B48">
        <w:t xml:space="preserve"> </w:t>
      </w:r>
      <w:r w:rsidRPr="00510B48">
        <w:t>à</w:t>
      </w:r>
      <w:r w:rsidR="00A6293D" w:rsidRPr="00510B48">
        <w:t xml:space="preserve"> </w:t>
      </w:r>
      <w:r w:rsidRPr="00510B48">
        <w:t>cet</w:t>
      </w:r>
      <w:r w:rsidR="00A6293D" w:rsidRPr="00510B48">
        <w:t xml:space="preserve"> </w:t>
      </w:r>
      <w:r w:rsidRPr="00510B48">
        <w:t>égard</w:t>
      </w:r>
      <w:r w:rsidR="00A6293D" w:rsidRPr="00510B48">
        <w:t xml:space="preserve"> </w:t>
      </w:r>
      <w:r w:rsidRPr="00510B48">
        <w:t>le</w:t>
      </w:r>
      <w:r w:rsidR="00A6293D" w:rsidRPr="00510B48">
        <w:t xml:space="preserve"> </w:t>
      </w:r>
      <w:r w:rsidRPr="00510B48">
        <w:t>premier</w:t>
      </w:r>
      <w:r w:rsidR="00A6293D" w:rsidRPr="00510B48">
        <w:t xml:space="preserve"> </w:t>
      </w:r>
      <w:r w:rsidRPr="00510B48">
        <w:t>rang</w:t>
      </w:r>
      <w:r w:rsidR="00A6293D" w:rsidRPr="00510B48">
        <w:t xml:space="preserve"> </w:t>
      </w:r>
      <w:r w:rsidRPr="00510B48">
        <w:t>en</w:t>
      </w:r>
      <w:r w:rsidR="00A6293D" w:rsidRPr="00510B48">
        <w:t xml:space="preserve"> </w:t>
      </w:r>
      <w:r w:rsidRPr="00510B48">
        <w:t>Europe)</w:t>
      </w:r>
      <w:r w:rsidR="00A6293D" w:rsidRPr="00510B48">
        <w:t xml:space="preserve"> </w:t>
      </w:r>
      <w:r w:rsidRPr="00510B48">
        <w:t>et</w:t>
      </w:r>
      <w:r w:rsidR="00A6293D" w:rsidRPr="00510B48">
        <w:t xml:space="preserve"> </w:t>
      </w:r>
      <w:r w:rsidRPr="00510B48">
        <w:t>environ</w:t>
      </w:r>
      <w:r w:rsidR="00A6293D" w:rsidRPr="00510B48">
        <w:t xml:space="preserve"> </w:t>
      </w:r>
      <w:r w:rsidRPr="00510B48">
        <w:t>150</w:t>
      </w:r>
      <w:r w:rsidR="002F695D">
        <w:t> </w:t>
      </w:r>
      <w:r w:rsidRPr="00510B48">
        <w:t>000</w:t>
      </w:r>
      <w:r w:rsidR="00A6293D" w:rsidRPr="00510B48">
        <w:t xml:space="preserve"> </w:t>
      </w:r>
      <w:r w:rsidRPr="00510B48">
        <w:t>veufs.</w:t>
      </w:r>
    </w:p>
    <w:p w14:paraId="517D3F12" w14:textId="49CC8F09" w:rsidR="00222975" w:rsidRPr="00510B48" w:rsidRDefault="00222975" w:rsidP="00601D40">
      <w:pPr>
        <w:pStyle w:val="SingleTxtG"/>
      </w:pPr>
      <w:r w:rsidRPr="00510B48">
        <w:t>113.</w:t>
      </w:r>
      <w:r w:rsidRPr="00510B48">
        <w:tab/>
        <w:t>Le</w:t>
      </w:r>
      <w:r w:rsidR="00A6293D" w:rsidRPr="00510B48">
        <w:t xml:space="preserve"> </w:t>
      </w:r>
      <w:r w:rsidRPr="00510B48">
        <w:t>principe</w:t>
      </w:r>
      <w:r w:rsidR="00A6293D" w:rsidRPr="00510B48">
        <w:t xml:space="preserve"> </w:t>
      </w:r>
      <w:r w:rsidRPr="00510B48">
        <w:t>de</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est</w:t>
      </w:r>
      <w:r w:rsidR="00A6293D" w:rsidRPr="00510B48">
        <w:t xml:space="preserve"> </w:t>
      </w:r>
      <w:r w:rsidRPr="00510B48">
        <w:t>systématiquement</w:t>
      </w:r>
      <w:r w:rsidR="00A6293D" w:rsidRPr="00510B48">
        <w:t xml:space="preserve"> </w:t>
      </w:r>
      <w:r w:rsidRPr="00510B48">
        <w:t>promu</w:t>
      </w:r>
      <w:r w:rsidR="00A6293D" w:rsidRPr="00510B48">
        <w:t xml:space="preserve"> </w:t>
      </w:r>
      <w:r w:rsidRPr="00510B48">
        <w:t>et</w:t>
      </w:r>
      <w:r w:rsidR="00A6293D" w:rsidRPr="00510B48">
        <w:t xml:space="preserve"> </w:t>
      </w:r>
      <w:r w:rsidRPr="00510B48">
        <w:t>défendu</w:t>
      </w:r>
      <w:r w:rsidR="00601D40" w:rsidRPr="00510B48">
        <w:t>.</w:t>
      </w:r>
      <w:r w:rsidR="00A6293D" w:rsidRPr="00510B48">
        <w:t xml:space="preserve"> </w:t>
      </w:r>
      <w:r w:rsidRPr="00510B48">
        <w:t>Des</w:t>
      </w:r>
      <w:r w:rsidR="00A6293D" w:rsidRPr="00510B48">
        <w:t xml:space="preserve"> </w:t>
      </w:r>
      <w:r w:rsidRPr="00510B48">
        <w:t>rapports</w:t>
      </w:r>
      <w:r w:rsidR="00A6293D" w:rsidRPr="00510B48">
        <w:t xml:space="preserve"> </w:t>
      </w:r>
      <w:r w:rsidRPr="00510B48">
        <w:t>ont</w:t>
      </w:r>
      <w:r w:rsidR="00A6293D" w:rsidRPr="00510B48">
        <w:t xml:space="preserve"> </w:t>
      </w:r>
      <w:r w:rsidRPr="00510B48">
        <w:t>été</w:t>
      </w:r>
      <w:r w:rsidR="00A6293D" w:rsidRPr="00510B48">
        <w:t xml:space="preserve"> </w:t>
      </w:r>
      <w:r w:rsidRPr="00510B48">
        <w:t>établis</w:t>
      </w:r>
      <w:r w:rsidR="00A6293D" w:rsidRPr="00510B48">
        <w:t xml:space="preserve"> </w:t>
      </w:r>
      <w:r w:rsidRPr="00510B48">
        <w:t>sur</w:t>
      </w:r>
      <w:r w:rsidR="00A6293D" w:rsidRPr="00510B48">
        <w:t xml:space="preserve"> </w:t>
      </w:r>
      <w:r w:rsidRPr="00510B48">
        <w:t>l’application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en</w:t>
      </w:r>
      <w:r w:rsidR="00A6293D" w:rsidRPr="00510B48">
        <w:t xml:space="preserve"> </w:t>
      </w:r>
      <w:r w:rsidRPr="00510B48">
        <w:t>2018</w:t>
      </w:r>
      <w:r w:rsidR="00A6293D" w:rsidRPr="00510B48">
        <w:t xml:space="preserve"> </w:t>
      </w:r>
      <w:r w:rsidRPr="00510B48">
        <w:t>et</w:t>
      </w:r>
      <w:r w:rsidR="00A6293D" w:rsidRPr="00510B48">
        <w:t xml:space="preserve"> </w:t>
      </w:r>
      <w:r w:rsidRPr="00510B48">
        <w:t>2019</w:t>
      </w:r>
      <w:r w:rsidR="00601D40" w:rsidRPr="00510B48">
        <w:t>.</w:t>
      </w:r>
      <w:r w:rsidR="00A6293D" w:rsidRPr="00510B48">
        <w:t xml:space="preserve"> </w:t>
      </w:r>
      <w:r w:rsidRPr="00510B48">
        <w:t>La</w:t>
      </w:r>
      <w:r w:rsidR="00A6293D" w:rsidRPr="00510B48">
        <w:t xml:space="preserve"> </w:t>
      </w:r>
      <w:r w:rsidR="000F323C" w:rsidRPr="00510B48">
        <w:t xml:space="preserve">Stratégie </w:t>
      </w:r>
      <w:r w:rsidRPr="00510B48">
        <w:t>nationale</w:t>
      </w:r>
      <w:r w:rsidR="00A6293D" w:rsidRPr="00510B48">
        <w:t xml:space="preserve"> </w:t>
      </w:r>
      <w:r w:rsidRPr="00510B48">
        <w:t>pour</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venue</w:t>
      </w:r>
      <w:r w:rsidR="00A6293D" w:rsidRPr="00510B48">
        <w:t xml:space="preserve"> </w:t>
      </w:r>
      <w:r w:rsidRPr="00510B48">
        <w:t>à</w:t>
      </w:r>
      <w:r w:rsidR="00A6293D" w:rsidRPr="00510B48">
        <w:t xml:space="preserve"> </w:t>
      </w:r>
      <w:r w:rsidRPr="00510B48">
        <w:t>échéance</w:t>
      </w:r>
      <w:r w:rsidR="00A6293D" w:rsidRPr="00510B48">
        <w:t xml:space="preserve"> </w:t>
      </w:r>
      <w:r w:rsidRPr="00510B48">
        <w:t>en</w:t>
      </w:r>
      <w:r w:rsidR="00A6293D" w:rsidRPr="00510B48">
        <w:t xml:space="preserve"> </w:t>
      </w:r>
      <w:r w:rsidRPr="00510B48">
        <w:t>2020,</w:t>
      </w:r>
      <w:r w:rsidR="00A6293D" w:rsidRPr="00510B48">
        <w:t xml:space="preserve"> </w:t>
      </w:r>
      <w:r w:rsidRPr="00510B48">
        <w:t>devrait</w:t>
      </w:r>
      <w:r w:rsidR="00A6293D" w:rsidRPr="00510B48">
        <w:t xml:space="preserve"> </w:t>
      </w:r>
      <w:r w:rsidRPr="00510B48">
        <w:t>faire</w:t>
      </w:r>
      <w:r w:rsidR="00A6293D" w:rsidRPr="00510B48">
        <w:t xml:space="preserve"> </w:t>
      </w:r>
      <w:r w:rsidRPr="00510B48">
        <w:t>l’objet</w:t>
      </w:r>
      <w:r w:rsidR="00A6293D" w:rsidRPr="00510B48">
        <w:t xml:space="preserve"> </w:t>
      </w:r>
      <w:r w:rsidRPr="00510B48">
        <w:t>d’une</w:t>
      </w:r>
      <w:r w:rsidR="00A6293D" w:rsidRPr="00510B48">
        <w:t xml:space="preserve"> </w:t>
      </w:r>
      <w:r w:rsidRPr="00510B48">
        <w:t>évaluation</w:t>
      </w:r>
      <w:r w:rsidR="00A6293D" w:rsidRPr="00510B48">
        <w:t xml:space="preserve"> </w:t>
      </w:r>
      <w:r w:rsidRPr="00510B48">
        <w:t>et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w:t>
      </w:r>
      <w:r w:rsidR="00A6293D" w:rsidRPr="00510B48">
        <w:t xml:space="preserve"> </w:t>
      </w:r>
      <w:r w:rsidRPr="00510B48">
        <w:t>du</w:t>
      </w:r>
      <w:r w:rsidR="00A6293D" w:rsidRPr="00510B48">
        <w:t xml:space="preserve"> </w:t>
      </w:r>
      <w:r w:rsidRPr="00510B48">
        <w:t>dialogue</w:t>
      </w:r>
      <w:r w:rsidR="00A6293D" w:rsidRPr="00510B48">
        <w:t xml:space="preserve"> </w:t>
      </w:r>
      <w:r w:rsidRPr="00510B48">
        <w:t>social</w:t>
      </w:r>
      <w:r w:rsidR="00A6293D" w:rsidRPr="00510B48">
        <w:t xml:space="preserve"> </w:t>
      </w:r>
      <w:r w:rsidRPr="00510B48">
        <w:t>devrait</w:t>
      </w:r>
      <w:r w:rsidR="00A6293D" w:rsidRPr="00510B48">
        <w:t xml:space="preserve"> </w:t>
      </w:r>
      <w:r w:rsidRPr="00510B48">
        <w:t>élaborer</w:t>
      </w:r>
      <w:r w:rsidR="00A6293D" w:rsidRPr="00510B48">
        <w:t xml:space="preserve"> </w:t>
      </w:r>
      <w:r w:rsidRPr="00510B48">
        <w:t>un</w:t>
      </w:r>
      <w:r w:rsidR="00A6293D" w:rsidRPr="00510B48">
        <w:t xml:space="preserve"> </w:t>
      </w:r>
      <w:r w:rsidRPr="00510B48">
        <w:t>projet</w:t>
      </w:r>
      <w:r w:rsidR="00A6293D" w:rsidRPr="00510B48">
        <w:t xml:space="preserve"> </w:t>
      </w:r>
      <w:r w:rsidRPr="00510B48">
        <w:t>de</w:t>
      </w:r>
      <w:r w:rsidR="00A6293D" w:rsidRPr="00510B48">
        <w:t xml:space="preserve"> </w:t>
      </w:r>
      <w:r w:rsidRPr="00510B48">
        <w:t>nouvelle</w:t>
      </w:r>
      <w:r w:rsidR="00A6293D" w:rsidRPr="00510B48">
        <w:t xml:space="preserve"> </w:t>
      </w:r>
      <w:r w:rsidRPr="00510B48">
        <w:t>stratégie</w:t>
      </w:r>
      <w:r w:rsidR="00A6293D" w:rsidRPr="00510B48">
        <w:t xml:space="preserve"> </w:t>
      </w:r>
      <w:r w:rsidRPr="00510B48">
        <w:t>début</w:t>
      </w:r>
      <w:r w:rsidR="00A6293D" w:rsidRPr="00510B48">
        <w:t xml:space="preserve"> </w:t>
      </w:r>
      <w:r w:rsidRPr="00510B48">
        <w:t>2021.</w:t>
      </w:r>
    </w:p>
    <w:p w14:paraId="4CE97BF7" w14:textId="0C62D53F" w:rsidR="00222975" w:rsidRPr="00510B48" w:rsidRDefault="00222975" w:rsidP="00601D40">
      <w:pPr>
        <w:pStyle w:val="SingleTxtG"/>
      </w:pPr>
      <w:r w:rsidRPr="00510B48">
        <w:t>114.</w:t>
      </w:r>
      <w:r w:rsidRPr="00510B48">
        <w:tab/>
        <w:t>L’adoption,</w:t>
      </w:r>
      <w:r w:rsidR="00A6293D" w:rsidRPr="00510B48">
        <w:t xml:space="preserve"> </w:t>
      </w:r>
      <w:r w:rsidRPr="00510B48">
        <w:t>le</w:t>
      </w:r>
      <w:r w:rsidR="00A6293D" w:rsidRPr="00510B48">
        <w:t xml:space="preserve"> </w:t>
      </w:r>
      <w:r w:rsidRPr="00510B48">
        <w:t>20</w:t>
      </w:r>
      <w:r w:rsidR="002F695D">
        <w:t> </w:t>
      </w:r>
      <w:r w:rsidRPr="00510B48">
        <w:t>mai</w:t>
      </w:r>
      <w:r w:rsidR="00A6293D" w:rsidRPr="00510B48">
        <w:t xml:space="preserve"> </w:t>
      </w:r>
      <w:r w:rsidRPr="00510B48">
        <w:t>2021,</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bookmarkStart w:id="20" w:name="_ftnref24"/>
      <w:bookmarkEnd w:id="20"/>
      <w:r w:rsidRPr="009D16C5">
        <w:rPr>
          <w:rStyle w:val="Appelnotedebasdep"/>
        </w:rPr>
        <w:footnoteReference w:id="27"/>
      </w:r>
      <w:r w:rsidR="00A6293D" w:rsidRPr="00510B48">
        <w:t xml:space="preserve"> </w:t>
      </w:r>
      <w:r w:rsidRPr="00510B48">
        <w:t>a</w:t>
      </w:r>
      <w:r w:rsidR="00A6293D" w:rsidRPr="00510B48">
        <w:t xml:space="preserve"> </w:t>
      </w:r>
      <w:r w:rsidRPr="00510B48">
        <w:t>permis</w:t>
      </w:r>
      <w:r w:rsidR="00A6293D" w:rsidRPr="00510B48">
        <w:t xml:space="preserve"> </w:t>
      </w:r>
      <w:r w:rsidRPr="00510B48">
        <w:t>d’améliorer</w:t>
      </w:r>
      <w:r w:rsidR="00A6293D" w:rsidRPr="00510B48">
        <w:t xml:space="preserve"> </w:t>
      </w:r>
      <w:r w:rsidRPr="00510B48">
        <w:t>notablement</w:t>
      </w:r>
      <w:r w:rsidR="00A6293D" w:rsidRPr="00510B48">
        <w:t xml:space="preserve"> </w:t>
      </w:r>
      <w:r w:rsidRPr="00510B48">
        <w:t>le</w:t>
      </w:r>
      <w:r w:rsidR="00A6293D" w:rsidRPr="00510B48">
        <w:t xml:space="preserve"> </w:t>
      </w:r>
      <w:r w:rsidRPr="00510B48">
        <w:t>cadre</w:t>
      </w:r>
      <w:r w:rsidR="00A6293D" w:rsidRPr="00510B48">
        <w:t xml:space="preserve"> </w:t>
      </w:r>
      <w:r w:rsidRPr="00510B48">
        <w:t>législatif</w:t>
      </w:r>
      <w:r w:rsidR="00A6293D" w:rsidRPr="00510B48">
        <w:t xml:space="preserve"> </w:t>
      </w:r>
      <w:r w:rsidRPr="00510B48">
        <w:t>et</w:t>
      </w:r>
      <w:r w:rsidR="00A6293D" w:rsidRPr="00510B48">
        <w:t xml:space="preserve"> </w:t>
      </w:r>
      <w:r w:rsidRPr="00510B48">
        <w:t>institutionnel</w:t>
      </w:r>
      <w:r w:rsidR="00A6293D" w:rsidRPr="00510B48">
        <w:t xml:space="preserve"> </w:t>
      </w:r>
      <w:r w:rsidRPr="00510B48">
        <w:t>dans</w:t>
      </w:r>
      <w:r w:rsidR="00A6293D" w:rsidRPr="00510B48">
        <w:t xml:space="preserve"> </w:t>
      </w:r>
      <w:r w:rsidRPr="00510B48">
        <w:t>ce</w:t>
      </w:r>
      <w:r w:rsidR="00A6293D" w:rsidRPr="00510B48">
        <w:t xml:space="preserve"> </w:t>
      </w:r>
      <w:r w:rsidRPr="00510B48">
        <w:t>domaine.</w:t>
      </w:r>
    </w:p>
    <w:p w14:paraId="3445982F" w14:textId="5DE823B9" w:rsidR="00222975" w:rsidRPr="00510B48" w:rsidRDefault="00222975" w:rsidP="00601D40">
      <w:pPr>
        <w:pStyle w:val="SingleTxtG"/>
      </w:pPr>
      <w:r w:rsidRPr="00510B48">
        <w:t>115.</w:t>
      </w:r>
      <w:r w:rsidRPr="00510B48">
        <w:tab/>
        <w:t>En</w:t>
      </w:r>
      <w:r w:rsidR="00A6293D" w:rsidRPr="00510B48">
        <w:t xml:space="preserve"> </w:t>
      </w:r>
      <w:r w:rsidRPr="00510B48">
        <w:t>2020,</w:t>
      </w:r>
      <w:r w:rsidR="00A6293D" w:rsidRPr="00510B48">
        <w:t xml:space="preserve"> </w:t>
      </w:r>
      <w:r w:rsidRPr="00510B48">
        <w:t>une</w:t>
      </w:r>
      <w:r w:rsidR="00A6293D" w:rsidRPr="00510B48">
        <w:t xml:space="preserve"> </w:t>
      </w:r>
      <w:r w:rsidRPr="00510B48">
        <w:t>budgétisation</w:t>
      </w:r>
      <w:r w:rsidR="00A6293D" w:rsidRPr="00510B48">
        <w:t xml:space="preserve"> </w:t>
      </w:r>
      <w:r w:rsidRPr="00510B48">
        <w:t>tenant</w:t>
      </w:r>
      <w:r w:rsidR="00A6293D" w:rsidRPr="00510B48">
        <w:t xml:space="preserve"> </w:t>
      </w:r>
      <w:r w:rsidRPr="00510B48">
        <w:t>compte</w:t>
      </w:r>
      <w:r w:rsidR="00A6293D" w:rsidRPr="00510B48">
        <w:t xml:space="preserve"> </w:t>
      </w:r>
      <w:r w:rsidRPr="00510B48">
        <w:t>des</w:t>
      </w:r>
      <w:r w:rsidR="00A6293D" w:rsidRPr="00510B48">
        <w:t xml:space="preserve"> </w:t>
      </w:r>
      <w:r w:rsidRPr="00510B48">
        <w:t>sexes</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pour</w:t>
      </w:r>
      <w:r w:rsidR="00A6293D" w:rsidRPr="00510B48">
        <w:t xml:space="preserve"> </w:t>
      </w:r>
      <w:r w:rsidRPr="00510B48">
        <w:t>48</w:t>
      </w:r>
      <w:r w:rsidR="00A6293D" w:rsidRPr="00510B48">
        <w:t xml:space="preserve"> </w:t>
      </w:r>
      <w:r w:rsidRPr="00510B48">
        <w:t>des</w:t>
      </w:r>
      <w:r w:rsidR="00A6293D" w:rsidRPr="00510B48">
        <w:t xml:space="preserve"> </w:t>
      </w:r>
      <w:r w:rsidRPr="00510B48">
        <w:t>53</w:t>
      </w:r>
      <w:r w:rsidR="002F695D">
        <w:t> </w:t>
      </w:r>
      <w:r w:rsidRPr="00510B48">
        <w:t>postes</w:t>
      </w:r>
      <w:r w:rsidR="00A6293D" w:rsidRPr="00510B48">
        <w:t xml:space="preserve"> </w:t>
      </w:r>
      <w:r w:rsidRPr="00510B48">
        <w:t>budgétaires</w:t>
      </w:r>
      <w:r w:rsidR="00A6293D" w:rsidRPr="00510B48">
        <w:t xml:space="preserve"> </w:t>
      </w:r>
      <w:r w:rsidRPr="00510B48">
        <w:t>au</w:t>
      </w:r>
      <w:r w:rsidR="00A6293D" w:rsidRPr="00510B48">
        <w:t xml:space="preserve"> </w:t>
      </w:r>
      <w:r w:rsidRPr="00510B48">
        <w:t>niveau</w:t>
      </w:r>
      <w:r w:rsidR="00A6293D" w:rsidRPr="00510B48">
        <w:t xml:space="preserve"> </w:t>
      </w:r>
      <w:r w:rsidRPr="00510B48">
        <w:t>national</w:t>
      </w:r>
      <w:r w:rsidR="00A6293D" w:rsidRPr="00510B48">
        <w:t xml:space="preserve"> </w:t>
      </w:r>
      <w:r w:rsidRPr="00510B48">
        <w:t>et</w:t>
      </w:r>
      <w:r w:rsidR="00A6293D" w:rsidRPr="00510B48">
        <w:t xml:space="preserve"> </w:t>
      </w:r>
      <w:r w:rsidRPr="00510B48">
        <w:t>pour</w:t>
      </w:r>
      <w:r w:rsidR="00A6293D" w:rsidRPr="00510B48">
        <w:t xml:space="preserve"> </w:t>
      </w:r>
      <w:r w:rsidRPr="00510B48">
        <w:t>les</w:t>
      </w:r>
      <w:r w:rsidR="00A6293D" w:rsidRPr="00510B48">
        <w:t xml:space="preserve"> </w:t>
      </w:r>
      <w:r w:rsidRPr="00510B48">
        <w:t>26</w:t>
      </w:r>
      <w:r w:rsidR="002F695D">
        <w:t> </w:t>
      </w:r>
      <w:r w:rsidRPr="00510B48">
        <w:t>postes</w:t>
      </w:r>
      <w:r w:rsidR="00A6293D" w:rsidRPr="00510B48">
        <w:t xml:space="preserve"> </w:t>
      </w:r>
      <w:r w:rsidRPr="00510B48">
        <w:t>au</w:t>
      </w:r>
      <w:r w:rsidR="00A6293D" w:rsidRPr="00510B48">
        <w:t xml:space="preserve"> </w:t>
      </w:r>
      <w:r w:rsidRPr="00510B48">
        <w:t>niveau</w:t>
      </w:r>
      <w:r w:rsidR="00A6293D" w:rsidRPr="00510B48">
        <w:t xml:space="preserve"> </w:t>
      </w:r>
      <w:r w:rsidRPr="00510B48">
        <w:t>des</w:t>
      </w:r>
      <w:r w:rsidR="00A6293D" w:rsidRPr="00510B48">
        <w:t xml:space="preserve"> </w:t>
      </w:r>
      <w:r w:rsidRPr="00510B48">
        <w:t>provinces.</w:t>
      </w:r>
    </w:p>
    <w:p w14:paraId="6CEC1AAA" w14:textId="181BA08B" w:rsidR="00222975" w:rsidRPr="00510B48" w:rsidRDefault="00222975" w:rsidP="00601D40">
      <w:pPr>
        <w:pStyle w:val="SingleTxtG"/>
      </w:pPr>
      <w:r w:rsidRPr="00510B48">
        <w:t>116.</w:t>
      </w:r>
      <w:r w:rsidRPr="00510B48">
        <w:tab/>
        <w:t>Le</w:t>
      </w:r>
      <w:r w:rsidR="00A6293D" w:rsidRPr="00510B48">
        <w:t xml:space="preserve"> </w:t>
      </w:r>
      <w:r w:rsidRPr="00510B48">
        <w:t>travail</w:t>
      </w:r>
      <w:r w:rsidR="00A6293D" w:rsidRPr="00510B48">
        <w:t xml:space="preserve"> </w:t>
      </w:r>
      <w:r w:rsidRPr="00510B48">
        <w:t>domestique</w:t>
      </w:r>
      <w:r w:rsidR="00A6293D" w:rsidRPr="00510B48">
        <w:t xml:space="preserve"> </w:t>
      </w:r>
      <w:r w:rsidRPr="00510B48">
        <w:t>non</w:t>
      </w:r>
      <w:r w:rsidR="00A6293D" w:rsidRPr="00510B48">
        <w:t xml:space="preserve"> </w:t>
      </w:r>
      <w:r w:rsidRPr="00510B48">
        <w:t>rémunéré</w:t>
      </w:r>
      <w:r w:rsidR="00A6293D" w:rsidRPr="00510B48">
        <w:t xml:space="preserve"> </w:t>
      </w:r>
      <w:r w:rsidRPr="00510B48">
        <w:t>est</w:t>
      </w:r>
      <w:r w:rsidR="00A6293D" w:rsidRPr="00510B48">
        <w:t xml:space="preserve"> </w:t>
      </w:r>
      <w:r w:rsidRPr="00510B48">
        <w:t>pris</w:t>
      </w:r>
      <w:r w:rsidR="00A6293D" w:rsidRPr="00510B48">
        <w:t xml:space="preserve"> </w:t>
      </w:r>
      <w:r w:rsidRPr="00510B48">
        <w:t>en</w:t>
      </w:r>
      <w:r w:rsidR="00A6293D" w:rsidRPr="00510B48">
        <w:t xml:space="preserve"> </w:t>
      </w:r>
      <w:r w:rsidRPr="00510B48">
        <w:t>compte</w:t>
      </w:r>
      <w:r w:rsidR="00A6293D" w:rsidRPr="00510B48">
        <w:t xml:space="preserve"> </w:t>
      </w:r>
      <w:r w:rsidRPr="00510B48">
        <w:t>dans</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depuis</w:t>
      </w:r>
      <w:r w:rsidR="00A6293D" w:rsidRPr="00510B48">
        <w:t xml:space="preserve"> </w:t>
      </w:r>
      <w:r w:rsidRPr="00510B48">
        <w:t>2021</w:t>
      </w:r>
      <w:r w:rsidR="00601D40" w:rsidRPr="00510B48">
        <w:t>.</w:t>
      </w:r>
      <w:r w:rsidR="00A6293D" w:rsidRPr="00510B48">
        <w:t xml:space="preserve"> </w:t>
      </w:r>
      <w:r w:rsidRPr="00510B48">
        <w:t>Des</w:t>
      </w:r>
      <w:r w:rsidR="00A6293D" w:rsidRPr="00510B48">
        <w:t xml:space="preserve"> </w:t>
      </w:r>
      <w:r w:rsidRPr="00510B48">
        <w:t>données</w:t>
      </w:r>
      <w:r w:rsidR="00A6293D" w:rsidRPr="00510B48">
        <w:t xml:space="preserve"> </w:t>
      </w:r>
      <w:r w:rsidRPr="00510B48">
        <w:t>sur</w:t>
      </w:r>
      <w:r w:rsidR="00A6293D" w:rsidRPr="00510B48">
        <w:t xml:space="preserve"> </w:t>
      </w:r>
      <w:r w:rsidRPr="00510B48">
        <w:t>le</w:t>
      </w:r>
      <w:r w:rsidR="00A6293D" w:rsidRPr="00510B48">
        <w:t xml:space="preserve"> </w:t>
      </w:r>
      <w:r w:rsidRPr="00510B48">
        <w:t>travail</w:t>
      </w:r>
      <w:r w:rsidR="00A6293D" w:rsidRPr="00510B48">
        <w:t xml:space="preserve"> </w:t>
      </w:r>
      <w:r w:rsidRPr="00510B48">
        <w:t>domestique</w:t>
      </w:r>
      <w:r w:rsidR="00A6293D" w:rsidRPr="00510B48">
        <w:t xml:space="preserve"> </w:t>
      </w:r>
      <w:r w:rsidRPr="00510B48">
        <w:t>vont</w:t>
      </w:r>
      <w:r w:rsidR="00A6293D" w:rsidRPr="00510B48">
        <w:t xml:space="preserve"> </w:t>
      </w:r>
      <w:r w:rsidRPr="00510B48">
        <w:t>être</w:t>
      </w:r>
      <w:r w:rsidR="00A6293D" w:rsidRPr="00510B48">
        <w:t xml:space="preserve"> </w:t>
      </w:r>
      <w:r w:rsidRPr="00510B48">
        <w:t>enregistrées</w:t>
      </w:r>
      <w:r w:rsidR="00A6293D" w:rsidRPr="00510B48">
        <w:t xml:space="preserve"> </w:t>
      </w:r>
      <w:r w:rsidRPr="00510B48">
        <w:t>et</w:t>
      </w:r>
      <w:r w:rsidR="00A6293D" w:rsidRPr="00510B48">
        <w:t xml:space="preserve"> </w:t>
      </w:r>
      <w:r w:rsidRPr="00510B48">
        <w:t>les</w:t>
      </w:r>
      <w:r w:rsidR="00A6293D" w:rsidRPr="00510B48">
        <w:t xml:space="preserve"> </w:t>
      </w:r>
      <w:r w:rsidRPr="00510B48">
        <w:t>pouvoirs</w:t>
      </w:r>
      <w:r w:rsidR="00A6293D" w:rsidRPr="00510B48">
        <w:t xml:space="preserve"> </w:t>
      </w:r>
      <w:r w:rsidRPr="00510B48">
        <w:t>publics</w:t>
      </w:r>
      <w:r w:rsidR="00A6293D" w:rsidRPr="00510B48">
        <w:t xml:space="preserve"> </w:t>
      </w:r>
      <w:r w:rsidRPr="00510B48">
        <w:t>seront</w:t>
      </w:r>
      <w:r w:rsidR="00A6293D" w:rsidRPr="00510B48">
        <w:t xml:space="preserve"> </w:t>
      </w:r>
      <w:r w:rsidRPr="00510B48">
        <w:t>tenus</w:t>
      </w:r>
      <w:r w:rsidR="00A6293D" w:rsidRPr="00510B48">
        <w:t xml:space="preserve"> </w:t>
      </w:r>
      <w:r w:rsidRPr="00510B48">
        <w:t>de</w:t>
      </w:r>
      <w:r w:rsidR="00A6293D" w:rsidRPr="00510B48">
        <w:t xml:space="preserve"> </w:t>
      </w:r>
      <w:r w:rsidRPr="00510B48">
        <w:t>les</w:t>
      </w:r>
      <w:r w:rsidR="00A6293D" w:rsidRPr="00510B48">
        <w:t xml:space="preserve"> </w:t>
      </w:r>
      <w:r w:rsidRPr="00510B48">
        <w:t>rendre</w:t>
      </w:r>
      <w:r w:rsidR="00A6293D" w:rsidRPr="00510B48">
        <w:t xml:space="preserve"> </w:t>
      </w:r>
      <w:r w:rsidRPr="00510B48">
        <w:t>publiques</w:t>
      </w:r>
      <w:r w:rsidR="00A6293D" w:rsidRPr="00510B48">
        <w:t xml:space="preserve"> </w:t>
      </w:r>
      <w:r w:rsidRPr="00510B48">
        <w:t>chaque</w:t>
      </w:r>
      <w:r w:rsidR="00A6293D" w:rsidRPr="00510B48">
        <w:t xml:space="preserve"> </w:t>
      </w:r>
      <w:r w:rsidRPr="00510B48">
        <w:t>année</w:t>
      </w:r>
      <w:r w:rsidR="00A6293D" w:rsidRPr="00510B48">
        <w:t xml:space="preserve"> </w:t>
      </w:r>
      <w:r w:rsidRPr="00510B48">
        <w:t>sur</w:t>
      </w:r>
      <w:r w:rsidR="00A6293D" w:rsidRPr="00510B48">
        <w:t xml:space="preserve"> </w:t>
      </w:r>
      <w:r w:rsidRPr="00510B48">
        <w:t>le</w:t>
      </w:r>
      <w:r w:rsidR="00A6293D" w:rsidRPr="00510B48">
        <w:t xml:space="preserve"> </w:t>
      </w:r>
      <w:r w:rsidRPr="00510B48">
        <w:t>plan</w:t>
      </w:r>
      <w:r w:rsidR="00A6293D" w:rsidRPr="00510B48">
        <w:t xml:space="preserve"> </w:t>
      </w:r>
      <w:r w:rsidRPr="00510B48">
        <w:t>administratif</w:t>
      </w:r>
      <w:r w:rsidR="00A6293D" w:rsidRPr="00510B48">
        <w:t xml:space="preserve"> </w:t>
      </w:r>
      <w:r w:rsidRPr="00510B48">
        <w:t>pour</w:t>
      </w:r>
      <w:r w:rsidR="00A6293D" w:rsidRPr="00510B48">
        <w:t xml:space="preserve"> </w:t>
      </w:r>
      <w:r w:rsidRPr="00510B48">
        <w:t>déterminer</w:t>
      </w:r>
      <w:r w:rsidR="00A6293D" w:rsidRPr="00510B48">
        <w:t xml:space="preserve"> </w:t>
      </w:r>
      <w:r w:rsidRPr="00510B48">
        <w:t>l’ampleur</w:t>
      </w:r>
      <w:r w:rsidR="00A6293D" w:rsidRPr="00510B48">
        <w:t xml:space="preserve"> </w:t>
      </w:r>
      <w:r w:rsidRPr="00510B48">
        <w:t>de</w:t>
      </w:r>
      <w:r w:rsidR="00A6293D" w:rsidRPr="00510B48">
        <w:t xml:space="preserve"> </w:t>
      </w:r>
      <w:r w:rsidRPr="00510B48">
        <w:t>de</w:t>
      </w:r>
      <w:r w:rsidR="00A6293D" w:rsidRPr="00510B48">
        <w:t xml:space="preserve"> </w:t>
      </w:r>
      <w:r w:rsidRPr="00510B48">
        <w:t>ce</w:t>
      </w:r>
      <w:r w:rsidR="00A6293D" w:rsidRPr="00510B48">
        <w:t xml:space="preserve"> </w:t>
      </w:r>
      <w:r w:rsidRPr="00510B48">
        <w:t>travail</w:t>
      </w:r>
      <w:r w:rsidR="00A6293D" w:rsidRPr="00510B48">
        <w:t xml:space="preserve"> </w:t>
      </w:r>
      <w:r w:rsidRPr="00510B48">
        <w:t>et</w:t>
      </w:r>
      <w:r w:rsidR="00A6293D" w:rsidRPr="00510B48">
        <w:t xml:space="preserve"> </w:t>
      </w:r>
      <w:r w:rsidRPr="00510B48">
        <w:t>sa</w:t>
      </w:r>
      <w:r w:rsidR="00A6293D" w:rsidRPr="00510B48">
        <w:t xml:space="preserve"> </w:t>
      </w:r>
      <w:r w:rsidRPr="00510B48">
        <w:t>part</w:t>
      </w:r>
      <w:r w:rsidR="00A6293D" w:rsidRPr="00510B48">
        <w:t xml:space="preserve"> </w:t>
      </w:r>
      <w:r w:rsidRPr="00510B48">
        <w:t>dans</w:t>
      </w:r>
      <w:r w:rsidR="00A6293D" w:rsidRPr="00510B48">
        <w:t xml:space="preserve"> </w:t>
      </w:r>
      <w:r w:rsidRPr="00510B48">
        <w:t>le</w:t>
      </w:r>
      <w:r w:rsidR="00A6293D" w:rsidRPr="00510B48">
        <w:t xml:space="preserve"> </w:t>
      </w:r>
      <w:r w:rsidRPr="00510B48">
        <w:t>revenu</w:t>
      </w:r>
      <w:r w:rsidR="00A6293D" w:rsidRPr="00510B48">
        <w:t xml:space="preserve"> </w:t>
      </w:r>
      <w:r w:rsidRPr="00510B48">
        <w:t>social</w:t>
      </w:r>
      <w:r w:rsidR="00A6293D" w:rsidRPr="00510B48">
        <w:t xml:space="preserve"> </w:t>
      </w:r>
      <w:r w:rsidRPr="00510B48">
        <w:t>et</w:t>
      </w:r>
      <w:r w:rsidR="00A6293D" w:rsidRPr="00510B48">
        <w:t xml:space="preserve"> </w:t>
      </w:r>
      <w:r w:rsidRPr="00510B48">
        <w:t>national</w:t>
      </w:r>
      <w:r w:rsidR="00A6293D" w:rsidRPr="00510B48">
        <w:t xml:space="preserve"> </w:t>
      </w:r>
      <w:r w:rsidRPr="00510B48">
        <w:t>brut.</w:t>
      </w:r>
    </w:p>
    <w:p w14:paraId="38C7D28F" w14:textId="3AF7A290" w:rsidR="00222975" w:rsidRPr="00510B48" w:rsidRDefault="00222975" w:rsidP="00601D40">
      <w:pPr>
        <w:pStyle w:val="SingleTxtG"/>
      </w:pPr>
      <w:r w:rsidRPr="00510B48">
        <w:t>117.</w:t>
      </w:r>
      <w:r w:rsidRPr="00510B48">
        <w:tab/>
        <w:t>L’une</w:t>
      </w:r>
      <w:r w:rsidR="00A6293D" w:rsidRPr="00510B48">
        <w:t xml:space="preserve"> </w:t>
      </w:r>
      <w:r w:rsidRPr="00510B48">
        <w:t>des</w:t>
      </w:r>
      <w:r w:rsidR="00A6293D" w:rsidRPr="00510B48">
        <w:t xml:space="preserve"> </w:t>
      </w:r>
      <w:r w:rsidRPr="00510B48">
        <w:t>mesures</w:t>
      </w:r>
      <w:r w:rsidR="00A6293D" w:rsidRPr="00510B48">
        <w:t xml:space="preserve"> </w:t>
      </w:r>
      <w:r w:rsidRPr="00510B48">
        <w:t>spéciales</w:t>
      </w:r>
      <w:r w:rsidR="00A6293D" w:rsidRPr="00510B48">
        <w:t xml:space="preserve"> </w:t>
      </w:r>
      <w:r w:rsidRPr="00510B48">
        <w:t>prévues</w:t>
      </w:r>
      <w:r w:rsidR="00A6293D" w:rsidRPr="00510B48">
        <w:t xml:space="preserve"> </w:t>
      </w:r>
      <w:r w:rsidRPr="00510B48">
        <w:t>par</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consiste</w:t>
      </w:r>
      <w:r w:rsidR="00A6293D" w:rsidRPr="00510B48">
        <w:t xml:space="preserve"> </w:t>
      </w:r>
      <w:r w:rsidRPr="00510B48">
        <w:t>à</w:t>
      </w:r>
      <w:r w:rsidR="00A6293D" w:rsidRPr="00510B48">
        <w:t xml:space="preserve"> </w:t>
      </w:r>
      <w:r w:rsidRPr="00510B48">
        <w:t>rendre</w:t>
      </w:r>
      <w:r w:rsidR="00A6293D" w:rsidRPr="00510B48">
        <w:t xml:space="preserve"> </w:t>
      </w:r>
      <w:r w:rsidRPr="00510B48">
        <w:t>obligatoire</w:t>
      </w:r>
      <w:r w:rsidR="00A6293D" w:rsidRPr="00510B48">
        <w:t xml:space="preserve"> </w:t>
      </w:r>
      <w:r w:rsidRPr="00510B48">
        <w:t>l’emploi</w:t>
      </w:r>
      <w:r w:rsidR="00A6293D" w:rsidRPr="00510B48">
        <w:t xml:space="preserve"> </w:t>
      </w:r>
      <w:r w:rsidRPr="00510B48">
        <w:t>d’un</w:t>
      </w:r>
      <w:r w:rsidR="00A6293D" w:rsidRPr="00510B48">
        <w:t xml:space="preserve"> </w:t>
      </w:r>
      <w:r w:rsidRPr="00510B48">
        <w:t>langage</w:t>
      </w:r>
      <w:r w:rsidR="00A6293D" w:rsidRPr="00510B48">
        <w:t xml:space="preserve"> </w:t>
      </w:r>
      <w:r w:rsidRPr="00510B48">
        <w:t>tenant</w:t>
      </w:r>
      <w:r w:rsidR="00A6293D" w:rsidRPr="00510B48">
        <w:t xml:space="preserve"> </w:t>
      </w:r>
      <w:r w:rsidRPr="00510B48">
        <w:t>compte</w:t>
      </w:r>
      <w:r w:rsidR="00A6293D" w:rsidRPr="00510B48">
        <w:t xml:space="preserve"> </w:t>
      </w:r>
      <w:r w:rsidRPr="00510B48">
        <w:t>des</w:t>
      </w:r>
      <w:r w:rsidR="00A6293D" w:rsidRPr="00510B48">
        <w:t xml:space="preserve"> </w:t>
      </w:r>
      <w:r w:rsidRPr="00510B48">
        <w:t>sexes</w:t>
      </w:r>
      <w:r w:rsidR="00A6293D" w:rsidRPr="00510B48">
        <w:t xml:space="preserve"> </w:t>
      </w:r>
      <w:r w:rsidRPr="00510B48">
        <w:t>par</w:t>
      </w:r>
      <w:r w:rsidR="00A6293D" w:rsidRPr="00510B48">
        <w:t xml:space="preserve"> </w:t>
      </w:r>
      <w:r w:rsidRPr="00510B48">
        <w:t>les</w:t>
      </w:r>
      <w:r w:rsidR="00A6293D" w:rsidRPr="00510B48">
        <w:t xml:space="preserve"> </w:t>
      </w:r>
      <w:r w:rsidRPr="00510B48">
        <w:t>pouvoirs</w:t>
      </w:r>
      <w:r w:rsidR="00A6293D" w:rsidRPr="00510B48">
        <w:t xml:space="preserve"> </w:t>
      </w:r>
      <w:r w:rsidRPr="00510B48">
        <w:t>publics</w:t>
      </w:r>
      <w:r w:rsidR="00A6293D" w:rsidRPr="00510B48">
        <w:t xml:space="preserve"> </w:t>
      </w:r>
      <w:r w:rsidRPr="00510B48">
        <w:t>et</w:t>
      </w:r>
      <w:r w:rsidR="00A6293D" w:rsidRPr="00510B48">
        <w:t xml:space="preserve"> </w:t>
      </w:r>
      <w:r w:rsidRPr="00510B48">
        <w:t>les</w:t>
      </w:r>
      <w:r w:rsidR="00A6293D" w:rsidRPr="00510B48">
        <w:t xml:space="preserve"> </w:t>
      </w:r>
      <w:r w:rsidRPr="00510B48">
        <w:t>employeurs</w:t>
      </w:r>
      <w:r w:rsidR="00A6293D" w:rsidRPr="00510B48">
        <w:t xml:space="preserve"> </w:t>
      </w:r>
      <w:r w:rsidRPr="00510B48">
        <w:t>dans</w:t>
      </w:r>
      <w:r w:rsidR="00A6293D" w:rsidRPr="00510B48">
        <w:t xml:space="preserve"> </w:t>
      </w:r>
      <w:r w:rsidRPr="00510B48">
        <w:t>les</w:t>
      </w:r>
      <w:r w:rsidR="00A6293D" w:rsidRPr="00510B48">
        <w:t xml:space="preserve"> </w:t>
      </w:r>
      <w:r w:rsidRPr="00510B48">
        <w:t>secteurs</w:t>
      </w:r>
      <w:r w:rsidR="00A6293D" w:rsidRPr="00510B48">
        <w:t xml:space="preserve"> </w:t>
      </w:r>
      <w:r w:rsidRPr="00510B48">
        <w:t>de</w:t>
      </w:r>
      <w:r w:rsidR="00A6293D" w:rsidRPr="00510B48">
        <w:t xml:space="preserve"> </w:t>
      </w:r>
      <w:r w:rsidRPr="00510B48">
        <w:t>l’éducation,</w:t>
      </w:r>
      <w:r w:rsidR="00A6293D" w:rsidRPr="00510B48">
        <w:t xml:space="preserve"> </w:t>
      </w:r>
      <w:r w:rsidRPr="00510B48">
        <w:t>de</w:t>
      </w:r>
      <w:r w:rsidR="00A6293D" w:rsidRPr="00510B48">
        <w:t xml:space="preserve"> </w:t>
      </w:r>
      <w:r w:rsidRPr="00510B48">
        <w:t>l’instruction,</w:t>
      </w:r>
      <w:r w:rsidR="00A6293D" w:rsidRPr="00510B48">
        <w:t xml:space="preserve"> </w:t>
      </w:r>
      <w:r w:rsidRPr="00510B48">
        <w:t>de</w:t>
      </w:r>
      <w:r w:rsidR="00A6293D" w:rsidRPr="00510B48">
        <w:t xml:space="preserve"> </w:t>
      </w:r>
      <w:r w:rsidRPr="00510B48">
        <w:t>la</w:t>
      </w:r>
      <w:r w:rsidR="00A6293D" w:rsidRPr="00510B48">
        <w:t xml:space="preserve"> </w:t>
      </w:r>
      <w:r w:rsidRPr="00510B48">
        <w:t>science</w:t>
      </w:r>
      <w:r w:rsidR="00A6293D" w:rsidRPr="00510B48">
        <w:t xml:space="preserve"> </w:t>
      </w:r>
      <w:r w:rsidRPr="00510B48">
        <w:t>et</w:t>
      </w:r>
      <w:r w:rsidR="00A6293D" w:rsidRPr="00510B48">
        <w:t xml:space="preserve"> </w:t>
      </w:r>
      <w:r w:rsidRPr="00510B48">
        <w:t>du</w:t>
      </w:r>
      <w:r w:rsidR="00A6293D" w:rsidRPr="00510B48">
        <w:t xml:space="preserve"> </w:t>
      </w:r>
      <w:r w:rsidRPr="00510B48">
        <w:t>développement</w:t>
      </w:r>
      <w:r w:rsidR="00A6293D" w:rsidRPr="00510B48">
        <w:t xml:space="preserve"> </w:t>
      </w:r>
      <w:r w:rsidRPr="00510B48">
        <w:t>technologique,</w:t>
      </w:r>
      <w:r w:rsidR="00A6293D" w:rsidRPr="00510B48">
        <w:t xml:space="preserve"> </w:t>
      </w:r>
      <w:r w:rsidRPr="00510B48">
        <w:t>ainsi</w:t>
      </w:r>
      <w:r w:rsidR="00A6293D" w:rsidRPr="00510B48">
        <w:t xml:space="preserve"> </w:t>
      </w:r>
      <w:r w:rsidRPr="00510B48">
        <w:t>que</w:t>
      </w:r>
      <w:r w:rsidR="00A6293D" w:rsidRPr="00510B48">
        <w:t xml:space="preserve"> </w:t>
      </w:r>
      <w:r w:rsidRPr="00510B48">
        <w:t>par</w:t>
      </w:r>
      <w:r w:rsidR="00A6293D" w:rsidRPr="00510B48">
        <w:t xml:space="preserve"> </w:t>
      </w:r>
      <w:r w:rsidRPr="00510B48">
        <w:t>les</w:t>
      </w:r>
      <w:r w:rsidR="00A6293D" w:rsidRPr="00510B48">
        <w:t xml:space="preserve"> </w:t>
      </w:r>
      <w:r w:rsidRPr="00510B48">
        <w:t>médias,</w:t>
      </w:r>
      <w:r w:rsidR="00A6293D" w:rsidRPr="00510B48">
        <w:t xml:space="preserve"> </w:t>
      </w:r>
      <w:r w:rsidRPr="00510B48">
        <w:t>sous</w:t>
      </w:r>
      <w:r w:rsidR="00A6293D" w:rsidRPr="00510B48">
        <w:t xml:space="preserve"> </w:t>
      </w:r>
      <w:r w:rsidRPr="00510B48">
        <w:t>la</w:t>
      </w:r>
      <w:r w:rsidR="00A6293D" w:rsidRPr="00510B48">
        <w:t xml:space="preserve"> </w:t>
      </w:r>
      <w:r w:rsidRPr="00510B48">
        <w:t>supervision</w:t>
      </w:r>
      <w:r w:rsidR="00A6293D" w:rsidRPr="00510B48">
        <w:t xml:space="preserve"> </w:t>
      </w:r>
      <w:r w:rsidRPr="00510B48">
        <w:t>d’autres</w:t>
      </w:r>
      <w:r w:rsidR="00A6293D" w:rsidRPr="00510B48">
        <w:t xml:space="preserve"> </w:t>
      </w:r>
      <w:r w:rsidRPr="00510B48">
        <w:t>organes</w:t>
      </w:r>
      <w:r w:rsidR="002F695D">
        <w:t> </w:t>
      </w:r>
      <w:r w:rsidRPr="00510B48">
        <w:t>publics.</w:t>
      </w:r>
    </w:p>
    <w:p w14:paraId="64E599E1" w14:textId="4AF10323" w:rsidR="00222975" w:rsidRPr="00510B48" w:rsidRDefault="00222975" w:rsidP="00601D40">
      <w:pPr>
        <w:pStyle w:val="SingleTxtG"/>
      </w:pPr>
      <w:r w:rsidRPr="00510B48">
        <w:t>118.</w:t>
      </w:r>
      <w:r w:rsidRPr="00510B48">
        <w:tab/>
        <w:t>L’indice</w:t>
      </w:r>
      <w:r w:rsidR="00A6293D" w:rsidRPr="00510B48">
        <w:t xml:space="preserve"> </w:t>
      </w:r>
      <w:r w:rsidRPr="00510B48">
        <w:t>de</w:t>
      </w:r>
      <w:r w:rsidR="00A6293D" w:rsidRPr="00510B48">
        <w:t xml:space="preserve"> </w:t>
      </w:r>
      <w:r w:rsidRPr="00510B48">
        <w:t>l’égalité</w:t>
      </w:r>
      <w:r w:rsidR="00A6293D" w:rsidRPr="00510B48">
        <w:t xml:space="preserve"> </w:t>
      </w:r>
      <w:r w:rsidRPr="00510B48">
        <w:t>de</w:t>
      </w:r>
      <w:r w:rsidR="00A6293D" w:rsidRPr="00510B48">
        <w:t xml:space="preserve"> </w:t>
      </w:r>
      <w:r w:rsidRPr="00510B48">
        <w:t>genre</w:t>
      </w:r>
      <w:r w:rsidR="00A6293D" w:rsidRPr="00510B48">
        <w:t xml:space="preserve"> </w:t>
      </w:r>
      <w:r w:rsidRPr="00510B48">
        <w:t>s’est</w:t>
      </w:r>
      <w:r w:rsidR="00A6293D" w:rsidRPr="00510B48">
        <w:t xml:space="preserve"> </w:t>
      </w:r>
      <w:r w:rsidRPr="00510B48">
        <w:t>considérablement</w:t>
      </w:r>
      <w:r w:rsidR="00A6293D" w:rsidRPr="00510B48">
        <w:t xml:space="preserve"> </w:t>
      </w:r>
      <w:r w:rsidRPr="00510B48">
        <w:t>amélioré</w:t>
      </w:r>
      <w:r w:rsidR="00A6293D" w:rsidRPr="00510B48">
        <w:t xml:space="preserve"> </w:t>
      </w:r>
      <w:r w:rsidRPr="00510B48">
        <w:t>en</w:t>
      </w:r>
      <w:r w:rsidR="00A6293D" w:rsidRPr="00510B48">
        <w:t xml:space="preserve"> </w:t>
      </w:r>
      <w:r w:rsidRPr="00510B48">
        <w:t>Serbie,</w:t>
      </w:r>
      <w:r w:rsidR="00A6293D" w:rsidRPr="00510B48">
        <w:t xml:space="preserve"> </w:t>
      </w:r>
      <w:r w:rsidRPr="00510B48">
        <w:t>passant</w:t>
      </w:r>
      <w:r w:rsidR="00A6293D" w:rsidRPr="00510B48">
        <w:t xml:space="preserve"> </w:t>
      </w:r>
      <w:r w:rsidRPr="00510B48">
        <w:t>de</w:t>
      </w:r>
      <w:r w:rsidR="00A6293D" w:rsidRPr="00510B48">
        <w:t xml:space="preserve"> </w:t>
      </w:r>
      <w:r w:rsidRPr="00510B48">
        <w:t>52,4</w:t>
      </w:r>
      <w:r w:rsidR="00A6293D" w:rsidRPr="00510B48">
        <w:t xml:space="preserve"> </w:t>
      </w:r>
      <w:r w:rsidRPr="00510B48">
        <w:t>à</w:t>
      </w:r>
      <w:r w:rsidR="00A6293D" w:rsidRPr="00510B48">
        <w:t xml:space="preserve"> </w:t>
      </w:r>
      <w:r w:rsidRPr="00510B48">
        <w:t>55,8</w:t>
      </w:r>
      <w:r w:rsidR="002F695D">
        <w:t> </w:t>
      </w:r>
      <w:r w:rsidRPr="00510B48">
        <w:t>points</w:t>
      </w:r>
      <w:r w:rsidR="00A6293D" w:rsidRPr="00510B48">
        <w:t xml:space="preserve"> </w:t>
      </w:r>
      <w:r w:rsidRPr="00510B48">
        <w:t>entre</w:t>
      </w:r>
      <w:r w:rsidR="00A6293D" w:rsidRPr="00510B48">
        <w:t xml:space="preserve"> </w:t>
      </w:r>
      <w:r w:rsidRPr="00510B48">
        <w:t>2016</w:t>
      </w:r>
      <w:r w:rsidR="00A6293D" w:rsidRPr="00510B48">
        <w:t xml:space="preserve"> </w:t>
      </w:r>
      <w:r w:rsidRPr="00510B48">
        <w:t>et</w:t>
      </w:r>
      <w:r w:rsidR="00A6293D" w:rsidRPr="00510B48">
        <w:t xml:space="preserve"> </w:t>
      </w:r>
      <w:r w:rsidRPr="00510B48">
        <w:t>2018</w:t>
      </w:r>
      <w:r w:rsidR="00A6293D" w:rsidRPr="00510B48">
        <w:t xml:space="preserve"> </w:t>
      </w:r>
      <w:r w:rsidRPr="00510B48">
        <w:t>(dans</w:t>
      </w:r>
      <w:r w:rsidR="00A6293D" w:rsidRPr="00510B48">
        <w:t xml:space="preserve"> </w:t>
      </w:r>
      <w:r w:rsidRPr="00510B48">
        <w:t>l’Union</w:t>
      </w:r>
      <w:r w:rsidR="00A6293D" w:rsidRPr="00510B48">
        <w:t xml:space="preserve"> </w:t>
      </w:r>
      <w:r w:rsidRPr="00510B48">
        <w:t>européenne,</w:t>
      </w:r>
      <w:r w:rsidR="00A6293D" w:rsidRPr="00510B48">
        <w:t xml:space="preserve"> </w:t>
      </w:r>
      <w:r w:rsidRPr="00510B48">
        <w:t>cet</w:t>
      </w:r>
      <w:r w:rsidR="00A6293D" w:rsidRPr="00510B48">
        <w:t xml:space="preserve"> </w:t>
      </w:r>
      <w:r w:rsidRPr="00510B48">
        <w:t>indice</w:t>
      </w:r>
      <w:r w:rsidR="00A6293D" w:rsidRPr="00510B48">
        <w:t xml:space="preserve"> </w:t>
      </w:r>
      <w:r w:rsidRPr="00510B48">
        <w:t>a</w:t>
      </w:r>
      <w:r w:rsidR="00A6293D" w:rsidRPr="00510B48">
        <w:t xml:space="preserve"> </w:t>
      </w:r>
      <w:r w:rsidRPr="00510B48">
        <w:t>progressé</w:t>
      </w:r>
      <w:r w:rsidR="00A6293D" w:rsidRPr="00510B48">
        <w:t xml:space="preserve"> </w:t>
      </w:r>
      <w:r w:rsidRPr="00510B48">
        <w:t>de</w:t>
      </w:r>
      <w:r w:rsidR="00A6293D" w:rsidRPr="00510B48">
        <w:t xml:space="preserve"> </w:t>
      </w:r>
      <w:r w:rsidRPr="00510B48">
        <w:t>1,2</w:t>
      </w:r>
      <w:r w:rsidR="002F695D">
        <w:t> </w:t>
      </w:r>
      <w:r w:rsidRPr="00510B48">
        <w:t>point</w:t>
      </w:r>
      <w:r w:rsidR="00A6293D" w:rsidRPr="00510B48">
        <w:t xml:space="preserve"> </w:t>
      </w:r>
      <w:r w:rsidRPr="00510B48">
        <w:t>et</w:t>
      </w:r>
      <w:r w:rsidR="00A6293D" w:rsidRPr="00510B48">
        <w:t xml:space="preserve"> </w:t>
      </w:r>
      <w:r w:rsidRPr="00510B48">
        <w:t>s’établit</w:t>
      </w:r>
      <w:r w:rsidR="00A6293D" w:rsidRPr="00510B48">
        <w:t xml:space="preserve"> </w:t>
      </w:r>
      <w:r w:rsidRPr="00510B48">
        <w:t>en</w:t>
      </w:r>
      <w:r w:rsidR="00A6293D" w:rsidRPr="00510B48">
        <w:t xml:space="preserve"> </w:t>
      </w:r>
      <w:r w:rsidRPr="00510B48">
        <w:t>moyenne</w:t>
      </w:r>
      <w:r w:rsidR="00A6293D" w:rsidRPr="00510B48">
        <w:t xml:space="preserve"> </w:t>
      </w:r>
      <w:r w:rsidRPr="00510B48">
        <w:t>à</w:t>
      </w:r>
      <w:r w:rsidR="00A6293D" w:rsidRPr="00510B48">
        <w:t xml:space="preserve"> </w:t>
      </w:r>
      <w:r w:rsidRPr="00510B48">
        <w:t>66,2</w:t>
      </w:r>
      <w:r w:rsidR="002F695D">
        <w:t> </w:t>
      </w:r>
      <w:r w:rsidRPr="00510B48">
        <w:t>points)</w:t>
      </w:r>
      <w:r w:rsidR="00601D40" w:rsidRPr="00510B48">
        <w:t>.</w:t>
      </w:r>
      <w:r w:rsidR="00A6293D" w:rsidRPr="00510B48">
        <w:t xml:space="preserve"> </w:t>
      </w:r>
      <w:r w:rsidRPr="00510B48">
        <w:t>Un</w:t>
      </w:r>
      <w:r w:rsidR="00A6293D" w:rsidRPr="00510B48">
        <w:t xml:space="preserve"> </w:t>
      </w:r>
      <w:r w:rsidRPr="00510B48">
        <w:t>indice</w:t>
      </w:r>
      <w:r w:rsidR="00A6293D" w:rsidRPr="00510B48">
        <w:t xml:space="preserve"> </w:t>
      </w:r>
      <w:r w:rsidRPr="00510B48">
        <w:t>d’égalité</w:t>
      </w:r>
      <w:r w:rsidR="00A6293D" w:rsidRPr="00510B48">
        <w:t xml:space="preserve"> </w:t>
      </w:r>
      <w:r w:rsidRPr="00510B48">
        <w:t>tenant</w:t>
      </w:r>
      <w:r w:rsidR="00A6293D" w:rsidRPr="00510B48">
        <w:t xml:space="preserve"> </w:t>
      </w:r>
      <w:r w:rsidRPr="00510B48">
        <w:t>compte</w:t>
      </w:r>
      <w:r w:rsidR="00A6293D" w:rsidRPr="00510B48">
        <w:t xml:space="preserve"> </w:t>
      </w:r>
      <w:r w:rsidRPr="00510B48">
        <w:t>d’un</w:t>
      </w:r>
      <w:r w:rsidR="00A6293D" w:rsidRPr="00510B48">
        <w:t xml:space="preserve"> </w:t>
      </w:r>
      <w:r w:rsidRPr="00510B48">
        <w:t>troisième</w:t>
      </w:r>
      <w:r w:rsidR="00A6293D" w:rsidRPr="00510B48">
        <w:t xml:space="preserve"> </w:t>
      </w:r>
      <w:r w:rsidRPr="00510B48">
        <w:t>genre</w:t>
      </w:r>
      <w:r w:rsidR="00A6293D" w:rsidRPr="00510B48">
        <w:t xml:space="preserve"> </w:t>
      </w:r>
      <w:r w:rsidRPr="00510B48">
        <w:t>est</w:t>
      </w:r>
      <w:r w:rsidR="00A6293D" w:rsidRPr="00510B48">
        <w:t xml:space="preserve"> </w:t>
      </w:r>
      <w:r w:rsidRPr="00510B48">
        <w:t>en</w:t>
      </w:r>
      <w:r w:rsidR="00A6293D" w:rsidRPr="00510B48">
        <w:t xml:space="preserve"> </w:t>
      </w:r>
      <w:r w:rsidRPr="00510B48">
        <w:t>cours</w:t>
      </w:r>
      <w:r w:rsidR="00A6293D" w:rsidRPr="00510B48">
        <w:t xml:space="preserve"> </w:t>
      </w:r>
      <w:r w:rsidRPr="00510B48">
        <w:t>d’élaboration.</w:t>
      </w:r>
    </w:p>
    <w:p w14:paraId="574D3616" w14:textId="608265CD" w:rsidR="00222975" w:rsidRPr="00510B48" w:rsidRDefault="00222975" w:rsidP="00601D40">
      <w:pPr>
        <w:pStyle w:val="SingleTxtG"/>
      </w:pPr>
      <w:r w:rsidRPr="00510B48">
        <w:t>119.</w:t>
      </w:r>
      <w:r w:rsidRPr="00510B48">
        <w:tab/>
        <w:t>Les</w:t>
      </w:r>
      <w:r w:rsidR="00A6293D" w:rsidRPr="00510B48">
        <w:t xml:space="preserve"> </w:t>
      </w:r>
      <w:r w:rsidRPr="00510B48">
        <w:t>modifications</w:t>
      </w:r>
      <w:r w:rsidR="00A6293D" w:rsidRPr="00510B48">
        <w:t xml:space="preserve"> </w:t>
      </w:r>
      <w:r w:rsidRPr="00510B48">
        <w:t>apportées</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l’élection</w:t>
      </w:r>
      <w:r w:rsidR="00A6293D" w:rsidRPr="00510B48">
        <w:t xml:space="preserve"> </w:t>
      </w:r>
      <w:r w:rsidRPr="00510B48">
        <w:t>des</w:t>
      </w:r>
      <w:r w:rsidR="00A6293D" w:rsidRPr="00510B48">
        <w:t xml:space="preserve"> </w:t>
      </w:r>
      <w:r w:rsidRPr="00510B48">
        <w:t>membres</w:t>
      </w:r>
      <w:r w:rsidR="00A6293D" w:rsidRPr="00510B48">
        <w:t xml:space="preserve"> </w:t>
      </w:r>
      <w:r w:rsidRPr="00510B48">
        <w:t>du</w:t>
      </w:r>
      <w:r w:rsidR="00A6293D" w:rsidRPr="00510B48">
        <w:t xml:space="preserve"> </w:t>
      </w:r>
      <w:r w:rsidRPr="00510B48">
        <w:t>parlement</w:t>
      </w:r>
      <w:r w:rsidRPr="009D16C5">
        <w:rPr>
          <w:rStyle w:val="Appelnotedebasdep"/>
        </w:rPr>
        <w:footnoteReference w:id="28"/>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élections</w:t>
      </w:r>
      <w:r w:rsidR="00A6293D" w:rsidRPr="00510B48">
        <w:t xml:space="preserve"> </w:t>
      </w:r>
      <w:r w:rsidRPr="00510B48">
        <w:t>locales</w:t>
      </w:r>
      <w:bookmarkStart w:id="21" w:name="_ftnref26"/>
      <w:bookmarkEnd w:id="21"/>
      <w:r w:rsidRPr="009D16C5">
        <w:rPr>
          <w:rStyle w:val="Appelnotedebasdep"/>
        </w:rPr>
        <w:footnoteReference w:id="29"/>
      </w:r>
      <w:r w:rsidR="00A6293D" w:rsidRPr="00510B48">
        <w:t xml:space="preserve"> </w:t>
      </w:r>
      <w:r w:rsidRPr="00510B48">
        <w:t>ont</w:t>
      </w:r>
      <w:r w:rsidR="00A6293D" w:rsidRPr="00510B48">
        <w:t xml:space="preserve"> </w:t>
      </w:r>
      <w:r w:rsidRPr="00510B48">
        <w:t>réduit</w:t>
      </w:r>
      <w:r w:rsidR="00A6293D" w:rsidRPr="00510B48">
        <w:t xml:space="preserve"> </w:t>
      </w:r>
      <w:r w:rsidRPr="00510B48">
        <w:t>de</w:t>
      </w:r>
      <w:r w:rsidR="00A6293D" w:rsidRPr="00510B48">
        <w:t xml:space="preserve"> </w:t>
      </w:r>
      <w:r w:rsidRPr="00510B48">
        <w:t>5</w:t>
      </w:r>
      <w:r w:rsidR="00A6293D" w:rsidRPr="00510B48">
        <w:t xml:space="preserve"> </w:t>
      </w:r>
      <w:r w:rsidRPr="00510B48">
        <w:t>à</w:t>
      </w:r>
      <w:r w:rsidR="00A6293D" w:rsidRPr="00510B48">
        <w:t xml:space="preserve"> </w:t>
      </w:r>
      <w:r w:rsidRPr="00510B48">
        <w:t>3</w:t>
      </w:r>
      <w:r w:rsidR="00EA1970">
        <w:t> %</w:t>
      </w:r>
      <w:r w:rsidR="00A6293D" w:rsidRPr="00510B48">
        <w:t xml:space="preserve"> </w:t>
      </w:r>
      <w:r w:rsidRPr="00510B48">
        <w:t>le</w:t>
      </w:r>
      <w:r w:rsidR="00A6293D" w:rsidRPr="00510B48">
        <w:t xml:space="preserve"> </w:t>
      </w:r>
      <w:r w:rsidRPr="00510B48">
        <w:t>seuil</w:t>
      </w:r>
      <w:r w:rsidR="00A6293D" w:rsidRPr="00510B48">
        <w:t xml:space="preserve"> </w:t>
      </w:r>
      <w:r w:rsidRPr="00510B48">
        <w:t>électoral</w:t>
      </w:r>
      <w:r w:rsidR="00601D40" w:rsidRPr="00510B48">
        <w:t>.</w:t>
      </w:r>
      <w:r w:rsidR="00A6293D" w:rsidRPr="00510B48">
        <w:t xml:space="preserve"> </w:t>
      </w:r>
      <w:r w:rsidRPr="00510B48">
        <w:t>Les</w:t>
      </w:r>
      <w:r w:rsidR="00A6293D" w:rsidRPr="00510B48">
        <w:t xml:space="preserve"> </w:t>
      </w:r>
      <w:r w:rsidRPr="00510B48">
        <w:t>listes</w:t>
      </w:r>
      <w:r w:rsidR="00A6293D" w:rsidRPr="00510B48">
        <w:t xml:space="preserve"> </w:t>
      </w:r>
      <w:r w:rsidRPr="00510B48">
        <w:t>électorales</w:t>
      </w:r>
      <w:r w:rsidR="00A6293D" w:rsidRPr="00510B48">
        <w:t xml:space="preserve"> </w:t>
      </w:r>
      <w:r w:rsidRPr="00510B48">
        <w:t>devront</w:t>
      </w:r>
      <w:r w:rsidR="00A6293D" w:rsidRPr="00510B48">
        <w:t xml:space="preserve"> </w:t>
      </w:r>
      <w:r w:rsidRPr="00510B48">
        <w:t>comprendre</w:t>
      </w:r>
      <w:r w:rsidR="00A6293D" w:rsidRPr="00510B48">
        <w:t xml:space="preserve"> </w:t>
      </w:r>
      <w:r w:rsidRPr="00510B48">
        <w:t>40</w:t>
      </w:r>
      <w:r w:rsidR="00EA1970">
        <w:t> %</w:t>
      </w:r>
      <w:r w:rsidR="00A6293D" w:rsidRPr="00510B48">
        <w:t xml:space="preserve"> </w:t>
      </w:r>
      <w:r w:rsidRPr="00510B48">
        <w:t>de</w:t>
      </w:r>
      <w:r w:rsidR="00A6293D" w:rsidRPr="00510B48">
        <w:t xml:space="preserve"> </w:t>
      </w:r>
      <w:r w:rsidRPr="00510B48">
        <w:t>membres</w:t>
      </w:r>
      <w:r w:rsidR="00A6293D" w:rsidRPr="00510B48">
        <w:t xml:space="preserve"> </w:t>
      </w:r>
      <w:r w:rsidRPr="00510B48">
        <w:t>du</w:t>
      </w:r>
      <w:r w:rsidR="00A6293D" w:rsidRPr="00510B48">
        <w:t xml:space="preserve"> </w:t>
      </w:r>
      <w:r w:rsidRPr="00510B48">
        <w:t>sexe</w:t>
      </w:r>
      <w:r w:rsidR="00A6293D" w:rsidRPr="00510B48">
        <w:t xml:space="preserve"> </w:t>
      </w:r>
      <w:r w:rsidRPr="00510B48">
        <w:t>sous-représenté</w:t>
      </w:r>
      <w:r w:rsidR="00601D40" w:rsidRPr="00510B48">
        <w:t>.</w:t>
      </w:r>
      <w:r w:rsidR="00A6293D" w:rsidRPr="00510B48">
        <w:t xml:space="preserve"> </w:t>
      </w:r>
      <w:r w:rsidRPr="00510B48">
        <w:t>Deux</w:t>
      </w:r>
      <w:r w:rsidR="00A6293D" w:rsidRPr="00510B48">
        <w:t xml:space="preserve"> </w:t>
      </w:r>
      <w:r w:rsidRPr="00510B48">
        <w:t>membres</w:t>
      </w:r>
      <w:r w:rsidR="00A6293D" w:rsidRPr="00510B48">
        <w:t xml:space="preserve"> </w:t>
      </w:r>
      <w:r w:rsidRPr="00510B48">
        <w:t>du</w:t>
      </w:r>
      <w:r w:rsidR="00A6293D" w:rsidRPr="00510B48">
        <w:t xml:space="preserve"> </w:t>
      </w:r>
      <w:r w:rsidRPr="00510B48">
        <w:t>sexe</w:t>
      </w:r>
      <w:r w:rsidR="00A6293D" w:rsidRPr="00510B48">
        <w:t xml:space="preserve"> </w:t>
      </w:r>
      <w:r w:rsidRPr="00510B48">
        <w:t>sous-représenté</w:t>
      </w:r>
      <w:r w:rsidR="00A6293D" w:rsidRPr="00510B48">
        <w:t xml:space="preserve"> </w:t>
      </w:r>
      <w:r w:rsidRPr="00510B48">
        <w:t>sur</w:t>
      </w:r>
      <w:r w:rsidR="00A6293D" w:rsidRPr="00510B48">
        <w:t xml:space="preserve"> </w:t>
      </w:r>
      <w:r w:rsidRPr="00510B48">
        <w:t>cinq</w:t>
      </w:r>
      <w:r w:rsidR="00A6293D" w:rsidRPr="00510B48">
        <w:t xml:space="preserve"> </w:t>
      </w:r>
      <w:r w:rsidRPr="00510B48">
        <w:t>devront</w:t>
      </w:r>
      <w:r w:rsidR="00A6293D" w:rsidRPr="00510B48">
        <w:t xml:space="preserve"> </w:t>
      </w:r>
      <w:r w:rsidRPr="00510B48">
        <w:t>figurer</w:t>
      </w:r>
      <w:r w:rsidR="00A6293D" w:rsidRPr="00510B48">
        <w:t xml:space="preserve"> </w:t>
      </w:r>
      <w:r w:rsidRPr="00510B48">
        <w:t>sur</w:t>
      </w:r>
      <w:r w:rsidR="00A6293D" w:rsidRPr="00510B48">
        <w:t xml:space="preserve"> </w:t>
      </w:r>
      <w:r w:rsidRPr="00510B48">
        <w:t>la</w:t>
      </w:r>
      <w:r w:rsidR="00A6293D" w:rsidRPr="00510B48">
        <w:t xml:space="preserve"> </w:t>
      </w:r>
      <w:r w:rsidRPr="00510B48">
        <w:t>liste</w:t>
      </w:r>
      <w:r w:rsidR="00A6293D" w:rsidRPr="00510B48">
        <w:t xml:space="preserve"> </w:t>
      </w:r>
      <w:r w:rsidRPr="00510B48">
        <w:t>des</w:t>
      </w:r>
      <w:r w:rsidR="00A6293D" w:rsidRPr="00510B48">
        <w:t xml:space="preserve"> </w:t>
      </w:r>
      <w:r w:rsidRPr="00510B48">
        <w:t>candidats</w:t>
      </w:r>
      <w:r w:rsidR="00601D40" w:rsidRPr="00510B48">
        <w:t>.</w:t>
      </w:r>
      <w:r w:rsidR="00A6293D" w:rsidRPr="00510B48">
        <w:t xml:space="preserve"> </w:t>
      </w:r>
      <w:r w:rsidRPr="00510B48">
        <w:t>Selon</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la</w:t>
      </w:r>
      <w:r w:rsidR="00A6293D" w:rsidRPr="00510B48">
        <w:t xml:space="preserve"> </w:t>
      </w:r>
      <w:r w:rsidRPr="00510B48">
        <w:t>représentation</w:t>
      </w:r>
      <w:r w:rsidR="00A6293D" w:rsidRPr="00510B48">
        <w:t xml:space="preserve"> </w:t>
      </w:r>
      <w:r w:rsidRPr="00510B48">
        <w:t>des</w:t>
      </w:r>
      <w:r w:rsidR="00A6293D" w:rsidRPr="00510B48">
        <w:t xml:space="preserve"> </w:t>
      </w:r>
      <w:r w:rsidRPr="00510B48">
        <w:t>sexes</w:t>
      </w:r>
      <w:r w:rsidR="00A6293D" w:rsidRPr="00510B48">
        <w:t xml:space="preserve"> </w:t>
      </w:r>
      <w:r w:rsidRPr="00510B48">
        <w:t>est</w:t>
      </w:r>
      <w:r w:rsidR="00A6293D" w:rsidRPr="00510B48">
        <w:t xml:space="preserve"> </w:t>
      </w:r>
      <w:r w:rsidRPr="00510B48">
        <w:t>considérée</w:t>
      </w:r>
      <w:r w:rsidR="00A6293D" w:rsidRPr="00510B48">
        <w:t xml:space="preserve"> </w:t>
      </w:r>
      <w:r w:rsidRPr="00510B48">
        <w:t>comme</w:t>
      </w:r>
      <w:r w:rsidR="00A6293D" w:rsidRPr="00510B48">
        <w:t xml:space="preserve"> </w:t>
      </w:r>
      <w:r w:rsidRPr="00510B48">
        <w:t>équilibrée</w:t>
      </w:r>
      <w:r w:rsidR="00A6293D" w:rsidRPr="00510B48">
        <w:t xml:space="preserve"> </w:t>
      </w:r>
      <w:r w:rsidRPr="00510B48">
        <w:t>si</w:t>
      </w:r>
      <w:r w:rsidR="00A6293D" w:rsidRPr="00510B48">
        <w:t xml:space="preserve"> </w:t>
      </w:r>
      <w:r w:rsidRPr="00510B48">
        <w:t>elle</w:t>
      </w:r>
      <w:r w:rsidR="00A6293D" w:rsidRPr="00510B48">
        <w:t xml:space="preserve"> </w:t>
      </w:r>
      <w:r w:rsidRPr="00510B48">
        <w:t>se</w:t>
      </w:r>
      <w:r w:rsidR="00A6293D" w:rsidRPr="00510B48">
        <w:t xml:space="preserve"> </w:t>
      </w:r>
      <w:r w:rsidRPr="00510B48">
        <w:t>situe</w:t>
      </w:r>
      <w:r w:rsidR="00A6293D" w:rsidRPr="00510B48">
        <w:t xml:space="preserve"> </w:t>
      </w:r>
      <w:r w:rsidRPr="00510B48">
        <w:t>entre</w:t>
      </w:r>
      <w:r w:rsidR="00A6293D" w:rsidRPr="00510B48">
        <w:t xml:space="preserve"> </w:t>
      </w:r>
      <w:r w:rsidRPr="00510B48">
        <w:t>40</w:t>
      </w:r>
      <w:r w:rsidR="00A6293D" w:rsidRPr="00510B48">
        <w:t xml:space="preserve"> </w:t>
      </w:r>
      <w:r w:rsidRPr="00510B48">
        <w:t>et</w:t>
      </w:r>
      <w:r w:rsidR="00A6293D" w:rsidRPr="00510B48">
        <w:t xml:space="preserve"> </w:t>
      </w:r>
      <w:r w:rsidRPr="00510B48">
        <w:t>50</w:t>
      </w:r>
      <w:r w:rsidR="00EA1970">
        <w:t> %</w:t>
      </w:r>
      <w:r w:rsidRPr="00510B48">
        <w:t>,</w:t>
      </w:r>
      <w:r w:rsidR="00A6293D" w:rsidRPr="00510B48">
        <w:t xml:space="preserve"> </w:t>
      </w:r>
      <w:r w:rsidRPr="00510B48">
        <w:t>et</w:t>
      </w:r>
      <w:r w:rsidR="00A6293D" w:rsidRPr="00510B48">
        <w:t xml:space="preserve"> </w:t>
      </w:r>
      <w:r w:rsidRPr="00510B48">
        <w:t>nettement</w:t>
      </w:r>
      <w:r w:rsidR="00A6293D" w:rsidRPr="00510B48">
        <w:t xml:space="preserve"> </w:t>
      </w:r>
      <w:r w:rsidRPr="00510B48">
        <w:t>déséquilibrée</w:t>
      </w:r>
      <w:r w:rsidR="00A6293D" w:rsidRPr="00510B48">
        <w:t xml:space="preserve"> </w:t>
      </w:r>
      <w:r w:rsidRPr="00510B48">
        <w:t>en-deçà</w:t>
      </w:r>
      <w:r w:rsidR="00A6293D" w:rsidRPr="00510B48">
        <w:t xml:space="preserve"> </w:t>
      </w:r>
      <w:r w:rsidRPr="00510B48">
        <w:t>de</w:t>
      </w:r>
      <w:r w:rsidR="00A6293D" w:rsidRPr="00510B48">
        <w:t xml:space="preserve"> </w:t>
      </w:r>
      <w:r w:rsidRPr="00510B48">
        <w:t>40</w:t>
      </w:r>
      <w:r w:rsidR="002F695D">
        <w:t> </w:t>
      </w:r>
      <w:r w:rsidRPr="00510B48">
        <w:t>%,</w:t>
      </w:r>
      <w:r w:rsidR="00A6293D" w:rsidRPr="00510B48">
        <w:t xml:space="preserve"> </w:t>
      </w:r>
      <w:r w:rsidRPr="00510B48">
        <w:t>sauf</w:t>
      </w:r>
      <w:r w:rsidR="00A6293D" w:rsidRPr="00510B48">
        <w:t xml:space="preserve"> </w:t>
      </w:r>
      <w:r w:rsidRPr="00510B48">
        <w:t>si</w:t>
      </w:r>
      <w:r w:rsidR="00A6293D" w:rsidRPr="00510B48">
        <w:t xml:space="preserve"> </w:t>
      </w:r>
      <w:r w:rsidRPr="00510B48">
        <w:t>une</w:t>
      </w:r>
      <w:r w:rsidR="00A6293D" w:rsidRPr="00510B48">
        <w:t xml:space="preserve"> </w:t>
      </w:r>
      <w:r w:rsidRPr="00510B48">
        <w:t>loi</w:t>
      </w:r>
      <w:r w:rsidR="00A6293D" w:rsidRPr="00510B48">
        <w:t xml:space="preserve"> </w:t>
      </w:r>
      <w:r w:rsidRPr="00510B48">
        <w:t>particulière</w:t>
      </w:r>
      <w:r w:rsidR="00A6293D" w:rsidRPr="00510B48">
        <w:t xml:space="preserve"> </w:t>
      </w:r>
      <w:r w:rsidRPr="00510B48">
        <w:t>en</w:t>
      </w:r>
      <w:r w:rsidR="00A6293D" w:rsidRPr="00510B48">
        <w:t xml:space="preserve"> </w:t>
      </w:r>
      <w:r w:rsidRPr="00510B48">
        <w:t>dispose</w:t>
      </w:r>
      <w:r w:rsidR="00A6293D" w:rsidRPr="00510B48">
        <w:t xml:space="preserve"> </w:t>
      </w:r>
      <w:r w:rsidRPr="00510B48">
        <w:t>autrement</w:t>
      </w:r>
      <w:r w:rsidR="00A6293D" w:rsidRPr="00510B48">
        <w:t xml:space="preserve"> </w:t>
      </w:r>
      <w:r w:rsidRPr="00510B48">
        <w:t>(</w:t>
      </w:r>
      <w:r w:rsidR="005547CB">
        <w:t>art. </w:t>
      </w:r>
      <w:r w:rsidRPr="00510B48">
        <w:t>6).</w:t>
      </w:r>
    </w:p>
    <w:p w14:paraId="4820D2AB" w14:textId="31EAC9F8" w:rsidR="00222975" w:rsidRPr="00510B48" w:rsidRDefault="00222975" w:rsidP="00601D40">
      <w:pPr>
        <w:pStyle w:val="SingleTxtG"/>
      </w:pPr>
      <w:r w:rsidRPr="00510B48">
        <w:t>120.</w:t>
      </w:r>
      <w:r w:rsidRPr="00510B48">
        <w:tab/>
        <w:t>Depuis</w:t>
      </w:r>
      <w:r w:rsidR="00A6293D" w:rsidRPr="00510B48">
        <w:t xml:space="preserve"> </w:t>
      </w:r>
      <w:r w:rsidRPr="00510B48">
        <w:t>l’élection</w:t>
      </w:r>
      <w:r w:rsidR="00A6293D" w:rsidRPr="00510B48">
        <w:t xml:space="preserve"> </w:t>
      </w:r>
      <w:r w:rsidRPr="00510B48">
        <w:t>législative</w:t>
      </w:r>
      <w:r w:rsidR="00A6293D" w:rsidRPr="00510B48">
        <w:t xml:space="preserve"> </w:t>
      </w:r>
      <w:r w:rsidRPr="00510B48">
        <w:t>de</w:t>
      </w:r>
      <w:r w:rsidR="00A6293D" w:rsidRPr="00510B48">
        <w:t xml:space="preserve"> </w:t>
      </w:r>
      <w:r w:rsidRPr="00510B48">
        <w:t>2020,</w:t>
      </w:r>
      <w:r w:rsidR="00A6293D" w:rsidRPr="00510B48">
        <w:t xml:space="preserve"> </w:t>
      </w:r>
      <w:r w:rsidRPr="00510B48">
        <w:t>l’Assemblée</w:t>
      </w:r>
      <w:r w:rsidR="00A6293D" w:rsidRPr="00510B48">
        <w:t xml:space="preserve"> </w:t>
      </w:r>
      <w:r w:rsidRPr="00510B48">
        <w:t>nationale</w:t>
      </w:r>
      <w:r w:rsidR="00A6293D" w:rsidRPr="00510B48">
        <w:t xml:space="preserve"> </w:t>
      </w:r>
      <w:r w:rsidRPr="00510B48">
        <w:t>compte</w:t>
      </w:r>
      <w:r w:rsidR="00A6293D" w:rsidRPr="00510B48">
        <w:t xml:space="preserve"> </w:t>
      </w:r>
      <w:r w:rsidRPr="00510B48">
        <w:t>99</w:t>
      </w:r>
      <w:r w:rsidR="002F695D">
        <w:t> </w:t>
      </w:r>
      <w:r w:rsidRPr="00510B48">
        <w:t>femmes</w:t>
      </w:r>
      <w:r w:rsidR="00A6293D" w:rsidRPr="00510B48">
        <w:t xml:space="preserve"> </w:t>
      </w:r>
      <w:r w:rsidRPr="00510B48">
        <w:t>(sur</w:t>
      </w:r>
      <w:r w:rsidR="00A6293D" w:rsidRPr="00510B48">
        <w:t xml:space="preserve"> </w:t>
      </w:r>
      <w:r w:rsidRPr="00510B48">
        <w:t>250</w:t>
      </w:r>
      <w:r w:rsidR="002F695D">
        <w:t> </w:t>
      </w:r>
      <w:r w:rsidRPr="00510B48">
        <w:t>députés),</w:t>
      </w:r>
      <w:r w:rsidR="00A6293D" w:rsidRPr="00510B48">
        <w:t xml:space="preserve"> </w:t>
      </w:r>
      <w:r w:rsidRPr="00510B48">
        <w:t>et</w:t>
      </w:r>
      <w:r w:rsidR="00A6293D" w:rsidRPr="00510B48">
        <w:t xml:space="preserve"> </w:t>
      </w:r>
      <w:r w:rsidRPr="00510B48">
        <w:t>le</w:t>
      </w:r>
      <w:r w:rsidR="00A6293D" w:rsidRPr="00510B48">
        <w:t xml:space="preserve"> </w:t>
      </w:r>
      <w:r w:rsidRPr="00510B48">
        <w:t>Réseau</w:t>
      </w:r>
      <w:r w:rsidR="00A6293D" w:rsidRPr="00510B48">
        <w:t xml:space="preserve"> </w:t>
      </w:r>
      <w:r w:rsidRPr="00510B48">
        <w:t>parlementaire</w:t>
      </w:r>
      <w:r w:rsidR="00A6293D" w:rsidRPr="00510B48">
        <w:t xml:space="preserve"> </w:t>
      </w:r>
      <w:r w:rsidRPr="00510B48">
        <w:t>des</w:t>
      </w:r>
      <w:r w:rsidR="00A6293D" w:rsidRPr="00510B48">
        <w:t xml:space="preserve"> </w:t>
      </w:r>
      <w:r w:rsidRPr="00510B48">
        <w:t>femmes</w:t>
      </w:r>
      <w:r w:rsidR="00A6293D" w:rsidRPr="00510B48">
        <w:t xml:space="preserve"> </w:t>
      </w:r>
      <w:r w:rsidRPr="00510B48">
        <w:t>poursuit</w:t>
      </w:r>
      <w:r w:rsidR="00A6293D" w:rsidRPr="00510B48">
        <w:t xml:space="preserve"> </w:t>
      </w:r>
      <w:r w:rsidRPr="00510B48">
        <w:t>son</w:t>
      </w:r>
      <w:r w:rsidR="00A6293D" w:rsidRPr="00510B48">
        <w:t xml:space="preserve"> </w:t>
      </w:r>
      <w:r w:rsidRPr="00510B48">
        <w:t>action</w:t>
      </w:r>
      <w:r w:rsidR="00601D40" w:rsidRPr="00510B48">
        <w:t>.</w:t>
      </w:r>
      <w:r w:rsidR="00A6293D" w:rsidRPr="00510B48">
        <w:t xml:space="preserve"> </w:t>
      </w:r>
      <w:r w:rsidRPr="00510B48">
        <w:t>Les</w:t>
      </w:r>
      <w:r w:rsidR="00A6293D" w:rsidRPr="00510B48">
        <w:t xml:space="preserve"> </w:t>
      </w:r>
      <w:r w:rsidRPr="00510B48">
        <w:t>femmes</w:t>
      </w:r>
      <w:r w:rsidR="00A6293D" w:rsidRPr="00510B48">
        <w:t xml:space="preserve"> </w:t>
      </w:r>
      <w:r w:rsidRPr="00510B48">
        <w:t>sont</w:t>
      </w:r>
      <w:r w:rsidR="00A6293D" w:rsidRPr="00510B48">
        <w:t xml:space="preserve"> </w:t>
      </w:r>
      <w:r w:rsidRPr="00510B48">
        <w:t>également</w:t>
      </w:r>
      <w:r w:rsidR="00A6293D" w:rsidRPr="00510B48">
        <w:t xml:space="preserve"> </w:t>
      </w:r>
      <w:r w:rsidRPr="00510B48">
        <w:t>bien</w:t>
      </w:r>
      <w:r w:rsidR="00A6293D" w:rsidRPr="00510B48">
        <w:t xml:space="preserve"> </w:t>
      </w:r>
      <w:r w:rsidRPr="00510B48">
        <w:t>représentées</w:t>
      </w:r>
      <w:r w:rsidR="00A6293D" w:rsidRPr="00510B48">
        <w:t xml:space="preserve"> </w:t>
      </w:r>
      <w:r w:rsidRPr="00510B48">
        <w:t>au</w:t>
      </w:r>
      <w:r w:rsidR="00A6293D" w:rsidRPr="00510B48">
        <w:t xml:space="preserve"> </w:t>
      </w:r>
      <w:r w:rsidRPr="00510B48">
        <w:t>gouvernement</w:t>
      </w:r>
      <w:r w:rsidR="00510B48">
        <w:t> :</w:t>
      </w:r>
      <w:r w:rsidR="00A6293D" w:rsidRPr="00510B48">
        <w:t xml:space="preserve"> </w:t>
      </w:r>
      <w:r w:rsidRPr="00510B48">
        <w:t>le</w:t>
      </w:r>
      <w:r w:rsidR="00A6293D" w:rsidRPr="00510B48">
        <w:t xml:space="preserve"> </w:t>
      </w:r>
      <w:r w:rsidR="002F695D" w:rsidRPr="00510B48">
        <w:t xml:space="preserve">Premier Ministre </w:t>
      </w:r>
      <w:r w:rsidRPr="00510B48">
        <w:t>est</w:t>
      </w:r>
      <w:r w:rsidR="00A6293D" w:rsidRPr="00510B48">
        <w:t xml:space="preserve"> </w:t>
      </w:r>
      <w:r w:rsidR="002F695D">
        <w:t xml:space="preserve">une </w:t>
      </w:r>
      <w:r w:rsidRPr="00510B48">
        <w:t>femme</w:t>
      </w:r>
      <w:r w:rsidR="00A6293D" w:rsidRPr="00510B48">
        <w:t xml:space="preserve"> </w:t>
      </w:r>
      <w:r w:rsidRPr="00510B48">
        <w:t>et</w:t>
      </w:r>
      <w:r w:rsidR="00A6293D" w:rsidRPr="00510B48">
        <w:t xml:space="preserve"> </w:t>
      </w:r>
      <w:r w:rsidR="002F695D">
        <w:t>10 </w:t>
      </w:r>
      <w:r w:rsidRPr="00510B48">
        <w:t>ministères</w:t>
      </w:r>
      <w:r w:rsidR="00A6293D" w:rsidRPr="00510B48">
        <w:t xml:space="preserve"> </w:t>
      </w:r>
      <w:r w:rsidRPr="00510B48">
        <w:t>(sur</w:t>
      </w:r>
      <w:r w:rsidR="00A6293D" w:rsidRPr="00510B48">
        <w:t xml:space="preserve"> </w:t>
      </w:r>
      <w:r w:rsidRPr="00510B48">
        <w:t>21)</w:t>
      </w:r>
      <w:r w:rsidR="00A6293D" w:rsidRPr="00510B48">
        <w:t xml:space="preserve"> </w:t>
      </w:r>
      <w:r w:rsidRPr="00510B48">
        <w:t>sont</w:t>
      </w:r>
      <w:r w:rsidR="00A6293D" w:rsidRPr="00510B48">
        <w:t xml:space="preserve"> </w:t>
      </w:r>
      <w:r w:rsidRPr="00510B48">
        <w:t>dirigés</w:t>
      </w:r>
      <w:r w:rsidR="00A6293D" w:rsidRPr="00510B48">
        <w:t xml:space="preserve"> </w:t>
      </w:r>
      <w:r w:rsidRPr="00510B48">
        <w:t>par</w:t>
      </w:r>
      <w:r w:rsidR="00A6293D" w:rsidRPr="00510B48">
        <w:t xml:space="preserve"> </w:t>
      </w:r>
      <w:r w:rsidRPr="00510B48">
        <w:t>des</w:t>
      </w:r>
      <w:r w:rsidR="00A6293D" w:rsidRPr="00510B48">
        <w:t xml:space="preserve"> </w:t>
      </w:r>
      <w:r w:rsidRPr="00510B48">
        <w:t>femmes.</w:t>
      </w:r>
    </w:p>
    <w:p w14:paraId="2E3EBA72" w14:textId="25FADD88" w:rsidR="00222975" w:rsidRPr="00510B48" w:rsidRDefault="00222975" w:rsidP="00601D40">
      <w:pPr>
        <w:pStyle w:val="SingleTxtG"/>
      </w:pPr>
      <w:r w:rsidRPr="00510B48">
        <w:t>121.</w:t>
      </w:r>
      <w:r w:rsidRPr="00510B48">
        <w:tab/>
        <w:t>Une</w:t>
      </w:r>
      <w:r w:rsidR="00A6293D" w:rsidRPr="00510B48">
        <w:t xml:space="preserve"> </w:t>
      </w:r>
      <w:r w:rsidRPr="00510B48">
        <w:t>femme</w:t>
      </w:r>
      <w:r w:rsidR="00A6293D" w:rsidRPr="00510B48">
        <w:t xml:space="preserve"> </w:t>
      </w:r>
      <w:r w:rsidRPr="00510B48">
        <w:t>a</w:t>
      </w:r>
      <w:r w:rsidR="00A6293D" w:rsidRPr="00510B48">
        <w:t xml:space="preserve"> </w:t>
      </w:r>
      <w:r w:rsidRPr="00510B48">
        <w:t>été</w:t>
      </w:r>
      <w:r w:rsidR="00A6293D" w:rsidRPr="00510B48">
        <w:t xml:space="preserve"> </w:t>
      </w:r>
      <w:r w:rsidRPr="00510B48">
        <w:t>nommée</w:t>
      </w:r>
      <w:r w:rsidR="00A6293D" w:rsidRPr="00510B48">
        <w:t xml:space="preserve"> </w:t>
      </w:r>
      <w:r w:rsidRPr="00510B48">
        <w:t>à</w:t>
      </w:r>
      <w:r w:rsidR="00A6293D" w:rsidRPr="00510B48">
        <w:t xml:space="preserve"> </w:t>
      </w:r>
      <w:r w:rsidRPr="00510B48">
        <w:t>la</w:t>
      </w:r>
      <w:r w:rsidR="00A6293D" w:rsidRPr="00510B48">
        <w:t xml:space="preserve"> </w:t>
      </w:r>
      <w:r w:rsidRPr="00510B48">
        <w:t>présidence</w:t>
      </w:r>
      <w:r w:rsidR="00A6293D" w:rsidRPr="00510B48">
        <w:t xml:space="preserve"> </w:t>
      </w:r>
      <w:r w:rsidRPr="00510B48">
        <w:t>de</w:t>
      </w:r>
      <w:r w:rsidR="00A6293D" w:rsidRPr="00510B48">
        <w:t xml:space="preserve"> </w:t>
      </w:r>
      <w:r w:rsidRPr="00510B48">
        <w:t>la</w:t>
      </w:r>
      <w:r w:rsidR="00A6293D" w:rsidRPr="00510B48">
        <w:t xml:space="preserve"> </w:t>
      </w:r>
      <w:r w:rsidRPr="00510B48">
        <w:t>Cour</w:t>
      </w:r>
      <w:r w:rsidR="00A6293D" w:rsidRPr="00510B48">
        <w:t xml:space="preserve"> </w:t>
      </w:r>
      <w:r w:rsidRPr="00510B48">
        <w:t>suprême</w:t>
      </w:r>
      <w:r w:rsidR="00A6293D" w:rsidRPr="00510B48">
        <w:t xml:space="preserve"> </w:t>
      </w:r>
      <w:r w:rsidRPr="00510B48">
        <w:t>de</w:t>
      </w:r>
      <w:r w:rsidR="00A6293D" w:rsidRPr="00510B48">
        <w:t xml:space="preserve"> </w:t>
      </w:r>
      <w:r w:rsidRPr="00510B48">
        <w:t>cassation</w:t>
      </w:r>
      <w:r w:rsidR="00A6293D" w:rsidRPr="00510B48">
        <w:t xml:space="preserve"> </w:t>
      </w:r>
      <w:r w:rsidRPr="00510B48">
        <w:t>en</w:t>
      </w:r>
      <w:r w:rsidR="00A6293D" w:rsidRPr="00510B48">
        <w:t xml:space="preserve"> </w:t>
      </w:r>
      <w:r w:rsidRPr="00510B48">
        <w:t>2021</w:t>
      </w:r>
      <w:r w:rsidR="00510B48">
        <w:t> ;</w:t>
      </w:r>
      <w:r w:rsidR="00A6293D" w:rsidRPr="00510B48">
        <w:t xml:space="preserve"> </w:t>
      </w:r>
      <w:r w:rsidRPr="00510B48">
        <w:t>les</w:t>
      </w:r>
      <w:r w:rsidR="00A6293D" w:rsidRPr="00510B48">
        <w:t xml:space="preserve"> </w:t>
      </w:r>
      <w:r w:rsidRPr="00510B48">
        <w:t>femmes</w:t>
      </w:r>
      <w:r w:rsidR="00A6293D" w:rsidRPr="00510B48">
        <w:t xml:space="preserve"> </w:t>
      </w:r>
      <w:r w:rsidRPr="00510B48">
        <w:t>représentent</w:t>
      </w:r>
      <w:r w:rsidR="00A6293D" w:rsidRPr="00510B48">
        <w:t xml:space="preserve"> </w:t>
      </w:r>
      <w:r w:rsidRPr="00510B48">
        <w:t>69</w:t>
      </w:r>
      <w:r w:rsidR="00EA1970">
        <w:t> %</w:t>
      </w:r>
      <w:r w:rsidR="00A6293D" w:rsidRPr="00510B48">
        <w:t xml:space="preserve"> </w:t>
      </w:r>
      <w:r w:rsidRPr="00510B48">
        <w:t>des</w:t>
      </w:r>
      <w:r w:rsidR="00A6293D" w:rsidRPr="00510B48">
        <w:t xml:space="preserve"> </w:t>
      </w:r>
      <w:r w:rsidRPr="00510B48">
        <w:t>juges</w:t>
      </w:r>
      <w:r w:rsidR="00A6293D" w:rsidRPr="00510B48">
        <w:t xml:space="preserve"> </w:t>
      </w:r>
      <w:r w:rsidRPr="00510B48">
        <w:t>dans</w:t>
      </w:r>
      <w:r w:rsidR="00A6293D" w:rsidRPr="00510B48">
        <w:t xml:space="preserve"> </w:t>
      </w:r>
      <w:r w:rsidRPr="00510B48">
        <w:t>les</w:t>
      </w:r>
      <w:r w:rsidR="00A6293D" w:rsidRPr="00510B48">
        <w:t xml:space="preserve"> </w:t>
      </w:r>
      <w:r w:rsidRPr="00510B48">
        <w:t>tribunaux</w:t>
      </w:r>
      <w:r w:rsidR="00A6293D" w:rsidRPr="00510B48">
        <w:t xml:space="preserve"> </w:t>
      </w:r>
      <w:r w:rsidRPr="00510B48">
        <w:t>de</w:t>
      </w:r>
      <w:r w:rsidR="00A6293D" w:rsidRPr="00510B48">
        <w:t xml:space="preserve"> </w:t>
      </w:r>
      <w:r w:rsidRPr="00510B48">
        <w:t>juridiction</w:t>
      </w:r>
      <w:r w:rsidR="00A6293D" w:rsidRPr="00510B48">
        <w:t xml:space="preserve"> </w:t>
      </w:r>
      <w:r w:rsidRPr="00510B48">
        <w:t>générale</w:t>
      </w:r>
      <w:r w:rsidR="00A6293D" w:rsidRPr="00510B48">
        <w:t xml:space="preserve"> </w:t>
      </w:r>
      <w:r w:rsidRPr="00510B48">
        <w:t>et</w:t>
      </w:r>
      <w:r w:rsidR="00A6293D" w:rsidRPr="00510B48">
        <w:t xml:space="preserve"> </w:t>
      </w:r>
      <w:r w:rsidRPr="00510B48">
        <w:t>76,3</w:t>
      </w:r>
      <w:r w:rsidR="00EA1970">
        <w:t> %</w:t>
      </w:r>
      <w:r w:rsidR="00A6293D" w:rsidRPr="00510B48">
        <w:t xml:space="preserve"> </w:t>
      </w:r>
      <w:r w:rsidRPr="00510B48">
        <w:t>des</w:t>
      </w:r>
      <w:r w:rsidR="00A6293D" w:rsidRPr="00510B48">
        <w:t xml:space="preserve"> </w:t>
      </w:r>
      <w:r w:rsidRPr="00510B48">
        <w:t>juges</w:t>
      </w:r>
      <w:r w:rsidR="00A6293D" w:rsidRPr="00510B48">
        <w:t xml:space="preserve"> </w:t>
      </w:r>
      <w:r w:rsidRPr="00510B48">
        <w:t>dans</w:t>
      </w:r>
      <w:r w:rsidR="00A6293D" w:rsidRPr="00510B48">
        <w:t xml:space="preserve"> </w:t>
      </w:r>
      <w:r w:rsidRPr="00510B48">
        <w:t>les</w:t>
      </w:r>
      <w:r w:rsidR="00A6293D" w:rsidRPr="00510B48">
        <w:t xml:space="preserve"> </w:t>
      </w:r>
      <w:r w:rsidRPr="00510B48">
        <w:t>tribunaux</w:t>
      </w:r>
      <w:r w:rsidR="00A6293D" w:rsidRPr="00510B48">
        <w:t xml:space="preserve"> </w:t>
      </w:r>
      <w:r w:rsidRPr="00510B48">
        <w:t>spécialisés</w:t>
      </w:r>
      <w:r w:rsidR="00601D40" w:rsidRPr="00510B48">
        <w:t>.</w:t>
      </w:r>
      <w:r w:rsidR="00A6293D" w:rsidRPr="00510B48">
        <w:t xml:space="preserve"> </w:t>
      </w:r>
      <w:r w:rsidRPr="00510B48">
        <w:t>Elles</w:t>
      </w:r>
      <w:r w:rsidR="00A6293D" w:rsidRPr="00510B48">
        <w:t xml:space="preserve"> </w:t>
      </w:r>
      <w:r w:rsidRPr="00510B48">
        <w:t>représentent</w:t>
      </w:r>
      <w:r w:rsidR="00A6293D" w:rsidRPr="00510B48">
        <w:t xml:space="preserve"> </w:t>
      </w:r>
      <w:r w:rsidRPr="00510B48">
        <w:t>56</w:t>
      </w:r>
      <w:r w:rsidR="00EA1970">
        <w:t> %</w:t>
      </w:r>
      <w:r w:rsidR="00A6293D" w:rsidRPr="00510B48">
        <w:t xml:space="preserve"> </w:t>
      </w:r>
      <w:r w:rsidRPr="00510B48">
        <w:t>des</w:t>
      </w:r>
      <w:r w:rsidR="00A6293D" w:rsidRPr="00510B48">
        <w:t xml:space="preserve"> </w:t>
      </w:r>
      <w:r w:rsidRPr="00510B48">
        <w:t>procureurs,</w:t>
      </w:r>
      <w:r w:rsidR="00A6293D" w:rsidRPr="00510B48">
        <w:t xml:space="preserve"> </w:t>
      </w:r>
      <w:r w:rsidRPr="00510B48">
        <w:t>56,3</w:t>
      </w:r>
      <w:r w:rsidR="00EA1970">
        <w:t> %</w:t>
      </w:r>
      <w:r w:rsidR="00A6293D" w:rsidRPr="00510B48">
        <w:t xml:space="preserve"> </w:t>
      </w:r>
      <w:r w:rsidRPr="00510B48">
        <w:t>des</w:t>
      </w:r>
      <w:r w:rsidR="00A6293D" w:rsidRPr="00510B48">
        <w:t xml:space="preserve"> </w:t>
      </w:r>
      <w:r w:rsidRPr="00510B48">
        <w:t>notaires</w:t>
      </w:r>
      <w:r w:rsidR="00A6293D" w:rsidRPr="00510B48">
        <w:t xml:space="preserve"> </w:t>
      </w:r>
      <w:r w:rsidRPr="00510B48">
        <w:t>et</w:t>
      </w:r>
      <w:r w:rsidR="00A6293D" w:rsidRPr="00510B48">
        <w:t xml:space="preserve"> </w:t>
      </w:r>
      <w:r w:rsidRPr="00510B48">
        <w:t>41,99</w:t>
      </w:r>
      <w:r w:rsidR="00EA1970">
        <w:t> %</w:t>
      </w:r>
      <w:r w:rsidR="00A6293D" w:rsidRPr="00510B48">
        <w:t xml:space="preserve"> </w:t>
      </w:r>
      <w:r w:rsidRPr="00510B48">
        <w:t>des</w:t>
      </w:r>
      <w:r w:rsidR="00A6293D" w:rsidRPr="00510B48">
        <w:t xml:space="preserve"> </w:t>
      </w:r>
      <w:r w:rsidRPr="00510B48">
        <w:t>huissiers</w:t>
      </w:r>
      <w:r w:rsidR="00A6293D" w:rsidRPr="00510B48">
        <w:t xml:space="preserve"> </w:t>
      </w:r>
      <w:r w:rsidRPr="00510B48">
        <w:t>de</w:t>
      </w:r>
      <w:r w:rsidR="00A6293D" w:rsidRPr="00510B48">
        <w:t xml:space="preserve"> </w:t>
      </w:r>
      <w:r w:rsidRPr="00510B48">
        <w:t>justice.</w:t>
      </w:r>
    </w:p>
    <w:p w14:paraId="37837677" w14:textId="609BE38C" w:rsidR="00222975" w:rsidRPr="00510B48" w:rsidRDefault="00222975" w:rsidP="00601D40">
      <w:pPr>
        <w:pStyle w:val="SingleTxtG"/>
      </w:pPr>
      <w:r w:rsidRPr="00510B48">
        <w:lastRenderedPageBreak/>
        <w:t>122.</w:t>
      </w:r>
      <w:r w:rsidRPr="00510B48">
        <w:tab/>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femmes</w:t>
      </w:r>
      <w:r w:rsidR="00A6293D" w:rsidRPr="00510B48">
        <w:t xml:space="preserve"> </w:t>
      </w:r>
      <w:r w:rsidRPr="00510B48">
        <w:t>à</w:t>
      </w:r>
      <w:r w:rsidR="00A6293D" w:rsidRPr="00510B48">
        <w:t xml:space="preserve"> </w:t>
      </w:r>
      <w:r w:rsidRPr="00510B48">
        <w:t>la</w:t>
      </w:r>
      <w:r w:rsidR="00A6293D" w:rsidRPr="00510B48">
        <w:t xml:space="preserve"> </w:t>
      </w:r>
      <w:r w:rsidRPr="00510B48">
        <w:t>tête</w:t>
      </w:r>
      <w:r w:rsidR="00A6293D" w:rsidRPr="00510B48">
        <w:t xml:space="preserve"> </w:t>
      </w:r>
      <w:r w:rsidRPr="00510B48">
        <w:t>de</w:t>
      </w:r>
      <w:r w:rsidR="00A6293D" w:rsidRPr="00510B48">
        <w:t xml:space="preserve"> </w:t>
      </w:r>
      <w:r w:rsidRPr="00510B48">
        <w:t>municipalités</w:t>
      </w:r>
      <w:r w:rsidR="00A6293D" w:rsidRPr="00510B48">
        <w:t xml:space="preserve"> </w:t>
      </w:r>
      <w:r w:rsidRPr="00510B48">
        <w:t>et</w:t>
      </w:r>
      <w:r w:rsidR="00A6293D" w:rsidRPr="00510B48">
        <w:t xml:space="preserve"> </w:t>
      </w:r>
      <w:r w:rsidRPr="00510B48">
        <w:t>de</w:t>
      </w:r>
      <w:r w:rsidR="00A6293D" w:rsidRPr="00510B48">
        <w:t xml:space="preserve"> </w:t>
      </w:r>
      <w:r w:rsidRPr="00510B48">
        <w:t>villes</w:t>
      </w:r>
      <w:r w:rsidR="00A6293D" w:rsidRPr="00510B48">
        <w:t xml:space="preserve"> </w:t>
      </w:r>
      <w:r w:rsidRPr="00510B48">
        <w:t>a</w:t>
      </w:r>
      <w:r w:rsidR="00A6293D" w:rsidRPr="00510B48">
        <w:t xml:space="preserve"> </w:t>
      </w:r>
      <w:r w:rsidRPr="00510B48">
        <w:t>augmenté</w:t>
      </w:r>
      <w:r w:rsidR="00A6293D" w:rsidRPr="00510B48">
        <w:t xml:space="preserve"> </w:t>
      </w:r>
      <w:r w:rsidRPr="00510B48">
        <w:t>et</w:t>
      </w:r>
      <w:r w:rsidR="00A6293D" w:rsidRPr="00510B48">
        <w:t xml:space="preserve"> </w:t>
      </w:r>
      <w:r w:rsidRPr="00510B48">
        <w:t>s’élève</w:t>
      </w:r>
      <w:r w:rsidR="00A6293D" w:rsidRPr="00510B48">
        <w:t xml:space="preserve"> </w:t>
      </w:r>
      <w:r w:rsidRPr="00510B48">
        <w:t>à</w:t>
      </w:r>
      <w:r w:rsidR="00A6293D" w:rsidRPr="00510B48">
        <w:t xml:space="preserve"> </w:t>
      </w:r>
      <w:r w:rsidRPr="00510B48">
        <w:t>22</w:t>
      </w:r>
      <w:bookmarkStart w:id="22" w:name="_ftnref27"/>
      <w:bookmarkEnd w:id="22"/>
      <w:r w:rsidRPr="009D16C5">
        <w:rPr>
          <w:rStyle w:val="Appelnotedebasdep"/>
        </w:rPr>
        <w:footnoteReference w:id="30"/>
      </w:r>
      <w:r w:rsidR="00510B48">
        <w:t> ;</w:t>
      </w:r>
      <w:r w:rsidR="00A6293D" w:rsidRPr="00510B48">
        <w:t xml:space="preserve"> </w:t>
      </w:r>
      <w:r w:rsidRPr="00510B48">
        <w:t>29</w:t>
      </w:r>
      <w:r w:rsidR="002F695D">
        <w:t> </w:t>
      </w:r>
      <w:r w:rsidRPr="00510B48">
        <w:t>femmes</w:t>
      </w:r>
      <w:r w:rsidR="00A6293D" w:rsidRPr="00510B48">
        <w:t xml:space="preserve"> </w:t>
      </w:r>
      <w:r w:rsidRPr="00510B48">
        <w:t>président</w:t>
      </w:r>
      <w:r w:rsidR="00A6293D" w:rsidRPr="00510B48">
        <w:t xml:space="preserve"> </w:t>
      </w:r>
      <w:r w:rsidRPr="00510B48">
        <w:t>des</w:t>
      </w:r>
      <w:r w:rsidR="00A6293D" w:rsidRPr="00510B48">
        <w:t xml:space="preserve"> </w:t>
      </w:r>
      <w:r w:rsidRPr="00510B48">
        <w:t>conseils</w:t>
      </w:r>
      <w:r w:rsidR="00A6293D" w:rsidRPr="00510B48">
        <w:t xml:space="preserve"> </w:t>
      </w:r>
      <w:r w:rsidRPr="00510B48">
        <w:t>municipaux</w:t>
      </w:r>
      <w:bookmarkStart w:id="23" w:name="_ftnref28"/>
      <w:bookmarkEnd w:id="23"/>
      <w:r w:rsidRPr="009D16C5">
        <w:rPr>
          <w:rStyle w:val="Appelnotedebasdep"/>
        </w:rPr>
        <w:footnoteReference w:id="31"/>
      </w:r>
      <w:r w:rsidR="00510B48">
        <w:t> ;</w:t>
      </w:r>
      <w:r w:rsidR="00A6293D" w:rsidRPr="00510B48">
        <w:t xml:space="preserve"> </w:t>
      </w:r>
      <w:r w:rsidRPr="00510B48">
        <w:t>73</w:t>
      </w:r>
      <w:r w:rsidR="00A6293D" w:rsidRPr="00510B48">
        <w:t xml:space="preserve"> </w:t>
      </w:r>
      <w:r w:rsidRPr="00510B48">
        <w:t>des</w:t>
      </w:r>
      <w:r w:rsidR="00A6293D" w:rsidRPr="00510B48">
        <w:t xml:space="preserve"> </w:t>
      </w:r>
      <w:r w:rsidRPr="00510B48">
        <w:t>145</w:t>
      </w:r>
      <w:r w:rsidR="002F695D">
        <w:t> </w:t>
      </w:r>
      <w:r w:rsidRPr="00510B48">
        <w:t>administrations</w:t>
      </w:r>
      <w:r w:rsidR="00A6293D" w:rsidRPr="00510B48">
        <w:t xml:space="preserve"> </w:t>
      </w:r>
      <w:r w:rsidRPr="00510B48">
        <w:t>municipales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(soit</w:t>
      </w:r>
      <w:r w:rsidR="00A6293D" w:rsidRPr="00510B48">
        <w:t xml:space="preserve"> </w:t>
      </w:r>
      <w:r w:rsidRPr="00510B48">
        <w:t>la</w:t>
      </w:r>
      <w:r w:rsidR="00A6293D" w:rsidRPr="00510B48">
        <w:t xml:space="preserve"> </w:t>
      </w:r>
      <w:r w:rsidRPr="00510B48">
        <w:t>moitié)</w:t>
      </w:r>
      <w:r w:rsidR="00A6293D" w:rsidRPr="00510B48">
        <w:t xml:space="preserve"> </w:t>
      </w:r>
      <w:r w:rsidRPr="00510B48">
        <w:t>sont</w:t>
      </w:r>
      <w:r w:rsidR="00A6293D" w:rsidRPr="00510B48">
        <w:t xml:space="preserve"> </w:t>
      </w:r>
      <w:r w:rsidRPr="00510B48">
        <w:t>dirigées</w:t>
      </w:r>
      <w:r w:rsidR="00A6293D" w:rsidRPr="00510B48">
        <w:t xml:space="preserve"> </w:t>
      </w:r>
      <w:r w:rsidRPr="00510B48">
        <w:t>par</w:t>
      </w:r>
      <w:r w:rsidR="00A6293D" w:rsidRPr="00510B48">
        <w:t xml:space="preserve"> </w:t>
      </w:r>
      <w:r w:rsidRPr="00510B48">
        <w:t>des</w:t>
      </w:r>
      <w:r w:rsidR="00A6293D" w:rsidRPr="00510B48">
        <w:t xml:space="preserve"> </w:t>
      </w:r>
      <w:r w:rsidRPr="00510B48">
        <w:t>femmes.</w:t>
      </w:r>
    </w:p>
    <w:p w14:paraId="49647EE8" w14:textId="0578AF1F" w:rsidR="00222975" w:rsidRPr="00510B48" w:rsidRDefault="00222975" w:rsidP="00601D40">
      <w:pPr>
        <w:pStyle w:val="SingleTxtG"/>
      </w:pPr>
      <w:r w:rsidRPr="00510B48">
        <w:t>123.</w:t>
      </w:r>
      <w:r w:rsidRPr="00510B48">
        <w:tab/>
        <w:t>La</w:t>
      </w:r>
      <w:r w:rsidR="00A6293D" w:rsidRPr="00510B48">
        <w:t xml:space="preserve"> </w:t>
      </w:r>
      <w:r w:rsidRPr="00510B48">
        <w:t>Coalition</w:t>
      </w:r>
      <w:r w:rsidR="00A6293D" w:rsidRPr="00510B48">
        <w:t xml:space="preserve"> </w:t>
      </w:r>
      <w:r w:rsidRPr="00510B48">
        <w:t>nationale</w:t>
      </w:r>
      <w:r w:rsidR="00A6293D" w:rsidRPr="00510B48">
        <w:t xml:space="preserve"> </w:t>
      </w:r>
      <w:r w:rsidRPr="00510B48">
        <w:t>pour</w:t>
      </w:r>
      <w:r w:rsidR="00A6293D" w:rsidRPr="00510B48">
        <w:t xml:space="preserve"> </w:t>
      </w:r>
      <w:r w:rsidRPr="00510B48">
        <w:t>mettre</w:t>
      </w:r>
      <w:r w:rsidR="00A6293D" w:rsidRPr="00510B48">
        <w:t xml:space="preserve"> </w:t>
      </w:r>
      <w:r w:rsidRPr="00510B48">
        <w:t>fin</w:t>
      </w:r>
      <w:r w:rsidR="00A6293D" w:rsidRPr="00510B48">
        <w:t xml:space="preserve"> </w:t>
      </w:r>
      <w:r w:rsidRPr="00510B48">
        <w:t>aux</w:t>
      </w:r>
      <w:r w:rsidR="00A6293D" w:rsidRPr="00510B48">
        <w:t xml:space="preserve"> </w:t>
      </w:r>
      <w:r w:rsidRPr="00510B48">
        <w:t>mariages</w:t>
      </w:r>
      <w:r w:rsidR="00A6293D" w:rsidRPr="00510B48">
        <w:t xml:space="preserve"> </w:t>
      </w:r>
      <w:r w:rsidRPr="00510B48">
        <w:t>d’enfants</w:t>
      </w:r>
      <w:r w:rsidR="00A6293D" w:rsidRPr="00510B48">
        <w:t xml:space="preserve"> </w:t>
      </w:r>
      <w:r w:rsidRPr="00510B48">
        <w:t>a</w:t>
      </w:r>
      <w:r w:rsidR="00A6293D" w:rsidRPr="00510B48">
        <w:t xml:space="preserve"> </w:t>
      </w:r>
      <w:r w:rsidRPr="00510B48">
        <w:t>été</w:t>
      </w:r>
      <w:r w:rsidR="00A6293D" w:rsidRPr="00510B48">
        <w:t xml:space="preserve"> </w:t>
      </w:r>
      <w:r w:rsidRPr="00510B48">
        <w:t>créée</w:t>
      </w:r>
      <w:r w:rsidR="00A6293D" w:rsidRPr="00510B48">
        <w:t xml:space="preserve"> </w:t>
      </w:r>
      <w:r w:rsidRPr="00510B48">
        <w:t>le</w:t>
      </w:r>
      <w:r w:rsidR="00A6293D" w:rsidRPr="00510B48">
        <w:t xml:space="preserve"> </w:t>
      </w:r>
      <w:r w:rsidRPr="00510B48">
        <w:t>21</w:t>
      </w:r>
      <w:r w:rsidR="002F695D">
        <w:t> </w:t>
      </w:r>
      <w:r w:rsidRPr="00510B48">
        <w:t>février</w:t>
      </w:r>
      <w:r w:rsidR="00A6293D" w:rsidRPr="00510B48">
        <w:t xml:space="preserve"> </w:t>
      </w:r>
      <w:r w:rsidRPr="00510B48">
        <w:t>2019</w:t>
      </w:r>
      <w:r w:rsidR="00A6293D" w:rsidRPr="00510B48">
        <w:t xml:space="preserve"> </w:t>
      </w:r>
      <w:r w:rsidRPr="00510B48">
        <w:t>à</w:t>
      </w:r>
      <w:r w:rsidR="00A6293D" w:rsidRPr="00510B48">
        <w:t xml:space="preserve"> </w:t>
      </w:r>
      <w:r w:rsidRPr="00510B48">
        <w:t>l’initiative</w:t>
      </w:r>
      <w:r w:rsidR="00A6293D" w:rsidRPr="00510B48">
        <w:t xml:space="preserve"> </w:t>
      </w:r>
      <w:r w:rsidRPr="00510B48">
        <w:t>de</w:t>
      </w:r>
      <w:r w:rsidR="00A6293D" w:rsidRPr="00510B48">
        <w:t xml:space="preserve"> </w:t>
      </w:r>
      <w:r w:rsidRPr="00510B48">
        <w:t>l’Organe</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pour</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et</w:t>
      </w:r>
      <w:r w:rsidR="00A6293D" w:rsidRPr="00510B48">
        <w:t xml:space="preserve"> </w:t>
      </w:r>
      <w:r w:rsidRPr="00510B48">
        <w:t>de</w:t>
      </w:r>
      <w:r w:rsidR="00A6293D" w:rsidRPr="00510B48">
        <w:t xml:space="preserve"> </w:t>
      </w:r>
      <w:r w:rsidRPr="00510B48">
        <w:t>l’UNICEF</w:t>
      </w:r>
      <w:r w:rsidR="00601D40" w:rsidRPr="00510B48">
        <w:t>.</w:t>
      </w:r>
      <w:r w:rsidR="00A6293D" w:rsidRPr="00510B48">
        <w:t xml:space="preserve"> </w:t>
      </w:r>
      <w:r w:rsidRPr="00510B48">
        <w:t>Son</w:t>
      </w:r>
      <w:r w:rsidR="00A6293D" w:rsidRPr="00510B48">
        <w:t xml:space="preserve"> </w:t>
      </w:r>
      <w:r w:rsidRPr="00510B48">
        <w:t>but</w:t>
      </w:r>
      <w:r w:rsidR="00A6293D" w:rsidRPr="00510B48">
        <w:t xml:space="preserve"> </w:t>
      </w:r>
      <w:r w:rsidRPr="00510B48">
        <w:t>est</w:t>
      </w:r>
      <w:r w:rsidR="00A6293D" w:rsidRPr="00510B48">
        <w:t xml:space="preserve"> </w:t>
      </w:r>
      <w:r w:rsidRPr="00510B48">
        <w:t>de</w:t>
      </w:r>
      <w:r w:rsidR="00A6293D" w:rsidRPr="00510B48">
        <w:t xml:space="preserve"> </w:t>
      </w:r>
      <w:r w:rsidRPr="00510B48">
        <w:t>contribuer</w:t>
      </w:r>
      <w:r w:rsidR="00A6293D" w:rsidRPr="00510B48">
        <w:t xml:space="preserve"> </w:t>
      </w:r>
      <w:r w:rsidRPr="00510B48">
        <w:t>à</w:t>
      </w:r>
      <w:r w:rsidR="00A6293D" w:rsidRPr="00510B48">
        <w:t xml:space="preserve"> </w:t>
      </w:r>
      <w:r w:rsidRPr="00510B48">
        <w:t>mettre</w:t>
      </w:r>
      <w:r w:rsidR="00A6293D" w:rsidRPr="00510B48">
        <w:t xml:space="preserve"> </w:t>
      </w:r>
      <w:r w:rsidRPr="00510B48">
        <w:t>fin</w:t>
      </w:r>
      <w:r w:rsidR="00A6293D" w:rsidRPr="00510B48">
        <w:t xml:space="preserve"> </w:t>
      </w:r>
      <w:r w:rsidRPr="00510B48">
        <w:t>aux</w:t>
      </w:r>
      <w:r w:rsidR="00A6293D" w:rsidRPr="00510B48">
        <w:t xml:space="preserve"> </w:t>
      </w:r>
      <w:r w:rsidRPr="00510B48">
        <w:t>mariages</w:t>
      </w:r>
      <w:r w:rsidR="00A6293D" w:rsidRPr="00510B48">
        <w:t xml:space="preserve"> </w:t>
      </w:r>
      <w:r w:rsidRPr="00510B48">
        <w:t>d’enfants</w:t>
      </w:r>
      <w:r w:rsidR="00A6293D" w:rsidRPr="00510B48">
        <w:t xml:space="preserve"> </w:t>
      </w:r>
      <w:r w:rsidRPr="00510B48">
        <w:t>en</w:t>
      </w:r>
      <w:r w:rsidR="00A6293D" w:rsidRPr="00510B48">
        <w:t xml:space="preserve"> </w:t>
      </w:r>
      <w:r w:rsidRPr="00510B48">
        <w:t>Serbie,</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dans</w:t>
      </w:r>
      <w:r w:rsidR="00A6293D" w:rsidRPr="00510B48">
        <w:t xml:space="preserve"> </w:t>
      </w:r>
      <w:r w:rsidRPr="00510B48">
        <w:t>la</w:t>
      </w:r>
      <w:r w:rsidR="00A6293D" w:rsidRPr="00510B48">
        <w:t xml:space="preserve"> </w:t>
      </w:r>
      <w:r w:rsidRPr="00510B48">
        <w:t>population</w:t>
      </w:r>
      <w:r w:rsidR="00A6293D" w:rsidRPr="00510B48">
        <w:t xml:space="preserve"> </w:t>
      </w:r>
      <w:r w:rsidRPr="00510B48">
        <w:t>rom,</w:t>
      </w:r>
      <w:r w:rsidR="00A6293D" w:rsidRPr="00510B48">
        <w:t xml:space="preserve"> </w:t>
      </w:r>
      <w:r w:rsidRPr="00510B48">
        <w:t>grâce</w:t>
      </w:r>
      <w:r w:rsidR="00A6293D" w:rsidRPr="00510B48">
        <w:t xml:space="preserve"> </w:t>
      </w:r>
      <w:r w:rsidRPr="00510B48">
        <w:t>à</w:t>
      </w:r>
      <w:r w:rsidR="00A6293D" w:rsidRPr="00510B48">
        <w:t xml:space="preserve"> </w:t>
      </w:r>
      <w:r w:rsidRPr="00510B48">
        <w:t>une</w:t>
      </w:r>
      <w:r w:rsidR="00A6293D" w:rsidRPr="00510B48">
        <w:t xml:space="preserve"> </w:t>
      </w:r>
      <w:r w:rsidRPr="00510B48">
        <w:t>action</w:t>
      </w:r>
      <w:r w:rsidR="00A6293D" w:rsidRPr="00510B48">
        <w:t xml:space="preserve"> </w:t>
      </w:r>
      <w:r w:rsidRPr="00510B48">
        <w:t>ciblée</w:t>
      </w:r>
      <w:r w:rsidR="00A6293D" w:rsidRPr="00510B48">
        <w:t xml:space="preserve"> </w:t>
      </w:r>
      <w:r w:rsidRPr="00510B48">
        <w:t>et</w:t>
      </w:r>
      <w:r w:rsidR="00A6293D" w:rsidRPr="00510B48">
        <w:t xml:space="preserve"> </w:t>
      </w:r>
      <w:r w:rsidRPr="00510B48">
        <w:t>coordonnée</w:t>
      </w:r>
      <w:r w:rsidR="00A6293D" w:rsidRPr="00510B48">
        <w:t xml:space="preserve"> </w:t>
      </w:r>
      <w:r w:rsidRPr="00510B48">
        <w:t>des</w:t>
      </w:r>
      <w:r w:rsidR="00A6293D" w:rsidRPr="00510B48">
        <w:t xml:space="preserve"> </w:t>
      </w:r>
      <w:r w:rsidRPr="00510B48">
        <w:t>parties</w:t>
      </w:r>
      <w:r w:rsidR="00A6293D" w:rsidRPr="00510B48">
        <w:t xml:space="preserve"> </w:t>
      </w:r>
      <w:r w:rsidRPr="00510B48">
        <w:t>prenantes</w:t>
      </w:r>
      <w:r w:rsidR="00A6293D" w:rsidRPr="00510B48">
        <w:t xml:space="preserve"> </w:t>
      </w:r>
      <w:r w:rsidRPr="00510B48">
        <w:t>dans</w:t>
      </w:r>
      <w:r w:rsidR="00A6293D" w:rsidRPr="00510B48">
        <w:t xml:space="preserve"> </w:t>
      </w:r>
      <w:r w:rsidRPr="00510B48">
        <w:t>le</w:t>
      </w:r>
      <w:r w:rsidR="00A6293D" w:rsidRPr="00510B48">
        <w:t xml:space="preserve"> </w:t>
      </w:r>
      <w:r w:rsidRPr="00510B48">
        <w:t>respect</w:t>
      </w:r>
      <w:r w:rsidR="00A6293D" w:rsidRPr="00510B48">
        <w:t xml:space="preserve"> </w:t>
      </w:r>
      <w:r w:rsidRPr="00510B48">
        <w:t>des</w:t>
      </w:r>
      <w:r w:rsidR="00A6293D" w:rsidRPr="00510B48">
        <w:t xml:space="preserve"> </w:t>
      </w:r>
      <w:r w:rsidRPr="00510B48">
        <w:t>ODD</w:t>
      </w:r>
      <w:r w:rsidR="00601D40" w:rsidRPr="00510B48">
        <w:t>.</w:t>
      </w:r>
      <w:r w:rsidR="00A6293D" w:rsidRPr="00510B48">
        <w:t xml:space="preserve"> </w:t>
      </w:r>
      <w:r w:rsidRPr="00510B48">
        <w:t>La</w:t>
      </w:r>
      <w:r w:rsidR="00A6293D" w:rsidRPr="00510B48">
        <w:t xml:space="preserve"> </w:t>
      </w:r>
      <w:r w:rsidRPr="00510B48">
        <w:t>Coalition</w:t>
      </w:r>
      <w:r w:rsidR="00A6293D" w:rsidRPr="00510B48">
        <w:t xml:space="preserve"> </w:t>
      </w:r>
      <w:r w:rsidRPr="00510B48">
        <w:t>nationale</w:t>
      </w:r>
      <w:r w:rsidR="00A6293D" w:rsidRPr="00510B48">
        <w:t xml:space="preserve"> </w:t>
      </w:r>
      <w:r w:rsidRPr="00510B48">
        <w:t>s’est</w:t>
      </w:r>
      <w:r w:rsidR="00A6293D" w:rsidRPr="00510B48">
        <w:t xml:space="preserve"> </w:t>
      </w:r>
      <w:r w:rsidRPr="00510B48">
        <w:t>associée</w:t>
      </w:r>
      <w:r w:rsidR="00A6293D" w:rsidRPr="00510B48">
        <w:t xml:space="preserve"> </w:t>
      </w:r>
      <w:r w:rsidRPr="00510B48">
        <w:t>à</w:t>
      </w:r>
      <w:r w:rsidR="00A6293D" w:rsidRPr="00510B48">
        <w:t xml:space="preserve"> </w:t>
      </w:r>
      <w:r w:rsidRPr="00510B48">
        <w:t>la</w:t>
      </w:r>
      <w:r w:rsidR="00A6293D" w:rsidRPr="00510B48">
        <w:t xml:space="preserve"> </w:t>
      </w:r>
      <w:r w:rsidRPr="00510B48">
        <w:t>campagne</w:t>
      </w:r>
      <w:r w:rsidR="00A6293D" w:rsidRPr="00510B48">
        <w:t xml:space="preserve"> « </w:t>
      </w:r>
      <w:r w:rsidR="002F695D">
        <w:t xml:space="preserve">seize </w:t>
      </w:r>
      <w:r w:rsidRPr="00510B48">
        <w:t>jours</w:t>
      </w:r>
      <w:r w:rsidR="00A6293D" w:rsidRPr="00510B48">
        <w:t xml:space="preserve"> </w:t>
      </w:r>
      <w:r w:rsidRPr="00510B48">
        <w:t>d’activisme</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A6293D" w:rsidRPr="00510B48">
        <w:t xml:space="preserve"> </w:t>
      </w:r>
      <w:r w:rsidRPr="00510B48">
        <w:t>basée</w:t>
      </w:r>
      <w:r w:rsidR="00A6293D" w:rsidRPr="00510B48">
        <w:t xml:space="preserve"> </w:t>
      </w:r>
      <w:r w:rsidRPr="00510B48">
        <w:t>sur</w:t>
      </w:r>
      <w:r w:rsidR="00A6293D" w:rsidRPr="00510B48">
        <w:t xml:space="preserve"> </w:t>
      </w:r>
      <w:r w:rsidRPr="00510B48">
        <w:t>le</w:t>
      </w:r>
      <w:r w:rsidR="00A6293D" w:rsidRPr="00510B48">
        <w:t xml:space="preserve"> </w:t>
      </w:r>
      <w:r w:rsidRPr="00510B48">
        <w:t>genre</w:t>
      </w:r>
      <w:r w:rsidR="00A6293D" w:rsidRPr="00510B48">
        <w:t> »</w:t>
      </w:r>
      <w:r w:rsidRPr="00510B48">
        <w:t>,</w:t>
      </w:r>
      <w:r w:rsidR="00A6293D" w:rsidRPr="00510B48">
        <w:t xml:space="preserve"> </w:t>
      </w:r>
      <w:r w:rsidRPr="00510B48">
        <w:t>avec</w:t>
      </w:r>
      <w:r w:rsidR="00A6293D" w:rsidRPr="00510B48">
        <w:t xml:space="preserve"> </w:t>
      </w:r>
      <w:r w:rsidRPr="00510B48">
        <w:t>son</w:t>
      </w:r>
      <w:r w:rsidR="00A6293D" w:rsidRPr="00510B48">
        <w:t xml:space="preserve"> </w:t>
      </w:r>
      <w:r w:rsidRPr="00510B48">
        <w:t>message</w:t>
      </w:r>
      <w:r w:rsidR="00A6293D" w:rsidRPr="00510B48">
        <w:t xml:space="preserve"> « </w:t>
      </w:r>
      <w:r w:rsidRPr="00510B48">
        <w:t>Le</w:t>
      </w:r>
      <w:r w:rsidR="00A6293D" w:rsidRPr="00510B48">
        <w:t xml:space="preserve"> </w:t>
      </w:r>
      <w:r w:rsidRPr="00510B48">
        <w:t>mariage</w:t>
      </w:r>
      <w:r w:rsidR="00A6293D" w:rsidRPr="00510B48">
        <w:t xml:space="preserve"> </w:t>
      </w:r>
      <w:r w:rsidRPr="00510B48">
        <w:t>d’enfants</w:t>
      </w:r>
      <w:r w:rsidR="00A6293D" w:rsidRPr="00510B48">
        <w:t xml:space="preserve"> </w:t>
      </w:r>
      <w:r w:rsidRPr="00510B48">
        <w:t>n’est</w:t>
      </w:r>
      <w:r w:rsidR="00A6293D" w:rsidRPr="00510B48">
        <w:t xml:space="preserve"> </w:t>
      </w:r>
      <w:r w:rsidRPr="00510B48">
        <w:t>pas</w:t>
      </w:r>
      <w:r w:rsidR="00A6293D" w:rsidRPr="00510B48">
        <w:t xml:space="preserve"> </w:t>
      </w:r>
      <w:r w:rsidRPr="00510B48">
        <w:t>une</w:t>
      </w:r>
      <w:r w:rsidR="00A6293D" w:rsidRPr="00510B48">
        <w:t xml:space="preserve"> </w:t>
      </w:r>
      <w:r w:rsidRPr="00510B48">
        <w:t>tradition</w:t>
      </w:r>
      <w:r w:rsidR="00A6293D" w:rsidRPr="00510B48">
        <w:t xml:space="preserve"> </w:t>
      </w:r>
      <w:r w:rsidRPr="00510B48">
        <w:t>rom</w:t>
      </w:r>
      <w:r w:rsidR="00A6293D" w:rsidRPr="00510B48">
        <w:t> »</w:t>
      </w:r>
      <w:r w:rsidRPr="00510B48">
        <w:t>.</w:t>
      </w:r>
    </w:p>
    <w:p w14:paraId="2F6575A8" w14:textId="4DCB1911" w:rsidR="00222975" w:rsidRPr="00510B48" w:rsidRDefault="00222975" w:rsidP="00601D40">
      <w:pPr>
        <w:pStyle w:val="SingleTxtG"/>
      </w:pPr>
      <w:r w:rsidRPr="00510B48">
        <w:t>124.</w:t>
      </w:r>
      <w:r w:rsidRPr="00510B48">
        <w:tab/>
        <w:t>En</w:t>
      </w:r>
      <w:r w:rsidR="00A6293D" w:rsidRPr="00510B48">
        <w:t xml:space="preserve"> </w:t>
      </w:r>
      <w:r w:rsidRPr="00510B48">
        <w:t>2019</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a</w:t>
      </w:r>
      <w:r w:rsidR="00A6293D" w:rsidRPr="00510B48">
        <w:t xml:space="preserve"> </w:t>
      </w:r>
      <w:r w:rsidRPr="00510B48">
        <w:t>adopté</w:t>
      </w:r>
      <w:r w:rsidR="00A6293D" w:rsidRPr="00510B48">
        <w:t xml:space="preserve"> </w:t>
      </w:r>
      <w:r w:rsidRPr="00510B48">
        <w:t>une</w:t>
      </w:r>
      <w:r w:rsidR="00A6293D" w:rsidRPr="00510B48">
        <w:t xml:space="preserve"> </w:t>
      </w:r>
      <w:r w:rsidR="005547CB" w:rsidRPr="005547CB">
        <w:rPr>
          <w:i/>
          <w:iCs/>
        </w:rPr>
        <w:t>i</w:t>
      </w:r>
      <w:r w:rsidRPr="00510B48">
        <w:rPr>
          <w:i/>
          <w:iCs/>
        </w:rPr>
        <w:t>nstruction</w:t>
      </w:r>
      <w:r w:rsidR="00A6293D" w:rsidRPr="00510B48">
        <w:rPr>
          <w:i/>
          <w:iCs/>
        </w:rPr>
        <w:t xml:space="preserve"> </w:t>
      </w:r>
      <w:r w:rsidRPr="00510B48">
        <w:rPr>
          <w:i/>
          <w:iCs/>
        </w:rPr>
        <w:t>destinée</w:t>
      </w:r>
      <w:r w:rsidR="00A6293D" w:rsidRPr="00510B48">
        <w:rPr>
          <w:i/>
          <w:iCs/>
        </w:rPr>
        <w:t xml:space="preserve"> </w:t>
      </w:r>
      <w:r w:rsidRPr="00510B48">
        <w:rPr>
          <w:i/>
          <w:iCs/>
        </w:rPr>
        <w:t>aux</w:t>
      </w:r>
      <w:r w:rsidR="00A6293D" w:rsidRPr="00510B48">
        <w:rPr>
          <w:i/>
          <w:iCs/>
        </w:rPr>
        <w:t xml:space="preserve"> </w:t>
      </w:r>
      <w:r w:rsidRPr="00510B48">
        <w:rPr>
          <w:i/>
          <w:iCs/>
        </w:rPr>
        <w:t>centres</w:t>
      </w:r>
      <w:r w:rsidR="00A6293D" w:rsidRPr="00510B48">
        <w:rPr>
          <w:i/>
          <w:iCs/>
        </w:rPr>
        <w:t xml:space="preserve"> </w:t>
      </w:r>
      <w:r w:rsidRPr="00510B48">
        <w:rPr>
          <w:i/>
          <w:iCs/>
        </w:rPr>
        <w:t>de</w:t>
      </w:r>
      <w:r w:rsidR="00A6293D" w:rsidRPr="00510B48">
        <w:rPr>
          <w:i/>
          <w:iCs/>
        </w:rPr>
        <w:t xml:space="preserve"> </w:t>
      </w:r>
      <w:r w:rsidRPr="00510B48">
        <w:rPr>
          <w:i/>
          <w:iCs/>
        </w:rPr>
        <w:t>services</w:t>
      </w:r>
      <w:r w:rsidR="00A6293D" w:rsidRPr="00510B48">
        <w:rPr>
          <w:i/>
          <w:iCs/>
        </w:rPr>
        <w:t xml:space="preserve"> </w:t>
      </w:r>
      <w:r w:rsidRPr="00510B48">
        <w:rPr>
          <w:i/>
          <w:iCs/>
        </w:rPr>
        <w:t>sociaux</w:t>
      </w:r>
      <w:r w:rsidR="00A6293D" w:rsidRPr="00510B48">
        <w:rPr>
          <w:i/>
          <w:iCs/>
        </w:rPr>
        <w:t xml:space="preserve"> </w:t>
      </w:r>
      <w:r w:rsidRPr="00510B48">
        <w:rPr>
          <w:i/>
          <w:iCs/>
        </w:rPr>
        <w:t>concernant</w:t>
      </w:r>
      <w:r w:rsidR="00A6293D" w:rsidRPr="00510B48">
        <w:rPr>
          <w:i/>
          <w:iCs/>
        </w:rPr>
        <w:t xml:space="preserve"> </w:t>
      </w:r>
      <w:r w:rsidRPr="00510B48">
        <w:rPr>
          <w:i/>
          <w:iCs/>
        </w:rPr>
        <w:t>la</w:t>
      </w:r>
      <w:r w:rsidR="00A6293D" w:rsidRPr="00510B48">
        <w:rPr>
          <w:i/>
          <w:iCs/>
        </w:rPr>
        <w:t xml:space="preserve"> </w:t>
      </w:r>
      <w:r w:rsidRPr="00510B48">
        <w:rPr>
          <w:i/>
          <w:iCs/>
        </w:rPr>
        <w:t>procédure</w:t>
      </w:r>
      <w:r w:rsidR="00A6293D" w:rsidRPr="00510B48">
        <w:rPr>
          <w:i/>
          <w:iCs/>
        </w:rPr>
        <w:t xml:space="preserve"> </w:t>
      </w:r>
      <w:r w:rsidRPr="00510B48">
        <w:rPr>
          <w:i/>
          <w:iCs/>
        </w:rPr>
        <w:t>à</w:t>
      </w:r>
      <w:r w:rsidR="00A6293D" w:rsidRPr="00510B48">
        <w:rPr>
          <w:i/>
          <w:iCs/>
        </w:rPr>
        <w:t xml:space="preserve"> </w:t>
      </w:r>
      <w:r w:rsidRPr="00510B48">
        <w:rPr>
          <w:i/>
          <w:iCs/>
        </w:rPr>
        <w:t>suivre</w:t>
      </w:r>
      <w:r w:rsidR="00A6293D" w:rsidRPr="00510B48">
        <w:rPr>
          <w:i/>
          <w:iCs/>
        </w:rPr>
        <w:t xml:space="preserve"> </w:t>
      </w:r>
      <w:r w:rsidRPr="00510B48">
        <w:rPr>
          <w:i/>
          <w:iCs/>
        </w:rPr>
        <w:t>en</w:t>
      </w:r>
      <w:r w:rsidR="00A6293D" w:rsidRPr="00510B48">
        <w:rPr>
          <w:i/>
          <w:iCs/>
        </w:rPr>
        <w:t xml:space="preserve"> </w:t>
      </w:r>
      <w:r w:rsidRPr="00510B48">
        <w:rPr>
          <w:i/>
          <w:iCs/>
        </w:rPr>
        <w:t>cas</w:t>
      </w:r>
      <w:r w:rsidR="00A6293D" w:rsidRPr="00510B48">
        <w:rPr>
          <w:i/>
          <w:iCs/>
        </w:rPr>
        <w:t xml:space="preserve"> </w:t>
      </w:r>
      <w:r w:rsidRPr="00510B48">
        <w:rPr>
          <w:i/>
          <w:iCs/>
        </w:rPr>
        <w:t>de</w:t>
      </w:r>
      <w:r w:rsidR="00A6293D" w:rsidRPr="00510B48">
        <w:rPr>
          <w:i/>
          <w:iCs/>
        </w:rPr>
        <w:t xml:space="preserve"> </w:t>
      </w:r>
      <w:r w:rsidRPr="00510B48">
        <w:rPr>
          <w:i/>
          <w:iCs/>
        </w:rPr>
        <w:t>mariages</w:t>
      </w:r>
      <w:r w:rsidR="00A6293D" w:rsidRPr="00510B48">
        <w:rPr>
          <w:i/>
          <w:iCs/>
        </w:rPr>
        <w:t xml:space="preserve"> </w:t>
      </w:r>
      <w:r w:rsidRPr="00510B48">
        <w:rPr>
          <w:i/>
          <w:iCs/>
        </w:rPr>
        <w:t>d’enfants,</w:t>
      </w:r>
      <w:r w:rsidR="00A6293D" w:rsidRPr="00510B48">
        <w:rPr>
          <w:i/>
          <w:iCs/>
        </w:rPr>
        <w:t xml:space="preserve"> </w:t>
      </w:r>
      <w:r w:rsidRPr="00510B48">
        <w:rPr>
          <w:i/>
          <w:iCs/>
        </w:rPr>
        <w:t>de</w:t>
      </w:r>
      <w:r w:rsidR="00A6293D" w:rsidRPr="00510B48">
        <w:rPr>
          <w:i/>
          <w:iCs/>
        </w:rPr>
        <w:t xml:space="preserve"> </w:t>
      </w:r>
      <w:r w:rsidRPr="00510B48">
        <w:rPr>
          <w:i/>
          <w:iCs/>
        </w:rPr>
        <w:t>mariages</w:t>
      </w:r>
      <w:r w:rsidR="00A6293D" w:rsidRPr="00510B48">
        <w:rPr>
          <w:i/>
          <w:iCs/>
        </w:rPr>
        <w:t xml:space="preserve"> </w:t>
      </w:r>
      <w:r w:rsidRPr="00510B48">
        <w:rPr>
          <w:i/>
          <w:iCs/>
        </w:rPr>
        <w:t>précoces</w:t>
      </w:r>
      <w:r w:rsidR="00A6293D" w:rsidRPr="00510B48">
        <w:rPr>
          <w:i/>
          <w:iCs/>
        </w:rPr>
        <w:t xml:space="preserve"> </w:t>
      </w:r>
      <w:r w:rsidRPr="00510B48">
        <w:rPr>
          <w:i/>
          <w:iCs/>
        </w:rPr>
        <w:t>ou</w:t>
      </w:r>
      <w:r w:rsidR="00A6293D" w:rsidRPr="00510B48">
        <w:rPr>
          <w:i/>
          <w:iCs/>
        </w:rPr>
        <w:t xml:space="preserve"> </w:t>
      </w:r>
      <w:r w:rsidRPr="00510B48">
        <w:rPr>
          <w:i/>
          <w:iCs/>
        </w:rPr>
        <w:t>de</w:t>
      </w:r>
      <w:r w:rsidR="00A6293D" w:rsidRPr="00510B48">
        <w:rPr>
          <w:i/>
          <w:iCs/>
        </w:rPr>
        <w:t xml:space="preserve"> </w:t>
      </w:r>
      <w:r w:rsidRPr="00510B48">
        <w:rPr>
          <w:i/>
          <w:iCs/>
        </w:rPr>
        <w:t>mariages</w:t>
      </w:r>
      <w:r w:rsidR="00A6293D" w:rsidRPr="00510B48">
        <w:rPr>
          <w:i/>
          <w:iCs/>
        </w:rPr>
        <w:t xml:space="preserve"> </w:t>
      </w:r>
      <w:r w:rsidRPr="00510B48">
        <w:rPr>
          <w:i/>
          <w:iCs/>
        </w:rPr>
        <w:t>forcés</w:t>
      </w:r>
      <w:r w:rsidR="00A6293D" w:rsidRPr="00510B48">
        <w:t xml:space="preserve"> </w:t>
      </w:r>
      <w:r w:rsidRPr="00510B48">
        <w:t>qui</w:t>
      </w:r>
      <w:r w:rsidR="00A6293D" w:rsidRPr="00510B48">
        <w:t xml:space="preserve"> </w:t>
      </w:r>
      <w:r w:rsidRPr="00510B48">
        <w:t>oblige</w:t>
      </w:r>
      <w:r w:rsidR="00A6293D" w:rsidRPr="00510B48">
        <w:t xml:space="preserve"> </w:t>
      </w:r>
      <w:r w:rsidRPr="00510B48">
        <w:t>les</w:t>
      </w:r>
      <w:r w:rsidR="00A6293D" w:rsidRPr="00510B48">
        <w:t xml:space="preserve"> </w:t>
      </w:r>
      <w:r w:rsidRPr="00510B48">
        <w:t>centres</w:t>
      </w:r>
      <w:r w:rsidR="00A6293D" w:rsidRPr="00510B48">
        <w:t xml:space="preserve"> </w:t>
      </w:r>
      <w:r w:rsidRPr="00510B48">
        <w:t>à</w:t>
      </w:r>
      <w:r w:rsidR="00A6293D" w:rsidRPr="00510B48">
        <w:t xml:space="preserve"> </w:t>
      </w:r>
      <w:r w:rsidRPr="00510B48">
        <w:t>intervenir</w:t>
      </w:r>
      <w:r w:rsidR="00601D40" w:rsidRPr="00510B48">
        <w:t>.</w:t>
      </w:r>
      <w:r w:rsidR="00A6293D" w:rsidRPr="00510B48">
        <w:t xml:space="preserve"> </w:t>
      </w:r>
      <w:r w:rsidRPr="00510B48">
        <w:t>Il</w:t>
      </w:r>
      <w:r w:rsidR="00A6293D" w:rsidRPr="00510B48">
        <w:t xml:space="preserve"> </w:t>
      </w:r>
      <w:r w:rsidRPr="00510B48">
        <w:t>existe</w:t>
      </w:r>
      <w:r w:rsidR="00A6293D" w:rsidRPr="00510B48">
        <w:t xml:space="preserve"> </w:t>
      </w:r>
      <w:r w:rsidRPr="00510B48">
        <w:t>en</w:t>
      </w:r>
      <w:r w:rsidR="00A6293D" w:rsidRPr="00510B48">
        <w:t xml:space="preserve"> </w:t>
      </w:r>
      <w:r w:rsidRPr="00510B48">
        <w:t>outre</w:t>
      </w:r>
      <w:r w:rsidR="00A6293D" w:rsidRPr="00510B48">
        <w:t xml:space="preserve"> </w:t>
      </w:r>
      <w:r w:rsidRPr="00510B48">
        <w:t>un</w:t>
      </w:r>
      <w:r w:rsidR="00A6293D" w:rsidRPr="00510B48">
        <w:t xml:space="preserve"> </w:t>
      </w:r>
      <w:r w:rsidRPr="00510B48">
        <w:t>service</w:t>
      </w:r>
      <w:r w:rsidR="00A6293D" w:rsidRPr="00510B48">
        <w:t xml:space="preserve"> </w:t>
      </w:r>
      <w:r w:rsidRPr="00510B48">
        <w:t>expérimental</w:t>
      </w:r>
      <w:r w:rsidR="00A6293D" w:rsidRPr="00510B48">
        <w:t xml:space="preserve"> </w:t>
      </w:r>
      <w:r w:rsidRPr="00510B48">
        <w:t>d’auxiliaires</w:t>
      </w:r>
      <w:r w:rsidR="00A6293D" w:rsidRPr="00510B48">
        <w:t xml:space="preserve"> </w:t>
      </w:r>
      <w:r w:rsidRPr="00510B48">
        <w:t>familiaux</w:t>
      </w:r>
      <w:r w:rsidR="00A6293D" w:rsidRPr="00510B48">
        <w:t xml:space="preserve"> </w:t>
      </w:r>
      <w:r w:rsidRPr="00510B48">
        <w:t>auprès</w:t>
      </w:r>
      <w:r w:rsidR="00A6293D" w:rsidRPr="00510B48">
        <w:t xml:space="preserve"> </w:t>
      </w:r>
      <w:r w:rsidRPr="00510B48">
        <w:t>des</w:t>
      </w:r>
      <w:r w:rsidR="00A6293D" w:rsidRPr="00510B48">
        <w:t xml:space="preserve"> </w:t>
      </w:r>
      <w:r w:rsidRPr="00510B48">
        <w:t>familles</w:t>
      </w:r>
      <w:r w:rsidR="00A6293D" w:rsidRPr="00510B48">
        <w:t xml:space="preserve"> </w:t>
      </w:r>
      <w:r w:rsidRPr="00510B48">
        <w:t>à</w:t>
      </w:r>
      <w:r w:rsidR="00A6293D" w:rsidRPr="00510B48">
        <w:t xml:space="preserve"> </w:t>
      </w:r>
      <w:r w:rsidRPr="00510B48">
        <w:t>risque.</w:t>
      </w:r>
    </w:p>
    <w:p w14:paraId="625F6CAB" w14:textId="061E907B" w:rsidR="00222975" w:rsidRPr="00510B48" w:rsidRDefault="00222975" w:rsidP="00601D40">
      <w:pPr>
        <w:pStyle w:val="SingleTxtG"/>
      </w:pPr>
      <w:r w:rsidRPr="00510B48">
        <w:t>125.</w:t>
      </w:r>
      <w:r w:rsidRPr="00510B48">
        <w:tab/>
        <w:t>Pour</w:t>
      </w:r>
      <w:r w:rsidR="00A6293D" w:rsidRPr="00510B48">
        <w:t xml:space="preserve"> </w:t>
      </w:r>
      <w:r w:rsidRPr="00510B48">
        <w:t>prévenir</w:t>
      </w:r>
      <w:r w:rsidR="00A6293D" w:rsidRPr="00510B48">
        <w:t xml:space="preserve"> </w:t>
      </w:r>
      <w:r w:rsidRPr="00510B48">
        <w:t>les</w:t>
      </w:r>
      <w:r w:rsidR="00A6293D" w:rsidRPr="00510B48">
        <w:t xml:space="preserve"> </w:t>
      </w:r>
      <w:r w:rsidRPr="00510B48">
        <w:t>mariages</w:t>
      </w:r>
      <w:r w:rsidR="00A6293D" w:rsidRPr="00510B48">
        <w:t xml:space="preserve"> </w:t>
      </w:r>
      <w:r w:rsidRPr="00510B48">
        <w:t>précoces,</w:t>
      </w:r>
      <w:r w:rsidR="00A6293D" w:rsidRPr="00510B48">
        <w:t xml:space="preserve"> </w:t>
      </w:r>
      <w:r w:rsidRPr="00510B48">
        <w:t>il</w:t>
      </w:r>
      <w:r w:rsidR="00A6293D" w:rsidRPr="00510B48">
        <w:t xml:space="preserve"> </w:t>
      </w:r>
      <w:r w:rsidRPr="00510B48">
        <w:t>est</w:t>
      </w:r>
      <w:r w:rsidR="00A6293D" w:rsidRPr="00510B48">
        <w:t xml:space="preserve"> </w:t>
      </w:r>
      <w:r w:rsidRPr="00510B48">
        <w:t>prévu</w:t>
      </w:r>
      <w:r w:rsidR="00A6293D" w:rsidRPr="00510B48">
        <w:t xml:space="preserve"> </w:t>
      </w:r>
      <w:r w:rsidRPr="00510B48">
        <w:t>de</w:t>
      </w:r>
      <w:r w:rsidR="00A6293D" w:rsidRPr="00510B48">
        <w:t xml:space="preserve"> </w:t>
      </w:r>
      <w:r w:rsidRPr="00510B48">
        <w:t>modifier</w:t>
      </w:r>
      <w:r w:rsidR="00A6293D" w:rsidRPr="00510B48">
        <w:t xml:space="preserve"> </w:t>
      </w:r>
      <w:r w:rsidRPr="00510B48">
        <w:t>le</w:t>
      </w:r>
      <w:r w:rsidR="00A6293D" w:rsidRPr="00510B48">
        <w:t xml:space="preserve"> </w:t>
      </w:r>
      <w:r w:rsidRPr="00510B48">
        <w:t>cadre</w:t>
      </w:r>
      <w:r w:rsidR="00A6293D" w:rsidRPr="00510B48">
        <w:t xml:space="preserve"> </w:t>
      </w:r>
      <w:r w:rsidRPr="00510B48">
        <w:t>législatif,</w:t>
      </w:r>
      <w:r w:rsidR="00A6293D" w:rsidRPr="00510B48">
        <w:t xml:space="preserve"> </w:t>
      </w:r>
      <w:r w:rsidRPr="00510B48">
        <w:t>c’est</w:t>
      </w:r>
      <w:r w:rsidR="001B2E8D">
        <w:noBreakHyphen/>
      </w:r>
      <w:r w:rsidRPr="00510B48">
        <w:t>à-dire</w:t>
      </w:r>
      <w:r w:rsidR="00A6293D" w:rsidRPr="00510B48">
        <w:t xml:space="preserve"> </w:t>
      </w:r>
      <w:r w:rsidRPr="00510B48">
        <w:t>de</w:t>
      </w:r>
      <w:r w:rsidR="00A6293D" w:rsidRPr="00510B48">
        <w:t xml:space="preserve"> </w:t>
      </w:r>
      <w:r w:rsidRPr="00510B48">
        <w:t>mettre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famille</w:t>
      </w:r>
      <w:r w:rsidR="00A6293D" w:rsidRPr="00510B48">
        <w:t xml:space="preserve"> </w:t>
      </w:r>
      <w:r w:rsidRPr="00510B48">
        <w:t>en</w:t>
      </w:r>
      <w:r w:rsidR="00A6293D" w:rsidRPr="00510B48">
        <w:t xml:space="preserve"> </w:t>
      </w:r>
      <w:r w:rsidRPr="00510B48">
        <w:t>conformité</w:t>
      </w:r>
      <w:r w:rsidR="00A6293D" w:rsidRPr="00510B48">
        <w:t xml:space="preserve"> </w:t>
      </w:r>
      <w:r w:rsidRPr="00510B48">
        <w:t>avec</w:t>
      </w:r>
      <w:r w:rsidR="00A6293D" w:rsidRPr="00510B48">
        <w:t xml:space="preserve"> </w:t>
      </w:r>
      <w:r w:rsidRPr="00510B48">
        <w:t>la</w:t>
      </w:r>
      <w:r w:rsidR="00A6293D" w:rsidRPr="00510B48">
        <w:t xml:space="preserve"> </w:t>
      </w:r>
      <w:r w:rsidRPr="00510B48">
        <w:t>Convention</w:t>
      </w:r>
      <w:r w:rsidR="00A6293D" w:rsidRPr="00510B48">
        <w:t xml:space="preserve"> </w:t>
      </w:r>
      <w:r w:rsidRPr="00510B48">
        <w:t>relative</w:t>
      </w:r>
      <w:r w:rsidR="00A6293D" w:rsidRPr="00510B48">
        <w:t xml:space="preserve"> </w:t>
      </w:r>
      <w:r w:rsidRPr="00510B48">
        <w:t>aux</w:t>
      </w:r>
      <w:r w:rsidR="00A6293D" w:rsidRPr="00510B48">
        <w:t xml:space="preserve"> </w:t>
      </w:r>
      <w:r w:rsidRPr="00510B48">
        <w:t>droits</w:t>
      </w:r>
      <w:r w:rsidR="00A6293D" w:rsidRPr="00510B48">
        <w:t xml:space="preserve"> </w:t>
      </w:r>
      <w:r w:rsidRPr="00510B48">
        <w:t>de</w:t>
      </w:r>
      <w:r w:rsidR="00A6293D" w:rsidRPr="00510B48">
        <w:t xml:space="preserve"> </w:t>
      </w:r>
      <w:r w:rsidRPr="00510B48">
        <w:t>l’enfant</w:t>
      </w:r>
      <w:r w:rsidR="00A6293D" w:rsidRPr="00510B48">
        <w:t xml:space="preserve"> </w:t>
      </w:r>
      <w:r w:rsidRPr="00510B48">
        <w:t>du</w:t>
      </w:r>
      <w:r w:rsidR="00A6293D" w:rsidRPr="00510B48">
        <w:t xml:space="preserve"> </w:t>
      </w:r>
      <w:r w:rsidRPr="00510B48">
        <w:t>point</w:t>
      </w:r>
      <w:r w:rsidR="00A6293D" w:rsidRPr="00510B48">
        <w:t xml:space="preserve"> </w:t>
      </w:r>
      <w:r w:rsidRPr="00510B48">
        <w:t>de</w:t>
      </w:r>
      <w:r w:rsidR="00A6293D" w:rsidRPr="00510B48">
        <w:t xml:space="preserve"> </w:t>
      </w:r>
      <w:r w:rsidRPr="00510B48">
        <w:t>vue</w:t>
      </w:r>
      <w:r w:rsidR="00A6293D" w:rsidRPr="00510B48">
        <w:t xml:space="preserve"> </w:t>
      </w:r>
      <w:r w:rsidRPr="00510B48">
        <w:t>de</w:t>
      </w:r>
      <w:r w:rsidR="00A6293D" w:rsidRPr="00510B48">
        <w:t xml:space="preserve"> </w:t>
      </w:r>
      <w:r w:rsidRPr="00510B48">
        <w:t>la</w:t>
      </w:r>
      <w:r w:rsidR="00A6293D" w:rsidRPr="00510B48">
        <w:t xml:space="preserve"> </w:t>
      </w:r>
      <w:r w:rsidRPr="00510B48">
        <w:t>définition</w:t>
      </w:r>
      <w:r w:rsidR="00A6293D" w:rsidRPr="00510B48">
        <w:t xml:space="preserve"> </w:t>
      </w:r>
      <w:r w:rsidRPr="00510B48">
        <w:t>de</w:t>
      </w:r>
      <w:r w:rsidR="00A6293D" w:rsidRPr="00510B48">
        <w:t xml:space="preserve"> </w:t>
      </w:r>
      <w:r w:rsidRPr="00510B48">
        <w:t>l’enfant,</w:t>
      </w:r>
      <w:r w:rsidR="00A6293D" w:rsidRPr="00510B48">
        <w:t xml:space="preserve"> </w:t>
      </w:r>
      <w:r w:rsidRPr="00510B48">
        <w:t>ce</w:t>
      </w:r>
      <w:r w:rsidR="00A6293D" w:rsidRPr="00510B48">
        <w:t xml:space="preserve"> </w:t>
      </w:r>
      <w:r w:rsidRPr="00510B48">
        <w:t>qui</w:t>
      </w:r>
      <w:r w:rsidR="00A6293D" w:rsidRPr="00510B48">
        <w:t xml:space="preserve"> </w:t>
      </w:r>
      <w:r w:rsidRPr="00510B48">
        <w:t>permettra</w:t>
      </w:r>
      <w:r w:rsidR="00A6293D" w:rsidRPr="00510B48">
        <w:t xml:space="preserve"> </w:t>
      </w:r>
      <w:r w:rsidRPr="00510B48">
        <w:t>de</w:t>
      </w:r>
      <w:r w:rsidR="00A6293D" w:rsidRPr="00510B48">
        <w:t xml:space="preserve"> </w:t>
      </w:r>
      <w:r w:rsidRPr="00510B48">
        <w:t>prévenir</w:t>
      </w:r>
      <w:r w:rsidR="00A6293D" w:rsidRPr="00510B48">
        <w:t xml:space="preserve"> </w:t>
      </w:r>
      <w:r w:rsidRPr="00510B48">
        <w:t>les</w:t>
      </w:r>
      <w:r w:rsidR="00A6293D" w:rsidRPr="00510B48">
        <w:t xml:space="preserve"> </w:t>
      </w:r>
      <w:r w:rsidRPr="00510B48">
        <w:t>mariages</w:t>
      </w:r>
      <w:r w:rsidR="00A6293D" w:rsidRPr="00510B48">
        <w:t xml:space="preserve"> </w:t>
      </w:r>
      <w:r w:rsidRPr="00510B48">
        <w:t>de</w:t>
      </w:r>
      <w:r w:rsidR="00A6293D" w:rsidRPr="00510B48">
        <w:t xml:space="preserve"> </w:t>
      </w:r>
      <w:r w:rsidRPr="00510B48">
        <w:t>mineurs</w:t>
      </w:r>
      <w:r w:rsidR="00A6293D" w:rsidRPr="00510B48">
        <w:t xml:space="preserve"> </w:t>
      </w:r>
      <w:r w:rsidRPr="00510B48">
        <w:t>de</w:t>
      </w:r>
      <w:r w:rsidR="00A6293D" w:rsidRPr="00510B48">
        <w:t xml:space="preserve"> </w:t>
      </w:r>
      <w:r w:rsidRPr="00510B48">
        <w:t>moins</w:t>
      </w:r>
      <w:r w:rsidR="00A6293D" w:rsidRPr="00510B48">
        <w:t xml:space="preserve"> </w:t>
      </w:r>
      <w:r w:rsidRPr="00510B48">
        <w:t>de</w:t>
      </w:r>
      <w:r w:rsidR="00A6293D" w:rsidRPr="00510B48">
        <w:t xml:space="preserve"> </w:t>
      </w:r>
      <w:r w:rsidRPr="00510B48">
        <w:t>18</w:t>
      </w:r>
      <w:r w:rsidR="005547CB">
        <w:t> </w:t>
      </w:r>
      <w:r w:rsidRPr="00510B48">
        <w:t>ans.</w:t>
      </w:r>
    </w:p>
    <w:p w14:paraId="01D8D6A2" w14:textId="65F14946" w:rsidR="00222975" w:rsidRPr="00510B48" w:rsidRDefault="00222975" w:rsidP="00601D40">
      <w:pPr>
        <w:pStyle w:val="SingleTxtG"/>
      </w:pPr>
      <w:r w:rsidRPr="00510B48">
        <w:t>126.</w:t>
      </w:r>
      <w:r w:rsidRPr="00510B48">
        <w:tab/>
        <w:t>Les</w:t>
      </w:r>
      <w:r w:rsidR="00A6293D" w:rsidRPr="00510B48">
        <w:t xml:space="preserve"> </w:t>
      </w:r>
      <w:r w:rsidRPr="00510B48">
        <w:t>centres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sociaux</w:t>
      </w:r>
      <w:r w:rsidR="00A6293D" w:rsidRPr="00510B48">
        <w:t xml:space="preserve"> </w:t>
      </w:r>
      <w:r w:rsidRPr="00510B48">
        <w:t>contribuent</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leurs</w:t>
      </w:r>
      <w:r w:rsidR="00A6293D" w:rsidRPr="00510B48">
        <w:t xml:space="preserve"> </w:t>
      </w:r>
      <w:r w:rsidRPr="00510B48">
        <w:t>compétences</w:t>
      </w:r>
      <w:r w:rsidR="00A6293D" w:rsidRPr="00510B48">
        <w:t xml:space="preserve"> </w:t>
      </w:r>
      <w:r w:rsidRPr="00510B48">
        <w:t>à</w:t>
      </w:r>
      <w:r w:rsidR="00A6293D" w:rsidRPr="00510B48">
        <w:t xml:space="preserve"> </w:t>
      </w:r>
      <w:r w:rsidRPr="00510B48">
        <w:t>la</w:t>
      </w:r>
      <w:r w:rsidR="00A6293D" w:rsidRPr="00510B48">
        <w:t xml:space="preserve"> </w:t>
      </w:r>
      <w:r w:rsidRPr="00510B48">
        <w:t>lutte</w:t>
      </w:r>
      <w:r w:rsidR="00A6293D" w:rsidRPr="00510B48">
        <w:t xml:space="preserve"> </w:t>
      </w:r>
      <w:r w:rsidRPr="00510B48">
        <w:t>contre</w:t>
      </w:r>
      <w:r w:rsidR="00A6293D" w:rsidRPr="00510B48">
        <w:t xml:space="preserve"> </w:t>
      </w:r>
      <w:r w:rsidRPr="00510B48">
        <w:t>les</w:t>
      </w:r>
      <w:r w:rsidR="00A6293D" w:rsidRPr="00510B48">
        <w:t xml:space="preserve"> </w:t>
      </w:r>
      <w:r w:rsidRPr="00510B48">
        <w:t>mariages</w:t>
      </w:r>
      <w:r w:rsidR="00A6293D" w:rsidRPr="00510B48">
        <w:t xml:space="preserve"> </w:t>
      </w:r>
      <w:r w:rsidRPr="00510B48">
        <w:t>d’enfants</w:t>
      </w:r>
      <w:r w:rsidR="00601D40" w:rsidRPr="00510B48">
        <w:t>.</w:t>
      </w:r>
      <w:r w:rsidR="00A6293D" w:rsidRPr="00510B48">
        <w:t xml:space="preserve"> </w:t>
      </w:r>
      <w:r w:rsidRPr="00510B48">
        <w:t>Des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des</w:t>
      </w:r>
      <w:r w:rsidR="00A6293D" w:rsidRPr="00510B48">
        <w:t xml:space="preserve"> </w:t>
      </w:r>
      <w:r w:rsidRPr="00510B48">
        <w:t>mariages</w:t>
      </w:r>
      <w:r w:rsidR="00A6293D" w:rsidRPr="00510B48">
        <w:t xml:space="preserve"> </w:t>
      </w:r>
      <w:r w:rsidRPr="00510B48">
        <w:t>précoces</w:t>
      </w:r>
      <w:r w:rsidR="00A6293D" w:rsidRPr="00510B48">
        <w:t xml:space="preserve"> </w:t>
      </w:r>
      <w:r w:rsidRPr="00510B48">
        <w:t>ont</w:t>
      </w:r>
      <w:r w:rsidR="00A6293D" w:rsidRPr="00510B48">
        <w:t xml:space="preserve"> </w:t>
      </w:r>
      <w:r w:rsidRPr="00510B48">
        <w:t>été</w:t>
      </w:r>
      <w:r w:rsidR="00A6293D" w:rsidRPr="00510B48">
        <w:t xml:space="preserve"> </w:t>
      </w:r>
      <w:r w:rsidRPr="00510B48">
        <w:t>dispensées</w:t>
      </w:r>
      <w:r w:rsidR="00A6293D" w:rsidRPr="00510B48">
        <w:t xml:space="preserve"> </w:t>
      </w:r>
      <w:r w:rsidRPr="00510B48">
        <w:t>dans</w:t>
      </w:r>
      <w:r w:rsidR="00A6293D" w:rsidRPr="00510B48">
        <w:t xml:space="preserve"> </w:t>
      </w:r>
      <w:r w:rsidRPr="00510B48">
        <w:t>trois</w:t>
      </w:r>
      <w:r w:rsidR="00A6293D" w:rsidRPr="00510B48">
        <w:t xml:space="preserve"> </w:t>
      </w:r>
      <w:r w:rsidRPr="00510B48">
        <w:t>villes</w:t>
      </w:r>
      <w:r w:rsidR="00A6293D" w:rsidRPr="00510B48">
        <w:t xml:space="preserve"> </w:t>
      </w:r>
      <w:r w:rsidRPr="00510B48">
        <w:t>de</w:t>
      </w:r>
      <w:r w:rsidR="00A6293D" w:rsidRPr="00510B48">
        <w:t xml:space="preserve"> </w:t>
      </w:r>
      <w:r w:rsidRPr="00510B48">
        <w:t>Serbie</w:t>
      </w:r>
      <w:r w:rsidR="00A6293D" w:rsidRPr="00510B48">
        <w:t xml:space="preserve"> </w:t>
      </w:r>
      <w:r w:rsidRPr="00510B48">
        <w:t>à</w:t>
      </w:r>
      <w:r w:rsidR="00A6293D" w:rsidRPr="00510B48">
        <w:t xml:space="preserve"> </w:t>
      </w:r>
      <w:r w:rsidRPr="00510B48">
        <w:t>une</w:t>
      </w:r>
      <w:r w:rsidR="00A6293D" w:rsidRPr="00510B48">
        <w:t xml:space="preserve"> </w:t>
      </w:r>
      <w:r w:rsidRPr="00510B48">
        <w:t>centaine</w:t>
      </w:r>
      <w:r w:rsidR="00A6293D" w:rsidRPr="00510B48">
        <w:t xml:space="preserve"> </w:t>
      </w:r>
      <w:r w:rsidRPr="00510B48">
        <w:t>de</w:t>
      </w:r>
      <w:r w:rsidR="00A6293D" w:rsidRPr="00510B48">
        <w:t xml:space="preserve"> </w:t>
      </w:r>
      <w:r w:rsidRPr="00510B48">
        <w:t>personnes</w:t>
      </w:r>
      <w:r w:rsidR="00A6293D" w:rsidRPr="00510B48">
        <w:t xml:space="preserve"> </w:t>
      </w:r>
      <w:r w:rsidRPr="00510B48">
        <w:t>(centres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sociaux,</w:t>
      </w:r>
      <w:r w:rsidR="00A6293D" w:rsidRPr="00510B48">
        <w:t xml:space="preserve"> </w:t>
      </w:r>
      <w:r w:rsidRPr="00510B48">
        <w:t>appareil</w:t>
      </w:r>
      <w:r w:rsidR="00A6293D" w:rsidRPr="00510B48">
        <w:t xml:space="preserve"> </w:t>
      </w:r>
      <w:r w:rsidRPr="00510B48">
        <w:t>judiciaire,</w:t>
      </w:r>
      <w:r w:rsidR="00A6293D" w:rsidRPr="00510B48">
        <w:t xml:space="preserve"> </w:t>
      </w:r>
      <w:r w:rsidRPr="00510B48">
        <w:t>police,</w:t>
      </w:r>
      <w:r w:rsidR="00A6293D" w:rsidRPr="00510B48">
        <w:t xml:space="preserve"> </w:t>
      </w:r>
      <w:r w:rsidRPr="00510B48">
        <w:t>secteur</w:t>
      </w:r>
      <w:r w:rsidR="00A6293D" w:rsidRPr="00510B48">
        <w:t xml:space="preserve"> </w:t>
      </w:r>
      <w:r w:rsidRPr="00510B48">
        <w:t>éducatif</w:t>
      </w:r>
      <w:r w:rsidR="00A6293D" w:rsidRPr="00510B48">
        <w:t xml:space="preserve"> </w:t>
      </w:r>
      <w:r w:rsidRPr="00510B48">
        <w:t>et</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avec</w:t>
      </w:r>
      <w:r w:rsidR="00A6293D" w:rsidRPr="00510B48">
        <w:t xml:space="preserve"> </w:t>
      </w:r>
      <w:r w:rsidRPr="00510B48">
        <w:t>le</w:t>
      </w:r>
      <w:r w:rsidR="00A6293D" w:rsidRPr="00510B48">
        <w:t xml:space="preserve"> </w:t>
      </w:r>
      <w:r w:rsidRPr="00510B48">
        <w:t>concours</w:t>
      </w:r>
      <w:r w:rsidR="00A6293D" w:rsidRPr="00510B48">
        <w:t xml:space="preserve"> </w:t>
      </w:r>
      <w:r w:rsidRPr="00510B48">
        <w:t>de</w:t>
      </w:r>
      <w:r w:rsidR="00A6293D" w:rsidRPr="00510B48">
        <w:t xml:space="preserve"> </w:t>
      </w:r>
      <w:r w:rsidRPr="00510B48">
        <w:t>l’UNICEF.</w:t>
      </w:r>
    </w:p>
    <w:p w14:paraId="76AEB7A6" w14:textId="688F3946" w:rsidR="00222975" w:rsidRPr="00510B48" w:rsidRDefault="00222975" w:rsidP="005547CB">
      <w:pPr>
        <w:pStyle w:val="HChG"/>
      </w:pPr>
      <w:r w:rsidRPr="00510B48">
        <w:rPr>
          <w:szCs w:val="24"/>
        </w:rPr>
        <w:tab/>
      </w:r>
      <w:r w:rsidRPr="00510B48">
        <w:rPr>
          <w:szCs w:val="24"/>
        </w:rPr>
        <w:tab/>
      </w:r>
      <w:r w:rsidRPr="00510B48">
        <w:t>Violence</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femmes</w:t>
      </w:r>
      <w:r w:rsidR="00A6293D" w:rsidRPr="00510B48">
        <w:t xml:space="preserve"> </w:t>
      </w:r>
      <w:r w:rsidRPr="00510B48">
        <w:t>et</w:t>
      </w:r>
      <w:r w:rsidR="00A6293D" w:rsidRPr="00510B48">
        <w:t xml:space="preserve"> </w:t>
      </w:r>
      <w:r w:rsidRPr="00510B48">
        <w:t>des</w:t>
      </w:r>
      <w:r w:rsidR="00A6293D" w:rsidRPr="00510B48">
        <w:t xml:space="preserve"> </w:t>
      </w:r>
      <w:r w:rsidRPr="00510B48">
        <w:t>enfants,</w:t>
      </w:r>
      <w:r w:rsidR="00A6293D" w:rsidRPr="00510B48">
        <w:t xml:space="preserve"> </w:t>
      </w:r>
      <w:r w:rsidRPr="00510B48">
        <w:t>y</w:t>
      </w:r>
      <w:r w:rsidR="00A6293D" w:rsidRPr="00510B48">
        <w:t xml:space="preserve"> </w:t>
      </w:r>
      <w:r w:rsidRPr="00510B48">
        <w:t>compris</w:t>
      </w:r>
      <w:r w:rsidR="00A6293D" w:rsidRPr="00510B48">
        <w:t xml:space="preserve"> </w:t>
      </w:r>
      <w:r w:rsidRPr="00510B48">
        <w:t>la</w:t>
      </w:r>
      <w:r w:rsidR="005547CB">
        <w:t> </w:t>
      </w:r>
      <w:r w:rsidRPr="00510B48">
        <w:t>violence</w:t>
      </w:r>
      <w:r w:rsidR="00A6293D" w:rsidRPr="00510B48">
        <w:t xml:space="preserve"> </w:t>
      </w:r>
      <w:r w:rsidRPr="00510B48">
        <w:t>domestique</w:t>
      </w:r>
    </w:p>
    <w:p w14:paraId="27C8615B" w14:textId="1DA7DC28" w:rsidR="00222975" w:rsidRPr="00510B48" w:rsidRDefault="00222975" w:rsidP="005547CB">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21</w:t>
      </w:r>
      <w:r w:rsidR="00A6293D" w:rsidRPr="00510B48">
        <w:t xml:space="preserve"> </w:t>
      </w:r>
      <w:r w:rsidRPr="00510B48">
        <w:t>des</w:t>
      </w:r>
      <w:r w:rsidR="00A6293D" w:rsidRPr="00510B48">
        <w:t xml:space="preserve"> </w:t>
      </w:r>
      <w:r w:rsidR="000D2923">
        <w:t>observations finales</w:t>
      </w:r>
    </w:p>
    <w:p w14:paraId="4D4BA8D0" w14:textId="2B8E9D17" w:rsidR="00222975" w:rsidRPr="00510B48" w:rsidRDefault="00222975" w:rsidP="005547CB">
      <w:pPr>
        <w:pStyle w:val="SingleTxtG"/>
      </w:pPr>
      <w:r w:rsidRPr="00510B48">
        <w:t>127.</w:t>
      </w:r>
      <w:r w:rsidRPr="00510B48">
        <w:tab/>
        <w:t>Depuis</w:t>
      </w:r>
      <w:r w:rsidR="00A6293D" w:rsidRPr="00510B48">
        <w:t xml:space="preserve"> </w:t>
      </w:r>
      <w:r w:rsidRPr="00510B48">
        <w:t>l’entrée</w:t>
      </w:r>
      <w:r w:rsidR="00A6293D" w:rsidRPr="00510B48">
        <w:t xml:space="preserve"> </w:t>
      </w:r>
      <w:r w:rsidRPr="00510B48">
        <w:t>en</w:t>
      </w:r>
      <w:r w:rsidR="00A6293D" w:rsidRPr="00510B48">
        <w:t xml:space="preserve"> </w:t>
      </w:r>
      <w:r w:rsidRPr="00510B48">
        <w:t>vigueur</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w:t>
      </w:r>
      <w:r w:rsidR="00A6293D" w:rsidRPr="00510B48">
        <w:t xml:space="preserve"> </w:t>
      </w:r>
      <w:r w:rsidRPr="00510B48">
        <w:t>la</w:t>
      </w:r>
      <w:r w:rsidR="00A6293D" w:rsidRPr="00510B48">
        <w:t xml:space="preserve"> </w:t>
      </w:r>
      <w:r w:rsidRPr="00510B48">
        <w:t>violence</w:t>
      </w:r>
      <w:r w:rsidR="00A6293D" w:rsidRPr="00510B48">
        <w:t xml:space="preserve"> </w:t>
      </w:r>
      <w:r w:rsidRPr="00510B48">
        <w:t>domestique,</w:t>
      </w:r>
      <w:r w:rsidR="00A6293D" w:rsidRPr="00510B48">
        <w:t xml:space="preserve"> </w:t>
      </w:r>
      <w:r w:rsidRPr="00510B48">
        <w:t>c’est-à-dire</w:t>
      </w:r>
      <w:r w:rsidR="00A6293D" w:rsidRPr="00510B48">
        <w:t xml:space="preserve"> </w:t>
      </w:r>
      <w:r w:rsidRPr="00510B48">
        <w:t>de</w:t>
      </w:r>
      <w:r w:rsidR="00A6293D" w:rsidRPr="00510B48">
        <w:t xml:space="preserve"> </w:t>
      </w:r>
      <w:r w:rsidRPr="00510B48">
        <w:t>juin</w:t>
      </w:r>
      <w:r w:rsidR="00A6293D" w:rsidRPr="00510B48">
        <w:t xml:space="preserve"> </w:t>
      </w:r>
      <w:r w:rsidRPr="00510B48">
        <w:t>2017</w:t>
      </w:r>
      <w:r w:rsidR="00A6293D" w:rsidRPr="00510B48">
        <w:t xml:space="preserve"> </w:t>
      </w:r>
      <w:r w:rsidRPr="00510B48">
        <w:t>au</w:t>
      </w:r>
      <w:r w:rsidR="00A6293D" w:rsidRPr="00510B48">
        <w:t xml:space="preserve"> </w:t>
      </w:r>
      <w:r w:rsidRPr="00510B48">
        <w:t>30</w:t>
      </w:r>
      <w:r w:rsidR="005547CB">
        <w:t> </w:t>
      </w:r>
      <w:r w:rsidRPr="00510B48">
        <w:t>avril</w:t>
      </w:r>
      <w:r w:rsidR="00A6293D" w:rsidRPr="00510B48">
        <w:t xml:space="preserve"> </w:t>
      </w:r>
      <w:r w:rsidRPr="00510B48">
        <w:t>2021,</w:t>
      </w:r>
      <w:r w:rsidR="00A6293D" w:rsidRPr="00510B48">
        <w:t xml:space="preserve"> </w:t>
      </w:r>
      <w:r w:rsidRPr="00510B48">
        <w:t>les</w:t>
      </w:r>
      <w:r w:rsidR="00A6293D" w:rsidRPr="00510B48">
        <w:t xml:space="preserve"> </w:t>
      </w:r>
      <w:r w:rsidRPr="00510B48">
        <w:t>groupes</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et</w:t>
      </w:r>
      <w:r w:rsidR="00A6293D" w:rsidRPr="00510B48">
        <w:t xml:space="preserve"> </w:t>
      </w:r>
      <w:r w:rsidRPr="00510B48">
        <w:t>de</w:t>
      </w:r>
      <w:r w:rsidR="00A6293D" w:rsidRPr="00510B48">
        <w:t xml:space="preserve"> </w:t>
      </w:r>
      <w:r w:rsidRPr="00510B48">
        <w:t>coopération</w:t>
      </w:r>
      <w:r w:rsidR="00A6293D" w:rsidRPr="00510B48">
        <w:t xml:space="preserve"> </w:t>
      </w:r>
      <w:r w:rsidRPr="00510B48">
        <w:t>ont</w:t>
      </w:r>
      <w:r w:rsidR="00A6293D" w:rsidRPr="00510B48">
        <w:t xml:space="preserve"> </w:t>
      </w:r>
      <w:r w:rsidRPr="00510B48">
        <w:t>examiné</w:t>
      </w:r>
      <w:r w:rsidR="00A6293D" w:rsidRPr="00510B48">
        <w:t xml:space="preserve"> </w:t>
      </w:r>
      <w:r w:rsidRPr="00510B48">
        <w:t>188</w:t>
      </w:r>
      <w:r w:rsidR="005547CB">
        <w:t> </w:t>
      </w:r>
      <w:r w:rsidRPr="00510B48">
        <w:t>286</w:t>
      </w:r>
      <w:r w:rsidR="005547CB">
        <w:t xml:space="preserve"> </w:t>
      </w:r>
      <w:r w:rsidRPr="00510B48">
        <w:t>cas</w:t>
      </w:r>
      <w:r w:rsidR="00A6293D" w:rsidRPr="00510B48">
        <w:t xml:space="preserve"> </w:t>
      </w:r>
      <w:r w:rsidRPr="00510B48">
        <w:t>de</w:t>
      </w:r>
      <w:r w:rsidR="00A6293D" w:rsidRPr="00510B48">
        <w:t xml:space="preserve"> </w:t>
      </w:r>
      <w:r w:rsidRPr="00510B48">
        <w:t>violence</w:t>
      </w:r>
      <w:r w:rsidR="00A6293D" w:rsidRPr="00510B48">
        <w:t xml:space="preserve"> </w:t>
      </w:r>
      <w:r w:rsidRPr="00510B48">
        <w:t>domestique</w:t>
      </w:r>
      <w:r w:rsidR="00A6293D" w:rsidRPr="00510B48">
        <w:t xml:space="preserve"> </w:t>
      </w:r>
      <w:r w:rsidRPr="00510B48">
        <w:t>et</w:t>
      </w:r>
      <w:r w:rsidR="00A6293D" w:rsidRPr="00510B48">
        <w:t xml:space="preserve"> </w:t>
      </w:r>
      <w:r w:rsidRPr="00510B48">
        <w:t>établi</w:t>
      </w:r>
      <w:r w:rsidR="00A6293D" w:rsidRPr="00510B48">
        <w:t xml:space="preserve"> </w:t>
      </w:r>
      <w:r w:rsidRPr="00510B48">
        <w:t>59</w:t>
      </w:r>
      <w:r w:rsidR="005547CB">
        <w:t> </w:t>
      </w:r>
      <w:r w:rsidRPr="00510B48">
        <w:t>937</w:t>
      </w:r>
      <w:r w:rsidR="005547CB">
        <w:t xml:space="preserve"> </w:t>
      </w:r>
      <w:r w:rsidRPr="00510B48">
        <w:t>plans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individuelle</w:t>
      </w:r>
      <w:r w:rsidR="00601D40" w:rsidRPr="00510B48">
        <w:t>.</w:t>
      </w:r>
      <w:r w:rsidR="00A6293D" w:rsidRPr="00510B48">
        <w:t xml:space="preserve"> </w:t>
      </w:r>
      <w:r w:rsidRPr="00510B48">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ces</w:t>
      </w:r>
      <w:r w:rsidR="00A6293D" w:rsidRPr="00510B48">
        <w:t xml:space="preserve"> </w:t>
      </w:r>
      <w:r w:rsidRPr="00510B48">
        <w:t>plans</w:t>
      </w:r>
      <w:r w:rsidR="00A6293D" w:rsidRPr="00510B48">
        <w:t xml:space="preserve"> </w:t>
      </w:r>
      <w:r w:rsidRPr="00510B48">
        <w:t>augmente</w:t>
      </w:r>
      <w:r w:rsidR="00A6293D" w:rsidRPr="00510B48">
        <w:t xml:space="preserve"> </w:t>
      </w:r>
      <w:r w:rsidRPr="00510B48">
        <w:t>chaque</w:t>
      </w:r>
      <w:r w:rsidR="00A6293D" w:rsidRPr="00510B48">
        <w:t xml:space="preserve"> </w:t>
      </w:r>
      <w:r w:rsidRPr="00510B48">
        <w:t>année,</w:t>
      </w:r>
      <w:r w:rsidR="00A6293D" w:rsidRPr="00510B48">
        <w:t xml:space="preserve"> </w:t>
      </w:r>
      <w:r w:rsidRPr="00510B48">
        <w:t>de</w:t>
      </w:r>
      <w:r w:rsidR="00A6293D" w:rsidRPr="00510B48">
        <w:t xml:space="preserve"> </w:t>
      </w:r>
      <w:r w:rsidRPr="00510B48">
        <w:t>même</w:t>
      </w:r>
      <w:r w:rsidR="00A6293D" w:rsidRPr="00510B48">
        <w:t xml:space="preserve"> </w:t>
      </w:r>
      <w:r w:rsidRPr="00510B48">
        <w:t>que</w:t>
      </w:r>
      <w:r w:rsidR="00A6293D" w:rsidRPr="00510B48">
        <w:t xml:space="preserve"> </w:t>
      </w:r>
      <w:r w:rsidRPr="00510B48">
        <w:t>celui</w:t>
      </w:r>
      <w:r w:rsidR="00A6293D" w:rsidRPr="00510B48">
        <w:t xml:space="preserve"> </w:t>
      </w:r>
      <w:r w:rsidRPr="00510B48">
        <w:t>des</w:t>
      </w:r>
      <w:r w:rsidR="00A6293D" w:rsidRPr="00510B48">
        <w:t xml:space="preserve"> </w:t>
      </w:r>
      <w:r w:rsidRPr="00510B48">
        <w:t>mesures</w:t>
      </w:r>
      <w:r w:rsidR="00A6293D" w:rsidRPr="00510B48">
        <w:t xml:space="preserve"> </w:t>
      </w:r>
      <w:r w:rsidRPr="00510B48">
        <w:t>d’urgence</w:t>
      </w:r>
      <w:r w:rsidR="00A6293D" w:rsidRPr="00510B48">
        <w:t xml:space="preserve"> </w:t>
      </w:r>
      <w:r w:rsidRPr="00510B48">
        <w:t>qui</w:t>
      </w:r>
      <w:r w:rsidR="00A6293D" w:rsidRPr="00510B48">
        <w:t xml:space="preserve"> </w:t>
      </w:r>
      <w:r w:rsidRPr="00510B48">
        <w:t>sont</w:t>
      </w:r>
      <w:r w:rsidR="00A6293D" w:rsidRPr="00510B48">
        <w:t xml:space="preserve"> </w:t>
      </w:r>
      <w:r w:rsidRPr="00510B48">
        <w:t>adoptées</w:t>
      </w:r>
      <w:r w:rsidR="00A6293D" w:rsidRPr="00510B48">
        <w:t xml:space="preserve"> </w:t>
      </w:r>
      <w:r w:rsidRPr="00510B48">
        <w:t>ou</w:t>
      </w:r>
      <w:r w:rsidR="00A6293D" w:rsidRPr="00510B48">
        <w:t xml:space="preserve"> </w:t>
      </w:r>
      <w:r w:rsidRPr="00510B48">
        <w:t>prolongées</w:t>
      </w:r>
      <w:r w:rsidR="00601D40" w:rsidRPr="00510B48">
        <w:t>.</w:t>
      </w:r>
      <w:r w:rsidR="00A6293D" w:rsidRPr="00510B48">
        <w:t xml:space="preserve"> </w:t>
      </w:r>
      <w:r w:rsidRPr="00510B48">
        <w:t>Selon</w:t>
      </w:r>
      <w:r w:rsidR="00A6293D" w:rsidRPr="00510B48">
        <w:t xml:space="preserve"> </w:t>
      </w:r>
      <w:r w:rsidRPr="00510B48">
        <w:t>les</w:t>
      </w:r>
      <w:r w:rsidR="00A6293D" w:rsidRPr="00510B48">
        <w:t xml:space="preserve"> </w:t>
      </w:r>
      <w:r w:rsidRPr="00510B48">
        <w:t>chiffres</w:t>
      </w:r>
      <w:r w:rsidR="00A6293D" w:rsidRPr="00510B48">
        <w:t xml:space="preserve"> </w:t>
      </w:r>
      <w:r w:rsidRPr="00510B48">
        <w:t>du</w:t>
      </w:r>
      <w:r w:rsidR="00A6293D" w:rsidRPr="00510B48">
        <w:t xml:space="preserve"> </w:t>
      </w:r>
      <w:r w:rsidRPr="00510B48">
        <w:rPr>
          <w:bCs/>
        </w:rPr>
        <w:t>Ministère</w:t>
      </w:r>
      <w:r w:rsidR="00A6293D" w:rsidRPr="00510B48">
        <w:rPr>
          <w:bCs/>
        </w:rPr>
        <w:t xml:space="preserve"> </w:t>
      </w:r>
      <w:r w:rsidRPr="00510B48">
        <w:rPr>
          <w:bCs/>
        </w:rPr>
        <w:t>de</w:t>
      </w:r>
      <w:r w:rsidR="00A6293D" w:rsidRPr="00510B48">
        <w:rPr>
          <w:bCs/>
        </w:rPr>
        <w:t xml:space="preserve"> </w:t>
      </w:r>
      <w:r w:rsidRPr="00510B48">
        <w:rPr>
          <w:bCs/>
        </w:rPr>
        <w:t>l’intérieur,</w:t>
      </w:r>
      <w:r w:rsidR="00A6293D" w:rsidRPr="00510B48">
        <w:rPr>
          <w:bCs/>
        </w:rPr>
        <w:t xml:space="preserve"> </w:t>
      </w:r>
      <w:r w:rsidRPr="00510B48">
        <w:rPr>
          <w:bCs/>
        </w:rPr>
        <w:t>98</w:t>
      </w:r>
      <w:r w:rsidR="005547CB">
        <w:rPr>
          <w:bCs/>
        </w:rPr>
        <w:t> </w:t>
      </w:r>
      <w:r w:rsidRPr="00510B48">
        <w:rPr>
          <w:bCs/>
        </w:rPr>
        <w:t>323</w:t>
      </w:r>
      <w:r w:rsidR="00A6293D" w:rsidRPr="00510B48">
        <w:rPr>
          <w:bCs/>
        </w:rPr>
        <w:t xml:space="preserve"> </w:t>
      </w:r>
      <w:r w:rsidRPr="00510B48">
        <w:rPr>
          <w:bCs/>
        </w:rPr>
        <w:t>mesures</w:t>
      </w:r>
      <w:r w:rsidR="00A6293D" w:rsidRPr="00510B48">
        <w:rPr>
          <w:bCs/>
        </w:rPr>
        <w:t xml:space="preserve"> </w:t>
      </w:r>
      <w:r w:rsidRPr="00510B48">
        <w:rPr>
          <w:bCs/>
        </w:rPr>
        <w:t>d’urgence</w:t>
      </w:r>
      <w:r w:rsidR="00A6293D" w:rsidRPr="00510B48">
        <w:rPr>
          <w:bCs/>
        </w:rPr>
        <w:t xml:space="preserve"> </w:t>
      </w:r>
      <w:r w:rsidRPr="00510B48">
        <w:rPr>
          <w:bCs/>
        </w:rPr>
        <w:t>avaient</w:t>
      </w:r>
      <w:r w:rsidR="00A6293D" w:rsidRPr="00510B48">
        <w:rPr>
          <w:bCs/>
        </w:rPr>
        <w:t xml:space="preserve"> </w:t>
      </w:r>
      <w:r w:rsidRPr="00510B48">
        <w:rPr>
          <w:bCs/>
        </w:rPr>
        <w:t>été</w:t>
      </w:r>
      <w:r w:rsidR="00A6293D" w:rsidRPr="00510B48">
        <w:rPr>
          <w:bCs/>
        </w:rPr>
        <w:t xml:space="preserve"> </w:t>
      </w:r>
      <w:r w:rsidRPr="00510B48">
        <w:rPr>
          <w:bCs/>
        </w:rPr>
        <w:t>prises</w:t>
      </w:r>
      <w:r w:rsidR="00A6293D" w:rsidRPr="00510B48">
        <w:rPr>
          <w:bCs/>
        </w:rPr>
        <w:t xml:space="preserve"> </w:t>
      </w:r>
      <w:r w:rsidRPr="00510B48">
        <w:rPr>
          <w:bCs/>
        </w:rPr>
        <w:t>fin</w:t>
      </w:r>
      <w:r w:rsidR="00A6293D" w:rsidRPr="00510B48">
        <w:rPr>
          <w:bCs/>
        </w:rPr>
        <w:t xml:space="preserve"> </w:t>
      </w:r>
      <w:r w:rsidRPr="00510B48">
        <w:rPr>
          <w:bCs/>
        </w:rPr>
        <w:t>2020</w:t>
      </w:r>
      <w:r w:rsidR="00A6293D" w:rsidRPr="00510B48">
        <w:t xml:space="preserve"> </w:t>
      </w:r>
      <w:r w:rsidRPr="00510B48">
        <w:t>depuis</w:t>
      </w:r>
      <w:r w:rsidR="00A6293D" w:rsidRPr="00510B48">
        <w:t xml:space="preserve"> </w:t>
      </w:r>
      <w:r w:rsidRPr="00510B48">
        <w:t>l’</w:t>
      </w:r>
      <w:r w:rsidRPr="00510B48">
        <w:rPr>
          <w:bCs/>
        </w:rPr>
        <w:t>entrée</w:t>
      </w:r>
      <w:r w:rsidR="00A6293D" w:rsidRPr="00510B48">
        <w:rPr>
          <w:bCs/>
        </w:rPr>
        <w:t xml:space="preserve"> </w:t>
      </w:r>
      <w:r w:rsidRPr="00510B48">
        <w:rPr>
          <w:bCs/>
        </w:rPr>
        <w:t>en</w:t>
      </w:r>
      <w:r w:rsidR="00A6293D" w:rsidRPr="00510B48">
        <w:rPr>
          <w:bCs/>
        </w:rPr>
        <w:t xml:space="preserve"> </w:t>
      </w:r>
      <w:r w:rsidRPr="00510B48">
        <w:rPr>
          <w:bCs/>
        </w:rPr>
        <w:t>vigueur</w:t>
      </w:r>
      <w:r w:rsidR="00A6293D" w:rsidRPr="00510B48">
        <w:rPr>
          <w:bCs/>
        </w:rPr>
        <w:t xml:space="preserve"> </w:t>
      </w:r>
      <w:r w:rsidRPr="00510B48">
        <w:rPr>
          <w:bCs/>
        </w:rPr>
        <w:t>de</w:t>
      </w:r>
      <w:r w:rsidR="00A6293D" w:rsidRPr="00510B48">
        <w:rPr>
          <w:bCs/>
        </w:rPr>
        <w:t xml:space="preserve"> </w:t>
      </w:r>
      <w:r w:rsidRPr="00510B48">
        <w:rPr>
          <w:bCs/>
        </w:rPr>
        <w:t>la</w:t>
      </w:r>
      <w:r w:rsidR="00A6293D" w:rsidRPr="00510B48">
        <w:rPr>
          <w:bCs/>
        </w:rPr>
        <w:t xml:space="preserve"> </w:t>
      </w:r>
      <w:r w:rsidRPr="00510B48">
        <w:rPr>
          <w:bCs/>
        </w:rPr>
        <w:t>loi</w:t>
      </w:r>
      <w:r w:rsidR="00A6293D" w:rsidRPr="00510B48">
        <w:rPr>
          <w:bCs/>
        </w:rPr>
        <w:t xml:space="preserve"> </w:t>
      </w:r>
      <w:r w:rsidRPr="00510B48">
        <w:rPr>
          <w:bCs/>
        </w:rPr>
        <w:t>(30</w:t>
      </w:r>
      <w:r w:rsidR="005547CB">
        <w:rPr>
          <w:bCs/>
        </w:rPr>
        <w:t> </w:t>
      </w:r>
      <w:r w:rsidRPr="00510B48">
        <w:rPr>
          <w:bCs/>
        </w:rPr>
        <w:t>161</w:t>
      </w:r>
      <w:r w:rsidR="005547CB">
        <w:rPr>
          <w:bCs/>
        </w:rPr>
        <w:t xml:space="preserve"> </w:t>
      </w:r>
      <w:r w:rsidRPr="00510B48">
        <w:rPr>
          <w:bCs/>
        </w:rPr>
        <w:t>mesures</w:t>
      </w:r>
      <w:r w:rsidR="00A6293D" w:rsidRPr="00510B48">
        <w:rPr>
          <w:bCs/>
        </w:rPr>
        <w:t xml:space="preserve"> </w:t>
      </w:r>
      <w:r w:rsidRPr="00510B48">
        <w:rPr>
          <w:bCs/>
        </w:rPr>
        <w:t>d’éloignement</w:t>
      </w:r>
      <w:r w:rsidR="00A6293D" w:rsidRPr="00510B48">
        <w:rPr>
          <w:bCs/>
        </w:rPr>
        <w:t xml:space="preserve"> </w:t>
      </w:r>
      <w:r w:rsidRPr="00510B48">
        <w:rPr>
          <w:bCs/>
        </w:rPr>
        <w:t>temporaire</w:t>
      </w:r>
      <w:r w:rsidR="00A6293D" w:rsidRPr="00510B48">
        <w:rPr>
          <w:bCs/>
        </w:rPr>
        <w:t xml:space="preserve"> </w:t>
      </w:r>
      <w:r w:rsidRPr="00510B48">
        <w:rPr>
          <w:bCs/>
        </w:rPr>
        <w:t>du</w:t>
      </w:r>
      <w:r w:rsidR="00A6293D" w:rsidRPr="00510B48">
        <w:rPr>
          <w:bCs/>
        </w:rPr>
        <w:t xml:space="preserve"> </w:t>
      </w:r>
      <w:r w:rsidRPr="00510B48">
        <w:rPr>
          <w:bCs/>
        </w:rPr>
        <w:t>foyer</w:t>
      </w:r>
      <w:r w:rsidR="00A6293D" w:rsidRPr="00510B48">
        <w:rPr>
          <w:bCs/>
        </w:rPr>
        <w:t xml:space="preserve"> </w:t>
      </w:r>
      <w:r w:rsidRPr="00510B48">
        <w:rPr>
          <w:bCs/>
        </w:rPr>
        <w:t>et</w:t>
      </w:r>
      <w:r w:rsidR="00A6293D" w:rsidRPr="00510B48">
        <w:rPr>
          <w:bCs/>
        </w:rPr>
        <w:t xml:space="preserve"> </w:t>
      </w:r>
      <w:r w:rsidRPr="00510B48">
        <w:rPr>
          <w:bCs/>
        </w:rPr>
        <w:t>68</w:t>
      </w:r>
      <w:r w:rsidR="005547CB">
        <w:rPr>
          <w:bCs/>
        </w:rPr>
        <w:t> </w:t>
      </w:r>
      <w:r w:rsidRPr="00510B48">
        <w:rPr>
          <w:bCs/>
        </w:rPr>
        <w:t>162</w:t>
      </w:r>
      <w:r w:rsidR="005547CB">
        <w:rPr>
          <w:bCs/>
        </w:rPr>
        <w:t xml:space="preserve"> </w:t>
      </w:r>
      <w:r w:rsidRPr="00510B48">
        <w:rPr>
          <w:bCs/>
        </w:rPr>
        <w:t>interdictions</w:t>
      </w:r>
      <w:r w:rsidR="00A6293D" w:rsidRPr="00510B48">
        <w:rPr>
          <w:bCs/>
        </w:rPr>
        <w:t xml:space="preserve"> </w:t>
      </w:r>
      <w:r w:rsidRPr="00510B48">
        <w:rPr>
          <w:bCs/>
        </w:rPr>
        <w:t>temporaires</w:t>
      </w:r>
      <w:r w:rsidR="00A6293D" w:rsidRPr="00510B48">
        <w:rPr>
          <w:bCs/>
        </w:rPr>
        <w:t xml:space="preserve"> </w:t>
      </w:r>
      <w:r w:rsidRPr="00510B48">
        <w:rPr>
          <w:bCs/>
        </w:rPr>
        <w:t>de</w:t>
      </w:r>
      <w:r w:rsidR="00A6293D" w:rsidRPr="00510B48">
        <w:rPr>
          <w:bCs/>
        </w:rPr>
        <w:t xml:space="preserve"> </w:t>
      </w:r>
      <w:r w:rsidRPr="00510B48">
        <w:rPr>
          <w:bCs/>
        </w:rPr>
        <w:t>contacter</w:t>
      </w:r>
      <w:r w:rsidR="00A6293D" w:rsidRPr="00510B48">
        <w:rPr>
          <w:bCs/>
        </w:rPr>
        <w:t xml:space="preserve"> </w:t>
      </w:r>
      <w:r w:rsidRPr="00510B48">
        <w:rPr>
          <w:bCs/>
        </w:rPr>
        <w:t>et</w:t>
      </w:r>
      <w:r w:rsidR="00A6293D" w:rsidRPr="00510B48">
        <w:rPr>
          <w:bCs/>
        </w:rPr>
        <w:t xml:space="preserve"> </w:t>
      </w:r>
      <w:r w:rsidRPr="00510B48">
        <w:rPr>
          <w:bCs/>
        </w:rPr>
        <w:t>d’approcher</w:t>
      </w:r>
      <w:r w:rsidR="00A6293D" w:rsidRPr="00510B48">
        <w:rPr>
          <w:bCs/>
        </w:rPr>
        <w:t xml:space="preserve"> </w:t>
      </w:r>
      <w:r w:rsidRPr="00510B48">
        <w:rPr>
          <w:bCs/>
        </w:rPr>
        <w:t>la</w:t>
      </w:r>
      <w:r w:rsidR="00A6293D" w:rsidRPr="00510B48">
        <w:rPr>
          <w:bCs/>
        </w:rPr>
        <w:t xml:space="preserve"> </w:t>
      </w:r>
      <w:r w:rsidRPr="00510B48">
        <w:rPr>
          <w:bCs/>
        </w:rPr>
        <w:t>victime)</w:t>
      </w:r>
      <w:r w:rsidR="00601D40" w:rsidRPr="00510B48">
        <w:rPr>
          <w:bCs/>
        </w:rPr>
        <w:t>.</w:t>
      </w:r>
      <w:r w:rsidR="00A6293D" w:rsidRPr="00510B48">
        <w:rPr>
          <w:bCs/>
        </w:rPr>
        <w:t xml:space="preserve"> </w:t>
      </w:r>
      <w:r w:rsidRPr="00510B48">
        <w:rPr>
          <w:bCs/>
        </w:rPr>
        <w:t>Au</w:t>
      </w:r>
      <w:r w:rsidR="00A6293D" w:rsidRPr="00510B48">
        <w:rPr>
          <w:bCs/>
        </w:rPr>
        <w:t xml:space="preserve"> </w:t>
      </w:r>
      <w:r w:rsidRPr="00510B48">
        <w:rPr>
          <w:bCs/>
        </w:rPr>
        <w:t>total,</w:t>
      </w:r>
      <w:r w:rsidR="00A6293D" w:rsidRPr="00510B48">
        <w:rPr>
          <w:bCs/>
        </w:rPr>
        <w:t xml:space="preserve"> </w:t>
      </w:r>
      <w:r w:rsidRPr="00510B48">
        <w:rPr>
          <w:bCs/>
        </w:rPr>
        <w:t>60</w:t>
      </w:r>
      <w:r w:rsidR="005547CB">
        <w:rPr>
          <w:bCs/>
        </w:rPr>
        <w:t> </w:t>
      </w:r>
      <w:r w:rsidRPr="00510B48">
        <w:rPr>
          <w:bCs/>
        </w:rPr>
        <w:t>851</w:t>
      </w:r>
      <w:r w:rsidR="005547CB">
        <w:rPr>
          <w:bCs/>
        </w:rPr>
        <w:t xml:space="preserve"> </w:t>
      </w:r>
      <w:r w:rsidRPr="00510B48">
        <w:rPr>
          <w:bCs/>
        </w:rPr>
        <w:t>mesures</w:t>
      </w:r>
      <w:r w:rsidR="00A6293D" w:rsidRPr="00510B48">
        <w:rPr>
          <w:bCs/>
        </w:rPr>
        <w:t xml:space="preserve"> </w:t>
      </w:r>
      <w:r w:rsidRPr="00510B48">
        <w:rPr>
          <w:bCs/>
        </w:rPr>
        <w:t>d’urgence</w:t>
      </w:r>
      <w:r w:rsidR="00A6293D" w:rsidRPr="00510B48">
        <w:rPr>
          <w:bCs/>
        </w:rPr>
        <w:t xml:space="preserve"> </w:t>
      </w:r>
      <w:r w:rsidRPr="00510B48">
        <w:rPr>
          <w:bCs/>
        </w:rPr>
        <w:t>ont</w:t>
      </w:r>
      <w:r w:rsidR="00A6293D" w:rsidRPr="00510B48">
        <w:rPr>
          <w:bCs/>
        </w:rPr>
        <w:t xml:space="preserve"> </w:t>
      </w:r>
      <w:r w:rsidRPr="00510B48">
        <w:rPr>
          <w:bCs/>
        </w:rPr>
        <w:t>été</w:t>
      </w:r>
      <w:r w:rsidR="00A6293D" w:rsidRPr="00510B48">
        <w:rPr>
          <w:bCs/>
        </w:rPr>
        <w:t xml:space="preserve"> </w:t>
      </w:r>
      <w:r w:rsidRPr="00510B48">
        <w:rPr>
          <w:bCs/>
        </w:rPr>
        <w:t>prolongées</w:t>
      </w:r>
      <w:r w:rsidR="00A6293D" w:rsidRPr="00510B48">
        <w:rPr>
          <w:bCs/>
        </w:rPr>
        <w:t xml:space="preserve"> </w:t>
      </w:r>
      <w:r w:rsidRPr="00510B48">
        <w:rPr>
          <w:bCs/>
        </w:rPr>
        <w:t>et</w:t>
      </w:r>
      <w:r w:rsidR="00A6293D" w:rsidRPr="00510B48">
        <w:rPr>
          <w:bCs/>
        </w:rPr>
        <w:t xml:space="preserve"> </w:t>
      </w:r>
      <w:r w:rsidRPr="00510B48">
        <w:rPr>
          <w:bCs/>
        </w:rPr>
        <w:t>6</w:t>
      </w:r>
      <w:r w:rsidR="005547CB">
        <w:rPr>
          <w:bCs/>
        </w:rPr>
        <w:t> </w:t>
      </w:r>
      <w:r w:rsidRPr="00510B48">
        <w:rPr>
          <w:bCs/>
        </w:rPr>
        <w:t>449</w:t>
      </w:r>
      <w:r w:rsidR="00A6293D" w:rsidRPr="00510B48">
        <w:rPr>
          <w:bCs/>
        </w:rPr>
        <w:t xml:space="preserve"> </w:t>
      </w:r>
      <w:r w:rsidRPr="00510B48">
        <w:rPr>
          <w:bCs/>
        </w:rPr>
        <w:t>ont</w:t>
      </w:r>
      <w:r w:rsidR="00A6293D" w:rsidRPr="00510B48">
        <w:rPr>
          <w:bCs/>
        </w:rPr>
        <w:t xml:space="preserve"> </w:t>
      </w:r>
      <w:r w:rsidRPr="00510B48">
        <w:rPr>
          <w:bCs/>
        </w:rPr>
        <w:t>été</w:t>
      </w:r>
      <w:r w:rsidR="00A6293D" w:rsidRPr="00510B48">
        <w:rPr>
          <w:bCs/>
        </w:rPr>
        <w:t xml:space="preserve"> </w:t>
      </w:r>
      <w:r w:rsidRPr="00510B48">
        <w:rPr>
          <w:bCs/>
        </w:rPr>
        <w:t>enfreintes</w:t>
      </w:r>
      <w:r w:rsidRPr="00510B48">
        <w:t>.</w:t>
      </w:r>
    </w:p>
    <w:p w14:paraId="6A981BB6" w14:textId="792A3A7F" w:rsidR="00222975" w:rsidRPr="00510B48" w:rsidRDefault="00222975" w:rsidP="00222975">
      <w:pPr>
        <w:pStyle w:val="SingleTxtG"/>
      </w:pPr>
      <w:r w:rsidRPr="00510B48">
        <w:t>128.</w:t>
      </w:r>
      <w:r w:rsidRPr="00510B48">
        <w:tab/>
        <w:t>Entre</w:t>
      </w:r>
      <w:r w:rsidR="00A6293D" w:rsidRPr="00510B48">
        <w:t xml:space="preserve"> </w:t>
      </w:r>
      <w:r w:rsidRPr="00510B48">
        <w:t>le</w:t>
      </w:r>
      <w:r w:rsidR="00A6293D" w:rsidRPr="00510B48">
        <w:t xml:space="preserve"> </w:t>
      </w:r>
      <w:r w:rsidRPr="00510B48">
        <w:t>1</w:t>
      </w:r>
      <w:r w:rsidRPr="00510B48">
        <w:rPr>
          <w:vertAlign w:val="superscript"/>
        </w:rPr>
        <w:t>er</w:t>
      </w:r>
      <w:r w:rsidR="005547CB">
        <w:t> </w:t>
      </w:r>
      <w:r w:rsidRPr="00510B48">
        <w:t>janvier</w:t>
      </w:r>
      <w:r w:rsidR="00A6293D" w:rsidRPr="00510B48">
        <w:t xml:space="preserve"> </w:t>
      </w:r>
      <w:r w:rsidRPr="00510B48">
        <w:t>2017</w:t>
      </w:r>
      <w:r w:rsidR="00A6293D" w:rsidRPr="00510B48">
        <w:t xml:space="preserve"> </w:t>
      </w:r>
      <w:r w:rsidRPr="00510B48">
        <w:t>et</w:t>
      </w:r>
      <w:r w:rsidR="00A6293D" w:rsidRPr="00510B48">
        <w:t xml:space="preserve"> </w:t>
      </w:r>
      <w:r w:rsidRPr="00510B48">
        <w:t>le</w:t>
      </w:r>
      <w:r w:rsidR="00A6293D" w:rsidRPr="00510B48">
        <w:t xml:space="preserve"> </w:t>
      </w:r>
      <w:r w:rsidRPr="00510B48">
        <w:t>31</w:t>
      </w:r>
      <w:r w:rsidR="005547CB">
        <w:t> </w:t>
      </w:r>
      <w:r w:rsidRPr="00510B48">
        <w:t>décembre</w:t>
      </w:r>
      <w:r w:rsidR="00A6293D" w:rsidRPr="00510B48">
        <w:t xml:space="preserve"> </w:t>
      </w:r>
      <w:r w:rsidRPr="00510B48">
        <w:t>2020,</w:t>
      </w:r>
      <w:r w:rsidR="00A6293D" w:rsidRPr="00510B48">
        <w:t xml:space="preserve"> </w:t>
      </w:r>
      <w:r w:rsidRPr="00510B48">
        <w:t>40</w:t>
      </w:r>
      <w:r w:rsidR="005547CB">
        <w:t> </w:t>
      </w:r>
      <w:r w:rsidRPr="00510B48">
        <w:t>988</w:t>
      </w:r>
      <w:r w:rsidR="00A6293D" w:rsidRPr="00510B48">
        <w:t xml:space="preserve"> </w:t>
      </w:r>
      <w:r w:rsidRPr="00510B48">
        <w:t>actions</w:t>
      </w:r>
      <w:r w:rsidR="00A6293D" w:rsidRPr="00510B48">
        <w:t xml:space="preserve"> </w:t>
      </w:r>
      <w:r w:rsidRPr="00510B48">
        <w:t>pénales</w:t>
      </w:r>
      <w:r w:rsidR="00A6293D" w:rsidRPr="00510B48">
        <w:t xml:space="preserve"> </w:t>
      </w:r>
      <w:r w:rsidRPr="00510B48">
        <w:t>ont</w:t>
      </w:r>
      <w:r w:rsidR="00A6293D" w:rsidRPr="00510B48">
        <w:t xml:space="preserve"> </w:t>
      </w:r>
      <w:r w:rsidRPr="00510B48">
        <w:t>été</w:t>
      </w:r>
      <w:r w:rsidR="00A6293D" w:rsidRPr="00510B48">
        <w:t xml:space="preserve"> </w:t>
      </w:r>
      <w:r w:rsidRPr="00510B48">
        <w:t>engagées</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l’article</w:t>
      </w:r>
      <w:r w:rsidR="00A6293D" w:rsidRPr="00510B48">
        <w:t xml:space="preserve"> </w:t>
      </w:r>
      <w:r w:rsidRPr="00510B48">
        <w:t>194</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00A6293D" w:rsidRPr="00510B48">
        <w:t xml:space="preserve"> </w:t>
      </w:r>
      <w:r w:rsidRPr="00510B48">
        <w:t>pour</w:t>
      </w:r>
      <w:r w:rsidR="00A6293D" w:rsidRPr="00510B48">
        <w:t xml:space="preserve"> </w:t>
      </w:r>
      <w:r w:rsidRPr="00510B48">
        <w:t>23</w:t>
      </w:r>
      <w:r w:rsidR="005547CB">
        <w:t> </w:t>
      </w:r>
      <w:r w:rsidRPr="00510B48">
        <w:t>121</w:t>
      </w:r>
      <w:r w:rsidR="005547CB">
        <w:t xml:space="preserve"> </w:t>
      </w:r>
      <w:r w:rsidRPr="00510B48">
        <w:t>actes</w:t>
      </w:r>
      <w:r w:rsidR="00A6293D" w:rsidRPr="00510B48">
        <w:t xml:space="preserve"> </w:t>
      </w:r>
      <w:r w:rsidRPr="00510B48">
        <w:t>de</w:t>
      </w:r>
      <w:r w:rsidR="00A6293D" w:rsidRPr="00510B48">
        <w:t xml:space="preserve"> </w:t>
      </w:r>
      <w:r w:rsidRPr="00510B48">
        <w:t>violence</w:t>
      </w:r>
      <w:r w:rsidR="00A6293D" w:rsidRPr="00510B48">
        <w:t xml:space="preserve"> </w:t>
      </w:r>
      <w:r w:rsidRPr="00510B48">
        <w:t>domestique</w:t>
      </w:r>
      <w:r w:rsidR="00601D40" w:rsidRPr="00510B48">
        <w:t>.</w:t>
      </w:r>
      <w:r w:rsidR="00A6293D" w:rsidRPr="00510B48">
        <w:t xml:space="preserve"> </w:t>
      </w:r>
      <w:r w:rsidRPr="00510B48">
        <w:t>Une</w:t>
      </w:r>
      <w:r w:rsidR="00A6293D" w:rsidRPr="00510B48">
        <w:t xml:space="preserve"> </w:t>
      </w:r>
      <w:r w:rsidRPr="00510B48">
        <w:t>information</w:t>
      </w:r>
      <w:r w:rsidR="00A6293D" w:rsidRPr="00510B48">
        <w:t xml:space="preserve"> </w:t>
      </w:r>
      <w:r w:rsidRPr="00510B48">
        <w:t>a</w:t>
      </w:r>
      <w:r w:rsidR="00A6293D" w:rsidRPr="00510B48">
        <w:t xml:space="preserve"> </w:t>
      </w:r>
      <w:r w:rsidRPr="00510B48">
        <w:t>été</w:t>
      </w:r>
      <w:r w:rsidR="00A6293D" w:rsidRPr="00510B48">
        <w:t xml:space="preserve"> </w:t>
      </w:r>
      <w:r w:rsidRPr="00510B48">
        <w:t>ouverte</w:t>
      </w:r>
      <w:r w:rsidR="00A6293D" w:rsidRPr="00510B48">
        <w:t xml:space="preserve"> </w:t>
      </w:r>
      <w:r w:rsidRPr="00510B48">
        <w:t>concernant</w:t>
      </w:r>
      <w:r w:rsidR="00A6293D" w:rsidRPr="00510B48">
        <w:t xml:space="preserve"> </w:t>
      </w:r>
      <w:r w:rsidRPr="00510B48">
        <w:t>1</w:t>
      </w:r>
      <w:r w:rsidR="005547CB">
        <w:t> </w:t>
      </w:r>
      <w:r w:rsidRPr="00510B48">
        <w:t>601</w:t>
      </w:r>
      <w:r w:rsidR="005547CB">
        <w:t xml:space="preserve"> </w:t>
      </w:r>
      <w:r w:rsidRPr="00510B48">
        <w:t>personnes,</w:t>
      </w:r>
      <w:r w:rsidR="00A6293D" w:rsidRPr="00510B48">
        <w:t xml:space="preserve"> </w:t>
      </w:r>
      <w:r w:rsidRPr="00510B48">
        <w:t>et</w:t>
      </w:r>
      <w:r w:rsidR="00A6293D" w:rsidRPr="00510B48">
        <w:t xml:space="preserve"> </w:t>
      </w:r>
      <w:r w:rsidRPr="00510B48">
        <w:t>15</w:t>
      </w:r>
      <w:r w:rsidR="005547CB">
        <w:t> </w:t>
      </w:r>
      <w:r w:rsidRPr="00510B48">
        <w:t>948</w:t>
      </w:r>
      <w:r w:rsidR="005547CB">
        <w:t xml:space="preserve"> </w:t>
      </w:r>
      <w:r w:rsidRPr="00510B48">
        <w:t>personnes</w:t>
      </w:r>
      <w:r w:rsidR="00A6293D" w:rsidRPr="00510B48">
        <w:t xml:space="preserve"> </w:t>
      </w:r>
      <w:r w:rsidRPr="00510B48">
        <w:t>ont</w:t>
      </w:r>
      <w:r w:rsidR="00A6293D" w:rsidRPr="00510B48">
        <w:t xml:space="preserve"> </w:t>
      </w:r>
      <w:r w:rsidRPr="00510B48">
        <w:t>été</w:t>
      </w:r>
      <w:r w:rsidR="00A6293D" w:rsidRPr="00510B48">
        <w:t xml:space="preserve"> </w:t>
      </w:r>
      <w:r w:rsidRPr="00510B48">
        <w:t>inculpées</w:t>
      </w:r>
      <w:r w:rsidR="00601D40" w:rsidRPr="00510B48">
        <w:t>.</w:t>
      </w:r>
      <w:r w:rsidR="00A6293D" w:rsidRPr="00510B48">
        <w:t xml:space="preserve"> </w:t>
      </w:r>
      <w:r w:rsidRPr="00510B48">
        <w:t>Au</w:t>
      </w:r>
      <w:r w:rsidR="00A6293D" w:rsidRPr="00510B48">
        <w:t xml:space="preserve"> </w:t>
      </w:r>
      <w:r w:rsidRPr="00510B48">
        <w:t>total,</w:t>
      </w:r>
      <w:r w:rsidR="00A6293D" w:rsidRPr="00510B48">
        <w:t xml:space="preserve"> </w:t>
      </w:r>
      <w:r w:rsidRPr="00510B48">
        <w:t>13</w:t>
      </w:r>
      <w:r w:rsidR="005547CB">
        <w:t> </w:t>
      </w:r>
      <w:r w:rsidRPr="00510B48">
        <w:t>233</w:t>
      </w:r>
      <w:r w:rsidR="00A6293D" w:rsidRPr="00510B48">
        <w:t xml:space="preserve"> </w:t>
      </w:r>
      <w:r w:rsidRPr="00510B48">
        <w:t>personnes</w:t>
      </w:r>
      <w:r w:rsidR="00A6293D" w:rsidRPr="00510B48">
        <w:t xml:space="preserve"> </w:t>
      </w:r>
      <w:r w:rsidRPr="00510B48">
        <w:t>ont</w:t>
      </w:r>
      <w:r w:rsidR="00A6293D" w:rsidRPr="00510B48">
        <w:t xml:space="preserve"> </w:t>
      </w:r>
      <w:r w:rsidRPr="00510B48">
        <w:t>été</w:t>
      </w:r>
      <w:r w:rsidR="00A6293D" w:rsidRPr="00510B48">
        <w:t xml:space="preserve"> </w:t>
      </w:r>
      <w:r w:rsidRPr="00510B48">
        <w:t>condamnées.</w:t>
      </w:r>
    </w:p>
    <w:p w14:paraId="686C0163" w14:textId="6DAC0DFD" w:rsidR="00222975" w:rsidRPr="00510B48" w:rsidRDefault="00222975" w:rsidP="00222975">
      <w:pPr>
        <w:pStyle w:val="SingleTxtG"/>
      </w:pPr>
      <w:r w:rsidRPr="00510B48">
        <w:t>129.</w:t>
      </w:r>
      <w:r w:rsidRPr="00510B48">
        <w:tab/>
        <w:t>Au</w:t>
      </w:r>
      <w:r w:rsidR="00A6293D" w:rsidRPr="00510B48">
        <w:t xml:space="preserve"> </w:t>
      </w:r>
      <w:r w:rsidRPr="00510B48">
        <w:t>cours</w:t>
      </w:r>
      <w:r w:rsidR="00A6293D" w:rsidRPr="00510B48">
        <w:t xml:space="preserve"> </w:t>
      </w:r>
      <w:r w:rsidRPr="00510B48">
        <w:t>de</w:t>
      </w:r>
      <w:r w:rsidR="00A6293D" w:rsidRPr="00510B48">
        <w:t xml:space="preserve"> </w:t>
      </w:r>
      <w:r w:rsidRPr="00510B48">
        <w:t>cette</w:t>
      </w:r>
      <w:r w:rsidR="00A6293D" w:rsidRPr="00510B48">
        <w:t xml:space="preserve"> </w:t>
      </w:r>
      <w:r w:rsidRPr="00510B48">
        <w:t>période,</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a</w:t>
      </w:r>
      <w:r w:rsidR="00A6293D" w:rsidRPr="00510B48">
        <w:t xml:space="preserve"> </w:t>
      </w:r>
      <w:r w:rsidRPr="00510B48">
        <w:t>déposé</w:t>
      </w:r>
      <w:r w:rsidR="00A6293D" w:rsidRPr="00510B48">
        <w:t xml:space="preserve"> </w:t>
      </w:r>
      <w:r w:rsidRPr="00510B48">
        <w:t>des</w:t>
      </w:r>
      <w:r w:rsidR="00A6293D" w:rsidRPr="00510B48">
        <w:t xml:space="preserve"> </w:t>
      </w:r>
      <w:r w:rsidRPr="00510B48">
        <w:t>demandes</w:t>
      </w:r>
      <w:r w:rsidR="00A6293D" w:rsidRPr="00510B48">
        <w:t xml:space="preserve"> </w:t>
      </w:r>
      <w:r w:rsidRPr="00510B48">
        <w:t>de</w:t>
      </w:r>
      <w:r w:rsidR="00A6293D" w:rsidRPr="00510B48">
        <w:t xml:space="preserve"> </w:t>
      </w:r>
      <w:r w:rsidRPr="00510B48">
        <w:t>mise</w:t>
      </w:r>
      <w:r w:rsidR="00A6293D" w:rsidRPr="00510B48">
        <w:t xml:space="preserve"> </w:t>
      </w:r>
      <w:r w:rsidRPr="00510B48">
        <w:t>en</w:t>
      </w:r>
      <w:r w:rsidR="00A6293D" w:rsidRPr="00510B48">
        <w:t xml:space="preserve"> </w:t>
      </w:r>
      <w:r w:rsidRPr="00510B48">
        <w:t>examen</w:t>
      </w:r>
      <w:r w:rsidR="00A6293D" w:rsidRPr="00510B48">
        <w:t xml:space="preserve"> </w:t>
      </w:r>
      <w:r w:rsidRPr="00510B48">
        <w:t>aux</w:t>
      </w:r>
      <w:r w:rsidR="00A6293D" w:rsidRPr="00510B48">
        <w:t xml:space="preserve"> </w:t>
      </w:r>
      <w:r w:rsidRPr="00510B48">
        <w:t>fins</w:t>
      </w:r>
      <w:r w:rsidR="00A6293D" w:rsidRPr="00510B48">
        <w:t xml:space="preserve"> </w:t>
      </w:r>
      <w:r w:rsidRPr="00510B48">
        <w:t>de</w:t>
      </w:r>
      <w:r w:rsidR="00A6293D" w:rsidRPr="00510B48">
        <w:t xml:space="preserve"> </w:t>
      </w:r>
      <w:r w:rsidRPr="00510B48">
        <w:t>l’imposition</w:t>
      </w:r>
      <w:r w:rsidR="00A6293D" w:rsidRPr="00510B48">
        <w:t xml:space="preserve"> </w:t>
      </w:r>
      <w:r w:rsidRPr="00510B48">
        <w:t>de</w:t>
      </w:r>
      <w:r w:rsidR="00A6293D" w:rsidRPr="00510B48">
        <w:t xml:space="preserve"> </w:t>
      </w:r>
      <w:r w:rsidRPr="00510B48">
        <w:t>mesures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A6293D" w:rsidRPr="00510B48">
        <w:t xml:space="preserve"> </w:t>
      </w:r>
      <w:r w:rsidRPr="00510B48">
        <w:t>domestique</w:t>
      </w:r>
      <w:r w:rsidR="00A6293D" w:rsidRPr="00510B48">
        <w:t xml:space="preserve"> </w:t>
      </w:r>
      <w:r w:rsidRPr="00510B48">
        <w:t>à</w:t>
      </w:r>
      <w:r w:rsidR="00A6293D" w:rsidRPr="00510B48">
        <w:t xml:space="preserve"> </w:t>
      </w:r>
      <w:r w:rsidRPr="00510B48">
        <w:t>l’égard</w:t>
      </w:r>
      <w:r w:rsidR="00A6293D" w:rsidRPr="00510B48">
        <w:t xml:space="preserve"> </w:t>
      </w:r>
      <w:r w:rsidRPr="00510B48">
        <w:t>de</w:t>
      </w:r>
      <w:r w:rsidR="00A6293D" w:rsidRPr="00510B48">
        <w:t xml:space="preserve"> </w:t>
      </w:r>
      <w:r w:rsidRPr="00510B48">
        <w:t>1</w:t>
      </w:r>
      <w:r w:rsidR="005547CB">
        <w:t> </w:t>
      </w:r>
      <w:r w:rsidRPr="00510B48">
        <w:t>022</w:t>
      </w:r>
      <w:r w:rsidR="00A6293D" w:rsidRPr="00510B48">
        <w:t xml:space="preserve"> </w:t>
      </w:r>
      <w:r w:rsidRPr="00510B48">
        <w:t>personnes,</w:t>
      </w:r>
      <w:r w:rsidR="00A6293D" w:rsidRPr="00510B48">
        <w:t xml:space="preserve"> </w:t>
      </w:r>
      <w:r w:rsidRPr="00510B48">
        <w:t>en</w:t>
      </w:r>
      <w:r w:rsidR="00A6293D" w:rsidRPr="00510B48">
        <w:t xml:space="preserve"> </w:t>
      </w:r>
      <w:r w:rsidRPr="00510B48">
        <w:t>application</w:t>
      </w:r>
      <w:r w:rsidR="00A6293D" w:rsidRPr="00510B48">
        <w:t xml:space="preserve"> </w:t>
      </w:r>
      <w:r w:rsidRPr="00510B48">
        <w:t>de</w:t>
      </w:r>
      <w:r w:rsidR="00A6293D" w:rsidRPr="00510B48">
        <w:t xml:space="preserve"> </w:t>
      </w:r>
      <w:r w:rsidRPr="00510B48">
        <w:t>l’article</w:t>
      </w:r>
      <w:r w:rsidR="00A6293D" w:rsidRPr="00510B48">
        <w:t xml:space="preserve"> </w:t>
      </w:r>
      <w:r w:rsidRPr="00510B48">
        <w:t>198</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famille</w:t>
      </w:r>
      <w:r w:rsidR="00601D40" w:rsidRPr="00510B48">
        <w:t>.</w:t>
      </w:r>
      <w:r w:rsidR="00A6293D" w:rsidRPr="00510B48">
        <w:t xml:space="preserve"> </w:t>
      </w:r>
      <w:r w:rsidRPr="00510B48">
        <w:t>Les</w:t>
      </w:r>
      <w:r w:rsidR="00A6293D" w:rsidRPr="00510B48">
        <w:t xml:space="preserve"> </w:t>
      </w:r>
      <w:r w:rsidRPr="00510B48">
        <w:t>tribunaux</w:t>
      </w:r>
      <w:r w:rsidR="00A6293D" w:rsidRPr="00510B48">
        <w:t xml:space="preserve"> </w:t>
      </w:r>
      <w:r w:rsidRPr="00510B48">
        <w:t>ont</w:t>
      </w:r>
      <w:r w:rsidR="00A6293D" w:rsidRPr="00510B48">
        <w:t xml:space="preserve"> </w:t>
      </w:r>
      <w:r w:rsidRPr="00510B48">
        <w:t>accédé</w:t>
      </w:r>
      <w:r w:rsidR="00A6293D" w:rsidRPr="00510B48">
        <w:t xml:space="preserve"> </w:t>
      </w:r>
      <w:r w:rsidRPr="00510B48">
        <w:t>à</w:t>
      </w:r>
      <w:r w:rsidR="00A6293D" w:rsidRPr="00510B48">
        <w:t xml:space="preserve"> </w:t>
      </w:r>
      <w:r w:rsidRPr="00510B48">
        <w:t>ces</w:t>
      </w:r>
      <w:r w:rsidR="00A6293D" w:rsidRPr="00510B48">
        <w:t xml:space="preserve"> </w:t>
      </w:r>
      <w:r w:rsidRPr="00510B48">
        <w:t>demandes</w:t>
      </w:r>
      <w:r w:rsidR="00A6293D" w:rsidRPr="00510B48">
        <w:t xml:space="preserve"> </w:t>
      </w:r>
      <w:r w:rsidRPr="00510B48">
        <w:t>et</w:t>
      </w:r>
      <w:r w:rsidR="00A6293D" w:rsidRPr="00510B48">
        <w:t xml:space="preserve"> </w:t>
      </w:r>
      <w:r w:rsidRPr="00510B48">
        <w:t>imposé</w:t>
      </w:r>
      <w:r w:rsidR="00A6293D" w:rsidRPr="00510B48">
        <w:t xml:space="preserve"> </w:t>
      </w:r>
      <w:r w:rsidRPr="00510B48">
        <w:t>des</w:t>
      </w:r>
      <w:r w:rsidR="00A6293D" w:rsidRPr="00510B48">
        <w:t xml:space="preserve"> </w:t>
      </w:r>
      <w:r w:rsidRPr="00510B48">
        <w:t>mesures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A6293D" w:rsidRPr="00510B48">
        <w:t xml:space="preserve"> </w:t>
      </w:r>
      <w:r w:rsidRPr="00510B48">
        <w:t>domestique</w:t>
      </w:r>
      <w:r w:rsidR="00A6293D" w:rsidRPr="00510B48">
        <w:t xml:space="preserve"> </w:t>
      </w:r>
      <w:r w:rsidRPr="00510B48">
        <w:t>à</w:t>
      </w:r>
      <w:r w:rsidR="00A6293D" w:rsidRPr="00510B48">
        <w:t xml:space="preserve"> </w:t>
      </w:r>
      <w:r w:rsidRPr="00510B48">
        <w:t>435</w:t>
      </w:r>
      <w:r w:rsidR="005547CB">
        <w:t> </w:t>
      </w:r>
      <w:r w:rsidRPr="00510B48">
        <w:t>personnes.</w:t>
      </w:r>
    </w:p>
    <w:tbl>
      <w:tblPr>
        <w:tblW w:w="8504" w:type="dxa"/>
        <w:tblInd w:w="1134" w:type="dxa"/>
        <w:tblLayout w:type="fixed"/>
        <w:tblCellMar>
          <w:left w:w="0" w:type="dxa"/>
          <w:right w:w="0" w:type="dxa"/>
        </w:tblCellMar>
        <w:tblLook w:val="04A0" w:firstRow="1" w:lastRow="0" w:firstColumn="1" w:lastColumn="0" w:noHBand="0" w:noVBand="1"/>
      </w:tblPr>
      <w:tblGrid>
        <w:gridCol w:w="1560"/>
        <w:gridCol w:w="992"/>
        <w:gridCol w:w="1202"/>
        <w:gridCol w:w="1203"/>
        <w:gridCol w:w="1203"/>
        <w:gridCol w:w="1172"/>
        <w:gridCol w:w="1172"/>
      </w:tblGrid>
      <w:tr w:rsidR="00510B48" w:rsidRPr="00510B48" w14:paraId="6B24E70F" w14:textId="77777777" w:rsidTr="001F3EBF">
        <w:trPr>
          <w:tblHeader/>
        </w:trPr>
        <w:tc>
          <w:tcPr>
            <w:tcW w:w="1560"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3C6044" w14:textId="23DE6BAD" w:rsidR="00222975" w:rsidRPr="00510B48" w:rsidRDefault="00222975" w:rsidP="00222975">
            <w:pPr>
              <w:suppressAutoHyphens w:val="0"/>
              <w:spacing w:before="80" w:after="80" w:line="200" w:lineRule="exact"/>
              <w:rPr>
                <w:i/>
                <w:sz w:val="16"/>
              </w:rPr>
            </w:pPr>
            <w:r w:rsidRPr="00510B48">
              <w:rPr>
                <w:i/>
                <w:sz w:val="16"/>
              </w:rPr>
              <w:lastRenderedPageBreak/>
              <w:t>1</w:t>
            </w:r>
            <w:r w:rsidRPr="00510B48">
              <w:rPr>
                <w:i/>
                <w:sz w:val="16"/>
                <w:vertAlign w:val="superscript"/>
              </w:rPr>
              <w:t>er</w:t>
            </w:r>
            <w:r w:rsidR="00A6293D" w:rsidRPr="00510B48">
              <w:rPr>
                <w:i/>
                <w:sz w:val="16"/>
              </w:rPr>
              <w:t xml:space="preserve"> </w:t>
            </w:r>
            <w:r w:rsidRPr="00510B48">
              <w:rPr>
                <w:i/>
                <w:sz w:val="16"/>
              </w:rPr>
              <w:t>juin</w:t>
            </w:r>
            <w:r w:rsidR="00A6293D" w:rsidRPr="00510B48">
              <w:rPr>
                <w:i/>
                <w:sz w:val="16"/>
              </w:rPr>
              <w:t xml:space="preserve"> </w:t>
            </w:r>
            <w:r w:rsidRPr="00510B48">
              <w:rPr>
                <w:i/>
                <w:sz w:val="16"/>
              </w:rPr>
              <w:t>2017</w:t>
            </w:r>
            <w:r w:rsidR="005547CB">
              <w:rPr>
                <w:i/>
                <w:sz w:val="16"/>
              </w:rPr>
              <w:t>-</w:t>
            </w:r>
            <w:r w:rsidRPr="00510B48">
              <w:rPr>
                <w:i/>
                <w:sz w:val="16"/>
              </w:rPr>
              <w:t>30</w:t>
            </w:r>
            <w:r w:rsidR="005547CB">
              <w:rPr>
                <w:i/>
                <w:sz w:val="16"/>
              </w:rPr>
              <w:t> </w:t>
            </w:r>
            <w:r w:rsidRPr="00510B48">
              <w:rPr>
                <w:i/>
                <w:sz w:val="16"/>
              </w:rPr>
              <w:t>septembre</w:t>
            </w:r>
            <w:r w:rsidR="00A6293D" w:rsidRPr="00510B48">
              <w:rPr>
                <w:i/>
                <w:sz w:val="16"/>
              </w:rPr>
              <w:t xml:space="preserve"> </w:t>
            </w:r>
            <w:r w:rsidRPr="00510B48">
              <w:rPr>
                <w:i/>
                <w:sz w:val="16"/>
              </w:rPr>
              <w:t>2020</w:t>
            </w:r>
          </w:p>
        </w:tc>
        <w:tc>
          <w:tcPr>
            <w:tcW w:w="99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45EC7D" w14:textId="3FC6C65C" w:rsidR="00222975" w:rsidRPr="00510B48" w:rsidRDefault="00222975" w:rsidP="005547CB">
            <w:pPr>
              <w:suppressAutoHyphens w:val="0"/>
              <w:spacing w:before="80" w:after="80" w:line="200" w:lineRule="exact"/>
              <w:jc w:val="right"/>
              <w:rPr>
                <w:bCs/>
                <w:i/>
                <w:sz w:val="16"/>
              </w:rPr>
            </w:pPr>
            <w:r w:rsidRPr="00510B48">
              <w:rPr>
                <w:bCs/>
                <w:i/>
                <w:sz w:val="16"/>
              </w:rPr>
              <w:t>Nombre</w:t>
            </w:r>
            <w:r w:rsidR="00A6293D" w:rsidRPr="00510B48">
              <w:rPr>
                <w:bCs/>
                <w:i/>
                <w:sz w:val="16"/>
              </w:rPr>
              <w:t xml:space="preserve"> </w:t>
            </w:r>
            <w:r w:rsidRPr="00510B48">
              <w:rPr>
                <w:bCs/>
                <w:i/>
                <w:sz w:val="16"/>
              </w:rPr>
              <w:t>de</w:t>
            </w:r>
            <w:r w:rsidR="00A6293D" w:rsidRPr="00510B48">
              <w:rPr>
                <w:bCs/>
                <w:i/>
                <w:sz w:val="16"/>
              </w:rPr>
              <w:t xml:space="preserve"> </w:t>
            </w:r>
            <w:r w:rsidRPr="00510B48">
              <w:rPr>
                <w:bCs/>
                <w:i/>
                <w:sz w:val="16"/>
              </w:rPr>
              <w:t>personnes</w:t>
            </w:r>
            <w:r w:rsidR="00A6293D" w:rsidRPr="00510B48">
              <w:rPr>
                <w:bCs/>
                <w:i/>
                <w:sz w:val="16"/>
              </w:rPr>
              <w:t xml:space="preserve"> </w:t>
            </w:r>
            <w:r w:rsidRPr="00510B48">
              <w:rPr>
                <w:bCs/>
                <w:i/>
                <w:sz w:val="16"/>
              </w:rPr>
              <w:t>signalées</w:t>
            </w:r>
          </w:p>
        </w:tc>
        <w:tc>
          <w:tcPr>
            <w:tcW w:w="120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7BE142B" w14:textId="4829FBDC" w:rsidR="00222975" w:rsidRPr="00510B48" w:rsidRDefault="00222975" w:rsidP="005547CB">
            <w:pPr>
              <w:suppressAutoHyphens w:val="0"/>
              <w:spacing w:before="80" w:after="80" w:line="200" w:lineRule="exact"/>
              <w:jc w:val="right"/>
              <w:rPr>
                <w:bCs/>
                <w:i/>
                <w:sz w:val="16"/>
              </w:rPr>
            </w:pPr>
            <w:r w:rsidRPr="00510B48">
              <w:rPr>
                <w:bCs/>
                <w:i/>
                <w:sz w:val="16"/>
              </w:rPr>
              <w:t>Nombre</w:t>
            </w:r>
            <w:r w:rsidR="00A6293D" w:rsidRPr="00510B48">
              <w:rPr>
                <w:bCs/>
                <w:i/>
                <w:sz w:val="16"/>
              </w:rPr>
              <w:t xml:space="preserve"> </w:t>
            </w:r>
            <w:r w:rsidRPr="00510B48">
              <w:rPr>
                <w:bCs/>
                <w:i/>
                <w:sz w:val="16"/>
              </w:rPr>
              <w:t>de</w:t>
            </w:r>
            <w:r w:rsidR="001F3EBF">
              <w:rPr>
                <w:bCs/>
                <w:i/>
                <w:sz w:val="16"/>
              </w:rPr>
              <w:t> </w:t>
            </w:r>
            <w:r w:rsidRPr="00510B48">
              <w:rPr>
                <w:bCs/>
                <w:i/>
                <w:sz w:val="16"/>
              </w:rPr>
              <w:t>demandes</w:t>
            </w:r>
            <w:r w:rsidR="00A6293D" w:rsidRPr="00510B48">
              <w:rPr>
                <w:bCs/>
                <w:i/>
                <w:sz w:val="16"/>
              </w:rPr>
              <w:t xml:space="preserve"> </w:t>
            </w:r>
            <w:r w:rsidRPr="00510B48">
              <w:rPr>
                <w:bCs/>
                <w:i/>
                <w:sz w:val="16"/>
              </w:rPr>
              <w:t>rejetées</w:t>
            </w:r>
            <w:r w:rsidR="005547CB">
              <w:rPr>
                <w:bCs/>
                <w:i/>
                <w:sz w:val="16"/>
              </w:rPr>
              <w:br/>
            </w:r>
            <w:r w:rsidRPr="00510B48">
              <w:rPr>
                <w:bCs/>
                <w:i/>
                <w:sz w:val="16"/>
              </w:rPr>
              <w:t>(par</w:t>
            </w:r>
            <w:r w:rsidR="00A6293D" w:rsidRPr="00510B48">
              <w:rPr>
                <w:bCs/>
                <w:i/>
                <w:sz w:val="16"/>
              </w:rPr>
              <w:t xml:space="preserve"> </w:t>
            </w:r>
            <w:r w:rsidRPr="00510B48">
              <w:rPr>
                <w:bCs/>
                <w:i/>
                <w:sz w:val="16"/>
              </w:rPr>
              <w:t>personne)</w:t>
            </w:r>
          </w:p>
        </w:tc>
        <w:tc>
          <w:tcPr>
            <w:tcW w:w="1203"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FF76A4" w14:textId="5C601881" w:rsidR="00222975" w:rsidRPr="00510B48" w:rsidRDefault="00222975" w:rsidP="005547CB">
            <w:pPr>
              <w:suppressAutoHyphens w:val="0"/>
              <w:spacing w:before="80" w:after="80" w:line="200" w:lineRule="exact"/>
              <w:jc w:val="right"/>
              <w:rPr>
                <w:i/>
                <w:sz w:val="16"/>
              </w:rPr>
            </w:pPr>
            <w:r w:rsidRPr="00510B48">
              <w:rPr>
                <w:i/>
                <w:sz w:val="16"/>
              </w:rPr>
              <w:t>Nombre</w:t>
            </w:r>
            <w:r w:rsidR="00A6293D" w:rsidRPr="00510B48">
              <w:rPr>
                <w:i/>
                <w:sz w:val="16"/>
              </w:rPr>
              <w:t xml:space="preserve"> </w:t>
            </w:r>
            <w:r w:rsidRPr="00510B48">
              <w:rPr>
                <w:i/>
                <w:sz w:val="16"/>
              </w:rPr>
              <w:t>d’enquêtes</w:t>
            </w:r>
            <w:r w:rsidR="00A6293D" w:rsidRPr="00510B48">
              <w:rPr>
                <w:i/>
                <w:sz w:val="16"/>
              </w:rPr>
              <w:t xml:space="preserve"> </w:t>
            </w:r>
            <w:r w:rsidRPr="00510B48">
              <w:rPr>
                <w:i/>
                <w:sz w:val="16"/>
              </w:rPr>
              <w:t>et</w:t>
            </w:r>
            <w:r w:rsidR="001F3EBF">
              <w:rPr>
                <w:i/>
                <w:sz w:val="16"/>
              </w:rPr>
              <w:t xml:space="preserve"> </w:t>
            </w:r>
            <w:r w:rsidRPr="00510B48">
              <w:rPr>
                <w:i/>
                <w:sz w:val="16"/>
              </w:rPr>
              <w:t>d’instructions</w:t>
            </w:r>
            <w:r w:rsidR="005547CB">
              <w:rPr>
                <w:i/>
                <w:sz w:val="16"/>
              </w:rPr>
              <w:br/>
            </w:r>
            <w:r w:rsidRPr="00510B48">
              <w:rPr>
                <w:i/>
                <w:sz w:val="16"/>
              </w:rPr>
              <w:t>(par</w:t>
            </w:r>
            <w:r w:rsidR="00A6293D" w:rsidRPr="00510B48">
              <w:rPr>
                <w:i/>
                <w:sz w:val="16"/>
              </w:rPr>
              <w:t xml:space="preserve"> </w:t>
            </w:r>
            <w:r w:rsidRPr="00510B48">
              <w:rPr>
                <w:i/>
                <w:sz w:val="16"/>
              </w:rPr>
              <w:t>personne)</w:t>
            </w:r>
          </w:p>
        </w:tc>
        <w:tc>
          <w:tcPr>
            <w:tcW w:w="1203"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7D6B40A" w14:textId="2938CCFB" w:rsidR="00222975" w:rsidRPr="00510B48" w:rsidRDefault="00222975" w:rsidP="001F3EBF">
            <w:pPr>
              <w:suppressAutoHyphens w:val="0"/>
              <w:spacing w:before="80" w:after="80" w:line="200" w:lineRule="exact"/>
              <w:ind w:right="57"/>
              <w:jc w:val="right"/>
              <w:rPr>
                <w:i/>
                <w:sz w:val="16"/>
              </w:rPr>
            </w:pPr>
            <w:r w:rsidRPr="00510B48">
              <w:rPr>
                <w:i/>
                <w:sz w:val="16"/>
              </w:rPr>
              <w:t>Nombre</w:t>
            </w:r>
            <w:r w:rsidR="00A6293D" w:rsidRPr="00510B48">
              <w:rPr>
                <w:i/>
                <w:sz w:val="16"/>
              </w:rPr>
              <w:t xml:space="preserve"> </w:t>
            </w:r>
            <w:r w:rsidRPr="00510B48">
              <w:rPr>
                <w:i/>
                <w:sz w:val="16"/>
              </w:rPr>
              <w:t>de</w:t>
            </w:r>
            <w:r w:rsidR="005547CB">
              <w:rPr>
                <w:i/>
                <w:sz w:val="16"/>
              </w:rPr>
              <w:t> </w:t>
            </w:r>
            <w:r w:rsidRPr="00510B48">
              <w:rPr>
                <w:i/>
                <w:sz w:val="16"/>
              </w:rPr>
              <w:t>demandes</w:t>
            </w:r>
            <w:r w:rsidR="00A6293D" w:rsidRPr="00510B48">
              <w:rPr>
                <w:i/>
                <w:sz w:val="16"/>
              </w:rPr>
              <w:t xml:space="preserve"> </w:t>
            </w:r>
            <w:r w:rsidRPr="00510B48">
              <w:rPr>
                <w:i/>
                <w:sz w:val="16"/>
              </w:rPr>
              <w:t>de</w:t>
            </w:r>
            <w:r w:rsidR="00A6293D" w:rsidRPr="00510B48">
              <w:rPr>
                <w:i/>
                <w:sz w:val="16"/>
              </w:rPr>
              <w:t xml:space="preserve"> </w:t>
            </w:r>
            <w:r w:rsidRPr="00510B48">
              <w:rPr>
                <w:i/>
                <w:sz w:val="16"/>
              </w:rPr>
              <w:t>mise</w:t>
            </w:r>
            <w:r w:rsidR="00A6293D" w:rsidRPr="00510B48">
              <w:rPr>
                <w:i/>
                <w:sz w:val="16"/>
              </w:rPr>
              <w:t xml:space="preserve"> </w:t>
            </w:r>
            <w:r w:rsidRPr="00510B48">
              <w:rPr>
                <w:i/>
                <w:sz w:val="16"/>
              </w:rPr>
              <w:t>en</w:t>
            </w:r>
            <w:r w:rsidR="00A6293D" w:rsidRPr="00510B48">
              <w:rPr>
                <w:i/>
                <w:sz w:val="16"/>
              </w:rPr>
              <w:t xml:space="preserve"> </w:t>
            </w:r>
            <w:r w:rsidRPr="00510B48">
              <w:rPr>
                <w:i/>
                <w:sz w:val="16"/>
              </w:rPr>
              <w:t>examen</w:t>
            </w:r>
            <w:r w:rsidR="005547CB">
              <w:rPr>
                <w:i/>
                <w:sz w:val="16"/>
              </w:rPr>
              <w:br/>
            </w:r>
            <w:r w:rsidRPr="00510B48">
              <w:rPr>
                <w:i/>
                <w:sz w:val="16"/>
              </w:rPr>
              <w:t>(par</w:t>
            </w:r>
            <w:r w:rsidR="00A6293D" w:rsidRPr="00510B48">
              <w:rPr>
                <w:i/>
                <w:sz w:val="16"/>
              </w:rPr>
              <w:t xml:space="preserve"> </w:t>
            </w:r>
            <w:r w:rsidRPr="00510B48">
              <w:rPr>
                <w:i/>
                <w:sz w:val="16"/>
              </w:rPr>
              <w:t>personne)</w:t>
            </w:r>
          </w:p>
        </w:tc>
        <w:tc>
          <w:tcPr>
            <w:tcW w:w="2344"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611277E" w14:textId="71CBBAD6" w:rsidR="00222975" w:rsidRPr="00510B48" w:rsidRDefault="00222975" w:rsidP="005547CB">
            <w:pPr>
              <w:suppressAutoHyphens w:val="0"/>
              <w:spacing w:before="80" w:after="80" w:line="200" w:lineRule="exact"/>
              <w:jc w:val="center"/>
              <w:rPr>
                <w:i/>
                <w:sz w:val="16"/>
              </w:rPr>
            </w:pPr>
            <w:r w:rsidRPr="00510B48">
              <w:rPr>
                <w:i/>
                <w:sz w:val="16"/>
              </w:rPr>
              <w:t>Nombre</w:t>
            </w:r>
            <w:r w:rsidR="00A6293D" w:rsidRPr="00510B48">
              <w:rPr>
                <w:i/>
                <w:sz w:val="16"/>
              </w:rPr>
              <w:t xml:space="preserve"> </w:t>
            </w:r>
            <w:r w:rsidRPr="00510B48">
              <w:rPr>
                <w:i/>
                <w:sz w:val="16"/>
              </w:rPr>
              <w:t>de</w:t>
            </w:r>
            <w:r w:rsidR="00A6293D" w:rsidRPr="00510B48">
              <w:rPr>
                <w:i/>
                <w:sz w:val="16"/>
              </w:rPr>
              <w:t xml:space="preserve"> </w:t>
            </w:r>
            <w:r w:rsidRPr="00510B48">
              <w:rPr>
                <w:i/>
                <w:sz w:val="16"/>
              </w:rPr>
              <w:t>jugements</w:t>
            </w:r>
            <w:r w:rsidR="00A6293D" w:rsidRPr="00510B48">
              <w:rPr>
                <w:i/>
                <w:sz w:val="16"/>
              </w:rPr>
              <w:t xml:space="preserve"> </w:t>
            </w:r>
            <w:r w:rsidRPr="00510B48">
              <w:rPr>
                <w:i/>
                <w:sz w:val="16"/>
              </w:rPr>
              <w:t>rendus</w:t>
            </w:r>
            <w:r w:rsidR="005547CB">
              <w:rPr>
                <w:i/>
                <w:sz w:val="16"/>
              </w:rPr>
              <w:br/>
            </w:r>
            <w:r w:rsidRPr="00510B48">
              <w:rPr>
                <w:i/>
                <w:sz w:val="16"/>
              </w:rPr>
              <w:t>(personnes)</w:t>
            </w:r>
          </w:p>
        </w:tc>
      </w:tr>
      <w:tr w:rsidR="00510B48" w:rsidRPr="00510B48" w14:paraId="15C237FF" w14:textId="77777777" w:rsidTr="001F3EBF">
        <w:trPr>
          <w:tblHeader/>
        </w:trPr>
        <w:tc>
          <w:tcPr>
            <w:tcW w:w="1560" w:type="dxa"/>
            <w:vMerge/>
            <w:tcBorders>
              <w:bottom w:val="single" w:sz="12" w:space="0" w:color="auto"/>
            </w:tcBorders>
            <w:shd w:val="clear" w:color="auto" w:fill="auto"/>
            <w:vAlign w:val="bottom"/>
            <w:hideMark/>
          </w:tcPr>
          <w:p w14:paraId="01C125EF" w14:textId="77777777" w:rsidR="00222975" w:rsidRPr="00510B48" w:rsidRDefault="00222975" w:rsidP="00222975">
            <w:pPr>
              <w:suppressAutoHyphens w:val="0"/>
              <w:spacing w:before="40" w:after="40" w:line="220" w:lineRule="exact"/>
              <w:rPr>
                <w:sz w:val="18"/>
              </w:rPr>
            </w:pPr>
          </w:p>
        </w:tc>
        <w:tc>
          <w:tcPr>
            <w:tcW w:w="992" w:type="dxa"/>
            <w:vMerge/>
            <w:tcBorders>
              <w:bottom w:val="single" w:sz="12" w:space="0" w:color="auto"/>
            </w:tcBorders>
            <w:shd w:val="clear" w:color="auto" w:fill="auto"/>
            <w:vAlign w:val="bottom"/>
            <w:hideMark/>
          </w:tcPr>
          <w:p w14:paraId="69D9027C" w14:textId="77777777" w:rsidR="00222975" w:rsidRPr="00510B48" w:rsidRDefault="00222975" w:rsidP="005547CB">
            <w:pPr>
              <w:suppressAutoHyphens w:val="0"/>
              <w:spacing w:before="40" w:after="40" w:line="220" w:lineRule="exact"/>
              <w:jc w:val="center"/>
              <w:rPr>
                <w:sz w:val="18"/>
              </w:rPr>
            </w:pPr>
          </w:p>
        </w:tc>
        <w:tc>
          <w:tcPr>
            <w:tcW w:w="1202" w:type="dxa"/>
            <w:vMerge/>
            <w:tcBorders>
              <w:bottom w:val="single" w:sz="12" w:space="0" w:color="auto"/>
            </w:tcBorders>
            <w:shd w:val="clear" w:color="auto" w:fill="auto"/>
            <w:vAlign w:val="bottom"/>
            <w:hideMark/>
          </w:tcPr>
          <w:p w14:paraId="454145E3" w14:textId="77777777" w:rsidR="00222975" w:rsidRPr="00510B48" w:rsidRDefault="00222975" w:rsidP="005547CB">
            <w:pPr>
              <w:suppressAutoHyphens w:val="0"/>
              <w:spacing w:before="40" w:after="40" w:line="220" w:lineRule="exact"/>
              <w:jc w:val="center"/>
              <w:rPr>
                <w:sz w:val="18"/>
              </w:rPr>
            </w:pPr>
          </w:p>
        </w:tc>
        <w:tc>
          <w:tcPr>
            <w:tcW w:w="1203" w:type="dxa"/>
            <w:vMerge/>
            <w:tcBorders>
              <w:bottom w:val="single" w:sz="12" w:space="0" w:color="auto"/>
            </w:tcBorders>
            <w:shd w:val="clear" w:color="auto" w:fill="auto"/>
            <w:vAlign w:val="bottom"/>
            <w:hideMark/>
          </w:tcPr>
          <w:p w14:paraId="7422E316" w14:textId="77777777" w:rsidR="00222975" w:rsidRPr="00510B48" w:rsidRDefault="00222975" w:rsidP="005547CB">
            <w:pPr>
              <w:suppressAutoHyphens w:val="0"/>
              <w:spacing w:before="40" w:after="40" w:line="220" w:lineRule="exact"/>
              <w:jc w:val="center"/>
              <w:rPr>
                <w:sz w:val="18"/>
              </w:rPr>
            </w:pPr>
          </w:p>
        </w:tc>
        <w:tc>
          <w:tcPr>
            <w:tcW w:w="1203" w:type="dxa"/>
            <w:vMerge/>
            <w:tcBorders>
              <w:bottom w:val="single" w:sz="12" w:space="0" w:color="auto"/>
            </w:tcBorders>
            <w:shd w:val="clear" w:color="auto" w:fill="auto"/>
            <w:vAlign w:val="bottom"/>
            <w:hideMark/>
          </w:tcPr>
          <w:p w14:paraId="796ECA16" w14:textId="77777777" w:rsidR="00222975" w:rsidRPr="00510B48" w:rsidRDefault="00222975" w:rsidP="001F3EBF">
            <w:pPr>
              <w:suppressAutoHyphens w:val="0"/>
              <w:spacing w:before="40" w:after="40" w:line="220" w:lineRule="exact"/>
              <w:ind w:right="57"/>
              <w:jc w:val="center"/>
              <w:rPr>
                <w:sz w:val="18"/>
              </w:rPr>
            </w:pPr>
          </w:p>
        </w:tc>
        <w:tc>
          <w:tcPr>
            <w:tcW w:w="117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A4B9B04" w14:textId="77777777" w:rsidR="00222975" w:rsidRPr="00510B48" w:rsidRDefault="00222975" w:rsidP="005547CB">
            <w:pPr>
              <w:suppressAutoHyphens w:val="0"/>
              <w:spacing w:before="80" w:after="80" w:line="200" w:lineRule="exact"/>
              <w:jc w:val="right"/>
              <w:rPr>
                <w:i/>
                <w:sz w:val="16"/>
              </w:rPr>
            </w:pPr>
            <w:r w:rsidRPr="00510B48">
              <w:rPr>
                <w:i/>
                <w:sz w:val="16"/>
              </w:rPr>
              <w:t>Condamnations</w:t>
            </w:r>
          </w:p>
        </w:tc>
        <w:tc>
          <w:tcPr>
            <w:tcW w:w="117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86A705" w14:textId="77777777" w:rsidR="00222975" w:rsidRPr="00510B48" w:rsidRDefault="00222975" w:rsidP="005547CB">
            <w:pPr>
              <w:suppressAutoHyphens w:val="0"/>
              <w:spacing w:before="80" w:after="80" w:line="200" w:lineRule="exact"/>
              <w:jc w:val="right"/>
              <w:rPr>
                <w:i/>
                <w:sz w:val="16"/>
              </w:rPr>
            </w:pPr>
            <w:r w:rsidRPr="00510B48">
              <w:rPr>
                <w:i/>
                <w:sz w:val="16"/>
              </w:rPr>
              <w:t>Acquittements</w:t>
            </w:r>
          </w:p>
        </w:tc>
      </w:tr>
      <w:tr w:rsidR="00510B48" w:rsidRPr="00510B48" w14:paraId="53DE7E3C" w14:textId="77777777" w:rsidTr="001F3EBF">
        <w:tc>
          <w:tcPr>
            <w:tcW w:w="1560" w:type="dxa"/>
            <w:tcBorders>
              <w:top w:val="single" w:sz="12" w:space="0" w:color="auto"/>
            </w:tcBorders>
            <w:shd w:val="clear" w:color="auto" w:fill="auto"/>
            <w:tcMar>
              <w:top w:w="0" w:type="dxa"/>
              <w:left w:w="0" w:type="dxa"/>
              <w:bottom w:w="0" w:type="dxa"/>
              <w:right w:w="0" w:type="dxa"/>
            </w:tcMar>
            <w:hideMark/>
          </w:tcPr>
          <w:p w14:paraId="0CE89543" w14:textId="13C210A3" w:rsidR="00222975" w:rsidRPr="00510B48" w:rsidRDefault="00222975" w:rsidP="005547CB">
            <w:pPr>
              <w:suppressAutoHyphens w:val="0"/>
              <w:spacing w:before="40" w:after="40" w:line="220" w:lineRule="exact"/>
              <w:rPr>
                <w:sz w:val="18"/>
              </w:rPr>
            </w:pPr>
            <w:r w:rsidRPr="00510B48">
              <w:rPr>
                <w:sz w:val="18"/>
              </w:rPr>
              <w:t>Mutilation</w:t>
            </w:r>
            <w:r w:rsidR="00A6293D" w:rsidRPr="00510B48">
              <w:rPr>
                <w:sz w:val="18"/>
              </w:rPr>
              <w:t xml:space="preserve"> </w:t>
            </w:r>
            <w:r w:rsidRPr="00510B48">
              <w:rPr>
                <w:sz w:val="18"/>
              </w:rPr>
              <w:t>génitale</w:t>
            </w:r>
            <w:r w:rsidR="00A6293D" w:rsidRPr="00510B48">
              <w:rPr>
                <w:sz w:val="18"/>
              </w:rPr>
              <w:t xml:space="preserve"> </w:t>
            </w:r>
            <w:r w:rsidRPr="00510B48">
              <w:rPr>
                <w:sz w:val="18"/>
              </w:rPr>
              <w:t>féminine</w:t>
            </w:r>
            <w:r w:rsidR="005547CB">
              <w:rPr>
                <w:sz w:val="18"/>
              </w:rPr>
              <w:br/>
            </w:r>
            <w:r w:rsidRPr="00510B48">
              <w:rPr>
                <w:sz w:val="18"/>
              </w:rPr>
              <w:t>(CP,</w:t>
            </w:r>
            <w:r w:rsidR="00A6293D" w:rsidRPr="00510B48">
              <w:rPr>
                <w:sz w:val="18"/>
              </w:rPr>
              <w:t xml:space="preserve"> </w:t>
            </w:r>
            <w:r w:rsidR="005547CB">
              <w:rPr>
                <w:sz w:val="18"/>
              </w:rPr>
              <w:t>art. </w:t>
            </w:r>
            <w:r w:rsidRPr="00510B48">
              <w:rPr>
                <w:sz w:val="18"/>
              </w:rPr>
              <w:t>121a)</w:t>
            </w:r>
          </w:p>
        </w:tc>
        <w:tc>
          <w:tcPr>
            <w:tcW w:w="992" w:type="dxa"/>
            <w:tcBorders>
              <w:top w:val="single" w:sz="12" w:space="0" w:color="auto"/>
            </w:tcBorders>
            <w:shd w:val="clear" w:color="auto" w:fill="auto"/>
            <w:tcMar>
              <w:top w:w="0" w:type="dxa"/>
              <w:left w:w="0" w:type="dxa"/>
              <w:bottom w:w="0" w:type="dxa"/>
              <w:right w:w="0" w:type="dxa"/>
            </w:tcMar>
            <w:vAlign w:val="bottom"/>
            <w:hideMark/>
          </w:tcPr>
          <w:p w14:paraId="51B2E09D" w14:textId="77777777" w:rsidR="00222975" w:rsidRPr="00510B48" w:rsidRDefault="00222975" w:rsidP="00222975">
            <w:pPr>
              <w:suppressAutoHyphens w:val="0"/>
              <w:spacing w:before="40" w:after="40" w:line="220" w:lineRule="exact"/>
              <w:jc w:val="right"/>
              <w:rPr>
                <w:sz w:val="18"/>
              </w:rPr>
            </w:pPr>
            <w:r w:rsidRPr="00510B48">
              <w:rPr>
                <w:b/>
                <w:bCs/>
                <w:sz w:val="18"/>
              </w:rPr>
              <w:t>/</w:t>
            </w:r>
          </w:p>
        </w:tc>
        <w:tc>
          <w:tcPr>
            <w:tcW w:w="1202" w:type="dxa"/>
            <w:tcBorders>
              <w:top w:val="single" w:sz="12" w:space="0" w:color="auto"/>
            </w:tcBorders>
            <w:shd w:val="clear" w:color="auto" w:fill="auto"/>
            <w:tcMar>
              <w:top w:w="0" w:type="dxa"/>
              <w:left w:w="0" w:type="dxa"/>
              <w:bottom w:w="0" w:type="dxa"/>
              <w:right w:w="0" w:type="dxa"/>
            </w:tcMar>
            <w:vAlign w:val="bottom"/>
            <w:hideMark/>
          </w:tcPr>
          <w:p w14:paraId="565FC67E" w14:textId="77777777" w:rsidR="00222975" w:rsidRPr="00510B48" w:rsidRDefault="00222975" w:rsidP="00222975">
            <w:pPr>
              <w:suppressAutoHyphens w:val="0"/>
              <w:spacing w:before="40" w:after="40" w:line="220" w:lineRule="exact"/>
              <w:jc w:val="right"/>
              <w:rPr>
                <w:sz w:val="18"/>
              </w:rPr>
            </w:pPr>
            <w:r w:rsidRPr="00510B48">
              <w:rPr>
                <w:b/>
                <w:bCs/>
                <w:sz w:val="18"/>
              </w:rPr>
              <w:t>/</w:t>
            </w:r>
          </w:p>
        </w:tc>
        <w:tc>
          <w:tcPr>
            <w:tcW w:w="1203" w:type="dxa"/>
            <w:tcBorders>
              <w:top w:val="single" w:sz="12" w:space="0" w:color="auto"/>
            </w:tcBorders>
            <w:shd w:val="clear" w:color="auto" w:fill="auto"/>
            <w:tcMar>
              <w:top w:w="0" w:type="dxa"/>
              <w:left w:w="0" w:type="dxa"/>
              <w:bottom w:w="0" w:type="dxa"/>
              <w:right w:w="0" w:type="dxa"/>
            </w:tcMar>
            <w:vAlign w:val="bottom"/>
            <w:hideMark/>
          </w:tcPr>
          <w:p w14:paraId="334EB959" w14:textId="77777777" w:rsidR="00222975" w:rsidRPr="00510B48" w:rsidRDefault="00222975" w:rsidP="00222975">
            <w:pPr>
              <w:suppressAutoHyphens w:val="0"/>
              <w:spacing w:before="40" w:after="40" w:line="220" w:lineRule="exact"/>
              <w:jc w:val="right"/>
              <w:rPr>
                <w:sz w:val="18"/>
              </w:rPr>
            </w:pPr>
            <w:r w:rsidRPr="00510B48">
              <w:rPr>
                <w:b/>
                <w:bCs/>
                <w:sz w:val="18"/>
              </w:rPr>
              <w:t>/</w:t>
            </w:r>
          </w:p>
        </w:tc>
        <w:tc>
          <w:tcPr>
            <w:tcW w:w="1203" w:type="dxa"/>
            <w:tcBorders>
              <w:top w:val="single" w:sz="12" w:space="0" w:color="auto"/>
            </w:tcBorders>
            <w:shd w:val="clear" w:color="auto" w:fill="auto"/>
            <w:tcMar>
              <w:top w:w="0" w:type="dxa"/>
              <w:left w:w="0" w:type="dxa"/>
              <w:bottom w:w="0" w:type="dxa"/>
              <w:right w:w="0" w:type="dxa"/>
            </w:tcMar>
            <w:vAlign w:val="bottom"/>
            <w:hideMark/>
          </w:tcPr>
          <w:p w14:paraId="6E29628C" w14:textId="77777777" w:rsidR="00222975" w:rsidRPr="00510B48" w:rsidRDefault="00222975" w:rsidP="001F3EBF">
            <w:pPr>
              <w:suppressAutoHyphens w:val="0"/>
              <w:spacing w:before="40" w:after="40" w:line="220" w:lineRule="exact"/>
              <w:ind w:right="57"/>
              <w:jc w:val="right"/>
              <w:rPr>
                <w:sz w:val="18"/>
              </w:rPr>
            </w:pPr>
            <w:r w:rsidRPr="00510B48">
              <w:rPr>
                <w:b/>
                <w:bCs/>
                <w:sz w:val="18"/>
              </w:rPr>
              <w:t>/</w:t>
            </w:r>
          </w:p>
        </w:tc>
        <w:tc>
          <w:tcPr>
            <w:tcW w:w="1172" w:type="dxa"/>
            <w:tcBorders>
              <w:top w:val="single" w:sz="12" w:space="0" w:color="auto"/>
            </w:tcBorders>
            <w:shd w:val="clear" w:color="auto" w:fill="auto"/>
            <w:tcMar>
              <w:top w:w="0" w:type="dxa"/>
              <w:left w:w="0" w:type="dxa"/>
              <w:bottom w:w="0" w:type="dxa"/>
              <w:right w:w="0" w:type="dxa"/>
            </w:tcMar>
            <w:vAlign w:val="bottom"/>
            <w:hideMark/>
          </w:tcPr>
          <w:p w14:paraId="44B67F2F" w14:textId="77777777" w:rsidR="00222975" w:rsidRPr="00510B48" w:rsidRDefault="00222975" w:rsidP="00222975">
            <w:pPr>
              <w:suppressAutoHyphens w:val="0"/>
              <w:spacing w:before="40" w:after="40" w:line="220" w:lineRule="exact"/>
              <w:jc w:val="right"/>
              <w:rPr>
                <w:sz w:val="18"/>
              </w:rPr>
            </w:pPr>
            <w:r w:rsidRPr="00510B48">
              <w:rPr>
                <w:b/>
                <w:bCs/>
                <w:sz w:val="18"/>
              </w:rPr>
              <w:t>/</w:t>
            </w:r>
          </w:p>
        </w:tc>
        <w:tc>
          <w:tcPr>
            <w:tcW w:w="1172" w:type="dxa"/>
            <w:tcBorders>
              <w:top w:val="single" w:sz="12" w:space="0" w:color="auto"/>
            </w:tcBorders>
            <w:shd w:val="clear" w:color="auto" w:fill="auto"/>
            <w:tcMar>
              <w:top w:w="0" w:type="dxa"/>
              <w:left w:w="0" w:type="dxa"/>
              <w:bottom w:w="0" w:type="dxa"/>
              <w:right w:w="0" w:type="dxa"/>
            </w:tcMar>
            <w:vAlign w:val="bottom"/>
            <w:hideMark/>
          </w:tcPr>
          <w:p w14:paraId="2839FE53" w14:textId="77777777" w:rsidR="00222975" w:rsidRPr="00510B48" w:rsidRDefault="00222975" w:rsidP="00222975">
            <w:pPr>
              <w:suppressAutoHyphens w:val="0"/>
              <w:spacing w:before="40" w:after="40" w:line="220" w:lineRule="exact"/>
              <w:jc w:val="right"/>
              <w:rPr>
                <w:sz w:val="18"/>
              </w:rPr>
            </w:pPr>
            <w:r w:rsidRPr="00510B48">
              <w:rPr>
                <w:b/>
                <w:bCs/>
                <w:sz w:val="18"/>
              </w:rPr>
              <w:t>/</w:t>
            </w:r>
          </w:p>
        </w:tc>
      </w:tr>
      <w:tr w:rsidR="00510B48" w:rsidRPr="00510B48" w14:paraId="3A277774" w14:textId="77777777" w:rsidTr="001F3EBF">
        <w:tc>
          <w:tcPr>
            <w:tcW w:w="1560" w:type="dxa"/>
            <w:shd w:val="clear" w:color="auto" w:fill="auto"/>
            <w:tcMar>
              <w:top w:w="0" w:type="dxa"/>
              <w:left w:w="0" w:type="dxa"/>
              <w:bottom w:w="0" w:type="dxa"/>
              <w:right w:w="0" w:type="dxa"/>
            </w:tcMar>
            <w:hideMark/>
          </w:tcPr>
          <w:p w14:paraId="4D341937" w14:textId="36360995" w:rsidR="00222975" w:rsidRPr="00510B48" w:rsidRDefault="00222975" w:rsidP="005547CB">
            <w:pPr>
              <w:suppressAutoHyphens w:val="0"/>
              <w:spacing w:before="40" w:after="40" w:line="220" w:lineRule="exact"/>
              <w:rPr>
                <w:sz w:val="18"/>
              </w:rPr>
            </w:pPr>
            <w:r w:rsidRPr="00510B48">
              <w:rPr>
                <w:sz w:val="18"/>
              </w:rPr>
              <w:t>Harcèlement</w:t>
            </w:r>
            <w:r w:rsidR="005547CB">
              <w:rPr>
                <w:sz w:val="18"/>
              </w:rPr>
              <w:br/>
            </w:r>
            <w:r w:rsidRPr="00510B48">
              <w:rPr>
                <w:sz w:val="18"/>
              </w:rPr>
              <w:t>(CP,</w:t>
            </w:r>
            <w:r w:rsidR="00A6293D" w:rsidRPr="00510B48">
              <w:rPr>
                <w:sz w:val="18"/>
              </w:rPr>
              <w:t xml:space="preserve"> </w:t>
            </w:r>
            <w:r w:rsidR="005547CB">
              <w:rPr>
                <w:sz w:val="18"/>
              </w:rPr>
              <w:t>art. </w:t>
            </w:r>
            <w:r w:rsidRPr="00510B48">
              <w:rPr>
                <w:sz w:val="18"/>
              </w:rPr>
              <w:t>138a)</w:t>
            </w:r>
          </w:p>
        </w:tc>
        <w:tc>
          <w:tcPr>
            <w:tcW w:w="992" w:type="dxa"/>
            <w:shd w:val="clear" w:color="auto" w:fill="auto"/>
            <w:tcMar>
              <w:top w:w="0" w:type="dxa"/>
              <w:left w:w="0" w:type="dxa"/>
              <w:bottom w:w="0" w:type="dxa"/>
              <w:right w:w="0" w:type="dxa"/>
            </w:tcMar>
            <w:vAlign w:val="bottom"/>
            <w:hideMark/>
          </w:tcPr>
          <w:p w14:paraId="62B83B81" w14:textId="2A1F6F86" w:rsidR="00222975" w:rsidRPr="00510B48" w:rsidRDefault="00222975" w:rsidP="00222975">
            <w:pPr>
              <w:suppressAutoHyphens w:val="0"/>
              <w:spacing w:before="40" w:after="40" w:line="220" w:lineRule="exact"/>
              <w:jc w:val="right"/>
              <w:rPr>
                <w:sz w:val="18"/>
              </w:rPr>
            </w:pPr>
            <w:r w:rsidRPr="00510B48">
              <w:rPr>
                <w:sz w:val="18"/>
              </w:rPr>
              <w:t>1</w:t>
            </w:r>
            <w:r w:rsidR="005961C0">
              <w:rPr>
                <w:sz w:val="18"/>
              </w:rPr>
              <w:t> </w:t>
            </w:r>
            <w:r w:rsidRPr="00510B48">
              <w:rPr>
                <w:sz w:val="18"/>
              </w:rPr>
              <w:t>906</w:t>
            </w:r>
          </w:p>
        </w:tc>
        <w:tc>
          <w:tcPr>
            <w:tcW w:w="1202" w:type="dxa"/>
            <w:shd w:val="clear" w:color="auto" w:fill="auto"/>
            <w:tcMar>
              <w:top w:w="0" w:type="dxa"/>
              <w:left w:w="0" w:type="dxa"/>
              <w:bottom w:w="0" w:type="dxa"/>
              <w:right w:w="0" w:type="dxa"/>
            </w:tcMar>
            <w:vAlign w:val="bottom"/>
            <w:hideMark/>
          </w:tcPr>
          <w:p w14:paraId="50CFAC9D" w14:textId="77777777" w:rsidR="00222975" w:rsidRPr="00510B48" w:rsidRDefault="00222975" w:rsidP="00222975">
            <w:pPr>
              <w:suppressAutoHyphens w:val="0"/>
              <w:spacing w:before="40" w:after="40" w:line="220" w:lineRule="exact"/>
              <w:jc w:val="right"/>
              <w:rPr>
                <w:sz w:val="18"/>
              </w:rPr>
            </w:pPr>
            <w:r w:rsidRPr="00510B48">
              <w:rPr>
                <w:sz w:val="18"/>
              </w:rPr>
              <w:t>340</w:t>
            </w:r>
          </w:p>
        </w:tc>
        <w:tc>
          <w:tcPr>
            <w:tcW w:w="1203" w:type="dxa"/>
            <w:shd w:val="clear" w:color="auto" w:fill="auto"/>
            <w:tcMar>
              <w:top w:w="0" w:type="dxa"/>
              <w:left w:w="0" w:type="dxa"/>
              <w:bottom w:w="0" w:type="dxa"/>
              <w:right w:w="0" w:type="dxa"/>
            </w:tcMar>
            <w:vAlign w:val="bottom"/>
            <w:hideMark/>
          </w:tcPr>
          <w:p w14:paraId="4A1DDA54" w14:textId="3E64550B" w:rsidR="00222975" w:rsidRPr="00510B48" w:rsidRDefault="00222975" w:rsidP="00222975">
            <w:pPr>
              <w:suppressAutoHyphens w:val="0"/>
              <w:spacing w:before="40" w:after="40" w:line="220" w:lineRule="exact"/>
              <w:jc w:val="right"/>
              <w:rPr>
                <w:sz w:val="18"/>
              </w:rPr>
            </w:pPr>
            <w:r w:rsidRPr="00510B48">
              <w:rPr>
                <w:sz w:val="18"/>
              </w:rPr>
              <w:t>1</w:t>
            </w:r>
            <w:r w:rsidR="005961C0">
              <w:rPr>
                <w:sz w:val="18"/>
              </w:rPr>
              <w:t> </w:t>
            </w:r>
            <w:r w:rsidRPr="00510B48">
              <w:rPr>
                <w:sz w:val="18"/>
              </w:rPr>
              <w:t>573</w:t>
            </w:r>
          </w:p>
        </w:tc>
        <w:tc>
          <w:tcPr>
            <w:tcW w:w="1203" w:type="dxa"/>
            <w:shd w:val="clear" w:color="auto" w:fill="auto"/>
            <w:tcMar>
              <w:top w:w="0" w:type="dxa"/>
              <w:left w:w="0" w:type="dxa"/>
              <w:bottom w:w="0" w:type="dxa"/>
              <w:right w:w="0" w:type="dxa"/>
            </w:tcMar>
            <w:vAlign w:val="bottom"/>
            <w:hideMark/>
          </w:tcPr>
          <w:p w14:paraId="764D9371" w14:textId="77777777" w:rsidR="00222975" w:rsidRPr="00510B48" w:rsidRDefault="00222975" w:rsidP="001F3EBF">
            <w:pPr>
              <w:suppressAutoHyphens w:val="0"/>
              <w:spacing w:before="40" w:after="40" w:line="220" w:lineRule="exact"/>
              <w:ind w:right="57"/>
              <w:jc w:val="right"/>
              <w:rPr>
                <w:sz w:val="18"/>
              </w:rPr>
            </w:pPr>
            <w:r w:rsidRPr="00510B48">
              <w:rPr>
                <w:sz w:val="18"/>
              </w:rPr>
              <w:t>226</w:t>
            </w:r>
          </w:p>
        </w:tc>
        <w:tc>
          <w:tcPr>
            <w:tcW w:w="1172" w:type="dxa"/>
            <w:shd w:val="clear" w:color="auto" w:fill="auto"/>
            <w:tcMar>
              <w:top w:w="0" w:type="dxa"/>
              <w:left w:w="0" w:type="dxa"/>
              <w:bottom w:w="0" w:type="dxa"/>
              <w:right w:w="0" w:type="dxa"/>
            </w:tcMar>
            <w:vAlign w:val="bottom"/>
            <w:hideMark/>
          </w:tcPr>
          <w:p w14:paraId="191E4878" w14:textId="77777777" w:rsidR="00222975" w:rsidRPr="00510B48" w:rsidRDefault="00222975" w:rsidP="00222975">
            <w:pPr>
              <w:suppressAutoHyphens w:val="0"/>
              <w:spacing w:before="40" w:after="40" w:line="220" w:lineRule="exact"/>
              <w:jc w:val="right"/>
              <w:rPr>
                <w:sz w:val="18"/>
              </w:rPr>
            </w:pPr>
          </w:p>
          <w:p w14:paraId="39CEE528" w14:textId="77777777" w:rsidR="00222975" w:rsidRPr="00510B48" w:rsidRDefault="00222975" w:rsidP="00222975">
            <w:pPr>
              <w:suppressAutoHyphens w:val="0"/>
              <w:spacing w:before="40" w:after="40" w:line="220" w:lineRule="exact"/>
              <w:jc w:val="right"/>
              <w:rPr>
                <w:sz w:val="18"/>
              </w:rPr>
            </w:pPr>
            <w:r w:rsidRPr="00510B48">
              <w:rPr>
                <w:sz w:val="18"/>
              </w:rPr>
              <w:t>128</w:t>
            </w:r>
          </w:p>
        </w:tc>
        <w:tc>
          <w:tcPr>
            <w:tcW w:w="1172" w:type="dxa"/>
            <w:shd w:val="clear" w:color="auto" w:fill="auto"/>
            <w:tcMar>
              <w:top w:w="0" w:type="dxa"/>
              <w:left w:w="0" w:type="dxa"/>
              <w:bottom w:w="0" w:type="dxa"/>
              <w:right w:w="0" w:type="dxa"/>
            </w:tcMar>
            <w:vAlign w:val="bottom"/>
            <w:hideMark/>
          </w:tcPr>
          <w:p w14:paraId="513A06E6" w14:textId="77777777" w:rsidR="00222975" w:rsidRPr="00510B48" w:rsidRDefault="00222975" w:rsidP="00222975">
            <w:pPr>
              <w:suppressAutoHyphens w:val="0"/>
              <w:spacing w:before="40" w:after="40" w:line="220" w:lineRule="exact"/>
              <w:jc w:val="right"/>
              <w:rPr>
                <w:sz w:val="18"/>
              </w:rPr>
            </w:pPr>
            <w:r w:rsidRPr="00510B48">
              <w:rPr>
                <w:sz w:val="18"/>
              </w:rPr>
              <w:t>5</w:t>
            </w:r>
          </w:p>
        </w:tc>
      </w:tr>
      <w:tr w:rsidR="00510B48" w:rsidRPr="00510B48" w14:paraId="4307D43F" w14:textId="77777777" w:rsidTr="001F3EBF">
        <w:tc>
          <w:tcPr>
            <w:tcW w:w="1560" w:type="dxa"/>
            <w:shd w:val="clear" w:color="auto" w:fill="auto"/>
            <w:tcMar>
              <w:top w:w="0" w:type="dxa"/>
              <w:left w:w="0" w:type="dxa"/>
              <w:bottom w:w="0" w:type="dxa"/>
              <w:right w:w="0" w:type="dxa"/>
            </w:tcMar>
            <w:hideMark/>
          </w:tcPr>
          <w:p w14:paraId="171E6513" w14:textId="0A90BDD4" w:rsidR="00222975" w:rsidRPr="00510B48" w:rsidRDefault="00222975" w:rsidP="00222975">
            <w:pPr>
              <w:suppressAutoHyphens w:val="0"/>
              <w:spacing w:before="40" w:after="40" w:line="220" w:lineRule="exact"/>
              <w:rPr>
                <w:sz w:val="18"/>
              </w:rPr>
            </w:pPr>
            <w:r w:rsidRPr="00510B48">
              <w:rPr>
                <w:sz w:val="18"/>
              </w:rPr>
              <w:t>Harcèlement</w:t>
            </w:r>
            <w:r w:rsidR="00A6293D" w:rsidRPr="00510B48">
              <w:rPr>
                <w:sz w:val="18"/>
              </w:rPr>
              <w:t xml:space="preserve"> </w:t>
            </w:r>
            <w:r w:rsidRPr="00510B48">
              <w:rPr>
                <w:sz w:val="18"/>
              </w:rPr>
              <w:t>sexuel</w:t>
            </w:r>
            <w:r w:rsidR="005547CB">
              <w:rPr>
                <w:sz w:val="18"/>
              </w:rPr>
              <w:br/>
            </w:r>
            <w:r w:rsidRPr="00510B48">
              <w:rPr>
                <w:sz w:val="18"/>
              </w:rPr>
              <w:t>(CP,</w:t>
            </w:r>
            <w:r w:rsidR="00A6293D" w:rsidRPr="00510B48">
              <w:rPr>
                <w:sz w:val="18"/>
              </w:rPr>
              <w:t xml:space="preserve"> </w:t>
            </w:r>
            <w:r w:rsidR="005547CB">
              <w:rPr>
                <w:sz w:val="18"/>
              </w:rPr>
              <w:t>art. </w:t>
            </w:r>
            <w:r w:rsidRPr="00510B48">
              <w:rPr>
                <w:sz w:val="18"/>
              </w:rPr>
              <w:t>182a)</w:t>
            </w:r>
          </w:p>
        </w:tc>
        <w:tc>
          <w:tcPr>
            <w:tcW w:w="992" w:type="dxa"/>
            <w:shd w:val="clear" w:color="auto" w:fill="auto"/>
            <w:tcMar>
              <w:top w:w="0" w:type="dxa"/>
              <w:left w:w="0" w:type="dxa"/>
              <w:bottom w:w="0" w:type="dxa"/>
              <w:right w:w="0" w:type="dxa"/>
            </w:tcMar>
            <w:vAlign w:val="bottom"/>
            <w:hideMark/>
          </w:tcPr>
          <w:p w14:paraId="04184BC5" w14:textId="77777777" w:rsidR="00222975" w:rsidRPr="00510B48" w:rsidRDefault="00222975" w:rsidP="00222975">
            <w:pPr>
              <w:suppressAutoHyphens w:val="0"/>
              <w:spacing w:before="40" w:after="40" w:line="220" w:lineRule="exact"/>
              <w:jc w:val="right"/>
              <w:rPr>
                <w:sz w:val="18"/>
              </w:rPr>
            </w:pPr>
            <w:r w:rsidRPr="00510B48">
              <w:rPr>
                <w:sz w:val="18"/>
              </w:rPr>
              <w:t>656</w:t>
            </w:r>
          </w:p>
        </w:tc>
        <w:tc>
          <w:tcPr>
            <w:tcW w:w="1202" w:type="dxa"/>
            <w:shd w:val="clear" w:color="auto" w:fill="auto"/>
            <w:tcMar>
              <w:top w:w="0" w:type="dxa"/>
              <w:left w:w="0" w:type="dxa"/>
              <w:bottom w:w="0" w:type="dxa"/>
              <w:right w:w="0" w:type="dxa"/>
            </w:tcMar>
            <w:vAlign w:val="bottom"/>
            <w:hideMark/>
          </w:tcPr>
          <w:p w14:paraId="331F6B15" w14:textId="77777777" w:rsidR="00222975" w:rsidRPr="00510B48" w:rsidRDefault="00222975" w:rsidP="00222975">
            <w:pPr>
              <w:suppressAutoHyphens w:val="0"/>
              <w:spacing w:before="40" w:after="40" w:line="220" w:lineRule="exact"/>
              <w:jc w:val="right"/>
              <w:rPr>
                <w:sz w:val="18"/>
              </w:rPr>
            </w:pPr>
            <w:r w:rsidRPr="00510B48">
              <w:rPr>
                <w:sz w:val="18"/>
              </w:rPr>
              <w:t>87</w:t>
            </w:r>
          </w:p>
        </w:tc>
        <w:tc>
          <w:tcPr>
            <w:tcW w:w="1203" w:type="dxa"/>
            <w:shd w:val="clear" w:color="auto" w:fill="auto"/>
            <w:tcMar>
              <w:top w:w="0" w:type="dxa"/>
              <w:left w:w="0" w:type="dxa"/>
              <w:bottom w:w="0" w:type="dxa"/>
              <w:right w:w="0" w:type="dxa"/>
            </w:tcMar>
            <w:vAlign w:val="bottom"/>
            <w:hideMark/>
          </w:tcPr>
          <w:p w14:paraId="575BC60A" w14:textId="77777777" w:rsidR="00222975" w:rsidRPr="00510B48" w:rsidRDefault="00222975" w:rsidP="00222975">
            <w:pPr>
              <w:suppressAutoHyphens w:val="0"/>
              <w:spacing w:before="40" w:after="40" w:line="220" w:lineRule="exact"/>
              <w:jc w:val="right"/>
              <w:rPr>
                <w:sz w:val="18"/>
              </w:rPr>
            </w:pPr>
            <w:r w:rsidRPr="00510B48">
              <w:rPr>
                <w:sz w:val="18"/>
              </w:rPr>
              <w:t>529</w:t>
            </w:r>
          </w:p>
        </w:tc>
        <w:tc>
          <w:tcPr>
            <w:tcW w:w="1203" w:type="dxa"/>
            <w:shd w:val="clear" w:color="auto" w:fill="auto"/>
            <w:tcMar>
              <w:top w:w="0" w:type="dxa"/>
              <w:left w:w="0" w:type="dxa"/>
              <w:bottom w:w="0" w:type="dxa"/>
              <w:right w:w="0" w:type="dxa"/>
            </w:tcMar>
            <w:vAlign w:val="bottom"/>
            <w:hideMark/>
          </w:tcPr>
          <w:p w14:paraId="76C95D6C" w14:textId="77777777" w:rsidR="00222975" w:rsidRPr="00510B48" w:rsidRDefault="00222975" w:rsidP="001F3EBF">
            <w:pPr>
              <w:suppressAutoHyphens w:val="0"/>
              <w:spacing w:before="40" w:after="40" w:line="220" w:lineRule="exact"/>
              <w:ind w:right="57"/>
              <w:jc w:val="right"/>
              <w:rPr>
                <w:sz w:val="18"/>
              </w:rPr>
            </w:pPr>
            <w:r w:rsidRPr="00510B48">
              <w:rPr>
                <w:sz w:val="18"/>
              </w:rPr>
              <w:t>126</w:t>
            </w:r>
          </w:p>
        </w:tc>
        <w:tc>
          <w:tcPr>
            <w:tcW w:w="1172" w:type="dxa"/>
            <w:shd w:val="clear" w:color="auto" w:fill="auto"/>
            <w:tcMar>
              <w:top w:w="0" w:type="dxa"/>
              <w:left w:w="0" w:type="dxa"/>
              <w:bottom w:w="0" w:type="dxa"/>
              <w:right w:w="0" w:type="dxa"/>
            </w:tcMar>
            <w:vAlign w:val="bottom"/>
            <w:hideMark/>
          </w:tcPr>
          <w:p w14:paraId="2611F8BD" w14:textId="77777777" w:rsidR="00222975" w:rsidRPr="00510B48" w:rsidRDefault="00222975" w:rsidP="00222975">
            <w:pPr>
              <w:suppressAutoHyphens w:val="0"/>
              <w:spacing w:before="40" w:after="40" w:line="220" w:lineRule="exact"/>
              <w:jc w:val="right"/>
              <w:rPr>
                <w:sz w:val="18"/>
              </w:rPr>
            </w:pPr>
            <w:r w:rsidRPr="00510B48">
              <w:rPr>
                <w:sz w:val="18"/>
              </w:rPr>
              <w:t>82</w:t>
            </w:r>
          </w:p>
        </w:tc>
        <w:tc>
          <w:tcPr>
            <w:tcW w:w="1172" w:type="dxa"/>
            <w:shd w:val="clear" w:color="auto" w:fill="auto"/>
            <w:tcMar>
              <w:top w:w="0" w:type="dxa"/>
              <w:left w:w="0" w:type="dxa"/>
              <w:bottom w:w="0" w:type="dxa"/>
              <w:right w:w="0" w:type="dxa"/>
            </w:tcMar>
            <w:vAlign w:val="bottom"/>
            <w:hideMark/>
          </w:tcPr>
          <w:p w14:paraId="1A8031EB" w14:textId="77777777" w:rsidR="00222975" w:rsidRPr="00510B48" w:rsidRDefault="00222975" w:rsidP="00222975">
            <w:pPr>
              <w:suppressAutoHyphens w:val="0"/>
              <w:spacing w:before="40" w:after="40" w:line="220" w:lineRule="exact"/>
              <w:jc w:val="right"/>
              <w:rPr>
                <w:sz w:val="18"/>
              </w:rPr>
            </w:pPr>
            <w:r w:rsidRPr="00510B48">
              <w:rPr>
                <w:sz w:val="18"/>
              </w:rPr>
              <w:t>3</w:t>
            </w:r>
          </w:p>
        </w:tc>
      </w:tr>
      <w:tr w:rsidR="00510B48" w:rsidRPr="00510B48" w14:paraId="2E86A9D1" w14:textId="77777777" w:rsidTr="001F3EBF">
        <w:tc>
          <w:tcPr>
            <w:tcW w:w="1560" w:type="dxa"/>
            <w:tcBorders>
              <w:bottom w:val="single" w:sz="12" w:space="0" w:color="auto"/>
            </w:tcBorders>
            <w:shd w:val="clear" w:color="auto" w:fill="auto"/>
            <w:tcMar>
              <w:top w:w="0" w:type="dxa"/>
              <w:left w:w="0" w:type="dxa"/>
              <w:bottom w:w="0" w:type="dxa"/>
              <w:right w:w="0" w:type="dxa"/>
            </w:tcMar>
            <w:hideMark/>
          </w:tcPr>
          <w:p w14:paraId="53C4DFD0" w14:textId="40EB11ED" w:rsidR="00222975" w:rsidRPr="00510B48" w:rsidRDefault="00222975" w:rsidP="005547CB">
            <w:pPr>
              <w:suppressAutoHyphens w:val="0"/>
              <w:spacing w:before="40" w:after="40" w:line="220" w:lineRule="exact"/>
              <w:rPr>
                <w:sz w:val="18"/>
              </w:rPr>
            </w:pPr>
            <w:r w:rsidRPr="00510B48">
              <w:rPr>
                <w:sz w:val="18"/>
              </w:rPr>
              <w:t>Mariage</w:t>
            </w:r>
            <w:r w:rsidR="00A6293D" w:rsidRPr="00510B48">
              <w:rPr>
                <w:sz w:val="18"/>
              </w:rPr>
              <w:t xml:space="preserve"> </w:t>
            </w:r>
            <w:r w:rsidRPr="00510B48">
              <w:rPr>
                <w:sz w:val="18"/>
              </w:rPr>
              <w:t>forcé</w:t>
            </w:r>
            <w:r w:rsidR="005547CB">
              <w:rPr>
                <w:sz w:val="18"/>
              </w:rPr>
              <w:br/>
            </w:r>
            <w:r w:rsidRPr="00510B48">
              <w:rPr>
                <w:sz w:val="18"/>
              </w:rPr>
              <w:t>(CP,</w:t>
            </w:r>
            <w:r w:rsidR="00A6293D" w:rsidRPr="00510B48">
              <w:rPr>
                <w:sz w:val="18"/>
              </w:rPr>
              <w:t xml:space="preserve"> </w:t>
            </w:r>
            <w:r w:rsidR="005547CB">
              <w:rPr>
                <w:sz w:val="18"/>
              </w:rPr>
              <w:t>art. </w:t>
            </w:r>
            <w:r w:rsidRPr="00510B48">
              <w:rPr>
                <w:sz w:val="18"/>
              </w:rPr>
              <w:t>187a)</w:t>
            </w:r>
          </w:p>
        </w:tc>
        <w:tc>
          <w:tcPr>
            <w:tcW w:w="992" w:type="dxa"/>
            <w:tcBorders>
              <w:bottom w:val="single" w:sz="12" w:space="0" w:color="auto"/>
            </w:tcBorders>
            <w:shd w:val="clear" w:color="auto" w:fill="auto"/>
            <w:tcMar>
              <w:top w:w="0" w:type="dxa"/>
              <w:left w:w="0" w:type="dxa"/>
              <w:bottom w:w="0" w:type="dxa"/>
              <w:right w:w="0" w:type="dxa"/>
            </w:tcMar>
            <w:vAlign w:val="bottom"/>
            <w:hideMark/>
          </w:tcPr>
          <w:p w14:paraId="42CB17B0" w14:textId="77777777" w:rsidR="00222975" w:rsidRPr="00510B48" w:rsidRDefault="00222975" w:rsidP="00222975">
            <w:pPr>
              <w:suppressAutoHyphens w:val="0"/>
              <w:spacing w:before="40" w:after="40" w:line="220" w:lineRule="exact"/>
              <w:jc w:val="right"/>
              <w:rPr>
                <w:sz w:val="18"/>
              </w:rPr>
            </w:pPr>
            <w:r w:rsidRPr="00510B48">
              <w:rPr>
                <w:sz w:val="18"/>
              </w:rPr>
              <w:t>3</w:t>
            </w:r>
          </w:p>
        </w:tc>
        <w:tc>
          <w:tcPr>
            <w:tcW w:w="1202" w:type="dxa"/>
            <w:tcBorders>
              <w:bottom w:val="single" w:sz="12" w:space="0" w:color="auto"/>
            </w:tcBorders>
            <w:shd w:val="clear" w:color="auto" w:fill="auto"/>
            <w:tcMar>
              <w:top w:w="0" w:type="dxa"/>
              <w:left w:w="0" w:type="dxa"/>
              <w:bottom w:w="0" w:type="dxa"/>
              <w:right w:w="0" w:type="dxa"/>
            </w:tcMar>
            <w:vAlign w:val="bottom"/>
            <w:hideMark/>
          </w:tcPr>
          <w:p w14:paraId="04588EB6" w14:textId="77777777" w:rsidR="00222975" w:rsidRPr="00510B48" w:rsidRDefault="00222975" w:rsidP="00222975">
            <w:pPr>
              <w:suppressAutoHyphens w:val="0"/>
              <w:spacing w:before="40" w:after="40" w:line="220" w:lineRule="exact"/>
              <w:jc w:val="right"/>
              <w:rPr>
                <w:sz w:val="18"/>
              </w:rPr>
            </w:pPr>
            <w:r w:rsidRPr="00510B48">
              <w:rPr>
                <w:sz w:val="18"/>
              </w:rPr>
              <w:t>/</w:t>
            </w:r>
          </w:p>
        </w:tc>
        <w:tc>
          <w:tcPr>
            <w:tcW w:w="1203" w:type="dxa"/>
            <w:tcBorders>
              <w:bottom w:val="single" w:sz="12" w:space="0" w:color="auto"/>
            </w:tcBorders>
            <w:shd w:val="clear" w:color="auto" w:fill="auto"/>
            <w:tcMar>
              <w:top w:w="0" w:type="dxa"/>
              <w:left w:w="0" w:type="dxa"/>
              <w:bottom w:w="0" w:type="dxa"/>
              <w:right w:w="0" w:type="dxa"/>
            </w:tcMar>
            <w:vAlign w:val="bottom"/>
            <w:hideMark/>
          </w:tcPr>
          <w:p w14:paraId="54679270" w14:textId="77777777" w:rsidR="00222975" w:rsidRPr="00510B48" w:rsidRDefault="00222975" w:rsidP="00222975">
            <w:pPr>
              <w:suppressAutoHyphens w:val="0"/>
              <w:spacing w:before="40" w:after="40" w:line="220" w:lineRule="exact"/>
              <w:jc w:val="right"/>
              <w:rPr>
                <w:sz w:val="18"/>
              </w:rPr>
            </w:pPr>
            <w:r w:rsidRPr="00510B48">
              <w:rPr>
                <w:sz w:val="18"/>
              </w:rPr>
              <w:t>2</w:t>
            </w:r>
          </w:p>
        </w:tc>
        <w:tc>
          <w:tcPr>
            <w:tcW w:w="1203" w:type="dxa"/>
            <w:tcBorders>
              <w:bottom w:val="single" w:sz="12" w:space="0" w:color="auto"/>
            </w:tcBorders>
            <w:shd w:val="clear" w:color="auto" w:fill="auto"/>
            <w:tcMar>
              <w:top w:w="0" w:type="dxa"/>
              <w:left w:w="0" w:type="dxa"/>
              <w:bottom w:w="0" w:type="dxa"/>
              <w:right w:w="0" w:type="dxa"/>
            </w:tcMar>
            <w:vAlign w:val="bottom"/>
            <w:hideMark/>
          </w:tcPr>
          <w:p w14:paraId="2469C6FA" w14:textId="77777777" w:rsidR="00222975" w:rsidRPr="00510B48" w:rsidRDefault="00222975" w:rsidP="001F3EBF">
            <w:pPr>
              <w:suppressAutoHyphens w:val="0"/>
              <w:spacing w:before="40" w:after="40" w:line="220" w:lineRule="exact"/>
              <w:ind w:right="57"/>
              <w:jc w:val="right"/>
              <w:rPr>
                <w:sz w:val="18"/>
              </w:rPr>
            </w:pPr>
            <w:r w:rsidRPr="00510B48">
              <w:rPr>
                <w:sz w:val="18"/>
              </w:rPr>
              <w:t>1</w:t>
            </w:r>
          </w:p>
        </w:tc>
        <w:tc>
          <w:tcPr>
            <w:tcW w:w="1172" w:type="dxa"/>
            <w:tcBorders>
              <w:bottom w:val="single" w:sz="12" w:space="0" w:color="auto"/>
            </w:tcBorders>
            <w:shd w:val="clear" w:color="auto" w:fill="auto"/>
            <w:tcMar>
              <w:top w:w="0" w:type="dxa"/>
              <w:left w:w="0" w:type="dxa"/>
              <w:bottom w:w="0" w:type="dxa"/>
              <w:right w:w="0" w:type="dxa"/>
            </w:tcMar>
            <w:vAlign w:val="bottom"/>
            <w:hideMark/>
          </w:tcPr>
          <w:p w14:paraId="09033B11" w14:textId="77777777" w:rsidR="00222975" w:rsidRPr="00510B48" w:rsidRDefault="00222975" w:rsidP="00222975">
            <w:pPr>
              <w:suppressAutoHyphens w:val="0"/>
              <w:spacing w:before="40" w:after="40" w:line="220" w:lineRule="exact"/>
              <w:jc w:val="right"/>
              <w:rPr>
                <w:sz w:val="18"/>
              </w:rPr>
            </w:pPr>
            <w:r w:rsidRPr="00510B48">
              <w:rPr>
                <w:sz w:val="18"/>
              </w:rPr>
              <w:t>/</w:t>
            </w:r>
          </w:p>
        </w:tc>
        <w:tc>
          <w:tcPr>
            <w:tcW w:w="1172" w:type="dxa"/>
            <w:tcBorders>
              <w:bottom w:val="single" w:sz="12" w:space="0" w:color="auto"/>
            </w:tcBorders>
            <w:shd w:val="clear" w:color="auto" w:fill="auto"/>
            <w:tcMar>
              <w:top w:w="0" w:type="dxa"/>
              <w:left w:w="0" w:type="dxa"/>
              <w:bottom w:w="0" w:type="dxa"/>
              <w:right w:w="0" w:type="dxa"/>
            </w:tcMar>
            <w:vAlign w:val="bottom"/>
            <w:hideMark/>
          </w:tcPr>
          <w:p w14:paraId="5BFDB146" w14:textId="77777777" w:rsidR="00222975" w:rsidRPr="00510B48" w:rsidRDefault="00222975" w:rsidP="00222975">
            <w:pPr>
              <w:suppressAutoHyphens w:val="0"/>
              <w:spacing w:before="40" w:after="40" w:line="220" w:lineRule="exact"/>
              <w:jc w:val="right"/>
              <w:rPr>
                <w:sz w:val="18"/>
              </w:rPr>
            </w:pPr>
            <w:r w:rsidRPr="00510B48">
              <w:rPr>
                <w:sz w:val="18"/>
              </w:rPr>
              <w:t>/</w:t>
            </w:r>
          </w:p>
        </w:tc>
      </w:tr>
    </w:tbl>
    <w:p w14:paraId="7F2D732A" w14:textId="3086A9D6" w:rsidR="00222975" w:rsidRPr="00510B48" w:rsidRDefault="00222975" w:rsidP="00222975">
      <w:pPr>
        <w:pStyle w:val="SingleTxtG"/>
        <w:spacing w:before="120" w:after="240" w:line="220" w:lineRule="atLeast"/>
        <w:ind w:firstLine="170"/>
        <w:jc w:val="left"/>
        <w:rPr>
          <w:sz w:val="18"/>
          <w:szCs w:val="18"/>
        </w:rPr>
      </w:pPr>
      <w:r w:rsidRPr="00510B48">
        <w:rPr>
          <w:i/>
          <w:sz w:val="18"/>
          <w:szCs w:val="18"/>
        </w:rPr>
        <w:t>Source</w:t>
      </w:r>
      <w:r w:rsidR="00510B48">
        <w:rPr>
          <w:sz w:val="18"/>
          <w:szCs w:val="18"/>
        </w:rPr>
        <w:t> :</w:t>
      </w:r>
      <w:r w:rsidR="00A6293D" w:rsidRPr="00510B48">
        <w:rPr>
          <w:sz w:val="18"/>
          <w:szCs w:val="18"/>
        </w:rPr>
        <w:t xml:space="preserve"> </w:t>
      </w:r>
      <w:r w:rsidRPr="00510B48">
        <w:rPr>
          <w:sz w:val="18"/>
          <w:szCs w:val="18"/>
        </w:rPr>
        <w:t>Bureau</w:t>
      </w:r>
      <w:r w:rsidR="00A6293D" w:rsidRPr="00510B48">
        <w:rPr>
          <w:sz w:val="18"/>
          <w:szCs w:val="18"/>
        </w:rPr>
        <w:t xml:space="preserve"> </w:t>
      </w:r>
      <w:r w:rsidRPr="00510B48">
        <w:rPr>
          <w:sz w:val="18"/>
          <w:szCs w:val="18"/>
        </w:rPr>
        <w:t>du</w:t>
      </w:r>
      <w:r w:rsidR="00A6293D" w:rsidRPr="00510B48">
        <w:rPr>
          <w:sz w:val="18"/>
          <w:szCs w:val="18"/>
        </w:rPr>
        <w:t xml:space="preserve"> </w:t>
      </w:r>
      <w:r w:rsidRPr="00510B48">
        <w:rPr>
          <w:sz w:val="18"/>
          <w:szCs w:val="18"/>
        </w:rPr>
        <w:t>Procureur</w:t>
      </w:r>
      <w:r w:rsidR="00A6293D" w:rsidRPr="00510B48">
        <w:rPr>
          <w:sz w:val="18"/>
          <w:szCs w:val="18"/>
        </w:rPr>
        <w:t xml:space="preserve"> </w:t>
      </w:r>
      <w:r w:rsidRPr="00510B48">
        <w:rPr>
          <w:sz w:val="18"/>
          <w:szCs w:val="18"/>
        </w:rPr>
        <w:t>général</w:t>
      </w:r>
      <w:r w:rsidR="00A6293D" w:rsidRPr="00510B48">
        <w:rPr>
          <w:sz w:val="18"/>
          <w:szCs w:val="18"/>
        </w:rPr>
        <w:t xml:space="preserve"> </w:t>
      </w:r>
      <w:r w:rsidRPr="00510B48">
        <w:rPr>
          <w:sz w:val="18"/>
          <w:szCs w:val="18"/>
        </w:rPr>
        <w:t>de</w:t>
      </w:r>
      <w:r w:rsidR="00A6293D" w:rsidRPr="00510B48">
        <w:rPr>
          <w:sz w:val="18"/>
          <w:szCs w:val="18"/>
        </w:rPr>
        <w:t xml:space="preserve"> </w:t>
      </w:r>
      <w:r w:rsidRPr="00510B48">
        <w:rPr>
          <w:sz w:val="18"/>
          <w:szCs w:val="18"/>
        </w:rPr>
        <w:t>la</w:t>
      </w:r>
      <w:r w:rsidR="00A6293D" w:rsidRPr="00510B48">
        <w:rPr>
          <w:sz w:val="18"/>
          <w:szCs w:val="18"/>
        </w:rPr>
        <w:t xml:space="preserve"> </w:t>
      </w:r>
      <w:r w:rsidRPr="00510B48">
        <w:rPr>
          <w:sz w:val="18"/>
          <w:szCs w:val="18"/>
        </w:rPr>
        <w:t>République.</w:t>
      </w:r>
    </w:p>
    <w:p w14:paraId="0DA813F6" w14:textId="10FDAD69" w:rsidR="00222975" w:rsidRPr="00510B48" w:rsidRDefault="00222975" w:rsidP="00222975">
      <w:pPr>
        <w:pStyle w:val="SingleTxtG"/>
      </w:pPr>
      <w:r w:rsidRPr="00510B48">
        <w:t>130.</w:t>
      </w:r>
      <w:r w:rsidRPr="00510B48">
        <w:tab/>
        <w:t>Depuis</w:t>
      </w:r>
      <w:r w:rsidR="00A6293D" w:rsidRPr="00510B48">
        <w:t xml:space="preserve"> </w:t>
      </w:r>
      <w:r w:rsidRPr="00510B48">
        <w:t>fin</w:t>
      </w:r>
      <w:r w:rsidR="00A6293D" w:rsidRPr="00510B48">
        <w:t xml:space="preserve"> </w:t>
      </w:r>
      <w:r w:rsidRPr="00510B48">
        <w:t>2018,</w:t>
      </w:r>
      <w:r w:rsidR="00A6293D" w:rsidRPr="00510B48">
        <w:t xml:space="preserve"> </w:t>
      </w:r>
      <w:r w:rsidRPr="00510B48">
        <w:t>les</w:t>
      </w:r>
      <w:r w:rsidR="00A6293D" w:rsidRPr="00510B48">
        <w:t xml:space="preserve"> </w:t>
      </w:r>
      <w:r w:rsidRPr="00510B48">
        <w:t>femmes</w:t>
      </w:r>
      <w:r w:rsidR="00A6293D" w:rsidRPr="00510B48">
        <w:t xml:space="preserve"> </w:t>
      </w:r>
      <w:r w:rsidRPr="00510B48">
        <w:t>et</w:t>
      </w:r>
      <w:r w:rsidR="00A6293D" w:rsidRPr="00510B48">
        <w:t xml:space="preserve"> </w:t>
      </w:r>
      <w:r w:rsidRPr="00510B48">
        <w:t>les</w:t>
      </w:r>
      <w:r w:rsidR="00A6293D" w:rsidRPr="00510B48">
        <w:t xml:space="preserve"> </w:t>
      </w:r>
      <w:r w:rsidRPr="00510B48">
        <w:t>filles</w:t>
      </w:r>
      <w:r w:rsidR="00A6293D" w:rsidRPr="00510B48">
        <w:t xml:space="preserve"> </w:t>
      </w:r>
      <w:r w:rsidRPr="00510B48">
        <w:t>victimes</w:t>
      </w:r>
      <w:r w:rsidR="00A6293D" w:rsidRPr="00510B48">
        <w:t xml:space="preserve"> </w:t>
      </w:r>
      <w:r w:rsidRPr="00510B48">
        <w:t>de</w:t>
      </w:r>
      <w:r w:rsidR="00A6293D" w:rsidRPr="00510B48">
        <w:t xml:space="preserve"> </w:t>
      </w:r>
      <w:r w:rsidRPr="00510B48">
        <w:t>violence</w:t>
      </w:r>
      <w:r w:rsidR="00A6293D" w:rsidRPr="00510B48">
        <w:t xml:space="preserve"> </w:t>
      </w:r>
      <w:r w:rsidRPr="00510B48">
        <w:t>disposent</w:t>
      </w:r>
      <w:r w:rsidR="00A6293D" w:rsidRPr="00510B48">
        <w:t xml:space="preserve"> </w:t>
      </w:r>
      <w:r w:rsidRPr="00510B48">
        <w:t>d’un</w:t>
      </w:r>
      <w:r w:rsidR="00A6293D" w:rsidRPr="00510B48">
        <w:t xml:space="preserve"> </w:t>
      </w:r>
      <w:r w:rsidRPr="00510B48">
        <w:t>numéro</w:t>
      </w:r>
      <w:r w:rsidR="00A6293D" w:rsidRPr="00510B48">
        <w:t xml:space="preserve"> </w:t>
      </w:r>
      <w:r w:rsidRPr="00510B48">
        <w:t>de</w:t>
      </w:r>
      <w:r w:rsidR="00A6293D" w:rsidRPr="00510B48">
        <w:t xml:space="preserve"> </w:t>
      </w:r>
      <w:r w:rsidRPr="00510B48">
        <w:t>téléphone</w:t>
      </w:r>
      <w:r w:rsidR="00A6293D" w:rsidRPr="00510B48">
        <w:t xml:space="preserve"> </w:t>
      </w:r>
      <w:r w:rsidRPr="00510B48">
        <w:t>d’urgence</w:t>
      </w:r>
      <w:r w:rsidR="00601D40" w:rsidRPr="00510B48">
        <w:t>.</w:t>
      </w:r>
      <w:r w:rsidR="00A6293D" w:rsidRPr="00510B48">
        <w:t xml:space="preserve"> </w:t>
      </w:r>
      <w:r w:rsidRPr="00510B48">
        <w:t>Une</w:t>
      </w:r>
      <w:r w:rsidR="00A6293D" w:rsidRPr="00510B48">
        <w:t xml:space="preserve"> </w:t>
      </w:r>
      <w:r w:rsidRPr="00510B48">
        <w:t>ligne</w:t>
      </w:r>
      <w:r w:rsidR="00A6293D" w:rsidRPr="00510B48">
        <w:t xml:space="preserve"> </w:t>
      </w:r>
      <w:r w:rsidRPr="00510B48">
        <w:t>téléphonique</w:t>
      </w:r>
      <w:r w:rsidR="00A6293D" w:rsidRPr="00510B48">
        <w:t xml:space="preserve"> </w:t>
      </w:r>
      <w:r w:rsidRPr="00510B48">
        <w:t>d’urgence</w:t>
      </w:r>
      <w:r w:rsidR="00A6293D" w:rsidRPr="00510B48">
        <w:t xml:space="preserve"> </w:t>
      </w:r>
      <w:r w:rsidRPr="00510B48">
        <w:t>fonctionne</w:t>
      </w:r>
      <w:r w:rsidR="00A6293D" w:rsidRPr="00510B48">
        <w:t xml:space="preserve"> </w:t>
      </w:r>
      <w:r w:rsidRPr="00510B48">
        <w:t>également</w:t>
      </w:r>
      <w:r w:rsidR="00A6293D" w:rsidRPr="00510B48">
        <w:t xml:space="preserve"> </w:t>
      </w:r>
      <w:r w:rsidRPr="00510B48">
        <w:t>dans</w:t>
      </w:r>
      <w:r w:rsidR="00A6293D" w:rsidRPr="00510B48">
        <w:t xml:space="preserve"> </w:t>
      </w:r>
      <w:r w:rsidRPr="00510B48">
        <w:t>le</w:t>
      </w:r>
      <w:r w:rsidR="00A6293D" w:rsidRPr="00510B48">
        <w:t xml:space="preserve"> </w:t>
      </w:r>
      <w:r w:rsidRPr="00510B48">
        <w:t>système</w:t>
      </w:r>
      <w:r w:rsidR="00A6293D" w:rsidRPr="00510B48">
        <w:t xml:space="preserve"> </w:t>
      </w:r>
      <w:r w:rsidRPr="00510B48">
        <w:t>éducatif</w:t>
      </w:r>
      <w:r w:rsidR="00A6293D" w:rsidRPr="00510B48">
        <w:t xml:space="preserve"> </w:t>
      </w:r>
      <w:r w:rsidRPr="00510B48">
        <w:t>depuis</w:t>
      </w:r>
      <w:r w:rsidR="00A6293D" w:rsidRPr="00510B48">
        <w:t xml:space="preserve"> </w:t>
      </w:r>
      <w:r w:rsidRPr="00510B48">
        <w:t>2012</w:t>
      </w:r>
      <w:r w:rsidR="00601D40" w:rsidRPr="00510B48">
        <w:t>.</w:t>
      </w:r>
      <w:r w:rsidR="00A6293D" w:rsidRPr="00510B48">
        <w:t xml:space="preserve"> </w:t>
      </w:r>
      <w:r w:rsidRPr="00510B48">
        <w:t>Les</w:t>
      </w:r>
      <w:r w:rsidR="00A6293D" w:rsidRPr="00510B48">
        <w:t xml:space="preserve"> </w:t>
      </w:r>
      <w:r w:rsidRPr="00510B48">
        <w:t>lignes</w:t>
      </w:r>
      <w:r w:rsidR="00A6293D" w:rsidRPr="00510B48">
        <w:t xml:space="preserve"> </w:t>
      </w:r>
      <w:r w:rsidRPr="00510B48">
        <w:t>d’urgence</w:t>
      </w:r>
      <w:r w:rsidR="00A6293D" w:rsidRPr="00510B48">
        <w:t xml:space="preserve"> </w:t>
      </w:r>
      <w:r w:rsidRPr="00510B48">
        <w:t>locales</w:t>
      </w:r>
      <w:r w:rsidR="00A6293D" w:rsidRPr="00510B48">
        <w:t xml:space="preserve"> </w:t>
      </w:r>
      <w:r w:rsidRPr="00510B48">
        <w:t>continuent</w:t>
      </w:r>
      <w:r w:rsidR="00A6293D" w:rsidRPr="00510B48">
        <w:t xml:space="preserve"> </w:t>
      </w:r>
      <w:r w:rsidRPr="00510B48">
        <w:t>de</w:t>
      </w:r>
      <w:r w:rsidR="00A6293D" w:rsidRPr="00510B48">
        <w:t xml:space="preserve"> </w:t>
      </w:r>
      <w:r w:rsidRPr="00510B48">
        <w:t>fonctionner</w:t>
      </w:r>
      <w:r w:rsidR="00A6293D" w:rsidRPr="00510B48">
        <w:t xml:space="preserve"> </w:t>
      </w:r>
      <w:r w:rsidRPr="00510B48">
        <w:t>et</w:t>
      </w:r>
      <w:r w:rsidR="00A6293D" w:rsidRPr="00510B48">
        <w:t xml:space="preserve"> </w:t>
      </w:r>
      <w:r w:rsidRPr="00510B48">
        <w:t>ont</w:t>
      </w:r>
      <w:r w:rsidR="00A6293D" w:rsidRPr="00510B48">
        <w:t xml:space="preserve"> </w:t>
      </w:r>
      <w:r w:rsidRPr="00510B48">
        <w:t>même</w:t>
      </w:r>
      <w:r w:rsidR="00A6293D" w:rsidRPr="00510B48">
        <w:t xml:space="preserve"> </w:t>
      </w:r>
      <w:r w:rsidRPr="00510B48">
        <w:t>étendu</w:t>
      </w:r>
      <w:r w:rsidR="00A6293D" w:rsidRPr="00510B48">
        <w:t xml:space="preserve"> </w:t>
      </w:r>
      <w:r w:rsidRPr="00510B48">
        <w:t>leurs</w:t>
      </w:r>
      <w:r w:rsidR="00A6293D" w:rsidRPr="00510B48">
        <w:t xml:space="preserve"> </w:t>
      </w:r>
      <w:r w:rsidRPr="00510B48">
        <w:t>services</w:t>
      </w:r>
      <w:r w:rsidR="00A6293D" w:rsidRPr="00510B48">
        <w:t xml:space="preserve"> </w:t>
      </w:r>
      <w:r w:rsidRPr="00510B48">
        <w:t>du</w:t>
      </w:r>
      <w:r w:rsidR="00A6293D" w:rsidRPr="00510B48">
        <w:t xml:space="preserve"> </w:t>
      </w:r>
      <w:r w:rsidRPr="00510B48">
        <w:t>point</w:t>
      </w:r>
      <w:r w:rsidR="00A6293D" w:rsidRPr="00510B48">
        <w:t xml:space="preserve"> </w:t>
      </w:r>
      <w:r w:rsidRPr="00510B48">
        <w:t>de</w:t>
      </w:r>
      <w:r w:rsidR="00A6293D" w:rsidRPr="00510B48">
        <w:t xml:space="preserve"> </w:t>
      </w:r>
      <w:r w:rsidRPr="00510B48">
        <w:t>vue</w:t>
      </w:r>
      <w:r w:rsidR="00A6293D" w:rsidRPr="00510B48">
        <w:t xml:space="preserve"> </w:t>
      </w:r>
      <w:r w:rsidRPr="00510B48">
        <w:t>géographique,</w:t>
      </w:r>
      <w:r w:rsidR="00A6293D" w:rsidRPr="00510B48">
        <w:t xml:space="preserve"> </w:t>
      </w:r>
      <w:r w:rsidRPr="00510B48">
        <w:t>du</w:t>
      </w:r>
      <w:r w:rsidR="00A6293D" w:rsidRPr="00510B48">
        <w:t xml:space="preserve"> </w:t>
      </w:r>
      <w:r w:rsidRPr="00510B48">
        <w:t>nombre</w:t>
      </w:r>
      <w:r w:rsidR="00A6293D" w:rsidRPr="00510B48">
        <w:t xml:space="preserve"> </w:t>
      </w:r>
      <w:r w:rsidRPr="00510B48">
        <w:t>de</w:t>
      </w:r>
      <w:r w:rsidR="00A6293D" w:rsidRPr="00510B48">
        <w:t xml:space="preserve"> </w:t>
      </w:r>
      <w:r w:rsidRPr="00510B48">
        <w:t>leurs</w:t>
      </w:r>
      <w:r w:rsidR="00A6293D" w:rsidRPr="00510B48">
        <w:t xml:space="preserve"> </w:t>
      </w:r>
      <w:r w:rsidRPr="00510B48">
        <w:t>bénéficiaires</w:t>
      </w:r>
      <w:r w:rsidR="00A6293D" w:rsidRPr="00510B48">
        <w:t xml:space="preserve"> </w:t>
      </w:r>
      <w:r w:rsidRPr="00510B48">
        <w:t>et</w:t>
      </w:r>
      <w:r w:rsidR="00A6293D" w:rsidRPr="00510B48">
        <w:t xml:space="preserve"> </w:t>
      </w:r>
      <w:r w:rsidRPr="00510B48">
        <w:t>de</w:t>
      </w:r>
      <w:r w:rsidR="00A6293D" w:rsidRPr="00510B48">
        <w:t xml:space="preserve"> </w:t>
      </w:r>
      <w:r w:rsidRPr="00510B48">
        <w:t>l’offre</w:t>
      </w:r>
      <w:r w:rsidR="00A6293D" w:rsidRPr="00510B48">
        <w:t xml:space="preserve"> </w:t>
      </w:r>
      <w:r w:rsidRPr="00510B48">
        <w:t>qu’elles</w:t>
      </w:r>
      <w:r w:rsidR="00A6293D" w:rsidRPr="00510B48">
        <w:t xml:space="preserve"> </w:t>
      </w:r>
      <w:r w:rsidRPr="00510B48">
        <w:t>proposent</w:t>
      </w:r>
      <w:r w:rsidR="00A6293D" w:rsidRPr="00510B48">
        <w:t xml:space="preserve"> </w:t>
      </w:r>
      <w:r w:rsidRPr="00510B48">
        <w:t>aux</w:t>
      </w:r>
      <w:r w:rsidR="00A6293D" w:rsidRPr="00510B48">
        <w:t xml:space="preserve"> </w:t>
      </w:r>
      <w:r w:rsidRPr="00510B48">
        <w:t>victimes</w:t>
      </w:r>
      <w:r w:rsidR="00A6293D" w:rsidRPr="00510B48">
        <w:t xml:space="preserve"> </w:t>
      </w:r>
      <w:r w:rsidRPr="00510B48">
        <w:t>(services</w:t>
      </w:r>
      <w:r w:rsidR="00A6293D" w:rsidRPr="00510B48">
        <w:t xml:space="preserve"> </w:t>
      </w:r>
      <w:r w:rsidRPr="00510B48">
        <w:t>psychologiques</w:t>
      </w:r>
      <w:r w:rsidR="00A6293D" w:rsidRPr="00510B48">
        <w:t xml:space="preserve"> </w:t>
      </w:r>
      <w:r w:rsidRPr="00510B48">
        <w:t>et</w:t>
      </w:r>
      <w:r w:rsidR="00A6293D" w:rsidRPr="00510B48">
        <w:t xml:space="preserve"> </w:t>
      </w:r>
      <w:r w:rsidRPr="00510B48">
        <w:t>juridiques)</w:t>
      </w:r>
      <w:r w:rsidR="00A6293D" w:rsidRPr="00510B48">
        <w:t xml:space="preserve"> </w:t>
      </w:r>
      <w:r w:rsidRPr="00510B48">
        <w:t>que</w:t>
      </w:r>
      <w:r w:rsidR="00A6293D" w:rsidRPr="00510B48">
        <w:t xml:space="preserve"> </w:t>
      </w:r>
      <w:r w:rsidRPr="00510B48">
        <w:t>ce</w:t>
      </w:r>
      <w:r w:rsidR="00A6293D" w:rsidRPr="00510B48">
        <w:t xml:space="preserve"> </w:t>
      </w:r>
      <w:r w:rsidRPr="00510B48">
        <w:t>soit</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consultations</w:t>
      </w:r>
      <w:r w:rsidR="00A6293D" w:rsidRPr="00510B48">
        <w:t xml:space="preserve"> </w:t>
      </w:r>
      <w:r w:rsidRPr="00510B48">
        <w:t>téléphoniques</w:t>
      </w:r>
      <w:r w:rsidR="00A6293D" w:rsidRPr="00510B48">
        <w:t xml:space="preserve"> </w:t>
      </w:r>
      <w:r w:rsidRPr="00510B48">
        <w:t>ou</w:t>
      </w:r>
      <w:r w:rsidR="00A6293D" w:rsidRPr="00510B48">
        <w:t xml:space="preserve"> </w:t>
      </w:r>
      <w:r w:rsidRPr="00510B48">
        <w:t>directement</w:t>
      </w:r>
      <w:r w:rsidR="00601D40" w:rsidRPr="00510B48">
        <w:t>.</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prévoit</w:t>
      </w:r>
      <w:r w:rsidR="00A6293D" w:rsidRPr="00510B48">
        <w:t xml:space="preserve"> </w:t>
      </w:r>
      <w:r w:rsidRPr="00510B48">
        <w:t>des</w:t>
      </w:r>
      <w:r w:rsidR="00A6293D" w:rsidRPr="00510B48">
        <w:t xml:space="preserve"> </w:t>
      </w:r>
      <w:r w:rsidRPr="00510B48">
        <w:t>services</w:t>
      </w:r>
      <w:r w:rsidR="00A6293D" w:rsidRPr="00510B48">
        <w:t xml:space="preserve"> </w:t>
      </w:r>
      <w:r w:rsidRPr="00510B48">
        <w:t>d’assistance</w:t>
      </w:r>
      <w:r w:rsidR="00A6293D" w:rsidRPr="00510B48">
        <w:t xml:space="preserve"> </w:t>
      </w:r>
      <w:r w:rsidRPr="00510B48">
        <w:t>spécialisée</w:t>
      </w:r>
      <w:r w:rsidR="00A6293D" w:rsidRPr="00510B48">
        <w:t xml:space="preserve"> </w:t>
      </w:r>
      <w:r w:rsidRPr="00510B48">
        <w:t>aux</w:t>
      </w:r>
      <w:r w:rsidR="00A6293D" w:rsidRPr="00510B48">
        <w:t xml:space="preserve"> </w:t>
      </w:r>
      <w:r w:rsidRPr="00510B48">
        <w:t>victimes</w:t>
      </w:r>
      <w:r w:rsidR="00A6293D" w:rsidRPr="00510B48">
        <w:t xml:space="preserve"> </w:t>
      </w:r>
      <w:r w:rsidRPr="00510B48">
        <w:t>de</w:t>
      </w:r>
      <w:r w:rsidR="00A6293D" w:rsidRPr="00510B48">
        <w:t xml:space="preserve"> </w:t>
      </w:r>
      <w:r w:rsidRPr="00510B48">
        <w:t>violence</w:t>
      </w:r>
      <w:r w:rsidR="00A6293D" w:rsidRPr="00510B48">
        <w:t xml:space="preserve"> </w:t>
      </w:r>
      <w:r w:rsidRPr="00510B48">
        <w:t>(</w:t>
      </w:r>
      <w:r w:rsidR="005547CB">
        <w:t>art. </w:t>
      </w:r>
      <w:r w:rsidRPr="00510B48">
        <w:t>55).</w:t>
      </w:r>
    </w:p>
    <w:p w14:paraId="04128808" w14:textId="6BFCD4CE" w:rsidR="00222975" w:rsidRPr="00510B48" w:rsidRDefault="00222975" w:rsidP="00222975">
      <w:pPr>
        <w:pStyle w:val="SingleTxtG"/>
      </w:pPr>
      <w:r w:rsidRPr="00510B48">
        <w:t>131.</w:t>
      </w:r>
      <w:r w:rsidRPr="00510B48">
        <w:tab/>
        <w:t>Avec</w:t>
      </w:r>
      <w:r w:rsidR="00A6293D" w:rsidRPr="00510B48">
        <w:t xml:space="preserve"> </w:t>
      </w:r>
      <w:r w:rsidRPr="00510B48">
        <w:t>l’aide</w:t>
      </w:r>
      <w:r w:rsidR="00A6293D" w:rsidRPr="00510B48">
        <w:t xml:space="preserve"> </w:t>
      </w:r>
      <w:r w:rsidRPr="00510B48">
        <w:t>financière</w:t>
      </w:r>
      <w:r w:rsidR="00A6293D" w:rsidRPr="00510B48">
        <w:t xml:space="preserve"> </w:t>
      </w:r>
      <w:r w:rsidRPr="00510B48">
        <w:t>de</w:t>
      </w:r>
      <w:r w:rsidR="00A6293D" w:rsidRPr="00510B48">
        <w:t xml:space="preserve"> </w:t>
      </w:r>
      <w:r w:rsidRPr="00510B48">
        <w:t>la</w:t>
      </w:r>
      <w:r w:rsidR="00A6293D" w:rsidRPr="00510B48">
        <w:t xml:space="preserve"> </w:t>
      </w:r>
      <w:r w:rsidRPr="00510B48">
        <w:t>GIZ</w:t>
      </w:r>
      <w:r w:rsidR="00A6293D" w:rsidRPr="00510B48">
        <w:t xml:space="preserve"> </w:t>
      </w:r>
      <w:r w:rsidRPr="00510B48">
        <w:t>en</w:t>
      </w:r>
      <w:r w:rsidR="00A6293D" w:rsidRPr="00510B48">
        <w:t xml:space="preserve"> </w:t>
      </w:r>
      <w:r w:rsidRPr="00510B48">
        <w:t>Serbie,</w:t>
      </w:r>
      <w:r w:rsidR="00A6293D" w:rsidRPr="00510B48">
        <w:t xml:space="preserve"> </w:t>
      </w:r>
      <w:r w:rsidRPr="00510B48">
        <w:t>le</w:t>
      </w:r>
      <w:r w:rsidR="00A6293D" w:rsidRPr="00510B48">
        <w:t xml:space="preserve"> </w:t>
      </w:r>
      <w:r w:rsidRPr="00510B48">
        <w:t>système</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s’est</w:t>
      </w:r>
      <w:r w:rsidR="00A6293D" w:rsidRPr="00510B48">
        <w:t xml:space="preserve"> </w:t>
      </w:r>
      <w:r w:rsidRPr="00510B48">
        <w:t>doté</w:t>
      </w:r>
      <w:r w:rsidR="00A6293D" w:rsidRPr="00510B48">
        <w:t xml:space="preserve"> </w:t>
      </w:r>
      <w:r w:rsidRPr="00510B48">
        <w:t>en</w:t>
      </w:r>
      <w:r w:rsidR="00A6293D" w:rsidRPr="00510B48">
        <w:t xml:space="preserve"> </w:t>
      </w:r>
      <w:r w:rsidRPr="00510B48">
        <w:t>2019</w:t>
      </w:r>
      <w:r w:rsidR="00A6293D" w:rsidRPr="00510B48">
        <w:t xml:space="preserve"> </w:t>
      </w:r>
      <w:r w:rsidRPr="00510B48">
        <w:t>du</w:t>
      </w:r>
      <w:r w:rsidR="00A6293D" w:rsidRPr="00510B48">
        <w:t xml:space="preserve"> </w:t>
      </w:r>
      <w:r w:rsidRPr="00510B48">
        <w:t>dispositif</w:t>
      </w:r>
      <w:r w:rsidR="00A6293D" w:rsidRPr="00510B48">
        <w:t xml:space="preserve"> </w:t>
      </w:r>
      <w:r w:rsidRPr="00510B48">
        <w:t>informatique</w:t>
      </w:r>
      <w:r w:rsidR="00A6293D" w:rsidRPr="00510B48">
        <w:t xml:space="preserve"> </w:t>
      </w:r>
      <w:r w:rsidRPr="00510B48">
        <w:rPr>
          <w:i/>
          <w:iCs/>
        </w:rPr>
        <w:t>Aurora</w:t>
      </w:r>
      <w:r w:rsidR="00A6293D" w:rsidRPr="00510B48">
        <w:t xml:space="preserve"> </w:t>
      </w:r>
      <w:r w:rsidRPr="00510B48">
        <w:t>qui</w:t>
      </w:r>
      <w:r w:rsidR="00A6293D" w:rsidRPr="00510B48">
        <w:t xml:space="preserve"> </w:t>
      </w:r>
      <w:r w:rsidRPr="00510B48">
        <w:t>a</w:t>
      </w:r>
      <w:r w:rsidR="00A6293D" w:rsidRPr="00510B48">
        <w:t xml:space="preserve"> </w:t>
      </w:r>
      <w:r w:rsidRPr="00510B48">
        <w:t>contribué</w:t>
      </w:r>
      <w:r w:rsidR="00A6293D" w:rsidRPr="00510B48">
        <w:t xml:space="preserve"> </w:t>
      </w:r>
      <w:r w:rsidRPr="00510B48">
        <w:t>à</w:t>
      </w:r>
      <w:r w:rsidR="00A6293D" w:rsidRPr="00510B48">
        <w:t xml:space="preserve"> </w:t>
      </w:r>
      <w:r w:rsidRPr="00510B48">
        <w:t>améliorer</w:t>
      </w:r>
      <w:r w:rsidR="00A6293D" w:rsidRPr="00510B48">
        <w:t xml:space="preserve"> </w:t>
      </w:r>
      <w:r w:rsidRPr="00510B48">
        <w:t>la</w:t>
      </w:r>
      <w:r w:rsidR="00A6293D" w:rsidRPr="00510B48">
        <w:t xml:space="preserve"> </w:t>
      </w:r>
      <w:r w:rsidRPr="00510B48">
        <w:t>collecte</w:t>
      </w:r>
      <w:r w:rsidR="00A6293D" w:rsidRPr="00510B48">
        <w:t xml:space="preserve"> </w:t>
      </w:r>
      <w:r w:rsidRPr="00510B48">
        <w:t>de</w:t>
      </w:r>
      <w:r w:rsidR="00A6293D" w:rsidRPr="00510B48">
        <w:t xml:space="preserve"> </w:t>
      </w:r>
      <w:r w:rsidRPr="00510B48">
        <w:t>données</w:t>
      </w:r>
      <w:r w:rsidR="00A6293D" w:rsidRPr="00510B48">
        <w:t xml:space="preserve"> </w:t>
      </w:r>
      <w:r w:rsidRPr="00510B48">
        <w:t>sur</w:t>
      </w:r>
      <w:r w:rsidR="00A6293D" w:rsidRPr="00510B48">
        <w:t xml:space="preserve"> </w:t>
      </w:r>
      <w:r w:rsidRPr="00510B48">
        <w:t>la</w:t>
      </w:r>
      <w:r w:rsidR="00A6293D" w:rsidRPr="00510B48">
        <w:t xml:space="preserve"> </w:t>
      </w:r>
      <w:r w:rsidRPr="00510B48">
        <w:t>violence</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femmes</w:t>
      </w:r>
      <w:r w:rsidR="00A6293D" w:rsidRPr="00510B48">
        <w:t xml:space="preserve"> </w:t>
      </w:r>
      <w:r w:rsidRPr="00510B48">
        <w:t>dans</w:t>
      </w:r>
      <w:r w:rsidR="00A6293D" w:rsidRPr="00510B48">
        <w:t xml:space="preserve"> </w:t>
      </w:r>
      <w:r w:rsidRPr="00510B48">
        <w:t>la</w:t>
      </w:r>
      <w:r w:rsidR="00A6293D" w:rsidRPr="00510B48">
        <w:t xml:space="preserve"> </w:t>
      </w:r>
      <w:r w:rsidRPr="00510B48">
        <w:t>famille</w:t>
      </w:r>
      <w:r w:rsidR="00A6293D" w:rsidRPr="00510B48">
        <w:t xml:space="preserve"> </w:t>
      </w:r>
      <w:r w:rsidRPr="00510B48">
        <w:t>et</w:t>
      </w:r>
      <w:r w:rsidR="00A6293D" w:rsidRPr="00510B48">
        <w:t xml:space="preserve"> </w:t>
      </w:r>
      <w:r w:rsidRPr="00510B48">
        <w:t>le</w:t>
      </w:r>
      <w:r w:rsidR="00A6293D" w:rsidRPr="00510B48">
        <w:t xml:space="preserve"> </w:t>
      </w:r>
      <w:r w:rsidRPr="00510B48">
        <w:t>couple,</w:t>
      </w:r>
      <w:r w:rsidR="00A6293D" w:rsidRPr="00510B48">
        <w:t xml:space="preserve"> </w:t>
      </w:r>
      <w:r w:rsidRPr="00510B48">
        <w:t>ainsi</w:t>
      </w:r>
      <w:r w:rsidR="00A6293D" w:rsidRPr="00510B48">
        <w:t xml:space="preserve"> </w:t>
      </w:r>
      <w:r w:rsidRPr="00510B48">
        <w:t>que</w:t>
      </w:r>
      <w:r w:rsidR="00A6293D" w:rsidRPr="00510B48">
        <w:t xml:space="preserve"> </w:t>
      </w:r>
      <w:r w:rsidRPr="00510B48">
        <w:t>le</w:t>
      </w:r>
      <w:r w:rsidR="00A6293D" w:rsidRPr="00510B48">
        <w:t xml:space="preserve"> </w:t>
      </w:r>
      <w:r w:rsidRPr="00510B48">
        <w:t>suivi</w:t>
      </w:r>
      <w:r w:rsidR="00A6293D" w:rsidRPr="00510B48">
        <w:t xml:space="preserve"> </w:t>
      </w:r>
      <w:r w:rsidRPr="00510B48">
        <w:t>des</w:t>
      </w:r>
      <w:r w:rsidR="00A6293D" w:rsidRPr="00510B48">
        <w:t xml:space="preserve"> </w:t>
      </w:r>
      <w:r w:rsidRPr="00510B48">
        <w:t>indicateurs</w:t>
      </w:r>
      <w:r w:rsidR="00A6293D" w:rsidRPr="00510B48">
        <w:t xml:space="preserve"> </w:t>
      </w:r>
      <w:r w:rsidRPr="00510B48">
        <w:t>sur</w:t>
      </w:r>
      <w:r w:rsidR="00A6293D" w:rsidRPr="00510B48">
        <w:t xml:space="preserve"> </w:t>
      </w:r>
      <w:r w:rsidRPr="00510B48">
        <w:t>les</w:t>
      </w:r>
      <w:r w:rsidR="00A6293D" w:rsidRPr="00510B48">
        <w:t xml:space="preserve"> </w:t>
      </w:r>
      <w:r w:rsidRPr="00510B48">
        <w:t>victimes</w:t>
      </w:r>
      <w:r w:rsidR="00A6293D" w:rsidRPr="00510B48">
        <w:t xml:space="preserve"> </w:t>
      </w:r>
      <w:r w:rsidRPr="00510B48">
        <w:t>de</w:t>
      </w:r>
      <w:r w:rsidR="00A6293D" w:rsidRPr="00510B48">
        <w:t xml:space="preserve"> </w:t>
      </w:r>
      <w:r w:rsidRPr="00510B48">
        <w:t>violence</w:t>
      </w:r>
      <w:r w:rsidR="00A6293D" w:rsidRPr="00510B48">
        <w:t xml:space="preserve"> </w:t>
      </w:r>
      <w:r w:rsidRPr="00510B48">
        <w:t>et</w:t>
      </w:r>
      <w:r w:rsidR="00A6293D" w:rsidRPr="00510B48">
        <w:t xml:space="preserve"> </w:t>
      </w:r>
      <w:r w:rsidRPr="00510B48">
        <w:t>les</w:t>
      </w:r>
      <w:r w:rsidR="00A6293D" w:rsidRPr="00510B48">
        <w:t xml:space="preserve"> </w:t>
      </w:r>
      <w:r w:rsidRPr="00510B48">
        <w:t>mesures</w:t>
      </w:r>
      <w:r w:rsidR="00A6293D" w:rsidRPr="00510B48">
        <w:t xml:space="preserve"> </w:t>
      </w:r>
      <w:r w:rsidRPr="00510B48">
        <w:t>d’intervention</w:t>
      </w:r>
      <w:r w:rsidR="00A6293D" w:rsidRPr="00510B48">
        <w:t xml:space="preserve"> </w:t>
      </w:r>
      <w:r w:rsidRPr="00510B48">
        <w:t>prises</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sociaux.</w:t>
      </w:r>
    </w:p>
    <w:p w14:paraId="55F94F35" w14:textId="29C3A777" w:rsidR="00222975" w:rsidRPr="00510B48" w:rsidRDefault="00222975" w:rsidP="00222975">
      <w:pPr>
        <w:pStyle w:val="SingleTxtG"/>
      </w:pPr>
      <w:r w:rsidRPr="00510B48">
        <w:t>132.</w:t>
      </w:r>
      <w:r w:rsidRPr="00510B48">
        <w:tab/>
        <w:t>Le</w:t>
      </w:r>
      <w:r w:rsidR="00A6293D" w:rsidRPr="00510B48">
        <w:t xml:space="preserve"> </w:t>
      </w:r>
      <w:r w:rsidRPr="00510B48">
        <w:t>règlement</w:t>
      </w:r>
      <w:r w:rsidR="00A6293D" w:rsidRPr="00510B48">
        <w:t xml:space="preserve"> </w:t>
      </w:r>
      <w:r w:rsidRPr="00510B48">
        <w:t>sur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l’utilisation</w:t>
      </w:r>
      <w:r w:rsidR="00A6293D" w:rsidRPr="00510B48">
        <w:t xml:space="preserve"> </w:t>
      </w:r>
      <w:r w:rsidRPr="00510B48">
        <w:t>des</w:t>
      </w:r>
      <w:r w:rsidR="00A6293D" w:rsidRPr="00510B48">
        <w:t xml:space="preserve"> </w:t>
      </w:r>
      <w:r w:rsidRPr="00510B48">
        <w:t>technologies</w:t>
      </w:r>
      <w:r w:rsidR="00A6293D" w:rsidRPr="00510B48">
        <w:t xml:space="preserve"> </w:t>
      </w:r>
      <w:r w:rsidRPr="00510B48">
        <w:t>de</w:t>
      </w:r>
      <w:r w:rsidR="00A6293D" w:rsidRPr="00510B48">
        <w:t xml:space="preserve"> </w:t>
      </w:r>
      <w:r w:rsidRPr="00510B48">
        <w:t>l’information</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communication</w:t>
      </w:r>
      <w:r w:rsidR="00A6293D" w:rsidRPr="00510B48">
        <w:t xml:space="preserve"> </w:t>
      </w:r>
      <w:r w:rsidRPr="00510B48">
        <w:t>prévoit</w:t>
      </w:r>
      <w:r w:rsidR="00A6293D" w:rsidRPr="00510B48">
        <w:t xml:space="preserve"> </w:t>
      </w:r>
      <w:r w:rsidRPr="00510B48">
        <w:t>des</w:t>
      </w:r>
      <w:r w:rsidR="00A6293D" w:rsidRPr="00510B48">
        <w:t xml:space="preserve"> </w:t>
      </w:r>
      <w:r w:rsidRPr="00510B48">
        <w:t>mesures</w:t>
      </w:r>
      <w:r w:rsidR="00A6293D" w:rsidRPr="00510B48">
        <w:t xml:space="preserve"> </w:t>
      </w:r>
      <w:r w:rsidRPr="00510B48">
        <w:t>propres</w:t>
      </w:r>
      <w:r w:rsidR="00A6293D" w:rsidRPr="00510B48">
        <w:t xml:space="preserve"> </w:t>
      </w:r>
      <w:r w:rsidRPr="00510B48">
        <w:t>à</w:t>
      </w:r>
      <w:r w:rsidR="00A6293D" w:rsidRPr="00510B48">
        <w:t xml:space="preserve"> </w:t>
      </w:r>
      <w:r w:rsidRPr="00510B48">
        <w:t>assurer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sur</w:t>
      </w:r>
      <w:r w:rsidR="00A6293D" w:rsidRPr="00510B48">
        <w:t xml:space="preserve"> </w:t>
      </w:r>
      <w:r w:rsidRPr="00510B48">
        <w:t>Internet</w:t>
      </w:r>
      <w:r w:rsidR="00601D40" w:rsidRPr="00510B48">
        <w:t>.</w:t>
      </w:r>
      <w:r w:rsidR="00A6293D" w:rsidRPr="00510B48">
        <w:t xml:space="preserve"> </w:t>
      </w:r>
      <w:r w:rsidRPr="00510B48">
        <w:t>Le</w:t>
      </w:r>
      <w:r w:rsidR="00A6293D" w:rsidRPr="00510B48">
        <w:t xml:space="preserve"> </w:t>
      </w:r>
      <w:r w:rsidRPr="00510B48">
        <w:t>Centre</w:t>
      </w:r>
      <w:r w:rsidR="00A6293D" w:rsidRPr="00510B48">
        <w:t xml:space="preserve"> </w:t>
      </w:r>
      <w:r w:rsidRPr="00510B48">
        <w:t>national</w:t>
      </w:r>
      <w:r w:rsidR="00A6293D" w:rsidRPr="00510B48">
        <w:t xml:space="preserve"> </w:t>
      </w:r>
      <w:r w:rsidRPr="00510B48">
        <w:t>de</w:t>
      </w:r>
      <w:r w:rsidR="00A6293D" w:rsidRPr="00510B48">
        <w:t xml:space="preserve"> </w:t>
      </w:r>
      <w:r w:rsidRPr="00510B48">
        <w:t>contact</w:t>
      </w:r>
      <w:r w:rsidR="00A6293D" w:rsidRPr="00510B48">
        <w:t xml:space="preserve"> </w:t>
      </w:r>
      <w:r w:rsidRPr="00510B48">
        <w:t>pour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enfants</w:t>
      </w:r>
      <w:r w:rsidR="00A6293D" w:rsidRPr="00510B48">
        <w:t xml:space="preserve"> </w:t>
      </w:r>
      <w:r w:rsidRPr="00510B48">
        <w:t>sur</w:t>
      </w:r>
      <w:r w:rsidR="00A6293D" w:rsidRPr="00510B48">
        <w:t xml:space="preserve"> </w:t>
      </w:r>
      <w:r w:rsidRPr="00510B48">
        <w:t>Internet</w:t>
      </w:r>
      <w:r w:rsidR="00A6293D" w:rsidRPr="00510B48">
        <w:t xml:space="preserve"> </w:t>
      </w:r>
      <w:r w:rsidRPr="00510B48">
        <w:t>a</w:t>
      </w:r>
      <w:r w:rsidR="00A6293D" w:rsidRPr="00510B48">
        <w:t xml:space="preserve"> </w:t>
      </w:r>
      <w:r w:rsidRPr="00510B48">
        <w:t>enregistré</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2018-2020</w:t>
      </w:r>
      <w:r w:rsidR="00A6293D" w:rsidRPr="00510B48">
        <w:t xml:space="preserve"> </w:t>
      </w:r>
      <w:r w:rsidRPr="00510B48">
        <w:t>15</w:t>
      </w:r>
      <w:r w:rsidR="005547CB">
        <w:t> </w:t>
      </w:r>
      <w:r w:rsidRPr="00510B48">
        <w:t>688</w:t>
      </w:r>
      <w:r w:rsidR="005547CB">
        <w:t xml:space="preserve"> </w:t>
      </w:r>
      <w:r w:rsidRPr="00510B48">
        <w:t>signalements</w:t>
      </w:r>
      <w:r w:rsidR="00A6293D" w:rsidRPr="00510B48">
        <w:t xml:space="preserve"> </w:t>
      </w:r>
      <w:r w:rsidRPr="00510B48">
        <w:t>par</w:t>
      </w:r>
      <w:r w:rsidR="00A6293D" w:rsidRPr="00510B48">
        <w:t xml:space="preserve"> </w:t>
      </w:r>
      <w:r w:rsidRPr="00510B48">
        <w:t>téléphone,</w:t>
      </w:r>
      <w:r w:rsidR="00A6293D" w:rsidRPr="00510B48">
        <w:t xml:space="preserve"> </w:t>
      </w:r>
      <w:r w:rsidRPr="00510B48">
        <w:t>courriel,</w:t>
      </w:r>
      <w:r w:rsidR="00A6293D" w:rsidRPr="00510B48">
        <w:t xml:space="preserve"> </w:t>
      </w:r>
      <w:r w:rsidRPr="00510B48">
        <w:t>notification</w:t>
      </w:r>
      <w:r w:rsidR="00A6293D" w:rsidRPr="00510B48">
        <w:t xml:space="preserve"> </w:t>
      </w:r>
      <w:r w:rsidRPr="00510B48">
        <w:t>sur</w:t>
      </w:r>
      <w:r w:rsidR="00A6293D" w:rsidRPr="00510B48">
        <w:t xml:space="preserve"> </w:t>
      </w:r>
      <w:r w:rsidRPr="00510B48">
        <w:t>des</w:t>
      </w:r>
      <w:r w:rsidR="00A6293D" w:rsidRPr="00510B48">
        <w:t xml:space="preserve"> </w:t>
      </w:r>
      <w:r w:rsidRPr="00510B48">
        <w:t>sites</w:t>
      </w:r>
      <w:r w:rsidR="00A6293D" w:rsidRPr="00510B48">
        <w:t xml:space="preserve"> </w:t>
      </w:r>
      <w:r w:rsidRPr="00510B48">
        <w:t>Web</w:t>
      </w:r>
      <w:r w:rsidR="00A6293D" w:rsidRPr="00510B48">
        <w:t xml:space="preserve"> </w:t>
      </w:r>
      <w:r w:rsidRPr="00510B48">
        <w:t>ou</w:t>
      </w:r>
      <w:r w:rsidR="00A6293D" w:rsidRPr="00510B48">
        <w:t xml:space="preserve"> </w:t>
      </w:r>
      <w:r w:rsidRPr="00510B48">
        <w:t>sur</w:t>
      </w:r>
      <w:r w:rsidR="00A6293D" w:rsidRPr="00510B48">
        <w:t xml:space="preserve"> </w:t>
      </w:r>
      <w:r w:rsidRPr="00510B48">
        <w:t>les</w:t>
      </w:r>
      <w:r w:rsidR="00A6293D" w:rsidRPr="00510B48">
        <w:t xml:space="preserve"> </w:t>
      </w:r>
      <w:r w:rsidRPr="00510B48">
        <w:t>réseaux</w:t>
      </w:r>
      <w:r w:rsidR="00A6293D" w:rsidRPr="00510B48">
        <w:t xml:space="preserve"> </w:t>
      </w:r>
      <w:r w:rsidRPr="00510B48">
        <w:t>sociaux</w:t>
      </w:r>
      <w:r w:rsidR="00510B48">
        <w:t> ;</w:t>
      </w:r>
      <w:r w:rsidR="00A6293D" w:rsidRPr="00510B48">
        <w:t xml:space="preserve"> </w:t>
      </w:r>
      <w:r w:rsidRPr="00510B48">
        <w:t>3</w:t>
      </w:r>
      <w:r w:rsidR="00723A91">
        <w:t> </w:t>
      </w:r>
      <w:r w:rsidRPr="00510B48">
        <w:t>055</w:t>
      </w:r>
      <w:r w:rsidR="00723A91">
        <w:t xml:space="preserve"> </w:t>
      </w:r>
      <w:r w:rsidRPr="00510B48">
        <w:t>dossiers</w:t>
      </w:r>
      <w:r w:rsidR="00A6293D" w:rsidRPr="00510B48">
        <w:t xml:space="preserve"> </w:t>
      </w:r>
      <w:r w:rsidRPr="00510B48">
        <w:t>ont</w:t>
      </w:r>
      <w:r w:rsidR="00A6293D" w:rsidRPr="00510B48">
        <w:t xml:space="preserve"> </w:t>
      </w:r>
      <w:r w:rsidRPr="00510B48">
        <w:t>été</w:t>
      </w:r>
      <w:r w:rsidR="00A6293D" w:rsidRPr="00510B48">
        <w:t xml:space="preserve"> </w:t>
      </w:r>
      <w:r w:rsidRPr="00510B48">
        <w:t>établis,</w:t>
      </w:r>
      <w:r w:rsidR="00A6293D" w:rsidRPr="00510B48">
        <w:t xml:space="preserve"> </w:t>
      </w:r>
      <w:r w:rsidRPr="00510B48">
        <w:t>dont</w:t>
      </w:r>
      <w:r w:rsidR="00A6293D" w:rsidRPr="00510B48">
        <w:t xml:space="preserve"> </w:t>
      </w:r>
      <w:r w:rsidRPr="00510B48">
        <w:t>176</w:t>
      </w:r>
      <w:r w:rsidR="00A6293D" w:rsidRPr="00510B48">
        <w:t xml:space="preserve"> </w:t>
      </w:r>
      <w:r w:rsidRPr="00510B48">
        <w:t>ont</w:t>
      </w:r>
      <w:r w:rsidR="00A6293D" w:rsidRPr="00510B48">
        <w:t xml:space="preserve"> </w:t>
      </w:r>
      <w:r w:rsidRPr="00510B48">
        <w:t>été</w:t>
      </w:r>
      <w:r w:rsidR="00A6293D" w:rsidRPr="00510B48">
        <w:t xml:space="preserve"> </w:t>
      </w:r>
      <w:r w:rsidRPr="00510B48">
        <w:t>transmis</w:t>
      </w:r>
      <w:r w:rsidR="00A6293D" w:rsidRPr="00510B48">
        <w:t xml:space="preserve"> </w:t>
      </w:r>
      <w:r w:rsidRPr="00510B48">
        <w:t>aux</w:t>
      </w:r>
      <w:r w:rsidR="00A6293D" w:rsidRPr="00510B48">
        <w:t xml:space="preserve"> </w:t>
      </w:r>
      <w:r w:rsidRPr="00510B48">
        <w:t>autorités</w:t>
      </w:r>
      <w:r w:rsidR="00A6293D" w:rsidRPr="00510B48">
        <w:t xml:space="preserve"> </w:t>
      </w:r>
      <w:r w:rsidRPr="00510B48">
        <w:t>compétentes</w:t>
      </w:r>
      <w:r w:rsidR="00601D40" w:rsidRPr="00510B48">
        <w:t>.</w:t>
      </w:r>
      <w:r w:rsidR="00A6293D" w:rsidRPr="00510B48">
        <w:t xml:space="preserve"> </w:t>
      </w:r>
      <w:r w:rsidRPr="00510B48">
        <w:t>Dans</w:t>
      </w:r>
      <w:r w:rsidR="00A6293D" w:rsidRPr="00510B48">
        <w:t xml:space="preserve"> </w:t>
      </w:r>
      <w:r w:rsidRPr="00510B48">
        <w:t>les</w:t>
      </w:r>
      <w:r w:rsidR="00A6293D" w:rsidRPr="00510B48">
        <w:t xml:space="preserve"> </w:t>
      </w:r>
      <w:r w:rsidRPr="00510B48">
        <w:t>autres</w:t>
      </w:r>
      <w:r w:rsidR="00A6293D" w:rsidRPr="00510B48">
        <w:t xml:space="preserve"> </w:t>
      </w:r>
      <w:r w:rsidRPr="00510B48">
        <w:t>cas,</w:t>
      </w:r>
      <w:r w:rsidR="00A6293D" w:rsidRPr="00510B48">
        <w:t xml:space="preserve"> </w:t>
      </w:r>
      <w:r w:rsidRPr="00510B48">
        <w:t>des</w:t>
      </w:r>
      <w:r w:rsidR="00A6293D" w:rsidRPr="00510B48">
        <w:t xml:space="preserve"> </w:t>
      </w:r>
      <w:r w:rsidRPr="00510B48">
        <w:t>conseils</w:t>
      </w:r>
      <w:r w:rsidR="00A6293D" w:rsidRPr="00510B48">
        <w:t xml:space="preserve"> </w:t>
      </w:r>
      <w:r w:rsidRPr="00510B48">
        <w:t>ont</w:t>
      </w:r>
      <w:r w:rsidR="00A6293D" w:rsidRPr="00510B48">
        <w:t xml:space="preserve"> </w:t>
      </w:r>
      <w:r w:rsidRPr="00510B48">
        <w:t>été</w:t>
      </w:r>
      <w:r w:rsidR="00A6293D" w:rsidRPr="00510B48">
        <w:t xml:space="preserve"> </w:t>
      </w:r>
      <w:r w:rsidRPr="00510B48">
        <w:t>dispensés</w:t>
      </w:r>
      <w:r w:rsidR="00A6293D" w:rsidRPr="00510B48">
        <w:t xml:space="preserve"> </w:t>
      </w:r>
      <w:r w:rsidRPr="00510B48">
        <w:t>par</w:t>
      </w:r>
      <w:r w:rsidR="00A6293D" w:rsidRPr="00510B48">
        <w:t xml:space="preserve"> </w:t>
      </w:r>
      <w:r w:rsidRPr="00510B48">
        <w:t>les</w:t>
      </w:r>
      <w:r w:rsidR="00A6293D" w:rsidRPr="00510B48">
        <w:t xml:space="preserve"> </w:t>
      </w:r>
      <w:r w:rsidRPr="00510B48">
        <w:t>services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du</w:t>
      </w:r>
      <w:r w:rsidR="00A6293D" w:rsidRPr="00510B48">
        <w:t xml:space="preserve"> </w:t>
      </w:r>
      <w:r w:rsidRPr="00510B48">
        <w:t>commerce,</w:t>
      </w:r>
      <w:r w:rsidR="00A6293D" w:rsidRPr="00510B48">
        <w:t xml:space="preserve"> </w:t>
      </w:r>
      <w:r w:rsidRPr="00510B48">
        <w:t>du</w:t>
      </w:r>
      <w:r w:rsidR="00A6293D" w:rsidRPr="00510B48">
        <w:t xml:space="preserve"> </w:t>
      </w:r>
      <w:r w:rsidRPr="00510B48">
        <w:t>tourisme</w:t>
      </w:r>
      <w:r w:rsidR="00A6293D" w:rsidRPr="00510B48">
        <w:t xml:space="preserve"> </w:t>
      </w:r>
      <w:r w:rsidRPr="00510B48">
        <w:t>et</w:t>
      </w:r>
      <w:r w:rsidR="00A6293D" w:rsidRPr="00510B48">
        <w:t xml:space="preserve"> </w:t>
      </w:r>
      <w:r w:rsidRPr="00510B48">
        <w:t>des</w:t>
      </w:r>
      <w:r w:rsidR="00A6293D" w:rsidRPr="00510B48">
        <w:t xml:space="preserve"> </w:t>
      </w:r>
      <w:r w:rsidRPr="00510B48">
        <w:t>télécommunications</w:t>
      </w:r>
      <w:r w:rsidR="00601D40" w:rsidRPr="00510B48">
        <w:t>.</w:t>
      </w:r>
      <w:r w:rsidR="00A6293D" w:rsidRPr="00510B48">
        <w:t xml:space="preserve"> </w:t>
      </w:r>
      <w:r w:rsidRPr="00510B48">
        <w:t>Le</w:t>
      </w:r>
      <w:r w:rsidR="00A6293D" w:rsidRPr="00510B48">
        <w:t xml:space="preserve"> </w:t>
      </w:r>
      <w:r w:rsidRPr="00510B48">
        <w:t>Centre</w:t>
      </w:r>
      <w:r w:rsidR="00A6293D" w:rsidRPr="00510B48">
        <w:t xml:space="preserve"> </w:t>
      </w:r>
      <w:r w:rsidRPr="00510B48">
        <w:t>mène</w:t>
      </w:r>
      <w:r w:rsidR="00A6293D" w:rsidRPr="00510B48">
        <w:t xml:space="preserve"> </w:t>
      </w:r>
      <w:r w:rsidRPr="00510B48">
        <w:t>aussi</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de</w:t>
      </w:r>
      <w:r w:rsidR="00A6293D" w:rsidRPr="00510B48">
        <w:t xml:space="preserve"> </w:t>
      </w:r>
      <w:r w:rsidRPr="00510B48">
        <w:t>sensibilisation</w:t>
      </w:r>
      <w:r w:rsidR="00A6293D" w:rsidRPr="00510B48">
        <w:t xml:space="preserve"> </w:t>
      </w:r>
      <w:r w:rsidRPr="00510B48">
        <w:t>en</w:t>
      </w:r>
      <w:r w:rsidR="00A6293D" w:rsidRPr="00510B48">
        <w:t xml:space="preserve"> </w:t>
      </w:r>
      <w:r w:rsidRPr="00510B48">
        <w:t>direction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des</w:t>
      </w:r>
      <w:r w:rsidR="00A6293D" w:rsidRPr="00510B48">
        <w:t xml:space="preserve"> </w:t>
      </w:r>
      <w:r w:rsidRPr="00510B48">
        <w:t>enseignants</w:t>
      </w:r>
      <w:r w:rsidR="00A6293D" w:rsidRPr="00510B48">
        <w:t xml:space="preserve"> </w:t>
      </w:r>
      <w:r w:rsidRPr="00510B48">
        <w:t>et</w:t>
      </w:r>
      <w:r w:rsidR="00A6293D" w:rsidRPr="00510B48">
        <w:t xml:space="preserve"> </w:t>
      </w:r>
      <w:r w:rsidRPr="00510B48">
        <w:t>des</w:t>
      </w:r>
      <w:r w:rsidR="00A6293D" w:rsidRPr="00510B48">
        <w:t xml:space="preserve"> </w:t>
      </w:r>
      <w:r w:rsidRPr="00510B48">
        <w:t>parents</w:t>
      </w:r>
      <w:r w:rsidR="00A6293D" w:rsidRPr="00510B48">
        <w:t xml:space="preserve"> </w:t>
      </w:r>
      <w:r w:rsidRPr="00510B48">
        <w:t>pour</w:t>
      </w:r>
      <w:r w:rsidR="00A6293D" w:rsidRPr="00510B48">
        <w:t xml:space="preserve"> </w:t>
      </w:r>
      <w:r w:rsidRPr="00510B48">
        <w:t>une</w:t>
      </w:r>
      <w:r w:rsidR="00A6293D" w:rsidRPr="00510B48">
        <w:t xml:space="preserve"> </w:t>
      </w:r>
      <w:r w:rsidRPr="00510B48">
        <w:t>utilisation</w:t>
      </w:r>
      <w:r w:rsidR="00A6293D" w:rsidRPr="00510B48">
        <w:t xml:space="preserve"> </w:t>
      </w:r>
      <w:r w:rsidRPr="00510B48">
        <w:t>intelligente</w:t>
      </w:r>
      <w:r w:rsidR="00A6293D" w:rsidRPr="00510B48">
        <w:t xml:space="preserve"> </w:t>
      </w:r>
      <w:r w:rsidRPr="00510B48">
        <w:t>et</w:t>
      </w:r>
      <w:r w:rsidR="00A6293D" w:rsidRPr="00510B48">
        <w:t xml:space="preserve"> </w:t>
      </w:r>
      <w:r w:rsidRPr="00510B48">
        <w:t>sûre</w:t>
      </w:r>
      <w:r w:rsidR="00A6293D" w:rsidRPr="00510B48">
        <w:t xml:space="preserve"> </w:t>
      </w:r>
      <w:r w:rsidRPr="00510B48">
        <w:t>d’Internet</w:t>
      </w:r>
      <w:r w:rsidR="00A6293D" w:rsidRPr="00510B48">
        <w:t xml:space="preserve"> </w:t>
      </w:r>
      <w:r w:rsidRPr="00510B48">
        <w:t>et</w:t>
      </w:r>
      <w:r w:rsidR="00A6293D" w:rsidRPr="00510B48">
        <w:t xml:space="preserve"> </w:t>
      </w:r>
      <w:r w:rsidRPr="00510B48">
        <w:t>des</w:t>
      </w:r>
      <w:r w:rsidR="00A6293D" w:rsidRPr="00510B48">
        <w:t xml:space="preserve"> </w:t>
      </w:r>
      <w:r w:rsidRPr="00510B48">
        <w:t>technologies</w:t>
      </w:r>
      <w:r w:rsidR="00A6293D" w:rsidRPr="00510B48">
        <w:t xml:space="preserve"> </w:t>
      </w:r>
      <w:r w:rsidRPr="00510B48">
        <w:t>modernes</w:t>
      </w:r>
      <w:r w:rsidR="00601D40" w:rsidRPr="00510B48">
        <w:t>.</w:t>
      </w:r>
      <w:r w:rsidR="00A6293D" w:rsidRPr="00510B48">
        <w:t xml:space="preserve"> </w:t>
      </w:r>
      <w:r w:rsidRPr="00510B48">
        <w:t>Des</w:t>
      </w:r>
      <w:r w:rsidR="00A6293D" w:rsidRPr="00510B48">
        <w:t xml:space="preserve"> </w:t>
      </w:r>
      <w:r w:rsidRPr="00510B48">
        <w:t>interventions</w:t>
      </w:r>
      <w:r w:rsidR="00A6293D" w:rsidRPr="00510B48">
        <w:t xml:space="preserve"> </w:t>
      </w:r>
      <w:r w:rsidRPr="00510B48">
        <w:t>concernant</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enfants</w:t>
      </w:r>
      <w:r w:rsidR="00A6293D" w:rsidRPr="00510B48">
        <w:t xml:space="preserve"> </w:t>
      </w:r>
      <w:r w:rsidRPr="00510B48">
        <w:t>sur</w:t>
      </w:r>
      <w:r w:rsidR="00A6293D" w:rsidRPr="00510B48">
        <w:t xml:space="preserve"> </w:t>
      </w:r>
      <w:r w:rsidRPr="00510B48">
        <w:t>Internet</w:t>
      </w:r>
      <w:r w:rsidR="00A6293D" w:rsidRPr="00510B48">
        <w:t xml:space="preserve"> </w:t>
      </w:r>
      <w:r w:rsidRPr="00510B48">
        <w:t>ont</w:t>
      </w:r>
      <w:r w:rsidR="00A6293D" w:rsidRPr="00510B48">
        <w:t xml:space="preserve"> </w:t>
      </w:r>
      <w:r w:rsidRPr="00510B48">
        <w:t>eu</w:t>
      </w:r>
      <w:r w:rsidR="00A6293D" w:rsidRPr="00510B48">
        <w:t xml:space="preserve"> </w:t>
      </w:r>
      <w:r w:rsidRPr="00510B48">
        <w:t>lieu</w:t>
      </w:r>
      <w:r w:rsidR="00A6293D" w:rsidRPr="00510B48">
        <w:t xml:space="preserve"> </w:t>
      </w:r>
      <w:r w:rsidRPr="00510B48">
        <w:t>dans</w:t>
      </w:r>
      <w:r w:rsidR="00A6293D" w:rsidRPr="00510B48">
        <w:t xml:space="preserve"> </w:t>
      </w:r>
      <w:r w:rsidRPr="00510B48">
        <w:t>128</w:t>
      </w:r>
      <w:r w:rsidR="00723A91">
        <w:t> </w:t>
      </w:r>
      <w:r w:rsidRPr="00510B48">
        <w:t>écoles</w:t>
      </w:r>
      <w:r w:rsidR="00A6293D" w:rsidRPr="00510B48">
        <w:t xml:space="preserve"> </w:t>
      </w:r>
      <w:r w:rsidRPr="00510B48">
        <w:t>primaires</w:t>
      </w:r>
      <w:r w:rsidR="00510B48">
        <w:t> ;</w:t>
      </w:r>
      <w:r w:rsidR="00A6293D" w:rsidRPr="00510B48">
        <w:t xml:space="preserve"> </w:t>
      </w:r>
      <w:r w:rsidRPr="00510B48">
        <w:t>14</w:t>
      </w:r>
      <w:r w:rsidR="00723A91">
        <w:t> </w:t>
      </w:r>
      <w:r w:rsidRPr="00510B48">
        <w:t>667</w:t>
      </w:r>
      <w:r w:rsidR="00723A91">
        <w:t xml:space="preserve"> </w:t>
      </w:r>
      <w:r w:rsidRPr="00510B48">
        <w:t>élèves</w:t>
      </w:r>
      <w:r w:rsidR="00A6293D" w:rsidRPr="00510B48">
        <w:t xml:space="preserve"> </w:t>
      </w:r>
      <w:r w:rsidRPr="00510B48">
        <w:t>et</w:t>
      </w:r>
      <w:r w:rsidR="00A6293D" w:rsidRPr="00510B48">
        <w:t xml:space="preserve"> </w:t>
      </w:r>
      <w:r w:rsidRPr="00510B48">
        <w:t>5</w:t>
      </w:r>
      <w:r w:rsidR="00723A91">
        <w:t> </w:t>
      </w:r>
      <w:r w:rsidRPr="00510B48">
        <w:t>074</w:t>
      </w:r>
      <w:r w:rsidR="00723A91">
        <w:t xml:space="preserve"> </w:t>
      </w:r>
      <w:r w:rsidRPr="00510B48">
        <w:t>parents</w:t>
      </w:r>
      <w:r w:rsidR="00A6293D" w:rsidRPr="00510B48">
        <w:t xml:space="preserve"> </w:t>
      </w:r>
      <w:r w:rsidRPr="00510B48">
        <w:t>y</w:t>
      </w:r>
      <w:r w:rsidR="00723A91">
        <w:t> </w:t>
      </w:r>
      <w:r w:rsidRPr="00510B48">
        <w:t>ont</w:t>
      </w:r>
      <w:r w:rsidR="00A6293D" w:rsidRPr="00510B48">
        <w:t xml:space="preserve"> </w:t>
      </w:r>
      <w:r w:rsidRPr="00510B48">
        <w:t>assisté</w:t>
      </w:r>
      <w:r w:rsidR="00601D40" w:rsidRPr="00510B48">
        <w:t>.</w:t>
      </w:r>
      <w:r w:rsidR="00A6293D" w:rsidRPr="00510B48">
        <w:t xml:space="preserve"> </w:t>
      </w:r>
      <w:r w:rsidRPr="00510B48">
        <w:t>Pendant</w:t>
      </w:r>
      <w:r w:rsidR="00A6293D" w:rsidRPr="00510B48">
        <w:t xml:space="preserve"> </w:t>
      </w:r>
      <w:r w:rsidRPr="00510B48">
        <w:t>la</w:t>
      </w:r>
      <w:r w:rsidR="00A6293D" w:rsidRPr="00510B48">
        <w:t xml:space="preserve"> </w:t>
      </w:r>
      <w:r w:rsidRPr="00510B48">
        <w:t>pandémie,</w:t>
      </w:r>
      <w:r w:rsidR="00A6293D" w:rsidRPr="00510B48">
        <w:t xml:space="preserve"> </w:t>
      </w:r>
      <w:r w:rsidRPr="00510B48">
        <w:t>à</w:t>
      </w:r>
      <w:r w:rsidR="00A6293D" w:rsidRPr="00510B48">
        <w:t xml:space="preserve"> </w:t>
      </w:r>
      <w:r w:rsidRPr="00510B48">
        <w:t>cause</w:t>
      </w:r>
      <w:r w:rsidR="00A6293D" w:rsidRPr="00510B48">
        <w:t xml:space="preserve"> </w:t>
      </w:r>
      <w:r w:rsidRPr="00510B48">
        <w:t>des</w:t>
      </w:r>
      <w:r w:rsidR="00A6293D" w:rsidRPr="00510B48">
        <w:t xml:space="preserve"> </w:t>
      </w:r>
      <w:r w:rsidRPr="00510B48">
        <w:t>restrictions,</w:t>
      </w:r>
      <w:r w:rsidR="00A6293D" w:rsidRPr="00510B48">
        <w:t xml:space="preserve"> </w:t>
      </w:r>
      <w:r w:rsidRPr="00510B48">
        <w:t>six</w:t>
      </w:r>
      <w:r w:rsidR="00A6293D" w:rsidRPr="00510B48">
        <w:t xml:space="preserve"> </w:t>
      </w:r>
      <w:r w:rsidRPr="00510B48">
        <w:t>séminaires</w:t>
      </w:r>
      <w:r w:rsidR="00A6293D" w:rsidRPr="00510B48">
        <w:t xml:space="preserve"> </w:t>
      </w:r>
      <w:r w:rsidRPr="00510B48">
        <w:t>ont</w:t>
      </w:r>
      <w:r w:rsidR="00A6293D" w:rsidRPr="00510B48">
        <w:t xml:space="preserve"> </w:t>
      </w:r>
      <w:r w:rsidRPr="00510B48">
        <w:t>été</w:t>
      </w:r>
      <w:r w:rsidR="00A6293D" w:rsidRPr="00510B48">
        <w:t xml:space="preserve"> </w:t>
      </w:r>
      <w:r w:rsidRPr="00510B48">
        <w:t>organisés</w:t>
      </w:r>
      <w:r w:rsidR="00A6293D" w:rsidRPr="00510B48">
        <w:t xml:space="preserve"> </w:t>
      </w:r>
      <w:r w:rsidRPr="00510B48">
        <w:t>en</w:t>
      </w:r>
      <w:r w:rsidR="00A6293D" w:rsidRPr="00510B48">
        <w:t xml:space="preserve"> </w:t>
      </w:r>
      <w:r w:rsidRPr="00510B48">
        <w:t>ligne</w:t>
      </w:r>
      <w:r w:rsidR="00A6293D" w:rsidRPr="00510B48">
        <w:t xml:space="preserve"> </w:t>
      </w:r>
      <w:r w:rsidRPr="00510B48">
        <w:t>pour</w:t>
      </w:r>
      <w:r w:rsidR="00A6293D" w:rsidRPr="00510B48">
        <w:t xml:space="preserve"> </w:t>
      </w:r>
      <w:r w:rsidRPr="00510B48">
        <w:t>210</w:t>
      </w:r>
      <w:r w:rsidR="00723A91">
        <w:t> </w:t>
      </w:r>
      <w:r w:rsidRPr="00510B48">
        <w:t>enseignants.</w:t>
      </w:r>
    </w:p>
    <w:p w14:paraId="586075DA" w14:textId="7E339C52" w:rsidR="00222975" w:rsidRPr="00510B48" w:rsidRDefault="00222975" w:rsidP="00222975">
      <w:pPr>
        <w:pStyle w:val="SingleTxtG"/>
      </w:pPr>
      <w:r w:rsidRPr="00510B48">
        <w:t>133.</w:t>
      </w:r>
      <w:r w:rsidRPr="00510B48">
        <w:tab/>
        <w:t>En</w:t>
      </w:r>
      <w:r w:rsidR="00A6293D" w:rsidRPr="00510B48">
        <w:t xml:space="preserve"> </w:t>
      </w:r>
      <w:r w:rsidRPr="00510B48">
        <w:t>juin</w:t>
      </w:r>
      <w:r w:rsidR="00A6293D" w:rsidRPr="00510B48">
        <w:t xml:space="preserve"> </w:t>
      </w:r>
      <w:r w:rsidRPr="00510B48">
        <w:t>2020,</w:t>
      </w:r>
      <w:r w:rsidR="00A6293D" w:rsidRPr="00510B48">
        <w:t xml:space="preserve"> </w:t>
      </w:r>
      <w:r w:rsidRPr="00510B48">
        <w:t>les</w:t>
      </w:r>
      <w:r w:rsidR="00A6293D" w:rsidRPr="00510B48">
        <w:t xml:space="preserve"> </w:t>
      </w:r>
      <w:r w:rsidR="00404CCC" w:rsidRPr="00510B48">
        <w:t xml:space="preserve">Ministères </w:t>
      </w:r>
      <w:r w:rsidRPr="00510B48">
        <w:t>chargés</w:t>
      </w:r>
      <w:r w:rsidR="00A6293D" w:rsidRPr="00510B48">
        <w:t xml:space="preserve"> </w:t>
      </w:r>
      <w:r w:rsidRPr="00510B48">
        <w:t>respectivement</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de</w:t>
      </w:r>
      <w:r w:rsidR="00A6293D" w:rsidRPr="00510B48">
        <w:t xml:space="preserve"> </w:t>
      </w:r>
      <w:r w:rsidRPr="00510B48">
        <w:t>l’éducation,</w:t>
      </w:r>
      <w:r w:rsidR="00A6293D" w:rsidRPr="00510B48">
        <w:t xml:space="preserve"> </w:t>
      </w:r>
      <w:r w:rsidRPr="00510B48">
        <w:t>de</w:t>
      </w:r>
      <w:r w:rsidR="00A6293D" w:rsidRPr="00510B48">
        <w:t xml:space="preserve"> </w:t>
      </w:r>
      <w:r w:rsidRPr="00510B48">
        <w:t>la</w:t>
      </w:r>
      <w:r w:rsidR="00A6293D" w:rsidRPr="00510B48">
        <w:t xml:space="preserve"> </w:t>
      </w:r>
      <w:r w:rsidRPr="00510B48">
        <w:t>santé,</w:t>
      </w:r>
      <w:r w:rsidR="00A6293D" w:rsidRPr="00510B48">
        <w:t xml:space="preserve"> </w:t>
      </w:r>
      <w:r w:rsidRPr="00510B48">
        <w:t>des</w:t>
      </w:r>
      <w:r w:rsidR="00A6293D" w:rsidRPr="00510B48">
        <w:t xml:space="preserve"> </w:t>
      </w:r>
      <w:r w:rsidRPr="00510B48">
        <w:t>télécommunications</w:t>
      </w:r>
      <w:r w:rsidR="00A6293D" w:rsidRPr="00510B48">
        <w:t xml:space="preserve"> </w:t>
      </w:r>
      <w:r w:rsidRPr="00510B48">
        <w:t>et</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et</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ont</w:t>
      </w:r>
      <w:r w:rsidR="00A6293D" w:rsidRPr="00510B48">
        <w:t xml:space="preserve"> </w:t>
      </w:r>
      <w:r w:rsidRPr="00510B48">
        <w:t>signé</w:t>
      </w:r>
      <w:r w:rsidR="00A6293D" w:rsidRPr="00510B48">
        <w:t xml:space="preserve"> </w:t>
      </w:r>
      <w:r w:rsidRPr="00510B48">
        <w:t>un</w:t>
      </w:r>
      <w:r w:rsidR="00A6293D" w:rsidRPr="00510B48">
        <w:t xml:space="preserve"> </w:t>
      </w:r>
      <w:r w:rsidRPr="00510B48">
        <w:t>protocole</w:t>
      </w:r>
      <w:r w:rsidR="00A6293D" w:rsidRPr="00510B48">
        <w:t xml:space="preserve"> </w:t>
      </w:r>
      <w:r w:rsidRPr="00510B48">
        <w:t>sur</w:t>
      </w:r>
      <w:r w:rsidR="00A6293D" w:rsidRPr="00510B48">
        <w:t xml:space="preserve"> </w:t>
      </w:r>
      <w:r w:rsidRPr="00510B48">
        <w:t>la</w:t>
      </w:r>
      <w:r w:rsidR="00A6293D" w:rsidRPr="00510B48">
        <w:t xml:space="preserve"> </w:t>
      </w:r>
      <w:r w:rsidRPr="00510B48">
        <w:t>coopération</w:t>
      </w:r>
      <w:r w:rsidR="00A6293D" w:rsidRPr="00510B48">
        <w:t xml:space="preserve"> </w:t>
      </w:r>
      <w:r w:rsidRPr="00510B48">
        <w:t>et</w:t>
      </w:r>
      <w:r w:rsidR="00A6293D" w:rsidRPr="00510B48">
        <w:t xml:space="preserve"> </w:t>
      </w:r>
      <w:r w:rsidRPr="00510B48">
        <w:t>l’intervention</w:t>
      </w:r>
      <w:r w:rsidR="00A6293D" w:rsidRPr="00510B48">
        <w:t xml:space="preserve"> </w:t>
      </w:r>
      <w:r w:rsidRPr="00510B48">
        <w:t>des</w:t>
      </w:r>
      <w:r w:rsidR="00A6293D" w:rsidRPr="00510B48">
        <w:t xml:space="preserve"> </w:t>
      </w:r>
      <w:r w:rsidRPr="00510B48">
        <w:t>institutions</w:t>
      </w:r>
      <w:r w:rsidR="00A6293D" w:rsidRPr="00510B48">
        <w:t xml:space="preserve"> </w:t>
      </w:r>
      <w:r w:rsidRPr="00510B48">
        <w:t>et</w:t>
      </w:r>
      <w:r w:rsidR="00A6293D" w:rsidRPr="00510B48">
        <w:t xml:space="preserve"> </w:t>
      </w:r>
      <w:r w:rsidRPr="00510B48">
        <w:t>organismes</w:t>
      </w:r>
      <w:r w:rsidR="00A6293D" w:rsidRPr="00510B48">
        <w:t xml:space="preserve"> </w:t>
      </w:r>
      <w:r w:rsidRPr="00510B48">
        <w:t>compétents</w:t>
      </w:r>
      <w:r w:rsidR="00A6293D" w:rsidRPr="00510B48">
        <w:t xml:space="preserve"> </w:t>
      </w:r>
      <w:r w:rsidRPr="00510B48">
        <w:t>dans</w:t>
      </w:r>
      <w:r w:rsidR="00A6293D" w:rsidRPr="00510B48">
        <w:t xml:space="preserve"> </w:t>
      </w:r>
      <w:r w:rsidRPr="00510B48">
        <w:t>le</w:t>
      </w:r>
      <w:r w:rsidR="00A6293D" w:rsidRPr="00510B48">
        <w:t xml:space="preserve"> </w:t>
      </w:r>
      <w:r w:rsidRPr="00510B48">
        <w:t>domaine</w:t>
      </w:r>
      <w:r w:rsidR="00A6293D" w:rsidRPr="00510B48">
        <w:t xml:space="preserve"> </w:t>
      </w:r>
      <w:r w:rsidRPr="00510B48">
        <w:t>de</w:t>
      </w:r>
      <w:r w:rsidR="00A6293D" w:rsidRPr="00510B48">
        <w:t xml:space="preserve"> </w:t>
      </w:r>
      <w:r w:rsidRPr="00510B48">
        <w:t>la</w:t>
      </w:r>
      <w:r w:rsidR="00A6293D" w:rsidRPr="00510B48">
        <w:t xml:space="preserve"> </w:t>
      </w:r>
      <w:r w:rsidRPr="00510B48">
        <w:t>sécurité</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s’agissant</w:t>
      </w:r>
      <w:r w:rsidR="00A6293D" w:rsidRPr="00510B48">
        <w:t xml:space="preserve"> </w:t>
      </w:r>
      <w:r w:rsidRPr="00510B48">
        <w:t>de</w:t>
      </w:r>
      <w:r w:rsidR="00A6293D" w:rsidRPr="00510B48">
        <w:t xml:space="preserve"> </w:t>
      </w:r>
      <w:r w:rsidRPr="00510B48">
        <w:t>l’utilisation</w:t>
      </w:r>
      <w:r w:rsidR="00A6293D" w:rsidRPr="00510B48">
        <w:t xml:space="preserve"> </w:t>
      </w:r>
      <w:r w:rsidRPr="00510B48">
        <w:t>des</w:t>
      </w:r>
      <w:r w:rsidR="00A6293D" w:rsidRPr="00510B48">
        <w:t xml:space="preserve"> </w:t>
      </w:r>
      <w:r w:rsidRPr="00510B48">
        <w:t>technologies</w:t>
      </w:r>
      <w:r w:rsidR="00A6293D" w:rsidRPr="00510B48">
        <w:t xml:space="preserve"> </w:t>
      </w:r>
      <w:r w:rsidRPr="00510B48">
        <w:t>de</w:t>
      </w:r>
      <w:r w:rsidR="00A6293D" w:rsidRPr="00510B48">
        <w:t xml:space="preserve"> </w:t>
      </w:r>
      <w:r w:rsidRPr="00510B48">
        <w:t>l’information</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communication.</w:t>
      </w:r>
    </w:p>
    <w:p w14:paraId="0795FE9F" w14:textId="5BD2A43C" w:rsidR="00222975" w:rsidRPr="00510B48" w:rsidRDefault="00222975" w:rsidP="00222975">
      <w:pPr>
        <w:pStyle w:val="SingleTxtG"/>
      </w:pPr>
      <w:r w:rsidRPr="00510B48">
        <w:t>134.</w:t>
      </w:r>
      <w:r w:rsidRPr="00510B48">
        <w:tab/>
        <w:t>Plusieurs</w:t>
      </w:r>
      <w:r w:rsidR="00A6293D" w:rsidRPr="00510B48">
        <w:t xml:space="preserve"> </w:t>
      </w:r>
      <w:r w:rsidRPr="00510B48">
        <w:t>règlements</w:t>
      </w:r>
      <w:r w:rsidRPr="009D16C5">
        <w:rPr>
          <w:rStyle w:val="Appelnotedebasdep"/>
        </w:rPr>
        <w:footnoteReference w:id="32"/>
      </w:r>
      <w:r w:rsidR="00A6293D" w:rsidRPr="00510B48">
        <w:t xml:space="preserve"> </w:t>
      </w:r>
      <w:r w:rsidRPr="00510B48">
        <w:t>contribuent</w:t>
      </w:r>
      <w:r w:rsidR="00A6293D" w:rsidRPr="00510B48">
        <w:t xml:space="preserve"> </w:t>
      </w:r>
      <w:r w:rsidRPr="00510B48">
        <w:t>à</w:t>
      </w:r>
      <w:r w:rsidR="00A6293D" w:rsidRPr="00510B48">
        <w:t xml:space="preserve"> </w:t>
      </w:r>
      <w:r w:rsidRPr="00510B48">
        <w:t>définir</w:t>
      </w:r>
      <w:r w:rsidR="00A6293D" w:rsidRPr="00510B48">
        <w:t xml:space="preserve"> </w:t>
      </w:r>
      <w:r w:rsidRPr="00510B48">
        <w:t>plus</w:t>
      </w:r>
      <w:r w:rsidR="00A6293D" w:rsidRPr="00510B48">
        <w:t xml:space="preserve"> </w:t>
      </w:r>
      <w:r w:rsidRPr="00510B48">
        <w:t>précisément</w:t>
      </w:r>
      <w:r w:rsidR="00A6293D" w:rsidRPr="00510B48">
        <w:t xml:space="preserve"> </w:t>
      </w:r>
      <w:r w:rsidRPr="00510B48">
        <w:t>le</w:t>
      </w:r>
      <w:r w:rsidR="00A6293D" w:rsidRPr="00510B48">
        <w:t xml:space="preserve"> </w:t>
      </w:r>
      <w:r w:rsidRPr="00510B48">
        <w:t>champ</w:t>
      </w:r>
      <w:r w:rsidR="00A6293D" w:rsidRPr="00510B48">
        <w:t xml:space="preserve"> </w:t>
      </w:r>
      <w:r w:rsidRPr="00510B48">
        <w:t>de</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w:t>
      </w:r>
      <w:r w:rsidR="00A6293D" w:rsidRPr="00510B48">
        <w:t xml:space="preserve"> </w:t>
      </w:r>
      <w:r w:rsidRPr="00510B48">
        <w:t>la</w:t>
      </w:r>
      <w:r w:rsidR="00A6293D" w:rsidRPr="00510B48">
        <w:t xml:space="preserve"> </w:t>
      </w:r>
      <w:r w:rsidRPr="00510B48">
        <w:t>violence</w:t>
      </w:r>
      <w:r w:rsidR="00A6293D" w:rsidRPr="00510B48">
        <w:t xml:space="preserve"> </w:t>
      </w:r>
      <w:r w:rsidRPr="00510B48">
        <w:t>dans</w:t>
      </w:r>
      <w:r w:rsidR="00A6293D" w:rsidRPr="00510B48">
        <w:t xml:space="preserve"> </w:t>
      </w:r>
      <w:r w:rsidRPr="00510B48">
        <w:t>le</w:t>
      </w:r>
      <w:r w:rsidR="00A6293D" w:rsidRPr="00510B48">
        <w:t xml:space="preserve"> </w:t>
      </w:r>
      <w:r w:rsidRPr="00510B48">
        <w:t>domaine</w:t>
      </w:r>
      <w:r w:rsidR="00A6293D" w:rsidRPr="00510B48">
        <w:t xml:space="preserve"> </w:t>
      </w:r>
      <w:r w:rsidRPr="00510B48">
        <w:t>de</w:t>
      </w:r>
      <w:r w:rsidR="00A6293D" w:rsidRPr="00510B48">
        <w:t xml:space="preserve"> </w:t>
      </w:r>
      <w:r w:rsidRPr="00510B48">
        <w:t>l’instruction</w:t>
      </w:r>
      <w:r w:rsidR="00A6293D" w:rsidRPr="00510B48">
        <w:t xml:space="preserve"> </w:t>
      </w:r>
      <w:r w:rsidRPr="00510B48">
        <w:t>et</w:t>
      </w:r>
      <w:r w:rsidR="00A6293D" w:rsidRPr="00510B48">
        <w:t xml:space="preserve"> </w:t>
      </w:r>
      <w:r w:rsidRPr="00510B48">
        <w:t>de</w:t>
      </w:r>
      <w:r w:rsidR="00A6293D" w:rsidRPr="00510B48">
        <w:t xml:space="preserve"> </w:t>
      </w:r>
      <w:r w:rsidRPr="00510B48">
        <w:t>l’éducation</w:t>
      </w:r>
      <w:bookmarkStart w:id="24" w:name="_ftnref29"/>
      <w:bookmarkEnd w:id="24"/>
      <w:r w:rsidR="00601D40" w:rsidRPr="00510B48">
        <w:t>.</w:t>
      </w:r>
      <w:r w:rsidR="00A6293D" w:rsidRPr="00510B48">
        <w:t xml:space="preserve"> </w:t>
      </w:r>
      <w:r w:rsidRPr="00510B48">
        <w:t>Selon</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fondements</w:t>
      </w:r>
      <w:r w:rsidR="00A6293D" w:rsidRPr="00510B48">
        <w:t xml:space="preserve"> </w:t>
      </w:r>
      <w:r w:rsidRPr="00510B48">
        <w:t>de</w:t>
      </w:r>
      <w:r w:rsidR="00A6293D" w:rsidRPr="00510B48">
        <w:t xml:space="preserve"> </w:t>
      </w:r>
      <w:r w:rsidRPr="00510B48">
        <w:t>l’instruction</w:t>
      </w:r>
      <w:r w:rsidR="00A6293D" w:rsidRPr="00510B48">
        <w:t xml:space="preserve"> </w:t>
      </w:r>
      <w:r w:rsidRPr="00510B48">
        <w:t>et</w:t>
      </w:r>
      <w:r w:rsidR="00A6293D" w:rsidRPr="00510B48">
        <w:t xml:space="preserve"> </w:t>
      </w:r>
      <w:r w:rsidRPr="00510B48">
        <w:t>de</w:t>
      </w:r>
      <w:r w:rsidR="00A6293D" w:rsidRPr="00510B48">
        <w:t xml:space="preserve"> </w:t>
      </w:r>
      <w:r w:rsidRPr="00510B48">
        <w:t>l’éducation</w:t>
      </w:r>
      <w:r w:rsidRPr="009D16C5">
        <w:rPr>
          <w:rStyle w:val="Appelnotedebasdep"/>
        </w:rPr>
        <w:footnoteReference w:id="33"/>
      </w:r>
      <w:bookmarkStart w:id="25" w:name="_ftnref30"/>
      <w:bookmarkEnd w:id="25"/>
      <w:r w:rsidRPr="00510B48">
        <w:t>,</w:t>
      </w:r>
      <w:r w:rsidR="00A6293D" w:rsidRPr="00510B48">
        <w:t xml:space="preserve"> </w:t>
      </w:r>
      <w:r w:rsidRPr="00510B48">
        <w:t>chaque</w:t>
      </w:r>
      <w:r w:rsidR="00A6293D" w:rsidRPr="00510B48">
        <w:t xml:space="preserve"> </w:t>
      </w:r>
      <w:r w:rsidRPr="00510B48">
        <w:t>établissement</w:t>
      </w:r>
      <w:r w:rsidR="00A6293D" w:rsidRPr="00510B48">
        <w:t xml:space="preserve"> </w:t>
      </w:r>
      <w:r w:rsidRPr="00510B48">
        <w:t>d’enseignement</w:t>
      </w:r>
      <w:r w:rsidR="00A6293D" w:rsidRPr="00510B48">
        <w:t xml:space="preserve"> </w:t>
      </w:r>
      <w:r w:rsidRPr="00510B48">
        <w:t>est</w:t>
      </w:r>
      <w:r w:rsidR="00A6293D" w:rsidRPr="00510B48">
        <w:t xml:space="preserve"> </w:t>
      </w:r>
      <w:r w:rsidRPr="00510B48">
        <w:t>tenu</w:t>
      </w:r>
      <w:r w:rsidR="00A6293D" w:rsidRPr="00510B48">
        <w:t xml:space="preserve"> </w:t>
      </w:r>
      <w:r w:rsidRPr="00510B48">
        <w:t>de</w:t>
      </w:r>
      <w:r w:rsidR="00A6293D" w:rsidRPr="00510B48">
        <w:t xml:space="preserve"> </w:t>
      </w:r>
      <w:r w:rsidRPr="00510B48">
        <w:t>définir,</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son</w:t>
      </w:r>
      <w:r w:rsidR="00A6293D" w:rsidRPr="00510B48">
        <w:t xml:space="preserve"> </w:t>
      </w:r>
      <w:r w:rsidRPr="00510B48">
        <w:t>plan</w:t>
      </w:r>
      <w:r w:rsidR="00A6293D" w:rsidRPr="00510B48">
        <w:t xml:space="preserve"> </w:t>
      </w:r>
      <w:r w:rsidRPr="00510B48">
        <w:t>d’activité</w:t>
      </w:r>
      <w:r w:rsidR="00A6293D" w:rsidRPr="00510B48">
        <w:t xml:space="preserve"> </w:t>
      </w:r>
      <w:r w:rsidRPr="00510B48">
        <w:t>annuel,</w:t>
      </w:r>
      <w:r w:rsidR="00A6293D" w:rsidRPr="00510B48">
        <w:t xml:space="preserve"> </w:t>
      </w:r>
      <w:r w:rsidRPr="00510B48">
        <w:t>un</w:t>
      </w:r>
      <w:r w:rsidR="00A6293D" w:rsidRPr="00510B48">
        <w:t xml:space="preserve"> </w:t>
      </w:r>
      <w:r w:rsidRPr="00510B48">
        <w:t>programme</w:t>
      </w:r>
      <w:r w:rsidR="00A6293D" w:rsidRPr="00510B48">
        <w:t xml:space="preserve"> </w:t>
      </w:r>
      <w:r w:rsidRPr="00510B48">
        <w:t>de</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la</w:t>
      </w:r>
      <w:r w:rsidR="00A6293D" w:rsidRPr="00510B48">
        <w:t xml:space="preserve"> </w:t>
      </w:r>
      <w:r w:rsidRPr="00510B48">
        <w:t>violence,</w:t>
      </w:r>
      <w:r w:rsidR="00A6293D" w:rsidRPr="00510B48">
        <w:t xml:space="preserve"> </w:t>
      </w:r>
      <w:r w:rsidRPr="00510B48">
        <w:t>les</w:t>
      </w:r>
      <w:r w:rsidR="00A6293D" w:rsidRPr="00510B48">
        <w:t xml:space="preserve"> </w:t>
      </w:r>
      <w:r w:rsidRPr="00510B48">
        <w:t>abus</w:t>
      </w:r>
      <w:r w:rsidR="00A6293D" w:rsidRPr="00510B48">
        <w:t xml:space="preserve"> </w:t>
      </w:r>
      <w:r w:rsidRPr="00510B48">
        <w:t>et</w:t>
      </w:r>
      <w:r w:rsidR="00A6293D" w:rsidRPr="00510B48">
        <w:t xml:space="preserve"> </w:t>
      </w:r>
      <w:r w:rsidRPr="00510B48">
        <w:t>la</w:t>
      </w:r>
      <w:r w:rsidR="00A6293D" w:rsidRPr="00510B48">
        <w:t xml:space="preserve"> </w:t>
      </w:r>
      <w:r w:rsidRPr="00510B48">
        <w:t>négligence,</w:t>
      </w:r>
      <w:r w:rsidR="00A6293D" w:rsidRPr="00510B48">
        <w:t xml:space="preserve"> </w:t>
      </w:r>
      <w:r w:rsidRPr="00510B48">
        <w:t>et</w:t>
      </w:r>
      <w:r w:rsidR="00A6293D" w:rsidRPr="00510B48">
        <w:t xml:space="preserve"> </w:t>
      </w:r>
      <w:r w:rsidRPr="00510B48">
        <w:t>de</w:t>
      </w:r>
      <w:r w:rsidR="00A6293D" w:rsidRPr="00510B48">
        <w:t xml:space="preserve"> </w:t>
      </w:r>
      <w:r w:rsidRPr="00510B48">
        <w:t>former</w:t>
      </w:r>
      <w:r w:rsidR="00A6293D" w:rsidRPr="00510B48">
        <w:t xml:space="preserve"> </w:t>
      </w:r>
      <w:r w:rsidRPr="00510B48">
        <w:t>une</w:t>
      </w:r>
      <w:r w:rsidR="00A6293D" w:rsidRPr="00510B48">
        <w:t xml:space="preserve"> </w:t>
      </w:r>
      <w:r w:rsidRPr="00510B48">
        <w:t>équipe</w:t>
      </w:r>
      <w:r w:rsidR="00A6293D" w:rsidRPr="00510B48">
        <w:t xml:space="preserve"> </w:t>
      </w:r>
      <w:r w:rsidRPr="00510B48">
        <w:t>à</w:t>
      </w:r>
      <w:r w:rsidR="00A6293D" w:rsidRPr="00510B48">
        <w:t xml:space="preserve"> </w:t>
      </w:r>
      <w:r w:rsidRPr="00510B48">
        <w:t>cet</w:t>
      </w:r>
      <w:r w:rsidR="00A6293D" w:rsidRPr="00510B48">
        <w:t xml:space="preserve"> </w:t>
      </w:r>
      <w:r w:rsidRPr="00510B48">
        <w:t>effet</w:t>
      </w:r>
      <w:r w:rsidR="00601D40" w:rsidRPr="00510B48">
        <w:t>.</w:t>
      </w:r>
      <w:r w:rsidR="00A6293D" w:rsidRPr="00510B48">
        <w:t xml:space="preserve"> </w:t>
      </w:r>
      <w:r w:rsidRPr="00510B48">
        <w:t>Les</w:t>
      </w:r>
      <w:r w:rsidR="00A6293D" w:rsidRPr="00510B48">
        <w:t xml:space="preserve"> </w:t>
      </w:r>
      <w:r w:rsidRPr="00510B48">
        <w:t>coordonnateurs</w:t>
      </w:r>
      <w:r w:rsidR="00A6293D" w:rsidRPr="00510B48">
        <w:t xml:space="preserve"> </w:t>
      </w:r>
      <w:r w:rsidRPr="00510B48">
        <w:t>pour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A6293D" w:rsidRPr="00510B48">
        <w:t xml:space="preserve"> </w:t>
      </w:r>
      <w:r w:rsidRPr="00510B48">
        <w:t>jouent</w:t>
      </w:r>
      <w:r w:rsidR="00A6293D" w:rsidRPr="00510B48">
        <w:t xml:space="preserve"> </w:t>
      </w:r>
      <w:r w:rsidRPr="00510B48">
        <w:t>aussi</w:t>
      </w:r>
      <w:r w:rsidR="00A6293D" w:rsidRPr="00510B48">
        <w:t xml:space="preserve"> </w:t>
      </w:r>
      <w:r w:rsidRPr="00510B48">
        <w:t>un</w:t>
      </w:r>
      <w:r w:rsidR="00A6293D" w:rsidRPr="00510B48">
        <w:t xml:space="preserve"> </w:t>
      </w:r>
      <w:r w:rsidRPr="00510B48">
        <w:t>rôle</w:t>
      </w:r>
      <w:r w:rsidR="00A6293D" w:rsidRPr="00510B48">
        <w:t xml:space="preserve"> </w:t>
      </w:r>
      <w:r w:rsidRPr="00510B48">
        <w:t>important</w:t>
      </w:r>
      <w:r w:rsidR="00A6293D" w:rsidRPr="00510B48">
        <w:t xml:space="preserve"> </w:t>
      </w:r>
      <w:r w:rsidRPr="00510B48">
        <w:t>dans</w:t>
      </w:r>
      <w:r w:rsidR="00A6293D" w:rsidRPr="00510B48">
        <w:t xml:space="preserve"> </w:t>
      </w:r>
      <w:r w:rsidRPr="00510B48">
        <w:t>le</w:t>
      </w:r>
      <w:r w:rsidR="00A6293D" w:rsidRPr="00510B48">
        <w:t xml:space="preserve"> </w:t>
      </w:r>
      <w:r w:rsidRPr="00510B48">
        <w:t>système</w:t>
      </w:r>
      <w:r w:rsidR="00A6293D" w:rsidRPr="00510B48">
        <w:t xml:space="preserve"> </w:t>
      </w:r>
      <w:r w:rsidRPr="00510B48">
        <w:t>éducatif.</w:t>
      </w:r>
    </w:p>
    <w:p w14:paraId="2055C5BF" w14:textId="60F26B1B" w:rsidR="00222975" w:rsidRPr="00510B48" w:rsidRDefault="00222975" w:rsidP="00222975">
      <w:pPr>
        <w:pStyle w:val="SingleTxtG"/>
      </w:pPr>
      <w:r w:rsidRPr="00510B48">
        <w:lastRenderedPageBreak/>
        <w:t>135.</w:t>
      </w:r>
      <w:r w:rsidRPr="00510B48">
        <w:tab/>
        <w:t>Des</w:t>
      </w:r>
      <w:r w:rsidR="00A6293D" w:rsidRPr="00510B48">
        <w:t xml:space="preserve"> </w:t>
      </w:r>
      <w:r w:rsidRPr="00510B48">
        <w:t>normes</w:t>
      </w:r>
      <w:r w:rsidR="00A6293D" w:rsidRPr="00510B48">
        <w:t xml:space="preserve"> </w:t>
      </w:r>
      <w:r w:rsidRPr="00510B48">
        <w:t>régissant</w:t>
      </w:r>
      <w:r w:rsidR="00A6293D" w:rsidRPr="00510B48">
        <w:t xml:space="preserve"> </w:t>
      </w:r>
      <w:r w:rsidRPr="00510B48">
        <w:t>les</w:t>
      </w:r>
      <w:r w:rsidR="00A6293D" w:rsidRPr="00510B48">
        <w:t xml:space="preserve"> </w:t>
      </w:r>
      <w:r w:rsidRPr="00510B48">
        <w:t>programmes</w:t>
      </w:r>
      <w:r w:rsidR="00A6293D" w:rsidRPr="00510B48">
        <w:t xml:space="preserve"> </w:t>
      </w:r>
      <w:r w:rsidRPr="00510B48">
        <w:t>d’intervention</w:t>
      </w:r>
      <w:r w:rsidR="00A6293D" w:rsidRPr="00510B48">
        <w:t xml:space="preserve"> </w:t>
      </w:r>
      <w:r w:rsidRPr="00510B48">
        <w:t>auprès</w:t>
      </w:r>
      <w:r w:rsidR="00A6293D" w:rsidRPr="00510B48">
        <w:t xml:space="preserve"> </w:t>
      </w:r>
      <w:r w:rsidRPr="00510B48">
        <w:t>des</w:t>
      </w:r>
      <w:r w:rsidR="00A6293D" w:rsidRPr="00510B48">
        <w:t xml:space="preserve"> </w:t>
      </w:r>
      <w:r w:rsidRPr="00510B48">
        <w:t>auteurs</w:t>
      </w:r>
      <w:r w:rsidR="00A6293D" w:rsidRPr="00510B48">
        <w:t xml:space="preserve"> </w:t>
      </w:r>
      <w:r w:rsidRPr="00510B48">
        <w:t>d’actes</w:t>
      </w:r>
      <w:r w:rsidR="00A6293D" w:rsidRPr="00510B48">
        <w:t xml:space="preserve"> </w:t>
      </w:r>
      <w:r w:rsidRPr="00510B48">
        <w:t>de</w:t>
      </w:r>
      <w:r w:rsidR="00A6293D" w:rsidRPr="00510B48">
        <w:t xml:space="preserve"> </w:t>
      </w:r>
      <w:r w:rsidRPr="00510B48">
        <w:t>violence</w:t>
      </w:r>
      <w:r w:rsidR="00A6293D" w:rsidRPr="00510B48">
        <w:t xml:space="preserve"> </w:t>
      </w:r>
      <w:r w:rsidRPr="00510B48">
        <w:t>ont</w:t>
      </w:r>
      <w:r w:rsidR="00A6293D" w:rsidRPr="00510B48">
        <w:t xml:space="preserve"> </w:t>
      </w:r>
      <w:r w:rsidRPr="00510B48">
        <w:t>été</w:t>
      </w:r>
      <w:r w:rsidR="00A6293D" w:rsidRPr="00510B48">
        <w:t xml:space="preserve"> </w:t>
      </w:r>
      <w:r w:rsidRPr="00510B48">
        <w:t>élaborées</w:t>
      </w:r>
      <w:r w:rsidR="00A6293D" w:rsidRPr="00510B48">
        <w:t xml:space="preserve"> </w:t>
      </w:r>
      <w:r w:rsidRPr="00510B48">
        <w:t>en</w:t>
      </w:r>
      <w:r w:rsidR="00A6293D" w:rsidRPr="00510B48">
        <w:t xml:space="preserve"> </w:t>
      </w:r>
      <w:r w:rsidRPr="00510B48">
        <w:t>partenariat</w:t>
      </w:r>
      <w:r w:rsidR="00A6293D" w:rsidRPr="00510B48">
        <w:t xml:space="preserve"> </w:t>
      </w:r>
      <w:r w:rsidRPr="00510B48">
        <w:t>avec</w:t>
      </w:r>
      <w:r w:rsidR="00A6293D" w:rsidRPr="00510B48">
        <w:t xml:space="preserve"> </w:t>
      </w:r>
      <w:r w:rsidRPr="00510B48">
        <w:t>des</w:t>
      </w:r>
      <w:r w:rsidR="00A6293D" w:rsidRPr="00510B48">
        <w:t xml:space="preserve"> </w:t>
      </w:r>
      <w:r w:rsidRPr="00510B48">
        <w:t>ONG</w:t>
      </w:r>
      <w:r w:rsidR="00A6293D" w:rsidRPr="00510B48">
        <w:t xml:space="preserve"> </w:t>
      </w:r>
      <w:r w:rsidRPr="00510B48">
        <w:t>de</w:t>
      </w:r>
      <w:r w:rsidR="00A6293D" w:rsidRPr="00510B48">
        <w:t xml:space="preserve"> </w:t>
      </w:r>
      <w:r w:rsidRPr="00510B48">
        <w:t>femmes,</w:t>
      </w:r>
      <w:r w:rsidR="00A6293D" w:rsidRPr="00510B48">
        <w:t xml:space="preserve"> </w:t>
      </w:r>
      <w:r w:rsidRPr="00510B48">
        <w:t>qui</w:t>
      </w:r>
      <w:r w:rsidR="00A6293D" w:rsidRPr="00510B48">
        <w:t xml:space="preserve"> </w:t>
      </w:r>
      <w:r w:rsidRPr="00510B48">
        <w:t>ont</w:t>
      </w:r>
      <w:r w:rsidR="00A6293D" w:rsidRPr="00510B48">
        <w:t xml:space="preserve"> </w:t>
      </w:r>
      <w:r w:rsidRPr="00510B48">
        <w:t>longtemps</w:t>
      </w:r>
      <w:r w:rsidR="00A6293D" w:rsidRPr="00510B48">
        <w:t xml:space="preserve"> </w:t>
      </w:r>
      <w:r w:rsidRPr="00510B48">
        <w:t>contesté</w:t>
      </w:r>
      <w:r w:rsidR="00A6293D" w:rsidRPr="00510B48">
        <w:t xml:space="preserve"> </w:t>
      </w:r>
      <w:r w:rsidRPr="00510B48">
        <w:t>ces</w:t>
      </w:r>
      <w:r w:rsidR="00A6293D" w:rsidRPr="00510B48">
        <w:t xml:space="preserve"> </w:t>
      </w:r>
      <w:r w:rsidRPr="00510B48">
        <w:t>programmes</w:t>
      </w:r>
      <w:r w:rsidR="00601D40" w:rsidRPr="00510B48">
        <w:t>.</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de</w:t>
      </w:r>
      <w:r w:rsidR="00A6293D" w:rsidRPr="00510B48">
        <w:t xml:space="preserve"> </w:t>
      </w:r>
      <w:r w:rsidRPr="00510B48">
        <w:t>prévention</w:t>
      </w:r>
      <w:r w:rsidR="00A6293D" w:rsidRPr="00510B48">
        <w:t xml:space="preserve"> </w:t>
      </w:r>
      <w:r w:rsidRPr="00510B48">
        <w:t>ont</w:t>
      </w:r>
      <w:r w:rsidR="00A6293D" w:rsidRPr="00510B48">
        <w:t xml:space="preserve"> </w:t>
      </w:r>
      <w:r w:rsidRPr="00510B48">
        <w:t>été</w:t>
      </w:r>
      <w:r w:rsidR="00A6293D" w:rsidRPr="00510B48">
        <w:t xml:space="preserve"> </w:t>
      </w:r>
      <w:r w:rsidRPr="00510B48">
        <w:t>menées</w:t>
      </w:r>
      <w:r w:rsidR="00A6293D" w:rsidRPr="00510B48">
        <w:t xml:space="preserve"> </w:t>
      </w:r>
      <w:r w:rsidRPr="00510B48">
        <w:t>auprès</w:t>
      </w:r>
      <w:r w:rsidR="00A6293D" w:rsidRPr="00510B48">
        <w:t xml:space="preserve"> </w:t>
      </w:r>
      <w:r w:rsidRPr="00510B48">
        <w:t>de</w:t>
      </w:r>
      <w:r w:rsidR="00A6293D" w:rsidRPr="00510B48">
        <w:t xml:space="preserve"> </w:t>
      </w:r>
      <w:r w:rsidRPr="00510B48">
        <w:t>toutes</w:t>
      </w:r>
      <w:r w:rsidR="00A6293D" w:rsidRPr="00510B48">
        <w:t xml:space="preserve"> </w:t>
      </w:r>
      <w:r w:rsidRPr="00510B48">
        <w:t>les</w:t>
      </w:r>
      <w:r w:rsidR="00A6293D" w:rsidRPr="00510B48">
        <w:t xml:space="preserve"> </w:t>
      </w:r>
      <w:r w:rsidRPr="00510B48">
        <w:t>générations,</w:t>
      </w:r>
      <w:r w:rsidR="00A6293D" w:rsidRPr="00510B48">
        <w:t xml:space="preserve"> </w:t>
      </w:r>
      <w:r w:rsidRPr="00510B48">
        <w:t>de</w:t>
      </w:r>
      <w:r w:rsidR="00A6293D" w:rsidRPr="00510B48">
        <w:t xml:space="preserve"> </w:t>
      </w:r>
      <w:r w:rsidRPr="00510B48">
        <w:t>l’école</w:t>
      </w:r>
      <w:r w:rsidR="00A6293D" w:rsidRPr="00510B48">
        <w:t xml:space="preserve"> </w:t>
      </w:r>
      <w:r w:rsidRPr="00510B48">
        <w:t>maternelle</w:t>
      </w:r>
      <w:r w:rsidR="00A6293D" w:rsidRPr="00510B48">
        <w:t xml:space="preserve"> </w:t>
      </w:r>
      <w:r w:rsidRPr="00510B48">
        <w:t>jusqu’au</w:t>
      </w:r>
      <w:r w:rsidR="00A6293D" w:rsidRPr="00510B48">
        <w:t xml:space="preserve"> </w:t>
      </w:r>
      <w:r w:rsidRPr="00510B48">
        <w:t>lycée,</w:t>
      </w:r>
      <w:r w:rsidR="00A6293D" w:rsidRPr="00510B48">
        <w:t xml:space="preserve"> </w:t>
      </w:r>
      <w:r w:rsidRPr="00510B48">
        <w:t>en</w:t>
      </w:r>
      <w:r w:rsidR="00A6293D" w:rsidRPr="00510B48">
        <w:t xml:space="preserve"> </w:t>
      </w:r>
      <w:r w:rsidRPr="00510B48">
        <w:t>passant</w:t>
      </w:r>
      <w:r w:rsidR="00A6293D" w:rsidRPr="00510B48">
        <w:t xml:space="preserve"> </w:t>
      </w:r>
      <w:r w:rsidRPr="00510B48">
        <w:t>par</w:t>
      </w:r>
      <w:r w:rsidR="00A6293D" w:rsidRPr="00510B48">
        <w:t xml:space="preserve"> </w:t>
      </w:r>
      <w:r w:rsidRPr="00510B48">
        <w:t>les</w:t>
      </w:r>
      <w:r w:rsidR="00A6293D" w:rsidRPr="00510B48">
        <w:t xml:space="preserve"> </w:t>
      </w:r>
      <w:r w:rsidRPr="00510B48">
        <w:t>clubs</w:t>
      </w:r>
      <w:r w:rsidR="00A6293D" w:rsidRPr="00510B48">
        <w:t xml:space="preserve"> </w:t>
      </w:r>
      <w:r w:rsidRPr="00510B48">
        <w:t>de</w:t>
      </w:r>
      <w:r w:rsidR="00A6293D" w:rsidRPr="00510B48">
        <w:t xml:space="preserve"> </w:t>
      </w:r>
      <w:r w:rsidRPr="00510B48">
        <w:t>jeunes</w:t>
      </w:r>
      <w:r w:rsidR="00A6293D" w:rsidRPr="00510B48">
        <w:t xml:space="preserve"> </w:t>
      </w:r>
      <w:r w:rsidRPr="00510B48">
        <w:t>locaux</w:t>
      </w:r>
      <w:r w:rsidR="00601D40" w:rsidRPr="00510B48">
        <w:t>.</w:t>
      </w:r>
      <w:r w:rsidR="00A6293D" w:rsidRPr="00510B48">
        <w:t xml:space="preserve"> </w:t>
      </w:r>
      <w:r w:rsidRPr="00510B48">
        <w:t>Une</w:t>
      </w:r>
      <w:r w:rsidR="00A6293D" w:rsidRPr="00510B48">
        <w:t xml:space="preserve"> </w:t>
      </w:r>
      <w:r w:rsidRPr="00510B48">
        <w:t>enquête</w:t>
      </w:r>
      <w:r w:rsidR="00A6293D" w:rsidRPr="00510B48">
        <w:t xml:space="preserve"> </w:t>
      </w:r>
      <w:r w:rsidRPr="00510B48">
        <w:t>effectuée</w:t>
      </w:r>
      <w:r w:rsidR="00A6293D" w:rsidRPr="00510B48">
        <w:t xml:space="preserve"> </w:t>
      </w:r>
      <w:r w:rsidRPr="00510B48">
        <w:t>sur</w:t>
      </w:r>
      <w:r w:rsidR="00A6293D" w:rsidRPr="00510B48">
        <w:t xml:space="preserve"> </w:t>
      </w:r>
      <w:r w:rsidRPr="00510B48">
        <w:t>l’opinion</w:t>
      </w:r>
      <w:r w:rsidR="00A6293D" w:rsidRPr="00510B48">
        <w:t xml:space="preserve"> </w:t>
      </w:r>
      <w:r w:rsidRPr="00510B48">
        <w:t>des</w:t>
      </w:r>
      <w:r w:rsidR="00A6293D" w:rsidRPr="00510B48">
        <w:t xml:space="preserve"> </w:t>
      </w:r>
      <w:r w:rsidRPr="00510B48">
        <w:t>hommes</w:t>
      </w:r>
      <w:r w:rsidR="00A6293D" w:rsidRPr="00510B48">
        <w:t xml:space="preserve"> </w:t>
      </w:r>
      <w:r w:rsidRPr="00510B48">
        <w:t>donne</w:t>
      </w:r>
      <w:r w:rsidR="00A6293D" w:rsidRPr="00510B48">
        <w:t xml:space="preserve"> </w:t>
      </w:r>
      <w:r w:rsidRPr="00510B48">
        <w:t>des</w:t>
      </w:r>
      <w:r w:rsidR="00A6293D" w:rsidRPr="00510B48">
        <w:t xml:space="preserve"> </w:t>
      </w:r>
      <w:r w:rsidRPr="00510B48">
        <w:t>indications</w:t>
      </w:r>
      <w:r w:rsidR="00A6293D" w:rsidRPr="00510B48">
        <w:t xml:space="preserve"> </w:t>
      </w:r>
      <w:r w:rsidRPr="00510B48">
        <w:t>précieuses</w:t>
      </w:r>
      <w:r w:rsidR="00A6293D" w:rsidRPr="00510B48">
        <w:t xml:space="preserve"> </w:t>
      </w:r>
      <w:r w:rsidRPr="00510B48">
        <w:t>quant</w:t>
      </w:r>
      <w:r w:rsidR="00A6293D" w:rsidRPr="00510B48">
        <w:t xml:space="preserve"> </w:t>
      </w:r>
      <w:r w:rsidRPr="00510B48">
        <w:t>à</w:t>
      </w:r>
      <w:r w:rsidR="00A6293D" w:rsidRPr="00510B48">
        <w:t xml:space="preserve"> </w:t>
      </w:r>
      <w:r w:rsidRPr="00510B48">
        <w:t>la</w:t>
      </w:r>
      <w:r w:rsidR="00A6293D" w:rsidRPr="00510B48">
        <w:t xml:space="preserve"> </w:t>
      </w:r>
      <w:r w:rsidRPr="00510B48">
        <w:t>manière</w:t>
      </w:r>
      <w:r w:rsidR="00A6293D" w:rsidRPr="00510B48">
        <w:t xml:space="preserve"> </w:t>
      </w:r>
      <w:r w:rsidRPr="00510B48">
        <w:t>d’impliquer</w:t>
      </w:r>
      <w:r w:rsidR="00A6293D" w:rsidRPr="00510B48">
        <w:t xml:space="preserve"> </w:t>
      </w:r>
      <w:r w:rsidRPr="00510B48">
        <w:t>ces</w:t>
      </w:r>
      <w:r w:rsidR="00A6293D" w:rsidRPr="00510B48">
        <w:t xml:space="preserve"> </w:t>
      </w:r>
      <w:r w:rsidRPr="00510B48">
        <w:t>derniers</w:t>
      </w:r>
      <w:r w:rsidR="00A6293D" w:rsidRPr="00510B48">
        <w:t xml:space="preserve"> </w:t>
      </w:r>
      <w:r w:rsidRPr="00510B48">
        <w:t>pour</w:t>
      </w:r>
      <w:r w:rsidR="00A6293D" w:rsidRPr="00510B48">
        <w:t xml:space="preserve"> </w:t>
      </w:r>
      <w:r w:rsidRPr="00510B48">
        <w:t>en</w:t>
      </w:r>
      <w:r w:rsidR="00A6293D" w:rsidRPr="00510B48">
        <w:t xml:space="preserve"> </w:t>
      </w:r>
      <w:r w:rsidRPr="00510B48">
        <w:t>faire</w:t>
      </w:r>
      <w:r w:rsidR="00A6293D" w:rsidRPr="00510B48">
        <w:t xml:space="preserve"> </w:t>
      </w:r>
      <w:r w:rsidRPr="00510B48">
        <w:t>des</w:t>
      </w:r>
      <w:r w:rsidR="00A6293D" w:rsidRPr="00510B48">
        <w:t xml:space="preserve"> </w:t>
      </w:r>
      <w:r w:rsidRPr="00510B48">
        <w:t>alliés</w:t>
      </w:r>
      <w:r w:rsidR="00A6293D" w:rsidRPr="00510B48">
        <w:t xml:space="preserve"> </w:t>
      </w:r>
      <w:r w:rsidRPr="00510B48">
        <w:t>dans</w:t>
      </w:r>
      <w:r w:rsidR="00A6293D" w:rsidRPr="00510B48">
        <w:t xml:space="preserve"> </w:t>
      </w:r>
      <w:r w:rsidRPr="00510B48">
        <w:t>la</w:t>
      </w:r>
      <w:r w:rsidR="00A6293D" w:rsidRPr="00510B48">
        <w:t xml:space="preserve"> </w:t>
      </w:r>
      <w:r w:rsidRPr="00510B48">
        <w:t>réalisation</w:t>
      </w:r>
      <w:r w:rsidR="00A6293D" w:rsidRPr="00510B48">
        <w:t xml:space="preserve"> </w:t>
      </w:r>
      <w:r w:rsidRPr="00510B48">
        <w:t>de</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et</w:t>
      </w:r>
      <w:r w:rsidR="00A6293D" w:rsidRPr="00510B48">
        <w:t xml:space="preserve"> </w:t>
      </w:r>
      <w:r w:rsidRPr="00510B48">
        <w:t>la</w:t>
      </w:r>
      <w:r w:rsidR="00A6293D" w:rsidRPr="00510B48">
        <w:t xml:space="preserve"> </w:t>
      </w:r>
      <w:r w:rsidRPr="00510B48">
        <w:t>lutte</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p>
    <w:p w14:paraId="158FFBC4" w14:textId="1F6BF661" w:rsidR="00222975" w:rsidRPr="00510B48" w:rsidRDefault="00222975" w:rsidP="00222975">
      <w:pPr>
        <w:pStyle w:val="SingleTxtG"/>
      </w:pPr>
      <w:r w:rsidRPr="00510B48">
        <w:t>136.</w:t>
      </w:r>
      <w:r w:rsidRPr="00510B48">
        <w:tab/>
        <w:t>Le</w:t>
      </w:r>
      <w:r w:rsidR="00A6293D" w:rsidRPr="00510B48">
        <w:t xml:space="preserve"> </w:t>
      </w:r>
      <w:r w:rsidRPr="00510B48">
        <w:t>rôle</w:t>
      </w:r>
      <w:r w:rsidR="00A6293D" w:rsidRPr="00510B48">
        <w:t xml:space="preserve"> </w:t>
      </w:r>
      <w:r w:rsidRPr="00510B48">
        <w:t>des</w:t>
      </w:r>
      <w:r w:rsidR="00A6293D" w:rsidRPr="00510B48">
        <w:t xml:space="preserve"> </w:t>
      </w:r>
      <w:r w:rsidRPr="00510B48">
        <w:t>médias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prévention</w:t>
      </w:r>
      <w:r w:rsidR="00A6293D" w:rsidRPr="00510B48">
        <w:t xml:space="preserve"> </w:t>
      </w:r>
      <w:r w:rsidRPr="00510B48">
        <w:t>s’est</w:t>
      </w:r>
      <w:r w:rsidR="00A6293D" w:rsidRPr="00510B48">
        <w:t xml:space="preserve"> </w:t>
      </w:r>
      <w:r w:rsidRPr="00510B48">
        <w:t>développé</w:t>
      </w:r>
      <w:r w:rsidR="00A6293D" w:rsidRPr="00510B48">
        <w:t xml:space="preserve"> </w:t>
      </w:r>
      <w:r w:rsidRPr="00510B48">
        <w:t>et</w:t>
      </w:r>
      <w:r w:rsidR="00A6293D" w:rsidRPr="00510B48">
        <w:t xml:space="preserve"> </w:t>
      </w:r>
      <w:r w:rsidRPr="00510B48">
        <w:t>est</w:t>
      </w:r>
      <w:r w:rsidR="00A6293D" w:rsidRPr="00510B48">
        <w:t xml:space="preserve"> </w:t>
      </w:r>
      <w:r w:rsidRPr="00510B48">
        <w:t>mieux</w:t>
      </w:r>
      <w:r w:rsidR="00A6293D" w:rsidRPr="00510B48">
        <w:t xml:space="preserve"> </w:t>
      </w:r>
      <w:r w:rsidRPr="00510B48">
        <w:t>compris,</w:t>
      </w:r>
      <w:r w:rsidR="00A6293D" w:rsidRPr="00510B48">
        <w:t xml:space="preserve"> </w:t>
      </w:r>
      <w:r w:rsidRPr="00510B48">
        <w:t>grâce</w:t>
      </w:r>
      <w:r w:rsidR="00A6293D" w:rsidRPr="00510B48">
        <w:t xml:space="preserve"> </w:t>
      </w:r>
      <w:r w:rsidRPr="00510B48">
        <w:t>notamment</w:t>
      </w:r>
      <w:r w:rsidR="00A6293D" w:rsidRPr="00510B48">
        <w:t xml:space="preserve"> </w:t>
      </w:r>
      <w:r w:rsidRPr="00510B48">
        <w:t>au</w:t>
      </w:r>
      <w:r w:rsidR="00A6293D" w:rsidRPr="00510B48">
        <w:t xml:space="preserve"> </w:t>
      </w:r>
      <w:r w:rsidRPr="00510B48">
        <w:t>travail</w:t>
      </w:r>
      <w:r w:rsidR="00A6293D" w:rsidRPr="00510B48">
        <w:t xml:space="preserve"> </w:t>
      </w:r>
      <w:r w:rsidRPr="00510B48">
        <w:t>mené</w:t>
      </w:r>
      <w:r w:rsidR="00A6293D" w:rsidRPr="00510B48">
        <w:t xml:space="preserve"> </w:t>
      </w:r>
      <w:r w:rsidRPr="00510B48">
        <w:t>par</w:t>
      </w:r>
      <w:r w:rsidR="00A6293D" w:rsidRPr="00510B48">
        <w:t xml:space="preserve"> </w:t>
      </w:r>
      <w:r w:rsidRPr="00510B48">
        <w:t>le</w:t>
      </w:r>
      <w:r w:rsidR="00A6293D" w:rsidRPr="00510B48">
        <w:t xml:space="preserve"> </w:t>
      </w:r>
      <w:r w:rsidRPr="00510B48">
        <w:t>groupe</w:t>
      </w:r>
      <w:r w:rsidR="00A6293D" w:rsidRPr="00510B48">
        <w:t xml:space="preserve"> </w:t>
      </w:r>
      <w:r w:rsidRPr="00510B48">
        <w:t>des</w:t>
      </w:r>
      <w:r w:rsidR="00A6293D" w:rsidRPr="00510B48">
        <w:t xml:space="preserve"> </w:t>
      </w:r>
      <w:r w:rsidRPr="00510B48">
        <w:t>femmes</w:t>
      </w:r>
      <w:r w:rsidR="00A6293D" w:rsidRPr="00510B48">
        <w:t xml:space="preserve"> </w:t>
      </w:r>
      <w:r w:rsidRPr="00510B48">
        <w:t>journalistes</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601D40" w:rsidRPr="00510B48">
        <w:t>.</w:t>
      </w:r>
      <w:r w:rsidR="00A6293D" w:rsidRPr="00510B48">
        <w:t xml:space="preserve"> </w:t>
      </w:r>
      <w:r w:rsidRPr="00510B48">
        <w:t>Ce</w:t>
      </w:r>
      <w:r w:rsidR="00A6293D" w:rsidRPr="00510B48">
        <w:t xml:space="preserve"> </w:t>
      </w:r>
      <w:r w:rsidRPr="00510B48">
        <w:t>groupe,</w:t>
      </w:r>
      <w:r w:rsidR="00A6293D" w:rsidRPr="00510B48">
        <w:t xml:space="preserve"> </w:t>
      </w:r>
      <w:r w:rsidRPr="00510B48">
        <w:t>qui</w:t>
      </w:r>
      <w:r w:rsidR="00A6293D" w:rsidRPr="00510B48">
        <w:t xml:space="preserve"> </w:t>
      </w:r>
      <w:r w:rsidRPr="00510B48">
        <w:t>comptait</w:t>
      </w:r>
      <w:r w:rsidR="00A6293D" w:rsidRPr="00510B48">
        <w:t xml:space="preserve"> </w:t>
      </w:r>
      <w:r w:rsidRPr="00510B48">
        <w:t>à</w:t>
      </w:r>
      <w:r w:rsidR="00A6293D" w:rsidRPr="00510B48">
        <w:t xml:space="preserve"> </w:t>
      </w:r>
      <w:r w:rsidRPr="00510B48">
        <w:t>l’origine</w:t>
      </w:r>
      <w:r w:rsidR="00A6293D" w:rsidRPr="00510B48">
        <w:t xml:space="preserve"> </w:t>
      </w:r>
      <w:r w:rsidRPr="00510B48">
        <w:t>quatre</w:t>
      </w:r>
      <w:r w:rsidR="00A6293D" w:rsidRPr="00510B48">
        <w:t xml:space="preserve"> </w:t>
      </w:r>
      <w:r w:rsidRPr="00510B48">
        <w:t>femmes,</w:t>
      </w:r>
      <w:r w:rsidR="00A6293D" w:rsidRPr="00510B48">
        <w:t xml:space="preserve"> </w:t>
      </w:r>
      <w:r w:rsidRPr="00510B48">
        <w:t>comprend</w:t>
      </w:r>
      <w:r w:rsidR="00A6293D" w:rsidRPr="00510B48">
        <w:t xml:space="preserve"> </w:t>
      </w:r>
      <w:r w:rsidRPr="00510B48">
        <w:t>aujourd’hui</w:t>
      </w:r>
      <w:r w:rsidR="00A6293D" w:rsidRPr="00510B48">
        <w:t xml:space="preserve"> </w:t>
      </w:r>
      <w:r w:rsidRPr="00510B48">
        <w:t>plus</w:t>
      </w:r>
      <w:r w:rsidR="00A6293D" w:rsidRPr="00510B48">
        <w:t xml:space="preserve"> </w:t>
      </w:r>
      <w:r w:rsidRPr="00510B48">
        <w:t>de</w:t>
      </w:r>
      <w:r w:rsidR="00A6293D" w:rsidRPr="00510B48">
        <w:t xml:space="preserve"> </w:t>
      </w:r>
      <w:r w:rsidRPr="00510B48">
        <w:t>30</w:t>
      </w:r>
      <w:r w:rsidR="00723A91">
        <w:t> </w:t>
      </w:r>
      <w:r w:rsidRPr="00510B48">
        <w:t>membres.</w:t>
      </w:r>
    </w:p>
    <w:p w14:paraId="4FBA5DB4" w14:textId="75A2DCB1" w:rsidR="00222975" w:rsidRPr="00510B48" w:rsidRDefault="00222975" w:rsidP="00222975">
      <w:pPr>
        <w:pStyle w:val="SingleTxtG"/>
      </w:pPr>
      <w:r w:rsidRPr="00510B48">
        <w:t>137.</w:t>
      </w:r>
      <w:r w:rsidRPr="00510B48">
        <w:tab/>
        <w:t>L’application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A6293D" w:rsidRPr="00510B48">
        <w:t xml:space="preserve"> </w:t>
      </w:r>
      <w:r w:rsidRPr="00510B48">
        <w:t>contribuera</w:t>
      </w:r>
      <w:r w:rsidR="00A6293D" w:rsidRPr="00510B48">
        <w:t xml:space="preserve"> </w:t>
      </w:r>
      <w:r w:rsidRPr="00510B48">
        <w:t>à</w:t>
      </w:r>
      <w:r w:rsidR="00A6293D" w:rsidRPr="00510B48">
        <w:t xml:space="preserve"> </w:t>
      </w:r>
      <w:r w:rsidRPr="00510B48">
        <w:t>améliorer</w:t>
      </w:r>
      <w:r w:rsidR="00A6293D" w:rsidRPr="00510B48">
        <w:t xml:space="preserve"> </w:t>
      </w:r>
      <w:r w:rsidRPr="00510B48">
        <w:t>encore</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A6293D" w:rsidRPr="00510B48">
        <w:t xml:space="preserve"> </w:t>
      </w:r>
      <w:r w:rsidRPr="00510B48">
        <w:t>sexiste</w:t>
      </w:r>
      <w:r w:rsidR="00A6293D" w:rsidRPr="00510B48">
        <w:t xml:space="preserve"> </w:t>
      </w:r>
      <w:r w:rsidRPr="00510B48">
        <w:t>et</w:t>
      </w:r>
      <w:r w:rsidR="00A6293D" w:rsidRPr="00510B48">
        <w:t xml:space="preserve"> </w:t>
      </w:r>
      <w:r w:rsidRPr="00510B48">
        <w:t>la</w:t>
      </w:r>
      <w:r w:rsidR="00A6293D" w:rsidRPr="00510B48">
        <w:t xml:space="preserve"> </w:t>
      </w:r>
      <w:r w:rsidRPr="00510B48">
        <w:t>violence</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femmes.</w:t>
      </w:r>
    </w:p>
    <w:p w14:paraId="3BA99184" w14:textId="6B961649" w:rsidR="00222975" w:rsidRPr="00510B48" w:rsidRDefault="00222975" w:rsidP="00222975">
      <w:pPr>
        <w:pStyle w:val="SingleTxtG"/>
      </w:pPr>
      <w:r w:rsidRPr="00510B48">
        <w:t>138.</w:t>
      </w:r>
      <w:r w:rsidRPr="00510B48">
        <w:tab/>
        <w:t>Une</w:t>
      </w:r>
      <w:r w:rsidR="00A6293D" w:rsidRPr="00510B48">
        <w:t xml:space="preserve"> </w:t>
      </w:r>
      <w:r w:rsidRPr="00510B48">
        <w:t>stratégie</w:t>
      </w:r>
      <w:r w:rsidR="00A6293D" w:rsidRPr="00510B48">
        <w:t xml:space="preserve"> </w:t>
      </w:r>
      <w:r w:rsidRPr="00510B48">
        <w:t>nationale</w:t>
      </w:r>
      <w:r w:rsidR="00A6293D" w:rsidRPr="00510B48">
        <w:t xml:space="preserve"> </w:t>
      </w:r>
      <w:r w:rsidRPr="00510B48">
        <w:t>pour</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et</w:t>
      </w:r>
      <w:r w:rsidR="00A6293D" w:rsidRPr="00510B48">
        <w:t xml:space="preserve"> </w:t>
      </w:r>
      <w:r w:rsidRPr="00510B48">
        <w:t>la</w:t>
      </w:r>
      <w:r w:rsidR="00A6293D" w:rsidRPr="00510B48">
        <w:t xml:space="preserve"> </w:t>
      </w:r>
      <w:r w:rsidRPr="00510B48">
        <w:t>répression</w:t>
      </w:r>
      <w:r w:rsidR="00A6293D" w:rsidRPr="00510B48">
        <w:t xml:space="preserve"> </w:t>
      </w:r>
      <w:r w:rsidRPr="00510B48">
        <w:t>de</w:t>
      </w:r>
      <w:r w:rsidR="00A6293D" w:rsidRPr="00510B48">
        <w:t xml:space="preserve"> </w:t>
      </w:r>
      <w:r w:rsidRPr="00510B48">
        <w:t>la</w:t>
      </w:r>
      <w:r w:rsidR="00A6293D" w:rsidRPr="00510B48">
        <w:t xml:space="preserve"> </w:t>
      </w:r>
      <w:r w:rsidRPr="00510B48">
        <w:t>violence</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femmes</w:t>
      </w:r>
      <w:r w:rsidR="00A6293D" w:rsidRPr="00510B48">
        <w:t xml:space="preserve"> </w:t>
      </w:r>
      <w:r w:rsidRPr="00510B48">
        <w:t>dans</w:t>
      </w:r>
      <w:r w:rsidR="00A6293D" w:rsidRPr="00510B48">
        <w:t xml:space="preserve"> </w:t>
      </w:r>
      <w:r w:rsidRPr="00510B48">
        <w:t>la</w:t>
      </w:r>
      <w:r w:rsidR="00A6293D" w:rsidRPr="00510B48">
        <w:t xml:space="preserve"> </w:t>
      </w:r>
      <w:r w:rsidRPr="00510B48">
        <w:t>famille</w:t>
      </w:r>
      <w:r w:rsidR="00A6293D" w:rsidRPr="00510B48">
        <w:t xml:space="preserve"> </w:t>
      </w:r>
      <w:r w:rsidRPr="00510B48">
        <w:t>et</w:t>
      </w:r>
      <w:r w:rsidR="00A6293D" w:rsidRPr="00510B48">
        <w:t xml:space="preserve"> </w:t>
      </w:r>
      <w:r w:rsidRPr="00510B48">
        <w:t>dans</w:t>
      </w:r>
      <w:r w:rsidR="00A6293D" w:rsidRPr="00510B48">
        <w:t xml:space="preserve"> </w:t>
      </w:r>
      <w:r w:rsidRPr="00510B48">
        <w:t>le</w:t>
      </w:r>
      <w:r w:rsidR="00A6293D" w:rsidRPr="00510B48">
        <w:t xml:space="preserve"> </w:t>
      </w:r>
      <w:r w:rsidRPr="00510B48">
        <w:t>couple</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en</w:t>
      </w:r>
      <w:r w:rsidR="00A6293D" w:rsidRPr="00510B48">
        <w:t xml:space="preserve"> </w:t>
      </w:r>
      <w:r w:rsidRPr="00510B48">
        <w:t>avril</w:t>
      </w:r>
      <w:r w:rsidR="00A6293D" w:rsidRPr="00510B48">
        <w:t xml:space="preserve"> </w:t>
      </w:r>
      <w:r w:rsidRPr="00510B48">
        <w:t>2021</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2021</w:t>
      </w:r>
      <w:r w:rsidR="00723A91">
        <w:noBreakHyphen/>
      </w:r>
      <w:r w:rsidRPr="00510B48">
        <w:t>2025.</w:t>
      </w:r>
    </w:p>
    <w:p w14:paraId="73404799" w14:textId="631DAAD4" w:rsidR="00222975" w:rsidRPr="00510B48" w:rsidRDefault="00222975" w:rsidP="00222975">
      <w:pPr>
        <w:pStyle w:val="SingleTxtG"/>
      </w:pPr>
      <w:r w:rsidRPr="00510B48">
        <w:t>139.</w:t>
      </w:r>
      <w:r w:rsidRPr="00510B48">
        <w:tab/>
        <w:t>Une</w:t>
      </w:r>
      <w:r w:rsidR="00A6293D" w:rsidRPr="00510B48">
        <w:t xml:space="preserve"> </w:t>
      </w:r>
      <w:r w:rsidRPr="00510B48">
        <w:t>stratégie</w:t>
      </w:r>
      <w:r w:rsidR="00A6293D" w:rsidRPr="00510B48">
        <w:t xml:space="preserve"> </w:t>
      </w:r>
      <w:r w:rsidRPr="00510B48">
        <w:t>pour</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w:t>
      </w:r>
      <w:r w:rsidR="00A6293D" w:rsidRPr="00510B48">
        <w:t xml:space="preserve"> </w:t>
      </w:r>
      <w:r w:rsidRPr="00510B48">
        <w:t>la</w:t>
      </w:r>
      <w:r w:rsidR="00A6293D" w:rsidRPr="00510B48">
        <w:t xml:space="preserve"> </w:t>
      </w:r>
      <w:r w:rsidRPr="00510B48">
        <w:t>violence</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enfants</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en</w:t>
      </w:r>
      <w:r w:rsidR="00A6293D" w:rsidRPr="00510B48">
        <w:t xml:space="preserve"> </w:t>
      </w:r>
      <w:r w:rsidRPr="00510B48">
        <w:t>mai</w:t>
      </w:r>
      <w:r w:rsidR="00A6293D" w:rsidRPr="00510B48">
        <w:t xml:space="preserve"> </w:t>
      </w:r>
      <w:r w:rsidRPr="00510B48">
        <w:t>2020</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2020-2023,</w:t>
      </w:r>
      <w:r w:rsidR="00A6293D" w:rsidRPr="00510B48">
        <w:t xml:space="preserve"> </w:t>
      </w:r>
      <w:r w:rsidRPr="00510B48">
        <w:t>ainsi</w:t>
      </w:r>
      <w:r w:rsidR="00A6293D" w:rsidRPr="00510B48">
        <w:t xml:space="preserve"> </w:t>
      </w:r>
      <w:r w:rsidRPr="00510B48">
        <w:t>qu’un</w:t>
      </w:r>
      <w:r w:rsidR="00A6293D" w:rsidRPr="00510B48">
        <w:t xml:space="preserve"> </w:t>
      </w:r>
      <w:r w:rsidRPr="00510B48">
        <w:t>plan</w:t>
      </w:r>
      <w:r w:rsidR="00A6293D" w:rsidRPr="00510B48">
        <w:t xml:space="preserve"> </w:t>
      </w:r>
      <w:r w:rsidRPr="00510B48">
        <w:t>d’action</w:t>
      </w:r>
      <w:r w:rsidR="00A6293D" w:rsidRPr="00510B48">
        <w:t xml:space="preserve"> </w:t>
      </w:r>
      <w:r w:rsidRPr="00510B48">
        <w:t>pour</w:t>
      </w:r>
      <w:r w:rsidR="00A6293D" w:rsidRPr="00510B48">
        <w:t xml:space="preserve"> </w:t>
      </w:r>
      <w:r w:rsidRPr="00510B48">
        <w:t>les</w:t>
      </w:r>
      <w:r w:rsidR="00A6293D" w:rsidRPr="00510B48">
        <w:t xml:space="preserve"> </w:t>
      </w:r>
      <w:r w:rsidRPr="00510B48">
        <w:t>années</w:t>
      </w:r>
      <w:r w:rsidR="00A6293D" w:rsidRPr="00510B48">
        <w:t xml:space="preserve"> </w:t>
      </w:r>
      <w:r w:rsidRPr="00510B48">
        <w:t>2020</w:t>
      </w:r>
      <w:r w:rsidR="00A6293D" w:rsidRPr="00510B48">
        <w:t xml:space="preserve"> </w:t>
      </w:r>
      <w:r w:rsidRPr="00510B48">
        <w:t>et</w:t>
      </w:r>
      <w:r w:rsidR="00A6293D" w:rsidRPr="00510B48">
        <w:t xml:space="preserve"> </w:t>
      </w:r>
      <w:r w:rsidRPr="00510B48">
        <w:t>2021.</w:t>
      </w:r>
    </w:p>
    <w:p w14:paraId="04079FD6" w14:textId="45FA82D3" w:rsidR="00222975" w:rsidRPr="00510B48" w:rsidRDefault="00222975" w:rsidP="00222975">
      <w:pPr>
        <w:pStyle w:val="SingleTxtG"/>
      </w:pPr>
      <w:r w:rsidRPr="00510B48">
        <w:t>140.</w:t>
      </w:r>
      <w:r w:rsidRPr="00510B48">
        <w:tab/>
        <w:t>Une</w:t>
      </w:r>
      <w:r w:rsidR="00A6293D" w:rsidRPr="00510B48">
        <w:t xml:space="preserve"> </w:t>
      </w:r>
      <w:r w:rsidRPr="00510B48">
        <w:t>stratégie</w:t>
      </w:r>
      <w:r w:rsidR="00A6293D" w:rsidRPr="00510B48">
        <w:t xml:space="preserve"> </w:t>
      </w:r>
      <w:r w:rsidRPr="00510B48">
        <w:t>pour</w:t>
      </w:r>
      <w:r w:rsidR="00A6293D" w:rsidRPr="00510B48">
        <w:t xml:space="preserve"> </w:t>
      </w:r>
      <w:r w:rsidRPr="00510B48">
        <w:t>l’exercice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victimes</w:t>
      </w:r>
      <w:r w:rsidR="00A6293D" w:rsidRPr="00510B48">
        <w:t xml:space="preserve"> </w:t>
      </w:r>
      <w:r w:rsidRPr="00510B48">
        <w:t>et</w:t>
      </w:r>
      <w:r w:rsidR="00A6293D" w:rsidRPr="00510B48">
        <w:t xml:space="preserve"> </w:t>
      </w:r>
      <w:r w:rsidRPr="00510B48">
        <w:t>témoins</w:t>
      </w:r>
      <w:r w:rsidR="00A6293D" w:rsidRPr="00510B48">
        <w:t xml:space="preserve"> </w:t>
      </w:r>
      <w:r w:rsidRPr="00510B48">
        <w:t>d’infractions</w:t>
      </w:r>
      <w:r w:rsidR="00A6293D" w:rsidRPr="00510B48">
        <w:t xml:space="preserve"> </w:t>
      </w:r>
      <w:r w:rsidRPr="00510B48">
        <w:t>pénales</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en</w:t>
      </w:r>
      <w:r w:rsidR="00A6293D" w:rsidRPr="00510B48">
        <w:t xml:space="preserve"> </w:t>
      </w:r>
      <w:r w:rsidRPr="00510B48">
        <w:t>juillet</w:t>
      </w:r>
      <w:r w:rsidR="00A6293D" w:rsidRPr="00510B48">
        <w:t xml:space="preserve"> </w:t>
      </w:r>
      <w:r w:rsidRPr="00510B48">
        <w:t>2020</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2020-2025,</w:t>
      </w:r>
      <w:r w:rsidR="00A6293D" w:rsidRPr="00510B48">
        <w:t xml:space="preserve"> </w:t>
      </w:r>
      <w:r w:rsidRPr="00510B48">
        <w:t>ainsi</w:t>
      </w:r>
      <w:r w:rsidR="00A6293D" w:rsidRPr="00510B48">
        <w:t xml:space="preserve"> </w:t>
      </w:r>
      <w:r w:rsidRPr="00510B48">
        <w:t>qu’un</w:t>
      </w:r>
      <w:r w:rsidR="00A6293D" w:rsidRPr="00510B48">
        <w:t xml:space="preserve"> </w:t>
      </w:r>
      <w:r w:rsidRPr="00510B48">
        <w:t>plan</w:t>
      </w:r>
      <w:r w:rsidR="00A6293D" w:rsidRPr="00510B48">
        <w:t xml:space="preserve"> </w:t>
      </w:r>
      <w:r w:rsidRPr="00510B48">
        <w:t>d’action</w:t>
      </w:r>
      <w:r w:rsidR="00A6293D" w:rsidRPr="00510B48">
        <w:t xml:space="preserve"> </w:t>
      </w:r>
      <w:r w:rsidRPr="00510B48">
        <w:t>de</w:t>
      </w:r>
      <w:r w:rsidR="00A6293D" w:rsidRPr="00510B48">
        <w:t xml:space="preserve"> </w:t>
      </w:r>
      <w:r w:rsidRPr="00510B48">
        <w:t>trois</w:t>
      </w:r>
      <w:r w:rsidR="00A6293D" w:rsidRPr="00510B48">
        <w:t xml:space="preserve"> </w:t>
      </w:r>
      <w:r w:rsidRPr="00510B48">
        <w:t>ans</w:t>
      </w:r>
      <w:r w:rsidR="00601D40" w:rsidRPr="00510B48">
        <w:t>.</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cette</w:t>
      </w:r>
      <w:r w:rsidR="00A6293D" w:rsidRPr="00510B48">
        <w:t xml:space="preserve"> </w:t>
      </w:r>
      <w:r w:rsidRPr="00510B48">
        <w:t>stratégie,</w:t>
      </w:r>
      <w:r w:rsidR="00A6293D" w:rsidRPr="00510B48">
        <w:t xml:space="preserve"> </w:t>
      </w:r>
      <w:r w:rsidRPr="00510B48">
        <w:t>le</w:t>
      </w:r>
      <w:r w:rsidR="00A6293D" w:rsidRPr="00510B48">
        <w:t xml:space="preserve"> </w:t>
      </w:r>
      <w:r w:rsidRPr="00510B48">
        <w:t>Gouvernement</w:t>
      </w:r>
      <w:r w:rsidR="00A6293D" w:rsidRPr="00510B48">
        <w:t xml:space="preserve"> </w:t>
      </w:r>
      <w:r w:rsidRPr="00510B48">
        <w:t>a</w:t>
      </w:r>
      <w:r w:rsidR="00A6293D" w:rsidRPr="00510B48">
        <w:t xml:space="preserve"> </w:t>
      </w:r>
      <w:r w:rsidRPr="00510B48">
        <w:t>créé</w:t>
      </w:r>
      <w:r w:rsidR="00A6293D" w:rsidRPr="00510B48">
        <w:t xml:space="preserve"> </w:t>
      </w:r>
      <w:r w:rsidRPr="00510B48">
        <w:t>un</w:t>
      </w:r>
      <w:r w:rsidR="00A6293D" w:rsidRPr="00510B48">
        <w:t xml:space="preserve"> </w:t>
      </w:r>
      <w:r w:rsidRPr="00510B48">
        <w:t>organe</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pour</w:t>
      </w:r>
      <w:r w:rsidR="00A6293D" w:rsidRPr="00510B48">
        <w:t xml:space="preserve"> </w:t>
      </w:r>
      <w:r w:rsidRPr="00510B48">
        <w:t>l’aide</w:t>
      </w:r>
      <w:r w:rsidR="00A6293D" w:rsidRPr="00510B48">
        <w:t xml:space="preserve"> </w:t>
      </w:r>
      <w:r w:rsidRPr="00510B48">
        <w:t>aux</w:t>
      </w:r>
      <w:r w:rsidR="00A6293D" w:rsidRPr="00510B48">
        <w:t xml:space="preserve"> </w:t>
      </w:r>
      <w:r w:rsidRPr="00510B48">
        <w:t>victimes</w:t>
      </w:r>
      <w:r w:rsidR="00A6293D" w:rsidRPr="00510B48">
        <w:t xml:space="preserve"> </w:t>
      </w:r>
      <w:r w:rsidRPr="00510B48">
        <w:t>et</w:t>
      </w:r>
      <w:r w:rsidR="00A6293D" w:rsidRPr="00510B48">
        <w:t xml:space="preserve"> </w:t>
      </w:r>
      <w:r w:rsidRPr="00510B48">
        <w:t>témoins</w:t>
      </w:r>
      <w:r w:rsidR="00A6293D" w:rsidRPr="00510B48">
        <w:t xml:space="preserve"> </w:t>
      </w:r>
      <w:r w:rsidRPr="00510B48">
        <w:t>d’infractions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pénale</w:t>
      </w:r>
      <w:r w:rsidR="00601D40" w:rsidRPr="00510B48">
        <w:t>.</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sont</w:t>
      </w:r>
      <w:r w:rsidR="00A6293D" w:rsidRPr="00510B48">
        <w:t xml:space="preserve"> </w:t>
      </w:r>
      <w:r w:rsidRPr="00510B48">
        <w:t>d’autre</w:t>
      </w:r>
      <w:r w:rsidR="00A6293D" w:rsidRPr="00510B48">
        <w:t xml:space="preserve"> </w:t>
      </w:r>
      <w:r w:rsidRPr="00510B48">
        <w:t>part</w:t>
      </w:r>
      <w:r w:rsidR="00A6293D" w:rsidRPr="00510B48">
        <w:t xml:space="preserve"> </w:t>
      </w:r>
      <w:r w:rsidRPr="00510B48">
        <w:t>prises</w:t>
      </w:r>
      <w:r w:rsidR="00A6293D" w:rsidRPr="00510B48">
        <w:t xml:space="preserve"> </w:t>
      </w:r>
      <w:r w:rsidRPr="00510B48">
        <w:t>pour</w:t>
      </w:r>
      <w:r w:rsidR="00A6293D" w:rsidRPr="00510B48">
        <w:t xml:space="preserve"> </w:t>
      </w:r>
      <w:r w:rsidRPr="00510B48">
        <w:t>améliorer</w:t>
      </w:r>
      <w:r w:rsidR="00A6293D" w:rsidRPr="00510B48">
        <w:t xml:space="preserve"> </w:t>
      </w:r>
      <w:r w:rsidRPr="00510B48">
        <w:t>le</w:t>
      </w:r>
      <w:r w:rsidR="00A6293D" w:rsidRPr="00510B48">
        <w:t xml:space="preserve"> </w:t>
      </w:r>
      <w:r w:rsidRPr="00510B48">
        <w:t>protocole</w:t>
      </w:r>
      <w:r w:rsidR="00A6293D" w:rsidRPr="00510B48">
        <w:t xml:space="preserve"> </w:t>
      </w:r>
      <w:r w:rsidRPr="00510B48">
        <w:t>général</w:t>
      </w:r>
      <w:r w:rsidR="00A6293D" w:rsidRPr="00510B48">
        <w:t xml:space="preserve"> </w:t>
      </w:r>
      <w:r w:rsidRPr="00510B48">
        <w:t>concernant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enfants</w:t>
      </w:r>
      <w:r w:rsidR="00A6293D" w:rsidRPr="00510B48">
        <w:t xml:space="preserve"> </w:t>
      </w:r>
      <w:r w:rsidRPr="00510B48">
        <w:t>contre</w:t>
      </w:r>
      <w:r w:rsidR="00A6293D" w:rsidRPr="00510B48">
        <w:t xml:space="preserve"> </w:t>
      </w:r>
      <w:r w:rsidRPr="00510B48">
        <w:t>la</w:t>
      </w:r>
      <w:r w:rsidR="00A6293D" w:rsidRPr="00510B48">
        <w:t xml:space="preserve"> </w:t>
      </w:r>
      <w:r w:rsidRPr="00510B48">
        <w:t>maltraitance</w:t>
      </w:r>
      <w:r w:rsidR="00A6293D" w:rsidRPr="00510B48">
        <w:t xml:space="preserve"> </w:t>
      </w:r>
      <w:r w:rsidRPr="00510B48">
        <w:t>et</w:t>
      </w:r>
      <w:r w:rsidR="00A6293D" w:rsidRPr="00510B48">
        <w:t xml:space="preserve"> </w:t>
      </w:r>
      <w:r w:rsidRPr="00510B48">
        <w:t>la</w:t>
      </w:r>
      <w:r w:rsidR="00A6293D" w:rsidRPr="00510B48">
        <w:t xml:space="preserve"> </w:t>
      </w:r>
      <w:r w:rsidRPr="00510B48">
        <w:t>négligence.</w:t>
      </w:r>
    </w:p>
    <w:p w14:paraId="338B93E8" w14:textId="66AC7010" w:rsidR="00222975" w:rsidRPr="00510B48" w:rsidRDefault="00222975" w:rsidP="00222975">
      <w:pPr>
        <w:pStyle w:val="SingleTxtG"/>
      </w:pPr>
      <w:r w:rsidRPr="00510B48">
        <w:t>141.</w:t>
      </w:r>
      <w:r w:rsidRPr="00510B48">
        <w:tab/>
        <w:t>Le</w:t>
      </w:r>
      <w:r w:rsidR="00A6293D" w:rsidRPr="00510B48">
        <w:t xml:space="preserve"> </w:t>
      </w:r>
      <w:r w:rsidRPr="00510B48">
        <w:t>projet</w:t>
      </w:r>
      <w:r w:rsidR="00A6293D" w:rsidRPr="00510B48">
        <w:t xml:space="preserve"> </w:t>
      </w:r>
      <w:r w:rsidRPr="00510B48">
        <w:t>d’amendement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famille</w:t>
      </w:r>
      <w:r w:rsidR="00A6293D" w:rsidRPr="00510B48">
        <w:t xml:space="preserve"> </w:t>
      </w:r>
      <w:r w:rsidRPr="00510B48">
        <w:t>prévoit</w:t>
      </w:r>
      <w:r w:rsidR="00A6293D" w:rsidRPr="00510B48">
        <w:t xml:space="preserve"> </w:t>
      </w:r>
      <w:r w:rsidRPr="00510B48">
        <w:t>plusieurs</w:t>
      </w:r>
      <w:r w:rsidR="00A6293D" w:rsidRPr="00510B48">
        <w:t xml:space="preserve"> </w:t>
      </w:r>
      <w:r w:rsidRPr="00510B48">
        <w:t>modifications</w:t>
      </w:r>
      <w:r w:rsidR="00A6293D" w:rsidRPr="00510B48">
        <w:t xml:space="preserve"> </w:t>
      </w:r>
      <w:r w:rsidRPr="00510B48">
        <w:t>dans</w:t>
      </w:r>
      <w:r w:rsidR="00A6293D" w:rsidRPr="00510B48">
        <w:t xml:space="preserve"> </w:t>
      </w:r>
      <w:r w:rsidRPr="00510B48">
        <w:t>le</w:t>
      </w:r>
      <w:r w:rsidR="00A6293D" w:rsidRPr="00510B48">
        <w:t xml:space="preserve"> </w:t>
      </w:r>
      <w:r w:rsidRPr="00510B48">
        <w:t>domaine</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contre</w:t>
      </w:r>
      <w:r w:rsidR="00A6293D" w:rsidRPr="00510B48">
        <w:t xml:space="preserve"> </w:t>
      </w:r>
      <w:r w:rsidRPr="00510B48">
        <w:t>la</w:t>
      </w:r>
      <w:r w:rsidR="00A6293D" w:rsidRPr="00510B48">
        <w:t xml:space="preserve"> </w:t>
      </w:r>
      <w:r w:rsidRPr="00510B48">
        <w:t>violence</w:t>
      </w:r>
      <w:r w:rsidR="00A6293D" w:rsidRPr="00510B48">
        <w:t xml:space="preserve"> </w:t>
      </w:r>
      <w:r w:rsidRPr="00510B48">
        <w:t>domestique,</w:t>
      </w:r>
      <w:r w:rsidR="00A6293D" w:rsidRPr="00510B48">
        <w:t xml:space="preserve"> </w:t>
      </w:r>
      <w:r w:rsidRPr="00510B48">
        <w:t>notamment</w:t>
      </w:r>
      <w:r w:rsidR="00A6293D" w:rsidRPr="00510B48">
        <w:t xml:space="preserve"> </w:t>
      </w:r>
      <w:r w:rsidRPr="00510B48">
        <w:t>la</w:t>
      </w:r>
      <w:r w:rsidR="00A6293D" w:rsidRPr="00510B48">
        <w:t xml:space="preserve"> </w:t>
      </w:r>
      <w:r w:rsidRPr="00510B48">
        <w:t>responsabilité</w:t>
      </w:r>
      <w:r w:rsidR="00A6293D" w:rsidRPr="00510B48">
        <w:t xml:space="preserve"> </w:t>
      </w:r>
      <w:r w:rsidRPr="00510B48">
        <w:t>civile</w:t>
      </w:r>
      <w:r w:rsidR="00A6293D" w:rsidRPr="00510B48">
        <w:t xml:space="preserve"> </w:t>
      </w:r>
      <w:r w:rsidRPr="00510B48">
        <w:t>des</w:t>
      </w:r>
      <w:r w:rsidR="00A6293D" w:rsidRPr="00510B48">
        <w:t xml:space="preserve"> </w:t>
      </w:r>
      <w:r w:rsidRPr="00510B48">
        <w:t>auteurs</w:t>
      </w:r>
      <w:r w:rsidR="00A6293D" w:rsidRPr="00510B48">
        <w:t xml:space="preserve"> </w:t>
      </w:r>
      <w:r w:rsidRPr="00510B48">
        <w:t>de</w:t>
      </w:r>
      <w:r w:rsidR="00A6293D" w:rsidRPr="00510B48">
        <w:t xml:space="preserve"> </w:t>
      </w:r>
      <w:r w:rsidRPr="00510B48">
        <w:t>violence</w:t>
      </w:r>
      <w:r w:rsidR="00A6293D" w:rsidRPr="00510B48">
        <w:t xml:space="preserve"> </w:t>
      </w:r>
      <w:r w:rsidRPr="00510B48">
        <w:t>et</w:t>
      </w:r>
      <w:r w:rsidR="00A6293D" w:rsidRPr="00510B48">
        <w:t xml:space="preserve"> </w:t>
      </w:r>
      <w:r w:rsidRPr="00510B48">
        <w:t>un</w:t>
      </w:r>
      <w:r w:rsidR="00A6293D" w:rsidRPr="00510B48">
        <w:t xml:space="preserve"> </w:t>
      </w:r>
      <w:r w:rsidRPr="00510B48">
        <w:t>suivi</w:t>
      </w:r>
      <w:r w:rsidR="00A6293D" w:rsidRPr="00510B48">
        <w:t xml:space="preserve"> </w:t>
      </w:r>
      <w:r w:rsidRPr="00510B48">
        <w:t>plus</w:t>
      </w:r>
      <w:r w:rsidR="00A6293D" w:rsidRPr="00510B48">
        <w:t xml:space="preserve"> </w:t>
      </w:r>
      <w:r w:rsidRPr="00510B48">
        <w:t>complet</w:t>
      </w:r>
      <w:r w:rsidR="00A6293D" w:rsidRPr="00510B48">
        <w:t xml:space="preserve"> </w:t>
      </w:r>
      <w:r w:rsidRPr="00510B48">
        <w:t>et</w:t>
      </w:r>
      <w:r w:rsidR="00A6293D" w:rsidRPr="00510B48">
        <w:t xml:space="preserve"> </w:t>
      </w:r>
      <w:r w:rsidRPr="00510B48">
        <w:t>adapté</w:t>
      </w:r>
      <w:r w:rsidR="00A6293D" w:rsidRPr="00510B48">
        <w:t xml:space="preserve"> </w:t>
      </w:r>
      <w:r w:rsidRPr="00510B48">
        <w:t>de</w:t>
      </w:r>
      <w:r w:rsidR="00A6293D" w:rsidRPr="00510B48">
        <w:t xml:space="preserve"> </w:t>
      </w:r>
      <w:r w:rsidRPr="00510B48">
        <w:t>l’exécution</w:t>
      </w:r>
      <w:r w:rsidR="00A6293D" w:rsidRPr="00510B48">
        <w:t xml:space="preserve"> </w:t>
      </w:r>
      <w:r w:rsidRPr="00510B48">
        <w:t>des</w:t>
      </w:r>
      <w:r w:rsidR="00A6293D" w:rsidRPr="00510B48">
        <w:t xml:space="preserve"> </w:t>
      </w:r>
      <w:r w:rsidRPr="00510B48">
        <w:t>mesures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imposées</w:t>
      </w:r>
      <w:r w:rsidR="00601D40" w:rsidRPr="00510B48">
        <w:t>.</w:t>
      </w:r>
      <w:r w:rsidR="00A6293D" w:rsidRPr="00510B48">
        <w:t xml:space="preserve"> </w:t>
      </w:r>
      <w:r w:rsidRPr="00510B48">
        <w:t>Il</w:t>
      </w:r>
      <w:r w:rsidR="00A6293D" w:rsidRPr="00510B48">
        <w:t xml:space="preserve"> </w:t>
      </w:r>
      <w:r w:rsidRPr="00510B48">
        <w:t>prévoit</w:t>
      </w:r>
      <w:r w:rsidR="00A6293D" w:rsidRPr="00510B48">
        <w:t xml:space="preserve"> </w:t>
      </w:r>
      <w:r w:rsidRPr="00510B48">
        <w:t>aussi</w:t>
      </w:r>
      <w:r w:rsidR="00A6293D" w:rsidRPr="00510B48">
        <w:t xml:space="preserve"> </w:t>
      </w:r>
      <w:r w:rsidRPr="00510B48">
        <w:t>l’interdiction</w:t>
      </w:r>
      <w:r w:rsidR="00A6293D" w:rsidRPr="00510B48">
        <w:t xml:space="preserve"> </w:t>
      </w:r>
      <w:r w:rsidRPr="00510B48">
        <w:t>expresse</w:t>
      </w:r>
      <w:r w:rsidR="00A6293D" w:rsidRPr="00510B48">
        <w:t xml:space="preserve"> </w:t>
      </w:r>
      <w:r w:rsidRPr="00510B48">
        <w:t>des</w:t>
      </w:r>
      <w:r w:rsidR="00A6293D" w:rsidRPr="00510B48">
        <w:t xml:space="preserve"> </w:t>
      </w:r>
      <w:r w:rsidRPr="00510B48">
        <w:t>châtiments</w:t>
      </w:r>
      <w:r w:rsidR="00A6293D" w:rsidRPr="00510B48">
        <w:t xml:space="preserve"> </w:t>
      </w:r>
      <w:r w:rsidRPr="00510B48">
        <w:t>corporels</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enfants.</w:t>
      </w:r>
    </w:p>
    <w:p w14:paraId="0CB609D8" w14:textId="2EB5E1CE" w:rsidR="00222975" w:rsidRPr="00510B48" w:rsidRDefault="00222975" w:rsidP="00723A91">
      <w:pPr>
        <w:pStyle w:val="HChG"/>
      </w:pPr>
      <w:r w:rsidRPr="00510B48">
        <w:rPr>
          <w:szCs w:val="24"/>
        </w:rPr>
        <w:tab/>
      </w:r>
      <w:r w:rsidRPr="00510B48">
        <w:rPr>
          <w:szCs w:val="24"/>
        </w:rPr>
        <w:tab/>
      </w:r>
      <w:r w:rsidRPr="00510B48">
        <w:t>Personnes</w:t>
      </w:r>
      <w:r w:rsidR="00A6293D" w:rsidRPr="00510B48">
        <w:t xml:space="preserve"> </w:t>
      </w:r>
      <w:r w:rsidRPr="00510B48">
        <w:t>disparues</w:t>
      </w:r>
      <w:r w:rsidR="00A6293D" w:rsidRPr="00510B48">
        <w:t xml:space="preserve"> </w:t>
      </w:r>
      <w:r w:rsidRPr="00510B48">
        <w:t>et</w:t>
      </w:r>
      <w:r w:rsidR="00A6293D" w:rsidRPr="00510B48">
        <w:t xml:space="preserve"> </w:t>
      </w:r>
      <w:r w:rsidRPr="00510B48">
        <w:t>responsabilité</w:t>
      </w:r>
      <w:r w:rsidR="00A6293D" w:rsidRPr="00510B48">
        <w:t xml:space="preserve"> </w:t>
      </w:r>
      <w:r w:rsidRPr="00510B48">
        <w:t>pour</w:t>
      </w:r>
      <w:r w:rsidR="00A6293D" w:rsidRPr="00510B48">
        <w:t xml:space="preserve"> </w:t>
      </w:r>
      <w:r w:rsidRPr="00510B48">
        <w:t>les</w:t>
      </w:r>
      <w:r w:rsidR="00A6293D" w:rsidRPr="00510B48">
        <w:t xml:space="preserve"> </w:t>
      </w:r>
      <w:r w:rsidRPr="00510B48">
        <w:t>violations</w:t>
      </w:r>
      <w:r w:rsidR="00A6293D" w:rsidRPr="00510B48">
        <w:t xml:space="preserve"> </w:t>
      </w:r>
      <w:r w:rsidRPr="00510B48">
        <w:t>des</w:t>
      </w:r>
      <w:r w:rsidR="00723A91">
        <w:t>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commises</w:t>
      </w:r>
      <w:r w:rsidR="00A6293D" w:rsidRPr="00510B48">
        <w:t xml:space="preserve"> </w:t>
      </w:r>
      <w:r w:rsidRPr="00510B48">
        <w:t>précédemment</w:t>
      </w:r>
    </w:p>
    <w:p w14:paraId="3EA45FC9" w14:textId="14F3BC71" w:rsidR="00222975" w:rsidRPr="00510B48" w:rsidRDefault="00222975" w:rsidP="00723A91">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23</w:t>
      </w:r>
      <w:r w:rsidR="00A6293D" w:rsidRPr="00510B48">
        <w:t xml:space="preserve"> </w:t>
      </w:r>
      <w:r w:rsidRPr="00510B48">
        <w:t>des</w:t>
      </w:r>
      <w:r w:rsidR="00A6293D" w:rsidRPr="00510B48">
        <w:t xml:space="preserve"> </w:t>
      </w:r>
      <w:r w:rsidR="000D2923">
        <w:t>observations finales</w:t>
      </w:r>
    </w:p>
    <w:p w14:paraId="42FB8453" w14:textId="4F34DBC8" w:rsidR="00222975" w:rsidRPr="00510B48" w:rsidRDefault="00222975" w:rsidP="00222975">
      <w:pPr>
        <w:pStyle w:val="SingleTxtG"/>
      </w:pPr>
      <w:r w:rsidRPr="00510B48">
        <w:t>142.</w:t>
      </w:r>
      <w:r w:rsidRPr="00510B48">
        <w:tab/>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la</w:t>
      </w:r>
      <w:r w:rsidR="00A6293D" w:rsidRPr="00510B48">
        <w:t xml:space="preserve"> </w:t>
      </w:r>
      <w:r w:rsidRPr="00510B48">
        <w:t>Commission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a</w:t>
      </w:r>
      <w:r w:rsidR="00A6293D" w:rsidRPr="00510B48">
        <w:t xml:space="preserve"> </w:t>
      </w:r>
      <w:r w:rsidRPr="00510B48">
        <w:t>pris</w:t>
      </w:r>
      <w:r w:rsidR="00A6293D" w:rsidRPr="00510B48">
        <w:t xml:space="preserve"> </w:t>
      </w:r>
      <w:r w:rsidRPr="00510B48">
        <w:t>un</w:t>
      </w:r>
      <w:r w:rsidR="00A6293D" w:rsidRPr="00510B48">
        <w:t xml:space="preserve"> </w:t>
      </w:r>
      <w:r w:rsidRPr="00510B48">
        <w:t>certain</w:t>
      </w:r>
      <w:r w:rsidR="00A6293D" w:rsidRPr="00510B48">
        <w:t xml:space="preserve"> </w:t>
      </w:r>
      <w:r w:rsidRPr="00510B48">
        <w:t>nombre</w:t>
      </w:r>
      <w:r w:rsidR="00A6293D" w:rsidRPr="00510B48">
        <w:t xml:space="preserve"> </w:t>
      </w:r>
      <w:r w:rsidRPr="00510B48">
        <w:t>de</w:t>
      </w:r>
      <w:r w:rsidR="00A6293D" w:rsidRPr="00510B48">
        <w:t xml:space="preserve"> </w:t>
      </w:r>
      <w:r w:rsidRPr="00510B48">
        <w:t>mesures</w:t>
      </w:r>
      <w:r w:rsidR="00A6293D" w:rsidRPr="00510B48">
        <w:t xml:space="preserve"> </w:t>
      </w:r>
      <w:r w:rsidRPr="00510B48">
        <w:t>et</w:t>
      </w:r>
      <w:r w:rsidR="00A6293D" w:rsidRPr="00510B48">
        <w:t xml:space="preserve"> </w:t>
      </w:r>
      <w:r w:rsidRPr="00510B48">
        <w:t>mené</w:t>
      </w:r>
      <w:r w:rsidR="00A6293D" w:rsidRPr="00510B48">
        <w:t xml:space="preserve"> </w:t>
      </w:r>
      <w:r w:rsidRPr="00510B48">
        <w:t>diverses</w:t>
      </w:r>
      <w:r w:rsidR="00A6293D" w:rsidRPr="00510B48">
        <w:t xml:space="preserve"> </w:t>
      </w:r>
      <w:r w:rsidRPr="00510B48">
        <w:t>activités</w:t>
      </w:r>
      <w:r w:rsidR="00A6293D" w:rsidRPr="00510B48">
        <w:t xml:space="preserve"> </w:t>
      </w:r>
      <w:r w:rsidRPr="00510B48">
        <w:t>à</w:t>
      </w:r>
      <w:r w:rsidR="00A6293D" w:rsidRPr="00510B48">
        <w:t xml:space="preserve"> </w:t>
      </w:r>
      <w:r w:rsidRPr="00510B48">
        <w:t>plusieurs</w:t>
      </w:r>
      <w:r w:rsidR="00A6293D" w:rsidRPr="00510B48">
        <w:t xml:space="preserve"> </w:t>
      </w:r>
      <w:r w:rsidRPr="00510B48">
        <w:t>niveaux</w:t>
      </w:r>
      <w:r w:rsidR="00A6293D" w:rsidRPr="00510B48">
        <w:t xml:space="preserve"> </w:t>
      </w:r>
      <w:r w:rsidRPr="00510B48">
        <w:t>pour</w:t>
      </w:r>
      <w:r w:rsidR="00A6293D" w:rsidRPr="00510B48">
        <w:t xml:space="preserve"> </w:t>
      </w:r>
      <w:r w:rsidRPr="00510B48">
        <w:t>accélérer</w:t>
      </w:r>
      <w:r w:rsidR="00A6293D" w:rsidRPr="00510B48">
        <w:t xml:space="preserve"> </w:t>
      </w:r>
      <w:r w:rsidRPr="00510B48">
        <w:t>le</w:t>
      </w:r>
      <w:r w:rsidR="00A6293D" w:rsidRPr="00510B48">
        <w:t xml:space="preserve"> </w:t>
      </w:r>
      <w:r w:rsidRPr="00510B48">
        <w:t>règlement</w:t>
      </w:r>
      <w:r w:rsidR="00A6293D" w:rsidRPr="00510B48">
        <w:t xml:space="preserve"> </w:t>
      </w:r>
      <w:r w:rsidRPr="00510B48">
        <w:t>des</w:t>
      </w:r>
      <w:r w:rsidR="00A6293D" w:rsidRPr="00510B48">
        <w:t xml:space="preserve"> </w:t>
      </w:r>
      <w:r w:rsidRPr="00510B48">
        <w:t>dossiers</w:t>
      </w:r>
      <w:r w:rsidR="00A6293D" w:rsidRPr="00510B48">
        <w:t xml:space="preserve"> </w:t>
      </w:r>
      <w:r w:rsidRPr="00510B48">
        <w:t>de</w:t>
      </w:r>
      <w:r w:rsidR="00A6293D" w:rsidRPr="00510B48">
        <w:t xml:space="preserve"> </w:t>
      </w:r>
      <w:r w:rsidRPr="00510B48">
        <w:t>personnes</w:t>
      </w:r>
      <w:r w:rsidR="00A6293D" w:rsidRPr="00510B48">
        <w:t xml:space="preserve"> </w:t>
      </w:r>
      <w:r w:rsidRPr="00510B48">
        <w:t>disparues</w:t>
      </w:r>
      <w:r w:rsidR="00601D40" w:rsidRPr="00510B48">
        <w:t>.</w:t>
      </w:r>
      <w:r w:rsidR="00A6293D" w:rsidRPr="00510B48">
        <w:t xml:space="preserve"> </w:t>
      </w:r>
      <w:r w:rsidRPr="00510B48">
        <w:t>Des</w:t>
      </w:r>
      <w:r w:rsidR="00A6293D" w:rsidRPr="00510B48">
        <w:t xml:space="preserve"> </w:t>
      </w:r>
      <w:r w:rsidRPr="00510B48">
        <w:t>inspections</w:t>
      </w:r>
      <w:r w:rsidR="00A6293D" w:rsidRPr="00510B48">
        <w:t xml:space="preserve"> </w:t>
      </w:r>
      <w:r w:rsidRPr="00510B48">
        <w:t>sur</w:t>
      </w:r>
      <w:r w:rsidR="00A6293D" w:rsidRPr="00510B48">
        <w:t xml:space="preserve"> </w:t>
      </w:r>
      <w:r w:rsidRPr="00510B48">
        <w:t>le</w:t>
      </w:r>
      <w:r w:rsidR="00A6293D" w:rsidRPr="00510B48">
        <w:t xml:space="preserve"> </w:t>
      </w:r>
      <w:r w:rsidRPr="00510B48">
        <w:t>terrain,</w:t>
      </w:r>
      <w:r w:rsidR="00A6293D" w:rsidRPr="00510B48">
        <w:t xml:space="preserve"> </w:t>
      </w:r>
      <w:r w:rsidRPr="00510B48">
        <w:t>des</w:t>
      </w:r>
      <w:r w:rsidR="00A6293D" w:rsidRPr="00510B48">
        <w:t xml:space="preserve"> </w:t>
      </w:r>
      <w:r w:rsidRPr="00510B48">
        <w:t>recherches</w:t>
      </w:r>
      <w:r w:rsidR="00A6293D" w:rsidRPr="00510B48">
        <w:t xml:space="preserve"> </w:t>
      </w:r>
      <w:r w:rsidRPr="00510B48">
        <w:t>et</w:t>
      </w:r>
      <w:r w:rsidR="00A6293D" w:rsidRPr="00510B48">
        <w:t xml:space="preserve"> </w:t>
      </w:r>
      <w:r w:rsidRPr="00510B48">
        <w:t>des</w:t>
      </w:r>
      <w:r w:rsidR="00A6293D" w:rsidRPr="00510B48">
        <w:t xml:space="preserve"> </w:t>
      </w:r>
      <w:r w:rsidRPr="00510B48">
        <w:t>opérations</w:t>
      </w:r>
      <w:r w:rsidR="00A6293D" w:rsidRPr="00510B48">
        <w:t xml:space="preserve"> </w:t>
      </w:r>
      <w:r w:rsidRPr="00510B48">
        <w:t>d’exhumation,</w:t>
      </w:r>
      <w:r w:rsidR="00A6293D" w:rsidRPr="00510B48">
        <w:t xml:space="preserve"> </w:t>
      </w:r>
      <w:r w:rsidRPr="00510B48">
        <w:t>d’identification</w:t>
      </w:r>
      <w:r w:rsidR="00A6293D" w:rsidRPr="00510B48">
        <w:t xml:space="preserve"> </w:t>
      </w:r>
      <w:r w:rsidRPr="00510B48">
        <w:t>et</w:t>
      </w:r>
      <w:r w:rsidR="00A6293D" w:rsidRPr="00510B48">
        <w:t xml:space="preserve"> </w:t>
      </w:r>
      <w:r w:rsidRPr="00510B48">
        <w:t>de</w:t>
      </w:r>
      <w:r w:rsidR="00A6293D" w:rsidRPr="00510B48">
        <w:t xml:space="preserve"> </w:t>
      </w:r>
      <w:r w:rsidRPr="00510B48">
        <w:t>remise</w:t>
      </w:r>
      <w:r w:rsidR="00A6293D" w:rsidRPr="00510B48">
        <w:t xml:space="preserve"> </w:t>
      </w:r>
      <w:r w:rsidRPr="00510B48">
        <w:t>de</w:t>
      </w:r>
      <w:r w:rsidR="00A6293D" w:rsidRPr="00510B48">
        <w:t xml:space="preserve"> </w:t>
      </w:r>
      <w:r w:rsidRPr="00510B48">
        <w:t>dépouilles</w:t>
      </w:r>
      <w:r w:rsidR="00A6293D" w:rsidRPr="00510B48">
        <w:t xml:space="preserve"> </w:t>
      </w:r>
      <w:r w:rsidRPr="00510B48">
        <w:t>ont</w:t>
      </w:r>
      <w:r w:rsidR="00A6293D" w:rsidRPr="00510B48">
        <w:t xml:space="preserve"> </w:t>
      </w:r>
      <w:r w:rsidRPr="00510B48">
        <w:t>été</w:t>
      </w:r>
      <w:r w:rsidR="00A6293D" w:rsidRPr="00510B48">
        <w:t xml:space="preserve"> </w:t>
      </w:r>
      <w:r w:rsidRPr="00510B48">
        <w:t>effectuées</w:t>
      </w:r>
      <w:r w:rsidR="00A6293D" w:rsidRPr="00510B48">
        <w:t xml:space="preserve"> </w:t>
      </w:r>
      <w:r w:rsidRPr="00510B48">
        <w:t>dans</w:t>
      </w:r>
      <w:r w:rsidR="00A6293D" w:rsidRPr="00510B48">
        <w:t xml:space="preserve"> </w:t>
      </w:r>
      <w:r w:rsidRPr="00510B48">
        <w:t>ce</w:t>
      </w:r>
      <w:r w:rsidR="00A6293D" w:rsidRPr="00510B48">
        <w:t xml:space="preserve"> </w:t>
      </w:r>
      <w:r w:rsidRPr="00510B48">
        <w:t>cadre.</w:t>
      </w:r>
    </w:p>
    <w:p w14:paraId="461049FB" w14:textId="0DDF708A" w:rsidR="00222975" w:rsidRPr="00510B48" w:rsidRDefault="00222975" w:rsidP="00222975">
      <w:pPr>
        <w:pStyle w:val="SingleTxtG"/>
      </w:pPr>
      <w:r w:rsidRPr="00510B48">
        <w:t>143.</w:t>
      </w:r>
      <w:r w:rsidRPr="00510B48">
        <w:tab/>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du</w:t>
      </w:r>
      <w:r w:rsidR="00A6293D" w:rsidRPr="00510B48">
        <w:t xml:space="preserve"> </w:t>
      </w:r>
      <w:r w:rsidRPr="00510B48">
        <w:t>Comité</w:t>
      </w:r>
      <w:r w:rsidR="00A6293D" w:rsidRPr="00510B48">
        <w:t xml:space="preserve"> </w:t>
      </w:r>
      <w:r w:rsidRPr="00510B48">
        <w:t>international</w:t>
      </w:r>
      <w:r w:rsidR="00A6293D" w:rsidRPr="00510B48">
        <w:t xml:space="preserve"> </w:t>
      </w:r>
      <w:r w:rsidRPr="00510B48">
        <w:t>de</w:t>
      </w:r>
      <w:r w:rsidR="00A6293D" w:rsidRPr="00510B48">
        <w:t xml:space="preserve"> </w:t>
      </w:r>
      <w:r w:rsidRPr="00510B48">
        <w:t>la</w:t>
      </w:r>
      <w:r w:rsidR="00A6293D" w:rsidRPr="00510B48">
        <w:t xml:space="preserve"> </w:t>
      </w:r>
      <w:r w:rsidRPr="00510B48">
        <w:t>Croix-Rouge</w:t>
      </w:r>
      <w:r w:rsidR="00A6293D" w:rsidRPr="00510B48">
        <w:t xml:space="preserve"> </w:t>
      </w:r>
      <w:r w:rsidRPr="00510B48">
        <w:t>(CICR),</w:t>
      </w:r>
      <w:r w:rsidR="00A6293D" w:rsidRPr="00510B48">
        <w:t xml:space="preserve"> </w:t>
      </w:r>
      <w:r w:rsidRPr="00510B48">
        <w:t>on</w:t>
      </w:r>
      <w:r w:rsidR="00A6293D" w:rsidRPr="00510B48">
        <w:t xml:space="preserve"> </w:t>
      </w:r>
      <w:r w:rsidRPr="00510B48">
        <w:t>comptait</w:t>
      </w:r>
      <w:r w:rsidR="00A6293D" w:rsidRPr="00510B48">
        <w:t xml:space="preserve"> </w:t>
      </w:r>
      <w:r w:rsidRPr="00510B48">
        <w:t>dans</w:t>
      </w:r>
      <w:r w:rsidR="00A6293D" w:rsidRPr="00510B48">
        <w:t xml:space="preserve"> </w:t>
      </w:r>
      <w:r w:rsidRPr="00510B48">
        <w:t>la</w:t>
      </w:r>
      <w:r w:rsidR="00A6293D" w:rsidRPr="00510B48">
        <w:t xml:space="preserve"> </w:t>
      </w:r>
      <w:r w:rsidRPr="00510B48">
        <w:t>région,</w:t>
      </w:r>
      <w:r w:rsidR="00A6293D" w:rsidRPr="00510B48">
        <w:t xml:space="preserve"> </w:t>
      </w:r>
      <w:r w:rsidRPr="00510B48">
        <w:t>en</w:t>
      </w:r>
      <w:r w:rsidR="00A6293D" w:rsidRPr="00510B48">
        <w:t xml:space="preserve"> </w:t>
      </w:r>
      <w:r w:rsidRPr="00510B48">
        <w:t>décembre</w:t>
      </w:r>
      <w:r w:rsidR="00A6293D" w:rsidRPr="00510B48">
        <w:t xml:space="preserve"> </w:t>
      </w:r>
      <w:r w:rsidRPr="00510B48">
        <w:t>2020,</w:t>
      </w:r>
      <w:r w:rsidR="00A6293D" w:rsidRPr="00510B48">
        <w:t xml:space="preserve"> </w:t>
      </w:r>
      <w:r w:rsidRPr="00510B48">
        <w:t>10</w:t>
      </w:r>
      <w:r w:rsidR="00723A91">
        <w:t> </w:t>
      </w:r>
      <w:r w:rsidRPr="00510B48">
        <w:t>006</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dont</w:t>
      </w:r>
      <w:r w:rsidR="00A6293D" w:rsidRPr="00510B48">
        <w:t xml:space="preserve"> </w:t>
      </w:r>
      <w:r w:rsidRPr="00510B48">
        <w:t>1</w:t>
      </w:r>
      <w:r w:rsidR="00723A91">
        <w:t> </w:t>
      </w:r>
      <w:r w:rsidRPr="00510B48">
        <w:t>642</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1</w:t>
      </w:r>
      <w:r w:rsidR="00723A91">
        <w:t> </w:t>
      </w:r>
      <w:r w:rsidRPr="00510B48">
        <w:t>979</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Croatie</w:t>
      </w:r>
      <w:r w:rsidR="00A6293D" w:rsidRPr="00510B48">
        <w:t xml:space="preserve"> </w:t>
      </w:r>
      <w:r w:rsidRPr="00510B48">
        <w:t>et</w:t>
      </w:r>
      <w:r w:rsidR="00A6293D" w:rsidRPr="00510B48">
        <w:t xml:space="preserve"> </w:t>
      </w:r>
      <w:r w:rsidRPr="00510B48">
        <w:t>6</w:t>
      </w:r>
      <w:r w:rsidR="00723A91">
        <w:t> </w:t>
      </w:r>
      <w:r w:rsidRPr="00510B48">
        <w:t>385</w:t>
      </w:r>
      <w:r w:rsidR="00A6293D" w:rsidRPr="00510B48">
        <w:t xml:space="preserve"> </w:t>
      </w:r>
      <w:r w:rsidRPr="00510B48">
        <w:t>en</w:t>
      </w:r>
      <w:r w:rsidR="00A6293D" w:rsidRPr="00510B48">
        <w:t xml:space="preserve"> </w:t>
      </w:r>
      <w:r w:rsidRPr="00510B48">
        <w:t>Bosnie-Herzégovine</w:t>
      </w:r>
      <w:r w:rsidR="00601D40" w:rsidRPr="00510B48">
        <w:t>.</w:t>
      </w:r>
      <w:r w:rsidR="00A6293D" w:rsidRPr="00510B48">
        <w:t xml:space="preserve"> </w:t>
      </w:r>
      <w:r w:rsidRPr="00510B48">
        <w:t>Les</w:t>
      </w:r>
      <w:r w:rsidR="00A6293D" w:rsidRPr="00510B48">
        <w:t xml:space="preserve"> </w:t>
      </w:r>
      <w:r w:rsidRPr="00510B48">
        <w:t>listes</w:t>
      </w:r>
      <w:r w:rsidR="00A6293D" w:rsidRPr="00510B48">
        <w:t xml:space="preserve"> </w:t>
      </w:r>
      <w:r w:rsidRPr="00510B48">
        <w:t>officielles</w:t>
      </w:r>
      <w:r w:rsidR="00A6293D" w:rsidRPr="00510B48">
        <w:t xml:space="preserve"> </w:t>
      </w:r>
      <w:r w:rsidRPr="00510B48">
        <w:t>de</w:t>
      </w:r>
      <w:r w:rsidR="00A6293D" w:rsidRPr="00510B48">
        <w:t xml:space="preserve"> </w:t>
      </w:r>
      <w:r w:rsidRPr="00510B48">
        <w:t>la</w:t>
      </w:r>
      <w:r w:rsidR="00A6293D" w:rsidRPr="00510B48">
        <w:t xml:space="preserve"> </w:t>
      </w:r>
      <w:r w:rsidRPr="00510B48">
        <w:t>Commission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font</w:t>
      </w:r>
      <w:r w:rsidR="00A6293D" w:rsidRPr="00510B48">
        <w:t xml:space="preserve"> </w:t>
      </w:r>
      <w:r w:rsidRPr="00510B48">
        <w:t>état</w:t>
      </w:r>
      <w:r w:rsidR="00A6293D" w:rsidRPr="00510B48">
        <w:t xml:space="preserve"> </w:t>
      </w:r>
      <w:r w:rsidRPr="00510B48">
        <w:t>de</w:t>
      </w:r>
      <w:r w:rsidR="00A6293D" w:rsidRPr="00510B48">
        <w:t xml:space="preserve"> </w:t>
      </w:r>
      <w:r w:rsidRPr="00510B48">
        <w:t>2</w:t>
      </w:r>
      <w:r w:rsidR="00723A91">
        <w:t> </w:t>
      </w:r>
      <w:r w:rsidRPr="00510B48">
        <w:t>453</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(1</w:t>
      </w:r>
      <w:r w:rsidR="00723A91">
        <w:t> </w:t>
      </w:r>
      <w:r w:rsidRPr="00510B48">
        <w:t>664</w:t>
      </w:r>
      <w:r w:rsidR="00723A91">
        <w:t xml:space="preserve"> </w:t>
      </w:r>
      <w:r w:rsidRPr="00510B48">
        <w:t>en</w:t>
      </w:r>
      <w:r w:rsidR="00A6293D" w:rsidRPr="00510B48">
        <w:t xml:space="preserve"> </w:t>
      </w:r>
      <w:r w:rsidRPr="00510B48">
        <w:t>Croatie,</w:t>
      </w:r>
      <w:r w:rsidR="00A6293D" w:rsidRPr="00510B48">
        <w:t xml:space="preserve"> </w:t>
      </w:r>
      <w:r w:rsidRPr="00510B48">
        <w:t>219</w:t>
      </w:r>
      <w:r w:rsidR="00A6293D" w:rsidRPr="00510B48">
        <w:t xml:space="preserve"> </w:t>
      </w:r>
      <w:r w:rsidRPr="00510B48">
        <w:t>en</w:t>
      </w:r>
      <w:r w:rsidR="00A6293D" w:rsidRPr="00510B48">
        <w:t xml:space="preserve"> </w:t>
      </w:r>
      <w:r w:rsidRPr="00510B48">
        <w:t>Bosnie-Herzégovine</w:t>
      </w:r>
      <w:r w:rsidR="00A6293D" w:rsidRPr="00510B48">
        <w:t xml:space="preserve"> </w:t>
      </w:r>
      <w:r w:rsidRPr="00510B48">
        <w:t>et</w:t>
      </w:r>
      <w:r w:rsidR="00A6293D" w:rsidRPr="00510B48">
        <w:t xml:space="preserve"> </w:t>
      </w:r>
      <w:r w:rsidRPr="00510B48">
        <w:t>570</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79F2F640" w14:textId="140C1DCA" w:rsidR="00222975" w:rsidRPr="00510B48" w:rsidRDefault="00222975" w:rsidP="00222975">
      <w:pPr>
        <w:pStyle w:val="SingleTxtG"/>
      </w:pPr>
      <w:r w:rsidRPr="00510B48">
        <w:t>144.</w:t>
      </w:r>
      <w:r w:rsidRPr="00510B48">
        <w:tab/>
        <w:t>Entre</w:t>
      </w:r>
      <w:r w:rsidR="00A6293D" w:rsidRPr="00510B48">
        <w:t xml:space="preserve"> </w:t>
      </w:r>
      <w:r w:rsidRPr="00510B48">
        <w:t>2017</w:t>
      </w:r>
      <w:r w:rsidR="00A6293D" w:rsidRPr="00510B48">
        <w:t xml:space="preserve"> </w:t>
      </w:r>
      <w:r w:rsidRPr="00510B48">
        <w:t>et</w:t>
      </w:r>
      <w:r w:rsidR="00A6293D" w:rsidRPr="00510B48">
        <w:t xml:space="preserve"> </w:t>
      </w:r>
      <w:r w:rsidRPr="00510B48">
        <w:t>2020,</w:t>
      </w:r>
      <w:r w:rsidR="00A6293D" w:rsidRPr="00510B48">
        <w:t xml:space="preserve"> </w:t>
      </w:r>
      <w:r w:rsidRPr="00510B48">
        <w:t>la</w:t>
      </w:r>
      <w:r w:rsidR="00A6293D" w:rsidRPr="00510B48">
        <w:t xml:space="preserve"> </w:t>
      </w:r>
      <w:r w:rsidRPr="00510B48">
        <w:t>Commission</w:t>
      </w:r>
      <w:r w:rsidR="00A6293D" w:rsidRPr="00510B48">
        <w:t xml:space="preserve"> </w:t>
      </w:r>
      <w:r w:rsidRPr="00510B48">
        <w:t>a</w:t>
      </w:r>
      <w:r w:rsidR="00A6293D" w:rsidRPr="00510B48">
        <w:t xml:space="preserve"> </w:t>
      </w:r>
      <w:r w:rsidRPr="00510B48">
        <w:t>participé</w:t>
      </w:r>
      <w:r w:rsidR="00A6293D" w:rsidRPr="00510B48">
        <w:t xml:space="preserve"> </w:t>
      </w:r>
      <w:r w:rsidRPr="00510B48">
        <w:t>à</w:t>
      </w:r>
      <w:r w:rsidR="00A6293D" w:rsidRPr="00510B48">
        <w:t xml:space="preserve"> </w:t>
      </w:r>
      <w:r w:rsidRPr="00510B48">
        <w:t>des</w:t>
      </w:r>
      <w:r w:rsidR="00A6293D" w:rsidRPr="00510B48">
        <w:t xml:space="preserve"> </w:t>
      </w:r>
      <w:r w:rsidRPr="00510B48">
        <w:t>opérations</w:t>
      </w:r>
      <w:r w:rsidR="00A6293D" w:rsidRPr="00510B48">
        <w:t xml:space="preserve"> </w:t>
      </w:r>
      <w:r w:rsidRPr="00510B48">
        <w:t>d’exhumation,</w:t>
      </w:r>
      <w:r w:rsidR="00A6293D" w:rsidRPr="00510B48">
        <w:t xml:space="preserve"> </w:t>
      </w:r>
      <w:r w:rsidRPr="00510B48">
        <w:t>d’autopsie,</w:t>
      </w:r>
      <w:r w:rsidR="00A6293D" w:rsidRPr="00510B48">
        <w:t xml:space="preserve"> </w:t>
      </w:r>
      <w:r w:rsidRPr="00510B48">
        <w:t>de</w:t>
      </w:r>
      <w:r w:rsidR="00A6293D" w:rsidRPr="00510B48">
        <w:t xml:space="preserve"> </w:t>
      </w:r>
      <w:r w:rsidRPr="00510B48">
        <w:t>reconnaissance,</w:t>
      </w:r>
      <w:r w:rsidR="00A6293D" w:rsidRPr="00510B48">
        <w:t xml:space="preserve"> </w:t>
      </w:r>
      <w:r w:rsidRPr="00510B48">
        <w:t>d’identification</w:t>
      </w:r>
      <w:r w:rsidR="00A6293D" w:rsidRPr="00510B48">
        <w:t xml:space="preserve"> </w:t>
      </w:r>
      <w:r w:rsidRPr="00510B48">
        <w:t>et</w:t>
      </w:r>
      <w:r w:rsidR="00A6293D" w:rsidRPr="00510B48">
        <w:t xml:space="preserve"> </w:t>
      </w:r>
      <w:r w:rsidRPr="00510B48">
        <w:t>de</w:t>
      </w:r>
      <w:r w:rsidR="00A6293D" w:rsidRPr="00510B48">
        <w:t xml:space="preserve"> </w:t>
      </w:r>
      <w:r w:rsidRPr="00510B48">
        <w:t>remise</w:t>
      </w:r>
      <w:r w:rsidR="00A6293D" w:rsidRPr="00510B48">
        <w:t xml:space="preserve"> </w:t>
      </w:r>
      <w:r w:rsidRPr="00510B48">
        <w:t>de</w:t>
      </w:r>
      <w:r w:rsidR="00A6293D" w:rsidRPr="00510B48">
        <w:t xml:space="preserve"> </w:t>
      </w:r>
      <w:r w:rsidRPr="00510B48">
        <w:t>dépouilles</w:t>
      </w:r>
      <w:r w:rsidR="00A6293D" w:rsidRPr="00510B48">
        <w:t xml:space="preserve"> </w:t>
      </w:r>
      <w:r w:rsidRPr="00510B48">
        <w:t>mortelles</w:t>
      </w:r>
      <w:r w:rsidR="00A6293D" w:rsidRPr="00510B48">
        <w:t xml:space="preserve"> </w:t>
      </w:r>
      <w:r w:rsidRPr="00510B48">
        <w:t>concernant</w:t>
      </w:r>
      <w:r w:rsidR="00A6293D" w:rsidRPr="00510B48">
        <w:t xml:space="preserve"> </w:t>
      </w:r>
      <w:r w:rsidRPr="00510B48">
        <w:t>197</w:t>
      </w:r>
      <w:r w:rsidR="00723A91">
        <w:t> </w:t>
      </w:r>
      <w:r w:rsidRPr="00510B48">
        <w:t>personnes,</w:t>
      </w:r>
      <w:r w:rsidR="00A6293D" w:rsidRPr="00510B48">
        <w:t xml:space="preserve"> </w:t>
      </w:r>
      <w:r w:rsidRPr="00510B48">
        <w:t>dont</w:t>
      </w:r>
      <w:r w:rsidR="00A6293D" w:rsidRPr="00510B48">
        <w:t xml:space="preserve"> </w:t>
      </w:r>
      <w:r w:rsidRPr="00510B48">
        <w:t>180</w:t>
      </w:r>
      <w:r w:rsidR="00A6293D" w:rsidRPr="00510B48">
        <w:t xml:space="preserve"> </w:t>
      </w:r>
      <w:r w:rsidRPr="00510B48">
        <w:t>en</w:t>
      </w:r>
      <w:r w:rsidR="00A6293D" w:rsidRPr="00510B48">
        <w:t xml:space="preserve"> </w:t>
      </w:r>
      <w:r w:rsidRPr="00510B48">
        <w:t>lien</w:t>
      </w:r>
      <w:r w:rsidR="00A6293D" w:rsidRPr="00510B48">
        <w:t xml:space="preserve"> </w:t>
      </w:r>
      <w:r w:rsidRPr="00510B48">
        <w:t>avec</w:t>
      </w:r>
      <w:r w:rsidR="00A6293D" w:rsidRPr="00510B48">
        <w:t xml:space="preserve"> </w:t>
      </w:r>
      <w:r w:rsidRPr="00510B48">
        <w:t>le</w:t>
      </w:r>
      <w:r w:rsidR="00A6293D" w:rsidRPr="00510B48">
        <w:t xml:space="preserve"> </w:t>
      </w:r>
      <w:r w:rsidRPr="00510B48">
        <w:t>conflit</w:t>
      </w:r>
      <w:r w:rsidR="00A6293D" w:rsidRPr="00510B48">
        <w:t xml:space="preserve"> </w:t>
      </w:r>
      <w:r w:rsidRPr="00510B48">
        <w:t>armé</w:t>
      </w:r>
      <w:r w:rsidR="00A6293D" w:rsidRPr="00510B48">
        <w:t xml:space="preserve"> </w:t>
      </w:r>
      <w:r w:rsidRPr="00510B48">
        <w:t>dans</w:t>
      </w:r>
      <w:r w:rsidR="00A6293D" w:rsidRPr="00510B48">
        <w:t xml:space="preserve"> </w:t>
      </w:r>
      <w:r w:rsidRPr="00510B48">
        <w:t>l’ex-Yougoslavie</w:t>
      </w:r>
      <w:r w:rsidR="00A6293D" w:rsidRPr="00510B48">
        <w:t xml:space="preserve"> </w:t>
      </w:r>
      <w:r w:rsidRPr="00510B48">
        <w:t>et</w:t>
      </w:r>
      <w:r w:rsidR="00A6293D" w:rsidRPr="00510B48">
        <w:t xml:space="preserve"> </w:t>
      </w:r>
      <w:r w:rsidRPr="00510B48">
        <w:t>17</w:t>
      </w:r>
      <w:r w:rsidR="00723A91">
        <w:t>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78DDEDCE" w14:textId="14B6C09E" w:rsidR="00222975" w:rsidRPr="00510B48" w:rsidRDefault="00222975" w:rsidP="00222975">
      <w:pPr>
        <w:pStyle w:val="SingleTxtG"/>
      </w:pPr>
      <w:r w:rsidRPr="00510B48">
        <w:t>145.</w:t>
      </w:r>
      <w:r w:rsidRPr="00510B48">
        <w:tab/>
        <w:t>Le</w:t>
      </w:r>
      <w:r w:rsidR="00A6293D" w:rsidRPr="00510B48">
        <w:t xml:space="preserve"> </w:t>
      </w:r>
      <w:r w:rsidRPr="00510B48">
        <w:t>Service</w:t>
      </w:r>
      <w:r w:rsidR="00A6293D" w:rsidRPr="00510B48">
        <w:t xml:space="preserve"> </w:t>
      </w:r>
      <w:r w:rsidRPr="00510B48">
        <w:t>d’enquête</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sur</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guerre</w:t>
      </w:r>
      <w:r w:rsidR="00A6293D" w:rsidRPr="00510B48">
        <w:t xml:space="preserve"> </w:t>
      </w:r>
      <w:r w:rsidRPr="00510B48">
        <w:t>a</w:t>
      </w:r>
      <w:r w:rsidR="00A6293D" w:rsidRPr="00510B48">
        <w:t xml:space="preserve"> </w:t>
      </w:r>
      <w:r w:rsidRPr="00510B48">
        <w:t>effectué,</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003318DC">
        <w:t>p</w:t>
      </w:r>
      <w:r w:rsidR="00723A91" w:rsidRPr="00510B48">
        <w:t xml:space="preserve">rocureur </w:t>
      </w:r>
      <w:r w:rsidRPr="00510B48">
        <w:t>pour</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guerre</w:t>
      </w:r>
      <w:r w:rsidR="00A6293D" w:rsidRPr="00510B48">
        <w:t xml:space="preserve"> </w:t>
      </w:r>
      <w:r w:rsidRPr="00510B48">
        <w:t>et</w:t>
      </w:r>
      <w:r w:rsidR="00A6293D" w:rsidRPr="00510B48">
        <w:t xml:space="preserve"> </w:t>
      </w:r>
      <w:r w:rsidRPr="00510B48">
        <w:t>la</w:t>
      </w:r>
      <w:r w:rsidR="00A6293D" w:rsidRPr="00510B48">
        <w:t xml:space="preserve"> </w:t>
      </w:r>
      <w:r w:rsidRPr="00510B48">
        <w:t>Commission</w:t>
      </w:r>
      <w:r w:rsidR="00A6293D" w:rsidRPr="00510B48">
        <w:t xml:space="preserve"> </w:t>
      </w:r>
      <w:r w:rsidRPr="00510B48">
        <w:t>des</w:t>
      </w:r>
      <w:r w:rsidR="00A6293D" w:rsidRPr="00510B48">
        <w:t xml:space="preserve"> </w:t>
      </w:r>
      <w:r w:rsidRPr="00510B48">
        <w:lastRenderedPageBreak/>
        <w:t>personnes</w:t>
      </w:r>
      <w:r w:rsidR="00A6293D" w:rsidRPr="00510B48">
        <w:t xml:space="preserve"> </w:t>
      </w:r>
      <w:r w:rsidRPr="00510B48">
        <w:t>disparues,</w:t>
      </w:r>
      <w:r w:rsidR="00A6293D" w:rsidRPr="00510B48">
        <w:t xml:space="preserve"> </w:t>
      </w:r>
      <w:r w:rsidRPr="00510B48">
        <w:t>des</w:t>
      </w:r>
      <w:r w:rsidR="00A6293D" w:rsidRPr="00510B48">
        <w:t xml:space="preserve"> </w:t>
      </w:r>
      <w:r w:rsidRPr="00510B48">
        <w:t>enquêtes</w:t>
      </w:r>
      <w:r w:rsidR="00A6293D" w:rsidRPr="00510B48">
        <w:t xml:space="preserve"> </w:t>
      </w:r>
      <w:r w:rsidRPr="00510B48">
        <w:t>médico-légales</w:t>
      </w:r>
      <w:r w:rsidR="00A6293D" w:rsidRPr="00510B48">
        <w:t xml:space="preserve"> </w:t>
      </w:r>
      <w:r w:rsidRPr="00510B48">
        <w:t>sur</w:t>
      </w:r>
      <w:r w:rsidR="00A6293D" w:rsidRPr="00510B48">
        <w:t xml:space="preserve"> </w:t>
      </w:r>
      <w:r w:rsidRPr="00510B48">
        <w:t>le</w:t>
      </w:r>
      <w:r w:rsidR="00A6293D" w:rsidRPr="00510B48">
        <w:t xml:space="preserve"> </w:t>
      </w:r>
      <w:r w:rsidRPr="00510B48">
        <w:t>terrain</w:t>
      </w:r>
      <w:r w:rsidR="00A6293D" w:rsidRPr="00510B48">
        <w:t xml:space="preserve"> </w:t>
      </w:r>
      <w:r w:rsidRPr="00510B48">
        <w:t>pour</w:t>
      </w:r>
      <w:r w:rsidR="00A6293D" w:rsidRPr="00510B48">
        <w:t xml:space="preserve"> </w:t>
      </w:r>
      <w:r w:rsidRPr="00510B48">
        <w:t>rechercher</w:t>
      </w:r>
      <w:r w:rsidR="00A6293D" w:rsidRPr="00510B48">
        <w:t xml:space="preserve"> </w:t>
      </w:r>
      <w:r w:rsidRPr="00510B48">
        <w:t>d’éventuelles</w:t>
      </w:r>
      <w:r w:rsidR="00A6293D" w:rsidRPr="00510B48">
        <w:t xml:space="preserve"> </w:t>
      </w:r>
      <w:r w:rsidRPr="00510B48">
        <w:t>fosses</w:t>
      </w:r>
      <w:r w:rsidR="00A6293D" w:rsidRPr="00510B48">
        <w:t xml:space="preserve"> </w:t>
      </w:r>
      <w:r w:rsidRPr="00510B48">
        <w:t>dans</w:t>
      </w:r>
      <w:r w:rsidR="00A6293D" w:rsidRPr="00510B48">
        <w:t xml:space="preserve"> </w:t>
      </w:r>
      <w:r w:rsidRPr="00510B48">
        <w:t>le</w:t>
      </w:r>
      <w:r w:rsidR="00A6293D" w:rsidRPr="00510B48">
        <w:t xml:space="preserve"> </w:t>
      </w:r>
      <w:r w:rsidRPr="00510B48">
        <w:t>village</w:t>
      </w:r>
      <w:r w:rsidR="00A6293D" w:rsidRPr="00510B48">
        <w:t xml:space="preserve"> </w:t>
      </w:r>
      <w:r w:rsidRPr="00510B48">
        <w:t>de</w:t>
      </w:r>
      <w:r w:rsidR="00A6293D" w:rsidRPr="00510B48">
        <w:t xml:space="preserve"> </w:t>
      </w:r>
      <w:r w:rsidRPr="00510B48">
        <w:t>Medevce</w:t>
      </w:r>
      <w:r w:rsidR="00A6293D" w:rsidRPr="00510B48">
        <w:t xml:space="preserve"> </w:t>
      </w:r>
      <w:r w:rsidRPr="00510B48">
        <w:t>(commune</w:t>
      </w:r>
      <w:r w:rsidR="00A6293D" w:rsidRPr="00510B48">
        <w:t xml:space="preserve"> </w:t>
      </w:r>
      <w:r w:rsidRPr="00510B48">
        <w:t>de</w:t>
      </w:r>
      <w:r w:rsidR="00A6293D" w:rsidRPr="00510B48">
        <w:t xml:space="preserve"> </w:t>
      </w:r>
      <w:r w:rsidRPr="00510B48">
        <w:t>Medvedja)</w:t>
      </w:r>
      <w:r w:rsidR="00A6293D" w:rsidRPr="00510B48">
        <w:t xml:space="preserve"> </w:t>
      </w:r>
      <w:r w:rsidRPr="00510B48">
        <w:t>en</w:t>
      </w:r>
      <w:r w:rsidR="00A6293D" w:rsidRPr="00510B48">
        <w:t xml:space="preserve"> </w:t>
      </w:r>
      <w:r w:rsidRPr="00510B48">
        <w:t>2018,</w:t>
      </w:r>
      <w:r w:rsidR="00A6293D" w:rsidRPr="00510B48">
        <w:t xml:space="preserve"> </w:t>
      </w:r>
      <w:r w:rsidRPr="00510B48">
        <w:t>à</w:t>
      </w:r>
      <w:r w:rsidR="00A6293D" w:rsidRPr="00510B48">
        <w:t xml:space="preserve"> </w:t>
      </w:r>
      <w:r w:rsidRPr="00510B48">
        <w:t>Kozarevo</w:t>
      </w:r>
      <w:r w:rsidR="00A6293D" w:rsidRPr="00510B48">
        <w:t xml:space="preserve"> </w:t>
      </w:r>
      <w:r w:rsidRPr="00510B48">
        <w:t>(commune</w:t>
      </w:r>
      <w:r w:rsidR="00A6293D" w:rsidRPr="00510B48">
        <w:t xml:space="preserve"> </w:t>
      </w:r>
      <w:r w:rsidRPr="00510B48">
        <w:t>de</w:t>
      </w:r>
      <w:r w:rsidR="00A6293D" w:rsidRPr="00510B48">
        <w:t xml:space="preserve"> </w:t>
      </w:r>
      <w:r w:rsidRPr="00510B48">
        <w:t>Novi</w:t>
      </w:r>
      <w:r w:rsidR="00A6293D" w:rsidRPr="00510B48">
        <w:t xml:space="preserve"> </w:t>
      </w:r>
      <w:r w:rsidRPr="00510B48">
        <w:t>Pazar)</w:t>
      </w:r>
      <w:r w:rsidR="00A6293D" w:rsidRPr="00510B48">
        <w:t xml:space="preserve"> </w:t>
      </w:r>
      <w:r w:rsidRPr="00510B48">
        <w:t>et</w:t>
      </w:r>
      <w:r w:rsidR="00A6293D" w:rsidRPr="00510B48">
        <w:t xml:space="preserve"> </w:t>
      </w:r>
      <w:r w:rsidRPr="00510B48">
        <w:t>à</w:t>
      </w:r>
      <w:r w:rsidR="00A6293D" w:rsidRPr="00510B48">
        <w:t xml:space="preserve"> </w:t>
      </w:r>
      <w:r w:rsidRPr="00510B48">
        <w:t>Štavalj</w:t>
      </w:r>
      <w:r w:rsidR="00A6293D" w:rsidRPr="00510B48">
        <w:t xml:space="preserve"> </w:t>
      </w:r>
      <w:r w:rsidRPr="00510B48">
        <w:t>(commune</w:t>
      </w:r>
      <w:r w:rsidR="00A6293D" w:rsidRPr="00510B48">
        <w:t xml:space="preserve"> </w:t>
      </w:r>
      <w:r w:rsidRPr="00510B48">
        <w:t>de</w:t>
      </w:r>
      <w:r w:rsidR="00A6293D" w:rsidRPr="00510B48">
        <w:t xml:space="preserve"> </w:t>
      </w:r>
      <w:r w:rsidRPr="00510B48">
        <w:t>Sjenica)</w:t>
      </w:r>
      <w:r w:rsidR="00A6293D" w:rsidRPr="00510B48">
        <w:t xml:space="preserve"> </w:t>
      </w:r>
      <w:r w:rsidRPr="00510B48">
        <w:t>en</w:t>
      </w:r>
      <w:r w:rsidR="00A6293D" w:rsidRPr="00510B48">
        <w:t xml:space="preserve"> </w:t>
      </w:r>
      <w:r w:rsidRPr="00510B48">
        <w:t>2020,</w:t>
      </w:r>
      <w:r w:rsidR="00A6293D" w:rsidRPr="00510B48">
        <w:t xml:space="preserve"> </w:t>
      </w:r>
      <w:r w:rsidRPr="00510B48">
        <w:t>et</w:t>
      </w:r>
      <w:r w:rsidR="00A6293D" w:rsidRPr="00510B48">
        <w:t xml:space="preserve"> </w:t>
      </w:r>
      <w:r w:rsidRPr="00510B48">
        <w:t>à</w:t>
      </w:r>
      <w:r w:rsidR="00A6293D" w:rsidRPr="00510B48">
        <w:t xml:space="preserve"> </w:t>
      </w:r>
      <w:r w:rsidRPr="00510B48">
        <w:t>Kiževak</w:t>
      </w:r>
      <w:r w:rsidR="00A6293D" w:rsidRPr="00510B48">
        <w:t xml:space="preserve"> </w:t>
      </w:r>
      <w:r w:rsidRPr="00510B48">
        <w:t>(commune</w:t>
      </w:r>
      <w:r w:rsidR="00A6293D" w:rsidRPr="00510B48">
        <w:t xml:space="preserve"> </w:t>
      </w:r>
      <w:r w:rsidRPr="00510B48">
        <w:t>de</w:t>
      </w:r>
      <w:r w:rsidR="00A6293D" w:rsidRPr="00510B48">
        <w:t xml:space="preserve"> </w:t>
      </w:r>
      <w:r w:rsidRPr="00510B48">
        <w:t>Raška)</w:t>
      </w:r>
      <w:r w:rsidR="00A6293D" w:rsidRPr="00510B48">
        <w:t xml:space="preserve"> </w:t>
      </w:r>
      <w:r w:rsidRPr="00510B48">
        <w:t>depuis</w:t>
      </w:r>
      <w:r w:rsidR="00A6293D" w:rsidRPr="00510B48">
        <w:t xml:space="preserve"> </w:t>
      </w:r>
      <w:r w:rsidRPr="00510B48">
        <w:t>2015</w:t>
      </w:r>
      <w:r w:rsidR="00510B48">
        <w:t> ;</w:t>
      </w:r>
      <w:r w:rsidR="00A6293D" w:rsidRPr="00510B48">
        <w:t xml:space="preserve"> </w:t>
      </w:r>
      <w:r w:rsidRPr="00510B48">
        <w:t>il</w:t>
      </w:r>
      <w:r w:rsidR="00A6293D" w:rsidRPr="00510B48">
        <w:t xml:space="preserve"> </w:t>
      </w:r>
      <w:r w:rsidRPr="00510B48">
        <w:t>a</w:t>
      </w:r>
      <w:r w:rsidR="00A6293D" w:rsidRPr="00510B48">
        <w:t xml:space="preserve"> </w:t>
      </w:r>
      <w:r w:rsidRPr="00510B48">
        <w:t>été</w:t>
      </w:r>
      <w:r w:rsidR="00A6293D" w:rsidRPr="00510B48">
        <w:t xml:space="preserve"> </w:t>
      </w:r>
      <w:r w:rsidRPr="00510B48">
        <w:t>procédé</w:t>
      </w:r>
      <w:r w:rsidR="00A6293D" w:rsidRPr="00510B48">
        <w:t xml:space="preserve"> </w:t>
      </w:r>
      <w:r w:rsidRPr="00510B48">
        <w:t>en</w:t>
      </w:r>
      <w:r w:rsidR="00A6293D" w:rsidRPr="00510B48">
        <w:t xml:space="preserve"> </w:t>
      </w:r>
      <w:r w:rsidRPr="00510B48">
        <w:t>2020</w:t>
      </w:r>
      <w:r w:rsidR="00A6293D" w:rsidRPr="00510B48">
        <w:t xml:space="preserve"> </w:t>
      </w:r>
      <w:r w:rsidRPr="00510B48">
        <w:t>à</w:t>
      </w:r>
      <w:r w:rsidR="00A6293D" w:rsidRPr="00510B48">
        <w:t xml:space="preserve"> </w:t>
      </w:r>
      <w:r w:rsidRPr="00510B48">
        <w:t>l’exhumation</w:t>
      </w:r>
      <w:r w:rsidR="00A6293D" w:rsidRPr="00510B48">
        <w:t xml:space="preserve"> </w:t>
      </w:r>
      <w:r w:rsidRPr="00510B48">
        <w:t>des</w:t>
      </w:r>
      <w:r w:rsidR="00A6293D" w:rsidRPr="00510B48">
        <w:t xml:space="preserve"> </w:t>
      </w:r>
      <w:r w:rsidRPr="00510B48">
        <w:t>restes</w:t>
      </w:r>
      <w:r w:rsidR="00A6293D" w:rsidRPr="00510B48">
        <w:t xml:space="preserve"> </w:t>
      </w:r>
      <w:r w:rsidRPr="00510B48">
        <w:t>retrouvés,</w:t>
      </w:r>
      <w:r w:rsidR="00A6293D" w:rsidRPr="00510B48">
        <w:t xml:space="preserve"> </w:t>
      </w:r>
      <w:r w:rsidRPr="00510B48">
        <w:t>sur</w:t>
      </w:r>
      <w:r w:rsidR="00A6293D" w:rsidRPr="00510B48">
        <w:t xml:space="preserve"> </w:t>
      </w:r>
      <w:r w:rsidRPr="00510B48">
        <w:t>ordre</w:t>
      </w:r>
      <w:r w:rsidR="00A6293D" w:rsidRPr="00510B48">
        <w:t xml:space="preserve"> </w:t>
      </w:r>
      <w:r w:rsidRPr="00510B48">
        <w:t>du</w:t>
      </w:r>
      <w:r w:rsidR="00A6293D" w:rsidRPr="00510B48">
        <w:t xml:space="preserve"> </w:t>
      </w:r>
      <w:r w:rsidRPr="00510B48">
        <w:t>juge</w:t>
      </w:r>
      <w:r w:rsidR="00A6293D" w:rsidRPr="00510B48">
        <w:t xml:space="preserve"> </w:t>
      </w:r>
      <w:r w:rsidRPr="00510B48">
        <w:t>chargé</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préliminaire</w:t>
      </w:r>
      <w:r w:rsidR="00A6293D" w:rsidRPr="00510B48">
        <w:t xml:space="preserve"> </w:t>
      </w:r>
      <w:r w:rsidRPr="00510B48">
        <w:t>à</w:t>
      </w:r>
      <w:r w:rsidR="00A6293D" w:rsidRPr="00510B48">
        <w:t xml:space="preserve"> </w:t>
      </w:r>
      <w:r w:rsidRPr="00510B48">
        <w:t>la</w:t>
      </w:r>
      <w:r w:rsidR="00A6293D" w:rsidRPr="00510B48">
        <w:t xml:space="preserve"> </w:t>
      </w:r>
      <w:r w:rsidRPr="00510B48">
        <w:t>Cour</w:t>
      </w:r>
      <w:r w:rsidR="00A6293D" w:rsidRPr="00510B48">
        <w:t xml:space="preserve"> </w:t>
      </w:r>
      <w:r w:rsidRPr="00510B48">
        <w:t>supérieure</w:t>
      </w:r>
      <w:r w:rsidR="00A6293D" w:rsidRPr="00510B48">
        <w:t xml:space="preserve"> </w:t>
      </w:r>
      <w:r w:rsidRPr="00510B48">
        <w:t>de</w:t>
      </w:r>
      <w:r w:rsidR="00A6293D" w:rsidRPr="00510B48">
        <w:t xml:space="preserve"> </w:t>
      </w:r>
      <w:r w:rsidRPr="00510B48">
        <w:t>Belgrade</w:t>
      </w:r>
      <w:r w:rsidR="00A6293D" w:rsidRPr="00510B48">
        <w:t xml:space="preserve"> </w:t>
      </w:r>
      <w:r w:rsidRPr="00510B48">
        <w:t>(section</w:t>
      </w:r>
      <w:r w:rsidR="00A6293D" w:rsidRPr="00510B48">
        <w:t xml:space="preserve"> </w:t>
      </w:r>
      <w:r w:rsidRPr="00510B48">
        <w:t>des</w:t>
      </w:r>
      <w:r w:rsidR="00A6293D" w:rsidRPr="00510B48">
        <w:t xml:space="preserve"> </w:t>
      </w:r>
      <w:r w:rsidRPr="00510B48">
        <w:t>crimes</w:t>
      </w:r>
      <w:r w:rsidR="00A6293D" w:rsidRPr="00510B48">
        <w:t xml:space="preserve"> </w:t>
      </w:r>
      <w:r w:rsidRPr="00510B48">
        <w:t>de</w:t>
      </w:r>
      <w:r w:rsidR="00723A91">
        <w:t> </w:t>
      </w:r>
      <w:r w:rsidRPr="00510B48">
        <w:t>guerre).</w:t>
      </w:r>
    </w:p>
    <w:p w14:paraId="74F90213" w14:textId="7750B497" w:rsidR="00222975" w:rsidRPr="00510B48" w:rsidRDefault="00222975" w:rsidP="00222975">
      <w:pPr>
        <w:pStyle w:val="SingleTxtG"/>
      </w:pPr>
      <w:r w:rsidRPr="00510B48">
        <w:t>146.</w:t>
      </w:r>
      <w:r w:rsidRPr="00510B48">
        <w:tab/>
        <w:t>Une</w:t>
      </w:r>
      <w:r w:rsidR="00A6293D" w:rsidRPr="00510B48">
        <w:t xml:space="preserve"> </w:t>
      </w:r>
      <w:r w:rsidRPr="00510B48">
        <w:t>initiative</w:t>
      </w:r>
      <w:r w:rsidR="00A6293D" w:rsidRPr="00510B48">
        <w:t xml:space="preserve"> </w:t>
      </w:r>
      <w:r w:rsidRPr="00510B48">
        <w:t>en</w:t>
      </w:r>
      <w:r w:rsidR="00A6293D" w:rsidRPr="00510B48">
        <w:t xml:space="preserve"> </w:t>
      </w:r>
      <w:r w:rsidRPr="00510B48">
        <w:t>vue</w:t>
      </w:r>
      <w:r w:rsidR="00A6293D" w:rsidRPr="00510B48">
        <w:t xml:space="preserve"> </w:t>
      </w:r>
      <w:r w:rsidRPr="00510B48">
        <w:t>de</w:t>
      </w:r>
      <w:r w:rsidR="00A6293D" w:rsidRPr="00510B48">
        <w:t xml:space="preserve"> </w:t>
      </w:r>
      <w:r w:rsidRPr="00510B48">
        <w:t>l’adoption</w:t>
      </w:r>
      <w:r w:rsidR="00A6293D" w:rsidRPr="00510B48">
        <w:t xml:space="preserve"> </w:t>
      </w:r>
      <w:r w:rsidRPr="00510B48">
        <w:t>d’une</w:t>
      </w:r>
      <w:r w:rsidR="00A6293D" w:rsidRPr="00510B48">
        <w:t xml:space="preserve"> </w:t>
      </w:r>
      <w:r w:rsidRPr="00510B48">
        <w:t>loi</w:t>
      </w:r>
      <w:r w:rsidR="00A6293D" w:rsidRPr="00510B48">
        <w:t xml:space="preserve"> </w:t>
      </w:r>
      <w:r w:rsidRPr="00510B48">
        <w:t>sur</w:t>
      </w:r>
      <w:r w:rsidR="00A6293D" w:rsidRPr="00510B48">
        <w:t xml:space="preserve"> </w:t>
      </w:r>
      <w:r w:rsidRPr="00510B48">
        <w:t>les</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a</w:t>
      </w:r>
      <w:r w:rsidR="00A6293D" w:rsidRPr="00510B48">
        <w:t xml:space="preserve"> </w:t>
      </w:r>
      <w:r w:rsidRPr="00510B48">
        <w:t>été</w:t>
      </w:r>
      <w:r w:rsidR="00A6293D" w:rsidRPr="00510B48">
        <w:t xml:space="preserve"> </w:t>
      </w:r>
      <w:r w:rsidRPr="00510B48">
        <w:t>lancée</w:t>
      </w:r>
      <w:r w:rsidR="00A6293D" w:rsidRPr="00510B48">
        <w:t xml:space="preserve"> </w:t>
      </w:r>
      <w:r w:rsidRPr="00510B48">
        <w:t>en</w:t>
      </w:r>
      <w:r w:rsidR="00A6293D" w:rsidRPr="00510B48">
        <w:t xml:space="preserve"> </w:t>
      </w:r>
      <w:r w:rsidRPr="00510B48">
        <w:t>2019</w:t>
      </w:r>
      <w:r w:rsidR="00A6293D" w:rsidRPr="00510B48">
        <w:t xml:space="preserve"> </w:t>
      </w:r>
      <w:r w:rsidRPr="00510B48">
        <w:t>par</w:t>
      </w:r>
      <w:r w:rsidR="00A6293D" w:rsidRPr="00510B48">
        <w:t xml:space="preserve"> </w:t>
      </w:r>
      <w:r w:rsidRPr="00510B48">
        <w:t>la</w:t>
      </w:r>
      <w:r w:rsidR="00A6293D" w:rsidRPr="00510B48">
        <w:t xml:space="preserve"> </w:t>
      </w:r>
      <w:r w:rsidRPr="00510B48">
        <w:t>Coordination</w:t>
      </w:r>
      <w:r w:rsidR="00A6293D" w:rsidRPr="00510B48">
        <w:t xml:space="preserve"> </w:t>
      </w:r>
      <w:r w:rsidRPr="00510B48">
        <w:t>des</w:t>
      </w:r>
      <w:r w:rsidR="00A6293D" w:rsidRPr="00510B48">
        <w:t xml:space="preserve"> </w:t>
      </w:r>
      <w:r w:rsidRPr="00510B48">
        <w:t>associations</w:t>
      </w:r>
      <w:r w:rsidR="00A6293D" w:rsidRPr="00510B48">
        <w:t xml:space="preserve"> </w:t>
      </w:r>
      <w:r w:rsidRPr="00510B48">
        <w:t>serbes</w:t>
      </w:r>
      <w:r w:rsidR="00A6293D" w:rsidRPr="00510B48">
        <w:t xml:space="preserve"> </w:t>
      </w:r>
      <w:r w:rsidRPr="00510B48">
        <w:t>de</w:t>
      </w:r>
      <w:r w:rsidR="00A6293D" w:rsidRPr="00510B48">
        <w:t xml:space="preserve"> </w:t>
      </w:r>
      <w:r w:rsidRPr="00510B48">
        <w:t>familles</w:t>
      </w:r>
      <w:r w:rsidR="00A6293D" w:rsidRPr="00510B48">
        <w:t xml:space="preserve"> </w:t>
      </w:r>
      <w:r w:rsidRPr="00510B48">
        <w:t>de</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assassinées</w:t>
      </w:r>
      <w:r w:rsidR="00A6293D" w:rsidRPr="00510B48">
        <w:t xml:space="preserve"> </w:t>
      </w:r>
      <w:r w:rsidRPr="00510B48">
        <w:t>ou</w:t>
      </w:r>
      <w:r w:rsidR="00A6293D" w:rsidRPr="00510B48">
        <w:t xml:space="preserve"> </w:t>
      </w:r>
      <w:r w:rsidRPr="00510B48">
        <w:t>tuées,</w:t>
      </w:r>
      <w:r w:rsidR="00A6293D" w:rsidRPr="00510B48">
        <w:t xml:space="preserve"> </w:t>
      </w:r>
      <w:r w:rsidRPr="00510B48">
        <w:t>lors</w:t>
      </w:r>
      <w:r w:rsidR="00A6293D" w:rsidRPr="00510B48">
        <w:t xml:space="preserve"> </w:t>
      </w:r>
      <w:r w:rsidRPr="00510B48">
        <w:t>d’une</w:t>
      </w:r>
      <w:r w:rsidR="00A6293D" w:rsidRPr="00510B48">
        <w:t xml:space="preserve"> </w:t>
      </w:r>
      <w:r w:rsidRPr="00510B48">
        <w:t>réunion</w:t>
      </w:r>
      <w:r w:rsidR="00A6293D" w:rsidRPr="00510B48">
        <w:t xml:space="preserve"> </w:t>
      </w:r>
      <w:r w:rsidRPr="00510B48">
        <w:t>organisée</w:t>
      </w:r>
      <w:r w:rsidR="00A6293D" w:rsidRPr="00510B48">
        <w:t xml:space="preserve"> </w:t>
      </w:r>
      <w:r w:rsidRPr="00510B48">
        <w:t>à</w:t>
      </w:r>
      <w:r w:rsidR="00A6293D" w:rsidRPr="00510B48">
        <w:t xml:space="preserve"> </w:t>
      </w:r>
      <w:r w:rsidRPr="00510B48">
        <w:t>la</w:t>
      </w:r>
      <w:r w:rsidR="00A6293D" w:rsidRPr="00510B48">
        <w:t xml:space="preserve"> </w:t>
      </w:r>
      <w:r w:rsidRPr="00510B48">
        <w:t>présidence</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601D40" w:rsidRPr="00510B48">
        <w:t>.</w:t>
      </w:r>
      <w:r w:rsidR="00A6293D" w:rsidRPr="00510B48">
        <w:t xml:space="preserve"> </w:t>
      </w:r>
      <w:r w:rsidRPr="00510B48">
        <w:t>La</w:t>
      </w:r>
      <w:r w:rsidR="00A6293D" w:rsidRPr="00510B48">
        <w:t xml:space="preserve"> </w:t>
      </w:r>
      <w:r w:rsidRPr="00510B48">
        <w:t>Coordination</w:t>
      </w:r>
      <w:r w:rsidR="00A6293D" w:rsidRPr="00510B48">
        <w:t xml:space="preserve"> </w:t>
      </w:r>
      <w:r w:rsidRPr="00510B48">
        <w:t>a</w:t>
      </w:r>
      <w:r w:rsidR="00A6293D" w:rsidRPr="00510B48">
        <w:t xml:space="preserve"> </w:t>
      </w:r>
      <w:r w:rsidRPr="00510B48">
        <w:t>alors</w:t>
      </w:r>
      <w:r w:rsidR="00A6293D" w:rsidRPr="00510B48">
        <w:t xml:space="preserve"> </w:t>
      </w:r>
      <w:r w:rsidRPr="00510B48">
        <w:t>élaboré</w:t>
      </w:r>
      <w:r w:rsidR="00A6293D" w:rsidRPr="00510B48">
        <w:t xml:space="preserve"> </w:t>
      </w:r>
      <w:r w:rsidRPr="00510B48">
        <w:t>une</w:t>
      </w:r>
      <w:r w:rsidR="00A6293D" w:rsidRPr="00510B48">
        <w:t xml:space="preserve"> </w:t>
      </w:r>
      <w:r w:rsidRPr="00510B48">
        <w:t>loi-type</w:t>
      </w:r>
      <w:r w:rsidR="00A6293D" w:rsidRPr="00510B48">
        <w:t xml:space="preserve"> </w:t>
      </w:r>
      <w:r w:rsidRPr="00510B48">
        <w:t>sur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victimes</w:t>
      </w:r>
      <w:r w:rsidR="00A6293D" w:rsidRPr="00510B48">
        <w:t xml:space="preserve"> </w:t>
      </w:r>
      <w:r w:rsidRPr="00510B48">
        <w:t>de</w:t>
      </w:r>
      <w:r w:rsidR="00A6293D" w:rsidRPr="00510B48">
        <w:t xml:space="preserve"> </w:t>
      </w:r>
      <w:r w:rsidRPr="00510B48">
        <w:t>disparition</w:t>
      </w:r>
      <w:r w:rsidR="00A6293D" w:rsidRPr="00510B48">
        <w:t xml:space="preserve"> </w:t>
      </w:r>
      <w:r w:rsidRPr="00510B48">
        <w:t>forcée</w:t>
      </w:r>
      <w:r w:rsidR="00A6293D" w:rsidRPr="00510B48">
        <w:t xml:space="preserve"> </w:t>
      </w:r>
      <w:r w:rsidRPr="00510B48">
        <w:t>et</w:t>
      </w:r>
      <w:r w:rsidR="00A6293D" w:rsidRPr="00510B48">
        <w:t xml:space="preserve"> </w:t>
      </w:r>
      <w:r w:rsidRPr="00510B48">
        <w:t>des</w:t>
      </w:r>
      <w:r w:rsidR="00A6293D" w:rsidRPr="00510B48">
        <w:t xml:space="preserve"> </w:t>
      </w:r>
      <w:r w:rsidRPr="00510B48">
        <w:t>membres</w:t>
      </w:r>
      <w:r w:rsidR="00A6293D" w:rsidRPr="00510B48">
        <w:t xml:space="preserve"> </w:t>
      </w:r>
      <w:r w:rsidRPr="00510B48">
        <w:t>de</w:t>
      </w:r>
      <w:r w:rsidR="00A6293D" w:rsidRPr="00510B48">
        <w:t xml:space="preserve"> </w:t>
      </w:r>
      <w:r w:rsidRPr="00510B48">
        <w:t>leur</w:t>
      </w:r>
      <w:r w:rsidR="00A6293D" w:rsidRPr="00510B48">
        <w:t xml:space="preserve"> </w:t>
      </w:r>
      <w:r w:rsidRPr="00510B48">
        <w:t>famille</w:t>
      </w:r>
      <w:r w:rsidR="00601D40" w:rsidRPr="00510B48">
        <w:t>.</w:t>
      </w:r>
      <w:r w:rsidR="00A6293D" w:rsidRPr="00510B48">
        <w:t xml:space="preserve"> </w:t>
      </w:r>
      <w:r w:rsidRPr="00510B48">
        <w:t>Un</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constitué</w:t>
      </w:r>
      <w:r w:rsidR="00A6293D" w:rsidRPr="00510B48">
        <w:t xml:space="preserve"> </w:t>
      </w:r>
      <w:r w:rsidRPr="00510B48">
        <w:t>le</w:t>
      </w:r>
      <w:r w:rsidR="00A6293D" w:rsidRPr="00510B48">
        <w:t xml:space="preserve"> </w:t>
      </w:r>
      <w:r w:rsidRPr="00510B48">
        <w:t>22</w:t>
      </w:r>
      <w:r w:rsidR="00723A91">
        <w:t> </w:t>
      </w:r>
      <w:r w:rsidRPr="00510B48">
        <w:t>janvier</w:t>
      </w:r>
      <w:r w:rsidR="00A6293D" w:rsidRPr="00510B48">
        <w:t xml:space="preserve"> </w:t>
      </w:r>
      <w:r w:rsidRPr="00510B48">
        <w:t>2021</w:t>
      </w:r>
      <w:r w:rsidR="00A6293D" w:rsidRPr="00510B48">
        <w:t xml:space="preserve"> </w:t>
      </w:r>
      <w:r w:rsidRPr="00510B48">
        <w:t>a</w:t>
      </w:r>
      <w:r w:rsidR="00A6293D" w:rsidRPr="00510B48">
        <w:t xml:space="preserve"> </w:t>
      </w:r>
      <w:r w:rsidRPr="00510B48">
        <w:t>été</w:t>
      </w:r>
      <w:r w:rsidR="00A6293D" w:rsidRPr="00510B48">
        <w:t xml:space="preserve"> </w:t>
      </w:r>
      <w:r w:rsidRPr="00510B48">
        <w:t>chargé</w:t>
      </w:r>
      <w:r w:rsidR="00A6293D" w:rsidRPr="00510B48">
        <w:t xml:space="preserve"> </w:t>
      </w:r>
      <w:r w:rsidRPr="00510B48">
        <w:t>d’en</w:t>
      </w:r>
      <w:r w:rsidR="00A6293D" w:rsidRPr="00510B48">
        <w:t xml:space="preserve"> </w:t>
      </w:r>
      <w:r w:rsidRPr="00510B48">
        <w:t>rédiger</w:t>
      </w:r>
      <w:r w:rsidR="00A6293D" w:rsidRPr="00510B48">
        <w:t xml:space="preserve"> </w:t>
      </w:r>
      <w:r w:rsidRPr="00510B48">
        <w:t>le</w:t>
      </w:r>
      <w:r w:rsidR="00A6293D" w:rsidRPr="00510B48">
        <w:t xml:space="preserve"> </w:t>
      </w:r>
      <w:r w:rsidRPr="00510B48">
        <w:t>texte</w:t>
      </w:r>
      <w:r w:rsidR="00601D40" w:rsidRPr="00510B48">
        <w:t>.</w:t>
      </w:r>
      <w:r w:rsidR="00A6293D" w:rsidRPr="00510B48">
        <w:t xml:space="preserve"> </w:t>
      </w:r>
      <w:r w:rsidRPr="00510B48">
        <w:t>En</w:t>
      </w:r>
      <w:r w:rsidR="00A6293D" w:rsidRPr="00510B48">
        <w:t xml:space="preserve"> </w:t>
      </w:r>
      <w:r w:rsidRPr="00510B48">
        <w:t>juin</w:t>
      </w:r>
      <w:r w:rsidR="00A6293D" w:rsidRPr="00510B48">
        <w:t xml:space="preserve"> </w:t>
      </w:r>
      <w:r w:rsidRPr="00510B48">
        <w:t>2021,</w:t>
      </w:r>
      <w:r w:rsidR="00A6293D" w:rsidRPr="00510B48">
        <w:t xml:space="preserve"> </w:t>
      </w:r>
      <w:r w:rsidRPr="00510B48">
        <w:t>le</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s’était</w:t>
      </w:r>
      <w:r w:rsidR="00A6293D" w:rsidRPr="00510B48">
        <w:t xml:space="preserve"> </w:t>
      </w:r>
      <w:r w:rsidRPr="00510B48">
        <w:t>réuni</w:t>
      </w:r>
      <w:r w:rsidR="00A6293D" w:rsidRPr="00510B48">
        <w:t xml:space="preserve"> </w:t>
      </w:r>
      <w:r w:rsidRPr="00510B48">
        <w:t>trois</w:t>
      </w:r>
      <w:r w:rsidR="00A6293D" w:rsidRPr="00510B48">
        <w:t xml:space="preserve"> </w:t>
      </w:r>
      <w:r w:rsidRPr="00510B48">
        <w:t>fois</w:t>
      </w:r>
      <w:r w:rsidR="00601D40" w:rsidRPr="00510B48">
        <w:t>.</w:t>
      </w:r>
      <w:r w:rsidR="00A6293D" w:rsidRPr="00510B48">
        <w:t xml:space="preserve"> </w:t>
      </w:r>
      <w:r w:rsidRPr="00510B48">
        <w:t>Le</w:t>
      </w:r>
      <w:r w:rsidR="00A6293D" w:rsidRPr="00510B48">
        <w:t xml:space="preserve"> </w:t>
      </w:r>
      <w:r w:rsidRPr="00510B48">
        <w:t>processus</w:t>
      </w:r>
      <w:r w:rsidR="00A6293D" w:rsidRPr="00510B48">
        <w:t xml:space="preserve"> </w:t>
      </w:r>
      <w:r w:rsidRPr="00510B48">
        <w:t>de</w:t>
      </w:r>
      <w:r w:rsidR="00A6293D" w:rsidRPr="00510B48">
        <w:t xml:space="preserve"> </w:t>
      </w:r>
      <w:r w:rsidRPr="00510B48">
        <w:t>rédaction</w:t>
      </w:r>
      <w:r w:rsidR="00A6293D" w:rsidRPr="00510B48">
        <w:t xml:space="preserve"> </w:t>
      </w:r>
      <w:r w:rsidRPr="00510B48">
        <w:t>est</w:t>
      </w:r>
      <w:r w:rsidR="00A6293D" w:rsidRPr="00510B48">
        <w:t xml:space="preserve"> </w:t>
      </w:r>
      <w:r w:rsidRPr="00510B48">
        <w:t>supervisé</w:t>
      </w:r>
      <w:r w:rsidR="00A6293D" w:rsidRPr="00510B48">
        <w:t xml:space="preserve"> </w:t>
      </w:r>
      <w:r w:rsidRPr="00510B48">
        <w:t>par</w:t>
      </w:r>
      <w:r w:rsidR="00A6293D" w:rsidRPr="00510B48">
        <w:t xml:space="preserve"> </w:t>
      </w:r>
      <w:r w:rsidRPr="00510B48">
        <w:t>le</w:t>
      </w:r>
      <w:r w:rsidR="00A6293D" w:rsidRPr="00510B48">
        <w:t xml:space="preserve"> </w:t>
      </w:r>
      <w:r w:rsidRPr="00510B48">
        <w:t>MLEVSA.</w:t>
      </w:r>
    </w:p>
    <w:p w14:paraId="0FD1980E" w14:textId="731B3964" w:rsidR="00222975" w:rsidRPr="00510B48" w:rsidRDefault="00222975" w:rsidP="00222975">
      <w:pPr>
        <w:pStyle w:val="SingleTxtG"/>
      </w:pPr>
      <w:r w:rsidRPr="00510B48">
        <w:t>147.</w:t>
      </w:r>
      <w:r w:rsidRPr="00510B48">
        <w:tab/>
        <w:t>Parallèlement</w:t>
      </w:r>
      <w:r w:rsidR="00A6293D" w:rsidRPr="00510B48">
        <w:t xml:space="preserve"> </w:t>
      </w:r>
      <w:r w:rsidRPr="00510B48">
        <w:t>au</w:t>
      </w:r>
      <w:r w:rsidR="00A6293D" w:rsidRPr="00510B48">
        <w:t xml:space="preserve"> </w:t>
      </w:r>
      <w:r w:rsidRPr="00510B48">
        <w:t>renforcement</w:t>
      </w:r>
      <w:r w:rsidR="00A6293D" w:rsidRPr="00510B48">
        <w:t xml:space="preserve"> </w:t>
      </w:r>
      <w:r w:rsidRPr="00510B48">
        <w:t>de</w:t>
      </w:r>
      <w:r w:rsidR="00A6293D" w:rsidRPr="00510B48">
        <w:t xml:space="preserve"> </w:t>
      </w:r>
      <w:r w:rsidRPr="00510B48">
        <w:t>l’état</w:t>
      </w:r>
      <w:r w:rsidR="00A6293D" w:rsidRPr="00510B48">
        <w:t xml:space="preserve"> </w:t>
      </w:r>
      <w:r w:rsidRPr="00510B48">
        <w:t>de</w:t>
      </w:r>
      <w:r w:rsidR="00A6293D" w:rsidRPr="00510B48">
        <w:t xml:space="preserve"> </w:t>
      </w:r>
      <w:r w:rsidRPr="00510B48">
        <w:t>droit</w:t>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lutte</w:t>
      </w:r>
      <w:r w:rsidR="00A6293D" w:rsidRPr="00510B48">
        <w:t xml:space="preserve"> </w:t>
      </w:r>
      <w:r w:rsidRPr="00510B48">
        <w:t>contre</w:t>
      </w:r>
      <w:r w:rsidR="00A6293D" w:rsidRPr="00510B48">
        <w:t xml:space="preserve"> </w:t>
      </w:r>
      <w:r w:rsidRPr="00510B48">
        <w:t>les</w:t>
      </w:r>
      <w:r w:rsidR="00A6293D" w:rsidRPr="00510B48">
        <w:t xml:space="preserve"> </w:t>
      </w:r>
      <w:r w:rsidRPr="00510B48">
        <w:t>violations</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le</w:t>
      </w:r>
      <w:r w:rsidR="00A6293D" w:rsidRPr="00510B48">
        <w:t xml:space="preserve"> </w:t>
      </w:r>
      <w:r w:rsidRPr="00510B48">
        <w:t>CICR</w:t>
      </w:r>
      <w:r w:rsidR="00A6293D" w:rsidRPr="00510B48">
        <w:t xml:space="preserve"> </w:t>
      </w:r>
      <w:r w:rsidRPr="00510B48">
        <w:t>et</w:t>
      </w:r>
      <w:r w:rsidR="00A6293D" w:rsidRPr="00510B48">
        <w:t xml:space="preserve"> </w:t>
      </w:r>
      <w:r w:rsidRPr="00510B48">
        <w:t>le</w:t>
      </w:r>
      <w:r w:rsidR="00A6293D" w:rsidRPr="00510B48">
        <w:t xml:space="preserve"> </w:t>
      </w:r>
      <w:r w:rsidRPr="00510B48">
        <w:t>PNUD</w:t>
      </w:r>
      <w:r w:rsidR="00A6293D" w:rsidRPr="00510B48">
        <w:t xml:space="preserve"> </w:t>
      </w:r>
      <w:r w:rsidRPr="00510B48">
        <w:t>ont</w:t>
      </w:r>
      <w:r w:rsidR="00A6293D" w:rsidRPr="00510B48">
        <w:t xml:space="preserve"> </w:t>
      </w:r>
      <w:r w:rsidRPr="00510B48">
        <w:t>pris</w:t>
      </w:r>
      <w:r w:rsidR="00A6293D" w:rsidRPr="00510B48">
        <w:t xml:space="preserve"> </w:t>
      </w:r>
      <w:r w:rsidRPr="00510B48">
        <w:t>acte</w:t>
      </w:r>
      <w:r w:rsidR="00A6293D" w:rsidRPr="00510B48">
        <w:t xml:space="preserve"> </w:t>
      </w:r>
      <w:r w:rsidRPr="00510B48">
        <w:t>des</w:t>
      </w:r>
      <w:r w:rsidR="00A6293D" w:rsidRPr="00510B48">
        <w:t xml:space="preserve"> </w:t>
      </w:r>
      <w:r w:rsidRPr="00510B48">
        <w:t>problèmes</w:t>
      </w:r>
      <w:r w:rsidR="00A6293D" w:rsidRPr="00510B48">
        <w:t xml:space="preserve"> </w:t>
      </w:r>
      <w:r w:rsidRPr="00510B48">
        <w:t>juridiques</w:t>
      </w:r>
      <w:r w:rsidR="00A6293D" w:rsidRPr="00510B48">
        <w:t xml:space="preserve"> </w:t>
      </w:r>
      <w:r w:rsidRPr="00510B48">
        <w:t>et</w:t>
      </w:r>
      <w:r w:rsidR="00A6293D" w:rsidRPr="00510B48">
        <w:t xml:space="preserve"> </w:t>
      </w:r>
      <w:r w:rsidRPr="00510B48">
        <w:t>administratifs</w:t>
      </w:r>
      <w:r w:rsidR="00A6293D" w:rsidRPr="00510B48">
        <w:t xml:space="preserve"> </w:t>
      </w:r>
      <w:r w:rsidRPr="00510B48">
        <w:t>rencontrés</w:t>
      </w:r>
      <w:r w:rsidR="00A6293D" w:rsidRPr="00510B48">
        <w:t xml:space="preserve"> </w:t>
      </w:r>
      <w:r w:rsidRPr="00510B48">
        <w:t>par</w:t>
      </w:r>
      <w:r w:rsidR="00A6293D" w:rsidRPr="00510B48">
        <w:t xml:space="preserve"> </w:t>
      </w:r>
      <w:r w:rsidRPr="00510B48">
        <w:t>les</w:t>
      </w:r>
      <w:r w:rsidR="00A6293D" w:rsidRPr="00510B48">
        <w:t xml:space="preserve"> </w:t>
      </w:r>
      <w:r w:rsidRPr="00510B48">
        <w:t>familles</w:t>
      </w:r>
      <w:r w:rsidR="00A6293D" w:rsidRPr="00510B48">
        <w:t xml:space="preserve"> </w:t>
      </w:r>
      <w:r w:rsidRPr="00510B48">
        <w:t>de</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et,</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leur</w:t>
      </w:r>
      <w:r w:rsidR="00A6293D" w:rsidRPr="00510B48">
        <w:t xml:space="preserve"> </w:t>
      </w:r>
      <w:r w:rsidRPr="00510B48">
        <w:t>mandat,</w:t>
      </w:r>
      <w:r w:rsidR="00A6293D" w:rsidRPr="00510B48">
        <w:t xml:space="preserve"> </w:t>
      </w:r>
      <w:r w:rsidRPr="00510B48">
        <w:t>proposé</w:t>
      </w:r>
      <w:r w:rsidR="00A6293D" w:rsidRPr="00510B48">
        <w:t xml:space="preserve"> </w:t>
      </w:r>
      <w:r w:rsidRPr="00510B48">
        <w:t>leur</w:t>
      </w:r>
      <w:r w:rsidR="00A6293D" w:rsidRPr="00510B48">
        <w:t xml:space="preserve"> </w:t>
      </w:r>
      <w:r w:rsidRPr="00510B48">
        <w:t>expertise</w:t>
      </w:r>
      <w:r w:rsidR="00A6293D" w:rsidRPr="00510B48">
        <w:t xml:space="preserve"> </w:t>
      </w:r>
      <w:r w:rsidRPr="00510B48">
        <w:t>et</w:t>
      </w:r>
      <w:r w:rsidR="00A6293D" w:rsidRPr="00510B48">
        <w:t xml:space="preserve"> </w:t>
      </w:r>
      <w:r w:rsidRPr="00510B48">
        <w:t>un</w:t>
      </w:r>
      <w:r w:rsidR="00A6293D" w:rsidRPr="00510B48">
        <w:t xml:space="preserve"> </w:t>
      </w:r>
      <w:r w:rsidRPr="00510B48">
        <w:t>appui</w:t>
      </w:r>
      <w:r w:rsidR="00A6293D" w:rsidRPr="00510B48">
        <w:t xml:space="preserve"> </w:t>
      </w:r>
      <w:r w:rsidRPr="00510B48">
        <w:t>matériel</w:t>
      </w:r>
      <w:r w:rsidR="00A6293D" w:rsidRPr="00510B48">
        <w:t xml:space="preserve"> </w:t>
      </w:r>
      <w:r w:rsidRPr="00510B48">
        <w:t>à</w:t>
      </w:r>
      <w:r w:rsidR="00A6293D" w:rsidRPr="00510B48">
        <w:t xml:space="preserve"> </w:t>
      </w:r>
      <w:r w:rsidRPr="00510B48">
        <w:t>la</w:t>
      </w:r>
      <w:r w:rsidR="00A6293D" w:rsidRPr="00510B48">
        <w:t xml:space="preserve"> </w:t>
      </w:r>
      <w:r w:rsidRPr="00510B48">
        <w:t>rédaction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p>
    <w:p w14:paraId="76C2FC04" w14:textId="750D6141" w:rsidR="00222975" w:rsidRPr="00510B48" w:rsidRDefault="00222975" w:rsidP="00222975">
      <w:pPr>
        <w:pStyle w:val="SingleTxtG"/>
      </w:pPr>
      <w:r w:rsidRPr="00510B48">
        <w:t>148.</w:t>
      </w:r>
      <w:r w:rsidRPr="00510B48">
        <w:tab/>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son</w:t>
      </w:r>
      <w:r w:rsidR="00A6293D" w:rsidRPr="00510B48">
        <w:t xml:space="preserve"> </w:t>
      </w:r>
      <w:r w:rsidRPr="00510B48">
        <w:t>mandat,</w:t>
      </w:r>
      <w:r w:rsidR="00A6293D" w:rsidRPr="00510B48">
        <w:t xml:space="preserve"> </w:t>
      </w:r>
      <w:r w:rsidRPr="00510B48">
        <w:t>la</w:t>
      </w:r>
      <w:r w:rsidR="00A6293D" w:rsidRPr="00510B48">
        <w:t xml:space="preserve"> </w:t>
      </w:r>
      <w:r w:rsidRPr="00510B48">
        <w:t>Commission</w:t>
      </w:r>
      <w:r w:rsidR="00A6293D" w:rsidRPr="00510B48">
        <w:t xml:space="preserve"> </w:t>
      </w:r>
      <w:r w:rsidRPr="00510B48">
        <w:t>pour</w:t>
      </w:r>
      <w:r w:rsidR="00A6293D" w:rsidRPr="00510B48">
        <w:t xml:space="preserve"> </w:t>
      </w:r>
      <w:r w:rsidRPr="00510B48">
        <w:t>les</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coopère</w:t>
      </w:r>
      <w:r w:rsidR="00A6293D" w:rsidRPr="00510B48">
        <w:t xml:space="preserve"> </w:t>
      </w:r>
      <w:r w:rsidRPr="00510B48">
        <w:t>avec</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nationales</w:t>
      </w:r>
      <w:r w:rsidR="00A6293D" w:rsidRPr="00510B48">
        <w:t xml:space="preserve"> </w:t>
      </w:r>
      <w:r w:rsidRPr="00510B48">
        <w:t>compétentes</w:t>
      </w:r>
      <w:r w:rsidR="00A6293D" w:rsidRPr="00510B48">
        <w:t xml:space="preserve"> </w:t>
      </w:r>
      <w:r w:rsidRPr="00510B48">
        <w:t>et</w:t>
      </w:r>
      <w:r w:rsidR="00A6293D" w:rsidRPr="00510B48">
        <w:t xml:space="preserve"> </w:t>
      </w:r>
      <w:r w:rsidRPr="00510B48">
        <w:t>intervient</w:t>
      </w:r>
      <w:r w:rsidR="00A6293D" w:rsidRPr="00510B48">
        <w:t xml:space="preserve"> </w:t>
      </w:r>
      <w:r w:rsidRPr="00510B48">
        <w:t>aussi</w:t>
      </w:r>
      <w:r w:rsidR="00A6293D" w:rsidRPr="00510B48">
        <w:t xml:space="preserve"> </w:t>
      </w:r>
      <w:r w:rsidRPr="00510B48">
        <w:t>à</w:t>
      </w:r>
      <w:r w:rsidR="00A6293D" w:rsidRPr="00510B48">
        <w:t xml:space="preserve"> </w:t>
      </w:r>
      <w:r w:rsidRPr="00510B48">
        <w:t>la</w:t>
      </w:r>
      <w:r w:rsidR="00A6293D" w:rsidRPr="00510B48">
        <w:t xml:space="preserve"> </w:t>
      </w:r>
      <w:r w:rsidRPr="00510B48">
        <w:t>demande</w:t>
      </w:r>
      <w:r w:rsidR="00A6293D" w:rsidRPr="00510B48">
        <w:t xml:space="preserve"> </w:t>
      </w:r>
      <w:r w:rsidRPr="00510B48">
        <w:t>d’autres</w:t>
      </w:r>
      <w:r w:rsidR="00A6293D" w:rsidRPr="00510B48">
        <w:t xml:space="preserve"> </w:t>
      </w:r>
      <w:r w:rsidRPr="00510B48">
        <w:t>responsables</w:t>
      </w:r>
      <w:r w:rsidR="00A6293D" w:rsidRPr="00510B48">
        <w:t xml:space="preserve"> </w:t>
      </w:r>
      <w:r w:rsidRPr="00510B48">
        <w:t>de</w:t>
      </w:r>
      <w:r w:rsidR="00A6293D" w:rsidRPr="00510B48">
        <w:t xml:space="preserve"> </w:t>
      </w:r>
      <w:r w:rsidRPr="00510B48">
        <w:t>la</w:t>
      </w:r>
      <w:r w:rsidR="00A6293D" w:rsidRPr="00510B48">
        <w:t xml:space="preserve"> </w:t>
      </w:r>
      <w:r w:rsidRPr="00510B48">
        <w:t>recherche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afin</w:t>
      </w:r>
      <w:r w:rsidR="00A6293D" w:rsidRPr="00510B48">
        <w:t xml:space="preserve"> </w:t>
      </w:r>
      <w:r w:rsidRPr="00510B48">
        <w:t>de</w:t>
      </w:r>
      <w:r w:rsidR="00A6293D" w:rsidRPr="00510B48">
        <w:t xml:space="preserve"> </w:t>
      </w:r>
      <w:r w:rsidRPr="00510B48">
        <w:t>réunir</w:t>
      </w:r>
      <w:r w:rsidR="00A6293D" w:rsidRPr="00510B48">
        <w:t xml:space="preserve"> </w:t>
      </w:r>
      <w:r w:rsidRPr="00510B48">
        <w:t>des</w:t>
      </w:r>
      <w:r w:rsidR="00A6293D" w:rsidRPr="00510B48">
        <w:t xml:space="preserve"> </w:t>
      </w:r>
      <w:r w:rsidRPr="00510B48">
        <w:t>renseignements</w:t>
      </w:r>
      <w:r w:rsidR="00A6293D" w:rsidRPr="00510B48">
        <w:t xml:space="preserve"> </w:t>
      </w:r>
      <w:r w:rsidRPr="00510B48">
        <w:t>et</w:t>
      </w:r>
      <w:r w:rsidR="00A6293D" w:rsidRPr="00510B48">
        <w:t xml:space="preserve"> </w:t>
      </w:r>
      <w:r w:rsidRPr="00510B48">
        <w:t>des</w:t>
      </w:r>
      <w:r w:rsidR="00A6293D" w:rsidRPr="00510B48">
        <w:t xml:space="preserve"> </w:t>
      </w:r>
      <w:r w:rsidRPr="00510B48">
        <w:t>documents</w:t>
      </w:r>
      <w:r w:rsidR="00A6293D" w:rsidRPr="00510B48">
        <w:t xml:space="preserve"> </w:t>
      </w:r>
      <w:r w:rsidRPr="00510B48">
        <w:t>pour</w:t>
      </w:r>
      <w:r w:rsidR="00A6293D" w:rsidRPr="00510B48">
        <w:t xml:space="preserve"> </w:t>
      </w:r>
      <w:r w:rsidRPr="00510B48">
        <w:t>retrouver</w:t>
      </w:r>
      <w:r w:rsidR="00A6293D" w:rsidRPr="00510B48">
        <w:t xml:space="preserve"> </w:t>
      </w:r>
      <w:r w:rsidRPr="00510B48">
        <w:t>et</w:t>
      </w:r>
      <w:r w:rsidR="00A6293D" w:rsidRPr="00510B48">
        <w:t xml:space="preserve"> </w:t>
      </w:r>
      <w:r w:rsidRPr="00510B48">
        <w:t>identifier</w:t>
      </w:r>
      <w:r w:rsidR="00A6293D" w:rsidRPr="00510B48">
        <w:t xml:space="preserve"> </w:t>
      </w:r>
      <w:r w:rsidRPr="00510B48">
        <w:t>les</w:t>
      </w:r>
      <w:r w:rsidR="00A6293D" w:rsidRPr="00510B48">
        <w:t xml:space="preserve"> </w:t>
      </w:r>
      <w:r w:rsidRPr="00510B48">
        <w:t>personnes</w:t>
      </w:r>
      <w:r w:rsidR="00A6293D" w:rsidRPr="00510B48">
        <w:t xml:space="preserve"> </w:t>
      </w:r>
      <w:r w:rsidRPr="00510B48">
        <w:t>disparues</w:t>
      </w:r>
      <w:r w:rsidR="00A6293D" w:rsidRPr="00510B48">
        <w:t xml:space="preserve"> </w:t>
      </w:r>
      <w:r w:rsidRPr="00510B48">
        <w:t>et</w:t>
      </w:r>
      <w:r w:rsidR="00A6293D" w:rsidRPr="00510B48">
        <w:t xml:space="preserve"> </w:t>
      </w:r>
      <w:r w:rsidRPr="00510B48">
        <w:t>déterminer</w:t>
      </w:r>
      <w:r w:rsidR="00A6293D" w:rsidRPr="00510B48">
        <w:t xml:space="preserve"> </w:t>
      </w:r>
      <w:r w:rsidRPr="00510B48">
        <w:t>leur</w:t>
      </w:r>
      <w:r w:rsidR="00A6293D" w:rsidRPr="00510B48">
        <w:t xml:space="preserve"> </w:t>
      </w:r>
      <w:r w:rsidRPr="00510B48">
        <w:t>sort</w:t>
      </w:r>
      <w:r w:rsidR="00601D40" w:rsidRPr="00510B48">
        <w:t>.</w:t>
      </w:r>
      <w:r w:rsidR="00A6293D" w:rsidRPr="00510B48">
        <w:t xml:space="preserve"> </w:t>
      </w:r>
      <w:r w:rsidRPr="00510B48">
        <w:t>Toutes</w:t>
      </w:r>
      <w:r w:rsidR="00A6293D" w:rsidRPr="00510B48">
        <w:t xml:space="preserve"> </w:t>
      </w:r>
      <w:r w:rsidRPr="00510B48">
        <w:t>les</w:t>
      </w:r>
      <w:r w:rsidR="00A6293D" w:rsidRPr="00510B48">
        <w:t xml:space="preserve"> </w:t>
      </w:r>
      <w:r w:rsidRPr="00510B48">
        <w:t>parties</w:t>
      </w:r>
      <w:r w:rsidR="00A6293D" w:rsidRPr="00510B48">
        <w:t xml:space="preserve"> </w:t>
      </w:r>
      <w:r w:rsidRPr="00510B48">
        <w:t>prenantes</w:t>
      </w:r>
      <w:r w:rsidR="00A6293D" w:rsidRPr="00510B48">
        <w:t xml:space="preserve"> </w:t>
      </w:r>
      <w:r w:rsidRPr="00510B48">
        <w:t>devraient</w:t>
      </w:r>
      <w:r w:rsidR="00A6293D" w:rsidRPr="00510B48">
        <w:t xml:space="preserve"> </w:t>
      </w:r>
      <w:r w:rsidRPr="00510B48">
        <w:t>redoubler</w:t>
      </w:r>
      <w:r w:rsidR="00A6293D" w:rsidRPr="00510B48">
        <w:t xml:space="preserve"> </w:t>
      </w:r>
      <w:r w:rsidRPr="00510B48">
        <w:t>d’efforts</w:t>
      </w:r>
      <w:r w:rsidR="00A6293D" w:rsidRPr="00510B48">
        <w:t xml:space="preserve"> </w:t>
      </w:r>
      <w:r w:rsidRPr="00510B48">
        <w:t>à</w:t>
      </w:r>
      <w:r w:rsidR="00A6293D" w:rsidRPr="00510B48">
        <w:t xml:space="preserve"> </w:t>
      </w:r>
      <w:r w:rsidRPr="00510B48">
        <w:t>cet</w:t>
      </w:r>
      <w:r w:rsidR="00A6293D" w:rsidRPr="00510B48">
        <w:t xml:space="preserve"> </w:t>
      </w:r>
      <w:r w:rsidRPr="00510B48">
        <w:t>égard</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dispositifs</w:t>
      </w:r>
      <w:r w:rsidR="00A6293D" w:rsidRPr="00510B48">
        <w:t xml:space="preserve"> </w:t>
      </w:r>
      <w:r w:rsidRPr="00510B48">
        <w:t>particuliers</w:t>
      </w:r>
      <w:r w:rsidR="00A6293D" w:rsidRPr="00510B48">
        <w:t xml:space="preserve"> </w:t>
      </w:r>
      <w:r w:rsidRPr="00510B48">
        <w:t>de</w:t>
      </w:r>
      <w:r w:rsidR="00A6293D" w:rsidRPr="00510B48">
        <w:t xml:space="preserve"> </w:t>
      </w:r>
      <w:r w:rsidRPr="00510B48">
        <w:t>coopération</w:t>
      </w:r>
      <w:r w:rsidR="00601D40" w:rsidRPr="00510B48">
        <w:t>.</w:t>
      </w:r>
      <w:r w:rsidR="00A6293D" w:rsidRPr="00510B48">
        <w:t xml:space="preserve"> </w:t>
      </w:r>
      <w:r w:rsidRPr="00510B48">
        <w:t>Les</w:t>
      </w:r>
      <w:r w:rsidR="00A6293D" w:rsidRPr="00510B48">
        <w:t xml:space="preserve"> </w:t>
      </w:r>
      <w:r w:rsidRPr="00510B48">
        <w:t>archives</w:t>
      </w:r>
      <w:r w:rsidR="00A6293D" w:rsidRPr="00510B48">
        <w:t xml:space="preserve"> </w:t>
      </w:r>
      <w:r w:rsidRPr="00510B48">
        <w:t>des</w:t>
      </w:r>
      <w:r w:rsidR="00A6293D" w:rsidRPr="00510B48">
        <w:t xml:space="preserve"> </w:t>
      </w:r>
      <w:r w:rsidRPr="00510B48">
        <w:t>autorités</w:t>
      </w:r>
      <w:r w:rsidR="00A6293D" w:rsidRPr="00510B48">
        <w:t xml:space="preserve"> </w:t>
      </w:r>
      <w:r w:rsidRPr="00510B48">
        <w:t>serbes</w:t>
      </w:r>
      <w:r w:rsidR="00A6293D" w:rsidRPr="00510B48">
        <w:t xml:space="preserve"> </w:t>
      </w:r>
      <w:r w:rsidRPr="00510B48">
        <w:t>compétentes</w:t>
      </w:r>
      <w:r w:rsidR="00A6293D" w:rsidRPr="00510B48">
        <w:t xml:space="preserve"> </w:t>
      </w:r>
      <w:r w:rsidRPr="00510B48">
        <w:t>ont</w:t>
      </w:r>
      <w:r w:rsidR="00A6293D" w:rsidRPr="00510B48">
        <w:t xml:space="preserve"> </w:t>
      </w:r>
      <w:r w:rsidRPr="00510B48">
        <w:t>été</w:t>
      </w:r>
      <w:r w:rsidR="00A6293D" w:rsidRPr="00510B48">
        <w:t xml:space="preserve"> </w:t>
      </w:r>
      <w:r w:rsidRPr="00510B48">
        <w:t>analysées</w:t>
      </w:r>
      <w:r w:rsidR="00A6293D" w:rsidRPr="00510B48">
        <w:t xml:space="preserve"> </w:t>
      </w:r>
      <w:r w:rsidRPr="00510B48">
        <w:t>en</w:t>
      </w:r>
      <w:r w:rsidR="00A6293D" w:rsidRPr="00510B48">
        <w:t xml:space="preserve"> </w:t>
      </w:r>
      <w:r w:rsidRPr="00510B48">
        <w:t>détail</w:t>
      </w:r>
      <w:r w:rsidR="00A6293D" w:rsidRPr="00510B48">
        <w:t xml:space="preserve"> </w:t>
      </w:r>
      <w:r w:rsidRPr="00510B48">
        <w:t>afin</w:t>
      </w:r>
      <w:r w:rsidR="00A6293D" w:rsidRPr="00510B48">
        <w:t xml:space="preserve"> </w:t>
      </w:r>
      <w:r w:rsidRPr="00510B48">
        <w:t>de</w:t>
      </w:r>
      <w:r w:rsidR="00A6293D" w:rsidRPr="00510B48">
        <w:t xml:space="preserve"> </w:t>
      </w:r>
      <w:r w:rsidRPr="00510B48">
        <w:t>réunir</w:t>
      </w:r>
      <w:r w:rsidR="00A6293D" w:rsidRPr="00510B48">
        <w:t xml:space="preserve"> </w:t>
      </w:r>
      <w:r w:rsidRPr="00510B48">
        <w:t>le</w:t>
      </w:r>
      <w:r w:rsidR="00A6293D" w:rsidRPr="00510B48">
        <w:t xml:space="preserve"> </w:t>
      </w:r>
      <w:r w:rsidRPr="00510B48">
        <w:t>plus</w:t>
      </w:r>
      <w:r w:rsidR="00A6293D" w:rsidRPr="00510B48">
        <w:t xml:space="preserve"> </w:t>
      </w:r>
      <w:r w:rsidRPr="00510B48">
        <w:t>de</w:t>
      </w:r>
      <w:r w:rsidR="00A6293D" w:rsidRPr="00510B48">
        <w:t xml:space="preserve"> </w:t>
      </w:r>
      <w:r w:rsidRPr="00510B48">
        <w:t>renseignements</w:t>
      </w:r>
      <w:r w:rsidR="00A6293D" w:rsidRPr="00510B48">
        <w:t xml:space="preserve"> </w:t>
      </w:r>
      <w:r w:rsidRPr="00510B48">
        <w:t>possible</w:t>
      </w:r>
      <w:r w:rsidR="00A6293D" w:rsidRPr="00510B48">
        <w:t xml:space="preserve"> </w:t>
      </w:r>
      <w:r w:rsidRPr="00510B48">
        <w:t>mais</w:t>
      </w:r>
      <w:r w:rsidR="00A6293D" w:rsidRPr="00510B48">
        <w:t xml:space="preserve"> </w:t>
      </w:r>
      <w:r w:rsidRPr="00510B48">
        <w:t>il</w:t>
      </w:r>
      <w:r w:rsidR="00A6293D" w:rsidRPr="00510B48">
        <w:t xml:space="preserve"> </w:t>
      </w:r>
      <w:r w:rsidRPr="00510B48">
        <w:t>faudrait</w:t>
      </w:r>
      <w:r w:rsidR="00A6293D" w:rsidRPr="00510B48">
        <w:t xml:space="preserve"> </w:t>
      </w:r>
      <w:r w:rsidRPr="00510B48">
        <w:t>pour</w:t>
      </w:r>
      <w:r w:rsidR="00A6293D" w:rsidRPr="00510B48">
        <w:t xml:space="preserve"> </w:t>
      </w:r>
      <w:r w:rsidRPr="00510B48">
        <w:t>bien</w:t>
      </w:r>
      <w:r w:rsidR="00A6293D" w:rsidRPr="00510B48">
        <w:t xml:space="preserve"> </w:t>
      </w:r>
      <w:r w:rsidRPr="00510B48">
        <w:t>faire</w:t>
      </w:r>
      <w:r w:rsidR="00A6293D" w:rsidRPr="00510B48">
        <w:t xml:space="preserve"> </w:t>
      </w:r>
      <w:r w:rsidRPr="00510B48">
        <w:t>examiner</w:t>
      </w:r>
      <w:r w:rsidR="00A6293D" w:rsidRPr="00510B48">
        <w:t xml:space="preserve"> </w:t>
      </w:r>
      <w:r w:rsidRPr="00510B48">
        <w:t>celles</w:t>
      </w:r>
      <w:r w:rsidR="00A6293D" w:rsidRPr="00510B48">
        <w:t xml:space="preserve"> </w:t>
      </w:r>
      <w:r w:rsidRPr="00510B48">
        <w:t>des</w:t>
      </w:r>
      <w:r w:rsidR="00A6293D" w:rsidRPr="00510B48">
        <w:t xml:space="preserve"> </w:t>
      </w:r>
      <w:r w:rsidRPr="00510B48">
        <w:t>organisations</w:t>
      </w:r>
      <w:r w:rsidR="00A6293D" w:rsidRPr="00510B48">
        <w:t xml:space="preserve"> </w:t>
      </w:r>
      <w:r w:rsidRPr="00510B48">
        <w:t>internationales</w:t>
      </w:r>
      <w:r w:rsidR="00A6293D" w:rsidRPr="00510B48">
        <w:t xml:space="preserve"> </w:t>
      </w:r>
      <w:r w:rsidRPr="00510B48">
        <w:t>qui</w:t>
      </w:r>
      <w:r w:rsidR="00A6293D" w:rsidRPr="00510B48">
        <w:t xml:space="preserve"> </w:t>
      </w:r>
      <w:r w:rsidRPr="00510B48">
        <w:t>ont</w:t>
      </w:r>
      <w:r w:rsidR="00A6293D" w:rsidRPr="00510B48">
        <w:t xml:space="preserve"> </w:t>
      </w:r>
      <w:r w:rsidRPr="00510B48">
        <w:t>dépêché</w:t>
      </w:r>
      <w:r w:rsidR="00A6293D" w:rsidRPr="00510B48">
        <w:t xml:space="preserve"> </w:t>
      </w:r>
      <w:r w:rsidRPr="00510B48">
        <w:t>des</w:t>
      </w:r>
      <w:r w:rsidR="00A6293D" w:rsidRPr="00510B48">
        <w:t xml:space="preserve"> </w:t>
      </w:r>
      <w:r w:rsidRPr="00510B48">
        <w:t>missions</w:t>
      </w:r>
      <w:r w:rsidR="00A6293D" w:rsidRPr="00510B48">
        <w:t xml:space="preserve"> </w:t>
      </w:r>
      <w:r w:rsidRPr="00510B48">
        <w:t>dans</w:t>
      </w:r>
      <w:r w:rsidR="00A6293D" w:rsidRPr="00510B48">
        <w:t xml:space="preserve"> </w:t>
      </w:r>
      <w:r w:rsidRPr="00510B48">
        <w:t>les</w:t>
      </w:r>
      <w:r w:rsidR="00A6293D" w:rsidRPr="00510B48">
        <w:t xml:space="preserve"> </w:t>
      </w:r>
      <w:r w:rsidRPr="00510B48">
        <w:t>zones</w:t>
      </w:r>
      <w:r w:rsidR="00A6293D" w:rsidRPr="00510B48">
        <w:t xml:space="preserve"> </w:t>
      </w:r>
      <w:r w:rsidRPr="00510B48">
        <w:t>de</w:t>
      </w:r>
      <w:r w:rsidR="00A6293D" w:rsidRPr="00510B48">
        <w:t xml:space="preserve"> </w:t>
      </w:r>
      <w:r w:rsidRPr="00510B48">
        <w:t>conflit</w:t>
      </w:r>
      <w:r w:rsidR="00601D40" w:rsidRPr="00510B48">
        <w:t>.</w:t>
      </w:r>
      <w:r w:rsidR="00A6293D" w:rsidRPr="00510B48">
        <w:t xml:space="preserve"> </w:t>
      </w:r>
      <w:r w:rsidRPr="00510B48">
        <w:t>La</w:t>
      </w:r>
      <w:r w:rsidR="00A6293D" w:rsidRPr="00510B48">
        <w:t xml:space="preserve"> </w:t>
      </w:r>
      <w:r w:rsidRPr="00510B48">
        <w:t>Commission</w:t>
      </w:r>
      <w:r w:rsidR="00A6293D" w:rsidRPr="00510B48">
        <w:t xml:space="preserve"> </w:t>
      </w:r>
      <w:r w:rsidRPr="00510B48">
        <w:t>s’adressera</w:t>
      </w:r>
      <w:r w:rsidR="00A6293D" w:rsidRPr="00510B48">
        <w:t xml:space="preserve"> </w:t>
      </w:r>
      <w:r w:rsidRPr="00510B48">
        <w:t>donc</w:t>
      </w:r>
      <w:r w:rsidR="00A6293D" w:rsidRPr="00510B48">
        <w:t xml:space="preserve"> </w:t>
      </w:r>
      <w:r w:rsidRPr="00510B48">
        <w:t>prochainement</w:t>
      </w:r>
      <w:r w:rsidR="00A6293D" w:rsidRPr="00510B48">
        <w:t xml:space="preserve"> </w:t>
      </w:r>
      <w:r w:rsidRPr="00510B48">
        <w:t>à</w:t>
      </w:r>
      <w:r w:rsidR="00A6293D" w:rsidRPr="00510B48">
        <w:t xml:space="preserve"> </w:t>
      </w:r>
      <w:r w:rsidRPr="00510B48">
        <w:t>la</w:t>
      </w:r>
      <w:r w:rsidR="00A6293D" w:rsidRPr="00510B48">
        <w:t xml:space="preserve"> </w:t>
      </w:r>
      <w:r w:rsidRPr="00510B48">
        <w:t>FORPRONU,</w:t>
      </w:r>
      <w:r w:rsidR="00A6293D" w:rsidRPr="00510B48">
        <w:t xml:space="preserve"> </w:t>
      </w:r>
      <w:r w:rsidRPr="00510B48">
        <w:t>à</w:t>
      </w:r>
      <w:r w:rsidR="00A6293D" w:rsidRPr="00510B48">
        <w:t xml:space="preserve"> </w:t>
      </w:r>
      <w:r w:rsidRPr="00510B48">
        <w:t>la</w:t>
      </w:r>
      <w:r w:rsidR="00A6293D" w:rsidRPr="00510B48">
        <w:t xml:space="preserve"> </w:t>
      </w:r>
      <w:r w:rsidRPr="00510B48">
        <w:t>KFOR,</w:t>
      </w:r>
      <w:r w:rsidR="00A6293D" w:rsidRPr="00510B48">
        <w:t xml:space="preserve"> </w:t>
      </w:r>
      <w:r w:rsidRPr="00510B48">
        <w:t>à</w:t>
      </w:r>
      <w:r w:rsidR="00A6293D" w:rsidRPr="00510B48">
        <w:t xml:space="preserve"> </w:t>
      </w:r>
      <w:r w:rsidRPr="00510B48">
        <w:t>l’EULEX,</w:t>
      </w:r>
      <w:r w:rsidR="00A6293D" w:rsidRPr="00510B48">
        <w:t xml:space="preserve"> </w:t>
      </w:r>
      <w:r w:rsidRPr="00510B48">
        <w:t>à</w:t>
      </w:r>
      <w:r w:rsidR="00A6293D" w:rsidRPr="00510B48">
        <w:t xml:space="preserve"> </w:t>
      </w:r>
      <w:r w:rsidRPr="00510B48">
        <w:t>l’OTAN,</w:t>
      </w:r>
      <w:r w:rsidR="00A6293D" w:rsidRPr="00510B48">
        <w:t xml:space="preserve"> </w:t>
      </w:r>
      <w:r w:rsidRPr="00510B48">
        <w:t>à</w:t>
      </w:r>
      <w:r w:rsidR="00A6293D" w:rsidRPr="00510B48">
        <w:t xml:space="preserve"> </w:t>
      </w:r>
      <w:r w:rsidRPr="00510B48">
        <w:t>l’OSCE,</w:t>
      </w:r>
      <w:r w:rsidR="00A6293D" w:rsidRPr="00510B48">
        <w:t xml:space="preserve"> </w:t>
      </w:r>
      <w:r w:rsidRPr="00510B48">
        <w:t>au</w:t>
      </w:r>
      <w:r w:rsidR="00A6293D" w:rsidRPr="00510B48">
        <w:t xml:space="preserve"> </w:t>
      </w:r>
      <w:r w:rsidRPr="00510B48">
        <w:t>Tribunal</w:t>
      </w:r>
      <w:r w:rsidR="00A6293D" w:rsidRPr="00510B48">
        <w:t xml:space="preserve"> </w:t>
      </w:r>
      <w:r w:rsidRPr="00510B48">
        <w:t>de</w:t>
      </w:r>
      <w:r w:rsidR="00A6293D" w:rsidRPr="00510B48">
        <w:t xml:space="preserve"> </w:t>
      </w:r>
      <w:r w:rsidRPr="00510B48">
        <w:t>La</w:t>
      </w:r>
      <w:r w:rsidR="00A6293D" w:rsidRPr="00510B48">
        <w:t xml:space="preserve"> </w:t>
      </w:r>
      <w:r w:rsidRPr="00510B48">
        <w:t>Haye,</w:t>
      </w:r>
      <w:r w:rsidR="00A6293D" w:rsidRPr="00510B48">
        <w:t xml:space="preserve"> </w:t>
      </w:r>
      <w:r w:rsidRPr="00510B48">
        <w:t>etc.,</w:t>
      </w:r>
      <w:r w:rsidR="00A6293D" w:rsidRPr="00510B48">
        <w:t xml:space="preserve"> </w:t>
      </w:r>
      <w:r w:rsidRPr="00510B48">
        <w:t>pour</w:t>
      </w:r>
      <w:r w:rsidR="00A6293D" w:rsidRPr="00510B48">
        <w:t xml:space="preserve"> </w:t>
      </w:r>
      <w:r w:rsidRPr="00510B48">
        <w:t>leur</w:t>
      </w:r>
      <w:r w:rsidR="00A6293D" w:rsidRPr="00510B48">
        <w:t xml:space="preserve"> </w:t>
      </w:r>
      <w:r w:rsidRPr="00510B48">
        <w:t>demander</w:t>
      </w:r>
      <w:r w:rsidR="00A6293D" w:rsidRPr="00510B48">
        <w:t xml:space="preserve"> </w:t>
      </w:r>
      <w:r w:rsidRPr="00510B48">
        <w:t>certains</w:t>
      </w:r>
      <w:r w:rsidR="00A6293D" w:rsidRPr="00510B48">
        <w:t xml:space="preserve"> </w:t>
      </w:r>
      <w:r w:rsidRPr="00510B48">
        <w:t>renseignements</w:t>
      </w:r>
      <w:r w:rsidR="00A6293D" w:rsidRPr="00510B48">
        <w:t xml:space="preserve"> </w:t>
      </w:r>
      <w:r w:rsidRPr="00510B48">
        <w:t>ou</w:t>
      </w:r>
      <w:r w:rsidR="00A6293D" w:rsidRPr="00510B48">
        <w:t xml:space="preserve"> </w:t>
      </w:r>
      <w:r w:rsidRPr="00510B48">
        <w:t>l’accès</w:t>
      </w:r>
      <w:r w:rsidR="00A6293D" w:rsidRPr="00510B48">
        <w:t xml:space="preserve"> </w:t>
      </w:r>
      <w:r w:rsidRPr="00510B48">
        <w:t>à</w:t>
      </w:r>
      <w:r w:rsidR="00A6293D" w:rsidRPr="00510B48">
        <w:t xml:space="preserve"> </w:t>
      </w:r>
      <w:r w:rsidRPr="00510B48">
        <w:t>leurs</w:t>
      </w:r>
      <w:r w:rsidR="00A6293D" w:rsidRPr="00510B48">
        <w:t xml:space="preserve"> </w:t>
      </w:r>
      <w:r w:rsidRPr="00510B48">
        <w:t>archives.</w:t>
      </w:r>
    </w:p>
    <w:p w14:paraId="314B28BB" w14:textId="1C384DF8" w:rsidR="00222975" w:rsidRPr="00510B48" w:rsidRDefault="00222975" w:rsidP="00222975">
      <w:pPr>
        <w:pStyle w:val="SingleTxtG"/>
      </w:pPr>
      <w:r w:rsidRPr="00510B48">
        <w:t>149.</w:t>
      </w:r>
      <w:r w:rsidRPr="00510B48">
        <w:tab/>
        <w:t>Entre</w:t>
      </w:r>
      <w:r w:rsidR="00A6293D" w:rsidRPr="00510B48">
        <w:t xml:space="preserve"> </w:t>
      </w:r>
      <w:r w:rsidRPr="00510B48">
        <w:t>le</w:t>
      </w:r>
      <w:r w:rsidR="00A6293D" w:rsidRPr="00510B48">
        <w:t xml:space="preserve"> </w:t>
      </w:r>
      <w:r w:rsidRPr="00510B48">
        <w:t>1</w:t>
      </w:r>
      <w:r w:rsidRPr="00510B48">
        <w:rPr>
          <w:vertAlign w:val="superscript"/>
        </w:rPr>
        <w:t>er</w:t>
      </w:r>
      <w:r w:rsidR="00723A91">
        <w:t> </w:t>
      </w:r>
      <w:r w:rsidRPr="00510B48">
        <w:t>janvier</w:t>
      </w:r>
      <w:r w:rsidR="00A6293D" w:rsidRPr="00510B48">
        <w:t xml:space="preserve"> </w:t>
      </w:r>
      <w:r w:rsidRPr="00510B48">
        <w:t>2017</w:t>
      </w:r>
      <w:r w:rsidR="00A6293D" w:rsidRPr="00510B48">
        <w:t xml:space="preserve"> </w:t>
      </w:r>
      <w:r w:rsidRPr="00510B48">
        <w:t>et</w:t>
      </w:r>
      <w:r w:rsidR="00A6293D" w:rsidRPr="00510B48">
        <w:t xml:space="preserve"> </w:t>
      </w:r>
      <w:r w:rsidRPr="00510B48">
        <w:t>la</w:t>
      </w:r>
      <w:r w:rsidR="00A6293D" w:rsidRPr="00510B48">
        <w:t xml:space="preserve"> </w:t>
      </w:r>
      <w:r w:rsidRPr="00510B48">
        <w:t>fin</w:t>
      </w:r>
      <w:r w:rsidR="00A6293D" w:rsidRPr="00510B48">
        <w:t xml:space="preserve"> </w:t>
      </w:r>
      <w:r w:rsidR="004E5B38">
        <w:t xml:space="preserve">de </w:t>
      </w:r>
      <w:r w:rsidRPr="00510B48">
        <w:t>2020,</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00C21B8A">
        <w:t>p</w:t>
      </w:r>
      <w:r w:rsidRPr="00510B48">
        <w:t>rocureur</w:t>
      </w:r>
      <w:r w:rsidR="00A6293D" w:rsidRPr="00510B48">
        <w:t xml:space="preserve"> </w:t>
      </w:r>
      <w:r w:rsidRPr="00510B48">
        <w:t>chargé</w:t>
      </w:r>
      <w:r w:rsidR="00A6293D" w:rsidRPr="00510B48">
        <w:t xml:space="preserve"> </w:t>
      </w:r>
      <w:r w:rsidRPr="00510B48">
        <w:t>des</w:t>
      </w:r>
      <w:r w:rsidR="00A6293D" w:rsidRPr="00510B48">
        <w:t xml:space="preserve"> </w:t>
      </w:r>
      <w:r w:rsidRPr="00510B48">
        <w:t>crimes</w:t>
      </w:r>
      <w:r w:rsidR="00A6293D" w:rsidRPr="00510B48">
        <w:t xml:space="preserve"> </w:t>
      </w:r>
      <w:r w:rsidRPr="00510B48">
        <w:t>de</w:t>
      </w:r>
      <w:r w:rsidR="00A6293D" w:rsidRPr="00510B48">
        <w:t xml:space="preserve"> </w:t>
      </w:r>
      <w:r w:rsidRPr="00510B48">
        <w:t>guerre</w:t>
      </w:r>
      <w:r w:rsidR="00A6293D" w:rsidRPr="00510B48">
        <w:t xml:space="preserve"> </w:t>
      </w:r>
      <w:r w:rsidRPr="00510B48">
        <w:t>a</w:t>
      </w:r>
      <w:r w:rsidR="00A6293D" w:rsidRPr="00510B48">
        <w:t xml:space="preserve"> </w:t>
      </w:r>
      <w:r w:rsidRPr="00510B48">
        <w:t>ordonné</w:t>
      </w:r>
      <w:r w:rsidR="00A6293D" w:rsidRPr="00510B48">
        <w:t xml:space="preserve"> </w:t>
      </w:r>
      <w:r w:rsidRPr="00510B48">
        <w:t>l’ouverture</w:t>
      </w:r>
      <w:r w:rsidR="00A6293D" w:rsidRPr="00510B48">
        <w:t xml:space="preserve"> </w:t>
      </w:r>
      <w:r w:rsidRPr="00510B48">
        <w:t>d’enquêtes</w:t>
      </w:r>
      <w:r w:rsidR="00A6293D" w:rsidRPr="00510B48">
        <w:t xml:space="preserve"> </w:t>
      </w:r>
      <w:r w:rsidRPr="00510B48">
        <w:t>visant</w:t>
      </w:r>
      <w:r w:rsidR="00A6293D" w:rsidRPr="00510B48">
        <w:t xml:space="preserve"> </w:t>
      </w:r>
      <w:r w:rsidRPr="00510B48">
        <w:t>15</w:t>
      </w:r>
      <w:r w:rsidR="00723A91">
        <w:t> </w:t>
      </w:r>
      <w:r w:rsidRPr="00510B48">
        <w:t>personnes</w:t>
      </w:r>
      <w:r w:rsidR="00510B48">
        <w:t> :</w:t>
      </w:r>
      <w:r w:rsidR="00A6293D" w:rsidRPr="00510B48">
        <w:t xml:space="preserve"> </w:t>
      </w:r>
      <w:r w:rsidRPr="00510B48">
        <w:t>l’enquête</w:t>
      </w:r>
      <w:r w:rsidR="00A6293D" w:rsidRPr="00510B48">
        <w:t xml:space="preserve"> </w:t>
      </w:r>
      <w:r w:rsidRPr="00510B48">
        <w:t>concernant</w:t>
      </w:r>
      <w:r w:rsidR="00A6293D" w:rsidRPr="00510B48">
        <w:t xml:space="preserve"> </w:t>
      </w:r>
      <w:r w:rsidRPr="00510B48">
        <w:t>quatre</w:t>
      </w:r>
      <w:r w:rsidR="00A6293D" w:rsidRPr="00510B48">
        <w:t xml:space="preserve"> </w:t>
      </w:r>
      <w:r w:rsidRPr="00510B48">
        <w:t>personnes</w:t>
      </w:r>
      <w:r w:rsidR="00A6293D" w:rsidRPr="00510B48">
        <w:t xml:space="preserve"> </w:t>
      </w:r>
      <w:r w:rsidRPr="00510B48">
        <w:t>a</w:t>
      </w:r>
      <w:r w:rsidR="00A6293D" w:rsidRPr="00510B48">
        <w:t xml:space="preserve"> </w:t>
      </w:r>
      <w:r w:rsidRPr="00510B48">
        <w:t>été</w:t>
      </w:r>
      <w:r w:rsidR="00A6293D" w:rsidRPr="00510B48">
        <w:t xml:space="preserve"> </w:t>
      </w:r>
      <w:r w:rsidRPr="00510B48">
        <w:t>classée,</w:t>
      </w:r>
      <w:r w:rsidR="00A6293D" w:rsidRPr="00510B48">
        <w:t xml:space="preserve"> </w:t>
      </w:r>
      <w:r w:rsidRPr="00510B48">
        <w:t>et</w:t>
      </w:r>
      <w:r w:rsidR="00A6293D" w:rsidRPr="00510B48">
        <w:t xml:space="preserve"> </w:t>
      </w:r>
      <w:r w:rsidRPr="00510B48">
        <w:t>celle</w:t>
      </w:r>
      <w:r w:rsidR="00A6293D" w:rsidRPr="00510B48">
        <w:t xml:space="preserve"> </w:t>
      </w:r>
      <w:r w:rsidRPr="00510B48">
        <w:t>concernant</w:t>
      </w:r>
      <w:r w:rsidR="00A6293D" w:rsidRPr="00510B48">
        <w:t xml:space="preserve"> </w:t>
      </w:r>
      <w:r w:rsidRPr="00510B48">
        <w:t>deux</w:t>
      </w:r>
      <w:r w:rsidR="00A6293D" w:rsidRPr="00510B48">
        <w:t xml:space="preserve"> </w:t>
      </w:r>
      <w:r w:rsidRPr="00510B48">
        <w:t>personnes</w:t>
      </w:r>
      <w:r w:rsidR="00A6293D" w:rsidRPr="00510B48">
        <w:t xml:space="preserve"> </w:t>
      </w:r>
      <w:r w:rsidRPr="00510B48">
        <w:t>a</w:t>
      </w:r>
      <w:r w:rsidR="00A6293D" w:rsidRPr="00510B48">
        <w:t xml:space="preserve"> </w:t>
      </w:r>
      <w:r w:rsidRPr="00510B48">
        <w:t>été</w:t>
      </w:r>
      <w:r w:rsidR="00A6293D" w:rsidRPr="00510B48">
        <w:t xml:space="preserve"> </w:t>
      </w:r>
      <w:r w:rsidRPr="00510B48">
        <w:t>suspendue</w:t>
      </w:r>
      <w:r w:rsidR="00601D40" w:rsidRPr="00510B48">
        <w:t>.</w:t>
      </w:r>
      <w:r w:rsidR="00A6293D" w:rsidRPr="00510B48">
        <w:t xml:space="preserve"> </w:t>
      </w:r>
      <w:r w:rsidRPr="00510B48">
        <w:t>Des</w:t>
      </w:r>
      <w:r w:rsidR="00A6293D" w:rsidRPr="00510B48">
        <w:t xml:space="preserve"> </w:t>
      </w:r>
      <w:r w:rsidRPr="00510B48">
        <w:t>enquêtes</w:t>
      </w:r>
      <w:r w:rsidR="00A6293D" w:rsidRPr="00510B48">
        <w:t xml:space="preserve"> </w:t>
      </w:r>
      <w:r w:rsidRPr="00510B48">
        <w:t>se</w:t>
      </w:r>
      <w:r w:rsidR="00A6293D" w:rsidRPr="00510B48">
        <w:t xml:space="preserve"> </w:t>
      </w:r>
      <w:r w:rsidRPr="00510B48">
        <w:t>poursuivent</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sept</w:t>
      </w:r>
      <w:r w:rsidR="00A6293D" w:rsidRPr="00510B48">
        <w:t xml:space="preserve"> </w:t>
      </w:r>
      <w:r w:rsidRPr="00510B48">
        <w:t>affaires,</w:t>
      </w:r>
      <w:r w:rsidR="00A6293D" w:rsidRPr="00510B48">
        <w:t xml:space="preserve"> </w:t>
      </w:r>
      <w:r w:rsidRPr="00510B48">
        <w:t>concernant</w:t>
      </w:r>
      <w:r w:rsidR="00A6293D" w:rsidRPr="00510B48">
        <w:t xml:space="preserve"> </w:t>
      </w:r>
      <w:r w:rsidRPr="00510B48">
        <w:t>53</w:t>
      </w:r>
      <w:r w:rsidR="00723A91">
        <w:t> </w:t>
      </w:r>
      <w:r w:rsidRPr="00510B48">
        <w:t>personnes.</w:t>
      </w:r>
    </w:p>
    <w:p w14:paraId="2B664A67" w14:textId="70C8F452" w:rsidR="00222975" w:rsidRPr="00510B48" w:rsidRDefault="00222975" w:rsidP="00222975">
      <w:pPr>
        <w:pStyle w:val="SingleTxtG"/>
      </w:pPr>
      <w:r w:rsidRPr="00510B48">
        <w:t>150.</w:t>
      </w:r>
      <w:r w:rsidRPr="00510B48">
        <w:tab/>
        <w:t>Au</w:t>
      </w:r>
      <w:r w:rsidR="00A6293D" w:rsidRPr="00510B48">
        <w:t xml:space="preserve"> </w:t>
      </w:r>
      <w:r w:rsidRPr="00510B48">
        <w:t>total,</w:t>
      </w:r>
      <w:r w:rsidR="00A6293D" w:rsidRPr="00510B48">
        <w:t xml:space="preserve"> </w:t>
      </w:r>
      <w:r w:rsidRPr="00510B48">
        <w:t>24</w:t>
      </w:r>
      <w:r w:rsidR="00723A91">
        <w:t> </w:t>
      </w:r>
      <w:r w:rsidRPr="00510B48">
        <w:t>actes</w:t>
      </w:r>
      <w:r w:rsidR="00A6293D" w:rsidRPr="00510B48">
        <w:t xml:space="preserve"> </w:t>
      </w:r>
      <w:r w:rsidRPr="00510B48">
        <w:t>d’accusation</w:t>
      </w:r>
      <w:r w:rsidR="00A6293D" w:rsidRPr="00510B48">
        <w:t xml:space="preserve"> </w:t>
      </w:r>
      <w:r w:rsidRPr="00510B48">
        <w:t>ont</w:t>
      </w:r>
      <w:r w:rsidR="00A6293D" w:rsidRPr="00510B48">
        <w:t xml:space="preserve"> </w:t>
      </w:r>
      <w:r w:rsidRPr="00510B48">
        <w:t>été</w:t>
      </w:r>
      <w:r w:rsidR="00A6293D" w:rsidRPr="00510B48">
        <w:t xml:space="preserve"> </w:t>
      </w:r>
      <w:r w:rsidRPr="00510B48">
        <w:t>déposés,</w:t>
      </w:r>
      <w:r w:rsidR="00A6293D" w:rsidRPr="00510B48">
        <w:t xml:space="preserve"> </w:t>
      </w:r>
      <w:r w:rsidRPr="00510B48">
        <w:t>dont</w:t>
      </w:r>
      <w:r w:rsidR="00A6293D" w:rsidRPr="00510B48">
        <w:t xml:space="preserve"> </w:t>
      </w:r>
      <w:r w:rsidRPr="00510B48">
        <w:t>3</w:t>
      </w:r>
      <w:r w:rsidR="00A6293D" w:rsidRPr="00510B48">
        <w:t xml:space="preserve"> </w:t>
      </w:r>
      <w:r w:rsidRPr="00510B48">
        <w:t>en</w:t>
      </w:r>
      <w:r w:rsidR="00A6293D" w:rsidRPr="00510B48">
        <w:t xml:space="preserve"> </w:t>
      </w:r>
      <w:r w:rsidRPr="00510B48">
        <w:t>2017,</w:t>
      </w:r>
      <w:r w:rsidR="00A6293D" w:rsidRPr="00510B48">
        <w:t xml:space="preserve"> </w:t>
      </w:r>
      <w:r w:rsidRPr="00510B48">
        <w:t>10</w:t>
      </w:r>
      <w:r w:rsidR="00A6293D" w:rsidRPr="00510B48">
        <w:t xml:space="preserve"> </w:t>
      </w:r>
      <w:r w:rsidRPr="00510B48">
        <w:t>en</w:t>
      </w:r>
      <w:r w:rsidR="00A6293D" w:rsidRPr="00510B48">
        <w:t xml:space="preserve"> </w:t>
      </w:r>
      <w:r w:rsidRPr="00510B48">
        <w:t>2018,</w:t>
      </w:r>
      <w:r w:rsidR="00A6293D" w:rsidRPr="00510B48">
        <w:t xml:space="preserve"> </w:t>
      </w:r>
      <w:r w:rsidRPr="00510B48">
        <w:t>4</w:t>
      </w:r>
      <w:r w:rsidR="00A6293D" w:rsidRPr="00510B48">
        <w:t xml:space="preserve"> </w:t>
      </w:r>
      <w:r w:rsidRPr="00510B48">
        <w:t>en</w:t>
      </w:r>
      <w:r w:rsidR="00A6293D" w:rsidRPr="00510B48">
        <w:t xml:space="preserve"> </w:t>
      </w:r>
      <w:r w:rsidRPr="00510B48">
        <w:t>2019</w:t>
      </w:r>
      <w:r w:rsidR="00A6293D" w:rsidRPr="00510B48">
        <w:t xml:space="preserve"> </w:t>
      </w:r>
      <w:r w:rsidRPr="00510B48">
        <w:t>et</w:t>
      </w:r>
      <w:r w:rsidR="00A6293D" w:rsidRPr="00510B48">
        <w:t xml:space="preserve"> </w:t>
      </w:r>
      <w:r w:rsidRPr="00510B48">
        <w:t>7</w:t>
      </w:r>
      <w:r w:rsidR="00A6293D" w:rsidRPr="00510B48">
        <w:t xml:space="preserve"> </w:t>
      </w:r>
      <w:r w:rsidRPr="00510B48">
        <w:t>en</w:t>
      </w:r>
      <w:r w:rsidR="00A6293D" w:rsidRPr="00510B48">
        <w:t xml:space="preserve"> </w:t>
      </w:r>
      <w:r w:rsidRPr="00510B48">
        <w:t>2020</w:t>
      </w:r>
      <w:r w:rsidR="00601D40" w:rsidRPr="00510B48">
        <w:t>.</w:t>
      </w:r>
      <w:r w:rsidR="00A6293D" w:rsidRPr="00510B48">
        <w:t xml:space="preserve"> </w:t>
      </w:r>
      <w:r w:rsidRPr="00510B48">
        <w:t>Trente-cinq</w:t>
      </w:r>
      <w:r w:rsidR="00A6293D" w:rsidRPr="00510B48">
        <w:t xml:space="preserve"> </w:t>
      </w:r>
      <w:r w:rsidRPr="00510B48">
        <w:t>personnes</w:t>
      </w:r>
      <w:r w:rsidR="00A6293D" w:rsidRPr="00510B48">
        <w:t xml:space="preserve"> </w:t>
      </w:r>
      <w:r w:rsidRPr="00510B48">
        <w:t>font</w:t>
      </w:r>
      <w:r w:rsidR="00A6293D" w:rsidRPr="00510B48">
        <w:t xml:space="preserve"> </w:t>
      </w:r>
      <w:r w:rsidRPr="00510B48">
        <w:t>l’objet</w:t>
      </w:r>
      <w:r w:rsidR="00A6293D" w:rsidRPr="00510B48">
        <w:t xml:space="preserve"> </w:t>
      </w:r>
      <w:r w:rsidRPr="00510B48">
        <w:t>de</w:t>
      </w:r>
      <w:r w:rsidR="00A6293D" w:rsidRPr="00510B48">
        <w:t xml:space="preserve"> </w:t>
      </w:r>
      <w:r w:rsidRPr="00510B48">
        <w:t>procédures</w:t>
      </w:r>
      <w:r w:rsidR="00A6293D" w:rsidRPr="00510B48">
        <w:t xml:space="preserve"> </w:t>
      </w:r>
      <w:r w:rsidRPr="00510B48">
        <w:t>en</w:t>
      </w:r>
      <w:r w:rsidR="00A6293D" w:rsidRPr="00510B48">
        <w:t xml:space="preserve"> </w:t>
      </w:r>
      <w:r w:rsidRPr="00510B48">
        <w:t>première</w:t>
      </w:r>
      <w:r w:rsidR="00A6293D" w:rsidRPr="00510B48">
        <w:t xml:space="preserve"> </w:t>
      </w:r>
      <w:r w:rsidRPr="00510B48">
        <w:t>instance</w:t>
      </w:r>
      <w:r w:rsidR="00601D40" w:rsidRPr="00510B48">
        <w:t>.</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les</w:t>
      </w:r>
      <w:r w:rsidR="00A6293D" w:rsidRPr="00510B48">
        <w:t xml:space="preserve"> </w:t>
      </w:r>
      <w:r w:rsidRPr="00510B48">
        <w:t>juridictions</w:t>
      </w:r>
      <w:r w:rsidR="00A6293D" w:rsidRPr="00510B48">
        <w:t xml:space="preserve"> </w:t>
      </w:r>
      <w:r w:rsidRPr="00510B48">
        <w:t>de</w:t>
      </w:r>
      <w:r w:rsidR="00A6293D" w:rsidRPr="00510B48">
        <w:t xml:space="preserve"> </w:t>
      </w:r>
      <w:r w:rsidRPr="00510B48">
        <w:t>première</w:t>
      </w:r>
      <w:r w:rsidR="00A6293D" w:rsidRPr="00510B48">
        <w:t xml:space="preserve"> </w:t>
      </w:r>
      <w:r w:rsidRPr="00510B48">
        <w:t>instance</w:t>
      </w:r>
      <w:r w:rsidR="00A6293D" w:rsidRPr="00510B48">
        <w:t xml:space="preserve"> </w:t>
      </w:r>
      <w:r w:rsidRPr="00510B48">
        <w:t>ont</w:t>
      </w:r>
      <w:r w:rsidR="00A6293D" w:rsidRPr="00510B48">
        <w:t xml:space="preserve"> </w:t>
      </w:r>
      <w:r w:rsidRPr="00510B48">
        <w:t>rendu</w:t>
      </w:r>
      <w:r w:rsidR="00A6293D" w:rsidRPr="00510B48">
        <w:t xml:space="preserve"> </w:t>
      </w:r>
      <w:r w:rsidRPr="00510B48">
        <w:t>un</w:t>
      </w:r>
      <w:r w:rsidR="00A6293D" w:rsidRPr="00510B48">
        <w:t xml:space="preserve"> </w:t>
      </w:r>
      <w:r w:rsidRPr="00510B48">
        <w:t>jugement</w:t>
      </w:r>
      <w:r w:rsidR="00A6293D" w:rsidRPr="00510B48">
        <w:t xml:space="preserve"> </w:t>
      </w:r>
      <w:r w:rsidRPr="00510B48">
        <w:t>à</w:t>
      </w:r>
      <w:r w:rsidR="00A6293D" w:rsidRPr="00510B48">
        <w:t xml:space="preserve"> </w:t>
      </w:r>
      <w:r w:rsidRPr="00510B48">
        <w:t>l’égard</w:t>
      </w:r>
      <w:r w:rsidR="00A6293D" w:rsidRPr="00510B48">
        <w:t xml:space="preserve"> </w:t>
      </w:r>
      <w:r w:rsidRPr="00510B48">
        <w:t>de</w:t>
      </w:r>
      <w:r w:rsidR="00A6293D" w:rsidRPr="00510B48">
        <w:t xml:space="preserve"> </w:t>
      </w:r>
      <w:r w:rsidRPr="00510B48">
        <w:t>16</w:t>
      </w:r>
      <w:r w:rsidR="00723A91">
        <w:t> </w:t>
      </w:r>
      <w:r w:rsidRPr="00510B48">
        <w:t>personnes</w:t>
      </w:r>
      <w:r w:rsidR="00510B48">
        <w:t> :</w:t>
      </w:r>
      <w:r w:rsidR="00A6293D" w:rsidRPr="00510B48">
        <w:t xml:space="preserve"> </w:t>
      </w:r>
      <w:r w:rsidRPr="00510B48">
        <w:t>13</w:t>
      </w:r>
      <w:r w:rsidR="00A6293D" w:rsidRPr="00510B48">
        <w:t xml:space="preserve"> </w:t>
      </w:r>
      <w:r w:rsidRPr="00510B48">
        <w:t>ont</w:t>
      </w:r>
      <w:r w:rsidR="00A6293D" w:rsidRPr="00510B48">
        <w:t xml:space="preserve"> </w:t>
      </w:r>
      <w:r w:rsidRPr="00510B48">
        <w:t>été</w:t>
      </w:r>
      <w:r w:rsidR="00A6293D" w:rsidRPr="00510B48">
        <w:t xml:space="preserve"> </w:t>
      </w:r>
      <w:r w:rsidRPr="00510B48">
        <w:t>condamnées</w:t>
      </w:r>
      <w:r w:rsidR="00A6293D" w:rsidRPr="00510B48">
        <w:t xml:space="preserve"> </w:t>
      </w:r>
      <w:r w:rsidRPr="00510B48">
        <w:t>à</w:t>
      </w:r>
      <w:r w:rsidR="00A6293D" w:rsidRPr="00510B48">
        <w:t xml:space="preserve"> </w:t>
      </w:r>
      <w:r w:rsidRPr="00510B48">
        <w:t>des</w:t>
      </w:r>
      <w:r w:rsidR="00A6293D" w:rsidRPr="00510B48">
        <w:t xml:space="preserve"> </w:t>
      </w:r>
      <w:r w:rsidRPr="00510B48">
        <w:t>peines</w:t>
      </w:r>
      <w:r w:rsidR="00A6293D" w:rsidRPr="00510B48">
        <w:t xml:space="preserve"> </w:t>
      </w:r>
      <w:r w:rsidRPr="00510B48">
        <w:t>d’emprisonnement</w:t>
      </w:r>
      <w:r w:rsidR="00A6293D" w:rsidRPr="00510B48">
        <w:t xml:space="preserve"> </w:t>
      </w:r>
      <w:r w:rsidRPr="00510B48">
        <w:t>et</w:t>
      </w:r>
      <w:r w:rsidR="00A6293D" w:rsidRPr="00510B48">
        <w:t xml:space="preserve"> </w:t>
      </w:r>
      <w:r w:rsidRPr="00510B48">
        <w:t>3</w:t>
      </w:r>
      <w:r w:rsidR="00A6293D" w:rsidRPr="00510B48">
        <w:t xml:space="preserve"> </w:t>
      </w:r>
      <w:r w:rsidRPr="00510B48">
        <w:t>ont</w:t>
      </w:r>
      <w:r w:rsidR="00A6293D" w:rsidRPr="00510B48">
        <w:t xml:space="preserve"> </w:t>
      </w:r>
      <w:r w:rsidRPr="00510B48">
        <w:t>été</w:t>
      </w:r>
      <w:r w:rsidR="00A6293D" w:rsidRPr="00510B48">
        <w:t xml:space="preserve"> </w:t>
      </w:r>
      <w:r w:rsidRPr="00510B48">
        <w:t>acquittées.</w:t>
      </w:r>
    </w:p>
    <w:p w14:paraId="0E411B4D" w14:textId="68853CFF" w:rsidR="00222975" w:rsidRPr="00510B48" w:rsidRDefault="00222975" w:rsidP="00222975">
      <w:pPr>
        <w:pStyle w:val="SingleTxtG"/>
      </w:pPr>
      <w:r w:rsidRPr="00510B48">
        <w:t>151.</w:t>
      </w:r>
      <w:r w:rsidRPr="00510B48">
        <w:tab/>
        <w:t>Fin</w:t>
      </w:r>
      <w:r w:rsidR="00A6293D" w:rsidRPr="00510B48">
        <w:t xml:space="preserve"> </w:t>
      </w:r>
      <w:r w:rsidRPr="00510B48">
        <w:t>2020,</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chargé</w:t>
      </w:r>
      <w:r w:rsidR="00A6293D" w:rsidRPr="00510B48">
        <w:t xml:space="preserve"> </w:t>
      </w:r>
      <w:r w:rsidRPr="00510B48">
        <w:t>des</w:t>
      </w:r>
      <w:r w:rsidR="00A6293D" w:rsidRPr="00510B48">
        <w:t xml:space="preserve"> </w:t>
      </w:r>
      <w:r w:rsidRPr="00510B48">
        <w:t>crimes</w:t>
      </w:r>
      <w:r w:rsidR="00A6293D" w:rsidRPr="00510B48">
        <w:t xml:space="preserve"> </w:t>
      </w:r>
      <w:r w:rsidRPr="00510B48">
        <w:t>de</w:t>
      </w:r>
      <w:r w:rsidR="00A6293D" w:rsidRPr="00510B48">
        <w:t xml:space="preserve"> </w:t>
      </w:r>
      <w:r w:rsidRPr="00510B48">
        <w:t>guerre</w:t>
      </w:r>
      <w:r w:rsidR="00A6293D" w:rsidRPr="00510B48">
        <w:t xml:space="preserve"> </w:t>
      </w:r>
      <w:r w:rsidRPr="00510B48">
        <w:t>a</w:t>
      </w:r>
      <w:r w:rsidR="00A6293D" w:rsidRPr="00510B48">
        <w:t xml:space="preserve"> </w:t>
      </w:r>
      <w:r w:rsidRPr="00510B48">
        <w:t>suspendu</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d’instruction</w:t>
      </w:r>
      <w:r w:rsidR="00A6293D" w:rsidRPr="00510B48">
        <w:t xml:space="preserve"> </w:t>
      </w:r>
      <w:r w:rsidRPr="00510B48">
        <w:t>dans</w:t>
      </w:r>
      <w:r w:rsidR="00A6293D" w:rsidRPr="00510B48">
        <w:t xml:space="preserve"> </w:t>
      </w:r>
      <w:r w:rsidRPr="00510B48">
        <w:t>30</w:t>
      </w:r>
      <w:r w:rsidR="00723A91">
        <w:t> </w:t>
      </w:r>
      <w:r w:rsidRPr="00510B48">
        <w:t>affaires</w:t>
      </w:r>
      <w:r w:rsidR="00A6293D" w:rsidRPr="00510B48">
        <w:t xml:space="preserve"> </w:t>
      </w:r>
      <w:r w:rsidRPr="00510B48">
        <w:t>impliquant</w:t>
      </w:r>
      <w:r w:rsidR="00A6293D" w:rsidRPr="00510B48">
        <w:t xml:space="preserve"> </w:t>
      </w:r>
      <w:r w:rsidRPr="00510B48">
        <w:t>134</w:t>
      </w:r>
      <w:r w:rsidR="00723A91">
        <w:t> </w:t>
      </w:r>
      <w:r w:rsidRPr="00510B48">
        <w:t>personnes,</w:t>
      </w:r>
      <w:r w:rsidR="00A6293D" w:rsidRPr="00510B48">
        <w:t xml:space="preserve"> </w:t>
      </w:r>
      <w:r w:rsidRPr="00510B48">
        <w:t>principalement</w:t>
      </w:r>
      <w:r w:rsidR="00A6293D" w:rsidRPr="00510B48">
        <w:t xml:space="preserve"> </w:t>
      </w:r>
      <w:r w:rsidRPr="00510B48">
        <w:t>en</w:t>
      </w:r>
      <w:r w:rsidR="00A6293D" w:rsidRPr="00510B48">
        <w:t xml:space="preserve"> </w:t>
      </w:r>
      <w:r w:rsidRPr="00510B48">
        <w:t>raison</w:t>
      </w:r>
      <w:r w:rsidR="00A6293D" w:rsidRPr="00510B48">
        <w:t xml:space="preserve"> </w:t>
      </w:r>
      <w:r w:rsidRPr="00510B48">
        <w:t>de</w:t>
      </w:r>
      <w:r w:rsidR="00A6293D" w:rsidRPr="00510B48">
        <w:t xml:space="preserve"> </w:t>
      </w:r>
      <w:r w:rsidRPr="00510B48">
        <w:t>l’absence</w:t>
      </w:r>
      <w:r w:rsidR="00A6293D" w:rsidRPr="00510B48">
        <w:t xml:space="preserve"> </w:t>
      </w:r>
      <w:r w:rsidRPr="00510B48">
        <w:t>des</w:t>
      </w:r>
      <w:r w:rsidR="00A6293D" w:rsidRPr="00510B48">
        <w:t xml:space="preserve"> </w:t>
      </w:r>
      <w:r w:rsidRPr="00510B48">
        <w:t>accusés.</w:t>
      </w:r>
    </w:p>
    <w:p w14:paraId="72C11031" w14:textId="549B2408" w:rsidR="00222975" w:rsidRPr="00510B48" w:rsidRDefault="00222975" w:rsidP="00222975">
      <w:pPr>
        <w:pStyle w:val="SingleTxtG"/>
      </w:pPr>
      <w:r w:rsidRPr="00510B48">
        <w:t>152.</w:t>
      </w:r>
      <w:r w:rsidRPr="00510B48">
        <w:tab/>
        <w:t>L’une</w:t>
      </w:r>
      <w:r w:rsidR="00A6293D" w:rsidRPr="00510B48">
        <w:t xml:space="preserve"> </w:t>
      </w:r>
      <w:r w:rsidRPr="00510B48">
        <w:t>des</w:t>
      </w:r>
      <w:r w:rsidR="00A6293D" w:rsidRPr="00510B48">
        <w:t xml:space="preserve"> </w:t>
      </w:r>
      <w:r w:rsidRPr="00510B48">
        <w:t>priorités</w:t>
      </w:r>
      <w:r w:rsidR="00A6293D" w:rsidRPr="00510B48">
        <w:t xml:space="preserve"> </w:t>
      </w:r>
      <w:r w:rsidRPr="00510B48">
        <w:t>de</w:t>
      </w:r>
      <w:r w:rsidR="00A6293D" w:rsidRPr="00510B48">
        <w:t xml:space="preserve"> </w:t>
      </w:r>
      <w:r w:rsidRPr="00510B48">
        <w:t>la</w:t>
      </w:r>
      <w:r w:rsidR="00A6293D" w:rsidRPr="00510B48">
        <w:t xml:space="preserve"> </w:t>
      </w:r>
      <w:r w:rsidR="003318DC" w:rsidRPr="00510B48">
        <w:t xml:space="preserve">Stratégie </w:t>
      </w:r>
      <w:r w:rsidRPr="00510B48">
        <w:t>nationale</w:t>
      </w:r>
      <w:r w:rsidR="00A6293D" w:rsidRPr="00510B48">
        <w:t xml:space="preserve"> </w:t>
      </w:r>
      <w:r w:rsidRPr="00510B48">
        <w:t>pour</w:t>
      </w:r>
      <w:r w:rsidR="00A6293D" w:rsidRPr="00510B48">
        <w:t xml:space="preserve"> </w:t>
      </w:r>
      <w:r w:rsidRPr="00510B48">
        <w:t>l’exercice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victimes</w:t>
      </w:r>
      <w:r w:rsidR="00A6293D" w:rsidRPr="00510B48">
        <w:t xml:space="preserve"> </w:t>
      </w:r>
      <w:r w:rsidRPr="00510B48">
        <w:t>et</w:t>
      </w:r>
      <w:r w:rsidR="00A6293D" w:rsidRPr="00510B48">
        <w:t xml:space="preserve"> </w:t>
      </w:r>
      <w:r w:rsidRPr="00510B48">
        <w:t>des</w:t>
      </w:r>
      <w:r w:rsidR="00A6293D" w:rsidRPr="00510B48">
        <w:t xml:space="preserve"> </w:t>
      </w:r>
      <w:r w:rsidRPr="00510B48">
        <w:t>témoins</w:t>
      </w:r>
      <w:r w:rsidR="00A6293D" w:rsidRPr="00510B48">
        <w:t xml:space="preserve"> </w:t>
      </w:r>
      <w:r w:rsidRPr="00510B48">
        <w:t>d’infractions</w:t>
      </w:r>
      <w:r w:rsidR="00A6293D" w:rsidRPr="00510B48">
        <w:t xml:space="preserve"> </w:t>
      </w:r>
      <w:r w:rsidRPr="00510B48">
        <w:t>pénales</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2019-2025</w:t>
      </w:r>
      <w:r w:rsidR="00A6293D" w:rsidRPr="00510B48">
        <w:t xml:space="preserve"> </w:t>
      </w:r>
      <w:r w:rsidRPr="00510B48">
        <w:t>est</w:t>
      </w:r>
      <w:r w:rsidR="00A6293D" w:rsidRPr="00510B48">
        <w:t xml:space="preserve"> </w:t>
      </w:r>
      <w:r w:rsidRPr="00510B48">
        <w:t>de</w:t>
      </w:r>
      <w:r w:rsidR="00A6293D" w:rsidRPr="00510B48">
        <w:t xml:space="preserve"> </w:t>
      </w:r>
      <w:r w:rsidRPr="00510B48">
        <w:t>renforcer</w:t>
      </w:r>
      <w:r w:rsidR="00A6293D" w:rsidRPr="00510B48">
        <w:t xml:space="preserve"> </w:t>
      </w:r>
      <w:r w:rsidRPr="00510B48">
        <w:t>l’exercice</w:t>
      </w:r>
      <w:r w:rsidR="00A6293D" w:rsidRPr="00510B48">
        <w:t xml:space="preserve"> </w:t>
      </w:r>
      <w:r w:rsidRPr="00510B48">
        <w:t>du</w:t>
      </w:r>
      <w:r w:rsidR="00A6293D" w:rsidRPr="00510B48">
        <w:t xml:space="preserve"> </w:t>
      </w:r>
      <w:r w:rsidRPr="00510B48">
        <w:t>droit</w:t>
      </w:r>
      <w:r w:rsidR="00A6293D" w:rsidRPr="00510B48">
        <w:t xml:space="preserve"> </w:t>
      </w:r>
      <w:r w:rsidRPr="00510B48">
        <w:t>à</w:t>
      </w:r>
      <w:r w:rsidR="00A6293D" w:rsidRPr="00510B48">
        <w:t xml:space="preserve"> </w:t>
      </w:r>
      <w:r w:rsidRPr="00510B48">
        <w:t>indemnisation</w:t>
      </w:r>
      <w:r w:rsidR="00601D40" w:rsidRPr="00510B48">
        <w:t>.</w:t>
      </w:r>
      <w:r w:rsidR="00A6293D" w:rsidRPr="00510B48">
        <w:t xml:space="preserve"> </w:t>
      </w:r>
      <w:r w:rsidRPr="00510B48">
        <w:t>Il</w:t>
      </w:r>
      <w:r w:rsidR="00A6293D" w:rsidRPr="00510B48">
        <w:t xml:space="preserve"> </w:t>
      </w:r>
      <w:r w:rsidRPr="00510B48">
        <w:t>est</w:t>
      </w:r>
      <w:r w:rsidR="00A6293D" w:rsidRPr="00510B48">
        <w:t xml:space="preserve"> </w:t>
      </w:r>
      <w:r w:rsidRPr="00510B48">
        <w:t>prévu</w:t>
      </w:r>
      <w:r w:rsidR="00A6293D" w:rsidRPr="00510B48">
        <w:t xml:space="preserve"> </w:t>
      </w:r>
      <w:r w:rsidRPr="00510B48">
        <w:t>à</w:t>
      </w:r>
      <w:r w:rsidR="00A6293D" w:rsidRPr="00510B48">
        <w:t xml:space="preserve"> </w:t>
      </w:r>
      <w:r w:rsidRPr="00510B48">
        <w:t>cet</w:t>
      </w:r>
      <w:r w:rsidR="00A6293D" w:rsidRPr="00510B48">
        <w:t xml:space="preserve"> </w:t>
      </w:r>
      <w:r w:rsidRPr="00510B48">
        <w:t>effet</w:t>
      </w:r>
      <w:r w:rsidR="00A6293D" w:rsidRPr="00510B48">
        <w:t xml:space="preserve"> </w:t>
      </w:r>
      <w:r w:rsidRPr="00510B48">
        <w:t>d’améliorer</w:t>
      </w:r>
      <w:r w:rsidR="00A6293D" w:rsidRPr="00510B48">
        <w:t xml:space="preserve"> </w:t>
      </w:r>
      <w:r w:rsidRPr="00510B48">
        <w:t>l’efficacité</w:t>
      </w:r>
      <w:r w:rsidR="00A6293D" w:rsidRPr="00510B48">
        <w:t xml:space="preserve"> </w:t>
      </w:r>
      <w:r w:rsidRPr="00510B48">
        <w:t>du</w:t>
      </w:r>
      <w:r w:rsidR="00A6293D" w:rsidRPr="00510B48">
        <w:t xml:space="preserve"> </w:t>
      </w:r>
      <w:r w:rsidRPr="00510B48">
        <w:t>traitement</w:t>
      </w:r>
      <w:r w:rsidR="00A6293D" w:rsidRPr="00510B48">
        <w:t xml:space="preserve"> </w:t>
      </w:r>
      <w:r w:rsidRPr="00510B48">
        <w:t>des</w:t>
      </w:r>
      <w:r w:rsidR="00A6293D" w:rsidRPr="00510B48">
        <w:t xml:space="preserve"> </w:t>
      </w:r>
      <w:r w:rsidRPr="00510B48">
        <w:t>demandes</w:t>
      </w:r>
      <w:r w:rsidR="00A6293D" w:rsidRPr="00510B48">
        <w:t xml:space="preserve"> </w:t>
      </w:r>
      <w:r w:rsidRPr="00510B48">
        <w:t>de</w:t>
      </w:r>
      <w:r w:rsidR="00A6293D" w:rsidRPr="00510B48">
        <w:t xml:space="preserve"> </w:t>
      </w:r>
      <w:r w:rsidRPr="00510B48">
        <w:t>restitution</w:t>
      </w:r>
      <w:r w:rsidR="00A6293D" w:rsidRPr="00510B48">
        <w:t xml:space="preserve"> </w:t>
      </w:r>
      <w:r w:rsidRPr="00510B48">
        <w:t>de</w:t>
      </w:r>
      <w:r w:rsidR="00A6293D" w:rsidRPr="00510B48">
        <w:t xml:space="preserve"> </w:t>
      </w:r>
      <w:r w:rsidRPr="00510B48">
        <w:t>biens</w:t>
      </w:r>
      <w:r w:rsidR="00A6293D" w:rsidRPr="00510B48">
        <w:t xml:space="preserve"> </w:t>
      </w:r>
      <w:r w:rsidRPr="00510B48">
        <w:t>fonciers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pénale.</w:t>
      </w:r>
    </w:p>
    <w:p w14:paraId="739722FB" w14:textId="369ECD1F" w:rsidR="00222975" w:rsidRPr="00510B48" w:rsidRDefault="00222975" w:rsidP="00222975">
      <w:pPr>
        <w:pStyle w:val="SingleTxtG"/>
      </w:pPr>
      <w:r w:rsidRPr="00510B48">
        <w:t>153.</w:t>
      </w:r>
      <w:r w:rsidRPr="00510B48">
        <w:tab/>
        <w:t>Des</w:t>
      </w:r>
      <w:r w:rsidR="00A6293D" w:rsidRPr="00510B48">
        <w:t xml:space="preserve"> </w:t>
      </w:r>
      <w:r w:rsidRPr="00510B48">
        <w:t>lignes</w:t>
      </w:r>
      <w:r w:rsidR="00A6293D" w:rsidRPr="00510B48">
        <w:t xml:space="preserve"> </w:t>
      </w:r>
      <w:r w:rsidRPr="00510B48">
        <w:t>directrices</w:t>
      </w:r>
      <w:r w:rsidR="00A6293D" w:rsidRPr="00510B48">
        <w:t xml:space="preserve"> </w:t>
      </w:r>
      <w:r w:rsidRPr="00510B48">
        <w:t>ont</w:t>
      </w:r>
      <w:r w:rsidR="00A6293D" w:rsidRPr="00510B48">
        <w:t xml:space="preserve"> </w:t>
      </w:r>
      <w:r w:rsidRPr="00510B48">
        <w:t>ainsi</w:t>
      </w:r>
      <w:r w:rsidR="00A6293D" w:rsidRPr="00510B48">
        <w:t xml:space="preserve"> </w:t>
      </w:r>
      <w:r w:rsidRPr="00510B48">
        <w:t>été</w:t>
      </w:r>
      <w:r w:rsidR="00A6293D" w:rsidRPr="00510B48">
        <w:t xml:space="preserve"> </w:t>
      </w:r>
      <w:r w:rsidRPr="00510B48">
        <w:t>élaborées</w:t>
      </w:r>
      <w:r w:rsidR="00A6293D" w:rsidRPr="00510B48">
        <w:t xml:space="preserve"> </w:t>
      </w:r>
      <w:r w:rsidRPr="00510B48">
        <w:t>pour</w:t>
      </w:r>
      <w:r w:rsidR="00A6293D" w:rsidRPr="00510B48">
        <w:t xml:space="preserve"> </w:t>
      </w:r>
      <w:r w:rsidRPr="00510B48">
        <w:t>aider</w:t>
      </w:r>
      <w:r w:rsidR="00A6293D" w:rsidRPr="00510B48">
        <w:t xml:space="preserve"> </w:t>
      </w:r>
      <w:r w:rsidRPr="00510B48">
        <w:t>les</w:t>
      </w:r>
      <w:r w:rsidR="00A6293D" w:rsidRPr="00510B48">
        <w:t xml:space="preserve"> </w:t>
      </w:r>
      <w:r w:rsidRPr="00510B48">
        <w:t>procureurs</w:t>
      </w:r>
      <w:r w:rsidR="00A6293D" w:rsidRPr="00510B48">
        <w:t xml:space="preserve"> </w:t>
      </w:r>
      <w:r w:rsidRPr="00510B48">
        <w:t>et</w:t>
      </w:r>
      <w:r w:rsidR="00A6293D" w:rsidRPr="00510B48">
        <w:t xml:space="preserve"> </w:t>
      </w:r>
      <w:r w:rsidRPr="00510B48">
        <w:t>les</w:t>
      </w:r>
      <w:r w:rsidR="00A6293D" w:rsidRPr="00510B48">
        <w:t xml:space="preserve"> </w:t>
      </w:r>
      <w:r w:rsidRPr="00510B48">
        <w:t>juges</w:t>
      </w:r>
      <w:r w:rsidR="00A6293D" w:rsidRPr="00510B48">
        <w:t xml:space="preserve"> </w:t>
      </w:r>
      <w:r w:rsidRPr="00510B48">
        <w:t>des</w:t>
      </w:r>
      <w:r w:rsidR="00A6293D" w:rsidRPr="00510B48">
        <w:t xml:space="preserve"> </w:t>
      </w:r>
      <w:r w:rsidRPr="00510B48">
        <w:t>sections</w:t>
      </w:r>
      <w:r w:rsidR="00A6293D" w:rsidRPr="00510B48">
        <w:t xml:space="preserve"> </w:t>
      </w:r>
      <w:r w:rsidRPr="00510B48">
        <w:t>criminelles</w:t>
      </w:r>
      <w:r w:rsidR="00A6293D" w:rsidRPr="00510B48">
        <w:t xml:space="preserve"> </w:t>
      </w:r>
      <w:r w:rsidRPr="00510B48">
        <w:t>à</w:t>
      </w:r>
      <w:r w:rsidR="00A6293D" w:rsidRPr="00510B48">
        <w:t xml:space="preserve"> </w:t>
      </w:r>
      <w:r w:rsidRPr="00510B48">
        <w:t>statuer</w:t>
      </w:r>
      <w:r w:rsidR="00A6293D" w:rsidRPr="00510B48">
        <w:t xml:space="preserve"> </w:t>
      </w:r>
      <w:r w:rsidRPr="00510B48">
        <w:t>sur</w:t>
      </w:r>
      <w:r w:rsidR="00A6293D" w:rsidRPr="00510B48">
        <w:t xml:space="preserve"> </w:t>
      </w:r>
      <w:r w:rsidRPr="00510B48">
        <w:t>ces</w:t>
      </w:r>
      <w:r w:rsidR="00A6293D" w:rsidRPr="00510B48">
        <w:t xml:space="preserve"> </w:t>
      </w:r>
      <w:r w:rsidRPr="00510B48">
        <w:t>réclamations,</w:t>
      </w:r>
      <w:r w:rsidR="00A6293D" w:rsidRPr="00510B48">
        <w:t xml:space="preserve"> </w:t>
      </w:r>
      <w:r w:rsidRPr="00510B48">
        <w:t>avec</w:t>
      </w:r>
      <w:r w:rsidR="00A6293D" w:rsidRPr="00510B48">
        <w:t xml:space="preserve"> </w:t>
      </w:r>
      <w:r w:rsidRPr="00510B48">
        <w:t>des</w:t>
      </w:r>
      <w:r w:rsidR="00A6293D" w:rsidRPr="00510B48">
        <w:t xml:space="preserve"> </w:t>
      </w:r>
      <w:r w:rsidRPr="00510B48">
        <w:t>orientations</w:t>
      </w:r>
      <w:r w:rsidR="00A6293D" w:rsidRPr="00510B48">
        <w:t xml:space="preserve"> </w:t>
      </w:r>
      <w:r w:rsidRPr="00510B48">
        <w:t>pratiques</w:t>
      </w:r>
      <w:r w:rsidR="00A6293D" w:rsidRPr="00510B48">
        <w:t xml:space="preserve"> </w:t>
      </w:r>
      <w:r w:rsidRPr="00510B48">
        <w:t>sur</w:t>
      </w:r>
      <w:r w:rsidR="00A6293D" w:rsidRPr="00510B48">
        <w:t xml:space="preserve"> </w:t>
      </w:r>
      <w:r w:rsidRPr="00510B48">
        <w:t>la</w:t>
      </w:r>
      <w:r w:rsidR="00A6293D" w:rsidRPr="00510B48">
        <w:t xml:space="preserve"> </w:t>
      </w:r>
      <w:r w:rsidRPr="00510B48">
        <w:t>détermination</w:t>
      </w:r>
      <w:r w:rsidR="00A6293D" w:rsidRPr="00510B48">
        <w:t xml:space="preserve"> </w:t>
      </w:r>
      <w:r w:rsidRPr="00510B48">
        <w:t>des</w:t>
      </w:r>
      <w:r w:rsidR="00A6293D" w:rsidRPr="00510B48">
        <w:t xml:space="preserve"> </w:t>
      </w:r>
      <w:r w:rsidRPr="00510B48">
        <w:t>préjudices</w:t>
      </w:r>
      <w:r w:rsidR="00A6293D" w:rsidRPr="00510B48">
        <w:t xml:space="preserve"> </w:t>
      </w:r>
      <w:r w:rsidRPr="00510B48">
        <w:t>matériels</w:t>
      </w:r>
      <w:r w:rsidR="00A6293D" w:rsidRPr="00510B48">
        <w:t xml:space="preserve"> </w:t>
      </w:r>
      <w:r w:rsidRPr="00510B48">
        <w:t>et</w:t>
      </w:r>
      <w:r w:rsidR="00A6293D" w:rsidRPr="00510B48">
        <w:t xml:space="preserve"> </w:t>
      </w:r>
      <w:r w:rsidRPr="00510B48">
        <w:t>moraux</w:t>
      </w:r>
      <w:r w:rsidR="00A6293D" w:rsidRPr="00510B48">
        <w:t xml:space="preserve"> </w:t>
      </w:r>
      <w:r w:rsidRPr="00510B48">
        <w:t>subis</w:t>
      </w:r>
      <w:r w:rsidR="00A6293D" w:rsidRPr="00510B48">
        <w:t xml:space="preserve"> </w:t>
      </w:r>
      <w:r w:rsidRPr="00510B48">
        <w:t>et</w:t>
      </w:r>
      <w:r w:rsidR="00A6293D" w:rsidRPr="00510B48">
        <w:t xml:space="preserve"> </w:t>
      </w:r>
      <w:r w:rsidRPr="00510B48">
        <w:t>du</w:t>
      </w:r>
      <w:r w:rsidR="00A6293D" w:rsidRPr="00510B48">
        <w:t xml:space="preserve"> </w:t>
      </w:r>
      <w:r w:rsidRPr="00510B48">
        <w:t>montant</w:t>
      </w:r>
      <w:r w:rsidR="00A6293D" w:rsidRPr="00510B48">
        <w:t xml:space="preserve"> </w:t>
      </w:r>
      <w:r w:rsidRPr="00510B48">
        <w:t>des</w:t>
      </w:r>
      <w:r w:rsidR="00A6293D" w:rsidRPr="00510B48">
        <w:t xml:space="preserve"> </w:t>
      </w:r>
      <w:r w:rsidRPr="00510B48">
        <w:t>indemnisations</w:t>
      </w:r>
      <w:r w:rsidR="00A6293D" w:rsidRPr="00510B48">
        <w:t xml:space="preserve"> </w:t>
      </w:r>
      <w:r w:rsidRPr="00510B48">
        <w:t>à</w:t>
      </w:r>
      <w:r w:rsidR="00A6293D" w:rsidRPr="00510B48">
        <w:t xml:space="preserve"> </w:t>
      </w:r>
      <w:r w:rsidRPr="00510B48">
        <w:t>verser</w:t>
      </w:r>
      <w:r w:rsidR="00A6293D" w:rsidRPr="00510B48">
        <w:t xml:space="preserve"> </w:t>
      </w:r>
      <w:r w:rsidRPr="00510B48">
        <w:t>dans</w:t>
      </w:r>
      <w:r w:rsidR="00A6293D" w:rsidRPr="00510B48">
        <w:t xml:space="preserve"> </w:t>
      </w:r>
      <w:r w:rsidRPr="00510B48">
        <w:t>les</w:t>
      </w:r>
      <w:r w:rsidR="00A6293D" w:rsidRPr="00510B48">
        <w:t xml:space="preserve"> </w:t>
      </w:r>
      <w:r w:rsidRPr="00510B48">
        <w:t>deux</w:t>
      </w:r>
      <w:r w:rsidR="00A6293D" w:rsidRPr="00510B48">
        <w:t xml:space="preserve"> </w:t>
      </w:r>
      <w:r w:rsidRPr="00510B48">
        <w:t>cas</w:t>
      </w:r>
      <w:r w:rsidR="00601D40" w:rsidRPr="00510B48">
        <w:t>.</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compétentes</w:t>
      </w:r>
      <w:r w:rsidR="00A6293D" w:rsidRPr="00510B48">
        <w:t xml:space="preserve"> </w:t>
      </w:r>
      <w:r w:rsidRPr="00510B48">
        <w:t>sont</w:t>
      </w:r>
      <w:r w:rsidR="00A6293D" w:rsidRPr="00510B48">
        <w:t xml:space="preserve"> </w:t>
      </w:r>
      <w:r w:rsidRPr="00510B48">
        <w:t>notamment</w:t>
      </w:r>
      <w:r w:rsidR="00A6293D" w:rsidRPr="00510B48">
        <w:t xml:space="preserve"> </w:t>
      </w:r>
      <w:r w:rsidRPr="00510B48">
        <w:t>tenues</w:t>
      </w:r>
      <w:r w:rsidR="00A6293D" w:rsidRPr="00510B48">
        <w:t xml:space="preserve"> </w:t>
      </w:r>
      <w:r w:rsidRPr="00510B48">
        <w:t>de</w:t>
      </w:r>
      <w:r w:rsidR="00A6293D" w:rsidRPr="00510B48">
        <w:t xml:space="preserve"> </w:t>
      </w:r>
      <w:r w:rsidRPr="00510B48">
        <w:t>régler</w:t>
      </w:r>
      <w:r w:rsidR="00A6293D" w:rsidRPr="00510B48">
        <w:t xml:space="preserve"> </w:t>
      </w:r>
      <w:r w:rsidRPr="00510B48">
        <w:t>la</w:t>
      </w:r>
      <w:r w:rsidR="00A6293D" w:rsidRPr="00510B48">
        <w:t xml:space="preserve"> </w:t>
      </w:r>
      <w:r w:rsidRPr="00510B48">
        <w:t>question</w:t>
      </w:r>
      <w:r w:rsidR="00A6293D" w:rsidRPr="00510B48">
        <w:t xml:space="preserve"> </w:t>
      </w:r>
      <w:r w:rsidRPr="00510B48">
        <w:t>des</w:t>
      </w:r>
      <w:r w:rsidR="00A6293D" w:rsidRPr="00510B48">
        <w:t xml:space="preserve"> </w:t>
      </w:r>
      <w:r w:rsidRPr="00510B48">
        <w:t>réparations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pénale,</w:t>
      </w:r>
      <w:r w:rsidR="00A6293D" w:rsidRPr="00510B48">
        <w:t xml:space="preserve"> </w:t>
      </w:r>
      <w:r w:rsidRPr="00510B48">
        <w:t>la</w:t>
      </w:r>
      <w:r w:rsidR="00A6293D" w:rsidRPr="00510B48">
        <w:t xml:space="preserve"> </w:t>
      </w:r>
      <w:r w:rsidRPr="00510B48">
        <w:t>constitution</w:t>
      </w:r>
      <w:r w:rsidR="00A6293D" w:rsidRPr="00510B48">
        <w:t xml:space="preserve"> </w:t>
      </w:r>
      <w:r w:rsidRPr="00510B48">
        <w:t>de</w:t>
      </w:r>
      <w:r w:rsidR="00A6293D" w:rsidRPr="00510B48">
        <w:t xml:space="preserve"> </w:t>
      </w:r>
      <w:r w:rsidRPr="00510B48">
        <w:t>partie</w:t>
      </w:r>
      <w:r w:rsidR="00A6293D" w:rsidRPr="00510B48">
        <w:t xml:space="preserve"> </w:t>
      </w:r>
      <w:r w:rsidRPr="00510B48">
        <w:t>civile</w:t>
      </w:r>
      <w:r w:rsidR="00A6293D" w:rsidRPr="00510B48">
        <w:t xml:space="preserve"> </w:t>
      </w:r>
      <w:r w:rsidRPr="00510B48">
        <w:t>devant</w:t>
      </w:r>
      <w:r w:rsidR="00A6293D" w:rsidRPr="00510B48">
        <w:t xml:space="preserve"> </w:t>
      </w:r>
      <w:r w:rsidRPr="00510B48">
        <w:t>rester</w:t>
      </w:r>
      <w:r w:rsidR="00A6293D" w:rsidRPr="00510B48">
        <w:t xml:space="preserve"> </w:t>
      </w:r>
      <w:r w:rsidRPr="00510B48">
        <w:t>l’exception.</w:t>
      </w:r>
    </w:p>
    <w:p w14:paraId="0825E8B4" w14:textId="7B6987F3" w:rsidR="00222975" w:rsidRPr="00510B48" w:rsidRDefault="00222975" w:rsidP="00222975">
      <w:pPr>
        <w:pStyle w:val="SingleTxtG"/>
      </w:pPr>
      <w:r w:rsidRPr="00510B48">
        <w:t>154.</w:t>
      </w:r>
      <w:r w:rsidRPr="00510B48">
        <w:tab/>
        <w:t>Pour</w:t>
      </w:r>
      <w:r w:rsidR="00A6293D" w:rsidRPr="00510B48">
        <w:t xml:space="preserve"> </w:t>
      </w:r>
      <w:r w:rsidRPr="00510B48">
        <w:t>que</w:t>
      </w:r>
      <w:r w:rsidR="00A6293D" w:rsidRPr="00510B48">
        <w:t xml:space="preserve"> </w:t>
      </w:r>
      <w:r w:rsidRPr="00510B48">
        <w:t>les</w:t>
      </w:r>
      <w:r w:rsidR="00A6293D" w:rsidRPr="00510B48">
        <w:t xml:space="preserve"> </w:t>
      </w:r>
      <w:r w:rsidRPr="00510B48">
        <w:t>victimes</w:t>
      </w:r>
      <w:r w:rsidR="00A6293D" w:rsidRPr="00510B48">
        <w:t xml:space="preserve"> </w:t>
      </w:r>
      <w:r w:rsidRPr="00510B48">
        <w:t>soient</w:t>
      </w:r>
      <w:r w:rsidR="00A6293D" w:rsidRPr="00510B48">
        <w:t xml:space="preserve"> </w:t>
      </w:r>
      <w:r w:rsidRPr="00510B48">
        <w:t>informées</w:t>
      </w:r>
      <w:r w:rsidR="00A6293D" w:rsidRPr="00510B48">
        <w:t xml:space="preserve"> </w:t>
      </w:r>
      <w:r w:rsidRPr="00510B48">
        <w:t>sans</w:t>
      </w:r>
      <w:r w:rsidR="00A6293D" w:rsidRPr="00510B48">
        <w:t xml:space="preserve"> </w:t>
      </w:r>
      <w:r w:rsidRPr="00510B48">
        <w:t>tarder</w:t>
      </w:r>
      <w:r w:rsidR="00A6293D" w:rsidRPr="00510B48">
        <w:t xml:space="preserve"> </w:t>
      </w:r>
      <w:r w:rsidRPr="00510B48">
        <w:t>de</w:t>
      </w:r>
      <w:r w:rsidR="00A6293D" w:rsidRPr="00510B48">
        <w:t xml:space="preserve"> </w:t>
      </w:r>
      <w:r w:rsidRPr="00510B48">
        <w:t>leur</w:t>
      </w:r>
      <w:r w:rsidR="00A6293D" w:rsidRPr="00510B48">
        <w:t xml:space="preserve"> </w:t>
      </w:r>
      <w:r w:rsidRPr="00510B48">
        <w:t>droit</w:t>
      </w:r>
      <w:r w:rsidR="00A6293D" w:rsidRPr="00510B48">
        <w:t xml:space="preserve"> </w:t>
      </w:r>
      <w:r w:rsidRPr="00510B48">
        <w:t>à</w:t>
      </w:r>
      <w:r w:rsidR="00A6293D" w:rsidRPr="00510B48">
        <w:t xml:space="preserve"> </w:t>
      </w:r>
      <w:r w:rsidRPr="00510B48">
        <w:t>réparation</w:t>
      </w:r>
      <w:r w:rsidR="00A6293D" w:rsidRPr="00510B48">
        <w:t xml:space="preserve"> </w:t>
      </w:r>
      <w:r w:rsidRPr="00510B48">
        <w:t>et</w:t>
      </w:r>
      <w:r w:rsidR="00A6293D" w:rsidRPr="00510B48">
        <w:t xml:space="preserve"> </w:t>
      </w:r>
      <w:r w:rsidRPr="00510B48">
        <w:t>des</w:t>
      </w:r>
      <w:r w:rsidR="00A6293D" w:rsidRPr="00510B48">
        <w:t xml:space="preserve"> </w:t>
      </w:r>
      <w:r w:rsidRPr="00510B48">
        <w:t>modalités</w:t>
      </w:r>
      <w:r w:rsidR="00A6293D" w:rsidRPr="00510B48">
        <w:t xml:space="preserve"> </w:t>
      </w:r>
      <w:r w:rsidRPr="00510B48">
        <w:t>régissant</w:t>
      </w:r>
      <w:r w:rsidR="00A6293D" w:rsidRPr="00510B48">
        <w:t xml:space="preserve"> </w:t>
      </w:r>
      <w:r w:rsidRPr="00510B48">
        <w:t>l’exercice</w:t>
      </w:r>
      <w:r w:rsidR="00A6293D" w:rsidRPr="00510B48">
        <w:t xml:space="preserve"> </w:t>
      </w:r>
      <w:r w:rsidRPr="00510B48">
        <w:t>de</w:t>
      </w:r>
      <w:r w:rsidR="00A6293D" w:rsidRPr="00510B48">
        <w:t xml:space="preserve"> </w:t>
      </w:r>
      <w:r w:rsidRPr="00510B48">
        <w:t>ce</w:t>
      </w:r>
      <w:r w:rsidR="00A6293D" w:rsidRPr="00510B48">
        <w:t xml:space="preserve"> </w:t>
      </w:r>
      <w:r w:rsidRPr="00510B48">
        <w:t>droit,</w:t>
      </w:r>
      <w:r w:rsidR="00A6293D" w:rsidRPr="00510B48">
        <w:t xml:space="preserve"> </w:t>
      </w:r>
      <w:r w:rsidRPr="00510B48">
        <w:t>et</w:t>
      </w:r>
      <w:r w:rsidR="00A6293D" w:rsidRPr="00510B48">
        <w:t xml:space="preserve"> </w:t>
      </w:r>
      <w:r w:rsidRPr="00510B48">
        <w:t>faciliter</w:t>
      </w:r>
      <w:r w:rsidR="00A6293D" w:rsidRPr="00510B48">
        <w:t xml:space="preserve"> </w:t>
      </w:r>
      <w:r w:rsidRPr="00510B48">
        <w:t>ainsi</w:t>
      </w:r>
      <w:r w:rsidR="00A6293D" w:rsidRPr="00510B48">
        <w:t xml:space="preserve"> </w:t>
      </w:r>
      <w:r w:rsidRPr="00510B48">
        <w:t>la</w:t>
      </w:r>
      <w:r w:rsidR="00A6293D" w:rsidRPr="00510B48">
        <w:t xml:space="preserve"> </w:t>
      </w:r>
      <w:r w:rsidRPr="00510B48">
        <w:t>soumission</w:t>
      </w:r>
      <w:r w:rsidR="00A6293D" w:rsidRPr="00510B48">
        <w:t xml:space="preserve"> </w:t>
      </w:r>
      <w:r w:rsidRPr="00510B48">
        <w:t>des</w:t>
      </w:r>
      <w:r w:rsidR="00A6293D" w:rsidRPr="00510B48">
        <w:t xml:space="preserve"> </w:t>
      </w:r>
      <w:r w:rsidRPr="00510B48">
        <w:t>réclamations,</w:t>
      </w:r>
      <w:r w:rsidR="00A6293D" w:rsidRPr="00510B48">
        <w:t xml:space="preserve"> </w:t>
      </w:r>
      <w:r w:rsidRPr="00510B48">
        <w:t>des</w:t>
      </w:r>
      <w:r w:rsidR="00A6293D" w:rsidRPr="00510B48">
        <w:t xml:space="preserve"> </w:t>
      </w:r>
      <w:r w:rsidRPr="00510B48">
        <w:t>formulaires</w:t>
      </w:r>
      <w:r w:rsidR="00A6293D" w:rsidRPr="00510B48">
        <w:t xml:space="preserve"> </w:t>
      </w:r>
      <w:r w:rsidRPr="00510B48">
        <w:t>types</w:t>
      </w:r>
      <w:r w:rsidR="00A6293D" w:rsidRPr="00510B48">
        <w:t xml:space="preserve"> </w:t>
      </w:r>
      <w:r w:rsidRPr="00510B48">
        <w:t>seront</w:t>
      </w:r>
      <w:r w:rsidR="00A6293D" w:rsidRPr="00510B48">
        <w:t xml:space="preserve"> </w:t>
      </w:r>
      <w:r w:rsidRPr="00510B48">
        <w:t>élaborés</w:t>
      </w:r>
      <w:r w:rsidR="00601D40" w:rsidRPr="00510B48">
        <w:t>.</w:t>
      </w:r>
      <w:r w:rsidR="00A6293D" w:rsidRPr="00510B48">
        <w:t xml:space="preserve"> </w:t>
      </w:r>
      <w:r w:rsidRPr="00510B48">
        <w:t>Il</w:t>
      </w:r>
      <w:r w:rsidR="00A6293D" w:rsidRPr="00510B48">
        <w:t xml:space="preserve"> </w:t>
      </w:r>
      <w:r w:rsidRPr="00510B48">
        <w:t>est</w:t>
      </w:r>
      <w:r w:rsidR="00A6293D" w:rsidRPr="00510B48">
        <w:t xml:space="preserve"> </w:t>
      </w:r>
      <w:r w:rsidRPr="00510B48">
        <w:t>prévu</w:t>
      </w:r>
      <w:r w:rsidR="00A6293D" w:rsidRPr="00510B48">
        <w:t xml:space="preserve"> </w:t>
      </w:r>
      <w:r w:rsidRPr="00510B48">
        <w:t>de</w:t>
      </w:r>
      <w:r w:rsidR="00A6293D" w:rsidRPr="00510B48">
        <w:t xml:space="preserve"> </w:t>
      </w:r>
      <w:r w:rsidRPr="00510B48">
        <w:t>réviser</w:t>
      </w:r>
      <w:r w:rsidR="00A6293D" w:rsidRPr="00510B48">
        <w:t xml:space="preserve"> </w:t>
      </w:r>
      <w:r w:rsidRPr="00510B48">
        <w:t>en</w:t>
      </w:r>
      <w:r w:rsidR="00A6293D" w:rsidRPr="00510B48">
        <w:t xml:space="preserve"> </w:t>
      </w:r>
      <w:r w:rsidRPr="00510B48">
        <w:t>conséquence</w:t>
      </w:r>
      <w:r w:rsidR="00A6293D" w:rsidRPr="00510B48">
        <w:t xml:space="preserve"> </w:t>
      </w:r>
      <w:r w:rsidRPr="00510B48">
        <w:t>la</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de</w:t>
      </w:r>
      <w:r w:rsidR="00A6293D" w:rsidRPr="00510B48">
        <w:t xml:space="preserve"> </w:t>
      </w:r>
      <w:r w:rsidRPr="00510B48">
        <w:t>procédure</w:t>
      </w:r>
      <w:r w:rsidR="00A6293D" w:rsidRPr="00510B48">
        <w:t xml:space="preserve"> </w:t>
      </w:r>
      <w:r w:rsidRPr="00510B48">
        <w:t>civile.</w:t>
      </w:r>
    </w:p>
    <w:p w14:paraId="315CFC10" w14:textId="0A52C916" w:rsidR="00222975" w:rsidRPr="00510B48" w:rsidRDefault="00222975" w:rsidP="00222975">
      <w:pPr>
        <w:pStyle w:val="SingleTxtG"/>
      </w:pPr>
      <w:r w:rsidRPr="00510B48">
        <w:lastRenderedPageBreak/>
        <w:t>155.</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droits</w:t>
      </w:r>
      <w:r w:rsidR="00A6293D" w:rsidRPr="00510B48">
        <w:t xml:space="preserve"> </w:t>
      </w:r>
      <w:r w:rsidRPr="00510B48">
        <w:t>des</w:t>
      </w:r>
      <w:r w:rsidR="00A6293D" w:rsidRPr="00510B48">
        <w:t xml:space="preserve"> </w:t>
      </w:r>
      <w:r w:rsidRPr="00510B48">
        <w:t>anciens</w:t>
      </w:r>
      <w:r w:rsidR="00A6293D" w:rsidRPr="00510B48">
        <w:t xml:space="preserve"> </w:t>
      </w:r>
      <w:r w:rsidRPr="00510B48">
        <w:t>combattants,</w:t>
      </w:r>
      <w:r w:rsidR="00A6293D" w:rsidRPr="00510B48">
        <w:t xml:space="preserve"> </w:t>
      </w:r>
      <w:r w:rsidRPr="00510B48">
        <w:t>des</w:t>
      </w:r>
      <w:r w:rsidR="00A6293D" w:rsidRPr="00510B48">
        <w:t xml:space="preserve"> </w:t>
      </w:r>
      <w:r w:rsidRPr="00510B48">
        <w:t>invalides</w:t>
      </w:r>
      <w:r w:rsidR="00A6293D" w:rsidRPr="00510B48">
        <w:t xml:space="preserve"> </w:t>
      </w:r>
      <w:r w:rsidRPr="00510B48">
        <w:t>de</w:t>
      </w:r>
      <w:r w:rsidR="00A6293D" w:rsidRPr="00510B48">
        <w:t xml:space="preserve"> </w:t>
      </w:r>
      <w:r w:rsidRPr="00510B48">
        <w:t>guerre,</w:t>
      </w:r>
      <w:r w:rsidR="00A6293D" w:rsidRPr="00510B48">
        <w:t xml:space="preserve"> </w:t>
      </w:r>
      <w:r w:rsidRPr="00510B48">
        <w:t>des</w:t>
      </w:r>
      <w:r w:rsidR="00A6293D" w:rsidRPr="00510B48">
        <w:t xml:space="preserve"> </w:t>
      </w:r>
      <w:r w:rsidRPr="00510B48">
        <w:t>invalides</w:t>
      </w:r>
      <w:r w:rsidR="00A6293D" w:rsidRPr="00510B48">
        <w:t xml:space="preserve"> </w:t>
      </w:r>
      <w:r w:rsidRPr="00510B48">
        <w:t>civils</w:t>
      </w:r>
      <w:r w:rsidR="00A6293D" w:rsidRPr="00510B48">
        <w:t xml:space="preserve"> </w:t>
      </w:r>
      <w:r w:rsidRPr="00510B48">
        <w:t>de</w:t>
      </w:r>
      <w:r w:rsidR="00A6293D" w:rsidRPr="00510B48">
        <w:t xml:space="preserve"> </w:t>
      </w:r>
      <w:r w:rsidRPr="00510B48">
        <w:t>guerre</w:t>
      </w:r>
      <w:r w:rsidR="00A6293D" w:rsidRPr="00510B48">
        <w:t xml:space="preserve"> </w:t>
      </w:r>
      <w:r w:rsidRPr="00510B48">
        <w:t>et</w:t>
      </w:r>
      <w:r w:rsidR="00A6293D" w:rsidRPr="00510B48">
        <w:t xml:space="preserve"> </w:t>
      </w:r>
      <w:r w:rsidRPr="00510B48">
        <w:t>des</w:t>
      </w:r>
      <w:r w:rsidR="00A6293D" w:rsidRPr="00510B48">
        <w:t xml:space="preserve"> </w:t>
      </w:r>
      <w:r w:rsidRPr="00510B48">
        <w:t>membres</w:t>
      </w:r>
      <w:r w:rsidR="00A6293D" w:rsidRPr="00510B48">
        <w:t xml:space="preserve"> </w:t>
      </w:r>
      <w:r w:rsidRPr="00510B48">
        <w:t>de</w:t>
      </w:r>
      <w:r w:rsidR="00A6293D" w:rsidRPr="00510B48">
        <w:t xml:space="preserve"> </w:t>
      </w:r>
      <w:r w:rsidRPr="00510B48">
        <w:t>leur</w:t>
      </w:r>
      <w:r w:rsidR="00A6293D" w:rsidRPr="00510B48">
        <w:t xml:space="preserve"> </w:t>
      </w:r>
      <w:r w:rsidRPr="00510B48">
        <w:t>famille</w:t>
      </w:r>
      <w:r w:rsidRPr="009D16C5">
        <w:rPr>
          <w:rStyle w:val="Appelnotedebasdep"/>
        </w:rPr>
        <w:footnoteReference w:id="34"/>
      </w:r>
      <w:r w:rsidR="00A6293D" w:rsidRPr="00510B48">
        <w:t xml:space="preserve"> </w:t>
      </w:r>
      <w:r w:rsidRPr="00510B48">
        <w:t>adoptée</w:t>
      </w:r>
      <w:r w:rsidR="00A6293D" w:rsidRPr="00510B48">
        <w:t xml:space="preserve"> </w:t>
      </w:r>
      <w:r w:rsidRPr="00510B48">
        <w:t>le</w:t>
      </w:r>
      <w:r w:rsidR="00A6293D" w:rsidRPr="00510B48">
        <w:t xml:space="preserve"> </w:t>
      </w:r>
      <w:r w:rsidRPr="00510B48">
        <w:t>11</w:t>
      </w:r>
      <w:r w:rsidR="00723A91">
        <w:t> </w:t>
      </w:r>
      <w:r w:rsidRPr="00510B48">
        <w:t>mars</w:t>
      </w:r>
      <w:r w:rsidR="00A6293D" w:rsidRPr="00510B48">
        <w:t xml:space="preserve"> </w:t>
      </w:r>
      <w:r w:rsidRPr="00510B48">
        <w:t>2020</w:t>
      </w:r>
      <w:r w:rsidR="00A6293D" w:rsidRPr="00510B48">
        <w:t xml:space="preserve"> </w:t>
      </w:r>
      <w:r w:rsidRPr="00510B48">
        <w:t>est</w:t>
      </w:r>
      <w:r w:rsidR="00A6293D" w:rsidRPr="00510B48">
        <w:t xml:space="preserve"> </w:t>
      </w:r>
      <w:r w:rsidRPr="00510B48">
        <w:t>en</w:t>
      </w:r>
      <w:r w:rsidR="00A6293D" w:rsidRPr="00510B48">
        <w:t xml:space="preserve"> </w:t>
      </w:r>
      <w:r w:rsidRPr="00510B48">
        <w:t>vigueur</w:t>
      </w:r>
      <w:r w:rsidR="00A6293D" w:rsidRPr="00510B48">
        <w:t xml:space="preserve"> </w:t>
      </w:r>
      <w:r w:rsidRPr="00510B48">
        <w:t>depuis</w:t>
      </w:r>
      <w:r w:rsidR="00A6293D" w:rsidRPr="00510B48">
        <w:t xml:space="preserve"> </w:t>
      </w:r>
      <w:r w:rsidRPr="00510B48">
        <w:t>le</w:t>
      </w:r>
      <w:r w:rsidR="00A6293D" w:rsidRPr="00510B48">
        <w:t xml:space="preserve"> </w:t>
      </w:r>
      <w:r w:rsidRPr="00510B48">
        <w:t>1</w:t>
      </w:r>
      <w:r w:rsidRPr="00510B48">
        <w:rPr>
          <w:vertAlign w:val="superscript"/>
        </w:rPr>
        <w:t>er</w:t>
      </w:r>
      <w:r w:rsidR="00723A91">
        <w:t> </w:t>
      </w:r>
      <w:r w:rsidRPr="00510B48">
        <w:t>janvier</w:t>
      </w:r>
      <w:r w:rsidR="00A6293D" w:rsidRPr="00510B48">
        <w:t xml:space="preserve"> </w:t>
      </w:r>
      <w:r w:rsidRPr="00510B48">
        <w:t>2021</w:t>
      </w:r>
      <w:r w:rsidR="00601D40" w:rsidRPr="00510B48">
        <w:t>.</w:t>
      </w:r>
      <w:r w:rsidR="00A6293D" w:rsidRPr="00510B48">
        <w:t xml:space="preserve"> </w:t>
      </w:r>
      <w:r w:rsidRPr="00510B48">
        <w:t>Elle</w:t>
      </w:r>
      <w:r w:rsidR="00A6293D" w:rsidRPr="00510B48">
        <w:t xml:space="preserve"> </w:t>
      </w:r>
      <w:r w:rsidRPr="00510B48">
        <w:t>prévoit</w:t>
      </w:r>
      <w:r w:rsidR="00A6293D" w:rsidRPr="00510B48">
        <w:t xml:space="preserve"> </w:t>
      </w:r>
      <w:r w:rsidRPr="00510B48">
        <w:t>notamment</w:t>
      </w:r>
      <w:r w:rsidR="00A6293D" w:rsidRPr="00510B48">
        <w:t xml:space="preserve"> </w:t>
      </w:r>
      <w:r w:rsidRPr="00510B48">
        <w:t>des</w:t>
      </w:r>
      <w:r w:rsidR="00A6293D" w:rsidRPr="00510B48">
        <w:t xml:space="preserve"> </w:t>
      </w:r>
      <w:r w:rsidRPr="00510B48">
        <w:t>services</w:t>
      </w:r>
      <w:r w:rsidR="00A6293D" w:rsidRPr="00510B48">
        <w:t xml:space="preserve"> </w:t>
      </w:r>
      <w:r w:rsidRPr="00510B48">
        <w:t>de</w:t>
      </w:r>
      <w:r w:rsidR="00A6293D" w:rsidRPr="00510B48">
        <w:t xml:space="preserve"> </w:t>
      </w:r>
      <w:r w:rsidRPr="00510B48">
        <w:t>réadaptation</w:t>
      </w:r>
      <w:r w:rsidR="00A6293D" w:rsidRPr="00510B48">
        <w:t xml:space="preserve"> </w:t>
      </w:r>
      <w:r w:rsidRPr="00510B48">
        <w:t>professionnelle</w:t>
      </w:r>
      <w:r w:rsidR="00A6293D" w:rsidRPr="00510B48">
        <w:t xml:space="preserve"> </w:t>
      </w:r>
      <w:r w:rsidRPr="00510B48">
        <w:t>accompagnés</w:t>
      </w:r>
      <w:r w:rsidR="00A6293D" w:rsidRPr="00510B48">
        <w:t xml:space="preserve"> </w:t>
      </w:r>
      <w:r w:rsidRPr="00510B48">
        <w:t>d’une</w:t>
      </w:r>
      <w:r w:rsidR="00A6293D" w:rsidRPr="00510B48">
        <w:t xml:space="preserve"> </w:t>
      </w:r>
      <w:r w:rsidRPr="00510B48">
        <w:t>aide</w:t>
      </w:r>
      <w:r w:rsidR="00A6293D" w:rsidRPr="00510B48">
        <w:t xml:space="preserve"> </w:t>
      </w:r>
      <w:r w:rsidRPr="00510B48">
        <w:t>financière</w:t>
      </w:r>
      <w:r w:rsidR="00A6293D" w:rsidRPr="00510B48">
        <w:t xml:space="preserve"> </w:t>
      </w:r>
      <w:r w:rsidRPr="00510B48">
        <w:t>ainsi</w:t>
      </w:r>
      <w:r w:rsidR="00A6293D" w:rsidRPr="00510B48">
        <w:t xml:space="preserve"> </w:t>
      </w:r>
      <w:r w:rsidRPr="00510B48">
        <w:t>que</w:t>
      </w:r>
      <w:r w:rsidR="00A6293D" w:rsidRPr="00510B48">
        <w:t xml:space="preserve"> </w:t>
      </w:r>
      <w:r w:rsidRPr="00510B48">
        <w:t>des</w:t>
      </w:r>
      <w:r w:rsidR="00A6293D" w:rsidRPr="00510B48">
        <w:t xml:space="preserve"> </w:t>
      </w:r>
      <w:r w:rsidRPr="00510B48">
        <w:t>solutions</w:t>
      </w:r>
      <w:r w:rsidR="00A6293D" w:rsidRPr="00510B48">
        <w:t xml:space="preserve"> </w:t>
      </w:r>
      <w:r w:rsidRPr="00510B48">
        <w:t>de</w:t>
      </w:r>
      <w:r w:rsidR="00A6293D" w:rsidRPr="00510B48">
        <w:t xml:space="preserve"> </w:t>
      </w:r>
      <w:r w:rsidRPr="00510B48">
        <w:t>logement</w:t>
      </w:r>
      <w:r w:rsidR="00601D40" w:rsidRPr="00510B48">
        <w:t>.</w:t>
      </w:r>
      <w:r w:rsidR="00A6293D" w:rsidRPr="00510B48">
        <w:t xml:space="preserve"> </w:t>
      </w:r>
      <w:r w:rsidRPr="00510B48">
        <w:t>Elle</w:t>
      </w:r>
      <w:r w:rsidR="00A6293D" w:rsidRPr="00510B48">
        <w:t xml:space="preserve"> </w:t>
      </w:r>
      <w:r w:rsidRPr="00510B48">
        <w:t>ne</w:t>
      </w:r>
      <w:r w:rsidR="00A6293D" w:rsidRPr="00510B48">
        <w:t xml:space="preserve"> </w:t>
      </w:r>
      <w:r w:rsidRPr="00510B48">
        <w:t>contient</w:t>
      </w:r>
      <w:r w:rsidR="00A6293D" w:rsidRPr="00510B48">
        <w:t xml:space="preserve"> </w:t>
      </w:r>
      <w:r w:rsidRPr="00510B48">
        <w:t>pas</w:t>
      </w:r>
      <w:r w:rsidR="00A6293D" w:rsidRPr="00510B48">
        <w:t xml:space="preserve"> </w:t>
      </w:r>
      <w:r w:rsidRPr="00510B48">
        <w:t>de</w:t>
      </w:r>
      <w:r w:rsidR="00A6293D" w:rsidRPr="00510B48">
        <w:t xml:space="preserve"> </w:t>
      </w:r>
      <w:r w:rsidRPr="00510B48">
        <w:t>dispositions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restitution</w:t>
      </w:r>
      <w:r w:rsidR="00A6293D" w:rsidRPr="00510B48">
        <w:t xml:space="preserve"> </w:t>
      </w:r>
      <w:r w:rsidRPr="00510B48">
        <w:t>et</w:t>
      </w:r>
      <w:r w:rsidR="00A6293D" w:rsidRPr="00510B48">
        <w:t xml:space="preserve"> </w:t>
      </w:r>
      <w:r w:rsidRPr="00510B48">
        <w:t>de</w:t>
      </w:r>
      <w:r w:rsidR="00A6293D" w:rsidRPr="00510B48">
        <w:t xml:space="preserve"> </w:t>
      </w:r>
      <w:r w:rsidRPr="00510B48">
        <w:t>réhabilitation,</w:t>
      </w:r>
      <w:r w:rsidR="00A6293D" w:rsidRPr="00510B48">
        <w:t xml:space="preserve"> </w:t>
      </w:r>
      <w:r w:rsidRPr="00510B48">
        <w:t>ces</w:t>
      </w:r>
      <w:r w:rsidR="00A6293D" w:rsidRPr="00510B48">
        <w:t xml:space="preserve"> </w:t>
      </w:r>
      <w:r w:rsidRPr="00510B48">
        <w:t>questions</w:t>
      </w:r>
      <w:r w:rsidR="00A6293D" w:rsidRPr="00510B48">
        <w:t xml:space="preserve"> </w:t>
      </w:r>
      <w:r w:rsidRPr="00510B48">
        <w:t>étant</w:t>
      </w:r>
      <w:r w:rsidR="00A6293D" w:rsidRPr="00510B48">
        <w:t xml:space="preserve"> </w:t>
      </w:r>
      <w:r w:rsidRPr="00510B48">
        <w:t>régies</w:t>
      </w:r>
      <w:r w:rsidR="00A6293D" w:rsidRPr="00510B48">
        <w:t xml:space="preserve"> </w:t>
      </w:r>
      <w:r w:rsidRPr="00510B48">
        <w:t>par</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réhabilitation</w:t>
      </w:r>
      <w:r w:rsidR="00A6293D" w:rsidRPr="00510B48">
        <w:t xml:space="preserve"> </w:t>
      </w:r>
      <w:r w:rsidRPr="00510B48">
        <w:t>et</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restitution</w:t>
      </w:r>
      <w:r w:rsidR="00A6293D" w:rsidRPr="00510B48">
        <w:t xml:space="preserve"> </w:t>
      </w:r>
      <w:r w:rsidRPr="00510B48">
        <w:t>et</w:t>
      </w:r>
      <w:r w:rsidR="00A6293D" w:rsidRPr="00510B48">
        <w:t xml:space="preserve"> </w:t>
      </w:r>
      <w:r w:rsidRPr="00510B48">
        <w:t>à</w:t>
      </w:r>
      <w:r w:rsidR="00A6293D" w:rsidRPr="00510B48">
        <w:t xml:space="preserve"> </w:t>
      </w:r>
      <w:r w:rsidRPr="00510B48">
        <w:t>l’indemnisation.</w:t>
      </w:r>
    </w:p>
    <w:p w14:paraId="573EADE7" w14:textId="7DC33D11" w:rsidR="00222975" w:rsidRPr="00510B48" w:rsidRDefault="00222975" w:rsidP="00222975">
      <w:pPr>
        <w:pStyle w:val="SingleTxtG"/>
      </w:pPr>
      <w:r w:rsidRPr="00510B48">
        <w:t>156.</w:t>
      </w:r>
      <w:r w:rsidRPr="00510B48">
        <w:tab/>
        <w:t>L’Assemblée</w:t>
      </w:r>
      <w:r w:rsidR="00A6293D" w:rsidRPr="00510B48">
        <w:t xml:space="preserve"> </w:t>
      </w:r>
      <w:r w:rsidRPr="00510B48">
        <w:t>nationale</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a</w:t>
      </w:r>
      <w:r w:rsidR="00A6293D" w:rsidRPr="00510B48">
        <w:t xml:space="preserve"> </w:t>
      </w:r>
      <w:r w:rsidRPr="00510B48">
        <w:t>élu,</w:t>
      </w:r>
      <w:r w:rsidR="00A6293D" w:rsidRPr="00510B48">
        <w:t xml:space="preserve"> </w:t>
      </w:r>
      <w:r w:rsidRPr="00510B48">
        <w:t>à</w:t>
      </w:r>
      <w:r w:rsidR="00A6293D" w:rsidRPr="00510B48">
        <w:t xml:space="preserve"> </w:t>
      </w:r>
      <w:r w:rsidRPr="00510B48">
        <w:t>sa</w:t>
      </w:r>
      <w:r w:rsidR="00A6293D" w:rsidRPr="00510B48">
        <w:t xml:space="preserve"> </w:t>
      </w:r>
      <w:r w:rsidRPr="00510B48">
        <w:t>séance</w:t>
      </w:r>
      <w:r w:rsidR="00A6293D" w:rsidRPr="00510B48">
        <w:t xml:space="preserve"> </w:t>
      </w:r>
      <w:r w:rsidRPr="00510B48">
        <w:t>du</w:t>
      </w:r>
      <w:r w:rsidR="00A6293D" w:rsidRPr="00510B48">
        <w:t xml:space="preserve"> </w:t>
      </w:r>
      <w:r w:rsidRPr="00510B48">
        <w:t>30</w:t>
      </w:r>
      <w:r w:rsidR="00723A91">
        <w:t> </w:t>
      </w:r>
      <w:r w:rsidRPr="00510B48">
        <w:t>mai</w:t>
      </w:r>
      <w:r w:rsidR="00A6293D" w:rsidRPr="00510B48">
        <w:t xml:space="preserve"> </w:t>
      </w:r>
      <w:r w:rsidRPr="00510B48">
        <w:t>2017,</w:t>
      </w:r>
      <w:r w:rsidR="00A6293D" w:rsidRPr="00510B48">
        <w:t xml:space="preserve"> </w:t>
      </w:r>
      <w:r w:rsidRPr="00510B48">
        <w:t>le</w:t>
      </w:r>
      <w:r w:rsidR="00A6293D" w:rsidRPr="00510B48">
        <w:t xml:space="preserve"> </w:t>
      </w:r>
      <w:r w:rsidRPr="00510B48">
        <w:t>procureur</w:t>
      </w:r>
      <w:r w:rsidR="00A6293D" w:rsidRPr="00510B48">
        <w:t xml:space="preserve"> </w:t>
      </w:r>
      <w:r w:rsidRPr="00510B48">
        <w:t>chargé</w:t>
      </w:r>
      <w:r w:rsidR="00A6293D" w:rsidRPr="00510B48">
        <w:t xml:space="preserve"> </w:t>
      </w:r>
      <w:r w:rsidRPr="00510B48">
        <w:t>des</w:t>
      </w:r>
      <w:r w:rsidR="00A6293D" w:rsidRPr="00510B48">
        <w:t xml:space="preserve"> </w:t>
      </w:r>
      <w:r w:rsidRPr="00510B48">
        <w:t>crimes</w:t>
      </w:r>
      <w:r w:rsidR="00A6293D" w:rsidRPr="00510B48">
        <w:t xml:space="preserve"> </w:t>
      </w:r>
      <w:r w:rsidRPr="00510B48">
        <w:t>de</w:t>
      </w:r>
      <w:r w:rsidR="00A6293D" w:rsidRPr="00510B48">
        <w:t xml:space="preserve"> </w:t>
      </w:r>
      <w:r w:rsidRPr="00510B48">
        <w:t>guerre</w:t>
      </w:r>
      <w:r w:rsidR="00601D40" w:rsidRPr="00510B48">
        <w:t>.</w:t>
      </w:r>
      <w:r w:rsidR="00A6293D" w:rsidRPr="00510B48">
        <w:t xml:space="preserve"> </w:t>
      </w:r>
      <w:r w:rsidRPr="00510B48">
        <w:t>On</w:t>
      </w:r>
      <w:r w:rsidR="00A6293D" w:rsidRPr="00510B48">
        <w:t xml:space="preserve"> </w:t>
      </w:r>
      <w:r w:rsidRPr="00510B48">
        <w:t>trouvera</w:t>
      </w:r>
      <w:r w:rsidR="00A6293D" w:rsidRPr="00510B48">
        <w:t xml:space="preserve"> </w:t>
      </w:r>
      <w:r w:rsidRPr="00510B48">
        <w:t>des</w:t>
      </w:r>
      <w:r w:rsidR="00A6293D" w:rsidRPr="00510B48">
        <w:t xml:space="preserve"> </w:t>
      </w:r>
      <w:r w:rsidRPr="00510B48">
        <w:t>précisions</w:t>
      </w:r>
      <w:r w:rsidR="00A6293D" w:rsidRPr="00510B48">
        <w:t xml:space="preserve"> </w:t>
      </w:r>
      <w:r w:rsidRPr="00510B48">
        <w:t>à</w:t>
      </w:r>
      <w:r w:rsidR="00A6293D" w:rsidRPr="00510B48">
        <w:t xml:space="preserve"> </w:t>
      </w:r>
      <w:r w:rsidRPr="00510B48">
        <w:t>ce</w:t>
      </w:r>
      <w:r w:rsidR="00A6293D" w:rsidRPr="00510B48">
        <w:t xml:space="preserve"> </w:t>
      </w:r>
      <w:r w:rsidRPr="00510B48">
        <w:t>sujet</w:t>
      </w:r>
      <w:r w:rsidR="00A6293D" w:rsidRPr="00510B48">
        <w:t xml:space="preserve"> </w:t>
      </w:r>
      <w:r w:rsidRPr="00510B48">
        <w:t>à</w:t>
      </w:r>
      <w:r w:rsidR="00A6293D" w:rsidRPr="00510B48">
        <w:t xml:space="preserve"> </w:t>
      </w:r>
      <w:r w:rsidRPr="00510B48">
        <w:t>l’annexe</w:t>
      </w:r>
      <w:r w:rsidR="00A6293D" w:rsidRPr="00510B48">
        <w:t xml:space="preserve"> </w:t>
      </w:r>
      <w:r w:rsidRPr="00510B48">
        <w:t>1.</w:t>
      </w:r>
    </w:p>
    <w:p w14:paraId="1AA26AAF" w14:textId="249A9656" w:rsidR="00222975" w:rsidRPr="00510B48" w:rsidRDefault="00222975" w:rsidP="00723A91">
      <w:pPr>
        <w:pStyle w:val="HChG"/>
      </w:pPr>
      <w:r w:rsidRPr="00510B48">
        <w:rPr>
          <w:szCs w:val="24"/>
        </w:rPr>
        <w:tab/>
      </w:r>
      <w:r w:rsidRPr="00510B48">
        <w:rPr>
          <w:szCs w:val="24"/>
        </w:rPr>
        <w:tab/>
      </w:r>
      <w:r w:rsidRPr="00510B48">
        <w:t>Décès</w:t>
      </w:r>
      <w:r w:rsidR="00A6293D" w:rsidRPr="00510B48">
        <w:t xml:space="preserve"> </w:t>
      </w:r>
      <w:r w:rsidRPr="00510B48">
        <w:t>et</w:t>
      </w:r>
      <w:r w:rsidR="00A6293D" w:rsidRPr="00510B48">
        <w:t xml:space="preserve"> </w:t>
      </w:r>
      <w:r w:rsidRPr="00510B48">
        <w:t>disparitions</w:t>
      </w:r>
      <w:r w:rsidR="00A6293D" w:rsidRPr="00510B48">
        <w:t xml:space="preserve"> </w:t>
      </w:r>
      <w:r w:rsidRPr="00510B48">
        <w:t>dans</w:t>
      </w:r>
      <w:r w:rsidR="00A6293D" w:rsidRPr="00510B48">
        <w:t xml:space="preserve"> </w:t>
      </w:r>
      <w:r w:rsidRPr="00510B48">
        <w:t>les</w:t>
      </w:r>
      <w:r w:rsidR="00A6293D" w:rsidRPr="00510B48">
        <w:t xml:space="preserve"> </w:t>
      </w:r>
      <w:r w:rsidRPr="00510B48">
        <w:t>maternités</w:t>
      </w:r>
    </w:p>
    <w:p w14:paraId="63E38766" w14:textId="02EDB04C" w:rsidR="00222975" w:rsidRPr="00510B48" w:rsidRDefault="00222975" w:rsidP="00723A91">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25</w:t>
      </w:r>
      <w:r w:rsidR="00A6293D" w:rsidRPr="00510B48">
        <w:t xml:space="preserve"> </w:t>
      </w:r>
      <w:r w:rsidRPr="00510B48">
        <w:t>des</w:t>
      </w:r>
      <w:r w:rsidR="00A6293D" w:rsidRPr="00510B48">
        <w:t xml:space="preserve"> </w:t>
      </w:r>
      <w:r w:rsidR="000D2923">
        <w:t>observations finales</w:t>
      </w:r>
    </w:p>
    <w:p w14:paraId="2ACE4D5D" w14:textId="2458B680" w:rsidR="00222975" w:rsidRPr="00510B48" w:rsidRDefault="00222975" w:rsidP="00222975">
      <w:pPr>
        <w:pStyle w:val="SingleTxtG"/>
      </w:pPr>
      <w:r w:rsidRPr="00510B48">
        <w:t>157.</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l’établissement</w:t>
      </w:r>
      <w:r w:rsidR="00A6293D" w:rsidRPr="00510B48">
        <w:t xml:space="preserve"> </w:t>
      </w:r>
      <w:r w:rsidRPr="00510B48">
        <w:t>des</w:t>
      </w:r>
      <w:r w:rsidR="00A6293D" w:rsidRPr="00510B48">
        <w:t xml:space="preserve"> </w:t>
      </w:r>
      <w:r w:rsidRPr="00510B48">
        <w:t>faits</w:t>
      </w:r>
      <w:r w:rsidR="00A6293D" w:rsidRPr="00510B48">
        <w:t xml:space="preserve"> </w:t>
      </w:r>
      <w:r w:rsidRPr="00510B48">
        <w:t>concernant</w:t>
      </w:r>
      <w:r w:rsidR="00A6293D" w:rsidRPr="00510B48">
        <w:t xml:space="preserve"> </w:t>
      </w:r>
      <w:r w:rsidRPr="00510B48">
        <w:t>la</w:t>
      </w:r>
      <w:r w:rsidR="00A6293D" w:rsidRPr="00510B48">
        <w:t xml:space="preserve"> </w:t>
      </w:r>
      <w:r w:rsidRPr="00510B48">
        <w:t>situation</w:t>
      </w:r>
      <w:r w:rsidR="00A6293D" w:rsidRPr="00510B48">
        <w:t xml:space="preserve"> </w:t>
      </w:r>
      <w:r w:rsidRPr="00510B48">
        <w:t>des</w:t>
      </w:r>
      <w:r w:rsidR="00A6293D" w:rsidRPr="00510B48">
        <w:t xml:space="preserve"> </w:t>
      </w:r>
      <w:r w:rsidRPr="00510B48">
        <w:t>nouveau-nés</w:t>
      </w:r>
      <w:r w:rsidR="00A6293D" w:rsidRPr="00510B48">
        <w:t xml:space="preserve"> </w:t>
      </w:r>
      <w:r w:rsidRPr="00510B48">
        <w:t>présumés</w:t>
      </w:r>
      <w:r w:rsidR="00A6293D" w:rsidRPr="00510B48">
        <w:t xml:space="preserve"> </w:t>
      </w:r>
      <w:r w:rsidRPr="00510B48">
        <w:t>disparus</w:t>
      </w:r>
      <w:r w:rsidR="00A6293D" w:rsidRPr="00510B48">
        <w:t xml:space="preserve"> </w:t>
      </w:r>
      <w:r w:rsidRPr="00510B48">
        <w:t>dans</w:t>
      </w:r>
      <w:r w:rsidR="00A6293D" w:rsidRPr="00510B48">
        <w:t xml:space="preserve"> </w:t>
      </w:r>
      <w:r w:rsidRPr="00510B48">
        <w:t>des</w:t>
      </w:r>
      <w:r w:rsidR="00A6293D" w:rsidRPr="00510B48">
        <w:t xml:space="preserve"> </w:t>
      </w:r>
      <w:r w:rsidRPr="00510B48">
        <w:t>maternités</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Pr="009D16C5">
        <w:rPr>
          <w:rStyle w:val="Appelnotedebasdep"/>
        </w:rPr>
        <w:footnoteReference w:id="35"/>
      </w:r>
      <w:r w:rsidR="00A6293D" w:rsidRPr="00510B48">
        <w:t xml:space="preserve"> </w:t>
      </w:r>
      <w:r w:rsidRPr="00510B48">
        <w:t>est</w:t>
      </w:r>
      <w:r w:rsidR="00A6293D" w:rsidRPr="00510B48">
        <w:t xml:space="preserve"> </w:t>
      </w:r>
      <w:r w:rsidRPr="00510B48">
        <w:t>entrée</w:t>
      </w:r>
      <w:r w:rsidR="00A6293D" w:rsidRPr="00510B48">
        <w:t xml:space="preserve"> </w:t>
      </w:r>
      <w:r w:rsidRPr="00510B48">
        <w:t>en</w:t>
      </w:r>
      <w:r w:rsidR="00A6293D" w:rsidRPr="00510B48">
        <w:t xml:space="preserve"> </w:t>
      </w:r>
      <w:r w:rsidRPr="00510B48">
        <w:t>vigueur</w:t>
      </w:r>
      <w:r w:rsidR="00A6293D" w:rsidRPr="00510B48">
        <w:t xml:space="preserve"> </w:t>
      </w:r>
      <w:r w:rsidRPr="00510B48">
        <w:t>le</w:t>
      </w:r>
      <w:r w:rsidR="00A6293D" w:rsidRPr="00510B48">
        <w:t xml:space="preserve"> </w:t>
      </w:r>
      <w:r w:rsidRPr="00510B48">
        <w:t>12</w:t>
      </w:r>
      <w:r w:rsidR="00723A91">
        <w:t> </w:t>
      </w:r>
      <w:r w:rsidRPr="00510B48">
        <w:t>juin</w:t>
      </w:r>
      <w:r w:rsidR="00A6293D" w:rsidRPr="00510B48">
        <w:t xml:space="preserve"> </w:t>
      </w:r>
      <w:r w:rsidRPr="00510B48">
        <w:t>2020</w:t>
      </w:r>
      <w:r w:rsidR="00601D40" w:rsidRPr="00510B48">
        <w:t>.</w:t>
      </w:r>
      <w:r w:rsidR="00A6293D" w:rsidRPr="00510B48">
        <w:t xml:space="preserve"> </w:t>
      </w:r>
      <w:r w:rsidRPr="00510B48">
        <w:t>L’Académie</w:t>
      </w:r>
      <w:r w:rsidR="00A6293D" w:rsidRPr="00510B48">
        <w:t xml:space="preserve"> </w:t>
      </w:r>
      <w:r w:rsidRPr="00510B48">
        <w:t>judiciaire</w:t>
      </w:r>
      <w:r w:rsidR="00A6293D" w:rsidRPr="00510B48">
        <w:t xml:space="preserve"> </w:t>
      </w:r>
      <w:r w:rsidRPr="00510B48">
        <w:t>organise</w:t>
      </w:r>
      <w:r w:rsidR="00A6293D" w:rsidRPr="00510B48">
        <w:t xml:space="preserve"> </w:t>
      </w:r>
      <w:r w:rsidRPr="00510B48">
        <w:t>des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son</w:t>
      </w:r>
      <w:r w:rsidR="00A6293D" w:rsidRPr="00510B48">
        <w:t xml:space="preserve"> </w:t>
      </w:r>
      <w:r w:rsidRPr="00510B48">
        <w:t>application</w:t>
      </w:r>
      <w:r w:rsidR="00A6293D" w:rsidRPr="00510B48">
        <w:t xml:space="preserve"> </w:t>
      </w:r>
      <w:r w:rsidRPr="00510B48">
        <w:t>à</w:t>
      </w:r>
      <w:r w:rsidR="00A6293D" w:rsidRPr="00510B48">
        <w:t xml:space="preserve"> </w:t>
      </w:r>
      <w:r w:rsidRPr="00510B48">
        <w:t>l’intention</w:t>
      </w:r>
      <w:r w:rsidR="00A6293D" w:rsidRPr="00510B48">
        <w:t xml:space="preserve"> </w:t>
      </w:r>
      <w:r w:rsidRPr="00510B48">
        <w:t>des</w:t>
      </w:r>
      <w:r w:rsidR="00A6293D" w:rsidRPr="00510B48">
        <w:t xml:space="preserve"> </w:t>
      </w:r>
      <w:r w:rsidRPr="00510B48">
        <w:t>juges.</w:t>
      </w:r>
    </w:p>
    <w:p w14:paraId="477AC58C" w14:textId="0767DB00" w:rsidR="00222975" w:rsidRPr="00510B48" w:rsidRDefault="00222975" w:rsidP="00222975">
      <w:pPr>
        <w:pStyle w:val="SingleTxtG"/>
      </w:pPr>
      <w:r w:rsidRPr="00510B48">
        <w:t>158.</w:t>
      </w:r>
      <w:r w:rsidRPr="00510B48">
        <w:tab/>
        <w:t>L’instruction</w:t>
      </w:r>
      <w:r w:rsidR="00A6293D" w:rsidRPr="00510B48">
        <w:t xml:space="preserve"> </w:t>
      </w:r>
      <w:r w:rsidRPr="00510B48">
        <w:t>générale</w:t>
      </w:r>
      <w:r w:rsidR="00A6293D" w:rsidRPr="00510B48">
        <w:t xml:space="preserve"> </w:t>
      </w:r>
      <w:r w:rsidRPr="00510B48">
        <w:t>obligatoire</w:t>
      </w:r>
      <w:r w:rsidR="00A6293D" w:rsidRPr="00510B48">
        <w:t xml:space="preserve"> </w:t>
      </w:r>
      <w:r w:rsidR="00510B48" w:rsidRPr="00401B32">
        <w:t>n</w:t>
      </w:r>
      <w:r w:rsidR="00510B48" w:rsidRPr="00510B48">
        <w:rPr>
          <w:vertAlign w:val="superscript"/>
        </w:rPr>
        <w:t>o</w:t>
      </w:r>
      <w:r w:rsidR="00510B48">
        <w:t> </w:t>
      </w:r>
      <w:r w:rsidRPr="00510B48">
        <w:t>9/20</w:t>
      </w:r>
      <w:r w:rsidR="00A6293D" w:rsidRPr="00510B48">
        <w:t xml:space="preserve"> </w:t>
      </w:r>
      <w:r w:rsidRPr="00510B48">
        <w:t>en</w:t>
      </w:r>
      <w:r w:rsidR="00A6293D" w:rsidRPr="00510B48">
        <w:t xml:space="preserve"> </w:t>
      </w:r>
      <w:r w:rsidRPr="00510B48">
        <w:t>date</w:t>
      </w:r>
      <w:r w:rsidR="00A6293D" w:rsidRPr="00510B48">
        <w:t xml:space="preserve"> </w:t>
      </w:r>
      <w:r w:rsidRPr="00510B48">
        <w:t>du</w:t>
      </w:r>
      <w:r w:rsidR="00A6293D" w:rsidRPr="00510B48">
        <w:t xml:space="preserve"> </w:t>
      </w:r>
      <w:r w:rsidRPr="00510B48">
        <w:t>14</w:t>
      </w:r>
      <w:r w:rsidR="00723A91">
        <w:t> </w:t>
      </w:r>
      <w:r w:rsidRPr="00510B48">
        <w:t>décembre</w:t>
      </w:r>
      <w:r w:rsidR="00A6293D" w:rsidRPr="00510B48">
        <w:t xml:space="preserve"> </w:t>
      </w:r>
      <w:r w:rsidRPr="00510B48">
        <w:t>2020</w:t>
      </w:r>
      <w:r w:rsidR="00A6293D" w:rsidRPr="00510B48">
        <w:t xml:space="preserve"> </w:t>
      </w:r>
      <w:r w:rsidRPr="00510B48">
        <w:t>adoptée</w:t>
      </w:r>
      <w:r w:rsidR="00A6293D" w:rsidRPr="00510B48">
        <w:t xml:space="preserve"> </w:t>
      </w:r>
      <w:r w:rsidRPr="00510B48">
        <w:t>par</w:t>
      </w:r>
      <w:r w:rsidR="00A6293D" w:rsidRPr="00510B48">
        <w:t xml:space="preserve"> </w:t>
      </w:r>
      <w:r w:rsidRPr="00510B48">
        <w:t>le</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a</w:t>
      </w:r>
      <w:r w:rsidR="00A6293D" w:rsidRPr="00510B48">
        <w:t xml:space="preserve"> </w:t>
      </w:r>
      <w:r w:rsidRPr="00510B48">
        <w:t>pour</w:t>
      </w:r>
      <w:r w:rsidR="00A6293D" w:rsidRPr="00510B48">
        <w:t xml:space="preserve"> </w:t>
      </w:r>
      <w:r w:rsidRPr="00510B48">
        <w:t>objet</w:t>
      </w:r>
      <w:r w:rsidR="00A6293D" w:rsidRPr="00510B48">
        <w:t xml:space="preserve"> </w:t>
      </w:r>
      <w:r w:rsidRPr="00510B48">
        <w:t>de</w:t>
      </w:r>
      <w:r w:rsidR="00A6293D" w:rsidRPr="00510B48">
        <w:t xml:space="preserve"> </w:t>
      </w:r>
      <w:r w:rsidRPr="00510B48">
        <w:t>garantir</w:t>
      </w:r>
      <w:r w:rsidR="00A6293D" w:rsidRPr="00510B48">
        <w:t xml:space="preserve"> </w:t>
      </w:r>
      <w:r w:rsidRPr="00510B48">
        <w:t>la</w:t>
      </w:r>
      <w:r w:rsidR="00A6293D" w:rsidRPr="00510B48">
        <w:t xml:space="preserve"> </w:t>
      </w:r>
      <w:r w:rsidRPr="00510B48">
        <w:t>légalité,</w:t>
      </w:r>
      <w:r w:rsidR="00A6293D" w:rsidRPr="00510B48">
        <w:t xml:space="preserve"> </w:t>
      </w:r>
      <w:r w:rsidRPr="00510B48">
        <w:t>l’efficacité</w:t>
      </w:r>
      <w:r w:rsidR="00A6293D" w:rsidRPr="00510B48">
        <w:t xml:space="preserve"> </w:t>
      </w:r>
      <w:r w:rsidRPr="00510B48">
        <w:t>et</w:t>
      </w:r>
      <w:r w:rsidR="00A6293D" w:rsidRPr="00510B48">
        <w:t xml:space="preserve"> </w:t>
      </w:r>
      <w:r w:rsidRPr="00510B48">
        <w:t>l’uniformité</w:t>
      </w:r>
      <w:r w:rsidR="00A6293D" w:rsidRPr="00510B48">
        <w:t xml:space="preserve"> </w:t>
      </w:r>
      <w:r w:rsidRPr="00510B48">
        <w:t>de</w:t>
      </w:r>
      <w:r w:rsidR="00A6293D" w:rsidRPr="00510B48">
        <w:t xml:space="preserve"> </w:t>
      </w:r>
      <w:r w:rsidRPr="00510B48">
        <w:t>l’action</w:t>
      </w:r>
      <w:r w:rsidR="00A6293D" w:rsidRPr="00510B48">
        <w:t xml:space="preserve"> </w:t>
      </w:r>
      <w:r w:rsidRPr="00510B48">
        <w:t>de</w:t>
      </w:r>
      <w:r w:rsidR="00A6293D" w:rsidRPr="00510B48">
        <w:t xml:space="preserve"> </w:t>
      </w:r>
      <w:r w:rsidRPr="00510B48">
        <w:t>tous</w:t>
      </w:r>
      <w:r w:rsidR="00A6293D" w:rsidRPr="00510B48">
        <w:t xml:space="preserve"> </w:t>
      </w:r>
      <w:r w:rsidRPr="00510B48">
        <w:t>les</w:t>
      </w:r>
      <w:r w:rsidR="00A6293D" w:rsidRPr="00510B48">
        <w:t xml:space="preserve"> </w:t>
      </w:r>
      <w:r w:rsidRPr="00510B48">
        <w:t>procureurs</w:t>
      </w:r>
      <w:r w:rsidR="00A6293D" w:rsidRPr="00510B48">
        <w:t xml:space="preserve"> </w:t>
      </w:r>
      <w:r w:rsidRPr="00510B48">
        <w:t>dans</w:t>
      </w:r>
      <w:r w:rsidR="00A6293D" w:rsidRPr="00510B48">
        <w:t xml:space="preserve"> </w:t>
      </w:r>
      <w:r w:rsidRPr="00510B48">
        <w:t>les</w:t>
      </w:r>
      <w:r w:rsidR="00A6293D" w:rsidRPr="00510B48">
        <w:t xml:space="preserve"> </w:t>
      </w:r>
      <w:r w:rsidRPr="00510B48">
        <w:t>affaires</w:t>
      </w:r>
      <w:r w:rsidR="00A6293D" w:rsidRPr="00510B48">
        <w:t xml:space="preserve"> </w:t>
      </w:r>
      <w:r w:rsidRPr="00510B48">
        <w:t>pénales</w:t>
      </w:r>
      <w:r w:rsidR="00A6293D" w:rsidRPr="00510B48">
        <w:t xml:space="preserve"> </w:t>
      </w:r>
      <w:r w:rsidRPr="00510B48">
        <w:t>de</w:t>
      </w:r>
      <w:r w:rsidR="00A6293D" w:rsidRPr="00510B48">
        <w:t xml:space="preserve"> </w:t>
      </w:r>
      <w:r w:rsidRPr="00510B48">
        <w:t>disparition</w:t>
      </w:r>
      <w:r w:rsidR="00A6293D" w:rsidRPr="00510B48">
        <w:t xml:space="preserve"> </w:t>
      </w:r>
      <w:r w:rsidRPr="00510B48">
        <w:t>présumée</w:t>
      </w:r>
      <w:r w:rsidR="00A6293D" w:rsidRPr="00510B48">
        <w:t xml:space="preserve"> </w:t>
      </w:r>
      <w:r w:rsidRPr="00510B48">
        <w:t>de</w:t>
      </w:r>
      <w:r w:rsidR="00A6293D" w:rsidRPr="00510B48">
        <w:t xml:space="preserve"> </w:t>
      </w:r>
      <w:r w:rsidRPr="00510B48">
        <w:t>nouveau-nés</w:t>
      </w:r>
      <w:r w:rsidR="00A6293D" w:rsidRPr="00510B48">
        <w:t xml:space="preserve"> </w:t>
      </w:r>
      <w:r w:rsidRPr="00510B48">
        <w:t>dans</w:t>
      </w:r>
      <w:r w:rsidR="00A6293D" w:rsidRPr="00510B48">
        <w:t xml:space="preserve"> </w:t>
      </w:r>
      <w:r w:rsidRPr="00510B48">
        <w:t>les</w:t>
      </w:r>
      <w:r w:rsidR="00A6293D" w:rsidRPr="00510B48">
        <w:t xml:space="preserve"> </w:t>
      </w:r>
      <w:r w:rsidRPr="00510B48">
        <w:t>maternités</w:t>
      </w:r>
      <w:r w:rsidR="00A6293D" w:rsidRPr="00510B48">
        <w:t xml:space="preserve"> </w:t>
      </w:r>
      <w:r w:rsidRPr="00510B48">
        <w:t>et</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de</w:t>
      </w:r>
      <w:r w:rsidR="00A6293D" w:rsidRPr="00510B48">
        <w:t xml:space="preserve"> </w:t>
      </w:r>
      <w:r w:rsidRPr="00510B48">
        <w:t>santé.</w:t>
      </w:r>
    </w:p>
    <w:p w14:paraId="4BF960C1" w14:textId="05E478F4" w:rsidR="00222975" w:rsidRPr="00510B48" w:rsidRDefault="00222975" w:rsidP="00222975">
      <w:pPr>
        <w:pStyle w:val="SingleTxtG"/>
      </w:pPr>
      <w:r w:rsidRPr="00510B48">
        <w:t>159.</w:t>
      </w:r>
      <w:r w:rsidRPr="00510B48">
        <w:tab/>
        <w:t>Quatre</w:t>
      </w:r>
      <w:r w:rsidR="00A6293D" w:rsidRPr="00510B48">
        <w:t xml:space="preserve"> </w:t>
      </w:r>
      <w:r w:rsidRPr="00510B48">
        <w:t>hautes</w:t>
      </w:r>
      <w:r w:rsidR="00A6293D" w:rsidRPr="00510B48">
        <w:t xml:space="preserve"> </w:t>
      </w:r>
      <w:r w:rsidRPr="00510B48">
        <w:t>cours</w:t>
      </w:r>
      <w:r w:rsidR="00A6293D" w:rsidRPr="00510B48">
        <w:t xml:space="preserve"> </w:t>
      </w:r>
      <w:r w:rsidRPr="00510B48">
        <w:t>siégeant</w:t>
      </w:r>
      <w:r w:rsidR="00A6293D" w:rsidRPr="00510B48">
        <w:t xml:space="preserve"> </w:t>
      </w:r>
      <w:r w:rsidRPr="00510B48">
        <w:t>en</w:t>
      </w:r>
      <w:r w:rsidR="00A6293D" w:rsidRPr="00510B48">
        <w:t xml:space="preserve"> </w:t>
      </w:r>
      <w:r w:rsidRPr="00510B48">
        <w:t>appel</w:t>
      </w:r>
      <w:r w:rsidR="00A6293D" w:rsidRPr="00510B48">
        <w:t xml:space="preserve"> </w:t>
      </w:r>
      <w:r w:rsidRPr="00510B48">
        <w:t>(à</w:t>
      </w:r>
      <w:r w:rsidR="00A6293D" w:rsidRPr="00510B48">
        <w:t xml:space="preserve"> </w:t>
      </w:r>
      <w:r w:rsidRPr="00510B48">
        <w:t>Belgrade,</w:t>
      </w:r>
      <w:r w:rsidR="00A6293D" w:rsidRPr="00510B48">
        <w:t xml:space="preserve"> </w:t>
      </w:r>
      <w:r w:rsidRPr="00510B48">
        <w:t>Kragujevac,</w:t>
      </w:r>
      <w:r w:rsidR="00A6293D" w:rsidRPr="00510B48">
        <w:t xml:space="preserve"> </w:t>
      </w:r>
      <w:r w:rsidRPr="00510B48">
        <w:t>Niš</w:t>
      </w:r>
      <w:r w:rsidR="00A6293D" w:rsidRPr="00510B48">
        <w:t xml:space="preserve"> </w:t>
      </w:r>
      <w:r w:rsidRPr="00510B48">
        <w:t>et</w:t>
      </w:r>
      <w:r w:rsidR="00A6293D" w:rsidRPr="00510B48">
        <w:t xml:space="preserve"> </w:t>
      </w:r>
      <w:r w:rsidRPr="00510B48">
        <w:t>Novi</w:t>
      </w:r>
      <w:r w:rsidR="00A6293D" w:rsidRPr="00510B48">
        <w:t xml:space="preserve"> </w:t>
      </w:r>
      <w:r w:rsidRPr="00510B48">
        <w:t>Sad)</w:t>
      </w:r>
      <w:r w:rsidR="00A6293D" w:rsidRPr="00510B48">
        <w:t xml:space="preserve"> </w:t>
      </w:r>
      <w:r w:rsidRPr="00510B48">
        <w:t>sont</w:t>
      </w:r>
      <w:r w:rsidR="00A6293D" w:rsidRPr="00510B48">
        <w:t xml:space="preserve"> </w:t>
      </w:r>
      <w:r w:rsidRPr="00510B48">
        <w:t>compétentes</w:t>
      </w:r>
      <w:r w:rsidR="00A6293D" w:rsidRPr="00510B48">
        <w:t xml:space="preserve"> </w:t>
      </w:r>
      <w:r w:rsidRPr="00510B48">
        <w:t>en</w:t>
      </w:r>
      <w:r w:rsidR="00A6293D" w:rsidRPr="00510B48">
        <w:t xml:space="preserve"> </w:t>
      </w:r>
      <w:r w:rsidRPr="00510B48">
        <w:t>la</w:t>
      </w:r>
      <w:r w:rsidR="00A6293D" w:rsidRPr="00510B48">
        <w:t xml:space="preserve"> </w:t>
      </w:r>
      <w:r w:rsidRPr="00510B48">
        <w:t>matière</w:t>
      </w:r>
      <w:r w:rsidR="00601D40" w:rsidRPr="00510B48">
        <w:t>.</w:t>
      </w:r>
      <w:r w:rsidR="00A6293D" w:rsidRPr="00510B48">
        <w:t xml:space="preserve"> </w:t>
      </w:r>
      <w:r w:rsidRPr="00510B48">
        <w:t>Le</w:t>
      </w:r>
      <w:r w:rsidR="00A6293D" w:rsidRPr="00510B48">
        <w:t xml:space="preserve"> </w:t>
      </w:r>
      <w:r w:rsidRPr="00510B48">
        <w:t>délai</w:t>
      </w:r>
      <w:r w:rsidR="00A6293D" w:rsidRPr="00510B48">
        <w:t xml:space="preserve"> </w:t>
      </w:r>
      <w:r w:rsidRPr="00510B48">
        <w:t>pour</w:t>
      </w:r>
      <w:r w:rsidR="00A6293D" w:rsidRPr="00510B48">
        <w:t xml:space="preserve"> </w:t>
      </w:r>
      <w:r w:rsidRPr="00510B48">
        <w:t>la</w:t>
      </w:r>
      <w:r w:rsidR="00A6293D" w:rsidRPr="00510B48">
        <w:t xml:space="preserve"> </w:t>
      </w:r>
      <w:r w:rsidRPr="00510B48">
        <w:t>soumission</w:t>
      </w:r>
      <w:r w:rsidR="00A6293D" w:rsidRPr="00510B48">
        <w:t xml:space="preserve"> </w:t>
      </w:r>
      <w:r w:rsidRPr="00510B48">
        <w:t>des</w:t>
      </w:r>
      <w:r w:rsidR="00A6293D" w:rsidRPr="00510B48">
        <w:t xml:space="preserve"> </w:t>
      </w:r>
      <w:r w:rsidRPr="00510B48">
        <w:t>requêtes,</w:t>
      </w:r>
      <w:r w:rsidR="00A6293D" w:rsidRPr="00510B48">
        <w:t xml:space="preserve"> </w:t>
      </w:r>
      <w:r w:rsidRPr="00510B48">
        <w:t>qui</w:t>
      </w:r>
      <w:r w:rsidR="00A6293D" w:rsidRPr="00510B48">
        <w:t xml:space="preserve"> </w:t>
      </w:r>
      <w:r w:rsidRPr="00510B48">
        <w:t>était</w:t>
      </w:r>
      <w:r w:rsidR="00A6293D" w:rsidRPr="00510B48">
        <w:t xml:space="preserve"> </w:t>
      </w:r>
      <w:r w:rsidRPr="00510B48">
        <w:t>de</w:t>
      </w:r>
      <w:r w:rsidR="00A6293D" w:rsidRPr="00510B48">
        <w:t xml:space="preserve"> </w:t>
      </w:r>
      <w:r w:rsidRPr="00510B48">
        <w:t>trois</w:t>
      </w:r>
      <w:r w:rsidR="00A6293D" w:rsidRPr="00510B48">
        <w:t xml:space="preserve"> </w:t>
      </w:r>
      <w:r w:rsidRPr="00510B48">
        <w:t>mois</w:t>
      </w:r>
      <w:r w:rsidR="00A6293D" w:rsidRPr="00510B48">
        <w:t xml:space="preserve"> </w:t>
      </w:r>
      <w:r w:rsidRPr="00510B48">
        <w:t>à</w:t>
      </w:r>
      <w:r w:rsidR="00A6293D" w:rsidRPr="00510B48">
        <w:t xml:space="preserve"> </w:t>
      </w:r>
      <w:r w:rsidRPr="00510B48">
        <w:t>compter</w:t>
      </w:r>
      <w:r w:rsidR="00A6293D" w:rsidRPr="00510B48">
        <w:t xml:space="preserve"> </w:t>
      </w:r>
      <w:r w:rsidRPr="00510B48">
        <w:t>de</w:t>
      </w:r>
      <w:r w:rsidR="00A6293D" w:rsidRPr="00510B48">
        <w:t xml:space="preserve"> </w:t>
      </w:r>
      <w:r w:rsidRPr="00510B48">
        <w:t>l’entrée</w:t>
      </w:r>
      <w:r w:rsidR="00A6293D" w:rsidRPr="00510B48">
        <w:t xml:space="preserve"> </w:t>
      </w:r>
      <w:r w:rsidRPr="00510B48">
        <w:t>en</w:t>
      </w:r>
      <w:r w:rsidR="00A6293D" w:rsidRPr="00510B48">
        <w:t xml:space="preserve"> </w:t>
      </w:r>
      <w:r w:rsidRPr="00510B48">
        <w:t>vigueur</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a</w:t>
      </w:r>
      <w:r w:rsidR="00A6293D" w:rsidRPr="00510B48">
        <w:t xml:space="preserve"> </w:t>
      </w:r>
      <w:r w:rsidRPr="00510B48">
        <w:t>été</w:t>
      </w:r>
      <w:r w:rsidR="00A6293D" w:rsidRPr="00510B48">
        <w:t xml:space="preserve"> </w:t>
      </w:r>
      <w:r w:rsidRPr="00510B48">
        <w:t>prolongé</w:t>
      </w:r>
      <w:r w:rsidR="00A6293D" w:rsidRPr="00510B48">
        <w:t xml:space="preserve"> </w:t>
      </w:r>
      <w:r w:rsidRPr="00510B48">
        <w:t>jusqu’au</w:t>
      </w:r>
      <w:r w:rsidR="00A6293D" w:rsidRPr="00510B48">
        <w:t xml:space="preserve"> </w:t>
      </w:r>
      <w:r w:rsidRPr="00510B48">
        <w:t>3</w:t>
      </w:r>
      <w:r w:rsidR="00723A91">
        <w:t> </w:t>
      </w:r>
      <w:r w:rsidRPr="00510B48">
        <w:t>novembre</w:t>
      </w:r>
      <w:r w:rsidR="00A6293D" w:rsidRPr="00510B48">
        <w:t xml:space="preserve"> </w:t>
      </w:r>
      <w:r w:rsidRPr="00510B48">
        <w:t>2020</w:t>
      </w:r>
      <w:r w:rsidR="00A6293D" w:rsidRPr="00510B48">
        <w:t xml:space="preserve"> </w:t>
      </w:r>
      <w:r w:rsidRPr="00510B48">
        <w:t>en</w:t>
      </w:r>
      <w:r w:rsidR="00A6293D" w:rsidRPr="00510B48">
        <w:t xml:space="preserve"> </w:t>
      </w:r>
      <w:r w:rsidRPr="00510B48">
        <w:t>raison</w:t>
      </w:r>
      <w:r w:rsidR="00A6293D" w:rsidRPr="00510B48">
        <w:t xml:space="preserve"> </w:t>
      </w:r>
      <w:r w:rsidRPr="00510B48">
        <w:t>de</w:t>
      </w:r>
      <w:r w:rsidR="00A6293D" w:rsidRPr="00510B48">
        <w:t xml:space="preserve"> </w:t>
      </w:r>
      <w:r w:rsidRPr="00510B48">
        <w:t>la</w:t>
      </w:r>
      <w:r w:rsidR="00A6293D" w:rsidRPr="00510B48">
        <w:t xml:space="preserve"> </w:t>
      </w:r>
      <w:r w:rsidRPr="00510B48">
        <w:t>pandémie</w:t>
      </w:r>
      <w:r w:rsidR="00A6293D" w:rsidRPr="00510B48">
        <w:t xml:space="preserve"> </w:t>
      </w:r>
      <w:r w:rsidRPr="00510B48">
        <w:t>de</w:t>
      </w:r>
      <w:r w:rsidR="00A6293D" w:rsidRPr="00510B48">
        <w:t xml:space="preserve"> </w:t>
      </w:r>
      <w:r w:rsidRPr="00510B48">
        <w:t>COVID-19</w:t>
      </w:r>
      <w:r w:rsidR="00A6293D" w:rsidRPr="00510B48">
        <w:t xml:space="preserve"> </w:t>
      </w:r>
      <w:r w:rsidRPr="00510B48">
        <w:t>et</w:t>
      </w:r>
      <w:r w:rsidR="00A6293D" w:rsidRPr="00510B48">
        <w:t xml:space="preserve"> </w:t>
      </w:r>
      <w:r w:rsidRPr="00510B48">
        <w:t>de</w:t>
      </w:r>
      <w:r w:rsidR="00A6293D" w:rsidRPr="00510B48">
        <w:t xml:space="preserve"> </w:t>
      </w:r>
      <w:r w:rsidRPr="00510B48">
        <w:t>l’état</w:t>
      </w:r>
      <w:r w:rsidR="00A6293D" w:rsidRPr="00510B48">
        <w:t xml:space="preserve"> </w:t>
      </w:r>
      <w:r w:rsidRPr="00510B48">
        <w:t>d’urgence</w:t>
      </w:r>
      <w:r w:rsidR="00601D40" w:rsidRPr="00510B48">
        <w:t>.</w:t>
      </w:r>
      <w:r w:rsidR="00A6293D" w:rsidRPr="00510B48">
        <w:t xml:space="preserve"> </w:t>
      </w:r>
      <w:r w:rsidRPr="00510B48">
        <w:t>Au</w:t>
      </w:r>
      <w:r w:rsidR="00A6293D" w:rsidRPr="00510B48">
        <w:t xml:space="preserve"> </w:t>
      </w:r>
      <w:r w:rsidRPr="00510B48">
        <w:t>total,</w:t>
      </w:r>
      <w:r w:rsidR="00A6293D" w:rsidRPr="00510B48">
        <w:t xml:space="preserve"> </w:t>
      </w:r>
      <w:r w:rsidRPr="00510B48">
        <w:t>695</w:t>
      </w:r>
      <w:r w:rsidR="00723A91">
        <w:t> </w:t>
      </w:r>
      <w:r w:rsidRPr="00510B48">
        <w:t>dossiers</w:t>
      </w:r>
      <w:r w:rsidR="00A6293D" w:rsidRPr="00510B48">
        <w:t xml:space="preserve"> </w:t>
      </w:r>
      <w:r w:rsidRPr="00510B48">
        <w:t>ont</w:t>
      </w:r>
      <w:r w:rsidR="00A6293D" w:rsidRPr="00510B48">
        <w:t xml:space="preserve"> </w:t>
      </w:r>
      <w:r w:rsidRPr="00510B48">
        <w:t>été</w:t>
      </w:r>
      <w:r w:rsidR="00A6293D" w:rsidRPr="00510B48">
        <w:t xml:space="preserve"> </w:t>
      </w:r>
      <w:r w:rsidRPr="00510B48">
        <w:t>déposés</w:t>
      </w:r>
      <w:r w:rsidR="00A6293D" w:rsidRPr="00510B48">
        <w:t xml:space="preserve"> </w:t>
      </w:r>
      <w:r w:rsidRPr="00510B48">
        <w:t>devant</w:t>
      </w:r>
      <w:r w:rsidR="00A6293D" w:rsidRPr="00510B48">
        <w:t xml:space="preserve"> </w:t>
      </w:r>
      <w:r w:rsidRPr="00510B48">
        <w:t>les</w:t>
      </w:r>
      <w:r w:rsidR="00A6293D" w:rsidRPr="00510B48">
        <w:t xml:space="preserve"> </w:t>
      </w:r>
      <w:r w:rsidRPr="00510B48">
        <w:t>hautes</w:t>
      </w:r>
      <w:r w:rsidR="00A6293D" w:rsidRPr="00510B48">
        <w:t xml:space="preserve"> </w:t>
      </w:r>
      <w:r w:rsidRPr="00510B48">
        <w:t>cours</w:t>
      </w:r>
      <w:r w:rsidR="00A6293D" w:rsidRPr="00510B48">
        <w:t xml:space="preserve"> </w:t>
      </w:r>
      <w:r w:rsidRPr="00510B48">
        <w:t>avant</w:t>
      </w:r>
      <w:r w:rsidR="00A6293D" w:rsidRPr="00510B48">
        <w:t xml:space="preserve"> </w:t>
      </w:r>
      <w:r w:rsidRPr="00510B48">
        <w:t>l’expiration</w:t>
      </w:r>
      <w:r w:rsidR="00A6293D" w:rsidRPr="00510B48">
        <w:t xml:space="preserve"> </w:t>
      </w:r>
      <w:r w:rsidRPr="00510B48">
        <w:t>du</w:t>
      </w:r>
      <w:r w:rsidR="00A6293D" w:rsidRPr="00510B48">
        <w:t xml:space="preserve"> </w:t>
      </w:r>
      <w:r w:rsidRPr="00510B48">
        <w:t>délai</w:t>
      </w:r>
      <w:r w:rsidR="00A6293D" w:rsidRPr="00510B48">
        <w:t xml:space="preserve"> </w:t>
      </w:r>
      <w:r w:rsidRPr="00510B48">
        <w:t>(338</w:t>
      </w:r>
      <w:r w:rsidR="00A6293D" w:rsidRPr="00510B48">
        <w:t xml:space="preserve"> </w:t>
      </w:r>
      <w:r w:rsidRPr="00510B48">
        <w:t>à</w:t>
      </w:r>
      <w:r w:rsidR="00A6293D" w:rsidRPr="00510B48">
        <w:t xml:space="preserve"> </w:t>
      </w:r>
      <w:r w:rsidRPr="00510B48">
        <w:t>Belgrade,</w:t>
      </w:r>
      <w:r w:rsidR="00A6293D" w:rsidRPr="00510B48">
        <w:t xml:space="preserve"> </w:t>
      </w:r>
      <w:r w:rsidRPr="00510B48">
        <w:t>145</w:t>
      </w:r>
      <w:r w:rsidR="00A6293D" w:rsidRPr="00510B48">
        <w:t xml:space="preserve"> </w:t>
      </w:r>
      <w:r w:rsidRPr="00510B48">
        <w:t>à</w:t>
      </w:r>
      <w:r w:rsidR="00A6293D" w:rsidRPr="00510B48">
        <w:t xml:space="preserve"> </w:t>
      </w:r>
      <w:r w:rsidRPr="00510B48">
        <w:t>Kragujevac,</w:t>
      </w:r>
      <w:r w:rsidR="00A6293D" w:rsidRPr="00510B48">
        <w:t xml:space="preserve"> </w:t>
      </w:r>
      <w:r w:rsidRPr="00510B48">
        <w:t>106</w:t>
      </w:r>
      <w:r w:rsidR="00A6293D" w:rsidRPr="00510B48">
        <w:t xml:space="preserve"> </w:t>
      </w:r>
      <w:r w:rsidRPr="00510B48">
        <w:t>à</w:t>
      </w:r>
      <w:r w:rsidR="00A6293D" w:rsidRPr="00510B48">
        <w:t xml:space="preserve"> </w:t>
      </w:r>
      <w:r w:rsidRPr="00510B48">
        <w:t>Niš</w:t>
      </w:r>
      <w:r w:rsidR="00A6293D" w:rsidRPr="00510B48">
        <w:t xml:space="preserve"> </w:t>
      </w:r>
      <w:r w:rsidRPr="00510B48">
        <w:t>et</w:t>
      </w:r>
      <w:r w:rsidR="00A6293D" w:rsidRPr="00510B48">
        <w:t xml:space="preserve"> </w:t>
      </w:r>
      <w:r w:rsidRPr="00510B48">
        <w:t>106</w:t>
      </w:r>
      <w:r w:rsidR="00A6293D" w:rsidRPr="00510B48">
        <w:t xml:space="preserve"> </w:t>
      </w:r>
      <w:r w:rsidRPr="00510B48">
        <w:t>à</w:t>
      </w:r>
      <w:r w:rsidR="00A6293D" w:rsidRPr="00510B48">
        <w:t xml:space="preserve"> </w:t>
      </w:r>
      <w:r w:rsidRPr="00510B48">
        <w:t>Novi</w:t>
      </w:r>
      <w:r w:rsidR="00A6293D" w:rsidRPr="00510B48">
        <w:t xml:space="preserve"> </w:t>
      </w:r>
      <w:r w:rsidRPr="00510B48">
        <w:t>Sad).</w:t>
      </w:r>
    </w:p>
    <w:p w14:paraId="39019E3C" w14:textId="7F6B165B" w:rsidR="00222975" w:rsidRPr="00510B48" w:rsidRDefault="00222975" w:rsidP="00723A91">
      <w:pPr>
        <w:pStyle w:val="HChG"/>
      </w:pPr>
      <w:r w:rsidRPr="00510B48">
        <w:rPr>
          <w:szCs w:val="24"/>
        </w:rPr>
        <w:tab/>
      </w:r>
      <w:r w:rsidRPr="00510B48">
        <w:rPr>
          <w:szCs w:val="24"/>
        </w:rPr>
        <w:tab/>
      </w:r>
      <w:r w:rsidRPr="00510B48">
        <w:t>Interdiction</w:t>
      </w:r>
      <w:r w:rsidR="00A6293D" w:rsidRPr="00510B48">
        <w:t xml:space="preserve"> </w:t>
      </w:r>
      <w:r w:rsidRPr="00510B48">
        <w:t>de</w:t>
      </w:r>
      <w:r w:rsidR="00A6293D" w:rsidRPr="00510B48">
        <w:t xml:space="preserve"> </w:t>
      </w:r>
      <w:r w:rsidRPr="00510B48">
        <w:t>la</w:t>
      </w:r>
      <w:r w:rsidR="00A6293D" w:rsidRPr="00510B48">
        <w:t xml:space="preserve"> </w:t>
      </w:r>
      <w:r w:rsidRPr="00510B48">
        <w:t>torture</w:t>
      </w:r>
      <w:r w:rsidR="00A6293D" w:rsidRPr="00510B48">
        <w:t xml:space="preserve"> </w:t>
      </w:r>
      <w:r w:rsidRPr="00510B48">
        <w:t>et</w:t>
      </w:r>
      <w:r w:rsidR="00A6293D" w:rsidRPr="00510B48">
        <w:t xml:space="preserve"> </w:t>
      </w:r>
      <w:r w:rsidRPr="00510B48">
        <w:t>des</w:t>
      </w:r>
      <w:r w:rsidR="00A6293D" w:rsidRPr="00510B48">
        <w:t xml:space="preserve"> </w:t>
      </w:r>
      <w:r w:rsidRPr="00510B48">
        <w:t>mauvais</w:t>
      </w:r>
      <w:r w:rsidR="00A6293D" w:rsidRPr="00510B48">
        <w:t xml:space="preserve"> </w:t>
      </w:r>
      <w:r w:rsidRPr="00510B48">
        <w:t>traitements</w:t>
      </w:r>
    </w:p>
    <w:p w14:paraId="0E2040A3" w14:textId="1F5376F3" w:rsidR="00222975" w:rsidRPr="00510B48" w:rsidRDefault="00222975" w:rsidP="00723A91">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27</w:t>
      </w:r>
      <w:r w:rsidR="00A6293D" w:rsidRPr="00510B48">
        <w:t xml:space="preserve"> </w:t>
      </w:r>
      <w:r w:rsidRPr="00510B48">
        <w:t>des</w:t>
      </w:r>
      <w:r w:rsidR="00A6293D" w:rsidRPr="00510B48">
        <w:t xml:space="preserve"> </w:t>
      </w:r>
      <w:r w:rsidR="000D2923">
        <w:t>observations finales</w:t>
      </w:r>
    </w:p>
    <w:p w14:paraId="065C62B8" w14:textId="22370EFE" w:rsidR="00222975" w:rsidRPr="00510B48" w:rsidRDefault="00222975" w:rsidP="00222975">
      <w:pPr>
        <w:pStyle w:val="SingleTxtG"/>
      </w:pPr>
      <w:r w:rsidRPr="00510B48">
        <w:t>160.</w:t>
      </w:r>
      <w:r w:rsidRPr="00510B48">
        <w:tab/>
        <w:t>Aux</w:t>
      </w:r>
      <w:r w:rsidR="00A6293D" w:rsidRPr="00510B48">
        <w:t xml:space="preserve"> </w:t>
      </w:r>
      <w:r w:rsidRPr="00510B48">
        <w:t>fins</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conformité</w:t>
      </w:r>
      <w:r w:rsidR="00A6293D" w:rsidRPr="00510B48">
        <w:t xml:space="preserve"> </w:t>
      </w:r>
      <w:r w:rsidRPr="00510B48">
        <w:t>progressive</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00A6293D" w:rsidRPr="00510B48">
        <w:t xml:space="preserve"> </w:t>
      </w:r>
      <w:r w:rsidRPr="00510B48">
        <w:t>avec</w:t>
      </w:r>
      <w:r w:rsidR="00A6293D" w:rsidRPr="00510B48">
        <w:t xml:space="preserve"> </w:t>
      </w:r>
      <w:r w:rsidRPr="00510B48">
        <w:t>les</w:t>
      </w:r>
      <w:r w:rsidR="00A6293D" w:rsidRPr="00510B48">
        <w:t xml:space="preserve"> </w:t>
      </w:r>
      <w:r w:rsidRPr="00510B48">
        <w:t>normes</w:t>
      </w:r>
      <w:r w:rsidR="00A6293D" w:rsidRPr="00510B48">
        <w:t xml:space="preserve"> </w:t>
      </w:r>
      <w:r w:rsidRPr="00510B48">
        <w:t>internationales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d’adhésion</w:t>
      </w:r>
      <w:r w:rsidR="00A6293D" w:rsidRPr="00510B48">
        <w:t xml:space="preserve"> </w:t>
      </w:r>
      <w:r w:rsidRPr="00510B48">
        <w:t>à</w:t>
      </w:r>
      <w:r w:rsidR="00A6293D" w:rsidRPr="00510B48">
        <w:t xml:space="preserve"> </w:t>
      </w:r>
      <w:r w:rsidRPr="00510B48">
        <w:t>l’Union</w:t>
      </w:r>
      <w:r w:rsidR="00A6293D" w:rsidRPr="00510B48">
        <w:t xml:space="preserve"> </w:t>
      </w:r>
      <w:r w:rsidRPr="00510B48">
        <w:t>européenne,</w:t>
      </w:r>
      <w:r w:rsidR="00A6293D" w:rsidRPr="00510B48">
        <w:t xml:space="preserve"> </w:t>
      </w:r>
      <w:r w:rsidRPr="00510B48">
        <w:t>il</w:t>
      </w:r>
      <w:r w:rsidR="00A6293D" w:rsidRPr="00510B48">
        <w:t xml:space="preserve"> </w:t>
      </w:r>
      <w:r w:rsidRPr="00510B48">
        <w:t>est</w:t>
      </w:r>
      <w:r w:rsidR="00A6293D" w:rsidRPr="00510B48">
        <w:t xml:space="preserve"> </w:t>
      </w:r>
      <w:r w:rsidRPr="00510B48">
        <w:t>prévu</w:t>
      </w:r>
      <w:r w:rsidR="00A6293D" w:rsidRPr="00510B48">
        <w:t xml:space="preserve"> </w:t>
      </w:r>
      <w:r w:rsidRPr="00510B48">
        <w:t>d’harmoniser</w:t>
      </w:r>
      <w:r w:rsidR="00A6293D" w:rsidRPr="00510B48">
        <w:t xml:space="preserve"> </w:t>
      </w:r>
      <w:r w:rsidRPr="00510B48">
        <w:t>les</w:t>
      </w:r>
      <w:r w:rsidR="00A6293D" w:rsidRPr="00510B48">
        <w:t xml:space="preserve"> </w:t>
      </w:r>
      <w:r w:rsidRPr="00510B48">
        <w:t>articles</w:t>
      </w:r>
      <w:r w:rsidR="00A6293D" w:rsidRPr="00510B48">
        <w:t xml:space="preserve"> </w:t>
      </w:r>
      <w:r w:rsidRPr="00510B48">
        <w:t>136</w:t>
      </w:r>
      <w:r w:rsidR="00A6293D" w:rsidRPr="00510B48">
        <w:t xml:space="preserve"> </w:t>
      </w:r>
      <w:r w:rsidRPr="00510B48">
        <w:t>et</w:t>
      </w:r>
      <w:r w:rsidR="00A6293D" w:rsidRPr="00510B48">
        <w:t xml:space="preserve"> </w:t>
      </w:r>
      <w:r w:rsidRPr="00510B48">
        <w:t>137</w:t>
      </w:r>
      <w:r w:rsidR="00A6293D" w:rsidRPr="00510B48">
        <w:t xml:space="preserve"> </w:t>
      </w:r>
      <w:r w:rsidRPr="00510B48">
        <w:t>(</w:t>
      </w:r>
      <w:r w:rsidR="00723A91">
        <w:t>par. </w:t>
      </w:r>
      <w:r w:rsidRPr="00510B48">
        <w:t>2</w:t>
      </w:r>
      <w:r w:rsidR="00A6293D" w:rsidRPr="00510B48">
        <w:t xml:space="preserve"> </w:t>
      </w:r>
      <w:r w:rsidRPr="00510B48">
        <w:t>et</w:t>
      </w:r>
      <w:r w:rsidR="00A6293D" w:rsidRPr="00510B48">
        <w:t xml:space="preserve"> </w:t>
      </w:r>
      <w:r w:rsidRPr="00510B48">
        <w:t>3)</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bookmarkStart w:id="26" w:name="_ftnref33"/>
      <w:bookmarkEnd w:id="26"/>
      <w:r w:rsidRPr="009D16C5">
        <w:rPr>
          <w:rStyle w:val="Appelnotedebasdep"/>
        </w:rPr>
        <w:footnoteReference w:id="36"/>
      </w:r>
      <w:r w:rsidR="00A6293D" w:rsidRPr="00510B48">
        <w:t xml:space="preserve"> </w:t>
      </w:r>
      <w:r w:rsidRPr="00510B48">
        <w:t>avec</w:t>
      </w:r>
      <w:r w:rsidR="00A6293D" w:rsidRPr="00510B48">
        <w:t xml:space="preserve"> </w:t>
      </w:r>
      <w:r w:rsidRPr="00510B48">
        <w:t>tous</w:t>
      </w:r>
      <w:r w:rsidR="00A6293D" w:rsidRPr="00510B48">
        <w:t xml:space="preserve"> </w:t>
      </w:r>
      <w:r w:rsidRPr="00510B48">
        <w:t>les</w:t>
      </w:r>
      <w:r w:rsidR="00A6293D" w:rsidRPr="00510B48">
        <w:t xml:space="preserve"> </w:t>
      </w:r>
      <w:r w:rsidRPr="00510B48">
        <w:t>éléments</w:t>
      </w:r>
      <w:r w:rsidR="00A6293D" w:rsidRPr="00510B48">
        <w:t xml:space="preserve"> </w:t>
      </w:r>
      <w:r w:rsidRPr="00510B48">
        <w:t>du</w:t>
      </w:r>
      <w:r w:rsidR="00A6293D" w:rsidRPr="00510B48">
        <w:t xml:space="preserve"> </w:t>
      </w:r>
      <w:r w:rsidRPr="00510B48">
        <w:t>crime</w:t>
      </w:r>
      <w:r w:rsidR="00A6293D" w:rsidRPr="00510B48">
        <w:t xml:space="preserve"> </w:t>
      </w:r>
      <w:r w:rsidRPr="00510B48">
        <w:t>de</w:t>
      </w:r>
      <w:r w:rsidR="00A6293D" w:rsidRPr="00510B48">
        <w:t xml:space="preserve"> </w:t>
      </w:r>
      <w:r w:rsidRPr="00510B48">
        <w:t>torture</w:t>
      </w:r>
      <w:r w:rsidR="00A6293D" w:rsidRPr="00510B48">
        <w:t xml:space="preserve"> </w:t>
      </w:r>
      <w:r w:rsidRPr="00510B48">
        <w:t>tel</w:t>
      </w:r>
      <w:r w:rsidR="00A6293D" w:rsidRPr="00510B48">
        <w:t xml:space="preserve"> </w:t>
      </w:r>
      <w:r w:rsidRPr="00510B48">
        <w:t>qu’il</w:t>
      </w:r>
      <w:r w:rsidR="00A6293D" w:rsidRPr="00510B48">
        <w:t xml:space="preserve"> </w:t>
      </w:r>
      <w:r w:rsidRPr="00510B48">
        <w:t>est</w:t>
      </w:r>
      <w:r w:rsidR="00A6293D" w:rsidRPr="00510B48">
        <w:t xml:space="preserve"> </w:t>
      </w:r>
      <w:r w:rsidRPr="00510B48">
        <w:t>défini</w:t>
      </w:r>
      <w:r w:rsidR="00A6293D" w:rsidRPr="00510B48">
        <w:t xml:space="preserve"> </w:t>
      </w:r>
      <w:r w:rsidRPr="00510B48">
        <w:t>à</w:t>
      </w:r>
      <w:r w:rsidR="00A6293D" w:rsidRPr="00510B48">
        <w:t xml:space="preserve"> </w:t>
      </w:r>
      <w:r w:rsidRPr="00510B48">
        <w:t>l’article</w:t>
      </w:r>
      <w:r w:rsidR="00A6293D" w:rsidRPr="00510B48">
        <w:t xml:space="preserve"> </w:t>
      </w:r>
      <w:r w:rsidRPr="00510B48">
        <w:t>premier</w:t>
      </w:r>
      <w:r w:rsidR="00A6293D" w:rsidRPr="00510B48">
        <w:t xml:space="preserve"> </w:t>
      </w:r>
      <w:r w:rsidRPr="00510B48">
        <w:t>de</w:t>
      </w:r>
      <w:r w:rsidR="00A6293D" w:rsidRPr="00510B48">
        <w:t xml:space="preserve"> </w:t>
      </w:r>
      <w:r w:rsidRPr="00510B48">
        <w:t>la</w:t>
      </w:r>
      <w:r w:rsidR="00A6293D" w:rsidRPr="00510B48">
        <w:t xml:space="preserve"> </w:t>
      </w:r>
      <w:r w:rsidRPr="00510B48">
        <w:t>Convention</w:t>
      </w:r>
      <w:r w:rsidR="00601D40" w:rsidRPr="00510B48">
        <w:t>.</w:t>
      </w:r>
      <w:r w:rsidR="00A6293D" w:rsidRPr="00510B48">
        <w:t xml:space="preserve"> </w:t>
      </w:r>
      <w:r w:rsidRPr="00510B48">
        <w:t>Le</w:t>
      </w:r>
      <w:r w:rsidR="00A6293D" w:rsidRPr="00510B48">
        <w:t xml:space="preserve"> </w:t>
      </w:r>
      <w:r w:rsidRPr="00510B48">
        <w:t>Code</w:t>
      </w:r>
      <w:r w:rsidR="00A6293D" w:rsidRPr="00510B48">
        <w:t xml:space="preserve"> </w:t>
      </w:r>
      <w:r w:rsidRPr="00510B48">
        <w:t>pénal</w:t>
      </w:r>
      <w:r w:rsidR="00A6293D" w:rsidRPr="00510B48">
        <w:t xml:space="preserve"> </w:t>
      </w:r>
      <w:r w:rsidRPr="00510B48">
        <w:t>devant</w:t>
      </w:r>
      <w:r w:rsidR="00A6293D" w:rsidRPr="00510B48">
        <w:t xml:space="preserve"> </w:t>
      </w:r>
      <w:r w:rsidRPr="00510B48">
        <w:t>faire</w:t>
      </w:r>
      <w:r w:rsidR="00A6293D" w:rsidRPr="00510B48">
        <w:t xml:space="preserve"> </w:t>
      </w:r>
      <w:r w:rsidRPr="00510B48">
        <w:t>l’objet</w:t>
      </w:r>
      <w:r w:rsidR="00A6293D" w:rsidRPr="00510B48">
        <w:t xml:space="preserve"> </w:t>
      </w:r>
      <w:r w:rsidRPr="00510B48">
        <w:t>de</w:t>
      </w:r>
      <w:r w:rsidR="00A6293D" w:rsidRPr="00510B48">
        <w:t xml:space="preserve"> </w:t>
      </w:r>
      <w:r w:rsidRPr="00510B48">
        <w:t>nombreuses</w:t>
      </w:r>
      <w:r w:rsidR="00A6293D" w:rsidRPr="00510B48">
        <w:t xml:space="preserve"> </w:t>
      </w:r>
      <w:r w:rsidRPr="00510B48">
        <w:t>modifications</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différents</w:t>
      </w:r>
      <w:r w:rsidR="00A6293D" w:rsidRPr="00510B48">
        <w:t xml:space="preserve"> </w:t>
      </w:r>
      <w:r w:rsidRPr="00510B48">
        <w:t>chapitres</w:t>
      </w:r>
      <w:r w:rsidR="00A6293D" w:rsidRPr="00510B48">
        <w:t xml:space="preserve"> </w:t>
      </w:r>
      <w:r w:rsidRPr="00510B48">
        <w:t>de</w:t>
      </w:r>
      <w:r w:rsidR="00A6293D" w:rsidRPr="00510B48">
        <w:t xml:space="preserve"> </w:t>
      </w:r>
      <w:r w:rsidRPr="00510B48">
        <w:t>la</w:t>
      </w:r>
      <w:r w:rsidR="00A6293D" w:rsidRPr="00510B48">
        <w:t xml:space="preserve"> </w:t>
      </w:r>
      <w:r w:rsidRPr="00510B48">
        <w:t>négociation</w:t>
      </w:r>
      <w:r w:rsidR="00A6293D" w:rsidRPr="00510B48">
        <w:t xml:space="preserve"> </w:t>
      </w:r>
      <w:r w:rsidRPr="00510B48">
        <w:t>d’adhésion,</w:t>
      </w:r>
      <w:r w:rsidR="00A6293D" w:rsidRPr="00510B48">
        <w:t xml:space="preserve"> </w:t>
      </w:r>
      <w:r w:rsidRPr="00510B48">
        <w:t>il</w:t>
      </w:r>
      <w:r w:rsidR="00A6293D" w:rsidRPr="00510B48">
        <w:t xml:space="preserve"> </w:t>
      </w:r>
      <w:r w:rsidRPr="00510B48">
        <w:t>n’est</w:t>
      </w:r>
      <w:r w:rsidR="00A6293D" w:rsidRPr="00510B48">
        <w:t xml:space="preserve"> </w:t>
      </w:r>
      <w:r w:rsidRPr="00510B48">
        <w:t>pas</w:t>
      </w:r>
      <w:r w:rsidR="00A6293D" w:rsidRPr="00510B48">
        <w:t xml:space="preserve"> </w:t>
      </w:r>
      <w:r w:rsidRPr="00510B48">
        <w:t>possible</w:t>
      </w:r>
      <w:r w:rsidR="00A6293D" w:rsidRPr="00510B48">
        <w:t xml:space="preserve"> </w:t>
      </w:r>
      <w:r w:rsidRPr="00510B48">
        <w:t>de</w:t>
      </w:r>
      <w:r w:rsidR="00A6293D" w:rsidRPr="00510B48">
        <w:t xml:space="preserve"> </w:t>
      </w:r>
      <w:r w:rsidRPr="00510B48">
        <w:t>les</w:t>
      </w:r>
      <w:r w:rsidR="00A6293D" w:rsidRPr="00510B48">
        <w:t xml:space="preserve"> </w:t>
      </w:r>
      <w:r w:rsidRPr="00510B48">
        <w:t>adopter</w:t>
      </w:r>
      <w:r w:rsidR="00A6293D" w:rsidRPr="00510B48">
        <w:t xml:space="preserve"> </w:t>
      </w:r>
      <w:r w:rsidRPr="00510B48">
        <w:t>toutes</w:t>
      </w:r>
      <w:r w:rsidR="00A6293D" w:rsidRPr="00510B48">
        <w:t xml:space="preserve"> </w:t>
      </w:r>
      <w:r w:rsidRPr="00510B48">
        <w:t>en</w:t>
      </w:r>
      <w:r w:rsidR="00A6293D" w:rsidRPr="00510B48">
        <w:t xml:space="preserve"> </w:t>
      </w:r>
      <w:r w:rsidRPr="00510B48">
        <w:t>même</w:t>
      </w:r>
      <w:r w:rsidR="00A6293D" w:rsidRPr="00510B48">
        <w:t xml:space="preserve"> </w:t>
      </w:r>
      <w:r w:rsidRPr="00510B48">
        <w:t>temps.</w:t>
      </w:r>
    </w:p>
    <w:p w14:paraId="2143D47C" w14:textId="7E2FDD79" w:rsidR="00222975" w:rsidRPr="00510B48" w:rsidRDefault="00222975" w:rsidP="00222975">
      <w:pPr>
        <w:pStyle w:val="SingleTxtG"/>
      </w:pPr>
      <w:r w:rsidRPr="00510B48">
        <w:t>161.</w:t>
      </w:r>
      <w:r w:rsidRPr="00510B48">
        <w:tab/>
        <w:t>Les</w:t>
      </w:r>
      <w:r w:rsidR="00A6293D" w:rsidRPr="00510B48">
        <w:t xml:space="preserve"> </w:t>
      </w:r>
      <w:r w:rsidRPr="00510B48">
        <w:t>modifications</w:t>
      </w:r>
      <w:r w:rsidR="00A6293D" w:rsidRPr="00510B48">
        <w:t xml:space="preserve"> </w:t>
      </w:r>
      <w:r w:rsidRPr="00510B48">
        <w:t>apportées</w:t>
      </w:r>
      <w:r w:rsidR="00A6293D" w:rsidRPr="00510B48">
        <w:t xml:space="preserve"> </w:t>
      </w:r>
      <w:r w:rsidRPr="00510B48">
        <w:t>en</w:t>
      </w:r>
      <w:r w:rsidR="00A6293D" w:rsidRPr="00510B48">
        <w:t xml:space="preserve"> </w:t>
      </w:r>
      <w:r w:rsidRPr="00510B48">
        <w:t>2019</w:t>
      </w:r>
      <w:r w:rsidR="00A6293D" w:rsidRPr="00510B48">
        <w:t xml:space="preserve"> </w:t>
      </w:r>
      <w:r w:rsidRPr="00510B48">
        <w:t>ont</w:t>
      </w:r>
      <w:r w:rsidR="00A6293D" w:rsidRPr="00510B48">
        <w:t xml:space="preserve"> </w:t>
      </w:r>
      <w:r w:rsidRPr="00510B48">
        <w:t>alourdi</w:t>
      </w:r>
      <w:r w:rsidR="00A6293D" w:rsidRPr="00510B48">
        <w:t xml:space="preserve"> </w:t>
      </w:r>
      <w:r w:rsidRPr="00510B48">
        <w:t>la</w:t>
      </w:r>
      <w:r w:rsidR="00A6293D" w:rsidRPr="00510B48">
        <w:t xml:space="preserve"> </w:t>
      </w:r>
      <w:r w:rsidRPr="00510B48">
        <w:t>peine</w:t>
      </w:r>
      <w:r w:rsidR="00A6293D" w:rsidRPr="00510B48">
        <w:t xml:space="preserve"> </w:t>
      </w:r>
      <w:r w:rsidRPr="00510B48">
        <w:t>prévue</w:t>
      </w:r>
      <w:r w:rsidR="00A6293D" w:rsidRPr="00510B48">
        <w:t xml:space="preserve"> </w:t>
      </w:r>
      <w:r w:rsidRPr="00510B48">
        <w:t>pour</w:t>
      </w:r>
      <w:r w:rsidR="00A6293D" w:rsidRPr="00510B48">
        <w:t xml:space="preserve"> </w:t>
      </w:r>
      <w:r w:rsidRPr="00510B48">
        <w:t>les</w:t>
      </w:r>
      <w:r w:rsidR="00A6293D" w:rsidRPr="00510B48">
        <w:t xml:space="preserve"> </w:t>
      </w:r>
      <w:r w:rsidRPr="00510B48">
        <w:t>infractions</w:t>
      </w:r>
      <w:r w:rsidR="00A6293D" w:rsidRPr="00510B48">
        <w:t xml:space="preserve"> </w:t>
      </w:r>
      <w:r w:rsidRPr="00510B48">
        <w:t>visées</w:t>
      </w:r>
      <w:r w:rsidR="00A6293D" w:rsidRPr="00510B48">
        <w:t xml:space="preserve"> </w:t>
      </w:r>
      <w:r w:rsidRPr="00510B48">
        <w:t>à</w:t>
      </w:r>
      <w:r w:rsidR="00A6293D" w:rsidRPr="00510B48">
        <w:t xml:space="preserve"> </w:t>
      </w:r>
      <w:r w:rsidRPr="00510B48">
        <w:t>l’article</w:t>
      </w:r>
      <w:r w:rsidR="00A6293D" w:rsidRPr="00510B48">
        <w:t xml:space="preserve"> </w:t>
      </w:r>
      <w:r w:rsidRPr="00510B48">
        <w:t>137</w:t>
      </w:r>
      <w:r w:rsidR="00723A91">
        <w:t> </w:t>
      </w:r>
      <w:r w:rsidRPr="00510B48">
        <w:t>commises</w:t>
      </w:r>
      <w:r w:rsidR="00A6293D" w:rsidRPr="00510B48">
        <w:t xml:space="preserve"> </w:t>
      </w:r>
      <w:r w:rsidRPr="00510B48">
        <w:t>par</w:t>
      </w:r>
      <w:r w:rsidR="00A6293D" w:rsidRPr="00510B48">
        <w:t xml:space="preserve"> </w:t>
      </w:r>
      <w:r w:rsidRPr="00510B48">
        <w:t>un</w:t>
      </w:r>
      <w:r w:rsidR="00A6293D" w:rsidRPr="00510B48">
        <w:t xml:space="preserve"> </w:t>
      </w:r>
      <w:r w:rsidRPr="00510B48">
        <w:t>agent</w:t>
      </w:r>
      <w:r w:rsidR="00A6293D" w:rsidRPr="00510B48">
        <w:t xml:space="preserve"> </w:t>
      </w:r>
      <w:r w:rsidRPr="00510B48">
        <w:t>de</w:t>
      </w:r>
      <w:r w:rsidR="00A6293D" w:rsidRPr="00510B48">
        <w:t xml:space="preserve"> </w:t>
      </w:r>
      <w:r w:rsidRPr="00510B48">
        <w:t>l’État</w:t>
      </w:r>
      <w:r w:rsidR="00510B48">
        <w:t> :</w:t>
      </w:r>
      <w:r w:rsidR="00A6293D" w:rsidRPr="00510B48">
        <w:t xml:space="preserve"> </w:t>
      </w:r>
      <w:r w:rsidRPr="00510B48">
        <w:t>la</w:t>
      </w:r>
      <w:r w:rsidR="00A6293D" w:rsidRPr="00510B48">
        <w:t xml:space="preserve"> </w:t>
      </w:r>
      <w:r w:rsidRPr="00510B48">
        <w:t>durée</w:t>
      </w:r>
      <w:r w:rsidR="00A6293D" w:rsidRPr="00510B48">
        <w:t xml:space="preserve"> </w:t>
      </w:r>
      <w:r w:rsidRPr="00510B48">
        <w:t>de</w:t>
      </w:r>
      <w:r w:rsidR="00A6293D" w:rsidRPr="00510B48">
        <w:t xml:space="preserve"> </w:t>
      </w:r>
      <w:r w:rsidRPr="00510B48">
        <w:t>la</w:t>
      </w:r>
      <w:r w:rsidR="00A6293D" w:rsidRPr="00510B48">
        <w:t xml:space="preserve"> </w:t>
      </w:r>
      <w:r w:rsidRPr="00510B48">
        <w:t>peine</w:t>
      </w:r>
      <w:r w:rsidR="00A6293D" w:rsidRPr="00510B48">
        <w:t xml:space="preserve"> </w:t>
      </w:r>
      <w:r w:rsidRPr="00510B48">
        <w:t>d’emprisonnement</w:t>
      </w:r>
      <w:r w:rsidR="00A6293D" w:rsidRPr="00510B48">
        <w:t xml:space="preserve"> </w:t>
      </w:r>
      <w:r w:rsidRPr="00510B48">
        <w:t>est</w:t>
      </w:r>
      <w:r w:rsidR="00A6293D" w:rsidRPr="00510B48">
        <w:t xml:space="preserve"> </w:t>
      </w:r>
      <w:r w:rsidRPr="00510B48">
        <w:t>passée</w:t>
      </w:r>
      <w:r w:rsidR="00A6293D" w:rsidRPr="00510B48">
        <w:t xml:space="preserve"> </w:t>
      </w:r>
      <w:r w:rsidRPr="00510B48">
        <w:t>de</w:t>
      </w:r>
      <w:r w:rsidR="00A6293D" w:rsidRPr="00510B48">
        <w:t xml:space="preserve"> </w:t>
      </w:r>
      <w:r w:rsidRPr="00510B48">
        <w:t>deux</w:t>
      </w:r>
      <w:r w:rsidR="00A6293D" w:rsidRPr="00510B48">
        <w:t xml:space="preserve"> </w:t>
      </w:r>
      <w:r w:rsidRPr="00510B48">
        <w:t>à</w:t>
      </w:r>
      <w:r w:rsidR="00A6293D" w:rsidRPr="00510B48">
        <w:t xml:space="preserve"> </w:t>
      </w:r>
      <w:r w:rsidRPr="00510B48">
        <w:t>dix</w:t>
      </w:r>
      <w:r w:rsidR="00A6293D" w:rsidRPr="00510B48">
        <w:t xml:space="preserve"> </w:t>
      </w:r>
      <w:r w:rsidRPr="00510B48">
        <w:t>ans,</w:t>
      </w:r>
      <w:r w:rsidR="00A6293D" w:rsidRPr="00510B48">
        <w:t xml:space="preserve"> </w:t>
      </w:r>
      <w:r w:rsidRPr="00510B48">
        <w:t>contre</w:t>
      </w:r>
      <w:r w:rsidR="00A6293D" w:rsidRPr="00510B48">
        <w:t xml:space="preserve"> </w:t>
      </w:r>
      <w:r w:rsidRPr="00510B48">
        <w:t>un</w:t>
      </w:r>
      <w:r w:rsidR="00A6293D" w:rsidRPr="00510B48">
        <w:t xml:space="preserve"> </w:t>
      </w:r>
      <w:r w:rsidRPr="00510B48">
        <w:t>à</w:t>
      </w:r>
      <w:r w:rsidR="00A6293D" w:rsidRPr="00510B48">
        <w:t xml:space="preserve"> </w:t>
      </w:r>
      <w:r w:rsidRPr="00510B48">
        <w:t>huit</w:t>
      </w:r>
      <w:r w:rsidR="00A6293D" w:rsidRPr="00510B48">
        <w:t xml:space="preserve"> </w:t>
      </w:r>
      <w:r w:rsidRPr="00510B48">
        <w:t>ans</w:t>
      </w:r>
      <w:r w:rsidR="00A6293D" w:rsidRPr="00510B48">
        <w:t xml:space="preserve"> </w:t>
      </w:r>
      <w:r w:rsidRPr="00510B48">
        <w:t>auparavant.</w:t>
      </w:r>
    </w:p>
    <w:p w14:paraId="423B4FE5" w14:textId="612335F4" w:rsidR="00222975" w:rsidRPr="00510B48" w:rsidRDefault="00222975" w:rsidP="00222975">
      <w:pPr>
        <w:pStyle w:val="SingleTxtG"/>
      </w:pPr>
      <w:r w:rsidRPr="00510B48">
        <w:t>162.</w:t>
      </w:r>
      <w:r w:rsidRPr="00510B48">
        <w:tab/>
        <w:t>Conformément</w:t>
      </w:r>
      <w:r w:rsidR="00A6293D" w:rsidRPr="00510B48">
        <w:t xml:space="preserve"> </w:t>
      </w:r>
      <w:r w:rsidRPr="00510B48">
        <w:t>au</w:t>
      </w:r>
      <w:r w:rsidR="00A6293D" w:rsidRPr="00510B48">
        <w:t xml:space="preserve"> </w:t>
      </w:r>
      <w:r w:rsidRPr="00510B48">
        <w:t>règlement</w:t>
      </w:r>
      <w:r w:rsidR="00A6293D" w:rsidRPr="00510B48">
        <w:t xml:space="preserve"> </w:t>
      </w:r>
      <w:r w:rsidRPr="00510B48">
        <w:t>(adopté</w:t>
      </w:r>
      <w:r w:rsidR="00A6293D" w:rsidRPr="00510B48">
        <w:t xml:space="preserve"> </w:t>
      </w:r>
      <w:r w:rsidRPr="00510B48">
        <w:t>le</w:t>
      </w:r>
      <w:r w:rsidR="00A6293D" w:rsidRPr="00510B48">
        <w:t xml:space="preserve"> </w:t>
      </w:r>
      <w:r w:rsidRPr="00510B48">
        <w:t>1</w:t>
      </w:r>
      <w:r w:rsidRPr="00510B48">
        <w:rPr>
          <w:vertAlign w:val="superscript"/>
        </w:rPr>
        <w:t>er</w:t>
      </w:r>
      <w:r w:rsidR="00723A91">
        <w:t> </w:t>
      </w:r>
      <w:r w:rsidRPr="00510B48">
        <w:t>mars</w:t>
      </w:r>
      <w:r w:rsidR="00A6293D" w:rsidRPr="00510B48">
        <w:t xml:space="preserve"> </w:t>
      </w:r>
      <w:r w:rsidRPr="00510B48">
        <w:t>2019)</w:t>
      </w:r>
      <w:r w:rsidR="00A6293D" w:rsidRPr="00510B48">
        <w:t xml:space="preserve"> </w:t>
      </w:r>
      <w:r w:rsidRPr="00510B48">
        <w:t>concernant</w:t>
      </w:r>
      <w:r w:rsidR="00A6293D" w:rsidRPr="00510B48">
        <w:t xml:space="preserve"> </w:t>
      </w:r>
      <w:r w:rsidRPr="00510B48">
        <w:t>l’organisation</w:t>
      </w:r>
      <w:r w:rsidR="00A6293D" w:rsidRPr="00510B48">
        <w:t xml:space="preserve"> </w:t>
      </w:r>
      <w:r w:rsidRPr="00510B48">
        <w:t>interne</w:t>
      </w:r>
      <w:r w:rsidR="00A6293D" w:rsidRPr="00510B48">
        <w:t xml:space="preserve"> </w:t>
      </w:r>
      <w:r w:rsidRPr="00510B48">
        <w:t>et</w:t>
      </w:r>
      <w:r w:rsidR="00A6293D" w:rsidRPr="00510B48">
        <w:t xml:space="preserve"> </w:t>
      </w:r>
      <w:r w:rsidRPr="00510B48">
        <w:t>la</w:t>
      </w:r>
      <w:r w:rsidR="00A6293D" w:rsidRPr="00510B48">
        <w:t xml:space="preserve"> </w:t>
      </w:r>
      <w:r w:rsidRPr="00510B48">
        <w:t>rationalisation</w:t>
      </w:r>
      <w:r w:rsidR="00A6293D" w:rsidRPr="00510B48">
        <w:t xml:space="preserve"> </w:t>
      </w:r>
      <w:r w:rsidRPr="00510B48">
        <w:t>des</w:t>
      </w:r>
      <w:r w:rsidR="00A6293D" w:rsidRPr="00510B48">
        <w:t xml:space="preserve"> </w:t>
      </w:r>
      <w:r w:rsidRPr="00510B48">
        <w:t>postes</w:t>
      </w:r>
      <w:r w:rsidR="00A6293D" w:rsidRPr="00510B48">
        <w:t xml:space="preserve"> </w:t>
      </w:r>
      <w:r w:rsidRPr="00510B48">
        <w:t>au</w:t>
      </w:r>
      <w:r w:rsidR="00A6293D" w:rsidRPr="00510B48">
        <w:t xml:space="preserve"> </w:t>
      </w:r>
      <w:r w:rsidRPr="00510B48">
        <w:t>sein</w:t>
      </w:r>
      <w:r w:rsidR="00A6293D" w:rsidRPr="00510B48">
        <w:t xml:space="preserve"> </w:t>
      </w:r>
      <w:r w:rsidRPr="00510B48">
        <w:t>de</w:t>
      </w:r>
      <w:r w:rsidR="00A6293D" w:rsidRPr="00510B48">
        <w:t xml:space="preserve"> </w:t>
      </w:r>
      <w:r w:rsidRPr="00510B48">
        <w:t>l’équipe</w:t>
      </w:r>
      <w:r w:rsidR="00A6293D" w:rsidRPr="00510B48">
        <w:t xml:space="preserve"> </w:t>
      </w:r>
      <w:r w:rsidRPr="00510B48">
        <w:t>du</w:t>
      </w:r>
      <w:r w:rsidR="00A6293D" w:rsidRPr="00510B48">
        <w:t xml:space="preserve"> </w:t>
      </w:r>
      <w:r w:rsidRPr="00510B48">
        <w:t>Médiateur,</w:t>
      </w:r>
      <w:r w:rsidR="00A6293D" w:rsidRPr="00510B48">
        <w:t xml:space="preserve"> </w:t>
      </w:r>
      <w:r w:rsidRPr="00510B48">
        <w:t>ce</w:t>
      </w:r>
      <w:r w:rsidR="00A6293D" w:rsidRPr="00510B48">
        <w:t xml:space="preserve"> </w:t>
      </w:r>
      <w:r w:rsidRPr="00510B48">
        <w:t>mécanisme</w:t>
      </w:r>
      <w:r w:rsidR="00A6293D" w:rsidRPr="00510B48">
        <w:t xml:space="preserve"> </w:t>
      </w:r>
      <w:r w:rsidRPr="00510B48">
        <w:t>national</w:t>
      </w:r>
      <w:r w:rsidR="00A6293D" w:rsidRPr="00510B48">
        <w:t xml:space="preserve"> </w:t>
      </w:r>
      <w:r w:rsidRPr="00510B48">
        <w:t>de</w:t>
      </w:r>
      <w:r w:rsidR="00A6293D" w:rsidRPr="00510B48">
        <w:t xml:space="preserve"> </w:t>
      </w:r>
      <w:r w:rsidRPr="00510B48">
        <w:t>prévention,</w:t>
      </w:r>
      <w:r w:rsidR="00A6293D" w:rsidRPr="00510B48">
        <w:t xml:space="preserve"> </w:t>
      </w:r>
      <w:r w:rsidRPr="00510B48">
        <w:t>qui</w:t>
      </w:r>
      <w:r w:rsidR="00A6293D" w:rsidRPr="00510B48">
        <w:t xml:space="preserve"> </w:t>
      </w:r>
      <w:r w:rsidRPr="00510B48">
        <w:t>avait</w:t>
      </w:r>
      <w:r w:rsidR="00A6293D" w:rsidRPr="00510B48">
        <w:t xml:space="preserve"> </w:t>
      </w:r>
      <w:r w:rsidRPr="00510B48">
        <w:t>rang</w:t>
      </w:r>
      <w:r w:rsidR="00A6293D" w:rsidRPr="00510B48">
        <w:t xml:space="preserve"> </w:t>
      </w:r>
      <w:r w:rsidRPr="00510B48">
        <w:t>de</w:t>
      </w:r>
      <w:r w:rsidR="00A6293D" w:rsidRPr="00510B48">
        <w:t xml:space="preserve"> </w:t>
      </w:r>
      <w:r w:rsidRPr="00510B48">
        <w:t>secrétariat,</w:t>
      </w:r>
      <w:r w:rsidR="00A6293D" w:rsidRPr="00510B48">
        <w:t xml:space="preserve"> </w:t>
      </w:r>
      <w:r w:rsidRPr="00510B48">
        <w:t>est</w:t>
      </w:r>
      <w:r w:rsidR="00A6293D" w:rsidRPr="00510B48">
        <w:t xml:space="preserve"> </w:t>
      </w:r>
      <w:r w:rsidRPr="00510B48">
        <w:t>désormais</w:t>
      </w:r>
      <w:r w:rsidR="00A6293D" w:rsidRPr="00510B48">
        <w:t xml:space="preserve"> </w:t>
      </w:r>
      <w:r w:rsidRPr="00510B48">
        <w:t>une</w:t>
      </w:r>
      <w:r w:rsidR="00A6293D" w:rsidRPr="00510B48">
        <w:t xml:space="preserve"> </w:t>
      </w:r>
      <w:r w:rsidRPr="00510B48">
        <w:t>unité</w:t>
      </w:r>
      <w:r w:rsidR="00A6293D" w:rsidRPr="00510B48">
        <w:t xml:space="preserve"> </w:t>
      </w:r>
      <w:r w:rsidRPr="00510B48">
        <w:t>administrative</w:t>
      </w:r>
      <w:r w:rsidR="00A6293D" w:rsidRPr="00510B48">
        <w:t xml:space="preserve"> </w:t>
      </w:r>
      <w:r w:rsidRPr="00510B48">
        <w:t>à</w:t>
      </w:r>
      <w:r w:rsidR="00A6293D" w:rsidRPr="00510B48">
        <w:t xml:space="preserve"> </w:t>
      </w:r>
      <w:r w:rsidRPr="00510B48">
        <w:t>part</w:t>
      </w:r>
      <w:r w:rsidR="00A6293D" w:rsidRPr="00510B48">
        <w:t xml:space="preserve"> </w:t>
      </w:r>
      <w:r w:rsidRPr="00510B48">
        <w:t>entière</w:t>
      </w:r>
      <w:r w:rsidR="00A6293D" w:rsidRPr="00510B48">
        <w:t xml:space="preserve"> </w:t>
      </w:r>
      <w:r w:rsidRPr="00510B48">
        <w:t>dotée</w:t>
      </w:r>
      <w:r w:rsidR="00A6293D" w:rsidRPr="00510B48">
        <w:t xml:space="preserve"> </w:t>
      </w:r>
      <w:r w:rsidRPr="00510B48">
        <w:t>d’un</w:t>
      </w:r>
      <w:r w:rsidR="00A6293D" w:rsidRPr="00510B48">
        <w:t xml:space="preserve"> </w:t>
      </w:r>
      <w:r w:rsidRPr="00510B48">
        <w:t>personnel</w:t>
      </w:r>
      <w:r w:rsidR="00A6293D" w:rsidRPr="00510B48">
        <w:t xml:space="preserve"> </w:t>
      </w:r>
      <w:r w:rsidRPr="00510B48">
        <w:t>plus</w:t>
      </w:r>
      <w:r w:rsidR="00A6293D" w:rsidRPr="00510B48">
        <w:t xml:space="preserve"> </w:t>
      </w:r>
      <w:r w:rsidRPr="00510B48">
        <w:t>nombreux</w:t>
      </w:r>
      <w:r w:rsidR="00A6293D" w:rsidRPr="00510B48">
        <w:t xml:space="preserve"> </w:t>
      </w:r>
      <w:r w:rsidRPr="00510B48">
        <w:t>(six</w:t>
      </w:r>
      <w:r w:rsidR="00A6293D" w:rsidRPr="00510B48">
        <w:t xml:space="preserve"> </w:t>
      </w:r>
      <w:r w:rsidRPr="00510B48">
        <w:t>postes</w:t>
      </w:r>
      <w:r w:rsidR="00A6293D" w:rsidRPr="00510B48">
        <w:t xml:space="preserve"> </w:t>
      </w:r>
      <w:r w:rsidRPr="00510B48">
        <w:t>sont</w:t>
      </w:r>
      <w:r w:rsidR="00A6293D" w:rsidRPr="00510B48">
        <w:t xml:space="preserve"> </w:t>
      </w:r>
      <w:r w:rsidRPr="00510B48">
        <w:t>prévus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cette</w:t>
      </w:r>
      <w:r w:rsidR="00A6293D" w:rsidRPr="00510B48">
        <w:t xml:space="preserve"> </w:t>
      </w:r>
      <w:r w:rsidRPr="00510B48">
        <w:t>rationalisation).</w:t>
      </w:r>
    </w:p>
    <w:p w14:paraId="7874DC87" w14:textId="795B8C26" w:rsidR="00222975" w:rsidRPr="0062150D" w:rsidRDefault="00222975" w:rsidP="00222975">
      <w:pPr>
        <w:pStyle w:val="H23G"/>
      </w:pPr>
      <w:r w:rsidRPr="00510B48">
        <w:lastRenderedPageBreak/>
        <w:tab/>
      </w:r>
      <w:r w:rsidRPr="00510B48">
        <w:tab/>
      </w:r>
      <w:r w:rsidRPr="0062150D">
        <w:t>Province</w:t>
      </w:r>
      <w:r w:rsidR="00A6293D" w:rsidRPr="0062150D">
        <w:t xml:space="preserve"> </w:t>
      </w:r>
      <w:r w:rsidRPr="0062150D">
        <w:t>autonome</w:t>
      </w:r>
      <w:r w:rsidR="00A6293D" w:rsidRPr="0062150D">
        <w:t xml:space="preserve"> </w:t>
      </w:r>
      <w:r w:rsidRPr="0062150D">
        <w:t>du</w:t>
      </w:r>
      <w:r w:rsidR="00A6293D" w:rsidRPr="0062150D">
        <w:t xml:space="preserve"> </w:t>
      </w:r>
      <w:r w:rsidR="009D16C5" w:rsidRPr="0062150D">
        <w:t>Kosovo</w:t>
      </w:r>
      <w:r w:rsidR="009D16C5" w:rsidRPr="0062150D">
        <w:noBreakHyphen/>
      </w:r>
      <w:r w:rsidRPr="0062150D">
        <w:t>Metohija</w:t>
      </w:r>
    </w:p>
    <w:p w14:paraId="363D2D2A" w14:textId="497F4874" w:rsidR="00222975" w:rsidRPr="00510B48" w:rsidRDefault="00222975" w:rsidP="00222975">
      <w:pPr>
        <w:pStyle w:val="SingleTxtG"/>
      </w:pPr>
      <w:r w:rsidRPr="0062150D">
        <w:t>163.</w:t>
      </w:r>
      <w:r w:rsidRPr="0062150D">
        <w:tab/>
        <w:t>Entre</w:t>
      </w:r>
      <w:r w:rsidR="00A6293D" w:rsidRPr="0062150D">
        <w:t xml:space="preserve"> </w:t>
      </w:r>
      <w:r w:rsidRPr="0062150D">
        <w:t>le</w:t>
      </w:r>
      <w:r w:rsidR="00A6293D" w:rsidRPr="0062150D">
        <w:t xml:space="preserve"> </w:t>
      </w:r>
      <w:r w:rsidRPr="0062150D">
        <w:t>1</w:t>
      </w:r>
      <w:r w:rsidRPr="0062150D">
        <w:rPr>
          <w:vertAlign w:val="superscript"/>
        </w:rPr>
        <w:t>er</w:t>
      </w:r>
      <w:r w:rsidR="00723A91" w:rsidRPr="0062150D">
        <w:t> </w:t>
      </w:r>
      <w:r w:rsidRPr="0062150D">
        <w:t>juin</w:t>
      </w:r>
      <w:r w:rsidR="00A6293D" w:rsidRPr="0062150D">
        <w:t xml:space="preserve"> </w:t>
      </w:r>
      <w:r w:rsidRPr="0062150D">
        <w:t>1998</w:t>
      </w:r>
      <w:r w:rsidR="00A6293D" w:rsidRPr="0062150D">
        <w:t xml:space="preserve"> </w:t>
      </w:r>
      <w:r w:rsidRPr="0062150D">
        <w:t>et</w:t>
      </w:r>
      <w:r w:rsidR="00A6293D" w:rsidRPr="0062150D">
        <w:t xml:space="preserve"> </w:t>
      </w:r>
      <w:r w:rsidRPr="0062150D">
        <w:t>le</w:t>
      </w:r>
      <w:r w:rsidR="00A6293D" w:rsidRPr="0062150D">
        <w:t xml:space="preserve"> </w:t>
      </w:r>
      <w:r w:rsidRPr="0062150D">
        <w:t>10</w:t>
      </w:r>
      <w:r w:rsidR="00723A91" w:rsidRPr="0062150D">
        <w:t> </w:t>
      </w:r>
      <w:r w:rsidRPr="0062150D">
        <w:t>juin</w:t>
      </w:r>
      <w:r w:rsidR="00A6293D" w:rsidRPr="0062150D">
        <w:t xml:space="preserve"> </w:t>
      </w:r>
      <w:r w:rsidRPr="0062150D">
        <w:t>1999,</w:t>
      </w:r>
      <w:r w:rsidR="00A6293D" w:rsidRPr="0062150D">
        <w:t xml:space="preserve"> </w:t>
      </w:r>
      <w:r w:rsidRPr="0062150D">
        <w:t>87</w:t>
      </w:r>
      <w:r w:rsidR="00723A91" w:rsidRPr="0062150D">
        <w:t> </w:t>
      </w:r>
      <w:r w:rsidRPr="0062150D">
        <w:t>Serbes</w:t>
      </w:r>
      <w:r w:rsidR="00A6293D" w:rsidRPr="0062150D">
        <w:t xml:space="preserve"> </w:t>
      </w:r>
      <w:r w:rsidRPr="0062150D">
        <w:t>ont</w:t>
      </w:r>
      <w:r w:rsidR="00A6293D" w:rsidRPr="0062150D">
        <w:t xml:space="preserve"> </w:t>
      </w:r>
      <w:r w:rsidRPr="0062150D">
        <w:t>été</w:t>
      </w:r>
      <w:r w:rsidR="00A6293D" w:rsidRPr="0062150D">
        <w:t xml:space="preserve"> </w:t>
      </w:r>
      <w:r w:rsidRPr="0062150D">
        <w:t>tués</w:t>
      </w:r>
      <w:r w:rsidR="00A6293D" w:rsidRPr="0062150D">
        <w:t xml:space="preserve"> </w:t>
      </w:r>
      <w:r w:rsidRPr="0062150D">
        <w:t>dans</w:t>
      </w:r>
      <w:r w:rsidR="00A6293D" w:rsidRPr="0062150D">
        <w:t xml:space="preserve"> </w:t>
      </w:r>
      <w:r w:rsidRPr="0062150D">
        <w:t>la</w:t>
      </w:r>
      <w:r w:rsidR="00A6293D" w:rsidRPr="0062150D">
        <w:t xml:space="preserve"> </w:t>
      </w:r>
      <w:r w:rsidRPr="0062150D">
        <w:t>province</w:t>
      </w:r>
      <w:r w:rsidR="00A6293D" w:rsidRPr="0062150D">
        <w:t xml:space="preserve"> </w:t>
      </w:r>
      <w:r w:rsidRPr="0062150D">
        <w:t>autonome</w:t>
      </w:r>
      <w:r w:rsidR="00A6293D" w:rsidRPr="0062150D">
        <w:t xml:space="preserve"> </w:t>
      </w:r>
      <w:r w:rsidRPr="0062150D">
        <w:t>du</w:t>
      </w:r>
      <w:r w:rsidR="00A6293D" w:rsidRPr="0062150D">
        <w:t xml:space="preserve"> </w:t>
      </w:r>
      <w:r w:rsidR="009D16C5" w:rsidRPr="0062150D">
        <w:t>Kosovo</w:t>
      </w:r>
      <w:r w:rsidR="009D16C5" w:rsidRPr="0062150D">
        <w:noBreakHyphen/>
      </w:r>
      <w:r w:rsidRPr="0062150D">
        <w:t>Metohija</w:t>
      </w:r>
      <w:r w:rsidR="00A6293D" w:rsidRPr="0062150D">
        <w:t xml:space="preserve"> </w:t>
      </w:r>
      <w:r w:rsidRPr="0062150D">
        <w:t>et</w:t>
      </w:r>
      <w:r w:rsidR="00A6293D" w:rsidRPr="0062150D">
        <w:t xml:space="preserve"> </w:t>
      </w:r>
      <w:r w:rsidRPr="0062150D">
        <w:t>155</w:t>
      </w:r>
      <w:r w:rsidR="00A6293D" w:rsidRPr="0062150D">
        <w:t xml:space="preserve"> </w:t>
      </w:r>
      <w:r w:rsidRPr="0062150D">
        <w:t>autres</w:t>
      </w:r>
      <w:r w:rsidR="00A6293D" w:rsidRPr="0062150D">
        <w:t xml:space="preserve"> </w:t>
      </w:r>
      <w:r w:rsidRPr="0062150D">
        <w:t>ont</w:t>
      </w:r>
      <w:r w:rsidR="00A6293D" w:rsidRPr="0062150D">
        <w:t xml:space="preserve"> </w:t>
      </w:r>
      <w:r w:rsidRPr="0062150D">
        <w:t>été</w:t>
      </w:r>
      <w:r w:rsidR="00A6293D" w:rsidRPr="0062150D">
        <w:t xml:space="preserve"> </w:t>
      </w:r>
      <w:r w:rsidRPr="0062150D">
        <w:t>enlevés</w:t>
      </w:r>
      <w:r w:rsidR="00A6293D" w:rsidRPr="0062150D">
        <w:t xml:space="preserve"> </w:t>
      </w:r>
      <w:r w:rsidRPr="0062150D">
        <w:t>et</w:t>
      </w:r>
      <w:r w:rsidR="00A6293D" w:rsidRPr="0062150D">
        <w:t xml:space="preserve"> </w:t>
      </w:r>
      <w:r w:rsidRPr="0062150D">
        <w:t>sont</w:t>
      </w:r>
      <w:r w:rsidR="00A6293D" w:rsidRPr="0062150D">
        <w:t xml:space="preserve"> </w:t>
      </w:r>
      <w:r w:rsidRPr="0062150D">
        <w:t>portés</w:t>
      </w:r>
      <w:r w:rsidR="00A6293D" w:rsidRPr="0062150D">
        <w:t xml:space="preserve"> </w:t>
      </w:r>
      <w:r w:rsidRPr="0062150D">
        <w:t>disparus</w:t>
      </w:r>
      <w:r w:rsidR="00601D40" w:rsidRPr="0062150D">
        <w:t>.</w:t>
      </w:r>
      <w:r w:rsidR="00A6293D" w:rsidRPr="0062150D">
        <w:t xml:space="preserve"> </w:t>
      </w:r>
      <w:r w:rsidRPr="0062150D">
        <w:t>Entre</w:t>
      </w:r>
      <w:r w:rsidR="00A6293D" w:rsidRPr="0062150D">
        <w:t xml:space="preserve"> </w:t>
      </w:r>
      <w:r w:rsidRPr="0062150D">
        <w:t>le</w:t>
      </w:r>
      <w:r w:rsidR="00A6293D" w:rsidRPr="0062150D">
        <w:t xml:space="preserve"> </w:t>
      </w:r>
      <w:r w:rsidRPr="0062150D">
        <w:t>10</w:t>
      </w:r>
      <w:r w:rsidR="00723A91" w:rsidRPr="0062150D">
        <w:t> </w:t>
      </w:r>
      <w:r w:rsidRPr="0062150D">
        <w:t>juin</w:t>
      </w:r>
      <w:r w:rsidR="00A6293D" w:rsidRPr="0062150D">
        <w:t xml:space="preserve"> </w:t>
      </w:r>
      <w:r w:rsidRPr="0062150D">
        <w:t>1999</w:t>
      </w:r>
      <w:r w:rsidR="00A6293D" w:rsidRPr="0062150D">
        <w:t xml:space="preserve"> </w:t>
      </w:r>
      <w:r w:rsidRPr="0062150D">
        <w:t>et</w:t>
      </w:r>
      <w:r w:rsidR="00A6293D" w:rsidRPr="0062150D">
        <w:t xml:space="preserve"> </w:t>
      </w:r>
      <w:r w:rsidRPr="0062150D">
        <w:t>le</w:t>
      </w:r>
      <w:r w:rsidR="00A6293D" w:rsidRPr="0062150D">
        <w:t xml:space="preserve"> </w:t>
      </w:r>
      <w:r w:rsidRPr="0062150D">
        <w:t>1</w:t>
      </w:r>
      <w:r w:rsidRPr="0062150D">
        <w:rPr>
          <w:vertAlign w:val="superscript"/>
        </w:rPr>
        <w:t>er</w:t>
      </w:r>
      <w:r w:rsidR="00723A91" w:rsidRPr="0062150D">
        <w:t> </w:t>
      </w:r>
      <w:r w:rsidRPr="0062150D">
        <w:t>novembre</w:t>
      </w:r>
      <w:r w:rsidR="00A6293D" w:rsidRPr="0062150D">
        <w:t xml:space="preserve"> </w:t>
      </w:r>
      <w:r w:rsidRPr="0062150D">
        <w:t>2001,</w:t>
      </w:r>
      <w:r w:rsidR="00A6293D" w:rsidRPr="0062150D">
        <w:t xml:space="preserve"> </w:t>
      </w:r>
      <w:r w:rsidRPr="0062150D">
        <w:t>709</w:t>
      </w:r>
      <w:r w:rsidR="00723A91" w:rsidRPr="0062150D">
        <w:t> </w:t>
      </w:r>
      <w:r w:rsidRPr="0062150D">
        <w:t>Serbes</w:t>
      </w:r>
      <w:r w:rsidR="00A6293D" w:rsidRPr="0062150D">
        <w:t xml:space="preserve"> </w:t>
      </w:r>
      <w:r w:rsidRPr="0062150D">
        <w:t>ont</w:t>
      </w:r>
      <w:r w:rsidR="00A6293D" w:rsidRPr="0062150D">
        <w:t xml:space="preserve"> </w:t>
      </w:r>
      <w:r w:rsidRPr="0062150D">
        <w:t>été</w:t>
      </w:r>
      <w:r w:rsidR="00A6293D" w:rsidRPr="0062150D">
        <w:t xml:space="preserve"> </w:t>
      </w:r>
      <w:r w:rsidRPr="0062150D">
        <w:t>tués</w:t>
      </w:r>
      <w:r w:rsidR="00A6293D" w:rsidRPr="0062150D">
        <w:t xml:space="preserve"> </w:t>
      </w:r>
      <w:r w:rsidRPr="0062150D">
        <w:t>et</w:t>
      </w:r>
      <w:r w:rsidR="00A6293D" w:rsidRPr="0062150D">
        <w:t xml:space="preserve"> </w:t>
      </w:r>
      <w:r w:rsidRPr="0062150D">
        <w:t>1</w:t>
      </w:r>
      <w:r w:rsidR="00723A91" w:rsidRPr="0062150D">
        <w:t> </w:t>
      </w:r>
      <w:r w:rsidRPr="0062150D">
        <w:t>002</w:t>
      </w:r>
      <w:r w:rsidR="00A6293D" w:rsidRPr="0062150D">
        <w:t xml:space="preserve"> </w:t>
      </w:r>
      <w:r w:rsidRPr="0062150D">
        <w:t>personnes</w:t>
      </w:r>
      <w:r w:rsidR="00A6293D" w:rsidRPr="0062150D">
        <w:t xml:space="preserve"> </w:t>
      </w:r>
      <w:r w:rsidRPr="0062150D">
        <w:t>de</w:t>
      </w:r>
      <w:r w:rsidR="00A6293D" w:rsidRPr="0062150D">
        <w:t xml:space="preserve"> </w:t>
      </w:r>
      <w:r w:rsidRPr="0062150D">
        <w:t>nationalité</w:t>
      </w:r>
      <w:r w:rsidR="00A6293D" w:rsidRPr="0062150D">
        <w:t xml:space="preserve"> </w:t>
      </w:r>
      <w:r w:rsidRPr="0062150D">
        <w:t>serbe</w:t>
      </w:r>
      <w:r w:rsidR="00A6293D" w:rsidRPr="0062150D">
        <w:t xml:space="preserve"> </w:t>
      </w:r>
      <w:r w:rsidRPr="0062150D">
        <w:t>ont</w:t>
      </w:r>
      <w:r w:rsidR="00A6293D" w:rsidRPr="0062150D">
        <w:t xml:space="preserve"> </w:t>
      </w:r>
      <w:r w:rsidRPr="0062150D">
        <w:t>été</w:t>
      </w:r>
      <w:r w:rsidR="00A6293D" w:rsidRPr="0062150D">
        <w:t xml:space="preserve"> </w:t>
      </w:r>
      <w:r w:rsidRPr="0062150D">
        <w:t>enlevées</w:t>
      </w:r>
      <w:r w:rsidR="00A6293D" w:rsidRPr="0062150D">
        <w:t xml:space="preserve"> </w:t>
      </w:r>
      <w:r w:rsidRPr="0062150D">
        <w:t>et</w:t>
      </w:r>
      <w:r w:rsidR="00A6293D" w:rsidRPr="0062150D">
        <w:t xml:space="preserve"> </w:t>
      </w:r>
      <w:r w:rsidRPr="0062150D">
        <w:t>sont</w:t>
      </w:r>
      <w:r w:rsidR="00A6293D" w:rsidRPr="0062150D">
        <w:t xml:space="preserve"> </w:t>
      </w:r>
      <w:r w:rsidRPr="0062150D">
        <w:t>portées</w:t>
      </w:r>
      <w:r w:rsidR="00A6293D" w:rsidRPr="0062150D">
        <w:t xml:space="preserve"> </w:t>
      </w:r>
      <w:r w:rsidRPr="0062150D">
        <w:t>disparues</w:t>
      </w:r>
      <w:r w:rsidR="00601D40" w:rsidRPr="0062150D">
        <w:t>.</w:t>
      </w:r>
      <w:r w:rsidR="00A6293D" w:rsidRPr="0062150D">
        <w:t xml:space="preserve"> </w:t>
      </w:r>
      <w:r w:rsidRPr="0062150D">
        <w:t>Considérant</w:t>
      </w:r>
      <w:r w:rsidR="00A6293D" w:rsidRPr="0062150D">
        <w:t xml:space="preserve"> </w:t>
      </w:r>
      <w:r w:rsidRPr="0062150D">
        <w:t>le</w:t>
      </w:r>
      <w:r w:rsidR="00A6293D" w:rsidRPr="0062150D">
        <w:t xml:space="preserve"> </w:t>
      </w:r>
      <w:r w:rsidRPr="0062150D">
        <w:t>nombre</w:t>
      </w:r>
      <w:r w:rsidR="00A6293D" w:rsidRPr="0062150D">
        <w:t xml:space="preserve"> </w:t>
      </w:r>
      <w:r w:rsidRPr="0062150D">
        <w:t>de</w:t>
      </w:r>
      <w:r w:rsidR="00A6293D" w:rsidRPr="0062150D">
        <w:t xml:space="preserve"> </w:t>
      </w:r>
      <w:r w:rsidRPr="0062150D">
        <w:t>Serbes</w:t>
      </w:r>
      <w:r w:rsidR="00A6293D" w:rsidRPr="0062150D">
        <w:t xml:space="preserve"> </w:t>
      </w:r>
      <w:r w:rsidRPr="0062150D">
        <w:t>enlevés,</w:t>
      </w:r>
      <w:r w:rsidR="00A6293D" w:rsidRPr="0062150D">
        <w:t xml:space="preserve"> </w:t>
      </w:r>
      <w:r w:rsidRPr="0062150D">
        <w:t>disparus</w:t>
      </w:r>
      <w:r w:rsidR="00A6293D" w:rsidRPr="0062150D">
        <w:t xml:space="preserve"> </w:t>
      </w:r>
      <w:r w:rsidRPr="0062150D">
        <w:t>ou</w:t>
      </w:r>
      <w:r w:rsidR="00A6293D" w:rsidRPr="0062150D">
        <w:t xml:space="preserve"> </w:t>
      </w:r>
      <w:r w:rsidRPr="0062150D">
        <w:t>tués,</w:t>
      </w:r>
      <w:r w:rsidR="00A6293D" w:rsidRPr="0062150D">
        <w:t xml:space="preserve"> </w:t>
      </w:r>
      <w:r w:rsidRPr="0062150D">
        <w:t>et</w:t>
      </w:r>
      <w:r w:rsidR="00A6293D" w:rsidRPr="0062150D">
        <w:t xml:space="preserve"> </w:t>
      </w:r>
      <w:r w:rsidRPr="0062150D">
        <w:t>le</w:t>
      </w:r>
      <w:r w:rsidR="00A6293D" w:rsidRPr="0062150D">
        <w:t xml:space="preserve"> </w:t>
      </w:r>
      <w:r w:rsidRPr="0062150D">
        <w:t>nombre</w:t>
      </w:r>
      <w:r w:rsidR="00A6293D" w:rsidRPr="0062150D">
        <w:t xml:space="preserve"> </w:t>
      </w:r>
      <w:r w:rsidRPr="0062150D">
        <w:t>de</w:t>
      </w:r>
      <w:r w:rsidR="00A6293D" w:rsidRPr="0062150D">
        <w:t xml:space="preserve"> </w:t>
      </w:r>
      <w:r w:rsidRPr="0062150D">
        <w:t>personnes</w:t>
      </w:r>
      <w:r w:rsidR="00A6293D" w:rsidRPr="0062150D">
        <w:t xml:space="preserve"> </w:t>
      </w:r>
      <w:r w:rsidRPr="0062150D">
        <w:t>poursuivies,</w:t>
      </w:r>
      <w:r w:rsidR="00A6293D" w:rsidRPr="0062150D">
        <w:t xml:space="preserve"> </w:t>
      </w:r>
      <w:r w:rsidRPr="0062150D">
        <w:t>inculpées</w:t>
      </w:r>
      <w:r w:rsidR="00A6293D" w:rsidRPr="0062150D">
        <w:t xml:space="preserve"> </w:t>
      </w:r>
      <w:r w:rsidRPr="0062150D">
        <w:t>et</w:t>
      </w:r>
      <w:r w:rsidR="00A6293D" w:rsidRPr="0062150D">
        <w:t xml:space="preserve"> </w:t>
      </w:r>
      <w:r w:rsidRPr="0062150D">
        <w:t>condamnées</w:t>
      </w:r>
      <w:r w:rsidR="00A6293D" w:rsidRPr="0062150D">
        <w:t xml:space="preserve"> </w:t>
      </w:r>
      <w:r w:rsidRPr="0062150D">
        <w:t>pour</w:t>
      </w:r>
      <w:r w:rsidR="00A6293D" w:rsidRPr="0062150D">
        <w:t xml:space="preserve"> </w:t>
      </w:r>
      <w:r w:rsidRPr="0062150D">
        <w:t>ces</w:t>
      </w:r>
      <w:r w:rsidR="00A6293D" w:rsidRPr="0062150D">
        <w:t xml:space="preserve"> </w:t>
      </w:r>
      <w:r w:rsidRPr="0062150D">
        <w:t>crimes,</w:t>
      </w:r>
      <w:r w:rsidR="00A6293D" w:rsidRPr="0062150D">
        <w:t xml:space="preserve"> </w:t>
      </w:r>
      <w:r w:rsidRPr="0062150D">
        <w:t>on</w:t>
      </w:r>
      <w:r w:rsidR="00A6293D" w:rsidRPr="0062150D">
        <w:t xml:space="preserve"> </w:t>
      </w:r>
      <w:r w:rsidRPr="0062150D">
        <w:t>peut</w:t>
      </w:r>
      <w:r w:rsidR="00A6293D" w:rsidRPr="0062150D">
        <w:t xml:space="preserve"> </w:t>
      </w:r>
      <w:r w:rsidRPr="0062150D">
        <w:t>dire</w:t>
      </w:r>
      <w:r w:rsidR="00A6293D" w:rsidRPr="0062150D">
        <w:t xml:space="preserve"> </w:t>
      </w:r>
      <w:r w:rsidRPr="0062150D">
        <w:t>que</w:t>
      </w:r>
      <w:r w:rsidR="00A6293D" w:rsidRPr="0062150D">
        <w:t xml:space="preserve"> </w:t>
      </w:r>
      <w:r w:rsidRPr="0062150D">
        <w:t>le</w:t>
      </w:r>
      <w:r w:rsidR="00A6293D" w:rsidRPr="0062150D">
        <w:t xml:space="preserve"> </w:t>
      </w:r>
      <w:r w:rsidRPr="0062150D">
        <w:t>droit</w:t>
      </w:r>
      <w:r w:rsidR="00A6293D" w:rsidRPr="0062150D">
        <w:t xml:space="preserve"> </w:t>
      </w:r>
      <w:r w:rsidRPr="0062150D">
        <w:t>à</w:t>
      </w:r>
      <w:r w:rsidR="00A6293D" w:rsidRPr="0062150D">
        <w:t xml:space="preserve"> </w:t>
      </w:r>
      <w:r w:rsidRPr="0062150D">
        <w:t>la</w:t>
      </w:r>
      <w:r w:rsidR="00A6293D" w:rsidRPr="0062150D">
        <w:t xml:space="preserve"> </w:t>
      </w:r>
      <w:r w:rsidRPr="0062150D">
        <w:t>vie</w:t>
      </w:r>
      <w:r w:rsidR="00A6293D" w:rsidRPr="0062150D">
        <w:t xml:space="preserve"> </w:t>
      </w:r>
      <w:r w:rsidRPr="0062150D">
        <w:t>des</w:t>
      </w:r>
      <w:r w:rsidR="00A6293D" w:rsidRPr="0062150D">
        <w:t xml:space="preserve"> </w:t>
      </w:r>
      <w:r w:rsidRPr="0062150D">
        <w:t>Serbes</w:t>
      </w:r>
      <w:r w:rsidR="00A6293D" w:rsidRPr="0062150D">
        <w:t xml:space="preserve"> </w:t>
      </w:r>
      <w:r w:rsidRPr="0062150D">
        <w:t>et</w:t>
      </w:r>
      <w:r w:rsidR="00A6293D" w:rsidRPr="0062150D">
        <w:t xml:space="preserve"> </w:t>
      </w:r>
      <w:r w:rsidRPr="0062150D">
        <w:t>des</w:t>
      </w:r>
      <w:r w:rsidR="00A6293D" w:rsidRPr="0062150D">
        <w:t xml:space="preserve"> </w:t>
      </w:r>
      <w:r w:rsidRPr="0062150D">
        <w:t>communautés</w:t>
      </w:r>
      <w:r w:rsidR="00A6293D" w:rsidRPr="0062150D">
        <w:t xml:space="preserve"> </w:t>
      </w:r>
      <w:r w:rsidRPr="0062150D">
        <w:t>non</w:t>
      </w:r>
      <w:r w:rsidR="00A6293D" w:rsidRPr="0062150D">
        <w:t xml:space="preserve"> </w:t>
      </w:r>
      <w:r w:rsidRPr="0062150D">
        <w:t>majoritaires</w:t>
      </w:r>
      <w:r w:rsidR="00A6293D" w:rsidRPr="0062150D">
        <w:t xml:space="preserve"> </w:t>
      </w:r>
      <w:r w:rsidRPr="0062150D">
        <w:t>dans</w:t>
      </w:r>
      <w:r w:rsidR="00A6293D" w:rsidRPr="0062150D">
        <w:t xml:space="preserve"> </w:t>
      </w:r>
      <w:r w:rsidRPr="0062150D">
        <w:t>la</w:t>
      </w:r>
      <w:r w:rsidR="00A6293D" w:rsidRPr="0062150D">
        <w:t xml:space="preserve"> </w:t>
      </w:r>
      <w:r w:rsidRPr="0062150D">
        <w:t>province</w:t>
      </w:r>
      <w:r w:rsidR="00A6293D" w:rsidRPr="0062150D">
        <w:t xml:space="preserve"> </w:t>
      </w:r>
      <w:r w:rsidRPr="0062150D">
        <w:t>autonome</w:t>
      </w:r>
      <w:r w:rsidR="00A6293D" w:rsidRPr="0062150D">
        <w:t xml:space="preserve"> </w:t>
      </w:r>
      <w:r w:rsidRPr="0062150D">
        <w:t>du</w:t>
      </w:r>
      <w:r w:rsidR="00A6293D" w:rsidRPr="0062150D">
        <w:t xml:space="preserve"> </w:t>
      </w:r>
      <w:r w:rsidR="009D16C5" w:rsidRPr="0062150D">
        <w:t>Kosovo</w:t>
      </w:r>
      <w:r w:rsidR="009D16C5" w:rsidRPr="0062150D">
        <w:noBreakHyphen/>
      </w:r>
      <w:r w:rsidRPr="0062150D">
        <w:t>Metohija</w:t>
      </w:r>
      <w:r w:rsidR="00A6293D" w:rsidRPr="0062150D">
        <w:t xml:space="preserve"> </w:t>
      </w:r>
      <w:r w:rsidRPr="0062150D">
        <w:t>n’est</w:t>
      </w:r>
      <w:r w:rsidR="00A6293D" w:rsidRPr="0062150D">
        <w:t xml:space="preserve"> </w:t>
      </w:r>
      <w:r w:rsidRPr="0062150D">
        <w:t>pas</w:t>
      </w:r>
      <w:r w:rsidR="00A6293D" w:rsidRPr="0062150D">
        <w:t xml:space="preserve"> </w:t>
      </w:r>
      <w:r w:rsidRPr="0062150D">
        <w:t>protégé.</w:t>
      </w:r>
    </w:p>
    <w:p w14:paraId="63FA837D" w14:textId="4455E718" w:rsidR="00222975" w:rsidRPr="00510B48" w:rsidRDefault="00222975" w:rsidP="00222975">
      <w:pPr>
        <w:pStyle w:val="SingleTxtG"/>
      </w:pPr>
      <w:r w:rsidRPr="00510B48">
        <w:t>164.</w:t>
      </w:r>
      <w:r w:rsidRPr="00510B48">
        <w:tab/>
        <w:t>Depuis</w:t>
      </w:r>
      <w:r w:rsidR="00A6293D" w:rsidRPr="00510B48">
        <w:t xml:space="preserve"> </w:t>
      </w:r>
      <w:r w:rsidRPr="00510B48">
        <w:t>le</w:t>
      </w:r>
      <w:r w:rsidR="00A6293D" w:rsidRPr="00510B48">
        <w:t xml:space="preserve"> </w:t>
      </w:r>
      <w:r w:rsidRPr="00510B48">
        <w:t>10</w:t>
      </w:r>
      <w:r w:rsidR="00723A91">
        <w:t> </w:t>
      </w:r>
      <w:r w:rsidRPr="00510B48">
        <w:t>juin</w:t>
      </w:r>
      <w:r w:rsidR="00A6293D" w:rsidRPr="00510B48">
        <w:t xml:space="preserve"> </w:t>
      </w:r>
      <w:r w:rsidRPr="00510B48">
        <w:t>1999,</w:t>
      </w:r>
      <w:r w:rsidR="00A6293D" w:rsidRPr="00510B48">
        <w:t xml:space="preserve"> </w:t>
      </w:r>
      <w:r w:rsidRPr="00510B48">
        <w:t>plus</w:t>
      </w:r>
      <w:r w:rsidR="00A6293D" w:rsidRPr="00510B48">
        <w:t xml:space="preserve"> </w:t>
      </w:r>
      <w:r w:rsidRPr="00510B48">
        <w:t>de</w:t>
      </w:r>
      <w:r w:rsidR="00A6293D" w:rsidRPr="00510B48">
        <w:t xml:space="preserve"> </w:t>
      </w:r>
      <w:r w:rsidRPr="00510B48">
        <w:t>8</w:t>
      </w:r>
      <w:r w:rsidR="00723A91">
        <w:t> </w:t>
      </w:r>
      <w:r w:rsidRPr="00510B48">
        <w:t>000</w:t>
      </w:r>
      <w:r w:rsidR="00723A91">
        <w:t xml:space="preserve"> </w:t>
      </w:r>
      <w:r w:rsidRPr="00510B48">
        <w:t>agressions</w:t>
      </w:r>
      <w:r w:rsidR="00A6293D" w:rsidRPr="00510B48">
        <w:t xml:space="preserve"> </w:t>
      </w:r>
      <w:r w:rsidRPr="00510B48">
        <w:t>physiques</w:t>
      </w:r>
      <w:r w:rsidR="00A6293D" w:rsidRPr="00510B48">
        <w:t xml:space="preserve"> </w:t>
      </w:r>
      <w:r w:rsidRPr="00510B48">
        <w:t>ont</w:t>
      </w:r>
      <w:r w:rsidR="00A6293D" w:rsidRPr="00510B48">
        <w:t xml:space="preserve"> </w:t>
      </w:r>
      <w:r w:rsidRPr="00510B48">
        <w:t>été</w:t>
      </w:r>
      <w:r w:rsidR="00A6293D" w:rsidRPr="00510B48">
        <w:t xml:space="preserve"> </w:t>
      </w:r>
      <w:r w:rsidRPr="00510B48">
        <w:t>perpétrées</w:t>
      </w:r>
      <w:r w:rsidR="00A6293D" w:rsidRPr="00510B48">
        <w:t xml:space="preserve"> </w:t>
      </w:r>
      <w:r w:rsidRPr="00510B48">
        <w:t>qui</w:t>
      </w:r>
      <w:r w:rsidR="00A6293D" w:rsidRPr="00510B48">
        <w:t xml:space="preserve"> </w:t>
      </w:r>
      <w:r w:rsidRPr="00510B48">
        <w:t>ont</w:t>
      </w:r>
      <w:r w:rsidR="00A6293D" w:rsidRPr="00510B48">
        <w:t xml:space="preserve"> </w:t>
      </w:r>
      <w:r w:rsidRPr="00510B48">
        <w:t>fait</w:t>
      </w:r>
      <w:r w:rsidR="00A6293D" w:rsidRPr="00510B48">
        <w:t xml:space="preserve"> </w:t>
      </w:r>
      <w:r w:rsidRPr="00510B48">
        <w:t>1</w:t>
      </w:r>
      <w:r w:rsidR="00723A91">
        <w:t> </w:t>
      </w:r>
      <w:r w:rsidRPr="00510B48">
        <w:t>262</w:t>
      </w:r>
      <w:r w:rsidR="00723A91">
        <w:t xml:space="preserve"> </w:t>
      </w:r>
      <w:r w:rsidRPr="00510B48">
        <w:t>morts,</w:t>
      </w:r>
      <w:r w:rsidR="00A6293D" w:rsidRPr="00510B48">
        <w:t xml:space="preserve"> </w:t>
      </w:r>
      <w:r w:rsidRPr="00510B48">
        <w:t>dont</w:t>
      </w:r>
      <w:r w:rsidR="00A6293D" w:rsidRPr="00510B48">
        <w:t xml:space="preserve"> </w:t>
      </w:r>
      <w:r w:rsidRPr="00510B48">
        <w:t>1</w:t>
      </w:r>
      <w:r w:rsidR="00723A91">
        <w:t> </w:t>
      </w:r>
      <w:r w:rsidRPr="00510B48">
        <w:t>037</w:t>
      </w:r>
      <w:r w:rsidR="00723A91">
        <w:t xml:space="preserve"> </w:t>
      </w:r>
      <w:r w:rsidRPr="00510B48">
        <w:t>Serbes</w:t>
      </w:r>
      <w:r w:rsidR="00A6293D" w:rsidRPr="00510B48">
        <w:t xml:space="preserve"> </w:t>
      </w:r>
      <w:r w:rsidRPr="00510B48">
        <w:t>et</w:t>
      </w:r>
      <w:r w:rsidR="00A6293D" w:rsidRPr="00510B48">
        <w:t xml:space="preserve"> </w:t>
      </w:r>
      <w:r w:rsidRPr="00510B48">
        <w:t>non-Albanais,</w:t>
      </w:r>
      <w:r w:rsidR="00A6293D" w:rsidRPr="00510B48">
        <w:t xml:space="preserve"> </w:t>
      </w:r>
      <w:r w:rsidRPr="00510B48">
        <w:t>et</w:t>
      </w:r>
      <w:r w:rsidR="00A6293D" w:rsidRPr="00510B48">
        <w:t xml:space="preserve"> </w:t>
      </w:r>
      <w:r w:rsidRPr="00510B48">
        <w:t>environ</w:t>
      </w:r>
      <w:r w:rsidR="00A6293D" w:rsidRPr="00510B48">
        <w:t xml:space="preserve"> </w:t>
      </w:r>
      <w:r w:rsidRPr="00510B48">
        <w:t>2</w:t>
      </w:r>
      <w:r w:rsidR="00723A91">
        <w:t> </w:t>
      </w:r>
      <w:r w:rsidRPr="00510B48">
        <w:t>000</w:t>
      </w:r>
      <w:r w:rsidR="00723A91">
        <w:t xml:space="preserve"> </w:t>
      </w:r>
      <w:r w:rsidRPr="00510B48">
        <w:t>blessés</w:t>
      </w:r>
      <w:r w:rsidR="00601D40" w:rsidRPr="00510B48">
        <w:t>.</w:t>
      </w:r>
      <w:r w:rsidR="00A6293D" w:rsidRPr="00510B48">
        <w:t xml:space="preserve"> </w:t>
      </w:r>
      <w:r w:rsidRPr="00510B48">
        <w:t>À</w:t>
      </w:r>
      <w:r w:rsidR="00A6293D" w:rsidRPr="00510B48">
        <w:t xml:space="preserve"> </w:t>
      </w:r>
      <w:r w:rsidRPr="00510B48">
        <w:t>ce</w:t>
      </w:r>
      <w:r w:rsidR="00A6293D" w:rsidRPr="00510B48">
        <w:t xml:space="preserve"> </w:t>
      </w:r>
      <w:r w:rsidRPr="00510B48">
        <w:t>jour,</w:t>
      </w:r>
      <w:r w:rsidR="00A6293D" w:rsidRPr="00510B48">
        <w:t xml:space="preserve"> </w:t>
      </w:r>
      <w:r w:rsidRPr="00510B48">
        <w:t>personne</w:t>
      </w:r>
      <w:r w:rsidR="00A6293D" w:rsidRPr="00510B48">
        <w:t xml:space="preserve"> </w:t>
      </w:r>
      <w:r w:rsidRPr="00510B48">
        <w:t>n’a</w:t>
      </w:r>
      <w:r w:rsidR="00A6293D" w:rsidRPr="00510B48">
        <w:t xml:space="preserve"> </w:t>
      </w:r>
      <w:r w:rsidRPr="00510B48">
        <w:t>été</w:t>
      </w:r>
      <w:r w:rsidR="00A6293D" w:rsidRPr="00510B48">
        <w:t xml:space="preserve"> </w:t>
      </w:r>
      <w:r w:rsidRPr="00510B48">
        <w:t>condamné</w:t>
      </w:r>
      <w:r w:rsidR="00A6293D" w:rsidRPr="00510B48">
        <w:t xml:space="preserve"> </w:t>
      </w:r>
      <w:r w:rsidRPr="00510B48">
        <w:t>pour</w:t>
      </w:r>
      <w:r w:rsidR="00A6293D" w:rsidRPr="00510B48">
        <w:t xml:space="preserve"> </w:t>
      </w:r>
      <w:r w:rsidRPr="00510B48">
        <w:t>l’un</w:t>
      </w:r>
      <w:r w:rsidR="00A6293D" w:rsidRPr="00510B48">
        <w:t xml:space="preserve"> </w:t>
      </w:r>
      <w:r w:rsidRPr="00510B48">
        <w:t>quelconque</w:t>
      </w:r>
      <w:r w:rsidR="00A6293D" w:rsidRPr="00510B48">
        <w:t xml:space="preserve"> </w:t>
      </w:r>
      <w:r w:rsidRPr="00510B48">
        <w:t>de</w:t>
      </w:r>
      <w:r w:rsidR="00A6293D" w:rsidRPr="00510B48">
        <w:t xml:space="preserve"> </w:t>
      </w:r>
      <w:r w:rsidRPr="00510B48">
        <w:t>ces</w:t>
      </w:r>
      <w:r w:rsidR="00A6293D" w:rsidRPr="00510B48">
        <w:t xml:space="preserve"> </w:t>
      </w:r>
      <w:r w:rsidRPr="00510B48">
        <w:t>assassinats</w:t>
      </w:r>
      <w:r w:rsidR="00601D40" w:rsidRPr="00510B48">
        <w:rPr>
          <w:bCs/>
        </w:rPr>
        <w:t>.</w:t>
      </w:r>
      <w:r w:rsidR="00A6293D" w:rsidRPr="00510B48">
        <w:rPr>
          <w:bCs/>
        </w:rPr>
        <w:t xml:space="preserve"> </w:t>
      </w:r>
      <w:r w:rsidRPr="00510B48">
        <w:rPr>
          <w:bCs/>
        </w:rPr>
        <w:t>Les</w:t>
      </w:r>
      <w:r w:rsidR="00A6293D" w:rsidRPr="00510B48">
        <w:rPr>
          <w:bCs/>
        </w:rPr>
        <w:t xml:space="preserve"> </w:t>
      </w:r>
      <w:r w:rsidRPr="00510B48">
        <w:rPr>
          <w:bCs/>
        </w:rPr>
        <w:t>auteurs</w:t>
      </w:r>
      <w:r w:rsidR="00A6293D" w:rsidRPr="00510B48">
        <w:rPr>
          <w:bCs/>
        </w:rPr>
        <w:t xml:space="preserve"> </w:t>
      </w:r>
      <w:r w:rsidRPr="00510B48">
        <w:rPr>
          <w:bCs/>
        </w:rPr>
        <w:t>de</w:t>
      </w:r>
      <w:r w:rsidR="00A6293D" w:rsidRPr="00510B48">
        <w:rPr>
          <w:bCs/>
        </w:rPr>
        <w:t xml:space="preserve"> </w:t>
      </w:r>
      <w:r w:rsidRPr="00510B48">
        <w:rPr>
          <w:bCs/>
        </w:rPr>
        <w:t>crimes</w:t>
      </w:r>
      <w:r w:rsidR="00A6293D" w:rsidRPr="00510B48">
        <w:rPr>
          <w:b/>
          <w:bCs/>
        </w:rPr>
        <w:t xml:space="preserve"> </w:t>
      </w:r>
      <w:r w:rsidRPr="00510B48">
        <w:rPr>
          <w:bCs/>
        </w:rPr>
        <w:t>de</w:t>
      </w:r>
      <w:r w:rsidR="00A6293D" w:rsidRPr="00510B48">
        <w:rPr>
          <w:bCs/>
        </w:rPr>
        <w:t xml:space="preserve"> </w:t>
      </w:r>
      <w:r w:rsidRPr="00510B48">
        <w:rPr>
          <w:bCs/>
        </w:rPr>
        <w:t>masse</w:t>
      </w:r>
      <w:r w:rsidR="00A6293D" w:rsidRPr="00510B48">
        <w:rPr>
          <w:bCs/>
        </w:rPr>
        <w:t xml:space="preserve"> </w:t>
      </w:r>
      <w:r w:rsidRPr="00510B48">
        <w:rPr>
          <w:bCs/>
        </w:rPr>
        <w:t>commis</w:t>
      </w:r>
      <w:r w:rsidR="00A6293D" w:rsidRPr="00510B48">
        <w:rPr>
          <w:bCs/>
        </w:rPr>
        <w:t xml:space="preserve"> </w:t>
      </w:r>
      <w:r w:rsidRPr="00510B48">
        <w:rPr>
          <w:bCs/>
        </w:rPr>
        <w:t>contre</w:t>
      </w:r>
      <w:r w:rsidR="00A6293D" w:rsidRPr="00510B48">
        <w:rPr>
          <w:bCs/>
        </w:rPr>
        <w:t xml:space="preserve"> </w:t>
      </w:r>
      <w:r w:rsidRPr="00510B48">
        <w:rPr>
          <w:bCs/>
        </w:rPr>
        <w:t>les</w:t>
      </w:r>
      <w:r w:rsidR="00A6293D" w:rsidRPr="00510B48">
        <w:rPr>
          <w:bCs/>
        </w:rPr>
        <w:t xml:space="preserve"> </w:t>
      </w:r>
      <w:r w:rsidRPr="00510B48">
        <w:t>Serbes</w:t>
      </w:r>
      <w:r w:rsidR="00A6293D" w:rsidRPr="00510B48">
        <w:t xml:space="preserve"> </w:t>
      </w:r>
      <w:r w:rsidRPr="00510B48">
        <w:t>n’ont</w:t>
      </w:r>
      <w:r w:rsidR="00A6293D" w:rsidRPr="00510B48">
        <w:t xml:space="preserve"> </w:t>
      </w:r>
      <w:r w:rsidRPr="00510B48">
        <w:t>été</w:t>
      </w:r>
      <w:r w:rsidR="00A6293D" w:rsidRPr="00510B48">
        <w:t xml:space="preserve"> </w:t>
      </w:r>
      <w:r w:rsidRPr="00510B48">
        <w:t>ni</w:t>
      </w:r>
      <w:r w:rsidR="00A6293D" w:rsidRPr="00510B48">
        <w:t xml:space="preserve"> </w:t>
      </w:r>
      <w:r w:rsidRPr="00510B48">
        <w:t>retrouvés</w:t>
      </w:r>
      <w:r w:rsidR="00A6293D" w:rsidRPr="00510B48">
        <w:t xml:space="preserve"> </w:t>
      </w:r>
      <w:r w:rsidRPr="00510B48">
        <w:t>ni</w:t>
      </w:r>
      <w:r w:rsidR="00A6293D" w:rsidRPr="00510B48">
        <w:t xml:space="preserve"> </w:t>
      </w:r>
      <w:r w:rsidRPr="00510B48">
        <w:t>poursuivis,</w:t>
      </w:r>
      <w:r w:rsidR="00A6293D" w:rsidRPr="00510B48">
        <w:t xml:space="preserve"> </w:t>
      </w:r>
      <w:r w:rsidRPr="00510B48">
        <w:t>que</w:t>
      </w:r>
      <w:r w:rsidR="00A6293D" w:rsidRPr="00510B48">
        <w:t xml:space="preserve"> </w:t>
      </w:r>
      <w:r w:rsidRPr="00510B48">
        <w:t>ce</w:t>
      </w:r>
      <w:r w:rsidR="00A6293D" w:rsidRPr="00510B48">
        <w:t xml:space="preserve"> </w:t>
      </w:r>
      <w:r w:rsidRPr="00510B48">
        <w:t>soit</w:t>
      </w:r>
      <w:r w:rsidR="00A6293D" w:rsidRPr="00510B48">
        <w:t xml:space="preserve"> </w:t>
      </w:r>
      <w:r w:rsidRPr="00510B48">
        <w:t>à</w:t>
      </w:r>
      <w:r w:rsidR="00A6293D" w:rsidRPr="00510B48">
        <w:t xml:space="preserve"> </w:t>
      </w:r>
      <w:r w:rsidRPr="00510B48">
        <w:t>Staro</w:t>
      </w:r>
      <w:r w:rsidR="00A6293D" w:rsidRPr="00510B48">
        <w:t xml:space="preserve"> </w:t>
      </w:r>
      <w:r w:rsidRPr="00510B48">
        <w:t>Gracko</w:t>
      </w:r>
      <w:r w:rsidR="00A6293D" w:rsidRPr="00510B48">
        <w:t xml:space="preserve"> </w:t>
      </w:r>
      <w:r w:rsidRPr="00510B48">
        <w:t>(14</w:t>
      </w:r>
      <w:r w:rsidR="00723A91">
        <w:t> </w:t>
      </w:r>
      <w:r w:rsidRPr="00510B48">
        <w:t>morts),</w:t>
      </w:r>
      <w:r w:rsidR="00A6293D" w:rsidRPr="00510B48">
        <w:t xml:space="preserve"> </w:t>
      </w:r>
      <w:r w:rsidRPr="00510B48">
        <w:t>dans</w:t>
      </w:r>
      <w:r w:rsidR="00A6293D" w:rsidRPr="00510B48">
        <w:t xml:space="preserve"> </w:t>
      </w:r>
      <w:r w:rsidRPr="00510B48">
        <w:t>le</w:t>
      </w:r>
      <w:r w:rsidR="00A6293D" w:rsidRPr="00510B48">
        <w:t xml:space="preserve"> </w:t>
      </w:r>
      <w:r w:rsidRPr="00510B48">
        <w:t>bus</w:t>
      </w:r>
      <w:r w:rsidR="00A6293D" w:rsidRPr="00510B48">
        <w:t xml:space="preserve"> </w:t>
      </w:r>
      <w:r w:rsidRPr="00510B48">
        <w:t>express</w:t>
      </w:r>
      <w:r w:rsidR="00A6293D" w:rsidRPr="00510B48">
        <w:t xml:space="preserve"> </w:t>
      </w:r>
      <w:r w:rsidRPr="00510B48">
        <w:t>de</w:t>
      </w:r>
      <w:r w:rsidR="00A6293D" w:rsidRPr="00510B48">
        <w:t xml:space="preserve"> </w:t>
      </w:r>
      <w:r w:rsidRPr="00510B48">
        <w:t>Niš</w:t>
      </w:r>
      <w:r w:rsidR="00A6293D" w:rsidRPr="00510B48">
        <w:t xml:space="preserve"> </w:t>
      </w:r>
      <w:r w:rsidRPr="00510B48">
        <w:t>près</w:t>
      </w:r>
      <w:r w:rsidR="00A6293D" w:rsidRPr="00510B48">
        <w:t xml:space="preserve"> </w:t>
      </w:r>
      <w:r w:rsidRPr="00510B48">
        <w:t>de</w:t>
      </w:r>
      <w:r w:rsidR="00A6293D" w:rsidRPr="00510B48">
        <w:t xml:space="preserve"> </w:t>
      </w:r>
      <w:r w:rsidRPr="00510B48">
        <w:t>Livadice</w:t>
      </w:r>
      <w:r w:rsidR="00A6293D" w:rsidRPr="00510B48">
        <w:t xml:space="preserve"> </w:t>
      </w:r>
      <w:r w:rsidRPr="00510B48">
        <w:t>(12</w:t>
      </w:r>
      <w:r w:rsidR="00723A91">
        <w:t> </w:t>
      </w:r>
      <w:r w:rsidRPr="00510B48">
        <w:t>morts)</w:t>
      </w:r>
      <w:r w:rsidR="00A6293D" w:rsidRPr="00510B48">
        <w:t xml:space="preserve"> </w:t>
      </w:r>
      <w:r w:rsidRPr="00510B48">
        <w:t>ou</w:t>
      </w:r>
      <w:r w:rsidR="00A6293D" w:rsidRPr="00510B48">
        <w:t xml:space="preserve"> </w:t>
      </w:r>
      <w:r w:rsidRPr="00510B48">
        <w:t>à</w:t>
      </w:r>
      <w:r w:rsidR="00A6293D" w:rsidRPr="00510B48">
        <w:t xml:space="preserve"> </w:t>
      </w:r>
      <w:r w:rsidRPr="00510B48">
        <w:t>Goraždevac</w:t>
      </w:r>
      <w:r w:rsidR="00A6293D" w:rsidRPr="00510B48">
        <w:t xml:space="preserve"> </w:t>
      </w:r>
      <w:r w:rsidRPr="00510B48">
        <w:t>(</w:t>
      </w:r>
      <w:r w:rsidR="00723A91">
        <w:t>2 </w:t>
      </w:r>
      <w:r w:rsidRPr="00510B48">
        <w:t>enfants</w:t>
      </w:r>
      <w:r w:rsidR="00A6293D" w:rsidRPr="00510B48">
        <w:t xml:space="preserve"> </w:t>
      </w:r>
      <w:r w:rsidRPr="00510B48">
        <w:t>tués</w:t>
      </w:r>
      <w:r w:rsidR="00A6293D" w:rsidRPr="00510B48">
        <w:t xml:space="preserve"> </w:t>
      </w:r>
      <w:r w:rsidRPr="00510B48">
        <w:t>et</w:t>
      </w:r>
      <w:r w:rsidR="00A6293D" w:rsidRPr="00510B48">
        <w:t xml:space="preserve"> </w:t>
      </w:r>
      <w:r w:rsidR="00723A91">
        <w:t>4 </w:t>
      </w:r>
      <w:r w:rsidRPr="00510B48">
        <w:t>blessés)</w:t>
      </w:r>
      <w:r w:rsidR="00601D40" w:rsidRPr="00510B48">
        <w:t>.</w:t>
      </w:r>
      <w:r w:rsidR="00A6293D" w:rsidRPr="00510B48">
        <w:t xml:space="preserve"> </w:t>
      </w:r>
      <w:r w:rsidRPr="00510B48">
        <w:t>Ces</w:t>
      </w:r>
      <w:r w:rsidR="00A6293D" w:rsidRPr="00510B48">
        <w:t xml:space="preserve"> </w:t>
      </w:r>
      <w:r w:rsidRPr="00510B48">
        <w:t>affaires</w:t>
      </w:r>
      <w:r w:rsidR="00A6293D" w:rsidRPr="00510B48">
        <w:t xml:space="preserve"> </w:t>
      </w:r>
      <w:r w:rsidRPr="00510B48">
        <w:t>ont</w:t>
      </w:r>
      <w:r w:rsidR="00A6293D" w:rsidRPr="00510B48">
        <w:t xml:space="preserve"> </w:t>
      </w:r>
      <w:r w:rsidRPr="00510B48">
        <w:t>été</w:t>
      </w:r>
      <w:r w:rsidR="00A6293D" w:rsidRPr="00510B48">
        <w:t xml:space="preserve"> </w:t>
      </w:r>
      <w:r w:rsidRPr="00510B48">
        <w:t>classées</w:t>
      </w:r>
      <w:r w:rsidR="00A6293D" w:rsidRPr="00510B48">
        <w:t xml:space="preserve"> </w:t>
      </w:r>
      <w:r w:rsidRPr="00510B48">
        <w:t>sans</w:t>
      </w:r>
      <w:r w:rsidR="00A6293D" w:rsidRPr="00510B48">
        <w:t xml:space="preserve"> </w:t>
      </w:r>
      <w:r w:rsidRPr="00510B48">
        <w:t>suite</w:t>
      </w:r>
      <w:r w:rsidR="00A6293D" w:rsidRPr="00510B48">
        <w:t xml:space="preserve"> </w:t>
      </w:r>
      <w:r w:rsidRPr="00510B48">
        <w:t>par</w:t>
      </w:r>
      <w:r w:rsidR="00A6293D" w:rsidRPr="00510B48">
        <w:t xml:space="preserve"> </w:t>
      </w:r>
      <w:r w:rsidRPr="00510B48">
        <w:t>la</w:t>
      </w:r>
      <w:r w:rsidR="00A6293D" w:rsidRPr="00510B48">
        <w:t xml:space="preserve"> </w:t>
      </w:r>
      <w:r w:rsidRPr="00510B48">
        <w:t>mission</w:t>
      </w:r>
      <w:r w:rsidR="00A6293D" w:rsidRPr="00510B48">
        <w:t xml:space="preserve"> </w:t>
      </w:r>
      <w:r w:rsidRPr="00510B48">
        <w:t>EULEX,</w:t>
      </w:r>
      <w:r w:rsidR="00A6293D" w:rsidRPr="00510B48">
        <w:t xml:space="preserve"> </w:t>
      </w:r>
      <w:r w:rsidRPr="00510B48">
        <w:t>soi-disant</w:t>
      </w:r>
      <w:r w:rsidR="00A6293D" w:rsidRPr="00510B48">
        <w:t xml:space="preserve"> </w:t>
      </w:r>
      <w:r w:rsidRPr="00510B48">
        <w:t>faute</w:t>
      </w:r>
      <w:r w:rsidR="00A6293D" w:rsidRPr="00510B48">
        <w:t xml:space="preserve"> </w:t>
      </w:r>
      <w:r w:rsidRPr="00510B48">
        <w:t>de</w:t>
      </w:r>
      <w:r w:rsidR="00A6293D" w:rsidRPr="00510B48">
        <w:t xml:space="preserve"> </w:t>
      </w:r>
      <w:r w:rsidRPr="00510B48">
        <w:t>preuve,</w:t>
      </w:r>
      <w:r w:rsidR="00A6293D" w:rsidRPr="00510B48">
        <w:t xml:space="preserve"> </w:t>
      </w:r>
      <w:r w:rsidRPr="00510B48">
        <w:t>et</w:t>
      </w:r>
      <w:r w:rsidR="00A6293D" w:rsidRPr="00510B48">
        <w:t xml:space="preserve"> </w:t>
      </w:r>
      <w:r w:rsidRPr="00510B48">
        <w:t>la</w:t>
      </w:r>
      <w:r w:rsidR="00A6293D" w:rsidRPr="00510B48">
        <w:t xml:space="preserve"> </w:t>
      </w:r>
      <w:r w:rsidRPr="00510B48">
        <w:t>justice</w:t>
      </w:r>
      <w:r w:rsidR="00A6293D" w:rsidRPr="00510B48">
        <w:t xml:space="preserve"> </w:t>
      </w:r>
      <w:r w:rsidRPr="00510B48">
        <w:t>des</w:t>
      </w:r>
      <w:r w:rsidR="00A6293D" w:rsidRPr="00510B48">
        <w:t xml:space="preserve"> </w:t>
      </w:r>
      <w:r w:rsidRPr="00510B48">
        <w:t>IPAA</w:t>
      </w:r>
      <w:r w:rsidR="00A6293D" w:rsidRPr="00510B48">
        <w:t xml:space="preserve"> </w:t>
      </w:r>
      <w:r w:rsidRPr="00510B48">
        <w:t>ne</w:t>
      </w:r>
      <w:r w:rsidR="00A6293D" w:rsidRPr="00510B48">
        <w:t xml:space="preserve"> </w:t>
      </w:r>
      <w:r w:rsidRPr="00510B48">
        <w:t>manifeste</w:t>
      </w:r>
      <w:r w:rsidR="00A6293D" w:rsidRPr="00510B48">
        <w:t xml:space="preserve"> </w:t>
      </w:r>
      <w:r w:rsidRPr="00510B48">
        <w:t>pas</w:t>
      </w:r>
      <w:r w:rsidR="00A6293D" w:rsidRPr="00510B48">
        <w:t xml:space="preserve"> </w:t>
      </w:r>
      <w:r w:rsidRPr="00510B48">
        <w:t>la</w:t>
      </w:r>
      <w:r w:rsidR="00A6293D" w:rsidRPr="00510B48">
        <w:t xml:space="preserve"> </w:t>
      </w:r>
      <w:r w:rsidRPr="00510B48">
        <w:t>moindre</w:t>
      </w:r>
      <w:r w:rsidR="00A6293D" w:rsidRPr="00510B48">
        <w:t xml:space="preserve"> </w:t>
      </w:r>
      <w:r w:rsidRPr="00510B48">
        <w:t>intention</w:t>
      </w:r>
      <w:r w:rsidR="00A6293D" w:rsidRPr="00510B48">
        <w:t xml:space="preserve"> </w:t>
      </w:r>
      <w:r w:rsidRPr="00510B48">
        <w:t>de</w:t>
      </w:r>
      <w:r w:rsidR="00A6293D" w:rsidRPr="00510B48">
        <w:t xml:space="preserve"> </w:t>
      </w:r>
      <w:r w:rsidRPr="00510B48">
        <w:t>les</w:t>
      </w:r>
      <w:r w:rsidR="00A6293D" w:rsidRPr="00510B48">
        <w:t xml:space="preserve"> </w:t>
      </w:r>
      <w:r w:rsidRPr="00510B48">
        <w:t>rouvrir.</w:t>
      </w:r>
    </w:p>
    <w:p w14:paraId="1C934D72" w14:textId="06D8B64D" w:rsidR="00222975" w:rsidRPr="00510B48" w:rsidRDefault="00222975" w:rsidP="00222975">
      <w:pPr>
        <w:pStyle w:val="SingleTxtG"/>
      </w:pPr>
      <w:r w:rsidRPr="00510B48">
        <w:t>165.</w:t>
      </w:r>
      <w:r w:rsidRPr="00510B48">
        <w:tab/>
        <w:t>Au</w:t>
      </w:r>
      <w:r w:rsidR="00A6293D" w:rsidRPr="00510B48">
        <w:t xml:space="preserve"> </w:t>
      </w:r>
      <w:r w:rsidR="009D16C5" w:rsidRPr="00510B48">
        <w:t>Kosovo</w:t>
      </w:r>
      <w:r w:rsidR="009D16C5">
        <w:noBreakHyphen/>
      </w:r>
      <w:r w:rsidRPr="00510B48">
        <w:t>Metohija,</w:t>
      </w:r>
      <w:r w:rsidR="00A6293D" w:rsidRPr="00510B48">
        <w:t xml:space="preserve"> </w:t>
      </w:r>
      <w:r w:rsidRPr="00510B48">
        <w:t>il</w:t>
      </w:r>
      <w:r w:rsidR="00A6293D" w:rsidRPr="00510B48">
        <w:t xml:space="preserve"> </w:t>
      </w:r>
      <w:r w:rsidRPr="00510B48">
        <w:t>n’y</w:t>
      </w:r>
      <w:r w:rsidR="00A6293D" w:rsidRPr="00510B48">
        <w:t xml:space="preserve"> </w:t>
      </w:r>
      <w:r w:rsidRPr="00510B48">
        <w:t>a</w:t>
      </w:r>
      <w:r w:rsidR="00A6293D" w:rsidRPr="00510B48">
        <w:t xml:space="preserve"> </w:t>
      </w:r>
      <w:r w:rsidRPr="00510B48">
        <w:t>pas</w:t>
      </w:r>
      <w:r w:rsidR="00A6293D" w:rsidRPr="00510B48">
        <w:t xml:space="preserve"> </w:t>
      </w:r>
      <w:r w:rsidRPr="00510B48">
        <w:t>de</w:t>
      </w:r>
      <w:r w:rsidR="00A6293D" w:rsidRPr="00510B48">
        <w:t xml:space="preserve"> </w:t>
      </w:r>
      <w:r w:rsidRPr="00510B48">
        <w:t>registre</w:t>
      </w:r>
      <w:r w:rsidR="00A6293D" w:rsidRPr="00510B48">
        <w:t xml:space="preserve"> </w:t>
      </w:r>
      <w:r w:rsidRPr="00510B48">
        <w:t>officiel</w:t>
      </w:r>
      <w:r w:rsidR="00A6293D" w:rsidRPr="00510B48">
        <w:t xml:space="preserve"> </w:t>
      </w:r>
      <w:r w:rsidRPr="00510B48">
        <w:t>fiable</w:t>
      </w:r>
      <w:r w:rsidR="00A6293D" w:rsidRPr="00510B48">
        <w:t xml:space="preserve"> </w:t>
      </w:r>
      <w:r w:rsidRPr="00510B48">
        <w:t>recensant</w:t>
      </w:r>
      <w:r w:rsidR="00A6293D" w:rsidRPr="00510B48">
        <w:t xml:space="preserve"> </w:t>
      </w:r>
      <w:r w:rsidRPr="00510B48">
        <w:t>les</w:t>
      </w:r>
      <w:r w:rsidR="00A6293D" w:rsidRPr="00510B48">
        <w:t xml:space="preserve"> </w:t>
      </w:r>
      <w:r w:rsidRPr="00510B48">
        <w:t>crimes</w:t>
      </w:r>
      <w:r w:rsidR="00A6293D" w:rsidRPr="00510B48">
        <w:t xml:space="preserve"> </w:t>
      </w:r>
      <w:r w:rsidRPr="00510B48">
        <w:t>ou</w:t>
      </w:r>
      <w:r w:rsidR="00A6293D" w:rsidRPr="00510B48">
        <w:t xml:space="preserve"> </w:t>
      </w:r>
      <w:r w:rsidRPr="00510B48">
        <w:t>incidents</w:t>
      </w:r>
      <w:r w:rsidR="00A6293D" w:rsidRPr="00510B48">
        <w:t xml:space="preserve"> </w:t>
      </w:r>
      <w:r w:rsidRPr="00510B48">
        <w:t>motivés</w:t>
      </w:r>
      <w:r w:rsidR="00A6293D" w:rsidRPr="00510B48">
        <w:t xml:space="preserve"> </w:t>
      </w:r>
      <w:r w:rsidRPr="00510B48">
        <w:t>par</w:t>
      </w:r>
      <w:r w:rsidR="00A6293D" w:rsidRPr="00510B48">
        <w:t xml:space="preserve"> </w:t>
      </w:r>
      <w:r w:rsidRPr="00510B48">
        <w:t>l’appartenance</w:t>
      </w:r>
      <w:r w:rsidR="00A6293D" w:rsidRPr="00510B48">
        <w:t xml:space="preserve"> </w:t>
      </w:r>
      <w:r w:rsidRPr="00510B48">
        <w:t>ethnique,</w:t>
      </w:r>
      <w:r w:rsidR="00A6293D" w:rsidRPr="00510B48">
        <w:t xml:space="preserve"> </w:t>
      </w:r>
      <w:r w:rsidRPr="00510B48">
        <w:t>et</w:t>
      </w:r>
      <w:r w:rsidR="00A6293D" w:rsidRPr="00510B48">
        <w:t xml:space="preserve"> </w:t>
      </w:r>
      <w:r w:rsidRPr="00510B48">
        <w:t>les</w:t>
      </w:r>
      <w:r w:rsidR="00A6293D" w:rsidRPr="00510B48">
        <w:t xml:space="preserve"> </w:t>
      </w:r>
      <w:r w:rsidRPr="00510B48">
        <w:t>poursuites</w:t>
      </w:r>
      <w:r w:rsidR="00A6293D" w:rsidRPr="00510B48">
        <w:t xml:space="preserve"> </w:t>
      </w:r>
      <w:r w:rsidRPr="00510B48">
        <w:t>menées</w:t>
      </w:r>
      <w:r w:rsidR="00A6293D" w:rsidRPr="00510B48">
        <w:t xml:space="preserve"> </w:t>
      </w:r>
      <w:r w:rsidRPr="00510B48">
        <w:t>sur</w:t>
      </w:r>
      <w:r w:rsidR="00A6293D" w:rsidRPr="00510B48">
        <w:t xml:space="preserve"> </w:t>
      </w:r>
      <w:r w:rsidRPr="00510B48">
        <w:t>de</w:t>
      </w:r>
      <w:r w:rsidR="00A6293D" w:rsidRPr="00510B48">
        <w:t xml:space="preserve"> </w:t>
      </w:r>
      <w:r w:rsidRPr="00510B48">
        <w:t>telles</w:t>
      </w:r>
      <w:r w:rsidR="00A6293D" w:rsidRPr="00510B48">
        <w:t xml:space="preserve"> </w:t>
      </w:r>
      <w:r w:rsidRPr="00510B48">
        <w:t>affaires.</w:t>
      </w:r>
    </w:p>
    <w:p w14:paraId="5A0ECBA1" w14:textId="49510F0C" w:rsidR="00222975" w:rsidRPr="00510B48" w:rsidRDefault="00222975" w:rsidP="00222975">
      <w:pPr>
        <w:pStyle w:val="SingleTxtG"/>
      </w:pPr>
      <w:r w:rsidRPr="00510B48">
        <w:t>166.</w:t>
      </w:r>
      <w:r w:rsidRPr="00510B48">
        <w:tab/>
        <w:t>La</w:t>
      </w:r>
      <w:r w:rsidR="00A6293D" w:rsidRPr="00510B48">
        <w:t xml:space="preserve"> </w:t>
      </w:r>
      <w:r w:rsidRPr="00510B48">
        <w:t>population</w:t>
      </w:r>
      <w:r w:rsidR="00A6293D" w:rsidRPr="00510B48">
        <w:t xml:space="preserve"> </w:t>
      </w:r>
      <w:r w:rsidRPr="00510B48">
        <w:t>albanaise</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s’oppose</w:t>
      </w:r>
      <w:r w:rsidR="00A6293D" w:rsidRPr="00510B48">
        <w:t xml:space="preserve"> </w:t>
      </w:r>
      <w:r w:rsidRPr="00510B48">
        <w:t>aux</w:t>
      </w:r>
      <w:r w:rsidR="00A6293D" w:rsidRPr="00510B48">
        <w:t xml:space="preserve"> </w:t>
      </w:r>
      <w:r w:rsidRPr="00510B48">
        <w:t>chambres</w:t>
      </w:r>
      <w:r w:rsidR="00A6293D" w:rsidRPr="00510B48">
        <w:t xml:space="preserve"> </w:t>
      </w:r>
      <w:r w:rsidRPr="00510B48">
        <w:t>spéciales</w:t>
      </w:r>
      <w:r w:rsidR="00A6293D" w:rsidRPr="00510B48">
        <w:t xml:space="preserve"> </w:t>
      </w:r>
      <w:r w:rsidRPr="00510B48">
        <w:t>et</w:t>
      </w:r>
      <w:r w:rsidR="00A6293D" w:rsidRPr="00510B48">
        <w:t xml:space="preserve"> </w:t>
      </w:r>
      <w:r w:rsidRPr="00510B48">
        <w:t>au</w:t>
      </w:r>
      <w:r w:rsidR="00A6293D" w:rsidRPr="00510B48">
        <w:t xml:space="preserve"> </w:t>
      </w:r>
      <w:r w:rsidR="0062150D" w:rsidRPr="00510B48">
        <w:t xml:space="preserve">Bureau </w:t>
      </w:r>
      <w:r w:rsidRPr="00510B48">
        <w:t>du</w:t>
      </w:r>
      <w:r w:rsidR="00A6293D" w:rsidRPr="00510B48">
        <w:t xml:space="preserve"> </w:t>
      </w:r>
      <w:r w:rsidRPr="00510B48">
        <w:t>procureur</w:t>
      </w:r>
      <w:r w:rsidR="00A6293D" w:rsidRPr="00510B48">
        <w:t xml:space="preserve"> </w:t>
      </w:r>
      <w:r w:rsidRPr="00510B48">
        <w:t>spécial</w:t>
      </w:r>
      <w:r w:rsidR="00A6293D" w:rsidRPr="00510B48">
        <w:t xml:space="preserve"> </w:t>
      </w:r>
      <w:r w:rsidRPr="00510B48">
        <w:t>établis</w:t>
      </w:r>
      <w:r w:rsidR="00A6293D" w:rsidRPr="00510B48">
        <w:t xml:space="preserve"> </w:t>
      </w:r>
      <w:r w:rsidRPr="00510B48">
        <w:t>à</w:t>
      </w:r>
      <w:r w:rsidR="00A6293D" w:rsidRPr="00510B48">
        <w:t xml:space="preserve"> </w:t>
      </w:r>
      <w:r w:rsidRPr="00510B48">
        <w:t>La</w:t>
      </w:r>
      <w:r w:rsidR="00A6293D" w:rsidRPr="00510B48">
        <w:t xml:space="preserve"> </w:t>
      </w:r>
      <w:r w:rsidRPr="00510B48">
        <w:t>Haye</w:t>
      </w:r>
      <w:r w:rsidR="00A6293D" w:rsidRPr="00510B48">
        <w:t xml:space="preserve"> </w:t>
      </w:r>
      <w:r w:rsidRPr="00510B48">
        <w:t>en</w:t>
      </w:r>
      <w:r w:rsidR="00A6293D" w:rsidRPr="00510B48">
        <w:t xml:space="preserve"> </w:t>
      </w:r>
      <w:r w:rsidRPr="00510B48">
        <w:t>2015</w:t>
      </w:r>
      <w:r w:rsidR="00A6293D" w:rsidRPr="00510B48">
        <w:t xml:space="preserve"> </w:t>
      </w:r>
      <w:r w:rsidRPr="00510B48">
        <w:t>pour</w:t>
      </w:r>
      <w:r w:rsidR="00A6293D" w:rsidRPr="00510B48">
        <w:t xml:space="preserve"> </w:t>
      </w:r>
      <w:r w:rsidRPr="00510B48">
        <w:t>poursuivre</w:t>
      </w:r>
      <w:r w:rsidR="00A6293D" w:rsidRPr="00510B48">
        <w:t xml:space="preserve"> </w:t>
      </w:r>
      <w:r w:rsidRPr="00510B48">
        <w:t>et</w:t>
      </w:r>
      <w:r w:rsidR="00A6293D" w:rsidRPr="00510B48">
        <w:t xml:space="preserve"> </w:t>
      </w:r>
      <w:r w:rsidRPr="00510B48">
        <w:t>punir</w:t>
      </w:r>
      <w:r w:rsidR="00A6293D" w:rsidRPr="00510B48">
        <w:t xml:space="preserve"> </w:t>
      </w:r>
      <w:r w:rsidRPr="00510B48">
        <w:t>les</w:t>
      </w:r>
      <w:r w:rsidR="00A6293D" w:rsidRPr="00510B48">
        <w:t xml:space="preserve"> </w:t>
      </w:r>
      <w:r w:rsidRPr="00510B48">
        <w:t>crimes</w:t>
      </w:r>
      <w:r w:rsidR="00A6293D" w:rsidRPr="00510B48">
        <w:t xml:space="preserve"> </w:t>
      </w:r>
      <w:r w:rsidRPr="00510B48">
        <w:t>de</w:t>
      </w:r>
      <w:r w:rsidR="00A6293D" w:rsidRPr="00510B48">
        <w:t xml:space="preserve"> </w:t>
      </w:r>
      <w:r w:rsidRPr="00510B48">
        <w:t>l’ALK</w:t>
      </w:r>
      <w:r w:rsidR="00A6293D" w:rsidRPr="00510B48">
        <w:t xml:space="preserve"> </w:t>
      </w:r>
      <w:r w:rsidRPr="00510B48">
        <w:t>sur</w:t>
      </w:r>
      <w:r w:rsidR="00A6293D" w:rsidRPr="00510B48">
        <w:t xml:space="preserve"> </w:t>
      </w:r>
      <w:r w:rsidRPr="00510B48">
        <w:t>la</w:t>
      </w:r>
      <w:r w:rsidR="00A6293D" w:rsidRPr="00510B48">
        <w:t xml:space="preserve"> </w:t>
      </w:r>
      <w:r w:rsidRPr="00510B48">
        <w:t>base</w:t>
      </w:r>
      <w:r w:rsidR="00A6293D" w:rsidRPr="00510B48">
        <w:t xml:space="preserve"> </w:t>
      </w:r>
      <w:r w:rsidRPr="00510B48">
        <w:t>du</w:t>
      </w:r>
      <w:r w:rsidR="00A6293D" w:rsidRPr="00510B48">
        <w:t xml:space="preserve"> </w:t>
      </w:r>
      <w:r w:rsidRPr="00510B48">
        <w:t>rapport</w:t>
      </w:r>
      <w:r w:rsidR="00A6293D" w:rsidRPr="00510B48">
        <w:t xml:space="preserve"> </w:t>
      </w:r>
      <w:r w:rsidRPr="00510B48">
        <w:t>du</w:t>
      </w:r>
      <w:r w:rsidR="00A6293D" w:rsidRPr="00510B48">
        <w:t xml:space="preserve"> </w:t>
      </w:r>
      <w:r w:rsidRPr="00510B48">
        <w:t>sénateur</w:t>
      </w:r>
      <w:r w:rsidR="00A6293D" w:rsidRPr="00510B48">
        <w:t xml:space="preserve"> </w:t>
      </w:r>
      <w:r w:rsidRPr="00510B48">
        <w:t>suisse</w:t>
      </w:r>
      <w:r w:rsidR="00A6293D" w:rsidRPr="00510B48">
        <w:t xml:space="preserve"> </w:t>
      </w:r>
      <w:r w:rsidRPr="00510B48">
        <w:t>Dick</w:t>
      </w:r>
      <w:r w:rsidR="00A6293D" w:rsidRPr="00510B48">
        <w:t xml:space="preserve"> </w:t>
      </w:r>
      <w:r w:rsidRPr="00510B48">
        <w:t>Marty</w:t>
      </w:r>
      <w:r w:rsidR="00601D40" w:rsidRPr="00510B48">
        <w:t>.</w:t>
      </w:r>
      <w:r w:rsidR="00A6293D" w:rsidRPr="00510B48">
        <w:t xml:space="preserve"> </w:t>
      </w:r>
      <w:r w:rsidRPr="00510B48">
        <w:t>Les</w:t>
      </w:r>
      <w:r w:rsidR="00A6293D" w:rsidRPr="00510B48">
        <w:t xml:space="preserve"> </w:t>
      </w:r>
      <w:r w:rsidRPr="00510B48">
        <w:t>chefs</w:t>
      </w:r>
      <w:r w:rsidR="00A6293D" w:rsidRPr="00510B48">
        <w:t xml:space="preserve"> </w:t>
      </w:r>
      <w:r w:rsidRPr="00510B48">
        <w:t>et</w:t>
      </w:r>
      <w:r w:rsidR="00A6293D" w:rsidRPr="00510B48">
        <w:t xml:space="preserve"> </w:t>
      </w:r>
      <w:r w:rsidRPr="00510B48">
        <w:t>combattants</w:t>
      </w:r>
      <w:r w:rsidR="00A6293D" w:rsidRPr="00510B48">
        <w:t xml:space="preserve"> </w:t>
      </w:r>
      <w:r w:rsidRPr="00510B48">
        <w:t>de</w:t>
      </w:r>
      <w:r w:rsidR="00A6293D" w:rsidRPr="00510B48">
        <w:t xml:space="preserve"> </w:t>
      </w:r>
      <w:r w:rsidRPr="00510B48">
        <w:t>la</w:t>
      </w:r>
      <w:r w:rsidR="00A6293D" w:rsidRPr="00510B48">
        <w:t xml:space="preserve"> </w:t>
      </w:r>
      <w:r w:rsidRPr="00510B48">
        <w:t>soi-disant</w:t>
      </w:r>
      <w:r w:rsidR="00A6293D" w:rsidRPr="00510B48">
        <w:t xml:space="preserve"> </w:t>
      </w:r>
      <w:r w:rsidRPr="00510B48">
        <w:t>armée</w:t>
      </w:r>
      <w:r w:rsidR="00A6293D" w:rsidRPr="00510B48">
        <w:t xml:space="preserve"> </w:t>
      </w:r>
      <w:r w:rsidRPr="00510B48">
        <w:t>de</w:t>
      </w:r>
      <w:r w:rsidR="00A6293D" w:rsidRPr="00510B48">
        <w:t xml:space="preserve"> </w:t>
      </w:r>
      <w:r w:rsidRPr="00510B48">
        <w:t>libération</w:t>
      </w:r>
      <w:r w:rsidR="00A6293D" w:rsidRPr="00510B48">
        <w:t xml:space="preserve"> </w:t>
      </w:r>
      <w:r w:rsidRPr="00510B48">
        <w:t>du</w:t>
      </w:r>
      <w:r w:rsidR="00A6293D" w:rsidRPr="00510B48">
        <w:t xml:space="preserve"> </w:t>
      </w:r>
      <w:r w:rsidRPr="00510B48">
        <w:t>Kosovo</w:t>
      </w:r>
      <w:r w:rsidR="00A6293D" w:rsidRPr="00510B48">
        <w:t xml:space="preserve"> </w:t>
      </w:r>
      <w:r w:rsidRPr="00510B48">
        <w:t>(ALK)</w:t>
      </w:r>
      <w:r w:rsidR="00A6293D" w:rsidRPr="00510B48">
        <w:t xml:space="preserve"> </w:t>
      </w:r>
      <w:r w:rsidRPr="00510B48">
        <w:t>ont</w:t>
      </w:r>
      <w:r w:rsidR="00A6293D" w:rsidRPr="00510B48">
        <w:t xml:space="preserve"> </w:t>
      </w:r>
      <w:r w:rsidRPr="00510B48">
        <w:t>été</w:t>
      </w:r>
      <w:r w:rsidR="00A6293D" w:rsidRPr="00510B48">
        <w:t xml:space="preserve"> </w:t>
      </w:r>
      <w:r w:rsidRPr="00510B48">
        <w:t>traités</w:t>
      </w:r>
      <w:r w:rsidR="00A6293D" w:rsidRPr="00510B48">
        <w:t xml:space="preserve"> </w:t>
      </w:r>
      <w:r w:rsidRPr="00510B48">
        <w:t>en</w:t>
      </w:r>
      <w:r w:rsidR="00A6293D" w:rsidRPr="00510B48">
        <w:t xml:space="preserve"> </w:t>
      </w:r>
      <w:r w:rsidRPr="00510B48">
        <w:t>héros</w:t>
      </w:r>
      <w:r w:rsidR="00A6293D" w:rsidRPr="00510B48">
        <w:t xml:space="preserve"> </w:t>
      </w:r>
      <w:r w:rsidRPr="00510B48">
        <w:t>par</w:t>
      </w:r>
      <w:r w:rsidR="00A6293D" w:rsidRPr="00510B48">
        <w:t xml:space="preserve"> </w:t>
      </w:r>
      <w:r w:rsidRPr="00510B48">
        <w:t>la</w:t>
      </w:r>
      <w:r w:rsidR="00A6293D" w:rsidRPr="00510B48">
        <w:t xml:space="preserve"> </w:t>
      </w:r>
      <w:r w:rsidRPr="00510B48">
        <w:t>population</w:t>
      </w:r>
      <w:r w:rsidR="00A6293D" w:rsidRPr="00510B48">
        <w:t xml:space="preserve"> </w:t>
      </w:r>
      <w:r w:rsidRPr="00510B48">
        <w:t>albanaise</w:t>
      </w:r>
      <w:r w:rsidR="00A6293D" w:rsidRPr="00510B48">
        <w:t xml:space="preserve"> </w:t>
      </w:r>
      <w:r w:rsidRPr="00510B48">
        <w:t>et</w:t>
      </w:r>
      <w:r w:rsidR="00A6293D" w:rsidRPr="00510B48">
        <w:t xml:space="preserve"> </w:t>
      </w:r>
      <w:r w:rsidRPr="00510B48">
        <w:t>officiellement</w:t>
      </w:r>
      <w:r w:rsidR="00A6293D" w:rsidRPr="00510B48">
        <w:t xml:space="preserve"> </w:t>
      </w:r>
      <w:r w:rsidRPr="00510B48">
        <w:t>par</w:t>
      </w:r>
      <w:r w:rsidR="00A6293D" w:rsidRPr="00510B48">
        <w:t xml:space="preserve"> </w:t>
      </w:r>
      <w:r w:rsidRPr="00510B48">
        <w:t>les</w:t>
      </w:r>
      <w:r w:rsidR="00A6293D" w:rsidRPr="00510B48">
        <w:t xml:space="preserve"> </w:t>
      </w:r>
      <w:r w:rsidRPr="00510B48">
        <w:t>IPAA,</w:t>
      </w:r>
      <w:r w:rsidR="00A6293D" w:rsidRPr="00510B48">
        <w:t xml:space="preserve"> </w:t>
      </w:r>
      <w:r w:rsidRPr="00510B48">
        <w:t>et,</w:t>
      </w:r>
      <w:r w:rsidR="00A6293D" w:rsidRPr="00510B48">
        <w:t xml:space="preserve"> </w:t>
      </w:r>
      <w:r w:rsidRPr="00510B48">
        <w:t>avec</w:t>
      </w:r>
      <w:r w:rsidR="00A6293D" w:rsidRPr="00510B48">
        <w:t xml:space="preserve"> </w:t>
      </w:r>
      <w:r w:rsidRPr="00510B48">
        <w:t>l’adoption</w:t>
      </w:r>
      <w:r w:rsidR="00A6293D" w:rsidRPr="00510B48">
        <w:t xml:space="preserve"> </w:t>
      </w:r>
      <w:r w:rsidRPr="00510B48">
        <w:t>le</w:t>
      </w:r>
      <w:r w:rsidR="00A6293D" w:rsidRPr="00510B48">
        <w:t xml:space="preserve"> </w:t>
      </w:r>
      <w:r w:rsidRPr="00510B48">
        <w:t>3</w:t>
      </w:r>
      <w:r w:rsidR="00723A91">
        <w:t> </w:t>
      </w:r>
      <w:r w:rsidRPr="00510B48">
        <w:t>juin</w:t>
      </w:r>
      <w:r w:rsidR="00A6293D" w:rsidRPr="00510B48">
        <w:t xml:space="preserve"> </w:t>
      </w:r>
      <w:r w:rsidRPr="00510B48">
        <w:t>2015</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des</w:t>
      </w:r>
      <w:r w:rsidR="00A6293D" w:rsidRPr="00510B48">
        <w:t xml:space="preserve"> </w:t>
      </w:r>
      <w:r w:rsidRPr="00510B48">
        <w:t>IPAA</w:t>
      </w:r>
      <w:r w:rsidR="00A6293D" w:rsidRPr="00510B48">
        <w:t xml:space="preserve"> </w:t>
      </w:r>
      <w:r w:rsidRPr="00510B48">
        <w:t>sur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judiciaire</w:t>
      </w:r>
      <w:r w:rsidR="00A6293D" w:rsidRPr="00510B48">
        <w:t xml:space="preserve"> </w:t>
      </w:r>
      <w:r w:rsidRPr="00510B48">
        <w:t>et</w:t>
      </w:r>
      <w:r w:rsidR="00A6293D" w:rsidRPr="00510B48">
        <w:t xml:space="preserve"> </w:t>
      </w:r>
      <w:r w:rsidRPr="00510B48">
        <w:t>le</w:t>
      </w:r>
      <w:r w:rsidR="00A6293D" w:rsidRPr="00510B48">
        <w:t xml:space="preserve"> </w:t>
      </w:r>
      <w:r w:rsidRPr="00510B48">
        <w:t>soutien</w:t>
      </w:r>
      <w:r w:rsidR="00A6293D" w:rsidRPr="00510B48">
        <w:t xml:space="preserve"> </w:t>
      </w:r>
      <w:r w:rsidRPr="00510B48">
        <w:t>financier</w:t>
      </w:r>
      <w:r w:rsidR="00A6293D" w:rsidRPr="00510B48">
        <w:t xml:space="preserve"> </w:t>
      </w:r>
      <w:r w:rsidRPr="00510B48">
        <w:t>des</w:t>
      </w:r>
      <w:r w:rsidR="00A6293D" w:rsidRPr="00510B48">
        <w:t xml:space="preserve"> </w:t>
      </w:r>
      <w:r w:rsidRPr="00510B48">
        <w:t>personnes</w:t>
      </w:r>
      <w:r w:rsidR="00A6293D" w:rsidRPr="00510B48">
        <w:t xml:space="preserve"> </w:t>
      </w:r>
      <w:r w:rsidRPr="00510B48">
        <w:t>accusées</w:t>
      </w:r>
      <w:r w:rsidR="00A6293D" w:rsidRPr="00510B48">
        <w:t xml:space="preserve"> </w:t>
      </w:r>
      <w:r w:rsidRPr="00510B48">
        <w:t>devant</w:t>
      </w:r>
      <w:r w:rsidR="00A6293D" w:rsidRPr="00510B48">
        <w:t xml:space="preserve"> </w:t>
      </w:r>
      <w:r w:rsidRPr="00510B48">
        <w:t>les</w:t>
      </w:r>
      <w:r w:rsidR="00A6293D" w:rsidRPr="00510B48">
        <w:t xml:space="preserve"> </w:t>
      </w:r>
      <w:r w:rsidRPr="00510B48">
        <w:t>chambres</w:t>
      </w:r>
      <w:r w:rsidR="00A6293D" w:rsidRPr="00510B48">
        <w:t xml:space="preserve"> </w:t>
      </w:r>
      <w:r w:rsidRPr="00510B48">
        <w:t>spéciales,</w:t>
      </w:r>
      <w:r w:rsidR="00A6293D" w:rsidRPr="00510B48">
        <w:t xml:space="preserve"> </w:t>
      </w:r>
      <w:r w:rsidRPr="00510B48">
        <w:t>ces</w:t>
      </w:r>
      <w:r w:rsidR="00A6293D" w:rsidRPr="00510B48">
        <w:t xml:space="preserve"> </w:t>
      </w:r>
      <w:r w:rsidRPr="00510B48">
        <w:t>personnes</w:t>
      </w:r>
      <w:r w:rsidR="00A6293D" w:rsidRPr="00510B48">
        <w:t xml:space="preserve"> </w:t>
      </w:r>
      <w:r w:rsidRPr="00510B48">
        <w:t>bénéficient</w:t>
      </w:r>
      <w:r w:rsidR="00A6293D" w:rsidRPr="00510B48">
        <w:t xml:space="preserve"> </w:t>
      </w:r>
      <w:r w:rsidRPr="00510B48">
        <w:t>pour</w:t>
      </w:r>
      <w:r w:rsidR="00A6293D" w:rsidRPr="00510B48">
        <w:t xml:space="preserve"> </w:t>
      </w:r>
      <w:r w:rsidRPr="00510B48">
        <w:t>leur</w:t>
      </w:r>
      <w:r w:rsidR="00A6293D" w:rsidRPr="00510B48">
        <w:t xml:space="preserve"> </w:t>
      </w:r>
      <w:r w:rsidRPr="00510B48">
        <w:t>défense</w:t>
      </w:r>
      <w:r w:rsidR="00A6293D" w:rsidRPr="00510B48">
        <w:t xml:space="preserve"> </w:t>
      </w:r>
      <w:r w:rsidRPr="00510B48">
        <w:t>d’une</w:t>
      </w:r>
      <w:r w:rsidR="00A6293D" w:rsidRPr="00510B48">
        <w:t xml:space="preserve"> </w:t>
      </w:r>
      <w:r w:rsidRPr="00510B48">
        <w:t>aide</w:t>
      </w:r>
      <w:r w:rsidR="00A6293D" w:rsidRPr="00510B48">
        <w:t xml:space="preserve"> </w:t>
      </w:r>
      <w:r w:rsidRPr="00510B48">
        <w:t>financière</w:t>
      </w:r>
      <w:r w:rsidR="00A6293D" w:rsidRPr="00510B48">
        <w:t xml:space="preserve"> </w:t>
      </w:r>
      <w:r w:rsidRPr="00510B48">
        <w:t>officielle</w:t>
      </w:r>
      <w:r w:rsidR="00601D40" w:rsidRPr="00510B48">
        <w:t>.</w:t>
      </w:r>
      <w:r w:rsidR="00A6293D" w:rsidRPr="00510B48">
        <w:t xml:space="preserve"> </w:t>
      </w:r>
      <w:r w:rsidRPr="00510B48">
        <w:t>Les</w:t>
      </w:r>
      <w:r w:rsidR="00A6293D" w:rsidRPr="00510B48">
        <w:t xml:space="preserve"> </w:t>
      </w:r>
      <w:r w:rsidRPr="00510B48">
        <w:t>témoins</w:t>
      </w:r>
      <w:r w:rsidR="00A6293D" w:rsidRPr="00510B48">
        <w:t xml:space="preserve"> </w:t>
      </w:r>
      <w:r w:rsidRPr="00510B48">
        <w:t>de</w:t>
      </w:r>
      <w:r w:rsidR="00A6293D" w:rsidRPr="00510B48">
        <w:t xml:space="preserve"> </w:t>
      </w:r>
      <w:r w:rsidRPr="00510B48">
        <w:t>crimes</w:t>
      </w:r>
      <w:r w:rsidR="00A6293D" w:rsidRPr="00510B48">
        <w:t xml:space="preserve"> </w:t>
      </w:r>
      <w:r w:rsidRPr="00510B48">
        <w:t>de</w:t>
      </w:r>
      <w:r w:rsidR="00A6293D" w:rsidRPr="00510B48">
        <w:t xml:space="preserve"> </w:t>
      </w:r>
      <w:r w:rsidRPr="00510B48">
        <w:t>l’ALK</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font</w:t>
      </w:r>
      <w:r w:rsidR="00A6293D" w:rsidRPr="00510B48">
        <w:t xml:space="preserve"> </w:t>
      </w:r>
      <w:r w:rsidRPr="00510B48">
        <w:t>systématiquement</w:t>
      </w:r>
      <w:r w:rsidR="00A6293D" w:rsidRPr="00510B48">
        <w:t xml:space="preserve"> </w:t>
      </w:r>
      <w:r w:rsidRPr="00510B48">
        <w:t>l’objet</w:t>
      </w:r>
      <w:r w:rsidR="00A6293D" w:rsidRPr="00510B48">
        <w:t xml:space="preserve"> </w:t>
      </w:r>
      <w:r w:rsidRPr="00510B48">
        <w:t>de</w:t>
      </w:r>
      <w:r w:rsidR="00A6293D" w:rsidRPr="00510B48">
        <w:t xml:space="preserve"> </w:t>
      </w:r>
      <w:r w:rsidRPr="00510B48">
        <w:t>mesures</w:t>
      </w:r>
      <w:r w:rsidR="00A6293D" w:rsidRPr="00510B48">
        <w:t xml:space="preserve"> </w:t>
      </w:r>
      <w:r w:rsidRPr="00510B48">
        <w:t>d’intimidation.</w:t>
      </w:r>
    </w:p>
    <w:p w14:paraId="04A6C8B1" w14:textId="22F30C7E" w:rsidR="00222975" w:rsidRPr="00510B48" w:rsidRDefault="00222975" w:rsidP="00222975">
      <w:pPr>
        <w:pStyle w:val="SingleTxtG"/>
      </w:pPr>
      <w:r w:rsidRPr="00510B48">
        <w:t>167.</w:t>
      </w:r>
      <w:r w:rsidRPr="00510B48">
        <w:tab/>
        <w:t>Le</w:t>
      </w:r>
      <w:r w:rsidR="00A6293D" w:rsidRPr="00510B48">
        <w:t xml:space="preserve"> </w:t>
      </w:r>
      <w:r w:rsidRPr="00510B48">
        <w:t>projet</w:t>
      </w:r>
      <w:r w:rsidR="00A6293D" w:rsidRPr="00510B48">
        <w:t xml:space="preserve"> </w:t>
      </w:r>
      <w:r w:rsidRPr="00510B48">
        <w:t>de</w:t>
      </w:r>
      <w:r w:rsidR="00A6293D" w:rsidRPr="00510B48">
        <w:t xml:space="preserve"> </w:t>
      </w:r>
      <w:r w:rsidRPr="00510B48">
        <w:t>loi</w:t>
      </w:r>
      <w:r w:rsidR="00A6293D" w:rsidRPr="00510B48">
        <w:t xml:space="preserve"> </w:t>
      </w:r>
      <w:r w:rsidRPr="00510B48">
        <w:t>sur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valeurs</w:t>
      </w:r>
      <w:r w:rsidR="00A6293D" w:rsidRPr="00510B48">
        <w:t xml:space="preserve"> </w:t>
      </w:r>
      <w:r w:rsidRPr="00510B48">
        <w:t>de</w:t>
      </w:r>
      <w:r w:rsidR="00A6293D" w:rsidRPr="00510B48">
        <w:t xml:space="preserve"> </w:t>
      </w:r>
      <w:r w:rsidRPr="00510B48">
        <w:t>l’ALK,</w:t>
      </w:r>
      <w:r w:rsidR="00A6293D" w:rsidRPr="00510B48">
        <w:t xml:space="preserve"> </w:t>
      </w:r>
      <w:r w:rsidRPr="00510B48">
        <w:t>qui</w:t>
      </w:r>
      <w:r w:rsidR="00A6293D" w:rsidRPr="00510B48">
        <w:t xml:space="preserve"> </w:t>
      </w:r>
      <w:r w:rsidRPr="00510B48">
        <w:t>menace</w:t>
      </w:r>
      <w:r w:rsidR="00A6293D" w:rsidRPr="00510B48">
        <w:t xml:space="preserve"> </w:t>
      </w:r>
      <w:r w:rsidRPr="00510B48">
        <w:t>de</w:t>
      </w:r>
      <w:r w:rsidR="00A6293D" w:rsidRPr="00510B48">
        <w:t xml:space="preserve"> </w:t>
      </w:r>
      <w:r w:rsidRPr="00510B48">
        <w:t>poursuites</w:t>
      </w:r>
      <w:r w:rsidR="00A6293D" w:rsidRPr="00510B48">
        <w:t xml:space="preserve"> </w:t>
      </w:r>
      <w:r w:rsidRPr="00510B48">
        <w:t>pénales</w:t>
      </w:r>
      <w:r w:rsidR="00A6293D" w:rsidRPr="00510B48">
        <w:t xml:space="preserve"> </w:t>
      </w:r>
      <w:r w:rsidRPr="00510B48">
        <w:t>toute</w:t>
      </w:r>
      <w:r w:rsidR="00A6293D" w:rsidRPr="00510B48">
        <w:t xml:space="preserve"> </w:t>
      </w:r>
      <w:r w:rsidRPr="00510B48">
        <w:t>personne</w:t>
      </w:r>
      <w:r w:rsidR="00A6293D" w:rsidRPr="00510B48">
        <w:t xml:space="preserve"> </w:t>
      </w:r>
      <w:r w:rsidRPr="00510B48">
        <w:t>critiquant</w:t>
      </w:r>
      <w:r w:rsidR="00A6293D" w:rsidRPr="00510B48">
        <w:t xml:space="preserve"> </w:t>
      </w:r>
      <w:r w:rsidRPr="00510B48">
        <w:t>l’ALK</w:t>
      </w:r>
      <w:r w:rsidR="00A6293D" w:rsidRPr="00510B48">
        <w:t xml:space="preserve"> </w:t>
      </w:r>
      <w:r w:rsidRPr="00510B48">
        <w:t>et</w:t>
      </w:r>
      <w:r w:rsidR="00A6293D" w:rsidRPr="00510B48">
        <w:t xml:space="preserve"> </w:t>
      </w:r>
      <w:r w:rsidRPr="00510B48">
        <w:t>oblige</w:t>
      </w:r>
      <w:r w:rsidR="00A6293D" w:rsidRPr="00510B48">
        <w:t xml:space="preserve"> </w:t>
      </w:r>
      <w:r w:rsidRPr="00510B48">
        <w:t>toutes</w:t>
      </w:r>
      <w:r w:rsidR="00A6293D" w:rsidRPr="00510B48">
        <w:t xml:space="preserve"> </w:t>
      </w:r>
      <w:r w:rsidRPr="00510B48">
        <w:t>les</w:t>
      </w:r>
      <w:r w:rsidR="00A6293D" w:rsidRPr="00510B48">
        <w:t xml:space="preserve"> </w:t>
      </w:r>
      <w:r w:rsidRPr="00510B48">
        <w:t>structures</w:t>
      </w:r>
      <w:r w:rsidR="00A6293D" w:rsidRPr="00510B48">
        <w:t xml:space="preserve"> </w:t>
      </w:r>
      <w:r w:rsidRPr="00510B48">
        <w:t>des</w:t>
      </w:r>
      <w:r w:rsidR="00A6293D" w:rsidRPr="00510B48">
        <w:t xml:space="preserve"> </w:t>
      </w:r>
      <w:r w:rsidRPr="00510B48">
        <w:t>IPAA</w:t>
      </w:r>
      <w:r w:rsidR="00A6293D" w:rsidRPr="00510B48">
        <w:t xml:space="preserve"> </w:t>
      </w:r>
      <w:r w:rsidRPr="00510B48">
        <w:t>à</w:t>
      </w:r>
      <w:r w:rsidR="00A6293D" w:rsidRPr="00510B48">
        <w:t xml:space="preserve"> </w:t>
      </w:r>
      <w:r w:rsidRPr="00510B48">
        <w:t>promouvoir</w:t>
      </w:r>
      <w:r w:rsidR="00A6293D" w:rsidRPr="00510B48">
        <w:t xml:space="preserve"> </w:t>
      </w:r>
      <w:r w:rsidRPr="00510B48">
        <w:t>l’ALK,</w:t>
      </w:r>
      <w:r w:rsidR="00A6293D" w:rsidRPr="00510B48">
        <w:t xml:space="preserve"> </w:t>
      </w:r>
      <w:r w:rsidRPr="00510B48">
        <w:t>est</w:t>
      </w:r>
      <w:r w:rsidR="00A6293D" w:rsidRPr="00510B48">
        <w:t xml:space="preserve"> </w:t>
      </w:r>
      <w:r w:rsidRPr="00510B48">
        <w:t>particulièrement</w:t>
      </w:r>
      <w:r w:rsidR="00A6293D" w:rsidRPr="00510B48">
        <w:t xml:space="preserve"> </w:t>
      </w:r>
      <w:r w:rsidRPr="00510B48">
        <w:t>préoccupant</w:t>
      </w:r>
      <w:r w:rsidR="00601D40" w:rsidRPr="00510B48">
        <w:t>.</w:t>
      </w:r>
      <w:r w:rsidR="00A6293D" w:rsidRPr="00510B48">
        <w:t xml:space="preserve"> </w:t>
      </w:r>
      <w:r w:rsidRPr="00510B48">
        <w:t>Il</w:t>
      </w:r>
      <w:r w:rsidR="00A6293D" w:rsidRPr="00510B48">
        <w:t xml:space="preserve"> </w:t>
      </w:r>
      <w:r w:rsidRPr="00510B48">
        <w:t>incrimine</w:t>
      </w:r>
      <w:r w:rsidR="00A6293D" w:rsidRPr="00510B48">
        <w:t xml:space="preserve"> </w:t>
      </w:r>
      <w:r w:rsidRPr="00510B48">
        <w:t>et</w:t>
      </w:r>
      <w:r w:rsidR="00A6293D" w:rsidRPr="00510B48">
        <w:t xml:space="preserve"> </w:t>
      </w:r>
      <w:r w:rsidRPr="00510B48">
        <w:t>intimide</w:t>
      </w:r>
      <w:r w:rsidR="00A6293D" w:rsidRPr="00510B48">
        <w:t xml:space="preserve"> </w:t>
      </w:r>
      <w:r w:rsidRPr="00510B48">
        <w:t>de</w:t>
      </w:r>
      <w:r w:rsidR="00A6293D" w:rsidRPr="00510B48">
        <w:t xml:space="preserve"> </w:t>
      </w:r>
      <w:r w:rsidRPr="00510B48">
        <w:t>manière</w:t>
      </w:r>
      <w:r w:rsidR="00A6293D" w:rsidRPr="00510B48">
        <w:t xml:space="preserve"> </w:t>
      </w:r>
      <w:r w:rsidRPr="00510B48">
        <w:t>institutionnelle</w:t>
      </w:r>
      <w:r w:rsidR="00A6293D" w:rsidRPr="00510B48">
        <w:t xml:space="preserve"> </w:t>
      </w:r>
      <w:r w:rsidRPr="00510B48">
        <w:t>les</w:t>
      </w:r>
      <w:r w:rsidR="00A6293D" w:rsidRPr="00510B48">
        <w:t xml:space="preserve"> </w:t>
      </w:r>
      <w:r w:rsidRPr="00510B48">
        <w:t>témoins</w:t>
      </w:r>
      <w:r w:rsidR="00A6293D" w:rsidRPr="00510B48">
        <w:t xml:space="preserve"> </w:t>
      </w:r>
      <w:r w:rsidRPr="00510B48">
        <w:t>des</w:t>
      </w:r>
      <w:r w:rsidR="00A6293D" w:rsidRPr="00510B48">
        <w:t xml:space="preserve"> </w:t>
      </w:r>
      <w:r w:rsidRPr="00510B48">
        <w:t>crimes</w:t>
      </w:r>
      <w:r w:rsidR="00A6293D" w:rsidRPr="00510B48">
        <w:t xml:space="preserve"> </w:t>
      </w:r>
      <w:r w:rsidRPr="00510B48">
        <w:t>de</w:t>
      </w:r>
      <w:r w:rsidR="00A6293D" w:rsidRPr="00510B48">
        <w:t xml:space="preserve"> </w:t>
      </w:r>
      <w:r w:rsidRPr="00510B48">
        <w:t>l’ALK,</w:t>
      </w:r>
      <w:r w:rsidR="00A6293D" w:rsidRPr="00510B48">
        <w:t xml:space="preserve"> </w:t>
      </w:r>
      <w:r w:rsidRPr="00510B48">
        <w:t>prônant</w:t>
      </w:r>
      <w:r w:rsidR="00A6293D" w:rsidRPr="00510B48">
        <w:t xml:space="preserve"> </w:t>
      </w:r>
      <w:r w:rsidRPr="00510B48">
        <w:t>ainsi</w:t>
      </w:r>
      <w:r w:rsidR="00A6293D" w:rsidRPr="00510B48">
        <w:t xml:space="preserve"> </w:t>
      </w:r>
      <w:r w:rsidRPr="00510B48">
        <w:t>la</w:t>
      </w:r>
      <w:r w:rsidR="00A6293D" w:rsidRPr="00510B48">
        <w:t xml:space="preserve"> </w:t>
      </w:r>
      <w:r w:rsidRPr="00510B48">
        <w:t>haine</w:t>
      </w:r>
      <w:r w:rsidR="00A6293D" w:rsidRPr="00510B48">
        <w:t xml:space="preserve"> </w:t>
      </w:r>
      <w:r w:rsidRPr="00510B48">
        <w:t>nationale</w:t>
      </w:r>
      <w:r w:rsidR="00A6293D" w:rsidRPr="00510B48">
        <w:t xml:space="preserve"> </w:t>
      </w:r>
      <w:r w:rsidRPr="00510B48">
        <w:t>et</w:t>
      </w:r>
      <w:r w:rsidR="00A6293D" w:rsidRPr="00510B48">
        <w:t xml:space="preserve"> </w:t>
      </w:r>
      <w:r w:rsidRPr="00510B48">
        <w:t>insultant</w:t>
      </w:r>
      <w:r w:rsidR="00A6293D" w:rsidRPr="00510B48">
        <w:t xml:space="preserve"> </w:t>
      </w:r>
      <w:r w:rsidRPr="00510B48">
        <w:t>les</w:t>
      </w:r>
      <w:r w:rsidR="00A6293D" w:rsidRPr="00510B48">
        <w:t xml:space="preserve"> </w:t>
      </w:r>
      <w:r w:rsidRPr="00510B48">
        <w:t>familles</w:t>
      </w:r>
      <w:r w:rsidR="00A6293D" w:rsidRPr="00510B48">
        <w:t xml:space="preserve"> </w:t>
      </w:r>
      <w:r w:rsidRPr="00510B48">
        <w:t>des</w:t>
      </w:r>
      <w:r w:rsidR="00A6293D" w:rsidRPr="00510B48">
        <w:t xml:space="preserve"> </w:t>
      </w:r>
      <w:r w:rsidRPr="00510B48">
        <w:t>victimes.</w:t>
      </w:r>
    </w:p>
    <w:p w14:paraId="0D6DE2AE" w14:textId="7FA5C5CE" w:rsidR="00222975" w:rsidRPr="00510B48" w:rsidRDefault="00222975" w:rsidP="00222975">
      <w:pPr>
        <w:pStyle w:val="SingleTxtG"/>
      </w:pPr>
      <w:r w:rsidRPr="00510B48">
        <w:t>168.</w:t>
      </w:r>
      <w:r w:rsidRPr="00510B48">
        <w:tab/>
        <w:t>La</w:t>
      </w:r>
      <w:r w:rsidR="00A6293D" w:rsidRPr="00510B48">
        <w:t xml:space="preserve"> </w:t>
      </w:r>
      <w:r w:rsidRPr="00510B48">
        <w:t>situation</w:t>
      </w:r>
      <w:r w:rsidR="00A6293D" w:rsidRPr="00510B48">
        <w:t xml:space="preserve"> </w:t>
      </w:r>
      <w:r w:rsidRPr="00510B48">
        <w:t>concernant</w:t>
      </w:r>
      <w:r w:rsidR="00A6293D" w:rsidRPr="00510B48">
        <w:t xml:space="preserve"> </w:t>
      </w:r>
      <w:r w:rsidRPr="00510B48">
        <w:t>la</w:t>
      </w:r>
      <w:r w:rsidR="00A6293D" w:rsidRPr="00510B48">
        <w:t xml:space="preserve"> </w:t>
      </w:r>
      <w:r w:rsidRPr="00510B48">
        <w:t>répression</w:t>
      </w:r>
      <w:r w:rsidR="00A6293D" w:rsidRPr="00510B48">
        <w:t xml:space="preserve"> </w:t>
      </w:r>
      <w:r w:rsidRPr="00510B48">
        <w:t>des</w:t>
      </w:r>
      <w:r w:rsidR="00A6293D" w:rsidRPr="00510B48">
        <w:t xml:space="preserve"> </w:t>
      </w:r>
      <w:r w:rsidRPr="00510B48">
        <w:t>crimes</w:t>
      </w:r>
      <w:r w:rsidR="00A6293D" w:rsidRPr="00510B48">
        <w:t xml:space="preserve"> </w:t>
      </w:r>
      <w:r w:rsidRPr="00510B48">
        <w:t>commis</w:t>
      </w:r>
      <w:r w:rsidR="00A6293D" w:rsidRPr="00510B48">
        <w:t xml:space="preserve"> </w:t>
      </w:r>
      <w:r w:rsidRPr="00510B48">
        <w:t>contre</w:t>
      </w:r>
      <w:r w:rsidR="00A6293D" w:rsidRPr="00510B48">
        <w:t xml:space="preserve"> </w:t>
      </w:r>
      <w:r w:rsidRPr="00510B48">
        <w:t>des</w:t>
      </w:r>
      <w:r w:rsidR="00A6293D" w:rsidRPr="00510B48">
        <w:t xml:space="preserve"> </w:t>
      </w:r>
      <w:r w:rsidRPr="00510B48">
        <w:t>Serbes</w:t>
      </w:r>
      <w:r w:rsidR="00A6293D" w:rsidRPr="00510B48">
        <w:t xml:space="preserve"> </w:t>
      </w:r>
      <w:r w:rsidRPr="00510B48">
        <w:t>et</w:t>
      </w:r>
      <w:r w:rsidR="00A6293D" w:rsidRPr="00510B48">
        <w:t xml:space="preserve"> </w:t>
      </w:r>
      <w:r w:rsidRPr="00510B48">
        <w:t>des</w:t>
      </w:r>
      <w:r w:rsidR="00A6293D" w:rsidRPr="00510B48">
        <w:t xml:space="preserve"> </w:t>
      </w:r>
      <w:r w:rsidRPr="00510B48">
        <w:t>non-Albanais</w:t>
      </w:r>
      <w:r w:rsidR="00A6293D" w:rsidRPr="00510B48">
        <w:t xml:space="preserve"> </w:t>
      </w:r>
      <w:r w:rsidRPr="00510B48">
        <w:t>est</w:t>
      </w:r>
      <w:r w:rsidR="00A6293D" w:rsidRPr="00510B48">
        <w:t xml:space="preserve"> </w:t>
      </w:r>
      <w:r w:rsidRPr="00510B48">
        <w:t>préoccupante</w:t>
      </w:r>
      <w:r w:rsidR="00A6293D" w:rsidRPr="00510B48">
        <w:t xml:space="preserve"> </w:t>
      </w:r>
      <w:r w:rsidRPr="00510B48">
        <w:t>si</w:t>
      </w:r>
      <w:r w:rsidR="00A6293D" w:rsidRPr="00510B48">
        <w:t xml:space="preserve"> </w:t>
      </w:r>
      <w:r w:rsidRPr="00510B48">
        <w:t>l’on</w:t>
      </w:r>
      <w:r w:rsidR="00A6293D" w:rsidRPr="00510B48">
        <w:t xml:space="preserve"> </w:t>
      </w:r>
      <w:r w:rsidRPr="00510B48">
        <w:t>considère</w:t>
      </w:r>
      <w:r w:rsidR="00A6293D" w:rsidRPr="00510B48">
        <w:t xml:space="preserve"> </w:t>
      </w:r>
      <w:r w:rsidRPr="00510B48">
        <w:t>notamment</w:t>
      </w:r>
      <w:r w:rsidR="00A6293D" w:rsidRPr="00510B48">
        <w:t xml:space="preserve"> </w:t>
      </w:r>
      <w:r w:rsidRPr="00510B48">
        <w:t>que</w:t>
      </w:r>
      <w:r w:rsidR="00A6293D" w:rsidRPr="00510B48">
        <w:t xml:space="preserve"> </w:t>
      </w:r>
      <w:r w:rsidRPr="00510B48">
        <w:t>le</w:t>
      </w:r>
      <w:r w:rsidR="00A6293D" w:rsidRPr="00510B48">
        <w:t xml:space="preserve"> </w:t>
      </w:r>
      <w:r w:rsidRPr="00510B48">
        <w:t>volet</w:t>
      </w:r>
      <w:r w:rsidR="00A6293D" w:rsidRPr="00510B48">
        <w:t xml:space="preserve"> </w:t>
      </w:r>
      <w:r w:rsidRPr="00510B48">
        <w:t>judiciaire</w:t>
      </w:r>
      <w:r w:rsidR="00A6293D" w:rsidRPr="00510B48">
        <w:t xml:space="preserve"> </w:t>
      </w:r>
      <w:r w:rsidRPr="00510B48">
        <w:t>du</w:t>
      </w:r>
      <w:r w:rsidR="00A6293D" w:rsidRPr="00510B48">
        <w:t xml:space="preserve"> </w:t>
      </w:r>
      <w:r w:rsidRPr="00510B48">
        <w:t>mandat</w:t>
      </w:r>
      <w:r w:rsidR="00A6293D" w:rsidRPr="00510B48">
        <w:t xml:space="preserve"> </w:t>
      </w:r>
      <w:r w:rsidRPr="00510B48">
        <w:t>de</w:t>
      </w:r>
      <w:r w:rsidR="00A6293D" w:rsidRPr="00510B48">
        <w:t xml:space="preserve"> </w:t>
      </w:r>
      <w:r w:rsidRPr="00510B48">
        <w:t>la</w:t>
      </w:r>
      <w:r w:rsidR="00A6293D" w:rsidRPr="00510B48">
        <w:t xml:space="preserve"> </w:t>
      </w:r>
      <w:r w:rsidRPr="00510B48">
        <w:t>mission</w:t>
      </w:r>
      <w:r w:rsidR="00A6293D" w:rsidRPr="00510B48">
        <w:t xml:space="preserve"> </w:t>
      </w:r>
      <w:r w:rsidRPr="00510B48">
        <w:t>EULEX</w:t>
      </w:r>
      <w:r w:rsidR="00A6293D" w:rsidRPr="00510B48">
        <w:t xml:space="preserve"> </w:t>
      </w:r>
      <w:r w:rsidRPr="00510B48">
        <w:t>a</w:t>
      </w:r>
      <w:r w:rsidR="00A6293D" w:rsidRPr="00510B48">
        <w:t xml:space="preserve"> </w:t>
      </w:r>
      <w:r w:rsidRPr="00510B48">
        <w:t>pris</w:t>
      </w:r>
      <w:r w:rsidR="00A6293D" w:rsidRPr="00510B48">
        <w:t xml:space="preserve"> </w:t>
      </w:r>
      <w:r w:rsidRPr="00510B48">
        <w:t>fin</w:t>
      </w:r>
      <w:r w:rsidR="00A6293D" w:rsidRPr="00510B48">
        <w:t xml:space="preserve"> </w:t>
      </w:r>
      <w:r w:rsidRPr="00510B48">
        <w:t>le</w:t>
      </w:r>
      <w:r w:rsidR="00A6293D" w:rsidRPr="00510B48">
        <w:t xml:space="preserve"> </w:t>
      </w:r>
      <w:r w:rsidRPr="00510B48">
        <w:t>14</w:t>
      </w:r>
      <w:r w:rsidR="00723A91">
        <w:t> </w:t>
      </w:r>
      <w:r w:rsidRPr="00510B48">
        <w:t>juin</w:t>
      </w:r>
      <w:r w:rsidR="00A6293D" w:rsidRPr="00510B48">
        <w:t xml:space="preserve"> </w:t>
      </w:r>
      <w:r w:rsidRPr="00510B48">
        <w:t>2018,</w:t>
      </w:r>
      <w:r w:rsidR="00A6293D" w:rsidRPr="00510B48">
        <w:t xml:space="preserve"> </w:t>
      </w:r>
      <w:r w:rsidRPr="00510B48">
        <w:t>c’est-à-dire</w:t>
      </w:r>
      <w:r w:rsidR="00A6293D" w:rsidRPr="00510B48">
        <w:t xml:space="preserve"> </w:t>
      </w:r>
      <w:r w:rsidRPr="00510B48">
        <w:t>que</w:t>
      </w:r>
      <w:r w:rsidR="00A6293D" w:rsidRPr="00510B48">
        <w:t xml:space="preserve"> </w:t>
      </w:r>
      <w:r w:rsidRPr="00510B48">
        <w:t>les</w:t>
      </w:r>
      <w:r w:rsidR="00A6293D" w:rsidRPr="00510B48">
        <w:t xml:space="preserve"> </w:t>
      </w:r>
      <w:r w:rsidRPr="00510B48">
        <w:t>juges</w:t>
      </w:r>
      <w:r w:rsidR="00A6293D" w:rsidRPr="00510B48">
        <w:t xml:space="preserve"> </w:t>
      </w:r>
      <w:r w:rsidRPr="00510B48">
        <w:t>et</w:t>
      </w:r>
      <w:r w:rsidR="00A6293D" w:rsidRPr="00510B48">
        <w:t xml:space="preserve"> </w:t>
      </w:r>
      <w:r w:rsidRPr="00510B48">
        <w:t>procureurs</w:t>
      </w:r>
      <w:r w:rsidR="00A6293D" w:rsidRPr="00510B48">
        <w:t xml:space="preserve"> </w:t>
      </w:r>
      <w:r w:rsidRPr="00510B48">
        <w:t>internationaux</w:t>
      </w:r>
      <w:r w:rsidR="00A6293D" w:rsidRPr="00510B48">
        <w:t xml:space="preserve"> </w:t>
      </w:r>
      <w:r w:rsidRPr="00510B48">
        <w:t>ont</w:t>
      </w:r>
      <w:r w:rsidR="00A6293D" w:rsidRPr="00510B48">
        <w:t xml:space="preserve"> </w:t>
      </w:r>
      <w:r w:rsidRPr="00510B48">
        <w:t>cessé</w:t>
      </w:r>
      <w:r w:rsidR="00A6293D" w:rsidRPr="00510B48">
        <w:t xml:space="preserve"> </w:t>
      </w:r>
      <w:r w:rsidRPr="00510B48">
        <w:t>leurs</w:t>
      </w:r>
      <w:r w:rsidR="00A6293D" w:rsidRPr="00510B48">
        <w:t xml:space="preserve"> </w:t>
      </w:r>
      <w:r w:rsidRPr="00510B48">
        <w:t>activités</w:t>
      </w:r>
      <w:r w:rsidR="00A6293D" w:rsidRPr="00510B48">
        <w:t xml:space="preserve"> </w:t>
      </w:r>
      <w:r w:rsidRPr="00510B48">
        <w:t>et</w:t>
      </w:r>
      <w:r w:rsidR="00A6293D" w:rsidRPr="00510B48">
        <w:t xml:space="preserve"> </w:t>
      </w:r>
      <w:r w:rsidRPr="00510B48">
        <w:t>que</w:t>
      </w:r>
      <w:r w:rsidR="00A6293D" w:rsidRPr="00510B48">
        <w:t xml:space="preserve"> </w:t>
      </w:r>
      <w:r w:rsidRPr="00510B48">
        <w:t>tous</w:t>
      </w:r>
      <w:r w:rsidR="00A6293D" w:rsidRPr="00510B48">
        <w:t xml:space="preserve"> </w:t>
      </w:r>
      <w:r w:rsidRPr="00510B48">
        <w:t>les</w:t>
      </w:r>
      <w:r w:rsidR="00A6293D" w:rsidRPr="00510B48">
        <w:t xml:space="preserve"> </w:t>
      </w:r>
      <w:r w:rsidRPr="00510B48">
        <w:t>dossiers</w:t>
      </w:r>
      <w:r w:rsidR="00A6293D" w:rsidRPr="00510B48">
        <w:t xml:space="preserve"> </w:t>
      </w:r>
      <w:r w:rsidRPr="00510B48">
        <w:t>et</w:t>
      </w:r>
      <w:r w:rsidR="00A6293D" w:rsidRPr="00510B48">
        <w:t xml:space="preserve"> </w:t>
      </w:r>
      <w:r w:rsidRPr="00510B48">
        <w:t>documents</w:t>
      </w:r>
      <w:r w:rsidR="00A6293D" w:rsidRPr="00510B48">
        <w:t xml:space="preserve"> </w:t>
      </w:r>
      <w:r w:rsidRPr="00510B48">
        <w:t>ont</w:t>
      </w:r>
      <w:r w:rsidR="00A6293D" w:rsidRPr="00510B48">
        <w:t xml:space="preserve"> </w:t>
      </w:r>
      <w:r w:rsidRPr="00510B48">
        <w:t>été</w:t>
      </w:r>
      <w:r w:rsidR="00A6293D" w:rsidRPr="00510B48">
        <w:t xml:space="preserve"> </w:t>
      </w:r>
      <w:r w:rsidRPr="00510B48">
        <w:t>transmis</w:t>
      </w:r>
      <w:r w:rsidR="00A6293D" w:rsidRPr="00510B48">
        <w:t xml:space="preserve"> </w:t>
      </w:r>
      <w:r w:rsidRPr="00510B48">
        <w:t>aux</w:t>
      </w:r>
      <w:r w:rsidR="00A6293D" w:rsidRPr="00510B48">
        <w:t xml:space="preserve"> </w:t>
      </w:r>
      <w:r w:rsidRPr="00510B48">
        <w:t>juges</w:t>
      </w:r>
      <w:r w:rsidR="00A6293D" w:rsidRPr="00510B48">
        <w:t xml:space="preserve"> </w:t>
      </w:r>
      <w:r w:rsidRPr="00510B48">
        <w:t>et</w:t>
      </w:r>
      <w:r w:rsidR="00A6293D" w:rsidRPr="00510B48">
        <w:t xml:space="preserve"> </w:t>
      </w:r>
      <w:r w:rsidRPr="00510B48">
        <w:t>procureurs</w:t>
      </w:r>
      <w:r w:rsidR="00A6293D" w:rsidRPr="00510B48">
        <w:t xml:space="preserve"> </w:t>
      </w:r>
      <w:r w:rsidRPr="00510B48">
        <w:t>locaux.</w:t>
      </w:r>
    </w:p>
    <w:p w14:paraId="4B9DDF6A" w14:textId="692AC44F" w:rsidR="00222975" w:rsidRPr="00510B48" w:rsidRDefault="00222975" w:rsidP="00723A91">
      <w:pPr>
        <w:pStyle w:val="HChG"/>
      </w:pPr>
      <w:r w:rsidRPr="00510B48">
        <w:rPr>
          <w:szCs w:val="24"/>
        </w:rPr>
        <w:tab/>
      </w:r>
      <w:r w:rsidRPr="00510B48">
        <w:rPr>
          <w:szCs w:val="24"/>
        </w:rPr>
        <w:tab/>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privées</w:t>
      </w:r>
      <w:r w:rsidR="00A6293D" w:rsidRPr="00510B48">
        <w:t xml:space="preserve"> </w:t>
      </w:r>
      <w:r w:rsidRPr="00510B48">
        <w:t>de</w:t>
      </w:r>
      <w:r w:rsidR="00A6293D" w:rsidRPr="00510B48">
        <w:t xml:space="preserve"> </w:t>
      </w:r>
      <w:r w:rsidRPr="00510B48">
        <w:t>liberté</w:t>
      </w:r>
    </w:p>
    <w:p w14:paraId="0290B3D0" w14:textId="0BF6F31C" w:rsidR="00222975" w:rsidRPr="00510B48" w:rsidRDefault="00222975" w:rsidP="00723A91">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29</w:t>
      </w:r>
      <w:r w:rsidR="00A6293D" w:rsidRPr="00510B48">
        <w:t xml:space="preserve"> </w:t>
      </w:r>
      <w:r w:rsidRPr="00510B48">
        <w:t>des</w:t>
      </w:r>
      <w:r w:rsidR="00A6293D" w:rsidRPr="00510B48">
        <w:t xml:space="preserve"> </w:t>
      </w:r>
      <w:r w:rsidR="000D2923">
        <w:t>observations finales</w:t>
      </w:r>
    </w:p>
    <w:p w14:paraId="044EDEED" w14:textId="59F30762" w:rsidR="00222975" w:rsidRPr="00510B48" w:rsidRDefault="00222975" w:rsidP="00222975">
      <w:pPr>
        <w:pStyle w:val="SingleTxtG"/>
      </w:pPr>
      <w:r w:rsidRPr="00510B48">
        <w:t>169.</w:t>
      </w:r>
      <w:r w:rsidRPr="00510B48">
        <w:tab/>
        <w:t>L’administration</w:t>
      </w:r>
      <w:r w:rsidR="00A6293D" w:rsidRPr="00510B48">
        <w:t xml:space="preserve"> </w:t>
      </w:r>
      <w:r w:rsidRPr="00510B48">
        <w:t>chargée</w:t>
      </w:r>
      <w:r w:rsidR="00A6293D" w:rsidRPr="00510B48">
        <w:t xml:space="preserve"> </w:t>
      </w:r>
      <w:r w:rsidRPr="00510B48">
        <w:t>de</w:t>
      </w:r>
      <w:r w:rsidR="00A6293D" w:rsidRPr="00510B48">
        <w:t xml:space="preserve"> </w:t>
      </w:r>
      <w:r w:rsidRPr="00510B48">
        <w:t>l’exécution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met</w:t>
      </w:r>
      <w:r w:rsidR="00A6293D" w:rsidRPr="00510B48">
        <w:t xml:space="preserve"> </w:t>
      </w:r>
      <w:r w:rsidRPr="00510B48">
        <w:t>en</w:t>
      </w:r>
      <w:r w:rsidR="00A6293D" w:rsidRPr="00510B48">
        <w:t xml:space="preserve"> </w:t>
      </w:r>
      <w:r w:rsidRPr="00510B48">
        <w:t>œuvre</w:t>
      </w:r>
      <w:r w:rsidR="00A6293D" w:rsidRPr="00510B48">
        <w:t xml:space="preserve"> </w:t>
      </w:r>
      <w:r w:rsidRPr="00510B48">
        <w:t>les</w:t>
      </w:r>
      <w:r w:rsidR="00A6293D" w:rsidRPr="00510B48">
        <w:t xml:space="preserve"> </w:t>
      </w:r>
      <w:r w:rsidRPr="00510B48">
        <w:t>mesures</w:t>
      </w:r>
      <w:r w:rsidR="00A6293D" w:rsidRPr="00510B48">
        <w:t xml:space="preserve"> </w:t>
      </w:r>
      <w:r w:rsidRPr="00510B48">
        <w:t>définies</w:t>
      </w:r>
      <w:r w:rsidR="00A6293D" w:rsidRPr="00510B48">
        <w:t xml:space="preserve"> </w:t>
      </w:r>
      <w:r w:rsidRPr="00510B48">
        <w:t>dans</w:t>
      </w:r>
      <w:r w:rsidR="00A6293D" w:rsidRPr="00510B48">
        <w:t xml:space="preserve"> </w:t>
      </w:r>
      <w:r w:rsidRPr="00510B48">
        <w:t>l</w:t>
      </w:r>
      <w:r w:rsidR="00B77B58">
        <w:t>a Stratégie</w:t>
      </w:r>
      <w:r w:rsidR="00A6293D" w:rsidRPr="00510B48">
        <w:t xml:space="preserve"> </w:t>
      </w:r>
      <w:r w:rsidRPr="00510B48">
        <w:t>pour</w:t>
      </w:r>
      <w:r w:rsidR="00A6293D" w:rsidRPr="00510B48">
        <w:t xml:space="preserve"> </w:t>
      </w:r>
      <w:r w:rsidRPr="00510B48">
        <w:t>le</w:t>
      </w:r>
      <w:r w:rsidR="00A6293D" w:rsidRPr="00510B48">
        <w:t xml:space="preserve"> </w:t>
      </w:r>
      <w:r w:rsidRPr="00510B48">
        <w:t>développement</w:t>
      </w:r>
      <w:r w:rsidR="00A6293D" w:rsidRPr="00510B48">
        <w:t xml:space="preserve"> </w:t>
      </w:r>
      <w:r w:rsidRPr="00510B48">
        <w:t>du</w:t>
      </w:r>
      <w:r w:rsidR="00A6293D" w:rsidRPr="00510B48">
        <w:t xml:space="preserve"> </w:t>
      </w:r>
      <w:r w:rsidRPr="00510B48">
        <w:t>système</w:t>
      </w:r>
      <w:r w:rsidR="00A6293D" w:rsidRPr="00510B48">
        <w:t xml:space="preserve"> </w:t>
      </w:r>
      <w:r w:rsidRPr="00510B48">
        <w:t>d’exécution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et</w:t>
      </w:r>
      <w:r w:rsidR="00A6293D" w:rsidRPr="00510B48">
        <w:t xml:space="preserve"> </w:t>
      </w:r>
      <w:r w:rsidRPr="00510B48">
        <w:t>l</w:t>
      </w:r>
      <w:r w:rsidR="00B77B58">
        <w:t>a Stratégie</w:t>
      </w:r>
      <w:r w:rsidR="00A6293D" w:rsidRPr="00510B48">
        <w:t xml:space="preserve"> </w:t>
      </w:r>
      <w:r w:rsidRPr="00510B48">
        <w:t>pour</w:t>
      </w:r>
      <w:r w:rsidR="00A6293D" w:rsidRPr="00510B48">
        <w:t xml:space="preserve"> </w:t>
      </w:r>
      <w:r w:rsidRPr="00510B48">
        <w:t>la</w:t>
      </w:r>
      <w:r w:rsidR="00A6293D" w:rsidRPr="00510B48">
        <w:t xml:space="preserve"> </w:t>
      </w:r>
      <w:r w:rsidRPr="00510B48">
        <w:t>réduction</w:t>
      </w:r>
      <w:r w:rsidR="00A6293D" w:rsidRPr="00510B48">
        <w:t xml:space="preserve"> </w:t>
      </w:r>
      <w:r w:rsidRPr="00510B48">
        <w:t>de</w:t>
      </w:r>
      <w:r w:rsidR="00A6293D" w:rsidRPr="00510B48">
        <w:t xml:space="preserve"> </w:t>
      </w:r>
      <w:r w:rsidRPr="00510B48">
        <w:t>la</w:t>
      </w:r>
      <w:r w:rsidR="00A6293D" w:rsidRPr="00510B48">
        <w:t xml:space="preserve"> </w:t>
      </w:r>
      <w:r w:rsidRPr="00510B48">
        <w:t>surpopulation</w:t>
      </w:r>
      <w:r w:rsidR="00A6293D" w:rsidRPr="00510B48">
        <w:t xml:space="preserve"> </w:t>
      </w:r>
      <w:r w:rsidRPr="00510B48">
        <w:t>carcérale.</w:t>
      </w:r>
    </w:p>
    <w:p w14:paraId="60CACB97" w14:textId="2B4817FF" w:rsidR="00222975" w:rsidRPr="00510B48" w:rsidRDefault="00222975" w:rsidP="00222975">
      <w:pPr>
        <w:pStyle w:val="SingleTxtG"/>
      </w:pPr>
      <w:r w:rsidRPr="00510B48">
        <w:t>170.</w:t>
      </w:r>
      <w:r w:rsidRPr="00510B48">
        <w:tab/>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réglementation</w:t>
      </w:r>
      <w:r w:rsidR="00A6293D" w:rsidRPr="00510B48">
        <w:t xml:space="preserve"> </w:t>
      </w:r>
      <w:r w:rsidRPr="00510B48">
        <w:t>nationale</w:t>
      </w:r>
      <w:r w:rsidR="00A6293D" w:rsidRPr="00510B48">
        <w:t xml:space="preserve"> </w:t>
      </w:r>
      <w:r w:rsidRPr="00510B48">
        <w:t>et</w:t>
      </w:r>
      <w:r w:rsidR="00A6293D" w:rsidRPr="00510B48">
        <w:t xml:space="preserve"> </w:t>
      </w:r>
      <w:r w:rsidRPr="00510B48">
        <w:t>aux</w:t>
      </w:r>
      <w:r w:rsidR="00A6293D" w:rsidRPr="00510B48">
        <w:t xml:space="preserve"> </w:t>
      </w:r>
      <w:r w:rsidRPr="00510B48">
        <w:t>normes</w:t>
      </w:r>
      <w:r w:rsidR="00A6293D" w:rsidRPr="00510B48">
        <w:t xml:space="preserve"> </w:t>
      </w:r>
      <w:r w:rsidRPr="00510B48">
        <w:t>internationales,</w:t>
      </w:r>
      <w:r w:rsidR="00A6293D" w:rsidRPr="00510B48">
        <w:t xml:space="preserve"> </w:t>
      </w:r>
      <w:r w:rsidRPr="00510B48">
        <w:t>de</w:t>
      </w:r>
      <w:r w:rsidR="00A6293D" w:rsidRPr="00510B48">
        <w:t xml:space="preserve"> </w:t>
      </w:r>
      <w:r w:rsidRPr="00510B48">
        <w:t>nombreux</w:t>
      </w:r>
      <w:r w:rsidR="00A6293D" w:rsidRPr="00510B48">
        <w:t xml:space="preserve"> </w:t>
      </w:r>
      <w:r w:rsidRPr="00510B48">
        <w:t>investissements</w:t>
      </w:r>
      <w:r w:rsidR="00A6293D" w:rsidRPr="00510B48">
        <w:t xml:space="preserve"> </w:t>
      </w:r>
      <w:r w:rsidRPr="00510B48">
        <w:t>ont</w:t>
      </w:r>
      <w:r w:rsidR="00A6293D" w:rsidRPr="00510B48">
        <w:t xml:space="preserve"> </w:t>
      </w:r>
      <w:r w:rsidRPr="00510B48">
        <w:t>été</w:t>
      </w:r>
      <w:r w:rsidR="00A6293D" w:rsidRPr="00510B48">
        <w:t xml:space="preserve"> </w:t>
      </w:r>
      <w:r w:rsidRPr="00510B48">
        <w:t>réalisés</w:t>
      </w:r>
      <w:r w:rsidR="00A6293D" w:rsidRPr="00510B48">
        <w:t xml:space="preserve"> </w:t>
      </w:r>
      <w:r w:rsidRPr="00510B48">
        <w:t>dans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correctionnels</w:t>
      </w:r>
      <w:r w:rsidR="00A6293D" w:rsidRPr="00510B48">
        <w:t xml:space="preserve"> </w:t>
      </w:r>
      <w:r w:rsidRPr="00510B48">
        <w:t>et</w:t>
      </w:r>
      <w:r w:rsidR="00A6293D" w:rsidRPr="00510B48">
        <w:t xml:space="preserve"> </w:t>
      </w:r>
      <w:r w:rsidRPr="00510B48">
        <w:t>pénitentiaires,</w:t>
      </w:r>
      <w:r w:rsidR="00A6293D" w:rsidRPr="00510B48">
        <w:t xml:space="preserve"> </w:t>
      </w:r>
      <w:r w:rsidRPr="00510B48">
        <w:t>de</w:t>
      </w:r>
      <w:r w:rsidR="00A6293D" w:rsidRPr="00510B48">
        <w:t xml:space="preserve"> </w:t>
      </w:r>
      <w:r w:rsidRPr="00510B48">
        <w:t>nouvelles</w:t>
      </w:r>
      <w:r w:rsidR="00A6293D" w:rsidRPr="00510B48">
        <w:t xml:space="preserve"> </w:t>
      </w:r>
      <w:r w:rsidRPr="00510B48">
        <w:t>installations</w:t>
      </w:r>
      <w:r w:rsidR="00A6293D" w:rsidRPr="00510B48">
        <w:t xml:space="preserve"> </w:t>
      </w:r>
      <w:r w:rsidRPr="00510B48">
        <w:t>d’hébergement</w:t>
      </w:r>
      <w:r w:rsidR="00A6293D" w:rsidRPr="00510B48">
        <w:t xml:space="preserve"> </w:t>
      </w:r>
      <w:r w:rsidRPr="00510B48">
        <w:t>ont</w:t>
      </w:r>
      <w:r w:rsidR="00A6293D" w:rsidRPr="00510B48">
        <w:t xml:space="preserve"> </w:t>
      </w:r>
      <w:r w:rsidRPr="00510B48">
        <w:t>été</w:t>
      </w:r>
      <w:r w:rsidR="00A6293D" w:rsidRPr="00510B48">
        <w:t xml:space="preserve"> </w:t>
      </w:r>
      <w:r w:rsidRPr="00510B48">
        <w:t>construites</w:t>
      </w:r>
      <w:r w:rsidR="00A6293D" w:rsidRPr="00510B48">
        <w:t xml:space="preserve"> </w:t>
      </w:r>
      <w:r w:rsidRPr="00510B48">
        <w:t>et</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détention</w:t>
      </w:r>
      <w:r w:rsidR="00A6293D" w:rsidRPr="00510B48">
        <w:t xml:space="preserve"> </w:t>
      </w:r>
      <w:r w:rsidRPr="00510B48">
        <w:t>ont</w:t>
      </w:r>
      <w:r w:rsidR="00A6293D" w:rsidRPr="00510B48">
        <w:t xml:space="preserve"> </w:t>
      </w:r>
      <w:r w:rsidRPr="00510B48">
        <w:t>été</w:t>
      </w:r>
      <w:r w:rsidR="00A6293D" w:rsidRPr="00510B48">
        <w:t xml:space="preserve"> </w:t>
      </w:r>
      <w:r w:rsidRPr="00510B48">
        <w:t>améliorées</w:t>
      </w:r>
      <w:r w:rsidR="00601D40" w:rsidRPr="00510B48">
        <w:t>.</w:t>
      </w:r>
      <w:r w:rsidR="00A6293D" w:rsidRPr="00510B48">
        <w:t xml:space="preserve"> </w:t>
      </w:r>
      <w:r w:rsidRPr="00510B48">
        <w:t>Les</w:t>
      </w:r>
      <w:r w:rsidR="00A6293D" w:rsidRPr="00510B48">
        <w:t xml:space="preserve"> </w:t>
      </w:r>
      <w:r w:rsidRPr="00510B48">
        <w:t>29</w:t>
      </w:r>
      <w:r w:rsidR="00723A91">
        <w:t> </w:t>
      </w:r>
      <w:r w:rsidRPr="00510B48">
        <w:t>établissements</w:t>
      </w:r>
      <w:r w:rsidR="00A6293D" w:rsidRPr="00510B48">
        <w:t xml:space="preserve"> </w:t>
      </w:r>
      <w:r w:rsidRPr="00510B48">
        <w:t>relevant</w:t>
      </w:r>
      <w:r w:rsidR="00A6293D" w:rsidRPr="00510B48">
        <w:t xml:space="preserve"> </w:t>
      </w:r>
      <w:r w:rsidRPr="00510B48">
        <w:t>de</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peuvent</w:t>
      </w:r>
      <w:r w:rsidR="00A6293D" w:rsidRPr="00510B48">
        <w:t xml:space="preserve"> </w:t>
      </w:r>
      <w:r w:rsidRPr="00510B48">
        <w:t>accueillir</w:t>
      </w:r>
      <w:r w:rsidR="00A6293D" w:rsidRPr="00510B48">
        <w:t xml:space="preserve"> </w:t>
      </w:r>
      <w:r w:rsidRPr="00510B48">
        <w:t>11</w:t>
      </w:r>
      <w:r w:rsidR="00723A91">
        <w:t> </w:t>
      </w:r>
      <w:r w:rsidRPr="00510B48">
        <w:t>451</w:t>
      </w:r>
      <w:r w:rsidR="00723A91">
        <w:t xml:space="preserve"> </w:t>
      </w:r>
      <w:r w:rsidRPr="00510B48">
        <w:t>détenus</w:t>
      </w:r>
      <w:r w:rsidR="00A6293D" w:rsidRPr="00510B48">
        <w:t xml:space="preserve"> </w:t>
      </w:r>
      <w:r w:rsidRPr="00510B48">
        <w:t>au</w:t>
      </w:r>
      <w:r w:rsidR="00A6293D" w:rsidRPr="00510B48">
        <w:t xml:space="preserve"> </w:t>
      </w:r>
      <w:r w:rsidRPr="00510B48">
        <w:t>total.</w:t>
      </w:r>
    </w:p>
    <w:p w14:paraId="5EF1581B" w14:textId="500B4053" w:rsidR="00222975" w:rsidRPr="00510B48" w:rsidRDefault="00222975" w:rsidP="00222975">
      <w:pPr>
        <w:pStyle w:val="SingleTxtG"/>
      </w:pPr>
      <w:r w:rsidRPr="00510B48">
        <w:t>171.</w:t>
      </w:r>
      <w:r w:rsidRPr="00510B48">
        <w:tab/>
        <w:t>La</w:t>
      </w:r>
      <w:r w:rsidR="00A6293D" w:rsidRPr="00510B48">
        <w:t xml:space="preserve"> </w:t>
      </w:r>
      <w:r w:rsidRPr="00510B48">
        <w:t>réfection</w:t>
      </w:r>
      <w:r w:rsidR="00A6293D" w:rsidRPr="00510B48">
        <w:t xml:space="preserve"> </w:t>
      </w:r>
      <w:r w:rsidRPr="00510B48">
        <w:t>des</w:t>
      </w:r>
      <w:r w:rsidR="00A6293D" w:rsidRPr="00510B48">
        <w:t xml:space="preserve"> </w:t>
      </w:r>
      <w:r w:rsidRPr="00510B48">
        <w:t>installations</w:t>
      </w:r>
      <w:r w:rsidR="00A6293D" w:rsidRPr="00510B48">
        <w:t xml:space="preserve"> </w:t>
      </w:r>
      <w:r w:rsidRPr="00510B48">
        <w:t>existantes</w:t>
      </w:r>
      <w:r w:rsidR="00A6293D" w:rsidRPr="00510B48">
        <w:t xml:space="preserve"> </w:t>
      </w:r>
      <w:r w:rsidRPr="00510B48">
        <w:t>et</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de</w:t>
      </w:r>
      <w:r w:rsidR="00A6293D" w:rsidRPr="00510B48">
        <w:t xml:space="preserve"> </w:t>
      </w:r>
      <w:r w:rsidRPr="00510B48">
        <w:t>nouvelles</w:t>
      </w:r>
      <w:r w:rsidR="00A6293D" w:rsidRPr="00510B48">
        <w:t xml:space="preserve"> </w:t>
      </w:r>
      <w:r w:rsidRPr="00510B48">
        <w:t>installations</w:t>
      </w:r>
      <w:r w:rsidR="00A6293D" w:rsidRPr="00510B48">
        <w:t xml:space="preserve"> </w:t>
      </w:r>
      <w:r w:rsidRPr="00510B48">
        <w:t>se</w:t>
      </w:r>
      <w:r w:rsidR="00A6293D" w:rsidRPr="00510B48">
        <w:t xml:space="preserve"> </w:t>
      </w:r>
      <w:r w:rsidRPr="00510B48">
        <w:t>déroulent</w:t>
      </w:r>
      <w:r w:rsidR="00A6293D" w:rsidRPr="00510B48">
        <w:t xml:space="preserve"> </w:t>
      </w:r>
      <w:r w:rsidRPr="00510B48">
        <w:t>par</w:t>
      </w:r>
      <w:r w:rsidR="00A6293D" w:rsidRPr="00510B48">
        <w:t xml:space="preserve"> </w:t>
      </w:r>
      <w:r w:rsidRPr="00510B48">
        <w:t>étapes,</w:t>
      </w:r>
      <w:r w:rsidR="00A6293D" w:rsidRPr="00510B48">
        <w:t xml:space="preserve"> </w:t>
      </w:r>
      <w:r w:rsidRPr="00510B48">
        <w:t>d’une</w:t>
      </w:r>
      <w:r w:rsidR="00A6293D" w:rsidRPr="00510B48">
        <w:t xml:space="preserve"> </w:t>
      </w:r>
      <w:r w:rsidRPr="00510B48">
        <w:t>part</w:t>
      </w:r>
      <w:r w:rsidR="00A6293D" w:rsidRPr="00510B48">
        <w:t xml:space="preserve"> </w:t>
      </w:r>
      <w:r w:rsidRPr="00510B48">
        <w:t>parce</w:t>
      </w:r>
      <w:r w:rsidR="00A6293D" w:rsidRPr="00510B48">
        <w:t xml:space="preserve"> </w:t>
      </w:r>
      <w:r w:rsidRPr="00510B48">
        <w:t>que</w:t>
      </w:r>
      <w:r w:rsidR="00A6293D" w:rsidRPr="00510B48">
        <w:t xml:space="preserve"> </w:t>
      </w:r>
      <w:r w:rsidRPr="00510B48">
        <w:t>cela</w:t>
      </w:r>
      <w:r w:rsidR="00A6293D" w:rsidRPr="00510B48">
        <w:t xml:space="preserve"> </w:t>
      </w:r>
      <w:r w:rsidRPr="00510B48">
        <w:t>nécessite</w:t>
      </w:r>
      <w:r w:rsidR="00A6293D" w:rsidRPr="00510B48">
        <w:t xml:space="preserve"> </w:t>
      </w:r>
      <w:r w:rsidRPr="00510B48">
        <w:t>le</w:t>
      </w:r>
      <w:r w:rsidR="00A6293D" w:rsidRPr="00510B48">
        <w:t xml:space="preserve"> </w:t>
      </w:r>
      <w:r w:rsidRPr="00510B48">
        <w:t>transfert</w:t>
      </w:r>
      <w:r w:rsidR="00A6293D" w:rsidRPr="00510B48">
        <w:t xml:space="preserve"> </w:t>
      </w:r>
      <w:r w:rsidRPr="00510B48">
        <w:t>d’un</w:t>
      </w:r>
      <w:r w:rsidR="00A6293D" w:rsidRPr="00510B48">
        <w:t xml:space="preserve"> </w:t>
      </w:r>
      <w:r w:rsidRPr="00510B48">
        <w:t>grand</w:t>
      </w:r>
      <w:r w:rsidR="00A6293D" w:rsidRPr="00510B48">
        <w:t xml:space="preserve"> </w:t>
      </w:r>
      <w:r w:rsidRPr="00510B48">
        <w:t>nombre</w:t>
      </w:r>
      <w:r w:rsidR="00A6293D" w:rsidRPr="00510B48">
        <w:t xml:space="preserve"> </w:t>
      </w:r>
      <w:r w:rsidRPr="00510B48">
        <w:t>de</w:t>
      </w:r>
      <w:r w:rsidR="00A6293D" w:rsidRPr="00510B48">
        <w:t xml:space="preserve"> </w:t>
      </w:r>
      <w:r w:rsidRPr="00510B48">
        <w:t>personnes</w:t>
      </w:r>
      <w:r w:rsidR="00A6293D" w:rsidRPr="00510B48">
        <w:t xml:space="preserve"> </w:t>
      </w:r>
      <w:r w:rsidRPr="00510B48">
        <w:t>condamnées</w:t>
      </w:r>
      <w:r w:rsidR="00A6293D" w:rsidRPr="00510B48">
        <w:t xml:space="preserve"> </w:t>
      </w:r>
      <w:r w:rsidRPr="00510B48">
        <w:t>ou</w:t>
      </w:r>
      <w:r w:rsidR="00A6293D" w:rsidRPr="00510B48">
        <w:t xml:space="preserve"> </w:t>
      </w:r>
      <w:r w:rsidRPr="00510B48">
        <w:t>en</w:t>
      </w:r>
      <w:r w:rsidR="00A6293D" w:rsidRPr="00510B48">
        <w:t xml:space="preserve"> </w:t>
      </w:r>
      <w:r w:rsidRPr="00510B48">
        <w:t>détention</w:t>
      </w:r>
      <w:r w:rsidR="00A6293D" w:rsidRPr="00510B48">
        <w:t xml:space="preserve"> </w:t>
      </w:r>
      <w:r w:rsidRPr="00510B48">
        <w:t>provisoire</w:t>
      </w:r>
      <w:r w:rsidR="00A6293D" w:rsidRPr="00510B48">
        <w:t xml:space="preserve"> </w:t>
      </w:r>
      <w:r w:rsidRPr="00510B48">
        <w:t>d’un</w:t>
      </w:r>
      <w:r w:rsidR="00A6293D" w:rsidRPr="00510B48">
        <w:t xml:space="preserve"> </w:t>
      </w:r>
      <w:r w:rsidRPr="00510B48">
        <w:t>établissement</w:t>
      </w:r>
      <w:r w:rsidR="00A6293D" w:rsidRPr="00510B48">
        <w:t xml:space="preserve"> </w:t>
      </w:r>
      <w:r w:rsidRPr="00510B48">
        <w:t>à</w:t>
      </w:r>
      <w:r w:rsidR="00A6293D" w:rsidRPr="00510B48">
        <w:t xml:space="preserve"> </w:t>
      </w:r>
      <w:r w:rsidRPr="00510B48">
        <w:t>l’autre,</w:t>
      </w:r>
      <w:r w:rsidR="00A6293D" w:rsidRPr="00510B48">
        <w:t xml:space="preserve"> </w:t>
      </w:r>
      <w:r w:rsidRPr="00510B48">
        <w:t>et</w:t>
      </w:r>
      <w:r w:rsidR="00A6293D" w:rsidRPr="00510B48">
        <w:t xml:space="preserve"> </w:t>
      </w:r>
      <w:r w:rsidRPr="00510B48">
        <w:t>d’autre</w:t>
      </w:r>
      <w:r w:rsidR="00A6293D" w:rsidRPr="00510B48">
        <w:t xml:space="preserve"> </w:t>
      </w:r>
      <w:r w:rsidRPr="00510B48">
        <w:t>part</w:t>
      </w:r>
      <w:r w:rsidR="00A6293D" w:rsidRPr="00510B48">
        <w:t xml:space="preserve"> </w:t>
      </w:r>
      <w:r w:rsidRPr="00510B48">
        <w:t>parce</w:t>
      </w:r>
      <w:r w:rsidR="00A6293D" w:rsidRPr="00510B48">
        <w:t xml:space="preserve"> </w:t>
      </w:r>
      <w:r w:rsidRPr="00510B48">
        <w:t>que</w:t>
      </w:r>
      <w:r w:rsidR="00A6293D" w:rsidRPr="00510B48">
        <w:t xml:space="preserve"> </w:t>
      </w:r>
      <w:r w:rsidRPr="00510B48">
        <w:t>les</w:t>
      </w:r>
      <w:r w:rsidR="00A6293D" w:rsidRPr="00510B48">
        <w:t xml:space="preserve"> </w:t>
      </w:r>
      <w:r w:rsidRPr="00510B48">
        <w:t>ressources</w:t>
      </w:r>
      <w:r w:rsidR="00A6293D" w:rsidRPr="00510B48">
        <w:t xml:space="preserve"> </w:t>
      </w:r>
      <w:r w:rsidRPr="00510B48">
        <w:t>inscrites</w:t>
      </w:r>
      <w:r w:rsidR="00A6293D" w:rsidRPr="00510B48">
        <w:t xml:space="preserve"> </w:t>
      </w:r>
      <w:r w:rsidRPr="00510B48">
        <w:t>chaque</w:t>
      </w:r>
      <w:r w:rsidR="00A6293D" w:rsidRPr="00510B48">
        <w:t xml:space="preserve"> </w:t>
      </w:r>
      <w:r w:rsidRPr="00510B48">
        <w:t>année</w:t>
      </w:r>
      <w:r w:rsidR="00A6293D" w:rsidRPr="00510B48">
        <w:t xml:space="preserve"> </w:t>
      </w:r>
      <w:r w:rsidRPr="00510B48">
        <w:t>au</w:t>
      </w:r>
      <w:r w:rsidR="00A6293D" w:rsidRPr="00510B48">
        <w:t xml:space="preserve"> </w:t>
      </w:r>
      <w:r w:rsidRPr="00510B48">
        <w:t>budget</w:t>
      </w:r>
      <w:r w:rsidR="00A6293D" w:rsidRPr="00510B48">
        <w:t xml:space="preserve"> </w:t>
      </w:r>
      <w:r w:rsidRPr="00510B48">
        <w:t>sont</w:t>
      </w:r>
      <w:r w:rsidR="00A6293D" w:rsidRPr="00510B48">
        <w:t xml:space="preserve"> </w:t>
      </w:r>
      <w:r w:rsidRPr="00510B48">
        <w:t>limitées.</w:t>
      </w:r>
    </w:p>
    <w:p w14:paraId="6BCDE2D1" w14:textId="297F4121" w:rsidR="00222975" w:rsidRPr="00510B48" w:rsidRDefault="00222975" w:rsidP="00222975">
      <w:pPr>
        <w:pStyle w:val="SingleTxtG"/>
      </w:pPr>
      <w:r w:rsidRPr="00510B48">
        <w:lastRenderedPageBreak/>
        <w:t>172.</w:t>
      </w:r>
      <w:r w:rsidRPr="00510B48">
        <w:tab/>
        <w:t>Fin</w:t>
      </w:r>
      <w:r w:rsidR="00A6293D" w:rsidRPr="00510B48">
        <w:t xml:space="preserve"> </w:t>
      </w:r>
      <w:r w:rsidRPr="00510B48">
        <w:t>2019,</w:t>
      </w:r>
      <w:r w:rsidR="00A6293D" w:rsidRPr="00510B48">
        <w:t xml:space="preserve"> </w:t>
      </w:r>
      <w:r w:rsidRPr="00510B48">
        <w:t>cinq</w:t>
      </w:r>
      <w:r w:rsidR="00A6293D" w:rsidRPr="00510B48">
        <w:t xml:space="preserve"> </w:t>
      </w:r>
      <w:r w:rsidRPr="00510B48">
        <w:t>nouveaux</w:t>
      </w:r>
      <w:r w:rsidR="00A6293D" w:rsidRPr="00510B48">
        <w:t xml:space="preserve"> </w:t>
      </w:r>
      <w:r w:rsidRPr="00510B48">
        <w:t>blocs</w:t>
      </w:r>
      <w:r w:rsidR="00A6293D" w:rsidRPr="00510B48">
        <w:t xml:space="preserve"> </w:t>
      </w:r>
      <w:r w:rsidRPr="00510B48">
        <w:t>destinés</w:t>
      </w:r>
      <w:r w:rsidR="00A6293D" w:rsidRPr="00510B48">
        <w:t xml:space="preserve"> </w:t>
      </w:r>
      <w:r w:rsidRPr="00510B48">
        <w:t>à</w:t>
      </w:r>
      <w:r w:rsidR="00A6293D" w:rsidRPr="00510B48">
        <w:t xml:space="preserve"> </w:t>
      </w:r>
      <w:r w:rsidRPr="00510B48">
        <w:t>accueillir</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privées</w:t>
      </w:r>
      <w:r w:rsidR="00A6293D" w:rsidRPr="00510B48">
        <w:t xml:space="preserve"> </w:t>
      </w:r>
      <w:r w:rsidRPr="00510B48">
        <w:t>de</w:t>
      </w:r>
      <w:r w:rsidR="00A6293D" w:rsidRPr="00510B48">
        <w:t xml:space="preserve"> </w:t>
      </w:r>
      <w:r w:rsidRPr="00510B48">
        <w:t>liberté</w:t>
      </w:r>
      <w:r w:rsidR="00A6293D" w:rsidRPr="00510B48">
        <w:t xml:space="preserve"> </w:t>
      </w:r>
      <w:r w:rsidRPr="00510B48">
        <w:t>dans</w:t>
      </w:r>
      <w:r w:rsidR="00A6293D" w:rsidRPr="00510B48">
        <w:t xml:space="preserve"> </w:t>
      </w:r>
      <w:r w:rsidRPr="00510B48">
        <w:t>la</w:t>
      </w:r>
      <w:r w:rsidR="00A6293D" w:rsidRPr="00510B48">
        <w:t xml:space="preserve"> </w:t>
      </w:r>
      <w:r w:rsidRPr="00510B48">
        <w:t>prison</w:t>
      </w:r>
      <w:r w:rsidR="00A6293D" w:rsidRPr="00510B48">
        <w:t xml:space="preserve"> </w:t>
      </w:r>
      <w:r w:rsidRPr="00510B48">
        <w:t>de</w:t>
      </w:r>
      <w:r w:rsidR="00A6293D" w:rsidRPr="00510B48">
        <w:t xml:space="preserve"> </w:t>
      </w:r>
      <w:r w:rsidRPr="00510B48">
        <w:t>district</w:t>
      </w:r>
      <w:r w:rsidR="00A6293D" w:rsidRPr="00510B48">
        <w:t xml:space="preserve"> </w:t>
      </w:r>
      <w:r w:rsidRPr="00510B48">
        <w:t>de</w:t>
      </w:r>
      <w:r w:rsidR="00A6293D" w:rsidRPr="00510B48">
        <w:t xml:space="preserve"> </w:t>
      </w:r>
      <w:r w:rsidRPr="00510B48">
        <w:t>Belgrade</w:t>
      </w:r>
      <w:r w:rsidR="00A6293D" w:rsidRPr="00510B48">
        <w:t xml:space="preserve"> </w:t>
      </w:r>
      <w:r w:rsidRPr="00510B48">
        <w:t>avaient</w:t>
      </w:r>
      <w:r w:rsidR="00A6293D" w:rsidRPr="00510B48">
        <w:t xml:space="preserve"> </w:t>
      </w:r>
      <w:r w:rsidRPr="00510B48">
        <w:t>été</w:t>
      </w:r>
      <w:r w:rsidR="00A6293D" w:rsidRPr="00510B48">
        <w:t xml:space="preserve"> </w:t>
      </w:r>
      <w:r w:rsidRPr="00510B48">
        <w:t>reconstruits,</w:t>
      </w:r>
      <w:r w:rsidR="00A6293D" w:rsidRPr="00510B48">
        <w:t xml:space="preserve"> </w:t>
      </w:r>
      <w:r w:rsidRPr="00510B48">
        <w:t>ce</w:t>
      </w:r>
      <w:r w:rsidR="00A6293D" w:rsidRPr="00510B48">
        <w:t xml:space="preserve"> </w:t>
      </w:r>
      <w:r w:rsidRPr="00510B48">
        <w:t>qui</w:t>
      </w:r>
      <w:r w:rsidR="00A6293D" w:rsidRPr="00510B48">
        <w:t xml:space="preserve"> </w:t>
      </w:r>
      <w:r w:rsidRPr="00510B48">
        <w:t>faisait</w:t>
      </w:r>
      <w:r w:rsidR="00A6293D" w:rsidRPr="00510B48">
        <w:t xml:space="preserve"> </w:t>
      </w:r>
      <w:r w:rsidRPr="00510B48">
        <w:t>neuf</w:t>
      </w:r>
      <w:r w:rsidR="00A6293D" w:rsidRPr="00510B48">
        <w:t xml:space="preserve"> </w:t>
      </w:r>
      <w:r w:rsidRPr="00510B48">
        <w:t>au</w:t>
      </w:r>
      <w:r w:rsidR="00A6293D" w:rsidRPr="00510B48">
        <w:t xml:space="preserve"> </w:t>
      </w:r>
      <w:r w:rsidRPr="00510B48">
        <w:t>total</w:t>
      </w:r>
      <w:r w:rsidR="00A6293D" w:rsidRPr="00510B48">
        <w:t xml:space="preserve"> </w:t>
      </w:r>
      <w:r w:rsidRPr="00510B48">
        <w:t>en</w:t>
      </w:r>
      <w:r w:rsidR="00A6293D" w:rsidRPr="00510B48">
        <w:t xml:space="preserve"> </w:t>
      </w:r>
      <w:r w:rsidRPr="00510B48">
        <w:t>comptant</w:t>
      </w:r>
      <w:r w:rsidR="00A6293D" w:rsidRPr="00510B48">
        <w:t xml:space="preserve"> </w:t>
      </w:r>
      <w:r w:rsidRPr="00510B48">
        <w:t>les</w:t>
      </w:r>
      <w:r w:rsidR="00A6293D" w:rsidRPr="00510B48">
        <w:t xml:space="preserve"> </w:t>
      </w:r>
      <w:r w:rsidRPr="00510B48">
        <w:t>précédents.</w:t>
      </w:r>
    </w:p>
    <w:p w14:paraId="5483520D" w14:textId="6AC1459B" w:rsidR="00222975" w:rsidRPr="00510B48" w:rsidRDefault="00222975" w:rsidP="00222975">
      <w:pPr>
        <w:pStyle w:val="SingleTxtG"/>
      </w:pPr>
      <w:r w:rsidRPr="00510B48">
        <w:t>173.</w:t>
      </w:r>
      <w:r w:rsidRPr="00510B48">
        <w:tab/>
        <w:t>La</w:t>
      </w:r>
      <w:r w:rsidR="00A6293D" w:rsidRPr="00510B48">
        <w:t xml:space="preserve"> </w:t>
      </w:r>
      <w:r w:rsidRPr="00510B48">
        <w:t>réfection</w:t>
      </w:r>
      <w:r w:rsidR="00A6293D" w:rsidRPr="00510B48">
        <w:t xml:space="preserve"> </w:t>
      </w:r>
      <w:r w:rsidRPr="00510B48">
        <w:t>d’une</w:t>
      </w:r>
      <w:r w:rsidR="00A6293D" w:rsidRPr="00510B48">
        <w:t xml:space="preserve"> </w:t>
      </w:r>
      <w:r w:rsidRPr="00510B48">
        <w:t>aile</w:t>
      </w:r>
      <w:r w:rsidR="00A6293D" w:rsidRPr="00510B48">
        <w:t xml:space="preserve"> </w:t>
      </w:r>
      <w:r w:rsidRPr="00510B48">
        <w:t>et</w:t>
      </w:r>
      <w:r w:rsidR="00A6293D" w:rsidRPr="00510B48">
        <w:t xml:space="preserve"> </w:t>
      </w:r>
      <w:r w:rsidRPr="00510B48">
        <w:t>la</w:t>
      </w:r>
      <w:r w:rsidR="00A6293D" w:rsidRPr="00510B48">
        <w:t xml:space="preserve"> </w:t>
      </w:r>
      <w:r w:rsidRPr="00510B48">
        <w:t>reconstruction</w:t>
      </w:r>
      <w:r w:rsidR="00A6293D" w:rsidRPr="00510B48">
        <w:t xml:space="preserve"> </w:t>
      </w:r>
      <w:r w:rsidRPr="00510B48">
        <w:t>complète</w:t>
      </w:r>
      <w:r w:rsidR="00A6293D" w:rsidRPr="00510B48">
        <w:t xml:space="preserve"> </w:t>
      </w:r>
      <w:r w:rsidRPr="00510B48">
        <w:t>des</w:t>
      </w:r>
      <w:r w:rsidR="00A6293D" w:rsidRPr="00510B48">
        <w:t xml:space="preserve"> </w:t>
      </w:r>
      <w:r w:rsidRPr="00510B48">
        <w:t>locaux</w:t>
      </w:r>
      <w:r w:rsidR="00A6293D" w:rsidRPr="00510B48">
        <w:t xml:space="preserve"> </w:t>
      </w:r>
      <w:r w:rsidRPr="00510B48">
        <w:t>de</w:t>
      </w:r>
      <w:r w:rsidR="00A6293D" w:rsidRPr="00510B48">
        <w:t xml:space="preserve"> </w:t>
      </w:r>
      <w:r w:rsidRPr="00510B48">
        <w:t>l’infirmerie</w:t>
      </w:r>
      <w:r w:rsidR="00A6293D" w:rsidRPr="00510B48">
        <w:t xml:space="preserve"> </w:t>
      </w:r>
      <w:r w:rsidRPr="00510B48">
        <w:t>de</w:t>
      </w:r>
      <w:r w:rsidR="00A6293D" w:rsidRPr="00510B48">
        <w:t xml:space="preserve"> </w:t>
      </w:r>
      <w:r w:rsidRPr="00510B48">
        <w:t>l’établissement</w:t>
      </w:r>
      <w:r w:rsidR="00A6293D" w:rsidRPr="00510B48">
        <w:t xml:space="preserve"> </w:t>
      </w:r>
      <w:r w:rsidRPr="00510B48">
        <w:t>pénitentiaire</w:t>
      </w:r>
      <w:r w:rsidR="00A6293D" w:rsidRPr="00510B48">
        <w:t xml:space="preserve"> </w:t>
      </w:r>
      <w:r w:rsidRPr="00510B48">
        <w:t>de</w:t>
      </w:r>
      <w:r w:rsidR="00A6293D" w:rsidRPr="00510B48">
        <w:t xml:space="preserve"> </w:t>
      </w:r>
      <w:r w:rsidRPr="00510B48">
        <w:t>Sremska</w:t>
      </w:r>
      <w:r w:rsidR="00A6293D" w:rsidRPr="00510B48">
        <w:t xml:space="preserve"> </w:t>
      </w:r>
      <w:r w:rsidRPr="00510B48">
        <w:t>Mitrovica</w:t>
      </w:r>
      <w:r w:rsidR="00A6293D" w:rsidRPr="00510B48">
        <w:t xml:space="preserve"> </w:t>
      </w:r>
      <w:r w:rsidRPr="00510B48">
        <w:t>ont</w:t>
      </w:r>
      <w:r w:rsidR="00A6293D" w:rsidRPr="00510B48">
        <w:t xml:space="preserve"> </w:t>
      </w:r>
      <w:r w:rsidRPr="00510B48">
        <w:t>été</w:t>
      </w:r>
      <w:r w:rsidR="00A6293D" w:rsidRPr="00510B48">
        <w:t xml:space="preserve"> </w:t>
      </w:r>
      <w:r w:rsidRPr="00510B48">
        <w:t>menées</w:t>
      </w:r>
      <w:r w:rsidR="00A6293D" w:rsidRPr="00510B48">
        <w:t xml:space="preserve"> </w:t>
      </w:r>
      <w:r w:rsidRPr="00510B48">
        <w:t>à</w:t>
      </w:r>
      <w:r w:rsidR="00A6293D" w:rsidRPr="00510B48">
        <w:t xml:space="preserve"> </w:t>
      </w:r>
      <w:r w:rsidRPr="00510B48">
        <w:t>bien</w:t>
      </w:r>
      <w:r w:rsidR="00601D40" w:rsidRPr="00510B48">
        <w:t>.</w:t>
      </w:r>
      <w:r w:rsidR="00A6293D" w:rsidRPr="00510B48">
        <w:t xml:space="preserve"> </w:t>
      </w:r>
      <w:r w:rsidRPr="00510B48">
        <w:t>Dans</w:t>
      </w:r>
      <w:r w:rsidR="00A6293D" w:rsidRPr="00510B48">
        <w:t xml:space="preserve"> </w:t>
      </w:r>
      <w:r w:rsidRPr="00510B48">
        <w:t>la</w:t>
      </w:r>
      <w:r w:rsidR="00A6293D" w:rsidRPr="00510B48">
        <w:t xml:space="preserve"> </w:t>
      </w:r>
      <w:r w:rsidRPr="00510B48">
        <w:t>cinquième</w:t>
      </w:r>
      <w:r w:rsidR="00A6293D" w:rsidRPr="00510B48">
        <w:t xml:space="preserve"> </w:t>
      </w:r>
      <w:r w:rsidRPr="00510B48">
        <w:t>aile,</w:t>
      </w:r>
      <w:r w:rsidR="00A6293D" w:rsidRPr="00510B48">
        <w:t xml:space="preserve"> </w:t>
      </w:r>
      <w:r w:rsidRPr="00510B48">
        <w:t>les</w:t>
      </w:r>
      <w:r w:rsidR="00A6293D" w:rsidRPr="00510B48">
        <w:t xml:space="preserve"> </w:t>
      </w:r>
      <w:r w:rsidRPr="00510B48">
        <w:t>sanitaires</w:t>
      </w:r>
      <w:r w:rsidR="00A6293D" w:rsidRPr="00510B48">
        <w:t xml:space="preserve"> </w:t>
      </w:r>
      <w:r w:rsidRPr="00510B48">
        <w:t>et</w:t>
      </w:r>
      <w:r w:rsidR="00A6293D" w:rsidRPr="00510B48">
        <w:t xml:space="preserve"> </w:t>
      </w:r>
      <w:r w:rsidRPr="00510B48">
        <w:t>la</w:t>
      </w:r>
      <w:r w:rsidR="00A6293D" w:rsidRPr="00510B48">
        <w:t xml:space="preserve"> </w:t>
      </w:r>
      <w:r w:rsidRPr="00510B48">
        <w:t>boulangerie</w:t>
      </w:r>
      <w:r w:rsidR="00A6293D" w:rsidRPr="00510B48">
        <w:t xml:space="preserve"> </w:t>
      </w:r>
      <w:r w:rsidRPr="00510B48">
        <w:t>ont</w:t>
      </w:r>
      <w:r w:rsidR="00A6293D" w:rsidRPr="00510B48">
        <w:t xml:space="preserve"> </w:t>
      </w:r>
      <w:r w:rsidRPr="00510B48">
        <w:t>été</w:t>
      </w:r>
      <w:r w:rsidR="00A6293D" w:rsidRPr="00510B48">
        <w:t xml:space="preserve"> </w:t>
      </w:r>
      <w:r w:rsidRPr="00510B48">
        <w:t>rénovés,</w:t>
      </w:r>
      <w:r w:rsidR="00A6293D" w:rsidRPr="00510B48">
        <w:t xml:space="preserve"> </w:t>
      </w:r>
      <w:r w:rsidRPr="00510B48">
        <w:t>ainsi</w:t>
      </w:r>
      <w:r w:rsidR="00A6293D" w:rsidRPr="00510B48">
        <w:t xml:space="preserve"> </w:t>
      </w:r>
      <w:r w:rsidRPr="00510B48">
        <w:t>que</w:t>
      </w:r>
      <w:r w:rsidR="00A6293D" w:rsidRPr="00510B48">
        <w:t xml:space="preserve"> </w:t>
      </w:r>
      <w:r w:rsidRPr="00510B48">
        <w:t>la</w:t>
      </w:r>
      <w:r w:rsidR="00A6293D" w:rsidRPr="00510B48">
        <w:t xml:space="preserve"> </w:t>
      </w:r>
      <w:r w:rsidRPr="00510B48">
        <w:t>cuisine</w:t>
      </w:r>
      <w:r w:rsidR="00A6293D" w:rsidRPr="00510B48">
        <w:t xml:space="preserve"> </w:t>
      </w:r>
      <w:r w:rsidRPr="00510B48">
        <w:t>dans</w:t>
      </w:r>
      <w:r w:rsidR="00A6293D" w:rsidRPr="00510B48">
        <w:t xml:space="preserve"> </w:t>
      </w:r>
      <w:r w:rsidRPr="00510B48">
        <w:t>la</w:t>
      </w:r>
      <w:r w:rsidR="00A6293D" w:rsidRPr="00510B48">
        <w:t xml:space="preserve"> </w:t>
      </w:r>
      <w:r w:rsidRPr="00510B48">
        <w:t>section</w:t>
      </w:r>
      <w:r w:rsidR="00A6293D" w:rsidRPr="00510B48">
        <w:t xml:space="preserve"> </w:t>
      </w:r>
      <w:r w:rsidRPr="00510B48">
        <w:t>fermée</w:t>
      </w:r>
      <w:r w:rsidR="00A6293D" w:rsidRPr="00510B48">
        <w:t xml:space="preserve"> </w:t>
      </w:r>
      <w:r w:rsidRPr="00510B48">
        <w:t>de</w:t>
      </w:r>
      <w:r w:rsidR="00A6293D" w:rsidRPr="00510B48">
        <w:t xml:space="preserve"> </w:t>
      </w:r>
      <w:r w:rsidRPr="00510B48">
        <w:t>l’établissement</w:t>
      </w:r>
      <w:r w:rsidR="00601D40" w:rsidRPr="00510B48">
        <w:t>.</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d’une</w:t>
      </w:r>
      <w:r w:rsidR="00A6293D" w:rsidRPr="00510B48">
        <w:t xml:space="preserve"> </w:t>
      </w:r>
      <w:r w:rsidRPr="00510B48">
        <w:t>nouvelle</w:t>
      </w:r>
      <w:r w:rsidR="00A6293D" w:rsidRPr="00510B48">
        <w:t xml:space="preserve"> </w:t>
      </w:r>
      <w:r w:rsidRPr="00510B48">
        <w:t>aile</w:t>
      </w:r>
      <w:r w:rsidR="00A6293D" w:rsidRPr="00510B48">
        <w:t xml:space="preserve"> </w:t>
      </w:r>
      <w:r w:rsidRPr="00510B48">
        <w:t>pouvant</w:t>
      </w:r>
      <w:r w:rsidR="00A6293D" w:rsidRPr="00510B48">
        <w:t xml:space="preserve"> </w:t>
      </w:r>
      <w:r w:rsidRPr="00510B48">
        <w:t>accueillir</w:t>
      </w:r>
      <w:r w:rsidR="00A6293D" w:rsidRPr="00510B48">
        <w:t xml:space="preserve"> </w:t>
      </w:r>
      <w:r w:rsidRPr="00510B48">
        <w:t>320</w:t>
      </w:r>
      <w:r w:rsidR="00723A91">
        <w:t> </w:t>
      </w:r>
      <w:r w:rsidRPr="00510B48">
        <w:t>condamnés</w:t>
      </w:r>
      <w:r w:rsidR="00A6293D" w:rsidRPr="00510B48">
        <w:t xml:space="preserve"> </w:t>
      </w:r>
      <w:r w:rsidRPr="00510B48">
        <w:t>a</w:t>
      </w:r>
      <w:r w:rsidR="00A6293D" w:rsidRPr="00510B48">
        <w:t xml:space="preserve"> </w:t>
      </w:r>
      <w:r w:rsidRPr="00510B48">
        <w:t>été</w:t>
      </w:r>
      <w:r w:rsidR="00A6293D" w:rsidRPr="00510B48">
        <w:t xml:space="preserve"> </w:t>
      </w:r>
      <w:r w:rsidRPr="00510B48">
        <w:t>achevée.</w:t>
      </w:r>
    </w:p>
    <w:p w14:paraId="4CEFACBD" w14:textId="169230EE" w:rsidR="00222975" w:rsidRPr="00510B48" w:rsidRDefault="00222975" w:rsidP="00723A91">
      <w:pPr>
        <w:pStyle w:val="SingleTxtG"/>
        <w:keepNext/>
      </w:pPr>
      <w:r w:rsidRPr="00510B48">
        <w:t>174.</w:t>
      </w:r>
      <w:r w:rsidRPr="00510B48">
        <w:tab/>
        <w:t>En</w:t>
      </w:r>
      <w:r w:rsidR="00A6293D" w:rsidRPr="00510B48">
        <w:t xml:space="preserve"> </w:t>
      </w:r>
      <w:r w:rsidRPr="00510B48">
        <w:t>2017,</w:t>
      </w:r>
      <w:r w:rsidR="00A6293D" w:rsidRPr="00510B48">
        <w:t xml:space="preserve"> </w:t>
      </w:r>
      <w:r w:rsidRPr="00510B48">
        <w:t>plusieurs</w:t>
      </w:r>
      <w:r w:rsidR="00A6293D" w:rsidRPr="00510B48">
        <w:t xml:space="preserve"> </w:t>
      </w:r>
      <w:r w:rsidRPr="00510B48">
        <w:t>projets</w:t>
      </w:r>
      <w:r w:rsidR="00A6293D" w:rsidRPr="00510B48">
        <w:t xml:space="preserve"> </w:t>
      </w:r>
      <w:r w:rsidRPr="00510B48">
        <w:t>de</w:t>
      </w:r>
      <w:r w:rsidR="00A6293D" w:rsidRPr="00510B48">
        <w:t xml:space="preserve"> </w:t>
      </w:r>
      <w:r w:rsidRPr="00510B48">
        <w:t>réfection</w:t>
      </w:r>
      <w:r w:rsidR="00A6293D" w:rsidRPr="00510B48">
        <w:t xml:space="preserve"> </w:t>
      </w:r>
      <w:r w:rsidRPr="00510B48">
        <w:t>des</w:t>
      </w:r>
      <w:r w:rsidR="00A6293D" w:rsidRPr="00510B48">
        <w:t xml:space="preserve"> </w:t>
      </w:r>
      <w:r w:rsidRPr="00510B48">
        <w:t>installations</w:t>
      </w:r>
      <w:r w:rsidR="00A6293D" w:rsidRPr="00510B48">
        <w:t xml:space="preserve"> </w:t>
      </w:r>
      <w:r w:rsidRPr="00510B48">
        <w:t>ont</w:t>
      </w:r>
      <w:r w:rsidR="00A6293D" w:rsidRPr="00510B48">
        <w:t xml:space="preserve"> </w:t>
      </w:r>
      <w:r w:rsidRPr="00510B48">
        <w:t>été</w:t>
      </w:r>
      <w:r w:rsidR="00A6293D" w:rsidRPr="00510B48">
        <w:t xml:space="preserve"> </w:t>
      </w:r>
      <w:r w:rsidRPr="00510B48">
        <w:t>menés</w:t>
      </w:r>
      <w:r w:rsidR="00A6293D" w:rsidRPr="00510B48">
        <w:t xml:space="preserve"> </w:t>
      </w:r>
      <w:r w:rsidRPr="00510B48">
        <w:t>à</w:t>
      </w:r>
      <w:r w:rsidR="00A6293D" w:rsidRPr="00510B48">
        <w:t xml:space="preserve"> </w:t>
      </w:r>
      <w:r w:rsidRPr="00510B48">
        <w:t>bien</w:t>
      </w:r>
      <w:r w:rsidR="00A6293D" w:rsidRPr="00510B48">
        <w:t xml:space="preserve"> </w:t>
      </w:r>
      <w:r w:rsidRPr="00510B48">
        <w:t>dans</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pénitentiaires</w:t>
      </w:r>
      <w:r w:rsidR="00510B48">
        <w:t> :</w:t>
      </w:r>
    </w:p>
    <w:p w14:paraId="21C2BDB5" w14:textId="368F4694" w:rsidR="00222975" w:rsidRPr="00510B48" w:rsidRDefault="00222975" w:rsidP="00723A91">
      <w:pPr>
        <w:pStyle w:val="SingleTxtG"/>
        <w:ind w:firstLine="567"/>
      </w:pPr>
      <w:r w:rsidRPr="00510B48">
        <w:t>1)</w:t>
      </w:r>
      <w:r w:rsidRPr="00510B48">
        <w:tab/>
        <w:t>L’aile</w:t>
      </w:r>
      <w:r w:rsidR="00A6293D" w:rsidRPr="00510B48">
        <w:t xml:space="preserve"> </w:t>
      </w:r>
      <w:r w:rsidRPr="00510B48">
        <w:t>D</w:t>
      </w:r>
      <w:r w:rsidR="00A6293D" w:rsidRPr="00510B48">
        <w:t xml:space="preserve"> </w:t>
      </w:r>
      <w:r w:rsidRPr="00510B48">
        <w:t>de</w:t>
      </w:r>
      <w:r w:rsidR="00A6293D" w:rsidRPr="00510B48">
        <w:t xml:space="preserve"> </w:t>
      </w:r>
      <w:r w:rsidRPr="00510B48">
        <w:t>l’établissement</w:t>
      </w:r>
      <w:r w:rsidR="00A6293D" w:rsidRPr="00510B48">
        <w:t xml:space="preserve"> </w:t>
      </w:r>
      <w:r w:rsidRPr="00510B48">
        <w:t>de</w:t>
      </w:r>
      <w:r w:rsidR="00A6293D" w:rsidRPr="00510B48">
        <w:t xml:space="preserve"> </w:t>
      </w:r>
      <w:r w:rsidRPr="00510B48">
        <w:t>Niš,</w:t>
      </w:r>
      <w:r w:rsidR="00A6293D" w:rsidRPr="00510B48">
        <w:t xml:space="preserve"> </w:t>
      </w:r>
      <w:r w:rsidRPr="00510B48">
        <w:t>destinée</w:t>
      </w:r>
      <w:r w:rsidR="00A6293D" w:rsidRPr="00510B48">
        <w:t xml:space="preserve"> </w:t>
      </w:r>
      <w:r w:rsidRPr="00510B48">
        <w:t>aux</w:t>
      </w:r>
      <w:r w:rsidR="00A6293D" w:rsidRPr="00510B48">
        <w:t xml:space="preserve"> </w:t>
      </w:r>
      <w:r w:rsidRPr="00510B48">
        <w:t>condamnés,</w:t>
      </w:r>
      <w:r w:rsidR="00A6293D" w:rsidRPr="00510B48">
        <w:t xml:space="preserve"> </w:t>
      </w:r>
      <w:r w:rsidRPr="00510B48">
        <w:t>a</w:t>
      </w:r>
      <w:r w:rsidR="00A6293D" w:rsidRPr="00510B48">
        <w:t xml:space="preserve"> </w:t>
      </w:r>
      <w:r w:rsidRPr="00510B48">
        <w:t>été</w:t>
      </w:r>
      <w:r w:rsidR="00A6293D" w:rsidRPr="00510B48">
        <w:t xml:space="preserve"> </w:t>
      </w:r>
      <w:r w:rsidRPr="00510B48">
        <w:t>rénovée,</w:t>
      </w:r>
      <w:r w:rsidR="00A6293D" w:rsidRPr="00510B48">
        <w:t xml:space="preserve"> </w:t>
      </w:r>
      <w:r w:rsidRPr="00510B48">
        <w:t>et</w:t>
      </w:r>
      <w:r w:rsidR="00A6293D" w:rsidRPr="00510B48">
        <w:t xml:space="preserve"> </w:t>
      </w:r>
      <w:r w:rsidRPr="00510B48">
        <w:t>une</w:t>
      </w:r>
      <w:r w:rsidR="00A6293D" w:rsidRPr="00510B48">
        <w:t xml:space="preserve"> </w:t>
      </w:r>
      <w:r w:rsidRPr="00510B48">
        <w:t>nouvelle</w:t>
      </w:r>
      <w:r w:rsidR="00A6293D" w:rsidRPr="00510B48">
        <w:t xml:space="preserve"> </w:t>
      </w:r>
      <w:r w:rsidRPr="00510B48">
        <w:t>unité</w:t>
      </w:r>
      <w:r w:rsidR="00A6293D" w:rsidRPr="00510B48">
        <w:t xml:space="preserve"> </w:t>
      </w:r>
      <w:r w:rsidRPr="00510B48">
        <w:t>d’accueil</w:t>
      </w:r>
      <w:r w:rsidR="00A6293D" w:rsidRPr="00510B48">
        <w:t xml:space="preserve"> </w:t>
      </w:r>
      <w:r w:rsidRPr="00510B48">
        <w:t>a</w:t>
      </w:r>
      <w:r w:rsidR="00A6293D" w:rsidRPr="00510B48">
        <w:t xml:space="preserve"> </w:t>
      </w:r>
      <w:r w:rsidRPr="00510B48">
        <w:t>été</w:t>
      </w:r>
      <w:r w:rsidR="00A6293D" w:rsidRPr="00510B48">
        <w:t xml:space="preserve"> </w:t>
      </w:r>
      <w:r w:rsidRPr="00510B48">
        <w:t>construite,</w:t>
      </w:r>
      <w:r w:rsidR="00A6293D" w:rsidRPr="00510B48">
        <w:t xml:space="preserve"> </w:t>
      </w:r>
      <w:r w:rsidRPr="00510B48">
        <w:t>ainsi</w:t>
      </w:r>
      <w:r w:rsidR="00A6293D" w:rsidRPr="00510B48">
        <w:t xml:space="preserve"> </w:t>
      </w:r>
      <w:r w:rsidRPr="00510B48">
        <w:t>que</w:t>
      </w:r>
      <w:r w:rsidR="00A6293D" w:rsidRPr="00510B48">
        <w:t xml:space="preserve"> </w:t>
      </w:r>
      <w:r w:rsidRPr="00510B48">
        <w:t>des</w:t>
      </w:r>
      <w:r w:rsidR="00A6293D" w:rsidRPr="00510B48">
        <w:t xml:space="preserve"> </w:t>
      </w:r>
      <w:r w:rsidRPr="00510B48">
        <w:t>locaux</w:t>
      </w:r>
      <w:r w:rsidR="00A6293D" w:rsidRPr="00510B48">
        <w:t xml:space="preserve"> </w:t>
      </w:r>
      <w:r w:rsidRPr="00510B48">
        <w:t>de</w:t>
      </w:r>
      <w:r w:rsidR="00A6293D" w:rsidRPr="00510B48">
        <w:t xml:space="preserve"> </w:t>
      </w:r>
      <w:r w:rsidRPr="00510B48">
        <w:t>permanence</w:t>
      </w:r>
      <w:r w:rsidR="00A6293D" w:rsidRPr="00510B48">
        <w:t xml:space="preserve"> </w:t>
      </w:r>
      <w:r w:rsidRPr="00510B48">
        <w:t>et</w:t>
      </w:r>
      <w:r w:rsidR="00A6293D" w:rsidRPr="00510B48">
        <w:t xml:space="preserve"> </w:t>
      </w:r>
      <w:r w:rsidRPr="00510B48">
        <w:t>des</w:t>
      </w:r>
      <w:r w:rsidR="00A6293D" w:rsidRPr="00510B48">
        <w:t xml:space="preserve"> </w:t>
      </w:r>
      <w:r w:rsidRPr="00510B48">
        <w:t>salles</w:t>
      </w:r>
      <w:r w:rsidR="00A6293D" w:rsidRPr="00510B48">
        <w:t xml:space="preserve"> </w:t>
      </w:r>
      <w:r w:rsidRPr="00510B48">
        <w:t>de</w:t>
      </w:r>
      <w:r w:rsidR="00A6293D" w:rsidRPr="00510B48">
        <w:t xml:space="preserve"> </w:t>
      </w:r>
      <w:r w:rsidRPr="00510B48">
        <w:t>visite</w:t>
      </w:r>
      <w:r w:rsidR="00510B48">
        <w:t> ;</w:t>
      </w:r>
    </w:p>
    <w:p w14:paraId="46F48393" w14:textId="7DB253E7" w:rsidR="00222975" w:rsidRPr="00510B48" w:rsidRDefault="00222975" w:rsidP="00723A91">
      <w:pPr>
        <w:pStyle w:val="SingleTxtG"/>
        <w:ind w:firstLine="567"/>
      </w:pPr>
      <w:r w:rsidRPr="00510B48">
        <w:t>2)</w:t>
      </w:r>
      <w:r w:rsidRPr="00510B48">
        <w:tab/>
        <w:t>L’hôpital</w:t>
      </w:r>
      <w:r w:rsidR="00A6293D" w:rsidRPr="00510B48">
        <w:t xml:space="preserve"> </w:t>
      </w:r>
      <w:r w:rsidRPr="00510B48">
        <w:t>pénitentiaire</w:t>
      </w:r>
      <w:r w:rsidR="00A6293D" w:rsidRPr="00510B48">
        <w:t xml:space="preserve"> </w:t>
      </w:r>
      <w:r w:rsidRPr="00510B48">
        <w:t>spécial</w:t>
      </w:r>
      <w:r w:rsidR="00A6293D" w:rsidRPr="00510B48">
        <w:t xml:space="preserve"> </w:t>
      </w:r>
      <w:r w:rsidRPr="00510B48">
        <w:t>de</w:t>
      </w:r>
      <w:r w:rsidR="00A6293D" w:rsidRPr="00510B48">
        <w:t xml:space="preserve"> </w:t>
      </w:r>
      <w:r w:rsidRPr="00510B48">
        <w:t>Belgrade</w:t>
      </w:r>
      <w:r w:rsidR="00A6293D" w:rsidRPr="00510B48">
        <w:t xml:space="preserve"> </w:t>
      </w:r>
      <w:r w:rsidRPr="00510B48">
        <w:t>a</w:t>
      </w:r>
      <w:r w:rsidR="00A6293D" w:rsidRPr="00510B48">
        <w:t xml:space="preserve"> </w:t>
      </w:r>
      <w:r w:rsidRPr="00510B48">
        <w:t>été</w:t>
      </w:r>
      <w:r w:rsidR="00A6293D" w:rsidRPr="00510B48">
        <w:t xml:space="preserve"> </w:t>
      </w:r>
      <w:r w:rsidRPr="00510B48">
        <w:t>entièrement</w:t>
      </w:r>
      <w:r w:rsidR="00A6293D" w:rsidRPr="00510B48">
        <w:t xml:space="preserve"> </w:t>
      </w:r>
      <w:r w:rsidRPr="00510B48">
        <w:t>rénové</w:t>
      </w:r>
      <w:r w:rsidR="00510B48">
        <w:t> ;</w:t>
      </w:r>
    </w:p>
    <w:p w14:paraId="2D68686F" w14:textId="08512AB2" w:rsidR="00222975" w:rsidRPr="00510B48" w:rsidRDefault="00222975" w:rsidP="00723A91">
      <w:pPr>
        <w:pStyle w:val="SingleTxtG"/>
        <w:ind w:firstLine="567"/>
      </w:pPr>
      <w:r w:rsidRPr="00510B48">
        <w:t>3)</w:t>
      </w:r>
      <w:r w:rsidRPr="00510B48">
        <w:tab/>
        <w:t>Deux</w:t>
      </w:r>
      <w:r w:rsidR="00A6293D" w:rsidRPr="00510B48">
        <w:t xml:space="preserve"> </w:t>
      </w:r>
      <w:r w:rsidRPr="00510B48">
        <w:t>installations</w:t>
      </w:r>
      <w:r w:rsidR="00A6293D" w:rsidRPr="00510B48">
        <w:t xml:space="preserve"> </w:t>
      </w:r>
      <w:r w:rsidRPr="00510B48">
        <w:t>pour</w:t>
      </w:r>
      <w:r w:rsidR="00A6293D" w:rsidRPr="00510B48">
        <w:t xml:space="preserve"> </w:t>
      </w:r>
      <w:r w:rsidRPr="00510B48">
        <w:t>détenus</w:t>
      </w:r>
      <w:r w:rsidR="00A6293D" w:rsidRPr="00510B48">
        <w:t xml:space="preserve"> </w:t>
      </w:r>
      <w:r w:rsidRPr="00510B48">
        <w:t>ont</w:t>
      </w:r>
      <w:r w:rsidR="00A6293D" w:rsidRPr="00510B48">
        <w:t xml:space="preserve"> </w:t>
      </w:r>
      <w:r w:rsidRPr="00510B48">
        <w:t>été</w:t>
      </w:r>
      <w:r w:rsidR="00A6293D" w:rsidRPr="00510B48">
        <w:t xml:space="preserve"> </w:t>
      </w:r>
      <w:r w:rsidRPr="00510B48">
        <w:t>rénovées,</w:t>
      </w:r>
      <w:r w:rsidR="00A6293D" w:rsidRPr="00510B48">
        <w:t xml:space="preserve"> </w:t>
      </w:r>
      <w:r w:rsidRPr="00510B48">
        <w:t>respectivement</w:t>
      </w:r>
      <w:r w:rsidR="00A6293D" w:rsidRPr="00510B48">
        <w:t xml:space="preserve"> </w:t>
      </w:r>
      <w:r w:rsidRPr="00510B48">
        <w:t>dans</w:t>
      </w:r>
      <w:r w:rsidR="00A6293D" w:rsidRPr="00510B48">
        <w:t xml:space="preserve"> </w:t>
      </w:r>
      <w:r w:rsidRPr="00510B48">
        <w:t>la</w:t>
      </w:r>
      <w:r w:rsidR="00A6293D" w:rsidRPr="00510B48">
        <w:t xml:space="preserve"> </w:t>
      </w:r>
      <w:r w:rsidRPr="00510B48">
        <w:t>maison</w:t>
      </w:r>
      <w:r w:rsidR="00A6293D" w:rsidRPr="00510B48">
        <w:t xml:space="preserve"> </w:t>
      </w:r>
      <w:r w:rsidRPr="00510B48">
        <w:t>de</w:t>
      </w:r>
      <w:r w:rsidR="00A6293D" w:rsidRPr="00510B48">
        <w:t xml:space="preserve"> </w:t>
      </w:r>
      <w:r w:rsidRPr="00510B48">
        <w:t>redressement</w:t>
      </w:r>
      <w:r w:rsidR="00A6293D" w:rsidRPr="00510B48">
        <w:t xml:space="preserve"> </w:t>
      </w:r>
      <w:r w:rsidRPr="00510B48">
        <w:t>de</w:t>
      </w:r>
      <w:r w:rsidR="00A6293D" w:rsidRPr="00510B48">
        <w:t xml:space="preserve"> </w:t>
      </w:r>
      <w:r w:rsidRPr="00510B48">
        <w:t>Kruševac</w:t>
      </w:r>
      <w:r w:rsidR="00A6293D" w:rsidRPr="00510B48">
        <w:t xml:space="preserve"> </w:t>
      </w:r>
      <w:r w:rsidRPr="00510B48">
        <w:t>et</w:t>
      </w:r>
      <w:r w:rsidR="00A6293D" w:rsidRPr="00510B48">
        <w:t xml:space="preserve"> </w:t>
      </w:r>
      <w:r w:rsidRPr="00510B48">
        <w:t>dans</w:t>
      </w:r>
      <w:r w:rsidR="00A6293D" w:rsidRPr="00510B48">
        <w:t xml:space="preserve"> </w:t>
      </w:r>
      <w:r w:rsidRPr="00510B48">
        <w:t>l’établissement</w:t>
      </w:r>
      <w:r w:rsidR="00A6293D" w:rsidRPr="00510B48">
        <w:t xml:space="preserve"> </w:t>
      </w:r>
      <w:r w:rsidRPr="00510B48">
        <w:t>correctionnel</w:t>
      </w:r>
      <w:r w:rsidR="00A6293D" w:rsidRPr="00510B48">
        <w:t xml:space="preserve"> </w:t>
      </w:r>
      <w:r w:rsidRPr="00510B48">
        <w:t>pour</w:t>
      </w:r>
      <w:r w:rsidR="00A6293D" w:rsidRPr="00510B48">
        <w:t xml:space="preserve"> </w:t>
      </w:r>
      <w:r w:rsidRPr="00510B48">
        <w:t>mineurs</w:t>
      </w:r>
      <w:r w:rsidR="00A6293D" w:rsidRPr="00510B48">
        <w:t xml:space="preserve"> </w:t>
      </w:r>
      <w:r w:rsidRPr="00510B48">
        <w:t>de</w:t>
      </w:r>
      <w:r w:rsidR="00A6293D" w:rsidRPr="00510B48">
        <w:t xml:space="preserve"> </w:t>
      </w:r>
      <w:r w:rsidRPr="00510B48">
        <w:t>Valjevo.</w:t>
      </w:r>
    </w:p>
    <w:p w14:paraId="197B2F7C" w14:textId="4AC8215B" w:rsidR="00222975" w:rsidRPr="00510B48" w:rsidRDefault="00222975" w:rsidP="00222975">
      <w:pPr>
        <w:pStyle w:val="SingleTxtG"/>
      </w:pPr>
      <w:r w:rsidRPr="00510B48">
        <w:t>175.</w:t>
      </w:r>
      <w:r w:rsidRPr="00510B48">
        <w:tab/>
        <w:t>La</w:t>
      </w:r>
      <w:r w:rsidR="00A6293D" w:rsidRPr="00510B48">
        <w:t xml:space="preserve"> </w:t>
      </w:r>
      <w:r w:rsidRPr="00510B48">
        <w:t>rénovation</w:t>
      </w:r>
      <w:r w:rsidR="00A6293D" w:rsidRPr="00510B48">
        <w:t xml:space="preserve"> </w:t>
      </w:r>
      <w:r w:rsidRPr="00510B48">
        <w:t>d’un</w:t>
      </w:r>
      <w:r w:rsidR="00A6293D" w:rsidRPr="00510B48">
        <w:t xml:space="preserve"> </w:t>
      </w:r>
      <w:r w:rsidRPr="00510B48">
        <w:t>bloc</w:t>
      </w:r>
      <w:r w:rsidR="00A6293D" w:rsidRPr="00510B48">
        <w:t xml:space="preserve"> </w:t>
      </w:r>
      <w:r w:rsidRPr="00510B48">
        <w:t>pour</w:t>
      </w:r>
      <w:r w:rsidR="00A6293D" w:rsidRPr="00510B48">
        <w:t xml:space="preserve"> </w:t>
      </w:r>
      <w:r w:rsidRPr="00510B48">
        <w:t>condamnés</w:t>
      </w:r>
      <w:r w:rsidR="00A6293D" w:rsidRPr="00510B48">
        <w:t xml:space="preserve"> </w:t>
      </w:r>
      <w:r w:rsidRPr="00510B48">
        <w:t>dans</w:t>
      </w:r>
      <w:r w:rsidR="00A6293D" w:rsidRPr="00510B48">
        <w:t xml:space="preserve"> </w:t>
      </w:r>
      <w:r w:rsidRPr="00510B48">
        <w:t>l’établissement</w:t>
      </w:r>
      <w:r w:rsidR="00A6293D" w:rsidRPr="00510B48">
        <w:t xml:space="preserve"> </w:t>
      </w:r>
      <w:r w:rsidRPr="00510B48">
        <w:t>pénitentiaire</w:t>
      </w:r>
      <w:r w:rsidR="00A6293D" w:rsidRPr="00510B48">
        <w:t xml:space="preserve"> </w:t>
      </w:r>
      <w:r w:rsidRPr="00510B48">
        <w:t>de</w:t>
      </w:r>
      <w:r w:rsidR="00A6293D" w:rsidRPr="00510B48">
        <w:t xml:space="preserve"> </w:t>
      </w:r>
      <w:r w:rsidRPr="00510B48">
        <w:t>Požarevac-Zabela</w:t>
      </w:r>
      <w:r w:rsidR="00A6293D" w:rsidRPr="00510B48">
        <w:t xml:space="preserve"> </w:t>
      </w:r>
      <w:r w:rsidRPr="00510B48">
        <w:t>a</w:t>
      </w:r>
      <w:r w:rsidR="00A6293D" w:rsidRPr="00510B48">
        <w:t xml:space="preserve"> </w:t>
      </w:r>
      <w:r w:rsidRPr="00510B48">
        <w:t>été</w:t>
      </w:r>
      <w:r w:rsidR="00A6293D" w:rsidRPr="00510B48">
        <w:t xml:space="preserve"> </w:t>
      </w:r>
      <w:r w:rsidRPr="00510B48">
        <w:t>achevée</w:t>
      </w:r>
      <w:r w:rsidR="00A6293D" w:rsidRPr="00510B48">
        <w:t xml:space="preserve"> </w:t>
      </w:r>
      <w:r w:rsidRPr="00510B48">
        <w:t>en</w:t>
      </w:r>
      <w:r w:rsidR="00A6293D" w:rsidRPr="00510B48">
        <w:t xml:space="preserve"> </w:t>
      </w:r>
      <w:r w:rsidRPr="00510B48">
        <w:t>2018</w:t>
      </w:r>
      <w:r w:rsidR="00601D40" w:rsidRPr="00510B48">
        <w:t>.</w:t>
      </w:r>
      <w:r w:rsidR="00A6293D" w:rsidRPr="00510B48">
        <w:t xml:space="preserve"> </w:t>
      </w:r>
      <w:r w:rsidRPr="00510B48">
        <w:t>Entre</w:t>
      </w:r>
      <w:r w:rsidR="00A6293D" w:rsidRPr="00510B48">
        <w:t xml:space="preserve"> </w:t>
      </w:r>
      <w:r w:rsidRPr="00510B48">
        <w:t>2019</w:t>
      </w:r>
      <w:r w:rsidR="00A6293D" w:rsidRPr="00510B48">
        <w:t xml:space="preserve"> </w:t>
      </w:r>
      <w:r w:rsidRPr="00510B48">
        <w:t>et</w:t>
      </w:r>
      <w:r w:rsidR="00A6293D" w:rsidRPr="00510B48">
        <w:t xml:space="preserve"> </w:t>
      </w:r>
      <w:r w:rsidRPr="00510B48">
        <w:t>2021,</w:t>
      </w:r>
      <w:r w:rsidR="00A6293D" w:rsidRPr="00510B48">
        <w:t xml:space="preserve"> </w:t>
      </w:r>
      <w:r w:rsidRPr="00510B48">
        <w:t>trois</w:t>
      </w:r>
      <w:r w:rsidR="00A6293D" w:rsidRPr="00510B48">
        <w:t xml:space="preserve"> </w:t>
      </w:r>
      <w:r w:rsidRPr="00510B48">
        <w:t>nouvelles</w:t>
      </w:r>
      <w:r w:rsidR="00A6293D" w:rsidRPr="00510B48">
        <w:t xml:space="preserve"> </w:t>
      </w:r>
      <w:r w:rsidRPr="00510B48">
        <w:t>ailes</w:t>
      </w:r>
      <w:r w:rsidR="00A6293D" w:rsidRPr="00510B48">
        <w:t xml:space="preserve"> </w:t>
      </w:r>
      <w:r w:rsidRPr="00510B48">
        <w:t>d’une</w:t>
      </w:r>
      <w:r w:rsidR="00A6293D" w:rsidRPr="00510B48">
        <w:t xml:space="preserve"> </w:t>
      </w:r>
      <w:r w:rsidRPr="00510B48">
        <w:t>capacité</w:t>
      </w:r>
      <w:r w:rsidR="00A6293D" w:rsidRPr="00510B48">
        <w:t xml:space="preserve"> </w:t>
      </w:r>
      <w:r w:rsidRPr="00510B48">
        <w:t>totale</w:t>
      </w:r>
      <w:r w:rsidR="00A6293D" w:rsidRPr="00510B48">
        <w:t xml:space="preserve"> </w:t>
      </w:r>
      <w:r w:rsidRPr="00510B48">
        <w:t>de</w:t>
      </w:r>
      <w:r w:rsidR="00A6293D" w:rsidRPr="00510B48">
        <w:t xml:space="preserve"> </w:t>
      </w:r>
      <w:r w:rsidRPr="00510B48">
        <w:t>656</w:t>
      </w:r>
      <w:r w:rsidR="00723A91">
        <w:t> </w:t>
      </w:r>
      <w:r w:rsidRPr="00510B48">
        <w:t>places</w:t>
      </w:r>
      <w:r w:rsidR="00A6293D" w:rsidRPr="00510B48">
        <w:t xml:space="preserve"> </w:t>
      </w:r>
      <w:r w:rsidRPr="00510B48">
        <w:t>ont</w:t>
      </w:r>
      <w:r w:rsidR="00A6293D" w:rsidRPr="00510B48">
        <w:t xml:space="preserve"> </w:t>
      </w:r>
      <w:r w:rsidRPr="00510B48">
        <w:t>été</w:t>
      </w:r>
      <w:r w:rsidR="00A6293D" w:rsidRPr="00510B48">
        <w:t xml:space="preserve"> </w:t>
      </w:r>
      <w:r w:rsidRPr="00510B48">
        <w:t>construites</w:t>
      </w:r>
      <w:r w:rsidR="00A6293D" w:rsidRPr="00510B48">
        <w:t xml:space="preserve"> </w:t>
      </w:r>
      <w:r w:rsidRPr="00510B48">
        <w:t>dans</w:t>
      </w:r>
      <w:r w:rsidR="00A6293D" w:rsidRPr="00510B48">
        <w:t xml:space="preserve"> </w:t>
      </w:r>
      <w:r w:rsidRPr="00510B48">
        <w:t>cet</w:t>
      </w:r>
      <w:r w:rsidR="00A6293D" w:rsidRPr="00510B48">
        <w:t xml:space="preserve"> </w:t>
      </w:r>
      <w:r w:rsidRPr="00510B48">
        <w:t>établissement.</w:t>
      </w:r>
    </w:p>
    <w:p w14:paraId="25D974A0" w14:textId="2BBC7044" w:rsidR="00222975" w:rsidRPr="00510B48" w:rsidRDefault="00222975" w:rsidP="00222975">
      <w:pPr>
        <w:pStyle w:val="SingleTxtG"/>
      </w:pPr>
      <w:r w:rsidRPr="00510B48">
        <w:t>176.</w:t>
      </w:r>
      <w:r w:rsidRPr="00510B48">
        <w:tab/>
        <w:t>Une</w:t>
      </w:r>
      <w:r w:rsidR="00A6293D" w:rsidRPr="00510B48">
        <w:t xml:space="preserve"> </w:t>
      </w:r>
      <w:r w:rsidRPr="00510B48">
        <w:t>nouvelle</w:t>
      </w:r>
      <w:r w:rsidR="00A6293D" w:rsidRPr="00510B48">
        <w:t xml:space="preserve"> </w:t>
      </w:r>
      <w:r w:rsidRPr="00510B48">
        <w:t>prison</w:t>
      </w:r>
      <w:r w:rsidR="00A6293D" w:rsidRPr="00510B48">
        <w:t xml:space="preserve"> </w:t>
      </w:r>
      <w:r w:rsidRPr="00510B48">
        <w:t>de</w:t>
      </w:r>
      <w:r w:rsidR="00A6293D" w:rsidRPr="00510B48">
        <w:t xml:space="preserve"> </w:t>
      </w:r>
      <w:r w:rsidRPr="00510B48">
        <w:t>555</w:t>
      </w:r>
      <w:r w:rsidR="00723A91">
        <w:t> </w:t>
      </w:r>
      <w:r w:rsidRPr="00510B48">
        <w:t>places</w:t>
      </w:r>
      <w:r w:rsidR="00A6293D" w:rsidRPr="00510B48">
        <w:t xml:space="preserve"> </w:t>
      </w:r>
      <w:r w:rsidRPr="00510B48">
        <w:t>a</w:t>
      </w:r>
      <w:r w:rsidR="00A6293D" w:rsidRPr="00510B48">
        <w:t xml:space="preserve"> </w:t>
      </w:r>
      <w:r w:rsidRPr="00510B48">
        <w:t>été</w:t>
      </w:r>
      <w:r w:rsidR="00A6293D" w:rsidRPr="00510B48">
        <w:t xml:space="preserve"> </w:t>
      </w:r>
      <w:r w:rsidRPr="00510B48">
        <w:t>construite</w:t>
      </w:r>
      <w:r w:rsidR="00A6293D" w:rsidRPr="00510B48">
        <w:t xml:space="preserve"> </w:t>
      </w:r>
      <w:r w:rsidRPr="00510B48">
        <w:t>à</w:t>
      </w:r>
      <w:r w:rsidR="00A6293D" w:rsidRPr="00510B48">
        <w:t xml:space="preserve"> </w:t>
      </w:r>
      <w:r w:rsidRPr="00510B48">
        <w:t>Pančevo</w:t>
      </w:r>
      <w:r w:rsidR="00A6293D" w:rsidRPr="00510B48">
        <w:t xml:space="preserve"> </w:t>
      </w:r>
      <w:r w:rsidRPr="00510B48">
        <w:t>et</w:t>
      </w:r>
      <w:r w:rsidR="00A6293D" w:rsidRPr="00510B48">
        <w:t xml:space="preserve"> </w:t>
      </w:r>
      <w:r w:rsidRPr="00510B48">
        <w:t>a</w:t>
      </w:r>
      <w:r w:rsidR="00A6293D" w:rsidRPr="00510B48">
        <w:t xml:space="preserve"> </w:t>
      </w:r>
      <w:r w:rsidRPr="00510B48">
        <w:t>ouvert</w:t>
      </w:r>
      <w:r w:rsidR="00A6293D" w:rsidRPr="00510B48">
        <w:t xml:space="preserve"> </w:t>
      </w:r>
      <w:r w:rsidRPr="00510B48">
        <w:t>ses</w:t>
      </w:r>
      <w:r w:rsidR="00A6293D" w:rsidRPr="00510B48">
        <w:t xml:space="preserve"> </w:t>
      </w:r>
      <w:r w:rsidRPr="00510B48">
        <w:t>portes</w:t>
      </w:r>
      <w:r w:rsidR="00A6293D" w:rsidRPr="00510B48">
        <w:t xml:space="preserve"> </w:t>
      </w:r>
      <w:r w:rsidRPr="00510B48">
        <w:t>le</w:t>
      </w:r>
      <w:r w:rsidR="00A6293D" w:rsidRPr="00510B48">
        <w:t xml:space="preserve"> </w:t>
      </w:r>
      <w:r w:rsidRPr="00510B48">
        <w:t>1</w:t>
      </w:r>
      <w:r w:rsidRPr="00510B48">
        <w:rPr>
          <w:vertAlign w:val="superscript"/>
        </w:rPr>
        <w:t>er</w:t>
      </w:r>
      <w:r w:rsidR="00723A91">
        <w:t> </w:t>
      </w:r>
      <w:r w:rsidRPr="00510B48">
        <w:t>octobre</w:t>
      </w:r>
      <w:r w:rsidR="00A6293D" w:rsidRPr="00510B48">
        <w:t xml:space="preserve"> </w:t>
      </w:r>
      <w:r w:rsidRPr="00510B48">
        <w:t>2018</w:t>
      </w:r>
      <w:r w:rsidR="00601D40" w:rsidRPr="00510B48">
        <w:t>.</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de</w:t>
      </w:r>
      <w:r w:rsidR="00A6293D" w:rsidRPr="00510B48">
        <w:t xml:space="preserve"> </w:t>
      </w:r>
      <w:r w:rsidRPr="00510B48">
        <w:t>cet</w:t>
      </w:r>
      <w:r w:rsidR="00A6293D" w:rsidRPr="00510B48">
        <w:t xml:space="preserve"> </w:t>
      </w:r>
      <w:r w:rsidRPr="00510B48">
        <w:t>établissement</w:t>
      </w:r>
      <w:r w:rsidR="00A6293D" w:rsidRPr="00510B48">
        <w:t xml:space="preserve"> </w:t>
      </w:r>
      <w:r w:rsidRPr="00510B48">
        <w:t>s’est</w:t>
      </w:r>
      <w:r w:rsidR="00A6293D" w:rsidRPr="00510B48">
        <w:t xml:space="preserve"> </w:t>
      </w:r>
      <w:r w:rsidRPr="00510B48">
        <w:t>faite</w:t>
      </w:r>
      <w:r w:rsidR="00A6293D" w:rsidRPr="00510B48">
        <w:t xml:space="preserve"> </w:t>
      </w:r>
      <w:r w:rsidRPr="00510B48">
        <w:t>selon</w:t>
      </w:r>
      <w:r w:rsidR="00A6293D" w:rsidRPr="00510B48">
        <w:t xml:space="preserve"> </w:t>
      </w:r>
      <w:r w:rsidRPr="00510B48">
        <w:t>les</w:t>
      </w:r>
      <w:r w:rsidR="00A6293D" w:rsidRPr="00510B48">
        <w:t xml:space="preserve"> </w:t>
      </w:r>
      <w:r w:rsidRPr="00510B48">
        <w:t>normes</w:t>
      </w:r>
      <w:r w:rsidR="00A6293D" w:rsidRPr="00510B48">
        <w:t xml:space="preserve"> </w:t>
      </w:r>
      <w:r w:rsidRPr="00510B48">
        <w:t>pénitentiaires</w:t>
      </w:r>
      <w:r w:rsidR="00A6293D" w:rsidRPr="00510B48">
        <w:t xml:space="preserve"> </w:t>
      </w:r>
      <w:r w:rsidRPr="00510B48">
        <w:t>européennes,</w:t>
      </w:r>
      <w:r w:rsidR="00A6293D" w:rsidRPr="00510B48">
        <w:t xml:space="preserve"> </w:t>
      </w:r>
      <w:r w:rsidRPr="00510B48">
        <w:t>avec</w:t>
      </w:r>
      <w:r w:rsidR="00A6293D" w:rsidRPr="00510B48">
        <w:t xml:space="preserve"> </w:t>
      </w:r>
      <w:r w:rsidRPr="00510B48">
        <w:t>une</w:t>
      </w:r>
      <w:r w:rsidR="00A6293D" w:rsidRPr="00510B48">
        <w:t xml:space="preserve"> </w:t>
      </w:r>
      <w:r w:rsidRPr="00510B48">
        <w:t>salle</w:t>
      </w:r>
      <w:r w:rsidR="00A6293D" w:rsidRPr="00510B48">
        <w:t xml:space="preserve"> </w:t>
      </w:r>
      <w:r w:rsidRPr="00510B48">
        <w:t>de</w:t>
      </w:r>
      <w:r w:rsidR="00A6293D" w:rsidRPr="00510B48">
        <w:t xml:space="preserve"> </w:t>
      </w:r>
      <w:r w:rsidRPr="00510B48">
        <w:t>sport,</w:t>
      </w:r>
      <w:r w:rsidR="00A6293D" w:rsidRPr="00510B48">
        <w:t xml:space="preserve"> </w:t>
      </w:r>
      <w:r w:rsidRPr="00510B48">
        <w:t>un</w:t>
      </w:r>
      <w:r w:rsidR="00A6293D" w:rsidRPr="00510B48">
        <w:t xml:space="preserve"> </w:t>
      </w:r>
      <w:r w:rsidRPr="00510B48">
        <w:t>atelier,</w:t>
      </w:r>
      <w:r w:rsidR="00A6293D" w:rsidRPr="00510B48">
        <w:t xml:space="preserve"> </w:t>
      </w:r>
      <w:r w:rsidRPr="00510B48">
        <w:t>une</w:t>
      </w:r>
      <w:r w:rsidR="00A6293D" w:rsidRPr="00510B48">
        <w:t xml:space="preserve"> </w:t>
      </w:r>
      <w:r w:rsidRPr="00510B48">
        <w:t>salle</w:t>
      </w:r>
      <w:r w:rsidR="00A6293D" w:rsidRPr="00510B48">
        <w:t xml:space="preserve"> </w:t>
      </w:r>
      <w:r w:rsidRPr="00510B48">
        <w:t>pour</w:t>
      </w:r>
      <w:r w:rsidR="00A6293D" w:rsidRPr="00510B48">
        <w:t xml:space="preserve"> </w:t>
      </w:r>
      <w:r w:rsidRPr="00510B48">
        <w:t>personnes</w:t>
      </w:r>
      <w:r w:rsidR="00A6293D" w:rsidRPr="00510B48">
        <w:t xml:space="preserve"> </w:t>
      </w:r>
      <w:r w:rsidRPr="00510B48">
        <w:t>handicapées,</w:t>
      </w:r>
      <w:r w:rsidR="00A6293D" w:rsidRPr="00510B48">
        <w:t xml:space="preserve"> </w:t>
      </w:r>
      <w:r w:rsidRPr="00510B48">
        <w:t>un</w:t>
      </w:r>
      <w:r w:rsidR="00A6293D" w:rsidRPr="00510B48">
        <w:t xml:space="preserve"> </w:t>
      </w:r>
      <w:r w:rsidRPr="00510B48">
        <w:t>dispensaire</w:t>
      </w:r>
      <w:r w:rsidR="00A6293D" w:rsidRPr="00510B48">
        <w:t xml:space="preserve"> </w:t>
      </w:r>
      <w:r w:rsidRPr="00510B48">
        <w:t>et</w:t>
      </w:r>
      <w:r w:rsidR="00A6293D" w:rsidRPr="00510B48">
        <w:t xml:space="preserve"> </w:t>
      </w:r>
      <w:r w:rsidRPr="00510B48">
        <w:t>des</w:t>
      </w:r>
      <w:r w:rsidR="00A6293D" w:rsidRPr="00510B48">
        <w:t xml:space="preserve"> </w:t>
      </w:r>
      <w:r w:rsidRPr="00510B48">
        <w:t>lits</w:t>
      </w:r>
      <w:r w:rsidR="00A6293D" w:rsidRPr="00510B48">
        <w:t xml:space="preserve"> </w:t>
      </w:r>
      <w:r w:rsidRPr="00510B48">
        <w:t>d’infirmerie,</w:t>
      </w:r>
      <w:r w:rsidR="00A6293D" w:rsidRPr="00510B48">
        <w:t xml:space="preserve"> </w:t>
      </w:r>
      <w:r w:rsidRPr="00510B48">
        <w:t>ainsi</w:t>
      </w:r>
      <w:r w:rsidR="00A6293D" w:rsidRPr="00510B48">
        <w:t xml:space="preserve"> </w:t>
      </w:r>
      <w:r w:rsidRPr="00510B48">
        <w:t>qu’un</w:t>
      </w:r>
      <w:r w:rsidR="00A6293D" w:rsidRPr="00510B48">
        <w:t xml:space="preserve"> </w:t>
      </w:r>
      <w:r w:rsidRPr="00510B48">
        <w:t>cabinet</w:t>
      </w:r>
      <w:r w:rsidR="00A6293D" w:rsidRPr="00510B48">
        <w:t xml:space="preserve"> </w:t>
      </w:r>
      <w:r w:rsidRPr="00510B48">
        <w:t>dentaire</w:t>
      </w:r>
      <w:r w:rsidR="00A6293D" w:rsidRPr="00510B48">
        <w:t xml:space="preserve"> </w:t>
      </w:r>
      <w:r w:rsidRPr="00510B48">
        <w:t>entièrement</w:t>
      </w:r>
      <w:r w:rsidR="00A6293D" w:rsidRPr="00510B48">
        <w:t xml:space="preserve"> </w:t>
      </w:r>
      <w:r w:rsidRPr="00510B48">
        <w:t>équipé</w:t>
      </w:r>
      <w:r w:rsidR="00601D40" w:rsidRPr="00510B48">
        <w:t>.</w:t>
      </w:r>
      <w:r w:rsidR="00A6293D" w:rsidRPr="00510B48">
        <w:t xml:space="preserve"> </w:t>
      </w:r>
      <w:r w:rsidRPr="00510B48">
        <w:t>La</w:t>
      </w:r>
      <w:r w:rsidR="00A6293D" w:rsidRPr="00510B48">
        <w:t xml:space="preserve"> </w:t>
      </w:r>
      <w:r w:rsidRPr="00510B48">
        <w:t>prison</w:t>
      </w:r>
      <w:r w:rsidR="00A6293D" w:rsidRPr="00510B48">
        <w:t xml:space="preserve"> </w:t>
      </w:r>
      <w:r w:rsidRPr="00510B48">
        <w:t>est</w:t>
      </w:r>
      <w:r w:rsidR="00A6293D" w:rsidRPr="00510B48">
        <w:t xml:space="preserve"> </w:t>
      </w:r>
      <w:r w:rsidRPr="00510B48">
        <w:t>dotée</w:t>
      </w:r>
      <w:r w:rsidR="00A6293D" w:rsidRPr="00510B48">
        <w:t xml:space="preserve"> </w:t>
      </w:r>
      <w:r w:rsidRPr="00510B48">
        <w:t>des</w:t>
      </w:r>
      <w:r w:rsidR="00A6293D" w:rsidRPr="00510B48">
        <w:t xml:space="preserve"> </w:t>
      </w:r>
      <w:r w:rsidRPr="00510B48">
        <w:t>dispositifs</w:t>
      </w:r>
      <w:r w:rsidR="00A6293D" w:rsidRPr="00510B48">
        <w:t xml:space="preserve"> </w:t>
      </w:r>
      <w:r w:rsidRPr="00510B48">
        <w:t>de</w:t>
      </w:r>
      <w:r w:rsidR="00A6293D" w:rsidRPr="00510B48">
        <w:t xml:space="preserve"> </w:t>
      </w:r>
      <w:r w:rsidRPr="00510B48">
        <w:t>sécurité</w:t>
      </w:r>
      <w:r w:rsidR="00A6293D" w:rsidRPr="00510B48">
        <w:t xml:space="preserve"> </w:t>
      </w:r>
      <w:r w:rsidRPr="00510B48">
        <w:t>les</w:t>
      </w:r>
      <w:r w:rsidR="00A6293D" w:rsidRPr="00510B48">
        <w:t xml:space="preserve"> </w:t>
      </w:r>
      <w:r w:rsidRPr="00510B48">
        <w:t>plus</w:t>
      </w:r>
      <w:r w:rsidR="00A6293D" w:rsidRPr="00510B48">
        <w:t xml:space="preserve"> </w:t>
      </w:r>
      <w:r w:rsidRPr="00510B48">
        <w:t>modernes.</w:t>
      </w:r>
    </w:p>
    <w:p w14:paraId="225BEA08" w14:textId="60B1F9EC" w:rsidR="00222975" w:rsidRPr="00510B48" w:rsidRDefault="00222975" w:rsidP="00222975">
      <w:pPr>
        <w:pStyle w:val="SingleTxtG"/>
      </w:pPr>
      <w:r w:rsidRPr="00510B48">
        <w:t>177.</w:t>
      </w:r>
      <w:r w:rsidRPr="00510B48">
        <w:tab/>
        <w:t>La</w:t>
      </w:r>
      <w:r w:rsidR="00A6293D" w:rsidRPr="00510B48">
        <w:t xml:space="preserve"> </w:t>
      </w:r>
      <w:r w:rsidRPr="00510B48">
        <w:t>construction</w:t>
      </w:r>
      <w:r w:rsidR="00A6293D" w:rsidRPr="00510B48">
        <w:t xml:space="preserve"> </w:t>
      </w:r>
      <w:r w:rsidRPr="00510B48">
        <w:t>d’un</w:t>
      </w:r>
      <w:r w:rsidR="00A6293D" w:rsidRPr="00510B48">
        <w:t xml:space="preserve"> </w:t>
      </w:r>
      <w:r w:rsidRPr="00510B48">
        <w:t>nouveau</w:t>
      </w:r>
      <w:r w:rsidR="00A6293D" w:rsidRPr="00510B48">
        <w:t xml:space="preserve"> </w:t>
      </w:r>
      <w:r w:rsidRPr="00510B48">
        <w:t>bâtiment</w:t>
      </w:r>
      <w:r w:rsidR="00A6293D" w:rsidRPr="00510B48">
        <w:t xml:space="preserve"> </w:t>
      </w:r>
      <w:r w:rsidRPr="00510B48">
        <w:t>dans</w:t>
      </w:r>
      <w:r w:rsidR="00A6293D" w:rsidRPr="00510B48">
        <w:t xml:space="preserve"> </w:t>
      </w:r>
      <w:r w:rsidRPr="00510B48">
        <w:t>la</w:t>
      </w:r>
      <w:r w:rsidR="00A6293D" w:rsidRPr="00510B48">
        <w:t xml:space="preserve"> </w:t>
      </w:r>
      <w:r w:rsidRPr="00510B48">
        <w:t>prison</w:t>
      </w:r>
      <w:r w:rsidR="00A6293D" w:rsidRPr="00510B48">
        <w:t xml:space="preserve"> </w:t>
      </w:r>
      <w:r w:rsidRPr="00510B48">
        <w:t>pour</w:t>
      </w:r>
      <w:r w:rsidR="00A6293D" w:rsidRPr="00510B48">
        <w:t xml:space="preserve"> </w:t>
      </w:r>
      <w:r w:rsidRPr="00510B48">
        <w:t>femmes</w:t>
      </w:r>
      <w:r w:rsidR="00A6293D" w:rsidRPr="00510B48">
        <w:t xml:space="preserve"> </w:t>
      </w:r>
      <w:r w:rsidRPr="00510B48">
        <w:t>de</w:t>
      </w:r>
      <w:r w:rsidR="00A6293D" w:rsidRPr="00510B48">
        <w:t xml:space="preserve"> </w:t>
      </w:r>
      <w:r w:rsidRPr="00510B48">
        <w:t>Požarevac,</w:t>
      </w:r>
      <w:r w:rsidR="00A6293D" w:rsidRPr="00510B48">
        <w:t xml:space="preserve"> </w:t>
      </w:r>
      <w:r w:rsidRPr="00510B48">
        <w:t>qui</w:t>
      </w:r>
      <w:r w:rsidR="00A6293D" w:rsidRPr="00510B48">
        <w:t xml:space="preserve"> </w:t>
      </w:r>
      <w:r w:rsidRPr="00510B48">
        <w:t>peut</w:t>
      </w:r>
      <w:r w:rsidR="00A6293D" w:rsidRPr="00510B48">
        <w:t xml:space="preserve"> </w:t>
      </w:r>
      <w:r w:rsidRPr="00510B48">
        <w:t>accueillir</w:t>
      </w:r>
      <w:r w:rsidR="00A6293D" w:rsidRPr="00510B48">
        <w:t xml:space="preserve"> </w:t>
      </w:r>
      <w:r w:rsidRPr="00510B48">
        <w:t>165</w:t>
      </w:r>
      <w:r w:rsidR="00723A91">
        <w:t> </w:t>
      </w:r>
      <w:r w:rsidRPr="00510B48">
        <w:t>détenues,</w:t>
      </w:r>
      <w:r w:rsidR="00A6293D" w:rsidRPr="00510B48">
        <w:t xml:space="preserve"> </w:t>
      </w:r>
      <w:r w:rsidRPr="00510B48">
        <w:t>a</w:t>
      </w:r>
      <w:r w:rsidR="00A6293D" w:rsidRPr="00510B48">
        <w:t xml:space="preserve"> </w:t>
      </w:r>
      <w:r w:rsidRPr="00510B48">
        <w:t>été</w:t>
      </w:r>
      <w:r w:rsidR="00A6293D" w:rsidRPr="00510B48">
        <w:t xml:space="preserve"> </w:t>
      </w:r>
      <w:r w:rsidRPr="00510B48">
        <w:t>achevée</w:t>
      </w:r>
      <w:r w:rsidR="00A6293D" w:rsidRPr="00510B48">
        <w:t xml:space="preserve"> </w:t>
      </w:r>
      <w:r w:rsidRPr="00510B48">
        <w:t>en</w:t>
      </w:r>
      <w:r w:rsidR="00A6293D" w:rsidRPr="00510B48">
        <w:t xml:space="preserve"> </w:t>
      </w:r>
      <w:r w:rsidRPr="00510B48">
        <w:t>2019</w:t>
      </w:r>
      <w:r w:rsidR="00601D40" w:rsidRPr="00510B48">
        <w:t>.</w:t>
      </w:r>
      <w:r w:rsidR="00A6293D" w:rsidRPr="00510B48">
        <w:t xml:space="preserve"> </w:t>
      </w:r>
      <w:r w:rsidRPr="00510B48">
        <w:t>Il</w:t>
      </w:r>
      <w:r w:rsidR="00A6293D" w:rsidRPr="00510B48">
        <w:t xml:space="preserve"> </w:t>
      </w:r>
      <w:r w:rsidRPr="00510B48">
        <w:t>s’agit</w:t>
      </w:r>
      <w:r w:rsidR="00A6293D" w:rsidRPr="00510B48">
        <w:t xml:space="preserve"> </w:t>
      </w:r>
      <w:r w:rsidRPr="00510B48">
        <w:t>de</w:t>
      </w:r>
      <w:r w:rsidR="00A6293D" w:rsidRPr="00510B48">
        <w:t xml:space="preserve"> </w:t>
      </w:r>
      <w:r w:rsidRPr="00510B48">
        <w:t>la</w:t>
      </w:r>
      <w:r w:rsidR="00A6293D" w:rsidRPr="00510B48">
        <w:t xml:space="preserve"> </w:t>
      </w:r>
      <w:r w:rsidRPr="00510B48">
        <w:t>section</w:t>
      </w:r>
      <w:r w:rsidR="00A6293D" w:rsidRPr="00510B48">
        <w:t xml:space="preserve"> </w:t>
      </w:r>
      <w:r w:rsidRPr="00510B48">
        <w:t>ouverte</w:t>
      </w:r>
      <w:r w:rsidR="00A6293D" w:rsidRPr="00510B48">
        <w:t xml:space="preserve"> </w:t>
      </w:r>
      <w:r w:rsidRPr="00510B48">
        <w:t>et</w:t>
      </w:r>
      <w:r w:rsidR="00A6293D" w:rsidRPr="00510B48">
        <w:t xml:space="preserve"> </w:t>
      </w:r>
      <w:r w:rsidRPr="00510B48">
        <w:t>semi-ouverte</w:t>
      </w:r>
      <w:r w:rsidR="00A6293D" w:rsidRPr="00510B48">
        <w:t xml:space="preserve"> </w:t>
      </w:r>
      <w:r w:rsidRPr="00510B48">
        <w:t>de</w:t>
      </w:r>
      <w:r w:rsidR="00A6293D" w:rsidRPr="00510B48">
        <w:t xml:space="preserve"> </w:t>
      </w:r>
      <w:r w:rsidRPr="00510B48">
        <w:t>la</w:t>
      </w:r>
      <w:r w:rsidR="00A6293D" w:rsidRPr="00510B48">
        <w:t xml:space="preserve"> </w:t>
      </w:r>
      <w:r w:rsidRPr="00510B48">
        <w:t>prison</w:t>
      </w:r>
      <w:r w:rsidR="00601D40" w:rsidRPr="00510B48">
        <w:t>.</w:t>
      </w:r>
      <w:r w:rsidR="00A6293D" w:rsidRPr="00510B48">
        <w:t xml:space="preserve"> </w:t>
      </w:r>
      <w:r w:rsidRPr="00510B48">
        <w:t>Il</w:t>
      </w:r>
      <w:r w:rsidR="00A6293D" w:rsidRPr="00510B48">
        <w:t xml:space="preserve"> </w:t>
      </w:r>
      <w:r w:rsidRPr="00510B48">
        <w:t>est</w:t>
      </w:r>
      <w:r w:rsidR="00A6293D" w:rsidRPr="00510B48">
        <w:t xml:space="preserve"> </w:t>
      </w:r>
      <w:r w:rsidRPr="00510B48">
        <w:t>en</w:t>
      </w:r>
      <w:r w:rsidR="00A6293D" w:rsidRPr="00510B48">
        <w:t xml:space="preserve"> </w:t>
      </w:r>
      <w:r w:rsidRPr="00510B48">
        <w:t>outre</w:t>
      </w:r>
      <w:r w:rsidR="00A6293D" w:rsidRPr="00510B48">
        <w:t xml:space="preserve"> </w:t>
      </w:r>
      <w:r w:rsidRPr="00510B48">
        <w:t>prévu</w:t>
      </w:r>
      <w:r w:rsidR="00A6293D" w:rsidRPr="00510B48">
        <w:t xml:space="preserve"> </w:t>
      </w:r>
      <w:r w:rsidRPr="00510B48">
        <w:t>de</w:t>
      </w:r>
      <w:r w:rsidR="00A6293D" w:rsidRPr="00510B48">
        <w:t xml:space="preserve"> </w:t>
      </w:r>
      <w:r w:rsidRPr="00510B48">
        <w:t>raser</w:t>
      </w:r>
      <w:r w:rsidR="00A6293D" w:rsidRPr="00510B48">
        <w:t xml:space="preserve"> </w:t>
      </w:r>
      <w:r w:rsidRPr="00510B48">
        <w:t>le</w:t>
      </w:r>
      <w:r w:rsidR="00A6293D" w:rsidRPr="00510B48">
        <w:t xml:space="preserve"> </w:t>
      </w:r>
      <w:r w:rsidRPr="00510B48">
        <w:t>bâtiment</w:t>
      </w:r>
      <w:r w:rsidR="00A6293D" w:rsidRPr="00510B48">
        <w:t xml:space="preserve"> </w:t>
      </w:r>
      <w:r w:rsidRPr="00510B48">
        <w:t>fermé</w:t>
      </w:r>
      <w:r w:rsidR="00A6293D" w:rsidRPr="00510B48">
        <w:t xml:space="preserve"> </w:t>
      </w:r>
      <w:r w:rsidRPr="00510B48">
        <w:t>existant</w:t>
      </w:r>
      <w:r w:rsidR="00A6293D" w:rsidRPr="00510B48">
        <w:t xml:space="preserve"> </w:t>
      </w:r>
      <w:r w:rsidRPr="00510B48">
        <w:t>et</w:t>
      </w:r>
      <w:r w:rsidR="00A6293D" w:rsidRPr="00510B48">
        <w:t xml:space="preserve"> </w:t>
      </w:r>
      <w:r w:rsidRPr="00510B48">
        <w:t>d’en</w:t>
      </w:r>
      <w:r w:rsidR="00A6293D" w:rsidRPr="00510B48">
        <w:t xml:space="preserve"> </w:t>
      </w:r>
      <w:r w:rsidRPr="00510B48">
        <w:t>construire</w:t>
      </w:r>
      <w:r w:rsidR="00A6293D" w:rsidRPr="00510B48">
        <w:t xml:space="preserve"> </w:t>
      </w:r>
      <w:r w:rsidRPr="00510B48">
        <w:t>un</w:t>
      </w:r>
      <w:r w:rsidR="00A6293D" w:rsidRPr="00510B48">
        <w:t xml:space="preserve"> </w:t>
      </w:r>
      <w:r w:rsidRPr="00510B48">
        <w:t>nouveau</w:t>
      </w:r>
      <w:r w:rsidR="00A6293D" w:rsidRPr="00510B48">
        <w:t xml:space="preserve"> </w:t>
      </w:r>
      <w:r w:rsidRPr="00510B48">
        <w:t>de</w:t>
      </w:r>
      <w:r w:rsidR="00A6293D" w:rsidRPr="00510B48">
        <w:t xml:space="preserve"> </w:t>
      </w:r>
      <w:r w:rsidRPr="00510B48">
        <w:t>220</w:t>
      </w:r>
      <w:r w:rsidR="00A6293D" w:rsidRPr="00510B48">
        <w:t xml:space="preserve"> </w:t>
      </w:r>
      <w:r w:rsidRPr="00510B48">
        <w:t>places.</w:t>
      </w:r>
    </w:p>
    <w:p w14:paraId="3B2DE875" w14:textId="1659D550" w:rsidR="00222975" w:rsidRPr="00510B48" w:rsidRDefault="00222975" w:rsidP="00222975">
      <w:pPr>
        <w:pStyle w:val="SingleTxtG"/>
      </w:pPr>
      <w:r w:rsidRPr="00510B48">
        <w:t>178.</w:t>
      </w:r>
      <w:r w:rsidRPr="00510B48">
        <w:tab/>
        <w:t>En</w:t>
      </w:r>
      <w:r w:rsidR="00A6293D" w:rsidRPr="00510B48">
        <w:t xml:space="preserve"> </w:t>
      </w:r>
      <w:r w:rsidRPr="00510B48">
        <w:t>2020,</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d’une</w:t>
      </w:r>
      <w:r w:rsidR="00A6293D" w:rsidRPr="00510B48">
        <w:t xml:space="preserve"> </w:t>
      </w:r>
      <w:r w:rsidRPr="00510B48">
        <w:t>nouvelle</w:t>
      </w:r>
      <w:r w:rsidR="00A6293D" w:rsidRPr="00510B48">
        <w:t xml:space="preserve"> </w:t>
      </w:r>
      <w:r w:rsidRPr="00510B48">
        <w:t>prison</w:t>
      </w:r>
      <w:r w:rsidR="00A6293D" w:rsidRPr="00510B48">
        <w:t xml:space="preserve"> </w:t>
      </w:r>
      <w:r w:rsidRPr="00510B48">
        <w:t>de</w:t>
      </w:r>
      <w:r w:rsidR="00A6293D" w:rsidRPr="00510B48">
        <w:t xml:space="preserve"> </w:t>
      </w:r>
      <w:r w:rsidRPr="00510B48">
        <w:t>500</w:t>
      </w:r>
      <w:r w:rsidR="00723A91">
        <w:t> </w:t>
      </w:r>
      <w:r w:rsidRPr="00510B48">
        <w:t>places</w:t>
      </w:r>
      <w:r w:rsidR="00A6293D" w:rsidRPr="00510B48">
        <w:t xml:space="preserve"> </w:t>
      </w:r>
      <w:r w:rsidRPr="00510B48">
        <w:t>a</w:t>
      </w:r>
      <w:r w:rsidR="00A6293D" w:rsidRPr="00510B48">
        <w:t xml:space="preserve"> </w:t>
      </w:r>
      <w:r w:rsidRPr="00510B48">
        <w:t>commencé</w:t>
      </w:r>
      <w:r w:rsidR="00A6293D" w:rsidRPr="00510B48">
        <w:t xml:space="preserve"> </w:t>
      </w:r>
      <w:r w:rsidRPr="00510B48">
        <w:t>à</w:t>
      </w:r>
      <w:r w:rsidR="00A6293D" w:rsidRPr="00510B48">
        <w:t xml:space="preserve"> </w:t>
      </w:r>
      <w:r w:rsidRPr="00510B48">
        <w:t>Kragujevac</w:t>
      </w:r>
      <w:r w:rsidR="00601D40" w:rsidRPr="00510B48">
        <w:t>.</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d’une</w:t>
      </w:r>
      <w:r w:rsidR="00A6293D" w:rsidRPr="00510B48">
        <w:t xml:space="preserve"> </w:t>
      </w:r>
      <w:r w:rsidRPr="00510B48">
        <w:t>nouvelle</w:t>
      </w:r>
      <w:r w:rsidR="00A6293D" w:rsidRPr="00510B48">
        <w:t xml:space="preserve"> </w:t>
      </w:r>
      <w:r w:rsidRPr="00510B48">
        <w:t>aile</w:t>
      </w:r>
      <w:r w:rsidR="00A6293D" w:rsidRPr="00510B48">
        <w:t xml:space="preserve"> </w:t>
      </w:r>
      <w:r w:rsidRPr="00510B48">
        <w:t>de</w:t>
      </w:r>
      <w:r w:rsidR="00A6293D" w:rsidRPr="00510B48">
        <w:t xml:space="preserve"> </w:t>
      </w:r>
      <w:r w:rsidRPr="00510B48">
        <w:t>200</w:t>
      </w:r>
      <w:r w:rsidR="00723A91">
        <w:t> </w:t>
      </w:r>
      <w:r w:rsidRPr="00510B48">
        <w:t>places</w:t>
      </w:r>
      <w:r w:rsidR="00A6293D" w:rsidRPr="00510B48">
        <w:t xml:space="preserve"> </w:t>
      </w:r>
      <w:r w:rsidRPr="00510B48">
        <w:t>dans</w:t>
      </w:r>
      <w:r w:rsidR="00A6293D" w:rsidRPr="00510B48">
        <w:t xml:space="preserve"> </w:t>
      </w:r>
      <w:r w:rsidRPr="00510B48">
        <w:t>la</w:t>
      </w:r>
      <w:r w:rsidR="00A6293D" w:rsidRPr="00510B48">
        <w:t xml:space="preserve"> </w:t>
      </w:r>
      <w:r w:rsidRPr="00510B48">
        <w:t>prison</w:t>
      </w:r>
      <w:r w:rsidR="00A6293D" w:rsidRPr="00510B48">
        <w:t xml:space="preserve"> </w:t>
      </w:r>
      <w:r w:rsidRPr="00510B48">
        <w:t>de</w:t>
      </w:r>
      <w:r w:rsidR="00A6293D" w:rsidRPr="00510B48">
        <w:t xml:space="preserve"> </w:t>
      </w:r>
      <w:r w:rsidRPr="00510B48">
        <w:t>district</w:t>
      </w:r>
      <w:r w:rsidR="00A6293D" w:rsidRPr="00510B48">
        <w:t xml:space="preserve"> </w:t>
      </w:r>
      <w:r w:rsidRPr="00510B48">
        <w:t>de</w:t>
      </w:r>
      <w:r w:rsidR="00A6293D" w:rsidRPr="00510B48">
        <w:t xml:space="preserve"> </w:t>
      </w:r>
      <w:r w:rsidRPr="00510B48">
        <w:t>Leskovac</w:t>
      </w:r>
      <w:r w:rsidR="00A6293D" w:rsidRPr="00510B48">
        <w:t xml:space="preserve"> </w:t>
      </w:r>
      <w:r w:rsidRPr="00510B48">
        <w:t>a</w:t>
      </w:r>
      <w:r w:rsidR="00A6293D" w:rsidRPr="00510B48">
        <w:t xml:space="preserve"> </w:t>
      </w:r>
      <w:r w:rsidRPr="00510B48">
        <w:t>été</w:t>
      </w:r>
      <w:r w:rsidR="00A6293D" w:rsidRPr="00510B48">
        <w:t xml:space="preserve"> </w:t>
      </w:r>
      <w:r w:rsidRPr="00510B48">
        <w:t>achevée.</w:t>
      </w:r>
    </w:p>
    <w:p w14:paraId="6B3BA924" w14:textId="536F56AF" w:rsidR="00222975" w:rsidRPr="00723A91" w:rsidRDefault="00222975" w:rsidP="00222975">
      <w:pPr>
        <w:pStyle w:val="SingleTxtG"/>
        <w:rPr>
          <w:spacing w:val="-1"/>
        </w:rPr>
      </w:pPr>
      <w:r w:rsidRPr="00723A91">
        <w:rPr>
          <w:spacing w:val="-1"/>
        </w:rPr>
        <w:t>179.</w:t>
      </w:r>
      <w:r w:rsidRPr="00723A91">
        <w:rPr>
          <w:spacing w:val="-1"/>
        </w:rPr>
        <w:tab/>
        <w:t>Outre</w:t>
      </w:r>
      <w:r w:rsidR="00A6293D" w:rsidRPr="00723A91">
        <w:rPr>
          <w:spacing w:val="-1"/>
        </w:rPr>
        <w:t xml:space="preserve"> </w:t>
      </w:r>
      <w:r w:rsidRPr="00723A91">
        <w:rPr>
          <w:spacing w:val="-1"/>
        </w:rPr>
        <w:t>l’amélioration</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conditions</w:t>
      </w:r>
      <w:r w:rsidR="00A6293D" w:rsidRPr="00723A91">
        <w:rPr>
          <w:spacing w:val="-1"/>
        </w:rPr>
        <w:t xml:space="preserve"> </w:t>
      </w:r>
      <w:r w:rsidRPr="00723A91">
        <w:rPr>
          <w:spacing w:val="-1"/>
        </w:rPr>
        <w:t>de</w:t>
      </w:r>
      <w:r w:rsidR="00A6293D" w:rsidRPr="00723A91">
        <w:rPr>
          <w:spacing w:val="-1"/>
        </w:rPr>
        <w:t xml:space="preserve"> </w:t>
      </w:r>
      <w:r w:rsidRPr="00723A91">
        <w:rPr>
          <w:spacing w:val="-1"/>
        </w:rPr>
        <w:t>détention</w:t>
      </w:r>
      <w:r w:rsidR="00A6293D" w:rsidRPr="00723A91">
        <w:rPr>
          <w:spacing w:val="-1"/>
        </w:rPr>
        <w:t xml:space="preserve"> </w:t>
      </w:r>
      <w:r w:rsidRPr="00723A91">
        <w:rPr>
          <w:spacing w:val="-1"/>
        </w:rPr>
        <w:t>dans</w:t>
      </w:r>
      <w:r w:rsidR="00A6293D" w:rsidRPr="00723A91">
        <w:rPr>
          <w:spacing w:val="-1"/>
        </w:rPr>
        <w:t xml:space="preserve"> </w:t>
      </w:r>
      <w:r w:rsidRPr="00723A91">
        <w:rPr>
          <w:spacing w:val="-1"/>
        </w:rPr>
        <w:t>les</w:t>
      </w:r>
      <w:r w:rsidR="00A6293D" w:rsidRPr="00723A91">
        <w:rPr>
          <w:spacing w:val="-1"/>
        </w:rPr>
        <w:t xml:space="preserve"> </w:t>
      </w:r>
      <w:r w:rsidRPr="00723A91">
        <w:rPr>
          <w:spacing w:val="-1"/>
        </w:rPr>
        <w:t>établissements</w:t>
      </w:r>
      <w:r w:rsidR="00A6293D" w:rsidRPr="00723A91">
        <w:rPr>
          <w:spacing w:val="-1"/>
        </w:rPr>
        <w:t xml:space="preserve"> </w:t>
      </w:r>
      <w:r w:rsidRPr="00723A91">
        <w:rPr>
          <w:spacing w:val="-1"/>
        </w:rPr>
        <w:t>correctionnels</w:t>
      </w:r>
      <w:r w:rsidR="00A6293D" w:rsidRPr="00723A91">
        <w:rPr>
          <w:spacing w:val="-1"/>
        </w:rPr>
        <w:t xml:space="preserve"> </w:t>
      </w:r>
      <w:r w:rsidRPr="00723A91">
        <w:rPr>
          <w:spacing w:val="-1"/>
        </w:rPr>
        <w:t>et</w:t>
      </w:r>
      <w:r w:rsidR="00A6293D" w:rsidRPr="00723A91">
        <w:rPr>
          <w:spacing w:val="-1"/>
        </w:rPr>
        <w:t xml:space="preserve"> </w:t>
      </w:r>
      <w:r w:rsidRPr="00723A91">
        <w:rPr>
          <w:spacing w:val="-1"/>
        </w:rPr>
        <w:t>pénitentiaires,</w:t>
      </w:r>
      <w:r w:rsidR="00A6293D" w:rsidRPr="00723A91">
        <w:rPr>
          <w:spacing w:val="-1"/>
        </w:rPr>
        <w:t xml:space="preserve"> </w:t>
      </w:r>
      <w:r w:rsidRPr="00723A91">
        <w:rPr>
          <w:spacing w:val="-1"/>
        </w:rPr>
        <w:t>l</w:t>
      </w:r>
      <w:r w:rsidR="00B77B58">
        <w:rPr>
          <w:spacing w:val="-1"/>
        </w:rPr>
        <w:t>a Stratégie</w:t>
      </w:r>
      <w:r w:rsidR="00A6293D" w:rsidRPr="00723A91">
        <w:rPr>
          <w:spacing w:val="-1"/>
        </w:rPr>
        <w:t xml:space="preserve"> </w:t>
      </w:r>
      <w:r w:rsidRPr="00723A91">
        <w:rPr>
          <w:spacing w:val="-1"/>
        </w:rPr>
        <w:t>prévoit</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mesures</w:t>
      </w:r>
      <w:r w:rsidR="00A6293D" w:rsidRPr="00723A91">
        <w:rPr>
          <w:spacing w:val="-1"/>
        </w:rPr>
        <w:t xml:space="preserve"> </w:t>
      </w:r>
      <w:r w:rsidRPr="00723A91">
        <w:rPr>
          <w:spacing w:val="-1"/>
        </w:rPr>
        <w:t>propres</w:t>
      </w:r>
      <w:r w:rsidR="00A6293D" w:rsidRPr="00723A91">
        <w:rPr>
          <w:spacing w:val="-1"/>
        </w:rPr>
        <w:t xml:space="preserve"> </w:t>
      </w:r>
      <w:r w:rsidRPr="00723A91">
        <w:rPr>
          <w:spacing w:val="-1"/>
        </w:rPr>
        <w:t>à</w:t>
      </w:r>
      <w:r w:rsidR="00A6293D" w:rsidRPr="00723A91">
        <w:rPr>
          <w:spacing w:val="-1"/>
        </w:rPr>
        <w:t xml:space="preserve"> </w:t>
      </w:r>
      <w:r w:rsidRPr="00723A91">
        <w:rPr>
          <w:spacing w:val="-1"/>
        </w:rPr>
        <w:t>remédier</w:t>
      </w:r>
      <w:r w:rsidR="00A6293D" w:rsidRPr="00723A91">
        <w:rPr>
          <w:spacing w:val="-1"/>
        </w:rPr>
        <w:t xml:space="preserve"> </w:t>
      </w:r>
      <w:r w:rsidRPr="00723A91">
        <w:rPr>
          <w:spacing w:val="-1"/>
        </w:rPr>
        <w:t>à</w:t>
      </w:r>
      <w:r w:rsidR="00A6293D" w:rsidRPr="00723A91">
        <w:rPr>
          <w:spacing w:val="-1"/>
        </w:rPr>
        <w:t xml:space="preserve"> </w:t>
      </w:r>
      <w:r w:rsidRPr="00723A91">
        <w:rPr>
          <w:spacing w:val="-1"/>
        </w:rPr>
        <w:t>la</w:t>
      </w:r>
      <w:r w:rsidR="00A6293D" w:rsidRPr="00723A91">
        <w:rPr>
          <w:spacing w:val="-1"/>
        </w:rPr>
        <w:t xml:space="preserve"> </w:t>
      </w:r>
      <w:r w:rsidRPr="00723A91">
        <w:rPr>
          <w:spacing w:val="-1"/>
        </w:rPr>
        <w:t>surpopulation</w:t>
      </w:r>
      <w:r w:rsidR="00A6293D" w:rsidRPr="00723A91">
        <w:rPr>
          <w:spacing w:val="-1"/>
        </w:rPr>
        <w:t xml:space="preserve"> </w:t>
      </w:r>
      <w:r w:rsidRPr="00723A91">
        <w:rPr>
          <w:spacing w:val="-1"/>
        </w:rPr>
        <w:t>carcérale,</w:t>
      </w:r>
      <w:r w:rsidR="00A6293D" w:rsidRPr="00723A91">
        <w:rPr>
          <w:spacing w:val="-1"/>
        </w:rPr>
        <w:t xml:space="preserve"> </w:t>
      </w:r>
      <w:r w:rsidRPr="00723A91">
        <w:rPr>
          <w:spacing w:val="-1"/>
        </w:rPr>
        <w:t>notamment</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mesures</w:t>
      </w:r>
      <w:r w:rsidR="00A6293D" w:rsidRPr="00723A91">
        <w:rPr>
          <w:spacing w:val="-1"/>
        </w:rPr>
        <w:t xml:space="preserve"> </w:t>
      </w:r>
      <w:r w:rsidRPr="00723A91">
        <w:rPr>
          <w:spacing w:val="-1"/>
        </w:rPr>
        <w:t>de</w:t>
      </w:r>
      <w:r w:rsidR="00A6293D" w:rsidRPr="00723A91">
        <w:rPr>
          <w:spacing w:val="-1"/>
        </w:rPr>
        <w:t xml:space="preserve"> </w:t>
      </w:r>
      <w:r w:rsidRPr="00723A91">
        <w:rPr>
          <w:spacing w:val="-1"/>
        </w:rPr>
        <w:t>substitution</w:t>
      </w:r>
      <w:r w:rsidR="00A6293D" w:rsidRPr="00723A91">
        <w:rPr>
          <w:spacing w:val="-1"/>
        </w:rPr>
        <w:t xml:space="preserve"> </w:t>
      </w:r>
      <w:r w:rsidRPr="00723A91">
        <w:rPr>
          <w:spacing w:val="-1"/>
        </w:rPr>
        <w:t>à</w:t>
      </w:r>
      <w:r w:rsidR="00A6293D" w:rsidRPr="00723A91">
        <w:rPr>
          <w:spacing w:val="-1"/>
        </w:rPr>
        <w:t xml:space="preserve"> </w:t>
      </w:r>
      <w:r w:rsidRPr="00723A91">
        <w:rPr>
          <w:spacing w:val="-1"/>
        </w:rPr>
        <w:t>la</w:t>
      </w:r>
      <w:r w:rsidR="00A6293D" w:rsidRPr="00723A91">
        <w:rPr>
          <w:spacing w:val="-1"/>
        </w:rPr>
        <w:t xml:space="preserve"> </w:t>
      </w:r>
      <w:r w:rsidRPr="00723A91">
        <w:rPr>
          <w:spacing w:val="-1"/>
        </w:rPr>
        <w:t>détention</w:t>
      </w:r>
      <w:r w:rsidR="00A6293D" w:rsidRPr="00723A91">
        <w:rPr>
          <w:spacing w:val="-1"/>
        </w:rPr>
        <w:t xml:space="preserve"> </w:t>
      </w:r>
      <w:r w:rsidRPr="00723A91">
        <w:rPr>
          <w:spacing w:val="-1"/>
        </w:rPr>
        <w:t>provisoire</w:t>
      </w:r>
      <w:r w:rsidR="00A6293D" w:rsidRPr="00723A91">
        <w:rPr>
          <w:spacing w:val="-1"/>
        </w:rPr>
        <w:t xml:space="preserve"> </w:t>
      </w:r>
      <w:r w:rsidRPr="00723A91">
        <w:rPr>
          <w:spacing w:val="-1"/>
        </w:rPr>
        <w:t>et</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mesures</w:t>
      </w:r>
      <w:r w:rsidR="00A6293D" w:rsidRPr="00723A91">
        <w:rPr>
          <w:spacing w:val="-1"/>
        </w:rPr>
        <w:t xml:space="preserve"> </w:t>
      </w:r>
      <w:r w:rsidRPr="00723A91">
        <w:rPr>
          <w:spacing w:val="-1"/>
        </w:rPr>
        <w:t>pour</w:t>
      </w:r>
      <w:r w:rsidR="00A6293D" w:rsidRPr="00723A91">
        <w:rPr>
          <w:spacing w:val="-1"/>
        </w:rPr>
        <w:t xml:space="preserve"> </w:t>
      </w:r>
      <w:r w:rsidRPr="00723A91">
        <w:rPr>
          <w:spacing w:val="-1"/>
        </w:rPr>
        <w:t>renforcer</w:t>
      </w:r>
      <w:r w:rsidR="00A6293D" w:rsidRPr="00723A91">
        <w:rPr>
          <w:spacing w:val="-1"/>
        </w:rPr>
        <w:t xml:space="preserve"> </w:t>
      </w:r>
      <w:r w:rsidRPr="00723A91">
        <w:rPr>
          <w:spacing w:val="-1"/>
        </w:rPr>
        <w:t>l’efficacité</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programmes</w:t>
      </w:r>
      <w:r w:rsidR="00A6293D" w:rsidRPr="00723A91">
        <w:rPr>
          <w:spacing w:val="-1"/>
        </w:rPr>
        <w:t xml:space="preserve"> </w:t>
      </w:r>
      <w:r w:rsidRPr="00723A91">
        <w:rPr>
          <w:spacing w:val="-1"/>
        </w:rPr>
        <w:t>de</w:t>
      </w:r>
      <w:r w:rsidR="00A6293D" w:rsidRPr="00723A91">
        <w:rPr>
          <w:spacing w:val="-1"/>
        </w:rPr>
        <w:t xml:space="preserve"> </w:t>
      </w:r>
      <w:r w:rsidRPr="00723A91">
        <w:rPr>
          <w:spacing w:val="-1"/>
        </w:rPr>
        <w:t>traitement</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condamnés</w:t>
      </w:r>
      <w:r w:rsidR="00A6293D" w:rsidRPr="00723A91">
        <w:rPr>
          <w:spacing w:val="-1"/>
        </w:rPr>
        <w:t xml:space="preserve"> </w:t>
      </w:r>
      <w:r w:rsidRPr="00723A91">
        <w:rPr>
          <w:spacing w:val="-1"/>
        </w:rPr>
        <w:t>et</w:t>
      </w:r>
      <w:r w:rsidR="00A6293D" w:rsidRPr="00723A91">
        <w:rPr>
          <w:spacing w:val="-1"/>
        </w:rPr>
        <w:t xml:space="preserve"> </w:t>
      </w:r>
      <w:r w:rsidRPr="00723A91">
        <w:rPr>
          <w:spacing w:val="-1"/>
        </w:rPr>
        <w:t>pour</w:t>
      </w:r>
      <w:r w:rsidR="00A6293D" w:rsidRPr="00723A91">
        <w:rPr>
          <w:spacing w:val="-1"/>
        </w:rPr>
        <w:t xml:space="preserve"> </w:t>
      </w:r>
      <w:r w:rsidRPr="00723A91">
        <w:rPr>
          <w:spacing w:val="-1"/>
        </w:rPr>
        <w:t>développer</w:t>
      </w:r>
      <w:r w:rsidR="00A6293D" w:rsidRPr="00723A91">
        <w:rPr>
          <w:spacing w:val="-1"/>
        </w:rPr>
        <w:t xml:space="preserve"> </w:t>
      </w:r>
      <w:r w:rsidRPr="00723A91">
        <w:rPr>
          <w:spacing w:val="-1"/>
        </w:rPr>
        <w:t>le</w:t>
      </w:r>
      <w:r w:rsidR="00A6293D" w:rsidRPr="00723A91">
        <w:rPr>
          <w:spacing w:val="-1"/>
        </w:rPr>
        <w:t xml:space="preserve"> </w:t>
      </w:r>
      <w:r w:rsidRPr="00723A91">
        <w:rPr>
          <w:spacing w:val="-1"/>
        </w:rPr>
        <w:t>système</w:t>
      </w:r>
      <w:r w:rsidR="00A6293D" w:rsidRPr="00723A91">
        <w:rPr>
          <w:spacing w:val="-1"/>
        </w:rPr>
        <w:t xml:space="preserve"> </w:t>
      </w:r>
      <w:r w:rsidRPr="00723A91">
        <w:rPr>
          <w:spacing w:val="-1"/>
        </w:rPr>
        <w:t>de</w:t>
      </w:r>
      <w:r w:rsidR="00A6293D" w:rsidRPr="00723A91">
        <w:rPr>
          <w:spacing w:val="-1"/>
        </w:rPr>
        <w:t xml:space="preserve"> </w:t>
      </w:r>
      <w:r w:rsidRPr="00723A91">
        <w:rPr>
          <w:spacing w:val="-1"/>
        </w:rPr>
        <w:t>sanctions</w:t>
      </w:r>
      <w:r w:rsidR="00A6293D" w:rsidRPr="00723A91">
        <w:rPr>
          <w:spacing w:val="-1"/>
        </w:rPr>
        <w:t xml:space="preserve"> </w:t>
      </w:r>
      <w:r w:rsidRPr="00723A91">
        <w:rPr>
          <w:spacing w:val="-1"/>
        </w:rPr>
        <w:t>alternatives</w:t>
      </w:r>
      <w:r w:rsidR="00A6293D" w:rsidRPr="00723A91">
        <w:rPr>
          <w:spacing w:val="-1"/>
        </w:rPr>
        <w:t xml:space="preserve"> </w:t>
      </w:r>
      <w:r w:rsidRPr="00723A91">
        <w:rPr>
          <w:spacing w:val="-1"/>
        </w:rPr>
        <w:t>et</w:t>
      </w:r>
      <w:r w:rsidR="00A6293D" w:rsidRPr="00723A91">
        <w:rPr>
          <w:spacing w:val="-1"/>
        </w:rPr>
        <w:t xml:space="preserve"> </w:t>
      </w:r>
      <w:r w:rsidRPr="00723A91">
        <w:rPr>
          <w:spacing w:val="-1"/>
        </w:rPr>
        <w:t>l’application</w:t>
      </w:r>
      <w:r w:rsidR="00A6293D" w:rsidRPr="00723A91">
        <w:rPr>
          <w:spacing w:val="-1"/>
        </w:rPr>
        <w:t xml:space="preserve"> </w:t>
      </w:r>
      <w:r w:rsidRPr="00723A91">
        <w:rPr>
          <w:spacing w:val="-1"/>
        </w:rPr>
        <w:t>des</w:t>
      </w:r>
      <w:r w:rsidR="00A6293D" w:rsidRPr="00723A91">
        <w:rPr>
          <w:spacing w:val="-1"/>
        </w:rPr>
        <w:t xml:space="preserve"> </w:t>
      </w:r>
      <w:r w:rsidRPr="00723A91">
        <w:rPr>
          <w:spacing w:val="-1"/>
        </w:rPr>
        <w:t>mesures</w:t>
      </w:r>
      <w:r w:rsidR="00A6293D" w:rsidRPr="00723A91">
        <w:rPr>
          <w:spacing w:val="-1"/>
        </w:rPr>
        <w:t xml:space="preserve"> </w:t>
      </w:r>
      <w:r w:rsidRPr="00723A91">
        <w:rPr>
          <w:spacing w:val="-1"/>
        </w:rPr>
        <w:t>de</w:t>
      </w:r>
      <w:r w:rsidR="00A6293D" w:rsidRPr="00723A91">
        <w:rPr>
          <w:spacing w:val="-1"/>
        </w:rPr>
        <w:t xml:space="preserve"> </w:t>
      </w:r>
      <w:r w:rsidRPr="00723A91">
        <w:rPr>
          <w:spacing w:val="-1"/>
        </w:rPr>
        <w:t>libération</w:t>
      </w:r>
      <w:r w:rsidR="00A6293D" w:rsidRPr="00723A91">
        <w:rPr>
          <w:spacing w:val="-1"/>
        </w:rPr>
        <w:t xml:space="preserve"> </w:t>
      </w:r>
      <w:r w:rsidRPr="00723A91">
        <w:rPr>
          <w:spacing w:val="-1"/>
        </w:rPr>
        <w:t>conditionnelle.</w:t>
      </w:r>
    </w:p>
    <w:p w14:paraId="6AD4C5B5" w14:textId="7648573C" w:rsidR="00222975" w:rsidRPr="00510B48" w:rsidRDefault="00222975" w:rsidP="00222975">
      <w:pPr>
        <w:pStyle w:val="SingleTxtG"/>
      </w:pPr>
      <w:r w:rsidRPr="00510B48">
        <w:t>180.</w:t>
      </w:r>
      <w:r w:rsidRPr="00510B48">
        <w:tab/>
        <w:t>La</w:t>
      </w:r>
      <w:r w:rsidR="00A6293D" w:rsidRPr="00510B48">
        <w:t xml:space="preserve"> </w:t>
      </w:r>
      <w:r w:rsidRPr="00510B48">
        <w:t>proportion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placées</w:t>
      </w:r>
      <w:r w:rsidR="00A6293D" w:rsidRPr="00510B48">
        <w:t xml:space="preserve"> </w:t>
      </w:r>
      <w:r w:rsidRPr="00510B48">
        <w:t>en</w:t>
      </w:r>
      <w:r w:rsidR="00A6293D" w:rsidRPr="00510B48">
        <w:t xml:space="preserve"> </w:t>
      </w:r>
      <w:r w:rsidRPr="00510B48">
        <w:t>détention</w:t>
      </w:r>
      <w:r w:rsidR="00A6293D" w:rsidRPr="00510B48">
        <w:t xml:space="preserve"> </w:t>
      </w:r>
      <w:r w:rsidRPr="00510B48">
        <w:t>provisoire</w:t>
      </w:r>
      <w:r w:rsidR="00A6293D" w:rsidRPr="00510B48">
        <w:t xml:space="preserve"> </w:t>
      </w:r>
      <w:r w:rsidRPr="00510B48">
        <w:t>dans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de</w:t>
      </w:r>
      <w:r w:rsidR="00A6293D" w:rsidRPr="00510B48">
        <w:t xml:space="preserve"> </w:t>
      </w:r>
      <w:r w:rsidRPr="00510B48">
        <w:t>détention</w:t>
      </w:r>
      <w:r w:rsidR="00A6293D" w:rsidRPr="00510B48">
        <w:t xml:space="preserve"> </w:t>
      </w:r>
      <w:r w:rsidRPr="00510B48">
        <w:t>a</w:t>
      </w:r>
      <w:r w:rsidR="00A6293D" w:rsidRPr="00510B48">
        <w:t xml:space="preserve"> </w:t>
      </w:r>
      <w:r w:rsidRPr="00510B48">
        <w:t>sensiblement</w:t>
      </w:r>
      <w:r w:rsidR="00A6293D" w:rsidRPr="00510B48">
        <w:t xml:space="preserve"> </w:t>
      </w:r>
      <w:r w:rsidRPr="00510B48">
        <w:t>diminué</w:t>
      </w:r>
      <w:r w:rsidR="00601D40" w:rsidRPr="00510B48">
        <w:t>.</w:t>
      </w:r>
      <w:r w:rsidR="00A6293D" w:rsidRPr="00510B48">
        <w:t xml:space="preserve"> </w:t>
      </w:r>
      <w:r w:rsidRPr="00510B48">
        <w:t>Elle</w:t>
      </w:r>
      <w:r w:rsidR="00A6293D" w:rsidRPr="00510B48">
        <w:t xml:space="preserve"> </w:t>
      </w:r>
      <w:r w:rsidRPr="00510B48">
        <w:t>représentait</w:t>
      </w:r>
      <w:r w:rsidR="00A6293D" w:rsidRPr="00510B48">
        <w:t xml:space="preserve"> </w:t>
      </w:r>
      <w:r w:rsidRPr="00510B48">
        <w:t>18</w:t>
      </w:r>
      <w:r w:rsidR="00EA1970">
        <w:t> %</w:t>
      </w:r>
      <w:r w:rsidR="00A6293D" w:rsidRPr="00510B48">
        <w:t xml:space="preserve"> </w:t>
      </w:r>
      <w:r w:rsidRPr="00510B48">
        <w:t>du</w:t>
      </w:r>
      <w:r w:rsidR="00A6293D" w:rsidRPr="00510B48">
        <w:t xml:space="preserve"> </w:t>
      </w:r>
      <w:r w:rsidRPr="00510B48">
        <w:t>nombre</w:t>
      </w:r>
      <w:r w:rsidR="00A6293D" w:rsidRPr="00510B48">
        <w:t xml:space="preserve"> </w:t>
      </w:r>
      <w:r w:rsidRPr="00510B48">
        <w:t>total</w:t>
      </w:r>
      <w:r w:rsidR="00A6293D" w:rsidRPr="00510B48">
        <w:t xml:space="preserve"> </w:t>
      </w:r>
      <w:r w:rsidRPr="00510B48">
        <w:t>de</w:t>
      </w:r>
      <w:r w:rsidR="00A6293D" w:rsidRPr="00510B48">
        <w:t xml:space="preserve"> </w:t>
      </w:r>
      <w:r w:rsidRPr="00510B48">
        <w:t>personnes</w:t>
      </w:r>
      <w:r w:rsidR="00A6293D" w:rsidRPr="00510B48">
        <w:t xml:space="preserve"> </w:t>
      </w:r>
      <w:r w:rsidRPr="00510B48">
        <w:t>privées</w:t>
      </w:r>
      <w:r w:rsidR="00A6293D" w:rsidRPr="00510B48">
        <w:t xml:space="preserve"> </w:t>
      </w:r>
      <w:r w:rsidRPr="00510B48">
        <w:t>de</w:t>
      </w:r>
      <w:r w:rsidR="00A6293D" w:rsidRPr="00510B48">
        <w:t xml:space="preserve"> </w:t>
      </w:r>
      <w:r w:rsidRPr="00510B48">
        <w:t>liberté</w:t>
      </w:r>
      <w:r w:rsidR="00A6293D" w:rsidRPr="00510B48">
        <w:t xml:space="preserve"> </w:t>
      </w:r>
      <w:r w:rsidRPr="00510B48">
        <w:t>au</w:t>
      </w:r>
      <w:r w:rsidR="00A6293D" w:rsidRPr="00510B48">
        <w:t xml:space="preserve"> </w:t>
      </w:r>
      <w:r w:rsidRPr="00510B48">
        <w:t>1</w:t>
      </w:r>
      <w:r w:rsidRPr="00723A91">
        <w:rPr>
          <w:vertAlign w:val="superscript"/>
        </w:rPr>
        <w:t>er</w:t>
      </w:r>
      <w:r w:rsidR="00723A91">
        <w:t> </w:t>
      </w:r>
      <w:r w:rsidRPr="00510B48">
        <w:t>décembre</w:t>
      </w:r>
      <w:r w:rsidR="00A6293D" w:rsidRPr="00510B48">
        <w:t xml:space="preserve"> </w:t>
      </w:r>
      <w:r w:rsidRPr="00510B48">
        <w:t>2020</w:t>
      </w:r>
      <w:r w:rsidR="00A6293D" w:rsidRPr="00510B48">
        <w:t xml:space="preserve"> </w:t>
      </w:r>
      <w:r w:rsidRPr="00510B48">
        <w:t>(1</w:t>
      </w:r>
      <w:r w:rsidR="00723A91">
        <w:t> </w:t>
      </w:r>
      <w:r w:rsidRPr="00510B48">
        <w:t>930</w:t>
      </w:r>
      <w:r w:rsidR="00723A91">
        <w:t xml:space="preserve"> </w:t>
      </w:r>
      <w:r w:rsidRPr="00510B48">
        <w:t>personnes),</w:t>
      </w:r>
      <w:r w:rsidR="00A6293D" w:rsidRPr="00510B48">
        <w:t xml:space="preserve"> </w:t>
      </w:r>
      <w:r w:rsidRPr="00510B48">
        <w:t>contre</w:t>
      </w:r>
      <w:r w:rsidR="00A6293D" w:rsidRPr="00510B48">
        <w:t xml:space="preserve"> </w:t>
      </w:r>
      <w:r w:rsidRPr="00510B48">
        <w:t>30</w:t>
      </w:r>
      <w:r w:rsidR="00EA1970">
        <w:t> %</w:t>
      </w:r>
      <w:r w:rsidR="00A6293D" w:rsidRPr="00510B48">
        <w:t xml:space="preserve"> </w:t>
      </w:r>
      <w:r w:rsidRPr="00510B48">
        <w:t>au</w:t>
      </w:r>
      <w:r w:rsidR="00A6293D" w:rsidRPr="00510B48">
        <w:t xml:space="preserve"> </w:t>
      </w:r>
      <w:r w:rsidRPr="00510B48">
        <w:t>31</w:t>
      </w:r>
      <w:r w:rsidR="00723A91">
        <w:t> </w:t>
      </w:r>
      <w:r w:rsidRPr="00510B48">
        <w:t>décembre</w:t>
      </w:r>
      <w:r w:rsidR="00A6293D" w:rsidRPr="00510B48">
        <w:t xml:space="preserve"> </w:t>
      </w:r>
      <w:r w:rsidRPr="00510B48">
        <w:t>2010</w:t>
      </w:r>
      <w:r w:rsidR="00A6293D" w:rsidRPr="00510B48">
        <w:t xml:space="preserve"> </w:t>
      </w:r>
      <w:r w:rsidRPr="00510B48">
        <w:t>(3</w:t>
      </w:r>
      <w:r w:rsidR="00723A91">
        <w:t> </w:t>
      </w:r>
      <w:r w:rsidRPr="00510B48">
        <w:t>332</w:t>
      </w:r>
      <w:r w:rsidR="00723A91">
        <w:t xml:space="preserve"> </w:t>
      </w:r>
      <w:r w:rsidRPr="00510B48">
        <w:t>personnes).</w:t>
      </w:r>
    </w:p>
    <w:p w14:paraId="7FB1A5DD" w14:textId="18B53557" w:rsidR="00222975" w:rsidRPr="00510B48" w:rsidRDefault="00222975" w:rsidP="00222975">
      <w:pPr>
        <w:pStyle w:val="SingleTxtG"/>
      </w:pPr>
      <w:r w:rsidRPr="00510B48">
        <w:t>181.</w:t>
      </w:r>
      <w:r w:rsidRPr="00510B48">
        <w:tab/>
        <w:t>Pour</w:t>
      </w:r>
      <w:r w:rsidR="00A6293D" w:rsidRPr="00510B48">
        <w:t xml:space="preserve"> </w:t>
      </w:r>
      <w:r w:rsidRPr="00510B48">
        <w:t>renforcer</w:t>
      </w:r>
      <w:r w:rsidR="00A6293D" w:rsidRPr="00510B48">
        <w:t xml:space="preserve"> </w:t>
      </w:r>
      <w:r w:rsidRPr="00510B48">
        <w:t>la</w:t>
      </w:r>
      <w:r w:rsidR="00A6293D" w:rsidRPr="00510B48">
        <w:t xml:space="preserve"> </w:t>
      </w:r>
      <w:r w:rsidRPr="00510B48">
        <w:t>formation</w:t>
      </w:r>
      <w:r w:rsidR="00A6293D" w:rsidRPr="00510B48">
        <w:t xml:space="preserve"> </w:t>
      </w:r>
      <w:r w:rsidRPr="00510B48">
        <w:t>des</w:t>
      </w:r>
      <w:r w:rsidR="00A6293D" w:rsidRPr="00510B48">
        <w:t xml:space="preserve"> </w:t>
      </w:r>
      <w:r w:rsidRPr="00510B48">
        <w:t>juges</w:t>
      </w:r>
      <w:r w:rsidR="00A6293D" w:rsidRPr="00510B48">
        <w:t xml:space="preserve"> </w:t>
      </w:r>
      <w:r w:rsidRPr="00510B48">
        <w:t>en</w:t>
      </w:r>
      <w:r w:rsidR="00A6293D" w:rsidRPr="00510B48">
        <w:t xml:space="preserve"> </w:t>
      </w:r>
      <w:r w:rsidRPr="00510B48">
        <w:t>vue</w:t>
      </w:r>
      <w:r w:rsidR="00A6293D" w:rsidRPr="00510B48">
        <w:t xml:space="preserve"> </w:t>
      </w:r>
      <w:r w:rsidRPr="00510B48">
        <w:t>de</w:t>
      </w:r>
      <w:r w:rsidR="00A6293D" w:rsidRPr="00510B48">
        <w:t xml:space="preserve"> </w:t>
      </w:r>
      <w:r w:rsidRPr="00510B48">
        <w:t>limiter</w:t>
      </w:r>
      <w:r w:rsidR="00A6293D" w:rsidRPr="00510B48">
        <w:t xml:space="preserve"> </w:t>
      </w:r>
      <w:r w:rsidRPr="00510B48">
        <w:t>le</w:t>
      </w:r>
      <w:r w:rsidR="00A6293D" w:rsidRPr="00510B48">
        <w:t xml:space="preserve"> </w:t>
      </w:r>
      <w:r w:rsidRPr="00510B48">
        <w:t>recours</w:t>
      </w:r>
      <w:r w:rsidR="00A6293D" w:rsidRPr="00510B48">
        <w:t xml:space="preserve"> </w:t>
      </w:r>
      <w:r w:rsidRPr="00510B48">
        <w:t>à</w:t>
      </w:r>
      <w:r w:rsidR="00A6293D" w:rsidRPr="00510B48">
        <w:t xml:space="preserve"> </w:t>
      </w:r>
      <w:r w:rsidRPr="00510B48">
        <w:t>la</w:t>
      </w:r>
      <w:r w:rsidR="00A6293D" w:rsidRPr="00510B48">
        <w:t xml:space="preserve"> </w:t>
      </w:r>
      <w:r w:rsidRPr="00510B48">
        <w:t>détention</w:t>
      </w:r>
      <w:r w:rsidR="00A6293D" w:rsidRPr="00510B48">
        <w:t xml:space="preserve"> </w:t>
      </w:r>
      <w:r w:rsidRPr="00510B48">
        <w:t>provisoire,</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w:t>
      </w:r>
      <w:r w:rsidR="00A6293D" w:rsidRPr="00510B48">
        <w:t xml:space="preserve"> </w:t>
      </w:r>
      <w:r w:rsidRPr="00510B48">
        <w:t>Centre</w:t>
      </w:r>
      <w:r w:rsidR="00A6293D" w:rsidRPr="00510B48">
        <w:t xml:space="preserve"> </w:t>
      </w:r>
      <w:r w:rsidRPr="00510B48">
        <w:t>pour</w:t>
      </w:r>
      <w:r w:rsidR="00A6293D" w:rsidRPr="00510B48">
        <w:t xml:space="preserve"> </w:t>
      </w:r>
      <w:r w:rsidRPr="00510B48">
        <w:t>les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de</w:t>
      </w:r>
      <w:r w:rsidR="00A6293D" w:rsidRPr="00510B48">
        <w:t xml:space="preserve"> </w:t>
      </w:r>
      <w:r w:rsidRPr="00510B48">
        <w:t>Belgrade,</w:t>
      </w:r>
      <w:r w:rsidR="00A6293D" w:rsidRPr="00510B48">
        <w:t xml:space="preserve"> </w:t>
      </w:r>
      <w:r w:rsidRPr="00510B48">
        <w:t>a</w:t>
      </w:r>
      <w:r w:rsidR="00A6293D" w:rsidRPr="00510B48">
        <w:t xml:space="preserve"> </w:t>
      </w:r>
      <w:r w:rsidRPr="00510B48">
        <w:t>organisé</w:t>
      </w:r>
      <w:r w:rsidR="00A6293D" w:rsidRPr="00510B48">
        <w:t xml:space="preserve"> </w:t>
      </w:r>
      <w:r w:rsidRPr="00510B48">
        <w:t>à</w:t>
      </w:r>
      <w:r w:rsidR="00A6293D" w:rsidRPr="00510B48">
        <w:t xml:space="preserve"> </w:t>
      </w:r>
      <w:r w:rsidRPr="00510B48">
        <w:t>l’intention</w:t>
      </w:r>
      <w:r w:rsidR="00A6293D" w:rsidRPr="00510B48">
        <w:t xml:space="preserve"> </w:t>
      </w:r>
      <w:r w:rsidRPr="00510B48">
        <w:t>des</w:t>
      </w:r>
      <w:r w:rsidR="00A6293D" w:rsidRPr="00510B48">
        <w:t xml:space="preserve"> </w:t>
      </w:r>
      <w:r w:rsidRPr="00510B48">
        <w:t>professionnels</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et</w:t>
      </w:r>
      <w:r w:rsidR="00A6293D" w:rsidRPr="00510B48">
        <w:t xml:space="preserve"> </w:t>
      </w:r>
      <w:r w:rsidRPr="00510B48">
        <w:t>des</w:t>
      </w:r>
      <w:r w:rsidR="00A6293D" w:rsidRPr="00510B48">
        <w:t xml:space="preserve"> </w:t>
      </w:r>
      <w:r w:rsidRPr="00510B48">
        <w:t>commissaires</w:t>
      </w:r>
      <w:r w:rsidR="00A6293D" w:rsidRPr="00510B48">
        <w:t xml:space="preserve"> </w:t>
      </w:r>
      <w:r w:rsidRPr="00510B48">
        <w:t>de</w:t>
      </w:r>
      <w:r w:rsidR="00A6293D" w:rsidRPr="00510B48">
        <w:t xml:space="preserve"> </w:t>
      </w:r>
      <w:r w:rsidRPr="00510B48">
        <w:t>toutes</w:t>
      </w:r>
      <w:r w:rsidR="00A6293D" w:rsidRPr="00510B48">
        <w:t xml:space="preserve"> </w:t>
      </w:r>
      <w:r w:rsidRPr="00510B48">
        <w:t>les</w:t>
      </w:r>
      <w:r w:rsidR="00A6293D" w:rsidRPr="00510B48">
        <w:t xml:space="preserve"> </w:t>
      </w:r>
      <w:r w:rsidRPr="00510B48">
        <w:t>cours</w:t>
      </w:r>
      <w:r w:rsidR="00A6293D" w:rsidRPr="00510B48">
        <w:t xml:space="preserve"> </w:t>
      </w:r>
      <w:r w:rsidRPr="00510B48">
        <w:t>d’appel</w:t>
      </w:r>
      <w:r w:rsidR="00A6293D" w:rsidRPr="00510B48">
        <w:t xml:space="preserve"> </w:t>
      </w:r>
      <w:r w:rsidRPr="00510B48">
        <w:t>chargés</w:t>
      </w:r>
      <w:r w:rsidR="00A6293D" w:rsidRPr="00510B48">
        <w:t xml:space="preserve"> </w:t>
      </w:r>
      <w:r w:rsidRPr="00510B48">
        <w:t>de</w:t>
      </w:r>
      <w:r w:rsidR="00A6293D" w:rsidRPr="00510B48">
        <w:t xml:space="preserve"> </w:t>
      </w:r>
      <w:r w:rsidRPr="00510B48">
        <w:t>l’application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de</w:t>
      </w:r>
      <w:r w:rsidR="00A6293D" w:rsidRPr="00510B48">
        <w:t xml:space="preserve"> </w:t>
      </w:r>
      <w:r w:rsidRPr="00510B48">
        <w:t>substitution,</w:t>
      </w:r>
      <w:r w:rsidR="00A6293D" w:rsidRPr="00510B48">
        <w:t xml:space="preserve"> </w:t>
      </w:r>
      <w:r w:rsidRPr="00510B48">
        <w:t>des</w:t>
      </w:r>
      <w:r w:rsidR="00A6293D" w:rsidRPr="00510B48">
        <w:t xml:space="preserve"> </w:t>
      </w:r>
      <w:r w:rsidRPr="00510B48">
        <w:t>séminaires</w:t>
      </w:r>
      <w:r w:rsidR="00A6293D" w:rsidRPr="00510B48">
        <w:t xml:space="preserve"> </w:t>
      </w:r>
      <w:r w:rsidRPr="00510B48">
        <w:t>intitulés</w:t>
      </w:r>
      <w:r w:rsidR="00A6293D" w:rsidRPr="00510B48">
        <w:t xml:space="preserve"> « </w:t>
      </w:r>
      <w:r w:rsidRPr="00510B48">
        <w:t>Application</w:t>
      </w:r>
      <w:r w:rsidR="00A6293D" w:rsidRPr="00510B48">
        <w:t xml:space="preserve"> </w:t>
      </w:r>
      <w:r w:rsidRPr="00510B48">
        <w:t>étendue</w:t>
      </w:r>
      <w:r w:rsidR="00A6293D" w:rsidRPr="00510B48">
        <w:t xml:space="preserve"> </w:t>
      </w:r>
      <w:r w:rsidRPr="00510B48">
        <w:t>de</w:t>
      </w:r>
      <w:r w:rsidR="00A6293D" w:rsidRPr="00510B48">
        <w:t xml:space="preserve"> </w:t>
      </w:r>
      <w:r w:rsidRPr="00510B48">
        <w:t>mesures</w:t>
      </w:r>
      <w:r w:rsidR="00A6293D" w:rsidRPr="00510B48">
        <w:t xml:space="preserve"> </w:t>
      </w:r>
      <w:r w:rsidRPr="00510B48">
        <w:t>de</w:t>
      </w:r>
      <w:r w:rsidR="00A6293D" w:rsidRPr="00510B48">
        <w:t xml:space="preserve"> </w:t>
      </w:r>
      <w:r w:rsidRPr="00510B48">
        <w:t>substitution</w:t>
      </w:r>
      <w:r w:rsidR="00A6293D" w:rsidRPr="00510B48">
        <w:t xml:space="preserve"> </w:t>
      </w:r>
      <w:r w:rsidRPr="00510B48">
        <w:t>à</w:t>
      </w:r>
      <w:r w:rsidR="00A6293D" w:rsidRPr="00510B48">
        <w:t xml:space="preserve"> </w:t>
      </w:r>
      <w:r w:rsidRPr="00510B48">
        <w:t>la</w:t>
      </w:r>
      <w:r w:rsidR="00A6293D" w:rsidRPr="00510B48">
        <w:t xml:space="preserve"> </w:t>
      </w:r>
      <w:r w:rsidRPr="00510B48">
        <w:t>détention</w:t>
      </w:r>
      <w:r w:rsidR="00A6293D" w:rsidRPr="00510B48">
        <w:t xml:space="preserve"> </w:t>
      </w:r>
      <w:r w:rsidRPr="00510B48">
        <w:t>permettant</w:t>
      </w:r>
      <w:r w:rsidR="00A6293D" w:rsidRPr="00510B48">
        <w:t xml:space="preserve"> </w:t>
      </w:r>
      <w:r w:rsidRPr="00510B48">
        <w:t>de</w:t>
      </w:r>
      <w:r w:rsidR="00A6293D" w:rsidRPr="00510B48">
        <w:t xml:space="preserve"> </w:t>
      </w:r>
      <w:r w:rsidRPr="00510B48">
        <w:t>garantir</w:t>
      </w:r>
      <w:r w:rsidR="00A6293D" w:rsidRPr="00510B48">
        <w:t xml:space="preserve"> </w:t>
      </w:r>
      <w:r w:rsidRPr="00510B48">
        <w:t>la</w:t>
      </w:r>
      <w:r w:rsidR="00A6293D" w:rsidRPr="00510B48">
        <w:t xml:space="preserve"> </w:t>
      </w:r>
      <w:r w:rsidRPr="00510B48">
        <w:t>présence</w:t>
      </w:r>
      <w:r w:rsidR="00A6293D" w:rsidRPr="00510B48">
        <w:t xml:space="preserve"> </w:t>
      </w:r>
      <w:r w:rsidRPr="00510B48">
        <w:t>de</w:t>
      </w:r>
      <w:r w:rsidR="00A6293D" w:rsidRPr="00510B48">
        <w:t xml:space="preserve"> </w:t>
      </w:r>
      <w:r w:rsidRPr="00510B48">
        <w:t>l’accusé</w:t>
      </w:r>
      <w:r w:rsidR="00A6293D" w:rsidRPr="00510B48">
        <w:t xml:space="preserve"> </w:t>
      </w:r>
      <w:r w:rsidRPr="00510B48">
        <w:t>et</w:t>
      </w:r>
      <w:r w:rsidR="00A6293D" w:rsidRPr="00510B48">
        <w:t xml:space="preserve"> </w:t>
      </w:r>
      <w:r w:rsidRPr="00510B48">
        <w:t>une</w:t>
      </w:r>
      <w:r w:rsidR="00A6293D" w:rsidRPr="00510B48">
        <w:t xml:space="preserve"> </w:t>
      </w:r>
      <w:r w:rsidRPr="00510B48">
        <w:t>bonne</w:t>
      </w:r>
      <w:r w:rsidR="00A6293D" w:rsidRPr="00510B48">
        <w:t xml:space="preserve"> </w:t>
      </w:r>
      <w:r w:rsidRPr="00510B48">
        <w:t>administration</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pénale</w:t>
      </w:r>
      <w:r w:rsidR="00A6293D" w:rsidRPr="00510B48">
        <w:t xml:space="preserve"> </w:t>
      </w:r>
      <w:r w:rsidRPr="00510B48">
        <w:t>s’agissant</w:t>
      </w:r>
      <w:r w:rsidR="00A6293D" w:rsidRPr="00510B48">
        <w:t xml:space="preserve"> </w:t>
      </w:r>
      <w:r w:rsidRPr="00510B48">
        <w:t>de</w:t>
      </w:r>
      <w:r w:rsidR="00A6293D" w:rsidRPr="00510B48">
        <w:t xml:space="preserve"> </w:t>
      </w:r>
      <w:r w:rsidRPr="00510B48">
        <w:t>la</w:t>
      </w:r>
      <w:r w:rsidR="00A6293D" w:rsidRPr="00510B48">
        <w:t xml:space="preserve"> </w:t>
      </w:r>
      <w:r w:rsidRPr="00510B48">
        <w:t>détention</w:t>
      </w:r>
      <w:r w:rsidR="00A6293D" w:rsidRPr="00510B48">
        <w:t xml:space="preserve"> </w:t>
      </w:r>
      <w:r w:rsidRPr="00510B48">
        <w:t>provisoire</w:t>
      </w:r>
      <w:r w:rsidR="00A6293D" w:rsidRPr="00510B48">
        <w:t> »</w:t>
      </w:r>
      <w:r w:rsidRPr="00510B48">
        <w:t>.</w:t>
      </w:r>
    </w:p>
    <w:p w14:paraId="5D350BE4" w14:textId="4B2EC582" w:rsidR="00222975" w:rsidRPr="00510B48" w:rsidRDefault="00222975" w:rsidP="00222975">
      <w:pPr>
        <w:pStyle w:val="SingleTxtG"/>
      </w:pPr>
      <w:r w:rsidRPr="00510B48">
        <w:t>182.</w:t>
      </w:r>
      <w:r w:rsidRPr="00510B48">
        <w:tab/>
        <w:t>En</w:t>
      </w:r>
      <w:r w:rsidR="00A6293D" w:rsidRPr="00510B48">
        <w:t xml:space="preserve"> </w:t>
      </w:r>
      <w:r w:rsidRPr="00510B48">
        <w:t>ce</w:t>
      </w:r>
      <w:r w:rsidR="00A6293D" w:rsidRPr="00510B48">
        <w:t xml:space="preserve"> </w:t>
      </w:r>
      <w:r w:rsidRPr="00510B48">
        <w:t>qui</w:t>
      </w:r>
      <w:r w:rsidR="00A6293D" w:rsidRPr="00510B48">
        <w:t xml:space="preserve"> </w:t>
      </w:r>
      <w:r w:rsidRPr="00510B48">
        <w:t>concerne</w:t>
      </w:r>
      <w:r w:rsidR="00A6293D" w:rsidRPr="00510B48">
        <w:t xml:space="preserve"> </w:t>
      </w:r>
      <w:r w:rsidRPr="00510B48">
        <w:t>la</w:t>
      </w:r>
      <w:r w:rsidR="00A6293D" w:rsidRPr="00510B48">
        <w:t xml:space="preserve"> </w:t>
      </w:r>
      <w:r w:rsidRPr="00510B48">
        <w:t>surveillance</w:t>
      </w:r>
      <w:r w:rsidR="00A6293D" w:rsidRPr="00510B48">
        <w:t xml:space="preserve"> </w:t>
      </w:r>
      <w:r w:rsidRPr="00510B48">
        <w:t>électronique</w:t>
      </w:r>
      <w:r w:rsidR="00A6293D" w:rsidRPr="00510B48">
        <w:t xml:space="preserve"> </w:t>
      </w:r>
      <w:r w:rsidRPr="00510B48">
        <w:t>des</w:t>
      </w:r>
      <w:r w:rsidR="00A6293D" w:rsidRPr="00510B48">
        <w:t xml:space="preserve"> </w:t>
      </w:r>
      <w:r w:rsidRPr="00510B48">
        <w:t>prévenus,</w:t>
      </w:r>
      <w:r w:rsidR="00A6293D" w:rsidRPr="00510B48">
        <w:t xml:space="preserve"> </w:t>
      </w:r>
      <w:r w:rsidRPr="00510B48">
        <w:t>300</w:t>
      </w:r>
      <w:r w:rsidR="0066726E">
        <w:t> </w:t>
      </w:r>
      <w:r w:rsidRPr="00510B48">
        <w:t>nouveaux</w:t>
      </w:r>
      <w:r w:rsidR="00A6293D" w:rsidRPr="00510B48">
        <w:t xml:space="preserve"> </w:t>
      </w:r>
      <w:r w:rsidRPr="00510B48">
        <w:t>dispositifs</w:t>
      </w:r>
      <w:r w:rsidR="00A6293D" w:rsidRPr="00510B48">
        <w:t xml:space="preserve"> </w:t>
      </w:r>
      <w:r w:rsidRPr="00510B48">
        <w:t>de</w:t>
      </w:r>
      <w:r w:rsidR="00A6293D" w:rsidRPr="00510B48">
        <w:t xml:space="preserve"> </w:t>
      </w:r>
      <w:r w:rsidRPr="00510B48">
        <w:t>surveillance</w:t>
      </w:r>
      <w:r w:rsidR="00A6293D" w:rsidRPr="00510B48">
        <w:t xml:space="preserve"> </w:t>
      </w:r>
      <w:r w:rsidRPr="00510B48">
        <w:t>électronique</w:t>
      </w:r>
      <w:r w:rsidR="00A6293D" w:rsidRPr="00510B48">
        <w:t xml:space="preserve"> </w:t>
      </w:r>
      <w:r w:rsidRPr="00510B48">
        <w:t>ont</w:t>
      </w:r>
      <w:r w:rsidR="00A6293D" w:rsidRPr="00510B48">
        <w:t xml:space="preserve"> </w:t>
      </w:r>
      <w:r w:rsidRPr="00510B48">
        <w:t>été</w:t>
      </w:r>
      <w:r w:rsidR="00A6293D" w:rsidRPr="00510B48">
        <w:t xml:space="preserve"> </w:t>
      </w:r>
      <w:r w:rsidRPr="00510B48">
        <w:t>acquis</w:t>
      </w:r>
      <w:r w:rsidR="00A6293D" w:rsidRPr="00510B48">
        <w:t xml:space="preserve"> </w:t>
      </w:r>
      <w:r w:rsidRPr="00510B48">
        <w:t>en</w:t>
      </w:r>
      <w:r w:rsidR="00A6293D" w:rsidRPr="00510B48">
        <w:t xml:space="preserve"> </w:t>
      </w:r>
      <w:r w:rsidRPr="00510B48">
        <w:t>2018</w:t>
      </w:r>
      <w:r w:rsidR="00A6293D" w:rsidRPr="00510B48">
        <w:t xml:space="preserve"> </w:t>
      </w:r>
      <w:r w:rsidRPr="00510B48">
        <w:t>et</w:t>
      </w:r>
      <w:r w:rsidR="00A6293D" w:rsidRPr="00510B48">
        <w:t xml:space="preserve"> </w:t>
      </w:r>
      <w:r w:rsidRPr="00510B48">
        <w:t>3</w:t>
      </w:r>
      <w:r w:rsidR="0066726E">
        <w:t> </w:t>
      </w:r>
      <w:r w:rsidRPr="00510B48">
        <w:t>000</w:t>
      </w:r>
      <w:r w:rsidR="0066726E">
        <w:t xml:space="preserve"> </w:t>
      </w:r>
      <w:r w:rsidRPr="00510B48">
        <w:t>autres</w:t>
      </w:r>
      <w:r w:rsidR="00A6293D" w:rsidRPr="00510B48">
        <w:t xml:space="preserve"> </w:t>
      </w:r>
      <w:r w:rsidRPr="00510B48">
        <w:t>avaient</w:t>
      </w:r>
      <w:r w:rsidR="00A6293D" w:rsidRPr="00510B48">
        <w:t xml:space="preserve"> </w:t>
      </w:r>
      <w:r w:rsidRPr="00510B48">
        <w:t>été</w:t>
      </w:r>
      <w:r w:rsidR="00A6293D" w:rsidRPr="00510B48">
        <w:t xml:space="preserve"> </w:t>
      </w:r>
      <w:r w:rsidRPr="00510B48">
        <w:t>livrés</w:t>
      </w:r>
      <w:r w:rsidR="00A6293D" w:rsidRPr="00510B48">
        <w:t xml:space="preserve"> </w:t>
      </w:r>
      <w:r w:rsidRPr="00510B48">
        <w:t>fin</w:t>
      </w:r>
      <w:r w:rsidR="00A6293D" w:rsidRPr="00510B48">
        <w:t xml:space="preserve"> </w:t>
      </w:r>
      <w:r w:rsidRPr="00510B48">
        <w:t>2020</w:t>
      </w:r>
      <w:r w:rsidR="00601D40" w:rsidRPr="00510B48">
        <w:t>.</w:t>
      </w:r>
      <w:r w:rsidR="00A6293D" w:rsidRPr="00510B48">
        <w:t xml:space="preserve"> </w:t>
      </w:r>
      <w:r w:rsidRPr="00510B48">
        <w:t>Au</w:t>
      </w:r>
      <w:r w:rsidR="00A6293D" w:rsidRPr="00510B48">
        <w:t xml:space="preserve"> </w:t>
      </w:r>
      <w:r w:rsidRPr="00510B48">
        <w:t>1</w:t>
      </w:r>
      <w:r w:rsidRPr="00510B48">
        <w:rPr>
          <w:vertAlign w:val="superscript"/>
        </w:rPr>
        <w:t>er</w:t>
      </w:r>
      <w:r w:rsidR="0066726E">
        <w:t> </w:t>
      </w:r>
      <w:r w:rsidRPr="00510B48">
        <w:t>décembre</w:t>
      </w:r>
      <w:r w:rsidR="00A6293D" w:rsidRPr="00510B48">
        <w:t xml:space="preserve"> </w:t>
      </w:r>
      <w:r w:rsidRPr="00510B48">
        <w:t>2020,</w:t>
      </w:r>
      <w:r w:rsidR="00A6293D" w:rsidRPr="00510B48">
        <w:t xml:space="preserve"> </w:t>
      </w:r>
      <w:r w:rsidRPr="00510B48">
        <w:t>sur</w:t>
      </w:r>
      <w:r w:rsidR="00A6293D" w:rsidRPr="00510B48">
        <w:t xml:space="preserve"> </w:t>
      </w:r>
      <w:r w:rsidRPr="00510B48">
        <w:t>les</w:t>
      </w:r>
      <w:r w:rsidR="00A6293D" w:rsidRPr="00510B48">
        <w:t xml:space="preserve"> </w:t>
      </w:r>
      <w:r w:rsidRPr="00510B48">
        <w:t>1</w:t>
      </w:r>
      <w:r w:rsidR="0066726E">
        <w:t> </w:t>
      </w:r>
      <w:r w:rsidRPr="00510B48">
        <w:t>930</w:t>
      </w:r>
      <w:r w:rsidR="0066726E">
        <w:t xml:space="preserve"> </w:t>
      </w:r>
      <w:r w:rsidRPr="00510B48">
        <w:t>personnes</w:t>
      </w:r>
      <w:r w:rsidR="00A6293D" w:rsidRPr="00510B48">
        <w:t xml:space="preserve"> </w:t>
      </w:r>
      <w:r w:rsidRPr="00510B48">
        <w:t>faisant</w:t>
      </w:r>
      <w:r w:rsidR="00A6293D" w:rsidRPr="00510B48">
        <w:t xml:space="preserve"> </w:t>
      </w:r>
      <w:r w:rsidRPr="00510B48">
        <w:t>l’objet</w:t>
      </w:r>
      <w:r w:rsidR="00A6293D" w:rsidRPr="00510B48">
        <w:t xml:space="preserve"> </w:t>
      </w:r>
      <w:r w:rsidRPr="00510B48">
        <w:t>d’une</w:t>
      </w:r>
      <w:r w:rsidR="00A6293D" w:rsidRPr="00510B48">
        <w:t xml:space="preserve"> </w:t>
      </w:r>
      <w:r w:rsidRPr="00510B48">
        <w:t>mesure</w:t>
      </w:r>
      <w:r w:rsidR="00A6293D" w:rsidRPr="00510B48">
        <w:t xml:space="preserve"> </w:t>
      </w:r>
      <w:r w:rsidRPr="00510B48">
        <w:t>de</w:t>
      </w:r>
      <w:r w:rsidR="00A6293D" w:rsidRPr="00510B48">
        <w:t xml:space="preserve"> </w:t>
      </w:r>
      <w:r w:rsidRPr="00510B48">
        <w:t>détention</w:t>
      </w:r>
      <w:r w:rsidR="00A6293D" w:rsidRPr="00510B48">
        <w:t xml:space="preserve"> </w:t>
      </w:r>
      <w:r w:rsidRPr="00510B48">
        <w:t>provisoire,</w:t>
      </w:r>
      <w:r w:rsidR="00A6293D" w:rsidRPr="00510B48">
        <w:t xml:space="preserve"> </w:t>
      </w:r>
      <w:r w:rsidRPr="00510B48">
        <w:t>404</w:t>
      </w:r>
      <w:r w:rsidR="00A6293D" w:rsidRPr="00510B48">
        <w:t xml:space="preserve"> </w:t>
      </w:r>
      <w:r w:rsidRPr="00510B48">
        <w:t>étaient</w:t>
      </w:r>
      <w:r w:rsidR="00A6293D" w:rsidRPr="00510B48">
        <w:t xml:space="preserve"> </w:t>
      </w:r>
      <w:r w:rsidRPr="00510B48">
        <w:t>assignées</w:t>
      </w:r>
      <w:r w:rsidR="00A6293D" w:rsidRPr="00510B48">
        <w:t xml:space="preserve"> </w:t>
      </w:r>
      <w:r w:rsidRPr="00510B48">
        <w:t>à</w:t>
      </w:r>
      <w:r w:rsidR="00A6293D" w:rsidRPr="00510B48">
        <w:t xml:space="preserve"> </w:t>
      </w:r>
      <w:r w:rsidRPr="00510B48">
        <w:t>résidence</w:t>
      </w:r>
      <w:r w:rsidR="00A6293D" w:rsidRPr="00510B48">
        <w:t xml:space="preserve"> </w:t>
      </w:r>
      <w:r w:rsidRPr="00510B48">
        <w:t>(soit</w:t>
      </w:r>
      <w:r w:rsidR="00A6293D" w:rsidRPr="00510B48">
        <w:t xml:space="preserve"> </w:t>
      </w:r>
      <w:r w:rsidRPr="00510B48">
        <w:t>20</w:t>
      </w:r>
      <w:r w:rsidR="00EA1970">
        <w:t> %</w:t>
      </w:r>
      <w:r w:rsidRPr="00510B48">
        <w:t>).</w:t>
      </w:r>
    </w:p>
    <w:p w14:paraId="5716065D" w14:textId="5857EB42" w:rsidR="00222975" w:rsidRPr="00510B48" w:rsidRDefault="00222975" w:rsidP="00222975">
      <w:pPr>
        <w:pStyle w:val="SingleTxtG"/>
      </w:pPr>
      <w:r w:rsidRPr="00510B48">
        <w:lastRenderedPageBreak/>
        <w:t>183.</w:t>
      </w:r>
      <w:r w:rsidRPr="00510B48">
        <w:tab/>
        <w:t>Depuis</w:t>
      </w:r>
      <w:r w:rsidR="00A6293D" w:rsidRPr="00510B48">
        <w:t xml:space="preserve"> </w:t>
      </w:r>
      <w:r w:rsidRPr="00510B48">
        <w:t>2012,</w:t>
      </w:r>
      <w:r w:rsidR="00A6293D" w:rsidRPr="00510B48">
        <w:t xml:space="preserve"> </w:t>
      </w:r>
      <w:r w:rsidRPr="00510B48">
        <w:t>le</w:t>
      </w:r>
      <w:r w:rsidR="00A6293D" w:rsidRPr="00510B48">
        <w:t xml:space="preserve"> </w:t>
      </w:r>
      <w:r w:rsidRPr="00510B48">
        <w:t>nombre</w:t>
      </w:r>
      <w:r w:rsidR="00A6293D" w:rsidRPr="00510B48">
        <w:t xml:space="preserve"> </w:t>
      </w:r>
      <w:r w:rsidRPr="00510B48">
        <w:t>de</w:t>
      </w:r>
      <w:r w:rsidR="00A6293D" w:rsidRPr="00510B48">
        <w:t xml:space="preserve"> </w:t>
      </w:r>
      <w:r w:rsidRPr="00510B48">
        <w:t>personnes</w:t>
      </w:r>
      <w:r w:rsidR="00A6293D" w:rsidRPr="00510B48">
        <w:t xml:space="preserve"> </w:t>
      </w:r>
      <w:r w:rsidRPr="00510B48">
        <w:t>ayant</w:t>
      </w:r>
      <w:r w:rsidR="00A6293D" w:rsidRPr="00510B48">
        <w:t xml:space="preserve"> </w:t>
      </w:r>
      <w:r w:rsidRPr="00510B48">
        <w:t>bénéficié</w:t>
      </w:r>
      <w:r w:rsidR="00A6293D" w:rsidRPr="00510B48">
        <w:t xml:space="preserve"> </w:t>
      </w:r>
      <w:r w:rsidRPr="00510B48">
        <w:t>d’une</w:t>
      </w:r>
      <w:r w:rsidR="00A6293D" w:rsidRPr="00510B48">
        <w:t xml:space="preserve"> </w:t>
      </w:r>
      <w:r w:rsidRPr="00510B48">
        <w:t>mesure</w:t>
      </w:r>
      <w:r w:rsidR="00A6293D" w:rsidRPr="00510B48">
        <w:t xml:space="preserve"> </w:t>
      </w:r>
      <w:r w:rsidRPr="00510B48">
        <w:t>de</w:t>
      </w:r>
      <w:r w:rsidR="00A6293D" w:rsidRPr="00510B48">
        <w:t xml:space="preserve"> </w:t>
      </w:r>
      <w:r w:rsidRPr="00510B48">
        <w:t>liberté</w:t>
      </w:r>
      <w:r w:rsidR="00A6293D" w:rsidRPr="00510B48">
        <w:t xml:space="preserve"> </w:t>
      </w:r>
      <w:r w:rsidRPr="00510B48">
        <w:t>conditionnelle</w:t>
      </w:r>
      <w:r w:rsidR="00A6293D" w:rsidRPr="00510B48">
        <w:t xml:space="preserve"> </w:t>
      </w:r>
      <w:r w:rsidRPr="00510B48">
        <w:t>a</w:t>
      </w:r>
      <w:r w:rsidR="00A6293D" w:rsidRPr="00510B48">
        <w:t xml:space="preserve"> </w:t>
      </w:r>
      <w:r w:rsidRPr="00510B48">
        <w:t>augmenté</w:t>
      </w:r>
      <w:r w:rsidR="00601D40" w:rsidRPr="00510B48">
        <w:t>.</w:t>
      </w:r>
      <w:r w:rsidR="00A6293D" w:rsidRPr="00510B48">
        <w:t xml:space="preserve"> </w:t>
      </w:r>
      <w:r w:rsidRPr="00510B48">
        <w:t>La</w:t>
      </w:r>
      <w:r w:rsidR="00A6293D" w:rsidRPr="00510B48">
        <w:t xml:space="preserve"> </w:t>
      </w:r>
      <w:r w:rsidRPr="00510B48">
        <w:t>proportion</w:t>
      </w:r>
      <w:r w:rsidR="00A6293D" w:rsidRPr="00510B48">
        <w:t xml:space="preserve"> </w:t>
      </w:r>
      <w:r w:rsidRPr="00510B48">
        <w:t>des</w:t>
      </w:r>
      <w:r w:rsidR="00A6293D" w:rsidRPr="00510B48">
        <w:t xml:space="preserve"> </w:t>
      </w:r>
      <w:r w:rsidRPr="00510B48">
        <w:t>condamnés</w:t>
      </w:r>
      <w:r w:rsidR="00A6293D" w:rsidRPr="00510B48">
        <w:t xml:space="preserve"> </w:t>
      </w:r>
      <w:r w:rsidRPr="00510B48">
        <w:t>ayant</w:t>
      </w:r>
      <w:r w:rsidR="00A6293D" w:rsidRPr="00510B48">
        <w:t xml:space="preserve"> </w:t>
      </w:r>
      <w:r w:rsidRPr="00510B48">
        <w:t>bénéficié</w:t>
      </w:r>
      <w:r w:rsidR="00A6293D" w:rsidRPr="00510B48">
        <w:t xml:space="preserve"> </w:t>
      </w:r>
      <w:r w:rsidRPr="00510B48">
        <w:t>d’une</w:t>
      </w:r>
      <w:r w:rsidR="00A6293D" w:rsidRPr="00510B48">
        <w:t xml:space="preserve"> </w:t>
      </w:r>
      <w:r w:rsidRPr="00510B48">
        <w:t>mesure</w:t>
      </w:r>
      <w:r w:rsidR="00A6293D" w:rsidRPr="00510B48">
        <w:t xml:space="preserve"> </w:t>
      </w:r>
      <w:r w:rsidRPr="00510B48">
        <w:t>de</w:t>
      </w:r>
      <w:r w:rsidR="00A6293D" w:rsidRPr="00510B48">
        <w:t xml:space="preserve"> </w:t>
      </w:r>
      <w:r w:rsidRPr="00510B48">
        <w:t>liberté</w:t>
      </w:r>
      <w:r w:rsidR="00A6293D" w:rsidRPr="00510B48">
        <w:t xml:space="preserve"> </w:t>
      </w:r>
      <w:r w:rsidRPr="00510B48">
        <w:t>conditionnelle</w:t>
      </w:r>
      <w:r w:rsidR="00A6293D" w:rsidRPr="00510B48">
        <w:t xml:space="preserve"> </w:t>
      </w:r>
      <w:r w:rsidRPr="00510B48">
        <w:t>était</w:t>
      </w:r>
      <w:r w:rsidR="00A6293D" w:rsidRPr="00510B48">
        <w:t xml:space="preserve"> </w:t>
      </w:r>
      <w:r w:rsidRPr="00510B48">
        <w:t>de</w:t>
      </w:r>
      <w:r w:rsidR="00A6293D" w:rsidRPr="00510B48">
        <w:t xml:space="preserve"> </w:t>
      </w:r>
      <w:r w:rsidRPr="00510B48">
        <w:t>8</w:t>
      </w:r>
      <w:r w:rsidR="00EA1970">
        <w:t> %</w:t>
      </w:r>
      <w:r w:rsidR="00A6293D" w:rsidRPr="00510B48">
        <w:t xml:space="preserve"> </w:t>
      </w:r>
      <w:r w:rsidRPr="00510B48">
        <w:t>en</w:t>
      </w:r>
      <w:r w:rsidR="00A6293D" w:rsidRPr="00510B48">
        <w:t xml:space="preserve"> </w:t>
      </w:r>
      <w:r w:rsidRPr="00510B48">
        <w:t>2012,</w:t>
      </w:r>
      <w:r w:rsidR="00A6293D" w:rsidRPr="00510B48">
        <w:t xml:space="preserve"> </w:t>
      </w:r>
      <w:r w:rsidRPr="00510B48">
        <w:t>de</w:t>
      </w:r>
      <w:r w:rsidR="00A6293D" w:rsidRPr="00510B48">
        <w:t xml:space="preserve"> </w:t>
      </w:r>
      <w:r w:rsidRPr="00510B48">
        <w:t>26,7</w:t>
      </w:r>
      <w:r w:rsidR="00EA1970">
        <w:t> %</w:t>
      </w:r>
      <w:r w:rsidR="00A6293D" w:rsidRPr="00510B48">
        <w:t xml:space="preserve"> </w:t>
      </w:r>
      <w:r w:rsidRPr="00510B48">
        <w:t>en</w:t>
      </w:r>
      <w:r w:rsidR="00A6293D" w:rsidRPr="00510B48">
        <w:t xml:space="preserve"> </w:t>
      </w:r>
      <w:r w:rsidRPr="00510B48">
        <w:t>2017,</w:t>
      </w:r>
      <w:r w:rsidR="00A6293D" w:rsidRPr="00510B48">
        <w:t xml:space="preserve"> </w:t>
      </w:r>
      <w:r w:rsidRPr="00510B48">
        <w:t>de</w:t>
      </w:r>
      <w:r w:rsidR="00A6293D" w:rsidRPr="00510B48">
        <w:t xml:space="preserve"> </w:t>
      </w:r>
      <w:r w:rsidRPr="00510B48">
        <w:t>26,1</w:t>
      </w:r>
      <w:r w:rsidR="00EA1970">
        <w:t> %</w:t>
      </w:r>
      <w:r w:rsidR="00A6293D" w:rsidRPr="00510B48">
        <w:t xml:space="preserve"> </w:t>
      </w:r>
      <w:r w:rsidRPr="00510B48">
        <w:t>en</w:t>
      </w:r>
      <w:r w:rsidR="00A6293D" w:rsidRPr="00510B48">
        <w:t xml:space="preserve"> </w:t>
      </w:r>
      <w:r w:rsidRPr="00510B48">
        <w:t>2018,</w:t>
      </w:r>
      <w:r w:rsidR="00A6293D" w:rsidRPr="00510B48">
        <w:t xml:space="preserve"> </w:t>
      </w:r>
      <w:r w:rsidRPr="00510B48">
        <w:t>de</w:t>
      </w:r>
      <w:r w:rsidR="00A6293D" w:rsidRPr="00510B48">
        <w:t xml:space="preserve"> </w:t>
      </w:r>
      <w:r w:rsidRPr="00510B48">
        <w:t>24,5</w:t>
      </w:r>
      <w:r w:rsidR="00EA1970">
        <w:t> %</w:t>
      </w:r>
      <w:r w:rsidR="00A6293D" w:rsidRPr="00510B48">
        <w:t xml:space="preserve"> </w:t>
      </w:r>
      <w:r w:rsidRPr="00510B48">
        <w:t>en</w:t>
      </w:r>
      <w:r w:rsidR="00A6293D" w:rsidRPr="00510B48">
        <w:t xml:space="preserve"> </w:t>
      </w:r>
      <w:r w:rsidRPr="00510B48">
        <w:t>2019</w:t>
      </w:r>
      <w:r w:rsidR="00A6293D" w:rsidRPr="00510B48">
        <w:t xml:space="preserve"> </w:t>
      </w:r>
      <w:r w:rsidRPr="00510B48">
        <w:t>et</w:t>
      </w:r>
      <w:r w:rsidR="00A6293D" w:rsidRPr="00510B48">
        <w:t xml:space="preserve"> </w:t>
      </w:r>
      <w:r w:rsidRPr="00510B48">
        <w:t>de</w:t>
      </w:r>
      <w:r w:rsidR="00A6293D" w:rsidRPr="00510B48">
        <w:t xml:space="preserve"> </w:t>
      </w:r>
      <w:r w:rsidRPr="00510B48">
        <w:t>26,6</w:t>
      </w:r>
      <w:r w:rsidR="00EA1970">
        <w:t> %</w:t>
      </w:r>
      <w:r w:rsidR="00A6293D" w:rsidRPr="00510B48">
        <w:t xml:space="preserve"> </w:t>
      </w:r>
      <w:r w:rsidRPr="00510B48">
        <w:t>en</w:t>
      </w:r>
      <w:r w:rsidR="00A6293D" w:rsidRPr="00510B48">
        <w:t xml:space="preserve"> </w:t>
      </w:r>
      <w:r w:rsidRPr="00510B48">
        <w:t>2020.</w:t>
      </w:r>
    </w:p>
    <w:p w14:paraId="02FF0424" w14:textId="59E42061" w:rsidR="00222975" w:rsidRPr="00510B48" w:rsidRDefault="00222975" w:rsidP="00222975">
      <w:pPr>
        <w:pStyle w:val="SingleTxtG"/>
      </w:pPr>
      <w:r w:rsidRPr="00510B48">
        <w:t>184.</w:t>
      </w:r>
      <w:r w:rsidRPr="00510B48">
        <w:tab/>
        <w:t>La</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l’exécution</w:t>
      </w:r>
      <w:r w:rsidR="00A6293D" w:rsidRPr="00510B48">
        <w:t xml:space="preserve"> </w:t>
      </w:r>
      <w:r w:rsidRPr="00510B48">
        <w:t>des</w:t>
      </w:r>
      <w:r w:rsidR="00A6293D" w:rsidRPr="00510B48">
        <w:t xml:space="preserve"> </w:t>
      </w:r>
      <w:r w:rsidRPr="00510B48">
        <w:t>sanctions</w:t>
      </w:r>
      <w:r w:rsidR="00A6293D" w:rsidRPr="00510B48">
        <w:t xml:space="preserve"> </w:t>
      </w:r>
      <w:r w:rsidRPr="00510B48">
        <w:t>et</w:t>
      </w:r>
      <w:r w:rsidR="00A6293D" w:rsidRPr="00510B48">
        <w:t xml:space="preserve"> </w:t>
      </w:r>
      <w:r w:rsidRPr="00510B48">
        <w:t>mesures</w:t>
      </w:r>
      <w:r w:rsidR="00A6293D" w:rsidRPr="00510B48">
        <w:t xml:space="preserve"> </w:t>
      </w:r>
      <w:r w:rsidRPr="00510B48">
        <w:t>non</w:t>
      </w:r>
      <w:r w:rsidR="00A6293D" w:rsidRPr="00510B48">
        <w:t xml:space="preserve"> </w:t>
      </w:r>
      <w:r w:rsidRPr="00510B48">
        <w:t>privatives</w:t>
      </w:r>
      <w:r w:rsidR="00A6293D" w:rsidRPr="00510B48">
        <w:t xml:space="preserve"> </w:t>
      </w:r>
      <w:r w:rsidRPr="00510B48">
        <w:t>de</w:t>
      </w:r>
      <w:r w:rsidR="00A6293D" w:rsidRPr="00510B48">
        <w:t xml:space="preserve"> </w:t>
      </w:r>
      <w:r w:rsidRPr="00510B48">
        <w:t>liberté</w:t>
      </w:r>
      <w:bookmarkStart w:id="27" w:name="_ftnref34"/>
      <w:bookmarkEnd w:id="27"/>
      <w:r w:rsidRPr="009D16C5">
        <w:rPr>
          <w:rStyle w:val="Appelnotedebasdep"/>
        </w:rPr>
        <w:footnoteReference w:id="37"/>
      </w:r>
      <w:r w:rsidR="00A6293D" w:rsidRPr="00510B48">
        <w:t xml:space="preserve"> </w:t>
      </w:r>
      <w:r w:rsidRPr="00510B48">
        <w:t>prévoit</w:t>
      </w:r>
      <w:r w:rsidR="00A6293D" w:rsidRPr="00510B48">
        <w:t xml:space="preserve"> </w:t>
      </w:r>
      <w:r w:rsidRPr="00510B48">
        <w:t>d’améliorer</w:t>
      </w:r>
      <w:r w:rsidR="00A6293D" w:rsidRPr="00510B48">
        <w:t xml:space="preserve"> </w:t>
      </w:r>
      <w:r w:rsidRPr="00510B48">
        <w:t>la</w:t>
      </w:r>
      <w:r w:rsidR="00A6293D" w:rsidRPr="00510B48">
        <w:t xml:space="preserve"> </w:t>
      </w:r>
      <w:r w:rsidRPr="00510B48">
        <w:t>législation</w:t>
      </w:r>
      <w:r w:rsidR="00A6293D" w:rsidRPr="00510B48">
        <w:t xml:space="preserve"> </w:t>
      </w:r>
      <w:r w:rsidRPr="00510B48">
        <w:t>pour</w:t>
      </w:r>
      <w:r w:rsidR="00A6293D" w:rsidRPr="00510B48">
        <w:t xml:space="preserve"> </w:t>
      </w:r>
      <w:r w:rsidRPr="00510B48">
        <w:t>une</w:t>
      </w:r>
      <w:r w:rsidR="00A6293D" w:rsidRPr="00510B48">
        <w:t xml:space="preserve"> </w:t>
      </w:r>
      <w:r w:rsidRPr="00510B48">
        <w:t>meilleure</w:t>
      </w:r>
      <w:r w:rsidR="00A6293D" w:rsidRPr="00510B48">
        <w:t xml:space="preserve"> </w:t>
      </w:r>
      <w:r w:rsidRPr="00510B48">
        <w:t>application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et</w:t>
      </w:r>
      <w:r w:rsidR="00A6293D" w:rsidRPr="00510B48">
        <w:t xml:space="preserve"> </w:t>
      </w:r>
      <w:r w:rsidRPr="00510B48">
        <w:t>mesures</w:t>
      </w:r>
      <w:r w:rsidR="00A6293D" w:rsidRPr="00510B48">
        <w:t xml:space="preserve"> </w:t>
      </w:r>
      <w:r w:rsidRPr="00510B48">
        <w:t>de</w:t>
      </w:r>
      <w:r w:rsidR="00A6293D" w:rsidRPr="00510B48">
        <w:t xml:space="preserve"> </w:t>
      </w:r>
      <w:r w:rsidRPr="00510B48">
        <w:t>substitution</w:t>
      </w:r>
      <w:r w:rsidR="00A6293D" w:rsidRPr="00510B48">
        <w:t xml:space="preserve"> </w:t>
      </w:r>
      <w:r w:rsidRPr="00510B48">
        <w:t>à</w:t>
      </w:r>
      <w:r w:rsidR="00A6293D" w:rsidRPr="00510B48">
        <w:t xml:space="preserve"> </w:t>
      </w:r>
      <w:r w:rsidRPr="00510B48">
        <w:t>l’incarcération</w:t>
      </w:r>
      <w:r w:rsidR="00601D40" w:rsidRPr="00510B48">
        <w:t>.</w:t>
      </w:r>
      <w:r w:rsidR="00A6293D" w:rsidRPr="00510B48">
        <w:t xml:space="preserve"> </w:t>
      </w:r>
      <w:r w:rsidRPr="00510B48">
        <w:t>Plusieurs</w:t>
      </w:r>
      <w:r w:rsidR="00A6293D" w:rsidRPr="00510B48">
        <w:t xml:space="preserve"> </w:t>
      </w:r>
      <w:r w:rsidRPr="00510B48">
        <w:t>formations</w:t>
      </w:r>
      <w:r w:rsidR="00A6293D" w:rsidRPr="00510B48">
        <w:t xml:space="preserve"> </w:t>
      </w:r>
      <w:r w:rsidRPr="00510B48">
        <w:t>ont</w:t>
      </w:r>
      <w:r w:rsidR="00A6293D" w:rsidRPr="00510B48">
        <w:t xml:space="preserve"> </w:t>
      </w:r>
      <w:r w:rsidRPr="00510B48">
        <w:t>été</w:t>
      </w:r>
      <w:r w:rsidR="00A6293D" w:rsidRPr="00510B48">
        <w:t xml:space="preserve"> </w:t>
      </w:r>
      <w:r w:rsidRPr="00510B48">
        <w:t>organisées</w:t>
      </w:r>
      <w:r w:rsidR="00A6293D" w:rsidRPr="00510B48">
        <w:t xml:space="preserve"> </w:t>
      </w:r>
      <w:r w:rsidRPr="00510B48">
        <w:t>pour</w:t>
      </w:r>
      <w:r w:rsidR="00A6293D" w:rsidRPr="00510B48">
        <w:t xml:space="preserve"> </w:t>
      </w:r>
      <w:r w:rsidRPr="00510B48">
        <w:t>les</w:t>
      </w:r>
      <w:r w:rsidR="00A6293D" w:rsidRPr="00510B48">
        <w:t xml:space="preserve"> </w:t>
      </w:r>
      <w:r w:rsidRPr="00510B48">
        <w:t>professionnels</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et</w:t>
      </w:r>
      <w:r w:rsidR="00A6293D" w:rsidRPr="00510B48">
        <w:t xml:space="preserve"> </w:t>
      </w:r>
      <w:r w:rsidRPr="00510B48">
        <w:t>les</w:t>
      </w:r>
      <w:r w:rsidR="00A6293D" w:rsidRPr="00510B48">
        <w:t xml:space="preserve"> </w:t>
      </w:r>
      <w:r w:rsidRPr="00510B48">
        <w:t>commissaires</w:t>
      </w:r>
      <w:r w:rsidR="00A6293D" w:rsidRPr="00510B48">
        <w:t xml:space="preserve"> </w:t>
      </w:r>
      <w:r w:rsidRPr="00510B48">
        <w:t>afin</w:t>
      </w:r>
      <w:r w:rsidR="00A6293D" w:rsidRPr="00510B48">
        <w:t xml:space="preserve"> </w:t>
      </w:r>
      <w:r w:rsidRPr="00510B48">
        <w:t>d’étendre</w:t>
      </w:r>
      <w:r w:rsidR="00A6293D" w:rsidRPr="00510B48">
        <w:t xml:space="preserve"> </w:t>
      </w:r>
      <w:r w:rsidRPr="00510B48">
        <w:t>l’application</w:t>
      </w:r>
      <w:r w:rsidR="00A6293D" w:rsidRPr="00510B48">
        <w:t xml:space="preserve"> </w:t>
      </w:r>
      <w:r w:rsidRPr="00510B48">
        <w:t>d’autres</w:t>
      </w:r>
      <w:r w:rsidR="00A6293D" w:rsidRPr="00510B48">
        <w:t xml:space="preserve"> </w:t>
      </w:r>
      <w:r w:rsidRPr="00510B48">
        <w:t>types</w:t>
      </w:r>
      <w:r w:rsidR="00A6293D" w:rsidRPr="00510B48">
        <w:t xml:space="preserve"> </w:t>
      </w:r>
      <w:r w:rsidRPr="00510B48">
        <w:t>de</w:t>
      </w:r>
      <w:r w:rsidR="00A6293D" w:rsidRPr="00510B48">
        <w:t xml:space="preserve"> </w:t>
      </w:r>
      <w:r w:rsidRPr="00510B48">
        <w:t>peines</w:t>
      </w:r>
      <w:r w:rsidR="00A6293D" w:rsidRPr="00510B48">
        <w:t xml:space="preserve"> </w:t>
      </w:r>
      <w:r w:rsidRPr="00510B48">
        <w:t>et</w:t>
      </w:r>
      <w:r w:rsidR="00A6293D" w:rsidRPr="00510B48">
        <w:t xml:space="preserve"> </w:t>
      </w:r>
      <w:r w:rsidRPr="00510B48">
        <w:t>de</w:t>
      </w:r>
      <w:r w:rsidR="00A6293D" w:rsidRPr="00510B48">
        <w:t xml:space="preserve"> </w:t>
      </w:r>
      <w:r w:rsidRPr="00510B48">
        <w:t>rendre</w:t>
      </w:r>
      <w:r w:rsidR="00A6293D" w:rsidRPr="00510B48">
        <w:t xml:space="preserve"> </w:t>
      </w:r>
      <w:r w:rsidRPr="00510B48">
        <w:t>publics</w:t>
      </w:r>
      <w:r w:rsidR="00A6293D" w:rsidRPr="00510B48">
        <w:t xml:space="preserve"> </w:t>
      </w:r>
      <w:r w:rsidRPr="00510B48">
        <w:t>et</w:t>
      </w:r>
      <w:r w:rsidR="00A6293D" w:rsidRPr="00510B48">
        <w:t xml:space="preserve"> </w:t>
      </w:r>
      <w:r w:rsidRPr="00510B48">
        <w:t>promouvoir</w:t>
      </w:r>
      <w:r w:rsidR="00A6293D" w:rsidRPr="00510B48">
        <w:t xml:space="preserve"> </w:t>
      </w:r>
      <w:r w:rsidRPr="00510B48">
        <w:t>les</w:t>
      </w:r>
      <w:r w:rsidR="00A6293D" w:rsidRPr="00510B48">
        <w:t xml:space="preserve"> </w:t>
      </w:r>
      <w:r w:rsidRPr="00510B48">
        <w:t>résultats</w:t>
      </w:r>
      <w:r w:rsidR="00A6293D" w:rsidRPr="00510B48">
        <w:t xml:space="preserve"> </w:t>
      </w:r>
      <w:r w:rsidRPr="00510B48">
        <w:t>obtenus</w:t>
      </w:r>
      <w:r w:rsidR="00A6293D" w:rsidRPr="00510B48">
        <w:t xml:space="preserve"> </w:t>
      </w:r>
      <w:r w:rsidRPr="00510B48">
        <w:t>pour</w:t>
      </w:r>
      <w:r w:rsidR="00A6293D" w:rsidRPr="00510B48">
        <w:t xml:space="preserve"> </w:t>
      </w:r>
      <w:r w:rsidRPr="00510B48">
        <w:t>sensibiliser</w:t>
      </w:r>
      <w:r w:rsidR="00A6293D" w:rsidRPr="00510B48">
        <w:t xml:space="preserve"> </w:t>
      </w:r>
      <w:r w:rsidRPr="00510B48">
        <w:t>la</w:t>
      </w:r>
      <w:r w:rsidR="00A6293D" w:rsidRPr="00510B48">
        <w:t xml:space="preserve"> </w:t>
      </w:r>
      <w:r w:rsidRPr="00510B48">
        <w:t>population.</w:t>
      </w:r>
    </w:p>
    <w:p w14:paraId="0C4E9134" w14:textId="46D74A07" w:rsidR="00222975" w:rsidRPr="00510B48" w:rsidRDefault="00222975" w:rsidP="00222975">
      <w:pPr>
        <w:pStyle w:val="SingleTxtG"/>
      </w:pPr>
      <w:r w:rsidRPr="00510B48">
        <w:t>185.</w:t>
      </w:r>
      <w:r w:rsidRPr="00510B48">
        <w:tab/>
        <w:t>Le</w:t>
      </w:r>
      <w:r w:rsidR="00A6293D" w:rsidRPr="00510B48">
        <w:t xml:space="preserve"> </w:t>
      </w:r>
      <w:r w:rsidRPr="00510B48">
        <w:t>projet</w:t>
      </w:r>
      <w:r w:rsidR="00A6293D" w:rsidRPr="00510B48">
        <w:t xml:space="preserve"> </w:t>
      </w:r>
      <w:r w:rsidRPr="00510B48">
        <w:t>financé</w:t>
      </w:r>
      <w:r w:rsidR="00A6293D" w:rsidRPr="00510B48">
        <w:t xml:space="preserve"> </w:t>
      </w:r>
      <w:r w:rsidRPr="00510B48">
        <w:t>par</w:t>
      </w:r>
      <w:r w:rsidR="00A6293D" w:rsidRPr="00510B48">
        <w:t xml:space="preserve"> </w:t>
      </w:r>
      <w:r w:rsidRPr="00510B48">
        <w:t>l’Union</w:t>
      </w:r>
      <w:r w:rsidR="00A6293D" w:rsidRPr="00510B48">
        <w:t xml:space="preserve"> </w:t>
      </w:r>
      <w:r w:rsidRPr="00510B48">
        <w:t>européenne</w:t>
      </w:r>
      <w:r w:rsidR="00A6293D" w:rsidRPr="00510B48">
        <w:t xml:space="preserve"> </w:t>
      </w:r>
      <w:r w:rsidRPr="00510B48">
        <w:t>intitulé</w:t>
      </w:r>
      <w:r w:rsidR="00A6293D" w:rsidRPr="00510B48">
        <w:t xml:space="preserve"> « </w:t>
      </w:r>
      <w:r w:rsidRPr="00510B48">
        <w:t>Renforcement</w:t>
      </w:r>
      <w:r w:rsidR="00A6293D" w:rsidRPr="00510B48">
        <w:t xml:space="preserve"> </w:t>
      </w:r>
      <w:r w:rsidRPr="00510B48">
        <w:t>des</w:t>
      </w:r>
      <w:r w:rsidR="00A6293D" w:rsidRPr="00510B48">
        <w:t xml:space="preserve"> </w:t>
      </w:r>
      <w:r w:rsidRPr="00510B48">
        <w:t>capacités</w:t>
      </w:r>
      <w:r w:rsidR="00A6293D" w:rsidRPr="00510B48">
        <w:t xml:space="preserve"> </w:t>
      </w:r>
      <w:r w:rsidRPr="00510B48">
        <w:t>de</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pour</w:t>
      </w:r>
      <w:r w:rsidR="00A6293D" w:rsidRPr="00510B48">
        <w:t xml:space="preserve"> </w:t>
      </w:r>
      <w:r w:rsidRPr="00510B48">
        <w:t>l’exécution</w:t>
      </w:r>
      <w:r w:rsidR="00A6293D" w:rsidRPr="00510B48">
        <w:t xml:space="preserve"> </w:t>
      </w:r>
      <w:r w:rsidRPr="00510B48">
        <w:t>de</w:t>
      </w:r>
      <w:r w:rsidR="00A6293D" w:rsidRPr="00510B48">
        <w:t xml:space="preserve"> </w:t>
      </w:r>
      <w:r w:rsidRPr="00510B48">
        <w:t>peines</w:t>
      </w:r>
      <w:r w:rsidR="00A6293D" w:rsidRPr="00510B48">
        <w:t xml:space="preserve"> </w:t>
      </w:r>
      <w:r w:rsidRPr="00510B48">
        <w:t>de</w:t>
      </w:r>
      <w:r w:rsidR="00A6293D" w:rsidRPr="00510B48">
        <w:t xml:space="preserve"> </w:t>
      </w:r>
      <w:r w:rsidRPr="00510B48">
        <w:t>substitution</w:t>
      </w:r>
      <w:r w:rsidR="00A6293D" w:rsidRPr="00510B48">
        <w:t xml:space="preserve"> </w:t>
      </w:r>
      <w:r w:rsidRPr="00510B48">
        <w:t>et</w:t>
      </w:r>
      <w:r w:rsidR="00A6293D" w:rsidRPr="00510B48">
        <w:t xml:space="preserve"> </w:t>
      </w:r>
      <w:r w:rsidRPr="00510B48">
        <w:t>la</w:t>
      </w:r>
      <w:r w:rsidR="00A6293D" w:rsidRPr="00510B48">
        <w:t xml:space="preserve"> </w:t>
      </w:r>
      <w:r w:rsidRPr="00510B48">
        <w:t>réinsertion</w:t>
      </w:r>
      <w:r w:rsidR="00A6293D" w:rsidRPr="00510B48">
        <w:t xml:space="preserve"> </w:t>
      </w:r>
      <w:r w:rsidRPr="00510B48">
        <w:t>des</w:t>
      </w:r>
      <w:r w:rsidR="00A6293D" w:rsidRPr="00510B48">
        <w:t xml:space="preserve"> </w:t>
      </w:r>
      <w:r w:rsidRPr="00510B48">
        <w:t>détenus</w:t>
      </w:r>
      <w:r w:rsidR="00A6293D" w:rsidRPr="00510B48">
        <w:t xml:space="preserve"> </w:t>
      </w:r>
      <w:r w:rsidRPr="00510B48">
        <w:t>libérés</w:t>
      </w:r>
      <w:r w:rsidR="00A6293D" w:rsidRPr="00510B48">
        <w:t xml:space="preserve"> » </w:t>
      </w:r>
      <w:r w:rsidRPr="00510B48">
        <w:t>a</w:t>
      </w:r>
      <w:r w:rsidR="00A6293D" w:rsidRPr="00510B48">
        <w:t xml:space="preserve"> </w:t>
      </w:r>
      <w:r w:rsidRPr="00510B48">
        <w:t>commencé</w:t>
      </w:r>
      <w:r w:rsidR="00A6293D" w:rsidRPr="00510B48">
        <w:t xml:space="preserve"> </w:t>
      </w:r>
      <w:r w:rsidRPr="00510B48">
        <w:t>en</w:t>
      </w:r>
      <w:r w:rsidR="00A6293D" w:rsidRPr="00510B48">
        <w:t xml:space="preserve"> </w:t>
      </w:r>
      <w:r w:rsidRPr="00510B48">
        <w:t>septembre</w:t>
      </w:r>
      <w:r w:rsidR="00A6293D" w:rsidRPr="00510B48">
        <w:t xml:space="preserve"> </w:t>
      </w:r>
      <w:r w:rsidRPr="00510B48">
        <w:t>2019.</w:t>
      </w:r>
    </w:p>
    <w:p w14:paraId="3D252D3E" w14:textId="4BBB75AD" w:rsidR="00222975" w:rsidRPr="00510B48" w:rsidRDefault="00222975" w:rsidP="00222975">
      <w:pPr>
        <w:pStyle w:val="SingleTxtG"/>
      </w:pPr>
      <w:r w:rsidRPr="00510B48">
        <w:t>186.</w:t>
      </w:r>
      <w:r w:rsidRPr="00510B48">
        <w:tab/>
        <w:t>Le</w:t>
      </w:r>
      <w:r w:rsidR="00A6293D" w:rsidRPr="00510B48">
        <w:t xml:space="preserve"> </w:t>
      </w:r>
      <w:r w:rsidRPr="00510B48">
        <w:t>recours</w:t>
      </w:r>
      <w:r w:rsidR="00A6293D" w:rsidRPr="00510B48">
        <w:t xml:space="preserve"> </w:t>
      </w:r>
      <w:r w:rsidRPr="00510B48">
        <w:t>à</w:t>
      </w:r>
      <w:r w:rsidR="00A6293D" w:rsidRPr="00510B48">
        <w:t xml:space="preserve"> </w:t>
      </w:r>
      <w:r w:rsidRPr="00510B48">
        <w:t>des</w:t>
      </w:r>
      <w:r w:rsidR="00A6293D" w:rsidRPr="00510B48">
        <w:t xml:space="preserve"> </w:t>
      </w:r>
      <w:r w:rsidRPr="00510B48">
        <w:t>peines</w:t>
      </w:r>
      <w:r w:rsidR="00A6293D" w:rsidRPr="00510B48">
        <w:t xml:space="preserve"> </w:t>
      </w:r>
      <w:r w:rsidRPr="00510B48">
        <w:t>de</w:t>
      </w:r>
      <w:r w:rsidR="00A6293D" w:rsidRPr="00510B48">
        <w:t xml:space="preserve"> </w:t>
      </w:r>
      <w:r w:rsidRPr="00510B48">
        <w:t>substitution</w:t>
      </w:r>
      <w:r w:rsidR="00A6293D" w:rsidRPr="00510B48">
        <w:t xml:space="preserve"> </w:t>
      </w:r>
      <w:r w:rsidRPr="00510B48">
        <w:t>est</w:t>
      </w:r>
      <w:r w:rsidR="00A6293D" w:rsidRPr="00510B48">
        <w:t xml:space="preserve"> </w:t>
      </w:r>
      <w:r w:rsidRPr="00510B48">
        <w:t>en</w:t>
      </w:r>
      <w:r w:rsidR="00A6293D" w:rsidRPr="00510B48">
        <w:t xml:space="preserve"> </w:t>
      </w:r>
      <w:r w:rsidRPr="00510B48">
        <w:t>constante</w:t>
      </w:r>
      <w:r w:rsidR="00A6293D" w:rsidRPr="00510B48">
        <w:t xml:space="preserve"> </w:t>
      </w:r>
      <w:r w:rsidRPr="00510B48">
        <w:t>progression</w:t>
      </w:r>
      <w:r w:rsidR="00A6293D" w:rsidRPr="00510B48">
        <w:t xml:space="preserve"> </w:t>
      </w:r>
      <w:r w:rsidRPr="00510B48">
        <w:t>si</w:t>
      </w:r>
      <w:r w:rsidR="00A6293D" w:rsidRPr="00510B48">
        <w:t xml:space="preserve"> </w:t>
      </w:r>
      <w:r w:rsidRPr="00510B48">
        <w:t>bien</w:t>
      </w:r>
      <w:r w:rsidR="00A6293D" w:rsidRPr="00510B48">
        <w:t xml:space="preserve"> </w:t>
      </w:r>
      <w:r w:rsidRPr="00510B48">
        <w:t>que</w:t>
      </w:r>
      <w:r w:rsidR="00A6293D" w:rsidRPr="00510B48">
        <w:t xml:space="preserve"> </w:t>
      </w:r>
      <w:r w:rsidRPr="00510B48">
        <w:t>ces</w:t>
      </w:r>
      <w:r w:rsidR="00A6293D" w:rsidRPr="00510B48">
        <w:t xml:space="preserve"> </w:t>
      </w:r>
      <w:r w:rsidRPr="00510B48">
        <w:t>peines</w:t>
      </w:r>
      <w:r w:rsidR="00A6293D" w:rsidRPr="00510B48">
        <w:t xml:space="preserve"> </w:t>
      </w:r>
      <w:r w:rsidRPr="00510B48">
        <w:t>représentent</w:t>
      </w:r>
      <w:r w:rsidR="00A6293D" w:rsidRPr="00510B48">
        <w:t xml:space="preserve"> </w:t>
      </w:r>
      <w:r w:rsidRPr="00510B48">
        <w:t>aujourd’hui</w:t>
      </w:r>
      <w:r w:rsidR="00A6293D" w:rsidRPr="00510B48">
        <w:t xml:space="preserve"> </w:t>
      </w:r>
      <w:r w:rsidRPr="00510B48">
        <w:t>17</w:t>
      </w:r>
      <w:r w:rsidR="00EA1970">
        <w:t> %</w:t>
      </w:r>
      <w:r w:rsidR="00A6293D" w:rsidRPr="00510B48">
        <w:t xml:space="preserve"> </w:t>
      </w:r>
      <w:r w:rsidRPr="00510B48">
        <w:t>de</w:t>
      </w:r>
      <w:r w:rsidR="00A6293D" w:rsidRPr="00510B48">
        <w:t xml:space="preserve"> </w:t>
      </w:r>
      <w:r w:rsidRPr="00510B48">
        <w:t>l’ensemble</w:t>
      </w:r>
      <w:r w:rsidR="00A6293D" w:rsidRPr="00510B48">
        <w:t xml:space="preserve"> </w:t>
      </w:r>
      <w:r w:rsidRPr="00510B48">
        <w:t>des</w:t>
      </w:r>
      <w:r w:rsidR="00A6293D" w:rsidRPr="00510B48">
        <w:t xml:space="preserve"> </w:t>
      </w:r>
      <w:r w:rsidRPr="00510B48">
        <w:t>sanctions</w:t>
      </w:r>
      <w:r w:rsidR="00A6293D" w:rsidRPr="00510B48">
        <w:t xml:space="preserve"> </w:t>
      </w:r>
      <w:r w:rsidRPr="00510B48">
        <w:t>pénales</w:t>
      </w:r>
      <w:r w:rsidR="00A6293D" w:rsidRPr="00510B48">
        <w:t xml:space="preserve"> </w:t>
      </w:r>
      <w:r w:rsidRPr="00510B48">
        <w:t>relevant</w:t>
      </w:r>
      <w:r w:rsidR="00A6293D" w:rsidRPr="00510B48">
        <w:t xml:space="preserve"> </w:t>
      </w:r>
      <w:r w:rsidRPr="00510B48">
        <w:t>de</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contre</w:t>
      </w:r>
      <w:r w:rsidR="00A6293D" w:rsidRPr="00510B48">
        <w:t xml:space="preserve"> </w:t>
      </w:r>
      <w:r w:rsidRPr="00510B48">
        <w:t>9</w:t>
      </w:r>
      <w:r w:rsidR="0066726E">
        <w:t>,</w:t>
      </w:r>
      <w:r w:rsidRPr="00510B48">
        <w:t>7</w:t>
      </w:r>
      <w:r w:rsidR="00EA1970">
        <w:t> %</w:t>
      </w:r>
      <w:r w:rsidR="00A6293D" w:rsidRPr="00510B48">
        <w:t xml:space="preserve"> </w:t>
      </w:r>
      <w:r w:rsidRPr="00510B48">
        <w:t>en</w:t>
      </w:r>
      <w:r w:rsidR="00A6293D" w:rsidRPr="00510B48">
        <w:t xml:space="preserve"> </w:t>
      </w:r>
      <w:r w:rsidRPr="00510B48">
        <w:t>2016,</w:t>
      </w:r>
      <w:r w:rsidR="00A6293D" w:rsidRPr="00510B48">
        <w:t xml:space="preserve"> </w:t>
      </w:r>
      <w:r w:rsidRPr="00510B48">
        <w:t>en</w:t>
      </w:r>
      <w:r w:rsidR="00A6293D" w:rsidRPr="00510B48">
        <w:t xml:space="preserve"> </w:t>
      </w:r>
      <w:r w:rsidRPr="00510B48">
        <w:t>nette</w:t>
      </w:r>
      <w:r w:rsidR="00A6293D" w:rsidRPr="00510B48">
        <w:t xml:space="preserve"> </w:t>
      </w:r>
      <w:r w:rsidRPr="00510B48">
        <w:t>augmentation.</w:t>
      </w:r>
    </w:p>
    <w:p w14:paraId="56457A94" w14:textId="2AE3FB66" w:rsidR="00222975" w:rsidRPr="00510B48" w:rsidRDefault="00222975" w:rsidP="00222975">
      <w:pPr>
        <w:pStyle w:val="SingleTxtG"/>
      </w:pPr>
      <w:r w:rsidRPr="00510B48">
        <w:t>187.</w:t>
      </w:r>
      <w:r w:rsidRPr="00510B48">
        <w:tab/>
        <w:t>Les</w:t>
      </w:r>
      <w:r w:rsidR="00A6293D" w:rsidRPr="00510B48">
        <w:t xml:space="preserve"> </w:t>
      </w:r>
      <w:r w:rsidRPr="00510B48">
        <w:t>unités</w:t>
      </w:r>
      <w:r w:rsidR="00A6293D" w:rsidRPr="00510B48">
        <w:t xml:space="preserve"> </w:t>
      </w:r>
      <w:r w:rsidRPr="00510B48">
        <w:t>médicales</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pénitentiaires</w:t>
      </w:r>
      <w:r w:rsidR="00A6293D" w:rsidRPr="00510B48">
        <w:t xml:space="preserve"> </w:t>
      </w:r>
      <w:r w:rsidRPr="00510B48">
        <w:t>ont</w:t>
      </w:r>
      <w:r w:rsidR="00A6293D" w:rsidRPr="00510B48">
        <w:t xml:space="preserve"> </w:t>
      </w:r>
      <w:r w:rsidRPr="00510B48">
        <w:t>fait</w:t>
      </w:r>
      <w:r w:rsidR="00A6293D" w:rsidRPr="00510B48">
        <w:t xml:space="preserve"> </w:t>
      </w:r>
      <w:r w:rsidRPr="00510B48">
        <w:t>l’objet</w:t>
      </w:r>
      <w:r w:rsidR="00A6293D" w:rsidRPr="00510B48">
        <w:t xml:space="preserve"> </w:t>
      </w:r>
      <w:r w:rsidRPr="00510B48">
        <w:t>d’opérations</w:t>
      </w:r>
      <w:r w:rsidR="00A6293D" w:rsidRPr="00510B48">
        <w:t xml:space="preserve"> </w:t>
      </w:r>
      <w:r w:rsidRPr="00510B48">
        <w:t>de</w:t>
      </w:r>
      <w:r w:rsidR="00A6293D" w:rsidRPr="00510B48">
        <w:t xml:space="preserve"> </w:t>
      </w:r>
      <w:r w:rsidRPr="00510B48">
        <w:t>réfection</w:t>
      </w:r>
      <w:r w:rsidR="00A6293D" w:rsidRPr="00510B48">
        <w:t xml:space="preserve"> </w:t>
      </w:r>
      <w:r w:rsidRPr="00510B48">
        <w:t>et</w:t>
      </w:r>
      <w:r w:rsidR="00A6293D" w:rsidRPr="00510B48">
        <w:t xml:space="preserve"> </w:t>
      </w:r>
      <w:r w:rsidRPr="00510B48">
        <w:t>d’aménagement</w:t>
      </w:r>
      <w:r w:rsidR="00601D40" w:rsidRPr="00510B48">
        <w:t>.</w:t>
      </w:r>
      <w:r w:rsidR="00A6293D" w:rsidRPr="00510B48">
        <w:t xml:space="preserve"> </w:t>
      </w:r>
      <w:r w:rsidRPr="00510B48">
        <w:t>Il</w:t>
      </w:r>
      <w:r w:rsidR="00A6293D" w:rsidRPr="00510B48">
        <w:t xml:space="preserve"> </w:t>
      </w:r>
      <w:r w:rsidRPr="00510B48">
        <w:t>existe</w:t>
      </w:r>
      <w:r w:rsidR="00A6293D" w:rsidRPr="00510B48">
        <w:t xml:space="preserve"> </w:t>
      </w:r>
      <w:r w:rsidRPr="00510B48">
        <w:t>depuis</w:t>
      </w:r>
      <w:r w:rsidR="00A6293D" w:rsidRPr="00510B48">
        <w:t xml:space="preserve"> </w:t>
      </w:r>
      <w:r w:rsidRPr="00510B48">
        <w:t>2016</w:t>
      </w:r>
      <w:r w:rsidR="00A6293D" w:rsidRPr="00510B48">
        <w:t xml:space="preserve"> </w:t>
      </w:r>
      <w:r w:rsidRPr="00510B48">
        <w:t>un</w:t>
      </w:r>
      <w:r w:rsidR="00A6293D" w:rsidRPr="00510B48">
        <w:t xml:space="preserve"> </w:t>
      </w:r>
      <w:r w:rsidRPr="00510B48">
        <w:t>service</w:t>
      </w:r>
      <w:r w:rsidR="00A6293D" w:rsidRPr="00510B48">
        <w:t xml:space="preserve"> </w:t>
      </w:r>
      <w:r w:rsidRPr="00510B48">
        <w:t>d’achat</w:t>
      </w:r>
      <w:r w:rsidR="00A6293D" w:rsidRPr="00510B48">
        <w:t xml:space="preserve"> </w:t>
      </w:r>
      <w:r w:rsidRPr="00510B48">
        <w:t>centralisé</w:t>
      </w:r>
      <w:r w:rsidR="00A6293D" w:rsidRPr="00510B48">
        <w:t xml:space="preserve"> </w:t>
      </w:r>
      <w:r w:rsidRPr="00510B48">
        <w:t>de</w:t>
      </w:r>
      <w:r w:rsidR="00A6293D" w:rsidRPr="00510B48">
        <w:t xml:space="preserve"> </w:t>
      </w:r>
      <w:r w:rsidRPr="00510B48">
        <w:t>médicaments</w:t>
      </w:r>
      <w:r w:rsidR="00A6293D" w:rsidRPr="00510B48">
        <w:t xml:space="preserve"> </w:t>
      </w:r>
      <w:r w:rsidRPr="00510B48">
        <w:t>ainsi</w:t>
      </w:r>
      <w:r w:rsidR="00A6293D" w:rsidRPr="00510B48">
        <w:t xml:space="preserve"> </w:t>
      </w:r>
      <w:r w:rsidRPr="00510B48">
        <w:t>qu’un</w:t>
      </w:r>
      <w:r w:rsidR="00A6293D" w:rsidRPr="00510B48">
        <w:t xml:space="preserve"> </w:t>
      </w:r>
      <w:r w:rsidRPr="00510B48">
        <w:t>dispositif</w:t>
      </w:r>
      <w:r w:rsidR="00A6293D" w:rsidRPr="00510B48">
        <w:t xml:space="preserve"> </w:t>
      </w:r>
      <w:r w:rsidRPr="00510B48">
        <w:t>d’achat</w:t>
      </w:r>
      <w:r w:rsidR="00A6293D" w:rsidRPr="00510B48">
        <w:t xml:space="preserve"> </w:t>
      </w:r>
      <w:r w:rsidRPr="00510B48">
        <w:t>centralisé</w:t>
      </w:r>
      <w:r w:rsidR="00A6293D" w:rsidRPr="00510B48">
        <w:t xml:space="preserve"> </w:t>
      </w:r>
      <w:r w:rsidRPr="00510B48">
        <w:t>d’équipement</w:t>
      </w:r>
      <w:r w:rsidR="00A6293D" w:rsidRPr="00510B48">
        <w:t xml:space="preserve"> </w:t>
      </w:r>
      <w:r w:rsidRPr="00510B48">
        <w:t>médical</w:t>
      </w:r>
      <w:r w:rsidR="00A6293D" w:rsidRPr="00510B48">
        <w:t xml:space="preserve"> </w:t>
      </w:r>
      <w:r w:rsidRPr="00510B48">
        <w:t>pour</w:t>
      </w:r>
      <w:r w:rsidR="00A6293D" w:rsidRPr="00510B48">
        <w:t xml:space="preserve"> </w:t>
      </w:r>
      <w:r w:rsidRPr="00510B48">
        <w:t>tous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et</w:t>
      </w:r>
      <w:r w:rsidR="00A6293D" w:rsidRPr="00510B48">
        <w:t xml:space="preserve"> </w:t>
      </w:r>
      <w:r w:rsidRPr="00510B48">
        <w:t>l’hôpital</w:t>
      </w:r>
      <w:r w:rsidR="00A6293D" w:rsidRPr="00510B48">
        <w:t xml:space="preserve"> </w:t>
      </w:r>
      <w:r w:rsidRPr="00510B48">
        <w:t>pénitentiaire</w:t>
      </w:r>
      <w:r w:rsidR="00A6293D" w:rsidRPr="00510B48">
        <w:t xml:space="preserve"> </w:t>
      </w:r>
      <w:r w:rsidRPr="00510B48">
        <w:t>spécial</w:t>
      </w:r>
      <w:r w:rsidR="00A6293D" w:rsidRPr="00510B48">
        <w:t xml:space="preserve"> </w:t>
      </w:r>
      <w:r w:rsidRPr="00510B48">
        <w:t>en</w:t>
      </w:r>
      <w:r w:rsidR="00A6293D" w:rsidRPr="00510B48">
        <w:t xml:space="preserve"> </w:t>
      </w:r>
      <w:r w:rsidRPr="00510B48">
        <w:t>fonction</w:t>
      </w:r>
      <w:r w:rsidR="00A6293D" w:rsidRPr="00510B48">
        <w:t xml:space="preserve"> </w:t>
      </w:r>
      <w:r w:rsidRPr="00510B48">
        <w:t>des</w:t>
      </w:r>
      <w:r w:rsidR="00A6293D" w:rsidRPr="00510B48">
        <w:t xml:space="preserve"> </w:t>
      </w:r>
      <w:r w:rsidRPr="00510B48">
        <w:t>besoins</w:t>
      </w:r>
      <w:r w:rsidR="00A6293D" w:rsidRPr="00510B48">
        <w:t xml:space="preserve"> </w:t>
      </w:r>
      <w:r w:rsidRPr="00510B48">
        <w:t>déclarés</w:t>
      </w:r>
      <w:r w:rsidR="00601D40" w:rsidRPr="00510B48">
        <w:t>.</w:t>
      </w:r>
      <w:r w:rsidR="00A6293D" w:rsidRPr="00510B48">
        <w:t xml:space="preserve"> </w:t>
      </w:r>
      <w:r w:rsidRPr="00510B48">
        <w:t>Le</w:t>
      </w:r>
      <w:r w:rsidR="00A6293D" w:rsidRPr="00510B48">
        <w:t xml:space="preserve"> </w:t>
      </w:r>
      <w:r w:rsidRPr="00510B48">
        <w:t>personnel</w:t>
      </w:r>
      <w:r w:rsidR="00A6293D" w:rsidRPr="00510B48">
        <w:t xml:space="preserve"> </w:t>
      </w:r>
      <w:r w:rsidRPr="00510B48">
        <w:t>médical</w:t>
      </w:r>
      <w:r w:rsidR="00A6293D" w:rsidRPr="00510B48">
        <w:t xml:space="preserve"> </w:t>
      </w:r>
      <w:r w:rsidRPr="00510B48">
        <w:t>suit</w:t>
      </w:r>
      <w:r w:rsidR="00A6293D" w:rsidRPr="00510B48">
        <w:t xml:space="preserve"> </w:t>
      </w:r>
      <w:r w:rsidRPr="00510B48">
        <w:t>régulièrement</w:t>
      </w:r>
      <w:r w:rsidR="00A6293D" w:rsidRPr="00510B48">
        <w:t xml:space="preserve"> </w:t>
      </w:r>
      <w:r w:rsidRPr="00510B48">
        <w:t>des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le</w:t>
      </w:r>
      <w:r w:rsidR="00A6293D" w:rsidRPr="00510B48">
        <w:t xml:space="preserve"> </w:t>
      </w:r>
      <w:r w:rsidRPr="00510B48">
        <w:t>système</w:t>
      </w:r>
      <w:r w:rsidR="00A6293D" w:rsidRPr="00510B48">
        <w:t xml:space="preserve"> </w:t>
      </w:r>
      <w:r w:rsidRPr="00510B48">
        <w:t>d’exécution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et</w:t>
      </w:r>
      <w:r w:rsidR="00A6293D" w:rsidRPr="00510B48">
        <w:t xml:space="preserve"> </w:t>
      </w:r>
      <w:r w:rsidRPr="00510B48">
        <w:t>son</w:t>
      </w:r>
      <w:r w:rsidR="00A6293D" w:rsidRPr="00510B48">
        <w:t xml:space="preserve"> </w:t>
      </w:r>
      <w:r w:rsidRPr="00510B48">
        <w:t>nombre</w:t>
      </w:r>
      <w:r w:rsidR="00A6293D" w:rsidRPr="00510B48">
        <w:t xml:space="preserve"> </w:t>
      </w:r>
      <w:r w:rsidRPr="00510B48">
        <w:t>augmente</w:t>
      </w:r>
      <w:r w:rsidR="00A6293D" w:rsidRPr="00510B48">
        <w:t xml:space="preserve"> </w:t>
      </w:r>
      <w:r w:rsidRPr="00510B48">
        <w:t>en</w:t>
      </w:r>
      <w:r w:rsidR="00A6293D" w:rsidRPr="00510B48">
        <w:t xml:space="preserve"> </w:t>
      </w:r>
      <w:r w:rsidRPr="00510B48">
        <w:t>fonction</w:t>
      </w:r>
      <w:r w:rsidR="00A6293D" w:rsidRPr="00510B48">
        <w:t xml:space="preserve"> </w:t>
      </w:r>
      <w:r w:rsidRPr="00510B48">
        <w:t>des</w:t>
      </w:r>
      <w:r w:rsidR="00A6293D" w:rsidRPr="00510B48">
        <w:t xml:space="preserve"> </w:t>
      </w:r>
      <w:r w:rsidRPr="00510B48">
        <w:t>moyens</w:t>
      </w:r>
      <w:r w:rsidR="00A6293D" w:rsidRPr="00510B48">
        <w:t xml:space="preserve"> </w:t>
      </w:r>
      <w:r w:rsidRPr="00510B48">
        <w:t>financiers.</w:t>
      </w:r>
    </w:p>
    <w:p w14:paraId="427C733B" w14:textId="344913F6" w:rsidR="00222975" w:rsidRPr="00510B48" w:rsidRDefault="00222975" w:rsidP="00222975">
      <w:pPr>
        <w:pStyle w:val="SingleTxtG"/>
      </w:pPr>
      <w:r w:rsidRPr="00510B48">
        <w:t>188.</w:t>
      </w:r>
      <w:r w:rsidRPr="00510B48">
        <w:tab/>
        <w:t>Pour</w:t>
      </w:r>
      <w:r w:rsidR="00A6293D" w:rsidRPr="00510B48">
        <w:t xml:space="preserve"> </w:t>
      </w:r>
      <w:r w:rsidRPr="00510B48">
        <w:t>prévenir</w:t>
      </w:r>
      <w:r w:rsidR="00A6293D" w:rsidRPr="00510B48">
        <w:t xml:space="preserve"> </w:t>
      </w:r>
      <w:r w:rsidRPr="00510B48">
        <w:t>la</w:t>
      </w:r>
      <w:r w:rsidR="00A6293D" w:rsidRPr="00510B48">
        <w:t xml:space="preserve"> </w:t>
      </w:r>
      <w:r w:rsidRPr="00510B48">
        <w:t>torture</w:t>
      </w:r>
      <w:r w:rsidR="00A6293D" w:rsidRPr="00510B48">
        <w:t xml:space="preserve"> </w:t>
      </w:r>
      <w:r w:rsidRPr="00510B48">
        <w:t>et</w:t>
      </w:r>
      <w:r w:rsidR="00A6293D" w:rsidRPr="00510B48">
        <w:t xml:space="preserve"> </w:t>
      </w:r>
      <w:r w:rsidRPr="00510B48">
        <w:t>autres</w:t>
      </w:r>
      <w:r w:rsidR="00A6293D" w:rsidRPr="00510B48">
        <w:t xml:space="preserve"> </w:t>
      </w:r>
      <w:r w:rsidRPr="00510B48">
        <w:t>traitements</w:t>
      </w:r>
      <w:r w:rsidR="00A6293D" w:rsidRPr="00510B48">
        <w:t xml:space="preserve"> </w:t>
      </w:r>
      <w:r w:rsidRPr="00510B48">
        <w:t>inhumains</w:t>
      </w:r>
      <w:r w:rsidR="00A6293D" w:rsidRPr="00510B48">
        <w:t xml:space="preserve"> </w:t>
      </w:r>
      <w:r w:rsidRPr="00510B48">
        <w:t>ou</w:t>
      </w:r>
      <w:r w:rsidR="00A6293D" w:rsidRPr="00510B48">
        <w:t xml:space="preserve"> </w:t>
      </w:r>
      <w:r w:rsidRPr="00510B48">
        <w:t>dégradants</w:t>
      </w:r>
      <w:r w:rsidR="00A6293D" w:rsidRPr="00510B48">
        <w:t xml:space="preserve"> </w:t>
      </w:r>
      <w:r w:rsidRPr="00510B48">
        <w:t>dans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pénitentiaires,</w:t>
      </w:r>
      <w:r w:rsidR="00A6293D" w:rsidRPr="00510B48">
        <w:t xml:space="preserve"> </w:t>
      </w:r>
      <w:r w:rsidRPr="00510B48">
        <w:t>l’administration</w:t>
      </w:r>
      <w:r w:rsidR="00A6293D" w:rsidRPr="00510B48">
        <w:t xml:space="preserve"> </w:t>
      </w:r>
      <w:r w:rsidRPr="00510B48">
        <w:t>de</w:t>
      </w:r>
      <w:r w:rsidR="00A6293D" w:rsidRPr="00510B48">
        <w:t xml:space="preserve"> </w:t>
      </w:r>
      <w:r w:rsidRPr="00510B48">
        <w:t>l’exécution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a</w:t>
      </w:r>
      <w:r w:rsidR="00A6293D" w:rsidRPr="00510B48">
        <w:t xml:space="preserve"> </w:t>
      </w:r>
      <w:r w:rsidRPr="00510B48">
        <w:t>pris</w:t>
      </w:r>
      <w:r w:rsidR="00A6293D" w:rsidRPr="00510B48">
        <w:t xml:space="preserve"> </w:t>
      </w:r>
      <w:r w:rsidRPr="00510B48">
        <w:t>des</w:t>
      </w:r>
      <w:r w:rsidR="00A6293D" w:rsidRPr="00510B48">
        <w:t xml:space="preserve"> </w:t>
      </w:r>
      <w:r w:rsidRPr="00510B48">
        <w:t>mesures</w:t>
      </w:r>
      <w:r w:rsidR="00A6293D" w:rsidRPr="00510B48">
        <w:t xml:space="preserve"> </w:t>
      </w:r>
      <w:r w:rsidRPr="00510B48">
        <w:t>très</w:t>
      </w:r>
      <w:r w:rsidR="00A6293D" w:rsidRPr="00510B48">
        <w:t xml:space="preserve"> </w:t>
      </w:r>
      <w:r w:rsidRPr="00510B48">
        <w:t>complètes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législatives</w:t>
      </w:r>
      <w:r w:rsidR="00A6293D" w:rsidRPr="00510B48">
        <w:t xml:space="preserve"> </w:t>
      </w:r>
      <w:r w:rsidRPr="00510B48">
        <w:t>garantissant</w:t>
      </w:r>
      <w:r w:rsidR="00A6293D" w:rsidRPr="00510B48">
        <w:t xml:space="preserve"> </w:t>
      </w:r>
      <w:r w:rsidRPr="00510B48">
        <w:t>l’interdiction</w:t>
      </w:r>
      <w:r w:rsidR="00A6293D" w:rsidRPr="00510B48">
        <w:t xml:space="preserve"> </w:t>
      </w:r>
      <w:r w:rsidRPr="00510B48">
        <w:t>de</w:t>
      </w:r>
      <w:r w:rsidR="00A6293D" w:rsidRPr="00510B48">
        <w:t xml:space="preserve"> </w:t>
      </w:r>
      <w:r w:rsidRPr="00510B48">
        <w:t>la</w:t>
      </w:r>
      <w:r w:rsidR="00A6293D" w:rsidRPr="00510B48">
        <w:t xml:space="preserve"> </w:t>
      </w:r>
      <w:r w:rsidRPr="00510B48">
        <w:t>torture</w:t>
      </w:r>
      <w:r w:rsidR="00A6293D" w:rsidRPr="00510B48">
        <w:t xml:space="preserve"> </w:t>
      </w:r>
      <w:r w:rsidRPr="00510B48">
        <w:t>et</w:t>
      </w:r>
      <w:r w:rsidR="00A6293D" w:rsidRPr="00510B48">
        <w:t xml:space="preserve"> </w:t>
      </w:r>
      <w:r w:rsidRPr="00510B48">
        <w:t>autres</w:t>
      </w:r>
      <w:r w:rsidR="00A6293D" w:rsidRPr="00510B48">
        <w:t xml:space="preserve"> </w:t>
      </w:r>
      <w:r w:rsidRPr="00510B48">
        <w:t>peines</w:t>
      </w:r>
      <w:r w:rsidR="00A6293D" w:rsidRPr="00510B48">
        <w:t xml:space="preserve"> </w:t>
      </w:r>
      <w:r w:rsidRPr="00510B48">
        <w:t>et</w:t>
      </w:r>
      <w:r w:rsidR="00A6293D" w:rsidRPr="00510B48">
        <w:t xml:space="preserve"> </w:t>
      </w:r>
      <w:r w:rsidRPr="00510B48">
        <w:t>traitements</w:t>
      </w:r>
      <w:r w:rsidR="00A6293D" w:rsidRPr="00510B48">
        <w:t xml:space="preserve"> </w:t>
      </w:r>
      <w:r w:rsidRPr="00510B48">
        <w:t>inhumains</w:t>
      </w:r>
      <w:r w:rsidR="00A6293D" w:rsidRPr="00510B48">
        <w:t xml:space="preserve"> </w:t>
      </w:r>
      <w:r w:rsidRPr="00510B48">
        <w:t>ou</w:t>
      </w:r>
      <w:r w:rsidR="00A6293D" w:rsidRPr="00510B48">
        <w:t xml:space="preserve"> </w:t>
      </w:r>
      <w:r w:rsidRPr="00510B48">
        <w:t>dégradants</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privées</w:t>
      </w:r>
      <w:r w:rsidR="00A6293D" w:rsidRPr="00510B48">
        <w:t xml:space="preserve"> </w:t>
      </w:r>
      <w:r w:rsidRPr="00510B48">
        <w:t>de</w:t>
      </w:r>
      <w:r w:rsidR="00A6293D" w:rsidRPr="00510B48">
        <w:t xml:space="preserve"> </w:t>
      </w:r>
      <w:r w:rsidRPr="00510B48">
        <w:t>liberté</w:t>
      </w:r>
      <w:r w:rsidR="00A6293D" w:rsidRPr="00510B48">
        <w:t xml:space="preserve"> </w:t>
      </w:r>
      <w:r w:rsidRPr="00510B48">
        <w:t>et</w:t>
      </w:r>
      <w:r w:rsidR="00A6293D" w:rsidRPr="00510B48">
        <w:t xml:space="preserve"> </w:t>
      </w:r>
      <w:r w:rsidRPr="00510B48">
        <w:t>prescrivant</w:t>
      </w:r>
      <w:r w:rsidR="00A6293D" w:rsidRPr="00510B48">
        <w:t xml:space="preserve"> </w:t>
      </w:r>
      <w:r w:rsidRPr="00510B48">
        <w:t>un</w:t>
      </w:r>
      <w:r w:rsidR="00A6293D" w:rsidRPr="00510B48">
        <w:t xml:space="preserve"> </w:t>
      </w:r>
      <w:r w:rsidRPr="00510B48">
        <w:t>ensemble</w:t>
      </w:r>
      <w:r w:rsidR="00A6293D" w:rsidRPr="00510B48">
        <w:t xml:space="preserve"> </w:t>
      </w:r>
      <w:r w:rsidRPr="00510B48">
        <w:t>de</w:t>
      </w:r>
      <w:r w:rsidR="00A6293D" w:rsidRPr="00510B48">
        <w:t xml:space="preserve"> </w:t>
      </w:r>
      <w:r w:rsidRPr="00510B48">
        <w:t>droits</w:t>
      </w:r>
      <w:r w:rsidR="00A6293D" w:rsidRPr="00510B48">
        <w:t xml:space="preserve"> </w:t>
      </w:r>
      <w:r w:rsidRPr="00510B48">
        <w:t>pour</w:t>
      </w:r>
      <w:r w:rsidR="00A6293D" w:rsidRPr="00510B48">
        <w:t xml:space="preserve"> </w:t>
      </w:r>
      <w:r w:rsidRPr="00510B48">
        <w:t>les</w:t>
      </w:r>
      <w:r w:rsidR="00A6293D" w:rsidRPr="00510B48">
        <w:t xml:space="preserve"> </w:t>
      </w:r>
      <w:r w:rsidRPr="00510B48">
        <w:t>détenus</w:t>
      </w:r>
      <w:r w:rsidR="00A6293D" w:rsidRPr="00510B48">
        <w:t xml:space="preserve"> </w:t>
      </w:r>
      <w:r w:rsidRPr="00510B48">
        <w:t>qui</w:t>
      </w:r>
      <w:r w:rsidR="00A6293D" w:rsidRPr="00510B48">
        <w:t xml:space="preserve"> </w:t>
      </w:r>
      <w:r w:rsidRPr="00510B48">
        <w:t>purgent</w:t>
      </w:r>
      <w:r w:rsidR="00A6293D" w:rsidRPr="00510B48">
        <w:t xml:space="preserve"> </w:t>
      </w:r>
      <w:r w:rsidRPr="00510B48">
        <w:t>leur</w:t>
      </w:r>
      <w:r w:rsidR="00A6293D" w:rsidRPr="00510B48">
        <w:t xml:space="preserve"> </w:t>
      </w:r>
      <w:r w:rsidRPr="00510B48">
        <w:t>peine</w:t>
      </w:r>
      <w:r w:rsidR="00A6293D" w:rsidRPr="00510B48">
        <w:t xml:space="preserve"> </w:t>
      </w:r>
      <w:r w:rsidRPr="00510B48">
        <w:t>ou</w:t>
      </w:r>
      <w:r w:rsidR="00A6293D" w:rsidRPr="00510B48">
        <w:t xml:space="preserve"> </w:t>
      </w:r>
      <w:r w:rsidRPr="00510B48">
        <w:t>sont</w:t>
      </w:r>
      <w:r w:rsidR="00A6293D" w:rsidRPr="00510B48">
        <w:t xml:space="preserve"> </w:t>
      </w:r>
      <w:r w:rsidRPr="00510B48">
        <w:t>en</w:t>
      </w:r>
      <w:r w:rsidR="00A6293D" w:rsidRPr="00510B48">
        <w:t xml:space="preserve"> </w:t>
      </w:r>
      <w:r w:rsidRPr="00510B48">
        <w:t>détention</w:t>
      </w:r>
      <w:r w:rsidR="00A6293D" w:rsidRPr="00510B48">
        <w:t xml:space="preserve"> </w:t>
      </w:r>
      <w:r w:rsidRPr="00510B48">
        <w:t>provisoire,</w:t>
      </w:r>
      <w:r w:rsidR="00A6293D" w:rsidRPr="00510B48">
        <w:t xml:space="preserve"> </w:t>
      </w:r>
      <w:r w:rsidRPr="00510B48">
        <w:t>avec</w:t>
      </w:r>
      <w:r w:rsidR="00A6293D" w:rsidRPr="00510B48">
        <w:t xml:space="preserve"> </w:t>
      </w:r>
      <w:r w:rsidRPr="00510B48">
        <w:t>notamment</w:t>
      </w:r>
      <w:r w:rsidR="00A6293D" w:rsidRPr="00510B48">
        <w:t xml:space="preserve"> </w:t>
      </w:r>
      <w:r w:rsidRPr="00510B48">
        <w:t>la</w:t>
      </w:r>
      <w:r w:rsidR="00A6293D" w:rsidRPr="00510B48">
        <w:t xml:space="preserve"> </w:t>
      </w:r>
      <w:r w:rsidRPr="00510B48">
        <w:t>formation</w:t>
      </w:r>
      <w:r w:rsidR="00A6293D" w:rsidRPr="00510B48">
        <w:t xml:space="preserve"> </w:t>
      </w:r>
      <w:r w:rsidRPr="00510B48">
        <w:t>du</w:t>
      </w:r>
      <w:r w:rsidR="00A6293D" w:rsidRPr="00510B48">
        <w:t xml:space="preserve"> </w:t>
      </w:r>
      <w:r w:rsidRPr="00510B48">
        <w:t>personnel,</w:t>
      </w:r>
      <w:r w:rsidR="00A6293D" w:rsidRPr="00510B48">
        <w:t xml:space="preserve"> </w:t>
      </w:r>
      <w:r w:rsidRPr="00510B48">
        <w:t>des</w:t>
      </w:r>
      <w:r w:rsidR="00A6293D" w:rsidRPr="00510B48">
        <w:t xml:space="preserve"> </w:t>
      </w:r>
      <w:r w:rsidRPr="00510B48">
        <w:t>mécanismes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droits,</w:t>
      </w:r>
      <w:r w:rsidR="00A6293D" w:rsidRPr="00510B48">
        <w:t xml:space="preserve"> </w:t>
      </w:r>
      <w:r w:rsidRPr="00510B48">
        <w:t>un</w:t>
      </w:r>
      <w:r w:rsidR="00A6293D" w:rsidRPr="00510B48">
        <w:t xml:space="preserve"> </w:t>
      </w:r>
      <w:r w:rsidRPr="00510B48">
        <w:t>plan</w:t>
      </w:r>
      <w:r w:rsidR="00A6293D" w:rsidRPr="00510B48">
        <w:t xml:space="preserve"> </w:t>
      </w:r>
      <w:r w:rsidRPr="00510B48">
        <w:t>de</w:t>
      </w:r>
      <w:r w:rsidR="00A6293D" w:rsidRPr="00510B48">
        <w:t xml:space="preserve"> </w:t>
      </w:r>
      <w:r w:rsidRPr="00510B48">
        <w:t>supervision</w:t>
      </w:r>
      <w:r w:rsidR="00A6293D" w:rsidRPr="00510B48">
        <w:t xml:space="preserve"> </w:t>
      </w:r>
      <w:r w:rsidRPr="00510B48">
        <w:t>régulière</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et</w:t>
      </w:r>
      <w:r w:rsidR="00A6293D" w:rsidRPr="00510B48">
        <w:t xml:space="preserve"> </w:t>
      </w:r>
      <w:r w:rsidRPr="00510B48">
        <w:t>une</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les</w:t>
      </w:r>
      <w:r w:rsidR="00A6293D" w:rsidRPr="00510B48">
        <w:t xml:space="preserve"> </w:t>
      </w:r>
      <w:r w:rsidRPr="00510B48">
        <w:t>organes</w:t>
      </w:r>
      <w:r w:rsidR="00A6293D" w:rsidRPr="00510B48">
        <w:t xml:space="preserve"> </w:t>
      </w:r>
      <w:r w:rsidRPr="00510B48">
        <w:t>et</w:t>
      </w:r>
      <w:r w:rsidR="00A6293D" w:rsidRPr="00510B48">
        <w:t xml:space="preserve"> </w:t>
      </w:r>
      <w:r w:rsidRPr="00510B48">
        <w:t>organisations</w:t>
      </w:r>
      <w:r w:rsidR="00A6293D" w:rsidRPr="00510B48">
        <w:t xml:space="preserve"> </w:t>
      </w:r>
      <w:r w:rsidRPr="00510B48">
        <w:t>s’occupant</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qui</w:t>
      </w:r>
      <w:r w:rsidR="00A6293D" w:rsidRPr="00510B48">
        <w:t xml:space="preserve"> </w:t>
      </w:r>
      <w:r w:rsidRPr="00510B48">
        <w:t>exercent</w:t>
      </w:r>
      <w:r w:rsidR="00A6293D" w:rsidRPr="00510B48">
        <w:t xml:space="preserve"> </w:t>
      </w:r>
      <w:r w:rsidRPr="00510B48">
        <w:t>un</w:t>
      </w:r>
      <w:r w:rsidR="00A6293D" w:rsidRPr="00510B48">
        <w:t xml:space="preserve"> </w:t>
      </w:r>
      <w:r w:rsidRPr="00510B48">
        <w:t>contrôle</w:t>
      </w:r>
      <w:r w:rsidR="00A6293D" w:rsidRPr="00510B48">
        <w:t xml:space="preserve"> </w:t>
      </w:r>
      <w:r w:rsidRPr="00510B48">
        <w:t>externe.</w:t>
      </w:r>
    </w:p>
    <w:p w14:paraId="3B5D74C0" w14:textId="278C6A19" w:rsidR="00222975" w:rsidRPr="00510B48" w:rsidRDefault="00222975" w:rsidP="00222975">
      <w:pPr>
        <w:pStyle w:val="SingleTxtG"/>
      </w:pPr>
      <w:r w:rsidRPr="00510B48">
        <w:t>189.</w:t>
      </w:r>
      <w:r w:rsidRPr="00510B48">
        <w:tab/>
        <w:t>L’administration</w:t>
      </w:r>
      <w:r w:rsidR="00A6293D" w:rsidRPr="00510B48">
        <w:t xml:space="preserve"> </w:t>
      </w:r>
      <w:r w:rsidRPr="00510B48">
        <w:t>pénitentiaire</w:t>
      </w:r>
      <w:r w:rsidR="00A6293D" w:rsidRPr="00510B48">
        <w:t xml:space="preserve"> </w:t>
      </w:r>
      <w:r w:rsidRPr="00510B48">
        <w:t>organise</w:t>
      </w:r>
      <w:r w:rsidR="00A6293D" w:rsidRPr="00510B48">
        <w:t xml:space="preserve"> </w:t>
      </w:r>
      <w:r w:rsidRPr="00510B48">
        <w:t>régulièrement</w:t>
      </w:r>
      <w:r w:rsidR="00A6293D" w:rsidRPr="00510B48">
        <w:t xml:space="preserve"> </w:t>
      </w:r>
      <w:r w:rsidRPr="00510B48">
        <w:t>son</w:t>
      </w:r>
      <w:r w:rsidR="00A6293D" w:rsidRPr="00510B48">
        <w:t xml:space="preserve"> </w:t>
      </w:r>
      <w:r w:rsidRPr="00510B48">
        <w:t>personnel,</w:t>
      </w:r>
      <w:r w:rsidR="00A6293D" w:rsidRPr="00510B48">
        <w:t xml:space="preserve"> </w:t>
      </w:r>
      <w:r w:rsidRPr="00510B48">
        <w:t>au</w:t>
      </w:r>
      <w:r w:rsidR="00A6293D" w:rsidRPr="00510B48">
        <w:t xml:space="preserve"> </w:t>
      </w:r>
      <w:r w:rsidRPr="00510B48">
        <w:t>Centre</w:t>
      </w:r>
      <w:r w:rsidR="00A6293D" w:rsidRPr="00510B48">
        <w:t xml:space="preserve"> </w:t>
      </w:r>
      <w:r w:rsidRPr="00510B48">
        <w:t>d’instruction</w:t>
      </w:r>
      <w:r w:rsidR="00A6293D" w:rsidRPr="00510B48">
        <w:t xml:space="preserve"> </w:t>
      </w:r>
      <w:r w:rsidRPr="00510B48">
        <w:t>et</w:t>
      </w:r>
      <w:r w:rsidR="00A6293D" w:rsidRPr="00510B48">
        <w:t xml:space="preserve"> </w:t>
      </w:r>
      <w:r w:rsidRPr="00510B48">
        <w:t>de</w:t>
      </w:r>
      <w:r w:rsidR="00A6293D" w:rsidRPr="00510B48">
        <w:t xml:space="preserve"> </w:t>
      </w:r>
      <w:r w:rsidRPr="00510B48">
        <w:t>formation</w:t>
      </w:r>
      <w:r w:rsidR="00A6293D" w:rsidRPr="00510B48">
        <w:t xml:space="preserve"> </w:t>
      </w:r>
      <w:r w:rsidRPr="00510B48">
        <w:t>professionnelle,</w:t>
      </w:r>
      <w:r w:rsidR="00A6293D" w:rsidRPr="00510B48">
        <w:t xml:space="preserve"> </w:t>
      </w:r>
      <w:r w:rsidRPr="00510B48">
        <w:t>des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privées</w:t>
      </w:r>
      <w:r w:rsidR="00A6293D" w:rsidRPr="00510B48">
        <w:t xml:space="preserve"> </w:t>
      </w:r>
      <w:r w:rsidRPr="00510B48">
        <w:t>de</w:t>
      </w:r>
      <w:r w:rsidR="00A6293D" w:rsidRPr="00510B48">
        <w:t xml:space="preserve"> </w:t>
      </w:r>
      <w:r w:rsidRPr="00510B48">
        <w:t>liberté</w:t>
      </w:r>
      <w:r w:rsidR="00601D40" w:rsidRPr="00510B48">
        <w:t>.</w:t>
      </w:r>
      <w:r w:rsidR="00A6293D" w:rsidRPr="00510B48">
        <w:t xml:space="preserve"> </w:t>
      </w:r>
      <w:r w:rsidRPr="00510B48">
        <w:t>Ces</w:t>
      </w:r>
      <w:r w:rsidR="00A6293D" w:rsidRPr="00510B48">
        <w:t xml:space="preserve"> </w:t>
      </w:r>
      <w:r w:rsidRPr="00510B48">
        <w:t>formations</w:t>
      </w:r>
      <w:r w:rsidR="00A6293D" w:rsidRPr="00510B48">
        <w:t xml:space="preserve"> </w:t>
      </w:r>
      <w:r w:rsidRPr="00510B48">
        <w:t>portent</w:t>
      </w:r>
      <w:r w:rsidR="00A6293D" w:rsidRPr="00510B48">
        <w:t xml:space="preserve"> </w:t>
      </w:r>
      <w:r w:rsidRPr="00510B48">
        <w:t>notamment</w:t>
      </w:r>
      <w:r w:rsidR="00A6293D" w:rsidRPr="00510B48">
        <w:t xml:space="preserve"> </w:t>
      </w:r>
      <w:r w:rsidRPr="00510B48">
        <w:t>sur</w:t>
      </w:r>
      <w:r w:rsidR="00A6293D" w:rsidRPr="00510B48">
        <w:t xml:space="preserve"> </w:t>
      </w:r>
      <w:r w:rsidRPr="00510B48">
        <w:t>les</w:t>
      </w:r>
      <w:r w:rsidR="00A6293D" w:rsidRPr="00510B48">
        <w:t xml:space="preserve"> </w:t>
      </w:r>
      <w:r w:rsidRPr="00510B48">
        <w:t>conventions</w:t>
      </w:r>
      <w:r w:rsidR="00A6293D" w:rsidRPr="00510B48">
        <w:t xml:space="preserve"> </w:t>
      </w:r>
      <w:r w:rsidRPr="00510B48">
        <w:t>internationales</w:t>
      </w:r>
      <w:r w:rsidR="00A6293D" w:rsidRPr="00510B48">
        <w:t xml:space="preserve"> </w:t>
      </w:r>
      <w:r w:rsidRPr="00510B48">
        <w:t>relatives</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l’Ensemble</w:t>
      </w:r>
      <w:r w:rsidR="00A6293D" w:rsidRPr="00510B48">
        <w:t xml:space="preserve"> </w:t>
      </w:r>
      <w:r w:rsidRPr="00510B48">
        <w:t>de</w:t>
      </w:r>
      <w:r w:rsidR="00A6293D" w:rsidRPr="00510B48">
        <w:t xml:space="preserve"> </w:t>
      </w:r>
      <w:r w:rsidRPr="00510B48">
        <w:t>règles</w:t>
      </w:r>
      <w:r w:rsidR="00A6293D" w:rsidRPr="00510B48">
        <w:t xml:space="preserve"> </w:t>
      </w:r>
      <w:r w:rsidRPr="00510B48">
        <w:t>minima</w:t>
      </w:r>
      <w:r w:rsidR="00A6293D" w:rsidRPr="00510B48">
        <w:t xml:space="preserve"> </w:t>
      </w:r>
      <w:r w:rsidRPr="00510B48">
        <w:t>des</w:t>
      </w:r>
      <w:r w:rsidR="00A6293D" w:rsidRPr="00510B48">
        <w:t xml:space="preserve"> </w:t>
      </w:r>
      <w:r w:rsidRPr="00510B48">
        <w:t>Nations</w:t>
      </w:r>
      <w:r w:rsidR="00A6293D" w:rsidRPr="00510B48">
        <w:t xml:space="preserve"> </w:t>
      </w:r>
      <w:r w:rsidRPr="00510B48">
        <w:t>Unies</w:t>
      </w:r>
      <w:r w:rsidR="00A6293D" w:rsidRPr="00510B48">
        <w:t xml:space="preserve"> </w:t>
      </w:r>
      <w:r w:rsidRPr="00510B48">
        <w:t>pour</w:t>
      </w:r>
      <w:r w:rsidR="00A6293D" w:rsidRPr="00510B48">
        <w:t xml:space="preserve"> </w:t>
      </w:r>
      <w:r w:rsidRPr="00510B48">
        <w:t>le</w:t>
      </w:r>
      <w:r w:rsidR="00A6293D" w:rsidRPr="00510B48">
        <w:t xml:space="preserve"> </w:t>
      </w:r>
      <w:r w:rsidRPr="00510B48">
        <w:t>traitement</w:t>
      </w:r>
      <w:r w:rsidR="00A6293D" w:rsidRPr="00510B48">
        <w:t xml:space="preserve"> </w:t>
      </w:r>
      <w:r w:rsidRPr="00510B48">
        <w:t>des</w:t>
      </w:r>
      <w:r w:rsidR="00A6293D" w:rsidRPr="00510B48">
        <w:t xml:space="preserve"> </w:t>
      </w:r>
      <w:r w:rsidRPr="00510B48">
        <w:t>détenus,</w:t>
      </w:r>
      <w:r w:rsidR="00A6293D" w:rsidRPr="00510B48">
        <w:t xml:space="preserve"> </w:t>
      </w:r>
      <w:r w:rsidRPr="00510B48">
        <w:t>les</w:t>
      </w:r>
      <w:r w:rsidR="00A6293D" w:rsidRPr="00510B48">
        <w:t xml:space="preserve"> </w:t>
      </w:r>
      <w:r w:rsidRPr="00510B48">
        <w:t>Règles</w:t>
      </w:r>
      <w:r w:rsidR="00A6293D" w:rsidRPr="00510B48">
        <w:t xml:space="preserve"> </w:t>
      </w:r>
      <w:r w:rsidRPr="00510B48">
        <w:t>pénitentiaires</w:t>
      </w:r>
      <w:r w:rsidR="00A6293D" w:rsidRPr="00510B48">
        <w:t xml:space="preserve"> </w:t>
      </w:r>
      <w:r w:rsidRPr="00510B48">
        <w:t>européennes,</w:t>
      </w:r>
      <w:r w:rsidR="00A6293D" w:rsidRPr="00510B48">
        <w:t xml:space="preserve"> </w:t>
      </w:r>
      <w:r w:rsidRPr="00510B48">
        <w:t>ainsi</w:t>
      </w:r>
      <w:r w:rsidR="00A6293D" w:rsidRPr="00510B48">
        <w:t xml:space="preserve"> </w:t>
      </w:r>
      <w:r w:rsidRPr="00510B48">
        <w:t>que</w:t>
      </w:r>
      <w:r w:rsidR="00A6293D" w:rsidRPr="00510B48">
        <w:t xml:space="preserve"> </w:t>
      </w:r>
      <w:r w:rsidRPr="00510B48">
        <w:t>la</w:t>
      </w:r>
      <w:r w:rsidR="00A6293D" w:rsidRPr="00510B48">
        <w:t xml:space="preserve"> </w:t>
      </w:r>
      <w:r w:rsidRPr="00510B48">
        <w:t>législation</w:t>
      </w:r>
      <w:r w:rsidR="00A6293D" w:rsidRPr="00510B48">
        <w:t xml:space="preserve"> </w:t>
      </w:r>
      <w:r w:rsidRPr="00510B48">
        <w:t>nationale</w:t>
      </w:r>
      <w:r w:rsidR="00A6293D" w:rsidRPr="00510B48">
        <w:t xml:space="preserve"> </w:t>
      </w:r>
      <w:r w:rsidRPr="00510B48">
        <w:t>en</w:t>
      </w:r>
      <w:r w:rsidR="00A6293D" w:rsidRPr="00510B48">
        <w:t xml:space="preserve"> </w:t>
      </w:r>
      <w:r w:rsidRPr="00510B48">
        <w:t>la</w:t>
      </w:r>
      <w:r w:rsidR="00A6293D" w:rsidRPr="00510B48">
        <w:t xml:space="preserve"> </w:t>
      </w:r>
      <w:r w:rsidRPr="00510B48">
        <w:t>matière</w:t>
      </w:r>
      <w:r w:rsidR="00601D40" w:rsidRPr="00510B48">
        <w:t>.</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a</w:t>
      </w:r>
      <w:r w:rsidR="00A6293D" w:rsidRPr="00510B48">
        <w:t xml:space="preserve"> </w:t>
      </w:r>
      <w:r w:rsidRPr="00510B48">
        <w:t>notamment</w:t>
      </w:r>
      <w:r w:rsidR="00A6293D" w:rsidRPr="00510B48">
        <w:t xml:space="preserve"> </w:t>
      </w:r>
      <w:r w:rsidRPr="00510B48">
        <w:t>organisé</w:t>
      </w:r>
      <w:r w:rsidR="00A6293D" w:rsidRPr="00510B48">
        <w:t xml:space="preserve"> </w:t>
      </w:r>
      <w:r w:rsidRPr="00510B48">
        <w:t>pour</w:t>
      </w:r>
      <w:r w:rsidR="00A6293D" w:rsidRPr="00510B48">
        <w:t xml:space="preserve"> </w:t>
      </w:r>
      <w:r w:rsidRPr="00510B48">
        <w:t>son</w:t>
      </w:r>
      <w:r w:rsidR="00A6293D" w:rsidRPr="00510B48">
        <w:t xml:space="preserve"> </w:t>
      </w:r>
      <w:r w:rsidRPr="00510B48">
        <w:t>personnel,</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des</w:t>
      </w:r>
      <w:r w:rsidR="00A6293D" w:rsidRPr="00510B48">
        <w:t xml:space="preserve"> </w:t>
      </w:r>
      <w:r w:rsidRPr="00510B48">
        <w:t>organisations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A6293D" w:rsidRPr="00510B48">
        <w:t xml:space="preserve"> </w:t>
      </w:r>
      <w:r w:rsidRPr="00510B48">
        <w:t>des</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la</w:t>
      </w:r>
      <w:r w:rsidR="00A6293D" w:rsidRPr="00510B48">
        <w:t xml:space="preserve"> </w:t>
      </w:r>
      <w:r w:rsidRPr="00510B48">
        <w:t>question</w:t>
      </w:r>
      <w:r w:rsidR="00A6293D" w:rsidRPr="00510B48">
        <w:t xml:space="preserve"> </w:t>
      </w:r>
      <w:r w:rsidRPr="00510B48">
        <w:t>de</w:t>
      </w:r>
      <w:r w:rsidR="00A6293D" w:rsidRPr="00510B48">
        <w:t xml:space="preserve"> </w:t>
      </w:r>
      <w:r w:rsidRPr="00510B48">
        <w:t>l’interdiction</w:t>
      </w:r>
      <w:r w:rsidR="00A6293D" w:rsidRPr="00510B48">
        <w:t xml:space="preserve"> </w:t>
      </w:r>
      <w:r w:rsidRPr="00510B48">
        <w:t>de</w:t>
      </w:r>
      <w:r w:rsidR="00A6293D" w:rsidRPr="00510B48">
        <w:t xml:space="preserve"> </w:t>
      </w:r>
      <w:r w:rsidRPr="00510B48">
        <w:t>la</w:t>
      </w:r>
      <w:r w:rsidR="00A6293D" w:rsidRPr="00510B48">
        <w:t xml:space="preserve"> </w:t>
      </w:r>
      <w:r w:rsidRPr="00510B48">
        <w:t>t</w:t>
      </w:r>
      <w:r w:rsidRPr="00510B48">
        <w:rPr>
          <w:bCs/>
        </w:rPr>
        <w:t>orture</w:t>
      </w:r>
      <w:r w:rsidR="00A6293D" w:rsidRPr="00510B48">
        <w:rPr>
          <w:bCs/>
        </w:rPr>
        <w:t xml:space="preserve"> </w:t>
      </w:r>
      <w:r w:rsidRPr="00510B48">
        <w:rPr>
          <w:bCs/>
        </w:rPr>
        <w:t>et</w:t>
      </w:r>
      <w:r w:rsidR="00A6293D" w:rsidRPr="00510B48">
        <w:rPr>
          <w:bCs/>
        </w:rPr>
        <w:t xml:space="preserve"> </w:t>
      </w:r>
      <w:r w:rsidRPr="00510B48">
        <w:rPr>
          <w:bCs/>
        </w:rPr>
        <w:t>des</w:t>
      </w:r>
      <w:r w:rsidR="00A6293D" w:rsidRPr="00510B48">
        <w:rPr>
          <w:bCs/>
        </w:rPr>
        <w:t xml:space="preserve"> </w:t>
      </w:r>
      <w:r w:rsidRPr="00510B48">
        <w:rPr>
          <w:bCs/>
        </w:rPr>
        <w:t>autres</w:t>
      </w:r>
      <w:r w:rsidR="00A6293D" w:rsidRPr="00510B48">
        <w:rPr>
          <w:bCs/>
        </w:rPr>
        <w:t xml:space="preserve"> </w:t>
      </w:r>
      <w:r w:rsidRPr="00510B48">
        <w:rPr>
          <w:bCs/>
        </w:rPr>
        <w:t>peines</w:t>
      </w:r>
      <w:r w:rsidR="00A6293D" w:rsidRPr="00510B48">
        <w:rPr>
          <w:bCs/>
        </w:rPr>
        <w:t xml:space="preserve"> </w:t>
      </w:r>
      <w:r w:rsidRPr="00510B48">
        <w:rPr>
          <w:bCs/>
        </w:rPr>
        <w:t>ou</w:t>
      </w:r>
      <w:r w:rsidR="00A6293D" w:rsidRPr="00510B48">
        <w:rPr>
          <w:bCs/>
        </w:rPr>
        <w:t xml:space="preserve"> </w:t>
      </w:r>
      <w:r w:rsidRPr="00510B48">
        <w:rPr>
          <w:bCs/>
        </w:rPr>
        <w:t>traitements</w:t>
      </w:r>
      <w:r w:rsidR="00A6293D" w:rsidRPr="00510B48">
        <w:rPr>
          <w:bCs/>
        </w:rPr>
        <w:t xml:space="preserve"> </w:t>
      </w:r>
      <w:r w:rsidRPr="00510B48">
        <w:rPr>
          <w:bCs/>
        </w:rPr>
        <w:t>cruels,</w:t>
      </w:r>
      <w:r w:rsidR="00A6293D" w:rsidRPr="00510B48">
        <w:rPr>
          <w:bCs/>
        </w:rPr>
        <w:t xml:space="preserve"> </w:t>
      </w:r>
      <w:r w:rsidRPr="00510B48">
        <w:rPr>
          <w:bCs/>
        </w:rPr>
        <w:t>inhumains</w:t>
      </w:r>
      <w:r w:rsidR="00A6293D" w:rsidRPr="00510B48">
        <w:rPr>
          <w:bCs/>
        </w:rPr>
        <w:t xml:space="preserve"> </w:t>
      </w:r>
      <w:r w:rsidRPr="00510B48">
        <w:rPr>
          <w:bCs/>
        </w:rPr>
        <w:t>ou</w:t>
      </w:r>
      <w:r w:rsidR="00A6293D" w:rsidRPr="00510B48">
        <w:rPr>
          <w:bCs/>
        </w:rPr>
        <w:t xml:space="preserve"> </w:t>
      </w:r>
      <w:r w:rsidRPr="00510B48">
        <w:rPr>
          <w:bCs/>
        </w:rPr>
        <w:t>dégradants</w:t>
      </w:r>
      <w:r w:rsidRPr="00510B48">
        <w:t>.</w:t>
      </w:r>
    </w:p>
    <w:p w14:paraId="0B54CD2F" w14:textId="1C0EC4B3" w:rsidR="00222975" w:rsidRPr="00510B48" w:rsidRDefault="00222975" w:rsidP="00222975">
      <w:pPr>
        <w:pStyle w:val="SingleTxtG"/>
      </w:pPr>
      <w:r w:rsidRPr="00510B48">
        <w:t>190.</w:t>
      </w:r>
      <w:r w:rsidRPr="00510B48">
        <w:tab/>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la</w:t>
      </w:r>
      <w:r w:rsidR="00A6293D" w:rsidRPr="00510B48">
        <w:t xml:space="preserve"> </w:t>
      </w:r>
      <w:r w:rsidRPr="00510B48">
        <w:t>mission</w:t>
      </w:r>
      <w:r w:rsidR="00A6293D" w:rsidRPr="00510B48">
        <w:t xml:space="preserve"> </w:t>
      </w:r>
      <w:r w:rsidRPr="00510B48">
        <w:t>de</w:t>
      </w:r>
      <w:r w:rsidR="00A6293D" w:rsidRPr="00510B48">
        <w:t xml:space="preserve"> </w:t>
      </w:r>
      <w:r w:rsidRPr="00510B48">
        <w:t>l’OSCE</w:t>
      </w:r>
      <w:r w:rsidR="00A6293D" w:rsidRPr="00510B48">
        <w:t xml:space="preserve"> </w:t>
      </w:r>
      <w:r w:rsidRPr="00510B48">
        <w:t>en</w:t>
      </w:r>
      <w:r w:rsidR="00A6293D" w:rsidRPr="00510B48">
        <w:t xml:space="preserve"> </w:t>
      </w:r>
      <w:r w:rsidRPr="00510B48">
        <w:t>Serbie,</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a</w:t>
      </w:r>
      <w:r w:rsidR="00A6293D" w:rsidRPr="00510B48">
        <w:t xml:space="preserve"> </w:t>
      </w:r>
      <w:r w:rsidRPr="00510B48">
        <w:t>élaboré</w:t>
      </w:r>
      <w:r w:rsidR="00A6293D" w:rsidRPr="00510B48">
        <w:t xml:space="preserve"> </w:t>
      </w:r>
      <w:r w:rsidRPr="00510B48">
        <w:t>un</w:t>
      </w:r>
      <w:r w:rsidR="00A6293D" w:rsidRPr="00510B48">
        <w:t xml:space="preserve"> </w:t>
      </w:r>
      <w:r w:rsidRPr="00510B48">
        <w:t>code</w:t>
      </w:r>
      <w:r w:rsidR="00A6293D" w:rsidRPr="00510B48">
        <w:t xml:space="preserve"> </w:t>
      </w:r>
      <w:r w:rsidRPr="00510B48">
        <w:t>de</w:t>
      </w:r>
      <w:r w:rsidR="00A6293D" w:rsidRPr="00510B48">
        <w:t xml:space="preserve"> </w:t>
      </w:r>
      <w:r w:rsidRPr="00510B48">
        <w:t>conduite</w:t>
      </w:r>
      <w:r w:rsidR="00A6293D" w:rsidRPr="00510B48">
        <w:t xml:space="preserve"> </w:t>
      </w:r>
      <w:r w:rsidRPr="00510B48">
        <w:t>pour</w:t>
      </w:r>
      <w:r w:rsidR="00A6293D" w:rsidRPr="00510B48">
        <w:t xml:space="preserve"> </w:t>
      </w:r>
      <w:r w:rsidRPr="00510B48">
        <w:t>le</w:t>
      </w:r>
      <w:r w:rsidR="00A6293D" w:rsidRPr="00510B48">
        <w:t xml:space="preserve"> </w:t>
      </w:r>
      <w:r w:rsidRPr="00510B48">
        <w:t>personnel</w:t>
      </w:r>
      <w:r w:rsidR="00A6293D" w:rsidRPr="00510B48">
        <w:t xml:space="preserve"> </w:t>
      </w:r>
      <w:r w:rsidRPr="00510B48">
        <w:t>pénitentiaire</w:t>
      </w:r>
      <w:r w:rsidR="00A6293D" w:rsidRPr="00510B48">
        <w:t xml:space="preserve"> </w:t>
      </w:r>
      <w:r w:rsidRPr="00510B48">
        <w:t>en</w:t>
      </w:r>
      <w:r w:rsidR="00A6293D" w:rsidRPr="00510B48">
        <w:t xml:space="preserve"> </w:t>
      </w:r>
      <w:r w:rsidRPr="00510B48">
        <w:t>cas</w:t>
      </w:r>
      <w:r w:rsidR="00A6293D" w:rsidRPr="00510B48">
        <w:t xml:space="preserve"> </w:t>
      </w:r>
      <w:r w:rsidRPr="00510B48">
        <w:t>d’allégations</w:t>
      </w:r>
      <w:r w:rsidR="00A6293D" w:rsidRPr="00510B48">
        <w:t xml:space="preserve"> </w:t>
      </w:r>
      <w:r w:rsidRPr="00510B48">
        <w:t>de</w:t>
      </w:r>
      <w:r w:rsidR="00A6293D" w:rsidRPr="00510B48">
        <w:t xml:space="preserve"> </w:t>
      </w:r>
      <w:r w:rsidRPr="00510B48">
        <w:t>mauvais</w:t>
      </w:r>
      <w:r w:rsidR="00A6293D" w:rsidRPr="00510B48">
        <w:t xml:space="preserve"> </w:t>
      </w:r>
      <w:r w:rsidRPr="00510B48">
        <w:t>traitements</w:t>
      </w:r>
      <w:r w:rsidR="00601D40" w:rsidRPr="00510B48">
        <w:t>.</w:t>
      </w:r>
      <w:r w:rsidR="00A6293D" w:rsidRPr="00510B48">
        <w:t xml:space="preserve"> </w:t>
      </w:r>
      <w:r w:rsidRPr="00510B48">
        <w:t>Un</w:t>
      </w:r>
      <w:r w:rsidR="00A6293D" w:rsidRPr="00510B48">
        <w:t xml:space="preserve"> </w:t>
      </w:r>
      <w:r w:rsidRPr="00510B48">
        <w:t>manuel</w:t>
      </w:r>
      <w:r w:rsidR="00A6293D" w:rsidRPr="00510B48">
        <w:t xml:space="preserve"> </w:t>
      </w:r>
      <w:r w:rsidRPr="00510B48">
        <w:t>spécial</w:t>
      </w:r>
      <w:r w:rsidR="00A6293D" w:rsidRPr="00510B48">
        <w:t xml:space="preserve"> </w:t>
      </w:r>
      <w:r w:rsidRPr="00510B48">
        <w:t>pour</w:t>
      </w:r>
      <w:r w:rsidR="00A6293D" w:rsidRPr="00510B48">
        <w:t xml:space="preserve"> </w:t>
      </w:r>
      <w:r w:rsidRPr="00510B48">
        <w:t>enquêter</w:t>
      </w:r>
      <w:r w:rsidR="00A6293D" w:rsidRPr="00510B48">
        <w:t xml:space="preserve"> </w:t>
      </w:r>
      <w:r w:rsidRPr="00510B48">
        <w:t>efficacement</w:t>
      </w:r>
      <w:r w:rsidR="00A6293D" w:rsidRPr="00510B48">
        <w:t xml:space="preserve"> </w:t>
      </w:r>
      <w:r w:rsidRPr="00510B48">
        <w:t>sur</w:t>
      </w:r>
      <w:r w:rsidR="00A6293D" w:rsidRPr="00510B48">
        <w:t xml:space="preserve"> </w:t>
      </w:r>
      <w:r w:rsidRPr="00510B48">
        <w:t>la</w:t>
      </w:r>
      <w:r w:rsidR="00A6293D" w:rsidRPr="00510B48">
        <w:t xml:space="preserve"> </w:t>
      </w:r>
      <w:r w:rsidRPr="00510B48">
        <w:t>torture</w:t>
      </w:r>
      <w:r w:rsidR="00A6293D" w:rsidRPr="00510B48">
        <w:t xml:space="preserve"> </w:t>
      </w:r>
      <w:r w:rsidRPr="00510B48">
        <w:t>et</w:t>
      </w:r>
      <w:r w:rsidR="00A6293D" w:rsidRPr="00510B48">
        <w:t xml:space="preserve"> </w:t>
      </w:r>
      <w:r w:rsidRPr="00510B48">
        <w:t>autres</w:t>
      </w:r>
      <w:r w:rsidR="00A6293D" w:rsidRPr="00510B48">
        <w:t xml:space="preserve"> </w:t>
      </w:r>
      <w:r w:rsidRPr="00510B48">
        <w:t>peines</w:t>
      </w:r>
      <w:r w:rsidR="00A6293D" w:rsidRPr="00510B48">
        <w:t xml:space="preserve"> </w:t>
      </w:r>
      <w:r w:rsidRPr="00510B48">
        <w:t>ou</w:t>
      </w:r>
      <w:r w:rsidR="00A6293D" w:rsidRPr="00510B48">
        <w:t xml:space="preserve"> </w:t>
      </w:r>
      <w:r w:rsidRPr="00510B48">
        <w:t>traitements</w:t>
      </w:r>
      <w:r w:rsidR="00A6293D" w:rsidRPr="00510B48">
        <w:t xml:space="preserve"> </w:t>
      </w:r>
      <w:r w:rsidRPr="00510B48">
        <w:t>cruels,</w:t>
      </w:r>
      <w:r w:rsidR="00A6293D" w:rsidRPr="00510B48">
        <w:t xml:space="preserve"> </w:t>
      </w:r>
      <w:r w:rsidRPr="00510B48">
        <w:t>inhumains</w:t>
      </w:r>
      <w:r w:rsidR="00A6293D" w:rsidRPr="00510B48">
        <w:t xml:space="preserve"> </w:t>
      </w:r>
      <w:r w:rsidRPr="00510B48">
        <w:t>ou</w:t>
      </w:r>
      <w:r w:rsidR="00A6293D" w:rsidRPr="00510B48">
        <w:t xml:space="preserve"> </w:t>
      </w:r>
      <w:r w:rsidRPr="00510B48">
        <w:t>dégradants</w:t>
      </w:r>
      <w:r w:rsidR="00A6293D" w:rsidRPr="00510B48">
        <w:t xml:space="preserve"> </w:t>
      </w:r>
      <w:r w:rsidRPr="00510B48">
        <w:t>dans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pénitentiaires</w:t>
      </w:r>
      <w:r w:rsidR="00A6293D" w:rsidRPr="00510B48">
        <w:t xml:space="preserve"> </w:t>
      </w:r>
      <w:r w:rsidRPr="00510B48">
        <w:t>a</w:t>
      </w:r>
      <w:r w:rsidR="00A6293D" w:rsidRPr="00510B48">
        <w:t xml:space="preserve"> </w:t>
      </w:r>
      <w:r w:rsidRPr="00510B48">
        <w:t>également</w:t>
      </w:r>
      <w:r w:rsidR="00A6293D" w:rsidRPr="00510B48">
        <w:t xml:space="preserve"> </w:t>
      </w:r>
      <w:r w:rsidRPr="00510B48">
        <w:t>été</w:t>
      </w:r>
      <w:r w:rsidR="00A6293D" w:rsidRPr="00510B48">
        <w:t xml:space="preserve"> </w:t>
      </w:r>
      <w:r w:rsidRPr="00510B48">
        <w:t>rédigé</w:t>
      </w:r>
      <w:r w:rsidR="00A6293D" w:rsidRPr="00510B48">
        <w:t xml:space="preserve"> </w:t>
      </w:r>
      <w:r w:rsidRPr="00510B48">
        <w:t>(Protocole</w:t>
      </w:r>
      <w:r w:rsidR="00A6293D" w:rsidRPr="00510B48">
        <w:t xml:space="preserve"> </w:t>
      </w:r>
      <w:r w:rsidRPr="00510B48">
        <w:t>d’Istanbul).</w:t>
      </w:r>
    </w:p>
    <w:p w14:paraId="4F5038F9" w14:textId="7DA7C6BD" w:rsidR="00222975" w:rsidRPr="00510B48" w:rsidRDefault="00222975" w:rsidP="00222975">
      <w:pPr>
        <w:pStyle w:val="SingleTxtG"/>
      </w:pPr>
      <w:r w:rsidRPr="00510B48">
        <w:t>191.</w:t>
      </w:r>
      <w:r w:rsidRPr="00510B48">
        <w:tab/>
        <w:t>La</w:t>
      </w:r>
      <w:r w:rsidR="00A6293D" w:rsidRPr="00510B48">
        <w:t xml:space="preserve"> </w:t>
      </w:r>
      <w:r w:rsidRPr="00510B48">
        <w:t>supervision</w:t>
      </w:r>
      <w:r w:rsidR="00A6293D" w:rsidRPr="00510B48">
        <w:t xml:space="preserve"> </w:t>
      </w:r>
      <w:r w:rsidRPr="00510B48">
        <w:t>interne</w:t>
      </w:r>
      <w:r w:rsidR="00A6293D" w:rsidRPr="00510B48">
        <w:t xml:space="preserve"> </w:t>
      </w:r>
      <w:r w:rsidRPr="00510B48">
        <w:t>des</w:t>
      </w:r>
      <w:r w:rsidR="00A6293D" w:rsidRPr="00510B48">
        <w:t xml:space="preserve"> </w:t>
      </w:r>
      <w:r w:rsidRPr="00510B48">
        <w:t>établissements</w:t>
      </w:r>
      <w:r w:rsidR="00A6293D" w:rsidRPr="00510B48">
        <w:t xml:space="preserve"> </w:t>
      </w:r>
      <w:r w:rsidRPr="00510B48">
        <w:t>pénitentiaires</w:t>
      </w:r>
      <w:r w:rsidR="00A6293D" w:rsidRPr="00510B48">
        <w:t xml:space="preserve"> </w:t>
      </w:r>
      <w:r w:rsidRPr="00510B48">
        <w:t>est</w:t>
      </w:r>
      <w:r w:rsidR="00A6293D" w:rsidRPr="00510B48">
        <w:t xml:space="preserve"> </w:t>
      </w:r>
      <w:r w:rsidRPr="00510B48">
        <w:t>assurée</w:t>
      </w:r>
      <w:r w:rsidR="00A6293D" w:rsidRPr="00510B48">
        <w:t xml:space="preserve"> </w:t>
      </w:r>
      <w:r w:rsidRPr="00510B48">
        <w:t>par</w:t>
      </w:r>
      <w:r w:rsidR="00A6293D" w:rsidRPr="00510B48">
        <w:t xml:space="preserve"> </w:t>
      </w:r>
      <w:r w:rsidRPr="00510B48">
        <w:t>le</w:t>
      </w:r>
      <w:r w:rsidR="00A6293D" w:rsidRPr="00510B48">
        <w:t xml:space="preserve"> </w:t>
      </w:r>
      <w:r w:rsidRPr="00510B48">
        <w:t>département</w:t>
      </w:r>
      <w:r w:rsidR="00A6293D" w:rsidRPr="00510B48">
        <w:t xml:space="preserve"> </w:t>
      </w:r>
      <w:r w:rsidRPr="00510B48">
        <w:t>de</w:t>
      </w:r>
      <w:r w:rsidR="00A6293D" w:rsidRPr="00510B48">
        <w:t xml:space="preserve"> </w:t>
      </w:r>
      <w:r w:rsidRPr="00510B48">
        <w:t>l’administration</w:t>
      </w:r>
      <w:r w:rsidR="00A6293D" w:rsidRPr="00510B48">
        <w:t xml:space="preserve"> </w:t>
      </w:r>
      <w:r w:rsidRPr="00510B48">
        <w:t>pénitentiaire</w:t>
      </w:r>
      <w:r w:rsidR="00A6293D" w:rsidRPr="00510B48">
        <w:t xml:space="preserve"> </w:t>
      </w:r>
      <w:r w:rsidRPr="00510B48">
        <w:t>chargé</w:t>
      </w:r>
      <w:r w:rsidR="00A6293D" w:rsidRPr="00510B48">
        <w:t xml:space="preserve"> </w:t>
      </w:r>
      <w:r w:rsidRPr="00510B48">
        <w:t>de</w:t>
      </w:r>
      <w:r w:rsidR="00A6293D" w:rsidRPr="00510B48">
        <w:t xml:space="preserve"> </w:t>
      </w:r>
      <w:r w:rsidRPr="00510B48">
        <w:t>l’inspection</w:t>
      </w:r>
      <w:r w:rsidR="00601D40" w:rsidRPr="00510B48">
        <w:t>.</w:t>
      </w:r>
      <w:r w:rsidR="00A6293D" w:rsidRPr="00510B48">
        <w:t xml:space="preserve"> </w:t>
      </w:r>
      <w:r w:rsidRPr="00510B48">
        <w:t>Des</w:t>
      </w:r>
      <w:r w:rsidR="00A6293D" w:rsidRPr="00510B48">
        <w:t xml:space="preserve"> </w:t>
      </w:r>
      <w:r w:rsidRPr="00510B48">
        <w:t>organisations</w:t>
      </w:r>
      <w:r w:rsidR="00A6293D" w:rsidRPr="00510B48">
        <w:t xml:space="preserve"> </w:t>
      </w:r>
      <w:r w:rsidRPr="00510B48">
        <w:t>et</w:t>
      </w:r>
      <w:r w:rsidR="00A6293D" w:rsidRPr="00510B48">
        <w:t xml:space="preserve"> </w:t>
      </w:r>
      <w:r w:rsidRPr="00510B48">
        <w:t>organismes</w:t>
      </w:r>
      <w:r w:rsidR="00A6293D" w:rsidRPr="00510B48">
        <w:t xml:space="preserve"> </w:t>
      </w:r>
      <w:r w:rsidRPr="00510B48">
        <w:t>indépendants</w:t>
      </w:r>
      <w:r w:rsidR="00A6293D" w:rsidRPr="00510B48">
        <w:t xml:space="preserve"> </w:t>
      </w:r>
      <w:r w:rsidRPr="00510B48">
        <w:t>s’occupant</w:t>
      </w:r>
      <w:r w:rsidR="00A6293D" w:rsidRPr="00510B48">
        <w:t xml:space="preserve"> </w:t>
      </w:r>
      <w:r w:rsidRPr="00510B48">
        <w:t>de</w:t>
      </w:r>
      <w:r w:rsidR="00A6293D" w:rsidRPr="00510B48">
        <w:t xml:space="preserve"> </w:t>
      </w:r>
      <w:r w:rsidRPr="00510B48">
        <w:t>surveiller</w:t>
      </w:r>
      <w:r w:rsidR="00A6293D" w:rsidRPr="00510B48">
        <w:t xml:space="preserve"> </w:t>
      </w:r>
      <w:r w:rsidRPr="00510B48">
        <w:t>l’exécution</w:t>
      </w:r>
      <w:r w:rsidR="00A6293D" w:rsidRPr="00510B48">
        <w:t xml:space="preserve"> </w:t>
      </w:r>
      <w:r w:rsidRPr="00510B48">
        <w:t>des</w:t>
      </w:r>
      <w:r w:rsidR="00A6293D" w:rsidRPr="00510B48">
        <w:t xml:space="preserve"> </w:t>
      </w:r>
      <w:r w:rsidRPr="00510B48">
        <w:t>peines</w:t>
      </w:r>
      <w:r w:rsidR="00A6293D" w:rsidRPr="00510B48">
        <w:t xml:space="preserve"> </w:t>
      </w:r>
      <w:r w:rsidRPr="00510B48">
        <w:t>contribuent</w:t>
      </w:r>
      <w:r w:rsidR="00A6293D" w:rsidRPr="00510B48">
        <w:t xml:space="preserve"> </w:t>
      </w:r>
      <w:r w:rsidRPr="00510B48">
        <w:t>parallèlement</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privées</w:t>
      </w:r>
      <w:r w:rsidR="00A6293D" w:rsidRPr="00510B48">
        <w:t xml:space="preserve"> </w:t>
      </w:r>
      <w:r w:rsidRPr="00510B48">
        <w:t>de</w:t>
      </w:r>
      <w:r w:rsidR="00A6293D" w:rsidRPr="00510B48">
        <w:t xml:space="preserve"> </w:t>
      </w:r>
      <w:r w:rsidRPr="00510B48">
        <w:t>liberté.</w:t>
      </w:r>
    </w:p>
    <w:p w14:paraId="53A68B70" w14:textId="2E368FF9" w:rsidR="00222975" w:rsidRPr="00510B48" w:rsidRDefault="00222975" w:rsidP="00222975">
      <w:pPr>
        <w:pStyle w:val="H23G"/>
      </w:pPr>
      <w:r w:rsidRPr="00510B48">
        <w:lastRenderedPageBreak/>
        <w:tab/>
      </w:r>
      <w:r w:rsidRPr="00510B48">
        <w:tab/>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37401F81" w14:textId="0660441B" w:rsidR="00222975" w:rsidRPr="00510B48" w:rsidRDefault="00222975" w:rsidP="00222975">
      <w:pPr>
        <w:pStyle w:val="SingleTxtG"/>
      </w:pPr>
      <w:r w:rsidRPr="00510B48">
        <w:t>192.</w:t>
      </w:r>
      <w:r w:rsidRPr="00510B48">
        <w:tab/>
        <w:t>Les</w:t>
      </w:r>
      <w:r w:rsidR="00A6293D" w:rsidRPr="00510B48">
        <w:t xml:space="preserve"> </w:t>
      </w:r>
      <w:r w:rsidRPr="00510B48">
        <w:t>médias</w:t>
      </w:r>
      <w:r w:rsidR="00A6293D" w:rsidRPr="00510B48">
        <w:t xml:space="preserve"> </w:t>
      </w:r>
      <w:r w:rsidRPr="00510B48">
        <w:t>albanais</w:t>
      </w:r>
      <w:r w:rsidR="00A6293D" w:rsidRPr="00510B48">
        <w:t xml:space="preserve"> </w:t>
      </w:r>
      <w:r w:rsidRPr="00510B48">
        <w:t>publient</w:t>
      </w:r>
      <w:r w:rsidR="00A6293D" w:rsidRPr="00510B48">
        <w:t xml:space="preserve"> </w:t>
      </w:r>
      <w:r w:rsidRPr="00510B48">
        <w:t>régulièrement</w:t>
      </w:r>
      <w:r w:rsidR="00A6293D" w:rsidRPr="00510B48">
        <w:t xml:space="preserve"> </w:t>
      </w:r>
      <w:r w:rsidRPr="00510B48">
        <w:t>des</w:t>
      </w:r>
      <w:r w:rsidR="00A6293D" w:rsidRPr="00510B48">
        <w:t xml:space="preserve"> </w:t>
      </w:r>
      <w:r w:rsidRPr="00510B48">
        <w:t>listes</w:t>
      </w:r>
      <w:r w:rsidR="00A6293D" w:rsidRPr="00510B48">
        <w:t xml:space="preserve"> </w:t>
      </w:r>
      <w:r w:rsidRPr="00510B48">
        <w:t>de</w:t>
      </w:r>
      <w:r w:rsidR="00A6293D" w:rsidRPr="00510B48">
        <w:t xml:space="preserve"> </w:t>
      </w:r>
      <w:r w:rsidRPr="00510B48">
        <w:t>Serbes</w:t>
      </w:r>
      <w:r w:rsidR="00A6293D" w:rsidRPr="00510B48">
        <w:t xml:space="preserve"> </w:t>
      </w:r>
      <w:r w:rsidRPr="00510B48">
        <w:t>ayant</w:t>
      </w:r>
      <w:r w:rsidR="00A6293D" w:rsidRPr="00510B48">
        <w:t xml:space="preserve"> </w:t>
      </w:r>
      <w:r w:rsidRPr="00510B48">
        <w:t>commis</w:t>
      </w:r>
      <w:r w:rsidR="00A6293D" w:rsidRPr="00510B48">
        <w:t xml:space="preserve"> </w:t>
      </w:r>
      <w:r w:rsidRPr="00510B48">
        <w:t>des</w:t>
      </w:r>
      <w:r w:rsidR="00A6293D" w:rsidRPr="00510B48">
        <w:t xml:space="preserve"> </w:t>
      </w:r>
      <w:r w:rsidRPr="00510B48">
        <w:t>crimes</w:t>
      </w:r>
      <w:r w:rsidR="00A6293D" w:rsidRPr="00510B48">
        <w:t xml:space="preserve"> </w:t>
      </w:r>
      <w:r w:rsidRPr="00510B48">
        <w:t>contre</w:t>
      </w:r>
      <w:r w:rsidR="00A6293D" w:rsidRPr="00510B48">
        <w:t xml:space="preserve"> </w:t>
      </w:r>
      <w:r w:rsidRPr="00510B48">
        <w:t>des</w:t>
      </w:r>
      <w:r w:rsidR="00A6293D" w:rsidRPr="00510B48">
        <w:t xml:space="preserve"> </w:t>
      </w:r>
      <w:r w:rsidRPr="00510B48">
        <w:t>Albanais</w:t>
      </w:r>
      <w:r w:rsidR="00A6293D" w:rsidRPr="00510B48">
        <w:t xml:space="preserve"> </w:t>
      </w:r>
      <w:r w:rsidRPr="00510B48">
        <w:t>lors</w:t>
      </w:r>
      <w:r w:rsidR="00A6293D" w:rsidRPr="00510B48">
        <w:t xml:space="preserve"> </w:t>
      </w:r>
      <w:r w:rsidRPr="00510B48">
        <w:t>du</w:t>
      </w:r>
      <w:r w:rsidR="00A6293D" w:rsidRPr="00510B48">
        <w:t xml:space="preserve"> </w:t>
      </w:r>
      <w:r w:rsidRPr="00510B48">
        <w:t>conflit</w:t>
      </w:r>
      <w:r w:rsidR="00A6293D" w:rsidRPr="00510B48">
        <w:t xml:space="preserve"> </w:t>
      </w:r>
      <w:r w:rsidRPr="00510B48">
        <w:t>armé</w:t>
      </w:r>
      <w:r w:rsidR="00A6293D" w:rsidRPr="00510B48">
        <w:t xml:space="preserve"> </w:t>
      </w:r>
      <w:r w:rsidRPr="00510B48">
        <w:t>de</w:t>
      </w:r>
      <w:r w:rsidR="00A6293D" w:rsidRPr="00510B48">
        <w:t xml:space="preserve"> </w:t>
      </w:r>
      <w:r w:rsidRPr="00510B48">
        <w:t>1998-1999,</w:t>
      </w:r>
      <w:r w:rsidR="00A6293D" w:rsidRPr="00510B48">
        <w:t xml:space="preserve"> </w:t>
      </w:r>
      <w:r w:rsidRPr="00510B48">
        <w:t>surtout</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des</w:t>
      </w:r>
      <w:r w:rsidR="00A6293D" w:rsidRPr="00510B48">
        <w:t xml:space="preserve"> </w:t>
      </w:r>
      <w:r w:rsidRPr="00510B48">
        <w:t>poursuites</w:t>
      </w:r>
      <w:r w:rsidR="00A6293D" w:rsidRPr="00510B48">
        <w:t xml:space="preserve"> </w:t>
      </w:r>
      <w:r w:rsidRPr="00510B48">
        <w:t>visant</w:t>
      </w:r>
      <w:r w:rsidR="00A6293D" w:rsidRPr="00510B48">
        <w:t xml:space="preserve"> </w:t>
      </w:r>
      <w:r w:rsidRPr="00510B48">
        <w:t>des</w:t>
      </w:r>
      <w:r w:rsidR="00A6293D" w:rsidRPr="00510B48">
        <w:t xml:space="preserve"> </w:t>
      </w:r>
      <w:r w:rsidRPr="00510B48">
        <w:t>membres</w:t>
      </w:r>
      <w:r w:rsidR="00A6293D" w:rsidRPr="00510B48">
        <w:t xml:space="preserve"> </w:t>
      </w:r>
      <w:r w:rsidRPr="00510B48">
        <w:t>de</w:t>
      </w:r>
      <w:r w:rsidR="00A6293D" w:rsidRPr="00510B48">
        <w:t xml:space="preserve"> </w:t>
      </w:r>
      <w:r w:rsidRPr="00510B48">
        <w:t>l’ALK.</w:t>
      </w:r>
    </w:p>
    <w:p w14:paraId="32056D35" w14:textId="2DC077C3" w:rsidR="00222975" w:rsidRPr="00510B48" w:rsidRDefault="00222975" w:rsidP="00222975">
      <w:pPr>
        <w:pStyle w:val="SingleTxtG"/>
      </w:pPr>
      <w:r w:rsidRPr="00510B48">
        <w:t>193.</w:t>
      </w:r>
      <w:r w:rsidRPr="00510B48">
        <w:tab/>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du</w:t>
      </w:r>
      <w:r w:rsidR="00A6293D" w:rsidRPr="00510B48">
        <w:t xml:space="preserve"> </w:t>
      </w:r>
      <w:r w:rsidRPr="00510B48">
        <w:t>Bureau</w:t>
      </w:r>
      <w:r w:rsidR="00A6293D" w:rsidRPr="00510B48">
        <w:t xml:space="preserve"> </w:t>
      </w:r>
      <w:r w:rsidRPr="00510B48">
        <w:t>pour</w:t>
      </w:r>
      <w:r w:rsidR="00A6293D" w:rsidRPr="00510B48">
        <w:t xml:space="preserve"> </w:t>
      </w:r>
      <w:r w:rsidRPr="00510B48">
        <w:t>le</w:t>
      </w:r>
      <w:r w:rsidR="00A6293D" w:rsidRPr="00510B48">
        <w:t xml:space="preserve"> </w:t>
      </w:r>
      <w:r w:rsidR="009D16C5" w:rsidRPr="00510B48">
        <w:t>Kosovo</w:t>
      </w:r>
      <w:r w:rsidR="009D16C5">
        <w:noBreakHyphen/>
      </w:r>
      <w:r w:rsidRPr="00510B48">
        <w:t>Metohija,</w:t>
      </w:r>
      <w:r w:rsidR="00A6293D" w:rsidRPr="00510B48">
        <w:t xml:space="preserve"> </w:t>
      </w:r>
      <w:r w:rsidRPr="00510B48">
        <w:t>les</w:t>
      </w:r>
      <w:r w:rsidR="00A6293D" w:rsidRPr="00510B48">
        <w:t xml:space="preserve"> </w:t>
      </w:r>
      <w:r w:rsidRPr="00510B48">
        <w:t>Serbes</w:t>
      </w:r>
      <w:r w:rsidR="00A6293D" w:rsidRPr="00510B48">
        <w:t xml:space="preserve"> </w:t>
      </w:r>
      <w:r w:rsidRPr="00510B48">
        <w:t>poursuivis</w:t>
      </w:r>
      <w:r w:rsidR="00A6293D" w:rsidRPr="00510B48">
        <w:t xml:space="preserve"> </w:t>
      </w:r>
      <w:r w:rsidRPr="00510B48">
        <w:t>sont</w:t>
      </w:r>
      <w:r w:rsidR="00A6293D" w:rsidRPr="00510B48">
        <w:t xml:space="preserve"> </w:t>
      </w:r>
      <w:r w:rsidRPr="00510B48">
        <w:t>en</w:t>
      </w:r>
      <w:r w:rsidR="00A6293D" w:rsidRPr="00510B48">
        <w:t xml:space="preserve"> </w:t>
      </w:r>
      <w:r w:rsidRPr="00510B48">
        <w:t>général</w:t>
      </w:r>
      <w:r w:rsidR="00A6293D" w:rsidRPr="00510B48">
        <w:t xml:space="preserve"> </w:t>
      </w:r>
      <w:r w:rsidRPr="00510B48">
        <w:t>des</w:t>
      </w:r>
      <w:r w:rsidR="00A6293D" w:rsidRPr="00510B48">
        <w:t xml:space="preserve"> </w:t>
      </w:r>
      <w:r w:rsidRPr="00510B48">
        <w:t>personnes</w:t>
      </w:r>
      <w:r w:rsidR="00A6293D" w:rsidRPr="00510B48">
        <w:t xml:space="preserve"> </w:t>
      </w:r>
      <w:r w:rsidRPr="00510B48">
        <w:t>qui</w:t>
      </w:r>
      <w:r w:rsidR="00A6293D" w:rsidRPr="00510B48">
        <w:t xml:space="preserve"> </w:t>
      </w:r>
      <w:r w:rsidRPr="00510B48">
        <w:t>ont</w:t>
      </w:r>
      <w:r w:rsidR="00A6293D" w:rsidRPr="00510B48">
        <w:t xml:space="preserve"> </w:t>
      </w:r>
      <w:r w:rsidRPr="00510B48">
        <w:t>exprimé</w:t>
      </w:r>
      <w:r w:rsidR="00A6293D" w:rsidRPr="00510B48">
        <w:t xml:space="preserve"> </w:t>
      </w:r>
      <w:r w:rsidRPr="00510B48">
        <w:t>le</w:t>
      </w:r>
      <w:r w:rsidR="00A6293D" w:rsidRPr="00510B48">
        <w:t xml:space="preserve"> </w:t>
      </w:r>
      <w:r w:rsidRPr="00510B48">
        <w:t>désir</w:t>
      </w:r>
      <w:r w:rsidR="00A6293D" w:rsidRPr="00510B48">
        <w:t xml:space="preserve"> </w:t>
      </w:r>
      <w:r w:rsidRPr="00510B48">
        <w:t>de</w:t>
      </w:r>
      <w:r w:rsidR="00A6293D" w:rsidRPr="00510B48">
        <w:t xml:space="preserve"> </w:t>
      </w:r>
      <w:r w:rsidRPr="00510B48">
        <w:t>rentrer</w:t>
      </w:r>
      <w:r w:rsidR="00A6293D" w:rsidRPr="00510B48">
        <w:t xml:space="preserve"> </w:t>
      </w:r>
      <w:r w:rsidRPr="00510B48">
        <w:t>ou</w:t>
      </w:r>
      <w:r w:rsidR="00A6293D" w:rsidRPr="00510B48">
        <w:t xml:space="preserve"> </w:t>
      </w:r>
      <w:r w:rsidRPr="00510B48">
        <w:t>de</w:t>
      </w:r>
      <w:r w:rsidR="00A6293D" w:rsidRPr="00510B48">
        <w:t xml:space="preserve"> </w:t>
      </w:r>
      <w:r w:rsidRPr="00510B48">
        <w:t>récupérer</w:t>
      </w:r>
      <w:r w:rsidR="00A6293D" w:rsidRPr="00510B48">
        <w:t xml:space="preserve"> </w:t>
      </w:r>
      <w:r w:rsidRPr="00510B48">
        <w:t>des</w:t>
      </w:r>
      <w:r w:rsidR="00A6293D" w:rsidRPr="00510B48">
        <w:t xml:space="preserve"> </w:t>
      </w:r>
      <w:r w:rsidRPr="00510B48">
        <w:t>biens</w:t>
      </w:r>
      <w:r w:rsidR="00A6293D" w:rsidRPr="00510B48">
        <w:t xml:space="preserve"> </w:t>
      </w:r>
      <w:r w:rsidRPr="00510B48">
        <w:t>abandonnés</w:t>
      </w:r>
      <w:r w:rsidR="00A6293D" w:rsidRPr="00510B48">
        <w:t xml:space="preserve"> </w:t>
      </w:r>
      <w:r w:rsidRPr="00510B48">
        <w:t>et</w:t>
      </w:r>
      <w:r w:rsidR="00A6293D" w:rsidRPr="00510B48">
        <w:t xml:space="preserve"> </w:t>
      </w:r>
      <w:r w:rsidRPr="00510B48">
        <w:t>usurpés,</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dans</w:t>
      </w:r>
      <w:r w:rsidR="00A6293D" w:rsidRPr="00510B48">
        <w:t xml:space="preserve"> </w:t>
      </w:r>
      <w:r w:rsidRPr="00510B48">
        <w:t>les</w:t>
      </w:r>
      <w:r w:rsidR="00A6293D" w:rsidRPr="00510B48">
        <w:t xml:space="preserve"> </w:t>
      </w:r>
      <w:r w:rsidRPr="00510B48">
        <w:t>communes</w:t>
      </w:r>
      <w:r w:rsidR="00A6293D" w:rsidRPr="00510B48">
        <w:t xml:space="preserve"> </w:t>
      </w:r>
      <w:r w:rsidRPr="00510B48">
        <w:t>de</w:t>
      </w:r>
      <w:r w:rsidR="00A6293D" w:rsidRPr="00510B48">
        <w:t xml:space="preserve"> </w:t>
      </w:r>
      <w:r w:rsidRPr="00510B48">
        <w:t>Peć,</w:t>
      </w:r>
      <w:r w:rsidR="00A6293D" w:rsidRPr="00510B48">
        <w:t xml:space="preserve"> </w:t>
      </w:r>
      <w:r w:rsidRPr="00510B48">
        <w:t>Djakovica,</w:t>
      </w:r>
      <w:r w:rsidR="00A6293D" w:rsidRPr="00510B48">
        <w:t xml:space="preserve"> </w:t>
      </w:r>
      <w:r w:rsidRPr="00510B48">
        <w:t>Klina,</w:t>
      </w:r>
      <w:r w:rsidR="00A6293D" w:rsidRPr="00510B48">
        <w:t xml:space="preserve"> </w:t>
      </w:r>
      <w:r w:rsidRPr="00510B48">
        <w:t>Suva</w:t>
      </w:r>
      <w:r w:rsidR="00A6293D" w:rsidRPr="00510B48">
        <w:t xml:space="preserve"> </w:t>
      </w:r>
      <w:r w:rsidRPr="00510B48">
        <w:t>Reka</w:t>
      </w:r>
      <w:r w:rsidR="00A6293D" w:rsidRPr="00510B48">
        <w:t xml:space="preserve"> </w:t>
      </w:r>
      <w:r w:rsidRPr="00510B48">
        <w:t>et</w:t>
      </w:r>
      <w:r w:rsidR="00A6293D" w:rsidRPr="00510B48">
        <w:t xml:space="preserve"> </w:t>
      </w:r>
      <w:r w:rsidRPr="00510B48">
        <w:t>Istok,</w:t>
      </w:r>
      <w:r w:rsidR="00A6293D" w:rsidRPr="00510B48">
        <w:t xml:space="preserve"> </w:t>
      </w:r>
      <w:r w:rsidRPr="00510B48">
        <w:t>au</w:t>
      </w:r>
      <w:r w:rsidR="00A6293D" w:rsidRPr="00510B48">
        <w:t xml:space="preserve"> </w:t>
      </w:r>
      <w:r w:rsidRPr="00510B48">
        <w:t>Metohija</w:t>
      </w:r>
      <w:r w:rsidR="00601D40" w:rsidRPr="00510B48">
        <w:t>.</w:t>
      </w:r>
      <w:r w:rsidR="00A6293D" w:rsidRPr="00510B48">
        <w:t xml:space="preserve"> </w:t>
      </w:r>
      <w:r w:rsidRPr="00510B48">
        <w:t>Les</w:t>
      </w:r>
      <w:r w:rsidR="00A6293D" w:rsidRPr="00510B48">
        <w:t xml:space="preserve"> </w:t>
      </w:r>
      <w:r w:rsidRPr="00510B48">
        <w:t>poursuites</w:t>
      </w:r>
      <w:r w:rsidR="00A6293D" w:rsidRPr="00510B48">
        <w:t xml:space="preserve"> </w:t>
      </w:r>
      <w:r w:rsidRPr="00510B48">
        <w:t>pénales</w:t>
      </w:r>
      <w:r w:rsidR="00A6293D" w:rsidRPr="00510B48">
        <w:t xml:space="preserve"> </w:t>
      </w:r>
      <w:r w:rsidRPr="00510B48">
        <w:t>politiquement</w:t>
      </w:r>
      <w:r w:rsidR="00A6293D" w:rsidRPr="00510B48">
        <w:t xml:space="preserve"> </w:t>
      </w:r>
      <w:r w:rsidRPr="00510B48">
        <w:t>motivées</w:t>
      </w:r>
      <w:r w:rsidR="00A6293D" w:rsidRPr="00510B48">
        <w:t xml:space="preserve"> </w:t>
      </w:r>
      <w:r w:rsidRPr="00510B48">
        <w:t>intentées</w:t>
      </w:r>
      <w:r w:rsidR="00A6293D" w:rsidRPr="00510B48">
        <w:t xml:space="preserve"> </w:t>
      </w:r>
      <w:r w:rsidRPr="00510B48">
        <w:t>contre</w:t>
      </w:r>
      <w:r w:rsidR="00A6293D" w:rsidRPr="00510B48">
        <w:t xml:space="preserve"> </w:t>
      </w:r>
      <w:r w:rsidRPr="00510B48">
        <w:t>les</w:t>
      </w:r>
      <w:r w:rsidR="00A6293D" w:rsidRPr="00510B48">
        <w:t xml:space="preserve"> </w:t>
      </w:r>
      <w:r w:rsidRPr="00510B48">
        <w:t>Serbes</w:t>
      </w:r>
      <w:r w:rsidR="00A6293D" w:rsidRPr="00510B48">
        <w:t xml:space="preserve"> </w:t>
      </w:r>
      <w:r w:rsidRPr="00510B48">
        <w:t>constituent</w:t>
      </w:r>
      <w:r w:rsidR="00A6293D" w:rsidRPr="00510B48">
        <w:t xml:space="preserve"> </w:t>
      </w:r>
      <w:r w:rsidRPr="00510B48">
        <w:t>une</w:t>
      </w:r>
      <w:r w:rsidR="00A6293D" w:rsidRPr="00510B48">
        <w:t xml:space="preserve"> </w:t>
      </w:r>
      <w:r w:rsidRPr="00510B48">
        <w:t>violence</w:t>
      </w:r>
      <w:r w:rsidR="00A6293D" w:rsidRPr="00510B48">
        <w:t xml:space="preserve"> </w:t>
      </w:r>
      <w:r w:rsidRPr="00510B48">
        <w:t>ethnique</w:t>
      </w:r>
      <w:r w:rsidR="00A6293D" w:rsidRPr="00510B48">
        <w:t xml:space="preserve"> </w:t>
      </w:r>
      <w:r w:rsidRPr="00510B48">
        <w:t>de</w:t>
      </w:r>
      <w:r w:rsidR="00A6293D" w:rsidRPr="00510B48">
        <w:t xml:space="preserve"> « </w:t>
      </w:r>
      <w:r w:rsidRPr="00510B48">
        <w:t>faible</w:t>
      </w:r>
      <w:r w:rsidR="00A6293D" w:rsidRPr="00510B48">
        <w:t xml:space="preserve"> </w:t>
      </w:r>
      <w:r w:rsidRPr="00510B48">
        <w:t>intensité</w:t>
      </w:r>
      <w:r w:rsidR="00A6293D" w:rsidRPr="00510B48">
        <w:t xml:space="preserve"> » </w:t>
      </w:r>
      <w:r w:rsidRPr="00510B48">
        <w:t>qui</w:t>
      </w:r>
      <w:r w:rsidR="00A6293D" w:rsidRPr="00510B48">
        <w:t xml:space="preserve"> </w:t>
      </w:r>
      <w:r w:rsidRPr="00510B48">
        <w:t>peut</w:t>
      </w:r>
      <w:r w:rsidR="00A6293D" w:rsidRPr="00510B48">
        <w:t xml:space="preserve"> </w:t>
      </w:r>
      <w:r w:rsidRPr="00510B48">
        <w:t>suffire</w:t>
      </w:r>
      <w:r w:rsidR="00A6293D" w:rsidRPr="00510B48">
        <w:t xml:space="preserve"> </w:t>
      </w:r>
      <w:r w:rsidRPr="00510B48">
        <w:t>à</w:t>
      </w:r>
      <w:r w:rsidR="00A6293D" w:rsidRPr="00510B48">
        <w:t xml:space="preserve"> </w:t>
      </w:r>
      <w:r w:rsidRPr="00510B48">
        <w:t>entraîner</w:t>
      </w:r>
      <w:r w:rsidR="00A6293D" w:rsidRPr="00510B48">
        <w:t xml:space="preserve"> </w:t>
      </w:r>
      <w:r w:rsidRPr="00510B48">
        <w:t>de</w:t>
      </w:r>
      <w:r w:rsidR="00A6293D" w:rsidRPr="00510B48">
        <w:t xml:space="preserve"> </w:t>
      </w:r>
      <w:r w:rsidRPr="00510B48">
        <w:t>graves</w:t>
      </w:r>
      <w:r w:rsidR="00A6293D" w:rsidRPr="00510B48">
        <w:t xml:space="preserve"> </w:t>
      </w:r>
      <w:r w:rsidRPr="00510B48">
        <w:t>restrictions</w:t>
      </w:r>
      <w:r w:rsidR="00A6293D" w:rsidRPr="00510B48">
        <w:t xml:space="preserve"> </w:t>
      </w:r>
      <w:r w:rsidRPr="00510B48">
        <w:t>à</w:t>
      </w:r>
      <w:r w:rsidR="00A6293D" w:rsidRPr="00510B48">
        <w:t xml:space="preserve"> </w:t>
      </w:r>
      <w:r w:rsidRPr="00510B48">
        <w:t>la</w:t>
      </w:r>
      <w:r w:rsidR="00A6293D" w:rsidRPr="00510B48">
        <w:t xml:space="preserve"> </w:t>
      </w:r>
      <w:r w:rsidRPr="00510B48">
        <w:t>liberté</w:t>
      </w:r>
      <w:r w:rsidR="00A6293D" w:rsidRPr="00510B48">
        <w:t xml:space="preserve"> </w:t>
      </w:r>
      <w:r w:rsidRPr="00510B48">
        <w:t>de</w:t>
      </w:r>
      <w:r w:rsidR="00A6293D" w:rsidRPr="00510B48">
        <w:t xml:space="preserve"> </w:t>
      </w:r>
      <w:r w:rsidRPr="00510B48">
        <w:t>circulation</w:t>
      </w:r>
      <w:r w:rsidR="00A6293D" w:rsidRPr="00510B48">
        <w:t xml:space="preserve"> </w:t>
      </w:r>
      <w:r w:rsidRPr="00510B48">
        <w:t>des</w:t>
      </w:r>
      <w:r w:rsidR="00A6293D" w:rsidRPr="00510B48">
        <w:t xml:space="preserve"> </w:t>
      </w:r>
      <w:r w:rsidRPr="00510B48">
        <w:t>Serbes</w:t>
      </w:r>
      <w:r w:rsidR="00A6293D" w:rsidRPr="00510B48">
        <w:t xml:space="preserve"> </w:t>
      </w:r>
      <w:r w:rsidRPr="00510B48">
        <w:t>et</w:t>
      </w:r>
      <w:r w:rsidR="00A6293D" w:rsidRPr="00510B48">
        <w:t xml:space="preserve"> </w:t>
      </w:r>
      <w:r w:rsidRPr="00510B48">
        <w:t>des</w:t>
      </w:r>
      <w:r w:rsidR="00A6293D" w:rsidRPr="00510B48">
        <w:t xml:space="preserve"> </w:t>
      </w:r>
      <w:r w:rsidRPr="00510B48">
        <w:t>non-Albanais.</w:t>
      </w:r>
    </w:p>
    <w:p w14:paraId="153B5FD3" w14:textId="3E5B69D5" w:rsidR="00222975" w:rsidRPr="0066726E" w:rsidRDefault="00222975" w:rsidP="00222975">
      <w:pPr>
        <w:pStyle w:val="SingleTxtG"/>
        <w:rPr>
          <w:spacing w:val="-1"/>
        </w:rPr>
      </w:pPr>
      <w:r w:rsidRPr="0066726E">
        <w:rPr>
          <w:spacing w:val="-1"/>
        </w:rPr>
        <w:t>194.</w:t>
      </w:r>
      <w:r w:rsidRPr="0066726E">
        <w:rPr>
          <w:spacing w:val="-1"/>
        </w:rPr>
        <w:tab/>
        <w:t>Le</w:t>
      </w:r>
      <w:r w:rsidR="00A6293D" w:rsidRPr="0066726E">
        <w:rPr>
          <w:spacing w:val="-1"/>
        </w:rPr>
        <w:t xml:space="preserve"> </w:t>
      </w:r>
      <w:r w:rsidRPr="0066726E">
        <w:rPr>
          <w:spacing w:val="-1"/>
        </w:rPr>
        <w:t>placement</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Serbes</w:t>
      </w:r>
      <w:r w:rsidR="00A6293D" w:rsidRPr="0066726E">
        <w:rPr>
          <w:spacing w:val="-1"/>
        </w:rPr>
        <w:t xml:space="preserve"> </w:t>
      </w:r>
      <w:r w:rsidRPr="0066726E">
        <w:rPr>
          <w:spacing w:val="-1"/>
        </w:rPr>
        <w:t>en</w:t>
      </w:r>
      <w:r w:rsidR="00A6293D" w:rsidRPr="0066726E">
        <w:rPr>
          <w:spacing w:val="-1"/>
        </w:rPr>
        <w:t xml:space="preserve"> </w:t>
      </w:r>
      <w:r w:rsidRPr="0066726E">
        <w:rPr>
          <w:spacing w:val="-1"/>
        </w:rPr>
        <w:t>détention</w:t>
      </w:r>
      <w:r w:rsidR="00A6293D" w:rsidRPr="0066726E">
        <w:rPr>
          <w:spacing w:val="-1"/>
        </w:rPr>
        <w:t xml:space="preserve"> </w:t>
      </w:r>
      <w:r w:rsidRPr="0066726E">
        <w:rPr>
          <w:spacing w:val="-1"/>
        </w:rPr>
        <w:t>sur</w:t>
      </w:r>
      <w:r w:rsidR="00A6293D" w:rsidRPr="0066726E">
        <w:rPr>
          <w:spacing w:val="-1"/>
        </w:rPr>
        <w:t xml:space="preserve"> </w:t>
      </w:r>
      <w:r w:rsidRPr="0066726E">
        <w:rPr>
          <w:spacing w:val="-1"/>
        </w:rPr>
        <w:t>mandat</w:t>
      </w:r>
      <w:r w:rsidR="00A6293D" w:rsidRPr="0066726E">
        <w:rPr>
          <w:spacing w:val="-1"/>
        </w:rPr>
        <w:t xml:space="preserve"> </w:t>
      </w:r>
      <w:r w:rsidRPr="0066726E">
        <w:rPr>
          <w:spacing w:val="-1"/>
        </w:rPr>
        <w:t>d’arrêt</w:t>
      </w:r>
      <w:r w:rsidR="00A6293D" w:rsidRPr="0066726E">
        <w:rPr>
          <w:spacing w:val="-1"/>
        </w:rPr>
        <w:t xml:space="preserve"> </w:t>
      </w:r>
      <w:r w:rsidRPr="0066726E">
        <w:rPr>
          <w:spacing w:val="-1"/>
        </w:rPr>
        <w:t>ou</w:t>
      </w:r>
      <w:r w:rsidR="00A6293D" w:rsidRPr="0066726E">
        <w:rPr>
          <w:spacing w:val="-1"/>
        </w:rPr>
        <w:t xml:space="preserve"> </w:t>
      </w:r>
      <w:r w:rsidRPr="0066726E">
        <w:rPr>
          <w:spacing w:val="-1"/>
        </w:rPr>
        <w:t>décision</w:t>
      </w:r>
      <w:r w:rsidR="00A6293D" w:rsidRPr="0066726E">
        <w:rPr>
          <w:spacing w:val="-1"/>
        </w:rPr>
        <w:t xml:space="preserve"> </w:t>
      </w:r>
      <w:r w:rsidRPr="0066726E">
        <w:rPr>
          <w:spacing w:val="-1"/>
        </w:rPr>
        <w:t>d’enquête</w:t>
      </w:r>
      <w:r w:rsidR="00A6293D" w:rsidRPr="0066726E">
        <w:rPr>
          <w:spacing w:val="-1"/>
        </w:rPr>
        <w:t xml:space="preserve"> </w:t>
      </w:r>
      <w:r w:rsidRPr="0066726E">
        <w:rPr>
          <w:spacing w:val="-1"/>
        </w:rPr>
        <w:t>ou</w:t>
      </w:r>
      <w:r w:rsidR="00A6293D" w:rsidRPr="0066726E">
        <w:rPr>
          <w:spacing w:val="-1"/>
        </w:rPr>
        <w:t xml:space="preserve"> </w:t>
      </w:r>
      <w:r w:rsidRPr="0066726E">
        <w:rPr>
          <w:spacing w:val="-1"/>
        </w:rPr>
        <w:t>d’inculpation</w:t>
      </w:r>
      <w:r w:rsidR="00A6293D" w:rsidRPr="0066726E">
        <w:rPr>
          <w:spacing w:val="-1"/>
        </w:rPr>
        <w:t xml:space="preserve"> </w:t>
      </w:r>
      <w:r w:rsidRPr="0066726E">
        <w:rPr>
          <w:spacing w:val="-1"/>
        </w:rPr>
        <w:t>n’a</w:t>
      </w:r>
      <w:r w:rsidR="00A6293D" w:rsidRPr="0066726E">
        <w:rPr>
          <w:spacing w:val="-1"/>
        </w:rPr>
        <w:t xml:space="preserve"> </w:t>
      </w:r>
      <w:r w:rsidRPr="0066726E">
        <w:rPr>
          <w:spacing w:val="-1"/>
        </w:rPr>
        <w:t>que</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apparences</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légalité</w:t>
      </w:r>
      <w:r w:rsidR="00601D40" w:rsidRPr="0066726E">
        <w:rPr>
          <w:spacing w:val="-1"/>
        </w:rPr>
        <w:t>.</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province</w:t>
      </w:r>
      <w:r w:rsidR="00A6293D" w:rsidRPr="0066726E">
        <w:rPr>
          <w:spacing w:val="-1"/>
        </w:rPr>
        <w:t xml:space="preserve"> </w:t>
      </w:r>
      <w:r w:rsidRPr="0066726E">
        <w:rPr>
          <w:spacing w:val="-1"/>
        </w:rPr>
        <w:t>autonome</w:t>
      </w:r>
      <w:r w:rsidR="00A6293D" w:rsidRPr="0066726E">
        <w:rPr>
          <w:spacing w:val="-1"/>
        </w:rPr>
        <w:t xml:space="preserve"> </w:t>
      </w:r>
      <w:r w:rsidRPr="0066726E">
        <w:rPr>
          <w:spacing w:val="-1"/>
        </w:rPr>
        <w:t>du</w:t>
      </w:r>
      <w:r w:rsidR="00A6293D" w:rsidRPr="0066726E">
        <w:rPr>
          <w:spacing w:val="-1"/>
        </w:rPr>
        <w:t xml:space="preserve"> </w:t>
      </w:r>
      <w:r w:rsidR="009D16C5" w:rsidRPr="0066726E">
        <w:rPr>
          <w:spacing w:val="-1"/>
        </w:rPr>
        <w:t>Kosovo</w:t>
      </w:r>
      <w:r w:rsidR="009D16C5" w:rsidRPr="0066726E">
        <w:rPr>
          <w:spacing w:val="-1"/>
        </w:rPr>
        <w:noBreakHyphen/>
      </w:r>
      <w:r w:rsidRPr="0066726E">
        <w:rPr>
          <w:spacing w:val="-1"/>
        </w:rPr>
        <w:t>Metohija,</w:t>
      </w:r>
      <w:r w:rsidR="00A6293D" w:rsidRPr="0066726E">
        <w:rPr>
          <w:spacing w:val="-1"/>
        </w:rPr>
        <w:t xml:space="preserve"> </w:t>
      </w:r>
      <w:r w:rsidRPr="0066726E">
        <w:rPr>
          <w:spacing w:val="-1"/>
        </w:rPr>
        <w:t>il</w:t>
      </w:r>
      <w:r w:rsidR="00A6293D" w:rsidRPr="0066726E">
        <w:rPr>
          <w:spacing w:val="-1"/>
        </w:rPr>
        <w:t xml:space="preserve"> </w:t>
      </w:r>
      <w:r w:rsidRPr="0066726E">
        <w:rPr>
          <w:spacing w:val="-1"/>
        </w:rPr>
        <w:t>s’agit</w:t>
      </w:r>
      <w:r w:rsidR="00A6293D" w:rsidRPr="0066726E">
        <w:rPr>
          <w:spacing w:val="-1"/>
        </w:rPr>
        <w:t xml:space="preserve"> </w:t>
      </w:r>
      <w:r w:rsidRPr="0066726E">
        <w:rPr>
          <w:spacing w:val="-1"/>
        </w:rPr>
        <w:t>au</w:t>
      </w:r>
      <w:r w:rsidR="00A6293D" w:rsidRPr="0066726E">
        <w:rPr>
          <w:spacing w:val="-1"/>
        </w:rPr>
        <w:t xml:space="preserve"> </w:t>
      </w:r>
      <w:r w:rsidRPr="0066726E">
        <w:rPr>
          <w:spacing w:val="-1"/>
        </w:rPr>
        <w:t>fond</w:t>
      </w:r>
      <w:r w:rsidR="00A6293D" w:rsidRPr="0066726E">
        <w:rPr>
          <w:spacing w:val="-1"/>
        </w:rPr>
        <w:t xml:space="preserve"> </w:t>
      </w:r>
      <w:r w:rsidRPr="0066726E">
        <w:rPr>
          <w:spacing w:val="-1"/>
        </w:rPr>
        <w:t>souvent</w:t>
      </w:r>
      <w:r w:rsidR="00A6293D" w:rsidRPr="0066726E">
        <w:rPr>
          <w:spacing w:val="-1"/>
        </w:rPr>
        <w:t xml:space="preserve"> </w:t>
      </w:r>
      <w:r w:rsidRPr="0066726E">
        <w:rPr>
          <w:spacing w:val="-1"/>
        </w:rPr>
        <w:t>d’une</w:t>
      </w:r>
      <w:r w:rsidR="00A6293D" w:rsidRPr="0066726E">
        <w:rPr>
          <w:spacing w:val="-1"/>
        </w:rPr>
        <w:t xml:space="preserve"> </w:t>
      </w:r>
      <w:r w:rsidRPr="0066726E">
        <w:rPr>
          <w:spacing w:val="-1"/>
        </w:rPr>
        <w:t>procédure</w:t>
      </w:r>
      <w:r w:rsidR="00A6293D" w:rsidRPr="0066726E">
        <w:rPr>
          <w:spacing w:val="-1"/>
        </w:rPr>
        <w:t xml:space="preserve"> </w:t>
      </w:r>
      <w:r w:rsidRPr="0066726E">
        <w:rPr>
          <w:spacing w:val="-1"/>
        </w:rPr>
        <w:t>quasi</w:t>
      </w:r>
      <w:r w:rsidR="00D12BC3">
        <w:rPr>
          <w:spacing w:val="-1"/>
        </w:rPr>
        <w:t xml:space="preserve"> </w:t>
      </w:r>
      <w:r w:rsidRPr="0066726E">
        <w:rPr>
          <w:spacing w:val="-1"/>
        </w:rPr>
        <w:t>judiciaire</w:t>
      </w:r>
      <w:r w:rsidR="00A6293D" w:rsidRPr="0066726E">
        <w:rPr>
          <w:spacing w:val="-1"/>
        </w:rPr>
        <w:t xml:space="preserve"> </w:t>
      </w:r>
      <w:r w:rsidRPr="0066726E">
        <w:rPr>
          <w:spacing w:val="-1"/>
        </w:rPr>
        <w:t>qui</w:t>
      </w:r>
      <w:r w:rsidR="00A6293D" w:rsidRPr="0066726E">
        <w:rPr>
          <w:spacing w:val="-1"/>
        </w:rPr>
        <w:t xml:space="preserve"> </w:t>
      </w:r>
      <w:r w:rsidRPr="0066726E">
        <w:rPr>
          <w:spacing w:val="-1"/>
        </w:rPr>
        <w:t>a</w:t>
      </w:r>
      <w:r w:rsidR="00A6293D" w:rsidRPr="0066726E">
        <w:rPr>
          <w:spacing w:val="-1"/>
        </w:rPr>
        <w:t xml:space="preserve"> </w:t>
      </w:r>
      <w:r w:rsidRPr="0066726E">
        <w:rPr>
          <w:spacing w:val="-1"/>
        </w:rPr>
        <w:t>en</w:t>
      </w:r>
      <w:r w:rsidR="00A6293D" w:rsidRPr="0066726E">
        <w:rPr>
          <w:spacing w:val="-1"/>
        </w:rPr>
        <w:t xml:space="preserve"> </w:t>
      </w:r>
      <w:r w:rsidRPr="0066726E">
        <w:rPr>
          <w:spacing w:val="-1"/>
        </w:rPr>
        <w:t>l’occurrence</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conséquences</w:t>
      </w:r>
      <w:r w:rsidR="00A6293D" w:rsidRPr="0066726E">
        <w:rPr>
          <w:spacing w:val="-1"/>
        </w:rPr>
        <w:t xml:space="preserve"> </w:t>
      </w:r>
      <w:r w:rsidRPr="0066726E">
        <w:rPr>
          <w:spacing w:val="-1"/>
        </w:rPr>
        <w:t>politiques</w:t>
      </w:r>
      <w:r w:rsidR="00A6293D" w:rsidRPr="0066726E">
        <w:rPr>
          <w:spacing w:val="-1"/>
        </w:rPr>
        <w:t xml:space="preserve"> </w:t>
      </w:r>
      <w:r w:rsidRPr="0066726E">
        <w:rPr>
          <w:spacing w:val="-1"/>
        </w:rPr>
        <w:t>puisqu’elle</w:t>
      </w:r>
      <w:r w:rsidR="00A6293D" w:rsidRPr="0066726E">
        <w:rPr>
          <w:spacing w:val="-1"/>
        </w:rPr>
        <w:t xml:space="preserve"> </w:t>
      </w:r>
      <w:r w:rsidRPr="0066726E">
        <w:rPr>
          <w:spacing w:val="-1"/>
        </w:rPr>
        <w:t>pousse</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personnes</w:t>
      </w:r>
      <w:r w:rsidR="00A6293D" w:rsidRPr="0066726E">
        <w:rPr>
          <w:spacing w:val="-1"/>
        </w:rPr>
        <w:t xml:space="preserve"> </w:t>
      </w:r>
      <w:r w:rsidRPr="0066726E">
        <w:rPr>
          <w:spacing w:val="-1"/>
        </w:rPr>
        <w:t>visées</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l’exode</w:t>
      </w:r>
      <w:r w:rsidR="00A6293D" w:rsidRPr="0066726E">
        <w:rPr>
          <w:spacing w:val="-1"/>
        </w:rPr>
        <w:t xml:space="preserve"> </w:t>
      </w:r>
      <w:r w:rsidRPr="0066726E">
        <w:rPr>
          <w:spacing w:val="-1"/>
        </w:rPr>
        <w:t>ou</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empêche</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rentrer</w:t>
      </w:r>
      <w:r w:rsidR="00A6293D" w:rsidRPr="0066726E">
        <w:rPr>
          <w:spacing w:val="-1"/>
        </w:rPr>
        <w:t xml:space="preserve"> </w:t>
      </w:r>
      <w:r w:rsidRPr="0066726E">
        <w:rPr>
          <w:spacing w:val="-1"/>
        </w:rPr>
        <w:t>chez</w:t>
      </w:r>
      <w:r w:rsidR="00A6293D" w:rsidRPr="0066726E">
        <w:rPr>
          <w:spacing w:val="-1"/>
        </w:rPr>
        <w:t xml:space="preserve"> </w:t>
      </w:r>
      <w:r w:rsidRPr="0066726E">
        <w:rPr>
          <w:spacing w:val="-1"/>
        </w:rPr>
        <w:t>elles</w:t>
      </w:r>
      <w:r w:rsidR="00A6293D" w:rsidRPr="0066726E">
        <w:rPr>
          <w:spacing w:val="-1"/>
        </w:rPr>
        <w:t xml:space="preserve"> </w:t>
      </w:r>
      <w:r w:rsidRPr="0066726E">
        <w:rPr>
          <w:spacing w:val="-1"/>
        </w:rPr>
        <w:t>ou</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protéger</w:t>
      </w:r>
      <w:r w:rsidR="00A6293D" w:rsidRPr="0066726E">
        <w:rPr>
          <w:spacing w:val="-1"/>
        </w:rPr>
        <w:t xml:space="preserve"> </w:t>
      </w:r>
      <w:r w:rsidRPr="0066726E">
        <w:rPr>
          <w:spacing w:val="-1"/>
        </w:rPr>
        <w:t>leurs</w:t>
      </w:r>
      <w:r w:rsidR="00A6293D" w:rsidRPr="0066726E">
        <w:rPr>
          <w:spacing w:val="-1"/>
        </w:rPr>
        <w:t xml:space="preserve"> </w:t>
      </w:r>
      <w:r w:rsidRPr="0066726E">
        <w:rPr>
          <w:spacing w:val="-1"/>
        </w:rPr>
        <w:t>intérêts</w:t>
      </w:r>
      <w:r w:rsidR="00A6293D" w:rsidRPr="0066726E">
        <w:rPr>
          <w:spacing w:val="-1"/>
        </w:rPr>
        <w:t xml:space="preserve"> </w:t>
      </w:r>
      <w:r w:rsidRPr="0066726E">
        <w:rPr>
          <w:spacing w:val="-1"/>
        </w:rPr>
        <w:t>économiques</w:t>
      </w:r>
      <w:r w:rsidR="00A6293D" w:rsidRPr="0066726E">
        <w:rPr>
          <w:spacing w:val="-1"/>
        </w:rPr>
        <w:t xml:space="preserve"> </w:t>
      </w:r>
      <w:r w:rsidRPr="0066726E">
        <w:rPr>
          <w:spacing w:val="-1"/>
        </w:rPr>
        <w:t>contre</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individus</w:t>
      </w:r>
      <w:r w:rsidR="00A6293D" w:rsidRPr="0066726E">
        <w:rPr>
          <w:spacing w:val="-1"/>
        </w:rPr>
        <w:t xml:space="preserve"> </w:t>
      </w:r>
      <w:r w:rsidRPr="0066726E">
        <w:rPr>
          <w:spacing w:val="-1"/>
        </w:rPr>
        <w:t>influents</w:t>
      </w:r>
      <w:r w:rsidR="00A6293D" w:rsidRPr="0066726E">
        <w:rPr>
          <w:spacing w:val="-1"/>
        </w:rPr>
        <w:t xml:space="preserve"> </w:t>
      </w:r>
      <w:r w:rsidRPr="0066726E">
        <w:rPr>
          <w:spacing w:val="-1"/>
        </w:rPr>
        <w:t>qui</w:t>
      </w:r>
      <w:r w:rsidR="00A6293D" w:rsidRPr="0066726E">
        <w:rPr>
          <w:spacing w:val="-1"/>
        </w:rPr>
        <w:t xml:space="preserve"> </w:t>
      </w:r>
      <w:r w:rsidRPr="0066726E">
        <w:rPr>
          <w:spacing w:val="-1"/>
        </w:rPr>
        <w:t>se</w:t>
      </w:r>
      <w:r w:rsidR="00A6293D" w:rsidRPr="0066726E">
        <w:rPr>
          <w:spacing w:val="-1"/>
        </w:rPr>
        <w:t xml:space="preserve"> </w:t>
      </w:r>
      <w:r w:rsidRPr="0066726E">
        <w:rPr>
          <w:spacing w:val="-1"/>
        </w:rPr>
        <w:t>sont</w:t>
      </w:r>
      <w:r w:rsidR="00A6293D" w:rsidRPr="0066726E">
        <w:rPr>
          <w:spacing w:val="-1"/>
        </w:rPr>
        <w:t xml:space="preserve"> </w:t>
      </w:r>
      <w:r w:rsidRPr="0066726E">
        <w:rPr>
          <w:spacing w:val="-1"/>
        </w:rPr>
        <w:t>approprié</w:t>
      </w:r>
      <w:r w:rsidR="00A6293D" w:rsidRPr="0066726E">
        <w:rPr>
          <w:spacing w:val="-1"/>
        </w:rPr>
        <w:t xml:space="preserve"> </w:t>
      </w:r>
      <w:r w:rsidRPr="0066726E">
        <w:rPr>
          <w:spacing w:val="-1"/>
        </w:rPr>
        <w:t>leurs</w:t>
      </w:r>
      <w:r w:rsidR="00A6293D" w:rsidRPr="0066726E">
        <w:rPr>
          <w:spacing w:val="-1"/>
        </w:rPr>
        <w:t xml:space="preserve"> </w:t>
      </w:r>
      <w:r w:rsidRPr="0066726E">
        <w:rPr>
          <w:spacing w:val="-1"/>
        </w:rPr>
        <w:t>biens</w:t>
      </w:r>
      <w:r w:rsidR="00601D40" w:rsidRPr="0066726E">
        <w:rPr>
          <w:spacing w:val="-1"/>
        </w:rPr>
        <w:t>.</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Serbes</w:t>
      </w:r>
      <w:r w:rsidR="00A6293D" w:rsidRPr="0066726E">
        <w:rPr>
          <w:spacing w:val="-1"/>
        </w:rPr>
        <w:t xml:space="preserve"> </w:t>
      </w:r>
      <w:r w:rsidRPr="0066726E">
        <w:rPr>
          <w:spacing w:val="-1"/>
        </w:rPr>
        <w:t>ne</w:t>
      </w:r>
      <w:r w:rsidR="00A6293D" w:rsidRPr="0066726E">
        <w:rPr>
          <w:spacing w:val="-1"/>
        </w:rPr>
        <w:t xml:space="preserve"> </w:t>
      </w:r>
      <w:r w:rsidRPr="0066726E">
        <w:rPr>
          <w:spacing w:val="-1"/>
        </w:rPr>
        <w:t>sont</w:t>
      </w:r>
      <w:r w:rsidR="00A6293D" w:rsidRPr="0066726E">
        <w:rPr>
          <w:spacing w:val="-1"/>
        </w:rPr>
        <w:t xml:space="preserve"> </w:t>
      </w:r>
      <w:r w:rsidRPr="0066726E">
        <w:rPr>
          <w:spacing w:val="-1"/>
        </w:rPr>
        <w:t>en</w:t>
      </w:r>
      <w:r w:rsidR="00A6293D" w:rsidRPr="0066726E">
        <w:rPr>
          <w:spacing w:val="-1"/>
        </w:rPr>
        <w:t xml:space="preserve"> </w:t>
      </w:r>
      <w:r w:rsidRPr="0066726E">
        <w:rPr>
          <w:spacing w:val="-1"/>
        </w:rPr>
        <w:t>fait</w:t>
      </w:r>
      <w:r w:rsidR="00A6293D" w:rsidRPr="0066726E">
        <w:rPr>
          <w:spacing w:val="-1"/>
        </w:rPr>
        <w:t xml:space="preserve"> </w:t>
      </w:r>
      <w:r w:rsidRPr="0066726E">
        <w:rPr>
          <w:spacing w:val="-1"/>
        </w:rPr>
        <w:t>pas</w:t>
      </w:r>
      <w:r w:rsidR="00A6293D" w:rsidRPr="0066726E">
        <w:rPr>
          <w:spacing w:val="-1"/>
        </w:rPr>
        <w:t xml:space="preserve"> </w:t>
      </w:r>
      <w:r w:rsidRPr="0066726E">
        <w:rPr>
          <w:spacing w:val="-1"/>
        </w:rPr>
        <w:t>protégés</w:t>
      </w:r>
      <w:r w:rsidR="00A6293D" w:rsidRPr="0066726E">
        <w:rPr>
          <w:spacing w:val="-1"/>
        </w:rPr>
        <w:t xml:space="preserve"> </w:t>
      </w:r>
      <w:r w:rsidRPr="0066726E">
        <w:rPr>
          <w:spacing w:val="-1"/>
        </w:rPr>
        <w:t>contre</w:t>
      </w:r>
      <w:r w:rsidR="00A6293D" w:rsidRPr="0066726E">
        <w:rPr>
          <w:spacing w:val="-1"/>
        </w:rPr>
        <w:t xml:space="preserve"> </w:t>
      </w:r>
      <w:r w:rsidRPr="0066726E">
        <w:rPr>
          <w:spacing w:val="-1"/>
        </w:rPr>
        <w:t>l’arbitraire</w:t>
      </w:r>
      <w:r w:rsidR="00A6293D" w:rsidRPr="0066726E">
        <w:rPr>
          <w:spacing w:val="-1"/>
        </w:rPr>
        <w:t xml:space="preserve"> </w:t>
      </w:r>
      <w:r w:rsidRPr="0066726E">
        <w:rPr>
          <w:spacing w:val="-1"/>
        </w:rPr>
        <w:t>fondé</w:t>
      </w:r>
      <w:r w:rsidR="00A6293D" w:rsidRPr="0066726E">
        <w:rPr>
          <w:spacing w:val="-1"/>
        </w:rPr>
        <w:t xml:space="preserve"> </w:t>
      </w:r>
      <w:r w:rsidRPr="0066726E">
        <w:rPr>
          <w:spacing w:val="-1"/>
        </w:rPr>
        <w:t>sur</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raisons</w:t>
      </w:r>
      <w:r w:rsidR="00A6293D" w:rsidRPr="0066726E">
        <w:rPr>
          <w:spacing w:val="-1"/>
        </w:rPr>
        <w:t xml:space="preserve"> </w:t>
      </w:r>
      <w:r w:rsidRPr="0066726E">
        <w:rPr>
          <w:spacing w:val="-1"/>
        </w:rPr>
        <w:t>politiques</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ethniques</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procédures</w:t>
      </w:r>
      <w:r w:rsidR="00A6293D" w:rsidRPr="0066726E">
        <w:rPr>
          <w:spacing w:val="-1"/>
        </w:rPr>
        <w:t xml:space="preserve"> </w:t>
      </w:r>
      <w:r w:rsidRPr="0066726E">
        <w:rPr>
          <w:spacing w:val="-1"/>
        </w:rPr>
        <w:t>judiciaires.</w:t>
      </w:r>
    </w:p>
    <w:p w14:paraId="21D7E5C4" w14:textId="600672E4" w:rsidR="00222975" w:rsidRPr="00510B48" w:rsidRDefault="00222975" w:rsidP="00222975">
      <w:pPr>
        <w:pStyle w:val="SingleTxtG"/>
      </w:pPr>
      <w:r w:rsidRPr="00510B48">
        <w:t>195.</w:t>
      </w:r>
      <w:r w:rsidRPr="00510B48">
        <w:tab/>
        <w:t>La</w:t>
      </w:r>
      <w:r w:rsidR="00A6293D" w:rsidRPr="00510B48">
        <w:t xml:space="preserve"> </w:t>
      </w:r>
      <w:r w:rsidRPr="00510B48">
        <w:t>police</w:t>
      </w:r>
      <w:r w:rsidR="00A6293D" w:rsidRPr="00510B48">
        <w:t xml:space="preserve"> </w:t>
      </w:r>
      <w:r w:rsidRPr="00510B48">
        <w:t>des</w:t>
      </w:r>
      <w:r w:rsidR="00A6293D" w:rsidRPr="00510B48">
        <w:t xml:space="preserve"> </w:t>
      </w:r>
      <w:r w:rsidRPr="00510B48">
        <w:t>IPAA</w:t>
      </w:r>
      <w:r w:rsidR="00A6293D" w:rsidRPr="00510B48">
        <w:t xml:space="preserve"> </w:t>
      </w:r>
      <w:r w:rsidRPr="00510B48">
        <w:t>recourt</w:t>
      </w:r>
      <w:r w:rsidR="00A6293D" w:rsidRPr="00510B48">
        <w:t xml:space="preserve"> </w:t>
      </w:r>
      <w:r w:rsidRPr="00510B48">
        <w:t>à</w:t>
      </w:r>
      <w:r w:rsidR="00A6293D" w:rsidRPr="00510B48">
        <w:t xml:space="preserve"> </w:t>
      </w:r>
      <w:r w:rsidRPr="00510B48">
        <w:t>la</w:t>
      </w:r>
      <w:r w:rsidR="00A6293D" w:rsidRPr="00510B48">
        <w:t xml:space="preserve"> </w:t>
      </w:r>
      <w:r w:rsidRPr="00510B48">
        <w:t>torture</w:t>
      </w:r>
      <w:r w:rsidR="00A6293D" w:rsidRPr="00510B48">
        <w:t xml:space="preserve"> </w:t>
      </w:r>
      <w:r w:rsidRPr="00510B48">
        <w:t>physique</w:t>
      </w:r>
      <w:r w:rsidR="00A6293D" w:rsidRPr="00510B48">
        <w:t xml:space="preserve"> </w:t>
      </w:r>
      <w:r w:rsidRPr="00510B48">
        <w:t>quand</w:t>
      </w:r>
      <w:r w:rsidR="00A6293D" w:rsidRPr="00510B48">
        <w:t xml:space="preserve"> </w:t>
      </w:r>
      <w:r w:rsidRPr="00510B48">
        <w:t>elle</w:t>
      </w:r>
      <w:r w:rsidR="00A6293D" w:rsidRPr="00510B48">
        <w:t xml:space="preserve"> </w:t>
      </w:r>
      <w:r w:rsidRPr="00510B48">
        <w:t>intervient</w:t>
      </w:r>
      <w:r w:rsidR="00A6293D" w:rsidRPr="00510B48">
        <w:t xml:space="preserve"> </w:t>
      </w:r>
      <w:r w:rsidRPr="00510B48">
        <w:t>contre</w:t>
      </w:r>
      <w:r w:rsidR="00A6293D" w:rsidRPr="00510B48">
        <w:t xml:space="preserve"> </w:t>
      </w:r>
      <w:r w:rsidRPr="00510B48">
        <w:t>les</w:t>
      </w:r>
      <w:r w:rsidR="00A6293D" w:rsidRPr="00510B48">
        <w:t xml:space="preserve"> </w:t>
      </w:r>
      <w:r w:rsidRPr="00510B48">
        <w:t>Serbes</w:t>
      </w:r>
      <w:r w:rsidR="00A6293D" w:rsidRPr="00510B48">
        <w:t xml:space="preserve"> </w:t>
      </w:r>
      <w:r w:rsidRPr="00510B48">
        <w:t>et</w:t>
      </w:r>
      <w:r w:rsidR="00A6293D" w:rsidRPr="00510B48">
        <w:t xml:space="preserve"> </w:t>
      </w:r>
      <w:r w:rsidRPr="00510B48">
        <w:t>non-Albanais</w:t>
      </w:r>
      <w:r w:rsidR="00A6293D" w:rsidRPr="00510B48">
        <w:t xml:space="preserve"> </w:t>
      </w:r>
      <w:r w:rsidRPr="00510B48">
        <w:t>qu’elle</w:t>
      </w:r>
      <w:r w:rsidR="00A6293D" w:rsidRPr="00510B48">
        <w:t xml:space="preserve"> </w:t>
      </w:r>
      <w:r w:rsidRPr="00510B48">
        <w:t>arrête</w:t>
      </w:r>
      <w:r w:rsidR="00A6293D" w:rsidRPr="00510B48">
        <w:t xml:space="preserve"> </w:t>
      </w:r>
      <w:r w:rsidRPr="00510B48">
        <w:t>dans</w:t>
      </w:r>
      <w:r w:rsidR="00A6293D" w:rsidRPr="00510B48">
        <w:t xml:space="preserve"> </w:t>
      </w:r>
      <w:r w:rsidRPr="00510B48">
        <w:t>les</w:t>
      </w:r>
      <w:r w:rsidR="00A6293D" w:rsidRPr="00510B48">
        <w:t xml:space="preserve"> </w:t>
      </w:r>
      <w:r w:rsidRPr="00510B48">
        <w:t>régions</w:t>
      </w:r>
      <w:r w:rsidR="00A6293D" w:rsidRPr="00510B48">
        <w:t xml:space="preserve"> </w:t>
      </w:r>
      <w:r w:rsidRPr="00510B48">
        <w:t>serbes.</w:t>
      </w:r>
    </w:p>
    <w:p w14:paraId="729647F2" w14:textId="46EB7C77" w:rsidR="00222975" w:rsidRPr="00510B48" w:rsidRDefault="00222975" w:rsidP="0066726E">
      <w:pPr>
        <w:pStyle w:val="HChG"/>
      </w:pPr>
      <w:r w:rsidRPr="00510B48">
        <w:rPr>
          <w:szCs w:val="24"/>
        </w:rPr>
        <w:tab/>
      </w:r>
      <w:r w:rsidRPr="00510B48">
        <w:rPr>
          <w:szCs w:val="24"/>
        </w:rPr>
        <w:tab/>
      </w:r>
      <w:r w:rsidRPr="00510B48">
        <w:t>Traite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et</w:t>
      </w:r>
      <w:r w:rsidR="00A6293D" w:rsidRPr="00510B48">
        <w:t xml:space="preserve"> </w:t>
      </w:r>
      <w:r w:rsidRPr="00510B48">
        <w:t>travail</w:t>
      </w:r>
      <w:r w:rsidR="00A6293D" w:rsidRPr="00510B48">
        <w:t xml:space="preserve"> </w:t>
      </w:r>
      <w:r w:rsidRPr="00510B48">
        <w:t>forcé</w:t>
      </w:r>
    </w:p>
    <w:p w14:paraId="0A531484" w14:textId="7605A8CD" w:rsidR="00222975" w:rsidRPr="00510B48" w:rsidRDefault="00222975" w:rsidP="0066726E">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31</w:t>
      </w:r>
      <w:r w:rsidR="00A6293D" w:rsidRPr="00510B48">
        <w:t xml:space="preserve"> </w:t>
      </w:r>
      <w:r w:rsidRPr="00510B48">
        <w:t>des</w:t>
      </w:r>
      <w:r w:rsidR="00A6293D" w:rsidRPr="00510B48">
        <w:t xml:space="preserve"> </w:t>
      </w:r>
      <w:r w:rsidR="000D2923">
        <w:t>observations finales</w:t>
      </w:r>
    </w:p>
    <w:p w14:paraId="3046BA56" w14:textId="398FF9F5" w:rsidR="00222975" w:rsidRPr="00510B48" w:rsidRDefault="00222975" w:rsidP="00222975">
      <w:pPr>
        <w:pStyle w:val="SingleTxtG"/>
      </w:pPr>
      <w:r w:rsidRPr="00510B48">
        <w:t>196.</w:t>
      </w:r>
      <w:r w:rsidRPr="00510B48">
        <w:tab/>
        <w:t>La</w:t>
      </w:r>
      <w:r w:rsidR="00A6293D" w:rsidRPr="00510B48">
        <w:t xml:space="preserve"> </w:t>
      </w:r>
      <w:r w:rsidRPr="00510B48">
        <w:t>loi</w:t>
      </w:r>
      <w:r w:rsidR="00A6293D" w:rsidRPr="00510B48">
        <w:t xml:space="preserve"> </w:t>
      </w:r>
      <w:r w:rsidRPr="00510B48">
        <w:t>sur</w:t>
      </w:r>
      <w:r w:rsidR="00A6293D" w:rsidRPr="00510B48">
        <w:t xml:space="preserve"> </w:t>
      </w:r>
      <w:r w:rsidRPr="00510B48">
        <w:t>l’asile</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temporaire</w:t>
      </w:r>
      <w:bookmarkStart w:id="28" w:name="_ftnref35"/>
      <w:bookmarkEnd w:id="28"/>
      <w:r w:rsidRPr="009D16C5">
        <w:rPr>
          <w:rStyle w:val="Appelnotedebasdep"/>
        </w:rPr>
        <w:footnoteReference w:id="38"/>
      </w:r>
      <w:r w:rsidR="00A6293D" w:rsidRPr="00510B48">
        <w:t xml:space="preserve"> </w:t>
      </w:r>
      <w:r w:rsidRPr="00510B48">
        <w:t>prévoit</w:t>
      </w:r>
      <w:r w:rsidR="00A6293D" w:rsidRPr="00510B48">
        <w:t xml:space="preserve"> </w:t>
      </w:r>
      <w:r w:rsidRPr="00510B48">
        <w:t>des</w:t>
      </w:r>
      <w:r w:rsidR="00A6293D" w:rsidRPr="00510B48">
        <w:t xml:space="preserve"> </w:t>
      </w:r>
      <w:r w:rsidRPr="00510B48">
        <w:t>garanties</w:t>
      </w:r>
      <w:r w:rsidR="00A6293D" w:rsidRPr="00510B48">
        <w:t xml:space="preserve"> </w:t>
      </w:r>
      <w:r w:rsidRPr="00510B48">
        <w:t>spéciales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procédure</w:t>
      </w:r>
      <w:r w:rsidR="00A6293D" w:rsidRPr="00510B48">
        <w:t xml:space="preserve"> </w:t>
      </w:r>
      <w:r w:rsidRPr="00510B48">
        <w:t>et</w:t>
      </w:r>
      <w:r w:rsidR="00A6293D" w:rsidRPr="00510B48">
        <w:t xml:space="preserve"> </w:t>
      </w:r>
      <w:r w:rsidRPr="00510B48">
        <w:t>d’accueil</w:t>
      </w:r>
      <w:r w:rsidR="00A6293D" w:rsidRPr="00510B48">
        <w:t xml:space="preserve"> </w:t>
      </w:r>
      <w:r w:rsidRPr="00510B48">
        <w:t>pour</w:t>
      </w:r>
      <w:r w:rsidR="00A6293D" w:rsidRPr="00510B48">
        <w:t xml:space="preserve"> </w:t>
      </w:r>
      <w:r w:rsidRPr="00510B48">
        <w:t>les</w:t>
      </w:r>
      <w:r w:rsidR="00A6293D" w:rsidRPr="00510B48">
        <w:t xml:space="preserve"> </w:t>
      </w:r>
      <w:r w:rsidRPr="00510B48">
        <w:t>victimes</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601D40" w:rsidRPr="00510B48">
        <w:t>.</w:t>
      </w:r>
      <w:r w:rsidR="00A6293D" w:rsidRPr="00510B48">
        <w:t xml:space="preserve"> </w:t>
      </w:r>
      <w:r w:rsidRPr="00510B48">
        <w:t>Tous</w:t>
      </w:r>
      <w:r w:rsidR="00A6293D" w:rsidRPr="00510B48">
        <w:t xml:space="preserve"> </w:t>
      </w:r>
      <w:r w:rsidRPr="00510B48">
        <w:t>les</w:t>
      </w:r>
      <w:r w:rsidR="00A6293D" w:rsidRPr="00510B48">
        <w:t xml:space="preserve"> </w:t>
      </w:r>
      <w:r w:rsidRPr="00510B48">
        <w:t>cas</w:t>
      </w:r>
      <w:r w:rsidR="00A6293D" w:rsidRPr="00510B48">
        <w:t xml:space="preserve"> </w:t>
      </w:r>
      <w:r w:rsidRPr="00510B48">
        <w:t>suspects</w:t>
      </w:r>
      <w:r w:rsidR="00A6293D" w:rsidRPr="00510B48">
        <w:t xml:space="preserve"> </w:t>
      </w:r>
      <w:r w:rsidRPr="00510B48">
        <w:t>sont</w:t>
      </w:r>
      <w:r w:rsidR="00A6293D" w:rsidRPr="00510B48">
        <w:t xml:space="preserve"> </w:t>
      </w:r>
      <w:r w:rsidRPr="00510B48">
        <w:t>immédiatement</w:t>
      </w:r>
      <w:r w:rsidR="00A6293D" w:rsidRPr="00510B48">
        <w:t xml:space="preserve"> </w:t>
      </w:r>
      <w:r w:rsidRPr="00510B48">
        <w:t>transmis</w:t>
      </w:r>
      <w:r w:rsidR="00A6293D" w:rsidRPr="00510B48">
        <w:t xml:space="preserve"> </w:t>
      </w:r>
      <w:r w:rsidRPr="00510B48">
        <w:t>aux</w:t>
      </w:r>
      <w:r w:rsidR="00A6293D" w:rsidRPr="00510B48">
        <w:t xml:space="preserve"> </w:t>
      </w:r>
      <w:r w:rsidRPr="00510B48">
        <w:t>services</w:t>
      </w:r>
      <w:r w:rsidR="00A6293D" w:rsidRPr="00510B48">
        <w:t xml:space="preserve"> </w:t>
      </w:r>
      <w:r w:rsidRPr="00510B48">
        <w:t>compétents.</w:t>
      </w:r>
    </w:p>
    <w:p w14:paraId="2467396E" w14:textId="61113285" w:rsidR="00222975" w:rsidRPr="00510B48" w:rsidRDefault="00222975" w:rsidP="00222975">
      <w:pPr>
        <w:pStyle w:val="SingleTxtG"/>
      </w:pPr>
      <w:r w:rsidRPr="00510B48">
        <w:t>197.</w:t>
      </w:r>
      <w:r w:rsidRPr="00510B48">
        <w:tab/>
        <w:t>Une</w:t>
      </w:r>
      <w:r w:rsidR="00A6293D" w:rsidRPr="00510B48">
        <w:t xml:space="preserve"> </w:t>
      </w:r>
      <w:r w:rsidRPr="00510B48">
        <w:t>stratégie</w:t>
      </w:r>
      <w:r w:rsidR="00A6293D" w:rsidRPr="00510B48">
        <w:t xml:space="preserve"> </w:t>
      </w:r>
      <w:r w:rsidRPr="00510B48">
        <w:t>de</w:t>
      </w:r>
      <w:r w:rsidR="00A6293D" w:rsidRPr="00510B48">
        <w:t xml:space="preserve"> </w:t>
      </w:r>
      <w:r w:rsidRPr="00510B48">
        <w:t>prévention</w:t>
      </w:r>
      <w:r w:rsidR="00A6293D" w:rsidRPr="00510B48">
        <w:t xml:space="preserve"> </w:t>
      </w:r>
      <w:r w:rsidRPr="00510B48">
        <w:t>et</w:t>
      </w:r>
      <w:r w:rsidR="00A6293D" w:rsidRPr="00510B48">
        <w:t xml:space="preserve"> </w:t>
      </w:r>
      <w:r w:rsidRPr="00510B48">
        <w:t>de</w:t>
      </w:r>
      <w:r w:rsidR="00A6293D" w:rsidRPr="00510B48">
        <w:t xml:space="preserve"> </w:t>
      </w:r>
      <w:r w:rsidRPr="00510B48">
        <w:t>répression</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des</w:t>
      </w:r>
      <w:r w:rsidR="00A6293D" w:rsidRPr="00510B48">
        <w:t xml:space="preserve"> </w:t>
      </w:r>
      <w:r w:rsidRPr="00510B48">
        <w:t>femmes</w:t>
      </w:r>
      <w:r w:rsidR="00A6293D" w:rsidRPr="00510B48">
        <w:t xml:space="preserve"> </w:t>
      </w:r>
      <w:r w:rsidRPr="00510B48">
        <w:t>et</w:t>
      </w:r>
      <w:r w:rsidR="00A6293D" w:rsidRPr="00510B48">
        <w:t xml:space="preserve"> </w:t>
      </w:r>
      <w:r w:rsidRPr="00510B48">
        <w:t>des</w:t>
      </w:r>
      <w:r w:rsidR="00A6293D" w:rsidRPr="00510B48">
        <w:t xml:space="preserve"> </w:t>
      </w:r>
      <w:r w:rsidRPr="00510B48">
        <w:t>enfants</w:t>
      </w:r>
      <w:r w:rsidRPr="009D16C5">
        <w:rPr>
          <w:rStyle w:val="Appelnotedebasdep"/>
        </w:rPr>
        <w:footnoteReference w:id="39"/>
      </w:r>
      <w:r w:rsidRPr="00510B48">
        <w:t>,</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le</w:t>
      </w:r>
      <w:r w:rsidR="00A6293D" w:rsidRPr="00510B48">
        <w:t xml:space="preserve"> </w:t>
      </w:r>
      <w:r w:rsidRPr="00510B48">
        <w:t>4</w:t>
      </w:r>
      <w:r w:rsidR="0066726E">
        <w:t> </w:t>
      </w:r>
      <w:r w:rsidRPr="00510B48">
        <w:t>août</w:t>
      </w:r>
      <w:r w:rsidR="00A6293D" w:rsidRPr="00510B48">
        <w:t xml:space="preserve"> </w:t>
      </w:r>
      <w:r w:rsidRPr="00510B48">
        <w:t>2017,</w:t>
      </w:r>
      <w:r w:rsidR="00A6293D" w:rsidRPr="00510B48">
        <w:t xml:space="preserve"> </w:t>
      </w:r>
      <w:r w:rsidRPr="00510B48">
        <w:t>accompagnée</w:t>
      </w:r>
      <w:r w:rsidR="00A6293D" w:rsidRPr="00510B48">
        <w:t xml:space="preserve"> </w:t>
      </w:r>
      <w:r w:rsidRPr="00510B48">
        <w:t>d’un</w:t>
      </w:r>
      <w:r w:rsidR="00A6293D" w:rsidRPr="00510B48">
        <w:t xml:space="preserve"> </w:t>
      </w:r>
      <w:r w:rsidRPr="00510B48">
        <w:t>plan</w:t>
      </w:r>
      <w:r w:rsidR="00A6293D" w:rsidRPr="00510B48">
        <w:t xml:space="preserve"> </w:t>
      </w:r>
      <w:r w:rsidRPr="00510B48">
        <w:t>d’action</w:t>
      </w:r>
      <w:r w:rsidR="00A6293D" w:rsidRPr="00510B48">
        <w:t xml:space="preserve"> </w:t>
      </w:r>
      <w:r w:rsidRPr="00510B48">
        <w:t>de</w:t>
      </w:r>
      <w:r w:rsidR="00A6293D" w:rsidRPr="00510B48">
        <w:t xml:space="preserve"> </w:t>
      </w:r>
      <w:r w:rsidRPr="00510B48">
        <w:t>deux</w:t>
      </w:r>
      <w:r w:rsidR="00A6293D" w:rsidRPr="00510B48">
        <w:t xml:space="preserve"> </w:t>
      </w:r>
      <w:r w:rsidRPr="00510B48">
        <w:t>ans</w:t>
      </w:r>
      <w:r w:rsidR="00601D40" w:rsidRPr="00510B48">
        <w:t>.</w:t>
      </w:r>
      <w:r w:rsidR="00A6293D" w:rsidRPr="00510B48">
        <w:t xml:space="preserve"> </w:t>
      </w:r>
      <w:r w:rsidRPr="00510B48">
        <w:t>Un</w:t>
      </w:r>
      <w:r w:rsidR="00A6293D" w:rsidRPr="00510B48">
        <w:t xml:space="preserve"> </w:t>
      </w:r>
      <w:r w:rsidRPr="00510B48">
        <w:t>second</w:t>
      </w:r>
      <w:r w:rsidR="00A6293D" w:rsidRPr="00510B48">
        <w:t xml:space="preserve"> </w:t>
      </w:r>
      <w:r w:rsidRPr="00510B48">
        <w:t>plan</w:t>
      </w:r>
      <w:r w:rsidR="00A6293D" w:rsidRPr="00510B48">
        <w:t xml:space="preserve"> </w:t>
      </w:r>
      <w:r w:rsidRPr="00510B48">
        <w:t>d’action</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w:t>
      </w:r>
      <w:r w:rsidR="00A6293D" w:rsidRPr="00510B48">
        <w:t xml:space="preserve"> </w:t>
      </w:r>
      <w:r w:rsidRPr="00510B48">
        <w:t>à</w:t>
      </w:r>
      <w:r w:rsidR="00A6293D" w:rsidRPr="00510B48">
        <w:t xml:space="preserve"> </w:t>
      </w:r>
      <w:r w:rsidRPr="00510B48">
        <w:t>l’horizon</w:t>
      </w:r>
      <w:r w:rsidR="00A6293D" w:rsidRPr="00510B48">
        <w:t xml:space="preserve"> </w:t>
      </w:r>
      <w:r w:rsidRPr="00510B48">
        <w:t>2020</w:t>
      </w:r>
      <w:r w:rsidR="00A6293D" w:rsidRPr="00510B48">
        <w:t xml:space="preserve"> </w:t>
      </w:r>
      <w:r w:rsidRPr="00510B48">
        <w:t>dont</w:t>
      </w:r>
      <w:r w:rsidR="00A6293D" w:rsidRPr="00510B48">
        <w:t xml:space="preserve"> </w:t>
      </w:r>
      <w:r w:rsidRPr="00510B48">
        <w:t>un</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spécial</w:t>
      </w:r>
      <w:r w:rsidR="00A6293D" w:rsidRPr="00510B48">
        <w:t xml:space="preserve"> </w:t>
      </w:r>
      <w:r w:rsidRPr="00510B48">
        <w:t>a</w:t>
      </w:r>
      <w:r w:rsidR="00A6293D" w:rsidRPr="00510B48">
        <w:t xml:space="preserve"> </w:t>
      </w:r>
      <w:r w:rsidRPr="00510B48">
        <w:t>été</w:t>
      </w:r>
      <w:r w:rsidR="00A6293D" w:rsidRPr="00510B48">
        <w:t xml:space="preserve"> </w:t>
      </w:r>
      <w:r w:rsidRPr="00510B48">
        <w:t>chargé</w:t>
      </w:r>
      <w:r w:rsidR="00A6293D" w:rsidRPr="00510B48">
        <w:t xml:space="preserve"> </w:t>
      </w:r>
      <w:r w:rsidRPr="00510B48">
        <w:t>de</w:t>
      </w:r>
      <w:r w:rsidR="00A6293D" w:rsidRPr="00510B48">
        <w:t xml:space="preserve"> </w:t>
      </w:r>
      <w:r w:rsidRPr="00510B48">
        <w:t>superviser</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601D40" w:rsidRPr="00510B48">
        <w:t>.</w:t>
      </w:r>
      <w:r w:rsidR="00A6293D" w:rsidRPr="00510B48">
        <w:t xml:space="preserve"> </w:t>
      </w:r>
      <w:r w:rsidRPr="00510B48">
        <w:t>Les</w:t>
      </w:r>
      <w:r w:rsidR="00A6293D" w:rsidRPr="00510B48">
        <w:t xml:space="preserve"> </w:t>
      </w:r>
      <w:r w:rsidRPr="00510B48">
        <w:t>procédures</w:t>
      </w:r>
      <w:r w:rsidR="00A6293D" w:rsidRPr="00510B48">
        <w:t xml:space="preserve"> </w:t>
      </w:r>
      <w:r w:rsidRPr="00510B48">
        <w:t>opérationnelles</w:t>
      </w:r>
      <w:r w:rsidR="00A6293D" w:rsidRPr="00510B48">
        <w:t xml:space="preserve"> </w:t>
      </w:r>
      <w:r w:rsidRPr="00510B48">
        <w:t>normalisées</w:t>
      </w:r>
      <w:r w:rsidR="00A6293D" w:rsidRPr="00510B48">
        <w:t xml:space="preserve"> </w:t>
      </w:r>
      <w:r w:rsidRPr="00510B48">
        <w:t>adoptées</w:t>
      </w:r>
      <w:r w:rsidR="00A6293D" w:rsidRPr="00510B48">
        <w:t xml:space="preserve"> </w:t>
      </w:r>
      <w:r w:rsidRPr="00510B48">
        <w:t>ont</w:t>
      </w:r>
      <w:r w:rsidR="00A6293D" w:rsidRPr="00510B48">
        <w:t xml:space="preserve"> </w:t>
      </w:r>
      <w:r w:rsidRPr="00510B48">
        <w:t>permis</w:t>
      </w:r>
      <w:r w:rsidR="00A6293D" w:rsidRPr="00510B48">
        <w:t xml:space="preserve"> </w:t>
      </w:r>
      <w:r w:rsidRPr="00510B48">
        <w:t>d’améliorer</w:t>
      </w:r>
      <w:r w:rsidR="00A6293D" w:rsidRPr="00510B48">
        <w:t xml:space="preserve"> </w:t>
      </w:r>
      <w:r w:rsidRPr="00510B48">
        <w:t>le</w:t>
      </w:r>
      <w:r w:rsidR="00A6293D" w:rsidRPr="00510B48">
        <w:t xml:space="preserve"> </w:t>
      </w:r>
      <w:r w:rsidRPr="00510B48">
        <w:t>système</w:t>
      </w:r>
      <w:r w:rsidR="00A6293D" w:rsidRPr="00510B48">
        <w:t xml:space="preserve"> </w:t>
      </w:r>
      <w:r w:rsidRPr="00510B48">
        <w:t>de</w:t>
      </w:r>
      <w:r w:rsidR="00A6293D" w:rsidRPr="00510B48">
        <w:t xml:space="preserve"> </w:t>
      </w:r>
      <w:r w:rsidRPr="00510B48">
        <w:t>détection</w:t>
      </w:r>
      <w:r w:rsidR="00A6293D" w:rsidRPr="00510B48">
        <w:t xml:space="preserve"> </w:t>
      </w:r>
      <w:r w:rsidRPr="00510B48">
        <w:t>préalable</w:t>
      </w:r>
      <w:r w:rsidR="00A6293D" w:rsidRPr="00510B48">
        <w:t xml:space="preserve"> </w:t>
      </w:r>
      <w:r w:rsidRPr="00510B48">
        <w:t>des</w:t>
      </w:r>
      <w:r w:rsidR="00A6293D" w:rsidRPr="00510B48">
        <w:t xml:space="preserve"> </w:t>
      </w:r>
      <w:r w:rsidRPr="00510B48">
        <w:t>cas</w:t>
      </w:r>
      <w:r w:rsidR="00A6293D" w:rsidRPr="00510B48">
        <w:t xml:space="preserve"> </w:t>
      </w:r>
      <w:r w:rsidRPr="00510B48">
        <w:t>de</w:t>
      </w:r>
      <w:r w:rsidR="00A6293D" w:rsidRPr="00510B48">
        <w:t xml:space="preserve"> </w:t>
      </w:r>
      <w:r w:rsidRPr="00510B48">
        <w:t>traite</w:t>
      </w:r>
      <w:r w:rsidR="00A6293D" w:rsidRPr="00510B48">
        <w:t xml:space="preserve"> </w:t>
      </w:r>
      <w:r w:rsidRPr="00510B48">
        <w:t>et</w:t>
      </w:r>
      <w:r w:rsidR="00A6293D" w:rsidRPr="00510B48">
        <w:t xml:space="preserve"> </w:t>
      </w:r>
      <w:r w:rsidRPr="00510B48">
        <w:t>l’identification</w:t>
      </w:r>
      <w:r w:rsidR="00A6293D" w:rsidRPr="00510B48">
        <w:t xml:space="preserve"> </w:t>
      </w:r>
      <w:r w:rsidRPr="00510B48">
        <w:t>des</w:t>
      </w:r>
      <w:r w:rsidR="00A6293D" w:rsidRPr="00510B48">
        <w:t xml:space="preserve"> </w:t>
      </w:r>
      <w:r w:rsidRPr="00510B48">
        <w:t>victimes</w:t>
      </w:r>
      <w:r w:rsidR="00601D40" w:rsidRPr="00510B48">
        <w:t>.</w:t>
      </w:r>
      <w:r w:rsidR="00A6293D" w:rsidRPr="00510B48">
        <w:t xml:space="preserve"> </w:t>
      </w:r>
      <w:r w:rsidRPr="00510B48">
        <w:t>Elles</w:t>
      </w:r>
      <w:r w:rsidR="00A6293D" w:rsidRPr="00510B48">
        <w:t xml:space="preserve"> </w:t>
      </w:r>
      <w:r w:rsidRPr="00510B48">
        <w:t>ont</w:t>
      </w:r>
      <w:r w:rsidR="00A6293D" w:rsidRPr="00510B48">
        <w:t xml:space="preserve"> </w:t>
      </w:r>
      <w:r w:rsidRPr="00510B48">
        <w:t>été</w:t>
      </w:r>
      <w:r w:rsidR="00A6293D" w:rsidRPr="00510B48">
        <w:t xml:space="preserve"> </w:t>
      </w:r>
      <w:r w:rsidRPr="00510B48">
        <w:t>révisées</w:t>
      </w:r>
      <w:r w:rsidR="00A6293D" w:rsidRPr="00510B48">
        <w:t xml:space="preserve"> </w:t>
      </w:r>
      <w:r w:rsidRPr="00510B48">
        <w:t>en</w:t>
      </w:r>
      <w:r w:rsidR="00A6293D" w:rsidRPr="00510B48">
        <w:t xml:space="preserve"> </w:t>
      </w:r>
      <w:r w:rsidRPr="00510B48">
        <w:t>2019</w:t>
      </w:r>
      <w:r w:rsidR="00A6293D" w:rsidRPr="00510B48">
        <w:t xml:space="preserve"> </w:t>
      </w:r>
      <w:r w:rsidRPr="00510B48">
        <w:t>après</w:t>
      </w:r>
      <w:r w:rsidR="00A6293D" w:rsidRPr="00510B48">
        <w:t xml:space="preserve"> </w:t>
      </w:r>
      <w:r w:rsidRPr="00510B48">
        <w:t>une</w:t>
      </w:r>
      <w:r w:rsidR="00A6293D" w:rsidRPr="00510B48">
        <w:t xml:space="preserve"> </w:t>
      </w:r>
      <w:r w:rsidRPr="00510B48">
        <w:t>première</w:t>
      </w:r>
      <w:r w:rsidR="00A6293D" w:rsidRPr="00510B48">
        <w:t xml:space="preserve"> </w:t>
      </w:r>
      <w:r w:rsidRPr="00510B48">
        <w:t>phase</w:t>
      </w:r>
      <w:r w:rsidR="00A6293D" w:rsidRPr="00510B48">
        <w:t xml:space="preserve"> </w:t>
      </w:r>
      <w:r w:rsidRPr="00510B48">
        <w:t>d’application.</w:t>
      </w:r>
    </w:p>
    <w:p w14:paraId="2712EFAE" w14:textId="0D9691DB" w:rsidR="00222975" w:rsidRPr="00510B48" w:rsidRDefault="00222975" w:rsidP="00222975">
      <w:pPr>
        <w:pStyle w:val="SingleTxtG"/>
      </w:pPr>
      <w:r w:rsidRPr="00510B48">
        <w:t>198.</w:t>
      </w:r>
      <w:r w:rsidRPr="00510B48">
        <w:tab/>
        <w:t>Un</w:t>
      </w:r>
      <w:r w:rsidR="00A6293D" w:rsidRPr="00510B48">
        <w:t xml:space="preserve"> </w:t>
      </w:r>
      <w:r w:rsidRPr="00510B48">
        <w:t>coordonnateur</w:t>
      </w:r>
      <w:r w:rsidR="00A6293D" w:rsidRPr="00510B48">
        <w:t xml:space="preserve"> </w:t>
      </w:r>
      <w:r w:rsidRPr="00510B48">
        <w:t>national</w:t>
      </w:r>
      <w:r w:rsidR="00A6293D" w:rsidRPr="00510B48">
        <w:t xml:space="preserve"> </w:t>
      </w:r>
      <w:r w:rsidRPr="00510B48">
        <w:t>pour</w:t>
      </w:r>
      <w:r w:rsidR="00A6293D" w:rsidRPr="00510B48">
        <w:t xml:space="preserve"> </w:t>
      </w:r>
      <w:r w:rsidRPr="00510B48">
        <w:t>la</w:t>
      </w:r>
      <w:r w:rsidR="00A6293D" w:rsidRPr="00510B48">
        <w:t xml:space="preserve"> </w:t>
      </w:r>
      <w:r w:rsidRPr="00510B48">
        <w:t>lutte</w:t>
      </w:r>
      <w:r w:rsidR="00A6293D" w:rsidRPr="00510B48">
        <w:t xml:space="preserve"> </w:t>
      </w:r>
      <w:r w:rsidRPr="00510B48">
        <w:t>contre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a</w:t>
      </w:r>
      <w:r w:rsidR="00A6293D" w:rsidRPr="00510B48">
        <w:t xml:space="preserve"> </w:t>
      </w:r>
      <w:r w:rsidRPr="00510B48">
        <w:t>été</w:t>
      </w:r>
      <w:r w:rsidR="00A6293D" w:rsidRPr="00510B48">
        <w:t xml:space="preserve"> </w:t>
      </w:r>
      <w:r w:rsidRPr="00510B48">
        <w:t>nommé</w:t>
      </w:r>
      <w:r w:rsidR="00A6293D" w:rsidRPr="00510B48">
        <w:t xml:space="preserve"> </w:t>
      </w:r>
      <w:r w:rsidRPr="00510B48">
        <w:t>le</w:t>
      </w:r>
      <w:r w:rsidR="00A6293D" w:rsidRPr="00510B48">
        <w:t xml:space="preserve"> </w:t>
      </w:r>
      <w:r w:rsidRPr="00510B48">
        <w:t>6</w:t>
      </w:r>
      <w:r w:rsidR="0066726E">
        <w:t> </w:t>
      </w:r>
      <w:r w:rsidRPr="00510B48">
        <w:t>octobre</w:t>
      </w:r>
      <w:r w:rsidR="00A6293D" w:rsidRPr="00510B48">
        <w:t xml:space="preserve"> </w:t>
      </w:r>
      <w:r w:rsidRPr="00510B48">
        <w:t>2017</w:t>
      </w:r>
      <w:r w:rsidR="00A6293D" w:rsidRPr="00510B48">
        <w:t xml:space="preserve"> </w:t>
      </w:r>
      <w:r w:rsidRPr="00510B48">
        <w:t>en</w:t>
      </w:r>
      <w:r w:rsidR="00A6293D" w:rsidRPr="00510B48">
        <w:t xml:space="preserve"> </w:t>
      </w:r>
      <w:r w:rsidRPr="00510B48">
        <w:t>application</w:t>
      </w:r>
      <w:r w:rsidR="00A6293D" w:rsidRPr="00510B48">
        <w:t xml:space="preserve"> </w:t>
      </w:r>
      <w:r w:rsidRPr="00510B48">
        <w:t>d’une</w:t>
      </w:r>
      <w:r w:rsidR="00A6293D" w:rsidRPr="00510B48">
        <w:t xml:space="preserve"> </w:t>
      </w:r>
      <w:r w:rsidRPr="00510B48">
        <w:t>décision</w:t>
      </w:r>
      <w:r w:rsidR="00A6293D" w:rsidRPr="00510B48">
        <w:t xml:space="preserve"> </w:t>
      </w:r>
      <w:r w:rsidRPr="00510B48">
        <w:t>gouvernementale</w:t>
      </w:r>
      <w:r w:rsidR="00601D40" w:rsidRPr="00510B48">
        <w:t>.</w:t>
      </w:r>
      <w:r w:rsidR="00A6293D" w:rsidRPr="00510B48">
        <w:t xml:space="preserve"> </w:t>
      </w:r>
      <w:r w:rsidRPr="00510B48">
        <w:t>Il</w:t>
      </w:r>
      <w:r w:rsidR="00A6293D" w:rsidRPr="00510B48">
        <w:t xml:space="preserve"> </w:t>
      </w:r>
      <w:r w:rsidRPr="00510B48">
        <w:t>dirige</w:t>
      </w:r>
      <w:r w:rsidR="00A6293D" w:rsidRPr="00510B48">
        <w:t xml:space="preserve"> </w:t>
      </w:r>
      <w:r w:rsidRPr="00510B48">
        <w:t>le</w:t>
      </w:r>
      <w:r w:rsidR="00A6293D" w:rsidRPr="00510B48">
        <w:t xml:space="preserve"> </w:t>
      </w:r>
      <w:r w:rsidRPr="00510B48">
        <w:t>Bureau</w:t>
      </w:r>
      <w:r w:rsidR="00A6293D" w:rsidRPr="00510B48">
        <w:t xml:space="preserve"> </w:t>
      </w:r>
      <w:r w:rsidRPr="00510B48">
        <w:t>de</w:t>
      </w:r>
      <w:r w:rsidR="00A6293D" w:rsidRPr="00510B48">
        <w:t xml:space="preserve"> </w:t>
      </w:r>
      <w:r w:rsidRPr="00510B48">
        <w:t>la</w:t>
      </w:r>
      <w:r w:rsidR="00A6293D" w:rsidRPr="00510B48">
        <w:t xml:space="preserve"> </w:t>
      </w:r>
      <w:r w:rsidRPr="00510B48">
        <w:t>coordination</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de</w:t>
      </w:r>
      <w:r w:rsidR="00A6293D" w:rsidRPr="00510B48">
        <w:t xml:space="preserve"> </w:t>
      </w:r>
      <w:r w:rsidRPr="00510B48">
        <w:t>lutte</w:t>
      </w:r>
      <w:r w:rsidR="00A6293D" w:rsidRPr="00510B48">
        <w:t xml:space="preserve"> </w:t>
      </w:r>
      <w:r w:rsidRPr="00510B48">
        <w:t>contre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au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p>
    <w:p w14:paraId="1C819AF7" w14:textId="4257B563" w:rsidR="00222975" w:rsidRPr="00510B48" w:rsidRDefault="00222975" w:rsidP="00222975">
      <w:pPr>
        <w:pStyle w:val="SingleTxtG"/>
      </w:pPr>
      <w:r w:rsidRPr="00510B48">
        <w:t>199.</w:t>
      </w:r>
      <w:r w:rsidRPr="00510B48">
        <w:tab/>
        <w:t>Le</w:t>
      </w:r>
      <w:r w:rsidR="00A6293D" w:rsidRPr="00510B48">
        <w:t xml:space="preserve"> </w:t>
      </w:r>
      <w:r w:rsidRPr="00510B48">
        <w:t>Centre</w:t>
      </w:r>
      <w:r w:rsidR="00A6293D" w:rsidRPr="00510B48">
        <w:t xml:space="preserve"> </w:t>
      </w:r>
      <w:r w:rsidRPr="00510B48">
        <w:t>pour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victimes</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a</w:t>
      </w:r>
      <w:r w:rsidR="00A6293D" w:rsidRPr="00510B48">
        <w:t xml:space="preserve"> </w:t>
      </w:r>
      <w:r w:rsidRPr="00510B48">
        <w:t>continué</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de</w:t>
      </w:r>
      <w:r w:rsidR="00A6293D" w:rsidRPr="00510B48">
        <w:t xml:space="preserve"> </w:t>
      </w:r>
      <w:r w:rsidRPr="00510B48">
        <w:t>procéder</w:t>
      </w:r>
      <w:r w:rsidR="00A6293D" w:rsidRPr="00510B48">
        <w:t xml:space="preserve"> </w:t>
      </w:r>
      <w:r w:rsidRPr="00510B48">
        <w:t>à</w:t>
      </w:r>
      <w:r w:rsidR="00A6293D" w:rsidRPr="00510B48">
        <w:t xml:space="preserve"> </w:t>
      </w:r>
      <w:r w:rsidRPr="00510B48">
        <w:t>l’identification</w:t>
      </w:r>
      <w:r w:rsidR="00A6293D" w:rsidRPr="00510B48">
        <w:t xml:space="preserve"> </w:t>
      </w:r>
      <w:r w:rsidRPr="00510B48">
        <w:t>des</w:t>
      </w:r>
      <w:r w:rsidR="00A6293D" w:rsidRPr="00510B48">
        <w:t xml:space="preserve"> </w:t>
      </w:r>
      <w:r w:rsidRPr="00510B48">
        <w:t>victimes</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et</w:t>
      </w:r>
      <w:r w:rsidR="00A6293D" w:rsidRPr="00510B48">
        <w:t xml:space="preserve"> </w:t>
      </w:r>
      <w:r w:rsidRPr="00510B48">
        <w:t>de</w:t>
      </w:r>
      <w:r w:rsidR="00A6293D" w:rsidRPr="00510B48">
        <w:t xml:space="preserve"> </w:t>
      </w:r>
      <w:r w:rsidRPr="00510B48">
        <w:t>coordonner</w:t>
      </w:r>
      <w:r w:rsidR="00A6293D" w:rsidRPr="00510B48">
        <w:t xml:space="preserve"> </w:t>
      </w:r>
      <w:r w:rsidRPr="00510B48">
        <w:t>leur</w:t>
      </w:r>
      <w:r w:rsidR="00A6293D" w:rsidRPr="00510B48">
        <w:t xml:space="preserve"> </w:t>
      </w:r>
      <w:r w:rsidRPr="00510B48">
        <w:t>protection,</w:t>
      </w:r>
      <w:r w:rsidR="00A6293D" w:rsidRPr="00510B48">
        <w:t xml:space="preserve"> </w:t>
      </w:r>
      <w:r w:rsidRPr="00510B48">
        <w:t>publiant</w:t>
      </w:r>
      <w:r w:rsidR="00A6293D" w:rsidRPr="00510B48">
        <w:t xml:space="preserve"> </w:t>
      </w:r>
      <w:r w:rsidRPr="00510B48">
        <w:t>chaque</w:t>
      </w:r>
      <w:r w:rsidR="00A6293D" w:rsidRPr="00510B48">
        <w:t xml:space="preserve"> </w:t>
      </w:r>
      <w:r w:rsidRPr="00510B48">
        <w:t>mois</w:t>
      </w:r>
      <w:r w:rsidR="00A6293D" w:rsidRPr="00510B48">
        <w:t xml:space="preserve"> </w:t>
      </w:r>
      <w:r w:rsidRPr="00510B48">
        <w:t>un</w:t>
      </w:r>
      <w:r w:rsidR="00A6293D" w:rsidRPr="00510B48">
        <w:t xml:space="preserve"> </w:t>
      </w:r>
      <w:r w:rsidRPr="00510B48">
        <w:t>rapport</w:t>
      </w:r>
      <w:r w:rsidR="00A6293D" w:rsidRPr="00510B48">
        <w:t xml:space="preserve"> </w:t>
      </w:r>
      <w:r w:rsidRPr="00510B48">
        <w:t>(avec</w:t>
      </w:r>
      <w:r w:rsidR="00A6293D" w:rsidRPr="00510B48">
        <w:t xml:space="preserve"> </w:t>
      </w:r>
      <w:r w:rsidRPr="00510B48">
        <w:t>des</w:t>
      </w:r>
      <w:r w:rsidR="00A6293D" w:rsidRPr="00510B48">
        <w:t xml:space="preserve"> </w:t>
      </w:r>
      <w:r w:rsidRPr="00510B48">
        <w:t>données</w:t>
      </w:r>
      <w:r w:rsidR="00A6293D" w:rsidRPr="00510B48">
        <w:t xml:space="preserve"> </w:t>
      </w:r>
      <w:r w:rsidRPr="00510B48">
        <w:t>ventilées</w:t>
      </w:r>
      <w:r w:rsidR="00A6293D" w:rsidRPr="00510B48">
        <w:t xml:space="preserve"> </w:t>
      </w:r>
      <w:r w:rsidRPr="00510B48">
        <w:t>par</w:t>
      </w:r>
      <w:r w:rsidR="00A6293D" w:rsidRPr="00510B48">
        <w:t xml:space="preserve"> </w:t>
      </w:r>
      <w:r w:rsidRPr="00510B48">
        <w:t>sexe)</w:t>
      </w:r>
      <w:r w:rsidR="00A6293D" w:rsidRPr="00510B48">
        <w:t xml:space="preserve"> </w:t>
      </w:r>
      <w:r w:rsidRPr="00510B48">
        <w:t>qu’il</w:t>
      </w:r>
      <w:r w:rsidR="00A6293D" w:rsidRPr="00510B48">
        <w:t xml:space="preserve"> </w:t>
      </w:r>
      <w:r w:rsidRPr="00510B48">
        <w:t>est</w:t>
      </w:r>
      <w:r w:rsidR="00A6293D" w:rsidRPr="00510B48">
        <w:t xml:space="preserve"> </w:t>
      </w:r>
      <w:r w:rsidRPr="00510B48">
        <w:t>possible</w:t>
      </w:r>
      <w:r w:rsidR="00A6293D" w:rsidRPr="00510B48">
        <w:t xml:space="preserve"> </w:t>
      </w:r>
      <w:r w:rsidRPr="00510B48">
        <w:t>de</w:t>
      </w:r>
      <w:r w:rsidR="00A6293D" w:rsidRPr="00510B48">
        <w:t xml:space="preserve"> </w:t>
      </w:r>
      <w:r w:rsidRPr="00510B48">
        <w:t>consulter</w:t>
      </w:r>
      <w:r w:rsidR="00A6293D" w:rsidRPr="00510B48">
        <w:t xml:space="preserve"> </w:t>
      </w:r>
      <w:r w:rsidRPr="00510B48">
        <w:t>sur</w:t>
      </w:r>
      <w:r w:rsidR="00A6293D" w:rsidRPr="00510B48">
        <w:t xml:space="preserve"> </w:t>
      </w:r>
      <w:r w:rsidRPr="00510B48">
        <w:t>son</w:t>
      </w:r>
      <w:r w:rsidR="00A6293D" w:rsidRPr="00510B48">
        <w:t xml:space="preserve"> </w:t>
      </w:r>
      <w:r w:rsidRPr="00510B48">
        <w:t>site</w:t>
      </w:r>
      <w:r w:rsidR="00A6293D" w:rsidRPr="00510B48">
        <w:t xml:space="preserve"> </w:t>
      </w:r>
      <w:r w:rsidRPr="00510B48">
        <w:t>Web</w:t>
      </w:r>
      <w:r w:rsidR="00601D40" w:rsidRPr="00510B48">
        <w:t>.</w:t>
      </w:r>
      <w:r w:rsidR="00A6293D" w:rsidRPr="00510B48">
        <w:t xml:space="preserve"> </w:t>
      </w:r>
      <w:r w:rsidRPr="00510B48">
        <w:t>En</w:t>
      </w:r>
      <w:r w:rsidR="00A6293D" w:rsidRPr="00510B48">
        <w:t xml:space="preserve"> </w:t>
      </w:r>
      <w:r w:rsidRPr="00510B48">
        <w:t>2018</w:t>
      </w:r>
      <w:r w:rsidR="00A6293D" w:rsidRPr="00510B48">
        <w:t xml:space="preserve"> </w:t>
      </w:r>
      <w:r w:rsidRPr="00510B48">
        <w:t>et</w:t>
      </w:r>
      <w:r w:rsidR="00A6293D" w:rsidRPr="00510B48">
        <w:t xml:space="preserve"> </w:t>
      </w:r>
      <w:r w:rsidRPr="00510B48">
        <w:t>2019,</w:t>
      </w:r>
      <w:r w:rsidR="00A6293D" w:rsidRPr="00510B48">
        <w:t xml:space="preserve"> </w:t>
      </w:r>
      <w:r w:rsidRPr="00510B48">
        <w:t>45</w:t>
      </w:r>
      <w:r w:rsidR="0066726E">
        <w:t> </w:t>
      </w:r>
      <w:r w:rsidRPr="00510B48">
        <w:t>réunions</w:t>
      </w:r>
      <w:r w:rsidR="00A6293D" w:rsidRPr="00510B48">
        <w:t xml:space="preserve"> </w:t>
      </w:r>
      <w:r w:rsidRPr="00510B48">
        <w:t>et</w:t>
      </w:r>
      <w:r w:rsidR="00A6293D" w:rsidRPr="00510B48">
        <w:t xml:space="preserve"> </w:t>
      </w:r>
      <w:r w:rsidRPr="00510B48">
        <w:t>formations</w:t>
      </w:r>
      <w:r w:rsidR="00A6293D" w:rsidRPr="00510B48">
        <w:t xml:space="preserve"> </w:t>
      </w:r>
      <w:r w:rsidRPr="00510B48">
        <w:t>spécialisées</w:t>
      </w:r>
      <w:r w:rsidR="00A6293D" w:rsidRPr="00510B48">
        <w:t xml:space="preserve"> </w:t>
      </w:r>
      <w:r w:rsidRPr="00510B48">
        <w:t>ont</w:t>
      </w:r>
      <w:r w:rsidR="00A6293D" w:rsidRPr="00510B48">
        <w:t xml:space="preserve"> </w:t>
      </w:r>
      <w:r w:rsidRPr="00510B48">
        <w:t>été</w:t>
      </w:r>
      <w:r w:rsidR="00A6293D" w:rsidRPr="00510B48">
        <w:t xml:space="preserve"> </w:t>
      </w:r>
      <w:r w:rsidRPr="00510B48">
        <w:t>organisées</w:t>
      </w:r>
      <w:r w:rsidR="00A6293D" w:rsidRPr="00510B48">
        <w:t xml:space="preserve"> </w:t>
      </w:r>
      <w:r w:rsidRPr="00510B48">
        <w:t>à</w:t>
      </w:r>
      <w:r w:rsidR="00A6293D" w:rsidRPr="00510B48">
        <w:t xml:space="preserve"> </w:t>
      </w:r>
      <w:r w:rsidRPr="00510B48">
        <w:t>l’intention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qui</w:t>
      </w:r>
      <w:r w:rsidR="00A6293D" w:rsidRPr="00510B48">
        <w:t xml:space="preserve"> </w:t>
      </w:r>
      <w:r w:rsidRPr="00510B48">
        <w:t>s’occupent</w:t>
      </w:r>
      <w:r w:rsidR="00A6293D" w:rsidRPr="00510B48">
        <w:t xml:space="preserve"> </w:t>
      </w:r>
      <w:r w:rsidRPr="00510B48">
        <w:t>de</w:t>
      </w:r>
      <w:r w:rsidR="00A6293D" w:rsidRPr="00510B48">
        <w:t xml:space="preserve"> </w:t>
      </w:r>
      <w:r w:rsidRPr="00510B48">
        <w:t>lutter</w:t>
      </w:r>
      <w:r w:rsidR="00A6293D" w:rsidRPr="00510B48">
        <w:t xml:space="preserve"> </w:t>
      </w:r>
      <w:r w:rsidRPr="00510B48">
        <w:t>contre</w:t>
      </w:r>
      <w:r w:rsidR="00A6293D" w:rsidRPr="00510B48">
        <w:t xml:space="preserve"> </w:t>
      </w:r>
      <w:r w:rsidRPr="00510B48">
        <w:t>la</w:t>
      </w:r>
      <w:r w:rsidR="00A6293D" w:rsidRPr="00510B48">
        <w:t xml:space="preserve"> </w:t>
      </w:r>
      <w:r w:rsidRPr="00510B48">
        <w:t>traite</w:t>
      </w:r>
      <w:r w:rsidR="00A6293D" w:rsidRPr="00510B48">
        <w:t xml:space="preserve"> </w:t>
      </w:r>
      <w:r w:rsidRPr="00510B48">
        <w:t>et</w:t>
      </w:r>
      <w:r w:rsidR="00A6293D" w:rsidRPr="00510B48">
        <w:t xml:space="preserve"> </w:t>
      </w:r>
      <w:r w:rsidRPr="00510B48">
        <w:t>de</w:t>
      </w:r>
      <w:r w:rsidR="00A6293D" w:rsidRPr="00510B48">
        <w:t xml:space="preserve"> </w:t>
      </w:r>
      <w:r w:rsidRPr="00510B48">
        <w:t>venir</w:t>
      </w:r>
      <w:r w:rsidR="00A6293D" w:rsidRPr="00510B48">
        <w:t xml:space="preserve"> </w:t>
      </w:r>
      <w:r w:rsidRPr="00510B48">
        <w:t>en</w:t>
      </w:r>
      <w:r w:rsidR="00A6293D" w:rsidRPr="00510B48">
        <w:t xml:space="preserve"> </w:t>
      </w:r>
      <w:r w:rsidRPr="00510B48">
        <w:t>aide</w:t>
      </w:r>
      <w:r w:rsidR="00A6293D" w:rsidRPr="00510B48">
        <w:t xml:space="preserve"> </w:t>
      </w:r>
      <w:r w:rsidRPr="00510B48">
        <w:t>aux</w:t>
      </w:r>
      <w:r w:rsidR="00A6293D" w:rsidRPr="00510B48">
        <w:t xml:space="preserve"> </w:t>
      </w:r>
      <w:r w:rsidRPr="00510B48">
        <w:t>victimes.</w:t>
      </w:r>
    </w:p>
    <w:p w14:paraId="3322A469" w14:textId="716AAF40" w:rsidR="00222975" w:rsidRPr="00510B48" w:rsidRDefault="00222975" w:rsidP="00222975">
      <w:pPr>
        <w:pStyle w:val="SingleTxtG"/>
      </w:pPr>
      <w:r w:rsidRPr="00510B48">
        <w:t>200.</w:t>
      </w:r>
      <w:r w:rsidRPr="00510B48">
        <w:tab/>
        <w:t>En</w:t>
      </w:r>
      <w:r w:rsidR="00A6293D" w:rsidRPr="00510B48">
        <w:t xml:space="preserve"> </w:t>
      </w:r>
      <w:r w:rsidRPr="00510B48">
        <w:t>février</w:t>
      </w:r>
      <w:r w:rsidR="00A6293D" w:rsidRPr="00510B48">
        <w:t xml:space="preserve"> </w:t>
      </w:r>
      <w:r w:rsidRPr="00510B48">
        <w:t>2019,</w:t>
      </w:r>
      <w:r w:rsidR="00A6293D" w:rsidRPr="00510B48">
        <w:t xml:space="preserve"> </w:t>
      </w:r>
      <w:r w:rsidRPr="00510B48">
        <w:t>le</w:t>
      </w:r>
      <w:r w:rsidR="00A6293D" w:rsidRPr="00510B48">
        <w:t xml:space="preserve"> </w:t>
      </w:r>
      <w:r w:rsidRPr="00510B48">
        <w:t>Centre</w:t>
      </w:r>
      <w:r w:rsidR="00A6293D" w:rsidRPr="00510B48">
        <w:t xml:space="preserve"> </w:t>
      </w:r>
      <w:r w:rsidRPr="00510B48">
        <w:t>pour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victimes</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a</w:t>
      </w:r>
      <w:r w:rsidR="00A6293D" w:rsidRPr="00510B48">
        <w:t xml:space="preserve"> </w:t>
      </w:r>
      <w:r w:rsidRPr="00510B48">
        <w:t>ouvert</w:t>
      </w:r>
      <w:r w:rsidR="00A6293D" w:rsidRPr="00510B48">
        <w:t xml:space="preserve"> </w:t>
      </w:r>
      <w:r w:rsidRPr="00510B48">
        <w:t>un</w:t>
      </w:r>
      <w:r w:rsidR="00A6293D" w:rsidRPr="00510B48">
        <w:t xml:space="preserve"> </w:t>
      </w:r>
      <w:r w:rsidRPr="00510B48">
        <w:t>foyer</w:t>
      </w:r>
      <w:r w:rsidR="00A6293D" w:rsidRPr="00510B48">
        <w:t xml:space="preserve"> </w:t>
      </w:r>
      <w:r w:rsidRPr="00510B48">
        <w:t>qui</w:t>
      </w:r>
      <w:r w:rsidR="00A6293D" w:rsidRPr="00510B48">
        <w:t xml:space="preserve"> </w:t>
      </w:r>
      <w:r w:rsidRPr="00510B48">
        <w:t>offre</w:t>
      </w:r>
      <w:r w:rsidR="00A6293D" w:rsidRPr="00510B48">
        <w:t xml:space="preserve"> </w:t>
      </w:r>
      <w:r w:rsidRPr="00510B48">
        <w:t>des</w:t>
      </w:r>
      <w:r w:rsidR="00A6293D" w:rsidRPr="00510B48">
        <w:t xml:space="preserve"> </w:t>
      </w:r>
      <w:r w:rsidRPr="00510B48">
        <w:t>services</w:t>
      </w:r>
      <w:r w:rsidR="00A6293D" w:rsidRPr="00510B48">
        <w:t xml:space="preserve"> </w:t>
      </w:r>
      <w:r w:rsidRPr="00510B48">
        <w:t>d’hébergement</w:t>
      </w:r>
      <w:r w:rsidR="00A6293D" w:rsidRPr="00510B48">
        <w:t xml:space="preserve"> </w:t>
      </w:r>
      <w:r w:rsidRPr="00510B48">
        <w:t>aux</w:t>
      </w:r>
      <w:r w:rsidR="00A6293D" w:rsidRPr="00510B48">
        <w:t xml:space="preserve"> </w:t>
      </w:r>
      <w:r w:rsidRPr="00510B48">
        <w:t>femmes</w:t>
      </w:r>
      <w:r w:rsidR="00A6293D" w:rsidRPr="00510B48">
        <w:t xml:space="preserve"> </w:t>
      </w:r>
      <w:r w:rsidRPr="00510B48">
        <w:t>de</w:t>
      </w:r>
      <w:r w:rsidR="00A6293D" w:rsidRPr="00510B48">
        <w:t xml:space="preserve"> </w:t>
      </w:r>
      <w:r w:rsidRPr="00510B48">
        <w:t>plus</w:t>
      </w:r>
      <w:r w:rsidR="00A6293D" w:rsidRPr="00510B48">
        <w:t xml:space="preserve"> </w:t>
      </w:r>
      <w:r w:rsidRPr="00510B48">
        <w:t>de</w:t>
      </w:r>
      <w:r w:rsidR="00A6293D" w:rsidRPr="00510B48">
        <w:t xml:space="preserve"> </w:t>
      </w:r>
      <w:r w:rsidRPr="00510B48">
        <w:t>16</w:t>
      </w:r>
      <w:r w:rsidR="0066726E">
        <w:t> </w:t>
      </w:r>
      <w:r w:rsidRPr="00510B48">
        <w:t>ans</w:t>
      </w:r>
      <w:r w:rsidR="00A6293D" w:rsidRPr="00510B48">
        <w:t xml:space="preserve"> </w:t>
      </w:r>
      <w:r w:rsidRPr="00510B48">
        <w:t>victimes</w:t>
      </w:r>
      <w:r w:rsidR="00A6293D" w:rsidRPr="00510B48">
        <w:t xml:space="preserve"> </w:t>
      </w:r>
      <w:r w:rsidRPr="00510B48">
        <w:t>effectives</w:t>
      </w:r>
      <w:r w:rsidR="00A6293D" w:rsidRPr="00510B48">
        <w:t xml:space="preserve"> </w:t>
      </w:r>
      <w:r w:rsidRPr="00510B48">
        <w:t>ou</w:t>
      </w:r>
      <w:r w:rsidR="00A6293D" w:rsidRPr="00510B48">
        <w:t xml:space="preserve"> </w:t>
      </w:r>
      <w:r w:rsidRPr="00510B48">
        <w:t>présumées</w:t>
      </w:r>
      <w:r w:rsidR="00A6293D" w:rsidRPr="00510B48">
        <w:t xml:space="preserve"> </w:t>
      </w:r>
      <w:r w:rsidRPr="00510B48">
        <w:t>d’actes</w:t>
      </w:r>
      <w:r w:rsidR="00A6293D" w:rsidRPr="00510B48">
        <w:t xml:space="preserve"> </w:t>
      </w:r>
      <w:r w:rsidRPr="00510B48">
        <w:t>de</w:t>
      </w:r>
      <w:r w:rsidR="00A6293D" w:rsidRPr="00510B48">
        <w:t xml:space="preserve"> </w:t>
      </w:r>
      <w:r w:rsidRPr="00510B48">
        <w:t>traite,</w:t>
      </w:r>
      <w:r w:rsidR="00A6293D" w:rsidRPr="00510B48">
        <w:t xml:space="preserve"> </w:t>
      </w:r>
      <w:r w:rsidRPr="00510B48">
        <w:t>ainsi</w:t>
      </w:r>
      <w:r w:rsidR="00A6293D" w:rsidRPr="00510B48">
        <w:t xml:space="preserve"> </w:t>
      </w:r>
      <w:r w:rsidRPr="00510B48">
        <w:t>qu’à</w:t>
      </w:r>
      <w:r w:rsidR="00A6293D" w:rsidRPr="00510B48">
        <w:t xml:space="preserve"> </w:t>
      </w:r>
      <w:r w:rsidRPr="00510B48">
        <w:t>leurs</w:t>
      </w:r>
      <w:r w:rsidR="00A6293D" w:rsidRPr="00510B48">
        <w:t xml:space="preserve"> </w:t>
      </w:r>
      <w:r w:rsidRPr="00510B48">
        <w:t>enfants</w:t>
      </w:r>
      <w:r w:rsidR="00601D40" w:rsidRPr="00510B48">
        <w:t>.</w:t>
      </w:r>
      <w:r w:rsidR="00A6293D" w:rsidRPr="00510B48">
        <w:t xml:space="preserve"> </w:t>
      </w:r>
      <w:r w:rsidRPr="00510B48">
        <w:t>Ce</w:t>
      </w:r>
      <w:r w:rsidR="00A6293D" w:rsidRPr="00510B48">
        <w:t xml:space="preserve"> </w:t>
      </w:r>
      <w:r w:rsidRPr="00510B48">
        <w:t>foyer</w:t>
      </w:r>
      <w:r w:rsidR="00A6293D" w:rsidRPr="00510B48">
        <w:t xml:space="preserve"> </w:t>
      </w:r>
      <w:r w:rsidRPr="00510B48">
        <w:t>est</w:t>
      </w:r>
      <w:r w:rsidR="00A6293D" w:rsidRPr="00510B48">
        <w:t xml:space="preserve"> </w:t>
      </w:r>
      <w:r w:rsidRPr="00510B48">
        <w:t>conçu</w:t>
      </w:r>
      <w:r w:rsidR="00A6293D" w:rsidRPr="00510B48">
        <w:t xml:space="preserve"> </w:t>
      </w:r>
      <w:r w:rsidRPr="00510B48">
        <w:t>de</w:t>
      </w:r>
      <w:r w:rsidR="00A6293D" w:rsidRPr="00510B48">
        <w:t xml:space="preserve"> </w:t>
      </w:r>
      <w:r w:rsidRPr="00510B48">
        <w:t>telle</w:t>
      </w:r>
      <w:r w:rsidR="00A6293D" w:rsidRPr="00510B48">
        <w:t xml:space="preserve"> </w:t>
      </w:r>
      <w:r w:rsidRPr="00510B48">
        <w:t>manière</w:t>
      </w:r>
      <w:r w:rsidR="00A6293D" w:rsidRPr="00510B48">
        <w:t xml:space="preserve"> </w:t>
      </w:r>
      <w:r w:rsidRPr="00510B48">
        <w:t>à</w:t>
      </w:r>
      <w:r w:rsidR="00A6293D" w:rsidRPr="00510B48">
        <w:t xml:space="preserve"> </w:t>
      </w:r>
      <w:r w:rsidRPr="00510B48">
        <w:t>pouvoir</w:t>
      </w:r>
      <w:r w:rsidR="00A6293D" w:rsidRPr="00510B48">
        <w:t xml:space="preserve"> </w:t>
      </w:r>
      <w:r w:rsidRPr="00510B48">
        <w:t>accueillir</w:t>
      </w:r>
      <w:r w:rsidR="00A6293D" w:rsidRPr="00510B48">
        <w:t xml:space="preserve"> </w:t>
      </w:r>
      <w:r w:rsidRPr="00510B48">
        <w:t>en</w:t>
      </w:r>
      <w:r w:rsidR="00A6293D" w:rsidRPr="00510B48">
        <w:t xml:space="preserve"> </w:t>
      </w:r>
      <w:r w:rsidRPr="00510B48">
        <w:t>urgence</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dont</w:t>
      </w:r>
      <w:r w:rsidR="00A6293D" w:rsidRPr="00510B48">
        <w:t xml:space="preserve"> </w:t>
      </w:r>
      <w:r w:rsidRPr="00510B48">
        <w:t>la</w:t>
      </w:r>
      <w:r w:rsidR="00A6293D" w:rsidRPr="00510B48">
        <w:t xml:space="preserve"> </w:t>
      </w:r>
      <w:r w:rsidRPr="00510B48">
        <w:t>sécurité</w:t>
      </w:r>
      <w:r w:rsidR="00A6293D" w:rsidRPr="00510B48">
        <w:t xml:space="preserve"> </w:t>
      </w:r>
      <w:r w:rsidRPr="00510B48">
        <w:t>est</w:t>
      </w:r>
      <w:r w:rsidR="00A6293D" w:rsidRPr="00510B48">
        <w:t xml:space="preserve"> </w:t>
      </w:r>
      <w:r w:rsidRPr="00510B48">
        <w:t>sérieusement</w:t>
      </w:r>
      <w:r w:rsidR="00A6293D" w:rsidRPr="00510B48">
        <w:t xml:space="preserve"> </w:t>
      </w:r>
      <w:r w:rsidRPr="00510B48">
        <w:t>menacée</w:t>
      </w:r>
      <w:r w:rsidR="00A6293D" w:rsidRPr="00510B48">
        <w:t xml:space="preserve"> </w:t>
      </w:r>
      <w:r w:rsidRPr="00510B48">
        <w:t>ou</w:t>
      </w:r>
      <w:r w:rsidR="00A6293D" w:rsidRPr="00510B48">
        <w:t xml:space="preserve"> </w:t>
      </w:r>
      <w:r w:rsidRPr="00510B48">
        <w:t>qui</w:t>
      </w:r>
      <w:r w:rsidR="00A6293D" w:rsidRPr="00510B48">
        <w:t xml:space="preserve"> </w:t>
      </w:r>
      <w:r w:rsidRPr="00510B48">
        <w:t>sont</w:t>
      </w:r>
      <w:r w:rsidR="00A6293D" w:rsidRPr="00510B48">
        <w:t xml:space="preserve"> </w:t>
      </w:r>
      <w:r w:rsidRPr="00510B48">
        <w:t>exposées</w:t>
      </w:r>
      <w:r w:rsidR="00A6293D" w:rsidRPr="00510B48">
        <w:t xml:space="preserve"> </w:t>
      </w:r>
      <w:r w:rsidRPr="00510B48">
        <w:t>à</w:t>
      </w:r>
      <w:r w:rsidR="00A6293D" w:rsidRPr="00510B48">
        <w:t xml:space="preserve"> </w:t>
      </w:r>
      <w:r w:rsidRPr="00510B48">
        <w:t>d’autres</w:t>
      </w:r>
      <w:r w:rsidR="00A6293D" w:rsidRPr="00510B48">
        <w:t xml:space="preserve"> </w:t>
      </w:r>
      <w:r w:rsidRPr="00510B48">
        <w:t>risques.</w:t>
      </w:r>
    </w:p>
    <w:p w14:paraId="530A3034" w14:textId="229371FE" w:rsidR="00222975" w:rsidRPr="00510B48" w:rsidRDefault="00222975" w:rsidP="00222975">
      <w:pPr>
        <w:pStyle w:val="SingleTxtG"/>
      </w:pPr>
      <w:r w:rsidRPr="00510B48">
        <w:lastRenderedPageBreak/>
        <w:t>201.</w:t>
      </w:r>
      <w:r w:rsidRPr="00510B48">
        <w:tab/>
        <w:t>Le</w:t>
      </w:r>
      <w:r w:rsidR="00A6293D" w:rsidRPr="00510B48">
        <w:t xml:space="preserve"> </w:t>
      </w:r>
      <w:r w:rsidRPr="00510B48">
        <w:t>Service</w:t>
      </w:r>
      <w:r w:rsidR="00A6293D" w:rsidRPr="00510B48">
        <w:t xml:space="preserve"> </w:t>
      </w:r>
      <w:r w:rsidRPr="00510B48">
        <w:t>de</w:t>
      </w:r>
      <w:r w:rsidR="00A6293D" w:rsidRPr="00510B48">
        <w:t xml:space="preserve"> </w:t>
      </w:r>
      <w:r w:rsidRPr="00510B48">
        <w:t>coordination</w:t>
      </w:r>
      <w:r w:rsidR="00A6293D" w:rsidRPr="00510B48">
        <w:t xml:space="preserve"> </w:t>
      </w:r>
      <w:r w:rsidRPr="00510B48">
        <w:t>de</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victimes</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dispose</w:t>
      </w:r>
      <w:r w:rsidR="00A6293D" w:rsidRPr="00510B48">
        <w:t xml:space="preserve"> </w:t>
      </w:r>
      <w:r w:rsidRPr="00510B48">
        <w:t>de</w:t>
      </w:r>
      <w:r w:rsidR="00A6293D" w:rsidRPr="00510B48">
        <w:t xml:space="preserve"> </w:t>
      </w:r>
      <w:r w:rsidRPr="00510B48">
        <w:t>nouveaux</w:t>
      </w:r>
      <w:r w:rsidR="00A6293D" w:rsidRPr="00510B48">
        <w:t xml:space="preserve"> </w:t>
      </w:r>
      <w:r w:rsidRPr="00510B48">
        <w:t>locaux</w:t>
      </w:r>
      <w:r w:rsidR="00A6293D" w:rsidRPr="00510B48">
        <w:t xml:space="preserve"> </w:t>
      </w:r>
      <w:r w:rsidRPr="00510B48">
        <w:t>mieux</w:t>
      </w:r>
      <w:r w:rsidR="00A6293D" w:rsidRPr="00510B48">
        <w:t xml:space="preserve"> </w:t>
      </w:r>
      <w:r w:rsidRPr="00510B48">
        <w:t>adaptés,</w:t>
      </w:r>
      <w:r w:rsidR="00A6293D" w:rsidRPr="00510B48">
        <w:t xml:space="preserve"> </w:t>
      </w:r>
      <w:r w:rsidRPr="00510B48">
        <w:t>conformément</w:t>
      </w:r>
      <w:r w:rsidR="00A6293D" w:rsidRPr="00510B48">
        <w:t xml:space="preserve"> </w:t>
      </w:r>
      <w:r w:rsidRPr="00510B48">
        <w:t>au</w:t>
      </w:r>
      <w:r w:rsidR="00A6293D" w:rsidRPr="00510B48">
        <w:t xml:space="preserve"> </w:t>
      </w:r>
      <w:r w:rsidRPr="00510B48">
        <w:t>plan</w:t>
      </w:r>
      <w:r w:rsidR="00A6293D" w:rsidRPr="00510B48">
        <w:t xml:space="preserve"> </w:t>
      </w:r>
      <w:r w:rsidRPr="00510B48">
        <w:t>d’action</w:t>
      </w:r>
      <w:r w:rsidR="00A6293D" w:rsidRPr="00510B48">
        <w:t xml:space="preserve"> </w:t>
      </w:r>
      <w:r w:rsidRPr="00510B48">
        <w:t>pour</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w:t>
      </w:r>
      <w:r w:rsidR="00A6293D" w:rsidRPr="00510B48">
        <w:t xml:space="preserve"> </w:t>
      </w:r>
      <w:r w:rsidRPr="00510B48">
        <w:t>l</w:t>
      </w:r>
      <w:r w:rsidR="00B77B58">
        <w:t>a Stratégie</w:t>
      </w:r>
      <w:r w:rsidR="00A6293D" w:rsidRPr="00510B48">
        <w:t xml:space="preserve"> </w:t>
      </w:r>
      <w:r w:rsidRPr="00510B48">
        <w:t>de</w:t>
      </w:r>
      <w:r w:rsidR="00A6293D" w:rsidRPr="00510B48">
        <w:t xml:space="preserve"> </w:t>
      </w:r>
      <w:r w:rsidRPr="00510B48">
        <w:t>prévention</w:t>
      </w:r>
      <w:r w:rsidR="00A6293D" w:rsidRPr="00510B48">
        <w:t xml:space="preserve"> </w:t>
      </w:r>
      <w:r w:rsidRPr="00510B48">
        <w:t>et</w:t>
      </w:r>
      <w:r w:rsidR="00A6293D" w:rsidRPr="00510B48">
        <w:t xml:space="preserve"> </w:t>
      </w:r>
      <w:r w:rsidRPr="00510B48">
        <w:t>de</w:t>
      </w:r>
      <w:r w:rsidR="00A6293D" w:rsidRPr="00510B48">
        <w:t xml:space="preserve"> </w:t>
      </w:r>
      <w:r w:rsidRPr="00510B48">
        <w:t>répression</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des</w:t>
      </w:r>
      <w:r w:rsidR="00A6293D" w:rsidRPr="00510B48">
        <w:t xml:space="preserve"> </w:t>
      </w:r>
      <w:r w:rsidRPr="00510B48">
        <w:t>femmes</w:t>
      </w:r>
      <w:r w:rsidR="00A6293D" w:rsidRPr="00510B48">
        <w:t xml:space="preserve"> </w:t>
      </w:r>
      <w:r w:rsidRPr="00510B48">
        <w:t>et</w:t>
      </w:r>
      <w:r w:rsidR="00A6293D" w:rsidRPr="00510B48">
        <w:t xml:space="preserve"> </w:t>
      </w:r>
      <w:r w:rsidRPr="00510B48">
        <w:t>des</w:t>
      </w:r>
      <w:r w:rsidR="00A6293D" w:rsidRPr="00510B48">
        <w:t xml:space="preserve"> </w:t>
      </w:r>
      <w:r w:rsidRPr="00510B48">
        <w:t>enfants,</w:t>
      </w:r>
      <w:r w:rsidR="00A6293D" w:rsidRPr="00510B48">
        <w:t xml:space="preserve"> </w:t>
      </w:r>
      <w:r w:rsidRPr="00510B48">
        <w:t>et</w:t>
      </w:r>
      <w:r w:rsidR="00A6293D" w:rsidRPr="00510B48">
        <w:t xml:space="preserve"> </w:t>
      </w:r>
      <w:r w:rsidRPr="00510B48">
        <w:t>de</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victimes.</w:t>
      </w:r>
    </w:p>
    <w:p w14:paraId="48E80F7C" w14:textId="02A8939B" w:rsidR="00222975" w:rsidRPr="00510B48" w:rsidRDefault="00222975" w:rsidP="00222975">
      <w:pPr>
        <w:pStyle w:val="SingleTxtG"/>
      </w:pPr>
      <w:r w:rsidRPr="00510B48">
        <w:t>202.</w:t>
      </w:r>
      <w:r w:rsidRPr="00510B48">
        <w:tab/>
        <w:t>Une</w:t>
      </w:r>
      <w:r w:rsidR="00A6293D" w:rsidRPr="00510B48">
        <w:t xml:space="preserve"> </w:t>
      </w:r>
      <w:r w:rsidRPr="00510B48">
        <w:t>stratégie</w:t>
      </w:r>
      <w:r w:rsidR="00A6293D" w:rsidRPr="00510B48">
        <w:t xml:space="preserve"> </w:t>
      </w:r>
      <w:r w:rsidRPr="00510B48">
        <w:t>nationale</w:t>
      </w:r>
      <w:r w:rsidR="00A6293D" w:rsidRPr="00510B48">
        <w:t xml:space="preserve"> </w:t>
      </w:r>
      <w:r w:rsidRPr="00510B48">
        <w:t>pour</w:t>
      </w:r>
      <w:r w:rsidR="00A6293D" w:rsidRPr="00510B48">
        <w:t xml:space="preserve"> </w:t>
      </w:r>
      <w:r w:rsidRPr="00510B48">
        <w:t>l’exercice</w:t>
      </w:r>
      <w:r w:rsidR="00A6293D" w:rsidRPr="00510B48">
        <w:t xml:space="preserve"> </w:t>
      </w:r>
      <w:r w:rsidRPr="00510B48">
        <w:t>des</w:t>
      </w:r>
      <w:r w:rsidR="00A6293D" w:rsidRPr="00510B48">
        <w:t xml:space="preserve"> </w:t>
      </w:r>
      <w:r w:rsidRPr="00510B48">
        <w:t>droits</w:t>
      </w:r>
      <w:r w:rsidR="00A6293D" w:rsidRPr="00510B48">
        <w:t xml:space="preserve"> </w:t>
      </w:r>
      <w:r w:rsidRPr="00510B48">
        <w:t>des</w:t>
      </w:r>
      <w:r w:rsidR="00A6293D" w:rsidRPr="00510B48">
        <w:t xml:space="preserve"> </w:t>
      </w:r>
      <w:r w:rsidRPr="00510B48">
        <w:t>victimes</w:t>
      </w:r>
      <w:r w:rsidR="00A6293D" w:rsidRPr="00510B48">
        <w:t xml:space="preserve"> </w:t>
      </w:r>
      <w:r w:rsidRPr="00510B48">
        <w:t>et</w:t>
      </w:r>
      <w:r w:rsidR="00A6293D" w:rsidRPr="00510B48">
        <w:t xml:space="preserve"> </w:t>
      </w:r>
      <w:r w:rsidRPr="00510B48">
        <w:t>des</w:t>
      </w:r>
      <w:r w:rsidR="00A6293D" w:rsidRPr="00510B48">
        <w:t xml:space="preserve"> </w:t>
      </w:r>
      <w:r w:rsidRPr="00510B48">
        <w:t>témoins</w:t>
      </w:r>
      <w:r w:rsidR="00A6293D" w:rsidRPr="00510B48">
        <w:t xml:space="preserve"> </w:t>
      </w:r>
      <w:r w:rsidRPr="00510B48">
        <w:t>d’infractions</w:t>
      </w:r>
      <w:r w:rsidR="00A6293D" w:rsidRPr="00510B48">
        <w:t xml:space="preserve"> </w:t>
      </w:r>
      <w:r w:rsidRPr="00510B48">
        <w:t>pénales</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2020-2025,</w:t>
      </w:r>
      <w:r w:rsidR="00A6293D" w:rsidRPr="00510B48">
        <w:t xml:space="preserve"> </w:t>
      </w:r>
      <w:r w:rsidRPr="00510B48">
        <w:t>accompagnée</w:t>
      </w:r>
      <w:r w:rsidR="00A6293D" w:rsidRPr="00510B48">
        <w:t xml:space="preserve"> </w:t>
      </w:r>
      <w:r w:rsidRPr="00510B48">
        <w:t>du</w:t>
      </w:r>
      <w:r w:rsidR="00A6293D" w:rsidRPr="00510B48">
        <w:t xml:space="preserve"> </w:t>
      </w:r>
      <w:r w:rsidRPr="00510B48">
        <w:t>plan</w:t>
      </w:r>
      <w:r w:rsidR="00A6293D" w:rsidRPr="00510B48">
        <w:t xml:space="preserve"> </w:t>
      </w:r>
      <w:r w:rsidRPr="00510B48">
        <w:t>d’action</w:t>
      </w:r>
      <w:r w:rsidR="00A6293D" w:rsidRPr="00510B48">
        <w:t xml:space="preserve"> </w:t>
      </w:r>
      <w:r w:rsidRPr="00510B48">
        <w:t>correspondant.</w:t>
      </w:r>
    </w:p>
    <w:p w14:paraId="09A6E4A9" w14:textId="3BE4F420" w:rsidR="00222975" w:rsidRPr="00510B48" w:rsidRDefault="00222975" w:rsidP="00222975">
      <w:pPr>
        <w:pStyle w:val="SingleTxtG"/>
      </w:pPr>
      <w:r w:rsidRPr="00510B48">
        <w:t>203.</w:t>
      </w:r>
      <w:r w:rsidRPr="00510B48">
        <w:tab/>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notamment</w:t>
      </w:r>
      <w:r w:rsidR="00A6293D" w:rsidRPr="00510B48">
        <w:t xml:space="preserve"> </w:t>
      </w:r>
      <w:r w:rsidRPr="00510B48">
        <w:t>du</w:t>
      </w:r>
      <w:r w:rsidR="00A6293D" w:rsidRPr="00510B48">
        <w:t xml:space="preserve"> </w:t>
      </w:r>
      <w:r w:rsidRPr="00510B48">
        <w:t>projet</w:t>
      </w:r>
      <w:r w:rsidR="00A6293D" w:rsidRPr="00510B48">
        <w:t xml:space="preserve"> </w:t>
      </w:r>
      <w:r w:rsidRPr="00510B48">
        <w:t>conjoint</w:t>
      </w:r>
      <w:r w:rsidR="00A6293D" w:rsidRPr="00510B48">
        <w:t xml:space="preserve"> </w:t>
      </w:r>
      <w:r w:rsidRPr="00510B48">
        <w:t>IAP</w:t>
      </w:r>
      <w:r w:rsidR="00A6293D" w:rsidRPr="00510B48">
        <w:t xml:space="preserve"> </w:t>
      </w:r>
      <w:r w:rsidRPr="00510B48">
        <w:t>2014</w:t>
      </w:r>
      <w:r w:rsidR="00A6293D" w:rsidRPr="00510B48">
        <w:t xml:space="preserve"> </w:t>
      </w:r>
      <w:r w:rsidRPr="00510B48">
        <w:t>intitulé</w:t>
      </w:r>
      <w:r w:rsidR="00A6293D" w:rsidRPr="00510B48">
        <w:t xml:space="preserve"> </w:t>
      </w:r>
      <w:r w:rsidRPr="00510B48">
        <w:rPr>
          <w:i/>
        </w:rPr>
        <w:t>Appui</w:t>
      </w:r>
      <w:r w:rsidR="00A6293D" w:rsidRPr="00510B48">
        <w:rPr>
          <w:i/>
        </w:rPr>
        <w:t xml:space="preserve"> </w:t>
      </w:r>
      <w:r w:rsidRPr="00510B48">
        <w:rPr>
          <w:i/>
        </w:rPr>
        <w:t>au</w:t>
      </w:r>
      <w:r w:rsidR="00A6293D" w:rsidRPr="00510B48">
        <w:rPr>
          <w:i/>
        </w:rPr>
        <w:t xml:space="preserve"> </w:t>
      </w:r>
      <w:r w:rsidRPr="00510B48">
        <w:rPr>
          <w:i/>
        </w:rPr>
        <w:t>renforcement</w:t>
      </w:r>
      <w:r w:rsidR="00A6293D" w:rsidRPr="00510B48">
        <w:rPr>
          <w:i/>
        </w:rPr>
        <w:t xml:space="preserve"> </w:t>
      </w:r>
      <w:r w:rsidRPr="00510B48">
        <w:rPr>
          <w:i/>
        </w:rPr>
        <w:t>de</w:t>
      </w:r>
      <w:r w:rsidR="00A6293D" w:rsidRPr="00510B48">
        <w:rPr>
          <w:i/>
        </w:rPr>
        <w:t xml:space="preserve"> </w:t>
      </w:r>
      <w:r w:rsidRPr="00510B48">
        <w:rPr>
          <w:i/>
        </w:rPr>
        <w:t>la</w:t>
      </w:r>
      <w:r w:rsidR="00A6293D" w:rsidRPr="00510B48">
        <w:rPr>
          <w:i/>
        </w:rPr>
        <w:t xml:space="preserve"> </w:t>
      </w:r>
      <w:r w:rsidRPr="00510B48">
        <w:rPr>
          <w:i/>
        </w:rPr>
        <w:t>lutte</w:t>
      </w:r>
      <w:r w:rsidR="00A6293D" w:rsidRPr="00510B48">
        <w:rPr>
          <w:i/>
        </w:rPr>
        <w:t xml:space="preserve"> </w:t>
      </w:r>
      <w:r w:rsidRPr="00510B48">
        <w:rPr>
          <w:i/>
        </w:rPr>
        <w:t>contre</w:t>
      </w:r>
      <w:r w:rsidR="00A6293D" w:rsidRPr="00510B48">
        <w:rPr>
          <w:i/>
        </w:rPr>
        <w:t xml:space="preserve"> </w:t>
      </w:r>
      <w:r w:rsidRPr="00510B48">
        <w:rPr>
          <w:i/>
        </w:rPr>
        <w:t>la</w:t>
      </w:r>
      <w:r w:rsidR="00A6293D" w:rsidRPr="00510B48">
        <w:rPr>
          <w:i/>
        </w:rPr>
        <w:t xml:space="preserve"> </w:t>
      </w:r>
      <w:r w:rsidRPr="00510B48">
        <w:rPr>
          <w:i/>
        </w:rPr>
        <w:t>traite</w:t>
      </w:r>
      <w:r w:rsidR="00A6293D" w:rsidRPr="00510B48">
        <w:rPr>
          <w:i/>
        </w:rPr>
        <w:t xml:space="preserve"> </w:t>
      </w:r>
      <w:r w:rsidRPr="00510B48">
        <w:rPr>
          <w:i/>
        </w:rPr>
        <w:t>des</w:t>
      </w:r>
      <w:r w:rsidR="00A6293D" w:rsidRPr="00510B48">
        <w:rPr>
          <w:i/>
        </w:rPr>
        <w:t xml:space="preserve"> </w:t>
      </w:r>
      <w:r w:rsidRPr="00510B48">
        <w:rPr>
          <w:i/>
        </w:rPr>
        <w:t>êtres</w:t>
      </w:r>
      <w:r w:rsidR="00A6293D" w:rsidRPr="00510B48">
        <w:rPr>
          <w:i/>
        </w:rPr>
        <w:t xml:space="preserve"> </w:t>
      </w:r>
      <w:r w:rsidRPr="00510B48">
        <w:rPr>
          <w:i/>
        </w:rPr>
        <w:t>humains</w:t>
      </w:r>
      <w:r w:rsidRPr="00510B48">
        <w:t>,</w:t>
      </w:r>
      <w:r w:rsidR="00A6293D" w:rsidRPr="00510B48">
        <w:t xml:space="preserve"> </w:t>
      </w:r>
      <w:r w:rsidRPr="00510B48">
        <w:t>les</w:t>
      </w:r>
      <w:r w:rsidR="00A6293D" w:rsidRPr="00510B48">
        <w:t xml:space="preserve"> </w:t>
      </w:r>
      <w:r w:rsidRPr="00510B48">
        <w:t>moyens</w:t>
      </w:r>
      <w:r w:rsidR="00A6293D" w:rsidRPr="00510B48">
        <w:t xml:space="preserve"> </w:t>
      </w:r>
      <w:r w:rsidRPr="00510B48">
        <w:t>logistiques</w:t>
      </w:r>
      <w:r w:rsidR="00A6293D" w:rsidRPr="00510B48">
        <w:t xml:space="preserve"> </w:t>
      </w:r>
      <w:r w:rsidRPr="00510B48">
        <w:t>et</w:t>
      </w:r>
      <w:r w:rsidR="00A6293D" w:rsidRPr="00510B48">
        <w:t xml:space="preserve"> </w:t>
      </w:r>
      <w:r w:rsidRPr="00510B48">
        <w:t>techniques</w:t>
      </w:r>
      <w:r w:rsidR="00A6293D" w:rsidRPr="00510B48">
        <w:t xml:space="preserve"> </w:t>
      </w:r>
      <w:r w:rsidRPr="00510B48">
        <w:t>de</w:t>
      </w:r>
      <w:r w:rsidR="00A6293D" w:rsidRPr="00510B48">
        <w:t xml:space="preserve"> </w:t>
      </w:r>
      <w:r w:rsidRPr="00510B48">
        <w:t>la</w:t>
      </w:r>
      <w:r w:rsidR="00A6293D" w:rsidRPr="00510B48">
        <w:t xml:space="preserve"> </w:t>
      </w:r>
      <w:r w:rsidRPr="00510B48">
        <w:t>Direction</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criminelle</w:t>
      </w:r>
      <w:r w:rsidR="00A6293D" w:rsidRPr="00510B48">
        <w:t xml:space="preserve"> </w:t>
      </w:r>
      <w:r w:rsidRPr="00510B48">
        <w:t>pour</w:t>
      </w:r>
      <w:r w:rsidR="00A6293D" w:rsidRPr="00510B48">
        <w:t xml:space="preserve"> </w:t>
      </w:r>
      <w:r w:rsidRPr="00510B48">
        <w:t>la</w:t>
      </w:r>
      <w:r w:rsidR="00A6293D" w:rsidRPr="00510B48">
        <w:t xml:space="preserve"> </w:t>
      </w:r>
      <w:r w:rsidRPr="00510B48">
        <w:t>lutte</w:t>
      </w:r>
      <w:r w:rsidR="00A6293D" w:rsidRPr="00510B48">
        <w:t xml:space="preserve"> </w:t>
      </w:r>
      <w:r w:rsidRPr="00510B48">
        <w:t>contre</w:t>
      </w:r>
      <w:r w:rsidR="00A6293D" w:rsidRPr="00510B48">
        <w:t xml:space="preserve"> </w:t>
      </w:r>
      <w:r w:rsidRPr="00510B48">
        <w:t>la</w:t>
      </w:r>
      <w:r w:rsidR="00A6293D" w:rsidRPr="00510B48">
        <w:t xml:space="preserve"> </w:t>
      </w:r>
      <w:r w:rsidRPr="00510B48">
        <w:t>traite</w:t>
      </w:r>
      <w:r w:rsidR="00A6293D" w:rsidRPr="00510B48">
        <w:t xml:space="preserve"> </w:t>
      </w:r>
      <w:r w:rsidRPr="00510B48">
        <w:t>des</w:t>
      </w:r>
      <w:r w:rsidR="00A6293D" w:rsidRPr="00510B48">
        <w:t xml:space="preserve"> </w:t>
      </w:r>
      <w:r w:rsidRPr="00510B48">
        <w:t>êtres</w:t>
      </w:r>
      <w:r w:rsidR="00A6293D" w:rsidRPr="00510B48">
        <w:t xml:space="preserve"> </w:t>
      </w:r>
      <w:r w:rsidRPr="00510B48">
        <w:t>humains</w:t>
      </w:r>
      <w:r w:rsidR="00A6293D" w:rsidRPr="00510B48">
        <w:t xml:space="preserve"> </w:t>
      </w:r>
      <w:r w:rsidRPr="00510B48">
        <w:t>ont</w:t>
      </w:r>
      <w:r w:rsidR="00A6293D" w:rsidRPr="00510B48">
        <w:t xml:space="preserve"> </w:t>
      </w:r>
      <w:r w:rsidRPr="00510B48">
        <w:t>été</w:t>
      </w:r>
      <w:r w:rsidR="00A6293D" w:rsidRPr="00510B48">
        <w:t xml:space="preserve"> </w:t>
      </w:r>
      <w:r w:rsidRPr="00510B48">
        <w:t>considérablement</w:t>
      </w:r>
      <w:r w:rsidR="00A6293D" w:rsidRPr="00510B48">
        <w:t xml:space="preserve"> </w:t>
      </w:r>
      <w:r w:rsidRPr="00510B48">
        <w:t>renforcés</w:t>
      </w:r>
      <w:r w:rsidR="00A6293D" w:rsidRPr="00510B48">
        <w:t xml:space="preserve"> </w:t>
      </w:r>
      <w:r w:rsidRPr="00510B48">
        <w:t>en</w:t>
      </w:r>
      <w:r w:rsidR="00A6293D" w:rsidRPr="00510B48">
        <w:t xml:space="preserve"> </w:t>
      </w:r>
      <w:r w:rsidRPr="00510B48">
        <w:t>2019</w:t>
      </w:r>
      <w:r w:rsidR="00A6293D" w:rsidRPr="00510B48">
        <w:t xml:space="preserve"> </w:t>
      </w:r>
      <w:r w:rsidRPr="00510B48">
        <w:t>et</w:t>
      </w:r>
      <w:r w:rsidR="00A6293D" w:rsidRPr="00510B48">
        <w:t xml:space="preserve"> </w:t>
      </w:r>
      <w:r w:rsidRPr="00510B48">
        <w:t>ont</w:t>
      </w:r>
      <w:r w:rsidR="00A6293D" w:rsidRPr="00510B48">
        <w:t xml:space="preserve"> </w:t>
      </w:r>
      <w:r w:rsidRPr="00510B48">
        <w:t>continué</w:t>
      </w:r>
      <w:r w:rsidR="00A6293D" w:rsidRPr="00510B48">
        <w:t xml:space="preserve"> </w:t>
      </w:r>
      <w:r w:rsidRPr="00510B48">
        <w:t>de</w:t>
      </w:r>
      <w:r w:rsidR="00A6293D" w:rsidRPr="00510B48">
        <w:t xml:space="preserve"> </w:t>
      </w:r>
      <w:r w:rsidRPr="00510B48">
        <w:t>l’être</w:t>
      </w:r>
      <w:r w:rsidR="00A6293D" w:rsidRPr="00510B48">
        <w:t xml:space="preserve"> </w:t>
      </w:r>
      <w:r w:rsidRPr="00510B48">
        <w:t>en</w:t>
      </w:r>
      <w:r w:rsidR="00A6293D" w:rsidRPr="00510B48">
        <w:t xml:space="preserve"> </w:t>
      </w:r>
      <w:r w:rsidRPr="00510B48">
        <w:t>2020</w:t>
      </w:r>
      <w:r w:rsidR="00A6293D" w:rsidRPr="00510B48">
        <w:t xml:space="preserve"> </w:t>
      </w:r>
      <w:r w:rsidRPr="00510B48">
        <w:t>pour</w:t>
      </w:r>
      <w:r w:rsidR="00A6293D" w:rsidRPr="00510B48">
        <w:t xml:space="preserve"> </w:t>
      </w:r>
      <w:r w:rsidRPr="00510B48">
        <w:t>lui</w:t>
      </w:r>
      <w:r w:rsidR="00A6293D" w:rsidRPr="00510B48">
        <w:t xml:space="preserve"> </w:t>
      </w:r>
      <w:r w:rsidRPr="00510B48">
        <w:t>permettre</w:t>
      </w:r>
      <w:r w:rsidR="00A6293D" w:rsidRPr="00510B48">
        <w:t xml:space="preserve"> </w:t>
      </w:r>
      <w:r w:rsidRPr="00510B48">
        <w:t>d’enquêter</w:t>
      </w:r>
      <w:r w:rsidR="00A6293D" w:rsidRPr="00510B48">
        <w:t xml:space="preserve"> </w:t>
      </w:r>
      <w:r w:rsidRPr="00510B48">
        <w:t>plus</w:t>
      </w:r>
      <w:r w:rsidR="00A6293D" w:rsidRPr="00510B48">
        <w:t xml:space="preserve"> </w:t>
      </w:r>
      <w:r w:rsidRPr="00510B48">
        <w:t>activement</w:t>
      </w:r>
      <w:r w:rsidR="00A6293D" w:rsidRPr="00510B48">
        <w:t xml:space="preserve"> </w:t>
      </w:r>
      <w:r w:rsidRPr="00510B48">
        <w:t>sur</w:t>
      </w:r>
      <w:r w:rsidR="00A6293D" w:rsidRPr="00510B48">
        <w:t xml:space="preserve"> </w:t>
      </w:r>
      <w:r w:rsidRPr="00510B48">
        <w:t>les</w:t>
      </w:r>
      <w:r w:rsidR="00A6293D" w:rsidRPr="00510B48">
        <w:t xml:space="preserve"> </w:t>
      </w:r>
      <w:r w:rsidRPr="00510B48">
        <w:t>cas</w:t>
      </w:r>
      <w:r w:rsidR="00A6293D" w:rsidRPr="00510B48">
        <w:t xml:space="preserve"> </w:t>
      </w:r>
      <w:r w:rsidRPr="00510B48">
        <w:t>de</w:t>
      </w:r>
      <w:r w:rsidR="00A6293D" w:rsidRPr="00510B48">
        <w:t xml:space="preserve"> </w:t>
      </w:r>
      <w:r w:rsidRPr="00510B48">
        <w:t>traite.</w:t>
      </w:r>
    </w:p>
    <w:p w14:paraId="629EEE5A" w14:textId="1E61BDE2" w:rsidR="00222975" w:rsidRPr="00510B48" w:rsidRDefault="00222975" w:rsidP="00222975">
      <w:pPr>
        <w:pStyle w:val="SingleTxtG"/>
      </w:pPr>
      <w:r w:rsidRPr="00510B48">
        <w:t>204.</w:t>
      </w:r>
      <w:r w:rsidRPr="00510B48">
        <w:tab/>
        <w:t>Il</w:t>
      </w:r>
      <w:r w:rsidR="00A6293D" w:rsidRPr="00510B48">
        <w:t xml:space="preserve"> </w:t>
      </w:r>
      <w:r w:rsidRPr="00510B48">
        <w:t>existe</w:t>
      </w:r>
      <w:r w:rsidR="00A6293D" w:rsidRPr="00510B48">
        <w:t xml:space="preserve"> </w:t>
      </w:r>
      <w:r w:rsidRPr="00510B48">
        <w:t>au</w:t>
      </w:r>
      <w:r w:rsidR="00A6293D" w:rsidRPr="00510B48">
        <w:t xml:space="preserve"> </w:t>
      </w:r>
      <w:r w:rsidRPr="00510B48">
        <w:t>sein</w:t>
      </w:r>
      <w:r w:rsidR="00A6293D" w:rsidRPr="00510B48">
        <w:t xml:space="preserve"> </w:t>
      </w:r>
      <w:r w:rsidRPr="00510B48">
        <w:t>du</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des</w:t>
      </w:r>
      <w:r w:rsidR="00A6293D" w:rsidRPr="00510B48">
        <w:t xml:space="preserve"> </w:t>
      </w:r>
      <w:r w:rsidRPr="00510B48">
        <w:t>procureurs</w:t>
      </w:r>
      <w:r w:rsidR="00A6293D" w:rsidRPr="00510B48">
        <w:t xml:space="preserve"> </w:t>
      </w:r>
      <w:r w:rsidRPr="00510B48">
        <w:t>qui</w:t>
      </w:r>
      <w:r w:rsidR="00A6293D" w:rsidRPr="00510B48">
        <w:t xml:space="preserve"> </w:t>
      </w:r>
      <w:r w:rsidRPr="00510B48">
        <w:t>sont</w:t>
      </w:r>
      <w:r w:rsidR="00A6293D" w:rsidRPr="00510B48">
        <w:t xml:space="preserve"> </w:t>
      </w:r>
      <w:r w:rsidRPr="00510B48">
        <w:t>spécialisés</w:t>
      </w:r>
      <w:r w:rsidR="00A6293D" w:rsidRPr="00510B48">
        <w:t xml:space="preserve"> </w:t>
      </w:r>
      <w:r w:rsidRPr="00510B48">
        <w:t>dans</w:t>
      </w:r>
      <w:r w:rsidR="00A6293D" w:rsidRPr="00510B48">
        <w:t xml:space="preserve"> </w:t>
      </w:r>
      <w:r w:rsidRPr="00510B48">
        <w:t>la</w:t>
      </w:r>
      <w:r w:rsidR="00A6293D" w:rsidRPr="00510B48">
        <w:t xml:space="preserve"> </w:t>
      </w:r>
      <w:r w:rsidRPr="00510B48">
        <w:t>répression</w:t>
      </w:r>
      <w:r w:rsidR="00A6293D" w:rsidRPr="00510B48">
        <w:t xml:space="preserve"> </w:t>
      </w:r>
      <w:r w:rsidRPr="00510B48">
        <w:t>de</w:t>
      </w:r>
      <w:r w:rsidR="00A6293D" w:rsidRPr="00510B48">
        <w:t xml:space="preserve"> </w:t>
      </w:r>
      <w:r w:rsidRPr="00510B48">
        <w:t>la</w:t>
      </w:r>
      <w:r w:rsidR="00A6293D" w:rsidRPr="00510B48">
        <w:t xml:space="preserve"> </w:t>
      </w:r>
      <w:r w:rsidRPr="00510B48">
        <w:t>traite,</w:t>
      </w:r>
      <w:r w:rsidR="00A6293D" w:rsidRPr="00510B48">
        <w:t xml:space="preserve"> </w:t>
      </w:r>
      <w:r w:rsidRPr="00510B48">
        <w:t>avec</w:t>
      </w:r>
      <w:r w:rsidR="00A6293D" w:rsidRPr="00510B48">
        <w:t xml:space="preserve"> </w:t>
      </w:r>
      <w:r w:rsidRPr="00510B48">
        <w:t>un</w:t>
      </w:r>
      <w:r w:rsidR="00A6293D" w:rsidRPr="00510B48">
        <w:t xml:space="preserve"> </w:t>
      </w:r>
      <w:r w:rsidRPr="00510B48">
        <w:t>référent</w:t>
      </w:r>
      <w:r w:rsidR="00A6293D" w:rsidRPr="00510B48">
        <w:t xml:space="preserve"> </w:t>
      </w:r>
      <w:r w:rsidRPr="00510B48">
        <w:t>dans</w:t>
      </w:r>
      <w:r w:rsidR="00A6293D" w:rsidRPr="00510B48">
        <w:t xml:space="preserve"> </w:t>
      </w:r>
      <w:r w:rsidRPr="00510B48">
        <w:t>tous</w:t>
      </w:r>
      <w:r w:rsidR="00A6293D" w:rsidRPr="00510B48">
        <w:t xml:space="preserve"> </w:t>
      </w:r>
      <w:r w:rsidRPr="00510B48">
        <w:t>les</w:t>
      </w:r>
      <w:r w:rsidR="00A6293D" w:rsidRPr="00510B48">
        <w:t xml:space="preserve"> </w:t>
      </w:r>
      <w:r w:rsidRPr="00510B48">
        <w:t>principaux</w:t>
      </w:r>
      <w:r w:rsidR="00A6293D" w:rsidRPr="00510B48">
        <w:t xml:space="preserve"> </w:t>
      </w:r>
      <w:r w:rsidRPr="00510B48">
        <w:t>parquets</w:t>
      </w:r>
      <w:r w:rsidR="00A6293D" w:rsidRPr="00510B48">
        <w:t xml:space="preserve"> </w:t>
      </w:r>
      <w:r w:rsidRPr="00510B48">
        <w:t>de</w:t>
      </w:r>
      <w:r w:rsidR="00A6293D" w:rsidRPr="00510B48">
        <w:t xml:space="preserve"> </w:t>
      </w:r>
      <w:r w:rsidRPr="00510B48">
        <w:t>Serbie</w:t>
      </w:r>
      <w:r w:rsidR="00A6293D" w:rsidRPr="00510B48">
        <w:t xml:space="preserve"> </w:t>
      </w:r>
      <w:r w:rsidRPr="00510B48">
        <w:t>(25)</w:t>
      </w:r>
      <w:r w:rsidR="00601D40" w:rsidRPr="00510B48">
        <w:t>.</w:t>
      </w:r>
      <w:r w:rsidR="00A6293D" w:rsidRPr="00510B48">
        <w:t xml:space="preserve"> </w:t>
      </w:r>
      <w:r w:rsidRPr="00510B48">
        <w:t>Ces</w:t>
      </w:r>
      <w:r w:rsidR="00A6293D" w:rsidRPr="00510B48">
        <w:t xml:space="preserve"> </w:t>
      </w:r>
      <w:r w:rsidRPr="00510B48">
        <w:t>procureurs</w:t>
      </w:r>
      <w:r w:rsidR="00A6293D" w:rsidRPr="00510B48">
        <w:t xml:space="preserve"> </w:t>
      </w:r>
      <w:r w:rsidRPr="00510B48">
        <w:t>spécialisés</w:t>
      </w:r>
      <w:r w:rsidR="00A6293D" w:rsidRPr="00510B48">
        <w:t xml:space="preserve"> </w:t>
      </w:r>
      <w:r w:rsidRPr="00510B48">
        <w:t>ont</w:t>
      </w:r>
      <w:r w:rsidR="00A6293D" w:rsidRPr="00510B48">
        <w:t xml:space="preserve"> </w:t>
      </w:r>
      <w:r w:rsidRPr="00510B48">
        <w:t>suivi</w:t>
      </w:r>
      <w:r w:rsidR="00A6293D" w:rsidRPr="00510B48">
        <w:t xml:space="preserve"> </w:t>
      </w:r>
      <w:r w:rsidRPr="00510B48">
        <w:t>une</w:t>
      </w:r>
      <w:r w:rsidR="00A6293D" w:rsidRPr="00510B48">
        <w:t xml:space="preserve"> </w:t>
      </w:r>
      <w:r w:rsidRPr="00510B48">
        <w:t>série</w:t>
      </w:r>
      <w:r w:rsidR="00A6293D" w:rsidRPr="00510B48">
        <w:t xml:space="preserve"> </w:t>
      </w:r>
      <w:r w:rsidRPr="00510B48">
        <w:t>de</w:t>
      </w:r>
      <w:r w:rsidR="00A6293D" w:rsidRPr="00510B48">
        <w:t xml:space="preserve"> </w:t>
      </w:r>
      <w:r w:rsidRPr="00510B48">
        <w:t>formations</w:t>
      </w:r>
      <w:r w:rsidR="00A6293D" w:rsidRPr="00510B48">
        <w:t xml:space="preserve"> </w:t>
      </w:r>
      <w:r w:rsidRPr="00510B48">
        <w:t>sur</w:t>
      </w:r>
      <w:r w:rsidR="00A6293D" w:rsidRPr="00510B48">
        <w:t xml:space="preserve"> </w:t>
      </w:r>
      <w:r w:rsidRPr="00510B48">
        <w:t>des</w:t>
      </w:r>
      <w:r w:rsidR="00A6293D" w:rsidRPr="00510B48">
        <w:t xml:space="preserve"> </w:t>
      </w:r>
      <w:r w:rsidRPr="00510B48">
        <w:t>questions</w:t>
      </w:r>
      <w:r w:rsidR="00A6293D" w:rsidRPr="00510B48">
        <w:t xml:space="preserve"> </w:t>
      </w:r>
      <w:r w:rsidRPr="00510B48">
        <w:t>relatives</w:t>
      </w:r>
      <w:r w:rsidR="00A6293D" w:rsidRPr="00510B48">
        <w:t xml:space="preserve"> </w:t>
      </w:r>
      <w:r w:rsidRPr="00510B48">
        <w:t>à</w:t>
      </w:r>
      <w:r w:rsidR="00A6293D" w:rsidRPr="00510B48">
        <w:t xml:space="preserve"> </w:t>
      </w:r>
      <w:r w:rsidRPr="00510B48">
        <w:t>la</w:t>
      </w:r>
      <w:r w:rsidR="00A6293D" w:rsidRPr="00510B48">
        <w:t xml:space="preserve"> </w:t>
      </w:r>
      <w:r w:rsidRPr="00510B48">
        <w:t>traite.</w:t>
      </w:r>
    </w:p>
    <w:p w14:paraId="062ACD10" w14:textId="294CA896" w:rsidR="00222975" w:rsidRPr="00510B48" w:rsidRDefault="00222975" w:rsidP="00222975">
      <w:pPr>
        <w:pStyle w:val="SingleTxtG"/>
      </w:pPr>
      <w:r w:rsidRPr="00510B48">
        <w:t>205.</w:t>
      </w:r>
      <w:r w:rsidRPr="00510B48">
        <w:tab/>
        <w:t>Pour</w:t>
      </w:r>
      <w:r w:rsidR="00A6293D" w:rsidRPr="00510B48">
        <w:t xml:space="preserve"> </w:t>
      </w:r>
      <w:r w:rsidRPr="00510B48">
        <w:t>mieux</w:t>
      </w:r>
      <w:r w:rsidR="00A6293D" w:rsidRPr="00510B48">
        <w:t xml:space="preserve"> </w:t>
      </w:r>
      <w:r w:rsidRPr="00510B48">
        <w:t>lutter</w:t>
      </w:r>
      <w:r w:rsidR="00A6293D" w:rsidRPr="00510B48">
        <w:t xml:space="preserve"> </w:t>
      </w:r>
      <w:r w:rsidRPr="00510B48">
        <w:t>contre</w:t>
      </w:r>
      <w:r w:rsidR="00A6293D" w:rsidRPr="00510B48">
        <w:t xml:space="preserve"> </w:t>
      </w:r>
      <w:r w:rsidRPr="00510B48">
        <w:t>la</w:t>
      </w:r>
      <w:r w:rsidR="00A6293D" w:rsidRPr="00510B48">
        <w:t xml:space="preserve"> </w:t>
      </w:r>
      <w:r w:rsidRPr="00510B48">
        <w:t>traite</w:t>
      </w:r>
      <w:r w:rsidR="00A6293D" w:rsidRPr="00510B48">
        <w:t xml:space="preserve"> </w:t>
      </w:r>
      <w:r w:rsidRPr="00510B48">
        <w:t>et</w:t>
      </w:r>
      <w:r w:rsidR="00A6293D" w:rsidRPr="00510B48">
        <w:t xml:space="preserve"> </w:t>
      </w:r>
      <w:r w:rsidRPr="00510B48">
        <w:t>protéger</w:t>
      </w:r>
      <w:r w:rsidR="00A6293D" w:rsidRPr="00510B48">
        <w:t xml:space="preserve"> </w:t>
      </w:r>
      <w:r w:rsidRPr="00510B48">
        <w:t>les</w:t>
      </w:r>
      <w:r w:rsidR="00A6293D" w:rsidRPr="00510B48">
        <w:t xml:space="preserve"> </w:t>
      </w:r>
      <w:r w:rsidRPr="00510B48">
        <w:t>droits</w:t>
      </w:r>
      <w:r w:rsidR="00A6293D" w:rsidRPr="00510B48">
        <w:t xml:space="preserve"> </w:t>
      </w:r>
      <w:r w:rsidRPr="00510B48">
        <w:t>des</w:t>
      </w:r>
      <w:r w:rsidR="00A6293D" w:rsidRPr="00510B48">
        <w:t xml:space="preserve"> </w:t>
      </w:r>
      <w:r w:rsidRPr="00510B48">
        <w:t>victimes,</w:t>
      </w:r>
      <w:r w:rsidR="00A6293D" w:rsidRPr="00510B48">
        <w:t xml:space="preserve"> </w:t>
      </w:r>
      <w:r w:rsidRPr="00510B48">
        <w:t>un</w:t>
      </w:r>
      <w:r w:rsidR="00A6293D" w:rsidRPr="00510B48">
        <w:t xml:space="preserve"> </w:t>
      </w:r>
      <w:r w:rsidRPr="00510B48">
        <w:t>protocole</w:t>
      </w:r>
      <w:r w:rsidR="00A6293D" w:rsidRPr="00510B48">
        <w:t xml:space="preserve"> </w:t>
      </w:r>
      <w:r w:rsidRPr="00510B48">
        <w:t>de</w:t>
      </w:r>
      <w:r w:rsidR="00A6293D" w:rsidRPr="00510B48">
        <w:t xml:space="preserve"> </w:t>
      </w:r>
      <w:r w:rsidRPr="00510B48">
        <w:t>coopération</w:t>
      </w:r>
      <w:r w:rsidR="00A6293D" w:rsidRPr="00510B48">
        <w:t xml:space="preserve"> </w:t>
      </w:r>
      <w:r w:rsidRPr="00510B48">
        <w:t>a</w:t>
      </w:r>
      <w:r w:rsidR="00A6293D" w:rsidRPr="00510B48">
        <w:t xml:space="preserve"> </w:t>
      </w:r>
      <w:r w:rsidRPr="00510B48">
        <w:t>été</w:t>
      </w:r>
      <w:r w:rsidR="00A6293D" w:rsidRPr="00510B48">
        <w:t xml:space="preserve"> </w:t>
      </w:r>
      <w:r w:rsidRPr="00510B48">
        <w:t>conclu</w:t>
      </w:r>
      <w:r w:rsidR="00A6293D" w:rsidRPr="00510B48">
        <w:t xml:space="preserve"> </w:t>
      </w:r>
      <w:r w:rsidRPr="00510B48">
        <w:t>le</w:t>
      </w:r>
      <w:r w:rsidR="00A6293D" w:rsidRPr="00510B48">
        <w:t xml:space="preserve"> </w:t>
      </w:r>
      <w:r w:rsidRPr="00510B48">
        <w:t>28</w:t>
      </w:r>
      <w:r w:rsidR="0066726E">
        <w:t> </w:t>
      </w:r>
      <w:r w:rsidRPr="00510B48">
        <w:t>juin</w:t>
      </w:r>
      <w:r w:rsidR="00A6293D" w:rsidRPr="00510B48">
        <w:t xml:space="preserve"> </w:t>
      </w:r>
      <w:r w:rsidRPr="00510B48">
        <w:t>2018</w:t>
      </w:r>
      <w:r w:rsidR="00A6293D" w:rsidRPr="00510B48">
        <w:t xml:space="preserve"> </w:t>
      </w:r>
      <w:r w:rsidRPr="00510B48">
        <w:t>entre</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le</w:t>
      </w:r>
      <w:r w:rsidR="00A6293D" w:rsidRPr="00510B48">
        <w:t xml:space="preserve"> </w:t>
      </w:r>
      <w:r w:rsidRPr="00510B48">
        <w:t>MLEVSA</w:t>
      </w:r>
      <w:r w:rsidR="00A6293D" w:rsidRPr="00510B48">
        <w:t xml:space="preserve"> </w:t>
      </w:r>
      <w:r w:rsidRPr="00510B48">
        <w:t>et</w:t>
      </w:r>
      <w:r w:rsidR="00A6293D" w:rsidRPr="00510B48">
        <w:t xml:space="preserve"> </w:t>
      </w:r>
      <w:r w:rsidRPr="00510B48">
        <w:t>le</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p>
    <w:p w14:paraId="3309948A" w14:textId="0532704A" w:rsidR="00222975" w:rsidRPr="00510B48" w:rsidRDefault="00222975" w:rsidP="00222975">
      <w:pPr>
        <w:pStyle w:val="SingleTxtG"/>
      </w:pPr>
      <w:r w:rsidRPr="00510B48">
        <w:t>206.</w:t>
      </w:r>
      <w:r w:rsidRPr="00510B48">
        <w:tab/>
        <w:t>Une</w:t>
      </w:r>
      <w:r w:rsidR="00A6293D" w:rsidRPr="00510B48">
        <w:t xml:space="preserve"> </w:t>
      </w:r>
      <w:r w:rsidRPr="00510B48">
        <w:t>baisse</w:t>
      </w:r>
      <w:r w:rsidR="00A6293D" w:rsidRPr="00510B48">
        <w:t xml:space="preserve"> </w:t>
      </w:r>
      <w:r w:rsidRPr="00510B48">
        <w:t>importante</w:t>
      </w:r>
      <w:r w:rsidR="00A6293D" w:rsidRPr="00510B48">
        <w:t xml:space="preserve"> </w:t>
      </w:r>
      <w:r w:rsidRPr="00510B48">
        <w:t>du</w:t>
      </w:r>
      <w:r w:rsidR="00A6293D" w:rsidRPr="00510B48">
        <w:t xml:space="preserve"> </w:t>
      </w:r>
      <w:r w:rsidRPr="00510B48">
        <w:t>nombre</w:t>
      </w:r>
      <w:r w:rsidR="00A6293D" w:rsidRPr="00510B48">
        <w:t xml:space="preserve"> </w:t>
      </w:r>
      <w:r w:rsidRPr="00510B48">
        <w:t>des</w:t>
      </w:r>
      <w:r w:rsidR="00A6293D" w:rsidRPr="00510B48">
        <w:t xml:space="preserve"> </w:t>
      </w:r>
      <w:r w:rsidRPr="00510B48">
        <w:t>victimes</w:t>
      </w:r>
      <w:r w:rsidR="00A6293D" w:rsidRPr="00510B48">
        <w:t xml:space="preserve"> </w:t>
      </w:r>
      <w:r w:rsidRPr="00510B48">
        <w:t>formellement</w:t>
      </w:r>
      <w:r w:rsidR="00A6293D" w:rsidRPr="00510B48">
        <w:t xml:space="preserve"> </w:t>
      </w:r>
      <w:r w:rsidRPr="00510B48">
        <w:t>identifiées</w:t>
      </w:r>
      <w:r w:rsidR="00A6293D" w:rsidRPr="00510B48">
        <w:t xml:space="preserve"> </w:t>
      </w:r>
      <w:r w:rsidRPr="00510B48">
        <w:t>a</w:t>
      </w:r>
      <w:r w:rsidR="00A6293D" w:rsidRPr="00510B48">
        <w:t xml:space="preserve"> </w:t>
      </w:r>
      <w:r w:rsidRPr="00510B48">
        <w:t>été</w:t>
      </w:r>
      <w:r w:rsidR="00A6293D" w:rsidRPr="00510B48">
        <w:t xml:space="preserve"> </w:t>
      </w:r>
      <w:r w:rsidRPr="00510B48">
        <w:t>constatée</w:t>
      </w:r>
      <w:r w:rsidR="00A6293D" w:rsidRPr="00510B48">
        <w:t xml:space="preserve"> </w:t>
      </w:r>
      <w:r w:rsidRPr="00510B48">
        <w:t>en</w:t>
      </w:r>
      <w:r w:rsidR="00A6293D" w:rsidRPr="00510B48">
        <w:t xml:space="preserve"> </w:t>
      </w:r>
      <w:r w:rsidRPr="00510B48">
        <w:t>2019</w:t>
      </w:r>
      <w:r w:rsidR="00A6293D" w:rsidRPr="00510B48">
        <w:t xml:space="preserve"> </w:t>
      </w:r>
      <w:r w:rsidRPr="00510B48">
        <w:t>même</w:t>
      </w:r>
      <w:r w:rsidR="00A6293D" w:rsidRPr="00510B48">
        <w:t xml:space="preserve"> </w:t>
      </w:r>
      <w:r w:rsidRPr="00510B48">
        <w:t>si</w:t>
      </w:r>
      <w:r w:rsidR="00A6293D" w:rsidRPr="00510B48">
        <w:t xml:space="preserve"> </w:t>
      </w:r>
      <w:r w:rsidRPr="00510B48">
        <w:t>la</w:t>
      </w:r>
      <w:r w:rsidR="00A6293D" w:rsidRPr="00510B48">
        <w:t xml:space="preserve"> </w:t>
      </w:r>
      <w:r w:rsidRPr="00510B48">
        <w:t>Serbie</w:t>
      </w:r>
      <w:r w:rsidR="00A6293D" w:rsidRPr="00510B48">
        <w:t xml:space="preserve"> </w:t>
      </w:r>
      <w:r w:rsidRPr="00510B48">
        <w:t>ne</w:t>
      </w:r>
      <w:r w:rsidR="00A6293D" w:rsidRPr="00510B48">
        <w:t xml:space="preserve"> </w:t>
      </w:r>
      <w:r w:rsidRPr="00510B48">
        <w:t>dispose</w:t>
      </w:r>
      <w:r w:rsidR="00A6293D" w:rsidRPr="00510B48">
        <w:t xml:space="preserve"> </w:t>
      </w:r>
      <w:r w:rsidRPr="00510B48">
        <w:t>toujours</w:t>
      </w:r>
      <w:r w:rsidR="00A6293D" w:rsidRPr="00510B48">
        <w:t xml:space="preserve"> </w:t>
      </w:r>
      <w:r w:rsidRPr="00510B48">
        <w:t>pas</w:t>
      </w:r>
      <w:r w:rsidR="00A6293D" w:rsidRPr="00510B48">
        <w:t xml:space="preserve"> </w:t>
      </w:r>
      <w:r w:rsidRPr="00510B48">
        <w:t>d’un</w:t>
      </w:r>
      <w:r w:rsidR="00A6293D" w:rsidRPr="00510B48">
        <w:t xml:space="preserve"> </w:t>
      </w:r>
      <w:r w:rsidRPr="00510B48">
        <w:t>ensemble</w:t>
      </w:r>
      <w:r w:rsidR="00A6293D" w:rsidRPr="00510B48">
        <w:t xml:space="preserve"> </w:t>
      </w:r>
      <w:r w:rsidRPr="00510B48">
        <w:t>d’indicateurs</w:t>
      </w:r>
      <w:r w:rsidR="00A6293D" w:rsidRPr="00510B48">
        <w:t xml:space="preserve"> </w:t>
      </w:r>
      <w:r w:rsidRPr="00510B48">
        <w:t>d’identification</w:t>
      </w:r>
      <w:r w:rsidR="00A6293D" w:rsidRPr="00510B48">
        <w:t xml:space="preserve"> </w:t>
      </w:r>
      <w:r w:rsidRPr="00510B48">
        <w:t>officiels</w:t>
      </w:r>
      <w:r w:rsidR="00601D40" w:rsidRPr="00510B48">
        <w:t>.</w:t>
      </w:r>
      <w:r w:rsidR="00A6293D" w:rsidRPr="00510B48">
        <w:t xml:space="preserve"> </w:t>
      </w:r>
      <w:r w:rsidRPr="00510B48">
        <w:t>Douze</w:t>
      </w:r>
      <w:r w:rsidR="00A6293D" w:rsidRPr="00510B48">
        <w:t xml:space="preserve"> </w:t>
      </w:r>
      <w:r w:rsidRPr="00510B48">
        <w:t>personnes</w:t>
      </w:r>
      <w:r w:rsidR="00A6293D" w:rsidRPr="00510B48">
        <w:t xml:space="preserve"> </w:t>
      </w:r>
      <w:r w:rsidRPr="00510B48">
        <w:t>ont</w:t>
      </w:r>
      <w:r w:rsidR="00A6293D" w:rsidRPr="00510B48">
        <w:t xml:space="preserve"> </w:t>
      </w:r>
      <w:r w:rsidRPr="00510B48">
        <w:t>été</w:t>
      </w:r>
      <w:r w:rsidR="00A6293D" w:rsidRPr="00510B48">
        <w:t xml:space="preserve"> </w:t>
      </w:r>
      <w:r w:rsidRPr="00510B48">
        <w:t>condamnées</w:t>
      </w:r>
      <w:r w:rsidR="00A6293D" w:rsidRPr="00510B48">
        <w:t xml:space="preserve"> </w:t>
      </w:r>
      <w:r w:rsidRPr="00510B48">
        <w:t>en</w:t>
      </w:r>
      <w:r w:rsidR="00A6293D" w:rsidRPr="00510B48">
        <w:t xml:space="preserve"> </w:t>
      </w:r>
      <w:r w:rsidRPr="00510B48">
        <w:t>première</w:t>
      </w:r>
      <w:r w:rsidR="00A6293D" w:rsidRPr="00510B48">
        <w:t xml:space="preserve"> </w:t>
      </w:r>
      <w:r w:rsidRPr="00510B48">
        <w:t>instance</w:t>
      </w:r>
      <w:r w:rsidR="00A6293D" w:rsidRPr="00510B48">
        <w:t xml:space="preserve"> </w:t>
      </w:r>
      <w:r w:rsidRPr="00510B48">
        <w:t>pour</w:t>
      </w:r>
      <w:r w:rsidR="00A6293D" w:rsidRPr="00510B48">
        <w:t xml:space="preserve"> </w:t>
      </w:r>
      <w:r w:rsidRPr="00510B48">
        <w:t>faits</w:t>
      </w:r>
      <w:r w:rsidR="00A6293D" w:rsidRPr="00510B48">
        <w:t xml:space="preserve"> </w:t>
      </w:r>
      <w:r w:rsidRPr="00510B48">
        <w:t>de</w:t>
      </w:r>
      <w:r w:rsidR="00A6293D" w:rsidRPr="00510B48">
        <w:t xml:space="preserve"> </w:t>
      </w:r>
      <w:r w:rsidRPr="00510B48">
        <w:t>traite</w:t>
      </w:r>
      <w:r w:rsidR="00A6293D" w:rsidRPr="00510B48">
        <w:t xml:space="preserve"> </w:t>
      </w:r>
      <w:r w:rsidRPr="00510B48">
        <w:t>(l’une</w:t>
      </w:r>
      <w:r w:rsidR="00A6293D" w:rsidRPr="00510B48">
        <w:t xml:space="preserve"> </w:t>
      </w:r>
      <w:r w:rsidRPr="00510B48">
        <w:t>d’elle</w:t>
      </w:r>
      <w:r w:rsidR="00A6293D" w:rsidRPr="00510B48">
        <w:t xml:space="preserve"> </w:t>
      </w:r>
      <w:r w:rsidRPr="00510B48">
        <w:t>pour</w:t>
      </w:r>
      <w:r w:rsidR="00A6293D" w:rsidRPr="00510B48">
        <w:t xml:space="preserve"> </w:t>
      </w:r>
      <w:r w:rsidRPr="00510B48">
        <w:t>un</w:t>
      </w:r>
      <w:r w:rsidR="00A6293D" w:rsidRPr="00510B48">
        <w:t xml:space="preserve"> </w:t>
      </w:r>
      <w:r w:rsidRPr="00510B48">
        <w:t>délit</w:t>
      </w:r>
      <w:r w:rsidR="00A6293D" w:rsidRPr="00510B48">
        <w:t xml:space="preserve"> </w:t>
      </w:r>
      <w:r w:rsidRPr="00510B48">
        <w:t>commis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de</w:t>
      </w:r>
      <w:r w:rsidR="00A6293D" w:rsidRPr="00510B48">
        <w:t xml:space="preserve"> </w:t>
      </w:r>
      <w:r w:rsidRPr="00510B48">
        <w:t>la</w:t>
      </w:r>
      <w:r w:rsidR="00A6293D" w:rsidRPr="00510B48">
        <w:t xml:space="preserve"> </w:t>
      </w:r>
      <w:r w:rsidRPr="00510B48">
        <w:t>criminalité</w:t>
      </w:r>
      <w:r w:rsidR="00A6293D" w:rsidRPr="00510B48">
        <w:t xml:space="preserve"> </w:t>
      </w:r>
      <w:r w:rsidRPr="00510B48">
        <w:t>organisée).</w:t>
      </w:r>
    </w:p>
    <w:p w14:paraId="11942EAE" w14:textId="16A7BB6D" w:rsidR="00222975" w:rsidRPr="00510B48" w:rsidRDefault="00222975" w:rsidP="00222975">
      <w:pPr>
        <w:pStyle w:val="SingleTxtG"/>
      </w:pPr>
      <w:r w:rsidRPr="00510B48">
        <w:t>207.</w:t>
      </w:r>
      <w:r w:rsidRPr="00510B48">
        <w:tab/>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du</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33</w:t>
      </w:r>
      <w:r w:rsidR="0066726E">
        <w:t> </w:t>
      </w:r>
      <w:r w:rsidRPr="00510B48">
        <w:t>procédures</w:t>
      </w:r>
      <w:r w:rsidR="00A6293D" w:rsidRPr="00510B48">
        <w:t xml:space="preserve"> </w:t>
      </w:r>
      <w:r w:rsidRPr="00510B48">
        <w:t>pénales</w:t>
      </w:r>
      <w:r w:rsidR="00A6293D" w:rsidRPr="00510B48">
        <w:t xml:space="preserve"> </w:t>
      </w:r>
      <w:r w:rsidRPr="00510B48">
        <w:t>ont</w:t>
      </w:r>
      <w:r w:rsidR="00A6293D" w:rsidRPr="00510B48">
        <w:t xml:space="preserve"> </w:t>
      </w:r>
      <w:r w:rsidRPr="00510B48">
        <w:t>été</w:t>
      </w:r>
      <w:r w:rsidR="00A6293D" w:rsidRPr="00510B48">
        <w:t xml:space="preserve"> </w:t>
      </w:r>
      <w:r w:rsidRPr="00510B48">
        <w:t>ouvertes</w:t>
      </w:r>
      <w:r w:rsidR="00A6293D" w:rsidRPr="00510B48">
        <w:t xml:space="preserve"> </w:t>
      </w:r>
      <w:r w:rsidRPr="00510B48">
        <w:t>et</w:t>
      </w:r>
      <w:r w:rsidR="00A6293D" w:rsidRPr="00510B48">
        <w:t xml:space="preserve"> </w:t>
      </w:r>
      <w:r w:rsidRPr="00510B48">
        <w:t>20</w:t>
      </w:r>
      <w:r w:rsidR="0066726E">
        <w:t> </w:t>
      </w:r>
      <w:r w:rsidRPr="00510B48">
        <w:t>actes</w:t>
      </w:r>
      <w:r w:rsidR="00A6293D" w:rsidRPr="00510B48">
        <w:t xml:space="preserve"> </w:t>
      </w:r>
      <w:r w:rsidRPr="00510B48">
        <w:t>d’accusation</w:t>
      </w:r>
      <w:r w:rsidR="00A6293D" w:rsidRPr="00510B48">
        <w:t xml:space="preserve"> </w:t>
      </w:r>
      <w:r w:rsidRPr="00510B48">
        <w:t>ont</w:t>
      </w:r>
      <w:r w:rsidR="00A6293D" w:rsidRPr="00510B48">
        <w:t xml:space="preserve"> </w:t>
      </w:r>
      <w:r w:rsidRPr="00510B48">
        <w:t>été</w:t>
      </w:r>
      <w:r w:rsidR="00A6293D" w:rsidRPr="00510B48">
        <w:t xml:space="preserve"> </w:t>
      </w:r>
      <w:r w:rsidRPr="00510B48">
        <w:t>déposés</w:t>
      </w:r>
      <w:r w:rsidR="00A6293D" w:rsidRPr="00510B48">
        <w:t xml:space="preserve"> </w:t>
      </w:r>
      <w:r w:rsidRPr="00510B48">
        <w:t>en</w:t>
      </w:r>
      <w:r w:rsidR="00A6293D" w:rsidRPr="00510B48">
        <w:t xml:space="preserve"> </w:t>
      </w:r>
      <w:r w:rsidRPr="00510B48">
        <w:t>2018,</w:t>
      </w:r>
      <w:r w:rsidR="00A6293D" w:rsidRPr="00510B48">
        <w:t xml:space="preserve"> </w:t>
      </w:r>
      <w:r w:rsidRPr="00510B48">
        <w:t>dont</w:t>
      </w:r>
      <w:r w:rsidR="00A6293D" w:rsidRPr="00510B48">
        <w:t xml:space="preserve"> </w:t>
      </w:r>
      <w:r w:rsidRPr="00510B48">
        <w:t>19</w:t>
      </w:r>
      <w:r w:rsidR="00A6293D" w:rsidRPr="00510B48">
        <w:t xml:space="preserve"> </w:t>
      </w:r>
      <w:r w:rsidRPr="00510B48">
        <w:t>ont</w:t>
      </w:r>
      <w:r w:rsidR="00A6293D" w:rsidRPr="00510B48">
        <w:t xml:space="preserve"> </w:t>
      </w:r>
      <w:r w:rsidRPr="00510B48">
        <w:t>débouché</w:t>
      </w:r>
      <w:r w:rsidR="00A6293D" w:rsidRPr="00510B48">
        <w:t xml:space="preserve"> </w:t>
      </w:r>
      <w:r w:rsidRPr="00510B48">
        <w:t>sur</w:t>
      </w:r>
      <w:r w:rsidR="00A6293D" w:rsidRPr="00510B48">
        <w:t xml:space="preserve"> </w:t>
      </w:r>
      <w:r w:rsidRPr="00510B48">
        <w:t>des</w:t>
      </w:r>
      <w:r w:rsidR="00A6293D" w:rsidRPr="00510B48">
        <w:t xml:space="preserve"> </w:t>
      </w:r>
      <w:r w:rsidRPr="00510B48">
        <w:t>condamnations</w:t>
      </w:r>
      <w:r w:rsidR="00A6293D" w:rsidRPr="00510B48">
        <w:t xml:space="preserve"> </w:t>
      </w:r>
      <w:r w:rsidRPr="00510B48">
        <w:t>(17</w:t>
      </w:r>
      <w:r w:rsidR="0066726E">
        <w:t> </w:t>
      </w:r>
      <w:r w:rsidRPr="00510B48">
        <w:t>personnes</w:t>
      </w:r>
      <w:r w:rsidR="00A6293D" w:rsidRPr="00510B48">
        <w:t xml:space="preserve"> </w:t>
      </w:r>
      <w:r w:rsidRPr="00510B48">
        <w:t>ont</w:t>
      </w:r>
      <w:r w:rsidR="00A6293D" w:rsidRPr="00510B48">
        <w:t xml:space="preserve"> </w:t>
      </w:r>
      <w:r w:rsidRPr="00510B48">
        <w:t>été</w:t>
      </w:r>
      <w:r w:rsidR="00A6293D" w:rsidRPr="00510B48">
        <w:t xml:space="preserve"> </w:t>
      </w:r>
      <w:r w:rsidRPr="00510B48">
        <w:t>condamnées</w:t>
      </w:r>
      <w:r w:rsidR="00A6293D" w:rsidRPr="00510B48">
        <w:t xml:space="preserve"> </w:t>
      </w:r>
      <w:r w:rsidRPr="00510B48">
        <w:t>à</w:t>
      </w:r>
      <w:r w:rsidR="00A6293D" w:rsidRPr="00510B48">
        <w:t xml:space="preserve"> </w:t>
      </w:r>
      <w:r w:rsidRPr="00510B48">
        <w:t>des</w:t>
      </w:r>
      <w:r w:rsidR="00A6293D" w:rsidRPr="00510B48">
        <w:t xml:space="preserve"> </w:t>
      </w:r>
      <w:r w:rsidRPr="00510B48">
        <w:t>peines</w:t>
      </w:r>
      <w:r w:rsidR="00A6293D" w:rsidRPr="00510B48">
        <w:t xml:space="preserve"> </w:t>
      </w:r>
      <w:r w:rsidRPr="00510B48">
        <w:t>d’emprisonnement</w:t>
      </w:r>
      <w:r w:rsidR="00A6293D" w:rsidRPr="00510B48">
        <w:t xml:space="preserve"> </w:t>
      </w:r>
      <w:r w:rsidRPr="00510B48">
        <w:t>et</w:t>
      </w:r>
      <w:r w:rsidR="00A6293D" w:rsidRPr="00510B48">
        <w:t xml:space="preserve"> </w:t>
      </w:r>
      <w:r w:rsidRPr="00510B48">
        <w:t>deux</w:t>
      </w:r>
      <w:r w:rsidR="00A6293D" w:rsidRPr="00510B48">
        <w:t xml:space="preserve"> </w:t>
      </w:r>
      <w:r w:rsidRPr="00510B48">
        <w:t>libérées).</w:t>
      </w:r>
    </w:p>
    <w:p w14:paraId="7CCF73B1" w14:textId="2C50810A" w:rsidR="00222975" w:rsidRPr="00510B48" w:rsidRDefault="00222975" w:rsidP="00222975">
      <w:pPr>
        <w:pStyle w:val="SingleTxtG"/>
      </w:pPr>
      <w:r w:rsidRPr="00510B48">
        <w:t>208.</w:t>
      </w:r>
      <w:r w:rsidRPr="00510B48">
        <w:tab/>
        <w:t>En</w:t>
      </w:r>
      <w:r w:rsidR="00A6293D" w:rsidRPr="00510B48">
        <w:t xml:space="preserve"> </w:t>
      </w:r>
      <w:r w:rsidRPr="00510B48">
        <w:t>2019,</w:t>
      </w:r>
      <w:r w:rsidR="00A6293D" w:rsidRPr="00510B48">
        <w:t xml:space="preserve"> </w:t>
      </w:r>
      <w:r w:rsidRPr="00510B48">
        <w:t>il</w:t>
      </w:r>
      <w:r w:rsidR="00A6293D" w:rsidRPr="00510B48">
        <w:t xml:space="preserve"> </w:t>
      </w:r>
      <w:r w:rsidRPr="00510B48">
        <w:t>y</w:t>
      </w:r>
      <w:r w:rsidR="00A6293D" w:rsidRPr="00510B48">
        <w:t xml:space="preserve"> </w:t>
      </w:r>
      <w:r w:rsidRPr="00510B48">
        <w:t>a</w:t>
      </w:r>
      <w:r w:rsidR="00A6293D" w:rsidRPr="00510B48">
        <w:t xml:space="preserve"> </w:t>
      </w:r>
      <w:r w:rsidRPr="00510B48">
        <w:t>eu</w:t>
      </w:r>
      <w:r w:rsidR="00A6293D" w:rsidRPr="00510B48">
        <w:t xml:space="preserve"> </w:t>
      </w:r>
      <w:r w:rsidRPr="00510B48">
        <w:t>33</w:t>
      </w:r>
      <w:r w:rsidR="0066726E">
        <w:t> </w:t>
      </w:r>
      <w:r w:rsidRPr="00510B48">
        <w:t>procédures</w:t>
      </w:r>
      <w:r w:rsidR="00A6293D" w:rsidRPr="00510B48">
        <w:t xml:space="preserve"> </w:t>
      </w:r>
      <w:r w:rsidRPr="00510B48">
        <w:t>pénales,</w:t>
      </w:r>
      <w:r w:rsidR="00A6293D" w:rsidRPr="00510B48">
        <w:t xml:space="preserve"> </w:t>
      </w:r>
      <w:r w:rsidRPr="00510B48">
        <w:t>22</w:t>
      </w:r>
      <w:r w:rsidR="0066726E">
        <w:t> </w:t>
      </w:r>
      <w:r w:rsidRPr="00510B48">
        <w:t>actes</w:t>
      </w:r>
      <w:r w:rsidR="00A6293D" w:rsidRPr="00510B48">
        <w:t xml:space="preserve"> </w:t>
      </w:r>
      <w:r w:rsidRPr="00510B48">
        <w:t>d’accusation</w:t>
      </w:r>
      <w:r w:rsidR="00A6293D" w:rsidRPr="00510B48">
        <w:t xml:space="preserve"> </w:t>
      </w:r>
      <w:r w:rsidRPr="00510B48">
        <w:t>et</w:t>
      </w:r>
      <w:r w:rsidR="00A6293D" w:rsidRPr="00510B48">
        <w:t xml:space="preserve"> </w:t>
      </w:r>
      <w:r w:rsidRPr="00510B48">
        <w:t>11</w:t>
      </w:r>
      <w:r w:rsidR="0066726E">
        <w:t> </w:t>
      </w:r>
      <w:r w:rsidRPr="00510B48">
        <w:t>condamnations</w:t>
      </w:r>
      <w:r w:rsidR="00A6293D" w:rsidRPr="00510B48">
        <w:t xml:space="preserve"> </w:t>
      </w:r>
      <w:r w:rsidRPr="00510B48">
        <w:t>(toutes</w:t>
      </w:r>
      <w:r w:rsidR="00A6293D" w:rsidRPr="00510B48">
        <w:t xml:space="preserve"> </w:t>
      </w:r>
      <w:r w:rsidRPr="00510B48">
        <w:t>à</w:t>
      </w:r>
      <w:r w:rsidR="00A6293D" w:rsidRPr="00510B48">
        <w:t xml:space="preserve"> </w:t>
      </w:r>
      <w:r w:rsidRPr="00510B48">
        <w:t>des</w:t>
      </w:r>
      <w:r w:rsidR="00A6293D" w:rsidRPr="00510B48">
        <w:t xml:space="preserve"> </w:t>
      </w:r>
      <w:r w:rsidRPr="00510B48">
        <w:t>peines</w:t>
      </w:r>
      <w:r w:rsidR="00A6293D" w:rsidRPr="00510B48">
        <w:t xml:space="preserve"> </w:t>
      </w:r>
      <w:r w:rsidRPr="00510B48">
        <w:t>de</w:t>
      </w:r>
      <w:r w:rsidR="00A6293D" w:rsidRPr="00510B48">
        <w:t xml:space="preserve"> </w:t>
      </w:r>
      <w:r w:rsidRPr="00510B48">
        <w:t>prison).</w:t>
      </w:r>
    </w:p>
    <w:p w14:paraId="3D964D21" w14:textId="0D32E8B0" w:rsidR="00222975" w:rsidRPr="00510B48" w:rsidRDefault="00222975" w:rsidP="00222975">
      <w:pPr>
        <w:pStyle w:val="SingleTxtG"/>
      </w:pPr>
      <w:r w:rsidRPr="00510B48">
        <w:t>209.</w:t>
      </w:r>
      <w:r w:rsidRPr="00510B48">
        <w:tab/>
        <w:t>En</w:t>
      </w:r>
      <w:r w:rsidR="00A6293D" w:rsidRPr="00510B48">
        <w:t xml:space="preserve"> </w:t>
      </w:r>
      <w:r w:rsidRPr="00510B48">
        <w:t>2020,</w:t>
      </w:r>
      <w:r w:rsidR="00A6293D" w:rsidRPr="00510B48">
        <w:t xml:space="preserve"> </w:t>
      </w:r>
      <w:r w:rsidRPr="00510B48">
        <w:t>57</w:t>
      </w:r>
      <w:r w:rsidR="0066726E">
        <w:t> </w:t>
      </w:r>
      <w:r w:rsidRPr="00510B48">
        <w:t>actions</w:t>
      </w:r>
      <w:r w:rsidR="00A6293D" w:rsidRPr="00510B48">
        <w:t xml:space="preserve"> </w:t>
      </w:r>
      <w:r w:rsidRPr="00510B48">
        <w:t>pénales</w:t>
      </w:r>
      <w:r w:rsidR="00A6293D" w:rsidRPr="00510B48">
        <w:t xml:space="preserve"> </w:t>
      </w:r>
      <w:r w:rsidRPr="00510B48">
        <w:t>ont</w:t>
      </w:r>
      <w:r w:rsidR="00A6293D" w:rsidRPr="00510B48">
        <w:t xml:space="preserve"> </w:t>
      </w:r>
      <w:r w:rsidRPr="00510B48">
        <w:t>été</w:t>
      </w:r>
      <w:r w:rsidR="00A6293D" w:rsidRPr="00510B48">
        <w:t xml:space="preserve"> </w:t>
      </w:r>
      <w:r w:rsidRPr="00510B48">
        <w:t>engagées,</w:t>
      </w:r>
      <w:r w:rsidR="00A6293D" w:rsidRPr="00510B48">
        <w:t xml:space="preserve"> </w:t>
      </w:r>
      <w:r w:rsidRPr="00510B48">
        <w:t>24</w:t>
      </w:r>
      <w:r w:rsidR="0066726E">
        <w:t> </w:t>
      </w:r>
      <w:r w:rsidRPr="00510B48">
        <w:t>actes</w:t>
      </w:r>
      <w:r w:rsidR="00A6293D" w:rsidRPr="00510B48">
        <w:t xml:space="preserve"> </w:t>
      </w:r>
      <w:r w:rsidRPr="00510B48">
        <w:t>d’accusation</w:t>
      </w:r>
      <w:r w:rsidR="00A6293D" w:rsidRPr="00510B48">
        <w:t xml:space="preserve"> </w:t>
      </w:r>
      <w:r w:rsidRPr="00510B48">
        <w:t>déposés</w:t>
      </w:r>
      <w:r w:rsidR="00A6293D" w:rsidRPr="00510B48">
        <w:t xml:space="preserve"> </w:t>
      </w:r>
      <w:r w:rsidRPr="00510B48">
        <w:t>et</w:t>
      </w:r>
      <w:r w:rsidR="00A6293D" w:rsidRPr="00510B48">
        <w:t xml:space="preserve"> </w:t>
      </w:r>
      <w:r w:rsidRPr="00510B48">
        <w:t>18</w:t>
      </w:r>
      <w:r w:rsidR="0066726E">
        <w:t> </w:t>
      </w:r>
      <w:r w:rsidRPr="00510B48">
        <w:t>condamnations</w:t>
      </w:r>
      <w:r w:rsidR="00A6293D" w:rsidRPr="00510B48">
        <w:t xml:space="preserve"> </w:t>
      </w:r>
      <w:r w:rsidRPr="00510B48">
        <w:t>prononcées</w:t>
      </w:r>
      <w:r w:rsidR="00A6293D" w:rsidRPr="00510B48">
        <w:t xml:space="preserve"> </w:t>
      </w:r>
      <w:r w:rsidRPr="00510B48">
        <w:t>(toutes</w:t>
      </w:r>
      <w:r w:rsidR="00A6293D" w:rsidRPr="00510B48">
        <w:t xml:space="preserve"> </w:t>
      </w:r>
      <w:r w:rsidRPr="00510B48">
        <w:t>à</w:t>
      </w:r>
      <w:r w:rsidR="00A6293D" w:rsidRPr="00510B48">
        <w:t xml:space="preserve"> </w:t>
      </w:r>
      <w:r w:rsidRPr="00510B48">
        <w:t>des</w:t>
      </w:r>
      <w:r w:rsidR="00A6293D" w:rsidRPr="00510B48">
        <w:t xml:space="preserve"> </w:t>
      </w:r>
      <w:r w:rsidRPr="00510B48">
        <w:t>peines</w:t>
      </w:r>
      <w:r w:rsidR="00A6293D" w:rsidRPr="00510B48">
        <w:t xml:space="preserve"> </w:t>
      </w:r>
      <w:r w:rsidRPr="00510B48">
        <w:t>de</w:t>
      </w:r>
      <w:r w:rsidR="00A6293D" w:rsidRPr="00510B48">
        <w:t xml:space="preserve"> </w:t>
      </w:r>
      <w:r w:rsidRPr="00510B48">
        <w:t>prison),</w:t>
      </w:r>
      <w:r w:rsidR="00A6293D" w:rsidRPr="00510B48">
        <w:t xml:space="preserve"> </w:t>
      </w:r>
      <w:r w:rsidRPr="00510B48">
        <w:t>et</w:t>
      </w:r>
      <w:r w:rsidR="00A6293D" w:rsidRPr="00510B48">
        <w:t xml:space="preserve"> </w:t>
      </w:r>
      <w:r w:rsidRPr="00510B48">
        <w:t>7</w:t>
      </w:r>
      <w:r w:rsidR="0066726E">
        <w:t> </w:t>
      </w:r>
      <w:r w:rsidRPr="00510B48">
        <w:t>personnes</w:t>
      </w:r>
      <w:r w:rsidR="00A6293D" w:rsidRPr="00510B48">
        <w:t xml:space="preserve"> </w:t>
      </w:r>
      <w:r w:rsidRPr="00510B48">
        <w:t>(inculpées</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précédente)</w:t>
      </w:r>
      <w:r w:rsidR="00A6293D" w:rsidRPr="00510B48">
        <w:t xml:space="preserve"> </w:t>
      </w:r>
      <w:r w:rsidRPr="00510B48">
        <w:t>ont</w:t>
      </w:r>
      <w:r w:rsidR="00A6293D" w:rsidRPr="00510B48">
        <w:t xml:space="preserve"> </w:t>
      </w:r>
      <w:r w:rsidRPr="00510B48">
        <w:t>été</w:t>
      </w:r>
      <w:r w:rsidR="00A6293D" w:rsidRPr="00510B48">
        <w:t xml:space="preserve"> </w:t>
      </w:r>
      <w:r w:rsidRPr="00510B48">
        <w:t>acquittées.</w:t>
      </w:r>
    </w:p>
    <w:p w14:paraId="4A19C055" w14:textId="52B45F15" w:rsidR="00222975" w:rsidRPr="00510B48" w:rsidRDefault="00222975" w:rsidP="00222975">
      <w:pPr>
        <w:pStyle w:val="SingleTxtG"/>
      </w:pPr>
      <w:r w:rsidRPr="00510B48">
        <w:t>210.</w:t>
      </w:r>
      <w:r w:rsidRPr="00510B48">
        <w:tab/>
        <w:t>Pour</w:t>
      </w:r>
      <w:r w:rsidR="00A6293D" w:rsidRPr="00510B48">
        <w:t xml:space="preserve"> </w:t>
      </w:r>
      <w:r w:rsidRPr="00510B48">
        <w:t>améliorer</w:t>
      </w:r>
      <w:r w:rsidR="00A6293D" w:rsidRPr="00510B48">
        <w:t xml:space="preserve"> </w:t>
      </w:r>
      <w:r w:rsidRPr="00510B48">
        <w:t>la</w:t>
      </w:r>
      <w:r w:rsidR="00A6293D" w:rsidRPr="00510B48">
        <w:t xml:space="preserve"> </w:t>
      </w:r>
      <w:r w:rsidRPr="00510B48">
        <w:t>détection</w:t>
      </w:r>
      <w:r w:rsidR="00A6293D" w:rsidRPr="00510B48">
        <w:t xml:space="preserve"> </w:t>
      </w:r>
      <w:r w:rsidRPr="00510B48">
        <w:t>des</w:t>
      </w:r>
      <w:r w:rsidR="00A6293D" w:rsidRPr="00510B48">
        <w:t xml:space="preserve"> </w:t>
      </w:r>
      <w:r w:rsidRPr="00510B48">
        <w:t>cas</w:t>
      </w:r>
      <w:r w:rsidR="00A6293D" w:rsidRPr="00510B48">
        <w:t xml:space="preserve"> </w:t>
      </w:r>
      <w:r w:rsidRPr="00510B48">
        <w:t>de</w:t>
      </w:r>
      <w:r w:rsidR="00A6293D" w:rsidRPr="00510B48">
        <w:t xml:space="preserve"> </w:t>
      </w:r>
      <w:r w:rsidRPr="00510B48">
        <w:t>traite,</w:t>
      </w:r>
      <w:r w:rsidR="00A6293D" w:rsidRPr="00510B48">
        <w:t xml:space="preserve"> </w:t>
      </w:r>
      <w:r w:rsidRPr="00510B48">
        <w:t>on</w:t>
      </w:r>
      <w:r w:rsidR="00A6293D" w:rsidRPr="00510B48">
        <w:t xml:space="preserve"> </w:t>
      </w:r>
      <w:r w:rsidRPr="00510B48">
        <w:t>s’est</w:t>
      </w:r>
      <w:r w:rsidR="00A6293D" w:rsidRPr="00510B48">
        <w:t xml:space="preserve"> </w:t>
      </w:r>
      <w:r w:rsidRPr="00510B48">
        <w:t>efforcé</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de</w:t>
      </w:r>
      <w:r w:rsidR="00A6293D" w:rsidRPr="00510B48">
        <w:t xml:space="preserve"> </w:t>
      </w:r>
      <w:r w:rsidRPr="00510B48">
        <w:t>renforcer</w:t>
      </w:r>
      <w:r w:rsidR="00A6293D" w:rsidRPr="00510B48">
        <w:t xml:space="preserve"> </w:t>
      </w:r>
      <w:r w:rsidRPr="00510B48">
        <w:t>les</w:t>
      </w:r>
      <w:r w:rsidR="00A6293D" w:rsidRPr="00510B48">
        <w:t xml:space="preserve"> </w:t>
      </w:r>
      <w:r w:rsidRPr="00510B48">
        <w:t>moyens</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des</w:t>
      </w:r>
      <w:r w:rsidR="00A6293D" w:rsidRPr="00510B48">
        <w:t xml:space="preserve"> </w:t>
      </w:r>
      <w:r w:rsidRPr="00510B48">
        <w:t>procureurs,</w:t>
      </w:r>
      <w:r w:rsidR="00A6293D" w:rsidRPr="00510B48">
        <w:t xml:space="preserve"> </w:t>
      </w:r>
      <w:r w:rsidRPr="00510B48">
        <w:t>des</w:t>
      </w:r>
      <w:r w:rsidR="00A6293D" w:rsidRPr="00510B48">
        <w:t xml:space="preserve"> </w:t>
      </w:r>
      <w:r w:rsidRPr="00510B48">
        <w:t>inspecteurs</w:t>
      </w:r>
      <w:r w:rsidR="00A6293D" w:rsidRPr="00510B48">
        <w:t xml:space="preserve"> </w:t>
      </w:r>
      <w:r w:rsidRPr="00510B48">
        <w:t>du</w:t>
      </w:r>
      <w:r w:rsidR="00A6293D" w:rsidRPr="00510B48">
        <w:t xml:space="preserve"> </w:t>
      </w:r>
      <w:r w:rsidRPr="00510B48">
        <w:t>travail</w:t>
      </w:r>
      <w:r w:rsidR="00A6293D" w:rsidRPr="00510B48">
        <w:t xml:space="preserve"> </w:t>
      </w:r>
      <w:r w:rsidRPr="00510B48">
        <w:t>et</w:t>
      </w:r>
      <w:r w:rsidR="00A6293D" w:rsidRPr="00510B48">
        <w:t xml:space="preserve"> </w:t>
      </w:r>
      <w:r w:rsidRPr="00510B48">
        <w:t>d’autres</w:t>
      </w:r>
      <w:r w:rsidR="00A6293D" w:rsidRPr="00510B48">
        <w:t xml:space="preserve"> </w:t>
      </w:r>
      <w:r w:rsidRPr="00510B48">
        <w:t>parties</w:t>
      </w:r>
      <w:r w:rsidR="00A6293D" w:rsidRPr="00510B48">
        <w:t xml:space="preserve"> </w:t>
      </w:r>
      <w:r w:rsidRPr="00510B48">
        <w:t>prenantes.</w:t>
      </w:r>
    </w:p>
    <w:p w14:paraId="58F45272" w14:textId="3BF52180" w:rsidR="00222975" w:rsidRPr="00510B48" w:rsidRDefault="00222975" w:rsidP="0066726E">
      <w:pPr>
        <w:pStyle w:val="HChG"/>
      </w:pPr>
      <w:r w:rsidRPr="00510B48">
        <w:rPr>
          <w:szCs w:val="24"/>
        </w:rPr>
        <w:tab/>
      </w:r>
      <w:r w:rsidRPr="00510B48">
        <w:rPr>
          <w:szCs w:val="24"/>
        </w:rPr>
        <w:tab/>
      </w:r>
      <w:r w:rsidRPr="00510B48">
        <w:t>Réfugiés</w:t>
      </w:r>
      <w:r w:rsidR="00A6293D" w:rsidRPr="00510B48">
        <w:t xml:space="preserve"> </w:t>
      </w:r>
      <w:r w:rsidRPr="00510B48">
        <w:t>et</w:t>
      </w:r>
      <w:r w:rsidR="00A6293D" w:rsidRPr="00510B48">
        <w:t xml:space="preserve"> </w:t>
      </w:r>
      <w:r w:rsidRPr="00510B48">
        <w:t>demandeurs</w:t>
      </w:r>
      <w:r w:rsidR="00A6293D" w:rsidRPr="00510B48">
        <w:t xml:space="preserve"> </w:t>
      </w:r>
      <w:r w:rsidRPr="00510B48">
        <w:t>d’asile</w:t>
      </w:r>
    </w:p>
    <w:p w14:paraId="300BC9E3" w14:textId="250B5308" w:rsidR="00222975" w:rsidRPr="00510B48" w:rsidRDefault="00222975" w:rsidP="0066726E">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33</w:t>
      </w:r>
      <w:r w:rsidR="00A6293D" w:rsidRPr="00510B48">
        <w:t xml:space="preserve"> </w:t>
      </w:r>
      <w:r w:rsidRPr="00510B48">
        <w:t>des</w:t>
      </w:r>
      <w:r w:rsidR="00A6293D" w:rsidRPr="00510B48">
        <w:t xml:space="preserve"> </w:t>
      </w:r>
      <w:r w:rsidR="000D2923">
        <w:t>observations finales</w:t>
      </w:r>
    </w:p>
    <w:p w14:paraId="4F4CE793" w14:textId="2B942B11" w:rsidR="00222975" w:rsidRPr="00510B48" w:rsidRDefault="00222975" w:rsidP="00222975">
      <w:pPr>
        <w:pStyle w:val="SingleTxtG"/>
      </w:pPr>
      <w:r w:rsidRPr="00510B48">
        <w:t>211.</w:t>
      </w:r>
      <w:r w:rsidRPr="00510B48">
        <w:tab/>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l’asile</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temporaire,</w:t>
      </w:r>
      <w:r w:rsidR="00A6293D" w:rsidRPr="00510B48">
        <w:t xml:space="preserve"> </w:t>
      </w:r>
      <w:r w:rsidRPr="00510B48">
        <w:t>toute</w:t>
      </w:r>
      <w:r w:rsidR="00A6293D" w:rsidRPr="00510B48">
        <w:t xml:space="preserve"> </w:t>
      </w:r>
      <w:r w:rsidRPr="00510B48">
        <w:t>personne</w:t>
      </w:r>
      <w:r w:rsidR="00A6293D" w:rsidRPr="00510B48">
        <w:t xml:space="preserve"> </w:t>
      </w:r>
      <w:r w:rsidRPr="00510B48">
        <w:t>désireuse</w:t>
      </w:r>
      <w:r w:rsidR="00A6293D" w:rsidRPr="00510B48">
        <w:t xml:space="preserve"> </w:t>
      </w:r>
      <w:r w:rsidRPr="00510B48">
        <w:t>de</w:t>
      </w:r>
      <w:r w:rsidR="00A6293D" w:rsidRPr="00510B48">
        <w:t xml:space="preserve"> </w:t>
      </w:r>
      <w:r w:rsidRPr="00510B48">
        <w:t>présenter</w:t>
      </w:r>
      <w:r w:rsidR="00A6293D" w:rsidRPr="00510B48">
        <w:t xml:space="preserve"> </w:t>
      </w:r>
      <w:r w:rsidRPr="00510B48">
        <w:t>une</w:t>
      </w:r>
      <w:r w:rsidR="00A6293D" w:rsidRPr="00510B48">
        <w:t xml:space="preserve"> </w:t>
      </w:r>
      <w:r w:rsidRPr="00510B48">
        <w:t>demande</w:t>
      </w:r>
      <w:r w:rsidR="00A6293D" w:rsidRPr="00510B48">
        <w:t xml:space="preserve"> </w:t>
      </w:r>
      <w:r w:rsidRPr="00510B48">
        <w:t>d’asile</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a</w:t>
      </w:r>
      <w:r w:rsidR="00A6293D" w:rsidRPr="00510B48">
        <w:t xml:space="preserve"> </w:t>
      </w:r>
      <w:r w:rsidRPr="00510B48">
        <w:t>accès</w:t>
      </w:r>
      <w:r w:rsidR="00A6293D" w:rsidRPr="00510B48">
        <w:t xml:space="preserve"> </w:t>
      </w:r>
      <w:r w:rsidRPr="00510B48">
        <w:t>à</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d’asile</w:t>
      </w:r>
      <w:r w:rsidR="00601D40" w:rsidRPr="00510B48">
        <w:t>.</w:t>
      </w:r>
      <w:r w:rsidR="00A6293D" w:rsidRPr="00510B48">
        <w:t xml:space="preserve"> </w:t>
      </w:r>
      <w:r w:rsidRPr="00510B48">
        <w:t>La</w:t>
      </w:r>
      <w:r w:rsidR="00A6293D" w:rsidRPr="00510B48">
        <w:t xml:space="preserve"> </w:t>
      </w:r>
      <w:r w:rsidRPr="00510B48">
        <w:t>loi</w:t>
      </w:r>
      <w:r w:rsidR="00A6293D" w:rsidRPr="00510B48">
        <w:t xml:space="preserve"> </w:t>
      </w:r>
      <w:r w:rsidRPr="00510B48">
        <w:t>dispose</w:t>
      </w:r>
      <w:r w:rsidR="00A6293D" w:rsidRPr="00510B48">
        <w:t xml:space="preserve"> </w:t>
      </w:r>
      <w:r w:rsidRPr="00510B48">
        <w:t>que</w:t>
      </w:r>
      <w:r w:rsidR="00A6293D" w:rsidRPr="00510B48">
        <w:t xml:space="preserve"> </w:t>
      </w:r>
      <w:r w:rsidRPr="00510B48">
        <w:t>tout</w:t>
      </w:r>
      <w:r w:rsidR="00A6293D" w:rsidRPr="00510B48">
        <w:t xml:space="preserve"> </w:t>
      </w:r>
      <w:r w:rsidRPr="00510B48">
        <w:t>étranger</w:t>
      </w:r>
      <w:r w:rsidR="00A6293D" w:rsidRPr="00510B48">
        <w:t xml:space="preserve"> </w:t>
      </w:r>
      <w:r w:rsidRPr="00510B48">
        <w:t>a</w:t>
      </w:r>
      <w:r w:rsidR="00A6293D" w:rsidRPr="00510B48">
        <w:t xml:space="preserve"> </w:t>
      </w:r>
      <w:r w:rsidRPr="00510B48">
        <w:t>le</w:t>
      </w:r>
      <w:r w:rsidR="00A6293D" w:rsidRPr="00510B48">
        <w:t xml:space="preserve"> </w:t>
      </w:r>
      <w:r w:rsidRPr="00510B48">
        <w:t>droit</w:t>
      </w:r>
      <w:r w:rsidR="00A6293D" w:rsidRPr="00510B48">
        <w:t xml:space="preserve"> </w:t>
      </w:r>
      <w:r w:rsidRPr="00510B48">
        <w:t>de</w:t>
      </w:r>
      <w:r w:rsidR="00A6293D" w:rsidRPr="00510B48">
        <w:t xml:space="preserve"> </w:t>
      </w:r>
      <w:r w:rsidRPr="00510B48">
        <w:t>demander</w:t>
      </w:r>
      <w:r w:rsidR="00A6293D" w:rsidRPr="00510B48">
        <w:t xml:space="preserve"> </w:t>
      </w:r>
      <w:r w:rsidRPr="00510B48">
        <w:t>l’asile</w:t>
      </w:r>
      <w:r w:rsidR="00601D40" w:rsidRPr="00510B48">
        <w:t>.</w:t>
      </w:r>
      <w:r w:rsidR="00A6293D" w:rsidRPr="00510B48">
        <w:t xml:space="preserve"> </w:t>
      </w:r>
      <w:r w:rsidRPr="00510B48">
        <w:t>Le</w:t>
      </w:r>
      <w:r w:rsidR="00A6293D" w:rsidRPr="00510B48">
        <w:t xml:space="preserve"> </w:t>
      </w:r>
      <w:r w:rsidRPr="00510B48">
        <w:t>principe</w:t>
      </w:r>
      <w:r w:rsidR="00A6293D" w:rsidRPr="00510B48">
        <w:t xml:space="preserve"> </w:t>
      </w:r>
      <w:r w:rsidRPr="00510B48">
        <w:t>de</w:t>
      </w:r>
      <w:r w:rsidR="00A6293D" w:rsidRPr="00510B48">
        <w:t xml:space="preserve"> </w:t>
      </w:r>
      <w:r w:rsidRPr="00510B48">
        <w:t>non-refoulement</w:t>
      </w:r>
      <w:r w:rsidR="00A6293D" w:rsidRPr="00510B48">
        <w:t xml:space="preserve"> </w:t>
      </w:r>
      <w:r w:rsidRPr="00510B48">
        <w:t>est</w:t>
      </w:r>
      <w:r w:rsidR="00A6293D" w:rsidRPr="00510B48">
        <w:t xml:space="preserve"> </w:t>
      </w:r>
      <w:r w:rsidRPr="00510B48">
        <w:t>énoncé</w:t>
      </w:r>
      <w:r w:rsidR="00A6293D" w:rsidRPr="00510B48">
        <w:t xml:space="preserve"> </w:t>
      </w:r>
      <w:r w:rsidRPr="00510B48">
        <w:t>dans</w:t>
      </w:r>
      <w:r w:rsidR="00A6293D" w:rsidRPr="00510B48">
        <w:t xml:space="preserve"> </w:t>
      </w:r>
      <w:r w:rsidRPr="00510B48">
        <w:t>la</w:t>
      </w:r>
      <w:r w:rsidR="00A6293D" w:rsidRPr="00510B48">
        <w:t xml:space="preserve"> </w:t>
      </w:r>
      <w:r w:rsidRPr="00510B48">
        <w:t>loi.</w:t>
      </w:r>
    </w:p>
    <w:p w14:paraId="545CD1A3" w14:textId="2B6D9547" w:rsidR="00222975" w:rsidRPr="00510B48" w:rsidRDefault="00222975" w:rsidP="00222975">
      <w:pPr>
        <w:pStyle w:val="SingleTxtG"/>
      </w:pPr>
      <w:r w:rsidRPr="00510B48">
        <w:t>212.</w:t>
      </w:r>
      <w:r w:rsidRPr="00510B48">
        <w:tab/>
        <w:t>Il</w:t>
      </w:r>
      <w:r w:rsidR="00A6293D" w:rsidRPr="00510B48">
        <w:t xml:space="preserve"> </w:t>
      </w:r>
      <w:r w:rsidRPr="00510B48">
        <w:t>est</w:t>
      </w:r>
      <w:r w:rsidR="00A6293D" w:rsidRPr="00510B48">
        <w:t xml:space="preserve"> </w:t>
      </w:r>
      <w:r w:rsidRPr="00510B48">
        <w:t>possible</w:t>
      </w:r>
      <w:r w:rsidR="00A6293D" w:rsidRPr="00510B48">
        <w:t xml:space="preserve"> </w:t>
      </w:r>
      <w:r w:rsidRPr="00510B48">
        <w:t>de</w:t>
      </w:r>
      <w:r w:rsidR="00A6293D" w:rsidRPr="00510B48">
        <w:t xml:space="preserve"> </w:t>
      </w:r>
      <w:r w:rsidRPr="00510B48">
        <w:t>contester</w:t>
      </w:r>
      <w:r w:rsidR="00A6293D" w:rsidRPr="00510B48">
        <w:t xml:space="preserve"> </w:t>
      </w:r>
      <w:r w:rsidRPr="00510B48">
        <w:t>en</w:t>
      </w:r>
      <w:r w:rsidR="00A6293D" w:rsidRPr="00510B48">
        <w:t xml:space="preserve"> </w:t>
      </w:r>
      <w:r w:rsidRPr="00510B48">
        <w:t>appel</w:t>
      </w:r>
      <w:r w:rsidR="00A6293D" w:rsidRPr="00510B48">
        <w:t xml:space="preserve"> </w:t>
      </w:r>
      <w:r w:rsidRPr="00510B48">
        <w:t>la</w:t>
      </w:r>
      <w:r w:rsidR="00A6293D" w:rsidRPr="00510B48">
        <w:t xml:space="preserve"> </w:t>
      </w:r>
      <w:r w:rsidRPr="00510B48">
        <w:t>décision</w:t>
      </w:r>
      <w:r w:rsidR="00A6293D" w:rsidRPr="00510B48">
        <w:t xml:space="preserve"> </w:t>
      </w:r>
      <w:r w:rsidRPr="00510B48">
        <w:t>du</w:t>
      </w:r>
      <w:r w:rsidR="00A6293D" w:rsidRPr="00510B48">
        <w:t xml:space="preserve"> </w:t>
      </w:r>
      <w:r w:rsidRPr="00510B48">
        <w:t>Bureau</w:t>
      </w:r>
      <w:r w:rsidR="00A6293D" w:rsidRPr="00510B48">
        <w:t xml:space="preserve"> </w:t>
      </w:r>
      <w:r w:rsidRPr="00510B48">
        <w:t>de</w:t>
      </w:r>
      <w:r w:rsidR="00A6293D" w:rsidRPr="00510B48">
        <w:t xml:space="preserve"> </w:t>
      </w:r>
      <w:r w:rsidRPr="00510B48">
        <w:t>l’asile</w:t>
      </w:r>
      <w:r w:rsidR="00A6293D" w:rsidRPr="00510B48">
        <w:t xml:space="preserve"> </w:t>
      </w:r>
      <w:r w:rsidRPr="00510B48">
        <w:t>(décision</w:t>
      </w:r>
      <w:r w:rsidR="00A6293D" w:rsidRPr="00510B48">
        <w:t xml:space="preserve"> </w:t>
      </w:r>
      <w:r w:rsidRPr="00510B48">
        <w:t>de</w:t>
      </w:r>
      <w:r w:rsidR="00A6293D" w:rsidRPr="00510B48">
        <w:t xml:space="preserve"> </w:t>
      </w:r>
      <w:r w:rsidRPr="00510B48">
        <w:t>première</w:t>
      </w:r>
      <w:r w:rsidR="00A6293D" w:rsidRPr="00510B48">
        <w:t xml:space="preserve"> </w:t>
      </w:r>
      <w:r w:rsidRPr="00510B48">
        <w:t>instance)</w:t>
      </w:r>
      <w:r w:rsidR="00A6293D" w:rsidRPr="00510B48">
        <w:t xml:space="preserve"> </w:t>
      </w:r>
      <w:r w:rsidRPr="00510B48">
        <w:t>en</w:t>
      </w:r>
      <w:r w:rsidR="00A6293D" w:rsidRPr="00510B48">
        <w:t xml:space="preserve"> </w:t>
      </w:r>
      <w:r w:rsidRPr="00510B48">
        <w:t>saisissant</w:t>
      </w:r>
      <w:r w:rsidR="00A6293D" w:rsidRPr="00510B48">
        <w:t xml:space="preserve"> </w:t>
      </w:r>
      <w:r w:rsidRPr="00510B48">
        <w:t>la</w:t>
      </w:r>
      <w:r w:rsidR="00A6293D" w:rsidRPr="00510B48">
        <w:t xml:space="preserve"> </w:t>
      </w:r>
      <w:r w:rsidRPr="00510B48">
        <w:t>Commission</w:t>
      </w:r>
      <w:r w:rsidR="00A6293D" w:rsidRPr="00510B48">
        <w:t xml:space="preserve"> </w:t>
      </w:r>
      <w:r w:rsidRPr="00510B48">
        <w:t>de</w:t>
      </w:r>
      <w:r w:rsidR="00A6293D" w:rsidRPr="00510B48">
        <w:t xml:space="preserve"> </w:t>
      </w:r>
      <w:r w:rsidRPr="00510B48">
        <w:t>l’asile,</w:t>
      </w:r>
      <w:r w:rsidR="00A6293D" w:rsidRPr="00510B48">
        <w:t xml:space="preserve"> </w:t>
      </w:r>
      <w:r w:rsidRPr="00510B48">
        <w:t>et</w:t>
      </w:r>
      <w:r w:rsidR="00A6293D" w:rsidRPr="00510B48">
        <w:t xml:space="preserve"> </w:t>
      </w:r>
      <w:r w:rsidRPr="00510B48">
        <w:t>d’engager</w:t>
      </w:r>
      <w:r w:rsidR="00A6293D" w:rsidRPr="00510B48">
        <w:t xml:space="preserve"> </w:t>
      </w:r>
      <w:r w:rsidRPr="00510B48">
        <w:t>une</w:t>
      </w:r>
      <w:r w:rsidR="00A6293D" w:rsidRPr="00510B48">
        <w:t xml:space="preserve"> </w:t>
      </w:r>
      <w:r w:rsidRPr="00510B48">
        <w:t>procédure</w:t>
      </w:r>
      <w:r w:rsidR="00A6293D" w:rsidRPr="00510B48">
        <w:t xml:space="preserve"> </w:t>
      </w:r>
      <w:r w:rsidRPr="00510B48">
        <w:t>de</w:t>
      </w:r>
      <w:r w:rsidR="00A6293D" w:rsidRPr="00510B48">
        <w:t xml:space="preserve"> </w:t>
      </w:r>
      <w:r w:rsidRPr="00510B48">
        <w:t>contentieux</w:t>
      </w:r>
      <w:r w:rsidR="00A6293D" w:rsidRPr="00510B48">
        <w:t xml:space="preserve"> </w:t>
      </w:r>
      <w:r w:rsidRPr="00510B48">
        <w:t>auprès</w:t>
      </w:r>
      <w:r w:rsidR="00A6293D" w:rsidRPr="00510B48">
        <w:t xml:space="preserve"> </w:t>
      </w:r>
      <w:r w:rsidRPr="00510B48">
        <w:t>du</w:t>
      </w:r>
      <w:r w:rsidR="00A6293D" w:rsidRPr="00510B48">
        <w:t xml:space="preserve"> </w:t>
      </w:r>
      <w:r w:rsidRPr="00510B48">
        <w:t>tribunal</w:t>
      </w:r>
      <w:r w:rsidR="00A6293D" w:rsidRPr="00510B48">
        <w:t xml:space="preserve"> </w:t>
      </w:r>
      <w:r w:rsidRPr="00510B48">
        <w:t>administratif</w:t>
      </w:r>
      <w:r w:rsidR="00601D40" w:rsidRPr="00510B48">
        <w:t>.</w:t>
      </w:r>
      <w:r w:rsidR="00A6293D" w:rsidRPr="00510B48">
        <w:t xml:space="preserve"> </w:t>
      </w:r>
      <w:r w:rsidRPr="00510B48">
        <w:t>La</w:t>
      </w:r>
      <w:r w:rsidR="00A6293D" w:rsidRPr="00510B48">
        <w:t xml:space="preserve"> </w:t>
      </w:r>
      <w:r w:rsidRPr="00510B48">
        <w:t>formation</w:t>
      </w:r>
      <w:r w:rsidR="00A6293D" w:rsidRPr="00510B48">
        <w:t xml:space="preserve"> </w:t>
      </w:r>
      <w:r w:rsidRPr="00510B48">
        <w:t>d’un</w:t>
      </w:r>
      <w:r w:rsidR="00A6293D" w:rsidRPr="00510B48">
        <w:t xml:space="preserve"> </w:t>
      </w:r>
      <w:r w:rsidRPr="00510B48">
        <w:t>recours</w:t>
      </w:r>
      <w:r w:rsidR="00A6293D" w:rsidRPr="00510B48">
        <w:t xml:space="preserve"> </w:t>
      </w:r>
      <w:r w:rsidRPr="00510B48">
        <w:t>a</w:t>
      </w:r>
      <w:r w:rsidR="00A6293D" w:rsidRPr="00510B48">
        <w:t xml:space="preserve"> </w:t>
      </w:r>
      <w:r w:rsidRPr="00510B48">
        <w:t>un</w:t>
      </w:r>
      <w:r w:rsidR="00A6293D" w:rsidRPr="00510B48">
        <w:t xml:space="preserve"> </w:t>
      </w:r>
      <w:r w:rsidRPr="00510B48">
        <w:t>effet</w:t>
      </w:r>
      <w:r w:rsidR="00A6293D" w:rsidRPr="00510B48">
        <w:t xml:space="preserve"> </w:t>
      </w:r>
      <w:r w:rsidRPr="00510B48">
        <w:t>suspensif</w:t>
      </w:r>
      <w:r w:rsidR="00601D40" w:rsidRPr="00510B48">
        <w:t>.</w:t>
      </w:r>
      <w:r w:rsidR="00A6293D" w:rsidRPr="00510B48">
        <w:t xml:space="preserve"> </w:t>
      </w:r>
      <w:r w:rsidRPr="00510B48">
        <w:t>Le</w:t>
      </w:r>
      <w:r w:rsidR="00A6293D" w:rsidRPr="00510B48">
        <w:t xml:space="preserve"> </w:t>
      </w:r>
      <w:r w:rsidRPr="00510B48">
        <w:t>personnel</w:t>
      </w:r>
      <w:r w:rsidR="00A6293D" w:rsidRPr="00510B48">
        <w:t xml:space="preserve"> </w:t>
      </w:r>
      <w:r w:rsidRPr="00510B48">
        <w:t>du</w:t>
      </w:r>
      <w:r w:rsidR="00A6293D" w:rsidRPr="00510B48">
        <w:t xml:space="preserve"> </w:t>
      </w:r>
      <w:r w:rsidRPr="00510B48">
        <w:t>Bureau</w:t>
      </w:r>
      <w:r w:rsidR="00A6293D" w:rsidRPr="00510B48">
        <w:t xml:space="preserve"> </w:t>
      </w:r>
      <w:r w:rsidRPr="00510B48">
        <w:t>de</w:t>
      </w:r>
      <w:r w:rsidR="00A6293D" w:rsidRPr="00510B48">
        <w:t xml:space="preserve"> </w:t>
      </w:r>
      <w:r w:rsidRPr="00510B48">
        <w:t>l’asile</w:t>
      </w:r>
      <w:r w:rsidR="00A6293D" w:rsidRPr="00510B48">
        <w:t xml:space="preserve"> </w:t>
      </w:r>
      <w:r w:rsidRPr="00510B48">
        <w:t>est</w:t>
      </w:r>
      <w:r w:rsidR="00A6293D" w:rsidRPr="00510B48">
        <w:t xml:space="preserve"> </w:t>
      </w:r>
      <w:r w:rsidRPr="00510B48">
        <w:t>spécialement</w:t>
      </w:r>
      <w:r w:rsidR="00A6293D" w:rsidRPr="00510B48">
        <w:t xml:space="preserve"> </w:t>
      </w:r>
      <w:r w:rsidRPr="00510B48">
        <w:t>formé</w:t>
      </w:r>
      <w:r w:rsidR="00A6293D" w:rsidRPr="00510B48">
        <w:t xml:space="preserve"> </w:t>
      </w:r>
      <w:r w:rsidRPr="00510B48">
        <w:t>à</w:t>
      </w:r>
      <w:r w:rsidR="00A6293D" w:rsidRPr="00510B48">
        <w:t xml:space="preserve"> </w:t>
      </w:r>
      <w:r w:rsidRPr="00510B48">
        <w:t>la</w:t>
      </w:r>
      <w:r w:rsidR="00A6293D" w:rsidRPr="00510B48">
        <w:t xml:space="preserve"> </w:t>
      </w:r>
      <w:r w:rsidRPr="00510B48">
        <w:t>conduite</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d’asile</w:t>
      </w:r>
      <w:r w:rsidR="00A6293D" w:rsidRPr="00510B48">
        <w:t xml:space="preserve"> </w:t>
      </w:r>
      <w:r w:rsidRPr="00510B48">
        <w:t>et</w:t>
      </w:r>
      <w:r w:rsidR="00A6293D" w:rsidRPr="00510B48">
        <w:t xml:space="preserve"> </w:t>
      </w:r>
      <w:r w:rsidRPr="00510B48">
        <w:t>chaque</w:t>
      </w:r>
      <w:r w:rsidR="00A6293D" w:rsidRPr="00510B48">
        <w:t xml:space="preserve"> </w:t>
      </w:r>
      <w:r w:rsidRPr="00510B48">
        <w:t>cas</w:t>
      </w:r>
      <w:r w:rsidR="00A6293D" w:rsidRPr="00510B48">
        <w:t xml:space="preserve"> </w:t>
      </w:r>
      <w:r w:rsidRPr="00510B48">
        <w:t>est</w:t>
      </w:r>
      <w:r w:rsidR="00A6293D" w:rsidRPr="00510B48">
        <w:t xml:space="preserve"> </w:t>
      </w:r>
      <w:r w:rsidRPr="00510B48">
        <w:t>évalué</w:t>
      </w:r>
      <w:r w:rsidR="00A6293D" w:rsidRPr="00510B48">
        <w:t xml:space="preserve"> </w:t>
      </w:r>
      <w:r w:rsidRPr="00510B48">
        <w:t>en</w:t>
      </w:r>
      <w:r w:rsidR="00A6293D" w:rsidRPr="00510B48">
        <w:t xml:space="preserve"> </w:t>
      </w:r>
      <w:r w:rsidRPr="00510B48">
        <w:t>fonction</w:t>
      </w:r>
      <w:r w:rsidR="00A6293D" w:rsidRPr="00510B48">
        <w:t xml:space="preserve"> </w:t>
      </w:r>
      <w:r w:rsidRPr="00510B48">
        <w:t>de</w:t>
      </w:r>
      <w:r w:rsidR="00A6293D" w:rsidRPr="00510B48">
        <w:t xml:space="preserve"> </w:t>
      </w:r>
      <w:r w:rsidRPr="00510B48">
        <w:t>la</w:t>
      </w:r>
      <w:r w:rsidR="00A6293D" w:rsidRPr="00510B48">
        <w:t xml:space="preserve"> </w:t>
      </w:r>
      <w:r w:rsidRPr="00510B48">
        <w:t>situation</w:t>
      </w:r>
      <w:r w:rsidR="00A6293D" w:rsidRPr="00510B48">
        <w:t xml:space="preserve"> </w:t>
      </w:r>
      <w:r w:rsidRPr="00510B48">
        <w:t>individuelle</w:t>
      </w:r>
      <w:r w:rsidR="00A6293D" w:rsidRPr="00510B48">
        <w:t xml:space="preserve"> </w:t>
      </w:r>
      <w:r w:rsidRPr="00510B48">
        <w:t>du</w:t>
      </w:r>
      <w:r w:rsidR="00A6293D" w:rsidRPr="00510B48">
        <w:t xml:space="preserve"> </w:t>
      </w:r>
      <w:r w:rsidRPr="00510B48">
        <w:t>demandeur</w:t>
      </w:r>
      <w:r w:rsidR="00A6293D" w:rsidRPr="00510B48">
        <w:t xml:space="preserve"> </w:t>
      </w:r>
      <w:r w:rsidRPr="00510B48">
        <w:t>d’asile.</w:t>
      </w:r>
    </w:p>
    <w:p w14:paraId="07E32EE3" w14:textId="5A970A3D" w:rsidR="00222975" w:rsidRPr="00510B48" w:rsidRDefault="00222975" w:rsidP="00222975">
      <w:pPr>
        <w:pStyle w:val="SingleTxtG"/>
      </w:pPr>
      <w:r w:rsidRPr="00510B48">
        <w:t>213.</w:t>
      </w:r>
      <w:r w:rsidRPr="00510B48">
        <w:tab/>
        <w:t>La</w:t>
      </w:r>
      <w:r w:rsidR="00A6293D" w:rsidRPr="00510B48">
        <w:t xml:space="preserve"> </w:t>
      </w:r>
      <w:r w:rsidRPr="00510B48">
        <w:t>Serbie</w:t>
      </w:r>
      <w:r w:rsidR="00A6293D" w:rsidRPr="00510B48">
        <w:t xml:space="preserve"> </w:t>
      </w:r>
      <w:r w:rsidRPr="00510B48">
        <w:t>est</w:t>
      </w:r>
      <w:r w:rsidR="00A6293D" w:rsidRPr="00510B48">
        <w:t xml:space="preserve"> </w:t>
      </w:r>
      <w:r w:rsidRPr="00510B48">
        <w:t>exposée</w:t>
      </w:r>
      <w:r w:rsidR="00A6293D" w:rsidRPr="00510B48">
        <w:t xml:space="preserve"> </w:t>
      </w:r>
      <w:r w:rsidRPr="00510B48">
        <w:t>depuis</w:t>
      </w:r>
      <w:r w:rsidR="00A6293D" w:rsidRPr="00510B48">
        <w:t xml:space="preserve"> </w:t>
      </w:r>
      <w:r w:rsidRPr="00510B48">
        <w:t>plusieurs</w:t>
      </w:r>
      <w:r w:rsidR="00A6293D" w:rsidRPr="00510B48">
        <w:t xml:space="preserve"> </w:t>
      </w:r>
      <w:r w:rsidRPr="00510B48">
        <w:t>années</w:t>
      </w:r>
      <w:r w:rsidR="00A6293D" w:rsidRPr="00510B48">
        <w:t xml:space="preserve"> </w:t>
      </w:r>
      <w:r w:rsidRPr="00510B48">
        <w:t>à</w:t>
      </w:r>
      <w:r w:rsidR="00A6293D" w:rsidRPr="00510B48">
        <w:t xml:space="preserve"> </w:t>
      </w:r>
      <w:r w:rsidRPr="00510B48">
        <w:t>des</w:t>
      </w:r>
      <w:r w:rsidR="00A6293D" w:rsidRPr="00510B48">
        <w:t xml:space="preserve"> </w:t>
      </w:r>
      <w:r w:rsidRPr="00510B48">
        <w:t>flux</w:t>
      </w:r>
      <w:r w:rsidR="00A6293D" w:rsidRPr="00510B48">
        <w:t xml:space="preserve"> </w:t>
      </w:r>
      <w:r w:rsidRPr="00510B48">
        <w:t>migratoires</w:t>
      </w:r>
      <w:r w:rsidR="00A6293D" w:rsidRPr="00510B48">
        <w:t xml:space="preserve"> </w:t>
      </w:r>
      <w:r w:rsidRPr="00510B48">
        <w:t>divers</w:t>
      </w:r>
      <w:r w:rsidR="00A6293D" w:rsidRPr="00510B48">
        <w:t xml:space="preserve"> </w:t>
      </w:r>
      <w:r w:rsidRPr="00510B48">
        <w:t>et</w:t>
      </w:r>
      <w:r w:rsidR="00A6293D" w:rsidRPr="00510B48">
        <w:t xml:space="preserve"> </w:t>
      </w:r>
      <w:r w:rsidRPr="00510B48">
        <w:t>croissants</w:t>
      </w:r>
      <w:r w:rsidR="00601D40" w:rsidRPr="00510B48">
        <w:t>.</w:t>
      </w:r>
      <w:r w:rsidR="00A6293D" w:rsidRPr="00510B48">
        <w:t xml:space="preserve"> </w:t>
      </w:r>
      <w:r w:rsidRPr="00510B48">
        <w:t>La</w:t>
      </w:r>
      <w:r w:rsidR="00A6293D" w:rsidRPr="00510B48">
        <w:t xml:space="preserve"> </w:t>
      </w:r>
      <w:r w:rsidRPr="00510B48">
        <w:t>plupart</w:t>
      </w:r>
      <w:r w:rsidR="00A6293D" w:rsidRPr="00510B48">
        <w:t xml:space="preserve"> </w:t>
      </w:r>
      <w:r w:rsidRPr="00510B48">
        <w:t>des</w:t>
      </w:r>
      <w:r w:rsidR="00A6293D" w:rsidRPr="00510B48">
        <w:t xml:space="preserve"> </w:t>
      </w:r>
      <w:r w:rsidRPr="00510B48">
        <w:t>migrants</w:t>
      </w:r>
      <w:r w:rsidR="00A6293D" w:rsidRPr="00510B48">
        <w:t xml:space="preserve"> </w:t>
      </w:r>
      <w:r w:rsidRPr="00510B48">
        <w:t>ne</w:t>
      </w:r>
      <w:r w:rsidR="00A6293D" w:rsidRPr="00510B48">
        <w:t xml:space="preserve"> </w:t>
      </w:r>
      <w:r w:rsidRPr="00510B48">
        <w:t>font</w:t>
      </w:r>
      <w:r w:rsidR="00A6293D" w:rsidRPr="00510B48">
        <w:t xml:space="preserve"> </w:t>
      </w:r>
      <w:r w:rsidRPr="00510B48">
        <w:t>que</w:t>
      </w:r>
      <w:r w:rsidR="00A6293D" w:rsidRPr="00510B48">
        <w:t xml:space="preserve"> </w:t>
      </w:r>
      <w:r w:rsidRPr="00510B48">
        <w:t>transiter</w:t>
      </w:r>
      <w:r w:rsidR="00A6293D" w:rsidRPr="00510B48">
        <w:t xml:space="preserve"> </w:t>
      </w:r>
      <w:r w:rsidRPr="00510B48">
        <w:t>par</w:t>
      </w:r>
      <w:r w:rsidR="00A6293D" w:rsidRPr="00510B48">
        <w:t xml:space="preserve"> </w:t>
      </w:r>
      <w:r w:rsidRPr="00510B48">
        <w:t>son</w:t>
      </w:r>
      <w:r w:rsidR="00A6293D" w:rsidRPr="00510B48">
        <w:t xml:space="preserve"> </w:t>
      </w:r>
      <w:r w:rsidRPr="00510B48">
        <w:t>territoire,</w:t>
      </w:r>
      <w:r w:rsidR="00A6293D" w:rsidRPr="00510B48">
        <w:t xml:space="preserve"> </w:t>
      </w:r>
      <w:r w:rsidRPr="00510B48">
        <w:t>y</w:t>
      </w:r>
      <w:r w:rsidR="00A6293D" w:rsidRPr="00510B48">
        <w:t xml:space="preserve"> </w:t>
      </w:r>
      <w:r w:rsidRPr="00510B48">
        <w:t>séjournant</w:t>
      </w:r>
      <w:r w:rsidR="00A6293D" w:rsidRPr="00510B48">
        <w:t xml:space="preserve"> </w:t>
      </w:r>
      <w:r w:rsidRPr="00510B48">
        <w:t>brièvement</w:t>
      </w:r>
      <w:r w:rsidR="00601D40" w:rsidRPr="00510B48">
        <w:t>.</w:t>
      </w:r>
      <w:r w:rsidR="00A6293D" w:rsidRPr="00510B48">
        <w:t xml:space="preserve"> </w:t>
      </w:r>
      <w:r w:rsidRPr="00510B48">
        <w:t>Un</w:t>
      </w:r>
      <w:r w:rsidR="00A6293D" w:rsidRPr="00510B48">
        <w:t xml:space="preserve"> </w:t>
      </w:r>
      <w:r w:rsidRPr="00510B48">
        <w:t>petit</w:t>
      </w:r>
      <w:r w:rsidR="00A6293D" w:rsidRPr="00510B48">
        <w:t xml:space="preserve"> </w:t>
      </w:r>
      <w:r w:rsidRPr="00510B48">
        <w:t>nombre</w:t>
      </w:r>
      <w:r w:rsidR="00A6293D" w:rsidRPr="00510B48">
        <w:t xml:space="preserve"> </w:t>
      </w:r>
      <w:r w:rsidRPr="00510B48">
        <w:t>font</w:t>
      </w:r>
      <w:r w:rsidR="00A6293D" w:rsidRPr="00510B48">
        <w:t xml:space="preserve"> </w:t>
      </w:r>
      <w:r w:rsidRPr="00510B48">
        <w:t>une</w:t>
      </w:r>
      <w:r w:rsidR="00A6293D" w:rsidRPr="00510B48">
        <w:t xml:space="preserve"> </w:t>
      </w:r>
      <w:r w:rsidRPr="00510B48">
        <w:t>demande</w:t>
      </w:r>
      <w:r w:rsidR="00A6293D" w:rsidRPr="00510B48">
        <w:t xml:space="preserve"> </w:t>
      </w:r>
      <w:r w:rsidRPr="00510B48">
        <w:t>d’asile</w:t>
      </w:r>
      <w:r w:rsidR="00601D40" w:rsidRPr="00510B48">
        <w:t>.</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a</w:t>
      </w:r>
      <w:r w:rsidR="00A6293D" w:rsidRPr="00510B48">
        <w:t xml:space="preserve"> </w:t>
      </w:r>
      <w:r w:rsidRPr="00510B48">
        <w:t>opté</w:t>
      </w:r>
      <w:r w:rsidR="00A6293D" w:rsidRPr="00510B48">
        <w:t xml:space="preserve"> </w:t>
      </w:r>
      <w:r w:rsidRPr="00510B48">
        <w:t>pour</w:t>
      </w:r>
      <w:r w:rsidR="00A6293D" w:rsidRPr="00510B48">
        <w:t xml:space="preserve"> </w:t>
      </w:r>
      <w:r w:rsidRPr="00510B48">
        <w:lastRenderedPageBreak/>
        <w:t>une</w:t>
      </w:r>
      <w:r w:rsidR="00A6293D" w:rsidRPr="00510B48">
        <w:t xml:space="preserve"> </w:t>
      </w:r>
      <w:r w:rsidRPr="00510B48">
        <w:t>approche</w:t>
      </w:r>
      <w:r w:rsidR="00A6293D" w:rsidRPr="00510B48">
        <w:t xml:space="preserve"> </w:t>
      </w:r>
      <w:r w:rsidRPr="00510B48">
        <w:t>humanitaire</w:t>
      </w:r>
      <w:r w:rsidR="00A6293D" w:rsidRPr="00510B48">
        <w:t xml:space="preserve"> </w:t>
      </w:r>
      <w:r w:rsidRPr="00510B48">
        <w:t>du</w:t>
      </w:r>
      <w:r w:rsidR="00A6293D" w:rsidRPr="00510B48">
        <w:t xml:space="preserve"> </w:t>
      </w:r>
      <w:r w:rsidRPr="00510B48">
        <w:t>problème</w:t>
      </w:r>
      <w:r w:rsidR="00A6293D" w:rsidRPr="00510B48">
        <w:t xml:space="preserve"> </w:t>
      </w:r>
      <w:r w:rsidRPr="00510B48">
        <w:t>et</w:t>
      </w:r>
      <w:r w:rsidR="00A6293D" w:rsidRPr="00510B48">
        <w:t xml:space="preserve"> </w:t>
      </w:r>
      <w:r w:rsidRPr="00510B48">
        <w:t>prête</w:t>
      </w:r>
      <w:r w:rsidR="00A6293D" w:rsidRPr="00510B48">
        <w:t xml:space="preserve"> </w:t>
      </w:r>
      <w:r w:rsidRPr="00510B48">
        <w:t>assistance</w:t>
      </w:r>
      <w:r w:rsidR="00A6293D" w:rsidRPr="00510B48">
        <w:t xml:space="preserve"> </w:t>
      </w:r>
      <w:r w:rsidRPr="00510B48">
        <w:t>à</w:t>
      </w:r>
      <w:r w:rsidR="00A6293D" w:rsidRPr="00510B48">
        <w:t xml:space="preserve"> </w:t>
      </w:r>
      <w:r w:rsidRPr="00510B48">
        <w:t>tous</w:t>
      </w:r>
      <w:r w:rsidR="00A6293D" w:rsidRPr="00510B48">
        <w:t xml:space="preserve"> </w:t>
      </w:r>
      <w:r w:rsidRPr="00510B48">
        <w:t>les</w:t>
      </w:r>
      <w:r w:rsidR="00A6293D" w:rsidRPr="00510B48">
        <w:t xml:space="preserve"> </w:t>
      </w:r>
      <w:r w:rsidRPr="00510B48">
        <w:t>migrants</w:t>
      </w:r>
      <w:r w:rsidR="00A6293D" w:rsidRPr="00510B48">
        <w:t xml:space="preserve"> </w:t>
      </w:r>
      <w:r w:rsidRPr="00510B48">
        <w:t>quel</w:t>
      </w:r>
      <w:r w:rsidR="00A6293D" w:rsidRPr="00510B48">
        <w:t xml:space="preserve"> </w:t>
      </w:r>
      <w:r w:rsidRPr="00510B48">
        <w:t>que</w:t>
      </w:r>
      <w:r w:rsidR="00A6293D" w:rsidRPr="00510B48">
        <w:t xml:space="preserve"> </w:t>
      </w:r>
      <w:r w:rsidRPr="00510B48">
        <w:t>soit</w:t>
      </w:r>
      <w:r w:rsidR="00A6293D" w:rsidRPr="00510B48">
        <w:t xml:space="preserve"> </w:t>
      </w:r>
      <w:r w:rsidRPr="00510B48">
        <w:t>leur</w:t>
      </w:r>
      <w:r w:rsidR="00A6293D" w:rsidRPr="00510B48">
        <w:t xml:space="preserve"> </w:t>
      </w:r>
      <w:r w:rsidRPr="00510B48">
        <w:t>statut</w:t>
      </w:r>
      <w:r w:rsidR="00A6293D" w:rsidRPr="00510B48">
        <w:t xml:space="preserve"> </w:t>
      </w:r>
      <w:r w:rsidRPr="00510B48">
        <w:t>juridique</w:t>
      </w:r>
      <w:r w:rsidR="00601D40" w:rsidRPr="00510B48">
        <w:t>.</w:t>
      </w:r>
      <w:r w:rsidR="00A6293D" w:rsidRPr="00510B48">
        <w:t xml:space="preserve"> </w:t>
      </w:r>
      <w:r w:rsidRPr="00510B48">
        <w:t>Elle</w:t>
      </w:r>
      <w:r w:rsidR="00A6293D" w:rsidRPr="00510B48">
        <w:t xml:space="preserve"> </w:t>
      </w:r>
      <w:r w:rsidRPr="00510B48">
        <w:t>dispose</w:t>
      </w:r>
      <w:r w:rsidR="00A6293D" w:rsidRPr="00510B48">
        <w:t xml:space="preserve"> </w:t>
      </w:r>
      <w:r w:rsidRPr="00510B48">
        <w:t>à</w:t>
      </w:r>
      <w:r w:rsidR="00A6293D" w:rsidRPr="00510B48">
        <w:t xml:space="preserve"> </w:t>
      </w:r>
      <w:r w:rsidRPr="00510B48">
        <w:t>cet</w:t>
      </w:r>
      <w:r w:rsidR="00A6293D" w:rsidRPr="00510B48">
        <w:t xml:space="preserve"> </w:t>
      </w:r>
      <w:r w:rsidRPr="00510B48">
        <w:t>effet</w:t>
      </w:r>
      <w:r w:rsidR="00A6293D" w:rsidRPr="00510B48">
        <w:t xml:space="preserve"> </w:t>
      </w:r>
      <w:r w:rsidRPr="00510B48">
        <w:t>de</w:t>
      </w:r>
      <w:r w:rsidR="00A6293D" w:rsidRPr="00510B48">
        <w:t xml:space="preserve"> </w:t>
      </w:r>
      <w:r w:rsidR="007F19D5">
        <w:t>5 </w:t>
      </w:r>
      <w:r w:rsidRPr="00510B48">
        <w:t>centres</w:t>
      </w:r>
      <w:r w:rsidR="00A6293D" w:rsidRPr="00510B48">
        <w:t xml:space="preserve"> </w:t>
      </w:r>
      <w:r w:rsidRPr="00510B48">
        <w:t>d’asile</w:t>
      </w:r>
      <w:r w:rsidR="00A6293D" w:rsidRPr="00510B48">
        <w:t xml:space="preserve"> </w:t>
      </w:r>
      <w:r w:rsidRPr="00510B48">
        <w:t>et</w:t>
      </w:r>
      <w:r w:rsidR="00A6293D" w:rsidRPr="00510B48">
        <w:t xml:space="preserve"> </w:t>
      </w:r>
      <w:r w:rsidRPr="00510B48">
        <w:t>de</w:t>
      </w:r>
      <w:r w:rsidR="00A6293D" w:rsidRPr="00510B48">
        <w:t xml:space="preserve"> </w:t>
      </w:r>
      <w:r w:rsidRPr="00510B48">
        <w:t>14</w:t>
      </w:r>
      <w:r w:rsidR="0066726E">
        <w:t> </w:t>
      </w:r>
      <w:r w:rsidRPr="00510B48">
        <w:t>nouveaux</w:t>
      </w:r>
      <w:r w:rsidR="00A6293D" w:rsidRPr="00510B48">
        <w:t xml:space="preserve"> </w:t>
      </w:r>
      <w:r w:rsidRPr="00510B48">
        <w:t>centres</w:t>
      </w:r>
      <w:r w:rsidR="00A6293D" w:rsidRPr="00510B48">
        <w:t xml:space="preserve"> </w:t>
      </w:r>
      <w:r w:rsidRPr="00510B48">
        <w:t>d’accueil</w:t>
      </w:r>
      <w:r w:rsidR="00A6293D" w:rsidRPr="00510B48">
        <w:t xml:space="preserve"> </w:t>
      </w:r>
      <w:r w:rsidRPr="00510B48">
        <w:t>d’une</w:t>
      </w:r>
      <w:r w:rsidR="00A6293D" w:rsidRPr="00510B48">
        <w:t xml:space="preserve"> </w:t>
      </w:r>
      <w:r w:rsidRPr="00510B48">
        <w:t>capacité</w:t>
      </w:r>
      <w:r w:rsidR="00A6293D" w:rsidRPr="00510B48">
        <w:t xml:space="preserve"> </w:t>
      </w:r>
      <w:r w:rsidRPr="00510B48">
        <w:t>totale</w:t>
      </w:r>
      <w:r w:rsidR="00A6293D" w:rsidRPr="00510B48">
        <w:t xml:space="preserve"> </w:t>
      </w:r>
      <w:r w:rsidRPr="00510B48">
        <w:t>de</w:t>
      </w:r>
      <w:r w:rsidR="00A6293D" w:rsidRPr="00510B48">
        <w:t xml:space="preserve"> </w:t>
      </w:r>
      <w:r w:rsidRPr="00510B48">
        <w:t>6</w:t>
      </w:r>
      <w:r w:rsidR="0066726E">
        <w:t> </w:t>
      </w:r>
      <w:r w:rsidRPr="00510B48">
        <w:t>000</w:t>
      </w:r>
      <w:r w:rsidR="00A6293D" w:rsidRPr="00510B48">
        <w:t xml:space="preserve"> </w:t>
      </w:r>
      <w:r w:rsidRPr="00510B48">
        <w:t>lits,</w:t>
      </w:r>
      <w:r w:rsidR="00A6293D" w:rsidRPr="00510B48">
        <w:t xml:space="preserve"> </w:t>
      </w:r>
      <w:r w:rsidRPr="00510B48">
        <w:t>avec</w:t>
      </w:r>
      <w:r w:rsidR="00A6293D" w:rsidRPr="00510B48">
        <w:t xml:space="preserve"> </w:t>
      </w:r>
      <w:r w:rsidRPr="00510B48">
        <w:t>possibilité</w:t>
      </w:r>
      <w:r w:rsidR="00A6293D" w:rsidRPr="00510B48">
        <w:t xml:space="preserve"> </w:t>
      </w:r>
      <w:r w:rsidRPr="00510B48">
        <w:t>d’accroître</w:t>
      </w:r>
      <w:r w:rsidR="00A6293D" w:rsidRPr="00510B48">
        <w:t xml:space="preserve"> </w:t>
      </w:r>
      <w:r w:rsidRPr="00510B48">
        <w:t>cette</w:t>
      </w:r>
      <w:r w:rsidR="00A6293D" w:rsidRPr="00510B48">
        <w:t xml:space="preserve"> </w:t>
      </w:r>
      <w:r w:rsidRPr="00510B48">
        <w:t>capacité</w:t>
      </w:r>
      <w:r w:rsidR="00A6293D" w:rsidRPr="00510B48">
        <w:t xml:space="preserve"> </w:t>
      </w:r>
      <w:r w:rsidRPr="00510B48">
        <w:t>de</w:t>
      </w:r>
      <w:r w:rsidR="00A6293D" w:rsidRPr="00510B48">
        <w:t xml:space="preserve"> </w:t>
      </w:r>
      <w:r w:rsidRPr="00510B48">
        <w:t>20</w:t>
      </w:r>
      <w:r w:rsidR="00EA1970">
        <w:t> %</w:t>
      </w:r>
      <w:r w:rsidR="00A6293D" w:rsidRPr="00510B48">
        <w:t xml:space="preserve"> </w:t>
      </w:r>
      <w:r w:rsidRPr="00510B48">
        <w:t>(10</w:t>
      </w:r>
      <w:r w:rsidR="00EA1970">
        <w:t> %</w:t>
      </w:r>
      <w:r w:rsidR="00A6293D" w:rsidRPr="00510B48">
        <w:t xml:space="preserve"> </w:t>
      </w:r>
      <w:r w:rsidRPr="00510B48">
        <w:t>en</w:t>
      </w:r>
      <w:r w:rsidR="00A6293D" w:rsidRPr="00510B48">
        <w:t xml:space="preserve"> </w:t>
      </w:r>
      <w:r w:rsidRPr="00510B48">
        <w:t>utilisant</w:t>
      </w:r>
      <w:r w:rsidR="00A6293D" w:rsidRPr="00510B48">
        <w:t xml:space="preserve"> </w:t>
      </w:r>
      <w:r w:rsidRPr="00510B48">
        <w:t>les</w:t>
      </w:r>
      <w:r w:rsidR="00A6293D" w:rsidRPr="00510B48">
        <w:t xml:space="preserve"> </w:t>
      </w:r>
      <w:r w:rsidRPr="00510B48">
        <w:t>installations</w:t>
      </w:r>
      <w:r w:rsidR="00A6293D" w:rsidRPr="00510B48">
        <w:t xml:space="preserve"> </w:t>
      </w:r>
      <w:r w:rsidRPr="00510B48">
        <w:t>destinées</w:t>
      </w:r>
      <w:r w:rsidR="00A6293D" w:rsidRPr="00510B48">
        <w:t xml:space="preserve"> </w:t>
      </w:r>
      <w:r w:rsidRPr="00510B48">
        <w:t>à</w:t>
      </w:r>
      <w:r w:rsidR="00A6293D" w:rsidRPr="00510B48">
        <w:t xml:space="preserve"> </w:t>
      </w:r>
      <w:r w:rsidRPr="00510B48">
        <w:t>des</w:t>
      </w:r>
      <w:r w:rsidR="00A6293D" w:rsidRPr="00510B48">
        <w:t xml:space="preserve"> </w:t>
      </w:r>
      <w:r w:rsidRPr="00510B48">
        <w:t>séjours</w:t>
      </w:r>
      <w:r w:rsidR="00A6293D" w:rsidRPr="00510B48">
        <w:t xml:space="preserve"> </w:t>
      </w:r>
      <w:r w:rsidRPr="00510B48">
        <w:t>plus</w:t>
      </w:r>
      <w:r w:rsidR="00A6293D" w:rsidRPr="00510B48">
        <w:t xml:space="preserve"> </w:t>
      </w:r>
      <w:r w:rsidRPr="00510B48">
        <w:t>courts</w:t>
      </w:r>
      <w:r w:rsidR="00A6293D" w:rsidRPr="00510B48">
        <w:t xml:space="preserve"> </w:t>
      </w:r>
      <w:r w:rsidRPr="00510B48">
        <w:t>et</w:t>
      </w:r>
      <w:r w:rsidR="00A6293D" w:rsidRPr="00510B48">
        <w:t xml:space="preserve"> </w:t>
      </w:r>
      <w:r w:rsidRPr="00510B48">
        <w:t>10</w:t>
      </w:r>
      <w:r w:rsidR="00EA1970">
        <w:t> %</w:t>
      </w:r>
      <w:r w:rsidR="00A6293D" w:rsidRPr="00510B48">
        <w:t xml:space="preserve"> </w:t>
      </w:r>
      <w:r w:rsidRPr="00510B48">
        <w:t>en</w:t>
      </w:r>
      <w:r w:rsidR="00A6293D" w:rsidRPr="00510B48">
        <w:t xml:space="preserve"> </w:t>
      </w:r>
      <w:r w:rsidRPr="00510B48">
        <w:t>aménageant</w:t>
      </w:r>
      <w:r w:rsidR="00A6293D" w:rsidRPr="00510B48">
        <w:t xml:space="preserve"> </w:t>
      </w:r>
      <w:r w:rsidRPr="00510B48">
        <w:t>une</w:t>
      </w:r>
      <w:r w:rsidR="00A6293D" w:rsidRPr="00510B48">
        <w:t xml:space="preserve"> </w:t>
      </w:r>
      <w:r w:rsidRPr="00510B48">
        <w:t>partie</w:t>
      </w:r>
      <w:r w:rsidR="00A6293D" w:rsidRPr="00510B48">
        <w:t xml:space="preserve"> </w:t>
      </w:r>
      <w:r w:rsidRPr="00510B48">
        <w:t>des</w:t>
      </w:r>
      <w:r w:rsidR="00A6293D" w:rsidRPr="00510B48">
        <w:t xml:space="preserve"> </w:t>
      </w:r>
      <w:r w:rsidRPr="00510B48">
        <w:t>espaces</w:t>
      </w:r>
      <w:r w:rsidR="00A6293D" w:rsidRPr="00510B48">
        <w:t xml:space="preserve"> </w:t>
      </w:r>
      <w:r w:rsidRPr="00510B48">
        <w:t>communs)</w:t>
      </w:r>
      <w:r w:rsidR="00601D40" w:rsidRPr="00510B48">
        <w:t>.</w:t>
      </w:r>
      <w:r w:rsidR="00A6293D" w:rsidRPr="00510B48">
        <w:t xml:space="preserve"> </w:t>
      </w:r>
      <w:r w:rsidRPr="00510B48">
        <w:t>En</w:t>
      </w:r>
      <w:r w:rsidR="00A6293D" w:rsidRPr="00510B48">
        <w:t xml:space="preserve"> </w:t>
      </w:r>
      <w:r w:rsidRPr="00510B48">
        <w:t>décembre</w:t>
      </w:r>
      <w:r w:rsidR="00A6293D" w:rsidRPr="00510B48">
        <w:t xml:space="preserve"> </w:t>
      </w:r>
      <w:r w:rsidRPr="00510B48">
        <w:t>2020,</w:t>
      </w:r>
      <w:r w:rsidR="00A6293D" w:rsidRPr="00510B48">
        <w:t xml:space="preserve"> </w:t>
      </w:r>
      <w:r w:rsidRPr="00510B48">
        <w:t>environ</w:t>
      </w:r>
      <w:r w:rsidR="00A6293D" w:rsidRPr="00510B48">
        <w:t xml:space="preserve"> </w:t>
      </w:r>
      <w:r w:rsidRPr="00510B48">
        <w:t>6</w:t>
      </w:r>
      <w:r w:rsidR="0066726E">
        <w:t> </w:t>
      </w:r>
      <w:r w:rsidRPr="00510B48">
        <w:t>300</w:t>
      </w:r>
      <w:r w:rsidR="00A6293D" w:rsidRPr="00510B48">
        <w:t xml:space="preserve"> </w:t>
      </w:r>
      <w:r w:rsidRPr="00510B48">
        <w:t>personnes</w:t>
      </w:r>
      <w:r w:rsidR="00A6293D" w:rsidRPr="00510B48">
        <w:t xml:space="preserve"> </w:t>
      </w:r>
      <w:r w:rsidRPr="00510B48">
        <w:t>étaient</w:t>
      </w:r>
      <w:r w:rsidR="00A6293D" w:rsidRPr="00510B48">
        <w:t xml:space="preserve"> </w:t>
      </w:r>
      <w:r w:rsidRPr="00510B48">
        <w:t>ainsi</w:t>
      </w:r>
      <w:r w:rsidR="00A6293D" w:rsidRPr="00510B48">
        <w:t xml:space="preserve"> </w:t>
      </w:r>
      <w:r w:rsidRPr="00510B48">
        <w:t>hébergées.</w:t>
      </w:r>
    </w:p>
    <w:p w14:paraId="318A77AF" w14:textId="33C2BA51" w:rsidR="00222975" w:rsidRPr="00510B48" w:rsidRDefault="00222975" w:rsidP="00222975">
      <w:pPr>
        <w:pStyle w:val="SingleTxtG"/>
      </w:pPr>
      <w:r w:rsidRPr="00510B48">
        <w:t>214.</w:t>
      </w:r>
      <w:r w:rsidRPr="00510B48">
        <w:tab/>
        <w:t>Pour</w:t>
      </w:r>
      <w:r w:rsidR="00A6293D" w:rsidRPr="00510B48">
        <w:t xml:space="preserve"> </w:t>
      </w:r>
      <w:r w:rsidRPr="00510B48">
        <w:t>assurer</w:t>
      </w:r>
      <w:r w:rsidR="00A6293D" w:rsidRPr="00510B48">
        <w:t xml:space="preserve"> </w:t>
      </w:r>
      <w:r w:rsidRPr="00510B48">
        <w:t>un</w:t>
      </w:r>
      <w:r w:rsidR="00A6293D" w:rsidRPr="00510B48">
        <w:t xml:space="preserve"> </w:t>
      </w:r>
      <w:r w:rsidRPr="00510B48">
        <w:t>hébergement</w:t>
      </w:r>
      <w:r w:rsidR="00A6293D" w:rsidRPr="00510B48">
        <w:t xml:space="preserve"> </w:t>
      </w:r>
      <w:r w:rsidRPr="00510B48">
        <w:t>conforme</w:t>
      </w:r>
      <w:r w:rsidR="00A6293D" w:rsidRPr="00510B48">
        <w:t xml:space="preserve"> </w:t>
      </w:r>
      <w:r w:rsidRPr="00510B48">
        <w:t>aux</w:t>
      </w:r>
      <w:r w:rsidR="00A6293D" w:rsidRPr="00510B48">
        <w:t xml:space="preserve"> </w:t>
      </w:r>
      <w:r w:rsidRPr="00510B48">
        <w:t>normes,</w:t>
      </w:r>
      <w:r w:rsidR="00A6293D" w:rsidRPr="00510B48">
        <w:t xml:space="preserve"> </w:t>
      </w:r>
      <w:r w:rsidRPr="00510B48">
        <w:t>d’importants</w:t>
      </w:r>
      <w:r w:rsidR="00A6293D" w:rsidRPr="00510B48">
        <w:t xml:space="preserve"> </w:t>
      </w:r>
      <w:r w:rsidRPr="00510B48">
        <w:t>investissements</w:t>
      </w:r>
      <w:r w:rsidR="00A6293D" w:rsidRPr="00510B48">
        <w:t xml:space="preserve"> </w:t>
      </w:r>
      <w:r w:rsidRPr="00510B48">
        <w:t>ont</w:t>
      </w:r>
      <w:r w:rsidR="00A6293D" w:rsidRPr="00510B48">
        <w:t xml:space="preserve"> </w:t>
      </w:r>
      <w:r w:rsidRPr="00510B48">
        <w:t>été</w:t>
      </w:r>
      <w:r w:rsidR="00A6293D" w:rsidRPr="00510B48">
        <w:t xml:space="preserve"> </w:t>
      </w:r>
      <w:r w:rsidRPr="00510B48">
        <w:t>réalisés</w:t>
      </w:r>
      <w:r w:rsidR="00A6293D" w:rsidRPr="00510B48">
        <w:t xml:space="preserve"> </w:t>
      </w:r>
      <w:r w:rsidRPr="00510B48">
        <w:t>au</w:t>
      </w:r>
      <w:r w:rsidR="00A6293D" w:rsidRPr="00510B48">
        <w:t xml:space="preserve"> </w:t>
      </w:r>
      <w:r w:rsidRPr="00510B48">
        <w:t>niveau</w:t>
      </w:r>
      <w:r w:rsidR="00A6293D" w:rsidRPr="00510B48">
        <w:t xml:space="preserve"> </w:t>
      </w:r>
      <w:r w:rsidRPr="00510B48">
        <w:t>des</w:t>
      </w:r>
      <w:r w:rsidR="00A6293D" w:rsidRPr="00510B48">
        <w:t xml:space="preserve"> </w:t>
      </w:r>
      <w:r w:rsidRPr="00510B48">
        <w:t>infrastructures</w:t>
      </w:r>
      <w:r w:rsidR="00A6293D" w:rsidRPr="00510B48">
        <w:t xml:space="preserve"> </w:t>
      </w:r>
      <w:r w:rsidRPr="00510B48">
        <w:t>(entretien,</w:t>
      </w:r>
      <w:r w:rsidR="00A6293D" w:rsidRPr="00510B48">
        <w:t xml:space="preserve"> </w:t>
      </w:r>
      <w:r w:rsidRPr="00510B48">
        <w:t>réfection</w:t>
      </w:r>
      <w:r w:rsidR="00A6293D" w:rsidRPr="00510B48">
        <w:t xml:space="preserve"> </w:t>
      </w:r>
      <w:r w:rsidRPr="00510B48">
        <w:t>et</w:t>
      </w:r>
      <w:r w:rsidR="00A6293D" w:rsidRPr="00510B48">
        <w:t xml:space="preserve"> </w:t>
      </w:r>
      <w:r w:rsidRPr="00510B48">
        <w:t>équipement</w:t>
      </w:r>
      <w:r w:rsidR="00A6293D" w:rsidRPr="00510B48">
        <w:t xml:space="preserve"> </w:t>
      </w:r>
      <w:r w:rsidRPr="00510B48">
        <w:t>des</w:t>
      </w:r>
      <w:r w:rsidR="00A6293D" w:rsidRPr="00510B48">
        <w:t xml:space="preserve"> </w:t>
      </w:r>
      <w:r w:rsidRPr="00510B48">
        <w:t>centres)</w:t>
      </w:r>
      <w:r w:rsidR="00601D40" w:rsidRPr="00510B48">
        <w:t>.</w:t>
      </w:r>
      <w:r w:rsidR="00A6293D" w:rsidRPr="00510B48">
        <w:t xml:space="preserve"> </w:t>
      </w:r>
      <w:r w:rsidRPr="00510B48">
        <w:t>Plus</w:t>
      </w:r>
      <w:r w:rsidR="00A6293D" w:rsidRPr="00510B48">
        <w:t xml:space="preserve"> </w:t>
      </w:r>
      <w:r w:rsidRPr="00510B48">
        <w:t>de</w:t>
      </w:r>
      <w:r w:rsidR="00A6293D" w:rsidRPr="00510B48">
        <w:t xml:space="preserve"> </w:t>
      </w:r>
      <w:r w:rsidR="0066726E">
        <w:t>8 </w:t>
      </w:r>
      <w:r w:rsidRPr="00510B48">
        <w:t>millions</w:t>
      </w:r>
      <w:r w:rsidR="00A6293D" w:rsidRPr="00510B48">
        <w:t xml:space="preserve"> </w:t>
      </w:r>
      <w:r w:rsidRPr="00510B48">
        <w:t>d’euros</w:t>
      </w:r>
      <w:r w:rsidR="00A6293D" w:rsidRPr="00510B48">
        <w:t xml:space="preserve"> </w:t>
      </w:r>
      <w:r w:rsidRPr="00510B48">
        <w:t>ont</w:t>
      </w:r>
      <w:r w:rsidR="00A6293D" w:rsidRPr="00510B48">
        <w:t xml:space="preserve"> </w:t>
      </w:r>
      <w:r w:rsidRPr="00510B48">
        <w:t>ainsi</w:t>
      </w:r>
      <w:r w:rsidR="00A6293D" w:rsidRPr="00510B48">
        <w:t xml:space="preserve"> </w:t>
      </w:r>
      <w:r w:rsidRPr="00510B48">
        <w:t>été</w:t>
      </w:r>
      <w:r w:rsidR="00A6293D" w:rsidRPr="00510B48">
        <w:t xml:space="preserve"> </w:t>
      </w:r>
      <w:r w:rsidRPr="00510B48">
        <w:t>investis</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pour</w:t>
      </w:r>
      <w:r w:rsidR="00A6293D" w:rsidRPr="00510B48">
        <w:t xml:space="preserve"> </w:t>
      </w:r>
      <w:r w:rsidRPr="00510B48">
        <w:t>garantir</w:t>
      </w:r>
      <w:r w:rsidR="00A6293D" w:rsidRPr="00510B48">
        <w:t xml:space="preserve"> </w:t>
      </w:r>
      <w:r w:rsidRPr="00510B48">
        <w:t>des</w:t>
      </w:r>
      <w:r w:rsidR="00A6293D" w:rsidRPr="00510B48">
        <w:t xml:space="preserve"> </w:t>
      </w:r>
      <w:r w:rsidRPr="00510B48">
        <w:t>conditions</w:t>
      </w:r>
      <w:r w:rsidR="00A6293D" w:rsidRPr="00510B48">
        <w:t xml:space="preserve"> </w:t>
      </w:r>
      <w:r w:rsidRPr="00510B48">
        <w:t>de</w:t>
      </w:r>
      <w:r w:rsidR="00A6293D" w:rsidRPr="00510B48">
        <w:t xml:space="preserve"> </w:t>
      </w:r>
      <w:r w:rsidRPr="00510B48">
        <w:t>vie</w:t>
      </w:r>
      <w:r w:rsidR="00A6293D" w:rsidRPr="00510B48">
        <w:t xml:space="preserve"> </w:t>
      </w:r>
      <w:r w:rsidRPr="00510B48">
        <w:t>décentes</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r w:rsidR="00601D40" w:rsidRPr="00510B48">
        <w:t>.</w:t>
      </w:r>
      <w:r w:rsidR="00A6293D" w:rsidRPr="00510B48">
        <w:t xml:space="preserve"> </w:t>
      </w:r>
      <w:r w:rsidRPr="00510B48">
        <w:t>Des</w:t>
      </w:r>
      <w:r w:rsidR="00A6293D" w:rsidRPr="00510B48">
        <w:t xml:space="preserve"> </w:t>
      </w:r>
      <w:r w:rsidRPr="00510B48">
        <w:t>normes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regroupement</w:t>
      </w:r>
      <w:r w:rsidR="00A6293D" w:rsidRPr="00510B48">
        <w:t xml:space="preserve"> </w:t>
      </w:r>
      <w:r w:rsidRPr="00510B48">
        <w:t>familial,</w:t>
      </w:r>
      <w:r w:rsidR="00A6293D" w:rsidRPr="00510B48">
        <w:t xml:space="preserve"> </w:t>
      </w:r>
      <w:r w:rsidRPr="00510B48">
        <w:t>d’hygiène,</w:t>
      </w:r>
      <w:r w:rsidR="00A6293D" w:rsidRPr="00510B48">
        <w:t xml:space="preserve"> </w:t>
      </w:r>
      <w:r w:rsidRPr="00510B48">
        <w:t>de</w:t>
      </w:r>
      <w:r w:rsidR="00A6293D" w:rsidRPr="00510B48">
        <w:t xml:space="preserve"> </w:t>
      </w:r>
      <w:r w:rsidRPr="00510B48">
        <w:t>chauffage</w:t>
      </w:r>
      <w:r w:rsidR="00A6293D" w:rsidRPr="00510B48">
        <w:t xml:space="preserve"> </w:t>
      </w:r>
      <w:r w:rsidRPr="00510B48">
        <w:t>et</w:t>
      </w:r>
      <w:r w:rsidR="00A6293D" w:rsidRPr="00510B48">
        <w:t xml:space="preserve"> </w:t>
      </w:r>
      <w:r w:rsidRPr="00510B48">
        <w:t>de</w:t>
      </w:r>
      <w:r w:rsidR="00A6293D" w:rsidRPr="00510B48">
        <w:t xml:space="preserve"> </w:t>
      </w:r>
      <w:r w:rsidRPr="00510B48">
        <w:t>sécurité</w:t>
      </w:r>
      <w:r w:rsidR="00A6293D" w:rsidRPr="00510B48">
        <w:t xml:space="preserve"> </w:t>
      </w:r>
      <w:r w:rsidRPr="00510B48">
        <w:t>sont</w:t>
      </w:r>
      <w:r w:rsidR="00A6293D" w:rsidRPr="00510B48">
        <w:t xml:space="preserve"> </w:t>
      </w:r>
      <w:r w:rsidRPr="00510B48">
        <w:t>de</w:t>
      </w:r>
      <w:r w:rsidR="00A6293D" w:rsidRPr="00510B48">
        <w:t xml:space="preserve"> </w:t>
      </w:r>
      <w:r w:rsidRPr="00510B48">
        <w:t>la</w:t>
      </w:r>
      <w:r w:rsidR="00A6293D" w:rsidRPr="00510B48">
        <w:t xml:space="preserve"> </w:t>
      </w:r>
      <w:r w:rsidRPr="00510B48">
        <w:t>sorte</w:t>
      </w:r>
      <w:r w:rsidR="00A6293D" w:rsidRPr="00510B48">
        <w:t xml:space="preserve"> </w:t>
      </w:r>
      <w:r w:rsidRPr="00510B48">
        <w:t>appliquées</w:t>
      </w:r>
      <w:r w:rsidR="00601D40" w:rsidRPr="00510B48">
        <w:t>.</w:t>
      </w:r>
      <w:r w:rsidR="00A6293D" w:rsidRPr="00510B48">
        <w:t xml:space="preserve"> </w:t>
      </w:r>
      <w:r w:rsidRPr="00510B48">
        <w:t>Les</w:t>
      </w:r>
      <w:r w:rsidR="00A6293D" w:rsidRPr="00510B48">
        <w:t xml:space="preserve"> </w:t>
      </w:r>
      <w:r w:rsidRPr="00510B48">
        <w:t>personnes</w:t>
      </w:r>
      <w:r w:rsidR="00A6293D" w:rsidRPr="00510B48">
        <w:t xml:space="preserve"> </w:t>
      </w:r>
      <w:r w:rsidRPr="00510B48">
        <w:t>sont</w:t>
      </w:r>
      <w:r w:rsidR="00A6293D" w:rsidRPr="00510B48">
        <w:t xml:space="preserve"> </w:t>
      </w:r>
      <w:r w:rsidRPr="00510B48">
        <w:t>accueillies</w:t>
      </w:r>
      <w:r w:rsidR="00A6293D" w:rsidRPr="00510B48">
        <w:t xml:space="preserve"> </w:t>
      </w:r>
      <w:r w:rsidRPr="00510B48">
        <w:t>sans</w:t>
      </w:r>
      <w:r w:rsidR="00A6293D" w:rsidRPr="00510B48">
        <w:t xml:space="preserve"> </w:t>
      </w:r>
      <w:r w:rsidRPr="00510B48">
        <w:t>discrimination</w:t>
      </w:r>
      <w:r w:rsidR="00A6293D" w:rsidRPr="00510B48">
        <w:t xml:space="preserve"> </w:t>
      </w:r>
      <w:r w:rsidRPr="00510B48">
        <w:t>et</w:t>
      </w:r>
      <w:r w:rsidR="00A6293D" w:rsidRPr="00510B48">
        <w:t xml:space="preserve"> </w:t>
      </w:r>
      <w:r w:rsidRPr="00510B48">
        <w:t>dans</w:t>
      </w:r>
      <w:r w:rsidR="00A6293D" w:rsidRPr="00510B48">
        <w:t xml:space="preserve"> </w:t>
      </w:r>
      <w:r w:rsidRPr="00510B48">
        <w:t>le</w:t>
      </w:r>
      <w:r w:rsidR="00A6293D" w:rsidRPr="00510B48">
        <w:t xml:space="preserve"> </w:t>
      </w:r>
      <w:r w:rsidRPr="00510B48">
        <w:t>respect</w:t>
      </w:r>
      <w:r w:rsidR="00A6293D" w:rsidRPr="00510B48">
        <w:t xml:space="preserve"> </w:t>
      </w:r>
      <w:r w:rsidRPr="00510B48">
        <w:t>du</w:t>
      </w:r>
      <w:r w:rsidR="00A6293D" w:rsidRPr="00510B48">
        <w:t xml:space="preserve"> </w:t>
      </w:r>
      <w:r w:rsidRPr="00510B48">
        <w:t>principe</w:t>
      </w:r>
      <w:r w:rsidR="00A6293D" w:rsidRPr="00510B48">
        <w:t xml:space="preserve"> </w:t>
      </w:r>
      <w:r w:rsidRPr="00510B48">
        <w:t>de</w:t>
      </w:r>
      <w:r w:rsidR="00A6293D" w:rsidRPr="00510B48">
        <w:t xml:space="preserve"> </w:t>
      </w:r>
      <w:r w:rsidRPr="00510B48">
        <w:t>regroupement</w:t>
      </w:r>
      <w:r w:rsidR="00A6293D" w:rsidRPr="00510B48">
        <w:t xml:space="preserve"> </w:t>
      </w:r>
      <w:r w:rsidRPr="00510B48">
        <w:t>familial</w:t>
      </w:r>
      <w:r w:rsidR="00601D40" w:rsidRPr="00510B48">
        <w:t>.</w:t>
      </w:r>
      <w:r w:rsidR="00A6293D" w:rsidRPr="00510B48">
        <w:t xml:space="preserve"> </w:t>
      </w:r>
      <w:r w:rsidRPr="00510B48">
        <w:t>Certains</w:t>
      </w:r>
      <w:r w:rsidR="00A6293D" w:rsidRPr="00510B48">
        <w:t xml:space="preserve"> </w:t>
      </w:r>
      <w:r w:rsidRPr="00510B48">
        <w:t>centres</w:t>
      </w:r>
      <w:r w:rsidR="00A6293D" w:rsidRPr="00510B48">
        <w:t xml:space="preserve"> </w:t>
      </w:r>
      <w:r w:rsidRPr="00510B48">
        <w:t>accueillent</w:t>
      </w:r>
      <w:r w:rsidR="00A6293D" w:rsidRPr="00510B48">
        <w:t xml:space="preserve"> </w:t>
      </w:r>
      <w:r w:rsidRPr="00510B48">
        <w:t>spécialement</w:t>
      </w:r>
      <w:r w:rsidR="00A6293D" w:rsidRPr="00510B48">
        <w:t xml:space="preserve"> </w:t>
      </w:r>
      <w:r w:rsidRPr="00510B48">
        <w:t>les</w:t>
      </w:r>
      <w:r w:rsidR="00A6293D" w:rsidRPr="00510B48">
        <w:t xml:space="preserve"> </w:t>
      </w:r>
      <w:r w:rsidRPr="00510B48">
        <w:t>familles</w:t>
      </w:r>
      <w:r w:rsidR="00A6293D" w:rsidRPr="00510B48">
        <w:t xml:space="preserve"> </w:t>
      </w:r>
      <w:r w:rsidRPr="00510B48">
        <w:t>(5</w:t>
      </w:r>
      <w:r w:rsidR="0066726E">
        <w:t> </w:t>
      </w:r>
      <w:r w:rsidRPr="00510B48">
        <w:t>centres)</w:t>
      </w:r>
      <w:r w:rsidR="00A6293D" w:rsidRPr="00510B48">
        <w:t xml:space="preserve"> </w:t>
      </w:r>
      <w:r w:rsidRPr="00510B48">
        <w:t>et</w:t>
      </w:r>
      <w:r w:rsidR="00A6293D" w:rsidRPr="00510B48">
        <w:t xml:space="preserve"> </w:t>
      </w:r>
      <w:r w:rsidRPr="00510B48">
        <w:t>les</w:t>
      </w:r>
      <w:r w:rsidR="00A6293D" w:rsidRPr="00510B48">
        <w:t xml:space="preserve"> </w:t>
      </w:r>
      <w:r w:rsidRPr="00510B48">
        <w:t>mineurs</w:t>
      </w:r>
      <w:r w:rsidR="00A6293D" w:rsidRPr="00510B48">
        <w:t xml:space="preserve"> </w:t>
      </w:r>
      <w:r w:rsidRPr="00510B48">
        <w:t>non</w:t>
      </w:r>
      <w:r w:rsidR="00A6293D" w:rsidRPr="00510B48">
        <w:t xml:space="preserve"> </w:t>
      </w:r>
      <w:r w:rsidRPr="00510B48">
        <w:t>accompagnés</w:t>
      </w:r>
      <w:r w:rsidR="00A6293D" w:rsidRPr="00510B48">
        <w:t xml:space="preserve"> </w:t>
      </w:r>
      <w:r w:rsidRPr="00510B48">
        <w:t>(2</w:t>
      </w:r>
      <w:r w:rsidR="0066726E">
        <w:t> </w:t>
      </w:r>
      <w:r w:rsidRPr="00510B48">
        <w:t>centres),</w:t>
      </w:r>
      <w:r w:rsidR="00A6293D" w:rsidRPr="00510B48">
        <w:t xml:space="preserve"> </w:t>
      </w:r>
      <w:r w:rsidRPr="00510B48">
        <w:t>les</w:t>
      </w:r>
      <w:r w:rsidR="00A6293D" w:rsidRPr="00510B48">
        <w:t xml:space="preserve"> </w:t>
      </w:r>
      <w:r w:rsidRPr="00510B48">
        <w:t>adultes</w:t>
      </w:r>
      <w:r w:rsidR="00A6293D" w:rsidRPr="00510B48">
        <w:t xml:space="preserve"> </w:t>
      </w:r>
      <w:r w:rsidRPr="00510B48">
        <w:t>de</w:t>
      </w:r>
      <w:r w:rsidR="00A6293D" w:rsidRPr="00510B48">
        <w:t xml:space="preserve"> </w:t>
      </w:r>
      <w:r w:rsidRPr="00510B48">
        <w:t>sexe</w:t>
      </w:r>
      <w:r w:rsidR="00A6293D" w:rsidRPr="00510B48">
        <w:t xml:space="preserve"> </w:t>
      </w:r>
      <w:r w:rsidRPr="00510B48">
        <w:t>masculin</w:t>
      </w:r>
      <w:r w:rsidR="00A6293D" w:rsidRPr="00510B48">
        <w:t xml:space="preserve"> </w:t>
      </w:r>
      <w:r w:rsidRPr="00510B48">
        <w:t>étant</w:t>
      </w:r>
      <w:r w:rsidR="00A6293D" w:rsidRPr="00510B48">
        <w:t xml:space="preserve"> </w:t>
      </w:r>
      <w:r w:rsidRPr="00510B48">
        <w:t>hébergés</w:t>
      </w:r>
      <w:r w:rsidR="00A6293D" w:rsidRPr="00510B48">
        <w:t xml:space="preserve"> </w:t>
      </w:r>
      <w:r w:rsidRPr="00510B48">
        <w:t>dans</w:t>
      </w:r>
      <w:r w:rsidR="00A6293D" w:rsidRPr="00510B48">
        <w:t xml:space="preserve"> </w:t>
      </w:r>
      <w:r w:rsidRPr="00510B48">
        <w:t>d’autres</w:t>
      </w:r>
      <w:r w:rsidR="00A6293D" w:rsidRPr="00510B48">
        <w:t xml:space="preserve"> </w:t>
      </w:r>
      <w:r w:rsidRPr="00510B48">
        <w:t>centres</w:t>
      </w:r>
      <w:r w:rsidR="00601D40" w:rsidRPr="00510B48">
        <w:t>.</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d’hébergement</w:t>
      </w:r>
      <w:r w:rsidR="00A6293D" w:rsidRPr="00510B48">
        <w:t xml:space="preserve"> </w:t>
      </w:r>
      <w:r w:rsidRPr="00510B48">
        <w:t>ont</w:t>
      </w:r>
      <w:r w:rsidR="00A6293D" w:rsidRPr="00510B48">
        <w:t xml:space="preserve"> </w:t>
      </w:r>
      <w:r w:rsidRPr="00510B48">
        <w:t>été</w:t>
      </w:r>
      <w:r w:rsidR="00A6293D" w:rsidRPr="00510B48">
        <w:t xml:space="preserve"> </w:t>
      </w:r>
      <w:r w:rsidRPr="00510B48">
        <w:t>adaptées</w:t>
      </w:r>
      <w:r w:rsidR="00A6293D" w:rsidRPr="00510B48">
        <w:t xml:space="preserve"> </w:t>
      </w:r>
      <w:r w:rsidRPr="00510B48">
        <w:t>en</w:t>
      </w:r>
      <w:r w:rsidR="00A6293D" w:rsidRPr="00510B48">
        <w:t xml:space="preserve"> </w:t>
      </w:r>
      <w:r w:rsidRPr="00510B48">
        <w:t>fonction</w:t>
      </w:r>
      <w:r w:rsidR="00A6293D" w:rsidRPr="00510B48">
        <w:t xml:space="preserve"> </w:t>
      </w:r>
      <w:r w:rsidRPr="00510B48">
        <w:t>des</w:t>
      </w:r>
      <w:r w:rsidR="00A6293D" w:rsidRPr="00510B48">
        <w:t xml:space="preserve"> </w:t>
      </w:r>
      <w:r w:rsidRPr="00510B48">
        <w:t>besoins</w:t>
      </w:r>
      <w:r w:rsidR="00A6293D" w:rsidRPr="00510B48">
        <w:t xml:space="preserve"> </w:t>
      </w:r>
      <w:r w:rsidRPr="00510B48">
        <w:t>des</w:t>
      </w:r>
      <w:r w:rsidR="00A6293D" w:rsidRPr="00510B48">
        <w:t xml:space="preserve"> </w:t>
      </w:r>
      <w:r w:rsidRPr="00510B48">
        <w:t>personnes</w:t>
      </w:r>
      <w:r w:rsidR="00A6293D" w:rsidRPr="00510B48">
        <w:t xml:space="preserve"> </w:t>
      </w:r>
      <w:r w:rsidRPr="00510B48">
        <w:t>accueillies</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p>
    <w:p w14:paraId="281E3769" w14:textId="53F65298" w:rsidR="00222975" w:rsidRPr="00510B48" w:rsidRDefault="00222975" w:rsidP="00222975">
      <w:pPr>
        <w:pStyle w:val="SingleTxtG"/>
      </w:pPr>
      <w:r w:rsidRPr="00510B48">
        <w:t>215.</w:t>
      </w:r>
      <w:r w:rsidRPr="00510B48">
        <w:tab/>
        <w:t>Outre</w:t>
      </w:r>
      <w:r w:rsidR="00A6293D" w:rsidRPr="00510B48">
        <w:t xml:space="preserve"> </w:t>
      </w:r>
      <w:r w:rsidRPr="00510B48">
        <w:t>les</w:t>
      </w:r>
      <w:r w:rsidR="00A6293D" w:rsidRPr="00510B48">
        <w:t xml:space="preserve"> </w:t>
      </w:r>
      <w:r w:rsidRPr="00510B48">
        <w:t>gros</w:t>
      </w:r>
      <w:r w:rsidR="00A6293D" w:rsidRPr="00510B48">
        <w:t xml:space="preserve"> </w:t>
      </w:r>
      <w:r w:rsidRPr="00510B48">
        <w:t>investissements</w:t>
      </w:r>
      <w:r w:rsidR="00A6293D" w:rsidRPr="00510B48">
        <w:t xml:space="preserve"> </w:t>
      </w:r>
      <w:r w:rsidRPr="00510B48">
        <w:t>consentis</w:t>
      </w:r>
      <w:r w:rsidR="00A6293D" w:rsidRPr="00510B48">
        <w:t xml:space="preserve"> </w:t>
      </w:r>
      <w:r w:rsidRPr="00510B48">
        <w:t>dans</w:t>
      </w:r>
      <w:r w:rsidR="00A6293D" w:rsidRPr="00510B48">
        <w:t xml:space="preserve"> </w:t>
      </w:r>
      <w:r w:rsidRPr="00510B48">
        <w:t>l’infrastructure,</w:t>
      </w:r>
      <w:r w:rsidR="00A6293D" w:rsidRPr="00510B48">
        <w:t xml:space="preserve"> </w:t>
      </w:r>
      <w:r w:rsidRPr="00510B48">
        <w:t>d’importantes</w:t>
      </w:r>
      <w:r w:rsidR="00A6293D" w:rsidRPr="00510B48">
        <w:t xml:space="preserve"> </w:t>
      </w:r>
      <w:r w:rsidRPr="00510B48">
        <w:t>mesures</w:t>
      </w:r>
      <w:r w:rsidR="00A6293D" w:rsidRPr="00510B48">
        <w:t xml:space="preserve"> </w:t>
      </w:r>
      <w:r w:rsidRPr="00510B48">
        <w:t>ont</w:t>
      </w:r>
      <w:r w:rsidR="00A6293D" w:rsidRPr="00510B48">
        <w:t xml:space="preserve"> </w:t>
      </w:r>
      <w:r w:rsidRPr="00510B48">
        <w:t>été</w:t>
      </w:r>
      <w:r w:rsidR="00A6293D" w:rsidRPr="00510B48">
        <w:t xml:space="preserve"> </w:t>
      </w:r>
      <w:r w:rsidRPr="00510B48">
        <w:t>prises</w:t>
      </w:r>
      <w:r w:rsidR="00A6293D" w:rsidRPr="00510B48">
        <w:t xml:space="preserve"> </w:t>
      </w:r>
      <w:r w:rsidRPr="00510B48">
        <w:t>pour</w:t>
      </w:r>
      <w:r w:rsidR="00A6293D" w:rsidRPr="00510B48">
        <w:t xml:space="preserve"> </w:t>
      </w:r>
      <w:r w:rsidRPr="00510B48">
        <w:t>normaliser</w:t>
      </w:r>
      <w:r w:rsidR="00A6293D" w:rsidRPr="00510B48">
        <w:t xml:space="preserve"> </w:t>
      </w:r>
      <w:r w:rsidRPr="00510B48">
        <w:t>les</w:t>
      </w:r>
      <w:r w:rsidR="00A6293D" w:rsidRPr="00510B48">
        <w:t xml:space="preserve"> </w:t>
      </w:r>
      <w:r w:rsidRPr="00510B48">
        <w:t>différents</w:t>
      </w:r>
      <w:r w:rsidR="00A6293D" w:rsidRPr="00510B48">
        <w:t xml:space="preserve"> </w:t>
      </w:r>
      <w:r w:rsidRPr="00510B48">
        <w:t>services</w:t>
      </w:r>
      <w:r w:rsidR="00A6293D" w:rsidRPr="00510B48">
        <w:t xml:space="preserve"> </w:t>
      </w:r>
      <w:r w:rsidRPr="00510B48">
        <w:t>offerts</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r w:rsidR="00601D40" w:rsidRPr="00510B48">
        <w:t>.</w:t>
      </w:r>
      <w:r w:rsidR="00A6293D" w:rsidRPr="00510B48">
        <w:t xml:space="preserve"> </w:t>
      </w:r>
      <w:r w:rsidRPr="00510B48">
        <w:t>Des</w:t>
      </w:r>
      <w:r w:rsidR="00A6293D" w:rsidRPr="00510B48">
        <w:t xml:space="preserve"> </w:t>
      </w:r>
      <w:r w:rsidRPr="00510B48">
        <w:t>menus</w:t>
      </w:r>
      <w:r w:rsidR="00A6293D" w:rsidRPr="00510B48">
        <w:t xml:space="preserve"> </w:t>
      </w:r>
      <w:r w:rsidRPr="00510B48">
        <w:t>sont</w:t>
      </w:r>
      <w:r w:rsidR="00A6293D" w:rsidRPr="00510B48">
        <w:t xml:space="preserve"> </w:t>
      </w:r>
      <w:r w:rsidRPr="00510B48">
        <w:t>établis</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l’Institut</w:t>
      </w:r>
      <w:r w:rsidR="00A6293D" w:rsidRPr="00510B48">
        <w:t xml:space="preserve"> </w:t>
      </w:r>
      <w:r w:rsidRPr="00510B48">
        <w:t>national</w:t>
      </w:r>
      <w:r w:rsidR="00A6293D" w:rsidRPr="00510B48">
        <w:t xml:space="preserve"> </w:t>
      </w:r>
      <w:r w:rsidRPr="00510B48">
        <w:t>de</w:t>
      </w:r>
      <w:r w:rsidR="00A6293D" w:rsidRPr="00510B48">
        <w:t xml:space="preserve"> </w:t>
      </w:r>
      <w:r w:rsidRPr="00510B48">
        <w:t>santé</w:t>
      </w:r>
      <w:r w:rsidR="00A6293D" w:rsidRPr="00510B48">
        <w:t xml:space="preserve"> </w:t>
      </w:r>
      <w:r w:rsidRPr="00510B48">
        <w:t>publique</w:t>
      </w:r>
      <w:r w:rsidR="00A6293D" w:rsidRPr="00510B48">
        <w:t xml:space="preserve"> </w:t>
      </w:r>
      <w:r w:rsidRPr="00510B48">
        <w:t>et</w:t>
      </w:r>
      <w:r w:rsidR="00A6293D" w:rsidRPr="00510B48">
        <w:t xml:space="preserve"> </w:t>
      </w:r>
      <w:r w:rsidRPr="00510B48">
        <w:t>les</w:t>
      </w:r>
      <w:r w:rsidR="00A6293D" w:rsidRPr="00510B48">
        <w:t xml:space="preserve"> </w:t>
      </w:r>
      <w:r w:rsidRPr="00510B48">
        <w:t>aliments</w:t>
      </w:r>
      <w:r w:rsidR="00A6293D" w:rsidRPr="00510B48">
        <w:t xml:space="preserve"> </w:t>
      </w:r>
      <w:r w:rsidRPr="00510B48">
        <w:t>sont</w:t>
      </w:r>
      <w:r w:rsidR="00A6293D" w:rsidRPr="00510B48">
        <w:t xml:space="preserve"> </w:t>
      </w:r>
      <w:r w:rsidRPr="00510B48">
        <w:t>contrôlés,</w:t>
      </w:r>
      <w:r w:rsidR="00A6293D" w:rsidRPr="00510B48">
        <w:t xml:space="preserve"> </w:t>
      </w:r>
      <w:r w:rsidRPr="00510B48">
        <w:t>ainsi</w:t>
      </w:r>
      <w:r w:rsidR="00A6293D" w:rsidRPr="00510B48">
        <w:t xml:space="preserve"> </w:t>
      </w:r>
      <w:r w:rsidRPr="00510B48">
        <w:t>que</w:t>
      </w:r>
      <w:r w:rsidR="00A6293D" w:rsidRPr="00510B48">
        <w:t xml:space="preserve"> </w:t>
      </w:r>
      <w:r w:rsidRPr="00510B48">
        <w:t>la</w:t>
      </w:r>
      <w:r w:rsidR="00A6293D" w:rsidRPr="00510B48">
        <w:t xml:space="preserve"> </w:t>
      </w:r>
      <w:r w:rsidRPr="00510B48">
        <w:t>qualité</w:t>
      </w:r>
      <w:r w:rsidR="00A6293D" w:rsidRPr="00510B48">
        <w:t xml:space="preserve"> </w:t>
      </w:r>
      <w:r w:rsidRPr="00510B48">
        <w:t>des</w:t>
      </w:r>
      <w:r w:rsidR="00A6293D" w:rsidRPr="00510B48">
        <w:t xml:space="preserve"> </w:t>
      </w:r>
      <w:r w:rsidRPr="00510B48">
        <w:t>repas</w:t>
      </w:r>
      <w:r w:rsidR="00601D40" w:rsidRPr="00510B48">
        <w:t>.</w:t>
      </w:r>
      <w:r w:rsidR="00A6293D" w:rsidRPr="00510B48">
        <w:t xml:space="preserve"> </w:t>
      </w:r>
      <w:r w:rsidRPr="00510B48">
        <w:t>Les</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r w:rsidR="00A6293D" w:rsidRPr="00510B48">
        <w:t xml:space="preserve"> </w:t>
      </w:r>
      <w:r w:rsidRPr="00510B48">
        <w:t>sont</w:t>
      </w:r>
      <w:r w:rsidR="00A6293D" w:rsidRPr="00510B48">
        <w:t xml:space="preserve"> </w:t>
      </w:r>
      <w:r w:rsidRPr="00510B48">
        <w:t>assurés</w:t>
      </w:r>
      <w:r w:rsidR="00A6293D" w:rsidRPr="00510B48">
        <w:t xml:space="preserve"> </w:t>
      </w:r>
      <w:r w:rsidRPr="00510B48">
        <w:t>sur</w:t>
      </w:r>
      <w:r w:rsidR="00A6293D" w:rsidRPr="00510B48">
        <w:t xml:space="preserve"> </w:t>
      </w:r>
      <w:r w:rsidRPr="00510B48">
        <w:t>place</w:t>
      </w:r>
      <w:r w:rsidR="00A6293D" w:rsidRPr="00510B48">
        <w:t xml:space="preserve"> </w:t>
      </w:r>
      <w:r w:rsidRPr="00510B48">
        <w:t>dans</w:t>
      </w:r>
      <w:r w:rsidR="00A6293D" w:rsidRPr="00510B48">
        <w:t xml:space="preserve"> </w:t>
      </w:r>
      <w:r w:rsidRPr="00510B48">
        <w:t>chaque</w:t>
      </w:r>
      <w:r w:rsidR="00A6293D" w:rsidRPr="00510B48">
        <w:t xml:space="preserve"> </w:t>
      </w:r>
      <w:r w:rsidRPr="00510B48">
        <w:t>centre</w:t>
      </w:r>
      <w:r w:rsidR="00A6293D" w:rsidRPr="00510B48">
        <w:t xml:space="preserve"> </w:t>
      </w:r>
      <w:r w:rsidRPr="00510B48">
        <w:t>par</w:t>
      </w:r>
      <w:r w:rsidR="00A6293D" w:rsidRPr="00510B48">
        <w:t xml:space="preserve"> </w:t>
      </w:r>
      <w:r w:rsidRPr="00510B48">
        <w:t>le</w:t>
      </w:r>
      <w:r w:rsidR="00A6293D" w:rsidRPr="00510B48">
        <w:t xml:space="preserve"> </w:t>
      </w:r>
      <w:r w:rsidRPr="00510B48">
        <w:t>dispensaire</w:t>
      </w:r>
      <w:r w:rsidR="00A6293D" w:rsidRPr="00510B48">
        <w:t xml:space="preserve"> </w:t>
      </w:r>
      <w:r w:rsidRPr="00510B48">
        <w:t>local</w:t>
      </w:r>
      <w:r w:rsidR="00A6293D" w:rsidRPr="00510B48">
        <w:t xml:space="preserve"> </w:t>
      </w:r>
      <w:r w:rsidRPr="00510B48">
        <w:t>entre</w:t>
      </w:r>
      <w:r w:rsidR="00A6293D" w:rsidRPr="00510B48">
        <w:t xml:space="preserve"> </w:t>
      </w:r>
      <w:r w:rsidRPr="00510B48">
        <w:t>quatre</w:t>
      </w:r>
      <w:r w:rsidR="00A6293D" w:rsidRPr="00510B48">
        <w:t xml:space="preserve"> </w:t>
      </w:r>
      <w:r w:rsidRPr="00510B48">
        <w:t>et</w:t>
      </w:r>
      <w:r w:rsidR="00A6293D" w:rsidRPr="00510B48">
        <w:t xml:space="preserve"> </w:t>
      </w:r>
      <w:r w:rsidRPr="00510B48">
        <w:t>douze</w:t>
      </w:r>
      <w:r w:rsidR="00A6293D" w:rsidRPr="00510B48">
        <w:t xml:space="preserve"> </w:t>
      </w:r>
      <w:r w:rsidRPr="00510B48">
        <w:t>heures</w:t>
      </w:r>
      <w:r w:rsidR="00A6293D" w:rsidRPr="00510B48">
        <w:t xml:space="preserve"> </w:t>
      </w:r>
      <w:r w:rsidRPr="00510B48">
        <w:t>par</w:t>
      </w:r>
      <w:r w:rsidR="00A6293D" w:rsidRPr="00510B48">
        <w:t xml:space="preserve"> </w:t>
      </w:r>
      <w:r w:rsidRPr="00510B48">
        <w:t>jour</w:t>
      </w:r>
      <w:r w:rsidR="00A6293D" w:rsidRPr="00510B48">
        <w:t xml:space="preserve"> </w:t>
      </w:r>
      <w:r w:rsidRPr="00510B48">
        <w:t>en</w:t>
      </w:r>
      <w:r w:rsidR="00A6293D" w:rsidRPr="00510B48">
        <w:t xml:space="preserve"> </w:t>
      </w:r>
      <w:r w:rsidRPr="00510B48">
        <w:t>fonction</w:t>
      </w:r>
      <w:r w:rsidR="00A6293D" w:rsidRPr="00510B48">
        <w:t xml:space="preserve"> </w:t>
      </w:r>
      <w:r w:rsidRPr="00510B48">
        <w:t>des</w:t>
      </w:r>
      <w:r w:rsidR="00A6293D" w:rsidRPr="00510B48">
        <w:t xml:space="preserve"> </w:t>
      </w:r>
      <w:r w:rsidRPr="00510B48">
        <w:t>besoins</w:t>
      </w:r>
      <w:r w:rsidR="00510B48">
        <w:t> ;</w:t>
      </w:r>
      <w:r w:rsidR="00A6293D" w:rsidRPr="00510B48">
        <w:t xml:space="preserve"> </w:t>
      </w:r>
      <w:r w:rsidRPr="00510B48">
        <w:t>le</w:t>
      </w:r>
      <w:r w:rsidR="00A6293D" w:rsidRPr="00510B48">
        <w:t xml:space="preserve"> </w:t>
      </w:r>
      <w:r w:rsidRPr="00510B48">
        <w:t>reste</w:t>
      </w:r>
      <w:r w:rsidR="00A6293D" w:rsidRPr="00510B48">
        <w:t xml:space="preserve"> </w:t>
      </w:r>
      <w:r w:rsidRPr="00510B48">
        <w:t>du</w:t>
      </w:r>
      <w:r w:rsidR="00A6293D" w:rsidRPr="00510B48">
        <w:t xml:space="preserve"> </w:t>
      </w:r>
      <w:r w:rsidRPr="00510B48">
        <w:t>temps,</w:t>
      </w:r>
      <w:r w:rsidR="00A6293D" w:rsidRPr="00510B48">
        <w:t xml:space="preserve"> </w:t>
      </w:r>
      <w:r w:rsidRPr="00510B48">
        <w:t>il</w:t>
      </w:r>
      <w:r w:rsidR="00A6293D" w:rsidRPr="00510B48">
        <w:t xml:space="preserve"> </w:t>
      </w:r>
      <w:r w:rsidRPr="00510B48">
        <w:t>est</w:t>
      </w:r>
      <w:r w:rsidR="00A6293D" w:rsidRPr="00510B48">
        <w:t xml:space="preserve"> </w:t>
      </w:r>
      <w:r w:rsidRPr="00510B48">
        <w:t>fait</w:t>
      </w:r>
      <w:r w:rsidR="00A6293D" w:rsidRPr="00510B48">
        <w:t xml:space="preserve"> </w:t>
      </w:r>
      <w:r w:rsidRPr="00510B48">
        <w:t>appel</w:t>
      </w:r>
      <w:r w:rsidR="00A6293D" w:rsidRPr="00510B48">
        <w:t xml:space="preserve"> </w:t>
      </w:r>
      <w:r w:rsidRPr="00510B48">
        <w:t>s’il</w:t>
      </w:r>
      <w:r w:rsidR="00A6293D" w:rsidRPr="00510B48">
        <w:t xml:space="preserve"> </w:t>
      </w:r>
      <w:r w:rsidRPr="00510B48">
        <w:t>le</w:t>
      </w:r>
      <w:r w:rsidR="00A6293D" w:rsidRPr="00510B48">
        <w:t xml:space="preserve"> </w:t>
      </w:r>
      <w:r w:rsidRPr="00510B48">
        <w:t>faut</w:t>
      </w:r>
      <w:r w:rsidR="00A6293D" w:rsidRPr="00510B48">
        <w:t xml:space="preserve"> </w:t>
      </w:r>
      <w:r w:rsidRPr="00510B48">
        <w:t>au</w:t>
      </w:r>
      <w:r w:rsidR="00A6293D" w:rsidRPr="00510B48">
        <w:t xml:space="preserve"> </w:t>
      </w:r>
      <w:r w:rsidRPr="00510B48">
        <w:t>service</w:t>
      </w:r>
      <w:r w:rsidR="00A6293D" w:rsidRPr="00510B48">
        <w:t xml:space="preserve"> </w:t>
      </w:r>
      <w:r w:rsidRPr="00510B48">
        <w:t>local</w:t>
      </w:r>
      <w:r w:rsidR="00A6293D" w:rsidRPr="00510B48">
        <w:t xml:space="preserve"> </w:t>
      </w:r>
      <w:r w:rsidRPr="00510B48">
        <w:t>des</w:t>
      </w:r>
      <w:r w:rsidR="00A6293D" w:rsidRPr="00510B48">
        <w:t xml:space="preserve"> </w:t>
      </w:r>
      <w:r w:rsidRPr="00510B48">
        <w:t>urgences</w:t>
      </w:r>
      <w:r w:rsidR="00601D40" w:rsidRPr="00510B48">
        <w:t>.</w:t>
      </w:r>
      <w:r w:rsidR="00A6293D" w:rsidRPr="00510B48">
        <w:t xml:space="preserve"> </w:t>
      </w:r>
      <w:r w:rsidRPr="00510B48">
        <w:t>Les</w:t>
      </w:r>
      <w:r w:rsidR="00A6293D" w:rsidRPr="00510B48">
        <w:t xml:space="preserve"> </w:t>
      </w:r>
      <w:r w:rsidRPr="00510B48">
        <w:t>résidents</w:t>
      </w:r>
      <w:r w:rsidR="00A6293D" w:rsidRPr="00510B48">
        <w:t xml:space="preserve"> </w:t>
      </w:r>
      <w:r w:rsidRPr="00510B48">
        <w:t>sont</w:t>
      </w:r>
      <w:r w:rsidR="00A6293D" w:rsidRPr="00510B48">
        <w:t xml:space="preserve"> </w:t>
      </w:r>
      <w:r w:rsidRPr="00510B48">
        <w:t>orientés,</w:t>
      </w:r>
      <w:r w:rsidR="00A6293D" w:rsidRPr="00510B48">
        <w:t xml:space="preserve"> </w:t>
      </w:r>
      <w:r w:rsidRPr="00510B48">
        <w:t>sur</w:t>
      </w:r>
      <w:r w:rsidR="00A6293D" w:rsidRPr="00510B48">
        <w:t xml:space="preserve"> </w:t>
      </w:r>
      <w:r w:rsidRPr="00510B48">
        <w:t>ordonnance</w:t>
      </w:r>
      <w:r w:rsidR="00A6293D" w:rsidRPr="00510B48">
        <w:t xml:space="preserve"> </w:t>
      </w:r>
      <w:r w:rsidRPr="00510B48">
        <w:t>médicale,</w:t>
      </w:r>
      <w:r w:rsidR="00A6293D" w:rsidRPr="00510B48">
        <w:t xml:space="preserve"> </w:t>
      </w:r>
      <w:r w:rsidRPr="00510B48">
        <w:t>vers</w:t>
      </w:r>
      <w:r w:rsidR="00A6293D" w:rsidRPr="00510B48">
        <w:t xml:space="preserve"> </w:t>
      </w:r>
      <w:r w:rsidRPr="00510B48">
        <w:t>des</w:t>
      </w:r>
      <w:r w:rsidR="00A6293D" w:rsidRPr="00510B48">
        <w:t xml:space="preserve"> </w:t>
      </w:r>
      <w:r w:rsidRPr="00510B48">
        <w:t>soins</w:t>
      </w:r>
      <w:r w:rsidR="00A6293D" w:rsidRPr="00510B48">
        <w:t xml:space="preserve"> </w:t>
      </w:r>
      <w:r w:rsidRPr="00510B48">
        <w:t>secondaires</w:t>
      </w:r>
      <w:r w:rsidR="00A6293D" w:rsidRPr="00510B48">
        <w:t xml:space="preserve"> </w:t>
      </w:r>
      <w:r w:rsidRPr="00510B48">
        <w:t>et</w:t>
      </w:r>
      <w:r w:rsidR="00A6293D" w:rsidRPr="00510B48">
        <w:t xml:space="preserve"> </w:t>
      </w:r>
      <w:r w:rsidRPr="00510B48">
        <w:t>tertiaires</w:t>
      </w:r>
      <w:r w:rsidR="00A6293D" w:rsidRPr="00510B48">
        <w:t xml:space="preserve"> </w:t>
      </w:r>
      <w:r w:rsidRPr="00510B48">
        <w:t>au</w:t>
      </w:r>
      <w:r w:rsidR="00A6293D" w:rsidRPr="00510B48">
        <w:t xml:space="preserve"> </w:t>
      </w:r>
      <w:r w:rsidRPr="00510B48">
        <w:t>même</w:t>
      </w:r>
      <w:r w:rsidR="00A6293D" w:rsidRPr="00510B48">
        <w:t xml:space="preserve"> </w:t>
      </w:r>
      <w:r w:rsidRPr="00510B48">
        <w:t>titre</w:t>
      </w:r>
      <w:r w:rsidR="00A6293D" w:rsidRPr="00510B48">
        <w:t xml:space="preserve"> </w:t>
      </w:r>
      <w:r w:rsidRPr="00510B48">
        <w:t>que</w:t>
      </w:r>
      <w:r w:rsidR="00A6293D" w:rsidRPr="00510B48">
        <w:t xml:space="preserve"> </w:t>
      </w:r>
      <w:r w:rsidRPr="00510B48">
        <w:t>les</w:t>
      </w:r>
      <w:r w:rsidR="00A6293D" w:rsidRPr="00510B48">
        <w:t xml:space="preserve"> </w:t>
      </w:r>
      <w:r w:rsidRPr="00510B48">
        <w:t>citoyens</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601D40" w:rsidRPr="00510B48">
        <w:t>.</w:t>
      </w:r>
      <w:r w:rsidR="00A6293D" w:rsidRPr="00510B48">
        <w:t xml:space="preserve"> </w:t>
      </w:r>
      <w:r w:rsidRPr="00510B48">
        <w:t>Tous</w:t>
      </w:r>
      <w:r w:rsidR="00A6293D" w:rsidRPr="00510B48">
        <w:t xml:space="preserve"> </w:t>
      </w:r>
      <w:r w:rsidRPr="00510B48">
        <w:t>les</w:t>
      </w:r>
      <w:r w:rsidR="00A6293D" w:rsidRPr="00510B48">
        <w:t xml:space="preserve"> </w:t>
      </w:r>
      <w:r w:rsidRPr="00510B48">
        <w:t>enfants</w:t>
      </w:r>
      <w:r w:rsidR="00A6293D" w:rsidRPr="00510B48">
        <w:t xml:space="preserve"> </w:t>
      </w:r>
      <w:r w:rsidRPr="00510B48">
        <w:t>sont</w:t>
      </w:r>
      <w:r w:rsidR="00A6293D" w:rsidRPr="00510B48">
        <w:t xml:space="preserve"> </w:t>
      </w:r>
      <w:r w:rsidRPr="00510B48">
        <w:t>systématiquement</w:t>
      </w:r>
      <w:r w:rsidR="00A6293D" w:rsidRPr="00510B48">
        <w:t xml:space="preserve"> </w:t>
      </w:r>
      <w:r w:rsidRPr="00510B48">
        <w:t>vaccinés</w:t>
      </w:r>
      <w:r w:rsidR="00601D40" w:rsidRPr="00510B48">
        <w:t>.</w:t>
      </w:r>
      <w:r w:rsidR="00A6293D" w:rsidRPr="00510B48">
        <w:t xml:space="preserve"> </w:t>
      </w:r>
      <w:r w:rsidRPr="00510B48">
        <w:t>Des</w:t>
      </w:r>
      <w:r w:rsidR="00A6293D" w:rsidRPr="00510B48">
        <w:t xml:space="preserve"> </w:t>
      </w:r>
      <w:r w:rsidRPr="00510B48">
        <w:t>services</w:t>
      </w:r>
      <w:r w:rsidR="00A6293D" w:rsidRPr="00510B48">
        <w:t xml:space="preserve"> </w:t>
      </w:r>
      <w:r w:rsidRPr="00510B48">
        <w:t>de</w:t>
      </w:r>
      <w:r w:rsidR="00A6293D" w:rsidRPr="00510B48">
        <w:t xml:space="preserve"> </w:t>
      </w:r>
      <w:r w:rsidRPr="00510B48">
        <w:t>santé</w:t>
      </w:r>
      <w:r w:rsidR="00A6293D" w:rsidRPr="00510B48">
        <w:t xml:space="preserve"> </w:t>
      </w:r>
      <w:r w:rsidRPr="00510B48">
        <w:t>mentale</w:t>
      </w:r>
      <w:r w:rsidR="00A6293D" w:rsidRPr="00510B48">
        <w:t xml:space="preserve"> </w:t>
      </w:r>
      <w:r w:rsidRPr="00510B48">
        <w:t>sont</w:t>
      </w:r>
      <w:r w:rsidR="00A6293D" w:rsidRPr="00510B48">
        <w:t xml:space="preserve"> </w:t>
      </w:r>
      <w:r w:rsidRPr="00510B48">
        <w:t>dispensés</w:t>
      </w:r>
      <w:r w:rsidR="00A6293D" w:rsidRPr="00510B48">
        <w:t xml:space="preserve"> </w:t>
      </w:r>
      <w:r w:rsidRPr="00510B48">
        <w:t>par</w:t>
      </w:r>
      <w:r w:rsidR="00A6293D" w:rsidRPr="00510B48">
        <w:t xml:space="preserve"> </w:t>
      </w:r>
      <w:r w:rsidRPr="00510B48">
        <w:t>les</w:t>
      </w:r>
      <w:r w:rsidR="00A6293D" w:rsidRPr="00510B48">
        <w:t xml:space="preserve"> </w:t>
      </w:r>
      <w:r w:rsidRPr="00510B48">
        <w:t>psychologues</w:t>
      </w:r>
      <w:r w:rsidR="00A6293D" w:rsidRPr="00510B48">
        <w:t xml:space="preserve"> </w:t>
      </w:r>
      <w:r w:rsidRPr="00510B48">
        <w:t>en</w:t>
      </w:r>
      <w:r w:rsidR="00A6293D" w:rsidRPr="00510B48">
        <w:t xml:space="preserve"> </w:t>
      </w:r>
      <w:r w:rsidRPr="00510B48">
        <w:t>poste</w:t>
      </w:r>
      <w:r w:rsidR="00A6293D" w:rsidRPr="00510B48">
        <w:t xml:space="preserve"> </w:t>
      </w:r>
      <w:r w:rsidRPr="00510B48">
        <w:t>dans</w:t>
      </w:r>
      <w:r w:rsidR="00A6293D" w:rsidRPr="00510B48">
        <w:t xml:space="preserve"> </w:t>
      </w:r>
      <w:r w:rsidRPr="00510B48">
        <w:t>tous</w:t>
      </w:r>
      <w:r w:rsidR="00A6293D" w:rsidRPr="00510B48">
        <w:t xml:space="preserve"> </w:t>
      </w:r>
      <w:r w:rsidRPr="00510B48">
        <w:t>les</w:t>
      </w:r>
      <w:r w:rsidR="00A6293D" w:rsidRPr="00510B48">
        <w:t xml:space="preserve"> </w:t>
      </w:r>
      <w:r w:rsidRPr="00510B48">
        <w:t>centres</w:t>
      </w:r>
      <w:r w:rsidR="00A6293D" w:rsidRPr="00510B48">
        <w:t xml:space="preserve"> </w:t>
      </w:r>
      <w:r w:rsidRPr="00510B48">
        <w:t>conformément</w:t>
      </w:r>
      <w:r w:rsidR="00A6293D" w:rsidRPr="00510B48">
        <w:t xml:space="preserve"> </w:t>
      </w:r>
      <w:r w:rsidRPr="00510B48">
        <w:t>aux</w:t>
      </w:r>
      <w:r w:rsidR="00A6293D" w:rsidRPr="00510B48">
        <w:t xml:space="preserve"> </w:t>
      </w:r>
      <w:r w:rsidRPr="00510B48">
        <w:t>Directives</w:t>
      </w:r>
      <w:r w:rsidR="00A6293D" w:rsidRPr="00510B48">
        <w:t xml:space="preserve"> </w:t>
      </w:r>
      <w:r w:rsidRPr="00510B48">
        <w:t>pour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et</w:t>
      </w:r>
      <w:r w:rsidR="00A6293D" w:rsidRPr="00510B48">
        <w:t xml:space="preserve"> </w:t>
      </w:r>
      <w:r w:rsidRPr="00510B48">
        <w:t>l’amélioration</w:t>
      </w:r>
      <w:r w:rsidR="00A6293D" w:rsidRPr="00510B48">
        <w:t xml:space="preserve"> </w:t>
      </w:r>
      <w:r w:rsidRPr="00510B48">
        <w:t>de</w:t>
      </w:r>
      <w:r w:rsidR="00A6293D" w:rsidRPr="00510B48">
        <w:t xml:space="preserve"> </w:t>
      </w:r>
      <w:r w:rsidRPr="00510B48">
        <w:t>la</w:t>
      </w:r>
      <w:r w:rsidR="00A6293D" w:rsidRPr="00510B48">
        <w:t xml:space="preserve"> </w:t>
      </w:r>
      <w:r w:rsidRPr="00510B48">
        <w:t>santé</w:t>
      </w:r>
      <w:r w:rsidR="00A6293D" w:rsidRPr="00510B48">
        <w:t xml:space="preserve"> </w:t>
      </w:r>
      <w:r w:rsidRPr="00510B48">
        <w:t>mentale</w:t>
      </w:r>
      <w:r w:rsidR="00A6293D" w:rsidRPr="00510B48">
        <w:t xml:space="preserve"> </w:t>
      </w:r>
      <w:r w:rsidRPr="00510B48">
        <w:t>des</w:t>
      </w:r>
      <w:r w:rsidR="00A6293D" w:rsidRPr="00510B48">
        <w:t xml:space="preserve"> </w:t>
      </w:r>
      <w:r w:rsidRPr="00510B48">
        <w:t>réfugiés,</w:t>
      </w:r>
      <w:r w:rsidR="00A6293D" w:rsidRPr="00510B48">
        <w:t xml:space="preserve"> </w:t>
      </w:r>
      <w:r w:rsidRPr="00510B48">
        <w:t>demandeurs</w:t>
      </w:r>
      <w:r w:rsidR="00A6293D" w:rsidRPr="00510B48">
        <w:t xml:space="preserve"> </w:t>
      </w:r>
      <w:r w:rsidRPr="00510B48">
        <w:t>d’asile</w:t>
      </w:r>
      <w:r w:rsidR="00A6293D" w:rsidRPr="00510B48">
        <w:t xml:space="preserve"> </w:t>
      </w:r>
      <w:r w:rsidRPr="00510B48">
        <w:t>et</w:t>
      </w:r>
      <w:r w:rsidR="00A6293D" w:rsidRPr="00510B48">
        <w:t xml:space="preserve"> </w:t>
      </w:r>
      <w:r w:rsidRPr="00510B48">
        <w:t>migrants</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élaborées</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l’Organisation</w:t>
      </w:r>
      <w:r w:rsidR="00A6293D" w:rsidRPr="00510B48">
        <w:t xml:space="preserve"> </w:t>
      </w:r>
      <w:r w:rsidRPr="00510B48">
        <w:t>mondiale</w:t>
      </w:r>
      <w:r w:rsidR="00A6293D" w:rsidRPr="00510B48">
        <w:t xml:space="preserve"> </w:t>
      </w:r>
      <w:r w:rsidRPr="00510B48">
        <w:t>de</w:t>
      </w:r>
      <w:r w:rsidR="00A6293D" w:rsidRPr="00510B48">
        <w:t xml:space="preserve"> </w:t>
      </w:r>
      <w:r w:rsidRPr="00510B48">
        <w:t>la</w:t>
      </w:r>
      <w:r w:rsidR="00A6293D" w:rsidRPr="00510B48">
        <w:t xml:space="preserve"> </w:t>
      </w:r>
      <w:r w:rsidRPr="00510B48">
        <w:t>Santé.</w:t>
      </w:r>
    </w:p>
    <w:p w14:paraId="2A4091E2" w14:textId="665D6A4E" w:rsidR="00222975" w:rsidRPr="00510B48" w:rsidRDefault="00222975" w:rsidP="00222975">
      <w:pPr>
        <w:pStyle w:val="SingleTxtG"/>
      </w:pPr>
      <w:r w:rsidRPr="00510B48">
        <w:t>216.</w:t>
      </w:r>
      <w:r w:rsidRPr="00510B48">
        <w:tab/>
        <w:t>Des</w:t>
      </w:r>
      <w:r w:rsidR="00A6293D" w:rsidRPr="00510B48">
        <w:t xml:space="preserve"> </w:t>
      </w:r>
      <w:r w:rsidRPr="00510B48">
        <w:t>activités</w:t>
      </w:r>
      <w:r w:rsidR="00A6293D" w:rsidRPr="00510B48">
        <w:t xml:space="preserve"> </w:t>
      </w:r>
      <w:r w:rsidRPr="00510B48">
        <w:t>de</w:t>
      </w:r>
      <w:r w:rsidR="00A6293D" w:rsidRPr="00510B48">
        <w:t xml:space="preserve"> </w:t>
      </w:r>
      <w:r w:rsidRPr="00510B48">
        <w:t>loisirs</w:t>
      </w:r>
      <w:r w:rsidR="00A6293D" w:rsidRPr="00510B48">
        <w:t xml:space="preserve"> </w:t>
      </w:r>
      <w:r w:rsidRPr="00510B48">
        <w:t>et</w:t>
      </w:r>
      <w:r w:rsidR="00A6293D" w:rsidRPr="00510B48">
        <w:t xml:space="preserve"> </w:t>
      </w:r>
      <w:r w:rsidRPr="00510B48">
        <w:t>divers</w:t>
      </w:r>
      <w:r w:rsidR="00A6293D" w:rsidRPr="00510B48">
        <w:t xml:space="preserve"> </w:t>
      </w:r>
      <w:r w:rsidRPr="00510B48">
        <w:t>ateliers</w:t>
      </w:r>
      <w:r w:rsidR="00A6293D" w:rsidRPr="00510B48">
        <w:t xml:space="preserve"> </w:t>
      </w:r>
      <w:r w:rsidRPr="00510B48">
        <w:t>sont</w:t>
      </w:r>
      <w:r w:rsidR="00A6293D" w:rsidRPr="00510B48">
        <w:t xml:space="preserve"> </w:t>
      </w:r>
      <w:r w:rsidRPr="00510B48">
        <w:t>en</w:t>
      </w:r>
      <w:r w:rsidR="00A6293D" w:rsidRPr="00510B48">
        <w:t xml:space="preserve"> </w:t>
      </w:r>
      <w:r w:rsidRPr="00510B48">
        <w:t>outre</w:t>
      </w:r>
      <w:r w:rsidR="00A6293D" w:rsidRPr="00510B48">
        <w:t xml:space="preserve"> </w:t>
      </w:r>
      <w:r w:rsidRPr="00510B48">
        <w:t>organisés</w:t>
      </w:r>
      <w:r w:rsidR="00A6293D" w:rsidRPr="00510B48">
        <w:t xml:space="preserve"> </w:t>
      </w:r>
      <w:r w:rsidRPr="00510B48">
        <w:t>pour</w:t>
      </w:r>
      <w:r w:rsidR="00A6293D" w:rsidRPr="00510B48">
        <w:t xml:space="preserve"> </w:t>
      </w:r>
      <w:r w:rsidRPr="00510B48">
        <w:t>accroître</w:t>
      </w:r>
      <w:r w:rsidR="00A6293D" w:rsidRPr="00510B48">
        <w:t xml:space="preserve"> </w:t>
      </w:r>
      <w:r w:rsidRPr="00510B48">
        <w:t>l’autonomie</w:t>
      </w:r>
      <w:r w:rsidR="00A6293D" w:rsidRPr="00510B48">
        <w:t xml:space="preserve"> </w:t>
      </w:r>
      <w:r w:rsidRPr="00510B48">
        <w:t>et</w:t>
      </w:r>
      <w:r w:rsidR="00A6293D" w:rsidRPr="00510B48">
        <w:t xml:space="preserve"> </w:t>
      </w:r>
      <w:r w:rsidRPr="00510B48">
        <w:t>promouvoir</w:t>
      </w:r>
      <w:r w:rsidR="00A6293D" w:rsidRPr="00510B48">
        <w:t xml:space="preserve"> </w:t>
      </w:r>
      <w:r w:rsidRPr="00510B48">
        <w:t>l’insertion</w:t>
      </w:r>
      <w:r w:rsidR="00A6293D" w:rsidRPr="00510B48">
        <w:t xml:space="preserve"> </w:t>
      </w:r>
      <w:r w:rsidRPr="00510B48">
        <w:t>des</w:t>
      </w:r>
      <w:r w:rsidR="00A6293D" w:rsidRPr="00510B48">
        <w:t xml:space="preserve"> </w:t>
      </w:r>
      <w:r w:rsidRPr="00510B48">
        <w:t>personnes</w:t>
      </w:r>
      <w:r w:rsidR="00A6293D" w:rsidRPr="00510B48">
        <w:t xml:space="preserve"> </w:t>
      </w:r>
      <w:r w:rsidRPr="00510B48">
        <w:t>accueillies</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r w:rsidR="00601D40" w:rsidRPr="00510B48">
        <w:t>.</w:t>
      </w:r>
      <w:r w:rsidR="00A6293D" w:rsidRPr="00510B48">
        <w:t xml:space="preserve"> </w:t>
      </w:r>
      <w:r w:rsidRPr="00510B48">
        <w:t>Des</w:t>
      </w:r>
      <w:r w:rsidR="00A6293D" w:rsidRPr="00510B48">
        <w:t xml:space="preserve"> </w:t>
      </w:r>
      <w:r w:rsidRPr="00510B48">
        <w:t>normes</w:t>
      </w:r>
      <w:r w:rsidR="00A6293D" w:rsidRPr="00510B48">
        <w:t xml:space="preserve"> </w:t>
      </w:r>
      <w:r w:rsidRPr="00510B48">
        <w:t>ont</w:t>
      </w:r>
      <w:r w:rsidR="00A6293D" w:rsidRPr="00510B48">
        <w:t xml:space="preserve"> </w:t>
      </w:r>
      <w:r w:rsidRPr="00510B48">
        <w:t>été</w:t>
      </w:r>
      <w:r w:rsidR="00A6293D" w:rsidRPr="00510B48">
        <w:t xml:space="preserve"> </w:t>
      </w:r>
      <w:r w:rsidRPr="00510B48">
        <w:t>élaborées</w:t>
      </w:r>
      <w:r w:rsidR="00A6293D" w:rsidRPr="00510B48">
        <w:t xml:space="preserve"> </w:t>
      </w:r>
      <w:r w:rsidRPr="00510B48">
        <w:t>pour</w:t>
      </w:r>
      <w:r w:rsidR="00A6293D" w:rsidRPr="00510B48">
        <w:t xml:space="preserve"> </w:t>
      </w:r>
      <w:r w:rsidRPr="00510B48">
        <w:t>les</w:t>
      </w:r>
      <w:r w:rsidR="00A6293D" w:rsidRPr="00510B48">
        <w:t xml:space="preserve"> </w:t>
      </w:r>
      <w:r w:rsidRPr="00510B48">
        <w:t>prestataires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psychologiques</w:t>
      </w:r>
      <w:r w:rsidR="00A6293D" w:rsidRPr="00510B48">
        <w:t xml:space="preserve"> </w:t>
      </w:r>
      <w:r w:rsidRPr="00510B48">
        <w:t>et</w:t>
      </w:r>
      <w:r w:rsidR="00A6293D" w:rsidRPr="00510B48">
        <w:t xml:space="preserve"> </w:t>
      </w:r>
      <w:r w:rsidRPr="00510B48">
        <w:t>des</w:t>
      </w:r>
      <w:r w:rsidR="00A6293D" w:rsidRPr="00510B48">
        <w:t xml:space="preserve"> </w:t>
      </w:r>
      <w:r w:rsidRPr="00510B48">
        <w:t>programmes</w:t>
      </w:r>
      <w:r w:rsidR="00A6293D" w:rsidRPr="00510B48">
        <w:t xml:space="preserve"> </w:t>
      </w:r>
      <w:r w:rsidRPr="00510B48">
        <w:t>d’éducation</w:t>
      </w:r>
      <w:r w:rsidR="00A6293D" w:rsidRPr="00510B48">
        <w:t xml:space="preserve"> </w:t>
      </w:r>
      <w:r w:rsidRPr="00510B48">
        <w:t>informelle</w:t>
      </w:r>
      <w:r w:rsidR="00A6293D" w:rsidRPr="00510B48">
        <w:t xml:space="preserve"> </w:t>
      </w:r>
      <w:r w:rsidRPr="00510B48">
        <w:t>mis</w:t>
      </w:r>
      <w:r w:rsidR="00A6293D" w:rsidRPr="00510B48">
        <w:t xml:space="preserve"> </w:t>
      </w:r>
      <w:r w:rsidRPr="00510B48">
        <w:t>au</w:t>
      </w:r>
      <w:r w:rsidR="00A6293D" w:rsidRPr="00510B48">
        <w:t xml:space="preserve"> </w:t>
      </w:r>
      <w:r w:rsidRPr="00510B48">
        <w:t>point</w:t>
      </w:r>
      <w:r w:rsidR="00A6293D" w:rsidRPr="00510B48">
        <w:t xml:space="preserve"> </w:t>
      </w:r>
      <w:r w:rsidRPr="00510B48">
        <w:t>en</w:t>
      </w:r>
      <w:r w:rsidR="00A6293D" w:rsidRPr="00510B48">
        <w:t xml:space="preserve"> </w:t>
      </w:r>
      <w:r w:rsidRPr="00510B48">
        <w:t>fonction</w:t>
      </w:r>
      <w:r w:rsidR="00A6293D" w:rsidRPr="00510B48">
        <w:t xml:space="preserve"> </w:t>
      </w:r>
      <w:r w:rsidRPr="00510B48">
        <w:t>des</w:t>
      </w:r>
      <w:r w:rsidR="00A6293D" w:rsidRPr="00510B48">
        <w:t xml:space="preserve"> </w:t>
      </w:r>
      <w:r w:rsidRPr="00510B48">
        <w:t>besoins</w:t>
      </w:r>
      <w:r w:rsidR="00A6293D" w:rsidRPr="00510B48">
        <w:t xml:space="preserve"> </w:t>
      </w:r>
      <w:r w:rsidRPr="00510B48">
        <w:t>des</w:t>
      </w:r>
      <w:r w:rsidR="00A6293D" w:rsidRPr="00510B48">
        <w:t xml:space="preserve"> </w:t>
      </w:r>
      <w:r w:rsidRPr="00510B48">
        <w:t>utilisateurs,</w:t>
      </w:r>
      <w:r w:rsidR="00A6293D" w:rsidRPr="00510B48">
        <w:t xml:space="preserve"> </w:t>
      </w:r>
      <w:r w:rsidRPr="00510B48">
        <w:t>ainsi</w:t>
      </w:r>
      <w:r w:rsidR="00A6293D" w:rsidRPr="00510B48">
        <w:t xml:space="preserve"> </w:t>
      </w:r>
      <w:r w:rsidRPr="00510B48">
        <w:t>que</w:t>
      </w:r>
      <w:r w:rsidR="00A6293D" w:rsidRPr="00510B48">
        <w:t xml:space="preserve"> </w:t>
      </w:r>
      <w:r w:rsidRPr="00510B48">
        <w:t>des</w:t>
      </w:r>
      <w:r w:rsidR="00A6293D" w:rsidRPr="00510B48">
        <w:t xml:space="preserve"> </w:t>
      </w:r>
      <w:r w:rsidRPr="00510B48">
        <w:t>normes</w:t>
      </w:r>
      <w:r w:rsidR="00A6293D" w:rsidRPr="00510B48">
        <w:t xml:space="preserve"> </w:t>
      </w:r>
      <w:r w:rsidRPr="00510B48">
        <w:t>pour</w:t>
      </w:r>
      <w:r w:rsidR="00A6293D" w:rsidRPr="00510B48">
        <w:t xml:space="preserve"> </w:t>
      </w:r>
      <w:r w:rsidRPr="00510B48">
        <w:t>l’organisation</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éducatives</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bookmarkStart w:id="29" w:name="_ftnref37"/>
      <w:bookmarkEnd w:id="29"/>
      <w:r w:rsidRPr="009D16C5">
        <w:rPr>
          <w:rStyle w:val="Appelnotedebasdep"/>
        </w:rPr>
        <w:footnoteReference w:id="40"/>
      </w:r>
      <w:r w:rsidR="00601D40" w:rsidRPr="00510B48">
        <w:t>.</w:t>
      </w:r>
      <w:r w:rsidR="00A6293D" w:rsidRPr="00510B48">
        <w:t xml:space="preserve"> </w:t>
      </w:r>
      <w:r w:rsidRPr="00510B48">
        <w:t>Il</w:t>
      </w:r>
      <w:r w:rsidR="00A6293D" w:rsidRPr="00510B48">
        <w:t xml:space="preserve"> </w:t>
      </w:r>
      <w:r w:rsidRPr="00510B48">
        <w:t>a</w:t>
      </w:r>
      <w:r w:rsidR="00A6293D" w:rsidRPr="00510B48">
        <w:t xml:space="preserve"> </w:t>
      </w:r>
      <w:r w:rsidRPr="00510B48">
        <w:t>été</w:t>
      </w:r>
      <w:r w:rsidR="00A6293D" w:rsidRPr="00510B48">
        <w:t xml:space="preserve"> </w:t>
      </w:r>
      <w:r w:rsidRPr="00510B48">
        <w:t>procédé,</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l’UNICEF,</w:t>
      </w:r>
      <w:r w:rsidR="00A6293D" w:rsidRPr="00510B48">
        <w:t xml:space="preserve"> </w:t>
      </w:r>
      <w:r w:rsidRPr="00510B48">
        <w:t>à</w:t>
      </w:r>
      <w:r w:rsidR="00A6293D" w:rsidRPr="00510B48">
        <w:t xml:space="preserve"> </w:t>
      </w:r>
      <w:r w:rsidRPr="00510B48">
        <w:t>un</w:t>
      </w:r>
      <w:r w:rsidR="00A6293D" w:rsidRPr="00510B48">
        <w:t xml:space="preserve"> </w:t>
      </w:r>
      <w:r w:rsidRPr="00510B48">
        <w:t>examen</w:t>
      </w:r>
      <w:r w:rsidR="00A6293D" w:rsidRPr="00510B48">
        <w:t xml:space="preserve"> </w:t>
      </w:r>
      <w:r w:rsidRPr="00510B48">
        <w:t>des</w:t>
      </w:r>
      <w:r w:rsidR="00A6293D" w:rsidRPr="00510B48">
        <w:t xml:space="preserve"> </w:t>
      </w:r>
      <w:r w:rsidRPr="00510B48">
        <w:t>mesures</w:t>
      </w:r>
      <w:r w:rsidR="00A6293D" w:rsidRPr="00510B48">
        <w:t xml:space="preserve"> </w:t>
      </w:r>
      <w:r w:rsidRPr="00510B48">
        <w:t>destinées</w:t>
      </w:r>
      <w:r w:rsidR="00A6293D" w:rsidRPr="00510B48">
        <w:t xml:space="preserve"> </w:t>
      </w:r>
      <w:r w:rsidRPr="00510B48">
        <w:t>à</w:t>
      </w:r>
      <w:r w:rsidR="00A6293D" w:rsidRPr="00510B48">
        <w:t xml:space="preserve"> </w:t>
      </w:r>
      <w:r w:rsidRPr="00510B48">
        <w:t>assurer</w:t>
      </w:r>
      <w:r w:rsidR="00A6293D" w:rsidRPr="00510B48">
        <w:t xml:space="preserve"> </w:t>
      </w:r>
      <w:r w:rsidRPr="00510B48">
        <w:t>le</w:t>
      </w:r>
      <w:r w:rsidR="00A6293D" w:rsidRPr="00510B48">
        <w:t xml:space="preserve"> </w:t>
      </w:r>
      <w:r w:rsidRPr="00510B48">
        <w:t>bien-être</w:t>
      </w:r>
      <w:r w:rsidR="00A6293D" w:rsidRPr="00510B48">
        <w:t xml:space="preserve"> </w:t>
      </w:r>
      <w:r w:rsidRPr="00510B48">
        <w:t>des</w:t>
      </w:r>
      <w:r w:rsidR="00A6293D" w:rsidRPr="00510B48">
        <w:t xml:space="preserve"> </w:t>
      </w:r>
      <w:r w:rsidRPr="00510B48">
        <w:t>résidents,</w:t>
      </w:r>
      <w:r w:rsidR="00A6293D" w:rsidRPr="00510B48">
        <w:t xml:space="preserve"> </w:t>
      </w:r>
      <w:r w:rsidRPr="00510B48">
        <w:t>axé</w:t>
      </w:r>
      <w:r w:rsidR="00A6293D" w:rsidRPr="00510B48">
        <w:t xml:space="preserve"> </w:t>
      </w:r>
      <w:r w:rsidRPr="00510B48">
        <w:t>sur</w:t>
      </w:r>
      <w:r w:rsidR="00A6293D" w:rsidRPr="00510B48">
        <w:t xml:space="preserve"> </w:t>
      </w:r>
      <w:r w:rsidRPr="00510B48">
        <w:t>la</w:t>
      </w:r>
      <w:r w:rsidR="00A6293D" w:rsidRPr="00510B48">
        <w:t xml:space="preserve"> </w:t>
      </w:r>
      <w:r w:rsidRPr="00510B48">
        <w:t>prévention</w:t>
      </w:r>
      <w:r w:rsidR="00A6293D" w:rsidRPr="00510B48">
        <w:t xml:space="preserve"> </w:t>
      </w:r>
      <w:r w:rsidRPr="00510B48">
        <w:t>de</w:t>
      </w:r>
      <w:r w:rsidR="00A6293D" w:rsidRPr="00510B48">
        <w:t xml:space="preserve"> </w:t>
      </w:r>
      <w:r w:rsidRPr="00510B48">
        <w:t>l’exploitation</w:t>
      </w:r>
      <w:r w:rsidR="00A6293D" w:rsidRPr="00510B48">
        <w:t xml:space="preserve"> </w:t>
      </w:r>
      <w:r w:rsidRPr="00510B48">
        <w:t>et</w:t>
      </w:r>
      <w:r w:rsidR="00A6293D" w:rsidRPr="00510B48">
        <w:t xml:space="preserve"> </w:t>
      </w:r>
      <w:r w:rsidRPr="00510B48">
        <w:t>des</w:t>
      </w:r>
      <w:r w:rsidR="00A6293D" w:rsidRPr="00510B48">
        <w:t xml:space="preserve"> </w:t>
      </w:r>
      <w:r w:rsidRPr="00510B48">
        <w:t>mauvais</w:t>
      </w:r>
      <w:r w:rsidR="00A6293D" w:rsidRPr="00510B48">
        <w:t xml:space="preserve"> </w:t>
      </w:r>
      <w:r w:rsidRPr="00510B48">
        <w:t>traitements</w:t>
      </w:r>
      <w:r w:rsidRPr="009D16C5">
        <w:rPr>
          <w:rStyle w:val="Appelnotedebasdep"/>
        </w:rPr>
        <w:footnoteReference w:id="41"/>
      </w:r>
      <w:bookmarkStart w:id="30" w:name="_ftnref38"/>
      <w:bookmarkEnd w:id="30"/>
      <w:r w:rsidRPr="00510B48">
        <w:t>.</w:t>
      </w:r>
    </w:p>
    <w:p w14:paraId="0A2963AC" w14:textId="0CDB3D09" w:rsidR="00222975" w:rsidRPr="00510B48" w:rsidRDefault="00222975" w:rsidP="00222975">
      <w:pPr>
        <w:pStyle w:val="SingleTxtG"/>
      </w:pPr>
      <w:r w:rsidRPr="00510B48">
        <w:t>217.</w:t>
      </w:r>
      <w:r w:rsidRPr="00510B48">
        <w:tab/>
        <w:t>Les</w:t>
      </w:r>
      <w:r w:rsidR="00A6293D" w:rsidRPr="00510B48">
        <w:t xml:space="preserve"> </w:t>
      </w:r>
      <w:r w:rsidRPr="00510B48">
        <w:t>résidents</w:t>
      </w:r>
      <w:r w:rsidR="00A6293D" w:rsidRPr="00510B48">
        <w:t xml:space="preserve"> </w:t>
      </w:r>
      <w:r w:rsidRPr="00510B48">
        <w:t>reçoivent</w:t>
      </w:r>
      <w:r w:rsidR="00A6293D" w:rsidRPr="00510B48">
        <w:t xml:space="preserve"> </w:t>
      </w:r>
      <w:r w:rsidRPr="00510B48">
        <w:t>régulièrement,</w:t>
      </w:r>
      <w:r w:rsidR="00A6293D" w:rsidRPr="00510B48">
        <w:t xml:space="preserve"> </w:t>
      </w:r>
      <w:r w:rsidRPr="00510B48">
        <w:t>directement</w:t>
      </w:r>
      <w:r w:rsidR="00A6293D" w:rsidRPr="00510B48">
        <w:t xml:space="preserve"> </w:t>
      </w:r>
      <w:r w:rsidRPr="00510B48">
        <w:t>de</w:t>
      </w:r>
      <w:r w:rsidR="00A6293D" w:rsidRPr="00510B48">
        <w:t xml:space="preserve"> </w:t>
      </w:r>
      <w:r w:rsidRPr="00510B48">
        <w:t>la</w:t>
      </w:r>
      <w:r w:rsidR="00A6293D" w:rsidRPr="00510B48">
        <w:t xml:space="preserve"> </w:t>
      </w:r>
      <w:r w:rsidRPr="00510B48">
        <w:t>part</w:t>
      </w:r>
      <w:r w:rsidR="00A6293D" w:rsidRPr="00510B48">
        <w:t xml:space="preserve"> </w:t>
      </w:r>
      <w:r w:rsidRPr="00510B48">
        <w:t>du</w:t>
      </w:r>
      <w:r w:rsidR="00A6293D" w:rsidRPr="00510B48">
        <w:t xml:space="preserve"> </w:t>
      </w:r>
      <w:r w:rsidRPr="00510B48">
        <w:t>personnel</w:t>
      </w:r>
      <w:r w:rsidR="00A6293D" w:rsidRPr="00510B48">
        <w:t xml:space="preserve"> </w:t>
      </w:r>
      <w:r w:rsidRPr="00510B48">
        <w:t>des</w:t>
      </w:r>
      <w:r w:rsidR="00A6293D" w:rsidRPr="00510B48">
        <w:t xml:space="preserve"> </w:t>
      </w:r>
      <w:r w:rsidRPr="00510B48">
        <w:t>centres</w:t>
      </w:r>
      <w:r w:rsidR="00A6293D" w:rsidRPr="00510B48">
        <w:t xml:space="preserve"> </w:t>
      </w:r>
      <w:r w:rsidRPr="00510B48">
        <w:t>ou</w:t>
      </w:r>
      <w:r w:rsidR="00A6293D" w:rsidRPr="00510B48">
        <w:t xml:space="preserve"> </w:t>
      </w:r>
      <w:r w:rsidRPr="00510B48">
        <w:t>sous</w:t>
      </w:r>
      <w:r w:rsidR="00A6293D" w:rsidRPr="00510B48">
        <w:t xml:space="preserve"> </w:t>
      </w:r>
      <w:r w:rsidRPr="00510B48">
        <w:t>forme</w:t>
      </w:r>
      <w:r w:rsidR="00A6293D" w:rsidRPr="00510B48">
        <w:t xml:space="preserve"> </w:t>
      </w:r>
      <w:r w:rsidRPr="00510B48">
        <w:t>de</w:t>
      </w:r>
      <w:r w:rsidR="00A6293D" w:rsidRPr="00510B48">
        <w:t xml:space="preserve"> </w:t>
      </w:r>
      <w:r w:rsidRPr="00510B48">
        <w:t>brochures</w:t>
      </w:r>
      <w:r w:rsidR="00A6293D" w:rsidRPr="00510B48">
        <w:t xml:space="preserve"> </w:t>
      </w:r>
      <w:r w:rsidRPr="00510B48">
        <w:t>et</w:t>
      </w:r>
      <w:r w:rsidR="00A6293D" w:rsidRPr="00510B48">
        <w:t xml:space="preserve"> </w:t>
      </w:r>
      <w:r w:rsidRPr="00510B48">
        <w:t>de</w:t>
      </w:r>
      <w:r w:rsidR="00A6293D" w:rsidRPr="00510B48">
        <w:t xml:space="preserve"> </w:t>
      </w:r>
      <w:r w:rsidRPr="00510B48">
        <w:t>vidéos,</w:t>
      </w:r>
      <w:r w:rsidR="00A6293D" w:rsidRPr="00510B48">
        <w:t xml:space="preserve"> </w:t>
      </w:r>
      <w:r w:rsidRPr="00510B48">
        <w:t>des</w:t>
      </w:r>
      <w:r w:rsidR="00A6293D" w:rsidRPr="00510B48">
        <w:t xml:space="preserve"> </w:t>
      </w:r>
      <w:r w:rsidRPr="00510B48">
        <w:t>informations</w:t>
      </w:r>
      <w:r w:rsidR="00A6293D" w:rsidRPr="00510B48">
        <w:t xml:space="preserve"> </w:t>
      </w:r>
      <w:r w:rsidRPr="00510B48">
        <w:t>complètes</w:t>
      </w:r>
      <w:r w:rsidR="00A6293D" w:rsidRPr="00510B48">
        <w:t xml:space="preserve"> </w:t>
      </w:r>
      <w:r w:rsidRPr="00510B48">
        <w:t>et</w:t>
      </w:r>
      <w:r w:rsidR="00A6293D" w:rsidRPr="00510B48">
        <w:t xml:space="preserve"> </w:t>
      </w:r>
      <w:r w:rsidRPr="00510B48">
        <w:t>utiles</w:t>
      </w:r>
      <w:r w:rsidR="00A6293D" w:rsidRPr="00510B48">
        <w:t xml:space="preserve"> </w:t>
      </w:r>
      <w:r w:rsidRPr="00510B48">
        <w:t>sur</w:t>
      </w:r>
      <w:r w:rsidR="00A6293D" w:rsidRPr="00510B48">
        <w:t xml:space="preserve"> </w:t>
      </w:r>
      <w:r w:rsidRPr="00510B48">
        <w:t>leurs</w:t>
      </w:r>
      <w:r w:rsidR="00A6293D" w:rsidRPr="00510B48">
        <w:t xml:space="preserve"> </w:t>
      </w:r>
      <w:r w:rsidRPr="00510B48">
        <w:t>droits</w:t>
      </w:r>
      <w:r w:rsidR="00A6293D" w:rsidRPr="00510B48">
        <w:t xml:space="preserve"> </w:t>
      </w:r>
      <w:r w:rsidRPr="00510B48">
        <w:t>et</w:t>
      </w:r>
      <w:r w:rsidR="00A6293D" w:rsidRPr="00510B48">
        <w:t xml:space="preserve"> </w:t>
      </w:r>
      <w:r w:rsidRPr="00510B48">
        <w:t>leurs</w:t>
      </w:r>
      <w:r w:rsidR="00A6293D" w:rsidRPr="00510B48">
        <w:t xml:space="preserve"> </w:t>
      </w:r>
      <w:r w:rsidRPr="00510B48">
        <w:t>obligations</w:t>
      </w:r>
      <w:r w:rsidR="00601D40" w:rsidRPr="00510B48">
        <w:t>.</w:t>
      </w:r>
      <w:r w:rsidR="00A6293D" w:rsidRPr="00510B48">
        <w:t xml:space="preserve"> </w:t>
      </w:r>
      <w:r w:rsidRPr="00510B48">
        <w:t>Des</w:t>
      </w:r>
      <w:r w:rsidR="00A6293D" w:rsidRPr="00510B48">
        <w:t xml:space="preserve"> </w:t>
      </w:r>
      <w:r w:rsidRPr="00510B48">
        <w:t>interprètes</w:t>
      </w:r>
      <w:r w:rsidR="00A6293D" w:rsidRPr="00510B48">
        <w:t xml:space="preserve"> </w:t>
      </w:r>
      <w:r w:rsidRPr="00510B48">
        <w:t>sont</w:t>
      </w:r>
      <w:r w:rsidR="00A6293D" w:rsidRPr="00510B48">
        <w:t xml:space="preserve"> </w:t>
      </w:r>
      <w:r w:rsidRPr="00510B48">
        <w:t>à</w:t>
      </w:r>
      <w:r w:rsidR="00A6293D" w:rsidRPr="00510B48">
        <w:t xml:space="preserve"> </w:t>
      </w:r>
      <w:r w:rsidRPr="00510B48">
        <w:t>la</w:t>
      </w:r>
      <w:r w:rsidR="00A6293D" w:rsidRPr="00510B48">
        <w:t xml:space="preserve"> </w:t>
      </w:r>
      <w:r w:rsidRPr="00510B48">
        <w:t>disposition</w:t>
      </w:r>
      <w:r w:rsidR="00A6293D" w:rsidRPr="00510B48">
        <w:t xml:space="preserve"> </w:t>
      </w:r>
      <w:r w:rsidRPr="00510B48">
        <w:t>des</w:t>
      </w:r>
      <w:r w:rsidR="00A6293D" w:rsidRPr="00510B48">
        <w:t xml:space="preserve"> </w:t>
      </w:r>
      <w:r w:rsidRPr="00510B48">
        <w:t>résidents</w:t>
      </w:r>
      <w:r w:rsidR="00A6293D" w:rsidRPr="00510B48">
        <w:t xml:space="preserve"> </w:t>
      </w:r>
      <w:r w:rsidRPr="00510B48">
        <w:t>et</w:t>
      </w:r>
      <w:r w:rsidR="00A6293D" w:rsidRPr="00510B48">
        <w:t xml:space="preserve"> </w:t>
      </w:r>
      <w:r w:rsidRPr="00510B48">
        <w:t>du</w:t>
      </w:r>
      <w:r w:rsidR="00A6293D" w:rsidRPr="00510B48">
        <w:t xml:space="preserve"> </w:t>
      </w:r>
      <w:r w:rsidRPr="00510B48">
        <w:t>personnel</w:t>
      </w:r>
      <w:r w:rsidR="00A6293D" w:rsidRPr="00510B48">
        <w:t xml:space="preserve"> </w:t>
      </w:r>
      <w:r w:rsidRPr="00510B48">
        <w:t>et,</w:t>
      </w:r>
      <w:r w:rsidR="00A6293D" w:rsidRPr="00510B48">
        <w:t xml:space="preserve"> </w:t>
      </w:r>
      <w:r w:rsidRPr="00510B48">
        <w:t>en</w:t>
      </w:r>
      <w:r w:rsidR="00A6293D" w:rsidRPr="00510B48">
        <w:t xml:space="preserve"> </w:t>
      </w:r>
      <w:r w:rsidRPr="00510B48">
        <w:t>dehors</w:t>
      </w:r>
      <w:r w:rsidR="00A6293D" w:rsidRPr="00510B48">
        <w:t xml:space="preserve"> </w:t>
      </w:r>
      <w:r w:rsidRPr="00510B48">
        <w:t>des</w:t>
      </w:r>
      <w:r w:rsidR="00A6293D" w:rsidRPr="00510B48">
        <w:t xml:space="preserve"> </w:t>
      </w:r>
      <w:r w:rsidRPr="00510B48">
        <w:t>heures</w:t>
      </w:r>
      <w:r w:rsidR="00A6293D" w:rsidRPr="00510B48">
        <w:t xml:space="preserve"> </w:t>
      </w:r>
      <w:r w:rsidRPr="00510B48">
        <w:t>de</w:t>
      </w:r>
      <w:r w:rsidR="00A6293D" w:rsidRPr="00510B48">
        <w:t xml:space="preserve"> </w:t>
      </w:r>
      <w:r w:rsidRPr="00510B48">
        <w:t>travail,</w:t>
      </w:r>
      <w:r w:rsidR="00A6293D" w:rsidRPr="00510B48">
        <w:t xml:space="preserve"> </w:t>
      </w:r>
      <w:r w:rsidRPr="00510B48">
        <w:t>la</w:t>
      </w:r>
      <w:r w:rsidR="00A6293D" w:rsidRPr="00510B48">
        <w:t xml:space="preserve"> </w:t>
      </w:r>
      <w:r w:rsidRPr="00510B48">
        <w:t>traduction</w:t>
      </w:r>
      <w:r w:rsidR="00A6293D" w:rsidRPr="00510B48">
        <w:t xml:space="preserve"> </w:t>
      </w:r>
      <w:r w:rsidRPr="00510B48">
        <w:t>est</w:t>
      </w:r>
      <w:r w:rsidR="00A6293D" w:rsidRPr="00510B48">
        <w:t xml:space="preserve"> </w:t>
      </w:r>
      <w:r w:rsidRPr="00510B48">
        <w:t>assurée</w:t>
      </w:r>
      <w:r w:rsidR="00A6293D" w:rsidRPr="00510B48">
        <w:t xml:space="preserve"> </w:t>
      </w:r>
      <w:r w:rsidRPr="00510B48">
        <w:t>par</w:t>
      </w:r>
      <w:r w:rsidR="00A6293D" w:rsidRPr="00510B48">
        <w:t xml:space="preserve"> </w:t>
      </w:r>
      <w:r w:rsidRPr="00510B48">
        <w:t>communication</w:t>
      </w:r>
      <w:r w:rsidR="00A6293D" w:rsidRPr="00510B48">
        <w:t xml:space="preserve"> </w:t>
      </w:r>
      <w:r w:rsidRPr="00510B48">
        <w:t>téléphonique</w:t>
      </w:r>
      <w:r w:rsidR="00A6293D" w:rsidRPr="00510B48">
        <w:t xml:space="preserve"> </w:t>
      </w:r>
      <w:r w:rsidRPr="00510B48">
        <w:t>ou</w:t>
      </w:r>
      <w:r w:rsidR="00A6293D" w:rsidRPr="00510B48">
        <w:t xml:space="preserve"> </w:t>
      </w:r>
      <w:r w:rsidRPr="00510B48">
        <w:t>vidéo</w:t>
      </w:r>
      <w:r w:rsidR="00601D40" w:rsidRPr="00510B48">
        <w:t>.</w:t>
      </w:r>
      <w:r w:rsidR="00A6293D" w:rsidRPr="00510B48">
        <w:t xml:space="preserve"> </w:t>
      </w:r>
      <w:r w:rsidRPr="00510B48">
        <w:t>Il</w:t>
      </w:r>
      <w:r w:rsidR="00A6293D" w:rsidRPr="00510B48">
        <w:t xml:space="preserve"> </w:t>
      </w:r>
      <w:r w:rsidRPr="00510B48">
        <w:t>est</w:t>
      </w:r>
      <w:r w:rsidR="00A6293D" w:rsidRPr="00510B48">
        <w:t xml:space="preserve"> </w:t>
      </w:r>
      <w:r w:rsidRPr="00510B48">
        <w:t>possible</w:t>
      </w:r>
      <w:r w:rsidR="00A6293D" w:rsidRPr="00510B48">
        <w:t xml:space="preserve"> </w:t>
      </w:r>
      <w:r w:rsidRPr="00510B48">
        <w:t>de</w:t>
      </w:r>
      <w:r w:rsidR="00A6293D" w:rsidRPr="00510B48">
        <w:t xml:space="preserve"> </w:t>
      </w:r>
      <w:r w:rsidRPr="00510B48">
        <w:t>contacter</w:t>
      </w:r>
      <w:r w:rsidR="00A6293D" w:rsidRPr="00510B48">
        <w:t xml:space="preserve"> </w:t>
      </w:r>
      <w:r w:rsidRPr="00510B48">
        <w:t>le</w:t>
      </w:r>
      <w:r w:rsidR="00A6293D" w:rsidRPr="00510B48">
        <w:t xml:space="preserve"> </w:t>
      </w:r>
      <w:r w:rsidRPr="00510B48">
        <w:t>HCR</w:t>
      </w:r>
      <w:r w:rsidR="00A6293D" w:rsidRPr="00510B48">
        <w:t xml:space="preserve"> </w:t>
      </w:r>
      <w:r w:rsidRPr="00510B48">
        <w:t>et</w:t>
      </w:r>
      <w:r w:rsidR="00A6293D" w:rsidRPr="00510B48">
        <w:t xml:space="preserve"> </w:t>
      </w:r>
      <w:r w:rsidRPr="00510B48">
        <w:t>des</w:t>
      </w:r>
      <w:r w:rsidR="00A6293D" w:rsidRPr="00510B48">
        <w:t xml:space="preserve"> </w:t>
      </w:r>
      <w:r w:rsidRPr="00510B48">
        <w:t>organisations</w:t>
      </w:r>
      <w:r w:rsidR="00A6293D" w:rsidRPr="00510B48">
        <w:t xml:space="preserve"> </w:t>
      </w:r>
      <w:r w:rsidRPr="00510B48">
        <w:t>spécialisées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601D40" w:rsidRPr="00510B48">
        <w:t>.</w:t>
      </w:r>
      <w:r w:rsidR="00A6293D" w:rsidRPr="00510B48">
        <w:t xml:space="preserve"> </w:t>
      </w:r>
      <w:r w:rsidRPr="00510B48">
        <w:t>Une</w:t>
      </w:r>
      <w:r w:rsidR="00A6293D" w:rsidRPr="00510B48">
        <w:t xml:space="preserve"> </w:t>
      </w:r>
      <w:r w:rsidRPr="00510B48">
        <w:t>aide</w:t>
      </w:r>
      <w:r w:rsidR="00A6293D" w:rsidRPr="00510B48">
        <w:t xml:space="preserve"> </w:t>
      </w:r>
      <w:r w:rsidRPr="00510B48">
        <w:t>juridique</w:t>
      </w:r>
      <w:r w:rsidR="00A6293D" w:rsidRPr="00510B48">
        <w:t xml:space="preserve"> </w:t>
      </w:r>
      <w:r w:rsidRPr="00510B48">
        <w:t>gratuite</w:t>
      </w:r>
      <w:r w:rsidR="00A6293D" w:rsidRPr="00510B48">
        <w:t xml:space="preserve"> </w:t>
      </w:r>
      <w:r w:rsidRPr="00510B48">
        <w:t>et</w:t>
      </w:r>
      <w:r w:rsidR="00A6293D" w:rsidRPr="00510B48">
        <w:t xml:space="preserve"> </w:t>
      </w:r>
      <w:r w:rsidRPr="00510B48">
        <w:t>des</w:t>
      </w:r>
      <w:r w:rsidR="00A6293D" w:rsidRPr="00510B48">
        <w:t xml:space="preserve"> </w:t>
      </w:r>
      <w:r w:rsidRPr="00510B48">
        <w:t>conseils</w:t>
      </w:r>
      <w:r w:rsidR="00A6293D" w:rsidRPr="00510B48">
        <w:t xml:space="preserve"> </w:t>
      </w:r>
      <w:r w:rsidRPr="00510B48">
        <w:t>sont</w:t>
      </w:r>
      <w:r w:rsidR="00A6293D" w:rsidRPr="00510B48">
        <w:t xml:space="preserve"> </w:t>
      </w:r>
      <w:r w:rsidRPr="00510B48">
        <w:t>fournis</w:t>
      </w:r>
      <w:r w:rsidR="00A6293D" w:rsidRPr="00510B48">
        <w:t xml:space="preserve"> </w:t>
      </w:r>
      <w:r w:rsidRPr="00510B48">
        <w:t>sur</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d’asile</w:t>
      </w:r>
      <w:r w:rsidR="00601D40" w:rsidRPr="00510B48">
        <w:t>.</w:t>
      </w:r>
      <w:r w:rsidR="00A6293D" w:rsidRPr="00510B48">
        <w:t xml:space="preserve"> </w:t>
      </w:r>
      <w:r w:rsidRPr="00510B48">
        <w:t>Tous</w:t>
      </w:r>
      <w:r w:rsidR="00A6293D" w:rsidRPr="00510B48">
        <w:t xml:space="preserve"> </w:t>
      </w:r>
      <w:r w:rsidRPr="00510B48">
        <w:t>les</w:t>
      </w:r>
      <w:r w:rsidR="00A6293D" w:rsidRPr="00510B48">
        <w:t xml:space="preserve"> </w:t>
      </w:r>
      <w:r w:rsidRPr="00510B48">
        <w:t>centres</w:t>
      </w:r>
      <w:r w:rsidR="00A6293D" w:rsidRPr="00510B48">
        <w:t xml:space="preserve"> </w:t>
      </w:r>
      <w:r w:rsidRPr="00510B48">
        <w:t>sont</w:t>
      </w:r>
      <w:r w:rsidR="00A6293D" w:rsidRPr="00510B48">
        <w:t xml:space="preserve"> </w:t>
      </w:r>
      <w:r w:rsidRPr="00510B48">
        <w:t>équipés</w:t>
      </w:r>
      <w:r w:rsidR="00A6293D" w:rsidRPr="00510B48">
        <w:t xml:space="preserve"> </w:t>
      </w:r>
      <w:r w:rsidRPr="00510B48">
        <w:t>du</w:t>
      </w:r>
      <w:r w:rsidR="00A6293D" w:rsidRPr="00510B48">
        <w:t xml:space="preserve"> </w:t>
      </w:r>
      <w:r w:rsidRPr="00510B48">
        <w:t>Wi-Fi</w:t>
      </w:r>
      <w:r w:rsidR="00A6293D" w:rsidRPr="00510B48">
        <w:t xml:space="preserve"> </w:t>
      </w:r>
      <w:r w:rsidRPr="00510B48">
        <w:t>gratuit.</w:t>
      </w:r>
    </w:p>
    <w:p w14:paraId="70E1656B" w14:textId="2FF77765" w:rsidR="00222975" w:rsidRPr="00510B48" w:rsidRDefault="00222975" w:rsidP="00222975">
      <w:pPr>
        <w:pStyle w:val="SingleTxtG"/>
      </w:pPr>
      <w:r w:rsidRPr="00510B48">
        <w:t>218.</w:t>
      </w:r>
      <w:r w:rsidRPr="00510B48">
        <w:tab/>
        <w:t>Tous</w:t>
      </w:r>
      <w:r w:rsidR="00A6293D" w:rsidRPr="00510B48">
        <w:t xml:space="preserve"> </w:t>
      </w:r>
      <w:r w:rsidRPr="00510B48">
        <w:t>les</w:t>
      </w:r>
      <w:r w:rsidR="00A6293D" w:rsidRPr="00510B48">
        <w:t xml:space="preserve"> </w:t>
      </w:r>
      <w:r w:rsidRPr="00510B48">
        <w:t>enfants,</w:t>
      </w:r>
      <w:r w:rsidR="00A6293D" w:rsidRPr="00510B48">
        <w:t xml:space="preserve"> </w:t>
      </w:r>
      <w:r w:rsidRPr="00510B48">
        <w:t>quel</w:t>
      </w:r>
      <w:r w:rsidR="00A6293D" w:rsidRPr="00510B48">
        <w:t xml:space="preserve"> </w:t>
      </w:r>
      <w:r w:rsidRPr="00510B48">
        <w:t>que</w:t>
      </w:r>
      <w:r w:rsidR="00A6293D" w:rsidRPr="00510B48">
        <w:t xml:space="preserve"> </w:t>
      </w:r>
      <w:r w:rsidRPr="00510B48">
        <w:t>soit</w:t>
      </w:r>
      <w:r w:rsidR="00A6293D" w:rsidRPr="00510B48">
        <w:t xml:space="preserve"> </w:t>
      </w:r>
      <w:r w:rsidRPr="00510B48">
        <w:t>leur</w:t>
      </w:r>
      <w:r w:rsidR="00A6293D" w:rsidRPr="00510B48">
        <w:t xml:space="preserve"> </w:t>
      </w:r>
      <w:r w:rsidRPr="00510B48">
        <w:t>statut</w:t>
      </w:r>
      <w:r w:rsidR="00A6293D" w:rsidRPr="00510B48">
        <w:t xml:space="preserve"> </w:t>
      </w:r>
      <w:r w:rsidRPr="00510B48">
        <w:t>juridique,</w:t>
      </w:r>
      <w:r w:rsidR="00A6293D" w:rsidRPr="00510B48">
        <w:t xml:space="preserve"> </w:t>
      </w:r>
      <w:r w:rsidRPr="00510B48">
        <w:t>sont</w:t>
      </w:r>
      <w:r w:rsidR="00A6293D" w:rsidRPr="00510B48">
        <w:t xml:space="preserve"> </w:t>
      </w:r>
      <w:r w:rsidRPr="00510B48">
        <w:t>inscrits</w:t>
      </w:r>
      <w:r w:rsidR="00A6293D" w:rsidRPr="00510B48">
        <w:t xml:space="preserve"> </w:t>
      </w:r>
      <w:r w:rsidRPr="00510B48">
        <w:t>à</w:t>
      </w:r>
      <w:r w:rsidR="00A6293D" w:rsidRPr="00510B48">
        <w:t xml:space="preserve"> </w:t>
      </w:r>
      <w:r w:rsidRPr="00510B48">
        <w:t>l’école</w:t>
      </w:r>
      <w:r w:rsidR="00A6293D" w:rsidRPr="00510B48">
        <w:t xml:space="preserve"> </w:t>
      </w:r>
      <w:r w:rsidRPr="00510B48">
        <w:t>maternelle</w:t>
      </w:r>
      <w:r w:rsidR="00A6293D" w:rsidRPr="00510B48">
        <w:t xml:space="preserve"> </w:t>
      </w:r>
      <w:r w:rsidRPr="00510B48">
        <w:t>et</w:t>
      </w:r>
      <w:r w:rsidR="00A6293D" w:rsidRPr="00510B48">
        <w:t xml:space="preserve"> </w:t>
      </w:r>
      <w:r w:rsidRPr="00510B48">
        <w:t>primaire,</w:t>
      </w:r>
      <w:r w:rsidR="00A6293D" w:rsidRPr="00510B48">
        <w:t xml:space="preserve"> </w:t>
      </w:r>
      <w:r w:rsidRPr="00510B48">
        <w:t>qui</w:t>
      </w:r>
      <w:r w:rsidR="00A6293D" w:rsidRPr="00510B48">
        <w:t xml:space="preserve"> </w:t>
      </w:r>
      <w:r w:rsidRPr="00510B48">
        <w:t>est</w:t>
      </w:r>
      <w:r w:rsidR="00A6293D" w:rsidRPr="00510B48">
        <w:t xml:space="preserve"> </w:t>
      </w:r>
      <w:r w:rsidRPr="00510B48">
        <w:t>obligatoire</w:t>
      </w:r>
      <w:r w:rsidR="00A6293D" w:rsidRPr="00510B48">
        <w:t xml:space="preserve"> </w:t>
      </w:r>
      <w:r w:rsidRPr="00510B48">
        <w:t>en</w:t>
      </w:r>
      <w:r w:rsidR="00A6293D" w:rsidRPr="00510B48">
        <w:t xml:space="preserve"> </w:t>
      </w:r>
      <w:r w:rsidRPr="00510B48">
        <w:t>Serbie</w:t>
      </w:r>
      <w:r w:rsidR="00601D40" w:rsidRPr="00510B48">
        <w:t>.</w:t>
      </w:r>
      <w:r w:rsidR="00A6293D" w:rsidRPr="00510B48">
        <w:t xml:space="preserve"> </w:t>
      </w:r>
      <w:r w:rsidRPr="00510B48">
        <w:t>Ils</w:t>
      </w:r>
      <w:r w:rsidR="00A6293D" w:rsidRPr="00510B48">
        <w:t xml:space="preserve"> </w:t>
      </w:r>
      <w:r w:rsidRPr="00510B48">
        <w:t>ont</w:t>
      </w:r>
      <w:r w:rsidR="00A6293D" w:rsidRPr="00510B48">
        <w:t xml:space="preserve"> </w:t>
      </w:r>
      <w:r w:rsidRPr="00510B48">
        <w:t>droit</w:t>
      </w:r>
      <w:r w:rsidR="00A6293D" w:rsidRPr="00510B48">
        <w:t xml:space="preserve"> </w:t>
      </w:r>
      <w:r w:rsidRPr="00510B48">
        <w:t>aussi</w:t>
      </w:r>
      <w:r w:rsidR="00A6293D" w:rsidRPr="00510B48">
        <w:t xml:space="preserve"> </w:t>
      </w:r>
      <w:r w:rsidRPr="00510B48">
        <w:t>à</w:t>
      </w:r>
      <w:r w:rsidR="00A6293D" w:rsidRPr="00510B48">
        <w:t xml:space="preserve"> </w:t>
      </w:r>
      <w:r w:rsidRPr="00510B48">
        <w:t>un</w:t>
      </w:r>
      <w:r w:rsidR="00A6293D" w:rsidRPr="00510B48">
        <w:t xml:space="preserve"> </w:t>
      </w:r>
      <w:r w:rsidRPr="00510B48">
        <w:t>enseignement</w:t>
      </w:r>
      <w:r w:rsidR="00A6293D" w:rsidRPr="00510B48">
        <w:t xml:space="preserve"> </w:t>
      </w:r>
      <w:r w:rsidRPr="00510B48">
        <w:t>secondaire</w:t>
      </w:r>
      <w:r w:rsidR="00A6293D" w:rsidRPr="00510B48">
        <w:t xml:space="preserve"> </w:t>
      </w:r>
      <w:r w:rsidRPr="00510B48">
        <w:t>gratuit</w:t>
      </w:r>
      <w:r w:rsidR="00601D40" w:rsidRPr="00510B48">
        <w:t>.</w:t>
      </w:r>
      <w:r w:rsidR="00A6293D" w:rsidRPr="00510B48">
        <w:t xml:space="preserve"> </w:t>
      </w:r>
      <w:r w:rsidRPr="00510B48">
        <w:t>Pendant</w:t>
      </w:r>
      <w:r w:rsidR="00A6293D" w:rsidRPr="00510B48">
        <w:t xml:space="preserve"> </w:t>
      </w:r>
      <w:r w:rsidRPr="00510B48">
        <w:t>la</w:t>
      </w:r>
      <w:r w:rsidR="00A6293D" w:rsidRPr="00510B48">
        <w:t xml:space="preserve"> </w:t>
      </w:r>
      <w:r w:rsidRPr="00510B48">
        <w:t>pandémie,</w:t>
      </w:r>
      <w:r w:rsidR="00A6293D" w:rsidRPr="00510B48">
        <w:t xml:space="preserve"> </w:t>
      </w:r>
      <w:r w:rsidRPr="00510B48">
        <w:t>les</w:t>
      </w:r>
      <w:r w:rsidR="00A6293D" w:rsidRPr="00510B48">
        <w:t xml:space="preserve"> </w:t>
      </w:r>
      <w:r w:rsidRPr="00510B48">
        <w:t>enfants</w:t>
      </w:r>
      <w:r w:rsidR="00A6293D" w:rsidRPr="00510B48">
        <w:t xml:space="preserve"> </w:t>
      </w:r>
      <w:r w:rsidRPr="00510B48">
        <w:t>ont</w:t>
      </w:r>
      <w:r w:rsidR="00A6293D" w:rsidRPr="00510B48">
        <w:t xml:space="preserve"> </w:t>
      </w:r>
      <w:r w:rsidRPr="00510B48">
        <w:t>reçu</w:t>
      </w:r>
      <w:r w:rsidR="00A6293D" w:rsidRPr="00510B48">
        <w:t xml:space="preserve"> </w:t>
      </w:r>
      <w:r w:rsidRPr="00510B48">
        <w:t>des</w:t>
      </w:r>
      <w:r w:rsidR="00A6293D" w:rsidRPr="00510B48">
        <w:t xml:space="preserve"> </w:t>
      </w:r>
      <w:r w:rsidRPr="00510B48">
        <w:t>tablettes</w:t>
      </w:r>
      <w:r w:rsidR="00A6293D" w:rsidRPr="00510B48">
        <w:t xml:space="preserve"> </w:t>
      </w:r>
      <w:r w:rsidRPr="00510B48">
        <w:t>et</w:t>
      </w:r>
      <w:r w:rsidR="00A6293D" w:rsidRPr="00510B48">
        <w:t xml:space="preserve"> </w:t>
      </w:r>
      <w:r w:rsidRPr="00510B48">
        <w:t>une</w:t>
      </w:r>
      <w:r w:rsidR="00A6293D" w:rsidRPr="00510B48">
        <w:t xml:space="preserve"> </w:t>
      </w:r>
      <w:r w:rsidRPr="00510B48">
        <w:t>aide</w:t>
      </w:r>
      <w:r w:rsidR="00A6293D" w:rsidRPr="00510B48">
        <w:t xml:space="preserve"> </w:t>
      </w:r>
      <w:r w:rsidRPr="00510B48">
        <w:t>supplémentaire</w:t>
      </w:r>
      <w:r w:rsidR="00A6293D" w:rsidRPr="00510B48">
        <w:t xml:space="preserve"> </w:t>
      </w:r>
      <w:r w:rsidRPr="00510B48">
        <w:t>à</w:t>
      </w:r>
      <w:r w:rsidR="00A6293D" w:rsidRPr="00510B48">
        <w:t xml:space="preserve"> </w:t>
      </w:r>
      <w:r w:rsidRPr="00510B48">
        <w:t>l’apprentissage</w:t>
      </w:r>
      <w:r w:rsidR="00A6293D" w:rsidRPr="00510B48">
        <w:t xml:space="preserve"> </w:t>
      </w:r>
      <w:r w:rsidRPr="00510B48">
        <w:t>et</w:t>
      </w:r>
      <w:r w:rsidR="00A6293D" w:rsidRPr="00510B48">
        <w:t xml:space="preserve"> </w:t>
      </w:r>
      <w:r w:rsidRPr="00510B48">
        <w:t>aux</w:t>
      </w:r>
      <w:r w:rsidR="00A6293D" w:rsidRPr="00510B48">
        <w:t xml:space="preserve"> </w:t>
      </w:r>
      <w:r w:rsidRPr="00510B48">
        <w:t>devoirs.</w:t>
      </w:r>
    </w:p>
    <w:p w14:paraId="11FCB2F5" w14:textId="2D9F53E3" w:rsidR="00222975" w:rsidRPr="00510B48" w:rsidRDefault="00222975" w:rsidP="00222975">
      <w:pPr>
        <w:pStyle w:val="SingleTxtG"/>
      </w:pPr>
      <w:r w:rsidRPr="00510B48">
        <w:t>219.</w:t>
      </w:r>
      <w:r w:rsidRPr="00510B48">
        <w:tab/>
        <w:t>Les</w:t>
      </w:r>
      <w:r w:rsidR="00A6293D" w:rsidRPr="00510B48">
        <w:t xml:space="preserve"> </w:t>
      </w:r>
      <w:r w:rsidRPr="00510B48">
        <w:t>modalités</w:t>
      </w:r>
      <w:r w:rsidR="00A6293D" w:rsidRPr="00510B48">
        <w:t xml:space="preserve"> </w:t>
      </w:r>
      <w:r w:rsidRPr="00510B48">
        <w:t>de</w:t>
      </w:r>
      <w:r w:rsidR="00A6293D" w:rsidRPr="00510B48">
        <w:t xml:space="preserve"> </w:t>
      </w:r>
      <w:r w:rsidRPr="00510B48">
        <w:t>contrôle</w:t>
      </w:r>
      <w:r w:rsidR="00A6293D" w:rsidRPr="00510B48">
        <w:t xml:space="preserve"> </w:t>
      </w:r>
      <w:r w:rsidRPr="00510B48">
        <w:t>des</w:t>
      </w:r>
      <w:r w:rsidR="00A6293D" w:rsidRPr="00510B48">
        <w:t xml:space="preserve"> </w:t>
      </w:r>
      <w:r w:rsidRPr="00510B48">
        <w:t>conditions</w:t>
      </w:r>
      <w:r w:rsidR="00A6293D" w:rsidRPr="00510B48">
        <w:t xml:space="preserve"> </w:t>
      </w:r>
      <w:r w:rsidRPr="00510B48">
        <w:t>d’hébergement</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r w:rsidR="00A6293D" w:rsidRPr="00510B48">
        <w:t xml:space="preserve"> </w:t>
      </w:r>
      <w:r w:rsidRPr="00510B48">
        <w:t>ont</w:t>
      </w:r>
      <w:r w:rsidR="00A6293D" w:rsidRPr="00510B48">
        <w:t xml:space="preserve"> </w:t>
      </w:r>
      <w:r w:rsidRPr="00510B48">
        <w:t>été</w:t>
      </w:r>
      <w:r w:rsidR="00A6293D" w:rsidRPr="00510B48">
        <w:t xml:space="preserve"> </w:t>
      </w:r>
      <w:r w:rsidRPr="00510B48">
        <w:t>définies</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w:t>
      </w:r>
      <w:r w:rsidR="00A6293D" w:rsidRPr="00510B48">
        <w:t xml:space="preserve"> </w:t>
      </w:r>
      <w:r w:rsidRPr="00510B48">
        <w:t>HCR</w:t>
      </w:r>
      <w:r w:rsidR="00601D40" w:rsidRPr="00510B48">
        <w:t>.</w:t>
      </w:r>
      <w:r w:rsidR="00A6293D" w:rsidRPr="00510B48">
        <w:t xml:space="preserve"> </w:t>
      </w:r>
      <w:r w:rsidRPr="00510B48">
        <w:t>Des</w:t>
      </w:r>
      <w:r w:rsidR="00A6293D" w:rsidRPr="00510B48">
        <w:t xml:space="preserve"> </w:t>
      </w:r>
      <w:r w:rsidRPr="00510B48">
        <w:t>rapports</w:t>
      </w:r>
      <w:r w:rsidR="00A6293D" w:rsidRPr="00510B48">
        <w:t xml:space="preserve"> </w:t>
      </w:r>
      <w:r w:rsidRPr="00510B48">
        <w:t>sur</w:t>
      </w:r>
      <w:r w:rsidR="00A6293D" w:rsidRPr="00510B48">
        <w:t xml:space="preserve"> </w:t>
      </w:r>
      <w:r w:rsidRPr="00510B48">
        <w:t>la</w:t>
      </w:r>
      <w:r w:rsidR="00A6293D" w:rsidRPr="00510B48">
        <w:t xml:space="preserve"> </w:t>
      </w:r>
      <w:r w:rsidRPr="00510B48">
        <w:t>situation</w:t>
      </w:r>
      <w:r w:rsidR="00A6293D" w:rsidRPr="00510B48">
        <w:t xml:space="preserve"> </w:t>
      </w:r>
      <w:r w:rsidRPr="00510B48">
        <w:t>dans</w:t>
      </w:r>
      <w:r w:rsidR="00A6293D" w:rsidRPr="00510B48">
        <w:t xml:space="preserve"> </w:t>
      </w:r>
      <w:r w:rsidRPr="00510B48">
        <w:t>les</w:t>
      </w:r>
      <w:r w:rsidR="00A6293D" w:rsidRPr="00510B48">
        <w:t xml:space="preserve"> </w:t>
      </w:r>
      <w:r w:rsidRPr="00510B48">
        <w:t>centres</w:t>
      </w:r>
      <w:r w:rsidR="00A6293D" w:rsidRPr="00510B48">
        <w:t xml:space="preserve"> </w:t>
      </w:r>
      <w:r w:rsidRPr="00510B48">
        <w:t>sont</w:t>
      </w:r>
      <w:r w:rsidR="00A6293D" w:rsidRPr="00510B48">
        <w:t xml:space="preserve"> </w:t>
      </w:r>
      <w:r w:rsidRPr="00510B48">
        <w:t>publiés</w:t>
      </w:r>
      <w:r w:rsidR="00A6293D" w:rsidRPr="00510B48">
        <w:t xml:space="preserve"> </w:t>
      </w:r>
      <w:r w:rsidRPr="00510B48">
        <w:t>sur</w:t>
      </w:r>
      <w:r w:rsidR="00A6293D" w:rsidRPr="00510B48">
        <w:t xml:space="preserve"> </w:t>
      </w:r>
      <w:r w:rsidRPr="00510B48">
        <w:t>le</w:t>
      </w:r>
      <w:r w:rsidR="00A6293D" w:rsidRPr="00510B48">
        <w:t xml:space="preserve"> </w:t>
      </w:r>
      <w:r w:rsidRPr="00510B48">
        <w:t>site</w:t>
      </w:r>
      <w:r w:rsidR="00A6293D" w:rsidRPr="00510B48">
        <w:t xml:space="preserve"> </w:t>
      </w:r>
      <w:r w:rsidRPr="00510B48">
        <w:t>Web</w:t>
      </w:r>
      <w:r w:rsidR="00A6293D" w:rsidRPr="00510B48">
        <w:t xml:space="preserve"> </w:t>
      </w:r>
      <w:r w:rsidRPr="00510B48">
        <w:t>du</w:t>
      </w:r>
      <w:r w:rsidR="00A6293D" w:rsidRPr="00510B48">
        <w:t xml:space="preserve"> </w:t>
      </w:r>
      <w:r w:rsidRPr="00510B48">
        <w:t>Commissariat</w:t>
      </w:r>
      <w:r w:rsidR="00A6293D" w:rsidRPr="00510B48">
        <w:t xml:space="preserve"> </w:t>
      </w:r>
      <w:r w:rsidRPr="00510B48">
        <w:t>et</w:t>
      </w:r>
      <w:r w:rsidR="00A6293D" w:rsidRPr="00510B48">
        <w:t xml:space="preserve"> </w:t>
      </w:r>
      <w:r w:rsidRPr="00510B48">
        <w:t>du</w:t>
      </w:r>
      <w:r w:rsidR="00A6293D" w:rsidRPr="00510B48">
        <w:t xml:space="preserve"> </w:t>
      </w:r>
      <w:r w:rsidRPr="00510B48">
        <w:t>HCR</w:t>
      </w:r>
      <w:r w:rsidRPr="009D16C5">
        <w:rPr>
          <w:rStyle w:val="Appelnotedebasdep"/>
        </w:rPr>
        <w:footnoteReference w:id="42"/>
      </w:r>
      <w:bookmarkStart w:id="31" w:name="_ftnref39"/>
      <w:bookmarkEnd w:id="31"/>
      <w:r w:rsidR="00601D40" w:rsidRPr="00510B48">
        <w:t>.</w:t>
      </w:r>
      <w:r w:rsidR="00A6293D" w:rsidRPr="00510B48">
        <w:t xml:space="preserve"> </w:t>
      </w:r>
      <w:r w:rsidRPr="00510B48">
        <w:t>Une</w:t>
      </w:r>
      <w:r w:rsidR="00A6293D" w:rsidRPr="00510B48">
        <w:t xml:space="preserve"> </w:t>
      </w:r>
      <w:r w:rsidRPr="00510B48">
        <w:t>application</w:t>
      </w:r>
      <w:r w:rsidR="00A6293D" w:rsidRPr="00510B48">
        <w:t xml:space="preserve"> </w:t>
      </w:r>
      <w:r w:rsidRPr="00510B48">
        <w:t>pour</w:t>
      </w:r>
      <w:r w:rsidR="00A6293D" w:rsidRPr="00510B48">
        <w:t xml:space="preserve"> </w:t>
      </w:r>
      <w:r w:rsidRPr="00510B48">
        <w:t>la</w:t>
      </w:r>
      <w:r w:rsidR="00A6293D" w:rsidRPr="00510B48">
        <w:t xml:space="preserve"> </w:t>
      </w:r>
      <w:r w:rsidRPr="00510B48">
        <w:t>coordination</w:t>
      </w:r>
      <w:r w:rsidR="00A6293D" w:rsidRPr="00510B48">
        <w:t xml:space="preserve"> </w:t>
      </w:r>
      <w:r w:rsidRPr="00510B48">
        <w:t>et</w:t>
      </w:r>
      <w:r w:rsidR="00A6293D" w:rsidRPr="00510B48">
        <w:t xml:space="preserve"> </w:t>
      </w:r>
      <w:r w:rsidRPr="00510B48">
        <w:t>la</w:t>
      </w:r>
      <w:r w:rsidR="00A6293D" w:rsidRPr="00510B48">
        <w:t xml:space="preserve"> </w:t>
      </w:r>
      <w:r w:rsidRPr="00510B48">
        <w:t>gestion</w:t>
      </w:r>
      <w:r w:rsidR="00A6293D" w:rsidRPr="00510B48">
        <w:t xml:space="preserve"> </w:t>
      </w:r>
      <w:r w:rsidRPr="00510B48">
        <w:t>des</w:t>
      </w:r>
      <w:r w:rsidR="00A6293D" w:rsidRPr="00510B48">
        <w:t xml:space="preserve"> </w:t>
      </w:r>
      <w:r w:rsidRPr="00510B48">
        <w:t>centres</w:t>
      </w:r>
      <w:r w:rsidR="00A6293D" w:rsidRPr="00510B48">
        <w:t xml:space="preserve"> </w:t>
      </w:r>
      <w:r w:rsidRPr="00510B48">
        <w:t>d’accueil</w:t>
      </w:r>
      <w:r w:rsidR="00A6293D" w:rsidRPr="00510B48">
        <w:t xml:space="preserve"> </w:t>
      </w:r>
      <w:r w:rsidRPr="00510B48">
        <w:t>a</w:t>
      </w:r>
      <w:r w:rsidR="00A6293D" w:rsidRPr="00510B48">
        <w:t xml:space="preserve"> </w:t>
      </w:r>
      <w:r w:rsidRPr="00510B48">
        <w:t>été</w:t>
      </w:r>
      <w:r w:rsidR="00A6293D" w:rsidRPr="00510B48">
        <w:t xml:space="preserve"> </w:t>
      </w:r>
      <w:r w:rsidRPr="00510B48">
        <w:t>conçue</w:t>
      </w:r>
      <w:r w:rsidR="00A6293D" w:rsidRPr="00510B48">
        <w:t xml:space="preserve"> </w:t>
      </w:r>
      <w:r w:rsidRPr="00510B48">
        <w:t>conformément</w:t>
      </w:r>
      <w:r w:rsidR="00A6293D" w:rsidRPr="00510B48">
        <w:t xml:space="preserve"> </w:t>
      </w:r>
      <w:r w:rsidRPr="00510B48">
        <w:t>aux</w:t>
      </w:r>
      <w:r w:rsidR="00A6293D" w:rsidRPr="00510B48">
        <w:t xml:space="preserve"> </w:t>
      </w:r>
      <w:r w:rsidRPr="00510B48">
        <w:t>lignes</w:t>
      </w:r>
      <w:r w:rsidR="00A6293D" w:rsidRPr="00510B48">
        <w:t xml:space="preserve"> </w:t>
      </w:r>
      <w:r w:rsidRPr="00510B48">
        <w:t>directrices</w:t>
      </w:r>
      <w:r w:rsidR="00A6293D" w:rsidRPr="00510B48">
        <w:t xml:space="preserve"> </w:t>
      </w:r>
      <w:r w:rsidRPr="00510B48">
        <w:t>de</w:t>
      </w:r>
      <w:r w:rsidR="00A6293D" w:rsidRPr="00510B48">
        <w:t xml:space="preserve"> </w:t>
      </w:r>
      <w:r w:rsidRPr="00510B48">
        <w:t>l’Union</w:t>
      </w:r>
      <w:r w:rsidR="00A6293D" w:rsidRPr="00510B48">
        <w:t xml:space="preserve"> </w:t>
      </w:r>
      <w:r w:rsidRPr="00510B48">
        <w:t>européenne</w:t>
      </w:r>
      <w:r w:rsidR="00A6293D" w:rsidRPr="00510B48">
        <w:t xml:space="preserve"> </w:t>
      </w:r>
      <w:r w:rsidRPr="00510B48">
        <w:t>sur</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d’accueil</w:t>
      </w:r>
      <w:r w:rsidR="00A6293D" w:rsidRPr="00510B48">
        <w:t xml:space="preserve"> </w:t>
      </w:r>
      <w:r w:rsidRPr="00510B48">
        <w:t>des</w:t>
      </w:r>
      <w:r w:rsidR="00A6293D" w:rsidRPr="00510B48">
        <w:t xml:space="preserve"> </w:t>
      </w:r>
      <w:r w:rsidRPr="00510B48">
        <w:t>demandeurs</w:t>
      </w:r>
      <w:r w:rsidR="00A6293D" w:rsidRPr="00510B48">
        <w:t xml:space="preserve"> </w:t>
      </w:r>
      <w:r w:rsidRPr="00510B48">
        <w:t>d’asile</w:t>
      </w:r>
      <w:r w:rsidR="00601D40" w:rsidRPr="00510B48">
        <w:t>.</w:t>
      </w:r>
      <w:r w:rsidR="00A6293D" w:rsidRPr="00510B48">
        <w:t xml:space="preserve"> </w:t>
      </w:r>
      <w:r w:rsidRPr="00510B48">
        <w:t>Cette</w:t>
      </w:r>
      <w:r w:rsidR="00A6293D" w:rsidRPr="00510B48">
        <w:t xml:space="preserve"> </w:t>
      </w:r>
      <w:r w:rsidRPr="00510B48">
        <w:t>application</w:t>
      </w:r>
      <w:r w:rsidR="00A6293D" w:rsidRPr="00510B48">
        <w:t xml:space="preserve"> </w:t>
      </w:r>
      <w:r w:rsidRPr="00510B48">
        <w:lastRenderedPageBreak/>
        <w:t>permet</w:t>
      </w:r>
      <w:r w:rsidR="00A6293D" w:rsidRPr="00510B48">
        <w:t xml:space="preserve"> </w:t>
      </w:r>
      <w:r w:rsidRPr="00510B48">
        <w:t>de</w:t>
      </w:r>
      <w:r w:rsidR="00A6293D" w:rsidRPr="00510B48">
        <w:t xml:space="preserve"> </w:t>
      </w:r>
      <w:r w:rsidRPr="00510B48">
        <w:t>contrôler</w:t>
      </w:r>
      <w:r w:rsidR="00A6293D" w:rsidRPr="00510B48">
        <w:t xml:space="preserve"> </w:t>
      </w:r>
      <w:r w:rsidRPr="00510B48">
        <w:t>quotidiennement</w:t>
      </w:r>
      <w:r w:rsidR="00A6293D" w:rsidRPr="00510B48">
        <w:t xml:space="preserve"> </w:t>
      </w:r>
      <w:r w:rsidRPr="00510B48">
        <w:t>les</w:t>
      </w:r>
      <w:r w:rsidR="00A6293D" w:rsidRPr="00510B48">
        <w:t xml:space="preserve"> </w:t>
      </w:r>
      <w:r w:rsidRPr="00510B48">
        <w:t>services</w:t>
      </w:r>
      <w:r w:rsidR="00A6293D" w:rsidRPr="00510B48">
        <w:t xml:space="preserve"> </w:t>
      </w:r>
      <w:r w:rsidRPr="00510B48">
        <w:t>et</w:t>
      </w:r>
      <w:r w:rsidR="00A6293D" w:rsidRPr="00510B48">
        <w:t xml:space="preserve"> </w:t>
      </w:r>
      <w:r w:rsidRPr="00510B48">
        <w:t>les</w:t>
      </w:r>
      <w:r w:rsidR="00A6293D" w:rsidRPr="00510B48">
        <w:t xml:space="preserve"> </w:t>
      </w:r>
      <w:r w:rsidRPr="00510B48">
        <w:t>normes</w:t>
      </w:r>
      <w:r w:rsidR="00A6293D" w:rsidRPr="00510B48">
        <w:t xml:space="preserve"> </w:t>
      </w:r>
      <w:r w:rsidRPr="00510B48">
        <w:t>d’accueil</w:t>
      </w:r>
      <w:r w:rsidR="00601D40" w:rsidRPr="00510B48">
        <w:t>.</w:t>
      </w:r>
      <w:r w:rsidR="00A6293D" w:rsidRPr="00510B48">
        <w:t xml:space="preserve"> </w:t>
      </w:r>
      <w:r w:rsidRPr="00510B48">
        <w:t>La</w:t>
      </w:r>
      <w:r w:rsidR="00A6293D" w:rsidRPr="00510B48">
        <w:t xml:space="preserve"> </w:t>
      </w:r>
      <w:r w:rsidRPr="00510B48">
        <w:t>Serbie</w:t>
      </w:r>
      <w:r w:rsidR="00A6293D" w:rsidRPr="00510B48">
        <w:t xml:space="preserve"> </w:t>
      </w:r>
      <w:r w:rsidRPr="00510B48">
        <w:t>a</w:t>
      </w:r>
      <w:r w:rsidR="00A6293D" w:rsidRPr="00510B48">
        <w:t xml:space="preserve"> </w:t>
      </w:r>
      <w:r w:rsidRPr="00510B48">
        <w:t>adopté,</w:t>
      </w:r>
      <w:r w:rsidR="00A6293D" w:rsidRPr="00510B48">
        <w:t xml:space="preserve"> </w:t>
      </w:r>
      <w:r w:rsidRPr="00510B48">
        <w:t>avec</w:t>
      </w:r>
      <w:r w:rsidR="00A6293D" w:rsidRPr="00510B48">
        <w:t xml:space="preserve"> </w:t>
      </w:r>
      <w:r w:rsidRPr="00510B48">
        <w:t>le</w:t>
      </w:r>
      <w:r w:rsidR="00A6293D" w:rsidRPr="00510B48">
        <w:t xml:space="preserve"> </w:t>
      </w:r>
      <w:r w:rsidRPr="00510B48">
        <w:t>concours</w:t>
      </w:r>
      <w:r w:rsidR="00A6293D" w:rsidRPr="00510B48">
        <w:t xml:space="preserve"> </w:t>
      </w:r>
      <w:r w:rsidRPr="00510B48">
        <w:t>du</w:t>
      </w:r>
      <w:r w:rsidR="00A6293D" w:rsidRPr="00510B48">
        <w:t xml:space="preserve"> </w:t>
      </w:r>
      <w:r w:rsidRPr="00510B48">
        <w:t>Bureau</w:t>
      </w:r>
      <w:r w:rsidR="00A6293D" w:rsidRPr="00510B48">
        <w:t xml:space="preserve"> </w:t>
      </w:r>
      <w:r w:rsidRPr="00510B48">
        <w:t>européen</w:t>
      </w:r>
      <w:r w:rsidR="00A6293D" w:rsidRPr="00510B48">
        <w:t xml:space="preserve"> </w:t>
      </w:r>
      <w:r w:rsidRPr="00510B48">
        <w:t>d’appui</w:t>
      </w:r>
      <w:r w:rsidR="00A6293D" w:rsidRPr="00510B48">
        <w:t xml:space="preserve"> </w:t>
      </w:r>
      <w:r w:rsidRPr="00510B48">
        <w:t>en</w:t>
      </w:r>
      <w:r w:rsidR="00A6293D" w:rsidRPr="00510B48">
        <w:t xml:space="preserve"> </w:t>
      </w:r>
      <w:r w:rsidRPr="00510B48">
        <w:t>matière</w:t>
      </w:r>
      <w:r w:rsidR="00A6293D" w:rsidRPr="00510B48">
        <w:t xml:space="preserve"> </w:t>
      </w:r>
      <w:r w:rsidRPr="00510B48">
        <w:t>d’asile</w:t>
      </w:r>
      <w:r w:rsidR="00A6293D" w:rsidRPr="00510B48">
        <w:t xml:space="preserve"> </w:t>
      </w:r>
      <w:r w:rsidRPr="00510B48">
        <w:t>(EASO),</w:t>
      </w:r>
      <w:r w:rsidR="00A6293D" w:rsidRPr="00510B48">
        <w:t xml:space="preserve"> </w:t>
      </w:r>
      <w:r w:rsidRPr="00510B48">
        <w:t>un</w:t>
      </w:r>
      <w:r w:rsidR="00A6293D" w:rsidRPr="00510B48">
        <w:t xml:space="preserve"> </w:t>
      </w:r>
      <w:r w:rsidRPr="00510B48">
        <w:t>nouveau</w:t>
      </w:r>
      <w:r w:rsidR="00A6293D" w:rsidRPr="00510B48">
        <w:t xml:space="preserve"> </w:t>
      </w:r>
      <w:r w:rsidRPr="00510B48">
        <w:t>plan</w:t>
      </w:r>
      <w:r w:rsidR="00A6293D" w:rsidRPr="00510B48">
        <w:t xml:space="preserve"> </w:t>
      </w:r>
      <w:r w:rsidRPr="00510B48">
        <w:t>d’action</w:t>
      </w:r>
      <w:r w:rsidR="00A6293D" w:rsidRPr="00510B48">
        <w:t xml:space="preserve"> </w:t>
      </w:r>
      <w:r w:rsidRPr="00510B48">
        <w:t>pour</w:t>
      </w:r>
      <w:r w:rsidR="00A6293D" w:rsidRPr="00510B48">
        <w:t xml:space="preserve"> </w:t>
      </w:r>
      <w:r w:rsidRPr="00510B48">
        <w:t>l’amélioration</w:t>
      </w:r>
      <w:r w:rsidR="00A6293D" w:rsidRPr="00510B48">
        <w:t xml:space="preserve"> </w:t>
      </w:r>
      <w:r w:rsidRPr="00510B48">
        <w:t>du</w:t>
      </w:r>
      <w:r w:rsidR="00A6293D" w:rsidRPr="00510B48">
        <w:t xml:space="preserve"> </w:t>
      </w:r>
      <w:r w:rsidRPr="00510B48">
        <w:t>système</w:t>
      </w:r>
      <w:r w:rsidR="00A6293D" w:rsidRPr="00510B48">
        <w:t xml:space="preserve"> </w:t>
      </w:r>
      <w:r w:rsidRPr="00510B48">
        <w:t>d’asile,</w:t>
      </w:r>
      <w:r w:rsidR="00A6293D" w:rsidRPr="00510B48">
        <w:t xml:space="preserve"> </w:t>
      </w:r>
      <w:r w:rsidRPr="00510B48">
        <w:t>notamment</w:t>
      </w:r>
      <w:r w:rsidR="00A6293D" w:rsidRPr="00510B48">
        <w:t xml:space="preserve"> </w:t>
      </w:r>
      <w:r w:rsidRPr="00510B48">
        <w:t>de</w:t>
      </w:r>
      <w:r w:rsidR="00A6293D" w:rsidRPr="00510B48">
        <w:t xml:space="preserve"> </w:t>
      </w:r>
      <w:r w:rsidRPr="00510B48">
        <w:t>l’accueil,</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2020-2022</w:t>
      </w:r>
      <w:r w:rsidR="00601D40" w:rsidRPr="00510B48">
        <w:t>.</w:t>
      </w:r>
      <w:r w:rsidR="00A6293D" w:rsidRPr="00510B48">
        <w:t xml:space="preserve"> </w:t>
      </w:r>
      <w:r w:rsidRPr="00510B48">
        <w:t>Une</w:t>
      </w:r>
      <w:r w:rsidR="00A6293D" w:rsidRPr="00510B48">
        <w:t xml:space="preserve"> </w:t>
      </w:r>
      <w:r w:rsidRPr="00510B48">
        <w:t>nouvelle</w:t>
      </w:r>
      <w:r w:rsidR="00A6293D" w:rsidRPr="00510B48">
        <w:t xml:space="preserve"> </w:t>
      </w:r>
      <w:r w:rsidRPr="00510B48">
        <w:t>matrice</w:t>
      </w:r>
      <w:r w:rsidR="00A6293D" w:rsidRPr="00510B48">
        <w:t xml:space="preserve"> </w:t>
      </w:r>
      <w:r w:rsidRPr="00510B48">
        <w:t>d’indicateurs</w:t>
      </w:r>
      <w:r w:rsidR="00A6293D" w:rsidRPr="00510B48">
        <w:t xml:space="preserve"> </w:t>
      </w:r>
      <w:r w:rsidRPr="00510B48">
        <w:t>pour</w:t>
      </w:r>
      <w:r w:rsidR="00A6293D" w:rsidRPr="00510B48">
        <w:t xml:space="preserve"> </w:t>
      </w:r>
      <w:r w:rsidRPr="00510B48">
        <w:t>le</w:t>
      </w:r>
      <w:r w:rsidR="00A6293D" w:rsidRPr="00510B48">
        <w:t xml:space="preserve"> </w:t>
      </w:r>
      <w:r w:rsidRPr="00510B48">
        <w:t>suivi</w:t>
      </w:r>
      <w:r w:rsidR="00A6293D" w:rsidRPr="00510B48">
        <w:t xml:space="preserve"> </w:t>
      </w:r>
      <w:r w:rsidRPr="00510B48">
        <w:t>des</w:t>
      </w:r>
      <w:r w:rsidR="00A6293D" w:rsidRPr="00510B48">
        <w:t xml:space="preserve"> </w:t>
      </w:r>
      <w:r w:rsidRPr="00510B48">
        <w:t>conditions</w:t>
      </w:r>
      <w:r w:rsidR="00A6293D" w:rsidRPr="00510B48">
        <w:t xml:space="preserve"> </w:t>
      </w:r>
      <w:r w:rsidRPr="00510B48">
        <w:t>matérielles</w:t>
      </w:r>
      <w:r w:rsidR="00A6293D" w:rsidRPr="00510B48">
        <w:t xml:space="preserve"> </w:t>
      </w:r>
      <w:r w:rsidRPr="00510B48">
        <w:t>d’accueil</w:t>
      </w:r>
      <w:r w:rsidR="00A6293D" w:rsidRPr="00510B48">
        <w:t xml:space="preserve"> </w:t>
      </w:r>
      <w:r w:rsidRPr="00510B48">
        <w:t>élaborée</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l’EASO</w:t>
      </w:r>
      <w:r w:rsidR="00A6293D" w:rsidRPr="00510B48">
        <w:t xml:space="preserve"> </w:t>
      </w:r>
      <w:r w:rsidRPr="00510B48">
        <w:t>sera</w:t>
      </w:r>
      <w:r w:rsidR="00A6293D" w:rsidRPr="00510B48">
        <w:t xml:space="preserve"> </w:t>
      </w:r>
      <w:r w:rsidRPr="00510B48">
        <w:t>appliquée</w:t>
      </w:r>
      <w:r w:rsidR="00A6293D" w:rsidRPr="00510B48">
        <w:t xml:space="preserve"> </w:t>
      </w:r>
      <w:r w:rsidRPr="00510B48">
        <w:t>à</w:t>
      </w:r>
      <w:r w:rsidR="00A6293D" w:rsidRPr="00510B48">
        <w:t xml:space="preserve"> </w:t>
      </w:r>
      <w:r w:rsidRPr="00510B48">
        <w:t>partir</w:t>
      </w:r>
      <w:r w:rsidR="00A6293D" w:rsidRPr="00510B48">
        <w:t xml:space="preserve"> </w:t>
      </w:r>
      <w:r w:rsidRPr="00510B48">
        <w:t>de</w:t>
      </w:r>
      <w:r w:rsidR="00A6293D" w:rsidRPr="00510B48">
        <w:t xml:space="preserve"> </w:t>
      </w:r>
      <w:r w:rsidRPr="00510B48">
        <w:t>2021.</w:t>
      </w:r>
    </w:p>
    <w:p w14:paraId="266A28DD" w14:textId="20C5367B" w:rsidR="00222975" w:rsidRPr="00510B48" w:rsidRDefault="00222975" w:rsidP="00222975">
      <w:pPr>
        <w:pStyle w:val="SingleTxtG"/>
      </w:pPr>
      <w:r w:rsidRPr="00510B48">
        <w:t>220.</w:t>
      </w:r>
      <w:r w:rsidRPr="00510B48">
        <w:tab/>
        <w:t>Aucun</w:t>
      </w:r>
      <w:r w:rsidR="00A6293D" w:rsidRPr="00510B48">
        <w:t xml:space="preserve"> </w:t>
      </w:r>
      <w:r w:rsidRPr="00510B48">
        <w:t>individu</w:t>
      </w:r>
      <w:r w:rsidR="00A6293D" w:rsidRPr="00510B48">
        <w:t xml:space="preserve"> </w:t>
      </w:r>
      <w:r w:rsidRPr="00510B48">
        <w:t>se</w:t>
      </w:r>
      <w:r w:rsidR="00A6293D" w:rsidRPr="00510B48">
        <w:t xml:space="preserve"> </w:t>
      </w:r>
      <w:r w:rsidRPr="00510B48">
        <w:t>déclarant</w:t>
      </w:r>
      <w:r w:rsidR="00A6293D" w:rsidRPr="00510B48">
        <w:t xml:space="preserve"> </w:t>
      </w:r>
      <w:r w:rsidRPr="00510B48">
        <w:t>mineur</w:t>
      </w:r>
      <w:r w:rsidR="00A6293D" w:rsidRPr="00510B48">
        <w:t xml:space="preserve"> </w:t>
      </w:r>
      <w:r w:rsidRPr="00510B48">
        <w:t>n’a</w:t>
      </w:r>
      <w:r w:rsidR="00A6293D" w:rsidRPr="00510B48">
        <w:t xml:space="preserve"> </w:t>
      </w:r>
      <w:r w:rsidRPr="00510B48">
        <w:t>été</w:t>
      </w:r>
      <w:r w:rsidR="00A6293D" w:rsidRPr="00510B48">
        <w:t xml:space="preserve"> </w:t>
      </w:r>
      <w:r w:rsidRPr="00510B48">
        <w:t>privé</w:t>
      </w:r>
      <w:r w:rsidR="00A6293D" w:rsidRPr="00510B48">
        <w:t xml:space="preserve"> </w:t>
      </w:r>
      <w:r w:rsidRPr="00510B48">
        <w:t>de</w:t>
      </w:r>
      <w:r w:rsidR="00A6293D" w:rsidRPr="00510B48">
        <w:t xml:space="preserve"> </w:t>
      </w:r>
      <w:r w:rsidRPr="00510B48">
        <w:t>sécurité,</w:t>
      </w:r>
      <w:r w:rsidR="00A6293D" w:rsidRPr="00510B48">
        <w:t xml:space="preserve"> </w:t>
      </w:r>
      <w:r w:rsidRPr="00510B48">
        <w:t>de</w:t>
      </w:r>
      <w:r w:rsidR="00A6293D" w:rsidRPr="00510B48">
        <w:t xml:space="preserve"> </w:t>
      </w:r>
      <w:r w:rsidRPr="00510B48">
        <w:t>soins</w:t>
      </w:r>
      <w:r w:rsidR="00A6293D" w:rsidRPr="00510B48">
        <w:t xml:space="preserve"> </w:t>
      </w:r>
      <w:r w:rsidRPr="00510B48">
        <w:t>de</w:t>
      </w:r>
      <w:r w:rsidR="00A6293D" w:rsidRPr="00510B48">
        <w:t xml:space="preserve"> </w:t>
      </w:r>
      <w:r w:rsidRPr="00510B48">
        <w:t>santé,</w:t>
      </w:r>
      <w:r w:rsidR="00A6293D" w:rsidRPr="00510B48">
        <w:t xml:space="preserve"> </w:t>
      </w:r>
      <w:r w:rsidRPr="00510B48">
        <w:t>d’assistance</w:t>
      </w:r>
      <w:r w:rsidR="00A6293D" w:rsidRPr="00510B48">
        <w:t xml:space="preserve"> </w:t>
      </w:r>
      <w:r w:rsidRPr="00510B48">
        <w:t>psychosociale,</w:t>
      </w:r>
      <w:r w:rsidR="00A6293D" w:rsidRPr="00510B48">
        <w:t xml:space="preserve"> </w:t>
      </w:r>
      <w:r w:rsidRPr="00510B48">
        <w:t>de</w:t>
      </w:r>
      <w:r w:rsidR="00A6293D" w:rsidRPr="00510B48">
        <w:t xml:space="preserve"> </w:t>
      </w:r>
      <w:r w:rsidRPr="00510B48">
        <w:t>représentation,</w:t>
      </w:r>
      <w:r w:rsidR="00A6293D" w:rsidRPr="00510B48">
        <w:t xml:space="preserve"> </w:t>
      </w:r>
      <w:r w:rsidRPr="00510B48">
        <w:t>etc</w:t>
      </w:r>
      <w:r w:rsidR="00601D40" w:rsidRPr="00510B48">
        <w:t>.</w:t>
      </w:r>
      <w:r w:rsidR="00A6293D" w:rsidRPr="00510B48">
        <w:t xml:space="preserve"> </w:t>
      </w:r>
      <w:r w:rsidRPr="00510B48">
        <w:t>Les</w:t>
      </w:r>
      <w:r w:rsidR="00A6293D" w:rsidRPr="00510B48">
        <w:t xml:space="preserve"> </w:t>
      </w:r>
      <w:r w:rsidRPr="00510B48">
        <w:t>migrants</w:t>
      </w:r>
      <w:r w:rsidR="00A6293D" w:rsidRPr="00510B48">
        <w:t xml:space="preserve"> </w:t>
      </w:r>
      <w:r w:rsidRPr="00510B48">
        <w:t>mineurs</w:t>
      </w:r>
      <w:r w:rsidR="00A6293D" w:rsidRPr="00510B48">
        <w:t xml:space="preserve"> </w:t>
      </w:r>
      <w:r w:rsidRPr="00510B48">
        <w:t>sont</w:t>
      </w:r>
      <w:r w:rsidR="00A6293D" w:rsidRPr="00510B48">
        <w:t xml:space="preserve"> </w:t>
      </w:r>
      <w:r w:rsidRPr="00510B48">
        <w:t>temporairement</w:t>
      </w:r>
      <w:r w:rsidR="00A6293D" w:rsidRPr="00510B48">
        <w:t xml:space="preserve"> </w:t>
      </w:r>
      <w:r w:rsidRPr="00510B48">
        <w:t>hébergés</w:t>
      </w:r>
      <w:r w:rsidR="00A6293D" w:rsidRPr="00510B48">
        <w:t xml:space="preserve"> </w:t>
      </w:r>
      <w:r w:rsidRPr="00510B48">
        <w:t>jusqu’à</w:t>
      </w:r>
      <w:r w:rsidR="00A6293D" w:rsidRPr="00510B48">
        <w:t xml:space="preserve"> </w:t>
      </w:r>
      <w:r w:rsidRPr="00510B48">
        <w:t>ce</w:t>
      </w:r>
      <w:r w:rsidR="00A6293D" w:rsidRPr="00510B48">
        <w:t xml:space="preserve"> </w:t>
      </w:r>
      <w:r w:rsidRPr="00510B48">
        <w:t>qu’ils</w:t>
      </w:r>
      <w:r w:rsidR="00A6293D" w:rsidRPr="00510B48">
        <w:t xml:space="preserve"> </w:t>
      </w:r>
      <w:r w:rsidRPr="00510B48">
        <w:t>indiquent</w:t>
      </w:r>
      <w:r w:rsidR="00A6293D" w:rsidRPr="00510B48">
        <w:t xml:space="preserve"> </w:t>
      </w:r>
      <w:r w:rsidRPr="00510B48">
        <w:t>leur</w:t>
      </w:r>
      <w:r w:rsidR="00A6293D" w:rsidRPr="00510B48">
        <w:t xml:space="preserve"> </w:t>
      </w:r>
      <w:r w:rsidRPr="00510B48">
        <w:t>intention</w:t>
      </w:r>
      <w:r w:rsidR="00A6293D" w:rsidRPr="00510B48">
        <w:t xml:space="preserve"> </w:t>
      </w:r>
      <w:r w:rsidRPr="00510B48">
        <w:t>de</w:t>
      </w:r>
      <w:r w:rsidR="00A6293D" w:rsidRPr="00510B48">
        <w:t xml:space="preserve"> </w:t>
      </w:r>
      <w:r w:rsidRPr="00510B48">
        <w:t>demander</w:t>
      </w:r>
      <w:r w:rsidR="00A6293D" w:rsidRPr="00510B48">
        <w:t xml:space="preserve"> </w:t>
      </w:r>
      <w:r w:rsidRPr="00510B48">
        <w:t>l’asile,</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l’asile</w:t>
      </w:r>
      <w:r w:rsidR="00601D40" w:rsidRPr="00510B48">
        <w:t>.</w:t>
      </w:r>
      <w:r w:rsidR="00A6293D" w:rsidRPr="00510B48">
        <w:t xml:space="preserve"> </w:t>
      </w:r>
      <w:r w:rsidRPr="00510B48">
        <w:t>Dès</w:t>
      </w:r>
      <w:r w:rsidR="00A6293D" w:rsidRPr="00510B48">
        <w:t xml:space="preserve"> </w:t>
      </w:r>
      <w:r w:rsidRPr="00510B48">
        <w:t>qu’un</w:t>
      </w:r>
      <w:r w:rsidR="00A6293D" w:rsidRPr="00510B48">
        <w:t xml:space="preserve"> </w:t>
      </w:r>
      <w:r w:rsidRPr="00510B48">
        <w:t>mineur</w:t>
      </w:r>
      <w:r w:rsidR="00A6293D" w:rsidRPr="00510B48">
        <w:t xml:space="preserve"> </w:t>
      </w:r>
      <w:r w:rsidRPr="00510B48">
        <w:t>se</w:t>
      </w:r>
      <w:r w:rsidR="00A6293D" w:rsidRPr="00510B48">
        <w:t xml:space="preserve"> </w:t>
      </w:r>
      <w:r w:rsidRPr="00510B48">
        <w:t>présente</w:t>
      </w:r>
      <w:r w:rsidR="00A6293D" w:rsidRPr="00510B48">
        <w:t xml:space="preserve"> </w:t>
      </w:r>
      <w:r w:rsidRPr="00510B48">
        <w:t>dans</w:t>
      </w:r>
      <w:r w:rsidR="00A6293D" w:rsidRPr="00510B48">
        <w:t xml:space="preserve"> </w:t>
      </w:r>
      <w:r w:rsidRPr="00510B48">
        <w:t>un</w:t>
      </w:r>
      <w:r w:rsidR="00A6293D" w:rsidRPr="00510B48">
        <w:t xml:space="preserve"> </w:t>
      </w:r>
      <w:r w:rsidRPr="00510B48">
        <w:t>centre</w:t>
      </w:r>
      <w:r w:rsidR="00A6293D" w:rsidRPr="00510B48">
        <w:t xml:space="preserve"> </w:t>
      </w:r>
      <w:r w:rsidRPr="00510B48">
        <w:t>pour</w:t>
      </w:r>
      <w:r w:rsidR="00A6293D" w:rsidRPr="00510B48">
        <w:t xml:space="preserve"> </w:t>
      </w:r>
      <w:r w:rsidRPr="00510B48">
        <w:t>demandeurs</w:t>
      </w:r>
      <w:r w:rsidR="00A6293D" w:rsidRPr="00510B48">
        <w:t xml:space="preserve"> </w:t>
      </w:r>
      <w:r w:rsidRPr="00510B48">
        <w:t>d’asile,</w:t>
      </w:r>
      <w:r w:rsidR="00A6293D" w:rsidRPr="00510B48">
        <w:t xml:space="preserve"> </w:t>
      </w:r>
      <w:r w:rsidRPr="00510B48">
        <w:t>un</w:t>
      </w:r>
      <w:r w:rsidR="00A6293D" w:rsidRPr="00510B48">
        <w:t xml:space="preserve"> </w:t>
      </w:r>
      <w:r w:rsidRPr="00510B48">
        <w:t>tuteur</w:t>
      </w:r>
      <w:r w:rsidR="00A6293D" w:rsidRPr="00510B48">
        <w:t xml:space="preserve"> </w:t>
      </w:r>
      <w:r w:rsidRPr="00510B48">
        <w:t>lui</w:t>
      </w:r>
      <w:r w:rsidR="00A6293D" w:rsidRPr="00510B48">
        <w:t xml:space="preserve"> </w:t>
      </w:r>
      <w:r w:rsidRPr="00510B48">
        <w:t>est</w:t>
      </w:r>
      <w:r w:rsidR="00A6293D" w:rsidRPr="00510B48">
        <w:t xml:space="preserve"> </w:t>
      </w:r>
      <w:r w:rsidRPr="00510B48">
        <w:t>temporairement</w:t>
      </w:r>
      <w:r w:rsidR="00A6293D" w:rsidRPr="00510B48">
        <w:t xml:space="preserve"> </w:t>
      </w:r>
      <w:r w:rsidRPr="00510B48">
        <w:t>attribué</w:t>
      </w:r>
      <w:r w:rsidR="00A6293D" w:rsidRPr="00510B48">
        <w:t xml:space="preserve"> </w:t>
      </w:r>
      <w:r w:rsidRPr="00510B48">
        <w:t>parmi</w:t>
      </w:r>
      <w:r w:rsidR="00A6293D" w:rsidRPr="00510B48">
        <w:t xml:space="preserve"> </w:t>
      </w:r>
      <w:r w:rsidRPr="00510B48">
        <w:t>le</w:t>
      </w:r>
      <w:r w:rsidR="00A6293D" w:rsidRPr="00510B48">
        <w:t xml:space="preserve"> </w:t>
      </w:r>
      <w:r w:rsidRPr="00510B48">
        <w:t>personnel</w:t>
      </w:r>
      <w:r w:rsidR="00A6293D" w:rsidRPr="00510B48">
        <w:t xml:space="preserve"> </w:t>
      </w:r>
      <w:r w:rsidRPr="00510B48">
        <w:t>qualifié</w:t>
      </w:r>
      <w:r w:rsidR="00A6293D" w:rsidRPr="00510B48">
        <w:t xml:space="preserve"> </w:t>
      </w:r>
      <w:r w:rsidRPr="00510B48">
        <w:t>de</w:t>
      </w:r>
      <w:r w:rsidR="00A6293D" w:rsidRPr="00510B48">
        <w:t xml:space="preserve"> </w:t>
      </w:r>
      <w:r w:rsidRPr="00510B48">
        <w:t>l’établissement</w:t>
      </w:r>
      <w:r w:rsidR="00601D40" w:rsidRPr="00510B48">
        <w:t>.</w:t>
      </w:r>
      <w:r w:rsidR="00A6293D" w:rsidRPr="00510B48">
        <w:t xml:space="preserve"> </w:t>
      </w:r>
      <w:r w:rsidRPr="00510B48">
        <w:t>Celui-ci</w:t>
      </w:r>
      <w:r w:rsidR="00A6293D" w:rsidRPr="00510B48">
        <w:t xml:space="preserve"> </w:t>
      </w:r>
      <w:r w:rsidRPr="00510B48">
        <w:t>assume</w:t>
      </w:r>
      <w:r w:rsidR="00A6293D" w:rsidRPr="00510B48">
        <w:t xml:space="preserve"> </w:t>
      </w:r>
      <w:r w:rsidRPr="00510B48">
        <w:t>et</w:t>
      </w:r>
      <w:r w:rsidR="00A6293D" w:rsidRPr="00510B48">
        <w:t xml:space="preserve"> </w:t>
      </w:r>
      <w:r w:rsidRPr="00510B48">
        <w:t>accomplit</w:t>
      </w:r>
      <w:r w:rsidR="00A6293D" w:rsidRPr="00510B48">
        <w:t xml:space="preserve"> </w:t>
      </w:r>
      <w:r w:rsidRPr="00510B48">
        <w:t>toutes</w:t>
      </w:r>
      <w:r w:rsidR="00A6293D" w:rsidRPr="00510B48">
        <w:t xml:space="preserve"> </w:t>
      </w:r>
      <w:r w:rsidRPr="00510B48">
        <w:t>les</w:t>
      </w:r>
      <w:r w:rsidR="00A6293D" w:rsidRPr="00510B48">
        <w:t xml:space="preserve"> </w:t>
      </w:r>
      <w:r w:rsidRPr="00510B48">
        <w:t>obligations</w:t>
      </w:r>
      <w:r w:rsidR="00A6293D" w:rsidRPr="00510B48">
        <w:t xml:space="preserve"> </w:t>
      </w:r>
      <w:r w:rsidRPr="00510B48">
        <w:t>stipulées</w:t>
      </w:r>
      <w:r w:rsidR="00A6293D" w:rsidRPr="00510B48">
        <w:t xml:space="preserve"> </w:t>
      </w:r>
      <w:r w:rsidRPr="00510B48">
        <w:t>dans</w:t>
      </w:r>
      <w:r w:rsidR="00A6293D" w:rsidRPr="00510B48">
        <w:t xml:space="preserve"> </w:t>
      </w:r>
      <w:r w:rsidRPr="00510B48">
        <w:t>la</w:t>
      </w:r>
      <w:r w:rsidR="00A6293D" w:rsidRPr="00510B48">
        <w:t xml:space="preserve"> </w:t>
      </w:r>
      <w:r w:rsidRPr="00510B48">
        <w:t>décision</w:t>
      </w:r>
      <w:r w:rsidR="00A6293D" w:rsidRPr="00510B48">
        <w:t xml:space="preserve"> </w:t>
      </w:r>
      <w:r w:rsidRPr="00510B48">
        <w:t>de</w:t>
      </w:r>
      <w:r w:rsidR="00A6293D" w:rsidRPr="00510B48">
        <w:t xml:space="preserve"> </w:t>
      </w:r>
      <w:r w:rsidRPr="00510B48">
        <w:t>tutelle</w:t>
      </w:r>
      <w:r w:rsidR="00A6293D" w:rsidRPr="00510B48">
        <w:t xml:space="preserve"> </w:t>
      </w:r>
      <w:r w:rsidRPr="00510B48">
        <w:t>temporaire</w:t>
      </w:r>
      <w:r w:rsidR="00510B48">
        <w:t> :</w:t>
      </w:r>
      <w:r w:rsidR="00A6293D" w:rsidRPr="00510B48">
        <w:t xml:space="preserve"> </w:t>
      </w:r>
      <w:r w:rsidRPr="00510B48">
        <w:t>il</w:t>
      </w:r>
      <w:r w:rsidR="00A6293D" w:rsidRPr="00510B48">
        <w:t xml:space="preserve"> </w:t>
      </w:r>
      <w:r w:rsidRPr="00510B48">
        <w:t>protège</w:t>
      </w:r>
      <w:r w:rsidR="00A6293D" w:rsidRPr="00510B48">
        <w:t xml:space="preserve"> </w:t>
      </w:r>
      <w:r w:rsidRPr="00510B48">
        <w:t>les</w:t>
      </w:r>
      <w:r w:rsidR="00A6293D" w:rsidRPr="00510B48">
        <w:t xml:space="preserve"> </w:t>
      </w:r>
      <w:r w:rsidRPr="00510B48">
        <w:t>intérêts</w:t>
      </w:r>
      <w:r w:rsidR="00A6293D" w:rsidRPr="00510B48">
        <w:t xml:space="preserve"> </w:t>
      </w:r>
      <w:r w:rsidRPr="00510B48">
        <w:t>du</w:t>
      </w:r>
      <w:r w:rsidR="00A6293D" w:rsidRPr="00510B48">
        <w:t xml:space="preserve"> </w:t>
      </w:r>
      <w:r w:rsidRPr="00510B48">
        <w:t>mineur</w:t>
      </w:r>
      <w:r w:rsidR="00A6293D" w:rsidRPr="00510B48">
        <w:t xml:space="preserve"> </w:t>
      </w:r>
      <w:r w:rsidRPr="00510B48">
        <w:t>étranger,</w:t>
      </w:r>
      <w:r w:rsidR="00A6293D" w:rsidRPr="00510B48">
        <w:t xml:space="preserve"> </w:t>
      </w:r>
      <w:r w:rsidRPr="00510B48">
        <w:t>empêche</w:t>
      </w:r>
      <w:r w:rsidR="00A6293D" w:rsidRPr="00510B48">
        <w:t xml:space="preserve"> </w:t>
      </w:r>
      <w:r w:rsidRPr="00510B48">
        <w:t>toute</w:t>
      </w:r>
      <w:r w:rsidR="00A6293D" w:rsidRPr="00510B48">
        <w:t xml:space="preserve"> </w:t>
      </w:r>
      <w:r w:rsidRPr="00510B48">
        <w:t>discrimination</w:t>
      </w:r>
      <w:r w:rsidR="00A6293D" w:rsidRPr="00510B48">
        <w:t xml:space="preserve"> </w:t>
      </w:r>
      <w:r w:rsidRPr="00510B48">
        <w:t>à</w:t>
      </w:r>
      <w:r w:rsidR="00A6293D" w:rsidRPr="00510B48">
        <w:t xml:space="preserve"> </w:t>
      </w:r>
      <w:r w:rsidRPr="00510B48">
        <w:t>son</w:t>
      </w:r>
      <w:r w:rsidR="00A6293D" w:rsidRPr="00510B48">
        <w:t xml:space="preserve"> </w:t>
      </w:r>
      <w:r w:rsidRPr="00510B48">
        <w:t>égard,</w:t>
      </w:r>
      <w:r w:rsidR="00A6293D" w:rsidRPr="00510B48">
        <w:t xml:space="preserve"> </w:t>
      </w:r>
      <w:r w:rsidRPr="00510B48">
        <w:t>veille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w:t>
      </w:r>
      <w:r w:rsidR="00A6293D" w:rsidRPr="00510B48">
        <w:t xml:space="preserve"> </w:t>
      </w:r>
      <w:r w:rsidRPr="00510B48">
        <w:t>son</w:t>
      </w:r>
      <w:r w:rsidR="00A6293D" w:rsidRPr="00510B48">
        <w:t xml:space="preserve"> </w:t>
      </w:r>
      <w:r w:rsidRPr="00510B48">
        <w:t>identité</w:t>
      </w:r>
      <w:r w:rsidR="00A6293D" w:rsidRPr="00510B48">
        <w:t xml:space="preserve"> </w:t>
      </w:r>
      <w:r w:rsidRPr="00510B48">
        <w:t>culturelle</w:t>
      </w:r>
      <w:r w:rsidR="00A6293D" w:rsidRPr="00510B48">
        <w:t xml:space="preserve"> </w:t>
      </w:r>
      <w:r w:rsidRPr="00510B48">
        <w:t>et</w:t>
      </w:r>
      <w:r w:rsidR="00A6293D" w:rsidRPr="00510B48">
        <w:t xml:space="preserve"> </w:t>
      </w:r>
      <w:r w:rsidRPr="00510B48">
        <w:t>ethnique,</w:t>
      </w:r>
      <w:r w:rsidR="00A6293D" w:rsidRPr="00510B48">
        <w:t xml:space="preserve"> </w:t>
      </w:r>
      <w:r w:rsidRPr="00510B48">
        <w:t>au</w:t>
      </w:r>
      <w:r w:rsidR="00A6293D" w:rsidRPr="00510B48">
        <w:t xml:space="preserve"> </w:t>
      </w:r>
      <w:r w:rsidRPr="00510B48">
        <w:t>respect</w:t>
      </w:r>
      <w:r w:rsidR="00A6293D" w:rsidRPr="00510B48">
        <w:t xml:space="preserve"> </w:t>
      </w:r>
      <w:r w:rsidRPr="00510B48">
        <w:t>de</w:t>
      </w:r>
      <w:r w:rsidR="00A6293D" w:rsidRPr="00510B48">
        <w:t xml:space="preserve"> </w:t>
      </w:r>
      <w:r w:rsidRPr="00510B48">
        <w:t>son</w:t>
      </w:r>
      <w:r w:rsidR="00A6293D" w:rsidRPr="00510B48">
        <w:t xml:space="preserve"> </w:t>
      </w:r>
      <w:r w:rsidRPr="00510B48">
        <w:t>droit</w:t>
      </w:r>
      <w:r w:rsidR="00A6293D" w:rsidRPr="00510B48">
        <w:t xml:space="preserve"> </w:t>
      </w:r>
      <w:r w:rsidRPr="00510B48">
        <w:t>à</w:t>
      </w:r>
      <w:r w:rsidR="00A6293D" w:rsidRPr="00510B48">
        <w:t xml:space="preserve"> </w:t>
      </w:r>
      <w:r w:rsidRPr="00510B48">
        <w:t>un</w:t>
      </w:r>
      <w:r w:rsidR="00A6293D" w:rsidRPr="00510B48">
        <w:t xml:space="preserve"> </w:t>
      </w:r>
      <w:r w:rsidRPr="00510B48">
        <w:t>interprète,</w:t>
      </w:r>
      <w:r w:rsidR="00A6293D" w:rsidRPr="00510B48">
        <w:t xml:space="preserve"> </w:t>
      </w:r>
      <w:r w:rsidRPr="00510B48">
        <w:t>à</w:t>
      </w:r>
      <w:r w:rsidR="00A6293D" w:rsidRPr="00510B48">
        <w:t xml:space="preserve"> </w:t>
      </w:r>
      <w:r w:rsidRPr="00510B48">
        <w:t>la</w:t>
      </w:r>
      <w:r w:rsidR="00A6293D" w:rsidRPr="00510B48">
        <w:t xml:space="preserve"> </w:t>
      </w:r>
      <w:r w:rsidRPr="00510B48">
        <w:t>coopération</w:t>
      </w:r>
      <w:r w:rsidR="00A6293D" w:rsidRPr="00510B48">
        <w:t xml:space="preserve"> </w:t>
      </w:r>
      <w:r w:rsidRPr="00510B48">
        <w:t>interorganisations,</w:t>
      </w:r>
      <w:r w:rsidR="00A6293D" w:rsidRPr="00510B48">
        <w:t xml:space="preserve"> </w:t>
      </w:r>
      <w:r w:rsidRPr="00510B48">
        <w:t>jusqu’à</w:t>
      </w:r>
      <w:r w:rsidR="00A6293D" w:rsidRPr="00510B48">
        <w:t xml:space="preserve"> </w:t>
      </w:r>
      <w:r w:rsidRPr="00510B48">
        <w:t>son</w:t>
      </w:r>
      <w:r w:rsidR="00A6293D" w:rsidRPr="00510B48">
        <w:t xml:space="preserve"> </w:t>
      </w:r>
      <w:r w:rsidRPr="00510B48">
        <w:t>renvoi</w:t>
      </w:r>
      <w:r w:rsidR="00A6293D" w:rsidRPr="00510B48">
        <w:t xml:space="preserve"> </w:t>
      </w:r>
      <w:r w:rsidRPr="00510B48">
        <w:t>dans</w:t>
      </w:r>
      <w:r w:rsidR="00A6293D" w:rsidRPr="00510B48">
        <w:t xml:space="preserve"> </w:t>
      </w:r>
      <w:r w:rsidRPr="00510B48">
        <w:t>son</w:t>
      </w:r>
      <w:r w:rsidR="00A6293D" w:rsidRPr="00510B48">
        <w:t xml:space="preserve"> </w:t>
      </w:r>
      <w:r w:rsidRPr="00510B48">
        <w:t>pays</w:t>
      </w:r>
      <w:r w:rsidR="00A6293D" w:rsidRPr="00510B48">
        <w:t xml:space="preserve"> </w:t>
      </w:r>
      <w:r w:rsidRPr="00510B48">
        <w:t>d’origine</w:t>
      </w:r>
      <w:r w:rsidR="00A6293D" w:rsidRPr="00510B48">
        <w:t xml:space="preserve"> </w:t>
      </w:r>
      <w:r w:rsidRPr="00510B48">
        <w:t>ou</w:t>
      </w:r>
      <w:r w:rsidR="00A6293D" w:rsidRPr="00510B48">
        <w:t xml:space="preserve"> </w:t>
      </w:r>
      <w:r w:rsidRPr="00510B48">
        <w:t>à</w:t>
      </w:r>
      <w:r w:rsidR="00A6293D" w:rsidRPr="00510B48">
        <w:t xml:space="preserve"> </w:t>
      </w:r>
      <w:r w:rsidRPr="00510B48">
        <w:t>son</w:t>
      </w:r>
      <w:r w:rsidR="00A6293D" w:rsidRPr="00510B48">
        <w:t xml:space="preserve"> </w:t>
      </w:r>
      <w:r w:rsidRPr="00510B48">
        <w:t>admission</w:t>
      </w:r>
      <w:r w:rsidR="00A6293D" w:rsidRPr="00510B48">
        <w:t xml:space="preserve"> </w:t>
      </w:r>
      <w:r w:rsidRPr="00510B48">
        <w:t>dans</w:t>
      </w:r>
      <w:r w:rsidR="00A6293D" w:rsidRPr="00510B48">
        <w:t xml:space="preserve"> </w:t>
      </w:r>
      <w:r w:rsidRPr="00510B48">
        <w:t>un</w:t>
      </w:r>
      <w:r w:rsidR="00A6293D" w:rsidRPr="00510B48">
        <w:t xml:space="preserve"> </w:t>
      </w:r>
      <w:r w:rsidRPr="00510B48">
        <w:t>centre</w:t>
      </w:r>
      <w:r w:rsidR="00A6293D" w:rsidRPr="00510B48">
        <w:t xml:space="preserve"> </w:t>
      </w:r>
      <w:r w:rsidRPr="00510B48">
        <w:t>d’asile.</w:t>
      </w:r>
    </w:p>
    <w:p w14:paraId="51AE612E" w14:textId="336B31C1" w:rsidR="00222975" w:rsidRPr="00510B48" w:rsidRDefault="00222975" w:rsidP="00222975">
      <w:pPr>
        <w:pStyle w:val="SingleTxtG"/>
      </w:pPr>
      <w:r w:rsidRPr="00510B48">
        <w:t>221.</w:t>
      </w:r>
      <w:r w:rsidRPr="00510B48">
        <w:tab/>
        <w:t>En</w:t>
      </w:r>
      <w:r w:rsidR="00A6293D" w:rsidRPr="00510B48">
        <w:t xml:space="preserve"> </w:t>
      </w:r>
      <w:r w:rsidRPr="00510B48">
        <w:t>2017,</w:t>
      </w:r>
      <w:r w:rsidR="00A6293D" w:rsidRPr="00510B48">
        <w:t xml:space="preserve"> </w:t>
      </w:r>
      <w:r w:rsidRPr="00510B48">
        <w:t>l’instruction</w:t>
      </w:r>
      <w:r w:rsidR="00A6293D" w:rsidRPr="00510B48">
        <w:t xml:space="preserve"> </w:t>
      </w:r>
      <w:r w:rsidRPr="00510B48">
        <w:t>sur</w:t>
      </w:r>
      <w:r w:rsidR="00A6293D" w:rsidRPr="00510B48">
        <w:t xml:space="preserve"> </w:t>
      </w:r>
      <w:r w:rsidRPr="00510B48">
        <w:t>le</w:t>
      </w:r>
      <w:r w:rsidR="00A6293D" w:rsidRPr="00510B48">
        <w:t xml:space="preserve"> </w:t>
      </w:r>
      <w:r w:rsidRPr="00510B48">
        <w:t>code</w:t>
      </w:r>
      <w:r w:rsidR="00A6293D" w:rsidRPr="00510B48">
        <w:t xml:space="preserve"> </w:t>
      </w:r>
      <w:r w:rsidRPr="00510B48">
        <w:t>de</w:t>
      </w:r>
      <w:r w:rsidR="00A6293D" w:rsidRPr="00510B48">
        <w:t xml:space="preserve"> </w:t>
      </w:r>
      <w:r w:rsidRPr="00510B48">
        <w:t>conduite</w:t>
      </w:r>
      <w:r w:rsidR="00A6293D" w:rsidRPr="00510B48">
        <w:t xml:space="preserve"> </w:t>
      </w:r>
      <w:r w:rsidRPr="00510B48">
        <w:t>pour</w:t>
      </w:r>
      <w:r w:rsidR="00A6293D" w:rsidRPr="00510B48">
        <w:t xml:space="preserve"> </w:t>
      </w:r>
      <w:r w:rsidRPr="00510B48">
        <w:t>les</w:t>
      </w:r>
      <w:r w:rsidR="00A6293D" w:rsidRPr="00510B48">
        <w:t xml:space="preserve"> </w:t>
      </w:r>
      <w:r w:rsidRPr="00510B48">
        <w:t>centres</w:t>
      </w:r>
      <w:r w:rsidR="00A6293D" w:rsidRPr="00510B48">
        <w:t xml:space="preserve"> </w:t>
      </w:r>
      <w:r w:rsidRPr="00510B48">
        <w:t>de</w:t>
      </w:r>
      <w:r w:rsidR="00A6293D" w:rsidRPr="00510B48">
        <w:t xml:space="preserve"> </w:t>
      </w:r>
      <w:r w:rsidRPr="00510B48">
        <w:t>services</w:t>
      </w:r>
      <w:r w:rsidR="00A6293D" w:rsidRPr="00510B48">
        <w:t xml:space="preserve"> </w:t>
      </w:r>
      <w:r w:rsidRPr="00510B48">
        <w:t>sociaux</w:t>
      </w:r>
      <w:r w:rsidR="00A6293D" w:rsidRPr="00510B48">
        <w:t xml:space="preserve"> </w:t>
      </w:r>
      <w:r w:rsidRPr="00510B48">
        <w:t>et</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sociale</w:t>
      </w:r>
      <w:r w:rsidR="00A6293D" w:rsidRPr="00510B48">
        <w:t xml:space="preserve"> </w:t>
      </w:r>
      <w:r w:rsidRPr="00510B48">
        <w:t>en</w:t>
      </w:r>
      <w:r w:rsidR="00A6293D" w:rsidRPr="00510B48">
        <w:t xml:space="preserve"> </w:t>
      </w:r>
      <w:r w:rsidRPr="00510B48">
        <w:t>matière</w:t>
      </w:r>
      <w:r w:rsidR="00A6293D" w:rsidRPr="00510B48">
        <w:t xml:space="preserve"> </w:t>
      </w:r>
      <w:r w:rsidRPr="00510B48">
        <w:t>d’hébergement</w:t>
      </w:r>
      <w:r w:rsidR="00A6293D" w:rsidRPr="00510B48">
        <w:t xml:space="preserve"> </w:t>
      </w:r>
      <w:r w:rsidRPr="00510B48">
        <w:t>et</w:t>
      </w:r>
      <w:r w:rsidR="00A6293D" w:rsidRPr="00510B48">
        <w:t xml:space="preserve"> </w:t>
      </w:r>
      <w:r w:rsidRPr="00510B48">
        <w:t>de</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migrants</w:t>
      </w:r>
      <w:r w:rsidR="00A6293D" w:rsidRPr="00510B48">
        <w:t xml:space="preserve"> </w:t>
      </w:r>
      <w:r w:rsidRPr="00510B48">
        <w:t>mineurs</w:t>
      </w:r>
      <w:r w:rsidR="00A6293D" w:rsidRPr="00510B48">
        <w:t xml:space="preserve"> </w:t>
      </w:r>
      <w:r w:rsidRPr="00510B48">
        <w:t>non</w:t>
      </w:r>
      <w:r w:rsidR="00A6293D" w:rsidRPr="00510B48">
        <w:t xml:space="preserve"> </w:t>
      </w:r>
      <w:r w:rsidRPr="00510B48">
        <w:t>accompagnés</w:t>
      </w:r>
      <w:r w:rsidR="00A6293D" w:rsidRPr="00510B48">
        <w:t xml:space="preserve"> </w:t>
      </w:r>
      <w:r w:rsidRPr="00510B48">
        <w:t>a</w:t>
      </w:r>
      <w:r w:rsidR="00A6293D" w:rsidRPr="00510B48">
        <w:t xml:space="preserve"> </w:t>
      </w:r>
      <w:r w:rsidRPr="00510B48">
        <w:t>été</w:t>
      </w:r>
      <w:r w:rsidR="00A6293D" w:rsidRPr="00510B48">
        <w:t xml:space="preserve"> </w:t>
      </w:r>
      <w:r w:rsidRPr="00510B48">
        <w:t>modifiée.</w:t>
      </w:r>
    </w:p>
    <w:p w14:paraId="29D2F2B6" w14:textId="3BD61EC6" w:rsidR="00222975" w:rsidRPr="00510B48" w:rsidRDefault="00222975" w:rsidP="00222975">
      <w:pPr>
        <w:pStyle w:val="SingleTxtG"/>
      </w:pPr>
      <w:r w:rsidRPr="00510B48">
        <w:t>222.</w:t>
      </w:r>
      <w:r w:rsidRPr="00510B48">
        <w:tab/>
        <w:t>En</w:t>
      </w:r>
      <w:r w:rsidR="00A6293D" w:rsidRPr="00510B48">
        <w:t xml:space="preserve"> </w:t>
      </w:r>
      <w:r w:rsidRPr="00510B48">
        <w:t>2020,</w:t>
      </w:r>
      <w:r w:rsidR="00A6293D" w:rsidRPr="00510B48">
        <w:t xml:space="preserve"> </w:t>
      </w:r>
      <w:r w:rsidRPr="00510B48">
        <w:t>pour</w:t>
      </w:r>
      <w:r w:rsidR="00A6293D" w:rsidRPr="00510B48">
        <w:t xml:space="preserve"> </w:t>
      </w:r>
      <w:r w:rsidRPr="00510B48">
        <w:t>la</w:t>
      </w:r>
      <w:r w:rsidR="00A6293D" w:rsidRPr="00510B48">
        <w:t xml:space="preserve"> </w:t>
      </w:r>
      <w:r w:rsidRPr="00510B48">
        <w:t>première</w:t>
      </w:r>
      <w:r w:rsidR="00A6293D" w:rsidRPr="00510B48">
        <w:t xml:space="preserve"> </w:t>
      </w:r>
      <w:r w:rsidRPr="00510B48">
        <w:t>fois,</w:t>
      </w:r>
      <w:r w:rsidR="00A6293D" w:rsidRPr="00510B48">
        <w:t xml:space="preserve"> </w:t>
      </w:r>
      <w:r w:rsidRPr="00510B48">
        <w:t>le</w:t>
      </w:r>
      <w:r w:rsidR="00A6293D" w:rsidRPr="00510B48">
        <w:t xml:space="preserve"> </w:t>
      </w:r>
      <w:r w:rsidRPr="00510B48">
        <w:t>profil</w:t>
      </w:r>
      <w:r w:rsidR="00A6293D" w:rsidRPr="00510B48">
        <w:t xml:space="preserve"> </w:t>
      </w:r>
      <w:r w:rsidRPr="00510B48">
        <w:t>migratoire</w:t>
      </w:r>
      <w:r w:rsidR="00A6293D" w:rsidRPr="00510B48">
        <w:t xml:space="preserve"> </w:t>
      </w:r>
      <w:r w:rsidRPr="00510B48">
        <w:t>comprend</w:t>
      </w:r>
      <w:r w:rsidR="00A6293D" w:rsidRPr="00510B48">
        <w:t xml:space="preserve"> </w:t>
      </w:r>
      <w:r w:rsidRPr="00510B48">
        <w:t>des</w:t>
      </w:r>
      <w:r w:rsidR="00A6293D" w:rsidRPr="00510B48">
        <w:t xml:space="preserve"> </w:t>
      </w:r>
      <w:r w:rsidRPr="00510B48">
        <w:t>indicateurs</w:t>
      </w:r>
      <w:r w:rsidR="00A6293D" w:rsidRPr="00510B48">
        <w:t xml:space="preserve"> </w:t>
      </w:r>
      <w:r w:rsidRPr="00510B48">
        <w:t>particuliers</w:t>
      </w:r>
      <w:r w:rsidR="00A6293D" w:rsidRPr="00510B48">
        <w:t xml:space="preserve"> </w:t>
      </w:r>
      <w:r w:rsidRPr="00510B48">
        <w:t>sur</w:t>
      </w:r>
      <w:r w:rsidR="00A6293D" w:rsidRPr="00510B48">
        <w:t xml:space="preserve"> </w:t>
      </w:r>
      <w:r w:rsidRPr="00510B48">
        <w:t>la</w:t>
      </w:r>
      <w:r w:rsidR="00A6293D" w:rsidRPr="00510B48">
        <w:t xml:space="preserve"> </w:t>
      </w:r>
      <w:r w:rsidRPr="00510B48">
        <w:t>migration</w:t>
      </w:r>
      <w:r w:rsidR="00A6293D" w:rsidRPr="00510B48">
        <w:t xml:space="preserve"> </w:t>
      </w:r>
      <w:r w:rsidRPr="00510B48">
        <w:t>et</w:t>
      </w:r>
      <w:r w:rsidR="00A6293D" w:rsidRPr="00510B48">
        <w:t xml:space="preserve"> </w:t>
      </w:r>
      <w:r w:rsidRPr="00510B48">
        <w:t>sur</w:t>
      </w:r>
      <w:r w:rsidR="00A6293D" w:rsidRPr="00510B48">
        <w:t xml:space="preserve"> </w:t>
      </w:r>
      <w:r w:rsidRPr="00510B48">
        <w:t>les</w:t>
      </w:r>
      <w:r w:rsidR="00A6293D" w:rsidRPr="00510B48">
        <w:t xml:space="preserve"> </w:t>
      </w:r>
      <w:r w:rsidRPr="00510B48">
        <w:t>demandeurs</w:t>
      </w:r>
      <w:r w:rsidR="00A6293D" w:rsidRPr="00510B48">
        <w:t xml:space="preserve"> </w:t>
      </w:r>
      <w:r w:rsidRPr="00510B48">
        <w:t>d’asile</w:t>
      </w:r>
      <w:r w:rsidR="00A6293D" w:rsidRPr="00510B48">
        <w:t xml:space="preserve"> </w:t>
      </w:r>
      <w:r w:rsidRPr="00510B48">
        <w:t>et</w:t>
      </w:r>
      <w:r w:rsidR="00A6293D" w:rsidRPr="00510B48">
        <w:t xml:space="preserve"> </w:t>
      </w:r>
      <w:r w:rsidRPr="00510B48">
        <w:t>les</w:t>
      </w:r>
      <w:r w:rsidR="00A6293D" w:rsidRPr="00510B48">
        <w:t xml:space="preserve"> </w:t>
      </w:r>
      <w:r w:rsidRPr="00510B48">
        <w:t>bénéficiaires</w:t>
      </w:r>
      <w:r w:rsidR="00A6293D" w:rsidRPr="00510B48">
        <w:t xml:space="preserve"> </w:t>
      </w:r>
      <w:r w:rsidRPr="00510B48">
        <w:t>du</w:t>
      </w:r>
      <w:r w:rsidR="00A6293D" w:rsidRPr="00510B48">
        <w:t xml:space="preserve"> </w:t>
      </w:r>
      <w:r w:rsidRPr="00510B48">
        <w:t>droit</w:t>
      </w:r>
      <w:r w:rsidR="00A6293D" w:rsidRPr="00510B48">
        <w:t xml:space="preserve"> </w:t>
      </w:r>
      <w:r w:rsidRPr="00510B48">
        <w:t>d’asile</w:t>
      </w:r>
      <w:r w:rsidR="00A6293D" w:rsidRPr="00510B48">
        <w:t xml:space="preserve"> </w:t>
      </w:r>
      <w:r w:rsidRPr="00510B48">
        <w:t>dans</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dans</w:t>
      </w:r>
      <w:r w:rsidR="00A6293D" w:rsidRPr="00510B48">
        <w:t xml:space="preserve"> </w:t>
      </w:r>
      <w:r w:rsidRPr="00510B48">
        <w:t>le</w:t>
      </w:r>
      <w:r w:rsidR="00A6293D" w:rsidRPr="00510B48">
        <w:t xml:space="preserve"> </w:t>
      </w:r>
      <w:r w:rsidRPr="00510B48">
        <w:t>contexte</w:t>
      </w:r>
      <w:r w:rsidR="00A6293D" w:rsidRPr="00510B48">
        <w:t xml:space="preserve"> </w:t>
      </w:r>
      <w:r w:rsidRPr="00510B48">
        <w:t>des</w:t>
      </w:r>
      <w:r w:rsidR="00A6293D" w:rsidRPr="00510B48">
        <w:t xml:space="preserve"> </w:t>
      </w:r>
      <w:r w:rsidRPr="00510B48">
        <w:t>Objectifs</w:t>
      </w:r>
      <w:r w:rsidR="00A6293D" w:rsidRPr="00510B48">
        <w:t xml:space="preserve"> </w:t>
      </w:r>
      <w:r w:rsidRPr="00510B48">
        <w:t>de</w:t>
      </w:r>
      <w:r w:rsidR="00A6293D" w:rsidRPr="00510B48">
        <w:t xml:space="preserve"> </w:t>
      </w:r>
      <w:r w:rsidRPr="00510B48">
        <w:t>développement</w:t>
      </w:r>
      <w:r w:rsidR="00A6293D" w:rsidRPr="00510B48">
        <w:t xml:space="preserve"> </w:t>
      </w:r>
      <w:r w:rsidRPr="00510B48">
        <w:t>durable</w:t>
      </w:r>
      <w:r w:rsidR="00A6293D" w:rsidRPr="00510B48">
        <w:t xml:space="preserve"> </w:t>
      </w:r>
      <w:r w:rsidRPr="00510B48">
        <w:t>du</w:t>
      </w:r>
      <w:r w:rsidR="00A6293D" w:rsidRPr="00510B48">
        <w:t xml:space="preserve"> </w:t>
      </w:r>
      <w:r w:rsidRPr="00510B48">
        <w:t>Programme</w:t>
      </w:r>
      <w:r w:rsidR="00A6293D" w:rsidRPr="00510B48">
        <w:t xml:space="preserve"> </w:t>
      </w:r>
      <w:r w:rsidRPr="00510B48">
        <w:t>2030.</w:t>
      </w:r>
    </w:p>
    <w:p w14:paraId="1CB5F128" w14:textId="4370E619" w:rsidR="00222975" w:rsidRPr="00510B48" w:rsidRDefault="00222975" w:rsidP="0066726E">
      <w:pPr>
        <w:pStyle w:val="HChG"/>
      </w:pPr>
      <w:r w:rsidRPr="00510B48">
        <w:rPr>
          <w:szCs w:val="24"/>
        </w:rPr>
        <w:tab/>
      </w:r>
      <w:r w:rsidRPr="00510B48">
        <w:rPr>
          <w:szCs w:val="24"/>
        </w:rPr>
        <w:tab/>
      </w:r>
      <w:r w:rsidRPr="00510B48">
        <w:t>État</w:t>
      </w:r>
      <w:r w:rsidR="00A6293D" w:rsidRPr="00510B48">
        <w:t xml:space="preserve"> </w:t>
      </w:r>
      <w:r w:rsidRPr="00510B48">
        <w:t>de</w:t>
      </w:r>
      <w:r w:rsidR="00A6293D" w:rsidRPr="00510B48">
        <w:t xml:space="preserve"> </w:t>
      </w:r>
      <w:r w:rsidRPr="00510B48">
        <w:t>droit</w:t>
      </w:r>
    </w:p>
    <w:p w14:paraId="0AF1587C" w14:textId="5F4910D5" w:rsidR="00222975" w:rsidRPr="00510B48" w:rsidRDefault="00222975" w:rsidP="0066726E">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35</w:t>
      </w:r>
      <w:r w:rsidR="00A6293D" w:rsidRPr="00510B48">
        <w:t xml:space="preserve"> </w:t>
      </w:r>
      <w:r w:rsidRPr="00510B48">
        <w:t>des</w:t>
      </w:r>
      <w:r w:rsidR="00A6293D" w:rsidRPr="00510B48">
        <w:t xml:space="preserve"> </w:t>
      </w:r>
      <w:r w:rsidR="000D2923">
        <w:t>observations finales</w:t>
      </w:r>
    </w:p>
    <w:p w14:paraId="67DC556D" w14:textId="16F48986" w:rsidR="00222975" w:rsidRPr="00510B48" w:rsidRDefault="00222975" w:rsidP="00222975">
      <w:pPr>
        <w:pStyle w:val="SingleTxtG"/>
      </w:pPr>
      <w:r w:rsidRPr="00510B48">
        <w:t>223.</w:t>
      </w:r>
      <w:r w:rsidRPr="00510B48">
        <w:tab/>
        <w:t>La</w:t>
      </w:r>
      <w:r w:rsidR="00A6293D" w:rsidRPr="00510B48">
        <w:t xml:space="preserve"> </w:t>
      </w:r>
      <w:r w:rsidR="00EA60D6" w:rsidRPr="00510B48">
        <w:t xml:space="preserve">Stratégie </w:t>
      </w:r>
      <w:r w:rsidRPr="00510B48">
        <w:t>nationale</w:t>
      </w:r>
      <w:r w:rsidR="00A6293D" w:rsidRPr="00510B48">
        <w:t xml:space="preserve"> </w:t>
      </w:r>
      <w:r w:rsidRPr="00510B48">
        <w:t>de</w:t>
      </w:r>
      <w:r w:rsidR="00A6293D" w:rsidRPr="00510B48">
        <w:t xml:space="preserve"> </w:t>
      </w:r>
      <w:r w:rsidRPr="00510B48">
        <w:t>réforme</w:t>
      </w:r>
      <w:r w:rsidR="00A6293D" w:rsidRPr="00510B48">
        <w:t xml:space="preserve"> </w:t>
      </w:r>
      <w:r w:rsidRPr="00510B48">
        <w:t>judiciaire</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2013-2018</w:t>
      </w:r>
      <w:r w:rsidR="00A6293D" w:rsidRPr="00510B48">
        <w:t xml:space="preserve"> </w:t>
      </w:r>
      <w:r w:rsidRPr="00510B48">
        <w:t>a</w:t>
      </w:r>
      <w:r w:rsidR="00A6293D" w:rsidRPr="00510B48">
        <w:t xml:space="preserve"> </w:t>
      </w:r>
      <w:r w:rsidRPr="00510B48">
        <w:t>établi</w:t>
      </w:r>
      <w:r w:rsidR="00A6293D" w:rsidRPr="00510B48">
        <w:t xml:space="preserve"> </w:t>
      </w:r>
      <w:r w:rsidRPr="00510B48">
        <w:t>la</w:t>
      </w:r>
      <w:r w:rsidR="00A6293D" w:rsidRPr="00510B48">
        <w:t xml:space="preserve"> </w:t>
      </w:r>
      <w:r w:rsidRPr="00510B48">
        <w:t>nécessité</w:t>
      </w:r>
      <w:r w:rsidR="00A6293D" w:rsidRPr="00510B48">
        <w:t xml:space="preserve"> </w:t>
      </w:r>
      <w:r w:rsidRPr="00510B48">
        <w:t>de</w:t>
      </w:r>
      <w:r w:rsidR="00A6293D" w:rsidRPr="00510B48">
        <w:t xml:space="preserve"> </w:t>
      </w:r>
      <w:r w:rsidRPr="00510B48">
        <w:t>modifier</w:t>
      </w:r>
      <w:r w:rsidR="00A6293D" w:rsidRPr="00510B48">
        <w:t xml:space="preserve"> </w:t>
      </w:r>
      <w:r w:rsidRPr="00510B48">
        <w:t>les</w:t>
      </w:r>
      <w:r w:rsidR="00A6293D" w:rsidRPr="00510B48">
        <w:t xml:space="preserve"> </w:t>
      </w:r>
      <w:r w:rsidRPr="00510B48">
        <w:t>dispositions</w:t>
      </w:r>
      <w:r w:rsidR="00A6293D" w:rsidRPr="00510B48">
        <w:t xml:space="preserve"> </w:t>
      </w:r>
      <w:r w:rsidRPr="00510B48">
        <w:t>de</w:t>
      </w:r>
      <w:r w:rsidR="00A6293D" w:rsidRPr="00510B48">
        <w:t xml:space="preserve"> </w:t>
      </w:r>
      <w:r w:rsidRPr="00510B48">
        <w:t>la</w:t>
      </w:r>
      <w:r w:rsidR="00A6293D" w:rsidRPr="00510B48">
        <w:t xml:space="preserve"> </w:t>
      </w:r>
      <w:r w:rsidRPr="00510B48">
        <w:t>Constitution</w:t>
      </w:r>
      <w:r w:rsidR="00A6293D" w:rsidRPr="00510B48">
        <w:t xml:space="preserve"> </w:t>
      </w:r>
      <w:r w:rsidRPr="00510B48">
        <w:t>concernant</w:t>
      </w:r>
      <w:r w:rsidR="00A6293D" w:rsidRPr="00510B48">
        <w:t xml:space="preserve"> </w:t>
      </w:r>
      <w:r w:rsidRPr="00510B48">
        <w:t>l’influence</w:t>
      </w:r>
      <w:r w:rsidR="00A6293D" w:rsidRPr="00510B48">
        <w:t xml:space="preserve"> </w:t>
      </w:r>
      <w:r w:rsidRPr="00510B48">
        <w:t>des</w:t>
      </w:r>
      <w:r w:rsidR="00A6293D" w:rsidRPr="00510B48">
        <w:t xml:space="preserve"> </w:t>
      </w:r>
      <w:r w:rsidRPr="00510B48">
        <w:t>pouvoirs</w:t>
      </w:r>
      <w:r w:rsidR="00A6293D" w:rsidRPr="00510B48">
        <w:t xml:space="preserve"> </w:t>
      </w:r>
      <w:r w:rsidRPr="00510B48">
        <w:t>législatif</w:t>
      </w:r>
      <w:r w:rsidR="00A6293D" w:rsidRPr="00510B48">
        <w:t xml:space="preserve"> </w:t>
      </w:r>
      <w:r w:rsidRPr="00510B48">
        <w:t>et</w:t>
      </w:r>
      <w:r w:rsidR="00A6293D" w:rsidRPr="00510B48">
        <w:t xml:space="preserve"> </w:t>
      </w:r>
      <w:r w:rsidRPr="00510B48">
        <w:t>exécutif</w:t>
      </w:r>
      <w:r w:rsidR="00A6293D" w:rsidRPr="00510B48">
        <w:t xml:space="preserve"> </w:t>
      </w:r>
      <w:r w:rsidRPr="00510B48">
        <w:t>sur</w:t>
      </w:r>
      <w:r w:rsidR="00A6293D" w:rsidRPr="00510B48">
        <w:t xml:space="preserve"> </w:t>
      </w:r>
      <w:r w:rsidRPr="00510B48">
        <w:t>le</w:t>
      </w:r>
      <w:r w:rsidR="00A6293D" w:rsidRPr="00510B48">
        <w:t xml:space="preserve"> </w:t>
      </w:r>
      <w:r w:rsidRPr="00510B48">
        <w:t>processus</w:t>
      </w:r>
      <w:r w:rsidR="00A6293D" w:rsidRPr="00510B48">
        <w:t xml:space="preserve"> </w:t>
      </w:r>
      <w:r w:rsidRPr="00510B48">
        <w:t>électoral</w:t>
      </w:r>
      <w:r w:rsidR="00A6293D" w:rsidRPr="00510B48">
        <w:t xml:space="preserve"> </w:t>
      </w:r>
      <w:r w:rsidRPr="00510B48">
        <w:t>et</w:t>
      </w:r>
      <w:r w:rsidR="00A6293D" w:rsidRPr="00510B48">
        <w:t xml:space="preserve"> </w:t>
      </w:r>
      <w:r w:rsidRPr="00510B48">
        <w:t>la</w:t>
      </w:r>
      <w:r w:rsidR="00A6293D" w:rsidRPr="00510B48">
        <w:t xml:space="preserve"> </w:t>
      </w:r>
      <w:r w:rsidRPr="00510B48">
        <w:t>destitution</w:t>
      </w:r>
      <w:r w:rsidR="00A6293D" w:rsidRPr="00510B48">
        <w:t xml:space="preserve"> </w:t>
      </w:r>
      <w:r w:rsidRPr="00510B48">
        <w:t>des</w:t>
      </w:r>
      <w:r w:rsidR="00A6293D" w:rsidRPr="00510B48">
        <w:t xml:space="preserve"> </w:t>
      </w:r>
      <w:r w:rsidRPr="00510B48">
        <w:t>juges,</w:t>
      </w:r>
      <w:r w:rsidR="00A6293D" w:rsidRPr="00510B48">
        <w:t xml:space="preserve"> </w:t>
      </w:r>
      <w:r w:rsidRPr="00510B48">
        <w:t>des</w:t>
      </w:r>
      <w:r w:rsidR="00A6293D" w:rsidRPr="00510B48">
        <w:t xml:space="preserve"> </w:t>
      </w:r>
      <w:r w:rsidRPr="00510B48">
        <w:t>présidents</w:t>
      </w:r>
      <w:r w:rsidR="00A6293D" w:rsidRPr="00510B48">
        <w:t xml:space="preserve"> </w:t>
      </w:r>
      <w:r w:rsidRPr="00510B48">
        <w:t>de</w:t>
      </w:r>
      <w:r w:rsidR="00A6293D" w:rsidRPr="00510B48">
        <w:t xml:space="preserve"> </w:t>
      </w:r>
      <w:r w:rsidRPr="00510B48">
        <w:t>tribunaux,</w:t>
      </w:r>
      <w:r w:rsidR="00A6293D" w:rsidRPr="00510B48">
        <w:t xml:space="preserve"> </w:t>
      </w:r>
      <w:r w:rsidRPr="00510B48">
        <w:t>des</w:t>
      </w:r>
      <w:r w:rsidR="00A6293D" w:rsidRPr="00510B48">
        <w:t xml:space="preserve"> </w:t>
      </w:r>
      <w:r w:rsidRPr="00510B48">
        <w:t>procureurs</w:t>
      </w:r>
      <w:r w:rsidR="00A6293D" w:rsidRPr="00510B48">
        <w:t xml:space="preserve"> </w:t>
      </w:r>
      <w:r w:rsidRPr="00510B48">
        <w:t>et</w:t>
      </w:r>
      <w:r w:rsidR="00A6293D" w:rsidRPr="00510B48">
        <w:t xml:space="preserve"> </w:t>
      </w:r>
      <w:r w:rsidRPr="00510B48">
        <w:t>substituts</w:t>
      </w:r>
      <w:r w:rsidR="00A6293D" w:rsidRPr="00510B48">
        <w:t xml:space="preserve"> </w:t>
      </w:r>
      <w:r w:rsidRPr="00510B48">
        <w:t>ainsi</w:t>
      </w:r>
      <w:r w:rsidR="00A6293D" w:rsidRPr="00510B48">
        <w:t xml:space="preserve"> </w:t>
      </w:r>
      <w:r w:rsidRPr="00510B48">
        <w:t>que</w:t>
      </w:r>
      <w:r w:rsidR="00A6293D" w:rsidRPr="00510B48">
        <w:t xml:space="preserve"> </w:t>
      </w:r>
      <w:r w:rsidRPr="00510B48">
        <w:t>des</w:t>
      </w:r>
      <w:r w:rsidR="00A6293D" w:rsidRPr="00510B48">
        <w:t xml:space="preserve"> </w:t>
      </w:r>
      <w:r w:rsidRPr="00510B48">
        <w:t>membres</w:t>
      </w:r>
      <w:r w:rsidR="00A6293D" w:rsidRPr="00510B48">
        <w:t xml:space="preserve"> </w:t>
      </w:r>
      <w:r w:rsidRPr="00510B48">
        <w:t>élus</w:t>
      </w:r>
      <w:r w:rsidR="00A6293D" w:rsidRPr="00510B48">
        <w:t xml:space="preserve"> </w:t>
      </w:r>
      <w:r w:rsidRPr="00510B48">
        <w:t>du</w:t>
      </w:r>
      <w:r w:rsidR="00A6293D" w:rsidRPr="00510B48">
        <w:t xml:space="preserve"> </w:t>
      </w:r>
      <w:r w:rsidRPr="00510B48">
        <w:t>Haut</w:t>
      </w:r>
      <w:r w:rsidR="00A6293D" w:rsidRPr="00510B48">
        <w:t xml:space="preserve"> </w:t>
      </w:r>
      <w:r w:rsidRPr="00510B48">
        <w:t>Conseil</w:t>
      </w:r>
      <w:r w:rsidR="00A6293D" w:rsidRPr="00510B48">
        <w:t xml:space="preserve"> </w:t>
      </w:r>
      <w:r w:rsidRPr="00510B48">
        <w:t>judiciaire</w:t>
      </w:r>
      <w:r w:rsidR="00A6293D" w:rsidRPr="00510B48">
        <w:t xml:space="preserve"> </w:t>
      </w:r>
      <w:r w:rsidRPr="00510B48">
        <w:t>et</w:t>
      </w:r>
      <w:r w:rsidR="00A6293D" w:rsidRPr="00510B48">
        <w:t xml:space="preserve"> </w:t>
      </w:r>
      <w:r w:rsidRPr="00510B48">
        <w:t>du</w:t>
      </w:r>
      <w:r w:rsidR="00A6293D" w:rsidRPr="00510B48">
        <w:t xml:space="preserve"> </w:t>
      </w:r>
      <w:r w:rsidRPr="00510B48">
        <w:t>Conseil</w:t>
      </w:r>
      <w:r w:rsidR="00A6293D" w:rsidRPr="00510B48">
        <w:t xml:space="preserve"> </w:t>
      </w:r>
      <w:r w:rsidRPr="00510B48">
        <w:t>supérieur</w:t>
      </w:r>
      <w:r w:rsidR="00A6293D" w:rsidRPr="00510B48">
        <w:t xml:space="preserve"> </w:t>
      </w:r>
      <w:r w:rsidRPr="00510B48">
        <w:t>des</w:t>
      </w:r>
      <w:r w:rsidR="00A6293D" w:rsidRPr="00510B48">
        <w:t xml:space="preserve"> </w:t>
      </w:r>
      <w:r w:rsidRPr="00510B48">
        <w:t>procureurs,</w:t>
      </w:r>
      <w:r w:rsidR="00A6293D" w:rsidRPr="00510B48">
        <w:t xml:space="preserve"> </w:t>
      </w:r>
      <w:r w:rsidRPr="00510B48">
        <w:t>en</w:t>
      </w:r>
      <w:r w:rsidR="00A6293D" w:rsidRPr="00510B48">
        <w:t xml:space="preserve"> </w:t>
      </w:r>
      <w:r w:rsidRPr="00510B48">
        <w:t>précisant</w:t>
      </w:r>
      <w:r w:rsidR="00A6293D" w:rsidRPr="00510B48">
        <w:t xml:space="preserve"> </w:t>
      </w:r>
      <w:r w:rsidRPr="00510B48">
        <w:t>le</w:t>
      </w:r>
      <w:r w:rsidR="00A6293D" w:rsidRPr="00510B48">
        <w:t xml:space="preserve"> </w:t>
      </w:r>
      <w:r w:rsidRPr="00510B48">
        <w:t>rôle</w:t>
      </w:r>
      <w:r w:rsidR="00A6293D" w:rsidRPr="00510B48">
        <w:t xml:space="preserve"> </w:t>
      </w:r>
      <w:r w:rsidRPr="00510B48">
        <w:t>et</w:t>
      </w:r>
      <w:r w:rsidR="00A6293D" w:rsidRPr="00510B48">
        <w:t xml:space="preserve"> </w:t>
      </w:r>
      <w:r w:rsidRPr="00510B48">
        <w:t>la</w:t>
      </w:r>
      <w:r w:rsidR="00A6293D" w:rsidRPr="00510B48">
        <w:t xml:space="preserve"> </w:t>
      </w:r>
      <w:r w:rsidRPr="00510B48">
        <w:t>position</w:t>
      </w:r>
      <w:r w:rsidR="00A6293D" w:rsidRPr="00510B48">
        <w:t xml:space="preserve"> </w:t>
      </w:r>
      <w:r w:rsidRPr="00510B48">
        <w:t>de</w:t>
      </w:r>
      <w:r w:rsidR="00A6293D" w:rsidRPr="00510B48">
        <w:t xml:space="preserve"> </w:t>
      </w:r>
      <w:r w:rsidRPr="00510B48">
        <w:t>l’Académie</w:t>
      </w:r>
      <w:r w:rsidR="00A6293D" w:rsidRPr="00510B48">
        <w:t xml:space="preserve"> </w:t>
      </w:r>
      <w:r w:rsidRPr="00510B48">
        <w:t>judiciaire,</w:t>
      </w:r>
      <w:r w:rsidR="00A6293D" w:rsidRPr="00510B48">
        <w:t xml:space="preserve"> </w:t>
      </w:r>
      <w:r w:rsidRPr="00510B48">
        <w:t>pour</w:t>
      </w:r>
      <w:r w:rsidR="00A6293D" w:rsidRPr="00510B48">
        <w:t xml:space="preserve"> </w:t>
      </w:r>
      <w:r w:rsidRPr="00510B48">
        <w:t>l’admission</w:t>
      </w:r>
      <w:r w:rsidR="00A6293D" w:rsidRPr="00510B48">
        <w:t xml:space="preserve"> </w:t>
      </w:r>
      <w:r w:rsidRPr="00510B48">
        <w:t>dans</w:t>
      </w:r>
      <w:r w:rsidR="00A6293D" w:rsidRPr="00510B48">
        <w:t xml:space="preserve"> </w:t>
      </w:r>
      <w:r w:rsidRPr="00510B48">
        <w:t>la</w:t>
      </w:r>
      <w:r w:rsidR="00A6293D" w:rsidRPr="00510B48">
        <w:t xml:space="preserve"> </w:t>
      </w:r>
      <w:r w:rsidRPr="00510B48">
        <w:t>magistrature</w:t>
      </w:r>
      <w:r w:rsidR="00601D40" w:rsidRPr="00510B48">
        <w:t>.</w:t>
      </w:r>
      <w:r w:rsidR="00A6293D" w:rsidRPr="00510B48">
        <w:t xml:space="preserve"> </w:t>
      </w:r>
      <w:r w:rsidRPr="00510B48">
        <w:t>Si,</w:t>
      </w:r>
      <w:r w:rsidR="00A6293D" w:rsidRPr="00510B48">
        <w:t xml:space="preserve"> </w:t>
      </w:r>
      <w:r w:rsidRPr="00510B48">
        <w:t>pour</w:t>
      </w:r>
      <w:r w:rsidR="00A6293D" w:rsidRPr="00510B48">
        <w:t xml:space="preserve"> </w:t>
      </w:r>
      <w:r w:rsidRPr="00510B48">
        <w:t>une</w:t>
      </w:r>
      <w:r w:rsidR="00A6293D" w:rsidRPr="00510B48">
        <w:t xml:space="preserve"> </w:t>
      </w:r>
      <w:r w:rsidRPr="00510B48">
        <w:t>raison</w:t>
      </w:r>
      <w:r w:rsidR="00A6293D" w:rsidRPr="00510B48">
        <w:t xml:space="preserve"> </w:t>
      </w:r>
      <w:r w:rsidRPr="00510B48">
        <w:t>ou</w:t>
      </w:r>
      <w:r w:rsidR="00A6293D" w:rsidRPr="00510B48">
        <w:t xml:space="preserve"> </w:t>
      </w:r>
      <w:r w:rsidRPr="00510B48">
        <w:t>une</w:t>
      </w:r>
      <w:r w:rsidR="00A6293D" w:rsidRPr="00510B48">
        <w:t xml:space="preserve"> </w:t>
      </w:r>
      <w:r w:rsidRPr="00510B48">
        <w:t>autre,</w:t>
      </w:r>
      <w:r w:rsidR="00A6293D" w:rsidRPr="00510B48">
        <w:t xml:space="preserve"> </w:t>
      </w:r>
      <w:r w:rsidRPr="00510B48">
        <w:t>les</w:t>
      </w:r>
      <w:r w:rsidR="00A6293D" w:rsidRPr="00510B48">
        <w:t xml:space="preserve"> </w:t>
      </w:r>
      <w:r w:rsidRPr="00510B48">
        <w:t>délais</w:t>
      </w:r>
      <w:r w:rsidR="00A6293D" w:rsidRPr="00510B48">
        <w:t xml:space="preserve"> </w:t>
      </w:r>
      <w:r w:rsidRPr="00510B48">
        <w:t>fixés</w:t>
      </w:r>
      <w:r w:rsidR="00A6293D" w:rsidRPr="00510B48">
        <w:t xml:space="preserve"> </w:t>
      </w:r>
      <w:r w:rsidRPr="00510B48">
        <w:t>pour</w:t>
      </w:r>
      <w:r w:rsidR="00A6293D" w:rsidRPr="00510B48">
        <w:t xml:space="preserve"> </w:t>
      </w:r>
      <w:r w:rsidRPr="00510B48">
        <w:t>les</w:t>
      </w:r>
      <w:r w:rsidR="00A6293D" w:rsidRPr="00510B48">
        <w:t xml:space="preserve"> </w:t>
      </w:r>
      <w:r w:rsidRPr="00510B48">
        <w:t>modifications</w:t>
      </w:r>
      <w:r w:rsidR="00A6293D" w:rsidRPr="00510B48">
        <w:t xml:space="preserve"> </w:t>
      </w:r>
      <w:r w:rsidRPr="00510B48">
        <w:t>constitutionnelles</w:t>
      </w:r>
      <w:r w:rsidR="00A6293D" w:rsidRPr="00510B48">
        <w:t xml:space="preserve"> </w:t>
      </w:r>
      <w:r w:rsidRPr="00510B48">
        <w:t>concernant</w:t>
      </w:r>
      <w:r w:rsidR="00A6293D" w:rsidRPr="00510B48">
        <w:t xml:space="preserve"> </w:t>
      </w:r>
      <w:r w:rsidRPr="00510B48">
        <w:t>le</w:t>
      </w:r>
      <w:r w:rsidR="00A6293D" w:rsidRPr="00510B48">
        <w:t xml:space="preserve"> </w:t>
      </w:r>
      <w:r w:rsidRPr="00510B48">
        <w:t>système</w:t>
      </w:r>
      <w:r w:rsidR="00A6293D" w:rsidRPr="00510B48">
        <w:t xml:space="preserve"> </w:t>
      </w:r>
      <w:r w:rsidRPr="00510B48">
        <w:t>judiciaire</w:t>
      </w:r>
      <w:r w:rsidR="00A6293D" w:rsidRPr="00510B48">
        <w:t xml:space="preserve"> </w:t>
      </w:r>
      <w:r w:rsidRPr="00510B48">
        <w:t>dans</w:t>
      </w:r>
      <w:r w:rsidR="00A6293D" w:rsidRPr="00510B48">
        <w:t xml:space="preserve"> </w:t>
      </w:r>
      <w:r w:rsidRPr="00510B48">
        <w:t>le</w:t>
      </w:r>
      <w:r w:rsidR="00A6293D" w:rsidRPr="00510B48">
        <w:t xml:space="preserve"> </w:t>
      </w:r>
      <w:r w:rsidRPr="00510B48">
        <w:t>plan</w:t>
      </w:r>
      <w:r w:rsidR="00A6293D" w:rsidRPr="00510B48">
        <w:t xml:space="preserve"> </w:t>
      </w:r>
      <w:r w:rsidRPr="00510B48">
        <w:t>d’action</w:t>
      </w:r>
      <w:r w:rsidR="00A6293D" w:rsidRPr="00510B48">
        <w:t xml:space="preserve"> </w:t>
      </w:r>
      <w:r w:rsidRPr="00510B48">
        <w:t>pour</w:t>
      </w:r>
      <w:r w:rsidR="00A6293D" w:rsidRPr="00510B48">
        <w:t xml:space="preserve"> </w:t>
      </w:r>
      <w:r w:rsidRPr="00510B48">
        <w:t>le</w:t>
      </w:r>
      <w:r w:rsidR="00A6293D" w:rsidRPr="00510B48">
        <w:t xml:space="preserve"> </w:t>
      </w:r>
      <w:r w:rsidRPr="00510B48">
        <w:t>chapitre</w:t>
      </w:r>
      <w:r w:rsidR="00A6293D" w:rsidRPr="00510B48">
        <w:t xml:space="preserve"> </w:t>
      </w:r>
      <w:r w:rsidRPr="00510B48">
        <w:t>23</w:t>
      </w:r>
      <w:r w:rsidR="00A6293D" w:rsidRPr="00510B48">
        <w:t xml:space="preserve"> </w:t>
      </w:r>
      <w:r w:rsidRPr="00510B48">
        <w:t>n’ont</w:t>
      </w:r>
      <w:r w:rsidR="00A6293D" w:rsidRPr="00510B48">
        <w:t xml:space="preserve"> </w:t>
      </w:r>
      <w:r w:rsidRPr="00510B48">
        <w:t>pas</w:t>
      </w:r>
      <w:r w:rsidR="00A6293D" w:rsidRPr="00510B48">
        <w:t xml:space="preserve"> </w:t>
      </w:r>
      <w:r w:rsidRPr="00510B48">
        <w:t>été</w:t>
      </w:r>
      <w:r w:rsidR="00A6293D" w:rsidRPr="00510B48">
        <w:t xml:space="preserve"> </w:t>
      </w:r>
      <w:r w:rsidRPr="00510B48">
        <w:t>tenus,</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a</w:t>
      </w:r>
      <w:r w:rsidR="00A6293D" w:rsidRPr="00510B48">
        <w:t xml:space="preserve"> </w:t>
      </w:r>
      <w:r w:rsidRPr="00510B48">
        <w:t>néanmoins</w:t>
      </w:r>
      <w:r w:rsidR="00A6293D" w:rsidRPr="00510B48">
        <w:t xml:space="preserve"> </w:t>
      </w:r>
      <w:r w:rsidRPr="00510B48">
        <w:t>fait</w:t>
      </w:r>
      <w:r w:rsidR="00A6293D" w:rsidRPr="00510B48">
        <w:t xml:space="preserve"> </w:t>
      </w:r>
      <w:r w:rsidRPr="00510B48">
        <w:t>ces</w:t>
      </w:r>
      <w:r w:rsidR="00A6293D" w:rsidRPr="00510B48">
        <w:t xml:space="preserve"> </w:t>
      </w:r>
      <w:r w:rsidRPr="00510B48">
        <w:t>dernières</w:t>
      </w:r>
      <w:r w:rsidR="00A6293D" w:rsidRPr="00510B48">
        <w:t xml:space="preserve"> </w:t>
      </w:r>
      <w:r w:rsidRPr="00510B48">
        <w:t>années</w:t>
      </w:r>
      <w:r w:rsidR="00A6293D" w:rsidRPr="00510B48">
        <w:t xml:space="preserve"> </w:t>
      </w:r>
      <w:r w:rsidRPr="00510B48">
        <w:t>de</w:t>
      </w:r>
      <w:r w:rsidR="00A6293D" w:rsidRPr="00510B48">
        <w:t xml:space="preserve"> </w:t>
      </w:r>
      <w:r w:rsidRPr="00510B48">
        <w:t>nets</w:t>
      </w:r>
      <w:r w:rsidR="00A6293D" w:rsidRPr="00510B48">
        <w:t xml:space="preserve"> </w:t>
      </w:r>
      <w:r w:rsidRPr="00510B48">
        <w:t>progrès</w:t>
      </w:r>
      <w:r w:rsidR="00A6293D" w:rsidRPr="00510B48">
        <w:t xml:space="preserve"> </w:t>
      </w:r>
      <w:r w:rsidRPr="00510B48">
        <w:t>dans</w:t>
      </w:r>
      <w:r w:rsidR="00A6293D" w:rsidRPr="00510B48">
        <w:t xml:space="preserve"> </w:t>
      </w:r>
      <w:r w:rsidRPr="00510B48">
        <w:t>la</w:t>
      </w:r>
      <w:r w:rsidR="00A6293D" w:rsidRPr="00510B48">
        <w:t xml:space="preserve"> </w:t>
      </w:r>
      <w:r w:rsidRPr="00510B48">
        <w:t>révision</w:t>
      </w:r>
      <w:r w:rsidR="00A6293D" w:rsidRPr="00510B48">
        <w:t xml:space="preserve"> </w:t>
      </w:r>
      <w:r w:rsidRPr="00510B48">
        <w:t>de</w:t>
      </w:r>
      <w:r w:rsidR="00A6293D" w:rsidRPr="00510B48">
        <w:t xml:space="preserve"> </w:t>
      </w:r>
      <w:r w:rsidRPr="00510B48">
        <w:t>la</w:t>
      </w:r>
      <w:r w:rsidR="00A6293D" w:rsidRPr="00510B48">
        <w:t xml:space="preserve"> </w:t>
      </w:r>
      <w:r w:rsidRPr="00510B48">
        <w:t>Constitution</w:t>
      </w:r>
      <w:r w:rsidR="00A6293D" w:rsidRPr="00510B48">
        <w:t xml:space="preserve"> </w:t>
      </w:r>
      <w:r w:rsidRPr="00510B48">
        <w:t>dans</w:t>
      </w:r>
      <w:r w:rsidR="00A6293D" w:rsidRPr="00510B48">
        <w:t xml:space="preserve"> </w:t>
      </w:r>
      <w:r w:rsidRPr="00510B48">
        <w:t>la</w:t>
      </w:r>
      <w:r w:rsidR="00A6293D" w:rsidRPr="00510B48">
        <w:t xml:space="preserve"> </w:t>
      </w:r>
      <w:r w:rsidRPr="00510B48">
        <w:t>perspective</w:t>
      </w:r>
      <w:r w:rsidR="00A6293D" w:rsidRPr="00510B48">
        <w:t xml:space="preserve"> </w:t>
      </w:r>
      <w:r w:rsidRPr="00510B48">
        <w:t>d’un</w:t>
      </w:r>
      <w:r w:rsidR="00A6293D" w:rsidRPr="00510B48">
        <w:t xml:space="preserve"> </w:t>
      </w:r>
      <w:r w:rsidRPr="00510B48">
        <w:t>renforcement</w:t>
      </w:r>
      <w:r w:rsidR="00A6293D" w:rsidRPr="00510B48">
        <w:t xml:space="preserve"> </w:t>
      </w:r>
      <w:r w:rsidRPr="00510B48">
        <w:t>de</w:t>
      </w:r>
      <w:r w:rsidR="00A6293D" w:rsidRPr="00510B48">
        <w:t xml:space="preserve"> </w:t>
      </w:r>
      <w:r w:rsidRPr="00510B48">
        <w:t>l’indépendance</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responsabilité</w:t>
      </w:r>
      <w:r w:rsidR="00A6293D" w:rsidRPr="00510B48">
        <w:t xml:space="preserve"> </w:t>
      </w:r>
      <w:r w:rsidRPr="00510B48">
        <w:t>de</w:t>
      </w:r>
      <w:r w:rsidR="00A6293D" w:rsidRPr="00510B48">
        <w:t xml:space="preserve"> </w:t>
      </w:r>
      <w:r w:rsidRPr="00510B48">
        <w:t>l’appareil</w:t>
      </w:r>
      <w:r w:rsidR="00A6293D" w:rsidRPr="00510B48">
        <w:t xml:space="preserve"> </w:t>
      </w:r>
      <w:r w:rsidRPr="00510B48">
        <w:t>judiciaire.</w:t>
      </w:r>
    </w:p>
    <w:p w14:paraId="0AC62246" w14:textId="09E08421" w:rsidR="00222975" w:rsidRPr="00510B48" w:rsidRDefault="00222975" w:rsidP="00222975">
      <w:pPr>
        <w:pStyle w:val="SingleTxtG"/>
      </w:pPr>
      <w:r w:rsidRPr="00510B48">
        <w:t>224.</w:t>
      </w:r>
      <w:r w:rsidRPr="00510B48">
        <w:tab/>
        <w:t>Le</w:t>
      </w:r>
      <w:r w:rsidR="00A6293D" w:rsidRPr="00510B48">
        <w:t xml:space="preserve"> </w:t>
      </w:r>
      <w:r w:rsidRPr="00510B48">
        <w:t>projet</w:t>
      </w:r>
      <w:r w:rsidR="00A6293D" w:rsidRPr="00510B48">
        <w:t xml:space="preserve"> </w:t>
      </w:r>
      <w:r w:rsidRPr="00510B48">
        <w:t>d’amendements</w:t>
      </w:r>
      <w:r w:rsidR="00A6293D" w:rsidRPr="00510B48">
        <w:t xml:space="preserve"> </w:t>
      </w:r>
      <w:r w:rsidRPr="00510B48">
        <w:t>constitutionnels</w:t>
      </w:r>
      <w:r w:rsidR="00A6293D" w:rsidRPr="00510B48">
        <w:t xml:space="preserve"> </w:t>
      </w:r>
      <w:r w:rsidRPr="00510B48">
        <w:t>relatifs</w:t>
      </w:r>
      <w:r w:rsidR="00A6293D" w:rsidRPr="00510B48">
        <w:t xml:space="preserve"> </w:t>
      </w:r>
      <w:r w:rsidRPr="00510B48">
        <w:t>au</w:t>
      </w:r>
      <w:r w:rsidR="00A6293D" w:rsidRPr="00510B48">
        <w:t xml:space="preserve"> </w:t>
      </w:r>
      <w:r w:rsidRPr="00510B48">
        <w:t>pouvoir</w:t>
      </w:r>
      <w:r w:rsidR="00A6293D" w:rsidRPr="00510B48">
        <w:t xml:space="preserve"> </w:t>
      </w:r>
      <w:r w:rsidRPr="00510B48">
        <w:t>judiciaire</w:t>
      </w:r>
      <w:r w:rsidR="00A6293D" w:rsidRPr="00510B48">
        <w:t xml:space="preserve"> </w:t>
      </w:r>
      <w:r w:rsidRPr="00510B48">
        <w:t>a</w:t>
      </w:r>
      <w:r w:rsidR="00A6293D" w:rsidRPr="00510B48">
        <w:t xml:space="preserve"> </w:t>
      </w:r>
      <w:r w:rsidRPr="00510B48">
        <w:t>été</w:t>
      </w:r>
      <w:r w:rsidR="00A6293D" w:rsidRPr="00510B48">
        <w:t xml:space="preserve"> </w:t>
      </w:r>
      <w:r w:rsidRPr="00510B48">
        <w:t>présenté</w:t>
      </w:r>
      <w:r w:rsidR="00A6293D" w:rsidRPr="00510B48">
        <w:t xml:space="preserve"> </w:t>
      </w:r>
      <w:r w:rsidRPr="00510B48">
        <w:t>en</w:t>
      </w:r>
      <w:r w:rsidR="00A6293D" w:rsidRPr="00510B48">
        <w:t xml:space="preserve"> </w:t>
      </w:r>
      <w:r w:rsidRPr="00510B48">
        <w:t>septembre</w:t>
      </w:r>
      <w:r w:rsidR="00A6293D" w:rsidRPr="00510B48">
        <w:t xml:space="preserve"> </w:t>
      </w:r>
      <w:r w:rsidRPr="00510B48">
        <w:t>2018</w:t>
      </w:r>
      <w:r w:rsidR="00601D40" w:rsidRPr="00510B48">
        <w:t>.</w:t>
      </w:r>
      <w:r w:rsidR="00A6293D" w:rsidRPr="00510B48">
        <w:t xml:space="preserve"> </w:t>
      </w:r>
      <w:r w:rsidRPr="00510B48">
        <w:t>La</w:t>
      </w:r>
      <w:r w:rsidR="00A6293D" w:rsidRPr="00510B48">
        <w:t xml:space="preserve"> </w:t>
      </w:r>
      <w:r w:rsidRPr="00510B48">
        <w:t>Commission</w:t>
      </w:r>
      <w:r w:rsidR="00A6293D" w:rsidRPr="00510B48">
        <w:t xml:space="preserve"> </w:t>
      </w:r>
      <w:r w:rsidRPr="00510B48">
        <w:t>de</w:t>
      </w:r>
      <w:r w:rsidR="00A6293D" w:rsidRPr="00510B48">
        <w:t xml:space="preserve"> </w:t>
      </w:r>
      <w:r w:rsidRPr="00510B48">
        <w:t>Venise</w:t>
      </w:r>
      <w:r w:rsidR="00A6293D" w:rsidRPr="00510B48">
        <w:t xml:space="preserve"> </w:t>
      </w:r>
      <w:r w:rsidRPr="00510B48">
        <w:t>a</w:t>
      </w:r>
      <w:r w:rsidR="00A6293D" w:rsidRPr="00510B48">
        <w:t xml:space="preserve"> </w:t>
      </w:r>
      <w:r w:rsidRPr="00510B48">
        <w:t>donné</w:t>
      </w:r>
      <w:r w:rsidR="00A6293D" w:rsidRPr="00510B48">
        <w:t xml:space="preserve"> </w:t>
      </w:r>
      <w:r w:rsidRPr="00510B48">
        <w:t>un</w:t>
      </w:r>
      <w:r w:rsidR="00A6293D" w:rsidRPr="00510B48">
        <w:t xml:space="preserve"> </w:t>
      </w:r>
      <w:r w:rsidRPr="00510B48">
        <w:t>avis</w:t>
      </w:r>
      <w:r w:rsidR="00A6293D" w:rsidRPr="00510B48">
        <w:t xml:space="preserve"> </w:t>
      </w:r>
      <w:r w:rsidRPr="00510B48">
        <w:t>favorable</w:t>
      </w:r>
      <w:r w:rsidR="00A6293D" w:rsidRPr="00510B48">
        <w:t xml:space="preserve"> </w:t>
      </w:r>
      <w:r w:rsidRPr="00510B48">
        <w:t>sur</w:t>
      </w:r>
      <w:r w:rsidR="00A6293D" w:rsidRPr="00510B48">
        <w:t xml:space="preserve"> </w:t>
      </w:r>
      <w:r w:rsidRPr="00510B48">
        <w:t>ce</w:t>
      </w:r>
      <w:r w:rsidR="00A6293D" w:rsidRPr="00510B48">
        <w:t xml:space="preserve"> </w:t>
      </w:r>
      <w:r w:rsidRPr="00510B48">
        <w:t>projet,</w:t>
      </w:r>
      <w:r w:rsidR="00A6293D" w:rsidRPr="00510B48">
        <w:t xml:space="preserve"> </w:t>
      </w:r>
      <w:r w:rsidRPr="00510B48">
        <w:t>qui</w:t>
      </w:r>
      <w:r w:rsidR="00A6293D" w:rsidRPr="00510B48">
        <w:t xml:space="preserve"> </w:t>
      </w:r>
      <w:r w:rsidRPr="00510B48">
        <w:t>a</w:t>
      </w:r>
      <w:r w:rsidR="00A6293D" w:rsidRPr="00510B48">
        <w:t xml:space="preserve"> </w:t>
      </w:r>
      <w:r w:rsidRPr="00510B48">
        <w:t>été</w:t>
      </w:r>
      <w:r w:rsidR="00A6293D" w:rsidRPr="00510B48">
        <w:t xml:space="preserve"> </w:t>
      </w:r>
      <w:r w:rsidRPr="00510B48">
        <w:t>revu</w:t>
      </w:r>
      <w:r w:rsidR="00A6293D" w:rsidRPr="00510B48">
        <w:t xml:space="preserve"> </w:t>
      </w:r>
      <w:r w:rsidRPr="00510B48">
        <w:t>compte</w:t>
      </w:r>
      <w:r w:rsidR="00A6293D" w:rsidRPr="00510B48">
        <w:t xml:space="preserve"> </w:t>
      </w:r>
      <w:r w:rsidRPr="00510B48">
        <w:t>tenu</w:t>
      </w:r>
      <w:r w:rsidR="00A6293D" w:rsidRPr="00510B48">
        <w:t xml:space="preserve"> </w:t>
      </w:r>
      <w:r w:rsidRPr="00510B48">
        <w:t>des</w:t>
      </w:r>
      <w:r w:rsidR="00A6293D" w:rsidRPr="00510B48">
        <w:t xml:space="preserve"> </w:t>
      </w:r>
      <w:r w:rsidRPr="00510B48">
        <w:t>recommandations</w:t>
      </w:r>
      <w:r w:rsidR="00A6293D" w:rsidRPr="00510B48">
        <w:t xml:space="preserve"> </w:t>
      </w:r>
      <w:r w:rsidRPr="00510B48">
        <w:t>des</w:t>
      </w:r>
      <w:r w:rsidR="00A6293D" w:rsidRPr="00510B48">
        <w:t xml:space="preserve"> </w:t>
      </w:r>
      <w:r w:rsidRPr="00510B48">
        <w:t>experts,</w:t>
      </w:r>
      <w:r w:rsidR="00A6293D" w:rsidRPr="00510B48">
        <w:t xml:space="preserve"> </w:t>
      </w:r>
      <w:r w:rsidRPr="00510B48">
        <w:t>et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officielle</w:t>
      </w:r>
      <w:r w:rsidR="00A6293D" w:rsidRPr="00510B48">
        <w:t xml:space="preserve"> </w:t>
      </w:r>
      <w:r w:rsidRPr="00510B48">
        <w:t>d’amendement</w:t>
      </w:r>
      <w:r w:rsidR="00A6293D" w:rsidRPr="00510B48">
        <w:t xml:space="preserve"> </w:t>
      </w:r>
      <w:r w:rsidRPr="00510B48">
        <w:t>a</w:t>
      </w:r>
      <w:r w:rsidR="00A6293D" w:rsidRPr="00510B48">
        <w:t xml:space="preserve"> </w:t>
      </w:r>
      <w:r w:rsidRPr="00510B48">
        <w:t>été</w:t>
      </w:r>
      <w:r w:rsidR="00A6293D" w:rsidRPr="00510B48">
        <w:t xml:space="preserve"> </w:t>
      </w:r>
      <w:r w:rsidRPr="00510B48">
        <w:t>engagée</w:t>
      </w:r>
      <w:r w:rsidR="00601D40" w:rsidRPr="00510B48">
        <w:t>.</w:t>
      </w:r>
      <w:r w:rsidR="00A6293D" w:rsidRPr="00510B48">
        <w:t xml:space="preserve"> </w:t>
      </w:r>
      <w:r w:rsidRPr="00510B48">
        <w:t>Le</w:t>
      </w:r>
      <w:r w:rsidR="00A6293D" w:rsidRPr="00510B48">
        <w:t xml:space="preserve"> </w:t>
      </w:r>
      <w:r w:rsidRPr="00510B48">
        <w:t>14</w:t>
      </w:r>
      <w:r w:rsidR="0066726E">
        <w:t> </w:t>
      </w:r>
      <w:r w:rsidRPr="00510B48">
        <w:t>juin</w:t>
      </w:r>
      <w:r w:rsidR="00A6293D" w:rsidRPr="00510B48">
        <w:t xml:space="preserve"> </w:t>
      </w:r>
      <w:r w:rsidRPr="00510B48">
        <w:t>2019,</w:t>
      </w:r>
      <w:r w:rsidR="00A6293D" w:rsidRPr="00510B48">
        <w:t xml:space="preserve"> </w:t>
      </w:r>
      <w:r w:rsidRPr="00510B48">
        <w:t>la</w:t>
      </w:r>
      <w:r w:rsidR="00A6293D" w:rsidRPr="00510B48">
        <w:t xml:space="preserve"> </w:t>
      </w:r>
      <w:r w:rsidRPr="00510B48">
        <w:t>commission</w:t>
      </w:r>
      <w:r w:rsidR="00A6293D" w:rsidRPr="00510B48">
        <w:t xml:space="preserve"> </w:t>
      </w:r>
      <w:r w:rsidRPr="00510B48">
        <w:t>de</w:t>
      </w:r>
      <w:r w:rsidR="00A6293D" w:rsidRPr="00510B48">
        <w:t xml:space="preserve"> </w:t>
      </w:r>
      <w:r w:rsidRPr="00510B48">
        <w:t>l’Assemblée</w:t>
      </w:r>
      <w:r w:rsidR="00A6293D" w:rsidRPr="00510B48">
        <w:t xml:space="preserve"> </w:t>
      </w:r>
      <w:r w:rsidRPr="00510B48">
        <w:t>nationale</w:t>
      </w:r>
      <w:r w:rsidR="00A6293D" w:rsidRPr="00510B48">
        <w:t xml:space="preserve"> </w:t>
      </w:r>
      <w:r w:rsidRPr="00510B48">
        <w:t>compétente</w:t>
      </w:r>
      <w:r w:rsidR="00A6293D" w:rsidRPr="00510B48">
        <w:t xml:space="preserve"> </w:t>
      </w:r>
      <w:r w:rsidRPr="00510B48">
        <w:t>a</w:t>
      </w:r>
      <w:r w:rsidR="00A6293D" w:rsidRPr="00510B48">
        <w:t xml:space="preserve"> </w:t>
      </w:r>
      <w:r w:rsidRPr="00510B48">
        <w:t>approuvé</w:t>
      </w:r>
      <w:r w:rsidR="00A6293D" w:rsidRPr="00510B48">
        <w:t xml:space="preserve"> </w:t>
      </w:r>
      <w:r w:rsidRPr="00510B48">
        <w:t>l’initiative</w:t>
      </w:r>
      <w:r w:rsidR="00A6293D" w:rsidRPr="00510B48">
        <w:t xml:space="preserve"> </w:t>
      </w:r>
      <w:r w:rsidRPr="00510B48">
        <w:t>du</w:t>
      </w:r>
      <w:r w:rsidR="00A6293D" w:rsidRPr="00510B48">
        <w:t xml:space="preserve"> </w:t>
      </w:r>
      <w:r w:rsidRPr="00510B48">
        <w:t>Gouvernement</w:t>
      </w:r>
      <w:r w:rsidR="00A6293D" w:rsidRPr="00510B48">
        <w:t xml:space="preserve"> </w:t>
      </w:r>
      <w:r w:rsidRPr="00510B48">
        <w:t>serbe</w:t>
      </w:r>
      <w:r w:rsidR="00A6293D" w:rsidRPr="00510B48">
        <w:t xml:space="preserve"> </w:t>
      </w:r>
      <w:r w:rsidRPr="00510B48">
        <w:t>tendant</w:t>
      </w:r>
      <w:r w:rsidR="00A6293D" w:rsidRPr="00510B48">
        <w:t xml:space="preserve"> </w:t>
      </w:r>
      <w:r w:rsidRPr="00510B48">
        <w:t>à</w:t>
      </w:r>
      <w:r w:rsidR="00A6293D" w:rsidRPr="00510B48">
        <w:t xml:space="preserve"> </w:t>
      </w:r>
      <w:r w:rsidRPr="00510B48">
        <w:t>modifier</w:t>
      </w:r>
      <w:r w:rsidR="00A6293D" w:rsidRPr="00510B48">
        <w:t xml:space="preserve"> </w:t>
      </w:r>
      <w:r w:rsidRPr="00510B48">
        <w:t>la</w:t>
      </w:r>
      <w:r w:rsidR="00A6293D" w:rsidRPr="00510B48">
        <w:t xml:space="preserve"> </w:t>
      </w:r>
      <w:r w:rsidRPr="00510B48">
        <w:t>Constitution</w:t>
      </w:r>
      <w:r w:rsidR="00A6293D" w:rsidRPr="00510B48">
        <w:t xml:space="preserve"> </w:t>
      </w:r>
      <w:r w:rsidRPr="00510B48">
        <w:t>dans</w:t>
      </w:r>
      <w:r w:rsidR="00A6293D" w:rsidRPr="00510B48">
        <w:t xml:space="preserve"> </w:t>
      </w:r>
      <w:r w:rsidRPr="00510B48">
        <w:t>le</w:t>
      </w:r>
      <w:r w:rsidR="00A6293D" w:rsidRPr="00510B48">
        <w:t xml:space="preserve"> </w:t>
      </w:r>
      <w:r w:rsidRPr="00510B48">
        <w:t>secteur</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et</w:t>
      </w:r>
      <w:r w:rsidR="00A6293D" w:rsidRPr="00510B48">
        <w:t xml:space="preserve"> </w:t>
      </w:r>
      <w:r w:rsidRPr="00510B48">
        <w:t>le</w:t>
      </w:r>
      <w:r w:rsidR="00A6293D" w:rsidRPr="00510B48">
        <w:t xml:space="preserve"> </w:t>
      </w:r>
      <w:r w:rsidRPr="00510B48">
        <w:t>processus</w:t>
      </w:r>
      <w:r w:rsidR="00A6293D" w:rsidRPr="00510B48">
        <w:t xml:space="preserve"> </w:t>
      </w:r>
      <w:r w:rsidRPr="00510B48">
        <w:t>d’amendement</w:t>
      </w:r>
      <w:r w:rsidR="00A6293D" w:rsidRPr="00510B48">
        <w:t xml:space="preserve"> </w:t>
      </w:r>
      <w:r w:rsidRPr="00510B48">
        <w:t>constitutionnel</w:t>
      </w:r>
      <w:r w:rsidR="00A6293D" w:rsidRPr="00510B48">
        <w:t xml:space="preserve"> </w:t>
      </w:r>
      <w:r w:rsidRPr="00510B48">
        <w:t>est</w:t>
      </w:r>
      <w:r w:rsidR="00A6293D" w:rsidRPr="00510B48">
        <w:t xml:space="preserve"> </w:t>
      </w:r>
      <w:r w:rsidRPr="00510B48">
        <w:t>en</w:t>
      </w:r>
      <w:r w:rsidR="00A6293D" w:rsidRPr="00510B48">
        <w:t xml:space="preserve"> </w:t>
      </w:r>
      <w:r w:rsidRPr="00510B48">
        <w:t>cours.</w:t>
      </w:r>
    </w:p>
    <w:p w14:paraId="6E1D8B94" w14:textId="66F2A146" w:rsidR="00222975" w:rsidRPr="00510B48" w:rsidRDefault="00222975" w:rsidP="00222975">
      <w:pPr>
        <w:pStyle w:val="SingleTxtG"/>
      </w:pPr>
      <w:r w:rsidRPr="00510B48">
        <w:t>225.</w:t>
      </w:r>
      <w:r w:rsidRPr="00510B48">
        <w:tab/>
        <w:t>Une</w:t>
      </w:r>
      <w:r w:rsidR="00A6293D" w:rsidRPr="00510B48">
        <w:t xml:space="preserve"> </w:t>
      </w:r>
      <w:r w:rsidRPr="00510B48">
        <w:t>stratégie</w:t>
      </w:r>
      <w:r w:rsidR="00A6293D" w:rsidRPr="00510B48">
        <w:t xml:space="preserve"> </w:t>
      </w:r>
      <w:r w:rsidRPr="00510B48">
        <w:t>nationale</w:t>
      </w:r>
      <w:r w:rsidR="00A6293D" w:rsidRPr="00510B48">
        <w:t xml:space="preserve"> </w:t>
      </w:r>
      <w:r w:rsidRPr="00510B48">
        <w:t>de</w:t>
      </w:r>
      <w:r w:rsidR="00A6293D" w:rsidRPr="00510B48">
        <w:t xml:space="preserve"> </w:t>
      </w:r>
      <w:r w:rsidRPr="00510B48">
        <w:t>développement</w:t>
      </w:r>
      <w:r w:rsidR="00A6293D" w:rsidRPr="00510B48">
        <w:t xml:space="preserve"> </w:t>
      </w:r>
      <w:r w:rsidRPr="00510B48">
        <w:t>judiciaire</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2020-2025</w:t>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p>
    <w:p w14:paraId="7E8096C9" w14:textId="0E6AD447" w:rsidR="00222975" w:rsidRPr="0066726E" w:rsidRDefault="00222975" w:rsidP="00222975">
      <w:pPr>
        <w:pStyle w:val="SingleTxtG"/>
        <w:rPr>
          <w:spacing w:val="-1"/>
        </w:rPr>
      </w:pPr>
      <w:r w:rsidRPr="0066726E">
        <w:rPr>
          <w:spacing w:val="-1"/>
        </w:rPr>
        <w:t>226.</w:t>
      </w:r>
      <w:r w:rsidRPr="0066726E">
        <w:rPr>
          <w:spacing w:val="-1"/>
        </w:rPr>
        <w:tab/>
        <w:t>À</w:t>
      </w:r>
      <w:r w:rsidR="00A6293D" w:rsidRPr="0066726E">
        <w:rPr>
          <w:spacing w:val="-1"/>
        </w:rPr>
        <w:t xml:space="preserve"> </w:t>
      </w:r>
      <w:r w:rsidRPr="0066726E">
        <w:rPr>
          <w:spacing w:val="-1"/>
        </w:rPr>
        <w:t>sa</w:t>
      </w:r>
      <w:r w:rsidR="00A6293D" w:rsidRPr="0066726E">
        <w:rPr>
          <w:spacing w:val="-1"/>
        </w:rPr>
        <w:t xml:space="preserve"> </w:t>
      </w:r>
      <w:r w:rsidRPr="0066726E">
        <w:rPr>
          <w:spacing w:val="-1"/>
        </w:rPr>
        <w:t>séance</w:t>
      </w:r>
      <w:r w:rsidR="00A6293D" w:rsidRPr="0066726E">
        <w:rPr>
          <w:spacing w:val="-1"/>
        </w:rPr>
        <w:t xml:space="preserve"> </w:t>
      </w:r>
      <w:r w:rsidRPr="0066726E">
        <w:rPr>
          <w:spacing w:val="-1"/>
        </w:rPr>
        <w:t>du</w:t>
      </w:r>
      <w:r w:rsidR="00A6293D" w:rsidRPr="0066726E">
        <w:rPr>
          <w:spacing w:val="-1"/>
        </w:rPr>
        <w:t xml:space="preserve"> </w:t>
      </w:r>
      <w:r w:rsidRPr="0066726E">
        <w:rPr>
          <w:spacing w:val="-1"/>
        </w:rPr>
        <w:t>22</w:t>
      </w:r>
      <w:r w:rsidR="0066726E" w:rsidRPr="0066726E">
        <w:rPr>
          <w:spacing w:val="-1"/>
        </w:rPr>
        <w:t> </w:t>
      </w:r>
      <w:r w:rsidRPr="0066726E">
        <w:rPr>
          <w:spacing w:val="-1"/>
        </w:rPr>
        <w:t>décembre</w:t>
      </w:r>
      <w:r w:rsidR="00A6293D" w:rsidRPr="0066726E">
        <w:rPr>
          <w:spacing w:val="-1"/>
        </w:rPr>
        <w:t xml:space="preserve"> </w:t>
      </w:r>
      <w:r w:rsidRPr="0066726E">
        <w:rPr>
          <w:spacing w:val="-1"/>
        </w:rPr>
        <w:t>2020,</w:t>
      </w:r>
      <w:r w:rsidR="00A6293D" w:rsidRPr="0066726E">
        <w:rPr>
          <w:spacing w:val="-1"/>
        </w:rPr>
        <w:t xml:space="preserve"> </w:t>
      </w:r>
      <w:r w:rsidRPr="0066726E">
        <w:rPr>
          <w:spacing w:val="-1"/>
        </w:rPr>
        <w:t>l’Assemblée</w:t>
      </w:r>
      <w:r w:rsidR="00A6293D" w:rsidRPr="0066726E">
        <w:rPr>
          <w:spacing w:val="-1"/>
        </w:rPr>
        <w:t xml:space="preserve"> </w:t>
      </w:r>
      <w:r w:rsidRPr="0066726E">
        <w:rPr>
          <w:spacing w:val="-1"/>
        </w:rPr>
        <w:t>nationale</w:t>
      </w:r>
      <w:r w:rsidR="00A6293D" w:rsidRPr="0066726E">
        <w:rPr>
          <w:spacing w:val="-1"/>
        </w:rPr>
        <w:t xml:space="preserve"> </w:t>
      </w:r>
      <w:r w:rsidRPr="0066726E">
        <w:rPr>
          <w:spacing w:val="-1"/>
        </w:rPr>
        <w:t>a</w:t>
      </w:r>
      <w:r w:rsidR="00A6293D" w:rsidRPr="0066726E">
        <w:rPr>
          <w:spacing w:val="-1"/>
        </w:rPr>
        <w:t xml:space="preserve"> </w:t>
      </w:r>
      <w:r w:rsidRPr="0066726E">
        <w:rPr>
          <w:spacing w:val="-1"/>
        </w:rPr>
        <w:t>élu</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nouveaux</w:t>
      </w:r>
      <w:r w:rsidR="00A6293D" w:rsidRPr="0066726E">
        <w:rPr>
          <w:spacing w:val="-1"/>
        </w:rPr>
        <w:t xml:space="preserve"> </w:t>
      </w:r>
      <w:r w:rsidRPr="0066726E">
        <w:rPr>
          <w:spacing w:val="-1"/>
        </w:rPr>
        <w:t>membres</w:t>
      </w:r>
      <w:r w:rsidR="00A6293D" w:rsidRPr="0066726E">
        <w:rPr>
          <w:spacing w:val="-1"/>
        </w:rPr>
        <w:t xml:space="preserve"> </w:t>
      </w:r>
      <w:r w:rsidRPr="0066726E">
        <w:rPr>
          <w:spacing w:val="-1"/>
        </w:rPr>
        <w:t>au</w:t>
      </w:r>
      <w:r w:rsidR="00A6293D" w:rsidRPr="0066726E">
        <w:rPr>
          <w:spacing w:val="-1"/>
        </w:rPr>
        <w:t xml:space="preserve"> </w:t>
      </w:r>
      <w:r w:rsidRPr="0066726E">
        <w:rPr>
          <w:spacing w:val="-1"/>
        </w:rPr>
        <w:t>Haut</w:t>
      </w:r>
      <w:r w:rsidR="00A6293D" w:rsidRPr="0066726E">
        <w:rPr>
          <w:spacing w:val="-1"/>
        </w:rPr>
        <w:t xml:space="preserve"> </w:t>
      </w:r>
      <w:r w:rsidRPr="0066726E">
        <w:rPr>
          <w:spacing w:val="-1"/>
        </w:rPr>
        <w:t>Conseil</w:t>
      </w:r>
      <w:r w:rsidR="00A6293D" w:rsidRPr="0066726E">
        <w:rPr>
          <w:spacing w:val="-1"/>
        </w:rPr>
        <w:t xml:space="preserve"> </w:t>
      </w:r>
      <w:r w:rsidRPr="0066726E">
        <w:rPr>
          <w:spacing w:val="-1"/>
        </w:rPr>
        <w:t>judiciaire</w:t>
      </w:r>
      <w:r w:rsidR="00A6293D" w:rsidRPr="0066726E">
        <w:rPr>
          <w:spacing w:val="-1"/>
        </w:rPr>
        <w:t xml:space="preserve"> </w:t>
      </w:r>
      <w:r w:rsidRPr="0066726E">
        <w:rPr>
          <w:spacing w:val="-1"/>
        </w:rPr>
        <w:t>(HCJ)</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au</w:t>
      </w:r>
      <w:r w:rsidR="00A6293D" w:rsidRPr="0066726E">
        <w:rPr>
          <w:spacing w:val="-1"/>
        </w:rPr>
        <w:t xml:space="preserve"> </w:t>
      </w:r>
      <w:r w:rsidRPr="0066726E">
        <w:rPr>
          <w:spacing w:val="-1"/>
        </w:rPr>
        <w:t>Conseil</w:t>
      </w:r>
      <w:r w:rsidR="00A6293D" w:rsidRPr="0066726E">
        <w:rPr>
          <w:spacing w:val="-1"/>
        </w:rPr>
        <w:t xml:space="preserve"> </w:t>
      </w:r>
      <w:r w:rsidRPr="0066726E">
        <w:rPr>
          <w:spacing w:val="-1"/>
        </w:rPr>
        <w:t>supérieur</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procureurs</w:t>
      </w:r>
      <w:r w:rsidR="00A6293D" w:rsidRPr="0066726E">
        <w:rPr>
          <w:spacing w:val="-1"/>
        </w:rPr>
        <w:t xml:space="preserve"> </w:t>
      </w:r>
      <w:r w:rsidRPr="0066726E">
        <w:rPr>
          <w:spacing w:val="-1"/>
        </w:rPr>
        <w:t>(CSP)</w:t>
      </w:r>
      <w:r w:rsidR="00601D40" w:rsidRPr="0066726E">
        <w:rPr>
          <w:spacing w:val="-1"/>
        </w:rPr>
        <w:t>.</w:t>
      </w:r>
      <w:r w:rsidR="00A6293D" w:rsidRPr="0066726E">
        <w:rPr>
          <w:spacing w:val="-1"/>
        </w:rPr>
        <w:t xml:space="preserve"> </w:t>
      </w:r>
      <w:r w:rsidRPr="0066726E">
        <w:rPr>
          <w:spacing w:val="-1"/>
        </w:rPr>
        <w:t>Le</w:t>
      </w:r>
      <w:r w:rsidR="00A6293D" w:rsidRPr="0066726E">
        <w:rPr>
          <w:spacing w:val="-1"/>
        </w:rPr>
        <w:t xml:space="preserve"> </w:t>
      </w:r>
      <w:r w:rsidRPr="0066726E">
        <w:rPr>
          <w:spacing w:val="-1"/>
        </w:rPr>
        <w:t>HCJ</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le</w:t>
      </w:r>
      <w:r w:rsidR="00A6293D" w:rsidRPr="0066726E">
        <w:rPr>
          <w:spacing w:val="-1"/>
        </w:rPr>
        <w:t xml:space="preserve"> </w:t>
      </w:r>
      <w:r w:rsidRPr="0066726E">
        <w:rPr>
          <w:spacing w:val="-1"/>
        </w:rPr>
        <w:t>CSP</w:t>
      </w:r>
      <w:r w:rsidR="00A6293D" w:rsidRPr="0066726E">
        <w:rPr>
          <w:spacing w:val="-1"/>
        </w:rPr>
        <w:t xml:space="preserve"> </w:t>
      </w:r>
      <w:r w:rsidRPr="0066726E">
        <w:rPr>
          <w:spacing w:val="-1"/>
        </w:rPr>
        <w:t>ont</w:t>
      </w:r>
      <w:r w:rsidR="00A6293D" w:rsidRPr="0066726E">
        <w:rPr>
          <w:spacing w:val="-1"/>
        </w:rPr>
        <w:t xml:space="preserve"> </w:t>
      </w:r>
      <w:r w:rsidRPr="0066726E">
        <w:rPr>
          <w:spacing w:val="-1"/>
        </w:rPr>
        <w:t>continué</w:t>
      </w:r>
      <w:r w:rsidR="00A6293D" w:rsidRPr="0066726E">
        <w:rPr>
          <w:spacing w:val="-1"/>
        </w:rPr>
        <w:t xml:space="preserve"> </w:t>
      </w:r>
      <w:r w:rsidRPr="0066726E">
        <w:rPr>
          <w:spacing w:val="-1"/>
        </w:rPr>
        <w:t>d’examiner</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plaintes</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juges</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procureurs</w:t>
      </w:r>
      <w:r w:rsidR="00601D40" w:rsidRPr="0066726E">
        <w:rPr>
          <w:spacing w:val="-1"/>
        </w:rPr>
        <w:t>.</w:t>
      </w:r>
      <w:r w:rsidR="00A6293D" w:rsidRPr="0066726E">
        <w:rPr>
          <w:spacing w:val="-1"/>
        </w:rPr>
        <w:t xml:space="preserve"> </w:t>
      </w:r>
      <w:r w:rsidRPr="0066726E">
        <w:rPr>
          <w:spacing w:val="-1"/>
        </w:rPr>
        <w:t>En</w:t>
      </w:r>
      <w:r w:rsidR="00A6293D" w:rsidRPr="0066726E">
        <w:rPr>
          <w:spacing w:val="-1"/>
        </w:rPr>
        <w:t xml:space="preserve"> </w:t>
      </w:r>
      <w:r w:rsidRPr="0066726E">
        <w:rPr>
          <w:spacing w:val="-1"/>
        </w:rPr>
        <w:t>2019</w:t>
      </w:r>
      <w:r w:rsidR="00A6293D" w:rsidRPr="0066726E">
        <w:rPr>
          <w:spacing w:val="-1"/>
        </w:rPr>
        <w:t xml:space="preserve"> </w:t>
      </w:r>
      <w:r w:rsidRPr="0066726E">
        <w:rPr>
          <w:spacing w:val="-1"/>
        </w:rPr>
        <w:t>le</w:t>
      </w:r>
      <w:r w:rsidR="00A6293D" w:rsidRPr="0066726E">
        <w:rPr>
          <w:spacing w:val="-1"/>
        </w:rPr>
        <w:t xml:space="preserve"> </w:t>
      </w:r>
      <w:r w:rsidRPr="0066726E">
        <w:rPr>
          <w:spacing w:val="-1"/>
        </w:rPr>
        <w:t>Conseil</w:t>
      </w:r>
      <w:r w:rsidR="00A6293D" w:rsidRPr="0066726E">
        <w:rPr>
          <w:spacing w:val="-1"/>
        </w:rPr>
        <w:t xml:space="preserve"> </w:t>
      </w:r>
      <w:r w:rsidRPr="0066726E">
        <w:rPr>
          <w:spacing w:val="-1"/>
        </w:rPr>
        <w:t>judiciaire</w:t>
      </w:r>
      <w:r w:rsidR="00A6293D" w:rsidRPr="0066726E">
        <w:rPr>
          <w:spacing w:val="-1"/>
        </w:rPr>
        <w:t xml:space="preserve"> </w:t>
      </w:r>
      <w:r w:rsidRPr="0066726E">
        <w:rPr>
          <w:spacing w:val="-1"/>
        </w:rPr>
        <w:t>suprême</w:t>
      </w:r>
      <w:r w:rsidR="00A6293D" w:rsidRPr="0066726E">
        <w:rPr>
          <w:spacing w:val="-1"/>
        </w:rPr>
        <w:t xml:space="preserve"> </w:t>
      </w:r>
      <w:r w:rsidRPr="0066726E">
        <w:rPr>
          <w:spacing w:val="-1"/>
        </w:rPr>
        <w:t>a</w:t>
      </w:r>
      <w:r w:rsidR="00A6293D" w:rsidRPr="0066726E">
        <w:rPr>
          <w:spacing w:val="-1"/>
        </w:rPr>
        <w:t xml:space="preserve"> </w:t>
      </w:r>
      <w:r w:rsidRPr="0066726E">
        <w:rPr>
          <w:spacing w:val="-1"/>
        </w:rPr>
        <w:t>publié</w:t>
      </w:r>
      <w:r w:rsidR="00A6293D" w:rsidRPr="0066726E">
        <w:rPr>
          <w:spacing w:val="-1"/>
        </w:rPr>
        <w:t xml:space="preserve"> </w:t>
      </w:r>
      <w:r w:rsidRPr="0066726E">
        <w:rPr>
          <w:spacing w:val="-1"/>
        </w:rPr>
        <w:t>deux</w:t>
      </w:r>
      <w:r w:rsidR="00A6293D" w:rsidRPr="0066726E">
        <w:rPr>
          <w:spacing w:val="-1"/>
        </w:rPr>
        <w:t xml:space="preserve"> </w:t>
      </w:r>
      <w:r w:rsidRPr="0066726E">
        <w:rPr>
          <w:spacing w:val="-1"/>
        </w:rPr>
        <w:t>déclarations</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lesquelles</w:t>
      </w:r>
      <w:r w:rsidR="00A6293D" w:rsidRPr="0066726E">
        <w:rPr>
          <w:spacing w:val="-1"/>
        </w:rPr>
        <w:t xml:space="preserve"> </w:t>
      </w:r>
      <w:r w:rsidRPr="0066726E">
        <w:rPr>
          <w:spacing w:val="-1"/>
        </w:rPr>
        <w:t>il</w:t>
      </w:r>
      <w:r w:rsidR="00A6293D" w:rsidRPr="0066726E">
        <w:rPr>
          <w:spacing w:val="-1"/>
        </w:rPr>
        <w:t xml:space="preserve"> </w:t>
      </w:r>
      <w:r w:rsidRPr="0066726E">
        <w:rPr>
          <w:spacing w:val="-1"/>
        </w:rPr>
        <w:t>a</w:t>
      </w:r>
      <w:r w:rsidR="00A6293D" w:rsidRPr="0066726E">
        <w:rPr>
          <w:spacing w:val="-1"/>
        </w:rPr>
        <w:t xml:space="preserve"> </w:t>
      </w:r>
      <w:r w:rsidRPr="0066726E">
        <w:rPr>
          <w:spacing w:val="-1"/>
        </w:rPr>
        <w:t>condamné</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commentaires</w:t>
      </w:r>
      <w:r w:rsidR="00A6293D" w:rsidRPr="0066726E">
        <w:rPr>
          <w:spacing w:val="-1"/>
        </w:rPr>
        <w:t xml:space="preserve"> </w:t>
      </w:r>
      <w:r w:rsidRPr="0066726E">
        <w:rPr>
          <w:spacing w:val="-1"/>
        </w:rPr>
        <w:t>publics</w:t>
      </w:r>
      <w:r w:rsidR="00A6293D" w:rsidRPr="0066726E">
        <w:rPr>
          <w:spacing w:val="-1"/>
        </w:rPr>
        <w:t xml:space="preserve"> </w:t>
      </w:r>
      <w:r w:rsidRPr="0066726E">
        <w:rPr>
          <w:spacing w:val="-1"/>
        </w:rPr>
        <w:t>qui</w:t>
      </w:r>
      <w:r w:rsidR="00A6293D" w:rsidRPr="0066726E">
        <w:rPr>
          <w:spacing w:val="-1"/>
        </w:rPr>
        <w:t xml:space="preserve"> </w:t>
      </w:r>
      <w:r w:rsidRPr="0066726E">
        <w:rPr>
          <w:spacing w:val="-1"/>
        </w:rPr>
        <w:t>avaient</w:t>
      </w:r>
      <w:r w:rsidR="00A6293D" w:rsidRPr="0066726E">
        <w:rPr>
          <w:spacing w:val="-1"/>
        </w:rPr>
        <w:t xml:space="preserve"> </w:t>
      </w:r>
      <w:r w:rsidRPr="0066726E">
        <w:rPr>
          <w:spacing w:val="-1"/>
        </w:rPr>
        <w:t>été</w:t>
      </w:r>
      <w:r w:rsidR="00A6293D" w:rsidRPr="0066726E">
        <w:rPr>
          <w:spacing w:val="-1"/>
        </w:rPr>
        <w:t xml:space="preserve"> </w:t>
      </w:r>
      <w:r w:rsidRPr="0066726E">
        <w:rPr>
          <w:spacing w:val="-1"/>
        </w:rPr>
        <w:t>faits</w:t>
      </w:r>
      <w:r w:rsidR="00601D40" w:rsidRPr="0066726E">
        <w:rPr>
          <w:spacing w:val="-1"/>
        </w:rPr>
        <w:t>.</w:t>
      </w:r>
      <w:r w:rsidR="00A6293D" w:rsidRPr="0066726E">
        <w:rPr>
          <w:spacing w:val="-1"/>
        </w:rPr>
        <w:t xml:space="preserve"> </w:t>
      </w:r>
      <w:r w:rsidRPr="0066726E">
        <w:rPr>
          <w:spacing w:val="-1"/>
        </w:rPr>
        <w:t>En</w:t>
      </w:r>
      <w:r w:rsidR="00A6293D" w:rsidRPr="0066726E">
        <w:rPr>
          <w:spacing w:val="-1"/>
        </w:rPr>
        <w:t xml:space="preserve"> </w:t>
      </w:r>
      <w:r w:rsidRPr="0066726E">
        <w:rPr>
          <w:spacing w:val="-1"/>
        </w:rPr>
        <w:t>2019</w:t>
      </w:r>
      <w:r w:rsidR="00A6293D" w:rsidRPr="0066726E">
        <w:rPr>
          <w:spacing w:val="-1"/>
        </w:rPr>
        <w:t xml:space="preserve"> </w:t>
      </w:r>
      <w:r w:rsidRPr="0066726E">
        <w:rPr>
          <w:spacing w:val="-1"/>
        </w:rPr>
        <w:t>le</w:t>
      </w:r>
      <w:r w:rsidR="00A6293D" w:rsidRPr="0066726E">
        <w:rPr>
          <w:spacing w:val="-1"/>
        </w:rPr>
        <w:t xml:space="preserve"> </w:t>
      </w:r>
      <w:r w:rsidRPr="0066726E">
        <w:rPr>
          <w:spacing w:val="-1"/>
        </w:rPr>
        <w:t>CSP</w:t>
      </w:r>
      <w:r w:rsidR="00A6293D" w:rsidRPr="0066726E">
        <w:rPr>
          <w:spacing w:val="-1"/>
        </w:rPr>
        <w:t xml:space="preserve"> </w:t>
      </w:r>
      <w:r w:rsidRPr="0066726E">
        <w:rPr>
          <w:spacing w:val="-1"/>
        </w:rPr>
        <w:t>a</w:t>
      </w:r>
      <w:r w:rsidR="00A6293D" w:rsidRPr="0066726E">
        <w:rPr>
          <w:spacing w:val="-1"/>
        </w:rPr>
        <w:t xml:space="preserve"> </w:t>
      </w:r>
      <w:r w:rsidRPr="0066726E">
        <w:rPr>
          <w:spacing w:val="-1"/>
        </w:rPr>
        <w:t>examiné</w:t>
      </w:r>
      <w:r w:rsidR="00A6293D" w:rsidRPr="0066726E">
        <w:rPr>
          <w:spacing w:val="-1"/>
        </w:rPr>
        <w:t xml:space="preserve"> </w:t>
      </w:r>
      <w:r w:rsidRPr="0066726E">
        <w:rPr>
          <w:spacing w:val="-1"/>
        </w:rPr>
        <w:t>18</w:t>
      </w:r>
      <w:r w:rsidR="00A6293D" w:rsidRPr="0066726E">
        <w:rPr>
          <w:spacing w:val="-1"/>
        </w:rPr>
        <w:t xml:space="preserve"> </w:t>
      </w:r>
      <w:r w:rsidRPr="0066726E">
        <w:rPr>
          <w:spacing w:val="-1"/>
        </w:rPr>
        <w:t>plaintes</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recommandé</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trois</w:t>
      </w:r>
      <w:r w:rsidR="00A6293D" w:rsidRPr="0066726E">
        <w:rPr>
          <w:spacing w:val="-1"/>
        </w:rPr>
        <w:t xml:space="preserve"> </w:t>
      </w:r>
      <w:r w:rsidRPr="0066726E">
        <w:rPr>
          <w:spacing w:val="-1"/>
        </w:rPr>
        <w:t>cas</w:t>
      </w:r>
      <w:r w:rsidR="00A6293D" w:rsidRPr="0066726E">
        <w:rPr>
          <w:spacing w:val="-1"/>
        </w:rPr>
        <w:t xml:space="preserve"> </w:t>
      </w:r>
      <w:r w:rsidRPr="0066726E">
        <w:rPr>
          <w:spacing w:val="-1"/>
        </w:rPr>
        <w:t>l’adoption</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mesures</w:t>
      </w:r>
      <w:r w:rsidR="00601D40" w:rsidRPr="0066726E">
        <w:rPr>
          <w:spacing w:val="-1"/>
        </w:rPr>
        <w:t>.</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un</w:t>
      </w:r>
      <w:r w:rsidR="00A6293D" w:rsidRPr="0066726E">
        <w:rPr>
          <w:spacing w:val="-1"/>
        </w:rPr>
        <w:t xml:space="preserve"> </w:t>
      </w:r>
      <w:r w:rsidRPr="0066726E">
        <w:rPr>
          <w:spacing w:val="-1"/>
        </w:rPr>
        <w:t>cas,</w:t>
      </w:r>
      <w:r w:rsidR="00A6293D" w:rsidRPr="0066726E">
        <w:rPr>
          <w:spacing w:val="-1"/>
        </w:rPr>
        <w:t xml:space="preserve"> </w:t>
      </w:r>
      <w:r w:rsidRPr="0066726E">
        <w:rPr>
          <w:spacing w:val="-1"/>
        </w:rPr>
        <w:t>il</w:t>
      </w:r>
      <w:r w:rsidR="00A6293D" w:rsidRPr="0066726E">
        <w:rPr>
          <w:spacing w:val="-1"/>
        </w:rPr>
        <w:t xml:space="preserve"> </w:t>
      </w:r>
      <w:r w:rsidRPr="0066726E">
        <w:rPr>
          <w:spacing w:val="-1"/>
        </w:rPr>
        <w:t>a</w:t>
      </w:r>
      <w:r w:rsidR="00A6293D" w:rsidRPr="0066726E">
        <w:rPr>
          <w:spacing w:val="-1"/>
        </w:rPr>
        <w:t xml:space="preserve"> </w:t>
      </w:r>
      <w:r w:rsidRPr="0066726E">
        <w:rPr>
          <w:spacing w:val="-1"/>
        </w:rPr>
        <w:t>considéré</w:t>
      </w:r>
      <w:r w:rsidR="00A6293D" w:rsidRPr="0066726E">
        <w:rPr>
          <w:spacing w:val="-1"/>
        </w:rPr>
        <w:t xml:space="preserve"> </w:t>
      </w:r>
      <w:r w:rsidRPr="0066726E">
        <w:rPr>
          <w:spacing w:val="-1"/>
        </w:rPr>
        <w:t>que</w:t>
      </w:r>
      <w:r w:rsidR="00A6293D" w:rsidRPr="0066726E">
        <w:rPr>
          <w:spacing w:val="-1"/>
        </w:rPr>
        <w:t xml:space="preserve"> </w:t>
      </w:r>
      <w:r w:rsidRPr="0066726E">
        <w:rPr>
          <w:spacing w:val="-1"/>
        </w:rPr>
        <w:t>l’influence</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commentaires</w:t>
      </w:r>
      <w:r w:rsidR="00A6293D" w:rsidRPr="0066726E">
        <w:rPr>
          <w:spacing w:val="-1"/>
        </w:rPr>
        <w:t xml:space="preserve"> </w:t>
      </w:r>
      <w:r w:rsidRPr="0066726E">
        <w:rPr>
          <w:spacing w:val="-1"/>
        </w:rPr>
        <w:t>publics</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campagnes</w:t>
      </w:r>
      <w:r w:rsidR="00A6293D" w:rsidRPr="0066726E">
        <w:rPr>
          <w:spacing w:val="-1"/>
        </w:rPr>
        <w:t xml:space="preserve"> </w:t>
      </w:r>
      <w:r w:rsidRPr="0066726E">
        <w:rPr>
          <w:spacing w:val="-1"/>
        </w:rPr>
        <w:t>médiatiques</w:t>
      </w:r>
      <w:r w:rsidR="00A6293D" w:rsidRPr="0066726E">
        <w:rPr>
          <w:spacing w:val="-1"/>
        </w:rPr>
        <w:t xml:space="preserve"> </w:t>
      </w:r>
      <w:r w:rsidRPr="0066726E">
        <w:rPr>
          <w:spacing w:val="-1"/>
        </w:rPr>
        <w:t>donnait</w:t>
      </w:r>
      <w:r w:rsidR="00A6293D" w:rsidRPr="0066726E">
        <w:rPr>
          <w:spacing w:val="-1"/>
        </w:rPr>
        <w:t xml:space="preserve"> </w:t>
      </w:r>
      <w:r w:rsidRPr="0066726E">
        <w:rPr>
          <w:spacing w:val="-1"/>
        </w:rPr>
        <w:t>lieu</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préoccupations</w:t>
      </w:r>
      <w:r w:rsidR="00A6293D" w:rsidRPr="0066726E">
        <w:rPr>
          <w:spacing w:val="-1"/>
        </w:rPr>
        <w:t xml:space="preserve"> </w:t>
      </w:r>
      <w:r w:rsidRPr="0066726E">
        <w:rPr>
          <w:spacing w:val="-1"/>
        </w:rPr>
        <w:t>justifiées.</w:t>
      </w:r>
    </w:p>
    <w:p w14:paraId="26259E1F" w14:textId="03E7E842" w:rsidR="00222975" w:rsidRPr="00510B48" w:rsidRDefault="00222975" w:rsidP="00222975">
      <w:pPr>
        <w:pStyle w:val="SingleTxtG"/>
      </w:pPr>
      <w:r w:rsidRPr="00510B48">
        <w:t>227.</w:t>
      </w:r>
      <w:r w:rsidRPr="00510B48">
        <w:tab/>
        <w:t>Les</w:t>
      </w:r>
      <w:r w:rsidR="00A6293D" w:rsidRPr="00510B48">
        <w:t xml:space="preserve"> </w:t>
      </w:r>
      <w:r w:rsidRPr="00510B48">
        <w:t>règlements</w:t>
      </w:r>
      <w:r w:rsidR="00A6293D" w:rsidRPr="00510B48">
        <w:t xml:space="preserve"> </w:t>
      </w:r>
      <w:r w:rsidRPr="00510B48">
        <w:t>disciplinaires</w:t>
      </w:r>
      <w:r w:rsidR="00A6293D" w:rsidRPr="00510B48">
        <w:t xml:space="preserve"> </w:t>
      </w:r>
      <w:r w:rsidRPr="00510B48">
        <w:t>et</w:t>
      </w:r>
      <w:r w:rsidR="00A6293D" w:rsidRPr="00510B48">
        <w:t xml:space="preserve"> </w:t>
      </w:r>
      <w:r w:rsidRPr="00510B48">
        <w:t>codes</w:t>
      </w:r>
      <w:r w:rsidR="00A6293D" w:rsidRPr="00510B48">
        <w:t xml:space="preserve"> </w:t>
      </w:r>
      <w:r w:rsidRPr="00510B48">
        <w:t>de</w:t>
      </w:r>
      <w:r w:rsidR="00A6293D" w:rsidRPr="00510B48">
        <w:t xml:space="preserve"> </w:t>
      </w:r>
      <w:r w:rsidRPr="00510B48">
        <w:t>déontologie</w:t>
      </w:r>
      <w:r w:rsidR="00A6293D" w:rsidRPr="00510B48">
        <w:t xml:space="preserve"> </w:t>
      </w:r>
      <w:r w:rsidRPr="00510B48">
        <w:t>du</w:t>
      </w:r>
      <w:r w:rsidR="00A6293D" w:rsidRPr="00510B48">
        <w:t xml:space="preserve"> </w:t>
      </w:r>
      <w:r w:rsidRPr="00510B48">
        <w:t>HCJ</w:t>
      </w:r>
      <w:r w:rsidR="00A6293D" w:rsidRPr="00510B48">
        <w:t xml:space="preserve"> </w:t>
      </w:r>
      <w:r w:rsidRPr="00510B48">
        <w:t>et</w:t>
      </w:r>
      <w:r w:rsidR="00A6293D" w:rsidRPr="00510B48">
        <w:t xml:space="preserve"> </w:t>
      </w:r>
      <w:r w:rsidRPr="00510B48">
        <w:t>du</w:t>
      </w:r>
      <w:r w:rsidR="00A6293D" w:rsidRPr="00510B48">
        <w:t xml:space="preserve"> </w:t>
      </w:r>
      <w:r w:rsidRPr="00510B48">
        <w:t>CSP</w:t>
      </w:r>
      <w:r w:rsidR="00A6293D" w:rsidRPr="00510B48">
        <w:t xml:space="preserve"> </w:t>
      </w:r>
      <w:r w:rsidRPr="00510B48">
        <w:t>sont</w:t>
      </w:r>
      <w:r w:rsidR="00A6293D" w:rsidRPr="00510B48">
        <w:t xml:space="preserve"> </w:t>
      </w:r>
      <w:r w:rsidRPr="00510B48">
        <w:t>en</w:t>
      </w:r>
      <w:r w:rsidR="00A6293D" w:rsidRPr="00510B48">
        <w:t xml:space="preserve"> </w:t>
      </w:r>
      <w:r w:rsidRPr="00510B48">
        <w:t>cours</w:t>
      </w:r>
      <w:r w:rsidR="00A6293D" w:rsidRPr="00510B48">
        <w:t xml:space="preserve"> </w:t>
      </w:r>
      <w:r w:rsidRPr="00510B48">
        <w:t>de</w:t>
      </w:r>
      <w:r w:rsidR="00A6293D" w:rsidRPr="00510B48">
        <w:t xml:space="preserve"> </w:t>
      </w:r>
      <w:r w:rsidRPr="00510B48">
        <w:t>modification</w:t>
      </w:r>
      <w:r w:rsidR="00601D40" w:rsidRPr="00510B48">
        <w:t>.</w:t>
      </w:r>
      <w:r w:rsidR="00A6293D" w:rsidRPr="00510B48">
        <w:t xml:space="preserve"> </w:t>
      </w:r>
      <w:r w:rsidRPr="00510B48">
        <w:t>Des</w:t>
      </w:r>
      <w:r w:rsidR="00A6293D" w:rsidRPr="00510B48">
        <w:t xml:space="preserve"> </w:t>
      </w:r>
      <w:r w:rsidRPr="00510B48">
        <w:t>mesures</w:t>
      </w:r>
      <w:r w:rsidR="00A6293D" w:rsidRPr="00510B48">
        <w:t xml:space="preserve"> </w:t>
      </w:r>
      <w:r w:rsidRPr="00510B48">
        <w:t>ont</w:t>
      </w:r>
      <w:r w:rsidR="00A6293D" w:rsidRPr="00510B48">
        <w:t xml:space="preserve"> </w:t>
      </w:r>
      <w:r w:rsidRPr="00510B48">
        <w:t>été</w:t>
      </w:r>
      <w:r w:rsidR="00A6293D" w:rsidRPr="00510B48">
        <w:t xml:space="preserve"> </w:t>
      </w:r>
      <w:r w:rsidRPr="00510B48">
        <w:t>prises</w:t>
      </w:r>
      <w:r w:rsidR="00A6293D" w:rsidRPr="00510B48">
        <w:t xml:space="preserve"> </w:t>
      </w:r>
      <w:r w:rsidRPr="00510B48">
        <w:t>pour</w:t>
      </w:r>
      <w:r w:rsidR="00A6293D" w:rsidRPr="00510B48">
        <w:t xml:space="preserve"> </w:t>
      </w:r>
      <w:r w:rsidRPr="00510B48">
        <w:t>établir</w:t>
      </w:r>
      <w:r w:rsidR="00A6293D" w:rsidRPr="00510B48">
        <w:t xml:space="preserve"> </w:t>
      </w:r>
      <w:r w:rsidRPr="00510B48">
        <w:t>des</w:t>
      </w:r>
      <w:r w:rsidR="00A6293D" w:rsidRPr="00510B48">
        <w:t xml:space="preserve"> </w:t>
      </w:r>
      <w:r w:rsidRPr="00510B48">
        <w:t>commissions</w:t>
      </w:r>
      <w:r w:rsidR="00A6293D" w:rsidRPr="00510B48">
        <w:t xml:space="preserve"> </w:t>
      </w:r>
      <w:r w:rsidRPr="00510B48">
        <w:t>de</w:t>
      </w:r>
      <w:r w:rsidR="00A6293D" w:rsidRPr="00510B48">
        <w:t xml:space="preserve"> </w:t>
      </w:r>
      <w:r w:rsidRPr="00510B48">
        <w:t>déontologie</w:t>
      </w:r>
      <w:r w:rsidR="00A6293D" w:rsidRPr="00510B48">
        <w:t xml:space="preserve"> </w:t>
      </w:r>
      <w:r w:rsidRPr="00510B48">
        <w:lastRenderedPageBreak/>
        <w:t>permanentes</w:t>
      </w:r>
      <w:r w:rsidR="00A6293D" w:rsidRPr="00510B48">
        <w:t xml:space="preserve"> </w:t>
      </w:r>
      <w:r w:rsidRPr="00510B48">
        <w:t>au</w:t>
      </w:r>
      <w:r w:rsidR="00A6293D" w:rsidRPr="00510B48">
        <w:t xml:space="preserve"> </w:t>
      </w:r>
      <w:r w:rsidRPr="00510B48">
        <w:t>sein</w:t>
      </w:r>
      <w:r w:rsidR="00A6293D" w:rsidRPr="00510B48">
        <w:t xml:space="preserve"> </w:t>
      </w:r>
      <w:r w:rsidRPr="00510B48">
        <w:t>du</w:t>
      </w:r>
      <w:r w:rsidR="00A6293D" w:rsidRPr="00510B48">
        <w:t xml:space="preserve"> </w:t>
      </w:r>
      <w:r w:rsidRPr="00510B48">
        <w:t>HCJ</w:t>
      </w:r>
      <w:r w:rsidR="00A6293D" w:rsidRPr="00510B48">
        <w:t xml:space="preserve"> </w:t>
      </w:r>
      <w:r w:rsidRPr="00510B48">
        <w:t>et</w:t>
      </w:r>
      <w:r w:rsidR="00A6293D" w:rsidRPr="00510B48">
        <w:t xml:space="preserve"> </w:t>
      </w:r>
      <w:r w:rsidRPr="00510B48">
        <w:t>du</w:t>
      </w:r>
      <w:r w:rsidR="00A6293D" w:rsidRPr="00510B48">
        <w:t xml:space="preserve"> </w:t>
      </w:r>
      <w:r w:rsidRPr="00510B48">
        <w:t>CSP</w:t>
      </w:r>
      <w:r w:rsidR="00601D40" w:rsidRPr="00510B48">
        <w:t>.</w:t>
      </w:r>
      <w:r w:rsidR="00A6293D" w:rsidRPr="00510B48">
        <w:t xml:space="preserve"> </w:t>
      </w:r>
      <w:r w:rsidRPr="00510B48">
        <w:t>On</w:t>
      </w:r>
      <w:r w:rsidR="00A6293D" w:rsidRPr="00510B48">
        <w:t xml:space="preserve"> </w:t>
      </w:r>
      <w:r w:rsidRPr="00510B48">
        <w:t>s’emploie</w:t>
      </w:r>
      <w:r w:rsidR="00A6293D" w:rsidRPr="00510B48">
        <w:t xml:space="preserve"> </w:t>
      </w:r>
      <w:r w:rsidRPr="00510B48">
        <w:t>avec</w:t>
      </w:r>
      <w:r w:rsidR="00A6293D" w:rsidRPr="00510B48">
        <w:t xml:space="preserve"> </w:t>
      </w:r>
      <w:r w:rsidRPr="00510B48">
        <w:t>succès</w:t>
      </w:r>
      <w:r w:rsidR="00A6293D" w:rsidRPr="00510B48">
        <w:t xml:space="preserve"> </w:t>
      </w:r>
      <w:r w:rsidRPr="00510B48">
        <w:t>à</w:t>
      </w:r>
      <w:r w:rsidR="00A6293D" w:rsidRPr="00510B48">
        <w:t xml:space="preserve"> </w:t>
      </w:r>
      <w:r w:rsidRPr="00510B48">
        <w:t>améliorer</w:t>
      </w:r>
      <w:r w:rsidR="00A6293D" w:rsidRPr="00510B48">
        <w:t xml:space="preserve"> </w:t>
      </w:r>
      <w:r w:rsidRPr="00510B48">
        <w:t>la</w:t>
      </w:r>
      <w:r w:rsidR="00A6293D" w:rsidRPr="00510B48">
        <w:t xml:space="preserve"> </w:t>
      </w:r>
      <w:r w:rsidRPr="00510B48">
        <w:t>coopération</w:t>
      </w:r>
      <w:r w:rsidR="00A6293D" w:rsidRPr="00510B48">
        <w:t xml:space="preserve"> </w:t>
      </w:r>
      <w:r w:rsidRPr="00510B48">
        <w:t>entre</w:t>
      </w:r>
      <w:r w:rsidR="00A6293D" w:rsidRPr="00510B48">
        <w:t xml:space="preserve"> </w:t>
      </w:r>
      <w:r w:rsidRPr="00510B48">
        <w:t>ces</w:t>
      </w:r>
      <w:r w:rsidR="00A6293D" w:rsidRPr="00510B48">
        <w:t xml:space="preserve"> </w:t>
      </w:r>
      <w:r w:rsidRPr="00510B48">
        <w:t>deux</w:t>
      </w:r>
      <w:r w:rsidR="00A6293D" w:rsidRPr="00510B48">
        <w:t xml:space="preserve"> </w:t>
      </w:r>
      <w:r w:rsidRPr="00510B48">
        <w:t>organes</w:t>
      </w:r>
      <w:r w:rsidR="00A6293D" w:rsidRPr="00510B48">
        <w:t xml:space="preserve"> </w:t>
      </w:r>
      <w:r w:rsidRPr="00510B48">
        <w:t>et</w:t>
      </w:r>
      <w:r w:rsidR="00A6293D" w:rsidRPr="00510B48">
        <w:t xml:space="preserve"> </w:t>
      </w:r>
      <w:r w:rsidRPr="00510B48">
        <w:t>l’Agence</w:t>
      </w:r>
      <w:r w:rsidR="00A6293D" w:rsidRPr="00510B48">
        <w:t xml:space="preserve"> </w:t>
      </w:r>
      <w:r w:rsidRPr="00510B48">
        <w:t>anticorruption</w:t>
      </w:r>
      <w:r w:rsidR="00A6293D" w:rsidRPr="00510B48">
        <w:t xml:space="preserve"> </w:t>
      </w:r>
      <w:r w:rsidRPr="00510B48">
        <w:t>en</w:t>
      </w:r>
      <w:r w:rsidR="00A6293D" w:rsidRPr="00510B48">
        <w:t xml:space="preserve"> </w:t>
      </w:r>
      <w:r w:rsidRPr="00510B48">
        <w:t>organisant</w:t>
      </w:r>
      <w:r w:rsidR="00A6293D" w:rsidRPr="00510B48">
        <w:t xml:space="preserve"> </w:t>
      </w:r>
      <w:r w:rsidRPr="00510B48">
        <w:t>des</w:t>
      </w:r>
      <w:r w:rsidR="00A6293D" w:rsidRPr="00510B48">
        <w:t xml:space="preserve"> </w:t>
      </w:r>
      <w:r w:rsidRPr="00510B48">
        <w:t>rencontres</w:t>
      </w:r>
      <w:r w:rsidR="00A6293D" w:rsidRPr="00510B48">
        <w:t xml:space="preserve"> </w:t>
      </w:r>
      <w:r w:rsidRPr="00510B48">
        <w:t>régulières</w:t>
      </w:r>
      <w:r w:rsidR="00A6293D" w:rsidRPr="00510B48">
        <w:t xml:space="preserve"> </w:t>
      </w:r>
      <w:r w:rsidRPr="00510B48">
        <w:t>et</w:t>
      </w:r>
      <w:r w:rsidR="00A6293D" w:rsidRPr="00510B48">
        <w:t xml:space="preserve"> </w:t>
      </w:r>
      <w:r w:rsidRPr="00510B48">
        <w:t>en</w:t>
      </w:r>
      <w:r w:rsidR="00A6293D" w:rsidRPr="00510B48">
        <w:t xml:space="preserve"> </w:t>
      </w:r>
      <w:r w:rsidRPr="00510B48">
        <w:t>examinant</w:t>
      </w:r>
      <w:r w:rsidR="00A6293D" w:rsidRPr="00510B48">
        <w:t xml:space="preserve"> </w:t>
      </w:r>
      <w:r w:rsidRPr="00510B48">
        <w:t>les</w:t>
      </w:r>
      <w:r w:rsidR="00A6293D" w:rsidRPr="00510B48">
        <w:t xml:space="preserve"> </w:t>
      </w:r>
      <w:r w:rsidRPr="00510B48">
        <w:t>problèmes</w:t>
      </w:r>
      <w:r w:rsidR="00A6293D" w:rsidRPr="00510B48">
        <w:t xml:space="preserve"> </w:t>
      </w:r>
      <w:r w:rsidRPr="00510B48">
        <w:t>qui</w:t>
      </w:r>
      <w:r w:rsidR="00A6293D" w:rsidRPr="00510B48">
        <w:t xml:space="preserve"> </w:t>
      </w:r>
      <w:r w:rsidRPr="00510B48">
        <w:t>se</w:t>
      </w:r>
      <w:r w:rsidR="00A6293D" w:rsidRPr="00510B48">
        <w:t xml:space="preserve"> </w:t>
      </w:r>
      <w:r w:rsidRPr="00510B48">
        <w:t>posent</w:t>
      </w:r>
      <w:r w:rsidR="00A6293D" w:rsidRPr="00510B48">
        <w:t xml:space="preserve"> </w:t>
      </w:r>
      <w:r w:rsidRPr="00510B48">
        <w:t>de</w:t>
      </w:r>
      <w:r w:rsidR="00A6293D" w:rsidRPr="00510B48">
        <w:t xml:space="preserve"> </w:t>
      </w:r>
      <w:r w:rsidRPr="00510B48">
        <w:t>sorte</w:t>
      </w:r>
      <w:r w:rsidR="00A6293D" w:rsidRPr="00510B48">
        <w:t xml:space="preserve"> </w:t>
      </w:r>
      <w:r w:rsidRPr="00510B48">
        <w:t>que</w:t>
      </w:r>
      <w:r w:rsidR="00A6293D" w:rsidRPr="00510B48">
        <w:t xml:space="preserve"> </w:t>
      </w:r>
      <w:r w:rsidRPr="00510B48">
        <w:t>les</w:t>
      </w:r>
      <w:r w:rsidR="00A6293D" w:rsidRPr="00510B48">
        <w:t xml:space="preserve"> </w:t>
      </w:r>
      <w:r w:rsidRPr="00510B48">
        <w:t>titulaires</w:t>
      </w:r>
      <w:r w:rsidR="00A6293D" w:rsidRPr="00510B48">
        <w:t xml:space="preserve"> </w:t>
      </w:r>
      <w:r w:rsidRPr="00510B48">
        <w:t>de</w:t>
      </w:r>
      <w:r w:rsidR="00A6293D" w:rsidRPr="00510B48">
        <w:t xml:space="preserve"> </w:t>
      </w:r>
      <w:r w:rsidRPr="00510B48">
        <w:t>fonctions</w:t>
      </w:r>
      <w:r w:rsidR="00A6293D" w:rsidRPr="00510B48">
        <w:t xml:space="preserve"> </w:t>
      </w:r>
      <w:r w:rsidRPr="00510B48">
        <w:t>judiciaires</w:t>
      </w:r>
      <w:r w:rsidR="00A6293D" w:rsidRPr="00510B48">
        <w:t xml:space="preserve"> </w:t>
      </w:r>
      <w:r w:rsidRPr="00510B48">
        <w:t>s’acquittent</w:t>
      </w:r>
      <w:r w:rsidR="00A6293D" w:rsidRPr="00510B48">
        <w:t xml:space="preserve"> </w:t>
      </w:r>
      <w:r w:rsidRPr="00510B48">
        <w:t>systématiquement</w:t>
      </w:r>
      <w:r w:rsidR="00A6293D" w:rsidRPr="00510B48">
        <w:t xml:space="preserve"> </w:t>
      </w:r>
      <w:r w:rsidRPr="00510B48">
        <w:t>et</w:t>
      </w:r>
      <w:r w:rsidR="00A6293D" w:rsidRPr="00510B48">
        <w:t xml:space="preserve"> </w:t>
      </w:r>
      <w:r w:rsidRPr="00510B48">
        <w:t>ponctuellement</w:t>
      </w:r>
      <w:r w:rsidR="00A6293D" w:rsidRPr="00510B48">
        <w:t xml:space="preserve"> </w:t>
      </w:r>
      <w:r w:rsidRPr="00510B48">
        <w:t>de</w:t>
      </w:r>
      <w:r w:rsidR="00A6293D" w:rsidRPr="00510B48">
        <w:t xml:space="preserve"> </w:t>
      </w:r>
      <w:r w:rsidRPr="00510B48">
        <w:t>leur</w:t>
      </w:r>
      <w:r w:rsidR="00A6293D" w:rsidRPr="00510B48">
        <w:t xml:space="preserve"> </w:t>
      </w:r>
      <w:r w:rsidRPr="00510B48">
        <w:t>obligation</w:t>
      </w:r>
      <w:r w:rsidR="00A6293D" w:rsidRPr="00510B48">
        <w:t xml:space="preserve"> </w:t>
      </w:r>
      <w:r w:rsidRPr="00510B48">
        <w:t>de</w:t>
      </w:r>
      <w:r w:rsidR="00A6293D" w:rsidRPr="00510B48">
        <w:t xml:space="preserve"> </w:t>
      </w:r>
      <w:r w:rsidRPr="00510B48">
        <w:t>présenter</w:t>
      </w:r>
      <w:r w:rsidR="00A6293D" w:rsidRPr="00510B48">
        <w:t xml:space="preserve"> </w:t>
      </w:r>
      <w:r w:rsidRPr="00510B48">
        <w:t>des</w:t>
      </w:r>
      <w:r w:rsidR="00A6293D" w:rsidRPr="00510B48">
        <w:t xml:space="preserve"> </w:t>
      </w:r>
      <w:r w:rsidRPr="00510B48">
        <w:t>rapports</w:t>
      </w:r>
      <w:r w:rsidR="00A6293D" w:rsidRPr="00510B48">
        <w:t xml:space="preserve"> </w:t>
      </w:r>
      <w:r w:rsidRPr="00510B48">
        <w:t>sur</w:t>
      </w:r>
      <w:r w:rsidR="00A6293D" w:rsidRPr="00510B48">
        <w:t xml:space="preserve"> </w:t>
      </w:r>
      <w:r w:rsidRPr="00510B48">
        <w:t>leur</w:t>
      </w:r>
      <w:r w:rsidR="00A6293D" w:rsidRPr="00510B48">
        <w:t xml:space="preserve"> </w:t>
      </w:r>
      <w:r w:rsidRPr="00510B48">
        <w:t>patrimoine</w:t>
      </w:r>
      <w:r w:rsidR="00A6293D" w:rsidRPr="00510B48">
        <w:t xml:space="preserve"> </w:t>
      </w:r>
      <w:r w:rsidRPr="00510B48">
        <w:t>et</w:t>
      </w:r>
      <w:r w:rsidR="00A6293D" w:rsidRPr="00510B48">
        <w:t xml:space="preserve"> </w:t>
      </w:r>
      <w:r w:rsidRPr="00510B48">
        <w:t>leurs</w:t>
      </w:r>
      <w:r w:rsidR="00A6293D" w:rsidRPr="00510B48">
        <w:t xml:space="preserve"> </w:t>
      </w:r>
      <w:r w:rsidRPr="00510B48">
        <w:t>revenus</w:t>
      </w:r>
      <w:r w:rsidR="00A6293D" w:rsidRPr="00510B48">
        <w:t xml:space="preserve"> </w:t>
      </w:r>
      <w:r w:rsidRPr="00510B48">
        <w:t>(titres</w:t>
      </w:r>
      <w:r w:rsidR="00A6293D" w:rsidRPr="00510B48">
        <w:t xml:space="preserve"> </w:t>
      </w:r>
      <w:r w:rsidRPr="00510B48">
        <w:t>de</w:t>
      </w:r>
      <w:r w:rsidR="00A6293D" w:rsidRPr="00510B48">
        <w:t xml:space="preserve"> </w:t>
      </w:r>
      <w:r w:rsidRPr="00510B48">
        <w:t>propriété).</w:t>
      </w:r>
    </w:p>
    <w:p w14:paraId="0C2FE3E8" w14:textId="62620BD4" w:rsidR="00222975" w:rsidRPr="00510B48" w:rsidRDefault="00222975" w:rsidP="00222975">
      <w:pPr>
        <w:pStyle w:val="SingleTxtG"/>
      </w:pPr>
      <w:r w:rsidRPr="00510B48">
        <w:t>228.</w:t>
      </w:r>
      <w:r w:rsidRPr="00510B48">
        <w:tab/>
        <w:t>Les</w:t>
      </w:r>
      <w:r w:rsidR="00A6293D" w:rsidRPr="00510B48">
        <w:t xml:space="preserve"> </w:t>
      </w:r>
      <w:r w:rsidRPr="00510B48">
        <w:t>efforts</w:t>
      </w:r>
      <w:r w:rsidR="00A6293D" w:rsidRPr="00510B48">
        <w:t xml:space="preserve"> </w:t>
      </w:r>
      <w:r w:rsidRPr="00510B48">
        <w:t>visant</w:t>
      </w:r>
      <w:r w:rsidR="00A6293D" w:rsidRPr="00510B48">
        <w:t xml:space="preserve"> </w:t>
      </w:r>
      <w:r w:rsidRPr="00510B48">
        <w:t>à</w:t>
      </w:r>
      <w:r w:rsidR="00A6293D" w:rsidRPr="00510B48">
        <w:t xml:space="preserve"> </w:t>
      </w:r>
      <w:r w:rsidRPr="00510B48">
        <w:t>améliorer</w:t>
      </w:r>
      <w:r w:rsidR="00A6293D" w:rsidRPr="00510B48">
        <w:t xml:space="preserve"> </w:t>
      </w:r>
      <w:r w:rsidRPr="00510B48">
        <w:t>l’efficacité</w:t>
      </w:r>
      <w:r w:rsidR="00A6293D" w:rsidRPr="00510B48">
        <w:t xml:space="preserve"> </w:t>
      </w:r>
      <w:r w:rsidRPr="00510B48">
        <w:t>des</w:t>
      </w:r>
      <w:r w:rsidR="00A6293D" w:rsidRPr="00510B48">
        <w:t xml:space="preserve"> </w:t>
      </w:r>
      <w:r w:rsidRPr="00510B48">
        <w:t>tribunaux</w:t>
      </w:r>
      <w:r w:rsidR="00A6293D" w:rsidRPr="00510B48">
        <w:t xml:space="preserve"> </w:t>
      </w:r>
      <w:r w:rsidRPr="00510B48">
        <w:t>se</w:t>
      </w:r>
      <w:r w:rsidR="00A6293D" w:rsidRPr="00510B48">
        <w:t xml:space="preserve"> </w:t>
      </w:r>
      <w:r w:rsidRPr="00510B48">
        <w:t>sont</w:t>
      </w:r>
      <w:r w:rsidR="00A6293D" w:rsidRPr="00510B48">
        <w:t xml:space="preserve"> </w:t>
      </w:r>
      <w:r w:rsidRPr="00510B48">
        <w:t>poursuivis</w:t>
      </w:r>
      <w:r w:rsidR="00601D40" w:rsidRPr="00510B48">
        <w:t>.</w:t>
      </w:r>
      <w:r w:rsidR="00A6293D" w:rsidRPr="00510B48">
        <w:t xml:space="preserve"> </w:t>
      </w:r>
      <w:r w:rsidRPr="00510B48">
        <w:t>Un</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a</w:t>
      </w:r>
      <w:r w:rsidR="00A6293D" w:rsidRPr="00510B48">
        <w:t xml:space="preserve"> </w:t>
      </w:r>
      <w:r w:rsidRPr="00510B48">
        <w:t>été</w:t>
      </w:r>
      <w:r w:rsidR="00A6293D" w:rsidRPr="00510B48">
        <w:t xml:space="preserve"> </w:t>
      </w:r>
      <w:r w:rsidRPr="00510B48">
        <w:t>chargé</w:t>
      </w:r>
      <w:r w:rsidR="00A6293D" w:rsidRPr="00510B48">
        <w:t xml:space="preserve"> </w:t>
      </w:r>
      <w:r w:rsidRPr="00510B48">
        <w:t>de</w:t>
      </w:r>
      <w:r w:rsidR="00A6293D" w:rsidRPr="00510B48">
        <w:t xml:space="preserve"> </w:t>
      </w:r>
      <w:r w:rsidRPr="00510B48">
        <w:t>veiller</w:t>
      </w:r>
      <w:r w:rsidR="00A6293D" w:rsidRPr="00510B48">
        <w:t xml:space="preserve"> </w:t>
      </w:r>
      <w:r w:rsidRPr="00510B48">
        <w:t>à</w:t>
      </w:r>
      <w:r w:rsidR="00A6293D" w:rsidRPr="00510B48">
        <w:t xml:space="preserve"> </w:t>
      </w:r>
      <w:r w:rsidRPr="00510B48">
        <w:t>l’application</w:t>
      </w:r>
      <w:r w:rsidR="00A6293D" w:rsidRPr="00510B48">
        <w:t xml:space="preserve"> </w:t>
      </w:r>
      <w:r w:rsidRPr="00510B48">
        <w:t>du</w:t>
      </w:r>
      <w:r w:rsidR="00A6293D" w:rsidRPr="00510B48">
        <w:t xml:space="preserve"> </w:t>
      </w:r>
      <w:r w:rsidRPr="00510B48">
        <w:t>programme</w:t>
      </w:r>
      <w:r w:rsidR="00A6293D" w:rsidRPr="00510B48">
        <w:t xml:space="preserve"> </w:t>
      </w:r>
      <w:r w:rsidRPr="00510B48">
        <w:t>normalisé</w:t>
      </w:r>
      <w:r w:rsidR="00A6293D" w:rsidRPr="00510B48">
        <w:t xml:space="preserve"> </w:t>
      </w:r>
      <w:r w:rsidRPr="00510B48">
        <w:t>de</w:t>
      </w:r>
      <w:r w:rsidR="00A6293D" w:rsidRPr="00510B48">
        <w:t xml:space="preserve"> </w:t>
      </w:r>
      <w:r w:rsidRPr="00510B48">
        <w:t>résorption</w:t>
      </w:r>
      <w:r w:rsidR="00A6293D" w:rsidRPr="00510B48">
        <w:t xml:space="preserve"> </w:t>
      </w:r>
      <w:r w:rsidRPr="00510B48">
        <w:t>de</w:t>
      </w:r>
      <w:r w:rsidR="00A6293D" w:rsidRPr="00510B48">
        <w:t xml:space="preserve"> </w:t>
      </w:r>
      <w:r w:rsidRPr="00510B48">
        <w:t>l’arriéré</w:t>
      </w:r>
      <w:r w:rsidR="00A6293D" w:rsidRPr="00510B48">
        <w:t xml:space="preserve"> </w:t>
      </w:r>
      <w:r w:rsidRPr="00510B48">
        <w:t>judiciaire</w:t>
      </w:r>
      <w:r w:rsidR="00601D40" w:rsidRPr="00510B48">
        <w:t>.</w:t>
      </w:r>
      <w:r w:rsidR="00A6293D" w:rsidRPr="00510B48">
        <w:t xml:space="preserve"> </w:t>
      </w:r>
      <w:r w:rsidRPr="00510B48">
        <w:t>Son</w:t>
      </w:r>
      <w:r w:rsidR="00A6293D" w:rsidRPr="00510B48">
        <w:t xml:space="preserve"> </w:t>
      </w:r>
      <w:r w:rsidRPr="00510B48">
        <w:t>analyse</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du</w:t>
      </w:r>
      <w:r w:rsidR="00A6293D" w:rsidRPr="00510B48">
        <w:t xml:space="preserve"> </w:t>
      </w:r>
      <w:r w:rsidRPr="00510B48">
        <w:t>programme</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2016</w:t>
      </w:r>
      <w:r w:rsidR="0066726E">
        <w:noBreakHyphen/>
      </w:r>
      <w:r w:rsidRPr="00510B48">
        <w:t>2020</w:t>
      </w:r>
      <w:r w:rsidR="00A6293D" w:rsidRPr="00510B48">
        <w:t xml:space="preserve"> </w:t>
      </w:r>
      <w:r w:rsidRPr="00510B48">
        <w:t>indique</w:t>
      </w:r>
      <w:r w:rsidR="00A6293D" w:rsidRPr="00510B48">
        <w:t xml:space="preserve"> </w:t>
      </w:r>
      <w:r w:rsidRPr="00510B48">
        <w:t>une</w:t>
      </w:r>
      <w:r w:rsidR="00A6293D" w:rsidRPr="00510B48">
        <w:t xml:space="preserve"> </w:t>
      </w:r>
      <w:r w:rsidRPr="00510B48">
        <w:t>diminution</w:t>
      </w:r>
      <w:r w:rsidR="00A6293D" w:rsidRPr="00510B48">
        <w:t xml:space="preserve"> </w:t>
      </w:r>
      <w:r w:rsidRPr="00510B48">
        <w:t>continue</w:t>
      </w:r>
      <w:r w:rsidR="00A6293D" w:rsidRPr="00510B48">
        <w:t xml:space="preserve"> </w:t>
      </w:r>
      <w:r w:rsidRPr="00510B48">
        <w:t>depuis</w:t>
      </w:r>
      <w:r w:rsidR="00A6293D" w:rsidRPr="00510B48">
        <w:t xml:space="preserve"> </w:t>
      </w:r>
      <w:r w:rsidRPr="00510B48">
        <w:t>2016,</w:t>
      </w:r>
      <w:r w:rsidR="00A6293D" w:rsidRPr="00510B48">
        <w:t xml:space="preserve"> </w:t>
      </w:r>
      <w:r w:rsidRPr="00510B48">
        <w:t>à</w:t>
      </w:r>
      <w:r w:rsidR="00A6293D" w:rsidRPr="00510B48">
        <w:t xml:space="preserve"> </w:t>
      </w:r>
      <w:r w:rsidRPr="00510B48">
        <w:t>tous</w:t>
      </w:r>
      <w:r w:rsidR="00A6293D" w:rsidRPr="00510B48">
        <w:t xml:space="preserve"> </w:t>
      </w:r>
      <w:r w:rsidRPr="00510B48">
        <w:t>les</w:t>
      </w:r>
      <w:r w:rsidR="00A6293D" w:rsidRPr="00510B48">
        <w:t xml:space="preserve"> </w:t>
      </w:r>
      <w:r w:rsidRPr="00510B48">
        <w:t>niveaux</w:t>
      </w:r>
      <w:r w:rsidR="00A6293D" w:rsidRPr="00510B48">
        <w:t xml:space="preserve"> </w:t>
      </w:r>
      <w:r w:rsidRPr="00510B48">
        <w:t>de</w:t>
      </w:r>
      <w:r w:rsidR="00A6293D" w:rsidRPr="00510B48">
        <w:t xml:space="preserve"> </w:t>
      </w:r>
      <w:r w:rsidRPr="00510B48">
        <w:t>juridiction,</w:t>
      </w:r>
      <w:r w:rsidR="00A6293D" w:rsidRPr="00510B48">
        <w:t xml:space="preserve"> </w:t>
      </w:r>
      <w:r w:rsidRPr="00510B48">
        <w:t>de</w:t>
      </w:r>
      <w:r w:rsidR="00A6293D" w:rsidRPr="00510B48">
        <w:t xml:space="preserve"> </w:t>
      </w:r>
      <w:r w:rsidRPr="00510B48">
        <w:t>l’arriéré</w:t>
      </w:r>
      <w:r w:rsidR="00A6293D" w:rsidRPr="00510B48">
        <w:t xml:space="preserve"> </w:t>
      </w:r>
      <w:r w:rsidRPr="00510B48">
        <w:t>des</w:t>
      </w:r>
      <w:r w:rsidR="00A6293D" w:rsidRPr="00510B48">
        <w:t xml:space="preserve"> </w:t>
      </w:r>
      <w:r w:rsidRPr="00510B48">
        <w:t>affaires</w:t>
      </w:r>
      <w:r w:rsidR="00601D40" w:rsidRPr="00510B48">
        <w:t>.</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2012-2020,</w:t>
      </w:r>
      <w:r w:rsidR="00A6293D" w:rsidRPr="00510B48">
        <w:t xml:space="preserve"> </w:t>
      </w:r>
      <w:r w:rsidRPr="00510B48">
        <w:t>la</w:t>
      </w:r>
      <w:r w:rsidR="00A6293D" w:rsidRPr="00510B48">
        <w:t xml:space="preserve"> </w:t>
      </w:r>
      <w:r w:rsidRPr="00510B48">
        <w:t>diminution</w:t>
      </w:r>
      <w:r w:rsidR="00A6293D" w:rsidRPr="00510B48">
        <w:t xml:space="preserve"> </w:t>
      </w:r>
      <w:r w:rsidRPr="00510B48">
        <w:t>est</w:t>
      </w:r>
      <w:r w:rsidR="00A6293D" w:rsidRPr="00510B48">
        <w:t xml:space="preserve"> </w:t>
      </w:r>
      <w:r w:rsidRPr="00510B48">
        <w:t>globalement</w:t>
      </w:r>
      <w:r w:rsidR="00A6293D" w:rsidRPr="00510B48">
        <w:t xml:space="preserve"> </w:t>
      </w:r>
      <w:r w:rsidRPr="00510B48">
        <w:t>de</w:t>
      </w:r>
      <w:r w:rsidR="00A6293D" w:rsidRPr="00510B48">
        <w:t xml:space="preserve"> </w:t>
      </w:r>
      <w:r w:rsidRPr="00510B48">
        <w:t>69,54</w:t>
      </w:r>
      <w:r w:rsidR="00EA1970">
        <w:t> %</w:t>
      </w:r>
      <w:r w:rsidR="00601D40" w:rsidRPr="00510B48">
        <w:t>.</w:t>
      </w:r>
      <w:r w:rsidR="00A6293D" w:rsidRPr="00510B48">
        <w:t xml:space="preserve"> </w:t>
      </w:r>
      <w:r w:rsidRPr="00510B48">
        <w:t>Selon</w:t>
      </w:r>
      <w:r w:rsidR="00A6293D" w:rsidRPr="00510B48">
        <w:t xml:space="preserve"> </w:t>
      </w:r>
      <w:r w:rsidRPr="00510B48">
        <w:t>le</w:t>
      </w:r>
      <w:r w:rsidR="00A6293D" w:rsidRPr="00510B48">
        <w:t xml:space="preserve"> </w:t>
      </w:r>
      <w:r w:rsidRPr="00510B48">
        <w:t>rapport</w:t>
      </w:r>
      <w:r w:rsidR="00A6293D" w:rsidRPr="00510B48">
        <w:t xml:space="preserve"> </w:t>
      </w:r>
      <w:r w:rsidRPr="00510B48">
        <w:t>annuel</w:t>
      </w:r>
      <w:r w:rsidR="00A6293D" w:rsidRPr="00510B48">
        <w:t xml:space="preserve"> </w:t>
      </w:r>
      <w:r w:rsidRPr="00510B48">
        <w:t>2020</w:t>
      </w:r>
      <w:r w:rsidR="00A6293D" w:rsidRPr="00510B48">
        <w:t xml:space="preserve"> </w:t>
      </w:r>
      <w:r w:rsidRPr="00510B48">
        <w:t>sur</w:t>
      </w:r>
      <w:r w:rsidR="00A6293D" w:rsidRPr="00510B48">
        <w:t xml:space="preserve"> </w:t>
      </w:r>
      <w:r w:rsidRPr="00510B48">
        <w:t>l’activité</w:t>
      </w:r>
      <w:r w:rsidR="00A6293D" w:rsidRPr="00510B48">
        <w:t xml:space="preserve"> </w:t>
      </w:r>
      <w:r w:rsidRPr="00510B48">
        <w:t>des</w:t>
      </w:r>
      <w:r w:rsidR="00A6293D" w:rsidRPr="00510B48">
        <w:t xml:space="preserve"> </w:t>
      </w:r>
      <w:r w:rsidRPr="00510B48">
        <w:t>tribunaux</w:t>
      </w:r>
      <w:r w:rsidR="00A6293D" w:rsidRPr="00510B48">
        <w:t xml:space="preserve"> </w:t>
      </w:r>
      <w:r w:rsidRPr="00510B48">
        <w:t>dans</w:t>
      </w:r>
      <w:r w:rsidR="00A6293D" w:rsidRPr="00510B48">
        <w:t xml:space="preserve"> </w:t>
      </w:r>
      <w:r w:rsidRPr="00510B48">
        <w:t>la</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il</w:t>
      </w:r>
      <w:r w:rsidR="00A6293D" w:rsidRPr="00510B48">
        <w:t xml:space="preserve"> </w:t>
      </w:r>
      <w:r w:rsidRPr="00510B48">
        <w:t>y</w:t>
      </w:r>
      <w:r w:rsidR="00A6293D" w:rsidRPr="00510B48">
        <w:t xml:space="preserve"> </w:t>
      </w:r>
      <w:r w:rsidRPr="00510B48">
        <w:t>avait</w:t>
      </w:r>
      <w:r w:rsidR="00A6293D" w:rsidRPr="00510B48">
        <w:t xml:space="preserve"> </w:t>
      </w:r>
      <w:r w:rsidRPr="00510B48">
        <w:t>382</w:t>
      </w:r>
      <w:r w:rsidR="0066726E">
        <w:t> </w:t>
      </w:r>
      <w:r w:rsidRPr="00510B48">
        <w:t>646</w:t>
      </w:r>
      <w:r w:rsidR="00A6293D" w:rsidRPr="00510B48">
        <w:t xml:space="preserve"> </w:t>
      </w:r>
      <w:r w:rsidRPr="00510B48">
        <w:t>dossiers</w:t>
      </w:r>
      <w:r w:rsidR="00A6293D" w:rsidRPr="00510B48">
        <w:t xml:space="preserve"> </w:t>
      </w:r>
      <w:r w:rsidRPr="00510B48">
        <w:t>en</w:t>
      </w:r>
      <w:r w:rsidR="00A6293D" w:rsidRPr="00510B48">
        <w:t xml:space="preserve"> </w:t>
      </w:r>
      <w:r w:rsidRPr="00510B48">
        <w:t>souffrance</w:t>
      </w:r>
      <w:r w:rsidR="00A6293D" w:rsidRPr="00510B48">
        <w:t xml:space="preserve"> </w:t>
      </w:r>
      <w:r w:rsidRPr="00510B48">
        <w:t>fin</w:t>
      </w:r>
      <w:r w:rsidR="00A6293D" w:rsidRPr="00510B48">
        <w:t xml:space="preserve"> </w:t>
      </w:r>
      <w:r w:rsidRPr="00510B48">
        <w:t>2020,</w:t>
      </w:r>
      <w:r w:rsidR="00A6293D" w:rsidRPr="00510B48">
        <w:t xml:space="preserve"> </w:t>
      </w:r>
      <w:r w:rsidRPr="00510B48">
        <w:t>contre</w:t>
      </w:r>
      <w:r w:rsidR="00A6293D" w:rsidRPr="00510B48">
        <w:t xml:space="preserve"> </w:t>
      </w:r>
      <w:r w:rsidRPr="00510B48">
        <w:t>1</w:t>
      </w:r>
      <w:r w:rsidR="0066726E">
        <w:t> </w:t>
      </w:r>
      <w:r w:rsidRPr="00510B48">
        <w:t>347</w:t>
      </w:r>
      <w:r w:rsidR="0066726E">
        <w:t> </w:t>
      </w:r>
      <w:r w:rsidRPr="00510B48">
        <w:t>122</w:t>
      </w:r>
      <w:r w:rsidR="00A6293D" w:rsidRPr="00510B48">
        <w:t xml:space="preserve"> </w:t>
      </w:r>
      <w:r w:rsidRPr="00510B48">
        <w:t>en</w:t>
      </w:r>
      <w:r w:rsidR="00A6293D" w:rsidRPr="00510B48">
        <w:t xml:space="preserve"> </w:t>
      </w:r>
      <w:r w:rsidRPr="00510B48">
        <w:t>2012.</w:t>
      </w:r>
    </w:p>
    <w:p w14:paraId="2446EA30" w14:textId="6D3D1D58" w:rsidR="00222975" w:rsidRPr="0066726E" w:rsidRDefault="00222975" w:rsidP="00222975">
      <w:pPr>
        <w:pStyle w:val="SingleTxtG"/>
        <w:rPr>
          <w:spacing w:val="-1"/>
        </w:rPr>
      </w:pPr>
      <w:r w:rsidRPr="0066726E">
        <w:rPr>
          <w:spacing w:val="-1"/>
        </w:rPr>
        <w:t>229.</w:t>
      </w:r>
      <w:r w:rsidRPr="0066726E">
        <w:rPr>
          <w:spacing w:val="-1"/>
        </w:rPr>
        <w:tab/>
        <w:t>Conformément</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loi</w:t>
      </w:r>
      <w:r w:rsidR="00A6293D" w:rsidRPr="0066726E">
        <w:rPr>
          <w:spacing w:val="-1"/>
        </w:rPr>
        <w:t xml:space="preserve"> </w:t>
      </w:r>
      <w:r w:rsidRPr="0066726E">
        <w:rPr>
          <w:spacing w:val="-1"/>
        </w:rPr>
        <w:t>relative</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protection</w:t>
      </w:r>
      <w:r w:rsidR="00A6293D" w:rsidRPr="0066726E">
        <w:rPr>
          <w:spacing w:val="-1"/>
        </w:rPr>
        <w:t xml:space="preserve"> </w:t>
      </w:r>
      <w:r w:rsidRPr="0066726E">
        <w:rPr>
          <w:spacing w:val="-1"/>
        </w:rPr>
        <w:t>du</w:t>
      </w:r>
      <w:r w:rsidR="00A6293D" w:rsidRPr="0066726E">
        <w:rPr>
          <w:spacing w:val="-1"/>
        </w:rPr>
        <w:t xml:space="preserve"> </w:t>
      </w:r>
      <w:r w:rsidRPr="0066726E">
        <w:rPr>
          <w:spacing w:val="-1"/>
        </w:rPr>
        <w:t>droit</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ce</w:t>
      </w:r>
      <w:r w:rsidR="00A6293D" w:rsidRPr="0066726E">
        <w:rPr>
          <w:spacing w:val="-1"/>
        </w:rPr>
        <w:t xml:space="preserve"> </w:t>
      </w:r>
      <w:r w:rsidRPr="0066726E">
        <w:rPr>
          <w:spacing w:val="-1"/>
        </w:rPr>
        <w:t>que</w:t>
      </w:r>
      <w:r w:rsidR="00A6293D" w:rsidRPr="0066726E">
        <w:rPr>
          <w:spacing w:val="-1"/>
        </w:rPr>
        <w:t xml:space="preserve"> </w:t>
      </w:r>
      <w:r w:rsidRPr="0066726E">
        <w:rPr>
          <w:spacing w:val="-1"/>
        </w:rPr>
        <w:t>sa</w:t>
      </w:r>
      <w:r w:rsidR="00A6293D" w:rsidRPr="0066726E">
        <w:rPr>
          <w:spacing w:val="-1"/>
        </w:rPr>
        <w:t xml:space="preserve"> </w:t>
      </w:r>
      <w:r w:rsidRPr="0066726E">
        <w:rPr>
          <w:spacing w:val="-1"/>
        </w:rPr>
        <w:t>cause</w:t>
      </w:r>
      <w:r w:rsidR="00A6293D" w:rsidRPr="0066726E">
        <w:rPr>
          <w:spacing w:val="-1"/>
        </w:rPr>
        <w:t xml:space="preserve"> </w:t>
      </w:r>
      <w:r w:rsidRPr="0066726E">
        <w:rPr>
          <w:spacing w:val="-1"/>
        </w:rPr>
        <w:t>soit</w:t>
      </w:r>
      <w:r w:rsidR="00A6293D" w:rsidRPr="0066726E">
        <w:rPr>
          <w:spacing w:val="-1"/>
        </w:rPr>
        <w:t xml:space="preserve"> </w:t>
      </w:r>
      <w:r w:rsidRPr="0066726E">
        <w:rPr>
          <w:spacing w:val="-1"/>
        </w:rPr>
        <w:t>entendue</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un</w:t>
      </w:r>
      <w:r w:rsidR="00A6293D" w:rsidRPr="0066726E">
        <w:rPr>
          <w:spacing w:val="-1"/>
        </w:rPr>
        <w:t xml:space="preserve"> </w:t>
      </w:r>
      <w:r w:rsidRPr="0066726E">
        <w:rPr>
          <w:spacing w:val="-1"/>
        </w:rPr>
        <w:t>délai</w:t>
      </w:r>
      <w:r w:rsidR="00A6293D" w:rsidRPr="0066726E">
        <w:rPr>
          <w:spacing w:val="-1"/>
        </w:rPr>
        <w:t xml:space="preserve"> </w:t>
      </w:r>
      <w:r w:rsidRPr="0066726E">
        <w:rPr>
          <w:spacing w:val="-1"/>
        </w:rPr>
        <w:t>raisonnable</w:t>
      </w:r>
      <w:bookmarkStart w:id="32" w:name="_ftnref40"/>
      <w:bookmarkEnd w:id="32"/>
      <w:r w:rsidRPr="0066726E">
        <w:rPr>
          <w:rStyle w:val="Appelnotedebasdep"/>
          <w:spacing w:val="-1"/>
        </w:rPr>
        <w:footnoteReference w:id="43"/>
      </w:r>
      <w:r w:rsidRPr="0066726E">
        <w:rPr>
          <w:spacing w:val="-1"/>
        </w:rPr>
        <w:t>,</w:t>
      </w:r>
      <w:r w:rsidR="00A6293D" w:rsidRPr="0066726E">
        <w:rPr>
          <w:spacing w:val="-1"/>
        </w:rPr>
        <w:t xml:space="preserve"> </w:t>
      </w:r>
      <w:r w:rsidRPr="0066726E">
        <w:rPr>
          <w:spacing w:val="-1"/>
        </w:rPr>
        <w:t>il</w:t>
      </w:r>
      <w:r w:rsidR="00A6293D" w:rsidRPr="0066726E">
        <w:rPr>
          <w:spacing w:val="-1"/>
        </w:rPr>
        <w:t xml:space="preserve"> </w:t>
      </w:r>
      <w:r w:rsidRPr="0066726E">
        <w:rPr>
          <w:spacing w:val="-1"/>
        </w:rPr>
        <w:t>est</w:t>
      </w:r>
      <w:r w:rsidR="00A6293D" w:rsidRPr="0066726E">
        <w:rPr>
          <w:spacing w:val="-1"/>
        </w:rPr>
        <w:t xml:space="preserve"> </w:t>
      </w:r>
      <w:r w:rsidRPr="0066726E">
        <w:rPr>
          <w:spacing w:val="-1"/>
        </w:rPr>
        <w:t>possible</w:t>
      </w:r>
      <w:r w:rsidR="00A6293D" w:rsidRPr="0066726E">
        <w:rPr>
          <w:spacing w:val="-1"/>
        </w:rPr>
        <w:t xml:space="preserve"> </w:t>
      </w:r>
      <w:r w:rsidRPr="0066726E">
        <w:rPr>
          <w:spacing w:val="-1"/>
        </w:rPr>
        <w:t>d’adresser</w:t>
      </w:r>
      <w:r w:rsidR="00A6293D" w:rsidRPr="0066726E">
        <w:rPr>
          <w:spacing w:val="-1"/>
        </w:rPr>
        <w:t xml:space="preserve"> </w:t>
      </w:r>
      <w:r w:rsidRPr="0066726E">
        <w:rPr>
          <w:spacing w:val="-1"/>
        </w:rPr>
        <w:t>une</w:t>
      </w:r>
      <w:r w:rsidR="00A6293D" w:rsidRPr="0066726E">
        <w:rPr>
          <w:spacing w:val="-1"/>
        </w:rPr>
        <w:t xml:space="preserve"> </w:t>
      </w:r>
      <w:r w:rsidRPr="0066726E">
        <w:rPr>
          <w:spacing w:val="-1"/>
        </w:rPr>
        <w:t>requête</w:t>
      </w:r>
      <w:r w:rsidR="00A6293D" w:rsidRPr="0066726E">
        <w:rPr>
          <w:spacing w:val="-1"/>
        </w:rPr>
        <w:t xml:space="preserve"> </w:t>
      </w:r>
      <w:r w:rsidRPr="0066726E">
        <w:rPr>
          <w:spacing w:val="-1"/>
        </w:rPr>
        <w:t>aux</w:t>
      </w:r>
      <w:r w:rsidR="00A6293D" w:rsidRPr="0066726E">
        <w:rPr>
          <w:spacing w:val="-1"/>
        </w:rPr>
        <w:t xml:space="preserve"> </w:t>
      </w:r>
      <w:r w:rsidRPr="0066726E">
        <w:rPr>
          <w:spacing w:val="-1"/>
        </w:rPr>
        <w:t>tribunaux</w:t>
      </w:r>
      <w:r w:rsidR="00A6293D" w:rsidRPr="0066726E">
        <w:rPr>
          <w:spacing w:val="-1"/>
        </w:rPr>
        <w:t xml:space="preserve"> </w:t>
      </w:r>
      <w:r w:rsidRPr="0066726E">
        <w:rPr>
          <w:spacing w:val="-1"/>
        </w:rPr>
        <w:t>pour</w:t>
      </w:r>
      <w:r w:rsidR="00A6293D" w:rsidRPr="0066726E">
        <w:rPr>
          <w:spacing w:val="-1"/>
        </w:rPr>
        <w:t xml:space="preserve"> </w:t>
      </w:r>
      <w:r w:rsidRPr="0066726E">
        <w:rPr>
          <w:spacing w:val="-1"/>
        </w:rPr>
        <w:t>faire</w:t>
      </w:r>
      <w:r w:rsidR="00A6293D" w:rsidRPr="0066726E">
        <w:rPr>
          <w:spacing w:val="-1"/>
        </w:rPr>
        <w:t xml:space="preserve"> </w:t>
      </w:r>
      <w:r w:rsidRPr="0066726E">
        <w:rPr>
          <w:spacing w:val="-1"/>
        </w:rPr>
        <w:t>accélérer</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procédure</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d’intenter</w:t>
      </w:r>
      <w:r w:rsidR="00A6293D" w:rsidRPr="0066726E">
        <w:rPr>
          <w:spacing w:val="-1"/>
        </w:rPr>
        <w:t xml:space="preserve"> </w:t>
      </w:r>
      <w:r w:rsidRPr="0066726E">
        <w:rPr>
          <w:spacing w:val="-1"/>
        </w:rPr>
        <w:t>une</w:t>
      </w:r>
      <w:r w:rsidR="00A6293D" w:rsidRPr="0066726E">
        <w:rPr>
          <w:spacing w:val="-1"/>
        </w:rPr>
        <w:t xml:space="preserve"> </w:t>
      </w:r>
      <w:r w:rsidRPr="0066726E">
        <w:rPr>
          <w:spacing w:val="-1"/>
        </w:rPr>
        <w:t>action</w:t>
      </w:r>
      <w:r w:rsidR="00A6293D" w:rsidRPr="0066726E">
        <w:rPr>
          <w:spacing w:val="-1"/>
        </w:rPr>
        <w:t xml:space="preserve"> </w:t>
      </w:r>
      <w:r w:rsidRPr="0066726E">
        <w:rPr>
          <w:spacing w:val="-1"/>
        </w:rPr>
        <w:t>en</w:t>
      </w:r>
      <w:r w:rsidR="00A6293D" w:rsidRPr="0066726E">
        <w:rPr>
          <w:spacing w:val="-1"/>
        </w:rPr>
        <w:t xml:space="preserve"> </w:t>
      </w:r>
      <w:r w:rsidRPr="0066726E">
        <w:rPr>
          <w:spacing w:val="-1"/>
        </w:rPr>
        <w:t>justice</w:t>
      </w:r>
      <w:r w:rsidR="00A6293D" w:rsidRPr="0066726E">
        <w:rPr>
          <w:spacing w:val="-1"/>
        </w:rPr>
        <w:t xml:space="preserve"> </w:t>
      </w:r>
      <w:r w:rsidRPr="0066726E">
        <w:rPr>
          <w:spacing w:val="-1"/>
        </w:rPr>
        <w:t>pour</w:t>
      </w:r>
      <w:r w:rsidR="00A6293D" w:rsidRPr="0066726E">
        <w:rPr>
          <w:spacing w:val="-1"/>
        </w:rPr>
        <w:t xml:space="preserve"> </w:t>
      </w:r>
      <w:r w:rsidRPr="0066726E">
        <w:rPr>
          <w:spacing w:val="-1"/>
        </w:rPr>
        <w:t>obtenir</w:t>
      </w:r>
      <w:r w:rsidR="00A6293D" w:rsidRPr="0066726E">
        <w:rPr>
          <w:spacing w:val="-1"/>
        </w:rPr>
        <w:t xml:space="preserve"> </w:t>
      </w:r>
      <w:r w:rsidRPr="0066726E">
        <w:rPr>
          <w:spacing w:val="-1"/>
        </w:rPr>
        <w:t>une</w:t>
      </w:r>
      <w:r w:rsidR="00A6293D" w:rsidRPr="0066726E">
        <w:rPr>
          <w:spacing w:val="-1"/>
        </w:rPr>
        <w:t xml:space="preserve"> </w:t>
      </w:r>
      <w:r w:rsidRPr="0066726E">
        <w:rPr>
          <w:spacing w:val="-1"/>
        </w:rPr>
        <w:t>satisfaction</w:t>
      </w:r>
      <w:r w:rsidR="00A6293D" w:rsidRPr="0066726E">
        <w:rPr>
          <w:spacing w:val="-1"/>
        </w:rPr>
        <w:t xml:space="preserve"> </w:t>
      </w:r>
      <w:r w:rsidRPr="0066726E">
        <w:rPr>
          <w:spacing w:val="-1"/>
        </w:rPr>
        <w:t>équitable</w:t>
      </w:r>
      <w:r w:rsidR="00601D40" w:rsidRPr="0066726E">
        <w:rPr>
          <w:spacing w:val="-1"/>
        </w:rPr>
        <w:t>.</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telles</w:t>
      </w:r>
      <w:r w:rsidR="00A6293D" w:rsidRPr="0066726E">
        <w:rPr>
          <w:spacing w:val="-1"/>
        </w:rPr>
        <w:t xml:space="preserve"> </w:t>
      </w:r>
      <w:r w:rsidRPr="0066726E">
        <w:rPr>
          <w:spacing w:val="-1"/>
        </w:rPr>
        <w:t>actions</w:t>
      </w:r>
      <w:r w:rsidR="00A6293D" w:rsidRPr="0066726E">
        <w:rPr>
          <w:spacing w:val="-1"/>
        </w:rPr>
        <w:t xml:space="preserve"> </w:t>
      </w:r>
      <w:r w:rsidRPr="0066726E">
        <w:rPr>
          <w:spacing w:val="-1"/>
        </w:rPr>
        <w:t>ont</w:t>
      </w:r>
      <w:r w:rsidR="00A6293D" w:rsidRPr="0066726E">
        <w:rPr>
          <w:spacing w:val="-1"/>
        </w:rPr>
        <w:t xml:space="preserve"> </w:t>
      </w:r>
      <w:r w:rsidRPr="0066726E">
        <w:rPr>
          <w:spacing w:val="-1"/>
        </w:rPr>
        <w:t>vu</w:t>
      </w:r>
      <w:r w:rsidR="00A6293D" w:rsidRPr="0066726E">
        <w:rPr>
          <w:spacing w:val="-1"/>
        </w:rPr>
        <w:t xml:space="preserve"> </w:t>
      </w:r>
      <w:r w:rsidRPr="0066726E">
        <w:rPr>
          <w:spacing w:val="-1"/>
        </w:rPr>
        <w:t>leur</w:t>
      </w:r>
      <w:r w:rsidR="00A6293D" w:rsidRPr="0066726E">
        <w:rPr>
          <w:spacing w:val="-1"/>
        </w:rPr>
        <w:t xml:space="preserve"> </w:t>
      </w:r>
      <w:r w:rsidRPr="0066726E">
        <w:rPr>
          <w:spacing w:val="-1"/>
        </w:rPr>
        <w:t>nombre</w:t>
      </w:r>
      <w:r w:rsidR="00A6293D" w:rsidRPr="0066726E">
        <w:rPr>
          <w:spacing w:val="-1"/>
        </w:rPr>
        <w:t xml:space="preserve"> </w:t>
      </w:r>
      <w:r w:rsidRPr="0066726E">
        <w:rPr>
          <w:spacing w:val="-1"/>
        </w:rPr>
        <w:t>régulièrement</w:t>
      </w:r>
      <w:r w:rsidR="00A6293D" w:rsidRPr="0066726E">
        <w:rPr>
          <w:spacing w:val="-1"/>
        </w:rPr>
        <w:t xml:space="preserve"> </w:t>
      </w:r>
      <w:r w:rsidRPr="0066726E">
        <w:rPr>
          <w:spacing w:val="-1"/>
        </w:rPr>
        <w:t>augmenter</w:t>
      </w:r>
      <w:r w:rsidR="00A6293D" w:rsidRPr="0066726E">
        <w:rPr>
          <w:spacing w:val="-1"/>
        </w:rPr>
        <w:t xml:space="preserve"> </w:t>
      </w:r>
      <w:r w:rsidRPr="0066726E">
        <w:rPr>
          <w:spacing w:val="-1"/>
        </w:rPr>
        <w:t>au</w:t>
      </w:r>
      <w:r w:rsidR="00A6293D" w:rsidRPr="0066726E">
        <w:rPr>
          <w:spacing w:val="-1"/>
        </w:rPr>
        <w:t xml:space="preserve"> </w:t>
      </w:r>
      <w:r w:rsidRPr="0066726E">
        <w:rPr>
          <w:spacing w:val="-1"/>
        </w:rPr>
        <w:t>cours</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période</w:t>
      </w:r>
      <w:r w:rsidR="00A6293D" w:rsidRPr="0066726E">
        <w:rPr>
          <w:spacing w:val="-1"/>
        </w:rPr>
        <w:t xml:space="preserve"> </w:t>
      </w:r>
      <w:r w:rsidRPr="0066726E">
        <w:rPr>
          <w:spacing w:val="-1"/>
        </w:rPr>
        <w:t>2016-2020</w:t>
      </w:r>
      <w:r w:rsidR="00601D40" w:rsidRPr="0066726E">
        <w:rPr>
          <w:spacing w:val="-1"/>
        </w:rPr>
        <w:t>.</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violations</w:t>
      </w:r>
      <w:r w:rsidR="00A6293D" w:rsidRPr="0066726E">
        <w:rPr>
          <w:spacing w:val="-1"/>
        </w:rPr>
        <w:t xml:space="preserve"> </w:t>
      </w:r>
      <w:r w:rsidRPr="0066726E">
        <w:rPr>
          <w:spacing w:val="-1"/>
        </w:rPr>
        <w:t>du</w:t>
      </w:r>
      <w:r w:rsidR="00A6293D" w:rsidRPr="0066726E">
        <w:rPr>
          <w:spacing w:val="-1"/>
        </w:rPr>
        <w:t xml:space="preserve"> </w:t>
      </w:r>
      <w:r w:rsidRPr="0066726E">
        <w:rPr>
          <w:spacing w:val="-1"/>
        </w:rPr>
        <w:t>droit</w:t>
      </w:r>
      <w:r w:rsidR="00A6293D" w:rsidRPr="0066726E">
        <w:rPr>
          <w:spacing w:val="-1"/>
        </w:rPr>
        <w:t xml:space="preserve"> </w:t>
      </w:r>
      <w:r w:rsidRPr="0066726E">
        <w:rPr>
          <w:spacing w:val="-1"/>
        </w:rPr>
        <w:t>d’être</w:t>
      </w:r>
      <w:r w:rsidR="00A6293D" w:rsidRPr="0066726E">
        <w:rPr>
          <w:spacing w:val="-1"/>
        </w:rPr>
        <w:t xml:space="preserve"> </w:t>
      </w:r>
      <w:r w:rsidRPr="0066726E">
        <w:rPr>
          <w:spacing w:val="-1"/>
        </w:rPr>
        <w:t>jugé</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un</w:t>
      </w:r>
      <w:r w:rsidR="00A6293D" w:rsidRPr="0066726E">
        <w:rPr>
          <w:spacing w:val="-1"/>
        </w:rPr>
        <w:t xml:space="preserve"> </w:t>
      </w:r>
      <w:r w:rsidRPr="0066726E">
        <w:rPr>
          <w:spacing w:val="-1"/>
        </w:rPr>
        <w:t>délai</w:t>
      </w:r>
      <w:r w:rsidR="00A6293D" w:rsidRPr="0066726E">
        <w:rPr>
          <w:spacing w:val="-1"/>
        </w:rPr>
        <w:t xml:space="preserve"> </w:t>
      </w:r>
      <w:r w:rsidRPr="0066726E">
        <w:rPr>
          <w:spacing w:val="-1"/>
        </w:rPr>
        <w:t>raisonnable</w:t>
      </w:r>
      <w:r w:rsidR="00A6293D" w:rsidRPr="0066726E">
        <w:rPr>
          <w:spacing w:val="-1"/>
        </w:rPr>
        <w:t xml:space="preserve"> </w:t>
      </w:r>
      <w:r w:rsidRPr="0066726E">
        <w:rPr>
          <w:spacing w:val="-1"/>
        </w:rPr>
        <w:t>surviennent</w:t>
      </w:r>
      <w:r w:rsidR="00A6293D" w:rsidRPr="0066726E">
        <w:rPr>
          <w:spacing w:val="-1"/>
        </w:rPr>
        <w:t xml:space="preserve"> </w:t>
      </w:r>
      <w:r w:rsidRPr="0066726E">
        <w:rPr>
          <w:spacing w:val="-1"/>
        </w:rPr>
        <w:t>souvent</w:t>
      </w:r>
      <w:r w:rsidR="00A6293D" w:rsidRPr="0066726E">
        <w:rPr>
          <w:spacing w:val="-1"/>
        </w:rPr>
        <w:t xml:space="preserve"> </w:t>
      </w:r>
      <w:r w:rsidRPr="0066726E">
        <w:rPr>
          <w:spacing w:val="-1"/>
        </w:rPr>
        <w:t>dans</w:t>
      </w:r>
      <w:r w:rsidR="00A6293D" w:rsidRPr="0066726E">
        <w:rPr>
          <w:spacing w:val="-1"/>
        </w:rPr>
        <w:t xml:space="preserve"> </w:t>
      </w:r>
      <w:r w:rsidRPr="0066726E">
        <w:rPr>
          <w:spacing w:val="-1"/>
        </w:rPr>
        <w:t>les</w:t>
      </w:r>
      <w:r w:rsidR="00A6293D" w:rsidRPr="0066726E">
        <w:rPr>
          <w:spacing w:val="-1"/>
        </w:rPr>
        <w:t xml:space="preserve"> </w:t>
      </w:r>
      <w:r w:rsidRPr="0066726E">
        <w:rPr>
          <w:spacing w:val="-1"/>
        </w:rPr>
        <w:t>affaires</w:t>
      </w:r>
      <w:r w:rsidR="00A6293D" w:rsidRPr="0066726E">
        <w:rPr>
          <w:spacing w:val="-1"/>
        </w:rPr>
        <w:t xml:space="preserve"> </w:t>
      </w:r>
      <w:r w:rsidRPr="0066726E">
        <w:rPr>
          <w:spacing w:val="-1"/>
        </w:rPr>
        <w:t>récurrentes</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sont</w:t>
      </w:r>
      <w:r w:rsidR="00A6293D" w:rsidRPr="0066726E">
        <w:rPr>
          <w:spacing w:val="-1"/>
        </w:rPr>
        <w:t xml:space="preserve"> </w:t>
      </w:r>
      <w:r w:rsidRPr="0066726E">
        <w:rPr>
          <w:spacing w:val="-1"/>
        </w:rPr>
        <w:t>dues,</w:t>
      </w:r>
      <w:r w:rsidR="00A6293D" w:rsidRPr="0066726E">
        <w:rPr>
          <w:spacing w:val="-1"/>
        </w:rPr>
        <w:t xml:space="preserve"> </w:t>
      </w:r>
      <w:r w:rsidRPr="0066726E">
        <w:rPr>
          <w:spacing w:val="-1"/>
        </w:rPr>
        <w:t>non</w:t>
      </w:r>
      <w:r w:rsidR="00A6293D" w:rsidRPr="0066726E">
        <w:rPr>
          <w:spacing w:val="-1"/>
        </w:rPr>
        <w:t xml:space="preserve"> </w:t>
      </w:r>
      <w:r w:rsidRPr="0066726E">
        <w:rPr>
          <w:spacing w:val="-1"/>
        </w:rPr>
        <w:t>pas</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négligence</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tribunaux,</w:t>
      </w:r>
      <w:r w:rsidR="00A6293D" w:rsidRPr="0066726E">
        <w:rPr>
          <w:spacing w:val="-1"/>
        </w:rPr>
        <w:t xml:space="preserve"> </w:t>
      </w:r>
      <w:r w:rsidRPr="0066726E">
        <w:rPr>
          <w:spacing w:val="-1"/>
        </w:rPr>
        <w:t>mais</w:t>
      </w:r>
      <w:r w:rsidR="00A6293D" w:rsidRPr="0066726E">
        <w:rPr>
          <w:spacing w:val="-1"/>
        </w:rPr>
        <w:t xml:space="preserve"> </w:t>
      </w:r>
      <w:r w:rsidRPr="0066726E">
        <w:rPr>
          <w:spacing w:val="-1"/>
        </w:rPr>
        <w:t>aux</w:t>
      </w:r>
      <w:r w:rsidR="00A6293D" w:rsidRPr="0066726E">
        <w:rPr>
          <w:spacing w:val="-1"/>
        </w:rPr>
        <w:t xml:space="preserve"> </w:t>
      </w:r>
      <w:r w:rsidRPr="0066726E">
        <w:rPr>
          <w:spacing w:val="-1"/>
        </w:rPr>
        <w:t>processus</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transition</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privatisation,</w:t>
      </w:r>
      <w:r w:rsidR="00A6293D" w:rsidRPr="0066726E">
        <w:rPr>
          <w:spacing w:val="-1"/>
        </w:rPr>
        <w:t xml:space="preserve"> </w:t>
      </w:r>
      <w:r w:rsidRPr="0066726E">
        <w:rPr>
          <w:spacing w:val="-1"/>
        </w:rPr>
        <w:t>aux</w:t>
      </w:r>
      <w:r w:rsidR="00A6293D" w:rsidRPr="0066726E">
        <w:rPr>
          <w:spacing w:val="-1"/>
        </w:rPr>
        <w:t xml:space="preserve"> </w:t>
      </w:r>
      <w:r w:rsidRPr="0066726E">
        <w:rPr>
          <w:spacing w:val="-1"/>
        </w:rPr>
        <w:t>difficultés</w:t>
      </w:r>
      <w:r w:rsidR="00A6293D" w:rsidRPr="0066726E">
        <w:rPr>
          <w:spacing w:val="-1"/>
        </w:rPr>
        <w:t xml:space="preserve"> </w:t>
      </w:r>
      <w:r w:rsidRPr="0066726E">
        <w:rPr>
          <w:spacing w:val="-1"/>
        </w:rPr>
        <w:t>économiques</w:t>
      </w:r>
      <w:r w:rsidR="00A6293D" w:rsidRPr="0066726E">
        <w:rPr>
          <w:spacing w:val="-1"/>
        </w:rPr>
        <w:t xml:space="preserve"> </w:t>
      </w:r>
      <w:r w:rsidRPr="0066726E">
        <w:rPr>
          <w:spacing w:val="-1"/>
        </w:rPr>
        <w:t>et</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d’autres</w:t>
      </w:r>
      <w:r w:rsidR="00A6293D" w:rsidRPr="0066726E">
        <w:rPr>
          <w:spacing w:val="-1"/>
        </w:rPr>
        <w:t xml:space="preserve"> </w:t>
      </w:r>
      <w:r w:rsidRPr="0066726E">
        <w:rPr>
          <w:spacing w:val="-1"/>
        </w:rPr>
        <w:t>problèmes</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ce</w:t>
      </w:r>
      <w:r w:rsidR="00A6293D" w:rsidRPr="0066726E">
        <w:rPr>
          <w:spacing w:val="-1"/>
        </w:rPr>
        <w:t xml:space="preserve"> </w:t>
      </w:r>
      <w:r w:rsidRPr="0066726E">
        <w:rPr>
          <w:spacing w:val="-1"/>
        </w:rPr>
        <w:t>type</w:t>
      </w:r>
      <w:r w:rsidR="00601D40" w:rsidRPr="0066726E">
        <w:rPr>
          <w:spacing w:val="-1"/>
        </w:rPr>
        <w:t>.</w:t>
      </w:r>
      <w:r w:rsidR="00A6293D" w:rsidRPr="0066726E">
        <w:rPr>
          <w:spacing w:val="-1"/>
        </w:rPr>
        <w:t xml:space="preserve"> </w:t>
      </w:r>
      <w:r w:rsidRPr="0066726E">
        <w:rPr>
          <w:spacing w:val="-1"/>
        </w:rPr>
        <w:t>Il</w:t>
      </w:r>
      <w:r w:rsidR="00A6293D" w:rsidRPr="0066726E">
        <w:rPr>
          <w:spacing w:val="-1"/>
        </w:rPr>
        <w:t xml:space="preserve"> </w:t>
      </w:r>
      <w:r w:rsidRPr="0066726E">
        <w:rPr>
          <w:spacing w:val="-1"/>
        </w:rPr>
        <w:t>convient</w:t>
      </w:r>
      <w:r w:rsidR="00A6293D" w:rsidRPr="0066726E">
        <w:rPr>
          <w:spacing w:val="-1"/>
        </w:rPr>
        <w:t xml:space="preserve"> </w:t>
      </w:r>
      <w:r w:rsidRPr="0066726E">
        <w:rPr>
          <w:spacing w:val="-1"/>
        </w:rPr>
        <w:t>à</w:t>
      </w:r>
      <w:r w:rsidR="00A6293D" w:rsidRPr="0066726E">
        <w:rPr>
          <w:spacing w:val="-1"/>
        </w:rPr>
        <w:t xml:space="preserve"> </w:t>
      </w:r>
      <w:r w:rsidRPr="0066726E">
        <w:rPr>
          <w:spacing w:val="-1"/>
        </w:rPr>
        <w:t>cet</w:t>
      </w:r>
      <w:r w:rsidR="00A6293D" w:rsidRPr="0066726E">
        <w:rPr>
          <w:spacing w:val="-1"/>
        </w:rPr>
        <w:t xml:space="preserve"> </w:t>
      </w:r>
      <w:r w:rsidRPr="0066726E">
        <w:rPr>
          <w:spacing w:val="-1"/>
        </w:rPr>
        <w:t>égard</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souligner</w:t>
      </w:r>
      <w:r w:rsidR="00A6293D" w:rsidRPr="0066726E">
        <w:rPr>
          <w:spacing w:val="-1"/>
        </w:rPr>
        <w:t xml:space="preserve"> </w:t>
      </w:r>
      <w:r w:rsidRPr="0066726E">
        <w:rPr>
          <w:spacing w:val="-1"/>
        </w:rPr>
        <w:t>qu’en</w:t>
      </w:r>
      <w:r w:rsidR="00A6293D" w:rsidRPr="0066726E">
        <w:rPr>
          <w:spacing w:val="-1"/>
        </w:rPr>
        <w:t xml:space="preserve"> </w:t>
      </w:r>
      <w:r w:rsidRPr="0066726E">
        <w:rPr>
          <w:spacing w:val="-1"/>
        </w:rPr>
        <w:t>2020,</w:t>
      </w:r>
      <w:r w:rsidR="00A6293D" w:rsidRPr="0066726E">
        <w:rPr>
          <w:spacing w:val="-1"/>
        </w:rPr>
        <w:t xml:space="preserve"> </w:t>
      </w:r>
      <w:r w:rsidRPr="0066726E">
        <w:rPr>
          <w:spacing w:val="-1"/>
        </w:rPr>
        <w:t>90</w:t>
      </w:r>
      <w:r w:rsidR="0066726E" w:rsidRPr="0066726E">
        <w:rPr>
          <w:spacing w:val="-1"/>
        </w:rPr>
        <w:t> </w:t>
      </w:r>
      <w:r w:rsidRPr="0066726E">
        <w:rPr>
          <w:spacing w:val="-1"/>
        </w:rPr>
        <w:t>977</w:t>
      </w:r>
      <w:r w:rsidR="00A6293D" w:rsidRPr="0066726E">
        <w:rPr>
          <w:spacing w:val="-1"/>
        </w:rPr>
        <w:t xml:space="preserve"> </w:t>
      </w:r>
      <w:r w:rsidRPr="0066726E">
        <w:rPr>
          <w:spacing w:val="-1"/>
        </w:rPr>
        <w:t>requêtes</w:t>
      </w:r>
      <w:r w:rsidR="00A6293D" w:rsidRPr="0066726E">
        <w:rPr>
          <w:spacing w:val="-1"/>
        </w:rPr>
        <w:t xml:space="preserve"> </w:t>
      </w:r>
      <w:r w:rsidRPr="0066726E">
        <w:rPr>
          <w:spacing w:val="-1"/>
        </w:rPr>
        <w:t>ont</w:t>
      </w:r>
      <w:r w:rsidR="00A6293D" w:rsidRPr="0066726E">
        <w:rPr>
          <w:spacing w:val="-1"/>
        </w:rPr>
        <w:t xml:space="preserve"> </w:t>
      </w:r>
      <w:r w:rsidRPr="0066726E">
        <w:rPr>
          <w:spacing w:val="-1"/>
        </w:rPr>
        <w:t>été</w:t>
      </w:r>
      <w:r w:rsidR="00A6293D" w:rsidRPr="0066726E">
        <w:rPr>
          <w:spacing w:val="-1"/>
        </w:rPr>
        <w:t xml:space="preserve"> </w:t>
      </w:r>
      <w:r w:rsidRPr="0066726E">
        <w:rPr>
          <w:spacing w:val="-1"/>
        </w:rPr>
        <w:t>déposées</w:t>
      </w:r>
      <w:r w:rsidR="00A6293D" w:rsidRPr="0066726E">
        <w:rPr>
          <w:spacing w:val="-1"/>
        </w:rPr>
        <w:t xml:space="preserve"> </w:t>
      </w:r>
      <w:r w:rsidRPr="0066726E">
        <w:rPr>
          <w:spacing w:val="-1"/>
        </w:rPr>
        <w:t>auprès</w:t>
      </w:r>
      <w:r w:rsidR="00A6293D" w:rsidRPr="0066726E">
        <w:rPr>
          <w:spacing w:val="-1"/>
        </w:rPr>
        <w:t xml:space="preserve"> </w:t>
      </w:r>
      <w:r w:rsidRPr="0066726E">
        <w:rPr>
          <w:spacing w:val="-1"/>
        </w:rPr>
        <w:t>des</w:t>
      </w:r>
      <w:r w:rsidR="00A6293D" w:rsidRPr="0066726E">
        <w:rPr>
          <w:spacing w:val="-1"/>
        </w:rPr>
        <w:t xml:space="preserve"> </w:t>
      </w:r>
      <w:r w:rsidRPr="0066726E">
        <w:rPr>
          <w:spacing w:val="-1"/>
        </w:rPr>
        <w:t>tribunaux</w:t>
      </w:r>
      <w:r w:rsidR="00A6293D" w:rsidRPr="0066726E">
        <w:rPr>
          <w:spacing w:val="-1"/>
        </w:rPr>
        <w:t xml:space="preserve"> </w:t>
      </w:r>
      <w:r w:rsidRPr="0066726E">
        <w:rPr>
          <w:spacing w:val="-1"/>
        </w:rPr>
        <w:t>aux</w:t>
      </w:r>
      <w:r w:rsidR="00A6293D" w:rsidRPr="0066726E">
        <w:rPr>
          <w:spacing w:val="-1"/>
        </w:rPr>
        <w:t xml:space="preserve"> </w:t>
      </w:r>
      <w:r w:rsidRPr="0066726E">
        <w:rPr>
          <w:spacing w:val="-1"/>
        </w:rPr>
        <w:t>fins</w:t>
      </w:r>
      <w:r w:rsidR="00A6293D" w:rsidRPr="0066726E">
        <w:rPr>
          <w:spacing w:val="-1"/>
        </w:rPr>
        <w:t xml:space="preserve"> </w:t>
      </w:r>
      <w:r w:rsidRPr="0066726E">
        <w:rPr>
          <w:spacing w:val="-1"/>
        </w:rPr>
        <w:t>d’accélération</w:t>
      </w:r>
      <w:r w:rsidR="00A6293D" w:rsidRPr="0066726E">
        <w:rPr>
          <w:spacing w:val="-1"/>
        </w:rPr>
        <w:t xml:space="preserve"> </w:t>
      </w:r>
      <w:r w:rsidRPr="0066726E">
        <w:rPr>
          <w:spacing w:val="-1"/>
        </w:rPr>
        <w:t>de</w:t>
      </w:r>
      <w:r w:rsidR="00A6293D" w:rsidRPr="0066726E">
        <w:rPr>
          <w:spacing w:val="-1"/>
        </w:rPr>
        <w:t xml:space="preserve"> </w:t>
      </w:r>
      <w:r w:rsidRPr="0066726E">
        <w:rPr>
          <w:spacing w:val="-1"/>
        </w:rPr>
        <w:t>la</w:t>
      </w:r>
      <w:r w:rsidR="00A6293D" w:rsidRPr="0066726E">
        <w:rPr>
          <w:spacing w:val="-1"/>
        </w:rPr>
        <w:t xml:space="preserve"> </w:t>
      </w:r>
      <w:r w:rsidRPr="0066726E">
        <w:rPr>
          <w:spacing w:val="-1"/>
        </w:rPr>
        <w:t>procédure,</w:t>
      </w:r>
      <w:r w:rsidR="00A6293D" w:rsidRPr="0066726E">
        <w:rPr>
          <w:spacing w:val="-1"/>
        </w:rPr>
        <w:t xml:space="preserve"> </w:t>
      </w:r>
      <w:r w:rsidRPr="0066726E">
        <w:rPr>
          <w:spacing w:val="-1"/>
        </w:rPr>
        <w:t>dont</w:t>
      </w:r>
      <w:r w:rsidR="00A6293D" w:rsidRPr="0066726E">
        <w:rPr>
          <w:spacing w:val="-1"/>
        </w:rPr>
        <w:t xml:space="preserve"> </w:t>
      </w:r>
      <w:r w:rsidRPr="0066726E">
        <w:rPr>
          <w:spacing w:val="-1"/>
        </w:rPr>
        <w:t>88</w:t>
      </w:r>
      <w:r w:rsidR="0066726E" w:rsidRPr="0066726E">
        <w:rPr>
          <w:spacing w:val="-1"/>
        </w:rPr>
        <w:t> </w:t>
      </w:r>
      <w:r w:rsidRPr="0066726E">
        <w:rPr>
          <w:spacing w:val="-1"/>
        </w:rPr>
        <w:t>243</w:t>
      </w:r>
      <w:r w:rsidR="00A6293D" w:rsidRPr="0066726E">
        <w:rPr>
          <w:spacing w:val="-1"/>
        </w:rPr>
        <w:t xml:space="preserve"> </w:t>
      </w:r>
      <w:r w:rsidRPr="0066726E">
        <w:rPr>
          <w:spacing w:val="-1"/>
        </w:rPr>
        <w:t>ont</w:t>
      </w:r>
      <w:r w:rsidR="00A6293D" w:rsidRPr="0066726E">
        <w:rPr>
          <w:spacing w:val="-1"/>
        </w:rPr>
        <w:t xml:space="preserve"> </w:t>
      </w:r>
      <w:r w:rsidRPr="0066726E">
        <w:rPr>
          <w:spacing w:val="-1"/>
        </w:rPr>
        <w:t>abouti.</w:t>
      </w:r>
    </w:p>
    <w:p w14:paraId="4F930209" w14:textId="78F7ECFA" w:rsidR="00222975" w:rsidRPr="00510B48" w:rsidRDefault="00222975" w:rsidP="00222975">
      <w:pPr>
        <w:pStyle w:val="SingleTxtG"/>
      </w:pPr>
      <w:r w:rsidRPr="00510B48">
        <w:t>230.</w:t>
      </w:r>
      <w:r w:rsidRPr="00510B48">
        <w:tab/>
        <w:t>En</w:t>
      </w:r>
      <w:r w:rsidR="00A6293D" w:rsidRPr="00510B48">
        <w:t xml:space="preserve"> </w:t>
      </w:r>
      <w:r w:rsidRPr="00510B48">
        <w:t>application</w:t>
      </w:r>
      <w:r w:rsidR="00A6293D" w:rsidRPr="00510B48">
        <w:t xml:space="preserve"> </w:t>
      </w:r>
      <w:r w:rsidRPr="00510B48">
        <w:t>des</w:t>
      </w:r>
      <w:r w:rsidR="00A6293D" w:rsidRPr="00510B48">
        <w:t xml:space="preserve"> </w:t>
      </w:r>
      <w:r w:rsidRPr="00510B48">
        <w:t>décisions</w:t>
      </w:r>
      <w:r w:rsidR="00A6293D" w:rsidRPr="00510B48">
        <w:t xml:space="preserve"> </w:t>
      </w:r>
      <w:r w:rsidRPr="00510B48">
        <w:t>des</w:t>
      </w:r>
      <w:r w:rsidR="00A6293D" w:rsidRPr="00510B48">
        <w:t xml:space="preserve"> </w:t>
      </w:r>
      <w:r w:rsidRPr="00510B48">
        <w:t>présidents</w:t>
      </w:r>
      <w:r w:rsidR="00A6293D" w:rsidRPr="00510B48">
        <w:t xml:space="preserve"> </w:t>
      </w:r>
      <w:r w:rsidRPr="00510B48">
        <w:t>des</w:t>
      </w:r>
      <w:r w:rsidR="00A6293D" w:rsidRPr="00510B48">
        <w:t xml:space="preserve"> </w:t>
      </w:r>
      <w:r w:rsidRPr="00510B48">
        <w:t>tribunaux</w:t>
      </w:r>
      <w:r w:rsidR="00A6293D" w:rsidRPr="00510B48">
        <w:t xml:space="preserve"> </w:t>
      </w:r>
      <w:r w:rsidRPr="00510B48">
        <w:t>appuyant</w:t>
      </w:r>
      <w:r w:rsidR="00A6293D" w:rsidRPr="00510B48">
        <w:t xml:space="preserve"> </w:t>
      </w:r>
      <w:r w:rsidRPr="00510B48">
        <w:t>les</w:t>
      </w:r>
      <w:r w:rsidR="00A6293D" w:rsidRPr="00510B48">
        <w:t xml:space="preserve"> </w:t>
      </w:r>
      <w:r w:rsidRPr="00510B48">
        <w:t>requêtes</w:t>
      </w:r>
      <w:r w:rsidR="00A6293D" w:rsidRPr="00510B48">
        <w:t xml:space="preserve"> </w:t>
      </w:r>
      <w:r w:rsidRPr="00510B48">
        <w:t>en</w:t>
      </w:r>
      <w:r w:rsidR="00A6293D" w:rsidRPr="00510B48">
        <w:t xml:space="preserve"> </w:t>
      </w:r>
      <w:r w:rsidRPr="00510B48">
        <w:t>faveur</w:t>
      </w:r>
      <w:r w:rsidR="00A6293D" w:rsidRPr="00510B48">
        <w:t xml:space="preserve"> </w:t>
      </w:r>
      <w:r w:rsidRPr="00510B48">
        <w:t>d’une</w:t>
      </w:r>
      <w:r w:rsidR="00A6293D" w:rsidRPr="00510B48">
        <w:t xml:space="preserve"> </w:t>
      </w:r>
      <w:r w:rsidRPr="00510B48">
        <w:t>accélération</w:t>
      </w:r>
      <w:r w:rsidR="00A6293D" w:rsidRPr="00510B48">
        <w:t xml:space="preserve"> </w:t>
      </w:r>
      <w:r w:rsidRPr="00510B48">
        <w:t>de</w:t>
      </w:r>
      <w:r w:rsidR="00A6293D" w:rsidRPr="00510B48">
        <w:t xml:space="preserve"> </w:t>
      </w:r>
      <w:r w:rsidRPr="00510B48">
        <w:t>la</w:t>
      </w:r>
      <w:r w:rsidR="00A6293D" w:rsidRPr="00510B48">
        <w:t xml:space="preserve"> </w:t>
      </w:r>
      <w:r w:rsidRPr="00510B48">
        <w:t>procédure</w:t>
      </w:r>
      <w:r w:rsidR="00A6293D" w:rsidRPr="00510B48">
        <w:t xml:space="preserve"> </w:t>
      </w:r>
      <w:r w:rsidRPr="00510B48">
        <w:t>et</w:t>
      </w:r>
      <w:r w:rsidR="00A6293D" w:rsidRPr="00510B48">
        <w:t xml:space="preserve"> </w:t>
      </w:r>
      <w:r w:rsidRPr="00510B48">
        <w:t>établissant</w:t>
      </w:r>
      <w:r w:rsidR="00A6293D" w:rsidRPr="00510B48">
        <w:t xml:space="preserve"> </w:t>
      </w:r>
      <w:r w:rsidRPr="00510B48">
        <w:t>une</w:t>
      </w:r>
      <w:r w:rsidR="00A6293D" w:rsidRPr="00510B48">
        <w:t xml:space="preserve"> </w:t>
      </w:r>
      <w:r w:rsidRPr="00510B48">
        <w:t>violation</w:t>
      </w:r>
      <w:r w:rsidR="00A6293D" w:rsidRPr="00510B48">
        <w:t xml:space="preserve"> </w:t>
      </w:r>
      <w:r w:rsidRPr="00510B48">
        <w:t>du</w:t>
      </w:r>
      <w:r w:rsidR="00A6293D" w:rsidRPr="00510B48">
        <w:t xml:space="preserve"> </w:t>
      </w:r>
      <w:r w:rsidRPr="00510B48">
        <w:t>droit</w:t>
      </w:r>
      <w:r w:rsidR="00A6293D" w:rsidRPr="00510B48">
        <w:t xml:space="preserve"> </w:t>
      </w:r>
      <w:r w:rsidRPr="00510B48">
        <w:t>à</w:t>
      </w:r>
      <w:r w:rsidR="00A6293D" w:rsidRPr="00510B48">
        <w:t xml:space="preserve"> </w:t>
      </w:r>
      <w:r w:rsidRPr="00510B48">
        <w:t>ce</w:t>
      </w:r>
      <w:r w:rsidR="00A6293D" w:rsidRPr="00510B48">
        <w:t xml:space="preserve"> </w:t>
      </w:r>
      <w:r w:rsidRPr="00510B48">
        <w:t>que</w:t>
      </w:r>
      <w:r w:rsidR="00A6293D" w:rsidRPr="00510B48">
        <w:t xml:space="preserve"> </w:t>
      </w:r>
      <w:r w:rsidRPr="00510B48">
        <w:t>sa</w:t>
      </w:r>
      <w:r w:rsidR="00A6293D" w:rsidRPr="00510B48">
        <w:t xml:space="preserve"> </w:t>
      </w:r>
      <w:r w:rsidRPr="00510B48">
        <w:t>cause</w:t>
      </w:r>
      <w:r w:rsidR="00A6293D" w:rsidRPr="00510B48">
        <w:t xml:space="preserve"> </w:t>
      </w:r>
      <w:r w:rsidRPr="00510B48">
        <w:t>soit</w:t>
      </w:r>
      <w:r w:rsidR="00A6293D" w:rsidRPr="00510B48">
        <w:t xml:space="preserve"> </w:t>
      </w:r>
      <w:r w:rsidRPr="00510B48">
        <w:t>entendue</w:t>
      </w:r>
      <w:r w:rsidR="00A6293D" w:rsidRPr="00510B48">
        <w:t xml:space="preserve"> </w:t>
      </w:r>
      <w:r w:rsidRPr="00510B48">
        <w:t>dans</w:t>
      </w:r>
      <w:r w:rsidR="00A6293D" w:rsidRPr="00510B48">
        <w:t xml:space="preserve"> </w:t>
      </w:r>
      <w:r w:rsidRPr="00510B48">
        <w:t>un</w:t>
      </w:r>
      <w:r w:rsidR="00A6293D" w:rsidRPr="00510B48">
        <w:t xml:space="preserve"> </w:t>
      </w:r>
      <w:r w:rsidRPr="00510B48">
        <w:t>délai</w:t>
      </w:r>
      <w:r w:rsidR="00A6293D" w:rsidRPr="00510B48">
        <w:t xml:space="preserve"> </w:t>
      </w:r>
      <w:r w:rsidRPr="00510B48">
        <w:t>raisonnable,</w:t>
      </w:r>
      <w:r w:rsidR="00A6293D" w:rsidRPr="00510B48">
        <w:t xml:space="preserve"> </w:t>
      </w:r>
      <w:r w:rsidRPr="00510B48">
        <w:t>19</w:t>
      </w:r>
      <w:r w:rsidR="0066726E">
        <w:t> </w:t>
      </w:r>
      <w:r w:rsidRPr="00510B48">
        <w:t>262</w:t>
      </w:r>
      <w:r w:rsidR="00A6293D" w:rsidRPr="00510B48">
        <w:t xml:space="preserve"> </w:t>
      </w:r>
      <w:r w:rsidRPr="00510B48">
        <w:t>demandes</w:t>
      </w:r>
      <w:r w:rsidR="00A6293D" w:rsidRPr="00510B48">
        <w:t xml:space="preserve"> </w:t>
      </w:r>
      <w:r w:rsidRPr="00510B48">
        <w:t>d’indemnisation</w:t>
      </w:r>
      <w:r w:rsidR="00A6293D" w:rsidRPr="00510B48">
        <w:t xml:space="preserve"> </w:t>
      </w:r>
      <w:r w:rsidRPr="00510B48">
        <w:t>pour</w:t>
      </w:r>
      <w:r w:rsidR="00A6293D" w:rsidRPr="00510B48">
        <w:t xml:space="preserve"> </w:t>
      </w:r>
      <w:r w:rsidRPr="00510B48">
        <w:t>préjudice</w:t>
      </w:r>
      <w:r w:rsidR="00A6293D" w:rsidRPr="00510B48">
        <w:t xml:space="preserve"> </w:t>
      </w:r>
      <w:r w:rsidRPr="00510B48">
        <w:t>moral</w:t>
      </w:r>
      <w:r w:rsidR="00A6293D" w:rsidRPr="00510B48">
        <w:t xml:space="preserve"> </w:t>
      </w:r>
      <w:r w:rsidRPr="00510B48">
        <w:t>ont</w:t>
      </w:r>
      <w:r w:rsidR="00A6293D" w:rsidRPr="00510B48">
        <w:t xml:space="preserve"> </w:t>
      </w:r>
      <w:r w:rsidRPr="00510B48">
        <w:t>été</w:t>
      </w:r>
      <w:r w:rsidR="00A6293D" w:rsidRPr="00510B48">
        <w:t xml:space="preserve"> </w:t>
      </w:r>
      <w:r w:rsidRPr="00510B48">
        <w:t>satisfaites</w:t>
      </w:r>
      <w:r w:rsidR="00A6293D" w:rsidRPr="00510B48">
        <w:t xml:space="preserve"> </w:t>
      </w:r>
      <w:r w:rsidRPr="00510B48">
        <w:t>pour</w:t>
      </w:r>
      <w:r w:rsidR="00A6293D" w:rsidRPr="00510B48">
        <w:t xml:space="preserve"> </w:t>
      </w:r>
      <w:r w:rsidRPr="00510B48">
        <w:t>des</w:t>
      </w:r>
      <w:r w:rsidR="00A6293D" w:rsidRPr="00510B48">
        <w:t xml:space="preserve"> </w:t>
      </w:r>
      <w:r w:rsidRPr="00510B48">
        <w:t>montants</w:t>
      </w:r>
      <w:r w:rsidR="00A6293D" w:rsidRPr="00510B48">
        <w:t xml:space="preserve"> </w:t>
      </w:r>
      <w:r w:rsidRPr="00510B48">
        <w:t>s’échelonnant</w:t>
      </w:r>
      <w:r w:rsidR="00A6293D" w:rsidRPr="00510B48">
        <w:t xml:space="preserve"> </w:t>
      </w:r>
      <w:r w:rsidRPr="00510B48">
        <w:t>entre</w:t>
      </w:r>
      <w:r w:rsidR="00A6293D" w:rsidRPr="00510B48">
        <w:t xml:space="preserve"> </w:t>
      </w:r>
      <w:r w:rsidRPr="00510B48">
        <w:t>300</w:t>
      </w:r>
      <w:r w:rsidR="00A6293D" w:rsidRPr="00510B48">
        <w:t xml:space="preserve"> </w:t>
      </w:r>
      <w:r w:rsidRPr="00510B48">
        <w:t>et</w:t>
      </w:r>
      <w:r w:rsidR="00A6293D" w:rsidRPr="00510B48">
        <w:t xml:space="preserve"> </w:t>
      </w:r>
      <w:r w:rsidRPr="00510B48">
        <w:t>3</w:t>
      </w:r>
      <w:r w:rsidR="0066726E">
        <w:t> </w:t>
      </w:r>
      <w:r w:rsidRPr="00510B48">
        <w:t>000</w:t>
      </w:r>
      <w:r w:rsidR="00A6293D" w:rsidRPr="00510B48">
        <w:t xml:space="preserve"> </w:t>
      </w:r>
      <w:r w:rsidRPr="00510B48">
        <w:t>euros,</w:t>
      </w:r>
      <w:r w:rsidR="00A6293D" w:rsidRPr="00510B48">
        <w:t xml:space="preserve"> </w:t>
      </w:r>
      <w:r w:rsidRPr="00510B48">
        <w:t>et</w:t>
      </w:r>
      <w:r w:rsidR="00A6293D" w:rsidRPr="00510B48">
        <w:t xml:space="preserve"> </w:t>
      </w:r>
      <w:r w:rsidRPr="00510B48">
        <w:t>10</w:t>
      </w:r>
      <w:r w:rsidR="0066726E">
        <w:t> </w:t>
      </w:r>
      <w:r w:rsidRPr="00510B48">
        <w:t>079</w:t>
      </w:r>
      <w:r w:rsidR="00A6293D" w:rsidRPr="00510B48">
        <w:t xml:space="preserve"> </w:t>
      </w:r>
      <w:r w:rsidRPr="00510B48">
        <w:t>demandes</w:t>
      </w:r>
      <w:r w:rsidR="00A6293D" w:rsidRPr="00510B48">
        <w:t xml:space="preserve"> </w:t>
      </w:r>
      <w:r w:rsidRPr="00510B48">
        <w:t>d’indemnisation</w:t>
      </w:r>
      <w:r w:rsidR="00A6293D" w:rsidRPr="00510B48">
        <w:t xml:space="preserve"> </w:t>
      </w:r>
      <w:r w:rsidRPr="00510B48">
        <w:t>pour</w:t>
      </w:r>
      <w:r w:rsidR="00A6293D" w:rsidRPr="00510B48">
        <w:t xml:space="preserve"> </w:t>
      </w:r>
      <w:r w:rsidRPr="00510B48">
        <w:t>préjudice</w:t>
      </w:r>
      <w:r w:rsidR="00A6293D" w:rsidRPr="00510B48">
        <w:t xml:space="preserve"> </w:t>
      </w:r>
      <w:r w:rsidRPr="00510B48">
        <w:t>matériel</w:t>
      </w:r>
      <w:r w:rsidR="00A6293D" w:rsidRPr="00510B48">
        <w:t xml:space="preserve"> </w:t>
      </w:r>
      <w:r w:rsidRPr="00510B48">
        <w:t>ont</w:t>
      </w:r>
      <w:r w:rsidR="00A6293D" w:rsidRPr="00510B48">
        <w:t xml:space="preserve"> </w:t>
      </w:r>
      <w:r w:rsidRPr="00510B48">
        <w:t>été</w:t>
      </w:r>
      <w:r w:rsidR="00A6293D" w:rsidRPr="00510B48">
        <w:t xml:space="preserve"> </w:t>
      </w:r>
      <w:r w:rsidRPr="00510B48">
        <w:t>déposées</w:t>
      </w:r>
      <w:r w:rsidR="00A6293D" w:rsidRPr="00510B48">
        <w:t xml:space="preserve"> </w:t>
      </w:r>
      <w:r w:rsidRPr="00510B48">
        <w:t>auprès</w:t>
      </w:r>
      <w:r w:rsidR="00A6293D" w:rsidRPr="00510B48">
        <w:t xml:space="preserve"> </w:t>
      </w:r>
      <w:r w:rsidRPr="00510B48">
        <w:t>des</w:t>
      </w:r>
      <w:r w:rsidR="00A6293D" w:rsidRPr="00510B48">
        <w:t xml:space="preserve"> </w:t>
      </w:r>
      <w:r w:rsidRPr="00510B48">
        <w:t>tribunaux</w:t>
      </w:r>
      <w:r w:rsidR="00601D40" w:rsidRPr="00510B48">
        <w:t>.</w:t>
      </w:r>
      <w:r w:rsidR="00A6293D" w:rsidRPr="00510B48">
        <w:t xml:space="preserve"> </w:t>
      </w:r>
      <w:r w:rsidRPr="00510B48">
        <w:t>D’après</w:t>
      </w:r>
      <w:r w:rsidR="00A6293D" w:rsidRPr="00510B48">
        <w:t xml:space="preserve"> </w:t>
      </w:r>
      <w:r w:rsidRPr="00510B48">
        <w:t>le</w:t>
      </w:r>
      <w:r w:rsidR="00A6293D" w:rsidRPr="00510B48">
        <w:t xml:space="preserve"> </w:t>
      </w:r>
      <w:r w:rsidRPr="00510B48">
        <w:t>rapport</w:t>
      </w:r>
      <w:r w:rsidR="00A6293D" w:rsidRPr="00510B48">
        <w:t xml:space="preserve"> </w:t>
      </w:r>
      <w:r w:rsidRPr="00510B48">
        <w:t>d’activité</w:t>
      </w:r>
      <w:r w:rsidR="00A6293D" w:rsidRPr="00510B48">
        <w:t xml:space="preserve"> </w:t>
      </w:r>
      <w:r w:rsidRPr="00510B48">
        <w:t>du</w:t>
      </w:r>
      <w:r w:rsidR="00A6293D" w:rsidRPr="00510B48">
        <w:t xml:space="preserve"> </w:t>
      </w:r>
      <w:r w:rsidRPr="00510B48">
        <w:t>Haut</w:t>
      </w:r>
      <w:r w:rsidR="00A6293D" w:rsidRPr="00510B48">
        <w:t xml:space="preserve"> </w:t>
      </w:r>
      <w:r w:rsidRPr="00510B48">
        <w:t>Conseil</w:t>
      </w:r>
      <w:r w:rsidR="00A6293D" w:rsidRPr="00510B48">
        <w:t xml:space="preserve"> </w:t>
      </w:r>
      <w:r w:rsidRPr="00510B48">
        <w:t>judiciaire</w:t>
      </w:r>
      <w:r w:rsidR="00A6293D" w:rsidRPr="00510B48">
        <w:t xml:space="preserve"> </w:t>
      </w:r>
      <w:r w:rsidRPr="00510B48">
        <w:t>pour</w:t>
      </w:r>
      <w:r w:rsidR="00A6293D" w:rsidRPr="00510B48">
        <w:t xml:space="preserve"> </w:t>
      </w:r>
      <w:r w:rsidRPr="00510B48">
        <w:t>2020,</w:t>
      </w:r>
      <w:r w:rsidR="00A6293D" w:rsidRPr="00510B48">
        <w:t xml:space="preserve"> </w:t>
      </w:r>
      <w:r w:rsidRPr="00510B48">
        <w:t>2</w:t>
      </w:r>
      <w:r w:rsidR="0066726E">
        <w:t> </w:t>
      </w:r>
      <w:r w:rsidRPr="00510B48">
        <w:t>160</w:t>
      </w:r>
      <w:r w:rsidR="0066726E">
        <w:t> </w:t>
      </w:r>
      <w:r w:rsidRPr="00510B48">
        <w:t>564</w:t>
      </w:r>
      <w:r w:rsidR="0066726E">
        <w:t> </w:t>
      </w:r>
      <w:r w:rsidRPr="00510B48">
        <w:t>000</w:t>
      </w:r>
      <w:r w:rsidR="00A6293D" w:rsidRPr="00510B48">
        <w:t xml:space="preserve"> </w:t>
      </w:r>
      <w:r w:rsidRPr="00510B48">
        <w:t>dinars</w:t>
      </w:r>
      <w:r w:rsidR="00A6293D" w:rsidRPr="00510B48">
        <w:t xml:space="preserve"> </w:t>
      </w:r>
      <w:r w:rsidRPr="00510B48">
        <w:t>ont</w:t>
      </w:r>
      <w:r w:rsidR="00A6293D" w:rsidRPr="00510B48">
        <w:t xml:space="preserve"> </w:t>
      </w:r>
      <w:r w:rsidRPr="00510B48">
        <w:t>été</w:t>
      </w:r>
      <w:r w:rsidR="00A6293D" w:rsidRPr="00510B48">
        <w:t xml:space="preserve"> </w:t>
      </w:r>
      <w:r w:rsidRPr="00510B48">
        <w:t>versés</w:t>
      </w:r>
      <w:r w:rsidR="00A6293D" w:rsidRPr="00510B48">
        <w:t xml:space="preserve"> </w:t>
      </w:r>
      <w:r w:rsidRPr="00510B48">
        <w:t>en</w:t>
      </w:r>
      <w:r w:rsidR="00A6293D" w:rsidRPr="00510B48">
        <w:t xml:space="preserve"> </w:t>
      </w:r>
      <w:r w:rsidRPr="00510B48">
        <w:t>2020</w:t>
      </w:r>
      <w:r w:rsidR="00A6293D" w:rsidRPr="00510B48">
        <w:t xml:space="preserve"> </w:t>
      </w:r>
      <w:r w:rsidRPr="00510B48">
        <w:t>au</w:t>
      </w:r>
      <w:r w:rsidR="00A6293D" w:rsidRPr="00510B48">
        <w:t xml:space="preserve"> </w:t>
      </w:r>
      <w:r w:rsidRPr="00510B48">
        <w:t>titre</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du</w:t>
      </w:r>
      <w:r w:rsidR="00A6293D" w:rsidRPr="00510B48">
        <w:t xml:space="preserve"> </w:t>
      </w:r>
      <w:r w:rsidRPr="00510B48">
        <w:t>droit</w:t>
      </w:r>
      <w:r w:rsidR="00A6293D" w:rsidRPr="00510B48">
        <w:t xml:space="preserve"> </w:t>
      </w:r>
      <w:r w:rsidRPr="00510B48">
        <w:t>à</w:t>
      </w:r>
      <w:r w:rsidR="00A6293D" w:rsidRPr="00510B48">
        <w:t xml:space="preserve"> </w:t>
      </w:r>
      <w:r w:rsidRPr="00510B48">
        <w:t>ce</w:t>
      </w:r>
      <w:r w:rsidR="00A6293D" w:rsidRPr="00510B48">
        <w:t xml:space="preserve"> </w:t>
      </w:r>
      <w:r w:rsidRPr="00510B48">
        <w:t>que</w:t>
      </w:r>
      <w:r w:rsidR="00A6293D" w:rsidRPr="00510B48">
        <w:t xml:space="preserve"> </w:t>
      </w:r>
      <w:r w:rsidRPr="00510B48">
        <w:t>sa</w:t>
      </w:r>
      <w:r w:rsidR="00A6293D" w:rsidRPr="00510B48">
        <w:t xml:space="preserve"> </w:t>
      </w:r>
      <w:r w:rsidRPr="00510B48">
        <w:t>cause</w:t>
      </w:r>
      <w:r w:rsidR="00A6293D" w:rsidRPr="00510B48">
        <w:t xml:space="preserve"> </w:t>
      </w:r>
      <w:r w:rsidRPr="00510B48">
        <w:t>soit</w:t>
      </w:r>
      <w:r w:rsidR="00A6293D" w:rsidRPr="00510B48">
        <w:t xml:space="preserve"> </w:t>
      </w:r>
      <w:r w:rsidRPr="00510B48">
        <w:t>entendue</w:t>
      </w:r>
      <w:r w:rsidR="00A6293D" w:rsidRPr="00510B48">
        <w:t xml:space="preserve"> </w:t>
      </w:r>
      <w:r w:rsidRPr="00510B48">
        <w:t>dans</w:t>
      </w:r>
      <w:r w:rsidR="00A6293D" w:rsidRPr="00510B48">
        <w:t xml:space="preserve"> </w:t>
      </w:r>
      <w:r w:rsidRPr="00510B48">
        <w:t>un</w:t>
      </w:r>
      <w:r w:rsidR="00A6293D" w:rsidRPr="00510B48">
        <w:t xml:space="preserve"> </w:t>
      </w:r>
      <w:r w:rsidRPr="00510B48">
        <w:t>délai</w:t>
      </w:r>
      <w:r w:rsidR="00A6293D" w:rsidRPr="00510B48">
        <w:t xml:space="preserve"> </w:t>
      </w:r>
      <w:r w:rsidRPr="00510B48">
        <w:t>raisonnable</w:t>
      </w:r>
      <w:r w:rsidR="00601D40" w:rsidRPr="00510B48">
        <w:t>.</w:t>
      </w:r>
      <w:r w:rsidR="00A6293D" w:rsidRPr="00510B48">
        <w:t xml:space="preserve"> </w:t>
      </w:r>
      <w:r w:rsidRPr="00510B48">
        <w:t>Les</w:t>
      </w:r>
      <w:r w:rsidR="00A6293D" w:rsidRPr="00510B48">
        <w:t xml:space="preserve"> </w:t>
      </w:r>
      <w:r w:rsidRPr="00510B48">
        <w:t>citoyens</w:t>
      </w:r>
      <w:r w:rsidR="00A6293D" w:rsidRPr="00510B48">
        <w:t xml:space="preserve"> </w:t>
      </w:r>
      <w:r w:rsidRPr="00510B48">
        <w:t>peuvent</w:t>
      </w:r>
      <w:r w:rsidR="00A6293D" w:rsidRPr="00510B48">
        <w:t xml:space="preserve"> </w:t>
      </w:r>
      <w:r w:rsidRPr="00510B48">
        <w:t>donc</w:t>
      </w:r>
      <w:r w:rsidR="00A6293D" w:rsidRPr="00510B48">
        <w:t xml:space="preserve"> </w:t>
      </w:r>
      <w:r w:rsidRPr="00510B48">
        <w:t>réclamer</w:t>
      </w:r>
      <w:r w:rsidR="00A6293D" w:rsidRPr="00510B48">
        <w:t xml:space="preserve"> </w:t>
      </w:r>
      <w:r w:rsidRPr="00510B48">
        <w:t>réparation</w:t>
      </w:r>
      <w:r w:rsidR="00A6293D" w:rsidRPr="00510B48">
        <w:t xml:space="preserve"> </w:t>
      </w:r>
      <w:r w:rsidRPr="00510B48">
        <w:t>lorsque</w:t>
      </w:r>
      <w:r w:rsidR="00A6293D" w:rsidRPr="00510B48">
        <w:t xml:space="preserve"> </w:t>
      </w:r>
      <w:r w:rsidRPr="00510B48">
        <w:t>ce</w:t>
      </w:r>
      <w:r w:rsidR="00A6293D" w:rsidRPr="00510B48">
        <w:t xml:space="preserve"> </w:t>
      </w:r>
      <w:r w:rsidRPr="00510B48">
        <w:t>droit</w:t>
      </w:r>
      <w:r w:rsidR="00A6293D" w:rsidRPr="00510B48">
        <w:t xml:space="preserve"> </w:t>
      </w:r>
      <w:r w:rsidRPr="00510B48">
        <w:t>est</w:t>
      </w:r>
      <w:r w:rsidR="00A6293D" w:rsidRPr="00510B48">
        <w:t xml:space="preserve"> </w:t>
      </w:r>
      <w:r w:rsidRPr="00510B48">
        <w:t>bafoué,</w:t>
      </w:r>
      <w:r w:rsidR="00A6293D" w:rsidRPr="00510B48">
        <w:t xml:space="preserve"> </w:t>
      </w:r>
      <w:r w:rsidRPr="00510B48">
        <w:t>ce</w:t>
      </w:r>
      <w:r w:rsidR="00A6293D" w:rsidRPr="00510B48">
        <w:t xml:space="preserve"> </w:t>
      </w:r>
      <w:r w:rsidRPr="00510B48">
        <w:t>que</w:t>
      </w:r>
      <w:r w:rsidR="00A6293D" w:rsidRPr="00510B48">
        <w:t xml:space="preserve"> </w:t>
      </w:r>
      <w:r w:rsidRPr="00510B48">
        <w:t>confirment</w:t>
      </w:r>
      <w:r w:rsidR="00A6293D" w:rsidRPr="00510B48">
        <w:t xml:space="preserve"> </w:t>
      </w:r>
      <w:r w:rsidRPr="00510B48">
        <w:t>les</w:t>
      </w:r>
      <w:r w:rsidR="00A6293D" w:rsidRPr="00510B48">
        <w:t xml:space="preserve"> </w:t>
      </w:r>
      <w:r w:rsidRPr="00510B48">
        <w:t>décisions</w:t>
      </w:r>
      <w:r w:rsidR="00A6293D" w:rsidRPr="00510B48">
        <w:t xml:space="preserve"> </w:t>
      </w:r>
      <w:r w:rsidRPr="00510B48">
        <w:t>de</w:t>
      </w:r>
      <w:r w:rsidR="00A6293D" w:rsidRPr="00510B48">
        <w:t xml:space="preserve"> </w:t>
      </w:r>
      <w:r w:rsidRPr="00510B48">
        <w:t>la</w:t>
      </w:r>
      <w:r w:rsidR="00A6293D" w:rsidRPr="00510B48">
        <w:t xml:space="preserve"> </w:t>
      </w:r>
      <w:r w:rsidRPr="00510B48">
        <w:t>Cour</w:t>
      </w:r>
      <w:r w:rsidR="00A6293D" w:rsidRPr="00510B48">
        <w:t xml:space="preserve"> </w:t>
      </w:r>
      <w:r w:rsidRPr="00510B48">
        <w:t>européenne</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bookmarkStart w:id="33" w:name="_ftnref41"/>
      <w:bookmarkEnd w:id="33"/>
      <w:r w:rsidRPr="009D16C5">
        <w:rPr>
          <w:rStyle w:val="Appelnotedebasdep"/>
        </w:rPr>
        <w:footnoteReference w:id="44"/>
      </w:r>
      <w:r w:rsidRPr="00510B48">
        <w:t>.</w:t>
      </w:r>
    </w:p>
    <w:p w14:paraId="55C201DD" w14:textId="64875795" w:rsidR="00222975" w:rsidRPr="00510B48" w:rsidRDefault="00222975" w:rsidP="00222975">
      <w:pPr>
        <w:pStyle w:val="SingleTxtG"/>
      </w:pPr>
      <w:r w:rsidRPr="00510B48">
        <w:t>231.</w:t>
      </w:r>
      <w:r w:rsidRPr="00510B48">
        <w:tab/>
        <w:t>L’éruption</w:t>
      </w:r>
      <w:r w:rsidR="00A6293D" w:rsidRPr="00510B48">
        <w:t xml:space="preserve"> </w:t>
      </w:r>
      <w:r w:rsidRPr="00510B48">
        <w:t>de</w:t>
      </w:r>
      <w:r w:rsidR="00A6293D" w:rsidRPr="00510B48">
        <w:t xml:space="preserve"> </w:t>
      </w:r>
      <w:r w:rsidRPr="00510B48">
        <w:t>la</w:t>
      </w:r>
      <w:r w:rsidR="00A6293D" w:rsidRPr="00510B48">
        <w:t xml:space="preserve"> </w:t>
      </w:r>
      <w:r w:rsidRPr="00510B48">
        <w:t>pandémie</w:t>
      </w:r>
      <w:r w:rsidR="00A6293D" w:rsidRPr="00510B48">
        <w:t xml:space="preserve"> </w:t>
      </w:r>
      <w:r w:rsidRPr="00510B48">
        <w:t>de</w:t>
      </w:r>
      <w:r w:rsidR="00A6293D" w:rsidRPr="00510B48">
        <w:t xml:space="preserve"> </w:t>
      </w:r>
      <w:r w:rsidRPr="00510B48">
        <w:t>COVID-19</w:t>
      </w:r>
      <w:r w:rsidR="00A6293D" w:rsidRPr="00510B48">
        <w:t xml:space="preserve"> </w:t>
      </w:r>
      <w:r w:rsidRPr="00510B48">
        <w:t>en</w:t>
      </w:r>
      <w:r w:rsidR="00A6293D" w:rsidRPr="00510B48">
        <w:t xml:space="preserve"> </w:t>
      </w:r>
      <w:r w:rsidRPr="00510B48">
        <w:t>Serbie</w:t>
      </w:r>
      <w:r w:rsidR="00A6293D" w:rsidRPr="00510B48">
        <w:t xml:space="preserve"> </w:t>
      </w:r>
      <w:r w:rsidRPr="00510B48">
        <w:t>en</w:t>
      </w:r>
      <w:r w:rsidR="00A6293D" w:rsidRPr="00510B48">
        <w:t xml:space="preserve"> </w:t>
      </w:r>
      <w:r w:rsidRPr="00510B48">
        <w:t>mars</w:t>
      </w:r>
      <w:r w:rsidR="00A6293D" w:rsidRPr="00510B48">
        <w:t xml:space="preserve"> </w:t>
      </w:r>
      <w:r w:rsidRPr="00510B48">
        <w:t>2020</w:t>
      </w:r>
      <w:r w:rsidR="00A6293D" w:rsidRPr="00510B48">
        <w:t xml:space="preserve"> </w:t>
      </w:r>
      <w:r w:rsidRPr="00510B48">
        <w:t>a</w:t>
      </w:r>
      <w:r w:rsidR="00A6293D" w:rsidRPr="00510B48">
        <w:t xml:space="preserve"> </w:t>
      </w:r>
      <w:r w:rsidRPr="00510B48">
        <w:t>perturbé</w:t>
      </w:r>
      <w:r w:rsidR="00A6293D" w:rsidRPr="00510B48">
        <w:t xml:space="preserve"> </w:t>
      </w:r>
      <w:r w:rsidRPr="00510B48">
        <w:t>l’activité</w:t>
      </w:r>
      <w:r w:rsidR="00A6293D" w:rsidRPr="00510B48">
        <w:t xml:space="preserve"> </w:t>
      </w:r>
      <w:r w:rsidRPr="00510B48">
        <w:t>des</w:t>
      </w:r>
      <w:r w:rsidR="00A6293D" w:rsidRPr="00510B48">
        <w:t xml:space="preserve"> </w:t>
      </w:r>
      <w:r w:rsidRPr="00510B48">
        <w:t>tribunaux</w:t>
      </w:r>
      <w:r w:rsidR="00A6293D" w:rsidRPr="00510B48">
        <w:t xml:space="preserve"> </w:t>
      </w:r>
      <w:r w:rsidRPr="00510B48">
        <w:t>entre</w:t>
      </w:r>
      <w:r w:rsidR="00A6293D" w:rsidRPr="00510B48">
        <w:t xml:space="preserve"> </w:t>
      </w:r>
      <w:r w:rsidRPr="00510B48">
        <w:t>mars</w:t>
      </w:r>
      <w:r w:rsidR="00A6293D" w:rsidRPr="00510B48">
        <w:t xml:space="preserve"> </w:t>
      </w:r>
      <w:r w:rsidRPr="00510B48">
        <w:t>et</w:t>
      </w:r>
      <w:r w:rsidR="00A6293D" w:rsidRPr="00510B48">
        <w:t xml:space="preserve"> </w:t>
      </w:r>
      <w:r w:rsidRPr="00510B48">
        <w:t>mai</w:t>
      </w:r>
      <w:r w:rsidR="00A6293D" w:rsidRPr="00510B48">
        <w:t xml:space="preserve"> </w:t>
      </w:r>
      <w:r w:rsidRPr="00510B48">
        <w:t>2020</w:t>
      </w:r>
      <w:r w:rsidR="00A6293D" w:rsidRPr="00510B48">
        <w:t xml:space="preserve"> </w:t>
      </w:r>
      <w:r w:rsidRPr="00510B48">
        <w:t>mais</w:t>
      </w:r>
      <w:r w:rsidR="00A6293D" w:rsidRPr="00510B48">
        <w:t xml:space="preserve"> </w:t>
      </w:r>
      <w:r w:rsidRPr="00510B48">
        <w:t>ceux-ci</w:t>
      </w:r>
      <w:r w:rsidR="00A6293D" w:rsidRPr="00510B48">
        <w:t xml:space="preserve"> </w:t>
      </w:r>
      <w:r w:rsidRPr="00510B48">
        <w:t>ont</w:t>
      </w:r>
      <w:r w:rsidR="00A6293D" w:rsidRPr="00510B48">
        <w:t xml:space="preserve"> </w:t>
      </w:r>
      <w:r w:rsidRPr="00510B48">
        <w:t>continué</w:t>
      </w:r>
      <w:r w:rsidR="00A6293D" w:rsidRPr="00510B48">
        <w:t xml:space="preserve"> </w:t>
      </w:r>
      <w:r w:rsidRPr="00510B48">
        <w:t>de</w:t>
      </w:r>
      <w:r w:rsidR="00A6293D" w:rsidRPr="00510B48">
        <w:t xml:space="preserve"> </w:t>
      </w:r>
      <w:r w:rsidRPr="00510B48">
        <w:t>traiter</w:t>
      </w:r>
      <w:r w:rsidR="00A6293D" w:rsidRPr="00510B48">
        <w:t xml:space="preserve"> </w:t>
      </w:r>
      <w:r w:rsidRPr="00510B48">
        <w:t>les</w:t>
      </w:r>
      <w:r w:rsidR="00A6293D" w:rsidRPr="00510B48">
        <w:t xml:space="preserve"> </w:t>
      </w:r>
      <w:r w:rsidRPr="00510B48">
        <w:t>dossiers</w:t>
      </w:r>
      <w:r w:rsidR="00A6293D" w:rsidRPr="00510B48">
        <w:t xml:space="preserve"> </w:t>
      </w:r>
      <w:r w:rsidRPr="00510B48">
        <w:t>urgents</w:t>
      </w:r>
      <w:r w:rsidR="00A6293D" w:rsidRPr="00510B48">
        <w:t xml:space="preserve"> </w:t>
      </w:r>
      <w:r w:rsidRPr="00510B48">
        <w:t>et</w:t>
      </w:r>
      <w:r w:rsidR="00A6293D" w:rsidRPr="00510B48">
        <w:t xml:space="preserve"> </w:t>
      </w:r>
      <w:r w:rsidRPr="00510B48">
        <w:t>d’autres</w:t>
      </w:r>
      <w:r w:rsidR="00A6293D" w:rsidRPr="00510B48">
        <w:t xml:space="preserve"> </w:t>
      </w:r>
      <w:r w:rsidRPr="00510B48">
        <w:t>affaires</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décision</w:t>
      </w:r>
      <w:r w:rsidR="00A6293D" w:rsidRPr="00510B48">
        <w:t xml:space="preserve"> </w:t>
      </w:r>
      <w:r w:rsidRPr="00510B48">
        <w:t>du</w:t>
      </w:r>
      <w:r w:rsidR="00A6293D" w:rsidRPr="00510B48">
        <w:t xml:space="preserve"> </w:t>
      </w:r>
      <w:r w:rsidRPr="00510B48">
        <w:t>Haut</w:t>
      </w:r>
      <w:r w:rsidR="00A6293D" w:rsidRPr="00510B48">
        <w:t xml:space="preserve"> </w:t>
      </w:r>
      <w:r w:rsidRPr="00510B48">
        <w:t>Conseil</w:t>
      </w:r>
      <w:r w:rsidR="00A6293D" w:rsidRPr="00510B48">
        <w:t xml:space="preserve"> </w:t>
      </w:r>
      <w:r w:rsidRPr="00510B48">
        <w:t>judiciaire.</w:t>
      </w:r>
    </w:p>
    <w:p w14:paraId="0ECE5906" w14:textId="48231DC1" w:rsidR="00222975" w:rsidRPr="00510B48" w:rsidRDefault="00222975" w:rsidP="00222975">
      <w:pPr>
        <w:pStyle w:val="SingleTxtG"/>
      </w:pPr>
      <w:r w:rsidRPr="00510B48">
        <w:t>232.</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l’aide</w:t>
      </w:r>
      <w:r w:rsidR="00A6293D" w:rsidRPr="00510B48">
        <w:t xml:space="preserve"> </w:t>
      </w:r>
      <w:r w:rsidRPr="00510B48">
        <w:t>juridictionnelle</w:t>
      </w:r>
      <w:r w:rsidR="00A6293D" w:rsidRPr="00510B48">
        <w:t xml:space="preserve"> </w:t>
      </w:r>
      <w:r w:rsidRPr="00510B48">
        <w:t>gratuite</w:t>
      </w:r>
      <w:bookmarkStart w:id="34" w:name="_ftnref42"/>
      <w:bookmarkEnd w:id="34"/>
      <w:r w:rsidRPr="009D16C5">
        <w:rPr>
          <w:rStyle w:val="Appelnotedebasdep"/>
        </w:rPr>
        <w:footnoteReference w:id="45"/>
      </w:r>
      <w:r w:rsidR="00A6293D" w:rsidRPr="00510B48">
        <w:t xml:space="preserve"> </w:t>
      </w:r>
      <w:r w:rsidRPr="00510B48">
        <w:t>entrée</w:t>
      </w:r>
      <w:r w:rsidR="00A6293D" w:rsidRPr="00510B48">
        <w:t xml:space="preserve"> </w:t>
      </w:r>
      <w:r w:rsidRPr="00510B48">
        <w:t>en</w:t>
      </w:r>
      <w:r w:rsidR="00A6293D" w:rsidRPr="00510B48">
        <w:t xml:space="preserve"> </w:t>
      </w:r>
      <w:r w:rsidRPr="00510B48">
        <w:t>vigueur</w:t>
      </w:r>
      <w:r w:rsidR="00A6293D" w:rsidRPr="00510B48">
        <w:t xml:space="preserve"> </w:t>
      </w:r>
      <w:r w:rsidRPr="00510B48">
        <w:t>en</w:t>
      </w:r>
      <w:r w:rsidR="00A6293D" w:rsidRPr="00510B48">
        <w:t xml:space="preserve"> </w:t>
      </w:r>
      <w:r w:rsidRPr="00510B48">
        <w:t>octobre</w:t>
      </w:r>
      <w:r w:rsidR="00A6293D" w:rsidRPr="00510B48">
        <w:t xml:space="preserve"> </w:t>
      </w:r>
      <w:r w:rsidRPr="00510B48">
        <w:t>2019</w:t>
      </w:r>
      <w:r w:rsidR="00A6293D" w:rsidRPr="00510B48">
        <w:t xml:space="preserve"> </w:t>
      </w:r>
      <w:r w:rsidRPr="00510B48">
        <w:t>a</w:t>
      </w:r>
      <w:r w:rsidR="00A6293D" w:rsidRPr="00510B48">
        <w:t xml:space="preserve"> </w:t>
      </w:r>
      <w:r w:rsidRPr="00510B48">
        <w:t>pour</w:t>
      </w:r>
      <w:r w:rsidR="00A6293D" w:rsidRPr="00510B48">
        <w:t xml:space="preserve"> </w:t>
      </w:r>
      <w:r w:rsidRPr="00510B48">
        <w:t>objet</w:t>
      </w:r>
      <w:r w:rsidR="00A6293D" w:rsidRPr="00510B48">
        <w:t xml:space="preserve"> </w:t>
      </w:r>
      <w:r w:rsidRPr="00510B48">
        <w:t>de</w:t>
      </w:r>
      <w:r w:rsidR="00A6293D" w:rsidRPr="00510B48">
        <w:t xml:space="preserve"> </w:t>
      </w:r>
      <w:r w:rsidRPr="00510B48">
        <w:t>faire</w:t>
      </w:r>
      <w:r w:rsidR="00A6293D" w:rsidRPr="00510B48">
        <w:t xml:space="preserve"> </w:t>
      </w:r>
      <w:r w:rsidRPr="00510B48">
        <w:t>en</w:t>
      </w:r>
      <w:r w:rsidR="00A6293D" w:rsidRPr="00510B48">
        <w:t xml:space="preserve"> </w:t>
      </w:r>
      <w:r w:rsidRPr="00510B48">
        <w:t>sorte</w:t>
      </w:r>
      <w:r w:rsidR="00A6293D" w:rsidRPr="00510B48">
        <w:t xml:space="preserve"> </w:t>
      </w:r>
      <w:r w:rsidRPr="00510B48">
        <w:t>que</w:t>
      </w:r>
      <w:r w:rsidR="00A6293D" w:rsidRPr="00510B48">
        <w:t xml:space="preserve"> </w:t>
      </w:r>
      <w:r w:rsidRPr="00510B48">
        <w:t>chacun</w:t>
      </w:r>
      <w:r w:rsidR="00A6293D" w:rsidRPr="00510B48">
        <w:t xml:space="preserve"> </w:t>
      </w:r>
      <w:r w:rsidRPr="00510B48">
        <w:t>ait</w:t>
      </w:r>
      <w:r w:rsidR="00A6293D" w:rsidRPr="00510B48">
        <w:t xml:space="preserve"> </w:t>
      </w:r>
      <w:r w:rsidRPr="00510B48">
        <w:t>un</w:t>
      </w:r>
      <w:r w:rsidR="00A6293D" w:rsidRPr="00510B48">
        <w:t xml:space="preserve"> </w:t>
      </w:r>
      <w:r w:rsidRPr="00510B48">
        <w:t>accès</w:t>
      </w:r>
      <w:r w:rsidR="00A6293D" w:rsidRPr="00510B48">
        <w:t xml:space="preserve"> </w:t>
      </w:r>
      <w:r w:rsidRPr="00510B48">
        <w:t>effectif</w:t>
      </w:r>
      <w:r w:rsidR="00A6293D" w:rsidRPr="00510B48">
        <w:t xml:space="preserve"> </w:t>
      </w:r>
      <w:r w:rsidRPr="00510B48">
        <w:t>à</w:t>
      </w:r>
      <w:r w:rsidR="00A6293D" w:rsidRPr="00510B48">
        <w:t xml:space="preserve"> </w:t>
      </w:r>
      <w:r w:rsidRPr="00510B48">
        <w:t>la</w:t>
      </w:r>
      <w:r w:rsidR="00A6293D" w:rsidRPr="00510B48">
        <w:t xml:space="preserve"> </w:t>
      </w:r>
      <w:r w:rsidRPr="00510B48">
        <w:t>justice</w:t>
      </w:r>
      <w:r w:rsidR="00A6293D" w:rsidRPr="00510B48">
        <w:t xml:space="preserve"> </w:t>
      </w:r>
      <w:r w:rsidRPr="00510B48">
        <w:t>dans</w:t>
      </w:r>
      <w:r w:rsidR="00A6293D" w:rsidRPr="00510B48">
        <w:t xml:space="preserve"> </w:t>
      </w:r>
      <w:r w:rsidRPr="00510B48">
        <w:t>des</w:t>
      </w:r>
      <w:r w:rsidR="00A6293D" w:rsidRPr="00510B48">
        <w:t xml:space="preserve"> </w:t>
      </w:r>
      <w:r w:rsidRPr="00510B48">
        <w:t>conditions</w:t>
      </w:r>
      <w:r w:rsidR="00A6293D" w:rsidRPr="00510B48">
        <w:t xml:space="preserve"> </w:t>
      </w:r>
      <w:r w:rsidRPr="00510B48">
        <w:t>d’égalité</w:t>
      </w:r>
      <w:r w:rsidR="00601D40" w:rsidRPr="00510B48">
        <w:t>.</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cette</w:t>
      </w:r>
      <w:r w:rsidR="00A6293D" w:rsidRPr="00510B48">
        <w:t xml:space="preserve"> </w:t>
      </w:r>
      <w:r w:rsidRPr="00510B48">
        <w:t>loi,</w:t>
      </w:r>
      <w:r w:rsidR="00A6293D" w:rsidRPr="00510B48">
        <w:t xml:space="preserve"> </w:t>
      </w:r>
      <w:r w:rsidRPr="00510B48">
        <w:t>le</w:t>
      </w:r>
      <w:r w:rsidR="00A6293D" w:rsidRPr="00510B48">
        <w:t xml:space="preserve"> </w:t>
      </w:r>
      <w:r w:rsidRPr="00510B48">
        <w:t>registre</w:t>
      </w:r>
      <w:r w:rsidR="00A6293D" w:rsidRPr="00510B48">
        <w:t xml:space="preserve"> </w:t>
      </w:r>
      <w:r w:rsidRPr="00510B48">
        <w:t>des</w:t>
      </w:r>
      <w:r w:rsidR="00A6293D" w:rsidRPr="00510B48">
        <w:t xml:space="preserve"> </w:t>
      </w:r>
      <w:r w:rsidRPr="00510B48">
        <w:t>services</w:t>
      </w:r>
      <w:r w:rsidR="00A6293D" w:rsidRPr="00510B48">
        <w:t xml:space="preserve"> </w:t>
      </w:r>
      <w:r w:rsidRPr="00510B48">
        <w:t>qui</w:t>
      </w:r>
      <w:r w:rsidR="00A6293D" w:rsidRPr="00510B48">
        <w:t xml:space="preserve"> </w:t>
      </w:r>
      <w:r w:rsidRPr="00510B48">
        <w:t>dispensent</w:t>
      </w:r>
      <w:r w:rsidR="00A6293D" w:rsidRPr="00510B48">
        <w:t xml:space="preserve"> </w:t>
      </w:r>
      <w:r w:rsidRPr="00510B48">
        <w:t>gratuitement</w:t>
      </w:r>
      <w:r w:rsidR="00A6293D" w:rsidRPr="00510B48">
        <w:t xml:space="preserve"> </w:t>
      </w:r>
      <w:r w:rsidRPr="00510B48">
        <w:t>une</w:t>
      </w:r>
      <w:r w:rsidR="00A6293D" w:rsidRPr="00510B48">
        <w:t xml:space="preserve"> </w:t>
      </w:r>
      <w:r w:rsidRPr="00510B48">
        <w:t>aide</w:t>
      </w:r>
      <w:r w:rsidR="00A6293D" w:rsidRPr="00510B48">
        <w:t xml:space="preserve"> </w:t>
      </w:r>
      <w:r w:rsidRPr="00510B48">
        <w:t>juridictionnelle</w:t>
      </w:r>
      <w:r w:rsidR="00A6293D" w:rsidRPr="00510B48">
        <w:t xml:space="preserve"> </w:t>
      </w:r>
      <w:r w:rsidRPr="00510B48">
        <w:t>et</w:t>
      </w:r>
      <w:r w:rsidR="00A6293D" w:rsidRPr="00510B48">
        <w:t xml:space="preserve"> </w:t>
      </w:r>
      <w:r w:rsidRPr="00510B48">
        <w:t>une</w:t>
      </w:r>
      <w:r w:rsidR="00A6293D" w:rsidRPr="00510B48">
        <w:t xml:space="preserve"> </w:t>
      </w:r>
      <w:r w:rsidRPr="00510B48">
        <w:t>assistance</w:t>
      </w:r>
      <w:r w:rsidR="00A6293D" w:rsidRPr="00510B48">
        <w:t xml:space="preserve"> </w:t>
      </w:r>
      <w:r w:rsidRPr="00510B48">
        <w:t>juridique</w:t>
      </w:r>
      <w:r w:rsidR="00A6293D" w:rsidRPr="00510B48">
        <w:t xml:space="preserve"> </w:t>
      </w:r>
      <w:r w:rsidRPr="00510B48">
        <w:t>peut</w:t>
      </w:r>
      <w:r w:rsidR="00A6293D" w:rsidRPr="00510B48">
        <w:t xml:space="preserve"> </w:t>
      </w:r>
      <w:r w:rsidRPr="00510B48">
        <w:t>être</w:t>
      </w:r>
      <w:r w:rsidR="00A6293D" w:rsidRPr="00510B48">
        <w:t xml:space="preserve"> </w:t>
      </w:r>
      <w:r w:rsidRPr="00510B48">
        <w:t>consulté</w:t>
      </w:r>
      <w:r w:rsidR="00A6293D" w:rsidRPr="00510B48">
        <w:t xml:space="preserve"> </w:t>
      </w:r>
      <w:r w:rsidRPr="00510B48">
        <w:t>sur</w:t>
      </w:r>
      <w:r w:rsidR="00A6293D" w:rsidRPr="00510B48">
        <w:t xml:space="preserve"> </w:t>
      </w:r>
      <w:r w:rsidRPr="00510B48">
        <w:t>le</w:t>
      </w:r>
      <w:r w:rsidR="00A6293D" w:rsidRPr="00510B48">
        <w:t xml:space="preserve"> </w:t>
      </w:r>
      <w:r w:rsidRPr="00510B48">
        <w:t>site</w:t>
      </w:r>
      <w:r w:rsidR="00A6293D" w:rsidRPr="00510B48">
        <w:t xml:space="preserve"> </w:t>
      </w:r>
      <w:r w:rsidRPr="00510B48">
        <w:t>Web</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p>
    <w:p w14:paraId="1D39F793" w14:textId="5CA3B7FF" w:rsidR="00222975" w:rsidRPr="00510B48" w:rsidRDefault="00222975" w:rsidP="00222975">
      <w:pPr>
        <w:pStyle w:val="H23G"/>
        <w:rPr>
          <w:i/>
        </w:rPr>
      </w:pPr>
      <w:r w:rsidRPr="00510B48">
        <w:tab/>
      </w:r>
      <w:r w:rsidRPr="00510B48">
        <w:tab/>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53DB8550" w14:textId="6FAB1221" w:rsidR="00222975" w:rsidRPr="00510B48" w:rsidRDefault="00222975" w:rsidP="00222975">
      <w:pPr>
        <w:pStyle w:val="SingleTxtG"/>
      </w:pPr>
      <w:r w:rsidRPr="00510B48">
        <w:t>233.</w:t>
      </w:r>
      <w:r w:rsidRPr="00510B48">
        <w:tab/>
        <w:t>La</w:t>
      </w:r>
      <w:r w:rsidR="00A6293D" w:rsidRPr="00510B48">
        <w:t xml:space="preserve"> </w:t>
      </w:r>
      <w:r w:rsidRPr="00510B48">
        <w:t>situation</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est</w:t>
      </w:r>
      <w:r w:rsidR="00A6293D" w:rsidRPr="00510B48">
        <w:t xml:space="preserve"> </w:t>
      </w:r>
      <w:r w:rsidRPr="00510B48">
        <w:t>préoccupante,</w:t>
      </w:r>
      <w:r w:rsidR="00A6293D" w:rsidRPr="00510B48">
        <w:t xml:space="preserve"> </w:t>
      </w:r>
      <w:r w:rsidRPr="00510B48">
        <w:t>d’autant</w:t>
      </w:r>
      <w:r w:rsidR="00A6293D" w:rsidRPr="00510B48">
        <w:t xml:space="preserve"> </w:t>
      </w:r>
      <w:r w:rsidRPr="00510B48">
        <w:t>que</w:t>
      </w:r>
      <w:r w:rsidR="00A6293D" w:rsidRPr="00510B48">
        <w:t xml:space="preserve"> </w:t>
      </w:r>
      <w:r w:rsidRPr="00510B48">
        <w:t>le</w:t>
      </w:r>
      <w:r w:rsidR="00A6293D" w:rsidRPr="00510B48">
        <w:t xml:space="preserve"> </w:t>
      </w:r>
      <w:r w:rsidRPr="00510B48">
        <w:t>volet</w:t>
      </w:r>
      <w:r w:rsidR="00A6293D" w:rsidRPr="00510B48">
        <w:t xml:space="preserve"> </w:t>
      </w:r>
      <w:r w:rsidRPr="00510B48">
        <w:t>judiciaire</w:t>
      </w:r>
      <w:r w:rsidR="00A6293D" w:rsidRPr="00510B48">
        <w:t xml:space="preserve"> </w:t>
      </w:r>
      <w:r w:rsidRPr="00510B48">
        <w:t>du</w:t>
      </w:r>
      <w:r w:rsidR="00A6293D" w:rsidRPr="00510B48">
        <w:t xml:space="preserve"> </w:t>
      </w:r>
      <w:r w:rsidRPr="00510B48">
        <w:t>mandat</w:t>
      </w:r>
      <w:r w:rsidR="00A6293D" w:rsidRPr="00510B48">
        <w:t xml:space="preserve"> </w:t>
      </w:r>
      <w:r w:rsidRPr="00510B48">
        <w:t>de</w:t>
      </w:r>
      <w:r w:rsidR="00A6293D" w:rsidRPr="00510B48">
        <w:t xml:space="preserve"> </w:t>
      </w:r>
      <w:r w:rsidRPr="00510B48">
        <w:t>la</w:t>
      </w:r>
      <w:r w:rsidR="00A6293D" w:rsidRPr="00510B48">
        <w:t xml:space="preserve"> </w:t>
      </w:r>
      <w:r w:rsidRPr="00510B48">
        <w:t>mission</w:t>
      </w:r>
      <w:r w:rsidR="00A6293D" w:rsidRPr="00510B48">
        <w:t xml:space="preserve"> </w:t>
      </w:r>
      <w:r w:rsidRPr="00510B48">
        <w:t>EULEX</w:t>
      </w:r>
      <w:r w:rsidR="00A6293D" w:rsidRPr="00510B48">
        <w:t xml:space="preserve"> </w:t>
      </w:r>
      <w:r w:rsidRPr="00510B48">
        <w:t>a</w:t>
      </w:r>
      <w:r w:rsidR="00A6293D" w:rsidRPr="00510B48">
        <w:t xml:space="preserve"> </w:t>
      </w:r>
      <w:r w:rsidRPr="00510B48">
        <w:t>pris</w:t>
      </w:r>
      <w:r w:rsidR="00A6293D" w:rsidRPr="00510B48">
        <w:t xml:space="preserve"> </w:t>
      </w:r>
      <w:r w:rsidRPr="00510B48">
        <w:t>fin</w:t>
      </w:r>
      <w:r w:rsidR="00A6293D" w:rsidRPr="00510B48">
        <w:t xml:space="preserve"> </w:t>
      </w:r>
      <w:r w:rsidRPr="00510B48">
        <w:t>le</w:t>
      </w:r>
      <w:r w:rsidR="00A6293D" w:rsidRPr="00510B48">
        <w:t xml:space="preserve"> </w:t>
      </w:r>
      <w:r w:rsidRPr="00510B48">
        <w:t>14</w:t>
      </w:r>
      <w:r w:rsidR="00D64DF1">
        <w:t> </w:t>
      </w:r>
      <w:r w:rsidRPr="00510B48">
        <w:t>juin</w:t>
      </w:r>
      <w:r w:rsidR="00A6293D" w:rsidRPr="00510B48">
        <w:t xml:space="preserve"> </w:t>
      </w:r>
      <w:r w:rsidRPr="00510B48">
        <w:t>2018,</w:t>
      </w:r>
      <w:r w:rsidR="00A6293D" w:rsidRPr="00510B48">
        <w:t xml:space="preserve"> </w:t>
      </w:r>
      <w:r w:rsidRPr="00510B48">
        <w:t>c’est-à-dire</w:t>
      </w:r>
      <w:r w:rsidR="00A6293D" w:rsidRPr="00510B48">
        <w:t xml:space="preserve"> </w:t>
      </w:r>
      <w:r w:rsidRPr="00510B48">
        <w:t>que</w:t>
      </w:r>
      <w:r w:rsidR="00A6293D" w:rsidRPr="00510B48">
        <w:t xml:space="preserve"> </w:t>
      </w:r>
      <w:r w:rsidRPr="00510B48">
        <w:t>les</w:t>
      </w:r>
      <w:r w:rsidR="00A6293D" w:rsidRPr="00510B48">
        <w:t xml:space="preserve"> </w:t>
      </w:r>
      <w:r w:rsidRPr="00510B48">
        <w:t>juges</w:t>
      </w:r>
      <w:r w:rsidR="00A6293D" w:rsidRPr="00510B48">
        <w:t xml:space="preserve"> </w:t>
      </w:r>
      <w:r w:rsidRPr="00510B48">
        <w:t>et</w:t>
      </w:r>
      <w:r w:rsidR="00A6293D" w:rsidRPr="00510B48">
        <w:t xml:space="preserve"> </w:t>
      </w:r>
      <w:r w:rsidRPr="00510B48">
        <w:t>procureurs</w:t>
      </w:r>
      <w:r w:rsidR="00A6293D" w:rsidRPr="00510B48">
        <w:t xml:space="preserve"> </w:t>
      </w:r>
      <w:r w:rsidRPr="00510B48">
        <w:t>internationaux</w:t>
      </w:r>
      <w:r w:rsidR="00A6293D" w:rsidRPr="00510B48">
        <w:t xml:space="preserve"> </w:t>
      </w:r>
      <w:r w:rsidRPr="00510B48">
        <w:t>délégués</w:t>
      </w:r>
      <w:r w:rsidR="00A6293D" w:rsidRPr="00510B48">
        <w:t xml:space="preserve"> </w:t>
      </w:r>
      <w:r w:rsidRPr="00510B48">
        <w:t>auprès</w:t>
      </w:r>
      <w:r w:rsidR="00A6293D" w:rsidRPr="00510B48">
        <w:t xml:space="preserve"> </w:t>
      </w:r>
      <w:r w:rsidRPr="00510B48">
        <w:t>des</w:t>
      </w:r>
      <w:r w:rsidR="00A6293D" w:rsidRPr="00510B48">
        <w:t xml:space="preserve"> </w:t>
      </w:r>
      <w:r w:rsidRPr="00510B48">
        <w:t>organes</w:t>
      </w:r>
      <w:r w:rsidR="00A6293D" w:rsidRPr="00510B48">
        <w:t xml:space="preserve"> </w:t>
      </w:r>
      <w:r w:rsidRPr="00510B48">
        <w:t>judiciaires</w:t>
      </w:r>
      <w:r w:rsidR="00A6293D" w:rsidRPr="00510B48">
        <w:t xml:space="preserve"> </w:t>
      </w:r>
      <w:r w:rsidRPr="00510B48">
        <w:t>des</w:t>
      </w:r>
      <w:r w:rsidR="00A6293D" w:rsidRPr="00510B48">
        <w:t xml:space="preserve"> </w:t>
      </w:r>
      <w:r w:rsidRPr="00510B48">
        <w:t>IPAA</w:t>
      </w:r>
      <w:r w:rsidR="00A6293D" w:rsidRPr="00510B48">
        <w:t xml:space="preserve"> </w:t>
      </w:r>
      <w:r w:rsidRPr="00510B48">
        <w:t>ont</w:t>
      </w:r>
      <w:r w:rsidR="00A6293D" w:rsidRPr="00510B48">
        <w:t xml:space="preserve"> </w:t>
      </w:r>
      <w:r w:rsidRPr="00510B48">
        <w:t>cessé</w:t>
      </w:r>
      <w:r w:rsidR="00A6293D" w:rsidRPr="00510B48">
        <w:t xml:space="preserve"> </w:t>
      </w:r>
      <w:r w:rsidRPr="00510B48">
        <w:t>d’exercer</w:t>
      </w:r>
      <w:r w:rsidR="00A6293D" w:rsidRPr="00510B48">
        <w:t xml:space="preserve"> </w:t>
      </w:r>
      <w:r w:rsidRPr="00510B48">
        <w:t>leurs</w:t>
      </w:r>
      <w:r w:rsidR="00A6293D" w:rsidRPr="00510B48">
        <w:t xml:space="preserve"> </w:t>
      </w:r>
      <w:r w:rsidRPr="00510B48">
        <w:t>fonctions.</w:t>
      </w:r>
    </w:p>
    <w:p w14:paraId="27962FC5" w14:textId="3F472820" w:rsidR="00222975" w:rsidRPr="00D64DF1" w:rsidRDefault="00222975" w:rsidP="00222975">
      <w:pPr>
        <w:pStyle w:val="SingleTxtG"/>
        <w:rPr>
          <w:spacing w:val="-1"/>
        </w:rPr>
      </w:pPr>
      <w:r w:rsidRPr="00D64DF1">
        <w:rPr>
          <w:spacing w:val="-1"/>
        </w:rPr>
        <w:t>234.</w:t>
      </w:r>
      <w:r w:rsidRPr="00D64DF1">
        <w:rPr>
          <w:spacing w:val="-1"/>
        </w:rPr>
        <w:tab/>
        <w:t>Au</w:t>
      </w:r>
      <w:r w:rsidR="00A6293D" w:rsidRPr="00D64DF1">
        <w:rPr>
          <w:spacing w:val="-1"/>
        </w:rPr>
        <w:t xml:space="preserve"> </w:t>
      </w:r>
      <w:r w:rsidRPr="00D64DF1">
        <w:rPr>
          <w:spacing w:val="-1"/>
        </w:rPr>
        <w:t>total,</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Serbes</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non-Albanais</w:t>
      </w:r>
      <w:r w:rsidR="00A6293D" w:rsidRPr="00D64DF1">
        <w:rPr>
          <w:spacing w:val="-1"/>
        </w:rPr>
        <w:t xml:space="preserve"> </w:t>
      </w:r>
      <w:r w:rsidRPr="00D64DF1">
        <w:rPr>
          <w:spacing w:val="-1"/>
        </w:rPr>
        <w:t>ont</w:t>
      </w:r>
      <w:r w:rsidR="00A6293D" w:rsidRPr="00D64DF1">
        <w:rPr>
          <w:spacing w:val="-1"/>
        </w:rPr>
        <w:t xml:space="preserve"> </w:t>
      </w:r>
      <w:r w:rsidRPr="00D64DF1">
        <w:rPr>
          <w:spacing w:val="-1"/>
        </w:rPr>
        <w:t>soumis</w:t>
      </w:r>
      <w:r w:rsidR="00A6293D" w:rsidRPr="00D64DF1">
        <w:rPr>
          <w:spacing w:val="-1"/>
        </w:rPr>
        <w:t xml:space="preserve"> </w:t>
      </w:r>
      <w:r w:rsidRPr="00D64DF1">
        <w:rPr>
          <w:spacing w:val="-1"/>
        </w:rPr>
        <w:t>18</w:t>
      </w:r>
      <w:r w:rsidR="00D64DF1" w:rsidRPr="00D64DF1">
        <w:rPr>
          <w:spacing w:val="-1"/>
        </w:rPr>
        <w:t> </w:t>
      </w:r>
      <w:r w:rsidRPr="00D64DF1">
        <w:rPr>
          <w:spacing w:val="-1"/>
        </w:rPr>
        <w:t>396</w:t>
      </w:r>
      <w:r w:rsidR="00A6293D" w:rsidRPr="00D64DF1">
        <w:rPr>
          <w:spacing w:val="-1"/>
        </w:rPr>
        <w:t xml:space="preserve"> </w:t>
      </w:r>
      <w:r w:rsidRPr="00D64DF1">
        <w:rPr>
          <w:spacing w:val="-1"/>
        </w:rPr>
        <w:t>demandes</w:t>
      </w:r>
      <w:r w:rsidR="00A6293D" w:rsidRPr="00D64DF1">
        <w:rPr>
          <w:spacing w:val="-1"/>
        </w:rPr>
        <w:t xml:space="preserve"> </w:t>
      </w:r>
      <w:r w:rsidRPr="00D64DF1">
        <w:rPr>
          <w:spacing w:val="-1"/>
        </w:rPr>
        <w:t>d’indemnisation</w:t>
      </w:r>
      <w:r w:rsidR="00A6293D" w:rsidRPr="00D64DF1">
        <w:rPr>
          <w:spacing w:val="-1"/>
        </w:rPr>
        <w:t xml:space="preserve"> </w:t>
      </w:r>
      <w:r w:rsidRPr="00D64DF1">
        <w:rPr>
          <w:spacing w:val="-1"/>
        </w:rPr>
        <w:t>pour</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biens</w:t>
      </w:r>
      <w:r w:rsidR="00A6293D" w:rsidRPr="00D64DF1">
        <w:rPr>
          <w:spacing w:val="-1"/>
        </w:rPr>
        <w:t xml:space="preserve"> </w:t>
      </w:r>
      <w:r w:rsidRPr="00D64DF1">
        <w:rPr>
          <w:spacing w:val="-1"/>
        </w:rPr>
        <w:t>détruits</w:t>
      </w:r>
      <w:r w:rsidR="00A6293D" w:rsidRPr="00D64DF1">
        <w:rPr>
          <w:spacing w:val="-1"/>
        </w:rPr>
        <w:t xml:space="preserve"> </w:t>
      </w:r>
      <w:r w:rsidRPr="00D64DF1">
        <w:rPr>
          <w:spacing w:val="-1"/>
        </w:rPr>
        <w:t>ou</w:t>
      </w:r>
      <w:r w:rsidR="00A6293D" w:rsidRPr="00D64DF1">
        <w:rPr>
          <w:spacing w:val="-1"/>
        </w:rPr>
        <w:t xml:space="preserve"> </w:t>
      </w:r>
      <w:r w:rsidRPr="00D64DF1">
        <w:rPr>
          <w:spacing w:val="-1"/>
        </w:rPr>
        <w:t>endommagés</w:t>
      </w:r>
      <w:r w:rsidR="00601D40" w:rsidRPr="00D64DF1">
        <w:rPr>
          <w:spacing w:val="-1"/>
        </w:rPr>
        <w: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tribunaux</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IPAA</w:t>
      </w:r>
      <w:r w:rsidR="00A6293D" w:rsidRPr="00D64DF1">
        <w:rPr>
          <w:spacing w:val="-1"/>
        </w:rPr>
        <w:t xml:space="preserve"> </w:t>
      </w:r>
      <w:r w:rsidRPr="00D64DF1">
        <w:rPr>
          <w:spacing w:val="-1"/>
        </w:rPr>
        <w:t>rejettent</w:t>
      </w:r>
      <w:r w:rsidR="00A6293D" w:rsidRPr="00D64DF1">
        <w:rPr>
          <w:spacing w:val="-1"/>
        </w:rPr>
        <w:t xml:space="preserve"> </w:t>
      </w:r>
      <w:r w:rsidRPr="00D64DF1">
        <w:rPr>
          <w:spacing w:val="-1"/>
        </w:rPr>
        <w:t>en</w:t>
      </w:r>
      <w:r w:rsidR="00A6293D" w:rsidRPr="00D64DF1">
        <w:rPr>
          <w:spacing w:val="-1"/>
        </w:rPr>
        <w:t xml:space="preserve"> </w:t>
      </w:r>
      <w:r w:rsidRPr="00D64DF1">
        <w:rPr>
          <w:spacing w:val="-1"/>
        </w:rPr>
        <w:t>règle</w:t>
      </w:r>
      <w:r w:rsidR="00A6293D" w:rsidRPr="00D64DF1">
        <w:rPr>
          <w:spacing w:val="-1"/>
        </w:rPr>
        <w:t xml:space="preserve"> </w:t>
      </w:r>
      <w:r w:rsidRPr="00D64DF1">
        <w:rPr>
          <w:spacing w:val="-1"/>
        </w:rPr>
        <w:t>générale</w:t>
      </w:r>
      <w:r w:rsidR="00A6293D" w:rsidRPr="00D64DF1">
        <w:rPr>
          <w:spacing w:val="-1"/>
        </w:rPr>
        <w:t xml:space="preserve"> </w:t>
      </w:r>
      <w:r w:rsidRPr="00D64DF1">
        <w:rPr>
          <w:spacing w:val="-1"/>
        </w:rPr>
        <w:t>ces</w:t>
      </w:r>
      <w:r w:rsidR="00A6293D" w:rsidRPr="00D64DF1">
        <w:rPr>
          <w:spacing w:val="-1"/>
        </w:rPr>
        <w:t xml:space="preserve"> </w:t>
      </w:r>
      <w:r w:rsidRPr="00D64DF1">
        <w:rPr>
          <w:spacing w:val="-1"/>
        </w:rPr>
        <w:t>demandes</w:t>
      </w:r>
      <w:r w:rsidR="00601D40" w:rsidRPr="00D64DF1">
        <w:rPr>
          <w:spacing w:val="-1"/>
        </w:rPr>
        <w:t>.</w:t>
      </w:r>
      <w:r w:rsidR="00A6293D" w:rsidRPr="00D64DF1">
        <w:rPr>
          <w:spacing w:val="-1"/>
        </w:rPr>
        <w:t xml:space="preserve"> </w:t>
      </w:r>
      <w:r w:rsidRPr="00D64DF1">
        <w:rPr>
          <w:spacing w:val="-1"/>
        </w:rPr>
        <w:t>L’instruction</w:t>
      </w:r>
      <w:r w:rsidR="00A6293D" w:rsidRPr="00D64DF1">
        <w:rPr>
          <w:spacing w:val="-1"/>
        </w:rPr>
        <w:t xml:space="preserve"> </w:t>
      </w:r>
      <w:r w:rsidRPr="00D64DF1">
        <w:rPr>
          <w:spacing w:val="-1"/>
        </w:rPr>
        <w:t>adressée</w:t>
      </w:r>
      <w:r w:rsidR="00A6293D" w:rsidRPr="00D64DF1">
        <w:rPr>
          <w:spacing w:val="-1"/>
        </w:rPr>
        <w:t xml:space="preserve"> </w:t>
      </w:r>
      <w:r w:rsidRPr="00D64DF1">
        <w:rPr>
          <w:spacing w:val="-1"/>
        </w:rPr>
        <w:t>dans</w:t>
      </w:r>
      <w:r w:rsidR="00A6293D" w:rsidRPr="00D64DF1">
        <w:rPr>
          <w:spacing w:val="-1"/>
        </w:rPr>
        <w:t xml:space="preserve"> </w:t>
      </w:r>
      <w:r w:rsidRPr="00D64DF1">
        <w:rPr>
          <w:spacing w:val="-1"/>
        </w:rPr>
        <w:t>une</w:t>
      </w:r>
      <w:r w:rsidR="00A6293D" w:rsidRPr="00D64DF1">
        <w:rPr>
          <w:spacing w:val="-1"/>
        </w:rPr>
        <w:t xml:space="preserve"> </w:t>
      </w:r>
      <w:r w:rsidRPr="00D64DF1">
        <w:rPr>
          <w:spacing w:val="-1"/>
        </w:rPr>
        <w:t>circulaire</w:t>
      </w:r>
      <w:r w:rsidR="00A6293D" w:rsidRPr="00D64DF1">
        <w:rPr>
          <w:spacing w:val="-1"/>
        </w:rPr>
        <w:t xml:space="preserve"> </w:t>
      </w:r>
      <w:r w:rsidRPr="00D64DF1">
        <w:rPr>
          <w:spacing w:val="-1"/>
        </w:rPr>
        <w:t>par</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section</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justice</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MINUK</w:t>
      </w:r>
      <w:r w:rsidR="00A6293D" w:rsidRPr="00D64DF1">
        <w:rPr>
          <w:spacing w:val="-1"/>
        </w:rPr>
        <w:t xml:space="preserve"> </w:t>
      </w:r>
      <w:r w:rsidRPr="00D64DF1">
        <w:rPr>
          <w:spacing w:val="-1"/>
        </w:rPr>
        <w:t>le</w:t>
      </w:r>
      <w:r w:rsidR="00A6293D" w:rsidRPr="00D64DF1">
        <w:rPr>
          <w:spacing w:val="-1"/>
        </w:rPr>
        <w:t xml:space="preserve"> </w:t>
      </w:r>
      <w:r w:rsidRPr="00D64DF1">
        <w:rPr>
          <w:spacing w:val="-1"/>
        </w:rPr>
        <w:t>26</w:t>
      </w:r>
      <w:r w:rsidR="00D64DF1" w:rsidRPr="00D64DF1">
        <w:rPr>
          <w:spacing w:val="-1"/>
        </w:rPr>
        <w:t> </w:t>
      </w:r>
      <w:r w:rsidRPr="00D64DF1">
        <w:rPr>
          <w:spacing w:val="-1"/>
        </w:rPr>
        <w:t>août</w:t>
      </w:r>
      <w:r w:rsidR="00A6293D" w:rsidRPr="00D64DF1">
        <w:rPr>
          <w:spacing w:val="-1"/>
        </w:rPr>
        <w:t xml:space="preserve"> </w:t>
      </w:r>
      <w:r w:rsidRPr="00D64DF1">
        <w:rPr>
          <w:spacing w:val="-1"/>
        </w:rPr>
        <w:t>2004</w:t>
      </w:r>
      <w:r w:rsidR="00A6293D" w:rsidRPr="00D64DF1">
        <w:rPr>
          <w:spacing w:val="-1"/>
        </w:rPr>
        <w:t xml:space="preserve"> </w:t>
      </w:r>
      <w:r w:rsidRPr="00D64DF1">
        <w:rPr>
          <w:spacing w:val="-1"/>
        </w:rPr>
        <w:t>aux</w:t>
      </w:r>
      <w:r w:rsidR="00A6293D" w:rsidRPr="00D64DF1">
        <w:rPr>
          <w:spacing w:val="-1"/>
        </w:rPr>
        <w:t xml:space="preserve"> </w:t>
      </w:r>
      <w:r w:rsidRPr="00D64DF1">
        <w:rPr>
          <w:spacing w:val="-1"/>
        </w:rPr>
        <w:t>présidents</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tribunaux</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municipalité</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district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province</w:t>
      </w:r>
      <w:r w:rsidR="00A6293D" w:rsidRPr="00D64DF1">
        <w:rPr>
          <w:spacing w:val="-1"/>
        </w:rPr>
        <w:t xml:space="preserve"> </w:t>
      </w:r>
      <w:r w:rsidRPr="00D64DF1">
        <w:rPr>
          <w:spacing w:val="-1"/>
        </w:rPr>
        <w:t>autonome</w:t>
      </w:r>
      <w:r w:rsidR="00A6293D" w:rsidRPr="00D64DF1">
        <w:rPr>
          <w:spacing w:val="-1"/>
        </w:rPr>
        <w:t xml:space="preserve"> </w:t>
      </w:r>
      <w:r w:rsidRPr="00D64DF1">
        <w:rPr>
          <w:spacing w:val="-1"/>
        </w:rPr>
        <w:t>du</w:t>
      </w:r>
      <w:r w:rsidR="00A6293D" w:rsidRPr="00D64DF1">
        <w:rPr>
          <w:spacing w:val="-1"/>
        </w:rPr>
        <w:t xml:space="preserve"> </w:t>
      </w:r>
      <w:r w:rsidR="009D16C5" w:rsidRPr="00D64DF1">
        <w:rPr>
          <w:spacing w:val="-1"/>
        </w:rPr>
        <w:t>Kosovo</w:t>
      </w:r>
      <w:r w:rsidR="009D16C5" w:rsidRPr="00D64DF1">
        <w:rPr>
          <w:spacing w:val="-1"/>
        </w:rPr>
        <w:noBreakHyphen/>
      </w:r>
      <w:r w:rsidRPr="00D64DF1">
        <w:rPr>
          <w:spacing w:val="-1"/>
        </w:rPr>
        <w:t>Metohija</w:t>
      </w:r>
      <w:r w:rsidR="00A6293D" w:rsidRPr="00D64DF1">
        <w:rPr>
          <w:spacing w:val="-1"/>
        </w:rPr>
        <w:t xml:space="preserve"> </w:t>
      </w:r>
      <w:r w:rsidRPr="00D64DF1">
        <w:rPr>
          <w:spacing w:val="-1"/>
        </w:rPr>
        <w:t>leur</w:t>
      </w:r>
      <w:r w:rsidR="00A6293D" w:rsidRPr="00D64DF1">
        <w:rPr>
          <w:spacing w:val="-1"/>
        </w:rPr>
        <w:t xml:space="preserve"> </w:t>
      </w:r>
      <w:r w:rsidRPr="00D64DF1">
        <w:rPr>
          <w:spacing w:val="-1"/>
        </w:rPr>
        <w:t>demandant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ne</w:t>
      </w:r>
      <w:r w:rsidR="00A6293D" w:rsidRPr="00D64DF1">
        <w:rPr>
          <w:spacing w:val="-1"/>
        </w:rPr>
        <w:t xml:space="preserve"> </w:t>
      </w:r>
      <w:r w:rsidRPr="00D64DF1">
        <w:rPr>
          <w:spacing w:val="-1"/>
        </w:rPr>
        <w:t>pas</w:t>
      </w:r>
      <w:r w:rsidR="00A6293D" w:rsidRPr="00D64DF1">
        <w:rPr>
          <w:spacing w:val="-1"/>
        </w:rPr>
        <w:t xml:space="preserve"> </w:t>
      </w:r>
      <w:r w:rsidRPr="00D64DF1">
        <w:rPr>
          <w:spacing w:val="-1"/>
        </w:rPr>
        <w:t>statuer</w:t>
      </w:r>
      <w:r w:rsidR="00A6293D" w:rsidRPr="00D64DF1">
        <w:rPr>
          <w:spacing w:val="-1"/>
        </w:rPr>
        <w:t xml:space="preserve"> </w:t>
      </w:r>
      <w:r w:rsidRPr="00D64DF1">
        <w:rPr>
          <w:spacing w:val="-1"/>
        </w:rPr>
        <w:t>sur</w:t>
      </w:r>
      <w:r w:rsidR="00A6293D" w:rsidRPr="00D64DF1">
        <w:rPr>
          <w:spacing w:val="-1"/>
        </w:rPr>
        <w:t xml:space="preserve"> </w:t>
      </w:r>
      <w:r w:rsidRPr="00D64DF1">
        <w:rPr>
          <w:spacing w:val="-1"/>
        </w:rPr>
        <w:t>ces</w:t>
      </w:r>
      <w:r w:rsidR="00A6293D" w:rsidRPr="00D64DF1">
        <w:rPr>
          <w:spacing w:val="-1"/>
        </w:rPr>
        <w:t xml:space="preserve"> </w:t>
      </w:r>
      <w:r w:rsidRPr="00D64DF1">
        <w:rPr>
          <w:spacing w:val="-1"/>
        </w:rPr>
        <w:t>demandes,</w:t>
      </w:r>
      <w:r w:rsidR="00A6293D" w:rsidRPr="00D64DF1">
        <w:rPr>
          <w:spacing w:val="-1"/>
        </w:rPr>
        <w:t xml:space="preserve"> </w:t>
      </w:r>
      <w:r w:rsidRPr="00D64DF1">
        <w:rPr>
          <w:spacing w:val="-1"/>
        </w:rPr>
        <w:t>soi-disant</w:t>
      </w:r>
      <w:r w:rsidR="00A6293D" w:rsidRPr="00D64DF1">
        <w:rPr>
          <w:spacing w:val="-1"/>
        </w:rPr>
        <w:t xml:space="preserve"> </w:t>
      </w:r>
      <w:r w:rsidRPr="00D64DF1">
        <w:rPr>
          <w:spacing w:val="-1"/>
        </w:rPr>
        <w:t>faute</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moyens,</w:t>
      </w:r>
      <w:r w:rsidR="00A6293D" w:rsidRPr="00D64DF1">
        <w:rPr>
          <w:spacing w:val="-1"/>
        </w:rPr>
        <w:t xml:space="preserve"> </w:t>
      </w:r>
      <w:r w:rsidRPr="00D64DF1">
        <w:rPr>
          <w:spacing w:val="-1"/>
        </w:rPr>
        <w:t>est</w:t>
      </w:r>
      <w:r w:rsidR="00A6293D" w:rsidRPr="00D64DF1">
        <w:rPr>
          <w:spacing w:val="-1"/>
        </w:rPr>
        <w:t xml:space="preserve"> </w:t>
      </w:r>
      <w:r w:rsidRPr="00D64DF1">
        <w:rPr>
          <w:spacing w:val="-1"/>
        </w:rPr>
        <w:t>un</w:t>
      </w:r>
      <w:r w:rsidR="00A6293D" w:rsidRPr="00D64DF1">
        <w:rPr>
          <w:spacing w:val="-1"/>
        </w:rPr>
        <w:t xml:space="preserve"> </w:t>
      </w:r>
      <w:r w:rsidRPr="00D64DF1">
        <w:rPr>
          <w:spacing w:val="-1"/>
        </w:rPr>
        <w:t>exemple</w:t>
      </w:r>
      <w:r w:rsidR="00A6293D" w:rsidRPr="00D64DF1">
        <w:rPr>
          <w:spacing w:val="-1"/>
        </w:rPr>
        <w:t xml:space="preserve"> </w:t>
      </w:r>
      <w:r w:rsidRPr="00D64DF1">
        <w:rPr>
          <w:spacing w:val="-1"/>
        </w:rPr>
        <w:t>flagrant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violation</w:t>
      </w:r>
      <w:r w:rsidR="00A6293D" w:rsidRPr="00D64DF1">
        <w:rPr>
          <w:spacing w:val="-1"/>
        </w:rPr>
        <w:t xml:space="preserve"> </w:t>
      </w:r>
      <w:r w:rsidRPr="00D64DF1">
        <w:rPr>
          <w:spacing w:val="-1"/>
        </w:rPr>
        <w:t>du</w:t>
      </w:r>
      <w:r w:rsidR="00A6293D" w:rsidRPr="00D64DF1">
        <w:rPr>
          <w:spacing w:val="-1"/>
        </w:rPr>
        <w:t xml:space="preserve"> </w:t>
      </w:r>
      <w:r w:rsidRPr="00D64DF1">
        <w:rPr>
          <w:spacing w:val="-1"/>
        </w:rPr>
        <w:t>droit</w:t>
      </w:r>
      <w:r w:rsidR="00A6293D" w:rsidRPr="00D64DF1">
        <w:rPr>
          <w:spacing w:val="-1"/>
        </w:rPr>
        <w:t xml:space="preserve"> </w:t>
      </w:r>
      <w:r w:rsidRPr="00D64DF1">
        <w:rPr>
          <w:spacing w:val="-1"/>
        </w:rPr>
        <w:t>à</w:t>
      </w:r>
      <w:r w:rsidR="00A6293D" w:rsidRPr="00D64DF1">
        <w:rPr>
          <w:spacing w:val="-1"/>
        </w:rPr>
        <w:t xml:space="preserve"> </w:t>
      </w:r>
      <w:r w:rsidRPr="00D64DF1">
        <w:rPr>
          <w:spacing w:val="-1"/>
        </w:rPr>
        <w:t>un</w:t>
      </w:r>
      <w:r w:rsidR="00A6293D" w:rsidRPr="00D64DF1">
        <w:rPr>
          <w:spacing w:val="-1"/>
        </w:rPr>
        <w:t xml:space="preserve"> </w:t>
      </w:r>
      <w:r w:rsidRPr="00D64DF1">
        <w:rPr>
          <w:spacing w:val="-1"/>
        </w:rPr>
        <w:t>procès</w:t>
      </w:r>
      <w:r w:rsidR="00A6293D" w:rsidRPr="00D64DF1">
        <w:rPr>
          <w:spacing w:val="-1"/>
        </w:rPr>
        <w:t xml:space="preserve"> </w:t>
      </w:r>
      <w:r w:rsidRPr="00D64DF1">
        <w:rPr>
          <w:spacing w:val="-1"/>
        </w:rPr>
        <w:t>équitable.</w:t>
      </w:r>
    </w:p>
    <w:p w14:paraId="47B36D03" w14:textId="19B21A59" w:rsidR="00222975" w:rsidRPr="00510B48" w:rsidRDefault="00222975" w:rsidP="00222975">
      <w:pPr>
        <w:pStyle w:val="SingleTxtG"/>
      </w:pPr>
      <w:r w:rsidRPr="00510B48">
        <w:lastRenderedPageBreak/>
        <w:t>235.</w:t>
      </w:r>
      <w:r w:rsidRPr="00510B48">
        <w:tab/>
        <w:t>Aucun</w:t>
      </w:r>
      <w:r w:rsidR="00A6293D" w:rsidRPr="00510B48">
        <w:t xml:space="preserve"> </w:t>
      </w:r>
      <w:r w:rsidRPr="00510B48">
        <w:t>progrès</w:t>
      </w:r>
      <w:r w:rsidR="00A6293D" w:rsidRPr="00510B48">
        <w:t xml:space="preserve"> </w:t>
      </w:r>
      <w:r w:rsidRPr="00510B48">
        <w:t>n’a</w:t>
      </w:r>
      <w:r w:rsidR="00A6293D" w:rsidRPr="00510B48">
        <w:t xml:space="preserve"> </w:t>
      </w:r>
      <w:r w:rsidRPr="00510B48">
        <w:t>été</w:t>
      </w:r>
      <w:r w:rsidR="00A6293D" w:rsidRPr="00510B48">
        <w:t xml:space="preserve"> </w:t>
      </w:r>
      <w:r w:rsidRPr="00510B48">
        <w:t>fait</w:t>
      </w:r>
      <w:r w:rsidR="00A6293D" w:rsidRPr="00510B48">
        <w:t xml:space="preserve"> </w:t>
      </w:r>
      <w:r w:rsidRPr="00510B48">
        <w:t>dans</w:t>
      </w:r>
      <w:r w:rsidR="00A6293D" w:rsidRPr="00510B48">
        <w:t xml:space="preserve"> </w:t>
      </w:r>
      <w:r w:rsidRPr="00510B48">
        <w:t>le</w:t>
      </w:r>
      <w:r w:rsidR="00A6293D" w:rsidRPr="00510B48">
        <w:t xml:space="preserve"> </w:t>
      </w:r>
      <w:r w:rsidRPr="00510B48">
        <w:t>règlement</w:t>
      </w:r>
      <w:r w:rsidR="00A6293D" w:rsidRPr="00510B48">
        <w:t xml:space="preserve"> </w:t>
      </w:r>
      <w:r w:rsidRPr="00510B48">
        <w:t>des</w:t>
      </w:r>
      <w:r w:rsidR="00A6293D" w:rsidRPr="00510B48">
        <w:t xml:space="preserve"> </w:t>
      </w:r>
      <w:r w:rsidRPr="00510B48">
        <w:t>dossiers</w:t>
      </w:r>
      <w:r w:rsidR="00A6293D" w:rsidRPr="00510B48">
        <w:t xml:space="preserve"> </w:t>
      </w:r>
      <w:r w:rsidRPr="00510B48">
        <w:t>des</w:t>
      </w:r>
      <w:r w:rsidR="00A6293D" w:rsidRPr="00510B48">
        <w:t xml:space="preserve"> </w:t>
      </w:r>
      <w:r w:rsidRPr="00510B48">
        <w:t>PDI</w:t>
      </w:r>
      <w:r w:rsidR="00A6293D" w:rsidRPr="00510B48">
        <w:t xml:space="preserve"> </w:t>
      </w:r>
      <w:r w:rsidRPr="00510B48">
        <w:t>qui</w:t>
      </w:r>
      <w:r w:rsidR="00A6293D" w:rsidRPr="00510B48">
        <w:t xml:space="preserve"> </w:t>
      </w:r>
      <w:r w:rsidRPr="00510B48">
        <w:t>ont</w:t>
      </w:r>
      <w:r w:rsidR="00A6293D" w:rsidRPr="00510B48">
        <w:t xml:space="preserve"> </w:t>
      </w:r>
      <w:r w:rsidRPr="00510B48">
        <w:t>intenté</w:t>
      </w:r>
      <w:r w:rsidR="00A6293D" w:rsidRPr="00510B48">
        <w:t xml:space="preserve"> </w:t>
      </w:r>
      <w:r w:rsidRPr="00510B48">
        <w:t>une</w:t>
      </w:r>
      <w:r w:rsidR="00A6293D" w:rsidRPr="00510B48">
        <w:t xml:space="preserve"> </w:t>
      </w:r>
      <w:r w:rsidRPr="00510B48">
        <w:t>action</w:t>
      </w:r>
      <w:r w:rsidR="00A6293D" w:rsidRPr="00510B48">
        <w:t xml:space="preserve"> </w:t>
      </w:r>
      <w:r w:rsidRPr="00510B48">
        <w:t>en</w:t>
      </w:r>
      <w:r w:rsidR="00A6293D" w:rsidRPr="00510B48">
        <w:t xml:space="preserve"> </w:t>
      </w:r>
      <w:r w:rsidRPr="00510B48">
        <w:t>nullité</w:t>
      </w:r>
      <w:r w:rsidR="00A6293D" w:rsidRPr="00510B48">
        <w:t xml:space="preserve"> </w:t>
      </w:r>
      <w:r w:rsidRPr="00510B48">
        <w:t>des</w:t>
      </w:r>
      <w:r w:rsidR="00A6293D" w:rsidRPr="00510B48">
        <w:t xml:space="preserve"> </w:t>
      </w:r>
      <w:r w:rsidRPr="00510B48">
        <w:t>contrats</w:t>
      </w:r>
      <w:r w:rsidR="00A6293D" w:rsidRPr="00510B48">
        <w:t xml:space="preserve"> </w:t>
      </w:r>
      <w:r w:rsidRPr="00510B48">
        <w:t>de</w:t>
      </w:r>
      <w:r w:rsidR="00A6293D" w:rsidRPr="00510B48">
        <w:t xml:space="preserve"> </w:t>
      </w:r>
      <w:r w:rsidRPr="00510B48">
        <w:t>cession</w:t>
      </w:r>
      <w:r w:rsidR="00A6293D" w:rsidRPr="00510B48">
        <w:t xml:space="preserve"> </w:t>
      </w:r>
      <w:r w:rsidRPr="00510B48">
        <w:t>de</w:t>
      </w:r>
      <w:r w:rsidR="00A6293D" w:rsidRPr="00510B48">
        <w:t xml:space="preserve"> </w:t>
      </w:r>
      <w:r w:rsidRPr="00510B48">
        <w:t>leurs</w:t>
      </w:r>
      <w:r w:rsidR="00A6293D" w:rsidRPr="00510B48">
        <w:t xml:space="preserve"> </w:t>
      </w:r>
      <w:r w:rsidRPr="00510B48">
        <w:t>biens</w:t>
      </w:r>
      <w:r w:rsidR="00A6293D" w:rsidRPr="00510B48">
        <w:t xml:space="preserve"> </w:t>
      </w:r>
      <w:r w:rsidRPr="00510B48">
        <w:t>et</w:t>
      </w:r>
      <w:r w:rsidR="00A6293D" w:rsidRPr="00510B48">
        <w:t xml:space="preserve"> </w:t>
      </w:r>
      <w:r w:rsidRPr="00510B48">
        <w:t>de</w:t>
      </w:r>
      <w:r w:rsidR="00A6293D" w:rsidRPr="00510B48">
        <w:t xml:space="preserve"> </w:t>
      </w:r>
      <w:r w:rsidRPr="00510B48">
        <w:t>l’enregistrement</w:t>
      </w:r>
      <w:r w:rsidR="00A6293D" w:rsidRPr="00510B48">
        <w:t xml:space="preserve"> </w:t>
      </w:r>
      <w:r w:rsidRPr="00510B48">
        <w:t>au</w:t>
      </w:r>
      <w:r w:rsidR="00A6293D" w:rsidRPr="00510B48">
        <w:t xml:space="preserve"> </w:t>
      </w:r>
      <w:r w:rsidRPr="00510B48">
        <w:t>cadastre,</w:t>
      </w:r>
      <w:r w:rsidR="00A6293D" w:rsidRPr="00510B48">
        <w:t xml:space="preserve"> </w:t>
      </w:r>
      <w:r w:rsidRPr="00510B48">
        <w:t>au</w:t>
      </w:r>
      <w:r w:rsidR="00A6293D" w:rsidRPr="00510B48">
        <w:t xml:space="preserve"> </w:t>
      </w:r>
      <w:r w:rsidRPr="00510B48">
        <w:t>profit</w:t>
      </w:r>
      <w:r w:rsidR="00A6293D" w:rsidRPr="00510B48">
        <w:t xml:space="preserve"> </w:t>
      </w:r>
      <w:r w:rsidRPr="00510B48">
        <w:t>d’Albanais,</w:t>
      </w:r>
      <w:r w:rsidR="00A6293D" w:rsidRPr="00510B48">
        <w:t xml:space="preserve"> </w:t>
      </w:r>
      <w:r w:rsidRPr="00510B48">
        <w:t>des</w:t>
      </w:r>
      <w:r w:rsidR="00A6293D" w:rsidRPr="00510B48">
        <w:t xml:space="preserve"> </w:t>
      </w:r>
      <w:r w:rsidRPr="00510B48">
        <w:t>titres</w:t>
      </w:r>
      <w:r w:rsidR="00A6293D" w:rsidRPr="00510B48">
        <w:t xml:space="preserve"> </w:t>
      </w:r>
      <w:r w:rsidRPr="00510B48">
        <w:t>de</w:t>
      </w:r>
      <w:r w:rsidR="00A6293D" w:rsidRPr="00510B48">
        <w:t xml:space="preserve"> </w:t>
      </w:r>
      <w:r w:rsidRPr="00510B48">
        <w:t>propriété</w:t>
      </w:r>
      <w:r w:rsidR="00A6293D" w:rsidRPr="00510B48">
        <w:t xml:space="preserve"> </w:t>
      </w:r>
      <w:r w:rsidRPr="00510B48">
        <w:t>correspondants,</w:t>
      </w:r>
      <w:r w:rsidR="00A6293D" w:rsidRPr="00510B48">
        <w:t xml:space="preserve"> </w:t>
      </w:r>
      <w:r w:rsidRPr="00510B48">
        <w:t>les</w:t>
      </w:r>
      <w:r w:rsidR="00A6293D" w:rsidRPr="00510B48">
        <w:t xml:space="preserve"> </w:t>
      </w:r>
      <w:r w:rsidRPr="00510B48">
        <w:t>contrats</w:t>
      </w:r>
      <w:r w:rsidR="00A6293D" w:rsidRPr="00510B48">
        <w:t xml:space="preserve"> </w:t>
      </w:r>
      <w:r w:rsidRPr="00510B48">
        <w:t>de</w:t>
      </w:r>
      <w:r w:rsidR="00A6293D" w:rsidRPr="00510B48">
        <w:t xml:space="preserve"> </w:t>
      </w:r>
      <w:r w:rsidRPr="00510B48">
        <w:t>vente</w:t>
      </w:r>
      <w:r w:rsidR="00A6293D" w:rsidRPr="00510B48">
        <w:t xml:space="preserve"> </w:t>
      </w:r>
      <w:r w:rsidRPr="00510B48">
        <w:t>des</w:t>
      </w:r>
      <w:r w:rsidR="00A6293D" w:rsidRPr="00510B48">
        <w:t xml:space="preserve"> </w:t>
      </w:r>
      <w:r w:rsidRPr="00510B48">
        <w:t>biens</w:t>
      </w:r>
      <w:r w:rsidR="00A6293D" w:rsidRPr="00510B48">
        <w:t xml:space="preserve"> </w:t>
      </w:r>
      <w:r w:rsidRPr="00510B48">
        <w:t>immobiliers</w:t>
      </w:r>
      <w:r w:rsidR="00A6293D" w:rsidRPr="00510B48">
        <w:t xml:space="preserve"> </w:t>
      </w:r>
      <w:r w:rsidRPr="00510B48">
        <w:t>appartenant</w:t>
      </w:r>
      <w:r w:rsidR="00A6293D" w:rsidRPr="00510B48">
        <w:t xml:space="preserve"> </w:t>
      </w:r>
      <w:r w:rsidRPr="00510B48">
        <w:t>aux</w:t>
      </w:r>
      <w:r w:rsidR="00A6293D" w:rsidRPr="00510B48">
        <w:t xml:space="preserve"> </w:t>
      </w:r>
      <w:r w:rsidRPr="00510B48">
        <w:t>Serbes</w:t>
      </w:r>
      <w:r w:rsidR="00A6293D" w:rsidRPr="00510B48">
        <w:t xml:space="preserve"> </w:t>
      </w:r>
      <w:r w:rsidRPr="00510B48">
        <w:t>et</w:t>
      </w:r>
      <w:r w:rsidR="00A6293D" w:rsidRPr="00510B48">
        <w:t xml:space="preserve"> </w:t>
      </w:r>
      <w:r w:rsidRPr="00510B48">
        <w:t>autres</w:t>
      </w:r>
      <w:r w:rsidR="00A6293D" w:rsidRPr="00510B48">
        <w:t xml:space="preserve"> </w:t>
      </w:r>
      <w:r w:rsidRPr="00510B48">
        <w:t>non-Albanais</w:t>
      </w:r>
      <w:r w:rsidR="00A6293D" w:rsidRPr="00510B48">
        <w:t xml:space="preserve"> </w:t>
      </w:r>
      <w:r w:rsidRPr="00510B48">
        <w:t>expulsés</w:t>
      </w:r>
      <w:r w:rsidR="00A6293D" w:rsidRPr="00510B48">
        <w:t xml:space="preserve"> </w:t>
      </w:r>
      <w:r w:rsidRPr="00510B48">
        <w:t>se</w:t>
      </w:r>
      <w:r w:rsidR="00A6293D" w:rsidRPr="00510B48">
        <w:t xml:space="preserve"> </w:t>
      </w:r>
      <w:r w:rsidRPr="00510B48">
        <w:t>trouvant</w:t>
      </w:r>
      <w:r w:rsidR="00A6293D" w:rsidRPr="00510B48">
        <w:t xml:space="preserve"> </w:t>
      </w:r>
      <w:r w:rsidRPr="00510B48">
        <w:t>à</w:t>
      </w:r>
      <w:r w:rsidR="00A6293D" w:rsidRPr="00510B48">
        <w:t xml:space="preserve"> </w:t>
      </w:r>
      <w:r w:rsidRPr="00510B48">
        <w:t>présent</w:t>
      </w:r>
      <w:r w:rsidR="00A6293D" w:rsidRPr="00510B48">
        <w:t xml:space="preserve"> </w:t>
      </w:r>
      <w:r w:rsidRPr="00510B48">
        <w:t>en</w:t>
      </w:r>
      <w:r w:rsidR="00A6293D" w:rsidRPr="00510B48">
        <w:t xml:space="preserve"> </w:t>
      </w:r>
      <w:r w:rsidRPr="00510B48">
        <w:t>dehors</w:t>
      </w:r>
      <w:r w:rsidR="00A6293D" w:rsidRPr="00510B48">
        <w:t xml:space="preserve"> </w:t>
      </w:r>
      <w:r w:rsidRPr="00510B48">
        <w:t>du</w:t>
      </w:r>
      <w:r w:rsidR="00A6293D" w:rsidRPr="00510B48">
        <w:t xml:space="preserve"> </w:t>
      </w:r>
      <w:r w:rsidRPr="00510B48">
        <w:t>territoire</w:t>
      </w:r>
      <w:r w:rsidR="00A6293D" w:rsidRPr="00510B48">
        <w:t xml:space="preserve"> </w:t>
      </w:r>
      <w:r w:rsidRPr="00510B48">
        <w:t>de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ayant</w:t>
      </w:r>
      <w:r w:rsidR="00A6293D" w:rsidRPr="00510B48">
        <w:t xml:space="preserve"> </w:t>
      </w:r>
      <w:r w:rsidRPr="00510B48">
        <w:t>été</w:t>
      </w:r>
      <w:r w:rsidR="00A6293D" w:rsidRPr="00510B48">
        <w:t xml:space="preserve"> </w:t>
      </w:r>
      <w:r w:rsidRPr="00510B48">
        <w:t>falsifiés.</w:t>
      </w:r>
    </w:p>
    <w:p w14:paraId="4969DAC4" w14:textId="41A9723F" w:rsidR="00222975" w:rsidRPr="00510B48" w:rsidRDefault="00222975" w:rsidP="00222975">
      <w:pPr>
        <w:pStyle w:val="SingleTxtG"/>
      </w:pPr>
      <w:r w:rsidRPr="00510B48">
        <w:t>236.</w:t>
      </w:r>
      <w:r w:rsidRPr="00510B48">
        <w:tab/>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d’une</w:t>
      </w:r>
      <w:r w:rsidR="00A6293D" w:rsidRPr="00510B48">
        <w:t xml:space="preserve"> </w:t>
      </w:r>
      <w:r w:rsidRPr="00510B48">
        <w:t>tentative</w:t>
      </w:r>
      <w:r w:rsidR="00A6293D" w:rsidRPr="00510B48">
        <w:t xml:space="preserve"> </w:t>
      </w:r>
      <w:r w:rsidRPr="00510B48">
        <w:t>d’obstruction</w:t>
      </w:r>
      <w:r w:rsidR="00A6293D" w:rsidRPr="00510B48">
        <w:t xml:space="preserve"> </w:t>
      </w:r>
      <w:r w:rsidRPr="00510B48">
        <w:t>de</w:t>
      </w:r>
      <w:r w:rsidR="00A6293D" w:rsidRPr="00510B48">
        <w:t xml:space="preserve"> </w:t>
      </w:r>
      <w:r w:rsidRPr="00510B48">
        <w:t>l’enquête</w:t>
      </w:r>
      <w:r w:rsidR="00A6293D" w:rsidRPr="00510B48">
        <w:t xml:space="preserve"> </w:t>
      </w:r>
      <w:r w:rsidRPr="00510B48">
        <w:t>visant</w:t>
      </w:r>
      <w:r w:rsidR="00A6293D" w:rsidRPr="00510B48">
        <w:t xml:space="preserve"> </w:t>
      </w:r>
      <w:r w:rsidRPr="00510B48">
        <w:t>à</w:t>
      </w:r>
      <w:r w:rsidR="00A6293D" w:rsidRPr="00510B48">
        <w:t xml:space="preserve"> </w:t>
      </w:r>
      <w:r w:rsidRPr="00510B48">
        <w:t>identifier</w:t>
      </w:r>
      <w:r w:rsidR="00A6293D" w:rsidRPr="00510B48">
        <w:t xml:space="preserve"> </w:t>
      </w:r>
      <w:r w:rsidRPr="00510B48">
        <w:t>les</w:t>
      </w:r>
      <w:r w:rsidR="00A6293D" w:rsidRPr="00510B48">
        <w:t xml:space="preserve"> </w:t>
      </w:r>
      <w:r w:rsidRPr="00510B48">
        <w:t>véritables</w:t>
      </w:r>
      <w:r w:rsidR="00A6293D" w:rsidRPr="00510B48">
        <w:t xml:space="preserve"> </w:t>
      </w:r>
      <w:r w:rsidRPr="00510B48">
        <w:t>auteurs</w:t>
      </w:r>
      <w:r w:rsidR="00A6293D" w:rsidRPr="00510B48">
        <w:t xml:space="preserve"> </w:t>
      </w:r>
      <w:r w:rsidRPr="00510B48">
        <w:t>et</w:t>
      </w:r>
      <w:r w:rsidR="00A6293D" w:rsidRPr="00510B48">
        <w:t xml:space="preserve"> </w:t>
      </w:r>
      <w:r w:rsidRPr="00510B48">
        <w:t>organisateurs</w:t>
      </w:r>
      <w:r w:rsidR="00A6293D" w:rsidRPr="00510B48">
        <w:t xml:space="preserve"> </w:t>
      </w:r>
      <w:r w:rsidRPr="00510B48">
        <w:t>de</w:t>
      </w:r>
      <w:r w:rsidR="00A6293D" w:rsidRPr="00510B48">
        <w:t xml:space="preserve"> </w:t>
      </w:r>
      <w:r w:rsidRPr="00510B48">
        <w:t>l’assassinat</w:t>
      </w:r>
      <w:r w:rsidR="00A6293D" w:rsidRPr="00510B48">
        <w:t xml:space="preserve"> </w:t>
      </w:r>
      <w:r w:rsidRPr="00510B48">
        <w:t>du</w:t>
      </w:r>
      <w:r w:rsidR="00A6293D" w:rsidRPr="00510B48">
        <w:t xml:space="preserve"> </w:t>
      </w:r>
      <w:r w:rsidRPr="00510B48">
        <w:t>leader</w:t>
      </w:r>
      <w:r w:rsidR="00A6293D" w:rsidRPr="00510B48">
        <w:t xml:space="preserve"> </w:t>
      </w:r>
      <w:r w:rsidRPr="00510B48">
        <w:t>serbe</w:t>
      </w:r>
      <w:r w:rsidR="00A6293D" w:rsidRPr="00510B48">
        <w:t xml:space="preserve"> </w:t>
      </w:r>
      <w:r w:rsidRPr="00510B48">
        <w:t>Oliver</w:t>
      </w:r>
      <w:r w:rsidR="00A6293D" w:rsidRPr="00510B48">
        <w:t xml:space="preserve"> </w:t>
      </w:r>
      <w:r w:rsidRPr="00510B48">
        <w:t>Ivanović,</w:t>
      </w:r>
      <w:r w:rsidR="00A6293D" w:rsidRPr="00510B48">
        <w:t xml:space="preserve"> </w:t>
      </w:r>
      <w:r w:rsidRPr="00510B48">
        <w:t>des</w:t>
      </w:r>
      <w:r w:rsidR="00A6293D" w:rsidRPr="00510B48">
        <w:t xml:space="preserve"> </w:t>
      </w:r>
      <w:r w:rsidRPr="00510B48">
        <w:t>Serbes</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ont</w:t>
      </w:r>
      <w:r w:rsidR="00A6293D" w:rsidRPr="00510B48">
        <w:t xml:space="preserve"> </w:t>
      </w:r>
      <w:r w:rsidRPr="00510B48">
        <w:t>été</w:t>
      </w:r>
      <w:r w:rsidR="00A6293D" w:rsidRPr="00510B48">
        <w:t xml:space="preserve"> </w:t>
      </w:r>
      <w:r w:rsidRPr="00510B48">
        <w:t>arrêtés</w:t>
      </w:r>
      <w:r w:rsidR="00A6293D" w:rsidRPr="00510B48">
        <w:t xml:space="preserve"> </w:t>
      </w:r>
      <w:r w:rsidRPr="00510B48">
        <w:t>le</w:t>
      </w:r>
      <w:r w:rsidR="00A6293D" w:rsidRPr="00510B48">
        <w:t xml:space="preserve"> </w:t>
      </w:r>
      <w:r w:rsidRPr="00510B48">
        <w:t>24</w:t>
      </w:r>
      <w:r w:rsidR="00D64DF1">
        <w:t> </w:t>
      </w:r>
      <w:r w:rsidRPr="00510B48">
        <w:t>novembre</w:t>
      </w:r>
      <w:r w:rsidR="00A6293D" w:rsidRPr="00510B48">
        <w:t xml:space="preserve"> </w:t>
      </w:r>
      <w:r w:rsidRPr="00510B48">
        <w:t>2018</w:t>
      </w:r>
      <w:r w:rsidR="00A6293D" w:rsidRPr="00510B48">
        <w:t xml:space="preserve"> </w:t>
      </w:r>
      <w:r w:rsidRPr="00510B48">
        <w:t>sous</w:t>
      </w:r>
      <w:r w:rsidR="00A6293D" w:rsidRPr="00510B48">
        <w:t xml:space="preserve"> </w:t>
      </w:r>
      <w:r w:rsidRPr="00510B48">
        <w:t>prétexte</w:t>
      </w:r>
      <w:r w:rsidR="00A6293D" w:rsidRPr="00510B48">
        <w:t xml:space="preserve"> </w:t>
      </w:r>
      <w:r w:rsidRPr="00510B48">
        <w:t>qu’ils</w:t>
      </w:r>
      <w:r w:rsidR="00A6293D" w:rsidRPr="00510B48">
        <w:t xml:space="preserve"> </w:t>
      </w:r>
      <w:r w:rsidRPr="00510B48">
        <w:t>auraient</w:t>
      </w:r>
      <w:r w:rsidR="00A6293D" w:rsidRPr="00510B48">
        <w:t xml:space="preserve"> </w:t>
      </w:r>
      <w:r w:rsidRPr="00510B48">
        <w:t>été</w:t>
      </w:r>
      <w:r w:rsidR="00A6293D" w:rsidRPr="00510B48">
        <w:t xml:space="preserve"> </w:t>
      </w:r>
      <w:r w:rsidRPr="00510B48">
        <w:t>impliqués</w:t>
      </w:r>
      <w:r w:rsidR="00A6293D" w:rsidRPr="00510B48">
        <w:t xml:space="preserve"> </w:t>
      </w:r>
      <w:r w:rsidRPr="00510B48">
        <w:t>dans</w:t>
      </w:r>
      <w:r w:rsidR="00A6293D" w:rsidRPr="00510B48">
        <w:t xml:space="preserve"> </w:t>
      </w:r>
      <w:r w:rsidRPr="00510B48">
        <w:t>cet</w:t>
      </w:r>
      <w:r w:rsidR="00A6293D" w:rsidRPr="00510B48">
        <w:t xml:space="preserve"> </w:t>
      </w:r>
      <w:r w:rsidRPr="00510B48">
        <w:t>assassinat,</w:t>
      </w:r>
      <w:r w:rsidR="00A6293D" w:rsidRPr="00510B48">
        <w:t xml:space="preserve"> </w:t>
      </w:r>
      <w:r w:rsidRPr="00510B48">
        <w:t>ainsi</w:t>
      </w:r>
      <w:r w:rsidR="00A6293D" w:rsidRPr="00510B48">
        <w:t xml:space="preserve"> </w:t>
      </w:r>
      <w:r w:rsidRPr="00510B48">
        <w:t>qu’un</w:t>
      </w:r>
      <w:r w:rsidR="00A6293D" w:rsidRPr="00510B48">
        <w:t xml:space="preserve"> </w:t>
      </w:r>
      <w:r w:rsidRPr="00510B48">
        <w:t>enquêteur</w:t>
      </w:r>
      <w:r w:rsidR="00A6293D" w:rsidRPr="00510B48">
        <w:t xml:space="preserve"> </w:t>
      </w:r>
      <w:r w:rsidRPr="00510B48">
        <w:t>du</w:t>
      </w:r>
      <w:r w:rsidR="00A6293D" w:rsidRPr="00510B48">
        <w:t xml:space="preserve"> </w:t>
      </w:r>
      <w:r w:rsidRPr="00510B48">
        <w:t>Corps</w:t>
      </w:r>
      <w:r w:rsidR="00A6293D" w:rsidRPr="00510B48">
        <w:t xml:space="preserve"> </w:t>
      </w:r>
      <w:r w:rsidRPr="00510B48">
        <w:t>de</w:t>
      </w:r>
      <w:r w:rsidR="00A6293D" w:rsidRPr="00510B48">
        <w:t xml:space="preserve"> </w:t>
      </w:r>
      <w:r w:rsidRPr="00510B48">
        <w:t>protection</w:t>
      </w:r>
      <w:r w:rsidR="00A6293D" w:rsidRPr="00510B48">
        <w:t xml:space="preserve"> </w:t>
      </w:r>
      <w:r w:rsidRPr="00510B48">
        <w:t>du</w:t>
      </w:r>
      <w:r w:rsidR="00A6293D" w:rsidRPr="00510B48">
        <w:t xml:space="preserve"> </w:t>
      </w:r>
      <w:r w:rsidRPr="00510B48">
        <w:t>Kosovo</w:t>
      </w:r>
      <w:r w:rsidR="00A6293D" w:rsidRPr="00510B48">
        <w:t xml:space="preserve"> </w:t>
      </w:r>
      <w:r w:rsidRPr="00510B48">
        <w:t>(KPS),</w:t>
      </w:r>
      <w:r w:rsidR="00A6293D" w:rsidRPr="00510B48">
        <w:t xml:space="preserve"> </w:t>
      </w:r>
      <w:r w:rsidRPr="00510B48">
        <w:t>et</w:t>
      </w:r>
      <w:r w:rsidR="00A6293D" w:rsidRPr="00510B48">
        <w:t xml:space="preserve"> </w:t>
      </w:r>
      <w:r w:rsidRPr="00510B48">
        <w:t>le</w:t>
      </w:r>
      <w:r w:rsidR="00A6293D" w:rsidRPr="00510B48">
        <w:t xml:space="preserve"> </w:t>
      </w:r>
      <w:r w:rsidRPr="00510B48">
        <w:t>commandant</w:t>
      </w:r>
      <w:r w:rsidR="00A6293D" w:rsidRPr="00510B48">
        <w:t xml:space="preserve"> </w:t>
      </w:r>
      <w:r w:rsidRPr="00510B48">
        <w:t>du</w:t>
      </w:r>
      <w:r w:rsidR="00A6293D" w:rsidRPr="00510B48">
        <w:t xml:space="preserve"> </w:t>
      </w:r>
      <w:r w:rsidRPr="00510B48">
        <w:t>KPS</w:t>
      </w:r>
      <w:r w:rsidR="00A6293D" w:rsidRPr="00510B48">
        <w:t xml:space="preserve"> </w:t>
      </w:r>
      <w:r w:rsidRPr="00510B48">
        <w:t>pour</w:t>
      </w:r>
      <w:r w:rsidR="00A6293D" w:rsidRPr="00510B48">
        <w:t xml:space="preserve"> </w:t>
      </w:r>
      <w:r w:rsidRPr="00510B48">
        <w:t>la</w:t>
      </w:r>
      <w:r w:rsidR="00A6293D" w:rsidRPr="00510B48">
        <w:t xml:space="preserve"> </w:t>
      </w:r>
      <w:r w:rsidRPr="00510B48">
        <w:t>région</w:t>
      </w:r>
      <w:r w:rsidR="00A6293D" w:rsidRPr="00510B48">
        <w:t xml:space="preserve"> </w:t>
      </w:r>
      <w:r w:rsidRPr="00510B48">
        <w:t>du</w:t>
      </w:r>
      <w:r w:rsidR="00A6293D" w:rsidRPr="00510B48">
        <w:t xml:space="preserve"> </w:t>
      </w:r>
      <w:r w:rsidRPr="00510B48">
        <w:t>Nord</w:t>
      </w:r>
      <w:r w:rsidR="00A6293D" w:rsidRPr="00510B48">
        <w:t xml:space="preserve"> </w:t>
      </w:r>
      <w:r w:rsidRPr="00510B48">
        <w:t>a</w:t>
      </w:r>
      <w:r w:rsidR="00A6293D" w:rsidRPr="00510B48">
        <w:t xml:space="preserve"> </w:t>
      </w:r>
      <w:r w:rsidRPr="00510B48">
        <w:t>été</w:t>
      </w:r>
      <w:r w:rsidR="00A6293D" w:rsidRPr="00510B48">
        <w:t xml:space="preserve"> </w:t>
      </w:r>
      <w:r w:rsidRPr="00510B48">
        <w:t>accusé</w:t>
      </w:r>
      <w:r w:rsidR="00A6293D" w:rsidRPr="00510B48">
        <w:t xml:space="preserve"> </w:t>
      </w:r>
      <w:r w:rsidRPr="00510B48">
        <w:t>de</w:t>
      </w:r>
      <w:r w:rsidR="00A6293D" w:rsidRPr="00510B48">
        <w:t xml:space="preserve"> </w:t>
      </w:r>
      <w:r w:rsidRPr="00510B48">
        <w:t>l’assassinat.</w:t>
      </w:r>
    </w:p>
    <w:p w14:paraId="7CFA6066" w14:textId="5F0B007E" w:rsidR="00222975" w:rsidRPr="00510B48" w:rsidRDefault="00222975" w:rsidP="00D64DF1">
      <w:pPr>
        <w:pStyle w:val="HChG"/>
      </w:pPr>
      <w:r w:rsidRPr="00510B48">
        <w:rPr>
          <w:szCs w:val="24"/>
        </w:rPr>
        <w:tab/>
      </w:r>
      <w:r w:rsidRPr="00510B48">
        <w:tab/>
        <w:t>Liberté</w:t>
      </w:r>
      <w:r w:rsidR="00A6293D" w:rsidRPr="00510B48">
        <w:t xml:space="preserve"> </w:t>
      </w:r>
      <w:r w:rsidRPr="00510B48">
        <w:t>de</w:t>
      </w:r>
      <w:r w:rsidR="00A6293D" w:rsidRPr="00510B48">
        <w:t xml:space="preserve"> </w:t>
      </w:r>
      <w:r w:rsidRPr="00510B48">
        <w:t>pensée,</w:t>
      </w:r>
      <w:r w:rsidR="00A6293D" w:rsidRPr="00510B48">
        <w:t xml:space="preserve"> </w:t>
      </w:r>
      <w:r w:rsidRPr="00510B48">
        <w:t>de</w:t>
      </w:r>
      <w:r w:rsidR="00A6293D" w:rsidRPr="00510B48">
        <w:t xml:space="preserve"> </w:t>
      </w:r>
      <w:r w:rsidRPr="00510B48">
        <w:t>conscience</w:t>
      </w:r>
      <w:r w:rsidR="00A6293D" w:rsidRPr="00510B48">
        <w:t xml:space="preserve"> </w:t>
      </w:r>
      <w:r w:rsidRPr="00510B48">
        <w:t>et</w:t>
      </w:r>
      <w:r w:rsidR="00A6293D" w:rsidRPr="00510B48">
        <w:t xml:space="preserve"> </w:t>
      </w:r>
      <w:r w:rsidRPr="00510B48">
        <w:t>de</w:t>
      </w:r>
      <w:r w:rsidR="00A6293D" w:rsidRPr="00510B48">
        <w:t xml:space="preserve"> </w:t>
      </w:r>
      <w:r w:rsidRPr="00510B48">
        <w:t>religion</w:t>
      </w:r>
    </w:p>
    <w:p w14:paraId="2C512909" w14:textId="519BED51" w:rsidR="00222975" w:rsidRPr="00510B48" w:rsidRDefault="00222975" w:rsidP="00D64DF1">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37</w:t>
      </w:r>
      <w:r w:rsidR="00A6293D" w:rsidRPr="00510B48">
        <w:t xml:space="preserve"> </w:t>
      </w:r>
      <w:r w:rsidRPr="00510B48">
        <w:t>des</w:t>
      </w:r>
      <w:r w:rsidR="00A6293D" w:rsidRPr="00510B48">
        <w:t xml:space="preserve"> </w:t>
      </w:r>
      <w:r w:rsidR="000D2923">
        <w:t>observations finales</w:t>
      </w:r>
    </w:p>
    <w:p w14:paraId="409FFB09" w14:textId="1E461A4A" w:rsidR="00222975" w:rsidRPr="00510B48" w:rsidRDefault="00222975" w:rsidP="00222975">
      <w:pPr>
        <w:pStyle w:val="SingleTxtG"/>
      </w:pPr>
      <w:r w:rsidRPr="00510B48">
        <w:t>237.</w:t>
      </w:r>
      <w:r w:rsidRPr="00510B48">
        <w:tab/>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toutes</w:t>
      </w:r>
      <w:r w:rsidR="00A6293D" w:rsidRPr="00510B48">
        <w:t xml:space="preserve"> </w:t>
      </w:r>
      <w:r w:rsidRPr="00510B48">
        <w:t>les</w:t>
      </w:r>
      <w:r w:rsidR="00A6293D" w:rsidRPr="00510B48">
        <w:t xml:space="preserve"> </w:t>
      </w:r>
      <w:r w:rsidRPr="00510B48">
        <w:t>entités</w:t>
      </w:r>
      <w:r w:rsidR="00A6293D" w:rsidRPr="00510B48">
        <w:t xml:space="preserve"> </w:t>
      </w:r>
      <w:r w:rsidRPr="00510B48">
        <w:t>religieuses</w:t>
      </w:r>
      <w:r w:rsidR="00A6293D" w:rsidRPr="00510B48">
        <w:t xml:space="preserve"> </w:t>
      </w:r>
      <w:r w:rsidRPr="00510B48">
        <w:t>enregistrées,</w:t>
      </w:r>
      <w:r w:rsidR="00A6293D" w:rsidRPr="00510B48">
        <w:t xml:space="preserve"> </w:t>
      </w:r>
      <w:r w:rsidRPr="00510B48">
        <w:t>qu’elles</w:t>
      </w:r>
      <w:r w:rsidR="00A6293D" w:rsidRPr="00510B48">
        <w:t xml:space="preserve"> </w:t>
      </w:r>
      <w:r w:rsidRPr="00510B48">
        <w:t>soient</w:t>
      </w:r>
      <w:r w:rsidR="00A6293D" w:rsidRPr="00510B48">
        <w:t xml:space="preserve"> « </w:t>
      </w:r>
      <w:r w:rsidRPr="00510B48">
        <w:t>traditionnelles</w:t>
      </w:r>
      <w:r w:rsidR="00A6293D" w:rsidRPr="00510B48">
        <w:t xml:space="preserve"> » </w:t>
      </w:r>
      <w:r w:rsidRPr="00510B48">
        <w:t>ou</w:t>
      </w:r>
      <w:r w:rsidR="00A6293D" w:rsidRPr="00510B48">
        <w:t xml:space="preserve"> « </w:t>
      </w:r>
      <w:r w:rsidRPr="00510B48">
        <w:t>non</w:t>
      </w:r>
      <w:r w:rsidR="00302E4D">
        <w:t xml:space="preserve"> </w:t>
      </w:r>
      <w:r w:rsidRPr="00510B48">
        <w:t>traditionnelles</w:t>
      </w:r>
      <w:r w:rsidR="00A6293D" w:rsidRPr="00510B48">
        <w:t> »</w:t>
      </w:r>
      <w:r w:rsidRPr="00510B48">
        <w:t>,</w:t>
      </w:r>
      <w:r w:rsidR="00A6293D" w:rsidRPr="00510B48">
        <w:t xml:space="preserve"> </w:t>
      </w:r>
      <w:r w:rsidRPr="00510B48">
        <w:t>sont</w:t>
      </w:r>
      <w:r w:rsidR="00A6293D" w:rsidRPr="00510B48">
        <w:t xml:space="preserve"> </w:t>
      </w:r>
      <w:r w:rsidRPr="00510B48">
        <w:t>traitées</w:t>
      </w:r>
      <w:r w:rsidR="00A6293D" w:rsidRPr="00510B48">
        <w:t xml:space="preserve"> </w:t>
      </w:r>
      <w:r w:rsidRPr="00510B48">
        <w:t>sur</w:t>
      </w:r>
      <w:r w:rsidR="00A6293D" w:rsidRPr="00510B48">
        <w:t xml:space="preserve"> </w:t>
      </w:r>
      <w:r w:rsidRPr="00510B48">
        <w:t>un</w:t>
      </w:r>
      <w:r w:rsidR="00A6293D" w:rsidRPr="00510B48">
        <w:t xml:space="preserve"> </w:t>
      </w:r>
      <w:r w:rsidRPr="00510B48">
        <w:t>pied</w:t>
      </w:r>
      <w:r w:rsidR="00A6293D" w:rsidRPr="00510B48">
        <w:t xml:space="preserve"> </w:t>
      </w:r>
      <w:r w:rsidRPr="00510B48">
        <w:t>d’égalité</w:t>
      </w:r>
      <w:r w:rsidR="00A6293D" w:rsidRPr="00510B48">
        <w:t xml:space="preserve"> </w:t>
      </w:r>
      <w:r w:rsidRPr="00510B48">
        <w:t>pour</w:t>
      </w:r>
      <w:r w:rsidR="00A6293D" w:rsidRPr="00510B48">
        <w:t xml:space="preserve"> </w:t>
      </w:r>
      <w:r w:rsidRPr="00510B48">
        <w:t>l’obtention</w:t>
      </w:r>
      <w:r w:rsidR="00A6293D" w:rsidRPr="00510B48">
        <w:t xml:space="preserve"> </w:t>
      </w:r>
      <w:r w:rsidRPr="00510B48">
        <w:t>de</w:t>
      </w:r>
      <w:r w:rsidR="00A6293D" w:rsidRPr="00510B48">
        <w:t xml:space="preserve"> </w:t>
      </w:r>
      <w:r w:rsidRPr="00510B48">
        <w:t>subventions</w:t>
      </w:r>
      <w:r w:rsidR="00A6293D" w:rsidRPr="00510B48">
        <w:t xml:space="preserve"> </w:t>
      </w:r>
      <w:r w:rsidRPr="00510B48">
        <w:t>publiques</w:t>
      </w:r>
      <w:r w:rsidR="00A6293D" w:rsidRPr="00510B48">
        <w:t xml:space="preserve"> </w:t>
      </w:r>
      <w:r w:rsidRPr="00510B48">
        <w:t>(appui</w:t>
      </w:r>
      <w:r w:rsidR="00A6293D" w:rsidRPr="00510B48">
        <w:t xml:space="preserve"> </w:t>
      </w:r>
      <w:r w:rsidRPr="00510B48">
        <w:t>au</w:t>
      </w:r>
      <w:r w:rsidR="00A6293D" w:rsidRPr="00510B48">
        <w:t xml:space="preserve"> </w:t>
      </w:r>
      <w:r w:rsidRPr="00510B48">
        <w:t>clergé</w:t>
      </w:r>
      <w:r w:rsidR="00A6293D" w:rsidRPr="00510B48">
        <w:t xml:space="preserve"> </w:t>
      </w:r>
      <w:r w:rsidRPr="00510B48">
        <w:t>et</w:t>
      </w:r>
      <w:r w:rsidR="00A6293D" w:rsidRPr="00510B48">
        <w:t xml:space="preserve"> </w:t>
      </w:r>
      <w:r w:rsidRPr="00510B48">
        <w:t>aux</w:t>
      </w:r>
      <w:r w:rsidR="00A6293D" w:rsidRPr="00510B48">
        <w:t xml:space="preserve"> </w:t>
      </w:r>
      <w:r w:rsidRPr="00510B48">
        <w:t>responsables</w:t>
      </w:r>
      <w:r w:rsidR="00A6293D" w:rsidRPr="00510B48">
        <w:t xml:space="preserve"> </w:t>
      </w:r>
      <w:r w:rsidRPr="00510B48">
        <w:t>religieux,</w:t>
      </w:r>
      <w:r w:rsidR="00A6293D" w:rsidRPr="00510B48">
        <w:t xml:space="preserve"> </w:t>
      </w:r>
      <w:r w:rsidRPr="00510B48">
        <w:t>amélioration</w:t>
      </w:r>
      <w:r w:rsidR="00A6293D" w:rsidRPr="00510B48">
        <w:t xml:space="preserve"> </w:t>
      </w:r>
      <w:r w:rsidRPr="00510B48">
        <w:t>de</w:t>
      </w:r>
      <w:r w:rsidR="00A6293D" w:rsidRPr="00510B48">
        <w:t xml:space="preserve"> </w:t>
      </w:r>
      <w:r w:rsidRPr="00510B48">
        <w:t>l’instruction</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culture</w:t>
      </w:r>
      <w:r w:rsidR="00A6293D" w:rsidRPr="00510B48">
        <w:t xml:space="preserve"> </w:t>
      </w:r>
      <w:r w:rsidRPr="00510B48">
        <w:t>religieuses,</w:t>
      </w:r>
      <w:r w:rsidR="00A6293D" w:rsidRPr="00510B48">
        <w:t xml:space="preserve"> </w:t>
      </w:r>
      <w:r w:rsidRPr="00510B48">
        <w:t>rénovation</w:t>
      </w:r>
      <w:r w:rsidR="00A6293D" w:rsidRPr="00510B48">
        <w:t xml:space="preserve"> </w:t>
      </w:r>
      <w:r w:rsidRPr="00510B48">
        <w:t>et</w:t>
      </w:r>
      <w:r w:rsidR="00A6293D" w:rsidRPr="00510B48">
        <w:t xml:space="preserve"> </w:t>
      </w:r>
      <w:r w:rsidRPr="00510B48">
        <w:t>construction</w:t>
      </w:r>
      <w:r w:rsidR="00A6293D" w:rsidRPr="00510B48">
        <w:t xml:space="preserve"> </w:t>
      </w:r>
      <w:r w:rsidRPr="00510B48">
        <w:t>de</w:t>
      </w:r>
      <w:r w:rsidR="00A6293D" w:rsidRPr="00510B48">
        <w:t xml:space="preserve"> </w:t>
      </w:r>
      <w:r w:rsidRPr="00510B48">
        <w:t>bâtiments</w:t>
      </w:r>
      <w:r w:rsidR="00A6293D" w:rsidRPr="00510B48">
        <w:t xml:space="preserve"> </w:t>
      </w:r>
      <w:r w:rsidRPr="00510B48">
        <w:t>religieux,</w:t>
      </w:r>
      <w:r w:rsidR="00A6293D" w:rsidRPr="00510B48">
        <w:t xml:space="preserve"> </w:t>
      </w:r>
      <w:r w:rsidRPr="00510B48">
        <w:t>et</w:t>
      </w:r>
      <w:r w:rsidR="00A6293D" w:rsidRPr="00510B48">
        <w:t xml:space="preserve"> </w:t>
      </w:r>
      <w:r w:rsidRPr="00510B48">
        <w:t>cotisations</w:t>
      </w:r>
      <w:r w:rsidR="00A6293D" w:rsidRPr="00510B48">
        <w:t xml:space="preserve"> </w:t>
      </w:r>
      <w:r w:rsidRPr="00510B48">
        <w:t>au</w:t>
      </w:r>
      <w:r w:rsidR="00A6293D" w:rsidRPr="00510B48">
        <w:t xml:space="preserve"> </w:t>
      </w:r>
      <w:r w:rsidRPr="00510B48">
        <w:t>régime</w:t>
      </w:r>
      <w:r w:rsidR="00A6293D" w:rsidRPr="00510B48">
        <w:t xml:space="preserve"> </w:t>
      </w:r>
      <w:r w:rsidRPr="00510B48">
        <w:t>de</w:t>
      </w:r>
      <w:r w:rsidR="00A6293D" w:rsidRPr="00510B48">
        <w:t xml:space="preserve"> </w:t>
      </w:r>
      <w:r w:rsidRPr="00510B48">
        <w:t>contributions</w:t>
      </w:r>
      <w:r w:rsidR="00A6293D" w:rsidRPr="00510B48">
        <w:t xml:space="preserve"> </w:t>
      </w:r>
      <w:r w:rsidRPr="00510B48">
        <w:t>pour</w:t>
      </w:r>
      <w:r w:rsidR="00A6293D" w:rsidRPr="00510B48">
        <w:t xml:space="preserve"> </w:t>
      </w:r>
      <w:r w:rsidRPr="00510B48">
        <w:t>la</w:t>
      </w:r>
      <w:r w:rsidR="00A6293D" w:rsidRPr="00510B48">
        <w:t xml:space="preserve"> </w:t>
      </w:r>
      <w:r w:rsidRPr="00510B48">
        <w:t>retraite,</w:t>
      </w:r>
      <w:r w:rsidR="00A6293D" w:rsidRPr="00510B48">
        <w:t xml:space="preserve"> </w:t>
      </w:r>
      <w:r w:rsidRPr="00510B48">
        <w:t>l’invalidité</w:t>
      </w:r>
      <w:r w:rsidR="00A6293D" w:rsidRPr="00510B48">
        <w:t xml:space="preserve"> </w:t>
      </w:r>
      <w:r w:rsidRPr="00510B48">
        <w:t>et</w:t>
      </w:r>
      <w:r w:rsidR="00A6293D" w:rsidRPr="00510B48">
        <w:t xml:space="preserve"> </w:t>
      </w:r>
      <w:r w:rsidRPr="00510B48">
        <w:t>l’assurance</w:t>
      </w:r>
      <w:r w:rsidR="00A6293D" w:rsidRPr="00510B48">
        <w:t xml:space="preserve"> </w:t>
      </w:r>
      <w:r w:rsidRPr="00510B48">
        <w:t>maladie</w:t>
      </w:r>
      <w:r w:rsidR="00A6293D" w:rsidRPr="00510B48">
        <w:t xml:space="preserve"> </w:t>
      </w:r>
      <w:r w:rsidRPr="00510B48">
        <w:t>pour</w:t>
      </w:r>
      <w:r w:rsidR="00A6293D" w:rsidRPr="00510B48">
        <w:t xml:space="preserve"> </w:t>
      </w:r>
      <w:r w:rsidRPr="00510B48">
        <w:t>2</w:t>
      </w:r>
      <w:r w:rsidR="00D64DF1">
        <w:t> </w:t>
      </w:r>
      <w:r w:rsidRPr="00510B48">
        <w:t>247</w:t>
      </w:r>
      <w:r w:rsidR="00A6293D" w:rsidRPr="00510B48">
        <w:t xml:space="preserve"> </w:t>
      </w:r>
      <w:r w:rsidRPr="00510B48">
        <w:t>personnes</w:t>
      </w:r>
      <w:r w:rsidR="00A6293D" w:rsidRPr="00510B48">
        <w:t xml:space="preserve"> </w:t>
      </w:r>
      <w:r w:rsidRPr="00510B48">
        <w:t>en</w:t>
      </w:r>
      <w:r w:rsidR="00A6293D" w:rsidRPr="00510B48">
        <w:t xml:space="preserve"> </w:t>
      </w:r>
      <w:r w:rsidRPr="00510B48">
        <w:t>2021)</w:t>
      </w:r>
      <w:r w:rsidR="00A6293D" w:rsidRPr="00510B48">
        <w:t xml:space="preserve"> </w:t>
      </w:r>
      <w:r w:rsidRPr="00510B48">
        <w:t>et</w:t>
      </w:r>
      <w:r w:rsidR="00A6293D" w:rsidRPr="00510B48">
        <w:t xml:space="preserve"> </w:t>
      </w:r>
      <w:r w:rsidRPr="00510B48">
        <w:t>jouissent</w:t>
      </w:r>
      <w:r w:rsidR="00A6293D" w:rsidRPr="00510B48">
        <w:t xml:space="preserve"> </w:t>
      </w:r>
      <w:r w:rsidRPr="00510B48">
        <w:t>donc</w:t>
      </w:r>
      <w:r w:rsidR="00A6293D" w:rsidRPr="00510B48">
        <w:t xml:space="preserve"> </w:t>
      </w:r>
      <w:r w:rsidRPr="00510B48">
        <w:t>concrètement</w:t>
      </w:r>
      <w:r w:rsidR="00A6293D" w:rsidRPr="00510B48">
        <w:t xml:space="preserve"> </w:t>
      </w:r>
      <w:r w:rsidRPr="00510B48">
        <w:t>du</w:t>
      </w:r>
      <w:r w:rsidR="00A6293D" w:rsidRPr="00510B48">
        <w:t xml:space="preserve"> </w:t>
      </w:r>
      <w:r w:rsidRPr="00510B48">
        <w:t>même</w:t>
      </w:r>
      <w:r w:rsidR="00A6293D" w:rsidRPr="00510B48">
        <w:t xml:space="preserve"> </w:t>
      </w:r>
      <w:r w:rsidRPr="00510B48">
        <w:t>statut</w:t>
      </w:r>
      <w:r w:rsidR="00A6293D" w:rsidRPr="00510B48">
        <w:t xml:space="preserve"> </w:t>
      </w:r>
      <w:r w:rsidRPr="00510B48">
        <w:t>juridique</w:t>
      </w:r>
      <w:r w:rsidR="00A6293D" w:rsidRPr="00510B48">
        <w:t xml:space="preserve"> </w:t>
      </w:r>
      <w:r w:rsidRPr="00510B48">
        <w:t>et</w:t>
      </w:r>
      <w:r w:rsidR="00A6293D" w:rsidRPr="00510B48">
        <w:t xml:space="preserve"> </w:t>
      </w:r>
      <w:r w:rsidRPr="00510B48">
        <w:t>du</w:t>
      </w:r>
      <w:r w:rsidR="00A6293D" w:rsidRPr="00510B48">
        <w:t xml:space="preserve"> </w:t>
      </w:r>
      <w:r w:rsidRPr="00510B48">
        <w:t>même</w:t>
      </w:r>
      <w:r w:rsidR="00A6293D" w:rsidRPr="00510B48">
        <w:t xml:space="preserve"> </w:t>
      </w:r>
      <w:r w:rsidRPr="00510B48">
        <w:t>traitement,</w:t>
      </w:r>
      <w:r w:rsidR="00A6293D" w:rsidRPr="00510B48">
        <w:t xml:space="preserve"> </w:t>
      </w:r>
      <w:r w:rsidRPr="00510B48">
        <w:t>dans</w:t>
      </w:r>
      <w:r w:rsidR="00A6293D" w:rsidRPr="00510B48">
        <w:t xml:space="preserve"> </w:t>
      </w:r>
      <w:r w:rsidRPr="00510B48">
        <w:t>le</w:t>
      </w:r>
      <w:r w:rsidR="00A6293D" w:rsidRPr="00510B48">
        <w:t xml:space="preserve"> </w:t>
      </w:r>
      <w:r w:rsidRPr="00510B48">
        <w:t>respect</w:t>
      </w:r>
      <w:r w:rsidR="00A6293D" w:rsidRPr="00510B48">
        <w:t xml:space="preserve"> </w:t>
      </w:r>
      <w:r w:rsidRPr="00510B48">
        <w:t>de</w:t>
      </w:r>
      <w:r w:rsidR="00A6293D" w:rsidRPr="00510B48">
        <w:t xml:space="preserve"> </w:t>
      </w:r>
      <w:r w:rsidRPr="00510B48">
        <w:t>toutes</w:t>
      </w:r>
      <w:r w:rsidR="00A6293D" w:rsidRPr="00510B48">
        <w:t xml:space="preserve"> </w:t>
      </w:r>
      <w:r w:rsidRPr="00510B48">
        <w:t>les</w:t>
      </w:r>
      <w:r w:rsidR="00A6293D" w:rsidRPr="00510B48">
        <w:t xml:space="preserve"> </w:t>
      </w:r>
      <w:r w:rsidRPr="00510B48">
        <w:t>normes</w:t>
      </w:r>
      <w:r w:rsidR="00A6293D" w:rsidRPr="00510B48">
        <w:t xml:space="preserve"> </w:t>
      </w:r>
      <w:r w:rsidRPr="00510B48">
        <w:t>internationales.</w:t>
      </w:r>
    </w:p>
    <w:p w14:paraId="546E6E05" w14:textId="6A4A40D0" w:rsidR="00222975" w:rsidRPr="00510B48" w:rsidRDefault="00222975" w:rsidP="00222975">
      <w:pPr>
        <w:pStyle w:val="SingleTxtG"/>
      </w:pPr>
      <w:r w:rsidRPr="00510B48">
        <w:t>238.</w:t>
      </w:r>
      <w:r w:rsidRPr="00510B48">
        <w:tab/>
        <w:t>Le</w:t>
      </w:r>
      <w:r w:rsidR="00A6293D" w:rsidRPr="00510B48">
        <w:t xml:space="preserve"> </w:t>
      </w:r>
      <w:r w:rsidRPr="00510B48">
        <w:t>processus</w:t>
      </w:r>
      <w:r w:rsidR="00A6293D" w:rsidRPr="00510B48">
        <w:t xml:space="preserve"> </w:t>
      </w:r>
      <w:r w:rsidRPr="00510B48">
        <w:t>de</w:t>
      </w:r>
      <w:r w:rsidR="00A6293D" w:rsidRPr="00510B48">
        <w:t xml:space="preserve"> </w:t>
      </w:r>
      <w:r w:rsidRPr="00510B48">
        <w:t>restitution</w:t>
      </w:r>
      <w:r w:rsidR="00A6293D" w:rsidRPr="00510B48">
        <w:t xml:space="preserve"> </w:t>
      </w:r>
      <w:r w:rsidRPr="00510B48">
        <w:t>des</w:t>
      </w:r>
      <w:r w:rsidR="00A6293D" w:rsidRPr="00510B48">
        <w:t xml:space="preserve"> </w:t>
      </w:r>
      <w:r w:rsidRPr="00510B48">
        <w:t>églises</w:t>
      </w:r>
      <w:r w:rsidR="00A6293D" w:rsidRPr="00510B48">
        <w:t xml:space="preserve"> </w:t>
      </w:r>
      <w:r w:rsidRPr="00510B48">
        <w:t>en</w:t>
      </w:r>
      <w:r w:rsidR="00A6293D" w:rsidRPr="00510B48">
        <w:t xml:space="preserve"> </w:t>
      </w:r>
      <w:r w:rsidRPr="00510B48">
        <w:t>Serbie</w:t>
      </w:r>
      <w:r w:rsidR="00A6293D" w:rsidRPr="00510B48">
        <w:t xml:space="preserve"> </w:t>
      </w:r>
      <w:r w:rsidRPr="00510B48">
        <w:t>battait</w:t>
      </w:r>
      <w:r w:rsidR="00A6293D" w:rsidRPr="00510B48">
        <w:t xml:space="preserve"> </w:t>
      </w:r>
      <w:r w:rsidRPr="00510B48">
        <w:t>son</w:t>
      </w:r>
      <w:r w:rsidR="00A6293D" w:rsidRPr="00510B48">
        <w:t xml:space="preserve"> </w:t>
      </w:r>
      <w:r w:rsidRPr="00510B48">
        <w:t>plein</w:t>
      </w:r>
      <w:r w:rsidR="00A6293D" w:rsidRPr="00510B48">
        <w:t xml:space="preserve"> </w:t>
      </w:r>
      <w:r w:rsidRPr="00510B48">
        <w:t>en</w:t>
      </w:r>
      <w:r w:rsidR="00A6293D" w:rsidRPr="00510B48">
        <w:t xml:space="preserve"> </w:t>
      </w:r>
      <w:r w:rsidRPr="00510B48">
        <w:t>2017</w:t>
      </w:r>
      <w:r w:rsidR="00A6293D" w:rsidRPr="00510B48">
        <w:t xml:space="preserve"> </w:t>
      </w:r>
      <w:r w:rsidRPr="00510B48">
        <w:t>(le</w:t>
      </w:r>
      <w:r w:rsidR="00A6293D" w:rsidRPr="00510B48">
        <w:t xml:space="preserve"> </w:t>
      </w:r>
      <w:r w:rsidRPr="00510B48">
        <w:t>pourcentage</w:t>
      </w:r>
      <w:r w:rsidR="00A6293D" w:rsidRPr="00510B48">
        <w:t xml:space="preserve"> </w:t>
      </w:r>
      <w:r w:rsidRPr="00510B48">
        <w:t>des</w:t>
      </w:r>
      <w:r w:rsidR="00A6293D" w:rsidRPr="00510B48">
        <w:t xml:space="preserve"> </w:t>
      </w:r>
      <w:r w:rsidRPr="00510B48">
        <w:t>dossiers</w:t>
      </w:r>
      <w:r w:rsidR="00A6293D" w:rsidRPr="00510B48">
        <w:t xml:space="preserve"> </w:t>
      </w:r>
      <w:r w:rsidRPr="00510B48">
        <w:t>examinés</w:t>
      </w:r>
      <w:r w:rsidR="00A6293D" w:rsidRPr="00510B48">
        <w:t xml:space="preserve"> </w:t>
      </w:r>
      <w:r w:rsidRPr="00510B48">
        <w:t>et</w:t>
      </w:r>
      <w:r w:rsidR="00A6293D" w:rsidRPr="00510B48">
        <w:t xml:space="preserve"> </w:t>
      </w:r>
      <w:r w:rsidRPr="00510B48">
        <w:t>réglés</w:t>
      </w:r>
      <w:r w:rsidR="00A6293D" w:rsidRPr="00510B48">
        <w:t xml:space="preserve"> </w:t>
      </w:r>
      <w:r w:rsidRPr="00510B48">
        <w:t>était</w:t>
      </w:r>
      <w:r w:rsidR="00A6293D" w:rsidRPr="00510B48">
        <w:t xml:space="preserve"> </w:t>
      </w:r>
      <w:r w:rsidRPr="00510B48">
        <w:t>d’environ</w:t>
      </w:r>
      <w:r w:rsidR="00A6293D" w:rsidRPr="00510B48">
        <w:t xml:space="preserve"> </w:t>
      </w:r>
      <w:r w:rsidRPr="00510B48">
        <w:t>60</w:t>
      </w:r>
      <w:r w:rsidR="00EA1970">
        <w:t> %</w:t>
      </w:r>
      <w:r w:rsidR="00A6293D" w:rsidRPr="00510B48">
        <w:t xml:space="preserve"> </w:t>
      </w:r>
      <w:r w:rsidRPr="00510B48">
        <w:t>et</w:t>
      </w:r>
      <w:r w:rsidR="00A6293D" w:rsidRPr="00510B48">
        <w:t xml:space="preserve"> </w:t>
      </w:r>
      <w:r w:rsidRPr="00510B48">
        <w:t>atteignait</w:t>
      </w:r>
      <w:r w:rsidR="00A6293D" w:rsidRPr="00510B48">
        <w:t xml:space="preserve"> </w:t>
      </w:r>
      <w:r w:rsidRPr="00510B48">
        <w:t>80</w:t>
      </w:r>
      <w:r w:rsidR="00EA1970">
        <w:t> %</w:t>
      </w:r>
      <w:r w:rsidR="00A6293D" w:rsidRPr="00510B48">
        <w:t xml:space="preserve"> </w:t>
      </w:r>
      <w:r w:rsidRPr="00510B48">
        <w:t>en</w:t>
      </w:r>
      <w:r w:rsidR="00A6293D" w:rsidRPr="00510B48">
        <w:t xml:space="preserve"> </w:t>
      </w:r>
      <w:r w:rsidRPr="00510B48">
        <w:t>2020),</w:t>
      </w:r>
      <w:r w:rsidR="00A6293D" w:rsidRPr="00510B48">
        <w:t xml:space="preserve"> </w:t>
      </w:r>
      <w:r w:rsidRPr="00510B48">
        <w:t>ce</w:t>
      </w:r>
      <w:r w:rsidR="00A6293D" w:rsidRPr="00510B48">
        <w:t xml:space="preserve"> </w:t>
      </w:r>
      <w:r w:rsidRPr="00510B48">
        <w:t>qui</w:t>
      </w:r>
      <w:r w:rsidR="00A6293D" w:rsidRPr="00510B48">
        <w:t xml:space="preserve"> </w:t>
      </w:r>
      <w:r w:rsidRPr="00510B48">
        <w:t>laisse</w:t>
      </w:r>
      <w:r w:rsidR="00A6293D" w:rsidRPr="00510B48">
        <w:t xml:space="preserve"> </w:t>
      </w:r>
      <w:r w:rsidRPr="00510B48">
        <w:t>penser</w:t>
      </w:r>
      <w:r w:rsidR="00A6293D" w:rsidRPr="00510B48">
        <w:t xml:space="preserve"> </w:t>
      </w:r>
      <w:r w:rsidRPr="00510B48">
        <w:t>que</w:t>
      </w:r>
      <w:r w:rsidR="00A6293D" w:rsidRPr="00510B48">
        <w:t xml:space="preserve"> </w:t>
      </w:r>
      <w:r w:rsidRPr="00510B48">
        <w:t>toutes</w:t>
      </w:r>
      <w:r w:rsidR="00A6293D" w:rsidRPr="00510B48">
        <w:t xml:space="preserve"> </w:t>
      </w:r>
      <w:r w:rsidRPr="00510B48">
        <w:t>les</w:t>
      </w:r>
      <w:r w:rsidR="00A6293D" w:rsidRPr="00510B48">
        <w:t xml:space="preserve"> </w:t>
      </w:r>
      <w:r w:rsidRPr="00510B48">
        <w:t>entités</w:t>
      </w:r>
      <w:r w:rsidR="00A6293D" w:rsidRPr="00510B48">
        <w:t xml:space="preserve"> </w:t>
      </w:r>
      <w:r w:rsidRPr="00510B48">
        <w:t>religieuses</w:t>
      </w:r>
      <w:r w:rsidR="00A6293D" w:rsidRPr="00510B48">
        <w:t xml:space="preserve"> </w:t>
      </w:r>
      <w:r w:rsidRPr="00510B48">
        <w:t>enregistrées</w:t>
      </w:r>
      <w:r w:rsidR="00A6293D" w:rsidRPr="00510B48">
        <w:t xml:space="preserve"> </w:t>
      </w:r>
      <w:r w:rsidRPr="00510B48">
        <w:t>seront</w:t>
      </w:r>
      <w:r w:rsidR="00A6293D" w:rsidRPr="00510B48">
        <w:t xml:space="preserve"> </w:t>
      </w:r>
      <w:r w:rsidRPr="00510B48">
        <w:t>totalement</w:t>
      </w:r>
      <w:r w:rsidR="00A6293D" w:rsidRPr="00510B48">
        <w:t xml:space="preserve"> </w:t>
      </w:r>
      <w:r w:rsidRPr="00510B48">
        <w:t>ou</w:t>
      </w:r>
      <w:r w:rsidR="00A6293D" w:rsidRPr="00510B48">
        <w:t xml:space="preserve"> </w:t>
      </w:r>
      <w:r w:rsidRPr="00510B48">
        <w:t>partiellement</w:t>
      </w:r>
      <w:r w:rsidR="00A6293D" w:rsidRPr="00510B48">
        <w:t xml:space="preserve"> </w:t>
      </w:r>
      <w:r w:rsidRPr="00510B48">
        <w:t>exemptées</w:t>
      </w:r>
      <w:r w:rsidR="00A6293D" w:rsidRPr="00510B48">
        <w:t xml:space="preserve"> </w:t>
      </w:r>
      <w:r w:rsidRPr="00510B48">
        <w:t>d’obligations</w:t>
      </w:r>
      <w:r w:rsidR="00A6293D" w:rsidRPr="00510B48">
        <w:t xml:space="preserve"> </w:t>
      </w:r>
      <w:r w:rsidRPr="00510B48">
        <w:t>fiscales</w:t>
      </w:r>
      <w:r w:rsidR="00A6293D" w:rsidRPr="00510B48">
        <w:t xml:space="preserve"> </w:t>
      </w:r>
      <w:r w:rsidRPr="00510B48">
        <w:t>si</w:t>
      </w:r>
      <w:r w:rsidR="00A6293D" w:rsidRPr="00510B48">
        <w:t xml:space="preserve"> </w:t>
      </w:r>
      <w:r w:rsidRPr="00510B48">
        <w:t>elles</w:t>
      </w:r>
      <w:r w:rsidR="00A6293D" w:rsidRPr="00510B48">
        <w:t xml:space="preserve"> </w:t>
      </w:r>
      <w:r w:rsidRPr="00510B48">
        <w:t>se</w:t>
      </w:r>
      <w:r w:rsidR="00A6293D" w:rsidRPr="00510B48">
        <w:t xml:space="preserve"> </w:t>
      </w:r>
      <w:r w:rsidRPr="00510B48">
        <w:t>conforment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églises</w:t>
      </w:r>
      <w:r w:rsidR="00A6293D" w:rsidRPr="00510B48">
        <w:t xml:space="preserve"> </w:t>
      </w:r>
      <w:r w:rsidRPr="00510B48">
        <w:t>et</w:t>
      </w:r>
      <w:r w:rsidR="00A6293D" w:rsidRPr="00510B48">
        <w:t xml:space="preserve"> </w:t>
      </w:r>
      <w:r w:rsidRPr="00510B48">
        <w:t>aux</w:t>
      </w:r>
      <w:r w:rsidR="00A6293D" w:rsidRPr="00510B48">
        <w:t xml:space="preserve"> </w:t>
      </w:r>
      <w:r w:rsidRPr="00510B48">
        <w:t>communautés</w:t>
      </w:r>
      <w:r w:rsidR="00A6293D" w:rsidRPr="00510B48">
        <w:t xml:space="preserve"> </w:t>
      </w:r>
      <w:r w:rsidRPr="00510B48">
        <w:t>religieuses</w:t>
      </w:r>
      <w:bookmarkStart w:id="35" w:name="_ftnref43"/>
      <w:bookmarkEnd w:id="35"/>
      <w:r w:rsidRPr="009D16C5">
        <w:rPr>
          <w:rStyle w:val="Appelnotedebasdep"/>
        </w:rPr>
        <w:footnoteReference w:id="46"/>
      </w:r>
      <w:r w:rsidRPr="00510B48">
        <w:t>,</w:t>
      </w:r>
      <w:r w:rsidR="00A6293D" w:rsidRPr="00510B48">
        <w:t xml:space="preserve"> </w:t>
      </w:r>
      <w:r w:rsidRPr="00510B48">
        <w:t>l’État</w:t>
      </w:r>
      <w:r w:rsidR="00A6293D" w:rsidRPr="00510B48">
        <w:t xml:space="preserve"> </w:t>
      </w:r>
      <w:r w:rsidRPr="00510B48">
        <w:t>continuant</w:t>
      </w:r>
      <w:r w:rsidR="00A6293D" w:rsidRPr="00510B48">
        <w:t xml:space="preserve"> </w:t>
      </w:r>
      <w:r w:rsidRPr="00510B48">
        <w:t>de</w:t>
      </w:r>
      <w:r w:rsidR="00A6293D" w:rsidRPr="00510B48">
        <w:t xml:space="preserve"> </w:t>
      </w:r>
      <w:r w:rsidRPr="00510B48">
        <w:t>financer</w:t>
      </w:r>
      <w:r w:rsidR="00A6293D" w:rsidRPr="00510B48">
        <w:t xml:space="preserve"> </w:t>
      </w:r>
      <w:r w:rsidRPr="00510B48">
        <w:t>principalement</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scolaires</w:t>
      </w:r>
      <w:r w:rsidR="00A6293D" w:rsidRPr="00510B48">
        <w:t xml:space="preserve"> </w:t>
      </w:r>
      <w:r w:rsidRPr="00510B48">
        <w:t>agréés,</w:t>
      </w:r>
      <w:r w:rsidR="00A6293D" w:rsidRPr="00510B48">
        <w:t xml:space="preserve"> </w:t>
      </w:r>
      <w:r w:rsidRPr="00510B48">
        <w:t>qu’ils</w:t>
      </w:r>
      <w:r w:rsidR="00A6293D" w:rsidRPr="00510B48">
        <w:t xml:space="preserve"> </w:t>
      </w:r>
      <w:r w:rsidRPr="00510B48">
        <w:t>relèvent</w:t>
      </w:r>
      <w:r w:rsidR="00A6293D" w:rsidRPr="00510B48">
        <w:t xml:space="preserve"> </w:t>
      </w:r>
      <w:r w:rsidRPr="00510B48">
        <w:t>d’entités</w:t>
      </w:r>
      <w:r w:rsidR="00A6293D" w:rsidRPr="00510B48">
        <w:t xml:space="preserve"> </w:t>
      </w:r>
      <w:r w:rsidRPr="00510B48">
        <w:t>religieuses</w:t>
      </w:r>
      <w:r w:rsidR="00A6293D" w:rsidRPr="00510B48">
        <w:t xml:space="preserve"> « </w:t>
      </w:r>
      <w:r w:rsidRPr="00510B48">
        <w:t>traditionnelles</w:t>
      </w:r>
      <w:r w:rsidR="00A6293D" w:rsidRPr="00510B48">
        <w:t xml:space="preserve"> » </w:t>
      </w:r>
      <w:r w:rsidRPr="00510B48">
        <w:t>ou</w:t>
      </w:r>
      <w:r w:rsidR="00A6293D" w:rsidRPr="00510B48">
        <w:t xml:space="preserve"> « </w:t>
      </w:r>
      <w:r w:rsidRPr="00510B48">
        <w:t>non</w:t>
      </w:r>
      <w:r w:rsidR="00302E4D">
        <w:t xml:space="preserve"> </w:t>
      </w:r>
      <w:r w:rsidRPr="00510B48">
        <w:t>traditionnelles</w:t>
      </w:r>
      <w:r w:rsidR="00A6293D" w:rsidRPr="00510B48">
        <w:t> »</w:t>
      </w:r>
      <w:r w:rsidR="00601D40" w:rsidRPr="00510B48">
        <w:t>.</w:t>
      </w:r>
      <w:r w:rsidR="00A6293D" w:rsidRPr="00510B48">
        <w:t xml:space="preserve"> </w:t>
      </w:r>
      <w:r w:rsidRPr="00510B48">
        <w:t>L’enregistrement</w:t>
      </w:r>
      <w:r w:rsidR="00A6293D" w:rsidRPr="00510B48">
        <w:t xml:space="preserve"> </w:t>
      </w:r>
      <w:r w:rsidRPr="00510B48">
        <w:t>est</w:t>
      </w:r>
      <w:r w:rsidR="00A6293D" w:rsidRPr="00510B48">
        <w:t xml:space="preserve"> </w:t>
      </w:r>
      <w:r w:rsidRPr="00510B48">
        <w:t>le</w:t>
      </w:r>
      <w:r w:rsidR="00A6293D" w:rsidRPr="00510B48">
        <w:t xml:space="preserve"> </w:t>
      </w:r>
      <w:r w:rsidRPr="00510B48">
        <w:t>moyen</w:t>
      </w:r>
      <w:r w:rsidR="00A6293D" w:rsidRPr="00510B48">
        <w:t xml:space="preserve"> </w:t>
      </w:r>
      <w:r w:rsidRPr="00510B48">
        <w:t>d’obtenir</w:t>
      </w:r>
      <w:r w:rsidR="00A6293D" w:rsidRPr="00510B48">
        <w:t xml:space="preserve"> </w:t>
      </w:r>
      <w:r w:rsidRPr="00510B48">
        <w:t>le</w:t>
      </w:r>
      <w:r w:rsidR="00A6293D" w:rsidRPr="00510B48">
        <w:t xml:space="preserve"> </w:t>
      </w:r>
      <w:r w:rsidRPr="00510B48">
        <w:t>statut</w:t>
      </w:r>
      <w:r w:rsidR="00A6293D" w:rsidRPr="00510B48">
        <w:t xml:space="preserve"> </w:t>
      </w:r>
      <w:r w:rsidRPr="00510B48">
        <w:t>de</w:t>
      </w:r>
      <w:r w:rsidR="00A6293D" w:rsidRPr="00510B48">
        <w:t xml:space="preserve"> </w:t>
      </w:r>
      <w:r w:rsidRPr="00510B48">
        <w:t>personne</w:t>
      </w:r>
      <w:r w:rsidR="00A6293D" w:rsidRPr="00510B48">
        <w:t xml:space="preserve"> </w:t>
      </w:r>
      <w:r w:rsidRPr="00510B48">
        <w:t>morale</w:t>
      </w:r>
      <w:r w:rsidR="00A6293D" w:rsidRPr="00510B48">
        <w:t xml:space="preserve"> </w:t>
      </w:r>
      <w:r w:rsidRPr="00510B48">
        <w:t>mais</w:t>
      </w:r>
      <w:r w:rsidR="00A6293D" w:rsidRPr="00510B48">
        <w:t xml:space="preserve"> </w:t>
      </w:r>
      <w:r w:rsidRPr="00510B48">
        <w:t>il</w:t>
      </w:r>
      <w:r w:rsidR="00A6293D" w:rsidRPr="00510B48">
        <w:t xml:space="preserve"> </w:t>
      </w:r>
      <w:r w:rsidRPr="00510B48">
        <w:t>ne</w:t>
      </w:r>
      <w:r w:rsidR="00A6293D" w:rsidRPr="00510B48">
        <w:t xml:space="preserve"> </w:t>
      </w:r>
      <w:r w:rsidRPr="00510B48">
        <w:t>conditionne</w:t>
      </w:r>
      <w:r w:rsidR="00A6293D" w:rsidRPr="00510B48">
        <w:t xml:space="preserve"> </w:t>
      </w:r>
      <w:r w:rsidRPr="00510B48">
        <w:t>ni</w:t>
      </w:r>
      <w:r w:rsidR="00A6293D" w:rsidRPr="00510B48">
        <w:t xml:space="preserve"> </w:t>
      </w:r>
      <w:r w:rsidRPr="00510B48">
        <w:t>n’interdit</w:t>
      </w:r>
      <w:r w:rsidR="00A6293D" w:rsidRPr="00510B48">
        <w:t xml:space="preserve"> </w:t>
      </w:r>
      <w:r w:rsidRPr="00510B48">
        <w:t>la</w:t>
      </w:r>
      <w:r w:rsidR="00A6293D" w:rsidRPr="00510B48">
        <w:t xml:space="preserve"> </w:t>
      </w:r>
      <w:r w:rsidRPr="00510B48">
        <w:t>libre</w:t>
      </w:r>
      <w:r w:rsidR="00A6293D" w:rsidRPr="00510B48">
        <w:t xml:space="preserve"> </w:t>
      </w:r>
      <w:r w:rsidRPr="00510B48">
        <w:t>pratique</w:t>
      </w:r>
      <w:r w:rsidR="00A6293D" w:rsidRPr="00510B48">
        <w:t xml:space="preserve"> </w:t>
      </w:r>
      <w:r w:rsidRPr="00510B48">
        <w:t>de</w:t>
      </w:r>
      <w:r w:rsidR="00A6293D" w:rsidRPr="00510B48">
        <w:t xml:space="preserve"> </w:t>
      </w:r>
      <w:r w:rsidRPr="00510B48">
        <w:t>leur</w:t>
      </w:r>
      <w:r w:rsidR="00A6293D" w:rsidRPr="00510B48">
        <w:t xml:space="preserve"> </w:t>
      </w:r>
      <w:r w:rsidRPr="00510B48">
        <w:t>religion</w:t>
      </w:r>
      <w:r w:rsidR="00A6293D" w:rsidRPr="00510B48">
        <w:t xml:space="preserve"> </w:t>
      </w:r>
      <w:r w:rsidRPr="00510B48">
        <w:t>par</w:t>
      </w:r>
      <w:r w:rsidR="00A6293D" w:rsidRPr="00510B48">
        <w:t xml:space="preserve"> </w:t>
      </w:r>
      <w:r w:rsidRPr="00510B48">
        <w:t>les</w:t>
      </w:r>
      <w:r w:rsidR="00A6293D" w:rsidRPr="00510B48">
        <w:t xml:space="preserve"> </w:t>
      </w:r>
      <w:r w:rsidRPr="00510B48">
        <w:t>autres</w:t>
      </w:r>
      <w:r w:rsidR="00A6293D" w:rsidRPr="00510B48">
        <w:t xml:space="preserve"> </w:t>
      </w:r>
      <w:r w:rsidRPr="00510B48">
        <w:t>communautés</w:t>
      </w:r>
      <w:r w:rsidR="00A6293D" w:rsidRPr="00510B48">
        <w:t xml:space="preserve"> </w:t>
      </w:r>
      <w:r w:rsidRPr="00510B48">
        <w:t>religieuses</w:t>
      </w:r>
      <w:r w:rsidR="00601D40" w:rsidRPr="00510B48">
        <w:t>.</w:t>
      </w:r>
      <w:r w:rsidR="00A6293D" w:rsidRPr="00510B48">
        <w:t xml:space="preserve"> </w:t>
      </w:r>
      <w:r w:rsidRPr="00510B48">
        <w:t>Il</w:t>
      </w:r>
      <w:r w:rsidR="00A6293D" w:rsidRPr="00510B48">
        <w:t xml:space="preserve"> </w:t>
      </w:r>
      <w:r w:rsidRPr="00510B48">
        <w:t>convient</w:t>
      </w:r>
      <w:r w:rsidR="00A6293D" w:rsidRPr="00510B48">
        <w:t xml:space="preserve"> </w:t>
      </w:r>
      <w:r w:rsidRPr="00510B48">
        <w:t>cependant</w:t>
      </w:r>
      <w:r w:rsidR="00A6293D" w:rsidRPr="00510B48">
        <w:t xml:space="preserve"> </w:t>
      </w:r>
      <w:r w:rsidRPr="00510B48">
        <w:t>de</w:t>
      </w:r>
      <w:r w:rsidR="00A6293D" w:rsidRPr="00510B48">
        <w:t xml:space="preserve"> </w:t>
      </w:r>
      <w:r w:rsidRPr="00510B48">
        <w:t>souligner</w:t>
      </w:r>
      <w:r w:rsidR="00A6293D" w:rsidRPr="00510B48">
        <w:t xml:space="preserve"> </w:t>
      </w:r>
      <w:r w:rsidRPr="00510B48">
        <w:t>que</w:t>
      </w:r>
      <w:r w:rsidR="00A6293D" w:rsidRPr="00510B48">
        <w:t xml:space="preserve"> </w:t>
      </w:r>
      <w:r w:rsidRPr="00510B48">
        <w:t>sans</w:t>
      </w:r>
      <w:r w:rsidR="00A6293D" w:rsidRPr="00510B48">
        <w:t xml:space="preserve"> </w:t>
      </w:r>
      <w:r w:rsidRPr="00510B48">
        <w:t>le</w:t>
      </w:r>
      <w:r w:rsidR="00A6293D" w:rsidRPr="00510B48">
        <w:t xml:space="preserve"> </w:t>
      </w:r>
      <w:r w:rsidRPr="00510B48">
        <w:t>statut</w:t>
      </w:r>
      <w:r w:rsidR="00A6293D" w:rsidRPr="00510B48">
        <w:t xml:space="preserve"> </w:t>
      </w:r>
      <w:r w:rsidRPr="00510B48">
        <w:t>de</w:t>
      </w:r>
      <w:r w:rsidR="00A6293D" w:rsidRPr="00510B48">
        <w:t xml:space="preserve"> </w:t>
      </w:r>
      <w:r w:rsidRPr="00510B48">
        <w:t>personne</w:t>
      </w:r>
      <w:r w:rsidR="00A6293D" w:rsidRPr="00510B48">
        <w:t xml:space="preserve"> </w:t>
      </w:r>
      <w:r w:rsidRPr="00510B48">
        <w:t>morale,</w:t>
      </w:r>
      <w:r w:rsidR="00A6293D" w:rsidRPr="00510B48">
        <w:t xml:space="preserve"> </w:t>
      </w:r>
      <w:r w:rsidRPr="00510B48">
        <w:t>il</w:t>
      </w:r>
      <w:r w:rsidR="00A6293D" w:rsidRPr="00510B48">
        <w:t xml:space="preserve"> </w:t>
      </w:r>
      <w:r w:rsidRPr="00510B48">
        <w:t>n’est</w:t>
      </w:r>
      <w:r w:rsidR="00A6293D" w:rsidRPr="00510B48">
        <w:t xml:space="preserve"> </w:t>
      </w:r>
      <w:r w:rsidRPr="00510B48">
        <w:t>pas</w:t>
      </w:r>
      <w:r w:rsidR="00A6293D" w:rsidRPr="00510B48">
        <w:t xml:space="preserve"> </w:t>
      </w:r>
      <w:r w:rsidRPr="00510B48">
        <w:t>possible</w:t>
      </w:r>
      <w:r w:rsidR="00A6293D" w:rsidRPr="00510B48">
        <w:t xml:space="preserve"> </w:t>
      </w:r>
      <w:r w:rsidRPr="00510B48">
        <w:t>de</w:t>
      </w:r>
      <w:r w:rsidR="00A6293D" w:rsidRPr="00510B48">
        <w:t xml:space="preserve"> </w:t>
      </w:r>
      <w:r w:rsidRPr="00510B48">
        <w:t>bénéficier</w:t>
      </w:r>
      <w:r w:rsidR="00A6293D" w:rsidRPr="00510B48">
        <w:t xml:space="preserve"> </w:t>
      </w:r>
      <w:r w:rsidRPr="00510B48">
        <w:t>du</w:t>
      </w:r>
      <w:r w:rsidR="00A6293D" w:rsidRPr="00510B48">
        <w:t xml:space="preserve"> </w:t>
      </w:r>
      <w:r w:rsidRPr="00510B48">
        <w:t>même</w:t>
      </w:r>
      <w:r w:rsidR="00A6293D" w:rsidRPr="00510B48">
        <w:t xml:space="preserve"> </w:t>
      </w:r>
      <w:r w:rsidRPr="00510B48">
        <w:t>soutien</w:t>
      </w:r>
      <w:r w:rsidR="00A6293D" w:rsidRPr="00510B48">
        <w:t xml:space="preserve"> </w:t>
      </w:r>
      <w:r w:rsidRPr="00510B48">
        <w:t>financier</w:t>
      </w:r>
      <w:r w:rsidR="00A6293D" w:rsidRPr="00510B48">
        <w:t xml:space="preserve"> </w:t>
      </w:r>
      <w:r w:rsidRPr="00510B48">
        <w:t>de</w:t>
      </w:r>
      <w:r w:rsidR="00A6293D" w:rsidRPr="00510B48">
        <w:t xml:space="preserve"> </w:t>
      </w:r>
      <w:r w:rsidRPr="00510B48">
        <w:t>la</w:t>
      </w:r>
      <w:r w:rsidR="00A6293D" w:rsidRPr="00510B48">
        <w:t xml:space="preserve"> </w:t>
      </w:r>
      <w:r w:rsidRPr="00510B48">
        <w:t>part</w:t>
      </w:r>
      <w:r w:rsidR="00A6293D" w:rsidRPr="00510B48">
        <w:t xml:space="preserve"> </w:t>
      </w:r>
      <w:r w:rsidRPr="00510B48">
        <w:t>de</w:t>
      </w:r>
      <w:r w:rsidR="00A6293D" w:rsidRPr="00510B48">
        <w:t xml:space="preserve"> </w:t>
      </w:r>
      <w:r w:rsidRPr="00510B48">
        <w:t>l’État,</w:t>
      </w:r>
      <w:r w:rsidR="00A6293D" w:rsidRPr="00510B48">
        <w:t xml:space="preserve"> </w:t>
      </w:r>
      <w:r w:rsidRPr="00510B48">
        <w:t>notamment</w:t>
      </w:r>
      <w:r w:rsidR="00A6293D" w:rsidRPr="00510B48">
        <w:t xml:space="preserve"> </w:t>
      </w:r>
      <w:r w:rsidRPr="00510B48">
        <w:t>parce</w:t>
      </w:r>
      <w:r w:rsidR="00A6293D" w:rsidRPr="00510B48">
        <w:t xml:space="preserve"> </w:t>
      </w:r>
      <w:r w:rsidRPr="00510B48">
        <w:t>qu’il</w:t>
      </w:r>
      <w:r w:rsidR="00A6293D" w:rsidRPr="00510B48">
        <w:t xml:space="preserve"> </w:t>
      </w:r>
      <w:r w:rsidRPr="00510B48">
        <w:t>serait</w:t>
      </w:r>
      <w:r w:rsidR="00A6293D" w:rsidRPr="00510B48">
        <w:t xml:space="preserve"> </w:t>
      </w:r>
      <w:r w:rsidRPr="00510B48">
        <w:t>facile</w:t>
      </w:r>
      <w:r w:rsidR="00A6293D" w:rsidRPr="00510B48">
        <w:t xml:space="preserve"> </w:t>
      </w:r>
      <w:r w:rsidRPr="00510B48">
        <w:t>d’abuser</w:t>
      </w:r>
      <w:r w:rsidR="00A6293D" w:rsidRPr="00510B48">
        <w:t xml:space="preserve"> </w:t>
      </w:r>
      <w:r w:rsidRPr="00510B48">
        <w:t>de</w:t>
      </w:r>
      <w:r w:rsidR="00A6293D" w:rsidRPr="00510B48">
        <w:t xml:space="preserve"> </w:t>
      </w:r>
      <w:r w:rsidRPr="00510B48">
        <w:t>ce</w:t>
      </w:r>
      <w:r w:rsidR="00A6293D" w:rsidRPr="00510B48">
        <w:t xml:space="preserve"> </w:t>
      </w:r>
      <w:r w:rsidRPr="00510B48">
        <w:t>droit.</w:t>
      </w:r>
    </w:p>
    <w:p w14:paraId="2B7FA948" w14:textId="097E1C6C" w:rsidR="00222975" w:rsidRPr="00510B48" w:rsidRDefault="00222975" w:rsidP="00222975">
      <w:pPr>
        <w:pStyle w:val="SingleTxtG"/>
      </w:pPr>
      <w:r w:rsidRPr="00510B48">
        <w:t>239.</w:t>
      </w:r>
      <w:r w:rsidRPr="00510B48">
        <w:tab/>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l’impôt</w:t>
      </w:r>
      <w:r w:rsidR="00A6293D" w:rsidRPr="00510B48">
        <w:t xml:space="preserve"> </w:t>
      </w:r>
      <w:r w:rsidRPr="00510B48">
        <w:t>foncier</w:t>
      </w:r>
      <w:bookmarkStart w:id="36" w:name="_ftnref44"/>
      <w:bookmarkEnd w:id="36"/>
      <w:r w:rsidRPr="009D16C5">
        <w:rPr>
          <w:rStyle w:val="Appelnotedebasdep"/>
        </w:rPr>
        <w:footnoteReference w:id="47"/>
      </w:r>
      <w:r w:rsidRPr="00510B48">
        <w:t>,</w:t>
      </w:r>
      <w:r w:rsidR="00A6293D" w:rsidRPr="00510B48">
        <w:t xml:space="preserve"> </w:t>
      </w:r>
      <w:r w:rsidRPr="00510B48">
        <w:t>toutes</w:t>
      </w:r>
      <w:r w:rsidR="00A6293D" w:rsidRPr="00510B48">
        <w:t xml:space="preserve"> </w:t>
      </w:r>
      <w:r w:rsidRPr="00510B48">
        <w:t>les</w:t>
      </w:r>
      <w:r w:rsidR="00A6293D" w:rsidRPr="00510B48">
        <w:t xml:space="preserve"> </w:t>
      </w:r>
      <w:r w:rsidRPr="00510B48">
        <w:t>églises</w:t>
      </w:r>
      <w:r w:rsidR="00A6293D" w:rsidRPr="00510B48">
        <w:t xml:space="preserve"> </w:t>
      </w:r>
      <w:r w:rsidRPr="00510B48">
        <w:t>et</w:t>
      </w:r>
      <w:r w:rsidR="00A6293D" w:rsidRPr="00510B48">
        <w:t xml:space="preserve"> </w:t>
      </w:r>
      <w:r w:rsidRPr="00510B48">
        <w:t>communautés</w:t>
      </w:r>
      <w:r w:rsidR="00A6293D" w:rsidRPr="00510B48">
        <w:t xml:space="preserve"> </w:t>
      </w:r>
      <w:r w:rsidRPr="00510B48">
        <w:t>religieuses</w:t>
      </w:r>
      <w:r w:rsidR="00A6293D" w:rsidRPr="00510B48">
        <w:t xml:space="preserve"> </w:t>
      </w:r>
      <w:r w:rsidRPr="00510B48">
        <w:t>enregistrées</w:t>
      </w:r>
      <w:r w:rsidR="00A6293D" w:rsidRPr="00510B48">
        <w:t xml:space="preserve"> </w:t>
      </w:r>
      <w:r w:rsidRPr="00510B48">
        <w:t>(</w:t>
      </w:r>
      <w:r w:rsidR="00A6293D" w:rsidRPr="00510B48">
        <w:t>« </w:t>
      </w:r>
      <w:r w:rsidRPr="00510B48">
        <w:t>traditionnelles</w:t>
      </w:r>
      <w:r w:rsidR="00A6293D" w:rsidRPr="00510B48">
        <w:t xml:space="preserve"> » </w:t>
      </w:r>
      <w:r w:rsidRPr="00510B48">
        <w:t>et</w:t>
      </w:r>
      <w:r w:rsidR="00A6293D" w:rsidRPr="00510B48">
        <w:t xml:space="preserve"> « </w:t>
      </w:r>
      <w:r w:rsidRPr="00510B48">
        <w:t>non</w:t>
      </w:r>
      <w:r w:rsidR="00302E4D">
        <w:t xml:space="preserve"> </w:t>
      </w:r>
      <w:r w:rsidRPr="00510B48">
        <w:t>traditionnelles</w:t>
      </w:r>
      <w:r w:rsidR="00A6293D" w:rsidRPr="00510B48">
        <w:t> »</w:t>
      </w:r>
      <w:r w:rsidRPr="00510B48">
        <w:t>)</w:t>
      </w:r>
      <w:r w:rsidR="00A6293D" w:rsidRPr="00510B48">
        <w:t xml:space="preserve"> </w:t>
      </w:r>
      <w:r w:rsidRPr="00510B48">
        <w:t>sont</w:t>
      </w:r>
      <w:r w:rsidR="00A6293D" w:rsidRPr="00510B48">
        <w:t xml:space="preserve"> </w:t>
      </w:r>
      <w:r w:rsidRPr="00510B48">
        <w:t>exemptées</w:t>
      </w:r>
      <w:r w:rsidR="00A6293D" w:rsidRPr="00510B48">
        <w:t xml:space="preserve"> </w:t>
      </w:r>
      <w:r w:rsidRPr="00510B48">
        <w:t>de</w:t>
      </w:r>
      <w:r w:rsidR="00A6293D" w:rsidRPr="00510B48">
        <w:t xml:space="preserve"> </w:t>
      </w:r>
      <w:r w:rsidRPr="00510B48">
        <w:t>taxes</w:t>
      </w:r>
      <w:r w:rsidR="00A6293D" w:rsidRPr="00510B48">
        <w:t xml:space="preserve"> </w:t>
      </w:r>
      <w:r w:rsidRPr="00510B48">
        <w:t>foncières.</w:t>
      </w:r>
    </w:p>
    <w:p w14:paraId="5B8E0579" w14:textId="0AF83FFF" w:rsidR="00222975" w:rsidRPr="00D64DF1" w:rsidRDefault="00222975" w:rsidP="00222975">
      <w:pPr>
        <w:pStyle w:val="SingleTxtG"/>
        <w:rPr>
          <w:spacing w:val="-2"/>
        </w:rPr>
      </w:pPr>
      <w:r w:rsidRPr="00D64DF1">
        <w:rPr>
          <w:spacing w:val="-2"/>
        </w:rPr>
        <w:t>240.</w:t>
      </w:r>
      <w:r w:rsidRPr="00D64DF1">
        <w:rPr>
          <w:spacing w:val="-2"/>
        </w:rPr>
        <w:tab/>
        <w:t>La</w:t>
      </w:r>
      <w:r w:rsidR="00A6293D" w:rsidRPr="00D64DF1">
        <w:rPr>
          <w:spacing w:val="-2"/>
        </w:rPr>
        <w:t xml:space="preserve"> </w:t>
      </w:r>
      <w:r w:rsidRPr="00D64DF1">
        <w:rPr>
          <w:spacing w:val="-2"/>
        </w:rPr>
        <w:t>loi</w:t>
      </w:r>
      <w:r w:rsidR="00A6293D" w:rsidRPr="00D64DF1">
        <w:rPr>
          <w:spacing w:val="-2"/>
        </w:rPr>
        <w:t xml:space="preserve"> </w:t>
      </w:r>
      <w:r w:rsidRPr="00D64DF1">
        <w:rPr>
          <w:spacing w:val="-2"/>
        </w:rPr>
        <w:t>relative</w:t>
      </w:r>
      <w:r w:rsidR="00A6293D" w:rsidRPr="00D64DF1">
        <w:rPr>
          <w:spacing w:val="-2"/>
        </w:rPr>
        <w:t xml:space="preserve"> </w:t>
      </w:r>
      <w:r w:rsidRPr="00D64DF1">
        <w:rPr>
          <w:spacing w:val="-2"/>
        </w:rPr>
        <w:t>à</w:t>
      </w:r>
      <w:r w:rsidR="00A6293D" w:rsidRPr="00D64DF1">
        <w:rPr>
          <w:spacing w:val="-2"/>
        </w:rPr>
        <w:t xml:space="preserve"> </w:t>
      </w:r>
      <w:r w:rsidRPr="00D64DF1">
        <w:rPr>
          <w:spacing w:val="-2"/>
        </w:rPr>
        <w:t>la</w:t>
      </w:r>
      <w:r w:rsidR="00A6293D" w:rsidRPr="00D64DF1">
        <w:rPr>
          <w:spacing w:val="-2"/>
        </w:rPr>
        <w:t xml:space="preserve"> </w:t>
      </w:r>
      <w:r w:rsidRPr="00D64DF1">
        <w:rPr>
          <w:spacing w:val="-2"/>
        </w:rPr>
        <w:t>taxe</w:t>
      </w:r>
      <w:r w:rsidR="00A6293D" w:rsidRPr="00D64DF1">
        <w:rPr>
          <w:spacing w:val="-2"/>
        </w:rPr>
        <w:t xml:space="preserve"> </w:t>
      </w:r>
      <w:r w:rsidRPr="00D64DF1">
        <w:rPr>
          <w:spacing w:val="-2"/>
        </w:rPr>
        <w:t>sur</w:t>
      </w:r>
      <w:r w:rsidR="00A6293D" w:rsidRPr="00D64DF1">
        <w:rPr>
          <w:spacing w:val="-2"/>
        </w:rPr>
        <w:t xml:space="preserve"> </w:t>
      </w:r>
      <w:r w:rsidRPr="00D64DF1">
        <w:rPr>
          <w:spacing w:val="-2"/>
        </w:rPr>
        <w:t>la</w:t>
      </w:r>
      <w:r w:rsidR="00A6293D" w:rsidRPr="00D64DF1">
        <w:rPr>
          <w:spacing w:val="-2"/>
        </w:rPr>
        <w:t xml:space="preserve"> </w:t>
      </w:r>
      <w:r w:rsidRPr="00D64DF1">
        <w:rPr>
          <w:spacing w:val="-2"/>
        </w:rPr>
        <w:t>valeur</w:t>
      </w:r>
      <w:r w:rsidR="00A6293D" w:rsidRPr="00D64DF1">
        <w:rPr>
          <w:spacing w:val="-2"/>
        </w:rPr>
        <w:t xml:space="preserve"> </w:t>
      </w:r>
      <w:r w:rsidRPr="00D64DF1">
        <w:rPr>
          <w:spacing w:val="-2"/>
        </w:rPr>
        <w:t>ajoutée</w:t>
      </w:r>
      <w:r w:rsidR="00A6293D" w:rsidRPr="00D64DF1">
        <w:rPr>
          <w:spacing w:val="-2"/>
        </w:rPr>
        <w:t xml:space="preserve"> </w:t>
      </w:r>
      <w:r w:rsidRPr="00D64DF1">
        <w:rPr>
          <w:spacing w:val="-2"/>
        </w:rPr>
        <w:t>(TVA)</w:t>
      </w:r>
      <w:bookmarkStart w:id="37" w:name="_ftnref45"/>
      <w:bookmarkEnd w:id="37"/>
      <w:r w:rsidRPr="00D64DF1">
        <w:rPr>
          <w:rStyle w:val="Appelnotedebasdep"/>
          <w:spacing w:val="-2"/>
        </w:rPr>
        <w:footnoteReference w:id="48"/>
      </w:r>
      <w:r w:rsidR="00A6293D" w:rsidRPr="00D64DF1">
        <w:rPr>
          <w:spacing w:val="-2"/>
        </w:rPr>
        <w:t xml:space="preserve"> </w:t>
      </w:r>
      <w:r w:rsidRPr="00D64DF1">
        <w:rPr>
          <w:spacing w:val="-2"/>
        </w:rPr>
        <w:t>exonère</w:t>
      </w:r>
      <w:r w:rsidR="00A6293D" w:rsidRPr="00D64DF1">
        <w:rPr>
          <w:spacing w:val="-2"/>
        </w:rPr>
        <w:t xml:space="preserve"> </w:t>
      </w:r>
      <w:r w:rsidRPr="00D64DF1">
        <w:rPr>
          <w:spacing w:val="-2"/>
        </w:rPr>
        <w:t>de</w:t>
      </w:r>
      <w:r w:rsidR="00A6293D" w:rsidRPr="00D64DF1">
        <w:rPr>
          <w:spacing w:val="-2"/>
        </w:rPr>
        <w:t xml:space="preserve"> </w:t>
      </w:r>
      <w:r w:rsidRPr="00D64DF1">
        <w:rPr>
          <w:spacing w:val="-2"/>
        </w:rPr>
        <w:t>la</w:t>
      </w:r>
      <w:r w:rsidR="00A6293D" w:rsidRPr="00D64DF1">
        <w:rPr>
          <w:spacing w:val="-2"/>
        </w:rPr>
        <w:t xml:space="preserve"> </w:t>
      </w:r>
      <w:r w:rsidRPr="00D64DF1">
        <w:rPr>
          <w:spacing w:val="-2"/>
        </w:rPr>
        <w:t>TVA</w:t>
      </w:r>
      <w:r w:rsidR="00A6293D" w:rsidRPr="00D64DF1">
        <w:rPr>
          <w:spacing w:val="-2"/>
        </w:rPr>
        <w:t xml:space="preserve"> </w:t>
      </w:r>
      <w:r w:rsidRPr="00D64DF1">
        <w:rPr>
          <w:spacing w:val="-2"/>
        </w:rPr>
        <w:t>les</w:t>
      </w:r>
      <w:r w:rsidR="00A6293D" w:rsidRPr="00D64DF1">
        <w:rPr>
          <w:spacing w:val="-2"/>
        </w:rPr>
        <w:t xml:space="preserve"> </w:t>
      </w:r>
      <w:r w:rsidRPr="00D64DF1">
        <w:rPr>
          <w:spacing w:val="-2"/>
        </w:rPr>
        <w:t>services</w:t>
      </w:r>
      <w:r w:rsidR="00A6293D" w:rsidRPr="00D64DF1">
        <w:rPr>
          <w:spacing w:val="-2"/>
        </w:rPr>
        <w:t xml:space="preserve"> « </w:t>
      </w:r>
      <w:r w:rsidRPr="00D64DF1">
        <w:rPr>
          <w:spacing w:val="-2"/>
        </w:rPr>
        <w:t>de</w:t>
      </w:r>
      <w:r w:rsidR="00A6293D" w:rsidRPr="00D64DF1">
        <w:rPr>
          <w:spacing w:val="-2"/>
        </w:rPr>
        <w:t xml:space="preserve"> </w:t>
      </w:r>
      <w:r w:rsidRPr="00D64DF1">
        <w:rPr>
          <w:spacing w:val="-2"/>
        </w:rPr>
        <w:t>nature</w:t>
      </w:r>
      <w:r w:rsidR="00A6293D" w:rsidRPr="00D64DF1">
        <w:rPr>
          <w:spacing w:val="-2"/>
        </w:rPr>
        <w:t xml:space="preserve"> </w:t>
      </w:r>
      <w:r w:rsidRPr="00D64DF1">
        <w:rPr>
          <w:spacing w:val="-2"/>
        </w:rPr>
        <w:t>religieuse</w:t>
      </w:r>
      <w:r w:rsidR="00A6293D" w:rsidRPr="00D64DF1">
        <w:rPr>
          <w:spacing w:val="-2"/>
        </w:rPr>
        <w:t xml:space="preserve"> </w:t>
      </w:r>
      <w:r w:rsidRPr="00D64DF1">
        <w:rPr>
          <w:spacing w:val="-2"/>
        </w:rPr>
        <w:t>fournis</w:t>
      </w:r>
      <w:r w:rsidR="00A6293D" w:rsidRPr="00D64DF1">
        <w:rPr>
          <w:spacing w:val="-2"/>
        </w:rPr>
        <w:t xml:space="preserve"> </w:t>
      </w:r>
      <w:r w:rsidRPr="00D64DF1">
        <w:rPr>
          <w:spacing w:val="-2"/>
        </w:rPr>
        <w:t>par</w:t>
      </w:r>
      <w:r w:rsidR="00A6293D" w:rsidRPr="00D64DF1">
        <w:rPr>
          <w:spacing w:val="-2"/>
        </w:rPr>
        <w:t xml:space="preserve"> </w:t>
      </w:r>
      <w:r w:rsidRPr="00D64DF1">
        <w:rPr>
          <w:spacing w:val="-2"/>
        </w:rPr>
        <w:t>des</w:t>
      </w:r>
      <w:r w:rsidR="00A6293D" w:rsidRPr="00D64DF1">
        <w:rPr>
          <w:spacing w:val="-2"/>
        </w:rPr>
        <w:t xml:space="preserve"> </w:t>
      </w:r>
      <w:r w:rsidRPr="00D64DF1">
        <w:rPr>
          <w:spacing w:val="-2"/>
        </w:rPr>
        <w:t>églises</w:t>
      </w:r>
      <w:r w:rsidR="00A6293D" w:rsidRPr="00D64DF1">
        <w:rPr>
          <w:spacing w:val="-2"/>
        </w:rPr>
        <w:t xml:space="preserve"> </w:t>
      </w:r>
      <w:r w:rsidRPr="00D64DF1">
        <w:rPr>
          <w:spacing w:val="-2"/>
        </w:rPr>
        <w:t>ou</w:t>
      </w:r>
      <w:r w:rsidR="00A6293D" w:rsidRPr="00D64DF1">
        <w:rPr>
          <w:spacing w:val="-2"/>
        </w:rPr>
        <w:t xml:space="preserve"> </w:t>
      </w:r>
      <w:r w:rsidRPr="00D64DF1">
        <w:rPr>
          <w:spacing w:val="-2"/>
        </w:rPr>
        <w:t>communautés</w:t>
      </w:r>
      <w:r w:rsidR="00A6293D" w:rsidRPr="00D64DF1">
        <w:rPr>
          <w:spacing w:val="-2"/>
        </w:rPr>
        <w:t xml:space="preserve"> </w:t>
      </w:r>
      <w:r w:rsidRPr="00D64DF1">
        <w:rPr>
          <w:spacing w:val="-2"/>
        </w:rPr>
        <w:t>religieuses</w:t>
      </w:r>
      <w:r w:rsidR="00A6293D" w:rsidRPr="00D64DF1">
        <w:rPr>
          <w:spacing w:val="-2"/>
        </w:rPr>
        <w:t xml:space="preserve"> </w:t>
      </w:r>
      <w:r w:rsidRPr="00D64DF1">
        <w:rPr>
          <w:spacing w:val="-2"/>
        </w:rPr>
        <w:t>enregistrées</w:t>
      </w:r>
      <w:r w:rsidR="00A6293D" w:rsidRPr="00D64DF1">
        <w:rPr>
          <w:spacing w:val="-2"/>
        </w:rPr>
        <w:t xml:space="preserve"> </w:t>
      </w:r>
      <w:r w:rsidRPr="00D64DF1">
        <w:rPr>
          <w:spacing w:val="-2"/>
        </w:rPr>
        <w:t>et</w:t>
      </w:r>
      <w:r w:rsidR="00A6293D" w:rsidRPr="00D64DF1">
        <w:rPr>
          <w:spacing w:val="-2"/>
        </w:rPr>
        <w:t xml:space="preserve"> </w:t>
      </w:r>
      <w:r w:rsidRPr="00D64DF1">
        <w:rPr>
          <w:spacing w:val="-2"/>
        </w:rPr>
        <w:t>les</w:t>
      </w:r>
      <w:r w:rsidR="00A6293D" w:rsidRPr="00D64DF1">
        <w:rPr>
          <w:spacing w:val="-2"/>
        </w:rPr>
        <w:t xml:space="preserve"> </w:t>
      </w:r>
      <w:r w:rsidRPr="00D64DF1">
        <w:rPr>
          <w:spacing w:val="-2"/>
        </w:rPr>
        <w:t>échanges</w:t>
      </w:r>
      <w:r w:rsidR="00A6293D" w:rsidRPr="00D64DF1">
        <w:rPr>
          <w:spacing w:val="-2"/>
        </w:rPr>
        <w:t xml:space="preserve"> </w:t>
      </w:r>
      <w:r w:rsidRPr="00D64DF1">
        <w:rPr>
          <w:spacing w:val="-2"/>
        </w:rPr>
        <w:t>de</w:t>
      </w:r>
      <w:r w:rsidR="00A6293D" w:rsidRPr="00D64DF1">
        <w:rPr>
          <w:spacing w:val="-2"/>
        </w:rPr>
        <w:t xml:space="preserve"> </w:t>
      </w:r>
      <w:r w:rsidRPr="00D64DF1">
        <w:rPr>
          <w:spacing w:val="-2"/>
        </w:rPr>
        <w:t>biens</w:t>
      </w:r>
      <w:r w:rsidR="00A6293D" w:rsidRPr="00D64DF1">
        <w:rPr>
          <w:spacing w:val="-2"/>
        </w:rPr>
        <w:t xml:space="preserve"> </w:t>
      </w:r>
      <w:r w:rsidRPr="00D64DF1">
        <w:rPr>
          <w:spacing w:val="-2"/>
        </w:rPr>
        <w:t>et</w:t>
      </w:r>
      <w:r w:rsidR="00A6293D" w:rsidRPr="00D64DF1">
        <w:rPr>
          <w:spacing w:val="-2"/>
        </w:rPr>
        <w:t xml:space="preserve"> </w:t>
      </w:r>
      <w:r w:rsidRPr="00D64DF1">
        <w:rPr>
          <w:spacing w:val="-2"/>
        </w:rPr>
        <w:t>services</w:t>
      </w:r>
      <w:r w:rsidR="00A6293D" w:rsidRPr="00D64DF1">
        <w:rPr>
          <w:spacing w:val="-2"/>
        </w:rPr>
        <w:t xml:space="preserve"> </w:t>
      </w:r>
      <w:r w:rsidRPr="00D64DF1">
        <w:rPr>
          <w:spacing w:val="-2"/>
        </w:rPr>
        <w:t>directement</w:t>
      </w:r>
      <w:r w:rsidR="00A6293D" w:rsidRPr="00D64DF1">
        <w:rPr>
          <w:spacing w:val="-2"/>
        </w:rPr>
        <w:t xml:space="preserve"> </w:t>
      </w:r>
      <w:r w:rsidRPr="00D64DF1">
        <w:rPr>
          <w:spacing w:val="-2"/>
        </w:rPr>
        <w:t>liés</w:t>
      </w:r>
      <w:r w:rsidR="00A6293D" w:rsidRPr="00D64DF1">
        <w:rPr>
          <w:spacing w:val="-2"/>
        </w:rPr>
        <w:t> »</w:t>
      </w:r>
      <w:r w:rsidRPr="00D64DF1">
        <w:rPr>
          <w:spacing w:val="-2"/>
        </w:rPr>
        <w:t>,</w:t>
      </w:r>
      <w:r w:rsidR="00A6293D" w:rsidRPr="00D64DF1">
        <w:rPr>
          <w:spacing w:val="-2"/>
        </w:rPr>
        <w:t xml:space="preserve"> </w:t>
      </w:r>
      <w:r w:rsidRPr="00D64DF1">
        <w:rPr>
          <w:spacing w:val="-2"/>
        </w:rPr>
        <w:t>sans</w:t>
      </w:r>
      <w:r w:rsidR="00A6293D" w:rsidRPr="00D64DF1">
        <w:rPr>
          <w:spacing w:val="-2"/>
        </w:rPr>
        <w:t xml:space="preserve"> </w:t>
      </w:r>
      <w:r w:rsidRPr="00D64DF1">
        <w:rPr>
          <w:spacing w:val="-2"/>
        </w:rPr>
        <w:t>droit</w:t>
      </w:r>
      <w:r w:rsidR="00A6293D" w:rsidRPr="00D64DF1">
        <w:rPr>
          <w:spacing w:val="-2"/>
        </w:rPr>
        <w:t xml:space="preserve"> </w:t>
      </w:r>
      <w:r w:rsidRPr="00D64DF1">
        <w:rPr>
          <w:spacing w:val="-2"/>
        </w:rPr>
        <w:t>de</w:t>
      </w:r>
      <w:r w:rsidR="00A6293D" w:rsidRPr="00D64DF1">
        <w:rPr>
          <w:spacing w:val="-2"/>
        </w:rPr>
        <w:t xml:space="preserve"> </w:t>
      </w:r>
      <w:r w:rsidRPr="00D64DF1">
        <w:rPr>
          <w:spacing w:val="-2"/>
        </w:rPr>
        <w:t>déduction</w:t>
      </w:r>
      <w:r w:rsidR="00A6293D" w:rsidRPr="00D64DF1">
        <w:rPr>
          <w:spacing w:val="-2"/>
        </w:rPr>
        <w:t xml:space="preserve"> </w:t>
      </w:r>
      <w:r w:rsidRPr="00D64DF1">
        <w:rPr>
          <w:spacing w:val="-2"/>
        </w:rPr>
        <w:t>de</w:t>
      </w:r>
      <w:r w:rsidR="00A6293D" w:rsidRPr="00D64DF1">
        <w:rPr>
          <w:spacing w:val="-2"/>
        </w:rPr>
        <w:t xml:space="preserve"> </w:t>
      </w:r>
      <w:r w:rsidRPr="00D64DF1">
        <w:rPr>
          <w:spacing w:val="-2"/>
        </w:rPr>
        <w:t>la</w:t>
      </w:r>
      <w:r w:rsidR="00A6293D" w:rsidRPr="00D64DF1">
        <w:rPr>
          <w:spacing w:val="-2"/>
        </w:rPr>
        <w:t xml:space="preserve"> </w:t>
      </w:r>
      <w:r w:rsidRPr="00D64DF1">
        <w:rPr>
          <w:spacing w:val="-2"/>
        </w:rPr>
        <w:t>taxe</w:t>
      </w:r>
      <w:r w:rsidR="00A6293D" w:rsidRPr="00D64DF1">
        <w:rPr>
          <w:spacing w:val="-2"/>
        </w:rPr>
        <w:t xml:space="preserve"> </w:t>
      </w:r>
      <w:r w:rsidRPr="00D64DF1">
        <w:rPr>
          <w:spacing w:val="-2"/>
        </w:rPr>
        <w:t>préliminaire.</w:t>
      </w:r>
    </w:p>
    <w:p w14:paraId="7274D662" w14:textId="474460A3" w:rsidR="00222975" w:rsidRPr="00510B48" w:rsidRDefault="00222975" w:rsidP="00222975">
      <w:pPr>
        <w:pStyle w:val="SingleTxtG"/>
      </w:pPr>
      <w:r w:rsidRPr="00510B48">
        <w:t>241.</w:t>
      </w:r>
      <w:r w:rsidRPr="00510B48">
        <w:tab/>
        <w:t>Conformément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redevances</w:t>
      </w:r>
      <w:r w:rsidR="00A6293D" w:rsidRPr="00510B48">
        <w:t xml:space="preserve"> </w:t>
      </w:r>
      <w:r w:rsidRPr="00510B48">
        <w:t>administratives</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bookmarkStart w:id="38" w:name="_ftnref46"/>
      <w:bookmarkEnd w:id="38"/>
      <w:r w:rsidRPr="009D16C5">
        <w:rPr>
          <w:rStyle w:val="Appelnotedebasdep"/>
        </w:rPr>
        <w:footnoteReference w:id="49"/>
      </w:r>
      <w:r w:rsidRPr="00510B48">
        <w:t>,</w:t>
      </w:r>
      <w:r w:rsidR="00A6293D" w:rsidRPr="00510B48">
        <w:t xml:space="preserve"> </w:t>
      </w:r>
      <w:r w:rsidRPr="00510B48">
        <w:t>toutes</w:t>
      </w:r>
      <w:r w:rsidR="00A6293D" w:rsidRPr="00510B48">
        <w:t xml:space="preserve"> </w:t>
      </w:r>
      <w:r w:rsidRPr="00510B48">
        <w:t>les</w:t>
      </w:r>
      <w:r w:rsidR="00A6293D" w:rsidRPr="00510B48">
        <w:t xml:space="preserve"> </w:t>
      </w:r>
      <w:r w:rsidRPr="00510B48">
        <w:t>entités</w:t>
      </w:r>
      <w:r w:rsidR="00A6293D" w:rsidRPr="00510B48">
        <w:t xml:space="preserve"> </w:t>
      </w:r>
      <w:r w:rsidRPr="00510B48">
        <w:t>religieuses</w:t>
      </w:r>
      <w:r w:rsidR="00A6293D" w:rsidRPr="00510B48">
        <w:t xml:space="preserve"> </w:t>
      </w:r>
      <w:r w:rsidRPr="00510B48">
        <w:t>enregistrées</w:t>
      </w:r>
      <w:r w:rsidR="00A6293D" w:rsidRPr="00510B48">
        <w:t xml:space="preserve"> </w:t>
      </w:r>
      <w:r w:rsidRPr="00510B48">
        <w:t>en</w:t>
      </w:r>
      <w:r w:rsidR="00A6293D" w:rsidRPr="00510B48">
        <w:t xml:space="preserve"> </w:t>
      </w:r>
      <w:r w:rsidRPr="00510B48">
        <w:t>Serbie</w:t>
      </w:r>
      <w:r w:rsidR="00A6293D" w:rsidRPr="00510B48">
        <w:t xml:space="preserve"> </w:t>
      </w:r>
      <w:r w:rsidRPr="00510B48">
        <w:t>sont</w:t>
      </w:r>
      <w:r w:rsidR="00A6293D" w:rsidRPr="00510B48">
        <w:t xml:space="preserve"> </w:t>
      </w:r>
      <w:r w:rsidRPr="00510B48">
        <w:t>également</w:t>
      </w:r>
      <w:r w:rsidR="00A6293D" w:rsidRPr="00510B48">
        <w:t xml:space="preserve"> </w:t>
      </w:r>
      <w:r w:rsidRPr="00510B48">
        <w:t>exonérées</w:t>
      </w:r>
      <w:r w:rsidR="00A6293D" w:rsidRPr="00510B48">
        <w:t xml:space="preserve"> </w:t>
      </w:r>
      <w:r w:rsidRPr="00510B48">
        <w:t>du</w:t>
      </w:r>
      <w:r w:rsidR="00A6293D" w:rsidRPr="00510B48">
        <w:t xml:space="preserve"> </w:t>
      </w:r>
      <w:r w:rsidRPr="00510B48">
        <w:t>paiement</w:t>
      </w:r>
      <w:r w:rsidR="00A6293D" w:rsidRPr="00510B48">
        <w:t xml:space="preserve"> </w:t>
      </w:r>
      <w:r w:rsidRPr="00510B48">
        <w:t>de</w:t>
      </w:r>
      <w:r w:rsidR="00A6293D" w:rsidRPr="00510B48">
        <w:t xml:space="preserve"> </w:t>
      </w:r>
      <w:r w:rsidRPr="00510B48">
        <w:t>ces</w:t>
      </w:r>
      <w:r w:rsidR="00A6293D" w:rsidRPr="00510B48">
        <w:t xml:space="preserve"> </w:t>
      </w:r>
      <w:r w:rsidRPr="00510B48">
        <w:t>redevances.</w:t>
      </w:r>
    </w:p>
    <w:p w14:paraId="07516F3B" w14:textId="4B5EBC79" w:rsidR="00222975" w:rsidRPr="00510B48" w:rsidRDefault="00222975" w:rsidP="00222975">
      <w:pPr>
        <w:pStyle w:val="SingleTxtG"/>
      </w:pPr>
      <w:r w:rsidRPr="00510B48">
        <w:t>242.</w:t>
      </w:r>
      <w:r w:rsidRPr="00510B48">
        <w:tab/>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de</w:t>
      </w:r>
      <w:r w:rsidR="00A6293D" w:rsidRPr="00510B48">
        <w:t xml:space="preserve"> </w:t>
      </w:r>
      <w:r w:rsidRPr="00510B48">
        <w:t>la</w:t>
      </w:r>
      <w:r w:rsidR="00A6293D" w:rsidRPr="00510B48">
        <w:t xml:space="preserve"> </w:t>
      </w:r>
      <w:r w:rsidRPr="00510B48">
        <w:t>Direction</w:t>
      </w:r>
      <w:r w:rsidR="00A6293D" w:rsidRPr="00510B48">
        <w:t xml:space="preserve"> </w:t>
      </w:r>
      <w:r w:rsidRPr="00510B48">
        <w:t>pour</w:t>
      </w:r>
      <w:r w:rsidR="00A6293D" w:rsidRPr="00510B48">
        <w:t xml:space="preserve"> </w:t>
      </w:r>
      <w:r w:rsidRPr="00510B48">
        <w:t>les</w:t>
      </w:r>
      <w:r w:rsidR="00A6293D" w:rsidRPr="00510B48">
        <w:t xml:space="preserve"> </w:t>
      </w:r>
      <w:r w:rsidRPr="00510B48">
        <w:t>religions,</w:t>
      </w:r>
      <w:r w:rsidR="00A6293D" w:rsidRPr="00510B48">
        <w:t xml:space="preserve"> </w:t>
      </w:r>
      <w:r w:rsidRPr="00510B48">
        <w:t>les</w:t>
      </w:r>
      <w:r w:rsidR="00A6293D" w:rsidRPr="00510B48">
        <w:t xml:space="preserve"> </w:t>
      </w:r>
      <w:r w:rsidRPr="00510B48">
        <w:t>établissements</w:t>
      </w:r>
      <w:r w:rsidR="00A6293D" w:rsidRPr="00510B48">
        <w:t xml:space="preserve"> </w:t>
      </w:r>
      <w:r w:rsidRPr="00510B48">
        <w:t>d’enseignement</w:t>
      </w:r>
      <w:r w:rsidR="00A6293D" w:rsidRPr="00510B48">
        <w:t xml:space="preserve"> </w:t>
      </w:r>
      <w:r w:rsidRPr="00510B48">
        <w:t>ci-après</w:t>
      </w:r>
      <w:r w:rsidR="00A6293D" w:rsidRPr="00510B48">
        <w:t xml:space="preserve"> </w:t>
      </w:r>
      <w:r w:rsidRPr="00510B48">
        <w:t>relevant</w:t>
      </w:r>
      <w:r w:rsidR="00A6293D" w:rsidRPr="00510B48">
        <w:t xml:space="preserve"> </w:t>
      </w:r>
      <w:r w:rsidRPr="00510B48">
        <w:t>d’entités</w:t>
      </w:r>
      <w:r w:rsidR="00A6293D" w:rsidRPr="00510B48">
        <w:t xml:space="preserve"> </w:t>
      </w:r>
      <w:r w:rsidRPr="00510B48">
        <w:t>religieuses</w:t>
      </w:r>
      <w:r w:rsidR="00A6293D" w:rsidRPr="00510B48">
        <w:t xml:space="preserve"> « </w:t>
      </w:r>
      <w:r w:rsidRPr="00510B48">
        <w:t>minoritaires</w:t>
      </w:r>
      <w:r w:rsidR="00A6293D" w:rsidRPr="00510B48">
        <w:t xml:space="preserve"> » </w:t>
      </w:r>
      <w:r w:rsidRPr="00510B48">
        <w:t>(</w:t>
      </w:r>
      <w:r w:rsidR="00A6293D" w:rsidRPr="00510B48">
        <w:t>« </w:t>
      </w:r>
      <w:r w:rsidRPr="00510B48">
        <w:t>traditionnelles</w:t>
      </w:r>
      <w:r w:rsidR="00A6293D" w:rsidRPr="00510B48">
        <w:t xml:space="preserve"> » </w:t>
      </w:r>
      <w:r w:rsidRPr="00510B48">
        <w:t>et</w:t>
      </w:r>
      <w:r w:rsidR="00A6293D" w:rsidRPr="00510B48">
        <w:t xml:space="preserve"> « </w:t>
      </w:r>
      <w:r w:rsidRPr="00510B48">
        <w:t>non</w:t>
      </w:r>
      <w:r w:rsidR="00302E4D">
        <w:t xml:space="preserve"> </w:t>
      </w:r>
      <w:r w:rsidRPr="00510B48">
        <w:t>traditionnelles</w:t>
      </w:r>
      <w:r w:rsidR="00A6293D" w:rsidRPr="00510B48">
        <w:t> »</w:t>
      </w:r>
      <w:r w:rsidRPr="00510B48">
        <w:t>)</w:t>
      </w:r>
      <w:r w:rsidR="00A6293D" w:rsidRPr="00510B48">
        <w:t xml:space="preserve"> </w:t>
      </w:r>
      <w:r w:rsidRPr="00510B48">
        <w:t>enregistrées</w:t>
      </w:r>
      <w:r w:rsidR="00A6293D" w:rsidRPr="00510B48">
        <w:t xml:space="preserve"> </w:t>
      </w:r>
      <w:r w:rsidRPr="00510B48">
        <w:t>en</w:t>
      </w:r>
      <w:r w:rsidR="00A6293D" w:rsidRPr="00510B48">
        <w:t xml:space="preserve"> </w:t>
      </w:r>
      <w:r w:rsidRPr="00510B48">
        <w:t>Serbie</w:t>
      </w:r>
      <w:r w:rsidR="00A6293D" w:rsidRPr="00510B48">
        <w:t xml:space="preserve"> </w:t>
      </w:r>
      <w:r w:rsidRPr="00510B48">
        <w:t>sont</w:t>
      </w:r>
      <w:r w:rsidR="00A6293D" w:rsidRPr="00510B48">
        <w:t xml:space="preserve"> </w:t>
      </w:r>
      <w:r w:rsidRPr="00510B48">
        <w:t>financés</w:t>
      </w:r>
      <w:r w:rsidR="00A6293D" w:rsidRPr="00510B48">
        <w:t xml:space="preserve"> </w:t>
      </w:r>
      <w:r w:rsidRPr="00510B48">
        <w:t>depuis</w:t>
      </w:r>
      <w:r w:rsidR="00A6293D" w:rsidRPr="00510B48">
        <w:t xml:space="preserve"> </w:t>
      </w:r>
      <w:r w:rsidRPr="00510B48">
        <w:t>2012</w:t>
      </w:r>
      <w:r w:rsidR="00A6293D" w:rsidRPr="00510B48">
        <w:t xml:space="preserve"> </w:t>
      </w:r>
      <w:r w:rsidRPr="00510B48">
        <w:t>au</w:t>
      </w:r>
      <w:r w:rsidR="00A6293D" w:rsidRPr="00510B48">
        <w:t xml:space="preserve"> </w:t>
      </w:r>
      <w:r w:rsidRPr="00510B48">
        <w:t>titre</w:t>
      </w:r>
      <w:r w:rsidR="00A6293D" w:rsidRPr="00510B48">
        <w:t xml:space="preserve"> </w:t>
      </w:r>
      <w:r w:rsidRPr="00510B48">
        <w:t>du</w:t>
      </w:r>
      <w:r w:rsidR="00A6293D" w:rsidRPr="00510B48">
        <w:t xml:space="preserve"> </w:t>
      </w:r>
      <w:r w:rsidRPr="00510B48">
        <w:t>programme</w:t>
      </w:r>
      <w:r w:rsidR="00A6293D" w:rsidRPr="00510B48">
        <w:t xml:space="preserve"> </w:t>
      </w:r>
      <w:r w:rsidRPr="00510B48">
        <w:t>d’appui</w:t>
      </w:r>
      <w:r w:rsidR="00A6293D" w:rsidRPr="00510B48">
        <w:t xml:space="preserve"> </w:t>
      </w:r>
      <w:r w:rsidRPr="00510B48">
        <w:t>aux</w:t>
      </w:r>
      <w:r w:rsidR="00A6293D" w:rsidRPr="00510B48">
        <w:t xml:space="preserve"> </w:t>
      </w:r>
      <w:r w:rsidRPr="00510B48">
        <w:t>établissements</w:t>
      </w:r>
      <w:r w:rsidR="00A6293D" w:rsidRPr="00510B48">
        <w:t xml:space="preserve"> </w:t>
      </w:r>
      <w:r w:rsidRPr="00510B48">
        <w:t>d’enseignement</w:t>
      </w:r>
      <w:r w:rsidR="00A6293D" w:rsidRPr="00510B48">
        <w:t xml:space="preserve"> </w:t>
      </w:r>
      <w:r w:rsidRPr="00510B48">
        <w:t>supérieur</w:t>
      </w:r>
      <w:r w:rsidR="00A6293D" w:rsidRPr="00510B48">
        <w:t xml:space="preserve"> </w:t>
      </w:r>
      <w:r w:rsidRPr="00510B48">
        <w:t>théologique</w:t>
      </w:r>
      <w:r w:rsidR="00510B48">
        <w:t> :</w:t>
      </w:r>
      <w:r w:rsidR="00A6293D" w:rsidRPr="00510B48">
        <w:t xml:space="preserve"> </w:t>
      </w:r>
      <w:r w:rsidRPr="00510B48">
        <w:t>la</w:t>
      </w:r>
      <w:r w:rsidR="00A6293D" w:rsidRPr="00510B48">
        <w:t xml:space="preserve"> </w:t>
      </w:r>
      <w:r w:rsidRPr="00510B48">
        <w:t>faculté</w:t>
      </w:r>
      <w:r w:rsidR="00A6293D" w:rsidRPr="00510B48">
        <w:t xml:space="preserve"> </w:t>
      </w:r>
      <w:r w:rsidRPr="00510B48">
        <w:t>de</w:t>
      </w:r>
      <w:r w:rsidR="00A6293D" w:rsidRPr="00510B48">
        <w:t xml:space="preserve"> </w:t>
      </w:r>
      <w:r w:rsidRPr="00510B48">
        <w:t>théologie</w:t>
      </w:r>
      <w:r w:rsidR="00A6293D" w:rsidRPr="00510B48">
        <w:t xml:space="preserve"> </w:t>
      </w:r>
      <w:r w:rsidRPr="00510B48">
        <w:t>de</w:t>
      </w:r>
      <w:r w:rsidR="00A6293D" w:rsidRPr="00510B48">
        <w:t xml:space="preserve"> </w:t>
      </w:r>
      <w:r w:rsidRPr="00510B48">
        <w:t>l’Église</w:t>
      </w:r>
      <w:r w:rsidR="00A6293D" w:rsidRPr="00510B48">
        <w:t xml:space="preserve"> </w:t>
      </w:r>
      <w:r w:rsidRPr="00510B48">
        <w:t>chrétienne</w:t>
      </w:r>
      <w:r w:rsidR="00A6293D" w:rsidRPr="00510B48">
        <w:t xml:space="preserve"> </w:t>
      </w:r>
      <w:r w:rsidRPr="00510B48">
        <w:t>adventiste</w:t>
      </w:r>
      <w:r w:rsidR="00A6293D" w:rsidRPr="00510B48">
        <w:t xml:space="preserve"> </w:t>
      </w:r>
      <w:r w:rsidRPr="00510B48">
        <w:t>de</w:t>
      </w:r>
      <w:r w:rsidR="00A6293D" w:rsidRPr="00510B48">
        <w:t xml:space="preserve"> </w:t>
      </w:r>
      <w:r w:rsidRPr="00510B48">
        <w:t>Belgrade</w:t>
      </w:r>
      <w:r w:rsidR="00A6293D" w:rsidRPr="00510B48">
        <w:t xml:space="preserve"> </w:t>
      </w:r>
      <w:r w:rsidRPr="00510B48">
        <w:t>(communauté</w:t>
      </w:r>
      <w:r w:rsidR="00A6293D" w:rsidRPr="00510B48">
        <w:t xml:space="preserve"> « </w:t>
      </w:r>
      <w:r w:rsidRPr="00510B48">
        <w:t>non</w:t>
      </w:r>
      <w:r w:rsidR="00302E4D">
        <w:t xml:space="preserve"> </w:t>
      </w:r>
      <w:r w:rsidRPr="00510B48">
        <w:t>traditionnelle</w:t>
      </w:r>
      <w:r w:rsidR="00A6293D" w:rsidRPr="00510B48">
        <w:t> »</w:t>
      </w:r>
      <w:r w:rsidRPr="00510B48">
        <w:t>)</w:t>
      </w:r>
      <w:r w:rsidR="00A6293D" w:rsidRPr="00510B48">
        <w:t xml:space="preserve"> </w:t>
      </w:r>
      <w:r w:rsidRPr="00510B48">
        <w:t>et</w:t>
      </w:r>
      <w:r w:rsidR="00A6293D" w:rsidRPr="00510B48">
        <w:t xml:space="preserve"> </w:t>
      </w:r>
      <w:r w:rsidRPr="00510B48">
        <w:t>la</w:t>
      </w:r>
      <w:r w:rsidR="00A6293D" w:rsidRPr="00510B48">
        <w:t xml:space="preserve"> </w:t>
      </w:r>
      <w:r w:rsidRPr="00510B48">
        <w:t>faculté</w:t>
      </w:r>
      <w:r w:rsidR="00A6293D" w:rsidRPr="00510B48">
        <w:t xml:space="preserve"> </w:t>
      </w:r>
      <w:r w:rsidRPr="00510B48">
        <w:t>de</w:t>
      </w:r>
      <w:r w:rsidR="00A6293D" w:rsidRPr="00510B48">
        <w:t xml:space="preserve"> </w:t>
      </w:r>
      <w:r w:rsidRPr="00510B48">
        <w:t>théologie</w:t>
      </w:r>
      <w:r w:rsidR="00A6293D" w:rsidRPr="00510B48">
        <w:t xml:space="preserve"> </w:t>
      </w:r>
      <w:r w:rsidRPr="00510B48">
        <w:t>protestante</w:t>
      </w:r>
      <w:r w:rsidR="00A6293D" w:rsidRPr="00510B48">
        <w:t xml:space="preserve"> </w:t>
      </w:r>
      <w:r w:rsidRPr="00510B48">
        <w:t>de</w:t>
      </w:r>
      <w:r w:rsidR="00A6293D" w:rsidRPr="00510B48">
        <w:t xml:space="preserve"> </w:t>
      </w:r>
      <w:r w:rsidRPr="00510B48">
        <w:t>Novi</w:t>
      </w:r>
      <w:r w:rsidR="00A6293D" w:rsidRPr="00510B48">
        <w:t xml:space="preserve"> </w:t>
      </w:r>
      <w:r w:rsidRPr="00510B48">
        <w:t>Sad.</w:t>
      </w:r>
    </w:p>
    <w:p w14:paraId="5A24E733" w14:textId="5B0F8593" w:rsidR="00222975" w:rsidRPr="00510B48" w:rsidRDefault="00222975" w:rsidP="00222975">
      <w:pPr>
        <w:pStyle w:val="H23G"/>
        <w:rPr>
          <w:i/>
        </w:rPr>
      </w:pPr>
      <w:r w:rsidRPr="00510B48">
        <w:lastRenderedPageBreak/>
        <w:tab/>
      </w:r>
      <w:r w:rsidRPr="00510B48">
        <w:tab/>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54C67547" w14:textId="78C11253" w:rsidR="00222975" w:rsidRPr="00510B48" w:rsidRDefault="00222975" w:rsidP="00222975">
      <w:pPr>
        <w:pStyle w:val="SingleTxtG"/>
      </w:pPr>
      <w:r w:rsidRPr="00510B48">
        <w:t>243.</w:t>
      </w:r>
      <w:r w:rsidRPr="00510B48">
        <w:tab/>
        <w:t>Le</w:t>
      </w:r>
      <w:r w:rsidR="00A6293D" w:rsidRPr="00510B48">
        <w:t xml:space="preserve"> </w:t>
      </w:r>
      <w:r w:rsidRPr="00510B48">
        <w:t>patrimoine</w:t>
      </w:r>
      <w:r w:rsidR="00A6293D" w:rsidRPr="00510B48">
        <w:t xml:space="preserve"> </w:t>
      </w:r>
      <w:r w:rsidRPr="00510B48">
        <w:t>culturel</w:t>
      </w:r>
      <w:r w:rsidR="00A6293D" w:rsidRPr="00510B48">
        <w:t xml:space="preserve"> </w:t>
      </w:r>
      <w:r w:rsidRPr="00510B48">
        <w:t>serbe</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compte</w:t>
      </w:r>
      <w:r w:rsidR="00A6293D" w:rsidRPr="00510B48">
        <w:t xml:space="preserve"> </w:t>
      </w:r>
      <w:r w:rsidRPr="00510B48">
        <w:t>quelque</w:t>
      </w:r>
      <w:r w:rsidR="00A6293D" w:rsidRPr="00510B48">
        <w:t xml:space="preserve"> </w:t>
      </w:r>
      <w:r w:rsidRPr="00510B48">
        <w:t>1</w:t>
      </w:r>
      <w:r w:rsidR="00D64DF1">
        <w:t> </w:t>
      </w:r>
      <w:r w:rsidRPr="00510B48">
        <w:t>300</w:t>
      </w:r>
      <w:r w:rsidR="00A6293D" w:rsidRPr="00510B48">
        <w:t xml:space="preserve"> </w:t>
      </w:r>
      <w:r w:rsidRPr="00510B48">
        <w:t>églises,</w:t>
      </w:r>
      <w:r w:rsidR="00A6293D" w:rsidRPr="00510B48">
        <w:t xml:space="preserve"> </w:t>
      </w:r>
      <w:r w:rsidRPr="00510B48">
        <w:t>monastères</w:t>
      </w:r>
      <w:r w:rsidR="00A6293D" w:rsidRPr="00510B48">
        <w:t xml:space="preserve"> </w:t>
      </w:r>
      <w:r w:rsidRPr="00510B48">
        <w:t>et</w:t>
      </w:r>
      <w:r w:rsidR="00A6293D" w:rsidRPr="00510B48">
        <w:t xml:space="preserve"> </w:t>
      </w:r>
      <w:r w:rsidRPr="00510B48">
        <w:t>autres</w:t>
      </w:r>
      <w:r w:rsidR="00A6293D" w:rsidRPr="00510B48">
        <w:t xml:space="preserve"> </w:t>
      </w:r>
      <w:r w:rsidRPr="00510B48">
        <w:t>bâtiments,</w:t>
      </w:r>
      <w:r w:rsidR="00A6293D" w:rsidRPr="00510B48">
        <w:t xml:space="preserve"> </w:t>
      </w:r>
      <w:r w:rsidRPr="00510B48">
        <w:t>sites</w:t>
      </w:r>
      <w:r w:rsidR="00A6293D" w:rsidRPr="00510B48">
        <w:t xml:space="preserve"> </w:t>
      </w:r>
      <w:r w:rsidRPr="00510B48">
        <w:t>et</w:t>
      </w:r>
      <w:r w:rsidR="00A6293D" w:rsidRPr="00510B48">
        <w:t xml:space="preserve"> </w:t>
      </w:r>
      <w:r w:rsidRPr="00510B48">
        <w:t>lieux</w:t>
      </w:r>
      <w:r w:rsidR="00601D40" w:rsidRPr="00510B48">
        <w:t>.</w:t>
      </w:r>
      <w:r w:rsidR="00A6293D" w:rsidRPr="00510B48">
        <w:t xml:space="preserve"> </w:t>
      </w:r>
      <w:r w:rsidRPr="00510B48">
        <w:t>Environ</w:t>
      </w:r>
      <w:r w:rsidR="00A6293D" w:rsidRPr="00510B48">
        <w:t xml:space="preserve"> </w:t>
      </w:r>
      <w:r w:rsidRPr="00510B48">
        <w:t>150</w:t>
      </w:r>
      <w:r w:rsidR="00D64DF1">
        <w:t> </w:t>
      </w:r>
      <w:r w:rsidRPr="00510B48">
        <w:t>églises,</w:t>
      </w:r>
      <w:r w:rsidR="00A6293D" w:rsidRPr="00510B48">
        <w:t xml:space="preserve"> </w:t>
      </w:r>
      <w:r w:rsidRPr="00510B48">
        <w:t>monastères</w:t>
      </w:r>
      <w:r w:rsidR="00A6293D" w:rsidRPr="00510B48">
        <w:t xml:space="preserve"> </w:t>
      </w:r>
      <w:r w:rsidRPr="00510B48">
        <w:t>et</w:t>
      </w:r>
      <w:r w:rsidR="00A6293D" w:rsidRPr="00510B48">
        <w:t xml:space="preserve"> </w:t>
      </w:r>
      <w:r w:rsidRPr="00510B48">
        <w:t>autres</w:t>
      </w:r>
      <w:r w:rsidR="00A6293D" w:rsidRPr="00510B48">
        <w:t xml:space="preserve"> </w:t>
      </w:r>
      <w:r w:rsidRPr="00510B48">
        <w:t>bâtiments,</w:t>
      </w:r>
      <w:r w:rsidR="00A6293D" w:rsidRPr="00510B48">
        <w:t xml:space="preserve"> </w:t>
      </w:r>
      <w:r w:rsidRPr="00510B48">
        <w:t>dont</w:t>
      </w:r>
      <w:r w:rsidR="00A6293D" w:rsidRPr="00510B48">
        <w:t xml:space="preserve"> </w:t>
      </w:r>
      <w:r w:rsidRPr="00510B48">
        <w:t>61</w:t>
      </w:r>
      <w:r w:rsidR="00A6293D" w:rsidRPr="00510B48">
        <w:t xml:space="preserve"> </w:t>
      </w:r>
      <w:r w:rsidRPr="00510B48">
        <w:t>ont</w:t>
      </w:r>
      <w:r w:rsidR="00A6293D" w:rsidRPr="00510B48">
        <w:t xml:space="preserve"> </w:t>
      </w:r>
      <w:r w:rsidRPr="00510B48">
        <w:t>le</w:t>
      </w:r>
      <w:r w:rsidR="00A6293D" w:rsidRPr="00510B48">
        <w:t xml:space="preserve"> </w:t>
      </w:r>
      <w:r w:rsidRPr="00510B48">
        <w:t>statut</w:t>
      </w:r>
      <w:r w:rsidR="00A6293D" w:rsidRPr="00510B48">
        <w:t xml:space="preserve"> </w:t>
      </w:r>
      <w:r w:rsidRPr="00510B48">
        <w:t>de</w:t>
      </w:r>
      <w:r w:rsidR="00A6293D" w:rsidRPr="00510B48">
        <w:t xml:space="preserve"> </w:t>
      </w:r>
      <w:r w:rsidRPr="00510B48">
        <w:t>monument</w:t>
      </w:r>
      <w:r w:rsidR="00A6293D" w:rsidRPr="00510B48">
        <w:t xml:space="preserve"> </w:t>
      </w:r>
      <w:r w:rsidRPr="00510B48">
        <w:t>culturel,</w:t>
      </w:r>
      <w:r w:rsidR="00A6293D" w:rsidRPr="00510B48">
        <w:t xml:space="preserve"> </w:t>
      </w:r>
      <w:r w:rsidRPr="00510B48">
        <w:t>ont</w:t>
      </w:r>
      <w:r w:rsidR="00A6293D" w:rsidRPr="00510B48">
        <w:t xml:space="preserve"> </w:t>
      </w:r>
      <w:r w:rsidRPr="00510B48">
        <w:t>été</w:t>
      </w:r>
      <w:r w:rsidR="00A6293D" w:rsidRPr="00510B48">
        <w:t xml:space="preserve"> </w:t>
      </w:r>
      <w:r w:rsidRPr="00510B48">
        <w:t>détruits,</w:t>
      </w:r>
      <w:r w:rsidR="00A6293D" w:rsidRPr="00510B48">
        <w:t xml:space="preserve"> </w:t>
      </w:r>
      <w:r w:rsidRPr="00510B48">
        <w:t>endommagés</w:t>
      </w:r>
      <w:r w:rsidR="00A6293D" w:rsidRPr="00510B48">
        <w:t xml:space="preserve"> </w:t>
      </w:r>
      <w:r w:rsidRPr="00510B48">
        <w:t>ou</w:t>
      </w:r>
      <w:r w:rsidR="00A6293D" w:rsidRPr="00510B48">
        <w:t xml:space="preserve"> </w:t>
      </w:r>
      <w:r w:rsidRPr="00510B48">
        <w:t>profanés</w:t>
      </w:r>
      <w:r w:rsidR="00601D40" w:rsidRPr="00510B48">
        <w:t>.</w:t>
      </w:r>
      <w:r w:rsidR="00A6293D" w:rsidRPr="00510B48">
        <w:t xml:space="preserve"> </w:t>
      </w:r>
      <w:r w:rsidRPr="00510B48">
        <w:t>Parallèlement,</w:t>
      </w:r>
      <w:r w:rsidR="00A6293D" w:rsidRPr="00510B48">
        <w:t xml:space="preserve"> </w:t>
      </w:r>
      <w:r w:rsidRPr="00510B48">
        <w:t>plus</w:t>
      </w:r>
      <w:r w:rsidR="00A6293D" w:rsidRPr="00510B48">
        <w:t xml:space="preserve"> </w:t>
      </w:r>
      <w:r w:rsidRPr="00510B48">
        <w:t>de</w:t>
      </w:r>
      <w:r w:rsidR="00A6293D" w:rsidRPr="00510B48">
        <w:t xml:space="preserve"> </w:t>
      </w:r>
      <w:r w:rsidRPr="00510B48">
        <w:t>10</w:t>
      </w:r>
      <w:r w:rsidR="00D64DF1">
        <w:t> </w:t>
      </w:r>
      <w:r w:rsidRPr="00510B48">
        <w:t>000</w:t>
      </w:r>
      <w:r w:rsidR="00A6293D" w:rsidRPr="00510B48">
        <w:t xml:space="preserve"> </w:t>
      </w:r>
      <w:r w:rsidRPr="00510B48">
        <w:t>icônes,</w:t>
      </w:r>
      <w:r w:rsidR="00A6293D" w:rsidRPr="00510B48">
        <w:t xml:space="preserve"> </w:t>
      </w:r>
      <w:r w:rsidRPr="00510B48">
        <w:t>objets</w:t>
      </w:r>
      <w:r w:rsidR="00A6293D" w:rsidRPr="00510B48">
        <w:t xml:space="preserve"> </w:t>
      </w:r>
      <w:r w:rsidRPr="00510B48">
        <w:t>liturgiques</w:t>
      </w:r>
      <w:r w:rsidR="00A6293D" w:rsidRPr="00510B48">
        <w:t xml:space="preserve"> </w:t>
      </w:r>
      <w:r w:rsidRPr="00510B48">
        <w:t>et</w:t>
      </w:r>
      <w:r w:rsidR="00A6293D" w:rsidRPr="00510B48">
        <w:t xml:space="preserve"> </w:t>
      </w:r>
      <w:r w:rsidRPr="00510B48">
        <w:t>objets</w:t>
      </w:r>
      <w:r w:rsidR="00A6293D" w:rsidRPr="00510B48">
        <w:t xml:space="preserve"> </w:t>
      </w:r>
      <w:r w:rsidRPr="00510B48">
        <w:t>d’art</w:t>
      </w:r>
      <w:r w:rsidR="00A6293D" w:rsidRPr="00510B48">
        <w:t xml:space="preserve"> </w:t>
      </w:r>
      <w:r w:rsidRPr="00510B48">
        <w:t>sacré</w:t>
      </w:r>
      <w:r w:rsidR="00A6293D" w:rsidRPr="00510B48">
        <w:t xml:space="preserve"> </w:t>
      </w:r>
      <w:r w:rsidRPr="00510B48">
        <w:t>ont</w:t>
      </w:r>
      <w:r w:rsidR="00A6293D" w:rsidRPr="00510B48">
        <w:t xml:space="preserve"> </w:t>
      </w:r>
      <w:r w:rsidRPr="00510B48">
        <w:t>été</w:t>
      </w:r>
      <w:r w:rsidR="00A6293D" w:rsidRPr="00510B48">
        <w:t xml:space="preserve"> </w:t>
      </w:r>
      <w:r w:rsidRPr="00510B48">
        <w:t>détruits</w:t>
      </w:r>
      <w:r w:rsidR="00A6293D" w:rsidRPr="00510B48">
        <w:t xml:space="preserve"> </w:t>
      </w:r>
      <w:r w:rsidRPr="00510B48">
        <w:t>ou</w:t>
      </w:r>
      <w:r w:rsidR="00A6293D" w:rsidRPr="00510B48">
        <w:t xml:space="preserve"> </w:t>
      </w:r>
      <w:r w:rsidRPr="00510B48">
        <w:t>volés,</w:t>
      </w:r>
      <w:r w:rsidR="00A6293D" w:rsidRPr="00510B48">
        <w:t xml:space="preserve"> </w:t>
      </w:r>
      <w:r w:rsidRPr="00510B48">
        <w:t>alimentant</w:t>
      </w:r>
      <w:r w:rsidR="00A6293D" w:rsidRPr="00510B48">
        <w:t xml:space="preserve"> </w:t>
      </w:r>
      <w:r w:rsidRPr="00510B48">
        <w:t>le</w:t>
      </w:r>
      <w:r w:rsidR="00A6293D" w:rsidRPr="00510B48">
        <w:t xml:space="preserve"> </w:t>
      </w:r>
      <w:r w:rsidRPr="00510B48">
        <w:t>marché</w:t>
      </w:r>
      <w:r w:rsidR="00A6293D" w:rsidRPr="00510B48">
        <w:t xml:space="preserve"> </w:t>
      </w:r>
      <w:r w:rsidRPr="00510B48">
        <w:t>mondial</w:t>
      </w:r>
      <w:r w:rsidR="00A6293D" w:rsidRPr="00510B48">
        <w:t xml:space="preserve"> </w:t>
      </w:r>
      <w:r w:rsidRPr="00510B48">
        <w:t>illégal</w:t>
      </w:r>
      <w:r w:rsidR="00A6293D" w:rsidRPr="00510B48">
        <w:t xml:space="preserve"> </w:t>
      </w:r>
      <w:r w:rsidRPr="00510B48">
        <w:t>des</w:t>
      </w:r>
      <w:r w:rsidR="00A6293D" w:rsidRPr="00510B48">
        <w:t xml:space="preserve"> </w:t>
      </w:r>
      <w:r w:rsidRPr="00510B48">
        <w:t>antiquités</w:t>
      </w:r>
      <w:r w:rsidR="00601D40" w:rsidRPr="00510B48">
        <w:t>.</w:t>
      </w:r>
      <w:r w:rsidR="00A6293D" w:rsidRPr="00510B48">
        <w:t xml:space="preserve"> </w:t>
      </w:r>
      <w:r w:rsidRPr="00510B48">
        <w:t>Au</w:t>
      </w:r>
      <w:r w:rsidR="00A6293D" w:rsidRPr="00510B48">
        <w:t xml:space="preserve"> </w:t>
      </w:r>
      <w:r w:rsidRPr="00510B48">
        <w:t>total,</w:t>
      </w:r>
      <w:r w:rsidR="00A6293D" w:rsidRPr="00510B48">
        <w:t xml:space="preserve"> </w:t>
      </w:r>
      <w:r w:rsidRPr="00510B48">
        <w:t>5</w:t>
      </w:r>
      <w:r w:rsidR="00D64DF1">
        <w:t> </w:t>
      </w:r>
      <w:r w:rsidRPr="00510B48">
        <w:t>261</w:t>
      </w:r>
      <w:r w:rsidR="00A6293D" w:rsidRPr="00510B48">
        <w:t xml:space="preserve"> </w:t>
      </w:r>
      <w:r w:rsidRPr="00510B48">
        <w:t>tombes</w:t>
      </w:r>
      <w:r w:rsidR="00A6293D" w:rsidRPr="00510B48">
        <w:t xml:space="preserve"> </w:t>
      </w:r>
      <w:r w:rsidRPr="00510B48">
        <w:t>ont</w:t>
      </w:r>
      <w:r w:rsidR="00A6293D" w:rsidRPr="00510B48">
        <w:t xml:space="preserve"> </w:t>
      </w:r>
      <w:r w:rsidRPr="00510B48">
        <w:t>été</w:t>
      </w:r>
      <w:r w:rsidR="00A6293D" w:rsidRPr="00510B48">
        <w:t xml:space="preserve"> </w:t>
      </w:r>
      <w:r w:rsidRPr="00510B48">
        <w:t>détruites</w:t>
      </w:r>
      <w:r w:rsidR="00A6293D" w:rsidRPr="00510B48">
        <w:t xml:space="preserve"> </w:t>
      </w:r>
      <w:r w:rsidRPr="00510B48">
        <w:t>ou</w:t>
      </w:r>
      <w:r w:rsidR="00A6293D" w:rsidRPr="00510B48">
        <w:t xml:space="preserve"> </w:t>
      </w:r>
      <w:r w:rsidRPr="00510B48">
        <w:t>endommagées</w:t>
      </w:r>
      <w:r w:rsidR="00A6293D" w:rsidRPr="00510B48">
        <w:t xml:space="preserve"> </w:t>
      </w:r>
      <w:r w:rsidRPr="00510B48">
        <w:t>dans</w:t>
      </w:r>
      <w:r w:rsidR="00A6293D" w:rsidRPr="00510B48">
        <w:t xml:space="preserve"> </w:t>
      </w:r>
      <w:r w:rsidRPr="00510B48">
        <w:t>256</w:t>
      </w:r>
      <w:r w:rsidR="00D64DF1">
        <w:t> </w:t>
      </w:r>
      <w:r w:rsidRPr="00510B48">
        <w:t>cimetières</w:t>
      </w:r>
      <w:r w:rsidR="00A6293D" w:rsidRPr="00510B48">
        <w:t xml:space="preserve"> </w:t>
      </w:r>
      <w:r w:rsidRPr="00510B48">
        <w:t>orthodoxes</w:t>
      </w:r>
      <w:r w:rsidR="00A6293D" w:rsidRPr="00510B48">
        <w:t xml:space="preserve"> </w:t>
      </w:r>
      <w:r w:rsidRPr="00510B48">
        <w:t>serbes,</w:t>
      </w:r>
      <w:r w:rsidR="00A6293D" w:rsidRPr="00510B48">
        <w:t xml:space="preserve"> </w:t>
      </w:r>
      <w:r w:rsidRPr="00510B48">
        <w:t>et</w:t>
      </w:r>
      <w:r w:rsidR="00A6293D" w:rsidRPr="00510B48">
        <w:t xml:space="preserve"> </w:t>
      </w:r>
      <w:r w:rsidRPr="00510B48">
        <w:t>il</w:t>
      </w:r>
      <w:r w:rsidR="00A6293D" w:rsidRPr="00510B48">
        <w:t xml:space="preserve"> </w:t>
      </w:r>
      <w:r w:rsidRPr="00510B48">
        <w:t>n’existe</w:t>
      </w:r>
      <w:r w:rsidR="00A6293D" w:rsidRPr="00510B48">
        <w:t xml:space="preserve"> </w:t>
      </w:r>
      <w:r w:rsidRPr="00510B48">
        <w:t>plus</w:t>
      </w:r>
      <w:r w:rsidR="00A6293D" w:rsidRPr="00510B48">
        <w:t xml:space="preserve"> </w:t>
      </w:r>
      <w:r w:rsidRPr="00510B48">
        <w:t>aucun</w:t>
      </w:r>
      <w:r w:rsidR="00A6293D" w:rsidRPr="00510B48">
        <w:t xml:space="preserve"> </w:t>
      </w:r>
      <w:r w:rsidRPr="00510B48">
        <w:t>monument</w:t>
      </w:r>
      <w:r w:rsidR="00A6293D" w:rsidRPr="00510B48">
        <w:t xml:space="preserve"> </w:t>
      </w:r>
      <w:r w:rsidRPr="00510B48">
        <w:t>intact</w:t>
      </w:r>
      <w:r w:rsidR="00A6293D" w:rsidRPr="00510B48">
        <w:t xml:space="preserve"> </w:t>
      </w:r>
      <w:r w:rsidRPr="00510B48">
        <w:t>dans</w:t>
      </w:r>
      <w:r w:rsidR="00A6293D" w:rsidRPr="00510B48">
        <w:t xml:space="preserve"> </w:t>
      </w:r>
      <w:r w:rsidRPr="00510B48">
        <w:t>plus</w:t>
      </w:r>
      <w:r w:rsidR="00A6293D" w:rsidRPr="00510B48">
        <w:t xml:space="preserve"> </w:t>
      </w:r>
      <w:r w:rsidRPr="00510B48">
        <w:t>d’une</w:t>
      </w:r>
      <w:r w:rsidR="00A6293D" w:rsidRPr="00510B48">
        <w:t xml:space="preserve"> </w:t>
      </w:r>
      <w:r w:rsidRPr="00510B48">
        <w:t>cinquantaine</w:t>
      </w:r>
      <w:r w:rsidR="00A6293D" w:rsidRPr="00510B48">
        <w:t xml:space="preserve"> </w:t>
      </w:r>
      <w:r w:rsidRPr="00510B48">
        <w:t>de</w:t>
      </w:r>
      <w:r w:rsidR="00A6293D" w:rsidRPr="00510B48">
        <w:t xml:space="preserve"> </w:t>
      </w:r>
      <w:r w:rsidRPr="00510B48">
        <w:t>cimetières.</w:t>
      </w:r>
    </w:p>
    <w:p w14:paraId="5C8E1842" w14:textId="5354B8AD" w:rsidR="00222975" w:rsidRPr="00510B48" w:rsidRDefault="00222975" w:rsidP="00222975">
      <w:pPr>
        <w:pStyle w:val="SingleTxtG"/>
      </w:pPr>
      <w:r w:rsidRPr="00510B48">
        <w:t>244.</w:t>
      </w:r>
      <w:r w:rsidRPr="00510B48">
        <w:tab/>
        <w:t>Les</w:t>
      </w:r>
      <w:r w:rsidR="00A6293D" w:rsidRPr="00510B48">
        <w:t xml:space="preserve"> </w:t>
      </w:r>
      <w:r w:rsidRPr="00510B48">
        <w:t>attaques</w:t>
      </w:r>
      <w:r w:rsidR="00A6293D" w:rsidRPr="00510B48">
        <w:t xml:space="preserve"> </w:t>
      </w:r>
      <w:r w:rsidRPr="00510B48">
        <w:t>contre</w:t>
      </w:r>
      <w:r w:rsidR="00A6293D" w:rsidRPr="00510B48">
        <w:t xml:space="preserve"> </w:t>
      </w:r>
      <w:r w:rsidRPr="00510B48">
        <w:t>l’Église</w:t>
      </w:r>
      <w:r w:rsidR="00A6293D" w:rsidRPr="00510B48">
        <w:t xml:space="preserve"> </w:t>
      </w:r>
      <w:r w:rsidRPr="00510B48">
        <w:t>orthodoxe</w:t>
      </w:r>
      <w:r w:rsidR="00A6293D" w:rsidRPr="00510B48">
        <w:t xml:space="preserve"> </w:t>
      </w:r>
      <w:r w:rsidRPr="00510B48">
        <w:t>serbe,</w:t>
      </w:r>
      <w:r w:rsidR="00A6293D" w:rsidRPr="00510B48">
        <w:t xml:space="preserve"> </w:t>
      </w:r>
      <w:r w:rsidRPr="00510B48">
        <w:t>ses</w:t>
      </w:r>
      <w:r w:rsidR="00A6293D" w:rsidRPr="00510B48">
        <w:t xml:space="preserve"> </w:t>
      </w:r>
      <w:r w:rsidRPr="00510B48">
        <w:t>lieux</w:t>
      </w:r>
      <w:r w:rsidR="00A6293D" w:rsidRPr="00510B48">
        <w:t xml:space="preserve"> </w:t>
      </w:r>
      <w:r w:rsidRPr="00510B48">
        <w:t>de</w:t>
      </w:r>
      <w:r w:rsidR="00A6293D" w:rsidRPr="00510B48">
        <w:t xml:space="preserve"> </w:t>
      </w:r>
      <w:r w:rsidRPr="00510B48">
        <w:t>culte</w:t>
      </w:r>
      <w:r w:rsidR="00A6293D" w:rsidRPr="00510B48">
        <w:t xml:space="preserve"> </w:t>
      </w:r>
      <w:r w:rsidRPr="00510B48">
        <w:t>et</w:t>
      </w:r>
      <w:r w:rsidR="00A6293D" w:rsidRPr="00510B48">
        <w:t xml:space="preserve"> </w:t>
      </w:r>
      <w:r w:rsidRPr="00510B48">
        <w:t>son</w:t>
      </w:r>
      <w:r w:rsidR="00A6293D" w:rsidRPr="00510B48">
        <w:t xml:space="preserve"> </w:t>
      </w:r>
      <w:r w:rsidRPr="00510B48">
        <w:t>clergé</w:t>
      </w:r>
      <w:r w:rsidR="00A6293D" w:rsidRPr="00510B48">
        <w:t xml:space="preserve"> </w:t>
      </w:r>
      <w:r w:rsidRPr="00510B48">
        <w:t>se</w:t>
      </w:r>
      <w:r w:rsidR="00A6293D" w:rsidRPr="00510B48">
        <w:t xml:space="preserve"> </w:t>
      </w:r>
      <w:r w:rsidRPr="00510B48">
        <w:t>poursuivent,</w:t>
      </w:r>
      <w:r w:rsidR="00A6293D" w:rsidRPr="00510B48">
        <w:t xml:space="preserve"> </w:t>
      </w:r>
      <w:r w:rsidRPr="00510B48">
        <w:t>de</w:t>
      </w:r>
      <w:r w:rsidR="00A6293D" w:rsidRPr="00510B48">
        <w:t xml:space="preserve"> </w:t>
      </w:r>
      <w:r w:rsidRPr="00510B48">
        <w:t>même</w:t>
      </w:r>
      <w:r w:rsidR="00A6293D" w:rsidRPr="00510B48">
        <w:t xml:space="preserve"> </w:t>
      </w:r>
      <w:r w:rsidRPr="00510B48">
        <w:t>que</w:t>
      </w:r>
      <w:r w:rsidR="00A6293D" w:rsidRPr="00510B48">
        <w:t xml:space="preserve"> </w:t>
      </w:r>
      <w:r w:rsidRPr="00510B48">
        <w:t>le</w:t>
      </w:r>
      <w:r w:rsidR="00A6293D" w:rsidRPr="00510B48">
        <w:t xml:space="preserve"> </w:t>
      </w:r>
      <w:r w:rsidRPr="00510B48">
        <w:t>pillage</w:t>
      </w:r>
      <w:r w:rsidR="00A6293D" w:rsidRPr="00510B48">
        <w:t xml:space="preserve"> </w:t>
      </w:r>
      <w:r w:rsidRPr="00510B48">
        <w:t>des</w:t>
      </w:r>
      <w:r w:rsidR="00A6293D" w:rsidRPr="00510B48">
        <w:t xml:space="preserve"> </w:t>
      </w:r>
      <w:r w:rsidRPr="00510B48">
        <w:t>églises</w:t>
      </w:r>
      <w:r w:rsidR="00A6293D" w:rsidRPr="00510B48">
        <w:t xml:space="preserve"> </w:t>
      </w:r>
      <w:r w:rsidRPr="00510B48">
        <w:t>et</w:t>
      </w:r>
      <w:r w:rsidR="00A6293D" w:rsidRPr="00510B48">
        <w:t xml:space="preserve"> </w:t>
      </w:r>
      <w:r w:rsidRPr="00510B48">
        <w:t>des</w:t>
      </w:r>
      <w:r w:rsidR="00A6293D" w:rsidRPr="00510B48">
        <w:t xml:space="preserve"> </w:t>
      </w:r>
      <w:r w:rsidRPr="00510B48">
        <w:t>monastères</w:t>
      </w:r>
      <w:r w:rsidR="00601D40" w:rsidRPr="00510B48">
        <w:t>.</w:t>
      </w:r>
      <w:r w:rsidR="00A6293D" w:rsidRPr="00510B48">
        <w:t xml:space="preserve"> </w:t>
      </w:r>
      <w:r w:rsidRPr="00510B48">
        <w:t>Tous</w:t>
      </w:r>
      <w:r w:rsidR="00A6293D" w:rsidRPr="00510B48">
        <w:t xml:space="preserve"> </w:t>
      </w:r>
      <w:r w:rsidRPr="00510B48">
        <w:t>les</w:t>
      </w:r>
      <w:r w:rsidR="00A6293D" w:rsidRPr="00510B48">
        <w:t xml:space="preserve"> </w:t>
      </w:r>
      <w:r w:rsidRPr="00510B48">
        <w:t>incidents</w:t>
      </w:r>
      <w:r w:rsidR="00A6293D" w:rsidRPr="00510B48">
        <w:t xml:space="preserve"> </w:t>
      </w:r>
      <w:r w:rsidRPr="00510B48">
        <w:t>sont</w:t>
      </w:r>
      <w:r w:rsidR="00A6293D" w:rsidRPr="00510B48">
        <w:t xml:space="preserve"> </w:t>
      </w:r>
      <w:r w:rsidRPr="00510B48">
        <w:t>signalés</w:t>
      </w:r>
      <w:r w:rsidR="00A6293D" w:rsidRPr="00510B48">
        <w:t xml:space="preserve"> </w:t>
      </w:r>
      <w:r w:rsidRPr="00510B48">
        <w:t>sans</w:t>
      </w:r>
      <w:r w:rsidR="00A6293D" w:rsidRPr="00510B48">
        <w:t xml:space="preserve"> </w:t>
      </w:r>
      <w:r w:rsidRPr="00510B48">
        <w:t>délai</w:t>
      </w:r>
      <w:r w:rsidR="00A6293D" w:rsidRPr="00510B48">
        <w:t xml:space="preserve"> </w:t>
      </w:r>
      <w:r w:rsidRPr="00510B48">
        <w:t>à</w:t>
      </w:r>
      <w:r w:rsidR="00A6293D" w:rsidRPr="00510B48">
        <w:t xml:space="preserve"> </w:t>
      </w:r>
      <w:r w:rsidRPr="00510B48">
        <w:t>la</w:t>
      </w:r>
      <w:r w:rsidR="00A6293D" w:rsidRPr="00510B48">
        <w:t xml:space="preserve"> </w:t>
      </w:r>
      <w:r w:rsidRPr="00510B48">
        <w:t>police</w:t>
      </w:r>
      <w:r w:rsidR="00A6293D" w:rsidRPr="00510B48">
        <w:t xml:space="preserve"> </w:t>
      </w:r>
      <w:r w:rsidRPr="00510B48">
        <w:t>du</w:t>
      </w:r>
      <w:r w:rsidR="00A6293D" w:rsidRPr="00510B48">
        <w:t xml:space="preserve"> </w:t>
      </w:r>
      <w:r w:rsidRPr="00510B48">
        <w:t>Kosovo</w:t>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KFOR</w:t>
      </w:r>
      <w:r w:rsidR="00A6293D" w:rsidRPr="00510B48">
        <w:t xml:space="preserve"> </w:t>
      </w:r>
      <w:r w:rsidRPr="00510B48">
        <w:t>mais</w:t>
      </w:r>
      <w:r w:rsidR="00A6293D" w:rsidRPr="00510B48">
        <w:t xml:space="preserve"> </w:t>
      </w:r>
      <w:r w:rsidRPr="00510B48">
        <w:t>les</w:t>
      </w:r>
      <w:r w:rsidR="00A6293D" w:rsidRPr="00510B48">
        <w:t xml:space="preserve"> </w:t>
      </w:r>
      <w:r w:rsidRPr="00510B48">
        <w:t>enquêtes</w:t>
      </w:r>
      <w:r w:rsidR="00A6293D" w:rsidRPr="00510B48">
        <w:t xml:space="preserve"> </w:t>
      </w:r>
      <w:r w:rsidRPr="00510B48">
        <w:t>n’ont</w:t>
      </w:r>
      <w:r w:rsidR="00A6293D" w:rsidRPr="00510B48">
        <w:t xml:space="preserve"> </w:t>
      </w:r>
      <w:r w:rsidRPr="00510B48">
        <w:t>jamais</w:t>
      </w:r>
      <w:r w:rsidR="00A6293D" w:rsidRPr="00510B48">
        <w:t xml:space="preserve"> </w:t>
      </w:r>
      <w:r w:rsidRPr="00510B48">
        <w:t>rien</w:t>
      </w:r>
      <w:r w:rsidR="00A6293D" w:rsidRPr="00510B48">
        <w:t xml:space="preserve"> </w:t>
      </w:r>
      <w:r w:rsidRPr="00510B48">
        <w:t>donné</w:t>
      </w:r>
      <w:r w:rsidR="00A6293D" w:rsidRPr="00510B48">
        <w:t xml:space="preserve"> </w:t>
      </w:r>
      <w:r w:rsidRPr="00510B48">
        <w:t>et</w:t>
      </w:r>
      <w:r w:rsidR="00A6293D" w:rsidRPr="00510B48">
        <w:t xml:space="preserve"> </w:t>
      </w:r>
      <w:r w:rsidRPr="00510B48">
        <w:t>aucun</w:t>
      </w:r>
      <w:r w:rsidR="00A6293D" w:rsidRPr="00510B48">
        <w:t xml:space="preserve"> </w:t>
      </w:r>
      <w:r w:rsidRPr="00510B48">
        <w:t>coupable</w:t>
      </w:r>
      <w:r w:rsidR="00A6293D" w:rsidRPr="00510B48">
        <w:t xml:space="preserve"> </w:t>
      </w:r>
      <w:r w:rsidRPr="00510B48">
        <w:t>n’a</w:t>
      </w:r>
      <w:r w:rsidR="00A6293D" w:rsidRPr="00510B48">
        <w:t xml:space="preserve"> </w:t>
      </w:r>
      <w:r w:rsidRPr="00510B48">
        <w:t>été</w:t>
      </w:r>
      <w:r w:rsidR="00A6293D" w:rsidRPr="00510B48">
        <w:t xml:space="preserve"> </w:t>
      </w:r>
      <w:r w:rsidRPr="00510B48">
        <w:t>arrêté</w:t>
      </w:r>
      <w:r w:rsidR="00601D40" w:rsidRPr="00510B48">
        <w:t>.</w:t>
      </w:r>
      <w:r w:rsidR="00A6293D" w:rsidRPr="00510B48">
        <w:t xml:space="preserve"> </w:t>
      </w:r>
      <w:r w:rsidRPr="00510B48">
        <w:t>Les</w:t>
      </w:r>
      <w:r w:rsidR="00A6293D" w:rsidRPr="00510B48">
        <w:t xml:space="preserve"> </w:t>
      </w:r>
      <w:r w:rsidRPr="00510B48">
        <w:t>murs</w:t>
      </w:r>
      <w:r w:rsidR="00A6293D" w:rsidRPr="00510B48">
        <w:t xml:space="preserve"> </w:t>
      </w:r>
      <w:r w:rsidRPr="00510B48">
        <w:t>des</w:t>
      </w:r>
      <w:r w:rsidR="00A6293D" w:rsidRPr="00510B48">
        <w:t xml:space="preserve"> </w:t>
      </w:r>
      <w:r w:rsidRPr="00510B48">
        <w:t>cimetières</w:t>
      </w:r>
      <w:r w:rsidR="00A6293D" w:rsidRPr="00510B48">
        <w:t xml:space="preserve"> </w:t>
      </w:r>
      <w:r w:rsidRPr="00510B48">
        <w:t>sont</w:t>
      </w:r>
      <w:r w:rsidR="00A6293D" w:rsidRPr="00510B48">
        <w:t xml:space="preserve"> </w:t>
      </w:r>
      <w:r w:rsidRPr="00510B48">
        <w:t>régulièrement</w:t>
      </w:r>
      <w:r w:rsidR="00A6293D" w:rsidRPr="00510B48">
        <w:t xml:space="preserve"> </w:t>
      </w:r>
      <w:r w:rsidRPr="00510B48">
        <w:t>tagués</w:t>
      </w:r>
      <w:r w:rsidR="00A6293D" w:rsidRPr="00510B48">
        <w:t xml:space="preserve"> </w:t>
      </w:r>
      <w:r w:rsidRPr="00510B48">
        <w:t>et</w:t>
      </w:r>
      <w:r w:rsidR="00A6293D" w:rsidRPr="00510B48">
        <w:t xml:space="preserve"> </w:t>
      </w:r>
      <w:r w:rsidRPr="00510B48">
        <w:t>les</w:t>
      </w:r>
      <w:r w:rsidR="00A6293D" w:rsidRPr="00510B48">
        <w:t xml:space="preserve"> </w:t>
      </w:r>
      <w:r w:rsidRPr="00510B48">
        <w:t>tombes</w:t>
      </w:r>
      <w:r w:rsidR="00A6293D" w:rsidRPr="00510B48">
        <w:t xml:space="preserve"> </w:t>
      </w:r>
      <w:r w:rsidRPr="00510B48">
        <w:t>des</w:t>
      </w:r>
      <w:r w:rsidR="00A6293D" w:rsidRPr="00510B48">
        <w:t xml:space="preserve"> </w:t>
      </w:r>
      <w:r w:rsidRPr="00510B48">
        <w:t>cimetières</w:t>
      </w:r>
      <w:r w:rsidR="00A6293D" w:rsidRPr="00510B48">
        <w:t xml:space="preserve"> </w:t>
      </w:r>
      <w:r w:rsidRPr="00510B48">
        <w:t>jouxtant</w:t>
      </w:r>
      <w:r w:rsidR="00A6293D" w:rsidRPr="00510B48">
        <w:t xml:space="preserve"> </w:t>
      </w:r>
      <w:r w:rsidRPr="00510B48">
        <w:t>les</w:t>
      </w:r>
      <w:r w:rsidR="00A6293D" w:rsidRPr="00510B48">
        <w:t xml:space="preserve"> </w:t>
      </w:r>
      <w:r w:rsidRPr="00510B48">
        <w:t>églises</w:t>
      </w:r>
      <w:r w:rsidR="00A6293D" w:rsidRPr="00510B48">
        <w:t xml:space="preserve"> </w:t>
      </w:r>
      <w:r w:rsidRPr="00510B48">
        <w:t>sont</w:t>
      </w:r>
      <w:r w:rsidR="00A6293D" w:rsidRPr="00510B48">
        <w:t xml:space="preserve"> </w:t>
      </w:r>
      <w:r w:rsidRPr="00510B48">
        <w:t>endommagées.</w:t>
      </w:r>
    </w:p>
    <w:p w14:paraId="5245724B" w14:textId="2585E07A" w:rsidR="00222975" w:rsidRPr="00510B48" w:rsidRDefault="00222975" w:rsidP="00222975">
      <w:pPr>
        <w:pStyle w:val="SingleTxtG"/>
      </w:pPr>
      <w:r w:rsidRPr="00510B48">
        <w:t>245.</w:t>
      </w:r>
      <w:r w:rsidRPr="00510B48">
        <w:tab/>
        <w:t>La</w:t>
      </w:r>
      <w:r w:rsidR="00A6293D" w:rsidRPr="00510B48">
        <w:t xml:space="preserve"> </w:t>
      </w:r>
      <w:r w:rsidRPr="00510B48">
        <w:t>cathédrale</w:t>
      </w:r>
      <w:r w:rsidR="00A6293D" w:rsidRPr="00510B48">
        <w:t xml:space="preserve"> </w:t>
      </w:r>
      <w:r w:rsidRPr="00510B48">
        <w:t>orthodoxe</w:t>
      </w:r>
      <w:r w:rsidR="00A6293D" w:rsidRPr="00510B48">
        <w:t xml:space="preserve"> </w:t>
      </w:r>
      <w:r w:rsidRPr="00510B48">
        <w:t>serbe</w:t>
      </w:r>
      <w:r w:rsidR="00A6293D" w:rsidRPr="00510B48">
        <w:t xml:space="preserve"> </w:t>
      </w:r>
      <w:r w:rsidRPr="00510B48">
        <w:t>du</w:t>
      </w:r>
      <w:r w:rsidR="00A6293D" w:rsidRPr="00510B48">
        <w:t xml:space="preserve"> </w:t>
      </w:r>
      <w:r w:rsidRPr="00510B48">
        <w:t>Christ-Sauveur</w:t>
      </w:r>
      <w:r w:rsidR="00A6293D" w:rsidRPr="00510B48">
        <w:t xml:space="preserve"> </w:t>
      </w:r>
      <w:r w:rsidRPr="00510B48">
        <w:t>à</w:t>
      </w:r>
      <w:r w:rsidR="00A6293D" w:rsidRPr="00510B48">
        <w:t xml:space="preserve"> </w:t>
      </w:r>
      <w:r w:rsidRPr="00510B48">
        <w:t>Priština</w:t>
      </w:r>
      <w:r w:rsidR="00A6293D" w:rsidRPr="00510B48">
        <w:t xml:space="preserve"> </w:t>
      </w:r>
      <w:r w:rsidRPr="00510B48">
        <w:t>offre</w:t>
      </w:r>
      <w:r w:rsidR="00A6293D" w:rsidRPr="00510B48">
        <w:t xml:space="preserve"> </w:t>
      </w:r>
      <w:r w:rsidRPr="00510B48">
        <w:t>un</w:t>
      </w:r>
      <w:r w:rsidR="00A6293D" w:rsidRPr="00510B48">
        <w:t xml:space="preserve"> </w:t>
      </w:r>
      <w:r w:rsidRPr="00510B48">
        <w:t>exemple</w:t>
      </w:r>
      <w:r w:rsidR="00A6293D" w:rsidRPr="00510B48">
        <w:t xml:space="preserve"> </w:t>
      </w:r>
      <w:r w:rsidRPr="00510B48">
        <w:t>de</w:t>
      </w:r>
      <w:r w:rsidR="00A6293D" w:rsidRPr="00510B48">
        <w:t xml:space="preserve"> </w:t>
      </w:r>
      <w:r w:rsidRPr="00510B48">
        <w:t>la</w:t>
      </w:r>
      <w:r w:rsidR="00A6293D" w:rsidRPr="00510B48">
        <w:t xml:space="preserve"> </w:t>
      </w:r>
      <w:r w:rsidRPr="00510B48">
        <w:t>discrimination</w:t>
      </w:r>
      <w:r w:rsidR="00A6293D" w:rsidRPr="00510B48">
        <w:t xml:space="preserve"> </w:t>
      </w:r>
      <w:r w:rsidRPr="00510B48">
        <w:t>dont</w:t>
      </w:r>
      <w:r w:rsidR="00A6293D" w:rsidRPr="00510B48">
        <w:t xml:space="preserve"> </w:t>
      </w:r>
      <w:r w:rsidRPr="00510B48">
        <w:t>fait</w:t>
      </w:r>
      <w:r w:rsidR="00A6293D" w:rsidRPr="00510B48">
        <w:t xml:space="preserve"> </w:t>
      </w:r>
      <w:r w:rsidRPr="00510B48">
        <w:t>l’objet</w:t>
      </w:r>
      <w:r w:rsidR="00A6293D" w:rsidRPr="00510B48">
        <w:t xml:space="preserve"> </w:t>
      </w:r>
      <w:r w:rsidRPr="00510B48">
        <w:t>l’Église</w:t>
      </w:r>
      <w:r w:rsidR="00A6293D" w:rsidRPr="00510B48">
        <w:t xml:space="preserve"> </w:t>
      </w:r>
      <w:r w:rsidRPr="00510B48">
        <w:t>orthodoxe</w:t>
      </w:r>
      <w:r w:rsidR="00A6293D" w:rsidRPr="00510B48">
        <w:t xml:space="preserve"> </w:t>
      </w:r>
      <w:r w:rsidRPr="00510B48">
        <w:t>serbe</w:t>
      </w:r>
      <w:r w:rsidR="00601D40" w:rsidRPr="00510B48">
        <w:t>.</w:t>
      </w:r>
      <w:r w:rsidR="00A6293D" w:rsidRPr="00510B48">
        <w:t xml:space="preserve"> </w:t>
      </w:r>
      <w:r w:rsidRPr="00510B48">
        <w:t>Située</w:t>
      </w:r>
      <w:r w:rsidR="00A6293D" w:rsidRPr="00510B48">
        <w:t xml:space="preserve"> </w:t>
      </w:r>
      <w:r w:rsidRPr="00510B48">
        <w:t>près</w:t>
      </w:r>
      <w:r w:rsidR="00A6293D" w:rsidRPr="00510B48">
        <w:t xml:space="preserve"> </w:t>
      </w:r>
      <w:r w:rsidRPr="00510B48">
        <w:t>de</w:t>
      </w:r>
      <w:r w:rsidR="00A6293D" w:rsidRPr="00510B48">
        <w:t xml:space="preserve"> </w:t>
      </w:r>
      <w:r w:rsidRPr="00510B48">
        <w:t>l’Université,</w:t>
      </w:r>
      <w:r w:rsidR="00A6293D" w:rsidRPr="00510B48">
        <w:t xml:space="preserve"> </w:t>
      </w:r>
      <w:r w:rsidRPr="00510B48">
        <w:t>elle</w:t>
      </w:r>
      <w:r w:rsidR="00A6293D" w:rsidRPr="00510B48">
        <w:t xml:space="preserve"> </w:t>
      </w:r>
      <w:r w:rsidRPr="00510B48">
        <w:t>appartient</w:t>
      </w:r>
      <w:r w:rsidR="00A6293D" w:rsidRPr="00510B48">
        <w:t xml:space="preserve"> </w:t>
      </w:r>
      <w:r w:rsidRPr="00510B48">
        <w:t>à</w:t>
      </w:r>
      <w:r w:rsidR="00A6293D" w:rsidRPr="00510B48">
        <w:t xml:space="preserve"> </w:t>
      </w:r>
      <w:r w:rsidRPr="00510B48">
        <w:t>cette</w:t>
      </w:r>
      <w:r w:rsidR="00A6293D" w:rsidRPr="00510B48">
        <w:t xml:space="preserve"> </w:t>
      </w:r>
      <w:r w:rsidRPr="00510B48">
        <w:t>Église</w:t>
      </w:r>
      <w:r w:rsidR="00A6293D" w:rsidRPr="00510B48">
        <w:t xml:space="preserve"> </w:t>
      </w:r>
      <w:r w:rsidRPr="00510B48">
        <w:t>et</w:t>
      </w:r>
      <w:r w:rsidR="00A6293D" w:rsidRPr="00510B48">
        <w:t xml:space="preserve"> </w:t>
      </w:r>
      <w:r w:rsidRPr="00510B48">
        <w:t>est</w:t>
      </w:r>
      <w:r w:rsidR="00A6293D" w:rsidRPr="00510B48">
        <w:t xml:space="preserve"> </w:t>
      </w:r>
      <w:r w:rsidRPr="00510B48">
        <w:t>la</w:t>
      </w:r>
      <w:r w:rsidR="00A6293D" w:rsidRPr="00510B48">
        <w:t xml:space="preserve"> </w:t>
      </w:r>
      <w:r w:rsidRPr="00510B48">
        <w:t>cible</w:t>
      </w:r>
      <w:r w:rsidR="00A6293D" w:rsidRPr="00510B48">
        <w:t xml:space="preserve"> </w:t>
      </w:r>
      <w:r w:rsidRPr="00510B48">
        <w:t>fréquente</w:t>
      </w:r>
      <w:r w:rsidR="00A6293D" w:rsidRPr="00510B48">
        <w:t xml:space="preserve"> </w:t>
      </w:r>
      <w:r w:rsidRPr="00510B48">
        <w:t>d’attaques</w:t>
      </w:r>
      <w:r w:rsidR="00A6293D" w:rsidRPr="00510B48">
        <w:t xml:space="preserve"> </w:t>
      </w:r>
      <w:r w:rsidRPr="00510B48">
        <w:t>depuis</w:t>
      </w:r>
      <w:r w:rsidR="00A6293D" w:rsidRPr="00510B48">
        <w:t xml:space="preserve"> </w:t>
      </w:r>
      <w:r w:rsidRPr="00510B48">
        <w:t>1999,</w:t>
      </w:r>
      <w:r w:rsidR="00A6293D" w:rsidRPr="00510B48">
        <w:t xml:space="preserve"> </w:t>
      </w:r>
      <w:r w:rsidRPr="00510B48">
        <w:t>l’intérieur</w:t>
      </w:r>
      <w:r w:rsidR="00A6293D" w:rsidRPr="00510B48">
        <w:t xml:space="preserve"> </w:t>
      </w:r>
      <w:r w:rsidRPr="00510B48">
        <w:t>de</w:t>
      </w:r>
      <w:r w:rsidR="00A6293D" w:rsidRPr="00510B48">
        <w:t xml:space="preserve"> </w:t>
      </w:r>
      <w:r w:rsidRPr="00510B48">
        <w:t>l’édifice</w:t>
      </w:r>
      <w:r w:rsidR="00A6293D" w:rsidRPr="00510B48">
        <w:t xml:space="preserve"> </w:t>
      </w:r>
      <w:r w:rsidRPr="00510B48">
        <w:t>est</w:t>
      </w:r>
      <w:r w:rsidR="00A6293D" w:rsidRPr="00510B48">
        <w:t xml:space="preserve"> </w:t>
      </w:r>
      <w:r w:rsidRPr="00510B48">
        <w:t>à</w:t>
      </w:r>
      <w:r w:rsidR="00A6293D" w:rsidRPr="00510B48">
        <w:t xml:space="preserve"> </w:t>
      </w:r>
      <w:r w:rsidRPr="00510B48">
        <w:t>l’abandon</w:t>
      </w:r>
      <w:r w:rsidR="00A6293D" w:rsidRPr="00510B48">
        <w:t xml:space="preserve"> </w:t>
      </w:r>
      <w:r w:rsidRPr="00510B48">
        <w:t>depuis</w:t>
      </w:r>
      <w:r w:rsidR="00A6293D" w:rsidRPr="00510B48">
        <w:t xml:space="preserve"> </w:t>
      </w:r>
      <w:r w:rsidRPr="00510B48">
        <w:t>des</w:t>
      </w:r>
      <w:r w:rsidR="00A6293D" w:rsidRPr="00510B48">
        <w:t xml:space="preserve"> </w:t>
      </w:r>
      <w:r w:rsidRPr="00510B48">
        <w:t>années</w:t>
      </w:r>
      <w:r w:rsidR="00A6293D" w:rsidRPr="00510B48">
        <w:t xml:space="preserve"> </w:t>
      </w:r>
      <w:r w:rsidRPr="00510B48">
        <w:t>et</w:t>
      </w:r>
      <w:r w:rsidR="00A6293D" w:rsidRPr="00510B48">
        <w:t xml:space="preserve"> </w:t>
      </w:r>
      <w:r w:rsidRPr="00510B48">
        <w:t>sert</w:t>
      </w:r>
      <w:r w:rsidR="00A6293D" w:rsidRPr="00510B48">
        <w:t xml:space="preserve"> </w:t>
      </w:r>
      <w:r w:rsidRPr="00510B48">
        <w:t>de</w:t>
      </w:r>
      <w:r w:rsidR="00A6293D" w:rsidRPr="00510B48">
        <w:t xml:space="preserve"> </w:t>
      </w:r>
      <w:r w:rsidRPr="00510B48">
        <w:t>décharge.</w:t>
      </w:r>
    </w:p>
    <w:p w14:paraId="4D3E8AAD" w14:textId="6F53A75C" w:rsidR="00222975" w:rsidRPr="00510B48" w:rsidRDefault="00222975" w:rsidP="00222975">
      <w:pPr>
        <w:pStyle w:val="SingleTxtG"/>
      </w:pPr>
      <w:r w:rsidRPr="00510B48">
        <w:t>246.</w:t>
      </w:r>
      <w:r w:rsidRPr="00510B48">
        <w:tab/>
        <w:t>Les</w:t>
      </w:r>
      <w:r w:rsidR="00A6293D" w:rsidRPr="00510B48">
        <w:t xml:space="preserve"> </w:t>
      </w:r>
      <w:r w:rsidRPr="00510B48">
        <w:t>IPAA</w:t>
      </w:r>
      <w:r w:rsidR="00A6293D" w:rsidRPr="00510B48">
        <w:t xml:space="preserve"> </w:t>
      </w:r>
      <w:r w:rsidRPr="00510B48">
        <w:t>et</w:t>
      </w:r>
      <w:r w:rsidR="00A6293D" w:rsidRPr="00510B48">
        <w:t xml:space="preserve"> </w:t>
      </w:r>
      <w:r w:rsidRPr="00510B48">
        <w:t>les</w:t>
      </w:r>
      <w:r w:rsidR="00A6293D" w:rsidRPr="00510B48">
        <w:t xml:space="preserve"> </w:t>
      </w:r>
      <w:r w:rsidRPr="00510B48">
        <w:t>professionnels</w:t>
      </w:r>
      <w:r w:rsidR="00A6293D" w:rsidRPr="00510B48">
        <w:t xml:space="preserve"> </w:t>
      </w:r>
      <w:r w:rsidRPr="00510B48">
        <w:t>albanais</w:t>
      </w:r>
      <w:r w:rsidR="00A6293D" w:rsidRPr="00510B48">
        <w:t xml:space="preserve"> </w:t>
      </w:r>
      <w:r w:rsidRPr="00510B48">
        <w:t>revendiquent</w:t>
      </w:r>
      <w:r w:rsidR="00A6293D" w:rsidRPr="00510B48">
        <w:t xml:space="preserve"> </w:t>
      </w:r>
      <w:r w:rsidRPr="00510B48">
        <w:t>d’anciens</w:t>
      </w:r>
      <w:r w:rsidR="00A6293D" w:rsidRPr="00510B48">
        <w:t xml:space="preserve"> </w:t>
      </w:r>
      <w:r w:rsidRPr="00510B48">
        <w:t>lieux</w:t>
      </w:r>
      <w:r w:rsidR="00A6293D" w:rsidRPr="00510B48">
        <w:t xml:space="preserve"> </w:t>
      </w:r>
      <w:r w:rsidRPr="00510B48">
        <w:t>de</w:t>
      </w:r>
      <w:r w:rsidR="00A6293D" w:rsidRPr="00510B48">
        <w:t xml:space="preserve"> </w:t>
      </w:r>
      <w:r w:rsidRPr="00510B48">
        <w:t>culte</w:t>
      </w:r>
      <w:r w:rsidR="00A6293D" w:rsidRPr="00510B48">
        <w:t xml:space="preserve"> </w:t>
      </w:r>
      <w:r w:rsidRPr="00510B48">
        <w:t>de</w:t>
      </w:r>
      <w:r w:rsidR="00A6293D" w:rsidRPr="00510B48">
        <w:t xml:space="preserve"> </w:t>
      </w:r>
      <w:r w:rsidRPr="00510B48">
        <w:t>l’Église</w:t>
      </w:r>
      <w:r w:rsidR="00A6293D" w:rsidRPr="00510B48">
        <w:t xml:space="preserve"> </w:t>
      </w:r>
      <w:r w:rsidRPr="00510B48">
        <w:t>orthodoxe</w:t>
      </w:r>
      <w:r w:rsidR="00A6293D" w:rsidRPr="00510B48">
        <w:t xml:space="preserve"> </w:t>
      </w:r>
      <w:r w:rsidRPr="00510B48">
        <w:t>serbe,</w:t>
      </w:r>
      <w:r w:rsidR="00A6293D" w:rsidRPr="00510B48">
        <w:t xml:space="preserve"> </w:t>
      </w:r>
      <w:r w:rsidRPr="00510B48">
        <w:t>comme</w:t>
      </w:r>
      <w:r w:rsidR="00A6293D" w:rsidRPr="00510B48">
        <w:t xml:space="preserve"> </w:t>
      </w:r>
      <w:r w:rsidRPr="00510B48">
        <w:t>l’église</w:t>
      </w:r>
      <w:r w:rsidR="00A6293D" w:rsidRPr="00510B48">
        <w:t xml:space="preserve"> </w:t>
      </w:r>
      <w:r w:rsidRPr="00510B48">
        <w:t>Saint-Nicolas</w:t>
      </w:r>
      <w:r w:rsidR="00A6293D" w:rsidRPr="00510B48">
        <w:t xml:space="preserve"> </w:t>
      </w:r>
      <w:r w:rsidRPr="00510B48">
        <w:t>de</w:t>
      </w:r>
      <w:r w:rsidR="00A6293D" w:rsidRPr="00510B48">
        <w:t xml:space="preserve"> </w:t>
      </w:r>
      <w:r w:rsidRPr="00510B48">
        <w:t>Novo</w:t>
      </w:r>
      <w:r w:rsidR="00A6293D" w:rsidRPr="00510B48">
        <w:t xml:space="preserve"> </w:t>
      </w:r>
      <w:r w:rsidRPr="00510B48">
        <w:t>Brdo,</w:t>
      </w:r>
      <w:r w:rsidR="00A6293D" w:rsidRPr="00510B48">
        <w:t xml:space="preserve"> </w:t>
      </w:r>
      <w:r w:rsidRPr="00510B48">
        <w:t>dont</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remonte</w:t>
      </w:r>
      <w:r w:rsidR="00A6293D" w:rsidRPr="00510B48">
        <w:t xml:space="preserve"> </w:t>
      </w:r>
      <w:r w:rsidRPr="00510B48">
        <w:t>à</w:t>
      </w:r>
      <w:r w:rsidR="00A6293D" w:rsidRPr="00510B48">
        <w:t xml:space="preserve"> </w:t>
      </w:r>
      <w:r w:rsidRPr="00510B48">
        <w:t>1369</w:t>
      </w:r>
      <w:r w:rsidR="00A6293D" w:rsidRPr="00510B48">
        <w:t xml:space="preserve"> </w:t>
      </w:r>
      <w:r w:rsidRPr="00510B48">
        <w:t>et</w:t>
      </w:r>
      <w:r w:rsidR="00A6293D" w:rsidRPr="00510B48">
        <w:t xml:space="preserve"> </w:t>
      </w:r>
      <w:r w:rsidRPr="00510B48">
        <w:t>qui</w:t>
      </w:r>
      <w:r w:rsidR="00A6293D" w:rsidRPr="00510B48">
        <w:t xml:space="preserve"> </w:t>
      </w:r>
      <w:r w:rsidRPr="00510B48">
        <w:t>fait</w:t>
      </w:r>
      <w:r w:rsidR="00A6293D" w:rsidRPr="00510B48">
        <w:t xml:space="preserve"> </w:t>
      </w:r>
      <w:r w:rsidRPr="00510B48">
        <w:t>partie</w:t>
      </w:r>
      <w:r w:rsidR="00A6293D" w:rsidRPr="00510B48">
        <w:t xml:space="preserve"> </w:t>
      </w:r>
      <w:r w:rsidRPr="00510B48">
        <w:t>du</w:t>
      </w:r>
      <w:r w:rsidR="00A6293D" w:rsidRPr="00510B48">
        <w:t xml:space="preserve"> </w:t>
      </w:r>
      <w:r w:rsidRPr="00510B48">
        <w:t>site</w:t>
      </w:r>
      <w:r w:rsidR="00A6293D" w:rsidRPr="00510B48">
        <w:t xml:space="preserve"> </w:t>
      </w:r>
      <w:r w:rsidRPr="00510B48">
        <w:t>culturel</w:t>
      </w:r>
      <w:r w:rsidR="00A6293D" w:rsidRPr="00510B48">
        <w:t xml:space="preserve"> </w:t>
      </w:r>
      <w:r w:rsidRPr="00510B48">
        <w:t>médiéval</w:t>
      </w:r>
      <w:r w:rsidR="00A6293D" w:rsidRPr="00510B48">
        <w:t xml:space="preserve"> </w:t>
      </w:r>
      <w:r w:rsidRPr="00510B48">
        <w:t>protégé</w:t>
      </w:r>
      <w:r w:rsidR="00A6293D" w:rsidRPr="00510B48">
        <w:t xml:space="preserve"> </w:t>
      </w:r>
      <w:r w:rsidRPr="00510B48">
        <w:t>et</w:t>
      </w:r>
      <w:r w:rsidR="00A6293D" w:rsidRPr="00510B48">
        <w:t xml:space="preserve"> </w:t>
      </w:r>
      <w:r w:rsidRPr="00510B48">
        <w:t>que</w:t>
      </w:r>
      <w:r w:rsidR="00A6293D" w:rsidRPr="00510B48">
        <w:t xml:space="preserve"> </w:t>
      </w:r>
      <w:r w:rsidRPr="00510B48">
        <w:t>les</w:t>
      </w:r>
      <w:r w:rsidR="00A6293D" w:rsidRPr="00510B48">
        <w:t xml:space="preserve"> </w:t>
      </w:r>
      <w:r w:rsidRPr="00510B48">
        <w:t>IPAA</w:t>
      </w:r>
      <w:r w:rsidR="00A6293D" w:rsidRPr="00510B48">
        <w:t xml:space="preserve"> </w:t>
      </w:r>
      <w:r w:rsidRPr="00510B48">
        <w:t>cherchent</w:t>
      </w:r>
      <w:r w:rsidR="00A6293D" w:rsidRPr="00510B48">
        <w:t xml:space="preserve"> </w:t>
      </w:r>
      <w:r w:rsidRPr="00510B48">
        <w:t>à</w:t>
      </w:r>
      <w:r w:rsidR="00A6293D" w:rsidRPr="00510B48">
        <w:t xml:space="preserve"> </w:t>
      </w:r>
      <w:r w:rsidRPr="00510B48">
        <w:t>transformer</w:t>
      </w:r>
      <w:r w:rsidR="00A6293D" w:rsidRPr="00510B48">
        <w:t xml:space="preserve"> </w:t>
      </w:r>
      <w:r w:rsidRPr="00510B48">
        <w:t>en</w:t>
      </w:r>
      <w:r w:rsidR="00A6293D" w:rsidRPr="00510B48">
        <w:t xml:space="preserve"> </w:t>
      </w:r>
      <w:r w:rsidRPr="00510B48">
        <w:t>lieu</w:t>
      </w:r>
      <w:r w:rsidR="00A6293D" w:rsidRPr="00510B48">
        <w:t xml:space="preserve"> </w:t>
      </w:r>
      <w:r w:rsidRPr="00510B48">
        <w:t>de</w:t>
      </w:r>
      <w:r w:rsidR="00A6293D" w:rsidRPr="00510B48">
        <w:t xml:space="preserve"> </w:t>
      </w:r>
      <w:r w:rsidRPr="00510B48">
        <w:t>culte</w:t>
      </w:r>
      <w:r w:rsidR="00A6293D" w:rsidRPr="00510B48">
        <w:t xml:space="preserve"> </w:t>
      </w:r>
      <w:r w:rsidRPr="00510B48">
        <w:t>catholique,</w:t>
      </w:r>
      <w:r w:rsidR="00A6293D" w:rsidRPr="00510B48">
        <w:t xml:space="preserve"> </w:t>
      </w:r>
      <w:r w:rsidRPr="00510B48">
        <w:t>falsifiant</w:t>
      </w:r>
      <w:r w:rsidR="00A6293D" w:rsidRPr="00510B48">
        <w:t xml:space="preserve"> </w:t>
      </w:r>
      <w:r w:rsidRPr="00510B48">
        <w:t>ainsi</w:t>
      </w:r>
      <w:r w:rsidR="00A6293D" w:rsidRPr="00510B48">
        <w:t xml:space="preserve"> </w:t>
      </w:r>
      <w:r w:rsidRPr="00510B48">
        <w:t>l’histoire</w:t>
      </w:r>
      <w:r w:rsidR="00601D40" w:rsidRPr="00510B48">
        <w:t>.</w:t>
      </w:r>
      <w:r w:rsidR="00A6293D" w:rsidRPr="00510B48">
        <w:t xml:space="preserve"> </w:t>
      </w:r>
      <w:r w:rsidRPr="00510B48">
        <w:t>Le</w:t>
      </w:r>
      <w:r w:rsidR="00A6293D" w:rsidRPr="00510B48">
        <w:t xml:space="preserve"> </w:t>
      </w:r>
      <w:r w:rsidRPr="00510B48">
        <w:t>projet</w:t>
      </w:r>
      <w:r w:rsidR="00A6293D" w:rsidRPr="00510B48">
        <w:t xml:space="preserve"> </w:t>
      </w:r>
      <w:r w:rsidRPr="00510B48">
        <w:t>de</w:t>
      </w:r>
      <w:r w:rsidR="00A6293D" w:rsidRPr="00510B48">
        <w:t xml:space="preserve"> </w:t>
      </w:r>
      <w:r w:rsidRPr="00510B48">
        <w:t>loi</w:t>
      </w:r>
      <w:r w:rsidR="00A6293D" w:rsidRPr="00510B48">
        <w:t xml:space="preserve"> </w:t>
      </w:r>
      <w:r w:rsidRPr="00510B48">
        <w:t>sur</w:t>
      </w:r>
      <w:r w:rsidR="00A6293D" w:rsidRPr="00510B48">
        <w:t xml:space="preserve"> </w:t>
      </w:r>
      <w:r w:rsidRPr="00510B48">
        <w:t>le</w:t>
      </w:r>
      <w:r w:rsidR="00A6293D" w:rsidRPr="00510B48">
        <w:t xml:space="preserve"> </w:t>
      </w:r>
      <w:r w:rsidRPr="00510B48">
        <w:t>patrimoine</w:t>
      </w:r>
      <w:r w:rsidR="00A6293D" w:rsidRPr="00510B48">
        <w:t xml:space="preserve"> </w:t>
      </w:r>
      <w:r w:rsidRPr="00510B48">
        <w:t>culturel,</w:t>
      </w:r>
      <w:r w:rsidR="00A6293D" w:rsidRPr="00510B48">
        <w:t xml:space="preserve"> </w:t>
      </w:r>
      <w:r w:rsidRPr="00510B48">
        <w:t>selon</w:t>
      </w:r>
      <w:r w:rsidR="00A6293D" w:rsidRPr="00510B48">
        <w:t xml:space="preserve"> </w:t>
      </w:r>
      <w:r w:rsidRPr="00510B48">
        <w:t>lequel</w:t>
      </w:r>
      <w:r w:rsidR="00A6293D" w:rsidRPr="00510B48">
        <w:t xml:space="preserve"> </w:t>
      </w:r>
      <w:r w:rsidRPr="00510B48">
        <w:t>les</w:t>
      </w:r>
      <w:r w:rsidR="00A6293D" w:rsidRPr="00510B48">
        <w:t xml:space="preserve"> </w:t>
      </w:r>
      <w:r w:rsidRPr="00510B48">
        <w:t>lieux</w:t>
      </w:r>
      <w:r w:rsidR="00A6293D" w:rsidRPr="00510B48">
        <w:t xml:space="preserve"> </w:t>
      </w:r>
      <w:r w:rsidRPr="00510B48">
        <w:t>de</w:t>
      </w:r>
      <w:r w:rsidR="00A6293D" w:rsidRPr="00510B48">
        <w:t xml:space="preserve"> </w:t>
      </w:r>
      <w:r w:rsidRPr="00510B48">
        <w:t>culte</w:t>
      </w:r>
      <w:r w:rsidR="00A6293D" w:rsidRPr="00510B48">
        <w:t xml:space="preserve"> </w:t>
      </w:r>
      <w:r w:rsidRPr="00510B48">
        <w:t>de</w:t>
      </w:r>
      <w:r w:rsidR="00A6293D" w:rsidRPr="00510B48">
        <w:t xml:space="preserve"> </w:t>
      </w:r>
      <w:r w:rsidRPr="00510B48">
        <w:t>l’Église</w:t>
      </w:r>
      <w:r w:rsidR="00A6293D" w:rsidRPr="00510B48">
        <w:t xml:space="preserve"> </w:t>
      </w:r>
      <w:r w:rsidRPr="00510B48">
        <w:t>orthodoxe</w:t>
      </w:r>
      <w:r w:rsidR="00A6293D" w:rsidRPr="00510B48">
        <w:t xml:space="preserve"> </w:t>
      </w:r>
      <w:r w:rsidRPr="00510B48">
        <w:t>serbe</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feraient</w:t>
      </w:r>
      <w:r w:rsidR="00A6293D" w:rsidRPr="00510B48">
        <w:t xml:space="preserve"> </w:t>
      </w:r>
      <w:r w:rsidRPr="00510B48">
        <w:t>partie</w:t>
      </w:r>
      <w:r w:rsidR="00A6293D" w:rsidRPr="00510B48">
        <w:t xml:space="preserve"> </w:t>
      </w:r>
      <w:r w:rsidRPr="00510B48">
        <w:t>du</w:t>
      </w:r>
      <w:r w:rsidR="00A6293D" w:rsidRPr="00510B48">
        <w:t xml:space="preserve"> </w:t>
      </w:r>
      <w:r w:rsidRPr="00510B48">
        <w:t>patrimoine</w:t>
      </w:r>
      <w:r w:rsidR="00A6293D" w:rsidRPr="00510B48">
        <w:t xml:space="preserve"> </w:t>
      </w:r>
      <w:r w:rsidRPr="00510B48">
        <w:t>culturel</w:t>
      </w:r>
      <w:r w:rsidR="009D16C5">
        <w:t xml:space="preserve"> − </w:t>
      </w:r>
      <w:r w:rsidRPr="00510B48">
        <w:t>au</w:t>
      </w:r>
      <w:r w:rsidR="00A6293D" w:rsidRPr="00510B48">
        <w:t xml:space="preserve"> </w:t>
      </w:r>
      <w:r w:rsidRPr="00510B48">
        <w:t>demeurant</w:t>
      </w:r>
      <w:r w:rsidR="00A6293D" w:rsidRPr="00510B48">
        <w:t xml:space="preserve"> </w:t>
      </w:r>
      <w:r w:rsidRPr="00510B48">
        <w:t>inexistant</w:t>
      </w:r>
      <w:r w:rsidR="009D16C5">
        <w:t xml:space="preserve"> − </w:t>
      </w:r>
      <w:r w:rsidRPr="00510B48">
        <w:t>du</w:t>
      </w:r>
      <w:r w:rsidR="00A6293D" w:rsidRPr="00510B48">
        <w:t xml:space="preserve"> </w:t>
      </w:r>
      <w:r w:rsidRPr="00510B48">
        <w:t>Kosovo</w:t>
      </w:r>
      <w:r w:rsidR="00A6293D" w:rsidRPr="00510B48">
        <w:t xml:space="preserve"> </w:t>
      </w:r>
      <w:r w:rsidRPr="00510B48">
        <w:t>et</w:t>
      </w:r>
      <w:r w:rsidR="00A6293D" w:rsidRPr="00510B48">
        <w:t xml:space="preserve"> </w:t>
      </w:r>
      <w:r w:rsidRPr="00510B48">
        <w:t>pourraient</w:t>
      </w:r>
      <w:r w:rsidR="00A6293D" w:rsidRPr="00510B48">
        <w:t xml:space="preserve"> </w:t>
      </w:r>
      <w:r w:rsidRPr="00510B48">
        <w:t>être</w:t>
      </w:r>
      <w:r w:rsidR="00A6293D" w:rsidRPr="00510B48">
        <w:t xml:space="preserve"> </w:t>
      </w:r>
      <w:r w:rsidRPr="00510B48">
        <w:t>administrés</w:t>
      </w:r>
      <w:r w:rsidR="00A6293D" w:rsidRPr="00510B48">
        <w:t xml:space="preserve"> </w:t>
      </w:r>
      <w:r w:rsidRPr="00510B48">
        <w:t>par</w:t>
      </w:r>
      <w:r w:rsidR="00A6293D" w:rsidRPr="00510B48">
        <w:t xml:space="preserve"> </w:t>
      </w:r>
      <w:r w:rsidRPr="00510B48">
        <w:t>les</w:t>
      </w:r>
      <w:r w:rsidR="00A6293D" w:rsidRPr="00510B48">
        <w:t xml:space="preserve"> </w:t>
      </w:r>
      <w:r w:rsidRPr="00510B48">
        <w:t>IPAA,</w:t>
      </w:r>
      <w:r w:rsidR="00A6293D" w:rsidRPr="00510B48">
        <w:t xml:space="preserve"> </w:t>
      </w:r>
      <w:r w:rsidRPr="00510B48">
        <w:t>présente</w:t>
      </w:r>
      <w:r w:rsidR="00A6293D" w:rsidRPr="00510B48">
        <w:t xml:space="preserve"> </w:t>
      </w:r>
      <w:r w:rsidRPr="00510B48">
        <w:t>un</w:t>
      </w:r>
      <w:r w:rsidR="00A6293D" w:rsidRPr="00510B48">
        <w:t xml:space="preserve"> </w:t>
      </w:r>
      <w:r w:rsidRPr="00510B48">
        <w:t>grand</w:t>
      </w:r>
      <w:r w:rsidR="00A6293D" w:rsidRPr="00510B48">
        <w:t xml:space="preserve"> </w:t>
      </w:r>
      <w:r w:rsidRPr="00510B48">
        <w:t>danger</w:t>
      </w:r>
      <w:r w:rsidR="00A6293D" w:rsidRPr="00510B48">
        <w:t xml:space="preserve"> </w:t>
      </w:r>
      <w:r w:rsidRPr="00510B48">
        <w:t>pour</w:t>
      </w:r>
      <w:r w:rsidR="00A6293D" w:rsidRPr="00510B48">
        <w:t xml:space="preserve"> </w:t>
      </w:r>
      <w:r w:rsidRPr="00510B48">
        <w:t>les</w:t>
      </w:r>
      <w:r w:rsidR="00A6293D" w:rsidRPr="00510B48">
        <w:t xml:space="preserve"> </w:t>
      </w:r>
      <w:r w:rsidRPr="00510B48">
        <w:t>lieux</w:t>
      </w:r>
      <w:r w:rsidR="00A6293D" w:rsidRPr="00510B48">
        <w:t xml:space="preserve"> </w:t>
      </w:r>
      <w:r w:rsidRPr="00510B48">
        <w:t>de</w:t>
      </w:r>
      <w:r w:rsidR="00A6293D" w:rsidRPr="00510B48">
        <w:t xml:space="preserve"> </w:t>
      </w:r>
      <w:r w:rsidRPr="00510B48">
        <w:t>culte</w:t>
      </w:r>
      <w:r w:rsidR="00A6293D" w:rsidRPr="00510B48">
        <w:t xml:space="preserve"> </w:t>
      </w:r>
      <w:r w:rsidRPr="00510B48">
        <w:t>et</w:t>
      </w:r>
      <w:r w:rsidR="00A6293D" w:rsidRPr="00510B48">
        <w:t xml:space="preserve"> </w:t>
      </w:r>
      <w:r w:rsidRPr="00510B48">
        <w:t>autres</w:t>
      </w:r>
      <w:r w:rsidR="00A6293D" w:rsidRPr="00510B48">
        <w:t xml:space="preserve"> </w:t>
      </w:r>
      <w:r w:rsidRPr="00510B48">
        <w:t>bâtiments</w:t>
      </w:r>
      <w:r w:rsidR="00A6293D" w:rsidRPr="00510B48">
        <w:t xml:space="preserve"> </w:t>
      </w:r>
      <w:r w:rsidRPr="00510B48">
        <w:t>de</w:t>
      </w:r>
      <w:r w:rsidR="00A6293D" w:rsidRPr="00510B48">
        <w:t xml:space="preserve"> </w:t>
      </w:r>
      <w:r w:rsidRPr="00510B48">
        <w:t>l’Église</w:t>
      </w:r>
      <w:r w:rsidR="00A6293D" w:rsidRPr="00510B48">
        <w:t xml:space="preserve"> </w:t>
      </w:r>
      <w:r w:rsidRPr="00510B48">
        <w:t>orthodoxe</w:t>
      </w:r>
      <w:r w:rsidR="00A6293D" w:rsidRPr="00510B48">
        <w:t xml:space="preserve"> </w:t>
      </w:r>
      <w:r w:rsidRPr="00510B48">
        <w:t>serbe.</w:t>
      </w:r>
    </w:p>
    <w:p w14:paraId="735AEA1C" w14:textId="00805654" w:rsidR="00222975" w:rsidRPr="00D64DF1" w:rsidRDefault="00222975" w:rsidP="00222975">
      <w:pPr>
        <w:pStyle w:val="SingleTxtG"/>
        <w:rPr>
          <w:spacing w:val="-1"/>
        </w:rPr>
      </w:pPr>
      <w:r w:rsidRPr="00D64DF1">
        <w:rPr>
          <w:spacing w:val="-1"/>
        </w:rPr>
        <w:t>247.</w:t>
      </w:r>
      <w:r w:rsidRPr="00D64DF1">
        <w:rPr>
          <w:spacing w:val="-1"/>
        </w:rPr>
        <w:tab/>
        <w:t>Le</w:t>
      </w:r>
      <w:r w:rsidR="00A6293D" w:rsidRPr="00D64DF1">
        <w:rPr>
          <w:spacing w:val="-1"/>
        </w:rPr>
        <w:t xml:space="preserve"> </w:t>
      </w:r>
      <w:r w:rsidRPr="00D64DF1">
        <w:rPr>
          <w:spacing w:val="-1"/>
        </w:rPr>
        <w:t>droit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propriété</w:t>
      </w:r>
      <w:r w:rsidR="00A6293D" w:rsidRPr="00D64DF1">
        <w:rPr>
          <w:spacing w:val="-1"/>
        </w:rPr>
        <w:t xml:space="preserve"> </w:t>
      </w:r>
      <w:r w:rsidRPr="00D64DF1">
        <w:rPr>
          <w:spacing w:val="-1"/>
        </w:rPr>
        <w:t>du</w:t>
      </w:r>
      <w:r w:rsidR="00A6293D" w:rsidRPr="00D64DF1">
        <w:rPr>
          <w:spacing w:val="-1"/>
        </w:rPr>
        <w:t xml:space="preserve"> </w:t>
      </w:r>
      <w:r w:rsidRPr="00D64DF1">
        <w:rPr>
          <w:spacing w:val="-1"/>
        </w:rPr>
        <w:t>monastère</w:t>
      </w:r>
      <w:r w:rsidR="00A6293D" w:rsidRPr="00D64DF1">
        <w:rPr>
          <w:spacing w:val="-1"/>
        </w:rPr>
        <w:t xml:space="preserve"> </w:t>
      </w:r>
      <w:r w:rsidRPr="00D64DF1">
        <w:rPr>
          <w:spacing w:val="-1"/>
        </w:rPr>
        <w:t>Visoki</w:t>
      </w:r>
      <w:r w:rsidR="00A6293D" w:rsidRPr="00D64DF1">
        <w:rPr>
          <w:spacing w:val="-1"/>
        </w:rPr>
        <w:t xml:space="preserve"> </w:t>
      </w:r>
      <w:r w:rsidRPr="00D64DF1">
        <w:rPr>
          <w:spacing w:val="-1"/>
        </w:rPr>
        <w:t>Dečani</w:t>
      </w:r>
      <w:r w:rsidR="00A6293D" w:rsidRPr="00D64DF1">
        <w:rPr>
          <w:spacing w:val="-1"/>
        </w:rPr>
        <w:t xml:space="preserve"> </w:t>
      </w:r>
      <w:r w:rsidRPr="00D64DF1">
        <w:rPr>
          <w:spacing w:val="-1"/>
        </w:rPr>
        <w:t>sur</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24</w:t>
      </w:r>
      <w:r w:rsidR="00D64DF1" w:rsidRPr="00D64DF1">
        <w:rPr>
          <w:spacing w:val="-1"/>
        </w:rPr>
        <w:t> </w:t>
      </w:r>
      <w:r w:rsidRPr="00D64DF1">
        <w:rPr>
          <w:spacing w:val="-1"/>
        </w:rPr>
        <w:t>hectares</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terres</w:t>
      </w:r>
      <w:r w:rsidR="00A6293D" w:rsidRPr="00D64DF1">
        <w:rPr>
          <w:spacing w:val="-1"/>
        </w:rPr>
        <w:t xml:space="preserve"> </w:t>
      </w:r>
      <w:r w:rsidRPr="00D64DF1">
        <w:rPr>
          <w:spacing w:val="-1"/>
        </w:rPr>
        <w:t>qui</w:t>
      </w:r>
      <w:r w:rsidR="00A6293D" w:rsidRPr="00D64DF1">
        <w:rPr>
          <w:spacing w:val="-1"/>
        </w:rPr>
        <w:t xml:space="preserve"> </w:t>
      </w:r>
      <w:r w:rsidRPr="00D64DF1">
        <w:rPr>
          <w:spacing w:val="-1"/>
        </w:rPr>
        <w:t>lui</w:t>
      </w:r>
      <w:r w:rsidR="00A6293D" w:rsidRPr="00D64DF1">
        <w:rPr>
          <w:spacing w:val="-1"/>
        </w:rPr>
        <w:t xml:space="preserve"> </w:t>
      </w:r>
      <w:r w:rsidRPr="00D64DF1">
        <w:rPr>
          <w:spacing w:val="-1"/>
        </w:rPr>
        <w:t>ont</w:t>
      </w:r>
      <w:r w:rsidR="00A6293D" w:rsidRPr="00D64DF1">
        <w:rPr>
          <w:spacing w:val="-1"/>
        </w:rPr>
        <w:t xml:space="preserve"> </w:t>
      </w:r>
      <w:r w:rsidRPr="00D64DF1">
        <w:rPr>
          <w:spacing w:val="-1"/>
        </w:rPr>
        <w:t>été</w:t>
      </w:r>
      <w:r w:rsidR="00A6293D" w:rsidRPr="00D64DF1">
        <w:rPr>
          <w:spacing w:val="-1"/>
        </w:rPr>
        <w:t xml:space="preserve"> </w:t>
      </w:r>
      <w:r w:rsidRPr="00D64DF1">
        <w:rPr>
          <w:spacing w:val="-1"/>
        </w:rPr>
        <w:t>restituées</w:t>
      </w:r>
      <w:r w:rsidR="00A6293D" w:rsidRPr="00D64DF1">
        <w:rPr>
          <w:spacing w:val="-1"/>
        </w:rPr>
        <w:t xml:space="preserve"> </w:t>
      </w:r>
      <w:r w:rsidRPr="00D64DF1">
        <w:rPr>
          <w:spacing w:val="-1"/>
        </w:rPr>
        <w:t>en</w:t>
      </w:r>
      <w:r w:rsidR="00A6293D" w:rsidRPr="00D64DF1">
        <w:rPr>
          <w:spacing w:val="-1"/>
        </w:rPr>
        <w:t xml:space="preserve"> </w:t>
      </w:r>
      <w:r w:rsidRPr="00D64DF1">
        <w:rPr>
          <w:spacing w:val="-1"/>
        </w:rPr>
        <w:t>1991</w:t>
      </w:r>
      <w:r w:rsidR="00A6293D" w:rsidRPr="00D64DF1">
        <w:rPr>
          <w:spacing w:val="-1"/>
        </w:rPr>
        <w:t xml:space="preserve"> </w:t>
      </w:r>
      <w:r w:rsidRPr="00D64DF1">
        <w:rPr>
          <w:spacing w:val="-1"/>
        </w:rPr>
        <w:t>après</w:t>
      </w:r>
      <w:r w:rsidR="00A6293D" w:rsidRPr="00D64DF1">
        <w:rPr>
          <w:spacing w:val="-1"/>
        </w:rPr>
        <w:t xml:space="preserve"> </w:t>
      </w:r>
      <w:r w:rsidRPr="00D64DF1">
        <w:rPr>
          <w:spacing w:val="-1"/>
        </w:rPr>
        <w:t>avoir</w:t>
      </w:r>
      <w:r w:rsidR="00A6293D" w:rsidRPr="00D64DF1">
        <w:rPr>
          <w:spacing w:val="-1"/>
        </w:rPr>
        <w:t xml:space="preserve"> </w:t>
      </w:r>
      <w:r w:rsidRPr="00D64DF1">
        <w:rPr>
          <w:spacing w:val="-1"/>
        </w:rPr>
        <w:t>été</w:t>
      </w:r>
      <w:r w:rsidR="00A6293D" w:rsidRPr="00D64DF1">
        <w:rPr>
          <w:spacing w:val="-1"/>
        </w:rPr>
        <w:t xml:space="preserve"> </w:t>
      </w:r>
      <w:r w:rsidRPr="00D64DF1">
        <w:rPr>
          <w:spacing w:val="-1"/>
        </w:rPr>
        <w:t>nationalisées</w:t>
      </w:r>
      <w:r w:rsidR="00A6293D" w:rsidRPr="00D64DF1">
        <w:rPr>
          <w:spacing w:val="-1"/>
        </w:rPr>
        <w:t xml:space="preserve"> </w:t>
      </w:r>
      <w:r w:rsidRPr="00D64DF1">
        <w:rPr>
          <w:spacing w:val="-1"/>
        </w:rPr>
        <w:t>par</w:t>
      </w:r>
      <w:r w:rsidR="00A6293D" w:rsidRPr="00D64DF1">
        <w:rPr>
          <w:spacing w:val="-1"/>
        </w:rPr>
        <w:t xml:space="preserve"> </w:t>
      </w:r>
      <w:r w:rsidRPr="00D64DF1">
        <w:rPr>
          <w:spacing w:val="-1"/>
        </w:rPr>
        <w:t>le</w:t>
      </w:r>
      <w:r w:rsidR="00A6293D" w:rsidRPr="00D64DF1">
        <w:rPr>
          <w:spacing w:val="-1"/>
        </w:rPr>
        <w:t xml:space="preserve"> </w:t>
      </w:r>
      <w:r w:rsidRPr="00D64DF1">
        <w:rPr>
          <w:spacing w:val="-1"/>
        </w:rPr>
        <w:t>régime</w:t>
      </w:r>
      <w:r w:rsidR="00A6293D" w:rsidRPr="00D64DF1">
        <w:rPr>
          <w:spacing w:val="-1"/>
        </w:rPr>
        <w:t xml:space="preserve"> </w:t>
      </w:r>
      <w:r w:rsidRPr="00D64DF1">
        <w:rPr>
          <w:spacing w:val="-1"/>
        </w:rPr>
        <w:t>communiste</w:t>
      </w:r>
      <w:r w:rsidR="00A6293D" w:rsidRPr="00D64DF1">
        <w:rPr>
          <w:spacing w:val="-1"/>
        </w:rPr>
        <w:t xml:space="preserve"> </w:t>
      </w:r>
      <w:r w:rsidRPr="00D64DF1">
        <w:rPr>
          <w:spacing w:val="-1"/>
        </w:rPr>
        <w:t>en</w:t>
      </w:r>
      <w:r w:rsidR="00A6293D" w:rsidRPr="00D64DF1">
        <w:rPr>
          <w:spacing w:val="-1"/>
        </w:rPr>
        <w:t xml:space="preserve"> </w:t>
      </w:r>
      <w:r w:rsidRPr="00D64DF1">
        <w:rPr>
          <w:spacing w:val="-1"/>
        </w:rPr>
        <w:t>1945</w:t>
      </w:r>
      <w:r w:rsidR="00A6293D" w:rsidRPr="00D64DF1">
        <w:rPr>
          <w:spacing w:val="-1"/>
        </w:rPr>
        <w:t xml:space="preserve"> </w:t>
      </w:r>
      <w:r w:rsidRPr="00D64DF1">
        <w:rPr>
          <w:spacing w:val="-1"/>
        </w:rPr>
        <w:t>est</w:t>
      </w:r>
      <w:r w:rsidR="00A6293D" w:rsidRPr="00D64DF1">
        <w:rPr>
          <w:spacing w:val="-1"/>
        </w:rPr>
        <w:t xml:space="preserve"> </w:t>
      </w:r>
      <w:r w:rsidRPr="00D64DF1">
        <w:rPr>
          <w:spacing w:val="-1"/>
        </w:rPr>
        <w:t>contesté</w:t>
      </w:r>
      <w:r w:rsidR="00A6293D" w:rsidRPr="00D64DF1">
        <w:rPr>
          <w:spacing w:val="-1"/>
        </w:rPr>
        <w:t xml:space="preserve"> </w:t>
      </w:r>
      <w:r w:rsidRPr="00D64DF1">
        <w:rPr>
          <w:spacing w:val="-1"/>
        </w:rPr>
        <w:t>par</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municipalité</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Dečani</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autorités</w:t>
      </w:r>
      <w:r w:rsidR="00A6293D" w:rsidRPr="00D64DF1">
        <w:rPr>
          <w:spacing w:val="-1"/>
        </w:rPr>
        <w:t xml:space="preserve"> </w:t>
      </w:r>
      <w:r w:rsidRPr="00D64DF1">
        <w:rPr>
          <w:spacing w:val="-1"/>
        </w:rPr>
        <w:t>albanaises</w:t>
      </w:r>
      <w:r w:rsidR="00A6293D" w:rsidRPr="00D64DF1">
        <w:rPr>
          <w:spacing w:val="-1"/>
        </w:rPr>
        <w:t xml:space="preserve"> </w:t>
      </w:r>
      <w:r w:rsidRPr="00D64DF1">
        <w:rPr>
          <w:spacing w:val="-1"/>
        </w:rPr>
        <w:t>du</w:t>
      </w:r>
      <w:r w:rsidR="00A6293D" w:rsidRPr="00D64DF1">
        <w:rPr>
          <w:spacing w:val="-1"/>
        </w:rPr>
        <w:t xml:space="preserve"> </w:t>
      </w:r>
      <w:r w:rsidRPr="00D64DF1">
        <w:rPr>
          <w:spacing w:val="-1"/>
        </w:rPr>
        <w:t>Kosovo</w:t>
      </w:r>
      <w:r w:rsidR="00601D40" w:rsidRPr="00D64DF1">
        <w:rPr>
          <w:spacing w:val="-1"/>
        </w:rPr>
        <w: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autorités</w:t>
      </w:r>
      <w:r w:rsidR="00A6293D" w:rsidRPr="00D64DF1">
        <w:rPr>
          <w:spacing w:val="-1"/>
        </w:rPr>
        <w:t xml:space="preserve"> </w:t>
      </w:r>
      <w:r w:rsidRPr="00D64DF1">
        <w:rPr>
          <w:spacing w:val="-1"/>
        </w:rPr>
        <w:t>municipales</w:t>
      </w:r>
      <w:r w:rsidR="00A6293D" w:rsidRPr="00D64DF1">
        <w:rPr>
          <w:spacing w:val="-1"/>
        </w:rPr>
        <w:t xml:space="preserve"> </w:t>
      </w:r>
      <w:r w:rsidRPr="00D64DF1">
        <w:rPr>
          <w:spacing w:val="-1"/>
        </w:rPr>
        <w:t>refusent</w:t>
      </w:r>
      <w:r w:rsidR="00A6293D" w:rsidRPr="00D64DF1">
        <w:rPr>
          <w:spacing w:val="-1"/>
        </w:rPr>
        <w:t xml:space="preserve"> </w:t>
      </w:r>
      <w:r w:rsidRPr="00D64DF1">
        <w:rPr>
          <w:spacing w:val="-1"/>
        </w:rPr>
        <w:t>d’inscrire</w:t>
      </w:r>
      <w:r w:rsidR="00A6293D" w:rsidRPr="00D64DF1">
        <w:rPr>
          <w:spacing w:val="-1"/>
        </w:rPr>
        <w:t xml:space="preserve"> </w:t>
      </w:r>
      <w:r w:rsidRPr="00D64DF1">
        <w:rPr>
          <w:spacing w:val="-1"/>
        </w:rPr>
        <w:t>au</w:t>
      </w:r>
      <w:r w:rsidR="00A6293D" w:rsidRPr="00D64DF1">
        <w:rPr>
          <w:spacing w:val="-1"/>
        </w:rPr>
        <w:t xml:space="preserve"> </w:t>
      </w:r>
      <w:r w:rsidRPr="00D64DF1">
        <w:rPr>
          <w:spacing w:val="-1"/>
        </w:rPr>
        <w:t>cadastre</w:t>
      </w:r>
      <w:r w:rsidR="00A6293D" w:rsidRPr="00D64DF1">
        <w:rPr>
          <w:spacing w:val="-1"/>
        </w:rPr>
        <w:t xml:space="preserve"> </w:t>
      </w:r>
      <w:r w:rsidRPr="00D64DF1">
        <w:rPr>
          <w:spacing w:val="-1"/>
        </w:rPr>
        <w:t>le</w:t>
      </w:r>
      <w:r w:rsidR="00A6293D" w:rsidRPr="00D64DF1">
        <w:rPr>
          <w:spacing w:val="-1"/>
        </w:rPr>
        <w:t xml:space="preserve"> </w:t>
      </w:r>
      <w:r w:rsidRPr="00D64DF1">
        <w:rPr>
          <w:spacing w:val="-1"/>
        </w:rPr>
        <w:t>monastère</w:t>
      </w:r>
      <w:r w:rsidR="00A6293D" w:rsidRPr="00D64DF1">
        <w:rPr>
          <w:spacing w:val="-1"/>
        </w:rPr>
        <w:t xml:space="preserve"> </w:t>
      </w:r>
      <w:r w:rsidRPr="00D64DF1">
        <w:rPr>
          <w:spacing w:val="-1"/>
        </w:rPr>
        <w:t>en</w:t>
      </w:r>
      <w:r w:rsidR="00A6293D" w:rsidRPr="00D64DF1">
        <w:rPr>
          <w:spacing w:val="-1"/>
        </w:rPr>
        <w:t xml:space="preserve"> </w:t>
      </w:r>
      <w:r w:rsidRPr="00D64DF1">
        <w:rPr>
          <w:spacing w:val="-1"/>
        </w:rPr>
        <w:t>tant</w:t>
      </w:r>
      <w:r w:rsidR="00A6293D" w:rsidRPr="00D64DF1">
        <w:rPr>
          <w:spacing w:val="-1"/>
        </w:rPr>
        <w:t xml:space="preserve"> </w:t>
      </w:r>
      <w:r w:rsidRPr="00D64DF1">
        <w:rPr>
          <w:spacing w:val="-1"/>
        </w:rPr>
        <w:t>que</w:t>
      </w:r>
      <w:r w:rsidR="00A6293D" w:rsidRPr="00D64DF1">
        <w:rPr>
          <w:spacing w:val="-1"/>
        </w:rPr>
        <w:t xml:space="preserve"> </w:t>
      </w:r>
      <w:r w:rsidRPr="00D64DF1">
        <w:rPr>
          <w:spacing w:val="-1"/>
        </w:rPr>
        <w:t>propriétaire</w:t>
      </w:r>
      <w:r w:rsidR="00A6293D" w:rsidRPr="00D64DF1">
        <w:rPr>
          <w:spacing w:val="-1"/>
        </w:rPr>
        <w:t xml:space="preserve"> </w:t>
      </w:r>
      <w:r w:rsidRPr="00D64DF1">
        <w:rPr>
          <w:spacing w:val="-1"/>
        </w:rPr>
        <w:t>du</w:t>
      </w:r>
      <w:r w:rsidR="00A6293D" w:rsidRPr="00D64DF1">
        <w:rPr>
          <w:spacing w:val="-1"/>
        </w:rPr>
        <w:t xml:space="preserve"> </w:t>
      </w:r>
      <w:r w:rsidRPr="00D64DF1">
        <w:rPr>
          <w:spacing w:val="-1"/>
        </w:rPr>
        <w:t>domaine</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répandent</w:t>
      </w:r>
      <w:r w:rsidR="00A6293D" w:rsidRPr="00D64DF1">
        <w:rPr>
          <w:spacing w:val="-1"/>
        </w:rPr>
        <w:t xml:space="preserve"> </w:t>
      </w:r>
      <w:r w:rsidRPr="00D64DF1">
        <w:rPr>
          <w:spacing w:val="-1"/>
        </w:rPr>
        <w:t>auprès</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habitants</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Dečani</w:t>
      </w:r>
      <w:r w:rsidR="00A6293D" w:rsidRPr="00D64DF1">
        <w:rPr>
          <w:spacing w:val="-1"/>
        </w:rPr>
        <w:t xml:space="preserve"> </w:t>
      </w:r>
      <w:r w:rsidRPr="00D64DF1">
        <w:rPr>
          <w:spacing w:val="-1"/>
        </w:rPr>
        <w:t>l’idée</w:t>
      </w:r>
      <w:r w:rsidR="00A6293D" w:rsidRPr="00D64DF1">
        <w:rPr>
          <w:spacing w:val="-1"/>
        </w:rPr>
        <w:t xml:space="preserve"> </w:t>
      </w:r>
      <w:r w:rsidRPr="00D64DF1">
        <w:rPr>
          <w:spacing w:val="-1"/>
        </w:rPr>
        <w:t>qu’il</w:t>
      </w:r>
      <w:r w:rsidR="00A6293D" w:rsidRPr="00D64DF1">
        <w:rPr>
          <w:spacing w:val="-1"/>
        </w:rPr>
        <w:t xml:space="preserve"> </w:t>
      </w:r>
      <w:r w:rsidRPr="00D64DF1">
        <w:rPr>
          <w:spacing w:val="-1"/>
        </w:rPr>
        <w:t>s’approprie</w:t>
      </w:r>
      <w:r w:rsidR="00A6293D" w:rsidRPr="00D64DF1">
        <w:rPr>
          <w:spacing w:val="-1"/>
        </w:rPr>
        <w:t xml:space="preserve"> </w:t>
      </w:r>
      <w:r w:rsidRPr="00D64DF1">
        <w:rPr>
          <w:spacing w:val="-1"/>
        </w:rPr>
        <w:t>leurs</w:t>
      </w:r>
      <w:r w:rsidR="00A6293D" w:rsidRPr="00D64DF1">
        <w:rPr>
          <w:spacing w:val="-1"/>
        </w:rPr>
        <w:t xml:space="preserve"> </w:t>
      </w:r>
      <w:r w:rsidRPr="00D64DF1">
        <w:rPr>
          <w:spacing w:val="-1"/>
        </w:rPr>
        <w:t>terres</w:t>
      </w:r>
      <w:r w:rsidR="00601D40" w:rsidRPr="00D64DF1">
        <w:rPr>
          <w:spacing w:val="-1"/>
        </w:rPr>
        <w:t>.</w:t>
      </w:r>
      <w:r w:rsidR="00A6293D" w:rsidRPr="00D64DF1">
        <w:rPr>
          <w:spacing w:val="-1"/>
        </w:rPr>
        <w:t xml:space="preserve"> </w:t>
      </w:r>
      <w:r w:rsidRPr="00D64DF1">
        <w:rPr>
          <w:spacing w:val="-1"/>
        </w:rPr>
        <w:t>En</w:t>
      </w:r>
      <w:r w:rsidR="00A6293D" w:rsidRPr="00D64DF1">
        <w:rPr>
          <w:spacing w:val="-1"/>
        </w:rPr>
        <w:t xml:space="preserve"> </w:t>
      </w:r>
      <w:r w:rsidRPr="00D64DF1">
        <w:rPr>
          <w:spacing w:val="-1"/>
        </w:rPr>
        <w:t>2016,</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Cour</w:t>
      </w:r>
      <w:r w:rsidR="00A6293D" w:rsidRPr="00D64DF1">
        <w:rPr>
          <w:spacing w:val="-1"/>
        </w:rPr>
        <w:t xml:space="preserve"> </w:t>
      </w:r>
      <w:r w:rsidRPr="00D64DF1">
        <w:rPr>
          <w:spacing w:val="-1"/>
        </w:rPr>
        <w:t>constitutionnelle</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IPAA</w:t>
      </w:r>
      <w:r w:rsidR="00A6293D" w:rsidRPr="00D64DF1">
        <w:rPr>
          <w:spacing w:val="-1"/>
        </w:rPr>
        <w:t xml:space="preserve"> </w:t>
      </w:r>
      <w:r w:rsidRPr="00D64DF1">
        <w:rPr>
          <w:spacing w:val="-1"/>
        </w:rPr>
        <w:t>a</w:t>
      </w:r>
      <w:r w:rsidR="00A6293D" w:rsidRPr="00D64DF1">
        <w:rPr>
          <w:spacing w:val="-1"/>
        </w:rPr>
        <w:t xml:space="preserve"> </w:t>
      </w:r>
      <w:r w:rsidRPr="00D64DF1">
        <w:rPr>
          <w:spacing w:val="-1"/>
        </w:rPr>
        <w:t>reconnu</w:t>
      </w:r>
      <w:r w:rsidR="00A6293D" w:rsidRPr="00D64DF1">
        <w:rPr>
          <w:spacing w:val="-1"/>
        </w:rPr>
        <w:t xml:space="preserve"> </w:t>
      </w:r>
      <w:r w:rsidRPr="00D64DF1">
        <w:rPr>
          <w:spacing w:val="-1"/>
        </w:rPr>
        <w:t>le</w:t>
      </w:r>
      <w:r w:rsidR="00A6293D" w:rsidRPr="00D64DF1">
        <w:rPr>
          <w:spacing w:val="-1"/>
        </w:rPr>
        <w:t xml:space="preserve"> </w:t>
      </w:r>
      <w:r w:rsidRPr="00D64DF1">
        <w:rPr>
          <w:spacing w:val="-1"/>
        </w:rPr>
        <w:t>droit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propriété</w:t>
      </w:r>
      <w:r w:rsidR="00A6293D" w:rsidRPr="00D64DF1">
        <w:rPr>
          <w:spacing w:val="-1"/>
        </w:rPr>
        <w:t xml:space="preserve"> </w:t>
      </w:r>
      <w:r w:rsidRPr="00D64DF1">
        <w:rPr>
          <w:spacing w:val="-1"/>
        </w:rPr>
        <w:t>du</w:t>
      </w:r>
      <w:r w:rsidR="00A6293D" w:rsidRPr="00D64DF1">
        <w:rPr>
          <w:spacing w:val="-1"/>
        </w:rPr>
        <w:t xml:space="preserve"> </w:t>
      </w:r>
      <w:r w:rsidRPr="00D64DF1">
        <w:rPr>
          <w:spacing w:val="-1"/>
        </w:rPr>
        <w:t>monastère</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Visoki</w:t>
      </w:r>
      <w:r w:rsidR="00A6293D" w:rsidRPr="00D64DF1">
        <w:rPr>
          <w:spacing w:val="-1"/>
        </w:rPr>
        <w:t xml:space="preserve"> </w:t>
      </w:r>
      <w:r w:rsidRPr="00D64DF1">
        <w:rPr>
          <w:spacing w:val="-1"/>
        </w:rPr>
        <w:t>Dečani</w:t>
      </w:r>
      <w:r w:rsidR="00A6293D" w:rsidRPr="00D64DF1">
        <w:rPr>
          <w:spacing w:val="-1"/>
        </w:rPr>
        <w:t xml:space="preserve"> </w:t>
      </w:r>
      <w:r w:rsidRPr="00D64DF1">
        <w:rPr>
          <w:spacing w:val="-1"/>
        </w:rPr>
        <w:t>sur</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terres</w:t>
      </w:r>
      <w:r w:rsidR="00A6293D" w:rsidRPr="00D64DF1">
        <w:rPr>
          <w:spacing w:val="-1"/>
        </w:rPr>
        <w:t xml:space="preserve"> </w:t>
      </w:r>
      <w:r w:rsidRPr="00D64DF1">
        <w:rPr>
          <w:spacing w:val="-1"/>
        </w:rPr>
        <w:t>mais</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autorités</w:t>
      </w:r>
      <w:r w:rsidR="00A6293D" w:rsidRPr="00D64DF1">
        <w:rPr>
          <w:spacing w:val="-1"/>
        </w:rPr>
        <w:t xml:space="preserve"> </w:t>
      </w:r>
      <w:r w:rsidRPr="00D64DF1">
        <w:rPr>
          <w:spacing w:val="-1"/>
        </w:rPr>
        <w:t>autonomes</w:t>
      </w:r>
      <w:r w:rsidR="00A6293D" w:rsidRPr="00D64DF1">
        <w:rPr>
          <w:spacing w:val="-1"/>
        </w:rPr>
        <w:t xml:space="preserve"> </w:t>
      </w:r>
      <w:r w:rsidRPr="00D64DF1">
        <w:rPr>
          <w:spacing w:val="-1"/>
        </w:rPr>
        <w:t>locales</w:t>
      </w:r>
      <w:r w:rsidR="00A6293D" w:rsidRPr="00D64DF1">
        <w:rPr>
          <w:spacing w:val="-1"/>
        </w:rPr>
        <w:t xml:space="preserve"> </w:t>
      </w:r>
      <w:r w:rsidRPr="00D64DF1">
        <w:rPr>
          <w:spacing w:val="-1"/>
        </w:rPr>
        <w:t>persistent</w:t>
      </w:r>
      <w:r w:rsidR="00A6293D" w:rsidRPr="00D64DF1">
        <w:rPr>
          <w:spacing w:val="-1"/>
        </w:rPr>
        <w:t xml:space="preserve"> </w:t>
      </w:r>
      <w:r w:rsidRPr="00D64DF1">
        <w:rPr>
          <w:spacing w:val="-1"/>
        </w:rPr>
        <w:t>à</w:t>
      </w:r>
      <w:r w:rsidR="00A6293D" w:rsidRPr="00D64DF1">
        <w:rPr>
          <w:spacing w:val="-1"/>
        </w:rPr>
        <w:t xml:space="preserve"> </w:t>
      </w:r>
      <w:r w:rsidRPr="00D64DF1">
        <w:rPr>
          <w:spacing w:val="-1"/>
        </w:rPr>
        <w:t>refuser</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donner</w:t>
      </w:r>
      <w:r w:rsidR="00A6293D" w:rsidRPr="00D64DF1">
        <w:rPr>
          <w:spacing w:val="-1"/>
        </w:rPr>
        <w:t xml:space="preserve"> </w:t>
      </w:r>
      <w:r w:rsidRPr="00D64DF1">
        <w:rPr>
          <w:spacing w:val="-1"/>
        </w:rPr>
        <w:t>effet</w:t>
      </w:r>
      <w:r w:rsidR="00A6293D" w:rsidRPr="00D64DF1">
        <w:rPr>
          <w:spacing w:val="-1"/>
        </w:rPr>
        <w:t xml:space="preserve"> </w:t>
      </w:r>
      <w:r w:rsidRPr="00D64DF1">
        <w:rPr>
          <w:spacing w:val="-1"/>
        </w:rPr>
        <w:t>à</w:t>
      </w:r>
      <w:r w:rsidR="00A6293D" w:rsidRPr="00D64DF1">
        <w:rPr>
          <w:spacing w:val="-1"/>
        </w:rPr>
        <w:t xml:space="preserve"> </w:t>
      </w:r>
      <w:r w:rsidRPr="00D64DF1">
        <w:rPr>
          <w:spacing w:val="-1"/>
        </w:rPr>
        <w:t>cette</w:t>
      </w:r>
      <w:r w:rsidR="00A6293D" w:rsidRPr="00D64DF1">
        <w:rPr>
          <w:spacing w:val="-1"/>
        </w:rPr>
        <w:t xml:space="preserve"> </w:t>
      </w:r>
      <w:r w:rsidRPr="00D64DF1">
        <w:rPr>
          <w:spacing w:val="-1"/>
        </w:rPr>
        <w:t>décision</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institutions</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IPAA</w:t>
      </w:r>
      <w:r w:rsidR="00A6293D" w:rsidRPr="00D64DF1">
        <w:rPr>
          <w:spacing w:val="-1"/>
        </w:rPr>
        <w:t xml:space="preserve"> </w:t>
      </w:r>
      <w:r w:rsidRPr="00D64DF1">
        <w:rPr>
          <w:spacing w:val="-1"/>
        </w:rPr>
        <w:t>ne</w:t>
      </w:r>
      <w:r w:rsidR="00A6293D" w:rsidRPr="00D64DF1">
        <w:rPr>
          <w:spacing w:val="-1"/>
        </w:rPr>
        <w:t xml:space="preserve"> </w:t>
      </w:r>
      <w:r w:rsidRPr="00D64DF1">
        <w:rPr>
          <w:spacing w:val="-1"/>
        </w:rPr>
        <w:t>font</w:t>
      </w:r>
      <w:r w:rsidR="00A6293D" w:rsidRPr="00D64DF1">
        <w:rPr>
          <w:spacing w:val="-1"/>
        </w:rPr>
        <w:t xml:space="preserve"> </w:t>
      </w:r>
      <w:r w:rsidRPr="00D64DF1">
        <w:rPr>
          <w:spacing w:val="-1"/>
        </w:rPr>
        <w:t>rien</w:t>
      </w:r>
      <w:r w:rsidR="00A6293D" w:rsidRPr="00D64DF1">
        <w:rPr>
          <w:spacing w:val="-1"/>
        </w:rPr>
        <w:t xml:space="preserve"> </w:t>
      </w:r>
      <w:r w:rsidRPr="00D64DF1">
        <w:rPr>
          <w:spacing w:val="-1"/>
        </w:rPr>
        <w:t>pour</w:t>
      </w:r>
      <w:r w:rsidR="00A6293D" w:rsidRPr="00D64DF1">
        <w:rPr>
          <w:spacing w:val="-1"/>
        </w:rPr>
        <w:t xml:space="preserve"> </w:t>
      </w:r>
      <w:r w:rsidRPr="00D64DF1">
        <w:rPr>
          <w:spacing w:val="-1"/>
        </w:rPr>
        <w:t>sanctionner</w:t>
      </w:r>
      <w:r w:rsidR="00A6293D" w:rsidRPr="00D64DF1">
        <w:rPr>
          <w:spacing w:val="-1"/>
        </w:rPr>
        <w:t xml:space="preserve"> </w:t>
      </w:r>
      <w:r w:rsidRPr="00D64DF1">
        <w:rPr>
          <w:spacing w:val="-1"/>
        </w:rPr>
        <w:t>un</w:t>
      </w:r>
      <w:r w:rsidR="00A6293D" w:rsidRPr="00D64DF1">
        <w:rPr>
          <w:spacing w:val="-1"/>
        </w:rPr>
        <w:t xml:space="preserve"> </w:t>
      </w:r>
      <w:r w:rsidRPr="00D64DF1">
        <w:rPr>
          <w:spacing w:val="-1"/>
        </w:rPr>
        <w:t>tel</w:t>
      </w:r>
      <w:r w:rsidR="00A6293D" w:rsidRPr="00D64DF1">
        <w:rPr>
          <w:spacing w:val="-1"/>
        </w:rPr>
        <w:t xml:space="preserve"> </w:t>
      </w:r>
      <w:r w:rsidRPr="00D64DF1">
        <w:rPr>
          <w:spacing w:val="-1"/>
        </w:rPr>
        <w:t>comportement.</w:t>
      </w:r>
    </w:p>
    <w:p w14:paraId="01D41728" w14:textId="31F9AC83" w:rsidR="00222975" w:rsidRPr="00510B48" w:rsidRDefault="00222975" w:rsidP="00222975">
      <w:pPr>
        <w:pStyle w:val="SingleTxtG"/>
      </w:pPr>
      <w:r w:rsidRPr="00510B48">
        <w:t>248.</w:t>
      </w:r>
      <w:r w:rsidRPr="00510B48">
        <w:tab/>
        <w:t>Le</w:t>
      </w:r>
      <w:r w:rsidR="00A6293D" w:rsidRPr="00510B48">
        <w:t xml:space="preserve"> </w:t>
      </w:r>
      <w:r w:rsidRPr="00510B48">
        <w:t>monastère</w:t>
      </w:r>
      <w:r w:rsidR="00A6293D" w:rsidRPr="00510B48">
        <w:t xml:space="preserve"> </w:t>
      </w:r>
      <w:r w:rsidRPr="00510B48">
        <w:t>Visoki</w:t>
      </w:r>
      <w:r w:rsidR="00A6293D" w:rsidRPr="00510B48">
        <w:t xml:space="preserve"> </w:t>
      </w:r>
      <w:r w:rsidRPr="00510B48">
        <w:t>Dečani</w:t>
      </w:r>
      <w:r w:rsidR="00A6293D" w:rsidRPr="00510B48">
        <w:t xml:space="preserve"> </w:t>
      </w:r>
      <w:r w:rsidRPr="00510B48">
        <w:t>est</w:t>
      </w:r>
      <w:r w:rsidR="00A6293D" w:rsidRPr="00510B48">
        <w:t xml:space="preserve"> </w:t>
      </w:r>
      <w:r w:rsidRPr="00510B48">
        <w:t>également</w:t>
      </w:r>
      <w:r w:rsidR="00A6293D" w:rsidRPr="00510B48">
        <w:t xml:space="preserve"> </w:t>
      </w:r>
      <w:r w:rsidRPr="00510B48">
        <w:t>menacé</w:t>
      </w:r>
      <w:r w:rsidR="00A6293D" w:rsidRPr="00510B48">
        <w:t xml:space="preserve"> </w:t>
      </w:r>
      <w:r w:rsidRPr="00510B48">
        <w:t>par</w:t>
      </w:r>
      <w:r w:rsidR="00A6293D" w:rsidRPr="00510B48">
        <w:t xml:space="preserve"> </w:t>
      </w:r>
      <w:r w:rsidRPr="00510B48">
        <w:t>le</w:t>
      </w:r>
      <w:r w:rsidR="00A6293D" w:rsidRPr="00510B48">
        <w:t xml:space="preserve"> </w:t>
      </w:r>
      <w:r w:rsidRPr="00510B48">
        <w:t>projet</w:t>
      </w:r>
      <w:r w:rsidR="00A6293D" w:rsidRPr="00510B48">
        <w:t xml:space="preserve"> </w:t>
      </w:r>
      <w:r w:rsidRPr="00510B48">
        <w:t>de</w:t>
      </w:r>
      <w:r w:rsidR="00A6293D" w:rsidRPr="00510B48">
        <w:t xml:space="preserve"> </w:t>
      </w:r>
      <w:r w:rsidRPr="00510B48">
        <w:t>construction</w:t>
      </w:r>
      <w:r w:rsidR="00A6293D" w:rsidRPr="00510B48">
        <w:t xml:space="preserve"> </w:t>
      </w:r>
      <w:r w:rsidRPr="00510B48">
        <w:t>de</w:t>
      </w:r>
      <w:r w:rsidR="00A6293D" w:rsidRPr="00510B48">
        <w:t xml:space="preserve"> </w:t>
      </w:r>
      <w:r w:rsidRPr="00510B48">
        <w:t>la</w:t>
      </w:r>
      <w:r w:rsidR="00A6293D" w:rsidRPr="00510B48">
        <w:t xml:space="preserve"> </w:t>
      </w:r>
      <w:r w:rsidRPr="00510B48">
        <w:t>route</w:t>
      </w:r>
      <w:r w:rsidR="00A6293D" w:rsidRPr="00510B48">
        <w:t xml:space="preserve"> </w:t>
      </w:r>
      <w:r w:rsidRPr="00510B48">
        <w:t>Dečani-Plav,</w:t>
      </w:r>
      <w:r w:rsidR="00A6293D" w:rsidRPr="00510B48">
        <w:t xml:space="preserve"> </w:t>
      </w:r>
      <w:r w:rsidRPr="00510B48">
        <w:t>qui</w:t>
      </w:r>
      <w:r w:rsidR="00A6293D" w:rsidRPr="00510B48">
        <w:t xml:space="preserve"> </w:t>
      </w:r>
      <w:r w:rsidRPr="00510B48">
        <w:t>passe</w:t>
      </w:r>
      <w:r w:rsidR="00A6293D" w:rsidRPr="00510B48">
        <w:t xml:space="preserve"> </w:t>
      </w:r>
      <w:r w:rsidRPr="00510B48">
        <w:t>par</w:t>
      </w:r>
      <w:r w:rsidR="00A6293D" w:rsidRPr="00510B48">
        <w:t xml:space="preserve"> </w:t>
      </w:r>
      <w:r w:rsidRPr="00510B48">
        <w:t>la</w:t>
      </w:r>
      <w:r w:rsidR="00A6293D" w:rsidRPr="00510B48">
        <w:t xml:space="preserve"> </w:t>
      </w:r>
      <w:r w:rsidRPr="00510B48">
        <w:t>zone</w:t>
      </w:r>
      <w:r w:rsidR="00A6293D" w:rsidRPr="00510B48">
        <w:t xml:space="preserve"> </w:t>
      </w:r>
      <w:r w:rsidRPr="00510B48">
        <w:t>protégée</w:t>
      </w:r>
      <w:r w:rsidR="00A6293D" w:rsidRPr="00510B48">
        <w:t xml:space="preserve"> </w:t>
      </w:r>
      <w:r w:rsidRPr="00510B48">
        <w:t>autour</w:t>
      </w:r>
      <w:r w:rsidR="00A6293D" w:rsidRPr="00510B48">
        <w:t xml:space="preserve"> </w:t>
      </w:r>
      <w:r w:rsidRPr="00510B48">
        <w:t>du</w:t>
      </w:r>
      <w:r w:rsidR="00A6293D" w:rsidRPr="00510B48">
        <w:t xml:space="preserve"> </w:t>
      </w:r>
      <w:r w:rsidRPr="00510B48">
        <w:t>monastère,</w:t>
      </w:r>
      <w:r w:rsidR="00A6293D" w:rsidRPr="00510B48">
        <w:t xml:space="preserve"> </w:t>
      </w:r>
      <w:r w:rsidRPr="00510B48">
        <w:t>d’où</w:t>
      </w:r>
      <w:r w:rsidR="00A6293D" w:rsidRPr="00510B48">
        <w:t xml:space="preserve"> </w:t>
      </w:r>
      <w:r w:rsidRPr="00510B48">
        <w:t>un</w:t>
      </w:r>
      <w:r w:rsidR="00A6293D" w:rsidRPr="00510B48">
        <w:t xml:space="preserve"> </w:t>
      </w:r>
      <w:r w:rsidRPr="00510B48">
        <w:t>risque</w:t>
      </w:r>
      <w:r w:rsidR="00A6293D" w:rsidRPr="00510B48">
        <w:t xml:space="preserve"> </w:t>
      </w:r>
      <w:r w:rsidRPr="00510B48">
        <w:t>de</w:t>
      </w:r>
      <w:r w:rsidR="00A6293D" w:rsidRPr="00510B48">
        <w:t xml:space="preserve"> </w:t>
      </w:r>
      <w:r w:rsidRPr="00510B48">
        <w:t>profanation</w:t>
      </w:r>
      <w:r w:rsidR="00601D40" w:rsidRPr="00510B48">
        <w:t>.</w:t>
      </w:r>
      <w:r w:rsidR="00A6293D" w:rsidRPr="00510B48">
        <w:t xml:space="preserve"> </w:t>
      </w:r>
      <w:r w:rsidRPr="00510B48">
        <w:t>Les</w:t>
      </w:r>
      <w:r w:rsidR="00A6293D" w:rsidRPr="00510B48">
        <w:t xml:space="preserve"> </w:t>
      </w:r>
      <w:r w:rsidRPr="00510B48">
        <w:t>travaux</w:t>
      </w:r>
      <w:r w:rsidR="00A6293D" w:rsidRPr="00510B48">
        <w:t xml:space="preserve"> </w:t>
      </w:r>
      <w:r w:rsidRPr="00510B48">
        <w:t>se</w:t>
      </w:r>
      <w:r w:rsidR="00A6293D" w:rsidRPr="00510B48">
        <w:t xml:space="preserve"> </w:t>
      </w:r>
      <w:r w:rsidRPr="00510B48">
        <w:t>sont</w:t>
      </w:r>
      <w:r w:rsidR="00A6293D" w:rsidRPr="00510B48">
        <w:t xml:space="preserve"> </w:t>
      </w:r>
      <w:r w:rsidRPr="00510B48">
        <w:t>accélérés</w:t>
      </w:r>
      <w:r w:rsidR="00A6293D" w:rsidRPr="00510B48">
        <w:t xml:space="preserve"> </w:t>
      </w:r>
      <w:r w:rsidRPr="00510B48">
        <w:t>en</w:t>
      </w:r>
      <w:r w:rsidR="00A6293D" w:rsidRPr="00510B48">
        <w:t xml:space="preserve"> </w:t>
      </w:r>
      <w:r w:rsidRPr="00510B48">
        <w:t>juillet</w:t>
      </w:r>
      <w:r w:rsidR="00A6293D" w:rsidRPr="00510B48">
        <w:t xml:space="preserve"> </w:t>
      </w:r>
      <w:r w:rsidRPr="00510B48">
        <w:t>et</w:t>
      </w:r>
      <w:r w:rsidR="00A6293D" w:rsidRPr="00510B48">
        <w:t xml:space="preserve"> </w:t>
      </w:r>
      <w:r w:rsidRPr="00510B48">
        <w:t>août</w:t>
      </w:r>
      <w:r w:rsidR="00A6293D" w:rsidRPr="00510B48">
        <w:t xml:space="preserve"> </w:t>
      </w:r>
      <w:r w:rsidRPr="00510B48">
        <w:t>2020</w:t>
      </w:r>
      <w:r w:rsidR="00601D40" w:rsidRPr="00510B48">
        <w:t>.</w:t>
      </w:r>
      <w:r w:rsidR="00A6293D" w:rsidRPr="00510B48">
        <w:t xml:space="preserve"> </w:t>
      </w:r>
      <w:r w:rsidRPr="00510B48">
        <w:t>Bien</w:t>
      </w:r>
      <w:r w:rsidR="00A6293D" w:rsidRPr="00510B48">
        <w:t xml:space="preserve"> </w:t>
      </w:r>
      <w:r w:rsidRPr="00510B48">
        <w:t>que</w:t>
      </w:r>
      <w:r w:rsidR="00A6293D" w:rsidRPr="00510B48">
        <w:t xml:space="preserve"> </w:t>
      </w:r>
      <w:r w:rsidRPr="00510B48">
        <w:t>la</w:t>
      </w:r>
      <w:r w:rsidR="00A6293D" w:rsidRPr="00510B48">
        <w:t xml:space="preserve"> </w:t>
      </w:r>
      <w:r w:rsidRPr="00510B48">
        <w:t>construction</w:t>
      </w:r>
      <w:r w:rsidR="00A6293D" w:rsidRPr="00510B48">
        <w:t xml:space="preserve"> </w:t>
      </w:r>
      <w:r w:rsidRPr="00510B48">
        <w:t>de</w:t>
      </w:r>
      <w:r w:rsidR="00A6293D" w:rsidRPr="00510B48">
        <w:t xml:space="preserve"> </w:t>
      </w:r>
      <w:r w:rsidRPr="00510B48">
        <w:t>cette</w:t>
      </w:r>
      <w:r w:rsidR="00A6293D" w:rsidRPr="00510B48">
        <w:t xml:space="preserve"> </w:t>
      </w:r>
      <w:r w:rsidRPr="00510B48">
        <w:t>route</w:t>
      </w:r>
      <w:r w:rsidR="00A6293D" w:rsidRPr="00510B48">
        <w:t xml:space="preserve"> </w:t>
      </w:r>
      <w:r w:rsidRPr="00510B48">
        <w:t>soit</w:t>
      </w:r>
      <w:r w:rsidR="00A6293D" w:rsidRPr="00510B48">
        <w:t xml:space="preserve"> </w:t>
      </w:r>
      <w:r w:rsidRPr="00510B48">
        <w:t>contraire</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les</w:t>
      </w:r>
      <w:r w:rsidR="00A6293D" w:rsidRPr="00510B48">
        <w:t xml:space="preserve"> </w:t>
      </w:r>
      <w:r w:rsidRPr="00510B48">
        <w:t>zones</w:t>
      </w:r>
      <w:r w:rsidR="00A6293D" w:rsidRPr="00510B48">
        <w:t xml:space="preserve"> </w:t>
      </w:r>
      <w:r w:rsidRPr="00510B48">
        <w:t>culturelles</w:t>
      </w:r>
      <w:r w:rsidR="00A6293D" w:rsidRPr="00510B48">
        <w:t xml:space="preserve"> </w:t>
      </w:r>
      <w:r w:rsidRPr="00510B48">
        <w:t>protégées</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les</w:t>
      </w:r>
      <w:r w:rsidR="00A6293D" w:rsidRPr="00510B48">
        <w:t xml:space="preserve"> </w:t>
      </w:r>
      <w:r w:rsidRPr="00510B48">
        <w:t>autorités</w:t>
      </w:r>
      <w:r w:rsidR="00A6293D" w:rsidRPr="00510B48">
        <w:t xml:space="preserve"> </w:t>
      </w:r>
      <w:r w:rsidRPr="00510B48">
        <w:t>des</w:t>
      </w:r>
      <w:r w:rsidR="00A6293D" w:rsidRPr="00510B48">
        <w:t xml:space="preserve"> </w:t>
      </w:r>
      <w:r w:rsidRPr="00510B48">
        <w:t>IPAA</w:t>
      </w:r>
      <w:r w:rsidR="00A6293D" w:rsidRPr="00510B48">
        <w:t xml:space="preserve"> </w:t>
      </w:r>
      <w:r w:rsidRPr="00510B48">
        <w:t>et</w:t>
      </w:r>
      <w:r w:rsidR="00A6293D" w:rsidRPr="00510B48">
        <w:t xml:space="preserve"> </w:t>
      </w:r>
      <w:r w:rsidRPr="00510B48">
        <w:t>la</w:t>
      </w:r>
      <w:r w:rsidR="00A6293D" w:rsidRPr="00510B48">
        <w:t xml:space="preserve"> </w:t>
      </w:r>
      <w:r w:rsidRPr="00510B48">
        <w:t>municipalité</w:t>
      </w:r>
      <w:r w:rsidR="00A6293D" w:rsidRPr="00510B48">
        <w:t xml:space="preserve"> </w:t>
      </w:r>
      <w:r w:rsidRPr="00510B48">
        <w:t>de</w:t>
      </w:r>
      <w:r w:rsidR="00A6293D" w:rsidRPr="00510B48">
        <w:t xml:space="preserve"> </w:t>
      </w:r>
      <w:r w:rsidRPr="00510B48">
        <w:t>Dečani</w:t>
      </w:r>
      <w:r w:rsidR="00A6293D" w:rsidRPr="00510B48">
        <w:t xml:space="preserve"> </w:t>
      </w:r>
      <w:r w:rsidRPr="00510B48">
        <w:t>insistent</w:t>
      </w:r>
      <w:r w:rsidR="00A6293D" w:rsidRPr="00510B48">
        <w:t xml:space="preserve"> </w:t>
      </w:r>
      <w:r w:rsidRPr="00510B48">
        <w:t>pour</w:t>
      </w:r>
      <w:r w:rsidR="00A6293D" w:rsidRPr="00510B48">
        <w:t xml:space="preserve"> </w:t>
      </w:r>
      <w:r w:rsidRPr="00510B48">
        <w:t>poursuivre</w:t>
      </w:r>
      <w:r w:rsidR="00A6293D" w:rsidRPr="00510B48">
        <w:t xml:space="preserve"> </w:t>
      </w:r>
      <w:r w:rsidRPr="00510B48">
        <w:t>les</w:t>
      </w:r>
      <w:r w:rsidR="00A6293D" w:rsidRPr="00510B48">
        <w:t xml:space="preserve"> </w:t>
      </w:r>
      <w:r w:rsidRPr="00510B48">
        <w:t>travaux</w:t>
      </w:r>
      <w:r w:rsidR="00A6293D" w:rsidRPr="00510B48">
        <w:t xml:space="preserve"> </w:t>
      </w:r>
      <w:r w:rsidRPr="00510B48">
        <w:t>et</w:t>
      </w:r>
      <w:r w:rsidR="00A6293D" w:rsidRPr="00510B48">
        <w:t xml:space="preserve"> </w:t>
      </w:r>
      <w:r w:rsidRPr="00510B48">
        <w:t>insultent</w:t>
      </w:r>
      <w:r w:rsidR="00A6293D" w:rsidRPr="00510B48">
        <w:t xml:space="preserve"> </w:t>
      </w:r>
      <w:r w:rsidRPr="00510B48">
        <w:t>publiquement</w:t>
      </w:r>
      <w:r w:rsidR="00A6293D" w:rsidRPr="00510B48">
        <w:t xml:space="preserve"> </w:t>
      </w:r>
      <w:r w:rsidRPr="00510B48">
        <w:t>l’higoumène</w:t>
      </w:r>
      <w:r w:rsidR="00A6293D" w:rsidRPr="00510B48">
        <w:t xml:space="preserve"> </w:t>
      </w:r>
      <w:r w:rsidRPr="00510B48">
        <w:t>du</w:t>
      </w:r>
      <w:r w:rsidR="00A6293D" w:rsidRPr="00510B48">
        <w:t xml:space="preserve"> </w:t>
      </w:r>
      <w:r w:rsidRPr="00510B48">
        <w:t>monastère,</w:t>
      </w:r>
      <w:r w:rsidR="00A6293D" w:rsidRPr="00510B48">
        <w:t xml:space="preserve"> </w:t>
      </w:r>
      <w:r w:rsidRPr="00510B48">
        <w:t>Sava</w:t>
      </w:r>
      <w:r w:rsidR="00A6293D" w:rsidRPr="00510B48">
        <w:t xml:space="preserve"> </w:t>
      </w:r>
      <w:r w:rsidRPr="00510B48">
        <w:t>Janjic,</w:t>
      </w:r>
      <w:r w:rsidR="00A6293D" w:rsidRPr="00510B48">
        <w:t xml:space="preserve"> </w:t>
      </w:r>
      <w:r w:rsidRPr="00510B48">
        <w:t>qui</w:t>
      </w:r>
      <w:r w:rsidR="00A6293D" w:rsidRPr="00510B48">
        <w:t xml:space="preserve"> </w:t>
      </w:r>
      <w:r w:rsidRPr="00510B48">
        <w:t>appelle</w:t>
      </w:r>
      <w:r w:rsidR="00A6293D" w:rsidRPr="00510B48">
        <w:t xml:space="preserve"> </w:t>
      </w:r>
      <w:r w:rsidRPr="00510B48">
        <w:t>à</w:t>
      </w:r>
      <w:r w:rsidR="00A6293D" w:rsidRPr="00510B48">
        <w:t xml:space="preserve"> </w:t>
      </w:r>
      <w:r w:rsidRPr="00510B48">
        <w:t>y</w:t>
      </w:r>
      <w:r w:rsidR="00A6293D" w:rsidRPr="00510B48">
        <w:t xml:space="preserve"> </w:t>
      </w:r>
      <w:r w:rsidRPr="00510B48">
        <w:t>mettre</w:t>
      </w:r>
      <w:r w:rsidR="00A6293D" w:rsidRPr="00510B48">
        <w:t xml:space="preserve"> </w:t>
      </w:r>
      <w:r w:rsidRPr="00510B48">
        <w:t>fin.</w:t>
      </w:r>
    </w:p>
    <w:p w14:paraId="40890B0F" w14:textId="6665ED29" w:rsidR="00222975" w:rsidRPr="00D64DF1" w:rsidRDefault="00222975" w:rsidP="00222975">
      <w:pPr>
        <w:pStyle w:val="SingleTxtG"/>
        <w:rPr>
          <w:spacing w:val="-1"/>
        </w:rPr>
      </w:pPr>
      <w:r w:rsidRPr="00D64DF1">
        <w:rPr>
          <w:spacing w:val="-1"/>
        </w:rPr>
        <w:t>249.</w:t>
      </w:r>
      <w:r w:rsidRPr="00D64DF1">
        <w:rPr>
          <w:spacing w:val="-1"/>
        </w:rPr>
        <w:tab/>
        <w:t>L’impossibilité</w:t>
      </w:r>
      <w:r w:rsidR="00A6293D" w:rsidRPr="00D64DF1">
        <w:rPr>
          <w:spacing w:val="-1"/>
        </w:rPr>
        <w:t xml:space="preserve"> </w:t>
      </w:r>
      <w:r w:rsidRPr="00D64DF1">
        <w:rPr>
          <w:spacing w:val="-1"/>
        </w:rPr>
        <w:t>pour</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personnes</w:t>
      </w:r>
      <w:r w:rsidR="00A6293D" w:rsidRPr="00D64DF1">
        <w:rPr>
          <w:spacing w:val="-1"/>
        </w:rPr>
        <w:t xml:space="preserve"> </w:t>
      </w:r>
      <w:r w:rsidRPr="00D64DF1">
        <w:rPr>
          <w:spacing w:val="-1"/>
        </w:rPr>
        <w:t>déplacées</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nationalité</w:t>
      </w:r>
      <w:r w:rsidR="00A6293D" w:rsidRPr="00D64DF1">
        <w:rPr>
          <w:spacing w:val="-1"/>
        </w:rPr>
        <w:t xml:space="preserve"> </w:t>
      </w:r>
      <w:r w:rsidRPr="00D64DF1">
        <w:rPr>
          <w:spacing w:val="-1"/>
        </w:rPr>
        <w:t>serbe</w:t>
      </w:r>
      <w:r w:rsidR="00A6293D" w:rsidRPr="00D64DF1">
        <w:rPr>
          <w:spacing w:val="-1"/>
        </w:rPr>
        <w:t xml:space="preserve"> </w:t>
      </w:r>
      <w:r w:rsidRPr="00D64DF1">
        <w:rPr>
          <w:spacing w:val="-1"/>
        </w:rPr>
        <w:t>d’exercer</w:t>
      </w:r>
      <w:r w:rsidR="00A6293D" w:rsidRPr="00D64DF1">
        <w:rPr>
          <w:spacing w:val="-1"/>
        </w:rPr>
        <w:t xml:space="preserve"> </w:t>
      </w:r>
      <w:r w:rsidRPr="00D64DF1">
        <w:rPr>
          <w:spacing w:val="-1"/>
        </w:rPr>
        <w:t>leurs</w:t>
      </w:r>
      <w:r w:rsidR="00A6293D" w:rsidRPr="00D64DF1">
        <w:rPr>
          <w:spacing w:val="-1"/>
        </w:rPr>
        <w:t xml:space="preserve"> </w:t>
      </w:r>
      <w:r w:rsidRPr="00D64DF1">
        <w:rPr>
          <w:spacing w:val="-1"/>
        </w:rPr>
        <w:t>droits</w:t>
      </w:r>
      <w:r w:rsidR="00A6293D" w:rsidRPr="00D64DF1">
        <w:rPr>
          <w:spacing w:val="-1"/>
        </w:rPr>
        <w:t xml:space="preserve"> </w:t>
      </w:r>
      <w:r w:rsidRPr="00D64DF1">
        <w:rPr>
          <w:spacing w:val="-1"/>
        </w:rPr>
        <w:t>à</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liberté</w:t>
      </w:r>
      <w:r w:rsidR="00A6293D" w:rsidRPr="00D64DF1">
        <w:rPr>
          <w:spacing w:val="-1"/>
        </w:rPr>
        <w:t xml:space="preserve"> </w:t>
      </w:r>
      <w:r w:rsidRPr="00D64DF1">
        <w:rPr>
          <w:spacing w:val="-1"/>
        </w:rPr>
        <w:t>d’expression</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au</w:t>
      </w:r>
      <w:r w:rsidR="00A6293D" w:rsidRPr="00D64DF1">
        <w:rPr>
          <w:spacing w:val="-1"/>
        </w:rPr>
        <w:t xml:space="preserve"> </w:t>
      </w:r>
      <w:r w:rsidRPr="00D64DF1">
        <w:rPr>
          <w:spacing w:val="-1"/>
        </w:rPr>
        <w:t>développement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leur</w:t>
      </w:r>
      <w:r w:rsidR="00A6293D" w:rsidRPr="00D64DF1">
        <w:rPr>
          <w:spacing w:val="-1"/>
        </w:rPr>
        <w:t xml:space="preserve"> </w:t>
      </w:r>
      <w:r w:rsidRPr="00D64DF1">
        <w:rPr>
          <w:spacing w:val="-1"/>
        </w:rPr>
        <w:t>culture</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leur</w:t>
      </w:r>
      <w:r w:rsidR="00A6293D" w:rsidRPr="00D64DF1">
        <w:rPr>
          <w:spacing w:val="-1"/>
        </w:rPr>
        <w:t xml:space="preserve"> </w:t>
      </w:r>
      <w:r w:rsidRPr="00D64DF1">
        <w:rPr>
          <w:spacing w:val="-1"/>
        </w:rPr>
        <w:t>identité</w:t>
      </w:r>
      <w:r w:rsidR="00A6293D" w:rsidRPr="00D64DF1">
        <w:rPr>
          <w:spacing w:val="-1"/>
        </w:rPr>
        <w:t xml:space="preserve"> </w:t>
      </w:r>
      <w:r w:rsidRPr="00D64DF1">
        <w:rPr>
          <w:spacing w:val="-1"/>
        </w:rPr>
        <w:t>est</w:t>
      </w:r>
      <w:r w:rsidR="00A6293D" w:rsidRPr="00D64DF1">
        <w:rPr>
          <w:spacing w:val="-1"/>
        </w:rPr>
        <w:t xml:space="preserve"> </w:t>
      </w:r>
      <w:r w:rsidRPr="00D64DF1">
        <w:rPr>
          <w:spacing w:val="-1"/>
        </w:rPr>
        <w:t>illustrée</w:t>
      </w:r>
      <w:r w:rsidR="00A6293D" w:rsidRPr="00D64DF1">
        <w:rPr>
          <w:spacing w:val="-1"/>
        </w:rPr>
        <w:t xml:space="preserve"> </w:t>
      </w:r>
      <w:r w:rsidRPr="00D64DF1">
        <w:rPr>
          <w:spacing w:val="-1"/>
        </w:rPr>
        <w:t>par</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mesures</w:t>
      </w:r>
      <w:r w:rsidR="00A6293D" w:rsidRPr="00D64DF1">
        <w:rPr>
          <w:spacing w:val="-1"/>
        </w:rPr>
        <w:t xml:space="preserve"> </w:t>
      </w:r>
      <w:r w:rsidRPr="00D64DF1">
        <w:rPr>
          <w:spacing w:val="-1"/>
        </w:rPr>
        <w:t>incessantes</w:t>
      </w:r>
      <w:r w:rsidR="00A6293D" w:rsidRPr="00D64DF1">
        <w:rPr>
          <w:spacing w:val="-1"/>
        </w:rPr>
        <w:t xml:space="preserve"> </w:t>
      </w:r>
      <w:r w:rsidRPr="00D64DF1">
        <w:rPr>
          <w:spacing w:val="-1"/>
        </w:rPr>
        <w:t>qui</w:t>
      </w:r>
      <w:r w:rsidR="00A6293D" w:rsidRPr="00D64DF1">
        <w:rPr>
          <w:spacing w:val="-1"/>
        </w:rPr>
        <w:t xml:space="preserve"> </w:t>
      </w:r>
      <w:r w:rsidRPr="00D64DF1">
        <w:rPr>
          <w:spacing w:val="-1"/>
        </w:rPr>
        <w:t>sont</w:t>
      </w:r>
      <w:r w:rsidR="00A6293D" w:rsidRPr="00D64DF1">
        <w:rPr>
          <w:spacing w:val="-1"/>
        </w:rPr>
        <w:t xml:space="preserve"> </w:t>
      </w:r>
      <w:r w:rsidRPr="00D64DF1">
        <w:rPr>
          <w:spacing w:val="-1"/>
        </w:rPr>
        <w:t>prises</w:t>
      </w:r>
      <w:r w:rsidR="00A6293D" w:rsidRPr="00D64DF1">
        <w:rPr>
          <w:spacing w:val="-1"/>
        </w:rPr>
        <w:t xml:space="preserve"> </w:t>
      </w:r>
      <w:r w:rsidRPr="00D64DF1">
        <w:rPr>
          <w:spacing w:val="-1"/>
        </w:rPr>
        <w:t>pour</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empêcher</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retourner</w:t>
      </w:r>
      <w:r w:rsidR="00A6293D" w:rsidRPr="00D64DF1">
        <w:rPr>
          <w:spacing w:val="-1"/>
        </w:rPr>
        <w:t xml:space="preserve"> </w:t>
      </w:r>
      <w:r w:rsidRPr="00D64DF1">
        <w:rPr>
          <w:spacing w:val="-1"/>
        </w:rPr>
        <w:t>chez</w:t>
      </w:r>
      <w:r w:rsidR="00A6293D" w:rsidRPr="00D64DF1">
        <w:rPr>
          <w:spacing w:val="-1"/>
        </w:rPr>
        <w:t xml:space="preserve"> </w:t>
      </w:r>
      <w:r w:rsidRPr="00D64DF1">
        <w:rPr>
          <w:spacing w:val="-1"/>
        </w:rPr>
        <w:t>elles</w:t>
      </w:r>
      <w:r w:rsidR="00A6293D" w:rsidRPr="00D64DF1">
        <w:rPr>
          <w:spacing w:val="-1"/>
        </w:rPr>
        <w:t xml:space="preserve"> </w:t>
      </w:r>
      <w:r w:rsidRPr="00D64DF1">
        <w:rPr>
          <w:spacing w:val="-1"/>
        </w:rPr>
        <w:t>célébrer</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fêtes</w:t>
      </w:r>
      <w:r w:rsidR="00A6293D" w:rsidRPr="00D64DF1">
        <w:rPr>
          <w:spacing w:val="-1"/>
        </w:rPr>
        <w:t xml:space="preserve"> </w:t>
      </w:r>
      <w:r w:rsidRPr="00D64DF1">
        <w:rPr>
          <w:spacing w:val="-1"/>
        </w:rPr>
        <w:t>traditionnelles</w:t>
      </w:r>
      <w:r w:rsidR="00A6293D" w:rsidRPr="00D64DF1">
        <w:rPr>
          <w:spacing w:val="-1"/>
        </w:rPr>
        <w:t xml:space="preserve"> </w:t>
      </w:r>
      <w:r w:rsidRPr="00D64DF1">
        <w:rPr>
          <w:spacing w:val="-1"/>
        </w:rPr>
        <w:t>orthodoxes</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Noël</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l’Assomption</w:t>
      </w:r>
      <w:r w:rsidR="00601D40" w:rsidRPr="00D64DF1">
        <w:rPr>
          <w:spacing w:val="-1"/>
        </w:rPr>
        <w: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personnes</w:t>
      </w:r>
      <w:r w:rsidR="00A6293D" w:rsidRPr="00D64DF1">
        <w:rPr>
          <w:spacing w:val="-1"/>
        </w:rPr>
        <w:t xml:space="preserve"> </w:t>
      </w:r>
      <w:r w:rsidRPr="00D64DF1">
        <w:rPr>
          <w:spacing w:val="-1"/>
        </w:rPr>
        <w:t>déplacées</w:t>
      </w:r>
      <w:r w:rsidR="00A6293D" w:rsidRPr="00D64DF1">
        <w:rPr>
          <w:spacing w:val="-1"/>
        </w:rPr>
        <w:t xml:space="preserve"> </w:t>
      </w:r>
      <w:r w:rsidRPr="00D64DF1">
        <w:rPr>
          <w:spacing w:val="-1"/>
        </w:rPr>
        <w:t>sont</w:t>
      </w:r>
      <w:r w:rsidR="00A6293D" w:rsidRPr="00D64DF1">
        <w:rPr>
          <w:spacing w:val="-1"/>
        </w:rPr>
        <w:t xml:space="preserve"> </w:t>
      </w:r>
      <w:r w:rsidRPr="00D64DF1">
        <w:rPr>
          <w:spacing w:val="-1"/>
        </w:rPr>
        <w:t>agressées</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harcelées</w:t>
      </w:r>
      <w:r w:rsidR="00A6293D" w:rsidRPr="00D64DF1">
        <w:rPr>
          <w:spacing w:val="-1"/>
        </w:rPr>
        <w:t xml:space="preserve"> </w:t>
      </w:r>
      <w:r w:rsidRPr="00D64DF1">
        <w:rPr>
          <w:spacing w:val="-1"/>
        </w:rPr>
        <w:t>chaque</w:t>
      </w:r>
      <w:r w:rsidR="00A6293D" w:rsidRPr="00D64DF1">
        <w:rPr>
          <w:spacing w:val="-1"/>
        </w:rPr>
        <w:t xml:space="preserve"> </w:t>
      </w:r>
      <w:r w:rsidRPr="00D64DF1">
        <w:rPr>
          <w:spacing w:val="-1"/>
        </w:rPr>
        <w:t>veille</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Noël,</w:t>
      </w:r>
      <w:r w:rsidR="00A6293D" w:rsidRPr="00D64DF1">
        <w:rPr>
          <w:spacing w:val="-1"/>
        </w:rPr>
        <w:t xml:space="preserve"> </w:t>
      </w:r>
      <w:r w:rsidRPr="00D64DF1">
        <w:rPr>
          <w:spacing w:val="-1"/>
        </w:rPr>
        <w:t>le</w:t>
      </w:r>
      <w:r w:rsidR="00A6293D" w:rsidRPr="00D64DF1">
        <w:rPr>
          <w:spacing w:val="-1"/>
        </w:rPr>
        <w:t xml:space="preserve"> </w:t>
      </w:r>
      <w:r w:rsidRPr="00D64DF1">
        <w:rPr>
          <w:spacing w:val="-1"/>
        </w:rPr>
        <w:t>6</w:t>
      </w:r>
      <w:r w:rsidR="00A6293D" w:rsidRPr="00D64DF1">
        <w:rPr>
          <w:spacing w:val="-1"/>
        </w:rPr>
        <w:t xml:space="preserve"> </w:t>
      </w:r>
      <w:r w:rsidRPr="00D64DF1">
        <w:rPr>
          <w:spacing w:val="-1"/>
        </w:rPr>
        <w:t>janvier,</w:t>
      </w:r>
      <w:r w:rsidR="00A6293D" w:rsidRPr="00D64DF1">
        <w:rPr>
          <w:spacing w:val="-1"/>
        </w:rPr>
        <w:t xml:space="preserve"> </w:t>
      </w:r>
      <w:r w:rsidRPr="00D64DF1">
        <w:rPr>
          <w:spacing w:val="-1"/>
        </w:rPr>
        <w:t>par</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milliers</w:t>
      </w:r>
      <w:r w:rsidR="00A6293D" w:rsidRPr="00D64DF1">
        <w:rPr>
          <w:spacing w:val="-1"/>
        </w:rPr>
        <w:t xml:space="preserve"> </w:t>
      </w:r>
      <w:r w:rsidRPr="00D64DF1">
        <w:rPr>
          <w:spacing w:val="-1"/>
        </w:rPr>
        <w:t>d’extrémistes</w:t>
      </w:r>
      <w:r w:rsidR="00A6293D" w:rsidRPr="00D64DF1">
        <w:rPr>
          <w:spacing w:val="-1"/>
        </w:rPr>
        <w:t xml:space="preserve"> </w:t>
      </w:r>
      <w:r w:rsidRPr="00D64DF1">
        <w:rPr>
          <w:spacing w:val="-1"/>
        </w:rPr>
        <w:t>albanais</w:t>
      </w:r>
      <w:r w:rsidR="00A6293D" w:rsidRPr="00D64DF1">
        <w:rPr>
          <w:spacing w:val="-1"/>
        </w:rPr>
        <w:t xml:space="preserve"> </w:t>
      </w:r>
      <w:r w:rsidRPr="00D64DF1">
        <w:rPr>
          <w:spacing w:val="-1"/>
        </w:rPr>
        <w:t>à</w:t>
      </w:r>
      <w:r w:rsidR="00A6293D" w:rsidRPr="00D64DF1">
        <w:rPr>
          <w:spacing w:val="-1"/>
        </w:rPr>
        <w:t xml:space="preserve"> </w:t>
      </w:r>
      <w:r w:rsidRPr="00D64DF1">
        <w:rPr>
          <w:spacing w:val="-1"/>
        </w:rPr>
        <w:t>Djakovica,</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cela</w:t>
      </w:r>
      <w:r w:rsidR="00A6293D" w:rsidRPr="00D64DF1">
        <w:rPr>
          <w:spacing w:val="-1"/>
        </w:rPr>
        <w:t xml:space="preserve"> </w:t>
      </w:r>
      <w:r w:rsidRPr="00D64DF1">
        <w:rPr>
          <w:spacing w:val="-1"/>
        </w:rPr>
        <w:t>fait</w:t>
      </w:r>
      <w:r w:rsidR="00A6293D" w:rsidRPr="00D64DF1">
        <w:rPr>
          <w:spacing w:val="-1"/>
        </w:rPr>
        <w:t xml:space="preserve"> </w:t>
      </w:r>
      <w:r w:rsidRPr="00D64DF1">
        <w:rPr>
          <w:spacing w:val="-1"/>
        </w:rPr>
        <w:t>maintenant</w:t>
      </w:r>
      <w:r w:rsidR="00A6293D" w:rsidRPr="00D64DF1">
        <w:rPr>
          <w:spacing w:val="-1"/>
        </w:rPr>
        <w:t xml:space="preserve"> </w:t>
      </w:r>
      <w:r w:rsidRPr="00D64DF1">
        <w:rPr>
          <w:spacing w:val="-1"/>
        </w:rPr>
        <w:t>quatre</w:t>
      </w:r>
      <w:r w:rsidR="00A6293D" w:rsidRPr="00D64DF1">
        <w:rPr>
          <w:spacing w:val="-1"/>
        </w:rPr>
        <w:t xml:space="preserve"> </w:t>
      </w:r>
      <w:r w:rsidRPr="00D64DF1">
        <w:rPr>
          <w:spacing w:val="-1"/>
        </w:rPr>
        <w:t>ans</w:t>
      </w:r>
      <w:r w:rsidR="00A6293D" w:rsidRPr="00D64DF1">
        <w:rPr>
          <w:spacing w:val="-1"/>
        </w:rPr>
        <w:t xml:space="preserve"> </w:t>
      </w:r>
      <w:r w:rsidRPr="00D64DF1">
        <w:rPr>
          <w:spacing w:val="-1"/>
        </w:rPr>
        <w:t>qu’elles</w:t>
      </w:r>
      <w:r w:rsidR="00A6293D" w:rsidRPr="00D64DF1">
        <w:rPr>
          <w:spacing w:val="-1"/>
        </w:rPr>
        <w:t xml:space="preserve"> </w:t>
      </w:r>
      <w:r w:rsidRPr="00D64DF1">
        <w:rPr>
          <w:spacing w:val="-1"/>
        </w:rPr>
        <w:t>n’ont</w:t>
      </w:r>
      <w:r w:rsidR="00A6293D" w:rsidRPr="00D64DF1">
        <w:rPr>
          <w:spacing w:val="-1"/>
        </w:rPr>
        <w:t xml:space="preserve"> </w:t>
      </w:r>
      <w:r w:rsidRPr="00D64DF1">
        <w:rPr>
          <w:spacing w:val="-1"/>
        </w:rPr>
        <w:t>pas</w:t>
      </w:r>
      <w:r w:rsidR="00A6293D" w:rsidRPr="00D64DF1">
        <w:rPr>
          <w:spacing w:val="-1"/>
        </w:rPr>
        <w:t xml:space="preserve"> </w:t>
      </w:r>
      <w:r w:rsidRPr="00D64DF1">
        <w:rPr>
          <w:spacing w:val="-1"/>
        </w:rPr>
        <w:t>pu</w:t>
      </w:r>
      <w:r w:rsidR="00A6293D" w:rsidRPr="00D64DF1">
        <w:rPr>
          <w:spacing w:val="-1"/>
        </w:rPr>
        <w:t xml:space="preserve"> </w:t>
      </w:r>
      <w:r w:rsidRPr="00D64DF1">
        <w:rPr>
          <w:spacing w:val="-1"/>
        </w:rPr>
        <w:t>se</w:t>
      </w:r>
      <w:r w:rsidR="00A6293D" w:rsidRPr="00D64DF1">
        <w:rPr>
          <w:spacing w:val="-1"/>
        </w:rPr>
        <w:t xml:space="preserve"> </w:t>
      </w:r>
      <w:r w:rsidRPr="00D64DF1">
        <w:rPr>
          <w:spacing w:val="-1"/>
        </w:rPr>
        <w:t>rendre</w:t>
      </w:r>
      <w:r w:rsidR="00A6293D" w:rsidRPr="00D64DF1">
        <w:rPr>
          <w:spacing w:val="-1"/>
        </w:rPr>
        <w:t xml:space="preserve"> </w:t>
      </w:r>
      <w:r w:rsidRPr="00D64DF1">
        <w:rPr>
          <w:spacing w:val="-1"/>
        </w:rPr>
        <w:t>à</w:t>
      </w:r>
      <w:r w:rsidR="00A6293D" w:rsidRPr="00D64DF1">
        <w:rPr>
          <w:spacing w:val="-1"/>
        </w:rPr>
        <w:t xml:space="preserve"> </w:t>
      </w:r>
      <w:r w:rsidRPr="00D64DF1">
        <w:rPr>
          <w:spacing w:val="-1"/>
        </w:rPr>
        <w:t>l’église</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sur</w:t>
      </w:r>
      <w:r w:rsidR="00A6293D" w:rsidRPr="00D64DF1">
        <w:rPr>
          <w:spacing w:val="-1"/>
        </w:rPr>
        <w:t xml:space="preserve"> </w:t>
      </w:r>
      <w:r w:rsidRPr="00D64DF1">
        <w:rPr>
          <w:spacing w:val="-1"/>
        </w:rPr>
        <w:t>la</w:t>
      </w:r>
      <w:r w:rsidR="00A6293D" w:rsidRPr="00D64DF1">
        <w:rPr>
          <w:spacing w:val="-1"/>
        </w:rPr>
        <w:t xml:space="preserve"> </w:t>
      </w:r>
      <w:r w:rsidRPr="00D64DF1">
        <w:rPr>
          <w:spacing w:val="-1"/>
        </w:rPr>
        <w:t>tombe</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leurs</w:t>
      </w:r>
      <w:r w:rsidR="00A6293D" w:rsidRPr="00D64DF1">
        <w:rPr>
          <w:spacing w:val="-1"/>
        </w:rPr>
        <w:t xml:space="preserve"> </w:t>
      </w:r>
      <w:r w:rsidRPr="00D64DF1">
        <w:rPr>
          <w:spacing w:val="-1"/>
        </w:rPr>
        <w:t>proches</w:t>
      </w:r>
      <w:r w:rsidR="00601D40" w:rsidRPr="00D64DF1">
        <w:rPr>
          <w:spacing w:val="-1"/>
        </w:rPr>
        <w:t>.</w:t>
      </w:r>
      <w:r w:rsidR="00A6293D" w:rsidRPr="00D64DF1">
        <w:rPr>
          <w:spacing w:val="-1"/>
        </w:rPr>
        <w:t xml:space="preserve"> </w:t>
      </w:r>
      <w:r w:rsidRPr="00D64DF1">
        <w:rPr>
          <w:spacing w:val="-1"/>
        </w:rPr>
        <w:t>Ces</w:t>
      </w:r>
      <w:r w:rsidR="00A6293D" w:rsidRPr="00D64DF1">
        <w:rPr>
          <w:spacing w:val="-1"/>
        </w:rPr>
        <w:t xml:space="preserve"> </w:t>
      </w:r>
      <w:r w:rsidRPr="00D64DF1">
        <w:rPr>
          <w:spacing w:val="-1"/>
        </w:rPr>
        <w:t>comportements</w:t>
      </w:r>
      <w:r w:rsidR="00A6293D" w:rsidRPr="00D64DF1">
        <w:rPr>
          <w:spacing w:val="-1"/>
        </w:rPr>
        <w:t xml:space="preserve"> </w:t>
      </w:r>
      <w:r w:rsidRPr="00D64DF1">
        <w:rPr>
          <w:spacing w:val="-1"/>
        </w:rPr>
        <w:t>extrémistes</w:t>
      </w:r>
      <w:r w:rsidR="00A6293D" w:rsidRPr="00D64DF1">
        <w:rPr>
          <w:spacing w:val="-1"/>
        </w:rPr>
        <w:t xml:space="preserve"> </w:t>
      </w:r>
      <w:r w:rsidRPr="00D64DF1">
        <w:rPr>
          <w:spacing w:val="-1"/>
        </w:rPr>
        <w:t>ont</w:t>
      </w:r>
      <w:r w:rsidR="00A6293D" w:rsidRPr="00D64DF1">
        <w:rPr>
          <w:spacing w:val="-1"/>
        </w:rPr>
        <w:t xml:space="preserve"> </w:t>
      </w:r>
      <w:r w:rsidRPr="00D64DF1">
        <w:rPr>
          <w:spacing w:val="-1"/>
        </w:rPr>
        <w:t>le</w:t>
      </w:r>
      <w:r w:rsidR="00A6293D" w:rsidRPr="00D64DF1">
        <w:rPr>
          <w:spacing w:val="-1"/>
        </w:rPr>
        <w:t xml:space="preserve"> </w:t>
      </w:r>
      <w:r w:rsidRPr="00D64DF1">
        <w:rPr>
          <w:spacing w:val="-1"/>
        </w:rPr>
        <w:t>plein</w:t>
      </w:r>
      <w:r w:rsidR="00A6293D" w:rsidRPr="00D64DF1">
        <w:rPr>
          <w:spacing w:val="-1"/>
        </w:rPr>
        <w:t xml:space="preserve"> </w:t>
      </w:r>
      <w:r w:rsidRPr="00D64DF1">
        <w:rPr>
          <w:spacing w:val="-1"/>
        </w:rPr>
        <w:t>soutien</w:t>
      </w:r>
      <w:r w:rsidR="00A6293D" w:rsidRPr="00D64DF1">
        <w:rPr>
          <w:spacing w:val="-1"/>
        </w:rPr>
        <w:t xml:space="preserve"> </w:t>
      </w:r>
      <w:r w:rsidRPr="00D64DF1">
        <w:rPr>
          <w:spacing w:val="-1"/>
        </w:rPr>
        <w:t>des</w:t>
      </w:r>
      <w:r w:rsidR="00A6293D" w:rsidRPr="00D64DF1">
        <w:rPr>
          <w:spacing w:val="-1"/>
        </w:rPr>
        <w:t xml:space="preserve"> </w:t>
      </w:r>
      <w:r w:rsidRPr="00D64DF1">
        <w:rPr>
          <w:spacing w:val="-1"/>
        </w:rPr>
        <w:t>autorités</w:t>
      </w:r>
      <w:r w:rsidR="00A6293D" w:rsidRPr="00D64DF1">
        <w:rPr>
          <w:spacing w:val="-1"/>
        </w:rPr>
        <w:t xml:space="preserve"> </w:t>
      </w:r>
      <w:r w:rsidRPr="00D64DF1">
        <w:rPr>
          <w:spacing w:val="-1"/>
        </w:rPr>
        <w:t>locales</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Djakovica,</w:t>
      </w:r>
      <w:r w:rsidR="00A6293D" w:rsidRPr="00D64DF1">
        <w:rPr>
          <w:spacing w:val="-1"/>
        </w:rPr>
        <w:t xml:space="preserve"> </w:t>
      </w:r>
      <w:r w:rsidRPr="00D64DF1">
        <w:rPr>
          <w:spacing w:val="-1"/>
        </w:rPr>
        <w:t>qui</w:t>
      </w:r>
      <w:r w:rsidR="00A6293D" w:rsidRPr="00D64DF1">
        <w:rPr>
          <w:spacing w:val="-1"/>
        </w:rPr>
        <w:t xml:space="preserve"> </w:t>
      </w:r>
      <w:r w:rsidRPr="00D64DF1">
        <w:rPr>
          <w:spacing w:val="-1"/>
        </w:rPr>
        <w:t>traitent</w:t>
      </w:r>
      <w:r w:rsidR="00A6293D" w:rsidRPr="00D64DF1">
        <w:rPr>
          <w:spacing w:val="-1"/>
        </w:rPr>
        <w:t xml:space="preserve"> </w:t>
      </w:r>
      <w:r w:rsidRPr="00D64DF1">
        <w:rPr>
          <w:spacing w:val="-1"/>
        </w:rPr>
        <w:t>les</w:t>
      </w:r>
      <w:r w:rsidR="00A6293D" w:rsidRPr="00D64DF1">
        <w:rPr>
          <w:spacing w:val="-1"/>
        </w:rPr>
        <w:t xml:space="preserve"> </w:t>
      </w:r>
      <w:r w:rsidRPr="00D64DF1">
        <w:rPr>
          <w:spacing w:val="-1"/>
        </w:rPr>
        <w:t>déplacés</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criminels</w:t>
      </w:r>
      <w:r w:rsidR="00A6293D" w:rsidRPr="00D64DF1">
        <w:rPr>
          <w:spacing w:val="-1"/>
        </w:rPr>
        <w:t xml:space="preserve"> </w:t>
      </w:r>
      <w:r w:rsidRPr="00D64DF1">
        <w:rPr>
          <w:spacing w:val="-1"/>
        </w:rPr>
        <w:t>et</w:t>
      </w:r>
      <w:r w:rsidR="00A6293D" w:rsidRPr="00D64DF1">
        <w:rPr>
          <w:spacing w:val="-1"/>
        </w:rPr>
        <w:t xml:space="preserve"> </w:t>
      </w:r>
      <w:r w:rsidRPr="00D64DF1">
        <w:rPr>
          <w:spacing w:val="-1"/>
        </w:rPr>
        <w:t>de</w:t>
      </w:r>
      <w:r w:rsidR="00A6293D" w:rsidRPr="00D64DF1">
        <w:rPr>
          <w:spacing w:val="-1"/>
        </w:rPr>
        <w:t xml:space="preserve"> </w:t>
      </w:r>
      <w:r w:rsidRPr="00D64DF1">
        <w:rPr>
          <w:spacing w:val="-1"/>
        </w:rPr>
        <w:t>fugitifs.</w:t>
      </w:r>
    </w:p>
    <w:p w14:paraId="647A1AC3" w14:textId="1FB98FA8" w:rsidR="00222975" w:rsidRPr="00510B48" w:rsidRDefault="00222975" w:rsidP="00D64DF1">
      <w:pPr>
        <w:pStyle w:val="HChG"/>
      </w:pPr>
      <w:r w:rsidRPr="00510B48">
        <w:rPr>
          <w:szCs w:val="24"/>
        </w:rPr>
        <w:lastRenderedPageBreak/>
        <w:tab/>
      </w:r>
      <w:r w:rsidRPr="00510B48">
        <w:rPr>
          <w:szCs w:val="24"/>
        </w:rPr>
        <w:tab/>
      </w:r>
      <w:r w:rsidRPr="00510B48">
        <w:t>Liberté</w:t>
      </w:r>
      <w:r w:rsidR="00A6293D" w:rsidRPr="00510B48">
        <w:t xml:space="preserve"> </w:t>
      </w:r>
      <w:r w:rsidRPr="00510B48">
        <w:t>de</w:t>
      </w:r>
      <w:r w:rsidR="00A6293D" w:rsidRPr="00510B48">
        <w:t xml:space="preserve"> </w:t>
      </w:r>
      <w:r w:rsidRPr="00510B48">
        <w:t>parole</w:t>
      </w:r>
    </w:p>
    <w:p w14:paraId="3B61934A" w14:textId="2CBA64E7" w:rsidR="00222975" w:rsidRPr="00510B48" w:rsidRDefault="00222975" w:rsidP="00D64DF1">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39</w:t>
      </w:r>
      <w:r w:rsidR="00A6293D" w:rsidRPr="00510B48">
        <w:t xml:space="preserve"> </w:t>
      </w:r>
      <w:r w:rsidRPr="00510B48">
        <w:t>des</w:t>
      </w:r>
      <w:r w:rsidR="00A6293D" w:rsidRPr="00510B48">
        <w:t xml:space="preserve"> </w:t>
      </w:r>
      <w:r w:rsidR="000D2923">
        <w:t>observations finales</w:t>
      </w:r>
    </w:p>
    <w:p w14:paraId="295C5FAA" w14:textId="78D3B044" w:rsidR="00222975" w:rsidRPr="00510B48" w:rsidRDefault="00222975" w:rsidP="00222975">
      <w:pPr>
        <w:pStyle w:val="SingleTxtG"/>
      </w:pPr>
      <w:r w:rsidRPr="00510B48">
        <w:t>250.</w:t>
      </w:r>
      <w:r w:rsidRPr="00510B48">
        <w:tab/>
        <w:t>L</w:t>
      </w:r>
      <w:r w:rsidR="00B77B58">
        <w:t>a Stratégie</w:t>
      </w:r>
      <w:r w:rsidR="00A6293D" w:rsidRPr="00510B48">
        <w:t xml:space="preserve"> </w:t>
      </w:r>
      <w:r w:rsidRPr="00510B48">
        <w:t>de</w:t>
      </w:r>
      <w:r w:rsidR="00A6293D" w:rsidRPr="00510B48">
        <w:t xml:space="preserve"> </w:t>
      </w:r>
      <w:r w:rsidRPr="00510B48">
        <w:t>développement</w:t>
      </w:r>
      <w:r w:rsidR="00A6293D" w:rsidRPr="00510B48">
        <w:t xml:space="preserve"> </w:t>
      </w:r>
      <w:r w:rsidRPr="00510B48">
        <w:t>du</w:t>
      </w:r>
      <w:r w:rsidR="00A6293D" w:rsidRPr="00510B48">
        <w:t xml:space="preserve"> </w:t>
      </w:r>
      <w:r w:rsidRPr="00510B48">
        <w:t>système</w:t>
      </w:r>
      <w:r w:rsidR="00A6293D" w:rsidRPr="00510B48">
        <w:t xml:space="preserve"> </w:t>
      </w:r>
      <w:r w:rsidRPr="00510B48">
        <w:t>d’information</w:t>
      </w:r>
      <w:r w:rsidR="00A6293D" w:rsidRPr="00510B48">
        <w:t xml:space="preserve"> </w:t>
      </w:r>
      <w:r w:rsidRPr="00510B48">
        <w:t>publique</w:t>
      </w:r>
      <w:r w:rsidR="00A6293D" w:rsidRPr="00510B48">
        <w:t xml:space="preserve"> </w:t>
      </w:r>
      <w:r w:rsidRPr="00510B48">
        <w:t>pour</w:t>
      </w:r>
      <w:r w:rsidR="00A6293D" w:rsidRPr="00510B48">
        <w:t xml:space="preserve"> </w:t>
      </w:r>
      <w:r w:rsidRPr="00510B48">
        <w:t>la</w:t>
      </w:r>
      <w:r w:rsidR="00A6293D" w:rsidRPr="00510B48">
        <w:t xml:space="preserve"> </w:t>
      </w:r>
      <w:r w:rsidRPr="00510B48">
        <w:t>période</w:t>
      </w:r>
      <w:r w:rsidR="00A6293D" w:rsidRPr="00510B48">
        <w:t xml:space="preserve"> </w:t>
      </w:r>
      <w:r w:rsidRPr="00510B48">
        <w:t>2020-2025</w:t>
      </w:r>
      <w:r w:rsidRPr="009D16C5">
        <w:rPr>
          <w:rStyle w:val="Appelnotedebasdep"/>
        </w:rPr>
        <w:footnoteReference w:id="50"/>
      </w:r>
      <w:r w:rsidR="00A6293D" w:rsidRPr="00510B48">
        <w:t xml:space="preserve"> </w:t>
      </w:r>
      <w:r w:rsidRPr="00510B48">
        <w:t>a</w:t>
      </w:r>
      <w:r w:rsidR="00A6293D" w:rsidRPr="00510B48">
        <w:t xml:space="preserve"> </w:t>
      </w:r>
      <w:r w:rsidRPr="00510B48">
        <w:t>été</w:t>
      </w:r>
      <w:r w:rsidR="00A6293D" w:rsidRPr="00510B48">
        <w:t xml:space="preserve"> </w:t>
      </w:r>
      <w:r w:rsidRPr="00510B48">
        <w:t>adoptée</w:t>
      </w:r>
      <w:r w:rsidR="00A6293D" w:rsidRPr="00510B48">
        <w:t xml:space="preserve"> </w:t>
      </w:r>
      <w:r w:rsidRPr="00510B48">
        <w:t>en</w:t>
      </w:r>
      <w:r w:rsidR="00A6293D" w:rsidRPr="00510B48">
        <w:t xml:space="preserve"> </w:t>
      </w:r>
      <w:r w:rsidRPr="00510B48">
        <w:t>janvier</w:t>
      </w:r>
      <w:r w:rsidR="00A6293D" w:rsidRPr="00510B48">
        <w:t xml:space="preserve"> </w:t>
      </w:r>
      <w:r w:rsidRPr="00510B48">
        <w:t>2020</w:t>
      </w:r>
      <w:r w:rsidR="00A6293D" w:rsidRPr="00510B48">
        <w:t xml:space="preserve"> </w:t>
      </w:r>
      <w:r w:rsidRPr="00510B48">
        <w:t>et</w:t>
      </w:r>
      <w:r w:rsidR="00A6293D" w:rsidRPr="00510B48">
        <w:t xml:space="preserve"> </w:t>
      </w:r>
      <w:r w:rsidRPr="00510B48">
        <w:t>le</w:t>
      </w:r>
      <w:r w:rsidR="00A6293D" w:rsidRPr="00510B48">
        <w:t xml:space="preserve"> </w:t>
      </w:r>
      <w:bookmarkStart w:id="39" w:name="_ftnref47"/>
      <w:bookmarkEnd w:id="39"/>
      <w:r w:rsidRPr="00510B48">
        <w:t>plan</w:t>
      </w:r>
      <w:r w:rsidR="00A6293D" w:rsidRPr="00510B48">
        <w:t xml:space="preserve"> </w:t>
      </w:r>
      <w:r w:rsidRPr="00510B48">
        <w:t>d’action</w:t>
      </w:r>
      <w:r w:rsidR="00A6293D" w:rsidRPr="00510B48">
        <w:t xml:space="preserve"> </w:t>
      </w:r>
      <w:r w:rsidRPr="00510B48">
        <w:t>pour</w:t>
      </w:r>
      <w:r w:rsidR="00A6293D" w:rsidRPr="00510B48">
        <w:t xml:space="preserve"> </w:t>
      </w:r>
      <w:r w:rsidRPr="00510B48">
        <w:t>sa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le</w:t>
      </w:r>
      <w:r w:rsidR="00A6293D" w:rsidRPr="00510B48">
        <w:t xml:space="preserve"> </w:t>
      </w:r>
      <w:r w:rsidRPr="00510B48">
        <w:t>3</w:t>
      </w:r>
      <w:r w:rsidR="00D64DF1">
        <w:t> </w:t>
      </w:r>
      <w:r w:rsidRPr="00510B48">
        <w:t>décembre</w:t>
      </w:r>
      <w:r w:rsidR="00A6293D" w:rsidRPr="00510B48">
        <w:t xml:space="preserve"> </w:t>
      </w:r>
      <w:r w:rsidRPr="00510B48">
        <w:t>2020</w:t>
      </w:r>
      <w:r w:rsidR="00601D40" w:rsidRPr="00510B48">
        <w:t>.</w:t>
      </w:r>
      <w:r w:rsidR="00A6293D" w:rsidRPr="00510B48">
        <w:t xml:space="preserve"> </w:t>
      </w:r>
      <w:r w:rsidRPr="00510B48">
        <w:t>Un</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été</w:t>
      </w:r>
      <w:r w:rsidR="00A6293D" w:rsidRPr="00510B48">
        <w:t xml:space="preserve"> </w:t>
      </w:r>
      <w:r w:rsidRPr="00510B48">
        <w:t>chargé,</w:t>
      </w:r>
      <w:r w:rsidR="00A6293D" w:rsidRPr="00510B48">
        <w:t xml:space="preserve"> </w:t>
      </w:r>
      <w:r w:rsidRPr="00510B48">
        <w:t>par</w:t>
      </w:r>
      <w:r w:rsidR="00A6293D" w:rsidRPr="00510B48">
        <w:t xml:space="preserve"> </w:t>
      </w:r>
      <w:r w:rsidRPr="00510B48">
        <w:t>une</w:t>
      </w:r>
      <w:r w:rsidR="00A6293D" w:rsidRPr="00510B48">
        <w:t xml:space="preserve"> </w:t>
      </w:r>
      <w:r w:rsidRPr="00510B48">
        <w:t>décision</w:t>
      </w:r>
      <w:r w:rsidR="00A6293D" w:rsidRPr="00510B48">
        <w:t xml:space="preserve"> </w:t>
      </w:r>
      <w:r w:rsidRPr="00510B48">
        <w:t>gouvernementale</w:t>
      </w:r>
      <w:r w:rsidR="00A6293D" w:rsidRPr="00510B48">
        <w:t xml:space="preserve"> </w:t>
      </w:r>
      <w:r w:rsidRPr="00510B48">
        <w:t>du</w:t>
      </w:r>
      <w:r w:rsidR="00A6293D" w:rsidRPr="00510B48">
        <w:t xml:space="preserve"> </w:t>
      </w:r>
      <w:r w:rsidRPr="00510B48">
        <w:t>10</w:t>
      </w:r>
      <w:r w:rsidR="00D64DF1">
        <w:t> </w:t>
      </w:r>
      <w:r w:rsidRPr="00510B48">
        <w:t>décembre</w:t>
      </w:r>
      <w:r w:rsidR="00A6293D" w:rsidRPr="00510B48">
        <w:t xml:space="preserve"> </w:t>
      </w:r>
      <w:r w:rsidRPr="00510B48">
        <w:t>2020,</w:t>
      </w:r>
      <w:r w:rsidR="00A6293D" w:rsidRPr="00510B48">
        <w:t xml:space="preserve"> </w:t>
      </w:r>
      <w:r w:rsidRPr="00510B48">
        <w:t>d’en</w:t>
      </w:r>
      <w:r w:rsidR="00A6293D" w:rsidRPr="00510B48">
        <w:t xml:space="preserve"> </w:t>
      </w:r>
      <w:r w:rsidRPr="00510B48">
        <w:t>assurer</w:t>
      </w:r>
      <w:r w:rsidR="00A6293D" w:rsidRPr="00510B48">
        <w:t xml:space="preserve"> </w:t>
      </w:r>
      <w:r w:rsidRPr="00510B48">
        <w:t>le</w:t>
      </w:r>
      <w:r w:rsidR="00A6293D" w:rsidRPr="00510B48">
        <w:t xml:space="preserve"> </w:t>
      </w:r>
      <w:r w:rsidRPr="00510B48">
        <w:t>suivi</w:t>
      </w:r>
      <w:r w:rsidR="00A6293D" w:rsidRPr="00510B48">
        <w:t xml:space="preserve"> </w:t>
      </w:r>
      <w:r w:rsidRPr="00510B48">
        <w:t>et</w:t>
      </w:r>
      <w:r w:rsidR="00A6293D" w:rsidRPr="00510B48">
        <w:t xml:space="preserve"> </w:t>
      </w:r>
      <w:r w:rsidRPr="00510B48">
        <w:t>de</w:t>
      </w:r>
      <w:r w:rsidR="00A6293D" w:rsidRPr="00510B48">
        <w:t xml:space="preserve"> </w:t>
      </w:r>
      <w:r w:rsidRPr="00510B48">
        <w:t>veiller</w:t>
      </w:r>
      <w:r w:rsidR="00A6293D" w:rsidRPr="00510B48">
        <w:t xml:space="preserve"> </w:t>
      </w:r>
      <w:r w:rsidRPr="00510B48">
        <w:t>à</w:t>
      </w:r>
      <w:r w:rsidR="00A6293D" w:rsidRPr="00510B48">
        <w:t xml:space="preserve"> </w:t>
      </w:r>
      <w:r w:rsidRPr="00510B48">
        <w:t>ce</w:t>
      </w:r>
      <w:r w:rsidR="00A6293D" w:rsidRPr="00510B48">
        <w:t xml:space="preserve"> </w:t>
      </w:r>
      <w:r w:rsidRPr="00510B48">
        <w:t>qu’elle</w:t>
      </w:r>
      <w:r w:rsidR="00A6293D" w:rsidRPr="00510B48">
        <w:t xml:space="preserve"> </w:t>
      </w:r>
      <w:r w:rsidRPr="00510B48">
        <w:t>soit</w:t>
      </w:r>
      <w:r w:rsidR="00A6293D" w:rsidRPr="00510B48">
        <w:t xml:space="preserve"> </w:t>
      </w:r>
      <w:r w:rsidRPr="00510B48">
        <w:t>appliquée</w:t>
      </w:r>
      <w:r w:rsidR="00A6293D" w:rsidRPr="00510B48">
        <w:t xml:space="preserve"> </w:t>
      </w:r>
      <w:r w:rsidRPr="00510B48">
        <w:t>correctement</w:t>
      </w:r>
      <w:r w:rsidR="00A6293D" w:rsidRPr="00510B48">
        <w:t xml:space="preserve"> </w:t>
      </w:r>
      <w:r w:rsidRPr="00510B48">
        <w:t>et</w:t>
      </w:r>
      <w:r w:rsidR="00A6293D" w:rsidRPr="00510B48">
        <w:t xml:space="preserve"> </w:t>
      </w:r>
      <w:r w:rsidRPr="00510B48">
        <w:t>en</w:t>
      </w:r>
      <w:r w:rsidR="00A6293D" w:rsidRPr="00510B48">
        <w:t xml:space="preserve"> </w:t>
      </w:r>
      <w:r w:rsidRPr="00510B48">
        <w:t>temps</w:t>
      </w:r>
      <w:r w:rsidR="00A6293D" w:rsidRPr="00510B48">
        <w:t xml:space="preserve"> </w:t>
      </w:r>
      <w:r w:rsidRPr="00510B48">
        <w:t>voulu</w:t>
      </w:r>
      <w:r w:rsidRPr="009D16C5">
        <w:rPr>
          <w:rStyle w:val="Appelnotedebasdep"/>
        </w:rPr>
        <w:footnoteReference w:id="51"/>
      </w:r>
      <w:r w:rsidRPr="00510B48">
        <w:t>.</w:t>
      </w:r>
      <w:bookmarkStart w:id="40" w:name="_ftnref48"/>
      <w:bookmarkEnd w:id="40"/>
    </w:p>
    <w:p w14:paraId="57CED82B" w14:textId="1D4F59F1" w:rsidR="00222975" w:rsidRPr="00510B48" w:rsidRDefault="00222975" w:rsidP="00222975">
      <w:pPr>
        <w:pStyle w:val="SingleTxtG"/>
      </w:pPr>
      <w:r w:rsidRPr="00510B48">
        <w:t>251.</w:t>
      </w:r>
      <w:r w:rsidRPr="00510B48">
        <w:tab/>
        <w:t>Pour</w:t>
      </w:r>
      <w:r w:rsidR="00A6293D" w:rsidRPr="00510B48">
        <w:t xml:space="preserve"> </w:t>
      </w:r>
      <w:r w:rsidRPr="00510B48">
        <w:t>élaborer</w:t>
      </w:r>
      <w:r w:rsidR="00A6293D" w:rsidRPr="00510B48">
        <w:t xml:space="preserve"> </w:t>
      </w:r>
      <w:r w:rsidRPr="00510B48">
        <w:t>cette</w:t>
      </w:r>
      <w:r w:rsidR="00A6293D" w:rsidRPr="00510B48">
        <w:t xml:space="preserve"> </w:t>
      </w:r>
      <w:r w:rsidRPr="00510B48">
        <w:t>stratégie,</w:t>
      </w:r>
      <w:r w:rsidR="00A6293D" w:rsidRPr="00510B48">
        <w:t xml:space="preserve"> </w:t>
      </w:r>
      <w:r w:rsidRPr="00510B48">
        <w:t>la</w:t>
      </w:r>
      <w:r w:rsidR="00A6293D" w:rsidRPr="00510B48">
        <w:t xml:space="preserve"> </w:t>
      </w:r>
      <w:r w:rsidRPr="00510B48">
        <w:t>situation</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a</w:t>
      </w:r>
      <w:r w:rsidR="00A6293D" w:rsidRPr="00510B48">
        <w:t xml:space="preserve"> </w:t>
      </w:r>
      <w:r w:rsidRPr="00510B48">
        <w:t>été</w:t>
      </w:r>
      <w:r w:rsidR="00A6293D" w:rsidRPr="00510B48">
        <w:t xml:space="preserve"> </w:t>
      </w:r>
      <w:r w:rsidRPr="00510B48">
        <w:t>analysée</w:t>
      </w:r>
      <w:r w:rsidR="00A6293D" w:rsidRPr="00510B48">
        <w:t xml:space="preserve"> </w:t>
      </w:r>
      <w:r w:rsidRPr="00510B48">
        <w:t>et</w:t>
      </w:r>
      <w:r w:rsidR="00A6293D" w:rsidRPr="00510B48">
        <w:t xml:space="preserve"> </w:t>
      </w:r>
      <w:r w:rsidRPr="00510B48">
        <w:t>toute</w:t>
      </w:r>
      <w:r w:rsidR="00A6293D" w:rsidRPr="00510B48">
        <w:t xml:space="preserve"> </w:t>
      </w:r>
      <w:r w:rsidRPr="00510B48">
        <w:t>une</w:t>
      </w:r>
      <w:r w:rsidR="00A6293D" w:rsidRPr="00510B48">
        <w:t xml:space="preserve"> </w:t>
      </w:r>
      <w:r w:rsidRPr="00510B48">
        <w:t>série</w:t>
      </w:r>
      <w:r w:rsidR="00A6293D" w:rsidRPr="00510B48">
        <w:t xml:space="preserve"> </w:t>
      </w:r>
      <w:r w:rsidRPr="00510B48">
        <w:t>de</w:t>
      </w:r>
      <w:r w:rsidR="00A6293D" w:rsidRPr="00510B48">
        <w:t xml:space="preserve"> </w:t>
      </w:r>
      <w:r w:rsidRPr="00510B48">
        <w:t>mesures</w:t>
      </w:r>
      <w:r w:rsidR="00A6293D" w:rsidRPr="00510B48">
        <w:t xml:space="preserve"> </w:t>
      </w:r>
      <w:r w:rsidRPr="00510B48">
        <w:t>ont</w:t>
      </w:r>
      <w:r w:rsidR="00A6293D" w:rsidRPr="00510B48">
        <w:t xml:space="preserve"> </w:t>
      </w:r>
      <w:r w:rsidRPr="00510B48">
        <w:t>été</w:t>
      </w:r>
      <w:r w:rsidR="00A6293D" w:rsidRPr="00510B48">
        <w:t xml:space="preserve"> </w:t>
      </w:r>
      <w:r w:rsidRPr="00510B48">
        <w:t>définies</w:t>
      </w:r>
      <w:r w:rsidR="00A6293D" w:rsidRPr="00510B48">
        <w:t xml:space="preserve"> </w:t>
      </w:r>
      <w:r w:rsidRPr="00510B48">
        <w:t>en</w:t>
      </w:r>
      <w:r w:rsidR="00A6293D" w:rsidRPr="00510B48">
        <w:t xml:space="preserve"> </w:t>
      </w:r>
      <w:r w:rsidRPr="00510B48">
        <w:t>vue</w:t>
      </w:r>
      <w:r w:rsidR="00A6293D" w:rsidRPr="00510B48">
        <w:t xml:space="preserve"> </w:t>
      </w:r>
      <w:r w:rsidRPr="00510B48">
        <w:t>d’améliorer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des</w:t>
      </w:r>
      <w:r w:rsidR="00A6293D" w:rsidRPr="00510B48">
        <w:t xml:space="preserve"> </w:t>
      </w:r>
      <w:r w:rsidRPr="00510B48">
        <w:t>professionnels</w:t>
      </w:r>
      <w:r w:rsidR="00A6293D" w:rsidRPr="00510B48">
        <w:t xml:space="preserve"> </w:t>
      </w:r>
      <w:r w:rsidRPr="00510B48">
        <w:t>des</w:t>
      </w:r>
      <w:r w:rsidR="00A6293D" w:rsidRPr="00510B48">
        <w:t xml:space="preserve"> </w:t>
      </w:r>
      <w:r w:rsidRPr="00510B48">
        <w:t>médias,</w:t>
      </w:r>
      <w:r w:rsidR="00A6293D" w:rsidRPr="00510B48">
        <w:t xml:space="preserve"> </w:t>
      </w:r>
      <w:r w:rsidRPr="00510B48">
        <w:t>notamment</w:t>
      </w:r>
      <w:r w:rsidR="00A6293D" w:rsidRPr="00510B48">
        <w:t xml:space="preserve"> </w:t>
      </w:r>
      <w:r w:rsidRPr="00510B48">
        <w:t>de</w:t>
      </w:r>
      <w:r w:rsidR="00A6293D" w:rsidRPr="00510B48">
        <w:t xml:space="preserve"> </w:t>
      </w:r>
      <w:r w:rsidRPr="00510B48">
        <w:t>mieux</w:t>
      </w:r>
      <w:r w:rsidR="00A6293D" w:rsidRPr="00510B48">
        <w:t xml:space="preserve"> </w:t>
      </w:r>
      <w:r w:rsidRPr="00510B48">
        <w:t>protéger</w:t>
      </w:r>
      <w:r w:rsidR="00A6293D" w:rsidRPr="00510B48">
        <w:t xml:space="preserve"> </w:t>
      </w:r>
      <w:r w:rsidRPr="00510B48">
        <w:t>leurs</w:t>
      </w:r>
      <w:r w:rsidR="00A6293D" w:rsidRPr="00510B48">
        <w:t xml:space="preserve"> </w:t>
      </w:r>
      <w:r w:rsidRPr="00510B48">
        <w:t>sources</w:t>
      </w:r>
      <w:r w:rsidR="00A6293D" w:rsidRPr="00510B48">
        <w:t xml:space="preserve"> </w:t>
      </w:r>
      <w:r w:rsidRPr="00510B48">
        <w:t>d’information</w:t>
      </w:r>
      <w:r w:rsidR="00601D40" w:rsidRPr="00510B48">
        <w:t>.</w:t>
      </w:r>
      <w:r w:rsidR="00A6293D" w:rsidRPr="00510B48">
        <w:t xml:space="preserve"> </w:t>
      </w:r>
      <w:r w:rsidRPr="00510B48">
        <w:t>L</w:t>
      </w:r>
      <w:r w:rsidR="00B77B58">
        <w:t>a Stratégie</w:t>
      </w:r>
      <w:r w:rsidR="00A6293D" w:rsidRPr="00510B48">
        <w:t xml:space="preserve"> </w:t>
      </w:r>
      <w:r w:rsidRPr="00510B48">
        <w:t>traite</w:t>
      </w:r>
      <w:r w:rsidR="00A6293D" w:rsidRPr="00510B48">
        <w:t xml:space="preserve"> </w:t>
      </w:r>
      <w:r w:rsidRPr="00510B48">
        <w:t>aussi</w:t>
      </w:r>
      <w:r w:rsidR="00A6293D" w:rsidRPr="00510B48">
        <w:t xml:space="preserve"> </w:t>
      </w:r>
      <w:r w:rsidRPr="00510B48">
        <w:t>du</w:t>
      </w:r>
      <w:r w:rsidR="00A6293D" w:rsidRPr="00510B48">
        <w:t xml:space="preserve"> </w:t>
      </w:r>
      <w:r w:rsidRPr="00510B48">
        <w:t>problème</w:t>
      </w:r>
      <w:r w:rsidR="00A6293D" w:rsidRPr="00510B48">
        <w:t xml:space="preserve"> </w:t>
      </w:r>
      <w:r w:rsidRPr="00510B48">
        <w:t>de</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w:t>
      </w:r>
      <w:r w:rsidR="00A6293D" w:rsidRPr="00510B48">
        <w:t xml:space="preserve"> </w:t>
      </w:r>
      <w:r w:rsidRPr="00510B48">
        <w:t>l’information</w:t>
      </w:r>
      <w:r w:rsidR="00A6293D" w:rsidRPr="00510B48">
        <w:t xml:space="preserve"> </w:t>
      </w:r>
      <w:r w:rsidRPr="00510B48">
        <w:t>et</w:t>
      </w:r>
      <w:r w:rsidR="00A6293D" w:rsidRPr="00510B48">
        <w:t xml:space="preserve"> </w:t>
      </w:r>
      <w:r w:rsidRPr="00510B48">
        <w:t>des</w:t>
      </w:r>
      <w:r w:rsidR="00A6293D" w:rsidRPr="00510B48">
        <w:t xml:space="preserve"> </w:t>
      </w:r>
      <w:r w:rsidRPr="00510B48">
        <w:t>médias</w:t>
      </w:r>
      <w:r w:rsidR="00A6293D" w:rsidRPr="00510B48">
        <w:t xml:space="preserve"> </w:t>
      </w:r>
      <w:r w:rsidRPr="00510B48">
        <w:t>en</w:t>
      </w:r>
      <w:r w:rsidR="00A6293D" w:rsidRPr="00510B48">
        <w:t xml:space="preserve"> </w:t>
      </w:r>
      <w:r w:rsidRPr="00510B48">
        <w:t>ligne,</w:t>
      </w:r>
      <w:r w:rsidR="00A6293D" w:rsidRPr="00510B48">
        <w:t xml:space="preserve"> </w:t>
      </w:r>
      <w:r w:rsidRPr="00510B48">
        <w:t>qui</w:t>
      </w:r>
      <w:r w:rsidR="00A6293D" w:rsidRPr="00510B48">
        <w:t xml:space="preserve"> </w:t>
      </w:r>
      <w:r w:rsidRPr="00510B48">
        <w:t>revêt</w:t>
      </w:r>
      <w:r w:rsidR="00A6293D" w:rsidRPr="00510B48">
        <w:t xml:space="preserve"> </w:t>
      </w:r>
      <w:r w:rsidRPr="00510B48">
        <w:t>une</w:t>
      </w:r>
      <w:r w:rsidR="00A6293D" w:rsidRPr="00510B48">
        <w:t xml:space="preserve"> </w:t>
      </w:r>
      <w:r w:rsidRPr="00510B48">
        <w:t>très</w:t>
      </w:r>
      <w:r w:rsidR="00A6293D" w:rsidRPr="00510B48">
        <w:t xml:space="preserve"> </w:t>
      </w:r>
      <w:r w:rsidRPr="00510B48">
        <w:t>grande</w:t>
      </w:r>
      <w:r w:rsidR="00A6293D" w:rsidRPr="00510B48">
        <w:t xml:space="preserve"> </w:t>
      </w:r>
      <w:r w:rsidRPr="00510B48">
        <w:t>actualité</w:t>
      </w:r>
      <w:r w:rsidR="00A6293D" w:rsidRPr="00510B48">
        <w:t xml:space="preserve"> </w:t>
      </w:r>
      <w:r w:rsidRPr="00510B48">
        <w:t>et</w:t>
      </w:r>
      <w:r w:rsidR="00A6293D" w:rsidRPr="00510B48">
        <w:t xml:space="preserve"> </w:t>
      </w:r>
      <w:r w:rsidRPr="00510B48">
        <w:t>exige</w:t>
      </w:r>
      <w:r w:rsidR="00A6293D" w:rsidRPr="00510B48">
        <w:t xml:space="preserve"> </w:t>
      </w:r>
      <w:r w:rsidRPr="00510B48">
        <w:t>la</w:t>
      </w:r>
      <w:r w:rsidR="00A6293D" w:rsidRPr="00510B48">
        <w:t xml:space="preserve"> </w:t>
      </w:r>
      <w:r w:rsidRPr="00510B48">
        <w:t>mobilisation</w:t>
      </w:r>
      <w:r w:rsidR="00A6293D" w:rsidRPr="00510B48">
        <w:t xml:space="preserve"> </w:t>
      </w:r>
      <w:r w:rsidRPr="00510B48">
        <w:t>de</w:t>
      </w:r>
      <w:r w:rsidR="00A6293D" w:rsidRPr="00510B48">
        <w:t xml:space="preserve"> </w:t>
      </w:r>
      <w:r w:rsidRPr="00510B48">
        <w:t>ressources</w:t>
      </w:r>
      <w:r w:rsidR="00601D40" w:rsidRPr="00510B48">
        <w:t>.</w:t>
      </w:r>
      <w:r w:rsidR="00A6293D" w:rsidRPr="00510B48">
        <w:t xml:space="preserve"> </w:t>
      </w:r>
      <w:r w:rsidRPr="00510B48">
        <w:t>Elle</w:t>
      </w:r>
      <w:r w:rsidR="00A6293D" w:rsidRPr="00510B48">
        <w:t xml:space="preserve"> </w:t>
      </w:r>
      <w:r w:rsidRPr="00510B48">
        <w:t>prévoit</w:t>
      </w:r>
      <w:r w:rsidR="00A6293D" w:rsidRPr="00510B48">
        <w:t xml:space="preserve"> </w:t>
      </w:r>
      <w:r w:rsidRPr="00510B48">
        <w:t>des</w:t>
      </w:r>
      <w:r w:rsidR="00A6293D" w:rsidRPr="00510B48">
        <w:t xml:space="preserve"> </w:t>
      </w:r>
      <w:r w:rsidRPr="00510B48">
        <w:t>mesures</w:t>
      </w:r>
      <w:r w:rsidR="00A6293D" w:rsidRPr="00510B48">
        <w:t xml:space="preserve"> </w:t>
      </w:r>
      <w:r w:rsidRPr="00510B48">
        <w:t>propres</w:t>
      </w:r>
      <w:r w:rsidR="00A6293D" w:rsidRPr="00510B48">
        <w:t xml:space="preserve"> </w:t>
      </w:r>
      <w:r w:rsidRPr="00510B48">
        <w:t>à</w:t>
      </w:r>
      <w:r w:rsidR="00A6293D" w:rsidRPr="00510B48">
        <w:t xml:space="preserve"> </w:t>
      </w:r>
      <w:r w:rsidRPr="00510B48">
        <w:t>garantir</w:t>
      </w:r>
      <w:r w:rsidR="00A6293D" w:rsidRPr="00510B48">
        <w:t xml:space="preserve"> </w:t>
      </w:r>
      <w:r w:rsidRPr="00510B48">
        <w:t>aux</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aux</w:t>
      </w:r>
      <w:r w:rsidR="00A6293D" w:rsidRPr="00510B48">
        <w:t xml:space="preserve"> </w:t>
      </w:r>
      <w:r w:rsidRPr="00510B48">
        <w:t>médias</w:t>
      </w:r>
      <w:r w:rsidR="00A6293D" w:rsidRPr="00510B48">
        <w:t xml:space="preserve"> </w:t>
      </w:r>
      <w:r w:rsidRPr="00510B48">
        <w:t>un</w:t>
      </w:r>
      <w:r w:rsidR="00A6293D" w:rsidRPr="00510B48">
        <w:t xml:space="preserve"> </w:t>
      </w:r>
      <w:r w:rsidRPr="00510B48">
        <w:t>niveau</w:t>
      </w:r>
      <w:r w:rsidR="00A6293D" w:rsidRPr="00510B48">
        <w:t xml:space="preserve"> </w:t>
      </w:r>
      <w:r w:rsidRPr="00510B48">
        <w:t>de</w:t>
      </w:r>
      <w:r w:rsidR="00A6293D" w:rsidRPr="00510B48">
        <w:t xml:space="preserve"> </w:t>
      </w:r>
      <w:r w:rsidRPr="00510B48">
        <w:t>sécurité</w:t>
      </w:r>
      <w:r w:rsidR="00A6293D" w:rsidRPr="00510B48">
        <w:t xml:space="preserve"> </w:t>
      </w:r>
      <w:r w:rsidRPr="00510B48">
        <w:t>suffisant,</w:t>
      </w:r>
      <w:r w:rsidR="00A6293D" w:rsidRPr="00510B48">
        <w:t xml:space="preserve"> </w:t>
      </w:r>
      <w:r w:rsidRPr="00510B48">
        <w:t>notamment</w:t>
      </w:r>
      <w:r w:rsidR="00A6293D" w:rsidRPr="00510B48">
        <w:t xml:space="preserve"> </w:t>
      </w:r>
      <w:r w:rsidRPr="00510B48">
        <w:t>une</w:t>
      </w:r>
      <w:r w:rsidR="00A6293D" w:rsidRPr="00510B48">
        <w:t xml:space="preserve"> </w:t>
      </w:r>
      <w:r w:rsidRPr="00510B48">
        <w:t>augmentation</w:t>
      </w:r>
      <w:r w:rsidR="00A6293D" w:rsidRPr="00510B48">
        <w:t xml:space="preserve"> </w:t>
      </w:r>
      <w:r w:rsidRPr="00510B48">
        <w:t>des</w:t>
      </w:r>
      <w:r w:rsidR="00A6293D" w:rsidRPr="00510B48">
        <w:t xml:space="preserve"> </w:t>
      </w:r>
      <w:r w:rsidRPr="00510B48">
        <w:t>ressources</w:t>
      </w:r>
      <w:r w:rsidR="00A6293D" w:rsidRPr="00510B48">
        <w:t xml:space="preserve"> </w:t>
      </w:r>
      <w:r w:rsidRPr="00510B48">
        <w:t>logistiques,</w:t>
      </w:r>
      <w:r w:rsidR="00A6293D" w:rsidRPr="00510B48">
        <w:t xml:space="preserve"> </w:t>
      </w:r>
      <w:r w:rsidRPr="00510B48">
        <w:t>techniques</w:t>
      </w:r>
      <w:r w:rsidR="00A6293D" w:rsidRPr="00510B48">
        <w:t xml:space="preserve"> </w:t>
      </w:r>
      <w:r w:rsidRPr="00510B48">
        <w:t>et</w:t>
      </w:r>
      <w:r w:rsidR="00A6293D" w:rsidRPr="00510B48">
        <w:t xml:space="preserve"> </w:t>
      </w:r>
      <w:r w:rsidRPr="00510B48">
        <w:t>humaines</w:t>
      </w:r>
      <w:r w:rsidR="00A6293D" w:rsidRPr="00510B48">
        <w:t xml:space="preserve"> </w:t>
      </w:r>
      <w:r w:rsidRPr="00510B48">
        <w:t>des</w:t>
      </w:r>
      <w:r w:rsidR="00A6293D" w:rsidRPr="00510B48">
        <w:t xml:space="preserve"> </w:t>
      </w:r>
      <w:r w:rsidRPr="00510B48">
        <w:t>organismes</w:t>
      </w:r>
      <w:r w:rsidR="00A6293D" w:rsidRPr="00510B48">
        <w:t xml:space="preserve"> </w:t>
      </w:r>
      <w:r w:rsidRPr="00510B48">
        <w:t>publics</w:t>
      </w:r>
      <w:r w:rsidR="00A6293D" w:rsidRPr="00510B48">
        <w:t xml:space="preserve"> </w:t>
      </w:r>
      <w:r w:rsidRPr="00510B48">
        <w:t>leur</w:t>
      </w:r>
      <w:r w:rsidR="00A6293D" w:rsidRPr="00510B48">
        <w:t xml:space="preserve"> </w:t>
      </w:r>
      <w:r w:rsidRPr="00510B48">
        <w:t>permettant</w:t>
      </w:r>
      <w:r w:rsidR="00A6293D" w:rsidRPr="00510B48">
        <w:t xml:space="preserve"> </w:t>
      </w:r>
      <w:r w:rsidRPr="00510B48">
        <w:t>d’être</w:t>
      </w:r>
      <w:r w:rsidR="00A6293D" w:rsidRPr="00510B48">
        <w:t xml:space="preserve"> </w:t>
      </w:r>
      <w:r w:rsidRPr="00510B48">
        <w:t>mieux</w:t>
      </w:r>
      <w:r w:rsidR="00A6293D" w:rsidRPr="00510B48">
        <w:t xml:space="preserve"> </w:t>
      </w:r>
      <w:r w:rsidRPr="00510B48">
        <w:t>à</w:t>
      </w:r>
      <w:r w:rsidR="00A6293D" w:rsidRPr="00510B48">
        <w:t xml:space="preserve"> </w:t>
      </w:r>
      <w:r w:rsidRPr="00510B48">
        <w:t>même</w:t>
      </w:r>
      <w:r w:rsidR="00A6293D" w:rsidRPr="00510B48">
        <w:t xml:space="preserve"> </w:t>
      </w:r>
      <w:r w:rsidRPr="00510B48">
        <w:t>de</w:t>
      </w:r>
      <w:r w:rsidR="00A6293D" w:rsidRPr="00510B48">
        <w:t xml:space="preserve"> </w:t>
      </w:r>
      <w:r w:rsidRPr="00510B48">
        <w:t>repérer</w:t>
      </w:r>
      <w:r w:rsidR="00A6293D" w:rsidRPr="00510B48">
        <w:t xml:space="preserve"> </w:t>
      </w:r>
      <w:r w:rsidRPr="00510B48">
        <w:t>et</w:t>
      </w:r>
      <w:r w:rsidR="00A6293D" w:rsidRPr="00510B48">
        <w:t xml:space="preserve"> </w:t>
      </w:r>
      <w:r w:rsidRPr="00510B48">
        <w:t>de</w:t>
      </w:r>
      <w:r w:rsidR="00A6293D" w:rsidRPr="00510B48">
        <w:t xml:space="preserve"> </w:t>
      </w:r>
      <w:r w:rsidRPr="00510B48">
        <w:t>combattre</w:t>
      </w:r>
      <w:r w:rsidR="00A6293D" w:rsidRPr="00510B48">
        <w:t xml:space="preserve"> </w:t>
      </w:r>
      <w:r w:rsidRPr="00510B48">
        <w:t>les</w:t>
      </w:r>
      <w:r w:rsidR="00A6293D" w:rsidRPr="00510B48">
        <w:t xml:space="preserve"> </w:t>
      </w:r>
      <w:r w:rsidRPr="00510B48">
        <w:t>menaces</w:t>
      </w:r>
      <w:r w:rsidR="00A6293D" w:rsidRPr="00510B48">
        <w:t xml:space="preserve"> </w:t>
      </w:r>
      <w:r w:rsidRPr="00510B48">
        <w:t>de</w:t>
      </w:r>
      <w:r w:rsidR="00A6293D" w:rsidRPr="00510B48">
        <w:t xml:space="preserve"> </w:t>
      </w:r>
      <w:r w:rsidRPr="00510B48">
        <w:t>sécurité</w:t>
      </w:r>
      <w:r w:rsidR="00A6293D" w:rsidRPr="00510B48">
        <w:t xml:space="preserve"> </w:t>
      </w:r>
      <w:r w:rsidRPr="00510B48">
        <w:t>en</w:t>
      </w:r>
      <w:r w:rsidR="00A6293D" w:rsidRPr="00510B48">
        <w:t xml:space="preserve"> </w:t>
      </w:r>
      <w:r w:rsidRPr="00510B48">
        <w:t>ligne,</w:t>
      </w:r>
      <w:r w:rsidR="00A6293D" w:rsidRPr="00510B48">
        <w:t xml:space="preserve"> </w:t>
      </w:r>
      <w:r w:rsidRPr="00510B48">
        <w:t>y</w:t>
      </w:r>
      <w:r w:rsidR="00A6293D" w:rsidRPr="00510B48">
        <w:t xml:space="preserve"> </w:t>
      </w:r>
      <w:r w:rsidRPr="00510B48">
        <w:t>compris</w:t>
      </w:r>
      <w:r w:rsidR="00A6293D" w:rsidRPr="00510B48">
        <w:t xml:space="preserve"> </w:t>
      </w:r>
      <w:r w:rsidRPr="00510B48">
        <w:t>les</w:t>
      </w:r>
      <w:r w:rsidR="00A6293D" w:rsidRPr="00510B48">
        <w:t xml:space="preserve"> </w:t>
      </w:r>
      <w:r w:rsidRPr="00510B48">
        <w:t>menaces</w:t>
      </w:r>
      <w:r w:rsidR="00A6293D" w:rsidRPr="00510B48">
        <w:t xml:space="preserve"> </w:t>
      </w:r>
      <w:r w:rsidRPr="00510B48">
        <w:t>liées</w:t>
      </w:r>
      <w:r w:rsidR="00A6293D" w:rsidRPr="00510B48">
        <w:t xml:space="preserve"> </w:t>
      </w:r>
      <w:r w:rsidRPr="00510B48">
        <w:t>au</w:t>
      </w:r>
      <w:r w:rsidR="00A6293D" w:rsidRPr="00510B48">
        <w:t xml:space="preserve"> </w:t>
      </w:r>
      <w:r w:rsidRPr="00510B48">
        <w:t>genre</w:t>
      </w:r>
      <w:r w:rsidR="00601D40" w:rsidRPr="00510B48">
        <w:t>.</w:t>
      </w:r>
      <w:r w:rsidR="00A6293D" w:rsidRPr="00510B48">
        <w:t xml:space="preserve"> </w:t>
      </w:r>
      <w:r w:rsidRPr="00510B48">
        <w:t>L</w:t>
      </w:r>
      <w:r w:rsidR="00B77B58">
        <w:t>a Stratégie</w:t>
      </w:r>
      <w:r w:rsidR="00A6293D" w:rsidRPr="00510B48">
        <w:t xml:space="preserve"> </w:t>
      </w:r>
      <w:r w:rsidRPr="00510B48">
        <w:t>prévoit</w:t>
      </w:r>
      <w:r w:rsidR="00A6293D" w:rsidRPr="00510B48">
        <w:t xml:space="preserve"> </w:t>
      </w:r>
      <w:r w:rsidRPr="00510B48">
        <w:t>aussi</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de</w:t>
      </w:r>
      <w:r w:rsidR="00A6293D" w:rsidRPr="00510B48">
        <w:t xml:space="preserve"> </w:t>
      </w:r>
      <w:r w:rsidRPr="00510B48">
        <w:t>formation</w:t>
      </w:r>
      <w:r w:rsidR="00A6293D" w:rsidRPr="00510B48">
        <w:t xml:space="preserve"> </w:t>
      </w:r>
      <w:r w:rsidRPr="00510B48">
        <w:t>pour</w:t>
      </w:r>
      <w:r w:rsidR="00A6293D" w:rsidRPr="00510B48">
        <w:t xml:space="preserve"> </w:t>
      </w:r>
      <w:r w:rsidRPr="00510B48">
        <w:t>les</w:t>
      </w:r>
      <w:r w:rsidR="00A6293D" w:rsidRPr="00510B48">
        <w:t xml:space="preserve"> </w:t>
      </w:r>
      <w:r w:rsidRPr="00510B48">
        <w:t>juges,</w:t>
      </w:r>
      <w:r w:rsidR="00A6293D" w:rsidRPr="00510B48">
        <w:t xml:space="preserve"> </w:t>
      </w:r>
      <w:r w:rsidRPr="00510B48">
        <w:t>les</w:t>
      </w:r>
      <w:r w:rsidR="00A6293D" w:rsidRPr="00510B48">
        <w:t xml:space="preserve"> </w:t>
      </w:r>
      <w:r w:rsidRPr="00510B48">
        <w:t>procureurs,</w:t>
      </w:r>
      <w:r w:rsidR="00A6293D" w:rsidRPr="00510B48">
        <w:t xml:space="preserve"> </w:t>
      </w:r>
      <w:r w:rsidRPr="00510B48">
        <w:t>les</w:t>
      </w:r>
      <w:r w:rsidR="00A6293D" w:rsidRPr="00510B48">
        <w:t xml:space="preserve"> </w:t>
      </w:r>
      <w:r w:rsidRPr="00510B48">
        <w:t>avocats</w:t>
      </w:r>
      <w:r w:rsidR="00A6293D" w:rsidRPr="00510B48">
        <w:t xml:space="preserve"> </w:t>
      </w:r>
      <w:r w:rsidRPr="00510B48">
        <w:t>et</w:t>
      </w:r>
      <w:r w:rsidR="00A6293D" w:rsidRPr="00510B48">
        <w:t xml:space="preserve"> </w:t>
      </w:r>
      <w:r w:rsidRPr="00510B48">
        <w:t>le</w:t>
      </w:r>
      <w:r w:rsidR="00A6293D" w:rsidRPr="00510B48">
        <w:t xml:space="preserve"> </w:t>
      </w:r>
      <w:r w:rsidRPr="00510B48">
        <w:t>personnel</w:t>
      </w:r>
      <w:r w:rsidR="00A6293D" w:rsidRPr="00510B48">
        <w:t xml:space="preserve"> </w:t>
      </w:r>
      <w:r w:rsidRPr="00510B48">
        <w:t>des</w:t>
      </w:r>
      <w:r w:rsidR="00A6293D" w:rsidRPr="00510B48">
        <w:t xml:space="preserve"> </w:t>
      </w:r>
      <w:r w:rsidRPr="00510B48">
        <w:t>ministères</w:t>
      </w:r>
      <w:r w:rsidR="00A6293D" w:rsidRPr="00510B48">
        <w:t xml:space="preserve"> </w:t>
      </w:r>
      <w:r w:rsidRPr="00510B48">
        <w:t>compétents</w:t>
      </w:r>
      <w:r w:rsidR="00A6293D" w:rsidRPr="00510B48">
        <w:t xml:space="preserve"> </w:t>
      </w:r>
      <w:r w:rsidRPr="00510B48">
        <w:t>sur</w:t>
      </w:r>
      <w:r w:rsidR="00A6293D" w:rsidRPr="00510B48">
        <w:t xml:space="preserve"> </w:t>
      </w:r>
      <w:r w:rsidRPr="00510B48">
        <w:t>les</w:t>
      </w:r>
      <w:r w:rsidR="00A6293D" w:rsidRPr="00510B48">
        <w:t xml:space="preserve"> </w:t>
      </w:r>
      <w:r w:rsidRPr="00510B48">
        <w:t>types</w:t>
      </w:r>
      <w:r w:rsidR="00A6293D" w:rsidRPr="00510B48">
        <w:t xml:space="preserve"> </w:t>
      </w:r>
      <w:r w:rsidRPr="00510B48">
        <w:t>de</w:t>
      </w:r>
      <w:r w:rsidR="00A6293D" w:rsidRPr="00510B48">
        <w:t xml:space="preserve"> </w:t>
      </w:r>
      <w:r w:rsidRPr="00510B48">
        <w:t>danger</w:t>
      </w:r>
      <w:r w:rsidR="00A6293D" w:rsidRPr="00510B48">
        <w:t xml:space="preserve"> </w:t>
      </w:r>
      <w:r w:rsidRPr="00510B48">
        <w:t>qui</w:t>
      </w:r>
      <w:r w:rsidR="00A6293D" w:rsidRPr="00510B48">
        <w:t xml:space="preserve"> </w:t>
      </w:r>
      <w:r w:rsidRPr="00510B48">
        <w:t>menacent</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des</w:t>
      </w:r>
      <w:r w:rsidR="00A6293D" w:rsidRPr="00510B48">
        <w:t xml:space="preserve"> </w:t>
      </w:r>
      <w:r w:rsidRPr="00510B48">
        <w:t>médias,</w:t>
      </w:r>
      <w:r w:rsidR="00A6293D" w:rsidRPr="00510B48">
        <w:t xml:space="preserve"> </w:t>
      </w:r>
      <w:r w:rsidRPr="00510B48">
        <w:t>notamment</w:t>
      </w:r>
      <w:r w:rsidR="00A6293D" w:rsidRPr="00510B48">
        <w:t xml:space="preserve"> </w:t>
      </w:r>
      <w:r w:rsidRPr="00510B48">
        <w:t>les</w:t>
      </w:r>
      <w:r w:rsidR="00A6293D" w:rsidRPr="00510B48">
        <w:t xml:space="preserve"> </w:t>
      </w:r>
      <w:r w:rsidRPr="00510B48">
        <w:t>contenus</w:t>
      </w:r>
      <w:r w:rsidR="00A6293D" w:rsidRPr="00510B48">
        <w:t xml:space="preserve"> </w:t>
      </w:r>
      <w:r w:rsidRPr="00510B48">
        <w:t>présentant</w:t>
      </w:r>
      <w:r w:rsidR="00A6293D" w:rsidRPr="00510B48">
        <w:t xml:space="preserve"> </w:t>
      </w:r>
      <w:r w:rsidRPr="00510B48">
        <w:t>des</w:t>
      </w:r>
      <w:r w:rsidR="00A6293D" w:rsidRPr="00510B48">
        <w:t xml:space="preserve"> </w:t>
      </w:r>
      <w:r w:rsidRPr="00510B48">
        <w:t>risques</w:t>
      </w:r>
      <w:r w:rsidR="00A6293D" w:rsidRPr="00510B48">
        <w:t xml:space="preserve"> </w:t>
      </w:r>
      <w:r w:rsidRPr="00510B48">
        <w:t>liés</w:t>
      </w:r>
      <w:r w:rsidR="00A6293D" w:rsidRPr="00510B48">
        <w:t xml:space="preserve"> </w:t>
      </w:r>
      <w:r w:rsidRPr="00510B48">
        <w:t>au</w:t>
      </w:r>
      <w:r w:rsidR="00A6293D" w:rsidRPr="00510B48">
        <w:t xml:space="preserve"> </w:t>
      </w:r>
      <w:r w:rsidRPr="00510B48">
        <w:t>genre.</w:t>
      </w:r>
    </w:p>
    <w:p w14:paraId="3547DA8A" w14:textId="3A9041EE" w:rsidR="00222975" w:rsidRPr="00510B48" w:rsidRDefault="00222975" w:rsidP="00222975">
      <w:pPr>
        <w:pStyle w:val="SingleTxtG"/>
      </w:pPr>
      <w:r w:rsidRPr="00510B48">
        <w:t>252.</w:t>
      </w:r>
      <w:r w:rsidRPr="00510B48">
        <w:tab/>
        <w:t>Par</w:t>
      </w:r>
      <w:r w:rsidR="00A6293D" w:rsidRPr="00510B48">
        <w:t xml:space="preserve"> </w:t>
      </w:r>
      <w:r w:rsidRPr="00510B48">
        <w:t>une</w:t>
      </w:r>
      <w:r w:rsidR="00A6293D" w:rsidRPr="00510B48">
        <w:t xml:space="preserve"> </w:t>
      </w:r>
      <w:r w:rsidRPr="00510B48">
        <w:t>décision</w:t>
      </w:r>
      <w:r w:rsidR="00A6293D" w:rsidRPr="00510B48">
        <w:t xml:space="preserve"> </w:t>
      </w:r>
      <w:r w:rsidRPr="00510B48">
        <w:t>gouvernementale</w:t>
      </w:r>
      <w:r w:rsidR="00A6293D" w:rsidRPr="00510B48">
        <w:t xml:space="preserve"> </w:t>
      </w:r>
      <w:r w:rsidRPr="00510B48">
        <w:t>du</w:t>
      </w:r>
      <w:r w:rsidR="00A6293D" w:rsidRPr="00510B48">
        <w:t xml:space="preserve"> </w:t>
      </w:r>
      <w:r w:rsidRPr="00510B48">
        <w:t>10</w:t>
      </w:r>
      <w:r w:rsidR="00D64DF1">
        <w:t> </w:t>
      </w:r>
      <w:r w:rsidRPr="00510B48">
        <w:t>décembre</w:t>
      </w:r>
      <w:r w:rsidR="00A6293D" w:rsidRPr="00510B48">
        <w:t xml:space="preserve"> </w:t>
      </w:r>
      <w:r w:rsidRPr="00510B48">
        <w:t>2020,</w:t>
      </w:r>
      <w:r w:rsidR="00A6293D" w:rsidRPr="00510B48">
        <w:t xml:space="preserve"> </w:t>
      </w:r>
      <w:r w:rsidRPr="00510B48">
        <w:t>un</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pour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et</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journalistes</w:t>
      </w:r>
      <w:r w:rsidRPr="009D16C5">
        <w:rPr>
          <w:rStyle w:val="Appelnotedebasdep"/>
        </w:rPr>
        <w:footnoteReference w:id="52"/>
      </w:r>
      <w:r w:rsidR="00A6293D" w:rsidRPr="00510B48">
        <w:t xml:space="preserve"> </w:t>
      </w:r>
      <w:r w:rsidRPr="00510B48">
        <w:t>a</w:t>
      </w:r>
      <w:r w:rsidR="00A6293D" w:rsidRPr="00510B48">
        <w:t xml:space="preserve"> </w:t>
      </w:r>
      <w:r w:rsidRPr="00510B48">
        <w:t>été</w:t>
      </w:r>
      <w:r w:rsidR="00A6293D" w:rsidRPr="00510B48">
        <w:t xml:space="preserve"> </w:t>
      </w:r>
      <w:r w:rsidRPr="00510B48">
        <w:t>chargé</w:t>
      </w:r>
      <w:r w:rsidR="00A6293D" w:rsidRPr="00510B48">
        <w:t xml:space="preserve"> </w:t>
      </w:r>
      <w:r w:rsidRPr="00510B48">
        <w:t>de</w:t>
      </w:r>
      <w:r w:rsidR="00A6293D" w:rsidRPr="00510B48">
        <w:t xml:space="preserve"> </w:t>
      </w:r>
      <w:r w:rsidRPr="00510B48">
        <w:t>réfléchir</w:t>
      </w:r>
      <w:r w:rsidR="00A6293D" w:rsidRPr="00510B48">
        <w:t xml:space="preserve"> </w:t>
      </w:r>
      <w:r w:rsidRPr="00510B48">
        <w:t>aux</w:t>
      </w:r>
      <w:r w:rsidR="00A6293D" w:rsidRPr="00510B48">
        <w:t xml:space="preserve"> </w:t>
      </w:r>
      <w:r w:rsidRPr="00510B48">
        <w:t>moyens</w:t>
      </w:r>
      <w:r w:rsidR="00A6293D" w:rsidRPr="00510B48">
        <w:t xml:space="preserve"> </w:t>
      </w:r>
      <w:r w:rsidRPr="00510B48">
        <w:t>de</w:t>
      </w:r>
      <w:r w:rsidR="00A6293D" w:rsidRPr="00510B48">
        <w:t xml:space="preserve"> </w:t>
      </w:r>
      <w:r w:rsidRPr="00510B48">
        <w:t>répondre</w:t>
      </w:r>
      <w:r w:rsidR="00A6293D" w:rsidRPr="00510B48">
        <w:t xml:space="preserve"> </w:t>
      </w:r>
      <w:r w:rsidRPr="00510B48">
        <w:t>plus</w:t>
      </w:r>
      <w:r w:rsidR="00A6293D" w:rsidRPr="00510B48">
        <w:t xml:space="preserve"> </w:t>
      </w:r>
      <w:r w:rsidRPr="00510B48">
        <w:t>efficacement</w:t>
      </w:r>
      <w:r w:rsidR="00A6293D" w:rsidRPr="00510B48">
        <w:t xml:space="preserve"> </w:t>
      </w:r>
      <w:r w:rsidRPr="00510B48">
        <w:t>aux</w:t>
      </w:r>
      <w:r w:rsidR="00A6293D" w:rsidRPr="00510B48">
        <w:t xml:space="preserve"> </w:t>
      </w:r>
      <w:r w:rsidRPr="00510B48">
        <w:t>attaques</w:t>
      </w:r>
      <w:r w:rsidR="00A6293D" w:rsidRPr="00510B48">
        <w:t xml:space="preserve"> </w:t>
      </w:r>
      <w:r w:rsidRPr="00510B48">
        <w:t>visant</w:t>
      </w:r>
      <w:r w:rsidR="00A6293D" w:rsidRPr="00510B48">
        <w:t xml:space="preserve"> </w:t>
      </w:r>
      <w:r w:rsidRPr="00510B48">
        <w:t>les</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w:t>
      </w:r>
      <w:r w:rsidR="00A6293D" w:rsidRPr="00510B48">
        <w:t xml:space="preserve"> </w:t>
      </w:r>
      <w:r w:rsidRPr="00510B48">
        <w:t>suivre</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œuvre</w:t>
      </w:r>
      <w:r w:rsidR="00A6293D" w:rsidRPr="00510B48">
        <w:t xml:space="preserve"> </w:t>
      </w:r>
      <w:r w:rsidRPr="00510B48">
        <w:t>des</w:t>
      </w:r>
      <w:r w:rsidR="00A6293D" w:rsidRPr="00510B48">
        <w:t xml:space="preserve"> </w:t>
      </w:r>
      <w:r w:rsidRPr="00510B48">
        <w:t>mesures</w:t>
      </w:r>
      <w:r w:rsidR="00A6293D" w:rsidRPr="00510B48">
        <w:t xml:space="preserve"> </w:t>
      </w:r>
      <w:r w:rsidRPr="00510B48">
        <w:t>prises</w:t>
      </w:r>
      <w:r w:rsidR="00A6293D" w:rsidRPr="00510B48">
        <w:t xml:space="preserve"> </w:t>
      </w:r>
      <w:r w:rsidRPr="00510B48">
        <w:t>pour</w:t>
      </w:r>
      <w:r w:rsidR="00A6293D" w:rsidRPr="00510B48">
        <w:t xml:space="preserve"> </w:t>
      </w:r>
      <w:r w:rsidRPr="00510B48">
        <w:t>protéger</w:t>
      </w:r>
      <w:r w:rsidR="00A6293D" w:rsidRPr="00510B48">
        <w:t xml:space="preserve"> </w:t>
      </w:r>
      <w:r w:rsidRPr="00510B48">
        <w:t>leur</w:t>
      </w:r>
      <w:r w:rsidR="00A6293D" w:rsidRPr="00510B48">
        <w:t xml:space="preserve"> </w:t>
      </w:r>
      <w:r w:rsidRPr="00510B48">
        <w:t>sécurité</w:t>
      </w:r>
      <w:r w:rsidR="00601D40" w:rsidRPr="00510B48">
        <w:t>.</w:t>
      </w:r>
      <w:r w:rsidR="00A6293D" w:rsidRPr="00510B48">
        <w:t xml:space="preserve"> </w:t>
      </w:r>
      <w:r w:rsidRPr="00510B48">
        <w:t>Ce</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comprend</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du</w:t>
      </w:r>
      <w:r w:rsidR="00A6293D" w:rsidRPr="00510B48">
        <w:t xml:space="preserve"> </w:t>
      </w:r>
      <w:r w:rsidRPr="00510B48">
        <w:t>bureau</w:t>
      </w:r>
      <w:r w:rsidR="00A6293D" w:rsidRPr="00510B48">
        <w:t xml:space="preserve"> </w:t>
      </w:r>
      <w:r w:rsidRPr="00510B48">
        <w:t>du</w:t>
      </w:r>
      <w:r w:rsidR="00A6293D" w:rsidRPr="00510B48">
        <w:t xml:space="preserve"> </w:t>
      </w:r>
      <w:r w:rsidRPr="00510B48">
        <w:t>Premier</w:t>
      </w:r>
      <w:r w:rsidR="00A6293D" w:rsidRPr="00510B48">
        <w:t xml:space="preserve"> </w:t>
      </w:r>
      <w:r w:rsidR="00B77B58" w:rsidRPr="00510B48">
        <w:t xml:space="preserve">Ministre </w:t>
      </w:r>
      <w:r w:rsidRPr="00510B48">
        <w:t>et</w:t>
      </w:r>
      <w:r w:rsidR="00A6293D" w:rsidRPr="00510B48">
        <w:t xml:space="preserve"> </w:t>
      </w:r>
      <w:r w:rsidRPr="00510B48">
        <w:t>des</w:t>
      </w:r>
      <w:r w:rsidR="00A6293D" w:rsidRPr="00510B48">
        <w:t xml:space="preserve"> </w:t>
      </w:r>
      <w:r w:rsidR="00B77B58" w:rsidRPr="00510B48">
        <w:t xml:space="preserve">Ministères </w:t>
      </w:r>
      <w:r w:rsidRPr="00510B48">
        <w:t>de</w:t>
      </w:r>
      <w:r w:rsidR="00A6293D" w:rsidRPr="00510B48">
        <w:t xml:space="preserve"> </w:t>
      </w:r>
      <w:r w:rsidRPr="00510B48">
        <w:t>la</w:t>
      </w:r>
      <w:r w:rsidR="00A6293D" w:rsidRPr="00510B48">
        <w:t xml:space="preserve"> </w:t>
      </w:r>
      <w:r w:rsidRPr="00510B48">
        <w:t>culture</w:t>
      </w:r>
      <w:r w:rsidR="00A6293D" w:rsidRPr="00510B48">
        <w:t xml:space="preserve"> </w:t>
      </w:r>
      <w:r w:rsidRPr="00510B48">
        <w:t>et</w:t>
      </w:r>
      <w:r w:rsidR="00A6293D" w:rsidRPr="00510B48">
        <w:t xml:space="preserve"> </w:t>
      </w:r>
      <w:r w:rsidRPr="00510B48">
        <w:t>de</w:t>
      </w:r>
      <w:r w:rsidR="00A6293D" w:rsidRPr="00510B48">
        <w:t xml:space="preserve"> </w:t>
      </w:r>
      <w:r w:rsidRPr="00510B48">
        <w:t>l’information,</w:t>
      </w:r>
      <w:r w:rsidR="00A6293D" w:rsidRPr="00510B48">
        <w:t xml:space="preserve"> </w:t>
      </w:r>
      <w:r w:rsidRPr="00510B48">
        <w:t>des</w:t>
      </w:r>
      <w:r w:rsidR="00A6293D" w:rsidRPr="00510B48">
        <w:t xml:space="preserve"> </w:t>
      </w:r>
      <w:r w:rsidRPr="00510B48">
        <w:t>affaires</w:t>
      </w:r>
      <w:r w:rsidR="00A6293D" w:rsidRPr="00510B48">
        <w:t xml:space="preserve"> </w:t>
      </w:r>
      <w:r w:rsidRPr="00510B48">
        <w:t>étrangères,</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de</w:t>
      </w:r>
      <w:r w:rsidR="00A6293D" w:rsidRPr="00510B48">
        <w:t xml:space="preserve"> </w:t>
      </w:r>
      <w:r w:rsidRPr="00510B48">
        <w:t>la</w:t>
      </w:r>
      <w:r w:rsidR="00A6293D" w:rsidRPr="00510B48">
        <w:t xml:space="preserve"> </w:t>
      </w:r>
      <w:r w:rsidRPr="00510B48">
        <w:t>justice</w:t>
      </w:r>
      <w:r w:rsidR="00A6293D" w:rsidRPr="00510B48">
        <w:t xml:space="preserve"> </w:t>
      </w:r>
      <w:r w:rsidRPr="00510B48">
        <w:t>et</w:t>
      </w:r>
      <w:r w:rsidR="00A6293D" w:rsidRPr="00510B48">
        <w:t xml:space="preserve"> </w:t>
      </w:r>
      <w:r w:rsidRPr="00510B48">
        <w:t>de</w:t>
      </w:r>
      <w:r w:rsidR="00A6293D" w:rsidRPr="00510B48">
        <w:t xml:space="preserve"> </w:t>
      </w:r>
      <w:r w:rsidRPr="00510B48">
        <w:t>l’intégration</w:t>
      </w:r>
      <w:r w:rsidR="00A6293D" w:rsidRPr="00510B48">
        <w:t xml:space="preserve"> </w:t>
      </w:r>
      <w:r w:rsidRPr="00510B48">
        <w:t>européenne,</w:t>
      </w:r>
      <w:r w:rsidR="00A6293D" w:rsidRPr="00510B48">
        <w:t xml:space="preserve"> </w:t>
      </w:r>
      <w:r w:rsidRPr="00510B48">
        <w:t>le</w:t>
      </w:r>
      <w:r w:rsidR="00A6293D" w:rsidRPr="00510B48">
        <w:t xml:space="preserve"> </w:t>
      </w:r>
      <w:r w:rsidRPr="00510B48">
        <w:t>Médiateur,</w:t>
      </w:r>
      <w:r w:rsidR="00A6293D" w:rsidRPr="00510B48">
        <w:t xml:space="preserve"> </w:t>
      </w:r>
      <w:r w:rsidRPr="00510B48">
        <w:t>et</w:t>
      </w:r>
      <w:r w:rsidR="00A6293D" w:rsidRPr="00510B48">
        <w:t xml:space="preserve"> </w:t>
      </w:r>
      <w:r w:rsidRPr="00510B48">
        <w:t>des</w:t>
      </w:r>
      <w:r w:rsidR="00A6293D" w:rsidRPr="00510B48">
        <w:t xml:space="preserve"> </w:t>
      </w:r>
      <w:r w:rsidRPr="00510B48">
        <w:t>représentants</w:t>
      </w:r>
      <w:r w:rsidR="00A6293D" w:rsidRPr="00510B48">
        <w:t xml:space="preserve"> </w:t>
      </w:r>
      <w:r w:rsidRPr="00510B48">
        <w:t>du</w:t>
      </w:r>
      <w:r w:rsidR="00A6293D" w:rsidRPr="00510B48">
        <w:t xml:space="preserve"> </w:t>
      </w:r>
      <w:r w:rsidRPr="00510B48">
        <w:t>Bureau</w:t>
      </w:r>
      <w:r w:rsidR="00A6293D" w:rsidRPr="00510B48">
        <w:t xml:space="preserve"> </w:t>
      </w:r>
      <w:r w:rsidRPr="00510B48">
        <w:t>du</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de</w:t>
      </w:r>
      <w:r w:rsidR="00A6293D" w:rsidRPr="00510B48">
        <w:t xml:space="preserve"> </w:t>
      </w:r>
      <w:r w:rsidRPr="00510B48">
        <w:t>l’Association</w:t>
      </w:r>
      <w:r w:rsidR="00A6293D" w:rsidRPr="00510B48">
        <w:t xml:space="preserve"> </w:t>
      </w:r>
      <w:r w:rsidRPr="00510B48">
        <w:t>des</w:t>
      </w:r>
      <w:r w:rsidR="00A6293D" w:rsidRPr="00510B48">
        <w:t xml:space="preserve"> </w:t>
      </w:r>
      <w:r w:rsidRPr="00510B48">
        <w:t>juges</w:t>
      </w:r>
      <w:r w:rsidR="00A6293D" w:rsidRPr="00510B48">
        <w:t xml:space="preserve"> </w:t>
      </w:r>
      <w:r w:rsidRPr="00510B48">
        <w:t>et</w:t>
      </w:r>
      <w:r w:rsidR="00A6293D" w:rsidRPr="00510B48">
        <w:t xml:space="preserve"> </w:t>
      </w:r>
      <w:r w:rsidRPr="00510B48">
        <w:t>des</w:t>
      </w:r>
      <w:r w:rsidR="00A6293D" w:rsidRPr="00510B48">
        <w:t xml:space="preserve"> </w:t>
      </w:r>
      <w:r w:rsidRPr="00510B48">
        <w:t>procureurs,</w:t>
      </w:r>
      <w:r w:rsidR="00A6293D" w:rsidRPr="00510B48">
        <w:t xml:space="preserve"> </w:t>
      </w:r>
      <w:r w:rsidRPr="00510B48">
        <w:t>de</w:t>
      </w:r>
      <w:r w:rsidR="00A6293D" w:rsidRPr="00510B48">
        <w:t xml:space="preserve"> </w:t>
      </w:r>
      <w:r w:rsidRPr="00510B48">
        <w:t>la</w:t>
      </w:r>
      <w:r w:rsidR="00A6293D" w:rsidRPr="00510B48">
        <w:t xml:space="preserve"> </w:t>
      </w:r>
      <w:r w:rsidRPr="00510B48">
        <w:t>fondation</w:t>
      </w:r>
      <w:r w:rsidR="00A6293D" w:rsidRPr="00510B48">
        <w:t xml:space="preserve"> </w:t>
      </w:r>
      <w:r w:rsidRPr="00510B48">
        <w:t>Konrad</w:t>
      </w:r>
      <w:r w:rsidR="00A6293D" w:rsidRPr="00510B48">
        <w:t xml:space="preserve"> </w:t>
      </w:r>
      <w:r w:rsidRPr="00510B48">
        <w:t>Adenauer</w:t>
      </w:r>
      <w:r w:rsidR="00A6293D" w:rsidRPr="00510B48">
        <w:t xml:space="preserve"> </w:t>
      </w:r>
      <w:r w:rsidRPr="00510B48">
        <w:t>et</w:t>
      </w:r>
      <w:r w:rsidR="00A6293D" w:rsidRPr="00510B48">
        <w:t xml:space="preserve"> </w:t>
      </w:r>
      <w:r w:rsidRPr="00510B48">
        <w:t>des</w:t>
      </w:r>
      <w:r w:rsidR="00A6293D" w:rsidRPr="00510B48">
        <w:t xml:space="preserve"> </w:t>
      </w:r>
      <w:r w:rsidRPr="00510B48">
        <w:t>associations</w:t>
      </w:r>
      <w:r w:rsidR="00A6293D" w:rsidRPr="00510B48">
        <w:t xml:space="preserve"> </w:t>
      </w:r>
      <w:r w:rsidRPr="00510B48">
        <w:t>de</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w:t>
      </w:r>
      <w:r w:rsidR="00A6293D" w:rsidRPr="00510B48">
        <w:t xml:space="preserve"> </w:t>
      </w:r>
      <w:r w:rsidRPr="00510B48">
        <w:t>professionnels</w:t>
      </w:r>
      <w:r w:rsidR="00A6293D" w:rsidRPr="00510B48">
        <w:t xml:space="preserve"> </w:t>
      </w:r>
      <w:r w:rsidRPr="00510B48">
        <w:t>des</w:t>
      </w:r>
      <w:r w:rsidR="00A6293D" w:rsidRPr="00510B48">
        <w:t xml:space="preserve"> </w:t>
      </w:r>
      <w:r w:rsidRPr="00510B48">
        <w:t>médias</w:t>
      </w:r>
      <w:r w:rsidR="00601D40" w:rsidRPr="00510B48">
        <w:t>.</w:t>
      </w:r>
      <w:r w:rsidR="00A6293D" w:rsidRPr="00510B48">
        <w:t xml:space="preserve"> </w:t>
      </w:r>
      <w:r w:rsidRPr="00510B48">
        <w:t>Il</w:t>
      </w:r>
      <w:r w:rsidR="00A6293D" w:rsidRPr="00510B48">
        <w:t xml:space="preserve"> </w:t>
      </w:r>
      <w:r w:rsidRPr="00510B48">
        <w:t>rend</w:t>
      </w:r>
      <w:r w:rsidR="00A6293D" w:rsidRPr="00510B48">
        <w:t xml:space="preserve"> </w:t>
      </w:r>
      <w:r w:rsidRPr="00510B48">
        <w:t>compte</w:t>
      </w:r>
      <w:r w:rsidR="00A6293D" w:rsidRPr="00510B48">
        <w:t xml:space="preserve"> </w:t>
      </w:r>
      <w:r w:rsidRPr="00510B48">
        <w:t>au</w:t>
      </w:r>
      <w:r w:rsidR="00A6293D" w:rsidRPr="00510B48">
        <w:t xml:space="preserve"> </w:t>
      </w:r>
      <w:r w:rsidRPr="00510B48">
        <w:t>moins</w:t>
      </w:r>
      <w:r w:rsidR="00A6293D" w:rsidRPr="00510B48">
        <w:t xml:space="preserve"> </w:t>
      </w:r>
      <w:r w:rsidRPr="00510B48">
        <w:t>une</w:t>
      </w:r>
      <w:r w:rsidR="00A6293D" w:rsidRPr="00510B48">
        <w:t xml:space="preserve"> </w:t>
      </w:r>
      <w:r w:rsidRPr="00510B48">
        <w:t>fois</w:t>
      </w:r>
      <w:r w:rsidR="00A6293D" w:rsidRPr="00510B48">
        <w:t xml:space="preserve"> </w:t>
      </w:r>
      <w:r w:rsidRPr="00510B48">
        <w:t>par</w:t>
      </w:r>
      <w:r w:rsidR="00A6293D" w:rsidRPr="00510B48">
        <w:t xml:space="preserve"> </w:t>
      </w:r>
      <w:r w:rsidRPr="00510B48">
        <w:t>mois</w:t>
      </w:r>
      <w:r w:rsidR="00A6293D" w:rsidRPr="00510B48">
        <w:t xml:space="preserve"> </w:t>
      </w:r>
      <w:r w:rsidRPr="00510B48">
        <w:t>au</w:t>
      </w:r>
      <w:r w:rsidR="00A6293D" w:rsidRPr="00510B48">
        <w:t xml:space="preserve"> </w:t>
      </w:r>
      <w:r w:rsidRPr="00510B48">
        <w:t>Premier</w:t>
      </w:r>
      <w:r w:rsidR="00A6293D" w:rsidRPr="00510B48">
        <w:t xml:space="preserve"> </w:t>
      </w:r>
      <w:r w:rsidR="00B77B58" w:rsidRPr="00510B48">
        <w:t>Ministre</w:t>
      </w:r>
      <w:r w:rsidRPr="00510B48">
        <w:t>,</w:t>
      </w:r>
      <w:r w:rsidR="00A6293D" w:rsidRPr="00510B48">
        <w:t xml:space="preserve"> </w:t>
      </w:r>
      <w:r w:rsidRPr="00510B48">
        <w:t>au</w:t>
      </w:r>
      <w:r w:rsidR="00A6293D" w:rsidRPr="00510B48">
        <w:t xml:space="preserve"> </w:t>
      </w:r>
      <w:r w:rsidR="00B77B58" w:rsidRPr="00510B48">
        <w:t>Vice</w:t>
      </w:r>
      <w:r w:rsidRPr="00510B48">
        <w:t>-Premier</w:t>
      </w:r>
      <w:r w:rsidR="00A6293D" w:rsidRPr="00510B48">
        <w:t xml:space="preserve"> </w:t>
      </w:r>
      <w:r w:rsidRPr="00510B48">
        <w:t>Ministre</w:t>
      </w:r>
      <w:r w:rsidR="00A6293D" w:rsidRPr="00510B48">
        <w:t xml:space="preserve"> </w:t>
      </w:r>
      <w:r w:rsidRPr="00510B48">
        <w:t>et</w:t>
      </w:r>
      <w:r w:rsidR="00A6293D" w:rsidRPr="00510B48">
        <w:t xml:space="preserve"> </w:t>
      </w:r>
      <w:r w:rsidRPr="00510B48">
        <w:t>au</w:t>
      </w:r>
      <w:r w:rsidR="00A6293D" w:rsidRPr="00510B48">
        <w:t xml:space="preserve"> </w:t>
      </w:r>
      <w:r w:rsidRPr="00510B48">
        <w:t>Ministre</w:t>
      </w:r>
      <w:r w:rsidR="00A6293D" w:rsidRPr="00510B48">
        <w:t xml:space="preserve"> </w:t>
      </w:r>
      <w:r w:rsidRPr="00510B48">
        <w:t>de</w:t>
      </w:r>
      <w:r w:rsidR="00A6293D" w:rsidRPr="00510B48">
        <w:t xml:space="preserve"> </w:t>
      </w:r>
      <w:r w:rsidRPr="00510B48">
        <w:t>la</w:t>
      </w:r>
      <w:r w:rsidR="00A6293D" w:rsidRPr="00510B48">
        <w:t xml:space="preserve"> </w:t>
      </w:r>
      <w:r w:rsidRPr="00510B48">
        <w:t>culture</w:t>
      </w:r>
      <w:r w:rsidR="00A6293D" w:rsidRPr="00510B48">
        <w:t xml:space="preserve"> </w:t>
      </w:r>
      <w:r w:rsidRPr="00510B48">
        <w:t>et</w:t>
      </w:r>
      <w:r w:rsidR="00A6293D" w:rsidRPr="00510B48">
        <w:t xml:space="preserve"> </w:t>
      </w:r>
      <w:r w:rsidRPr="00510B48">
        <w:t>de</w:t>
      </w:r>
      <w:r w:rsidR="00A6293D" w:rsidRPr="00510B48">
        <w:t xml:space="preserve"> </w:t>
      </w:r>
      <w:r w:rsidRPr="00510B48">
        <w:t>l’information</w:t>
      </w:r>
      <w:r w:rsidR="00601D40" w:rsidRPr="00510B48">
        <w:t>.</w:t>
      </w:r>
      <w:r w:rsidR="00A6293D" w:rsidRPr="00510B48">
        <w:t xml:space="preserve"> </w:t>
      </w:r>
      <w:r w:rsidRPr="00510B48">
        <w:t>L’une</w:t>
      </w:r>
      <w:r w:rsidR="00A6293D" w:rsidRPr="00510B48">
        <w:t xml:space="preserve"> </w:t>
      </w:r>
      <w:r w:rsidRPr="00510B48">
        <w:t>de</w:t>
      </w:r>
      <w:r w:rsidR="00A6293D" w:rsidRPr="00510B48">
        <w:t xml:space="preserve"> </w:t>
      </w:r>
      <w:r w:rsidRPr="00510B48">
        <w:t>ses</w:t>
      </w:r>
      <w:r w:rsidR="00A6293D" w:rsidRPr="00510B48">
        <w:t xml:space="preserve"> </w:t>
      </w:r>
      <w:r w:rsidRPr="00510B48">
        <w:t>priorités</w:t>
      </w:r>
      <w:r w:rsidR="00A6293D" w:rsidRPr="00510B48">
        <w:t xml:space="preserve"> </w:t>
      </w:r>
      <w:r w:rsidRPr="00510B48">
        <w:t>est</w:t>
      </w:r>
      <w:r w:rsidR="00A6293D" w:rsidRPr="00510B48">
        <w:t xml:space="preserve"> </w:t>
      </w:r>
      <w:r w:rsidRPr="00510B48">
        <w:t>de</w:t>
      </w:r>
      <w:r w:rsidR="00A6293D" w:rsidRPr="00510B48">
        <w:t xml:space="preserve"> </w:t>
      </w:r>
      <w:r w:rsidRPr="00510B48">
        <w:t>créer</w:t>
      </w:r>
      <w:r w:rsidR="00A6293D" w:rsidRPr="00510B48">
        <w:t xml:space="preserve"> </w:t>
      </w:r>
      <w:r w:rsidRPr="00510B48">
        <w:t>une</w:t>
      </w:r>
      <w:r w:rsidR="00A6293D" w:rsidRPr="00510B48">
        <w:t xml:space="preserve"> </w:t>
      </w:r>
      <w:r w:rsidRPr="00510B48">
        <w:t>base</w:t>
      </w:r>
      <w:r w:rsidR="00A6293D" w:rsidRPr="00510B48">
        <w:t xml:space="preserve"> </w:t>
      </w:r>
      <w:r w:rsidRPr="00510B48">
        <w:t>de</w:t>
      </w:r>
      <w:r w:rsidR="00A6293D" w:rsidRPr="00510B48">
        <w:t xml:space="preserve"> </w:t>
      </w:r>
      <w:r w:rsidRPr="00510B48">
        <w:t>données</w:t>
      </w:r>
      <w:r w:rsidR="00A6293D" w:rsidRPr="00510B48">
        <w:t xml:space="preserve"> </w:t>
      </w:r>
      <w:r w:rsidRPr="00510B48">
        <w:t>centralisée</w:t>
      </w:r>
      <w:r w:rsidR="00A6293D" w:rsidRPr="00510B48">
        <w:t xml:space="preserve"> </w:t>
      </w:r>
      <w:r w:rsidRPr="00510B48">
        <w:t>sur</w:t>
      </w:r>
      <w:r w:rsidR="00A6293D" w:rsidRPr="00510B48">
        <w:t xml:space="preserve"> </w:t>
      </w:r>
      <w:r w:rsidRPr="00510B48">
        <w:t>les</w:t>
      </w:r>
      <w:r w:rsidR="00A6293D" w:rsidRPr="00510B48">
        <w:t xml:space="preserve"> </w:t>
      </w:r>
      <w:r w:rsidRPr="00510B48">
        <w:t>attaques</w:t>
      </w:r>
      <w:r w:rsidR="00A6293D" w:rsidRPr="00510B48">
        <w:t xml:space="preserve"> </w:t>
      </w:r>
      <w:r w:rsidRPr="00510B48">
        <w:t>et</w:t>
      </w:r>
      <w:r w:rsidR="00A6293D" w:rsidRPr="00510B48">
        <w:t xml:space="preserve"> </w:t>
      </w:r>
      <w:r w:rsidRPr="00510B48">
        <w:t>pressions</w:t>
      </w:r>
      <w:r w:rsidR="00A6293D" w:rsidRPr="00510B48">
        <w:t xml:space="preserve"> </w:t>
      </w:r>
      <w:r w:rsidRPr="00510B48">
        <w:t>exercées</w:t>
      </w:r>
      <w:r w:rsidR="00A6293D" w:rsidRPr="00510B48">
        <w:t xml:space="preserve"> </w:t>
      </w:r>
      <w:r w:rsidRPr="00510B48">
        <w:t>contre</w:t>
      </w:r>
      <w:r w:rsidR="00A6293D" w:rsidRPr="00510B48">
        <w:t xml:space="preserve"> </w:t>
      </w:r>
      <w:r w:rsidRPr="00510B48">
        <w:t>les</w:t>
      </w:r>
      <w:r w:rsidR="00A6293D" w:rsidRPr="00510B48">
        <w:t xml:space="preserve"> </w:t>
      </w:r>
      <w:r w:rsidRPr="00510B48">
        <w:t>journalistes</w:t>
      </w:r>
      <w:r w:rsidR="00601D40" w:rsidRPr="00510B48">
        <w:rPr>
          <w:i/>
          <w:iCs/>
        </w:rPr>
        <w:t>.</w:t>
      </w:r>
      <w:r w:rsidR="00A6293D" w:rsidRPr="00510B48">
        <w:rPr>
          <w:i/>
          <w:iCs/>
        </w:rPr>
        <w:t xml:space="preserve"> </w:t>
      </w:r>
      <w:r w:rsidRPr="00510B48">
        <w:t>Cette</w:t>
      </w:r>
      <w:r w:rsidR="00A6293D" w:rsidRPr="00510B48">
        <w:t xml:space="preserve"> </w:t>
      </w:r>
      <w:r w:rsidRPr="00510B48">
        <w:t>base</w:t>
      </w:r>
      <w:r w:rsidR="00A6293D" w:rsidRPr="00510B48">
        <w:t xml:space="preserve"> </w:t>
      </w:r>
      <w:r w:rsidRPr="00510B48">
        <w:t>de</w:t>
      </w:r>
      <w:r w:rsidR="00A6293D" w:rsidRPr="00510B48">
        <w:t xml:space="preserve"> </w:t>
      </w:r>
      <w:r w:rsidRPr="00510B48">
        <w:t>données,</w:t>
      </w:r>
      <w:r w:rsidR="00A6293D" w:rsidRPr="00510B48">
        <w:t xml:space="preserve"> </w:t>
      </w:r>
      <w:r w:rsidRPr="00510B48">
        <w:t>qui</w:t>
      </w:r>
      <w:r w:rsidR="00A6293D" w:rsidRPr="00510B48">
        <w:t xml:space="preserve"> </w:t>
      </w:r>
      <w:r w:rsidRPr="00510B48">
        <w:t>sera</w:t>
      </w:r>
      <w:r w:rsidR="00A6293D" w:rsidRPr="00510B48">
        <w:t xml:space="preserve"> </w:t>
      </w:r>
      <w:r w:rsidRPr="00510B48">
        <w:t>un</w:t>
      </w:r>
      <w:r w:rsidR="00A6293D" w:rsidRPr="00510B48">
        <w:t xml:space="preserve"> </w:t>
      </w:r>
      <w:r w:rsidRPr="00510B48">
        <w:t>outil</w:t>
      </w:r>
      <w:r w:rsidR="00A6293D" w:rsidRPr="00510B48">
        <w:t xml:space="preserve"> </w:t>
      </w:r>
      <w:r w:rsidRPr="00510B48">
        <w:t>d’appui</w:t>
      </w:r>
      <w:r w:rsidR="00A6293D" w:rsidRPr="00510B48">
        <w:t xml:space="preserve"> </w:t>
      </w:r>
      <w:r w:rsidRPr="00510B48">
        <w:t>systématique</w:t>
      </w:r>
      <w:r w:rsidR="00A6293D" w:rsidRPr="00510B48">
        <w:t xml:space="preserve"> </w:t>
      </w:r>
      <w:r w:rsidRPr="00510B48">
        <w:t>à</w:t>
      </w:r>
      <w:r w:rsidR="00A6293D" w:rsidRPr="00510B48">
        <w:t xml:space="preserve"> </w:t>
      </w:r>
      <w:r w:rsidRPr="00510B48">
        <w:t>l’activité</w:t>
      </w:r>
      <w:r w:rsidR="00A6293D" w:rsidRPr="00510B48">
        <w:t xml:space="preserve"> </w:t>
      </w:r>
      <w:r w:rsidRPr="00510B48">
        <w:t>et</w:t>
      </w:r>
      <w:r w:rsidR="00A6293D" w:rsidRPr="00510B48">
        <w:t xml:space="preserve"> </w:t>
      </w:r>
      <w:r w:rsidRPr="00510B48">
        <w:t>l’indépendance</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devrait</w:t>
      </w:r>
      <w:r w:rsidR="00A6293D" w:rsidRPr="00510B48">
        <w:t xml:space="preserve"> </w:t>
      </w:r>
      <w:r w:rsidRPr="00510B48">
        <w:t>être</w:t>
      </w:r>
      <w:r w:rsidR="00A6293D" w:rsidRPr="00510B48">
        <w:t xml:space="preserve"> </w:t>
      </w:r>
      <w:r w:rsidRPr="00510B48">
        <w:t>opérationnelle</w:t>
      </w:r>
      <w:r w:rsidR="00A6293D" w:rsidRPr="00510B48">
        <w:t xml:space="preserve"> </w:t>
      </w:r>
      <w:r w:rsidRPr="00510B48">
        <w:t>en</w:t>
      </w:r>
      <w:r w:rsidR="00A6293D" w:rsidRPr="00510B48">
        <w:t xml:space="preserve"> </w:t>
      </w:r>
      <w:r w:rsidRPr="00510B48">
        <w:t>2021.</w:t>
      </w:r>
    </w:p>
    <w:p w14:paraId="2097AFB5" w14:textId="7B8EBC3A" w:rsidR="00222975" w:rsidRPr="00510B48" w:rsidRDefault="00222975" w:rsidP="00222975">
      <w:pPr>
        <w:pStyle w:val="SingleTxtG"/>
      </w:pPr>
      <w:r w:rsidRPr="00510B48">
        <w:t>253.</w:t>
      </w:r>
      <w:r w:rsidRPr="00510B48">
        <w:tab/>
        <w:t>À</w:t>
      </w:r>
      <w:r w:rsidR="00A6293D" w:rsidRPr="00510B48">
        <w:t xml:space="preserve"> </w:t>
      </w:r>
      <w:r w:rsidRPr="00510B48">
        <w:t>l’initiative</w:t>
      </w:r>
      <w:r w:rsidR="00A6293D" w:rsidRPr="00510B48">
        <w:t xml:space="preserve"> </w:t>
      </w:r>
      <w:r w:rsidRPr="00510B48">
        <w:t>du</w:t>
      </w:r>
      <w:r w:rsidR="00A6293D" w:rsidRPr="00510B48">
        <w:t xml:space="preserve"> </w:t>
      </w:r>
      <w:r w:rsidRPr="00510B48">
        <w:t>groupe</w:t>
      </w:r>
      <w:r w:rsidR="00A6293D" w:rsidRPr="00510B48">
        <w:t xml:space="preserve"> </w:t>
      </w:r>
      <w:r w:rsidRPr="00510B48">
        <w:t>de</w:t>
      </w:r>
      <w:r w:rsidR="00A6293D" w:rsidRPr="00510B48">
        <w:t xml:space="preserve"> </w:t>
      </w:r>
      <w:r w:rsidRPr="00510B48">
        <w:t>travail,</w:t>
      </w:r>
      <w:r w:rsidR="00A6293D" w:rsidRPr="00510B48">
        <w:t xml:space="preserve"> </w:t>
      </w:r>
      <w:r w:rsidRPr="00510B48">
        <w:t>un</w:t>
      </w:r>
      <w:r w:rsidR="00A6293D" w:rsidRPr="00510B48">
        <w:t xml:space="preserve"> </w:t>
      </w:r>
      <w:r w:rsidRPr="00510B48">
        <w:t>numéro</w:t>
      </w:r>
      <w:r w:rsidR="00A6293D" w:rsidRPr="00510B48">
        <w:t xml:space="preserve"> </w:t>
      </w:r>
      <w:r w:rsidRPr="00510B48">
        <w:t>de</w:t>
      </w:r>
      <w:r w:rsidR="00A6293D" w:rsidRPr="00510B48">
        <w:t xml:space="preserve"> </w:t>
      </w:r>
      <w:r w:rsidRPr="00510B48">
        <w:t>téléphone</w:t>
      </w:r>
      <w:r w:rsidR="00A6293D" w:rsidRPr="00510B48">
        <w:t xml:space="preserve"> </w:t>
      </w:r>
      <w:r w:rsidRPr="00510B48">
        <w:t>d’urgence</w:t>
      </w:r>
      <w:r w:rsidR="00A6293D" w:rsidRPr="00510B48">
        <w:t xml:space="preserve"> </w:t>
      </w:r>
      <w:r w:rsidRPr="00510B48">
        <w:t>(le</w:t>
      </w:r>
      <w:r w:rsidR="00A6293D" w:rsidRPr="00510B48">
        <w:t xml:space="preserve"> </w:t>
      </w:r>
      <w:r w:rsidRPr="00510B48">
        <w:t>0800</w:t>
      </w:r>
      <w:r w:rsidR="005033BB">
        <w:t> </w:t>
      </w:r>
      <w:r w:rsidRPr="00510B48">
        <w:t>100</w:t>
      </w:r>
      <w:r w:rsidR="005033BB">
        <w:t> </w:t>
      </w:r>
      <w:r w:rsidRPr="00510B48">
        <w:t>115)</w:t>
      </w:r>
      <w:r w:rsidR="00A6293D" w:rsidRPr="00510B48">
        <w:t xml:space="preserve"> </w:t>
      </w:r>
      <w:r w:rsidRPr="00510B48">
        <w:t>a</w:t>
      </w:r>
      <w:r w:rsidR="00A6293D" w:rsidRPr="00510B48">
        <w:t xml:space="preserve"> </w:t>
      </w:r>
      <w:r w:rsidRPr="00510B48">
        <w:t>été</w:t>
      </w:r>
      <w:r w:rsidR="00A6293D" w:rsidRPr="00510B48">
        <w:t xml:space="preserve"> </w:t>
      </w:r>
      <w:r w:rsidRPr="00510B48">
        <w:t>mis</w:t>
      </w:r>
      <w:r w:rsidR="00A6293D" w:rsidRPr="00510B48">
        <w:t xml:space="preserve"> </w:t>
      </w:r>
      <w:r w:rsidRPr="00510B48">
        <w:t>en</w:t>
      </w:r>
      <w:r w:rsidR="00A6293D" w:rsidRPr="00510B48">
        <w:t xml:space="preserve"> </w:t>
      </w:r>
      <w:r w:rsidRPr="00510B48">
        <w:t>service</w:t>
      </w:r>
      <w:r w:rsidR="00A6293D" w:rsidRPr="00510B48">
        <w:t xml:space="preserve"> </w:t>
      </w:r>
      <w:r w:rsidRPr="00510B48">
        <w:t>le</w:t>
      </w:r>
      <w:r w:rsidR="00A6293D" w:rsidRPr="00510B48">
        <w:t xml:space="preserve"> </w:t>
      </w:r>
      <w:r w:rsidRPr="00510B48">
        <w:t>1</w:t>
      </w:r>
      <w:r w:rsidRPr="00510B48">
        <w:rPr>
          <w:vertAlign w:val="superscript"/>
        </w:rPr>
        <w:t>er</w:t>
      </w:r>
      <w:r w:rsidR="005033BB">
        <w:t> </w:t>
      </w:r>
      <w:r w:rsidRPr="00510B48">
        <w:t>mars</w:t>
      </w:r>
      <w:r w:rsidR="00A6293D" w:rsidRPr="00510B48">
        <w:t xml:space="preserve"> </w:t>
      </w:r>
      <w:r w:rsidRPr="00510B48">
        <w:t>2021</w:t>
      </w:r>
      <w:r w:rsidR="00510B48">
        <w:t> :</w:t>
      </w:r>
      <w:r w:rsidR="00A6293D" w:rsidRPr="00510B48">
        <w:t xml:space="preserve"> </w:t>
      </w:r>
      <w:r w:rsidRPr="00510B48">
        <w:t>tout</w:t>
      </w:r>
      <w:r w:rsidR="00A6293D" w:rsidRPr="00510B48">
        <w:t xml:space="preserve"> </w:t>
      </w:r>
      <w:r w:rsidRPr="00510B48">
        <w:t>journaliste</w:t>
      </w:r>
      <w:r w:rsidR="00A6293D" w:rsidRPr="00510B48">
        <w:t xml:space="preserve"> </w:t>
      </w:r>
      <w:r w:rsidRPr="00510B48">
        <w:t>estimant</w:t>
      </w:r>
      <w:r w:rsidR="00A6293D" w:rsidRPr="00510B48">
        <w:t xml:space="preserve"> </w:t>
      </w:r>
      <w:r w:rsidRPr="00510B48">
        <w:t>que</w:t>
      </w:r>
      <w:r w:rsidR="00A6293D" w:rsidRPr="00510B48">
        <w:t xml:space="preserve"> </w:t>
      </w:r>
      <w:r w:rsidRPr="00510B48">
        <w:t>sa</w:t>
      </w:r>
      <w:r w:rsidR="00A6293D" w:rsidRPr="00510B48">
        <w:t xml:space="preserve"> </w:t>
      </w:r>
      <w:r w:rsidRPr="00510B48">
        <w:t>sécurité</w:t>
      </w:r>
      <w:r w:rsidR="00A6293D" w:rsidRPr="00510B48">
        <w:t xml:space="preserve"> </w:t>
      </w:r>
      <w:r w:rsidRPr="00510B48">
        <w:t>est</w:t>
      </w:r>
      <w:r w:rsidR="00A6293D" w:rsidRPr="00510B48">
        <w:t xml:space="preserve"> </w:t>
      </w:r>
      <w:r w:rsidRPr="00510B48">
        <w:t>menacée</w:t>
      </w:r>
      <w:r w:rsidR="00A6293D" w:rsidRPr="00510B48">
        <w:t xml:space="preserve"> </w:t>
      </w:r>
      <w:r w:rsidRPr="00510B48">
        <w:t>peut</w:t>
      </w:r>
      <w:r w:rsidR="00A6293D" w:rsidRPr="00510B48">
        <w:t xml:space="preserve"> </w:t>
      </w:r>
      <w:r w:rsidRPr="00510B48">
        <w:t>composer</w:t>
      </w:r>
      <w:r w:rsidR="00A6293D" w:rsidRPr="00510B48">
        <w:t xml:space="preserve"> </w:t>
      </w:r>
      <w:r w:rsidRPr="00510B48">
        <w:t>ce</w:t>
      </w:r>
      <w:r w:rsidR="00A6293D" w:rsidRPr="00510B48">
        <w:t xml:space="preserve"> </w:t>
      </w:r>
      <w:r w:rsidRPr="00510B48">
        <w:t>numéro</w:t>
      </w:r>
      <w:r w:rsidR="00601D40" w:rsidRPr="00510B48">
        <w:t>.</w:t>
      </w:r>
      <w:r w:rsidR="00A6293D" w:rsidRPr="00510B48">
        <w:t xml:space="preserve"> </w:t>
      </w:r>
      <w:r w:rsidRPr="00510B48">
        <w:t>Le</w:t>
      </w:r>
      <w:r w:rsidR="00A6293D" w:rsidRPr="00510B48">
        <w:t xml:space="preserve"> </w:t>
      </w:r>
      <w:r w:rsidRPr="00510B48">
        <w:t>portail</w:t>
      </w:r>
      <w:r w:rsidR="00A6293D" w:rsidRPr="00510B48">
        <w:t xml:space="preserve"> </w:t>
      </w:r>
      <w:hyperlink r:id="rId8" w:history="1">
        <w:r w:rsidRPr="00310A9D">
          <w:rPr>
            <w:rStyle w:val="Lienhypertexte"/>
          </w:rPr>
          <w:t>bezbedninovinari.rs</w:t>
        </w:r>
      </w:hyperlink>
      <w:r w:rsidRPr="00510B48">
        <w:t>,</w:t>
      </w:r>
      <w:r w:rsidR="00A6293D" w:rsidRPr="00510B48">
        <w:t xml:space="preserve"> </w:t>
      </w:r>
      <w:r w:rsidRPr="00510B48">
        <w:t>dont</w:t>
      </w:r>
      <w:r w:rsidR="00A6293D" w:rsidRPr="00510B48">
        <w:t xml:space="preserve"> </w:t>
      </w:r>
      <w:r w:rsidRPr="00510B48">
        <w:t>l’objet</w:t>
      </w:r>
      <w:r w:rsidR="00A6293D" w:rsidRPr="00510B48">
        <w:t xml:space="preserve"> </w:t>
      </w:r>
      <w:r w:rsidRPr="00510B48">
        <w:t>est</w:t>
      </w:r>
      <w:r w:rsidR="00A6293D" w:rsidRPr="00510B48">
        <w:t xml:space="preserve"> </w:t>
      </w:r>
      <w:r w:rsidRPr="00510B48">
        <w:t>de</w:t>
      </w:r>
      <w:r w:rsidR="00A6293D" w:rsidRPr="00510B48">
        <w:t xml:space="preserve"> </w:t>
      </w:r>
      <w:r w:rsidRPr="00510B48">
        <w:t>réunir</w:t>
      </w:r>
      <w:r w:rsidR="00A6293D" w:rsidRPr="00510B48">
        <w:t xml:space="preserve"> </w:t>
      </w:r>
      <w:r w:rsidRPr="00510B48">
        <w:t>en</w:t>
      </w:r>
      <w:r w:rsidR="00A6293D" w:rsidRPr="00510B48">
        <w:t xml:space="preserve"> </w:t>
      </w:r>
      <w:r w:rsidRPr="00510B48">
        <w:t>un</w:t>
      </w:r>
      <w:r w:rsidR="00A6293D" w:rsidRPr="00510B48">
        <w:t xml:space="preserve"> </w:t>
      </w:r>
      <w:r w:rsidRPr="00510B48">
        <w:t>même</w:t>
      </w:r>
      <w:r w:rsidR="00A6293D" w:rsidRPr="00510B48">
        <w:t xml:space="preserve"> </w:t>
      </w:r>
      <w:r w:rsidRPr="00510B48">
        <w:t>lieu</w:t>
      </w:r>
      <w:r w:rsidR="00A6293D" w:rsidRPr="00510B48">
        <w:t xml:space="preserve"> </w:t>
      </w:r>
      <w:r w:rsidRPr="00510B48">
        <w:t>le</w:t>
      </w:r>
      <w:r w:rsidR="00A6293D" w:rsidRPr="00510B48">
        <w:t xml:space="preserve"> </w:t>
      </w:r>
      <w:r w:rsidRPr="00510B48">
        <w:t>plus</w:t>
      </w:r>
      <w:r w:rsidR="00A6293D" w:rsidRPr="00510B48">
        <w:t xml:space="preserve"> </w:t>
      </w:r>
      <w:r w:rsidRPr="00510B48">
        <w:t>d’informations</w:t>
      </w:r>
      <w:r w:rsidR="00A6293D" w:rsidRPr="00510B48">
        <w:t xml:space="preserve"> </w:t>
      </w:r>
      <w:r w:rsidRPr="00510B48">
        <w:t>possibles,</w:t>
      </w:r>
      <w:r w:rsidR="00A6293D" w:rsidRPr="00510B48">
        <w:t xml:space="preserve"> </w:t>
      </w:r>
      <w:r w:rsidRPr="00510B48">
        <w:t>est</w:t>
      </w:r>
      <w:r w:rsidR="00A6293D" w:rsidRPr="00510B48">
        <w:t xml:space="preserve"> </w:t>
      </w:r>
      <w:r w:rsidRPr="00510B48">
        <w:t>désormais</w:t>
      </w:r>
      <w:r w:rsidR="00A6293D" w:rsidRPr="00510B48">
        <w:t xml:space="preserve"> </w:t>
      </w:r>
      <w:r w:rsidRPr="00510B48">
        <w:t>opérationnel</w:t>
      </w:r>
      <w:r w:rsidR="00A6293D" w:rsidRPr="00510B48">
        <w:t xml:space="preserve"> </w:t>
      </w:r>
      <w:r w:rsidRPr="00510B48">
        <w:t>et</w:t>
      </w:r>
      <w:r w:rsidR="00A6293D" w:rsidRPr="00510B48">
        <w:t xml:space="preserve"> </w:t>
      </w:r>
      <w:r w:rsidRPr="00510B48">
        <w:t>revêt</w:t>
      </w:r>
      <w:r w:rsidR="00A6293D" w:rsidRPr="00510B48">
        <w:t xml:space="preserve"> </w:t>
      </w:r>
      <w:r w:rsidRPr="00510B48">
        <w:t>une</w:t>
      </w:r>
      <w:r w:rsidR="00A6293D" w:rsidRPr="00510B48">
        <w:t xml:space="preserve"> </w:t>
      </w:r>
      <w:r w:rsidRPr="00510B48">
        <w:t>importance</w:t>
      </w:r>
      <w:r w:rsidR="00A6293D" w:rsidRPr="00510B48">
        <w:t xml:space="preserve"> </w:t>
      </w:r>
      <w:r w:rsidRPr="00510B48">
        <w:t>cruciale</w:t>
      </w:r>
      <w:r w:rsidR="00A6293D" w:rsidRPr="00510B48">
        <w:t xml:space="preserve"> </w:t>
      </w:r>
      <w:r w:rsidRPr="00510B48">
        <w:t>pour</w:t>
      </w:r>
      <w:r w:rsidR="00A6293D" w:rsidRPr="00510B48">
        <w:t xml:space="preserve"> </w:t>
      </w:r>
      <w:r w:rsidRPr="00510B48">
        <w:t>le</w:t>
      </w:r>
      <w:r w:rsidR="00A6293D" w:rsidRPr="00510B48">
        <w:t xml:space="preserve"> </w:t>
      </w:r>
      <w:r w:rsidRPr="00510B48">
        <w:t>travail</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des</w:t>
      </w:r>
      <w:r w:rsidR="00A6293D" w:rsidRPr="00510B48">
        <w:t xml:space="preserve"> </w:t>
      </w:r>
      <w:r w:rsidRPr="00510B48">
        <w:t>rédacteurs</w:t>
      </w:r>
      <w:r w:rsidR="00A6293D" w:rsidRPr="00510B48">
        <w:t xml:space="preserve"> </w:t>
      </w:r>
      <w:r w:rsidRPr="00510B48">
        <w:t>en</w:t>
      </w:r>
      <w:r w:rsidR="00A6293D" w:rsidRPr="00510B48">
        <w:t xml:space="preserve"> </w:t>
      </w:r>
      <w:r w:rsidRPr="00510B48">
        <w:t>chef.</w:t>
      </w:r>
    </w:p>
    <w:p w14:paraId="763C88D8" w14:textId="37F8A426" w:rsidR="00222975" w:rsidRPr="00510B48" w:rsidRDefault="00222975" w:rsidP="00222975">
      <w:pPr>
        <w:pStyle w:val="SingleTxtG"/>
      </w:pPr>
      <w:r w:rsidRPr="00510B48">
        <w:t>254.</w:t>
      </w:r>
      <w:r w:rsidRPr="00510B48">
        <w:tab/>
        <w:t>Le</w:t>
      </w:r>
      <w:r w:rsidR="00A6293D" w:rsidRPr="00510B48">
        <w:t xml:space="preserve"> </w:t>
      </w:r>
      <w:r w:rsidRPr="00510B48">
        <w:t>Ministre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a</w:t>
      </w:r>
      <w:r w:rsidR="00A6293D" w:rsidRPr="00510B48">
        <w:t xml:space="preserve"> </w:t>
      </w:r>
      <w:r w:rsidRPr="00510B48">
        <w:t>adopté</w:t>
      </w:r>
      <w:r w:rsidR="00A6293D" w:rsidRPr="00510B48">
        <w:t xml:space="preserve"> </w:t>
      </w:r>
      <w:r w:rsidRPr="00510B48">
        <w:t>le</w:t>
      </w:r>
      <w:r w:rsidR="00A6293D" w:rsidRPr="00510B48">
        <w:t xml:space="preserve"> </w:t>
      </w:r>
      <w:r w:rsidRPr="00510B48">
        <w:t>2</w:t>
      </w:r>
      <w:r w:rsidR="005033BB">
        <w:t> </w:t>
      </w:r>
      <w:r w:rsidRPr="00510B48">
        <w:t>mai</w:t>
      </w:r>
      <w:r w:rsidR="00A6293D" w:rsidRPr="00510B48">
        <w:t xml:space="preserve"> </w:t>
      </w:r>
      <w:r w:rsidRPr="00510B48">
        <w:t>2019</w:t>
      </w:r>
      <w:r w:rsidR="00A6293D" w:rsidRPr="00510B48">
        <w:t xml:space="preserve"> </w:t>
      </w:r>
      <w:r w:rsidRPr="00510B48">
        <w:t>une</w:t>
      </w:r>
      <w:r w:rsidR="00A6293D" w:rsidRPr="00510B48">
        <w:t xml:space="preserve"> </w:t>
      </w:r>
      <w:r w:rsidRPr="00510B48">
        <w:t>instruction</w:t>
      </w:r>
      <w:r w:rsidR="00A6293D" w:rsidRPr="00510B48">
        <w:t xml:space="preserve"> </w:t>
      </w:r>
      <w:r w:rsidRPr="00510B48">
        <w:t>sur</w:t>
      </w:r>
      <w:r w:rsidR="00A6293D" w:rsidRPr="00510B48">
        <w:t xml:space="preserve"> </w:t>
      </w:r>
      <w:r w:rsidRPr="00510B48">
        <w:t>la</w:t>
      </w:r>
      <w:r w:rsidR="00A6293D" w:rsidRPr="00510B48">
        <w:t xml:space="preserve"> </w:t>
      </w:r>
      <w:r w:rsidRPr="00510B48">
        <w:t>conduite</w:t>
      </w:r>
      <w:r w:rsidR="00A6293D" w:rsidRPr="00510B48">
        <w:t xml:space="preserve"> </w:t>
      </w:r>
      <w:r w:rsidRPr="00510B48">
        <w:t>des</w:t>
      </w:r>
      <w:r w:rsidR="00A6293D" w:rsidRPr="00510B48">
        <w:t xml:space="preserve"> </w:t>
      </w:r>
      <w:r w:rsidRPr="00510B48">
        <w:t>policiers</w:t>
      </w:r>
      <w:r w:rsidR="00A6293D" w:rsidRPr="00510B48">
        <w:t xml:space="preserve"> </w:t>
      </w:r>
      <w:r w:rsidRPr="00510B48">
        <w:t>en</w:t>
      </w:r>
      <w:r w:rsidR="00A6293D" w:rsidRPr="00510B48">
        <w:t xml:space="preserve"> </w:t>
      </w:r>
      <w:r w:rsidRPr="00510B48">
        <w:t>cas</w:t>
      </w:r>
      <w:r w:rsidR="00A6293D" w:rsidRPr="00510B48">
        <w:t xml:space="preserve"> </w:t>
      </w:r>
      <w:r w:rsidRPr="00510B48">
        <w:t>d’infraction</w:t>
      </w:r>
      <w:r w:rsidR="00A6293D" w:rsidRPr="00510B48">
        <w:t xml:space="preserve"> </w:t>
      </w:r>
      <w:r w:rsidRPr="00510B48">
        <w:t>ou</w:t>
      </w:r>
      <w:r w:rsidR="00A6293D" w:rsidRPr="00510B48">
        <w:t xml:space="preserve"> </w:t>
      </w:r>
      <w:r w:rsidRPr="00510B48">
        <w:t>de</w:t>
      </w:r>
      <w:r w:rsidR="00A6293D" w:rsidRPr="00510B48">
        <w:t xml:space="preserve"> </w:t>
      </w:r>
      <w:r w:rsidRPr="00510B48">
        <w:t>délit</w:t>
      </w:r>
      <w:r w:rsidR="00A6293D" w:rsidRPr="00510B48">
        <w:t xml:space="preserve"> </w:t>
      </w:r>
      <w:r w:rsidRPr="00510B48">
        <w:t>visant</w:t>
      </w:r>
      <w:r w:rsidR="00A6293D" w:rsidRPr="00510B48">
        <w:t xml:space="preserve"> </w:t>
      </w:r>
      <w:r w:rsidRPr="00510B48">
        <w:t>des</w:t>
      </w:r>
      <w:r w:rsidR="00A6293D" w:rsidRPr="00510B48">
        <w:t xml:space="preserve"> </w:t>
      </w:r>
      <w:r w:rsidRPr="00510B48">
        <w:t>personnes</w:t>
      </w:r>
      <w:r w:rsidR="00A6293D" w:rsidRPr="00510B48">
        <w:t xml:space="preserve"> </w:t>
      </w:r>
      <w:r w:rsidRPr="00510B48">
        <w:t>exerçant</w:t>
      </w:r>
      <w:r w:rsidR="00A6293D" w:rsidRPr="00510B48">
        <w:t xml:space="preserve"> </w:t>
      </w:r>
      <w:r w:rsidRPr="00510B48">
        <w:t>une</w:t>
      </w:r>
      <w:r w:rsidR="00A6293D" w:rsidRPr="00510B48">
        <w:t xml:space="preserve"> </w:t>
      </w:r>
      <w:r w:rsidRPr="00510B48">
        <w:t>activité</w:t>
      </w:r>
      <w:r w:rsidR="00A6293D" w:rsidRPr="00510B48">
        <w:t xml:space="preserve"> </w:t>
      </w:r>
      <w:r w:rsidRPr="00510B48">
        <w:t>d’intérêt</w:t>
      </w:r>
      <w:r w:rsidR="00A6293D" w:rsidRPr="00510B48">
        <w:t xml:space="preserve"> </w:t>
      </w:r>
      <w:r w:rsidRPr="00510B48">
        <w:t>général</w:t>
      </w:r>
      <w:r w:rsidR="00A6293D" w:rsidRPr="00510B48">
        <w:t xml:space="preserve"> </w:t>
      </w:r>
      <w:r w:rsidRPr="00510B48">
        <w:t>dans</w:t>
      </w:r>
      <w:r w:rsidR="00A6293D" w:rsidRPr="00510B48">
        <w:t xml:space="preserve"> </w:t>
      </w:r>
      <w:r w:rsidRPr="00510B48">
        <w:t>le</w:t>
      </w:r>
      <w:r w:rsidR="00A6293D" w:rsidRPr="00510B48">
        <w:t xml:space="preserve"> </w:t>
      </w:r>
      <w:r w:rsidRPr="00510B48">
        <w:t>domaine</w:t>
      </w:r>
      <w:r w:rsidR="00A6293D" w:rsidRPr="00510B48">
        <w:t xml:space="preserve"> </w:t>
      </w:r>
      <w:r w:rsidRPr="00510B48">
        <w:t>de</w:t>
      </w:r>
      <w:r w:rsidR="00A6293D" w:rsidRPr="00510B48">
        <w:t xml:space="preserve"> </w:t>
      </w:r>
      <w:r w:rsidRPr="00510B48">
        <w:t>l’information</w:t>
      </w:r>
      <w:r w:rsidR="00601D40" w:rsidRPr="00510B48">
        <w:t>.</w:t>
      </w:r>
      <w:r w:rsidR="00A6293D" w:rsidRPr="00510B48">
        <w:t xml:space="preserve"> </w:t>
      </w:r>
      <w:r w:rsidRPr="00510B48">
        <w:t>Cette</w:t>
      </w:r>
      <w:r w:rsidR="00A6293D" w:rsidRPr="00510B48">
        <w:t xml:space="preserve"> </w:t>
      </w:r>
      <w:r w:rsidRPr="00510B48">
        <w:t>instruction</w:t>
      </w:r>
      <w:r w:rsidR="00A6293D" w:rsidRPr="00510B48">
        <w:t xml:space="preserve"> </w:t>
      </w:r>
      <w:r w:rsidRPr="00510B48">
        <w:t>réglemente</w:t>
      </w:r>
      <w:r w:rsidR="00A6293D" w:rsidRPr="00510B48">
        <w:t xml:space="preserve"> </w:t>
      </w:r>
      <w:r w:rsidRPr="00510B48">
        <w:t>en</w:t>
      </w:r>
      <w:r w:rsidR="00A6293D" w:rsidRPr="00510B48">
        <w:t xml:space="preserve"> </w:t>
      </w:r>
      <w:r w:rsidRPr="00510B48">
        <w:t>détail</w:t>
      </w:r>
      <w:r w:rsidR="00A6293D" w:rsidRPr="00510B48">
        <w:t xml:space="preserve"> </w:t>
      </w:r>
      <w:r w:rsidRPr="00510B48">
        <w:t>l’intervention</w:t>
      </w:r>
      <w:r w:rsidR="00A6293D" w:rsidRPr="00510B48">
        <w:t xml:space="preserve"> </w:t>
      </w:r>
      <w:r w:rsidRPr="00510B48">
        <w:t>de</w:t>
      </w:r>
      <w:r w:rsidR="00A6293D" w:rsidRPr="00510B48">
        <w:t xml:space="preserve"> </w:t>
      </w:r>
      <w:r w:rsidRPr="00510B48">
        <w:t>la</w:t>
      </w:r>
      <w:r w:rsidR="00A6293D" w:rsidRPr="00510B48">
        <w:t xml:space="preserve"> </w:t>
      </w:r>
      <w:r w:rsidRPr="00510B48">
        <w:t>police</w:t>
      </w:r>
      <w:r w:rsidR="00A6293D" w:rsidRPr="00510B48">
        <w:t xml:space="preserve"> </w:t>
      </w:r>
      <w:r w:rsidRPr="00510B48">
        <w:t>quand</w:t>
      </w:r>
      <w:r w:rsidR="00A6293D" w:rsidRPr="00510B48">
        <w:t xml:space="preserve"> </w:t>
      </w:r>
      <w:r w:rsidRPr="00510B48">
        <w:t>des</w:t>
      </w:r>
      <w:r w:rsidR="00A6293D" w:rsidRPr="00510B48">
        <w:t xml:space="preserve"> </w:t>
      </w:r>
      <w:r w:rsidRPr="00510B48">
        <w:t>personnes</w:t>
      </w:r>
      <w:r w:rsidR="00A6293D" w:rsidRPr="00510B48">
        <w:t xml:space="preserve"> </w:t>
      </w:r>
      <w:r w:rsidRPr="00510B48">
        <w:t>menant</w:t>
      </w:r>
      <w:r w:rsidR="00A6293D" w:rsidRPr="00510B48">
        <w:t xml:space="preserve"> </w:t>
      </w:r>
      <w:r w:rsidRPr="00510B48">
        <w:t>une</w:t>
      </w:r>
      <w:r w:rsidR="00A6293D" w:rsidRPr="00510B48">
        <w:t xml:space="preserve"> </w:t>
      </w:r>
      <w:r w:rsidRPr="00510B48">
        <w:t>activité</w:t>
      </w:r>
      <w:r w:rsidR="00A6293D" w:rsidRPr="00510B48">
        <w:t xml:space="preserve"> </w:t>
      </w:r>
      <w:r w:rsidRPr="00510B48">
        <w:t>d’intérêt</w:t>
      </w:r>
      <w:r w:rsidR="00A6293D" w:rsidRPr="00510B48">
        <w:t xml:space="preserve"> </w:t>
      </w:r>
      <w:r w:rsidRPr="00510B48">
        <w:t>général</w:t>
      </w:r>
      <w:r w:rsidR="00A6293D" w:rsidRPr="00510B48">
        <w:t xml:space="preserve"> </w:t>
      </w:r>
      <w:r w:rsidRPr="00510B48">
        <w:t>en</w:t>
      </w:r>
      <w:r w:rsidR="00A6293D" w:rsidRPr="00510B48">
        <w:t xml:space="preserve"> </w:t>
      </w:r>
      <w:r w:rsidRPr="00510B48">
        <w:t>matière</w:t>
      </w:r>
      <w:r w:rsidR="00A6293D" w:rsidRPr="00510B48">
        <w:t xml:space="preserve"> </w:t>
      </w:r>
      <w:r w:rsidRPr="00510B48">
        <w:t>d’information</w:t>
      </w:r>
      <w:r w:rsidR="00A6293D" w:rsidRPr="00510B48">
        <w:t xml:space="preserve"> </w:t>
      </w:r>
      <w:r w:rsidRPr="00510B48">
        <w:t>sont</w:t>
      </w:r>
      <w:r w:rsidR="00A6293D" w:rsidRPr="00510B48">
        <w:t xml:space="preserve"> </w:t>
      </w:r>
      <w:r w:rsidRPr="00510B48">
        <w:t>victimes</w:t>
      </w:r>
      <w:r w:rsidR="00A6293D" w:rsidRPr="00510B48">
        <w:t xml:space="preserve"> </w:t>
      </w:r>
      <w:r w:rsidRPr="00510B48">
        <w:t>d’infractions</w:t>
      </w:r>
      <w:r w:rsidR="00A6293D" w:rsidRPr="00510B48">
        <w:t xml:space="preserve"> </w:t>
      </w:r>
      <w:r w:rsidRPr="00510B48">
        <w:t>ou</w:t>
      </w:r>
      <w:r w:rsidR="00A6293D" w:rsidRPr="00510B48">
        <w:t xml:space="preserve"> </w:t>
      </w:r>
      <w:r w:rsidRPr="00510B48">
        <w:t>de</w:t>
      </w:r>
      <w:r w:rsidR="00A6293D" w:rsidRPr="00510B48">
        <w:t xml:space="preserve"> </w:t>
      </w:r>
      <w:r w:rsidRPr="00510B48">
        <w:t>délits</w:t>
      </w:r>
      <w:r w:rsidR="00A6293D" w:rsidRPr="00510B48">
        <w:t xml:space="preserve"> </w:t>
      </w:r>
      <w:r w:rsidRPr="00510B48">
        <w:t>dans</w:t>
      </w:r>
      <w:r w:rsidR="00A6293D" w:rsidRPr="00510B48">
        <w:t xml:space="preserve"> </w:t>
      </w:r>
      <w:r w:rsidRPr="00510B48">
        <w:t>l’exercice</w:t>
      </w:r>
      <w:r w:rsidR="00A6293D" w:rsidRPr="00510B48">
        <w:t xml:space="preserve"> </w:t>
      </w:r>
      <w:r w:rsidRPr="00510B48">
        <w:t>de</w:t>
      </w:r>
      <w:r w:rsidR="00A6293D" w:rsidRPr="00510B48">
        <w:t xml:space="preserve"> </w:t>
      </w:r>
      <w:r w:rsidRPr="00510B48">
        <w:t>leurs</w:t>
      </w:r>
      <w:r w:rsidR="00A6293D" w:rsidRPr="00510B48">
        <w:t xml:space="preserve"> </w:t>
      </w:r>
      <w:r w:rsidRPr="00510B48">
        <w:t>fonctions</w:t>
      </w:r>
      <w:r w:rsidR="00601D40" w:rsidRPr="00510B48">
        <w:t>.</w:t>
      </w:r>
      <w:r w:rsidR="00A6293D" w:rsidRPr="00510B48">
        <w:t xml:space="preserve"> </w:t>
      </w:r>
      <w:r w:rsidRPr="00510B48">
        <w:t>À</w:t>
      </w:r>
      <w:r w:rsidR="00A6293D" w:rsidRPr="00510B48">
        <w:t xml:space="preserve"> </w:t>
      </w:r>
      <w:r w:rsidRPr="00510B48">
        <w:t>cet</w:t>
      </w:r>
      <w:r w:rsidR="00A6293D" w:rsidRPr="00510B48">
        <w:t xml:space="preserve"> </w:t>
      </w:r>
      <w:r w:rsidRPr="00510B48">
        <w:t>effet,</w:t>
      </w:r>
      <w:r w:rsidR="00A6293D" w:rsidRPr="00510B48">
        <w:t xml:space="preserve"> </w:t>
      </w:r>
      <w:r w:rsidRPr="00510B48">
        <w:t>99</w:t>
      </w:r>
      <w:r w:rsidR="005033BB">
        <w:t> </w:t>
      </w:r>
      <w:r w:rsidRPr="00510B48">
        <w:t>policiers</w:t>
      </w:r>
      <w:r w:rsidR="00A6293D" w:rsidRPr="00510B48">
        <w:t xml:space="preserve"> </w:t>
      </w:r>
      <w:r w:rsidRPr="00510B48">
        <w:t>relevant</w:t>
      </w:r>
      <w:r w:rsidR="00A6293D" w:rsidRPr="00510B48">
        <w:t xml:space="preserve"> </w:t>
      </w:r>
      <w:r w:rsidRPr="00510B48">
        <w:t>des</w:t>
      </w:r>
      <w:r w:rsidR="00A6293D" w:rsidRPr="00510B48">
        <w:t xml:space="preserve"> </w:t>
      </w:r>
      <w:r w:rsidRPr="00510B48">
        <w:t>différentes</w:t>
      </w:r>
      <w:r w:rsidR="00A6293D" w:rsidRPr="00510B48">
        <w:t xml:space="preserve"> </w:t>
      </w:r>
      <w:r w:rsidRPr="00510B48">
        <w:t>directions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ont</w:t>
      </w:r>
      <w:r w:rsidR="00A6293D" w:rsidRPr="00510B48">
        <w:t xml:space="preserve"> </w:t>
      </w:r>
      <w:r w:rsidRPr="00510B48">
        <w:t>été</w:t>
      </w:r>
      <w:r w:rsidR="00A6293D" w:rsidRPr="00510B48">
        <w:t xml:space="preserve"> </w:t>
      </w:r>
      <w:r w:rsidRPr="00510B48">
        <w:t>désignés</w:t>
      </w:r>
      <w:r w:rsidR="00A6293D" w:rsidRPr="00510B48">
        <w:t xml:space="preserve"> </w:t>
      </w:r>
      <w:r w:rsidRPr="00510B48">
        <w:t>comme</w:t>
      </w:r>
      <w:r w:rsidR="00A6293D" w:rsidRPr="00510B48">
        <w:t xml:space="preserve"> </w:t>
      </w:r>
      <w:r w:rsidRPr="00510B48">
        <w:t>référents.</w:t>
      </w:r>
    </w:p>
    <w:p w14:paraId="0B5ABB5C" w14:textId="5863A1F0" w:rsidR="00222975" w:rsidRPr="00510B48" w:rsidRDefault="00222975" w:rsidP="00222975">
      <w:pPr>
        <w:pStyle w:val="SingleTxtG"/>
      </w:pPr>
      <w:r w:rsidRPr="00510B48">
        <w:t>255.</w:t>
      </w:r>
      <w:r w:rsidRPr="00510B48">
        <w:tab/>
        <w:t>L’instruction</w:t>
      </w:r>
      <w:r w:rsidR="00A6293D" w:rsidRPr="00510B48">
        <w:t xml:space="preserve"> </w:t>
      </w:r>
      <w:r w:rsidRPr="00510B48">
        <w:t>générale</w:t>
      </w:r>
      <w:r w:rsidR="00A6293D" w:rsidRPr="00510B48">
        <w:t xml:space="preserve"> </w:t>
      </w:r>
      <w:r w:rsidRPr="00510B48">
        <w:t>obligatoire</w:t>
      </w:r>
      <w:r w:rsidR="00A6293D" w:rsidRPr="00510B48">
        <w:t xml:space="preserve"> </w:t>
      </w:r>
      <w:r w:rsidRPr="00510B48">
        <w:t>du</w:t>
      </w:r>
      <w:r w:rsidR="00A6293D" w:rsidRPr="00510B48">
        <w:t xml:space="preserve"> </w:t>
      </w:r>
      <w:r w:rsidRPr="00510B48">
        <w:t>Procureur</w:t>
      </w:r>
      <w:r w:rsidR="00A6293D" w:rsidRPr="00510B48">
        <w:t xml:space="preserve"> </w:t>
      </w:r>
      <w:r w:rsidRPr="00510B48">
        <w:t>général</w:t>
      </w:r>
      <w:r w:rsidR="00A6293D" w:rsidRPr="00510B48">
        <w:t xml:space="preserve"> </w:t>
      </w:r>
      <w:r w:rsidRPr="00510B48">
        <w:t>de</w:t>
      </w:r>
      <w:r w:rsidR="00A6293D" w:rsidRPr="00510B48">
        <w:t xml:space="preserve"> </w:t>
      </w:r>
      <w:r w:rsidRPr="00510B48">
        <w:t>la</w:t>
      </w:r>
      <w:r w:rsidR="00A6293D" w:rsidRPr="00510B48">
        <w:t xml:space="preserve"> </w:t>
      </w:r>
      <w:r w:rsidRPr="00510B48">
        <w:t>République</w:t>
      </w:r>
      <w:r w:rsidR="00A6293D" w:rsidRPr="00510B48">
        <w:t xml:space="preserve"> </w:t>
      </w:r>
      <w:r w:rsidR="00510B48" w:rsidRPr="00401B32">
        <w:t>n</w:t>
      </w:r>
      <w:r w:rsidR="00510B48" w:rsidRPr="00510B48">
        <w:rPr>
          <w:vertAlign w:val="superscript"/>
        </w:rPr>
        <w:t>o</w:t>
      </w:r>
      <w:r w:rsidR="00510B48">
        <w:t> </w:t>
      </w:r>
      <w:r w:rsidRPr="00510B48">
        <w:t>10/20</w:t>
      </w:r>
      <w:r w:rsidR="00A6293D" w:rsidRPr="00510B48">
        <w:t xml:space="preserve"> </w:t>
      </w:r>
      <w:r w:rsidRPr="00510B48">
        <w:t>du</w:t>
      </w:r>
      <w:r w:rsidR="00A6293D" w:rsidRPr="00510B48">
        <w:t xml:space="preserve"> </w:t>
      </w:r>
      <w:r w:rsidRPr="00510B48">
        <w:t>24</w:t>
      </w:r>
      <w:r w:rsidR="005033BB">
        <w:t> </w:t>
      </w:r>
      <w:r w:rsidRPr="00510B48">
        <w:t>décembre</w:t>
      </w:r>
      <w:r w:rsidR="00A6293D" w:rsidRPr="00510B48">
        <w:t xml:space="preserve"> </w:t>
      </w:r>
      <w:r w:rsidRPr="00510B48">
        <w:t>2020</w:t>
      </w:r>
      <w:r w:rsidR="00A6293D" w:rsidRPr="00510B48">
        <w:t xml:space="preserve"> </w:t>
      </w:r>
      <w:r w:rsidRPr="00510B48">
        <w:t>vient</w:t>
      </w:r>
      <w:r w:rsidR="00A6293D" w:rsidRPr="00510B48">
        <w:t xml:space="preserve"> </w:t>
      </w:r>
      <w:r w:rsidRPr="00510B48">
        <w:t>compléter</w:t>
      </w:r>
      <w:r w:rsidR="00A6293D" w:rsidRPr="00510B48">
        <w:t xml:space="preserve"> </w:t>
      </w:r>
      <w:r w:rsidRPr="00510B48">
        <w:t>l’instruction</w:t>
      </w:r>
      <w:r w:rsidR="00A6293D" w:rsidRPr="00510B48">
        <w:t xml:space="preserve"> </w:t>
      </w:r>
      <w:r w:rsidRPr="00510B48">
        <w:t>de</w:t>
      </w:r>
      <w:r w:rsidR="00A6293D" w:rsidRPr="00510B48">
        <w:t xml:space="preserve"> </w:t>
      </w:r>
      <w:r w:rsidRPr="00510B48">
        <w:t>2015,</w:t>
      </w:r>
      <w:r w:rsidR="00A6293D" w:rsidRPr="00510B48">
        <w:t xml:space="preserve"> </w:t>
      </w:r>
      <w:r w:rsidRPr="00510B48">
        <w:t>établissant</w:t>
      </w:r>
      <w:r w:rsidR="00A6293D" w:rsidRPr="00510B48">
        <w:t xml:space="preserve"> </w:t>
      </w:r>
      <w:r w:rsidRPr="00510B48">
        <w:t>la</w:t>
      </w:r>
      <w:r w:rsidR="00A6293D" w:rsidRPr="00510B48">
        <w:t xml:space="preserve"> </w:t>
      </w:r>
      <w:r w:rsidRPr="00510B48">
        <w:t>liste</w:t>
      </w:r>
      <w:r w:rsidR="00A6293D" w:rsidRPr="00510B48">
        <w:t xml:space="preserve"> </w:t>
      </w:r>
      <w:r w:rsidRPr="00510B48">
        <w:t>des</w:t>
      </w:r>
      <w:r w:rsidR="00A6293D" w:rsidRPr="00510B48">
        <w:t xml:space="preserve"> </w:t>
      </w:r>
      <w:r w:rsidRPr="00510B48">
        <w:t>infractions</w:t>
      </w:r>
      <w:r w:rsidR="00A6293D" w:rsidRPr="00510B48">
        <w:t xml:space="preserve"> </w:t>
      </w:r>
      <w:r w:rsidRPr="00510B48">
        <w:t>considérées</w:t>
      </w:r>
      <w:r w:rsidR="00A6293D" w:rsidRPr="00510B48">
        <w:t xml:space="preserve"> </w:t>
      </w:r>
      <w:r w:rsidRPr="00510B48">
        <w:t>comme</w:t>
      </w:r>
      <w:r w:rsidR="00A6293D" w:rsidRPr="00510B48">
        <w:t xml:space="preserve"> </w:t>
      </w:r>
      <w:r w:rsidRPr="00510B48">
        <w:t>les</w:t>
      </w:r>
      <w:r w:rsidR="00A6293D" w:rsidRPr="00510B48">
        <w:t xml:space="preserve"> </w:t>
      </w:r>
      <w:r w:rsidRPr="00510B48">
        <w:t>plus</w:t>
      </w:r>
      <w:r w:rsidR="00A6293D" w:rsidRPr="00510B48">
        <w:t xml:space="preserve"> </w:t>
      </w:r>
      <w:r w:rsidRPr="00510B48">
        <w:t>menaçantes</w:t>
      </w:r>
      <w:r w:rsidR="00A6293D" w:rsidRPr="00510B48">
        <w:t xml:space="preserve"> </w:t>
      </w:r>
      <w:r w:rsidRPr="00510B48">
        <w:t>pour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journalistes</w:t>
      </w:r>
      <w:r w:rsidR="00601D40" w:rsidRPr="00510B48">
        <w:t>.</w:t>
      </w:r>
      <w:r w:rsidR="00A6293D" w:rsidRPr="00510B48">
        <w:t xml:space="preserve"> </w:t>
      </w:r>
      <w:r w:rsidRPr="00510B48">
        <w:t>Les</w:t>
      </w:r>
      <w:r w:rsidR="00A6293D" w:rsidRPr="00510B48">
        <w:t xml:space="preserve"> </w:t>
      </w:r>
      <w:r w:rsidRPr="00510B48">
        <w:t>parquets</w:t>
      </w:r>
      <w:r w:rsidR="00A6293D" w:rsidRPr="00510B48">
        <w:t xml:space="preserve"> </w:t>
      </w:r>
      <w:r w:rsidRPr="00510B48">
        <w:t>sont</w:t>
      </w:r>
      <w:r w:rsidR="00A6293D" w:rsidRPr="00510B48">
        <w:t xml:space="preserve"> </w:t>
      </w:r>
      <w:r w:rsidRPr="00510B48">
        <w:t>notamment</w:t>
      </w:r>
      <w:r w:rsidR="00A6293D" w:rsidRPr="00510B48">
        <w:t xml:space="preserve"> </w:t>
      </w:r>
      <w:r w:rsidRPr="00510B48">
        <w:t>tenus</w:t>
      </w:r>
      <w:r w:rsidR="00A6293D" w:rsidRPr="00510B48">
        <w:t xml:space="preserve"> </w:t>
      </w:r>
      <w:r w:rsidRPr="00510B48">
        <w:t>d’intervenir</w:t>
      </w:r>
      <w:r w:rsidR="00A6293D" w:rsidRPr="00510B48">
        <w:t xml:space="preserve"> </w:t>
      </w:r>
      <w:r w:rsidRPr="00510B48">
        <w:t>d’urgence</w:t>
      </w:r>
      <w:r w:rsidR="00A6293D" w:rsidRPr="00510B48">
        <w:t xml:space="preserve"> </w:t>
      </w:r>
      <w:r w:rsidRPr="00510B48">
        <w:t>quand</w:t>
      </w:r>
      <w:r w:rsidR="00A6293D" w:rsidRPr="00510B48">
        <w:t xml:space="preserve"> </w:t>
      </w:r>
      <w:r w:rsidRPr="00510B48">
        <w:t>la</w:t>
      </w:r>
      <w:r w:rsidR="00A6293D" w:rsidRPr="00510B48">
        <w:t xml:space="preserve"> </w:t>
      </w:r>
      <w:r w:rsidRPr="00510B48">
        <w:t>partie</w:t>
      </w:r>
      <w:r w:rsidR="00A6293D" w:rsidRPr="00510B48">
        <w:t xml:space="preserve"> </w:t>
      </w:r>
      <w:r w:rsidRPr="00510B48">
        <w:t>lésée,</w:t>
      </w:r>
      <w:r w:rsidR="00A6293D" w:rsidRPr="00510B48">
        <w:t xml:space="preserve"> </w:t>
      </w:r>
      <w:r w:rsidRPr="00510B48">
        <w:t>à</w:t>
      </w:r>
      <w:r w:rsidR="00A6293D" w:rsidRPr="00510B48">
        <w:t xml:space="preserve"> </w:t>
      </w:r>
      <w:r w:rsidRPr="00510B48">
        <w:t>savoir</w:t>
      </w:r>
      <w:r w:rsidR="00A6293D" w:rsidRPr="00510B48">
        <w:t xml:space="preserve"> </w:t>
      </w:r>
      <w:r w:rsidRPr="00510B48">
        <w:t>la</w:t>
      </w:r>
      <w:r w:rsidR="00A6293D" w:rsidRPr="00510B48">
        <w:t xml:space="preserve"> </w:t>
      </w:r>
      <w:r w:rsidRPr="00510B48">
        <w:t>victime</w:t>
      </w:r>
      <w:r w:rsidR="00A6293D" w:rsidRPr="00510B48">
        <w:t xml:space="preserve"> </w:t>
      </w:r>
      <w:r w:rsidRPr="00510B48">
        <w:t>de</w:t>
      </w:r>
      <w:r w:rsidR="00A6293D" w:rsidRPr="00510B48">
        <w:t xml:space="preserve"> </w:t>
      </w:r>
      <w:r w:rsidRPr="00510B48">
        <w:t>l’infraction,</w:t>
      </w:r>
      <w:r w:rsidR="00A6293D" w:rsidRPr="00510B48">
        <w:t xml:space="preserve"> </w:t>
      </w:r>
      <w:r w:rsidRPr="00510B48">
        <w:t>mène</w:t>
      </w:r>
      <w:r w:rsidR="00A6293D" w:rsidRPr="00510B48">
        <w:t xml:space="preserve"> </w:t>
      </w:r>
      <w:r w:rsidRPr="00510B48">
        <w:t>des</w:t>
      </w:r>
      <w:r w:rsidR="00A6293D" w:rsidRPr="00510B48">
        <w:t xml:space="preserve"> </w:t>
      </w:r>
      <w:r w:rsidRPr="00510B48">
        <w:t>activités</w:t>
      </w:r>
      <w:r w:rsidR="00A6293D" w:rsidRPr="00510B48">
        <w:t xml:space="preserve"> </w:t>
      </w:r>
      <w:r w:rsidRPr="00510B48">
        <w:t>d’intérêt</w:t>
      </w:r>
      <w:r w:rsidR="00A6293D" w:rsidRPr="00510B48">
        <w:t xml:space="preserve"> </w:t>
      </w:r>
      <w:r w:rsidRPr="00510B48">
        <w:t>général</w:t>
      </w:r>
      <w:r w:rsidR="00A6293D" w:rsidRPr="00510B48">
        <w:t xml:space="preserve"> </w:t>
      </w:r>
      <w:r w:rsidRPr="00510B48">
        <w:t>en</w:t>
      </w:r>
      <w:r w:rsidR="00A6293D" w:rsidRPr="00510B48">
        <w:t xml:space="preserve"> </w:t>
      </w:r>
      <w:r w:rsidRPr="00510B48">
        <w:t>matière</w:t>
      </w:r>
      <w:r w:rsidR="00A6293D" w:rsidRPr="00510B48">
        <w:t xml:space="preserve"> </w:t>
      </w:r>
      <w:r w:rsidRPr="00510B48">
        <w:t>d’information</w:t>
      </w:r>
      <w:r w:rsidR="00A6293D" w:rsidRPr="00510B48">
        <w:t xml:space="preserve"> </w:t>
      </w:r>
      <w:r w:rsidRPr="00510B48">
        <w:t>et</w:t>
      </w:r>
      <w:r w:rsidR="00A6293D" w:rsidRPr="00510B48">
        <w:t xml:space="preserve"> </w:t>
      </w:r>
      <w:r w:rsidRPr="00510B48">
        <w:t>a</w:t>
      </w:r>
      <w:r w:rsidR="00A6293D" w:rsidRPr="00510B48">
        <w:t xml:space="preserve"> </w:t>
      </w:r>
      <w:r w:rsidRPr="00510B48">
        <w:t>été</w:t>
      </w:r>
      <w:r w:rsidR="00A6293D" w:rsidRPr="00510B48">
        <w:t xml:space="preserve"> </w:t>
      </w:r>
      <w:r w:rsidRPr="00510B48">
        <w:t>visée</w:t>
      </w:r>
      <w:r w:rsidR="00A6293D" w:rsidRPr="00510B48">
        <w:t xml:space="preserve"> </w:t>
      </w:r>
      <w:r w:rsidRPr="00510B48">
        <w:t>dans</w:t>
      </w:r>
      <w:r w:rsidR="00A6293D" w:rsidRPr="00510B48">
        <w:t xml:space="preserve"> </w:t>
      </w:r>
      <w:r w:rsidRPr="00510B48">
        <w:t>l’exercice</w:t>
      </w:r>
      <w:r w:rsidR="00A6293D" w:rsidRPr="00510B48">
        <w:t xml:space="preserve"> </w:t>
      </w:r>
      <w:r w:rsidRPr="00510B48">
        <w:t>de</w:t>
      </w:r>
      <w:r w:rsidR="00A6293D" w:rsidRPr="00510B48">
        <w:t xml:space="preserve"> </w:t>
      </w:r>
      <w:r w:rsidRPr="00510B48">
        <w:t>ses</w:t>
      </w:r>
      <w:r w:rsidR="00A6293D" w:rsidRPr="00510B48">
        <w:t xml:space="preserve"> </w:t>
      </w:r>
      <w:r w:rsidRPr="00510B48">
        <w:t>fonctions</w:t>
      </w:r>
      <w:r w:rsidR="00601D40" w:rsidRPr="00510B48">
        <w:t>.</w:t>
      </w:r>
      <w:r w:rsidR="00A6293D" w:rsidRPr="00510B48">
        <w:t xml:space="preserve"> </w:t>
      </w:r>
      <w:r w:rsidRPr="00510B48">
        <w:t>Ils</w:t>
      </w:r>
      <w:r w:rsidR="00A6293D" w:rsidRPr="00510B48">
        <w:t xml:space="preserve"> </w:t>
      </w:r>
      <w:r w:rsidRPr="00510B48">
        <w:t>doivent</w:t>
      </w:r>
      <w:r w:rsidR="00A6293D" w:rsidRPr="00510B48">
        <w:t xml:space="preserve"> </w:t>
      </w:r>
      <w:r w:rsidRPr="00510B48">
        <w:t>faire</w:t>
      </w:r>
      <w:r w:rsidR="00A6293D" w:rsidRPr="00510B48">
        <w:t xml:space="preserve"> </w:t>
      </w:r>
      <w:r w:rsidRPr="00510B48">
        <w:t>examiner</w:t>
      </w:r>
      <w:r w:rsidR="00A6293D" w:rsidRPr="00510B48">
        <w:t xml:space="preserve"> </w:t>
      </w:r>
      <w:r w:rsidRPr="00510B48">
        <w:t>l’affaire</w:t>
      </w:r>
      <w:r w:rsidR="00A6293D" w:rsidRPr="00510B48">
        <w:t xml:space="preserve"> </w:t>
      </w:r>
      <w:r w:rsidRPr="00510B48">
        <w:t>dans</w:t>
      </w:r>
      <w:r w:rsidR="00A6293D" w:rsidRPr="00510B48">
        <w:t xml:space="preserve"> </w:t>
      </w:r>
      <w:r w:rsidRPr="00510B48">
        <w:t>les</w:t>
      </w:r>
      <w:r w:rsidR="00A6293D" w:rsidRPr="00510B48">
        <w:t xml:space="preserve"> </w:t>
      </w:r>
      <w:r w:rsidR="005033BB">
        <w:t xml:space="preserve">vingt-quatre </w:t>
      </w:r>
      <w:r w:rsidRPr="00510B48">
        <w:t>heures</w:t>
      </w:r>
      <w:r w:rsidR="00A6293D" w:rsidRPr="00510B48">
        <w:t xml:space="preserve"> </w:t>
      </w:r>
      <w:r w:rsidRPr="00510B48">
        <w:t>à</w:t>
      </w:r>
      <w:r w:rsidR="00A6293D" w:rsidRPr="00510B48">
        <w:t xml:space="preserve"> </w:t>
      </w:r>
      <w:r w:rsidRPr="00510B48">
        <w:lastRenderedPageBreak/>
        <w:t>compter</w:t>
      </w:r>
      <w:r w:rsidR="00A6293D" w:rsidRPr="00510B48">
        <w:t xml:space="preserve"> </w:t>
      </w:r>
      <w:r w:rsidRPr="00510B48">
        <w:t>de</w:t>
      </w:r>
      <w:r w:rsidR="00A6293D" w:rsidRPr="00510B48">
        <w:t xml:space="preserve"> </w:t>
      </w:r>
      <w:r w:rsidRPr="00510B48">
        <w:t>l’ouverture</w:t>
      </w:r>
      <w:r w:rsidR="00A6293D" w:rsidRPr="00510B48">
        <w:t xml:space="preserve"> </w:t>
      </w:r>
      <w:r w:rsidRPr="00510B48">
        <w:t>d’une</w:t>
      </w:r>
      <w:r w:rsidR="00A6293D" w:rsidRPr="00510B48">
        <w:t xml:space="preserve"> </w:t>
      </w:r>
      <w:r w:rsidRPr="00510B48">
        <w:t>information</w:t>
      </w:r>
      <w:r w:rsidR="00A6293D" w:rsidRPr="00510B48">
        <w:t xml:space="preserve"> </w:t>
      </w:r>
      <w:r w:rsidRPr="00510B48">
        <w:t>ou</w:t>
      </w:r>
      <w:r w:rsidR="00A6293D" w:rsidRPr="00510B48">
        <w:t xml:space="preserve"> </w:t>
      </w:r>
      <w:r w:rsidRPr="00510B48">
        <w:t>de</w:t>
      </w:r>
      <w:r w:rsidR="00A6293D" w:rsidRPr="00510B48">
        <w:t xml:space="preserve"> </w:t>
      </w:r>
      <w:r w:rsidRPr="00510B48">
        <w:t>la</w:t>
      </w:r>
      <w:r w:rsidR="00A6293D" w:rsidRPr="00510B48">
        <w:t xml:space="preserve"> </w:t>
      </w:r>
      <w:r w:rsidRPr="00510B48">
        <w:t>notification</w:t>
      </w:r>
      <w:r w:rsidR="00A6293D" w:rsidRPr="00510B48">
        <w:t xml:space="preserve"> </w:t>
      </w:r>
      <w:r w:rsidRPr="00510B48">
        <w:t>d’un</w:t>
      </w:r>
      <w:r w:rsidR="00A6293D" w:rsidRPr="00510B48">
        <w:t xml:space="preserve"> </w:t>
      </w:r>
      <w:r w:rsidRPr="00510B48">
        <w:t>éventuel</w:t>
      </w:r>
      <w:r w:rsidR="00A6293D" w:rsidRPr="00510B48">
        <w:t xml:space="preserve"> </w:t>
      </w:r>
      <w:r w:rsidRPr="00510B48">
        <w:t>délit,</w:t>
      </w:r>
      <w:r w:rsidR="00A6293D" w:rsidRPr="00510B48">
        <w:t xml:space="preserve"> </w:t>
      </w:r>
      <w:r w:rsidRPr="00510B48">
        <w:t>et</w:t>
      </w:r>
      <w:r w:rsidR="00A6293D" w:rsidRPr="00510B48">
        <w:t xml:space="preserve"> </w:t>
      </w:r>
      <w:r w:rsidRPr="00510B48">
        <w:t>ont</w:t>
      </w:r>
      <w:r w:rsidR="00A6293D" w:rsidRPr="00510B48">
        <w:t xml:space="preserve"> </w:t>
      </w:r>
      <w:r w:rsidRPr="00510B48">
        <w:t>dans</w:t>
      </w:r>
      <w:r w:rsidR="00A6293D" w:rsidRPr="00510B48">
        <w:t xml:space="preserve"> </w:t>
      </w:r>
      <w:r w:rsidRPr="00510B48">
        <w:t>ces</w:t>
      </w:r>
      <w:r w:rsidR="00A6293D" w:rsidRPr="00510B48">
        <w:t xml:space="preserve"> </w:t>
      </w:r>
      <w:r w:rsidRPr="00510B48">
        <w:t>cas-là</w:t>
      </w:r>
      <w:r w:rsidR="00A6293D" w:rsidRPr="00510B48">
        <w:t xml:space="preserve"> </w:t>
      </w:r>
      <w:r w:rsidR="005033BB">
        <w:t xml:space="preserve">quarante-huit </w:t>
      </w:r>
      <w:r w:rsidRPr="00510B48">
        <w:t>heures</w:t>
      </w:r>
      <w:r w:rsidR="00A6293D" w:rsidRPr="00510B48">
        <w:t xml:space="preserve"> </w:t>
      </w:r>
      <w:r w:rsidRPr="00510B48">
        <w:t>pour</w:t>
      </w:r>
      <w:r w:rsidR="00A6293D" w:rsidRPr="00510B48">
        <w:t xml:space="preserve"> </w:t>
      </w:r>
      <w:r w:rsidRPr="00510B48">
        <w:t>engager</w:t>
      </w:r>
      <w:r w:rsidR="00A6293D" w:rsidRPr="00510B48">
        <w:t xml:space="preserve"> </w:t>
      </w:r>
      <w:r w:rsidRPr="00510B48">
        <w:t>les</w:t>
      </w:r>
      <w:r w:rsidR="00A6293D" w:rsidRPr="00510B48">
        <w:t xml:space="preserve"> </w:t>
      </w:r>
      <w:r w:rsidRPr="00510B48">
        <w:t>premières</w:t>
      </w:r>
      <w:r w:rsidR="00A6293D" w:rsidRPr="00510B48">
        <w:t xml:space="preserve"> </w:t>
      </w:r>
      <w:r w:rsidRPr="00510B48">
        <w:t>poursuites,</w:t>
      </w:r>
      <w:r w:rsidR="00A6293D" w:rsidRPr="00510B48">
        <w:t xml:space="preserve"> </w:t>
      </w:r>
      <w:r w:rsidRPr="00510B48">
        <w:t>avec</w:t>
      </w:r>
      <w:r w:rsidR="00A6293D" w:rsidRPr="00510B48">
        <w:t xml:space="preserve"> </w:t>
      </w:r>
      <w:r w:rsidRPr="00510B48">
        <w:t>obligation</w:t>
      </w:r>
      <w:r w:rsidR="00A6293D" w:rsidRPr="00510B48">
        <w:t xml:space="preserve"> </w:t>
      </w:r>
      <w:r w:rsidRPr="00510B48">
        <w:t>de</w:t>
      </w:r>
      <w:r w:rsidR="00A6293D" w:rsidRPr="00510B48">
        <w:t xml:space="preserve"> </w:t>
      </w:r>
      <w:r w:rsidRPr="00510B48">
        <w:t>contacter</w:t>
      </w:r>
      <w:r w:rsidR="00A6293D" w:rsidRPr="00510B48">
        <w:t xml:space="preserve"> </w:t>
      </w:r>
      <w:r w:rsidRPr="00510B48">
        <w:t>la</w:t>
      </w:r>
      <w:r w:rsidR="00A6293D" w:rsidRPr="00510B48">
        <w:t xml:space="preserve"> </w:t>
      </w:r>
      <w:r w:rsidRPr="00510B48">
        <w:t>partie</w:t>
      </w:r>
      <w:r w:rsidR="00A6293D" w:rsidRPr="00510B48">
        <w:t xml:space="preserve"> </w:t>
      </w:r>
      <w:r w:rsidRPr="00510B48">
        <w:t>lésée,</w:t>
      </w:r>
      <w:r w:rsidR="00A6293D" w:rsidRPr="00510B48">
        <w:t xml:space="preserve"> </w:t>
      </w:r>
      <w:r w:rsidRPr="00510B48">
        <w:t>à</w:t>
      </w:r>
      <w:r w:rsidR="00A6293D" w:rsidRPr="00510B48">
        <w:t xml:space="preserve"> </w:t>
      </w:r>
      <w:r w:rsidRPr="00510B48">
        <w:t>savoir</w:t>
      </w:r>
      <w:r w:rsidR="00A6293D" w:rsidRPr="00510B48">
        <w:t xml:space="preserve"> </w:t>
      </w:r>
      <w:r w:rsidRPr="00510B48">
        <w:t>le</w:t>
      </w:r>
      <w:r w:rsidR="00A6293D" w:rsidRPr="00510B48">
        <w:t xml:space="preserve"> </w:t>
      </w:r>
      <w:r w:rsidRPr="00510B48">
        <w:t>journaliste,</w:t>
      </w:r>
      <w:r w:rsidR="00A6293D" w:rsidRPr="00510B48">
        <w:t xml:space="preserve"> </w:t>
      </w:r>
      <w:r w:rsidRPr="00510B48">
        <w:t>à</w:t>
      </w:r>
      <w:r w:rsidR="00A6293D" w:rsidRPr="00510B48">
        <w:t xml:space="preserve"> </w:t>
      </w:r>
      <w:r w:rsidRPr="00510B48">
        <w:t>des</w:t>
      </w:r>
      <w:r w:rsidR="00A6293D" w:rsidRPr="00510B48">
        <w:t xml:space="preserve"> </w:t>
      </w:r>
      <w:r w:rsidRPr="00510B48">
        <w:t>fins</w:t>
      </w:r>
      <w:r w:rsidR="00A6293D" w:rsidRPr="00510B48">
        <w:t xml:space="preserve"> </w:t>
      </w:r>
      <w:r w:rsidRPr="00510B48">
        <w:t>de</w:t>
      </w:r>
      <w:r w:rsidR="00A6293D" w:rsidRPr="00510B48">
        <w:t xml:space="preserve"> </w:t>
      </w:r>
      <w:r w:rsidRPr="00510B48">
        <w:t>coopération.</w:t>
      </w:r>
    </w:p>
    <w:p w14:paraId="32D279B0" w14:textId="11569332" w:rsidR="00222975" w:rsidRPr="00510B48" w:rsidRDefault="00222975" w:rsidP="00222975">
      <w:pPr>
        <w:pStyle w:val="SingleTxtG"/>
      </w:pPr>
      <w:r w:rsidRPr="00510B48">
        <w:t>256.</w:t>
      </w:r>
      <w:r w:rsidRPr="00510B48">
        <w:tab/>
        <w:t>Cette</w:t>
      </w:r>
      <w:r w:rsidR="00A6293D" w:rsidRPr="00510B48">
        <w:t xml:space="preserve"> </w:t>
      </w:r>
      <w:r w:rsidRPr="00510B48">
        <w:t>instruction</w:t>
      </w:r>
      <w:r w:rsidR="00A6293D" w:rsidRPr="00510B48">
        <w:t xml:space="preserve"> </w:t>
      </w:r>
      <w:r w:rsidRPr="00510B48">
        <w:t>prévoit</w:t>
      </w:r>
      <w:r w:rsidR="00A6293D" w:rsidRPr="00510B48">
        <w:t xml:space="preserve"> </w:t>
      </w:r>
      <w:r w:rsidRPr="00510B48">
        <w:t>aussi</w:t>
      </w:r>
      <w:r w:rsidR="00A6293D" w:rsidRPr="00510B48">
        <w:t xml:space="preserve"> </w:t>
      </w:r>
      <w:r w:rsidRPr="00510B48">
        <w:t>une</w:t>
      </w:r>
      <w:r w:rsidR="00A6293D" w:rsidRPr="00510B48">
        <w:t xml:space="preserve"> </w:t>
      </w:r>
      <w:r w:rsidRPr="00510B48">
        <w:t>extension</w:t>
      </w:r>
      <w:r w:rsidR="00A6293D" w:rsidRPr="00510B48">
        <w:t xml:space="preserve"> </w:t>
      </w:r>
      <w:r w:rsidRPr="00510B48">
        <w:t>importante</w:t>
      </w:r>
      <w:r w:rsidR="00A6293D" w:rsidRPr="00510B48">
        <w:t xml:space="preserve"> </w:t>
      </w:r>
      <w:r w:rsidRPr="00510B48">
        <w:t>du</w:t>
      </w:r>
      <w:r w:rsidR="00A6293D" w:rsidRPr="00510B48">
        <w:t xml:space="preserve"> </w:t>
      </w:r>
      <w:r w:rsidRPr="00510B48">
        <w:t>réseau</w:t>
      </w:r>
      <w:r w:rsidR="00A6293D" w:rsidRPr="00510B48">
        <w:t xml:space="preserve"> </w:t>
      </w:r>
      <w:r w:rsidRPr="00510B48">
        <w:t>des</w:t>
      </w:r>
      <w:r w:rsidR="00A6293D" w:rsidRPr="00510B48">
        <w:t xml:space="preserve"> </w:t>
      </w:r>
      <w:r w:rsidRPr="00510B48">
        <w:t>référents</w:t>
      </w:r>
      <w:r w:rsidR="00A6293D" w:rsidRPr="00510B48">
        <w:t xml:space="preserve"> </w:t>
      </w:r>
      <w:r w:rsidRPr="00510B48">
        <w:t>chargés</w:t>
      </w:r>
      <w:r w:rsidR="00A6293D" w:rsidRPr="00510B48">
        <w:t xml:space="preserve"> </w:t>
      </w:r>
      <w:r w:rsidRPr="00510B48">
        <w:t>des</w:t>
      </w:r>
      <w:r w:rsidR="00A6293D" w:rsidRPr="00510B48">
        <w:t xml:space="preserve"> </w:t>
      </w:r>
      <w:r w:rsidRPr="00510B48">
        <w:t>poursuites</w:t>
      </w:r>
      <w:r w:rsidR="00A6293D" w:rsidRPr="00510B48">
        <w:t xml:space="preserve"> </w:t>
      </w:r>
      <w:r w:rsidRPr="00510B48">
        <w:t>quand</w:t>
      </w:r>
      <w:r w:rsidR="00A6293D" w:rsidRPr="00510B48">
        <w:t xml:space="preserve"> </w:t>
      </w:r>
      <w:r w:rsidRPr="00510B48">
        <w:t>un</w:t>
      </w:r>
      <w:r w:rsidR="00A6293D" w:rsidRPr="00510B48">
        <w:t xml:space="preserve"> </w:t>
      </w:r>
      <w:r w:rsidRPr="00510B48">
        <w:t>journaliste</w:t>
      </w:r>
      <w:r w:rsidR="00A6293D" w:rsidRPr="00510B48">
        <w:t xml:space="preserve"> </w:t>
      </w:r>
      <w:r w:rsidRPr="00510B48">
        <w:t>ou</w:t>
      </w:r>
      <w:r w:rsidR="00A6293D" w:rsidRPr="00510B48">
        <w:t xml:space="preserve"> </w:t>
      </w:r>
      <w:r w:rsidRPr="00510B48">
        <w:t>un</w:t>
      </w:r>
      <w:r w:rsidR="00A6293D" w:rsidRPr="00510B48">
        <w:t xml:space="preserve"> </w:t>
      </w:r>
      <w:r w:rsidRPr="00510B48">
        <w:t>professionnel</w:t>
      </w:r>
      <w:r w:rsidR="00A6293D" w:rsidRPr="00510B48">
        <w:t xml:space="preserve"> </w:t>
      </w:r>
      <w:r w:rsidRPr="00510B48">
        <w:t>des</w:t>
      </w:r>
      <w:r w:rsidR="00A6293D" w:rsidRPr="00510B48">
        <w:t xml:space="preserve"> </w:t>
      </w:r>
      <w:r w:rsidRPr="00510B48">
        <w:t>médias</w:t>
      </w:r>
      <w:r w:rsidR="00A6293D" w:rsidRPr="00510B48">
        <w:t xml:space="preserve"> </w:t>
      </w:r>
      <w:r w:rsidRPr="00510B48">
        <w:t>se</w:t>
      </w:r>
      <w:r w:rsidR="00A6293D" w:rsidRPr="00510B48">
        <w:t xml:space="preserve"> </w:t>
      </w:r>
      <w:r w:rsidRPr="00510B48">
        <w:t>trouve</w:t>
      </w:r>
      <w:r w:rsidR="00A6293D" w:rsidRPr="00510B48">
        <w:t xml:space="preserve"> </w:t>
      </w:r>
      <w:r w:rsidRPr="00510B48">
        <w:t>menacé</w:t>
      </w:r>
      <w:r w:rsidR="00A6293D" w:rsidRPr="00510B48">
        <w:t xml:space="preserve"> </w:t>
      </w:r>
      <w:r w:rsidRPr="00510B48">
        <w:t>dans</w:t>
      </w:r>
      <w:r w:rsidR="00A6293D" w:rsidRPr="00510B48">
        <w:t xml:space="preserve"> </w:t>
      </w:r>
      <w:r w:rsidRPr="00510B48">
        <w:t>l’exercice</w:t>
      </w:r>
      <w:r w:rsidR="00A6293D" w:rsidRPr="00510B48">
        <w:t xml:space="preserve"> </w:t>
      </w:r>
      <w:r w:rsidRPr="00510B48">
        <w:t>de</w:t>
      </w:r>
      <w:r w:rsidR="00A6293D" w:rsidRPr="00510B48">
        <w:t xml:space="preserve"> </w:t>
      </w:r>
      <w:r w:rsidRPr="00510B48">
        <w:t>sa</w:t>
      </w:r>
      <w:r w:rsidR="00A6293D" w:rsidRPr="00510B48">
        <w:t xml:space="preserve"> </w:t>
      </w:r>
      <w:r w:rsidRPr="00510B48">
        <w:t>profession</w:t>
      </w:r>
      <w:r w:rsidR="00601D40" w:rsidRPr="00510B48">
        <w:t>.</w:t>
      </w:r>
      <w:r w:rsidR="00A6293D" w:rsidRPr="00510B48">
        <w:t xml:space="preserve"> </w:t>
      </w:r>
      <w:r w:rsidRPr="00510B48">
        <w:t>Chaque</w:t>
      </w:r>
      <w:r w:rsidR="00A6293D" w:rsidRPr="00510B48">
        <w:t xml:space="preserve"> </w:t>
      </w:r>
      <w:r w:rsidRPr="00510B48">
        <w:t>parquet</w:t>
      </w:r>
      <w:r w:rsidR="00A6293D" w:rsidRPr="00510B48">
        <w:t xml:space="preserve"> </w:t>
      </w:r>
      <w:r w:rsidRPr="00510B48">
        <w:t>doit</w:t>
      </w:r>
      <w:r w:rsidR="00A6293D" w:rsidRPr="00510B48">
        <w:t xml:space="preserve"> </w:t>
      </w:r>
      <w:r w:rsidRPr="00510B48">
        <w:t>désigner</w:t>
      </w:r>
      <w:r w:rsidR="00A6293D" w:rsidRPr="00510B48">
        <w:t xml:space="preserve"> </w:t>
      </w:r>
      <w:r w:rsidRPr="00510B48">
        <w:t>un</w:t>
      </w:r>
      <w:r w:rsidR="00A6293D" w:rsidRPr="00510B48">
        <w:t xml:space="preserve"> </w:t>
      </w:r>
      <w:r w:rsidRPr="00510B48">
        <w:t>substitut</w:t>
      </w:r>
      <w:r w:rsidR="00A6293D" w:rsidRPr="00510B48">
        <w:t xml:space="preserve"> </w:t>
      </w:r>
      <w:r w:rsidRPr="00510B48">
        <w:t>(113</w:t>
      </w:r>
      <w:r w:rsidR="00A6293D" w:rsidRPr="00510B48">
        <w:t xml:space="preserve"> </w:t>
      </w:r>
      <w:r w:rsidRPr="00510B48">
        <w:t>au</w:t>
      </w:r>
      <w:r w:rsidR="00A6293D" w:rsidRPr="00510B48">
        <w:t xml:space="preserve"> </w:t>
      </w:r>
      <w:r w:rsidRPr="00510B48">
        <w:t>total)</w:t>
      </w:r>
      <w:r w:rsidR="00A6293D" w:rsidRPr="00510B48">
        <w:t xml:space="preserve"> </w:t>
      </w:r>
      <w:r w:rsidRPr="00510B48">
        <w:t>qui</w:t>
      </w:r>
      <w:r w:rsidR="00A6293D" w:rsidRPr="00510B48">
        <w:t xml:space="preserve"> </w:t>
      </w:r>
      <w:r w:rsidRPr="00510B48">
        <w:t>s’occupera</w:t>
      </w:r>
      <w:r w:rsidR="00A6293D" w:rsidRPr="00510B48">
        <w:t xml:space="preserve"> </w:t>
      </w:r>
      <w:r w:rsidRPr="00510B48">
        <w:t>spécialement</w:t>
      </w:r>
      <w:r w:rsidR="00A6293D" w:rsidRPr="00510B48">
        <w:t xml:space="preserve"> </w:t>
      </w:r>
      <w:r w:rsidRPr="00510B48">
        <w:t>de</w:t>
      </w:r>
      <w:r w:rsidR="00A6293D" w:rsidRPr="00510B48">
        <w:t xml:space="preserve"> </w:t>
      </w:r>
      <w:r w:rsidRPr="00510B48">
        <w:t>ces</w:t>
      </w:r>
      <w:r w:rsidR="00A6293D" w:rsidRPr="00510B48">
        <w:t xml:space="preserve"> </w:t>
      </w:r>
      <w:r w:rsidRPr="00510B48">
        <w:t>cas</w:t>
      </w:r>
      <w:r w:rsidR="00A6293D" w:rsidRPr="00510B48">
        <w:t xml:space="preserve"> </w:t>
      </w:r>
      <w:r w:rsidRPr="00510B48">
        <w:t>et</w:t>
      </w:r>
      <w:r w:rsidR="00A6293D" w:rsidRPr="00510B48">
        <w:t xml:space="preserve"> </w:t>
      </w:r>
      <w:r w:rsidRPr="00510B48">
        <w:t>coopérera</w:t>
      </w:r>
      <w:r w:rsidR="00A6293D" w:rsidRPr="00510B48">
        <w:t xml:space="preserve"> </w:t>
      </w:r>
      <w:r w:rsidRPr="00510B48">
        <w:t>avec</w:t>
      </w:r>
      <w:r w:rsidR="00A6293D" w:rsidRPr="00510B48">
        <w:t xml:space="preserve"> </w:t>
      </w:r>
      <w:r w:rsidRPr="00510B48">
        <w:t>les</w:t>
      </w:r>
      <w:r w:rsidR="00A6293D" w:rsidRPr="00510B48">
        <w:t xml:space="preserve"> </w:t>
      </w:r>
      <w:r w:rsidRPr="00510B48">
        <w:t>organismes</w:t>
      </w:r>
      <w:r w:rsidR="00A6293D" w:rsidRPr="00510B48">
        <w:t xml:space="preserve"> </w:t>
      </w:r>
      <w:r w:rsidRPr="00510B48">
        <w:t>publics</w:t>
      </w:r>
      <w:r w:rsidR="00A6293D" w:rsidRPr="00510B48">
        <w:t xml:space="preserve"> </w:t>
      </w:r>
      <w:r w:rsidRPr="00510B48">
        <w:t>compétents</w:t>
      </w:r>
      <w:r w:rsidR="00A6293D" w:rsidRPr="00510B48">
        <w:t xml:space="preserve"> </w:t>
      </w:r>
      <w:r w:rsidRPr="00510B48">
        <w:t>et</w:t>
      </w:r>
      <w:r w:rsidR="00A6293D" w:rsidRPr="00510B48">
        <w:t xml:space="preserve"> </w:t>
      </w:r>
      <w:r w:rsidRPr="00510B48">
        <w:t>les</w:t>
      </w:r>
      <w:r w:rsidR="00A6293D" w:rsidRPr="00510B48">
        <w:t xml:space="preserve"> </w:t>
      </w:r>
      <w:r w:rsidRPr="00510B48">
        <w:t>référents</w:t>
      </w:r>
      <w:r w:rsidR="00A6293D" w:rsidRPr="00510B48">
        <w:t xml:space="preserve"> </w:t>
      </w:r>
      <w:r w:rsidRPr="00510B48">
        <w:t>compétents</w:t>
      </w:r>
      <w:r w:rsidR="00A6293D" w:rsidRPr="00510B48">
        <w:t xml:space="preserve"> </w:t>
      </w:r>
      <w:r w:rsidRPr="00510B48">
        <w:t>au</w:t>
      </w:r>
      <w:r w:rsidR="00A6293D" w:rsidRPr="00510B48">
        <w:t xml:space="preserve"> </w:t>
      </w:r>
      <w:r w:rsidRPr="00510B48">
        <w:t>nom</w:t>
      </w:r>
      <w:r w:rsidR="00A6293D" w:rsidRPr="00510B48">
        <w:t xml:space="preserve"> </w:t>
      </w:r>
      <w:r w:rsidRPr="00510B48">
        <w:t>des</w:t>
      </w:r>
      <w:r w:rsidR="00A6293D" w:rsidRPr="00510B48">
        <w:t xml:space="preserve"> </w:t>
      </w:r>
      <w:r w:rsidRPr="00510B48">
        <w:t>associations</w:t>
      </w:r>
      <w:r w:rsidR="00A6293D" w:rsidRPr="00510B48">
        <w:t xml:space="preserve"> </w:t>
      </w:r>
      <w:r w:rsidRPr="00510B48">
        <w:t>de</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w:t>
      </w:r>
      <w:r w:rsidR="00A6293D" w:rsidRPr="00510B48">
        <w:t xml:space="preserve"> </w:t>
      </w:r>
      <w:r w:rsidRPr="00510B48">
        <w:t>médias.</w:t>
      </w:r>
    </w:p>
    <w:p w14:paraId="4F93106E" w14:textId="49251ED6" w:rsidR="00222975" w:rsidRPr="00510B48" w:rsidRDefault="00222975" w:rsidP="00222975">
      <w:pPr>
        <w:pStyle w:val="SingleTxtG"/>
      </w:pPr>
      <w:r w:rsidRPr="00510B48">
        <w:t>257.</w:t>
      </w:r>
      <w:r w:rsidRPr="00510B48">
        <w:tab/>
        <w:t>Selon</w:t>
      </w:r>
      <w:r w:rsidR="00A6293D" w:rsidRPr="00510B48">
        <w:t xml:space="preserve"> </w:t>
      </w:r>
      <w:r w:rsidRPr="00510B48">
        <w:t>l’article</w:t>
      </w:r>
      <w:r w:rsidR="00A6293D" w:rsidRPr="00510B48">
        <w:t xml:space="preserve"> </w:t>
      </w:r>
      <w:r w:rsidRPr="00510B48">
        <w:t>138</w:t>
      </w:r>
      <w:r w:rsidR="00A6293D" w:rsidRPr="00510B48">
        <w:t xml:space="preserve"> </w:t>
      </w:r>
      <w:r w:rsidRPr="00510B48">
        <w:t>du</w:t>
      </w:r>
      <w:r w:rsidR="00A6293D" w:rsidRPr="00510B48">
        <w:t xml:space="preserve"> </w:t>
      </w:r>
      <w:r w:rsidRPr="00510B48">
        <w:t>Code</w:t>
      </w:r>
      <w:r w:rsidR="00A6293D" w:rsidRPr="00510B48">
        <w:t xml:space="preserve"> </w:t>
      </w:r>
      <w:r w:rsidRPr="00510B48">
        <w:t>pénal</w:t>
      </w:r>
      <w:r w:rsidRPr="009D16C5">
        <w:rPr>
          <w:rStyle w:val="Appelnotedebasdep"/>
        </w:rPr>
        <w:footnoteReference w:id="53"/>
      </w:r>
      <w:bookmarkStart w:id="41" w:name="_ftnref50"/>
      <w:bookmarkEnd w:id="41"/>
      <w:r w:rsidR="00A6293D" w:rsidRPr="00510B48">
        <w:t xml:space="preserve"> </w:t>
      </w:r>
      <w:r w:rsidRPr="00510B48">
        <w:t>concernant</w:t>
      </w:r>
      <w:r w:rsidR="00A6293D" w:rsidRPr="00510B48">
        <w:t xml:space="preserve"> </w:t>
      </w:r>
      <w:r w:rsidRPr="00510B48">
        <w:t>les</w:t>
      </w:r>
      <w:r w:rsidR="00A6293D" w:rsidRPr="00510B48">
        <w:t xml:space="preserve"> </w:t>
      </w:r>
      <w:r w:rsidRPr="00510B48">
        <w:t>menaces</w:t>
      </w:r>
      <w:r w:rsidR="00A6293D" w:rsidRPr="00510B48">
        <w:t xml:space="preserve"> </w:t>
      </w:r>
      <w:r w:rsidRPr="00510B48">
        <w:t>en</w:t>
      </w:r>
      <w:r w:rsidR="00A6293D" w:rsidRPr="00510B48">
        <w:t xml:space="preserve"> </w:t>
      </w:r>
      <w:r w:rsidRPr="00510B48">
        <w:t>matière</w:t>
      </w:r>
      <w:r w:rsidR="00A6293D" w:rsidRPr="00510B48">
        <w:t xml:space="preserve"> </w:t>
      </w:r>
      <w:r w:rsidRPr="00510B48">
        <w:t>de</w:t>
      </w:r>
      <w:r w:rsidR="00A6293D" w:rsidRPr="00510B48">
        <w:t xml:space="preserve"> </w:t>
      </w:r>
      <w:r w:rsidRPr="00510B48">
        <w:t>sécurité,</w:t>
      </w:r>
      <w:r w:rsidR="00A6293D" w:rsidRPr="00510B48">
        <w:t xml:space="preserve"> </w:t>
      </w:r>
      <w:r w:rsidRPr="00510B48">
        <w:t>quiconque</w:t>
      </w:r>
      <w:r w:rsidR="00A6293D" w:rsidRPr="00510B48">
        <w:t xml:space="preserve"> </w:t>
      </w:r>
      <w:r w:rsidRPr="00510B48">
        <w:t>menace</w:t>
      </w:r>
      <w:r w:rsidR="00A6293D" w:rsidRPr="00510B48">
        <w:t xml:space="preserve"> </w:t>
      </w:r>
      <w:r w:rsidRPr="00510B48">
        <w:t>de</w:t>
      </w:r>
      <w:r w:rsidR="00A6293D" w:rsidRPr="00510B48">
        <w:t xml:space="preserve"> </w:t>
      </w:r>
      <w:r w:rsidRPr="00510B48">
        <w:t>s’en</w:t>
      </w:r>
      <w:r w:rsidR="00A6293D" w:rsidRPr="00510B48">
        <w:t xml:space="preserve"> </w:t>
      </w:r>
      <w:r w:rsidRPr="00510B48">
        <w:t>prendre</w:t>
      </w:r>
      <w:r w:rsidR="00A6293D" w:rsidRPr="00510B48">
        <w:t xml:space="preserve"> </w:t>
      </w:r>
      <w:r w:rsidRPr="00510B48">
        <w:t>à</w:t>
      </w:r>
      <w:r w:rsidR="00A6293D" w:rsidRPr="00510B48">
        <w:t xml:space="preserve"> </w:t>
      </w:r>
      <w:r w:rsidRPr="00510B48">
        <w:t>la</w:t>
      </w:r>
      <w:r w:rsidR="00A6293D" w:rsidRPr="00510B48">
        <w:t xml:space="preserve"> </w:t>
      </w:r>
      <w:r w:rsidRPr="00510B48">
        <w:t>vie</w:t>
      </w:r>
      <w:r w:rsidR="00A6293D" w:rsidRPr="00510B48">
        <w:t xml:space="preserve"> </w:t>
      </w:r>
      <w:r w:rsidRPr="00510B48">
        <w:t>ou</w:t>
      </w:r>
      <w:r w:rsidR="00A6293D" w:rsidRPr="00510B48">
        <w:t xml:space="preserve"> </w:t>
      </w:r>
      <w:r w:rsidRPr="00510B48">
        <w:t>à</w:t>
      </w:r>
      <w:r w:rsidR="00A6293D" w:rsidRPr="00510B48">
        <w:t xml:space="preserve"> </w:t>
      </w:r>
      <w:r w:rsidRPr="00510B48">
        <w:t>l’intégrité</w:t>
      </w:r>
      <w:r w:rsidR="00A6293D" w:rsidRPr="00510B48">
        <w:t xml:space="preserve"> </w:t>
      </w:r>
      <w:r w:rsidRPr="00510B48">
        <w:t>physique</w:t>
      </w:r>
      <w:r w:rsidR="00A6293D" w:rsidRPr="00510B48">
        <w:t xml:space="preserve"> </w:t>
      </w:r>
      <w:r w:rsidRPr="00510B48">
        <w:t>d’une</w:t>
      </w:r>
      <w:r w:rsidR="00A6293D" w:rsidRPr="00510B48">
        <w:t xml:space="preserve"> </w:t>
      </w:r>
      <w:r w:rsidRPr="00510B48">
        <w:t>personne</w:t>
      </w:r>
      <w:r w:rsidR="00A6293D" w:rsidRPr="00510B48">
        <w:t xml:space="preserve"> </w:t>
      </w:r>
      <w:r w:rsidRPr="00510B48">
        <w:t>ou</w:t>
      </w:r>
      <w:r w:rsidR="00A6293D" w:rsidRPr="00510B48">
        <w:t xml:space="preserve"> </w:t>
      </w:r>
      <w:r w:rsidRPr="00510B48">
        <w:t>d’un</w:t>
      </w:r>
      <w:r w:rsidR="00A6293D" w:rsidRPr="00510B48">
        <w:t xml:space="preserve"> </w:t>
      </w:r>
      <w:r w:rsidRPr="00510B48">
        <w:t>de</w:t>
      </w:r>
      <w:r w:rsidR="00A6293D" w:rsidRPr="00510B48">
        <w:t xml:space="preserve"> </w:t>
      </w:r>
      <w:r w:rsidRPr="00510B48">
        <w:t>ses</w:t>
      </w:r>
      <w:r w:rsidR="00A6293D" w:rsidRPr="00510B48">
        <w:t xml:space="preserve"> </w:t>
      </w:r>
      <w:r w:rsidRPr="00510B48">
        <w:t>proches</w:t>
      </w:r>
      <w:r w:rsidR="00A6293D" w:rsidRPr="00510B48">
        <w:t xml:space="preserve"> </w:t>
      </w:r>
      <w:r w:rsidRPr="00510B48">
        <w:t>s’expose</w:t>
      </w:r>
      <w:r w:rsidR="00A6293D" w:rsidRPr="00510B48">
        <w:t xml:space="preserve"> </w:t>
      </w:r>
      <w:r w:rsidRPr="00510B48">
        <w:t>à</w:t>
      </w:r>
      <w:r w:rsidR="00A6293D" w:rsidRPr="00510B48">
        <w:t xml:space="preserve"> </w:t>
      </w:r>
      <w:r w:rsidRPr="00510B48">
        <w:t>une</w:t>
      </w:r>
      <w:r w:rsidR="00A6293D" w:rsidRPr="00510B48">
        <w:t xml:space="preserve"> </w:t>
      </w:r>
      <w:r w:rsidRPr="00510B48">
        <w:t>peine</w:t>
      </w:r>
      <w:r w:rsidR="00A6293D" w:rsidRPr="00510B48">
        <w:t xml:space="preserve"> </w:t>
      </w:r>
      <w:r w:rsidRPr="00510B48">
        <w:t>de</w:t>
      </w:r>
      <w:r w:rsidR="00A6293D" w:rsidRPr="00510B48">
        <w:t xml:space="preserve"> </w:t>
      </w:r>
      <w:r w:rsidRPr="00510B48">
        <w:t>six</w:t>
      </w:r>
      <w:r w:rsidR="00A6293D" w:rsidRPr="00510B48">
        <w:t xml:space="preserve"> </w:t>
      </w:r>
      <w:r w:rsidRPr="00510B48">
        <w:t>mois</w:t>
      </w:r>
      <w:r w:rsidR="00A6293D" w:rsidRPr="00510B48">
        <w:t xml:space="preserve"> </w:t>
      </w:r>
      <w:r w:rsidRPr="00510B48">
        <w:t>à</w:t>
      </w:r>
      <w:r w:rsidR="00A6293D" w:rsidRPr="00510B48">
        <w:t xml:space="preserve"> </w:t>
      </w:r>
      <w:r w:rsidRPr="00510B48">
        <w:t>cinq</w:t>
      </w:r>
      <w:r w:rsidR="00A6293D" w:rsidRPr="00510B48">
        <w:t xml:space="preserve"> </w:t>
      </w:r>
      <w:r w:rsidRPr="00510B48">
        <w:t>ans</w:t>
      </w:r>
      <w:r w:rsidR="00A6293D" w:rsidRPr="00510B48">
        <w:t xml:space="preserve"> </w:t>
      </w:r>
      <w:r w:rsidRPr="00510B48">
        <w:t>d’emprisonnement.</w:t>
      </w:r>
    </w:p>
    <w:p w14:paraId="57EA2E57" w14:textId="3672904F" w:rsidR="00222975" w:rsidRPr="00510B48" w:rsidRDefault="00222975" w:rsidP="00222975">
      <w:pPr>
        <w:pStyle w:val="SingleTxtG"/>
      </w:pPr>
      <w:r w:rsidRPr="00510B48">
        <w:t>258.</w:t>
      </w:r>
      <w:r w:rsidRPr="00510B48">
        <w:tab/>
        <w:t>D’après</w:t>
      </w:r>
      <w:r w:rsidR="00A6293D" w:rsidRPr="00510B48">
        <w:t xml:space="preserve"> </w:t>
      </w:r>
      <w:r w:rsidRPr="00510B48">
        <w:t>les</w:t>
      </w:r>
      <w:r w:rsidR="00A6293D" w:rsidRPr="00510B48">
        <w:t xml:space="preserve"> </w:t>
      </w:r>
      <w:r w:rsidRPr="00510B48">
        <w:t>données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on</w:t>
      </w:r>
      <w:r w:rsidR="00A6293D" w:rsidRPr="00510B48">
        <w:t xml:space="preserve"> </w:t>
      </w:r>
      <w:r w:rsidRPr="00510B48">
        <w:t>a</w:t>
      </w:r>
      <w:r w:rsidR="00A6293D" w:rsidRPr="00510B48">
        <w:t xml:space="preserve"> </w:t>
      </w:r>
      <w:r w:rsidRPr="00510B48">
        <w:t>enregistré</w:t>
      </w:r>
      <w:r w:rsidR="00A6293D" w:rsidRPr="00510B48">
        <w:t xml:space="preserve"> </w:t>
      </w:r>
      <w:r w:rsidRPr="00510B48">
        <w:t>en</w:t>
      </w:r>
      <w:r w:rsidR="00A6293D" w:rsidRPr="00510B48">
        <w:t xml:space="preserve"> </w:t>
      </w:r>
      <w:r w:rsidRPr="00510B48">
        <w:t>2020</w:t>
      </w:r>
      <w:r w:rsidR="00A6293D" w:rsidRPr="00510B48">
        <w:t xml:space="preserve"> </w:t>
      </w:r>
      <w:r w:rsidRPr="00510B48">
        <w:t>89</w:t>
      </w:r>
      <w:r w:rsidR="005033BB">
        <w:t> </w:t>
      </w:r>
      <w:r w:rsidRPr="00510B48">
        <w:t>cas</w:t>
      </w:r>
      <w:r w:rsidR="00A6293D" w:rsidRPr="00510B48">
        <w:t xml:space="preserve"> </w:t>
      </w:r>
      <w:r w:rsidRPr="00510B48">
        <w:t>de</w:t>
      </w:r>
      <w:r w:rsidR="00A6293D" w:rsidRPr="00510B48">
        <w:t xml:space="preserve"> </w:t>
      </w:r>
      <w:r w:rsidRPr="00510B48">
        <w:t>personnes</w:t>
      </w:r>
      <w:r w:rsidR="00A6293D" w:rsidRPr="00510B48">
        <w:t xml:space="preserve"> </w:t>
      </w:r>
      <w:r w:rsidRPr="00510B48">
        <w:t>exerçant</w:t>
      </w:r>
      <w:r w:rsidR="00A6293D" w:rsidRPr="00510B48">
        <w:t xml:space="preserve"> </w:t>
      </w:r>
      <w:r w:rsidRPr="00510B48">
        <w:t>des</w:t>
      </w:r>
      <w:r w:rsidR="00A6293D" w:rsidRPr="00510B48">
        <w:t xml:space="preserve"> </w:t>
      </w:r>
      <w:r w:rsidRPr="00510B48">
        <w:t>fonctions</w:t>
      </w:r>
      <w:r w:rsidR="00A6293D" w:rsidRPr="00510B48">
        <w:t xml:space="preserve"> </w:t>
      </w:r>
      <w:r w:rsidRPr="00510B48">
        <w:t>d’intérêt</w:t>
      </w:r>
      <w:r w:rsidR="00A6293D" w:rsidRPr="00510B48">
        <w:t xml:space="preserve"> </w:t>
      </w:r>
      <w:r w:rsidRPr="00510B48">
        <w:t>général</w:t>
      </w:r>
      <w:r w:rsidR="00A6293D" w:rsidRPr="00510B48">
        <w:t xml:space="preserve"> </w:t>
      </w:r>
      <w:r w:rsidRPr="00510B48">
        <w:t>en</w:t>
      </w:r>
      <w:r w:rsidR="00A6293D" w:rsidRPr="00510B48">
        <w:t xml:space="preserve"> </w:t>
      </w:r>
      <w:r w:rsidRPr="00510B48">
        <w:t>matière</w:t>
      </w:r>
      <w:r w:rsidR="00A6293D" w:rsidRPr="00510B48">
        <w:t xml:space="preserve"> </w:t>
      </w:r>
      <w:r w:rsidRPr="00510B48">
        <w:t>d’information</w:t>
      </w:r>
      <w:r w:rsidR="00A6293D" w:rsidRPr="00510B48">
        <w:t xml:space="preserve"> </w:t>
      </w:r>
      <w:r w:rsidRPr="00510B48">
        <w:t>qui,</w:t>
      </w:r>
      <w:r w:rsidR="00A6293D" w:rsidRPr="00510B48">
        <w:t xml:space="preserve"> </w:t>
      </w:r>
      <w:r w:rsidRPr="00510B48">
        <w:t>selon</w:t>
      </w:r>
      <w:r w:rsidR="00A6293D" w:rsidRPr="00510B48">
        <w:t xml:space="preserve"> </w:t>
      </w:r>
      <w:r w:rsidRPr="00510B48">
        <w:t>les</w:t>
      </w:r>
      <w:r w:rsidR="00A6293D" w:rsidRPr="00510B48">
        <w:t xml:space="preserve"> </w:t>
      </w:r>
      <w:r w:rsidRPr="00510B48">
        <w:t>premiers</w:t>
      </w:r>
      <w:r w:rsidR="00A6293D" w:rsidRPr="00510B48">
        <w:t xml:space="preserve"> </w:t>
      </w:r>
      <w:r w:rsidRPr="00510B48">
        <w:t>renseignements,</w:t>
      </w:r>
      <w:r w:rsidR="00A6293D" w:rsidRPr="00510B48">
        <w:t xml:space="preserve"> </w:t>
      </w:r>
      <w:r w:rsidRPr="00510B48">
        <w:t>auraient</w:t>
      </w:r>
      <w:r w:rsidR="00A6293D" w:rsidRPr="00510B48">
        <w:t xml:space="preserve"> </w:t>
      </w:r>
      <w:r w:rsidRPr="00510B48">
        <w:t>été</w:t>
      </w:r>
      <w:r w:rsidR="00A6293D" w:rsidRPr="00510B48">
        <w:t xml:space="preserve"> </w:t>
      </w:r>
      <w:r w:rsidRPr="00510B48">
        <w:t>victimes</w:t>
      </w:r>
      <w:r w:rsidR="00A6293D" w:rsidRPr="00510B48">
        <w:t xml:space="preserve"> </w:t>
      </w:r>
      <w:r w:rsidRPr="00510B48">
        <w:t>d’infraction</w:t>
      </w:r>
      <w:r w:rsidR="00A6293D" w:rsidRPr="00510B48">
        <w:t xml:space="preserve"> </w:t>
      </w:r>
      <w:r w:rsidRPr="00510B48">
        <w:t>ou</w:t>
      </w:r>
      <w:r w:rsidR="00A6293D" w:rsidRPr="00510B48">
        <w:t xml:space="preserve"> </w:t>
      </w:r>
      <w:r w:rsidRPr="00510B48">
        <w:t>de</w:t>
      </w:r>
      <w:r w:rsidR="00A6293D" w:rsidRPr="00510B48">
        <w:t xml:space="preserve"> </w:t>
      </w:r>
      <w:r w:rsidRPr="00510B48">
        <w:t>délit</w:t>
      </w:r>
      <w:r w:rsidR="00601D40" w:rsidRPr="00510B48">
        <w:t>.</w:t>
      </w:r>
      <w:r w:rsidR="00A6293D" w:rsidRPr="00510B48">
        <w:t xml:space="preserve"> </w:t>
      </w:r>
      <w:r w:rsidRPr="00510B48">
        <w:t>Après</w:t>
      </w:r>
      <w:r w:rsidR="00A6293D" w:rsidRPr="00510B48">
        <w:t xml:space="preserve"> </w:t>
      </w:r>
      <w:r w:rsidRPr="00510B48">
        <w:t>consultation</w:t>
      </w:r>
      <w:r w:rsidR="00A6293D" w:rsidRPr="00510B48">
        <w:t xml:space="preserve"> </w:t>
      </w:r>
      <w:r w:rsidRPr="00510B48">
        <w:t>du</w:t>
      </w:r>
      <w:r w:rsidR="00A6293D" w:rsidRPr="00510B48">
        <w:t xml:space="preserve"> </w:t>
      </w:r>
      <w:r w:rsidRPr="00510B48">
        <w:t>procureur</w:t>
      </w:r>
      <w:r w:rsidR="00A6293D" w:rsidRPr="00510B48">
        <w:t xml:space="preserve"> </w:t>
      </w:r>
      <w:r w:rsidRPr="00510B48">
        <w:t>compétent,</w:t>
      </w:r>
      <w:r w:rsidR="00A6293D" w:rsidRPr="00510B48">
        <w:t xml:space="preserve"> </w:t>
      </w:r>
      <w:r w:rsidRPr="00510B48">
        <w:t>les</w:t>
      </w:r>
      <w:r w:rsidR="00A6293D" w:rsidRPr="00510B48">
        <w:t xml:space="preserve"> </w:t>
      </w:r>
      <w:r w:rsidRPr="00510B48">
        <w:t>policiers</w:t>
      </w:r>
      <w:r w:rsidR="00A6293D" w:rsidRPr="00510B48">
        <w:t xml:space="preserve"> </w:t>
      </w:r>
      <w:r w:rsidRPr="00510B48">
        <w:t>ont</w:t>
      </w:r>
      <w:r w:rsidR="00A6293D" w:rsidRPr="00510B48">
        <w:t xml:space="preserve"> </w:t>
      </w:r>
      <w:r w:rsidRPr="00510B48">
        <w:t>établi</w:t>
      </w:r>
      <w:r w:rsidR="00A6293D" w:rsidRPr="00510B48">
        <w:t xml:space="preserve"> </w:t>
      </w:r>
      <w:r w:rsidRPr="00510B48">
        <w:t>que</w:t>
      </w:r>
      <w:r w:rsidR="00A6293D" w:rsidRPr="00510B48">
        <w:t xml:space="preserve"> </w:t>
      </w:r>
      <w:r w:rsidRPr="00510B48">
        <w:t>15</w:t>
      </w:r>
      <w:r w:rsidR="00A6293D" w:rsidRPr="00510B48">
        <w:t xml:space="preserve"> </w:t>
      </w:r>
      <w:r w:rsidRPr="00510B48">
        <w:t>des</w:t>
      </w:r>
      <w:r w:rsidR="00A6293D" w:rsidRPr="00510B48">
        <w:t xml:space="preserve"> </w:t>
      </w:r>
      <w:r w:rsidRPr="00510B48">
        <w:t>incidents</w:t>
      </w:r>
      <w:r w:rsidR="00A6293D" w:rsidRPr="00510B48">
        <w:t xml:space="preserve"> </w:t>
      </w:r>
      <w:r w:rsidRPr="00510B48">
        <w:t>signalés-consignés</w:t>
      </w:r>
      <w:r w:rsidR="00A6293D" w:rsidRPr="00510B48">
        <w:t xml:space="preserve"> </w:t>
      </w:r>
      <w:r w:rsidRPr="00510B48">
        <w:t>ne</w:t>
      </w:r>
      <w:r w:rsidR="00A6293D" w:rsidRPr="00510B48">
        <w:t xml:space="preserve"> </w:t>
      </w:r>
      <w:r w:rsidRPr="00510B48">
        <w:t>faisaient</w:t>
      </w:r>
      <w:r w:rsidR="00A6293D" w:rsidRPr="00510B48">
        <w:t xml:space="preserve"> </w:t>
      </w:r>
      <w:r w:rsidRPr="00510B48">
        <w:t>apparaître</w:t>
      </w:r>
      <w:r w:rsidR="00A6293D" w:rsidRPr="00510B48">
        <w:t xml:space="preserve"> </w:t>
      </w:r>
      <w:r w:rsidRPr="00510B48">
        <w:t>aucun</w:t>
      </w:r>
      <w:r w:rsidR="00A6293D" w:rsidRPr="00510B48">
        <w:t xml:space="preserve"> </w:t>
      </w:r>
      <w:r w:rsidRPr="00510B48">
        <w:t>élément</w:t>
      </w:r>
      <w:r w:rsidR="00A6293D" w:rsidRPr="00510B48">
        <w:t xml:space="preserve"> </w:t>
      </w:r>
      <w:r w:rsidRPr="00510B48">
        <w:t>d’infraction</w:t>
      </w:r>
      <w:r w:rsidR="00A6293D" w:rsidRPr="00510B48">
        <w:t xml:space="preserve"> </w:t>
      </w:r>
      <w:r w:rsidRPr="00510B48">
        <w:t>ou</w:t>
      </w:r>
      <w:r w:rsidR="00A6293D" w:rsidRPr="00510B48">
        <w:t xml:space="preserve"> </w:t>
      </w:r>
      <w:r w:rsidRPr="00510B48">
        <w:t>de</w:t>
      </w:r>
      <w:r w:rsidR="00A6293D" w:rsidRPr="00510B48">
        <w:t xml:space="preserve"> </w:t>
      </w:r>
      <w:r w:rsidRPr="00510B48">
        <w:t>délit</w:t>
      </w:r>
      <w:r w:rsidR="00A6293D" w:rsidRPr="00510B48">
        <w:t xml:space="preserve"> </w:t>
      </w:r>
      <w:r w:rsidRPr="00510B48">
        <w:t>et</w:t>
      </w:r>
      <w:r w:rsidR="00A6293D" w:rsidRPr="00510B48">
        <w:t xml:space="preserve"> </w:t>
      </w:r>
      <w:r w:rsidRPr="00510B48">
        <w:t>que</w:t>
      </w:r>
      <w:r w:rsidR="00A6293D" w:rsidRPr="00510B48">
        <w:t xml:space="preserve"> </w:t>
      </w:r>
      <w:r w:rsidR="00AF127C">
        <w:t>3</w:t>
      </w:r>
      <w:r w:rsidR="00A6293D" w:rsidRPr="00510B48">
        <w:t xml:space="preserve"> </w:t>
      </w:r>
      <w:r w:rsidRPr="00510B48">
        <w:t>autres</w:t>
      </w:r>
      <w:r w:rsidR="00A6293D" w:rsidRPr="00510B48">
        <w:t xml:space="preserve"> </w:t>
      </w:r>
      <w:r w:rsidRPr="00510B48">
        <w:t>justifiaient</w:t>
      </w:r>
      <w:r w:rsidR="00A6293D" w:rsidRPr="00510B48">
        <w:t xml:space="preserve"> </w:t>
      </w:r>
      <w:r w:rsidRPr="00510B48">
        <w:t>l’ouverture</w:t>
      </w:r>
      <w:r w:rsidR="00A6293D" w:rsidRPr="00510B48">
        <w:t xml:space="preserve"> </w:t>
      </w:r>
      <w:r w:rsidRPr="00510B48">
        <w:t>d’une</w:t>
      </w:r>
      <w:r w:rsidR="00A6293D" w:rsidRPr="00510B48">
        <w:t xml:space="preserve"> </w:t>
      </w:r>
      <w:r w:rsidRPr="00510B48">
        <w:t>action</w:t>
      </w:r>
      <w:r w:rsidR="00A6293D" w:rsidRPr="00510B48">
        <w:t xml:space="preserve"> </w:t>
      </w:r>
      <w:r w:rsidRPr="00510B48">
        <w:t>en</w:t>
      </w:r>
      <w:r w:rsidR="00A6293D" w:rsidRPr="00510B48">
        <w:t xml:space="preserve"> </w:t>
      </w:r>
      <w:r w:rsidRPr="00510B48">
        <w:t>justice.</w:t>
      </w:r>
    </w:p>
    <w:p w14:paraId="4E00AC67" w14:textId="7F6FD1CE" w:rsidR="00222975" w:rsidRPr="00510B48" w:rsidRDefault="00222975" w:rsidP="00222975">
      <w:pPr>
        <w:pStyle w:val="SingleTxtG"/>
      </w:pPr>
      <w:r w:rsidRPr="00510B48">
        <w:t>259.</w:t>
      </w:r>
      <w:r w:rsidRPr="00510B48">
        <w:tab/>
        <w:t>Entre</w:t>
      </w:r>
      <w:r w:rsidR="00A6293D" w:rsidRPr="00510B48">
        <w:t xml:space="preserve"> </w:t>
      </w:r>
      <w:r w:rsidRPr="00510B48">
        <w:t>le</w:t>
      </w:r>
      <w:r w:rsidR="00A6293D" w:rsidRPr="00510B48">
        <w:t xml:space="preserve"> </w:t>
      </w:r>
      <w:r w:rsidRPr="00510B48">
        <w:t>1</w:t>
      </w:r>
      <w:r w:rsidRPr="00510B48">
        <w:rPr>
          <w:vertAlign w:val="superscript"/>
        </w:rPr>
        <w:t>er</w:t>
      </w:r>
      <w:r w:rsidR="005033BB">
        <w:t> </w:t>
      </w:r>
      <w:r w:rsidRPr="00510B48">
        <w:t>janvier</w:t>
      </w:r>
      <w:r w:rsidR="00A6293D" w:rsidRPr="00510B48">
        <w:t xml:space="preserve"> </w:t>
      </w:r>
      <w:r w:rsidRPr="00510B48">
        <w:t>2016</w:t>
      </w:r>
      <w:r w:rsidR="00A6293D" w:rsidRPr="00510B48">
        <w:t xml:space="preserve"> </w:t>
      </w:r>
      <w:r w:rsidRPr="00510B48">
        <w:t>et</w:t>
      </w:r>
      <w:r w:rsidR="00A6293D" w:rsidRPr="00510B48">
        <w:t xml:space="preserve"> </w:t>
      </w:r>
      <w:r w:rsidRPr="00510B48">
        <w:t>le</w:t>
      </w:r>
      <w:r w:rsidR="00A6293D" w:rsidRPr="00510B48">
        <w:t xml:space="preserve"> </w:t>
      </w:r>
      <w:r w:rsidRPr="00510B48">
        <w:t>15</w:t>
      </w:r>
      <w:r w:rsidR="005033BB">
        <w:t> </w:t>
      </w:r>
      <w:r w:rsidRPr="00510B48">
        <w:t>décembre</w:t>
      </w:r>
      <w:r w:rsidR="00A6293D" w:rsidRPr="00510B48">
        <w:t xml:space="preserve"> </w:t>
      </w:r>
      <w:r w:rsidRPr="00510B48">
        <w:t>2020,</w:t>
      </w:r>
      <w:r w:rsidR="00A6293D" w:rsidRPr="00510B48">
        <w:t xml:space="preserve"> </w:t>
      </w:r>
      <w:r w:rsidRPr="00510B48">
        <w:t>des</w:t>
      </w:r>
      <w:r w:rsidR="00A6293D" w:rsidRPr="00510B48">
        <w:t xml:space="preserve"> </w:t>
      </w:r>
      <w:r w:rsidRPr="00510B48">
        <w:t>actes</w:t>
      </w:r>
      <w:r w:rsidR="00A6293D" w:rsidRPr="00510B48">
        <w:t xml:space="preserve"> </w:t>
      </w:r>
      <w:r w:rsidRPr="00510B48">
        <w:t>d’accusation</w:t>
      </w:r>
      <w:r w:rsidR="00A6293D" w:rsidRPr="00510B48">
        <w:t xml:space="preserve"> </w:t>
      </w:r>
      <w:r w:rsidRPr="00510B48">
        <w:t>ont</w:t>
      </w:r>
      <w:r w:rsidR="00A6293D" w:rsidRPr="00510B48">
        <w:t xml:space="preserve"> </w:t>
      </w:r>
      <w:r w:rsidRPr="00510B48">
        <w:t>été</w:t>
      </w:r>
      <w:r w:rsidR="00A6293D" w:rsidRPr="00510B48">
        <w:t xml:space="preserve"> </w:t>
      </w:r>
      <w:r w:rsidRPr="00510B48">
        <w:t>portés/une</w:t>
      </w:r>
      <w:r w:rsidR="00A6293D" w:rsidRPr="00510B48">
        <w:t xml:space="preserve"> </w:t>
      </w:r>
      <w:r w:rsidRPr="00510B48">
        <w:t>information</w:t>
      </w:r>
      <w:r w:rsidR="00A6293D" w:rsidRPr="00510B48">
        <w:t xml:space="preserve"> </w:t>
      </w:r>
      <w:r w:rsidRPr="00510B48">
        <w:t>a</w:t>
      </w:r>
      <w:r w:rsidR="00A6293D" w:rsidRPr="00510B48">
        <w:t xml:space="preserve"> </w:t>
      </w:r>
      <w:r w:rsidRPr="00510B48">
        <w:t>été</w:t>
      </w:r>
      <w:r w:rsidR="00A6293D" w:rsidRPr="00510B48">
        <w:t xml:space="preserve"> </w:t>
      </w:r>
      <w:r w:rsidRPr="00510B48">
        <w:t>ouverte</w:t>
      </w:r>
      <w:r w:rsidR="00A6293D" w:rsidRPr="00510B48">
        <w:t xml:space="preserve"> </w:t>
      </w:r>
      <w:r w:rsidRPr="00510B48">
        <w:t>au</w:t>
      </w:r>
      <w:r w:rsidR="00A6293D" w:rsidRPr="00510B48">
        <w:t xml:space="preserve"> </w:t>
      </w:r>
      <w:r w:rsidRPr="00510B48">
        <w:t>sujet</w:t>
      </w:r>
      <w:r w:rsidR="00A6293D" w:rsidRPr="00510B48">
        <w:t xml:space="preserve"> </w:t>
      </w:r>
      <w:r w:rsidRPr="00510B48">
        <w:t>de</w:t>
      </w:r>
      <w:r w:rsidR="00A6293D" w:rsidRPr="00510B48">
        <w:t xml:space="preserve"> </w:t>
      </w:r>
      <w:r w:rsidRPr="00510B48">
        <w:t>262</w:t>
      </w:r>
      <w:r w:rsidR="005033BB">
        <w:t> </w:t>
      </w:r>
      <w:r w:rsidRPr="00510B48">
        <w:t>incidents</w:t>
      </w:r>
      <w:r w:rsidR="00A6293D" w:rsidRPr="00510B48">
        <w:t xml:space="preserve"> </w:t>
      </w:r>
      <w:r w:rsidRPr="00510B48">
        <w:t>visant</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(262</w:t>
      </w:r>
      <w:r w:rsidR="005033BB">
        <w:t> </w:t>
      </w:r>
      <w:r w:rsidRPr="00510B48">
        <w:t>affaires)</w:t>
      </w:r>
      <w:r w:rsidR="00601D40" w:rsidRPr="00510B48">
        <w:t>.</w:t>
      </w:r>
      <w:r w:rsidR="00A6293D" w:rsidRPr="00510B48">
        <w:t xml:space="preserve"> </w:t>
      </w:r>
      <w:r w:rsidRPr="00510B48">
        <w:t>Dans</w:t>
      </w:r>
      <w:r w:rsidR="00A6293D" w:rsidRPr="00510B48">
        <w:t xml:space="preserve"> </w:t>
      </w:r>
      <w:r w:rsidRPr="00510B48">
        <w:t>102</w:t>
      </w:r>
      <w:r w:rsidR="00A6293D" w:rsidRPr="00510B48">
        <w:t xml:space="preserve"> </w:t>
      </w:r>
      <w:r w:rsidRPr="00510B48">
        <w:t>de</w:t>
      </w:r>
      <w:r w:rsidR="00A6293D" w:rsidRPr="00510B48">
        <w:t xml:space="preserve"> </w:t>
      </w:r>
      <w:r w:rsidRPr="00510B48">
        <w:t>ces</w:t>
      </w:r>
      <w:r w:rsidR="00A6293D" w:rsidRPr="00510B48">
        <w:t xml:space="preserve"> </w:t>
      </w:r>
      <w:r w:rsidRPr="00510B48">
        <w:t>cas,</w:t>
      </w:r>
      <w:r w:rsidR="00A6293D" w:rsidRPr="00510B48">
        <w:t xml:space="preserve"> </w:t>
      </w:r>
      <w:r w:rsidRPr="00510B48">
        <w:t>aucun</w:t>
      </w:r>
      <w:r w:rsidR="00A6293D" w:rsidRPr="00510B48">
        <w:t xml:space="preserve"> </w:t>
      </w:r>
      <w:r w:rsidRPr="00510B48">
        <w:t>élément</w:t>
      </w:r>
      <w:r w:rsidR="00A6293D" w:rsidRPr="00510B48">
        <w:t xml:space="preserve"> </w:t>
      </w:r>
      <w:r w:rsidRPr="00510B48">
        <w:t>d’infraction</w:t>
      </w:r>
      <w:r w:rsidR="00A6293D" w:rsidRPr="00510B48">
        <w:t xml:space="preserve"> </w:t>
      </w:r>
      <w:r w:rsidRPr="00510B48">
        <w:t>justifiant</w:t>
      </w:r>
      <w:r w:rsidR="00A6293D" w:rsidRPr="00510B48">
        <w:t xml:space="preserve"> </w:t>
      </w:r>
      <w:r w:rsidRPr="00510B48">
        <w:t>l’ouverture</w:t>
      </w:r>
      <w:r w:rsidR="00A6293D" w:rsidRPr="00510B48">
        <w:t xml:space="preserve"> </w:t>
      </w:r>
      <w:r w:rsidRPr="00510B48">
        <w:t>de</w:t>
      </w:r>
      <w:r w:rsidR="00A6293D" w:rsidRPr="00510B48">
        <w:t xml:space="preserve"> </w:t>
      </w:r>
      <w:r w:rsidRPr="00510B48">
        <w:t>poursuites</w:t>
      </w:r>
      <w:r w:rsidR="00A6293D" w:rsidRPr="00510B48">
        <w:t xml:space="preserve"> </w:t>
      </w:r>
      <w:r w:rsidRPr="00510B48">
        <w:t>d’office</w:t>
      </w:r>
      <w:r w:rsidR="00A6293D" w:rsidRPr="00510B48">
        <w:t xml:space="preserve"> </w:t>
      </w:r>
      <w:r w:rsidRPr="00510B48">
        <w:t>n’a</w:t>
      </w:r>
      <w:r w:rsidR="00A6293D" w:rsidRPr="00510B48">
        <w:t xml:space="preserve"> </w:t>
      </w:r>
      <w:r w:rsidRPr="00510B48">
        <w:t>été</w:t>
      </w:r>
      <w:r w:rsidR="00A6293D" w:rsidRPr="00510B48">
        <w:t xml:space="preserve"> </w:t>
      </w:r>
      <w:r w:rsidRPr="00510B48">
        <w:t>identifié.</w:t>
      </w:r>
    </w:p>
    <w:p w14:paraId="0AE2BB5F" w14:textId="139CDB85" w:rsidR="00222975" w:rsidRPr="00510B48" w:rsidRDefault="00222975" w:rsidP="00222975">
      <w:pPr>
        <w:pStyle w:val="SingleTxtG"/>
      </w:pPr>
      <w:r w:rsidRPr="00510B48">
        <w:t>260.</w:t>
      </w:r>
      <w:r w:rsidRPr="00510B48">
        <w:tab/>
        <w:t>Dans</w:t>
      </w:r>
      <w:r w:rsidR="00A6293D" w:rsidRPr="00510B48">
        <w:t xml:space="preserve"> </w:t>
      </w:r>
      <w:r w:rsidRPr="00510B48">
        <w:t>les</w:t>
      </w:r>
      <w:r w:rsidR="00A6293D" w:rsidRPr="00510B48">
        <w:t xml:space="preserve"> </w:t>
      </w:r>
      <w:r w:rsidRPr="00510B48">
        <w:t>160</w:t>
      </w:r>
      <w:r w:rsidR="005033BB">
        <w:t> </w:t>
      </w:r>
      <w:r w:rsidRPr="00510B48">
        <w:t>cas</w:t>
      </w:r>
      <w:r w:rsidR="00A6293D" w:rsidRPr="00510B48">
        <w:t xml:space="preserve"> </w:t>
      </w:r>
      <w:r w:rsidRPr="00510B48">
        <w:t>pour</w:t>
      </w:r>
      <w:r w:rsidR="00A6293D" w:rsidRPr="00510B48">
        <w:t xml:space="preserve"> </w:t>
      </w:r>
      <w:r w:rsidRPr="00510B48">
        <w:t>lesquels</w:t>
      </w:r>
      <w:r w:rsidR="00A6293D" w:rsidRPr="00510B48">
        <w:t xml:space="preserve"> </w:t>
      </w:r>
      <w:r w:rsidRPr="00510B48">
        <w:t>il</w:t>
      </w:r>
      <w:r w:rsidR="00A6293D" w:rsidRPr="00510B48">
        <w:t xml:space="preserve"> </w:t>
      </w:r>
      <w:r w:rsidRPr="00510B48">
        <w:t>y</w:t>
      </w:r>
      <w:r w:rsidR="00A6293D" w:rsidRPr="00510B48">
        <w:t xml:space="preserve"> </w:t>
      </w:r>
      <w:r w:rsidRPr="00510B48">
        <w:t>a</w:t>
      </w:r>
      <w:r w:rsidR="00A6293D" w:rsidRPr="00510B48">
        <w:t xml:space="preserve"> </w:t>
      </w:r>
      <w:r w:rsidRPr="00510B48">
        <w:t>des</w:t>
      </w:r>
      <w:r w:rsidR="00A6293D" w:rsidRPr="00510B48">
        <w:t xml:space="preserve"> </w:t>
      </w:r>
      <w:r w:rsidRPr="00510B48">
        <w:t>raisons</w:t>
      </w:r>
      <w:r w:rsidR="00A6293D" w:rsidRPr="00510B48">
        <w:t xml:space="preserve"> </w:t>
      </w:r>
      <w:r w:rsidRPr="00510B48">
        <w:t>de</w:t>
      </w:r>
      <w:r w:rsidR="00A6293D" w:rsidRPr="00510B48">
        <w:t xml:space="preserve"> </w:t>
      </w:r>
      <w:r w:rsidRPr="00510B48">
        <w:t>penser</w:t>
      </w:r>
      <w:r w:rsidR="00A6293D" w:rsidRPr="00510B48">
        <w:t xml:space="preserve"> </w:t>
      </w:r>
      <w:r w:rsidRPr="00510B48">
        <w:t>qu’une</w:t>
      </w:r>
      <w:r w:rsidR="00A6293D" w:rsidRPr="00510B48">
        <w:t xml:space="preserve"> </w:t>
      </w:r>
      <w:r w:rsidRPr="00510B48">
        <w:t>infraction</w:t>
      </w:r>
      <w:r w:rsidR="00A6293D" w:rsidRPr="00510B48">
        <w:t xml:space="preserve"> </w:t>
      </w:r>
      <w:r w:rsidRPr="00510B48">
        <w:t>pénale</w:t>
      </w:r>
      <w:r w:rsidR="00A6293D" w:rsidRPr="00510B48">
        <w:t xml:space="preserve"> </w:t>
      </w:r>
      <w:r w:rsidRPr="00510B48">
        <w:t>a</w:t>
      </w:r>
      <w:r w:rsidR="00A6293D" w:rsidRPr="00510B48">
        <w:t xml:space="preserve"> </w:t>
      </w:r>
      <w:r w:rsidRPr="00510B48">
        <w:t>été</w:t>
      </w:r>
      <w:r w:rsidR="00A6293D" w:rsidRPr="00510B48">
        <w:t xml:space="preserve"> </w:t>
      </w:r>
      <w:r w:rsidRPr="00510B48">
        <w:t>commise,</w:t>
      </w:r>
      <w:r w:rsidR="00A6293D" w:rsidRPr="00510B48">
        <w:t xml:space="preserve"> </w:t>
      </w:r>
      <w:r w:rsidRPr="00510B48">
        <w:t>justifiant</w:t>
      </w:r>
      <w:r w:rsidR="00A6293D" w:rsidRPr="00510B48">
        <w:t xml:space="preserve"> </w:t>
      </w:r>
      <w:r w:rsidRPr="00510B48">
        <w:t>l’ouverture</w:t>
      </w:r>
      <w:r w:rsidR="00A6293D" w:rsidRPr="00510B48">
        <w:t xml:space="preserve"> </w:t>
      </w:r>
      <w:r w:rsidRPr="00510B48">
        <w:t>d’une</w:t>
      </w:r>
      <w:r w:rsidR="00A6293D" w:rsidRPr="00510B48">
        <w:t xml:space="preserve"> </w:t>
      </w:r>
      <w:r w:rsidRPr="00510B48">
        <w:t>procédure</w:t>
      </w:r>
      <w:r w:rsidR="00A6293D" w:rsidRPr="00510B48">
        <w:t xml:space="preserve"> </w:t>
      </w:r>
      <w:r w:rsidRPr="00510B48">
        <w:t>d’office,</w:t>
      </w:r>
      <w:r w:rsidR="00A6293D" w:rsidRPr="00510B48">
        <w:t xml:space="preserve"> </w:t>
      </w:r>
      <w:r w:rsidRPr="00510B48">
        <w:t>les</w:t>
      </w:r>
      <w:r w:rsidR="00A6293D" w:rsidRPr="00510B48">
        <w:t xml:space="preserve"> </w:t>
      </w:r>
      <w:r w:rsidRPr="00510B48">
        <w:t>mesures</w:t>
      </w:r>
      <w:r w:rsidR="00A6293D" w:rsidRPr="00510B48">
        <w:t xml:space="preserve"> </w:t>
      </w:r>
      <w:r w:rsidRPr="00510B48">
        <w:t>ci-après</w:t>
      </w:r>
      <w:r w:rsidR="00A6293D" w:rsidRPr="00510B48">
        <w:t xml:space="preserve"> </w:t>
      </w:r>
      <w:r w:rsidRPr="00510B48">
        <w:t>ont</w:t>
      </w:r>
      <w:r w:rsidR="00A6293D" w:rsidRPr="00510B48">
        <w:t xml:space="preserve"> </w:t>
      </w:r>
      <w:r w:rsidRPr="00510B48">
        <w:t>été</w:t>
      </w:r>
      <w:r w:rsidR="00A6293D" w:rsidRPr="00510B48">
        <w:t xml:space="preserve"> </w:t>
      </w:r>
      <w:r w:rsidRPr="00510B48">
        <w:t>prises</w:t>
      </w:r>
      <w:r w:rsidR="00510B48">
        <w:t> :</w:t>
      </w:r>
      <w:r w:rsidR="00A6293D" w:rsidRPr="00510B48">
        <w:t xml:space="preserve"> </w:t>
      </w:r>
      <w:r w:rsidRPr="00510B48">
        <w:t>dans</w:t>
      </w:r>
      <w:r w:rsidR="00A6293D" w:rsidRPr="00510B48">
        <w:t xml:space="preserve"> </w:t>
      </w:r>
      <w:r w:rsidRPr="00510B48">
        <w:t>34</w:t>
      </w:r>
      <w:r w:rsidR="005033BB">
        <w:t> </w:t>
      </w:r>
      <w:r w:rsidRPr="00510B48">
        <w:t>cas</w:t>
      </w:r>
      <w:r w:rsidR="00A6293D" w:rsidRPr="00510B48">
        <w:t xml:space="preserve"> </w:t>
      </w:r>
      <w:r w:rsidRPr="00510B48">
        <w:t>(21,25</w:t>
      </w:r>
      <w:r w:rsidR="00EA1970">
        <w:t> %</w:t>
      </w:r>
      <w:r w:rsidRPr="00510B48">
        <w:t>),</w:t>
      </w:r>
      <w:r w:rsidR="00A6293D" w:rsidRPr="00510B48">
        <w:t xml:space="preserve"> </w:t>
      </w:r>
      <w:r w:rsidRPr="00510B48">
        <w:t>soit</w:t>
      </w:r>
      <w:r w:rsidR="00A6293D" w:rsidRPr="00510B48">
        <w:t xml:space="preserve"> </w:t>
      </w:r>
      <w:r w:rsidRPr="00510B48">
        <w:t>une</w:t>
      </w:r>
      <w:r w:rsidR="00A6293D" w:rsidRPr="00510B48">
        <w:t xml:space="preserve"> </w:t>
      </w:r>
      <w:r w:rsidRPr="00510B48">
        <w:t>peine</w:t>
      </w:r>
      <w:r w:rsidR="00A6293D" w:rsidRPr="00510B48">
        <w:t xml:space="preserve"> </w:t>
      </w:r>
      <w:r w:rsidRPr="00510B48">
        <w:t>a</w:t>
      </w:r>
      <w:r w:rsidR="00A6293D" w:rsidRPr="00510B48">
        <w:t xml:space="preserve"> </w:t>
      </w:r>
      <w:r w:rsidRPr="00510B48">
        <w:t>été</w:t>
      </w:r>
      <w:r w:rsidR="00A6293D" w:rsidRPr="00510B48">
        <w:t xml:space="preserve"> </w:t>
      </w:r>
      <w:r w:rsidRPr="00510B48">
        <w:t>prononcée,</w:t>
      </w:r>
      <w:r w:rsidR="00A6293D" w:rsidRPr="00510B48">
        <w:t xml:space="preserve"> </w:t>
      </w:r>
      <w:r w:rsidRPr="00510B48">
        <w:t>soit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a</w:t>
      </w:r>
      <w:r w:rsidR="00A6293D" w:rsidRPr="00510B48">
        <w:t xml:space="preserve"> </w:t>
      </w:r>
      <w:r w:rsidRPr="00510B48">
        <w:t>été</w:t>
      </w:r>
      <w:r w:rsidR="00A6293D" w:rsidRPr="00510B48">
        <w:t xml:space="preserve"> </w:t>
      </w:r>
      <w:r w:rsidRPr="00510B48">
        <w:t>transmise</w:t>
      </w:r>
      <w:r w:rsidR="00A6293D" w:rsidRPr="00510B48">
        <w:t xml:space="preserve"> </w:t>
      </w:r>
      <w:r w:rsidRPr="00510B48">
        <w:t>à</w:t>
      </w:r>
      <w:r w:rsidR="00A6293D" w:rsidRPr="00510B48">
        <w:t xml:space="preserve"> </w:t>
      </w:r>
      <w:r w:rsidRPr="00510B48">
        <w:t>un</w:t>
      </w:r>
      <w:r w:rsidR="00A6293D" w:rsidRPr="00510B48">
        <w:t xml:space="preserve"> </w:t>
      </w:r>
      <w:r w:rsidRPr="00510B48">
        <w:t>autre</w:t>
      </w:r>
      <w:r w:rsidR="00A6293D" w:rsidRPr="00510B48">
        <w:t xml:space="preserve"> </w:t>
      </w:r>
      <w:r w:rsidRPr="00510B48">
        <w:t>État</w:t>
      </w:r>
      <w:r w:rsidR="00510B48">
        <w:t> ;</w:t>
      </w:r>
      <w:r w:rsidR="00A6293D" w:rsidRPr="00510B48">
        <w:t xml:space="preserve"> </w:t>
      </w:r>
      <w:r w:rsidRPr="00510B48">
        <w:t>dans</w:t>
      </w:r>
      <w:r w:rsidR="00A6293D" w:rsidRPr="00510B48">
        <w:t xml:space="preserve"> </w:t>
      </w:r>
      <w:r w:rsidRPr="00510B48">
        <w:t>74</w:t>
      </w:r>
      <w:r w:rsidR="00A6293D" w:rsidRPr="00510B48">
        <w:t xml:space="preserve"> </w:t>
      </w:r>
      <w:r w:rsidRPr="00510B48">
        <w:t>cas</w:t>
      </w:r>
      <w:r w:rsidR="00A6293D" w:rsidRPr="00510B48">
        <w:t xml:space="preserve"> </w:t>
      </w:r>
      <w:r w:rsidRPr="00510B48">
        <w:t>(46,25</w:t>
      </w:r>
      <w:r w:rsidR="00EA1970">
        <w:t> %</w:t>
      </w:r>
      <w:r w:rsidRPr="00510B48">
        <w:t>),</w:t>
      </w:r>
      <w:r w:rsidR="00A6293D" w:rsidRPr="00510B48">
        <w:t xml:space="preserve"> </w:t>
      </w:r>
      <w:r w:rsidRPr="00510B48">
        <w:t>des</w:t>
      </w:r>
      <w:r w:rsidR="00A6293D" w:rsidRPr="00510B48">
        <w:t xml:space="preserve"> </w:t>
      </w:r>
      <w:r w:rsidRPr="00510B48">
        <w:t>mesures</w:t>
      </w:r>
      <w:r w:rsidR="00A6293D" w:rsidRPr="00510B48">
        <w:t xml:space="preserve"> </w:t>
      </w:r>
      <w:r w:rsidRPr="00510B48">
        <w:t>d’instruction,</w:t>
      </w:r>
      <w:r w:rsidR="00A6293D" w:rsidRPr="00510B48">
        <w:t xml:space="preserve"> </w:t>
      </w:r>
      <w:r w:rsidRPr="00510B48">
        <w:t>d’enquête</w:t>
      </w:r>
      <w:r w:rsidR="00A6293D" w:rsidRPr="00510B48">
        <w:t xml:space="preserve"> </w:t>
      </w:r>
      <w:r w:rsidRPr="00510B48">
        <w:t>ou</w:t>
      </w:r>
      <w:r w:rsidR="00A6293D" w:rsidRPr="00510B48">
        <w:t xml:space="preserve"> </w:t>
      </w:r>
      <w:r w:rsidRPr="00510B48">
        <w:t>d’entraide</w:t>
      </w:r>
      <w:r w:rsidR="00A6293D" w:rsidRPr="00510B48">
        <w:t xml:space="preserve"> </w:t>
      </w:r>
      <w:r w:rsidRPr="00510B48">
        <w:t>internationale</w:t>
      </w:r>
      <w:r w:rsidR="00A6293D" w:rsidRPr="00510B48">
        <w:t xml:space="preserve"> </w:t>
      </w:r>
      <w:r w:rsidRPr="00510B48">
        <w:t>sont</w:t>
      </w:r>
      <w:r w:rsidR="00A6293D" w:rsidRPr="00510B48">
        <w:t xml:space="preserve"> </w:t>
      </w:r>
      <w:r w:rsidRPr="00510B48">
        <w:t>en</w:t>
      </w:r>
      <w:r w:rsidR="00A6293D" w:rsidRPr="00510B48">
        <w:t xml:space="preserve"> </w:t>
      </w:r>
      <w:r w:rsidRPr="00510B48">
        <w:t>cours,</w:t>
      </w:r>
      <w:r w:rsidR="00A6293D" w:rsidRPr="00510B48">
        <w:t xml:space="preserve"> </w:t>
      </w:r>
      <w:r w:rsidRPr="00510B48">
        <w:t>ou</w:t>
      </w:r>
      <w:r w:rsidR="00A6293D" w:rsidRPr="00510B48">
        <w:t xml:space="preserve"> </w:t>
      </w:r>
      <w:r w:rsidRPr="00510B48">
        <w:t>une</w:t>
      </w:r>
      <w:r w:rsidR="00A6293D" w:rsidRPr="00510B48">
        <w:t xml:space="preserve"> </w:t>
      </w:r>
      <w:r w:rsidRPr="00510B48">
        <w:t>procédure</w:t>
      </w:r>
      <w:r w:rsidR="00A6293D" w:rsidRPr="00510B48">
        <w:t xml:space="preserve"> </w:t>
      </w:r>
      <w:r w:rsidRPr="00510B48">
        <w:t>judiciaire</w:t>
      </w:r>
      <w:r w:rsidR="00A6293D" w:rsidRPr="00510B48">
        <w:t xml:space="preserve"> </w:t>
      </w:r>
      <w:r w:rsidRPr="00510B48">
        <w:t>est</w:t>
      </w:r>
      <w:r w:rsidR="00A6293D" w:rsidRPr="00510B48">
        <w:t xml:space="preserve"> </w:t>
      </w:r>
      <w:r w:rsidRPr="00510B48">
        <w:t>engagée</w:t>
      </w:r>
      <w:r w:rsidR="00510B48">
        <w:t> ;</w:t>
      </w:r>
      <w:r w:rsidR="00A6293D" w:rsidRPr="00510B48">
        <w:t xml:space="preserve"> </w:t>
      </w:r>
      <w:r w:rsidRPr="00510B48">
        <w:t>dans</w:t>
      </w:r>
      <w:r w:rsidR="00A6293D" w:rsidRPr="00510B48">
        <w:t xml:space="preserve"> </w:t>
      </w:r>
      <w:r w:rsidRPr="00510B48">
        <w:t>7</w:t>
      </w:r>
      <w:r w:rsidR="005033BB">
        <w:t> </w:t>
      </w:r>
      <w:r w:rsidRPr="00510B48">
        <w:t>cas</w:t>
      </w:r>
      <w:r w:rsidR="00A6293D" w:rsidRPr="00510B48">
        <w:t xml:space="preserve"> </w:t>
      </w:r>
      <w:r w:rsidRPr="00510B48">
        <w:t>(4,38</w:t>
      </w:r>
      <w:r w:rsidR="00EA1970">
        <w:t> %</w:t>
      </w:r>
      <w:r w:rsidRPr="00510B48">
        <w:t>),</w:t>
      </w:r>
      <w:r w:rsidR="00A6293D" w:rsidRPr="00510B48">
        <w:t xml:space="preserve"> </w:t>
      </w:r>
      <w:r w:rsidRPr="00510B48">
        <w:t>le</w:t>
      </w:r>
      <w:r w:rsidR="00A6293D" w:rsidRPr="00510B48">
        <w:t xml:space="preserve"> </w:t>
      </w:r>
      <w:r w:rsidRPr="00510B48">
        <w:t>tribunal</w:t>
      </w:r>
      <w:r w:rsidR="00A6293D" w:rsidRPr="00510B48">
        <w:t xml:space="preserve"> </w:t>
      </w:r>
      <w:r w:rsidRPr="00510B48">
        <w:t>a</w:t>
      </w:r>
      <w:r w:rsidR="00A6293D" w:rsidRPr="00510B48">
        <w:t xml:space="preserve"> </w:t>
      </w:r>
      <w:r w:rsidRPr="00510B48">
        <w:t>relaxé</w:t>
      </w:r>
      <w:r w:rsidR="00A6293D" w:rsidRPr="00510B48">
        <w:t xml:space="preserve"> </w:t>
      </w:r>
      <w:r w:rsidRPr="00510B48">
        <w:t>ou</w:t>
      </w:r>
      <w:r w:rsidR="00A6293D" w:rsidRPr="00510B48">
        <w:t xml:space="preserve"> </w:t>
      </w:r>
      <w:r w:rsidRPr="00510B48">
        <w:t>acquitté</w:t>
      </w:r>
      <w:r w:rsidR="00A6293D" w:rsidRPr="00510B48">
        <w:t xml:space="preserve"> </w:t>
      </w:r>
      <w:r w:rsidRPr="00510B48">
        <w:t>le</w:t>
      </w:r>
      <w:r w:rsidR="00A6293D" w:rsidRPr="00510B48">
        <w:t xml:space="preserve"> </w:t>
      </w:r>
      <w:r w:rsidRPr="00510B48">
        <w:t>prévenu</w:t>
      </w:r>
      <w:r w:rsidR="00510B48">
        <w:t> ;</w:t>
      </w:r>
      <w:r w:rsidR="00A6293D" w:rsidRPr="00510B48">
        <w:t xml:space="preserve"> </w:t>
      </w:r>
      <w:r w:rsidRPr="00510B48">
        <w:t>dans</w:t>
      </w:r>
      <w:r w:rsidR="00A6293D" w:rsidRPr="00510B48">
        <w:t xml:space="preserve"> </w:t>
      </w:r>
      <w:r w:rsidRPr="00510B48">
        <w:t>45</w:t>
      </w:r>
      <w:r w:rsidR="005033BB">
        <w:t> </w:t>
      </w:r>
      <w:r w:rsidRPr="00510B48">
        <w:t>cas</w:t>
      </w:r>
      <w:r w:rsidR="00A6293D" w:rsidRPr="00510B48">
        <w:t xml:space="preserve"> </w:t>
      </w:r>
      <w:r w:rsidRPr="00510B48">
        <w:t>(28,12</w:t>
      </w:r>
      <w:r w:rsidR="00EA1970">
        <w:t> %</w:t>
      </w:r>
      <w:r w:rsidRPr="00510B48">
        <w:t>),</w:t>
      </w:r>
      <w:r w:rsidR="00A6293D" w:rsidRPr="00510B48">
        <w:t xml:space="preserve"> </w:t>
      </w:r>
      <w:r w:rsidRPr="00510B48">
        <w:t>l’auteur</w:t>
      </w:r>
      <w:r w:rsidR="00A6293D" w:rsidRPr="00510B48">
        <w:t xml:space="preserve"> </w:t>
      </w:r>
      <w:r w:rsidRPr="00510B48">
        <w:t>n’a</w:t>
      </w:r>
      <w:r w:rsidR="00A6293D" w:rsidRPr="00510B48">
        <w:t xml:space="preserve"> </w:t>
      </w:r>
      <w:r w:rsidRPr="00510B48">
        <w:t>pas</w:t>
      </w:r>
      <w:r w:rsidR="00A6293D" w:rsidRPr="00510B48">
        <w:t xml:space="preserve"> </w:t>
      </w:r>
      <w:r w:rsidRPr="00510B48">
        <w:t>pu</w:t>
      </w:r>
      <w:r w:rsidR="00A6293D" w:rsidRPr="00510B48">
        <w:t xml:space="preserve"> </w:t>
      </w:r>
      <w:r w:rsidRPr="00510B48">
        <w:t>être</w:t>
      </w:r>
      <w:r w:rsidR="00A6293D" w:rsidRPr="00510B48">
        <w:t xml:space="preserve"> </w:t>
      </w:r>
      <w:r w:rsidRPr="00510B48">
        <w:t>identifié</w:t>
      </w:r>
      <w:r w:rsidR="00A6293D" w:rsidRPr="00510B48">
        <w:t xml:space="preserve"> </w:t>
      </w:r>
      <w:r w:rsidRPr="00510B48">
        <w:t>en</w:t>
      </w:r>
      <w:r w:rsidR="00A6293D" w:rsidRPr="00510B48">
        <w:t xml:space="preserve"> </w:t>
      </w:r>
      <w:r w:rsidRPr="00510B48">
        <w:t>dépit</w:t>
      </w:r>
      <w:r w:rsidR="00A6293D" w:rsidRPr="00510B48">
        <w:t xml:space="preserve"> </w:t>
      </w:r>
      <w:r w:rsidRPr="00510B48">
        <w:t>des</w:t>
      </w:r>
      <w:r w:rsidR="00A6293D" w:rsidRPr="00510B48">
        <w:t xml:space="preserve"> </w:t>
      </w:r>
      <w:r w:rsidRPr="00510B48">
        <w:t>recherches.</w:t>
      </w:r>
    </w:p>
    <w:p w14:paraId="373AD7B8" w14:textId="4175368D" w:rsidR="00222975" w:rsidRPr="00510B48" w:rsidRDefault="00222975" w:rsidP="00222975">
      <w:pPr>
        <w:pStyle w:val="SingleTxtG"/>
      </w:pPr>
      <w:r w:rsidRPr="00510B48">
        <w:t>261.</w:t>
      </w:r>
      <w:r w:rsidRPr="00510B48">
        <w:tab/>
        <w:t>En</w:t>
      </w:r>
      <w:r w:rsidR="00A6293D" w:rsidRPr="00510B48">
        <w:t xml:space="preserve"> </w:t>
      </w:r>
      <w:r w:rsidRPr="00510B48">
        <w:t>2020,</w:t>
      </w:r>
      <w:r w:rsidR="00A6293D" w:rsidRPr="00510B48">
        <w:t xml:space="preserve"> </w:t>
      </w:r>
      <w:r w:rsidRPr="00510B48">
        <w:t>les</w:t>
      </w:r>
      <w:r w:rsidR="00A6293D" w:rsidRPr="00510B48">
        <w:t xml:space="preserve"> </w:t>
      </w:r>
      <w:r w:rsidRPr="00510B48">
        <w:t>professionnels</w:t>
      </w:r>
      <w:r w:rsidR="00A6293D" w:rsidRPr="00510B48">
        <w:t xml:space="preserve"> </w:t>
      </w:r>
      <w:r w:rsidRPr="00510B48">
        <w:t>des</w:t>
      </w:r>
      <w:r w:rsidR="00A6293D" w:rsidRPr="00510B48">
        <w:t xml:space="preserve"> </w:t>
      </w:r>
      <w:r w:rsidRPr="00510B48">
        <w:t>médias</w:t>
      </w:r>
      <w:r w:rsidR="00A6293D" w:rsidRPr="00510B48">
        <w:t xml:space="preserve"> </w:t>
      </w:r>
      <w:r w:rsidRPr="00510B48">
        <w:t>ont</w:t>
      </w:r>
      <w:r w:rsidR="00A6293D" w:rsidRPr="00510B48">
        <w:t xml:space="preserve"> </w:t>
      </w:r>
      <w:r w:rsidRPr="00510B48">
        <w:t>été</w:t>
      </w:r>
      <w:r w:rsidR="00A6293D" w:rsidRPr="00510B48">
        <w:t xml:space="preserve"> </w:t>
      </w:r>
      <w:r w:rsidRPr="00510B48">
        <w:t>victimes</w:t>
      </w:r>
      <w:r w:rsidR="00A6293D" w:rsidRPr="00510B48">
        <w:t xml:space="preserve"> </w:t>
      </w:r>
      <w:r w:rsidRPr="00510B48">
        <w:t>de</w:t>
      </w:r>
      <w:r w:rsidR="00A6293D" w:rsidRPr="00510B48">
        <w:t xml:space="preserve"> </w:t>
      </w:r>
      <w:r w:rsidRPr="00510B48">
        <w:t>27</w:t>
      </w:r>
      <w:r w:rsidR="005033BB">
        <w:t> </w:t>
      </w:r>
      <w:r w:rsidRPr="00510B48">
        <w:t>agressions</w:t>
      </w:r>
      <w:r w:rsidR="00A6293D" w:rsidRPr="00510B48">
        <w:t xml:space="preserve"> </w:t>
      </w:r>
      <w:r w:rsidRPr="00510B48">
        <w:t>dans</w:t>
      </w:r>
      <w:r w:rsidR="00A6293D" w:rsidRPr="00510B48">
        <w:t xml:space="preserve"> </w:t>
      </w:r>
      <w:r w:rsidRPr="00510B48">
        <w:t>l’exercice</w:t>
      </w:r>
      <w:r w:rsidR="00A6293D" w:rsidRPr="00510B48">
        <w:t xml:space="preserve"> </w:t>
      </w:r>
      <w:r w:rsidRPr="00510B48">
        <w:t>de</w:t>
      </w:r>
      <w:r w:rsidR="00A6293D" w:rsidRPr="00510B48">
        <w:t xml:space="preserve"> </w:t>
      </w:r>
      <w:r w:rsidRPr="00510B48">
        <w:t>leur</w:t>
      </w:r>
      <w:r w:rsidR="00A6293D" w:rsidRPr="00510B48">
        <w:t xml:space="preserve"> </w:t>
      </w:r>
      <w:r w:rsidRPr="00510B48">
        <w:t>profession</w:t>
      </w:r>
      <w:r w:rsidR="00A6293D" w:rsidRPr="00510B48">
        <w:t xml:space="preserve"> </w:t>
      </w:r>
      <w:r w:rsidRPr="00510B48">
        <w:t>(15</w:t>
      </w:r>
      <w:r w:rsidR="005033BB">
        <w:t> </w:t>
      </w:r>
      <w:r w:rsidRPr="00510B48">
        <w:t>agressions</w:t>
      </w:r>
      <w:r w:rsidR="00A6293D" w:rsidRPr="00510B48">
        <w:t xml:space="preserve"> </w:t>
      </w:r>
      <w:r w:rsidRPr="00510B48">
        <w:t>physiques</w:t>
      </w:r>
      <w:r w:rsidR="00A6293D" w:rsidRPr="00510B48">
        <w:t xml:space="preserve"> </w:t>
      </w:r>
      <w:r w:rsidRPr="00510B48">
        <w:t>et</w:t>
      </w:r>
      <w:r w:rsidR="00A6293D" w:rsidRPr="00510B48">
        <w:t xml:space="preserve"> </w:t>
      </w:r>
      <w:r w:rsidRPr="00510B48">
        <w:t>12</w:t>
      </w:r>
      <w:r w:rsidR="005033BB">
        <w:t> </w:t>
      </w:r>
      <w:r w:rsidRPr="00510B48">
        <w:t>agressions</w:t>
      </w:r>
      <w:r w:rsidR="00A6293D" w:rsidRPr="00510B48">
        <w:t xml:space="preserve"> </w:t>
      </w:r>
      <w:r w:rsidRPr="00510B48">
        <w:t>verbales)</w:t>
      </w:r>
      <w:r w:rsidR="00601D40" w:rsidRPr="00510B48">
        <w:t>.</w:t>
      </w:r>
      <w:r w:rsidR="00A6293D" w:rsidRPr="00510B48">
        <w:t xml:space="preserve"> </w:t>
      </w:r>
      <w:r w:rsidRPr="00510B48">
        <w:t>En</w:t>
      </w:r>
      <w:r w:rsidR="00A6293D" w:rsidRPr="00510B48">
        <w:t xml:space="preserve"> </w:t>
      </w:r>
      <w:r w:rsidRPr="00510B48">
        <w:t>outre,</w:t>
      </w:r>
      <w:r w:rsidR="00A6293D" w:rsidRPr="00510B48">
        <w:t xml:space="preserve"> </w:t>
      </w:r>
      <w:r w:rsidRPr="00510B48">
        <w:t>38</w:t>
      </w:r>
      <w:r w:rsidR="00AF127C">
        <w:t> </w:t>
      </w:r>
      <w:r w:rsidRPr="00510B48">
        <w:t>menaces</w:t>
      </w:r>
      <w:r w:rsidR="00A6293D" w:rsidRPr="00510B48">
        <w:t xml:space="preserve"> </w:t>
      </w:r>
      <w:r w:rsidRPr="00510B48">
        <w:t>sur</w:t>
      </w:r>
      <w:r w:rsidR="00A6293D" w:rsidRPr="00510B48">
        <w:t xml:space="preserve"> </w:t>
      </w:r>
      <w:r w:rsidRPr="00510B48">
        <w:t>téléphone</w:t>
      </w:r>
      <w:r w:rsidR="00A6293D" w:rsidRPr="00510B48">
        <w:t xml:space="preserve"> </w:t>
      </w:r>
      <w:r w:rsidRPr="00510B48">
        <w:t>portable</w:t>
      </w:r>
      <w:r w:rsidR="00A6293D" w:rsidRPr="00510B48">
        <w:t xml:space="preserve"> </w:t>
      </w:r>
      <w:r w:rsidRPr="00510B48">
        <w:t>et</w:t>
      </w:r>
      <w:r w:rsidR="00A6293D" w:rsidRPr="00510B48">
        <w:t xml:space="preserve"> </w:t>
      </w:r>
      <w:r w:rsidRPr="00510B48">
        <w:t>réseaux</w:t>
      </w:r>
      <w:r w:rsidR="00A6293D" w:rsidRPr="00510B48">
        <w:t xml:space="preserve"> </w:t>
      </w:r>
      <w:r w:rsidRPr="00510B48">
        <w:t>sociaux</w:t>
      </w:r>
      <w:r w:rsidR="00A6293D" w:rsidRPr="00510B48">
        <w:t xml:space="preserve"> </w:t>
      </w:r>
      <w:r w:rsidRPr="00510B48">
        <w:t>ont</w:t>
      </w:r>
      <w:r w:rsidR="00A6293D" w:rsidRPr="00510B48">
        <w:t xml:space="preserve"> </w:t>
      </w:r>
      <w:r w:rsidRPr="00510B48">
        <w:t>été</w:t>
      </w:r>
      <w:r w:rsidR="00A6293D" w:rsidRPr="00510B48">
        <w:t xml:space="preserve"> </w:t>
      </w:r>
      <w:r w:rsidRPr="00510B48">
        <w:t>enregistrées</w:t>
      </w:r>
      <w:r w:rsidR="00601D40" w:rsidRPr="00510B48">
        <w:t>.</w:t>
      </w:r>
      <w:r w:rsidR="00A6293D" w:rsidRPr="00510B48">
        <w:t xml:space="preserve"> </w:t>
      </w:r>
      <w:r w:rsidRPr="00510B48">
        <w:t>Au</w:t>
      </w:r>
      <w:r w:rsidR="00A6293D" w:rsidRPr="00510B48">
        <w:t xml:space="preserve"> </w:t>
      </w:r>
      <w:r w:rsidRPr="00510B48">
        <w:t>total,</w:t>
      </w:r>
      <w:r w:rsidR="00A6293D" w:rsidRPr="00510B48">
        <w:t xml:space="preserve"> </w:t>
      </w:r>
      <w:r w:rsidRPr="00510B48">
        <w:t>18</w:t>
      </w:r>
      <w:r w:rsidR="005033BB">
        <w:t> </w:t>
      </w:r>
      <w:r w:rsidRPr="00510B48">
        <w:t>procédures</w:t>
      </w:r>
      <w:r w:rsidR="00A6293D" w:rsidRPr="00510B48">
        <w:t xml:space="preserve"> </w:t>
      </w:r>
      <w:r w:rsidRPr="00510B48">
        <w:t>pénales</w:t>
      </w:r>
      <w:r w:rsidR="00A6293D" w:rsidRPr="00510B48">
        <w:t xml:space="preserve"> </w:t>
      </w:r>
      <w:r w:rsidRPr="00510B48">
        <w:t>ont</w:t>
      </w:r>
      <w:r w:rsidR="00A6293D" w:rsidRPr="00510B48">
        <w:t xml:space="preserve"> </w:t>
      </w:r>
      <w:r w:rsidRPr="00510B48">
        <w:t>été</w:t>
      </w:r>
      <w:r w:rsidR="00A6293D" w:rsidRPr="00510B48">
        <w:t xml:space="preserve"> </w:t>
      </w:r>
      <w:r w:rsidRPr="00510B48">
        <w:t>ouvertes</w:t>
      </w:r>
      <w:r w:rsidR="00A6293D" w:rsidRPr="00510B48">
        <w:t xml:space="preserve"> </w:t>
      </w:r>
      <w:r w:rsidRPr="00510B48">
        <w:t>auprès</w:t>
      </w:r>
      <w:r w:rsidR="00A6293D" w:rsidRPr="00510B48">
        <w:t xml:space="preserve"> </w:t>
      </w:r>
      <w:r w:rsidRPr="00510B48">
        <w:t>des</w:t>
      </w:r>
      <w:r w:rsidR="00A6293D" w:rsidRPr="00510B48">
        <w:t xml:space="preserve"> </w:t>
      </w:r>
      <w:r w:rsidRPr="00510B48">
        <w:t>parquets</w:t>
      </w:r>
      <w:r w:rsidR="00A6293D" w:rsidRPr="00510B48">
        <w:t xml:space="preserve"> </w:t>
      </w:r>
      <w:r w:rsidRPr="00510B48">
        <w:t>compétents</w:t>
      </w:r>
      <w:r w:rsidR="00601D40" w:rsidRPr="00510B48">
        <w:t>.</w:t>
      </w:r>
      <w:r w:rsidR="00A6293D" w:rsidRPr="00510B48">
        <w:t xml:space="preserve"> </w:t>
      </w:r>
      <w:r w:rsidRPr="00510B48">
        <w:t>Quatre</w:t>
      </w:r>
      <w:r w:rsidR="00A6293D" w:rsidRPr="00510B48">
        <w:t xml:space="preserve"> </w:t>
      </w:r>
      <w:r w:rsidRPr="00510B48">
        <w:t>personnes</w:t>
      </w:r>
      <w:r w:rsidR="00A6293D" w:rsidRPr="00510B48">
        <w:t xml:space="preserve"> </w:t>
      </w:r>
      <w:r w:rsidRPr="00510B48">
        <w:t>ont</w:t>
      </w:r>
      <w:r w:rsidR="00A6293D" w:rsidRPr="00510B48">
        <w:t xml:space="preserve"> </w:t>
      </w:r>
      <w:r w:rsidRPr="00510B48">
        <w:t>été</w:t>
      </w:r>
      <w:r w:rsidR="00A6293D" w:rsidRPr="00510B48">
        <w:t xml:space="preserve"> </w:t>
      </w:r>
      <w:r w:rsidRPr="00510B48">
        <w:t>appréhendées</w:t>
      </w:r>
      <w:r w:rsidR="00A6293D" w:rsidRPr="00510B48">
        <w:t xml:space="preserve"> </w:t>
      </w:r>
      <w:r w:rsidRPr="00510B48">
        <w:t>et</w:t>
      </w:r>
      <w:r w:rsidR="00A6293D" w:rsidRPr="00510B48">
        <w:t xml:space="preserve"> </w:t>
      </w:r>
      <w:r w:rsidRPr="00510B48">
        <w:t>une</w:t>
      </w:r>
      <w:r w:rsidR="00A6293D" w:rsidRPr="00510B48">
        <w:t xml:space="preserve"> </w:t>
      </w:r>
      <w:r w:rsidRPr="00510B48">
        <w:t>arrêtée</w:t>
      </w:r>
      <w:r w:rsidR="00601D40" w:rsidRPr="00510B48">
        <w:t>.</w:t>
      </w:r>
      <w:r w:rsidR="00A6293D" w:rsidRPr="00510B48">
        <w:t xml:space="preserve"> </w:t>
      </w:r>
      <w:r w:rsidRPr="00510B48">
        <w:t>Les</w:t>
      </w:r>
      <w:r w:rsidR="00A6293D" w:rsidRPr="00510B48">
        <w:t xml:space="preserve"> </w:t>
      </w:r>
      <w:r w:rsidRPr="00510B48">
        <w:t>agents</w:t>
      </w:r>
      <w:r w:rsidR="00A6293D" w:rsidRPr="00510B48">
        <w:t xml:space="preserve"> </w:t>
      </w:r>
      <w:r w:rsidRPr="00510B48">
        <w:t>du</w:t>
      </w:r>
      <w:r w:rsidR="00A6293D" w:rsidRPr="00510B48">
        <w:t xml:space="preserve"> </w:t>
      </w:r>
      <w:r w:rsidRPr="00510B48">
        <w:t>Ministère</w:t>
      </w:r>
      <w:r w:rsidR="00A6293D" w:rsidRPr="00510B48">
        <w:t xml:space="preserve"> </w:t>
      </w:r>
      <w:r w:rsidRPr="00510B48">
        <w:t>de</w:t>
      </w:r>
      <w:r w:rsidR="00A6293D" w:rsidRPr="00510B48">
        <w:t xml:space="preserve"> </w:t>
      </w:r>
      <w:r w:rsidRPr="00510B48">
        <w:t>l’intérieur</w:t>
      </w:r>
      <w:r w:rsidR="00A6293D" w:rsidRPr="00510B48">
        <w:t xml:space="preserve"> </w:t>
      </w:r>
      <w:r w:rsidRPr="00510B48">
        <w:t>s’emploient</w:t>
      </w:r>
      <w:r w:rsidR="00A6293D" w:rsidRPr="00510B48">
        <w:t xml:space="preserve"> </w:t>
      </w:r>
      <w:r w:rsidRPr="00510B48">
        <w:t>activement</w:t>
      </w:r>
      <w:r w:rsidR="00A6293D" w:rsidRPr="00510B48">
        <w:t xml:space="preserve"> </w:t>
      </w:r>
      <w:r w:rsidRPr="00510B48">
        <w:t>à</w:t>
      </w:r>
      <w:r w:rsidR="00A6293D" w:rsidRPr="00510B48">
        <w:t xml:space="preserve"> </w:t>
      </w:r>
      <w:r w:rsidRPr="00510B48">
        <w:t>faire</w:t>
      </w:r>
      <w:r w:rsidR="00A6293D" w:rsidRPr="00510B48">
        <w:t xml:space="preserve"> </w:t>
      </w:r>
      <w:r w:rsidRPr="00510B48">
        <w:t>la</w:t>
      </w:r>
      <w:r w:rsidR="00A6293D" w:rsidRPr="00510B48">
        <w:t xml:space="preserve"> </w:t>
      </w:r>
      <w:r w:rsidRPr="00510B48">
        <w:t>lumière</w:t>
      </w:r>
      <w:r w:rsidR="00A6293D" w:rsidRPr="00510B48">
        <w:t xml:space="preserve"> </w:t>
      </w:r>
      <w:r w:rsidRPr="00510B48">
        <w:t>sur</w:t>
      </w:r>
      <w:r w:rsidR="00A6293D" w:rsidRPr="00510B48">
        <w:t xml:space="preserve"> </w:t>
      </w:r>
      <w:r w:rsidRPr="00510B48">
        <w:t>tous</w:t>
      </w:r>
      <w:r w:rsidR="00A6293D" w:rsidRPr="00510B48">
        <w:t xml:space="preserve"> </w:t>
      </w:r>
      <w:r w:rsidRPr="00510B48">
        <w:t>les</w:t>
      </w:r>
      <w:r w:rsidR="00A6293D" w:rsidRPr="00510B48">
        <w:t xml:space="preserve"> </w:t>
      </w:r>
      <w:r w:rsidRPr="00510B48">
        <w:t>cas</w:t>
      </w:r>
      <w:r w:rsidR="00A6293D" w:rsidRPr="00510B48">
        <w:t xml:space="preserve"> </w:t>
      </w:r>
      <w:r w:rsidRPr="00510B48">
        <w:t>d’attaques</w:t>
      </w:r>
      <w:r w:rsidR="00A6293D" w:rsidRPr="00510B48">
        <w:t xml:space="preserve"> </w:t>
      </w:r>
      <w:r w:rsidRPr="00510B48">
        <w:t>et</w:t>
      </w:r>
      <w:r w:rsidR="00A6293D" w:rsidRPr="00510B48">
        <w:t xml:space="preserve"> </w:t>
      </w:r>
      <w:r w:rsidRPr="00510B48">
        <w:t>de</w:t>
      </w:r>
      <w:r w:rsidR="00A6293D" w:rsidRPr="00510B48">
        <w:t xml:space="preserve"> </w:t>
      </w:r>
      <w:r w:rsidRPr="00510B48">
        <w:t>menaces</w:t>
      </w:r>
      <w:r w:rsidR="00A6293D" w:rsidRPr="00510B48">
        <w:t xml:space="preserve"> </w:t>
      </w:r>
      <w:r w:rsidRPr="00510B48">
        <w:t>non</w:t>
      </w:r>
      <w:r w:rsidR="00A6293D" w:rsidRPr="00510B48">
        <w:t xml:space="preserve"> </w:t>
      </w:r>
      <w:r w:rsidRPr="00510B48">
        <w:t>encore</w:t>
      </w:r>
      <w:r w:rsidR="00A6293D" w:rsidRPr="00510B48">
        <w:t xml:space="preserve"> </w:t>
      </w:r>
      <w:r w:rsidRPr="00510B48">
        <w:t>élucidés</w:t>
      </w:r>
      <w:r w:rsidR="00A6293D" w:rsidRPr="00510B48">
        <w:t xml:space="preserve"> </w:t>
      </w:r>
      <w:r w:rsidRPr="00510B48">
        <w:t>visant</w:t>
      </w:r>
      <w:r w:rsidR="00A6293D" w:rsidRPr="00510B48">
        <w:t xml:space="preserve"> </w:t>
      </w:r>
      <w:r w:rsidRPr="00510B48">
        <w:t>des</w:t>
      </w:r>
      <w:r w:rsidR="00A6293D" w:rsidRPr="00510B48">
        <w:t xml:space="preserve"> </w:t>
      </w:r>
      <w:r w:rsidRPr="00510B48">
        <w:t>professionnels</w:t>
      </w:r>
      <w:r w:rsidR="00A6293D" w:rsidRPr="00510B48">
        <w:t xml:space="preserve"> </w:t>
      </w:r>
      <w:r w:rsidRPr="00510B48">
        <w:t>des</w:t>
      </w:r>
      <w:r w:rsidR="00A6293D" w:rsidRPr="00510B48">
        <w:t xml:space="preserve"> </w:t>
      </w:r>
      <w:r w:rsidRPr="00510B48">
        <w:t>médias.</w:t>
      </w:r>
    </w:p>
    <w:p w14:paraId="67728E20" w14:textId="47DE7E48" w:rsidR="00222975" w:rsidRPr="00510B48" w:rsidRDefault="00222975" w:rsidP="00222975">
      <w:pPr>
        <w:pStyle w:val="SingleTxtG"/>
      </w:pPr>
      <w:r w:rsidRPr="00510B48">
        <w:t>262.</w:t>
      </w:r>
      <w:r w:rsidRPr="00510B48">
        <w:tab/>
        <w:t>Depuis</w:t>
      </w:r>
      <w:r w:rsidR="00A6293D" w:rsidRPr="00510B48">
        <w:t xml:space="preserve"> </w:t>
      </w:r>
      <w:r w:rsidRPr="00510B48">
        <w:t>le</w:t>
      </w:r>
      <w:r w:rsidR="00A6293D" w:rsidRPr="00510B48">
        <w:t xml:space="preserve"> </w:t>
      </w:r>
      <w:r w:rsidRPr="00510B48">
        <w:t>début</w:t>
      </w:r>
      <w:r w:rsidR="00A6293D" w:rsidRPr="00510B48">
        <w:t xml:space="preserve"> </w:t>
      </w:r>
      <w:r w:rsidRPr="00510B48">
        <w:t>de</w:t>
      </w:r>
      <w:r w:rsidR="00A6293D" w:rsidRPr="00510B48">
        <w:t xml:space="preserve"> </w:t>
      </w:r>
      <w:r w:rsidRPr="00510B48">
        <w:t>la</w:t>
      </w:r>
      <w:r w:rsidR="00A6293D" w:rsidRPr="00510B48">
        <w:t xml:space="preserve"> </w:t>
      </w:r>
      <w:r w:rsidRPr="00510B48">
        <w:t>pandémie,</w:t>
      </w:r>
      <w:r w:rsidR="00A6293D" w:rsidRPr="00510B48">
        <w:t xml:space="preserve"> </w:t>
      </w:r>
      <w:r w:rsidRPr="00510B48">
        <w:t>le</w:t>
      </w:r>
      <w:r w:rsidR="00A6293D" w:rsidRPr="00510B48">
        <w:t xml:space="preserve"> </w:t>
      </w:r>
      <w:r w:rsidRPr="00510B48">
        <w:t>Ministère</w:t>
      </w:r>
      <w:r w:rsidR="00A6293D" w:rsidRPr="00510B48">
        <w:t xml:space="preserve"> </w:t>
      </w:r>
      <w:r w:rsidRPr="00510B48">
        <w:t>du</w:t>
      </w:r>
      <w:r w:rsidR="00A6293D" w:rsidRPr="00510B48">
        <w:t xml:space="preserve"> </w:t>
      </w:r>
      <w:r w:rsidRPr="00510B48">
        <w:t>commerce,</w:t>
      </w:r>
      <w:r w:rsidR="00A6293D" w:rsidRPr="00510B48">
        <w:t xml:space="preserve"> </w:t>
      </w:r>
      <w:r w:rsidRPr="00510B48">
        <w:t>du</w:t>
      </w:r>
      <w:r w:rsidR="00A6293D" w:rsidRPr="00510B48">
        <w:t xml:space="preserve"> </w:t>
      </w:r>
      <w:r w:rsidRPr="00510B48">
        <w:t>tourisme</w:t>
      </w:r>
      <w:r w:rsidR="00A6293D" w:rsidRPr="00510B48">
        <w:t xml:space="preserve"> </w:t>
      </w:r>
      <w:r w:rsidRPr="00510B48">
        <w:t>et</w:t>
      </w:r>
      <w:r w:rsidR="00A6293D" w:rsidRPr="00510B48">
        <w:t xml:space="preserve"> </w:t>
      </w:r>
      <w:r w:rsidRPr="00510B48">
        <w:t>des</w:t>
      </w:r>
      <w:r w:rsidR="00A6293D" w:rsidRPr="00510B48">
        <w:t xml:space="preserve"> </w:t>
      </w:r>
      <w:r w:rsidRPr="00510B48">
        <w:t>télécommunications</w:t>
      </w:r>
      <w:r w:rsidR="00A6293D" w:rsidRPr="00510B48">
        <w:t xml:space="preserve"> </w:t>
      </w:r>
      <w:r w:rsidRPr="00510B48">
        <w:t>a</w:t>
      </w:r>
      <w:r w:rsidR="00A6293D" w:rsidRPr="00510B48">
        <w:t xml:space="preserve"> </w:t>
      </w:r>
      <w:r w:rsidRPr="00510B48">
        <w:t>organisé</w:t>
      </w:r>
      <w:r w:rsidR="00A6293D" w:rsidRPr="00510B48">
        <w:t xml:space="preserve"> </w:t>
      </w:r>
      <w:r w:rsidRPr="00510B48">
        <w:t>plusieurs</w:t>
      </w:r>
      <w:r w:rsidR="00A6293D" w:rsidRPr="00510B48">
        <w:t xml:space="preserve"> </w:t>
      </w:r>
      <w:r w:rsidRPr="00510B48">
        <w:t>conférences</w:t>
      </w:r>
      <w:r w:rsidR="00A6293D" w:rsidRPr="00510B48">
        <w:t xml:space="preserve"> </w:t>
      </w:r>
      <w:r w:rsidRPr="00510B48">
        <w:t>de</w:t>
      </w:r>
      <w:r w:rsidR="00A6293D" w:rsidRPr="00510B48">
        <w:t xml:space="preserve"> </w:t>
      </w:r>
      <w:r w:rsidRPr="00510B48">
        <w:t>presse</w:t>
      </w:r>
      <w:r w:rsidR="00A6293D" w:rsidRPr="00510B48">
        <w:t xml:space="preserve"> </w:t>
      </w:r>
      <w:r w:rsidRPr="00510B48">
        <w:t>et</w:t>
      </w:r>
      <w:r w:rsidR="00A6293D" w:rsidRPr="00510B48">
        <w:t xml:space="preserve"> </w:t>
      </w:r>
      <w:r w:rsidRPr="00510B48">
        <w:t>réunions</w:t>
      </w:r>
      <w:r w:rsidR="00A6293D" w:rsidRPr="00510B48">
        <w:t xml:space="preserve"> </w:t>
      </w:r>
      <w:r w:rsidRPr="00510B48">
        <w:t>en</w:t>
      </w:r>
      <w:r w:rsidR="00A6293D" w:rsidRPr="00510B48">
        <w:t xml:space="preserve"> </w:t>
      </w:r>
      <w:r w:rsidRPr="00510B48">
        <w:t>ligne</w:t>
      </w:r>
      <w:r w:rsidR="00A6293D" w:rsidRPr="00510B48">
        <w:t xml:space="preserve"> </w:t>
      </w:r>
      <w:r w:rsidRPr="00510B48">
        <w:t>sur</w:t>
      </w:r>
      <w:r w:rsidR="00A6293D" w:rsidRPr="00510B48">
        <w:t xml:space="preserve"> </w:t>
      </w:r>
      <w:r w:rsidRPr="00510B48">
        <w:t>différents</w:t>
      </w:r>
      <w:r w:rsidR="00A6293D" w:rsidRPr="00510B48">
        <w:t xml:space="preserve"> </w:t>
      </w:r>
      <w:r w:rsidRPr="00510B48">
        <w:t>sujets</w:t>
      </w:r>
      <w:r w:rsidR="00A6293D" w:rsidRPr="00510B48">
        <w:t xml:space="preserve"> </w:t>
      </w:r>
      <w:r w:rsidRPr="00510B48">
        <w:t>en</w:t>
      </w:r>
      <w:r w:rsidR="00A6293D" w:rsidRPr="00510B48">
        <w:t xml:space="preserve"> </w:t>
      </w:r>
      <w:r w:rsidRPr="00510B48">
        <w:t>vue</w:t>
      </w:r>
      <w:r w:rsidR="00A6293D" w:rsidRPr="00510B48">
        <w:t xml:space="preserve"> </w:t>
      </w:r>
      <w:r w:rsidRPr="00510B48">
        <w:t>de</w:t>
      </w:r>
      <w:r w:rsidR="00A6293D" w:rsidRPr="00510B48">
        <w:t xml:space="preserve"> </w:t>
      </w:r>
      <w:r w:rsidRPr="00510B48">
        <w:t>protéger</w:t>
      </w:r>
      <w:r w:rsidR="00A6293D" w:rsidRPr="00510B48">
        <w:t xml:space="preserve"> </w:t>
      </w:r>
      <w:r w:rsidRPr="00510B48">
        <w:t>la</w:t>
      </w:r>
      <w:r w:rsidR="00A6293D" w:rsidRPr="00510B48">
        <w:t xml:space="preserve"> </w:t>
      </w:r>
      <w:r w:rsidRPr="00510B48">
        <w:t>santé</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de</w:t>
      </w:r>
      <w:r w:rsidR="00A6293D" w:rsidRPr="00510B48">
        <w:t xml:space="preserve"> </w:t>
      </w:r>
      <w:r w:rsidRPr="00510B48">
        <w:t>leur</w:t>
      </w:r>
      <w:r w:rsidR="00A6293D" w:rsidRPr="00510B48">
        <w:t xml:space="preserve"> </w:t>
      </w:r>
      <w:r w:rsidRPr="00510B48">
        <w:t>permettre</w:t>
      </w:r>
      <w:r w:rsidR="00A6293D" w:rsidRPr="00510B48">
        <w:t xml:space="preserve"> </w:t>
      </w:r>
      <w:r w:rsidRPr="00510B48">
        <w:t>d’informer</w:t>
      </w:r>
      <w:r w:rsidR="00A6293D" w:rsidRPr="00510B48">
        <w:t xml:space="preserve"> </w:t>
      </w:r>
      <w:r w:rsidRPr="00510B48">
        <w:t>la</w:t>
      </w:r>
      <w:r w:rsidR="00A6293D" w:rsidRPr="00510B48">
        <w:t xml:space="preserve"> </w:t>
      </w:r>
      <w:r w:rsidRPr="00510B48">
        <w:t>population</w:t>
      </w:r>
      <w:r w:rsidR="00A6293D" w:rsidRPr="00510B48">
        <w:t xml:space="preserve"> </w:t>
      </w:r>
      <w:r w:rsidRPr="00510B48">
        <w:t>en</w:t>
      </w:r>
      <w:r w:rsidR="00A6293D" w:rsidRPr="00510B48">
        <w:t xml:space="preserve"> </w:t>
      </w:r>
      <w:r w:rsidRPr="00510B48">
        <w:t>temps</w:t>
      </w:r>
      <w:r w:rsidR="00A6293D" w:rsidRPr="00510B48">
        <w:t xml:space="preserve"> </w:t>
      </w:r>
      <w:r w:rsidRPr="00510B48">
        <w:t>utile</w:t>
      </w:r>
      <w:r w:rsidR="00601D40" w:rsidRPr="00510B48">
        <w:t>.</w:t>
      </w:r>
      <w:r w:rsidR="00A6293D" w:rsidRPr="00510B48">
        <w:t xml:space="preserve"> </w:t>
      </w:r>
      <w:r w:rsidRPr="00510B48">
        <w:t>Une</w:t>
      </w:r>
      <w:r w:rsidR="00A6293D" w:rsidRPr="00510B48">
        <w:t xml:space="preserve"> </w:t>
      </w:r>
      <w:r w:rsidRPr="00510B48">
        <w:t>attention</w:t>
      </w:r>
      <w:r w:rsidR="00A6293D" w:rsidRPr="00510B48">
        <w:t xml:space="preserve"> </w:t>
      </w:r>
      <w:r w:rsidRPr="00510B48">
        <w:t>particulière</w:t>
      </w:r>
      <w:r w:rsidR="00A6293D" w:rsidRPr="00510B48">
        <w:t xml:space="preserve"> </w:t>
      </w:r>
      <w:r w:rsidRPr="00510B48">
        <w:t>est</w:t>
      </w:r>
      <w:r w:rsidR="00A6293D" w:rsidRPr="00510B48">
        <w:t xml:space="preserve"> </w:t>
      </w:r>
      <w:r w:rsidRPr="00510B48">
        <w:t>accordée</w:t>
      </w:r>
      <w:r w:rsidR="00A6293D" w:rsidRPr="00510B48">
        <w:t xml:space="preserve"> </w:t>
      </w:r>
      <w:r w:rsidRPr="00510B48">
        <w:t>à</w:t>
      </w:r>
      <w:r w:rsidR="00A6293D" w:rsidRPr="00510B48">
        <w:t xml:space="preserve"> </w:t>
      </w:r>
      <w:r w:rsidRPr="00510B48">
        <w:t>la</w:t>
      </w:r>
      <w:r w:rsidR="00A6293D" w:rsidRPr="00510B48">
        <w:t xml:space="preserve"> </w:t>
      </w:r>
      <w:r w:rsidRPr="00510B48">
        <w:t>question</w:t>
      </w:r>
      <w:r w:rsidR="00A6293D" w:rsidRPr="00510B48">
        <w:t xml:space="preserve"> </w:t>
      </w:r>
      <w:r w:rsidRPr="00510B48">
        <w:t>horizontale</w:t>
      </w:r>
      <w:r w:rsidR="00A6293D" w:rsidRPr="00510B48">
        <w:t xml:space="preserve"> </w:t>
      </w:r>
      <w:r w:rsidRPr="00510B48">
        <w:t>multisectorielle</w:t>
      </w:r>
      <w:r w:rsidR="00A6293D" w:rsidRPr="00510B48">
        <w:t xml:space="preserve"> </w:t>
      </w:r>
      <w:r w:rsidRPr="00510B48">
        <w:t>du</w:t>
      </w:r>
      <w:r w:rsidR="00A6293D" w:rsidRPr="00510B48">
        <w:t xml:space="preserve"> </w:t>
      </w:r>
      <w:r w:rsidRPr="00510B48">
        <w:t>genre</w:t>
      </w:r>
      <w:r w:rsidR="00A6293D" w:rsidRPr="00510B48">
        <w:t xml:space="preserve"> </w:t>
      </w:r>
      <w:r w:rsidRPr="00510B48">
        <w:t>afin</w:t>
      </w:r>
      <w:r w:rsidR="00A6293D" w:rsidRPr="00510B48">
        <w:t xml:space="preserve"> </w:t>
      </w:r>
      <w:r w:rsidRPr="00510B48">
        <w:t>de</w:t>
      </w:r>
      <w:r w:rsidR="00A6293D" w:rsidRPr="00510B48">
        <w:t xml:space="preserve"> </w:t>
      </w:r>
      <w:r w:rsidRPr="00510B48">
        <w:t>prévenir</w:t>
      </w:r>
      <w:r w:rsidR="00A6293D" w:rsidRPr="00510B48">
        <w:t xml:space="preserve"> </w:t>
      </w:r>
      <w:r w:rsidRPr="00510B48">
        <w:t>tout</w:t>
      </w:r>
      <w:r w:rsidR="00A6293D" w:rsidRPr="00510B48">
        <w:t xml:space="preserve"> </w:t>
      </w:r>
      <w:r w:rsidRPr="00510B48">
        <w:t>stéréotype</w:t>
      </w:r>
      <w:r w:rsidR="00A6293D" w:rsidRPr="00510B48">
        <w:t xml:space="preserve"> </w:t>
      </w:r>
      <w:r w:rsidRPr="00510B48">
        <w:t>à</w:t>
      </w:r>
      <w:r w:rsidR="00A6293D" w:rsidRPr="00510B48">
        <w:t xml:space="preserve"> </w:t>
      </w:r>
      <w:r w:rsidRPr="00510B48">
        <w:t>l’égard</w:t>
      </w:r>
      <w:r w:rsidR="00A6293D" w:rsidRPr="00510B48">
        <w:t xml:space="preserve"> </w:t>
      </w:r>
      <w:r w:rsidRPr="00510B48">
        <w:t>des</w:t>
      </w:r>
      <w:r w:rsidR="00A6293D" w:rsidRPr="00510B48">
        <w:t xml:space="preserve"> </w:t>
      </w:r>
      <w:r w:rsidRPr="00510B48">
        <w:t>femmes</w:t>
      </w:r>
      <w:r w:rsidR="00A6293D" w:rsidRPr="00510B48">
        <w:t xml:space="preserve"> </w:t>
      </w:r>
      <w:r w:rsidRPr="00510B48">
        <w:t>dans</w:t>
      </w:r>
      <w:r w:rsidR="00A6293D" w:rsidRPr="00510B48">
        <w:t xml:space="preserve"> </w:t>
      </w:r>
      <w:r w:rsidRPr="00510B48">
        <w:t>les</w:t>
      </w:r>
      <w:r w:rsidR="00A6293D" w:rsidRPr="00510B48">
        <w:t xml:space="preserve"> </w:t>
      </w:r>
      <w:r w:rsidRPr="00510B48">
        <w:t>médias</w:t>
      </w:r>
      <w:r w:rsidR="00A6293D" w:rsidRPr="00510B48">
        <w:t xml:space="preserve"> </w:t>
      </w:r>
      <w:r w:rsidRPr="00510B48">
        <w:t>et</w:t>
      </w:r>
      <w:r w:rsidR="00A6293D" w:rsidRPr="00510B48">
        <w:t xml:space="preserve"> </w:t>
      </w:r>
      <w:r w:rsidRPr="00510B48">
        <w:t>de</w:t>
      </w:r>
      <w:r w:rsidR="00A6293D" w:rsidRPr="00510B48">
        <w:t xml:space="preserve"> </w:t>
      </w:r>
      <w:r w:rsidRPr="00510B48">
        <w:t>promouvoir</w:t>
      </w:r>
      <w:r w:rsidR="00A6293D" w:rsidRPr="00510B48">
        <w:t xml:space="preserve"> </w:t>
      </w:r>
      <w:r w:rsidRPr="00510B48">
        <w:t>l’égalité</w:t>
      </w:r>
      <w:r w:rsidR="00A6293D" w:rsidRPr="00510B48">
        <w:t xml:space="preserve"> </w:t>
      </w:r>
      <w:r w:rsidRPr="00510B48">
        <w:t>des</w:t>
      </w:r>
      <w:r w:rsidR="00A6293D" w:rsidRPr="00510B48">
        <w:t xml:space="preserve"> </w:t>
      </w:r>
      <w:r w:rsidRPr="00510B48">
        <w:t>sexes</w:t>
      </w:r>
      <w:r w:rsidR="00601D40" w:rsidRPr="00510B48">
        <w:t>.</w:t>
      </w:r>
      <w:r w:rsidR="00A6293D" w:rsidRPr="00510B48">
        <w:t xml:space="preserve"> </w:t>
      </w:r>
      <w:r w:rsidRPr="00510B48">
        <w:t>Le</w:t>
      </w:r>
      <w:r w:rsidR="00A6293D" w:rsidRPr="00510B48">
        <w:t xml:space="preserve"> </w:t>
      </w:r>
      <w:r w:rsidRPr="00510B48">
        <w:t>Ministère</w:t>
      </w:r>
      <w:r w:rsidR="00A6293D" w:rsidRPr="00510B48">
        <w:t xml:space="preserve"> </w:t>
      </w:r>
      <w:r w:rsidRPr="00510B48">
        <w:t>veille</w:t>
      </w:r>
      <w:r w:rsidR="00A6293D" w:rsidRPr="00510B48">
        <w:t xml:space="preserve"> </w:t>
      </w:r>
      <w:r w:rsidRPr="00510B48">
        <w:t>tout</w:t>
      </w:r>
      <w:r w:rsidR="00A6293D" w:rsidRPr="00510B48">
        <w:t xml:space="preserve"> </w:t>
      </w:r>
      <w:r w:rsidRPr="00510B48">
        <w:t>spécialement</w:t>
      </w:r>
      <w:r w:rsidR="00A6293D" w:rsidRPr="00510B48">
        <w:t xml:space="preserve"> </w:t>
      </w:r>
      <w:r w:rsidRPr="00510B48">
        <w:t>à</w:t>
      </w:r>
      <w:r w:rsidR="00A6293D" w:rsidRPr="00510B48">
        <w:t xml:space="preserve"> </w:t>
      </w:r>
      <w:r w:rsidRPr="00510B48">
        <w:t>garantir</w:t>
      </w:r>
      <w:r w:rsidR="00A6293D" w:rsidRPr="00510B48">
        <w:t xml:space="preserve"> </w:t>
      </w:r>
      <w:r w:rsidRPr="00510B48">
        <w:t>la</w:t>
      </w:r>
      <w:r w:rsidR="00A6293D" w:rsidRPr="00510B48">
        <w:t xml:space="preserve"> </w:t>
      </w:r>
      <w:r w:rsidRPr="00510B48">
        <w:t>sécurité</w:t>
      </w:r>
      <w:r w:rsidR="00A6293D" w:rsidRPr="00510B48">
        <w:t xml:space="preserve"> </w:t>
      </w:r>
      <w:r w:rsidRPr="00510B48">
        <w:t>sur</w:t>
      </w:r>
      <w:r w:rsidR="00A6293D" w:rsidRPr="00510B48">
        <w:t xml:space="preserve"> </w:t>
      </w:r>
      <w:r w:rsidRPr="00510B48">
        <w:t>Internet,</w:t>
      </w:r>
      <w:r w:rsidR="00A6293D" w:rsidRPr="00510B48">
        <w:t xml:space="preserve"> </w:t>
      </w:r>
      <w:r w:rsidRPr="00510B48">
        <w:t>ce</w:t>
      </w:r>
      <w:r w:rsidR="00A6293D" w:rsidRPr="00510B48">
        <w:t xml:space="preserve"> </w:t>
      </w:r>
      <w:r w:rsidRPr="00510B48">
        <w:t>qui</w:t>
      </w:r>
      <w:r w:rsidR="00A6293D" w:rsidRPr="00510B48">
        <w:t xml:space="preserve"> </w:t>
      </w:r>
      <w:r w:rsidRPr="00510B48">
        <w:t>passe</w:t>
      </w:r>
      <w:r w:rsidR="00A6293D" w:rsidRPr="00510B48">
        <w:t xml:space="preserve"> </w:t>
      </w:r>
      <w:r w:rsidRPr="00510B48">
        <w:t>par</w:t>
      </w:r>
      <w:r w:rsidR="00A6293D" w:rsidRPr="00510B48">
        <w:t xml:space="preserve"> </w:t>
      </w:r>
      <w:r w:rsidRPr="00510B48">
        <w:t>un</w:t>
      </w:r>
      <w:r w:rsidR="00A6293D" w:rsidRPr="00510B48">
        <w:t xml:space="preserve"> </w:t>
      </w:r>
      <w:r w:rsidRPr="00510B48">
        <w:t>renforcement</w:t>
      </w:r>
      <w:r w:rsidR="00A6293D" w:rsidRPr="00510B48">
        <w:t xml:space="preserve"> </w:t>
      </w:r>
      <w:r w:rsidRPr="00510B48">
        <w:t>de</w:t>
      </w:r>
      <w:r w:rsidR="00A6293D" w:rsidRPr="00510B48">
        <w:t xml:space="preserve"> </w:t>
      </w:r>
      <w:r w:rsidRPr="00510B48">
        <w:t>l’éducation</w:t>
      </w:r>
      <w:r w:rsidR="00A6293D" w:rsidRPr="00510B48">
        <w:t xml:space="preserve"> </w:t>
      </w:r>
      <w:r w:rsidRPr="00510B48">
        <w:t>mais</w:t>
      </w:r>
      <w:r w:rsidR="00A6293D" w:rsidRPr="00510B48">
        <w:t xml:space="preserve"> </w:t>
      </w:r>
      <w:r w:rsidRPr="00510B48">
        <w:t>aussi</w:t>
      </w:r>
      <w:r w:rsidR="00A6293D" w:rsidRPr="00510B48">
        <w:t xml:space="preserve"> </w:t>
      </w:r>
      <w:r w:rsidRPr="00510B48">
        <w:t>par</w:t>
      </w:r>
      <w:r w:rsidR="00A6293D" w:rsidRPr="00510B48">
        <w:t xml:space="preserve"> </w:t>
      </w:r>
      <w:r w:rsidRPr="00510B48">
        <w:t>la</w:t>
      </w:r>
      <w:r w:rsidR="00A6293D" w:rsidRPr="00510B48">
        <w:t xml:space="preserve"> </w:t>
      </w:r>
      <w:r w:rsidRPr="00510B48">
        <w:t>protection</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qui</w:t>
      </w:r>
      <w:r w:rsidR="00A6293D" w:rsidRPr="00510B48">
        <w:t xml:space="preserve"> </w:t>
      </w:r>
      <w:r w:rsidRPr="00510B48">
        <w:t>travaillent</w:t>
      </w:r>
      <w:r w:rsidR="00A6293D" w:rsidRPr="00510B48">
        <w:t xml:space="preserve"> </w:t>
      </w:r>
      <w:r w:rsidRPr="00510B48">
        <w:t>pour</w:t>
      </w:r>
      <w:r w:rsidR="00A6293D" w:rsidRPr="00510B48">
        <w:t xml:space="preserve"> </w:t>
      </w:r>
      <w:r w:rsidRPr="00510B48">
        <w:t>des</w:t>
      </w:r>
      <w:r w:rsidR="00A6293D" w:rsidRPr="00510B48">
        <w:t xml:space="preserve"> </w:t>
      </w:r>
      <w:r w:rsidRPr="00510B48">
        <w:t>médias</w:t>
      </w:r>
      <w:r w:rsidR="00A6293D" w:rsidRPr="00510B48">
        <w:t xml:space="preserve"> </w:t>
      </w:r>
      <w:r w:rsidRPr="00510B48">
        <w:t>en</w:t>
      </w:r>
      <w:r w:rsidR="00A6293D" w:rsidRPr="00510B48">
        <w:t xml:space="preserve"> </w:t>
      </w:r>
      <w:r w:rsidRPr="00510B48">
        <w:t>ligne,</w:t>
      </w:r>
      <w:r w:rsidR="00A6293D" w:rsidRPr="00510B48">
        <w:t xml:space="preserve"> </w:t>
      </w:r>
      <w:r w:rsidRPr="00510B48">
        <w:t>souvent</w:t>
      </w:r>
      <w:r w:rsidR="00A6293D" w:rsidRPr="00510B48">
        <w:t xml:space="preserve"> </w:t>
      </w:r>
      <w:r w:rsidRPr="00510B48">
        <w:t>visés</w:t>
      </w:r>
      <w:r w:rsidR="00A6293D" w:rsidRPr="00510B48">
        <w:t xml:space="preserve"> </w:t>
      </w:r>
      <w:r w:rsidRPr="00510B48">
        <w:t>à</w:t>
      </w:r>
      <w:r w:rsidR="00A6293D" w:rsidRPr="00510B48">
        <w:t xml:space="preserve"> </w:t>
      </w:r>
      <w:r w:rsidRPr="00510B48">
        <w:t>cause</w:t>
      </w:r>
      <w:r w:rsidR="00A6293D" w:rsidRPr="00510B48">
        <w:t xml:space="preserve"> </w:t>
      </w:r>
      <w:r w:rsidRPr="00510B48">
        <w:t>de</w:t>
      </w:r>
      <w:r w:rsidR="00A6293D" w:rsidRPr="00510B48">
        <w:t xml:space="preserve"> </w:t>
      </w:r>
      <w:r w:rsidRPr="00510B48">
        <w:t>propos</w:t>
      </w:r>
      <w:r w:rsidR="00A6293D" w:rsidRPr="00510B48">
        <w:t xml:space="preserve"> </w:t>
      </w:r>
      <w:r w:rsidRPr="00510B48">
        <w:t>critiques</w:t>
      </w:r>
      <w:r w:rsidR="00601D40" w:rsidRPr="00510B48">
        <w:t>.</w:t>
      </w:r>
      <w:r w:rsidR="00A6293D" w:rsidRPr="00510B48">
        <w:t xml:space="preserve"> </w:t>
      </w:r>
      <w:r w:rsidRPr="00510B48">
        <w:t>Depuis</w:t>
      </w:r>
      <w:r w:rsidR="00A6293D" w:rsidRPr="00510B48">
        <w:t xml:space="preserve"> </w:t>
      </w:r>
      <w:r w:rsidRPr="00510B48">
        <w:t>2017,</w:t>
      </w:r>
      <w:r w:rsidR="00A6293D" w:rsidRPr="00510B48">
        <w:t xml:space="preserve"> </w:t>
      </w:r>
      <w:r w:rsidRPr="00510B48">
        <w:t>en</w:t>
      </w:r>
      <w:r w:rsidR="00A6293D" w:rsidRPr="00510B48">
        <w:t xml:space="preserve"> </w:t>
      </w:r>
      <w:r w:rsidRPr="00510B48">
        <w:t>coopération</w:t>
      </w:r>
      <w:r w:rsidR="00A6293D" w:rsidRPr="00510B48">
        <w:t xml:space="preserve"> </w:t>
      </w:r>
      <w:r w:rsidRPr="00510B48">
        <w:t>avec</w:t>
      </w:r>
      <w:r w:rsidR="00A6293D" w:rsidRPr="00510B48">
        <w:t xml:space="preserve"> </w:t>
      </w:r>
      <w:r w:rsidRPr="00510B48">
        <w:t>la</w:t>
      </w:r>
      <w:r w:rsidR="00A6293D" w:rsidRPr="00510B48">
        <w:t xml:space="preserve"> </w:t>
      </w:r>
      <w:r w:rsidRPr="00510B48">
        <w:t>Radio-Télévision</w:t>
      </w:r>
      <w:r w:rsidR="00A6293D" w:rsidRPr="00510B48">
        <w:t xml:space="preserve"> </w:t>
      </w:r>
      <w:r w:rsidRPr="00510B48">
        <w:t>serbe,</w:t>
      </w:r>
      <w:r w:rsidR="00A6293D" w:rsidRPr="00510B48">
        <w:t xml:space="preserve"> </w:t>
      </w:r>
      <w:r w:rsidRPr="00510B48">
        <w:t>une</w:t>
      </w:r>
      <w:r w:rsidR="00A6293D" w:rsidRPr="00510B48">
        <w:t xml:space="preserve"> </w:t>
      </w:r>
      <w:r w:rsidRPr="00510B48">
        <w:t>campagne</w:t>
      </w:r>
      <w:r w:rsidR="00A6293D" w:rsidRPr="00510B48">
        <w:t xml:space="preserve"> </w:t>
      </w:r>
      <w:r w:rsidRPr="00510B48">
        <w:t>en</w:t>
      </w:r>
      <w:r w:rsidR="00A6293D" w:rsidRPr="00510B48">
        <w:t xml:space="preserve"> </w:t>
      </w:r>
      <w:r w:rsidRPr="00510B48">
        <w:t>faveur</w:t>
      </w:r>
      <w:r w:rsidR="00A6293D" w:rsidRPr="00510B48">
        <w:t xml:space="preserve"> </w:t>
      </w:r>
      <w:r w:rsidRPr="00510B48">
        <w:t>de</w:t>
      </w:r>
      <w:r w:rsidR="00A6293D" w:rsidRPr="00510B48">
        <w:t xml:space="preserve"> </w:t>
      </w:r>
      <w:r w:rsidRPr="00510B48">
        <w:t>la</w:t>
      </w:r>
      <w:r w:rsidR="00A6293D" w:rsidRPr="00510B48">
        <w:t xml:space="preserve"> </w:t>
      </w:r>
      <w:r w:rsidRPr="00510B48">
        <w:t>sécurité</w:t>
      </w:r>
      <w:r w:rsidR="00A6293D" w:rsidRPr="00510B48">
        <w:t xml:space="preserve"> </w:t>
      </w:r>
      <w:r w:rsidRPr="00510B48">
        <w:t>des</w:t>
      </w:r>
      <w:r w:rsidR="00A6293D" w:rsidRPr="00510B48">
        <w:t xml:space="preserve"> </w:t>
      </w:r>
      <w:r w:rsidRPr="00510B48">
        <w:t>enfants</w:t>
      </w:r>
      <w:r w:rsidR="00A6293D" w:rsidRPr="00510B48">
        <w:t xml:space="preserve"> </w:t>
      </w:r>
      <w:r w:rsidRPr="00510B48">
        <w:t>sur</w:t>
      </w:r>
      <w:r w:rsidR="00A6293D" w:rsidRPr="00510B48">
        <w:t xml:space="preserve"> </w:t>
      </w:r>
      <w:r w:rsidRPr="00510B48">
        <w:t>Internet</w:t>
      </w:r>
      <w:r w:rsidR="00A6293D" w:rsidRPr="00510B48">
        <w:t xml:space="preserve"> </w:t>
      </w:r>
      <w:r w:rsidRPr="00510B48">
        <w:t>est</w:t>
      </w:r>
      <w:r w:rsidR="00A6293D" w:rsidRPr="00510B48">
        <w:t xml:space="preserve"> </w:t>
      </w:r>
      <w:r w:rsidRPr="00510B48">
        <w:t>menée</w:t>
      </w:r>
      <w:r w:rsidR="00A6293D" w:rsidRPr="00510B48">
        <w:t xml:space="preserve"> </w:t>
      </w:r>
      <w:r w:rsidRPr="00510B48">
        <w:t>dans</w:t>
      </w:r>
      <w:r w:rsidR="00A6293D" w:rsidRPr="00510B48">
        <w:t xml:space="preserve"> </w:t>
      </w:r>
      <w:r w:rsidRPr="00510B48">
        <w:t>les</w:t>
      </w:r>
      <w:r w:rsidR="00A6293D" w:rsidRPr="00510B48">
        <w:t xml:space="preserve"> </w:t>
      </w:r>
      <w:r w:rsidRPr="00510B48">
        <w:t>médias,</w:t>
      </w:r>
      <w:r w:rsidR="00A6293D" w:rsidRPr="00510B48">
        <w:t xml:space="preserve"> </w:t>
      </w:r>
      <w:r w:rsidRPr="00510B48">
        <w:t>avec</w:t>
      </w:r>
      <w:r w:rsidR="00A6293D" w:rsidRPr="00510B48">
        <w:t xml:space="preserve"> </w:t>
      </w:r>
      <w:r w:rsidRPr="00510B48">
        <w:t>notamment</w:t>
      </w:r>
      <w:r w:rsidR="00A6293D" w:rsidRPr="00510B48">
        <w:t xml:space="preserve"> </w:t>
      </w:r>
      <w:r w:rsidRPr="00510B48">
        <w:t>la</w:t>
      </w:r>
      <w:r w:rsidR="00A6293D" w:rsidRPr="00510B48">
        <w:t xml:space="preserve"> </w:t>
      </w:r>
      <w:r w:rsidRPr="00510B48">
        <w:t>production</w:t>
      </w:r>
      <w:r w:rsidR="00A6293D" w:rsidRPr="00510B48">
        <w:t xml:space="preserve"> </w:t>
      </w:r>
      <w:r w:rsidRPr="00510B48">
        <w:t>et</w:t>
      </w:r>
      <w:r w:rsidR="00A6293D" w:rsidRPr="00510B48">
        <w:t xml:space="preserve"> </w:t>
      </w:r>
      <w:r w:rsidRPr="00510B48">
        <w:t>la</w:t>
      </w:r>
      <w:r w:rsidR="00A6293D" w:rsidRPr="00510B48">
        <w:t xml:space="preserve"> </w:t>
      </w:r>
      <w:r w:rsidRPr="00510B48">
        <w:t>diffusion</w:t>
      </w:r>
      <w:r w:rsidR="00A6293D" w:rsidRPr="00510B48">
        <w:t xml:space="preserve"> </w:t>
      </w:r>
      <w:r w:rsidRPr="00510B48">
        <w:t>de</w:t>
      </w:r>
      <w:r w:rsidR="00A6293D" w:rsidRPr="00510B48">
        <w:t xml:space="preserve"> </w:t>
      </w:r>
      <w:r w:rsidRPr="00510B48">
        <w:t>vidéos,</w:t>
      </w:r>
      <w:r w:rsidR="00A6293D" w:rsidRPr="00510B48">
        <w:t xml:space="preserve"> </w:t>
      </w:r>
      <w:r w:rsidRPr="00510B48">
        <w:t>de</w:t>
      </w:r>
      <w:r w:rsidR="00A6293D" w:rsidRPr="00510B48">
        <w:t xml:space="preserve"> </w:t>
      </w:r>
      <w:r w:rsidRPr="00510B48">
        <w:t>messages</w:t>
      </w:r>
      <w:r w:rsidR="00A6293D" w:rsidRPr="00510B48">
        <w:t xml:space="preserve"> </w:t>
      </w:r>
      <w:r w:rsidRPr="00510B48">
        <w:t>et</w:t>
      </w:r>
      <w:r w:rsidR="00A6293D" w:rsidRPr="00510B48">
        <w:t xml:space="preserve"> </w:t>
      </w:r>
      <w:r w:rsidRPr="00510B48">
        <w:t>d’émissions</w:t>
      </w:r>
      <w:r w:rsidR="00A6293D" w:rsidRPr="00510B48">
        <w:t xml:space="preserve"> </w:t>
      </w:r>
      <w:r w:rsidRPr="00510B48">
        <w:t>télévisées,</w:t>
      </w:r>
      <w:r w:rsidR="00A6293D" w:rsidRPr="00510B48">
        <w:t xml:space="preserve"> </w:t>
      </w:r>
      <w:r w:rsidRPr="00510B48">
        <w:t>ainsi</w:t>
      </w:r>
      <w:r w:rsidR="00A6293D" w:rsidRPr="00510B48">
        <w:t xml:space="preserve"> </w:t>
      </w:r>
      <w:r w:rsidRPr="00510B48">
        <w:t>que</w:t>
      </w:r>
      <w:r w:rsidR="00A6293D" w:rsidRPr="00510B48">
        <w:t xml:space="preserve"> </w:t>
      </w:r>
      <w:r w:rsidRPr="00510B48">
        <w:t>sur</w:t>
      </w:r>
      <w:r w:rsidR="00A6293D" w:rsidRPr="00510B48">
        <w:t xml:space="preserve"> </w:t>
      </w:r>
      <w:r w:rsidRPr="00510B48">
        <w:t>les</w:t>
      </w:r>
      <w:r w:rsidR="00A6293D" w:rsidRPr="00510B48">
        <w:t xml:space="preserve"> </w:t>
      </w:r>
      <w:r w:rsidRPr="00510B48">
        <w:t>chaînes</w:t>
      </w:r>
      <w:r w:rsidR="00A6293D" w:rsidRPr="00510B48">
        <w:t xml:space="preserve"> </w:t>
      </w:r>
      <w:r w:rsidRPr="00510B48">
        <w:t>en</w:t>
      </w:r>
      <w:r w:rsidR="00A6293D" w:rsidRPr="00510B48">
        <w:t xml:space="preserve"> </w:t>
      </w:r>
      <w:r w:rsidRPr="00510B48">
        <w:t>ligne</w:t>
      </w:r>
      <w:r w:rsidR="00601D40" w:rsidRPr="00510B48">
        <w:t>.</w:t>
      </w:r>
      <w:r w:rsidR="00A6293D" w:rsidRPr="00510B48">
        <w:t xml:space="preserve"> </w:t>
      </w:r>
      <w:r w:rsidRPr="00510B48">
        <w:t>Pour</w:t>
      </w:r>
      <w:r w:rsidR="00A6293D" w:rsidRPr="00510B48">
        <w:t xml:space="preserve"> </w:t>
      </w:r>
      <w:r w:rsidRPr="00510B48">
        <w:t>que</w:t>
      </w:r>
      <w:r w:rsidR="00A6293D" w:rsidRPr="00510B48">
        <w:t xml:space="preserve"> </w:t>
      </w:r>
      <w:r w:rsidRPr="00510B48">
        <w:t>la</w:t>
      </w:r>
      <w:r w:rsidR="00A6293D" w:rsidRPr="00510B48">
        <w:t xml:space="preserve"> </w:t>
      </w:r>
      <w:r w:rsidRPr="00510B48">
        <w:t>population</w:t>
      </w:r>
      <w:r w:rsidR="00A6293D" w:rsidRPr="00510B48">
        <w:t xml:space="preserve"> </w:t>
      </w:r>
      <w:r w:rsidRPr="00510B48">
        <w:t>puisse</w:t>
      </w:r>
      <w:r w:rsidR="00A6293D" w:rsidRPr="00510B48">
        <w:t xml:space="preserve"> </w:t>
      </w:r>
      <w:r w:rsidRPr="00510B48">
        <w:t>disposer</w:t>
      </w:r>
      <w:r w:rsidR="00A6293D" w:rsidRPr="00510B48">
        <w:t xml:space="preserve"> </w:t>
      </w:r>
      <w:r w:rsidRPr="00510B48">
        <w:t>d’informations</w:t>
      </w:r>
      <w:r w:rsidR="00A6293D" w:rsidRPr="00510B48">
        <w:t xml:space="preserve"> </w:t>
      </w:r>
      <w:r w:rsidRPr="00510B48">
        <w:t>exactes</w:t>
      </w:r>
      <w:r w:rsidR="00A6293D" w:rsidRPr="00510B48">
        <w:t xml:space="preserve"> </w:t>
      </w:r>
      <w:r w:rsidRPr="00510B48">
        <w:t>et</w:t>
      </w:r>
      <w:r w:rsidR="00A6293D" w:rsidRPr="00510B48">
        <w:t xml:space="preserve"> </w:t>
      </w:r>
      <w:r w:rsidRPr="00510B48">
        <w:t>à</w:t>
      </w:r>
      <w:r w:rsidR="00A6293D" w:rsidRPr="00510B48">
        <w:t xml:space="preserve"> </w:t>
      </w:r>
      <w:r w:rsidRPr="00510B48">
        <w:t>jour,</w:t>
      </w:r>
      <w:r w:rsidR="00A6293D" w:rsidRPr="00510B48">
        <w:t xml:space="preserve"> </w:t>
      </w:r>
      <w:r w:rsidRPr="00510B48">
        <w:t>tout</w:t>
      </w:r>
      <w:r w:rsidR="00A6293D" w:rsidRPr="00510B48">
        <w:t xml:space="preserve"> </w:t>
      </w:r>
      <w:r w:rsidRPr="00510B48">
        <w:t>problème</w:t>
      </w:r>
      <w:r w:rsidR="00A6293D" w:rsidRPr="00510B48">
        <w:t xml:space="preserve"> </w:t>
      </w:r>
      <w:r w:rsidRPr="00510B48">
        <w:t>concernant</w:t>
      </w:r>
      <w:r w:rsidR="00A6293D" w:rsidRPr="00510B48">
        <w:t xml:space="preserve"> </w:t>
      </w:r>
      <w:r w:rsidRPr="00510B48">
        <w:t>les</w:t>
      </w:r>
      <w:r w:rsidR="00A6293D" w:rsidRPr="00510B48">
        <w:t xml:space="preserve"> </w:t>
      </w:r>
      <w:r w:rsidRPr="00510B48">
        <w:t>médias</w:t>
      </w:r>
      <w:r w:rsidR="00A6293D" w:rsidRPr="00510B48">
        <w:t xml:space="preserve"> </w:t>
      </w:r>
      <w:r w:rsidRPr="00510B48">
        <w:t>est</w:t>
      </w:r>
      <w:r w:rsidR="00A6293D" w:rsidRPr="00510B48">
        <w:t xml:space="preserve"> </w:t>
      </w:r>
      <w:r w:rsidRPr="00510B48">
        <w:t>traité</w:t>
      </w:r>
      <w:r w:rsidR="00A6293D" w:rsidRPr="00510B48">
        <w:t xml:space="preserve"> </w:t>
      </w:r>
      <w:r w:rsidRPr="00510B48">
        <w:t>rapidement,</w:t>
      </w:r>
      <w:r w:rsidR="00A6293D" w:rsidRPr="00510B48">
        <w:t xml:space="preserve"> </w:t>
      </w:r>
      <w:r w:rsidRPr="00510B48">
        <w:t>surtout</w:t>
      </w:r>
      <w:r w:rsidR="00A6293D" w:rsidRPr="00510B48">
        <w:t xml:space="preserve"> </w:t>
      </w:r>
      <w:r w:rsidRPr="00510B48">
        <w:t>lorsqu’il</w:t>
      </w:r>
      <w:r w:rsidR="00A6293D" w:rsidRPr="00510B48">
        <w:t xml:space="preserve"> </w:t>
      </w:r>
      <w:r w:rsidRPr="00510B48">
        <w:t>s’agit</w:t>
      </w:r>
      <w:r w:rsidR="00A6293D" w:rsidRPr="00510B48">
        <w:t xml:space="preserve"> </w:t>
      </w:r>
      <w:r w:rsidRPr="00510B48">
        <w:t>d’informations</w:t>
      </w:r>
      <w:r w:rsidR="00A6293D" w:rsidRPr="00510B48">
        <w:t xml:space="preserve"> </w:t>
      </w:r>
      <w:r w:rsidRPr="00510B48">
        <w:t>d’intérêt</w:t>
      </w:r>
      <w:r w:rsidR="00A6293D" w:rsidRPr="00510B48">
        <w:t xml:space="preserve"> </w:t>
      </w:r>
      <w:r w:rsidRPr="00510B48">
        <w:t>général.</w:t>
      </w:r>
    </w:p>
    <w:p w14:paraId="30C34B20" w14:textId="72B55ADC" w:rsidR="00222975" w:rsidRPr="00510B48" w:rsidRDefault="00222975" w:rsidP="00222975">
      <w:pPr>
        <w:pStyle w:val="SingleTxtG"/>
      </w:pPr>
      <w:r w:rsidRPr="00510B48">
        <w:t>263.</w:t>
      </w:r>
      <w:r w:rsidRPr="00510B48">
        <w:tab/>
        <w:t>Les</w:t>
      </w:r>
      <w:r w:rsidR="00A6293D" w:rsidRPr="00510B48">
        <w:t xml:space="preserve"> </w:t>
      </w:r>
      <w:r w:rsidRPr="00510B48">
        <w:t>parquets</w:t>
      </w:r>
      <w:r w:rsidR="00A6293D" w:rsidRPr="00510B48">
        <w:t xml:space="preserve"> </w:t>
      </w:r>
      <w:r w:rsidRPr="00510B48">
        <w:t>sont</w:t>
      </w:r>
      <w:r w:rsidR="00A6293D" w:rsidRPr="00510B48">
        <w:t xml:space="preserve"> </w:t>
      </w:r>
      <w:r w:rsidRPr="00510B48">
        <w:t>tenus</w:t>
      </w:r>
      <w:r w:rsidR="00A6293D" w:rsidRPr="00510B48">
        <w:t xml:space="preserve"> </w:t>
      </w:r>
      <w:r w:rsidRPr="00510B48">
        <w:t>de</w:t>
      </w:r>
      <w:r w:rsidR="00A6293D" w:rsidRPr="00510B48">
        <w:t xml:space="preserve"> </w:t>
      </w:r>
      <w:r w:rsidRPr="00510B48">
        <w:t>prendre</w:t>
      </w:r>
      <w:r w:rsidR="00A6293D" w:rsidRPr="00510B48">
        <w:t xml:space="preserve"> </w:t>
      </w:r>
      <w:r w:rsidRPr="00510B48">
        <w:t>toutes</w:t>
      </w:r>
      <w:r w:rsidR="00A6293D" w:rsidRPr="00510B48">
        <w:t xml:space="preserve"> </w:t>
      </w:r>
      <w:r w:rsidRPr="00510B48">
        <w:t>les</w:t>
      </w:r>
      <w:r w:rsidR="00A6293D" w:rsidRPr="00510B48">
        <w:t xml:space="preserve"> </w:t>
      </w:r>
      <w:r w:rsidRPr="00510B48">
        <w:t>mesures</w:t>
      </w:r>
      <w:r w:rsidR="00A6293D" w:rsidRPr="00510B48">
        <w:t xml:space="preserve"> </w:t>
      </w:r>
      <w:r w:rsidRPr="00510B48">
        <w:t>relevant</w:t>
      </w:r>
      <w:r w:rsidR="00A6293D" w:rsidRPr="00510B48">
        <w:t xml:space="preserve"> </w:t>
      </w:r>
      <w:r w:rsidRPr="00510B48">
        <w:t>de</w:t>
      </w:r>
      <w:r w:rsidR="00A6293D" w:rsidRPr="00510B48">
        <w:t xml:space="preserve"> </w:t>
      </w:r>
      <w:r w:rsidRPr="00510B48">
        <w:t>leur</w:t>
      </w:r>
      <w:r w:rsidR="00A6293D" w:rsidRPr="00510B48">
        <w:t xml:space="preserve"> </w:t>
      </w:r>
      <w:r w:rsidRPr="00510B48">
        <w:t>compétence</w:t>
      </w:r>
      <w:r w:rsidR="00A6293D" w:rsidRPr="00510B48">
        <w:t xml:space="preserve"> </w:t>
      </w:r>
      <w:r w:rsidRPr="00510B48">
        <w:t>pour</w:t>
      </w:r>
      <w:r w:rsidR="00A6293D" w:rsidRPr="00510B48">
        <w:t xml:space="preserve"> </w:t>
      </w:r>
      <w:r w:rsidRPr="00510B48">
        <w:t>préserver</w:t>
      </w:r>
      <w:r w:rsidR="00A6293D" w:rsidRPr="00510B48">
        <w:t xml:space="preserve"> </w:t>
      </w:r>
      <w:r w:rsidRPr="00510B48">
        <w:t>les</w:t>
      </w:r>
      <w:r w:rsidR="00A6293D" w:rsidRPr="00510B48">
        <w:t xml:space="preserve"> </w:t>
      </w:r>
      <w:r w:rsidRPr="00510B48">
        <w:t>droits</w:t>
      </w:r>
      <w:r w:rsidR="00A6293D" w:rsidRPr="00510B48">
        <w:t xml:space="preserve"> </w:t>
      </w:r>
      <w:r w:rsidRPr="00510B48">
        <w:t>prescrits</w:t>
      </w:r>
      <w:r w:rsidR="00A6293D" w:rsidRPr="00510B48">
        <w:t xml:space="preserve"> </w:t>
      </w:r>
      <w:r w:rsidRPr="00510B48">
        <w:t>dans</w:t>
      </w:r>
      <w:r w:rsidR="00A6293D" w:rsidRPr="00510B48">
        <w:t xml:space="preserve"> </w:t>
      </w:r>
      <w:r w:rsidRPr="00510B48">
        <w:t>la</w:t>
      </w:r>
      <w:r w:rsidR="00A6293D" w:rsidRPr="00510B48">
        <w:t xml:space="preserve"> </w:t>
      </w:r>
      <w:r w:rsidRPr="00510B48">
        <w:t>Constitution</w:t>
      </w:r>
      <w:r w:rsidR="00A6293D" w:rsidRPr="00510B48">
        <w:t xml:space="preserve"> </w:t>
      </w:r>
      <w:r w:rsidRPr="00510B48">
        <w:t>et</w:t>
      </w:r>
      <w:r w:rsidR="00A6293D" w:rsidRPr="00510B48">
        <w:t xml:space="preserve"> </w:t>
      </w:r>
      <w:r w:rsidRPr="00510B48">
        <w:t>la</w:t>
      </w:r>
      <w:r w:rsidR="00A6293D" w:rsidRPr="00510B48">
        <w:t xml:space="preserve"> </w:t>
      </w:r>
      <w:r w:rsidRPr="00510B48">
        <w:t>législation</w:t>
      </w:r>
      <w:r w:rsidR="00A6293D" w:rsidRPr="00510B48">
        <w:t xml:space="preserve"> </w:t>
      </w:r>
      <w:r w:rsidRPr="00510B48">
        <w:t>et</w:t>
      </w:r>
      <w:r w:rsidR="00A6293D" w:rsidRPr="00510B48">
        <w:t xml:space="preserve"> </w:t>
      </w:r>
      <w:r w:rsidRPr="00510B48">
        <w:t>ne</w:t>
      </w:r>
      <w:r w:rsidR="00A6293D" w:rsidRPr="00510B48">
        <w:t xml:space="preserve"> </w:t>
      </w:r>
      <w:r w:rsidRPr="00510B48">
        <w:t>doivent</w:t>
      </w:r>
      <w:r w:rsidR="00A6293D" w:rsidRPr="00510B48">
        <w:t xml:space="preserve"> </w:t>
      </w:r>
      <w:r w:rsidRPr="00510B48">
        <w:t>en</w:t>
      </w:r>
      <w:r w:rsidR="00A6293D" w:rsidRPr="00510B48">
        <w:t xml:space="preserve"> </w:t>
      </w:r>
      <w:r w:rsidRPr="00510B48">
        <w:t>aucun</w:t>
      </w:r>
      <w:r w:rsidR="00A6293D" w:rsidRPr="00510B48">
        <w:t xml:space="preserve"> </w:t>
      </w:r>
      <w:r w:rsidRPr="00510B48">
        <w:t>cas</w:t>
      </w:r>
      <w:r w:rsidR="00A6293D" w:rsidRPr="00510B48">
        <w:t xml:space="preserve"> </w:t>
      </w:r>
      <w:r w:rsidRPr="00510B48">
        <w:t>réprimer</w:t>
      </w:r>
      <w:r w:rsidR="00A6293D" w:rsidRPr="00510B48">
        <w:t xml:space="preserve"> </w:t>
      </w:r>
      <w:r w:rsidRPr="00510B48">
        <w:t>la</w:t>
      </w:r>
      <w:r w:rsidR="00A6293D" w:rsidRPr="00510B48">
        <w:t xml:space="preserve"> </w:t>
      </w:r>
      <w:r w:rsidRPr="00510B48">
        <w:t>liberté</w:t>
      </w:r>
      <w:r w:rsidR="00A6293D" w:rsidRPr="00510B48">
        <w:t xml:space="preserve"> </w:t>
      </w:r>
      <w:r w:rsidRPr="00510B48">
        <w:t>d’expression</w:t>
      </w:r>
      <w:r w:rsidR="00A6293D" w:rsidRPr="00510B48">
        <w:t xml:space="preserve"> </w:t>
      </w:r>
      <w:r w:rsidRPr="00510B48">
        <w:t>et</w:t>
      </w:r>
      <w:r w:rsidR="00A6293D" w:rsidRPr="00510B48">
        <w:t xml:space="preserve"> </w:t>
      </w:r>
      <w:r w:rsidRPr="00510B48">
        <w:t>la</w:t>
      </w:r>
      <w:r w:rsidR="00A6293D" w:rsidRPr="00510B48">
        <w:t xml:space="preserve"> </w:t>
      </w:r>
      <w:r w:rsidRPr="00510B48">
        <w:t>liberté</w:t>
      </w:r>
      <w:r w:rsidR="00A6293D" w:rsidRPr="00510B48">
        <w:t xml:space="preserve"> </w:t>
      </w:r>
      <w:r w:rsidRPr="00510B48">
        <w:t>de</w:t>
      </w:r>
      <w:r w:rsidR="00A6293D" w:rsidRPr="00510B48">
        <w:t xml:space="preserve"> </w:t>
      </w:r>
      <w:r w:rsidRPr="00510B48">
        <w:t>la</w:t>
      </w:r>
      <w:r w:rsidR="00A6293D" w:rsidRPr="00510B48">
        <w:t xml:space="preserve"> </w:t>
      </w:r>
      <w:r w:rsidRPr="00510B48">
        <w:t>presse</w:t>
      </w:r>
      <w:r w:rsidR="00A6293D" w:rsidRPr="00510B48">
        <w:t xml:space="preserve"> </w:t>
      </w:r>
      <w:r w:rsidRPr="00510B48">
        <w:t>en</w:t>
      </w:r>
      <w:r w:rsidR="00A6293D" w:rsidRPr="00510B48">
        <w:t xml:space="preserve"> </w:t>
      </w:r>
      <w:r w:rsidRPr="00510B48">
        <w:t>poursuivant</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des</w:t>
      </w:r>
      <w:r w:rsidR="00A6293D" w:rsidRPr="00510B48">
        <w:t xml:space="preserve"> </w:t>
      </w:r>
      <w:r w:rsidRPr="00510B48">
        <w:t>défenseurs</w:t>
      </w:r>
      <w:r w:rsidR="00A6293D" w:rsidRPr="00510B48">
        <w:t xml:space="preserve"> </w:t>
      </w:r>
      <w:r w:rsidRPr="00510B48">
        <w:t>des</w:t>
      </w:r>
      <w:r w:rsidR="00A6293D" w:rsidRPr="00510B48">
        <w:t xml:space="preserve"> </w:t>
      </w:r>
      <w:r w:rsidRPr="00510B48">
        <w:t>droits</w:t>
      </w:r>
      <w:r w:rsidR="00A6293D" w:rsidRPr="00510B48">
        <w:t xml:space="preserve"> </w:t>
      </w:r>
      <w:r w:rsidRPr="00510B48">
        <w:t>de</w:t>
      </w:r>
      <w:r w:rsidR="00A6293D" w:rsidRPr="00510B48">
        <w:t xml:space="preserve"> </w:t>
      </w:r>
      <w:r w:rsidRPr="00510B48">
        <w:t>l’homme</w:t>
      </w:r>
      <w:r w:rsidR="00A6293D" w:rsidRPr="00510B48">
        <w:t xml:space="preserve"> </w:t>
      </w:r>
      <w:r w:rsidRPr="00510B48">
        <w:t>ou</w:t>
      </w:r>
      <w:r w:rsidR="00A6293D" w:rsidRPr="00510B48">
        <w:t xml:space="preserve"> </w:t>
      </w:r>
      <w:r w:rsidRPr="00510B48">
        <w:t>d’autres</w:t>
      </w:r>
      <w:r w:rsidR="00A6293D" w:rsidRPr="00510B48">
        <w:t xml:space="preserve"> </w:t>
      </w:r>
      <w:r w:rsidRPr="00510B48">
        <w:t>acteurs</w:t>
      </w:r>
      <w:r w:rsidR="00A6293D" w:rsidRPr="00510B48">
        <w:t xml:space="preserve"> </w:t>
      </w:r>
      <w:r w:rsidRPr="00510B48">
        <w:t>de</w:t>
      </w:r>
      <w:r w:rsidR="00A6293D" w:rsidRPr="00510B48">
        <w:t xml:space="preserve"> </w:t>
      </w:r>
      <w:r w:rsidRPr="00510B48">
        <w:t>la</w:t>
      </w:r>
      <w:r w:rsidR="00A6293D" w:rsidRPr="00510B48">
        <w:t xml:space="preserve"> </w:t>
      </w:r>
      <w:r w:rsidRPr="00510B48">
        <w:t>société</w:t>
      </w:r>
      <w:r w:rsidR="00A6293D" w:rsidRPr="00510B48">
        <w:t xml:space="preserve"> </w:t>
      </w:r>
      <w:r w:rsidRPr="00510B48">
        <w:t>civile</w:t>
      </w:r>
      <w:r w:rsidR="00601D40" w:rsidRPr="00510B48">
        <w:t>.</w:t>
      </w:r>
      <w:r w:rsidR="00A6293D" w:rsidRPr="00510B48">
        <w:t xml:space="preserve"> </w:t>
      </w:r>
      <w:r w:rsidRPr="00510B48">
        <w:t>Ceci</w:t>
      </w:r>
      <w:r w:rsidR="00A6293D" w:rsidRPr="00510B48">
        <w:t xml:space="preserve"> </w:t>
      </w:r>
      <w:r w:rsidRPr="00510B48">
        <w:t>étant,</w:t>
      </w:r>
      <w:r w:rsidR="00A6293D" w:rsidRPr="00510B48">
        <w:t xml:space="preserve"> </w:t>
      </w:r>
      <w:r w:rsidRPr="00510B48">
        <w:t>nul</w:t>
      </w:r>
      <w:r w:rsidR="00A6293D" w:rsidRPr="00510B48">
        <w:t xml:space="preserve"> </w:t>
      </w:r>
      <w:r w:rsidRPr="00510B48">
        <w:lastRenderedPageBreak/>
        <w:t>ne</w:t>
      </w:r>
      <w:r w:rsidR="00A6293D" w:rsidRPr="00510B48">
        <w:t xml:space="preserve"> </w:t>
      </w:r>
      <w:r w:rsidRPr="00510B48">
        <w:t>saurait</w:t>
      </w:r>
      <w:r w:rsidR="00A6293D" w:rsidRPr="00510B48">
        <w:t xml:space="preserve"> </w:t>
      </w:r>
      <w:r w:rsidRPr="00510B48">
        <w:t>être</w:t>
      </w:r>
      <w:r w:rsidR="00A6293D" w:rsidRPr="00510B48">
        <w:t xml:space="preserve"> </w:t>
      </w:r>
      <w:r w:rsidRPr="00510B48">
        <w:t>exonéré</w:t>
      </w:r>
      <w:r w:rsidR="00A6293D" w:rsidRPr="00510B48">
        <w:t xml:space="preserve"> </w:t>
      </w:r>
      <w:r w:rsidRPr="00510B48">
        <w:t>de</w:t>
      </w:r>
      <w:r w:rsidR="00A6293D" w:rsidRPr="00510B48">
        <w:t xml:space="preserve"> </w:t>
      </w:r>
      <w:r w:rsidRPr="00510B48">
        <w:t>sa</w:t>
      </w:r>
      <w:r w:rsidR="00A6293D" w:rsidRPr="00510B48">
        <w:t xml:space="preserve"> </w:t>
      </w:r>
      <w:r w:rsidRPr="00510B48">
        <w:t>responsabilité</w:t>
      </w:r>
      <w:r w:rsidR="00A6293D" w:rsidRPr="00510B48">
        <w:t xml:space="preserve"> </w:t>
      </w:r>
      <w:r w:rsidRPr="00510B48">
        <w:t>pénale</w:t>
      </w:r>
      <w:r w:rsidR="00A6293D" w:rsidRPr="00510B48">
        <w:t xml:space="preserve"> </w:t>
      </w:r>
      <w:r w:rsidRPr="00510B48">
        <w:t>s’il</w:t>
      </w:r>
      <w:r w:rsidR="00A6293D" w:rsidRPr="00510B48">
        <w:t xml:space="preserve"> </w:t>
      </w:r>
      <w:r w:rsidRPr="00510B48">
        <w:t>commet</w:t>
      </w:r>
      <w:r w:rsidR="00A6293D" w:rsidRPr="00510B48">
        <w:t xml:space="preserve"> </w:t>
      </w:r>
      <w:r w:rsidRPr="00510B48">
        <w:t>des</w:t>
      </w:r>
      <w:r w:rsidR="00A6293D" w:rsidRPr="00510B48">
        <w:t xml:space="preserve"> </w:t>
      </w:r>
      <w:r w:rsidRPr="00510B48">
        <w:t>actes</w:t>
      </w:r>
      <w:r w:rsidR="00A6293D" w:rsidRPr="00510B48">
        <w:t xml:space="preserve"> </w:t>
      </w:r>
      <w:r w:rsidRPr="00510B48">
        <w:t>considérés</w:t>
      </w:r>
      <w:r w:rsidR="00A6293D" w:rsidRPr="00510B48">
        <w:t xml:space="preserve"> </w:t>
      </w:r>
      <w:r w:rsidRPr="00510B48">
        <w:t>comme</w:t>
      </w:r>
      <w:r w:rsidR="00A6293D" w:rsidRPr="00510B48">
        <w:t xml:space="preserve"> </w:t>
      </w:r>
      <w:r w:rsidRPr="00510B48">
        <w:t>présentant</w:t>
      </w:r>
      <w:r w:rsidR="00A6293D" w:rsidRPr="00510B48">
        <w:t xml:space="preserve"> </w:t>
      </w:r>
      <w:r w:rsidRPr="00510B48">
        <w:t>les</w:t>
      </w:r>
      <w:r w:rsidR="00A6293D" w:rsidRPr="00510B48">
        <w:t xml:space="preserve"> </w:t>
      </w:r>
      <w:r w:rsidRPr="00510B48">
        <w:t>caractéristiques</w:t>
      </w:r>
      <w:r w:rsidR="00A6293D" w:rsidRPr="00510B48">
        <w:t xml:space="preserve"> </w:t>
      </w:r>
      <w:r w:rsidRPr="00510B48">
        <w:t>d’une</w:t>
      </w:r>
      <w:r w:rsidR="00A6293D" w:rsidRPr="00510B48">
        <w:t xml:space="preserve"> </w:t>
      </w:r>
      <w:r w:rsidRPr="00510B48">
        <w:t>infraction</w:t>
      </w:r>
      <w:r w:rsidR="00A6293D" w:rsidRPr="00510B48">
        <w:t xml:space="preserve"> </w:t>
      </w:r>
      <w:r w:rsidRPr="00510B48">
        <w:t>pénale.</w:t>
      </w:r>
    </w:p>
    <w:p w14:paraId="4F25DADF" w14:textId="3E19B33E" w:rsidR="00222975" w:rsidRPr="00510B48" w:rsidRDefault="00222975" w:rsidP="00222975">
      <w:pPr>
        <w:pStyle w:val="SingleTxtG"/>
      </w:pPr>
      <w:r w:rsidRPr="00510B48">
        <w:t>264.</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l’information</w:t>
      </w:r>
      <w:r w:rsidR="00A6293D" w:rsidRPr="00510B48">
        <w:t xml:space="preserve"> </w:t>
      </w:r>
      <w:r w:rsidRPr="00510B48">
        <w:t>publique</w:t>
      </w:r>
      <w:r w:rsidR="00A6293D" w:rsidRPr="00510B48">
        <w:t xml:space="preserve"> </w:t>
      </w:r>
      <w:r w:rsidRPr="00510B48">
        <w:t>et</w:t>
      </w:r>
      <w:r w:rsidR="00A6293D" w:rsidRPr="00510B48">
        <w:t xml:space="preserve"> </w:t>
      </w:r>
      <w:r w:rsidRPr="00510B48">
        <w:t>aux</w:t>
      </w:r>
      <w:r w:rsidR="00A6293D" w:rsidRPr="00510B48">
        <w:t xml:space="preserve"> </w:t>
      </w:r>
      <w:r w:rsidRPr="00510B48">
        <w:t>médias</w:t>
      </w:r>
      <w:r w:rsidR="00A6293D" w:rsidRPr="00510B48">
        <w:t xml:space="preserve"> </w:t>
      </w:r>
      <w:r w:rsidRPr="00510B48">
        <w:t>dispose</w:t>
      </w:r>
      <w:r w:rsidR="00A6293D" w:rsidRPr="00510B48">
        <w:t xml:space="preserve"> </w:t>
      </w:r>
      <w:r w:rsidRPr="00510B48">
        <w:t>que</w:t>
      </w:r>
      <w:r w:rsidR="00A6293D" w:rsidRPr="00510B48">
        <w:t xml:space="preserve"> </w:t>
      </w:r>
      <w:r w:rsidRPr="00510B48">
        <w:t>l’information</w:t>
      </w:r>
      <w:r w:rsidR="00A6293D" w:rsidRPr="00510B48">
        <w:t xml:space="preserve"> </w:t>
      </w:r>
      <w:r w:rsidRPr="00510B48">
        <w:t>publique</w:t>
      </w:r>
      <w:r w:rsidR="00A6293D" w:rsidRPr="00510B48">
        <w:t xml:space="preserve"> </w:t>
      </w:r>
      <w:r w:rsidRPr="00510B48">
        <w:t>est</w:t>
      </w:r>
      <w:r w:rsidR="00A6293D" w:rsidRPr="00510B48">
        <w:t xml:space="preserve"> </w:t>
      </w:r>
      <w:r w:rsidRPr="00510B48">
        <w:t>libre</w:t>
      </w:r>
      <w:r w:rsidR="00A6293D" w:rsidRPr="00510B48">
        <w:t xml:space="preserve"> </w:t>
      </w:r>
      <w:r w:rsidRPr="00510B48">
        <w:t>et</w:t>
      </w:r>
      <w:r w:rsidR="00A6293D" w:rsidRPr="00510B48">
        <w:t xml:space="preserve"> </w:t>
      </w:r>
      <w:r w:rsidRPr="00510B48">
        <w:t>ne</w:t>
      </w:r>
      <w:r w:rsidR="00A6293D" w:rsidRPr="00510B48">
        <w:t xml:space="preserve"> </w:t>
      </w:r>
      <w:r w:rsidRPr="00510B48">
        <w:t>peut</w:t>
      </w:r>
      <w:r w:rsidR="00A6293D" w:rsidRPr="00510B48">
        <w:t xml:space="preserve"> </w:t>
      </w:r>
      <w:r w:rsidRPr="00510B48">
        <w:t>pas</w:t>
      </w:r>
      <w:r w:rsidR="00A6293D" w:rsidRPr="00510B48">
        <w:t xml:space="preserve"> </w:t>
      </w:r>
      <w:r w:rsidRPr="00510B48">
        <w:t>être</w:t>
      </w:r>
      <w:r w:rsidR="00A6293D" w:rsidRPr="00510B48">
        <w:t xml:space="preserve"> </w:t>
      </w:r>
      <w:r w:rsidRPr="00510B48">
        <w:t>soumise</w:t>
      </w:r>
      <w:r w:rsidR="00A6293D" w:rsidRPr="00510B48">
        <w:t xml:space="preserve"> </w:t>
      </w:r>
      <w:r w:rsidRPr="00510B48">
        <w:t>à</w:t>
      </w:r>
      <w:r w:rsidR="00A6293D" w:rsidRPr="00510B48">
        <w:t xml:space="preserve"> </w:t>
      </w:r>
      <w:r w:rsidRPr="00510B48">
        <w:t>la</w:t>
      </w:r>
      <w:r w:rsidR="00A6293D" w:rsidRPr="00510B48">
        <w:t xml:space="preserve"> </w:t>
      </w:r>
      <w:r w:rsidRPr="00510B48">
        <w:t>censure</w:t>
      </w:r>
      <w:r w:rsidR="00601D40" w:rsidRPr="00510B48">
        <w:t>.</w:t>
      </w:r>
      <w:r w:rsidR="00A6293D" w:rsidRPr="00510B48">
        <w:t xml:space="preserve"> </w:t>
      </w:r>
      <w:r w:rsidRPr="00510B48">
        <w:t>La</w:t>
      </w:r>
      <w:r w:rsidR="00A6293D" w:rsidRPr="00510B48">
        <w:t xml:space="preserve"> </w:t>
      </w:r>
      <w:r w:rsidRPr="00510B48">
        <w:t>liberté</w:t>
      </w:r>
      <w:r w:rsidR="00A6293D" w:rsidRPr="00510B48">
        <w:t xml:space="preserve"> </w:t>
      </w:r>
      <w:r w:rsidRPr="00510B48">
        <w:t>de</w:t>
      </w:r>
      <w:r w:rsidR="00A6293D" w:rsidRPr="00510B48">
        <w:t xml:space="preserve"> </w:t>
      </w:r>
      <w:r w:rsidRPr="00510B48">
        <w:t>la</w:t>
      </w:r>
      <w:r w:rsidR="00A6293D" w:rsidRPr="00510B48">
        <w:t xml:space="preserve"> </w:t>
      </w:r>
      <w:r w:rsidRPr="00510B48">
        <w:t>presse</w:t>
      </w:r>
      <w:r w:rsidR="00A6293D" w:rsidRPr="00510B48">
        <w:t xml:space="preserve"> </w:t>
      </w:r>
      <w:r w:rsidRPr="00510B48">
        <w:t>et</w:t>
      </w:r>
      <w:r w:rsidR="00A6293D" w:rsidRPr="00510B48">
        <w:t xml:space="preserve"> </w:t>
      </w:r>
      <w:r w:rsidRPr="00510B48">
        <w:t>l’indépendance</w:t>
      </w:r>
      <w:r w:rsidR="00A6293D" w:rsidRPr="00510B48">
        <w:t xml:space="preserve"> </w:t>
      </w:r>
      <w:r w:rsidRPr="00510B48">
        <w:t>des</w:t>
      </w:r>
      <w:r w:rsidR="00A6293D" w:rsidRPr="00510B48">
        <w:t xml:space="preserve"> </w:t>
      </w:r>
      <w:r w:rsidRPr="00510B48">
        <w:t>médias</w:t>
      </w:r>
      <w:r w:rsidR="00A6293D" w:rsidRPr="00510B48">
        <w:t xml:space="preserve"> </w:t>
      </w:r>
      <w:r w:rsidRPr="00510B48">
        <w:t>et</w:t>
      </w:r>
      <w:r w:rsidR="00A6293D" w:rsidRPr="00510B48">
        <w:t xml:space="preserve"> </w:t>
      </w:r>
      <w:r w:rsidRPr="00510B48">
        <w:t>des</w:t>
      </w:r>
      <w:r w:rsidR="00A6293D" w:rsidRPr="00510B48">
        <w:t xml:space="preserve"> </w:t>
      </w:r>
      <w:r w:rsidRPr="00510B48">
        <w:t>journalistes</w:t>
      </w:r>
      <w:r w:rsidR="00A6293D" w:rsidRPr="00510B48">
        <w:t xml:space="preserve"> </w:t>
      </w:r>
      <w:r w:rsidRPr="00510B48">
        <w:t>sont</w:t>
      </w:r>
      <w:r w:rsidR="00A6293D" w:rsidRPr="00510B48">
        <w:t xml:space="preserve"> </w:t>
      </w:r>
      <w:r w:rsidRPr="00510B48">
        <w:t>garanties</w:t>
      </w:r>
      <w:r w:rsidR="00A6293D" w:rsidRPr="00510B48">
        <w:t xml:space="preserve"> </w:t>
      </w:r>
      <w:r w:rsidRPr="00510B48">
        <w:t>par</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législatives</w:t>
      </w:r>
      <w:r w:rsidR="00A6293D" w:rsidRPr="00510B48">
        <w:t xml:space="preserve"> </w:t>
      </w:r>
      <w:r w:rsidRPr="00510B48">
        <w:t>qui</w:t>
      </w:r>
      <w:r w:rsidR="00A6293D" w:rsidRPr="00510B48">
        <w:t xml:space="preserve"> </w:t>
      </w:r>
      <w:r w:rsidRPr="00510B48">
        <w:t>interdisent</w:t>
      </w:r>
      <w:r w:rsidR="00A6293D" w:rsidRPr="00510B48">
        <w:t xml:space="preserve"> </w:t>
      </w:r>
      <w:r w:rsidRPr="00510B48">
        <w:t>toute</w:t>
      </w:r>
      <w:r w:rsidR="00A6293D" w:rsidRPr="00510B48">
        <w:t xml:space="preserve"> </w:t>
      </w:r>
      <w:r w:rsidRPr="00510B48">
        <w:t>discrimination</w:t>
      </w:r>
      <w:r w:rsidR="00A6293D" w:rsidRPr="00510B48">
        <w:t xml:space="preserve"> </w:t>
      </w:r>
      <w:r w:rsidRPr="00510B48">
        <w:t>directe</w:t>
      </w:r>
      <w:r w:rsidR="00A6293D" w:rsidRPr="00510B48">
        <w:t xml:space="preserve"> </w:t>
      </w:r>
      <w:r w:rsidRPr="00510B48">
        <w:t>et</w:t>
      </w:r>
      <w:r w:rsidR="00A6293D" w:rsidRPr="00510B48">
        <w:t xml:space="preserve"> </w:t>
      </w:r>
      <w:r w:rsidRPr="00510B48">
        <w:t>indirecte</w:t>
      </w:r>
      <w:r w:rsidR="00A6293D" w:rsidRPr="00510B48">
        <w:t xml:space="preserve"> </w:t>
      </w:r>
      <w:r w:rsidRPr="00510B48">
        <w:t>contre</w:t>
      </w:r>
      <w:r w:rsidR="00A6293D" w:rsidRPr="00510B48">
        <w:t xml:space="preserve"> </w:t>
      </w:r>
      <w:r w:rsidRPr="00510B48">
        <w:t>des</w:t>
      </w:r>
      <w:r w:rsidR="00A6293D" w:rsidRPr="00510B48">
        <w:t xml:space="preserve"> </w:t>
      </w:r>
      <w:r w:rsidRPr="00510B48">
        <w:t>rédacteurs</w:t>
      </w:r>
      <w:r w:rsidR="00A6293D" w:rsidRPr="00510B48">
        <w:t xml:space="preserve"> </w:t>
      </w:r>
      <w:r w:rsidRPr="00510B48">
        <w:t>en</w:t>
      </w:r>
      <w:r w:rsidR="00A6293D" w:rsidRPr="00510B48">
        <w:t xml:space="preserve"> </w:t>
      </w:r>
      <w:r w:rsidRPr="00510B48">
        <w:t>chef,</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autres</w:t>
      </w:r>
      <w:r w:rsidR="00A6293D" w:rsidRPr="00510B48">
        <w:t xml:space="preserve"> </w:t>
      </w:r>
      <w:r w:rsidRPr="00510B48">
        <w:t>professionnels</w:t>
      </w:r>
      <w:r w:rsidR="00A6293D" w:rsidRPr="00510B48">
        <w:t xml:space="preserve"> </w:t>
      </w:r>
      <w:r w:rsidRPr="00510B48">
        <w:t>de</w:t>
      </w:r>
      <w:r w:rsidR="00A6293D" w:rsidRPr="00510B48">
        <w:t xml:space="preserve"> </w:t>
      </w:r>
      <w:r w:rsidRPr="00510B48">
        <w:t>l’information</w:t>
      </w:r>
      <w:r w:rsidR="00A6293D" w:rsidRPr="00510B48">
        <w:t xml:space="preserve"> </w:t>
      </w:r>
      <w:r w:rsidRPr="00510B48">
        <w:t>et</w:t>
      </w:r>
      <w:r w:rsidR="00A6293D" w:rsidRPr="00510B48">
        <w:t xml:space="preserve"> </w:t>
      </w:r>
      <w:r w:rsidRPr="00510B48">
        <w:t>des</w:t>
      </w:r>
      <w:r w:rsidR="00A6293D" w:rsidRPr="00510B48">
        <w:t xml:space="preserve"> </w:t>
      </w:r>
      <w:r w:rsidRPr="00510B48">
        <w:t>médias,</w:t>
      </w:r>
      <w:r w:rsidR="00A6293D" w:rsidRPr="00510B48">
        <w:t xml:space="preserve"> </w:t>
      </w:r>
      <w:r w:rsidRPr="00510B48">
        <w:t>en</w:t>
      </w:r>
      <w:r w:rsidR="00A6293D" w:rsidRPr="00510B48">
        <w:t xml:space="preserve"> </w:t>
      </w:r>
      <w:r w:rsidRPr="00510B48">
        <w:t>particulier</w:t>
      </w:r>
      <w:r w:rsidR="00A6293D" w:rsidRPr="00510B48">
        <w:t xml:space="preserve"> </w:t>
      </w:r>
      <w:r w:rsidRPr="00510B48">
        <w:t>en</w:t>
      </w:r>
      <w:r w:rsidR="00A6293D" w:rsidRPr="00510B48">
        <w:t xml:space="preserve"> </w:t>
      </w:r>
      <w:r w:rsidRPr="00510B48">
        <w:t>raison</w:t>
      </w:r>
      <w:r w:rsidR="00A6293D" w:rsidRPr="00510B48">
        <w:t xml:space="preserve"> </w:t>
      </w:r>
      <w:r w:rsidRPr="00510B48">
        <w:t>de</w:t>
      </w:r>
      <w:r w:rsidR="00A6293D" w:rsidRPr="00510B48">
        <w:t xml:space="preserve"> </w:t>
      </w:r>
      <w:r w:rsidRPr="00510B48">
        <w:t>leur</w:t>
      </w:r>
      <w:r w:rsidR="00A6293D" w:rsidRPr="00510B48">
        <w:t xml:space="preserve"> </w:t>
      </w:r>
      <w:r w:rsidRPr="00510B48">
        <w:t>appartenance</w:t>
      </w:r>
      <w:r w:rsidR="00A6293D" w:rsidRPr="00510B48">
        <w:t xml:space="preserve"> </w:t>
      </w:r>
      <w:r w:rsidRPr="00510B48">
        <w:t>ou</w:t>
      </w:r>
      <w:r w:rsidR="00A6293D" w:rsidRPr="00510B48">
        <w:t xml:space="preserve"> </w:t>
      </w:r>
      <w:r w:rsidRPr="00510B48">
        <w:t>convictions</w:t>
      </w:r>
      <w:r w:rsidR="00A6293D" w:rsidRPr="00510B48">
        <w:t xml:space="preserve"> </w:t>
      </w:r>
      <w:r w:rsidRPr="00510B48">
        <w:t>politiques</w:t>
      </w:r>
      <w:r w:rsidR="00A6293D" w:rsidRPr="00510B48">
        <w:t xml:space="preserve"> </w:t>
      </w:r>
      <w:r w:rsidRPr="00510B48">
        <w:t>ou</w:t>
      </w:r>
      <w:r w:rsidR="00A6293D" w:rsidRPr="00510B48">
        <w:t xml:space="preserve"> </w:t>
      </w:r>
      <w:r w:rsidRPr="00510B48">
        <w:t>d’autres</w:t>
      </w:r>
      <w:r w:rsidR="00A6293D" w:rsidRPr="00510B48">
        <w:t xml:space="preserve"> </w:t>
      </w:r>
      <w:r w:rsidRPr="00510B48">
        <w:t>caractéristiques</w:t>
      </w:r>
      <w:r w:rsidR="00A6293D" w:rsidRPr="00510B48">
        <w:t xml:space="preserve"> </w:t>
      </w:r>
      <w:r w:rsidRPr="00510B48">
        <w:t>personnelles</w:t>
      </w:r>
      <w:r w:rsidR="00601D40" w:rsidRPr="00510B48">
        <w:t>.</w:t>
      </w:r>
      <w:r w:rsidR="00A6293D" w:rsidRPr="00510B48">
        <w:t xml:space="preserve"> </w:t>
      </w:r>
      <w:r w:rsidRPr="00510B48">
        <w:t>Les</w:t>
      </w:r>
      <w:r w:rsidR="00A6293D" w:rsidRPr="00510B48">
        <w:t xml:space="preserve"> </w:t>
      </w:r>
      <w:r w:rsidRPr="00510B48">
        <w:t>agressions</w:t>
      </w:r>
      <w:r w:rsidR="00A6293D" w:rsidRPr="00510B48">
        <w:t xml:space="preserve"> </w:t>
      </w:r>
      <w:r w:rsidRPr="00510B48">
        <w:t>physiques</w:t>
      </w:r>
      <w:r w:rsidR="00A6293D" w:rsidRPr="00510B48">
        <w:t xml:space="preserve"> </w:t>
      </w:r>
      <w:r w:rsidRPr="00510B48">
        <w:t>contre</w:t>
      </w:r>
      <w:r w:rsidR="00A6293D" w:rsidRPr="00510B48">
        <w:t xml:space="preserve"> </w:t>
      </w:r>
      <w:r w:rsidRPr="00510B48">
        <w:t>des</w:t>
      </w:r>
      <w:r w:rsidR="00A6293D" w:rsidRPr="00510B48">
        <w:t xml:space="preserve"> </w:t>
      </w:r>
      <w:r w:rsidRPr="00510B48">
        <w:t>rédacteurs</w:t>
      </w:r>
      <w:r w:rsidR="00A6293D" w:rsidRPr="00510B48">
        <w:t xml:space="preserve"> </w:t>
      </w:r>
      <w:r w:rsidRPr="00510B48">
        <w:t>en</w:t>
      </w:r>
      <w:r w:rsidR="00A6293D" w:rsidRPr="00510B48">
        <w:t xml:space="preserve"> </w:t>
      </w:r>
      <w:r w:rsidRPr="00510B48">
        <w:t>chef,</w:t>
      </w:r>
      <w:r w:rsidR="00A6293D" w:rsidRPr="00510B48">
        <w:t xml:space="preserve"> </w:t>
      </w:r>
      <w:r w:rsidRPr="00510B48">
        <w:t>journalistes</w:t>
      </w:r>
      <w:r w:rsidR="00A6293D" w:rsidRPr="00510B48">
        <w:t xml:space="preserve"> </w:t>
      </w:r>
      <w:r w:rsidRPr="00510B48">
        <w:t>et</w:t>
      </w:r>
      <w:r w:rsidR="00A6293D" w:rsidRPr="00510B48">
        <w:t xml:space="preserve"> </w:t>
      </w:r>
      <w:r w:rsidRPr="00510B48">
        <w:t>autres</w:t>
      </w:r>
      <w:r w:rsidR="00A6293D" w:rsidRPr="00510B48">
        <w:t xml:space="preserve"> </w:t>
      </w:r>
      <w:r w:rsidRPr="00510B48">
        <w:t>personnes</w:t>
      </w:r>
      <w:r w:rsidR="00A6293D" w:rsidRPr="00510B48">
        <w:t xml:space="preserve"> </w:t>
      </w:r>
      <w:r w:rsidRPr="00510B48">
        <w:t>dont</w:t>
      </w:r>
      <w:r w:rsidR="00A6293D" w:rsidRPr="00510B48">
        <w:t xml:space="preserve"> </w:t>
      </w:r>
      <w:r w:rsidRPr="00510B48">
        <w:t>la</w:t>
      </w:r>
      <w:r w:rsidR="00A6293D" w:rsidRPr="00510B48">
        <w:t xml:space="preserve"> </w:t>
      </w:r>
      <w:r w:rsidRPr="00510B48">
        <w:t>profession</w:t>
      </w:r>
      <w:r w:rsidR="00A6293D" w:rsidRPr="00510B48">
        <w:t xml:space="preserve"> </w:t>
      </w:r>
      <w:r w:rsidRPr="00510B48">
        <w:t>est</w:t>
      </w:r>
      <w:r w:rsidR="00A6293D" w:rsidRPr="00510B48">
        <w:t xml:space="preserve"> </w:t>
      </w:r>
      <w:r w:rsidRPr="00510B48">
        <w:t>de</w:t>
      </w:r>
      <w:r w:rsidR="00A6293D" w:rsidRPr="00510B48">
        <w:t xml:space="preserve"> </w:t>
      </w:r>
      <w:r w:rsidRPr="00510B48">
        <w:t>réunir</w:t>
      </w:r>
      <w:r w:rsidR="00A6293D" w:rsidRPr="00510B48">
        <w:t xml:space="preserve"> </w:t>
      </w:r>
      <w:r w:rsidRPr="00510B48">
        <w:t>et</w:t>
      </w:r>
      <w:r w:rsidR="00A6293D" w:rsidRPr="00510B48">
        <w:t xml:space="preserve"> </w:t>
      </w:r>
      <w:r w:rsidRPr="00510B48">
        <w:t>de</w:t>
      </w:r>
      <w:r w:rsidR="00A6293D" w:rsidRPr="00510B48">
        <w:t xml:space="preserve"> </w:t>
      </w:r>
      <w:r w:rsidRPr="00510B48">
        <w:t>publier</w:t>
      </w:r>
      <w:r w:rsidR="00A6293D" w:rsidRPr="00510B48">
        <w:t xml:space="preserve"> </w:t>
      </w:r>
      <w:r w:rsidRPr="00510B48">
        <w:t>des</w:t>
      </w:r>
      <w:r w:rsidR="00A6293D" w:rsidRPr="00510B48">
        <w:t xml:space="preserve"> </w:t>
      </w:r>
      <w:r w:rsidRPr="00510B48">
        <w:t>informations</w:t>
      </w:r>
      <w:r w:rsidR="00A6293D" w:rsidRPr="00510B48">
        <w:t xml:space="preserve"> </w:t>
      </w:r>
      <w:r w:rsidRPr="00510B48">
        <w:t>dans</w:t>
      </w:r>
      <w:r w:rsidR="00A6293D" w:rsidRPr="00510B48">
        <w:t xml:space="preserve"> </w:t>
      </w:r>
      <w:r w:rsidRPr="00510B48">
        <w:t>les</w:t>
      </w:r>
      <w:r w:rsidR="00A6293D" w:rsidRPr="00510B48">
        <w:t xml:space="preserve"> </w:t>
      </w:r>
      <w:r w:rsidRPr="00510B48">
        <w:t>médias</w:t>
      </w:r>
      <w:r w:rsidR="00A6293D" w:rsidRPr="00510B48">
        <w:t xml:space="preserve"> </w:t>
      </w:r>
      <w:r w:rsidRPr="00510B48">
        <w:t>sont</w:t>
      </w:r>
      <w:r w:rsidR="00A6293D" w:rsidRPr="00510B48">
        <w:t xml:space="preserve"> </w:t>
      </w:r>
      <w:r w:rsidRPr="00510B48">
        <w:t>punies</w:t>
      </w:r>
      <w:r w:rsidR="00A6293D" w:rsidRPr="00510B48">
        <w:t xml:space="preserve"> </w:t>
      </w:r>
      <w:r w:rsidRPr="00510B48">
        <w:t>par</w:t>
      </w:r>
      <w:r w:rsidR="00A6293D" w:rsidRPr="00510B48">
        <w:t xml:space="preserve"> </w:t>
      </w:r>
      <w:r w:rsidRPr="00510B48">
        <w:t>la</w:t>
      </w:r>
      <w:r w:rsidR="00A6293D" w:rsidRPr="00510B48">
        <w:t xml:space="preserve"> </w:t>
      </w:r>
      <w:r w:rsidRPr="00510B48">
        <w:t>loi</w:t>
      </w:r>
      <w:r w:rsidR="00601D40" w:rsidRPr="00510B48">
        <w:t>.</w:t>
      </w:r>
      <w:r w:rsidR="00A6293D" w:rsidRPr="00510B48">
        <w:t xml:space="preserve"> </w:t>
      </w:r>
      <w:r w:rsidRPr="00510B48">
        <w:t>Il</w:t>
      </w:r>
      <w:r w:rsidR="00A6293D" w:rsidRPr="00510B48">
        <w:t xml:space="preserve"> </w:t>
      </w:r>
      <w:r w:rsidRPr="00510B48">
        <w:t>est</w:t>
      </w:r>
      <w:r w:rsidR="00A6293D" w:rsidRPr="00510B48">
        <w:t xml:space="preserve"> </w:t>
      </w:r>
      <w:r w:rsidRPr="00510B48">
        <w:t>également</w:t>
      </w:r>
      <w:r w:rsidR="00A6293D" w:rsidRPr="00510B48">
        <w:t xml:space="preserve"> </w:t>
      </w:r>
      <w:r w:rsidRPr="00510B48">
        <w:t>stipulé</w:t>
      </w:r>
      <w:r w:rsidR="00A6293D" w:rsidRPr="00510B48">
        <w:t xml:space="preserve"> </w:t>
      </w:r>
      <w:r w:rsidRPr="00510B48">
        <w:t>que</w:t>
      </w:r>
      <w:r w:rsidR="00A6293D" w:rsidRPr="00510B48">
        <w:t xml:space="preserve"> </w:t>
      </w:r>
      <w:r w:rsidRPr="00510B48">
        <w:t>la</w:t>
      </w:r>
      <w:r w:rsidR="00A6293D" w:rsidRPr="00510B48">
        <w:t xml:space="preserve"> </w:t>
      </w:r>
      <w:r w:rsidRPr="00510B48">
        <w:t>liberté</w:t>
      </w:r>
      <w:r w:rsidR="00A6293D" w:rsidRPr="00510B48">
        <w:t xml:space="preserve"> </w:t>
      </w:r>
      <w:r w:rsidRPr="00510B48">
        <w:t>d’information</w:t>
      </w:r>
      <w:r w:rsidR="00A6293D" w:rsidRPr="00510B48">
        <w:t xml:space="preserve"> </w:t>
      </w:r>
      <w:r w:rsidRPr="00510B48">
        <w:t>ne</w:t>
      </w:r>
      <w:r w:rsidR="00A6293D" w:rsidRPr="00510B48">
        <w:t xml:space="preserve"> </w:t>
      </w:r>
      <w:r w:rsidRPr="00510B48">
        <w:t>saurait</w:t>
      </w:r>
      <w:r w:rsidR="00A6293D" w:rsidRPr="00510B48">
        <w:t xml:space="preserve"> </w:t>
      </w:r>
      <w:r w:rsidRPr="00510B48">
        <w:t>être</w:t>
      </w:r>
      <w:r w:rsidR="00A6293D" w:rsidRPr="00510B48">
        <w:t xml:space="preserve"> </w:t>
      </w:r>
      <w:r w:rsidRPr="00510B48">
        <w:t>violée</w:t>
      </w:r>
      <w:r w:rsidR="00A6293D" w:rsidRPr="00510B48">
        <w:t xml:space="preserve"> </w:t>
      </w:r>
      <w:r w:rsidRPr="00510B48">
        <w:t>par</w:t>
      </w:r>
      <w:r w:rsidR="00A6293D" w:rsidRPr="00510B48">
        <w:t xml:space="preserve"> </w:t>
      </w:r>
      <w:r w:rsidRPr="00510B48">
        <w:t>des</w:t>
      </w:r>
      <w:r w:rsidR="00A6293D" w:rsidRPr="00510B48">
        <w:t xml:space="preserve"> </w:t>
      </w:r>
      <w:r w:rsidRPr="00510B48">
        <w:t>abus</w:t>
      </w:r>
      <w:r w:rsidR="00A6293D" w:rsidRPr="00510B48">
        <w:t xml:space="preserve"> </w:t>
      </w:r>
      <w:r w:rsidRPr="00510B48">
        <w:t>de</w:t>
      </w:r>
      <w:r w:rsidR="00A6293D" w:rsidRPr="00510B48">
        <w:t xml:space="preserve"> </w:t>
      </w:r>
      <w:r w:rsidRPr="00510B48">
        <w:t>pouvoir</w:t>
      </w:r>
      <w:r w:rsidR="00A6293D" w:rsidRPr="00510B48">
        <w:t xml:space="preserve"> </w:t>
      </w:r>
      <w:r w:rsidRPr="00510B48">
        <w:t>ou</w:t>
      </w:r>
      <w:r w:rsidR="00A6293D" w:rsidRPr="00510B48">
        <w:t xml:space="preserve"> </w:t>
      </w:r>
      <w:r w:rsidRPr="00510B48">
        <w:t>d’autorité,</w:t>
      </w:r>
      <w:r w:rsidR="00A6293D" w:rsidRPr="00510B48">
        <w:t xml:space="preserve"> </w:t>
      </w:r>
      <w:r w:rsidRPr="00510B48">
        <w:t>ou</w:t>
      </w:r>
      <w:r w:rsidR="00A6293D" w:rsidRPr="00510B48">
        <w:t xml:space="preserve"> </w:t>
      </w:r>
      <w:r w:rsidRPr="00510B48">
        <w:t>de</w:t>
      </w:r>
      <w:r w:rsidR="00A6293D" w:rsidRPr="00510B48">
        <w:t xml:space="preserve"> </w:t>
      </w:r>
      <w:r w:rsidRPr="00510B48">
        <w:t>droits</w:t>
      </w:r>
      <w:r w:rsidR="00A6293D" w:rsidRPr="00510B48">
        <w:t xml:space="preserve"> </w:t>
      </w:r>
      <w:r w:rsidRPr="00510B48">
        <w:t>de</w:t>
      </w:r>
      <w:r w:rsidR="00A6293D" w:rsidRPr="00510B48">
        <w:t xml:space="preserve"> </w:t>
      </w:r>
      <w:r w:rsidRPr="00510B48">
        <w:t>propriété</w:t>
      </w:r>
      <w:r w:rsidR="00A6293D" w:rsidRPr="00510B48">
        <w:t xml:space="preserve"> </w:t>
      </w:r>
      <w:r w:rsidRPr="00510B48">
        <w:t>ou</w:t>
      </w:r>
      <w:r w:rsidR="00A6293D" w:rsidRPr="00510B48">
        <w:t xml:space="preserve"> </w:t>
      </w:r>
      <w:r w:rsidRPr="00510B48">
        <w:t>d’autres</w:t>
      </w:r>
      <w:r w:rsidR="00A6293D" w:rsidRPr="00510B48">
        <w:t xml:space="preserve"> </w:t>
      </w:r>
      <w:r w:rsidRPr="00510B48">
        <w:t>droits,</w:t>
      </w:r>
      <w:r w:rsidR="00A6293D" w:rsidRPr="00510B48">
        <w:t xml:space="preserve"> </w:t>
      </w:r>
      <w:r w:rsidRPr="00510B48">
        <w:t>ni</w:t>
      </w:r>
      <w:r w:rsidR="00A6293D" w:rsidRPr="00510B48">
        <w:t xml:space="preserve"> </w:t>
      </w:r>
      <w:r w:rsidRPr="00510B48">
        <w:t>par</w:t>
      </w:r>
      <w:r w:rsidR="00A6293D" w:rsidRPr="00510B48">
        <w:t xml:space="preserve"> </w:t>
      </w:r>
      <w:r w:rsidRPr="00510B48">
        <w:t>l’exercice</w:t>
      </w:r>
      <w:r w:rsidR="00A6293D" w:rsidRPr="00510B48">
        <w:t xml:space="preserve"> </w:t>
      </w:r>
      <w:r w:rsidRPr="00510B48">
        <w:t>d’influence</w:t>
      </w:r>
      <w:r w:rsidR="00A6293D" w:rsidRPr="00510B48">
        <w:t xml:space="preserve"> </w:t>
      </w:r>
      <w:r w:rsidRPr="00510B48">
        <w:t>ou</w:t>
      </w:r>
      <w:r w:rsidR="00A6293D" w:rsidRPr="00510B48">
        <w:t xml:space="preserve"> </w:t>
      </w:r>
      <w:r w:rsidRPr="00510B48">
        <w:t>de</w:t>
      </w:r>
      <w:r w:rsidR="00A6293D" w:rsidRPr="00510B48">
        <w:t xml:space="preserve"> </w:t>
      </w:r>
      <w:r w:rsidRPr="00510B48">
        <w:t>contrôle</w:t>
      </w:r>
      <w:r w:rsidR="00A6293D" w:rsidRPr="00510B48">
        <w:t xml:space="preserve"> </w:t>
      </w:r>
      <w:r w:rsidRPr="00510B48">
        <w:t>sur</w:t>
      </w:r>
      <w:r w:rsidR="00A6293D" w:rsidRPr="00510B48">
        <w:t xml:space="preserve"> </w:t>
      </w:r>
      <w:r w:rsidRPr="00510B48">
        <w:t>les</w:t>
      </w:r>
      <w:r w:rsidR="00A6293D" w:rsidRPr="00510B48">
        <w:t xml:space="preserve"> </w:t>
      </w:r>
      <w:r w:rsidRPr="00510B48">
        <w:t>moyens</w:t>
      </w:r>
      <w:r w:rsidR="00A6293D" w:rsidRPr="00510B48">
        <w:t xml:space="preserve"> </w:t>
      </w:r>
      <w:r w:rsidRPr="00510B48">
        <w:t>d’impression</w:t>
      </w:r>
      <w:r w:rsidR="00A6293D" w:rsidRPr="00510B48">
        <w:t xml:space="preserve"> </w:t>
      </w:r>
      <w:r w:rsidRPr="00510B48">
        <w:t>et</w:t>
      </w:r>
      <w:r w:rsidR="00A6293D" w:rsidRPr="00510B48">
        <w:t xml:space="preserve"> </w:t>
      </w:r>
      <w:r w:rsidRPr="00510B48">
        <w:t>de</w:t>
      </w:r>
      <w:r w:rsidR="00A6293D" w:rsidRPr="00510B48">
        <w:t xml:space="preserve"> </w:t>
      </w:r>
      <w:r w:rsidRPr="00510B48">
        <w:t>diffusion</w:t>
      </w:r>
      <w:r w:rsidR="00A6293D" w:rsidRPr="00510B48">
        <w:t xml:space="preserve"> </w:t>
      </w:r>
      <w:r w:rsidRPr="00510B48">
        <w:t>des</w:t>
      </w:r>
      <w:r w:rsidR="00A6293D" w:rsidRPr="00510B48">
        <w:t xml:space="preserve"> </w:t>
      </w:r>
      <w:r w:rsidRPr="00510B48">
        <w:t>journaux</w:t>
      </w:r>
      <w:r w:rsidR="00A6293D" w:rsidRPr="00510B48">
        <w:t xml:space="preserve"> </w:t>
      </w:r>
      <w:r w:rsidRPr="00510B48">
        <w:t>ou</w:t>
      </w:r>
      <w:r w:rsidR="00A6293D" w:rsidRPr="00510B48">
        <w:t xml:space="preserve"> </w:t>
      </w:r>
      <w:r w:rsidRPr="00510B48">
        <w:t>sur</w:t>
      </w:r>
      <w:r w:rsidR="00A6293D" w:rsidRPr="00510B48">
        <w:t xml:space="preserve"> </w:t>
      </w:r>
      <w:r w:rsidRPr="00510B48">
        <w:t>les</w:t>
      </w:r>
      <w:r w:rsidR="00A6293D" w:rsidRPr="00510B48">
        <w:t xml:space="preserve"> </w:t>
      </w:r>
      <w:r w:rsidRPr="00510B48">
        <w:t>réseaux</w:t>
      </w:r>
      <w:r w:rsidR="00A6293D" w:rsidRPr="00510B48">
        <w:t xml:space="preserve"> </w:t>
      </w:r>
      <w:r w:rsidRPr="00510B48">
        <w:t>de</w:t>
      </w:r>
      <w:r w:rsidR="00A6293D" w:rsidRPr="00510B48">
        <w:t xml:space="preserve"> </w:t>
      </w:r>
      <w:r w:rsidRPr="00510B48">
        <w:t>communication</w:t>
      </w:r>
      <w:r w:rsidR="00A6293D" w:rsidRPr="00510B48">
        <w:t xml:space="preserve"> </w:t>
      </w:r>
      <w:r w:rsidRPr="00510B48">
        <w:t>électronique</w:t>
      </w:r>
      <w:r w:rsidR="00A6293D" w:rsidRPr="00510B48">
        <w:t xml:space="preserve"> </w:t>
      </w:r>
      <w:r w:rsidRPr="00510B48">
        <w:t>servant</w:t>
      </w:r>
      <w:r w:rsidR="00A6293D" w:rsidRPr="00510B48">
        <w:t xml:space="preserve"> </w:t>
      </w:r>
      <w:r w:rsidRPr="00510B48">
        <w:t>à</w:t>
      </w:r>
      <w:r w:rsidR="00A6293D" w:rsidRPr="00510B48">
        <w:t xml:space="preserve"> </w:t>
      </w:r>
      <w:r w:rsidRPr="00510B48">
        <w:t>la</w:t>
      </w:r>
      <w:r w:rsidR="00A6293D" w:rsidRPr="00510B48">
        <w:t xml:space="preserve"> </w:t>
      </w:r>
      <w:r w:rsidRPr="00510B48">
        <w:t>diffusion</w:t>
      </w:r>
      <w:r w:rsidR="00A6293D" w:rsidRPr="00510B48">
        <w:t xml:space="preserve"> </w:t>
      </w:r>
      <w:r w:rsidRPr="00510B48">
        <w:t>de</w:t>
      </w:r>
      <w:r w:rsidR="00A6293D" w:rsidRPr="00510B48">
        <w:t xml:space="preserve"> </w:t>
      </w:r>
      <w:r w:rsidRPr="00510B48">
        <w:t>contenus</w:t>
      </w:r>
      <w:r w:rsidR="00A6293D" w:rsidRPr="00510B48">
        <w:t xml:space="preserve"> </w:t>
      </w:r>
      <w:r w:rsidRPr="00510B48">
        <w:t>médiatiques.</w:t>
      </w:r>
    </w:p>
    <w:p w14:paraId="7A4A8B74" w14:textId="5728C81D" w:rsidR="00222975" w:rsidRPr="00510B48" w:rsidRDefault="00222975" w:rsidP="00222975">
      <w:pPr>
        <w:pStyle w:val="SingleTxtG"/>
      </w:pPr>
      <w:r w:rsidRPr="00510B48">
        <w:t>265.</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l’information</w:t>
      </w:r>
      <w:r w:rsidR="00A6293D" w:rsidRPr="00510B48">
        <w:t xml:space="preserve"> </w:t>
      </w:r>
      <w:r w:rsidRPr="00510B48">
        <w:t>publique</w:t>
      </w:r>
      <w:r w:rsidR="00A6293D" w:rsidRPr="00510B48">
        <w:t xml:space="preserve"> </w:t>
      </w:r>
      <w:r w:rsidRPr="00510B48">
        <w:t>et</w:t>
      </w:r>
      <w:r w:rsidR="00A6293D" w:rsidRPr="00510B48">
        <w:t xml:space="preserve"> </w:t>
      </w:r>
      <w:r w:rsidRPr="00510B48">
        <w:t>aux</w:t>
      </w:r>
      <w:r w:rsidR="00A6293D" w:rsidRPr="00510B48">
        <w:t xml:space="preserve"> </w:t>
      </w:r>
      <w:r w:rsidRPr="00510B48">
        <w:t>médias</w:t>
      </w:r>
      <w:r w:rsidR="00A6293D" w:rsidRPr="00510B48">
        <w:t xml:space="preserve"> </w:t>
      </w:r>
      <w:r w:rsidRPr="00510B48">
        <w:t>stipule</w:t>
      </w:r>
      <w:r w:rsidR="00A6293D" w:rsidRPr="00510B48">
        <w:t xml:space="preserve"> </w:t>
      </w:r>
      <w:r w:rsidRPr="00510B48">
        <w:t>que</w:t>
      </w:r>
      <w:r w:rsidR="00A6293D" w:rsidRPr="00510B48">
        <w:t xml:space="preserve"> </w:t>
      </w:r>
      <w:r w:rsidRPr="00510B48">
        <w:t>l’Agence</w:t>
      </w:r>
      <w:r w:rsidR="00A6293D" w:rsidRPr="00510B48">
        <w:t xml:space="preserve"> </w:t>
      </w:r>
      <w:r w:rsidRPr="00510B48">
        <w:t>serbe</w:t>
      </w:r>
      <w:r w:rsidR="00A6293D" w:rsidRPr="00510B48">
        <w:t xml:space="preserve"> </w:t>
      </w:r>
      <w:r w:rsidRPr="00510B48">
        <w:t>du</w:t>
      </w:r>
      <w:r w:rsidR="00A6293D" w:rsidRPr="00510B48">
        <w:t xml:space="preserve"> </w:t>
      </w:r>
      <w:r w:rsidRPr="00510B48">
        <w:t>registre</w:t>
      </w:r>
      <w:r w:rsidR="00A6293D" w:rsidRPr="00510B48">
        <w:t xml:space="preserve"> </w:t>
      </w:r>
      <w:r w:rsidRPr="00510B48">
        <w:t>du</w:t>
      </w:r>
      <w:r w:rsidR="00A6293D" w:rsidRPr="00510B48">
        <w:t xml:space="preserve"> </w:t>
      </w:r>
      <w:r w:rsidRPr="00510B48">
        <w:t>commerce</w:t>
      </w:r>
      <w:r w:rsidR="00A6293D" w:rsidRPr="00510B48">
        <w:t xml:space="preserve"> </w:t>
      </w:r>
      <w:r w:rsidRPr="00510B48">
        <w:t>tient</w:t>
      </w:r>
      <w:r w:rsidR="00A6293D" w:rsidRPr="00510B48">
        <w:t xml:space="preserve"> </w:t>
      </w:r>
      <w:r w:rsidRPr="00510B48">
        <w:t>le</w:t>
      </w:r>
      <w:r w:rsidR="00A6293D" w:rsidRPr="00510B48">
        <w:t xml:space="preserve"> </w:t>
      </w:r>
      <w:r w:rsidRPr="00510B48">
        <w:t>registre</w:t>
      </w:r>
      <w:r w:rsidR="00A6293D" w:rsidRPr="00510B48">
        <w:t xml:space="preserve"> </w:t>
      </w:r>
      <w:r w:rsidRPr="00510B48">
        <w:t>des</w:t>
      </w:r>
      <w:r w:rsidR="00A6293D" w:rsidRPr="00510B48">
        <w:t xml:space="preserve"> </w:t>
      </w:r>
      <w:r w:rsidRPr="00510B48">
        <w:t>médias</w:t>
      </w:r>
      <w:r w:rsidR="00A6293D" w:rsidRPr="00510B48">
        <w:t xml:space="preserve"> </w:t>
      </w:r>
      <w:r w:rsidRPr="00510B48">
        <w:t>conformément</w:t>
      </w:r>
      <w:r w:rsidR="00A6293D" w:rsidRPr="00510B48">
        <w:t xml:space="preserve"> </w:t>
      </w:r>
      <w:r w:rsidRPr="00510B48">
        <w:t>à</w:t>
      </w:r>
      <w:r w:rsidR="00A6293D" w:rsidRPr="00510B48">
        <w:t xml:space="preserve"> </w:t>
      </w:r>
      <w:r w:rsidRPr="00510B48">
        <w:t>ladite</w:t>
      </w:r>
      <w:r w:rsidR="00A6293D" w:rsidRPr="00510B48">
        <w:t xml:space="preserve"> </w:t>
      </w:r>
      <w:r w:rsidRPr="00510B48">
        <w:t>loi</w:t>
      </w:r>
      <w:r w:rsidR="00A6293D" w:rsidRPr="00510B48">
        <w:t xml:space="preserve"> </w:t>
      </w:r>
      <w:r w:rsidRPr="00510B48">
        <w:t>et</w:t>
      </w:r>
      <w:r w:rsidR="00A6293D" w:rsidRPr="00510B48">
        <w:t xml:space="preserve"> </w:t>
      </w:r>
      <w:r w:rsidRPr="00510B48">
        <w:t>à</w:t>
      </w:r>
      <w:r w:rsidR="00A6293D" w:rsidRPr="00510B48">
        <w:t xml:space="preserve"> </w:t>
      </w:r>
      <w:r w:rsidRPr="00510B48">
        <w:t>la</w:t>
      </w:r>
      <w:r w:rsidR="00A6293D" w:rsidRPr="00510B48">
        <w:t xml:space="preserve"> </w:t>
      </w:r>
      <w:r w:rsidRPr="00510B48">
        <w:t>loi</w:t>
      </w:r>
      <w:r w:rsidR="00A6293D" w:rsidRPr="00510B48">
        <w:t xml:space="preserve"> </w:t>
      </w:r>
      <w:r w:rsidRPr="00510B48">
        <w:t>régissant</w:t>
      </w:r>
      <w:r w:rsidR="00A6293D" w:rsidRPr="00510B48">
        <w:t xml:space="preserve"> </w:t>
      </w:r>
      <w:r w:rsidRPr="00510B48">
        <w:t>le</w:t>
      </w:r>
      <w:r w:rsidR="00A6293D" w:rsidRPr="00510B48">
        <w:t xml:space="preserve"> </w:t>
      </w:r>
      <w:r w:rsidRPr="00510B48">
        <w:t>statut</w:t>
      </w:r>
      <w:r w:rsidR="00A6293D" w:rsidRPr="00510B48">
        <w:t xml:space="preserve"> </w:t>
      </w:r>
      <w:r w:rsidRPr="00510B48">
        <w:t>juridique</w:t>
      </w:r>
      <w:r w:rsidR="00A6293D" w:rsidRPr="00510B48">
        <w:t xml:space="preserve"> </w:t>
      </w:r>
      <w:r w:rsidRPr="00510B48">
        <w:t>et</w:t>
      </w:r>
      <w:r w:rsidR="00A6293D" w:rsidRPr="00510B48">
        <w:t xml:space="preserve"> </w:t>
      </w:r>
      <w:r w:rsidRPr="00510B48">
        <w:t>la</w:t>
      </w:r>
      <w:r w:rsidR="00A6293D" w:rsidRPr="00510B48">
        <w:t xml:space="preserve"> </w:t>
      </w:r>
      <w:r w:rsidRPr="00510B48">
        <w:t>procédure</w:t>
      </w:r>
      <w:r w:rsidR="00A6293D" w:rsidRPr="00510B48">
        <w:t xml:space="preserve"> </w:t>
      </w:r>
      <w:r w:rsidRPr="00510B48">
        <w:t>d’enregistrement</w:t>
      </w:r>
      <w:r w:rsidR="00A6293D" w:rsidRPr="00510B48">
        <w:t xml:space="preserve"> </w:t>
      </w:r>
      <w:r w:rsidRPr="00510B48">
        <w:t>de</w:t>
      </w:r>
      <w:r w:rsidR="00A6293D" w:rsidRPr="00510B48">
        <w:t xml:space="preserve"> </w:t>
      </w:r>
      <w:r w:rsidRPr="00510B48">
        <w:t>l’Agence</w:t>
      </w:r>
      <w:r w:rsidR="00601D40" w:rsidRPr="00510B48">
        <w:t>.</w:t>
      </w:r>
      <w:r w:rsidR="00A6293D" w:rsidRPr="00510B48">
        <w:t xml:space="preserve"> </w:t>
      </w:r>
      <w:r w:rsidRPr="00510B48">
        <w:t>L’article</w:t>
      </w:r>
      <w:r w:rsidR="00A6293D" w:rsidRPr="00510B48">
        <w:t xml:space="preserve"> </w:t>
      </w:r>
      <w:r w:rsidRPr="00510B48">
        <w:t>39</w:t>
      </w:r>
      <w:r w:rsidR="00A6293D" w:rsidRPr="00510B48">
        <w:t xml:space="preserve"> </w:t>
      </w:r>
      <w:r w:rsidRPr="00510B48">
        <w:t>définit</w:t>
      </w:r>
      <w:r w:rsidR="00A6293D" w:rsidRPr="00510B48">
        <w:t xml:space="preserve"> </w:t>
      </w:r>
      <w:r w:rsidRPr="00510B48">
        <w:t>en</w:t>
      </w:r>
      <w:r w:rsidR="00A6293D" w:rsidRPr="00510B48">
        <w:t xml:space="preserve"> </w:t>
      </w:r>
      <w:r w:rsidRPr="00510B48">
        <w:t>détail</w:t>
      </w:r>
      <w:r w:rsidR="00A6293D" w:rsidRPr="00510B48">
        <w:t xml:space="preserve"> </w:t>
      </w:r>
      <w:r w:rsidRPr="00510B48">
        <w:t>le</w:t>
      </w:r>
      <w:r w:rsidR="00A6293D" w:rsidRPr="00510B48">
        <w:t xml:space="preserve"> </w:t>
      </w:r>
      <w:r w:rsidRPr="00510B48">
        <w:t>sujet</w:t>
      </w:r>
      <w:r w:rsidR="00A6293D" w:rsidRPr="00510B48">
        <w:t xml:space="preserve"> </w:t>
      </w:r>
      <w:r w:rsidRPr="00510B48">
        <w:t>de</w:t>
      </w:r>
      <w:r w:rsidR="00A6293D" w:rsidRPr="00510B48">
        <w:t xml:space="preserve"> </w:t>
      </w:r>
      <w:r w:rsidRPr="00510B48">
        <w:t>l’enregistrement</w:t>
      </w:r>
      <w:r w:rsidR="00A6293D" w:rsidRPr="00510B48">
        <w:t xml:space="preserve"> </w:t>
      </w:r>
      <w:r w:rsidRPr="00510B48">
        <w:t>tandis</w:t>
      </w:r>
      <w:r w:rsidR="00A6293D" w:rsidRPr="00510B48">
        <w:t xml:space="preserve"> </w:t>
      </w:r>
      <w:r w:rsidRPr="00510B48">
        <w:t>que</w:t>
      </w:r>
      <w:r w:rsidR="00A6293D" w:rsidRPr="00510B48">
        <w:t xml:space="preserve"> </w:t>
      </w:r>
      <w:r w:rsidRPr="00510B48">
        <w:t>l’article</w:t>
      </w:r>
      <w:r w:rsidR="00A6293D" w:rsidRPr="00510B48">
        <w:t xml:space="preserve"> </w:t>
      </w:r>
      <w:r w:rsidRPr="00510B48">
        <w:t>40</w:t>
      </w:r>
      <w:r w:rsidR="00A6293D" w:rsidRPr="00510B48">
        <w:t xml:space="preserve"> </w:t>
      </w:r>
      <w:r w:rsidRPr="00510B48">
        <w:t>prescrit</w:t>
      </w:r>
      <w:r w:rsidR="00A6293D" w:rsidRPr="00510B48">
        <w:t xml:space="preserve"> </w:t>
      </w:r>
      <w:r w:rsidRPr="00510B48">
        <w:t>que</w:t>
      </w:r>
      <w:r w:rsidR="00A6293D" w:rsidRPr="00510B48">
        <w:t xml:space="preserve"> </w:t>
      </w:r>
      <w:r w:rsidRPr="00510B48">
        <w:t>tout</w:t>
      </w:r>
      <w:r w:rsidR="00A6293D" w:rsidRPr="00510B48">
        <w:t xml:space="preserve"> </w:t>
      </w:r>
      <w:r w:rsidRPr="00510B48">
        <w:t>changement</w:t>
      </w:r>
      <w:r w:rsidR="00A6293D" w:rsidRPr="00510B48">
        <w:t xml:space="preserve"> </w:t>
      </w:r>
      <w:r w:rsidRPr="00510B48">
        <w:t>dans</w:t>
      </w:r>
      <w:r w:rsidR="00A6293D" w:rsidRPr="00510B48">
        <w:t xml:space="preserve"> </w:t>
      </w:r>
      <w:r w:rsidRPr="00510B48">
        <w:t>les</w:t>
      </w:r>
      <w:r w:rsidR="00A6293D" w:rsidRPr="00510B48">
        <w:t xml:space="preserve"> </w:t>
      </w:r>
      <w:r w:rsidRPr="00510B48">
        <w:t>données</w:t>
      </w:r>
      <w:r w:rsidR="00A6293D" w:rsidRPr="00510B48">
        <w:t xml:space="preserve"> </w:t>
      </w:r>
      <w:r w:rsidRPr="00510B48">
        <w:t>enregistrées</w:t>
      </w:r>
      <w:r w:rsidR="00A6293D" w:rsidRPr="00510B48">
        <w:t xml:space="preserve"> </w:t>
      </w:r>
      <w:r w:rsidRPr="00510B48">
        <w:t>doit</w:t>
      </w:r>
      <w:r w:rsidR="00A6293D" w:rsidRPr="00510B48">
        <w:t xml:space="preserve"> </w:t>
      </w:r>
      <w:r w:rsidRPr="00510B48">
        <w:t>être</w:t>
      </w:r>
      <w:r w:rsidR="00A6293D" w:rsidRPr="00510B48">
        <w:t xml:space="preserve"> </w:t>
      </w:r>
      <w:r w:rsidRPr="00510B48">
        <w:t>porté</w:t>
      </w:r>
      <w:r w:rsidR="00A6293D" w:rsidRPr="00510B48">
        <w:t xml:space="preserve"> </w:t>
      </w:r>
      <w:r w:rsidRPr="00510B48">
        <w:t>au</w:t>
      </w:r>
      <w:r w:rsidR="00A6293D" w:rsidRPr="00510B48">
        <w:t xml:space="preserve"> </w:t>
      </w:r>
      <w:r w:rsidRPr="00510B48">
        <w:t>registre</w:t>
      </w:r>
      <w:r w:rsidR="00A6293D" w:rsidRPr="00510B48">
        <w:t xml:space="preserve"> </w:t>
      </w:r>
      <w:r w:rsidRPr="00510B48">
        <w:t>dans</w:t>
      </w:r>
      <w:r w:rsidR="00A6293D" w:rsidRPr="00510B48">
        <w:t xml:space="preserve"> </w:t>
      </w:r>
      <w:r w:rsidRPr="00510B48">
        <w:t>les</w:t>
      </w:r>
      <w:r w:rsidR="00A6293D" w:rsidRPr="00510B48">
        <w:t xml:space="preserve"> </w:t>
      </w:r>
      <w:r w:rsidR="005033BB">
        <w:t xml:space="preserve">quinze </w:t>
      </w:r>
      <w:r w:rsidRPr="00510B48">
        <w:t>jours</w:t>
      </w:r>
      <w:r w:rsidR="00A6293D" w:rsidRPr="00510B48">
        <w:t xml:space="preserve"> </w:t>
      </w:r>
      <w:r w:rsidRPr="00510B48">
        <w:t>au</w:t>
      </w:r>
      <w:r w:rsidR="00A6293D" w:rsidRPr="00510B48">
        <w:t xml:space="preserve"> </w:t>
      </w:r>
      <w:r w:rsidRPr="00510B48">
        <w:t>plus</w:t>
      </w:r>
      <w:r w:rsidR="00A6293D" w:rsidRPr="00510B48">
        <w:t xml:space="preserve"> </w:t>
      </w:r>
      <w:r w:rsidRPr="00510B48">
        <w:t>tard</w:t>
      </w:r>
      <w:r w:rsidR="00A6293D" w:rsidRPr="00510B48">
        <w:t xml:space="preserve"> </w:t>
      </w:r>
      <w:r w:rsidRPr="00510B48">
        <w:t>à</w:t>
      </w:r>
      <w:r w:rsidR="00A6293D" w:rsidRPr="00510B48">
        <w:t xml:space="preserve"> </w:t>
      </w:r>
      <w:r w:rsidRPr="00510B48">
        <w:t>compter</w:t>
      </w:r>
      <w:r w:rsidR="00A6293D" w:rsidRPr="00510B48">
        <w:t xml:space="preserve"> </w:t>
      </w:r>
      <w:r w:rsidRPr="00510B48">
        <w:t>de</w:t>
      </w:r>
      <w:r w:rsidR="00A6293D" w:rsidRPr="00510B48">
        <w:t xml:space="preserve"> </w:t>
      </w:r>
      <w:r w:rsidRPr="00510B48">
        <w:t>la</w:t>
      </w:r>
      <w:r w:rsidR="00A6293D" w:rsidRPr="00510B48">
        <w:t xml:space="preserve"> </w:t>
      </w:r>
      <w:r w:rsidRPr="00510B48">
        <w:t>date</w:t>
      </w:r>
      <w:r w:rsidR="00A6293D" w:rsidRPr="00510B48">
        <w:t xml:space="preserve"> </w:t>
      </w:r>
      <w:r w:rsidRPr="00510B48">
        <w:t>du</w:t>
      </w:r>
      <w:r w:rsidR="00A6293D" w:rsidRPr="00510B48">
        <w:t xml:space="preserve"> </w:t>
      </w:r>
      <w:r w:rsidRPr="00510B48">
        <w:t>changement.</w:t>
      </w:r>
    </w:p>
    <w:p w14:paraId="18D4D74E" w14:textId="1EFB31AC" w:rsidR="00222975" w:rsidRPr="00510B48" w:rsidRDefault="00222975" w:rsidP="00222975">
      <w:pPr>
        <w:pStyle w:val="SingleTxtG"/>
      </w:pPr>
      <w:r w:rsidRPr="00510B48">
        <w:t>266.</w:t>
      </w:r>
      <w:r w:rsidRPr="00510B48">
        <w:tab/>
        <w:t>D’après</w:t>
      </w:r>
      <w:r w:rsidR="00A6293D" w:rsidRPr="00510B48">
        <w:t xml:space="preserve"> </w:t>
      </w:r>
      <w:r w:rsidRPr="00510B48">
        <w:t>l’analyse</w:t>
      </w:r>
      <w:r w:rsidR="00A6293D" w:rsidRPr="00510B48">
        <w:t xml:space="preserve"> </w:t>
      </w:r>
      <w:r w:rsidRPr="00510B48">
        <w:t>de</w:t>
      </w:r>
      <w:r w:rsidR="00A6293D" w:rsidRPr="00510B48">
        <w:t xml:space="preserve"> </w:t>
      </w:r>
      <w:r w:rsidRPr="00510B48">
        <w:t>la</w:t>
      </w:r>
      <w:r w:rsidR="00A6293D" w:rsidRPr="00510B48">
        <w:t xml:space="preserve"> </w:t>
      </w:r>
      <w:r w:rsidRPr="00510B48">
        <w:t>section</w:t>
      </w:r>
      <w:r w:rsidR="00A6293D" w:rsidRPr="00510B48">
        <w:t xml:space="preserve"> </w:t>
      </w:r>
      <w:r w:rsidRPr="00510B48">
        <w:t>du</w:t>
      </w:r>
      <w:r w:rsidR="00A6293D" w:rsidRPr="00510B48">
        <w:t xml:space="preserve"> </w:t>
      </w:r>
      <w:r w:rsidRPr="00510B48">
        <w:t>document</w:t>
      </w:r>
      <w:r w:rsidR="00A6293D" w:rsidRPr="00510B48">
        <w:t xml:space="preserve"> </w:t>
      </w:r>
      <w:r w:rsidRPr="00510B48">
        <w:t>de</w:t>
      </w:r>
      <w:r w:rsidR="00A6293D" w:rsidRPr="00510B48">
        <w:t xml:space="preserve"> </w:t>
      </w:r>
      <w:r w:rsidRPr="00510B48">
        <w:t>stratégie</w:t>
      </w:r>
      <w:r w:rsidR="00A6293D" w:rsidRPr="00510B48">
        <w:t xml:space="preserve"> </w:t>
      </w:r>
      <w:r w:rsidRPr="00510B48">
        <w:t>concernant</w:t>
      </w:r>
      <w:r w:rsidR="00A6293D" w:rsidRPr="00510B48">
        <w:t xml:space="preserve"> </w:t>
      </w:r>
      <w:r w:rsidRPr="00510B48">
        <w:t>la</w:t>
      </w:r>
      <w:r w:rsidR="00A6293D" w:rsidRPr="00510B48">
        <w:t xml:space="preserve"> </w:t>
      </w:r>
      <w:r w:rsidRPr="00510B48">
        <w:t>transparence</w:t>
      </w:r>
      <w:r w:rsidR="00A6293D" w:rsidRPr="00510B48">
        <w:t xml:space="preserve"> </w:t>
      </w:r>
      <w:r w:rsidRPr="00510B48">
        <w:t>des</w:t>
      </w:r>
      <w:r w:rsidR="00A6293D" w:rsidRPr="00510B48">
        <w:t xml:space="preserve"> </w:t>
      </w:r>
      <w:r w:rsidRPr="00510B48">
        <w:t>données</w:t>
      </w:r>
      <w:r w:rsidR="00A6293D" w:rsidRPr="00510B48">
        <w:t xml:space="preserve"> </w:t>
      </w:r>
      <w:r w:rsidRPr="00510B48">
        <w:t>dans</w:t>
      </w:r>
      <w:r w:rsidR="00A6293D" w:rsidRPr="00510B48">
        <w:t xml:space="preserve"> </w:t>
      </w:r>
      <w:r w:rsidRPr="00510B48">
        <w:t>les</w:t>
      </w:r>
      <w:r w:rsidR="00A6293D" w:rsidRPr="00510B48">
        <w:t xml:space="preserve"> </w:t>
      </w:r>
      <w:r w:rsidRPr="00510B48">
        <w:t>médias,</w:t>
      </w:r>
      <w:r w:rsidR="00A6293D" w:rsidRPr="00510B48">
        <w:t xml:space="preserve"> </w:t>
      </w:r>
      <w:r w:rsidRPr="00510B48">
        <w:t>le</w:t>
      </w:r>
      <w:r w:rsidR="00A6293D" w:rsidRPr="00510B48">
        <w:t xml:space="preserve"> </w:t>
      </w:r>
      <w:r w:rsidRPr="00510B48">
        <w:t>cadre</w:t>
      </w:r>
      <w:r w:rsidR="00A6293D" w:rsidRPr="00510B48">
        <w:t xml:space="preserve"> </w:t>
      </w:r>
      <w:r w:rsidRPr="00510B48">
        <w:t>juridique</w:t>
      </w:r>
      <w:r w:rsidR="00A6293D" w:rsidRPr="00510B48">
        <w:t xml:space="preserve"> </w:t>
      </w:r>
      <w:r w:rsidRPr="00510B48">
        <w:t>en</w:t>
      </w:r>
      <w:r w:rsidR="00A6293D" w:rsidRPr="00510B48">
        <w:t xml:space="preserve"> </w:t>
      </w:r>
      <w:r w:rsidRPr="00510B48">
        <w:t>vigueur</w:t>
      </w:r>
      <w:r w:rsidR="00A6293D" w:rsidRPr="00510B48">
        <w:t xml:space="preserve"> </w:t>
      </w:r>
      <w:r w:rsidRPr="00510B48">
        <w:t>et</w:t>
      </w:r>
      <w:r w:rsidR="00A6293D" w:rsidRPr="00510B48">
        <w:t xml:space="preserve"> </w:t>
      </w:r>
      <w:r w:rsidRPr="00510B48">
        <w:t>l’éventail</w:t>
      </w:r>
      <w:r w:rsidR="00A6293D" w:rsidRPr="00510B48">
        <w:t xml:space="preserve"> </w:t>
      </w:r>
      <w:r w:rsidRPr="00510B48">
        <w:t>des</w:t>
      </w:r>
      <w:r w:rsidR="00A6293D" w:rsidRPr="00510B48">
        <w:t xml:space="preserve"> </w:t>
      </w:r>
      <w:r w:rsidRPr="00510B48">
        <w:t>données</w:t>
      </w:r>
      <w:r w:rsidR="00A6293D" w:rsidRPr="00510B48">
        <w:t xml:space="preserve"> </w:t>
      </w:r>
      <w:r w:rsidRPr="00510B48">
        <w:t>inscrites</w:t>
      </w:r>
      <w:r w:rsidR="00A6293D" w:rsidRPr="00510B48">
        <w:t xml:space="preserve"> </w:t>
      </w:r>
      <w:r w:rsidRPr="00510B48">
        <w:t>dans</w:t>
      </w:r>
      <w:r w:rsidR="00A6293D" w:rsidRPr="00510B48">
        <w:t xml:space="preserve"> </w:t>
      </w:r>
      <w:r w:rsidRPr="00510B48">
        <w:t>le</w:t>
      </w:r>
      <w:r w:rsidR="00A6293D" w:rsidRPr="00510B48">
        <w:t xml:space="preserve"> </w:t>
      </w:r>
      <w:r w:rsidRPr="00510B48">
        <w:t>registre</w:t>
      </w:r>
      <w:r w:rsidR="00A6293D" w:rsidRPr="00510B48">
        <w:t xml:space="preserve"> </w:t>
      </w:r>
      <w:r w:rsidRPr="00510B48">
        <w:t>des</w:t>
      </w:r>
      <w:r w:rsidR="00A6293D" w:rsidRPr="00510B48">
        <w:t xml:space="preserve"> </w:t>
      </w:r>
      <w:r w:rsidRPr="00510B48">
        <w:t>médias</w:t>
      </w:r>
      <w:r w:rsidR="00A6293D" w:rsidRPr="00510B48">
        <w:t xml:space="preserve"> </w:t>
      </w:r>
      <w:r w:rsidRPr="00510B48">
        <w:t>ne</w:t>
      </w:r>
      <w:r w:rsidR="00A6293D" w:rsidRPr="00510B48">
        <w:t xml:space="preserve"> </w:t>
      </w:r>
      <w:r w:rsidRPr="00510B48">
        <w:t>permettent</w:t>
      </w:r>
      <w:r w:rsidR="00A6293D" w:rsidRPr="00510B48">
        <w:t xml:space="preserve"> </w:t>
      </w:r>
      <w:r w:rsidRPr="00510B48">
        <w:t>pas</w:t>
      </w:r>
      <w:r w:rsidR="00A6293D" w:rsidRPr="00510B48">
        <w:t xml:space="preserve"> </w:t>
      </w:r>
      <w:r w:rsidRPr="00510B48">
        <w:t>de</w:t>
      </w:r>
      <w:r w:rsidR="00A6293D" w:rsidRPr="00510B48">
        <w:t xml:space="preserve"> </w:t>
      </w:r>
      <w:r w:rsidRPr="00510B48">
        <w:t>collecter</w:t>
      </w:r>
      <w:r w:rsidR="00A6293D" w:rsidRPr="00510B48">
        <w:t xml:space="preserve"> </w:t>
      </w:r>
      <w:r w:rsidRPr="00510B48">
        <w:t>toutes</w:t>
      </w:r>
      <w:r w:rsidR="00A6293D" w:rsidRPr="00510B48">
        <w:t xml:space="preserve"> </w:t>
      </w:r>
      <w:r w:rsidRPr="00510B48">
        <w:t>les</w:t>
      </w:r>
      <w:r w:rsidR="00A6293D" w:rsidRPr="00510B48">
        <w:t xml:space="preserve"> </w:t>
      </w:r>
      <w:r w:rsidRPr="00510B48">
        <w:t>informations</w:t>
      </w:r>
      <w:r w:rsidR="00A6293D" w:rsidRPr="00510B48">
        <w:t xml:space="preserve"> </w:t>
      </w:r>
      <w:r w:rsidRPr="00510B48">
        <w:t>nécessaires</w:t>
      </w:r>
      <w:r w:rsidR="00A6293D" w:rsidRPr="00510B48">
        <w:t xml:space="preserve"> </w:t>
      </w:r>
      <w:r w:rsidRPr="00510B48">
        <w:t>pour</w:t>
      </w:r>
      <w:r w:rsidR="00A6293D" w:rsidRPr="00510B48">
        <w:t xml:space="preserve"> </w:t>
      </w:r>
      <w:r w:rsidRPr="00510B48">
        <w:t>répondre</w:t>
      </w:r>
      <w:r w:rsidR="00A6293D" w:rsidRPr="00510B48">
        <w:t xml:space="preserve"> </w:t>
      </w:r>
      <w:r w:rsidRPr="00510B48">
        <w:t>aux</w:t>
      </w:r>
      <w:r w:rsidR="00A6293D" w:rsidRPr="00510B48">
        <w:t xml:space="preserve"> </w:t>
      </w:r>
      <w:r w:rsidRPr="00510B48">
        <w:t>buts</w:t>
      </w:r>
      <w:r w:rsidR="00A6293D" w:rsidRPr="00510B48">
        <w:t xml:space="preserve"> </w:t>
      </w:r>
      <w:r w:rsidRPr="00510B48">
        <w:t>initiaux</w:t>
      </w:r>
      <w:r w:rsidR="00A6293D" w:rsidRPr="00510B48">
        <w:t xml:space="preserve"> </w:t>
      </w:r>
      <w:r w:rsidRPr="00510B48">
        <w:t>du</w:t>
      </w:r>
      <w:r w:rsidR="00A6293D" w:rsidRPr="00510B48">
        <w:t xml:space="preserve"> </w:t>
      </w:r>
      <w:r w:rsidRPr="00510B48">
        <w:t>registre</w:t>
      </w:r>
      <w:r w:rsidR="00601D40" w:rsidRPr="00510B48">
        <w:t>.</w:t>
      </w:r>
      <w:r w:rsidR="00A6293D" w:rsidRPr="00510B48">
        <w:t xml:space="preserve"> </w:t>
      </w:r>
      <w:r w:rsidRPr="00510B48">
        <w:t>Aucun</w:t>
      </w:r>
      <w:r w:rsidR="00A6293D" w:rsidRPr="00510B48">
        <w:t xml:space="preserve"> </w:t>
      </w:r>
      <w:r w:rsidRPr="00510B48">
        <w:t>dispositif</w:t>
      </w:r>
      <w:r w:rsidR="00A6293D" w:rsidRPr="00510B48">
        <w:t xml:space="preserve"> </w:t>
      </w:r>
      <w:r w:rsidRPr="00510B48">
        <w:t>n’est</w:t>
      </w:r>
      <w:r w:rsidR="00A6293D" w:rsidRPr="00510B48">
        <w:t xml:space="preserve"> </w:t>
      </w:r>
      <w:r w:rsidRPr="00510B48">
        <w:t>prévu</w:t>
      </w:r>
      <w:r w:rsidR="00A6293D" w:rsidRPr="00510B48">
        <w:t xml:space="preserve"> </w:t>
      </w:r>
      <w:r w:rsidRPr="00510B48">
        <w:t>pour</w:t>
      </w:r>
      <w:r w:rsidR="00A6293D" w:rsidRPr="00510B48">
        <w:t xml:space="preserve"> </w:t>
      </w:r>
      <w:r w:rsidRPr="00510B48">
        <w:t>mettre</w:t>
      </w:r>
      <w:r w:rsidR="00A6293D" w:rsidRPr="00510B48">
        <w:t xml:space="preserve"> </w:t>
      </w:r>
      <w:r w:rsidRPr="00510B48">
        <w:t>à</w:t>
      </w:r>
      <w:r w:rsidR="00A6293D" w:rsidRPr="00510B48">
        <w:t xml:space="preserve"> </w:t>
      </w:r>
      <w:r w:rsidRPr="00510B48">
        <w:t>jour</w:t>
      </w:r>
      <w:r w:rsidR="00A6293D" w:rsidRPr="00510B48">
        <w:t xml:space="preserve"> </w:t>
      </w:r>
      <w:r w:rsidRPr="00510B48">
        <w:t>les</w:t>
      </w:r>
      <w:r w:rsidR="00A6293D" w:rsidRPr="00510B48">
        <w:t xml:space="preserve"> </w:t>
      </w:r>
      <w:r w:rsidRPr="00510B48">
        <w:t>données</w:t>
      </w:r>
      <w:r w:rsidR="00A6293D" w:rsidRPr="00510B48">
        <w:t xml:space="preserve"> </w:t>
      </w:r>
      <w:r w:rsidRPr="00510B48">
        <w:t>enregistrées,</w:t>
      </w:r>
      <w:r w:rsidR="00A6293D" w:rsidRPr="00510B48">
        <w:t xml:space="preserve"> </w:t>
      </w:r>
      <w:r w:rsidRPr="00510B48">
        <w:t>les</w:t>
      </w:r>
      <w:r w:rsidR="00A6293D" w:rsidRPr="00510B48">
        <w:t xml:space="preserve"> </w:t>
      </w:r>
      <w:r w:rsidRPr="00510B48">
        <w:t>partager</w:t>
      </w:r>
      <w:r w:rsidR="00A6293D" w:rsidRPr="00510B48">
        <w:t xml:space="preserve"> </w:t>
      </w:r>
      <w:r w:rsidRPr="00510B48">
        <w:t>avec</w:t>
      </w:r>
      <w:r w:rsidR="00A6293D" w:rsidRPr="00510B48">
        <w:t xml:space="preserve"> </w:t>
      </w:r>
      <w:r w:rsidRPr="00510B48">
        <w:t>d’autres</w:t>
      </w:r>
      <w:r w:rsidR="00A6293D" w:rsidRPr="00510B48">
        <w:t xml:space="preserve"> </w:t>
      </w:r>
      <w:r w:rsidRPr="00510B48">
        <w:t>registres</w:t>
      </w:r>
      <w:r w:rsidR="00A6293D" w:rsidRPr="00510B48">
        <w:t xml:space="preserve"> </w:t>
      </w:r>
      <w:r w:rsidRPr="00510B48">
        <w:t>ou</w:t>
      </w:r>
      <w:r w:rsidR="00A6293D" w:rsidRPr="00510B48">
        <w:t xml:space="preserve"> </w:t>
      </w:r>
      <w:r w:rsidRPr="00510B48">
        <w:t>faire</w:t>
      </w:r>
      <w:r w:rsidR="00A6293D" w:rsidRPr="00510B48">
        <w:t xml:space="preserve"> </w:t>
      </w:r>
      <w:r w:rsidRPr="00510B48">
        <w:t>en</w:t>
      </w:r>
      <w:r w:rsidR="00A6293D" w:rsidRPr="00510B48">
        <w:t xml:space="preserve"> </w:t>
      </w:r>
      <w:r w:rsidRPr="00510B48">
        <w:t>sorte</w:t>
      </w:r>
      <w:r w:rsidR="00A6293D" w:rsidRPr="00510B48">
        <w:t xml:space="preserve"> </w:t>
      </w:r>
      <w:r w:rsidRPr="00510B48">
        <w:t>qu’elles</w:t>
      </w:r>
      <w:r w:rsidR="00A6293D" w:rsidRPr="00510B48">
        <w:t xml:space="preserve"> </w:t>
      </w:r>
      <w:r w:rsidRPr="00510B48">
        <w:t>soient</w:t>
      </w:r>
      <w:r w:rsidR="00A6293D" w:rsidRPr="00510B48">
        <w:t xml:space="preserve"> </w:t>
      </w:r>
      <w:r w:rsidRPr="00510B48">
        <w:t>facilement</w:t>
      </w:r>
      <w:r w:rsidR="00A6293D" w:rsidRPr="00510B48">
        <w:t xml:space="preserve"> </w:t>
      </w:r>
      <w:r w:rsidRPr="00510B48">
        <w:t>accessibles</w:t>
      </w:r>
      <w:r w:rsidR="00A6293D" w:rsidRPr="00510B48">
        <w:t xml:space="preserve"> </w:t>
      </w:r>
      <w:r w:rsidRPr="00510B48">
        <w:t>et</w:t>
      </w:r>
      <w:r w:rsidR="00A6293D" w:rsidRPr="00510B48">
        <w:t xml:space="preserve"> </w:t>
      </w:r>
      <w:r w:rsidRPr="00510B48">
        <w:t>consultables</w:t>
      </w:r>
      <w:r w:rsidR="00601D40" w:rsidRPr="00510B48">
        <w:t>.</w:t>
      </w:r>
      <w:r w:rsidR="00A6293D" w:rsidRPr="00510B48">
        <w:t xml:space="preserve"> </w:t>
      </w:r>
      <w:r w:rsidRPr="00510B48">
        <w:t>Le</w:t>
      </w:r>
      <w:r w:rsidR="00A6293D" w:rsidRPr="00510B48">
        <w:t xml:space="preserve"> </w:t>
      </w:r>
      <w:r w:rsidRPr="00510B48">
        <w:t>cadre</w:t>
      </w:r>
      <w:r w:rsidR="00A6293D" w:rsidRPr="00510B48">
        <w:t xml:space="preserve"> </w:t>
      </w:r>
      <w:r w:rsidRPr="00510B48">
        <w:t>juridique</w:t>
      </w:r>
      <w:r w:rsidR="00A6293D" w:rsidRPr="00510B48">
        <w:t xml:space="preserve"> </w:t>
      </w:r>
      <w:r w:rsidRPr="00510B48">
        <w:t>ne</w:t>
      </w:r>
      <w:r w:rsidR="00A6293D" w:rsidRPr="00510B48">
        <w:t xml:space="preserve"> </w:t>
      </w:r>
      <w:r w:rsidRPr="00510B48">
        <w:t>prévoit</w:t>
      </w:r>
      <w:r w:rsidR="00A6293D" w:rsidRPr="00510B48">
        <w:t xml:space="preserve"> </w:t>
      </w:r>
      <w:r w:rsidRPr="00510B48">
        <w:t>pas</w:t>
      </w:r>
      <w:r w:rsidR="00A6293D" w:rsidRPr="00510B48">
        <w:t xml:space="preserve"> </w:t>
      </w:r>
      <w:r w:rsidRPr="00510B48">
        <w:t>de</w:t>
      </w:r>
      <w:r w:rsidR="00A6293D" w:rsidRPr="00510B48">
        <w:t xml:space="preserve"> </w:t>
      </w:r>
      <w:r w:rsidRPr="00510B48">
        <w:t>critères</w:t>
      </w:r>
      <w:r w:rsidR="00A6293D" w:rsidRPr="00510B48">
        <w:t xml:space="preserve"> </w:t>
      </w:r>
      <w:r w:rsidRPr="00510B48">
        <w:t>précis</w:t>
      </w:r>
      <w:r w:rsidR="00A6293D" w:rsidRPr="00510B48">
        <w:t xml:space="preserve"> </w:t>
      </w:r>
      <w:r w:rsidRPr="00510B48">
        <w:t>pour</w:t>
      </w:r>
      <w:r w:rsidR="00A6293D" w:rsidRPr="00510B48">
        <w:t xml:space="preserve"> </w:t>
      </w:r>
      <w:r w:rsidRPr="00510B48">
        <w:t>la</w:t>
      </w:r>
      <w:r w:rsidR="00A6293D" w:rsidRPr="00510B48">
        <w:t xml:space="preserve"> </w:t>
      </w:r>
      <w:r w:rsidRPr="00510B48">
        <w:t>su</w:t>
      </w:r>
      <w:r w:rsidR="00444684">
        <w:t>p</w:t>
      </w:r>
      <w:r w:rsidRPr="00510B48">
        <w:t>pression</w:t>
      </w:r>
      <w:r w:rsidR="00A6293D" w:rsidRPr="00510B48">
        <w:t xml:space="preserve"> </w:t>
      </w:r>
      <w:r w:rsidRPr="00510B48">
        <w:t>d’un</w:t>
      </w:r>
      <w:r w:rsidR="00A6293D" w:rsidRPr="00510B48">
        <w:t xml:space="preserve"> </w:t>
      </w:r>
      <w:proofErr w:type="spellStart"/>
      <w:r w:rsidRPr="00510B48">
        <w:t>média</w:t>
      </w:r>
      <w:proofErr w:type="spellEnd"/>
      <w:r w:rsidR="00A6293D" w:rsidRPr="00510B48">
        <w:t xml:space="preserve"> </w:t>
      </w:r>
      <w:r w:rsidRPr="00510B48">
        <w:t>du</w:t>
      </w:r>
      <w:r w:rsidR="00A6293D" w:rsidRPr="00510B48">
        <w:t xml:space="preserve"> </w:t>
      </w:r>
      <w:r w:rsidRPr="00510B48">
        <w:t>registre,</w:t>
      </w:r>
      <w:r w:rsidR="00A6293D" w:rsidRPr="00510B48">
        <w:t xml:space="preserve"> </w:t>
      </w:r>
      <w:r w:rsidRPr="00510B48">
        <w:t>ni</w:t>
      </w:r>
      <w:r w:rsidR="00A6293D" w:rsidRPr="00510B48">
        <w:t xml:space="preserve"> </w:t>
      </w:r>
      <w:r w:rsidRPr="00510B48">
        <w:t>de</w:t>
      </w:r>
      <w:r w:rsidR="00A6293D" w:rsidRPr="00510B48">
        <w:t xml:space="preserve"> </w:t>
      </w:r>
      <w:r w:rsidRPr="00510B48">
        <w:t>véritables</w:t>
      </w:r>
      <w:r w:rsidR="00A6293D" w:rsidRPr="00510B48">
        <w:t xml:space="preserve"> </w:t>
      </w:r>
      <w:r w:rsidRPr="00510B48">
        <w:t>sanctions</w:t>
      </w:r>
      <w:r w:rsidR="00A6293D" w:rsidRPr="00510B48">
        <w:t xml:space="preserve"> </w:t>
      </w:r>
      <w:r w:rsidRPr="00510B48">
        <w:t>en</w:t>
      </w:r>
      <w:r w:rsidR="00A6293D" w:rsidRPr="00510B48">
        <w:t xml:space="preserve"> </w:t>
      </w:r>
      <w:r w:rsidRPr="00510B48">
        <w:t>cas</w:t>
      </w:r>
      <w:r w:rsidR="00A6293D" w:rsidRPr="00510B48">
        <w:t xml:space="preserve"> </w:t>
      </w:r>
      <w:r w:rsidRPr="00510B48">
        <w:t>de</w:t>
      </w:r>
      <w:r w:rsidR="00A6293D" w:rsidRPr="00510B48">
        <w:t xml:space="preserve"> </w:t>
      </w:r>
      <w:r w:rsidRPr="00510B48">
        <w:t>violation</w:t>
      </w:r>
      <w:r w:rsidR="00A6293D" w:rsidRPr="00510B48">
        <w:t xml:space="preserve"> </w:t>
      </w:r>
      <w:r w:rsidRPr="00510B48">
        <w:t>des</w:t>
      </w:r>
      <w:r w:rsidR="00A6293D" w:rsidRPr="00510B48">
        <w:t xml:space="preserve"> </w:t>
      </w:r>
      <w:r w:rsidRPr="00510B48">
        <w:t>dispositions,</w:t>
      </w:r>
      <w:r w:rsidR="00A6293D" w:rsidRPr="00510B48">
        <w:t xml:space="preserve"> </w:t>
      </w:r>
      <w:r w:rsidRPr="00510B48">
        <w:t>et</w:t>
      </w:r>
      <w:r w:rsidR="00A6293D" w:rsidRPr="00510B48">
        <w:t xml:space="preserve"> </w:t>
      </w:r>
      <w:r w:rsidRPr="00510B48">
        <w:t>ne</w:t>
      </w:r>
      <w:r w:rsidR="00A6293D" w:rsidRPr="00510B48">
        <w:t xml:space="preserve"> </w:t>
      </w:r>
      <w:r w:rsidRPr="00510B48">
        <w:t>précise</w:t>
      </w:r>
      <w:r w:rsidR="00A6293D" w:rsidRPr="00510B48">
        <w:t xml:space="preserve"> </w:t>
      </w:r>
      <w:r w:rsidRPr="00510B48">
        <w:t>pas</w:t>
      </w:r>
      <w:r w:rsidR="00A6293D" w:rsidRPr="00510B48">
        <w:t xml:space="preserve"> </w:t>
      </w:r>
      <w:r w:rsidRPr="00510B48">
        <w:t>à</w:t>
      </w:r>
      <w:r w:rsidR="00A6293D" w:rsidRPr="00510B48">
        <w:t xml:space="preserve"> </w:t>
      </w:r>
      <w:r w:rsidRPr="00510B48">
        <w:t>qui</w:t>
      </w:r>
      <w:r w:rsidR="00A6293D" w:rsidRPr="00510B48">
        <w:t xml:space="preserve"> </w:t>
      </w:r>
      <w:r w:rsidRPr="00510B48">
        <w:t>incombe</w:t>
      </w:r>
      <w:r w:rsidR="00A6293D" w:rsidRPr="00510B48">
        <w:t xml:space="preserve"> </w:t>
      </w:r>
      <w:r w:rsidRPr="00510B48">
        <w:t>la</w:t>
      </w:r>
      <w:r w:rsidR="00A6293D" w:rsidRPr="00510B48">
        <w:t xml:space="preserve"> </w:t>
      </w:r>
      <w:r w:rsidRPr="00510B48">
        <w:t>responsabilité</w:t>
      </w:r>
      <w:r w:rsidR="00A6293D" w:rsidRPr="00510B48">
        <w:t xml:space="preserve"> </w:t>
      </w:r>
      <w:r w:rsidRPr="00510B48">
        <w:t>de</w:t>
      </w:r>
      <w:r w:rsidR="00A6293D" w:rsidRPr="00510B48">
        <w:t xml:space="preserve"> </w:t>
      </w:r>
      <w:r w:rsidRPr="00510B48">
        <w:t>vérifier</w:t>
      </w:r>
      <w:r w:rsidR="00A6293D" w:rsidRPr="00510B48">
        <w:t xml:space="preserve"> </w:t>
      </w:r>
      <w:r w:rsidRPr="00510B48">
        <w:t>l’exactitude</w:t>
      </w:r>
      <w:r w:rsidR="00A6293D" w:rsidRPr="00510B48">
        <w:t xml:space="preserve"> </w:t>
      </w:r>
      <w:r w:rsidRPr="00510B48">
        <w:t>et</w:t>
      </w:r>
      <w:r w:rsidR="00A6293D" w:rsidRPr="00510B48">
        <w:t xml:space="preserve"> </w:t>
      </w:r>
      <w:r w:rsidRPr="00510B48">
        <w:t>l’actualité</w:t>
      </w:r>
      <w:r w:rsidR="00A6293D" w:rsidRPr="00510B48">
        <w:t xml:space="preserve"> </w:t>
      </w:r>
      <w:r w:rsidRPr="00510B48">
        <w:t>des</w:t>
      </w:r>
      <w:r w:rsidR="00A6293D" w:rsidRPr="00510B48">
        <w:t xml:space="preserve"> </w:t>
      </w:r>
      <w:r w:rsidRPr="00510B48">
        <w:t>données.</w:t>
      </w:r>
    </w:p>
    <w:p w14:paraId="3854900C" w14:textId="39B288FE" w:rsidR="00222975" w:rsidRPr="00510B48" w:rsidRDefault="00222975" w:rsidP="00222975">
      <w:pPr>
        <w:pStyle w:val="SingleTxtG"/>
      </w:pPr>
      <w:r w:rsidRPr="00510B48">
        <w:t>267.</w:t>
      </w:r>
      <w:r w:rsidRPr="00510B48">
        <w:tab/>
        <w:t>Le</w:t>
      </w:r>
      <w:r w:rsidR="00A6293D" w:rsidRPr="00510B48">
        <w:t xml:space="preserve"> </w:t>
      </w:r>
      <w:r w:rsidRPr="00510B48">
        <w:t>document</w:t>
      </w:r>
      <w:r w:rsidR="00A6293D" w:rsidRPr="00510B48">
        <w:t xml:space="preserve"> </w:t>
      </w:r>
      <w:r w:rsidRPr="00510B48">
        <w:t>de</w:t>
      </w:r>
      <w:r w:rsidR="00A6293D" w:rsidRPr="00510B48">
        <w:t xml:space="preserve"> </w:t>
      </w:r>
      <w:r w:rsidRPr="00510B48">
        <w:t>stratégie</w:t>
      </w:r>
      <w:r w:rsidR="00A6293D" w:rsidRPr="00510B48">
        <w:t xml:space="preserve"> </w:t>
      </w:r>
      <w:r w:rsidRPr="00510B48">
        <w:t>définit</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du</w:t>
      </w:r>
      <w:r w:rsidR="00A6293D" w:rsidRPr="00510B48">
        <w:t xml:space="preserve"> </w:t>
      </w:r>
      <w:r w:rsidRPr="00510B48">
        <w:t>bon</w:t>
      </w:r>
      <w:r w:rsidR="00A6293D" w:rsidRPr="00510B48">
        <w:t xml:space="preserve"> </w:t>
      </w:r>
      <w:r w:rsidRPr="00510B48">
        <w:t>fonctionnement</w:t>
      </w:r>
      <w:r w:rsidR="00A6293D" w:rsidRPr="00510B48">
        <w:t xml:space="preserve"> </w:t>
      </w:r>
      <w:r w:rsidRPr="00510B48">
        <w:t>et</w:t>
      </w:r>
      <w:r w:rsidR="00A6293D" w:rsidRPr="00510B48">
        <w:t xml:space="preserve"> </w:t>
      </w:r>
      <w:r w:rsidRPr="00510B48">
        <w:t>de</w:t>
      </w:r>
      <w:r w:rsidR="00A6293D" w:rsidRPr="00510B48">
        <w:t xml:space="preserve"> </w:t>
      </w:r>
      <w:r w:rsidRPr="00510B48">
        <w:t>la</w:t>
      </w:r>
      <w:r w:rsidR="00A6293D" w:rsidRPr="00510B48">
        <w:t xml:space="preserve"> </w:t>
      </w:r>
      <w:r w:rsidRPr="00510B48">
        <w:t>mise</w:t>
      </w:r>
      <w:r w:rsidR="00A6293D" w:rsidRPr="00510B48">
        <w:t xml:space="preserve"> </w:t>
      </w:r>
      <w:r w:rsidRPr="00510B48">
        <w:t>à</w:t>
      </w:r>
      <w:r w:rsidR="00A6293D" w:rsidRPr="00510B48">
        <w:t xml:space="preserve"> </w:t>
      </w:r>
      <w:r w:rsidRPr="00510B48">
        <w:t>jour</w:t>
      </w:r>
      <w:r w:rsidR="00A6293D" w:rsidRPr="00510B48">
        <w:t xml:space="preserve"> </w:t>
      </w:r>
      <w:r w:rsidRPr="00510B48">
        <w:t>du</w:t>
      </w:r>
      <w:r w:rsidR="00A6293D" w:rsidRPr="00510B48">
        <w:t xml:space="preserve"> </w:t>
      </w:r>
      <w:r w:rsidRPr="00510B48">
        <w:t>registre</w:t>
      </w:r>
      <w:r w:rsidR="00A6293D" w:rsidRPr="00510B48">
        <w:t xml:space="preserve"> </w:t>
      </w:r>
      <w:r w:rsidRPr="00510B48">
        <w:t>des</w:t>
      </w:r>
      <w:r w:rsidR="00A6293D" w:rsidRPr="00510B48">
        <w:t xml:space="preserve"> </w:t>
      </w:r>
      <w:r w:rsidRPr="00510B48">
        <w:t>médias</w:t>
      </w:r>
      <w:r w:rsidR="00A6293D" w:rsidRPr="00510B48">
        <w:t xml:space="preserve"> </w:t>
      </w:r>
      <w:r w:rsidRPr="00510B48">
        <w:t>ou</w:t>
      </w:r>
      <w:r w:rsidR="00A6293D" w:rsidRPr="00510B48">
        <w:t xml:space="preserve"> </w:t>
      </w:r>
      <w:r w:rsidRPr="00510B48">
        <w:t>des</w:t>
      </w:r>
      <w:r w:rsidR="00A6293D" w:rsidRPr="00510B48">
        <w:t xml:space="preserve"> </w:t>
      </w:r>
      <w:r w:rsidRPr="00510B48">
        <w:t>registres</w:t>
      </w:r>
      <w:r w:rsidR="00A6293D" w:rsidRPr="00510B48">
        <w:t xml:space="preserve"> </w:t>
      </w:r>
      <w:r w:rsidRPr="00510B48">
        <w:t>de</w:t>
      </w:r>
      <w:r w:rsidR="00A6293D" w:rsidRPr="00510B48">
        <w:t xml:space="preserve"> </w:t>
      </w:r>
      <w:r w:rsidRPr="00510B48">
        <w:t>médias</w:t>
      </w:r>
      <w:r w:rsidR="00A6293D" w:rsidRPr="00510B48">
        <w:t xml:space="preserve"> </w:t>
      </w:r>
      <w:r w:rsidRPr="00510B48">
        <w:t>et</w:t>
      </w:r>
      <w:r w:rsidR="00A6293D" w:rsidRPr="00510B48">
        <w:t xml:space="preserve"> </w:t>
      </w:r>
      <w:r w:rsidRPr="00510B48">
        <w:t>prévoit</w:t>
      </w:r>
      <w:r w:rsidR="00A6293D" w:rsidRPr="00510B48">
        <w:t xml:space="preserve"> </w:t>
      </w:r>
      <w:r w:rsidRPr="00510B48">
        <w:t>des</w:t>
      </w:r>
      <w:r w:rsidR="00A6293D" w:rsidRPr="00510B48">
        <w:t xml:space="preserve"> </w:t>
      </w:r>
      <w:r w:rsidRPr="00510B48">
        <w:t>mesures</w:t>
      </w:r>
      <w:r w:rsidR="00A6293D" w:rsidRPr="00510B48">
        <w:t xml:space="preserve"> </w:t>
      </w:r>
      <w:r w:rsidRPr="00510B48">
        <w:t>devant</w:t>
      </w:r>
      <w:r w:rsidR="00A6293D" w:rsidRPr="00510B48">
        <w:t xml:space="preserve"> </w:t>
      </w:r>
      <w:r w:rsidRPr="00510B48">
        <w:t>permettre</w:t>
      </w:r>
      <w:r w:rsidR="00A6293D" w:rsidRPr="00510B48">
        <w:t xml:space="preserve"> </w:t>
      </w:r>
      <w:r w:rsidRPr="00510B48">
        <w:t>des</w:t>
      </w:r>
      <w:r w:rsidR="00A6293D" w:rsidRPr="00510B48">
        <w:t xml:space="preserve"> </w:t>
      </w:r>
      <w:r w:rsidRPr="00510B48">
        <w:t>améliorations</w:t>
      </w:r>
      <w:r w:rsidR="00A6293D" w:rsidRPr="00510B48">
        <w:t xml:space="preserve"> </w:t>
      </w:r>
      <w:r w:rsidRPr="00510B48">
        <w:t>dans</w:t>
      </w:r>
      <w:r w:rsidR="00A6293D" w:rsidRPr="00510B48">
        <w:t xml:space="preserve"> </w:t>
      </w:r>
      <w:r w:rsidRPr="00510B48">
        <w:t>ce</w:t>
      </w:r>
      <w:r w:rsidR="00A6293D" w:rsidRPr="00510B48">
        <w:t xml:space="preserve"> </w:t>
      </w:r>
      <w:r w:rsidRPr="00510B48">
        <w:t>domaine.</w:t>
      </w:r>
    </w:p>
    <w:p w14:paraId="1F26E57E" w14:textId="081E28DD" w:rsidR="00222975" w:rsidRPr="00510B48" w:rsidRDefault="00222975" w:rsidP="00222975">
      <w:pPr>
        <w:pStyle w:val="SingleTxtG"/>
      </w:pPr>
      <w:r w:rsidRPr="00510B48">
        <w:t>268.</w:t>
      </w:r>
      <w:r w:rsidRPr="00510B48">
        <w:tab/>
        <w:t>Le</w:t>
      </w:r>
      <w:r w:rsidR="00A6293D" w:rsidRPr="00510B48">
        <w:t xml:space="preserve"> </w:t>
      </w:r>
      <w:r w:rsidRPr="00510B48">
        <w:t>registre</w:t>
      </w:r>
      <w:r w:rsidR="00A6293D" w:rsidRPr="00510B48">
        <w:t xml:space="preserve"> </w:t>
      </w:r>
      <w:r w:rsidRPr="00510B48">
        <w:t>central</w:t>
      </w:r>
      <w:r w:rsidR="00A6293D" w:rsidRPr="00510B48">
        <w:t xml:space="preserve"> </w:t>
      </w:r>
      <w:r w:rsidRPr="00510B48">
        <w:t>de</w:t>
      </w:r>
      <w:r w:rsidR="00A6293D" w:rsidRPr="00510B48">
        <w:t xml:space="preserve"> </w:t>
      </w:r>
      <w:r w:rsidRPr="00510B48">
        <w:t>l’Agence</w:t>
      </w:r>
      <w:r w:rsidR="00A6293D" w:rsidRPr="00510B48">
        <w:t xml:space="preserve"> </w:t>
      </w:r>
      <w:r w:rsidRPr="00510B48">
        <w:t>recensant</w:t>
      </w:r>
      <w:r w:rsidR="00A6293D" w:rsidRPr="00510B48">
        <w:t xml:space="preserve"> </w:t>
      </w:r>
      <w:r w:rsidRPr="00510B48">
        <w:t>les</w:t>
      </w:r>
      <w:r w:rsidR="00A6293D" w:rsidRPr="00510B48">
        <w:t xml:space="preserve"> </w:t>
      </w:r>
      <w:r w:rsidRPr="00510B48">
        <w:t>propriétaires</w:t>
      </w:r>
      <w:r w:rsidR="00A6293D" w:rsidRPr="00510B48">
        <w:t xml:space="preserve"> </w:t>
      </w:r>
      <w:r w:rsidRPr="00510B48">
        <w:t>bénéficiaires</w:t>
      </w:r>
      <w:r w:rsidR="00A6293D" w:rsidRPr="00510B48">
        <w:t xml:space="preserve"> </w:t>
      </w:r>
      <w:r w:rsidRPr="00510B48">
        <w:t>effectifs,</w:t>
      </w:r>
      <w:r w:rsidR="00A6293D" w:rsidRPr="00510B48">
        <w:t xml:space="preserve"> </w:t>
      </w:r>
      <w:r w:rsidRPr="00510B48">
        <w:t>y</w:t>
      </w:r>
      <w:r w:rsidR="005033BB">
        <w:t> </w:t>
      </w:r>
      <w:r w:rsidRPr="00510B48">
        <w:t>compris</w:t>
      </w:r>
      <w:r w:rsidR="00A6293D" w:rsidRPr="00510B48">
        <w:t xml:space="preserve"> </w:t>
      </w:r>
      <w:r w:rsidRPr="00510B48">
        <w:t>les</w:t>
      </w:r>
      <w:r w:rsidR="00A6293D" w:rsidRPr="00510B48">
        <w:t xml:space="preserve"> </w:t>
      </w:r>
      <w:r w:rsidRPr="00510B48">
        <w:t>propriétaires</w:t>
      </w:r>
      <w:r w:rsidR="00A6293D" w:rsidRPr="00510B48">
        <w:t xml:space="preserve"> </w:t>
      </w:r>
      <w:r w:rsidRPr="00510B48">
        <w:t>de</w:t>
      </w:r>
      <w:r w:rsidR="00A6293D" w:rsidRPr="00510B48">
        <w:t xml:space="preserve"> </w:t>
      </w:r>
      <w:r w:rsidRPr="00510B48">
        <w:t>médias,</w:t>
      </w:r>
      <w:r w:rsidR="00A6293D" w:rsidRPr="00510B48">
        <w:t xml:space="preserve"> </w:t>
      </w:r>
      <w:r w:rsidRPr="00510B48">
        <w:t>a</w:t>
      </w:r>
      <w:r w:rsidR="00A6293D" w:rsidRPr="00510B48">
        <w:t xml:space="preserve"> </w:t>
      </w:r>
      <w:r w:rsidRPr="00510B48">
        <w:t>été</w:t>
      </w:r>
      <w:r w:rsidR="00A6293D" w:rsidRPr="00510B48">
        <w:t xml:space="preserve"> </w:t>
      </w:r>
      <w:r w:rsidRPr="00510B48">
        <w:t>créé</w:t>
      </w:r>
      <w:r w:rsidR="00A6293D" w:rsidRPr="00510B48">
        <w:t xml:space="preserve"> </w:t>
      </w:r>
      <w:r w:rsidRPr="00510B48">
        <w:t>en</w:t>
      </w:r>
      <w:r w:rsidR="00A6293D" w:rsidRPr="00510B48">
        <w:t xml:space="preserve"> </w:t>
      </w:r>
      <w:r w:rsidRPr="00510B48">
        <w:t>décembre</w:t>
      </w:r>
      <w:r w:rsidR="00A6293D" w:rsidRPr="00510B48">
        <w:t xml:space="preserve"> </w:t>
      </w:r>
      <w:r w:rsidRPr="00510B48">
        <w:t>2018</w:t>
      </w:r>
      <w:r w:rsidR="00A6293D" w:rsidRPr="00510B48">
        <w:t xml:space="preserve"> </w:t>
      </w:r>
      <w:r w:rsidRPr="00510B48">
        <w:t>en</w:t>
      </w:r>
      <w:r w:rsidR="00A6293D" w:rsidRPr="00510B48">
        <w:t xml:space="preserve"> </w:t>
      </w:r>
      <w:r w:rsidRPr="00510B48">
        <w:t>vertu</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portant</w:t>
      </w:r>
      <w:r w:rsidR="00A6293D" w:rsidRPr="00510B48">
        <w:t xml:space="preserve"> </w:t>
      </w:r>
      <w:r w:rsidRPr="00510B48">
        <w:t>création</w:t>
      </w:r>
      <w:r w:rsidR="00A6293D" w:rsidRPr="00510B48">
        <w:t xml:space="preserve"> </w:t>
      </w:r>
      <w:r w:rsidRPr="00510B48">
        <w:t>du</w:t>
      </w:r>
      <w:r w:rsidR="00A6293D" w:rsidRPr="00510B48">
        <w:t xml:space="preserve"> </w:t>
      </w:r>
      <w:r w:rsidRPr="00510B48">
        <w:t>registre</w:t>
      </w:r>
      <w:r w:rsidRPr="009D16C5">
        <w:rPr>
          <w:rStyle w:val="Appelnotedebasdep"/>
        </w:rPr>
        <w:footnoteReference w:id="54"/>
      </w:r>
      <w:r w:rsidR="00601D40" w:rsidRPr="00510B48">
        <w:t>.</w:t>
      </w:r>
      <w:r w:rsidR="00A6293D" w:rsidRPr="00510B48">
        <w:t xml:space="preserve"> </w:t>
      </w:r>
      <w:r w:rsidRPr="00510B48">
        <w:t>Le</w:t>
      </w:r>
      <w:r w:rsidR="00A6293D" w:rsidRPr="00510B48">
        <w:t xml:space="preserve"> </w:t>
      </w:r>
      <w:r w:rsidRPr="00510B48">
        <w:t>fichier</w:t>
      </w:r>
      <w:r w:rsidR="00A6293D" w:rsidRPr="00510B48">
        <w:t xml:space="preserve"> </w:t>
      </w:r>
      <w:r w:rsidRPr="00510B48">
        <w:t>central</w:t>
      </w:r>
      <w:r w:rsidR="00A6293D" w:rsidRPr="00510B48">
        <w:t xml:space="preserve"> </w:t>
      </w:r>
      <w:r w:rsidRPr="00510B48">
        <w:t>constitue</w:t>
      </w:r>
      <w:r w:rsidR="00A6293D" w:rsidRPr="00510B48">
        <w:t xml:space="preserve"> </w:t>
      </w:r>
      <w:r w:rsidRPr="00510B48">
        <w:t>une</w:t>
      </w:r>
      <w:r w:rsidR="00A6293D" w:rsidRPr="00510B48">
        <w:t xml:space="preserve"> </w:t>
      </w:r>
      <w:r w:rsidRPr="00510B48">
        <w:t>base</w:t>
      </w:r>
      <w:r w:rsidR="00A6293D" w:rsidRPr="00510B48">
        <w:t xml:space="preserve"> </w:t>
      </w:r>
      <w:r w:rsidRPr="00510B48">
        <w:t>publique</w:t>
      </w:r>
      <w:r w:rsidR="00A6293D" w:rsidRPr="00510B48">
        <w:t xml:space="preserve"> </w:t>
      </w:r>
      <w:r w:rsidRPr="00510B48">
        <w:t>centrale</w:t>
      </w:r>
      <w:r w:rsidR="00A6293D" w:rsidRPr="00510B48">
        <w:t xml:space="preserve"> </w:t>
      </w:r>
      <w:r w:rsidRPr="00510B48">
        <w:t>de</w:t>
      </w:r>
      <w:r w:rsidR="00A6293D" w:rsidRPr="00510B48">
        <w:t xml:space="preserve"> </w:t>
      </w:r>
      <w:r w:rsidRPr="00510B48">
        <w:t>données</w:t>
      </w:r>
      <w:r w:rsidR="00A6293D" w:rsidRPr="00510B48">
        <w:t xml:space="preserve"> </w:t>
      </w:r>
      <w:r w:rsidRPr="00510B48">
        <w:t>électroniques</w:t>
      </w:r>
      <w:r w:rsidR="00A6293D" w:rsidRPr="00510B48">
        <w:t xml:space="preserve"> </w:t>
      </w:r>
      <w:r w:rsidRPr="00510B48">
        <w:t>unique</w:t>
      </w:r>
      <w:r w:rsidR="00A6293D" w:rsidRPr="00510B48">
        <w:t xml:space="preserve"> </w:t>
      </w:r>
      <w:r w:rsidRPr="00510B48">
        <w:t>sur</w:t>
      </w:r>
      <w:r w:rsidR="00A6293D" w:rsidRPr="00510B48">
        <w:t xml:space="preserve"> </w:t>
      </w:r>
      <w:r w:rsidRPr="00510B48">
        <w:t>les</w:t>
      </w:r>
      <w:r w:rsidR="00A6293D" w:rsidRPr="00510B48">
        <w:t xml:space="preserve"> </w:t>
      </w:r>
      <w:r w:rsidRPr="00510B48">
        <w:t>personnes</w:t>
      </w:r>
      <w:r w:rsidR="00A6293D" w:rsidRPr="00510B48">
        <w:t xml:space="preserve"> </w:t>
      </w:r>
      <w:r w:rsidRPr="00510B48">
        <w:t>physiques</w:t>
      </w:r>
      <w:r w:rsidR="009D16C5">
        <w:t xml:space="preserve"> − </w:t>
      </w:r>
      <w:r w:rsidRPr="00510B48">
        <w:t>propriétaires</w:t>
      </w:r>
      <w:r w:rsidR="00A6293D" w:rsidRPr="00510B48">
        <w:t xml:space="preserve"> </w:t>
      </w:r>
      <w:r w:rsidRPr="00510B48">
        <w:t>bénéficiaires</w:t>
      </w:r>
      <w:r w:rsidR="00A6293D" w:rsidRPr="00510B48">
        <w:t xml:space="preserve"> </w:t>
      </w:r>
      <w:r w:rsidRPr="00510B48">
        <w:t>de</w:t>
      </w:r>
      <w:r w:rsidR="00A6293D" w:rsidRPr="00510B48">
        <w:t xml:space="preserve"> </w:t>
      </w:r>
      <w:r w:rsidRPr="00510B48">
        <w:t>personnes</w:t>
      </w:r>
      <w:r w:rsidR="00A6293D" w:rsidRPr="00510B48">
        <w:t xml:space="preserve"> </w:t>
      </w:r>
      <w:r w:rsidRPr="00510B48">
        <w:t>morales</w:t>
      </w:r>
      <w:r w:rsidR="00A6293D" w:rsidRPr="00510B48">
        <w:t xml:space="preserve"> </w:t>
      </w:r>
      <w:r w:rsidRPr="00510B48">
        <w:t>et</w:t>
      </w:r>
      <w:r w:rsidR="00A6293D" w:rsidRPr="00510B48">
        <w:t xml:space="preserve"> </w:t>
      </w:r>
      <w:r w:rsidRPr="00510B48">
        <w:t>autres</w:t>
      </w:r>
      <w:r w:rsidR="00A6293D" w:rsidRPr="00510B48">
        <w:t xml:space="preserve"> </w:t>
      </w:r>
      <w:r w:rsidRPr="00510B48">
        <w:t>entités</w:t>
      </w:r>
      <w:r w:rsidR="00A6293D" w:rsidRPr="00510B48">
        <w:t xml:space="preserve"> </w:t>
      </w:r>
      <w:r w:rsidRPr="00510B48">
        <w:t>enregistrées</w:t>
      </w:r>
      <w:r w:rsidR="00A6293D" w:rsidRPr="00510B48">
        <w:t xml:space="preserve"> </w:t>
      </w:r>
      <w:r w:rsidRPr="00510B48">
        <w:t>en</w:t>
      </w:r>
      <w:r w:rsidR="00A6293D" w:rsidRPr="00510B48">
        <w:t xml:space="preserve"> </w:t>
      </w:r>
      <w:r w:rsidRPr="00510B48">
        <w:t>République</w:t>
      </w:r>
      <w:r w:rsidR="00A6293D" w:rsidRPr="00510B48">
        <w:t xml:space="preserve"> </w:t>
      </w:r>
      <w:r w:rsidRPr="00510B48">
        <w:t>de</w:t>
      </w:r>
      <w:r w:rsidR="00A6293D" w:rsidRPr="00510B48">
        <w:t xml:space="preserve"> </w:t>
      </w:r>
      <w:r w:rsidRPr="00510B48">
        <w:t>Serbie</w:t>
      </w:r>
      <w:r w:rsidR="00A6293D" w:rsidRPr="00510B48">
        <w:t xml:space="preserve"> </w:t>
      </w:r>
      <w:r w:rsidRPr="00510B48">
        <w:t>(entités</w:t>
      </w:r>
      <w:r w:rsidR="00A6293D" w:rsidRPr="00510B48">
        <w:t xml:space="preserve"> </w:t>
      </w:r>
      <w:r w:rsidRPr="00510B48">
        <w:t>enregistrées)</w:t>
      </w:r>
      <w:r w:rsidR="00601D40" w:rsidRPr="00510B48">
        <w:t>.</w:t>
      </w:r>
      <w:r w:rsidR="00A6293D" w:rsidRPr="00510B48">
        <w:t xml:space="preserve"> </w:t>
      </w:r>
      <w:r w:rsidRPr="00510B48">
        <w:t>Les</w:t>
      </w:r>
      <w:r w:rsidR="00A6293D" w:rsidRPr="00510B48">
        <w:t xml:space="preserve"> </w:t>
      </w:r>
      <w:r w:rsidRPr="00510B48">
        <w:t>entités</w:t>
      </w:r>
      <w:r w:rsidR="00A6293D" w:rsidRPr="00510B48">
        <w:t xml:space="preserve"> </w:t>
      </w:r>
      <w:r w:rsidRPr="00510B48">
        <w:t>enregistrées</w:t>
      </w:r>
      <w:r w:rsidR="00A6293D" w:rsidRPr="00510B48">
        <w:t xml:space="preserve"> </w:t>
      </w:r>
      <w:r w:rsidRPr="00510B48">
        <w:t>avaient</w:t>
      </w:r>
      <w:r w:rsidR="00A6293D" w:rsidRPr="00510B48">
        <w:t xml:space="preserve"> </w:t>
      </w:r>
      <w:r w:rsidRPr="00510B48">
        <w:t>jusqu’au</w:t>
      </w:r>
      <w:r w:rsidR="00A6293D" w:rsidRPr="00510B48">
        <w:t xml:space="preserve"> </w:t>
      </w:r>
      <w:r w:rsidRPr="00510B48">
        <w:t>31</w:t>
      </w:r>
      <w:r w:rsidR="005033BB">
        <w:t> </w:t>
      </w:r>
      <w:r w:rsidRPr="00510B48">
        <w:t>janvier</w:t>
      </w:r>
      <w:r w:rsidR="00A6293D" w:rsidRPr="00510B48">
        <w:t xml:space="preserve"> </w:t>
      </w:r>
      <w:r w:rsidRPr="00510B48">
        <w:t>2020</w:t>
      </w:r>
      <w:r w:rsidR="00A6293D" w:rsidRPr="00510B48">
        <w:t xml:space="preserve"> </w:t>
      </w:r>
      <w:r w:rsidRPr="00510B48">
        <w:t>pour</w:t>
      </w:r>
      <w:r w:rsidR="00A6293D" w:rsidRPr="00510B48">
        <w:t xml:space="preserve"> </w:t>
      </w:r>
      <w:r w:rsidRPr="00510B48">
        <w:t>indiquer</w:t>
      </w:r>
      <w:r w:rsidR="00A6293D" w:rsidRPr="00510B48">
        <w:t xml:space="preserve"> </w:t>
      </w:r>
      <w:r w:rsidRPr="00510B48">
        <w:t>le</w:t>
      </w:r>
      <w:r w:rsidR="00A6293D" w:rsidRPr="00510B48">
        <w:t xml:space="preserve"> </w:t>
      </w:r>
      <w:r w:rsidRPr="00510B48">
        <w:t>nom</w:t>
      </w:r>
      <w:r w:rsidR="00A6293D" w:rsidRPr="00510B48">
        <w:t xml:space="preserve"> </w:t>
      </w:r>
      <w:r w:rsidRPr="00510B48">
        <w:t>des</w:t>
      </w:r>
      <w:r w:rsidR="00A6293D" w:rsidRPr="00510B48">
        <w:t xml:space="preserve"> </w:t>
      </w:r>
      <w:r w:rsidRPr="00510B48">
        <w:t>propriétaires</w:t>
      </w:r>
      <w:r w:rsidR="00A6293D" w:rsidRPr="00510B48">
        <w:t xml:space="preserve"> </w:t>
      </w:r>
      <w:r w:rsidRPr="00510B48">
        <w:t>bénéficiaires</w:t>
      </w:r>
      <w:r w:rsidR="00A6293D" w:rsidRPr="00510B48">
        <w:t xml:space="preserve"> </w:t>
      </w:r>
      <w:r w:rsidRPr="00510B48">
        <w:t>effectifs.</w:t>
      </w:r>
    </w:p>
    <w:p w14:paraId="323ED10A" w14:textId="2A2EFA11" w:rsidR="00222975" w:rsidRPr="00510B48" w:rsidRDefault="00222975" w:rsidP="005033BB">
      <w:pPr>
        <w:pStyle w:val="HChG"/>
      </w:pPr>
      <w:r w:rsidRPr="00510B48">
        <w:rPr>
          <w:szCs w:val="24"/>
        </w:rPr>
        <w:tab/>
      </w:r>
      <w:r w:rsidRPr="00510B48">
        <w:rPr>
          <w:szCs w:val="24"/>
        </w:rPr>
        <w:tab/>
      </w:r>
      <w:r w:rsidRPr="00510B48">
        <w:t>Participation</w:t>
      </w:r>
      <w:r w:rsidR="00A6293D" w:rsidRPr="00510B48">
        <w:t xml:space="preserve"> </w:t>
      </w:r>
      <w:r w:rsidRPr="00510B48">
        <w:t>à</w:t>
      </w:r>
      <w:r w:rsidR="00A6293D" w:rsidRPr="00510B48">
        <w:t xml:space="preserve"> </w:t>
      </w:r>
      <w:r w:rsidRPr="00510B48">
        <w:t>la</w:t>
      </w:r>
      <w:r w:rsidR="00A6293D" w:rsidRPr="00510B48">
        <w:t xml:space="preserve"> </w:t>
      </w:r>
      <w:r w:rsidRPr="00510B48">
        <w:t>conduite</w:t>
      </w:r>
      <w:r w:rsidR="00A6293D" w:rsidRPr="00510B48">
        <w:t xml:space="preserve"> </w:t>
      </w:r>
      <w:r w:rsidRPr="00510B48">
        <w:t>des</w:t>
      </w:r>
      <w:r w:rsidR="00A6293D" w:rsidRPr="00510B48">
        <w:t xml:space="preserve"> </w:t>
      </w:r>
      <w:r w:rsidRPr="00510B48">
        <w:t>affaires</w:t>
      </w:r>
      <w:r w:rsidR="00A6293D" w:rsidRPr="00510B48">
        <w:t xml:space="preserve"> </w:t>
      </w:r>
      <w:r w:rsidRPr="00510B48">
        <w:t>publiques</w:t>
      </w:r>
    </w:p>
    <w:p w14:paraId="2EE6444D" w14:textId="5BCBD3D4" w:rsidR="00222975" w:rsidRPr="00510B48" w:rsidRDefault="00222975" w:rsidP="005033BB">
      <w:pPr>
        <w:pStyle w:val="H1G"/>
      </w:pPr>
      <w:r w:rsidRPr="00510B48">
        <w:tab/>
      </w:r>
      <w:r w:rsidRPr="00510B48">
        <w:tab/>
        <w:t>Recommandation</w:t>
      </w:r>
      <w:r w:rsidR="00A6293D" w:rsidRPr="00510B48">
        <w:t xml:space="preserve"> </w:t>
      </w:r>
      <w:r w:rsidRPr="00510B48">
        <w:t>figurant</w:t>
      </w:r>
      <w:r w:rsidR="00A6293D" w:rsidRPr="00510B48">
        <w:t xml:space="preserve"> </w:t>
      </w:r>
      <w:r w:rsidRPr="00510B48">
        <w:t>au</w:t>
      </w:r>
      <w:r w:rsidR="00A6293D" w:rsidRPr="00510B48">
        <w:t xml:space="preserve"> </w:t>
      </w:r>
      <w:r w:rsidRPr="00510B48">
        <w:t>paragraphe</w:t>
      </w:r>
      <w:r w:rsidR="00A6293D" w:rsidRPr="00510B48">
        <w:t xml:space="preserve"> </w:t>
      </w:r>
      <w:r w:rsidRPr="00510B48">
        <w:t>41</w:t>
      </w:r>
      <w:r w:rsidR="00A6293D" w:rsidRPr="00510B48">
        <w:t xml:space="preserve"> </w:t>
      </w:r>
      <w:r w:rsidRPr="00510B48">
        <w:t>des</w:t>
      </w:r>
      <w:r w:rsidR="00A6293D" w:rsidRPr="00510B48">
        <w:t xml:space="preserve"> </w:t>
      </w:r>
      <w:r w:rsidR="000D2923">
        <w:t>observations finales</w:t>
      </w:r>
    </w:p>
    <w:p w14:paraId="52D70561" w14:textId="4A5A6384" w:rsidR="00222975" w:rsidRPr="005033BB" w:rsidRDefault="00222975" w:rsidP="00222975">
      <w:pPr>
        <w:pStyle w:val="SingleTxtG"/>
        <w:rPr>
          <w:spacing w:val="-1"/>
        </w:rPr>
      </w:pPr>
      <w:r w:rsidRPr="005033BB">
        <w:rPr>
          <w:spacing w:val="-1"/>
        </w:rPr>
        <w:t>269.</w:t>
      </w:r>
      <w:r w:rsidRPr="005033BB">
        <w:rPr>
          <w:spacing w:val="-1"/>
        </w:rPr>
        <w:tab/>
        <w:t>Une</w:t>
      </w:r>
      <w:r w:rsidR="00A6293D" w:rsidRPr="005033BB">
        <w:rPr>
          <w:spacing w:val="-1"/>
        </w:rPr>
        <w:t xml:space="preserve"> </w:t>
      </w:r>
      <w:r w:rsidRPr="005033BB">
        <w:rPr>
          <w:spacing w:val="-1"/>
        </w:rPr>
        <w:t>stratégie</w:t>
      </w:r>
      <w:r w:rsidR="00A6293D" w:rsidRPr="005033BB">
        <w:rPr>
          <w:spacing w:val="-1"/>
        </w:rPr>
        <w:t xml:space="preserve"> </w:t>
      </w:r>
      <w:r w:rsidRPr="005033BB">
        <w:rPr>
          <w:spacing w:val="-1"/>
        </w:rPr>
        <w:t>de</w:t>
      </w:r>
      <w:r w:rsidR="00A6293D" w:rsidRPr="005033BB">
        <w:rPr>
          <w:spacing w:val="-1"/>
        </w:rPr>
        <w:t xml:space="preserve"> </w:t>
      </w:r>
      <w:r w:rsidRPr="005033BB">
        <w:rPr>
          <w:spacing w:val="-1"/>
        </w:rPr>
        <w:t>réforme</w:t>
      </w:r>
      <w:r w:rsidR="00A6293D" w:rsidRPr="005033BB">
        <w:rPr>
          <w:spacing w:val="-1"/>
        </w:rPr>
        <w:t xml:space="preserve"> </w:t>
      </w:r>
      <w:r w:rsidRPr="005033BB">
        <w:rPr>
          <w:spacing w:val="-1"/>
        </w:rPr>
        <w:t>de</w:t>
      </w:r>
      <w:r w:rsidR="00A6293D" w:rsidRPr="005033BB">
        <w:rPr>
          <w:spacing w:val="-1"/>
        </w:rPr>
        <w:t xml:space="preserve"> </w:t>
      </w:r>
      <w:r w:rsidRPr="005033BB">
        <w:rPr>
          <w:spacing w:val="-1"/>
        </w:rPr>
        <w:t>l’administration</w:t>
      </w:r>
      <w:r w:rsidR="00A6293D" w:rsidRPr="005033BB">
        <w:rPr>
          <w:spacing w:val="-1"/>
        </w:rPr>
        <w:t xml:space="preserve"> </w:t>
      </w:r>
      <w:r w:rsidRPr="005033BB">
        <w:rPr>
          <w:spacing w:val="-1"/>
        </w:rPr>
        <w:t>publique</w:t>
      </w:r>
      <w:r w:rsidR="00A6293D" w:rsidRPr="005033BB">
        <w:rPr>
          <w:spacing w:val="-1"/>
        </w:rPr>
        <w:t xml:space="preserve"> </w:t>
      </w:r>
      <w:r w:rsidRPr="005033BB">
        <w:rPr>
          <w:spacing w:val="-1"/>
        </w:rPr>
        <w:t>pour</w:t>
      </w:r>
      <w:r w:rsidR="00A6293D" w:rsidRPr="005033BB">
        <w:rPr>
          <w:spacing w:val="-1"/>
        </w:rPr>
        <w:t xml:space="preserve"> </w:t>
      </w:r>
      <w:r w:rsidRPr="005033BB">
        <w:rPr>
          <w:spacing w:val="-1"/>
        </w:rPr>
        <w:t>la</w:t>
      </w:r>
      <w:r w:rsidR="00A6293D" w:rsidRPr="005033BB">
        <w:rPr>
          <w:spacing w:val="-1"/>
        </w:rPr>
        <w:t xml:space="preserve"> </w:t>
      </w:r>
      <w:r w:rsidRPr="005033BB">
        <w:rPr>
          <w:spacing w:val="-1"/>
        </w:rPr>
        <w:t>période</w:t>
      </w:r>
      <w:r w:rsidR="00A6293D" w:rsidRPr="005033BB">
        <w:rPr>
          <w:spacing w:val="-1"/>
        </w:rPr>
        <w:t xml:space="preserve"> </w:t>
      </w:r>
      <w:r w:rsidRPr="005033BB">
        <w:rPr>
          <w:spacing w:val="-1"/>
        </w:rPr>
        <w:t>2021-2030</w:t>
      </w:r>
      <w:r w:rsidR="00A6293D" w:rsidRPr="005033BB">
        <w:rPr>
          <w:spacing w:val="-1"/>
        </w:rPr>
        <w:t xml:space="preserve"> </w:t>
      </w:r>
      <w:r w:rsidRPr="005033BB">
        <w:rPr>
          <w:spacing w:val="-1"/>
        </w:rPr>
        <w:t>a</w:t>
      </w:r>
      <w:r w:rsidR="00A6293D" w:rsidRPr="005033BB">
        <w:rPr>
          <w:spacing w:val="-1"/>
        </w:rPr>
        <w:t xml:space="preserve"> </w:t>
      </w:r>
      <w:r w:rsidRPr="005033BB">
        <w:rPr>
          <w:spacing w:val="-1"/>
        </w:rPr>
        <w:t>été</w:t>
      </w:r>
      <w:r w:rsidR="00A6293D" w:rsidRPr="005033BB">
        <w:rPr>
          <w:spacing w:val="-1"/>
        </w:rPr>
        <w:t xml:space="preserve"> </w:t>
      </w:r>
      <w:r w:rsidRPr="005033BB">
        <w:rPr>
          <w:spacing w:val="-1"/>
        </w:rPr>
        <w:t>adoptée</w:t>
      </w:r>
      <w:r w:rsidR="00A6293D" w:rsidRPr="005033BB">
        <w:rPr>
          <w:spacing w:val="-1"/>
        </w:rPr>
        <w:t xml:space="preserve"> </w:t>
      </w:r>
      <w:r w:rsidRPr="005033BB">
        <w:rPr>
          <w:spacing w:val="-1"/>
        </w:rPr>
        <w:t>en</w:t>
      </w:r>
      <w:r w:rsidR="00A6293D" w:rsidRPr="005033BB">
        <w:rPr>
          <w:spacing w:val="-1"/>
        </w:rPr>
        <w:t xml:space="preserve"> </w:t>
      </w:r>
      <w:r w:rsidRPr="005033BB">
        <w:rPr>
          <w:spacing w:val="-1"/>
        </w:rPr>
        <w:t>avril</w:t>
      </w:r>
      <w:r w:rsidR="00A6293D" w:rsidRPr="005033BB">
        <w:rPr>
          <w:spacing w:val="-1"/>
        </w:rPr>
        <w:t xml:space="preserve"> </w:t>
      </w:r>
      <w:r w:rsidRPr="005033BB">
        <w:rPr>
          <w:spacing w:val="-1"/>
        </w:rPr>
        <w:t>2021</w:t>
      </w:r>
      <w:r w:rsidR="00601D40" w:rsidRPr="005033BB">
        <w:rPr>
          <w:spacing w:val="-1"/>
        </w:rPr>
        <w:t>.</w:t>
      </w:r>
      <w:r w:rsidR="00A6293D" w:rsidRPr="005033BB">
        <w:rPr>
          <w:spacing w:val="-1"/>
        </w:rPr>
        <w:t xml:space="preserve"> </w:t>
      </w:r>
      <w:r w:rsidRPr="005033BB">
        <w:rPr>
          <w:spacing w:val="-1"/>
        </w:rPr>
        <w:t>Au</w:t>
      </w:r>
      <w:r w:rsidR="00A6293D" w:rsidRPr="005033BB">
        <w:rPr>
          <w:spacing w:val="-1"/>
        </w:rPr>
        <w:t xml:space="preserve"> </w:t>
      </w:r>
      <w:r w:rsidRPr="005033BB">
        <w:rPr>
          <w:spacing w:val="-1"/>
        </w:rPr>
        <w:t>cours</w:t>
      </w:r>
      <w:r w:rsidR="00A6293D" w:rsidRPr="005033BB">
        <w:rPr>
          <w:spacing w:val="-1"/>
        </w:rPr>
        <w:t xml:space="preserve"> </w:t>
      </w:r>
      <w:r w:rsidRPr="005033BB">
        <w:rPr>
          <w:spacing w:val="-1"/>
        </w:rPr>
        <w:t>de</w:t>
      </w:r>
      <w:r w:rsidR="00A6293D" w:rsidRPr="005033BB">
        <w:rPr>
          <w:spacing w:val="-1"/>
        </w:rPr>
        <w:t xml:space="preserve"> </w:t>
      </w:r>
      <w:r w:rsidRPr="005033BB">
        <w:rPr>
          <w:spacing w:val="-1"/>
        </w:rPr>
        <w:t>la</w:t>
      </w:r>
      <w:r w:rsidR="00A6293D" w:rsidRPr="005033BB">
        <w:rPr>
          <w:spacing w:val="-1"/>
        </w:rPr>
        <w:t xml:space="preserve"> </w:t>
      </w:r>
      <w:r w:rsidRPr="005033BB">
        <w:rPr>
          <w:spacing w:val="-1"/>
        </w:rPr>
        <w:t>période</w:t>
      </w:r>
      <w:r w:rsidR="00A6293D" w:rsidRPr="005033BB">
        <w:rPr>
          <w:spacing w:val="-1"/>
        </w:rPr>
        <w:t xml:space="preserve"> </w:t>
      </w:r>
      <w:r w:rsidRPr="005033BB">
        <w:rPr>
          <w:spacing w:val="-1"/>
        </w:rPr>
        <w:t>précédente,</w:t>
      </w:r>
      <w:r w:rsidR="00A6293D" w:rsidRPr="005033BB">
        <w:rPr>
          <w:spacing w:val="-1"/>
        </w:rPr>
        <w:t xml:space="preserve"> </w:t>
      </w:r>
      <w:r w:rsidRPr="005033BB">
        <w:rPr>
          <w:spacing w:val="-1"/>
        </w:rPr>
        <w:t>on</w:t>
      </w:r>
      <w:r w:rsidR="00A6293D" w:rsidRPr="005033BB">
        <w:rPr>
          <w:spacing w:val="-1"/>
        </w:rPr>
        <w:t xml:space="preserve"> </w:t>
      </w:r>
      <w:r w:rsidRPr="005033BB">
        <w:rPr>
          <w:spacing w:val="-1"/>
        </w:rPr>
        <w:t>s’est</w:t>
      </w:r>
      <w:r w:rsidR="00A6293D" w:rsidRPr="005033BB">
        <w:rPr>
          <w:spacing w:val="-1"/>
        </w:rPr>
        <w:t xml:space="preserve"> </w:t>
      </w:r>
      <w:r w:rsidRPr="005033BB">
        <w:rPr>
          <w:spacing w:val="-1"/>
        </w:rPr>
        <w:t>employé</w:t>
      </w:r>
      <w:r w:rsidR="00A6293D" w:rsidRPr="005033BB">
        <w:rPr>
          <w:spacing w:val="-1"/>
        </w:rPr>
        <w:t xml:space="preserve"> </w:t>
      </w:r>
      <w:r w:rsidRPr="005033BB">
        <w:rPr>
          <w:spacing w:val="-1"/>
        </w:rPr>
        <w:t>par</w:t>
      </w:r>
      <w:r w:rsidR="00A6293D" w:rsidRPr="005033BB">
        <w:rPr>
          <w:spacing w:val="-1"/>
        </w:rPr>
        <w:t xml:space="preserve"> </w:t>
      </w:r>
      <w:r w:rsidRPr="005033BB">
        <w:rPr>
          <w:spacing w:val="-1"/>
        </w:rPr>
        <w:t>des</w:t>
      </w:r>
      <w:r w:rsidR="00A6293D" w:rsidRPr="005033BB">
        <w:rPr>
          <w:spacing w:val="-1"/>
        </w:rPr>
        <w:t xml:space="preserve"> </w:t>
      </w:r>
      <w:r w:rsidRPr="005033BB">
        <w:rPr>
          <w:spacing w:val="-1"/>
        </w:rPr>
        <w:t>réformes</w:t>
      </w:r>
      <w:r w:rsidR="00A6293D" w:rsidRPr="005033BB">
        <w:rPr>
          <w:spacing w:val="-1"/>
        </w:rPr>
        <w:t xml:space="preserve"> </w:t>
      </w:r>
      <w:r w:rsidRPr="005033BB">
        <w:rPr>
          <w:spacing w:val="-1"/>
        </w:rPr>
        <w:t>à</w:t>
      </w:r>
      <w:r w:rsidR="00A6293D" w:rsidRPr="005033BB">
        <w:rPr>
          <w:spacing w:val="-1"/>
        </w:rPr>
        <w:t xml:space="preserve"> </w:t>
      </w:r>
      <w:r w:rsidRPr="005033BB">
        <w:rPr>
          <w:spacing w:val="-1"/>
        </w:rPr>
        <w:t>rapprocher</w:t>
      </w:r>
      <w:r w:rsidR="00A6293D" w:rsidRPr="005033BB">
        <w:rPr>
          <w:spacing w:val="-1"/>
        </w:rPr>
        <w:t xml:space="preserve"> </w:t>
      </w:r>
      <w:r w:rsidRPr="005033BB">
        <w:rPr>
          <w:spacing w:val="-1"/>
        </w:rPr>
        <w:t>l’administration</w:t>
      </w:r>
      <w:r w:rsidR="00A6293D" w:rsidRPr="005033BB">
        <w:rPr>
          <w:spacing w:val="-1"/>
        </w:rPr>
        <w:t xml:space="preserve"> </w:t>
      </w:r>
      <w:r w:rsidRPr="005033BB">
        <w:rPr>
          <w:spacing w:val="-1"/>
        </w:rPr>
        <w:t>des</w:t>
      </w:r>
      <w:r w:rsidR="00A6293D" w:rsidRPr="005033BB">
        <w:rPr>
          <w:spacing w:val="-1"/>
        </w:rPr>
        <w:t xml:space="preserve"> </w:t>
      </w:r>
      <w:r w:rsidRPr="005033BB">
        <w:rPr>
          <w:spacing w:val="-1"/>
        </w:rPr>
        <w:t>citoyens,</w:t>
      </w:r>
      <w:r w:rsidR="00A6293D" w:rsidRPr="005033BB">
        <w:rPr>
          <w:spacing w:val="-1"/>
        </w:rPr>
        <w:t xml:space="preserve"> </w:t>
      </w:r>
      <w:r w:rsidRPr="005033BB">
        <w:rPr>
          <w:spacing w:val="-1"/>
        </w:rPr>
        <w:t>ce</w:t>
      </w:r>
      <w:r w:rsidR="00A6293D" w:rsidRPr="005033BB">
        <w:rPr>
          <w:spacing w:val="-1"/>
        </w:rPr>
        <w:t xml:space="preserve"> </w:t>
      </w:r>
      <w:r w:rsidRPr="005033BB">
        <w:rPr>
          <w:spacing w:val="-1"/>
        </w:rPr>
        <w:t>qui</w:t>
      </w:r>
      <w:r w:rsidR="00A6293D" w:rsidRPr="005033BB">
        <w:rPr>
          <w:spacing w:val="-1"/>
        </w:rPr>
        <w:t xml:space="preserve"> </w:t>
      </w:r>
      <w:r w:rsidRPr="005033BB">
        <w:rPr>
          <w:spacing w:val="-1"/>
        </w:rPr>
        <w:t>a</w:t>
      </w:r>
      <w:r w:rsidR="00A6293D" w:rsidRPr="005033BB">
        <w:rPr>
          <w:spacing w:val="-1"/>
        </w:rPr>
        <w:t xml:space="preserve"> </w:t>
      </w:r>
      <w:r w:rsidRPr="005033BB">
        <w:rPr>
          <w:spacing w:val="-1"/>
        </w:rPr>
        <w:t>eu</w:t>
      </w:r>
      <w:r w:rsidR="00A6293D" w:rsidRPr="005033BB">
        <w:rPr>
          <w:spacing w:val="-1"/>
        </w:rPr>
        <w:t xml:space="preserve"> </w:t>
      </w:r>
      <w:r w:rsidRPr="005033BB">
        <w:rPr>
          <w:spacing w:val="-1"/>
        </w:rPr>
        <w:t>des</w:t>
      </w:r>
      <w:r w:rsidR="00A6293D" w:rsidRPr="005033BB">
        <w:rPr>
          <w:spacing w:val="-1"/>
        </w:rPr>
        <w:t xml:space="preserve"> </w:t>
      </w:r>
      <w:r w:rsidRPr="005033BB">
        <w:rPr>
          <w:spacing w:val="-1"/>
        </w:rPr>
        <w:t>résultats</w:t>
      </w:r>
      <w:r w:rsidR="00A6293D" w:rsidRPr="005033BB">
        <w:rPr>
          <w:spacing w:val="-1"/>
        </w:rPr>
        <w:t xml:space="preserve"> </w:t>
      </w:r>
      <w:r w:rsidRPr="005033BB">
        <w:rPr>
          <w:spacing w:val="-1"/>
        </w:rPr>
        <w:t>bénéfiques</w:t>
      </w:r>
      <w:r w:rsidR="00A6293D" w:rsidRPr="005033BB">
        <w:rPr>
          <w:spacing w:val="-1"/>
        </w:rPr>
        <w:t xml:space="preserve"> </w:t>
      </w:r>
      <w:r w:rsidRPr="005033BB">
        <w:rPr>
          <w:spacing w:val="-1"/>
        </w:rPr>
        <w:t>au</w:t>
      </w:r>
      <w:r w:rsidR="00A6293D" w:rsidRPr="005033BB">
        <w:rPr>
          <w:spacing w:val="-1"/>
        </w:rPr>
        <w:t xml:space="preserve"> </w:t>
      </w:r>
      <w:r w:rsidRPr="005033BB">
        <w:rPr>
          <w:spacing w:val="-1"/>
        </w:rPr>
        <w:t>niveau</w:t>
      </w:r>
      <w:r w:rsidR="00A6293D" w:rsidRPr="005033BB">
        <w:rPr>
          <w:spacing w:val="-1"/>
        </w:rPr>
        <w:t xml:space="preserve"> </w:t>
      </w:r>
      <w:r w:rsidRPr="005033BB">
        <w:rPr>
          <w:spacing w:val="-1"/>
        </w:rPr>
        <w:t>local.</w:t>
      </w:r>
    </w:p>
    <w:p w14:paraId="1DF6380D" w14:textId="1BA7A2D4" w:rsidR="00222975" w:rsidRPr="00510B48" w:rsidRDefault="00222975" w:rsidP="00222975">
      <w:pPr>
        <w:pStyle w:val="SingleTxtG"/>
      </w:pPr>
      <w:r w:rsidRPr="00510B48">
        <w:t>270.</w:t>
      </w:r>
      <w:r w:rsidRPr="00510B48">
        <w:tab/>
        <w:t>Plusieurs</w:t>
      </w:r>
      <w:r w:rsidR="00A6293D" w:rsidRPr="00510B48">
        <w:t xml:space="preserve"> </w:t>
      </w:r>
      <w:r w:rsidRPr="00510B48">
        <w:t>lois</w:t>
      </w:r>
      <w:r w:rsidR="00A6293D" w:rsidRPr="00510B48">
        <w:t xml:space="preserve"> </w:t>
      </w:r>
      <w:r w:rsidRPr="00510B48">
        <w:t>établissent</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juridiques</w:t>
      </w:r>
      <w:r w:rsidR="00A6293D" w:rsidRPr="00510B48">
        <w:t xml:space="preserve"> </w:t>
      </w:r>
      <w:r w:rsidRPr="00510B48">
        <w:t>permettant</w:t>
      </w:r>
      <w:r w:rsidR="00A6293D" w:rsidRPr="00510B48">
        <w:t xml:space="preserve"> </w:t>
      </w:r>
      <w:r w:rsidRPr="00510B48">
        <w:t>une</w:t>
      </w:r>
      <w:r w:rsidR="00A6293D" w:rsidRPr="00510B48">
        <w:t xml:space="preserve"> </w:t>
      </w:r>
      <w:r w:rsidRPr="00510B48">
        <w:t>plus</w:t>
      </w:r>
      <w:r w:rsidR="00A6293D" w:rsidRPr="00510B48">
        <w:t xml:space="preserve"> </w:t>
      </w:r>
      <w:r w:rsidRPr="00510B48">
        <w:t>grande</w:t>
      </w:r>
      <w:r w:rsidR="00A6293D" w:rsidRPr="00510B48">
        <w:t xml:space="preserve"> </w:t>
      </w:r>
      <w:r w:rsidRPr="00510B48">
        <w:t>participation</w:t>
      </w:r>
      <w:r w:rsidR="00A6293D" w:rsidRPr="00510B48">
        <w:t xml:space="preserve"> </w:t>
      </w:r>
      <w:r w:rsidRPr="00510B48">
        <w:t>des</w:t>
      </w:r>
      <w:r w:rsidR="00A6293D" w:rsidRPr="00510B48">
        <w:t xml:space="preserve"> </w:t>
      </w:r>
      <w:r w:rsidRPr="00510B48">
        <w:t>citoyens</w:t>
      </w:r>
      <w:r w:rsidR="00A6293D" w:rsidRPr="00510B48">
        <w:t xml:space="preserve"> </w:t>
      </w:r>
      <w:r w:rsidRPr="00510B48">
        <w:t>à</w:t>
      </w:r>
      <w:r w:rsidR="00A6293D" w:rsidRPr="00510B48">
        <w:t xml:space="preserve"> </w:t>
      </w:r>
      <w:r w:rsidRPr="00510B48">
        <w:t>la</w:t>
      </w:r>
      <w:r w:rsidR="00A6293D" w:rsidRPr="00510B48">
        <w:t xml:space="preserve"> </w:t>
      </w:r>
      <w:r w:rsidRPr="00510B48">
        <w:t>conduite</w:t>
      </w:r>
      <w:r w:rsidR="00A6293D" w:rsidRPr="00510B48">
        <w:t xml:space="preserve"> </w:t>
      </w:r>
      <w:r w:rsidRPr="00510B48">
        <w:t>des</w:t>
      </w:r>
      <w:r w:rsidR="00A6293D" w:rsidRPr="00510B48">
        <w:t xml:space="preserve"> </w:t>
      </w:r>
      <w:r w:rsidRPr="00510B48">
        <w:t>affaires</w:t>
      </w:r>
      <w:r w:rsidR="00A6293D" w:rsidRPr="00510B48">
        <w:t xml:space="preserve"> </w:t>
      </w:r>
      <w:r w:rsidRPr="00510B48">
        <w:t>publiques</w:t>
      </w:r>
      <w:r w:rsidR="00510B48">
        <w:t> :</w:t>
      </w:r>
      <w:r w:rsidR="00A6293D" w:rsidRPr="00510B48">
        <w:t xml:space="preserve"> </w:t>
      </w:r>
      <w:r w:rsidRPr="00510B48">
        <w:t>la</w:t>
      </w:r>
      <w:r w:rsidR="00A6293D" w:rsidRPr="00510B48">
        <w:t xml:space="preserve"> </w:t>
      </w:r>
      <w:r w:rsidRPr="00510B48">
        <w:t>loi</w:t>
      </w:r>
      <w:r w:rsidR="00A6293D" w:rsidRPr="00510B48">
        <w:t xml:space="preserve"> </w:t>
      </w:r>
      <w:r w:rsidRPr="00510B48">
        <w:t>sur</w:t>
      </w:r>
      <w:r w:rsidR="00A6293D" w:rsidRPr="00510B48">
        <w:t xml:space="preserve"> </w:t>
      </w:r>
      <w:r w:rsidRPr="00510B48">
        <w:t>les</w:t>
      </w:r>
      <w:r w:rsidR="00A6293D" w:rsidRPr="00510B48">
        <w:t xml:space="preserve"> </w:t>
      </w:r>
      <w:r w:rsidRPr="00510B48">
        <w:t>employés</w:t>
      </w:r>
      <w:r w:rsidR="00A6293D" w:rsidRPr="00510B48">
        <w:t xml:space="preserve"> </w:t>
      </w:r>
      <w:r w:rsidRPr="00510B48">
        <w:t>des</w:t>
      </w:r>
      <w:r w:rsidR="00A6293D" w:rsidRPr="00510B48">
        <w:t xml:space="preserve"> </w:t>
      </w:r>
      <w:r w:rsidRPr="00510B48">
        <w:t>provinces</w:t>
      </w:r>
      <w:r w:rsidR="00A6293D" w:rsidRPr="00510B48">
        <w:t xml:space="preserve"> </w:t>
      </w:r>
      <w:r w:rsidRPr="00510B48">
        <w:t>autonomes</w:t>
      </w:r>
      <w:r w:rsidR="00A6293D" w:rsidRPr="00510B48">
        <w:t xml:space="preserve"> </w:t>
      </w:r>
      <w:r w:rsidRPr="00510B48">
        <w:t>et</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bookmarkStart w:id="42" w:name="_ftnref52"/>
      <w:bookmarkEnd w:id="42"/>
      <w:r w:rsidR="00A6293D" w:rsidRPr="00510B48">
        <w:t xml:space="preserve"> </w:t>
      </w:r>
      <w:r w:rsidRPr="00510B48">
        <w:t>locale</w:t>
      </w:r>
      <w:r w:rsidRPr="009D16C5">
        <w:rPr>
          <w:rStyle w:val="Appelnotedebasdep"/>
        </w:rPr>
        <w:footnoteReference w:id="55"/>
      </w:r>
      <w:r w:rsidRPr="00510B48">
        <w:t>,</w:t>
      </w:r>
      <w:r w:rsidR="00A6293D" w:rsidRPr="00510B48">
        <w:t xml:space="preserve"> </w:t>
      </w:r>
      <w:r w:rsidRPr="00510B48">
        <w:t>la</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organismes</w:t>
      </w:r>
      <w:r w:rsidR="00A6293D" w:rsidRPr="00510B48">
        <w:t xml:space="preserve"> </w:t>
      </w:r>
      <w:r w:rsidRPr="00510B48">
        <w:t>publics</w:t>
      </w:r>
      <w:r w:rsidRPr="009D16C5">
        <w:rPr>
          <w:rStyle w:val="Appelnotedebasdep"/>
        </w:rPr>
        <w:footnoteReference w:id="56"/>
      </w:r>
      <w:bookmarkStart w:id="43" w:name="_ftnref53"/>
      <w:bookmarkEnd w:id="43"/>
      <w:r w:rsidRPr="00510B48">
        <w:t>,</w:t>
      </w:r>
      <w:r w:rsidR="00A6293D" w:rsidRPr="00510B48">
        <w:t xml:space="preserve"> </w:t>
      </w:r>
      <w:r w:rsidRPr="00510B48">
        <w:t>la</w:t>
      </w:r>
      <w:r w:rsidR="00A6293D" w:rsidRPr="00510B48">
        <w:t xml:space="preserve"> </w:t>
      </w:r>
      <w:r w:rsidRPr="00510B48">
        <w:t>loi</w:t>
      </w:r>
      <w:r w:rsidR="00A6293D" w:rsidRPr="00510B48">
        <w:t xml:space="preserve"> </w:t>
      </w:r>
      <w:r w:rsidRPr="00510B48">
        <w:t>portant</w:t>
      </w:r>
      <w:r w:rsidR="00A6293D" w:rsidRPr="00510B48">
        <w:t xml:space="preserve"> </w:t>
      </w:r>
      <w:r w:rsidRPr="00510B48">
        <w:t>modification</w:t>
      </w:r>
      <w:r w:rsidR="00A6293D" w:rsidRPr="00510B48">
        <w:t xml:space="preserve"> </w:t>
      </w:r>
      <w:r w:rsidRPr="00510B48">
        <w:t>de</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fonction</w:t>
      </w:r>
      <w:r w:rsidR="00A6293D" w:rsidRPr="00510B48">
        <w:t xml:space="preserve"> </w:t>
      </w:r>
      <w:r w:rsidRPr="00510B48">
        <w:lastRenderedPageBreak/>
        <w:t>publique</w:t>
      </w:r>
      <w:bookmarkStart w:id="44" w:name="_ftnref54"/>
      <w:bookmarkEnd w:id="44"/>
      <w:r w:rsidRPr="009D16C5">
        <w:rPr>
          <w:rStyle w:val="Appelnotedebasdep"/>
        </w:rPr>
        <w:footnoteReference w:id="57"/>
      </w:r>
      <w:r w:rsidR="00A6293D" w:rsidRPr="00510B48">
        <w:t xml:space="preserve"> </w:t>
      </w:r>
      <w:r w:rsidRPr="00510B48">
        <w:t>et</w:t>
      </w:r>
      <w:r w:rsidR="00A6293D" w:rsidRPr="00510B48">
        <w:t xml:space="preserve"> </w:t>
      </w:r>
      <w:r w:rsidRPr="00510B48">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employés</w:t>
      </w:r>
      <w:r w:rsidR="00A6293D" w:rsidRPr="00510B48">
        <w:t xml:space="preserve"> </w:t>
      </w:r>
      <w:r w:rsidRPr="00510B48">
        <w:t>des</w:t>
      </w:r>
      <w:r w:rsidR="00A6293D" w:rsidRPr="00510B48">
        <w:t xml:space="preserve"> </w:t>
      </w:r>
      <w:r w:rsidRPr="00510B48">
        <w:t>services</w:t>
      </w:r>
      <w:r w:rsidR="00A6293D" w:rsidRPr="00510B48">
        <w:t xml:space="preserve"> </w:t>
      </w:r>
      <w:r w:rsidRPr="00510B48">
        <w:t>publics</w:t>
      </w:r>
      <w:bookmarkStart w:id="45" w:name="_ftnref55"/>
      <w:bookmarkEnd w:id="45"/>
      <w:r w:rsidRPr="009D16C5">
        <w:rPr>
          <w:rStyle w:val="Appelnotedebasdep"/>
        </w:rPr>
        <w:footnoteReference w:id="58"/>
      </w:r>
      <w:r w:rsidR="00601D40" w:rsidRPr="00510B48">
        <w:t>.</w:t>
      </w:r>
      <w:r w:rsidR="00A6293D" w:rsidRPr="00510B48">
        <w:t xml:space="preserve"> </w:t>
      </w:r>
      <w:r w:rsidRPr="00510B48">
        <w:t>Ces</w:t>
      </w:r>
      <w:r w:rsidR="00A6293D" w:rsidRPr="00510B48">
        <w:t xml:space="preserve"> </w:t>
      </w:r>
      <w:r w:rsidRPr="00510B48">
        <w:t>lois</w:t>
      </w:r>
      <w:r w:rsidR="00A6293D" w:rsidRPr="00510B48">
        <w:t xml:space="preserve"> </w:t>
      </w:r>
      <w:r w:rsidRPr="00510B48">
        <w:t>régissent</w:t>
      </w:r>
      <w:r w:rsidR="00A6293D" w:rsidRPr="00510B48">
        <w:t xml:space="preserve"> </w:t>
      </w:r>
      <w:r w:rsidRPr="00510B48">
        <w:t>l’adoption</w:t>
      </w:r>
      <w:r w:rsidR="00A6293D" w:rsidRPr="00510B48">
        <w:t xml:space="preserve"> </w:t>
      </w:r>
      <w:r w:rsidRPr="00510B48">
        <w:t>de</w:t>
      </w:r>
      <w:r w:rsidR="00A6293D" w:rsidRPr="00510B48">
        <w:t xml:space="preserve"> </w:t>
      </w:r>
      <w:r w:rsidRPr="00510B48">
        <w:t>mesures</w:t>
      </w:r>
      <w:r w:rsidR="00A6293D" w:rsidRPr="00510B48">
        <w:t xml:space="preserve"> </w:t>
      </w:r>
      <w:r w:rsidRPr="00510B48">
        <w:t>en</w:t>
      </w:r>
      <w:r w:rsidR="00A6293D" w:rsidRPr="00510B48">
        <w:t xml:space="preserve"> </w:t>
      </w:r>
      <w:r w:rsidRPr="00510B48">
        <w:t>faveur</w:t>
      </w:r>
      <w:r w:rsidR="00A6293D" w:rsidRPr="00510B48">
        <w:t xml:space="preserve"> </w:t>
      </w:r>
      <w:r w:rsidRPr="00510B48">
        <w:t>de</w:t>
      </w:r>
      <w:r w:rsidR="00A6293D" w:rsidRPr="00510B48">
        <w:t xml:space="preserve"> </w:t>
      </w:r>
      <w:r w:rsidRPr="00510B48">
        <w:t>l’emploi</w:t>
      </w:r>
      <w:r w:rsidR="00A6293D" w:rsidRPr="00510B48">
        <w:t xml:space="preserve"> </w:t>
      </w:r>
      <w:r w:rsidRPr="00510B48">
        <w:t>de</w:t>
      </w:r>
      <w:r w:rsidR="00A6293D" w:rsidRPr="00510B48">
        <w:t xml:space="preserve"> </w:t>
      </w:r>
      <w:r w:rsidRPr="00510B48">
        <w:t>représentants</w:t>
      </w:r>
      <w:r w:rsidR="00A6293D" w:rsidRPr="00510B48">
        <w:t xml:space="preserve"> </w:t>
      </w:r>
      <w:r w:rsidRPr="00510B48">
        <w:t>de</w:t>
      </w:r>
      <w:r w:rsidR="00A6293D" w:rsidRPr="00510B48">
        <w:t xml:space="preserve"> </w:t>
      </w:r>
      <w:r w:rsidRPr="00510B48">
        <w:t>toutes</w:t>
      </w:r>
      <w:r w:rsidR="00A6293D" w:rsidRPr="00510B48">
        <w:t xml:space="preserve"> </w:t>
      </w:r>
      <w:r w:rsidRPr="00510B48">
        <w:t>les</w:t>
      </w:r>
      <w:r w:rsidR="00A6293D" w:rsidRPr="00510B48">
        <w:t xml:space="preserve"> </w:t>
      </w:r>
      <w:r w:rsidRPr="00510B48">
        <w:t>minorités</w:t>
      </w:r>
      <w:r w:rsidR="00A6293D" w:rsidRPr="00510B48">
        <w:t xml:space="preserve"> </w:t>
      </w:r>
      <w:r w:rsidRPr="00510B48">
        <w:t>nationales</w:t>
      </w:r>
      <w:r w:rsidR="00A6293D" w:rsidRPr="00510B48">
        <w:t xml:space="preserve"> </w:t>
      </w:r>
      <w:r w:rsidRPr="00510B48">
        <w:t>dans</w:t>
      </w:r>
      <w:r w:rsidR="00A6293D" w:rsidRPr="00510B48">
        <w:t xml:space="preserve"> </w:t>
      </w:r>
      <w:r w:rsidRPr="00510B48">
        <w:t>l’administration</w:t>
      </w:r>
      <w:r w:rsidR="00A6293D" w:rsidRPr="00510B48">
        <w:t xml:space="preserve"> </w:t>
      </w:r>
      <w:r w:rsidRPr="00510B48">
        <w:t>des</w:t>
      </w:r>
      <w:r w:rsidR="00A6293D" w:rsidRPr="00510B48">
        <w:t xml:space="preserve"> </w:t>
      </w:r>
      <w:r w:rsidRPr="00510B48">
        <w:t>provinces</w:t>
      </w:r>
      <w:r w:rsidR="00A6293D" w:rsidRPr="00510B48">
        <w:t xml:space="preserve"> </w:t>
      </w:r>
      <w:r w:rsidRPr="00510B48">
        <w:t>autonomes</w:t>
      </w:r>
      <w:r w:rsidR="00A6293D" w:rsidRPr="00510B48">
        <w:t xml:space="preserve"> </w:t>
      </w:r>
      <w:r w:rsidRPr="00510B48">
        <w:t>et</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des</w:t>
      </w:r>
      <w:r w:rsidR="00A6293D" w:rsidRPr="00510B48">
        <w:t xml:space="preserve"> </w:t>
      </w:r>
      <w:r w:rsidRPr="00510B48">
        <w:t>organismes</w:t>
      </w:r>
      <w:r w:rsidR="00A6293D" w:rsidRPr="00510B48">
        <w:t xml:space="preserve"> </w:t>
      </w:r>
      <w:r w:rsidRPr="00510B48">
        <w:t>publics</w:t>
      </w:r>
      <w:r w:rsidR="00A6293D" w:rsidRPr="00510B48">
        <w:t xml:space="preserve"> </w:t>
      </w:r>
      <w:r w:rsidRPr="00510B48">
        <w:t>et</w:t>
      </w:r>
      <w:r w:rsidR="00A6293D" w:rsidRPr="00510B48">
        <w:t xml:space="preserve"> </w:t>
      </w:r>
      <w:r w:rsidRPr="00510B48">
        <w:t>des</w:t>
      </w:r>
      <w:r w:rsidR="00A6293D" w:rsidRPr="00510B48">
        <w:t xml:space="preserve"> </w:t>
      </w:r>
      <w:r w:rsidRPr="00510B48">
        <w:t>services</w:t>
      </w:r>
      <w:r w:rsidR="00A6293D" w:rsidRPr="00510B48">
        <w:t xml:space="preserve"> </w:t>
      </w:r>
      <w:r w:rsidRPr="00510B48">
        <w:t>publics.</w:t>
      </w:r>
    </w:p>
    <w:p w14:paraId="09D10E16" w14:textId="17C61668" w:rsidR="00222975" w:rsidRPr="00510B48" w:rsidRDefault="00222975" w:rsidP="00222975">
      <w:pPr>
        <w:pStyle w:val="SingleTxtG"/>
      </w:pPr>
      <w:r w:rsidRPr="00510B48">
        <w:t>271.</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à</w:t>
      </w:r>
      <w:r w:rsidR="00A6293D" w:rsidRPr="00510B48">
        <w:t xml:space="preserve"> </w:t>
      </w:r>
      <w:r w:rsidRPr="00510B48">
        <w:t>la</w:t>
      </w:r>
      <w:r w:rsidR="00A6293D" w:rsidRPr="00510B48">
        <w:t xml:space="preserve"> </w:t>
      </w:r>
      <w:r w:rsidRPr="00510B48">
        <w:t>fonction</w:t>
      </w:r>
      <w:r w:rsidR="00A6293D" w:rsidRPr="00510B48">
        <w:t xml:space="preserve"> </w:t>
      </w:r>
      <w:r w:rsidRPr="00510B48">
        <w:t>publique</w:t>
      </w:r>
      <w:r w:rsidR="00A6293D" w:rsidRPr="00510B48">
        <w:t xml:space="preserve"> </w:t>
      </w:r>
      <w:r w:rsidRPr="00510B48">
        <w:t>régit</w:t>
      </w:r>
      <w:r w:rsidR="00A6293D" w:rsidRPr="00510B48">
        <w:t xml:space="preserve"> </w:t>
      </w:r>
      <w:r w:rsidRPr="00510B48">
        <w:t>la</w:t>
      </w:r>
      <w:r w:rsidR="00A6293D" w:rsidRPr="00510B48">
        <w:t xml:space="preserve"> </w:t>
      </w:r>
      <w:r w:rsidRPr="00510B48">
        <w:t>tenue</w:t>
      </w:r>
      <w:r w:rsidR="00A6293D" w:rsidRPr="00510B48">
        <w:t xml:space="preserve"> </w:t>
      </w:r>
      <w:r w:rsidRPr="00510B48">
        <w:t>du</w:t>
      </w:r>
      <w:r w:rsidR="00A6293D" w:rsidRPr="00510B48">
        <w:t xml:space="preserve"> </w:t>
      </w:r>
      <w:r w:rsidRPr="00510B48">
        <w:t>fichier</w:t>
      </w:r>
      <w:r w:rsidR="00A6293D" w:rsidRPr="00510B48">
        <w:t xml:space="preserve"> </w:t>
      </w:r>
      <w:r w:rsidRPr="00510B48">
        <w:t>central</w:t>
      </w:r>
      <w:r w:rsidR="00A6293D" w:rsidRPr="00510B48">
        <w:t xml:space="preserve"> </w:t>
      </w:r>
      <w:r w:rsidRPr="00510B48">
        <w:t>du</w:t>
      </w:r>
      <w:r w:rsidR="00A6293D" w:rsidRPr="00510B48">
        <w:t xml:space="preserve"> </w:t>
      </w:r>
      <w:r w:rsidRPr="00510B48">
        <w:t>personnel</w:t>
      </w:r>
      <w:r w:rsidR="00A6293D" w:rsidRPr="00510B48">
        <w:t xml:space="preserve"> </w:t>
      </w:r>
      <w:r w:rsidRPr="00510B48">
        <w:t>qui</w:t>
      </w:r>
      <w:r w:rsidR="00A6293D" w:rsidRPr="00510B48">
        <w:t xml:space="preserve"> </w:t>
      </w:r>
      <w:r w:rsidRPr="00510B48">
        <w:t>contient,</w:t>
      </w:r>
      <w:r w:rsidR="00A6293D" w:rsidRPr="00510B48">
        <w:t xml:space="preserve"> </w:t>
      </w:r>
      <w:r w:rsidRPr="00510B48">
        <w:t>sur</w:t>
      </w:r>
      <w:r w:rsidR="00A6293D" w:rsidRPr="00510B48">
        <w:t xml:space="preserve"> </w:t>
      </w:r>
      <w:r w:rsidRPr="00510B48">
        <w:t>la</w:t>
      </w:r>
      <w:r w:rsidR="00A6293D" w:rsidRPr="00510B48">
        <w:t xml:space="preserve"> </w:t>
      </w:r>
      <w:r w:rsidRPr="00510B48">
        <w:t>base</w:t>
      </w:r>
      <w:r w:rsidR="00A6293D" w:rsidRPr="00510B48">
        <w:t xml:space="preserve"> </w:t>
      </w:r>
      <w:r w:rsidRPr="00510B48">
        <w:t>de</w:t>
      </w:r>
      <w:r w:rsidR="00A6293D" w:rsidRPr="00510B48">
        <w:t xml:space="preserve"> </w:t>
      </w:r>
      <w:r w:rsidRPr="00510B48">
        <w:t>la</w:t>
      </w:r>
      <w:r w:rsidR="00A6293D" w:rsidRPr="00510B48">
        <w:t xml:space="preserve"> </w:t>
      </w:r>
      <w:r w:rsidRPr="00510B48">
        <w:t>déclaration</w:t>
      </w:r>
      <w:r w:rsidR="00A6293D" w:rsidRPr="00510B48">
        <w:t xml:space="preserve"> </w:t>
      </w:r>
      <w:r w:rsidRPr="00510B48">
        <w:t>volontaire,</w:t>
      </w:r>
      <w:r w:rsidR="00A6293D" w:rsidRPr="00510B48">
        <w:t xml:space="preserve"> </w:t>
      </w:r>
      <w:r w:rsidRPr="00510B48">
        <w:t>des</w:t>
      </w:r>
      <w:r w:rsidR="00A6293D" w:rsidRPr="00510B48">
        <w:t xml:space="preserve"> </w:t>
      </w:r>
      <w:r w:rsidRPr="00510B48">
        <w:t>données</w:t>
      </w:r>
      <w:r w:rsidR="00A6293D" w:rsidRPr="00510B48">
        <w:t xml:space="preserve"> </w:t>
      </w:r>
      <w:r w:rsidRPr="00510B48">
        <w:t>sur</w:t>
      </w:r>
      <w:r w:rsidR="00A6293D" w:rsidRPr="00510B48">
        <w:t xml:space="preserve"> </w:t>
      </w:r>
      <w:r w:rsidRPr="00510B48">
        <w:t>l’origine</w:t>
      </w:r>
      <w:r w:rsidR="00A6293D" w:rsidRPr="00510B48">
        <w:t xml:space="preserve"> </w:t>
      </w:r>
      <w:r w:rsidRPr="00510B48">
        <w:t>ethnique</w:t>
      </w:r>
      <w:r w:rsidR="00A6293D" w:rsidRPr="00510B48">
        <w:t xml:space="preserve"> </w:t>
      </w:r>
      <w:r w:rsidRPr="00510B48">
        <w:t>des</w:t>
      </w:r>
      <w:r w:rsidR="00A6293D" w:rsidRPr="00510B48">
        <w:t xml:space="preserve"> </w:t>
      </w:r>
      <w:r w:rsidRPr="00510B48">
        <w:t>fonctionnaires</w:t>
      </w:r>
      <w:r w:rsidR="00A6293D" w:rsidRPr="00510B48">
        <w:t xml:space="preserve"> </w:t>
      </w:r>
      <w:r w:rsidRPr="00510B48">
        <w:t>et</w:t>
      </w:r>
      <w:r w:rsidR="00A6293D" w:rsidRPr="00510B48">
        <w:t xml:space="preserve"> </w:t>
      </w:r>
      <w:r w:rsidRPr="00510B48">
        <w:t>autres</w:t>
      </w:r>
      <w:r w:rsidR="00A6293D" w:rsidRPr="00510B48">
        <w:t xml:space="preserve"> </w:t>
      </w:r>
      <w:r w:rsidRPr="00510B48">
        <w:t>agents</w:t>
      </w:r>
      <w:r w:rsidR="00A6293D" w:rsidRPr="00510B48">
        <w:t xml:space="preserve"> </w:t>
      </w:r>
      <w:r w:rsidRPr="00510B48">
        <w:t>(de</w:t>
      </w:r>
      <w:r w:rsidR="00A6293D" w:rsidRPr="00510B48">
        <w:t xml:space="preserve"> </w:t>
      </w:r>
      <w:r w:rsidRPr="00510B48">
        <w:t>l’État)</w:t>
      </w:r>
      <w:r w:rsidR="00A6293D" w:rsidRPr="00510B48">
        <w:t xml:space="preserve"> </w:t>
      </w:r>
      <w:r w:rsidRPr="00510B48">
        <w:t>et</w:t>
      </w:r>
      <w:r w:rsidR="00A6293D" w:rsidRPr="00510B48">
        <w:t xml:space="preserve"> </w:t>
      </w:r>
      <w:r w:rsidRPr="00510B48">
        <w:t>sur</w:t>
      </w:r>
      <w:r w:rsidR="00A6293D" w:rsidRPr="00510B48">
        <w:t xml:space="preserve"> </w:t>
      </w:r>
      <w:r w:rsidRPr="00510B48">
        <w:t>la</w:t>
      </w:r>
      <w:r w:rsidR="00A6293D" w:rsidRPr="00510B48">
        <w:t xml:space="preserve"> </w:t>
      </w:r>
      <w:r w:rsidRPr="00510B48">
        <w:t>langue</w:t>
      </w:r>
      <w:r w:rsidR="00A6293D" w:rsidRPr="00510B48">
        <w:t xml:space="preserve"> </w:t>
      </w:r>
      <w:r w:rsidRPr="00510B48">
        <w:t>dans</w:t>
      </w:r>
      <w:r w:rsidR="00A6293D" w:rsidRPr="00510B48">
        <w:t xml:space="preserve"> </w:t>
      </w:r>
      <w:r w:rsidRPr="00510B48">
        <w:t>laquelle</w:t>
      </w:r>
      <w:r w:rsidR="00A6293D" w:rsidRPr="00510B48">
        <w:t xml:space="preserve"> </w:t>
      </w:r>
      <w:r w:rsidRPr="00510B48">
        <w:t>ils</w:t>
      </w:r>
      <w:r w:rsidR="00A6293D" w:rsidRPr="00510B48">
        <w:t xml:space="preserve"> </w:t>
      </w:r>
      <w:r w:rsidRPr="00510B48">
        <w:t>ont</w:t>
      </w:r>
      <w:r w:rsidR="00A6293D" w:rsidRPr="00510B48">
        <w:t xml:space="preserve"> </w:t>
      </w:r>
      <w:r w:rsidRPr="00510B48">
        <w:t>suivi</w:t>
      </w:r>
      <w:r w:rsidR="00A6293D" w:rsidRPr="00510B48">
        <w:t xml:space="preserve"> </w:t>
      </w:r>
      <w:r w:rsidRPr="00510B48">
        <w:t>leurs</w:t>
      </w:r>
      <w:r w:rsidR="00A6293D" w:rsidRPr="00510B48">
        <w:t xml:space="preserve"> </w:t>
      </w:r>
      <w:r w:rsidRPr="00510B48">
        <w:t>études</w:t>
      </w:r>
      <w:r w:rsidR="00A6293D" w:rsidRPr="00510B48">
        <w:t xml:space="preserve"> </w:t>
      </w:r>
      <w:r w:rsidRPr="00510B48">
        <w:t>primaires,</w:t>
      </w:r>
      <w:r w:rsidR="00A6293D" w:rsidRPr="00510B48">
        <w:t xml:space="preserve"> </w:t>
      </w:r>
      <w:r w:rsidRPr="00510B48">
        <w:t>secondaires</w:t>
      </w:r>
      <w:r w:rsidR="00A6293D" w:rsidRPr="00510B48">
        <w:t xml:space="preserve"> </w:t>
      </w:r>
      <w:r w:rsidRPr="00510B48">
        <w:t>et</w:t>
      </w:r>
      <w:r w:rsidR="00A6293D" w:rsidRPr="00510B48">
        <w:t xml:space="preserve"> </w:t>
      </w:r>
      <w:r w:rsidRPr="00510B48">
        <w:t>supérieures</w:t>
      </w:r>
      <w:r w:rsidR="00601D40" w:rsidRPr="00510B48">
        <w:t>.</w:t>
      </w:r>
      <w:r w:rsidR="00A6293D" w:rsidRPr="00510B48">
        <w:t xml:space="preserve"> </w:t>
      </w:r>
      <w:r w:rsidRPr="00510B48">
        <w:t>Le</w:t>
      </w:r>
      <w:r w:rsidR="00A6293D" w:rsidRPr="00510B48">
        <w:t xml:space="preserve"> </w:t>
      </w:r>
      <w:r w:rsidRPr="00510B48">
        <w:t>traitement</w:t>
      </w:r>
      <w:r w:rsidR="00A6293D" w:rsidRPr="00510B48">
        <w:t xml:space="preserve"> </w:t>
      </w:r>
      <w:r w:rsidRPr="00510B48">
        <w:t>statistique</w:t>
      </w:r>
      <w:r w:rsidR="00A6293D" w:rsidRPr="00510B48">
        <w:t xml:space="preserve"> </w:t>
      </w:r>
      <w:r w:rsidRPr="00510B48">
        <w:t>de</w:t>
      </w:r>
      <w:r w:rsidR="00A6293D" w:rsidRPr="00510B48">
        <w:t xml:space="preserve"> </w:t>
      </w:r>
      <w:r w:rsidRPr="00510B48">
        <w:t>ces</w:t>
      </w:r>
      <w:r w:rsidR="00A6293D" w:rsidRPr="00510B48">
        <w:t xml:space="preserve"> </w:t>
      </w:r>
      <w:r w:rsidRPr="00510B48">
        <w:t>données</w:t>
      </w:r>
      <w:r w:rsidR="00A6293D" w:rsidRPr="00510B48">
        <w:t xml:space="preserve"> </w:t>
      </w:r>
      <w:r w:rsidRPr="00510B48">
        <w:t>ne</w:t>
      </w:r>
      <w:r w:rsidR="00A6293D" w:rsidRPr="00510B48">
        <w:t xml:space="preserve"> </w:t>
      </w:r>
      <w:r w:rsidRPr="00510B48">
        <w:t>sera</w:t>
      </w:r>
      <w:r w:rsidR="00A6293D" w:rsidRPr="00510B48">
        <w:t xml:space="preserve"> </w:t>
      </w:r>
      <w:r w:rsidRPr="00510B48">
        <w:t>toutefois</w:t>
      </w:r>
      <w:r w:rsidR="00A6293D" w:rsidRPr="00510B48">
        <w:t xml:space="preserve"> </w:t>
      </w:r>
      <w:r w:rsidRPr="00510B48">
        <w:t>possible</w:t>
      </w:r>
      <w:r w:rsidR="00A6293D" w:rsidRPr="00510B48">
        <w:t xml:space="preserve"> </w:t>
      </w:r>
      <w:r w:rsidRPr="00510B48">
        <w:t>qu’après</w:t>
      </w:r>
      <w:r w:rsidR="00A6293D" w:rsidRPr="00510B48">
        <w:t xml:space="preserve"> </w:t>
      </w:r>
      <w:r w:rsidRPr="00510B48">
        <w:t>la</w:t>
      </w:r>
      <w:r w:rsidR="00A6293D" w:rsidRPr="00510B48">
        <w:t xml:space="preserve"> </w:t>
      </w:r>
      <w:r w:rsidRPr="00510B48">
        <w:t>mise</w:t>
      </w:r>
      <w:r w:rsidR="00A6293D" w:rsidRPr="00510B48">
        <w:t xml:space="preserve"> </w:t>
      </w:r>
      <w:r w:rsidRPr="00510B48">
        <w:t>en</w:t>
      </w:r>
      <w:r w:rsidR="00A6293D" w:rsidRPr="00510B48">
        <w:t xml:space="preserve"> </w:t>
      </w:r>
      <w:r w:rsidRPr="00510B48">
        <w:t>place</w:t>
      </w:r>
      <w:r w:rsidR="00A6293D" w:rsidRPr="00510B48">
        <w:t xml:space="preserve"> </w:t>
      </w:r>
      <w:r w:rsidRPr="00510B48">
        <w:t>du</w:t>
      </w:r>
      <w:r w:rsidR="00A6293D" w:rsidRPr="00510B48">
        <w:t xml:space="preserve"> </w:t>
      </w:r>
      <w:r w:rsidRPr="00510B48">
        <w:t>nouveau</w:t>
      </w:r>
      <w:r w:rsidR="00A6293D" w:rsidRPr="00510B48">
        <w:t xml:space="preserve"> </w:t>
      </w:r>
      <w:r w:rsidRPr="00510B48">
        <w:t>système</w:t>
      </w:r>
      <w:r w:rsidR="00A6293D" w:rsidRPr="00510B48">
        <w:t xml:space="preserve"> </w:t>
      </w:r>
      <w:r w:rsidRPr="00510B48">
        <w:t>informatique.</w:t>
      </w:r>
    </w:p>
    <w:p w14:paraId="341620C8" w14:textId="70F59DC1" w:rsidR="00222975" w:rsidRPr="00510B48" w:rsidRDefault="00222975" w:rsidP="00222975">
      <w:pPr>
        <w:pStyle w:val="SingleTxtG"/>
      </w:pPr>
      <w:r w:rsidRPr="00510B48">
        <w:t>272.</w:t>
      </w:r>
      <w:r w:rsidRPr="00510B48">
        <w:tab/>
        <w:t>La</w:t>
      </w:r>
      <w:r w:rsidR="00A6293D" w:rsidRPr="00510B48">
        <w:t xml:space="preserve"> </w:t>
      </w:r>
      <w:r w:rsidRPr="00510B48">
        <w:t>loi</w:t>
      </w:r>
      <w:r w:rsidR="00A6293D" w:rsidRPr="00510B48">
        <w:t xml:space="preserve"> </w:t>
      </w:r>
      <w:r w:rsidRPr="00510B48">
        <w:t>relative</w:t>
      </w:r>
      <w:r w:rsidR="00A6293D" w:rsidRPr="00510B48">
        <w:t xml:space="preserve"> </w:t>
      </w:r>
      <w:r w:rsidRPr="00510B48">
        <w:t>aux</w:t>
      </w:r>
      <w:r w:rsidR="00A6293D" w:rsidRPr="00510B48">
        <w:t xml:space="preserve"> </w:t>
      </w:r>
      <w:r w:rsidRPr="00510B48">
        <w:t>employés</w:t>
      </w:r>
      <w:r w:rsidR="00A6293D" w:rsidRPr="00510B48">
        <w:t xml:space="preserve"> </w:t>
      </w:r>
      <w:r w:rsidRPr="00510B48">
        <w:t>des</w:t>
      </w:r>
      <w:r w:rsidR="00A6293D" w:rsidRPr="00510B48">
        <w:t xml:space="preserve"> </w:t>
      </w:r>
      <w:r w:rsidRPr="00510B48">
        <w:t>provinces</w:t>
      </w:r>
      <w:r w:rsidR="00A6293D" w:rsidRPr="00510B48">
        <w:t xml:space="preserve"> </w:t>
      </w:r>
      <w:r w:rsidRPr="00510B48">
        <w:t>autonomes</w:t>
      </w:r>
      <w:r w:rsidR="00A6293D" w:rsidRPr="00510B48">
        <w:t xml:space="preserve"> </w:t>
      </w:r>
      <w:r w:rsidRPr="00510B48">
        <w:t>et</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régit</w:t>
      </w:r>
      <w:r w:rsidR="00A6293D" w:rsidRPr="00510B48">
        <w:t xml:space="preserve"> </w:t>
      </w:r>
      <w:r w:rsidRPr="00510B48">
        <w:t>d’autre</w:t>
      </w:r>
      <w:r w:rsidR="00A6293D" w:rsidRPr="00510B48">
        <w:t xml:space="preserve"> </w:t>
      </w:r>
      <w:r w:rsidRPr="00510B48">
        <w:t>part</w:t>
      </w:r>
      <w:r w:rsidR="00A6293D" w:rsidRPr="00510B48">
        <w:t xml:space="preserve"> </w:t>
      </w:r>
      <w:r w:rsidRPr="00510B48">
        <w:t>les</w:t>
      </w:r>
      <w:r w:rsidR="00A6293D" w:rsidRPr="00510B48">
        <w:t xml:space="preserve"> </w:t>
      </w:r>
      <w:r w:rsidRPr="00510B48">
        <w:t>fichiers</w:t>
      </w:r>
      <w:r w:rsidR="00A6293D" w:rsidRPr="00510B48">
        <w:t xml:space="preserve"> </w:t>
      </w:r>
      <w:r w:rsidRPr="00510B48">
        <w:t>que</w:t>
      </w:r>
      <w:r w:rsidR="00A6293D" w:rsidRPr="00510B48">
        <w:t xml:space="preserve"> </w:t>
      </w:r>
      <w:r w:rsidRPr="00510B48">
        <w:t>l’employeur,</w:t>
      </w:r>
      <w:r w:rsidR="00A6293D" w:rsidRPr="00510B48">
        <w:t xml:space="preserve"> </w:t>
      </w:r>
      <w:r w:rsidRPr="00510B48">
        <w:t>ou</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ou</w:t>
      </w:r>
      <w:r w:rsidR="00A6293D" w:rsidRPr="00510B48">
        <w:t xml:space="preserve"> </w:t>
      </w:r>
      <w:r w:rsidRPr="00510B48">
        <w:t>l’unité</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tiennent</w:t>
      </w:r>
      <w:r w:rsidR="00A6293D" w:rsidRPr="00510B48">
        <w:t xml:space="preserve"> </w:t>
      </w:r>
      <w:r w:rsidRPr="00510B48">
        <w:t>sur</w:t>
      </w:r>
      <w:r w:rsidR="00A6293D" w:rsidRPr="00510B48">
        <w:t xml:space="preserve"> </w:t>
      </w:r>
      <w:r w:rsidRPr="00510B48">
        <w:t>leurs</w:t>
      </w:r>
      <w:r w:rsidR="00A6293D" w:rsidRPr="00510B48">
        <w:t xml:space="preserve"> </w:t>
      </w:r>
      <w:r w:rsidRPr="00510B48">
        <w:t>employés,</w:t>
      </w:r>
      <w:r w:rsidR="00A6293D" w:rsidRPr="00510B48">
        <w:t xml:space="preserve"> </w:t>
      </w:r>
      <w:r w:rsidRPr="00510B48">
        <w:t>notamment</w:t>
      </w:r>
      <w:r w:rsidR="00A6293D" w:rsidRPr="00510B48">
        <w:t xml:space="preserve"> </w:t>
      </w:r>
      <w:r w:rsidRPr="00510B48">
        <w:t>les</w:t>
      </w:r>
      <w:r w:rsidR="00A6293D" w:rsidRPr="00510B48">
        <w:t xml:space="preserve"> </w:t>
      </w:r>
      <w:r w:rsidRPr="00510B48">
        <w:t>données</w:t>
      </w:r>
      <w:r w:rsidR="00A6293D" w:rsidRPr="00510B48">
        <w:t xml:space="preserve"> </w:t>
      </w:r>
      <w:r w:rsidRPr="00510B48">
        <w:t>sur</w:t>
      </w:r>
      <w:r w:rsidR="00A6293D" w:rsidRPr="00510B48">
        <w:t xml:space="preserve"> </w:t>
      </w:r>
      <w:r w:rsidRPr="00510B48">
        <w:t>leur</w:t>
      </w:r>
      <w:r w:rsidR="00A6293D" w:rsidRPr="00510B48">
        <w:t xml:space="preserve"> </w:t>
      </w:r>
      <w:r w:rsidRPr="00510B48">
        <w:t>origine</w:t>
      </w:r>
      <w:r w:rsidR="00A6293D" w:rsidRPr="00510B48">
        <w:t xml:space="preserve"> </w:t>
      </w:r>
      <w:r w:rsidRPr="00510B48">
        <w:t>ethnique</w:t>
      </w:r>
      <w:r w:rsidR="00A6293D" w:rsidRPr="00510B48">
        <w:t xml:space="preserve"> </w:t>
      </w:r>
      <w:r w:rsidRPr="00510B48">
        <w:t>conformément</w:t>
      </w:r>
      <w:r w:rsidR="00A6293D" w:rsidRPr="00510B48">
        <w:t xml:space="preserve"> </w:t>
      </w:r>
      <w:r w:rsidRPr="00510B48">
        <w:t>au</w:t>
      </w:r>
      <w:r w:rsidR="00A6293D" w:rsidRPr="00510B48">
        <w:t xml:space="preserve"> </w:t>
      </w:r>
      <w:r w:rsidRPr="00510B48">
        <w:t>principe</w:t>
      </w:r>
      <w:r w:rsidR="00A6293D" w:rsidRPr="00510B48">
        <w:t xml:space="preserve"> </w:t>
      </w:r>
      <w:r w:rsidRPr="00510B48">
        <w:t>de</w:t>
      </w:r>
      <w:r w:rsidR="00A6293D" w:rsidRPr="00510B48">
        <w:t xml:space="preserve"> </w:t>
      </w:r>
      <w:r w:rsidRPr="00510B48">
        <w:t>la</w:t>
      </w:r>
      <w:r w:rsidR="00A6293D" w:rsidRPr="00510B48">
        <w:t xml:space="preserve"> </w:t>
      </w:r>
      <w:r w:rsidRPr="00510B48">
        <w:t>déclaration</w:t>
      </w:r>
      <w:r w:rsidR="00A6293D" w:rsidRPr="00510B48">
        <w:t xml:space="preserve"> </w:t>
      </w:r>
      <w:r w:rsidRPr="00510B48">
        <w:t>volontaire,</w:t>
      </w:r>
      <w:r w:rsidR="00A6293D" w:rsidRPr="00510B48">
        <w:t xml:space="preserve"> </w:t>
      </w:r>
      <w:r w:rsidRPr="00510B48">
        <w:t>ainsi</w:t>
      </w:r>
      <w:r w:rsidR="00A6293D" w:rsidRPr="00510B48">
        <w:t xml:space="preserve"> </w:t>
      </w:r>
      <w:r w:rsidRPr="00510B48">
        <w:t>que,</w:t>
      </w:r>
      <w:r w:rsidR="00A6293D" w:rsidRPr="00510B48">
        <w:t xml:space="preserve"> </w:t>
      </w:r>
      <w:r w:rsidRPr="00510B48">
        <w:t>sous</w:t>
      </w:r>
      <w:r w:rsidR="00A6293D" w:rsidRPr="00510B48">
        <w:t xml:space="preserve"> </w:t>
      </w:r>
      <w:r w:rsidRPr="00510B48">
        <w:t>réserve</w:t>
      </w:r>
      <w:r w:rsidR="00A6293D" w:rsidRPr="00510B48">
        <w:t xml:space="preserve"> </w:t>
      </w:r>
      <w:r w:rsidRPr="00510B48">
        <w:t>du</w:t>
      </w:r>
      <w:r w:rsidR="00A6293D" w:rsidRPr="00510B48">
        <w:t xml:space="preserve"> </w:t>
      </w:r>
      <w:r w:rsidRPr="00510B48">
        <w:t>consentement</w:t>
      </w:r>
      <w:r w:rsidR="00A6293D" w:rsidRPr="00510B48">
        <w:t xml:space="preserve"> </w:t>
      </w:r>
      <w:r w:rsidRPr="00510B48">
        <w:t>écrit</w:t>
      </w:r>
      <w:r w:rsidR="00A6293D" w:rsidRPr="00510B48">
        <w:t xml:space="preserve"> </w:t>
      </w:r>
      <w:r w:rsidRPr="00510B48">
        <w:t>de</w:t>
      </w:r>
      <w:r w:rsidR="00A6293D" w:rsidRPr="00510B48">
        <w:t xml:space="preserve"> </w:t>
      </w:r>
      <w:r w:rsidRPr="00510B48">
        <w:t>l’intéressé,</w:t>
      </w:r>
      <w:r w:rsidR="00A6293D" w:rsidRPr="00510B48">
        <w:t xml:space="preserve"> </w:t>
      </w:r>
      <w:r w:rsidRPr="00510B48">
        <w:t>les</w:t>
      </w:r>
      <w:r w:rsidR="00A6293D" w:rsidRPr="00510B48">
        <w:t xml:space="preserve"> </w:t>
      </w:r>
      <w:r w:rsidRPr="00510B48">
        <w:t>données</w:t>
      </w:r>
      <w:r w:rsidR="00A6293D" w:rsidRPr="00510B48">
        <w:t xml:space="preserve"> </w:t>
      </w:r>
      <w:r w:rsidRPr="00510B48">
        <w:t>sur</w:t>
      </w:r>
      <w:r w:rsidR="00A6293D" w:rsidRPr="00510B48">
        <w:t xml:space="preserve"> </w:t>
      </w:r>
      <w:r w:rsidRPr="00510B48">
        <w:t>la</w:t>
      </w:r>
      <w:r w:rsidR="00A6293D" w:rsidRPr="00510B48">
        <w:t xml:space="preserve"> </w:t>
      </w:r>
      <w:r w:rsidRPr="00510B48">
        <w:t>langue</w:t>
      </w:r>
      <w:r w:rsidR="00A6293D" w:rsidRPr="00510B48">
        <w:t xml:space="preserve"> </w:t>
      </w:r>
      <w:r w:rsidRPr="00510B48">
        <w:t>dans</w:t>
      </w:r>
      <w:r w:rsidR="00A6293D" w:rsidRPr="00510B48">
        <w:t xml:space="preserve"> </w:t>
      </w:r>
      <w:r w:rsidRPr="00510B48">
        <w:t>laquelle</w:t>
      </w:r>
      <w:r w:rsidR="00A6293D" w:rsidRPr="00510B48">
        <w:t xml:space="preserve"> </w:t>
      </w:r>
      <w:r w:rsidRPr="00510B48">
        <w:t>l’employé</w:t>
      </w:r>
      <w:r w:rsidR="00A6293D" w:rsidRPr="00510B48">
        <w:t xml:space="preserve"> </w:t>
      </w:r>
      <w:r w:rsidRPr="00510B48">
        <w:t>a</w:t>
      </w:r>
      <w:r w:rsidR="00A6293D" w:rsidRPr="00510B48">
        <w:t xml:space="preserve"> </w:t>
      </w:r>
      <w:r w:rsidRPr="00510B48">
        <w:t>suivi</w:t>
      </w:r>
      <w:r w:rsidR="00A6293D" w:rsidRPr="00510B48">
        <w:t xml:space="preserve"> </w:t>
      </w:r>
      <w:r w:rsidRPr="00510B48">
        <w:t>ses</w:t>
      </w:r>
      <w:r w:rsidR="00A6293D" w:rsidRPr="00510B48">
        <w:t xml:space="preserve"> </w:t>
      </w:r>
      <w:r w:rsidRPr="00510B48">
        <w:t>études</w:t>
      </w:r>
      <w:r w:rsidR="00A6293D" w:rsidRPr="00510B48">
        <w:t xml:space="preserve"> </w:t>
      </w:r>
      <w:r w:rsidRPr="00510B48">
        <w:t>primaires,</w:t>
      </w:r>
      <w:r w:rsidR="00A6293D" w:rsidRPr="00510B48">
        <w:t xml:space="preserve"> </w:t>
      </w:r>
      <w:r w:rsidRPr="00510B48">
        <w:t>secondaires</w:t>
      </w:r>
      <w:r w:rsidR="00A6293D" w:rsidRPr="00510B48">
        <w:t xml:space="preserve"> </w:t>
      </w:r>
      <w:r w:rsidRPr="00510B48">
        <w:t>et</w:t>
      </w:r>
      <w:r w:rsidR="00A6293D" w:rsidRPr="00510B48">
        <w:t xml:space="preserve"> </w:t>
      </w:r>
      <w:r w:rsidRPr="00510B48">
        <w:t>supérieures</w:t>
      </w:r>
      <w:r w:rsidR="00601D40" w:rsidRPr="00510B48">
        <w:t>.</w:t>
      </w:r>
      <w:r w:rsidR="00A6293D" w:rsidRPr="00510B48">
        <w:t xml:space="preserve"> </w:t>
      </w:r>
      <w:r w:rsidRPr="00510B48">
        <w:t>Elle</w:t>
      </w:r>
      <w:r w:rsidR="00A6293D" w:rsidRPr="00510B48">
        <w:t xml:space="preserve"> </w:t>
      </w:r>
      <w:r w:rsidRPr="00510B48">
        <w:t>définit</w:t>
      </w:r>
      <w:r w:rsidR="00A6293D" w:rsidRPr="00510B48">
        <w:t xml:space="preserve"> </w:t>
      </w:r>
      <w:r w:rsidRPr="00510B48">
        <w:t>aussi</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d’utilisation</w:t>
      </w:r>
      <w:r w:rsidR="00A6293D" w:rsidRPr="00510B48">
        <w:t xml:space="preserve"> </w:t>
      </w:r>
      <w:r w:rsidRPr="00510B48">
        <w:t>par</w:t>
      </w:r>
      <w:r w:rsidR="00A6293D" w:rsidRPr="00510B48">
        <w:t xml:space="preserve"> </w:t>
      </w:r>
      <w:r w:rsidRPr="00510B48">
        <w:t>l’administration</w:t>
      </w:r>
      <w:r w:rsidR="00A6293D" w:rsidRPr="00510B48">
        <w:t xml:space="preserve"> </w:t>
      </w:r>
      <w:r w:rsidRPr="00510B48">
        <w:t>des</w:t>
      </w:r>
      <w:r w:rsidR="00A6293D" w:rsidRPr="00510B48">
        <w:t xml:space="preserve"> </w:t>
      </w:r>
      <w:r w:rsidRPr="00510B48">
        <w:t>provinces</w:t>
      </w:r>
      <w:r w:rsidR="00A6293D" w:rsidRPr="00510B48">
        <w:t xml:space="preserve"> </w:t>
      </w:r>
      <w:r w:rsidRPr="00510B48">
        <w:t>autonomes</w:t>
      </w:r>
      <w:r w:rsidR="00A6293D" w:rsidRPr="00510B48">
        <w:t xml:space="preserve"> </w:t>
      </w:r>
      <w:r w:rsidRPr="00510B48">
        <w:t>et</w:t>
      </w:r>
      <w:r w:rsidR="00A6293D" w:rsidRPr="00510B48">
        <w:t xml:space="preserve"> </w:t>
      </w:r>
      <w:r w:rsidRPr="00510B48">
        <w:t>des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du</w:t>
      </w:r>
      <w:r w:rsidR="00A6293D" w:rsidRPr="00510B48">
        <w:t xml:space="preserve"> </w:t>
      </w:r>
      <w:r w:rsidRPr="00510B48">
        <w:t>fichier</w:t>
      </w:r>
      <w:r w:rsidR="00A6293D" w:rsidRPr="00510B48">
        <w:t xml:space="preserve"> </w:t>
      </w:r>
      <w:r w:rsidRPr="00510B48">
        <w:t>central</w:t>
      </w:r>
      <w:r w:rsidR="00A6293D" w:rsidRPr="00510B48">
        <w:t xml:space="preserve"> </w:t>
      </w:r>
      <w:r w:rsidRPr="00510B48">
        <w:t>du</w:t>
      </w:r>
      <w:r w:rsidR="00A6293D" w:rsidRPr="00510B48">
        <w:t xml:space="preserve"> </w:t>
      </w:r>
      <w:r w:rsidRPr="00510B48">
        <w:t>personnel</w:t>
      </w:r>
      <w:r w:rsidR="00A6293D" w:rsidRPr="00510B48">
        <w:t xml:space="preserve"> </w:t>
      </w:r>
      <w:r w:rsidRPr="00510B48">
        <w:t>tenu</w:t>
      </w:r>
      <w:r w:rsidR="00A6293D" w:rsidRPr="00510B48">
        <w:t xml:space="preserve"> </w:t>
      </w:r>
      <w:r w:rsidRPr="00510B48">
        <w:t>par</w:t>
      </w:r>
      <w:r w:rsidR="00A6293D" w:rsidRPr="00510B48">
        <w:t xml:space="preserve"> </w:t>
      </w:r>
      <w:r w:rsidRPr="00510B48">
        <w:t>les</w:t>
      </w:r>
      <w:r w:rsidR="00A6293D" w:rsidRPr="00510B48">
        <w:t xml:space="preserve"> </w:t>
      </w:r>
      <w:r w:rsidRPr="00510B48">
        <w:t>pouvoirs</w:t>
      </w:r>
      <w:r w:rsidR="00A6293D" w:rsidRPr="00510B48">
        <w:t xml:space="preserve"> </w:t>
      </w:r>
      <w:r w:rsidRPr="00510B48">
        <w:t>publics,</w:t>
      </w:r>
      <w:r w:rsidR="00A6293D" w:rsidRPr="00510B48">
        <w:t xml:space="preserve"> </w:t>
      </w:r>
      <w:r w:rsidRPr="00510B48">
        <w:t>ainsi</w:t>
      </w:r>
      <w:r w:rsidR="00A6293D" w:rsidRPr="00510B48">
        <w:t xml:space="preserve"> </w:t>
      </w:r>
      <w:r w:rsidRPr="00510B48">
        <w:t>que</w:t>
      </w:r>
      <w:r w:rsidR="00A6293D" w:rsidRPr="00510B48">
        <w:t xml:space="preserve"> </w:t>
      </w:r>
      <w:r w:rsidRPr="00510B48">
        <w:t>son</w:t>
      </w:r>
      <w:r w:rsidR="00A6293D" w:rsidRPr="00510B48">
        <w:t xml:space="preserve"> </w:t>
      </w:r>
      <w:r w:rsidRPr="00510B48">
        <w:t>traitement</w:t>
      </w:r>
      <w:r w:rsidR="00A6293D" w:rsidRPr="00510B48">
        <w:t xml:space="preserve"> </w:t>
      </w:r>
      <w:r w:rsidRPr="00510B48">
        <w:t>par</w:t>
      </w:r>
      <w:r w:rsidR="00A6293D" w:rsidRPr="00510B48">
        <w:t xml:space="preserve"> </w:t>
      </w:r>
      <w:r w:rsidRPr="00510B48">
        <w:t>le</w:t>
      </w:r>
      <w:r w:rsidR="00A6293D" w:rsidRPr="00510B48">
        <w:t xml:space="preserve"> </w:t>
      </w:r>
      <w:r w:rsidRPr="00510B48">
        <w:t>Département</w:t>
      </w:r>
      <w:r w:rsidR="00A6293D" w:rsidRPr="00510B48">
        <w:t xml:space="preserve"> </w:t>
      </w:r>
      <w:r w:rsidRPr="00510B48">
        <w:t>de</w:t>
      </w:r>
      <w:r w:rsidR="00A6293D" w:rsidRPr="00510B48">
        <w:t xml:space="preserve"> </w:t>
      </w:r>
      <w:r w:rsidRPr="00510B48">
        <w:t>l’administration</w:t>
      </w:r>
      <w:r w:rsidR="00A6293D" w:rsidRPr="00510B48">
        <w:t xml:space="preserve"> </w:t>
      </w:r>
      <w:r w:rsidRPr="00510B48">
        <w:t>du</w:t>
      </w:r>
      <w:r w:rsidR="00A6293D" w:rsidRPr="00510B48">
        <w:t xml:space="preserve"> </w:t>
      </w:r>
      <w:r w:rsidRPr="00510B48">
        <w:t>personnel,</w:t>
      </w:r>
      <w:r w:rsidR="00A6293D" w:rsidRPr="00510B48">
        <w:t xml:space="preserve"> </w:t>
      </w:r>
      <w:r w:rsidRPr="00510B48">
        <w:t>une</w:t>
      </w:r>
      <w:r w:rsidR="00A6293D" w:rsidRPr="00510B48">
        <w:t xml:space="preserve"> </w:t>
      </w:r>
      <w:r w:rsidRPr="00510B48">
        <w:t>fois</w:t>
      </w:r>
      <w:r w:rsidR="00A6293D" w:rsidRPr="00510B48">
        <w:t xml:space="preserve"> </w:t>
      </w:r>
      <w:r w:rsidRPr="00510B48">
        <w:t>que</w:t>
      </w:r>
      <w:r w:rsidR="00A6293D" w:rsidRPr="00510B48">
        <w:t xml:space="preserve"> </w:t>
      </w:r>
      <w:r w:rsidRPr="00510B48">
        <w:t>le</w:t>
      </w:r>
      <w:r w:rsidR="00A6293D" w:rsidRPr="00510B48">
        <w:t xml:space="preserve"> </w:t>
      </w:r>
      <w:r w:rsidRPr="00510B48">
        <w:t>nouveau</w:t>
      </w:r>
      <w:r w:rsidR="00A6293D" w:rsidRPr="00510B48">
        <w:t xml:space="preserve"> </w:t>
      </w:r>
      <w:r w:rsidRPr="00510B48">
        <w:t>système</w:t>
      </w:r>
      <w:r w:rsidR="00A6293D" w:rsidRPr="00510B48">
        <w:t xml:space="preserve"> </w:t>
      </w:r>
      <w:r w:rsidRPr="00510B48">
        <w:t>informatique</w:t>
      </w:r>
      <w:r w:rsidR="00A6293D" w:rsidRPr="00510B48">
        <w:t xml:space="preserve"> </w:t>
      </w:r>
      <w:r w:rsidRPr="00510B48">
        <w:t>aura</w:t>
      </w:r>
      <w:r w:rsidR="00A6293D" w:rsidRPr="00510B48">
        <w:t xml:space="preserve"> </w:t>
      </w:r>
      <w:r w:rsidRPr="00510B48">
        <w:t>été</w:t>
      </w:r>
      <w:r w:rsidR="00A6293D" w:rsidRPr="00510B48">
        <w:t xml:space="preserve"> </w:t>
      </w:r>
      <w:r w:rsidRPr="00510B48">
        <w:t>mis</w:t>
      </w:r>
      <w:r w:rsidR="00A6293D" w:rsidRPr="00510B48">
        <w:t xml:space="preserve"> </w:t>
      </w:r>
      <w:r w:rsidRPr="00510B48">
        <w:t>en</w:t>
      </w:r>
      <w:r w:rsidR="00A6293D" w:rsidRPr="00510B48">
        <w:t xml:space="preserve"> </w:t>
      </w:r>
      <w:r w:rsidRPr="00510B48">
        <w:t>place</w:t>
      </w:r>
      <w:r w:rsidR="00A6293D" w:rsidRPr="00510B48">
        <w:t xml:space="preserve"> </w:t>
      </w:r>
      <w:r w:rsidRPr="00510B48">
        <w:t>et</w:t>
      </w:r>
      <w:r w:rsidR="00A6293D" w:rsidRPr="00510B48">
        <w:t xml:space="preserve"> </w:t>
      </w:r>
      <w:r w:rsidRPr="00510B48">
        <w:t>sera</w:t>
      </w:r>
      <w:r w:rsidR="00A6293D" w:rsidRPr="00510B48">
        <w:t xml:space="preserve"> </w:t>
      </w:r>
      <w:r w:rsidRPr="00510B48">
        <w:t>pleinement</w:t>
      </w:r>
      <w:r w:rsidR="00A6293D" w:rsidRPr="00510B48">
        <w:t xml:space="preserve"> </w:t>
      </w:r>
      <w:r w:rsidRPr="00510B48">
        <w:t>opérationnel.</w:t>
      </w:r>
    </w:p>
    <w:p w14:paraId="4FF47ABD" w14:textId="3C353243" w:rsidR="00222975" w:rsidRPr="00510B48" w:rsidRDefault="00222975" w:rsidP="00222975">
      <w:pPr>
        <w:pStyle w:val="SingleTxtG"/>
      </w:pPr>
      <w:r w:rsidRPr="00510B48">
        <w:t>273.</w:t>
      </w:r>
      <w:r w:rsidRPr="00510B48">
        <w:tab/>
        <w:t>Une</w:t>
      </w:r>
      <w:r w:rsidR="00A6293D" w:rsidRPr="00510B48">
        <w:t xml:space="preserve"> </w:t>
      </w:r>
      <w:r w:rsidRPr="00510B48">
        <w:t>fois</w:t>
      </w:r>
      <w:r w:rsidR="00A6293D" w:rsidRPr="00510B48">
        <w:t xml:space="preserve"> </w:t>
      </w:r>
      <w:r w:rsidRPr="00510B48">
        <w:t>que</w:t>
      </w:r>
      <w:r w:rsidR="00A6293D" w:rsidRPr="00510B48">
        <w:t xml:space="preserve"> </w:t>
      </w:r>
      <w:r w:rsidRPr="00510B48">
        <w:t>le</w:t>
      </w:r>
      <w:r w:rsidR="00A6293D" w:rsidRPr="00510B48">
        <w:t xml:space="preserve"> </w:t>
      </w:r>
      <w:r w:rsidRPr="00510B48">
        <w:t>nouveau</w:t>
      </w:r>
      <w:r w:rsidR="00A6293D" w:rsidRPr="00510B48">
        <w:t xml:space="preserve"> </w:t>
      </w:r>
      <w:r w:rsidRPr="00510B48">
        <w:t>système</w:t>
      </w:r>
      <w:r w:rsidR="00A6293D" w:rsidRPr="00510B48">
        <w:t xml:space="preserve"> </w:t>
      </w:r>
      <w:r w:rsidRPr="00510B48">
        <w:t>informatique</w:t>
      </w:r>
      <w:r w:rsidR="00A6293D" w:rsidRPr="00510B48">
        <w:t xml:space="preserve"> </w:t>
      </w:r>
      <w:r w:rsidRPr="00510B48">
        <w:t>aura</w:t>
      </w:r>
      <w:r w:rsidR="00A6293D" w:rsidRPr="00510B48">
        <w:t xml:space="preserve"> </w:t>
      </w:r>
      <w:r w:rsidRPr="00510B48">
        <w:t>été</w:t>
      </w:r>
      <w:r w:rsidR="00A6293D" w:rsidRPr="00510B48">
        <w:t xml:space="preserve"> </w:t>
      </w:r>
      <w:r w:rsidRPr="00510B48">
        <w:t>mis</w:t>
      </w:r>
      <w:r w:rsidR="00A6293D" w:rsidRPr="00510B48">
        <w:t xml:space="preserve"> </w:t>
      </w:r>
      <w:r w:rsidRPr="00510B48">
        <w:t>en</w:t>
      </w:r>
      <w:r w:rsidR="00A6293D" w:rsidRPr="00510B48">
        <w:t xml:space="preserve"> </w:t>
      </w:r>
      <w:r w:rsidRPr="00510B48">
        <w:t>place</w:t>
      </w:r>
      <w:r w:rsidR="00A6293D" w:rsidRPr="00510B48">
        <w:t xml:space="preserve"> </w:t>
      </w:r>
      <w:r w:rsidRPr="00510B48">
        <w:t>et</w:t>
      </w:r>
      <w:r w:rsidR="00A6293D" w:rsidRPr="00510B48">
        <w:t xml:space="preserve"> </w:t>
      </w:r>
      <w:r w:rsidRPr="00510B48">
        <w:t>sera</w:t>
      </w:r>
      <w:r w:rsidR="00A6293D" w:rsidRPr="00510B48">
        <w:t xml:space="preserve"> </w:t>
      </w:r>
      <w:r w:rsidRPr="00510B48">
        <w:t>pleinement</w:t>
      </w:r>
      <w:r w:rsidR="00A6293D" w:rsidRPr="00510B48">
        <w:t xml:space="preserve"> </w:t>
      </w:r>
      <w:r w:rsidRPr="00510B48">
        <w:t>opérationnel,</w:t>
      </w:r>
      <w:r w:rsidR="00A6293D" w:rsidRPr="00510B48">
        <w:t xml:space="preserve"> </w:t>
      </w:r>
      <w:r w:rsidRPr="00510B48">
        <w:t>il</w:t>
      </w:r>
      <w:r w:rsidR="00A6293D" w:rsidRPr="00510B48">
        <w:t xml:space="preserve"> </w:t>
      </w:r>
      <w:r w:rsidRPr="00510B48">
        <w:t>sera</w:t>
      </w:r>
      <w:r w:rsidR="00A6293D" w:rsidRPr="00510B48">
        <w:t xml:space="preserve"> </w:t>
      </w:r>
      <w:r w:rsidRPr="00510B48">
        <w:t>possible</w:t>
      </w:r>
      <w:r w:rsidR="00A6293D" w:rsidRPr="00510B48">
        <w:t xml:space="preserve"> </w:t>
      </w:r>
      <w:r w:rsidRPr="00510B48">
        <w:t>de</w:t>
      </w:r>
      <w:r w:rsidR="00A6293D" w:rsidRPr="00510B48">
        <w:t xml:space="preserve"> </w:t>
      </w:r>
      <w:r w:rsidRPr="00510B48">
        <w:t>collecter</w:t>
      </w:r>
      <w:r w:rsidR="00A6293D" w:rsidRPr="00510B48">
        <w:t xml:space="preserve"> </w:t>
      </w:r>
      <w:r w:rsidRPr="00510B48">
        <w:t>des</w:t>
      </w:r>
      <w:r w:rsidR="00A6293D" w:rsidRPr="00510B48">
        <w:t xml:space="preserve"> </w:t>
      </w:r>
      <w:r w:rsidRPr="00510B48">
        <w:t>données</w:t>
      </w:r>
      <w:r w:rsidR="00A6293D" w:rsidRPr="00510B48">
        <w:t xml:space="preserve"> </w:t>
      </w:r>
      <w:r w:rsidRPr="00510B48">
        <w:t>statistiques</w:t>
      </w:r>
      <w:r w:rsidR="00A6293D" w:rsidRPr="00510B48">
        <w:t xml:space="preserve"> </w:t>
      </w:r>
      <w:r w:rsidRPr="00510B48">
        <w:t>sur</w:t>
      </w:r>
      <w:r w:rsidR="00A6293D" w:rsidRPr="00510B48">
        <w:t xml:space="preserve"> </w:t>
      </w:r>
      <w:r w:rsidRPr="00510B48">
        <w:t>la</w:t>
      </w:r>
      <w:r w:rsidR="00A6293D" w:rsidRPr="00510B48">
        <w:t xml:space="preserve"> </w:t>
      </w:r>
      <w:r w:rsidRPr="00510B48">
        <w:t>représentation</w:t>
      </w:r>
      <w:r w:rsidR="00A6293D" w:rsidRPr="00510B48">
        <w:t xml:space="preserve"> </w:t>
      </w:r>
      <w:r w:rsidRPr="00510B48">
        <w:t>des</w:t>
      </w:r>
      <w:r w:rsidR="00A6293D" w:rsidRPr="00510B48">
        <w:t xml:space="preserve"> </w:t>
      </w:r>
      <w:r w:rsidRPr="00510B48">
        <w:t>minorités</w:t>
      </w:r>
      <w:r w:rsidR="00A6293D" w:rsidRPr="00510B48">
        <w:t xml:space="preserve"> </w:t>
      </w:r>
      <w:r w:rsidRPr="00510B48">
        <w:t>ethniques</w:t>
      </w:r>
      <w:r w:rsidR="00A6293D" w:rsidRPr="00510B48">
        <w:t xml:space="preserve"> </w:t>
      </w:r>
      <w:r w:rsidRPr="00510B48">
        <w:t>dans</w:t>
      </w:r>
      <w:r w:rsidR="00A6293D" w:rsidRPr="00510B48">
        <w:t xml:space="preserve"> </w:t>
      </w:r>
      <w:r w:rsidRPr="00510B48">
        <w:t>les</w:t>
      </w:r>
      <w:r w:rsidR="00A6293D" w:rsidRPr="00510B48">
        <w:t xml:space="preserve"> </w:t>
      </w:r>
      <w:r w:rsidRPr="00510B48">
        <w:t>organes</w:t>
      </w:r>
      <w:r w:rsidR="00A6293D" w:rsidRPr="00510B48">
        <w:t xml:space="preserve"> </w:t>
      </w:r>
      <w:r w:rsidRPr="00510B48">
        <w:t>de</w:t>
      </w:r>
      <w:r w:rsidR="00A6293D" w:rsidRPr="00510B48">
        <w:t xml:space="preserve"> </w:t>
      </w:r>
      <w:r w:rsidRPr="00510B48">
        <w:t>l’État,</w:t>
      </w:r>
      <w:r w:rsidR="00A6293D" w:rsidRPr="00510B48">
        <w:t xml:space="preserve"> </w:t>
      </w:r>
      <w:r w:rsidRPr="00510B48">
        <w:t>les</w:t>
      </w:r>
      <w:r w:rsidR="00A6293D" w:rsidRPr="00510B48">
        <w:t xml:space="preserve"> </w:t>
      </w:r>
      <w:r w:rsidRPr="00510B48">
        <w:t>provinces</w:t>
      </w:r>
      <w:r w:rsidR="00A6293D" w:rsidRPr="00510B48">
        <w:t xml:space="preserve"> </w:t>
      </w:r>
      <w:r w:rsidRPr="00510B48">
        <w:t>autonomes</w:t>
      </w:r>
      <w:r w:rsidR="00A6293D" w:rsidRPr="00510B48">
        <w:t xml:space="preserve"> </w:t>
      </w:r>
      <w:r w:rsidRPr="00510B48">
        <w:t>et</w:t>
      </w:r>
      <w:r w:rsidR="00A6293D" w:rsidRPr="00510B48">
        <w:t xml:space="preserve"> </w:t>
      </w:r>
      <w:r w:rsidRPr="00510B48">
        <w:t>les</w:t>
      </w:r>
      <w:r w:rsidR="00A6293D" w:rsidRPr="00510B48">
        <w:t xml:space="preserve"> </w:t>
      </w:r>
      <w:r w:rsidRPr="00510B48">
        <w:t>unités</w:t>
      </w:r>
      <w:r w:rsidR="00A6293D" w:rsidRPr="00510B48">
        <w:t xml:space="preserve"> </w:t>
      </w:r>
      <w:r w:rsidRPr="00510B48">
        <w:t>d’autonomie</w:t>
      </w:r>
      <w:r w:rsidR="00A6293D" w:rsidRPr="00510B48">
        <w:t xml:space="preserve"> </w:t>
      </w:r>
      <w:r w:rsidRPr="00510B48">
        <w:t>locale,</w:t>
      </w:r>
      <w:r w:rsidR="00A6293D" w:rsidRPr="00510B48">
        <w:t xml:space="preserve"> </w:t>
      </w:r>
      <w:r w:rsidRPr="00510B48">
        <w:t>ce</w:t>
      </w:r>
      <w:r w:rsidR="00A6293D" w:rsidRPr="00510B48">
        <w:t xml:space="preserve"> </w:t>
      </w:r>
      <w:r w:rsidRPr="00510B48">
        <w:t>qui</w:t>
      </w:r>
      <w:r w:rsidR="00A6293D" w:rsidRPr="00510B48">
        <w:t xml:space="preserve"> </w:t>
      </w:r>
      <w:r w:rsidRPr="00510B48">
        <w:t>dépendra</w:t>
      </w:r>
      <w:r w:rsidR="00A6293D" w:rsidRPr="00510B48">
        <w:t xml:space="preserve"> </w:t>
      </w:r>
      <w:r w:rsidRPr="00510B48">
        <w:t>néanmoins</w:t>
      </w:r>
      <w:r w:rsidR="00A6293D" w:rsidRPr="00510B48">
        <w:t xml:space="preserve"> </w:t>
      </w:r>
      <w:r w:rsidRPr="00510B48">
        <w:t>en</w:t>
      </w:r>
      <w:r w:rsidR="00A6293D" w:rsidRPr="00510B48">
        <w:t xml:space="preserve"> </w:t>
      </w:r>
      <w:r w:rsidRPr="00510B48">
        <w:t>grande</w:t>
      </w:r>
      <w:r w:rsidR="00A6293D" w:rsidRPr="00510B48">
        <w:t xml:space="preserve"> </w:t>
      </w:r>
      <w:r w:rsidRPr="00510B48">
        <w:t>partie</w:t>
      </w:r>
      <w:r w:rsidR="00A6293D" w:rsidRPr="00510B48">
        <w:t xml:space="preserve"> </w:t>
      </w:r>
      <w:r w:rsidRPr="00510B48">
        <w:t>de</w:t>
      </w:r>
      <w:r w:rsidR="00A6293D" w:rsidRPr="00510B48">
        <w:t xml:space="preserve"> </w:t>
      </w:r>
      <w:r w:rsidRPr="00510B48">
        <w:t>la</w:t>
      </w:r>
      <w:r w:rsidR="00A6293D" w:rsidRPr="00510B48">
        <w:t xml:space="preserve"> </w:t>
      </w:r>
      <w:r w:rsidRPr="00510B48">
        <w:t>volonté</w:t>
      </w:r>
      <w:r w:rsidR="00A6293D" w:rsidRPr="00510B48">
        <w:t xml:space="preserve"> </w:t>
      </w:r>
      <w:r w:rsidRPr="00510B48">
        <w:t>des</w:t>
      </w:r>
      <w:r w:rsidR="00A6293D" w:rsidRPr="00510B48">
        <w:t xml:space="preserve"> </w:t>
      </w:r>
      <w:r w:rsidRPr="00510B48">
        <w:t>employés</w:t>
      </w:r>
      <w:r w:rsidR="00A6293D" w:rsidRPr="00510B48">
        <w:t xml:space="preserve"> </w:t>
      </w:r>
      <w:r w:rsidRPr="00510B48">
        <w:t>de</w:t>
      </w:r>
      <w:r w:rsidR="00A6293D" w:rsidRPr="00510B48">
        <w:t xml:space="preserve"> </w:t>
      </w:r>
      <w:r w:rsidRPr="00510B48">
        <w:t>déclarer</w:t>
      </w:r>
      <w:r w:rsidR="00A6293D" w:rsidRPr="00510B48">
        <w:t xml:space="preserve"> </w:t>
      </w:r>
      <w:r w:rsidRPr="00510B48">
        <w:t>leur</w:t>
      </w:r>
      <w:r w:rsidR="00A6293D" w:rsidRPr="00510B48">
        <w:t xml:space="preserve"> </w:t>
      </w:r>
      <w:r w:rsidRPr="00510B48">
        <w:t>origine</w:t>
      </w:r>
      <w:r w:rsidR="00A6293D" w:rsidRPr="00510B48">
        <w:t xml:space="preserve"> </w:t>
      </w:r>
      <w:r w:rsidRPr="00510B48">
        <w:t>nationale</w:t>
      </w:r>
      <w:r w:rsidRPr="00510B48">
        <w:rPr>
          <w:b/>
          <w:bCs/>
        </w:rPr>
        <w:t>.</w:t>
      </w:r>
    </w:p>
    <w:p w14:paraId="71157594" w14:textId="63CE2803" w:rsidR="00222975" w:rsidRPr="00510B48" w:rsidRDefault="00222975" w:rsidP="00222975">
      <w:pPr>
        <w:pStyle w:val="SingleTxtG"/>
      </w:pPr>
      <w:r w:rsidRPr="00510B48">
        <w:t>274.</w:t>
      </w:r>
      <w:r w:rsidRPr="00510B48">
        <w:tab/>
        <w:t>Le</w:t>
      </w:r>
      <w:r w:rsidR="00A6293D" w:rsidRPr="00510B48">
        <w:t xml:space="preserve"> </w:t>
      </w:r>
      <w:r w:rsidRPr="00510B48">
        <w:t>recrutement</w:t>
      </w:r>
      <w:r w:rsidR="00A6293D" w:rsidRPr="00510B48">
        <w:t xml:space="preserve"> </w:t>
      </w:r>
      <w:r w:rsidRPr="00510B48">
        <w:t>d’un</w:t>
      </w:r>
      <w:r w:rsidR="00A6293D" w:rsidRPr="00510B48">
        <w:t xml:space="preserve"> </w:t>
      </w:r>
      <w:r w:rsidRPr="00510B48">
        <w:t>coordonnateur</w:t>
      </w:r>
      <w:r w:rsidR="00A6293D" w:rsidRPr="00510B48">
        <w:t xml:space="preserve"> </w:t>
      </w:r>
      <w:r w:rsidRPr="00510B48">
        <w:t>pour</w:t>
      </w:r>
      <w:r w:rsidR="00A6293D" w:rsidRPr="00510B48">
        <w:t xml:space="preserve"> </w:t>
      </w:r>
      <w:r w:rsidRPr="00510B48">
        <w:t>les</w:t>
      </w:r>
      <w:r w:rsidR="00A6293D" w:rsidRPr="00510B48">
        <w:t xml:space="preserve"> </w:t>
      </w:r>
      <w:r w:rsidRPr="00510B48">
        <w:t>questions</w:t>
      </w:r>
      <w:r w:rsidR="00A6293D" w:rsidRPr="00510B48">
        <w:t xml:space="preserve"> </w:t>
      </w:r>
      <w:r w:rsidRPr="00510B48">
        <w:t>roms</w:t>
      </w:r>
      <w:r w:rsidR="00A6293D" w:rsidRPr="00510B48">
        <w:t xml:space="preserve"> </w:t>
      </w:r>
      <w:r w:rsidRPr="00510B48">
        <w:t>a</w:t>
      </w:r>
      <w:r w:rsidR="00A6293D" w:rsidRPr="00510B48">
        <w:t xml:space="preserve"> </w:t>
      </w:r>
      <w:r w:rsidRPr="00510B48">
        <w:t>permis</w:t>
      </w:r>
      <w:r w:rsidR="00A6293D" w:rsidRPr="00510B48">
        <w:t xml:space="preserve"> </w:t>
      </w:r>
      <w:r w:rsidRPr="00510B48">
        <w:t>d’améliorer</w:t>
      </w:r>
      <w:r w:rsidR="00A6293D" w:rsidRPr="00510B48">
        <w:t xml:space="preserve"> </w:t>
      </w:r>
      <w:r w:rsidRPr="00510B48">
        <w:t>les</w:t>
      </w:r>
      <w:r w:rsidR="00A6293D" w:rsidRPr="00510B48">
        <w:t xml:space="preserve"> </w:t>
      </w:r>
      <w:r w:rsidRPr="00510B48">
        <w:t>conditions</w:t>
      </w:r>
      <w:r w:rsidR="00A6293D" w:rsidRPr="00510B48">
        <w:t xml:space="preserve"> </w:t>
      </w:r>
      <w:r w:rsidRPr="00510B48">
        <w:t>d’insertion</w:t>
      </w:r>
      <w:r w:rsidR="00A6293D" w:rsidRPr="00510B48">
        <w:t xml:space="preserve"> </w:t>
      </w:r>
      <w:r w:rsidRPr="00510B48">
        <w:t>des</w:t>
      </w:r>
      <w:r w:rsidR="00A6293D" w:rsidRPr="00510B48">
        <w:t xml:space="preserve"> </w:t>
      </w:r>
      <w:r w:rsidRPr="00510B48">
        <w:t>Roms</w:t>
      </w:r>
      <w:r w:rsidR="00A6293D" w:rsidRPr="00510B48">
        <w:t xml:space="preserve"> </w:t>
      </w:r>
      <w:r w:rsidRPr="00510B48">
        <w:t>dans</w:t>
      </w:r>
      <w:r w:rsidR="00A6293D" w:rsidRPr="00510B48">
        <w:t xml:space="preserve"> </w:t>
      </w:r>
      <w:r w:rsidRPr="00510B48">
        <w:t>la</w:t>
      </w:r>
      <w:r w:rsidR="00A6293D" w:rsidRPr="00510B48">
        <w:t xml:space="preserve"> </w:t>
      </w:r>
      <w:r w:rsidRPr="00510B48">
        <w:t>société</w:t>
      </w:r>
      <w:r w:rsidR="00A6293D" w:rsidRPr="00510B48">
        <w:t xml:space="preserve"> </w:t>
      </w:r>
      <w:r w:rsidRPr="00510B48">
        <w:t>locale</w:t>
      </w:r>
      <w:r w:rsidR="00601D40" w:rsidRPr="00510B48">
        <w:t>.</w:t>
      </w:r>
      <w:r w:rsidR="00A6293D" w:rsidRPr="00510B48">
        <w:t xml:space="preserve"> </w:t>
      </w:r>
      <w:r w:rsidRPr="00510B48">
        <w:t>Dans</w:t>
      </w:r>
      <w:r w:rsidR="00A6293D" w:rsidRPr="00510B48">
        <w:t xml:space="preserve"> </w:t>
      </w:r>
      <w:r w:rsidRPr="00510B48">
        <w:t>les</w:t>
      </w:r>
      <w:r w:rsidR="00A6293D" w:rsidRPr="00510B48">
        <w:t xml:space="preserve"> </w:t>
      </w:r>
      <w:r w:rsidRPr="00510B48">
        <w:t>villes</w:t>
      </w:r>
      <w:r w:rsidR="00A6293D" w:rsidRPr="00510B48">
        <w:t xml:space="preserve"> </w:t>
      </w:r>
      <w:r w:rsidRPr="00510B48">
        <w:t>et</w:t>
      </w:r>
      <w:r w:rsidR="00A6293D" w:rsidRPr="00510B48">
        <w:t xml:space="preserve"> </w:t>
      </w:r>
      <w:r w:rsidRPr="00510B48">
        <w:t>municipalités,</w:t>
      </w:r>
      <w:r w:rsidR="00A6293D" w:rsidRPr="00510B48">
        <w:t xml:space="preserve"> </w:t>
      </w:r>
      <w:r w:rsidRPr="00510B48">
        <w:t>50</w:t>
      </w:r>
      <w:r w:rsidR="005033BB">
        <w:t> </w:t>
      </w:r>
      <w:r w:rsidRPr="00510B48">
        <w:t>coordonnateurs</w:t>
      </w:r>
      <w:r w:rsidR="00A6293D" w:rsidRPr="00510B48">
        <w:t xml:space="preserve"> </w:t>
      </w:r>
      <w:r w:rsidRPr="00510B48">
        <w:t>pour</w:t>
      </w:r>
      <w:r w:rsidR="00A6293D" w:rsidRPr="00510B48">
        <w:t xml:space="preserve"> </w:t>
      </w:r>
      <w:r w:rsidRPr="00510B48">
        <w:t>les</w:t>
      </w:r>
      <w:r w:rsidR="00A6293D" w:rsidRPr="00510B48">
        <w:t xml:space="preserve"> </w:t>
      </w:r>
      <w:r w:rsidRPr="00510B48">
        <w:t>questions</w:t>
      </w:r>
      <w:r w:rsidR="00A6293D" w:rsidRPr="00510B48">
        <w:t xml:space="preserve"> </w:t>
      </w:r>
      <w:r w:rsidRPr="00510B48">
        <w:t>roms,</w:t>
      </w:r>
      <w:r w:rsidR="00A6293D" w:rsidRPr="00510B48">
        <w:t xml:space="preserve"> </w:t>
      </w:r>
      <w:r w:rsidRPr="00510B48">
        <w:t>qui</w:t>
      </w:r>
      <w:r w:rsidR="00A6293D" w:rsidRPr="00510B48">
        <w:t xml:space="preserve"> </w:t>
      </w:r>
      <w:r w:rsidRPr="00510B48">
        <w:t>œuvrent</w:t>
      </w:r>
      <w:r w:rsidR="00A6293D" w:rsidRPr="00510B48">
        <w:t xml:space="preserve"> </w:t>
      </w:r>
      <w:r w:rsidRPr="00510B48">
        <w:t>à</w:t>
      </w:r>
      <w:r w:rsidR="00A6293D" w:rsidRPr="00510B48">
        <w:t xml:space="preserve"> </w:t>
      </w:r>
      <w:r w:rsidRPr="00510B48">
        <w:t>l’insertion</w:t>
      </w:r>
      <w:r w:rsidR="00A6293D" w:rsidRPr="00510B48">
        <w:t xml:space="preserve"> </w:t>
      </w:r>
      <w:r w:rsidRPr="00510B48">
        <w:t>des</w:t>
      </w:r>
      <w:r w:rsidR="00A6293D" w:rsidRPr="00510B48">
        <w:t xml:space="preserve"> </w:t>
      </w:r>
      <w:r w:rsidRPr="00510B48">
        <w:t>Roms</w:t>
      </w:r>
      <w:r w:rsidR="00A6293D" w:rsidRPr="00510B48">
        <w:t xml:space="preserve"> </w:t>
      </w:r>
      <w:r w:rsidRPr="00510B48">
        <w:t>dans</w:t>
      </w:r>
      <w:r w:rsidR="00A6293D" w:rsidRPr="00510B48">
        <w:t xml:space="preserve"> </w:t>
      </w:r>
      <w:r w:rsidRPr="00510B48">
        <w:t>le</w:t>
      </w:r>
      <w:r w:rsidR="00A6293D" w:rsidRPr="00510B48">
        <w:t xml:space="preserve"> </w:t>
      </w:r>
      <w:r w:rsidRPr="00510B48">
        <w:t>cadre</w:t>
      </w:r>
      <w:r w:rsidR="00A6293D" w:rsidRPr="00510B48">
        <w:t xml:space="preserve"> </w:t>
      </w:r>
      <w:r w:rsidRPr="00510B48">
        <w:t>d’équipes</w:t>
      </w:r>
      <w:r w:rsidR="00A6293D" w:rsidRPr="00510B48">
        <w:t xml:space="preserve"> </w:t>
      </w:r>
      <w:r w:rsidRPr="00510B48">
        <w:t>mobiles,</w:t>
      </w:r>
      <w:r w:rsidR="00A6293D" w:rsidRPr="00510B48">
        <w:t xml:space="preserve"> </w:t>
      </w:r>
      <w:r w:rsidRPr="00510B48">
        <w:t>ont</w:t>
      </w:r>
      <w:r w:rsidR="00A6293D" w:rsidRPr="00510B48">
        <w:t xml:space="preserve"> </w:t>
      </w:r>
      <w:r w:rsidRPr="00510B48">
        <w:t>été</w:t>
      </w:r>
      <w:r w:rsidR="00A6293D" w:rsidRPr="00510B48">
        <w:t xml:space="preserve"> </w:t>
      </w:r>
      <w:r w:rsidRPr="00510B48">
        <w:t>recrutés.</w:t>
      </w:r>
    </w:p>
    <w:p w14:paraId="5F4CB58F" w14:textId="299DF1C3" w:rsidR="00222975" w:rsidRPr="00510B48" w:rsidRDefault="00222975" w:rsidP="00222975">
      <w:pPr>
        <w:pStyle w:val="H23G"/>
        <w:rPr>
          <w:i/>
        </w:rPr>
      </w:pPr>
      <w:r w:rsidRPr="00510B48">
        <w:tab/>
      </w:r>
      <w:r w:rsidRPr="00510B48">
        <w:tab/>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p>
    <w:p w14:paraId="1CDE2676" w14:textId="031E8C8C" w:rsidR="00222975" w:rsidRPr="00510B48" w:rsidRDefault="00222975" w:rsidP="00222975">
      <w:pPr>
        <w:pStyle w:val="SingleTxtG"/>
      </w:pPr>
      <w:r w:rsidRPr="00510B48">
        <w:t>275.</w:t>
      </w:r>
      <w:r w:rsidRPr="00510B48">
        <w:tab/>
        <w:t>Les</w:t>
      </w:r>
      <w:r w:rsidR="00A6293D" w:rsidRPr="00510B48">
        <w:t xml:space="preserve"> </w:t>
      </w:r>
      <w:r w:rsidRPr="00510B48">
        <w:t>IPAA</w:t>
      </w:r>
      <w:r w:rsidR="00A6293D" w:rsidRPr="00510B48">
        <w:t xml:space="preserve"> </w:t>
      </w:r>
      <w:r w:rsidRPr="00510B48">
        <w:t>n’ont</w:t>
      </w:r>
      <w:r w:rsidR="00A6293D" w:rsidRPr="00510B48">
        <w:t xml:space="preserve"> </w:t>
      </w:r>
      <w:r w:rsidRPr="00510B48">
        <w:t>eu</w:t>
      </w:r>
      <w:r w:rsidR="00A6293D" w:rsidRPr="00510B48">
        <w:t xml:space="preserve"> </w:t>
      </w:r>
      <w:r w:rsidRPr="00510B48">
        <w:t>de</w:t>
      </w:r>
      <w:r w:rsidR="00A6293D" w:rsidRPr="00510B48">
        <w:t xml:space="preserve"> </w:t>
      </w:r>
      <w:r w:rsidRPr="00510B48">
        <w:t>cesse</w:t>
      </w:r>
      <w:r w:rsidR="00A6293D" w:rsidRPr="00510B48">
        <w:t xml:space="preserve"> </w:t>
      </w:r>
      <w:r w:rsidRPr="00510B48">
        <w:t>au</w:t>
      </w:r>
      <w:r w:rsidR="00A6293D" w:rsidRPr="00510B48">
        <w:t xml:space="preserve"> </w:t>
      </w:r>
      <w:r w:rsidRPr="00510B48">
        <w:t>cours</w:t>
      </w:r>
      <w:r w:rsidR="00A6293D" w:rsidRPr="00510B48">
        <w:t xml:space="preserve"> </w:t>
      </w:r>
      <w:r w:rsidRPr="00510B48">
        <w:t>de</w:t>
      </w:r>
      <w:r w:rsidR="00A6293D" w:rsidRPr="00510B48">
        <w:t xml:space="preserve"> </w:t>
      </w:r>
      <w:r w:rsidRPr="00510B48">
        <w:t>la</w:t>
      </w:r>
      <w:r w:rsidR="00A6293D" w:rsidRPr="00510B48">
        <w:t xml:space="preserve"> </w:t>
      </w:r>
      <w:r w:rsidRPr="00510B48">
        <w:t>période</w:t>
      </w:r>
      <w:r w:rsidR="00A6293D" w:rsidRPr="00510B48">
        <w:t xml:space="preserve"> </w:t>
      </w:r>
      <w:r w:rsidRPr="00510B48">
        <w:t>considérée</w:t>
      </w:r>
      <w:r w:rsidR="00A6293D" w:rsidRPr="00510B48">
        <w:t xml:space="preserve"> </w:t>
      </w:r>
      <w:r w:rsidRPr="00510B48">
        <w:t>d’empêcher</w:t>
      </w:r>
      <w:r w:rsidR="00A6293D" w:rsidRPr="00510B48">
        <w:t xml:space="preserve"> </w:t>
      </w:r>
      <w:r w:rsidRPr="00510B48">
        <w:t>les</w:t>
      </w:r>
      <w:r w:rsidR="00A6293D" w:rsidRPr="00510B48">
        <w:t xml:space="preserve"> </w:t>
      </w:r>
      <w:r w:rsidRPr="00510B48">
        <w:t>représentants</w:t>
      </w:r>
      <w:r w:rsidR="00A6293D" w:rsidRPr="00510B48">
        <w:t xml:space="preserve"> </w:t>
      </w:r>
      <w:r w:rsidRPr="00510B48">
        <w:t>serbes</w:t>
      </w:r>
      <w:r w:rsidR="00A6293D" w:rsidRPr="00510B48">
        <w:t xml:space="preserve"> </w:t>
      </w:r>
      <w:r w:rsidRPr="00510B48">
        <w:t>de</w:t>
      </w:r>
      <w:r w:rsidR="00A6293D" w:rsidRPr="00510B48">
        <w:t xml:space="preserve"> </w:t>
      </w:r>
      <w:r w:rsidRPr="00510B48">
        <w:t>prendre</w:t>
      </w:r>
      <w:r w:rsidR="00A6293D" w:rsidRPr="00510B48">
        <w:t xml:space="preserve"> </w:t>
      </w:r>
      <w:r w:rsidRPr="00510B48">
        <w:t>part</w:t>
      </w:r>
      <w:r w:rsidR="00A6293D" w:rsidRPr="00510B48">
        <w:t xml:space="preserve"> </w:t>
      </w:r>
      <w:r w:rsidRPr="00510B48">
        <w:t>à</w:t>
      </w:r>
      <w:r w:rsidR="00A6293D" w:rsidRPr="00510B48">
        <w:t xml:space="preserve"> </w:t>
      </w:r>
      <w:r w:rsidRPr="00510B48">
        <w:t>la</w:t>
      </w:r>
      <w:r w:rsidR="00A6293D" w:rsidRPr="00510B48">
        <w:t xml:space="preserve"> </w:t>
      </w:r>
      <w:r w:rsidRPr="00510B48">
        <w:t>vie</w:t>
      </w:r>
      <w:r w:rsidR="00A6293D" w:rsidRPr="00510B48">
        <w:t xml:space="preserve"> </w:t>
      </w:r>
      <w:r w:rsidRPr="00510B48">
        <w:t>publique</w:t>
      </w:r>
      <w:r w:rsidR="00A6293D" w:rsidRPr="00510B48">
        <w:t xml:space="preserve"> </w:t>
      </w:r>
      <w:r w:rsidRPr="00510B48">
        <w:t>en</w:t>
      </w:r>
      <w:r w:rsidR="00A6293D" w:rsidRPr="00510B48">
        <w:t xml:space="preserve"> </w:t>
      </w:r>
      <w:r w:rsidRPr="00510B48">
        <w:t>engageant</w:t>
      </w:r>
      <w:r w:rsidR="00A6293D" w:rsidRPr="00510B48">
        <w:t xml:space="preserve"> </w:t>
      </w:r>
      <w:r w:rsidRPr="00510B48">
        <w:t>contre</w:t>
      </w:r>
      <w:r w:rsidR="00A6293D" w:rsidRPr="00510B48">
        <w:t xml:space="preserve"> </w:t>
      </w:r>
      <w:r w:rsidRPr="00510B48">
        <w:t>eux</w:t>
      </w:r>
      <w:r w:rsidR="00A6293D" w:rsidRPr="00510B48">
        <w:t xml:space="preserve"> </w:t>
      </w:r>
      <w:r w:rsidRPr="00510B48">
        <w:t>des</w:t>
      </w:r>
      <w:r w:rsidR="00A6293D" w:rsidRPr="00510B48">
        <w:t xml:space="preserve"> </w:t>
      </w:r>
      <w:r w:rsidRPr="00510B48">
        <w:t>procédures</w:t>
      </w:r>
      <w:r w:rsidR="00A6293D" w:rsidRPr="00510B48">
        <w:t xml:space="preserve"> </w:t>
      </w:r>
      <w:r w:rsidRPr="00510B48">
        <w:t>pénales</w:t>
      </w:r>
      <w:r w:rsidR="00A6293D" w:rsidRPr="00510B48">
        <w:t xml:space="preserve"> </w:t>
      </w:r>
      <w:r w:rsidRPr="00510B48">
        <w:t>à</w:t>
      </w:r>
      <w:r w:rsidR="00A6293D" w:rsidRPr="00510B48">
        <w:t xml:space="preserve"> </w:t>
      </w:r>
      <w:r w:rsidRPr="00510B48">
        <w:t>des</w:t>
      </w:r>
      <w:r w:rsidR="00A6293D" w:rsidRPr="00510B48">
        <w:t xml:space="preserve"> </w:t>
      </w:r>
      <w:r w:rsidRPr="00510B48">
        <w:t>fins</w:t>
      </w:r>
      <w:r w:rsidR="00A6293D" w:rsidRPr="00510B48">
        <w:t xml:space="preserve"> </w:t>
      </w:r>
      <w:r w:rsidRPr="00510B48">
        <w:t>de</w:t>
      </w:r>
      <w:r w:rsidR="00A6293D" w:rsidRPr="00510B48">
        <w:t xml:space="preserve"> </w:t>
      </w:r>
      <w:r w:rsidRPr="00510B48">
        <w:t>persécution</w:t>
      </w:r>
      <w:r w:rsidR="00A6293D" w:rsidRPr="00510B48">
        <w:t xml:space="preserve"> </w:t>
      </w:r>
      <w:r w:rsidRPr="00510B48">
        <w:t>politique</w:t>
      </w:r>
      <w:r w:rsidR="00601D40" w:rsidRPr="00510B48">
        <w:t>.</w:t>
      </w:r>
      <w:r w:rsidR="00A6293D" w:rsidRPr="00510B48">
        <w:t xml:space="preserve"> </w:t>
      </w:r>
      <w:r w:rsidRPr="00510B48">
        <w:t>Un</w:t>
      </w:r>
      <w:r w:rsidR="00A6293D" w:rsidRPr="00510B48">
        <w:t xml:space="preserve"> </w:t>
      </w:r>
      <w:r w:rsidRPr="00510B48">
        <w:t>très</w:t>
      </w:r>
      <w:r w:rsidR="00A6293D" w:rsidRPr="00510B48">
        <w:t xml:space="preserve"> </w:t>
      </w:r>
      <w:r w:rsidRPr="00510B48">
        <w:t>grand</w:t>
      </w:r>
      <w:r w:rsidR="00A6293D" w:rsidRPr="00510B48">
        <w:t xml:space="preserve"> </w:t>
      </w:r>
      <w:r w:rsidRPr="00510B48">
        <w:t>nombre</w:t>
      </w:r>
      <w:r w:rsidR="00A6293D" w:rsidRPr="00510B48">
        <w:t xml:space="preserve"> </w:t>
      </w:r>
      <w:r w:rsidRPr="00510B48">
        <w:t>de</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de</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n’ont</w:t>
      </w:r>
      <w:r w:rsidR="00A6293D" w:rsidRPr="00510B48">
        <w:t xml:space="preserve"> </w:t>
      </w:r>
      <w:r w:rsidRPr="00510B48">
        <w:t>pas</w:t>
      </w:r>
      <w:r w:rsidR="00A6293D" w:rsidRPr="00510B48">
        <w:t xml:space="preserve"> </w:t>
      </w:r>
      <w:r w:rsidRPr="00510B48">
        <w:t>été</w:t>
      </w:r>
      <w:r w:rsidR="00A6293D" w:rsidRPr="00510B48">
        <w:t xml:space="preserve"> </w:t>
      </w:r>
      <w:r w:rsidRPr="00510B48">
        <w:t>autorisées,</w:t>
      </w:r>
      <w:r w:rsidR="00A6293D" w:rsidRPr="00510B48">
        <w:t xml:space="preserve"> </w:t>
      </w:r>
      <w:r w:rsidRPr="00510B48">
        <w:t>au</w:t>
      </w:r>
      <w:r w:rsidR="00A6293D" w:rsidRPr="00510B48">
        <w:t xml:space="preserve"> </w:t>
      </w:r>
      <w:r w:rsidRPr="00510B48">
        <w:t>prétexte</w:t>
      </w:r>
      <w:r w:rsidR="00A6293D" w:rsidRPr="00510B48">
        <w:t xml:space="preserve"> </w:t>
      </w:r>
      <w:r w:rsidRPr="00510B48">
        <w:t>qu’elles</w:t>
      </w:r>
      <w:r w:rsidR="00A6293D" w:rsidRPr="00510B48">
        <w:t xml:space="preserve"> </w:t>
      </w:r>
      <w:r w:rsidRPr="00510B48">
        <w:t>n’étaient</w:t>
      </w:r>
      <w:r w:rsidR="00A6293D" w:rsidRPr="00510B48">
        <w:t xml:space="preserve"> </w:t>
      </w:r>
      <w:r w:rsidRPr="00510B48">
        <w:t>pas</w:t>
      </w:r>
      <w:r w:rsidR="00A6293D" w:rsidRPr="00510B48">
        <w:t xml:space="preserve"> </w:t>
      </w:r>
      <w:r w:rsidRPr="00510B48">
        <w:t>inscrites</w:t>
      </w:r>
      <w:r w:rsidR="00A6293D" w:rsidRPr="00510B48">
        <w:t xml:space="preserve"> </w:t>
      </w:r>
      <w:r w:rsidRPr="00510B48">
        <w:t>sur</w:t>
      </w:r>
      <w:r w:rsidR="00A6293D" w:rsidRPr="00510B48">
        <w:t xml:space="preserve"> </w:t>
      </w:r>
      <w:r w:rsidRPr="00510B48">
        <w:t>les</w:t>
      </w:r>
      <w:r w:rsidR="00A6293D" w:rsidRPr="00510B48">
        <w:t xml:space="preserve"> </w:t>
      </w:r>
      <w:r w:rsidRPr="00510B48">
        <w:t>registres</w:t>
      </w:r>
      <w:r w:rsidR="00A6293D" w:rsidRPr="00510B48">
        <w:t xml:space="preserve"> </w:t>
      </w:r>
      <w:r w:rsidRPr="00510B48">
        <w:t>électoraux,</w:t>
      </w:r>
      <w:r w:rsidR="00A6293D" w:rsidRPr="00510B48">
        <w:t xml:space="preserve"> </w:t>
      </w:r>
      <w:r w:rsidRPr="00510B48">
        <w:t>à</w:t>
      </w:r>
      <w:r w:rsidR="00A6293D" w:rsidRPr="00510B48">
        <w:t xml:space="preserve"> </w:t>
      </w:r>
      <w:r w:rsidRPr="00510B48">
        <w:t>prendre</w:t>
      </w:r>
      <w:r w:rsidR="00A6293D" w:rsidRPr="00510B48">
        <w:t xml:space="preserve"> </w:t>
      </w:r>
      <w:r w:rsidRPr="00510B48">
        <w:t>part</w:t>
      </w:r>
      <w:r w:rsidR="00A6293D" w:rsidRPr="00510B48">
        <w:t xml:space="preserve"> </w:t>
      </w:r>
      <w:r w:rsidRPr="00510B48">
        <w:t>à</w:t>
      </w:r>
      <w:r w:rsidR="00A6293D" w:rsidRPr="00510B48">
        <w:t xml:space="preserve"> </w:t>
      </w:r>
      <w:r w:rsidRPr="00510B48">
        <w:t>la</w:t>
      </w:r>
      <w:r w:rsidR="00A6293D" w:rsidRPr="00510B48">
        <w:t xml:space="preserve"> </w:t>
      </w:r>
      <w:r w:rsidRPr="00510B48">
        <w:t>vie</w:t>
      </w:r>
      <w:r w:rsidR="00A6293D" w:rsidRPr="00510B48">
        <w:t xml:space="preserve"> </w:t>
      </w:r>
      <w:r w:rsidRPr="00510B48">
        <w:t>publique</w:t>
      </w:r>
      <w:r w:rsidR="00A6293D" w:rsidRPr="00510B48">
        <w:t xml:space="preserve"> </w:t>
      </w:r>
      <w:r w:rsidRPr="00510B48">
        <w:t>dans</w:t>
      </w:r>
      <w:r w:rsidR="00A6293D" w:rsidRPr="00510B48">
        <w:t xml:space="preserve"> </w:t>
      </w:r>
      <w:r w:rsidRPr="00510B48">
        <w:t>cette</w:t>
      </w:r>
      <w:r w:rsidR="00A6293D" w:rsidRPr="00510B48">
        <w:t xml:space="preserve"> </w:t>
      </w:r>
      <w:r w:rsidRPr="00510B48">
        <w:t>province,</w:t>
      </w:r>
      <w:r w:rsidR="00A6293D" w:rsidRPr="00510B48">
        <w:t xml:space="preserve"> </w:t>
      </w:r>
      <w:r w:rsidRPr="00510B48">
        <w:t>à</w:t>
      </w:r>
      <w:r w:rsidR="00A6293D" w:rsidRPr="00510B48">
        <w:t xml:space="preserve"> </w:t>
      </w:r>
      <w:r w:rsidRPr="00510B48">
        <w:t>voter</w:t>
      </w:r>
      <w:r w:rsidR="00A6293D" w:rsidRPr="00510B48">
        <w:t xml:space="preserve"> </w:t>
      </w:r>
      <w:r w:rsidRPr="00510B48">
        <w:t>ou</w:t>
      </w:r>
      <w:r w:rsidR="00A6293D" w:rsidRPr="00510B48">
        <w:t xml:space="preserve"> </w:t>
      </w:r>
      <w:r w:rsidRPr="00510B48">
        <w:t>à</w:t>
      </w:r>
      <w:r w:rsidR="00A6293D" w:rsidRPr="00510B48">
        <w:t xml:space="preserve"> </w:t>
      </w:r>
      <w:r w:rsidRPr="00510B48">
        <w:t>présenter</w:t>
      </w:r>
      <w:r w:rsidR="00A6293D" w:rsidRPr="00510B48">
        <w:t xml:space="preserve"> </w:t>
      </w:r>
      <w:r w:rsidRPr="00510B48">
        <w:t>leur</w:t>
      </w:r>
      <w:r w:rsidR="00A6293D" w:rsidRPr="00510B48">
        <w:t xml:space="preserve"> </w:t>
      </w:r>
      <w:r w:rsidRPr="00510B48">
        <w:t>candidature</w:t>
      </w:r>
      <w:r w:rsidR="00A6293D" w:rsidRPr="00510B48">
        <w:t xml:space="preserve"> </w:t>
      </w:r>
      <w:r w:rsidRPr="00510B48">
        <w:t>aux</w:t>
      </w:r>
      <w:r w:rsidR="00A6293D" w:rsidRPr="00510B48">
        <w:t xml:space="preserve"> </w:t>
      </w:r>
      <w:r w:rsidRPr="00510B48">
        <w:t>élections</w:t>
      </w:r>
      <w:r w:rsidR="00601D40" w:rsidRPr="00510B48">
        <w:t>.</w:t>
      </w:r>
      <w:r w:rsidR="00A6293D" w:rsidRPr="00510B48">
        <w:t xml:space="preserve"> </w:t>
      </w:r>
      <w:r w:rsidRPr="00510B48">
        <w:t>Selon</w:t>
      </w:r>
      <w:r w:rsidR="00A6293D" w:rsidRPr="00510B48">
        <w:t xml:space="preserve"> </w:t>
      </w:r>
      <w:r w:rsidRPr="00510B48">
        <w:t>les</w:t>
      </w:r>
      <w:r w:rsidR="00A6293D" w:rsidRPr="00510B48">
        <w:t xml:space="preserve"> </w:t>
      </w:r>
      <w:r w:rsidRPr="00510B48">
        <w:t>estimations</w:t>
      </w:r>
      <w:r w:rsidR="00A6293D" w:rsidRPr="00510B48">
        <w:t xml:space="preserve"> </w:t>
      </w:r>
      <w:r w:rsidRPr="00510B48">
        <w:t>du</w:t>
      </w:r>
      <w:r w:rsidR="00A6293D" w:rsidRPr="00510B48">
        <w:t xml:space="preserve"> </w:t>
      </w:r>
      <w:r w:rsidRPr="00510B48">
        <w:t>Bureau</w:t>
      </w:r>
      <w:r w:rsidR="00A6293D" w:rsidRPr="00510B48">
        <w:t xml:space="preserve"> </w:t>
      </w:r>
      <w:r w:rsidRPr="00510B48">
        <w:t>pour</w:t>
      </w:r>
      <w:r w:rsidR="00A6293D" w:rsidRPr="00510B48">
        <w:t xml:space="preserve"> </w:t>
      </w:r>
      <w:r w:rsidRPr="00510B48">
        <w:t>le</w:t>
      </w:r>
      <w:r w:rsidR="00A6293D" w:rsidRPr="00510B48">
        <w:t xml:space="preserve"> </w:t>
      </w:r>
      <w:r w:rsidR="009D16C5" w:rsidRPr="00510B48">
        <w:t>Kosovo</w:t>
      </w:r>
      <w:r w:rsidR="009D16C5">
        <w:noBreakHyphen/>
      </w:r>
      <w:r w:rsidRPr="00510B48">
        <w:t>Metohija,</w:t>
      </w:r>
      <w:r w:rsidR="00A6293D" w:rsidRPr="00510B48">
        <w:t xml:space="preserve"> </w:t>
      </w:r>
      <w:r w:rsidRPr="00510B48">
        <w:t>le</w:t>
      </w:r>
      <w:r w:rsidR="00A6293D" w:rsidRPr="00510B48">
        <w:t xml:space="preserve"> </w:t>
      </w:r>
      <w:r w:rsidRPr="00510B48">
        <w:t>registre</w:t>
      </w:r>
      <w:r w:rsidR="00A6293D" w:rsidRPr="00510B48">
        <w:t xml:space="preserve"> </w:t>
      </w:r>
      <w:r w:rsidRPr="00510B48">
        <w:t>électoral</w:t>
      </w:r>
      <w:r w:rsidR="00A6293D" w:rsidRPr="00510B48">
        <w:t xml:space="preserve"> </w:t>
      </w:r>
      <w:r w:rsidRPr="00510B48">
        <w:t>ne</w:t>
      </w:r>
      <w:r w:rsidR="00A6293D" w:rsidRPr="00510B48">
        <w:t xml:space="preserve"> </w:t>
      </w:r>
      <w:r w:rsidRPr="00510B48">
        <w:t>comptait</w:t>
      </w:r>
      <w:r w:rsidR="00A6293D" w:rsidRPr="00510B48">
        <w:t xml:space="preserve"> </w:t>
      </w:r>
      <w:r w:rsidRPr="00510B48">
        <w:t>que</w:t>
      </w:r>
      <w:r w:rsidR="00A6293D" w:rsidRPr="00510B48">
        <w:t xml:space="preserve"> </w:t>
      </w:r>
      <w:r w:rsidRPr="00510B48">
        <w:t>40</w:t>
      </w:r>
      <w:r w:rsidR="005033BB">
        <w:t> </w:t>
      </w:r>
      <w:r w:rsidRPr="00510B48">
        <w:t>000</w:t>
      </w:r>
      <w:r w:rsidR="005033BB">
        <w:t xml:space="preserve"> </w:t>
      </w:r>
      <w:r w:rsidRPr="00510B48">
        <w:t>personnes</w:t>
      </w:r>
      <w:r w:rsidR="00A6293D" w:rsidRPr="00510B48">
        <w:t xml:space="preserve"> </w:t>
      </w:r>
      <w:r w:rsidRPr="00510B48">
        <w:t>déplacées</w:t>
      </w:r>
      <w:r w:rsidR="00A6293D" w:rsidRPr="00510B48">
        <w:t xml:space="preserve"> </w:t>
      </w:r>
      <w:r w:rsidRPr="00510B48">
        <w:t>ayant</w:t>
      </w:r>
      <w:r w:rsidR="00A6293D" w:rsidRPr="00510B48">
        <w:t xml:space="preserve"> </w:t>
      </w:r>
      <w:r w:rsidRPr="00510B48">
        <w:t>le</w:t>
      </w:r>
      <w:r w:rsidR="00A6293D" w:rsidRPr="00510B48">
        <w:t xml:space="preserve"> </w:t>
      </w:r>
      <w:r w:rsidRPr="00510B48">
        <w:t>droit</w:t>
      </w:r>
      <w:r w:rsidR="00A6293D" w:rsidRPr="00510B48">
        <w:t xml:space="preserve"> </w:t>
      </w:r>
      <w:r w:rsidRPr="00510B48">
        <w:t>de</w:t>
      </w:r>
      <w:r w:rsidR="00A6293D" w:rsidRPr="00510B48">
        <w:t xml:space="preserve"> </w:t>
      </w:r>
      <w:r w:rsidRPr="00510B48">
        <w:t>vote</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alors</w:t>
      </w:r>
      <w:r w:rsidR="00A6293D" w:rsidRPr="00510B48">
        <w:t xml:space="preserve"> </w:t>
      </w:r>
      <w:r w:rsidRPr="00510B48">
        <w:t>que</w:t>
      </w:r>
      <w:r w:rsidR="00A6293D" w:rsidRPr="00510B48">
        <w:t xml:space="preserve"> </w:t>
      </w:r>
      <w:r w:rsidRPr="00510B48">
        <w:t>204</w:t>
      </w:r>
      <w:r w:rsidR="005033BB">
        <w:t> </w:t>
      </w:r>
      <w:r w:rsidRPr="00510B48">
        <w:t>049</w:t>
      </w:r>
      <w:r w:rsidR="00A6293D" w:rsidRPr="00510B48">
        <w:t xml:space="preserve"> </w:t>
      </w:r>
      <w:r w:rsidRPr="00510B48">
        <w:t>personnes</w:t>
      </w:r>
      <w:r w:rsidR="00A6293D" w:rsidRPr="00510B48">
        <w:t xml:space="preserve"> </w:t>
      </w:r>
      <w:r w:rsidRPr="00510B48">
        <w:t>(HCR)</w:t>
      </w:r>
      <w:r w:rsidR="00A6293D" w:rsidRPr="00510B48">
        <w:t xml:space="preserve"> </w:t>
      </w:r>
      <w:r w:rsidRPr="00510B48">
        <w:t>et</w:t>
      </w:r>
      <w:r w:rsidR="00A6293D" w:rsidRPr="00510B48">
        <w:t xml:space="preserve"> </w:t>
      </w:r>
      <w:r w:rsidRPr="00510B48">
        <w:t>147</w:t>
      </w:r>
      <w:r w:rsidR="005033BB">
        <w:t> </w:t>
      </w:r>
      <w:r w:rsidRPr="00510B48">
        <w:t>421</w:t>
      </w:r>
      <w:r w:rsidR="005033BB">
        <w:t xml:space="preserve"> </w:t>
      </w:r>
      <w:r w:rsidRPr="00510B48">
        <w:t>personnes</w:t>
      </w:r>
      <w:r w:rsidR="00A6293D" w:rsidRPr="00510B48">
        <w:t xml:space="preserve"> </w:t>
      </w:r>
      <w:r w:rsidRPr="00510B48">
        <w:t>(OSCE)</w:t>
      </w:r>
      <w:r w:rsidR="00A6293D" w:rsidRPr="00510B48">
        <w:t xml:space="preserve"> </w:t>
      </w:r>
      <w:r w:rsidRPr="00510B48">
        <w:t>étaient</w:t>
      </w:r>
      <w:r w:rsidR="00A6293D" w:rsidRPr="00510B48">
        <w:t xml:space="preserve"> </w:t>
      </w:r>
      <w:r w:rsidRPr="00510B48">
        <w:t>enregistrées</w:t>
      </w:r>
      <w:r w:rsidR="00A6293D" w:rsidRPr="00510B48">
        <w:t xml:space="preserve"> </w:t>
      </w:r>
      <w:r w:rsidRPr="00510B48">
        <w:t>respectivement</w:t>
      </w:r>
      <w:r w:rsidR="00A6293D" w:rsidRPr="00510B48">
        <w:t xml:space="preserve"> </w:t>
      </w:r>
      <w:r w:rsidRPr="00510B48">
        <w:t>en</w:t>
      </w:r>
      <w:r w:rsidR="00A6293D" w:rsidRPr="00510B48">
        <w:t xml:space="preserve"> </w:t>
      </w:r>
      <w:r w:rsidRPr="00510B48">
        <w:t>Serbie</w:t>
      </w:r>
      <w:r w:rsidR="00A6293D" w:rsidRPr="00510B48">
        <w:t xml:space="preserve"> </w:t>
      </w:r>
      <w:r w:rsidRPr="00510B48">
        <w:t>centrale</w:t>
      </w:r>
      <w:r w:rsidR="00A6293D" w:rsidRPr="00510B48">
        <w:t xml:space="preserve"> </w:t>
      </w:r>
      <w:r w:rsidRPr="00510B48">
        <w:t>et</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de</w:t>
      </w:r>
      <w:r w:rsidR="00A6293D" w:rsidRPr="00510B48">
        <w:t xml:space="preserve"> </w:t>
      </w:r>
      <w:r w:rsidRPr="00510B48">
        <w:t>Voïvodine</w:t>
      </w:r>
      <w:r w:rsidR="00601D40" w:rsidRPr="00510B48">
        <w:t>.</w:t>
      </w:r>
      <w:r w:rsidR="00A6293D" w:rsidRPr="00510B48">
        <w:t xml:space="preserve"> </w:t>
      </w:r>
      <w:r w:rsidRPr="00510B48">
        <w:t>Pour</w:t>
      </w:r>
      <w:r w:rsidR="00A6293D" w:rsidRPr="00510B48">
        <w:t xml:space="preserve"> </w:t>
      </w:r>
      <w:r w:rsidRPr="00510B48">
        <w:t>pouvoir</w:t>
      </w:r>
      <w:r w:rsidR="00A6293D" w:rsidRPr="00510B48">
        <w:t xml:space="preserve"> </w:t>
      </w:r>
      <w:r w:rsidRPr="00510B48">
        <w:t>s’inscrire</w:t>
      </w:r>
      <w:r w:rsidR="00A6293D" w:rsidRPr="00510B48">
        <w:t xml:space="preserve"> </w:t>
      </w:r>
      <w:r w:rsidRPr="00510B48">
        <w:t>sur</w:t>
      </w:r>
      <w:r w:rsidR="00A6293D" w:rsidRPr="00510B48">
        <w:t xml:space="preserve"> </w:t>
      </w:r>
      <w:r w:rsidRPr="00510B48">
        <w:t>le</w:t>
      </w:r>
      <w:r w:rsidR="00A6293D" w:rsidRPr="00510B48">
        <w:t xml:space="preserve"> </w:t>
      </w:r>
      <w:r w:rsidRPr="00510B48">
        <w:t>registre</w:t>
      </w:r>
      <w:r w:rsidR="00A6293D" w:rsidRPr="00510B48">
        <w:t xml:space="preserve"> </w:t>
      </w:r>
      <w:r w:rsidRPr="00510B48">
        <w:t>électoral,</w:t>
      </w:r>
      <w:r w:rsidR="00A6293D" w:rsidRPr="00510B48">
        <w:t xml:space="preserve"> </w:t>
      </w:r>
      <w:r w:rsidRPr="00510B48">
        <w:t>une</w:t>
      </w:r>
      <w:r w:rsidR="00A6293D" w:rsidRPr="00510B48">
        <w:t xml:space="preserve"> </w:t>
      </w:r>
      <w:r w:rsidRPr="00510B48">
        <w:t>personne</w:t>
      </w:r>
      <w:r w:rsidR="00A6293D" w:rsidRPr="00510B48">
        <w:t xml:space="preserve"> </w:t>
      </w:r>
      <w:r w:rsidRPr="00510B48">
        <w:t>déplacée</w:t>
      </w:r>
      <w:r w:rsidR="00A6293D" w:rsidRPr="00510B48">
        <w:t xml:space="preserve"> </w:t>
      </w:r>
      <w:r w:rsidRPr="00510B48">
        <w:t>doit</w:t>
      </w:r>
      <w:r w:rsidR="00A6293D" w:rsidRPr="00510B48">
        <w:t xml:space="preserve"> </w:t>
      </w:r>
      <w:r w:rsidRPr="00510B48">
        <w:t>avoir</w:t>
      </w:r>
      <w:r w:rsidR="00A6293D" w:rsidRPr="00510B48">
        <w:t xml:space="preserve"> </w:t>
      </w:r>
      <w:r w:rsidRPr="00510B48">
        <w:t>résidé</w:t>
      </w:r>
      <w:r w:rsidR="00A6293D" w:rsidRPr="00510B48">
        <w:t xml:space="preserve"> </w:t>
      </w:r>
      <w:r w:rsidRPr="00510B48">
        <w:t>dans</w:t>
      </w:r>
      <w:r w:rsidR="00A6293D" w:rsidRPr="00510B48">
        <w:t xml:space="preserve"> </w:t>
      </w:r>
      <w:r w:rsidRPr="00510B48">
        <w:t>la</w:t>
      </w:r>
      <w:r w:rsidR="00A6293D" w:rsidRPr="00510B48">
        <w:t xml:space="preserve"> </w:t>
      </w:r>
      <w:r w:rsidRPr="00510B48">
        <w:t>province</w:t>
      </w:r>
      <w:r w:rsidR="00A6293D" w:rsidRPr="00510B48">
        <w:t xml:space="preserve"> </w:t>
      </w:r>
      <w:r w:rsidRPr="00510B48">
        <w:t>autonome</w:t>
      </w:r>
      <w:r w:rsidR="00A6293D" w:rsidRPr="00510B48">
        <w:t xml:space="preserve"> </w:t>
      </w:r>
      <w:r w:rsidRPr="00510B48">
        <w:t>du</w:t>
      </w:r>
      <w:r w:rsidR="00A6293D" w:rsidRPr="00510B48">
        <w:t xml:space="preserve"> </w:t>
      </w:r>
      <w:r w:rsidR="009D16C5" w:rsidRPr="00510B48">
        <w:t>Kosovo</w:t>
      </w:r>
      <w:r w:rsidR="009D16C5">
        <w:noBreakHyphen/>
      </w:r>
      <w:r w:rsidRPr="00510B48">
        <w:t>Metohija</w:t>
      </w:r>
      <w:r w:rsidR="00A6293D" w:rsidRPr="00510B48">
        <w:t xml:space="preserve"> </w:t>
      </w:r>
      <w:r w:rsidRPr="00510B48">
        <w:t>à</w:t>
      </w:r>
      <w:r w:rsidR="00A6293D" w:rsidRPr="00510B48">
        <w:t xml:space="preserve"> </w:t>
      </w:r>
      <w:r w:rsidRPr="00510B48">
        <w:t>la</w:t>
      </w:r>
      <w:r w:rsidR="00A6293D" w:rsidRPr="00510B48">
        <w:t xml:space="preserve"> </w:t>
      </w:r>
      <w:r w:rsidRPr="00510B48">
        <w:t>date</w:t>
      </w:r>
      <w:r w:rsidR="00A6293D" w:rsidRPr="00510B48">
        <w:t xml:space="preserve"> </w:t>
      </w:r>
      <w:r w:rsidRPr="00510B48">
        <w:t>du</w:t>
      </w:r>
      <w:r w:rsidR="00A6293D" w:rsidRPr="00510B48">
        <w:t xml:space="preserve"> </w:t>
      </w:r>
      <w:r w:rsidRPr="00510B48">
        <w:t>1</w:t>
      </w:r>
      <w:r w:rsidRPr="005033BB">
        <w:rPr>
          <w:vertAlign w:val="superscript"/>
        </w:rPr>
        <w:t>er</w:t>
      </w:r>
      <w:r w:rsidR="005033BB">
        <w:t> </w:t>
      </w:r>
      <w:r w:rsidRPr="00510B48">
        <w:t>janvier</w:t>
      </w:r>
      <w:r w:rsidR="00A6293D" w:rsidRPr="00510B48">
        <w:t xml:space="preserve"> </w:t>
      </w:r>
      <w:r w:rsidRPr="00510B48">
        <w:t>1998</w:t>
      </w:r>
      <w:r w:rsidR="00601D40" w:rsidRPr="00510B48">
        <w:t>.</w:t>
      </w:r>
      <w:r w:rsidR="00A6293D" w:rsidRPr="00510B48">
        <w:t xml:space="preserve"> </w:t>
      </w:r>
      <w:r w:rsidRPr="00510B48">
        <w:t>Les</w:t>
      </w:r>
      <w:r w:rsidR="00A6293D" w:rsidRPr="00510B48">
        <w:t xml:space="preserve"> </w:t>
      </w:r>
      <w:r w:rsidRPr="00510B48">
        <w:t>IPAA</w:t>
      </w:r>
      <w:r w:rsidR="00A6293D" w:rsidRPr="00510B48">
        <w:t xml:space="preserve"> </w:t>
      </w:r>
      <w:r w:rsidRPr="00510B48">
        <w:t>empêchent</w:t>
      </w:r>
      <w:r w:rsidR="00A6293D" w:rsidRPr="00510B48">
        <w:t xml:space="preserve"> </w:t>
      </w:r>
      <w:r w:rsidRPr="00510B48">
        <w:t>même</w:t>
      </w:r>
      <w:r w:rsidR="00A6293D" w:rsidRPr="00510B48">
        <w:t xml:space="preserve"> </w:t>
      </w:r>
      <w:r w:rsidRPr="00510B48">
        <w:t>de</w:t>
      </w:r>
      <w:r w:rsidR="00A6293D" w:rsidRPr="00510B48">
        <w:t xml:space="preserve"> </w:t>
      </w:r>
      <w:r w:rsidRPr="00510B48">
        <w:t>voter</w:t>
      </w:r>
      <w:r w:rsidR="00A6293D" w:rsidRPr="00510B48">
        <w:t xml:space="preserve"> </w:t>
      </w:r>
      <w:r w:rsidRPr="00510B48">
        <w:t>des</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qui</w:t>
      </w:r>
      <w:r w:rsidR="00A6293D" w:rsidRPr="00510B48">
        <w:t xml:space="preserve"> </w:t>
      </w:r>
      <w:r w:rsidRPr="00510B48">
        <w:t>sont</w:t>
      </w:r>
      <w:r w:rsidR="00A6293D" w:rsidRPr="00510B48">
        <w:t xml:space="preserve"> </w:t>
      </w:r>
      <w:r w:rsidRPr="00510B48">
        <w:t>inscrites</w:t>
      </w:r>
      <w:r w:rsidR="00A6293D" w:rsidRPr="00510B48">
        <w:t xml:space="preserve"> </w:t>
      </w:r>
      <w:r w:rsidRPr="00510B48">
        <w:t>sur</w:t>
      </w:r>
      <w:r w:rsidR="00A6293D" w:rsidRPr="00510B48">
        <w:t xml:space="preserve"> </w:t>
      </w:r>
      <w:r w:rsidRPr="00510B48">
        <w:t>le</w:t>
      </w:r>
      <w:r w:rsidR="00A6293D" w:rsidRPr="00510B48">
        <w:t xml:space="preserve"> </w:t>
      </w:r>
      <w:r w:rsidRPr="00510B48">
        <w:t>registre</w:t>
      </w:r>
      <w:r w:rsidR="00A6293D" w:rsidRPr="00510B48">
        <w:t xml:space="preserve"> </w:t>
      </w:r>
      <w:r w:rsidRPr="00510B48">
        <w:t>électoral,</w:t>
      </w:r>
      <w:r w:rsidR="00A6293D" w:rsidRPr="00510B48">
        <w:t xml:space="preserve"> </w:t>
      </w:r>
      <w:r w:rsidRPr="00510B48">
        <w:t>si</w:t>
      </w:r>
      <w:r w:rsidR="00A6293D" w:rsidRPr="00510B48">
        <w:t xml:space="preserve"> </w:t>
      </w:r>
      <w:r w:rsidRPr="00510B48">
        <w:t>bien</w:t>
      </w:r>
      <w:r w:rsidR="00A6293D" w:rsidRPr="00510B48">
        <w:t xml:space="preserve"> </w:t>
      </w:r>
      <w:r w:rsidRPr="00510B48">
        <w:t>que</w:t>
      </w:r>
      <w:r w:rsidR="00A6293D" w:rsidRPr="00510B48">
        <w:t xml:space="preserve"> </w:t>
      </w:r>
      <w:r w:rsidRPr="00510B48">
        <w:t>lors</w:t>
      </w:r>
      <w:r w:rsidR="00A6293D" w:rsidRPr="00510B48">
        <w:t xml:space="preserve"> </w:t>
      </w:r>
      <w:r w:rsidRPr="00510B48">
        <w:t>des</w:t>
      </w:r>
      <w:r w:rsidR="00A6293D" w:rsidRPr="00510B48">
        <w:t xml:space="preserve"> </w:t>
      </w:r>
      <w:r w:rsidRPr="00510B48">
        <w:t>élections</w:t>
      </w:r>
      <w:r w:rsidR="00A6293D" w:rsidRPr="00510B48">
        <w:t xml:space="preserve"> </w:t>
      </w:r>
      <w:r w:rsidRPr="00510B48">
        <w:t>législatives</w:t>
      </w:r>
      <w:r w:rsidR="00A6293D" w:rsidRPr="00510B48">
        <w:t xml:space="preserve"> </w:t>
      </w:r>
      <w:r w:rsidRPr="00510B48">
        <w:t>d’octobre</w:t>
      </w:r>
      <w:r w:rsidR="00A6293D" w:rsidRPr="00510B48">
        <w:t xml:space="preserve"> </w:t>
      </w:r>
      <w:r w:rsidRPr="00510B48">
        <w:t>2019,</w:t>
      </w:r>
      <w:r w:rsidR="00A6293D" w:rsidRPr="00510B48">
        <w:t xml:space="preserve"> </w:t>
      </w:r>
      <w:r w:rsidRPr="00510B48">
        <w:t>la</w:t>
      </w:r>
      <w:r w:rsidR="00A6293D" w:rsidRPr="00510B48">
        <w:t xml:space="preserve"> </w:t>
      </w:r>
      <w:r w:rsidRPr="00510B48">
        <w:t>Cour</w:t>
      </w:r>
      <w:r w:rsidR="00A6293D" w:rsidRPr="00510B48">
        <w:t xml:space="preserve"> </w:t>
      </w:r>
      <w:r w:rsidRPr="00510B48">
        <w:t>suprême</w:t>
      </w:r>
      <w:r w:rsidR="00A6293D" w:rsidRPr="00510B48">
        <w:t xml:space="preserve"> </w:t>
      </w:r>
      <w:r w:rsidRPr="00510B48">
        <w:t>des</w:t>
      </w:r>
      <w:r w:rsidR="00A6293D" w:rsidRPr="00510B48">
        <w:t xml:space="preserve"> </w:t>
      </w:r>
      <w:r w:rsidRPr="00510B48">
        <w:t>IPAA</w:t>
      </w:r>
      <w:r w:rsidR="00A6293D" w:rsidRPr="00510B48">
        <w:t xml:space="preserve"> </w:t>
      </w:r>
      <w:r w:rsidRPr="00510B48">
        <w:t>a</w:t>
      </w:r>
      <w:r w:rsidR="00A6293D" w:rsidRPr="00510B48">
        <w:t xml:space="preserve"> </w:t>
      </w:r>
      <w:r w:rsidRPr="00510B48">
        <w:t>déclaré</w:t>
      </w:r>
      <w:r w:rsidR="00A6293D" w:rsidRPr="00510B48">
        <w:t xml:space="preserve"> </w:t>
      </w:r>
      <w:r w:rsidRPr="00510B48">
        <w:t>nuls</w:t>
      </w:r>
      <w:r w:rsidR="00A6293D" w:rsidRPr="00510B48">
        <w:t xml:space="preserve"> </w:t>
      </w:r>
      <w:r w:rsidRPr="00510B48">
        <w:t>3</w:t>
      </w:r>
      <w:r w:rsidR="005033BB">
        <w:t> </w:t>
      </w:r>
      <w:r w:rsidRPr="00510B48">
        <w:t>700</w:t>
      </w:r>
      <w:r w:rsidR="00A6293D" w:rsidRPr="00510B48">
        <w:t xml:space="preserve"> </w:t>
      </w:r>
      <w:r w:rsidRPr="00510B48">
        <w:t>bulletins</w:t>
      </w:r>
      <w:r w:rsidR="00A6293D" w:rsidRPr="00510B48">
        <w:t xml:space="preserve"> </w:t>
      </w:r>
      <w:r w:rsidRPr="00510B48">
        <w:t>de</w:t>
      </w:r>
      <w:r w:rsidR="00A6293D" w:rsidRPr="00510B48">
        <w:t xml:space="preserve"> </w:t>
      </w:r>
      <w:r w:rsidRPr="00510B48">
        <w:t>vote</w:t>
      </w:r>
      <w:r w:rsidR="00A6293D" w:rsidRPr="00510B48">
        <w:t xml:space="preserve"> </w:t>
      </w:r>
      <w:r w:rsidRPr="00510B48">
        <w:t>de</w:t>
      </w:r>
      <w:r w:rsidR="00A6293D" w:rsidRPr="00510B48">
        <w:t xml:space="preserve"> </w:t>
      </w:r>
      <w:r w:rsidRPr="00510B48">
        <w:t>personnes</w:t>
      </w:r>
      <w:r w:rsidR="00A6293D" w:rsidRPr="00510B48">
        <w:t xml:space="preserve"> </w:t>
      </w:r>
      <w:r w:rsidRPr="00510B48">
        <w:t>déplacées</w:t>
      </w:r>
      <w:r w:rsidR="00A6293D" w:rsidRPr="00510B48">
        <w:t xml:space="preserve"> </w:t>
      </w:r>
      <w:r w:rsidRPr="00510B48">
        <w:t>qui</w:t>
      </w:r>
      <w:r w:rsidR="00A6293D" w:rsidRPr="00510B48">
        <w:t xml:space="preserve"> </w:t>
      </w:r>
      <w:r w:rsidRPr="00510B48">
        <w:t>étaient</w:t>
      </w:r>
      <w:r w:rsidR="00A6293D" w:rsidRPr="00510B48">
        <w:t xml:space="preserve"> </w:t>
      </w:r>
      <w:r w:rsidRPr="00510B48">
        <w:t>parvenus</w:t>
      </w:r>
      <w:r w:rsidR="00A6293D" w:rsidRPr="00510B48">
        <w:t xml:space="preserve"> </w:t>
      </w:r>
      <w:r w:rsidRPr="00510B48">
        <w:t>par</w:t>
      </w:r>
      <w:r w:rsidR="00A6293D" w:rsidRPr="00510B48">
        <w:t xml:space="preserve"> </w:t>
      </w:r>
      <w:r w:rsidRPr="00510B48">
        <w:t>courriel</w:t>
      </w:r>
      <w:r w:rsidR="00A6293D" w:rsidRPr="00510B48">
        <w:t xml:space="preserve"> </w:t>
      </w:r>
      <w:r w:rsidRPr="00510B48">
        <w:t>de</w:t>
      </w:r>
      <w:r w:rsidR="00A6293D" w:rsidRPr="00510B48">
        <w:t xml:space="preserve"> </w:t>
      </w:r>
      <w:r w:rsidRPr="00510B48">
        <w:t>Serbie</w:t>
      </w:r>
      <w:r w:rsidR="00A6293D" w:rsidRPr="00510B48">
        <w:t xml:space="preserve"> </w:t>
      </w:r>
      <w:r w:rsidRPr="00510B48">
        <w:t>centrale.</w:t>
      </w:r>
    </w:p>
    <w:p w14:paraId="46094A23" w14:textId="2D1E3A09" w:rsidR="00E85C42" w:rsidRPr="00510B48" w:rsidRDefault="00222975" w:rsidP="00222975">
      <w:pPr>
        <w:pStyle w:val="SingleTxtG"/>
        <w:spacing w:before="240" w:after="0"/>
        <w:jc w:val="center"/>
        <w:rPr>
          <w:u w:val="single"/>
        </w:rPr>
      </w:pPr>
      <w:r w:rsidRPr="00510B48">
        <w:rPr>
          <w:u w:val="single"/>
        </w:rPr>
        <w:tab/>
      </w:r>
      <w:r w:rsidRPr="00510B48">
        <w:rPr>
          <w:u w:val="single"/>
        </w:rPr>
        <w:tab/>
      </w:r>
      <w:r w:rsidRPr="00510B48">
        <w:rPr>
          <w:u w:val="single"/>
        </w:rPr>
        <w:tab/>
      </w:r>
    </w:p>
    <w:sectPr w:rsidR="00E85C42" w:rsidRPr="00510B48" w:rsidSect="00C0136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7089F" w14:textId="77777777" w:rsidR="00E423E7" w:rsidRDefault="00E423E7" w:rsidP="00F95C08">
      <w:pPr>
        <w:spacing w:line="240" w:lineRule="auto"/>
      </w:pPr>
    </w:p>
  </w:endnote>
  <w:endnote w:type="continuationSeparator" w:id="0">
    <w:p w14:paraId="54B48510" w14:textId="77777777" w:rsidR="00E423E7" w:rsidRPr="00AC3823" w:rsidRDefault="00E423E7" w:rsidP="00AC3823">
      <w:pPr>
        <w:pStyle w:val="Pieddepage"/>
      </w:pPr>
    </w:p>
  </w:endnote>
  <w:endnote w:type="continuationNotice" w:id="1">
    <w:p w14:paraId="39FC3A0B" w14:textId="77777777" w:rsidR="00E423E7" w:rsidRDefault="00E423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6DFA2" w14:textId="4B26C53B" w:rsidR="00C0136D" w:rsidRPr="00C0136D" w:rsidRDefault="00C0136D" w:rsidP="00C0136D">
    <w:pPr>
      <w:pStyle w:val="Pieddepage"/>
      <w:tabs>
        <w:tab w:val="right" w:pos="9638"/>
      </w:tabs>
    </w:pPr>
    <w:r w:rsidRPr="00C0136D">
      <w:rPr>
        <w:b/>
        <w:sz w:val="18"/>
      </w:rPr>
      <w:fldChar w:fldCharType="begin"/>
    </w:r>
    <w:r w:rsidRPr="00C0136D">
      <w:rPr>
        <w:b/>
        <w:sz w:val="18"/>
      </w:rPr>
      <w:instrText xml:space="preserve"> PAGE  \* MERGEFORMAT </w:instrText>
    </w:r>
    <w:r w:rsidRPr="00C0136D">
      <w:rPr>
        <w:b/>
        <w:sz w:val="18"/>
      </w:rPr>
      <w:fldChar w:fldCharType="separate"/>
    </w:r>
    <w:r w:rsidRPr="00C0136D">
      <w:rPr>
        <w:b/>
        <w:noProof/>
        <w:sz w:val="18"/>
      </w:rPr>
      <w:t>2</w:t>
    </w:r>
    <w:r w:rsidRPr="00C0136D">
      <w:rPr>
        <w:b/>
        <w:sz w:val="18"/>
      </w:rPr>
      <w:fldChar w:fldCharType="end"/>
    </w:r>
    <w:r>
      <w:rPr>
        <w:b/>
        <w:sz w:val="18"/>
      </w:rPr>
      <w:tab/>
    </w:r>
    <w:r>
      <w:t>GE.22-07774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93D2" w14:textId="6288EC27" w:rsidR="00C0136D" w:rsidRPr="00C0136D" w:rsidRDefault="00C0136D" w:rsidP="00C0136D">
    <w:pPr>
      <w:pStyle w:val="Pieddepage"/>
      <w:tabs>
        <w:tab w:val="right" w:pos="9638"/>
      </w:tabs>
      <w:rPr>
        <w:b/>
        <w:sz w:val="18"/>
      </w:rPr>
    </w:pPr>
    <w:r>
      <w:t>GE.22-07774</w:t>
    </w:r>
    <w:r>
      <w:tab/>
    </w:r>
    <w:r w:rsidRPr="00C0136D">
      <w:rPr>
        <w:b/>
        <w:sz w:val="18"/>
      </w:rPr>
      <w:fldChar w:fldCharType="begin"/>
    </w:r>
    <w:r w:rsidRPr="00C0136D">
      <w:rPr>
        <w:b/>
        <w:sz w:val="18"/>
      </w:rPr>
      <w:instrText xml:space="preserve"> PAGE  \* MERGEFORMAT </w:instrText>
    </w:r>
    <w:r w:rsidRPr="00C0136D">
      <w:rPr>
        <w:b/>
        <w:sz w:val="18"/>
      </w:rPr>
      <w:fldChar w:fldCharType="separate"/>
    </w:r>
    <w:r w:rsidRPr="00C0136D">
      <w:rPr>
        <w:b/>
        <w:noProof/>
        <w:sz w:val="18"/>
      </w:rPr>
      <w:t>3</w:t>
    </w:r>
    <w:r w:rsidRPr="00C013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AF74" w14:textId="578AE85D" w:rsidR="001B379B" w:rsidRPr="00C0136D" w:rsidRDefault="00C0136D" w:rsidP="00C0136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0A98FDA" wp14:editId="768A7B6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22-07774</w:t>
    </w:r>
    <w:r w:rsidR="00A6293D">
      <w:rPr>
        <w:sz w:val="20"/>
      </w:rPr>
      <w:t xml:space="preserve">  </w:t>
    </w:r>
    <w:r>
      <w:rPr>
        <w:sz w:val="20"/>
      </w:rPr>
      <w:t>(F)</w:t>
    </w:r>
    <w:r>
      <w:rPr>
        <w:noProof/>
        <w:sz w:val="20"/>
      </w:rPr>
      <w:drawing>
        <wp:anchor distT="0" distB="0" distL="114300" distR="114300" simplePos="0" relativeHeight="251660288" behindDoc="0" locked="0" layoutInCell="1" allowOverlap="1" wp14:anchorId="4B2BE460" wp14:editId="0940E58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93D">
      <w:rPr>
        <w:sz w:val="20"/>
      </w:rPr>
      <w:t xml:space="preserve">    </w:t>
    </w:r>
    <w:r>
      <w:rPr>
        <w:sz w:val="20"/>
      </w:rPr>
      <w:t>120922</w:t>
    </w:r>
    <w:r w:rsidR="00A6293D">
      <w:rPr>
        <w:sz w:val="20"/>
      </w:rPr>
      <w:t xml:space="preserve">    </w:t>
    </w:r>
    <w:r>
      <w:rPr>
        <w:sz w:val="20"/>
      </w:rPr>
      <w:t>2</w:t>
    </w:r>
    <w:r w:rsidR="00DF5AC7">
      <w:rPr>
        <w:sz w:val="20"/>
      </w:rPr>
      <w:t>1</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AF891" w14:textId="77777777" w:rsidR="00E423E7" w:rsidRPr="00AC3823" w:rsidRDefault="00E423E7" w:rsidP="00AC3823">
      <w:pPr>
        <w:pStyle w:val="Pieddepage"/>
        <w:tabs>
          <w:tab w:val="right" w:pos="2155"/>
        </w:tabs>
        <w:spacing w:after="80" w:line="240" w:lineRule="atLeast"/>
        <w:ind w:left="680"/>
        <w:rPr>
          <w:u w:val="single"/>
        </w:rPr>
      </w:pPr>
      <w:r>
        <w:rPr>
          <w:u w:val="single"/>
        </w:rPr>
        <w:tab/>
      </w:r>
    </w:p>
  </w:footnote>
  <w:footnote w:type="continuationSeparator" w:id="0">
    <w:p w14:paraId="234D7B73" w14:textId="77777777" w:rsidR="00E423E7" w:rsidRPr="00AC3823" w:rsidRDefault="00E423E7" w:rsidP="00AC3823">
      <w:pPr>
        <w:pStyle w:val="Pieddepage"/>
        <w:tabs>
          <w:tab w:val="right" w:pos="2155"/>
        </w:tabs>
        <w:spacing w:after="80" w:line="240" w:lineRule="atLeast"/>
        <w:ind w:left="680"/>
        <w:rPr>
          <w:u w:val="single"/>
        </w:rPr>
      </w:pPr>
      <w:r>
        <w:rPr>
          <w:u w:val="single"/>
        </w:rPr>
        <w:tab/>
      </w:r>
    </w:p>
  </w:footnote>
  <w:footnote w:type="continuationNotice" w:id="1">
    <w:p w14:paraId="1C47D969" w14:textId="77777777" w:rsidR="00E423E7" w:rsidRPr="00AC3823" w:rsidRDefault="00E423E7">
      <w:pPr>
        <w:spacing w:line="240" w:lineRule="auto"/>
        <w:rPr>
          <w:sz w:val="2"/>
          <w:szCs w:val="2"/>
        </w:rPr>
      </w:pPr>
    </w:p>
  </w:footnote>
  <w:footnote w:id="2">
    <w:p w14:paraId="11764BD8" w14:textId="0BBEA2CB" w:rsidR="00222975" w:rsidRPr="00401B32" w:rsidRDefault="00222975" w:rsidP="00222975">
      <w:pPr>
        <w:pStyle w:val="Notedebasdepage"/>
      </w:pPr>
      <w:r w:rsidRPr="00401B32">
        <w:tab/>
      </w:r>
      <w:r w:rsidRPr="00401B32">
        <w:rPr>
          <w:sz w:val="20"/>
        </w:rPr>
        <w:t>*</w:t>
      </w:r>
      <w:r w:rsidRPr="00401B32">
        <w:tab/>
        <w:t>La</w:t>
      </w:r>
      <w:r w:rsidR="00A6293D">
        <w:t xml:space="preserve"> </w:t>
      </w:r>
      <w:r w:rsidRPr="00401B32">
        <w:t>version</w:t>
      </w:r>
      <w:r w:rsidR="00A6293D">
        <w:t xml:space="preserve"> </w:t>
      </w:r>
      <w:r w:rsidRPr="00401B32">
        <w:t>originale</w:t>
      </w:r>
      <w:r w:rsidR="00A6293D">
        <w:t xml:space="preserve"> </w:t>
      </w:r>
      <w:r w:rsidRPr="00401B32">
        <w:t>du</w:t>
      </w:r>
      <w:r w:rsidR="00A6293D">
        <w:t xml:space="preserve"> </w:t>
      </w:r>
      <w:r w:rsidRPr="00401B32">
        <w:t>présent</w:t>
      </w:r>
      <w:r w:rsidR="00A6293D">
        <w:t xml:space="preserve"> </w:t>
      </w:r>
      <w:r w:rsidRPr="00401B32">
        <w:t>document</w:t>
      </w:r>
      <w:r w:rsidR="00A6293D">
        <w:t xml:space="preserve"> </w:t>
      </w:r>
      <w:r w:rsidRPr="00401B32">
        <w:t>n’a</w:t>
      </w:r>
      <w:r w:rsidR="00A6293D">
        <w:t xml:space="preserve"> </w:t>
      </w:r>
      <w:r w:rsidRPr="00401B32">
        <w:t>pas</w:t>
      </w:r>
      <w:r w:rsidR="00A6293D">
        <w:t xml:space="preserve"> </w:t>
      </w:r>
      <w:r w:rsidRPr="00401B32">
        <w:t>été</w:t>
      </w:r>
      <w:r w:rsidR="00A6293D">
        <w:t xml:space="preserve"> </w:t>
      </w:r>
      <w:r w:rsidRPr="00401B32">
        <w:t>revue</w:t>
      </w:r>
      <w:r w:rsidR="00A6293D">
        <w:t xml:space="preserve"> </w:t>
      </w:r>
      <w:r w:rsidRPr="00401B32">
        <w:t>par</w:t>
      </w:r>
      <w:r w:rsidR="00A6293D">
        <w:t xml:space="preserve"> </w:t>
      </w:r>
      <w:r w:rsidRPr="00401B32">
        <w:t>les</w:t>
      </w:r>
      <w:r w:rsidR="00A6293D">
        <w:t xml:space="preserve"> </w:t>
      </w:r>
      <w:r w:rsidRPr="00401B32">
        <w:t>services</w:t>
      </w:r>
      <w:r w:rsidR="00A6293D">
        <w:t xml:space="preserve"> </w:t>
      </w:r>
      <w:r w:rsidRPr="00401B32">
        <w:t>d’édition.</w:t>
      </w:r>
    </w:p>
  </w:footnote>
  <w:footnote w:id="3">
    <w:p w14:paraId="0248622F" w14:textId="1CC1A056" w:rsidR="00222975" w:rsidRPr="00401B32" w:rsidRDefault="00222975" w:rsidP="00222975">
      <w:pPr>
        <w:pStyle w:val="Notedebasdepage"/>
      </w:pPr>
      <w:r w:rsidRPr="00401B32">
        <w:tab/>
      </w:r>
      <w:r w:rsidRPr="00401B32">
        <w:rPr>
          <w:sz w:val="20"/>
        </w:rPr>
        <w:t>**</w:t>
      </w:r>
      <w:r w:rsidRPr="00401B32">
        <w:rPr>
          <w:sz w:val="20"/>
        </w:rPr>
        <w:tab/>
      </w:r>
      <w:r w:rsidRPr="00401B32">
        <w:t>Les</w:t>
      </w:r>
      <w:r w:rsidR="00A6293D">
        <w:t xml:space="preserve"> </w:t>
      </w:r>
      <w:r w:rsidRPr="00401B32">
        <w:t>annexes</w:t>
      </w:r>
      <w:r w:rsidR="00A6293D">
        <w:t xml:space="preserve"> </w:t>
      </w:r>
      <w:r w:rsidRPr="00401B32">
        <w:t>au</w:t>
      </w:r>
      <w:r w:rsidR="00A6293D">
        <w:t xml:space="preserve"> </w:t>
      </w:r>
      <w:r w:rsidRPr="00401B32">
        <w:t>présent</w:t>
      </w:r>
      <w:r w:rsidR="00A6293D">
        <w:t xml:space="preserve"> </w:t>
      </w:r>
      <w:r w:rsidRPr="00401B32">
        <w:t>rapport</w:t>
      </w:r>
      <w:r w:rsidR="00A6293D">
        <w:t xml:space="preserve"> </w:t>
      </w:r>
      <w:r w:rsidRPr="00401B32">
        <w:t>peuvent</w:t>
      </w:r>
      <w:r w:rsidR="00A6293D">
        <w:t xml:space="preserve"> </w:t>
      </w:r>
      <w:r w:rsidRPr="00401B32">
        <w:t>être</w:t>
      </w:r>
      <w:r w:rsidR="00A6293D">
        <w:t xml:space="preserve"> </w:t>
      </w:r>
      <w:r w:rsidRPr="00401B32">
        <w:t>consultées</w:t>
      </w:r>
      <w:r w:rsidR="00A6293D">
        <w:t xml:space="preserve"> </w:t>
      </w:r>
      <w:r w:rsidRPr="00401B32">
        <w:t>sur</w:t>
      </w:r>
      <w:r w:rsidR="00A6293D">
        <w:t xml:space="preserve"> </w:t>
      </w:r>
      <w:r w:rsidRPr="00401B32">
        <w:t>la</w:t>
      </w:r>
      <w:r w:rsidR="00A6293D">
        <w:t xml:space="preserve"> </w:t>
      </w:r>
      <w:r w:rsidRPr="00401B32">
        <w:t>page</w:t>
      </w:r>
      <w:r w:rsidR="00A6293D">
        <w:t xml:space="preserve"> </w:t>
      </w:r>
      <w:r w:rsidRPr="00401B32">
        <w:t>Web</w:t>
      </w:r>
      <w:r w:rsidR="00A6293D">
        <w:t xml:space="preserve"> </w:t>
      </w:r>
      <w:r w:rsidRPr="00401B32">
        <w:t>du</w:t>
      </w:r>
      <w:r w:rsidR="00A6293D">
        <w:t xml:space="preserve"> </w:t>
      </w:r>
      <w:r w:rsidRPr="00401B32">
        <w:t>Comité.</w:t>
      </w:r>
    </w:p>
  </w:footnote>
  <w:footnote w:id="4">
    <w:p w14:paraId="2DEB47D8" w14:textId="2EC55D91"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52/2021.</w:t>
      </w:r>
    </w:p>
  </w:footnote>
  <w:footnote w:id="5">
    <w:p w14:paraId="362FE7BD" w14:textId="031FA36F"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47/18.</w:t>
      </w:r>
    </w:p>
  </w:footnote>
  <w:footnote w:id="6">
    <w:p w14:paraId="66DA05F7" w14:textId="7D3BC7FA" w:rsidR="00222975" w:rsidRPr="00401B32" w:rsidRDefault="00222975" w:rsidP="00222975">
      <w:pPr>
        <w:pStyle w:val="Notedebasdepage"/>
      </w:pPr>
      <w:r w:rsidRPr="00401B32">
        <w:tab/>
      </w:r>
      <w:r w:rsidRPr="00401B32">
        <w:rPr>
          <w:rStyle w:val="Appelnotedebasdep"/>
        </w:rPr>
        <w:footnoteRef/>
      </w:r>
      <w:r w:rsidRPr="00401B32">
        <w:tab/>
      </w:r>
      <w:hyperlink r:id="rId1" w:history="1">
        <w:r w:rsidRPr="00EA1970">
          <w:rPr>
            <w:rStyle w:val="Lienhypertexte"/>
          </w:rPr>
          <w:t>http</w:t>
        </w:r>
        <w:r w:rsidR="00EA1970" w:rsidRPr="00EA1970">
          <w:rPr>
            <w:rStyle w:val="Lienhypertexte"/>
          </w:rPr>
          <w:t>:/</w:t>
        </w:r>
        <w:r w:rsidRPr="00EA1970">
          <w:rPr>
            <w:rStyle w:val="Lienhypertexte"/>
          </w:rPr>
          <w:t>/www.inkluzijaroma.stat.gov.rs/sr</w:t>
        </w:r>
      </w:hyperlink>
      <w:r w:rsidRPr="00401B32">
        <w:t>.</w:t>
      </w:r>
    </w:p>
  </w:footnote>
  <w:footnote w:id="7">
    <w:p w14:paraId="5523B96F" w14:textId="4DB88973"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rFonts w:cstheme="minorHAnsi"/>
          <w:color w:val="000000"/>
        </w:rPr>
        <w:t>25/2019.</w:t>
      </w:r>
    </w:p>
  </w:footnote>
  <w:footnote w:id="8">
    <w:p w14:paraId="568DB5F5" w14:textId="669D0F93"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rFonts w:cstheme="minorHAnsi"/>
          <w:color w:val="000000"/>
        </w:rPr>
        <w:t>25/2019.</w:t>
      </w:r>
    </w:p>
  </w:footnote>
  <w:footnote w:id="9">
    <w:p w14:paraId="78D121DA" w14:textId="1910A038"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sz w:val="16"/>
          <w:szCs w:val="16"/>
        </w:rPr>
        <w:t>MICS6,</w:t>
      </w:r>
      <w:r w:rsidR="00A6293D">
        <w:rPr>
          <w:color w:val="000000"/>
          <w:sz w:val="16"/>
          <w:szCs w:val="16"/>
        </w:rPr>
        <w:t xml:space="preserve"> </w:t>
      </w:r>
      <w:r w:rsidRPr="00401B32">
        <w:rPr>
          <w:color w:val="000000"/>
          <w:sz w:val="16"/>
          <w:szCs w:val="16"/>
        </w:rPr>
        <w:t>2019.</w:t>
      </w:r>
    </w:p>
  </w:footnote>
  <w:footnote w:id="10">
    <w:p w14:paraId="0A0C8E67" w14:textId="7555AB9F"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15/10.</w:t>
      </w:r>
    </w:p>
  </w:footnote>
  <w:footnote w:id="11">
    <w:p w14:paraId="1EBFAF9B" w14:textId="65A0AB7C" w:rsidR="00222975" w:rsidRPr="00401B32" w:rsidRDefault="00222975" w:rsidP="00222975">
      <w:pPr>
        <w:pStyle w:val="Notedebasdepage"/>
      </w:pPr>
      <w:r w:rsidRPr="00401B32">
        <w:tab/>
      </w:r>
      <w:r w:rsidRPr="00401B32">
        <w:rPr>
          <w:rStyle w:val="Appelnotedebasdep"/>
        </w:rPr>
        <w:footnoteRef/>
      </w:r>
      <w:r w:rsidRPr="00401B32">
        <w:tab/>
        <w:t>Les</w:t>
      </w:r>
      <w:r w:rsidR="00A6293D">
        <w:t xml:space="preserve"> </w:t>
      </w:r>
      <w:r w:rsidRPr="00401B32">
        <w:t>Roms</w:t>
      </w:r>
      <w:r w:rsidR="00A6293D">
        <w:t xml:space="preserve"> </w:t>
      </w:r>
      <w:r w:rsidRPr="00401B32">
        <w:t>bénéficient</w:t>
      </w:r>
      <w:r w:rsidR="00A6293D">
        <w:t xml:space="preserve"> </w:t>
      </w:r>
      <w:r w:rsidRPr="00401B32">
        <w:t>en</w:t>
      </w:r>
      <w:r w:rsidR="00A6293D">
        <w:t xml:space="preserve"> </w:t>
      </w:r>
      <w:r w:rsidRPr="00401B32">
        <w:t>priorité</w:t>
      </w:r>
      <w:r w:rsidR="00A6293D">
        <w:t xml:space="preserve"> </w:t>
      </w:r>
      <w:r w:rsidRPr="00401B32">
        <w:t>de</w:t>
      </w:r>
      <w:r w:rsidR="00A6293D">
        <w:rPr>
          <w:color w:val="000000"/>
        </w:rPr>
        <w:t xml:space="preserve"> </w:t>
      </w:r>
      <w:r w:rsidRPr="00401B32">
        <w:rPr>
          <w:color w:val="000000"/>
        </w:rPr>
        <w:t>certains</w:t>
      </w:r>
      <w:r w:rsidR="00A6293D">
        <w:rPr>
          <w:color w:val="000000"/>
        </w:rPr>
        <w:t xml:space="preserve"> </w:t>
      </w:r>
      <w:r w:rsidRPr="00401B32">
        <w:rPr>
          <w:color w:val="000000"/>
        </w:rPr>
        <w:t>programmes</w:t>
      </w:r>
      <w:r w:rsidR="00A6293D">
        <w:rPr>
          <w:color w:val="000000"/>
        </w:rPr>
        <w:t xml:space="preserve"> </w:t>
      </w:r>
      <w:r w:rsidRPr="00401B32">
        <w:rPr>
          <w:color w:val="000000"/>
        </w:rPr>
        <w:t>et</w:t>
      </w:r>
      <w:r w:rsidR="00A6293D">
        <w:rPr>
          <w:color w:val="000000"/>
        </w:rPr>
        <w:t xml:space="preserve"> </w:t>
      </w:r>
      <w:r w:rsidRPr="00401B32">
        <w:rPr>
          <w:color w:val="000000"/>
        </w:rPr>
        <w:t>mesures</w:t>
      </w:r>
      <w:r w:rsidR="00A6293D">
        <w:rPr>
          <w:color w:val="000000"/>
        </w:rPr>
        <w:t xml:space="preserve"> </w:t>
      </w:r>
      <w:r w:rsidRPr="00401B32">
        <w:rPr>
          <w:color w:val="000000"/>
        </w:rPr>
        <w:t>d’aide</w:t>
      </w:r>
      <w:r w:rsidR="00A6293D">
        <w:rPr>
          <w:color w:val="000000"/>
        </w:rPr>
        <w:t xml:space="preserve"> </w:t>
      </w:r>
      <w:r w:rsidRPr="00401B32">
        <w:rPr>
          <w:color w:val="000000"/>
        </w:rPr>
        <w:t>à</w:t>
      </w:r>
      <w:r w:rsidR="00A6293D">
        <w:rPr>
          <w:color w:val="000000"/>
        </w:rPr>
        <w:t xml:space="preserve"> </w:t>
      </w:r>
      <w:r w:rsidRPr="00401B32">
        <w:rPr>
          <w:color w:val="000000"/>
        </w:rPr>
        <w:t>l’emploi.</w:t>
      </w:r>
    </w:p>
  </w:footnote>
  <w:footnote w:id="12">
    <w:p w14:paraId="3AC08AE6" w14:textId="0B74322E" w:rsidR="00222975" w:rsidRPr="00401B32" w:rsidRDefault="00222975" w:rsidP="00222975">
      <w:pPr>
        <w:pStyle w:val="Notedebasdepage"/>
      </w:pPr>
      <w:r w:rsidRPr="00401B32">
        <w:tab/>
      </w:r>
      <w:r w:rsidRPr="00401B32">
        <w:rPr>
          <w:rStyle w:val="Appelnotedebasdep"/>
        </w:rPr>
        <w:footnoteRef/>
      </w:r>
      <w:r w:rsidRPr="00401B32">
        <w:tab/>
        <w:t>Évaluation</w:t>
      </w:r>
      <w:r w:rsidR="00A6293D">
        <w:t xml:space="preserve"> </w:t>
      </w:r>
      <w:r w:rsidRPr="00401B32">
        <w:t>externe</w:t>
      </w:r>
      <w:r w:rsidR="00A6293D">
        <w:t xml:space="preserve"> </w:t>
      </w:r>
      <w:r w:rsidRPr="00401B32">
        <w:t>(FAE).</w:t>
      </w:r>
    </w:p>
  </w:footnote>
  <w:footnote w:id="13">
    <w:p w14:paraId="079D7F3C" w14:textId="4B5365F7" w:rsidR="00222975" w:rsidRPr="00401B32" w:rsidRDefault="00222975" w:rsidP="00222975">
      <w:pPr>
        <w:pStyle w:val="Notedebasdepage"/>
      </w:pPr>
      <w:r w:rsidRPr="00401B32">
        <w:tab/>
      </w:r>
      <w:r w:rsidRPr="00401B32">
        <w:rPr>
          <w:rStyle w:val="Appelnotedebasdep"/>
        </w:rPr>
        <w:footnoteRef/>
      </w:r>
      <w:r w:rsidRPr="00401B32">
        <w:tab/>
        <w:t>Les</w:t>
      </w:r>
      <w:r w:rsidR="00A6293D">
        <w:t xml:space="preserve"> </w:t>
      </w:r>
      <w:r w:rsidRPr="00401B32">
        <w:t>données</w:t>
      </w:r>
      <w:r w:rsidR="00A6293D">
        <w:t xml:space="preserve"> </w:t>
      </w:r>
      <w:r w:rsidRPr="00401B32">
        <w:t>du</w:t>
      </w:r>
      <w:r w:rsidR="00A6293D">
        <w:t xml:space="preserve"> </w:t>
      </w:r>
      <w:r w:rsidRPr="00401B32">
        <w:t>Service</w:t>
      </w:r>
      <w:r w:rsidR="00A6293D">
        <w:t xml:space="preserve"> </w:t>
      </w:r>
      <w:r w:rsidRPr="00401B32">
        <w:t>national</w:t>
      </w:r>
      <w:r w:rsidR="00A6293D">
        <w:t xml:space="preserve"> </w:t>
      </w:r>
      <w:r w:rsidRPr="00401B32">
        <w:t>de</w:t>
      </w:r>
      <w:r w:rsidR="00A6293D">
        <w:t xml:space="preserve"> </w:t>
      </w:r>
      <w:r w:rsidRPr="00401B32">
        <w:t>l’emploi</w:t>
      </w:r>
      <w:r w:rsidR="00A6293D">
        <w:t xml:space="preserve"> </w:t>
      </w:r>
      <w:r w:rsidRPr="00401B32">
        <w:t>sont</w:t>
      </w:r>
      <w:r w:rsidR="00A6293D">
        <w:t xml:space="preserve"> </w:t>
      </w:r>
      <w:r w:rsidRPr="00401B32">
        <w:t>ventilées</w:t>
      </w:r>
      <w:r w:rsidR="00A6293D">
        <w:t xml:space="preserve"> </w:t>
      </w:r>
      <w:r w:rsidRPr="00401B32">
        <w:t>par</w:t>
      </w:r>
      <w:r w:rsidR="00A6293D">
        <w:t xml:space="preserve"> </w:t>
      </w:r>
      <w:r w:rsidRPr="00401B32">
        <w:t>sexe.</w:t>
      </w:r>
    </w:p>
  </w:footnote>
  <w:footnote w:id="14">
    <w:p w14:paraId="4026E6EE" w14:textId="4539B866"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9A7C53">
        <w:rPr>
          <w:vertAlign w:val="superscript"/>
        </w:rPr>
        <w:t>s</w:t>
      </w:r>
      <w:r w:rsidR="00510B48">
        <w:rPr>
          <w:color w:val="000000"/>
        </w:rPr>
        <w:t> </w:t>
      </w:r>
      <w:r w:rsidRPr="00401B32">
        <w:rPr>
          <w:color w:val="000000"/>
        </w:rPr>
        <w:t>104/2016</w:t>
      </w:r>
      <w:r w:rsidR="00A6293D">
        <w:rPr>
          <w:color w:val="000000"/>
        </w:rPr>
        <w:t xml:space="preserve"> </w:t>
      </w:r>
      <w:r w:rsidRPr="00401B32">
        <w:rPr>
          <w:color w:val="000000"/>
        </w:rPr>
        <w:t>…</w:t>
      </w:r>
      <w:r w:rsidR="00A6293D">
        <w:rPr>
          <w:color w:val="000000"/>
        </w:rPr>
        <w:t xml:space="preserve"> </w:t>
      </w:r>
      <w:r w:rsidRPr="00401B32">
        <w:rPr>
          <w:color w:val="000000"/>
        </w:rPr>
        <w:t>9/2020.</w:t>
      </w:r>
    </w:p>
  </w:footnote>
  <w:footnote w:id="15">
    <w:p w14:paraId="2F7612E7" w14:textId="7B99A080" w:rsidR="00222975" w:rsidRPr="00401B32" w:rsidRDefault="00222975" w:rsidP="00222975">
      <w:pPr>
        <w:pStyle w:val="Notedebasdepage"/>
      </w:pPr>
      <w:r w:rsidRPr="00401B32">
        <w:tab/>
      </w:r>
      <w:r w:rsidRPr="00401B32">
        <w:rPr>
          <w:rStyle w:val="Appelnotedebasdep"/>
        </w:rPr>
        <w:footnoteRef/>
      </w:r>
      <w:r w:rsidRPr="00401B32">
        <w:tab/>
      </w:r>
      <w:hyperlink r:id="rId2" w:history="1">
        <w:r w:rsidRPr="00EA1970">
          <w:rPr>
            <w:rStyle w:val="Lienhypertexte"/>
          </w:rPr>
          <w:t>http</w:t>
        </w:r>
        <w:r w:rsidR="00EA1970" w:rsidRPr="00EA1970">
          <w:rPr>
            <w:rStyle w:val="Lienhypertexte"/>
          </w:rPr>
          <w:t>:/</w:t>
        </w:r>
        <w:r w:rsidRPr="00EA1970">
          <w:rPr>
            <w:rStyle w:val="Lienhypertexte"/>
          </w:rPr>
          <w:t>/stanovanje.gov.rs</w:t>
        </w:r>
      </w:hyperlink>
      <w:r w:rsidRPr="00401B32">
        <w:t>.</w:t>
      </w:r>
    </w:p>
  </w:footnote>
  <w:footnote w:id="16">
    <w:p w14:paraId="5FBFE49C" w14:textId="7C6E4668" w:rsidR="00222975" w:rsidRPr="00401B32" w:rsidRDefault="00222975" w:rsidP="00222975">
      <w:pPr>
        <w:pStyle w:val="Notedebasdepage"/>
      </w:pPr>
      <w:r w:rsidRPr="00401B32">
        <w:tab/>
      </w:r>
      <w:r w:rsidRPr="00401B32">
        <w:rPr>
          <w:rStyle w:val="Appelnotedebasdep"/>
        </w:rPr>
        <w:footnoteRef/>
      </w:r>
      <w:r w:rsidRPr="00401B32">
        <w:tab/>
      </w:r>
      <w:hyperlink r:id="rId3" w:history="1">
        <w:r w:rsidR="00BD38F8" w:rsidRPr="00AC321F">
          <w:rPr>
            <w:rStyle w:val="Lienhypertexte"/>
          </w:rPr>
          <w:t>http://kirs.gov.rs/media/uploads/Dokumenti-i-publikacije/Izvestaji/ Stanje_i_potrebe_IRL_2018_SR.pdf</w:t>
        </w:r>
      </w:hyperlink>
      <w:r w:rsidRPr="00401B32">
        <w:t>.</w:t>
      </w:r>
    </w:p>
  </w:footnote>
  <w:footnote w:id="17">
    <w:p w14:paraId="5FB21374" w14:textId="5EA88C00" w:rsidR="00222975" w:rsidRPr="00401B32" w:rsidRDefault="00222975" w:rsidP="00222975">
      <w:pPr>
        <w:pStyle w:val="Notedebasdepage"/>
      </w:pPr>
      <w:r w:rsidRPr="00401B32">
        <w:tab/>
      </w:r>
      <w:r w:rsidRPr="00401B32">
        <w:rPr>
          <w:rStyle w:val="Appelnotedebasdep"/>
        </w:rPr>
        <w:footnoteRef/>
      </w:r>
      <w:r w:rsidRPr="00401B32">
        <w:tab/>
      </w:r>
      <w:hyperlink r:id="rId4" w:history="1">
        <w:r w:rsidRPr="00BD38F8">
          <w:rPr>
            <w:rStyle w:val="Lienhypertexte"/>
          </w:rPr>
          <w:t>http</w:t>
        </w:r>
        <w:r w:rsidR="00EA1970" w:rsidRPr="00BD38F8">
          <w:rPr>
            <w:rStyle w:val="Lienhypertexte"/>
          </w:rPr>
          <w:t>:/</w:t>
        </w:r>
        <w:r w:rsidRPr="00BD38F8">
          <w:rPr>
            <w:rStyle w:val="Lienhypertexte"/>
          </w:rPr>
          <w:t>/www.kirs.gov.rs/cir/migracije/migracioni-profil-republike-srbije</w:t>
        </w:r>
      </w:hyperlink>
      <w:r w:rsidRPr="00401B32">
        <w:t>.</w:t>
      </w:r>
    </w:p>
  </w:footnote>
  <w:footnote w:id="18">
    <w:p w14:paraId="3E3CF583" w14:textId="35B2004A" w:rsidR="00222975" w:rsidRPr="00401B32" w:rsidRDefault="00222975" w:rsidP="00222975">
      <w:pPr>
        <w:pStyle w:val="Notedebasdepage"/>
      </w:pPr>
      <w:r w:rsidRPr="00401B32">
        <w:tab/>
      </w:r>
      <w:r w:rsidRPr="00401B32">
        <w:rPr>
          <w:rStyle w:val="Appelnotedebasdep"/>
        </w:rPr>
        <w:footnoteRef/>
      </w:r>
      <w:r w:rsidRPr="00401B32">
        <w:tab/>
      </w:r>
      <w:hyperlink r:id="rId5" w:history="1">
        <w:r w:rsidRPr="00BD38F8">
          <w:rPr>
            <w:rStyle w:val="Lienhypertexte"/>
          </w:rPr>
          <w:t>https</w:t>
        </w:r>
        <w:r w:rsidR="00EA1970" w:rsidRPr="00BD38F8">
          <w:rPr>
            <w:rStyle w:val="Lienhypertexte"/>
          </w:rPr>
          <w:t>:/</w:t>
        </w:r>
        <w:r w:rsidRPr="00BD38F8">
          <w:rPr>
            <w:rStyle w:val="Lienhypertexte"/>
          </w:rPr>
          <w:t>/kirs.gov.rs/media/uploads/Readmisija/Prirucnici/Istrazivanje-o-polozaju-i-potrebama-povratnika-urbiji-po-Sporazumu-o-readmisiji-2019-godine.pdf</w:t>
        </w:r>
      </w:hyperlink>
      <w:r w:rsidRPr="00401B32">
        <w:t>.</w:t>
      </w:r>
    </w:p>
  </w:footnote>
  <w:footnote w:id="19">
    <w:p w14:paraId="43A3898B" w14:textId="5BF3DE45" w:rsidR="00222975" w:rsidRPr="00401B32" w:rsidRDefault="00222975" w:rsidP="00222975">
      <w:pPr>
        <w:pStyle w:val="Notedebasdepage"/>
      </w:pPr>
      <w:r w:rsidRPr="00401B32">
        <w:tab/>
      </w:r>
      <w:r w:rsidRPr="00401B32">
        <w:rPr>
          <w:rStyle w:val="Appelnotedebasdep"/>
        </w:rPr>
        <w:footnoteRef/>
      </w:r>
      <w:r w:rsidRPr="00401B32">
        <w:tab/>
      </w:r>
      <w:hyperlink r:id="rId6" w:history="1">
        <w:r w:rsidRPr="00BD38F8">
          <w:rPr>
            <w:rStyle w:val="Lienhypertexte"/>
          </w:rPr>
          <w:t>https</w:t>
        </w:r>
        <w:r w:rsidR="00EA1970" w:rsidRPr="00BD38F8">
          <w:rPr>
            <w:rStyle w:val="Lienhypertexte"/>
          </w:rPr>
          <w:t>:/</w:t>
        </w:r>
        <w:r w:rsidRPr="00BD38F8">
          <w:rPr>
            <w:rStyle w:val="Lienhypertexte"/>
          </w:rPr>
          <w:t>/kirs.gov.rs/media/uploads/Migracije/Publikacije/Profilisanje-interno-raseljenih-lica-na-Kosovu-</w:t>
        </w:r>
        <w:r w:rsidR="00A6293D" w:rsidRPr="00BD38F8">
          <w:rPr>
            <w:rStyle w:val="Lienhypertexte"/>
          </w:rPr>
          <w:t xml:space="preserve"> </w:t>
        </w:r>
        <w:r w:rsidRPr="00BD38F8">
          <w:rPr>
            <w:rStyle w:val="Lienhypertexte"/>
          </w:rPr>
          <w:t>consideration-of-directions-to-permanent-solutions-for-IR-in-Kosovo.pdf</w:t>
        </w:r>
      </w:hyperlink>
      <w:r w:rsidR="00BD38F8" w:rsidRPr="00BD38F8">
        <w:t>.</w:t>
      </w:r>
    </w:p>
  </w:footnote>
  <w:footnote w:id="20">
    <w:p w14:paraId="73E062FF" w14:textId="1FAA9B94" w:rsidR="00222975" w:rsidRPr="00401B32" w:rsidRDefault="00222975" w:rsidP="00222975">
      <w:pPr>
        <w:pStyle w:val="Notedebasdepage"/>
      </w:pPr>
      <w:r w:rsidRPr="00401B32">
        <w:tab/>
      </w:r>
      <w:r w:rsidRPr="00401B32">
        <w:rPr>
          <w:rStyle w:val="Appelnotedebasdep"/>
        </w:rPr>
        <w:footnoteRef/>
      </w:r>
      <w:r w:rsidRPr="00401B32">
        <w:tab/>
        <w:t>MINUK</w:t>
      </w:r>
      <w:r w:rsidR="00A6293D">
        <w:t xml:space="preserve"> </w:t>
      </w:r>
      <w:r w:rsidRPr="00401B32">
        <w:t>et</w:t>
      </w:r>
      <w:r w:rsidR="00A6293D">
        <w:t xml:space="preserve"> </w:t>
      </w:r>
      <w:r w:rsidRPr="00401B32">
        <w:t>OSCE.</w:t>
      </w:r>
    </w:p>
  </w:footnote>
  <w:footnote w:id="21">
    <w:p w14:paraId="0242D81C" w14:textId="35E6A39D"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2F695D">
        <w:rPr>
          <w:vertAlign w:val="superscript"/>
        </w:rPr>
        <w:t>s</w:t>
      </w:r>
      <w:r w:rsidR="00510B48">
        <w:rPr>
          <w:color w:val="000000"/>
        </w:rPr>
        <w:t> </w:t>
      </w:r>
      <w:r w:rsidRPr="00401B32">
        <w:rPr>
          <w:color w:val="000000"/>
        </w:rPr>
        <w:t>36/09,</w:t>
      </w:r>
      <w:r w:rsidR="00A6293D">
        <w:rPr>
          <w:color w:val="000000"/>
        </w:rPr>
        <w:t xml:space="preserve"> </w:t>
      </w:r>
      <w:r w:rsidRPr="00401B32">
        <w:rPr>
          <w:color w:val="000000"/>
        </w:rPr>
        <w:t>88/10</w:t>
      </w:r>
      <w:r w:rsidR="002F695D">
        <w:rPr>
          <w:color w:val="000000"/>
        </w:rPr>
        <w:t xml:space="preserve"> </w:t>
      </w:r>
      <w:r w:rsidRPr="00401B32">
        <w:rPr>
          <w:color w:val="000000"/>
        </w:rPr>
        <w:t>…</w:t>
      </w:r>
      <w:r w:rsidR="002F695D">
        <w:rPr>
          <w:color w:val="000000"/>
        </w:rPr>
        <w:t xml:space="preserve"> </w:t>
      </w:r>
      <w:r w:rsidRPr="00401B32">
        <w:rPr>
          <w:color w:val="000000"/>
        </w:rPr>
        <w:t>et</w:t>
      </w:r>
      <w:r w:rsidR="00A6293D">
        <w:rPr>
          <w:color w:val="000000"/>
        </w:rPr>
        <w:t xml:space="preserve"> </w:t>
      </w:r>
      <w:r w:rsidRPr="00401B32">
        <w:rPr>
          <w:color w:val="000000"/>
        </w:rPr>
        <w:t>113/17.</w:t>
      </w:r>
    </w:p>
  </w:footnote>
  <w:footnote w:id="22">
    <w:p w14:paraId="59696D3B" w14:textId="6C1F964C"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2F695D">
        <w:rPr>
          <w:vertAlign w:val="superscript"/>
        </w:rPr>
        <w:t>s</w:t>
      </w:r>
      <w:r w:rsidR="00510B48">
        <w:rPr>
          <w:color w:val="000000"/>
        </w:rPr>
        <w:t> </w:t>
      </w:r>
      <w:r w:rsidRPr="00401B32">
        <w:rPr>
          <w:color w:val="000000"/>
        </w:rPr>
        <w:t>36/09</w:t>
      </w:r>
      <w:r w:rsidR="00A6293D">
        <w:rPr>
          <w:color w:val="000000"/>
        </w:rPr>
        <w:t xml:space="preserve"> </w:t>
      </w:r>
      <w:r w:rsidRPr="00401B32">
        <w:rPr>
          <w:color w:val="000000"/>
        </w:rPr>
        <w:t>et</w:t>
      </w:r>
      <w:r w:rsidR="00A6293D">
        <w:rPr>
          <w:color w:val="000000"/>
        </w:rPr>
        <w:t xml:space="preserve"> </w:t>
      </w:r>
      <w:r w:rsidRPr="00401B32">
        <w:rPr>
          <w:color w:val="000000"/>
        </w:rPr>
        <w:t>32/13.</w:t>
      </w:r>
    </w:p>
  </w:footnote>
  <w:footnote w:id="23">
    <w:p w14:paraId="3C906014" w14:textId="03CF7403"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45/13.</w:t>
      </w:r>
    </w:p>
  </w:footnote>
  <w:footnote w:id="24">
    <w:p w14:paraId="09C2C279" w14:textId="52640B61"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2F695D">
        <w:rPr>
          <w:vertAlign w:val="superscript"/>
        </w:rPr>
        <w:t>s</w:t>
      </w:r>
      <w:r w:rsidR="00510B48">
        <w:rPr>
          <w:color w:val="000000"/>
        </w:rPr>
        <w:t> </w:t>
      </w:r>
      <w:r w:rsidRPr="00401B32">
        <w:t>18/05,</w:t>
      </w:r>
      <w:r w:rsidR="00A6293D">
        <w:t xml:space="preserve"> </w:t>
      </w:r>
      <w:r w:rsidRPr="00401B32">
        <w:t>72/11</w:t>
      </w:r>
      <w:r w:rsidR="002F695D">
        <w:t xml:space="preserve"> </w:t>
      </w:r>
      <w:r w:rsidRPr="00401B32">
        <w:t>…</w:t>
      </w:r>
      <w:r w:rsidR="00A6293D">
        <w:t xml:space="preserve"> </w:t>
      </w:r>
      <w:r w:rsidRPr="00401B32">
        <w:t>6/15.</w:t>
      </w:r>
    </w:p>
  </w:footnote>
  <w:footnote w:id="25">
    <w:p w14:paraId="0FAB6251" w14:textId="4EE85BF7"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2F695D">
        <w:rPr>
          <w:vertAlign w:val="superscript"/>
        </w:rPr>
        <w:t>s</w:t>
      </w:r>
      <w:r w:rsidR="00510B48">
        <w:rPr>
          <w:color w:val="000000"/>
        </w:rPr>
        <w:t> </w:t>
      </w:r>
      <w:r w:rsidRPr="00401B32">
        <w:rPr>
          <w:color w:val="000000"/>
        </w:rPr>
        <w:t>28/82</w:t>
      </w:r>
      <w:r w:rsidR="00A6293D">
        <w:rPr>
          <w:color w:val="000000"/>
        </w:rPr>
        <w:t xml:space="preserve"> </w:t>
      </w:r>
      <w:r w:rsidRPr="00401B32">
        <w:rPr>
          <w:color w:val="000000"/>
        </w:rPr>
        <w:t>et</w:t>
      </w:r>
      <w:r w:rsidR="00A6293D">
        <w:rPr>
          <w:color w:val="000000"/>
        </w:rPr>
        <w:t xml:space="preserve"> </w:t>
      </w:r>
      <w:r w:rsidRPr="00401B32">
        <w:rPr>
          <w:color w:val="000000"/>
        </w:rPr>
        <w:t>48/88</w:t>
      </w:r>
      <w:r w:rsidR="00A6293D">
        <w:rPr>
          <w:color w:val="000000"/>
        </w:rPr>
        <w:t xml:space="preserve"> </w:t>
      </w:r>
      <w:r w:rsidRPr="00401B32">
        <w:rPr>
          <w:color w:val="000000"/>
        </w:rPr>
        <w:t>…</w:t>
      </w:r>
      <w:r w:rsidR="002F695D">
        <w:rPr>
          <w:color w:val="000000"/>
        </w:rPr>
        <w:t xml:space="preserve"> </w:t>
      </w:r>
      <w:r w:rsidRPr="00401B32">
        <w:rPr>
          <w:color w:val="000000"/>
        </w:rPr>
        <w:t>106/15.</w:t>
      </w:r>
    </w:p>
  </w:footnote>
  <w:footnote w:id="26">
    <w:p w14:paraId="3CE78668" w14:textId="32A10A50" w:rsidR="00222975" w:rsidRPr="00401B32" w:rsidRDefault="00222975" w:rsidP="00222975">
      <w:pPr>
        <w:pStyle w:val="Notedebasdepage"/>
      </w:pPr>
      <w:r w:rsidRPr="00401B32">
        <w:tab/>
      </w:r>
      <w:r w:rsidRPr="00401B32">
        <w:rPr>
          <w:rStyle w:val="Appelnotedebasdep"/>
        </w:rPr>
        <w:footnoteRef/>
      </w:r>
      <w:r w:rsidRPr="00401B32">
        <w:tab/>
        <w:t>Les</w:t>
      </w:r>
      <w:r w:rsidR="00A6293D">
        <w:t xml:space="preserve"> </w:t>
      </w:r>
      <w:r w:rsidRPr="00401B32">
        <w:t>données</w:t>
      </w:r>
      <w:r w:rsidR="00A6293D">
        <w:t xml:space="preserve"> </w:t>
      </w:r>
      <w:r w:rsidRPr="00401B32">
        <w:t>ad</w:t>
      </w:r>
      <w:r w:rsidR="00A6293D">
        <w:t xml:space="preserve"> </w:t>
      </w:r>
      <w:r w:rsidRPr="00401B32">
        <w:t>hoc</w:t>
      </w:r>
      <w:r w:rsidR="00A6293D">
        <w:t xml:space="preserve"> </w:t>
      </w:r>
      <w:r w:rsidRPr="00401B32">
        <w:t>collectées</w:t>
      </w:r>
      <w:r w:rsidR="00A6293D">
        <w:t xml:space="preserve"> </w:t>
      </w:r>
      <w:r w:rsidRPr="00401B32">
        <w:t>ne</w:t>
      </w:r>
      <w:r w:rsidR="00A6293D">
        <w:t xml:space="preserve"> </w:t>
      </w:r>
      <w:r w:rsidRPr="00401B32">
        <w:t>figurent</w:t>
      </w:r>
      <w:r w:rsidR="00A6293D">
        <w:t xml:space="preserve"> </w:t>
      </w:r>
      <w:r w:rsidRPr="00401B32">
        <w:t>pas</w:t>
      </w:r>
      <w:r w:rsidR="00A6293D">
        <w:t xml:space="preserve"> </w:t>
      </w:r>
      <w:r w:rsidRPr="00401B32">
        <w:t>dans</w:t>
      </w:r>
      <w:r w:rsidR="00A6293D">
        <w:t xml:space="preserve"> </w:t>
      </w:r>
      <w:r w:rsidRPr="00401B32">
        <w:t>les</w:t>
      </w:r>
      <w:r w:rsidR="00A6293D">
        <w:t xml:space="preserve"> </w:t>
      </w:r>
      <w:r w:rsidRPr="00401B32">
        <w:t>rapports</w:t>
      </w:r>
      <w:r w:rsidR="00A6293D">
        <w:t xml:space="preserve"> </w:t>
      </w:r>
      <w:r w:rsidRPr="00401B32">
        <w:t>statistiques</w:t>
      </w:r>
      <w:r w:rsidRPr="00401B32">
        <w:rPr>
          <w:color w:val="000000"/>
        </w:rPr>
        <w:t>.</w:t>
      </w:r>
    </w:p>
  </w:footnote>
  <w:footnote w:id="27">
    <w:p w14:paraId="191C1A7A" w14:textId="0E832582" w:rsidR="00222975" w:rsidRPr="00401B32" w:rsidRDefault="00222975" w:rsidP="00222975">
      <w:pPr>
        <w:pStyle w:val="Notedebasdepage"/>
      </w:pPr>
      <w:r w:rsidRPr="00401B32">
        <w:tab/>
      </w:r>
      <w:r w:rsidRPr="00401B32">
        <w:rPr>
          <w:rStyle w:val="Appelnotedebasdep"/>
        </w:rPr>
        <w:footnoteRef/>
      </w:r>
      <w:r w:rsidRPr="00401B32">
        <w:tab/>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52/2021.</w:t>
      </w:r>
    </w:p>
  </w:footnote>
  <w:footnote w:id="28">
    <w:p w14:paraId="663073DD" w14:textId="0BA54994"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2F695D">
        <w:rPr>
          <w:vertAlign w:val="superscript"/>
        </w:rPr>
        <w:t>s</w:t>
      </w:r>
      <w:r w:rsidR="00510B48">
        <w:t> </w:t>
      </w:r>
      <w:r w:rsidRPr="00401B32">
        <w:t>35/2000</w:t>
      </w:r>
      <w:r w:rsidR="002F695D">
        <w:t xml:space="preserve"> </w:t>
      </w:r>
      <w:r w:rsidRPr="00401B32">
        <w:t>…</w:t>
      </w:r>
      <w:r w:rsidR="002F695D">
        <w:t xml:space="preserve"> </w:t>
      </w:r>
      <w:r w:rsidRPr="00401B32">
        <w:t>68/2020.</w:t>
      </w:r>
    </w:p>
  </w:footnote>
  <w:footnote w:id="29">
    <w:p w14:paraId="6BD9D24E" w14:textId="1084458B"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2F695D">
        <w:rPr>
          <w:vertAlign w:val="superscript"/>
        </w:rPr>
        <w:t>s</w:t>
      </w:r>
      <w:r w:rsidR="00510B48">
        <w:t> </w:t>
      </w:r>
      <w:r w:rsidRPr="00401B32">
        <w:t>129/2007</w:t>
      </w:r>
      <w:r w:rsidR="002F695D">
        <w:t xml:space="preserve"> </w:t>
      </w:r>
      <w:r w:rsidRPr="00401B32">
        <w:t>…</w:t>
      </w:r>
      <w:r w:rsidR="002F695D">
        <w:t xml:space="preserve"> </w:t>
      </w:r>
      <w:r w:rsidRPr="00401B32">
        <w:t>68/2020.</w:t>
      </w:r>
    </w:p>
  </w:footnote>
  <w:footnote w:id="30">
    <w:p w14:paraId="1E65DF31" w14:textId="3C2A59E0" w:rsidR="00222975" w:rsidRPr="00401B32" w:rsidRDefault="00222975" w:rsidP="00222975">
      <w:pPr>
        <w:pStyle w:val="Notedebasdepage"/>
      </w:pPr>
      <w:r w:rsidRPr="00401B32">
        <w:tab/>
      </w:r>
      <w:r w:rsidRPr="00401B32">
        <w:rPr>
          <w:rStyle w:val="Appelnotedebasdep"/>
        </w:rPr>
        <w:footnoteRef/>
      </w:r>
      <w:r w:rsidRPr="00401B32">
        <w:tab/>
        <w:t>Charte</w:t>
      </w:r>
      <w:r w:rsidR="00A6293D">
        <w:t xml:space="preserve"> </w:t>
      </w:r>
      <w:r w:rsidRPr="00401B32">
        <w:t>de</w:t>
      </w:r>
      <w:r w:rsidR="00A6293D">
        <w:t xml:space="preserve"> </w:t>
      </w:r>
      <w:r w:rsidRPr="00401B32">
        <w:t>solidarité</w:t>
      </w:r>
      <w:r w:rsidR="00A6293D">
        <w:t xml:space="preserve"> </w:t>
      </w:r>
      <w:r w:rsidRPr="00401B32">
        <w:t>avec</w:t>
      </w:r>
      <w:r w:rsidR="00A6293D">
        <w:t xml:space="preserve"> </w:t>
      </w:r>
      <w:r w:rsidRPr="00401B32">
        <w:t>l’appui</w:t>
      </w:r>
      <w:r w:rsidR="00A6293D">
        <w:t xml:space="preserve"> </w:t>
      </w:r>
      <w:r w:rsidRPr="00401B32">
        <w:t>du</w:t>
      </w:r>
      <w:r w:rsidR="00A6293D">
        <w:t xml:space="preserve"> </w:t>
      </w:r>
      <w:r w:rsidRPr="00401B32">
        <w:t>représentant</w:t>
      </w:r>
      <w:r w:rsidR="00A6293D">
        <w:t xml:space="preserve"> </w:t>
      </w:r>
      <w:r w:rsidRPr="00401B32">
        <w:t>résident</w:t>
      </w:r>
      <w:r w:rsidR="00A6293D">
        <w:t xml:space="preserve"> </w:t>
      </w:r>
      <w:r w:rsidRPr="00401B32">
        <w:t>du</w:t>
      </w:r>
      <w:r w:rsidR="00A6293D">
        <w:t xml:space="preserve"> </w:t>
      </w:r>
      <w:r w:rsidRPr="00401B32">
        <w:t>PNUD</w:t>
      </w:r>
      <w:r w:rsidR="00A6293D">
        <w:t xml:space="preserve"> </w:t>
      </w:r>
      <w:r w:rsidRPr="00401B32">
        <w:t>en</w:t>
      </w:r>
      <w:r w:rsidR="00A6293D">
        <w:t xml:space="preserve"> </w:t>
      </w:r>
      <w:r w:rsidRPr="00401B32">
        <w:t>Serbie</w:t>
      </w:r>
      <w:r w:rsidR="00A6293D">
        <w:t xml:space="preserve"> </w:t>
      </w:r>
      <w:r w:rsidRPr="00401B32">
        <w:t>(5</w:t>
      </w:r>
      <w:r w:rsidR="005547CB">
        <w:t> </w:t>
      </w:r>
      <w:r w:rsidRPr="00401B32">
        <w:t>mars</w:t>
      </w:r>
      <w:r w:rsidR="00A6293D">
        <w:t xml:space="preserve"> </w:t>
      </w:r>
      <w:r w:rsidRPr="00401B32">
        <w:t>2021)</w:t>
      </w:r>
      <w:r w:rsidR="00A6293D">
        <w:t xml:space="preserve"> </w:t>
      </w:r>
      <w:r w:rsidRPr="00401B32">
        <w:t>et</w:t>
      </w:r>
      <w:r w:rsidR="00A6293D">
        <w:t xml:space="preserve"> </w:t>
      </w:r>
      <w:r w:rsidRPr="00401B32">
        <w:t>conférence</w:t>
      </w:r>
      <w:r w:rsidR="00A6293D">
        <w:t xml:space="preserve"> </w:t>
      </w:r>
      <w:r w:rsidRPr="00401B32">
        <w:t>des</w:t>
      </w:r>
      <w:r w:rsidR="00A6293D">
        <w:t xml:space="preserve"> </w:t>
      </w:r>
      <w:r w:rsidRPr="00401B32">
        <w:t>municipalités</w:t>
      </w:r>
      <w:r w:rsidR="00A6293D">
        <w:t xml:space="preserve"> </w:t>
      </w:r>
      <w:r w:rsidRPr="00401B32">
        <w:t>sur</w:t>
      </w:r>
      <w:r w:rsidR="00A6293D">
        <w:t xml:space="preserve"> </w:t>
      </w:r>
      <w:r w:rsidRPr="00401B32">
        <w:t>la</w:t>
      </w:r>
      <w:r w:rsidR="00A6293D">
        <w:t xml:space="preserve"> </w:t>
      </w:r>
      <w:r w:rsidRPr="00401B32">
        <w:t>question</w:t>
      </w:r>
      <w:r w:rsidR="00A6293D">
        <w:t xml:space="preserve"> </w:t>
      </w:r>
      <w:r w:rsidRPr="00401B32">
        <w:t>(17</w:t>
      </w:r>
      <w:r w:rsidR="005547CB">
        <w:t> </w:t>
      </w:r>
      <w:r w:rsidRPr="00401B32">
        <w:t>juin</w:t>
      </w:r>
      <w:r w:rsidR="00A6293D">
        <w:t xml:space="preserve"> </w:t>
      </w:r>
      <w:r w:rsidRPr="00401B32">
        <w:t>2021).</w:t>
      </w:r>
    </w:p>
  </w:footnote>
  <w:footnote w:id="31">
    <w:p w14:paraId="45302129" w14:textId="0A585039" w:rsidR="00222975" w:rsidRPr="00401B32" w:rsidRDefault="00222975" w:rsidP="00222975">
      <w:pPr>
        <w:pStyle w:val="Notedebasdepage"/>
      </w:pPr>
      <w:r w:rsidRPr="00401B32">
        <w:tab/>
      </w:r>
      <w:r w:rsidRPr="00401B32">
        <w:rPr>
          <w:rStyle w:val="Appelnotedebasdep"/>
        </w:rPr>
        <w:footnoteRef/>
      </w:r>
      <w:r w:rsidRPr="00401B32">
        <w:tab/>
        <w:t>Les</w:t>
      </w:r>
      <w:r w:rsidR="00A6293D">
        <w:t xml:space="preserve"> </w:t>
      </w:r>
      <w:r w:rsidRPr="00401B32">
        <w:t>d</w:t>
      </w:r>
      <w:r w:rsidRPr="00401B32">
        <w:rPr>
          <w:color w:val="000000"/>
        </w:rPr>
        <w:t>onnées</w:t>
      </w:r>
      <w:r w:rsidR="00A6293D">
        <w:rPr>
          <w:color w:val="000000"/>
        </w:rPr>
        <w:t xml:space="preserve"> </w:t>
      </w:r>
      <w:r w:rsidRPr="00401B32">
        <w:rPr>
          <w:color w:val="000000"/>
        </w:rPr>
        <w:t>concernant</w:t>
      </w:r>
      <w:r w:rsidR="00A6293D">
        <w:rPr>
          <w:color w:val="000000"/>
        </w:rPr>
        <w:t xml:space="preserve"> </w:t>
      </w:r>
      <w:r w:rsidRPr="00401B32">
        <w:rPr>
          <w:color w:val="000000"/>
        </w:rPr>
        <w:t>la</w:t>
      </w:r>
      <w:r w:rsidR="00A6293D">
        <w:rPr>
          <w:color w:val="000000"/>
        </w:rPr>
        <w:t xml:space="preserve"> </w:t>
      </w:r>
      <w:r w:rsidRPr="00401B32">
        <w:rPr>
          <w:color w:val="000000"/>
        </w:rPr>
        <w:t>province</w:t>
      </w:r>
      <w:r w:rsidR="00A6293D">
        <w:rPr>
          <w:color w:val="000000"/>
        </w:rPr>
        <w:t xml:space="preserve"> </w:t>
      </w:r>
      <w:r w:rsidRPr="00401B32">
        <w:rPr>
          <w:color w:val="000000"/>
        </w:rPr>
        <w:t>autonome</w:t>
      </w:r>
      <w:r w:rsidR="00A6293D">
        <w:rPr>
          <w:color w:val="000000"/>
        </w:rPr>
        <w:t xml:space="preserve"> </w:t>
      </w:r>
      <w:r w:rsidRPr="00401B32">
        <w:rPr>
          <w:color w:val="000000"/>
        </w:rPr>
        <w:t>du</w:t>
      </w:r>
      <w:r w:rsidR="00A6293D">
        <w:rPr>
          <w:color w:val="000000"/>
        </w:rPr>
        <w:t xml:space="preserve"> </w:t>
      </w:r>
      <w:r w:rsidR="009D16C5" w:rsidRPr="00510B48">
        <w:t>Kosovo</w:t>
      </w:r>
      <w:r w:rsidR="009D16C5">
        <w:noBreakHyphen/>
      </w:r>
      <w:r w:rsidRPr="00401B32">
        <w:t>Metohija</w:t>
      </w:r>
      <w:r w:rsidR="00A6293D">
        <w:rPr>
          <w:color w:val="000000"/>
        </w:rPr>
        <w:t xml:space="preserve"> </w:t>
      </w:r>
      <w:r w:rsidRPr="00401B32">
        <w:rPr>
          <w:color w:val="000000"/>
        </w:rPr>
        <w:t>ne</w:t>
      </w:r>
      <w:r w:rsidR="00A6293D">
        <w:rPr>
          <w:color w:val="000000"/>
        </w:rPr>
        <w:t xml:space="preserve"> </w:t>
      </w:r>
      <w:r w:rsidRPr="00401B32">
        <w:rPr>
          <w:color w:val="000000"/>
        </w:rPr>
        <w:t>sont</w:t>
      </w:r>
      <w:r w:rsidR="00A6293D">
        <w:rPr>
          <w:color w:val="000000"/>
        </w:rPr>
        <w:t xml:space="preserve"> </w:t>
      </w:r>
      <w:r w:rsidRPr="00401B32">
        <w:rPr>
          <w:color w:val="000000"/>
        </w:rPr>
        <w:t>pas</w:t>
      </w:r>
      <w:r w:rsidR="00A6293D">
        <w:rPr>
          <w:color w:val="000000"/>
        </w:rPr>
        <w:t xml:space="preserve"> </w:t>
      </w:r>
      <w:r w:rsidRPr="00401B32">
        <w:rPr>
          <w:color w:val="000000"/>
        </w:rPr>
        <w:t>prises</w:t>
      </w:r>
      <w:r w:rsidR="00A6293D">
        <w:rPr>
          <w:color w:val="000000"/>
        </w:rPr>
        <w:t xml:space="preserve"> </w:t>
      </w:r>
      <w:r w:rsidRPr="00401B32">
        <w:rPr>
          <w:color w:val="000000"/>
        </w:rPr>
        <w:t>en</w:t>
      </w:r>
      <w:r w:rsidR="00A6293D">
        <w:rPr>
          <w:color w:val="000000"/>
        </w:rPr>
        <w:t xml:space="preserve"> </w:t>
      </w:r>
      <w:r w:rsidRPr="00401B32">
        <w:rPr>
          <w:color w:val="000000"/>
        </w:rPr>
        <w:t>compte.</w:t>
      </w:r>
    </w:p>
  </w:footnote>
  <w:footnote w:id="32">
    <w:p w14:paraId="6274EADF" w14:textId="595F40E4" w:rsidR="00222975" w:rsidRPr="00401B32" w:rsidRDefault="00222975" w:rsidP="00222975">
      <w:pPr>
        <w:pStyle w:val="Notedebasdepage"/>
      </w:pPr>
      <w:r w:rsidRPr="00401B32">
        <w:tab/>
      </w:r>
      <w:r w:rsidRPr="00401B32">
        <w:rPr>
          <w:rStyle w:val="Appelnotedebasdep"/>
        </w:rPr>
        <w:footnoteRef/>
      </w:r>
      <w:r w:rsidRPr="00401B32">
        <w:tab/>
        <w:t>Règles</w:t>
      </w:r>
      <w:r w:rsidR="00A6293D">
        <w:t xml:space="preserve"> </w:t>
      </w:r>
      <w:r w:rsidRPr="00401B32">
        <w:t>d’intervention</w:t>
      </w:r>
      <w:r w:rsidR="00A6293D">
        <w:t xml:space="preserve"> </w:t>
      </w:r>
      <w:r w:rsidRPr="00401B32">
        <w:t>en</w:t>
      </w:r>
      <w:r w:rsidR="00A6293D">
        <w:t xml:space="preserve"> </w:t>
      </w:r>
      <w:r w:rsidRPr="00401B32">
        <w:t>cas</w:t>
      </w:r>
      <w:r w:rsidR="00A6293D">
        <w:t xml:space="preserve"> </w:t>
      </w:r>
      <w:r w:rsidRPr="00401B32">
        <w:t>de</w:t>
      </w:r>
      <w:r w:rsidR="00A6293D">
        <w:t xml:space="preserve"> </w:t>
      </w:r>
      <w:r w:rsidRPr="00401B32">
        <w:t>violence,</w:t>
      </w:r>
      <w:r w:rsidR="00A6293D">
        <w:t xml:space="preserve"> </w:t>
      </w:r>
      <w:r w:rsidRPr="00401B32">
        <w:t>de</w:t>
      </w:r>
      <w:r w:rsidR="00A6293D">
        <w:t xml:space="preserve"> </w:t>
      </w:r>
      <w:r w:rsidRPr="00401B32">
        <w:t>mauvais</w:t>
      </w:r>
      <w:r w:rsidR="00A6293D">
        <w:t xml:space="preserve"> </w:t>
      </w:r>
      <w:r w:rsidRPr="00401B32">
        <w:t>traitements</w:t>
      </w:r>
      <w:r w:rsidR="00A6293D">
        <w:t xml:space="preserve"> </w:t>
      </w:r>
      <w:r w:rsidRPr="00401B32">
        <w:t>et</w:t>
      </w:r>
      <w:r w:rsidR="00A6293D">
        <w:t xml:space="preserve"> </w:t>
      </w:r>
      <w:r w:rsidRPr="00401B32">
        <w:t>de</w:t>
      </w:r>
      <w:r w:rsidR="00A6293D">
        <w:t xml:space="preserve"> </w:t>
      </w:r>
      <w:r w:rsidRPr="00401B32">
        <w:t>négligence.</w:t>
      </w:r>
    </w:p>
  </w:footnote>
  <w:footnote w:id="33">
    <w:p w14:paraId="3A636A11" w14:textId="3618ED89"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723A91">
        <w:rPr>
          <w:vertAlign w:val="superscript"/>
        </w:rPr>
        <w:t>s</w:t>
      </w:r>
      <w:r w:rsidR="00510B48">
        <w:t> </w:t>
      </w:r>
      <w:r w:rsidRPr="00401B32">
        <w:t>88/2017</w:t>
      </w:r>
      <w:r w:rsidR="00723A91">
        <w:t xml:space="preserve"> </w:t>
      </w:r>
      <w:r w:rsidRPr="00401B32">
        <w:t>…</w:t>
      </w:r>
      <w:r w:rsidR="00723A91">
        <w:t xml:space="preserve"> </w:t>
      </w:r>
      <w:r w:rsidRPr="00401B32">
        <w:t>6/2020.</w:t>
      </w:r>
    </w:p>
  </w:footnote>
  <w:footnote w:id="34">
    <w:p w14:paraId="12E8EE16" w14:textId="25BCE3D9" w:rsidR="00222975" w:rsidRPr="00401B32" w:rsidRDefault="00222975" w:rsidP="00222975">
      <w:pPr>
        <w:pStyle w:val="Notedebasdepage"/>
      </w:pPr>
      <w:r w:rsidRPr="00401B32">
        <w:tab/>
      </w:r>
      <w:r w:rsidRPr="00401B32">
        <w:rPr>
          <w:rStyle w:val="Appelnotedebasdep"/>
        </w:rPr>
        <w:footnoteRef/>
      </w:r>
      <w:r w:rsidRPr="00401B32">
        <w:tab/>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18/2020.</w:t>
      </w:r>
    </w:p>
  </w:footnote>
  <w:footnote w:id="35">
    <w:p w14:paraId="0D0288A7" w14:textId="5C6DDCEF"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18/2020.</w:t>
      </w:r>
    </w:p>
  </w:footnote>
  <w:footnote w:id="36">
    <w:p w14:paraId="35412D29" w14:textId="22151EA3"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723A91">
        <w:rPr>
          <w:vertAlign w:val="superscript"/>
        </w:rPr>
        <w:t>s</w:t>
      </w:r>
      <w:r w:rsidR="00510B48">
        <w:t> </w:t>
      </w:r>
      <w:r w:rsidRPr="00401B32">
        <w:t>85/2005</w:t>
      </w:r>
      <w:r w:rsidR="00723A91">
        <w:t xml:space="preserve"> … </w:t>
      </w:r>
      <w:r w:rsidRPr="00401B32">
        <w:t>35/2019.</w:t>
      </w:r>
    </w:p>
  </w:footnote>
  <w:footnote w:id="37">
    <w:p w14:paraId="206E441B" w14:textId="6E247DCA"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87/2018.</w:t>
      </w:r>
    </w:p>
  </w:footnote>
  <w:footnote w:id="38">
    <w:p w14:paraId="41377ADA" w14:textId="7AA8BC41"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24/18.</w:t>
      </w:r>
    </w:p>
  </w:footnote>
  <w:footnote w:id="39">
    <w:p w14:paraId="0870DC22" w14:textId="1F965E90"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77/17.</w:t>
      </w:r>
    </w:p>
  </w:footnote>
  <w:footnote w:id="40">
    <w:p w14:paraId="6CB9BD25" w14:textId="2990D7B7" w:rsidR="00222975" w:rsidRPr="00401B32" w:rsidRDefault="00222975" w:rsidP="00222975">
      <w:pPr>
        <w:pStyle w:val="Notedebasdepage"/>
      </w:pPr>
      <w:r w:rsidRPr="00401B32">
        <w:tab/>
      </w:r>
      <w:r w:rsidRPr="00401B32">
        <w:rPr>
          <w:rStyle w:val="Appelnotedebasdep"/>
        </w:rPr>
        <w:footnoteRef/>
      </w:r>
      <w:r w:rsidRPr="00401B32">
        <w:tab/>
      </w:r>
      <w:hyperlink r:id="rId7" w:history="1">
        <w:r w:rsidRPr="0066726E">
          <w:rPr>
            <w:rStyle w:val="Lienhypertexte"/>
          </w:rPr>
          <w:t>https</w:t>
        </w:r>
        <w:r w:rsidR="00EA1970" w:rsidRPr="0066726E">
          <w:rPr>
            <w:rStyle w:val="Lienhypertexte"/>
          </w:rPr>
          <w:t>:/</w:t>
        </w:r>
        <w:r w:rsidRPr="0066726E">
          <w:rPr>
            <w:rStyle w:val="Lienhypertexte"/>
          </w:rPr>
          <w:t>/kirs.gov.rs/media/uploads/Usluge-i-standardi-u-oblasti-pruzanja-psiholoske-i-socij%D0%B0lne-podrske.pdf</w:t>
        </w:r>
      </w:hyperlink>
      <w:r w:rsidRPr="00401B32">
        <w:t>.</w:t>
      </w:r>
    </w:p>
  </w:footnote>
  <w:footnote w:id="41">
    <w:p w14:paraId="3110C4A4" w14:textId="52709EB4" w:rsidR="00222975" w:rsidRPr="00401B32" w:rsidRDefault="00222975" w:rsidP="00222975">
      <w:pPr>
        <w:pStyle w:val="Notedebasdepage"/>
      </w:pPr>
      <w:r w:rsidRPr="00401B32">
        <w:tab/>
      </w:r>
      <w:r w:rsidRPr="00401B32">
        <w:rPr>
          <w:rStyle w:val="Appelnotedebasdep"/>
        </w:rPr>
        <w:footnoteRef/>
      </w:r>
      <w:r w:rsidRPr="00401B32">
        <w:tab/>
      </w:r>
      <w:hyperlink r:id="rId8" w:history="1">
        <w:r w:rsidRPr="0066726E">
          <w:rPr>
            <w:rStyle w:val="Lienhypertexte"/>
          </w:rPr>
          <w:t>https</w:t>
        </w:r>
        <w:r w:rsidR="00EA1970" w:rsidRPr="0066726E">
          <w:rPr>
            <w:rStyle w:val="Lienhypertexte"/>
          </w:rPr>
          <w:t>:/</w:t>
        </w:r>
        <w:r w:rsidRPr="0066726E">
          <w:rPr>
            <w:rStyle w:val="Lienhypertexte"/>
          </w:rPr>
          <w:t>/kirs.gov.rs/media/uploads/Pregled-mera-za-ocuvanje-dobrobiti-korisnika-web.pdf</w:t>
        </w:r>
      </w:hyperlink>
      <w:r w:rsidRPr="00401B32">
        <w:t>.</w:t>
      </w:r>
    </w:p>
  </w:footnote>
  <w:footnote w:id="42">
    <w:p w14:paraId="264BD3DE" w14:textId="614F1E16" w:rsidR="00222975" w:rsidRPr="00401B32" w:rsidRDefault="00222975" w:rsidP="00222975">
      <w:pPr>
        <w:pStyle w:val="Notedebasdepage"/>
      </w:pPr>
      <w:r w:rsidRPr="00401B32">
        <w:tab/>
      </w:r>
      <w:r w:rsidRPr="00401B32">
        <w:rPr>
          <w:rStyle w:val="Appelnotedebasdep"/>
        </w:rPr>
        <w:footnoteRef/>
      </w:r>
      <w:r w:rsidRPr="00401B32">
        <w:tab/>
      </w:r>
      <w:hyperlink r:id="rId9" w:history="1">
        <w:r w:rsidRPr="0066726E">
          <w:rPr>
            <w:rStyle w:val="Lienhypertexte"/>
          </w:rPr>
          <w:t>http</w:t>
        </w:r>
        <w:r w:rsidR="00EA1970" w:rsidRPr="0066726E">
          <w:rPr>
            <w:rStyle w:val="Lienhypertexte"/>
          </w:rPr>
          <w:t>:/</w:t>
        </w:r>
        <w:r w:rsidRPr="0066726E">
          <w:rPr>
            <w:rStyle w:val="Lienhypertexte"/>
          </w:rPr>
          <w:t>/www.kirs.gov.rs/cir/azil/profili-centara</w:t>
        </w:r>
      </w:hyperlink>
      <w:r w:rsidRPr="00401B32">
        <w:t>.</w:t>
      </w:r>
    </w:p>
  </w:footnote>
  <w:footnote w:id="43">
    <w:p w14:paraId="460BB2E8" w14:textId="4DE47D3A"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40/15.</w:t>
      </w:r>
    </w:p>
  </w:footnote>
  <w:footnote w:id="44">
    <w:p w14:paraId="49DB3E28" w14:textId="1DEAA5B9"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Arrêt</w:t>
      </w:r>
      <w:r w:rsidR="00A6293D">
        <w:rPr>
          <w:color w:val="000000"/>
        </w:rPr>
        <w:t xml:space="preserve"> </w:t>
      </w:r>
      <w:r w:rsidRPr="00401B32">
        <w:rPr>
          <w:i/>
          <w:color w:val="000000"/>
        </w:rPr>
        <w:t>Zlata</w:t>
      </w:r>
      <w:r w:rsidR="00A6293D">
        <w:rPr>
          <w:i/>
          <w:color w:val="000000"/>
        </w:rPr>
        <w:t xml:space="preserve"> </w:t>
      </w:r>
      <w:r w:rsidRPr="00401B32">
        <w:rPr>
          <w:i/>
          <w:color w:val="000000"/>
        </w:rPr>
        <w:t>Stanković</w:t>
      </w:r>
      <w:r w:rsidR="00A6293D">
        <w:rPr>
          <w:i/>
          <w:color w:val="000000"/>
        </w:rPr>
        <w:t xml:space="preserve"> </w:t>
      </w:r>
      <w:r w:rsidRPr="00401B32">
        <w:rPr>
          <w:i/>
          <w:color w:val="000000"/>
        </w:rPr>
        <w:t>c</w:t>
      </w:r>
      <w:r w:rsidR="00601D40">
        <w:rPr>
          <w:i/>
          <w:color w:val="000000"/>
        </w:rPr>
        <w:t>.</w:t>
      </w:r>
      <w:r w:rsidR="00A6293D">
        <w:rPr>
          <w:i/>
          <w:color w:val="000000"/>
        </w:rPr>
        <w:t xml:space="preserve"> </w:t>
      </w:r>
      <w:r w:rsidRPr="00401B32">
        <w:rPr>
          <w:i/>
          <w:color w:val="000000"/>
        </w:rPr>
        <w:t>Serbie</w:t>
      </w:r>
      <w:r w:rsidRPr="00401B32">
        <w:rPr>
          <w:color w:val="000000"/>
        </w:rPr>
        <w:t>,</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41285/19,</w:t>
      </w:r>
      <w:r w:rsidR="00A6293D">
        <w:rPr>
          <w:color w:val="000000"/>
        </w:rPr>
        <w:t xml:space="preserve"> </w:t>
      </w:r>
      <w:r w:rsidRPr="00401B32">
        <w:rPr>
          <w:color w:val="000000"/>
        </w:rPr>
        <w:t>19</w:t>
      </w:r>
      <w:r w:rsidR="00D64DF1">
        <w:rPr>
          <w:color w:val="000000"/>
        </w:rPr>
        <w:t> </w:t>
      </w:r>
      <w:r w:rsidRPr="00401B32">
        <w:rPr>
          <w:color w:val="000000"/>
        </w:rPr>
        <w:t>décembre</w:t>
      </w:r>
      <w:r w:rsidR="00A6293D">
        <w:rPr>
          <w:color w:val="000000"/>
        </w:rPr>
        <w:t xml:space="preserve"> </w:t>
      </w:r>
      <w:r w:rsidRPr="00401B32">
        <w:rPr>
          <w:color w:val="000000"/>
        </w:rPr>
        <w:t>2019.</w:t>
      </w:r>
    </w:p>
  </w:footnote>
  <w:footnote w:id="45">
    <w:p w14:paraId="7AEC5021" w14:textId="1AA9753C"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rPr>
          <w:color w:val="000000"/>
        </w:rPr>
        <w:t>87/2018.</w:t>
      </w:r>
    </w:p>
  </w:footnote>
  <w:footnote w:id="46">
    <w:p w14:paraId="56CB0CC1" w14:textId="0C3356D0"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36/06.</w:t>
      </w:r>
    </w:p>
  </w:footnote>
  <w:footnote w:id="47">
    <w:p w14:paraId="46B5313D" w14:textId="42BA9F86"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D64DF1">
        <w:rPr>
          <w:vertAlign w:val="superscript"/>
        </w:rPr>
        <w:t>s</w:t>
      </w:r>
      <w:r w:rsidR="00510B48">
        <w:rPr>
          <w:color w:val="000000"/>
        </w:rPr>
        <w:t> </w:t>
      </w:r>
      <w:r w:rsidRPr="00401B32">
        <w:rPr>
          <w:color w:val="000000"/>
        </w:rPr>
        <w:t>26/2001</w:t>
      </w:r>
      <w:r w:rsidR="00D64DF1">
        <w:rPr>
          <w:color w:val="000000"/>
        </w:rPr>
        <w:t xml:space="preserve"> </w:t>
      </w:r>
      <w:r w:rsidRPr="00401B32">
        <w:rPr>
          <w:color w:val="000000"/>
        </w:rPr>
        <w:t>…</w:t>
      </w:r>
      <w:r w:rsidR="00A6293D">
        <w:rPr>
          <w:color w:val="000000"/>
        </w:rPr>
        <w:t xml:space="preserve"> </w:t>
      </w:r>
      <w:r w:rsidRPr="00401B32">
        <w:rPr>
          <w:color w:val="000000"/>
        </w:rPr>
        <w:t>144/2020-10.</w:t>
      </w:r>
    </w:p>
  </w:footnote>
  <w:footnote w:id="48">
    <w:p w14:paraId="302EC4EE" w14:textId="256E4FF9"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D64DF1">
        <w:rPr>
          <w:vertAlign w:val="superscript"/>
        </w:rPr>
        <w:t>s</w:t>
      </w:r>
      <w:r w:rsidR="00510B48">
        <w:rPr>
          <w:color w:val="000000"/>
        </w:rPr>
        <w:t> </w:t>
      </w:r>
      <w:r w:rsidRPr="00401B32">
        <w:rPr>
          <w:color w:val="000000"/>
        </w:rPr>
        <w:t>86/2004-corr,</w:t>
      </w:r>
      <w:r w:rsidR="00A6293D">
        <w:rPr>
          <w:color w:val="000000"/>
        </w:rPr>
        <w:t xml:space="preserve"> </w:t>
      </w:r>
      <w:r w:rsidRPr="00401B32">
        <w:rPr>
          <w:color w:val="000000"/>
        </w:rPr>
        <w:t>61/2005</w:t>
      </w:r>
      <w:r w:rsidR="00A6293D">
        <w:rPr>
          <w:color w:val="000000"/>
        </w:rPr>
        <w:t xml:space="preserve"> </w:t>
      </w:r>
      <w:r w:rsidR="00D64DF1">
        <w:rPr>
          <w:color w:val="000000"/>
        </w:rPr>
        <w:t>…</w:t>
      </w:r>
      <w:r w:rsidR="00A6293D">
        <w:rPr>
          <w:color w:val="000000"/>
        </w:rPr>
        <w:t xml:space="preserve"> </w:t>
      </w:r>
      <w:r w:rsidRPr="00401B32">
        <w:rPr>
          <w:color w:val="000000"/>
        </w:rPr>
        <w:t>8/2020.</w:t>
      </w:r>
    </w:p>
  </w:footnote>
  <w:footnote w:id="49">
    <w:p w14:paraId="0D45BB27" w14:textId="5CBBE170"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D64DF1">
        <w:rPr>
          <w:vertAlign w:val="superscript"/>
        </w:rPr>
        <w:t>s</w:t>
      </w:r>
      <w:r w:rsidR="00510B48">
        <w:rPr>
          <w:color w:val="000000"/>
        </w:rPr>
        <w:t> </w:t>
      </w:r>
      <w:r w:rsidRPr="00401B32">
        <w:rPr>
          <w:color w:val="000000"/>
        </w:rPr>
        <w:t>51/2003,</w:t>
      </w:r>
      <w:r w:rsidR="00A6293D">
        <w:rPr>
          <w:color w:val="000000"/>
        </w:rPr>
        <w:t xml:space="preserve"> </w:t>
      </w:r>
      <w:r w:rsidRPr="00401B32">
        <w:rPr>
          <w:color w:val="000000"/>
        </w:rPr>
        <w:t>53/2004</w:t>
      </w:r>
      <w:r w:rsidR="00A6293D">
        <w:rPr>
          <w:color w:val="000000"/>
        </w:rPr>
        <w:t xml:space="preserve"> </w:t>
      </w:r>
      <w:r w:rsidR="00D64DF1">
        <w:rPr>
          <w:color w:val="000000"/>
        </w:rPr>
        <w:t>…</w:t>
      </w:r>
      <w:r w:rsidR="00A6293D">
        <w:rPr>
          <w:color w:val="000000"/>
        </w:rPr>
        <w:t xml:space="preserve"> </w:t>
      </w:r>
      <w:r w:rsidRPr="00401B32">
        <w:rPr>
          <w:color w:val="000000"/>
        </w:rPr>
        <w:t>144/2020.</w:t>
      </w:r>
    </w:p>
  </w:footnote>
  <w:footnote w:id="50">
    <w:p w14:paraId="47296EBB" w14:textId="0940B48A"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t>11/20.</w:t>
      </w:r>
    </w:p>
  </w:footnote>
  <w:footnote w:id="51">
    <w:p w14:paraId="1B89D22E" w14:textId="449300FA"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149/20.</w:t>
      </w:r>
    </w:p>
  </w:footnote>
  <w:footnote w:id="52">
    <w:p w14:paraId="1150E4D0" w14:textId="73D3BCA5" w:rsidR="00222975" w:rsidRPr="00401B32" w:rsidRDefault="00222975" w:rsidP="00222975">
      <w:pPr>
        <w:pStyle w:val="Notedebasdepage"/>
      </w:pPr>
      <w:r w:rsidRPr="00401B32">
        <w:tab/>
      </w:r>
      <w:r w:rsidRPr="00401B32">
        <w:rPr>
          <w:rStyle w:val="Appelnotedebasdep"/>
        </w:rPr>
        <w:footnoteRef/>
      </w:r>
      <w:r w:rsidRPr="00401B32">
        <w:tab/>
      </w:r>
      <w:r w:rsidRPr="00401B32">
        <w:rPr>
          <w:color w:val="000000"/>
        </w:rPr>
        <w:t>Journal</w:t>
      </w:r>
      <w:r w:rsidR="00A6293D">
        <w:rPr>
          <w:color w:val="000000"/>
        </w:rPr>
        <w:t xml:space="preserve"> </w:t>
      </w:r>
      <w:r w:rsidRPr="00401B32">
        <w:rPr>
          <w:color w:val="000000"/>
        </w:rPr>
        <w:t>officiel</w:t>
      </w:r>
      <w:r w:rsidR="00A6293D">
        <w:rPr>
          <w:color w:val="000000"/>
        </w:rPr>
        <w:t xml:space="preserve"> </w:t>
      </w:r>
      <w:r w:rsidR="00510B48" w:rsidRPr="00401B32">
        <w:t>n</w:t>
      </w:r>
      <w:r w:rsidR="00510B48" w:rsidRPr="00510B48">
        <w:rPr>
          <w:vertAlign w:val="superscript"/>
        </w:rPr>
        <w:t>o</w:t>
      </w:r>
      <w:r w:rsidR="00510B48">
        <w:rPr>
          <w:color w:val="000000"/>
        </w:rPr>
        <w:t> </w:t>
      </w:r>
      <w:r w:rsidRPr="00401B32">
        <w:rPr>
          <w:color w:val="000000"/>
        </w:rPr>
        <w:t>149/20.</w:t>
      </w:r>
    </w:p>
  </w:footnote>
  <w:footnote w:id="53">
    <w:p w14:paraId="6766B895" w14:textId="3B5FA05B"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033BB">
        <w:rPr>
          <w:vertAlign w:val="superscript"/>
        </w:rPr>
        <w:t>s</w:t>
      </w:r>
      <w:r w:rsidR="00510B48">
        <w:t> </w:t>
      </w:r>
      <w:r w:rsidRPr="00401B32">
        <w:t>85/2005</w:t>
      </w:r>
      <w:r w:rsidR="005033BB">
        <w:t xml:space="preserve"> … </w:t>
      </w:r>
      <w:r w:rsidRPr="00401B32">
        <w:t>35/2019.</w:t>
      </w:r>
    </w:p>
  </w:footnote>
  <w:footnote w:id="54">
    <w:p w14:paraId="6AC40EBB" w14:textId="08124C81"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033BB">
        <w:rPr>
          <w:vertAlign w:val="superscript"/>
        </w:rPr>
        <w:t>s</w:t>
      </w:r>
      <w:r w:rsidR="00510B48">
        <w:t> </w:t>
      </w:r>
      <w:r w:rsidRPr="00401B32">
        <w:t>41/18</w:t>
      </w:r>
      <w:r w:rsidR="00A6293D">
        <w:t xml:space="preserve"> </w:t>
      </w:r>
      <w:r w:rsidRPr="00401B32">
        <w:t>et</w:t>
      </w:r>
      <w:r w:rsidR="00A6293D">
        <w:t xml:space="preserve"> </w:t>
      </w:r>
      <w:r w:rsidRPr="00401B32">
        <w:t>91/2019.</w:t>
      </w:r>
    </w:p>
  </w:footnote>
  <w:footnote w:id="55">
    <w:p w14:paraId="7E761DA2" w14:textId="471A0018"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033BB">
        <w:rPr>
          <w:vertAlign w:val="superscript"/>
        </w:rPr>
        <w:t>s</w:t>
      </w:r>
      <w:r w:rsidR="00510B48">
        <w:t> </w:t>
      </w:r>
      <w:r w:rsidRPr="00401B32">
        <w:t>21/16</w:t>
      </w:r>
      <w:r w:rsidR="005033BB">
        <w:t xml:space="preserve"> </w:t>
      </w:r>
      <w:r w:rsidRPr="00401B32">
        <w:t>…</w:t>
      </w:r>
      <w:r w:rsidR="005033BB">
        <w:t xml:space="preserve"> </w:t>
      </w:r>
      <w:r w:rsidRPr="00401B32">
        <w:t>95/18.</w:t>
      </w:r>
    </w:p>
  </w:footnote>
  <w:footnote w:id="56">
    <w:p w14:paraId="145BB9CE" w14:textId="03E13E00"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47/18.</w:t>
      </w:r>
    </w:p>
  </w:footnote>
  <w:footnote w:id="57">
    <w:p w14:paraId="1DF3C152" w14:textId="004DAE3C"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510B48">
        <w:t> </w:t>
      </w:r>
      <w:r w:rsidRPr="00401B32">
        <w:t>95/18.</w:t>
      </w:r>
    </w:p>
  </w:footnote>
  <w:footnote w:id="58">
    <w:p w14:paraId="2B4C2415" w14:textId="63155869" w:rsidR="00222975" w:rsidRPr="00401B32" w:rsidRDefault="00222975" w:rsidP="00222975">
      <w:pPr>
        <w:pStyle w:val="Notedebasdepage"/>
      </w:pPr>
      <w:r w:rsidRPr="00401B32">
        <w:tab/>
      </w:r>
      <w:r w:rsidRPr="00401B32">
        <w:rPr>
          <w:rStyle w:val="Appelnotedebasdep"/>
        </w:rPr>
        <w:footnoteRef/>
      </w:r>
      <w:r w:rsidRPr="00401B32">
        <w:tab/>
        <w:t>Journal</w:t>
      </w:r>
      <w:r w:rsidR="00A6293D">
        <w:t xml:space="preserve"> </w:t>
      </w:r>
      <w:r w:rsidRPr="00401B32">
        <w:t>officiel</w:t>
      </w:r>
      <w:r w:rsidR="00A6293D">
        <w:t xml:space="preserve"> </w:t>
      </w:r>
      <w:r w:rsidR="00510B48" w:rsidRPr="00401B32">
        <w:t>n</w:t>
      </w:r>
      <w:r w:rsidR="00510B48" w:rsidRPr="00510B48">
        <w:rPr>
          <w:vertAlign w:val="superscript"/>
        </w:rPr>
        <w:t>o</w:t>
      </w:r>
      <w:r w:rsidR="009A7C53">
        <w:rPr>
          <w:vertAlign w:val="superscript"/>
        </w:rPr>
        <w:t>s</w:t>
      </w:r>
      <w:r w:rsidR="00510B48">
        <w:t> </w:t>
      </w:r>
      <w:r w:rsidRPr="00401B32">
        <w:t>113/17,</w:t>
      </w:r>
      <w:r w:rsidR="00A6293D">
        <w:t xml:space="preserve"> </w:t>
      </w:r>
      <w:r w:rsidRPr="00401B32">
        <w:t>95/18</w:t>
      </w:r>
      <w:r w:rsidR="00A6293D">
        <w:t xml:space="preserve"> </w:t>
      </w:r>
      <w:r w:rsidRPr="00401B32">
        <w:t>et</w:t>
      </w:r>
      <w:r w:rsidR="00A6293D">
        <w:t xml:space="preserve"> </w:t>
      </w:r>
      <w:r w:rsidRPr="00401B32">
        <w:t>86/19.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E5610" w14:textId="1A255E91" w:rsidR="00C0136D" w:rsidRPr="00C0136D" w:rsidRDefault="00CC4F7A">
    <w:pPr>
      <w:pStyle w:val="En-tte"/>
    </w:pPr>
    <w:r>
      <w:fldChar w:fldCharType="begin"/>
    </w:r>
    <w:r>
      <w:instrText xml:space="preserve"> TITLE  \* MERGEFORMAT </w:instrText>
    </w:r>
    <w:r>
      <w:fldChar w:fldCharType="separate"/>
    </w:r>
    <w:r w:rsidR="003F74B1">
      <w:t>CCPR/C/SRB/4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1B559" w14:textId="51E1F6A2" w:rsidR="00C0136D" w:rsidRPr="00C0136D" w:rsidRDefault="00CC4F7A" w:rsidP="00C0136D">
    <w:pPr>
      <w:pStyle w:val="En-tte"/>
      <w:jc w:val="right"/>
    </w:pPr>
    <w:r>
      <w:fldChar w:fldCharType="begin"/>
    </w:r>
    <w:r>
      <w:instrText xml:space="preserve"> TITLE  \* MERGEFORMAT </w:instrText>
    </w:r>
    <w:r>
      <w:fldChar w:fldCharType="separate"/>
    </w:r>
    <w:r w:rsidR="003F74B1">
      <w:t>CCPR/C/SRB/4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70839433">
    <w:abstractNumId w:val="14"/>
  </w:num>
  <w:num w:numId="2" w16cid:durableId="1943415835">
    <w:abstractNumId w:val="12"/>
  </w:num>
  <w:num w:numId="3" w16cid:durableId="555240962">
    <w:abstractNumId w:val="11"/>
  </w:num>
  <w:num w:numId="4" w16cid:durableId="303970872">
    <w:abstractNumId w:val="8"/>
  </w:num>
  <w:num w:numId="5" w16cid:durableId="1216236119">
    <w:abstractNumId w:val="3"/>
  </w:num>
  <w:num w:numId="6" w16cid:durableId="1498037385">
    <w:abstractNumId w:val="2"/>
  </w:num>
  <w:num w:numId="7" w16cid:durableId="1151092317">
    <w:abstractNumId w:val="1"/>
  </w:num>
  <w:num w:numId="8" w16cid:durableId="1347975427">
    <w:abstractNumId w:val="0"/>
  </w:num>
  <w:num w:numId="9" w16cid:durableId="518278112">
    <w:abstractNumId w:val="9"/>
  </w:num>
  <w:num w:numId="10" w16cid:durableId="2059549965">
    <w:abstractNumId w:val="7"/>
  </w:num>
  <w:num w:numId="11" w16cid:durableId="692457912">
    <w:abstractNumId w:val="6"/>
  </w:num>
  <w:num w:numId="12" w16cid:durableId="1218857090">
    <w:abstractNumId w:val="5"/>
  </w:num>
  <w:num w:numId="13" w16cid:durableId="69927578">
    <w:abstractNumId w:val="4"/>
  </w:num>
  <w:num w:numId="14" w16cid:durableId="2017610587">
    <w:abstractNumId w:val="14"/>
  </w:num>
  <w:num w:numId="15" w16cid:durableId="1064258817">
    <w:abstractNumId w:val="12"/>
  </w:num>
  <w:num w:numId="16" w16cid:durableId="594093708">
    <w:abstractNumId w:val="11"/>
  </w:num>
  <w:num w:numId="17" w16cid:durableId="56898744">
    <w:abstractNumId w:val="14"/>
  </w:num>
  <w:num w:numId="18" w16cid:durableId="862474039">
    <w:abstractNumId w:val="12"/>
  </w:num>
  <w:num w:numId="19" w16cid:durableId="398404553">
    <w:abstractNumId w:val="11"/>
  </w:num>
  <w:num w:numId="20" w16cid:durableId="1913392272">
    <w:abstractNumId w:val="10"/>
  </w:num>
  <w:num w:numId="21" w16cid:durableId="2902092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E7"/>
    <w:rsid w:val="00017F94"/>
    <w:rsid w:val="00023842"/>
    <w:rsid w:val="000334F9"/>
    <w:rsid w:val="00057E66"/>
    <w:rsid w:val="0007796D"/>
    <w:rsid w:val="000919AD"/>
    <w:rsid w:val="000B7790"/>
    <w:rsid w:val="000C2225"/>
    <w:rsid w:val="000D2923"/>
    <w:rsid w:val="000F323C"/>
    <w:rsid w:val="00111F2F"/>
    <w:rsid w:val="0014365E"/>
    <w:rsid w:val="00176178"/>
    <w:rsid w:val="001B2E8D"/>
    <w:rsid w:val="001B379B"/>
    <w:rsid w:val="001F3EBF"/>
    <w:rsid w:val="001F525A"/>
    <w:rsid w:val="00222975"/>
    <w:rsid w:val="00223272"/>
    <w:rsid w:val="002313A3"/>
    <w:rsid w:val="0024779E"/>
    <w:rsid w:val="002B7BC7"/>
    <w:rsid w:val="002E2D46"/>
    <w:rsid w:val="002F695D"/>
    <w:rsid w:val="00302E4D"/>
    <w:rsid w:val="00310A9D"/>
    <w:rsid w:val="0032225A"/>
    <w:rsid w:val="003265B7"/>
    <w:rsid w:val="003318DC"/>
    <w:rsid w:val="003402F1"/>
    <w:rsid w:val="00351332"/>
    <w:rsid w:val="003A6E96"/>
    <w:rsid w:val="003F74B1"/>
    <w:rsid w:val="00404CCC"/>
    <w:rsid w:val="004379AB"/>
    <w:rsid w:val="00444684"/>
    <w:rsid w:val="00446FE5"/>
    <w:rsid w:val="00452396"/>
    <w:rsid w:val="004E5B38"/>
    <w:rsid w:val="005033BB"/>
    <w:rsid w:val="0050432B"/>
    <w:rsid w:val="00510B48"/>
    <w:rsid w:val="005505B7"/>
    <w:rsid w:val="005547CB"/>
    <w:rsid w:val="0055581C"/>
    <w:rsid w:val="00573BE5"/>
    <w:rsid w:val="00586BB1"/>
    <w:rsid w:val="00586ED3"/>
    <w:rsid w:val="005961C0"/>
    <w:rsid w:val="00596AA9"/>
    <w:rsid w:val="00601D40"/>
    <w:rsid w:val="0062150D"/>
    <w:rsid w:val="0066726E"/>
    <w:rsid w:val="0069590B"/>
    <w:rsid w:val="006C4AA0"/>
    <w:rsid w:val="006D1448"/>
    <w:rsid w:val="006F7144"/>
    <w:rsid w:val="006F71EA"/>
    <w:rsid w:val="0071601D"/>
    <w:rsid w:val="00723A91"/>
    <w:rsid w:val="00754205"/>
    <w:rsid w:val="00755407"/>
    <w:rsid w:val="00793E85"/>
    <w:rsid w:val="007A611C"/>
    <w:rsid w:val="007A62E6"/>
    <w:rsid w:val="007E2032"/>
    <w:rsid w:val="007F19D5"/>
    <w:rsid w:val="0080684C"/>
    <w:rsid w:val="0085252A"/>
    <w:rsid w:val="008560DB"/>
    <w:rsid w:val="00871C75"/>
    <w:rsid w:val="008776DC"/>
    <w:rsid w:val="008D2B80"/>
    <w:rsid w:val="009705C8"/>
    <w:rsid w:val="009A7C53"/>
    <w:rsid w:val="009B1E6C"/>
    <w:rsid w:val="009D16C5"/>
    <w:rsid w:val="009E2C6A"/>
    <w:rsid w:val="00A57411"/>
    <w:rsid w:val="00A6293D"/>
    <w:rsid w:val="00A9151D"/>
    <w:rsid w:val="00A92823"/>
    <w:rsid w:val="00AA6A35"/>
    <w:rsid w:val="00AC3823"/>
    <w:rsid w:val="00AE323C"/>
    <w:rsid w:val="00AF127C"/>
    <w:rsid w:val="00B00181"/>
    <w:rsid w:val="00B765F7"/>
    <w:rsid w:val="00B77B58"/>
    <w:rsid w:val="00BA0CA9"/>
    <w:rsid w:val="00BD38F8"/>
    <w:rsid w:val="00C0136D"/>
    <w:rsid w:val="00C01ACF"/>
    <w:rsid w:val="00C02897"/>
    <w:rsid w:val="00C21B8A"/>
    <w:rsid w:val="00CA7BC4"/>
    <w:rsid w:val="00D05667"/>
    <w:rsid w:val="00D12BC3"/>
    <w:rsid w:val="00D17DAD"/>
    <w:rsid w:val="00D22C9C"/>
    <w:rsid w:val="00D3439C"/>
    <w:rsid w:val="00D64DF1"/>
    <w:rsid w:val="00D744E5"/>
    <w:rsid w:val="00D83177"/>
    <w:rsid w:val="00DB1831"/>
    <w:rsid w:val="00DD3BFD"/>
    <w:rsid w:val="00DF5AC7"/>
    <w:rsid w:val="00DF6678"/>
    <w:rsid w:val="00E423E7"/>
    <w:rsid w:val="00E85C42"/>
    <w:rsid w:val="00EA1970"/>
    <w:rsid w:val="00EA60D6"/>
    <w:rsid w:val="00EC30D5"/>
    <w:rsid w:val="00EE1BD4"/>
    <w:rsid w:val="00EE4A51"/>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2106A"/>
  <w15:docId w15:val="{6B0CC66A-6BAC-444D-9F2F-393FD0DB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22975"/>
    <w:rPr>
      <w:rFonts w:ascii="Times New Roman" w:eastAsiaTheme="minorHAnsi" w:hAnsi="Times New Roman" w:cs="Times New Roman"/>
      <w:sz w:val="20"/>
      <w:szCs w:val="20"/>
      <w:lang w:eastAsia="en-US"/>
    </w:rPr>
  </w:style>
  <w:style w:type="paragraph" w:styleId="Rvision">
    <w:name w:val="Revision"/>
    <w:hidden/>
    <w:uiPriority w:val="99"/>
    <w:semiHidden/>
    <w:rsid w:val="0022297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BD3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zbedninovinari.r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kirs.gov.rs/media/uploads/Pregled-mera-za-ocuvanje-dobrobiti-korisnika-web.pdf" TargetMode="External"/><Relationship Id="rId3" Type="http://schemas.openxmlformats.org/officeDocument/2006/relationships/hyperlink" Target="http://kirs.gov.rs/media/uploads/Dokumenti-i-publikacije/Izvestaji/%20Stanje_i_potrebe_IRL_2018_SR.pdf" TargetMode="External"/><Relationship Id="rId7" Type="http://schemas.openxmlformats.org/officeDocument/2006/relationships/hyperlink" Target="https://kirs.gov.rs/media/uploads/Usluge-i-standardi-u-oblasti-pruzanja-psiholoske-i-socij%D0%B0lne-podrske.pdf" TargetMode="External"/><Relationship Id="rId2" Type="http://schemas.openxmlformats.org/officeDocument/2006/relationships/hyperlink" Target="http://stanovanje.gov.rs/" TargetMode="External"/><Relationship Id="rId1" Type="http://schemas.openxmlformats.org/officeDocument/2006/relationships/hyperlink" Target="http://www.inkluzijaroma.stat.gov.rs/sr" TargetMode="External"/><Relationship Id="rId6" Type="http://schemas.openxmlformats.org/officeDocument/2006/relationships/hyperlink" Target="https://translate.google.com/translate?hl=sr&amp;prev=_t&amp;sl=sr&amp;tl=en&amp;u=https://kirs.gov.rs/media/uploads/Migracije/Publikacije/Profilisanje-interno-raseljenih-lica-na-Kosovu-razmatranje-pravca-do-trajnih-resenja-za-IR-na-Kosovu.pdf" TargetMode="External"/><Relationship Id="rId5" Type="http://schemas.openxmlformats.org/officeDocument/2006/relationships/hyperlink" Target="https://kirs.gov.rs/media/uploads/Readmisija/Prirucnici/Istrazivanje-o-polozaju-i-potrebama-povratnika-urbiji-po-Sporazumu-o-readmisiji-2019-godine.pdf" TargetMode="External"/><Relationship Id="rId4" Type="http://schemas.openxmlformats.org/officeDocument/2006/relationships/hyperlink" Target="http://www.kirs.gov.rs/cir/migracije/migracioni-profil-republike-srbije" TargetMode="External"/><Relationship Id="rId9" Type="http://schemas.openxmlformats.org/officeDocument/2006/relationships/hyperlink" Target="http://www.kirs.gov.rs/cir/azil/profili-centa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36</Pages>
  <Words>20331</Words>
  <Characters>115893</Characters>
  <Application>Microsoft Office Word</Application>
  <DocSecurity>0</DocSecurity>
  <Lines>965</Lines>
  <Paragraphs>271</Paragraphs>
  <ScaleCrop>false</ScaleCrop>
  <HeadingPairs>
    <vt:vector size="2" baseType="variant">
      <vt:variant>
        <vt:lpstr>Titre</vt:lpstr>
      </vt:variant>
      <vt:variant>
        <vt:i4>1</vt:i4>
      </vt:variant>
    </vt:vector>
  </HeadingPairs>
  <TitlesOfParts>
    <vt:vector size="1" baseType="lpstr">
      <vt:lpstr>CCPR/C/SRB/4</vt:lpstr>
    </vt:vector>
  </TitlesOfParts>
  <Company>DCM</Company>
  <LinksUpToDate>false</LinksUpToDate>
  <CharactersWithSpaces>135953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CCPR/C/SRB/4</dc:title>
  <dc:subject/>
  <dc:creator>Nicolas MORIN</dc:creator>
  <cp:keywords/>
  <cp:lastModifiedBy>Nicolas Morin</cp:lastModifiedBy>
  <cp:revision>2</cp:revision>
  <cp:lastPrinted>2022-09-20T11:38:00Z</cp:lastPrinted>
  <dcterms:created xsi:type="dcterms:W3CDTF">2022-09-21T09:16:00Z</dcterms:created>
  <dcterms:modified xsi:type="dcterms:W3CDTF">2022-09-21T09:16:00Z</dcterms:modified>
</cp:coreProperties>
</file>