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44B688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F703DA1" w14:textId="77777777" w:rsidR="002D5AAC" w:rsidRDefault="002D5AAC" w:rsidP="00CF1E9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FF943C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8A9C730" w14:textId="67139AD8" w:rsidR="002D5AAC" w:rsidRDefault="00CF1E9E" w:rsidP="00CF1E9E">
            <w:pPr>
              <w:jc w:val="right"/>
            </w:pPr>
            <w:r w:rsidRPr="00CF1E9E">
              <w:rPr>
                <w:sz w:val="40"/>
              </w:rPr>
              <w:t>A</w:t>
            </w:r>
            <w:r>
              <w:t>/HRC/RES/61/11</w:t>
            </w:r>
          </w:p>
        </w:tc>
      </w:tr>
      <w:tr w:rsidR="002D5AAC" w:rsidRPr="00CF1E9E" w14:paraId="073995B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F713E9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0C3A2F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DFFDF84" w14:textId="77777777" w:rsidR="002D5AAC" w:rsidRDefault="00CF1E9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EEB8315" w14:textId="77777777" w:rsidR="00CF1E9E" w:rsidRDefault="00CF1E9E" w:rsidP="00CF1E9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March 2026</w:t>
            </w:r>
          </w:p>
          <w:p w14:paraId="74D9E799" w14:textId="77777777" w:rsidR="00CF1E9E" w:rsidRDefault="00CF1E9E" w:rsidP="00CF1E9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C4ED476" w14:textId="43918E25" w:rsidR="00CF1E9E" w:rsidRPr="00E71476" w:rsidRDefault="00CF1E9E" w:rsidP="00CF1E9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730BDE8" w14:textId="77777777" w:rsidR="00DF71B9" w:rsidRPr="00CF1E9E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60186E1" w14:textId="77777777" w:rsidR="00CF1E9E" w:rsidRPr="000123BE" w:rsidRDefault="00CF1E9E" w:rsidP="00CF1E9E">
      <w:pPr>
        <w:rPr>
          <w:b/>
          <w:bCs/>
          <w:color w:val="000000"/>
        </w:rPr>
      </w:pPr>
      <w:r>
        <w:rPr>
          <w:b/>
          <w:bCs/>
        </w:rPr>
        <w:t>Шестьдесят первая сессия</w:t>
      </w:r>
    </w:p>
    <w:p w14:paraId="73A0249A" w14:textId="77777777" w:rsidR="00CF1E9E" w:rsidRPr="000123BE" w:rsidRDefault="00CF1E9E" w:rsidP="00CF1E9E">
      <w:pPr>
        <w:rPr>
          <w:color w:val="000000"/>
        </w:rPr>
      </w:pPr>
      <w:r>
        <w:t>23 февраля — 31 марта 2026 года</w:t>
      </w:r>
    </w:p>
    <w:p w14:paraId="61A910FE" w14:textId="77777777" w:rsidR="00CF1E9E" w:rsidRPr="000123BE" w:rsidRDefault="00CF1E9E" w:rsidP="00CF1E9E">
      <w:r>
        <w:t>Пункт 3 повестки дня</w:t>
      </w:r>
    </w:p>
    <w:p w14:paraId="2DFDD397" w14:textId="6216810F" w:rsidR="00CF1E9E" w:rsidRPr="000123BE" w:rsidRDefault="00CF1E9E" w:rsidP="00CF1E9E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  <w:lang w:val="fr-CH"/>
        </w:rPr>
        <w:br/>
      </w:r>
      <w:r>
        <w:rPr>
          <w:b/>
          <w:bCs/>
        </w:rPr>
        <w:t xml:space="preserve">гражданских, политических, экономических, </w:t>
      </w:r>
      <w:r>
        <w:rPr>
          <w:b/>
          <w:bCs/>
          <w:lang w:val="fr-CH"/>
        </w:rPr>
        <w:br/>
      </w:r>
      <w:r>
        <w:rPr>
          <w:b/>
          <w:bCs/>
        </w:rPr>
        <w:t xml:space="preserve">социальных и культурных прав, </w:t>
      </w:r>
      <w:r>
        <w:rPr>
          <w:b/>
          <w:bCs/>
          <w:lang w:val="fr-CH"/>
        </w:rPr>
        <w:br/>
      </w:r>
      <w:r>
        <w:rPr>
          <w:b/>
          <w:bCs/>
        </w:rPr>
        <w:t>включая право на развитие</w:t>
      </w:r>
    </w:p>
    <w:p w14:paraId="742F9DD2" w14:textId="4F5F2BB0" w:rsidR="00CF1E9E" w:rsidRPr="00CF1E9E" w:rsidRDefault="00CF1E9E" w:rsidP="00CF1E9E">
      <w:pPr>
        <w:pStyle w:val="HChG"/>
      </w:pPr>
      <w:r w:rsidRPr="00CF1E9E">
        <w:tab/>
      </w:r>
      <w:r>
        <w:rPr>
          <w:lang w:val="fr-CH"/>
        </w:rPr>
        <w:tab/>
      </w:r>
      <w:r w:rsidRPr="00CF1E9E">
        <w:t>Резолюция, принятая Советом по правам человека 30</w:t>
      </w:r>
      <w:r>
        <w:rPr>
          <w:lang w:val="fr-CH"/>
        </w:rPr>
        <w:t> </w:t>
      </w:r>
      <w:r w:rsidRPr="00CF1E9E">
        <w:t>марта 2026 года</w:t>
      </w:r>
    </w:p>
    <w:p w14:paraId="61C66A90" w14:textId="171FF90A" w:rsidR="00CF1E9E" w:rsidRPr="00CF1E9E" w:rsidRDefault="00CF1E9E" w:rsidP="00CF1E9E">
      <w:pPr>
        <w:pStyle w:val="H1G"/>
      </w:pPr>
      <w:r>
        <w:rPr>
          <w:lang w:val="fr-CH"/>
        </w:rPr>
        <w:tab/>
      </w:r>
      <w:r w:rsidRPr="00CF1E9E">
        <w:t>61/11.</w:t>
      </w:r>
      <w:r>
        <w:rPr>
          <w:lang w:val="fr-CH"/>
        </w:rPr>
        <w:tab/>
      </w:r>
      <w:r w:rsidRPr="00CF1E9E">
        <w:tab/>
        <w:t>Мандат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</w:t>
      </w:r>
    </w:p>
    <w:p w14:paraId="13F2F819" w14:textId="40A1C3D5" w:rsidR="00CF1E9E" w:rsidRPr="00CF1E9E" w:rsidRDefault="00CF1E9E" w:rsidP="00CF1E9E">
      <w:pPr>
        <w:pStyle w:val="SingleTxtG"/>
      </w:pPr>
      <w:r w:rsidRPr="00CF1E9E">
        <w:tab/>
      </w:r>
      <w:r w:rsidRPr="00CF1E9E">
        <w:rPr>
          <w:i/>
          <w:iCs/>
        </w:rPr>
        <w:t>Совет по правам человека</w:t>
      </w:r>
      <w:r w:rsidRPr="00CF1E9E">
        <w:t>,</w:t>
      </w:r>
    </w:p>
    <w:p w14:paraId="6B248C21" w14:textId="18E29BFF" w:rsidR="00CF1E9E" w:rsidRPr="00CF1E9E" w:rsidRDefault="00CF1E9E" w:rsidP="00CF1E9E">
      <w:pPr>
        <w:pStyle w:val="SingleTxtG"/>
      </w:pPr>
      <w:r>
        <w:rPr>
          <w:i/>
          <w:iCs/>
          <w:lang w:val="fr-CH"/>
        </w:rPr>
        <w:tab/>
      </w:r>
      <w:r w:rsidRPr="00CF1E9E">
        <w:rPr>
          <w:i/>
          <w:iCs/>
        </w:rPr>
        <w:t xml:space="preserve">руководствуясь </w:t>
      </w:r>
      <w:r w:rsidRPr="00CF1E9E">
        <w:t>Уставом Организации Объединенных Наций, Всеобщей декларацией прав человека, Венской декларацией и Программой действий и другими соответствующими международными договорами по правам человека,</w:t>
      </w:r>
    </w:p>
    <w:p w14:paraId="7420BEE7" w14:textId="51A6C6CC" w:rsidR="00CF1E9E" w:rsidRPr="00CF1E9E" w:rsidRDefault="00CF1E9E" w:rsidP="00CF1E9E">
      <w:pPr>
        <w:pStyle w:val="SingleTxtG"/>
      </w:pPr>
      <w:r>
        <w:rPr>
          <w:i/>
          <w:iCs/>
          <w:lang w:val="fr-CH"/>
        </w:rPr>
        <w:tab/>
      </w:r>
      <w:r w:rsidRPr="00CF1E9E">
        <w:rPr>
          <w:i/>
          <w:iCs/>
        </w:rPr>
        <w:t>вновь подтверждая</w:t>
      </w:r>
      <w:r w:rsidRPr="00CF1E9E">
        <w:t xml:space="preserve"> все резолюции и решения, принятые Комиссией по правам человека и Советом по правам человека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прав, последней из которых является резолюция </w:t>
      </w:r>
      <w:hyperlink r:id="rId8" w:history="1">
        <w:r w:rsidRPr="00CF1E9E">
          <w:rPr>
            <w:rStyle w:val="af1"/>
          </w:rPr>
          <w:t>58/12</w:t>
        </w:r>
      </w:hyperlink>
      <w:r w:rsidRPr="00CF1E9E">
        <w:t xml:space="preserve"> Совета от 3</w:t>
      </w:r>
      <w:r>
        <w:rPr>
          <w:lang w:val="fr-CH"/>
        </w:rPr>
        <w:t> </w:t>
      </w:r>
      <w:r w:rsidRPr="00CF1E9E">
        <w:t>апреля 2025 года, а также все другие соответствующие резолюции,</w:t>
      </w:r>
    </w:p>
    <w:p w14:paraId="274899EF" w14:textId="0FECFC26" w:rsidR="00CF1E9E" w:rsidRPr="00CF1E9E" w:rsidRDefault="00CF1E9E" w:rsidP="00CF1E9E">
      <w:pPr>
        <w:pStyle w:val="SingleTxtG"/>
      </w:pPr>
      <w:r>
        <w:rPr>
          <w:i/>
          <w:iCs/>
          <w:lang w:val="fr-CH"/>
        </w:rPr>
        <w:tab/>
      </w:r>
      <w:r w:rsidRPr="00CF1E9E">
        <w:rPr>
          <w:i/>
          <w:iCs/>
        </w:rPr>
        <w:t>ссылаясь</w:t>
      </w:r>
      <w:r w:rsidRPr="00CF1E9E">
        <w:t xml:space="preserve"> на резолюции Совета по правам человека 5</w:t>
      </w:r>
      <w:r w:rsidRPr="00CF1E9E">
        <w:t>/</w:t>
      </w:r>
      <w:r w:rsidRPr="00CF1E9E">
        <w:t>1 об институциональном строительстве Совета и 5</w:t>
      </w:r>
      <w:r w:rsidRPr="00CF1E9E">
        <w:t>/</w:t>
      </w:r>
      <w:r w:rsidRPr="00CF1E9E">
        <w:t>2 о Кодексе поведения мандатариев специальных процедур Совета от 18 июня 2007 года и подчеркивая, что все мандатарии исполняют свои обязанности в соответствии с этими резолюциями и приложениями к ним,</w:t>
      </w:r>
    </w:p>
    <w:p w14:paraId="27461C99" w14:textId="11920909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rPr>
          <w:i/>
          <w:iCs/>
        </w:rPr>
        <w:t>подчеркивая</w:t>
      </w:r>
      <w:r w:rsidRPr="00CF1E9E">
        <w:t>, что одной из целей Организации Объединенных Наций является налаживание международного сотрудничества в решении международных проблем экономического, социального, культурного или гуманитарного характера,</w:t>
      </w:r>
    </w:p>
    <w:p w14:paraId="47C3EAF4" w14:textId="2A715FD5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rPr>
          <w:i/>
          <w:iCs/>
        </w:rPr>
        <w:t>подтверждая</w:t>
      </w:r>
      <w:r w:rsidRPr="00CF1E9E">
        <w:t>, что бремя задолженности еще больше усугубляет многочисленные проблемы, с которыми сталкиваются развивающиеся страны, способствует распространению крайней нищеты и препятствует устойчивому развитию человеческого потенциала, а потому представляет собой серьезную преграду для реализации всех прав человека,</w:t>
      </w:r>
    </w:p>
    <w:p w14:paraId="42197685" w14:textId="5A7645BE" w:rsidR="00CF1E9E" w:rsidRPr="00CF1E9E" w:rsidRDefault="00CF1E9E" w:rsidP="00CF1E9E">
      <w:pPr>
        <w:pStyle w:val="SingleTxtG"/>
        <w:keepNext/>
        <w:keepLines/>
      </w:pPr>
      <w:r>
        <w:rPr>
          <w:lang w:val="fr-CH"/>
        </w:rPr>
        <w:lastRenderedPageBreak/>
        <w:tab/>
      </w:r>
      <w:r w:rsidRPr="00CF1E9E">
        <w:t>1.</w:t>
      </w:r>
      <w:r w:rsidRPr="00CF1E9E">
        <w:tab/>
      </w:r>
      <w:r w:rsidRPr="00CF1E9E">
        <w:rPr>
          <w:i/>
          <w:iCs/>
        </w:rPr>
        <w:t>выражает свою признательность</w:t>
      </w:r>
      <w:r w:rsidRPr="00CF1E9E">
        <w:t xml:space="preserve"> за работу и вклад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 культурных прав;</w:t>
      </w:r>
    </w:p>
    <w:p w14:paraId="65E4AB06" w14:textId="75DA5B02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t>2.</w:t>
      </w:r>
      <w:r w:rsidRPr="00CF1E9E">
        <w:tab/>
      </w:r>
      <w:r w:rsidRPr="00CF1E9E">
        <w:rPr>
          <w:i/>
          <w:iCs/>
        </w:rPr>
        <w:t xml:space="preserve">постановляет </w:t>
      </w:r>
      <w:r w:rsidRPr="00CF1E9E">
        <w:t xml:space="preserve">продлить мандат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 полного осуществления всех прав человека, в частности экономических, социальных и культурных прав, на трехлетний срок в соответствии с мандатом, установленным Советом по правам человека в его резолюции </w:t>
      </w:r>
      <w:hyperlink r:id="rId9" w:history="1">
        <w:r w:rsidRPr="00CF1E9E">
          <w:rPr>
            <w:rStyle w:val="af1"/>
          </w:rPr>
          <w:t>7/4</w:t>
        </w:r>
      </w:hyperlink>
      <w:r w:rsidRPr="00CF1E9E">
        <w:t xml:space="preserve"> от 27 марта 2008 года;</w:t>
      </w:r>
    </w:p>
    <w:p w14:paraId="1081F5CD" w14:textId="54E255EF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t>3.</w:t>
      </w:r>
      <w:r w:rsidRPr="00CF1E9E">
        <w:tab/>
      </w:r>
      <w:r w:rsidRPr="00CF1E9E">
        <w:rPr>
          <w:i/>
          <w:iCs/>
        </w:rPr>
        <w:t xml:space="preserve">призывает </w:t>
      </w:r>
      <w:r w:rsidRPr="00CF1E9E">
        <w:t>Независимого эксперта сотрудничать в своей работе в соответствии с мандатом с Комитетом по экономическим, социальным и культурным правам, специальными докладчиками, независимыми экспертами и членами экспертных рабочих групп Совета по правам человека и его Консультативного комитета по вопросам, касающимся экономических, социальных и культурных прав и права на развитие;</w:t>
      </w:r>
    </w:p>
    <w:p w14:paraId="64BF6D2C" w14:textId="0A07958F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t>4.</w:t>
      </w:r>
      <w:r w:rsidRPr="00CF1E9E">
        <w:tab/>
      </w:r>
      <w:r w:rsidRPr="00CF1E9E">
        <w:rPr>
          <w:i/>
          <w:iCs/>
        </w:rPr>
        <w:t xml:space="preserve">просит </w:t>
      </w:r>
      <w:r w:rsidRPr="00CF1E9E">
        <w:t>Независимого эксперта ежегодно представлять доклады об осуществлении мандата Совету по правам человека и Генеральной Ассамблее согласно их соответствующим программам работы;</w:t>
      </w:r>
    </w:p>
    <w:p w14:paraId="1ECC1790" w14:textId="6001395B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t>5.</w:t>
      </w:r>
      <w:r w:rsidRPr="00CF1E9E">
        <w:tab/>
      </w:r>
      <w:r w:rsidRPr="00CF1E9E">
        <w:rPr>
          <w:i/>
          <w:iCs/>
        </w:rPr>
        <w:t xml:space="preserve">просит </w:t>
      </w:r>
      <w:r w:rsidRPr="00CF1E9E">
        <w:t>Генерального секретаря и Верховного комиссара Организации Объединенных Наций по правам человека продолжать предоставлять Независимому эксперту всю необходимую помощь, в частности все кадровые и финансовые ресурсы, необходимые для эффективного осуществления мандата;</w:t>
      </w:r>
    </w:p>
    <w:p w14:paraId="16B0BC57" w14:textId="2A0250EB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t>6.</w:t>
      </w:r>
      <w:r w:rsidRPr="00CF1E9E">
        <w:tab/>
      </w:r>
      <w:r w:rsidRPr="00CF1E9E">
        <w:rPr>
          <w:i/>
          <w:iCs/>
        </w:rPr>
        <w:t xml:space="preserve">настоятельно призывает </w:t>
      </w:r>
      <w:r w:rsidRPr="00CF1E9E">
        <w:t>правительства, международные организации, международные и региональные финансовые учреждения, неправительственные организации и частный сектор в полной мере сотрудничать с Независимым экспертом в выполнении данного мандата;</w:t>
      </w:r>
    </w:p>
    <w:p w14:paraId="153624F5" w14:textId="35E720B0" w:rsidR="00CF1E9E" w:rsidRPr="00CF1E9E" w:rsidRDefault="00CF1E9E" w:rsidP="00CF1E9E">
      <w:pPr>
        <w:pStyle w:val="SingleTxtG"/>
      </w:pPr>
      <w:r>
        <w:rPr>
          <w:lang w:val="fr-CH"/>
        </w:rPr>
        <w:tab/>
      </w:r>
      <w:r w:rsidRPr="00CF1E9E">
        <w:t>7.</w:t>
      </w:r>
      <w:r w:rsidRPr="00CF1E9E">
        <w:tab/>
      </w:r>
      <w:r w:rsidRPr="00CF1E9E">
        <w:rPr>
          <w:i/>
          <w:iCs/>
        </w:rPr>
        <w:t xml:space="preserve">постановляет </w:t>
      </w:r>
      <w:r w:rsidRPr="00CF1E9E">
        <w:t>продолжить рассмотрение этого вопроса в рамках этого же пункта повестки дня в соответствии со своей программой работы.</w:t>
      </w:r>
    </w:p>
    <w:p w14:paraId="4FF30EB0" w14:textId="2E352E01" w:rsidR="00CF1E9E" w:rsidRPr="00CF1E9E" w:rsidRDefault="00CF1E9E" w:rsidP="00CF1E9E">
      <w:pPr>
        <w:pStyle w:val="SingleTxtG"/>
        <w:jc w:val="right"/>
        <w:rPr>
          <w:i/>
          <w:iCs/>
        </w:rPr>
      </w:pPr>
      <w:r w:rsidRPr="00CF1E9E">
        <w:rPr>
          <w:i/>
          <w:iCs/>
        </w:rPr>
        <w:t>52-е заседание</w:t>
      </w:r>
      <w:r>
        <w:rPr>
          <w:i/>
          <w:iCs/>
          <w:lang w:val="fr-CH"/>
        </w:rPr>
        <w:br/>
      </w:r>
      <w:r w:rsidRPr="00CF1E9E">
        <w:rPr>
          <w:i/>
          <w:iCs/>
        </w:rPr>
        <w:t>30 марта 2026 года</w:t>
      </w:r>
    </w:p>
    <w:p w14:paraId="3A875C71" w14:textId="77777777" w:rsidR="00CF1E9E" w:rsidRPr="00CF1E9E" w:rsidRDefault="00CF1E9E" w:rsidP="00CF1E9E">
      <w:pPr>
        <w:pStyle w:val="SingleTxtG"/>
      </w:pPr>
      <w:r w:rsidRPr="00CF1E9E">
        <w:t>[Принята в результате заносимого в отчет о заседании голосования 29 голосами против 10 при 8 воздержавшихся. Голосование было следующим:</w:t>
      </w:r>
    </w:p>
    <w:p w14:paraId="75F2211B" w14:textId="5BF6BCED" w:rsidR="00CF1E9E" w:rsidRPr="00CF1E9E" w:rsidRDefault="002A1496" w:rsidP="002A1496">
      <w:pPr>
        <w:pStyle w:val="SingleTxtG"/>
        <w:spacing w:after="0"/>
      </w:pPr>
      <w:r>
        <w:rPr>
          <w:i/>
          <w:iCs/>
        </w:rPr>
        <w:tab/>
      </w:r>
      <w:r w:rsidR="00CF1E9E" w:rsidRPr="00CF1E9E">
        <w:rPr>
          <w:i/>
          <w:iCs/>
        </w:rPr>
        <w:t>Голосовали за</w:t>
      </w:r>
      <w:r w:rsidR="00CF1E9E" w:rsidRPr="00CF1E9E">
        <w:t xml:space="preserve">: </w:t>
      </w:r>
    </w:p>
    <w:p w14:paraId="2493EB6B" w14:textId="6776520A" w:rsidR="002A1496" w:rsidRDefault="002A1496" w:rsidP="002A1496">
      <w:pPr>
        <w:pStyle w:val="SingleTxtG"/>
        <w:ind w:left="2268" w:hanging="1134"/>
      </w:pPr>
      <w:r>
        <w:tab/>
      </w:r>
      <w:r>
        <w:tab/>
      </w:r>
      <w:r w:rsidRPr="00CF1E9E">
        <w:t>Ангола</w:t>
      </w:r>
      <w:r>
        <w:t xml:space="preserve">, </w:t>
      </w:r>
      <w:r w:rsidRPr="00CF1E9E">
        <w:t>Бенин</w:t>
      </w:r>
      <w:r>
        <w:t xml:space="preserve">, </w:t>
      </w:r>
      <w:r w:rsidRPr="00CF1E9E">
        <w:t>Бразилия</w:t>
      </w:r>
      <w:r>
        <w:t xml:space="preserve">, </w:t>
      </w:r>
      <w:r w:rsidRPr="00CF1E9E">
        <w:t>Бурунди</w:t>
      </w:r>
      <w:r>
        <w:t xml:space="preserve">, </w:t>
      </w:r>
      <w:r w:rsidRPr="00CF1E9E">
        <w:t>Вьетнам</w:t>
      </w:r>
      <w:r w:rsidRPr="00CF1E9E">
        <w:t>,</w:t>
      </w:r>
      <w:r>
        <w:t xml:space="preserve"> </w:t>
      </w:r>
      <w:r w:rsidRPr="00CF1E9E">
        <w:t>Гамбия</w:t>
      </w:r>
      <w:r>
        <w:t xml:space="preserve">, </w:t>
      </w:r>
      <w:r w:rsidRPr="00CF1E9E">
        <w:t>Гана</w:t>
      </w:r>
      <w:r>
        <w:t xml:space="preserve">, </w:t>
      </w:r>
      <w:r w:rsidRPr="00CF1E9E">
        <w:t>Демократическая Республика Конго</w:t>
      </w:r>
      <w:r>
        <w:t xml:space="preserve">, </w:t>
      </w:r>
      <w:r w:rsidRPr="00CF1E9E">
        <w:t>Доминиканская Республика</w:t>
      </w:r>
      <w:r>
        <w:t xml:space="preserve">, </w:t>
      </w:r>
      <w:r w:rsidRPr="00CF1E9E">
        <w:t>Египет</w:t>
      </w:r>
      <w:r>
        <w:t xml:space="preserve">, </w:t>
      </w:r>
      <w:r w:rsidRPr="00CF1E9E">
        <w:t>Индия</w:t>
      </w:r>
      <w:r>
        <w:t xml:space="preserve">, </w:t>
      </w:r>
      <w:r w:rsidRPr="00CF1E9E">
        <w:t>Индонезия</w:t>
      </w:r>
      <w:r>
        <w:t xml:space="preserve">, </w:t>
      </w:r>
      <w:r w:rsidRPr="00CF1E9E">
        <w:t>Ирак</w:t>
      </w:r>
      <w:r>
        <w:t xml:space="preserve">, </w:t>
      </w:r>
      <w:r w:rsidRPr="00CF1E9E">
        <w:t>Катар</w:t>
      </w:r>
      <w:r>
        <w:t xml:space="preserve">, </w:t>
      </w:r>
      <w:r w:rsidRPr="00CF1E9E">
        <w:t>Кения</w:t>
      </w:r>
      <w:r>
        <w:t xml:space="preserve">, </w:t>
      </w:r>
      <w:r w:rsidRPr="00CF1E9E">
        <w:t>Китай</w:t>
      </w:r>
      <w:r>
        <w:t xml:space="preserve">, </w:t>
      </w:r>
      <w:r w:rsidRPr="00CF1E9E">
        <w:t>Колумбия</w:t>
      </w:r>
      <w:r>
        <w:t xml:space="preserve">, </w:t>
      </w:r>
      <w:r w:rsidR="00344FDC">
        <w:br/>
      </w:r>
      <w:r w:rsidRPr="00CF1E9E">
        <w:t>Кот-д’Ивуар</w:t>
      </w:r>
      <w:r>
        <w:t xml:space="preserve">, </w:t>
      </w:r>
      <w:r w:rsidRPr="00CF1E9E">
        <w:t>Куба</w:t>
      </w:r>
      <w:r>
        <w:t xml:space="preserve">, </w:t>
      </w:r>
      <w:r w:rsidRPr="00CF1E9E">
        <w:t>Кувейт</w:t>
      </w:r>
      <w:r>
        <w:t xml:space="preserve">, </w:t>
      </w:r>
      <w:r w:rsidRPr="00CF1E9E">
        <w:t>Маврикий</w:t>
      </w:r>
      <w:r>
        <w:t xml:space="preserve">, </w:t>
      </w:r>
      <w:r w:rsidRPr="00CF1E9E">
        <w:t>Малави</w:t>
      </w:r>
      <w:r>
        <w:t xml:space="preserve">, </w:t>
      </w:r>
      <w:r w:rsidRPr="00CF1E9E">
        <w:t>Маршалловы Острова</w:t>
      </w:r>
      <w:r>
        <w:t xml:space="preserve">, </w:t>
      </w:r>
      <w:r w:rsidRPr="00CF1E9E">
        <w:t>Мексика</w:t>
      </w:r>
      <w:r>
        <w:t xml:space="preserve">, </w:t>
      </w:r>
      <w:r w:rsidRPr="00CF1E9E">
        <w:t>Пакистан</w:t>
      </w:r>
      <w:r>
        <w:t xml:space="preserve">, </w:t>
      </w:r>
      <w:r w:rsidRPr="00CF1E9E">
        <w:t>Таиланд</w:t>
      </w:r>
      <w:r>
        <w:t xml:space="preserve">, </w:t>
      </w:r>
      <w:r w:rsidRPr="00CF1E9E">
        <w:t>Чили</w:t>
      </w:r>
      <w:r>
        <w:t xml:space="preserve">, </w:t>
      </w:r>
      <w:r w:rsidRPr="00CF1E9E">
        <w:t>Эфиопия</w:t>
      </w:r>
      <w:r>
        <w:t xml:space="preserve">, </w:t>
      </w:r>
      <w:r w:rsidRPr="00CF1E9E">
        <w:t>Южная Африка</w:t>
      </w:r>
      <w:r>
        <w:t>.</w:t>
      </w:r>
    </w:p>
    <w:p w14:paraId="738B34E7" w14:textId="4DD94E0B" w:rsidR="00CF1E9E" w:rsidRPr="00CF1E9E" w:rsidRDefault="002A1496" w:rsidP="002A1496">
      <w:pPr>
        <w:pStyle w:val="SingleTxtG"/>
        <w:spacing w:after="0"/>
      </w:pPr>
      <w:r>
        <w:tab/>
      </w:r>
      <w:r w:rsidR="00CF1E9E" w:rsidRPr="00CF1E9E">
        <w:rPr>
          <w:i/>
          <w:iCs/>
        </w:rPr>
        <w:t>Голосовали против</w:t>
      </w:r>
      <w:r w:rsidR="00CF1E9E" w:rsidRPr="00CF1E9E">
        <w:t>:</w:t>
      </w:r>
    </w:p>
    <w:p w14:paraId="11586467" w14:textId="585FC392" w:rsidR="002A1496" w:rsidRDefault="002A1496" w:rsidP="002A1496">
      <w:pPr>
        <w:pStyle w:val="SingleTxtG"/>
        <w:ind w:left="2268" w:hanging="1134"/>
      </w:pPr>
      <w:r>
        <w:tab/>
      </w:r>
      <w:r>
        <w:tab/>
      </w:r>
      <w:r w:rsidRPr="00CF1E9E">
        <w:t>Албания</w:t>
      </w:r>
      <w:r>
        <w:t xml:space="preserve">, </w:t>
      </w:r>
      <w:r w:rsidRPr="00CF1E9E">
        <w:t>Нидерланды (Королевство)</w:t>
      </w:r>
      <w:r>
        <w:t xml:space="preserve">, </w:t>
      </w:r>
      <w:r w:rsidRPr="00CF1E9E">
        <w:t>Республика Корея</w:t>
      </w:r>
      <w:r>
        <w:t xml:space="preserve">, </w:t>
      </w:r>
      <w:r w:rsidRPr="00CF1E9E">
        <w:t>Северная Македония</w:t>
      </w:r>
      <w:r>
        <w:t xml:space="preserve">, </w:t>
      </w:r>
      <w:r w:rsidRPr="00CF1E9E">
        <w:t>Соедин</w:t>
      </w:r>
      <w:r w:rsidR="00344FDC">
        <w:t>е</w:t>
      </w:r>
      <w:r w:rsidRPr="00CF1E9E">
        <w:t>нное Королевство Великобритании и Северной Ирландии</w:t>
      </w:r>
      <w:r>
        <w:t xml:space="preserve">, </w:t>
      </w:r>
      <w:r w:rsidRPr="00CF1E9E">
        <w:t>Франция</w:t>
      </w:r>
      <w:r>
        <w:t xml:space="preserve">, </w:t>
      </w:r>
      <w:r w:rsidRPr="00CF1E9E">
        <w:t>Чехия</w:t>
      </w:r>
      <w:r>
        <w:t xml:space="preserve">, </w:t>
      </w:r>
      <w:r w:rsidRPr="00CF1E9E">
        <w:t>Швейцария</w:t>
      </w:r>
      <w:r>
        <w:t xml:space="preserve">, </w:t>
      </w:r>
      <w:r w:rsidRPr="00CF1E9E">
        <w:t>Эстония</w:t>
      </w:r>
      <w:r>
        <w:t xml:space="preserve">, </w:t>
      </w:r>
      <w:r w:rsidRPr="00CF1E9E">
        <w:t>Япония</w:t>
      </w:r>
      <w:r>
        <w:t>.</w:t>
      </w:r>
    </w:p>
    <w:p w14:paraId="5387F35B" w14:textId="7D4D008E" w:rsidR="00CF1E9E" w:rsidRPr="00CF1E9E" w:rsidRDefault="002A1496" w:rsidP="002A1496">
      <w:pPr>
        <w:pStyle w:val="SingleTxtG"/>
        <w:spacing w:after="0"/>
      </w:pPr>
      <w:r>
        <w:tab/>
      </w:r>
      <w:r w:rsidR="00CF1E9E" w:rsidRPr="00CF1E9E">
        <w:rPr>
          <w:i/>
          <w:iCs/>
        </w:rPr>
        <w:t>Воздержались</w:t>
      </w:r>
      <w:r w:rsidR="00CF1E9E" w:rsidRPr="00CF1E9E">
        <w:t xml:space="preserve">: </w:t>
      </w:r>
    </w:p>
    <w:p w14:paraId="218FBCEE" w14:textId="14C07C0F" w:rsidR="00CF1E9E" w:rsidRPr="00CF1E9E" w:rsidRDefault="002A1496" w:rsidP="002A1496">
      <w:pPr>
        <w:pStyle w:val="SingleTxtG"/>
        <w:ind w:left="2268" w:hanging="1134"/>
      </w:pPr>
      <w:r>
        <w:tab/>
      </w:r>
      <w:r>
        <w:tab/>
      </w:r>
      <w:r w:rsidRPr="00CF1E9E">
        <w:t>Болгария</w:t>
      </w:r>
      <w:r>
        <w:t xml:space="preserve">, </w:t>
      </w:r>
      <w:r w:rsidRPr="00CF1E9E">
        <w:t>Боливия (Многонациональное Государство)</w:t>
      </w:r>
      <w:r>
        <w:t xml:space="preserve">, </w:t>
      </w:r>
      <w:r w:rsidRPr="00CF1E9E">
        <w:t>Исландия</w:t>
      </w:r>
      <w:r>
        <w:t xml:space="preserve">, </w:t>
      </w:r>
      <w:r w:rsidRPr="00CF1E9E">
        <w:t>Испания</w:t>
      </w:r>
      <w:r>
        <w:t xml:space="preserve">, </w:t>
      </w:r>
      <w:r w:rsidRPr="00CF1E9E">
        <w:t>Италия</w:t>
      </w:r>
      <w:r>
        <w:t xml:space="preserve">, </w:t>
      </w:r>
      <w:r w:rsidRPr="00CF1E9E">
        <w:t>Кипр</w:t>
      </w:r>
      <w:r>
        <w:t xml:space="preserve">, </w:t>
      </w:r>
      <w:r w:rsidRPr="00CF1E9E">
        <w:t>Словения</w:t>
      </w:r>
      <w:r>
        <w:t xml:space="preserve">, </w:t>
      </w:r>
      <w:r w:rsidRPr="00CF1E9E">
        <w:t>Эквадор</w:t>
      </w:r>
      <w:r>
        <w:t>.</w:t>
      </w:r>
      <w:r w:rsidR="00CF1E9E" w:rsidRPr="00CF1E9E">
        <w:t>]</w:t>
      </w:r>
    </w:p>
    <w:p w14:paraId="34C00ABA" w14:textId="3763FBC7" w:rsidR="00CB0692" w:rsidRPr="002A1496" w:rsidRDefault="002A1496" w:rsidP="002A149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2A1496" w:rsidSect="00CF1E9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16EAC" w14:textId="77777777" w:rsidR="007C026B" w:rsidRPr="00A312BC" w:rsidRDefault="007C026B" w:rsidP="00A312BC"/>
  </w:endnote>
  <w:endnote w:type="continuationSeparator" w:id="0">
    <w:p w14:paraId="013B9137" w14:textId="77777777" w:rsidR="007C026B" w:rsidRPr="00A312BC" w:rsidRDefault="007C026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162FE" w14:textId="3E69B287" w:rsidR="00CF1E9E" w:rsidRPr="00CF1E9E" w:rsidRDefault="00CF1E9E">
    <w:pPr>
      <w:pStyle w:val="a8"/>
    </w:pPr>
    <w:r w:rsidRPr="00CF1E9E">
      <w:rPr>
        <w:b/>
        <w:sz w:val="18"/>
      </w:rPr>
      <w:fldChar w:fldCharType="begin"/>
    </w:r>
    <w:r w:rsidRPr="00CF1E9E">
      <w:rPr>
        <w:b/>
        <w:sz w:val="18"/>
      </w:rPr>
      <w:instrText xml:space="preserve"> PAGE  \* MERGEFORMAT </w:instrText>
    </w:r>
    <w:r w:rsidRPr="00CF1E9E">
      <w:rPr>
        <w:b/>
        <w:sz w:val="18"/>
      </w:rPr>
      <w:fldChar w:fldCharType="separate"/>
    </w:r>
    <w:r w:rsidRPr="00CF1E9E">
      <w:rPr>
        <w:b/>
        <w:noProof/>
        <w:sz w:val="18"/>
      </w:rPr>
      <w:t>2</w:t>
    </w:r>
    <w:r w:rsidRPr="00CF1E9E">
      <w:rPr>
        <w:b/>
        <w:sz w:val="18"/>
      </w:rPr>
      <w:fldChar w:fldCharType="end"/>
    </w:r>
    <w:r>
      <w:rPr>
        <w:b/>
        <w:sz w:val="18"/>
      </w:rPr>
      <w:tab/>
    </w:r>
    <w:r>
      <w:t>GE.26-04434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5DFCA" w14:textId="5001465F" w:rsidR="00CF1E9E" w:rsidRPr="00CF1E9E" w:rsidRDefault="00CF1E9E" w:rsidP="00CF1E9E">
    <w:pPr>
      <w:pStyle w:val="a8"/>
      <w:tabs>
        <w:tab w:val="clear" w:pos="9639"/>
        <w:tab w:val="right" w:pos="9638"/>
      </w:tabs>
      <w:rPr>
        <w:b/>
        <w:sz w:val="18"/>
      </w:rPr>
    </w:pPr>
    <w:r>
      <w:t>GE.26-04434</w:t>
    </w:r>
    <w:r>
      <w:tab/>
    </w:r>
    <w:r w:rsidRPr="00CF1E9E">
      <w:rPr>
        <w:b/>
        <w:sz w:val="18"/>
      </w:rPr>
      <w:fldChar w:fldCharType="begin"/>
    </w:r>
    <w:r w:rsidRPr="00CF1E9E">
      <w:rPr>
        <w:b/>
        <w:sz w:val="18"/>
      </w:rPr>
      <w:instrText xml:space="preserve"> PAGE  \* MERGEFORMAT </w:instrText>
    </w:r>
    <w:r w:rsidRPr="00CF1E9E">
      <w:rPr>
        <w:b/>
        <w:sz w:val="18"/>
      </w:rPr>
      <w:fldChar w:fldCharType="separate"/>
    </w:r>
    <w:r w:rsidRPr="00CF1E9E">
      <w:rPr>
        <w:b/>
        <w:noProof/>
        <w:sz w:val="18"/>
      </w:rPr>
      <w:t>3</w:t>
    </w:r>
    <w:r w:rsidRPr="00CF1E9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3F2C7" w14:textId="23EBA515" w:rsidR="00042B72" w:rsidRPr="00CF1E9E" w:rsidRDefault="00CF1E9E" w:rsidP="00CF1E9E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7B603BA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26-04434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FA8DF5E" wp14:editId="195D193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 090426   100426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6E753" w14:textId="77777777" w:rsidR="007C026B" w:rsidRPr="001075E9" w:rsidRDefault="007C026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90EE133" w14:textId="77777777" w:rsidR="007C026B" w:rsidRDefault="007C026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9C4E1" w14:textId="6135715C" w:rsidR="00CF1E9E" w:rsidRPr="00CF1E9E" w:rsidRDefault="00CF1E9E">
    <w:pPr>
      <w:pStyle w:val="a5"/>
    </w:pPr>
    <w:fldSimple w:instr=" TITLE  \* MERGEFORMAT ">
      <w:r>
        <w:t>A/HRC/RES/61/11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6C52B" w14:textId="5CB351B4" w:rsidR="00CF1E9E" w:rsidRPr="00CF1E9E" w:rsidRDefault="00CF1E9E" w:rsidP="00CF1E9E">
    <w:pPr>
      <w:pStyle w:val="a5"/>
      <w:jc w:val="right"/>
    </w:pPr>
    <w:fldSimple w:instr=" TITLE  \* MERGEFORMAT ">
      <w:r>
        <w:t>A/HRC/RES/61/11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3672417">
    <w:abstractNumId w:val="16"/>
  </w:num>
  <w:num w:numId="2" w16cid:durableId="221841177">
    <w:abstractNumId w:val="11"/>
  </w:num>
  <w:num w:numId="3" w16cid:durableId="1637444014">
    <w:abstractNumId w:val="10"/>
  </w:num>
  <w:num w:numId="4" w16cid:durableId="1487434855">
    <w:abstractNumId w:val="17"/>
  </w:num>
  <w:num w:numId="5" w16cid:durableId="750733449">
    <w:abstractNumId w:val="13"/>
  </w:num>
  <w:num w:numId="6" w16cid:durableId="1823809431">
    <w:abstractNumId w:val="8"/>
  </w:num>
  <w:num w:numId="7" w16cid:durableId="2078477644">
    <w:abstractNumId w:val="3"/>
  </w:num>
  <w:num w:numId="8" w16cid:durableId="2030712111">
    <w:abstractNumId w:val="2"/>
  </w:num>
  <w:num w:numId="9" w16cid:durableId="1564214165">
    <w:abstractNumId w:val="1"/>
  </w:num>
  <w:num w:numId="10" w16cid:durableId="1903981472">
    <w:abstractNumId w:val="0"/>
  </w:num>
  <w:num w:numId="11" w16cid:durableId="1823037211">
    <w:abstractNumId w:val="9"/>
  </w:num>
  <w:num w:numId="12" w16cid:durableId="115875934">
    <w:abstractNumId w:val="7"/>
  </w:num>
  <w:num w:numId="13" w16cid:durableId="1102526791">
    <w:abstractNumId w:val="6"/>
  </w:num>
  <w:num w:numId="14" w16cid:durableId="1870333212">
    <w:abstractNumId w:val="5"/>
  </w:num>
  <w:num w:numId="15" w16cid:durableId="1518419871">
    <w:abstractNumId w:val="4"/>
  </w:num>
  <w:num w:numId="16" w16cid:durableId="1444033429">
    <w:abstractNumId w:val="15"/>
  </w:num>
  <w:num w:numId="17" w16cid:durableId="108748771">
    <w:abstractNumId w:val="12"/>
  </w:num>
  <w:num w:numId="18" w16cid:durableId="456921828">
    <w:abstractNumId w:val="14"/>
  </w:num>
  <w:num w:numId="19" w16cid:durableId="365957439">
    <w:abstractNumId w:val="15"/>
  </w:num>
  <w:num w:numId="20" w16cid:durableId="600377988">
    <w:abstractNumId w:val="12"/>
  </w:num>
  <w:num w:numId="21" w16cid:durableId="37304665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9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1496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44FDC"/>
    <w:rsid w:val="00381C24"/>
    <w:rsid w:val="003958D0"/>
    <w:rsid w:val="003B00E5"/>
    <w:rsid w:val="003B3FBC"/>
    <w:rsid w:val="00404167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C026B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A4612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B6599"/>
    <w:rsid w:val="00CE5A1A"/>
    <w:rsid w:val="00CF1E9E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D1414"/>
  <w15:docId w15:val="{12CD2DF1-D01E-4534-8FBC-680D3A5A3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CF1E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58/1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7/4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602</Words>
  <Characters>4337</Characters>
  <Application>Microsoft Office Word</Application>
  <DocSecurity>0</DocSecurity>
  <Lines>94</Lines>
  <Paragraphs>35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A/HRC/RES/61/11</vt:lpstr>
      <vt:lpstr>A/</vt:lpstr>
      <vt:lpstr>A/</vt:lpstr>
      <vt:lpstr>A/</vt:lpstr>
    </vt:vector>
  </TitlesOfParts>
  <Company>DCM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A/HRC/RES/61/11</dc:title>
  <dc:subject/>
  <dc:creator>Anna BLAGODATSKIKH</dc:creator>
  <cp:keywords/>
  <cp:lastModifiedBy>Anna Blagodatskikh</cp:lastModifiedBy>
  <cp:revision>3</cp:revision>
  <cp:lastPrinted>2026-04-10T12:57:00Z</cp:lastPrinted>
  <dcterms:created xsi:type="dcterms:W3CDTF">2026-04-10T12:57:00Z</dcterms:created>
  <dcterms:modified xsi:type="dcterms:W3CDTF">2026-04-10T12:58:00Z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